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360CF" w14:textId="77777777" w:rsidR="000D63F4" w:rsidRPr="00451483" w:rsidRDefault="000D63F4" w:rsidP="000D63F4">
      <w:pPr>
        <w:ind w:right="544"/>
        <w:jc w:val="both"/>
      </w:pPr>
    </w:p>
    <w:p w14:paraId="1725ACE9" w14:textId="77777777" w:rsidR="000D63F4" w:rsidRPr="00C424D9" w:rsidRDefault="000D63F4" w:rsidP="000D63F4">
      <w:pPr>
        <w:ind w:right="544"/>
        <w:jc w:val="both"/>
      </w:pPr>
    </w:p>
    <w:p w14:paraId="1B67139B" w14:textId="77777777" w:rsidR="000D63F4" w:rsidRPr="005122A5" w:rsidRDefault="000D63F4" w:rsidP="000D63F4">
      <w:pPr>
        <w:ind w:right="544"/>
        <w:jc w:val="both"/>
      </w:pPr>
    </w:p>
    <w:p w14:paraId="5C67D42F" w14:textId="77777777" w:rsidR="000D63F4" w:rsidRPr="005122A5" w:rsidRDefault="000D63F4" w:rsidP="000D63F4">
      <w:pPr>
        <w:ind w:right="544"/>
        <w:jc w:val="both"/>
      </w:pPr>
    </w:p>
    <w:p w14:paraId="1643F5BB" w14:textId="77777777" w:rsidR="000D63F4" w:rsidRPr="00D901C5" w:rsidRDefault="000D63F4" w:rsidP="000D63F4">
      <w:pPr>
        <w:ind w:right="544"/>
        <w:jc w:val="both"/>
      </w:pPr>
    </w:p>
    <w:p w14:paraId="4836B491" w14:textId="77777777" w:rsidR="000D63F4" w:rsidRPr="00D901C5" w:rsidRDefault="000D63F4" w:rsidP="000D63F4">
      <w:pPr>
        <w:ind w:right="544"/>
        <w:jc w:val="both"/>
      </w:pPr>
    </w:p>
    <w:p w14:paraId="75B9E9E7" w14:textId="77777777" w:rsidR="000D63F4" w:rsidRPr="00D901C5" w:rsidRDefault="000D63F4" w:rsidP="000D63F4">
      <w:pPr>
        <w:ind w:right="544"/>
        <w:jc w:val="both"/>
      </w:pPr>
    </w:p>
    <w:p w14:paraId="784F2AD7" w14:textId="77777777" w:rsidR="000D63F4" w:rsidRPr="00D901C5" w:rsidRDefault="000D63F4" w:rsidP="000D63F4">
      <w:pPr>
        <w:ind w:right="544"/>
        <w:jc w:val="both"/>
      </w:pPr>
    </w:p>
    <w:p w14:paraId="102B77EA" w14:textId="77777777" w:rsidR="000D63F4" w:rsidRPr="00D901C5" w:rsidRDefault="000D63F4" w:rsidP="000D63F4">
      <w:pPr>
        <w:ind w:right="544"/>
        <w:jc w:val="both"/>
      </w:pPr>
    </w:p>
    <w:p w14:paraId="6EA3FE95" w14:textId="77777777" w:rsidR="000D63F4" w:rsidRPr="00451483" w:rsidRDefault="000D63F4" w:rsidP="000D63F4">
      <w:pPr>
        <w:ind w:right="544"/>
        <w:jc w:val="both"/>
      </w:pPr>
      <w:r w:rsidRPr="00451483">
        <w:rPr>
          <w:noProof/>
          <w:lang w:eastAsia="en-NZ"/>
        </w:rPr>
        <mc:AlternateContent>
          <mc:Choice Requires="wps">
            <w:drawing>
              <wp:anchor distT="0" distB="0" distL="114300" distR="114300" simplePos="0" relativeHeight="251660288" behindDoc="0" locked="0" layoutInCell="1" allowOverlap="1" wp14:anchorId="151F76C0" wp14:editId="731B677B">
                <wp:simplePos x="0" y="0"/>
                <wp:positionH relativeFrom="column">
                  <wp:posOffset>10160</wp:posOffset>
                </wp:positionH>
                <wp:positionV relativeFrom="paragraph">
                  <wp:posOffset>128374</wp:posOffset>
                </wp:positionV>
                <wp:extent cx="5403215" cy="0"/>
                <wp:effectExtent l="0" t="0" r="26035" b="19050"/>
                <wp:wrapNone/>
                <wp:docPr id="69" name="Straight Connector 69"/>
                <wp:cNvGraphicFramePr/>
                <a:graphic xmlns:a="http://schemas.openxmlformats.org/drawingml/2006/main">
                  <a:graphicData uri="http://schemas.microsoft.com/office/word/2010/wordprocessingShape">
                    <wps:wsp>
                      <wps:cNvCnPr/>
                      <wps:spPr>
                        <a:xfrm>
                          <a:off x="0" y="0"/>
                          <a:ext cx="54032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9CA43C1" id="Straight Connector 6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pt,10.1pt" to="42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" strokecolor="black [3213]" strokeweight="1.5pt"/>
            </w:pict>
          </mc:Fallback>
        </mc:AlternateContent>
      </w:r>
    </w:p>
    <w:p w14:paraId="246A8B46" w14:textId="77777777" w:rsidR="000D63F4" w:rsidRPr="00C424D9" w:rsidRDefault="000D63F4" w:rsidP="000D63F4">
      <w:pPr>
        <w:ind w:right="544"/>
        <w:jc w:val="both"/>
        <w:rPr>
          <w:b/>
          <w:sz w:val="40"/>
          <w:szCs w:val="40"/>
        </w:rPr>
      </w:pPr>
      <w:r w:rsidRPr="00C424D9">
        <w:rPr>
          <w:b/>
          <w:sz w:val="40"/>
          <w:szCs w:val="40"/>
        </w:rPr>
        <w:t xml:space="preserve">National Cervical Screening Programme </w:t>
      </w:r>
    </w:p>
    <w:p w14:paraId="266DBAB2" w14:textId="77777777" w:rsidR="000D63F4" w:rsidRPr="00451483" w:rsidRDefault="000D63F4" w:rsidP="000D63F4">
      <w:pPr>
        <w:ind w:right="544"/>
        <w:jc w:val="both"/>
        <w:rPr>
          <w:b/>
          <w:sz w:val="40"/>
          <w:szCs w:val="40"/>
        </w:rPr>
      </w:pPr>
      <w:r w:rsidRPr="00451483">
        <w:rPr>
          <w:b/>
          <w:noProof/>
          <w:sz w:val="40"/>
          <w:szCs w:val="40"/>
          <w:lang w:eastAsia="en-NZ"/>
        </w:rPr>
        <mc:AlternateContent>
          <mc:Choice Requires="wps">
            <w:drawing>
              <wp:anchor distT="0" distB="0" distL="114300" distR="114300" simplePos="0" relativeHeight="251659264" behindDoc="0" locked="0" layoutInCell="1" allowOverlap="1" wp14:anchorId="7D5DE1AD" wp14:editId="15A79DC4">
                <wp:simplePos x="0" y="0"/>
                <wp:positionH relativeFrom="column">
                  <wp:posOffset>5939</wp:posOffset>
                </wp:positionH>
                <wp:positionV relativeFrom="paragraph">
                  <wp:posOffset>71104</wp:posOffset>
                </wp:positionV>
                <wp:extent cx="5403272" cy="0"/>
                <wp:effectExtent l="0" t="19050" r="45085" b="38100"/>
                <wp:wrapNone/>
                <wp:docPr id="64" name="Straight Connector 64"/>
                <wp:cNvGraphicFramePr/>
                <a:graphic xmlns:a="http://schemas.openxmlformats.org/drawingml/2006/main">
                  <a:graphicData uri="http://schemas.microsoft.com/office/word/2010/wordprocessingShape">
                    <wps:wsp>
                      <wps:cNvCnPr/>
                      <wps:spPr>
                        <a:xfrm>
                          <a:off x="0" y="0"/>
                          <a:ext cx="5403272" cy="0"/>
                        </a:xfrm>
                        <a:prstGeom prst="line">
                          <a:avLst/>
                        </a:prstGeom>
                        <a:ln w="571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80E565" id="Straight Connector 6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6pt" to="42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" strokecolor="black [3213]" strokeweight="4.5pt">
                <v:stroke linestyle="thickThin"/>
              </v:line>
            </w:pict>
          </mc:Fallback>
        </mc:AlternateContent>
      </w:r>
    </w:p>
    <w:p w14:paraId="5AA01654" w14:textId="77777777" w:rsidR="000D63F4" w:rsidRPr="00C424D9" w:rsidRDefault="000D63F4" w:rsidP="000D63F4">
      <w:pPr>
        <w:ind w:right="544"/>
        <w:jc w:val="both"/>
      </w:pPr>
    </w:p>
    <w:p w14:paraId="4A858249" w14:textId="77777777" w:rsidR="000D63F4" w:rsidRPr="005122A5" w:rsidRDefault="000D63F4" w:rsidP="000D63F4">
      <w:pPr>
        <w:ind w:right="544"/>
        <w:jc w:val="both"/>
      </w:pPr>
    </w:p>
    <w:p w14:paraId="7EE40854" w14:textId="77777777" w:rsidR="000D63F4" w:rsidRPr="005122A5" w:rsidRDefault="000D63F4" w:rsidP="000D63F4">
      <w:pPr>
        <w:ind w:right="544"/>
        <w:jc w:val="both"/>
      </w:pPr>
    </w:p>
    <w:p w14:paraId="0D20683E" w14:textId="77777777" w:rsidR="000D63F4" w:rsidRPr="00D901C5" w:rsidRDefault="000D63F4" w:rsidP="000D63F4">
      <w:pPr>
        <w:ind w:right="544"/>
        <w:jc w:val="both"/>
      </w:pPr>
    </w:p>
    <w:p w14:paraId="2F4BD164" w14:textId="63EFAB79" w:rsidR="000D63F4" w:rsidRPr="00D901C5" w:rsidRDefault="000D63F4" w:rsidP="000D63F4">
      <w:pPr>
        <w:jc w:val="right"/>
        <w:rPr>
          <w:b/>
          <w:sz w:val="28"/>
          <w:szCs w:val="28"/>
        </w:rPr>
      </w:pPr>
      <w:bookmarkStart w:id="0" w:name="_Toc275355184"/>
      <w:bookmarkStart w:id="1" w:name="_Toc276457713"/>
      <w:bookmarkStart w:id="2" w:name="_GoBack"/>
      <w:bookmarkEnd w:id="2"/>
      <w:r w:rsidRPr="00D901C5">
        <w:rPr>
          <w:b/>
          <w:sz w:val="28"/>
          <w:szCs w:val="28"/>
        </w:rPr>
        <w:t xml:space="preserve">Monitoring Report </w:t>
      </w:r>
      <w:bookmarkEnd w:id="0"/>
      <w:bookmarkEnd w:id="1"/>
      <w:r w:rsidR="00A475B1" w:rsidRPr="00D901C5">
        <w:rPr>
          <w:b/>
          <w:sz w:val="28"/>
          <w:szCs w:val="28"/>
        </w:rPr>
        <w:t>47</w:t>
      </w:r>
    </w:p>
    <w:p w14:paraId="0AACAC05" w14:textId="77777777" w:rsidR="000D63F4" w:rsidRPr="00D901C5" w:rsidRDefault="000D63F4" w:rsidP="000D63F4">
      <w:pPr>
        <w:jc w:val="right"/>
        <w:rPr>
          <w:b/>
          <w:sz w:val="28"/>
          <w:szCs w:val="28"/>
        </w:rPr>
      </w:pPr>
    </w:p>
    <w:p w14:paraId="1D4FE242" w14:textId="7C921C4B" w:rsidR="00064651" w:rsidRPr="00451483" w:rsidRDefault="00A475B1" w:rsidP="00BC667E">
      <w:pPr>
        <w:jc w:val="right"/>
        <w:rPr>
          <w:b/>
          <w:sz w:val="28"/>
          <w:szCs w:val="28"/>
        </w:rPr>
      </w:pPr>
      <w:r w:rsidRPr="00451483">
        <w:rPr>
          <w:b/>
          <w:sz w:val="28"/>
          <w:szCs w:val="28"/>
        </w:rPr>
        <w:t>1 January – 30 June 2017</w:t>
      </w:r>
    </w:p>
    <w:p w14:paraId="1CA7B86C" w14:textId="77777777" w:rsidR="003F31A8" w:rsidRPr="00C424D9" w:rsidRDefault="003F31A8" w:rsidP="003F31A8"/>
    <w:p w14:paraId="695AD4C8" w14:textId="77777777" w:rsidR="003F31A8" w:rsidRPr="005122A5" w:rsidRDefault="003F31A8" w:rsidP="003F31A8"/>
    <w:p w14:paraId="5CA1FCC8" w14:textId="77777777" w:rsidR="003F31A8" w:rsidRPr="005122A5" w:rsidRDefault="003F31A8" w:rsidP="003F31A8"/>
    <w:p w14:paraId="4D6B75B9" w14:textId="77777777" w:rsidR="003F31A8" w:rsidRPr="00D901C5" w:rsidRDefault="003F31A8" w:rsidP="003F31A8">
      <w:pPr>
        <w:tabs>
          <w:tab w:val="left" w:pos="6075"/>
        </w:tabs>
      </w:pPr>
    </w:p>
    <w:p w14:paraId="2E9017B8" w14:textId="77777777" w:rsidR="003F31A8" w:rsidRPr="00D901C5" w:rsidRDefault="003F31A8" w:rsidP="003F31A8"/>
    <w:p w14:paraId="68EABBB1" w14:textId="77777777" w:rsidR="00990914" w:rsidRPr="00D901C5" w:rsidRDefault="00990914" w:rsidP="00BC667E">
      <w:pPr>
        <w:rPr>
          <w:b/>
        </w:rPr>
      </w:pPr>
    </w:p>
    <w:p w14:paraId="102F6AF1" w14:textId="77777777" w:rsidR="00990914" w:rsidRPr="00D901C5" w:rsidRDefault="00990914" w:rsidP="00990914">
      <w:pPr>
        <w:tabs>
          <w:tab w:val="left" w:pos="2220"/>
        </w:tabs>
      </w:pPr>
    </w:p>
    <w:p w14:paraId="062659C6" w14:textId="77777777" w:rsidR="00633213" w:rsidRPr="00D901C5" w:rsidRDefault="00633213" w:rsidP="00F46F9A">
      <w:pPr>
        <w:jc w:val="center"/>
        <w:rPr>
          <w:b/>
        </w:rPr>
        <w:sectPr w:rsidR="00633213" w:rsidRPr="00D901C5" w:rsidSect="001F13A4">
          <w:footerReference w:type="default" r:id="rId12"/>
          <w:headerReference w:type="first" r:id="rId13"/>
          <w:pgSz w:w="11907" w:h="16839" w:code="9"/>
          <w:pgMar w:top="1440" w:right="1440" w:bottom="1440" w:left="1440" w:header="709" w:footer="709" w:gutter="0"/>
          <w:paperSrc w:first="14" w:other="14"/>
          <w:cols w:space="708"/>
          <w:titlePg/>
          <w:docGrid w:linePitch="360"/>
        </w:sectPr>
      </w:pPr>
    </w:p>
    <w:p w14:paraId="084EB994" w14:textId="04A28AB1" w:rsidR="00090DA1" w:rsidRPr="00D901C5" w:rsidRDefault="00090DA1" w:rsidP="00DE16F5">
      <w:pPr>
        <w:ind w:right="544"/>
        <w:jc w:val="both"/>
      </w:pPr>
      <w:r w:rsidRPr="00D901C5">
        <w:lastRenderedPageBreak/>
        <w:t xml:space="preserve">Technical report </w:t>
      </w:r>
      <w:r w:rsidR="00A4638E" w:rsidRPr="00A4638E">
        <w:t>47</w:t>
      </w:r>
    </w:p>
    <w:p w14:paraId="4F322287" w14:textId="77777777" w:rsidR="00090DA1" w:rsidRPr="00D901C5" w:rsidRDefault="00090DA1" w:rsidP="00DE16F5">
      <w:pPr>
        <w:ind w:right="544"/>
        <w:jc w:val="both"/>
      </w:pPr>
    </w:p>
    <w:p w14:paraId="516384FC" w14:textId="77777777" w:rsidR="00090DA1" w:rsidRPr="00D901C5" w:rsidRDefault="00090DA1" w:rsidP="00DE16F5">
      <w:pPr>
        <w:ind w:right="544"/>
        <w:jc w:val="both"/>
      </w:pPr>
    </w:p>
    <w:p w14:paraId="71F19F9F" w14:textId="77777777" w:rsidR="00F34ACD" w:rsidRPr="00D901C5" w:rsidRDefault="00F34ACD" w:rsidP="00DE16F5">
      <w:pPr>
        <w:ind w:right="544"/>
        <w:jc w:val="both"/>
      </w:pPr>
    </w:p>
    <w:p w14:paraId="5D857C10" w14:textId="35CCD538" w:rsidR="00090DA1" w:rsidRPr="00D901C5" w:rsidRDefault="00090DA1" w:rsidP="000D63F4">
      <w:pPr>
        <w:ind w:right="544"/>
        <w:jc w:val="both"/>
      </w:pPr>
      <w:bookmarkStart w:id="3" w:name="_Toc276457716"/>
      <w:r w:rsidRPr="00D901C5">
        <w:t xml:space="preserve">Prepared </w:t>
      </w:r>
      <w:bookmarkEnd w:id="3"/>
      <w:r w:rsidR="00DD6086">
        <w:t>November</w:t>
      </w:r>
      <w:r w:rsidR="00026CDC" w:rsidRPr="00D901C5">
        <w:t xml:space="preserve"> </w:t>
      </w:r>
    </w:p>
    <w:p w14:paraId="64F561D4" w14:textId="7395A506" w:rsidR="00090DA1" w:rsidRPr="00D901C5" w:rsidRDefault="00090DA1" w:rsidP="00DE16F5">
      <w:pPr>
        <w:ind w:right="544"/>
        <w:jc w:val="both"/>
      </w:pPr>
      <w:r w:rsidRPr="00D901C5">
        <w:t>Revised</w:t>
      </w:r>
      <w:r w:rsidR="009712EC">
        <w:t xml:space="preserve"> </w:t>
      </w:r>
      <w:r w:rsidR="00AC7A01">
        <w:t>March 2018</w:t>
      </w:r>
    </w:p>
    <w:p w14:paraId="34B6F10F" w14:textId="74290C65" w:rsidR="00090DA1" w:rsidRPr="00D901C5" w:rsidRDefault="00090DA1" w:rsidP="00DE16F5">
      <w:pPr>
        <w:ind w:right="544"/>
        <w:jc w:val="both"/>
      </w:pPr>
      <w:r w:rsidRPr="00D901C5">
        <w:t>Finalised</w:t>
      </w:r>
      <w:r w:rsidR="009712EC">
        <w:t xml:space="preserve"> </w:t>
      </w:r>
      <w:r w:rsidR="00AC7A01">
        <w:t>April 2018</w:t>
      </w:r>
      <w:r w:rsidR="000C4CE3" w:rsidRPr="00D901C5">
        <w:t xml:space="preserve"> </w:t>
      </w:r>
    </w:p>
    <w:p w14:paraId="694AADA1" w14:textId="77777777" w:rsidR="009D3F99" w:rsidRPr="00D901C5" w:rsidRDefault="009D3F99" w:rsidP="009D3F99">
      <w:pPr>
        <w:ind w:right="544"/>
        <w:jc w:val="both"/>
      </w:pPr>
    </w:p>
    <w:p w14:paraId="70F3E9E1" w14:textId="77777777" w:rsidR="009D3F99" w:rsidRPr="00D901C5" w:rsidRDefault="009D3F99" w:rsidP="009D3F99">
      <w:pPr>
        <w:ind w:right="544"/>
        <w:jc w:val="both"/>
      </w:pPr>
    </w:p>
    <w:p w14:paraId="58604842" w14:textId="77777777" w:rsidR="009D3F99" w:rsidRPr="00D901C5" w:rsidRDefault="009D3F99" w:rsidP="009D3F99">
      <w:pPr>
        <w:ind w:right="544"/>
        <w:jc w:val="both"/>
        <w:rPr>
          <w:vertAlign w:val="superscript"/>
        </w:rPr>
      </w:pPr>
      <w:r w:rsidRPr="00D901C5">
        <w:t>By Megan Smith, Leanne Rumlee, and Karen Canfell</w:t>
      </w:r>
    </w:p>
    <w:p w14:paraId="00C0FEFF" w14:textId="77777777" w:rsidR="009D3F99" w:rsidRPr="00D901C5" w:rsidRDefault="009D3F99" w:rsidP="009D3F99">
      <w:bookmarkStart w:id="4" w:name="_Toc276457717"/>
      <w:r w:rsidRPr="00D901C5">
        <w:t>Cancer Research Division, Cancer Council NSW Australia, Sydney NSW Australia</w:t>
      </w:r>
      <w:bookmarkEnd w:id="4"/>
    </w:p>
    <w:p w14:paraId="07032926" w14:textId="77777777" w:rsidR="009D3F99" w:rsidRPr="00D901C5" w:rsidRDefault="009D3F99" w:rsidP="009D3F99">
      <w:pPr>
        <w:ind w:right="544"/>
        <w:jc w:val="both"/>
      </w:pPr>
    </w:p>
    <w:p w14:paraId="1F4E463D" w14:textId="77777777" w:rsidR="009D3F99" w:rsidRPr="00D901C5" w:rsidRDefault="009D3F99" w:rsidP="009D3F99">
      <w:pPr>
        <w:ind w:right="544"/>
        <w:jc w:val="both"/>
      </w:pPr>
    </w:p>
    <w:p w14:paraId="18E95051" w14:textId="77777777" w:rsidR="009D3F99" w:rsidRPr="00D901C5" w:rsidRDefault="009D3F99" w:rsidP="009D3F99">
      <w:pPr>
        <w:ind w:right="544"/>
        <w:jc w:val="both"/>
      </w:pPr>
      <w:r w:rsidRPr="00D901C5">
        <w:t xml:space="preserve">Suggested citation: </w:t>
      </w:r>
    </w:p>
    <w:p w14:paraId="49BAED75" w14:textId="7A58BA33" w:rsidR="009D3F99" w:rsidRPr="00D901C5" w:rsidRDefault="009D3F99" w:rsidP="009D3F99">
      <w:pPr>
        <w:ind w:right="-23"/>
        <w:jc w:val="both"/>
      </w:pPr>
      <w:r w:rsidRPr="00D901C5">
        <w:t xml:space="preserve">Smith M, Rumlee L, Canfell K. National Cervical Screening Programme Monitoring Report </w:t>
      </w:r>
      <w:r w:rsidR="00F7485E" w:rsidRPr="00451483">
        <w:t xml:space="preserve">Number </w:t>
      </w:r>
      <w:r w:rsidR="001E3F71">
        <w:t>47</w:t>
      </w:r>
      <w:r w:rsidRPr="00451483">
        <w:t xml:space="preserve"> (</w:t>
      </w:r>
      <w:r w:rsidR="00A475B1" w:rsidRPr="00451483">
        <w:t>1 January – 30 June 2017</w:t>
      </w:r>
      <w:r w:rsidRPr="00451483">
        <w:t>)</w:t>
      </w:r>
      <w:r w:rsidRPr="00C424D9">
        <w:t>. National Screening Unit</w:t>
      </w:r>
      <w:r w:rsidRPr="005122A5">
        <w:t xml:space="preserve">: Wellington, </w:t>
      </w:r>
      <w:r w:rsidR="003719CF">
        <w:t>2018</w:t>
      </w:r>
      <w:r w:rsidRPr="00D901C5">
        <w:t>.</w:t>
      </w:r>
    </w:p>
    <w:p w14:paraId="23348247" w14:textId="77777777" w:rsidR="00C12FB9" w:rsidRPr="00D901C5" w:rsidRDefault="00C12FB9" w:rsidP="00DE16F5">
      <w:pPr>
        <w:ind w:right="544"/>
        <w:jc w:val="both"/>
      </w:pPr>
    </w:p>
    <w:p w14:paraId="307694A4" w14:textId="77777777" w:rsidR="00F34ACD" w:rsidRPr="00D901C5" w:rsidRDefault="00F34ACD" w:rsidP="00DE16F5">
      <w:pPr>
        <w:ind w:right="544"/>
        <w:jc w:val="both"/>
      </w:pPr>
    </w:p>
    <w:p w14:paraId="50312FEB" w14:textId="77777777" w:rsidR="00F34ACD" w:rsidRPr="00D901C5" w:rsidRDefault="00F34ACD" w:rsidP="00DE16F5">
      <w:pPr>
        <w:ind w:right="544"/>
        <w:jc w:val="both"/>
        <w:sectPr w:rsidR="00F34ACD" w:rsidRPr="00D901C5" w:rsidSect="00B4358C">
          <w:pgSz w:w="11907" w:h="16839" w:code="9"/>
          <w:pgMar w:top="4678" w:right="1701" w:bottom="1440" w:left="1440" w:header="708" w:footer="567" w:gutter="0"/>
          <w:pgNumType w:fmt="lowerRoman" w:start="1"/>
          <w:cols w:space="708"/>
          <w:docGrid w:linePitch="360"/>
        </w:sectPr>
      </w:pPr>
    </w:p>
    <w:p w14:paraId="0A082A22" w14:textId="77777777" w:rsidR="00F34ACD" w:rsidRPr="00D901C5" w:rsidRDefault="00F34ACD" w:rsidP="000D63F4">
      <w:pPr>
        <w:rPr>
          <w:b/>
          <w:sz w:val="28"/>
          <w:szCs w:val="28"/>
        </w:rPr>
      </w:pPr>
      <w:bookmarkStart w:id="5" w:name="_Toc275355188"/>
      <w:bookmarkStart w:id="6" w:name="_Toc276457719"/>
      <w:r w:rsidRPr="00D901C5">
        <w:rPr>
          <w:b/>
          <w:sz w:val="28"/>
          <w:szCs w:val="28"/>
        </w:rPr>
        <w:lastRenderedPageBreak/>
        <w:t>Acknowledgements</w:t>
      </w:r>
      <w:bookmarkEnd w:id="5"/>
      <w:bookmarkEnd w:id="6"/>
    </w:p>
    <w:p w14:paraId="76451312" w14:textId="77777777" w:rsidR="00F34ACD" w:rsidRPr="00D901C5" w:rsidRDefault="00F34ACD" w:rsidP="00DE16F5">
      <w:pPr>
        <w:ind w:right="544"/>
        <w:jc w:val="both"/>
      </w:pPr>
    </w:p>
    <w:p w14:paraId="52F986A2" w14:textId="77777777" w:rsidR="00635F28" w:rsidRPr="00D901C5" w:rsidRDefault="00BC06AB" w:rsidP="00645528">
      <w:pPr>
        <w:ind w:right="119"/>
        <w:jc w:val="both"/>
      </w:pPr>
      <w:r w:rsidRPr="00D901C5">
        <w:t xml:space="preserve">This report was prepared by the </w:t>
      </w:r>
      <w:r w:rsidR="00A7747A" w:rsidRPr="00D901C5">
        <w:t>authors</w:t>
      </w:r>
      <w:r w:rsidRPr="00D901C5">
        <w:t xml:space="preserve"> in collaboration with the National Screening Unit</w:t>
      </w:r>
      <w:r w:rsidR="00B25D3C" w:rsidRPr="00D901C5">
        <w:t xml:space="preserve"> (NSU)</w:t>
      </w:r>
      <w:r w:rsidRPr="00D901C5">
        <w:t>, Ministry of Health</w:t>
      </w:r>
      <w:r w:rsidR="00635F28" w:rsidRPr="00D901C5">
        <w:t xml:space="preserve">, in particular </w:t>
      </w:r>
      <w:r w:rsidR="005C47ED" w:rsidRPr="00D901C5">
        <w:t>Ivan Rowe, Senior Analyst, Sector Development</w:t>
      </w:r>
      <w:r w:rsidR="00635F28" w:rsidRPr="00D901C5">
        <w:t>, of the National Screening Unit</w:t>
      </w:r>
      <w:r w:rsidRPr="00D901C5">
        <w:t xml:space="preserve">. </w:t>
      </w:r>
    </w:p>
    <w:p w14:paraId="49AEE0AC" w14:textId="77777777" w:rsidR="00635F28" w:rsidRPr="00D901C5" w:rsidRDefault="00635F28" w:rsidP="00645528">
      <w:pPr>
        <w:ind w:right="119"/>
        <w:jc w:val="both"/>
      </w:pPr>
    </w:p>
    <w:p w14:paraId="54EE0EEF" w14:textId="261E5E49" w:rsidR="00BC06AB" w:rsidRPr="00D901C5" w:rsidRDefault="00BC06AB" w:rsidP="00645528">
      <w:pPr>
        <w:ind w:right="119"/>
        <w:jc w:val="both"/>
      </w:pPr>
      <w:r w:rsidRPr="00D901C5">
        <w:t xml:space="preserve">We would like to acknowledge the contribution from </w:t>
      </w:r>
      <w:r w:rsidR="003F31A8" w:rsidRPr="00D901C5">
        <w:t>Ronnie de Does</w:t>
      </w:r>
      <w:r w:rsidR="00DA6480" w:rsidRPr="00D901C5">
        <w:t>,</w:t>
      </w:r>
      <w:r w:rsidR="003F31A8" w:rsidRPr="00D901C5">
        <w:t xml:space="preserve"> </w:t>
      </w:r>
      <w:r w:rsidRPr="00D901C5">
        <w:t xml:space="preserve">NCSP Register </w:t>
      </w:r>
      <w:r w:rsidR="003F31A8" w:rsidRPr="00D901C5">
        <w:t>Central Team</w:t>
      </w:r>
      <w:r w:rsidR="00DA6480" w:rsidRPr="00D901C5">
        <w:t>,</w:t>
      </w:r>
      <w:r w:rsidR="003F31A8" w:rsidRPr="00D901C5">
        <w:t xml:space="preserve"> </w:t>
      </w:r>
      <w:r w:rsidR="003E35A6" w:rsidRPr="00D901C5">
        <w:t xml:space="preserve">for </w:t>
      </w:r>
      <w:r w:rsidRPr="00D901C5">
        <w:t>data extraction</w:t>
      </w:r>
      <w:r w:rsidR="00FB0A0E" w:rsidRPr="00D901C5">
        <w:t>;</w:t>
      </w:r>
      <w:r w:rsidR="00635F28" w:rsidRPr="00D901C5">
        <w:t xml:space="preserve"> </w:t>
      </w:r>
      <w:r w:rsidR="005C47ED" w:rsidRPr="00D901C5">
        <w:t xml:space="preserve">John Newell, NSU, </w:t>
      </w:r>
      <w:r w:rsidR="008B2083" w:rsidRPr="00D901C5">
        <w:t xml:space="preserve">for developing the SQL queries from the extracted data to calculate and </w:t>
      </w:r>
      <w:r w:rsidR="008B2083" w:rsidRPr="00987CF3">
        <w:t xml:space="preserve">produce the IMR </w:t>
      </w:r>
      <w:r w:rsidR="00C65151" w:rsidRPr="00987CF3">
        <w:t>table</w:t>
      </w:r>
      <w:r w:rsidR="008B2083" w:rsidRPr="00987CF3">
        <w:t>s</w:t>
      </w:r>
      <w:r w:rsidR="00FB0A0E" w:rsidRPr="00987CF3">
        <w:t>;</w:t>
      </w:r>
      <w:r w:rsidR="008B2083" w:rsidRPr="00987CF3">
        <w:t xml:space="preserve"> </w:t>
      </w:r>
      <w:r w:rsidR="003606B0" w:rsidRPr="00987CF3">
        <w:t xml:space="preserve">and </w:t>
      </w:r>
      <w:r w:rsidR="00EF465D" w:rsidRPr="00987CF3">
        <w:t>Simon</w:t>
      </w:r>
      <w:r w:rsidR="00EF465D" w:rsidRPr="00D901C5">
        <w:t xml:space="preserve"> Edwards, </w:t>
      </w:r>
      <w:r w:rsidR="00FB0A0E" w:rsidRPr="00D901C5">
        <w:t>Robert Walker</w:t>
      </w:r>
      <w:r w:rsidR="00775998" w:rsidRPr="00D901C5">
        <w:t>, Sarsha Yap</w:t>
      </w:r>
      <w:r w:rsidR="00FB0A0E" w:rsidRPr="00D901C5">
        <w:t xml:space="preserve"> and </w:t>
      </w:r>
      <w:r w:rsidR="00F774C0" w:rsidRPr="00D901C5">
        <w:t>Dr Mark Clements fo</w:t>
      </w:r>
      <w:r w:rsidR="000875FF" w:rsidRPr="00D901C5">
        <w:t>r</w:t>
      </w:r>
      <w:r w:rsidR="00F774C0" w:rsidRPr="00D901C5">
        <w:t xml:space="preserve"> assistance with code development and importing data</w:t>
      </w:r>
      <w:r w:rsidR="0032057C" w:rsidRPr="00D901C5">
        <w:t xml:space="preserve"> for analysis</w:t>
      </w:r>
      <w:r w:rsidRPr="00D901C5">
        <w:t>.</w:t>
      </w:r>
      <w:r w:rsidR="009712EC">
        <w:t xml:space="preserve"> </w:t>
      </w:r>
    </w:p>
    <w:p w14:paraId="4BBFC89B" w14:textId="77777777" w:rsidR="00F34ACD" w:rsidRPr="00D901C5" w:rsidRDefault="00F34ACD" w:rsidP="00645528">
      <w:pPr>
        <w:ind w:right="119"/>
        <w:jc w:val="both"/>
      </w:pPr>
    </w:p>
    <w:p w14:paraId="177FBDB9" w14:textId="77777777" w:rsidR="00F34ACD" w:rsidRPr="00D901C5" w:rsidRDefault="00F34ACD" w:rsidP="00645528">
      <w:pPr>
        <w:ind w:right="119"/>
        <w:jc w:val="both"/>
      </w:pPr>
    </w:p>
    <w:p w14:paraId="1A9E2CC3" w14:textId="77777777" w:rsidR="00F34ACD" w:rsidRPr="00D901C5" w:rsidRDefault="00F34ACD" w:rsidP="00645528">
      <w:pPr>
        <w:ind w:right="119"/>
        <w:jc w:val="both"/>
      </w:pPr>
    </w:p>
    <w:p w14:paraId="4128046A" w14:textId="77777777" w:rsidR="00184652" w:rsidRPr="00D901C5" w:rsidRDefault="00184652" w:rsidP="000D63F4">
      <w:pPr>
        <w:rPr>
          <w:b/>
          <w:sz w:val="28"/>
          <w:szCs w:val="28"/>
        </w:rPr>
      </w:pPr>
      <w:r w:rsidRPr="00D901C5">
        <w:rPr>
          <w:b/>
          <w:sz w:val="28"/>
          <w:szCs w:val="28"/>
        </w:rPr>
        <w:t>About the authors</w:t>
      </w:r>
    </w:p>
    <w:p w14:paraId="373E2C9A" w14:textId="77777777" w:rsidR="00184652" w:rsidRPr="00D901C5" w:rsidRDefault="00184652" w:rsidP="00645528">
      <w:pPr>
        <w:ind w:right="119"/>
        <w:jc w:val="both"/>
      </w:pPr>
    </w:p>
    <w:p w14:paraId="6741DE78" w14:textId="4A6876CF" w:rsidR="00184652" w:rsidRPr="00D901C5" w:rsidRDefault="00184652" w:rsidP="00645528">
      <w:pPr>
        <w:ind w:right="119"/>
        <w:jc w:val="both"/>
      </w:pPr>
      <w:r w:rsidRPr="00D901C5">
        <w:t xml:space="preserve">The authors are based </w:t>
      </w:r>
      <w:r w:rsidR="00A7747A" w:rsidRPr="00D901C5">
        <w:t xml:space="preserve">at </w:t>
      </w:r>
      <w:r w:rsidR="00FB0A0E" w:rsidRPr="00D901C5">
        <w:t>Cancer Research Division at Cancer Council NSW, Sydney, Australia</w:t>
      </w:r>
      <w:r w:rsidRPr="00D901C5">
        <w:t>.</w:t>
      </w:r>
      <w:r w:rsidR="009712EC">
        <w:t xml:space="preserve"> </w:t>
      </w:r>
      <w:r w:rsidRPr="00D901C5">
        <w:t xml:space="preserve">They are part of a research group (led by Prof Karen Canfell) which has as its core research focus the epidemiology of cervical cancer, cervical screening and human </w:t>
      </w:r>
      <w:r w:rsidR="00C7423C" w:rsidRPr="00D901C5">
        <w:t>p</w:t>
      </w:r>
      <w:r w:rsidRPr="00D901C5">
        <w:t>apillomavirus (HPV) vaccination. This research group has established an extensive track record both in research publication and in successful completion of commissioned projects related to national cervical screening program</w:t>
      </w:r>
      <w:r w:rsidR="0049495D">
        <w:t>me</w:t>
      </w:r>
      <w:r w:rsidRPr="00D901C5">
        <w:t>s in New Zealand, Australia and England.</w:t>
      </w:r>
      <w:r w:rsidR="009712EC">
        <w:t xml:space="preserve"> </w:t>
      </w:r>
      <w:r w:rsidRPr="00D901C5">
        <w:t>The group has extensive experience in the analysis of descriptive data from cervical cancer screening programmes. The team also has a range of related skills in the analysis of linked datasets, systematic review and meta-analysis, biostatistics, health economics, and advanced statistical modelling techniques.</w:t>
      </w:r>
    </w:p>
    <w:p w14:paraId="65008938" w14:textId="77777777" w:rsidR="00184652" w:rsidRPr="00D901C5" w:rsidRDefault="00184652" w:rsidP="00DE16F5">
      <w:pPr>
        <w:ind w:right="544"/>
        <w:jc w:val="both"/>
      </w:pPr>
    </w:p>
    <w:p w14:paraId="609D0B33" w14:textId="77777777" w:rsidR="00F34ACD" w:rsidRPr="00D901C5" w:rsidRDefault="00F34ACD" w:rsidP="00DE16F5">
      <w:pPr>
        <w:ind w:right="544"/>
        <w:jc w:val="both"/>
      </w:pPr>
    </w:p>
    <w:p w14:paraId="03C385EA" w14:textId="77777777" w:rsidR="00576432" w:rsidRPr="00D901C5" w:rsidRDefault="00576432" w:rsidP="002873D1">
      <w:pPr>
        <w:ind w:right="-22"/>
        <w:jc w:val="both"/>
        <w:sectPr w:rsidR="00576432" w:rsidRPr="00D901C5" w:rsidSect="002873D1">
          <w:pgSz w:w="11907" w:h="16839" w:code="9"/>
          <w:pgMar w:top="1440" w:right="1275" w:bottom="1440" w:left="1440" w:header="708" w:footer="567" w:gutter="0"/>
          <w:pgNumType w:fmt="lowerRoman"/>
          <w:cols w:space="708"/>
          <w:docGrid w:linePitch="360"/>
        </w:sectPr>
      </w:pPr>
    </w:p>
    <w:sdt>
      <w:sdtPr>
        <w:rPr>
          <w:rFonts w:ascii="Calibri" w:eastAsia="Calibri" w:hAnsi="Calibri"/>
          <w:b w:val="0"/>
          <w:bCs w:val="0"/>
          <w:color w:val="auto"/>
          <w:sz w:val="23"/>
          <w:szCs w:val="22"/>
          <w:lang w:val="en-NZ"/>
        </w:rPr>
        <w:id w:val="-677498594"/>
        <w:docPartObj>
          <w:docPartGallery w:val="Table of Contents"/>
          <w:docPartUnique/>
        </w:docPartObj>
      </w:sdtPr>
      <w:sdtEndPr/>
      <w:sdtContent>
        <w:p w14:paraId="7EF50213" w14:textId="77777777" w:rsidR="00BE5A2C" w:rsidRPr="00451483" w:rsidRDefault="00BE5A2C" w:rsidP="00BE5A2C">
          <w:pPr>
            <w:pStyle w:val="TOCHeading"/>
            <w:rPr>
              <w:color w:val="auto"/>
              <w:lang w:val="en-NZ"/>
            </w:rPr>
          </w:pPr>
          <w:r w:rsidRPr="00451483">
            <w:rPr>
              <w:color w:val="auto"/>
              <w:lang w:val="en-NZ"/>
            </w:rPr>
            <w:t>Contents</w:t>
          </w:r>
        </w:p>
        <w:p w14:paraId="6995E5DD" w14:textId="032A05E2" w:rsidR="004067D2" w:rsidRPr="00A6469D" w:rsidRDefault="00BE5A2C">
          <w:pPr>
            <w:pStyle w:val="TOC1"/>
            <w:tabs>
              <w:tab w:val="left" w:pos="460"/>
              <w:tab w:val="right" w:leader="dot" w:pos="9182"/>
            </w:tabs>
            <w:rPr>
              <w:rFonts w:asciiTheme="minorHAnsi" w:eastAsiaTheme="minorEastAsia" w:hAnsiTheme="minorHAnsi" w:cstheme="minorBidi"/>
              <w:b w:val="0"/>
              <w:bCs w:val="0"/>
              <w:caps w:val="0"/>
              <w:noProof/>
              <w:sz w:val="23"/>
              <w:szCs w:val="23"/>
              <w:lang w:val="en-AU" w:eastAsia="en-AU"/>
            </w:rPr>
          </w:pPr>
          <w:r w:rsidRPr="00A6469D">
            <w:rPr>
              <w:rFonts w:asciiTheme="minorHAnsi" w:hAnsiTheme="minorHAnsi"/>
              <w:sz w:val="23"/>
              <w:szCs w:val="23"/>
            </w:rPr>
            <w:fldChar w:fldCharType="begin"/>
          </w:r>
          <w:r w:rsidRPr="00A6469D">
            <w:rPr>
              <w:rFonts w:asciiTheme="minorHAnsi" w:hAnsiTheme="minorHAnsi"/>
              <w:sz w:val="23"/>
              <w:szCs w:val="23"/>
            </w:rPr>
            <w:instrText xml:space="preserve"> TOC \o "1-3" \h \z \u </w:instrText>
          </w:r>
          <w:r w:rsidRPr="00A6469D">
            <w:rPr>
              <w:rFonts w:asciiTheme="minorHAnsi" w:hAnsiTheme="minorHAnsi"/>
              <w:sz w:val="23"/>
              <w:szCs w:val="23"/>
            </w:rPr>
            <w:fldChar w:fldCharType="separate"/>
          </w:r>
          <w:hyperlink w:anchor="_Toc509928431" w:history="1">
            <w:r w:rsidR="004067D2" w:rsidRPr="00A6469D">
              <w:rPr>
                <w:rStyle w:val="Hyperlink"/>
                <w:noProof/>
                <w:sz w:val="23"/>
                <w:szCs w:val="23"/>
              </w:rPr>
              <w:t>1.</w:t>
            </w:r>
            <w:r w:rsidR="004067D2" w:rsidRPr="00A6469D">
              <w:rPr>
                <w:rFonts w:asciiTheme="minorHAnsi" w:eastAsiaTheme="minorEastAsia" w:hAnsiTheme="minorHAnsi" w:cstheme="minorBidi"/>
                <w:b w:val="0"/>
                <w:bCs w:val="0"/>
                <w:caps w:val="0"/>
                <w:noProof/>
                <w:sz w:val="23"/>
                <w:szCs w:val="23"/>
                <w:lang w:val="en-AU" w:eastAsia="en-AU"/>
              </w:rPr>
              <w:tab/>
            </w:r>
            <w:r w:rsidR="004067D2" w:rsidRPr="00A6469D">
              <w:rPr>
                <w:rStyle w:val="Hyperlink"/>
                <w:noProof/>
                <w:sz w:val="23"/>
                <w:szCs w:val="23"/>
              </w:rPr>
              <w:t>Executive Summary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_Toc509928431 \h </w:instrText>
            </w:r>
            <w:r w:rsidR="004067D2" w:rsidRPr="00A6469D">
              <w:rPr>
                <w:noProof/>
                <w:webHidden/>
                <w:sz w:val="23"/>
                <w:szCs w:val="23"/>
              </w:rPr>
            </w:r>
            <w:r w:rsidR="004067D2" w:rsidRPr="00A6469D">
              <w:rPr>
                <w:noProof/>
                <w:webHidden/>
                <w:sz w:val="23"/>
                <w:szCs w:val="23"/>
              </w:rPr>
              <w:fldChar w:fldCharType="separate"/>
            </w:r>
            <w:r w:rsidR="00B73FE3">
              <w:rPr>
                <w:noProof/>
                <w:webHidden/>
                <w:sz w:val="23"/>
                <w:szCs w:val="23"/>
              </w:rPr>
              <w:t>1</w:t>
            </w:r>
            <w:r w:rsidR="004067D2" w:rsidRPr="00A6469D">
              <w:rPr>
                <w:noProof/>
                <w:webHidden/>
                <w:sz w:val="23"/>
                <w:szCs w:val="23"/>
              </w:rPr>
              <w:fldChar w:fldCharType="end"/>
            </w:r>
          </w:hyperlink>
        </w:p>
        <w:p w14:paraId="36A031E4" w14:textId="38E7EC21" w:rsidR="004067D2" w:rsidRPr="00A6469D" w:rsidRDefault="00B73FE3">
          <w:pPr>
            <w:pStyle w:val="TOC1"/>
            <w:tabs>
              <w:tab w:val="left" w:pos="460"/>
              <w:tab w:val="right" w:leader="dot" w:pos="9182"/>
            </w:tabs>
            <w:rPr>
              <w:rFonts w:asciiTheme="minorHAnsi" w:eastAsiaTheme="minorEastAsia" w:hAnsiTheme="minorHAnsi" w:cstheme="minorBidi"/>
              <w:b w:val="0"/>
              <w:bCs w:val="0"/>
              <w:caps w:val="0"/>
              <w:noProof/>
              <w:sz w:val="23"/>
              <w:szCs w:val="23"/>
              <w:lang w:val="en-AU" w:eastAsia="en-AU"/>
            </w:rPr>
          </w:pPr>
          <w:hyperlink w:anchor="_Toc509928432" w:history="1">
            <w:r w:rsidR="004067D2" w:rsidRPr="00A6469D">
              <w:rPr>
                <w:rStyle w:val="Hyperlink"/>
                <w:noProof/>
                <w:sz w:val="23"/>
                <w:szCs w:val="23"/>
              </w:rPr>
              <w:t>2.</w:t>
            </w:r>
            <w:r w:rsidR="004067D2" w:rsidRPr="00A6469D">
              <w:rPr>
                <w:rFonts w:asciiTheme="minorHAnsi" w:eastAsiaTheme="minorEastAsia" w:hAnsiTheme="minorHAnsi" w:cstheme="minorBidi"/>
                <w:b w:val="0"/>
                <w:bCs w:val="0"/>
                <w:caps w:val="0"/>
                <w:noProof/>
                <w:sz w:val="23"/>
                <w:szCs w:val="23"/>
                <w:lang w:val="en-AU" w:eastAsia="en-AU"/>
              </w:rPr>
              <w:tab/>
            </w:r>
            <w:r w:rsidR="004067D2" w:rsidRPr="00A6469D">
              <w:rPr>
                <w:rStyle w:val="Hyperlink"/>
                <w:noProof/>
                <w:sz w:val="23"/>
                <w:szCs w:val="23"/>
              </w:rPr>
              <w:t>Background</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_Toc509928432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12</w:t>
            </w:r>
            <w:r w:rsidR="004067D2" w:rsidRPr="00A6469D">
              <w:rPr>
                <w:noProof/>
                <w:webHidden/>
                <w:sz w:val="23"/>
                <w:szCs w:val="23"/>
              </w:rPr>
              <w:fldChar w:fldCharType="end"/>
            </w:r>
          </w:hyperlink>
        </w:p>
        <w:p w14:paraId="3AA6D32B" w14:textId="0D25A3B4" w:rsidR="004067D2" w:rsidRPr="00A6469D" w:rsidRDefault="00B73FE3">
          <w:pPr>
            <w:pStyle w:val="TOC1"/>
            <w:tabs>
              <w:tab w:val="left" w:pos="460"/>
              <w:tab w:val="right" w:leader="dot" w:pos="9182"/>
            </w:tabs>
            <w:rPr>
              <w:rFonts w:asciiTheme="minorHAnsi" w:eastAsiaTheme="minorEastAsia" w:hAnsiTheme="minorHAnsi" w:cstheme="minorBidi"/>
              <w:b w:val="0"/>
              <w:bCs w:val="0"/>
              <w:caps w:val="0"/>
              <w:noProof/>
              <w:sz w:val="23"/>
              <w:szCs w:val="23"/>
              <w:lang w:val="en-AU" w:eastAsia="en-AU"/>
            </w:rPr>
          </w:pPr>
          <w:hyperlink w:anchor="_Toc509928433" w:history="1">
            <w:r w:rsidR="004067D2" w:rsidRPr="00A6469D">
              <w:rPr>
                <w:rStyle w:val="Hyperlink"/>
                <w:noProof/>
                <w:sz w:val="23"/>
                <w:szCs w:val="23"/>
              </w:rPr>
              <w:t>3.</w:t>
            </w:r>
            <w:r w:rsidR="004067D2" w:rsidRPr="00A6469D">
              <w:rPr>
                <w:rFonts w:asciiTheme="minorHAnsi" w:eastAsiaTheme="minorEastAsia" w:hAnsiTheme="minorHAnsi" w:cstheme="minorBidi"/>
                <w:b w:val="0"/>
                <w:bCs w:val="0"/>
                <w:caps w:val="0"/>
                <w:noProof/>
                <w:sz w:val="23"/>
                <w:szCs w:val="23"/>
                <w:lang w:val="en-AU" w:eastAsia="en-AU"/>
              </w:rPr>
              <w:tab/>
            </w:r>
            <w:r w:rsidR="004067D2" w:rsidRPr="00A6469D">
              <w:rPr>
                <w:rStyle w:val="Hyperlink"/>
                <w:noProof/>
                <w:sz w:val="23"/>
                <w:szCs w:val="23"/>
              </w:rPr>
              <w:t>Methods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_Toc509928433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13</w:t>
            </w:r>
            <w:r w:rsidR="004067D2" w:rsidRPr="00A6469D">
              <w:rPr>
                <w:noProof/>
                <w:webHidden/>
                <w:sz w:val="23"/>
                <w:szCs w:val="23"/>
              </w:rPr>
              <w:fldChar w:fldCharType="end"/>
            </w:r>
          </w:hyperlink>
        </w:p>
        <w:p w14:paraId="2CFFDC35" w14:textId="16651D6B"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34" w:history="1">
            <w:r w:rsidR="004067D2" w:rsidRPr="00A6469D">
              <w:rPr>
                <w:rStyle w:val="Hyperlink"/>
                <w:noProof/>
                <w:sz w:val="23"/>
                <w:szCs w:val="23"/>
              </w:rPr>
              <w:t>Data used</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_Toc509928434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13</w:t>
            </w:r>
            <w:r w:rsidR="004067D2" w:rsidRPr="00A6469D">
              <w:rPr>
                <w:noProof/>
                <w:webHidden/>
                <w:sz w:val="23"/>
                <w:szCs w:val="23"/>
              </w:rPr>
              <w:fldChar w:fldCharType="end"/>
            </w:r>
          </w:hyperlink>
        </w:p>
        <w:p w14:paraId="6EAFB0F2" w14:textId="15F787C0"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35" w:history="1">
            <w:r w:rsidR="004067D2" w:rsidRPr="00A6469D">
              <w:rPr>
                <w:rStyle w:val="Hyperlink"/>
                <w:noProof/>
                <w:sz w:val="23"/>
                <w:szCs w:val="23"/>
              </w:rPr>
              <w:t>Age</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_Toc509928435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13</w:t>
            </w:r>
            <w:r w:rsidR="004067D2" w:rsidRPr="00A6469D">
              <w:rPr>
                <w:noProof/>
                <w:webHidden/>
                <w:sz w:val="23"/>
                <w:szCs w:val="23"/>
              </w:rPr>
              <w:fldChar w:fldCharType="end"/>
            </w:r>
          </w:hyperlink>
        </w:p>
        <w:p w14:paraId="65242FFE" w14:textId="59796739"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36" w:history="1">
            <w:r w:rsidR="004067D2" w:rsidRPr="00A6469D">
              <w:rPr>
                <w:rStyle w:val="Hyperlink"/>
                <w:noProof/>
                <w:sz w:val="23"/>
                <w:szCs w:val="23"/>
              </w:rPr>
              <w:t>Hysterectomy-adjusted population</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_Toc509928436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13</w:t>
            </w:r>
            <w:r w:rsidR="004067D2" w:rsidRPr="00A6469D">
              <w:rPr>
                <w:noProof/>
                <w:webHidden/>
                <w:sz w:val="23"/>
                <w:szCs w:val="23"/>
              </w:rPr>
              <w:fldChar w:fldCharType="end"/>
            </w:r>
          </w:hyperlink>
        </w:p>
        <w:p w14:paraId="38521BAF" w14:textId="59ABB910"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37" w:history="1">
            <w:r w:rsidR="004067D2" w:rsidRPr="00A6469D">
              <w:rPr>
                <w:rStyle w:val="Hyperlink"/>
                <w:noProof/>
                <w:sz w:val="23"/>
                <w:szCs w:val="23"/>
              </w:rPr>
              <w:t>Ethnicity analysis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_Toc509928437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14</w:t>
            </w:r>
            <w:r w:rsidR="004067D2" w:rsidRPr="00A6469D">
              <w:rPr>
                <w:noProof/>
                <w:webHidden/>
                <w:sz w:val="23"/>
                <w:szCs w:val="23"/>
              </w:rPr>
              <w:fldChar w:fldCharType="end"/>
            </w:r>
          </w:hyperlink>
        </w:p>
        <w:p w14:paraId="40FCDE71" w14:textId="6CFF5378"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38" w:history="1">
            <w:r w:rsidR="004067D2" w:rsidRPr="00A6469D">
              <w:rPr>
                <w:rStyle w:val="Hyperlink"/>
                <w:noProof/>
                <w:sz w:val="23"/>
                <w:szCs w:val="23"/>
              </w:rPr>
              <w:t>Calculating NCSP coverage</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_Toc509928438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14</w:t>
            </w:r>
            <w:r w:rsidR="004067D2" w:rsidRPr="00A6469D">
              <w:rPr>
                <w:noProof/>
                <w:webHidden/>
                <w:sz w:val="23"/>
                <w:szCs w:val="23"/>
              </w:rPr>
              <w:fldChar w:fldCharType="end"/>
            </w:r>
          </w:hyperlink>
        </w:p>
        <w:p w14:paraId="3FEE7509" w14:textId="10ACFB04" w:rsidR="004067D2" w:rsidRPr="00A6469D" w:rsidRDefault="00B73FE3">
          <w:pPr>
            <w:pStyle w:val="TOC1"/>
            <w:tabs>
              <w:tab w:val="left" w:pos="460"/>
              <w:tab w:val="right" w:leader="dot" w:pos="9182"/>
            </w:tabs>
            <w:rPr>
              <w:rFonts w:asciiTheme="minorHAnsi" w:eastAsiaTheme="minorEastAsia" w:hAnsiTheme="minorHAnsi" w:cstheme="minorBidi"/>
              <w:b w:val="0"/>
              <w:bCs w:val="0"/>
              <w:caps w:val="0"/>
              <w:noProof/>
              <w:sz w:val="23"/>
              <w:szCs w:val="23"/>
              <w:lang w:val="en-AU" w:eastAsia="en-AU"/>
            </w:rPr>
          </w:pPr>
          <w:hyperlink w:anchor="_Toc509928439" w:history="1">
            <w:r w:rsidR="004067D2" w:rsidRPr="00A6469D">
              <w:rPr>
                <w:rStyle w:val="Hyperlink"/>
                <w:noProof/>
                <w:sz w:val="23"/>
                <w:szCs w:val="23"/>
              </w:rPr>
              <w:t>4.</w:t>
            </w:r>
            <w:r w:rsidR="004067D2" w:rsidRPr="00A6469D">
              <w:rPr>
                <w:rFonts w:asciiTheme="minorHAnsi" w:eastAsiaTheme="minorEastAsia" w:hAnsiTheme="minorHAnsi" w:cstheme="minorBidi"/>
                <w:b w:val="0"/>
                <w:bCs w:val="0"/>
                <w:caps w:val="0"/>
                <w:noProof/>
                <w:sz w:val="23"/>
                <w:szCs w:val="23"/>
                <w:lang w:val="en-AU" w:eastAsia="en-AU"/>
              </w:rPr>
              <w:tab/>
            </w:r>
            <w:r w:rsidR="004067D2" w:rsidRPr="00A6469D">
              <w:rPr>
                <w:rStyle w:val="Hyperlink"/>
                <w:noProof/>
                <w:sz w:val="23"/>
                <w:szCs w:val="23"/>
              </w:rPr>
              <w:t>Biannual NCSP Monitoring Indicators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_Toc509928439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16</w:t>
            </w:r>
            <w:r w:rsidR="004067D2" w:rsidRPr="00A6469D">
              <w:rPr>
                <w:noProof/>
                <w:webHidden/>
                <w:sz w:val="23"/>
                <w:szCs w:val="23"/>
              </w:rPr>
              <w:fldChar w:fldCharType="end"/>
            </w:r>
          </w:hyperlink>
        </w:p>
        <w:p w14:paraId="3A0CA7E5" w14:textId="795097EF"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40" w:history="1">
            <w:r w:rsidR="004067D2" w:rsidRPr="00A6469D">
              <w:rPr>
                <w:rStyle w:val="Hyperlink"/>
                <w:noProof/>
                <w:sz w:val="23"/>
                <w:szCs w:val="23"/>
              </w:rPr>
              <w:t>Indicator 1 – Coverage</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_Toc509928440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16</w:t>
            </w:r>
            <w:r w:rsidR="004067D2" w:rsidRPr="00A6469D">
              <w:rPr>
                <w:noProof/>
                <w:webHidden/>
                <w:sz w:val="23"/>
                <w:szCs w:val="23"/>
              </w:rPr>
              <w:fldChar w:fldCharType="end"/>
            </w:r>
          </w:hyperlink>
        </w:p>
        <w:p w14:paraId="1291DCED" w14:textId="21669354"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41" w:history="1">
            <w:r w:rsidR="004067D2" w:rsidRPr="00A6469D">
              <w:rPr>
                <w:rStyle w:val="Hyperlink"/>
                <w:noProof/>
                <w:sz w:val="23"/>
                <w:szCs w:val="23"/>
                <w:lang w:eastAsia="en-AU"/>
              </w:rPr>
              <w:t>Indicator 1.1 – Three-year coverage</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_Toc509928441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17</w:t>
            </w:r>
            <w:r w:rsidR="004067D2" w:rsidRPr="00A6469D">
              <w:rPr>
                <w:noProof/>
                <w:webHidden/>
                <w:sz w:val="23"/>
                <w:szCs w:val="23"/>
              </w:rPr>
              <w:fldChar w:fldCharType="end"/>
            </w:r>
          </w:hyperlink>
        </w:p>
        <w:p w14:paraId="00D536AF" w14:textId="55C46C62"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42" w:history="1">
            <w:r w:rsidR="004067D2" w:rsidRPr="00A6469D">
              <w:rPr>
                <w:rStyle w:val="Hyperlink"/>
                <w:noProof/>
                <w:sz w:val="23"/>
                <w:szCs w:val="23"/>
                <w:lang w:eastAsia="en-AU"/>
              </w:rPr>
              <w:t>Indicator 1.2 – Regularity of screening</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_Toc509928442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32</w:t>
            </w:r>
            <w:r w:rsidR="004067D2" w:rsidRPr="00A6469D">
              <w:rPr>
                <w:noProof/>
                <w:webHidden/>
                <w:sz w:val="23"/>
                <w:szCs w:val="23"/>
              </w:rPr>
              <w:fldChar w:fldCharType="end"/>
            </w:r>
          </w:hyperlink>
        </w:p>
        <w:p w14:paraId="0E9F8F19" w14:textId="7B8B7926"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43" w:history="1">
            <w:r w:rsidR="004067D2" w:rsidRPr="00A6469D">
              <w:rPr>
                <w:rStyle w:val="Hyperlink"/>
                <w:noProof/>
                <w:sz w:val="23"/>
                <w:szCs w:val="23"/>
                <w:lang w:eastAsia="en-AU"/>
              </w:rPr>
              <w:t>Indicator 2 – First screening events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_Toc509928443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33</w:t>
            </w:r>
            <w:r w:rsidR="004067D2" w:rsidRPr="00A6469D">
              <w:rPr>
                <w:noProof/>
                <w:webHidden/>
                <w:sz w:val="23"/>
                <w:szCs w:val="23"/>
              </w:rPr>
              <w:fldChar w:fldCharType="end"/>
            </w:r>
          </w:hyperlink>
        </w:p>
        <w:p w14:paraId="1A417C6A" w14:textId="74ADE568"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44" w:history="1">
            <w:r w:rsidR="004067D2" w:rsidRPr="00A6469D">
              <w:rPr>
                <w:rStyle w:val="Hyperlink"/>
                <w:noProof/>
                <w:sz w:val="23"/>
                <w:szCs w:val="23"/>
                <w:lang w:eastAsia="en-AU"/>
              </w:rPr>
              <w:t>Indicator 3 – Withdrawal rates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_Toc509928444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39</w:t>
            </w:r>
            <w:r w:rsidR="004067D2" w:rsidRPr="00A6469D">
              <w:rPr>
                <w:noProof/>
                <w:webHidden/>
                <w:sz w:val="23"/>
                <w:szCs w:val="23"/>
              </w:rPr>
              <w:fldChar w:fldCharType="end"/>
            </w:r>
          </w:hyperlink>
        </w:p>
        <w:p w14:paraId="5D4EB4AD" w14:textId="08B1CCE3"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45" w:history="1">
            <w:r w:rsidR="004067D2" w:rsidRPr="00A6469D">
              <w:rPr>
                <w:rStyle w:val="Hyperlink"/>
                <w:noProof/>
                <w:sz w:val="23"/>
                <w:szCs w:val="23"/>
              </w:rPr>
              <w:t>Indicator 4 – Early re-screening</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_Toc509928445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43</w:t>
            </w:r>
            <w:r w:rsidR="004067D2" w:rsidRPr="00A6469D">
              <w:rPr>
                <w:noProof/>
                <w:webHidden/>
                <w:sz w:val="23"/>
                <w:szCs w:val="23"/>
              </w:rPr>
              <w:fldChar w:fldCharType="end"/>
            </w:r>
          </w:hyperlink>
        </w:p>
        <w:p w14:paraId="2F7641F4" w14:textId="34944137"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46" w:history="1">
            <w:r w:rsidR="004067D2" w:rsidRPr="00A6469D">
              <w:rPr>
                <w:rStyle w:val="Hyperlink"/>
                <w:noProof/>
                <w:sz w:val="23"/>
                <w:szCs w:val="23"/>
              </w:rPr>
              <w:t>Indicator 5 – Laboratory indicators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_Toc509928446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49</w:t>
            </w:r>
            <w:r w:rsidR="004067D2" w:rsidRPr="00A6469D">
              <w:rPr>
                <w:noProof/>
                <w:webHidden/>
                <w:sz w:val="23"/>
                <w:szCs w:val="23"/>
              </w:rPr>
              <w:fldChar w:fldCharType="end"/>
            </w:r>
          </w:hyperlink>
        </w:p>
        <w:p w14:paraId="66CCFB6A" w14:textId="4F530612"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47" w:history="1">
            <w:r w:rsidR="004067D2" w:rsidRPr="00A6469D">
              <w:rPr>
                <w:rStyle w:val="Hyperlink"/>
                <w:noProof/>
                <w:sz w:val="23"/>
                <w:szCs w:val="23"/>
              </w:rPr>
              <w:t>Indicator 5.1 – Laboratory cytology reporting</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_Toc509928447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50</w:t>
            </w:r>
            <w:r w:rsidR="004067D2" w:rsidRPr="00A6469D">
              <w:rPr>
                <w:noProof/>
                <w:webHidden/>
                <w:sz w:val="23"/>
                <w:szCs w:val="23"/>
              </w:rPr>
              <w:fldChar w:fldCharType="end"/>
            </w:r>
          </w:hyperlink>
        </w:p>
        <w:p w14:paraId="60D6002D" w14:textId="4EA7F012"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48" w:history="1">
            <w:r w:rsidR="004067D2" w:rsidRPr="00A6469D">
              <w:rPr>
                <w:rStyle w:val="Hyperlink"/>
                <w:noProof/>
                <w:sz w:val="23"/>
                <w:szCs w:val="23"/>
                <w:lang w:eastAsia="en-AU"/>
              </w:rPr>
              <w:t>Indicator 5.2 – Accuracy of cytology predicting HSIL</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_Toc509928448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63</w:t>
            </w:r>
            <w:r w:rsidR="004067D2" w:rsidRPr="00A6469D">
              <w:rPr>
                <w:noProof/>
                <w:webHidden/>
                <w:sz w:val="23"/>
                <w:szCs w:val="23"/>
              </w:rPr>
              <w:fldChar w:fldCharType="end"/>
            </w:r>
          </w:hyperlink>
        </w:p>
        <w:p w14:paraId="0CD1A30E" w14:textId="0CC584B7"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49" w:history="1">
            <w:r w:rsidR="004067D2" w:rsidRPr="00A6469D">
              <w:rPr>
                <w:rStyle w:val="Hyperlink"/>
                <w:noProof/>
                <w:sz w:val="23"/>
                <w:szCs w:val="23"/>
                <w:lang w:eastAsia="en-AU"/>
              </w:rPr>
              <w:t>Indicator 5.3 – Accuracy of negative cytology reports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_Toc509928449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69</w:t>
            </w:r>
            <w:r w:rsidR="004067D2" w:rsidRPr="00A6469D">
              <w:rPr>
                <w:noProof/>
                <w:webHidden/>
                <w:sz w:val="23"/>
                <w:szCs w:val="23"/>
              </w:rPr>
              <w:fldChar w:fldCharType="end"/>
            </w:r>
          </w:hyperlink>
        </w:p>
        <w:p w14:paraId="6169085B" w14:textId="43D604F1"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50" w:history="1">
            <w:r w:rsidR="004067D2" w:rsidRPr="00A6469D">
              <w:rPr>
                <w:rStyle w:val="Hyperlink"/>
                <w:noProof/>
                <w:sz w:val="23"/>
                <w:szCs w:val="23"/>
                <w:lang w:eastAsia="en-AU"/>
              </w:rPr>
              <w:t xml:space="preserve">Indicator 5.4 – Histology Reporting </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_Toc509928450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70</w:t>
            </w:r>
            <w:r w:rsidR="004067D2" w:rsidRPr="00A6469D">
              <w:rPr>
                <w:noProof/>
                <w:webHidden/>
                <w:sz w:val="23"/>
                <w:szCs w:val="23"/>
              </w:rPr>
              <w:fldChar w:fldCharType="end"/>
            </w:r>
          </w:hyperlink>
        </w:p>
        <w:p w14:paraId="157274B6" w14:textId="00F70838"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51" w:history="1">
            <w:r w:rsidR="004067D2" w:rsidRPr="00A6469D">
              <w:rPr>
                <w:rStyle w:val="Hyperlink"/>
                <w:noProof/>
                <w:sz w:val="23"/>
                <w:szCs w:val="23"/>
              </w:rPr>
              <w:t>Indicator 5.5 - Laboratory turnaround times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_Toc509928451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77</w:t>
            </w:r>
            <w:r w:rsidR="004067D2" w:rsidRPr="00A6469D">
              <w:rPr>
                <w:noProof/>
                <w:webHidden/>
                <w:sz w:val="23"/>
                <w:szCs w:val="23"/>
              </w:rPr>
              <w:fldChar w:fldCharType="end"/>
            </w:r>
          </w:hyperlink>
        </w:p>
        <w:p w14:paraId="62F421F0" w14:textId="2E310C0F"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52" w:history="1">
            <w:r w:rsidR="004067D2" w:rsidRPr="00A6469D">
              <w:rPr>
                <w:rStyle w:val="Hyperlink"/>
                <w:noProof/>
                <w:sz w:val="23"/>
                <w:szCs w:val="23"/>
              </w:rPr>
              <w:t>Indicator 6 – Follow-up women high grade cytology, no histology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_Toc509928452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84</w:t>
            </w:r>
            <w:r w:rsidR="004067D2" w:rsidRPr="00A6469D">
              <w:rPr>
                <w:noProof/>
                <w:webHidden/>
                <w:sz w:val="23"/>
                <w:szCs w:val="23"/>
              </w:rPr>
              <w:fldChar w:fldCharType="end"/>
            </w:r>
          </w:hyperlink>
        </w:p>
        <w:p w14:paraId="4AC6DA64" w14:textId="18FDB846"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53" w:history="1">
            <w:r w:rsidR="004067D2" w:rsidRPr="00A6469D">
              <w:rPr>
                <w:rStyle w:val="Hyperlink"/>
                <w:noProof/>
                <w:sz w:val="23"/>
                <w:szCs w:val="23"/>
              </w:rPr>
              <w:t xml:space="preserve"> Indicator 7 – Colposcopy Indicators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_Toc509928453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98</w:t>
            </w:r>
            <w:r w:rsidR="004067D2" w:rsidRPr="00A6469D">
              <w:rPr>
                <w:noProof/>
                <w:webHidden/>
                <w:sz w:val="23"/>
                <w:szCs w:val="23"/>
              </w:rPr>
              <w:fldChar w:fldCharType="end"/>
            </w:r>
          </w:hyperlink>
        </w:p>
        <w:p w14:paraId="49B4FEE0" w14:textId="1BCAEDE4"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55" w:history="1">
            <w:r w:rsidR="004067D2" w:rsidRPr="00A6469D">
              <w:rPr>
                <w:rStyle w:val="Hyperlink"/>
                <w:noProof/>
                <w:sz w:val="23"/>
                <w:szCs w:val="23"/>
                <w:lang w:eastAsia="en-AU"/>
              </w:rPr>
              <w:t>Indicator 7.1 – Timeliness of colposcopic assessment – high grade cytology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_Toc509928455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99</w:t>
            </w:r>
            <w:r w:rsidR="004067D2" w:rsidRPr="00A6469D">
              <w:rPr>
                <w:noProof/>
                <w:webHidden/>
                <w:sz w:val="23"/>
                <w:szCs w:val="23"/>
              </w:rPr>
              <w:fldChar w:fldCharType="end"/>
            </w:r>
          </w:hyperlink>
        </w:p>
        <w:p w14:paraId="3FA2BB54" w14:textId="68E1402A"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56" w:history="1">
            <w:r w:rsidR="004067D2" w:rsidRPr="00A6469D">
              <w:rPr>
                <w:rStyle w:val="Hyperlink"/>
                <w:noProof/>
                <w:sz w:val="23"/>
                <w:szCs w:val="23"/>
                <w:lang w:eastAsia="en-AU"/>
              </w:rPr>
              <w:t>Indicator 7.2 – Timeliness of colposcopic assessment – low grade cytology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_Toc509928456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106</w:t>
            </w:r>
            <w:r w:rsidR="004067D2" w:rsidRPr="00A6469D">
              <w:rPr>
                <w:noProof/>
                <w:webHidden/>
                <w:sz w:val="23"/>
                <w:szCs w:val="23"/>
              </w:rPr>
              <w:fldChar w:fldCharType="end"/>
            </w:r>
          </w:hyperlink>
        </w:p>
        <w:p w14:paraId="60F96B31" w14:textId="338EDD57"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57" w:history="1">
            <w:r w:rsidR="004067D2" w:rsidRPr="00A6469D">
              <w:rPr>
                <w:rStyle w:val="Hyperlink"/>
                <w:noProof/>
                <w:sz w:val="23"/>
                <w:szCs w:val="23"/>
                <w:lang w:eastAsia="en-AU"/>
              </w:rPr>
              <w:t>Indicator 7.3 – Adequacy of documenting colposcopy assessment</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_Toc509928457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112</w:t>
            </w:r>
            <w:r w:rsidR="004067D2" w:rsidRPr="00A6469D">
              <w:rPr>
                <w:noProof/>
                <w:webHidden/>
                <w:sz w:val="23"/>
                <w:szCs w:val="23"/>
              </w:rPr>
              <w:fldChar w:fldCharType="end"/>
            </w:r>
          </w:hyperlink>
        </w:p>
        <w:p w14:paraId="5B92234C" w14:textId="237A785B"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58" w:history="1">
            <w:r w:rsidR="004067D2" w:rsidRPr="00A6469D">
              <w:rPr>
                <w:rStyle w:val="Hyperlink"/>
                <w:noProof/>
                <w:sz w:val="23"/>
                <w:szCs w:val="23"/>
                <w:lang w:eastAsia="en-AU"/>
              </w:rPr>
              <w:t>Indicator 7.4 – Timeliness and appropriateness of treatment</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_Toc509928458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118</w:t>
            </w:r>
            <w:r w:rsidR="004067D2" w:rsidRPr="00A6469D">
              <w:rPr>
                <w:noProof/>
                <w:webHidden/>
                <w:sz w:val="23"/>
                <w:szCs w:val="23"/>
              </w:rPr>
              <w:fldChar w:fldCharType="end"/>
            </w:r>
          </w:hyperlink>
        </w:p>
        <w:p w14:paraId="1060F50D" w14:textId="2AA12AA8"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59" w:history="1">
            <w:r w:rsidR="004067D2" w:rsidRPr="00A6469D">
              <w:rPr>
                <w:rStyle w:val="Hyperlink"/>
                <w:noProof/>
                <w:sz w:val="23"/>
                <w:szCs w:val="23"/>
                <w:lang w:eastAsia="en-AU"/>
              </w:rPr>
              <w:t>Indicator 7.5 – Timely discharging of women after treatment</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_Toc509928459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123</w:t>
            </w:r>
            <w:r w:rsidR="004067D2" w:rsidRPr="00A6469D">
              <w:rPr>
                <w:noProof/>
                <w:webHidden/>
                <w:sz w:val="23"/>
                <w:szCs w:val="23"/>
              </w:rPr>
              <w:fldChar w:fldCharType="end"/>
            </w:r>
          </w:hyperlink>
        </w:p>
        <w:p w14:paraId="72A5B069" w14:textId="678283C7"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60" w:history="1">
            <w:r w:rsidR="004067D2" w:rsidRPr="00A6469D">
              <w:rPr>
                <w:rStyle w:val="Hyperlink"/>
                <w:noProof/>
                <w:sz w:val="23"/>
                <w:szCs w:val="23"/>
                <w:lang w:eastAsia="en-AU"/>
              </w:rPr>
              <w:t>Indicator 8 – HPV tests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_Toc509928460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127</w:t>
            </w:r>
            <w:r w:rsidR="004067D2" w:rsidRPr="00A6469D">
              <w:rPr>
                <w:noProof/>
                <w:webHidden/>
                <w:sz w:val="23"/>
                <w:szCs w:val="23"/>
              </w:rPr>
              <w:fldChar w:fldCharType="end"/>
            </w:r>
          </w:hyperlink>
        </w:p>
        <w:p w14:paraId="596DB14A" w14:textId="2DA61160"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61" w:history="1">
            <w:r w:rsidR="004067D2" w:rsidRPr="00A6469D">
              <w:rPr>
                <w:rStyle w:val="Hyperlink"/>
                <w:noProof/>
                <w:sz w:val="23"/>
                <w:szCs w:val="23"/>
                <w:lang w:eastAsia="en-AU"/>
              </w:rPr>
              <w:t>Indicator 8.1 – Triage of low grade cytology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_Toc509928461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128</w:t>
            </w:r>
            <w:r w:rsidR="004067D2" w:rsidRPr="00A6469D">
              <w:rPr>
                <w:noProof/>
                <w:webHidden/>
                <w:sz w:val="23"/>
                <w:szCs w:val="23"/>
              </w:rPr>
              <w:fldChar w:fldCharType="end"/>
            </w:r>
          </w:hyperlink>
        </w:p>
        <w:p w14:paraId="60375B8B" w14:textId="1FD703CD"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62" w:history="1">
            <w:r w:rsidR="004067D2" w:rsidRPr="00A6469D">
              <w:rPr>
                <w:rStyle w:val="Hyperlink"/>
                <w:noProof/>
                <w:sz w:val="23"/>
                <w:szCs w:val="23"/>
                <w:lang w:eastAsia="en-AU"/>
              </w:rPr>
              <w:t>Indicator 8.2 – HPV test volumes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_Toc509928462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142</w:t>
            </w:r>
            <w:r w:rsidR="004067D2" w:rsidRPr="00A6469D">
              <w:rPr>
                <w:noProof/>
                <w:webHidden/>
                <w:sz w:val="23"/>
                <w:szCs w:val="23"/>
              </w:rPr>
              <w:fldChar w:fldCharType="end"/>
            </w:r>
          </w:hyperlink>
        </w:p>
        <w:p w14:paraId="46BFC068" w14:textId="68E6B329"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63" w:history="1">
            <w:r w:rsidR="004067D2" w:rsidRPr="00A6469D">
              <w:rPr>
                <w:rStyle w:val="Hyperlink"/>
                <w:noProof/>
                <w:sz w:val="23"/>
                <w:szCs w:val="23"/>
                <w:lang w:eastAsia="en-AU"/>
              </w:rPr>
              <w:t>Indicator 8.3 – HPV tests for follow-up of women with a historical high grade abnormality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_Toc509928463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153</w:t>
            </w:r>
            <w:r w:rsidR="004067D2" w:rsidRPr="00A6469D">
              <w:rPr>
                <w:noProof/>
                <w:webHidden/>
                <w:sz w:val="23"/>
                <w:szCs w:val="23"/>
              </w:rPr>
              <w:fldChar w:fldCharType="end"/>
            </w:r>
          </w:hyperlink>
        </w:p>
        <w:p w14:paraId="4545389D" w14:textId="7F93E8E3" w:rsidR="004067D2" w:rsidRPr="00A6469D" w:rsidRDefault="00B73FE3">
          <w:pPr>
            <w:pStyle w:val="TOC1"/>
            <w:tabs>
              <w:tab w:val="right" w:leader="dot" w:pos="9182"/>
            </w:tabs>
            <w:rPr>
              <w:rFonts w:asciiTheme="minorHAnsi" w:eastAsiaTheme="minorEastAsia" w:hAnsiTheme="minorHAnsi" w:cstheme="minorBidi"/>
              <w:b w:val="0"/>
              <w:bCs w:val="0"/>
              <w:caps w:val="0"/>
              <w:noProof/>
              <w:sz w:val="23"/>
              <w:szCs w:val="23"/>
              <w:lang w:val="en-AU" w:eastAsia="en-AU"/>
            </w:rPr>
          </w:pPr>
          <w:hyperlink w:anchor="_Toc509928464" w:history="1">
            <w:r w:rsidR="004067D2" w:rsidRPr="00A6469D">
              <w:rPr>
                <w:rStyle w:val="Hyperlink"/>
                <w:noProof/>
                <w:sz w:val="23"/>
                <w:szCs w:val="23"/>
              </w:rPr>
              <w:t>Appendix A – Additional data</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_Toc509928464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160</w:t>
            </w:r>
            <w:r w:rsidR="004067D2" w:rsidRPr="00A6469D">
              <w:rPr>
                <w:noProof/>
                <w:webHidden/>
                <w:sz w:val="23"/>
                <w:szCs w:val="23"/>
              </w:rPr>
              <w:fldChar w:fldCharType="end"/>
            </w:r>
          </w:hyperlink>
        </w:p>
        <w:p w14:paraId="0B99A8EB" w14:textId="6AE5D1BF"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65" w:history="1">
            <w:r w:rsidR="004067D2" w:rsidRPr="00A6469D">
              <w:rPr>
                <w:rStyle w:val="Hyperlink"/>
                <w:noProof/>
                <w:sz w:val="23"/>
                <w:szCs w:val="23"/>
              </w:rPr>
              <w:t>Indicator 1 - Coverage</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_Toc509928465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160</w:t>
            </w:r>
            <w:r w:rsidR="004067D2" w:rsidRPr="00A6469D">
              <w:rPr>
                <w:noProof/>
                <w:webHidden/>
                <w:sz w:val="23"/>
                <w:szCs w:val="23"/>
              </w:rPr>
              <w:fldChar w:fldCharType="end"/>
            </w:r>
          </w:hyperlink>
        </w:p>
        <w:p w14:paraId="20F1F698" w14:textId="2C1C56C0"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66" w:history="1">
            <w:r w:rsidR="004067D2" w:rsidRPr="00A6469D">
              <w:rPr>
                <w:rStyle w:val="Hyperlink"/>
                <w:noProof/>
                <w:sz w:val="23"/>
                <w:szCs w:val="23"/>
              </w:rPr>
              <w:t>Indicator 1.1 – Three-year coverage</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_Toc509928466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160</w:t>
            </w:r>
            <w:r w:rsidR="004067D2" w:rsidRPr="00A6469D">
              <w:rPr>
                <w:noProof/>
                <w:webHidden/>
                <w:sz w:val="23"/>
                <w:szCs w:val="23"/>
              </w:rPr>
              <w:fldChar w:fldCharType="end"/>
            </w:r>
          </w:hyperlink>
        </w:p>
        <w:p w14:paraId="7D8DFA09" w14:textId="5B21837D"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67" w:history="1">
            <w:r w:rsidR="004067D2" w:rsidRPr="00A6469D">
              <w:rPr>
                <w:rStyle w:val="Hyperlink"/>
                <w:noProof/>
                <w:sz w:val="23"/>
                <w:szCs w:val="23"/>
                <w:lang w:eastAsia="en-AU"/>
              </w:rPr>
              <w:t>Indicator 2 – First screening events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_Toc509928467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170</w:t>
            </w:r>
            <w:r w:rsidR="004067D2" w:rsidRPr="00A6469D">
              <w:rPr>
                <w:noProof/>
                <w:webHidden/>
                <w:sz w:val="23"/>
                <w:szCs w:val="23"/>
              </w:rPr>
              <w:fldChar w:fldCharType="end"/>
            </w:r>
          </w:hyperlink>
        </w:p>
        <w:p w14:paraId="4ABE1CC9" w14:textId="2EBFB8E5"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68" w:history="1">
            <w:r w:rsidR="004067D2" w:rsidRPr="00A6469D">
              <w:rPr>
                <w:rStyle w:val="Hyperlink"/>
                <w:noProof/>
                <w:sz w:val="23"/>
                <w:szCs w:val="23"/>
              </w:rPr>
              <w:t>Indicator 3 – Withdrawal rates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_Toc509928468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173</w:t>
            </w:r>
            <w:r w:rsidR="004067D2" w:rsidRPr="00A6469D">
              <w:rPr>
                <w:noProof/>
                <w:webHidden/>
                <w:sz w:val="23"/>
                <w:szCs w:val="23"/>
              </w:rPr>
              <w:fldChar w:fldCharType="end"/>
            </w:r>
          </w:hyperlink>
        </w:p>
        <w:p w14:paraId="7A632C0C" w14:textId="02EF3BB6"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69" w:history="1">
            <w:r w:rsidR="004067D2" w:rsidRPr="00A6469D">
              <w:rPr>
                <w:rStyle w:val="Hyperlink"/>
                <w:noProof/>
                <w:sz w:val="23"/>
                <w:szCs w:val="23"/>
              </w:rPr>
              <w:t>Indicator 4 – Early re-screening</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_Toc509928469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174</w:t>
            </w:r>
            <w:r w:rsidR="004067D2" w:rsidRPr="00A6469D">
              <w:rPr>
                <w:noProof/>
                <w:webHidden/>
                <w:sz w:val="23"/>
                <w:szCs w:val="23"/>
              </w:rPr>
              <w:fldChar w:fldCharType="end"/>
            </w:r>
          </w:hyperlink>
        </w:p>
        <w:p w14:paraId="499DD12E" w14:textId="59903A8E"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70" w:history="1">
            <w:r w:rsidR="004067D2" w:rsidRPr="00A6469D">
              <w:rPr>
                <w:rStyle w:val="Hyperlink"/>
                <w:noProof/>
                <w:sz w:val="23"/>
                <w:szCs w:val="23"/>
              </w:rPr>
              <w:t>Indicator 5 – Laboratory indicators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_Toc509928470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176</w:t>
            </w:r>
            <w:r w:rsidR="004067D2" w:rsidRPr="00A6469D">
              <w:rPr>
                <w:noProof/>
                <w:webHidden/>
                <w:sz w:val="23"/>
                <w:szCs w:val="23"/>
              </w:rPr>
              <w:fldChar w:fldCharType="end"/>
            </w:r>
          </w:hyperlink>
        </w:p>
        <w:p w14:paraId="466E9F43" w14:textId="1C55D8CE"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71" w:history="1">
            <w:r w:rsidR="004067D2" w:rsidRPr="00A6469D">
              <w:rPr>
                <w:rStyle w:val="Hyperlink"/>
                <w:noProof/>
                <w:sz w:val="23"/>
                <w:szCs w:val="23"/>
              </w:rPr>
              <w:t>Indicator 5.1 – Laboratory cytology reporting</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_Toc509928471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176</w:t>
            </w:r>
            <w:r w:rsidR="004067D2" w:rsidRPr="00A6469D">
              <w:rPr>
                <w:noProof/>
                <w:webHidden/>
                <w:sz w:val="23"/>
                <w:szCs w:val="23"/>
              </w:rPr>
              <w:fldChar w:fldCharType="end"/>
            </w:r>
          </w:hyperlink>
        </w:p>
        <w:p w14:paraId="1CE0A71B" w14:textId="3A5D6664"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72" w:history="1">
            <w:r w:rsidR="004067D2" w:rsidRPr="00A6469D">
              <w:rPr>
                <w:rStyle w:val="Hyperlink"/>
                <w:noProof/>
                <w:sz w:val="23"/>
                <w:szCs w:val="23"/>
              </w:rPr>
              <w:t>Indicator 5.2 – Accuracy of cytology predicting HSIL</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_Toc509928472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177</w:t>
            </w:r>
            <w:r w:rsidR="004067D2" w:rsidRPr="00A6469D">
              <w:rPr>
                <w:noProof/>
                <w:webHidden/>
                <w:sz w:val="23"/>
                <w:szCs w:val="23"/>
              </w:rPr>
              <w:fldChar w:fldCharType="end"/>
            </w:r>
          </w:hyperlink>
        </w:p>
        <w:p w14:paraId="71778182" w14:textId="741BFF62"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73" w:history="1">
            <w:r w:rsidR="004067D2" w:rsidRPr="00A6469D">
              <w:rPr>
                <w:rStyle w:val="Hyperlink"/>
                <w:noProof/>
                <w:sz w:val="23"/>
                <w:szCs w:val="23"/>
                <w:lang w:eastAsia="en-AU"/>
              </w:rPr>
              <w:t>Indicator 5.4 – Histology Reporting</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_Toc509928473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179</w:t>
            </w:r>
            <w:r w:rsidR="004067D2" w:rsidRPr="00A6469D">
              <w:rPr>
                <w:noProof/>
                <w:webHidden/>
                <w:sz w:val="23"/>
                <w:szCs w:val="23"/>
              </w:rPr>
              <w:fldChar w:fldCharType="end"/>
            </w:r>
          </w:hyperlink>
        </w:p>
        <w:p w14:paraId="10B05C1B" w14:textId="225C29A9"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74" w:history="1">
            <w:r w:rsidR="004067D2" w:rsidRPr="00A6469D">
              <w:rPr>
                <w:rStyle w:val="Hyperlink"/>
                <w:noProof/>
                <w:sz w:val="23"/>
                <w:szCs w:val="23"/>
              </w:rPr>
              <w:t>Indicator 5.5 – Laboratory turnaround time</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_Toc509928474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180</w:t>
            </w:r>
            <w:r w:rsidR="004067D2" w:rsidRPr="00A6469D">
              <w:rPr>
                <w:noProof/>
                <w:webHidden/>
                <w:sz w:val="23"/>
                <w:szCs w:val="23"/>
              </w:rPr>
              <w:fldChar w:fldCharType="end"/>
            </w:r>
          </w:hyperlink>
        </w:p>
        <w:p w14:paraId="58CA1F4B" w14:textId="3A160994"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75" w:history="1">
            <w:r w:rsidR="004067D2" w:rsidRPr="00A6469D">
              <w:rPr>
                <w:rStyle w:val="Hyperlink"/>
                <w:noProof/>
                <w:sz w:val="23"/>
                <w:szCs w:val="23"/>
              </w:rPr>
              <w:t>Indicator 6 – Follow-up of women with high grade cytology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_Toc509928475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183</w:t>
            </w:r>
            <w:r w:rsidR="004067D2" w:rsidRPr="00A6469D">
              <w:rPr>
                <w:noProof/>
                <w:webHidden/>
                <w:sz w:val="23"/>
                <w:szCs w:val="23"/>
              </w:rPr>
              <w:fldChar w:fldCharType="end"/>
            </w:r>
          </w:hyperlink>
        </w:p>
        <w:p w14:paraId="5D1F75E2" w14:textId="408EEB58"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76" w:history="1">
            <w:r w:rsidR="004067D2" w:rsidRPr="00A6469D">
              <w:rPr>
                <w:rStyle w:val="Hyperlink"/>
                <w:noProof/>
                <w:sz w:val="23"/>
                <w:szCs w:val="23"/>
              </w:rPr>
              <w:t>Indicator 7 – Colposcopy indicators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_Toc509928476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185</w:t>
            </w:r>
            <w:r w:rsidR="004067D2" w:rsidRPr="00A6469D">
              <w:rPr>
                <w:noProof/>
                <w:webHidden/>
                <w:sz w:val="23"/>
                <w:szCs w:val="23"/>
              </w:rPr>
              <w:fldChar w:fldCharType="end"/>
            </w:r>
          </w:hyperlink>
        </w:p>
        <w:p w14:paraId="1AFA3FB0" w14:textId="586AAD5B"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77" w:history="1">
            <w:r w:rsidR="004067D2" w:rsidRPr="00A6469D">
              <w:rPr>
                <w:rStyle w:val="Hyperlink"/>
                <w:noProof/>
                <w:sz w:val="23"/>
                <w:szCs w:val="23"/>
              </w:rPr>
              <w:t xml:space="preserve">Indicator 7.1 – </w:t>
            </w:r>
            <w:r w:rsidR="004067D2" w:rsidRPr="00A6469D">
              <w:rPr>
                <w:rStyle w:val="Hyperlink"/>
                <w:noProof/>
                <w:sz w:val="23"/>
                <w:szCs w:val="23"/>
                <w:lang w:eastAsia="en-AU"/>
              </w:rPr>
              <w:t>Timeliness of colposcopic assessment – high grade cytology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_Toc509928477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185</w:t>
            </w:r>
            <w:r w:rsidR="004067D2" w:rsidRPr="00A6469D">
              <w:rPr>
                <w:noProof/>
                <w:webHidden/>
                <w:sz w:val="23"/>
                <w:szCs w:val="23"/>
              </w:rPr>
              <w:fldChar w:fldCharType="end"/>
            </w:r>
          </w:hyperlink>
        </w:p>
        <w:p w14:paraId="0D69FB96" w14:textId="22CDE8EF"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78" w:history="1">
            <w:r w:rsidR="004067D2" w:rsidRPr="00A6469D">
              <w:rPr>
                <w:rStyle w:val="Hyperlink"/>
                <w:noProof/>
                <w:sz w:val="23"/>
                <w:szCs w:val="23"/>
              </w:rPr>
              <w:t>Indicator 7.2 – Timeliness of colposcopic assessment – low grade cytology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_Toc509928478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187</w:t>
            </w:r>
            <w:r w:rsidR="004067D2" w:rsidRPr="00A6469D">
              <w:rPr>
                <w:noProof/>
                <w:webHidden/>
                <w:sz w:val="23"/>
                <w:szCs w:val="23"/>
              </w:rPr>
              <w:fldChar w:fldCharType="end"/>
            </w:r>
          </w:hyperlink>
        </w:p>
        <w:p w14:paraId="35E56942" w14:textId="2484BB1F"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79" w:history="1">
            <w:r w:rsidR="004067D2" w:rsidRPr="00A6469D">
              <w:rPr>
                <w:rStyle w:val="Hyperlink"/>
                <w:noProof/>
                <w:sz w:val="23"/>
                <w:szCs w:val="23"/>
              </w:rPr>
              <w:t>Indicator 7.3 – Adequacy of documenting colposcopic assessment</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_Toc509928479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189</w:t>
            </w:r>
            <w:r w:rsidR="004067D2" w:rsidRPr="00A6469D">
              <w:rPr>
                <w:noProof/>
                <w:webHidden/>
                <w:sz w:val="23"/>
                <w:szCs w:val="23"/>
              </w:rPr>
              <w:fldChar w:fldCharType="end"/>
            </w:r>
          </w:hyperlink>
        </w:p>
        <w:p w14:paraId="3D03D28F" w14:textId="36E80000"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80" w:history="1">
            <w:r w:rsidR="004067D2" w:rsidRPr="00A6469D">
              <w:rPr>
                <w:rStyle w:val="Hyperlink"/>
                <w:noProof/>
                <w:sz w:val="23"/>
                <w:szCs w:val="23"/>
              </w:rPr>
              <w:t>Indicator 7.5 – Timely discharge of women after treatment</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_Toc509928480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192</w:t>
            </w:r>
            <w:r w:rsidR="004067D2" w:rsidRPr="00A6469D">
              <w:rPr>
                <w:noProof/>
                <w:webHidden/>
                <w:sz w:val="23"/>
                <w:szCs w:val="23"/>
              </w:rPr>
              <w:fldChar w:fldCharType="end"/>
            </w:r>
          </w:hyperlink>
        </w:p>
        <w:p w14:paraId="56B179A9" w14:textId="3952F481"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81" w:history="1">
            <w:r w:rsidR="004067D2" w:rsidRPr="00A6469D">
              <w:rPr>
                <w:rStyle w:val="Hyperlink"/>
                <w:noProof/>
                <w:sz w:val="23"/>
                <w:szCs w:val="23"/>
              </w:rPr>
              <w:t>Indicator 8 – HPV tests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_Toc509928481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194</w:t>
            </w:r>
            <w:r w:rsidR="004067D2" w:rsidRPr="00A6469D">
              <w:rPr>
                <w:noProof/>
                <w:webHidden/>
                <w:sz w:val="23"/>
                <w:szCs w:val="23"/>
              </w:rPr>
              <w:fldChar w:fldCharType="end"/>
            </w:r>
          </w:hyperlink>
        </w:p>
        <w:p w14:paraId="71952DB2" w14:textId="092B927B"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82" w:history="1">
            <w:r w:rsidR="004067D2" w:rsidRPr="00A6469D">
              <w:rPr>
                <w:rStyle w:val="Hyperlink"/>
                <w:noProof/>
                <w:sz w:val="23"/>
                <w:szCs w:val="23"/>
              </w:rPr>
              <w:t xml:space="preserve">Indicator 8.1 – </w:t>
            </w:r>
            <w:r w:rsidR="004067D2" w:rsidRPr="00A6469D">
              <w:rPr>
                <w:rStyle w:val="Hyperlink"/>
                <w:noProof/>
                <w:sz w:val="23"/>
                <w:szCs w:val="23"/>
                <w:lang w:eastAsia="en-AU"/>
              </w:rPr>
              <w:t>Triage of low grade cytology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_Toc509928482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194</w:t>
            </w:r>
            <w:r w:rsidR="004067D2" w:rsidRPr="00A6469D">
              <w:rPr>
                <w:noProof/>
                <w:webHidden/>
                <w:sz w:val="23"/>
                <w:szCs w:val="23"/>
              </w:rPr>
              <w:fldChar w:fldCharType="end"/>
            </w:r>
          </w:hyperlink>
        </w:p>
        <w:p w14:paraId="0306F5B0" w14:textId="5F823D2B"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83" w:history="1">
            <w:r w:rsidR="004067D2" w:rsidRPr="00A6469D">
              <w:rPr>
                <w:rStyle w:val="Hyperlink"/>
                <w:noProof/>
                <w:sz w:val="23"/>
                <w:szCs w:val="23"/>
                <w:lang w:eastAsia="en-AU"/>
              </w:rPr>
              <w:t>Indicator 8.2 – HPV test volumes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_Toc509928483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197</w:t>
            </w:r>
            <w:r w:rsidR="004067D2" w:rsidRPr="00A6469D">
              <w:rPr>
                <w:noProof/>
                <w:webHidden/>
                <w:sz w:val="23"/>
                <w:szCs w:val="23"/>
              </w:rPr>
              <w:fldChar w:fldCharType="end"/>
            </w:r>
          </w:hyperlink>
        </w:p>
        <w:p w14:paraId="3D0C0355" w14:textId="7A226FC5" w:rsidR="004067D2" w:rsidRPr="00A6469D" w:rsidRDefault="00B73FE3">
          <w:pPr>
            <w:pStyle w:val="TOC3"/>
            <w:tabs>
              <w:tab w:val="right" w:leader="dot" w:pos="9182"/>
            </w:tabs>
            <w:rPr>
              <w:rFonts w:asciiTheme="minorHAnsi" w:eastAsiaTheme="minorEastAsia" w:hAnsiTheme="minorHAnsi" w:cstheme="minorBidi"/>
              <w:i w:val="0"/>
              <w:iCs w:val="0"/>
              <w:noProof/>
              <w:sz w:val="23"/>
              <w:szCs w:val="23"/>
              <w:lang w:val="en-AU" w:eastAsia="en-AU"/>
            </w:rPr>
          </w:pPr>
          <w:hyperlink w:anchor="_Toc509928484" w:history="1">
            <w:r w:rsidR="004067D2" w:rsidRPr="00A6469D">
              <w:rPr>
                <w:rStyle w:val="Hyperlink"/>
                <w:noProof/>
                <w:sz w:val="23"/>
                <w:szCs w:val="23"/>
                <w:lang w:eastAsia="en-AU"/>
              </w:rPr>
              <w:t>Indicator 8.3 –HPV tests for follow-up of women with a historical high grade abnormality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_Toc509928484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201</w:t>
            </w:r>
            <w:r w:rsidR="004067D2" w:rsidRPr="00A6469D">
              <w:rPr>
                <w:noProof/>
                <w:webHidden/>
                <w:sz w:val="23"/>
                <w:szCs w:val="23"/>
              </w:rPr>
              <w:fldChar w:fldCharType="end"/>
            </w:r>
          </w:hyperlink>
        </w:p>
        <w:p w14:paraId="10E895AC" w14:textId="6C4284B5" w:rsidR="004067D2" w:rsidRPr="00A6469D" w:rsidRDefault="00B73FE3">
          <w:pPr>
            <w:pStyle w:val="TOC1"/>
            <w:tabs>
              <w:tab w:val="right" w:leader="dot" w:pos="9182"/>
            </w:tabs>
            <w:rPr>
              <w:rFonts w:asciiTheme="minorHAnsi" w:eastAsiaTheme="minorEastAsia" w:hAnsiTheme="minorHAnsi" w:cstheme="minorBidi"/>
              <w:b w:val="0"/>
              <w:bCs w:val="0"/>
              <w:caps w:val="0"/>
              <w:noProof/>
              <w:sz w:val="23"/>
              <w:szCs w:val="23"/>
              <w:lang w:val="en-AU" w:eastAsia="en-AU"/>
            </w:rPr>
          </w:pPr>
          <w:hyperlink w:anchor="_Toc509928485" w:history="1">
            <w:r w:rsidR="004067D2" w:rsidRPr="00A6469D">
              <w:rPr>
                <w:rStyle w:val="Hyperlink"/>
                <w:noProof/>
                <w:sz w:val="23"/>
                <w:szCs w:val="23"/>
              </w:rPr>
              <w:t>Appendix B – Bethesda 2001 New Zealand Modified</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_Toc509928485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206</w:t>
            </w:r>
            <w:r w:rsidR="004067D2" w:rsidRPr="00A6469D">
              <w:rPr>
                <w:noProof/>
                <w:webHidden/>
                <w:sz w:val="23"/>
                <w:szCs w:val="23"/>
              </w:rPr>
              <w:fldChar w:fldCharType="end"/>
            </w:r>
          </w:hyperlink>
        </w:p>
        <w:p w14:paraId="45C29E08" w14:textId="016079F8" w:rsidR="004067D2" w:rsidRPr="00A6469D" w:rsidRDefault="00B73FE3">
          <w:pPr>
            <w:pStyle w:val="TOC1"/>
            <w:tabs>
              <w:tab w:val="right" w:leader="dot" w:pos="9182"/>
            </w:tabs>
            <w:rPr>
              <w:rFonts w:asciiTheme="minorHAnsi" w:eastAsiaTheme="minorEastAsia" w:hAnsiTheme="minorHAnsi" w:cstheme="minorBidi"/>
              <w:b w:val="0"/>
              <w:bCs w:val="0"/>
              <w:caps w:val="0"/>
              <w:noProof/>
              <w:sz w:val="23"/>
              <w:szCs w:val="23"/>
              <w:lang w:val="en-AU" w:eastAsia="en-AU"/>
            </w:rPr>
          </w:pPr>
          <w:hyperlink w:anchor="_Toc509928486" w:history="1">
            <w:r w:rsidR="004067D2" w:rsidRPr="00A6469D">
              <w:rPr>
                <w:rStyle w:val="Hyperlink"/>
                <w:noProof/>
                <w:sz w:val="23"/>
                <w:szCs w:val="23"/>
              </w:rPr>
              <w:t>Appendix C – SNOMED categories for histological samples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_Toc509928486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208</w:t>
            </w:r>
            <w:r w:rsidR="004067D2" w:rsidRPr="00A6469D">
              <w:rPr>
                <w:noProof/>
                <w:webHidden/>
                <w:sz w:val="23"/>
                <w:szCs w:val="23"/>
              </w:rPr>
              <w:fldChar w:fldCharType="end"/>
            </w:r>
          </w:hyperlink>
        </w:p>
        <w:p w14:paraId="56357BBC" w14:textId="78CB9514" w:rsidR="004067D2" w:rsidRPr="00A6469D" w:rsidRDefault="00B73FE3">
          <w:pPr>
            <w:pStyle w:val="TOC1"/>
            <w:tabs>
              <w:tab w:val="right" w:leader="dot" w:pos="9182"/>
            </w:tabs>
            <w:rPr>
              <w:rFonts w:asciiTheme="minorHAnsi" w:eastAsiaTheme="minorEastAsia" w:hAnsiTheme="minorHAnsi" w:cstheme="minorBidi"/>
              <w:b w:val="0"/>
              <w:bCs w:val="0"/>
              <w:caps w:val="0"/>
              <w:noProof/>
              <w:sz w:val="23"/>
              <w:szCs w:val="23"/>
              <w:lang w:val="en-AU" w:eastAsia="en-AU"/>
            </w:rPr>
          </w:pPr>
          <w:hyperlink w:anchor="_Toc509928487" w:history="1">
            <w:r w:rsidR="004067D2" w:rsidRPr="00A6469D">
              <w:rPr>
                <w:rStyle w:val="Hyperlink"/>
                <w:noProof/>
                <w:sz w:val="23"/>
                <w:szCs w:val="23"/>
              </w:rPr>
              <w:t>Appendix D – Indicator Definitions Targets and Reporting Details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_Toc509928487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210</w:t>
            </w:r>
            <w:r w:rsidR="004067D2" w:rsidRPr="00A6469D">
              <w:rPr>
                <w:noProof/>
                <w:webHidden/>
                <w:sz w:val="23"/>
                <w:szCs w:val="23"/>
              </w:rPr>
              <w:fldChar w:fldCharType="end"/>
            </w:r>
          </w:hyperlink>
        </w:p>
        <w:p w14:paraId="5CD8CB8A" w14:textId="1F5C7072" w:rsidR="004067D2" w:rsidRPr="00A6469D" w:rsidRDefault="00B73FE3">
          <w:pPr>
            <w:pStyle w:val="TOC2"/>
            <w:tabs>
              <w:tab w:val="right" w:leader="dot" w:pos="9182"/>
            </w:tabs>
            <w:rPr>
              <w:rFonts w:asciiTheme="minorHAnsi" w:eastAsiaTheme="minorEastAsia" w:hAnsiTheme="minorHAnsi" w:cstheme="minorBidi"/>
              <w:smallCaps w:val="0"/>
              <w:noProof/>
              <w:sz w:val="23"/>
              <w:szCs w:val="23"/>
              <w:lang w:val="en-AU" w:eastAsia="en-AU"/>
            </w:rPr>
          </w:pPr>
          <w:hyperlink w:anchor="_Toc509928488" w:history="1">
            <w:r w:rsidR="004067D2" w:rsidRPr="00A6469D">
              <w:rPr>
                <w:rStyle w:val="Hyperlink"/>
                <w:noProof/>
                <w:sz w:val="23"/>
                <w:szCs w:val="23"/>
              </w:rPr>
              <w:t>Positive predictive value calculations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_Toc509928488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210</w:t>
            </w:r>
            <w:r w:rsidR="004067D2" w:rsidRPr="00A6469D">
              <w:rPr>
                <w:noProof/>
                <w:webHidden/>
                <w:sz w:val="23"/>
                <w:szCs w:val="23"/>
              </w:rPr>
              <w:fldChar w:fldCharType="end"/>
            </w:r>
          </w:hyperlink>
        </w:p>
        <w:p w14:paraId="04054AB9" w14:textId="534182F8" w:rsidR="004067D2" w:rsidRPr="00A6469D" w:rsidRDefault="00B73FE3">
          <w:pPr>
            <w:pStyle w:val="TOC1"/>
            <w:tabs>
              <w:tab w:val="right" w:leader="dot" w:pos="9182"/>
            </w:tabs>
            <w:rPr>
              <w:rFonts w:asciiTheme="minorHAnsi" w:eastAsiaTheme="minorEastAsia" w:hAnsiTheme="minorHAnsi" w:cstheme="minorBidi"/>
              <w:b w:val="0"/>
              <w:bCs w:val="0"/>
              <w:caps w:val="0"/>
              <w:noProof/>
              <w:sz w:val="23"/>
              <w:szCs w:val="23"/>
              <w:lang w:val="en-AU" w:eastAsia="en-AU"/>
            </w:rPr>
          </w:pPr>
          <w:hyperlink w:anchor="_Toc509928489" w:history="1">
            <w:r w:rsidR="004067D2" w:rsidRPr="00A6469D">
              <w:rPr>
                <w:rStyle w:val="Hyperlink"/>
                <w:noProof/>
                <w:sz w:val="23"/>
                <w:szCs w:val="23"/>
              </w:rPr>
              <w:t>Appendix E – DHB assignment for colposcopy clinics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_Toc509928489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211</w:t>
            </w:r>
            <w:r w:rsidR="004067D2" w:rsidRPr="00A6469D">
              <w:rPr>
                <w:noProof/>
                <w:webHidden/>
                <w:sz w:val="23"/>
                <w:szCs w:val="23"/>
              </w:rPr>
              <w:fldChar w:fldCharType="end"/>
            </w:r>
          </w:hyperlink>
        </w:p>
        <w:p w14:paraId="5A1049A9" w14:textId="2153B5B7" w:rsidR="004067D2" w:rsidRPr="00A6469D" w:rsidRDefault="00B73FE3">
          <w:pPr>
            <w:pStyle w:val="TOC1"/>
            <w:tabs>
              <w:tab w:val="right" w:leader="dot" w:pos="9182"/>
            </w:tabs>
            <w:rPr>
              <w:rFonts w:asciiTheme="minorHAnsi" w:eastAsiaTheme="minorEastAsia" w:hAnsiTheme="minorHAnsi" w:cstheme="minorBidi"/>
              <w:b w:val="0"/>
              <w:bCs w:val="0"/>
              <w:caps w:val="0"/>
              <w:noProof/>
              <w:sz w:val="23"/>
              <w:szCs w:val="23"/>
              <w:lang w:val="en-AU" w:eastAsia="en-AU"/>
            </w:rPr>
          </w:pPr>
          <w:hyperlink w:anchor="_Toc509928490" w:history="1">
            <w:r w:rsidR="004067D2" w:rsidRPr="00A6469D">
              <w:rPr>
                <w:rStyle w:val="Hyperlink"/>
                <w:noProof/>
                <w:sz w:val="23"/>
                <w:szCs w:val="23"/>
              </w:rPr>
              <w:t>Appendix F – Glossary</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_Toc509928490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213</w:t>
            </w:r>
            <w:r w:rsidR="004067D2" w:rsidRPr="00A6469D">
              <w:rPr>
                <w:noProof/>
                <w:webHidden/>
                <w:sz w:val="23"/>
                <w:szCs w:val="23"/>
              </w:rPr>
              <w:fldChar w:fldCharType="end"/>
            </w:r>
          </w:hyperlink>
        </w:p>
        <w:p w14:paraId="3DE6C9E9" w14:textId="7273693F" w:rsidR="004067D2" w:rsidRPr="00A6469D" w:rsidRDefault="00B73FE3">
          <w:pPr>
            <w:pStyle w:val="TOC1"/>
            <w:tabs>
              <w:tab w:val="right" w:leader="dot" w:pos="9182"/>
            </w:tabs>
            <w:rPr>
              <w:rFonts w:asciiTheme="minorHAnsi" w:eastAsiaTheme="minorEastAsia" w:hAnsiTheme="minorHAnsi" w:cstheme="minorBidi"/>
              <w:b w:val="0"/>
              <w:bCs w:val="0"/>
              <w:caps w:val="0"/>
              <w:noProof/>
              <w:sz w:val="23"/>
              <w:szCs w:val="23"/>
              <w:lang w:val="en-AU" w:eastAsia="en-AU"/>
            </w:rPr>
          </w:pPr>
          <w:hyperlink w:anchor="_Toc509928491" w:history="1">
            <w:r w:rsidR="004067D2" w:rsidRPr="00A6469D">
              <w:rPr>
                <w:rStyle w:val="Hyperlink"/>
                <w:noProof/>
                <w:sz w:val="23"/>
                <w:szCs w:val="23"/>
              </w:rPr>
              <w:t>References</w:t>
            </w:r>
            <w:r w:rsidR="004067D2" w:rsidRPr="00A6469D">
              <w:rPr>
                <w:noProof/>
                <w:webHidden/>
                <w:sz w:val="23"/>
                <w:szCs w:val="23"/>
              </w:rPr>
              <w:tab/>
            </w:r>
            <w:r w:rsidR="004067D2" w:rsidRPr="00A6469D">
              <w:rPr>
                <w:noProof/>
                <w:webHidden/>
                <w:sz w:val="23"/>
                <w:szCs w:val="23"/>
              </w:rPr>
              <w:fldChar w:fldCharType="begin"/>
            </w:r>
            <w:r w:rsidR="004067D2" w:rsidRPr="00A6469D">
              <w:rPr>
                <w:noProof/>
                <w:webHidden/>
                <w:sz w:val="23"/>
                <w:szCs w:val="23"/>
              </w:rPr>
              <w:instrText xml:space="preserve"> PAGEREF _Toc509928491 \h </w:instrText>
            </w:r>
            <w:r w:rsidR="004067D2" w:rsidRPr="00A6469D">
              <w:rPr>
                <w:noProof/>
                <w:webHidden/>
                <w:sz w:val="23"/>
                <w:szCs w:val="23"/>
              </w:rPr>
            </w:r>
            <w:r w:rsidR="004067D2" w:rsidRPr="00A6469D">
              <w:rPr>
                <w:noProof/>
                <w:webHidden/>
                <w:sz w:val="23"/>
                <w:szCs w:val="23"/>
              </w:rPr>
              <w:fldChar w:fldCharType="separate"/>
            </w:r>
            <w:r>
              <w:rPr>
                <w:noProof/>
                <w:webHidden/>
                <w:sz w:val="23"/>
                <w:szCs w:val="23"/>
              </w:rPr>
              <w:t>214</w:t>
            </w:r>
            <w:r w:rsidR="004067D2" w:rsidRPr="00A6469D">
              <w:rPr>
                <w:noProof/>
                <w:webHidden/>
                <w:sz w:val="23"/>
                <w:szCs w:val="23"/>
              </w:rPr>
              <w:fldChar w:fldCharType="end"/>
            </w:r>
          </w:hyperlink>
        </w:p>
        <w:p w14:paraId="5D36134D" w14:textId="06D662B8" w:rsidR="00BE5A2C" w:rsidRPr="00451483" w:rsidRDefault="00BE5A2C" w:rsidP="00BE5A2C">
          <w:r w:rsidRPr="00A6469D">
            <w:rPr>
              <w:rFonts w:asciiTheme="minorHAnsi" w:eastAsia="Times New Roman" w:hAnsiTheme="minorHAnsi"/>
              <w:color w:val="000000"/>
              <w:szCs w:val="23"/>
            </w:rPr>
            <w:fldChar w:fldCharType="end"/>
          </w:r>
        </w:p>
      </w:sdtContent>
    </w:sdt>
    <w:p w14:paraId="7E8F51C7" w14:textId="77777777" w:rsidR="00192403" w:rsidRPr="00C424D9" w:rsidRDefault="00192403"/>
    <w:p w14:paraId="5B413335" w14:textId="77777777" w:rsidR="00064651" w:rsidRPr="00D901C5" w:rsidRDefault="00064651" w:rsidP="00064651">
      <w:pPr>
        <w:ind w:right="544"/>
        <w:jc w:val="both"/>
        <w:sectPr w:rsidR="00064651" w:rsidRPr="00D901C5" w:rsidSect="00006EB2">
          <w:pgSz w:w="11907" w:h="16839" w:code="9"/>
          <w:pgMar w:top="1440" w:right="1275" w:bottom="1440" w:left="1440" w:header="708" w:footer="567" w:gutter="0"/>
          <w:pgNumType w:fmt="lowerRoman"/>
          <w:cols w:space="708"/>
          <w:docGrid w:linePitch="360"/>
        </w:sectPr>
      </w:pPr>
    </w:p>
    <w:p w14:paraId="6F565217" w14:textId="7585D044" w:rsidR="00064651" w:rsidRPr="00451483" w:rsidRDefault="00064651" w:rsidP="000D63F4">
      <w:pPr>
        <w:pStyle w:val="TOCHeading"/>
        <w:rPr>
          <w:color w:val="auto"/>
          <w:lang w:val="en-NZ"/>
        </w:rPr>
      </w:pPr>
      <w:bookmarkStart w:id="7" w:name="_Toc276457721"/>
      <w:bookmarkStart w:id="8" w:name="_Hlk509228763"/>
      <w:r w:rsidRPr="00451483">
        <w:rPr>
          <w:color w:val="auto"/>
          <w:lang w:val="en-NZ"/>
        </w:rPr>
        <w:t xml:space="preserve">List of </w:t>
      </w:r>
      <w:r w:rsidR="00C65151" w:rsidRPr="008D1A6C">
        <w:rPr>
          <w:color w:val="auto"/>
          <w:lang w:val="en-NZ"/>
        </w:rPr>
        <w:t>Table</w:t>
      </w:r>
      <w:r w:rsidRPr="008D1A6C">
        <w:rPr>
          <w:color w:val="auto"/>
          <w:lang w:val="en-NZ"/>
        </w:rPr>
        <w:t>s</w:t>
      </w:r>
      <w:bookmarkEnd w:id="7"/>
    </w:p>
    <w:p w14:paraId="5D983464" w14:textId="77777777" w:rsidR="007B5560" w:rsidRPr="00451483" w:rsidRDefault="007B5560" w:rsidP="007B5560">
      <w:pPr>
        <w:pStyle w:val="NoSpacing"/>
        <w:rPr>
          <w:lang w:val="en-NZ"/>
        </w:rPr>
      </w:pPr>
    </w:p>
    <w:p w14:paraId="63C11AF9" w14:textId="44F01761" w:rsidR="004067D2" w:rsidRDefault="00064651"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r w:rsidRPr="00987CF3">
        <w:rPr>
          <w:bCs w:val="0"/>
        </w:rPr>
        <w:fldChar w:fldCharType="begin"/>
      </w:r>
      <w:r w:rsidRPr="00987CF3">
        <w:rPr>
          <w:bCs w:val="0"/>
        </w:rPr>
        <w:instrText xml:space="preserve"> TOC \h \z \c "Table" </w:instrText>
      </w:r>
      <w:r w:rsidRPr="00987CF3">
        <w:rPr>
          <w:bCs w:val="0"/>
        </w:rPr>
        <w:fldChar w:fldCharType="separate"/>
      </w:r>
      <w:hyperlink w:anchor="_Toc509928492" w:history="1">
        <w:r w:rsidR="004067D2" w:rsidRPr="00B01EE4">
          <w:rPr>
            <w:rStyle w:val="Hyperlink"/>
            <w:noProof/>
          </w:rPr>
          <w:t>Table 1 - Satisfactory and unsatisfactory cytology reporting by laboratory (1 January – 30 June 2017)</w:t>
        </w:r>
        <w:r w:rsidR="004067D2">
          <w:rPr>
            <w:noProof/>
            <w:webHidden/>
          </w:rPr>
          <w:tab/>
        </w:r>
        <w:r w:rsidR="004067D2">
          <w:rPr>
            <w:noProof/>
            <w:webHidden/>
          </w:rPr>
          <w:fldChar w:fldCharType="begin"/>
        </w:r>
        <w:r w:rsidR="004067D2">
          <w:rPr>
            <w:noProof/>
            <w:webHidden/>
          </w:rPr>
          <w:instrText xml:space="preserve"> PAGEREF _Toc509928492 \h </w:instrText>
        </w:r>
        <w:r w:rsidR="004067D2">
          <w:rPr>
            <w:noProof/>
            <w:webHidden/>
          </w:rPr>
        </w:r>
        <w:r w:rsidR="004067D2">
          <w:rPr>
            <w:noProof/>
            <w:webHidden/>
          </w:rPr>
          <w:fldChar w:fldCharType="separate"/>
        </w:r>
        <w:r w:rsidR="00B73FE3">
          <w:rPr>
            <w:noProof/>
            <w:webHidden/>
          </w:rPr>
          <w:t>57</w:t>
        </w:r>
        <w:r w:rsidR="004067D2">
          <w:rPr>
            <w:noProof/>
            <w:webHidden/>
          </w:rPr>
          <w:fldChar w:fldCharType="end"/>
        </w:r>
      </w:hyperlink>
    </w:p>
    <w:p w14:paraId="0234A8F7" w14:textId="0EE15A90" w:rsidR="004067D2" w:rsidRDefault="00B73FE3"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hyperlink w:anchor="_Toc509928493" w:history="1">
        <w:r w:rsidR="004067D2" w:rsidRPr="00B01EE4">
          <w:rPr>
            <w:rStyle w:val="Hyperlink"/>
            <w:noProof/>
          </w:rPr>
          <w:t>Table 2 - Laboratory cytology reporting by general result (1 January – 30 June 2017) – percentage of satisfactory samples</w:t>
        </w:r>
        <w:r w:rsidR="004067D2">
          <w:rPr>
            <w:noProof/>
            <w:webHidden/>
          </w:rPr>
          <w:tab/>
        </w:r>
        <w:r w:rsidR="004067D2">
          <w:rPr>
            <w:noProof/>
            <w:webHidden/>
          </w:rPr>
          <w:fldChar w:fldCharType="begin"/>
        </w:r>
        <w:r w:rsidR="004067D2">
          <w:rPr>
            <w:noProof/>
            <w:webHidden/>
          </w:rPr>
          <w:instrText xml:space="preserve"> PAGEREF _Toc509928493 \h </w:instrText>
        </w:r>
        <w:r w:rsidR="004067D2">
          <w:rPr>
            <w:noProof/>
            <w:webHidden/>
          </w:rPr>
        </w:r>
        <w:r w:rsidR="004067D2">
          <w:rPr>
            <w:noProof/>
            <w:webHidden/>
          </w:rPr>
          <w:fldChar w:fldCharType="separate"/>
        </w:r>
        <w:r>
          <w:rPr>
            <w:noProof/>
            <w:webHidden/>
          </w:rPr>
          <w:t>57</w:t>
        </w:r>
        <w:r w:rsidR="004067D2">
          <w:rPr>
            <w:noProof/>
            <w:webHidden/>
          </w:rPr>
          <w:fldChar w:fldCharType="end"/>
        </w:r>
      </w:hyperlink>
    </w:p>
    <w:p w14:paraId="3942AB6D" w14:textId="4184CC50" w:rsidR="004067D2" w:rsidRDefault="00B73FE3"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hyperlink w:anchor="_Toc509928494" w:history="1">
        <w:r w:rsidR="004067D2" w:rsidRPr="00B01EE4">
          <w:rPr>
            <w:rStyle w:val="Hyperlink"/>
            <w:noProof/>
          </w:rPr>
          <w:t>Table 3 - Laboratory cytology reporting by type of cytological category (1 January – 30 June 2017) – counts</w:t>
        </w:r>
        <w:r w:rsidR="004067D2">
          <w:rPr>
            <w:noProof/>
            <w:webHidden/>
          </w:rPr>
          <w:tab/>
        </w:r>
        <w:r w:rsidR="004067D2">
          <w:rPr>
            <w:noProof/>
            <w:webHidden/>
          </w:rPr>
          <w:fldChar w:fldCharType="begin"/>
        </w:r>
        <w:r w:rsidR="004067D2">
          <w:rPr>
            <w:noProof/>
            <w:webHidden/>
          </w:rPr>
          <w:instrText xml:space="preserve"> PAGEREF _Toc509928494 \h </w:instrText>
        </w:r>
        <w:r w:rsidR="004067D2">
          <w:rPr>
            <w:noProof/>
            <w:webHidden/>
          </w:rPr>
        </w:r>
        <w:r w:rsidR="004067D2">
          <w:rPr>
            <w:noProof/>
            <w:webHidden/>
          </w:rPr>
          <w:fldChar w:fldCharType="separate"/>
        </w:r>
        <w:r>
          <w:rPr>
            <w:noProof/>
            <w:webHidden/>
          </w:rPr>
          <w:t>58</w:t>
        </w:r>
        <w:r w:rsidR="004067D2">
          <w:rPr>
            <w:noProof/>
            <w:webHidden/>
          </w:rPr>
          <w:fldChar w:fldCharType="end"/>
        </w:r>
      </w:hyperlink>
    </w:p>
    <w:p w14:paraId="4DB74812" w14:textId="54044C24" w:rsidR="004067D2" w:rsidRDefault="00B73FE3"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hyperlink w:anchor="_Toc509928495" w:history="1">
        <w:r w:rsidR="004067D2" w:rsidRPr="00B01EE4">
          <w:rPr>
            <w:rStyle w:val="Hyperlink"/>
            <w:noProof/>
          </w:rPr>
          <w:t>Table 4 - Laboratory cytology reporting by cytological category (1 January – 30 June 2017) – percentage of all satisfactory samples</w:t>
        </w:r>
        <w:r w:rsidR="004067D2">
          <w:rPr>
            <w:noProof/>
            <w:webHidden/>
          </w:rPr>
          <w:tab/>
        </w:r>
        <w:r w:rsidR="004067D2">
          <w:rPr>
            <w:noProof/>
            <w:webHidden/>
          </w:rPr>
          <w:fldChar w:fldCharType="begin"/>
        </w:r>
        <w:r w:rsidR="004067D2">
          <w:rPr>
            <w:noProof/>
            <w:webHidden/>
          </w:rPr>
          <w:instrText xml:space="preserve"> PAGEREF _Toc509928495 \h </w:instrText>
        </w:r>
        <w:r w:rsidR="004067D2">
          <w:rPr>
            <w:noProof/>
            <w:webHidden/>
          </w:rPr>
        </w:r>
        <w:r w:rsidR="004067D2">
          <w:rPr>
            <w:noProof/>
            <w:webHidden/>
          </w:rPr>
          <w:fldChar w:fldCharType="separate"/>
        </w:r>
        <w:r>
          <w:rPr>
            <w:noProof/>
            <w:webHidden/>
          </w:rPr>
          <w:t>58</w:t>
        </w:r>
        <w:r w:rsidR="004067D2">
          <w:rPr>
            <w:noProof/>
            <w:webHidden/>
          </w:rPr>
          <w:fldChar w:fldCharType="end"/>
        </w:r>
      </w:hyperlink>
    </w:p>
    <w:p w14:paraId="0B54B25C" w14:textId="7C720732" w:rsidR="004067D2" w:rsidRDefault="00B73FE3"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hyperlink w:anchor="_Toc509928496" w:history="1">
        <w:r w:rsidR="004067D2" w:rsidRPr="00B01EE4">
          <w:rPr>
            <w:rStyle w:val="Hyperlink"/>
            <w:noProof/>
          </w:rPr>
          <w:t>Table 5 - Laboratory reporting of cytological category by five-year age group (1 January – 30 June 2017) – counts</w:t>
        </w:r>
        <w:r w:rsidR="004067D2">
          <w:rPr>
            <w:noProof/>
            <w:webHidden/>
          </w:rPr>
          <w:tab/>
        </w:r>
        <w:r w:rsidR="004067D2">
          <w:rPr>
            <w:noProof/>
            <w:webHidden/>
          </w:rPr>
          <w:fldChar w:fldCharType="begin"/>
        </w:r>
        <w:r w:rsidR="004067D2">
          <w:rPr>
            <w:noProof/>
            <w:webHidden/>
          </w:rPr>
          <w:instrText xml:space="preserve"> PAGEREF _Toc509928496 \h </w:instrText>
        </w:r>
        <w:r w:rsidR="004067D2">
          <w:rPr>
            <w:noProof/>
            <w:webHidden/>
          </w:rPr>
        </w:r>
        <w:r w:rsidR="004067D2">
          <w:rPr>
            <w:noProof/>
            <w:webHidden/>
          </w:rPr>
          <w:fldChar w:fldCharType="separate"/>
        </w:r>
        <w:r>
          <w:rPr>
            <w:noProof/>
            <w:webHidden/>
          </w:rPr>
          <w:t>59</w:t>
        </w:r>
        <w:r w:rsidR="004067D2">
          <w:rPr>
            <w:noProof/>
            <w:webHidden/>
          </w:rPr>
          <w:fldChar w:fldCharType="end"/>
        </w:r>
      </w:hyperlink>
    </w:p>
    <w:p w14:paraId="4B4B2267" w14:textId="1A71A735" w:rsidR="004067D2" w:rsidRDefault="00B73FE3"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hyperlink w:anchor="_Toc509928497" w:history="1">
        <w:r w:rsidR="004067D2" w:rsidRPr="00B01EE4">
          <w:rPr>
            <w:rStyle w:val="Hyperlink"/>
            <w:noProof/>
          </w:rPr>
          <w:t>Table 6 - Laboratory reporting of cytological category by five-year age group (1 January – 30 June 2017) – percentage of all satisfactory samples in women of that age group</w:t>
        </w:r>
        <w:r w:rsidR="004067D2">
          <w:rPr>
            <w:noProof/>
            <w:webHidden/>
          </w:rPr>
          <w:tab/>
        </w:r>
        <w:r w:rsidR="004067D2">
          <w:rPr>
            <w:noProof/>
            <w:webHidden/>
          </w:rPr>
          <w:fldChar w:fldCharType="begin"/>
        </w:r>
        <w:r w:rsidR="004067D2">
          <w:rPr>
            <w:noProof/>
            <w:webHidden/>
          </w:rPr>
          <w:instrText xml:space="preserve"> PAGEREF _Toc509928497 \h </w:instrText>
        </w:r>
        <w:r w:rsidR="004067D2">
          <w:rPr>
            <w:noProof/>
            <w:webHidden/>
          </w:rPr>
        </w:r>
        <w:r w:rsidR="004067D2">
          <w:rPr>
            <w:noProof/>
            <w:webHidden/>
          </w:rPr>
          <w:fldChar w:fldCharType="separate"/>
        </w:r>
        <w:r>
          <w:rPr>
            <w:noProof/>
            <w:webHidden/>
          </w:rPr>
          <w:t>60</w:t>
        </w:r>
        <w:r w:rsidR="004067D2">
          <w:rPr>
            <w:noProof/>
            <w:webHidden/>
          </w:rPr>
          <w:fldChar w:fldCharType="end"/>
        </w:r>
      </w:hyperlink>
    </w:p>
    <w:p w14:paraId="1C739EFD" w14:textId="49140D40" w:rsidR="004067D2" w:rsidRDefault="00B73FE3"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hyperlink w:anchor="_Toc509928498" w:history="1">
        <w:r w:rsidR="004067D2" w:rsidRPr="00B01EE4">
          <w:rPr>
            <w:rStyle w:val="Hyperlink"/>
            <w:noProof/>
          </w:rPr>
          <w:t>Table 7 - Histology results reporting by SNOMED category</w:t>
        </w:r>
        <w:r w:rsidR="004067D2">
          <w:rPr>
            <w:noProof/>
            <w:webHidden/>
          </w:rPr>
          <w:tab/>
        </w:r>
        <w:r w:rsidR="004067D2">
          <w:rPr>
            <w:noProof/>
            <w:webHidden/>
          </w:rPr>
          <w:fldChar w:fldCharType="begin"/>
        </w:r>
        <w:r w:rsidR="004067D2">
          <w:rPr>
            <w:noProof/>
            <w:webHidden/>
          </w:rPr>
          <w:instrText xml:space="preserve"> PAGEREF _Toc509928498 \h </w:instrText>
        </w:r>
        <w:r w:rsidR="004067D2">
          <w:rPr>
            <w:noProof/>
            <w:webHidden/>
          </w:rPr>
        </w:r>
        <w:r w:rsidR="004067D2">
          <w:rPr>
            <w:noProof/>
            <w:webHidden/>
          </w:rPr>
          <w:fldChar w:fldCharType="separate"/>
        </w:r>
        <w:r>
          <w:rPr>
            <w:noProof/>
            <w:webHidden/>
          </w:rPr>
          <w:t>72</w:t>
        </w:r>
        <w:r w:rsidR="004067D2">
          <w:rPr>
            <w:noProof/>
            <w:webHidden/>
          </w:rPr>
          <w:fldChar w:fldCharType="end"/>
        </w:r>
      </w:hyperlink>
    </w:p>
    <w:p w14:paraId="1AA71406" w14:textId="260D0048" w:rsidR="004067D2" w:rsidRDefault="00B73FE3"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hyperlink w:anchor="_Toc509928499" w:history="1">
        <w:r w:rsidR="004067D2" w:rsidRPr="00B01EE4">
          <w:rPr>
            <w:rStyle w:val="Hyperlink"/>
            <w:noProof/>
          </w:rPr>
          <w:t>Table 8 - Histology results reporting by diagnostic category</w:t>
        </w:r>
        <w:r w:rsidR="004067D2">
          <w:rPr>
            <w:noProof/>
            <w:webHidden/>
          </w:rPr>
          <w:tab/>
        </w:r>
        <w:r w:rsidR="004067D2">
          <w:rPr>
            <w:noProof/>
            <w:webHidden/>
          </w:rPr>
          <w:fldChar w:fldCharType="begin"/>
        </w:r>
        <w:r w:rsidR="004067D2">
          <w:rPr>
            <w:noProof/>
            <w:webHidden/>
          </w:rPr>
          <w:instrText xml:space="preserve"> PAGEREF _Toc509928499 \h </w:instrText>
        </w:r>
        <w:r w:rsidR="004067D2">
          <w:rPr>
            <w:noProof/>
            <w:webHidden/>
          </w:rPr>
        </w:r>
        <w:r w:rsidR="004067D2">
          <w:rPr>
            <w:noProof/>
            <w:webHidden/>
          </w:rPr>
          <w:fldChar w:fldCharType="separate"/>
        </w:r>
        <w:r>
          <w:rPr>
            <w:noProof/>
            <w:webHidden/>
          </w:rPr>
          <w:t>73</w:t>
        </w:r>
        <w:r w:rsidR="004067D2">
          <w:rPr>
            <w:noProof/>
            <w:webHidden/>
          </w:rPr>
          <w:fldChar w:fldCharType="end"/>
        </w:r>
      </w:hyperlink>
    </w:p>
    <w:p w14:paraId="16B7E1EE" w14:textId="6D026CE3" w:rsidR="004067D2" w:rsidRDefault="00B73FE3" w:rsidP="008A247D">
      <w:pPr>
        <w:pStyle w:val="TableofFigures"/>
        <w:tabs>
          <w:tab w:val="right" w:leader="dot" w:pos="9040"/>
        </w:tabs>
        <w:ind w:left="851" w:hanging="851"/>
        <w:jc w:val="both"/>
        <w:rPr>
          <w:rFonts w:asciiTheme="minorHAnsi" w:eastAsiaTheme="minorEastAsia" w:hAnsiTheme="minorHAnsi" w:cstheme="minorBidi"/>
          <w:bCs w:val="0"/>
          <w:noProof/>
          <w:sz w:val="22"/>
          <w:szCs w:val="22"/>
          <w:lang w:val="en-AU" w:eastAsia="en-AU"/>
        </w:rPr>
      </w:pPr>
      <w:hyperlink w:anchor="_Toc509928500" w:history="1">
        <w:r w:rsidR="004067D2" w:rsidRPr="00B01EE4">
          <w:rPr>
            <w:rStyle w:val="Hyperlink"/>
            <w:noProof/>
          </w:rPr>
          <w:t>Table 9 - Histology results by age – counts</w:t>
        </w:r>
        <w:r w:rsidR="004067D2">
          <w:rPr>
            <w:noProof/>
            <w:webHidden/>
          </w:rPr>
          <w:tab/>
        </w:r>
        <w:r w:rsidR="004067D2">
          <w:rPr>
            <w:noProof/>
            <w:webHidden/>
          </w:rPr>
          <w:fldChar w:fldCharType="begin"/>
        </w:r>
        <w:r w:rsidR="004067D2">
          <w:rPr>
            <w:noProof/>
            <w:webHidden/>
          </w:rPr>
          <w:instrText xml:space="preserve"> PAGEREF _Toc509928500 \h </w:instrText>
        </w:r>
        <w:r w:rsidR="004067D2">
          <w:rPr>
            <w:noProof/>
            <w:webHidden/>
          </w:rPr>
        </w:r>
        <w:r w:rsidR="004067D2">
          <w:rPr>
            <w:noProof/>
            <w:webHidden/>
          </w:rPr>
          <w:fldChar w:fldCharType="separate"/>
        </w:r>
        <w:r>
          <w:rPr>
            <w:noProof/>
            <w:webHidden/>
          </w:rPr>
          <w:t>74</w:t>
        </w:r>
        <w:r w:rsidR="004067D2">
          <w:rPr>
            <w:noProof/>
            <w:webHidden/>
          </w:rPr>
          <w:fldChar w:fldCharType="end"/>
        </w:r>
      </w:hyperlink>
    </w:p>
    <w:p w14:paraId="27632055" w14:textId="663FC24A"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1" w:history="1">
        <w:r w:rsidR="004067D2" w:rsidRPr="00B01EE4">
          <w:rPr>
            <w:rStyle w:val="Hyperlink"/>
            <w:noProof/>
          </w:rPr>
          <w:t>Table 10 - Histology results by age – percentages</w:t>
        </w:r>
        <w:r w:rsidR="004067D2">
          <w:rPr>
            <w:noProof/>
            <w:webHidden/>
          </w:rPr>
          <w:tab/>
        </w:r>
        <w:r w:rsidR="004067D2">
          <w:rPr>
            <w:noProof/>
            <w:webHidden/>
          </w:rPr>
          <w:fldChar w:fldCharType="begin"/>
        </w:r>
        <w:r w:rsidR="004067D2">
          <w:rPr>
            <w:noProof/>
            <w:webHidden/>
          </w:rPr>
          <w:instrText xml:space="preserve"> PAGEREF _Toc509928501 \h </w:instrText>
        </w:r>
        <w:r w:rsidR="004067D2">
          <w:rPr>
            <w:noProof/>
            <w:webHidden/>
          </w:rPr>
        </w:r>
        <w:r w:rsidR="004067D2">
          <w:rPr>
            <w:noProof/>
            <w:webHidden/>
          </w:rPr>
          <w:fldChar w:fldCharType="separate"/>
        </w:r>
        <w:r>
          <w:rPr>
            <w:noProof/>
            <w:webHidden/>
          </w:rPr>
          <w:t>75</w:t>
        </w:r>
        <w:r w:rsidR="004067D2">
          <w:rPr>
            <w:noProof/>
            <w:webHidden/>
          </w:rPr>
          <w:fldChar w:fldCharType="end"/>
        </w:r>
      </w:hyperlink>
    </w:p>
    <w:p w14:paraId="20DC318D" w14:textId="1A539AE8"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2" w:history="1">
        <w:r w:rsidR="004067D2" w:rsidRPr="00B01EE4">
          <w:rPr>
            <w:rStyle w:val="Hyperlink"/>
            <w:noProof/>
          </w:rPr>
          <w:t>Table 11 - Women with a histology report within 90 and 180 days of a high grade cytology report, by DHB</w:t>
        </w:r>
        <w:r w:rsidR="004067D2">
          <w:rPr>
            <w:noProof/>
            <w:webHidden/>
          </w:rPr>
          <w:tab/>
        </w:r>
        <w:r w:rsidR="004067D2">
          <w:rPr>
            <w:noProof/>
            <w:webHidden/>
          </w:rPr>
          <w:fldChar w:fldCharType="begin"/>
        </w:r>
        <w:r w:rsidR="004067D2">
          <w:rPr>
            <w:noProof/>
            <w:webHidden/>
          </w:rPr>
          <w:instrText xml:space="preserve"> PAGEREF _Toc509928502 \h </w:instrText>
        </w:r>
        <w:r w:rsidR="004067D2">
          <w:rPr>
            <w:noProof/>
            <w:webHidden/>
          </w:rPr>
        </w:r>
        <w:r w:rsidR="004067D2">
          <w:rPr>
            <w:noProof/>
            <w:webHidden/>
          </w:rPr>
          <w:fldChar w:fldCharType="separate"/>
        </w:r>
        <w:r>
          <w:rPr>
            <w:noProof/>
            <w:webHidden/>
          </w:rPr>
          <w:t>91</w:t>
        </w:r>
        <w:r w:rsidR="004067D2">
          <w:rPr>
            <w:noProof/>
            <w:webHidden/>
          </w:rPr>
          <w:fldChar w:fldCharType="end"/>
        </w:r>
      </w:hyperlink>
    </w:p>
    <w:p w14:paraId="3A65AB71" w14:textId="51BB6566"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3" w:history="1">
        <w:r w:rsidR="004067D2" w:rsidRPr="00B01EE4">
          <w:rPr>
            <w:rStyle w:val="Hyperlink"/>
            <w:noProof/>
          </w:rPr>
          <w:t>Table 12 - Women with a histology report within 90 and 180 days of a high grade cytology report, by age</w:t>
        </w:r>
        <w:r w:rsidR="004067D2">
          <w:rPr>
            <w:noProof/>
            <w:webHidden/>
          </w:rPr>
          <w:tab/>
        </w:r>
        <w:r w:rsidR="004067D2">
          <w:rPr>
            <w:noProof/>
            <w:webHidden/>
          </w:rPr>
          <w:fldChar w:fldCharType="begin"/>
        </w:r>
        <w:r w:rsidR="004067D2">
          <w:rPr>
            <w:noProof/>
            <w:webHidden/>
          </w:rPr>
          <w:instrText xml:space="preserve"> PAGEREF _Toc509928503 \h </w:instrText>
        </w:r>
        <w:r w:rsidR="004067D2">
          <w:rPr>
            <w:noProof/>
            <w:webHidden/>
          </w:rPr>
        </w:r>
        <w:r w:rsidR="004067D2">
          <w:rPr>
            <w:noProof/>
            <w:webHidden/>
          </w:rPr>
          <w:fldChar w:fldCharType="separate"/>
        </w:r>
        <w:r>
          <w:rPr>
            <w:noProof/>
            <w:webHidden/>
          </w:rPr>
          <w:t>91</w:t>
        </w:r>
        <w:r w:rsidR="004067D2">
          <w:rPr>
            <w:noProof/>
            <w:webHidden/>
          </w:rPr>
          <w:fldChar w:fldCharType="end"/>
        </w:r>
      </w:hyperlink>
    </w:p>
    <w:p w14:paraId="696ED0E2" w14:textId="016BF246"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4" w:history="1">
        <w:r w:rsidR="004067D2" w:rsidRPr="00B01EE4">
          <w:rPr>
            <w:rStyle w:val="Hyperlink"/>
            <w:noProof/>
          </w:rPr>
          <w:t>Table 13 - Women with a histology report within 90 days of a high grade cytology report, by DHB and ethnicity</w:t>
        </w:r>
        <w:r w:rsidR="004067D2">
          <w:rPr>
            <w:noProof/>
            <w:webHidden/>
          </w:rPr>
          <w:tab/>
        </w:r>
        <w:r w:rsidR="004067D2">
          <w:rPr>
            <w:noProof/>
            <w:webHidden/>
          </w:rPr>
          <w:fldChar w:fldCharType="begin"/>
        </w:r>
        <w:r w:rsidR="004067D2">
          <w:rPr>
            <w:noProof/>
            <w:webHidden/>
          </w:rPr>
          <w:instrText xml:space="preserve"> PAGEREF _Toc509928504 \h </w:instrText>
        </w:r>
        <w:r w:rsidR="004067D2">
          <w:rPr>
            <w:noProof/>
            <w:webHidden/>
          </w:rPr>
        </w:r>
        <w:r w:rsidR="004067D2">
          <w:rPr>
            <w:noProof/>
            <w:webHidden/>
          </w:rPr>
          <w:fldChar w:fldCharType="separate"/>
        </w:r>
        <w:r>
          <w:rPr>
            <w:noProof/>
            <w:webHidden/>
          </w:rPr>
          <w:t>92</w:t>
        </w:r>
        <w:r w:rsidR="004067D2">
          <w:rPr>
            <w:noProof/>
            <w:webHidden/>
          </w:rPr>
          <w:fldChar w:fldCharType="end"/>
        </w:r>
      </w:hyperlink>
    </w:p>
    <w:p w14:paraId="5B506F34" w14:textId="40FBE9E5"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5" w:history="1">
        <w:r w:rsidR="004067D2" w:rsidRPr="00B01EE4">
          <w:rPr>
            <w:rStyle w:val="Hyperlink"/>
            <w:noProof/>
          </w:rPr>
          <w:t>Table 14 - Women with a histology report within 180 days of a high grade cytology report, by DHB and ethnicity</w:t>
        </w:r>
        <w:r w:rsidR="004067D2">
          <w:rPr>
            <w:noProof/>
            <w:webHidden/>
          </w:rPr>
          <w:tab/>
        </w:r>
        <w:r w:rsidR="004067D2">
          <w:rPr>
            <w:noProof/>
            <w:webHidden/>
          </w:rPr>
          <w:fldChar w:fldCharType="begin"/>
        </w:r>
        <w:r w:rsidR="004067D2">
          <w:rPr>
            <w:noProof/>
            <w:webHidden/>
          </w:rPr>
          <w:instrText xml:space="preserve"> PAGEREF _Toc509928505 \h </w:instrText>
        </w:r>
        <w:r w:rsidR="004067D2">
          <w:rPr>
            <w:noProof/>
            <w:webHidden/>
          </w:rPr>
        </w:r>
        <w:r w:rsidR="004067D2">
          <w:rPr>
            <w:noProof/>
            <w:webHidden/>
          </w:rPr>
          <w:fldChar w:fldCharType="separate"/>
        </w:r>
        <w:r>
          <w:rPr>
            <w:noProof/>
            <w:webHidden/>
          </w:rPr>
          <w:t>93</w:t>
        </w:r>
        <w:r w:rsidR="004067D2">
          <w:rPr>
            <w:noProof/>
            <w:webHidden/>
          </w:rPr>
          <w:fldChar w:fldCharType="end"/>
        </w:r>
      </w:hyperlink>
    </w:p>
    <w:p w14:paraId="37C6F675" w14:textId="52CD8B33"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6" w:history="1">
        <w:r w:rsidR="004067D2" w:rsidRPr="00B01EE4">
          <w:rPr>
            <w:rStyle w:val="Hyperlink"/>
            <w:noProof/>
          </w:rPr>
          <w:t>Table 15 - Women with high grade cytology who have follow-up within 90 and 180 days recorded on the NCSP Register, by urgency of referral and type of follow-up</w:t>
        </w:r>
        <w:r w:rsidR="004067D2">
          <w:rPr>
            <w:noProof/>
            <w:webHidden/>
          </w:rPr>
          <w:tab/>
        </w:r>
        <w:r w:rsidR="004067D2">
          <w:rPr>
            <w:noProof/>
            <w:webHidden/>
          </w:rPr>
          <w:fldChar w:fldCharType="begin"/>
        </w:r>
        <w:r w:rsidR="004067D2">
          <w:rPr>
            <w:noProof/>
            <w:webHidden/>
          </w:rPr>
          <w:instrText xml:space="preserve"> PAGEREF _Toc509928506 \h </w:instrText>
        </w:r>
        <w:r w:rsidR="004067D2">
          <w:rPr>
            <w:noProof/>
            <w:webHidden/>
          </w:rPr>
        </w:r>
        <w:r w:rsidR="004067D2">
          <w:rPr>
            <w:noProof/>
            <w:webHidden/>
          </w:rPr>
          <w:fldChar w:fldCharType="separate"/>
        </w:r>
        <w:r>
          <w:rPr>
            <w:noProof/>
            <w:webHidden/>
          </w:rPr>
          <w:t>93</w:t>
        </w:r>
        <w:r w:rsidR="004067D2">
          <w:rPr>
            <w:noProof/>
            <w:webHidden/>
          </w:rPr>
          <w:fldChar w:fldCharType="end"/>
        </w:r>
      </w:hyperlink>
    </w:p>
    <w:p w14:paraId="66E9B4CD" w14:textId="76BA345E"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7" w:history="1">
        <w:r w:rsidR="004067D2" w:rsidRPr="00B01EE4">
          <w:rPr>
            <w:rStyle w:val="Hyperlink"/>
            <w:noProof/>
          </w:rPr>
          <w:t>Table 16 - Women without any follow-up test within 90 and 180 days of a high grade cytology report, by DHB</w:t>
        </w:r>
        <w:r w:rsidR="004067D2">
          <w:rPr>
            <w:noProof/>
            <w:webHidden/>
          </w:rPr>
          <w:tab/>
        </w:r>
        <w:r w:rsidR="004067D2">
          <w:rPr>
            <w:noProof/>
            <w:webHidden/>
          </w:rPr>
          <w:fldChar w:fldCharType="begin"/>
        </w:r>
        <w:r w:rsidR="004067D2">
          <w:rPr>
            <w:noProof/>
            <w:webHidden/>
          </w:rPr>
          <w:instrText xml:space="preserve"> PAGEREF _Toc509928507 \h </w:instrText>
        </w:r>
        <w:r w:rsidR="004067D2">
          <w:rPr>
            <w:noProof/>
            <w:webHidden/>
          </w:rPr>
        </w:r>
        <w:r w:rsidR="004067D2">
          <w:rPr>
            <w:noProof/>
            <w:webHidden/>
          </w:rPr>
          <w:fldChar w:fldCharType="separate"/>
        </w:r>
        <w:r>
          <w:rPr>
            <w:noProof/>
            <w:webHidden/>
          </w:rPr>
          <w:t>95</w:t>
        </w:r>
        <w:r w:rsidR="004067D2">
          <w:rPr>
            <w:noProof/>
            <w:webHidden/>
          </w:rPr>
          <w:fldChar w:fldCharType="end"/>
        </w:r>
      </w:hyperlink>
    </w:p>
    <w:p w14:paraId="2ECA158F" w14:textId="72178B1E"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8" w:history="1">
        <w:r w:rsidR="004067D2" w:rsidRPr="00B01EE4">
          <w:rPr>
            <w:rStyle w:val="Hyperlink"/>
            <w:noProof/>
          </w:rPr>
          <w:t>Table 17 - Women without any follow-up test within 180 days of a high grade cytology report, by ethnicity</w:t>
        </w:r>
        <w:r w:rsidR="004067D2">
          <w:rPr>
            <w:noProof/>
            <w:webHidden/>
          </w:rPr>
          <w:tab/>
        </w:r>
        <w:r w:rsidR="004067D2">
          <w:rPr>
            <w:noProof/>
            <w:webHidden/>
          </w:rPr>
          <w:fldChar w:fldCharType="begin"/>
        </w:r>
        <w:r w:rsidR="004067D2">
          <w:rPr>
            <w:noProof/>
            <w:webHidden/>
          </w:rPr>
          <w:instrText xml:space="preserve"> PAGEREF _Toc509928508 \h </w:instrText>
        </w:r>
        <w:r w:rsidR="004067D2">
          <w:rPr>
            <w:noProof/>
            <w:webHidden/>
          </w:rPr>
        </w:r>
        <w:r w:rsidR="004067D2">
          <w:rPr>
            <w:noProof/>
            <w:webHidden/>
          </w:rPr>
          <w:fldChar w:fldCharType="separate"/>
        </w:r>
        <w:r>
          <w:rPr>
            <w:noProof/>
            <w:webHidden/>
          </w:rPr>
          <w:t>95</w:t>
        </w:r>
        <w:r w:rsidR="004067D2">
          <w:rPr>
            <w:noProof/>
            <w:webHidden/>
          </w:rPr>
          <w:fldChar w:fldCharType="end"/>
        </w:r>
      </w:hyperlink>
    </w:p>
    <w:p w14:paraId="19A9D6CF" w14:textId="32307656"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09" w:history="1">
        <w:r w:rsidR="004067D2" w:rsidRPr="00B01EE4">
          <w:rPr>
            <w:rStyle w:val="Hyperlink"/>
            <w:noProof/>
          </w:rPr>
          <w:t>Table 18 - Women with a high grade cytology report (suspicion of invasive disease), accepted referral and colposcopy visit, by ethnicity</w:t>
        </w:r>
        <w:r w:rsidR="004067D2">
          <w:rPr>
            <w:noProof/>
            <w:webHidden/>
          </w:rPr>
          <w:tab/>
        </w:r>
        <w:r w:rsidR="004067D2">
          <w:rPr>
            <w:noProof/>
            <w:webHidden/>
          </w:rPr>
          <w:fldChar w:fldCharType="begin"/>
        </w:r>
        <w:r w:rsidR="004067D2">
          <w:rPr>
            <w:noProof/>
            <w:webHidden/>
          </w:rPr>
          <w:instrText xml:space="preserve"> PAGEREF _Toc509928509 \h </w:instrText>
        </w:r>
        <w:r w:rsidR="004067D2">
          <w:rPr>
            <w:noProof/>
            <w:webHidden/>
          </w:rPr>
        </w:r>
        <w:r w:rsidR="004067D2">
          <w:rPr>
            <w:noProof/>
            <w:webHidden/>
          </w:rPr>
          <w:fldChar w:fldCharType="separate"/>
        </w:r>
        <w:r>
          <w:rPr>
            <w:noProof/>
            <w:webHidden/>
          </w:rPr>
          <w:t>104</w:t>
        </w:r>
        <w:r w:rsidR="004067D2">
          <w:rPr>
            <w:noProof/>
            <w:webHidden/>
          </w:rPr>
          <w:fldChar w:fldCharType="end"/>
        </w:r>
      </w:hyperlink>
    </w:p>
    <w:p w14:paraId="23A27E18" w14:textId="7E436A91"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0" w:history="1">
        <w:r w:rsidR="004067D2" w:rsidRPr="00B01EE4">
          <w:rPr>
            <w:rStyle w:val="Hyperlink"/>
            <w:noProof/>
          </w:rPr>
          <w:t>Table 19 - Timeliness and appropriateness of treatment, by DHB</w:t>
        </w:r>
        <w:r w:rsidR="004067D2">
          <w:rPr>
            <w:noProof/>
            <w:webHidden/>
          </w:rPr>
          <w:tab/>
        </w:r>
        <w:r w:rsidR="004067D2">
          <w:rPr>
            <w:noProof/>
            <w:webHidden/>
          </w:rPr>
          <w:fldChar w:fldCharType="begin"/>
        </w:r>
        <w:r w:rsidR="004067D2">
          <w:rPr>
            <w:noProof/>
            <w:webHidden/>
          </w:rPr>
          <w:instrText xml:space="preserve"> PAGEREF _Toc509928510 \h </w:instrText>
        </w:r>
        <w:r w:rsidR="004067D2">
          <w:rPr>
            <w:noProof/>
            <w:webHidden/>
          </w:rPr>
        </w:r>
        <w:r w:rsidR="004067D2">
          <w:rPr>
            <w:noProof/>
            <w:webHidden/>
          </w:rPr>
          <w:fldChar w:fldCharType="separate"/>
        </w:r>
        <w:r>
          <w:rPr>
            <w:noProof/>
            <w:webHidden/>
          </w:rPr>
          <w:t>122</w:t>
        </w:r>
        <w:r w:rsidR="004067D2">
          <w:rPr>
            <w:noProof/>
            <w:webHidden/>
          </w:rPr>
          <w:fldChar w:fldCharType="end"/>
        </w:r>
      </w:hyperlink>
    </w:p>
    <w:p w14:paraId="2BCC2FB8" w14:textId="19E95452"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1" w:history="1">
        <w:r w:rsidR="004067D2" w:rsidRPr="00B01EE4">
          <w:rPr>
            <w:rStyle w:val="Hyperlink"/>
            <w:noProof/>
          </w:rPr>
          <w:t>Table 20 - HPV triage test results following ASC-US cytology, by age and cytology laboratory</w:t>
        </w:r>
        <w:r w:rsidR="004067D2">
          <w:rPr>
            <w:noProof/>
            <w:webHidden/>
          </w:rPr>
          <w:tab/>
        </w:r>
        <w:r w:rsidR="004067D2">
          <w:rPr>
            <w:noProof/>
            <w:webHidden/>
          </w:rPr>
          <w:fldChar w:fldCharType="begin"/>
        </w:r>
        <w:r w:rsidR="004067D2">
          <w:rPr>
            <w:noProof/>
            <w:webHidden/>
          </w:rPr>
          <w:instrText xml:space="preserve"> PAGEREF _Toc509928511 \h </w:instrText>
        </w:r>
        <w:r w:rsidR="004067D2">
          <w:rPr>
            <w:noProof/>
            <w:webHidden/>
          </w:rPr>
        </w:r>
        <w:r w:rsidR="004067D2">
          <w:rPr>
            <w:noProof/>
            <w:webHidden/>
          </w:rPr>
          <w:fldChar w:fldCharType="separate"/>
        </w:r>
        <w:r>
          <w:rPr>
            <w:noProof/>
            <w:webHidden/>
          </w:rPr>
          <w:t>136</w:t>
        </w:r>
        <w:r w:rsidR="004067D2">
          <w:rPr>
            <w:noProof/>
            <w:webHidden/>
          </w:rPr>
          <w:fldChar w:fldCharType="end"/>
        </w:r>
      </w:hyperlink>
    </w:p>
    <w:p w14:paraId="534F66E1" w14:textId="73C13367"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2" w:history="1">
        <w:r w:rsidR="004067D2" w:rsidRPr="00B01EE4">
          <w:rPr>
            <w:rStyle w:val="Hyperlink"/>
            <w:noProof/>
          </w:rPr>
          <w:t>Table 21 - HPV triage test results following LSIL cytology, by age and cytology laboratory</w:t>
        </w:r>
        <w:r w:rsidR="004067D2">
          <w:rPr>
            <w:noProof/>
            <w:webHidden/>
          </w:rPr>
          <w:tab/>
        </w:r>
        <w:r w:rsidR="004067D2">
          <w:rPr>
            <w:noProof/>
            <w:webHidden/>
          </w:rPr>
          <w:fldChar w:fldCharType="begin"/>
        </w:r>
        <w:r w:rsidR="004067D2">
          <w:rPr>
            <w:noProof/>
            <w:webHidden/>
          </w:rPr>
          <w:instrText xml:space="preserve"> PAGEREF _Toc509928512 \h </w:instrText>
        </w:r>
        <w:r w:rsidR="004067D2">
          <w:rPr>
            <w:noProof/>
            <w:webHidden/>
          </w:rPr>
        </w:r>
        <w:r w:rsidR="004067D2">
          <w:rPr>
            <w:noProof/>
            <w:webHidden/>
          </w:rPr>
          <w:fldChar w:fldCharType="separate"/>
        </w:r>
        <w:r>
          <w:rPr>
            <w:noProof/>
            <w:webHidden/>
          </w:rPr>
          <w:t>137</w:t>
        </w:r>
        <w:r w:rsidR="004067D2">
          <w:rPr>
            <w:noProof/>
            <w:webHidden/>
          </w:rPr>
          <w:fldChar w:fldCharType="end"/>
        </w:r>
      </w:hyperlink>
    </w:p>
    <w:p w14:paraId="282AB90E" w14:textId="3C3766F2"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3" w:history="1">
        <w:r w:rsidR="004067D2" w:rsidRPr="00B01EE4">
          <w:rPr>
            <w:rStyle w:val="Hyperlink"/>
            <w:noProof/>
          </w:rPr>
          <w:t>Table 22 - Coverage by DHB (women 25-69 years screened in the three years prior to 30 June 2017, hysterectomy adjusted)</w:t>
        </w:r>
        <w:r w:rsidR="004067D2">
          <w:rPr>
            <w:noProof/>
            <w:webHidden/>
          </w:rPr>
          <w:tab/>
        </w:r>
        <w:r w:rsidR="004067D2">
          <w:rPr>
            <w:noProof/>
            <w:webHidden/>
          </w:rPr>
          <w:fldChar w:fldCharType="begin"/>
        </w:r>
        <w:r w:rsidR="004067D2">
          <w:rPr>
            <w:noProof/>
            <w:webHidden/>
          </w:rPr>
          <w:instrText xml:space="preserve"> PAGEREF _Toc509928513 \h </w:instrText>
        </w:r>
        <w:r w:rsidR="004067D2">
          <w:rPr>
            <w:noProof/>
            <w:webHidden/>
          </w:rPr>
        </w:r>
        <w:r w:rsidR="004067D2">
          <w:rPr>
            <w:noProof/>
            <w:webHidden/>
          </w:rPr>
          <w:fldChar w:fldCharType="separate"/>
        </w:r>
        <w:r>
          <w:rPr>
            <w:noProof/>
            <w:webHidden/>
          </w:rPr>
          <w:t>160</w:t>
        </w:r>
        <w:r w:rsidR="004067D2">
          <w:rPr>
            <w:noProof/>
            <w:webHidden/>
          </w:rPr>
          <w:fldChar w:fldCharType="end"/>
        </w:r>
      </w:hyperlink>
    </w:p>
    <w:p w14:paraId="0A0A1678" w14:textId="0BD4D70B"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4" w:history="1">
        <w:r w:rsidR="004067D2" w:rsidRPr="00B01EE4">
          <w:rPr>
            <w:rStyle w:val="Hyperlink"/>
            <w:noProof/>
          </w:rPr>
          <w:t>Table 23 - Coverage by ethnicity (women 25-69 years screened in the three years prior to 30 June 2017, hysterectomy adjusted)</w:t>
        </w:r>
        <w:r w:rsidR="004067D2">
          <w:rPr>
            <w:noProof/>
            <w:webHidden/>
          </w:rPr>
          <w:tab/>
        </w:r>
        <w:r w:rsidR="004067D2">
          <w:rPr>
            <w:noProof/>
            <w:webHidden/>
          </w:rPr>
          <w:fldChar w:fldCharType="begin"/>
        </w:r>
        <w:r w:rsidR="004067D2">
          <w:rPr>
            <w:noProof/>
            <w:webHidden/>
          </w:rPr>
          <w:instrText xml:space="preserve"> PAGEREF _Toc509928514 \h </w:instrText>
        </w:r>
        <w:r w:rsidR="004067D2">
          <w:rPr>
            <w:noProof/>
            <w:webHidden/>
          </w:rPr>
        </w:r>
        <w:r w:rsidR="004067D2">
          <w:rPr>
            <w:noProof/>
            <w:webHidden/>
          </w:rPr>
          <w:fldChar w:fldCharType="separate"/>
        </w:r>
        <w:r>
          <w:rPr>
            <w:noProof/>
            <w:webHidden/>
          </w:rPr>
          <w:t>160</w:t>
        </w:r>
        <w:r w:rsidR="004067D2">
          <w:rPr>
            <w:noProof/>
            <w:webHidden/>
          </w:rPr>
          <w:fldChar w:fldCharType="end"/>
        </w:r>
      </w:hyperlink>
    </w:p>
    <w:p w14:paraId="400CBEE7" w14:textId="65354535"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5" w:history="1">
        <w:r w:rsidR="004067D2" w:rsidRPr="00B01EE4">
          <w:rPr>
            <w:rStyle w:val="Hyperlink"/>
            <w:noProof/>
          </w:rPr>
          <w:t>Table 24 - Coverage by age (women 20-69 years screened in the three years prior to 30 June 2017, hysterectomy adjusted)</w:t>
        </w:r>
        <w:r w:rsidR="004067D2">
          <w:rPr>
            <w:noProof/>
            <w:webHidden/>
          </w:rPr>
          <w:tab/>
        </w:r>
        <w:r w:rsidR="004067D2">
          <w:rPr>
            <w:noProof/>
            <w:webHidden/>
          </w:rPr>
          <w:fldChar w:fldCharType="begin"/>
        </w:r>
        <w:r w:rsidR="004067D2">
          <w:rPr>
            <w:noProof/>
            <w:webHidden/>
          </w:rPr>
          <w:instrText xml:space="preserve"> PAGEREF _Toc509928515 \h </w:instrText>
        </w:r>
        <w:r w:rsidR="004067D2">
          <w:rPr>
            <w:noProof/>
            <w:webHidden/>
          </w:rPr>
        </w:r>
        <w:r w:rsidR="004067D2">
          <w:rPr>
            <w:noProof/>
            <w:webHidden/>
          </w:rPr>
          <w:fldChar w:fldCharType="separate"/>
        </w:r>
        <w:r>
          <w:rPr>
            <w:noProof/>
            <w:webHidden/>
          </w:rPr>
          <w:t>161</w:t>
        </w:r>
        <w:r w:rsidR="004067D2">
          <w:rPr>
            <w:noProof/>
            <w:webHidden/>
          </w:rPr>
          <w:fldChar w:fldCharType="end"/>
        </w:r>
      </w:hyperlink>
    </w:p>
    <w:p w14:paraId="44047E6E" w14:textId="4F11048B"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6" w:history="1">
        <w:r w:rsidR="004067D2" w:rsidRPr="00B01EE4">
          <w:rPr>
            <w:rStyle w:val="Hyperlink"/>
            <w:noProof/>
          </w:rPr>
          <w:t>Table 25 - Coverage by DHB (women aged 25-69 years screened in the five years prior to 30 June 2017, hysterectomy adjusted)</w:t>
        </w:r>
        <w:r w:rsidR="004067D2">
          <w:rPr>
            <w:noProof/>
            <w:webHidden/>
          </w:rPr>
          <w:tab/>
        </w:r>
        <w:r w:rsidR="004067D2">
          <w:rPr>
            <w:noProof/>
            <w:webHidden/>
          </w:rPr>
          <w:fldChar w:fldCharType="begin"/>
        </w:r>
        <w:r w:rsidR="004067D2">
          <w:rPr>
            <w:noProof/>
            <w:webHidden/>
          </w:rPr>
          <w:instrText xml:space="preserve"> PAGEREF _Toc509928516 \h </w:instrText>
        </w:r>
        <w:r w:rsidR="004067D2">
          <w:rPr>
            <w:noProof/>
            <w:webHidden/>
          </w:rPr>
        </w:r>
        <w:r w:rsidR="004067D2">
          <w:rPr>
            <w:noProof/>
            <w:webHidden/>
          </w:rPr>
          <w:fldChar w:fldCharType="separate"/>
        </w:r>
        <w:r>
          <w:rPr>
            <w:noProof/>
            <w:webHidden/>
          </w:rPr>
          <w:t>161</w:t>
        </w:r>
        <w:r w:rsidR="004067D2">
          <w:rPr>
            <w:noProof/>
            <w:webHidden/>
          </w:rPr>
          <w:fldChar w:fldCharType="end"/>
        </w:r>
      </w:hyperlink>
    </w:p>
    <w:p w14:paraId="7B732BFB" w14:textId="176B840E"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7" w:history="1">
        <w:r w:rsidR="004067D2" w:rsidRPr="00B01EE4">
          <w:rPr>
            <w:rStyle w:val="Hyperlink"/>
            <w:noProof/>
          </w:rPr>
          <w:t>Table 26 - Coverage by ethnicity – women aged 25-69 years screened in the five years prior to 30 June 2017, hysterectomy adjusted</w:t>
        </w:r>
        <w:r w:rsidR="004067D2">
          <w:rPr>
            <w:noProof/>
            <w:webHidden/>
          </w:rPr>
          <w:tab/>
        </w:r>
        <w:r w:rsidR="004067D2">
          <w:rPr>
            <w:noProof/>
            <w:webHidden/>
          </w:rPr>
          <w:fldChar w:fldCharType="begin"/>
        </w:r>
        <w:r w:rsidR="004067D2">
          <w:rPr>
            <w:noProof/>
            <w:webHidden/>
          </w:rPr>
          <w:instrText xml:space="preserve"> PAGEREF _Toc509928517 \h </w:instrText>
        </w:r>
        <w:r w:rsidR="004067D2">
          <w:rPr>
            <w:noProof/>
            <w:webHidden/>
          </w:rPr>
        </w:r>
        <w:r w:rsidR="004067D2">
          <w:rPr>
            <w:noProof/>
            <w:webHidden/>
          </w:rPr>
          <w:fldChar w:fldCharType="separate"/>
        </w:r>
        <w:r>
          <w:rPr>
            <w:noProof/>
            <w:webHidden/>
          </w:rPr>
          <w:t>162</w:t>
        </w:r>
        <w:r w:rsidR="004067D2">
          <w:rPr>
            <w:noProof/>
            <w:webHidden/>
          </w:rPr>
          <w:fldChar w:fldCharType="end"/>
        </w:r>
      </w:hyperlink>
    </w:p>
    <w:p w14:paraId="0C6B3D37" w14:textId="6175684F"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8" w:history="1">
        <w:r w:rsidR="004067D2" w:rsidRPr="00B01EE4">
          <w:rPr>
            <w:rStyle w:val="Hyperlink"/>
            <w:noProof/>
          </w:rPr>
          <w:t>Table 27 - Coverage by age (women 20-69 years screened in the five years prior to 30 June 2017, hysterectomy adjusted)</w:t>
        </w:r>
        <w:r w:rsidR="004067D2">
          <w:rPr>
            <w:noProof/>
            <w:webHidden/>
          </w:rPr>
          <w:tab/>
        </w:r>
        <w:r w:rsidR="004067D2">
          <w:rPr>
            <w:noProof/>
            <w:webHidden/>
          </w:rPr>
          <w:fldChar w:fldCharType="begin"/>
        </w:r>
        <w:r w:rsidR="004067D2">
          <w:rPr>
            <w:noProof/>
            <w:webHidden/>
          </w:rPr>
          <w:instrText xml:space="preserve"> PAGEREF _Toc509928518 \h </w:instrText>
        </w:r>
        <w:r w:rsidR="004067D2">
          <w:rPr>
            <w:noProof/>
            <w:webHidden/>
          </w:rPr>
        </w:r>
        <w:r w:rsidR="004067D2">
          <w:rPr>
            <w:noProof/>
            <w:webHidden/>
          </w:rPr>
          <w:fldChar w:fldCharType="separate"/>
        </w:r>
        <w:r>
          <w:rPr>
            <w:noProof/>
            <w:webHidden/>
          </w:rPr>
          <w:t>162</w:t>
        </w:r>
        <w:r w:rsidR="004067D2">
          <w:rPr>
            <w:noProof/>
            <w:webHidden/>
          </w:rPr>
          <w:fldChar w:fldCharType="end"/>
        </w:r>
      </w:hyperlink>
    </w:p>
    <w:p w14:paraId="0918125E" w14:textId="6D7CDAC3"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19" w:history="1">
        <w:r w:rsidR="004067D2" w:rsidRPr="00B01EE4">
          <w:rPr>
            <w:rStyle w:val="Hyperlink"/>
            <w:noProof/>
          </w:rPr>
          <w:t>Table 28 - Women aged 25-69 years screened in the five years prior to 30 June 2017, by ethnicity and DHB (hysterectomy adjusted)</w:t>
        </w:r>
        <w:r w:rsidR="004067D2">
          <w:rPr>
            <w:noProof/>
            <w:webHidden/>
          </w:rPr>
          <w:tab/>
        </w:r>
        <w:r w:rsidR="004067D2">
          <w:rPr>
            <w:noProof/>
            <w:webHidden/>
          </w:rPr>
          <w:fldChar w:fldCharType="begin"/>
        </w:r>
        <w:r w:rsidR="004067D2">
          <w:rPr>
            <w:noProof/>
            <w:webHidden/>
          </w:rPr>
          <w:instrText xml:space="preserve"> PAGEREF _Toc509928519 \h </w:instrText>
        </w:r>
        <w:r w:rsidR="004067D2">
          <w:rPr>
            <w:noProof/>
            <w:webHidden/>
          </w:rPr>
        </w:r>
        <w:r w:rsidR="004067D2">
          <w:rPr>
            <w:noProof/>
            <w:webHidden/>
          </w:rPr>
          <w:fldChar w:fldCharType="separate"/>
        </w:r>
        <w:r>
          <w:rPr>
            <w:noProof/>
            <w:webHidden/>
          </w:rPr>
          <w:t>163</w:t>
        </w:r>
        <w:r w:rsidR="004067D2">
          <w:rPr>
            <w:noProof/>
            <w:webHidden/>
          </w:rPr>
          <w:fldChar w:fldCharType="end"/>
        </w:r>
      </w:hyperlink>
    </w:p>
    <w:p w14:paraId="7B855A24" w14:textId="03BE05D2"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0" w:history="1">
        <w:r w:rsidR="004067D2" w:rsidRPr="00B01EE4">
          <w:rPr>
            <w:rStyle w:val="Hyperlink"/>
            <w:noProof/>
          </w:rPr>
          <w:t>Table 29 - Women under 20 years of age, and aged 15-19 years, screened in the three years prior to 20 June 2017, by DHB.</w:t>
        </w:r>
        <w:r w:rsidR="004067D2">
          <w:rPr>
            <w:noProof/>
            <w:webHidden/>
          </w:rPr>
          <w:tab/>
        </w:r>
        <w:r w:rsidR="004067D2">
          <w:rPr>
            <w:noProof/>
            <w:webHidden/>
          </w:rPr>
          <w:fldChar w:fldCharType="begin"/>
        </w:r>
        <w:r w:rsidR="004067D2">
          <w:rPr>
            <w:noProof/>
            <w:webHidden/>
          </w:rPr>
          <w:instrText xml:space="preserve"> PAGEREF _Toc509928520 \h </w:instrText>
        </w:r>
        <w:r w:rsidR="004067D2">
          <w:rPr>
            <w:noProof/>
            <w:webHidden/>
          </w:rPr>
        </w:r>
        <w:r w:rsidR="004067D2">
          <w:rPr>
            <w:noProof/>
            <w:webHidden/>
          </w:rPr>
          <w:fldChar w:fldCharType="separate"/>
        </w:r>
        <w:r>
          <w:rPr>
            <w:noProof/>
            <w:webHidden/>
          </w:rPr>
          <w:t>164</w:t>
        </w:r>
        <w:r w:rsidR="004067D2">
          <w:rPr>
            <w:noProof/>
            <w:webHidden/>
          </w:rPr>
          <w:fldChar w:fldCharType="end"/>
        </w:r>
      </w:hyperlink>
    </w:p>
    <w:p w14:paraId="45E0078C" w14:textId="7F0A4AE5"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1" w:history="1">
        <w:r w:rsidR="004067D2" w:rsidRPr="00B01EE4">
          <w:rPr>
            <w:rStyle w:val="Hyperlink"/>
            <w:noProof/>
          </w:rPr>
          <w:t>Table 30 - Women screened under 20 years of age, as a proportion of all women screened in the three years to 30 June 2017, by DHB</w:t>
        </w:r>
        <w:r w:rsidR="004067D2">
          <w:rPr>
            <w:noProof/>
            <w:webHidden/>
          </w:rPr>
          <w:tab/>
        </w:r>
        <w:r w:rsidR="004067D2">
          <w:rPr>
            <w:noProof/>
            <w:webHidden/>
          </w:rPr>
          <w:fldChar w:fldCharType="begin"/>
        </w:r>
        <w:r w:rsidR="004067D2">
          <w:rPr>
            <w:noProof/>
            <w:webHidden/>
          </w:rPr>
          <w:instrText xml:space="preserve"> PAGEREF _Toc509928521 \h </w:instrText>
        </w:r>
        <w:r w:rsidR="004067D2">
          <w:rPr>
            <w:noProof/>
            <w:webHidden/>
          </w:rPr>
        </w:r>
        <w:r w:rsidR="004067D2">
          <w:rPr>
            <w:noProof/>
            <w:webHidden/>
          </w:rPr>
          <w:fldChar w:fldCharType="separate"/>
        </w:r>
        <w:r>
          <w:rPr>
            <w:noProof/>
            <w:webHidden/>
          </w:rPr>
          <w:t>165</w:t>
        </w:r>
        <w:r w:rsidR="004067D2">
          <w:rPr>
            <w:noProof/>
            <w:webHidden/>
          </w:rPr>
          <w:fldChar w:fldCharType="end"/>
        </w:r>
      </w:hyperlink>
    </w:p>
    <w:p w14:paraId="3E8E5210" w14:textId="0F5BD79E"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2" w:history="1">
        <w:r w:rsidR="004067D2" w:rsidRPr="00B01EE4">
          <w:rPr>
            <w:rStyle w:val="Hyperlink"/>
            <w:noProof/>
          </w:rPr>
          <w:t>Table 31 - Women screened under 20 years of age, and women aged 18-19 years when they were screened, in the three years to 30 June 2017, by DHB</w:t>
        </w:r>
        <w:r w:rsidR="004067D2">
          <w:rPr>
            <w:noProof/>
            <w:webHidden/>
          </w:rPr>
          <w:tab/>
        </w:r>
        <w:r w:rsidR="004067D2">
          <w:rPr>
            <w:noProof/>
            <w:webHidden/>
          </w:rPr>
          <w:fldChar w:fldCharType="begin"/>
        </w:r>
        <w:r w:rsidR="004067D2">
          <w:rPr>
            <w:noProof/>
            <w:webHidden/>
          </w:rPr>
          <w:instrText xml:space="preserve"> PAGEREF _Toc509928522 \h </w:instrText>
        </w:r>
        <w:r w:rsidR="004067D2">
          <w:rPr>
            <w:noProof/>
            <w:webHidden/>
          </w:rPr>
        </w:r>
        <w:r w:rsidR="004067D2">
          <w:rPr>
            <w:noProof/>
            <w:webHidden/>
          </w:rPr>
          <w:fldChar w:fldCharType="separate"/>
        </w:r>
        <w:r>
          <w:rPr>
            <w:noProof/>
            <w:webHidden/>
          </w:rPr>
          <w:t>166</w:t>
        </w:r>
        <w:r w:rsidR="004067D2">
          <w:rPr>
            <w:noProof/>
            <w:webHidden/>
          </w:rPr>
          <w:fldChar w:fldCharType="end"/>
        </w:r>
      </w:hyperlink>
    </w:p>
    <w:p w14:paraId="74EEFF3C" w14:textId="22C13A75"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3" w:history="1">
        <w:r w:rsidR="004067D2" w:rsidRPr="00B01EE4">
          <w:rPr>
            <w:rStyle w:val="Hyperlink"/>
            <w:noProof/>
          </w:rPr>
          <w:t>Table 32 - Women (25-69 years) screened in the three years to 30 June 2017, as a percentage of the i) hysterectomy-adjustment NZ female population and ii) total NZ female population, by DHB</w:t>
        </w:r>
        <w:r w:rsidR="004067D2">
          <w:rPr>
            <w:noProof/>
            <w:webHidden/>
          </w:rPr>
          <w:tab/>
        </w:r>
        <w:r w:rsidR="004067D2">
          <w:rPr>
            <w:noProof/>
            <w:webHidden/>
          </w:rPr>
          <w:fldChar w:fldCharType="begin"/>
        </w:r>
        <w:r w:rsidR="004067D2">
          <w:rPr>
            <w:noProof/>
            <w:webHidden/>
          </w:rPr>
          <w:instrText xml:space="preserve"> PAGEREF _Toc509928523 \h </w:instrText>
        </w:r>
        <w:r w:rsidR="004067D2">
          <w:rPr>
            <w:noProof/>
            <w:webHidden/>
          </w:rPr>
        </w:r>
        <w:r w:rsidR="004067D2">
          <w:rPr>
            <w:noProof/>
            <w:webHidden/>
          </w:rPr>
          <w:fldChar w:fldCharType="separate"/>
        </w:r>
        <w:r>
          <w:rPr>
            <w:noProof/>
            <w:webHidden/>
          </w:rPr>
          <w:t>167</w:t>
        </w:r>
        <w:r w:rsidR="004067D2">
          <w:rPr>
            <w:noProof/>
            <w:webHidden/>
          </w:rPr>
          <w:fldChar w:fldCharType="end"/>
        </w:r>
      </w:hyperlink>
    </w:p>
    <w:p w14:paraId="0FC28F52" w14:textId="294D49CC"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4" w:history="1">
        <w:r w:rsidR="004067D2" w:rsidRPr="00B01EE4">
          <w:rPr>
            <w:rStyle w:val="Hyperlink"/>
            <w:noProof/>
          </w:rPr>
          <w:t>Table 33 - Trends in three-year coverage by DHB (women screened in the previous three years, as a percentage of the hysterectomy-adjusted female population)</w:t>
        </w:r>
        <w:r w:rsidR="004067D2">
          <w:rPr>
            <w:noProof/>
            <w:webHidden/>
          </w:rPr>
          <w:tab/>
        </w:r>
        <w:r w:rsidR="004067D2">
          <w:rPr>
            <w:noProof/>
            <w:webHidden/>
          </w:rPr>
          <w:fldChar w:fldCharType="begin"/>
        </w:r>
        <w:r w:rsidR="004067D2">
          <w:rPr>
            <w:noProof/>
            <w:webHidden/>
          </w:rPr>
          <w:instrText xml:space="preserve"> PAGEREF _Toc509928524 \h </w:instrText>
        </w:r>
        <w:r w:rsidR="004067D2">
          <w:rPr>
            <w:noProof/>
            <w:webHidden/>
          </w:rPr>
        </w:r>
        <w:r w:rsidR="004067D2">
          <w:rPr>
            <w:noProof/>
            <w:webHidden/>
          </w:rPr>
          <w:fldChar w:fldCharType="separate"/>
        </w:r>
        <w:r>
          <w:rPr>
            <w:noProof/>
            <w:webHidden/>
          </w:rPr>
          <w:t>168</w:t>
        </w:r>
        <w:r w:rsidR="004067D2">
          <w:rPr>
            <w:noProof/>
            <w:webHidden/>
          </w:rPr>
          <w:fldChar w:fldCharType="end"/>
        </w:r>
      </w:hyperlink>
    </w:p>
    <w:p w14:paraId="3600ED45" w14:textId="5D1F2676"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5" w:history="1">
        <w:r w:rsidR="004067D2" w:rsidRPr="00B01EE4">
          <w:rPr>
            <w:rStyle w:val="Hyperlink"/>
            <w:noProof/>
          </w:rPr>
          <w:t>Table 34 - Trends in three-year coverage by age (women screened in the previous three years, as a percentage of the hysterectomy-adjusted female population)</w:t>
        </w:r>
        <w:r w:rsidR="004067D2">
          <w:rPr>
            <w:noProof/>
            <w:webHidden/>
          </w:rPr>
          <w:tab/>
        </w:r>
        <w:r w:rsidR="004067D2">
          <w:rPr>
            <w:noProof/>
            <w:webHidden/>
          </w:rPr>
          <w:fldChar w:fldCharType="begin"/>
        </w:r>
        <w:r w:rsidR="004067D2">
          <w:rPr>
            <w:noProof/>
            <w:webHidden/>
          </w:rPr>
          <w:instrText xml:space="preserve"> PAGEREF _Toc509928525 \h </w:instrText>
        </w:r>
        <w:r w:rsidR="004067D2">
          <w:rPr>
            <w:noProof/>
            <w:webHidden/>
          </w:rPr>
        </w:r>
        <w:r w:rsidR="004067D2">
          <w:rPr>
            <w:noProof/>
            <w:webHidden/>
          </w:rPr>
          <w:fldChar w:fldCharType="separate"/>
        </w:r>
        <w:r>
          <w:rPr>
            <w:noProof/>
            <w:webHidden/>
          </w:rPr>
          <w:t>168</w:t>
        </w:r>
        <w:r w:rsidR="004067D2">
          <w:rPr>
            <w:noProof/>
            <w:webHidden/>
          </w:rPr>
          <w:fldChar w:fldCharType="end"/>
        </w:r>
      </w:hyperlink>
    </w:p>
    <w:p w14:paraId="5C9B378C" w14:textId="74008EC7"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6" w:history="1">
        <w:r w:rsidR="004067D2" w:rsidRPr="00B01EE4">
          <w:rPr>
            <w:rStyle w:val="Hyperlink"/>
            <w:noProof/>
          </w:rPr>
          <w:t>Table 35 - Trends in three-year coverage by ethnicity (women screened in the previous three years, as a percentage of the hysterectomy-adjusted female population)</w:t>
        </w:r>
        <w:r w:rsidR="004067D2">
          <w:rPr>
            <w:noProof/>
            <w:webHidden/>
          </w:rPr>
          <w:tab/>
        </w:r>
        <w:r w:rsidR="004067D2">
          <w:rPr>
            <w:noProof/>
            <w:webHidden/>
          </w:rPr>
          <w:fldChar w:fldCharType="begin"/>
        </w:r>
        <w:r w:rsidR="004067D2">
          <w:rPr>
            <w:noProof/>
            <w:webHidden/>
          </w:rPr>
          <w:instrText xml:space="preserve"> PAGEREF _Toc509928526 \h </w:instrText>
        </w:r>
        <w:r w:rsidR="004067D2">
          <w:rPr>
            <w:noProof/>
            <w:webHidden/>
          </w:rPr>
        </w:r>
        <w:r w:rsidR="004067D2">
          <w:rPr>
            <w:noProof/>
            <w:webHidden/>
          </w:rPr>
          <w:fldChar w:fldCharType="separate"/>
        </w:r>
        <w:r>
          <w:rPr>
            <w:noProof/>
            <w:webHidden/>
          </w:rPr>
          <w:t>169</w:t>
        </w:r>
        <w:r w:rsidR="004067D2">
          <w:rPr>
            <w:noProof/>
            <w:webHidden/>
          </w:rPr>
          <w:fldChar w:fldCharType="end"/>
        </w:r>
      </w:hyperlink>
    </w:p>
    <w:p w14:paraId="49AEDAA3" w14:textId="40F7E64D"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7" w:history="1">
        <w:r w:rsidR="004067D2" w:rsidRPr="00B01EE4">
          <w:rPr>
            <w:rStyle w:val="Hyperlink"/>
            <w:noProof/>
          </w:rPr>
          <w:t>Table 36 - Age distribution of first screening events for period 1 January – 30 June 2017</w:t>
        </w:r>
        <w:r w:rsidR="004067D2">
          <w:rPr>
            <w:noProof/>
            <w:webHidden/>
          </w:rPr>
          <w:tab/>
        </w:r>
        <w:r w:rsidR="004067D2">
          <w:rPr>
            <w:noProof/>
            <w:webHidden/>
          </w:rPr>
          <w:fldChar w:fldCharType="begin"/>
        </w:r>
        <w:r w:rsidR="004067D2">
          <w:rPr>
            <w:noProof/>
            <w:webHidden/>
          </w:rPr>
          <w:instrText xml:space="preserve"> PAGEREF _Toc509928527 \h </w:instrText>
        </w:r>
        <w:r w:rsidR="004067D2">
          <w:rPr>
            <w:noProof/>
            <w:webHidden/>
          </w:rPr>
        </w:r>
        <w:r w:rsidR="004067D2">
          <w:rPr>
            <w:noProof/>
            <w:webHidden/>
          </w:rPr>
          <w:fldChar w:fldCharType="separate"/>
        </w:r>
        <w:r>
          <w:rPr>
            <w:noProof/>
            <w:webHidden/>
          </w:rPr>
          <w:t>170</w:t>
        </w:r>
        <w:r w:rsidR="004067D2">
          <w:rPr>
            <w:noProof/>
            <w:webHidden/>
          </w:rPr>
          <w:fldChar w:fldCharType="end"/>
        </w:r>
      </w:hyperlink>
    </w:p>
    <w:p w14:paraId="540684D1" w14:textId="308248E3"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8" w:history="1">
        <w:r w:rsidR="004067D2" w:rsidRPr="00B01EE4">
          <w:rPr>
            <w:rStyle w:val="Hyperlink"/>
            <w:noProof/>
          </w:rPr>
          <w:t>Table 37 - Women (aged 20-69 years) with first screening events as a proportion of i) total number of women with screening events, and ii) eligible women, by DHB, for period 1 January – 30 June 2017</w:t>
        </w:r>
        <w:r w:rsidR="004067D2">
          <w:rPr>
            <w:noProof/>
            <w:webHidden/>
          </w:rPr>
          <w:tab/>
        </w:r>
        <w:r w:rsidR="004067D2">
          <w:rPr>
            <w:noProof/>
            <w:webHidden/>
          </w:rPr>
          <w:fldChar w:fldCharType="begin"/>
        </w:r>
        <w:r w:rsidR="004067D2">
          <w:rPr>
            <w:noProof/>
            <w:webHidden/>
          </w:rPr>
          <w:instrText xml:space="preserve"> PAGEREF _Toc509928528 \h </w:instrText>
        </w:r>
        <w:r w:rsidR="004067D2">
          <w:rPr>
            <w:noProof/>
            <w:webHidden/>
          </w:rPr>
        </w:r>
        <w:r w:rsidR="004067D2">
          <w:rPr>
            <w:noProof/>
            <w:webHidden/>
          </w:rPr>
          <w:fldChar w:fldCharType="separate"/>
        </w:r>
        <w:r>
          <w:rPr>
            <w:noProof/>
            <w:webHidden/>
          </w:rPr>
          <w:t>171</w:t>
        </w:r>
        <w:r w:rsidR="004067D2">
          <w:rPr>
            <w:noProof/>
            <w:webHidden/>
          </w:rPr>
          <w:fldChar w:fldCharType="end"/>
        </w:r>
      </w:hyperlink>
    </w:p>
    <w:p w14:paraId="19222B75" w14:textId="6A58401B"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29" w:history="1">
        <w:r w:rsidR="004067D2" w:rsidRPr="00B01EE4">
          <w:rPr>
            <w:rStyle w:val="Hyperlink"/>
            <w:noProof/>
          </w:rPr>
          <w:t>Table 38 - Women (ages 20-69 years) with first screening events as a proportion of i) total number of women with screening events, and ii) eligible women, by ethnicity, for period 1 January – 30 June 2017</w:t>
        </w:r>
        <w:r w:rsidR="004067D2">
          <w:rPr>
            <w:noProof/>
            <w:webHidden/>
          </w:rPr>
          <w:tab/>
        </w:r>
        <w:r w:rsidR="004067D2">
          <w:rPr>
            <w:noProof/>
            <w:webHidden/>
          </w:rPr>
          <w:fldChar w:fldCharType="begin"/>
        </w:r>
        <w:r w:rsidR="004067D2">
          <w:rPr>
            <w:noProof/>
            <w:webHidden/>
          </w:rPr>
          <w:instrText xml:space="preserve"> PAGEREF _Toc509928529 \h </w:instrText>
        </w:r>
        <w:r w:rsidR="004067D2">
          <w:rPr>
            <w:noProof/>
            <w:webHidden/>
          </w:rPr>
        </w:r>
        <w:r w:rsidR="004067D2">
          <w:rPr>
            <w:noProof/>
            <w:webHidden/>
          </w:rPr>
          <w:fldChar w:fldCharType="separate"/>
        </w:r>
        <w:r>
          <w:rPr>
            <w:noProof/>
            <w:webHidden/>
          </w:rPr>
          <w:t>171</w:t>
        </w:r>
        <w:r w:rsidR="004067D2">
          <w:rPr>
            <w:noProof/>
            <w:webHidden/>
          </w:rPr>
          <w:fldChar w:fldCharType="end"/>
        </w:r>
      </w:hyperlink>
    </w:p>
    <w:p w14:paraId="4EE9DFB3" w14:textId="5D3F1FEB"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0" w:history="1">
        <w:r w:rsidR="004067D2" w:rsidRPr="00B01EE4">
          <w:rPr>
            <w:rStyle w:val="Hyperlink"/>
            <w:noProof/>
          </w:rPr>
          <w:t>Table 39 - Median age of women with a first screening event, by ethnicity, for period 1 January – 30 June 2017</w:t>
        </w:r>
        <w:r w:rsidR="004067D2">
          <w:rPr>
            <w:noProof/>
            <w:webHidden/>
          </w:rPr>
          <w:tab/>
        </w:r>
        <w:r w:rsidR="004067D2">
          <w:rPr>
            <w:noProof/>
            <w:webHidden/>
          </w:rPr>
          <w:fldChar w:fldCharType="begin"/>
        </w:r>
        <w:r w:rsidR="004067D2">
          <w:rPr>
            <w:noProof/>
            <w:webHidden/>
          </w:rPr>
          <w:instrText xml:space="preserve"> PAGEREF _Toc509928530 \h </w:instrText>
        </w:r>
        <w:r w:rsidR="004067D2">
          <w:rPr>
            <w:noProof/>
            <w:webHidden/>
          </w:rPr>
        </w:r>
        <w:r w:rsidR="004067D2">
          <w:rPr>
            <w:noProof/>
            <w:webHidden/>
          </w:rPr>
          <w:fldChar w:fldCharType="separate"/>
        </w:r>
        <w:r>
          <w:rPr>
            <w:noProof/>
            <w:webHidden/>
          </w:rPr>
          <w:t>172</w:t>
        </w:r>
        <w:r w:rsidR="004067D2">
          <w:rPr>
            <w:noProof/>
            <w:webHidden/>
          </w:rPr>
          <w:fldChar w:fldCharType="end"/>
        </w:r>
      </w:hyperlink>
    </w:p>
    <w:p w14:paraId="7D37B8B4" w14:textId="12800AE4"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1" w:history="1">
        <w:r w:rsidR="004067D2" w:rsidRPr="00B01EE4">
          <w:rPr>
            <w:rStyle w:val="Hyperlink"/>
            <w:noProof/>
          </w:rPr>
          <w:t>Table 40 - Number of women who withdrew from the NCSP Register 1 January – 30 June 2017 by age, and proportion of women who were enrolled at the start of the monitoring period who withdrew</w:t>
        </w:r>
        <w:r w:rsidR="004067D2">
          <w:rPr>
            <w:noProof/>
            <w:webHidden/>
          </w:rPr>
          <w:tab/>
        </w:r>
        <w:r w:rsidR="004067D2">
          <w:rPr>
            <w:noProof/>
            <w:webHidden/>
          </w:rPr>
          <w:fldChar w:fldCharType="begin"/>
        </w:r>
        <w:r w:rsidR="004067D2">
          <w:rPr>
            <w:noProof/>
            <w:webHidden/>
          </w:rPr>
          <w:instrText xml:space="preserve"> PAGEREF _Toc509928531 \h </w:instrText>
        </w:r>
        <w:r w:rsidR="004067D2">
          <w:rPr>
            <w:noProof/>
            <w:webHidden/>
          </w:rPr>
        </w:r>
        <w:r w:rsidR="004067D2">
          <w:rPr>
            <w:noProof/>
            <w:webHidden/>
          </w:rPr>
          <w:fldChar w:fldCharType="separate"/>
        </w:r>
        <w:r>
          <w:rPr>
            <w:noProof/>
            <w:webHidden/>
          </w:rPr>
          <w:t>173</w:t>
        </w:r>
        <w:r w:rsidR="004067D2">
          <w:rPr>
            <w:noProof/>
            <w:webHidden/>
          </w:rPr>
          <w:fldChar w:fldCharType="end"/>
        </w:r>
      </w:hyperlink>
    </w:p>
    <w:p w14:paraId="5DB5DA0F" w14:textId="765E6696"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2" w:history="1">
        <w:r w:rsidR="004067D2" w:rsidRPr="00B01EE4">
          <w:rPr>
            <w:rStyle w:val="Hyperlink"/>
            <w:noProof/>
          </w:rPr>
          <w:t>Table 41 - Number of women (aged 20-69 years) who withdrew from the NCSP Register 1 January – 30 June 2017 by ethnicity, and proportion of women who were enrolled at the start of the monitoring period who withdrew</w:t>
        </w:r>
        <w:r w:rsidR="004067D2">
          <w:rPr>
            <w:noProof/>
            <w:webHidden/>
          </w:rPr>
          <w:tab/>
        </w:r>
        <w:r w:rsidR="004067D2">
          <w:rPr>
            <w:noProof/>
            <w:webHidden/>
          </w:rPr>
          <w:fldChar w:fldCharType="begin"/>
        </w:r>
        <w:r w:rsidR="004067D2">
          <w:rPr>
            <w:noProof/>
            <w:webHidden/>
          </w:rPr>
          <w:instrText xml:space="preserve"> PAGEREF _Toc509928532 \h </w:instrText>
        </w:r>
        <w:r w:rsidR="004067D2">
          <w:rPr>
            <w:noProof/>
            <w:webHidden/>
          </w:rPr>
        </w:r>
        <w:r w:rsidR="004067D2">
          <w:rPr>
            <w:noProof/>
            <w:webHidden/>
          </w:rPr>
          <w:fldChar w:fldCharType="separate"/>
        </w:r>
        <w:r>
          <w:rPr>
            <w:noProof/>
            <w:webHidden/>
          </w:rPr>
          <w:t>173</w:t>
        </w:r>
        <w:r w:rsidR="004067D2">
          <w:rPr>
            <w:noProof/>
            <w:webHidden/>
          </w:rPr>
          <w:fldChar w:fldCharType="end"/>
        </w:r>
      </w:hyperlink>
    </w:p>
    <w:p w14:paraId="247B5747" w14:textId="77CF182F"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3" w:history="1">
        <w:r w:rsidR="004067D2" w:rsidRPr="00B01EE4">
          <w:rPr>
            <w:rStyle w:val="Hyperlink"/>
            <w:noProof/>
          </w:rPr>
          <w:t>Table 42 - Early re-screening by five-year age group</w:t>
        </w:r>
        <w:r w:rsidR="004067D2">
          <w:rPr>
            <w:noProof/>
            <w:webHidden/>
          </w:rPr>
          <w:tab/>
        </w:r>
        <w:r w:rsidR="004067D2">
          <w:rPr>
            <w:noProof/>
            <w:webHidden/>
          </w:rPr>
          <w:fldChar w:fldCharType="begin"/>
        </w:r>
        <w:r w:rsidR="004067D2">
          <w:rPr>
            <w:noProof/>
            <w:webHidden/>
          </w:rPr>
          <w:instrText xml:space="preserve"> PAGEREF _Toc509928533 \h </w:instrText>
        </w:r>
        <w:r w:rsidR="004067D2">
          <w:rPr>
            <w:noProof/>
            <w:webHidden/>
          </w:rPr>
        </w:r>
        <w:r w:rsidR="004067D2">
          <w:rPr>
            <w:noProof/>
            <w:webHidden/>
          </w:rPr>
          <w:fldChar w:fldCharType="separate"/>
        </w:r>
        <w:r>
          <w:rPr>
            <w:noProof/>
            <w:webHidden/>
          </w:rPr>
          <w:t>174</w:t>
        </w:r>
        <w:r w:rsidR="004067D2">
          <w:rPr>
            <w:noProof/>
            <w:webHidden/>
          </w:rPr>
          <w:fldChar w:fldCharType="end"/>
        </w:r>
      </w:hyperlink>
    </w:p>
    <w:p w14:paraId="2AD012DD" w14:textId="459BD746"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4" w:history="1">
        <w:r w:rsidR="004067D2" w:rsidRPr="00B01EE4">
          <w:rPr>
            <w:rStyle w:val="Hyperlink"/>
            <w:noProof/>
          </w:rPr>
          <w:t>Table 43 - Early re-screening by DHB</w:t>
        </w:r>
        <w:r w:rsidR="004067D2">
          <w:rPr>
            <w:noProof/>
            <w:webHidden/>
          </w:rPr>
          <w:tab/>
        </w:r>
        <w:r w:rsidR="004067D2">
          <w:rPr>
            <w:noProof/>
            <w:webHidden/>
          </w:rPr>
          <w:fldChar w:fldCharType="begin"/>
        </w:r>
        <w:r w:rsidR="004067D2">
          <w:rPr>
            <w:noProof/>
            <w:webHidden/>
          </w:rPr>
          <w:instrText xml:space="preserve"> PAGEREF _Toc509928534 \h </w:instrText>
        </w:r>
        <w:r w:rsidR="004067D2">
          <w:rPr>
            <w:noProof/>
            <w:webHidden/>
          </w:rPr>
        </w:r>
        <w:r w:rsidR="004067D2">
          <w:rPr>
            <w:noProof/>
            <w:webHidden/>
          </w:rPr>
          <w:fldChar w:fldCharType="separate"/>
        </w:r>
        <w:r>
          <w:rPr>
            <w:noProof/>
            <w:webHidden/>
          </w:rPr>
          <w:t>174</w:t>
        </w:r>
        <w:r w:rsidR="004067D2">
          <w:rPr>
            <w:noProof/>
            <w:webHidden/>
          </w:rPr>
          <w:fldChar w:fldCharType="end"/>
        </w:r>
      </w:hyperlink>
    </w:p>
    <w:p w14:paraId="0B707A7C" w14:textId="04F4D0E0"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5" w:history="1">
        <w:r w:rsidR="004067D2" w:rsidRPr="00B01EE4">
          <w:rPr>
            <w:rStyle w:val="Hyperlink"/>
            <w:noProof/>
          </w:rPr>
          <w:t>Table 44 - Early re-screening by ethnicity</w:t>
        </w:r>
        <w:r w:rsidR="004067D2">
          <w:rPr>
            <w:noProof/>
            <w:webHidden/>
          </w:rPr>
          <w:tab/>
        </w:r>
        <w:r w:rsidR="004067D2">
          <w:rPr>
            <w:noProof/>
            <w:webHidden/>
          </w:rPr>
          <w:fldChar w:fldCharType="begin"/>
        </w:r>
        <w:r w:rsidR="004067D2">
          <w:rPr>
            <w:noProof/>
            <w:webHidden/>
          </w:rPr>
          <w:instrText xml:space="preserve"> PAGEREF _Toc509928535 \h </w:instrText>
        </w:r>
        <w:r w:rsidR="004067D2">
          <w:rPr>
            <w:noProof/>
            <w:webHidden/>
          </w:rPr>
        </w:r>
        <w:r w:rsidR="004067D2">
          <w:rPr>
            <w:noProof/>
            <w:webHidden/>
          </w:rPr>
          <w:fldChar w:fldCharType="separate"/>
        </w:r>
        <w:r>
          <w:rPr>
            <w:noProof/>
            <w:webHidden/>
          </w:rPr>
          <w:t>175</w:t>
        </w:r>
        <w:r w:rsidR="004067D2">
          <w:rPr>
            <w:noProof/>
            <w:webHidden/>
          </w:rPr>
          <w:fldChar w:fldCharType="end"/>
        </w:r>
      </w:hyperlink>
    </w:p>
    <w:p w14:paraId="7517A47C" w14:textId="2AF55FB4"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6" w:history="1">
        <w:r w:rsidR="004067D2" w:rsidRPr="00B01EE4">
          <w:rPr>
            <w:rStyle w:val="Hyperlink"/>
            <w:noProof/>
          </w:rPr>
          <w:t>Table 45 - Age-standardised percentage of satisfactory smears reported as HSIL, by laboratory</w:t>
        </w:r>
        <w:r w:rsidR="004067D2">
          <w:rPr>
            <w:noProof/>
            <w:webHidden/>
          </w:rPr>
          <w:tab/>
        </w:r>
        <w:r w:rsidR="004067D2">
          <w:rPr>
            <w:noProof/>
            <w:webHidden/>
          </w:rPr>
          <w:fldChar w:fldCharType="begin"/>
        </w:r>
        <w:r w:rsidR="004067D2">
          <w:rPr>
            <w:noProof/>
            <w:webHidden/>
          </w:rPr>
          <w:instrText xml:space="preserve"> PAGEREF _Toc509928536 \h </w:instrText>
        </w:r>
        <w:r w:rsidR="004067D2">
          <w:rPr>
            <w:noProof/>
            <w:webHidden/>
          </w:rPr>
        </w:r>
        <w:r w:rsidR="004067D2">
          <w:rPr>
            <w:noProof/>
            <w:webHidden/>
          </w:rPr>
          <w:fldChar w:fldCharType="separate"/>
        </w:r>
        <w:r>
          <w:rPr>
            <w:noProof/>
            <w:webHidden/>
          </w:rPr>
          <w:t>176</w:t>
        </w:r>
        <w:r w:rsidR="004067D2">
          <w:rPr>
            <w:noProof/>
            <w:webHidden/>
          </w:rPr>
          <w:fldChar w:fldCharType="end"/>
        </w:r>
      </w:hyperlink>
    </w:p>
    <w:p w14:paraId="270E2727" w14:textId="24C985AF"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7" w:history="1">
        <w:r w:rsidR="004067D2" w:rsidRPr="00B01EE4">
          <w:rPr>
            <w:rStyle w:val="Hyperlink"/>
            <w:noProof/>
          </w:rPr>
          <w:t>Table 46 - Positive predictive value of a report of HSIL + SC cytology by laboratory</w:t>
        </w:r>
        <w:r w:rsidR="004067D2">
          <w:rPr>
            <w:noProof/>
            <w:webHidden/>
          </w:rPr>
          <w:tab/>
        </w:r>
        <w:r w:rsidR="004067D2">
          <w:rPr>
            <w:noProof/>
            <w:webHidden/>
          </w:rPr>
          <w:fldChar w:fldCharType="begin"/>
        </w:r>
        <w:r w:rsidR="004067D2">
          <w:rPr>
            <w:noProof/>
            <w:webHidden/>
          </w:rPr>
          <w:instrText xml:space="preserve"> PAGEREF _Toc509928537 \h </w:instrText>
        </w:r>
        <w:r w:rsidR="004067D2">
          <w:rPr>
            <w:noProof/>
            <w:webHidden/>
          </w:rPr>
        </w:r>
        <w:r w:rsidR="004067D2">
          <w:rPr>
            <w:noProof/>
            <w:webHidden/>
          </w:rPr>
          <w:fldChar w:fldCharType="separate"/>
        </w:r>
        <w:r>
          <w:rPr>
            <w:noProof/>
            <w:webHidden/>
          </w:rPr>
          <w:t>177</w:t>
        </w:r>
        <w:r w:rsidR="004067D2">
          <w:rPr>
            <w:noProof/>
            <w:webHidden/>
          </w:rPr>
          <w:fldChar w:fldCharType="end"/>
        </w:r>
      </w:hyperlink>
    </w:p>
    <w:p w14:paraId="6500D19E" w14:textId="286E74FC"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8" w:history="1">
        <w:r w:rsidR="004067D2" w:rsidRPr="00B01EE4">
          <w:rPr>
            <w:rStyle w:val="Hyperlink"/>
            <w:noProof/>
          </w:rPr>
          <w:t>Table 47 - Positive predictive value of a report of ASC-H cytology by laboratory</w:t>
        </w:r>
        <w:r w:rsidR="004067D2">
          <w:rPr>
            <w:noProof/>
            <w:webHidden/>
          </w:rPr>
          <w:tab/>
        </w:r>
        <w:r w:rsidR="004067D2">
          <w:rPr>
            <w:noProof/>
            <w:webHidden/>
          </w:rPr>
          <w:fldChar w:fldCharType="begin"/>
        </w:r>
        <w:r w:rsidR="004067D2">
          <w:rPr>
            <w:noProof/>
            <w:webHidden/>
          </w:rPr>
          <w:instrText xml:space="preserve"> PAGEREF _Toc509928538 \h </w:instrText>
        </w:r>
        <w:r w:rsidR="004067D2">
          <w:rPr>
            <w:noProof/>
            <w:webHidden/>
          </w:rPr>
        </w:r>
        <w:r w:rsidR="004067D2">
          <w:rPr>
            <w:noProof/>
            <w:webHidden/>
          </w:rPr>
          <w:fldChar w:fldCharType="separate"/>
        </w:r>
        <w:r>
          <w:rPr>
            <w:noProof/>
            <w:webHidden/>
          </w:rPr>
          <w:t>177</w:t>
        </w:r>
        <w:r w:rsidR="004067D2">
          <w:rPr>
            <w:noProof/>
            <w:webHidden/>
          </w:rPr>
          <w:fldChar w:fldCharType="end"/>
        </w:r>
      </w:hyperlink>
    </w:p>
    <w:p w14:paraId="6B767B0E" w14:textId="53FEFD98"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39" w:history="1">
        <w:r w:rsidR="004067D2" w:rsidRPr="00B01EE4">
          <w:rPr>
            <w:rStyle w:val="Hyperlink"/>
            <w:noProof/>
          </w:rPr>
          <w:t>Table 48 - Positive predictive value of a report of ASC-H + HSIL + SC cytology by laboratory</w:t>
        </w:r>
        <w:r w:rsidR="004067D2">
          <w:rPr>
            <w:noProof/>
            <w:webHidden/>
          </w:rPr>
          <w:tab/>
        </w:r>
        <w:r w:rsidR="004067D2">
          <w:rPr>
            <w:noProof/>
            <w:webHidden/>
          </w:rPr>
          <w:fldChar w:fldCharType="begin"/>
        </w:r>
        <w:r w:rsidR="004067D2">
          <w:rPr>
            <w:noProof/>
            <w:webHidden/>
          </w:rPr>
          <w:instrText xml:space="preserve"> PAGEREF _Toc509928539 \h </w:instrText>
        </w:r>
        <w:r w:rsidR="004067D2">
          <w:rPr>
            <w:noProof/>
            <w:webHidden/>
          </w:rPr>
        </w:r>
        <w:r w:rsidR="004067D2">
          <w:rPr>
            <w:noProof/>
            <w:webHidden/>
          </w:rPr>
          <w:fldChar w:fldCharType="separate"/>
        </w:r>
        <w:r>
          <w:rPr>
            <w:noProof/>
            <w:webHidden/>
          </w:rPr>
          <w:t>178</w:t>
        </w:r>
        <w:r w:rsidR="004067D2">
          <w:rPr>
            <w:noProof/>
            <w:webHidden/>
          </w:rPr>
          <w:fldChar w:fldCharType="end"/>
        </w:r>
      </w:hyperlink>
    </w:p>
    <w:p w14:paraId="3B5BAE10" w14:textId="3C08E366"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0" w:history="1">
        <w:r w:rsidR="004067D2" w:rsidRPr="00B01EE4">
          <w:rPr>
            <w:rStyle w:val="Hyperlink"/>
            <w:noProof/>
          </w:rPr>
          <w:t>Table 49 - Histology results reporting by diagnostic category excluding samples from partial or total hysterectomy specimens and where the result was negative/ benign.</w:t>
        </w:r>
        <w:r w:rsidR="004067D2">
          <w:rPr>
            <w:noProof/>
            <w:webHidden/>
          </w:rPr>
          <w:tab/>
        </w:r>
        <w:r w:rsidR="004067D2">
          <w:rPr>
            <w:noProof/>
            <w:webHidden/>
          </w:rPr>
          <w:fldChar w:fldCharType="begin"/>
        </w:r>
        <w:r w:rsidR="004067D2">
          <w:rPr>
            <w:noProof/>
            <w:webHidden/>
          </w:rPr>
          <w:instrText xml:space="preserve"> PAGEREF _Toc509928540 \h </w:instrText>
        </w:r>
        <w:r w:rsidR="004067D2">
          <w:rPr>
            <w:noProof/>
            <w:webHidden/>
          </w:rPr>
        </w:r>
        <w:r w:rsidR="004067D2">
          <w:rPr>
            <w:noProof/>
            <w:webHidden/>
          </w:rPr>
          <w:fldChar w:fldCharType="separate"/>
        </w:r>
        <w:r>
          <w:rPr>
            <w:noProof/>
            <w:webHidden/>
          </w:rPr>
          <w:t>179</w:t>
        </w:r>
        <w:r w:rsidR="004067D2">
          <w:rPr>
            <w:noProof/>
            <w:webHidden/>
          </w:rPr>
          <w:fldChar w:fldCharType="end"/>
        </w:r>
      </w:hyperlink>
    </w:p>
    <w:p w14:paraId="47317DE5" w14:textId="330A2096"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1" w:history="1">
        <w:r w:rsidR="004067D2" w:rsidRPr="00B01EE4">
          <w:rPr>
            <w:rStyle w:val="Hyperlink"/>
            <w:noProof/>
          </w:rPr>
          <w:t>Table 50 - Timeliness of cytology reporting by laboratory, 1 January – 30 June 2017</w:t>
        </w:r>
        <w:r w:rsidR="004067D2">
          <w:rPr>
            <w:noProof/>
            <w:webHidden/>
          </w:rPr>
          <w:tab/>
        </w:r>
        <w:r w:rsidR="004067D2">
          <w:rPr>
            <w:noProof/>
            <w:webHidden/>
          </w:rPr>
          <w:fldChar w:fldCharType="begin"/>
        </w:r>
        <w:r w:rsidR="004067D2">
          <w:rPr>
            <w:noProof/>
            <w:webHidden/>
          </w:rPr>
          <w:instrText xml:space="preserve"> PAGEREF _Toc509928541 \h </w:instrText>
        </w:r>
        <w:r w:rsidR="004067D2">
          <w:rPr>
            <w:noProof/>
            <w:webHidden/>
          </w:rPr>
        </w:r>
        <w:r w:rsidR="004067D2">
          <w:rPr>
            <w:noProof/>
            <w:webHidden/>
          </w:rPr>
          <w:fldChar w:fldCharType="separate"/>
        </w:r>
        <w:r>
          <w:rPr>
            <w:noProof/>
            <w:webHidden/>
          </w:rPr>
          <w:t>180</w:t>
        </w:r>
        <w:r w:rsidR="004067D2">
          <w:rPr>
            <w:noProof/>
            <w:webHidden/>
          </w:rPr>
          <w:fldChar w:fldCharType="end"/>
        </w:r>
      </w:hyperlink>
    </w:p>
    <w:p w14:paraId="50B78B1D" w14:textId="1FFA8993"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2" w:history="1">
        <w:r w:rsidR="004067D2" w:rsidRPr="00B01EE4">
          <w:rPr>
            <w:rStyle w:val="Hyperlink"/>
            <w:noProof/>
          </w:rPr>
          <w:t>Table 51 - Timeliness of histology reporting by laboratory, 1 January – 30 June 2017</w:t>
        </w:r>
        <w:r w:rsidR="004067D2">
          <w:rPr>
            <w:noProof/>
            <w:webHidden/>
          </w:rPr>
          <w:tab/>
        </w:r>
        <w:r w:rsidR="004067D2">
          <w:rPr>
            <w:noProof/>
            <w:webHidden/>
          </w:rPr>
          <w:fldChar w:fldCharType="begin"/>
        </w:r>
        <w:r w:rsidR="004067D2">
          <w:rPr>
            <w:noProof/>
            <w:webHidden/>
          </w:rPr>
          <w:instrText xml:space="preserve"> PAGEREF _Toc509928542 \h </w:instrText>
        </w:r>
        <w:r w:rsidR="004067D2">
          <w:rPr>
            <w:noProof/>
            <w:webHidden/>
          </w:rPr>
        </w:r>
        <w:r w:rsidR="004067D2">
          <w:rPr>
            <w:noProof/>
            <w:webHidden/>
          </w:rPr>
          <w:fldChar w:fldCharType="separate"/>
        </w:r>
        <w:r>
          <w:rPr>
            <w:noProof/>
            <w:webHidden/>
          </w:rPr>
          <w:t>181</w:t>
        </w:r>
        <w:r w:rsidR="004067D2">
          <w:rPr>
            <w:noProof/>
            <w:webHidden/>
          </w:rPr>
          <w:fldChar w:fldCharType="end"/>
        </w:r>
      </w:hyperlink>
    </w:p>
    <w:p w14:paraId="2C60B7F8" w14:textId="68E3A52A"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3" w:history="1">
        <w:r w:rsidR="004067D2" w:rsidRPr="00B01EE4">
          <w:rPr>
            <w:rStyle w:val="Hyperlink"/>
            <w:noProof/>
          </w:rPr>
          <w:t>Table 52 - Timeliness of reporting for cytology with associated HPV testing by laboratory, 1 January – 30 June 2017</w:t>
        </w:r>
        <w:r w:rsidR="004067D2">
          <w:rPr>
            <w:noProof/>
            <w:webHidden/>
          </w:rPr>
          <w:tab/>
        </w:r>
        <w:r w:rsidR="004067D2">
          <w:rPr>
            <w:noProof/>
            <w:webHidden/>
          </w:rPr>
          <w:fldChar w:fldCharType="begin"/>
        </w:r>
        <w:r w:rsidR="004067D2">
          <w:rPr>
            <w:noProof/>
            <w:webHidden/>
          </w:rPr>
          <w:instrText xml:space="preserve"> PAGEREF _Toc509928543 \h </w:instrText>
        </w:r>
        <w:r w:rsidR="004067D2">
          <w:rPr>
            <w:noProof/>
            <w:webHidden/>
          </w:rPr>
        </w:r>
        <w:r w:rsidR="004067D2">
          <w:rPr>
            <w:noProof/>
            <w:webHidden/>
          </w:rPr>
          <w:fldChar w:fldCharType="separate"/>
        </w:r>
        <w:r>
          <w:rPr>
            <w:noProof/>
            <w:webHidden/>
          </w:rPr>
          <w:t>182</w:t>
        </w:r>
        <w:r w:rsidR="004067D2">
          <w:rPr>
            <w:noProof/>
            <w:webHidden/>
          </w:rPr>
          <w:fldChar w:fldCharType="end"/>
        </w:r>
      </w:hyperlink>
    </w:p>
    <w:p w14:paraId="157E762B" w14:textId="54A80E59"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4" w:history="1">
        <w:r w:rsidR="004067D2" w:rsidRPr="00B01EE4">
          <w:rPr>
            <w:rStyle w:val="Hyperlink"/>
            <w:noProof/>
          </w:rPr>
          <w:t>Table 53 - Women with a histology report within 90 days of a high grade cytology report, by DHB and age</w:t>
        </w:r>
        <w:r w:rsidR="004067D2">
          <w:rPr>
            <w:noProof/>
            <w:webHidden/>
          </w:rPr>
          <w:tab/>
        </w:r>
        <w:r w:rsidR="004067D2">
          <w:rPr>
            <w:noProof/>
            <w:webHidden/>
          </w:rPr>
          <w:fldChar w:fldCharType="begin"/>
        </w:r>
        <w:r w:rsidR="004067D2">
          <w:rPr>
            <w:noProof/>
            <w:webHidden/>
          </w:rPr>
          <w:instrText xml:space="preserve"> PAGEREF _Toc509928544 \h </w:instrText>
        </w:r>
        <w:r w:rsidR="004067D2">
          <w:rPr>
            <w:noProof/>
            <w:webHidden/>
          </w:rPr>
        </w:r>
        <w:r w:rsidR="004067D2">
          <w:rPr>
            <w:noProof/>
            <w:webHidden/>
          </w:rPr>
          <w:fldChar w:fldCharType="separate"/>
        </w:r>
        <w:r>
          <w:rPr>
            <w:noProof/>
            <w:webHidden/>
          </w:rPr>
          <w:t>183</w:t>
        </w:r>
        <w:r w:rsidR="004067D2">
          <w:rPr>
            <w:noProof/>
            <w:webHidden/>
          </w:rPr>
          <w:fldChar w:fldCharType="end"/>
        </w:r>
      </w:hyperlink>
    </w:p>
    <w:p w14:paraId="2F8817A1" w14:textId="55D44574"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5" w:history="1">
        <w:r w:rsidR="004067D2" w:rsidRPr="00B01EE4">
          <w:rPr>
            <w:rStyle w:val="Hyperlink"/>
            <w:noProof/>
          </w:rPr>
          <w:t>Table 54 - Women with a histology report within 180 days of a high grade cytology report, by DHB and age</w:t>
        </w:r>
        <w:r w:rsidR="004067D2">
          <w:rPr>
            <w:noProof/>
            <w:webHidden/>
          </w:rPr>
          <w:tab/>
        </w:r>
        <w:r w:rsidR="004067D2">
          <w:rPr>
            <w:noProof/>
            <w:webHidden/>
          </w:rPr>
          <w:fldChar w:fldCharType="begin"/>
        </w:r>
        <w:r w:rsidR="004067D2">
          <w:rPr>
            <w:noProof/>
            <w:webHidden/>
          </w:rPr>
          <w:instrText xml:space="preserve"> PAGEREF _Toc509928545 \h </w:instrText>
        </w:r>
        <w:r w:rsidR="004067D2">
          <w:rPr>
            <w:noProof/>
            <w:webHidden/>
          </w:rPr>
        </w:r>
        <w:r w:rsidR="004067D2">
          <w:rPr>
            <w:noProof/>
            <w:webHidden/>
          </w:rPr>
          <w:fldChar w:fldCharType="separate"/>
        </w:r>
        <w:r>
          <w:rPr>
            <w:noProof/>
            <w:webHidden/>
          </w:rPr>
          <w:t>184</w:t>
        </w:r>
        <w:r w:rsidR="004067D2">
          <w:rPr>
            <w:noProof/>
            <w:webHidden/>
          </w:rPr>
          <w:fldChar w:fldCharType="end"/>
        </w:r>
      </w:hyperlink>
    </w:p>
    <w:p w14:paraId="12FF4452" w14:textId="065A5891"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6" w:history="1">
        <w:r w:rsidR="004067D2" w:rsidRPr="00B01EE4">
          <w:rPr>
            <w:rStyle w:val="Hyperlink"/>
            <w:noProof/>
          </w:rPr>
          <w:t>Table 55 - Women with high grade cytology (including cytological suspicion of invasive disease), by DHB</w:t>
        </w:r>
        <w:r w:rsidR="004067D2">
          <w:rPr>
            <w:noProof/>
            <w:webHidden/>
          </w:rPr>
          <w:tab/>
        </w:r>
        <w:r w:rsidR="004067D2">
          <w:rPr>
            <w:noProof/>
            <w:webHidden/>
          </w:rPr>
          <w:fldChar w:fldCharType="begin"/>
        </w:r>
        <w:r w:rsidR="004067D2">
          <w:rPr>
            <w:noProof/>
            <w:webHidden/>
          </w:rPr>
          <w:instrText xml:space="preserve"> PAGEREF _Toc509928546 \h </w:instrText>
        </w:r>
        <w:r w:rsidR="004067D2">
          <w:rPr>
            <w:noProof/>
            <w:webHidden/>
          </w:rPr>
        </w:r>
        <w:r w:rsidR="004067D2">
          <w:rPr>
            <w:noProof/>
            <w:webHidden/>
          </w:rPr>
          <w:fldChar w:fldCharType="separate"/>
        </w:r>
        <w:r>
          <w:rPr>
            <w:noProof/>
            <w:webHidden/>
          </w:rPr>
          <w:t>185</w:t>
        </w:r>
        <w:r w:rsidR="004067D2">
          <w:rPr>
            <w:noProof/>
            <w:webHidden/>
          </w:rPr>
          <w:fldChar w:fldCharType="end"/>
        </w:r>
      </w:hyperlink>
    </w:p>
    <w:p w14:paraId="65ECC68B" w14:textId="6CF79F02"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7" w:history="1">
        <w:r w:rsidR="004067D2" w:rsidRPr="00B01EE4">
          <w:rPr>
            <w:rStyle w:val="Hyperlink"/>
            <w:noProof/>
          </w:rPr>
          <w:t>Table 56 - Women with a high grade cytology report (no suspicion of invasive disease), accepted referral and a colposcopy visit within 20 and 40 working days, by ethnicity</w:t>
        </w:r>
        <w:r w:rsidR="004067D2">
          <w:rPr>
            <w:noProof/>
            <w:webHidden/>
          </w:rPr>
          <w:tab/>
        </w:r>
        <w:r w:rsidR="004067D2">
          <w:rPr>
            <w:noProof/>
            <w:webHidden/>
          </w:rPr>
          <w:fldChar w:fldCharType="begin"/>
        </w:r>
        <w:r w:rsidR="004067D2">
          <w:rPr>
            <w:noProof/>
            <w:webHidden/>
          </w:rPr>
          <w:instrText xml:space="preserve"> PAGEREF _Toc509928547 \h </w:instrText>
        </w:r>
        <w:r w:rsidR="004067D2">
          <w:rPr>
            <w:noProof/>
            <w:webHidden/>
          </w:rPr>
        </w:r>
        <w:r w:rsidR="004067D2">
          <w:rPr>
            <w:noProof/>
            <w:webHidden/>
          </w:rPr>
          <w:fldChar w:fldCharType="separate"/>
        </w:r>
        <w:r>
          <w:rPr>
            <w:noProof/>
            <w:webHidden/>
          </w:rPr>
          <w:t>185</w:t>
        </w:r>
        <w:r w:rsidR="004067D2">
          <w:rPr>
            <w:noProof/>
            <w:webHidden/>
          </w:rPr>
          <w:fldChar w:fldCharType="end"/>
        </w:r>
      </w:hyperlink>
    </w:p>
    <w:p w14:paraId="4789AAA5" w14:textId="6472D95E"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8" w:history="1">
        <w:r w:rsidR="004067D2" w:rsidRPr="00B01EE4">
          <w:rPr>
            <w:rStyle w:val="Hyperlink"/>
            <w:noProof/>
          </w:rPr>
          <w:t>Table 57 - Women with a high grade cytology report (no suspicion of invasive disease), accepted referral and a colposcopy visit within 20 and 40 working days, by DHB</w:t>
        </w:r>
        <w:r w:rsidR="004067D2">
          <w:rPr>
            <w:noProof/>
            <w:webHidden/>
          </w:rPr>
          <w:tab/>
        </w:r>
        <w:r w:rsidR="004067D2">
          <w:rPr>
            <w:noProof/>
            <w:webHidden/>
          </w:rPr>
          <w:fldChar w:fldCharType="begin"/>
        </w:r>
        <w:r w:rsidR="004067D2">
          <w:rPr>
            <w:noProof/>
            <w:webHidden/>
          </w:rPr>
          <w:instrText xml:space="preserve"> PAGEREF _Toc509928548 \h </w:instrText>
        </w:r>
        <w:r w:rsidR="004067D2">
          <w:rPr>
            <w:noProof/>
            <w:webHidden/>
          </w:rPr>
        </w:r>
        <w:r w:rsidR="004067D2">
          <w:rPr>
            <w:noProof/>
            <w:webHidden/>
          </w:rPr>
          <w:fldChar w:fldCharType="separate"/>
        </w:r>
        <w:r>
          <w:rPr>
            <w:noProof/>
            <w:webHidden/>
          </w:rPr>
          <w:t>186</w:t>
        </w:r>
        <w:r w:rsidR="004067D2">
          <w:rPr>
            <w:noProof/>
            <w:webHidden/>
          </w:rPr>
          <w:fldChar w:fldCharType="end"/>
        </w:r>
      </w:hyperlink>
    </w:p>
    <w:p w14:paraId="07646837" w14:textId="03F0A2E9"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49" w:history="1">
        <w:r w:rsidR="004067D2" w:rsidRPr="00B01EE4">
          <w:rPr>
            <w:rStyle w:val="Hyperlink"/>
            <w:noProof/>
          </w:rPr>
          <w:t>Table 58 - Women with cytological suspicion of invasive disease, by cytology result subcategory</w:t>
        </w:r>
        <w:r w:rsidR="004067D2">
          <w:rPr>
            <w:noProof/>
            <w:webHidden/>
          </w:rPr>
          <w:tab/>
        </w:r>
        <w:r w:rsidR="004067D2">
          <w:rPr>
            <w:noProof/>
            <w:webHidden/>
          </w:rPr>
          <w:fldChar w:fldCharType="begin"/>
        </w:r>
        <w:r w:rsidR="004067D2">
          <w:rPr>
            <w:noProof/>
            <w:webHidden/>
          </w:rPr>
          <w:instrText xml:space="preserve"> PAGEREF _Toc509928549 \h </w:instrText>
        </w:r>
        <w:r w:rsidR="004067D2">
          <w:rPr>
            <w:noProof/>
            <w:webHidden/>
          </w:rPr>
        </w:r>
        <w:r w:rsidR="004067D2">
          <w:rPr>
            <w:noProof/>
            <w:webHidden/>
          </w:rPr>
          <w:fldChar w:fldCharType="separate"/>
        </w:r>
        <w:r>
          <w:rPr>
            <w:noProof/>
            <w:webHidden/>
          </w:rPr>
          <w:t>186</w:t>
        </w:r>
        <w:r w:rsidR="004067D2">
          <w:rPr>
            <w:noProof/>
            <w:webHidden/>
          </w:rPr>
          <w:fldChar w:fldCharType="end"/>
        </w:r>
      </w:hyperlink>
    </w:p>
    <w:p w14:paraId="31FECB84" w14:textId="2D01706A"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0" w:history="1">
        <w:r w:rsidR="004067D2" w:rsidRPr="00B01EE4">
          <w:rPr>
            <w:rStyle w:val="Hyperlink"/>
            <w:noProof/>
          </w:rPr>
          <w:t>Table 59 - Follow-up of women with persistent low grade cytology/ low grade cytology and positive hrHPV test, by DHB</w:t>
        </w:r>
        <w:r w:rsidR="004067D2">
          <w:rPr>
            <w:noProof/>
            <w:webHidden/>
          </w:rPr>
          <w:tab/>
        </w:r>
        <w:r w:rsidR="004067D2">
          <w:rPr>
            <w:noProof/>
            <w:webHidden/>
          </w:rPr>
          <w:fldChar w:fldCharType="begin"/>
        </w:r>
        <w:r w:rsidR="004067D2">
          <w:rPr>
            <w:noProof/>
            <w:webHidden/>
          </w:rPr>
          <w:instrText xml:space="preserve"> PAGEREF _Toc509928550 \h </w:instrText>
        </w:r>
        <w:r w:rsidR="004067D2">
          <w:rPr>
            <w:noProof/>
            <w:webHidden/>
          </w:rPr>
        </w:r>
        <w:r w:rsidR="004067D2">
          <w:rPr>
            <w:noProof/>
            <w:webHidden/>
          </w:rPr>
          <w:fldChar w:fldCharType="separate"/>
        </w:r>
        <w:r>
          <w:rPr>
            <w:noProof/>
            <w:webHidden/>
          </w:rPr>
          <w:t>187</w:t>
        </w:r>
        <w:r w:rsidR="004067D2">
          <w:rPr>
            <w:noProof/>
            <w:webHidden/>
          </w:rPr>
          <w:fldChar w:fldCharType="end"/>
        </w:r>
      </w:hyperlink>
    </w:p>
    <w:p w14:paraId="16D25003" w14:textId="2C2CBC0F"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1" w:history="1">
        <w:r w:rsidR="004067D2" w:rsidRPr="00B01EE4">
          <w:rPr>
            <w:rStyle w:val="Hyperlink"/>
            <w:noProof/>
          </w:rPr>
          <w:t>Table 60 - Follow-up of women with persistent low grade cytology/ low grade cytology and positive hrHPV test, by ethnicity</w:t>
        </w:r>
        <w:r w:rsidR="004067D2">
          <w:rPr>
            <w:noProof/>
            <w:webHidden/>
          </w:rPr>
          <w:tab/>
        </w:r>
        <w:r w:rsidR="004067D2">
          <w:rPr>
            <w:noProof/>
            <w:webHidden/>
          </w:rPr>
          <w:fldChar w:fldCharType="begin"/>
        </w:r>
        <w:r w:rsidR="004067D2">
          <w:rPr>
            <w:noProof/>
            <w:webHidden/>
          </w:rPr>
          <w:instrText xml:space="preserve"> PAGEREF _Toc509928551 \h </w:instrText>
        </w:r>
        <w:r w:rsidR="004067D2">
          <w:rPr>
            <w:noProof/>
            <w:webHidden/>
          </w:rPr>
        </w:r>
        <w:r w:rsidR="004067D2">
          <w:rPr>
            <w:noProof/>
            <w:webHidden/>
          </w:rPr>
          <w:fldChar w:fldCharType="separate"/>
        </w:r>
        <w:r>
          <w:rPr>
            <w:noProof/>
            <w:webHidden/>
          </w:rPr>
          <w:t>188</w:t>
        </w:r>
        <w:r w:rsidR="004067D2">
          <w:rPr>
            <w:noProof/>
            <w:webHidden/>
          </w:rPr>
          <w:fldChar w:fldCharType="end"/>
        </w:r>
      </w:hyperlink>
    </w:p>
    <w:p w14:paraId="1D543A64" w14:textId="27079BA0"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2" w:history="1">
        <w:r w:rsidR="004067D2" w:rsidRPr="00B01EE4">
          <w:rPr>
            <w:rStyle w:val="Hyperlink"/>
            <w:noProof/>
          </w:rPr>
          <w:t>Table 61 - Completion of colposcopic assessment fields, by DHB</w:t>
        </w:r>
        <w:r w:rsidR="004067D2">
          <w:rPr>
            <w:noProof/>
            <w:webHidden/>
          </w:rPr>
          <w:tab/>
        </w:r>
        <w:r w:rsidR="004067D2">
          <w:rPr>
            <w:noProof/>
            <w:webHidden/>
          </w:rPr>
          <w:fldChar w:fldCharType="begin"/>
        </w:r>
        <w:r w:rsidR="004067D2">
          <w:rPr>
            <w:noProof/>
            <w:webHidden/>
          </w:rPr>
          <w:instrText xml:space="preserve"> PAGEREF _Toc509928552 \h </w:instrText>
        </w:r>
        <w:r w:rsidR="004067D2">
          <w:rPr>
            <w:noProof/>
            <w:webHidden/>
          </w:rPr>
        </w:r>
        <w:r w:rsidR="004067D2">
          <w:rPr>
            <w:noProof/>
            <w:webHidden/>
          </w:rPr>
          <w:fldChar w:fldCharType="separate"/>
        </w:r>
        <w:r>
          <w:rPr>
            <w:noProof/>
            <w:webHidden/>
          </w:rPr>
          <w:t>189</w:t>
        </w:r>
        <w:r w:rsidR="004067D2">
          <w:rPr>
            <w:noProof/>
            <w:webHidden/>
          </w:rPr>
          <w:fldChar w:fldCharType="end"/>
        </w:r>
      </w:hyperlink>
    </w:p>
    <w:p w14:paraId="4350C3C1" w14:textId="549D02CD"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3" w:history="1">
        <w:r w:rsidR="004067D2" w:rsidRPr="00B01EE4">
          <w:rPr>
            <w:rStyle w:val="Hyperlink"/>
            <w:noProof/>
          </w:rPr>
          <w:t>Table 62 - Summary of colposcopic appearance findings, by DHB</w:t>
        </w:r>
        <w:r w:rsidR="004067D2">
          <w:rPr>
            <w:noProof/>
            <w:webHidden/>
          </w:rPr>
          <w:tab/>
        </w:r>
        <w:r w:rsidR="004067D2">
          <w:rPr>
            <w:noProof/>
            <w:webHidden/>
          </w:rPr>
          <w:fldChar w:fldCharType="begin"/>
        </w:r>
        <w:r w:rsidR="004067D2">
          <w:rPr>
            <w:noProof/>
            <w:webHidden/>
          </w:rPr>
          <w:instrText xml:space="preserve"> PAGEREF _Toc509928553 \h </w:instrText>
        </w:r>
        <w:r w:rsidR="004067D2">
          <w:rPr>
            <w:noProof/>
            <w:webHidden/>
          </w:rPr>
        </w:r>
        <w:r w:rsidR="004067D2">
          <w:rPr>
            <w:noProof/>
            <w:webHidden/>
          </w:rPr>
          <w:fldChar w:fldCharType="separate"/>
        </w:r>
        <w:r>
          <w:rPr>
            <w:noProof/>
            <w:webHidden/>
          </w:rPr>
          <w:t>190</w:t>
        </w:r>
        <w:r w:rsidR="004067D2">
          <w:rPr>
            <w:noProof/>
            <w:webHidden/>
          </w:rPr>
          <w:fldChar w:fldCharType="end"/>
        </w:r>
      </w:hyperlink>
    </w:p>
    <w:p w14:paraId="0C728A26" w14:textId="49EEE402"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4" w:history="1">
        <w:r w:rsidR="004067D2" w:rsidRPr="00B01EE4">
          <w:rPr>
            <w:rStyle w:val="Hyperlink"/>
            <w:noProof/>
          </w:rPr>
          <w:t>Table 63 - Biopsies by colposcopic appearance and DHB</w:t>
        </w:r>
        <w:r w:rsidR="004067D2">
          <w:rPr>
            <w:noProof/>
            <w:webHidden/>
          </w:rPr>
          <w:tab/>
        </w:r>
        <w:r w:rsidR="004067D2">
          <w:rPr>
            <w:noProof/>
            <w:webHidden/>
          </w:rPr>
          <w:fldChar w:fldCharType="begin"/>
        </w:r>
        <w:r w:rsidR="004067D2">
          <w:rPr>
            <w:noProof/>
            <w:webHidden/>
          </w:rPr>
          <w:instrText xml:space="preserve"> PAGEREF _Toc509928554 \h </w:instrText>
        </w:r>
        <w:r w:rsidR="004067D2">
          <w:rPr>
            <w:noProof/>
            <w:webHidden/>
          </w:rPr>
        </w:r>
        <w:r w:rsidR="004067D2">
          <w:rPr>
            <w:noProof/>
            <w:webHidden/>
          </w:rPr>
          <w:fldChar w:fldCharType="separate"/>
        </w:r>
        <w:r>
          <w:rPr>
            <w:noProof/>
            <w:webHidden/>
          </w:rPr>
          <w:t>191</w:t>
        </w:r>
        <w:r w:rsidR="004067D2">
          <w:rPr>
            <w:noProof/>
            <w:webHidden/>
          </w:rPr>
          <w:fldChar w:fldCharType="end"/>
        </w:r>
      </w:hyperlink>
    </w:p>
    <w:p w14:paraId="212A8EC7" w14:textId="6BC283B4"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5" w:history="1">
        <w:r w:rsidR="004067D2" w:rsidRPr="00B01EE4">
          <w:rPr>
            <w:rStyle w:val="Hyperlink"/>
            <w:noProof/>
          </w:rPr>
          <w:t>Table 64 - Follow-up of treated women with colposcopy and cytology in the period up to nine months post-treatment, and discharge of eligible women</w:t>
        </w:r>
        <w:r w:rsidR="004067D2">
          <w:rPr>
            <w:noProof/>
            <w:webHidden/>
          </w:rPr>
          <w:tab/>
        </w:r>
        <w:r w:rsidR="004067D2">
          <w:rPr>
            <w:noProof/>
            <w:webHidden/>
          </w:rPr>
          <w:fldChar w:fldCharType="begin"/>
        </w:r>
        <w:r w:rsidR="004067D2">
          <w:rPr>
            <w:noProof/>
            <w:webHidden/>
          </w:rPr>
          <w:instrText xml:space="preserve"> PAGEREF _Toc509928555 \h </w:instrText>
        </w:r>
        <w:r w:rsidR="004067D2">
          <w:rPr>
            <w:noProof/>
            <w:webHidden/>
          </w:rPr>
        </w:r>
        <w:r w:rsidR="004067D2">
          <w:rPr>
            <w:noProof/>
            <w:webHidden/>
          </w:rPr>
          <w:fldChar w:fldCharType="separate"/>
        </w:r>
        <w:r>
          <w:rPr>
            <w:noProof/>
            <w:webHidden/>
          </w:rPr>
          <w:t>192</w:t>
        </w:r>
        <w:r w:rsidR="004067D2">
          <w:rPr>
            <w:noProof/>
            <w:webHidden/>
          </w:rPr>
          <w:fldChar w:fldCharType="end"/>
        </w:r>
      </w:hyperlink>
    </w:p>
    <w:p w14:paraId="78B419E4" w14:textId="5A3FF247"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6" w:history="1">
        <w:r w:rsidR="004067D2" w:rsidRPr="00B01EE4">
          <w:rPr>
            <w:rStyle w:val="Hyperlink"/>
            <w:noProof/>
          </w:rPr>
          <w:t>Table 65 - Follow-up of treated women in the period up to nine months post-treatment</w:t>
        </w:r>
        <w:r w:rsidR="004067D2">
          <w:rPr>
            <w:noProof/>
            <w:webHidden/>
          </w:rPr>
          <w:tab/>
        </w:r>
        <w:r w:rsidR="004067D2">
          <w:rPr>
            <w:noProof/>
            <w:webHidden/>
          </w:rPr>
          <w:fldChar w:fldCharType="begin"/>
        </w:r>
        <w:r w:rsidR="004067D2">
          <w:rPr>
            <w:noProof/>
            <w:webHidden/>
          </w:rPr>
          <w:instrText xml:space="preserve"> PAGEREF _Toc509928556 \h </w:instrText>
        </w:r>
        <w:r w:rsidR="004067D2">
          <w:rPr>
            <w:noProof/>
            <w:webHidden/>
          </w:rPr>
        </w:r>
        <w:r w:rsidR="004067D2">
          <w:rPr>
            <w:noProof/>
            <w:webHidden/>
          </w:rPr>
          <w:fldChar w:fldCharType="separate"/>
        </w:r>
        <w:r>
          <w:rPr>
            <w:noProof/>
            <w:webHidden/>
          </w:rPr>
          <w:t>193</w:t>
        </w:r>
        <w:r w:rsidR="004067D2">
          <w:rPr>
            <w:noProof/>
            <w:webHidden/>
          </w:rPr>
          <w:fldChar w:fldCharType="end"/>
        </w:r>
      </w:hyperlink>
    </w:p>
    <w:p w14:paraId="30524979" w14:textId="0E8DA9DD"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7" w:history="1">
        <w:r w:rsidR="004067D2" w:rsidRPr="00B01EE4">
          <w:rPr>
            <w:rStyle w:val="Hyperlink"/>
            <w:noProof/>
          </w:rPr>
          <w:t>Table 66 - Triage testing of women with ASC-US cytology</w:t>
        </w:r>
        <w:r w:rsidR="004067D2">
          <w:rPr>
            <w:noProof/>
            <w:webHidden/>
          </w:rPr>
          <w:tab/>
        </w:r>
        <w:r w:rsidR="004067D2">
          <w:rPr>
            <w:noProof/>
            <w:webHidden/>
          </w:rPr>
          <w:fldChar w:fldCharType="begin"/>
        </w:r>
        <w:r w:rsidR="004067D2">
          <w:rPr>
            <w:noProof/>
            <w:webHidden/>
          </w:rPr>
          <w:instrText xml:space="preserve"> PAGEREF _Toc509928557 \h </w:instrText>
        </w:r>
        <w:r w:rsidR="004067D2">
          <w:rPr>
            <w:noProof/>
            <w:webHidden/>
          </w:rPr>
        </w:r>
        <w:r w:rsidR="004067D2">
          <w:rPr>
            <w:noProof/>
            <w:webHidden/>
          </w:rPr>
          <w:fldChar w:fldCharType="separate"/>
        </w:r>
        <w:r>
          <w:rPr>
            <w:noProof/>
            <w:webHidden/>
          </w:rPr>
          <w:t>194</w:t>
        </w:r>
        <w:r w:rsidR="004067D2">
          <w:rPr>
            <w:noProof/>
            <w:webHidden/>
          </w:rPr>
          <w:fldChar w:fldCharType="end"/>
        </w:r>
      </w:hyperlink>
    </w:p>
    <w:p w14:paraId="5FD9745B" w14:textId="634677D4"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8" w:history="1">
        <w:r w:rsidR="004067D2" w:rsidRPr="00B01EE4">
          <w:rPr>
            <w:rStyle w:val="Hyperlink"/>
            <w:noProof/>
          </w:rPr>
          <w:t>Table 67 - Triage testing of women with LSIL cytology</w:t>
        </w:r>
        <w:r w:rsidR="004067D2">
          <w:rPr>
            <w:noProof/>
            <w:webHidden/>
          </w:rPr>
          <w:tab/>
        </w:r>
        <w:r w:rsidR="004067D2">
          <w:rPr>
            <w:noProof/>
            <w:webHidden/>
          </w:rPr>
          <w:fldChar w:fldCharType="begin"/>
        </w:r>
        <w:r w:rsidR="004067D2">
          <w:rPr>
            <w:noProof/>
            <w:webHidden/>
          </w:rPr>
          <w:instrText xml:space="preserve"> PAGEREF _Toc509928558 \h </w:instrText>
        </w:r>
        <w:r w:rsidR="004067D2">
          <w:rPr>
            <w:noProof/>
            <w:webHidden/>
          </w:rPr>
        </w:r>
        <w:r w:rsidR="004067D2">
          <w:rPr>
            <w:noProof/>
            <w:webHidden/>
          </w:rPr>
          <w:fldChar w:fldCharType="separate"/>
        </w:r>
        <w:r>
          <w:rPr>
            <w:noProof/>
            <w:webHidden/>
          </w:rPr>
          <w:t>195</w:t>
        </w:r>
        <w:r w:rsidR="004067D2">
          <w:rPr>
            <w:noProof/>
            <w:webHidden/>
          </w:rPr>
          <w:fldChar w:fldCharType="end"/>
        </w:r>
      </w:hyperlink>
    </w:p>
    <w:p w14:paraId="3451B940" w14:textId="5BC8EF6F"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59" w:history="1">
        <w:r w:rsidR="004067D2" w:rsidRPr="00B01EE4">
          <w:rPr>
            <w:rStyle w:val="Hyperlink"/>
            <w:noProof/>
          </w:rPr>
          <w:t>Table 68 - Histological outcomes within 12 months in women with ASC-US cytology and positive HPV triage test</w:t>
        </w:r>
        <w:r w:rsidR="004067D2">
          <w:rPr>
            <w:noProof/>
            <w:webHidden/>
          </w:rPr>
          <w:tab/>
        </w:r>
        <w:r w:rsidR="004067D2">
          <w:rPr>
            <w:noProof/>
            <w:webHidden/>
          </w:rPr>
          <w:fldChar w:fldCharType="begin"/>
        </w:r>
        <w:r w:rsidR="004067D2">
          <w:rPr>
            <w:noProof/>
            <w:webHidden/>
          </w:rPr>
          <w:instrText xml:space="preserve"> PAGEREF _Toc509928559 \h </w:instrText>
        </w:r>
        <w:r w:rsidR="004067D2">
          <w:rPr>
            <w:noProof/>
            <w:webHidden/>
          </w:rPr>
        </w:r>
        <w:r w:rsidR="004067D2">
          <w:rPr>
            <w:noProof/>
            <w:webHidden/>
          </w:rPr>
          <w:fldChar w:fldCharType="separate"/>
        </w:r>
        <w:r>
          <w:rPr>
            <w:noProof/>
            <w:webHidden/>
          </w:rPr>
          <w:t>195</w:t>
        </w:r>
        <w:r w:rsidR="004067D2">
          <w:rPr>
            <w:noProof/>
            <w:webHidden/>
          </w:rPr>
          <w:fldChar w:fldCharType="end"/>
        </w:r>
      </w:hyperlink>
    </w:p>
    <w:p w14:paraId="3E3C9F32" w14:textId="1355E2AB"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0" w:history="1">
        <w:r w:rsidR="004067D2" w:rsidRPr="00B01EE4">
          <w:rPr>
            <w:rStyle w:val="Hyperlink"/>
            <w:noProof/>
          </w:rPr>
          <w:t>Table 69 - Histological outcomes within 12 months in women with LSIL cytology and positive HPV triage test</w:t>
        </w:r>
        <w:r w:rsidR="004067D2">
          <w:rPr>
            <w:noProof/>
            <w:webHidden/>
          </w:rPr>
          <w:tab/>
        </w:r>
        <w:r w:rsidR="004067D2">
          <w:rPr>
            <w:noProof/>
            <w:webHidden/>
          </w:rPr>
          <w:fldChar w:fldCharType="begin"/>
        </w:r>
        <w:r w:rsidR="004067D2">
          <w:rPr>
            <w:noProof/>
            <w:webHidden/>
          </w:rPr>
          <w:instrText xml:space="preserve"> PAGEREF _Toc509928560 \h </w:instrText>
        </w:r>
        <w:r w:rsidR="004067D2">
          <w:rPr>
            <w:noProof/>
            <w:webHidden/>
          </w:rPr>
        </w:r>
        <w:r w:rsidR="004067D2">
          <w:rPr>
            <w:noProof/>
            <w:webHidden/>
          </w:rPr>
          <w:fldChar w:fldCharType="separate"/>
        </w:r>
        <w:r>
          <w:rPr>
            <w:noProof/>
            <w:webHidden/>
          </w:rPr>
          <w:t>196</w:t>
        </w:r>
        <w:r w:rsidR="004067D2">
          <w:rPr>
            <w:noProof/>
            <w:webHidden/>
          </w:rPr>
          <w:fldChar w:fldCharType="end"/>
        </w:r>
      </w:hyperlink>
    </w:p>
    <w:p w14:paraId="36B41DED" w14:textId="5EE93E63"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1" w:history="1">
        <w:r w:rsidR="004067D2" w:rsidRPr="00B01EE4">
          <w:rPr>
            <w:rStyle w:val="Hyperlink"/>
            <w:noProof/>
          </w:rPr>
          <w:t>Table 70 - Volume of HPV test samples received during the monitoring period, by laboratory</w:t>
        </w:r>
        <w:r w:rsidR="004067D2">
          <w:rPr>
            <w:noProof/>
            <w:webHidden/>
          </w:rPr>
          <w:tab/>
        </w:r>
        <w:r w:rsidR="004067D2">
          <w:rPr>
            <w:noProof/>
            <w:webHidden/>
          </w:rPr>
          <w:fldChar w:fldCharType="begin"/>
        </w:r>
        <w:r w:rsidR="004067D2">
          <w:rPr>
            <w:noProof/>
            <w:webHidden/>
          </w:rPr>
          <w:instrText xml:space="preserve"> PAGEREF _Toc509928561 \h </w:instrText>
        </w:r>
        <w:r w:rsidR="004067D2">
          <w:rPr>
            <w:noProof/>
            <w:webHidden/>
          </w:rPr>
        </w:r>
        <w:r w:rsidR="004067D2">
          <w:rPr>
            <w:noProof/>
            <w:webHidden/>
          </w:rPr>
          <w:fldChar w:fldCharType="separate"/>
        </w:r>
        <w:r>
          <w:rPr>
            <w:noProof/>
            <w:webHidden/>
          </w:rPr>
          <w:t>197</w:t>
        </w:r>
        <w:r w:rsidR="004067D2">
          <w:rPr>
            <w:noProof/>
            <w:webHidden/>
          </w:rPr>
          <w:fldChar w:fldCharType="end"/>
        </w:r>
      </w:hyperlink>
    </w:p>
    <w:p w14:paraId="36ECE1FE" w14:textId="0D019025"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2" w:history="1">
        <w:r w:rsidR="004067D2" w:rsidRPr="00B01EE4">
          <w:rPr>
            <w:rStyle w:val="Hyperlink"/>
            <w:noProof/>
          </w:rPr>
          <w:t>Table 71 - Invalid HPV tests, by laboratory</w:t>
        </w:r>
        <w:r w:rsidR="004067D2">
          <w:rPr>
            <w:noProof/>
            <w:webHidden/>
          </w:rPr>
          <w:tab/>
        </w:r>
        <w:r w:rsidR="004067D2">
          <w:rPr>
            <w:noProof/>
            <w:webHidden/>
          </w:rPr>
          <w:fldChar w:fldCharType="begin"/>
        </w:r>
        <w:r w:rsidR="004067D2">
          <w:rPr>
            <w:noProof/>
            <w:webHidden/>
          </w:rPr>
          <w:instrText xml:space="preserve"> PAGEREF _Toc509928562 \h </w:instrText>
        </w:r>
        <w:r w:rsidR="004067D2">
          <w:rPr>
            <w:noProof/>
            <w:webHidden/>
          </w:rPr>
        </w:r>
        <w:r w:rsidR="004067D2">
          <w:rPr>
            <w:noProof/>
            <w:webHidden/>
          </w:rPr>
          <w:fldChar w:fldCharType="separate"/>
        </w:r>
        <w:r>
          <w:rPr>
            <w:noProof/>
            <w:webHidden/>
          </w:rPr>
          <w:t>197</w:t>
        </w:r>
        <w:r w:rsidR="004067D2">
          <w:rPr>
            <w:noProof/>
            <w:webHidden/>
          </w:rPr>
          <w:fldChar w:fldCharType="end"/>
        </w:r>
      </w:hyperlink>
    </w:p>
    <w:p w14:paraId="38A69F65" w14:textId="75210CEF"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3" w:history="1">
        <w:r w:rsidR="004067D2" w:rsidRPr="00B01EE4">
          <w:rPr>
            <w:rStyle w:val="Hyperlink"/>
            <w:noProof/>
          </w:rPr>
          <w:t>Table 72 - Validity of HPV triage tests, by test technology</w:t>
        </w:r>
        <w:r w:rsidR="004067D2">
          <w:rPr>
            <w:noProof/>
            <w:webHidden/>
          </w:rPr>
          <w:tab/>
        </w:r>
        <w:r w:rsidR="004067D2">
          <w:rPr>
            <w:noProof/>
            <w:webHidden/>
          </w:rPr>
          <w:fldChar w:fldCharType="begin"/>
        </w:r>
        <w:r w:rsidR="004067D2">
          <w:rPr>
            <w:noProof/>
            <w:webHidden/>
          </w:rPr>
          <w:instrText xml:space="preserve"> PAGEREF _Toc509928563 \h </w:instrText>
        </w:r>
        <w:r w:rsidR="004067D2">
          <w:rPr>
            <w:noProof/>
            <w:webHidden/>
          </w:rPr>
        </w:r>
        <w:r w:rsidR="004067D2">
          <w:rPr>
            <w:noProof/>
            <w:webHidden/>
          </w:rPr>
          <w:fldChar w:fldCharType="separate"/>
        </w:r>
        <w:r>
          <w:rPr>
            <w:noProof/>
            <w:webHidden/>
          </w:rPr>
          <w:t>197</w:t>
        </w:r>
        <w:r w:rsidR="004067D2">
          <w:rPr>
            <w:noProof/>
            <w:webHidden/>
          </w:rPr>
          <w:fldChar w:fldCharType="end"/>
        </w:r>
      </w:hyperlink>
    </w:p>
    <w:p w14:paraId="6B3DC286" w14:textId="0B537AA8"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4" w:history="1">
        <w:r w:rsidR="004067D2" w:rsidRPr="00B01EE4">
          <w:rPr>
            <w:rStyle w:val="Hyperlink"/>
            <w:noProof/>
          </w:rPr>
          <w:t>Table 73 - Volume of HPV test samples received during the monitoring period, by purpose and ethnicity</w:t>
        </w:r>
        <w:r w:rsidR="004067D2">
          <w:rPr>
            <w:noProof/>
            <w:webHidden/>
          </w:rPr>
          <w:tab/>
        </w:r>
        <w:r w:rsidR="004067D2">
          <w:rPr>
            <w:noProof/>
            <w:webHidden/>
          </w:rPr>
          <w:fldChar w:fldCharType="begin"/>
        </w:r>
        <w:r w:rsidR="004067D2">
          <w:rPr>
            <w:noProof/>
            <w:webHidden/>
          </w:rPr>
          <w:instrText xml:space="preserve"> PAGEREF _Toc509928564 \h </w:instrText>
        </w:r>
        <w:r w:rsidR="004067D2">
          <w:rPr>
            <w:noProof/>
            <w:webHidden/>
          </w:rPr>
        </w:r>
        <w:r w:rsidR="004067D2">
          <w:rPr>
            <w:noProof/>
            <w:webHidden/>
          </w:rPr>
          <w:fldChar w:fldCharType="separate"/>
        </w:r>
        <w:r>
          <w:rPr>
            <w:noProof/>
            <w:webHidden/>
          </w:rPr>
          <w:t>198</w:t>
        </w:r>
        <w:r w:rsidR="004067D2">
          <w:rPr>
            <w:noProof/>
            <w:webHidden/>
          </w:rPr>
          <w:fldChar w:fldCharType="end"/>
        </w:r>
      </w:hyperlink>
    </w:p>
    <w:p w14:paraId="3B5C90E8" w14:textId="2288D95C"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5" w:history="1">
        <w:r w:rsidR="004067D2" w:rsidRPr="00B01EE4">
          <w:rPr>
            <w:rStyle w:val="Hyperlink"/>
            <w:noProof/>
          </w:rPr>
          <w:t>Table 74 - Volume of HPV test samples received during the monitoring period, by purpose and age</w:t>
        </w:r>
        <w:r w:rsidR="004067D2">
          <w:rPr>
            <w:noProof/>
            <w:webHidden/>
          </w:rPr>
          <w:tab/>
        </w:r>
        <w:r w:rsidR="004067D2">
          <w:rPr>
            <w:noProof/>
            <w:webHidden/>
          </w:rPr>
          <w:fldChar w:fldCharType="begin"/>
        </w:r>
        <w:r w:rsidR="004067D2">
          <w:rPr>
            <w:noProof/>
            <w:webHidden/>
          </w:rPr>
          <w:instrText xml:space="preserve"> PAGEREF _Toc509928565 \h </w:instrText>
        </w:r>
        <w:r w:rsidR="004067D2">
          <w:rPr>
            <w:noProof/>
            <w:webHidden/>
          </w:rPr>
        </w:r>
        <w:r w:rsidR="004067D2">
          <w:rPr>
            <w:noProof/>
            <w:webHidden/>
          </w:rPr>
          <w:fldChar w:fldCharType="separate"/>
        </w:r>
        <w:r>
          <w:rPr>
            <w:noProof/>
            <w:webHidden/>
          </w:rPr>
          <w:t>198</w:t>
        </w:r>
        <w:r w:rsidR="004067D2">
          <w:rPr>
            <w:noProof/>
            <w:webHidden/>
          </w:rPr>
          <w:fldChar w:fldCharType="end"/>
        </w:r>
      </w:hyperlink>
    </w:p>
    <w:p w14:paraId="692FE26E" w14:textId="6F08D449"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6" w:history="1">
        <w:r w:rsidR="004067D2" w:rsidRPr="00B01EE4">
          <w:rPr>
            <w:rStyle w:val="Hyperlink"/>
            <w:noProof/>
          </w:rPr>
          <w:t>Table 75 - Volume of HPV test samples received during the monitoring period, by purpose and laboratory</w:t>
        </w:r>
        <w:r w:rsidR="004067D2">
          <w:rPr>
            <w:noProof/>
            <w:webHidden/>
          </w:rPr>
          <w:tab/>
        </w:r>
        <w:r w:rsidR="004067D2">
          <w:rPr>
            <w:noProof/>
            <w:webHidden/>
          </w:rPr>
          <w:fldChar w:fldCharType="begin"/>
        </w:r>
        <w:r w:rsidR="004067D2">
          <w:rPr>
            <w:noProof/>
            <w:webHidden/>
          </w:rPr>
          <w:instrText xml:space="preserve"> PAGEREF _Toc509928566 \h </w:instrText>
        </w:r>
        <w:r w:rsidR="004067D2">
          <w:rPr>
            <w:noProof/>
            <w:webHidden/>
          </w:rPr>
        </w:r>
        <w:r w:rsidR="004067D2">
          <w:rPr>
            <w:noProof/>
            <w:webHidden/>
          </w:rPr>
          <w:fldChar w:fldCharType="separate"/>
        </w:r>
        <w:r>
          <w:rPr>
            <w:noProof/>
            <w:webHidden/>
          </w:rPr>
          <w:t>199</w:t>
        </w:r>
        <w:r w:rsidR="004067D2">
          <w:rPr>
            <w:noProof/>
            <w:webHidden/>
          </w:rPr>
          <w:fldChar w:fldCharType="end"/>
        </w:r>
      </w:hyperlink>
    </w:p>
    <w:p w14:paraId="6D0E811B" w14:textId="5B5B1814"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7" w:history="1">
        <w:r w:rsidR="004067D2" w:rsidRPr="00B01EE4">
          <w:rPr>
            <w:rStyle w:val="Hyperlink"/>
            <w:noProof/>
          </w:rPr>
          <w:t>Table 76 - HPV test samples collected at colposcopy, in relation to total colposcopies performed in the period, by DHB</w:t>
        </w:r>
        <w:r w:rsidR="004067D2">
          <w:rPr>
            <w:noProof/>
            <w:webHidden/>
          </w:rPr>
          <w:tab/>
        </w:r>
        <w:r w:rsidR="004067D2">
          <w:rPr>
            <w:noProof/>
            <w:webHidden/>
          </w:rPr>
          <w:fldChar w:fldCharType="begin"/>
        </w:r>
        <w:r w:rsidR="004067D2">
          <w:rPr>
            <w:noProof/>
            <w:webHidden/>
          </w:rPr>
          <w:instrText xml:space="preserve"> PAGEREF _Toc509928567 \h </w:instrText>
        </w:r>
        <w:r w:rsidR="004067D2">
          <w:rPr>
            <w:noProof/>
            <w:webHidden/>
          </w:rPr>
        </w:r>
        <w:r w:rsidR="004067D2">
          <w:rPr>
            <w:noProof/>
            <w:webHidden/>
          </w:rPr>
          <w:fldChar w:fldCharType="separate"/>
        </w:r>
        <w:r>
          <w:rPr>
            <w:noProof/>
            <w:webHidden/>
          </w:rPr>
          <w:t>200</w:t>
        </w:r>
        <w:r w:rsidR="004067D2">
          <w:rPr>
            <w:noProof/>
            <w:webHidden/>
          </w:rPr>
          <w:fldChar w:fldCharType="end"/>
        </w:r>
      </w:hyperlink>
    </w:p>
    <w:p w14:paraId="607BDF45" w14:textId="2F2C54A0"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8" w:history="1">
        <w:r w:rsidR="004067D2" w:rsidRPr="00B01EE4">
          <w:rPr>
            <w:rStyle w:val="Hyperlink"/>
            <w:noProof/>
          </w:rPr>
          <w:t>Table 77 - Women eligible for and proportion who have received HPV testing for a historical high grade abnormality, by age at 30 June 2017</w:t>
        </w:r>
        <w:r w:rsidR="004067D2">
          <w:rPr>
            <w:noProof/>
            <w:webHidden/>
          </w:rPr>
          <w:tab/>
        </w:r>
        <w:r w:rsidR="004067D2">
          <w:rPr>
            <w:noProof/>
            <w:webHidden/>
          </w:rPr>
          <w:fldChar w:fldCharType="begin"/>
        </w:r>
        <w:r w:rsidR="004067D2">
          <w:rPr>
            <w:noProof/>
            <w:webHidden/>
          </w:rPr>
          <w:instrText xml:space="preserve"> PAGEREF _Toc509928568 \h </w:instrText>
        </w:r>
        <w:r w:rsidR="004067D2">
          <w:rPr>
            <w:noProof/>
            <w:webHidden/>
          </w:rPr>
        </w:r>
        <w:r w:rsidR="004067D2">
          <w:rPr>
            <w:noProof/>
            <w:webHidden/>
          </w:rPr>
          <w:fldChar w:fldCharType="separate"/>
        </w:r>
        <w:r>
          <w:rPr>
            <w:noProof/>
            <w:webHidden/>
          </w:rPr>
          <w:t>201</w:t>
        </w:r>
        <w:r w:rsidR="004067D2">
          <w:rPr>
            <w:noProof/>
            <w:webHidden/>
          </w:rPr>
          <w:fldChar w:fldCharType="end"/>
        </w:r>
      </w:hyperlink>
    </w:p>
    <w:p w14:paraId="0B313AA7" w14:textId="5DC21B65"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69" w:history="1">
        <w:r w:rsidR="004067D2" w:rsidRPr="00B01EE4">
          <w:rPr>
            <w:rStyle w:val="Hyperlink"/>
            <w:noProof/>
          </w:rPr>
          <w:t>Table 78 - Women eligible for and proportion who have received historical HPV testing, by DHB</w:t>
        </w:r>
        <w:r w:rsidR="004067D2">
          <w:rPr>
            <w:noProof/>
            <w:webHidden/>
          </w:rPr>
          <w:tab/>
        </w:r>
        <w:r w:rsidR="004067D2">
          <w:rPr>
            <w:noProof/>
            <w:webHidden/>
          </w:rPr>
          <w:fldChar w:fldCharType="begin"/>
        </w:r>
        <w:r w:rsidR="004067D2">
          <w:rPr>
            <w:noProof/>
            <w:webHidden/>
          </w:rPr>
          <w:instrText xml:space="preserve"> PAGEREF _Toc509928569 \h </w:instrText>
        </w:r>
        <w:r w:rsidR="004067D2">
          <w:rPr>
            <w:noProof/>
            <w:webHidden/>
          </w:rPr>
        </w:r>
        <w:r w:rsidR="004067D2">
          <w:rPr>
            <w:noProof/>
            <w:webHidden/>
          </w:rPr>
          <w:fldChar w:fldCharType="separate"/>
        </w:r>
        <w:r>
          <w:rPr>
            <w:noProof/>
            <w:webHidden/>
          </w:rPr>
          <w:t>202</w:t>
        </w:r>
        <w:r w:rsidR="004067D2">
          <w:rPr>
            <w:noProof/>
            <w:webHidden/>
          </w:rPr>
          <w:fldChar w:fldCharType="end"/>
        </w:r>
      </w:hyperlink>
    </w:p>
    <w:p w14:paraId="7AA3D14F" w14:textId="2CB94A31"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70" w:history="1">
        <w:r w:rsidR="004067D2" w:rsidRPr="00B01EE4">
          <w:rPr>
            <w:rStyle w:val="Hyperlink"/>
            <w:noProof/>
          </w:rPr>
          <w:t>Table 79 - Women eligible for and proportion who have received historical HPV testing, by ethnicity</w:t>
        </w:r>
        <w:r w:rsidR="004067D2">
          <w:rPr>
            <w:noProof/>
            <w:webHidden/>
          </w:rPr>
          <w:tab/>
        </w:r>
        <w:r w:rsidR="004067D2">
          <w:rPr>
            <w:noProof/>
            <w:webHidden/>
          </w:rPr>
          <w:fldChar w:fldCharType="begin"/>
        </w:r>
        <w:r w:rsidR="004067D2">
          <w:rPr>
            <w:noProof/>
            <w:webHidden/>
          </w:rPr>
          <w:instrText xml:space="preserve"> PAGEREF _Toc509928570 \h </w:instrText>
        </w:r>
        <w:r w:rsidR="004067D2">
          <w:rPr>
            <w:noProof/>
            <w:webHidden/>
          </w:rPr>
        </w:r>
        <w:r w:rsidR="004067D2">
          <w:rPr>
            <w:noProof/>
            <w:webHidden/>
          </w:rPr>
          <w:fldChar w:fldCharType="separate"/>
        </w:r>
        <w:r>
          <w:rPr>
            <w:noProof/>
            <w:webHidden/>
          </w:rPr>
          <w:t>202</w:t>
        </w:r>
        <w:r w:rsidR="004067D2">
          <w:rPr>
            <w:noProof/>
            <w:webHidden/>
          </w:rPr>
          <w:fldChar w:fldCharType="end"/>
        </w:r>
      </w:hyperlink>
    </w:p>
    <w:p w14:paraId="79A1D030" w14:textId="0CA27180"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71" w:history="1">
        <w:r w:rsidR="004067D2" w:rsidRPr="00B01EE4">
          <w:rPr>
            <w:rStyle w:val="Hyperlink"/>
            <w:noProof/>
          </w:rPr>
          <w:t>Table 80 - Women screened in the previous five years and proportion of women with historical round 1 and 2 tests recorded, by DHB</w:t>
        </w:r>
        <w:r w:rsidR="004067D2">
          <w:rPr>
            <w:noProof/>
            <w:webHidden/>
          </w:rPr>
          <w:tab/>
        </w:r>
        <w:r w:rsidR="004067D2">
          <w:rPr>
            <w:noProof/>
            <w:webHidden/>
          </w:rPr>
          <w:fldChar w:fldCharType="begin"/>
        </w:r>
        <w:r w:rsidR="004067D2">
          <w:rPr>
            <w:noProof/>
            <w:webHidden/>
          </w:rPr>
          <w:instrText xml:space="preserve"> PAGEREF _Toc509928571 \h </w:instrText>
        </w:r>
        <w:r w:rsidR="004067D2">
          <w:rPr>
            <w:noProof/>
            <w:webHidden/>
          </w:rPr>
        </w:r>
        <w:r w:rsidR="004067D2">
          <w:rPr>
            <w:noProof/>
            <w:webHidden/>
          </w:rPr>
          <w:fldChar w:fldCharType="separate"/>
        </w:r>
        <w:r>
          <w:rPr>
            <w:noProof/>
            <w:webHidden/>
          </w:rPr>
          <w:t>205</w:t>
        </w:r>
        <w:r w:rsidR="004067D2">
          <w:rPr>
            <w:noProof/>
            <w:webHidden/>
          </w:rPr>
          <w:fldChar w:fldCharType="end"/>
        </w:r>
      </w:hyperlink>
    </w:p>
    <w:p w14:paraId="4FBCB174" w14:textId="58B78368" w:rsidR="004067D2" w:rsidRDefault="00B73FE3" w:rsidP="008A247D">
      <w:pPr>
        <w:pStyle w:val="TableofFigures"/>
        <w:tabs>
          <w:tab w:val="right" w:leader="dot" w:pos="9040"/>
        </w:tabs>
        <w:ind w:left="993" w:hanging="993"/>
        <w:jc w:val="both"/>
        <w:rPr>
          <w:rFonts w:asciiTheme="minorHAnsi" w:eastAsiaTheme="minorEastAsia" w:hAnsiTheme="minorHAnsi" w:cstheme="minorBidi"/>
          <w:bCs w:val="0"/>
          <w:noProof/>
          <w:sz w:val="22"/>
          <w:szCs w:val="22"/>
          <w:lang w:val="en-AU" w:eastAsia="en-AU"/>
        </w:rPr>
      </w:pPr>
      <w:hyperlink w:anchor="_Toc509928572" w:history="1">
        <w:r w:rsidR="004067D2" w:rsidRPr="00B01EE4">
          <w:rPr>
            <w:rStyle w:val="Hyperlink"/>
            <w:noProof/>
          </w:rPr>
          <w:t>Table 81 - Definition used for positive predictive value calculations</w:t>
        </w:r>
        <w:r w:rsidR="004067D2">
          <w:rPr>
            <w:noProof/>
            <w:webHidden/>
          </w:rPr>
          <w:tab/>
        </w:r>
        <w:r w:rsidR="004067D2">
          <w:rPr>
            <w:noProof/>
            <w:webHidden/>
          </w:rPr>
          <w:fldChar w:fldCharType="begin"/>
        </w:r>
        <w:r w:rsidR="004067D2">
          <w:rPr>
            <w:noProof/>
            <w:webHidden/>
          </w:rPr>
          <w:instrText xml:space="preserve"> PAGEREF _Toc509928572 \h </w:instrText>
        </w:r>
        <w:r w:rsidR="004067D2">
          <w:rPr>
            <w:noProof/>
            <w:webHidden/>
          </w:rPr>
        </w:r>
        <w:r w:rsidR="004067D2">
          <w:rPr>
            <w:noProof/>
            <w:webHidden/>
          </w:rPr>
          <w:fldChar w:fldCharType="separate"/>
        </w:r>
        <w:r>
          <w:rPr>
            <w:noProof/>
            <w:webHidden/>
          </w:rPr>
          <w:t>210</w:t>
        </w:r>
        <w:r w:rsidR="004067D2">
          <w:rPr>
            <w:noProof/>
            <w:webHidden/>
          </w:rPr>
          <w:fldChar w:fldCharType="end"/>
        </w:r>
      </w:hyperlink>
    </w:p>
    <w:p w14:paraId="03C2B9ED" w14:textId="252A530F" w:rsidR="00064651" w:rsidRPr="00987CF3" w:rsidRDefault="00064651" w:rsidP="008A247D">
      <w:pPr>
        <w:tabs>
          <w:tab w:val="left" w:pos="8130"/>
        </w:tabs>
        <w:ind w:right="544"/>
        <w:jc w:val="both"/>
      </w:pPr>
      <w:r w:rsidRPr="00987CF3">
        <w:rPr>
          <w:bCs/>
        </w:rPr>
        <w:fldChar w:fldCharType="end"/>
      </w:r>
      <w:r w:rsidRPr="00987CF3">
        <w:tab/>
      </w:r>
    </w:p>
    <w:p w14:paraId="60636408" w14:textId="77777777" w:rsidR="00064651" w:rsidRPr="00987CF3" w:rsidRDefault="00064651" w:rsidP="00064651">
      <w:pPr>
        <w:ind w:right="544"/>
        <w:jc w:val="both"/>
      </w:pPr>
    </w:p>
    <w:p w14:paraId="600163D1" w14:textId="0357CC27" w:rsidR="00064651" w:rsidRPr="00987CF3" w:rsidRDefault="00064651" w:rsidP="000D63F4">
      <w:pPr>
        <w:pStyle w:val="TOCHeading"/>
        <w:rPr>
          <w:lang w:val="en-NZ"/>
        </w:rPr>
      </w:pPr>
      <w:r w:rsidRPr="00987CF3">
        <w:rPr>
          <w:lang w:val="en-NZ"/>
        </w:rPr>
        <w:br w:type="page"/>
      </w:r>
      <w:bookmarkStart w:id="9" w:name="_Toc276457722"/>
      <w:r w:rsidRPr="00987CF3">
        <w:rPr>
          <w:color w:val="auto"/>
          <w:lang w:val="en-NZ"/>
        </w:rPr>
        <w:t xml:space="preserve">List of </w:t>
      </w:r>
      <w:r w:rsidR="00C65151" w:rsidRPr="00987CF3">
        <w:rPr>
          <w:color w:val="auto"/>
          <w:lang w:val="en-NZ"/>
        </w:rPr>
        <w:t>Figure</w:t>
      </w:r>
      <w:r w:rsidRPr="00987CF3">
        <w:rPr>
          <w:color w:val="auto"/>
          <w:lang w:val="en-NZ"/>
        </w:rPr>
        <w:t>s</w:t>
      </w:r>
      <w:bookmarkEnd w:id="9"/>
    </w:p>
    <w:p w14:paraId="305F2BC2" w14:textId="77777777" w:rsidR="007B5560" w:rsidRPr="00987CF3" w:rsidRDefault="007B5560" w:rsidP="004E7DEE">
      <w:pPr>
        <w:pStyle w:val="NoSpacing"/>
        <w:ind w:left="1232" w:hanging="1232"/>
        <w:rPr>
          <w:lang w:val="en-NZ"/>
        </w:rPr>
      </w:pPr>
    </w:p>
    <w:p w14:paraId="131F4B9D" w14:textId="0E274EC8" w:rsidR="004067D2" w:rsidRDefault="00064651"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r w:rsidRPr="00987CF3">
        <w:rPr>
          <w:rStyle w:val="Hyperlink"/>
          <w:noProof/>
        </w:rPr>
        <w:fldChar w:fldCharType="begin"/>
      </w:r>
      <w:r w:rsidRPr="00987CF3">
        <w:rPr>
          <w:rStyle w:val="Hyperlink"/>
          <w:noProof/>
        </w:rPr>
        <w:instrText xml:space="preserve"> TOC \h \z \c "Figure" </w:instrText>
      </w:r>
      <w:r w:rsidRPr="00987CF3">
        <w:rPr>
          <w:rStyle w:val="Hyperlink"/>
          <w:noProof/>
        </w:rPr>
        <w:fldChar w:fldCharType="separate"/>
      </w:r>
      <w:hyperlink w:anchor="_Toc509928573" w:history="1">
        <w:r w:rsidR="004067D2" w:rsidRPr="00B81B77">
          <w:rPr>
            <w:rStyle w:val="Hyperlink"/>
            <w:noProof/>
          </w:rPr>
          <w:t>Figure 1 - Three-year coverage by ethnicity (women 25-69 years screened in the three years prior to 30 June 2017, as a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_Toc509928573 \h </w:instrText>
        </w:r>
        <w:r w:rsidR="004067D2">
          <w:rPr>
            <w:noProof/>
            <w:webHidden/>
          </w:rPr>
        </w:r>
        <w:r w:rsidR="004067D2">
          <w:rPr>
            <w:noProof/>
            <w:webHidden/>
          </w:rPr>
          <w:fldChar w:fldCharType="separate"/>
        </w:r>
        <w:r w:rsidR="00B73FE3">
          <w:rPr>
            <w:noProof/>
            <w:webHidden/>
          </w:rPr>
          <w:t>22</w:t>
        </w:r>
        <w:r w:rsidR="004067D2">
          <w:rPr>
            <w:noProof/>
            <w:webHidden/>
          </w:rPr>
          <w:fldChar w:fldCharType="end"/>
        </w:r>
      </w:hyperlink>
    </w:p>
    <w:p w14:paraId="32A472C5" w14:textId="233EDC02" w:rsidR="004067D2" w:rsidRDefault="00B73FE3"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hyperlink w:anchor="_Toc509928574" w:history="1">
        <w:r w:rsidR="004067D2" w:rsidRPr="00B81B77">
          <w:rPr>
            <w:rStyle w:val="Hyperlink"/>
            <w:noProof/>
          </w:rPr>
          <w:t>Figure 2 - Three-year coverage by five-year age group (women 20-69 years screened in the three years prior to 30 June 2017, as a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_Toc509928574 \h </w:instrText>
        </w:r>
        <w:r w:rsidR="004067D2">
          <w:rPr>
            <w:noProof/>
            <w:webHidden/>
          </w:rPr>
        </w:r>
        <w:r w:rsidR="004067D2">
          <w:rPr>
            <w:noProof/>
            <w:webHidden/>
          </w:rPr>
          <w:fldChar w:fldCharType="separate"/>
        </w:r>
        <w:r>
          <w:rPr>
            <w:noProof/>
            <w:webHidden/>
          </w:rPr>
          <w:t>22</w:t>
        </w:r>
        <w:r w:rsidR="004067D2">
          <w:rPr>
            <w:noProof/>
            <w:webHidden/>
          </w:rPr>
          <w:fldChar w:fldCharType="end"/>
        </w:r>
      </w:hyperlink>
    </w:p>
    <w:p w14:paraId="69D3B3E6" w14:textId="177742D7" w:rsidR="004067D2" w:rsidRDefault="00B73FE3"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hyperlink w:anchor="_Toc509928575" w:history="1">
        <w:r w:rsidR="004067D2" w:rsidRPr="00B81B77">
          <w:rPr>
            <w:rStyle w:val="Hyperlink"/>
            <w:noProof/>
          </w:rPr>
          <w:t>Figure 3 - Three-year coverage by DHB (women 25-69 years screened in the three years prior to 30 June 2017, as a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_Toc509928575 \h </w:instrText>
        </w:r>
        <w:r w:rsidR="004067D2">
          <w:rPr>
            <w:noProof/>
            <w:webHidden/>
          </w:rPr>
        </w:r>
        <w:r w:rsidR="004067D2">
          <w:rPr>
            <w:noProof/>
            <w:webHidden/>
          </w:rPr>
          <w:fldChar w:fldCharType="separate"/>
        </w:r>
        <w:r>
          <w:rPr>
            <w:noProof/>
            <w:webHidden/>
          </w:rPr>
          <w:t>23</w:t>
        </w:r>
        <w:r w:rsidR="004067D2">
          <w:rPr>
            <w:noProof/>
            <w:webHidden/>
          </w:rPr>
          <w:fldChar w:fldCharType="end"/>
        </w:r>
      </w:hyperlink>
    </w:p>
    <w:p w14:paraId="79A97191" w14:textId="5B5D1AAE" w:rsidR="004067D2" w:rsidRDefault="00B73FE3"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hyperlink w:anchor="_Toc509928576" w:history="1">
        <w:r w:rsidR="004067D2" w:rsidRPr="00B81B77">
          <w:rPr>
            <w:rStyle w:val="Hyperlink"/>
            <w:noProof/>
          </w:rPr>
          <w:t>Figure 4 - Three-year coverage in M</w:t>
        </w:r>
        <w:r w:rsidR="004067D2" w:rsidRPr="00B81B77">
          <w:rPr>
            <w:rStyle w:val="Hyperlink"/>
            <w:rFonts w:cs="Calibri"/>
            <w:noProof/>
          </w:rPr>
          <w:t>ā</w:t>
        </w:r>
        <w:r w:rsidR="004067D2" w:rsidRPr="00B81B77">
          <w:rPr>
            <w:rStyle w:val="Hyperlink"/>
            <w:noProof/>
          </w:rPr>
          <w:t>ori women (women 25-69 years screened in the three years prior to 30 June 2017, as a proportion of hysterectomy-adjusted female population), by DHB</w:t>
        </w:r>
        <w:r w:rsidR="004067D2">
          <w:rPr>
            <w:noProof/>
            <w:webHidden/>
          </w:rPr>
          <w:tab/>
        </w:r>
        <w:r w:rsidR="004067D2">
          <w:rPr>
            <w:noProof/>
            <w:webHidden/>
          </w:rPr>
          <w:fldChar w:fldCharType="begin"/>
        </w:r>
        <w:r w:rsidR="004067D2">
          <w:rPr>
            <w:noProof/>
            <w:webHidden/>
          </w:rPr>
          <w:instrText xml:space="preserve"> PAGEREF _Toc509928576 \h </w:instrText>
        </w:r>
        <w:r w:rsidR="004067D2">
          <w:rPr>
            <w:noProof/>
            <w:webHidden/>
          </w:rPr>
        </w:r>
        <w:r w:rsidR="004067D2">
          <w:rPr>
            <w:noProof/>
            <w:webHidden/>
          </w:rPr>
          <w:fldChar w:fldCharType="separate"/>
        </w:r>
        <w:r>
          <w:rPr>
            <w:noProof/>
            <w:webHidden/>
          </w:rPr>
          <w:t>23</w:t>
        </w:r>
        <w:r w:rsidR="004067D2">
          <w:rPr>
            <w:noProof/>
            <w:webHidden/>
          </w:rPr>
          <w:fldChar w:fldCharType="end"/>
        </w:r>
      </w:hyperlink>
    </w:p>
    <w:p w14:paraId="7476C0E8" w14:textId="1EE2B96E" w:rsidR="004067D2" w:rsidRDefault="00B73FE3"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hyperlink w:anchor="_Toc509928577" w:history="1">
        <w:r w:rsidR="004067D2" w:rsidRPr="00B81B77">
          <w:rPr>
            <w:rStyle w:val="Hyperlink"/>
            <w:noProof/>
          </w:rPr>
          <w:t>Figure 5 - Three-year coverage in Pacific women (women 25-69 years screened in the three years prior to 30 June 2017, as a proportion of hysterectomy-adjusted female population), by DHB</w:t>
        </w:r>
        <w:r w:rsidR="004067D2">
          <w:rPr>
            <w:noProof/>
            <w:webHidden/>
          </w:rPr>
          <w:tab/>
        </w:r>
        <w:r w:rsidR="004067D2">
          <w:rPr>
            <w:noProof/>
            <w:webHidden/>
          </w:rPr>
          <w:fldChar w:fldCharType="begin"/>
        </w:r>
        <w:r w:rsidR="004067D2">
          <w:rPr>
            <w:noProof/>
            <w:webHidden/>
          </w:rPr>
          <w:instrText xml:space="preserve"> PAGEREF _Toc509928577 \h </w:instrText>
        </w:r>
        <w:r w:rsidR="004067D2">
          <w:rPr>
            <w:noProof/>
            <w:webHidden/>
          </w:rPr>
        </w:r>
        <w:r w:rsidR="004067D2">
          <w:rPr>
            <w:noProof/>
            <w:webHidden/>
          </w:rPr>
          <w:fldChar w:fldCharType="separate"/>
        </w:r>
        <w:r>
          <w:rPr>
            <w:noProof/>
            <w:webHidden/>
          </w:rPr>
          <w:t>24</w:t>
        </w:r>
        <w:r w:rsidR="004067D2">
          <w:rPr>
            <w:noProof/>
            <w:webHidden/>
          </w:rPr>
          <w:fldChar w:fldCharType="end"/>
        </w:r>
      </w:hyperlink>
    </w:p>
    <w:p w14:paraId="0AD38097" w14:textId="758314C0" w:rsidR="004067D2" w:rsidRDefault="00B73FE3"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hyperlink w:anchor="_Toc509928578" w:history="1">
        <w:r w:rsidR="004067D2" w:rsidRPr="00B81B77">
          <w:rPr>
            <w:rStyle w:val="Hyperlink"/>
            <w:noProof/>
          </w:rPr>
          <w:t>Figure 6 - Three-year coverage in Asian women (women 25-69 years screened in the three years prior to 30 June 2017, as a proportion of hysterectomy-adjusted female population), by DHB</w:t>
        </w:r>
        <w:r w:rsidR="004067D2">
          <w:rPr>
            <w:noProof/>
            <w:webHidden/>
          </w:rPr>
          <w:tab/>
        </w:r>
        <w:r w:rsidR="004067D2">
          <w:rPr>
            <w:noProof/>
            <w:webHidden/>
          </w:rPr>
          <w:fldChar w:fldCharType="begin"/>
        </w:r>
        <w:r w:rsidR="004067D2">
          <w:rPr>
            <w:noProof/>
            <w:webHidden/>
          </w:rPr>
          <w:instrText xml:space="preserve"> PAGEREF _Toc509928578 \h </w:instrText>
        </w:r>
        <w:r w:rsidR="004067D2">
          <w:rPr>
            <w:noProof/>
            <w:webHidden/>
          </w:rPr>
        </w:r>
        <w:r w:rsidR="004067D2">
          <w:rPr>
            <w:noProof/>
            <w:webHidden/>
          </w:rPr>
          <w:fldChar w:fldCharType="separate"/>
        </w:r>
        <w:r>
          <w:rPr>
            <w:noProof/>
            <w:webHidden/>
          </w:rPr>
          <w:t>24</w:t>
        </w:r>
        <w:r w:rsidR="004067D2">
          <w:rPr>
            <w:noProof/>
            <w:webHidden/>
          </w:rPr>
          <w:fldChar w:fldCharType="end"/>
        </w:r>
      </w:hyperlink>
    </w:p>
    <w:p w14:paraId="6EF8E184" w14:textId="20ACBA03" w:rsidR="004067D2" w:rsidRDefault="00B73FE3"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hyperlink w:anchor="_Toc509928579" w:history="1">
        <w:r w:rsidR="004067D2" w:rsidRPr="00B81B77">
          <w:rPr>
            <w:rStyle w:val="Hyperlink"/>
            <w:noProof/>
          </w:rPr>
          <w:t>Figure 7 - Three-year coverage in European/ Other women (women 25-69 years screened in the three years prior to 30 June 2017, as a proportion of hysterectomy-adjusted female population), by DHB</w:t>
        </w:r>
        <w:r w:rsidR="004067D2">
          <w:rPr>
            <w:noProof/>
            <w:webHidden/>
          </w:rPr>
          <w:tab/>
        </w:r>
        <w:r w:rsidR="004067D2">
          <w:rPr>
            <w:noProof/>
            <w:webHidden/>
          </w:rPr>
          <w:fldChar w:fldCharType="begin"/>
        </w:r>
        <w:r w:rsidR="004067D2">
          <w:rPr>
            <w:noProof/>
            <w:webHidden/>
          </w:rPr>
          <w:instrText xml:space="preserve"> PAGEREF _Toc509928579 \h </w:instrText>
        </w:r>
        <w:r w:rsidR="004067D2">
          <w:rPr>
            <w:noProof/>
            <w:webHidden/>
          </w:rPr>
        </w:r>
        <w:r w:rsidR="004067D2">
          <w:rPr>
            <w:noProof/>
            <w:webHidden/>
          </w:rPr>
          <w:fldChar w:fldCharType="separate"/>
        </w:r>
        <w:r>
          <w:rPr>
            <w:noProof/>
            <w:webHidden/>
          </w:rPr>
          <w:t>25</w:t>
        </w:r>
        <w:r w:rsidR="004067D2">
          <w:rPr>
            <w:noProof/>
            <w:webHidden/>
          </w:rPr>
          <w:fldChar w:fldCharType="end"/>
        </w:r>
      </w:hyperlink>
    </w:p>
    <w:p w14:paraId="5CF07BCA" w14:textId="59295A0F" w:rsidR="004067D2" w:rsidRDefault="00B73FE3"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hyperlink w:anchor="_Toc509928580" w:history="1">
        <w:r w:rsidR="004067D2" w:rsidRPr="00B81B77">
          <w:rPr>
            <w:rStyle w:val="Hyperlink"/>
            <w:noProof/>
          </w:rPr>
          <w:t>Figure 8 - Five-year coverage by DHB (women screened in the five years prior to 30 June 2017, as a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_Toc509928580 \h </w:instrText>
        </w:r>
        <w:r w:rsidR="004067D2">
          <w:rPr>
            <w:noProof/>
            <w:webHidden/>
          </w:rPr>
        </w:r>
        <w:r w:rsidR="004067D2">
          <w:rPr>
            <w:noProof/>
            <w:webHidden/>
          </w:rPr>
          <w:fldChar w:fldCharType="separate"/>
        </w:r>
        <w:r>
          <w:rPr>
            <w:noProof/>
            <w:webHidden/>
          </w:rPr>
          <w:t>25</w:t>
        </w:r>
        <w:r w:rsidR="004067D2">
          <w:rPr>
            <w:noProof/>
            <w:webHidden/>
          </w:rPr>
          <w:fldChar w:fldCharType="end"/>
        </w:r>
      </w:hyperlink>
    </w:p>
    <w:p w14:paraId="10C9D186" w14:textId="5B6790BC" w:rsidR="004067D2" w:rsidRDefault="00B73FE3" w:rsidP="008A247D">
      <w:pPr>
        <w:pStyle w:val="TableofFigures"/>
        <w:tabs>
          <w:tab w:val="right" w:leader="dot" w:pos="9040"/>
        </w:tabs>
        <w:ind w:left="938" w:hanging="938"/>
        <w:jc w:val="both"/>
        <w:rPr>
          <w:rFonts w:asciiTheme="minorHAnsi" w:eastAsiaTheme="minorEastAsia" w:hAnsiTheme="minorHAnsi" w:cstheme="minorBidi"/>
          <w:bCs w:val="0"/>
          <w:noProof/>
          <w:sz w:val="22"/>
          <w:szCs w:val="22"/>
          <w:lang w:val="en-AU" w:eastAsia="en-AU"/>
        </w:rPr>
      </w:pPr>
      <w:hyperlink w:anchor="_Toc509928581" w:history="1">
        <w:r w:rsidR="004067D2" w:rsidRPr="00B81B77">
          <w:rPr>
            <w:rStyle w:val="Hyperlink"/>
            <w:noProof/>
          </w:rPr>
          <w:t>Figure 9 - Five-year coverage by five-year age-group (women screened in the five years prior to 30 June 2017, as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_Toc509928581 \h </w:instrText>
        </w:r>
        <w:r w:rsidR="004067D2">
          <w:rPr>
            <w:noProof/>
            <w:webHidden/>
          </w:rPr>
        </w:r>
        <w:r w:rsidR="004067D2">
          <w:rPr>
            <w:noProof/>
            <w:webHidden/>
          </w:rPr>
          <w:fldChar w:fldCharType="separate"/>
        </w:r>
        <w:r>
          <w:rPr>
            <w:noProof/>
            <w:webHidden/>
          </w:rPr>
          <w:t>26</w:t>
        </w:r>
        <w:r w:rsidR="004067D2">
          <w:rPr>
            <w:noProof/>
            <w:webHidden/>
          </w:rPr>
          <w:fldChar w:fldCharType="end"/>
        </w:r>
      </w:hyperlink>
    </w:p>
    <w:p w14:paraId="2977ACB1" w14:textId="3D06C5A6"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82" w:history="1">
        <w:r w:rsidR="004067D2" w:rsidRPr="00B81B77">
          <w:rPr>
            <w:rStyle w:val="Hyperlink"/>
            <w:noProof/>
          </w:rPr>
          <w:t>Figure 10 - Five-year coverage by ethnicity (women screened in the five years prior to 30 June 2017, as a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_Toc509928582 \h </w:instrText>
        </w:r>
        <w:r w:rsidR="004067D2">
          <w:rPr>
            <w:noProof/>
            <w:webHidden/>
          </w:rPr>
        </w:r>
        <w:r w:rsidR="004067D2">
          <w:rPr>
            <w:noProof/>
            <w:webHidden/>
          </w:rPr>
          <w:fldChar w:fldCharType="separate"/>
        </w:r>
        <w:r>
          <w:rPr>
            <w:noProof/>
            <w:webHidden/>
          </w:rPr>
          <w:t>26</w:t>
        </w:r>
        <w:r w:rsidR="004067D2">
          <w:rPr>
            <w:noProof/>
            <w:webHidden/>
          </w:rPr>
          <w:fldChar w:fldCharType="end"/>
        </w:r>
      </w:hyperlink>
    </w:p>
    <w:p w14:paraId="6F28BFD0" w14:textId="7701F227"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83" w:history="1">
        <w:r w:rsidR="004067D2" w:rsidRPr="00B81B77">
          <w:rPr>
            <w:rStyle w:val="Hyperlink"/>
            <w:noProof/>
          </w:rPr>
          <w:t>Figure 11 - Five-year coverage in M</w:t>
        </w:r>
        <w:r w:rsidR="004067D2" w:rsidRPr="00B81B77">
          <w:rPr>
            <w:rStyle w:val="Hyperlink"/>
            <w:rFonts w:cs="Calibri"/>
            <w:noProof/>
          </w:rPr>
          <w:t>ā</w:t>
        </w:r>
        <w:r w:rsidR="004067D2" w:rsidRPr="00B81B77">
          <w:rPr>
            <w:rStyle w:val="Hyperlink"/>
            <w:noProof/>
          </w:rPr>
          <w:t>ori women (women 25-69 years screened in the five years prior to 30 June 2017, as a proportion of hysterectomy-adjusted female population), by DHB</w:t>
        </w:r>
        <w:r w:rsidR="004067D2">
          <w:rPr>
            <w:noProof/>
            <w:webHidden/>
          </w:rPr>
          <w:tab/>
        </w:r>
        <w:r w:rsidR="004067D2">
          <w:rPr>
            <w:noProof/>
            <w:webHidden/>
          </w:rPr>
          <w:fldChar w:fldCharType="begin"/>
        </w:r>
        <w:r w:rsidR="004067D2">
          <w:rPr>
            <w:noProof/>
            <w:webHidden/>
          </w:rPr>
          <w:instrText xml:space="preserve"> PAGEREF _Toc509928583 \h </w:instrText>
        </w:r>
        <w:r w:rsidR="004067D2">
          <w:rPr>
            <w:noProof/>
            <w:webHidden/>
          </w:rPr>
        </w:r>
        <w:r w:rsidR="004067D2">
          <w:rPr>
            <w:noProof/>
            <w:webHidden/>
          </w:rPr>
          <w:fldChar w:fldCharType="separate"/>
        </w:r>
        <w:r>
          <w:rPr>
            <w:noProof/>
            <w:webHidden/>
          </w:rPr>
          <w:t>27</w:t>
        </w:r>
        <w:r w:rsidR="004067D2">
          <w:rPr>
            <w:noProof/>
            <w:webHidden/>
          </w:rPr>
          <w:fldChar w:fldCharType="end"/>
        </w:r>
      </w:hyperlink>
    </w:p>
    <w:p w14:paraId="095393A4" w14:textId="2993BB16"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84" w:history="1">
        <w:r w:rsidR="004067D2" w:rsidRPr="00B81B77">
          <w:rPr>
            <w:rStyle w:val="Hyperlink"/>
            <w:noProof/>
          </w:rPr>
          <w:t>Figure 12 - Five-</w:t>
        </w:r>
        <w:r w:rsidR="004067D2" w:rsidRPr="00B81B77">
          <w:rPr>
            <w:rStyle w:val="Hyperlink"/>
            <w:noProof/>
            <w:lang w:val="en-AU" w:eastAsia="en-AU"/>
          </w:rPr>
          <w:t>year</w:t>
        </w:r>
        <w:r w:rsidR="004067D2" w:rsidRPr="00B81B77">
          <w:rPr>
            <w:rStyle w:val="Hyperlink"/>
            <w:noProof/>
          </w:rPr>
          <w:t xml:space="preserve"> coverage in Pacific women (women 25-69 years screened in the five years prior to 30 June 2017, as a proportion of hysterectomy-adjusted female population), by DHB</w:t>
        </w:r>
        <w:r w:rsidR="004067D2">
          <w:rPr>
            <w:noProof/>
            <w:webHidden/>
          </w:rPr>
          <w:tab/>
        </w:r>
        <w:r w:rsidR="004067D2">
          <w:rPr>
            <w:noProof/>
            <w:webHidden/>
          </w:rPr>
          <w:fldChar w:fldCharType="begin"/>
        </w:r>
        <w:r w:rsidR="004067D2">
          <w:rPr>
            <w:noProof/>
            <w:webHidden/>
          </w:rPr>
          <w:instrText xml:space="preserve"> PAGEREF _Toc509928584 \h </w:instrText>
        </w:r>
        <w:r w:rsidR="004067D2">
          <w:rPr>
            <w:noProof/>
            <w:webHidden/>
          </w:rPr>
        </w:r>
        <w:r w:rsidR="004067D2">
          <w:rPr>
            <w:noProof/>
            <w:webHidden/>
          </w:rPr>
          <w:fldChar w:fldCharType="separate"/>
        </w:r>
        <w:r>
          <w:rPr>
            <w:noProof/>
            <w:webHidden/>
          </w:rPr>
          <w:t>27</w:t>
        </w:r>
        <w:r w:rsidR="004067D2">
          <w:rPr>
            <w:noProof/>
            <w:webHidden/>
          </w:rPr>
          <w:fldChar w:fldCharType="end"/>
        </w:r>
      </w:hyperlink>
    </w:p>
    <w:p w14:paraId="66539E77" w14:textId="102AA5D7"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85" w:history="1">
        <w:r w:rsidR="004067D2" w:rsidRPr="00B81B77">
          <w:rPr>
            <w:rStyle w:val="Hyperlink"/>
            <w:noProof/>
          </w:rPr>
          <w:t>Figure 13 - Five-year coverage in Asian women (women 25-69 years screened in the five years prior to 30 June 2017, as a proportion of hysterectomy-adjusted female population), by DHB</w:t>
        </w:r>
        <w:r w:rsidR="004067D2">
          <w:rPr>
            <w:noProof/>
            <w:webHidden/>
          </w:rPr>
          <w:tab/>
        </w:r>
        <w:r w:rsidR="004067D2">
          <w:rPr>
            <w:noProof/>
            <w:webHidden/>
          </w:rPr>
          <w:fldChar w:fldCharType="begin"/>
        </w:r>
        <w:r w:rsidR="004067D2">
          <w:rPr>
            <w:noProof/>
            <w:webHidden/>
          </w:rPr>
          <w:instrText xml:space="preserve"> PAGEREF _Toc509928585 \h </w:instrText>
        </w:r>
        <w:r w:rsidR="004067D2">
          <w:rPr>
            <w:noProof/>
            <w:webHidden/>
          </w:rPr>
        </w:r>
        <w:r w:rsidR="004067D2">
          <w:rPr>
            <w:noProof/>
            <w:webHidden/>
          </w:rPr>
          <w:fldChar w:fldCharType="separate"/>
        </w:r>
        <w:r>
          <w:rPr>
            <w:noProof/>
            <w:webHidden/>
          </w:rPr>
          <w:t>28</w:t>
        </w:r>
        <w:r w:rsidR="004067D2">
          <w:rPr>
            <w:noProof/>
            <w:webHidden/>
          </w:rPr>
          <w:fldChar w:fldCharType="end"/>
        </w:r>
      </w:hyperlink>
    </w:p>
    <w:p w14:paraId="30F33BA9" w14:textId="6D6C7441"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86" w:history="1">
        <w:r w:rsidR="004067D2" w:rsidRPr="00B81B77">
          <w:rPr>
            <w:rStyle w:val="Hyperlink"/>
            <w:noProof/>
          </w:rPr>
          <w:t>Figure 14 - Five-year coverage in European/ Other women (women 25-69 years screened in the five years prior to 30 June 2017, as a proportion of hysterectomy-adjusted female population), by DHB</w:t>
        </w:r>
        <w:r w:rsidR="004067D2">
          <w:rPr>
            <w:noProof/>
            <w:webHidden/>
          </w:rPr>
          <w:tab/>
        </w:r>
        <w:r w:rsidR="004067D2">
          <w:rPr>
            <w:noProof/>
            <w:webHidden/>
          </w:rPr>
          <w:fldChar w:fldCharType="begin"/>
        </w:r>
        <w:r w:rsidR="004067D2">
          <w:rPr>
            <w:noProof/>
            <w:webHidden/>
          </w:rPr>
          <w:instrText xml:space="preserve"> PAGEREF _Toc509928586 \h </w:instrText>
        </w:r>
        <w:r w:rsidR="004067D2">
          <w:rPr>
            <w:noProof/>
            <w:webHidden/>
          </w:rPr>
        </w:r>
        <w:r w:rsidR="004067D2">
          <w:rPr>
            <w:noProof/>
            <w:webHidden/>
          </w:rPr>
          <w:fldChar w:fldCharType="separate"/>
        </w:r>
        <w:r>
          <w:rPr>
            <w:noProof/>
            <w:webHidden/>
          </w:rPr>
          <w:t>28</w:t>
        </w:r>
        <w:r w:rsidR="004067D2">
          <w:rPr>
            <w:noProof/>
            <w:webHidden/>
          </w:rPr>
          <w:fldChar w:fldCharType="end"/>
        </w:r>
      </w:hyperlink>
    </w:p>
    <w:p w14:paraId="7E44829B" w14:textId="5A72FECE"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87" w:history="1">
        <w:r w:rsidR="004067D2" w:rsidRPr="00B81B77">
          <w:rPr>
            <w:rStyle w:val="Hyperlink"/>
            <w:noProof/>
          </w:rPr>
          <w:t>Figure 15 - Number of women screened who were aged less than 20 years at the time of their cervical sample in the three years to 30 June 2017, by DHB</w:t>
        </w:r>
        <w:r w:rsidR="004067D2">
          <w:rPr>
            <w:noProof/>
            <w:webHidden/>
          </w:rPr>
          <w:tab/>
        </w:r>
        <w:r w:rsidR="004067D2">
          <w:rPr>
            <w:noProof/>
            <w:webHidden/>
          </w:rPr>
          <w:fldChar w:fldCharType="begin"/>
        </w:r>
        <w:r w:rsidR="004067D2">
          <w:rPr>
            <w:noProof/>
            <w:webHidden/>
          </w:rPr>
          <w:instrText xml:space="preserve"> PAGEREF _Toc509928587 \h </w:instrText>
        </w:r>
        <w:r w:rsidR="004067D2">
          <w:rPr>
            <w:noProof/>
            <w:webHidden/>
          </w:rPr>
        </w:r>
        <w:r w:rsidR="004067D2">
          <w:rPr>
            <w:noProof/>
            <w:webHidden/>
          </w:rPr>
          <w:fldChar w:fldCharType="separate"/>
        </w:r>
        <w:r>
          <w:rPr>
            <w:noProof/>
            <w:webHidden/>
          </w:rPr>
          <w:t>29</w:t>
        </w:r>
        <w:r w:rsidR="004067D2">
          <w:rPr>
            <w:noProof/>
            <w:webHidden/>
          </w:rPr>
          <w:fldChar w:fldCharType="end"/>
        </w:r>
      </w:hyperlink>
    </w:p>
    <w:p w14:paraId="255367B3" w14:textId="676C5360"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88" w:history="1">
        <w:r w:rsidR="004067D2" w:rsidRPr="00B81B77">
          <w:rPr>
            <w:rStyle w:val="Hyperlink"/>
            <w:noProof/>
          </w:rPr>
          <w:t>Figure 16 - Trends in three-year coverage by DHB (women aged 25-69 years screened in the previous three years, as a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_Toc509928588 \h </w:instrText>
        </w:r>
        <w:r w:rsidR="004067D2">
          <w:rPr>
            <w:noProof/>
            <w:webHidden/>
          </w:rPr>
        </w:r>
        <w:r w:rsidR="004067D2">
          <w:rPr>
            <w:noProof/>
            <w:webHidden/>
          </w:rPr>
          <w:fldChar w:fldCharType="separate"/>
        </w:r>
        <w:r>
          <w:rPr>
            <w:noProof/>
            <w:webHidden/>
          </w:rPr>
          <w:t>29</w:t>
        </w:r>
        <w:r w:rsidR="004067D2">
          <w:rPr>
            <w:noProof/>
            <w:webHidden/>
          </w:rPr>
          <w:fldChar w:fldCharType="end"/>
        </w:r>
      </w:hyperlink>
    </w:p>
    <w:p w14:paraId="0BBE0D61" w14:textId="1A406A08"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89" w:history="1">
        <w:r w:rsidR="004067D2" w:rsidRPr="00B81B77">
          <w:rPr>
            <w:rStyle w:val="Hyperlink"/>
            <w:noProof/>
          </w:rPr>
          <w:t>Figure 17 - Trends in three-year coverage by age (women screened in the previous three years, as a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_Toc509928589 \h </w:instrText>
        </w:r>
        <w:r w:rsidR="004067D2">
          <w:rPr>
            <w:noProof/>
            <w:webHidden/>
          </w:rPr>
        </w:r>
        <w:r w:rsidR="004067D2">
          <w:rPr>
            <w:noProof/>
            <w:webHidden/>
          </w:rPr>
          <w:fldChar w:fldCharType="separate"/>
        </w:r>
        <w:r>
          <w:rPr>
            <w:noProof/>
            <w:webHidden/>
          </w:rPr>
          <w:t>30</w:t>
        </w:r>
        <w:r w:rsidR="004067D2">
          <w:rPr>
            <w:noProof/>
            <w:webHidden/>
          </w:rPr>
          <w:fldChar w:fldCharType="end"/>
        </w:r>
      </w:hyperlink>
    </w:p>
    <w:p w14:paraId="1514036E" w14:textId="4471179D"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0" w:history="1">
        <w:r w:rsidR="004067D2" w:rsidRPr="00B81B77">
          <w:rPr>
            <w:rStyle w:val="Hyperlink"/>
            <w:noProof/>
          </w:rPr>
          <w:t>Figure 18 - Trends in three-year coverage by ethnicity (women aged 25-69 years screened in the previous three years, as a proportion of hysterectomy-adjusted female population)</w:t>
        </w:r>
        <w:r w:rsidR="004067D2">
          <w:rPr>
            <w:noProof/>
            <w:webHidden/>
          </w:rPr>
          <w:tab/>
        </w:r>
        <w:r w:rsidR="004067D2">
          <w:rPr>
            <w:noProof/>
            <w:webHidden/>
          </w:rPr>
          <w:fldChar w:fldCharType="begin"/>
        </w:r>
        <w:r w:rsidR="004067D2">
          <w:rPr>
            <w:noProof/>
            <w:webHidden/>
          </w:rPr>
          <w:instrText xml:space="preserve"> PAGEREF _Toc509928590 \h </w:instrText>
        </w:r>
        <w:r w:rsidR="004067D2">
          <w:rPr>
            <w:noProof/>
            <w:webHidden/>
          </w:rPr>
        </w:r>
        <w:r w:rsidR="004067D2">
          <w:rPr>
            <w:noProof/>
            <w:webHidden/>
          </w:rPr>
          <w:fldChar w:fldCharType="separate"/>
        </w:r>
        <w:r>
          <w:rPr>
            <w:noProof/>
            <w:webHidden/>
          </w:rPr>
          <w:t>30</w:t>
        </w:r>
        <w:r w:rsidR="004067D2">
          <w:rPr>
            <w:noProof/>
            <w:webHidden/>
          </w:rPr>
          <w:fldChar w:fldCharType="end"/>
        </w:r>
      </w:hyperlink>
    </w:p>
    <w:p w14:paraId="3BD4477C" w14:textId="3FEA2360"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1" w:history="1">
        <w:r w:rsidR="004067D2" w:rsidRPr="00B81B77">
          <w:rPr>
            <w:rStyle w:val="Hyperlink"/>
            <w:noProof/>
          </w:rPr>
          <w:t>Figure 19 - Trends in the number of women screened in the preceding three years who were aged less than 20 years at the time of their cervical sample, by DHB</w:t>
        </w:r>
        <w:r w:rsidR="004067D2">
          <w:rPr>
            <w:noProof/>
            <w:webHidden/>
          </w:rPr>
          <w:tab/>
        </w:r>
        <w:r w:rsidR="004067D2">
          <w:rPr>
            <w:noProof/>
            <w:webHidden/>
          </w:rPr>
          <w:fldChar w:fldCharType="begin"/>
        </w:r>
        <w:r w:rsidR="004067D2">
          <w:rPr>
            <w:noProof/>
            <w:webHidden/>
          </w:rPr>
          <w:instrText xml:space="preserve"> PAGEREF _Toc509928591 \h </w:instrText>
        </w:r>
        <w:r w:rsidR="004067D2">
          <w:rPr>
            <w:noProof/>
            <w:webHidden/>
          </w:rPr>
        </w:r>
        <w:r w:rsidR="004067D2">
          <w:rPr>
            <w:noProof/>
            <w:webHidden/>
          </w:rPr>
          <w:fldChar w:fldCharType="separate"/>
        </w:r>
        <w:r>
          <w:rPr>
            <w:noProof/>
            <w:webHidden/>
          </w:rPr>
          <w:t>31</w:t>
        </w:r>
        <w:r w:rsidR="004067D2">
          <w:rPr>
            <w:noProof/>
            <w:webHidden/>
          </w:rPr>
          <w:fldChar w:fldCharType="end"/>
        </w:r>
      </w:hyperlink>
    </w:p>
    <w:p w14:paraId="59C7468C" w14:textId="28D4EBCE"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2" w:history="1">
        <w:r w:rsidR="004067D2" w:rsidRPr="00B81B77">
          <w:rPr>
            <w:rStyle w:val="Hyperlink"/>
            <w:noProof/>
          </w:rPr>
          <w:t>Figure 20 - Trends in the percent of women aged less than 20 years at the time of their cervical sample who were aged 18 or 19 years, by DHB</w:t>
        </w:r>
        <w:r w:rsidR="004067D2">
          <w:rPr>
            <w:noProof/>
            <w:webHidden/>
          </w:rPr>
          <w:tab/>
        </w:r>
        <w:r w:rsidR="004067D2">
          <w:rPr>
            <w:noProof/>
            <w:webHidden/>
          </w:rPr>
          <w:fldChar w:fldCharType="begin"/>
        </w:r>
        <w:r w:rsidR="004067D2">
          <w:rPr>
            <w:noProof/>
            <w:webHidden/>
          </w:rPr>
          <w:instrText xml:space="preserve"> PAGEREF _Toc509928592 \h </w:instrText>
        </w:r>
        <w:r w:rsidR="004067D2">
          <w:rPr>
            <w:noProof/>
            <w:webHidden/>
          </w:rPr>
        </w:r>
        <w:r w:rsidR="004067D2">
          <w:rPr>
            <w:noProof/>
            <w:webHidden/>
          </w:rPr>
          <w:fldChar w:fldCharType="separate"/>
        </w:r>
        <w:r>
          <w:rPr>
            <w:noProof/>
            <w:webHidden/>
          </w:rPr>
          <w:t>31</w:t>
        </w:r>
        <w:r w:rsidR="004067D2">
          <w:rPr>
            <w:noProof/>
            <w:webHidden/>
          </w:rPr>
          <w:fldChar w:fldCharType="end"/>
        </w:r>
      </w:hyperlink>
    </w:p>
    <w:p w14:paraId="4CEA5548" w14:textId="0CA25DEC"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3" w:history="1">
        <w:r w:rsidR="004067D2" w:rsidRPr="00B81B77">
          <w:rPr>
            <w:rStyle w:val="Hyperlink"/>
            <w:noProof/>
          </w:rPr>
          <w:t>Figure 21 - Women with first screening events during the monitoring period, by five-year age group (women aged 20-69 years at 30 June 2017)</w:t>
        </w:r>
        <w:r w:rsidR="004067D2">
          <w:rPr>
            <w:noProof/>
            <w:webHidden/>
          </w:rPr>
          <w:tab/>
        </w:r>
        <w:r w:rsidR="004067D2">
          <w:rPr>
            <w:noProof/>
            <w:webHidden/>
          </w:rPr>
          <w:fldChar w:fldCharType="begin"/>
        </w:r>
        <w:r w:rsidR="004067D2">
          <w:rPr>
            <w:noProof/>
            <w:webHidden/>
          </w:rPr>
          <w:instrText xml:space="preserve"> PAGEREF _Toc509928593 \h </w:instrText>
        </w:r>
        <w:r w:rsidR="004067D2">
          <w:rPr>
            <w:noProof/>
            <w:webHidden/>
          </w:rPr>
        </w:r>
        <w:r w:rsidR="004067D2">
          <w:rPr>
            <w:noProof/>
            <w:webHidden/>
          </w:rPr>
          <w:fldChar w:fldCharType="separate"/>
        </w:r>
        <w:r>
          <w:rPr>
            <w:noProof/>
            <w:webHidden/>
          </w:rPr>
          <w:t>35</w:t>
        </w:r>
        <w:r w:rsidR="004067D2">
          <w:rPr>
            <w:noProof/>
            <w:webHidden/>
          </w:rPr>
          <w:fldChar w:fldCharType="end"/>
        </w:r>
      </w:hyperlink>
    </w:p>
    <w:p w14:paraId="54D67EA0" w14:textId="49243316"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4" w:history="1">
        <w:r w:rsidR="004067D2" w:rsidRPr="00B81B77">
          <w:rPr>
            <w:rStyle w:val="Hyperlink"/>
            <w:noProof/>
          </w:rPr>
          <w:t>Figure 22 - Women with first screening events as a proportion of all women screened in that age group during the monitoring period, by five-year age group (women aged 20-69 years at 30 June 2017)</w:t>
        </w:r>
        <w:r w:rsidR="004067D2">
          <w:rPr>
            <w:noProof/>
            <w:webHidden/>
          </w:rPr>
          <w:tab/>
        </w:r>
        <w:r w:rsidR="004067D2">
          <w:rPr>
            <w:noProof/>
            <w:webHidden/>
          </w:rPr>
          <w:fldChar w:fldCharType="begin"/>
        </w:r>
        <w:r w:rsidR="004067D2">
          <w:rPr>
            <w:noProof/>
            <w:webHidden/>
          </w:rPr>
          <w:instrText xml:space="preserve"> PAGEREF _Toc509928594 \h </w:instrText>
        </w:r>
        <w:r w:rsidR="004067D2">
          <w:rPr>
            <w:noProof/>
            <w:webHidden/>
          </w:rPr>
        </w:r>
        <w:r w:rsidR="004067D2">
          <w:rPr>
            <w:noProof/>
            <w:webHidden/>
          </w:rPr>
          <w:fldChar w:fldCharType="separate"/>
        </w:r>
        <w:r>
          <w:rPr>
            <w:noProof/>
            <w:webHidden/>
          </w:rPr>
          <w:t>35</w:t>
        </w:r>
        <w:r w:rsidR="004067D2">
          <w:rPr>
            <w:noProof/>
            <w:webHidden/>
          </w:rPr>
          <w:fldChar w:fldCharType="end"/>
        </w:r>
      </w:hyperlink>
    </w:p>
    <w:p w14:paraId="43C4A74D" w14:textId="08310959"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5" w:history="1">
        <w:r w:rsidR="004067D2" w:rsidRPr="00B81B77">
          <w:rPr>
            <w:rStyle w:val="Hyperlink"/>
            <w:noProof/>
          </w:rPr>
          <w:t>Figure 23 - Proportion of population* in that age group with their first screening event during the monitoring period (women aged 20-69 years at 30 June 2017)</w:t>
        </w:r>
        <w:r w:rsidR="004067D2">
          <w:rPr>
            <w:noProof/>
            <w:webHidden/>
          </w:rPr>
          <w:tab/>
        </w:r>
        <w:r w:rsidR="004067D2">
          <w:rPr>
            <w:noProof/>
            <w:webHidden/>
          </w:rPr>
          <w:fldChar w:fldCharType="begin"/>
        </w:r>
        <w:r w:rsidR="004067D2">
          <w:rPr>
            <w:noProof/>
            <w:webHidden/>
          </w:rPr>
          <w:instrText xml:space="preserve"> PAGEREF _Toc509928595 \h </w:instrText>
        </w:r>
        <w:r w:rsidR="004067D2">
          <w:rPr>
            <w:noProof/>
            <w:webHidden/>
          </w:rPr>
        </w:r>
        <w:r w:rsidR="004067D2">
          <w:rPr>
            <w:noProof/>
            <w:webHidden/>
          </w:rPr>
          <w:fldChar w:fldCharType="separate"/>
        </w:r>
        <w:r>
          <w:rPr>
            <w:noProof/>
            <w:webHidden/>
          </w:rPr>
          <w:t>36</w:t>
        </w:r>
        <w:r w:rsidR="004067D2">
          <w:rPr>
            <w:noProof/>
            <w:webHidden/>
          </w:rPr>
          <w:fldChar w:fldCharType="end"/>
        </w:r>
      </w:hyperlink>
    </w:p>
    <w:p w14:paraId="6A531361" w14:textId="2D1E8A37"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6" w:history="1">
        <w:r w:rsidR="004067D2" w:rsidRPr="00B81B77">
          <w:rPr>
            <w:rStyle w:val="Hyperlink"/>
            <w:noProof/>
          </w:rPr>
          <w:t>Figure 24 - Women with first screening events as a proportion of all women screened during the monitoring period, by DHB (women aged 20-69 years at 30 June 2017)</w:t>
        </w:r>
        <w:r w:rsidR="004067D2">
          <w:rPr>
            <w:noProof/>
            <w:webHidden/>
          </w:rPr>
          <w:tab/>
        </w:r>
        <w:r w:rsidR="004067D2">
          <w:rPr>
            <w:noProof/>
            <w:webHidden/>
          </w:rPr>
          <w:fldChar w:fldCharType="begin"/>
        </w:r>
        <w:r w:rsidR="004067D2">
          <w:rPr>
            <w:noProof/>
            <w:webHidden/>
          </w:rPr>
          <w:instrText xml:space="preserve"> PAGEREF _Toc509928596 \h </w:instrText>
        </w:r>
        <w:r w:rsidR="004067D2">
          <w:rPr>
            <w:noProof/>
            <w:webHidden/>
          </w:rPr>
        </w:r>
        <w:r w:rsidR="004067D2">
          <w:rPr>
            <w:noProof/>
            <w:webHidden/>
          </w:rPr>
          <w:fldChar w:fldCharType="separate"/>
        </w:r>
        <w:r>
          <w:rPr>
            <w:noProof/>
            <w:webHidden/>
          </w:rPr>
          <w:t>36</w:t>
        </w:r>
        <w:r w:rsidR="004067D2">
          <w:rPr>
            <w:noProof/>
            <w:webHidden/>
          </w:rPr>
          <w:fldChar w:fldCharType="end"/>
        </w:r>
      </w:hyperlink>
    </w:p>
    <w:p w14:paraId="101B6B59" w14:textId="7D8173FB"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7" w:history="1">
        <w:r w:rsidR="004067D2" w:rsidRPr="00B81B77">
          <w:rPr>
            <w:rStyle w:val="Hyperlink"/>
            <w:noProof/>
          </w:rPr>
          <w:t>Figure 25 - Women with first screening events as a proportion of all women screened during the monitoring period, by ethnicity (women aged 20-69 years at 30 June 2017)</w:t>
        </w:r>
        <w:r w:rsidR="004067D2">
          <w:rPr>
            <w:noProof/>
            <w:webHidden/>
          </w:rPr>
          <w:tab/>
        </w:r>
        <w:r w:rsidR="004067D2">
          <w:rPr>
            <w:noProof/>
            <w:webHidden/>
          </w:rPr>
          <w:fldChar w:fldCharType="begin"/>
        </w:r>
        <w:r w:rsidR="004067D2">
          <w:rPr>
            <w:noProof/>
            <w:webHidden/>
          </w:rPr>
          <w:instrText xml:space="preserve"> PAGEREF _Toc509928597 \h </w:instrText>
        </w:r>
        <w:r w:rsidR="004067D2">
          <w:rPr>
            <w:noProof/>
            <w:webHidden/>
          </w:rPr>
        </w:r>
        <w:r w:rsidR="004067D2">
          <w:rPr>
            <w:noProof/>
            <w:webHidden/>
          </w:rPr>
          <w:fldChar w:fldCharType="separate"/>
        </w:r>
        <w:r>
          <w:rPr>
            <w:noProof/>
            <w:webHidden/>
          </w:rPr>
          <w:t>37</w:t>
        </w:r>
        <w:r w:rsidR="004067D2">
          <w:rPr>
            <w:noProof/>
            <w:webHidden/>
          </w:rPr>
          <w:fldChar w:fldCharType="end"/>
        </w:r>
      </w:hyperlink>
    </w:p>
    <w:p w14:paraId="06F1F985" w14:textId="6984F9A4"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8" w:history="1">
        <w:r w:rsidR="004067D2" w:rsidRPr="00B81B77">
          <w:rPr>
            <w:rStyle w:val="Hyperlink"/>
            <w:noProof/>
          </w:rPr>
          <w:t>Figure 26 - Trends in the number of women with a first screening event, by age</w:t>
        </w:r>
        <w:r w:rsidR="004067D2">
          <w:rPr>
            <w:noProof/>
            <w:webHidden/>
          </w:rPr>
          <w:tab/>
        </w:r>
        <w:r w:rsidR="004067D2">
          <w:rPr>
            <w:noProof/>
            <w:webHidden/>
          </w:rPr>
          <w:fldChar w:fldCharType="begin"/>
        </w:r>
        <w:r w:rsidR="004067D2">
          <w:rPr>
            <w:noProof/>
            <w:webHidden/>
          </w:rPr>
          <w:instrText xml:space="preserve"> PAGEREF _Toc509928598 \h </w:instrText>
        </w:r>
        <w:r w:rsidR="004067D2">
          <w:rPr>
            <w:noProof/>
            <w:webHidden/>
          </w:rPr>
        </w:r>
        <w:r w:rsidR="004067D2">
          <w:rPr>
            <w:noProof/>
            <w:webHidden/>
          </w:rPr>
          <w:fldChar w:fldCharType="separate"/>
        </w:r>
        <w:r>
          <w:rPr>
            <w:noProof/>
            <w:webHidden/>
          </w:rPr>
          <w:t>37</w:t>
        </w:r>
        <w:r w:rsidR="004067D2">
          <w:rPr>
            <w:noProof/>
            <w:webHidden/>
          </w:rPr>
          <w:fldChar w:fldCharType="end"/>
        </w:r>
      </w:hyperlink>
    </w:p>
    <w:p w14:paraId="0BFE2209" w14:textId="54B7F6AB"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599" w:history="1">
        <w:r w:rsidR="004067D2" w:rsidRPr="00B81B77">
          <w:rPr>
            <w:rStyle w:val="Hyperlink"/>
            <w:noProof/>
          </w:rPr>
          <w:t>Figure 27 - Trends in the number of women with a first screening event, by DHB</w:t>
        </w:r>
        <w:r w:rsidR="004067D2">
          <w:rPr>
            <w:noProof/>
            <w:webHidden/>
          </w:rPr>
          <w:tab/>
        </w:r>
        <w:r w:rsidR="004067D2">
          <w:rPr>
            <w:noProof/>
            <w:webHidden/>
          </w:rPr>
          <w:fldChar w:fldCharType="begin"/>
        </w:r>
        <w:r w:rsidR="004067D2">
          <w:rPr>
            <w:noProof/>
            <w:webHidden/>
          </w:rPr>
          <w:instrText xml:space="preserve"> PAGEREF _Toc509928599 \h </w:instrText>
        </w:r>
        <w:r w:rsidR="004067D2">
          <w:rPr>
            <w:noProof/>
            <w:webHidden/>
          </w:rPr>
        </w:r>
        <w:r w:rsidR="004067D2">
          <w:rPr>
            <w:noProof/>
            <w:webHidden/>
          </w:rPr>
          <w:fldChar w:fldCharType="separate"/>
        </w:r>
        <w:r>
          <w:rPr>
            <w:noProof/>
            <w:webHidden/>
          </w:rPr>
          <w:t>38</w:t>
        </w:r>
        <w:r w:rsidR="004067D2">
          <w:rPr>
            <w:noProof/>
            <w:webHidden/>
          </w:rPr>
          <w:fldChar w:fldCharType="end"/>
        </w:r>
      </w:hyperlink>
    </w:p>
    <w:p w14:paraId="2F6C6805" w14:textId="0E2F9E88"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0" w:history="1">
        <w:r w:rsidR="004067D2" w:rsidRPr="00B81B77">
          <w:rPr>
            <w:rStyle w:val="Hyperlink"/>
            <w:noProof/>
          </w:rPr>
          <w:t>Figure 28 - Trends in the number of women with a first screening event, by ethnicity</w:t>
        </w:r>
        <w:r w:rsidR="004067D2">
          <w:rPr>
            <w:noProof/>
            <w:webHidden/>
          </w:rPr>
          <w:tab/>
        </w:r>
        <w:r w:rsidR="004067D2">
          <w:rPr>
            <w:noProof/>
            <w:webHidden/>
          </w:rPr>
          <w:fldChar w:fldCharType="begin"/>
        </w:r>
        <w:r w:rsidR="004067D2">
          <w:rPr>
            <w:noProof/>
            <w:webHidden/>
          </w:rPr>
          <w:instrText xml:space="preserve"> PAGEREF _Toc509928600 \h </w:instrText>
        </w:r>
        <w:r w:rsidR="004067D2">
          <w:rPr>
            <w:noProof/>
            <w:webHidden/>
          </w:rPr>
        </w:r>
        <w:r w:rsidR="004067D2">
          <w:rPr>
            <w:noProof/>
            <w:webHidden/>
          </w:rPr>
          <w:fldChar w:fldCharType="separate"/>
        </w:r>
        <w:r>
          <w:rPr>
            <w:noProof/>
            <w:webHidden/>
          </w:rPr>
          <w:t>38</w:t>
        </w:r>
        <w:r w:rsidR="004067D2">
          <w:rPr>
            <w:noProof/>
            <w:webHidden/>
          </w:rPr>
          <w:fldChar w:fldCharType="end"/>
        </w:r>
      </w:hyperlink>
    </w:p>
    <w:p w14:paraId="6CDF5CDC" w14:textId="0EA98574"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1" w:history="1">
        <w:r w:rsidR="004067D2" w:rsidRPr="00B81B77">
          <w:rPr>
            <w:rStyle w:val="Hyperlink"/>
            <w:noProof/>
          </w:rPr>
          <w:t>Figure 29 - Number of women (aged 20-69 years) who withdrew from the NCSP Register by DHB, 1 January – 30 June 2017</w:t>
        </w:r>
        <w:r w:rsidR="004067D2">
          <w:rPr>
            <w:noProof/>
            <w:webHidden/>
          </w:rPr>
          <w:tab/>
        </w:r>
        <w:r w:rsidR="004067D2">
          <w:rPr>
            <w:noProof/>
            <w:webHidden/>
          </w:rPr>
          <w:fldChar w:fldCharType="begin"/>
        </w:r>
        <w:r w:rsidR="004067D2">
          <w:rPr>
            <w:noProof/>
            <w:webHidden/>
          </w:rPr>
          <w:instrText xml:space="preserve"> PAGEREF _Toc509928601 \h </w:instrText>
        </w:r>
        <w:r w:rsidR="004067D2">
          <w:rPr>
            <w:noProof/>
            <w:webHidden/>
          </w:rPr>
        </w:r>
        <w:r w:rsidR="004067D2">
          <w:rPr>
            <w:noProof/>
            <w:webHidden/>
          </w:rPr>
          <w:fldChar w:fldCharType="separate"/>
        </w:r>
        <w:r>
          <w:rPr>
            <w:noProof/>
            <w:webHidden/>
          </w:rPr>
          <w:t>41</w:t>
        </w:r>
        <w:r w:rsidR="004067D2">
          <w:rPr>
            <w:noProof/>
            <w:webHidden/>
          </w:rPr>
          <w:fldChar w:fldCharType="end"/>
        </w:r>
      </w:hyperlink>
    </w:p>
    <w:p w14:paraId="4FFA43FB" w14:textId="5423CE6B"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2" w:history="1">
        <w:r w:rsidR="004067D2" w:rsidRPr="00B81B77">
          <w:rPr>
            <w:rStyle w:val="Hyperlink"/>
            <w:noProof/>
          </w:rPr>
          <w:t>Figure 30 - Number of women who withdrew from the NCSP Register by age, 1 January – 30 June 2017</w:t>
        </w:r>
        <w:r w:rsidR="004067D2">
          <w:rPr>
            <w:noProof/>
            <w:webHidden/>
          </w:rPr>
          <w:tab/>
        </w:r>
        <w:r w:rsidR="004067D2">
          <w:rPr>
            <w:noProof/>
            <w:webHidden/>
          </w:rPr>
          <w:fldChar w:fldCharType="begin"/>
        </w:r>
        <w:r w:rsidR="004067D2">
          <w:rPr>
            <w:noProof/>
            <w:webHidden/>
          </w:rPr>
          <w:instrText xml:space="preserve"> PAGEREF _Toc509928602 \h </w:instrText>
        </w:r>
        <w:r w:rsidR="004067D2">
          <w:rPr>
            <w:noProof/>
            <w:webHidden/>
          </w:rPr>
        </w:r>
        <w:r w:rsidR="004067D2">
          <w:rPr>
            <w:noProof/>
            <w:webHidden/>
          </w:rPr>
          <w:fldChar w:fldCharType="separate"/>
        </w:r>
        <w:r>
          <w:rPr>
            <w:noProof/>
            <w:webHidden/>
          </w:rPr>
          <w:t>41</w:t>
        </w:r>
        <w:r w:rsidR="004067D2">
          <w:rPr>
            <w:noProof/>
            <w:webHidden/>
          </w:rPr>
          <w:fldChar w:fldCharType="end"/>
        </w:r>
      </w:hyperlink>
    </w:p>
    <w:p w14:paraId="4F0EC8ED" w14:textId="726FECBD"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3" w:history="1">
        <w:r w:rsidR="004067D2" w:rsidRPr="00B81B77">
          <w:rPr>
            <w:rStyle w:val="Hyperlink"/>
            <w:noProof/>
          </w:rPr>
          <w:t>Figure 31 - Number of women (aged 20-69 years) who withdrew from the NCSP Register by ethnicity, 1 January – 30 June 2017</w:t>
        </w:r>
        <w:r w:rsidR="004067D2">
          <w:rPr>
            <w:noProof/>
            <w:webHidden/>
          </w:rPr>
          <w:tab/>
        </w:r>
        <w:r w:rsidR="004067D2">
          <w:rPr>
            <w:noProof/>
            <w:webHidden/>
          </w:rPr>
          <w:fldChar w:fldCharType="begin"/>
        </w:r>
        <w:r w:rsidR="004067D2">
          <w:rPr>
            <w:noProof/>
            <w:webHidden/>
          </w:rPr>
          <w:instrText xml:space="preserve"> PAGEREF _Toc509928603 \h </w:instrText>
        </w:r>
        <w:r w:rsidR="004067D2">
          <w:rPr>
            <w:noProof/>
            <w:webHidden/>
          </w:rPr>
        </w:r>
        <w:r w:rsidR="004067D2">
          <w:rPr>
            <w:noProof/>
            <w:webHidden/>
          </w:rPr>
          <w:fldChar w:fldCharType="separate"/>
        </w:r>
        <w:r>
          <w:rPr>
            <w:noProof/>
            <w:webHidden/>
          </w:rPr>
          <w:t>42</w:t>
        </w:r>
        <w:r w:rsidR="004067D2">
          <w:rPr>
            <w:noProof/>
            <w:webHidden/>
          </w:rPr>
          <w:fldChar w:fldCharType="end"/>
        </w:r>
      </w:hyperlink>
    </w:p>
    <w:p w14:paraId="053F16A6" w14:textId="29C6CE0D"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4" w:history="1">
        <w:r w:rsidR="004067D2" w:rsidRPr="00B81B77">
          <w:rPr>
            <w:rStyle w:val="Hyperlink"/>
            <w:noProof/>
          </w:rPr>
          <w:t>Figure 32 - Proportion of women recommended to return at the routine interval (three years) who were re-screened early, by DHB</w:t>
        </w:r>
        <w:r w:rsidR="004067D2">
          <w:rPr>
            <w:noProof/>
            <w:webHidden/>
          </w:rPr>
          <w:tab/>
        </w:r>
        <w:r w:rsidR="004067D2">
          <w:rPr>
            <w:noProof/>
            <w:webHidden/>
          </w:rPr>
          <w:fldChar w:fldCharType="begin"/>
        </w:r>
        <w:r w:rsidR="004067D2">
          <w:rPr>
            <w:noProof/>
            <w:webHidden/>
          </w:rPr>
          <w:instrText xml:space="preserve"> PAGEREF _Toc509928604 \h </w:instrText>
        </w:r>
        <w:r w:rsidR="004067D2">
          <w:rPr>
            <w:noProof/>
            <w:webHidden/>
          </w:rPr>
        </w:r>
        <w:r w:rsidR="004067D2">
          <w:rPr>
            <w:noProof/>
            <w:webHidden/>
          </w:rPr>
          <w:fldChar w:fldCharType="separate"/>
        </w:r>
        <w:r>
          <w:rPr>
            <w:noProof/>
            <w:webHidden/>
          </w:rPr>
          <w:t>46</w:t>
        </w:r>
        <w:r w:rsidR="004067D2">
          <w:rPr>
            <w:noProof/>
            <w:webHidden/>
          </w:rPr>
          <w:fldChar w:fldCharType="end"/>
        </w:r>
      </w:hyperlink>
    </w:p>
    <w:p w14:paraId="60549D05" w14:textId="65FE2B3C"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5" w:history="1">
        <w:r w:rsidR="004067D2" w:rsidRPr="00B81B77">
          <w:rPr>
            <w:rStyle w:val="Hyperlink"/>
            <w:noProof/>
          </w:rPr>
          <w:t>Figure 33 - Proportion of women recommended to return at the routine interval (three years) who were re-screened early, by five-year age group</w:t>
        </w:r>
        <w:r w:rsidR="004067D2">
          <w:rPr>
            <w:noProof/>
            <w:webHidden/>
          </w:rPr>
          <w:tab/>
        </w:r>
        <w:r w:rsidR="004067D2">
          <w:rPr>
            <w:noProof/>
            <w:webHidden/>
          </w:rPr>
          <w:fldChar w:fldCharType="begin"/>
        </w:r>
        <w:r w:rsidR="004067D2">
          <w:rPr>
            <w:noProof/>
            <w:webHidden/>
          </w:rPr>
          <w:instrText xml:space="preserve"> PAGEREF _Toc509928605 \h </w:instrText>
        </w:r>
        <w:r w:rsidR="004067D2">
          <w:rPr>
            <w:noProof/>
            <w:webHidden/>
          </w:rPr>
        </w:r>
        <w:r w:rsidR="004067D2">
          <w:rPr>
            <w:noProof/>
            <w:webHidden/>
          </w:rPr>
          <w:fldChar w:fldCharType="separate"/>
        </w:r>
        <w:r>
          <w:rPr>
            <w:noProof/>
            <w:webHidden/>
          </w:rPr>
          <w:t>46</w:t>
        </w:r>
        <w:r w:rsidR="004067D2">
          <w:rPr>
            <w:noProof/>
            <w:webHidden/>
          </w:rPr>
          <w:fldChar w:fldCharType="end"/>
        </w:r>
      </w:hyperlink>
    </w:p>
    <w:p w14:paraId="2918A3EE" w14:textId="0138A6C7"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6" w:history="1">
        <w:r w:rsidR="004067D2" w:rsidRPr="00B81B77">
          <w:rPr>
            <w:rStyle w:val="Hyperlink"/>
            <w:noProof/>
          </w:rPr>
          <w:t>Figure 34 - Proportion of women recommended to return at the routine interval (three years) who were re-screened early, by ethnicity</w:t>
        </w:r>
        <w:r w:rsidR="004067D2">
          <w:rPr>
            <w:noProof/>
            <w:webHidden/>
          </w:rPr>
          <w:tab/>
        </w:r>
        <w:r w:rsidR="004067D2">
          <w:rPr>
            <w:noProof/>
            <w:webHidden/>
          </w:rPr>
          <w:fldChar w:fldCharType="begin"/>
        </w:r>
        <w:r w:rsidR="004067D2">
          <w:rPr>
            <w:noProof/>
            <w:webHidden/>
          </w:rPr>
          <w:instrText xml:space="preserve"> PAGEREF _Toc509928606 \h </w:instrText>
        </w:r>
        <w:r w:rsidR="004067D2">
          <w:rPr>
            <w:noProof/>
            <w:webHidden/>
          </w:rPr>
        </w:r>
        <w:r w:rsidR="004067D2">
          <w:rPr>
            <w:noProof/>
            <w:webHidden/>
          </w:rPr>
          <w:fldChar w:fldCharType="separate"/>
        </w:r>
        <w:r>
          <w:rPr>
            <w:noProof/>
            <w:webHidden/>
          </w:rPr>
          <w:t>47</w:t>
        </w:r>
        <w:r w:rsidR="004067D2">
          <w:rPr>
            <w:noProof/>
            <w:webHidden/>
          </w:rPr>
          <w:fldChar w:fldCharType="end"/>
        </w:r>
      </w:hyperlink>
    </w:p>
    <w:p w14:paraId="3155B681" w14:textId="69327775"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7" w:history="1">
        <w:r w:rsidR="004067D2" w:rsidRPr="00B81B77">
          <w:rPr>
            <w:rStyle w:val="Hyperlink"/>
            <w:noProof/>
          </w:rPr>
          <w:t>Figure 35 - Trends in the proportion of women recommended to return at the routine interval (three years) who were re-screened early, by DHB</w:t>
        </w:r>
        <w:r w:rsidR="004067D2">
          <w:rPr>
            <w:noProof/>
            <w:webHidden/>
          </w:rPr>
          <w:tab/>
        </w:r>
        <w:r w:rsidR="004067D2">
          <w:rPr>
            <w:noProof/>
            <w:webHidden/>
          </w:rPr>
          <w:fldChar w:fldCharType="begin"/>
        </w:r>
        <w:r w:rsidR="004067D2">
          <w:rPr>
            <w:noProof/>
            <w:webHidden/>
          </w:rPr>
          <w:instrText xml:space="preserve"> PAGEREF _Toc509928607 \h </w:instrText>
        </w:r>
        <w:r w:rsidR="004067D2">
          <w:rPr>
            <w:noProof/>
            <w:webHidden/>
          </w:rPr>
        </w:r>
        <w:r w:rsidR="004067D2">
          <w:rPr>
            <w:noProof/>
            <w:webHidden/>
          </w:rPr>
          <w:fldChar w:fldCharType="separate"/>
        </w:r>
        <w:r>
          <w:rPr>
            <w:noProof/>
            <w:webHidden/>
          </w:rPr>
          <w:t>47</w:t>
        </w:r>
        <w:r w:rsidR="004067D2">
          <w:rPr>
            <w:noProof/>
            <w:webHidden/>
          </w:rPr>
          <w:fldChar w:fldCharType="end"/>
        </w:r>
      </w:hyperlink>
    </w:p>
    <w:p w14:paraId="404752EC" w14:textId="1C88BADE"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8" w:history="1">
        <w:r w:rsidR="004067D2" w:rsidRPr="00B81B77">
          <w:rPr>
            <w:rStyle w:val="Hyperlink"/>
            <w:noProof/>
          </w:rPr>
          <w:t>Figure 36 - Trends in the proportion of women recommended to return at the routine interval (three years) who were re-screened early, by age</w:t>
        </w:r>
        <w:r w:rsidR="004067D2">
          <w:rPr>
            <w:noProof/>
            <w:webHidden/>
          </w:rPr>
          <w:tab/>
        </w:r>
        <w:r w:rsidR="004067D2">
          <w:rPr>
            <w:noProof/>
            <w:webHidden/>
          </w:rPr>
          <w:fldChar w:fldCharType="begin"/>
        </w:r>
        <w:r w:rsidR="004067D2">
          <w:rPr>
            <w:noProof/>
            <w:webHidden/>
          </w:rPr>
          <w:instrText xml:space="preserve"> PAGEREF _Toc509928608 \h </w:instrText>
        </w:r>
        <w:r w:rsidR="004067D2">
          <w:rPr>
            <w:noProof/>
            <w:webHidden/>
          </w:rPr>
        </w:r>
        <w:r w:rsidR="004067D2">
          <w:rPr>
            <w:noProof/>
            <w:webHidden/>
          </w:rPr>
          <w:fldChar w:fldCharType="separate"/>
        </w:r>
        <w:r>
          <w:rPr>
            <w:noProof/>
            <w:webHidden/>
          </w:rPr>
          <w:t>48</w:t>
        </w:r>
        <w:r w:rsidR="004067D2">
          <w:rPr>
            <w:noProof/>
            <w:webHidden/>
          </w:rPr>
          <w:fldChar w:fldCharType="end"/>
        </w:r>
      </w:hyperlink>
    </w:p>
    <w:p w14:paraId="0B44FC55" w14:textId="6B94470E"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09" w:history="1">
        <w:r w:rsidR="004067D2" w:rsidRPr="00B81B77">
          <w:rPr>
            <w:rStyle w:val="Hyperlink"/>
            <w:noProof/>
          </w:rPr>
          <w:t xml:space="preserve">Figure 37 - </w:t>
        </w:r>
        <w:r w:rsidR="004067D2" w:rsidRPr="00B81B77">
          <w:rPr>
            <w:rStyle w:val="Hyperlink"/>
            <w:noProof/>
            <w:lang w:val="en-AU" w:eastAsia="en-AU"/>
          </w:rPr>
          <w:t>Proportion</w:t>
        </w:r>
        <w:r w:rsidR="004067D2" w:rsidRPr="00B81B77">
          <w:rPr>
            <w:rStyle w:val="Hyperlink"/>
            <w:noProof/>
          </w:rPr>
          <w:t xml:space="preserve"> of total LBC samples reported as unsatisfactory by laboratory, 1 January – 30 June 2017</w:t>
        </w:r>
        <w:r w:rsidR="004067D2">
          <w:rPr>
            <w:noProof/>
            <w:webHidden/>
          </w:rPr>
          <w:tab/>
        </w:r>
        <w:r w:rsidR="004067D2">
          <w:rPr>
            <w:noProof/>
            <w:webHidden/>
          </w:rPr>
          <w:fldChar w:fldCharType="begin"/>
        </w:r>
        <w:r w:rsidR="004067D2">
          <w:rPr>
            <w:noProof/>
            <w:webHidden/>
          </w:rPr>
          <w:instrText xml:space="preserve"> PAGEREF _Toc509928609 \h </w:instrText>
        </w:r>
        <w:r w:rsidR="004067D2">
          <w:rPr>
            <w:noProof/>
            <w:webHidden/>
          </w:rPr>
        </w:r>
        <w:r w:rsidR="004067D2">
          <w:rPr>
            <w:noProof/>
            <w:webHidden/>
          </w:rPr>
          <w:fldChar w:fldCharType="separate"/>
        </w:r>
        <w:r>
          <w:rPr>
            <w:noProof/>
            <w:webHidden/>
          </w:rPr>
          <w:t>55</w:t>
        </w:r>
        <w:r w:rsidR="004067D2">
          <w:rPr>
            <w:noProof/>
            <w:webHidden/>
          </w:rPr>
          <w:fldChar w:fldCharType="end"/>
        </w:r>
      </w:hyperlink>
    </w:p>
    <w:p w14:paraId="7090FF20" w14:textId="12DF2223"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0" w:history="1">
        <w:r w:rsidR="004067D2" w:rsidRPr="00B81B77">
          <w:rPr>
            <w:rStyle w:val="Hyperlink"/>
            <w:noProof/>
          </w:rPr>
          <w:t xml:space="preserve">Figure 38 - </w:t>
        </w:r>
        <w:r w:rsidR="004067D2" w:rsidRPr="00B81B77">
          <w:rPr>
            <w:rStyle w:val="Hyperlink"/>
            <w:noProof/>
            <w:lang w:val="en-AU" w:eastAsia="en-AU"/>
          </w:rPr>
          <w:t>Proportion</w:t>
        </w:r>
        <w:r w:rsidR="004067D2" w:rsidRPr="00B81B77">
          <w:rPr>
            <w:rStyle w:val="Hyperlink"/>
            <w:noProof/>
          </w:rPr>
          <w:t xml:space="preserve"> of total satisfactory samples reported as negative by laboratory, 1 January – 30 June 2017</w:t>
        </w:r>
        <w:r w:rsidR="004067D2">
          <w:rPr>
            <w:noProof/>
            <w:webHidden/>
          </w:rPr>
          <w:tab/>
        </w:r>
        <w:r w:rsidR="004067D2">
          <w:rPr>
            <w:noProof/>
            <w:webHidden/>
          </w:rPr>
          <w:fldChar w:fldCharType="begin"/>
        </w:r>
        <w:r w:rsidR="004067D2">
          <w:rPr>
            <w:noProof/>
            <w:webHidden/>
          </w:rPr>
          <w:instrText xml:space="preserve"> PAGEREF _Toc509928610 \h </w:instrText>
        </w:r>
        <w:r w:rsidR="004067D2">
          <w:rPr>
            <w:noProof/>
            <w:webHidden/>
          </w:rPr>
        </w:r>
        <w:r w:rsidR="004067D2">
          <w:rPr>
            <w:noProof/>
            <w:webHidden/>
          </w:rPr>
          <w:fldChar w:fldCharType="separate"/>
        </w:r>
        <w:r>
          <w:rPr>
            <w:noProof/>
            <w:webHidden/>
          </w:rPr>
          <w:t>55</w:t>
        </w:r>
        <w:r w:rsidR="004067D2">
          <w:rPr>
            <w:noProof/>
            <w:webHidden/>
          </w:rPr>
          <w:fldChar w:fldCharType="end"/>
        </w:r>
      </w:hyperlink>
    </w:p>
    <w:p w14:paraId="05985BF3" w14:textId="07AB1023"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1" w:history="1">
        <w:r w:rsidR="004067D2" w:rsidRPr="00B81B77">
          <w:rPr>
            <w:rStyle w:val="Hyperlink"/>
            <w:noProof/>
          </w:rPr>
          <w:t>Figure 39 - Proportion of total satisfactory samples reported as abnormalities by laboratory, 1 January – 30 June 2017</w:t>
        </w:r>
        <w:r w:rsidR="004067D2">
          <w:rPr>
            <w:noProof/>
            <w:webHidden/>
          </w:rPr>
          <w:tab/>
        </w:r>
        <w:r w:rsidR="004067D2">
          <w:rPr>
            <w:noProof/>
            <w:webHidden/>
          </w:rPr>
          <w:fldChar w:fldCharType="begin"/>
        </w:r>
        <w:r w:rsidR="004067D2">
          <w:rPr>
            <w:noProof/>
            <w:webHidden/>
          </w:rPr>
          <w:instrText xml:space="preserve"> PAGEREF _Toc509928611 \h </w:instrText>
        </w:r>
        <w:r w:rsidR="004067D2">
          <w:rPr>
            <w:noProof/>
            <w:webHidden/>
          </w:rPr>
        </w:r>
        <w:r w:rsidR="004067D2">
          <w:rPr>
            <w:noProof/>
            <w:webHidden/>
          </w:rPr>
          <w:fldChar w:fldCharType="separate"/>
        </w:r>
        <w:r>
          <w:rPr>
            <w:noProof/>
            <w:webHidden/>
          </w:rPr>
          <w:t>56</w:t>
        </w:r>
        <w:r w:rsidR="004067D2">
          <w:rPr>
            <w:noProof/>
            <w:webHidden/>
          </w:rPr>
          <w:fldChar w:fldCharType="end"/>
        </w:r>
      </w:hyperlink>
    </w:p>
    <w:p w14:paraId="410C2D5A" w14:textId="5C28B203"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2" w:history="1">
        <w:r w:rsidR="004067D2" w:rsidRPr="00B81B77">
          <w:rPr>
            <w:rStyle w:val="Hyperlink"/>
            <w:noProof/>
          </w:rPr>
          <w:t>Figure 40 - Proportion of total satisfactory samples reported as HSIL by laboratory, 1 January – 30 June 2017</w:t>
        </w:r>
        <w:r w:rsidR="004067D2">
          <w:rPr>
            <w:noProof/>
            <w:webHidden/>
          </w:rPr>
          <w:tab/>
        </w:r>
        <w:r w:rsidR="004067D2">
          <w:rPr>
            <w:noProof/>
            <w:webHidden/>
          </w:rPr>
          <w:fldChar w:fldCharType="begin"/>
        </w:r>
        <w:r w:rsidR="004067D2">
          <w:rPr>
            <w:noProof/>
            <w:webHidden/>
          </w:rPr>
          <w:instrText xml:space="preserve"> PAGEREF _Toc509928612 \h </w:instrText>
        </w:r>
        <w:r w:rsidR="004067D2">
          <w:rPr>
            <w:noProof/>
            <w:webHidden/>
          </w:rPr>
        </w:r>
        <w:r w:rsidR="004067D2">
          <w:rPr>
            <w:noProof/>
            <w:webHidden/>
          </w:rPr>
          <w:fldChar w:fldCharType="separate"/>
        </w:r>
        <w:r>
          <w:rPr>
            <w:noProof/>
            <w:webHidden/>
          </w:rPr>
          <w:t>56</w:t>
        </w:r>
        <w:r w:rsidR="004067D2">
          <w:rPr>
            <w:noProof/>
            <w:webHidden/>
          </w:rPr>
          <w:fldChar w:fldCharType="end"/>
        </w:r>
      </w:hyperlink>
    </w:p>
    <w:p w14:paraId="0B34B8C1" w14:textId="207699EF"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3" w:history="1">
        <w:r w:rsidR="004067D2" w:rsidRPr="00B81B77">
          <w:rPr>
            <w:rStyle w:val="Hyperlink"/>
            <w:noProof/>
          </w:rPr>
          <w:t>Figure 41 - Trends in the proportion of total satisfactory samples reported as HSIL (last four monitoring periods), by age</w:t>
        </w:r>
        <w:r w:rsidR="004067D2">
          <w:rPr>
            <w:noProof/>
            <w:webHidden/>
          </w:rPr>
          <w:tab/>
        </w:r>
        <w:r w:rsidR="004067D2">
          <w:rPr>
            <w:noProof/>
            <w:webHidden/>
          </w:rPr>
          <w:fldChar w:fldCharType="begin"/>
        </w:r>
        <w:r w:rsidR="004067D2">
          <w:rPr>
            <w:noProof/>
            <w:webHidden/>
          </w:rPr>
          <w:instrText xml:space="preserve"> PAGEREF _Toc509928613 \h </w:instrText>
        </w:r>
        <w:r w:rsidR="004067D2">
          <w:rPr>
            <w:noProof/>
            <w:webHidden/>
          </w:rPr>
        </w:r>
        <w:r w:rsidR="004067D2">
          <w:rPr>
            <w:noProof/>
            <w:webHidden/>
          </w:rPr>
          <w:fldChar w:fldCharType="separate"/>
        </w:r>
        <w:r>
          <w:rPr>
            <w:noProof/>
            <w:webHidden/>
          </w:rPr>
          <w:t>61</w:t>
        </w:r>
        <w:r w:rsidR="004067D2">
          <w:rPr>
            <w:noProof/>
            <w:webHidden/>
          </w:rPr>
          <w:fldChar w:fldCharType="end"/>
        </w:r>
      </w:hyperlink>
    </w:p>
    <w:p w14:paraId="00A07C8A" w14:textId="63C500BC"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4" w:history="1">
        <w:r w:rsidR="004067D2" w:rsidRPr="00B81B77">
          <w:rPr>
            <w:rStyle w:val="Hyperlink"/>
            <w:noProof/>
          </w:rPr>
          <w:t>Figure 42 - Longer term trends in the proportion of total satisfactory samples reported as HSIL (to 1 January – 30 June 2017), selected age groups</w:t>
        </w:r>
        <w:r w:rsidR="004067D2">
          <w:rPr>
            <w:noProof/>
            <w:webHidden/>
          </w:rPr>
          <w:tab/>
        </w:r>
        <w:r w:rsidR="004067D2">
          <w:rPr>
            <w:noProof/>
            <w:webHidden/>
          </w:rPr>
          <w:fldChar w:fldCharType="begin"/>
        </w:r>
        <w:r w:rsidR="004067D2">
          <w:rPr>
            <w:noProof/>
            <w:webHidden/>
          </w:rPr>
          <w:instrText xml:space="preserve"> PAGEREF _Toc509928614 \h </w:instrText>
        </w:r>
        <w:r w:rsidR="004067D2">
          <w:rPr>
            <w:noProof/>
            <w:webHidden/>
          </w:rPr>
        </w:r>
        <w:r w:rsidR="004067D2">
          <w:rPr>
            <w:noProof/>
            <w:webHidden/>
          </w:rPr>
          <w:fldChar w:fldCharType="separate"/>
        </w:r>
        <w:r>
          <w:rPr>
            <w:noProof/>
            <w:webHidden/>
          </w:rPr>
          <w:t>61</w:t>
        </w:r>
        <w:r w:rsidR="004067D2">
          <w:rPr>
            <w:noProof/>
            <w:webHidden/>
          </w:rPr>
          <w:fldChar w:fldCharType="end"/>
        </w:r>
      </w:hyperlink>
    </w:p>
    <w:p w14:paraId="27D664FE" w14:textId="5AFF7682"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5" w:history="1">
        <w:r w:rsidR="004067D2" w:rsidRPr="00B81B77">
          <w:rPr>
            <w:rStyle w:val="Hyperlink"/>
            <w:noProof/>
          </w:rPr>
          <w:t>Figure 43 - Trends in the proportion of total satisfactory samples reported as HSIL, by laboratory</w:t>
        </w:r>
        <w:r w:rsidR="004067D2">
          <w:rPr>
            <w:noProof/>
            <w:webHidden/>
          </w:rPr>
          <w:tab/>
        </w:r>
        <w:r w:rsidR="004067D2">
          <w:rPr>
            <w:noProof/>
            <w:webHidden/>
          </w:rPr>
          <w:fldChar w:fldCharType="begin"/>
        </w:r>
        <w:r w:rsidR="004067D2">
          <w:rPr>
            <w:noProof/>
            <w:webHidden/>
          </w:rPr>
          <w:instrText xml:space="preserve"> PAGEREF _Toc509928615 \h </w:instrText>
        </w:r>
        <w:r w:rsidR="004067D2">
          <w:rPr>
            <w:noProof/>
            <w:webHidden/>
          </w:rPr>
        </w:r>
        <w:r w:rsidR="004067D2">
          <w:rPr>
            <w:noProof/>
            <w:webHidden/>
          </w:rPr>
          <w:fldChar w:fldCharType="separate"/>
        </w:r>
        <w:r>
          <w:rPr>
            <w:noProof/>
            <w:webHidden/>
          </w:rPr>
          <w:t>62</w:t>
        </w:r>
        <w:r w:rsidR="004067D2">
          <w:rPr>
            <w:noProof/>
            <w:webHidden/>
          </w:rPr>
          <w:fldChar w:fldCharType="end"/>
        </w:r>
      </w:hyperlink>
    </w:p>
    <w:p w14:paraId="66ED3A37" w14:textId="59E15C0D"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6" w:history="1">
        <w:r w:rsidR="004067D2" w:rsidRPr="00B81B77">
          <w:rPr>
            <w:rStyle w:val="Hyperlink"/>
            <w:noProof/>
          </w:rPr>
          <w:t>Figure 44 - Positive predictive value for CIN 2+ in women with HSIL or SC cytology reports (cytology in 1 July to 31 December 2016), by laboratory</w:t>
        </w:r>
        <w:r w:rsidR="004067D2">
          <w:rPr>
            <w:noProof/>
            <w:webHidden/>
          </w:rPr>
          <w:tab/>
        </w:r>
        <w:r w:rsidR="004067D2">
          <w:rPr>
            <w:noProof/>
            <w:webHidden/>
          </w:rPr>
          <w:fldChar w:fldCharType="begin"/>
        </w:r>
        <w:r w:rsidR="004067D2">
          <w:rPr>
            <w:noProof/>
            <w:webHidden/>
          </w:rPr>
          <w:instrText xml:space="preserve"> PAGEREF _Toc509928616 \h </w:instrText>
        </w:r>
        <w:r w:rsidR="004067D2">
          <w:rPr>
            <w:noProof/>
            <w:webHidden/>
          </w:rPr>
        </w:r>
        <w:r w:rsidR="004067D2">
          <w:rPr>
            <w:noProof/>
            <w:webHidden/>
          </w:rPr>
          <w:fldChar w:fldCharType="separate"/>
        </w:r>
        <w:r>
          <w:rPr>
            <w:noProof/>
            <w:webHidden/>
          </w:rPr>
          <w:t>66</w:t>
        </w:r>
        <w:r w:rsidR="004067D2">
          <w:rPr>
            <w:noProof/>
            <w:webHidden/>
          </w:rPr>
          <w:fldChar w:fldCharType="end"/>
        </w:r>
      </w:hyperlink>
    </w:p>
    <w:p w14:paraId="35DF426F" w14:textId="3C95D0B9"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7" w:history="1">
        <w:r w:rsidR="004067D2" w:rsidRPr="00B81B77">
          <w:rPr>
            <w:rStyle w:val="Hyperlink"/>
            <w:noProof/>
          </w:rPr>
          <w:t>Figure 45 - Positive predictive value for CIN 2+ in women with other high grade cytology results (cytology in 1 July to 31 December 2016), by laboratory</w:t>
        </w:r>
        <w:r w:rsidR="004067D2">
          <w:rPr>
            <w:noProof/>
            <w:webHidden/>
          </w:rPr>
          <w:tab/>
        </w:r>
        <w:r w:rsidR="004067D2">
          <w:rPr>
            <w:noProof/>
            <w:webHidden/>
          </w:rPr>
          <w:fldChar w:fldCharType="begin"/>
        </w:r>
        <w:r w:rsidR="004067D2">
          <w:rPr>
            <w:noProof/>
            <w:webHidden/>
          </w:rPr>
          <w:instrText xml:space="preserve"> PAGEREF _Toc509928617 \h </w:instrText>
        </w:r>
        <w:r w:rsidR="004067D2">
          <w:rPr>
            <w:noProof/>
            <w:webHidden/>
          </w:rPr>
        </w:r>
        <w:r w:rsidR="004067D2">
          <w:rPr>
            <w:noProof/>
            <w:webHidden/>
          </w:rPr>
          <w:fldChar w:fldCharType="separate"/>
        </w:r>
        <w:r>
          <w:rPr>
            <w:noProof/>
            <w:webHidden/>
          </w:rPr>
          <w:t>66</w:t>
        </w:r>
        <w:r w:rsidR="004067D2">
          <w:rPr>
            <w:noProof/>
            <w:webHidden/>
          </w:rPr>
          <w:fldChar w:fldCharType="end"/>
        </w:r>
      </w:hyperlink>
    </w:p>
    <w:p w14:paraId="51047470" w14:textId="574D7D61"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8" w:history="1">
        <w:r w:rsidR="004067D2" w:rsidRPr="00B81B77">
          <w:rPr>
            <w:rStyle w:val="Hyperlink"/>
            <w:noProof/>
          </w:rPr>
          <w:t>Figure 46 - Trends in the positive predictive value for CIN 2+ in women with HSIL or SC cytology results, by laboratory</w:t>
        </w:r>
        <w:r w:rsidR="004067D2">
          <w:rPr>
            <w:noProof/>
            <w:webHidden/>
          </w:rPr>
          <w:tab/>
        </w:r>
        <w:r w:rsidR="004067D2">
          <w:rPr>
            <w:noProof/>
            <w:webHidden/>
          </w:rPr>
          <w:fldChar w:fldCharType="begin"/>
        </w:r>
        <w:r w:rsidR="004067D2">
          <w:rPr>
            <w:noProof/>
            <w:webHidden/>
          </w:rPr>
          <w:instrText xml:space="preserve"> PAGEREF _Toc509928618 \h </w:instrText>
        </w:r>
        <w:r w:rsidR="004067D2">
          <w:rPr>
            <w:noProof/>
            <w:webHidden/>
          </w:rPr>
        </w:r>
        <w:r w:rsidR="004067D2">
          <w:rPr>
            <w:noProof/>
            <w:webHidden/>
          </w:rPr>
          <w:fldChar w:fldCharType="separate"/>
        </w:r>
        <w:r>
          <w:rPr>
            <w:noProof/>
            <w:webHidden/>
          </w:rPr>
          <w:t>67</w:t>
        </w:r>
        <w:r w:rsidR="004067D2">
          <w:rPr>
            <w:noProof/>
            <w:webHidden/>
          </w:rPr>
          <w:fldChar w:fldCharType="end"/>
        </w:r>
      </w:hyperlink>
    </w:p>
    <w:p w14:paraId="32F3DDE8" w14:textId="0BBA8B93"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19" w:history="1">
        <w:r w:rsidR="004067D2" w:rsidRPr="00B81B77">
          <w:rPr>
            <w:rStyle w:val="Hyperlink"/>
            <w:noProof/>
          </w:rPr>
          <w:t>Figure 47 - Trends in the positive predictive value for CIN 2+ in women with ASC-H cytology results, by laboratory</w:t>
        </w:r>
        <w:r w:rsidR="004067D2">
          <w:rPr>
            <w:noProof/>
            <w:webHidden/>
          </w:rPr>
          <w:tab/>
        </w:r>
        <w:r w:rsidR="004067D2">
          <w:rPr>
            <w:noProof/>
            <w:webHidden/>
          </w:rPr>
          <w:fldChar w:fldCharType="begin"/>
        </w:r>
        <w:r w:rsidR="004067D2">
          <w:rPr>
            <w:noProof/>
            <w:webHidden/>
          </w:rPr>
          <w:instrText xml:space="preserve"> PAGEREF _Toc509928619 \h </w:instrText>
        </w:r>
        <w:r w:rsidR="004067D2">
          <w:rPr>
            <w:noProof/>
            <w:webHidden/>
          </w:rPr>
        </w:r>
        <w:r w:rsidR="004067D2">
          <w:rPr>
            <w:noProof/>
            <w:webHidden/>
          </w:rPr>
          <w:fldChar w:fldCharType="separate"/>
        </w:r>
        <w:r>
          <w:rPr>
            <w:noProof/>
            <w:webHidden/>
          </w:rPr>
          <w:t>67</w:t>
        </w:r>
        <w:r w:rsidR="004067D2">
          <w:rPr>
            <w:noProof/>
            <w:webHidden/>
          </w:rPr>
          <w:fldChar w:fldCharType="end"/>
        </w:r>
      </w:hyperlink>
    </w:p>
    <w:p w14:paraId="5094D25D" w14:textId="4310AC4E"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0" w:history="1">
        <w:r w:rsidR="004067D2" w:rsidRPr="00B81B77">
          <w:rPr>
            <w:rStyle w:val="Hyperlink"/>
            <w:noProof/>
          </w:rPr>
          <w:t>Figure 48 - Trends in the positive predictive value for CIN 2+ in women with ASC-H, HSIL or SC cytology results, by laboratory</w:t>
        </w:r>
        <w:r w:rsidR="004067D2">
          <w:rPr>
            <w:noProof/>
            <w:webHidden/>
          </w:rPr>
          <w:tab/>
        </w:r>
        <w:r w:rsidR="004067D2">
          <w:rPr>
            <w:noProof/>
            <w:webHidden/>
          </w:rPr>
          <w:fldChar w:fldCharType="begin"/>
        </w:r>
        <w:r w:rsidR="004067D2">
          <w:rPr>
            <w:noProof/>
            <w:webHidden/>
          </w:rPr>
          <w:instrText xml:space="preserve"> PAGEREF _Toc509928620 \h </w:instrText>
        </w:r>
        <w:r w:rsidR="004067D2">
          <w:rPr>
            <w:noProof/>
            <w:webHidden/>
          </w:rPr>
        </w:r>
        <w:r w:rsidR="004067D2">
          <w:rPr>
            <w:noProof/>
            <w:webHidden/>
          </w:rPr>
          <w:fldChar w:fldCharType="separate"/>
        </w:r>
        <w:r>
          <w:rPr>
            <w:noProof/>
            <w:webHidden/>
          </w:rPr>
          <w:t>68</w:t>
        </w:r>
        <w:r w:rsidR="004067D2">
          <w:rPr>
            <w:noProof/>
            <w:webHidden/>
          </w:rPr>
          <w:fldChar w:fldCharType="end"/>
        </w:r>
      </w:hyperlink>
    </w:p>
    <w:p w14:paraId="785725C1" w14:textId="62420161"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1" w:history="1">
        <w:r w:rsidR="004067D2" w:rsidRPr="00B81B77">
          <w:rPr>
            <w:rStyle w:val="Hyperlink"/>
            <w:noProof/>
          </w:rPr>
          <w:t>Figure 49 - Trends in histologically-confirmed HSIL as a percentage of all women with histology (Jul-Dec 2011 to 1 Jan – 30 Jun 2017)</w:t>
        </w:r>
        <w:r w:rsidR="004067D2">
          <w:rPr>
            <w:noProof/>
            <w:webHidden/>
          </w:rPr>
          <w:tab/>
        </w:r>
        <w:r w:rsidR="004067D2">
          <w:rPr>
            <w:noProof/>
            <w:webHidden/>
          </w:rPr>
          <w:fldChar w:fldCharType="begin"/>
        </w:r>
        <w:r w:rsidR="004067D2">
          <w:rPr>
            <w:noProof/>
            <w:webHidden/>
          </w:rPr>
          <w:instrText xml:space="preserve"> PAGEREF _Toc509928621 \h </w:instrText>
        </w:r>
        <w:r w:rsidR="004067D2">
          <w:rPr>
            <w:noProof/>
            <w:webHidden/>
          </w:rPr>
        </w:r>
        <w:r w:rsidR="004067D2">
          <w:rPr>
            <w:noProof/>
            <w:webHidden/>
          </w:rPr>
          <w:fldChar w:fldCharType="separate"/>
        </w:r>
        <w:r>
          <w:rPr>
            <w:noProof/>
            <w:webHidden/>
          </w:rPr>
          <w:t>76</w:t>
        </w:r>
        <w:r w:rsidR="004067D2">
          <w:rPr>
            <w:noProof/>
            <w:webHidden/>
          </w:rPr>
          <w:fldChar w:fldCharType="end"/>
        </w:r>
      </w:hyperlink>
    </w:p>
    <w:p w14:paraId="42505380" w14:textId="28C25D35"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2" w:history="1">
        <w:r w:rsidR="004067D2" w:rsidRPr="00B81B77">
          <w:rPr>
            <w:rStyle w:val="Hyperlink"/>
            <w:noProof/>
          </w:rPr>
          <w:t>Figure 50 - Proportion of cytology samples reported within seven working days by laboratory, 1 January – 30 June 2017</w:t>
        </w:r>
        <w:r w:rsidR="004067D2">
          <w:rPr>
            <w:noProof/>
            <w:webHidden/>
          </w:rPr>
          <w:tab/>
        </w:r>
        <w:r w:rsidR="004067D2">
          <w:rPr>
            <w:noProof/>
            <w:webHidden/>
          </w:rPr>
          <w:fldChar w:fldCharType="begin"/>
        </w:r>
        <w:r w:rsidR="004067D2">
          <w:rPr>
            <w:noProof/>
            <w:webHidden/>
          </w:rPr>
          <w:instrText xml:space="preserve"> PAGEREF _Toc509928622 \h </w:instrText>
        </w:r>
        <w:r w:rsidR="004067D2">
          <w:rPr>
            <w:noProof/>
            <w:webHidden/>
          </w:rPr>
        </w:r>
        <w:r w:rsidR="004067D2">
          <w:rPr>
            <w:noProof/>
            <w:webHidden/>
          </w:rPr>
          <w:fldChar w:fldCharType="separate"/>
        </w:r>
        <w:r>
          <w:rPr>
            <w:noProof/>
            <w:webHidden/>
          </w:rPr>
          <w:t>81</w:t>
        </w:r>
        <w:r w:rsidR="004067D2">
          <w:rPr>
            <w:noProof/>
            <w:webHidden/>
          </w:rPr>
          <w:fldChar w:fldCharType="end"/>
        </w:r>
      </w:hyperlink>
    </w:p>
    <w:p w14:paraId="1EA02F0B" w14:textId="6A20ED18"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3" w:history="1">
        <w:r w:rsidR="004067D2" w:rsidRPr="00B81B77">
          <w:rPr>
            <w:rStyle w:val="Hyperlink"/>
            <w:noProof/>
          </w:rPr>
          <w:t>Figure 51 - Proportion of cytology samples reported within 15 working days by laboratory, 1 January – 30 June 2017</w:t>
        </w:r>
        <w:r w:rsidR="004067D2">
          <w:rPr>
            <w:noProof/>
            <w:webHidden/>
          </w:rPr>
          <w:tab/>
        </w:r>
        <w:r w:rsidR="004067D2">
          <w:rPr>
            <w:noProof/>
            <w:webHidden/>
          </w:rPr>
          <w:fldChar w:fldCharType="begin"/>
        </w:r>
        <w:r w:rsidR="004067D2">
          <w:rPr>
            <w:noProof/>
            <w:webHidden/>
          </w:rPr>
          <w:instrText xml:space="preserve"> PAGEREF _Toc509928623 \h </w:instrText>
        </w:r>
        <w:r w:rsidR="004067D2">
          <w:rPr>
            <w:noProof/>
            <w:webHidden/>
          </w:rPr>
        </w:r>
        <w:r w:rsidR="004067D2">
          <w:rPr>
            <w:noProof/>
            <w:webHidden/>
          </w:rPr>
          <w:fldChar w:fldCharType="separate"/>
        </w:r>
        <w:r>
          <w:rPr>
            <w:noProof/>
            <w:webHidden/>
          </w:rPr>
          <w:t>81</w:t>
        </w:r>
        <w:r w:rsidR="004067D2">
          <w:rPr>
            <w:noProof/>
            <w:webHidden/>
          </w:rPr>
          <w:fldChar w:fldCharType="end"/>
        </w:r>
      </w:hyperlink>
    </w:p>
    <w:p w14:paraId="02396ECC" w14:textId="5C1C0218"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4" w:history="1">
        <w:r w:rsidR="004067D2" w:rsidRPr="00B81B77">
          <w:rPr>
            <w:rStyle w:val="Hyperlink"/>
            <w:noProof/>
          </w:rPr>
          <w:t>Figure 52 - Proportion of histology samples reported within ten working days by laboratory, 1 January – 30 June 2017</w:t>
        </w:r>
        <w:r w:rsidR="004067D2">
          <w:rPr>
            <w:noProof/>
            <w:webHidden/>
          </w:rPr>
          <w:tab/>
        </w:r>
        <w:r w:rsidR="004067D2">
          <w:rPr>
            <w:noProof/>
            <w:webHidden/>
          </w:rPr>
          <w:fldChar w:fldCharType="begin"/>
        </w:r>
        <w:r w:rsidR="004067D2">
          <w:rPr>
            <w:noProof/>
            <w:webHidden/>
          </w:rPr>
          <w:instrText xml:space="preserve"> PAGEREF _Toc509928624 \h </w:instrText>
        </w:r>
        <w:r w:rsidR="004067D2">
          <w:rPr>
            <w:noProof/>
            <w:webHidden/>
          </w:rPr>
        </w:r>
        <w:r w:rsidR="004067D2">
          <w:rPr>
            <w:noProof/>
            <w:webHidden/>
          </w:rPr>
          <w:fldChar w:fldCharType="separate"/>
        </w:r>
        <w:r>
          <w:rPr>
            <w:noProof/>
            <w:webHidden/>
          </w:rPr>
          <w:t>82</w:t>
        </w:r>
        <w:r w:rsidR="004067D2">
          <w:rPr>
            <w:noProof/>
            <w:webHidden/>
          </w:rPr>
          <w:fldChar w:fldCharType="end"/>
        </w:r>
      </w:hyperlink>
    </w:p>
    <w:p w14:paraId="705C4B9E" w14:textId="629B4C49"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5" w:history="1">
        <w:r w:rsidR="004067D2" w:rsidRPr="00B81B77">
          <w:rPr>
            <w:rStyle w:val="Hyperlink"/>
            <w:noProof/>
          </w:rPr>
          <w:t>Figure 53 - Proportion of histology samples reported within 15 working days by laboratory, 1 January – 30 June 2017</w:t>
        </w:r>
        <w:r w:rsidR="004067D2">
          <w:rPr>
            <w:noProof/>
            <w:webHidden/>
          </w:rPr>
          <w:tab/>
        </w:r>
        <w:r w:rsidR="004067D2">
          <w:rPr>
            <w:noProof/>
            <w:webHidden/>
          </w:rPr>
          <w:fldChar w:fldCharType="begin"/>
        </w:r>
        <w:r w:rsidR="004067D2">
          <w:rPr>
            <w:noProof/>
            <w:webHidden/>
          </w:rPr>
          <w:instrText xml:space="preserve"> PAGEREF _Toc509928625 \h </w:instrText>
        </w:r>
        <w:r w:rsidR="004067D2">
          <w:rPr>
            <w:noProof/>
            <w:webHidden/>
          </w:rPr>
        </w:r>
        <w:r w:rsidR="004067D2">
          <w:rPr>
            <w:noProof/>
            <w:webHidden/>
          </w:rPr>
          <w:fldChar w:fldCharType="separate"/>
        </w:r>
        <w:r>
          <w:rPr>
            <w:noProof/>
            <w:webHidden/>
          </w:rPr>
          <w:t>82</w:t>
        </w:r>
        <w:r w:rsidR="004067D2">
          <w:rPr>
            <w:noProof/>
            <w:webHidden/>
          </w:rPr>
          <w:fldChar w:fldCharType="end"/>
        </w:r>
      </w:hyperlink>
    </w:p>
    <w:p w14:paraId="1FCDDF7E" w14:textId="45A27C9B"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6" w:history="1">
        <w:r w:rsidR="004067D2" w:rsidRPr="00B81B77">
          <w:rPr>
            <w:rStyle w:val="Hyperlink"/>
            <w:noProof/>
          </w:rPr>
          <w:t>Figure 54 - Proportion of cytology samples with associated HPV triage testing and of all cytology samples reported within 15 days by laboratory, 1 January – 30 June 2017</w:t>
        </w:r>
        <w:r w:rsidR="004067D2">
          <w:rPr>
            <w:noProof/>
            <w:webHidden/>
          </w:rPr>
          <w:tab/>
        </w:r>
        <w:r w:rsidR="004067D2">
          <w:rPr>
            <w:noProof/>
            <w:webHidden/>
          </w:rPr>
          <w:fldChar w:fldCharType="begin"/>
        </w:r>
        <w:r w:rsidR="004067D2">
          <w:rPr>
            <w:noProof/>
            <w:webHidden/>
          </w:rPr>
          <w:instrText xml:space="preserve"> PAGEREF _Toc509928626 \h </w:instrText>
        </w:r>
        <w:r w:rsidR="004067D2">
          <w:rPr>
            <w:noProof/>
            <w:webHidden/>
          </w:rPr>
        </w:r>
        <w:r w:rsidR="004067D2">
          <w:rPr>
            <w:noProof/>
            <w:webHidden/>
          </w:rPr>
          <w:fldChar w:fldCharType="separate"/>
        </w:r>
        <w:r>
          <w:rPr>
            <w:noProof/>
            <w:webHidden/>
          </w:rPr>
          <w:t>83</w:t>
        </w:r>
        <w:r w:rsidR="004067D2">
          <w:rPr>
            <w:noProof/>
            <w:webHidden/>
          </w:rPr>
          <w:fldChar w:fldCharType="end"/>
        </w:r>
      </w:hyperlink>
    </w:p>
    <w:p w14:paraId="3803AF54" w14:textId="787EA0E3"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7" w:history="1">
        <w:r w:rsidR="004067D2" w:rsidRPr="00B81B77">
          <w:rPr>
            <w:rStyle w:val="Hyperlink"/>
            <w:noProof/>
          </w:rPr>
          <w:t>Figure 55 - Proportion of women with a histology report within 90 days, and within 180 days of their high grade cytology report, by DHB</w:t>
        </w:r>
        <w:r w:rsidR="004067D2">
          <w:rPr>
            <w:noProof/>
            <w:webHidden/>
          </w:rPr>
          <w:tab/>
        </w:r>
        <w:r w:rsidR="004067D2">
          <w:rPr>
            <w:noProof/>
            <w:webHidden/>
          </w:rPr>
          <w:fldChar w:fldCharType="begin"/>
        </w:r>
        <w:r w:rsidR="004067D2">
          <w:rPr>
            <w:noProof/>
            <w:webHidden/>
          </w:rPr>
          <w:instrText xml:space="preserve"> PAGEREF _Toc509928627 \h </w:instrText>
        </w:r>
        <w:r w:rsidR="004067D2">
          <w:rPr>
            <w:noProof/>
            <w:webHidden/>
          </w:rPr>
        </w:r>
        <w:r w:rsidR="004067D2">
          <w:rPr>
            <w:noProof/>
            <w:webHidden/>
          </w:rPr>
          <w:fldChar w:fldCharType="separate"/>
        </w:r>
        <w:r>
          <w:rPr>
            <w:noProof/>
            <w:webHidden/>
          </w:rPr>
          <w:t>90</w:t>
        </w:r>
        <w:r w:rsidR="004067D2">
          <w:rPr>
            <w:noProof/>
            <w:webHidden/>
          </w:rPr>
          <w:fldChar w:fldCharType="end"/>
        </w:r>
      </w:hyperlink>
    </w:p>
    <w:p w14:paraId="0069F918" w14:textId="6C72D078"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8" w:history="1">
        <w:r w:rsidR="004067D2" w:rsidRPr="00B81B77">
          <w:rPr>
            <w:rStyle w:val="Hyperlink"/>
            <w:noProof/>
          </w:rPr>
          <w:t>Figure 56 - Proportion of women without any follow-up test within 90 days and within 180 days of a high grade cytology report, by DHB</w:t>
        </w:r>
        <w:r w:rsidR="004067D2">
          <w:rPr>
            <w:noProof/>
            <w:webHidden/>
          </w:rPr>
          <w:tab/>
        </w:r>
        <w:r w:rsidR="004067D2">
          <w:rPr>
            <w:noProof/>
            <w:webHidden/>
          </w:rPr>
          <w:fldChar w:fldCharType="begin"/>
        </w:r>
        <w:r w:rsidR="004067D2">
          <w:rPr>
            <w:noProof/>
            <w:webHidden/>
          </w:rPr>
          <w:instrText xml:space="preserve"> PAGEREF _Toc509928628 \h </w:instrText>
        </w:r>
        <w:r w:rsidR="004067D2">
          <w:rPr>
            <w:noProof/>
            <w:webHidden/>
          </w:rPr>
        </w:r>
        <w:r w:rsidR="004067D2">
          <w:rPr>
            <w:noProof/>
            <w:webHidden/>
          </w:rPr>
          <w:fldChar w:fldCharType="separate"/>
        </w:r>
        <w:r>
          <w:rPr>
            <w:noProof/>
            <w:webHidden/>
          </w:rPr>
          <w:t>94</w:t>
        </w:r>
        <w:r w:rsidR="004067D2">
          <w:rPr>
            <w:noProof/>
            <w:webHidden/>
          </w:rPr>
          <w:fldChar w:fldCharType="end"/>
        </w:r>
      </w:hyperlink>
    </w:p>
    <w:p w14:paraId="7C85BD72" w14:textId="28444435"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29" w:history="1">
        <w:r w:rsidR="004067D2" w:rsidRPr="00B81B77">
          <w:rPr>
            <w:rStyle w:val="Hyperlink"/>
            <w:noProof/>
          </w:rPr>
          <w:t>Figure 57 - Proportion of women without any follow-up test within 90 days and within 180 days of a high grade cytology report, by ethnicity</w:t>
        </w:r>
        <w:r w:rsidR="004067D2">
          <w:rPr>
            <w:noProof/>
            <w:webHidden/>
          </w:rPr>
          <w:tab/>
        </w:r>
        <w:r w:rsidR="004067D2">
          <w:rPr>
            <w:noProof/>
            <w:webHidden/>
          </w:rPr>
          <w:fldChar w:fldCharType="begin"/>
        </w:r>
        <w:r w:rsidR="004067D2">
          <w:rPr>
            <w:noProof/>
            <w:webHidden/>
          </w:rPr>
          <w:instrText xml:space="preserve"> PAGEREF _Toc509928629 \h </w:instrText>
        </w:r>
        <w:r w:rsidR="004067D2">
          <w:rPr>
            <w:noProof/>
            <w:webHidden/>
          </w:rPr>
        </w:r>
        <w:r w:rsidR="004067D2">
          <w:rPr>
            <w:noProof/>
            <w:webHidden/>
          </w:rPr>
          <w:fldChar w:fldCharType="separate"/>
        </w:r>
        <w:r>
          <w:rPr>
            <w:noProof/>
            <w:webHidden/>
          </w:rPr>
          <w:t>94</w:t>
        </w:r>
        <w:r w:rsidR="004067D2">
          <w:rPr>
            <w:noProof/>
            <w:webHidden/>
          </w:rPr>
          <w:fldChar w:fldCharType="end"/>
        </w:r>
      </w:hyperlink>
    </w:p>
    <w:p w14:paraId="31C1B34E" w14:textId="42C7E45B"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0" w:history="1">
        <w:r w:rsidR="004067D2" w:rsidRPr="00B81B77">
          <w:rPr>
            <w:rStyle w:val="Hyperlink"/>
            <w:noProof/>
          </w:rPr>
          <w:t>Figure 58 – Trends in the proportion of women with high grade cytology who have follow-up within 90 days recorded on the NCSP Register, by DHB</w:t>
        </w:r>
        <w:r w:rsidR="004067D2">
          <w:rPr>
            <w:noProof/>
            <w:webHidden/>
          </w:rPr>
          <w:tab/>
        </w:r>
        <w:r w:rsidR="004067D2">
          <w:rPr>
            <w:noProof/>
            <w:webHidden/>
          </w:rPr>
          <w:fldChar w:fldCharType="begin"/>
        </w:r>
        <w:r w:rsidR="004067D2">
          <w:rPr>
            <w:noProof/>
            <w:webHidden/>
          </w:rPr>
          <w:instrText xml:space="preserve"> PAGEREF _Toc509928630 \h </w:instrText>
        </w:r>
        <w:r w:rsidR="004067D2">
          <w:rPr>
            <w:noProof/>
            <w:webHidden/>
          </w:rPr>
        </w:r>
        <w:r w:rsidR="004067D2">
          <w:rPr>
            <w:noProof/>
            <w:webHidden/>
          </w:rPr>
          <w:fldChar w:fldCharType="separate"/>
        </w:r>
        <w:r>
          <w:rPr>
            <w:noProof/>
            <w:webHidden/>
          </w:rPr>
          <w:t>96</w:t>
        </w:r>
        <w:r w:rsidR="004067D2">
          <w:rPr>
            <w:noProof/>
            <w:webHidden/>
          </w:rPr>
          <w:fldChar w:fldCharType="end"/>
        </w:r>
      </w:hyperlink>
    </w:p>
    <w:p w14:paraId="6F0886FB" w14:textId="7E6E50E4"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1" w:history="1">
        <w:r w:rsidR="004067D2" w:rsidRPr="00B81B77">
          <w:rPr>
            <w:rStyle w:val="Hyperlink"/>
            <w:noProof/>
          </w:rPr>
          <w:t>Figure 59 – Trends in the proprtion of women with high grade cytology who have follow-up within 180 days recorded on the NCSP Register, by DHB</w:t>
        </w:r>
        <w:r w:rsidR="004067D2">
          <w:rPr>
            <w:noProof/>
            <w:webHidden/>
          </w:rPr>
          <w:tab/>
        </w:r>
        <w:r w:rsidR="004067D2">
          <w:rPr>
            <w:noProof/>
            <w:webHidden/>
          </w:rPr>
          <w:fldChar w:fldCharType="begin"/>
        </w:r>
        <w:r w:rsidR="004067D2">
          <w:rPr>
            <w:noProof/>
            <w:webHidden/>
          </w:rPr>
          <w:instrText xml:space="preserve"> PAGEREF _Toc509928631 \h </w:instrText>
        </w:r>
        <w:r w:rsidR="004067D2">
          <w:rPr>
            <w:noProof/>
            <w:webHidden/>
          </w:rPr>
        </w:r>
        <w:r w:rsidR="004067D2">
          <w:rPr>
            <w:noProof/>
            <w:webHidden/>
          </w:rPr>
          <w:fldChar w:fldCharType="separate"/>
        </w:r>
        <w:r>
          <w:rPr>
            <w:noProof/>
            <w:webHidden/>
          </w:rPr>
          <w:t>96</w:t>
        </w:r>
        <w:r w:rsidR="004067D2">
          <w:rPr>
            <w:noProof/>
            <w:webHidden/>
          </w:rPr>
          <w:fldChar w:fldCharType="end"/>
        </w:r>
      </w:hyperlink>
    </w:p>
    <w:p w14:paraId="352F4E9C" w14:textId="5F372B22"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2" w:history="1">
        <w:r w:rsidR="004067D2" w:rsidRPr="00B81B77">
          <w:rPr>
            <w:rStyle w:val="Hyperlink"/>
            <w:noProof/>
          </w:rPr>
          <w:t>Figure 60 - Trends in the proportion of women with high grade cytology who have follow-up within 90 days recorded on the NCSP Register, by ethnicity</w:t>
        </w:r>
        <w:r w:rsidR="004067D2">
          <w:rPr>
            <w:noProof/>
            <w:webHidden/>
          </w:rPr>
          <w:tab/>
        </w:r>
        <w:r w:rsidR="004067D2">
          <w:rPr>
            <w:noProof/>
            <w:webHidden/>
          </w:rPr>
          <w:fldChar w:fldCharType="begin"/>
        </w:r>
        <w:r w:rsidR="004067D2">
          <w:rPr>
            <w:noProof/>
            <w:webHidden/>
          </w:rPr>
          <w:instrText xml:space="preserve"> PAGEREF _Toc509928632 \h </w:instrText>
        </w:r>
        <w:r w:rsidR="004067D2">
          <w:rPr>
            <w:noProof/>
            <w:webHidden/>
          </w:rPr>
        </w:r>
        <w:r w:rsidR="004067D2">
          <w:rPr>
            <w:noProof/>
            <w:webHidden/>
          </w:rPr>
          <w:fldChar w:fldCharType="separate"/>
        </w:r>
        <w:r>
          <w:rPr>
            <w:noProof/>
            <w:webHidden/>
          </w:rPr>
          <w:t>97</w:t>
        </w:r>
        <w:r w:rsidR="004067D2">
          <w:rPr>
            <w:noProof/>
            <w:webHidden/>
          </w:rPr>
          <w:fldChar w:fldCharType="end"/>
        </w:r>
      </w:hyperlink>
    </w:p>
    <w:p w14:paraId="72E78139" w14:textId="3126C1D7"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3" w:history="1">
        <w:r w:rsidR="004067D2" w:rsidRPr="00B81B77">
          <w:rPr>
            <w:rStyle w:val="Hyperlink"/>
            <w:noProof/>
          </w:rPr>
          <w:t>Figure 61 - Trends in the proportion of women with high grade cytology who have follow-up within 180 days recorded on the NCSP Register, by ethnicity</w:t>
        </w:r>
        <w:r w:rsidR="004067D2">
          <w:rPr>
            <w:noProof/>
            <w:webHidden/>
          </w:rPr>
          <w:tab/>
        </w:r>
        <w:r w:rsidR="004067D2">
          <w:rPr>
            <w:noProof/>
            <w:webHidden/>
          </w:rPr>
          <w:fldChar w:fldCharType="begin"/>
        </w:r>
        <w:r w:rsidR="004067D2">
          <w:rPr>
            <w:noProof/>
            <w:webHidden/>
          </w:rPr>
          <w:instrText xml:space="preserve"> PAGEREF _Toc509928633 \h </w:instrText>
        </w:r>
        <w:r w:rsidR="004067D2">
          <w:rPr>
            <w:noProof/>
            <w:webHidden/>
          </w:rPr>
        </w:r>
        <w:r w:rsidR="004067D2">
          <w:rPr>
            <w:noProof/>
            <w:webHidden/>
          </w:rPr>
          <w:fldChar w:fldCharType="separate"/>
        </w:r>
        <w:r>
          <w:rPr>
            <w:noProof/>
            <w:webHidden/>
          </w:rPr>
          <w:t>97</w:t>
        </w:r>
        <w:r w:rsidR="004067D2">
          <w:rPr>
            <w:noProof/>
            <w:webHidden/>
          </w:rPr>
          <w:fldChar w:fldCharType="end"/>
        </w:r>
      </w:hyperlink>
    </w:p>
    <w:p w14:paraId="36555DA5" w14:textId="59CADC15"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4" w:history="1">
        <w:r w:rsidR="004067D2" w:rsidRPr="00B81B77">
          <w:rPr>
            <w:rStyle w:val="Hyperlink"/>
            <w:noProof/>
          </w:rPr>
          <w:t>Figure 62 - Percentage of women with a high grade cytology (no suspicion of invasive disease) with a colposcopy visit within 20 and 40 working days, by ethnicity</w:t>
        </w:r>
        <w:r w:rsidR="004067D2">
          <w:rPr>
            <w:noProof/>
            <w:webHidden/>
          </w:rPr>
          <w:tab/>
        </w:r>
        <w:r w:rsidR="004067D2">
          <w:rPr>
            <w:noProof/>
            <w:webHidden/>
          </w:rPr>
          <w:fldChar w:fldCharType="begin"/>
        </w:r>
        <w:r w:rsidR="004067D2">
          <w:rPr>
            <w:noProof/>
            <w:webHidden/>
          </w:rPr>
          <w:instrText xml:space="preserve"> PAGEREF _Toc509928634 \h </w:instrText>
        </w:r>
        <w:r w:rsidR="004067D2">
          <w:rPr>
            <w:noProof/>
            <w:webHidden/>
          </w:rPr>
        </w:r>
        <w:r w:rsidR="004067D2">
          <w:rPr>
            <w:noProof/>
            <w:webHidden/>
          </w:rPr>
          <w:fldChar w:fldCharType="separate"/>
        </w:r>
        <w:r>
          <w:rPr>
            <w:noProof/>
            <w:webHidden/>
          </w:rPr>
          <w:t>104</w:t>
        </w:r>
        <w:r w:rsidR="004067D2">
          <w:rPr>
            <w:noProof/>
            <w:webHidden/>
          </w:rPr>
          <w:fldChar w:fldCharType="end"/>
        </w:r>
      </w:hyperlink>
    </w:p>
    <w:p w14:paraId="03F65930" w14:textId="3A0ABA4A"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5" w:history="1">
        <w:r w:rsidR="004067D2" w:rsidRPr="00B81B77">
          <w:rPr>
            <w:rStyle w:val="Hyperlink"/>
            <w:noProof/>
          </w:rPr>
          <w:t>Figure 63 - Percentage of women with a high grade cytology (no suspicion of invasive disease) with a colposcopy visit within 20 and 40 working days, by DHB</w:t>
        </w:r>
        <w:r w:rsidR="004067D2">
          <w:rPr>
            <w:noProof/>
            <w:webHidden/>
          </w:rPr>
          <w:tab/>
        </w:r>
        <w:r w:rsidR="004067D2">
          <w:rPr>
            <w:noProof/>
            <w:webHidden/>
          </w:rPr>
          <w:fldChar w:fldCharType="begin"/>
        </w:r>
        <w:r w:rsidR="004067D2">
          <w:rPr>
            <w:noProof/>
            <w:webHidden/>
          </w:rPr>
          <w:instrText xml:space="preserve"> PAGEREF _Toc509928635 \h </w:instrText>
        </w:r>
        <w:r w:rsidR="004067D2">
          <w:rPr>
            <w:noProof/>
            <w:webHidden/>
          </w:rPr>
        </w:r>
        <w:r w:rsidR="004067D2">
          <w:rPr>
            <w:noProof/>
            <w:webHidden/>
          </w:rPr>
          <w:fldChar w:fldCharType="separate"/>
        </w:r>
        <w:r>
          <w:rPr>
            <w:noProof/>
            <w:webHidden/>
          </w:rPr>
          <w:t>105</w:t>
        </w:r>
        <w:r w:rsidR="004067D2">
          <w:rPr>
            <w:noProof/>
            <w:webHidden/>
          </w:rPr>
          <w:fldChar w:fldCharType="end"/>
        </w:r>
      </w:hyperlink>
    </w:p>
    <w:p w14:paraId="1CC83C8A" w14:textId="448C2121"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6" w:history="1">
        <w:r w:rsidR="004067D2" w:rsidRPr="00B81B77">
          <w:rPr>
            <w:rStyle w:val="Hyperlink"/>
            <w:noProof/>
          </w:rPr>
          <w:t>Figure 64 – Trends of the proportion of women with a high grade cytology report (no suspicion of invasive disease) seen within 4 weeks (20 working days), by ethnicity</w:t>
        </w:r>
        <w:r w:rsidR="004067D2">
          <w:rPr>
            <w:noProof/>
            <w:webHidden/>
          </w:rPr>
          <w:tab/>
        </w:r>
        <w:r w:rsidR="004067D2">
          <w:rPr>
            <w:noProof/>
            <w:webHidden/>
          </w:rPr>
          <w:fldChar w:fldCharType="begin"/>
        </w:r>
        <w:r w:rsidR="004067D2">
          <w:rPr>
            <w:noProof/>
            <w:webHidden/>
          </w:rPr>
          <w:instrText xml:space="preserve"> PAGEREF _Toc509928636 \h </w:instrText>
        </w:r>
        <w:r w:rsidR="004067D2">
          <w:rPr>
            <w:noProof/>
            <w:webHidden/>
          </w:rPr>
        </w:r>
        <w:r w:rsidR="004067D2">
          <w:rPr>
            <w:noProof/>
            <w:webHidden/>
          </w:rPr>
          <w:fldChar w:fldCharType="separate"/>
        </w:r>
        <w:r>
          <w:rPr>
            <w:noProof/>
            <w:webHidden/>
          </w:rPr>
          <w:t>105</w:t>
        </w:r>
        <w:r w:rsidR="004067D2">
          <w:rPr>
            <w:noProof/>
            <w:webHidden/>
          </w:rPr>
          <w:fldChar w:fldCharType="end"/>
        </w:r>
      </w:hyperlink>
    </w:p>
    <w:p w14:paraId="48C73327" w14:textId="796D6717"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7" w:history="1">
        <w:r w:rsidR="004067D2" w:rsidRPr="00B81B77">
          <w:rPr>
            <w:rStyle w:val="Hyperlink"/>
            <w:noProof/>
          </w:rPr>
          <w:t>Figure 65 - Follow-up recorded* for women with persistent LG cytology/ LG cytology and positive hrHPV test, by DHB</w:t>
        </w:r>
        <w:r w:rsidR="004067D2">
          <w:rPr>
            <w:noProof/>
            <w:webHidden/>
          </w:rPr>
          <w:tab/>
        </w:r>
        <w:r w:rsidR="004067D2">
          <w:rPr>
            <w:noProof/>
            <w:webHidden/>
          </w:rPr>
          <w:fldChar w:fldCharType="begin"/>
        </w:r>
        <w:r w:rsidR="004067D2">
          <w:rPr>
            <w:noProof/>
            <w:webHidden/>
          </w:rPr>
          <w:instrText xml:space="preserve"> PAGEREF _Toc509928637 \h </w:instrText>
        </w:r>
        <w:r w:rsidR="004067D2">
          <w:rPr>
            <w:noProof/>
            <w:webHidden/>
          </w:rPr>
        </w:r>
        <w:r w:rsidR="004067D2">
          <w:rPr>
            <w:noProof/>
            <w:webHidden/>
          </w:rPr>
          <w:fldChar w:fldCharType="separate"/>
        </w:r>
        <w:r>
          <w:rPr>
            <w:noProof/>
            <w:webHidden/>
          </w:rPr>
          <w:t>109</w:t>
        </w:r>
        <w:r w:rsidR="004067D2">
          <w:rPr>
            <w:noProof/>
            <w:webHidden/>
          </w:rPr>
          <w:fldChar w:fldCharType="end"/>
        </w:r>
      </w:hyperlink>
    </w:p>
    <w:p w14:paraId="1D0241C7" w14:textId="55CD6A8F"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8" w:history="1">
        <w:r w:rsidR="004067D2" w:rsidRPr="00B81B77">
          <w:rPr>
            <w:rStyle w:val="Hyperlink"/>
            <w:noProof/>
          </w:rPr>
          <w:t>Figure 66 - Follow-up recorded* for women with persistent LG cytology/ LG cytology and positive hrHPV test, by ethnicity</w:t>
        </w:r>
        <w:r w:rsidR="004067D2">
          <w:rPr>
            <w:noProof/>
            <w:webHidden/>
          </w:rPr>
          <w:tab/>
        </w:r>
        <w:r w:rsidR="004067D2">
          <w:rPr>
            <w:noProof/>
            <w:webHidden/>
          </w:rPr>
          <w:fldChar w:fldCharType="begin"/>
        </w:r>
        <w:r w:rsidR="004067D2">
          <w:rPr>
            <w:noProof/>
            <w:webHidden/>
          </w:rPr>
          <w:instrText xml:space="preserve"> PAGEREF _Toc509928638 \h </w:instrText>
        </w:r>
        <w:r w:rsidR="004067D2">
          <w:rPr>
            <w:noProof/>
            <w:webHidden/>
          </w:rPr>
        </w:r>
        <w:r w:rsidR="004067D2">
          <w:rPr>
            <w:noProof/>
            <w:webHidden/>
          </w:rPr>
          <w:fldChar w:fldCharType="separate"/>
        </w:r>
        <w:r>
          <w:rPr>
            <w:noProof/>
            <w:webHidden/>
          </w:rPr>
          <w:t>109</w:t>
        </w:r>
        <w:r w:rsidR="004067D2">
          <w:rPr>
            <w:noProof/>
            <w:webHidden/>
          </w:rPr>
          <w:fldChar w:fldCharType="end"/>
        </w:r>
      </w:hyperlink>
    </w:p>
    <w:p w14:paraId="7AA22444" w14:textId="2C287439"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39" w:history="1">
        <w:r w:rsidR="004067D2" w:rsidRPr="00B81B77">
          <w:rPr>
            <w:rStyle w:val="Hyperlink"/>
            <w:noProof/>
          </w:rPr>
          <w:t>Figure 67 - Women with persistent LG cytology/ LG cytology and positive hrHPV test and an accepted referral for colposcopy: percentage with a colposcopy visit recorded within 26 weeks of the date the referral was accepted, by DHB</w:t>
        </w:r>
        <w:r w:rsidR="004067D2">
          <w:rPr>
            <w:noProof/>
            <w:webHidden/>
          </w:rPr>
          <w:tab/>
        </w:r>
        <w:r w:rsidR="004067D2">
          <w:rPr>
            <w:noProof/>
            <w:webHidden/>
          </w:rPr>
          <w:fldChar w:fldCharType="begin"/>
        </w:r>
        <w:r w:rsidR="004067D2">
          <w:rPr>
            <w:noProof/>
            <w:webHidden/>
          </w:rPr>
          <w:instrText xml:space="preserve"> PAGEREF _Toc509928639 \h </w:instrText>
        </w:r>
        <w:r w:rsidR="004067D2">
          <w:rPr>
            <w:noProof/>
            <w:webHidden/>
          </w:rPr>
        </w:r>
        <w:r w:rsidR="004067D2">
          <w:rPr>
            <w:noProof/>
            <w:webHidden/>
          </w:rPr>
          <w:fldChar w:fldCharType="separate"/>
        </w:r>
        <w:r>
          <w:rPr>
            <w:noProof/>
            <w:webHidden/>
          </w:rPr>
          <w:t>110</w:t>
        </w:r>
        <w:r w:rsidR="004067D2">
          <w:rPr>
            <w:noProof/>
            <w:webHidden/>
          </w:rPr>
          <w:fldChar w:fldCharType="end"/>
        </w:r>
      </w:hyperlink>
    </w:p>
    <w:p w14:paraId="39562EA7" w14:textId="33967B00"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0" w:history="1">
        <w:r w:rsidR="004067D2" w:rsidRPr="00B81B77">
          <w:rPr>
            <w:rStyle w:val="Hyperlink"/>
            <w:noProof/>
          </w:rPr>
          <w:t>Figure 68 - Women with persistent LG cytology or LG cytology and positive hrHPV test and an accepted referral for colposcopy: percentage with a colposcopy visit recorded within 26 weeks of the date the referral was accepted, by ethnicity</w:t>
        </w:r>
        <w:r w:rsidR="004067D2">
          <w:rPr>
            <w:noProof/>
            <w:webHidden/>
          </w:rPr>
          <w:tab/>
        </w:r>
        <w:r w:rsidR="004067D2">
          <w:rPr>
            <w:noProof/>
            <w:webHidden/>
          </w:rPr>
          <w:fldChar w:fldCharType="begin"/>
        </w:r>
        <w:r w:rsidR="004067D2">
          <w:rPr>
            <w:noProof/>
            <w:webHidden/>
          </w:rPr>
          <w:instrText xml:space="preserve"> PAGEREF _Toc509928640 \h </w:instrText>
        </w:r>
        <w:r w:rsidR="004067D2">
          <w:rPr>
            <w:noProof/>
            <w:webHidden/>
          </w:rPr>
        </w:r>
        <w:r w:rsidR="004067D2">
          <w:rPr>
            <w:noProof/>
            <w:webHidden/>
          </w:rPr>
          <w:fldChar w:fldCharType="separate"/>
        </w:r>
        <w:r>
          <w:rPr>
            <w:noProof/>
            <w:webHidden/>
          </w:rPr>
          <w:t>110</w:t>
        </w:r>
        <w:r w:rsidR="004067D2">
          <w:rPr>
            <w:noProof/>
            <w:webHidden/>
          </w:rPr>
          <w:fldChar w:fldCharType="end"/>
        </w:r>
      </w:hyperlink>
    </w:p>
    <w:p w14:paraId="3A489083" w14:textId="32549C33"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1" w:history="1">
        <w:r w:rsidR="004067D2" w:rsidRPr="00B81B77">
          <w:rPr>
            <w:rStyle w:val="Hyperlink"/>
            <w:noProof/>
          </w:rPr>
          <w:t>Figure 69</w:t>
        </w:r>
        <w:r w:rsidR="004067D2" w:rsidRPr="00B81B77">
          <w:rPr>
            <w:rStyle w:val="Hyperlink"/>
            <w:noProof/>
            <w:lang w:eastAsia="en-AU"/>
          </w:rPr>
          <w:t xml:space="preserve"> - Trends in the </w:t>
        </w:r>
        <w:r w:rsidR="004067D2" w:rsidRPr="00B81B77">
          <w:rPr>
            <w:rStyle w:val="Hyperlink"/>
            <w:noProof/>
          </w:rPr>
          <w:t>proportion</w:t>
        </w:r>
        <w:r w:rsidR="004067D2" w:rsidRPr="00B81B77">
          <w:rPr>
            <w:rStyle w:val="Hyperlink"/>
            <w:noProof/>
            <w:lang w:eastAsia="en-AU"/>
          </w:rPr>
          <w:t xml:space="preserve"> of w</w:t>
        </w:r>
        <w:r w:rsidR="004067D2" w:rsidRPr="00B81B77">
          <w:rPr>
            <w:rStyle w:val="Hyperlink"/>
            <w:noProof/>
          </w:rPr>
          <w:t>omen with persistent LG cytology or LG cytology and positive hrHPV test and an accepted referral for colposcopy who have a colposcopy visit recorded within 26 weeks of the date the referral was accepted</w:t>
        </w:r>
        <w:r w:rsidR="004067D2" w:rsidRPr="00B81B77">
          <w:rPr>
            <w:rStyle w:val="Hyperlink"/>
            <w:noProof/>
            <w:lang w:eastAsia="en-AU"/>
          </w:rPr>
          <w:t>, by ethnicity</w:t>
        </w:r>
        <w:r w:rsidR="004067D2">
          <w:rPr>
            <w:noProof/>
            <w:webHidden/>
          </w:rPr>
          <w:tab/>
        </w:r>
        <w:r w:rsidR="004067D2">
          <w:rPr>
            <w:noProof/>
            <w:webHidden/>
          </w:rPr>
          <w:fldChar w:fldCharType="begin"/>
        </w:r>
        <w:r w:rsidR="004067D2">
          <w:rPr>
            <w:noProof/>
            <w:webHidden/>
          </w:rPr>
          <w:instrText xml:space="preserve"> PAGEREF _Toc509928641 \h </w:instrText>
        </w:r>
        <w:r w:rsidR="004067D2">
          <w:rPr>
            <w:noProof/>
            <w:webHidden/>
          </w:rPr>
        </w:r>
        <w:r w:rsidR="004067D2">
          <w:rPr>
            <w:noProof/>
            <w:webHidden/>
          </w:rPr>
          <w:fldChar w:fldCharType="separate"/>
        </w:r>
        <w:r>
          <w:rPr>
            <w:noProof/>
            <w:webHidden/>
          </w:rPr>
          <w:t>111</w:t>
        </w:r>
        <w:r w:rsidR="004067D2">
          <w:rPr>
            <w:noProof/>
            <w:webHidden/>
          </w:rPr>
          <w:fldChar w:fldCharType="end"/>
        </w:r>
      </w:hyperlink>
    </w:p>
    <w:p w14:paraId="0CDCD53F" w14:textId="57631D4A"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2" w:history="1">
        <w:r w:rsidR="004067D2" w:rsidRPr="00B81B77">
          <w:rPr>
            <w:rStyle w:val="Hyperlink"/>
            <w:noProof/>
          </w:rPr>
          <w:t>Figure 70</w:t>
        </w:r>
        <w:r w:rsidR="004067D2" w:rsidRPr="00B81B77">
          <w:rPr>
            <w:rStyle w:val="Hyperlink"/>
            <w:noProof/>
            <w:lang w:eastAsia="en-AU"/>
          </w:rPr>
          <w:t xml:space="preserve"> - Trends in </w:t>
        </w:r>
        <w:r w:rsidR="004067D2" w:rsidRPr="00B81B77">
          <w:rPr>
            <w:rStyle w:val="Hyperlink"/>
            <w:noProof/>
          </w:rPr>
          <w:t>proportion</w:t>
        </w:r>
        <w:r w:rsidR="004067D2" w:rsidRPr="00B81B77">
          <w:rPr>
            <w:rStyle w:val="Hyperlink"/>
            <w:noProof/>
            <w:lang w:eastAsia="en-AU"/>
          </w:rPr>
          <w:t xml:space="preserve"> of w</w:t>
        </w:r>
        <w:r w:rsidR="004067D2" w:rsidRPr="00B81B77">
          <w:rPr>
            <w:rStyle w:val="Hyperlink"/>
            <w:noProof/>
          </w:rPr>
          <w:t>omen with persistent LG cytology or LG cytology and positive hrHPV test and an accepted referral for colposcopy who have a colposcopy visit recorded within 26 weeks of the date the referral was accepted</w:t>
        </w:r>
        <w:r w:rsidR="004067D2" w:rsidRPr="00B81B77">
          <w:rPr>
            <w:rStyle w:val="Hyperlink"/>
            <w:noProof/>
            <w:lang w:eastAsia="en-AU"/>
          </w:rPr>
          <w:t>, by DHB</w:t>
        </w:r>
        <w:r w:rsidR="004067D2">
          <w:rPr>
            <w:noProof/>
            <w:webHidden/>
          </w:rPr>
          <w:tab/>
        </w:r>
        <w:r w:rsidR="004067D2">
          <w:rPr>
            <w:noProof/>
            <w:webHidden/>
          </w:rPr>
          <w:fldChar w:fldCharType="begin"/>
        </w:r>
        <w:r w:rsidR="004067D2">
          <w:rPr>
            <w:noProof/>
            <w:webHidden/>
          </w:rPr>
          <w:instrText xml:space="preserve"> PAGEREF _Toc509928642 \h </w:instrText>
        </w:r>
        <w:r w:rsidR="004067D2">
          <w:rPr>
            <w:noProof/>
            <w:webHidden/>
          </w:rPr>
        </w:r>
        <w:r w:rsidR="004067D2">
          <w:rPr>
            <w:noProof/>
            <w:webHidden/>
          </w:rPr>
          <w:fldChar w:fldCharType="separate"/>
        </w:r>
        <w:r>
          <w:rPr>
            <w:noProof/>
            <w:webHidden/>
          </w:rPr>
          <w:t>111</w:t>
        </w:r>
        <w:r w:rsidR="004067D2">
          <w:rPr>
            <w:noProof/>
            <w:webHidden/>
          </w:rPr>
          <w:fldChar w:fldCharType="end"/>
        </w:r>
      </w:hyperlink>
    </w:p>
    <w:p w14:paraId="0EED9BB2" w14:textId="70F9CEBB"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3" w:history="1">
        <w:r w:rsidR="004067D2" w:rsidRPr="00B81B77">
          <w:rPr>
            <w:rStyle w:val="Hyperlink"/>
            <w:noProof/>
          </w:rPr>
          <w:t>Figure 71 - Completion of colposcopic assessment fields, by DHB</w:t>
        </w:r>
        <w:r w:rsidR="004067D2">
          <w:rPr>
            <w:noProof/>
            <w:webHidden/>
          </w:rPr>
          <w:tab/>
        </w:r>
        <w:r w:rsidR="004067D2">
          <w:rPr>
            <w:noProof/>
            <w:webHidden/>
          </w:rPr>
          <w:fldChar w:fldCharType="begin"/>
        </w:r>
        <w:r w:rsidR="004067D2">
          <w:rPr>
            <w:noProof/>
            <w:webHidden/>
          </w:rPr>
          <w:instrText xml:space="preserve"> PAGEREF _Toc509928643 \h </w:instrText>
        </w:r>
        <w:r w:rsidR="004067D2">
          <w:rPr>
            <w:noProof/>
            <w:webHidden/>
          </w:rPr>
        </w:r>
        <w:r w:rsidR="004067D2">
          <w:rPr>
            <w:noProof/>
            <w:webHidden/>
          </w:rPr>
          <w:fldChar w:fldCharType="separate"/>
        </w:r>
        <w:r>
          <w:rPr>
            <w:noProof/>
            <w:webHidden/>
          </w:rPr>
          <w:t>116</w:t>
        </w:r>
        <w:r w:rsidR="004067D2">
          <w:rPr>
            <w:noProof/>
            <w:webHidden/>
          </w:rPr>
          <w:fldChar w:fldCharType="end"/>
        </w:r>
      </w:hyperlink>
    </w:p>
    <w:p w14:paraId="4C7AABEB" w14:textId="640D3156"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4" w:history="1">
        <w:r w:rsidR="004067D2" w:rsidRPr="00B81B77">
          <w:rPr>
            <w:rStyle w:val="Hyperlink"/>
            <w:noProof/>
          </w:rPr>
          <w:t>Figure 72 - Trends in the completion of all required colposcopic assessment fields, by DHB</w:t>
        </w:r>
        <w:r w:rsidR="004067D2">
          <w:rPr>
            <w:noProof/>
            <w:webHidden/>
          </w:rPr>
          <w:tab/>
        </w:r>
        <w:r w:rsidR="004067D2">
          <w:rPr>
            <w:noProof/>
            <w:webHidden/>
          </w:rPr>
          <w:fldChar w:fldCharType="begin"/>
        </w:r>
        <w:r w:rsidR="004067D2">
          <w:rPr>
            <w:noProof/>
            <w:webHidden/>
          </w:rPr>
          <w:instrText xml:space="preserve"> PAGEREF _Toc509928644 \h </w:instrText>
        </w:r>
        <w:r w:rsidR="004067D2">
          <w:rPr>
            <w:noProof/>
            <w:webHidden/>
          </w:rPr>
        </w:r>
        <w:r w:rsidR="004067D2">
          <w:rPr>
            <w:noProof/>
            <w:webHidden/>
          </w:rPr>
          <w:fldChar w:fldCharType="separate"/>
        </w:r>
        <w:r>
          <w:rPr>
            <w:noProof/>
            <w:webHidden/>
          </w:rPr>
          <w:t>116</w:t>
        </w:r>
        <w:r w:rsidR="004067D2">
          <w:rPr>
            <w:noProof/>
            <w:webHidden/>
          </w:rPr>
          <w:fldChar w:fldCharType="end"/>
        </w:r>
      </w:hyperlink>
    </w:p>
    <w:p w14:paraId="19222F50" w14:textId="255B3B9D"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5" w:history="1">
        <w:r w:rsidR="004067D2" w:rsidRPr="00B81B77">
          <w:rPr>
            <w:rStyle w:val="Hyperlink"/>
            <w:noProof/>
          </w:rPr>
          <w:t>Figure 73 - Trends in the number of colposcopies recorded on the NCSP Register, by DHB</w:t>
        </w:r>
        <w:r w:rsidR="004067D2">
          <w:rPr>
            <w:noProof/>
            <w:webHidden/>
          </w:rPr>
          <w:tab/>
        </w:r>
        <w:r w:rsidR="004067D2">
          <w:rPr>
            <w:noProof/>
            <w:webHidden/>
          </w:rPr>
          <w:fldChar w:fldCharType="begin"/>
        </w:r>
        <w:r w:rsidR="004067D2">
          <w:rPr>
            <w:noProof/>
            <w:webHidden/>
          </w:rPr>
          <w:instrText xml:space="preserve"> PAGEREF _Toc509928645 \h </w:instrText>
        </w:r>
        <w:r w:rsidR="004067D2">
          <w:rPr>
            <w:noProof/>
            <w:webHidden/>
          </w:rPr>
        </w:r>
        <w:r w:rsidR="004067D2">
          <w:rPr>
            <w:noProof/>
            <w:webHidden/>
          </w:rPr>
          <w:fldChar w:fldCharType="separate"/>
        </w:r>
        <w:r>
          <w:rPr>
            <w:noProof/>
            <w:webHidden/>
          </w:rPr>
          <w:t>117</w:t>
        </w:r>
        <w:r w:rsidR="004067D2">
          <w:rPr>
            <w:noProof/>
            <w:webHidden/>
          </w:rPr>
          <w:fldChar w:fldCharType="end"/>
        </w:r>
      </w:hyperlink>
    </w:p>
    <w:p w14:paraId="4F7DDAD7" w14:textId="1062C6BC"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6" w:history="1">
        <w:r w:rsidR="004067D2" w:rsidRPr="00B81B77">
          <w:rPr>
            <w:rStyle w:val="Hyperlink"/>
            <w:noProof/>
          </w:rPr>
          <w:t>Figure 74 - Proportion of women treated within eight weeks of histological confirmation of HSIL, by DHB</w:t>
        </w:r>
        <w:r w:rsidR="004067D2">
          <w:rPr>
            <w:noProof/>
            <w:webHidden/>
          </w:rPr>
          <w:tab/>
        </w:r>
        <w:r w:rsidR="004067D2">
          <w:rPr>
            <w:noProof/>
            <w:webHidden/>
          </w:rPr>
          <w:fldChar w:fldCharType="begin"/>
        </w:r>
        <w:r w:rsidR="004067D2">
          <w:rPr>
            <w:noProof/>
            <w:webHidden/>
          </w:rPr>
          <w:instrText xml:space="preserve"> PAGEREF _Toc509928646 \h </w:instrText>
        </w:r>
        <w:r w:rsidR="004067D2">
          <w:rPr>
            <w:noProof/>
            <w:webHidden/>
          </w:rPr>
        </w:r>
        <w:r w:rsidR="004067D2">
          <w:rPr>
            <w:noProof/>
            <w:webHidden/>
          </w:rPr>
          <w:fldChar w:fldCharType="separate"/>
        </w:r>
        <w:r>
          <w:rPr>
            <w:noProof/>
            <w:webHidden/>
          </w:rPr>
          <w:t>121</w:t>
        </w:r>
        <w:r w:rsidR="004067D2">
          <w:rPr>
            <w:noProof/>
            <w:webHidden/>
          </w:rPr>
          <w:fldChar w:fldCharType="end"/>
        </w:r>
      </w:hyperlink>
    </w:p>
    <w:p w14:paraId="2A414E96" w14:textId="0CF5E0D2"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7" w:history="1">
        <w:r w:rsidR="004067D2" w:rsidRPr="00B81B77">
          <w:rPr>
            <w:rStyle w:val="Hyperlink"/>
            <w:noProof/>
          </w:rPr>
          <w:t>Figure 75 - Trends in the proportion of women treated within eight weeks of histological confirmation of HSIL, by DHB</w:t>
        </w:r>
        <w:r w:rsidR="004067D2">
          <w:rPr>
            <w:noProof/>
            <w:webHidden/>
          </w:rPr>
          <w:tab/>
        </w:r>
        <w:r w:rsidR="004067D2">
          <w:rPr>
            <w:noProof/>
            <w:webHidden/>
          </w:rPr>
          <w:fldChar w:fldCharType="begin"/>
        </w:r>
        <w:r w:rsidR="004067D2">
          <w:rPr>
            <w:noProof/>
            <w:webHidden/>
          </w:rPr>
          <w:instrText xml:space="preserve"> PAGEREF _Toc509928647 \h </w:instrText>
        </w:r>
        <w:r w:rsidR="004067D2">
          <w:rPr>
            <w:noProof/>
            <w:webHidden/>
          </w:rPr>
        </w:r>
        <w:r w:rsidR="004067D2">
          <w:rPr>
            <w:noProof/>
            <w:webHidden/>
          </w:rPr>
          <w:fldChar w:fldCharType="separate"/>
        </w:r>
        <w:r>
          <w:rPr>
            <w:noProof/>
            <w:webHidden/>
          </w:rPr>
          <w:t>121</w:t>
        </w:r>
        <w:r w:rsidR="004067D2">
          <w:rPr>
            <w:noProof/>
            <w:webHidden/>
          </w:rPr>
          <w:fldChar w:fldCharType="end"/>
        </w:r>
      </w:hyperlink>
    </w:p>
    <w:p w14:paraId="26709A39" w14:textId="5EBF3072"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8" w:history="1">
        <w:r w:rsidR="004067D2" w:rsidRPr="00B81B77">
          <w:rPr>
            <w:rStyle w:val="Hyperlink"/>
            <w:noProof/>
          </w:rPr>
          <w:t>Figure 76 - Percentage of women treated with colposcopy, and both colposcopy and cytology, within nine months post-treatment, by DHB</w:t>
        </w:r>
        <w:r w:rsidR="004067D2">
          <w:rPr>
            <w:noProof/>
            <w:webHidden/>
          </w:rPr>
          <w:tab/>
        </w:r>
        <w:r w:rsidR="004067D2">
          <w:rPr>
            <w:noProof/>
            <w:webHidden/>
          </w:rPr>
          <w:fldChar w:fldCharType="begin"/>
        </w:r>
        <w:r w:rsidR="004067D2">
          <w:rPr>
            <w:noProof/>
            <w:webHidden/>
          </w:rPr>
          <w:instrText xml:space="preserve"> PAGEREF _Toc509928648 \h </w:instrText>
        </w:r>
        <w:r w:rsidR="004067D2">
          <w:rPr>
            <w:noProof/>
            <w:webHidden/>
          </w:rPr>
        </w:r>
        <w:r w:rsidR="004067D2">
          <w:rPr>
            <w:noProof/>
            <w:webHidden/>
          </w:rPr>
          <w:fldChar w:fldCharType="separate"/>
        </w:r>
        <w:r>
          <w:rPr>
            <w:noProof/>
            <w:webHidden/>
          </w:rPr>
          <w:t>126</w:t>
        </w:r>
        <w:r w:rsidR="004067D2">
          <w:rPr>
            <w:noProof/>
            <w:webHidden/>
          </w:rPr>
          <w:fldChar w:fldCharType="end"/>
        </w:r>
      </w:hyperlink>
    </w:p>
    <w:p w14:paraId="48D94C5B" w14:textId="461337B3"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49" w:history="1">
        <w:r w:rsidR="004067D2" w:rsidRPr="00B81B77">
          <w:rPr>
            <w:rStyle w:val="Hyperlink"/>
            <w:noProof/>
          </w:rPr>
          <w:t>Figure 77 - Percentage of women discharged appropriately within 12 months of treatment, by DHB</w:t>
        </w:r>
        <w:r w:rsidR="004067D2">
          <w:rPr>
            <w:noProof/>
            <w:webHidden/>
          </w:rPr>
          <w:tab/>
        </w:r>
        <w:r w:rsidR="004067D2">
          <w:rPr>
            <w:noProof/>
            <w:webHidden/>
          </w:rPr>
          <w:fldChar w:fldCharType="begin"/>
        </w:r>
        <w:r w:rsidR="004067D2">
          <w:rPr>
            <w:noProof/>
            <w:webHidden/>
          </w:rPr>
          <w:instrText xml:space="preserve"> PAGEREF _Toc509928649 \h </w:instrText>
        </w:r>
        <w:r w:rsidR="004067D2">
          <w:rPr>
            <w:noProof/>
            <w:webHidden/>
          </w:rPr>
        </w:r>
        <w:r w:rsidR="004067D2">
          <w:rPr>
            <w:noProof/>
            <w:webHidden/>
          </w:rPr>
          <w:fldChar w:fldCharType="separate"/>
        </w:r>
        <w:r>
          <w:rPr>
            <w:noProof/>
            <w:webHidden/>
          </w:rPr>
          <w:t>126</w:t>
        </w:r>
        <w:r w:rsidR="004067D2">
          <w:rPr>
            <w:noProof/>
            <w:webHidden/>
          </w:rPr>
          <w:fldChar w:fldCharType="end"/>
        </w:r>
      </w:hyperlink>
    </w:p>
    <w:p w14:paraId="53531C1E" w14:textId="1BB0CBBA"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0" w:history="1">
        <w:r w:rsidR="004067D2" w:rsidRPr="00B81B77">
          <w:rPr>
            <w:rStyle w:val="Hyperlink"/>
            <w:noProof/>
          </w:rPr>
          <w:t>Figure 78 - Proportion of women (aged 30 years or more) with low grade cytology who have a subsequent HPV test, by laboratory and cytology result</w:t>
        </w:r>
        <w:r w:rsidR="004067D2">
          <w:rPr>
            <w:noProof/>
            <w:webHidden/>
          </w:rPr>
          <w:tab/>
        </w:r>
        <w:r w:rsidR="004067D2">
          <w:rPr>
            <w:noProof/>
            <w:webHidden/>
          </w:rPr>
          <w:fldChar w:fldCharType="begin"/>
        </w:r>
        <w:r w:rsidR="004067D2">
          <w:rPr>
            <w:noProof/>
            <w:webHidden/>
          </w:rPr>
          <w:instrText xml:space="preserve"> PAGEREF _Toc509928650 \h </w:instrText>
        </w:r>
        <w:r w:rsidR="004067D2">
          <w:rPr>
            <w:noProof/>
            <w:webHidden/>
          </w:rPr>
        </w:r>
        <w:r w:rsidR="004067D2">
          <w:rPr>
            <w:noProof/>
            <w:webHidden/>
          </w:rPr>
          <w:fldChar w:fldCharType="separate"/>
        </w:r>
        <w:r>
          <w:rPr>
            <w:noProof/>
            <w:webHidden/>
          </w:rPr>
          <w:t>133</w:t>
        </w:r>
        <w:r w:rsidR="004067D2">
          <w:rPr>
            <w:noProof/>
            <w:webHidden/>
          </w:rPr>
          <w:fldChar w:fldCharType="end"/>
        </w:r>
      </w:hyperlink>
    </w:p>
    <w:p w14:paraId="366A9BAB" w14:textId="379444CD"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1" w:history="1">
        <w:r w:rsidR="004067D2" w:rsidRPr="00B81B77">
          <w:rPr>
            <w:rStyle w:val="Hyperlink"/>
            <w:noProof/>
          </w:rPr>
          <w:t>Figure 79 - Proportion of women (aged less than 30 years) with low grade cytology who have a subsequent HPV test, by laboratory and cytology result</w:t>
        </w:r>
        <w:r w:rsidR="004067D2">
          <w:rPr>
            <w:noProof/>
            <w:webHidden/>
          </w:rPr>
          <w:tab/>
        </w:r>
        <w:r w:rsidR="004067D2">
          <w:rPr>
            <w:noProof/>
            <w:webHidden/>
          </w:rPr>
          <w:fldChar w:fldCharType="begin"/>
        </w:r>
        <w:r w:rsidR="004067D2">
          <w:rPr>
            <w:noProof/>
            <w:webHidden/>
          </w:rPr>
          <w:instrText xml:space="preserve"> PAGEREF _Toc509928651 \h </w:instrText>
        </w:r>
        <w:r w:rsidR="004067D2">
          <w:rPr>
            <w:noProof/>
            <w:webHidden/>
          </w:rPr>
        </w:r>
        <w:r w:rsidR="004067D2">
          <w:rPr>
            <w:noProof/>
            <w:webHidden/>
          </w:rPr>
          <w:fldChar w:fldCharType="separate"/>
        </w:r>
        <w:r>
          <w:rPr>
            <w:noProof/>
            <w:webHidden/>
          </w:rPr>
          <w:t>133</w:t>
        </w:r>
        <w:r w:rsidR="004067D2">
          <w:rPr>
            <w:noProof/>
            <w:webHidden/>
          </w:rPr>
          <w:fldChar w:fldCharType="end"/>
        </w:r>
      </w:hyperlink>
    </w:p>
    <w:p w14:paraId="32E2B0C2" w14:textId="43340AE7"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2" w:history="1">
        <w:r w:rsidR="004067D2" w:rsidRPr="00B81B77">
          <w:rPr>
            <w:rStyle w:val="Hyperlink"/>
            <w:noProof/>
          </w:rPr>
          <w:t>Figure 80 - Proportion of HPV triage tests which are positive following ASC-US cytology (women aged 30 years or more), by cytology laboratory</w:t>
        </w:r>
        <w:r w:rsidR="004067D2">
          <w:rPr>
            <w:noProof/>
            <w:webHidden/>
          </w:rPr>
          <w:tab/>
        </w:r>
        <w:r w:rsidR="004067D2">
          <w:rPr>
            <w:noProof/>
            <w:webHidden/>
          </w:rPr>
          <w:fldChar w:fldCharType="begin"/>
        </w:r>
        <w:r w:rsidR="004067D2">
          <w:rPr>
            <w:noProof/>
            <w:webHidden/>
          </w:rPr>
          <w:instrText xml:space="preserve"> PAGEREF _Toc509928652 \h </w:instrText>
        </w:r>
        <w:r w:rsidR="004067D2">
          <w:rPr>
            <w:noProof/>
            <w:webHidden/>
          </w:rPr>
        </w:r>
        <w:r w:rsidR="004067D2">
          <w:rPr>
            <w:noProof/>
            <w:webHidden/>
          </w:rPr>
          <w:fldChar w:fldCharType="separate"/>
        </w:r>
        <w:r>
          <w:rPr>
            <w:noProof/>
            <w:webHidden/>
          </w:rPr>
          <w:t>134</w:t>
        </w:r>
        <w:r w:rsidR="004067D2">
          <w:rPr>
            <w:noProof/>
            <w:webHidden/>
          </w:rPr>
          <w:fldChar w:fldCharType="end"/>
        </w:r>
      </w:hyperlink>
    </w:p>
    <w:p w14:paraId="3DA3E0D0" w14:textId="2E4142C7"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3" w:history="1">
        <w:r w:rsidR="004067D2" w:rsidRPr="00B81B77">
          <w:rPr>
            <w:rStyle w:val="Hyperlink"/>
            <w:noProof/>
          </w:rPr>
          <w:t>Figure 81 - Proportion of HPV triage tests which are positive following LSIL cytology (women aged 30 years or more), by cytology laboratory</w:t>
        </w:r>
        <w:r w:rsidR="004067D2">
          <w:rPr>
            <w:noProof/>
            <w:webHidden/>
          </w:rPr>
          <w:tab/>
        </w:r>
        <w:r w:rsidR="004067D2">
          <w:rPr>
            <w:noProof/>
            <w:webHidden/>
          </w:rPr>
          <w:fldChar w:fldCharType="begin"/>
        </w:r>
        <w:r w:rsidR="004067D2">
          <w:rPr>
            <w:noProof/>
            <w:webHidden/>
          </w:rPr>
          <w:instrText xml:space="preserve"> PAGEREF _Toc509928653 \h </w:instrText>
        </w:r>
        <w:r w:rsidR="004067D2">
          <w:rPr>
            <w:noProof/>
            <w:webHidden/>
          </w:rPr>
        </w:r>
        <w:r w:rsidR="004067D2">
          <w:rPr>
            <w:noProof/>
            <w:webHidden/>
          </w:rPr>
          <w:fldChar w:fldCharType="separate"/>
        </w:r>
        <w:r>
          <w:rPr>
            <w:noProof/>
            <w:webHidden/>
          </w:rPr>
          <w:t>134</w:t>
        </w:r>
        <w:r w:rsidR="004067D2">
          <w:rPr>
            <w:noProof/>
            <w:webHidden/>
          </w:rPr>
          <w:fldChar w:fldCharType="end"/>
        </w:r>
      </w:hyperlink>
    </w:p>
    <w:p w14:paraId="52F45956" w14:textId="08A47F79"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4" w:history="1">
        <w:r w:rsidR="004067D2" w:rsidRPr="00B81B77">
          <w:rPr>
            <w:rStyle w:val="Hyperlink"/>
            <w:noProof/>
          </w:rPr>
          <w:t>Figure 82 - Proportion of women with an HPV triage test who are HPV positive, by age and cytology result</w:t>
        </w:r>
        <w:r w:rsidR="004067D2">
          <w:rPr>
            <w:noProof/>
            <w:webHidden/>
          </w:rPr>
          <w:tab/>
        </w:r>
        <w:r w:rsidR="004067D2">
          <w:rPr>
            <w:noProof/>
            <w:webHidden/>
          </w:rPr>
          <w:fldChar w:fldCharType="begin"/>
        </w:r>
        <w:r w:rsidR="004067D2">
          <w:rPr>
            <w:noProof/>
            <w:webHidden/>
          </w:rPr>
          <w:instrText xml:space="preserve"> PAGEREF _Toc509928654 \h </w:instrText>
        </w:r>
        <w:r w:rsidR="004067D2">
          <w:rPr>
            <w:noProof/>
            <w:webHidden/>
          </w:rPr>
        </w:r>
        <w:r w:rsidR="004067D2">
          <w:rPr>
            <w:noProof/>
            <w:webHidden/>
          </w:rPr>
          <w:fldChar w:fldCharType="separate"/>
        </w:r>
        <w:r>
          <w:rPr>
            <w:noProof/>
            <w:webHidden/>
          </w:rPr>
          <w:t>135</w:t>
        </w:r>
        <w:r w:rsidR="004067D2">
          <w:rPr>
            <w:noProof/>
            <w:webHidden/>
          </w:rPr>
          <w:fldChar w:fldCharType="end"/>
        </w:r>
      </w:hyperlink>
    </w:p>
    <w:p w14:paraId="031426EA" w14:textId="036C7C6D"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5" w:history="1">
        <w:r w:rsidR="004067D2" w:rsidRPr="00B81B77">
          <w:rPr>
            <w:rStyle w:val="Hyperlink"/>
            <w:noProof/>
          </w:rPr>
          <w:t>Figure 83 – Triage-positive women with histologically-confirmed CIN 2+ within 12 months, as a percentage of all women with histology, by laboratory</w:t>
        </w:r>
        <w:r w:rsidR="004067D2">
          <w:rPr>
            <w:noProof/>
            <w:webHidden/>
          </w:rPr>
          <w:tab/>
        </w:r>
        <w:r w:rsidR="004067D2">
          <w:rPr>
            <w:noProof/>
            <w:webHidden/>
          </w:rPr>
          <w:fldChar w:fldCharType="begin"/>
        </w:r>
        <w:r w:rsidR="004067D2">
          <w:rPr>
            <w:noProof/>
            <w:webHidden/>
          </w:rPr>
          <w:instrText xml:space="preserve"> PAGEREF _Toc509928655 \h </w:instrText>
        </w:r>
        <w:r w:rsidR="004067D2">
          <w:rPr>
            <w:noProof/>
            <w:webHidden/>
          </w:rPr>
        </w:r>
        <w:r w:rsidR="004067D2">
          <w:rPr>
            <w:noProof/>
            <w:webHidden/>
          </w:rPr>
          <w:fldChar w:fldCharType="separate"/>
        </w:r>
        <w:r>
          <w:rPr>
            <w:noProof/>
            <w:webHidden/>
          </w:rPr>
          <w:t>138</w:t>
        </w:r>
        <w:r w:rsidR="004067D2">
          <w:rPr>
            <w:noProof/>
            <w:webHidden/>
          </w:rPr>
          <w:fldChar w:fldCharType="end"/>
        </w:r>
      </w:hyperlink>
    </w:p>
    <w:p w14:paraId="37259D59" w14:textId="0D8C0405"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6" w:history="1">
        <w:r w:rsidR="004067D2" w:rsidRPr="00B81B77">
          <w:rPr>
            <w:rStyle w:val="Hyperlink"/>
            <w:noProof/>
          </w:rPr>
          <w:t>Figure 84 – Triage-positive women with histologically-confirmed CIN 2+ within 12 months, as a percentage of all women who attended colposcopy, by laboratory</w:t>
        </w:r>
        <w:r w:rsidR="004067D2">
          <w:rPr>
            <w:noProof/>
            <w:webHidden/>
          </w:rPr>
          <w:tab/>
        </w:r>
        <w:r w:rsidR="004067D2">
          <w:rPr>
            <w:noProof/>
            <w:webHidden/>
          </w:rPr>
          <w:fldChar w:fldCharType="begin"/>
        </w:r>
        <w:r w:rsidR="004067D2">
          <w:rPr>
            <w:noProof/>
            <w:webHidden/>
          </w:rPr>
          <w:instrText xml:space="preserve"> PAGEREF _Toc509928656 \h </w:instrText>
        </w:r>
        <w:r w:rsidR="004067D2">
          <w:rPr>
            <w:noProof/>
            <w:webHidden/>
          </w:rPr>
        </w:r>
        <w:r w:rsidR="004067D2">
          <w:rPr>
            <w:noProof/>
            <w:webHidden/>
          </w:rPr>
          <w:fldChar w:fldCharType="separate"/>
        </w:r>
        <w:r>
          <w:rPr>
            <w:noProof/>
            <w:webHidden/>
          </w:rPr>
          <w:t>138</w:t>
        </w:r>
        <w:r w:rsidR="004067D2">
          <w:rPr>
            <w:noProof/>
            <w:webHidden/>
          </w:rPr>
          <w:fldChar w:fldCharType="end"/>
        </w:r>
      </w:hyperlink>
    </w:p>
    <w:p w14:paraId="39123DF8" w14:textId="6D9F2684"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7" w:history="1">
        <w:r w:rsidR="004067D2" w:rsidRPr="00B81B77">
          <w:rPr>
            <w:rStyle w:val="Hyperlink"/>
            <w:noProof/>
          </w:rPr>
          <w:t>Figure 85 - Women with histologically-confirmed CIN 2+ within 12 months, as a percentage of all women who attended colposcopy, by laboratory and referral cytology</w:t>
        </w:r>
        <w:r w:rsidR="004067D2">
          <w:rPr>
            <w:noProof/>
            <w:webHidden/>
          </w:rPr>
          <w:tab/>
        </w:r>
        <w:r w:rsidR="004067D2">
          <w:rPr>
            <w:noProof/>
            <w:webHidden/>
          </w:rPr>
          <w:fldChar w:fldCharType="begin"/>
        </w:r>
        <w:r w:rsidR="004067D2">
          <w:rPr>
            <w:noProof/>
            <w:webHidden/>
          </w:rPr>
          <w:instrText xml:space="preserve"> PAGEREF _Toc509928657 \h </w:instrText>
        </w:r>
        <w:r w:rsidR="004067D2">
          <w:rPr>
            <w:noProof/>
            <w:webHidden/>
          </w:rPr>
        </w:r>
        <w:r w:rsidR="004067D2">
          <w:rPr>
            <w:noProof/>
            <w:webHidden/>
          </w:rPr>
          <w:fldChar w:fldCharType="separate"/>
        </w:r>
        <w:r>
          <w:rPr>
            <w:noProof/>
            <w:webHidden/>
          </w:rPr>
          <w:t>139</w:t>
        </w:r>
        <w:r w:rsidR="004067D2">
          <w:rPr>
            <w:noProof/>
            <w:webHidden/>
          </w:rPr>
          <w:fldChar w:fldCharType="end"/>
        </w:r>
      </w:hyperlink>
    </w:p>
    <w:p w14:paraId="0BE02D63" w14:textId="3DF6568E"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8" w:history="1">
        <w:r w:rsidR="004067D2" w:rsidRPr="00B81B77">
          <w:rPr>
            <w:rStyle w:val="Hyperlink"/>
            <w:noProof/>
          </w:rPr>
          <w:t>Figure 86 – Triage-positive women with histologically-confirmed CIN 2+ within 12 months, as a percentage of women with histology recorded, by age</w:t>
        </w:r>
        <w:r w:rsidR="004067D2">
          <w:rPr>
            <w:noProof/>
            <w:webHidden/>
          </w:rPr>
          <w:tab/>
        </w:r>
        <w:r w:rsidR="004067D2">
          <w:rPr>
            <w:noProof/>
            <w:webHidden/>
          </w:rPr>
          <w:fldChar w:fldCharType="begin"/>
        </w:r>
        <w:r w:rsidR="004067D2">
          <w:rPr>
            <w:noProof/>
            <w:webHidden/>
          </w:rPr>
          <w:instrText xml:space="preserve"> PAGEREF _Toc509928658 \h </w:instrText>
        </w:r>
        <w:r w:rsidR="004067D2">
          <w:rPr>
            <w:noProof/>
            <w:webHidden/>
          </w:rPr>
        </w:r>
        <w:r w:rsidR="004067D2">
          <w:rPr>
            <w:noProof/>
            <w:webHidden/>
          </w:rPr>
          <w:fldChar w:fldCharType="separate"/>
        </w:r>
        <w:r>
          <w:rPr>
            <w:noProof/>
            <w:webHidden/>
          </w:rPr>
          <w:t>139</w:t>
        </w:r>
        <w:r w:rsidR="004067D2">
          <w:rPr>
            <w:noProof/>
            <w:webHidden/>
          </w:rPr>
          <w:fldChar w:fldCharType="end"/>
        </w:r>
      </w:hyperlink>
    </w:p>
    <w:p w14:paraId="3239DDB9" w14:textId="3592C74C"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59" w:history="1">
        <w:r w:rsidR="004067D2" w:rsidRPr="00B81B77">
          <w:rPr>
            <w:rStyle w:val="Hyperlink"/>
            <w:noProof/>
          </w:rPr>
          <w:t>Figure 87 – Triage-positive women with histologically-confirmed CIN 2+ within 12 months, as a percentage of women with colposcopy recorded, by age</w:t>
        </w:r>
        <w:r w:rsidR="004067D2">
          <w:rPr>
            <w:noProof/>
            <w:webHidden/>
          </w:rPr>
          <w:tab/>
        </w:r>
        <w:r w:rsidR="004067D2">
          <w:rPr>
            <w:noProof/>
            <w:webHidden/>
          </w:rPr>
          <w:fldChar w:fldCharType="begin"/>
        </w:r>
        <w:r w:rsidR="004067D2">
          <w:rPr>
            <w:noProof/>
            <w:webHidden/>
          </w:rPr>
          <w:instrText xml:space="preserve"> PAGEREF _Toc509928659 \h </w:instrText>
        </w:r>
        <w:r w:rsidR="004067D2">
          <w:rPr>
            <w:noProof/>
            <w:webHidden/>
          </w:rPr>
        </w:r>
        <w:r w:rsidR="004067D2">
          <w:rPr>
            <w:noProof/>
            <w:webHidden/>
          </w:rPr>
          <w:fldChar w:fldCharType="separate"/>
        </w:r>
        <w:r>
          <w:rPr>
            <w:noProof/>
            <w:webHidden/>
          </w:rPr>
          <w:t>140</w:t>
        </w:r>
        <w:r w:rsidR="004067D2">
          <w:rPr>
            <w:noProof/>
            <w:webHidden/>
          </w:rPr>
          <w:fldChar w:fldCharType="end"/>
        </w:r>
      </w:hyperlink>
    </w:p>
    <w:p w14:paraId="70FBC2DE" w14:textId="6F5D7564"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0" w:history="1">
        <w:r w:rsidR="004067D2" w:rsidRPr="00B81B77">
          <w:rPr>
            <w:rStyle w:val="Hyperlink"/>
            <w:noProof/>
          </w:rPr>
          <w:t>Figure 88 –</w:t>
        </w:r>
        <w:r w:rsidR="004067D2" w:rsidRPr="00B81B77">
          <w:rPr>
            <w:rStyle w:val="Hyperlink"/>
            <w:noProof/>
            <w:lang w:eastAsia="en-AU"/>
          </w:rPr>
          <w:t xml:space="preserve"> Trends </w:t>
        </w:r>
        <w:r w:rsidR="004067D2" w:rsidRPr="00B81B77">
          <w:rPr>
            <w:rStyle w:val="Hyperlink"/>
            <w:noProof/>
          </w:rPr>
          <w:t>in</w:t>
        </w:r>
        <w:r w:rsidR="004067D2" w:rsidRPr="00B81B77">
          <w:rPr>
            <w:rStyle w:val="Hyperlink"/>
            <w:noProof/>
            <w:lang w:eastAsia="en-AU"/>
          </w:rPr>
          <w:t xml:space="preserve"> ASC-US </w:t>
        </w:r>
        <w:r w:rsidR="004067D2" w:rsidRPr="00B81B77">
          <w:rPr>
            <w:rStyle w:val="Hyperlink"/>
            <w:noProof/>
          </w:rPr>
          <w:t>triage</w:t>
        </w:r>
        <w:r w:rsidR="004067D2" w:rsidRPr="00B81B77">
          <w:rPr>
            <w:rStyle w:val="Hyperlink"/>
            <w:noProof/>
            <w:lang w:eastAsia="en-AU"/>
          </w:rPr>
          <w:t>-</w:t>
        </w:r>
        <w:r w:rsidR="004067D2" w:rsidRPr="00B81B77">
          <w:rPr>
            <w:rStyle w:val="Hyperlink"/>
            <w:noProof/>
          </w:rPr>
          <w:t>positive</w:t>
        </w:r>
        <w:r w:rsidR="004067D2" w:rsidRPr="00B81B77">
          <w:rPr>
            <w:rStyle w:val="Hyperlink"/>
            <w:noProof/>
            <w:lang w:eastAsia="en-AU"/>
          </w:rPr>
          <w:t xml:space="preserve"> women </w:t>
        </w:r>
        <w:r w:rsidR="004067D2" w:rsidRPr="00B81B77">
          <w:rPr>
            <w:rStyle w:val="Hyperlink"/>
            <w:noProof/>
          </w:rPr>
          <w:t>with</w:t>
        </w:r>
        <w:r w:rsidR="004067D2" w:rsidRPr="00B81B77">
          <w:rPr>
            <w:rStyle w:val="Hyperlink"/>
            <w:noProof/>
            <w:lang w:eastAsia="en-AU"/>
          </w:rPr>
          <w:t xml:space="preserve"> histologically-confirmed CIN 2+ </w:t>
        </w:r>
        <w:r w:rsidR="004067D2" w:rsidRPr="00B81B77">
          <w:rPr>
            <w:rStyle w:val="Hyperlink"/>
            <w:noProof/>
          </w:rPr>
          <w:t>within 12 months, as a percentage of women with colposcopy recorded, by laboratory</w:t>
        </w:r>
        <w:r w:rsidR="004067D2">
          <w:rPr>
            <w:noProof/>
            <w:webHidden/>
          </w:rPr>
          <w:tab/>
        </w:r>
        <w:r w:rsidR="004067D2">
          <w:rPr>
            <w:noProof/>
            <w:webHidden/>
          </w:rPr>
          <w:fldChar w:fldCharType="begin"/>
        </w:r>
        <w:r w:rsidR="004067D2">
          <w:rPr>
            <w:noProof/>
            <w:webHidden/>
          </w:rPr>
          <w:instrText xml:space="preserve"> PAGEREF _Toc509928660 \h </w:instrText>
        </w:r>
        <w:r w:rsidR="004067D2">
          <w:rPr>
            <w:noProof/>
            <w:webHidden/>
          </w:rPr>
        </w:r>
        <w:r w:rsidR="004067D2">
          <w:rPr>
            <w:noProof/>
            <w:webHidden/>
          </w:rPr>
          <w:fldChar w:fldCharType="separate"/>
        </w:r>
        <w:r>
          <w:rPr>
            <w:noProof/>
            <w:webHidden/>
          </w:rPr>
          <w:t>140</w:t>
        </w:r>
        <w:r w:rsidR="004067D2">
          <w:rPr>
            <w:noProof/>
            <w:webHidden/>
          </w:rPr>
          <w:fldChar w:fldCharType="end"/>
        </w:r>
      </w:hyperlink>
    </w:p>
    <w:p w14:paraId="056FB57D" w14:textId="53B55BE9"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1" w:history="1">
        <w:r w:rsidR="004067D2" w:rsidRPr="00B81B77">
          <w:rPr>
            <w:rStyle w:val="Hyperlink"/>
            <w:noProof/>
          </w:rPr>
          <w:t>Figure 89 – Trends in LSIL triage-positive women with histologically-confirmed CIN 2+ within 12 months, as a percentage of women with colposcopy recorded, by laboratory</w:t>
        </w:r>
        <w:r w:rsidR="004067D2">
          <w:rPr>
            <w:noProof/>
            <w:webHidden/>
          </w:rPr>
          <w:tab/>
        </w:r>
        <w:r w:rsidR="004067D2">
          <w:rPr>
            <w:noProof/>
            <w:webHidden/>
          </w:rPr>
          <w:fldChar w:fldCharType="begin"/>
        </w:r>
        <w:r w:rsidR="004067D2">
          <w:rPr>
            <w:noProof/>
            <w:webHidden/>
          </w:rPr>
          <w:instrText xml:space="preserve"> PAGEREF _Toc509928661 \h </w:instrText>
        </w:r>
        <w:r w:rsidR="004067D2">
          <w:rPr>
            <w:noProof/>
            <w:webHidden/>
          </w:rPr>
        </w:r>
        <w:r w:rsidR="004067D2">
          <w:rPr>
            <w:noProof/>
            <w:webHidden/>
          </w:rPr>
          <w:fldChar w:fldCharType="separate"/>
        </w:r>
        <w:r>
          <w:rPr>
            <w:noProof/>
            <w:webHidden/>
          </w:rPr>
          <w:t>141</w:t>
        </w:r>
        <w:r w:rsidR="004067D2">
          <w:rPr>
            <w:noProof/>
            <w:webHidden/>
          </w:rPr>
          <w:fldChar w:fldCharType="end"/>
        </w:r>
      </w:hyperlink>
    </w:p>
    <w:p w14:paraId="2992332F" w14:textId="1901E13C"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2" w:history="1">
        <w:r w:rsidR="004067D2" w:rsidRPr="00B81B77">
          <w:rPr>
            <w:rStyle w:val="Hyperlink"/>
            <w:noProof/>
          </w:rPr>
          <w:t>Figure 90 - Volume of HPV test samples received by laboratories during the monitoring period, by age</w:t>
        </w:r>
        <w:r w:rsidR="004067D2">
          <w:rPr>
            <w:noProof/>
            <w:webHidden/>
          </w:rPr>
          <w:tab/>
        </w:r>
        <w:r w:rsidR="004067D2">
          <w:rPr>
            <w:noProof/>
            <w:webHidden/>
          </w:rPr>
          <w:fldChar w:fldCharType="begin"/>
        </w:r>
        <w:r w:rsidR="004067D2">
          <w:rPr>
            <w:noProof/>
            <w:webHidden/>
          </w:rPr>
          <w:instrText xml:space="preserve"> PAGEREF _Toc509928662 \h </w:instrText>
        </w:r>
        <w:r w:rsidR="004067D2">
          <w:rPr>
            <w:noProof/>
            <w:webHidden/>
          </w:rPr>
        </w:r>
        <w:r w:rsidR="004067D2">
          <w:rPr>
            <w:noProof/>
            <w:webHidden/>
          </w:rPr>
          <w:fldChar w:fldCharType="separate"/>
        </w:r>
        <w:r>
          <w:rPr>
            <w:noProof/>
            <w:webHidden/>
          </w:rPr>
          <w:t>148</w:t>
        </w:r>
        <w:r w:rsidR="004067D2">
          <w:rPr>
            <w:noProof/>
            <w:webHidden/>
          </w:rPr>
          <w:fldChar w:fldCharType="end"/>
        </w:r>
      </w:hyperlink>
    </w:p>
    <w:p w14:paraId="68C26372" w14:textId="0F0EC285"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3" w:history="1">
        <w:r w:rsidR="004067D2" w:rsidRPr="00B81B77">
          <w:rPr>
            <w:rStyle w:val="Hyperlink"/>
            <w:noProof/>
          </w:rPr>
          <w:t>Figure 91 - Volume of HPV test samples received by laboratories during the monitoring period, by laboratory</w:t>
        </w:r>
        <w:r w:rsidR="004067D2">
          <w:rPr>
            <w:noProof/>
            <w:webHidden/>
          </w:rPr>
          <w:tab/>
        </w:r>
        <w:r w:rsidR="004067D2">
          <w:rPr>
            <w:noProof/>
            <w:webHidden/>
          </w:rPr>
          <w:fldChar w:fldCharType="begin"/>
        </w:r>
        <w:r w:rsidR="004067D2">
          <w:rPr>
            <w:noProof/>
            <w:webHidden/>
          </w:rPr>
          <w:instrText xml:space="preserve"> PAGEREF _Toc509928663 \h </w:instrText>
        </w:r>
        <w:r w:rsidR="004067D2">
          <w:rPr>
            <w:noProof/>
            <w:webHidden/>
          </w:rPr>
        </w:r>
        <w:r w:rsidR="004067D2">
          <w:rPr>
            <w:noProof/>
            <w:webHidden/>
          </w:rPr>
          <w:fldChar w:fldCharType="separate"/>
        </w:r>
        <w:r>
          <w:rPr>
            <w:noProof/>
            <w:webHidden/>
          </w:rPr>
          <w:t>148</w:t>
        </w:r>
        <w:r w:rsidR="004067D2">
          <w:rPr>
            <w:noProof/>
            <w:webHidden/>
          </w:rPr>
          <w:fldChar w:fldCharType="end"/>
        </w:r>
      </w:hyperlink>
    </w:p>
    <w:p w14:paraId="046DF04C" w14:textId="42D616C4"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4" w:history="1">
        <w:r w:rsidR="004067D2" w:rsidRPr="00B81B77">
          <w:rPr>
            <w:rStyle w:val="Hyperlink"/>
            <w:noProof/>
          </w:rPr>
          <w:t>Figure 92 - HPV test samples as a percentage of cytology test samples received during the monitoring period, by laboratory</w:t>
        </w:r>
        <w:r w:rsidR="004067D2">
          <w:rPr>
            <w:noProof/>
            <w:webHidden/>
          </w:rPr>
          <w:tab/>
        </w:r>
        <w:r w:rsidR="004067D2">
          <w:rPr>
            <w:noProof/>
            <w:webHidden/>
          </w:rPr>
          <w:fldChar w:fldCharType="begin"/>
        </w:r>
        <w:r w:rsidR="004067D2">
          <w:rPr>
            <w:noProof/>
            <w:webHidden/>
          </w:rPr>
          <w:instrText xml:space="preserve"> PAGEREF _Toc509928664 \h </w:instrText>
        </w:r>
        <w:r w:rsidR="004067D2">
          <w:rPr>
            <w:noProof/>
            <w:webHidden/>
          </w:rPr>
        </w:r>
        <w:r w:rsidR="004067D2">
          <w:rPr>
            <w:noProof/>
            <w:webHidden/>
          </w:rPr>
          <w:fldChar w:fldCharType="separate"/>
        </w:r>
        <w:r>
          <w:rPr>
            <w:noProof/>
            <w:webHidden/>
          </w:rPr>
          <w:t>149</w:t>
        </w:r>
        <w:r w:rsidR="004067D2">
          <w:rPr>
            <w:noProof/>
            <w:webHidden/>
          </w:rPr>
          <w:fldChar w:fldCharType="end"/>
        </w:r>
      </w:hyperlink>
    </w:p>
    <w:p w14:paraId="08A84BF6" w14:textId="2DC94E58"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5" w:history="1">
        <w:r w:rsidR="004067D2" w:rsidRPr="00B81B77">
          <w:rPr>
            <w:rStyle w:val="Hyperlink"/>
            <w:noProof/>
          </w:rPr>
          <w:t>Figure 93 - Volume of HPV test samples received during the monitoring period, by purpose</w:t>
        </w:r>
        <w:r w:rsidR="004067D2">
          <w:rPr>
            <w:noProof/>
            <w:webHidden/>
          </w:rPr>
          <w:tab/>
        </w:r>
        <w:r w:rsidR="004067D2">
          <w:rPr>
            <w:noProof/>
            <w:webHidden/>
          </w:rPr>
          <w:fldChar w:fldCharType="begin"/>
        </w:r>
        <w:r w:rsidR="004067D2">
          <w:rPr>
            <w:noProof/>
            <w:webHidden/>
          </w:rPr>
          <w:instrText xml:space="preserve"> PAGEREF _Toc509928665 \h </w:instrText>
        </w:r>
        <w:r w:rsidR="004067D2">
          <w:rPr>
            <w:noProof/>
            <w:webHidden/>
          </w:rPr>
        </w:r>
        <w:r w:rsidR="004067D2">
          <w:rPr>
            <w:noProof/>
            <w:webHidden/>
          </w:rPr>
          <w:fldChar w:fldCharType="separate"/>
        </w:r>
        <w:r>
          <w:rPr>
            <w:noProof/>
            <w:webHidden/>
          </w:rPr>
          <w:t>149</w:t>
        </w:r>
        <w:r w:rsidR="004067D2">
          <w:rPr>
            <w:noProof/>
            <w:webHidden/>
          </w:rPr>
          <w:fldChar w:fldCharType="end"/>
        </w:r>
      </w:hyperlink>
    </w:p>
    <w:p w14:paraId="3B76C042" w14:textId="1478DB6D"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6" w:history="1">
        <w:r w:rsidR="004067D2" w:rsidRPr="00B81B77">
          <w:rPr>
            <w:rStyle w:val="Hyperlink"/>
            <w:noProof/>
          </w:rPr>
          <w:t>Figure 94 - HPV test samples received during the monitoring period, by purpose and age</w:t>
        </w:r>
        <w:r w:rsidR="004067D2">
          <w:rPr>
            <w:noProof/>
            <w:webHidden/>
          </w:rPr>
          <w:tab/>
        </w:r>
        <w:r w:rsidR="004067D2">
          <w:rPr>
            <w:noProof/>
            <w:webHidden/>
          </w:rPr>
          <w:fldChar w:fldCharType="begin"/>
        </w:r>
        <w:r w:rsidR="004067D2">
          <w:rPr>
            <w:noProof/>
            <w:webHidden/>
          </w:rPr>
          <w:instrText xml:space="preserve"> PAGEREF _Toc509928666 \h </w:instrText>
        </w:r>
        <w:r w:rsidR="004067D2">
          <w:rPr>
            <w:noProof/>
            <w:webHidden/>
          </w:rPr>
        </w:r>
        <w:r w:rsidR="004067D2">
          <w:rPr>
            <w:noProof/>
            <w:webHidden/>
          </w:rPr>
          <w:fldChar w:fldCharType="separate"/>
        </w:r>
        <w:r>
          <w:rPr>
            <w:noProof/>
            <w:webHidden/>
          </w:rPr>
          <w:t>150</w:t>
        </w:r>
        <w:r w:rsidR="004067D2">
          <w:rPr>
            <w:noProof/>
            <w:webHidden/>
          </w:rPr>
          <w:fldChar w:fldCharType="end"/>
        </w:r>
      </w:hyperlink>
    </w:p>
    <w:p w14:paraId="55BA7E0A" w14:textId="771D1035"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7" w:history="1">
        <w:r w:rsidR="004067D2" w:rsidRPr="00B81B77">
          <w:rPr>
            <w:rStyle w:val="Hyperlink"/>
            <w:noProof/>
          </w:rPr>
          <w:t>Figure 95 - HPV test samples received during the monitoring period, by purpose and laboratory</w:t>
        </w:r>
        <w:r w:rsidR="004067D2">
          <w:rPr>
            <w:noProof/>
            <w:webHidden/>
          </w:rPr>
          <w:tab/>
        </w:r>
        <w:r w:rsidR="004067D2">
          <w:rPr>
            <w:noProof/>
            <w:webHidden/>
          </w:rPr>
          <w:fldChar w:fldCharType="begin"/>
        </w:r>
        <w:r w:rsidR="004067D2">
          <w:rPr>
            <w:noProof/>
            <w:webHidden/>
          </w:rPr>
          <w:instrText xml:space="preserve"> PAGEREF _Toc509928667 \h </w:instrText>
        </w:r>
        <w:r w:rsidR="004067D2">
          <w:rPr>
            <w:noProof/>
            <w:webHidden/>
          </w:rPr>
        </w:r>
        <w:r w:rsidR="004067D2">
          <w:rPr>
            <w:noProof/>
            <w:webHidden/>
          </w:rPr>
          <w:fldChar w:fldCharType="separate"/>
        </w:r>
        <w:r>
          <w:rPr>
            <w:noProof/>
            <w:webHidden/>
          </w:rPr>
          <w:t>150</w:t>
        </w:r>
        <w:r w:rsidR="004067D2">
          <w:rPr>
            <w:noProof/>
            <w:webHidden/>
          </w:rPr>
          <w:fldChar w:fldCharType="end"/>
        </w:r>
      </w:hyperlink>
    </w:p>
    <w:p w14:paraId="6E822C35" w14:textId="769A88D6"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8" w:history="1">
        <w:r w:rsidR="004067D2" w:rsidRPr="00B81B77">
          <w:rPr>
            <w:rStyle w:val="Hyperlink"/>
            <w:noProof/>
          </w:rPr>
          <w:t>Figure 96 - HPV test samples collected at colposcopy, in relation to total colposcopies performed in the period, by DHB</w:t>
        </w:r>
        <w:r w:rsidR="004067D2">
          <w:rPr>
            <w:noProof/>
            <w:webHidden/>
          </w:rPr>
          <w:tab/>
        </w:r>
        <w:r w:rsidR="004067D2">
          <w:rPr>
            <w:noProof/>
            <w:webHidden/>
          </w:rPr>
          <w:fldChar w:fldCharType="begin"/>
        </w:r>
        <w:r w:rsidR="004067D2">
          <w:rPr>
            <w:noProof/>
            <w:webHidden/>
          </w:rPr>
          <w:instrText xml:space="preserve"> PAGEREF _Toc509928668 \h </w:instrText>
        </w:r>
        <w:r w:rsidR="004067D2">
          <w:rPr>
            <w:noProof/>
            <w:webHidden/>
          </w:rPr>
        </w:r>
        <w:r w:rsidR="004067D2">
          <w:rPr>
            <w:noProof/>
            <w:webHidden/>
          </w:rPr>
          <w:fldChar w:fldCharType="separate"/>
        </w:r>
        <w:r>
          <w:rPr>
            <w:noProof/>
            <w:webHidden/>
          </w:rPr>
          <w:t>151</w:t>
        </w:r>
        <w:r w:rsidR="004067D2">
          <w:rPr>
            <w:noProof/>
            <w:webHidden/>
          </w:rPr>
          <w:fldChar w:fldCharType="end"/>
        </w:r>
      </w:hyperlink>
    </w:p>
    <w:p w14:paraId="12E6E0A6" w14:textId="578E3959"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69" w:history="1">
        <w:r w:rsidR="004067D2" w:rsidRPr="00B81B77">
          <w:rPr>
            <w:rStyle w:val="Hyperlink"/>
            <w:noProof/>
          </w:rPr>
          <w:t>Figure 97 - Trends in volumes of HPV test samples received, by laboratory</w:t>
        </w:r>
        <w:r w:rsidR="004067D2">
          <w:rPr>
            <w:noProof/>
            <w:webHidden/>
          </w:rPr>
          <w:tab/>
        </w:r>
        <w:r w:rsidR="004067D2">
          <w:rPr>
            <w:noProof/>
            <w:webHidden/>
          </w:rPr>
          <w:fldChar w:fldCharType="begin"/>
        </w:r>
        <w:r w:rsidR="004067D2">
          <w:rPr>
            <w:noProof/>
            <w:webHidden/>
          </w:rPr>
          <w:instrText xml:space="preserve"> PAGEREF _Toc509928669 \h </w:instrText>
        </w:r>
        <w:r w:rsidR="004067D2">
          <w:rPr>
            <w:noProof/>
            <w:webHidden/>
          </w:rPr>
        </w:r>
        <w:r w:rsidR="004067D2">
          <w:rPr>
            <w:noProof/>
            <w:webHidden/>
          </w:rPr>
          <w:fldChar w:fldCharType="separate"/>
        </w:r>
        <w:r>
          <w:rPr>
            <w:noProof/>
            <w:webHidden/>
          </w:rPr>
          <w:t>151</w:t>
        </w:r>
        <w:r w:rsidR="004067D2">
          <w:rPr>
            <w:noProof/>
            <w:webHidden/>
          </w:rPr>
          <w:fldChar w:fldCharType="end"/>
        </w:r>
      </w:hyperlink>
    </w:p>
    <w:p w14:paraId="3E44E94A" w14:textId="1F481A33"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70" w:history="1">
        <w:r w:rsidR="004067D2" w:rsidRPr="00B81B77">
          <w:rPr>
            <w:rStyle w:val="Hyperlink"/>
            <w:noProof/>
          </w:rPr>
          <w:t>Figure 98 - Trends in volumes of HPV test samples received, by purpose</w:t>
        </w:r>
        <w:r w:rsidR="004067D2">
          <w:rPr>
            <w:noProof/>
            <w:webHidden/>
          </w:rPr>
          <w:tab/>
        </w:r>
        <w:r w:rsidR="004067D2">
          <w:rPr>
            <w:noProof/>
            <w:webHidden/>
          </w:rPr>
          <w:fldChar w:fldCharType="begin"/>
        </w:r>
        <w:r w:rsidR="004067D2">
          <w:rPr>
            <w:noProof/>
            <w:webHidden/>
          </w:rPr>
          <w:instrText xml:space="preserve"> PAGEREF _Toc509928670 \h </w:instrText>
        </w:r>
        <w:r w:rsidR="004067D2">
          <w:rPr>
            <w:noProof/>
            <w:webHidden/>
          </w:rPr>
        </w:r>
        <w:r w:rsidR="004067D2">
          <w:rPr>
            <w:noProof/>
            <w:webHidden/>
          </w:rPr>
          <w:fldChar w:fldCharType="separate"/>
        </w:r>
        <w:r>
          <w:rPr>
            <w:noProof/>
            <w:webHidden/>
          </w:rPr>
          <w:t>152</w:t>
        </w:r>
        <w:r w:rsidR="004067D2">
          <w:rPr>
            <w:noProof/>
            <w:webHidden/>
          </w:rPr>
          <w:fldChar w:fldCharType="end"/>
        </w:r>
      </w:hyperlink>
    </w:p>
    <w:p w14:paraId="74B6A36E" w14:textId="2774B85B" w:rsidR="004067D2" w:rsidRDefault="00B73FE3" w:rsidP="008A247D">
      <w:pPr>
        <w:pStyle w:val="TableofFigures"/>
        <w:tabs>
          <w:tab w:val="right" w:leader="dot" w:pos="9040"/>
        </w:tabs>
        <w:ind w:left="1064" w:hanging="1064"/>
        <w:jc w:val="both"/>
        <w:rPr>
          <w:rFonts w:asciiTheme="minorHAnsi" w:eastAsiaTheme="minorEastAsia" w:hAnsiTheme="minorHAnsi" w:cstheme="minorBidi"/>
          <w:bCs w:val="0"/>
          <w:noProof/>
          <w:sz w:val="22"/>
          <w:szCs w:val="22"/>
          <w:lang w:val="en-AU" w:eastAsia="en-AU"/>
        </w:rPr>
      </w:pPr>
      <w:hyperlink w:anchor="_Toc509928671" w:history="1">
        <w:r w:rsidR="004067D2" w:rsidRPr="00B81B77">
          <w:rPr>
            <w:rStyle w:val="Hyperlink"/>
            <w:noProof/>
          </w:rPr>
          <w:t>Figure 99 - Proportion of eligible women with squamous high grade abnormality more than 3 years ago for whom an historical test is recorded on the NCSP Register, by age at 30 June 2017</w:t>
        </w:r>
        <w:r w:rsidR="004067D2">
          <w:rPr>
            <w:noProof/>
            <w:webHidden/>
          </w:rPr>
          <w:tab/>
        </w:r>
        <w:r w:rsidR="004067D2">
          <w:rPr>
            <w:noProof/>
            <w:webHidden/>
          </w:rPr>
          <w:fldChar w:fldCharType="begin"/>
        </w:r>
        <w:r w:rsidR="004067D2">
          <w:rPr>
            <w:noProof/>
            <w:webHidden/>
          </w:rPr>
          <w:instrText xml:space="preserve"> PAGEREF _Toc509928671 \h </w:instrText>
        </w:r>
        <w:r w:rsidR="004067D2">
          <w:rPr>
            <w:noProof/>
            <w:webHidden/>
          </w:rPr>
        </w:r>
        <w:r w:rsidR="004067D2">
          <w:rPr>
            <w:noProof/>
            <w:webHidden/>
          </w:rPr>
          <w:fldChar w:fldCharType="separate"/>
        </w:r>
        <w:r>
          <w:rPr>
            <w:noProof/>
            <w:webHidden/>
          </w:rPr>
          <w:t>157</w:t>
        </w:r>
        <w:r w:rsidR="004067D2">
          <w:rPr>
            <w:noProof/>
            <w:webHidden/>
          </w:rPr>
          <w:fldChar w:fldCharType="end"/>
        </w:r>
      </w:hyperlink>
    </w:p>
    <w:p w14:paraId="1DA8B437" w14:textId="4E5A0841" w:rsidR="004067D2" w:rsidRDefault="00B73FE3" w:rsidP="008A247D">
      <w:pPr>
        <w:pStyle w:val="TableofFigures"/>
        <w:tabs>
          <w:tab w:val="right" w:leader="dot" w:pos="9040"/>
        </w:tabs>
        <w:ind w:left="1134" w:hanging="1134"/>
        <w:jc w:val="both"/>
        <w:rPr>
          <w:rFonts w:asciiTheme="minorHAnsi" w:eastAsiaTheme="minorEastAsia" w:hAnsiTheme="minorHAnsi" w:cstheme="minorBidi"/>
          <w:bCs w:val="0"/>
          <w:noProof/>
          <w:sz w:val="22"/>
          <w:szCs w:val="22"/>
          <w:lang w:val="en-AU" w:eastAsia="en-AU"/>
        </w:rPr>
      </w:pPr>
      <w:hyperlink w:anchor="_Toc509928672" w:history="1">
        <w:r w:rsidR="004067D2" w:rsidRPr="00B81B77">
          <w:rPr>
            <w:rStyle w:val="Hyperlink"/>
            <w:noProof/>
          </w:rPr>
          <w:t>Figure 100 - Proportion of eligible women with squamous high grade abnormality more than 3 years ago for whom an historical test is recorded on the NCSP Register, by DHB at 30 June 2017</w:t>
        </w:r>
        <w:r w:rsidR="004067D2">
          <w:rPr>
            <w:noProof/>
            <w:webHidden/>
          </w:rPr>
          <w:tab/>
        </w:r>
        <w:r w:rsidR="004067D2">
          <w:rPr>
            <w:noProof/>
            <w:webHidden/>
          </w:rPr>
          <w:fldChar w:fldCharType="begin"/>
        </w:r>
        <w:r w:rsidR="004067D2">
          <w:rPr>
            <w:noProof/>
            <w:webHidden/>
          </w:rPr>
          <w:instrText xml:space="preserve"> PAGEREF _Toc509928672 \h </w:instrText>
        </w:r>
        <w:r w:rsidR="004067D2">
          <w:rPr>
            <w:noProof/>
            <w:webHidden/>
          </w:rPr>
        </w:r>
        <w:r w:rsidR="004067D2">
          <w:rPr>
            <w:noProof/>
            <w:webHidden/>
          </w:rPr>
          <w:fldChar w:fldCharType="separate"/>
        </w:r>
        <w:r>
          <w:rPr>
            <w:noProof/>
            <w:webHidden/>
          </w:rPr>
          <w:t>157</w:t>
        </w:r>
        <w:r w:rsidR="004067D2">
          <w:rPr>
            <w:noProof/>
            <w:webHidden/>
          </w:rPr>
          <w:fldChar w:fldCharType="end"/>
        </w:r>
      </w:hyperlink>
    </w:p>
    <w:p w14:paraId="6C166231" w14:textId="43DC19B7" w:rsidR="004067D2" w:rsidRDefault="00B73FE3" w:rsidP="008A247D">
      <w:pPr>
        <w:pStyle w:val="TableofFigures"/>
        <w:tabs>
          <w:tab w:val="right" w:leader="dot" w:pos="9040"/>
        </w:tabs>
        <w:ind w:left="1134" w:hanging="1134"/>
        <w:jc w:val="both"/>
        <w:rPr>
          <w:rFonts w:asciiTheme="minorHAnsi" w:eastAsiaTheme="minorEastAsia" w:hAnsiTheme="minorHAnsi" w:cstheme="minorBidi"/>
          <w:bCs w:val="0"/>
          <w:noProof/>
          <w:sz w:val="22"/>
          <w:szCs w:val="22"/>
          <w:lang w:val="en-AU" w:eastAsia="en-AU"/>
        </w:rPr>
      </w:pPr>
      <w:hyperlink w:anchor="_Toc509928673" w:history="1">
        <w:r w:rsidR="004067D2" w:rsidRPr="00B81B77">
          <w:rPr>
            <w:rStyle w:val="Hyperlink"/>
            <w:noProof/>
          </w:rPr>
          <w:t>Figure 101 - Proportion of eligible women with squamous high grade abnormality more than 3 years ago for whom an historical test is recorded on the NCSP Register, by ethnicity at 30 June 2017</w:t>
        </w:r>
        <w:r w:rsidR="004067D2">
          <w:rPr>
            <w:noProof/>
            <w:webHidden/>
          </w:rPr>
          <w:tab/>
        </w:r>
        <w:r w:rsidR="004067D2">
          <w:rPr>
            <w:noProof/>
            <w:webHidden/>
          </w:rPr>
          <w:fldChar w:fldCharType="begin"/>
        </w:r>
        <w:r w:rsidR="004067D2">
          <w:rPr>
            <w:noProof/>
            <w:webHidden/>
          </w:rPr>
          <w:instrText xml:space="preserve"> PAGEREF _Toc509928673 \h </w:instrText>
        </w:r>
        <w:r w:rsidR="004067D2">
          <w:rPr>
            <w:noProof/>
            <w:webHidden/>
          </w:rPr>
        </w:r>
        <w:r w:rsidR="004067D2">
          <w:rPr>
            <w:noProof/>
            <w:webHidden/>
          </w:rPr>
          <w:fldChar w:fldCharType="separate"/>
        </w:r>
        <w:r>
          <w:rPr>
            <w:noProof/>
            <w:webHidden/>
          </w:rPr>
          <w:t>158</w:t>
        </w:r>
        <w:r w:rsidR="004067D2">
          <w:rPr>
            <w:noProof/>
            <w:webHidden/>
          </w:rPr>
          <w:fldChar w:fldCharType="end"/>
        </w:r>
      </w:hyperlink>
    </w:p>
    <w:p w14:paraId="31C1E531" w14:textId="5F5AB65B" w:rsidR="004067D2" w:rsidRDefault="00B73FE3" w:rsidP="008A247D">
      <w:pPr>
        <w:pStyle w:val="TableofFigures"/>
        <w:tabs>
          <w:tab w:val="right" w:leader="dot" w:pos="9040"/>
        </w:tabs>
        <w:ind w:left="1134" w:hanging="1134"/>
        <w:jc w:val="both"/>
        <w:rPr>
          <w:rFonts w:asciiTheme="minorHAnsi" w:eastAsiaTheme="minorEastAsia" w:hAnsiTheme="minorHAnsi" w:cstheme="minorBidi"/>
          <w:bCs w:val="0"/>
          <w:noProof/>
          <w:sz w:val="22"/>
          <w:szCs w:val="22"/>
          <w:lang w:val="en-AU" w:eastAsia="en-AU"/>
        </w:rPr>
      </w:pPr>
      <w:hyperlink w:anchor="_Toc509928674" w:history="1">
        <w:r w:rsidR="004067D2" w:rsidRPr="00B81B77">
          <w:rPr>
            <w:rStyle w:val="Hyperlink"/>
            <w:noProof/>
          </w:rPr>
          <w:t>Figure 102 – Trends in the proportion of eligible women with squamous high grade abnormality more than 3 years ago for whom a round 1 historical test is recorded on the NCSP Register, by DHB</w:t>
        </w:r>
        <w:r w:rsidR="004067D2">
          <w:rPr>
            <w:noProof/>
            <w:webHidden/>
          </w:rPr>
          <w:tab/>
        </w:r>
        <w:r w:rsidR="004067D2">
          <w:rPr>
            <w:noProof/>
            <w:webHidden/>
          </w:rPr>
          <w:fldChar w:fldCharType="begin"/>
        </w:r>
        <w:r w:rsidR="004067D2">
          <w:rPr>
            <w:noProof/>
            <w:webHidden/>
          </w:rPr>
          <w:instrText xml:space="preserve"> PAGEREF _Toc509928674 \h </w:instrText>
        </w:r>
        <w:r w:rsidR="004067D2">
          <w:rPr>
            <w:noProof/>
            <w:webHidden/>
          </w:rPr>
        </w:r>
        <w:r w:rsidR="004067D2">
          <w:rPr>
            <w:noProof/>
            <w:webHidden/>
          </w:rPr>
          <w:fldChar w:fldCharType="separate"/>
        </w:r>
        <w:r>
          <w:rPr>
            <w:noProof/>
            <w:webHidden/>
          </w:rPr>
          <w:t>158</w:t>
        </w:r>
        <w:r w:rsidR="004067D2">
          <w:rPr>
            <w:noProof/>
            <w:webHidden/>
          </w:rPr>
          <w:fldChar w:fldCharType="end"/>
        </w:r>
      </w:hyperlink>
    </w:p>
    <w:p w14:paraId="76825826" w14:textId="07D5014B" w:rsidR="004067D2" w:rsidRDefault="00B73FE3" w:rsidP="008A247D">
      <w:pPr>
        <w:pStyle w:val="TableofFigures"/>
        <w:tabs>
          <w:tab w:val="right" w:leader="dot" w:pos="9040"/>
        </w:tabs>
        <w:ind w:left="1134" w:hanging="1134"/>
        <w:jc w:val="both"/>
        <w:rPr>
          <w:rFonts w:asciiTheme="minorHAnsi" w:eastAsiaTheme="minorEastAsia" w:hAnsiTheme="minorHAnsi" w:cstheme="minorBidi"/>
          <w:bCs w:val="0"/>
          <w:noProof/>
          <w:sz w:val="22"/>
          <w:szCs w:val="22"/>
          <w:lang w:val="en-AU" w:eastAsia="en-AU"/>
        </w:rPr>
      </w:pPr>
      <w:hyperlink w:anchor="_Toc509928675" w:history="1">
        <w:r w:rsidR="004067D2" w:rsidRPr="00B81B77">
          <w:rPr>
            <w:rStyle w:val="Hyperlink"/>
            <w:noProof/>
          </w:rPr>
          <w:t>Figure 103 - Trends in the proportion of eligible women with squamous high grade abnormality more than 3 years ago for whom a round 1 historical test is recorded on the NCSP Register, by ethnicity</w:t>
        </w:r>
        <w:r w:rsidR="004067D2">
          <w:rPr>
            <w:noProof/>
            <w:webHidden/>
          </w:rPr>
          <w:tab/>
        </w:r>
        <w:r w:rsidR="004067D2">
          <w:rPr>
            <w:noProof/>
            <w:webHidden/>
          </w:rPr>
          <w:fldChar w:fldCharType="begin"/>
        </w:r>
        <w:r w:rsidR="004067D2">
          <w:rPr>
            <w:noProof/>
            <w:webHidden/>
          </w:rPr>
          <w:instrText xml:space="preserve"> PAGEREF _Toc509928675 \h </w:instrText>
        </w:r>
        <w:r w:rsidR="004067D2">
          <w:rPr>
            <w:noProof/>
            <w:webHidden/>
          </w:rPr>
        </w:r>
        <w:r w:rsidR="004067D2">
          <w:rPr>
            <w:noProof/>
            <w:webHidden/>
          </w:rPr>
          <w:fldChar w:fldCharType="separate"/>
        </w:r>
        <w:r>
          <w:rPr>
            <w:noProof/>
            <w:webHidden/>
          </w:rPr>
          <w:t>159</w:t>
        </w:r>
        <w:r w:rsidR="004067D2">
          <w:rPr>
            <w:noProof/>
            <w:webHidden/>
          </w:rPr>
          <w:fldChar w:fldCharType="end"/>
        </w:r>
      </w:hyperlink>
    </w:p>
    <w:p w14:paraId="017C915C" w14:textId="26AC4CEF" w:rsidR="004067D2" w:rsidRDefault="00B73FE3" w:rsidP="008A247D">
      <w:pPr>
        <w:pStyle w:val="TableofFigures"/>
        <w:tabs>
          <w:tab w:val="right" w:leader="dot" w:pos="9040"/>
        </w:tabs>
        <w:ind w:left="1134" w:hanging="1134"/>
        <w:jc w:val="both"/>
        <w:rPr>
          <w:rFonts w:asciiTheme="minorHAnsi" w:eastAsiaTheme="minorEastAsia" w:hAnsiTheme="minorHAnsi" w:cstheme="minorBidi"/>
          <w:bCs w:val="0"/>
          <w:noProof/>
          <w:sz w:val="22"/>
          <w:szCs w:val="22"/>
          <w:lang w:val="en-AU" w:eastAsia="en-AU"/>
        </w:rPr>
      </w:pPr>
      <w:hyperlink w:anchor="_Toc509928676" w:history="1">
        <w:r w:rsidR="004067D2" w:rsidRPr="00B81B77">
          <w:rPr>
            <w:rStyle w:val="Hyperlink"/>
            <w:noProof/>
          </w:rPr>
          <w:t>Figure 104 - Trends in the proportion of eligible women with squamous high grade abnormality more than 3 years ago for whom a round 1 historical test is recorded on the NCSP Register, by age</w:t>
        </w:r>
        <w:r w:rsidR="004067D2">
          <w:rPr>
            <w:noProof/>
            <w:webHidden/>
          </w:rPr>
          <w:tab/>
        </w:r>
        <w:r w:rsidR="004067D2">
          <w:rPr>
            <w:noProof/>
            <w:webHidden/>
          </w:rPr>
          <w:fldChar w:fldCharType="begin"/>
        </w:r>
        <w:r w:rsidR="004067D2">
          <w:rPr>
            <w:noProof/>
            <w:webHidden/>
          </w:rPr>
          <w:instrText xml:space="preserve"> PAGEREF _Toc509928676 \h </w:instrText>
        </w:r>
        <w:r w:rsidR="004067D2">
          <w:rPr>
            <w:noProof/>
            <w:webHidden/>
          </w:rPr>
        </w:r>
        <w:r w:rsidR="004067D2">
          <w:rPr>
            <w:noProof/>
            <w:webHidden/>
          </w:rPr>
          <w:fldChar w:fldCharType="separate"/>
        </w:r>
        <w:r>
          <w:rPr>
            <w:noProof/>
            <w:webHidden/>
          </w:rPr>
          <w:t>159</w:t>
        </w:r>
        <w:r w:rsidR="004067D2">
          <w:rPr>
            <w:noProof/>
            <w:webHidden/>
          </w:rPr>
          <w:fldChar w:fldCharType="end"/>
        </w:r>
      </w:hyperlink>
    </w:p>
    <w:p w14:paraId="22E12B19" w14:textId="779F5A04" w:rsidR="004067D2" w:rsidRDefault="00B73FE3" w:rsidP="008A247D">
      <w:pPr>
        <w:pStyle w:val="TableofFigures"/>
        <w:tabs>
          <w:tab w:val="right" w:leader="dot" w:pos="9040"/>
        </w:tabs>
        <w:ind w:left="1134" w:hanging="1134"/>
        <w:jc w:val="both"/>
        <w:rPr>
          <w:rFonts w:asciiTheme="minorHAnsi" w:eastAsiaTheme="minorEastAsia" w:hAnsiTheme="minorHAnsi" w:cstheme="minorBidi"/>
          <w:bCs w:val="0"/>
          <w:noProof/>
          <w:sz w:val="22"/>
          <w:szCs w:val="22"/>
          <w:lang w:val="en-AU" w:eastAsia="en-AU"/>
        </w:rPr>
      </w:pPr>
      <w:hyperlink w:anchor="_Toc509928677" w:history="1">
        <w:r w:rsidR="004067D2" w:rsidRPr="00B81B77">
          <w:rPr>
            <w:rStyle w:val="Hyperlink"/>
            <w:noProof/>
          </w:rPr>
          <w:t>Figure 105 - Number of women eligible for historical testing within a DHB versus the percentage with a Round 1 historical HPV test recorded</w:t>
        </w:r>
        <w:r w:rsidR="004067D2">
          <w:rPr>
            <w:noProof/>
            <w:webHidden/>
          </w:rPr>
          <w:tab/>
        </w:r>
        <w:r w:rsidR="004067D2">
          <w:rPr>
            <w:noProof/>
            <w:webHidden/>
          </w:rPr>
          <w:fldChar w:fldCharType="begin"/>
        </w:r>
        <w:r w:rsidR="004067D2">
          <w:rPr>
            <w:noProof/>
            <w:webHidden/>
          </w:rPr>
          <w:instrText xml:space="preserve"> PAGEREF _Toc509928677 \h </w:instrText>
        </w:r>
        <w:r w:rsidR="004067D2">
          <w:rPr>
            <w:noProof/>
            <w:webHidden/>
          </w:rPr>
        </w:r>
        <w:r w:rsidR="004067D2">
          <w:rPr>
            <w:noProof/>
            <w:webHidden/>
          </w:rPr>
          <w:fldChar w:fldCharType="separate"/>
        </w:r>
        <w:r>
          <w:rPr>
            <w:noProof/>
            <w:webHidden/>
          </w:rPr>
          <w:t>203</w:t>
        </w:r>
        <w:r w:rsidR="004067D2">
          <w:rPr>
            <w:noProof/>
            <w:webHidden/>
          </w:rPr>
          <w:fldChar w:fldCharType="end"/>
        </w:r>
      </w:hyperlink>
    </w:p>
    <w:p w14:paraId="333F2C29" w14:textId="2BB279E6" w:rsidR="004067D2" w:rsidRDefault="00B73FE3" w:rsidP="008A247D">
      <w:pPr>
        <w:pStyle w:val="TableofFigures"/>
        <w:tabs>
          <w:tab w:val="right" w:leader="dot" w:pos="9040"/>
        </w:tabs>
        <w:ind w:left="1134" w:hanging="1134"/>
        <w:jc w:val="both"/>
        <w:rPr>
          <w:rFonts w:asciiTheme="minorHAnsi" w:eastAsiaTheme="minorEastAsia" w:hAnsiTheme="minorHAnsi" w:cstheme="minorBidi"/>
          <w:bCs w:val="0"/>
          <w:noProof/>
          <w:sz w:val="22"/>
          <w:szCs w:val="22"/>
          <w:lang w:val="en-AU" w:eastAsia="en-AU"/>
        </w:rPr>
      </w:pPr>
      <w:hyperlink w:anchor="_Toc509928678" w:history="1">
        <w:r w:rsidR="004067D2" w:rsidRPr="00B81B77">
          <w:rPr>
            <w:rStyle w:val="Hyperlink"/>
            <w:noProof/>
          </w:rPr>
          <w:t>Figure 106 - Relationship between women screened in the previous five years and proportion of women with historical tests recorded, by DHB</w:t>
        </w:r>
        <w:r w:rsidR="004067D2">
          <w:rPr>
            <w:noProof/>
            <w:webHidden/>
          </w:rPr>
          <w:tab/>
        </w:r>
        <w:r w:rsidR="004067D2">
          <w:rPr>
            <w:noProof/>
            <w:webHidden/>
          </w:rPr>
          <w:fldChar w:fldCharType="begin"/>
        </w:r>
        <w:r w:rsidR="004067D2">
          <w:rPr>
            <w:noProof/>
            <w:webHidden/>
          </w:rPr>
          <w:instrText xml:space="preserve"> PAGEREF _Toc509928678 \h </w:instrText>
        </w:r>
        <w:r w:rsidR="004067D2">
          <w:rPr>
            <w:noProof/>
            <w:webHidden/>
          </w:rPr>
        </w:r>
        <w:r w:rsidR="004067D2">
          <w:rPr>
            <w:noProof/>
            <w:webHidden/>
          </w:rPr>
          <w:fldChar w:fldCharType="separate"/>
        </w:r>
        <w:r>
          <w:rPr>
            <w:noProof/>
            <w:webHidden/>
          </w:rPr>
          <w:t>203</w:t>
        </w:r>
        <w:r w:rsidR="004067D2">
          <w:rPr>
            <w:noProof/>
            <w:webHidden/>
          </w:rPr>
          <w:fldChar w:fldCharType="end"/>
        </w:r>
      </w:hyperlink>
    </w:p>
    <w:p w14:paraId="198DEA37" w14:textId="5A7AC5DB" w:rsidR="004067D2" w:rsidRDefault="00B73FE3" w:rsidP="008A247D">
      <w:pPr>
        <w:pStyle w:val="TableofFigures"/>
        <w:tabs>
          <w:tab w:val="right" w:leader="dot" w:pos="9040"/>
        </w:tabs>
        <w:ind w:left="1134" w:hanging="1134"/>
        <w:jc w:val="both"/>
        <w:rPr>
          <w:rFonts w:asciiTheme="minorHAnsi" w:eastAsiaTheme="minorEastAsia" w:hAnsiTheme="minorHAnsi" w:cstheme="minorBidi"/>
          <w:bCs w:val="0"/>
          <w:noProof/>
          <w:sz w:val="22"/>
          <w:szCs w:val="22"/>
          <w:lang w:val="en-AU" w:eastAsia="en-AU"/>
        </w:rPr>
      </w:pPr>
      <w:hyperlink w:anchor="_Toc509928679" w:history="1">
        <w:r w:rsidR="004067D2" w:rsidRPr="00B81B77">
          <w:rPr>
            <w:rStyle w:val="Hyperlink"/>
            <w:noProof/>
          </w:rPr>
          <w:t>Figure 107 - Relationship between women screened in the previous five years and proportion of women with historical tests recorded, by ethnicity</w:t>
        </w:r>
        <w:r w:rsidR="004067D2">
          <w:rPr>
            <w:noProof/>
            <w:webHidden/>
          </w:rPr>
          <w:tab/>
        </w:r>
        <w:r w:rsidR="004067D2">
          <w:rPr>
            <w:noProof/>
            <w:webHidden/>
          </w:rPr>
          <w:fldChar w:fldCharType="begin"/>
        </w:r>
        <w:r w:rsidR="004067D2">
          <w:rPr>
            <w:noProof/>
            <w:webHidden/>
          </w:rPr>
          <w:instrText xml:space="preserve"> PAGEREF _Toc509928679 \h </w:instrText>
        </w:r>
        <w:r w:rsidR="004067D2">
          <w:rPr>
            <w:noProof/>
            <w:webHidden/>
          </w:rPr>
        </w:r>
        <w:r w:rsidR="004067D2">
          <w:rPr>
            <w:noProof/>
            <w:webHidden/>
          </w:rPr>
          <w:fldChar w:fldCharType="separate"/>
        </w:r>
        <w:r>
          <w:rPr>
            <w:noProof/>
            <w:webHidden/>
          </w:rPr>
          <w:t>204</w:t>
        </w:r>
        <w:r w:rsidR="004067D2">
          <w:rPr>
            <w:noProof/>
            <w:webHidden/>
          </w:rPr>
          <w:fldChar w:fldCharType="end"/>
        </w:r>
      </w:hyperlink>
    </w:p>
    <w:p w14:paraId="4EF48BFB" w14:textId="2218312A" w:rsidR="00064651" w:rsidRPr="00D901C5" w:rsidRDefault="00064651" w:rsidP="008A247D">
      <w:pPr>
        <w:ind w:right="544"/>
        <w:jc w:val="both"/>
      </w:pPr>
      <w:r w:rsidRPr="00987CF3">
        <w:rPr>
          <w:rStyle w:val="Hyperlink"/>
          <w:noProof/>
        </w:rPr>
        <w:fldChar w:fldCharType="end"/>
      </w:r>
      <w:bookmarkEnd w:id="8"/>
    </w:p>
    <w:p w14:paraId="16AAFD85" w14:textId="77777777" w:rsidR="00064651" w:rsidRPr="00D901C5" w:rsidRDefault="00064651" w:rsidP="00064651"/>
    <w:p w14:paraId="38CC88EB" w14:textId="77777777" w:rsidR="00064651" w:rsidRPr="00D901C5" w:rsidRDefault="00064651" w:rsidP="00064651"/>
    <w:p w14:paraId="19AD82A7" w14:textId="77777777" w:rsidR="00064651" w:rsidRPr="00D901C5" w:rsidRDefault="00064651" w:rsidP="00064651"/>
    <w:p w14:paraId="307A0DFF" w14:textId="77777777" w:rsidR="00064651" w:rsidRPr="00D901C5" w:rsidRDefault="00064651" w:rsidP="00064651"/>
    <w:p w14:paraId="5577B47F" w14:textId="77777777" w:rsidR="00064651" w:rsidRPr="00D901C5" w:rsidRDefault="00064651" w:rsidP="00064651"/>
    <w:p w14:paraId="6C544333" w14:textId="26126F57" w:rsidR="00064651" w:rsidRDefault="00064651" w:rsidP="00064651"/>
    <w:p w14:paraId="2C461FE5" w14:textId="19424C04" w:rsidR="002A6472" w:rsidRDefault="002A6472" w:rsidP="00064651"/>
    <w:p w14:paraId="1F6AF54B" w14:textId="65510ECB" w:rsidR="002A6472" w:rsidRDefault="002A6472" w:rsidP="00064651"/>
    <w:p w14:paraId="71B165B3" w14:textId="3D9769B5" w:rsidR="002A6472" w:rsidRDefault="002A6472" w:rsidP="00064651"/>
    <w:p w14:paraId="74BF0AF5" w14:textId="601460C6" w:rsidR="002A6472" w:rsidRDefault="002A6472" w:rsidP="00064651"/>
    <w:p w14:paraId="08D16ADE" w14:textId="64FD7F71" w:rsidR="002A6472" w:rsidRDefault="002A6472" w:rsidP="00064651"/>
    <w:p w14:paraId="6C0F061D" w14:textId="176A6E3D" w:rsidR="002A6472" w:rsidRDefault="002A6472" w:rsidP="00064651"/>
    <w:p w14:paraId="6913DC9F" w14:textId="77777777" w:rsidR="002A6472" w:rsidRPr="00D901C5" w:rsidRDefault="002A6472" w:rsidP="00064651"/>
    <w:p w14:paraId="77A2FE46" w14:textId="77777777" w:rsidR="00064651" w:rsidRPr="00D901C5" w:rsidRDefault="00064651" w:rsidP="00064651"/>
    <w:p w14:paraId="4301C249" w14:textId="77777777" w:rsidR="00064651" w:rsidRPr="00D901C5" w:rsidRDefault="00064651" w:rsidP="00064651"/>
    <w:p w14:paraId="358731ED" w14:textId="77777777" w:rsidR="00064651" w:rsidRPr="00D901C5" w:rsidRDefault="00064651" w:rsidP="00064651"/>
    <w:p w14:paraId="1E932EE9" w14:textId="77777777" w:rsidR="00064651" w:rsidRPr="00D901C5" w:rsidRDefault="00064651" w:rsidP="00064651"/>
    <w:p w14:paraId="0F7B6402" w14:textId="77777777" w:rsidR="00064651" w:rsidRPr="00D901C5" w:rsidRDefault="00064651" w:rsidP="00064651"/>
    <w:p w14:paraId="0BB85F85" w14:textId="77777777" w:rsidR="00064651" w:rsidRPr="00D901C5" w:rsidRDefault="00064651" w:rsidP="00064651"/>
    <w:p w14:paraId="020D8332" w14:textId="67BBAC0E" w:rsidR="00064651" w:rsidRDefault="00064651" w:rsidP="00064651">
      <w:pPr>
        <w:tabs>
          <w:tab w:val="left" w:pos="2592"/>
        </w:tabs>
      </w:pPr>
    </w:p>
    <w:p w14:paraId="25C47166" w14:textId="7C3F2780" w:rsidR="002A6472" w:rsidRDefault="002A6472" w:rsidP="00064651">
      <w:pPr>
        <w:tabs>
          <w:tab w:val="left" w:pos="2592"/>
        </w:tabs>
      </w:pPr>
    </w:p>
    <w:p w14:paraId="1DDB445A" w14:textId="77777777" w:rsidR="002A6472" w:rsidRPr="00D901C5" w:rsidRDefault="002A6472" w:rsidP="00064651">
      <w:pPr>
        <w:tabs>
          <w:tab w:val="left" w:pos="2592"/>
        </w:tabs>
        <w:sectPr w:rsidR="002A6472" w:rsidRPr="00D901C5" w:rsidSect="00006EB2">
          <w:pgSz w:w="11907" w:h="16839" w:code="9"/>
          <w:pgMar w:top="1440" w:right="1417" w:bottom="1440" w:left="1440" w:header="708" w:footer="567" w:gutter="0"/>
          <w:pgNumType w:fmt="lowerRoman"/>
          <w:cols w:space="708"/>
          <w:docGrid w:linePitch="360"/>
        </w:sectPr>
      </w:pPr>
    </w:p>
    <w:p w14:paraId="5B6ECF3B" w14:textId="77777777" w:rsidR="001102BC" w:rsidRPr="00D901C5" w:rsidRDefault="000F454D" w:rsidP="00DE16F5">
      <w:pPr>
        <w:pStyle w:val="Heading1"/>
        <w:numPr>
          <w:ilvl w:val="0"/>
          <w:numId w:val="2"/>
        </w:numPr>
        <w:ind w:right="544"/>
        <w:jc w:val="both"/>
      </w:pPr>
      <w:bookmarkStart w:id="10" w:name="_Toc275355189"/>
      <w:bookmarkStart w:id="11" w:name="_Toc275355476"/>
      <w:bookmarkStart w:id="12" w:name="_Toc275355531"/>
      <w:bookmarkStart w:id="13" w:name="_Toc275355555"/>
      <w:bookmarkStart w:id="14" w:name="_Toc276457723"/>
      <w:bookmarkStart w:id="15" w:name="_Toc438477951"/>
      <w:bookmarkStart w:id="16" w:name="_Ref459127723"/>
      <w:bookmarkStart w:id="17" w:name="_Toc471467021"/>
      <w:bookmarkStart w:id="18" w:name="_Toc478551491"/>
      <w:bookmarkStart w:id="19" w:name="_Toc478551557"/>
      <w:bookmarkStart w:id="20" w:name="_Toc509928431"/>
      <w:bookmarkStart w:id="21" w:name="_Hlk497986104"/>
      <w:r w:rsidRPr="00D901C5">
        <w:t>Executive Summary</w:t>
      </w:r>
      <w:bookmarkEnd w:id="10"/>
      <w:bookmarkEnd w:id="11"/>
      <w:bookmarkEnd w:id="12"/>
      <w:bookmarkEnd w:id="13"/>
      <w:bookmarkEnd w:id="14"/>
      <w:bookmarkEnd w:id="15"/>
      <w:bookmarkEnd w:id="16"/>
      <w:bookmarkEnd w:id="17"/>
      <w:bookmarkEnd w:id="18"/>
      <w:bookmarkEnd w:id="19"/>
      <w:bookmarkEnd w:id="20"/>
    </w:p>
    <w:tbl>
      <w:tblPr>
        <w:tblW w:w="9039" w:type="dxa"/>
        <w:tblBorders>
          <w:bottom w:val="single" w:sz="4" w:space="0" w:color="auto"/>
          <w:insideH w:val="single" w:sz="4" w:space="0" w:color="auto"/>
        </w:tblBorders>
        <w:tblLook w:val="04A0" w:firstRow="1" w:lastRow="0" w:firstColumn="1" w:lastColumn="0" w:noHBand="0" w:noVBand="1"/>
      </w:tblPr>
      <w:tblGrid>
        <w:gridCol w:w="2062"/>
        <w:gridCol w:w="6977"/>
      </w:tblGrid>
      <w:tr w:rsidR="00794B96" w:rsidRPr="00D901C5" w14:paraId="24BB1D7F" w14:textId="77777777" w:rsidTr="0046478C">
        <w:tc>
          <w:tcPr>
            <w:tcW w:w="2062" w:type="dxa"/>
            <w:tcBorders>
              <w:top w:val="single" w:sz="4" w:space="0" w:color="auto"/>
              <w:bottom w:val="single" w:sz="4" w:space="0" w:color="auto"/>
            </w:tcBorders>
          </w:tcPr>
          <w:p w14:paraId="451101DF" w14:textId="77777777" w:rsidR="00794B96" w:rsidRPr="00D901C5" w:rsidRDefault="00794B96" w:rsidP="00DE16F5">
            <w:pPr>
              <w:spacing w:before="120"/>
              <w:ind w:right="544"/>
              <w:jc w:val="both"/>
              <w:rPr>
                <w:b/>
              </w:rPr>
            </w:pPr>
            <w:r w:rsidRPr="00D901C5">
              <w:rPr>
                <w:b/>
              </w:rPr>
              <w:t>Purpose</w:t>
            </w:r>
          </w:p>
        </w:tc>
        <w:tc>
          <w:tcPr>
            <w:tcW w:w="6977" w:type="dxa"/>
            <w:tcBorders>
              <w:top w:val="single" w:sz="4" w:space="0" w:color="auto"/>
              <w:bottom w:val="single" w:sz="4" w:space="0" w:color="auto"/>
            </w:tcBorders>
          </w:tcPr>
          <w:p w14:paraId="3881A706" w14:textId="77777777" w:rsidR="00794B96" w:rsidRPr="00D901C5" w:rsidRDefault="00794B96" w:rsidP="00081680">
            <w:pPr>
              <w:tabs>
                <w:tab w:val="left" w:pos="6730"/>
              </w:tabs>
              <w:spacing w:before="120"/>
              <w:jc w:val="both"/>
            </w:pPr>
            <w:r w:rsidRPr="00D901C5">
              <w:t xml:space="preserve">This report provides data on performance indicators of the National Cervical Screening Programme (NCSP) for the period </w:t>
            </w:r>
            <w:r w:rsidR="00912725" w:rsidRPr="00D901C5">
              <w:t>1 January</w:t>
            </w:r>
            <w:r w:rsidR="00515A18" w:rsidRPr="00D901C5">
              <w:t xml:space="preserve"> to the</w:t>
            </w:r>
            <w:r w:rsidR="00006EB2" w:rsidRPr="00D901C5">
              <w:t xml:space="preserve"> </w:t>
            </w:r>
            <w:r w:rsidR="00912725" w:rsidRPr="00D901C5">
              <w:t>30 June</w:t>
            </w:r>
            <w:r w:rsidR="00DF1A76" w:rsidRPr="00D901C5">
              <w:t xml:space="preserve"> </w:t>
            </w:r>
            <w:r w:rsidR="00912725" w:rsidRPr="00D901C5">
              <w:t>2017</w:t>
            </w:r>
            <w:r w:rsidR="00006EB2" w:rsidRPr="00D901C5">
              <w:t>.</w:t>
            </w:r>
          </w:p>
          <w:p w14:paraId="60F150F1" w14:textId="77777777" w:rsidR="00794B96" w:rsidRPr="00D901C5" w:rsidRDefault="00794B96" w:rsidP="00081680">
            <w:pPr>
              <w:tabs>
                <w:tab w:val="left" w:pos="6730"/>
              </w:tabs>
              <w:spacing w:before="120"/>
              <w:jc w:val="both"/>
            </w:pPr>
          </w:p>
        </w:tc>
      </w:tr>
      <w:tr w:rsidR="00794B96" w:rsidRPr="00D901C5" w14:paraId="3FF6EC5F" w14:textId="77777777" w:rsidTr="0046478C">
        <w:tc>
          <w:tcPr>
            <w:tcW w:w="9039" w:type="dxa"/>
            <w:gridSpan w:val="2"/>
            <w:tcBorders>
              <w:top w:val="single" w:sz="4" w:space="0" w:color="auto"/>
              <w:bottom w:val="single" w:sz="4" w:space="0" w:color="auto"/>
            </w:tcBorders>
          </w:tcPr>
          <w:p w14:paraId="396752D9" w14:textId="77777777" w:rsidR="00794B96" w:rsidRPr="00D901C5" w:rsidRDefault="00794B96" w:rsidP="00081680">
            <w:pPr>
              <w:tabs>
                <w:tab w:val="left" w:pos="6730"/>
              </w:tabs>
              <w:spacing w:before="120"/>
              <w:jc w:val="both"/>
              <w:rPr>
                <w:b/>
              </w:rPr>
            </w:pPr>
            <w:r w:rsidRPr="00D901C5">
              <w:rPr>
                <w:b/>
              </w:rPr>
              <w:t>Key points on performance/trends</w:t>
            </w:r>
          </w:p>
          <w:p w14:paraId="4BE23422" w14:textId="77777777" w:rsidR="00081680" w:rsidRPr="00D901C5" w:rsidRDefault="00081680" w:rsidP="00081680">
            <w:pPr>
              <w:tabs>
                <w:tab w:val="left" w:pos="6730"/>
              </w:tabs>
              <w:spacing w:before="120"/>
              <w:jc w:val="both"/>
            </w:pPr>
          </w:p>
        </w:tc>
      </w:tr>
      <w:tr w:rsidR="00DE6C8B" w:rsidRPr="00D901C5" w14:paraId="13F56EA7" w14:textId="77777777" w:rsidTr="009D427A">
        <w:trPr>
          <w:trHeight w:val="465"/>
        </w:trPr>
        <w:tc>
          <w:tcPr>
            <w:tcW w:w="2062" w:type="dxa"/>
            <w:tcBorders>
              <w:top w:val="single" w:sz="4" w:space="0" w:color="auto"/>
              <w:bottom w:val="single" w:sz="4" w:space="0" w:color="auto"/>
            </w:tcBorders>
          </w:tcPr>
          <w:p w14:paraId="7ED6C130" w14:textId="77777777" w:rsidR="009C693B" w:rsidRPr="00D901C5" w:rsidRDefault="00DE6C8B" w:rsidP="009C693B">
            <w:pPr>
              <w:spacing w:before="120"/>
              <w:ind w:left="284" w:right="107"/>
              <w:jc w:val="both"/>
            </w:pPr>
            <w:r w:rsidRPr="00D901C5">
              <w:t>Indicator 1</w:t>
            </w:r>
          </w:p>
        </w:tc>
        <w:tc>
          <w:tcPr>
            <w:tcW w:w="6977" w:type="dxa"/>
            <w:tcBorders>
              <w:top w:val="single" w:sz="4" w:space="0" w:color="auto"/>
              <w:bottom w:val="single" w:sz="4" w:space="0" w:color="auto"/>
            </w:tcBorders>
          </w:tcPr>
          <w:p w14:paraId="0FBE55FC" w14:textId="77777777" w:rsidR="00560CEA" w:rsidRPr="00D901C5" w:rsidRDefault="00006EB2" w:rsidP="00006EB2">
            <w:pPr>
              <w:spacing w:before="120" w:after="120"/>
              <w:ind w:right="544"/>
              <w:jc w:val="both"/>
            </w:pPr>
            <w:r w:rsidRPr="00D901C5">
              <w:rPr>
                <w:u w:val="single"/>
              </w:rPr>
              <w:t>Coverage</w:t>
            </w:r>
          </w:p>
        </w:tc>
      </w:tr>
      <w:tr w:rsidR="00DE6C8B" w:rsidRPr="00D901C5" w14:paraId="3A8C0194" w14:textId="77777777" w:rsidTr="009D427A">
        <w:tc>
          <w:tcPr>
            <w:tcW w:w="2062" w:type="dxa"/>
            <w:tcBorders>
              <w:top w:val="single" w:sz="4" w:space="0" w:color="auto"/>
              <w:bottom w:val="single" w:sz="4" w:space="0" w:color="auto"/>
            </w:tcBorders>
          </w:tcPr>
          <w:p w14:paraId="49A2C8CB" w14:textId="77777777" w:rsidR="009C693B" w:rsidRPr="00D901C5" w:rsidRDefault="00DE6C8B" w:rsidP="005F256C">
            <w:pPr>
              <w:spacing w:before="120"/>
              <w:ind w:left="284" w:right="107"/>
              <w:jc w:val="both"/>
            </w:pPr>
            <w:r w:rsidRPr="00D901C5">
              <w:t>Indicator 1</w:t>
            </w:r>
            <w:r w:rsidR="0067093B" w:rsidRPr="00D901C5">
              <w:t>.1</w:t>
            </w:r>
          </w:p>
          <w:p w14:paraId="04FE0292" w14:textId="77777777" w:rsidR="00DE6C8B" w:rsidRPr="00D901C5" w:rsidRDefault="00DE6C8B" w:rsidP="002B498D">
            <w:pPr>
              <w:spacing w:before="120"/>
              <w:ind w:left="284" w:right="107"/>
              <w:jc w:val="both"/>
            </w:pPr>
          </w:p>
        </w:tc>
        <w:tc>
          <w:tcPr>
            <w:tcW w:w="6977" w:type="dxa"/>
            <w:tcBorders>
              <w:top w:val="single" w:sz="4" w:space="0" w:color="auto"/>
              <w:bottom w:val="single" w:sz="4" w:space="0" w:color="auto"/>
            </w:tcBorders>
          </w:tcPr>
          <w:p w14:paraId="1FB540F5" w14:textId="77777777" w:rsidR="00DE6C8B" w:rsidRPr="00D901C5" w:rsidRDefault="0067093B" w:rsidP="00081680">
            <w:pPr>
              <w:tabs>
                <w:tab w:val="left" w:pos="6730"/>
              </w:tabs>
              <w:spacing w:before="120" w:after="120"/>
              <w:jc w:val="both"/>
              <w:rPr>
                <w:u w:val="single"/>
              </w:rPr>
            </w:pPr>
            <w:r w:rsidRPr="00D901C5">
              <w:rPr>
                <w:u w:val="single"/>
              </w:rPr>
              <w:t>Three-year c</w:t>
            </w:r>
            <w:r w:rsidR="00DE6C8B" w:rsidRPr="00D901C5">
              <w:rPr>
                <w:u w:val="single"/>
              </w:rPr>
              <w:t>overage</w:t>
            </w:r>
          </w:p>
          <w:p w14:paraId="0789A709" w14:textId="77777777" w:rsidR="00DE6C8B" w:rsidRPr="00D901C5" w:rsidRDefault="00DE6C8B" w:rsidP="00081680">
            <w:pPr>
              <w:tabs>
                <w:tab w:val="left" w:pos="6730"/>
              </w:tabs>
              <w:spacing w:after="120"/>
            </w:pPr>
            <w:r w:rsidRPr="00D901C5">
              <w:rPr>
                <w:b/>
              </w:rPr>
              <w:t xml:space="preserve">Target: </w:t>
            </w:r>
            <w:r w:rsidR="00EF1981" w:rsidRPr="00D901C5">
              <w:t>80</w:t>
            </w:r>
            <w:r w:rsidRPr="00D901C5">
              <w:t xml:space="preserve">% of eligible women </w:t>
            </w:r>
            <w:r w:rsidR="00BE3045" w:rsidRPr="00D901C5">
              <w:t>screened</w:t>
            </w:r>
            <w:r w:rsidRPr="00D901C5">
              <w:t xml:space="preserve"> within the previous three years</w:t>
            </w:r>
            <w:r w:rsidRPr="00D901C5">
              <w:rPr>
                <w:b/>
              </w:rPr>
              <w:t xml:space="preserve"> </w:t>
            </w:r>
            <w:r w:rsidR="00EF1981" w:rsidRPr="00D901C5">
              <w:t xml:space="preserve">by </w:t>
            </w:r>
            <w:r w:rsidR="00912725" w:rsidRPr="00D901C5">
              <w:t>30 June</w:t>
            </w:r>
            <w:r w:rsidR="007264DF" w:rsidRPr="00D901C5">
              <w:t xml:space="preserve"> </w:t>
            </w:r>
            <w:r w:rsidR="00912725" w:rsidRPr="00D901C5">
              <w:t>2017</w:t>
            </w:r>
            <w:r w:rsidR="00006EB2" w:rsidRPr="00D901C5">
              <w:t>.</w:t>
            </w:r>
          </w:p>
          <w:p w14:paraId="46D9C84E" w14:textId="668E8A64" w:rsidR="00DF60FE" w:rsidRPr="00D901C5" w:rsidRDefault="00DF60FE" w:rsidP="00B76FF8">
            <w:pPr>
              <w:numPr>
                <w:ilvl w:val="0"/>
                <w:numId w:val="4"/>
              </w:numPr>
              <w:tabs>
                <w:tab w:val="left" w:pos="6730"/>
              </w:tabs>
              <w:jc w:val="both"/>
            </w:pPr>
            <w:r w:rsidRPr="00D901C5">
              <w:t xml:space="preserve">Among an estimated </w:t>
            </w:r>
            <w:r w:rsidR="00912725" w:rsidRPr="00D901C5">
              <w:t>1,209,822</w:t>
            </w:r>
            <w:r w:rsidR="00D04FD9" w:rsidRPr="00D901C5">
              <w:t xml:space="preserve"> </w:t>
            </w:r>
            <w:r w:rsidRPr="00D901C5">
              <w:t xml:space="preserve">eligible women aged 25-69 years at the end of the monitoring period, </w:t>
            </w:r>
            <w:r w:rsidR="00912725" w:rsidRPr="00D901C5">
              <w:t>923,755</w:t>
            </w:r>
            <w:r w:rsidR="00B76FF8" w:rsidRPr="00D901C5">
              <w:t xml:space="preserve"> </w:t>
            </w:r>
            <w:r w:rsidR="00006EB2" w:rsidRPr="00D901C5">
              <w:t>(</w:t>
            </w:r>
            <w:r w:rsidR="00912725" w:rsidRPr="00D901C5">
              <w:t>76.4</w:t>
            </w:r>
            <w:r w:rsidR="00A4638E">
              <w:t>%</w:t>
            </w:r>
            <w:r w:rsidR="00C53F7C" w:rsidRPr="00D901C5">
              <w:t>)</w:t>
            </w:r>
            <w:r w:rsidR="00711DAC" w:rsidRPr="00D901C5">
              <w:t xml:space="preserve"> </w:t>
            </w:r>
            <w:r w:rsidRPr="00D901C5">
              <w:t>had a screening test in the previous three years.</w:t>
            </w:r>
          </w:p>
          <w:p w14:paraId="2BE62F7B" w14:textId="2C251EFC" w:rsidR="00DE6C8B" w:rsidRPr="00D901C5" w:rsidRDefault="00E510D8" w:rsidP="00B76FF8">
            <w:pPr>
              <w:numPr>
                <w:ilvl w:val="0"/>
                <w:numId w:val="4"/>
              </w:numPr>
              <w:tabs>
                <w:tab w:val="left" w:pos="6730"/>
              </w:tabs>
              <w:jc w:val="both"/>
            </w:pPr>
            <w:r w:rsidRPr="00D901C5">
              <w:t>The c</w:t>
            </w:r>
            <w:r w:rsidR="009C693B" w:rsidRPr="00D901C5">
              <w:t>overage</w:t>
            </w:r>
            <w:r w:rsidR="00DE6C8B" w:rsidRPr="00D901C5">
              <w:t xml:space="preserve"> target was </w:t>
            </w:r>
            <w:r w:rsidR="00912725" w:rsidRPr="00D901C5">
              <w:t>not met</w:t>
            </w:r>
            <w:r w:rsidR="00DE6C8B" w:rsidRPr="00D901C5">
              <w:t xml:space="preserve"> nationally (</w:t>
            </w:r>
            <w:r w:rsidR="0014597F" w:rsidRPr="00D901C5">
              <w:t>80</w:t>
            </w:r>
            <w:r w:rsidR="00DE6C8B" w:rsidRPr="00D901C5">
              <w:t>% of women aged 25-69 years screened in the previous three years).</w:t>
            </w:r>
          </w:p>
          <w:p w14:paraId="38B83EAD" w14:textId="6FCBE522" w:rsidR="00DE6C8B" w:rsidRPr="00D901C5" w:rsidRDefault="00E510D8" w:rsidP="00B76FF8">
            <w:pPr>
              <w:numPr>
                <w:ilvl w:val="0"/>
                <w:numId w:val="4"/>
              </w:numPr>
              <w:tabs>
                <w:tab w:val="left" w:pos="6730"/>
              </w:tabs>
              <w:jc w:val="both"/>
            </w:pPr>
            <w:r w:rsidRPr="00D901C5">
              <w:t>The c</w:t>
            </w:r>
            <w:r w:rsidR="009C693B" w:rsidRPr="00D901C5">
              <w:t>overage</w:t>
            </w:r>
            <w:r w:rsidR="00DE6C8B" w:rsidRPr="00D901C5">
              <w:t xml:space="preserve"> target was </w:t>
            </w:r>
            <w:r w:rsidR="00912725" w:rsidRPr="00D901C5">
              <w:t>met</w:t>
            </w:r>
            <w:r w:rsidR="00C87248" w:rsidRPr="00D901C5">
              <w:t xml:space="preserve"> </w:t>
            </w:r>
            <w:r w:rsidR="00DE6C8B" w:rsidRPr="00D901C5">
              <w:t xml:space="preserve">for specific five-year age groups between </w:t>
            </w:r>
            <w:r w:rsidR="0014597F" w:rsidRPr="00D901C5">
              <w:t>4</w:t>
            </w:r>
            <w:r w:rsidR="00627B59" w:rsidRPr="00D901C5">
              <w:t>5</w:t>
            </w:r>
            <w:r w:rsidR="00DE6C8B" w:rsidRPr="00D901C5">
              <w:t>-</w:t>
            </w:r>
            <w:r w:rsidR="006C34DF" w:rsidRPr="00D901C5">
              <w:t xml:space="preserve">54 </w:t>
            </w:r>
            <w:r w:rsidR="00DE6C8B" w:rsidRPr="00D901C5">
              <w:t>years.</w:t>
            </w:r>
          </w:p>
          <w:p w14:paraId="0F494725" w14:textId="28291D4E" w:rsidR="009C693B" w:rsidRPr="00D901C5" w:rsidRDefault="00D142B1" w:rsidP="009C693B">
            <w:pPr>
              <w:numPr>
                <w:ilvl w:val="0"/>
                <w:numId w:val="4"/>
              </w:numPr>
              <w:tabs>
                <w:tab w:val="left" w:pos="6730"/>
              </w:tabs>
              <w:jc w:val="both"/>
            </w:pPr>
            <w:r w:rsidRPr="00D901C5">
              <w:t xml:space="preserve">Two </w:t>
            </w:r>
            <w:r w:rsidR="00E510D8" w:rsidRPr="00D901C5">
              <w:t xml:space="preserve">of 20 </w:t>
            </w:r>
            <w:r w:rsidR="00BD0410" w:rsidRPr="00D901C5">
              <w:t>DHBs</w:t>
            </w:r>
            <w:r w:rsidR="00E510D8" w:rsidRPr="00D901C5">
              <w:t xml:space="preserve"> met the c</w:t>
            </w:r>
            <w:r w:rsidR="009C693B" w:rsidRPr="00D901C5">
              <w:t>overage target.</w:t>
            </w:r>
          </w:p>
          <w:p w14:paraId="093B172F" w14:textId="1F294935" w:rsidR="00DE6C8B" w:rsidRPr="00D901C5" w:rsidRDefault="00824999" w:rsidP="00F52A6B">
            <w:pPr>
              <w:numPr>
                <w:ilvl w:val="0"/>
                <w:numId w:val="4"/>
              </w:numPr>
              <w:tabs>
                <w:tab w:val="left" w:pos="6730"/>
              </w:tabs>
              <w:jc w:val="both"/>
            </w:pPr>
            <w:r w:rsidRPr="00D901C5">
              <w:t>Nationally, c</w:t>
            </w:r>
            <w:r w:rsidR="00DE6C8B" w:rsidRPr="00D901C5">
              <w:t xml:space="preserve">overage targets were </w:t>
            </w:r>
            <w:r w:rsidR="00912725" w:rsidRPr="00D901C5">
              <w:t>met</w:t>
            </w:r>
            <w:r w:rsidR="008334C2">
              <w:t xml:space="preserve"> </w:t>
            </w:r>
            <w:r w:rsidR="00DE6C8B" w:rsidRPr="00D901C5">
              <w:t>for European</w:t>
            </w:r>
            <w:r w:rsidR="0090196D" w:rsidRPr="00D901C5">
              <w:t>/</w:t>
            </w:r>
            <w:r w:rsidR="00151CE9" w:rsidRPr="00D901C5">
              <w:t xml:space="preserve"> </w:t>
            </w:r>
            <w:r w:rsidR="0090196D" w:rsidRPr="00D901C5">
              <w:t>Other</w:t>
            </w:r>
            <w:r w:rsidR="00DE6C8B" w:rsidRPr="00D901C5">
              <w:t xml:space="preserve"> women</w:t>
            </w:r>
            <w:r w:rsidR="001F010D" w:rsidRPr="00D901C5">
              <w:t xml:space="preserve"> </w:t>
            </w:r>
            <w:r w:rsidR="00006EB2" w:rsidRPr="00D901C5">
              <w:t>(</w:t>
            </w:r>
            <w:r w:rsidR="00912725" w:rsidRPr="00D901C5">
              <w:t>81.1</w:t>
            </w:r>
            <w:r w:rsidR="00006EB2" w:rsidRPr="00D901C5">
              <w:t>%</w:t>
            </w:r>
            <w:r w:rsidR="001F010D" w:rsidRPr="00D901C5">
              <w:t xml:space="preserve"> screened within the previous three years)</w:t>
            </w:r>
            <w:r w:rsidR="00DE6C8B" w:rsidRPr="00D901C5">
              <w:t xml:space="preserve">, but were </w:t>
            </w:r>
            <w:r w:rsidR="00912725" w:rsidRPr="00D901C5">
              <w:t>not met</w:t>
            </w:r>
            <w:r w:rsidR="005D114E">
              <w:t xml:space="preserve"> for</w:t>
            </w:r>
            <w:r w:rsidR="00F52A6B" w:rsidRPr="00D901C5">
              <w:t xml:space="preserve"> </w:t>
            </w:r>
            <w:r w:rsidR="00DE6C8B" w:rsidRPr="00D901C5">
              <w:t>Māori, Pacific, or Asian women</w:t>
            </w:r>
            <w:r w:rsidR="001F010D" w:rsidRPr="00D901C5">
              <w:t xml:space="preserve"> </w:t>
            </w:r>
            <w:r w:rsidR="00006EB2" w:rsidRPr="00D901C5">
              <w:t>(</w:t>
            </w:r>
            <w:r w:rsidR="00912725" w:rsidRPr="00D901C5">
              <w:t>64.0</w:t>
            </w:r>
            <w:r w:rsidR="00006EB2" w:rsidRPr="00D901C5">
              <w:t xml:space="preserve">%, </w:t>
            </w:r>
            <w:r w:rsidR="00912725" w:rsidRPr="00D901C5">
              <w:t>74.3</w:t>
            </w:r>
            <w:r w:rsidR="00006EB2" w:rsidRPr="00D901C5">
              <w:t xml:space="preserve">%, </w:t>
            </w:r>
            <w:r w:rsidR="00912725" w:rsidRPr="00D901C5">
              <w:t>67.2</w:t>
            </w:r>
            <w:r w:rsidR="00006EB2" w:rsidRPr="00D901C5">
              <w:t>%</w:t>
            </w:r>
            <w:r w:rsidR="001F010D" w:rsidRPr="00D901C5">
              <w:t xml:space="preserve"> respectively screened within the previous three years)</w:t>
            </w:r>
            <w:r w:rsidR="00DE6C8B" w:rsidRPr="00D901C5">
              <w:t xml:space="preserve">. </w:t>
            </w:r>
          </w:p>
          <w:p w14:paraId="3AF51727" w14:textId="0B9C8184" w:rsidR="0060361A" w:rsidRPr="00D901C5" w:rsidRDefault="004641E4" w:rsidP="008A06AD">
            <w:pPr>
              <w:numPr>
                <w:ilvl w:val="0"/>
                <w:numId w:val="4"/>
              </w:numPr>
              <w:tabs>
                <w:tab w:val="left" w:pos="6730"/>
              </w:tabs>
              <w:jc w:val="both"/>
            </w:pPr>
            <w:r w:rsidRPr="00D901C5">
              <w:t>Three</w:t>
            </w:r>
            <w:r w:rsidR="00DF60FE" w:rsidRPr="00D901C5">
              <w:t>-year</w:t>
            </w:r>
            <w:r w:rsidR="0090196D" w:rsidRPr="00D901C5">
              <w:t xml:space="preserve"> coverage among women aged 25-69 years </w:t>
            </w:r>
            <w:r w:rsidR="00006EB2" w:rsidRPr="00D901C5">
              <w:t>(</w:t>
            </w:r>
            <w:r w:rsidR="00FF0103" w:rsidRPr="00D901C5">
              <w:t>76.4%</w:t>
            </w:r>
            <w:r w:rsidR="00006EB2" w:rsidRPr="00D901C5">
              <w:t>)</w:t>
            </w:r>
            <w:r w:rsidR="00864122" w:rsidRPr="00D901C5">
              <w:t xml:space="preserve"> </w:t>
            </w:r>
            <w:r w:rsidR="0090196D" w:rsidRPr="00D901C5">
              <w:t xml:space="preserve">is </w:t>
            </w:r>
            <w:r w:rsidR="009C693B" w:rsidRPr="00D901C5">
              <w:t>similar to</w:t>
            </w:r>
            <w:r w:rsidR="0090196D" w:rsidRPr="00D901C5">
              <w:t xml:space="preserve"> that reported in the previous monitoring report</w:t>
            </w:r>
            <w:r w:rsidR="0014597F" w:rsidRPr="00D901C5">
              <w:t xml:space="preserve"> (</w:t>
            </w:r>
            <w:r w:rsidR="00FF0103" w:rsidRPr="00EB184C">
              <w:t>76.8%</w:t>
            </w:r>
            <w:r w:rsidR="00864122" w:rsidRPr="00EB184C">
              <w:t>).</w:t>
            </w:r>
            <w:r w:rsidR="005F256C" w:rsidRPr="00D901C5">
              <w:t xml:space="preserve"> </w:t>
            </w:r>
            <w:r w:rsidR="00864122" w:rsidRPr="00D901C5">
              <w:t>It</w:t>
            </w:r>
            <w:r w:rsidR="005F256C" w:rsidRPr="00D901C5">
              <w:t xml:space="preserve"> has </w:t>
            </w:r>
            <w:r w:rsidR="00DF60FE" w:rsidRPr="00D901C5">
              <w:t>in</w:t>
            </w:r>
            <w:r w:rsidR="005F256C" w:rsidRPr="00D901C5">
              <w:t xml:space="preserve">creased </w:t>
            </w:r>
            <w:r w:rsidR="00DF60FE" w:rsidRPr="00D901C5">
              <w:t xml:space="preserve">in </w:t>
            </w:r>
            <w:r w:rsidR="00CE731A" w:rsidRPr="00D901C5">
              <w:t>Māori</w:t>
            </w:r>
            <w:r w:rsidR="00E85F72" w:rsidRPr="00D901C5">
              <w:t xml:space="preserve"> </w:t>
            </w:r>
            <w:r w:rsidR="0064232D" w:rsidRPr="00D901C5">
              <w:t xml:space="preserve">and Asian </w:t>
            </w:r>
            <w:r w:rsidR="00E85F72" w:rsidRPr="00D901C5">
              <w:t xml:space="preserve">women </w:t>
            </w:r>
            <w:r w:rsidR="0064232D" w:rsidRPr="00D901C5">
              <w:t xml:space="preserve">and </w:t>
            </w:r>
            <w:r w:rsidR="009C693B" w:rsidRPr="00D901C5">
              <w:t>has decreased</w:t>
            </w:r>
            <w:r w:rsidR="00E85F72" w:rsidRPr="00D901C5">
              <w:t xml:space="preserve"> for </w:t>
            </w:r>
            <w:r w:rsidR="008D094F" w:rsidRPr="00D901C5">
              <w:t xml:space="preserve">Pacific and </w:t>
            </w:r>
            <w:r w:rsidR="00627B59" w:rsidRPr="00D901C5">
              <w:t xml:space="preserve">European/ Other </w:t>
            </w:r>
            <w:r w:rsidR="004C1479" w:rsidRPr="00D901C5">
              <w:t xml:space="preserve">women. </w:t>
            </w:r>
          </w:p>
          <w:p w14:paraId="67860C08" w14:textId="3A5F34C9" w:rsidR="005F256C" w:rsidRPr="00D901C5" w:rsidRDefault="004C1479" w:rsidP="00081680">
            <w:pPr>
              <w:numPr>
                <w:ilvl w:val="0"/>
                <w:numId w:val="4"/>
              </w:numPr>
              <w:tabs>
                <w:tab w:val="left" w:pos="6730"/>
              </w:tabs>
              <w:jc w:val="both"/>
            </w:pPr>
            <w:r w:rsidRPr="00D901C5">
              <w:t xml:space="preserve">Three-year coverage has </w:t>
            </w:r>
            <w:r w:rsidR="001D6DAB" w:rsidRPr="00D901C5">
              <w:t xml:space="preserve">decreased </w:t>
            </w:r>
            <w:r w:rsidRPr="00D901C5">
              <w:t xml:space="preserve">in </w:t>
            </w:r>
            <w:r w:rsidR="00B34886">
              <w:t>9 of the 10</w:t>
            </w:r>
            <w:r w:rsidR="00B34886" w:rsidRPr="00D901C5">
              <w:t xml:space="preserve"> </w:t>
            </w:r>
            <w:r w:rsidRPr="00D901C5">
              <w:t>age groups</w:t>
            </w:r>
            <w:r w:rsidR="0090196D" w:rsidRPr="00D901C5">
              <w:t>.</w:t>
            </w:r>
            <w:r w:rsidR="009712EC">
              <w:t xml:space="preserve"> </w:t>
            </w:r>
          </w:p>
          <w:p w14:paraId="1C887915" w14:textId="168BCC63" w:rsidR="00DE3B0D" w:rsidRPr="00D901C5" w:rsidRDefault="00DE3B0D" w:rsidP="00081680">
            <w:pPr>
              <w:numPr>
                <w:ilvl w:val="0"/>
                <w:numId w:val="4"/>
              </w:numPr>
              <w:tabs>
                <w:tab w:val="left" w:pos="6730"/>
              </w:tabs>
              <w:jc w:val="both"/>
            </w:pPr>
            <w:r w:rsidRPr="00D901C5">
              <w:t xml:space="preserve">Three-year coverage </w:t>
            </w:r>
            <w:r w:rsidR="00750103" w:rsidRPr="00D901C5">
              <w:t xml:space="preserve">has </w:t>
            </w:r>
            <w:r w:rsidR="00FD59CD" w:rsidRPr="00D901C5">
              <w:t xml:space="preserve">decreased </w:t>
            </w:r>
            <w:r w:rsidR="00750103" w:rsidRPr="00D901C5">
              <w:t xml:space="preserve">slightly </w:t>
            </w:r>
            <w:r w:rsidRPr="00D901C5">
              <w:t xml:space="preserve">in </w:t>
            </w:r>
            <w:r w:rsidR="000C40BF" w:rsidRPr="00D901C5">
              <w:t xml:space="preserve">13 </w:t>
            </w:r>
            <w:r w:rsidRPr="00D901C5">
              <w:t xml:space="preserve">of 20 </w:t>
            </w:r>
            <w:r w:rsidR="00BD0410" w:rsidRPr="00D901C5">
              <w:t>DHBs</w:t>
            </w:r>
            <w:r w:rsidRPr="00D901C5">
              <w:t>.</w:t>
            </w:r>
          </w:p>
          <w:p w14:paraId="3A99DCDE" w14:textId="53B5A1AF" w:rsidR="0090196D" w:rsidRPr="00D901C5" w:rsidRDefault="005F256C" w:rsidP="008A06AD">
            <w:pPr>
              <w:numPr>
                <w:ilvl w:val="0"/>
                <w:numId w:val="4"/>
              </w:numPr>
              <w:tabs>
                <w:tab w:val="left" w:pos="6730"/>
              </w:tabs>
              <w:jc w:val="both"/>
            </w:pPr>
            <w:r w:rsidRPr="00D901C5">
              <w:t xml:space="preserve">Five-year coverage among women aged 25-69 years </w:t>
            </w:r>
            <w:r w:rsidR="00006EB2" w:rsidRPr="00D901C5">
              <w:t>(</w:t>
            </w:r>
            <w:r w:rsidR="000C40BF" w:rsidRPr="00D901C5">
              <w:t>90.3%</w:t>
            </w:r>
            <w:r w:rsidR="00006EB2" w:rsidRPr="00D901C5">
              <w:t>)</w:t>
            </w:r>
            <w:r w:rsidR="00864122" w:rsidRPr="00D901C5">
              <w:t xml:space="preserve"> </w:t>
            </w:r>
            <w:r w:rsidRPr="00D901C5">
              <w:t xml:space="preserve">is </w:t>
            </w:r>
            <w:r w:rsidR="006269BE" w:rsidRPr="00D901C5">
              <w:t>similar to</w:t>
            </w:r>
            <w:r w:rsidR="00A23CB1" w:rsidRPr="00D901C5">
              <w:t xml:space="preserve"> </w:t>
            </w:r>
            <w:r w:rsidR="004C1479" w:rsidRPr="00D901C5">
              <w:t>that</w:t>
            </w:r>
            <w:r w:rsidRPr="00D901C5">
              <w:t xml:space="preserve"> </w:t>
            </w:r>
            <w:r w:rsidR="009C693B" w:rsidRPr="00D901C5">
              <w:t xml:space="preserve">reported </w:t>
            </w:r>
            <w:r w:rsidRPr="00D901C5">
              <w:t>in the previous monitoring report</w:t>
            </w:r>
            <w:r w:rsidR="0014597F" w:rsidRPr="00D901C5">
              <w:t xml:space="preserve"> (</w:t>
            </w:r>
            <w:r w:rsidR="000C40BF" w:rsidRPr="00EB184C">
              <w:t>90.5%</w:t>
            </w:r>
            <w:r w:rsidR="00864122" w:rsidRPr="00EB184C">
              <w:t>)</w:t>
            </w:r>
            <w:r w:rsidRPr="00EB184C">
              <w:t>.</w:t>
            </w:r>
          </w:p>
          <w:p w14:paraId="3BBAFA01" w14:textId="7A088A6A" w:rsidR="000B72F3" w:rsidRPr="00D901C5" w:rsidRDefault="000B72F3" w:rsidP="000B72F3">
            <w:pPr>
              <w:numPr>
                <w:ilvl w:val="0"/>
                <w:numId w:val="4"/>
              </w:numPr>
              <w:tabs>
                <w:tab w:val="left" w:pos="6730"/>
              </w:tabs>
              <w:jc w:val="both"/>
            </w:pPr>
            <w:r w:rsidRPr="00D901C5">
              <w:t xml:space="preserve">Five-year coverage among women aged 25-69 years </w:t>
            </w:r>
            <w:r w:rsidR="00912725" w:rsidRPr="00D901C5">
              <w:t>exceeded</w:t>
            </w:r>
            <w:r w:rsidR="001E37B1" w:rsidRPr="00D901C5">
              <w:t xml:space="preserve"> </w:t>
            </w:r>
            <w:r w:rsidRPr="00D901C5">
              <w:t>80% in all DHBs, in Pacific and European/ Other women, and in women in all five-year age groups between 30-69 years.</w:t>
            </w:r>
          </w:p>
          <w:p w14:paraId="0F15CB89" w14:textId="77777777" w:rsidR="00DE6C8B" w:rsidRPr="00D901C5" w:rsidRDefault="00DE6C8B" w:rsidP="00D40BFC">
            <w:pPr>
              <w:tabs>
                <w:tab w:val="left" w:pos="6730"/>
              </w:tabs>
              <w:spacing w:before="240" w:after="120"/>
              <w:jc w:val="both"/>
              <w:rPr>
                <w:i/>
              </w:rPr>
            </w:pPr>
            <w:r w:rsidRPr="00D901C5">
              <w:rPr>
                <w:i/>
              </w:rPr>
              <w:t xml:space="preserve">Screens in women aged less than 20 years </w:t>
            </w:r>
          </w:p>
          <w:p w14:paraId="522E1212" w14:textId="77777777" w:rsidR="00DE6C8B" w:rsidRPr="00D901C5" w:rsidRDefault="00DE6C8B" w:rsidP="00081680">
            <w:pPr>
              <w:tabs>
                <w:tab w:val="left" w:pos="6730"/>
              </w:tabs>
              <w:spacing w:after="120"/>
              <w:jc w:val="both"/>
            </w:pPr>
            <w:r w:rsidRPr="00D901C5">
              <w:rPr>
                <w:b/>
              </w:rPr>
              <w:t xml:space="preserve">Target: </w:t>
            </w:r>
            <w:r w:rsidRPr="00D901C5">
              <w:t>None</w:t>
            </w:r>
            <w:r w:rsidRPr="00D901C5">
              <w:rPr>
                <w:b/>
              </w:rPr>
              <w:t xml:space="preserve"> </w:t>
            </w:r>
          </w:p>
          <w:p w14:paraId="4C782B6F" w14:textId="4B42B792" w:rsidR="00DE6C8B" w:rsidRPr="00D901C5" w:rsidRDefault="00DE6C8B" w:rsidP="00682905">
            <w:pPr>
              <w:numPr>
                <w:ilvl w:val="0"/>
                <w:numId w:val="4"/>
              </w:numPr>
              <w:tabs>
                <w:tab w:val="left" w:pos="6730"/>
              </w:tabs>
              <w:jc w:val="both"/>
            </w:pPr>
            <w:r w:rsidRPr="00D901C5">
              <w:t>In the three years to</w:t>
            </w:r>
            <w:r w:rsidR="00D67D7F" w:rsidRPr="00D901C5">
              <w:t xml:space="preserve"> </w:t>
            </w:r>
            <w:r w:rsidR="00912725" w:rsidRPr="00D901C5">
              <w:t>30 June</w:t>
            </w:r>
            <w:r w:rsidR="00682905" w:rsidRPr="00D901C5">
              <w:t xml:space="preserve"> </w:t>
            </w:r>
            <w:r w:rsidR="00912725" w:rsidRPr="00D901C5">
              <w:t>2017</w:t>
            </w:r>
            <w:r w:rsidR="00006EB2" w:rsidRPr="00D901C5">
              <w:t xml:space="preserve">, </w:t>
            </w:r>
            <w:r w:rsidR="00912725" w:rsidRPr="00D901C5">
              <w:t>6,076</w:t>
            </w:r>
            <w:r w:rsidR="00E959AF" w:rsidRPr="00D901C5">
              <w:t xml:space="preserve"> </w:t>
            </w:r>
            <w:r w:rsidR="000037B0" w:rsidRPr="00D901C5">
              <w:t>women</w:t>
            </w:r>
            <w:r w:rsidRPr="00D901C5">
              <w:t xml:space="preserve"> had a cervical sample taken when they were aged less than 20 years. This is </w:t>
            </w:r>
            <w:r w:rsidR="00652030" w:rsidRPr="00D901C5">
              <w:t xml:space="preserve">fewer </w:t>
            </w:r>
            <w:r w:rsidRPr="00D901C5">
              <w:t xml:space="preserve">than in the previous </w:t>
            </w:r>
            <w:r w:rsidR="00325D57" w:rsidRPr="00D901C5">
              <w:t>monitoring</w:t>
            </w:r>
            <w:r w:rsidRPr="00D901C5">
              <w:t xml:space="preserve"> period (</w:t>
            </w:r>
            <w:r w:rsidR="005701BA" w:rsidRPr="00D901C5">
              <w:t>6,434</w:t>
            </w:r>
            <w:r w:rsidR="008D6F52" w:rsidRPr="00D901C5">
              <w:t xml:space="preserve"> </w:t>
            </w:r>
            <w:r w:rsidRPr="00D901C5">
              <w:t>women).</w:t>
            </w:r>
          </w:p>
          <w:p w14:paraId="39271492" w14:textId="00D91F6C" w:rsidR="00DE6C8B" w:rsidRPr="00D901C5" w:rsidRDefault="00DE6C8B" w:rsidP="00682905">
            <w:pPr>
              <w:numPr>
                <w:ilvl w:val="0"/>
                <w:numId w:val="4"/>
              </w:numPr>
              <w:tabs>
                <w:tab w:val="left" w:pos="6730"/>
              </w:tabs>
              <w:jc w:val="both"/>
            </w:pPr>
            <w:r w:rsidRPr="00D901C5">
              <w:t xml:space="preserve">This represents </w:t>
            </w:r>
            <w:r w:rsidR="00912725" w:rsidRPr="00D901C5">
              <w:t>0.6</w:t>
            </w:r>
            <w:r w:rsidR="00006EB2" w:rsidRPr="00D901C5">
              <w:t>%</w:t>
            </w:r>
            <w:r w:rsidRPr="00D901C5">
              <w:t xml:space="preserve"> of all women (of any age) who were screened in the three-year period (</w:t>
            </w:r>
            <w:r w:rsidR="004C6227" w:rsidRPr="00D901C5">
              <w:t xml:space="preserve">the same as the </w:t>
            </w:r>
            <w:r w:rsidRPr="00D901C5">
              <w:t xml:space="preserve">previous </w:t>
            </w:r>
            <w:r w:rsidR="00325D57" w:rsidRPr="00D901C5">
              <w:t>monitoring</w:t>
            </w:r>
            <w:r w:rsidRPr="00D901C5">
              <w:t xml:space="preserve"> period).</w:t>
            </w:r>
          </w:p>
          <w:p w14:paraId="42B87C79" w14:textId="4DEF9AE4" w:rsidR="008B5F5E" w:rsidRPr="00D901C5" w:rsidRDefault="00DE6C8B" w:rsidP="00543283">
            <w:pPr>
              <w:numPr>
                <w:ilvl w:val="0"/>
                <w:numId w:val="4"/>
              </w:numPr>
              <w:tabs>
                <w:tab w:val="left" w:pos="6730"/>
              </w:tabs>
              <w:jc w:val="both"/>
            </w:pPr>
            <w:r w:rsidRPr="00D901C5">
              <w:t xml:space="preserve">Most of these women </w:t>
            </w:r>
            <w:r w:rsidR="009C693B" w:rsidRPr="00D901C5">
              <w:t>(</w:t>
            </w:r>
            <w:r w:rsidR="00912725" w:rsidRPr="00D901C5">
              <w:t>89.6</w:t>
            </w:r>
            <w:r w:rsidR="00006EB2" w:rsidRPr="00D901C5">
              <w:t>%)</w:t>
            </w:r>
            <w:r w:rsidRPr="00D901C5">
              <w:t xml:space="preserve"> were aged 18-19 years at the time of their cervical sample.</w:t>
            </w:r>
          </w:p>
        </w:tc>
      </w:tr>
      <w:tr w:rsidR="0067093B" w:rsidRPr="00D901C5" w14:paraId="5F173E59" w14:textId="77777777" w:rsidTr="009D427A">
        <w:tc>
          <w:tcPr>
            <w:tcW w:w="2062" w:type="dxa"/>
            <w:tcBorders>
              <w:top w:val="single" w:sz="4" w:space="0" w:color="auto"/>
            </w:tcBorders>
          </w:tcPr>
          <w:p w14:paraId="28255984" w14:textId="77777777" w:rsidR="0067093B" w:rsidRPr="00D901C5" w:rsidRDefault="0067093B" w:rsidP="005F256C">
            <w:pPr>
              <w:spacing w:before="120"/>
              <w:ind w:left="284" w:right="107"/>
              <w:jc w:val="both"/>
            </w:pPr>
            <w:r w:rsidRPr="00D901C5">
              <w:t>Indicator 1.2</w:t>
            </w:r>
          </w:p>
        </w:tc>
        <w:tc>
          <w:tcPr>
            <w:tcW w:w="6977" w:type="dxa"/>
            <w:tcBorders>
              <w:top w:val="single" w:sz="4" w:space="0" w:color="auto"/>
            </w:tcBorders>
          </w:tcPr>
          <w:p w14:paraId="3BE7F31F" w14:textId="77777777" w:rsidR="00975CC5" w:rsidRPr="00D901C5" w:rsidRDefault="00975CC5" w:rsidP="00975CC5">
            <w:pPr>
              <w:tabs>
                <w:tab w:val="left" w:pos="6730"/>
              </w:tabs>
              <w:spacing w:before="120" w:after="120"/>
              <w:jc w:val="both"/>
              <w:rPr>
                <w:u w:val="single"/>
              </w:rPr>
            </w:pPr>
            <w:r w:rsidRPr="00D901C5">
              <w:rPr>
                <w:u w:val="single"/>
              </w:rPr>
              <w:t>Regularity of screening</w:t>
            </w:r>
          </w:p>
          <w:p w14:paraId="4C66C1C1" w14:textId="77777777" w:rsidR="00975CC5" w:rsidRPr="00D901C5" w:rsidRDefault="00975CC5" w:rsidP="00975CC5">
            <w:pPr>
              <w:tabs>
                <w:tab w:val="left" w:pos="6730"/>
              </w:tabs>
              <w:spacing w:after="120"/>
              <w:jc w:val="both"/>
            </w:pPr>
            <w:r w:rsidRPr="00D901C5">
              <w:rPr>
                <w:b/>
              </w:rPr>
              <w:t xml:space="preserve">Target: </w:t>
            </w:r>
            <w:r w:rsidRPr="00D901C5">
              <w:t>Not yet defined</w:t>
            </w:r>
          </w:p>
          <w:p w14:paraId="1D23EC9F" w14:textId="162B2412" w:rsidR="0017297B" w:rsidRPr="00D901C5" w:rsidRDefault="0017297B" w:rsidP="0017297B">
            <w:pPr>
              <w:tabs>
                <w:tab w:val="left" w:pos="6412"/>
                <w:tab w:val="left" w:pos="6730"/>
              </w:tabs>
              <w:spacing w:after="120"/>
              <w:jc w:val="both"/>
            </w:pPr>
            <w:r w:rsidRPr="00D901C5">
              <w:t>This indicator is not assessed in this report</w:t>
            </w:r>
            <w:r w:rsidR="00534E79">
              <w:t>, instead it is assessed annually</w:t>
            </w:r>
            <w:r w:rsidRPr="00D901C5">
              <w:t xml:space="preserve">. </w:t>
            </w:r>
            <w:r w:rsidR="00534E79">
              <w:t>T</w:t>
            </w:r>
            <w:r w:rsidRPr="00D901C5">
              <w:t xml:space="preserve">his indicator was last assessed in Report </w:t>
            </w:r>
            <w:r w:rsidR="005701BA" w:rsidRPr="00D901C5">
              <w:t xml:space="preserve">46 </w:t>
            </w:r>
            <w:r w:rsidRPr="00D901C5">
              <w:t xml:space="preserve">and will be next assessed in Report </w:t>
            </w:r>
            <w:r w:rsidR="005701BA" w:rsidRPr="00D901C5">
              <w:t>48</w:t>
            </w:r>
            <w:r w:rsidRPr="00D901C5">
              <w:t>.</w:t>
            </w:r>
          </w:p>
          <w:p w14:paraId="06394BA2" w14:textId="77777777" w:rsidR="0067093B" w:rsidRPr="00D901C5" w:rsidRDefault="0067093B" w:rsidP="00AF6173">
            <w:pPr>
              <w:tabs>
                <w:tab w:val="left" w:pos="6730"/>
              </w:tabs>
              <w:jc w:val="both"/>
              <w:rPr>
                <w:u w:val="single"/>
              </w:rPr>
            </w:pPr>
          </w:p>
        </w:tc>
      </w:tr>
      <w:tr w:rsidR="00DE6C8B" w:rsidRPr="00D901C5" w14:paraId="72A1B68B" w14:textId="77777777" w:rsidTr="00681265">
        <w:tc>
          <w:tcPr>
            <w:tcW w:w="2062" w:type="dxa"/>
            <w:tcBorders>
              <w:top w:val="single" w:sz="4" w:space="0" w:color="auto"/>
            </w:tcBorders>
          </w:tcPr>
          <w:p w14:paraId="19BFB486" w14:textId="77777777" w:rsidR="00DE6C8B" w:rsidRPr="00D901C5" w:rsidRDefault="00DE6C8B" w:rsidP="005F256C">
            <w:pPr>
              <w:spacing w:before="120"/>
              <w:ind w:left="284" w:right="107"/>
              <w:jc w:val="both"/>
            </w:pPr>
            <w:r w:rsidRPr="00D901C5">
              <w:t>Indicator 2</w:t>
            </w:r>
          </w:p>
        </w:tc>
        <w:tc>
          <w:tcPr>
            <w:tcW w:w="6977" w:type="dxa"/>
            <w:tcBorders>
              <w:top w:val="single" w:sz="4" w:space="0" w:color="auto"/>
            </w:tcBorders>
          </w:tcPr>
          <w:p w14:paraId="6A7D4A80" w14:textId="77777777" w:rsidR="00DE6C8B" w:rsidRPr="00D901C5" w:rsidRDefault="00DE6C8B" w:rsidP="00081680">
            <w:pPr>
              <w:keepNext/>
              <w:tabs>
                <w:tab w:val="left" w:pos="6730"/>
              </w:tabs>
              <w:spacing w:before="120" w:after="120"/>
              <w:jc w:val="both"/>
              <w:rPr>
                <w:u w:val="single"/>
              </w:rPr>
            </w:pPr>
            <w:r w:rsidRPr="00D901C5">
              <w:rPr>
                <w:u w:val="single"/>
              </w:rPr>
              <w:t>First screening events</w:t>
            </w:r>
          </w:p>
          <w:p w14:paraId="639FF7D3" w14:textId="77777777" w:rsidR="00DE6C8B" w:rsidRPr="00D901C5" w:rsidRDefault="00DE6C8B" w:rsidP="00081680">
            <w:pPr>
              <w:tabs>
                <w:tab w:val="left" w:pos="6730"/>
              </w:tabs>
              <w:spacing w:after="120"/>
              <w:jc w:val="both"/>
            </w:pPr>
            <w:r w:rsidRPr="00D901C5">
              <w:rPr>
                <w:b/>
              </w:rPr>
              <w:t xml:space="preserve">Target: </w:t>
            </w:r>
            <w:r w:rsidRPr="00D901C5">
              <w:t>None</w:t>
            </w:r>
            <w:r w:rsidRPr="00D901C5">
              <w:rPr>
                <w:b/>
              </w:rPr>
              <w:t xml:space="preserve"> </w:t>
            </w:r>
          </w:p>
          <w:p w14:paraId="0AF34601" w14:textId="6157267C" w:rsidR="00DE6C8B" w:rsidRPr="00D901C5" w:rsidRDefault="00DE6C8B" w:rsidP="00A204E1">
            <w:pPr>
              <w:numPr>
                <w:ilvl w:val="0"/>
                <w:numId w:val="10"/>
              </w:numPr>
              <w:tabs>
                <w:tab w:val="left" w:pos="6730"/>
              </w:tabs>
              <w:jc w:val="both"/>
            </w:pPr>
            <w:r w:rsidRPr="00D901C5">
              <w:rPr>
                <w:rFonts w:cs="Arial Mäori"/>
                <w:iCs/>
              </w:rPr>
              <w:t xml:space="preserve">There were </w:t>
            </w:r>
            <w:r w:rsidR="00912725" w:rsidRPr="00D901C5">
              <w:rPr>
                <w:rFonts w:cs="Arial Mäori"/>
                <w:iCs/>
              </w:rPr>
              <w:t>22,362</w:t>
            </w:r>
            <w:r w:rsidR="004B03FB" w:rsidRPr="00D901C5">
              <w:rPr>
                <w:rFonts w:cs="Arial Mäori"/>
                <w:iCs/>
              </w:rPr>
              <w:t xml:space="preserve"> </w:t>
            </w:r>
            <w:r w:rsidRPr="00D901C5">
              <w:rPr>
                <w:rFonts w:cs="Arial Mäori"/>
                <w:iCs/>
              </w:rPr>
              <w:t xml:space="preserve">women who had their </w:t>
            </w:r>
            <w:r w:rsidRPr="00D901C5">
              <w:t xml:space="preserve">first screening event during the current </w:t>
            </w:r>
            <w:r w:rsidR="00325D57" w:rsidRPr="00D901C5">
              <w:t>monitoring</w:t>
            </w:r>
            <w:r w:rsidRPr="00D901C5">
              <w:t xml:space="preserve"> period – </w:t>
            </w:r>
            <w:r w:rsidR="002B7C34" w:rsidRPr="00D901C5">
              <w:t>a</w:t>
            </w:r>
            <w:r w:rsidR="00D46449" w:rsidRPr="00D901C5">
              <w:t>n</w:t>
            </w:r>
            <w:r w:rsidR="002B7C34" w:rsidRPr="00D901C5">
              <w:t xml:space="preserve"> </w:t>
            </w:r>
            <w:r w:rsidR="00D46449" w:rsidRPr="00D901C5">
              <w:t>increase</w:t>
            </w:r>
            <w:r w:rsidR="00E76244" w:rsidRPr="00D901C5">
              <w:t xml:space="preserve"> </w:t>
            </w:r>
            <w:r w:rsidR="00C564FC" w:rsidRPr="00D901C5">
              <w:t>compared to</w:t>
            </w:r>
            <w:r w:rsidRPr="00D901C5">
              <w:t xml:space="preserve"> the previous </w:t>
            </w:r>
            <w:r w:rsidR="00325D57" w:rsidRPr="00D901C5">
              <w:t>monitoring</w:t>
            </w:r>
            <w:r w:rsidRPr="00D901C5">
              <w:t xml:space="preserve"> period.</w:t>
            </w:r>
          </w:p>
          <w:p w14:paraId="31D13A81" w14:textId="40A78846" w:rsidR="00DE6C8B" w:rsidRPr="00D901C5" w:rsidRDefault="00DE6C8B" w:rsidP="00A204E1">
            <w:pPr>
              <w:numPr>
                <w:ilvl w:val="0"/>
                <w:numId w:val="10"/>
              </w:numPr>
              <w:tabs>
                <w:tab w:val="left" w:pos="6730"/>
              </w:tabs>
              <w:jc w:val="both"/>
            </w:pPr>
            <w:r w:rsidRPr="00D901C5">
              <w:t xml:space="preserve">First screening events generally occur among young women (median age </w:t>
            </w:r>
            <w:r w:rsidR="00912725" w:rsidRPr="00D901C5">
              <w:t>26</w:t>
            </w:r>
            <w:r w:rsidRPr="00D901C5">
              <w:t xml:space="preserve"> years).</w:t>
            </w:r>
          </w:p>
          <w:p w14:paraId="42BE2BCC" w14:textId="5CD7914D" w:rsidR="00017A17" w:rsidRPr="00D901C5" w:rsidRDefault="00DE6C8B" w:rsidP="00A204E1">
            <w:pPr>
              <w:numPr>
                <w:ilvl w:val="0"/>
                <w:numId w:val="10"/>
              </w:numPr>
              <w:tabs>
                <w:tab w:val="left" w:pos="6730"/>
              </w:tabs>
              <w:jc w:val="both"/>
            </w:pPr>
            <w:r w:rsidRPr="00D901C5">
              <w:t xml:space="preserve">Asian women appear to have their first screening event at a later age (median age of </w:t>
            </w:r>
            <w:r w:rsidR="00A7747A" w:rsidRPr="00D901C5">
              <w:t xml:space="preserve">Asian women </w:t>
            </w:r>
            <w:r w:rsidR="00295E52">
              <w:t>attending for their</w:t>
            </w:r>
            <w:r w:rsidRPr="00D901C5">
              <w:t xml:space="preserve"> first screening event </w:t>
            </w:r>
            <w:r w:rsidR="00BA4E37" w:rsidRPr="00D901C5">
              <w:t xml:space="preserve">was </w:t>
            </w:r>
            <w:r w:rsidR="00912725" w:rsidRPr="00D901C5">
              <w:t>31</w:t>
            </w:r>
            <w:r w:rsidRPr="00D901C5">
              <w:t xml:space="preserve"> years)</w:t>
            </w:r>
            <w:r w:rsidR="00E26444" w:rsidRPr="00D901C5">
              <w:t>.</w:t>
            </w:r>
          </w:p>
          <w:p w14:paraId="14A30F26" w14:textId="50B200C9" w:rsidR="00DE6C8B" w:rsidRPr="00D901C5" w:rsidRDefault="0020504A" w:rsidP="00A204E1">
            <w:pPr>
              <w:numPr>
                <w:ilvl w:val="0"/>
                <w:numId w:val="10"/>
              </w:numPr>
              <w:tabs>
                <w:tab w:val="left" w:pos="6730"/>
              </w:tabs>
              <w:jc w:val="both"/>
            </w:pPr>
            <w:r>
              <w:t xml:space="preserve">The proportion of women attending for screening who are attending for their first test is highest in </w:t>
            </w:r>
            <w:r w:rsidR="00017A17" w:rsidRPr="00D901C5">
              <w:t xml:space="preserve">Asian </w:t>
            </w:r>
            <w:r w:rsidR="0052514B" w:rsidRPr="00D901C5">
              <w:t>women</w:t>
            </w:r>
            <w:r w:rsidR="00DE6C8B" w:rsidRPr="00D901C5">
              <w:t>.</w:t>
            </w:r>
          </w:p>
          <w:p w14:paraId="4E88D6B5" w14:textId="77777777" w:rsidR="00DE6C8B" w:rsidRPr="00D901C5" w:rsidRDefault="00DE6C8B" w:rsidP="00081680">
            <w:pPr>
              <w:tabs>
                <w:tab w:val="left" w:pos="6730"/>
              </w:tabs>
              <w:jc w:val="both"/>
            </w:pPr>
          </w:p>
        </w:tc>
      </w:tr>
      <w:tr w:rsidR="00DE6C8B" w:rsidRPr="00D901C5" w14:paraId="099EF3EE" w14:textId="77777777" w:rsidTr="00681265">
        <w:tc>
          <w:tcPr>
            <w:tcW w:w="2062" w:type="dxa"/>
            <w:tcBorders>
              <w:top w:val="single" w:sz="4" w:space="0" w:color="auto"/>
            </w:tcBorders>
          </w:tcPr>
          <w:p w14:paraId="40E4D5B4" w14:textId="77777777" w:rsidR="00DE6C8B" w:rsidRPr="00D901C5" w:rsidRDefault="00DE6C8B" w:rsidP="005F256C">
            <w:pPr>
              <w:spacing w:before="120"/>
              <w:ind w:left="284" w:right="107"/>
              <w:jc w:val="both"/>
            </w:pPr>
            <w:r w:rsidRPr="00D901C5">
              <w:t>Indicator 3</w:t>
            </w:r>
          </w:p>
        </w:tc>
        <w:tc>
          <w:tcPr>
            <w:tcW w:w="6977" w:type="dxa"/>
            <w:tcBorders>
              <w:top w:val="single" w:sz="4" w:space="0" w:color="auto"/>
            </w:tcBorders>
          </w:tcPr>
          <w:p w14:paraId="25E720C0" w14:textId="77777777" w:rsidR="00DE6C8B" w:rsidRPr="00D901C5" w:rsidRDefault="00DE6C8B" w:rsidP="00081680">
            <w:pPr>
              <w:tabs>
                <w:tab w:val="left" w:pos="6730"/>
              </w:tabs>
              <w:spacing w:before="120" w:after="120"/>
              <w:jc w:val="both"/>
              <w:rPr>
                <w:u w:val="single"/>
              </w:rPr>
            </w:pPr>
            <w:r w:rsidRPr="00D901C5">
              <w:rPr>
                <w:u w:val="single"/>
              </w:rPr>
              <w:t>Withdrawal rates</w:t>
            </w:r>
          </w:p>
          <w:p w14:paraId="2EE02EBB" w14:textId="77777777" w:rsidR="00DE6C8B" w:rsidRPr="00D901C5" w:rsidRDefault="00DE6C8B" w:rsidP="00081680">
            <w:pPr>
              <w:tabs>
                <w:tab w:val="left" w:pos="6730"/>
              </w:tabs>
              <w:spacing w:after="120"/>
              <w:jc w:val="both"/>
            </w:pPr>
            <w:r w:rsidRPr="00D901C5">
              <w:rPr>
                <w:b/>
              </w:rPr>
              <w:t xml:space="preserve">Target: </w:t>
            </w:r>
            <w:r w:rsidRPr="00D901C5">
              <w:t>Zero between ages 20-69 years</w:t>
            </w:r>
            <w:r w:rsidRPr="00D901C5">
              <w:rPr>
                <w:b/>
              </w:rPr>
              <w:t xml:space="preserve"> </w:t>
            </w:r>
          </w:p>
          <w:p w14:paraId="696D92A0" w14:textId="6502894E" w:rsidR="00DE6C8B" w:rsidRPr="00D901C5" w:rsidRDefault="00F67D81" w:rsidP="00DA082C">
            <w:pPr>
              <w:numPr>
                <w:ilvl w:val="0"/>
                <w:numId w:val="10"/>
              </w:numPr>
              <w:tabs>
                <w:tab w:val="left" w:pos="6730"/>
              </w:tabs>
              <w:jc w:val="both"/>
            </w:pPr>
            <w:r w:rsidRPr="00D901C5">
              <w:t xml:space="preserve">There were </w:t>
            </w:r>
            <w:r w:rsidR="00912725" w:rsidRPr="00D901C5">
              <w:t>30</w:t>
            </w:r>
            <w:r w:rsidR="00D932B1" w:rsidRPr="00D901C5">
              <w:t xml:space="preserve"> </w:t>
            </w:r>
            <w:r w:rsidR="00DE6C8B" w:rsidRPr="00D901C5">
              <w:t xml:space="preserve">women aged between 20-69 years </w:t>
            </w:r>
            <w:r w:rsidRPr="00D901C5">
              <w:t xml:space="preserve">who </w:t>
            </w:r>
            <w:r w:rsidR="00DE6C8B" w:rsidRPr="00D901C5">
              <w:t xml:space="preserve">withdrew from the </w:t>
            </w:r>
            <w:r w:rsidR="0031100B" w:rsidRPr="00D901C5">
              <w:t>NCSP R</w:t>
            </w:r>
            <w:r w:rsidR="00DE6C8B" w:rsidRPr="00D901C5">
              <w:t>egister dur</w:t>
            </w:r>
            <w:r w:rsidR="006728CD" w:rsidRPr="00D901C5">
              <w:t>ing this six-month period</w:t>
            </w:r>
            <w:r w:rsidR="00DE6C8B" w:rsidRPr="00D901C5">
              <w:t xml:space="preserve">. This is </w:t>
            </w:r>
            <w:r w:rsidR="00823388" w:rsidRPr="00D901C5">
              <w:t>more</w:t>
            </w:r>
            <w:r w:rsidR="00AC6E0E" w:rsidRPr="00D901C5">
              <w:t xml:space="preserve"> </w:t>
            </w:r>
            <w:r w:rsidR="009329D4" w:rsidRPr="00D901C5">
              <w:t>than</w:t>
            </w:r>
            <w:r w:rsidR="006728CD" w:rsidRPr="00D901C5">
              <w:t xml:space="preserve"> </w:t>
            </w:r>
            <w:r w:rsidR="00DE6C8B" w:rsidRPr="00D901C5">
              <w:t xml:space="preserve">the number of women in this age range who withdrew during the previous </w:t>
            </w:r>
            <w:r w:rsidR="00325D57" w:rsidRPr="00D901C5">
              <w:t>monitoring</w:t>
            </w:r>
            <w:r w:rsidR="00DE6C8B" w:rsidRPr="00D901C5">
              <w:t xml:space="preserve"> period</w:t>
            </w:r>
            <w:r w:rsidR="00C912E3" w:rsidRPr="00D901C5">
              <w:t xml:space="preserve"> (</w:t>
            </w:r>
            <w:r w:rsidR="0016663E" w:rsidRPr="00474A35">
              <w:t>26</w:t>
            </w:r>
            <w:r w:rsidR="0016663E" w:rsidRPr="00D901C5">
              <w:t xml:space="preserve"> </w:t>
            </w:r>
            <w:r w:rsidR="005D54A4" w:rsidRPr="00D901C5">
              <w:t>women</w:t>
            </w:r>
            <w:r w:rsidR="006728CD" w:rsidRPr="00D901C5">
              <w:t>)</w:t>
            </w:r>
            <w:r w:rsidR="00DE6C8B" w:rsidRPr="00D901C5">
              <w:t>.</w:t>
            </w:r>
          </w:p>
          <w:p w14:paraId="2B9EE409" w14:textId="77777777" w:rsidR="00DE6C8B" w:rsidRPr="00D901C5" w:rsidRDefault="00DE6C8B" w:rsidP="00081680">
            <w:pPr>
              <w:keepNext/>
              <w:keepLines/>
              <w:tabs>
                <w:tab w:val="left" w:pos="6730"/>
              </w:tabs>
              <w:jc w:val="both"/>
              <w:rPr>
                <w:u w:val="single"/>
              </w:rPr>
            </w:pPr>
          </w:p>
        </w:tc>
      </w:tr>
      <w:tr w:rsidR="00DE6C8B" w:rsidRPr="00D901C5" w14:paraId="7C72DD2C" w14:textId="77777777" w:rsidTr="009D427A">
        <w:tc>
          <w:tcPr>
            <w:tcW w:w="2062" w:type="dxa"/>
            <w:tcBorders>
              <w:top w:val="single" w:sz="4" w:space="0" w:color="auto"/>
              <w:bottom w:val="single" w:sz="4" w:space="0" w:color="auto"/>
            </w:tcBorders>
          </w:tcPr>
          <w:p w14:paraId="3200AFF4" w14:textId="77777777" w:rsidR="00DE6C8B" w:rsidRPr="00D901C5" w:rsidRDefault="00DE6C8B" w:rsidP="005F256C">
            <w:pPr>
              <w:spacing w:before="120"/>
              <w:ind w:left="284" w:right="107"/>
              <w:jc w:val="both"/>
            </w:pPr>
            <w:r w:rsidRPr="00D901C5">
              <w:t>Indicator 4</w:t>
            </w:r>
          </w:p>
        </w:tc>
        <w:tc>
          <w:tcPr>
            <w:tcW w:w="6977" w:type="dxa"/>
            <w:tcBorders>
              <w:top w:val="single" w:sz="4" w:space="0" w:color="auto"/>
              <w:bottom w:val="single" w:sz="4" w:space="0" w:color="auto"/>
            </w:tcBorders>
          </w:tcPr>
          <w:p w14:paraId="5F6AE9D9" w14:textId="77777777" w:rsidR="00DE6C8B" w:rsidRPr="00D901C5" w:rsidRDefault="00DE6C8B" w:rsidP="00081680">
            <w:pPr>
              <w:tabs>
                <w:tab w:val="left" w:pos="6730"/>
              </w:tabs>
              <w:spacing w:before="120" w:after="120"/>
              <w:jc w:val="both"/>
              <w:rPr>
                <w:u w:val="single"/>
              </w:rPr>
            </w:pPr>
            <w:r w:rsidRPr="00D901C5">
              <w:rPr>
                <w:u w:val="single"/>
              </w:rPr>
              <w:t>Early re-screening</w:t>
            </w:r>
          </w:p>
          <w:p w14:paraId="239A0B3E" w14:textId="77777777" w:rsidR="00B25D3C" w:rsidRPr="00D901C5" w:rsidRDefault="00DE6C8B" w:rsidP="00081680">
            <w:pPr>
              <w:tabs>
                <w:tab w:val="left" w:pos="6730"/>
              </w:tabs>
              <w:spacing w:after="120"/>
              <w:jc w:val="both"/>
              <w:rPr>
                <w:b/>
              </w:rPr>
            </w:pPr>
            <w:r w:rsidRPr="00D901C5">
              <w:rPr>
                <w:b/>
              </w:rPr>
              <w:t xml:space="preserve">Target: </w:t>
            </w:r>
            <w:r w:rsidR="00B25D3C" w:rsidRPr="00D901C5">
              <w:t xml:space="preserve">Not yet </w:t>
            </w:r>
            <w:r w:rsidR="009329D4" w:rsidRPr="00D901C5">
              <w:t>defined</w:t>
            </w:r>
          </w:p>
          <w:p w14:paraId="67AE0218" w14:textId="6C397D17" w:rsidR="00DE6C8B" w:rsidRPr="00D901C5" w:rsidRDefault="00DF073A" w:rsidP="00081680">
            <w:pPr>
              <w:tabs>
                <w:tab w:val="left" w:pos="6730"/>
              </w:tabs>
              <w:spacing w:after="120"/>
              <w:jc w:val="both"/>
            </w:pPr>
            <w:r w:rsidRPr="00D901C5">
              <w:t xml:space="preserve">Currently reporting on the percentage of women in routine screening (previous smear negative and recommended to return </w:t>
            </w:r>
            <w:r w:rsidR="00824999" w:rsidRPr="00D901C5">
              <w:t>in 36 months (3 years)</w:t>
            </w:r>
            <w:r w:rsidRPr="00D901C5">
              <w:t xml:space="preserve"> who returned for a smear within 30 months (2.5 years) of their index smear.</w:t>
            </w:r>
            <w:r w:rsidR="009712EC">
              <w:t xml:space="preserve"> </w:t>
            </w:r>
          </w:p>
          <w:p w14:paraId="199331E1" w14:textId="48D79699" w:rsidR="00DE6C8B" w:rsidRPr="00D901C5" w:rsidRDefault="00912725" w:rsidP="00BB3879">
            <w:pPr>
              <w:numPr>
                <w:ilvl w:val="0"/>
                <w:numId w:val="10"/>
              </w:numPr>
              <w:tabs>
                <w:tab w:val="left" w:pos="6730"/>
              </w:tabs>
              <w:jc w:val="both"/>
            </w:pPr>
            <w:r w:rsidRPr="00D901C5">
              <w:t>13.7</w:t>
            </w:r>
            <w:r w:rsidR="00006EB2" w:rsidRPr="00D901C5">
              <w:t>%</w:t>
            </w:r>
            <w:r w:rsidR="00DE6C8B" w:rsidRPr="00D901C5">
              <w:t xml:space="preserve"> of a cohort of women with a recommendation to return at the routine interval</w:t>
            </w:r>
            <w:r w:rsidR="00DE6C8B" w:rsidRPr="00D901C5" w:rsidDel="00D34C81">
              <w:t xml:space="preserve"> </w:t>
            </w:r>
            <w:r w:rsidR="00DE6C8B" w:rsidRPr="00D901C5">
              <w:t>had at least one cytology sample within 30 months of their index cytology sample.</w:t>
            </w:r>
          </w:p>
          <w:p w14:paraId="3EED5270" w14:textId="7FFD65BF" w:rsidR="00F87F33" w:rsidRPr="00D901C5" w:rsidRDefault="00F87F33" w:rsidP="0093725E">
            <w:pPr>
              <w:numPr>
                <w:ilvl w:val="0"/>
                <w:numId w:val="10"/>
              </w:numPr>
              <w:tabs>
                <w:tab w:val="left" w:pos="6730"/>
              </w:tabs>
              <w:jc w:val="both"/>
            </w:pPr>
            <w:r w:rsidRPr="00D901C5">
              <w:t xml:space="preserve">Early re-screening varies widely between </w:t>
            </w:r>
            <w:r w:rsidR="00BD0410" w:rsidRPr="00D901C5">
              <w:t>DHBs</w:t>
            </w:r>
            <w:r w:rsidRPr="00D901C5">
              <w:t xml:space="preserve">, from </w:t>
            </w:r>
            <w:r w:rsidR="00912725" w:rsidRPr="00D901C5">
              <w:t>7.6</w:t>
            </w:r>
            <w:r w:rsidR="00CD40BA" w:rsidRPr="00D901C5">
              <w:t xml:space="preserve">% </w:t>
            </w:r>
            <w:r w:rsidR="00006EB2" w:rsidRPr="00D901C5">
              <w:t xml:space="preserve">in </w:t>
            </w:r>
            <w:r w:rsidR="00912725" w:rsidRPr="00D901C5">
              <w:t>Tairawhiti</w:t>
            </w:r>
            <w:r w:rsidR="00006EB2" w:rsidRPr="00D901C5">
              <w:t xml:space="preserve"> </w:t>
            </w:r>
            <w:r w:rsidR="00C403EC" w:rsidRPr="00D901C5">
              <w:t xml:space="preserve">and Whanganui </w:t>
            </w:r>
            <w:r w:rsidR="00006EB2" w:rsidRPr="00D901C5">
              <w:t xml:space="preserve">to </w:t>
            </w:r>
            <w:r w:rsidR="00912725" w:rsidRPr="00D901C5">
              <w:t>18.8</w:t>
            </w:r>
            <w:r w:rsidR="00CD40BA" w:rsidRPr="00D901C5">
              <w:t>% in</w:t>
            </w:r>
            <w:r w:rsidR="00006EB2" w:rsidRPr="00D901C5">
              <w:t xml:space="preserve"> </w:t>
            </w:r>
            <w:r w:rsidR="00912725" w:rsidRPr="00D901C5">
              <w:t>Waitemata</w:t>
            </w:r>
            <w:r w:rsidR="00006EB2" w:rsidRPr="00D901C5">
              <w:t>.</w:t>
            </w:r>
          </w:p>
          <w:p w14:paraId="31807A64" w14:textId="00AB3550" w:rsidR="00DE6C8B" w:rsidRPr="00D901C5" w:rsidRDefault="00DE6C8B" w:rsidP="0093725E">
            <w:pPr>
              <w:numPr>
                <w:ilvl w:val="0"/>
                <w:numId w:val="10"/>
              </w:numPr>
              <w:tabs>
                <w:tab w:val="left" w:pos="6730"/>
              </w:tabs>
              <w:jc w:val="both"/>
            </w:pPr>
            <w:r w:rsidRPr="00D901C5">
              <w:t xml:space="preserve">Early re-screening occurs in all ethnic groups, but is most common among </w:t>
            </w:r>
            <w:r w:rsidR="00912725" w:rsidRPr="00D901C5">
              <w:t>European/ Other</w:t>
            </w:r>
            <w:r w:rsidRPr="00D901C5">
              <w:t xml:space="preserve"> </w:t>
            </w:r>
            <w:r w:rsidR="00006EB2" w:rsidRPr="00D901C5">
              <w:t>(</w:t>
            </w:r>
            <w:r w:rsidR="00912725" w:rsidRPr="00D901C5">
              <w:t>14.1</w:t>
            </w:r>
            <w:r w:rsidR="00006EB2" w:rsidRPr="00D901C5">
              <w:t>%)</w:t>
            </w:r>
            <w:r w:rsidRPr="00D901C5">
              <w:t xml:space="preserve"> and least common among </w:t>
            </w:r>
            <w:r w:rsidR="00912725" w:rsidRPr="00D901C5">
              <w:t>Pacific</w:t>
            </w:r>
            <w:r w:rsidRPr="00D901C5">
              <w:t xml:space="preserve"> women </w:t>
            </w:r>
            <w:r w:rsidR="00006EB2" w:rsidRPr="00D901C5">
              <w:t>(</w:t>
            </w:r>
            <w:r w:rsidR="00912725" w:rsidRPr="00D901C5">
              <w:t>9.8</w:t>
            </w:r>
            <w:r w:rsidR="00006EB2" w:rsidRPr="00D901C5">
              <w:t>%).</w:t>
            </w:r>
          </w:p>
          <w:p w14:paraId="28E410CB" w14:textId="0EFEBFA5" w:rsidR="00F87F33" w:rsidRPr="00D901C5" w:rsidRDefault="00F87F33" w:rsidP="001C3EBB">
            <w:pPr>
              <w:numPr>
                <w:ilvl w:val="0"/>
                <w:numId w:val="10"/>
              </w:numPr>
              <w:tabs>
                <w:tab w:val="left" w:pos="6730"/>
              </w:tabs>
              <w:jc w:val="both"/>
            </w:pPr>
            <w:r w:rsidRPr="00D901C5">
              <w:t xml:space="preserve">Early re-screening occurs in all age groups, but is most common in women aged </w:t>
            </w:r>
            <w:r w:rsidR="00912725" w:rsidRPr="00D901C5">
              <w:t>20-24</w:t>
            </w:r>
            <w:r w:rsidR="00E0701F" w:rsidRPr="00D901C5">
              <w:t xml:space="preserve"> </w:t>
            </w:r>
            <w:r w:rsidRPr="00D901C5">
              <w:t>ye</w:t>
            </w:r>
            <w:r w:rsidR="00E3280F" w:rsidRPr="00D901C5">
              <w:t xml:space="preserve">ars at the end of the period </w:t>
            </w:r>
            <w:r w:rsidR="00006EB2" w:rsidRPr="00D901C5">
              <w:t>(</w:t>
            </w:r>
            <w:r w:rsidR="00912725" w:rsidRPr="00D901C5">
              <w:t>19.8</w:t>
            </w:r>
            <w:r w:rsidR="00694A4F" w:rsidRPr="00D901C5">
              <w:t>%</w:t>
            </w:r>
            <w:r w:rsidRPr="00D901C5">
              <w:t xml:space="preserve">) and least common in women aged </w:t>
            </w:r>
            <w:r w:rsidR="00912725" w:rsidRPr="00D901C5">
              <w:t>65-69</w:t>
            </w:r>
            <w:r w:rsidRPr="00D901C5">
              <w:t xml:space="preserve"> ye</w:t>
            </w:r>
            <w:r w:rsidR="00E3280F" w:rsidRPr="00D901C5">
              <w:t xml:space="preserve">ars at the end of the period </w:t>
            </w:r>
            <w:r w:rsidR="00006EB2" w:rsidRPr="00D901C5">
              <w:t>(</w:t>
            </w:r>
            <w:r w:rsidR="00912725" w:rsidRPr="00D901C5">
              <w:t>9.6</w:t>
            </w:r>
            <w:r w:rsidR="00006EB2" w:rsidRPr="00D901C5">
              <w:t>%</w:t>
            </w:r>
            <w:r w:rsidRPr="00D901C5">
              <w:t>)</w:t>
            </w:r>
            <w:r w:rsidR="001848C5" w:rsidRPr="00D901C5">
              <w:t>.</w:t>
            </w:r>
          </w:p>
          <w:p w14:paraId="5064F3A4" w14:textId="38CD0D52" w:rsidR="00DE3B0D" w:rsidRPr="00D901C5" w:rsidRDefault="00DE6C8B" w:rsidP="001C3EBB">
            <w:pPr>
              <w:numPr>
                <w:ilvl w:val="0"/>
                <w:numId w:val="10"/>
              </w:numPr>
              <w:tabs>
                <w:tab w:val="left" w:pos="6730"/>
              </w:tabs>
              <w:jc w:val="both"/>
              <w:rPr>
                <w:u w:val="single"/>
              </w:rPr>
            </w:pPr>
            <w:r w:rsidRPr="00D901C5">
              <w:t xml:space="preserve">Early re-screening has </w:t>
            </w:r>
            <w:r w:rsidR="000F7883" w:rsidRPr="00D901C5">
              <w:t>decreased</w:t>
            </w:r>
            <w:r w:rsidRPr="00D901C5">
              <w:t xml:space="preserve"> </w:t>
            </w:r>
            <w:r w:rsidR="00C13AE7">
              <w:t xml:space="preserve">slightly </w:t>
            </w:r>
            <w:r w:rsidR="008B5F5E">
              <w:t xml:space="preserve">overall </w:t>
            </w:r>
            <w:r w:rsidRPr="00D901C5">
              <w:t>since the previous report</w:t>
            </w:r>
            <w:r w:rsidR="001E519C" w:rsidRPr="00D901C5">
              <w:t xml:space="preserve">, from </w:t>
            </w:r>
            <w:r w:rsidR="001F047C" w:rsidRPr="00D901C5">
              <w:t>14.3%</w:t>
            </w:r>
            <w:r w:rsidR="001E519C" w:rsidRPr="00D901C5">
              <w:t xml:space="preserve"> to </w:t>
            </w:r>
            <w:r w:rsidR="00912725" w:rsidRPr="00D901C5">
              <w:t>13.7</w:t>
            </w:r>
            <w:r w:rsidR="001E519C" w:rsidRPr="00D901C5">
              <w:t>%</w:t>
            </w:r>
            <w:r w:rsidR="00483EA6" w:rsidRPr="00D901C5">
              <w:t>.</w:t>
            </w:r>
          </w:p>
          <w:p w14:paraId="4BE3C7C0" w14:textId="77777777" w:rsidR="00081680" w:rsidRPr="00D901C5" w:rsidRDefault="00081680" w:rsidP="00081680">
            <w:pPr>
              <w:tabs>
                <w:tab w:val="left" w:pos="6730"/>
              </w:tabs>
              <w:jc w:val="both"/>
              <w:rPr>
                <w:u w:val="single"/>
              </w:rPr>
            </w:pPr>
          </w:p>
        </w:tc>
      </w:tr>
      <w:tr w:rsidR="007D0DA0" w:rsidRPr="00D901C5" w14:paraId="2BCD9420" w14:textId="77777777" w:rsidTr="009D427A">
        <w:tc>
          <w:tcPr>
            <w:tcW w:w="2062" w:type="dxa"/>
            <w:tcBorders>
              <w:top w:val="single" w:sz="4" w:space="0" w:color="auto"/>
              <w:bottom w:val="single" w:sz="4" w:space="0" w:color="auto"/>
            </w:tcBorders>
          </w:tcPr>
          <w:p w14:paraId="5D9BEBAD" w14:textId="77777777" w:rsidR="007D0DA0" w:rsidRPr="00D901C5" w:rsidRDefault="007D0DA0" w:rsidP="00081680">
            <w:pPr>
              <w:keepNext/>
              <w:spacing w:before="120"/>
              <w:ind w:left="284" w:right="107"/>
              <w:jc w:val="both"/>
            </w:pPr>
            <w:r w:rsidRPr="00D901C5">
              <w:t>Indicator 5</w:t>
            </w:r>
          </w:p>
        </w:tc>
        <w:tc>
          <w:tcPr>
            <w:tcW w:w="6977" w:type="dxa"/>
            <w:tcBorders>
              <w:top w:val="single" w:sz="4" w:space="0" w:color="auto"/>
              <w:bottom w:val="single" w:sz="4" w:space="0" w:color="auto"/>
            </w:tcBorders>
          </w:tcPr>
          <w:p w14:paraId="41AD2E14" w14:textId="77777777" w:rsidR="001D2B1F" w:rsidRPr="00D901C5" w:rsidRDefault="001D2B1F" w:rsidP="00081680">
            <w:pPr>
              <w:keepNext/>
              <w:tabs>
                <w:tab w:val="left" w:pos="6730"/>
              </w:tabs>
              <w:spacing w:before="120" w:after="120"/>
              <w:jc w:val="both"/>
              <w:rPr>
                <w:u w:val="single"/>
              </w:rPr>
            </w:pPr>
            <w:r w:rsidRPr="00D901C5">
              <w:rPr>
                <w:u w:val="single"/>
              </w:rPr>
              <w:t>Laboratory Indicators</w:t>
            </w:r>
          </w:p>
        </w:tc>
      </w:tr>
      <w:tr w:rsidR="00DE6C8B" w:rsidRPr="00D901C5" w14:paraId="622510E3" w14:textId="77777777" w:rsidTr="009D427A">
        <w:trPr>
          <w:trHeight w:val="851"/>
        </w:trPr>
        <w:tc>
          <w:tcPr>
            <w:tcW w:w="2062" w:type="dxa"/>
            <w:tcBorders>
              <w:top w:val="single" w:sz="4" w:space="0" w:color="auto"/>
            </w:tcBorders>
          </w:tcPr>
          <w:p w14:paraId="08B867D2" w14:textId="77777777" w:rsidR="00DE6C8B" w:rsidRPr="00D901C5" w:rsidRDefault="00DE6C8B" w:rsidP="005F256C">
            <w:pPr>
              <w:spacing w:before="120"/>
              <w:ind w:left="284" w:right="107"/>
              <w:jc w:val="both"/>
            </w:pPr>
            <w:r w:rsidRPr="00D901C5">
              <w:t>Indicator 5.1</w:t>
            </w:r>
          </w:p>
        </w:tc>
        <w:tc>
          <w:tcPr>
            <w:tcW w:w="6977" w:type="dxa"/>
            <w:tcBorders>
              <w:top w:val="single" w:sz="4" w:space="0" w:color="auto"/>
            </w:tcBorders>
          </w:tcPr>
          <w:p w14:paraId="25738EC0" w14:textId="77777777" w:rsidR="00DE6C8B" w:rsidRPr="00D901C5" w:rsidRDefault="00DE6C8B" w:rsidP="00081680">
            <w:pPr>
              <w:tabs>
                <w:tab w:val="left" w:pos="6730"/>
              </w:tabs>
              <w:spacing w:before="120" w:after="120"/>
              <w:jc w:val="both"/>
              <w:rPr>
                <w:u w:val="single"/>
              </w:rPr>
            </w:pPr>
            <w:r w:rsidRPr="00D901C5">
              <w:rPr>
                <w:u w:val="single"/>
              </w:rPr>
              <w:t>Cytology reporting</w:t>
            </w:r>
          </w:p>
          <w:p w14:paraId="5D381CB6" w14:textId="77777777" w:rsidR="00DE6C8B" w:rsidRPr="00D901C5" w:rsidRDefault="00DE6C8B" w:rsidP="00D40BFC">
            <w:pPr>
              <w:tabs>
                <w:tab w:val="left" w:pos="6730"/>
              </w:tabs>
              <w:spacing w:before="240" w:after="120"/>
              <w:jc w:val="both"/>
              <w:rPr>
                <w:i/>
              </w:rPr>
            </w:pPr>
            <w:r w:rsidRPr="00D901C5">
              <w:rPr>
                <w:i/>
              </w:rPr>
              <w:t>Unsatisfactory cytology</w:t>
            </w:r>
          </w:p>
          <w:p w14:paraId="4CB25E77" w14:textId="675C5C7C" w:rsidR="00DE6C8B" w:rsidRPr="00D901C5" w:rsidRDefault="00DE6C8B" w:rsidP="00081680">
            <w:pPr>
              <w:tabs>
                <w:tab w:val="left" w:pos="6730"/>
              </w:tabs>
              <w:spacing w:after="120"/>
              <w:jc w:val="both"/>
            </w:pPr>
            <w:r w:rsidRPr="00D901C5">
              <w:rPr>
                <w:b/>
              </w:rPr>
              <w:t>Target:</w:t>
            </w:r>
            <w:r w:rsidRPr="00D901C5">
              <w:t xml:space="preserve"> </w:t>
            </w:r>
            <w:r w:rsidR="00386E54" w:rsidRPr="00D901C5">
              <w:t>0.</w:t>
            </w:r>
            <w:r w:rsidRPr="00D901C5">
              <w:t>1</w:t>
            </w:r>
            <w:r w:rsidR="00DC7068" w:rsidRPr="00D901C5">
              <w:t xml:space="preserve"> </w:t>
            </w:r>
            <w:r w:rsidRPr="00D901C5">
              <w:t>-</w:t>
            </w:r>
            <w:r w:rsidR="00DC7068" w:rsidRPr="00D901C5">
              <w:t xml:space="preserve"> </w:t>
            </w:r>
            <w:r w:rsidR="00386E54" w:rsidRPr="00D901C5">
              <w:t>3</w:t>
            </w:r>
            <w:r w:rsidRPr="00D901C5">
              <w:t>% for LBC</w:t>
            </w:r>
            <w:r w:rsidR="009712EC">
              <w:rPr>
                <w:b/>
              </w:rPr>
              <w:t xml:space="preserve"> </w:t>
            </w:r>
          </w:p>
          <w:p w14:paraId="71DEC7BB" w14:textId="29476614" w:rsidR="00DC7068" w:rsidRPr="00D901C5" w:rsidRDefault="00613C7C" w:rsidP="00F41F5E">
            <w:pPr>
              <w:numPr>
                <w:ilvl w:val="0"/>
                <w:numId w:val="5"/>
              </w:numPr>
              <w:tabs>
                <w:tab w:val="left" w:pos="6730"/>
              </w:tabs>
              <w:jc w:val="both"/>
            </w:pPr>
            <w:r w:rsidRPr="00D901C5">
              <w:t>The target for the p</w:t>
            </w:r>
            <w:r w:rsidR="00DE6C8B" w:rsidRPr="00D901C5">
              <w:t>ercent</w:t>
            </w:r>
            <w:r w:rsidRPr="00D901C5">
              <w:t>age of</w:t>
            </w:r>
            <w:r w:rsidR="00DE6C8B" w:rsidRPr="00D901C5">
              <w:t xml:space="preserve"> LBC samples </w:t>
            </w:r>
            <w:r w:rsidR="00913B93" w:rsidRPr="00D901C5">
              <w:t xml:space="preserve">reported as </w:t>
            </w:r>
            <w:r w:rsidR="00DE6C8B" w:rsidRPr="00D901C5">
              <w:t xml:space="preserve">unsatisfactory </w:t>
            </w:r>
            <w:r w:rsidRPr="00D901C5">
              <w:t>was</w:t>
            </w:r>
            <w:r w:rsidR="00DE6C8B" w:rsidRPr="00D901C5">
              <w:t xml:space="preserve"> met </w:t>
            </w:r>
            <w:r w:rsidR="000037B0" w:rsidRPr="00D901C5">
              <w:t xml:space="preserve">by </w:t>
            </w:r>
            <w:r w:rsidR="00113B71" w:rsidRPr="00D901C5">
              <w:t>four</w:t>
            </w:r>
            <w:r w:rsidR="00C26841" w:rsidRPr="00D901C5">
              <w:t xml:space="preserve"> </w:t>
            </w:r>
            <w:r w:rsidR="001A3AB2" w:rsidRPr="00D901C5">
              <w:t>of the six</w:t>
            </w:r>
            <w:r w:rsidR="00C26841" w:rsidRPr="00D901C5">
              <w:t xml:space="preserve"> </w:t>
            </w:r>
            <w:r w:rsidR="00DE6C8B" w:rsidRPr="00D901C5">
              <w:t>laboratories</w:t>
            </w:r>
            <w:r w:rsidR="002454EA" w:rsidRPr="00D901C5">
              <w:t>,</w:t>
            </w:r>
            <w:r w:rsidR="002864DA" w:rsidRPr="00D901C5">
              <w:t xml:space="preserve"> </w:t>
            </w:r>
            <w:r w:rsidR="00BE4B04" w:rsidRPr="00D901C5">
              <w:t xml:space="preserve">and </w:t>
            </w:r>
            <w:r w:rsidR="00F305BD" w:rsidRPr="00D901C5">
              <w:t xml:space="preserve">was </w:t>
            </w:r>
            <w:r w:rsidR="00912725" w:rsidRPr="00D901C5">
              <w:t>met</w:t>
            </w:r>
            <w:r w:rsidR="002B66EC" w:rsidRPr="00D901C5">
              <w:t xml:space="preserve"> </w:t>
            </w:r>
            <w:r w:rsidR="00F305BD" w:rsidRPr="00D901C5">
              <w:t xml:space="preserve">nationally </w:t>
            </w:r>
            <w:r w:rsidR="00006EB2" w:rsidRPr="00D901C5">
              <w:t>(</w:t>
            </w:r>
            <w:r w:rsidR="00416402" w:rsidRPr="00D901C5">
              <w:t>1.4</w:t>
            </w:r>
            <w:r w:rsidR="00694A4F" w:rsidRPr="00D901C5">
              <w:t>%)</w:t>
            </w:r>
            <w:r w:rsidR="002454EA" w:rsidRPr="00D901C5">
              <w:t xml:space="preserve">. </w:t>
            </w:r>
          </w:p>
          <w:p w14:paraId="0AA13C3C" w14:textId="3323DE57" w:rsidR="00DE6C8B" w:rsidRPr="00D901C5" w:rsidRDefault="002454EA" w:rsidP="00081680">
            <w:pPr>
              <w:numPr>
                <w:ilvl w:val="0"/>
                <w:numId w:val="5"/>
              </w:numPr>
              <w:tabs>
                <w:tab w:val="left" w:pos="6730"/>
              </w:tabs>
              <w:jc w:val="both"/>
            </w:pPr>
            <w:r w:rsidRPr="00D901C5">
              <w:t xml:space="preserve">The rate of unsatisfactory </w:t>
            </w:r>
            <w:r w:rsidR="00386E54" w:rsidRPr="00D901C5">
              <w:t xml:space="preserve">LBC </w:t>
            </w:r>
            <w:r w:rsidRPr="00D901C5">
              <w:t xml:space="preserve">samples </w:t>
            </w:r>
            <w:r w:rsidR="00E251E6" w:rsidRPr="00D901C5">
              <w:t xml:space="preserve">has </w:t>
            </w:r>
            <w:r w:rsidR="00343762" w:rsidRPr="00D901C5">
              <w:t>remained similar to</w:t>
            </w:r>
            <w:r w:rsidRPr="00D901C5">
              <w:t xml:space="preserve"> the previous report</w:t>
            </w:r>
            <w:r w:rsidR="004C491F" w:rsidRPr="00D901C5">
              <w:t xml:space="preserve"> (</w:t>
            </w:r>
            <w:r w:rsidR="00D55007" w:rsidRPr="00925DAA">
              <w:t>1.6</w:t>
            </w:r>
            <w:r w:rsidR="004C491F" w:rsidRPr="00D901C5">
              <w:t>%)</w:t>
            </w:r>
            <w:r w:rsidRPr="00D901C5">
              <w:t>.</w:t>
            </w:r>
          </w:p>
          <w:p w14:paraId="66908177" w14:textId="77777777" w:rsidR="00DE6C8B" w:rsidRPr="00D901C5" w:rsidRDefault="00DE6C8B" w:rsidP="00D40BFC">
            <w:pPr>
              <w:tabs>
                <w:tab w:val="left" w:pos="6730"/>
              </w:tabs>
              <w:spacing w:before="240" w:after="120"/>
              <w:jc w:val="both"/>
              <w:rPr>
                <w:i/>
              </w:rPr>
            </w:pPr>
            <w:r w:rsidRPr="00D901C5">
              <w:rPr>
                <w:i/>
              </w:rPr>
              <w:t>Negative cytology</w:t>
            </w:r>
          </w:p>
          <w:p w14:paraId="50C3B0DC" w14:textId="77777777" w:rsidR="00DE6C8B" w:rsidRPr="00D901C5" w:rsidRDefault="00DE6C8B" w:rsidP="00081680">
            <w:pPr>
              <w:tabs>
                <w:tab w:val="left" w:pos="6730"/>
              </w:tabs>
              <w:spacing w:after="120"/>
              <w:jc w:val="both"/>
            </w:pPr>
            <w:r w:rsidRPr="00D901C5">
              <w:rPr>
                <w:b/>
              </w:rPr>
              <w:t>Target:</w:t>
            </w:r>
            <w:r w:rsidRPr="00D901C5">
              <w:t xml:space="preserve"> No more than 96% of </w:t>
            </w:r>
            <w:r w:rsidR="008B79F8" w:rsidRPr="00D901C5">
              <w:t xml:space="preserve">satisfactory </w:t>
            </w:r>
            <w:r w:rsidRPr="00D901C5">
              <w:t>cytology samples</w:t>
            </w:r>
            <w:r w:rsidR="00570009" w:rsidRPr="00D901C5">
              <w:t xml:space="preserve"> </w:t>
            </w:r>
          </w:p>
          <w:p w14:paraId="7E64C0B5" w14:textId="484832B1" w:rsidR="00DE6C8B" w:rsidRPr="00D901C5" w:rsidRDefault="00C263D4" w:rsidP="00297E00">
            <w:pPr>
              <w:numPr>
                <w:ilvl w:val="0"/>
                <w:numId w:val="5"/>
              </w:numPr>
              <w:tabs>
                <w:tab w:val="left" w:pos="6730"/>
              </w:tabs>
              <w:jc w:val="both"/>
            </w:pPr>
            <w:r w:rsidRPr="00D901C5">
              <w:t>The target for the p</w:t>
            </w:r>
            <w:r w:rsidR="00DE6C8B" w:rsidRPr="00D901C5">
              <w:t xml:space="preserve">ercent of samples </w:t>
            </w:r>
            <w:r w:rsidR="00CD2C75" w:rsidRPr="00D901C5">
              <w:t xml:space="preserve">reported as </w:t>
            </w:r>
            <w:r w:rsidR="00DE6C8B" w:rsidRPr="00D901C5">
              <w:t xml:space="preserve">negative </w:t>
            </w:r>
            <w:r w:rsidR="0035783C" w:rsidRPr="00D901C5">
              <w:t>was</w:t>
            </w:r>
            <w:r w:rsidR="00DE6C8B" w:rsidRPr="00D901C5">
              <w:t xml:space="preserve"> </w:t>
            </w:r>
            <w:r w:rsidR="00744FA8" w:rsidRPr="00D901C5">
              <w:t>met</w:t>
            </w:r>
            <w:r w:rsidR="00035292">
              <w:t xml:space="preserve"> </w:t>
            </w:r>
            <w:r w:rsidR="00006EB2" w:rsidRPr="00D901C5">
              <w:t xml:space="preserve">nationally and </w:t>
            </w:r>
            <w:r w:rsidR="006D2C02" w:rsidRPr="00D901C5">
              <w:t>met</w:t>
            </w:r>
            <w:r w:rsidR="00DE6C8B" w:rsidRPr="00D901C5">
              <w:t xml:space="preserve"> by </w:t>
            </w:r>
            <w:r w:rsidR="00D55007" w:rsidRPr="00D901C5">
              <w:t xml:space="preserve">all </w:t>
            </w:r>
            <w:r w:rsidR="00912725" w:rsidRPr="00D901C5">
              <w:t>six</w:t>
            </w:r>
            <w:r w:rsidR="009712EC">
              <w:t xml:space="preserve"> </w:t>
            </w:r>
            <w:r w:rsidR="00DE6C8B" w:rsidRPr="00D901C5">
              <w:t>laboratories</w:t>
            </w:r>
            <w:r w:rsidR="009329D4" w:rsidRPr="00D901C5">
              <w:t>.</w:t>
            </w:r>
          </w:p>
          <w:p w14:paraId="7A41E952" w14:textId="5153AAFC" w:rsidR="00DE6C8B" w:rsidRPr="00D901C5" w:rsidRDefault="00DE6C8B" w:rsidP="00297E00">
            <w:pPr>
              <w:numPr>
                <w:ilvl w:val="0"/>
                <w:numId w:val="5"/>
              </w:numPr>
              <w:tabs>
                <w:tab w:val="left" w:pos="6730"/>
              </w:tabs>
              <w:jc w:val="both"/>
            </w:pPr>
            <w:r w:rsidRPr="00D901C5">
              <w:t xml:space="preserve">Nationally, the percent of samples which are negative </w:t>
            </w:r>
            <w:r w:rsidR="00006EB2" w:rsidRPr="00D901C5">
              <w:t>(</w:t>
            </w:r>
            <w:r w:rsidR="00912725" w:rsidRPr="00D901C5">
              <w:t>93.3</w:t>
            </w:r>
            <w:r w:rsidR="0081425E" w:rsidRPr="00D901C5">
              <w:t xml:space="preserve">%) </w:t>
            </w:r>
            <w:r w:rsidRPr="00D901C5">
              <w:t xml:space="preserve">is </w:t>
            </w:r>
            <w:r w:rsidR="00470DF1" w:rsidRPr="00D901C5">
              <w:t>similar to</w:t>
            </w:r>
            <w:r w:rsidR="009329D4" w:rsidRPr="00D901C5">
              <w:t xml:space="preserve"> </w:t>
            </w:r>
            <w:r w:rsidR="0088342A">
              <w:t>what was</w:t>
            </w:r>
            <w:r w:rsidRPr="00D901C5">
              <w:t xml:space="preserve"> reported in the previous period</w:t>
            </w:r>
            <w:r w:rsidR="006B0CAF" w:rsidRPr="00D901C5">
              <w:t xml:space="preserve"> (</w:t>
            </w:r>
            <w:r w:rsidR="00D55007" w:rsidRPr="00D901C5">
              <w:t>92.9</w:t>
            </w:r>
            <w:r w:rsidR="00655E20" w:rsidRPr="00D901C5">
              <w:t>%)</w:t>
            </w:r>
            <w:r w:rsidRPr="00D901C5">
              <w:t>.</w:t>
            </w:r>
          </w:p>
          <w:p w14:paraId="4DA0DB82" w14:textId="77777777" w:rsidR="00DE6C8B" w:rsidRPr="00D901C5" w:rsidRDefault="00DE6C8B" w:rsidP="00D40BFC">
            <w:pPr>
              <w:tabs>
                <w:tab w:val="left" w:pos="6730"/>
              </w:tabs>
              <w:spacing w:before="240" w:after="120"/>
              <w:jc w:val="both"/>
              <w:rPr>
                <w:i/>
              </w:rPr>
            </w:pPr>
            <w:r w:rsidRPr="00D901C5">
              <w:rPr>
                <w:i/>
              </w:rPr>
              <w:t>Abnormal cytology</w:t>
            </w:r>
          </w:p>
          <w:p w14:paraId="2F11F9A5" w14:textId="77777777" w:rsidR="00DE6C8B" w:rsidRPr="00D901C5" w:rsidRDefault="00DE6C8B" w:rsidP="00081680">
            <w:pPr>
              <w:tabs>
                <w:tab w:val="left" w:pos="6730"/>
              </w:tabs>
              <w:spacing w:after="120"/>
              <w:jc w:val="both"/>
            </w:pPr>
            <w:r w:rsidRPr="00D901C5">
              <w:rPr>
                <w:b/>
              </w:rPr>
              <w:t>Target:</w:t>
            </w:r>
            <w:r w:rsidRPr="00D901C5">
              <w:t xml:space="preserve"> No more than 10% of </w:t>
            </w:r>
            <w:r w:rsidR="008B79F8" w:rsidRPr="00D901C5">
              <w:t xml:space="preserve">satisfactory </w:t>
            </w:r>
            <w:r w:rsidRPr="00D901C5">
              <w:t>cytology samples</w:t>
            </w:r>
            <w:r w:rsidRPr="00D901C5">
              <w:rPr>
                <w:b/>
              </w:rPr>
              <w:t xml:space="preserve"> </w:t>
            </w:r>
          </w:p>
          <w:p w14:paraId="5FA30C9A" w14:textId="63ABB881" w:rsidR="00DE6C8B" w:rsidRPr="00D901C5" w:rsidRDefault="00047553" w:rsidP="00297E00">
            <w:pPr>
              <w:numPr>
                <w:ilvl w:val="0"/>
                <w:numId w:val="5"/>
              </w:numPr>
              <w:tabs>
                <w:tab w:val="left" w:pos="6730"/>
              </w:tabs>
              <w:jc w:val="both"/>
            </w:pPr>
            <w:r w:rsidRPr="00D901C5">
              <w:t>The target for the p</w:t>
            </w:r>
            <w:r w:rsidR="00DE6C8B" w:rsidRPr="00D901C5">
              <w:t xml:space="preserve">ercent of samples </w:t>
            </w:r>
            <w:bookmarkStart w:id="22" w:name="Sat_cyt_abn_total"/>
            <w:r w:rsidR="00CD2C75" w:rsidRPr="00D901C5">
              <w:t xml:space="preserve">reported as </w:t>
            </w:r>
            <w:r w:rsidR="00DE6C8B" w:rsidRPr="00D901C5">
              <w:t xml:space="preserve">abnormal </w:t>
            </w:r>
            <w:r w:rsidR="005506BF" w:rsidRPr="00D901C5">
              <w:t>was</w:t>
            </w:r>
            <w:bookmarkEnd w:id="22"/>
            <w:r w:rsidR="00694A4F" w:rsidRPr="00D901C5">
              <w:t xml:space="preserve"> </w:t>
            </w:r>
            <w:r w:rsidR="00912725" w:rsidRPr="00D901C5">
              <w:t>met</w:t>
            </w:r>
            <w:r w:rsidR="00694A4F" w:rsidRPr="00D901C5">
              <w:t xml:space="preserve"> </w:t>
            </w:r>
            <w:r w:rsidR="00DE6C8B" w:rsidRPr="00D901C5">
              <w:t xml:space="preserve">nationally and by </w:t>
            </w:r>
            <w:r w:rsidR="00912725" w:rsidRPr="00D901C5">
              <w:t>four of</w:t>
            </w:r>
            <w:r w:rsidR="00F60604" w:rsidRPr="00D901C5">
              <w:t xml:space="preserve"> </w:t>
            </w:r>
            <w:r w:rsidR="00A87E82" w:rsidRPr="00D901C5">
              <w:t>six</w:t>
            </w:r>
            <w:r w:rsidR="00C26841" w:rsidRPr="00D901C5">
              <w:t xml:space="preserve"> </w:t>
            </w:r>
            <w:r w:rsidR="00DE6C8B" w:rsidRPr="00D901C5">
              <w:t>laboratories</w:t>
            </w:r>
            <w:r w:rsidR="00F21925" w:rsidRPr="00D901C5">
              <w:t>.</w:t>
            </w:r>
          </w:p>
          <w:p w14:paraId="0D274BBC" w14:textId="0ADE9D9F" w:rsidR="00DE6C8B" w:rsidRPr="00D901C5" w:rsidRDefault="00DE6C8B" w:rsidP="00297E00">
            <w:pPr>
              <w:numPr>
                <w:ilvl w:val="0"/>
                <w:numId w:val="5"/>
              </w:numPr>
              <w:tabs>
                <w:tab w:val="left" w:pos="6730"/>
              </w:tabs>
              <w:jc w:val="both"/>
            </w:pPr>
            <w:r w:rsidRPr="00D901C5">
              <w:t xml:space="preserve">Nationally, the percent of samples which are abnormal </w:t>
            </w:r>
            <w:r w:rsidR="00006EB2" w:rsidRPr="00D901C5">
              <w:t>(</w:t>
            </w:r>
            <w:r w:rsidR="00912725" w:rsidRPr="00D901C5">
              <w:t>6.7</w:t>
            </w:r>
            <w:r w:rsidR="00006EB2" w:rsidRPr="00D901C5">
              <w:t>%)</w:t>
            </w:r>
            <w:r w:rsidR="0081425E" w:rsidRPr="00D901C5">
              <w:t xml:space="preserve"> </w:t>
            </w:r>
            <w:r w:rsidR="0018128F" w:rsidRPr="00D901C5">
              <w:t xml:space="preserve">is </w:t>
            </w:r>
            <w:r w:rsidR="00F51A52" w:rsidRPr="00D901C5">
              <w:t xml:space="preserve">similar to </w:t>
            </w:r>
            <w:r w:rsidR="0088342A">
              <w:t>what was</w:t>
            </w:r>
            <w:r w:rsidR="0088342A" w:rsidRPr="00D901C5">
              <w:t xml:space="preserve"> </w:t>
            </w:r>
            <w:r w:rsidR="0018128F" w:rsidRPr="00D901C5">
              <w:t>reported in the previous period</w:t>
            </w:r>
            <w:r w:rsidR="00655E20" w:rsidRPr="00D901C5">
              <w:t xml:space="preserve"> </w:t>
            </w:r>
            <w:r w:rsidR="00655E20" w:rsidRPr="00EB6A74">
              <w:t>(</w:t>
            </w:r>
            <w:r w:rsidR="00CB6E6D" w:rsidRPr="00EB6A74">
              <w:t>7.1</w:t>
            </w:r>
            <w:r w:rsidR="00655E20" w:rsidRPr="00D901C5">
              <w:t>%)</w:t>
            </w:r>
            <w:r w:rsidRPr="00D901C5">
              <w:t>.</w:t>
            </w:r>
          </w:p>
          <w:p w14:paraId="37913254" w14:textId="77777777" w:rsidR="00DE6C8B" w:rsidRPr="00D901C5" w:rsidRDefault="00DE6C8B" w:rsidP="00D40BFC">
            <w:pPr>
              <w:tabs>
                <w:tab w:val="left" w:pos="6730"/>
              </w:tabs>
              <w:spacing w:before="240" w:after="120"/>
              <w:jc w:val="both"/>
              <w:rPr>
                <w:i/>
              </w:rPr>
            </w:pPr>
            <w:r w:rsidRPr="00D901C5">
              <w:rPr>
                <w:i/>
              </w:rPr>
              <w:t>HSIL cytology</w:t>
            </w:r>
          </w:p>
          <w:p w14:paraId="5844A1D9" w14:textId="77777777" w:rsidR="00DE6C8B" w:rsidRPr="00D901C5" w:rsidRDefault="00DE6C8B" w:rsidP="00081680">
            <w:pPr>
              <w:tabs>
                <w:tab w:val="left" w:pos="6730"/>
              </w:tabs>
              <w:spacing w:after="120"/>
              <w:jc w:val="both"/>
            </w:pPr>
            <w:r w:rsidRPr="00D901C5">
              <w:rPr>
                <w:b/>
              </w:rPr>
              <w:t>Target:</w:t>
            </w:r>
            <w:r w:rsidR="006B0CAF" w:rsidRPr="00D901C5">
              <w:t xml:space="preserve"> No less than 0.5</w:t>
            </w:r>
            <w:r w:rsidRPr="00D901C5">
              <w:t xml:space="preserve">% of </w:t>
            </w:r>
            <w:r w:rsidR="008B79F8" w:rsidRPr="00D901C5">
              <w:t xml:space="preserve">satisfactory </w:t>
            </w:r>
            <w:r w:rsidRPr="00D901C5">
              <w:t>cytology samples</w:t>
            </w:r>
            <w:r w:rsidRPr="00D901C5">
              <w:rPr>
                <w:b/>
              </w:rPr>
              <w:t xml:space="preserve"> </w:t>
            </w:r>
          </w:p>
          <w:p w14:paraId="5C01D9CC" w14:textId="0545742A" w:rsidR="00DE6C8B" w:rsidRPr="00D901C5" w:rsidRDefault="000326F6" w:rsidP="00297E00">
            <w:pPr>
              <w:numPr>
                <w:ilvl w:val="0"/>
                <w:numId w:val="5"/>
              </w:numPr>
              <w:tabs>
                <w:tab w:val="left" w:pos="6730"/>
              </w:tabs>
              <w:jc w:val="both"/>
            </w:pPr>
            <w:r w:rsidRPr="00D901C5">
              <w:t>The target for the p</w:t>
            </w:r>
            <w:r w:rsidR="00DE6C8B" w:rsidRPr="00D901C5">
              <w:t xml:space="preserve">ercent of </w:t>
            </w:r>
            <w:r w:rsidRPr="00D901C5">
              <w:t xml:space="preserve">HSIL </w:t>
            </w:r>
            <w:r w:rsidR="00DE6C8B" w:rsidRPr="00D901C5">
              <w:t xml:space="preserve">samples </w:t>
            </w:r>
            <w:bookmarkStart w:id="23" w:name="Sat_cyt_hsil_total"/>
            <w:r w:rsidR="00F011DB" w:rsidRPr="00D901C5">
              <w:t>was</w:t>
            </w:r>
            <w:bookmarkEnd w:id="23"/>
            <w:r w:rsidR="00A61863" w:rsidRPr="00D901C5">
              <w:t xml:space="preserve"> </w:t>
            </w:r>
            <w:r w:rsidR="00912725" w:rsidRPr="00D901C5">
              <w:t>met</w:t>
            </w:r>
            <w:r w:rsidR="00CD40BA" w:rsidRPr="00D901C5">
              <w:t xml:space="preserve"> </w:t>
            </w:r>
            <w:r w:rsidR="00DE6C8B" w:rsidRPr="00D901C5">
              <w:t xml:space="preserve">nationally and </w:t>
            </w:r>
            <w:r w:rsidR="007311AD">
              <w:t xml:space="preserve">met by </w:t>
            </w:r>
            <w:r w:rsidR="00912725" w:rsidRPr="00D901C5">
              <w:t>five of</w:t>
            </w:r>
            <w:r w:rsidR="006D2C02" w:rsidRPr="00D901C5">
              <w:t xml:space="preserve"> </w:t>
            </w:r>
            <w:r w:rsidR="00A61863" w:rsidRPr="00D901C5">
              <w:t>six</w:t>
            </w:r>
            <w:r w:rsidR="00BB7313" w:rsidRPr="00D901C5">
              <w:t xml:space="preserve"> </w:t>
            </w:r>
            <w:r w:rsidR="00DE6C8B" w:rsidRPr="00D901C5">
              <w:t>laboratories</w:t>
            </w:r>
            <w:r w:rsidR="00F21925" w:rsidRPr="00D901C5">
              <w:t>.</w:t>
            </w:r>
            <w:r w:rsidR="009712EC">
              <w:t xml:space="preserve"> </w:t>
            </w:r>
          </w:p>
          <w:p w14:paraId="4E0D4A64" w14:textId="67CB283D" w:rsidR="002A5505" w:rsidRPr="00D901C5" w:rsidRDefault="00153714" w:rsidP="002A5505">
            <w:pPr>
              <w:numPr>
                <w:ilvl w:val="0"/>
                <w:numId w:val="5"/>
              </w:numPr>
              <w:tabs>
                <w:tab w:val="left" w:pos="6730"/>
              </w:tabs>
              <w:jc w:val="both"/>
            </w:pPr>
            <w:r w:rsidRPr="00D901C5">
              <w:t>Nationally the percent of HSIL samples (0.8%)</w:t>
            </w:r>
            <w:r>
              <w:t xml:space="preserve"> was lower</w:t>
            </w:r>
            <w:r w:rsidRPr="00D901C5">
              <w:t xml:space="preserve"> </w:t>
            </w:r>
            <w:r>
              <w:t xml:space="preserve">then </w:t>
            </w:r>
            <w:r w:rsidRPr="00D901C5">
              <w:t>in the last monitoring report (</w:t>
            </w:r>
            <w:r w:rsidRPr="007311AD">
              <w:t>1.0</w:t>
            </w:r>
            <w:r w:rsidRPr="00D901C5">
              <w:t>%)</w:t>
            </w:r>
            <w:r w:rsidR="00F21925" w:rsidRPr="00D901C5">
              <w:t>.</w:t>
            </w:r>
            <w:r w:rsidR="00D902B6">
              <w:t xml:space="preserve"> This rate has reduced in all ages; </w:t>
            </w:r>
            <w:r w:rsidR="00B02E80">
              <w:t>however,</w:t>
            </w:r>
            <w:r w:rsidR="00D902B6">
              <w:t xml:space="preserve"> in women aged 20-24 years this rate is lower than has ever been previously reported.</w:t>
            </w:r>
          </w:p>
          <w:p w14:paraId="6EEBABA7" w14:textId="77777777" w:rsidR="002A5505" w:rsidRPr="00D901C5" w:rsidRDefault="002A5505" w:rsidP="002A5505">
            <w:pPr>
              <w:tabs>
                <w:tab w:val="left" w:pos="6730"/>
              </w:tabs>
              <w:ind w:left="360"/>
              <w:jc w:val="both"/>
            </w:pPr>
          </w:p>
        </w:tc>
      </w:tr>
      <w:tr w:rsidR="00DE6C8B" w:rsidRPr="00D901C5" w14:paraId="213CB9A6" w14:textId="77777777" w:rsidTr="00681265">
        <w:tc>
          <w:tcPr>
            <w:tcW w:w="2062" w:type="dxa"/>
            <w:tcBorders>
              <w:top w:val="single" w:sz="4" w:space="0" w:color="auto"/>
            </w:tcBorders>
          </w:tcPr>
          <w:p w14:paraId="4305D1F8" w14:textId="77777777" w:rsidR="00DE6C8B" w:rsidRPr="00D901C5" w:rsidRDefault="00DE6C8B" w:rsidP="005F256C">
            <w:pPr>
              <w:spacing w:before="120"/>
              <w:ind w:left="284" w:right="107"/>
              <w:jc w:val="both"/>
            </w:pPr>
            <w:r w:rsidRPr="00D901C5">
              <w:t>Indicator 5.2</w:t>
            </w:r>
          </w:p>
        </w:tc>
        <w:tc>
          <w:tcPr>
            <w:tcW w:w="6977" w:type="dxa"/>
            <w:tcBorders>
              <w:top w:val="single" w:sz="4" w:space="0" w:color="auto"/>
            </w:tcBorders>
          </w:tcPr>
          <w:p w14:paraId="5154FA73" w14:textId="77777777" w:rsidR="00DE6C8B" w:rsidRPr="00D901C5" w:rsidRDefault="00DE6C8B" w:rsidP="00081680">
            <w:pPr>
              <w:tabs>
                <w:tab w:val="left" w:pos="6730"/>
              </w:tabs>
              <w:spacing w:before="120" w:after="120"/>
              <w:jc w:val="both"/>
              <w:rPr>
                <w:u w:val="single"/>
              </w:rPr>
            </w:pPr>
            <w:r w:rsidRPr="00D901C5">
              <w:rPr>
                <w:u w:val="single"/>
              </w:rPr>
              <w:t>Cytology positive predictive value</w:t>
            </w:r>
          </w:p>
          <w:p w14:paraId="4418E212" w14:textId="77777777" w:rsidR="00DE6C8B" w:rsidRPr="00D901C5" w:rsidRDefault="00DE6C8B" w:rsidP="00D40BFC">
            <w:pPr>
              <w:tabs>
                <w:tab w:val="left" w:pos="6730"/>
              </w:tabs>
              <w:spacing w:before="240" w:after="120"/>
              <w:jc w:val="both"/>
              <w:rPr>
                <w:i/>
              </w:rPr>
            </w:pPr>
            <w:r w:rsidRPr="00D901C5">
              <w:rPr>
                <w:i/>
              </w:rPr>
              <w:t xml:space="preserve">HSIL + SC </w:t>
            </w:r>
          </w:p>
          <w:p w14:paraId="09A5B3A5" w14:textId="77777777" w:rsidR="00DE6C8B" w:rsidRPr="00D901C5" w:rsidRDefault="00DE6C8B" w:rsidP="00081680">
            <w:pPr>
              <w:tabs>
                <w:tab w:val="left" w:pos="6730"/>
              </w:tabs>
              <w:spacing w:after="120"/>
              <w:jc w:val="both"/>
            </w:pPr>
            <w:r w:rsidRPr="00D901C5">
              <w:rPr>
                <w:b/>
              </w:rPr>
              <w:t>Target:</w:t>
            </w:r>
            <w:r w:rsidRPr="00D901C5">
              <w:t xml:space="preserve"> 65% - 85% of HSIL+SC cytology samples should be histologically confirmed as high grade</w:t>
            </w:r>
          </w:p>
          <w:p w14:paraId="34E97205" w14:textId="3138B202" w:rsidR="00DE6C8B" w:rsidRPr="00D901C5" w:rsidRDefault="006563EA" w:rsidP="00081680">
            <w:pPr>
              <w:numPr>
                <w:ilvl w:val="0"/>
                <w:numId w:val="6"/>
              </w:numPr>
              <w:tabs>
                <w:tab w:val="left" w:pos="6730"/>
              </w:tabs>
              <w:jc w:val="both"/>
            </w:pPr>
            <w:r w:rsidRPr="00D901C5">
              <w:t>Three</w:t>
            </w:r>
            <w:r w:rsidR="00A864A4" w:rsidRPr="00D901C5">
              <w:t xml:space="preserve"> </w:t>
            </w:r>
            <w:r w:rsidR="00A81861" w:rsidRPr="00D901C5">
              <w:t xml:space="preserve">of </w:t>
            </w:r>
            <w:r w:rsidR="00A864A4" w:rsidRPr="00D901C5">
              <w:t>six</w:t>
            </w:r>
            <w:r w:rsidR="000807A4" w:rsidRPr="00D901C5">
              <w:t xml:space="preserve"> </w:t>
            </w:r>
            <w:r w:rsidR="00DE6C8B" w:rsidRPr="00D901C5">
              <w:t xml:space="preserve">laboratories met the </w:t>
            </w:r>
            <w:r w:rsidR="006F0611" w:rsidRPr="00D901C5">
              <w:t>target range for HSIL</w:t>
            </w:r>
            <w:r w:rsidR="002E5CA0" w:rsidRPr="00D901C5">
              <w:t xml:space="preserve"> </w:t>
            </w:r>
            <w:r w:rsidR="006F0611" w:rsidRPr="00D901C5">
              <w:t>+</w:t>
            </w:r>
            <w:r w:rsidR="002E5CA0" w:rsidRPr="00D901C5">
              <w:t xml:space="preserve"> </w:t>
            </w:r>
            <w:r w:rsidR="006F0611" w:rsidRPr="00D901C5">
              <w:t>SC</w:t>
            </w:r>
            <w:r w:rsidR="00D15FA0" w:rsidRPr="00D901C5">
              <w:t xml:space="preserve">. </w:t>
            </w:r>
          </w:p>
          <w:p w14:paraId="661BB762" w14:textId="4953476C" w:rsidR="00D40BFC" w:rsidRPr="000F0BE0" w:rsidRDefault="00DE6C8B" w:rsidP="000F0BE0">
            <w:pPr>
              <w:numPr>
                <w:ilvl w:val="0"/>
                <w:numId w:val="6"/>
              </w:numPr>
              <w:tabs>
                <w:tab w:val="left" w:pos="6730"/>
              </w:tabs>
              <w:jc w:val="both"/>
            </w:pPr>
            <w:r w:rsidRPr="00D901C5">
              <w:t>Nationally, the positive predictive value of HSIL</w:t>
            </w:r>
            <w:r w:rsidR="002E5CA0" w:rsidRPr="00D901C5">
              <w:t xml:space="preserve"> </w:t>
            </w:r>
            <w:r w:rsidRPr="00D901C5">
              <w:t>+</w:t>
            </w:r>
            <w:r w:rsidR="002E5CA0" w:rsidRPr="00D901C5">
              <w:t xml:space="preserve"> </w:t>
            </w:r>
            <w:r w:rsidRPr="00D901C5">
              <w:t xml:space="preserve">SC </w:t>
            </w:r>
            <w:r w:rsidR="00020AED" w:rsidRPr="00D901C5">
              <w:t xml:space="preserve">was </w:t>
            </w:r>
            <w:r w:rsidR="00A107AF" w:rsidRPr="00D901C5">
              <w:t>higher in</w:t>
            </w:r>
            <w:r w:rsidR="009712EC">
              <w:t xml:space="preserve"> </w:t>
            </w:r>
            <w:r w:rsidR="00AF5440" w:rsidRPr="00D901C5">
              <w:t xml:space="preserve">this monitoring period </w:t>
            </w:r>
            <w:r w:rsidR="00006EB2" w:rsidRPr="00D901C5">
              <w:t>(</w:t>
            </w:r>
            <w:r w:rsidR="00912725" w:rsidRPr="00D901C5">
              <w:t>81.7</w:t>
            </w:r>
            <w:r w:rsidR="00694A4F" w:rsidRPr="00D901C5">
              <w:t>%</w:t>
            </w:r>
            <w:r w:rsidR="00AF5440" w:rsidRPr="00D901C5">
              <w:t xml:space="preserve">) </w:t>
            </w:r>
            <w:r w:rsidR="00D15FA0" w:rsidRPr="00D901C5">
              <w:t xml:space="preserve">than </w:t>
            </w:r>
            <w:r w:rsidRPr="00D901C5">
              <w:t>in the previous report (</w:t>
            </w:r>
            <w:r w:rsidR="00A107AF" w:rsidRPr="00A82EA3">
              <w:t>79.8%</w:t>
            </w:r>
            <w:r w:rsidRPr="00A82EA3">
              <w:t>).</w:t>
            </w:r>
          </w:p>
          <w:p w14:paraId="50571347" w14:textId="77777777" w:rsidR="00DE6C8B" w:rsidRPr="005122A5" w:rsidRDefault="00DE6C8B" w:rsidP="00D40BFC">
            <w:pPr>
              <w:keepNext/>
              <w:tabs>
                <w:tab w:val="left" w:pos="6730"/>
              </w:tabs>
              <w:spacing w:before="240" w:after="120"/>
              <w:jc w:val="both"/>
              <w:rPr>
                <w:i/>
              </w:rPr>
            </w:pPr>
            <w:r w:rsidRPr="005122A5">
              <w:rPr>
                <w:i/>
              </w:rPr>
              <w:t xml:space="preserve">Other cytological abnormalities </w:t>
            </w:r>
          </w:p>
          <w:p w14:paraId="378B5B1E" w14:textId="77777777" w:rsidR="00DE6C8B" w:rsidRPr="005122A5" w:rsidRDefault="00DE6C8B" w:rsidP="00081680">
            <w:pPr>
              <w:tabs>
                <w:tab w:val="left" w:pos="6730"/>
              </w:tabs>
              <w:spacing w:after="120"/>
              <w:jc w:val="both"/>
            </w:pPr>
            <w:r w:rsidRPr="005122A5">
              <w:rPr>
                <w:b/>
              </w:rPr>
              <w:t>Target:</w:t>
            </w:r>
            <w:r w:rsidRPr="005122A5">
              <w:t xml:space="preserve"> None</w:t>
            </w:r>
          </w:p>
          <w:p w14:paraId="78335CF2" w14:textId="26F9F71C" w:rsidR="00DE6C8B" w:rsidRPr="00D901C5" w:rsidRDefault="00DE6C8B" w:rsidP="00081680">
            <w:pPr>
              <w:numPr>
                <w:ilvl w:val="0"/>
                <w:numId w:val="6"/>
              </w:numPr>
              <w:tabs>
                <w:tab w:val="left" w:pos="6730"/>
              </w:tabs>
              <w:jc w:val="both"/>
            </w:pPr>
            <w:r w:rsidRPr="00D901C5">
              <w:t xml:space="preserve">Nationally, the positive predictive value of ASC-H </w:t>
            </w:r>
            <w:r w:rsidR="009C59B3" w:rsidRPr="00D901C5">
              <w:t xml:space="preserve">has </w:t>
            </w:r>
            <w:r w:rsidR="00B03500" w:rsidRPr="00D901C5">
              <w:t xml:space="preserve">increased </w:t>
            </w:r>
            <w:r w:rsidR="009C59B3" w:rsidRPr="00D901C5">
              <w:t>compared to</w:t>
            </w:r>
            <w:r w:rsidR="00CA4DC9" w:rsidRPr="00D901C5">
              <w:t xml:space="preserve"> the previous report</w:t>
            </w:r>
            <w:r w:rsidR="00BF6E5B" w:rsidRPr="00D901C5">
              <w:t xml:space="preserve"> </w:t>
            </w:r>
            <w:r w:rsidR="00006EB2" w:rsidRPr="00D901C5">
              <w:t>(</w:t>
            </w:r>
            <w:r w:rsidR="00912725" w:rsidRPr="00D901C5">
              <w:t>49.7</w:t>
            </w:r>
            <w:r w:rsidR="00E8729B" w:rsidRPr="00D901C5">
              <w:t>%</w:t>
            </w:r>
            <w:r w:rsidR="00F6405F" w:rsidRPr="00D901C5">
              <w:t xml:space="preserve"> </w:t>
            </w:r>
            <w:r w:rsidR="00020AED" w:rsidRPr="00D901C5">
              <w:t>in this report</w:t>
            </w:r>
            <w:r w:rsidR="00663915" w:rsidRPr="00D901C5">
              <w:t xml:space="preserve">, </w:t>
            </w:r>
            <w:r w:rsidR="00597E7B" w:rsidRPr="00D901C5">
              <w:t>41.2%</w:t>
            </w:r>
            <w:r w:rsidRPr="00D901C5">
              <w:t xml:space="preserve"> </w:t>
            </w:r>
            <w:r w:rsidR="00020AED" w:rsidRPr="00D901C5">
              <w:t>in the previous report)</w:t>
            </w:r>
            <w:r w:rsidRPr="00D901C5">
              <w:t>.</w:t>
            </w:r>
          </w:p>
          <w:p w14:paraId="6581A1F4" w14:textId="4C04BAED" w:rsidR="00DE6C8B" w:rsidRPr="00D901C5" w:rsidRDefault="00DE6C8B" w:rsidP="00081680">
            <w:pPr>
              <w:numPr>
                <w:ilvl w:val="0"/>
                <w:numId w:val="6"/>
              </w:numPr>
              <w:tabs>
                <w:tab w:val="left" w:pos="6730"/>
              </w:tabs>
              <w:jc w:val="both"/>
            </w:pPr>
            <w:r w:rsidRPr="00D901C5">
              <w:t>Nationally, the positive predictive value of the combination of ASC-H</w:t>
            </w:r>
            <w:r w:rsidR="00406A00" w:rsidRPr="00D901C5">
              <w:t xml:space="preserve"> </w:t>
            </w:r>
            <w:r w:rsidRPr="00D901C5">
              <w:t>+</w:t>
            </w:r>
            <w:r w:rsidR="00406A00" w:rsidRPr="00D901C5">
              <w:t xml:space="preserve"> </w:t>
            </w:r>
            <w:r w:rsidRPr="00D901C5">
              <w:t>HSIL</w:t>
            </w:r>
            <w:r w:rsidR="00406A00" w:rsidRPr="00D901C5">
              <w:t xml:space="preserve"> </w:t>
            </w:r>
            <w:r w:rsidRPr="00D901C5">
              <w:t>+</w:t>
            </w:r>
            <w:r w:rsidR="00406A00" w:rsidRPr="00D901C5">
              <w:t xml:space="preserve"> </w:t>
            </w:r>
            <w:r w:rsidRPr="00D901C5">
              <w:t xml:space="preserve">SC </w:t>
            </w:r>
            <w:r w:rsidR="009B1323" w:rsidRPr="00D901C5">
              <w:t xml:space="preserve">has </w:t>
            </w:r>
            <w:r w:rsidR="00952080">
              <w:t>increased</w:t>
            </w:r>
            <w:r w:rsidR="009C59B3" w:rsidRPr="00D901C5">
              <w:t xml:space="preserve"> compared to</w:t>
            </w:r>
            <w:r w:rsidR="007115A4" w:rsidRPr="00D901C5">
              <w:t xml:space="preserve"> </w:t>
            </w:r>
            <w:r w:rsidRPr="00D901C5">
              <w:t>the previous report</w:t>
            </w:r>
            <w:r w:rsidR="007115A4" w:rsidRPr="00D901C5">
              <w:t xml:space="preserve"> </w:t>
            </w:r>
            <w:r w:rsidR="00006EB2" w:rsidRPr="00D901C5">
              <w:t>(</w:t>
            </w:r>
            <w:r w:rsidR="00912725" w:rsidRPr="00D901C5">
              <w:t>71.5</w:t>
            </w:r>
            <w:r w:rsidR="00006EB2" w:rsidRPr="00D901C5">
              <w:t xml:space="preserve">% in this report, </w:t>
            </w:r>
            <w:r w:rsidR="009E7B5C" w:rsidRPr="00D901C5">
              <w:t>compared to</w:t>
            </w:r>
            <w:r w:rsidR="001752E4" w:rsidRPr="00D901C5">
              <w:t xml:space="preserve"> </w:t>
            </w:r>
            <w:r w:rsidR="00B03500" w:rsidRPr="00B70EB8">
              <w:t>68.3%</w:t>
            </w:r>
            <w:r w:rsidR="009B1323" w:rsidRPr="00D901C5">
              <w:t xml:space="preserve"> </w:t>
            </w:r>
            <w:r w:rsidR="007115A4" w:rsidRPr="00D901C5">
              <w:t>in the previous report)</w:t>
            </w:r>
            <w:r w:rsidRPr="00D901C5">
              <w:t>.</w:t>
            </w:r>
          </w:p>
          <w:p w14:paraId="392EF92A" w14:textId="77A57016" w:rsidR="00DE6C8B" w:rsidRPr="00D901C5" w:rsidRDefault="00DE6C8B" w:rsidP="00081680">
            <w:pPr>
              <w:numPr>
                <w:ilvl w:val="0"/>
                <w:numId w:val="6"/>
              </w:numPr>
              <w:tabs>
                <w:tab w:val="left" w:pos="6730"/>
              </w:tabs>
              <w:jc w:val="both"/>
              <w:rPr>
                <w:u w:val="single"/>
              </w:rPr>
            </w:pPr>
            <w:r w:rsidRPr="00D901C5">
              <w:t xml:space="preserve">Nationally, the </w:t>
            </w:r>
            <w:r w:rsidR="00FD7234" w:rsidRPr="00D901C5">
              <w:t xml:space="preserve">percent </w:t>
            </w:r>
            <w:r w:rsidRPr="00D901C5">
              <w:t xml:space="preserve">of glandular </w:t>
            </w:r>
            <w:r w:rsidR="00B0514D" w:rsidRPr="00D901C5">
              <w:t xml:space="preserve">cytological </w:t>
            </w:r>
            <w:r w:rsidRPr="00D901C5">
              <w:t xml:space="preserve">abnormalities </w:t>
            </w:r>
            <w:r w:rsidR="00B0514D" w:rsidRPr="00D901C5">
              <w:t xml:space="preserve">identified as histological high grade </w:t>
            </w:r>
            <w:r w:rsidRPr="00D901C5">
              <w:t xml:space="preserve">has </w:t>
            </w:r>
            <w:r w:rsidR="002D3177" w:rsidRPr="00D901C5">
              <w:t>increased</w:t>
            </w:r>
            <w:r w:rsidR="006E6B86" w:rsidRPr="00D901C5">
              <w:t xml:space="preserve"> </w:t>
            </w:r>
            <w:r w:rsidRPr="00D901C5">
              <w:t xml:space="preserve">since the previous report, from </w:t>
            </w:r>
            <w:r w:rsidR="001C0E41" w:rsidRPr="00B70EB8">
              <w:t>44.9%</w:t>
            </w:r>
            <w:r w:rsidRPr="00D901C5">
              <w:t xml:space="preserve"> to</w:t>
            </w:r>
            <w:r w:rsidR="002D3177" w:rsidRPr="00D901C5">
              <w:t xml:space="preserve"> </w:t>
            </w:r>
            <w:r w:rsidR="00912725" w:rsidRPr="00D901C5">
              <w:t>46.1</w:t>
            </w:r>
            <w:r w:rsidR="00E8729B" w:rsidRPr="00D901C5">
              <w:t>%</w:t>
            </w:r>
            <w:r w:rsidR="00F6405F" w:rsidRPr="00D901C5">
              <w:t xml:space="preserve"> </w:t>
            </w:r>
            <w:r w:rsidRPr="00D901C5">
              <w:t xml:space="preserve">(however this </w:t>
            </w:r>
            <w:r w:rsidR="006E6B86" w:rsidRPr="00D901C5">
              <w:t xml:space="preserve">measure </w:t>
            </w:r>
            <w:r w:rsidRPr="00D901C5">
              <w:t xml:space="preserve">is </w:t>
            </w:r>
            <w:r w:rsidR="006E6B86" w:rsidRPr="00D901C5">
              <w:t xml:space="preserve">generally </w:t>
            </w:r>
            <w:r w:rsidRPr="00D901C5">
              <w:t>based on a comparatively small number of samples</w:t>
            </w:r>
            <w:r w:rsidR="006E6B86" w:rsidRPr="00D901C5">
              <w:t xml:space="preserve">; </w:t>
            </w:r>
            <w:r w:rsidR="00912725" w:rsidRPr="00D901C5">
              <w:t>180</w:t>
            </w:r>
            <w:r w:rsidR="001854E1">
              <w:t xml:space="preserve"> samples</w:t>
            </w:r>
            <w:r w:rsidR="009B1323" w:rsidRPr="00D901C5">
              <w:t xml:space="preserve"> </w:t>
            </w:r>
            <w:r w:rsidR="006E6B86" w:rsidRPr="00D901C5">
              <w:t>with histology in the current report</w:t>
            </w:r>
            <w:r w:rsidRPr="00D901C5">
              <w:t>).</w:t>
            </w:r>
          </w:p>
          <w:p w14:paraId="5A198CD5" w14:textId="77777777" w:rsidR="006E6B86" w:rsidRPr="00D901C5" w:rsidRDefault="006E6B86" w:rsidP="00081680">
            <w:pPr>
              <w:tabs>
                <w:tab w:val="left" w:pos="6730"/>
              </w:tabs>
              <w:ind w:left="360"/>
              <w:jc w:val="both"/>
              <w:rPr>
                <w:u w:val="single"/>
              </w:rPr>
            </w:pPr>
          </w:p>
        </w:tc>
      </w:tr>
      <w:tr w:rsidR="00FA2413" w:rsidRPr="00D901C5" w14:paraId="7A388455" w14:textId="77777777" w:rsidTr="00681265">
        <w:tc>
          <w:tcPr>
            <w:tcW w:w="2062" w:type="dxa"/>
            <w:tcBorders>
              <w:top w:val="single" w:sz="4" w:space="0" w:color="auto"/>
            </w:tcBorders>
          </w:tcPr>
          <w:p w14:paraId="31AAC8DB" w14:textId="77777777" w:rsidR="00FA2413" w:rsidRPr="00D901C5" w:rsidRDefault="00FA2413" w:rsidP="00D97C4A">
            <w:pPr>
              <w:spacing w:before="120"/>
              <w:ind w:left="284" w:right="107"/>
              <w:jc w:val="both"/>
            </w:pPr>
            <w:r w:rsidRPr="00D901C5">
              <w:t>Indicator 5.3</w:t>
            </w:r>
          </w:p>
        </w:tc>
        <w:tc>
          <w:tcPr>
            <w:tcW w:w="6977" w:type="dxa"/>
            <w:tcBorders>
              <w:top w:val="single" w:sz="4" w:space="0" w:color="auto"/>
            </w:tcBorders>
          </w:tcPr>
          <w:p w14:paraId="7FE85232" w14:textId="77777777" w:rsidR="00FA2413" w:rsidRPr="00D901C5" w:rsidRDefault="00FA2413" w:rsidP="00081680">
            <w:pPr>
              <w:tabs>
                <w:tab w:val="left" w:pos="6730"/>
              </w:tabs>
              <w:spacing w:before="120" w:after="120"/>
              <w:jc w:val="both"/>
              <w:rPr>
                <w:u w:val="single"/>
              </w:rPr>
            </w:pPr>
            <w:r w:rsidRPr="00D901C5">
              <w:rPr>
                <w:u w:val="single"/>
              </w:rPr>
              <w:t>Accuracy of negative cytology reports</w:t>
            </w:r>
          </w:p>
          <w:p w14:paraId="0EA643CD" w14:textId="4B633DBB" w:rsidR="00FA2413" w:rsidRPr="00D901C5" w:rsidRDefault="00FA2413" w:rsidP="00081680">
            <w:pPr>
              <w:tabs>
                <w:tab w:val="left" w:pos="6412"/>
                <w:tab w:val="left" w:pos="6730"/>
              </w:tabs>
              <w:spacing w:after="120"/>
              <w:jc w:val="both"/>
            </w:pPr>
            <w:r w:rsidRPr="00D901C5">
              <w:t>Among cytology slides within the 42 months preceding a histological diagnosis of high-grade/</w:t>
            </w:r>
            <w:r w:rsidR="008D4E85">
              <w:t xml:space="preserve"> </w:t>
            </w:r>
            <w:r w:rsidRPr="00D901C5">
              <w:t>invasive disease originally reported as negative, benign/</w:t>
            </w:r>
            <w:r w:rsidR="00AA5060">
              <w:t xml:space="preserve"> </w:t>
            </w:r>
            <w:r w:rsidRPr="00D901C5">
              <w:t xml:space="preserve">reactive or unsatisfactory: </w:t>
            </w:r>
          </w:p>
          <w:p w14:paraId="1B83B7DD" w14:textId="25D08062" w:rsidR="00FA2413" w:rsidRPr="00D901C5" w:rsidRDefault="00FA2413" w:rsidP="00081680">
            <w:pPr>
              <w:tabs>
                <w:tab w:val="left" w:pos="6412"/>
                <w:tab w:val="left" w:pos="6730"/>
              </w:tabs>
              <w:spacing w:after="120"/>
              <w:jc w:val="both"/>
            </w:pPr>
            <w:r w:rsidRPr="00D901C5">
              <w:rPr>
                <w:b/>
              </w:rPr>
              <w:t>Target:</w:t>
            </w:r>
            <w:r w:rsidRPr="00D901C5">
              <w:t xml:space="preserve"> Not more than 10% identified as HS1, HS2, SC, AIS or AC1-</w:t>
            </w:r>
            <w:r w:rsidR="00445BE5">
              <w:t>AC</w:t>
            </w:r>
            <w:r w:rsidRPr="00D901C5">
              <w:t>5 (HSIL+) on review</w:t>
            </w:r>
          </w:p>
          <w:p w14:paraId="27314917" w14:textId="117BB617" w:rsidR="008C7B58" w:rsidRPr="00D901C5" w:rsidRDefault="008C7B58" w:rsidP="008C7B58">
            <w:pPr>
              <w:tabs>
                <w:tab w:val="left" w:pos="6412"/>
                <w:tab w:val="left" w:pos="6730"/>
              </w:tabs>
              <w:spacing w:after="120"/>
              <w:jc w:val="both"/>
            </w:pPr>
            <w:r w:rsidRPr="00D901C5">
              <w:t xml:space="preserve">This indicator is not assessed in this report. Data for this indicator is provided annually and this indicator was last assessed in Report </w:t>
            </w:r>
            <w:r w:rsidR="00D175A1">
              <w:t>46</w:t>
            </w:r>
            <w:r w:rsidRPr="00D901C5">
              <w:t xml:space="preserve"> and will be next assessed in Report </w:t>
            </w:r>
            <w:r w:rsidR="00D175A1">
              <w:t>48</w:t>
            </w:r>
            <w:r w:rsidRPr="00D901C5">
              <w:t>.</w:t>
            </w:r>
          </w:p>
          <w:p w14:paraId="28CDCCDA" w14:textId="77777777" w:rsidR="00BF1D19" w:rsidRPr="00D901C5" w:rsidRDefault="00BF1D19" w:rsidP="008C7B58">
            <w:pPr>
              <w:tabs>
                <w:tab w:val="left" w:pos="6730"/>
              </w:tabs>
              <w:jc w:val="both"/>
            </w:pPr>
          </w:p>
        </w:tc>
      </w:tr>
      <w:tr w:rsidR="008206D0" w:rsidRPr="00D901C5" w14:paraId="2C4DF276" w14:textId="77777777" w:rsidTr="00681265">
        <w:tc>
          <w:tcPr>
            <w:tcW w:w="2062" w:type="dxa"/>
            <w:tcBorders>
              <w:top w:val="single" w:sz="4" w:space="0" w:color="auto"/>
            </w:tcBorders>
          </w:tcPr>
          <w:p w14:paraId="6539B979" w14:textId="77777777" w:rsidR="008206D0" w:rsidRPr="00D901C5" w:rsidRDefault="008206D0" w:rsidP="005F256C">
            <w:pPr>
              <w:spacing w:before="120"/>
              <w:ind w:left="284" w:right="107"/>
              <w:jc w:val="both"/>
            </w:pPr>
            <w:r w:rsidRPr="00D901C5">
              <w:t>Indicator 5.4</w:t>
            </w:r>
          </w:p>
        </w:tc>
        <w:tc>
          <w:tcPr>
            <w:tcW w:w="6977" w:type="dxa"/>
            <w:tcBorders>
              <w:top w:val="single" w:sz="4" w:space="0" w:color="auto"/>
            </w:tcBorders>
          </w:tcPr>
          <w:p w14:paraId="728D35E3" w14:textId="77777777" w:rsidR="008206D0" w:rsidRPr="00D901C5" w:rsidRDefault="008206D0" w:rsidP="00081680">
            <w:pPr>
              <w:tabs>
                <w:tab w:val="left" w:pos="6730"/>
              </w:tabs>
              <w:spacing w:before="120" w:after="120"/>
              <w:jc w:val="both"/>
              <w:rPr>
                <w:u w:val="single"/>
              </w:rPr>
            </w:pPr>
            <w:r w:rsidRPr="00D901C5">
              <w:rPr>
                <w:u w:val="single"/>
              </w:rPr>
              <w:t>Histology reporting</w:t>
            </w:r>
          </w:p>
          <w:p w14:paraId="2E594AFD" w14:textId="77777777" w:rsidR="008206D0" w:rsidRPr="00D901C5" w:rsidRDefault="008206D0" w:rsidP="00081680">
            <w:pPr>
              <w:tabs>
                <w:tab w:val="left" w:pos="6730"/>
              </w:tabs>
              <w:spacing w:after="120"/>
              <w:jc w:val="both"/>
            </w:pPr>
            <w:r w:rsidRPr="00D901C5">
              <w:rPr>
                <w:b/>
              </w:rPr>
              <w:t xml:space="preserve">Target: </w:t>
            </w:r>
            <w:r w:rsidRPr="00D901C5">
              <w:t>None</w:t>
            </w:r>
            <w:r w:rsidRPr="00D901C5">
              <w:rPr>
                <w:b/>
              </w:rPr>
              <w:t xml:space="preserve"> </w:t>
            </w:r>
          </w:p>
          <w:p w14:paraId="329E99C3" w14:textId="305B5B91" w:rsidR="007071A1" w:rsidRPr="00451483" w:rsidRDefault="00912725" w:rsidP="00081680">
            <w:pPr>
              <w:numPr>
                <w:ilvl w:val="0"/>
                <w:numId w:val="5"/>
              </w:numPr>
              <w:tabs>
                <w:tab w:val="left" w:pos="6730"/>
              </w:tabs>
              <w:jc w:val="both"/>
            </w:pPr>
            <w:r w:rsidRPr="00D901C5">
              <w:t>12,548</w:t>
            </w:r>
            <w:r w:rsidR="007071A1" w:rsidRPr="00D901C5">
              <w:t xml:space="preserve"> histology samples were taken during the current </w:t>
            </w:r>
            <w:r w:rsidR="00325D57" w:rsidRPr="00451483">
              <w:t>monitoring</w:t>
            </w:r>
            <w:r w:rsidR="007071A1" w:rsidRPr="00C424D9">
              <w:t xml:space="preserve"> period. </w:t>
            </w:r>
            <w:r w:rsidRPr="005122A5">
              <w:t>447</w:t>
            </w:r>
            <w:r w:rsidR="00006EB2" w:rsidRPr="005122A5">
              <w:t xml:space="preserve"> </w:t>
            </w:r>
            <w:r w:rsidR="00006EB2" w:rsidRPr="00D901C5">
              <w:t>(</w:t>
            </w:r>
            <w:r w:rsidRPr="00D901C5">
              <w:t>3.6</w:t>
            </w:r>
            <w:r w:rsidR="00F6405F" w:rsidRPr="00D901C5">
              <w:t>%</w:t>
            </w:r>
            <w:r w:rsidR="00006EB2" w:rsidRPr="00D901C5">
              <w:t>)</w:t>
            </w:r>
            <w:r w:rsidR="007071A1" w:rsidRPr="00D901C5">
              <w:t xml:space="preserve"> of these were insufficient for diagnosis.</w:t>
            </w:r>
            <w:r w:rsidR="009712EC">
              <w:t xml:space="preserve"> </w:t>
            </w:r>
          </w:p>
          <w:p w14:paraId="097D9D1E" w14:textId="1972D10B" w:rsidR="008206D0" w:rsidRPr="00D901C5" w:rsidRDefault="008206D0" w:rsidP="00081680">
            <w:pPr>
              <w:numPr>
                <w:ilvl w:val="0"/>
                <w:numId w:val="5"/>
              </w:numPr>
              <w:tabs>
                <w:tab w:val="left" w:pos="6730"/>
              </w:tabs>
              <w:jc w:val="both"/>
            </w:pPr>
            <w:r w:rsidRPr="00451483">
              <w:rPr>
                <w:szCs w:val="23"/>
              </w:rPr>
              <w:t xml:space="preserve">Results for most severe histology from </w:t>
            </w:r>
            <w:r w:rsidR="00912725" w:rsidRPr="00C424D9">
              <w:t>10,643</w:t>
            </w:r>
            <w:r w:rsidR="007071A1" w:rsidRPr="005122A5">
              <w:t xml:space="preserve"> </w:t>
            </w:r>
            <w:r w:rsidRPr="00451483">
              <w:rPr>
                <w:szCs w:val="23"/>
              </w:rPr>
              <w:t>women</w:t>
            </w:r>
            <w:r w:rsidRPr="00C424D9">
              <w:t xml:space="preserve"> </w:t>
            </w:r>
            <w:r w:rsidR="00273B5E" w:rsidRPr="005122A5">
              <w:t xml:space="preserve">with samples which were sufficient for diagnosis </w:t>
            </w:r>
            <w:r w:rsidRPr="005122A5">
              <w:t>are presented</w:t>
            </w:r>
            <w:r w:rsidR="00216C4B" w:rsidRPr="005122A5">
              <w:t>.</w:t>
            </w:r>
          </w:p>
          <w:p w14:paraId="3301421E" w14:textId="119D61AF" w:rsidR="008206D0" w:rsidRPr="00D901C5" w:rsidRDefault="00912725" w:rsidP="00081680">
            <w:pPr>
              <w:numPr>
                <w:ilvl w:val="0"/>
                <w:numId w:val="5"/>
              </w:numPr>
              <w:tabs>
                <w:tab w:val="left" w:pos="6730"/>
              </w:tabs>
              <w:jc w:val="both"/>
            </w:pPr>
            <w:r w:rsidRPr="00D901C5">
              <w:rPr>
                <w:szCs w:val="23"/>
              </w:rPr>
              <w:t>54.6</w:t>
            </w:r>
            <w:r w:rsidR="00006EB2" w:rsidRPr="00D901C5">
              <w:rPr>
                <w:szCs w:val="23"/>
              </w:rPr>
              <w:t>%</w:t>
            </w:r>
            <w:r w:rsidR="007071A1" w:rsidRPr="00D901C5">
              <w:rPr>
                <w:szCs w:val="23"/>
              </w:rPr>
              <w:t xml:space="preserve"> </w:t>
            </w:r>
            <w:r w:rsidR="008206D0" w:rsidRPr="00D901C5">
              <w:t xml:space="preserve">of women had histology samples which were </w:t>
            </w:r>
            <w:r w:rsidR="00F87F7D" w:rsidRPr="00D901C5">
              <w:t xml:space="preserve">negative/ </w:t>
            </w:r>
            <w:r w:rsidR="008206D0" w:rsidRPr="00D901C5">
              <w:t>benign</w:t>
            </w:r>
            <w:r w:rsidR="00216C4B" w:rsidRPr="00D901C5">
              <w:t>.</w:t>
            </w:r>
            <w:r w:rsidR="00B0328D" w:rsidRPr="00D901C5">
              <w:t xml:space="preserve"> This reduced to </w:t>
            </w:r>
            <w:r w:rsidR="00ED164C" w:rsidRPr="00D901C5">
              <w:t>4</w:t>
            </w:r>
            <w:r w:rsidR="00ED164C">
              <w:t>3</w:t>
            </w:r>
            <w:r w:rsidR="008736C1" w:rsidRPr="00D901C5">
              <w:t>.</w:t>
            </w:r>
            <w:r w:rsidR="00ED164C">
              <w:t>7</w:t>
            </w:r>
            <w:r w:rsidR="00B0328D" w:rsidRPr="00D901C5">
              <w:t xml:space="preserve">% of women when </w:t>
            </w:r>
            <w:r w:rsidR="00295E52" w:rsidRPr="00D901C5">
              <w:t>negative/</w:t>
            </w:r>
            <w:r w:rsidR="002F20F2">
              <w:t xml:space="preserve"> </w:t>
            </w:r>
            <w:r w:rsidR="00295E52" w:rsidRPr="00D901C5">
              <w:t xml:space="preserve">benign </w:t>
            </w:r>
            <w:r w:rsidR="00B0328D" w:rsidRPr="00D901C5">
              <w:t xml:space="preserve">hysterectomy samples </w:t>
            </w:r>
            <w:r w:rsidR="00935FB0">
              <w:t xml:space="preserve">(total hysterectomy and partial hysterectomy with cervical component) </w:t>
            </w:r>
            <w:r w:rsidR="00B0328D" w:rsidRPr="00D901C5">
              <w:t>were excluded.</w:t>
            </w:r>
          </w:p>
          <w:p w14:paraId="525257E8" w14:textId="58DEE04F" w:rsidR="008206D0" w:rsidRPr="00D901C5" w:rsidRDefault="00912725" w:rsidP="00081680">
            <w:pPr>
              <w:numPr>
                <w:ilvl w:val="0"/>
                <w:numId w:val="5"/>
              </w:numPr>
              <w:tabs>
                <w:tab w:val="left" w:pos="6696"/>
                <w:tab w:val="left" w:pos="6730"/>
              </w:tabs>
              <w:jc w:val="both"/>
            </w:pPr>
            <w:r w:rsidRPr="00D901C5">
              <w:rPr>
                <w:szCs w:val="23"/>
              </w:rPr>
              <w:t>19.8</w:t>
            </w:r>
            <w:r w:rsidR="00006EB2" w:rsidRPr="00D901C5">
              <w:rPr>
                <w:szCs w:val="23"/>
              </w:rPr>
              <w:t>%</w:t>
            </w:r>
            <w:r w:rsidR="008206D0" w:rsidRPr="00D901C5">
              <w:rPr>
                <w:szCs w:val="23"/>
              </w:rPr>
              <w:t xml:space="preserve"> of women had </w:t>
            </w:r>
            <w:r w:rsidR="000674B2" w:rsidRPr="00D901C5">
              <w:rPr>
                <w:szCs w:val="23"/>
              </w:rPr>
              <w:t>CIN</w:t>
            </w:r>
            <w:r w:rsidR="00692301">
              <w:rPr>
                <w:szCs w:val="23"/>
              </w:rPr>
              <w:t xml:space="preserve"> </w:t>
            </w:r>
            <w:r w:rsidR="000674B2" w:rsidRPr="00D901C5">
              <w:rPr>
                <w:szCs w:val="23"/>
              </w:rPr>
              <w:t xml:space="preserve">2/3 or </w:t>
            </w:r>
            <w:r w:rsidR="008206D0" w:rsidRPr="00D901C5">
              <w:rPr>
                <w:szCs w:val="23"/>
              </w:rPr>
              <w:t xml:space="preserve">HSIL histology results. </w:t>
            </w:r>
          </w:p>
          <w:p w14:paraId="3C034569" w14:textId="7484AF73" w:rsidR="000A6A8A" w:rsidRPr="00D901C5" w:rsidRDefault="005A53B9" w:rsidP="00081680">
            <w:pPr>
              <w:numPr>
                <w:ilvl w:val="0"/>
                <w:numId w:val="5"/>
              </w:numPr>
              <w:tabs>
                <w:tab w:val="left" w:pos="6730"/>
              </w:tabs>
              <w:jc w:val="both"/>
            </w:pPr>
            <w:r w:rsidRPr="00D901C5">
              <w:rPr>
                <w:szCs w:val="23"/>
              </w:rPr>
              <w:t>62</w:t>
            </w:r>
            <w:r w:rsidR="00006EB2" w:rsidRPr="00D901C5">
              <w:rPr>
                <w:szCs w:val="23"/>
              </w:rPr>
              <w:t xml:space="preserve"> (</w:t>
            </w:r>
            <w:r w:rsidRPr="00D901C5">
              <w:rPr>
                <w:szCs w:val="23"/>
              </w:rPr>
              <w:t>0.58</w:t>
            </w:r>
            <w:r w:rsidR="00F6405F" w:rsidRPr="00D901C5">
              <w:rPr>
                <w:szCs w:val="23"/>
              </w:rPr>
              <w:t>%</w:t>
            </w:r>
            <w:r w:rsidR="00006EB2" w:rsidRPr="00D901C5">
              <w:rPr>
                <w:szCs w:val="23"/>
              </w:rPr>
              <w:t>)</w:t>
            </w:r>
            <w:r w:rsidR="000A6A8A" w:rsidRPr="00D901C5">
              <w:rPr>
                <w:szCs w:val="23"/>
              </w:rPr>
              <w:t xml:space="preserve"> women had histology results indicating adenocarcinoma in situ (AIS).</w:t>
            </w:r>
          </w:p>
          <w:p w14:paraId="33C51F49" w14:textId="0A8310B4" w:rsidR="008206D0" w:rsidRPr="00D901C5" w:rsidRDefault="00912725" w:rsidP="00532FB2">
            <w:pPr>
              <w:numPr>
                <w:ilvl w:val="0"/>
                <w:numId w:val="5"/>
              </w:numPr>
              <w:tabs>
                <w:tab w:val="left" w:pos="6730"/>
              </w:tabs>
              <w:jc w:val="both"/>
            </w:pPr>
            <w:r w:rsidRPr="00D901C5">
              <w:rPr>
                <w:szCs w:val="23"/>
              </w:rPr>
              <w:t>71</w:t>
            </w:r>
            <w:r w:rsidR="009712EC">
              <w:rPr>
                <w:szCs w:val="23"/>
              </w:rPr>
              <w:t xml:space="preserve"> </w:t>
            </w:r>
            <w:r w:rsidR="00DF1FFD" w:rsidRPr="00D901C5">
              <w:rPr>
                <w:szCs w:val="23"/>
              </w:rPr>
              <w:t>(</w:t>
            </w:r>
            <w:r w:rsidRPr="00D901C5">
              <w:rPr>
                <w:szCs w:val="23"/>
              </w:rPr>
              <w:t>0.67</w:t>
            </w:r>
            <w:r w:rsidR="00F6405F" w:rsidRPr="00D901C5">
              <w:rPr>
                <w:szCs w:val="23"/>
              </w:rPr>
              <w:t>%</w:t>
            </w:r>
            <w:r w:rsidR="008206D0" w:rsidRPr="00D901C5">
              <w:rPr>
                <w:szCs w:val="23"/>
              </w:rPr>
              <w:t>) wom</w:t>
            </w:r>
            <w:r w:rsidR="00216FB5" w:rsidRPr="00D901C5">
              <w:rPr>
                <w:szCs w:val="23"/>
              </w:rPr>
              <w:t xml:space="preserve">en had </w:t>
            </w:r>
            <w:r w:rsidR="00394577" w:rsidRPr="005122A5">
              <w:t>invasive squamous cell carcinoma</w:t>
            </w:r>
            <w:r w:rsidR="00394577" w:rsidRPr="00D901C5">
              <w:rPr>
                <w:szCs w:val="23"/>
              </w:rPr>
              <w:t xml:space="preserve"> </w:t>
            </w:r>
            <w:r w:rsidR="00394577">
              <w:rPr>
                <w:szCs w:val="23"/>
              </w:rPr>
              <w:t>(</w:t>
            </w:r>
            <w:r w:rsidR="00216FB5" w:rsidRPr="00D901C5">
              <w:rPr>
                <w:szCs w:val="23"/>
              </w:rPr>
              <w:t>ISCC</w:t>
            </w:r>
            <w:r w:rsidR="00394577">
              <w:rPr>
                <w:szCs w:val="23"/>
              </w:rPr>
              <w:t>)</w:t>
            </w:r>
            <w:r w:rsidR="00216FB5" w:rsidRPr="00D901C5">
              <w:rPr>
                <w:szCs w:val="23"/>
              </w:rPr>
              <w:t xml:space="preserve"> histology results,</w:t>
            </w:r>
            <w:r w:rsidR="008206D0" w:rsidRPr="00D901C5">
              <w:rPr>
                <w:szCs w:val="23"/>
              </w:rPr>
              <w:t xml:space="preserve"> </w:t>
            </w:r>
            <w:r w:rsidRPr="00D901C5">
              <w:rPr>
                <w:szCs w:val="23"/>
              </w:rPr>
              <w:t>37</w:t>
            </w:r>
            <w:r w:rsidR="00A3521B" w:rsidRPr="00D901C5">
              <w:rPr>
                <w:szCs w:val="23"/>
              </w:rPr>
              <w:t xml:space="preserve"> (</w:t>
            </w:r>
            <w:r w:rsidRPr="00D901C5">
              <w:rPr>
                <w:szCs w:val="23"/>
              </w:rPr>
              <w:t>0.35</w:t>
            </w:r>
            <w:r w:rsidR="00F6405F" w:rsidRPr="00D901C5">
              <w:rPr>
                <w:szCs w:val="23"/>
              </w:rPr>
              <w:t>%</w:t>
            </w:r>
            <w:r w:rsidR="00A3521B" w:rsidRPr="00D901C5">
              <w:rPr>
                <w:szCs w:val="23"/>
              </w:rPr>
              <w:t xml:space="preserve">) </w:t>
            </w:r>
            <w:r w:rsidR="008206D0" w:rsidRPr="00D901C5">
              <w:rPr>
                <w:szCs w:val="23"/>
              </w:rPr>
              <w:t>women ha</w:t>
            </w:r>
            <w:r w:rsidR="008206D0" w:rsidRPr="003C1E21">
              <w:rPr>
                <w:szCs w:val="23"/>
              </w:rPr>
              <w:t xml:space="preserve">d </w:t>
            </w:r>
            <w:r w:rsidR="0002051F" w:rsidRPr="003C1E21">
              <w:t xml:space="preserve">adenocarcinomas not </w:t>
            </w:r>
            <w:r w:rsidR="00F70ABD" w:rsidRPr="003C1E21">
              <w:t xml:space="preserve">arising from the </w:t>
            </w:r>
            <w:r w:rsidR="00F70ABD">
              <w:t>endo</w:t>
            </w:r>
            <w:r w:rsidR="00F70ABD" w:rsidRPr="003C1E21">
              <w:t>cervix</w:t>
            </w:r>
            <w:r w:rsidR="00A3521B" w:rsidRPr="00D901C5">
              <w:rPr>
                <w:szCs w:val="23"/>
              </w:rPr>
              <w:t xml:space="preserve"> and </w:t>
            </w:r>
            <w:r w:rsidRPr="00D901C5">
              <w:rPr>
                <w:szCs w:val="23"/>
              </w:rPr>
              <w:t>5</w:t>
            </w:r>
            <w:r w:rsidR="00A3521B" w:rsidRPr="00D901C5">
              <w:rPr>
                <w:szCs w:val="23"/>
              </w:rPr>
              <w:t xml:space="preserve"> (</w:t>
            </w:r>
            <w:r w:rsidRPr="00D901C5">
              <w:rPr>
                <w:szCs w:val="23"/>
              </w:rPr>
              <w:t>&lt;0.05</w:t>
            </w:r>
            <w:r w:rsidR="00F6405F" w:rsidRPr="00D901C5">
              <w:rPr>
                <w:szCs w:val="23"/>
              </w:rPr>
              <w:t>%</w:t>
            </w:r>
            <w:r w:rsidR="00A3521B" w:rsidRPr="00D901C5">
              <w:rPr>
                <w:szCs w:val="23"/>
              </w:rPr>
              <w:t xml:space="preserve">) </w:t>
            </w:r>
            <w:r w:rsidR="00F70ABD" w:rsidRPr="00915B0A">
              <w:rPr>
                <w:szCs w:val="23"/>
              </w:rPr>
              <w:t>adenocarcinoma arising from the endocervix</w:t>
            </w:r>
            <w:r w:rsidR="008206D0" w:rsidRPr="00D901C5">
              <w:rPr>
                <w:szCs w:val="23"/>
              </w:rPr>
              <w:t xml:space="preserve"> histology results</w:t>
            </w:r>
            <w:r w:rsidR="007B0A43" w:rsidRPr="00D901C5">
              <w:rPr>
                <w:szCs w:val="23"/>
              </w:rPr>
              <w:t>.</w:t>
            </w:r>
            <w:r w:rsidR="008206D0" w:rsidRPr="00D901C5">
              <w:rPr>
                <w:szCs w:val="23"/>
              </w:rPr>
              <w:t xml:space="preserve"> </w:t>
            </w:r>
            <w:r w:rsidR="007B0A43" w:rsidRPr="00D901C5">
              <w:rPr>
                <w:szCs w:val="23"/>
              </w:rPr>
              <w:t xml:space="preserve">No women </w:t>
            </w:r>
            <w:r w:rsidR="008206D0" w:rsidRPr="00D901C5">
              <w:rPr>
                <w:szCs w:val="23"/>
              </w:rPr>
              <w:t>had adenosquamous carcinoma histology results.</w:t>
            </w:r>
          </w:p>
        </w:tc>
      </w:tr>
      <w:tr w:rsidR="008206D0" w:rsidRPr="00D901C5" w14:paraId="1194D2A4" w14:textId="77777777" w:rsidTr="00681265">
        <w:tc>
          <w:tcPr>
            <w:tcW w:w="2062" w:type="dxa"/>
            <w:tcBorders>
              <w:top w:val="single" w:sz="4" w:space="0" w:color="auto"/>
            </w:tcBorders>
          </w:tcPr>
          <w:p w14:paraId="455B6286" w14:textId="77777777" w:rsidR="008206D0" w:rsidRPr="00D901C5" w:rsidRDefault="008206D0" w:rsidP="005F256C">
            <w:pPr>
              <w:spacing w:before="120"/>
              <w:ind w:left="284" w:right="107"/>
              <w:jc w:val="both"/>
            </w:pPr>
            <w:r w:rsidRPr="00D901C5">
              <w:t xml:space="preserve">Indicator 5.5 </w:t>
            </w:r>
          </w:p>
        </w:tc>
        <w:tc>
          <w:tcPr>
            <w:tcW w:w="6977" w:type="dxa"/>
            <w:tcBorders>
              <w:top w:val="single" w:sz="4" w:space="0" w:color="auto"/>
            </w:tcBorders>
          </w:tcPr>
          <w:p w14:paraId="5DDF775C" w14:textId="77777777" w:rsidR="008206D0" w:rsidRPr="00D901C5" w:rsidRDefault="008206D0" w:rsidP="00081680">
            <w:pPr>
              <w:tabs>
                <w:tab w:val="left" w:pos="6730"/>
              </w:tabs>
              <w:spacing w:before="120" w:after="120"/>
              <w:jc w:val="both"/>
              <w:rPr>
                <w:u w:val="single"/>
              </w:rPr>
            </w:pPr>
            <w:r w:rsidRPr="00D901C5">
              <w:rPr>
                <w:u w:val="single"/>
              </w:rPr>
              <w:t>Turnaround times</w:t>
            </w:r>
          </w:p>
          <w:p w14:paraId="60F2E59A" w14:textId="77777777" w:rsidR="008206D0" w:rsidRPr="00D901C5" w:rsidRDefault="008206D0" w:rsidP="00D40BFC">
            <w:pPr>
              <w:keepNext/>
              <w:tabs>
                <w:tab w:val="left" w:pos="6730"/>
              </w:tabs>
              <w:spacing w:before="240" w:after="120"/>
              <w:jc w:val="both"/>
              <w:rPr>
                <w:i/>
              </w:rPr>
            </w:pPr>
            <w:r w:rsidRPr="00D901C5">
              <w:rPr>
                <w:i/>
              </w:rPr>
              <w:t>Cytology</w:t>
            </w:r>
          </w:p>
          <w:p w14:paraId="615F3556" w14:textId="77777777" w:rsidR="008206D0" w:rsidRPr="00D901C5" w:rsidRDefault="008206D0" w:rsidP="00081680">
            <w:pPr>
              <w:tabs>
                <w:tab w:val="left" w:pos="6730"/>
              </w:tabs>
              <w:spacing w:after="120"/>
              <w:jc w:val="both"/>
            </w:pPr>
            <w:r w:rsidRPr="00D901C5">
              <w:rPr>
                <w:b/>
              </w:rPr>
              <w:t>Target:</w:t>
            </w:r>
            <w:r w:rsidRPr="00D901C5">
              <w:t xml:space="preserve"> </w:t>
            </w:r>
            <w:r w:rsidR="00545396" w:rsidRPr="00D901C5">
              <w:t>90% within seven working days; 98</w:t>
            </w:r>
            <w:r w:rsidRPr="00D901C5">
              <w:t>% within 15 working days</w:t>
            </w:r>
          </w:p>
          <w:p w14:paraId="1C8E0FC4" w14:textId="3FFD84F2" w:rsidR="008206D0" w:rsidRPr="00D901C5" w:rsidRDefault="008206D0" w:rsidP="00081680">
            <w:pPr>
              <w:numPr>
                <w:ilvl w:val="0"/>
                <w:numId w:val="7"/>
              </w:numPr>
              <w:tabs>
                <w:tab w:val="left" w:pos="6730"/>
              </w:tabs>
              <w:jc w:val="both"/>
            </w:pPr>
            <w:r w:rsidRPr="00D901C5">
              <w:t xml:space="preserve">The seven-working-days target for cytology was </w:t>
            </w:r>
            <w:r w:rsidR="00912725" w:rsidRPr="00D901C5">
              <w:t>met</w:t>
            </w:r>
            <w:r w:rsidR="00182CFC" w:rsidRPr="00D901C5">
              <w:t xml:space="preserve"> nationally </w:t>
            </w:r>
            <w:r w:rsidR="00006EB2" w:rsidRPr="00D901C5">
              <w:t>(</w:t>
            </w:r>
            <w:r w:rsidR="00912725" w:rsidRPr="00D901C5">
              <w:rPr>
                <w:szCs w:val="23"/>
              </w:rPr>
              <w:t>96.3</w:t>
            </w:r>
            <w:r w:rsidR="00006EB2" w:rsidRPr="00D901C5">
              <w:t>%</w:t>
            </w:r>
            <w:r w:rsidR="00C53F7C" w:rsidRPr="00D901C5">
              <w:t>)</w:t>
            </w:r>
            <w:r w:rsidRPr="00D901C5">
              <w:t xml:space="preserve">, </w:t>
            </w:r>
            <w:r w:rsidR="009944D5" w:rsidRPr="00D901C5">
              <w:t>and</w:t>
            </w:r>
            <w:r w:rsidRPr="00D901C5">
              <w:t xml:space="preserve"> was</w:t>
            </w:r>
            <w:r w:rsidR="00182CFC" w:rsidRPr="00D901C5">
              <w:t xml:space="preserve"> met by </w:t>
            </w:r>
            <w:r w:rsidR="00782AB5" w:rsidRPr="00D901C5">
              <w:t>all</w:t>
            </w:r>
            <w:r w:rsidR="008B632C" w:rsidRPr="00D901C5">
              <w:t xml:space="preserve"> </w:t>
            </w:r>
            <w:r w:rsidR="002D6086" w:rsidRPr="00D901C5">
              <w:t>six</w:t>
            </w:r>
            <w:r w:rsidR="000807A4" w:rsidRPr="00D901C5">
              <w:t xml:space="preserve"> </w:t>
            </w:r>
            <w:r w:rsidR="00182CFC" w:rsidRPr="00D901C5">
              <w:t>laboratories</w:t>
            </w:r>
            <w:r w:rsidRPr="00D901C5">
              <w:t xml:space="preserve">. </w:t>
            </w:r>
          </w:p>
          <w:p w14:paraId="10FF9EC8" w14:textId="3EE41D68" w:rsidR="008206D0" w:rsidRPr="00D901C5" w:rsidRDefault="008206D0" w:rsidP="00081680">
            <w:pPr>
              <w:numPr>
                <w:ilvl w:val="0"/>
                <w:numId w:val="7"/>
              </w:numPr>
              <w:tabs>
                <w:tab w:val="left" w:pos="6730"/>
              </w:tabs>
              <w:jc w:val="both"/>
            </w:pPr>
            <w:r w:rsidRPr="00D901C5">
              <w:t xml:space="preserve">The 15-working-days target was </w:t>
            </w:r>
            <w:r w:rsidR="00912725" w:rsidRPr="00D901C5">
              <w:t>met</w:t>
            </w:r>
            <w:r w:rsidRPr="00D901C5">
              <w:t xml:space="preserve"> nationally </w:t>
            </w:r>
            <w:r w:rsidR="00006EB2" w:rsidRPr="00D901C5">
              <w:t>(</w:t>
            </w:r>
            <w:r w:rsidR="00912725" w:rsidRPr="00D901C5">
              <w:t>99.0</w:t>
            </w:r>
            <w:r w:rsidR="00006EB2" w:rsidRPr="00D901C5">
              <w:t>%</w:t>
            </w:r>
            <w:r w:rsidR="00C53F7C" w:rsidRPr="00D901C5">
              <w:t>)</w:t>
            </w:r>
            <w:r w:rsidRPr="00D901C5">
              <w:t xml:space="preserve">, </w:t>
            </w:r>
            <w:r w:rsidR="002A0066" w:rsidRPr="00D901C5">
              <w:t>and</w:t>
            </w:r>
            <w:r w:rsidR="001D52CF" w:rsidRPr="00D901C5">
              <w:t xml:space="preserve"> </w:t>
            </w:r>
            <w:r w:rsidRPr="00D901C5">
              <w:t xml:space="preserve">was </w:t>
            </w:r>
            <w:r w:rsidR="002A0066" w:rsidRPr="00D901C5">
              <w:t xml:space="preserve">also </w:t>
            </w:r>
            <w:r w:rsidRPr="00D901C5">
              <w:t xml:space="preserve">met </w:t>
            </w:r>
            <w:r w:rsidR="0088155A">
              <w:t xml:space="preserve">in </w:t>
            </w:r>
            <w:r w:rsidR="00B63497" w:rsidRPr="00D901C5">
              <w:t>all</w:t>
            </w:r>
            <w:r w:rsidR="001D7C51" w:rsidRPr="00D901C5">
              <w:t xml:space="preserve"> </w:t>
            </w:r>
            <w:r w:rsidR="00352684" w:rsidRPr="00D901C5">
              <w:t>six</w:t>
            </w:r>
            <w:r w:rsidR="000807A4" w:rsidRPr="00D901C5">
              <w:t xml:space="preserve"> </w:t>
            </w:r>
            <w:r w:rsidRPr="00D901C5">
              <w:t>laboratories.</w:t>
            </w:r>
          </w:p>
          <w:p w14:paraId="397B2A8F" w14:textId="3F0A7556" w:rsidR="008206D0" w:rsidRPr="00D901C5" w:rsidRDefault="008206D0" w:rsidP="00081680">
            <w:pPr>
              <w:numPr>
                <w:ilvl w:val="0"/>
                <w:numId w:val="7"/>
              </w:numPr>
              <w:tabs>
                <w:tab w:val="left" w:pos="6730"/>
              </w:tabs>
              <w:jc w:val="both"/>
            </w:pPr>
            <w:r w:rsidRPr="00D901C5">
              <w:t xml:space="preserve">Performance against the seven-working-days target </w:t>
            </w:r>
            <w:r w:rsidR="00D32586" w:rsidRPr="00D901C5">
              <w:t xml:space="preserve">is </w:t>
            </w:r>
            <w:r w:rsidR="00F43850" w:rsidRPr="00D901C5">
              <w:t xml:space="preserve">similar </w:t>
            </w:r>
            <w:r w:rsidR="00D32586" w:rsidRPr="00D901C5">
              <w:t>to that of</w:t>
            </w:r>
            <w:r w:rsidRPr="00D901C5">
              <w:t xml:space="preserve"> the previous report</w:t>
            </w:r>
            <w:r w:rsidR="008E6E6F" w:rsidRPr="00D901C5">
              <w:t xml:space="preserve"> (</w:t>
            </w:r>
            <w:r w:rsidR="00F43850" w:rsidRPr="00D901C5">
              <w:t>96.2%</w:t>
            </w:r>
            <w:r w:rsidR="009712EC">
              <w:t xml:space="preserve"> </w:t>
            </w:r>
            <w:r w:rsidR="00D32586" w:rsidRPr="00D901C5">
              <w:t>in the previous report</w:t>
            </w:r>
            <w:r w:rsidR="00C53F7C" w:rsidRPr="00D901C5">
              <w:t xml:space="preserve"> </w:t>
            </w:r>
            <w:r w:rsidR="009142A6" w:rsidRPr="00D901C5">
              <w:t>and</w:t>
            </w:r>
            <w:r w:rsidR="00483480" w:rsidRPr="00D901C5">
              <w:t xml:space="preserve"> </w:t>
            </w:r>
            <w:r w:rsidR="00912725" w:rsidRPr="00D901C5">
              <w:t>96.3</w:t>
            </w:r>
            <w:r w:rsidR="00F91AE0" w:rsidRPr="00D901C5">
              <w:t>%</w:t>
            </w:r>
            <w:r w:rsidR="003140B4">
              <w:t xml:space="preserve"> </w:t>
            </w:r>
            <w:r w:rsidR="00D32586" w:rsidRPr="00D901C5">
              <w:t>in</w:t>
            </w:r>
            <w:r w:rsidR="002703F9" w:rsidRPr="00D901C5">
              <w:t xml:space="preserve"> the </w:t>
            </w:r>
            <w:r w:rsidR="00D32586" w:rsidRPr="00D901C5">
              <w:t xml:space="preserve">current </w:t>
            </w:r>
            <w:r w:rsidR="00325D57" w:rsidRPr="00D901C5">
              <w:t>monitoring period</w:t>
            </w:r>
            <w:r w:rsidR="00C53F7C" w:rsidRPr="00D901C5">
              <w:t>)</w:t>
            </w:r>
            <w:r w:rsidRPr="00D901C5">
              <w:t>.</w:t>
            </w:r>
          </w:p>
          <w:p w14:paraId="451C89DD" w14:textId="6740DB1A" w:rsidR="002703F9" w:rsidRPr="00D901C5" w:rsidRDefault="002703F9" w:rsidP="00081680">
            <w:pPr>
              <w:numPr>
                <w:ilvl w:val="0"/>
                <w:numId w:val="7"/>
              </w:numPr>
              <w:tabs>
                <w:tab w:val="left" w:pos="6730"/>
              </w:tabs>
              <w:jc w:val="both"/>
            </w:pPr>
            <w:r w:rsidRPr="00D901C5">
              <w:t xml:space="preserve">The overall </w:t>
            </w:r>
            <w:r w:rsidR="008831CA" w:rsidRPr="00D901C5">
              <w:t xml:space="preserve">percent </w:t>
            </w:r>
            <w:r w:rsidRPr="00D901C5">
              <w:t xml:space="preserve">of cytology samples reported within 15-working-days </w:t>
            </w:r>
            <w:r w:rsidR="00006EB2" w:rsidRPr="00D901C5">
              <w:t>(</w:t>
            </w:r>
            <w:r w:rsidR="00912725" w:rsidRPr="00D901C5">
              <w:t>99.0</w:t>
            </w:r>
            <w:r w:rsidR="00006EB2" w:rsidRPr="00D901C5">
              <w:t>%)</w:t>
            </w:r>
            <w:r w:rsidR="00F15005" w:rsidRPr="00D901C5">
              <w:t xml:space="preserve"> is </w:t>
            </w:r>
            <w:r w:rsidR="00682D4B" w:rsidRPr="00D901C5">
              <w:t>similar to</w:t>
            </w:r>
            <w:r w:rsidR="00F43850" w:rsidRPr="00D901C5">
              <w:t xml:space="preserve"> </w:t>
            </w:r>
            <w:r w:rsidR="00F15005" w:rsidRPr="00D901C5">
              <w:t xml:space="preserve">the previous </w:t>
            </w:r>
            <w:r w:rsidR="00325D57" w:rsidRPr="00D901C5">
              <w:t>monitoring</w:t>
            </w:r>
            <w:r w:rsidR="00F15005" w:rsidRPr="00D901C5">
              <w:t xml:space="preserve"> period</w:t>
            </w:r>
            <w:r w:rsidRPr="00D901C5">
              <w:t xml:space="preserve"> </w:t>
            </w:r>
            <w:r w:rsidR="003B51ED" w:rsidRPr="00D901C5">
              <w:t>(</w:t>
            </w:r>
            <w:r w:rsidR="00F43850" w:rsidRPr="00D901C5">
              <w:t>98.9%</w:t>
            </w:r>
            <w:r w:rsidR="003B51ED" w:rsidRPr="00D901C5">
              <w:t>)</w:t>
            </w:r>
            <w:r w:rsidR="00F15005" w:rsidRPr="00D901C5">
              <w:t>.</w:t>
            </w:r>
            <w:r w:rsidR="009712EC">
              <w:t xml:space="preserve"> </w:t>
            </w:r>
          </w:p>
          <w:p w14:paraId="72E1BBEC" w14:textId="77777777" w:rsidR="008206D0" w:rsidRPr="00D901C5" w:rsidRDefault="008206D0" w:rsidP="00D40BFC">
            <w:pPr>
              <w:keepNext/>
              <w:tabs>
                <w:tab w:val="left" w:pos="6730"/>
              </w:tabs>
              <w:spacing w:before="240" w:after="120"/>
              <w:jc w:val="both"/>
              <w:rPr>
                <w:i/>
              </w:rPr>
            </w:pPr>
            <w:r w:rsidRPr="00D901C5">
              <w:rPr>
                <w:i/>
              </w:rPr>
              <w:t>Histology</w:t>
            </w:r>
          </w:p>
          <w:p w14:paraId="58F3485D" w14:textId="77777777" w:rsidR="008206D0" w:rsidRPr="00D901C5" w:rsidRDefault="008206D0" w:rsidP="00081680">
            <w:pPr>
              <w:tabs>
                <w:tab w:val="left" w:pos="6730"/>
              </w:tabs>
              <w:spacing w:after="120"/>
              <w:jc w:val="both"/>
            </w:pPr>
            <w:r w:rsidRPr="00D901C5">
              <w:rPr>
                <w:b/>
              </w:rPr>
              <w:t xml:space="preserve">Target: </w:t>
            </w:r>
            <w:r w:rsidRPr="00D901C5">
              <w:t xml:space="preserve">90% within </w:t>
            </w:r>
            <w:r w:rsidR="00545396" w:rsidRPr="00D901C5">
              <w:t>10</w:t>
            </w:r>
            <w:r w:rsidRPr="00D901C5">
              <w:t xml:space="preserve"> working days; 9</w:t>
            </w:r>
            <w:r w:rsidR="00545396" w:rsidRPr="00D901C5">
              <w:t>8</w:t>
            </w:r>
            <w:r w:rsidRPr="00D901C5">
              <w:t xml:space="preserve">% within 15 working days </w:t>
            </w:r>
          </w:p>
          <w:p w14:paraId="082C0CE7" w14:textId="3DDEE770" w:rsidR="00274FD3" w:rsidRPr="00D901C5" w:rsidRDefault="008206D0" w:rsidP="00CE4549">
            <w:pPr>
              <w:numPr>
                <w:ilvl w:val="0"/>
                <w:numId w:val="7"/>
              </w:numPr>
              <w:tabs>
                <w:tab w:val="left" w:pos="6730"/>
              </w:tabs>
              <w:jc w:val="both"/>
            </w:pPr>
            <w:r w:rsidRPr="00D901C5">
              <w:t>Turnaround time</w:t>
            </w:r>
            <w:r w:rsidR="005D6557" w:rsidRPr="00D901C5">
              <w:t xml:space="preserve"> target</w:t>
            </w:r>
            <w:r w:rsidRPr="00D901C5">
              <w:t xml:space="preserve"> for histology </w:t>
            </w:r>
            <w:r w:rsidR="002644BB" w:rsidRPr="00D901C5">
              <w:t>was</w:t>
            </w:r>
            <w:r w:rsidR="00650ED2" w:rsidRPr="00D901C5">
              <w:t xml:space="preserve"> </w:t>
            </w:r>
            <w:r w:rsidR="00912725" w:rsidRPr="00D901C5">
              <w:t>met</w:t>
            </w:r>
            <w:r w:rsidR="002644BB" w:rsidRPr="00D901C5">
              <w:t xml:space="preserve"> </w:t>
            </w:r>
            <w:r w:rsidRPr="00D901C5">
              <w:t xml:space="preserve">nationally </w:t>
            </w:r>
            <w:r w:rsidR="008A274E" w:rsidRPr="00D901C5">
              <w:t>for reporting within</w:t>
            </w:r>
            <w:r w:rsidR="00CB0951" w:rsidRPr="00D901C5">
              <w:t xml:space="preserve"> 10</w:t>
            </w:r>
            <w:r w:rsidR="008A274E" w:rsidRPr="00D901C5">
              <w:t xml:space="preserve"> working days </w:t>
            </w:r>
            <w:r w:rsidR="00006EB2" w:rsidRPr="00D901C5">
              <w:t>(</w:t>
            </w:r>
            <w:r w:rsidR="00912725" w:rsidRPr="00D901C5">
              <w:t>93.6</w:t>
            </w:r>
            <w:r w:rsidR="00006EB2" w:rsidRPr="00D901C5">
              <w:t>%)</w:t>
            </w:r>
            <w:r w:rsidR="003F5B83" w:rsidRPr="00D901C5">
              <w:t xml:space="preserve">. </w:t>
            </w:r>
          </w:p>
          <w:p w14:paraId="1CF7A9BA" w14:textId="6F8A3ADE" w:rsidR="008A274E" w:rsidRPr="00D901C5" w:rsidRDefault="008A3706" w:rsidP="00CE4549">
            <w:pPr>
              <w:numPr>
                <w:ilvl w:val="0"/>
                <w:numId w:val="7"/>
              </w:numPr>
              <w:tabs>
                <w:tab w:val="left" w:pos="6730"/>
              </w:tabs>
              <w:jc w:val="both"/>
            </w:pPr>
            <w:r w:rsidRPr="00D901C5">
              <w:t>The target</w:t>
            </w:r>
            <w:r w:rsidR="003F5B83" w:rsidRPr="00D901C5">
              <w:t xml:space="preserve"> was </w:t>
            </w:r>
            <w:r w:rsidR="00912725" w:rsidRPr="00D901C5">
              <w:t>not met</w:t>
            </w:r>
            <w:r w:rsidR="00CE4549" w:rsidRPr="00D901C5">
              <w:t xml:space="preserve"> </w:t>
            </w:r>
            <w:r w:rsidR="003F5B83" w:rsidRPr="00D901C5">
              <w:t xml:space="preserve">for </w:t>
            </w:r>
            <w:r w:rsidR="008A274E" w:rsidRPr="00D901C5">
              <w:t xml:space="preserve">reporting within </w:t>
            </w:r>
            <w:r w:rsidR="008206D0" w:rsidRPr="00D901C5">
              <w:t>15 working days</w:t>
            </w:r>
            <w:r w:rsidR="008A274E" w:rsidRPr="00D901C5">
              <w:t xml:space="preserve"> </w:t>
            </w:r>
            <w:r w:rsidR="00006EB2" w:rsidRPr="00D901C5">
              <w:t>(</w:t>
            </w:r>
            <w:r w:rsidR="00912725" w:rsidRPr="00D901C5">
              <w:rPr>
                <w:szCs w:val="23"/>
              </w:rPr>
              <w:t>97.1</w:t>
            </w:r>
            <w:r w:rsidR="00ED13A2" w:rsidRPr="00D901C5">
              <w:t>%</w:t>
            </w:r>
            <w:r w:rsidR="00006EB2" w:rsidRPr="00D901C5">
              <w:t>)</w:t>
            </w:r>
            <w:r w:rsidR="008A274E" w:rsidRPr="00D901C5">
              <w:t>.</w:t>
            </w:r>
          </w:p>
          <w:p w14:paraId="6436F3B3" w14:textId="1077A159" w:rsidR="008206D0" w:rsidRPr="00D901C5" w:rsidRDefault="008A274E" w:rsidP="001F3A97">
            <w:pPr>
              <w:numPr>
                <w:ilvl w:val="0"/>
                <w:numId w:val="7"/>
              </w:numPr>
              <w:tabs>
                <w:tab w:val="left" w:pos="6730"/>
              </w:tabs>
              <w:jc w:val="both"/>
            </w:pPr>
            <w:r w:rsidRPr="00D901C5">
              <w:t>T</w:t>
            </w:r>
            <w:r w:rsidR="00E42319" w:rsidRPr="00D901C5">
              <w:t xml:space="preserve">argets </w:t>
            </w:r>
            <w:r w:rsidR="008206D0" w:rsidRPr="00D901C5">
              <w:t xml:space="preserve">were met by </w:t>
            </w:r>
            <w:r w:rsidR="00912725" w:rsidRPr="00D901C5">
              <w:t>11</w:t>
            </w:r>
            <w:r w:rsidR="0073586B" w:rsidRPr="00D901C5">
              <w:t xml:space="preserve"> </w:t>
            </w:r>
            <w:r w:rsidR="008206D0" w:rsidRPr="00D901C5">
              <w:t xml:space="preserve">of </w:t>
            </w:r>
            <w:r w:rsidR="008C4EC5" w:rsidRPr="00D901C5">
              <w:t>15</w:t>
            </w:r>
            <w:r w:rsidR="00A85A4A" w:rsidRPr="00D901C5">
              <w:t xml:space="preserve"> </w:t>
            </w:r>
            <w:r w:rsidR="008206D0" w:rsidRPr="00D901C5">
              <w:t>laboratories (</w:t>
            </w:r>
            <w:r w:rsidR="00AC68C0" w:rsidRPr="00D901C5">
              <w:t>10</w:t>
            </w:r>
            <w:r w:rsidR="005D6557" w:rsidRPr="00D901C5">
              <w:t>-</w:t>
            </w:r>
            <w:r w:rsidR="00C4711E" w:rsidRPr="00D901C5">
              <w:t>working</w:t>
            </w:r>
            <w:r w:rsidR="005D6557" w:rsidRPr="00D901C5">
              <w:t>-</w:t>
            </w:r>
            <w:r w:rsidR="008206D0" w:rsidRPr="00D901C5">
              <w:t xml:space="preserve">day target) and </w:t>
            </w:r>
            <w:r w:rsidR="00077321" w:rsidRPr="00D901C5">
              <w:t>four</w:t>
            </w:r>
            <w:r w:rsidR="00E66331" w:rsidRPr="00D901C5">
              <w:t xml:space="preserve"> </w:t>
            </w:r>
            <w:r w:rsidR="008206D0" w:rsidRPr="00D901C5">
              <w:t xml:space="preserve">of </w:t>
            </w:r>
            <w:r w:rsidR="008C4EC5" w:rsidRPr="00D901C5">
              <w:t>15</w:t>
            </w:r>
            <w:r w:rsidR="00662FE9" w:rsidRPr="00D901C5">
              <w:t xml:space="preserve"> </w:t>
            </w:r>
            <w:r w:rsidR="008206D0" w:rsidRPr="00D901C5">
              <w:t>laboratories (15</w:t>
            </w:r>
            <w:r w:rsidR="005D6557" w:rsidRPr="00D901C5">
              <w:t>-</w:t>
            </w:r>
            <w:r w:rsidR="00C4711E" w:rsidRPr="00D901C5">
              <w:t>working</w:t>
            </w:r>
            <w:r w:rsidR="005D6557" w:rsidRPr="00D901C5">
              <w:t>-</w:t>
            </w:r>
            <w:r w:rsidR="008206D0" w:rsidRPr="00D901C5">
              <w:t>day target).</w:t>
            </w:r>
            <w:r w:rsidR="009712EC">
              <w:t xml:space="preserve"> </w:t>
            </w:r>
          </w:p>
          <w:p w14:paraId="2B2FFD89" w14:textId="77450890" w:rsidR="008206D0" w:rsidRPr="00D901C5" w:rsidRDefault="002703F9" w:rsidP="00081680">
            <w:pPr>
              <w:numPr>
                <w:ilvl w:val="0"/>
                <w:numId w:val="7"/>
              </w:numPr>
              <w:tabs>
                <w:tab w:val="left" w:pos="6730"/>
              </w:tabs>
              <w:jc w:val="both"/>
            </w:pPr>
            <w:r w:rsidRPr="00D901C5">
              <w:t xml:space="preserve">The overall proportion of histology samples reported within </w:t>
            </w:r>
            <w:r w:rsidR="008A274E" w:rsidRPr="00D901C5">
              <w:t>15 days</w:t>
            </w:r>
            <w:r w:rsidR="00831F3A" w:rsidRPr="00D901C5">
              <w:t xml:space="preserve"> </w:t>
            </w:r>
            <w:r w:rsidR="00006EB2" w:rsidRPr="00D901C5">
              <w:t>(</w:t>
            </w:r>
            <w:r w:rsidR="00912725" w:rsidRPr="00D901C5">
              <w:rPr>
                <w:szCs w:val="23"/>
              </w:rPr>
              <w:t>97.1</w:t>
            </w:r>
            <w:r w:rsidR="00006EB2" w:rsidRPr="00D901C5">
              <w:t>%)</w:t>
            </w:r>
            <w:r w:rsidR="00E66331" w:rsidRPr="00D901C5">
              <w:t xml:space="preserve"> was </w:t>
            </w:r>
            <w:r w:rsidR="00EE60A4">
              <w:t>higher</w:t>
            </w:r>
            <w:r w:rsidR="00EE60A4" w:rsidRPr="00D901C5">
              <w:t xml:space="preserve"> </w:t>
            </w:r>
            <w:r w:rsidR="00E66331" w:rsidRPr="00D901C5">
              <w:t xml:space="preserve">to </w:t>
            </w:r>
            <w:r w:rsidR="00354392">
              <w:t>what was reported in</w:t>
            </w:r>
            <w:r w:rsidR="00F97BD0" w:rsidRPr="00D901C5">
              <w:t xml:space="preserve"> the previous report</w:t>
            </w:r>
            <w:r w:rsidR="008A274E" w:rsidRPr="00D901C5">
              <w:t xml:space="preserve"> (</w:t>
            </w:r>
            <w:r w:rsidR="00FD6D90" w:rsidRPr="00D901C5">
              <w:rPr>
                <w:szCs w:val="23"/>
              </w:rPr>
              <w:t>95.2</w:t>
            </w:r>
            <w:r w:rsidR="008A274E" w:rsidRPr="00D901C5">
              <w:t>%</w:t>
            </w:r>
            <w:r w:rsidR="00E42319" w:rsidRPr="00D901C5">
              <w:t>)</w:t>
            </w:r>
            <w:r w:rsidR="00061757" w:rsidRPr="00D901C5">
              <w:t xml:space="preserve">. </w:t>
            </w:r>
          </w:p>
          <w:p w14:paraId="6B1E2CA3" w14:textId="77777777" w:rsidR="008206D0" w:rsidRPr="00D901C5" w:rsidRDefault="007F28E8" w:rsidP="00D40BFC">
            <w:pPr>
              <w:keepNext/>
              <w:tabs>
                <w:tab w:val="left" w:pos="6730"/>
              </w:tabs>
              <w:spacing w:before="240" w:after="120"/>
              <w:jc w:val="both"/>
              <w:rPr>
                <w:i/>
              </w:rPr>
            </w:pPr>
            <w:r w:rsidRPr="00D901C5">
              <w:rPr>
                <w:i/>
              </w:rPr>
              <w:t>Low grade c</w:t>
            </w:r>
            <w:r w:rsidR="00E124C6" w:rsidRPr="00D901C5">
              <w:rPr>
                <w:i/>
              </w:rPr>
              <w:t xml:space="preserve">ytology with </w:t>
            </w:r>
            <w:r w:rsidR="00232429" w:rsidRPr="00D901C5">
              <w:rPr>
                <w:i/>
              </w:rPr>
              <w:t xml:space="preserve">associated </w:t>
            </w:r>
            <w:r w:rsidR="008206D0" w:rsidRPr="00D901C5">
              <w:rPr>
                <w:i/>
              </w:rPr>
              <w:t xml:space="preserve">HPV </w:t>
            </w:r>
            <w:r w:rsidR="00232429" w:rsidRPr="00D901C5">
              <w:rPr>
                <w:i/>
              </w:rPr>
              <w:t xml:space="preserve">triage </w:t>
            </w:r>
            <w:r w:rsidR="008206D0" w:rsidRPr="00D901C5">
              <w:rPr>
                <w:i/>
              </w:rPr>
              <w:t>test</w:t>
            </w:r>
            <w:r w:rsidR="00E124C6" w:rsidRPr="00D901C5">
              <w:rPr>
                <w:i/>
              </w:rPr>
              <w:t>ing</w:t>
            </w:r>
          </w:p>
          <w:p w14:paraId="7FA34812" w14:textId="77777777" w:rsidR="008206D0" w:rsidRPr="00D901C5" w:rsidRDefault="008206D0" w:rsidP="00081680">
            <w:pPr>
              <w:tabs>
                <w:tab w:val="left" w:pos="6730"/>
              </w:tabs>
              <w:spacing w:after="120"/>
              <w:jc w:val="both"/>
            </w:pPr>
            <w:r w:rsidRPr="00D901C5">
              <w:rPr>
                <w:b/>
              </w:rPr>
              <w:t xml:space="preserve">Target: </w:t>
            </w:r>
            <w:r w:rsidR="001D2B1F" w:rsidRPr="00D901C5">
              <w:t>98</w:t>
            </w:r>
            <w:r w:rsidRPr="00D901C5">
              <w:t xml:space="preserve">% within 15 working days </w:t>
            </w:r>
          </w:p>
          <w:p w14:paraId="3610D93E" w14:textId="3753A6E5" w:rsidR="006D0B25" w:rsidRPr="00D901C5" w:rsidRDefault="006D0B25" w:rsidP="00081680">
            <w:pPr>
              <w:numPr>
                <w:ilvl w:val="0"/>
                <w:numId w:val="7"/>
              </w:numPr>
              <w:tabs>
                <w:tab w:val="left" w:pos="6730"/>
              </w:tabs>
              <w:jc w:val="both"/>
            </w:pPr>
            <w:r w:rsidRPr="00D901C5">
              <w:rPr>
                <w:szCs w:val="23"/>
              </w:rPr>
              <w:t xml:space="preserve">There were </w:t>
            </w:r>
            <w:r w:rsidR="00912725" w:rsidRPr="00D901C5">
              <w:rPr>
                <w:szCs w:val="23"/>
              </w:rPr>
              <w:t>2,687</w:t>
            </w:r>
            <w:r w:rsidR="00494063" w:rsidRPr="00D901C5">
              <w:rPr>
                <w:szCs w:val="23"/>
              </w:rPr>
              <w:t xml:space="preserve"> </w:t>
            </w:r>
            <w:r w:rsidRPr="00D901C5">
              <w:rPr>
                <w:szCs w:val="23"/>
              </w:rPr>
              <w:t xml:space="preserve">cytology samples </w:t>
            </w:r>
            <w:r w:rsidR="00232429" w:rsidRPr="00D901C5">
              <w:rPr>
                <w:szCs w:val="23"/>
              </w:rPr>
              <w:t xml:space="preserve">with </w:t>
            </w:r>
            <w:r w:rsidRPr="00D901C5">
              <w:rPr>
                <w:szCs w:val="23"/>
              </w:rPr>
              <w:t>associated HPV triage testing</w:t>
            </w:r>
            <w:r w:rsidR="00232429" w:rsidRPr="00D901C5">
              <w:rPr>
                <w:szCs w:val="23"/>
              </w:rPr>
              <w:t xml:space="preserve"> in the current </w:t>
            </w:r>
            <w:r w:rsidR="00325D57" w:rsidRPr="00D901C5">
              <w:rPr>
                <w:szCs w:val="23"/>
              </w:rPr>
              <w:t>monitoring</w:t>
            </w:r>
            <w:r w:rsidR="00232429" w:rsidRPr="00D901C5">
              <w:rPr>
                <w:szCs w:val="23"/>
              </w:rPr>
              <w:t xml:space="preserve"> period.</w:t>
            </w:r>
            <w:r w:rsidRPr="00D901C5">
              <w:rPr>
                <w:szCs w:val="23"/>
              </w:rPr>
              <w:t xml:space="preserve"> </w:t>
            </w:r>
          </w:p>
          <w:p w14:paraId="3F6AFF5B" w14:textId="06D6C4B4" w:rsidR="006D0B25" w:rsidRPr="00D901C5" w:rsidRDefault="00274FD3" w:rsidP="00081680">
            <w:pPr>
              <w:numPr>
                <w:ilvl w:val="0"/>
                <w:numId w:val="7"/>
              </w:numPr>
              <w:tabs>
                <w:tab w:val="left" w:pos="6730"/>
              </w:tabs>
              <w:jc w:val="both"/>
            </w:pPr>
            <w:r w:rsidRPr="00D901C5">
              <w:t>The 15-working-days target for t</w:t>
            </w:r>
            <w:r w:rsidR="00935BF0" w:rsidRPr="00D901C5">
              <w:t xml:space="preserve">urnaround time for </w:t>
            </w:r>
            <w:r w:rsidR="00682D4B" w:rsidRPr="00D901C5">
              <w:rPr>
                <w:szCs w:val="23"/>
              </w:rPr>
              <w:t xml:space="preserve">cytology with associated HPV triage </w:t>
            </w:r>
            <w:r w:rsidR="00935BF0" w:rsidRPr="00D901C5">
              <w:rPr>
                <w:szCs w:val="23"/>
              </w:rPr>
              <w:t xml:space="preserve">testing </w:t>
            </w:r>
            <w:r w:rsidR="00682D4B" w:rsidRPr="00D901C5">
              <w:rPr>
                <w:szCs w:val="23"/>
              </w:rPr>
              <w:t xml:space="preserve">was </w:t>
            </w:r>
            <w:r w:rsidR="00935BF0" w:rsidRPr="00D901C5">
              <w:rPr>
                <w:szCs w:val="23"/>
              </w:rPr>
              <w:t xml:space="preserve">met nationally </w:t>
            </w:r>
            <w:r w:rsidR="00682D4B" w:rsidRPr="00D901C5">
              <w:rPr>
                <w:szCs w:val="23"/>
              </w:rPr>
              <w:t>(</w:t>
            </w:r>
            <w:r w:rsidR="00912725" w:rsidRPr="00D901C5">
              <w:rPr>
                <w:szCs w:val="23"/>
              </w:rPr>
              <w:t>98.5</w:t>
            </w:r>
            <w:r w:rsidR="002E164C" w:rsidRPr="00D901C5">
              <w:rPr>
                <w:szCs w:val="23"/>
              </w:rPr>
              <w:t>%</w:t>
            </w:r>
            <w:r w:rsidR="00682D4B" w:rsidRPr="00D901C5">
              <w:rPr>
                <w:szCs w:val="23"/>
              </w:rPr>
              <w:t>)</w:t>
            </w:r>
            <w:r w:rsidR="006D0B25" w:rsidRPr="00D901C5">
              <w:rPr>
                <w:szCs w:val="23"/>
              </w:rPr>
              <w:t>.</w:t>
            </w:r>
          </w:p>
          <w:p w14:paraId="06D32C1D" w14:textId="06C0E753" w:rsidR="006D0B25" w:rsidRPr="00D901C5" w:rsidRDefault="00053D88" w:rsidP="00081680">
            <w:pPr>
              <w:numPr>
                <w:ilvl w:val="0"/>
                <w:numId w:val="7"/>
              </w:numPr>
              <w:tabs>
                <w:tab w:val="left" w:pos="6730"/>
              </w:tabs>
              <w:jc w:val="both"/>
            </w:pPr>
            <w:r w:rsidRPr="00D901C5">
              <w:rPr>
                <w:szCs w:val="23"/>
              </w:rPr>
              <w:t>Three</w:t>
            </w:r>
            <w:r w:rsidR="00F630BE" w:rsidRPr="00D901C5">
              <w:rPr>
                <w:szCs w:val="23"/>
              </w:rPr>
              <w:t xml:space="preserve"> </w:t>
            </w:r>
            <w:r w:rsidR="00F32A28" w:rsidRPr="00D901C5">
              <w:rPr>
                <w:szCs w:val="23"/>
              </w:rPr>
              <w:t>of the six</w:t>
            </w:r>
            <w:r w:rsidR="005E5433" w:rsidRPr="00D901C5">
              <w:rPr>
                <w:szCs w:val="23"/>
              </w:rPr>
              <w:t xml:space="preserve"> </w:t>
            </w:r>
            <w:r w:rsidR="001761AD" w:rsidRPr="00D901C5">
              <w:rPr>
                <w:szCs w:val="23"/>
              </w:rPr>
              <w:t>laboratories</w:t>
            </w:r>
            <w:r w:rsidR="00364AAC" w:rsidRPr="00D901C5">
              <w:rPr>
                <w:szCs w:val="23"/>
              </w:rPr>
              <w:t xml:space="preserve"> met the t</w:t>
            </w:r>
            <w:r w:rsidR="005E5433" w:rsidRPr="00D901C5">
              <w:rPr>
                <w:szCs w:val="23"/>
              </w:rPr>
              <w:t>arget.</w:t>
            </w:r>
          </w:p>
          <w:p w14:paraId="6E501725" w14:textId="77777777" w:rsidR="001761AD" w:rsidRPr="00D901C5" w:rsidRDefault="001761AD" w:rsidP="00D278B5">
            <w:pPr>
              <w:tabs>
                <w:tab w:val="left" w:pos="6730"/>
              </w:tabs>
              <w:jc w:val="both"/>
              <w:rPr>
                <w:szCs w:val="23"/>
              </w:rPr>
            </w:pPr>
          </w:p>
        </w:tc>
      </w:tr>
      <w:tr w:rsidR="00BE6D7F" w:rsidRPr="00D901C5" w14:paraId="1698068E" w14:textId="77777777" w:rsidTr="009D427A">
        <w:tc>
          <w:tcPr>
            <w:tcW w:w="2062" w:type="dxa"/>
            <w:tcBorders>
              <w:top w:val="single" w:sz="4" w:space="0" w:color="auto"/>
              <w:bottom w:val="single" w:sz="4" w:space="0" w:color="auto"/>
            </w:tcBorders>
          </w:tcPr>
          <w:p w14:paraId="15619C25" w14:textId="77777777" w:rsidR="00BE6D7F" w:rsidRPr="00D901C5" w:rsidRDefault="00BE6D7F" w:rsidP="005F256C">
            <w:pPr>
              <w:spacing w:before="120"/>
              <w:ind w:left="284" w:right="107"/>
              <w:jc w:val="both"/>
            </w:pPr>
            <w:r w:rsidRPr="00D901C5">
              <w:t xml:space="preserve">Indicator 6 </w:t>
            </w:r>
          </w:p>
        </w:tc>
        <w:tc>
          <w:tcPr>
            <w:tcW w:w="6977" w:type="dxa"/>
            <w:tcBorders>
              <w:top w:val="single" w:sz="4" w:space="0" w:color="auto"/>
              <w:bottom w:val="single" w:sz="4" w:space="0" w:color="auto"/>
            </w:tcBorders>
          </w:tcPr>
          <w:p w14:paraId="5CB0049E" w14:textId="77777777" w:rsidR="00BE6D7F" w:rsidRPr="00D901C5" w:rsidRDefault="00BE6D7F" w:rsidP="00081680">
            <w:pPr>
              <w:tabs>
                <w:tab w:val="left" w:pos="6730"/>
              </w:tabs>
              <w:spacing w:before="120" w:after="120"/>
              <w:jc w:val="both"/>
              <w:rPr>
                <w:u w:val="single"/>
              </w:rPr>
            </w:pPr>
            <w:r w:rsidRPr="00D901C5">
              <w:rPr>
                <w:u w:val="single"/>
              </w:rPr>
              <w:t>Follow-up of women with high grade cytology – histology</w:t>
            </w:r>
          </w:p>
          <w:p w14:paraId="67ADFEAF" w14:textId="77777777" w:rsidR="00BE6D7F" w:rsidRPr="00D901C5" w:rsidRDefault="00BE6D7F" w:rsidP="00D40BFC">
            <w:pPr>
              <w:keepNext/>
              <w:tabs>
                <w:tab w:val="left" w:pos="6730"/>
              </w:tabs>
              <w:spacing w:before="240" w:after="120"/>
              <w:jc w:val="both"/>
              <w:rPr>
                <w:i/>
              </w:rPr>
            </w:pPr>
            <w:r w:rsidRPr="00D901C5">
              <w:rPr>
                <w:i/>
              </w:rPr>
              <w:t>Histological follow-up</w:t>
            </w:r>
          </w:p>
          <w:p w14:paraId="19105EE3" w14:textId="77777777" w:rsidR="00BE6D7F" w:rsidRPr="00D901C5" w:rsidRDefault="00BE6D7F" w:rsidP="00081680">
            <w:pPr>
              <w:tabs>
                <w:tab w:val="left" w:pos="6730"/>
              </w:tabs>
              <w:spacing w:after="120"/>
              <w:jc w:val="both"/>
            </w:pPr>
            <w:r w:rsidRPr="00D901C5">
              <w:rPr>
                <w:b/>
              </w:rPr>
              <w:t xml:space="preserve">Target: </w:t>
            </w:r>
            <w:r w:rsidRPr="00D901C5">
              <w:t xml:space="preserve">90% of women should have a histology report within 90 days of their high grade cytology report date; 99% should have a histology report within 180 days of their cytology report. </w:t>
            </w:r>
          </w:p>
          <w:p w14:paraId="2414DFBE" w14:textId="3CC72733" w:rsidR="00BE6D7F" w:rsidRPr="00D901C5" w:rsidRDefault="00BE6D7F" w:rsidP="00081680">
            <w:pPr>
              <w:numPr>
                <w:ilvl w:val="0"/>
                <w:numId w:val="8"/>
              </w:numPr>
              <w:tabs>
                <w:tab w:val="left" w:pos="6730"/>
              </w:tabs>
              <w:jc w:val="both"/>
            </w:pPr>
            <w:r w:rsidRPr="00D901C5">
              <w:t xml:space="preserve">Targets were </w:t>
            </w:r>
            <w:r w:rsidR="00912725" w:rsidRPr="00D901C5">
              <w:t>not met</w:t>
            </w:r>
            <w:r w:rsidRPr="00D901C5">
              <w:t xml:space="preserve"> nationally (for either 90 days or 180 days).</w:t>
            </w:r>
          </w:p>
          <w:p w14:paraId="4FD8351E" w14:textId="610BB1CF" w:rsidR="00BE6D7F" w:rsidRPr="00D901C5" w:rsidRDefault="00912725" w:rsidP="00081680">
            <w:pPr>
              <w:numPr>
                <w:ilvl w:val="0"/>
                <w:numId w:val="8"/>
              </w:numPr>
              <w:tabs>
                <w:tab w:val="left" w:pos="6730"/>
              </w:tabs>
              <w:jc w:val="both"/>
            </w:pPr>
            <w:r w:rsidRPr="00D901C5">
              <w:t>82.2</w:t>
            </w:r>
            <w:r w:rsidR="00006EB2" w:rsidRPr="00D901C5">
              <w:t>%</w:t>
            </w:r>
            <w:r w:rsidR="00BE6D7F" w:rsidRPr="00D901C5">
              <w:t xml:space="preserve"> of women had a histology report within 90 days of their high grade cytology report; </w:t>
            </w:r>
            <w:r w:rsidRPr="00D901C5">
              <w:t>89.6</w:t>
            </w:r>
            <w:r w:rsidR="00006EB2" w:rsidRPr="00D901C5">
              <w:t>%</w:t>
            </w:r>
            <w:r w:rsidR="00BE6D7F" w:rsidRPr="00D901C5">
              <w:t xml:space="preserve"> of women had one within 180 days.</w:t>
            </w:r>
          </w:p>
          <w:p w14:paraId="347AA979" w14:textId="6A014463" w:rsidR="00BE6D7F" w:rsidRPr="00D901C5" w:rsidRDefault="00903EF4" w:rsidP="00B45AAB">
            <w:pPr>
              <w:numPr>
                <w:ilvl w:val="0"/>
                <w:numId w:val="8"/>
              </w:numPr>
              <w:tabs>
                <w:tab w:val="left" w:pos="6730"/>
              </w:tabs>
              <w:jc w:val="both"/>
            </w:pPr>
            <w:r w:rsidRPr="00D901C5">
              <w:t>Three</w:t>
            </w:r>
            <w:r w:rsidR="001E4135" w:rsidRPr="00D901C5">
              <w:t xml:space="preserve"> </w:t>
            </w:r>
            <w:r w:rsidR="00935BF0" w:rsidRPr="00D901C5">
              <w:t>DHB</w:t>
            </w:r>
            <w:r w:rsidR="008976D8">
              <w:t>s</w:t>
            </w:r>
            <w:r w:rsidR="00440777" w:rsidRPr="00D901C5">
              <w:t xml:space="preserve"> </w:t>
            </w:r>
            <w:r w:rsidR="00BE6D7F" w:rsidRPr="00D901C5">
              <w:t>met the target for histological follow-up within 90 days</w:t>
            </w:r>
            <w:r w:rsidR="001E4135" w:rsidRPr="00D901C5">
              <w:t xml:space="preserve"> and </w:t>
            </w:r>
            <w:r w:rsidR="00912725" w:rsidRPr="00D901C5">
              <w:t>no</w:t>
            </w:r>
            <w:r w:rsidR="001E4135" w:rsidRPr="00D901C5">
              <w:t xml:space="preserve"> </w:t>
            </w:r>
            <w:r w:rsidR="00BD0410" w:rsidRPr="00D901C5">
              <w:t>DHB</w:t>
            </w:r>
            <w:r w:rsidR="00496E01">
              <w:t>s</w:t>
            </w:r>
            <w:r w:rsidR="001E4135" w:rsidRPr="00D901C5">
              <w:t xml:space="preserve"> met the target</w:t>
            </w:r>
            <w:r w:rsidR="00BE6D7F" w:rsidRPr="00D901C5">
              <w:t xml:space="preserve"> for 180 days. </w:t>
            </w:r>
          </w:p>
          <w:p w14:paraId="60C45E2C" w14:textId="384026BE" w:rsidR="00BE6D7F" w:rsidRPr="00D901C5" w:rsidRDefault="00BE6D7F" w:rsidP="00081680">
            <w:pPr>
              <w:numPr>
                <w:ilvl w:val="0"/>
                <w:numId w:val="8"/>
              </w:numPr>
              <w:tabs>
                <w:tab w:val="left" w:pos="6730"/>
              </w:tabs>
              <w:jc w:val="both"/>
            </w:pPr>
            <w:r w:rsidRPr="00D901C5">
              <w:t xml:space="preserve">Nationally, the proportion of women with histological follow-up within 90 days (from </w:t>
            </w:r>
            <w:r w:rsidR="00F56B9D" w:rsidRPr="00BA4B5C">
              <w:t>81.5%</w:t>
            </w:r>
            <w:r w:rsidR="00773EB4" w:rsidRPr="00D901C5">
              <w:t xml:space="preserve"> to </w:t>
            </w:r>
            <w:r w:rsidR="00912725" w:rsidRPr="00D901C5">
              <w:t>82.2</w:t>
            </w:r>
            <w:r w:rsidR="00006EB2" w:rsidRPr="00D901C5">
              <w:t>%</w:t>
            </w:r>
            <w:r w:rsidR="0091341D" w:rsidRPr="00D901C5">
              <w:t>)</w:t>
            </w:r>
            <w:r w:rsidR="009712EC">
              <w:t xml:space="preserve"> </w:t>
            </w:r>
            <w:r w:rsidR="006D35D0">
              <w:t xml:space="preserve">and </w:t>
            </w:r>
            <w:r w:rsidR="002F53B9" w:rsidRPr="00D901C5">
              <w:t xml:space="preserve">180 days </w:t>
            </w:r>
            <w:r w:rsidRPr="00D901C5">
              <w:t xml:space="preserve">(from </w:t>
            </w:r>
            <w:r w:rsidR="004272FF" w:rsidRPr="00BA4B5C">
              <w:t>87.8</w:t>
            </w:r>
            <w:r w:rsidRPr="00D901C5">
              <w:t>%</w:t>
            </w:r>
            <w:r w:rsidR="00773EB4" w:rsidRPr="00D901C5">
              <w:t xml:space="preserve"> to </w:t>
            </w:r>
            <w:r w:rsidR="00912725" w:rsidRPr="00D901C5">
              <w:t>89.6</w:t>
            </w:r>
            <w:r w:rsidR="00006EB2" w:rsidRPr="00D901C5">
              <w:t>%</w:t>
            </w:r>
            <w:r w:rsidR="00782144" w:rsidRPr="00D901C5">
              <w:t>)</w:t>
            </w:r>
            <w:r w:rsidR="006D35D0">
              <w:t xml:space="preserve"> </w:t>
            </w:r>
            <w:r w:rsidR="006D35D0" w:rsidRPr="00D901C5">
              <w:t>has increased since the previous monitoring period</w:t>
            </w:r>
            <w:r w:rsidRPr="00D901C5">
              <w:t>.</w:t>
            </w:r>
          </w:p>
          <w:p w14:paraId="685DA84E" w14:textId="440ADE11" w:rsidR="00BE6D7F" w:rsidRPr="00D901C5" w:rsidRDefault="00BE6D7F" w:rsidP="00B45AAB">
            <w:pPr>
              <w:numPr>
                <w:ilvl w:val="0"/>
                <w:numId w:val="8"/>
              </w:numPr>
              <w:tabs>
                <w:tab w:val="left" w:pos="6730"/>
              </w:tabs>
              <w:jc w:val="both"/>
            </w:pPr>
            <w:r w:rsidRPr="00D901C5">
              <w:t xml:space="preserve">Compared to the previous </w:t>
            </w:r>
            <w:r w:rsidR="00325D57" w:rsidRPr="00D901C5">
              <w:t>monitoring</w:t>
            </w:r>
            <w:r w:rsidRPr="00D901C5">
              <w:t xml:space="preserve"> period, the proportion of women with follow-up histology within 90 days </w:t>
            </w:r>
            <w:r w:rsidR="000C40A2" w:rsidRPr="00D901C5">
              <w:t xml:space="preserve">has </w:t>
            </w:r>
            <w:r w:rsidR="00AE55D7" w:rsidRPr="00D901C5">
              <w:t>decreased</w:t>
            </w:r>
            <w:r w:rsidR="00746241" w:rsidRPr="00D901C5">
              <w:t xml:space="preserve"> </w:t>
            </w:r>
            <w:r w:rsidRPr="00D901C5">
              <w:t>for</w:t>
            </w:r>
            <w:r w:rsidR="00D53742" w:rsidRPr="00D901C5">
              <w:t xml:space="preserve"> Māori </w:t>
            </w:r>
            <w:r w:rsidR="00953EBB">
              <w:t xml:space="preserve">women (from 78.0% to 74.3%), </w:t>
            </w:r>
            <w:r w:rsidR="00D53742" w:rsidRPr="00D901C5">
              <w:t>increased for</w:t>
            </w:r>
            <w:r w:rsidRPr="00D901C5">
              <w:t xml:space="preserve"> </w:t>
            </w:r>
            <w:r w:rsidR="00B12CD9" w:rsidRPr="00D901C5">
              <w:t>Pacific</w:t>
            </w:r>
            <w:r w:rsidRPr="00D901C5">
              <w:t xml:space="preserve"> </w:t>
            </w:r>
            <w:r w:rsidR="00A423E8" w:rsidRPr="00D901C5">
              <w:t xml:space="preserve">(from </w:t>
            </w:r>
            <w:r w:rsidR="00845E35" w:rsidRPr="00D901C5">
              <w:t>67.3%</w:t>
            </w:r>
            <w:r w:rsidR="00A423E8" w:rsidRPr="00D901C5">
              <w:t xml:space="preserve"> to </w:t>
            </w:r>
            <w:r w:rsidR="00912725" w:rsidRPr="00D901C5">
              <w:t>77.8</w:t>
            </w:r>
            <w:r w:rsidR="00A423E8" w:rsidRPr="00D901C5">
              <w:t>%</w:t>
            </w:r>
            <w:r w:rsidR="00361816" w:rsidRPr="00D901C5">
              <w:t>)</w:t>
            </w:r>
            <w:r w:rsidR="0039638D">
              <w:t xml:space="preserve"> and</w:t>
            </w:r>
            <w:r w:rsidR="00AE55D7" w:rsidRPr="00D901C5">
              <w:t xml:space="preserve"> </w:t>
            </w:r>
            <w:r w:rsidR="00006EB2" w:rsidRPr="00D901C5">
              <w:t xml:space="preserve">Asian </w:t>
            </w:r>
            <w:r w:rsidR="00621954">
              <w:t xml:space="preserve">women </w:t>
            </w:r>
            <w:r w:rsidR="00006EB2" w:rsidRPr="00D901C5">
              <w:t xml:space="preserve">(from </w:t>
            </w:r>
            <w:r w:rsidR="00D53742" w:rsidRPr="00D901C5">
              <w:t>78.5% to</w:t>
            </w:r>
            <w:r w:rsidR="00782144" w:rsidRPr="00D901C5">
              <w:t xml:space="preserve"> </w:t>
            </w:r>
            <w:r w:rsidR="00912725" w:rsidRPr="00D901C5">
              <w:t>80.6</w:t>
            </w:r>
            <w:r w:rsidR="00361816" w:rsidRPr="00D901C5">
              <w:t>%</w:t>
            </w:r>
            <w:r w:rsidR="0091341D" w:rsidRPr="00D901C5">
              <w:t>)</w:t>
            </w:r>
            <w:r w:rsidR="0039638D">
              <w:t xml:space="preserve"> </w:t>
            </w:r>
            <w:r w:rsidR="00361816" w:rsidRPr="00D901C5">
              <w:t xml:space="preserve">and </w:t>
            </w:r>
            <w:r w:rsidR="0039638D">
              <w:t>remained</w:t>
            </w:r>
            <w:r w:rsidR="00621954">
              <w:t xml:space="preserve"> similar</w:t>
            </w:r>
            <w:r w:rsidR="0039638D">
              <w:t xml:space="preserve"> for </w:t>
            </w:r>
            <w:r w:rsidR="00361816" w:rsidRPr="00D901C5">
              <w:t>European/</w:t>
            </w:r>
            <w:r w:rsidR="00151CE9" w:rsidRPr="00D901C5">
              <w:t xml:space="preserve"> </w:t>
            </w:r>
            <w:r w:rsidR="00361816" w:rsidRPr="00D901C5">
              <w:t xml:space="preserve">Other women (from </w:t>
            </w:r>
            <w:r w:rsidR="002B0961" w:rsidRPr="00D901C5">
              <w:t>84.0%</w:t>
            </w:r>
            <w:r w:rsidR="00361816" w:rsidRPr="00D901C5">
              <w:t xml:space="preserve"> to </w:t>
            </w:r>
            <w:r w:rsidR="002B0961" w:rsidRPr="00D901C5">
              <w:t>84.4%</w:t>
            </w:r>
            <w:r w:rsidR="00361816" w:rsidRPr="00D901C5">
              <w:t>)</w:t>
            </w:r>
            <w:r w:rsidR="00FF03AD" w:rsidRPr="00D901C5">
              <w:t>.</w:t>
            </w:r>
          </w:p>
          <w:p w14:paraId="196D2023" w14:textId="7107E0E3" w:rsidR="00255782" w:rsidRDefault="00255782" w:rsidP="00255782">
            <w:pPr>
              <w:numPr>
                <w:ilvl w:val="0"/>
                <w:numId w:val="8"/>
              </w:numPr>
              <w:tabs>
                <w:tab w:val="left" w:pos="6730"/>
              </w:tabs>
              <w:jc w:val="both"/>
            </w:pPr>
            <w:r w:rsidRPr="00255782">
              <w:t xml:space="preserve">The proportion of women with follow-up histology within 180 days has decreased for Māori women and increased for Pacific, Asian and European/ Other women. </w:t>
            </w:r>
          </w:p>
          <w:p w14:paraId="25333E1D" w14:textId="77777777" w:rsidR="003B0006" w:rsidRPr="00255782" w:rsidRDefault="003B0006" w:rsidP="003B0006">
            <w:pPr>
              <w:tabs>
                <w:tab w:val="left" w:pos="6730"/>
              </w:tabs>
              <w:ind w:left="360"/>
              <w:jc w:val="both"/>
            </w:pPr>
          </w:p>
          <w:p w14:paraId="600BE353" w14:textId="77777777" w:rsidR="008A4FAD" w:rsidRDefault="003B0006" w:rsidP="00081680">
            <w:pPr>
              <w:tabs>
                <w:tab w:val="left" w:pos="6730"/>
              </w:tabs>
              <w:spacing w:after="120"/>
              <w:jc w:val="both"/>
              <w:rPr>
                <w:i/>
              </w:rPr>
            </w:pPr>
            <w:r>
              <w:rPr>
                <w:i/>
              </w:rPr>
              <w:t xml:space="preserve"> </w:t>
            </w:r>
            <w:r w:rsidRPr="003B0006">
              <w:rPr>
                <w:i/>
              </w:rPr>
              <w:t>Women with no</w:t>
            </w:r>
            <w:r w:rsidRPr="003B0006" w:rsidDel="004B02AF">
              <w:rPr>
                <w:i/>
              </w:rPr>
              <w:t xml:space="preserve"> </w:t>
            </w:r>
            <w:r w:rsidRPr="003B0006">
              <w:rPr>
                <w:i/>
              </w:rPr>
              <w:t>follow-up tests</w:t>
            </w:r>
          </w:p>
          <w:p w14:paraId="5B1BF767" w14:textId="72952DD3" w:rsidR="00BE6D7F" w:rsidRPr="00D901C5" w:rsidRDefault="00BE6D7F" w:rsidP="00081680">
            <w:pPr>
              <w:tabs>
                <w:tab w:val="left" w:pos="6730"/>
              </w:tabs>
              <w:spacing w:after="120"/>
              <w:jc w:val="both"/>
            </w:pPr>
            <w:r w:rsidRPr="00D901C5">
              <w:rPr>
                <w:b/>
              </w:rPr>
              <w:t xml:space="preserve">Target: </w:t>
            </w:r>
            <w:r w:rsidRPr="00D901C5">
              <w:t>None</w:t>
            </w:r>
            <w:r w:rsidRPr="00D901C5">
              <w:rPr>
                <w:b/>
              </w:rPr>
              <w:t xml:space="preserve"> </w:t>
            </w:r>
          </w:p>
          <w:p w14:paraId="5AEF1C02" w14:textId="1DC233E0" w:rsidR="00BE6D7F" w:rsidRPr="00D901C5" w:rsidRDefault="00BE6D7F" w:rsidP="00081680">
            <w:pPr>
              <w:numPr>
                <w:ilvl w:val="0"/>
                <w:numId w:val="8"/>
              </w:numPr>
              <w:tabs>
                <w:tab w:val="left" w:pos="6730"/>
              </w:tabs>
              <w:jc w:val="both"/>
            </w:pPr>
            <w:r w:rsidRPr="00D901C5">
              <w:t xml:space="preserve">Nationally, </w:t>
            </w:r>
            <w:r w:rsidR="00912725" w:rsidRPr="00D901C5">
              <w:t>175</w:t>
            </w:r>
            <w:r w:rsidR="00006EB2" w:rsidRPr="00D901C5">
              <w:t xml:space="preserve"> (</w:t>
            </w:r>
            <w:r w:rsidR="00912725" w:rsidRPr="00D901C5">
              <w:t>9.5</w:t>
            </w:r>
            <w:r w:rsidR="00006EB2" w:rsidRPr="00D901C5">
              <w:t>%)</w:t>
            </w:r>
            <w:r w:rsidRPr="00D901C5">
              <w:t xml:space="preserve"> women have no </w:t>
            </w:r>
            <w:r w:rsidR="00B83CC8">
              <w:t xml:space="preserve">report of a </w:t>
            </w:r>
            <w:r w:rsidRPr="00D901C5">
              <w:t xml:space="preserve">follow-up test </w:t>
            </w:r>
            <w:r w:rsidR="00924DAE">
              <w:t xml:space="preserve">of any kind </w:t>
            </w:r>
            <w:r w:rsidRPr="00D901C5">
              <w:t>(colposcopy, subsequent cytology, histology</w:t>
            </w:r>
            <w:r w:rsidR="00F62D59" w:rsidRPr="00D901C5">
              <w:t xml:space="preserve"> or</w:t>
            </w:r>
            <w:r w:rsidRPr="00D901C5">
              <w:t xml:space="preserve"> HPV test) within 90 days of their </w:t>
            </w:r>
            <w:r w:rsidR="00C4711E" w:rsidRPr="00D901C5">
              <w:t xml:space="preserve">high grade </w:t>
            </w:r>
            <w:r w:rsidRPr="00D901C5">
              <w:t xml:space="preserve">cytology report, and </w:t>
            </w:r>
            <w:r w:rsidR="00912725" w:rsidRPr="00D901C5">
              <w:t>96</w:t>
            </w:r>
            <w:r w:rsidR="00006EB2" w:rsidRPr="00D901C5">
              <w:t xml:space="preserve"> (</w:t>
            </w:r>
            <w:r w:rsidR="00912725" w:rsidRPr="00D901C5">
              <w:t>5.2</w:t>
            </w:r>
            <w:r w:rsidR="00006EB2" w:rsidRPr="00D901C5">
              <w:t>%)</w:t>
            </w:r>
            <w:r w:rsidRPr="00D901C5">
              <w:t xml:space="preserve"> women have no follow-up test report within 180 days.</w:t>
            </w:r>
          </w:p>
          <w:p w14:paraId="221260A7" w14:textId="377F877A" w:rsidR="00BE6D7F" w:rsidRPr="00D901C5" w:rsidRDefault="00BE6D7F" w:rsidP="00081680">
            <w:pPr>
              <w:numPr>
                <w:ilvl w:val="0"/>
                <w:numId w:val="8"/>
              </w:numPr>
              <w:tabs>
                <w:tab w:val="left" w:pos="6730"/>
              </w:tabs>
              <w:jc w:val="both"/>
            </w:pPr>
            <w:r w:rsidRPr="00D901C5">
              <w:t xml:space="preserve">Nationally, </w:t>
            </w:r>
            <w:r w:rsidR="002C69BD">
              <w:t xml:space="preserve">a decrease in </w:t>
            </w:r>
            <w:r w:rsidRPr="00D901C5">
              <w:t xml:space="preserve">the proportion of women with no record of a follow-up test report </w:t>
            </w:r>
            <w:r w:rsidR="00D278B5" w:rsidRPr="00D901C5">
              <w:t>at 90 days (</w:t>
            </w:r>
            <w:r w:rsidR="00BA3645">
              <w:t xml:space="preserve">from </w:t>
            </w:r>
            <w:r w:rsidR="002C69BD">
              <w:t xml:space="preserve">10.2% to </w:t>
            </w:r>
            <w:r w:rsidR="00912725" w:rsidRPr="00D901C5">
              <w:t>9.5</w:t>
            </w:r>
            <w:r w:rsidR="00217E61" w:rsidRPr="00D901C5">
              <w:t>%</w:t>
            </w:r>
            <w:r w:rsidR="00D278B5" w:rsidRPr="00D901C5">
              <w:t xml:space="preserve">) </w:t>
            </w:r>
            <w:r w:rsidR="002C69BD">
              <w:t>and</w:t>
            </w:r>
            <w:r w:rsidR="00444D8C" w:rsidRPr="00D901C5">
              <w:t xml:space="preserve"> </w:t>
            </w:r>
            <w:r w:rsidRPr="00D901C5">
              <w:t xml:space="preserve">180 days (from </w:t>
            </w:r>
            <w:r w:rsidR="004D4E3A" w:rsidRPr="00D901C5">
              <w:t>6.5%</w:t>
            </w:r>
            <w:r w:rsidRPr="00D901C5">
              <w:t xml:space="preserve"> to </w:t>
            </w:r>
            <w:r w:rsidR="00912725" w:rsidRPr="00D901C5">
              <w:t>5.2</w:t>
            </w:r>
            <w:r w:rsidR="00D964CA">
              <w:t>%</w:t>
            </w:r>
            <w:r w:rsidR="001F6BBB" w:rsidRPr="00D901C5">
              <w:t>)</w:t>
            </w:r>
            <w:r w:rsidR="002C69BD">
              <w:t xml:space="preserve"> was observed in this report</w:t>
            </w:r>
            <w:r w:rsidRPr="00D901C5">
              <w:t>.</w:t>
            </w:r>
          </w:p>
          <w:p w14:paraId="3612BE09" w14:textId="437256F0" w:rsidR="00BE6D7F" w:rsidRPr="00D901C5" w:rsidRDefault="00BE6D7F" w:rsidP="00EE425E">
            <w:pPr>
              <w:numPr>
                <w:ilvl w:val="0"/>
                <w:numId w:val="8"/>
              </w:numPr>
              <w:jc w:val="both"/>
            </w:pPr>
            <w:r w:rsidRPr="00D901C5">
              <w:t xml:space="preserve">Compared to the previous </w:t>
            </w:r>
            <w:r w:rsidR="00325D57" w:rsidRPr="00D901C5">
              <w:t>monitoring</w:t>
            </w:r>
            <w:r w:rsidRPr="00D901C5">
              <w:t xml:space="preserve"> period, the proportion of women with no follow-up test </w:t>
            </w:r>
            <w:r w:rsidR="00131A4D" w:rsidRPr="00D901C5">
              <w:t xml:space="preserve">recorded </w:t>
            </w:r>
            <w:r w:rsidRPr="00D901C5">
              <w:t xml:space="preserve">at 180 days has </w:t>
            </w:r>
            <w:r w:rsidR="004D5536" w:rsidRPr="00D901C5">
              <w:t xml:space="preserve">increased </w:t>
            </w:r>
            <w:r w:rsidRPr="00D901C5">
              <w:t xml:space="preserve">for </w:t>
            </w:r>
            <w:r w:rsidR="00525D55" w:rsidRPr="00D901C5">
              <w:t>Māori</w:t>
            </w:r>
            <w:r w:rsidR="00B4517D" w:rsidRPr="00D901C5">
              <w:t xml:space="preserve"> (from </w:t>
            </w:r>
            <w:r w:rsidR="004D5536" w:rsidRPr="00D901C5">
              <w:t>7.8%</w:t>
            </w:r>
            <w:r w:rsidR="00B4517D" w:rsidRPr="00D901C5">
              <w:t xml:space="preserve"> to </w:t>
            </w:r>
            <w:r w:rsidR="00912725" w:rsidRPr="00D901C5">
              <w:t>8.6</w:t>
            </w:r>
            <w:r w:rsidR="003E483A" w:rsidRPr="00D901C5">
              <w:t>%</w:t>
            </w:r>
            <w:r w:rsidR="00B4517D" w:rsidRPr="00D901C5">
              <w:t>)</w:t>
            </w:r>
            <w:r w:rsidR="00CF14FF" w:rsidRPr="00D901C5">
              <w:t xml:space="preserve"> and decreased in</w:t>
            </w:r>
            <w:r w:rsidR="00B4517D" w:rsidRPr="00D901C5">
              <w:t xml:space="preserve"> Asian </w:t>
            </w:r>
            <w:r w:rsidR="00522A22" w:rsidRPr="00D901C5">
              <w:t>women</w:t>
            </w:r>
            <w:r w:rsidR="00B4517D" w:rsidRPr="00D901C5">
              <w:t xml:space="preserve"> (from </w:t>
            </w:r>
            <w:r w:rsidR="00081E14" w:rsidRPr="00D901C5">
              <w:t>6.3%</w:t>
            </w:r>
            <w:r w:rsidR="00B4517D" w:rsidRPr="00D901C5">
              <w:t xml:space="preserve"> to </w:t>
            </w:r>
            <w:r w:rsidR="00912725" w:rsidRPr="00D901C5">
              <w:t>5.6</w:t>
            </w:r>
            <w:r w:rsidR="003E483A" w:rsidRPr="00D901C5">
              <w:t>%</w:t>
            </w:r>
            <w:r w:rsidR="00B4517D" w:rsidRPr="00D901C5">
              <w:t>)</w:t>
            </w:r>
            <w:r w:rsidR="00CF14FF" w:rsidRPr="00D901C5">
              <w:t>,</w:t>
            </w:r>
            <w:r w:rsidR="00EE425E" w:rsidRPr="00D901C5">
              <w:t xml:space="preserve"> Pacific women (from </w:t>
            </w:r>
            <w:r w:rsidR="00F1282B" w:rsidRPr="00D901C5">
              <w:t>13.3%</w:t>
            </w:r>
            <w:r w:rsidR="009712EC">
              <w:t xml:space="preserve"> </w:t>
            </w:r>
            <w:r w:rsidR="00EE425E" w:rsidRPr="00D901C5">
              <w:t xml:space="preserve">to </w:t>
            </w:r>
            <w:r w:rsidR="00912725" w:rsidRPr="00D901C5">
              <w:t>6.7</w:t>
            </w:r>
            <w:r w:rsidR="003E483A" w:rsidRPr="00D901C5">
              <w:t>%</w:t>
            </w:r>
            <w:r w:rsidR="00EE425E" w:rsidRPr="00D901C5">
              <w:t>)</w:t>
            </w:r>
            <w:r w:rsidR="00CF14FF" w:rsidRPr="00D901C5">
              <w:t xml:space="preserve"> and </w:t>
            </w:r>
            <w:r w:rsidR="00B4517D" w:rsidRPr="00D901C5">
              <w:t>European/</w:t>
            </w:r>
            <w:r w:rsidR="00151CE9" w:rsidRPr="00D901C5">
              <w:t xml:space="preserve"> Other</w:t>
            </w:r>
            <w:r w:rsidR="00444D8C" w:rsidRPr="00D901C5">
              <w:t xml:space="preserve"> women (from </w:t>
            </w:r>
            <w:r w:rsidR="00AA1262" w:rsidRPr="00D901C5">
              <w:t>5.6%</w:t>
            </w:r>
            <w:r w:rsidR="00444D8C" w:rsidRPr="00D901C5">
              <w:t xml:space="preserve"> to </w:t>
            </w:r>
            <w:r w:rsidR="00912725" w:rsidRPr="00D901C5">
              <w:t>4.4</w:t>
            </w:r>
            <w:r w:rsidR="00BC560F" w:rsidRPr="00D901C5">
              <w:t>%</w:t>
            </w:r>
            <w:r w:rsidR="00444D8C" w:rsidRPr="00D901C5">
              <w:t>)</w:t>
            </w:r>
            <w:r w:rsidRPr="00D901C5">
              <w:t xml:space="preserve">. </w:t>
            </w:r>
          </w:p>
          <w:p w14:paraId="0811312B" w14:textId="77777777" w:rsidR="00FF03AD" w:rsidRPr="00D901C5" w:rsidRDefault="00FF03AD" w:rsidP="00CA07B5">
            <w:pPr>
              <w:tabs>
                <w:tab w:val="left" w:pos="6730"/>
              </w:tabs>
              <w:ind w:left="360"/>
              <w:jc w:val="both"/>
            </w:pPr>
          </w:p>
        </w:tc>
      </w:tr>
      <w:tr w:rsidR="007D0DA0" w:rsidRPr="00D901C5" w14:paraId="37450572" w14:textId="77777777" w:rsidTr="009D427A">
        <w:tc>
          <w:tcPr>
            <w:tcW w:w="2062" w:type="dxa"/>
            <w:tcBorders>
              <w:top w:val="single" w:sz="4" w:space="0" w:color="auto"/>
              <w:bottom w:val="single" w:sz="4" w:space="0" w:color="auto"/>
            </w:tcBorders>
          </w:tcPr>
          <w:p w14:paraId="61403772" w14:textId="77777777" w:rsidR="007D0DA0" w:rsidRPr="00D901C5" w:rsidRDefault="007D0DA0" w:rsidP="005F256C">
            <w:pPr>
              <w:spacing w:before="120"/>
              <w:ind w:left="284" w:right="107"/>
              <w:jc w:val="both"/>
            </w:pPr>
            <w:r w:rsidRPr="00D901C5">
              <w:t>Indicator 7</w:t>
            </w:r>
          </w:p>
        </w:tc>
        <w:tc>
          <w:tcPr>
            <w:tcW w:w="6977" w:type="dxa"/>
            <w:tcBorders>
              <w:top w:val="single" w:sz="4" w:space="0" w:color="auto"/>
              <w:bottom w:val="single" w:sz="4" w:space="0" w:color="auto"/>
            </w:tcBorders>
          </w:tcPr>
          <w:p w14:paraId="779C03A7" w14:textId="77777777" w:rsidR="007D0DA0" w:rsidRPr="00D901C5" w:rsidRDefault="007D0DA0" w:rsidP="00081680">
            <w:pPr>
              <w:tabs>
                <w:tab w:val="left" w:pos="6730"/>
              </w:tabs>
              <w:spacing w:before="120" w:after="120"/>
              <w:jc w:val="both"/>
              <w:rPr>
                <w:u w:val="single"/>
              </w:rPr>
            </w:pPr>
            <w:r w:rsidRPr="00D901C5">
              <w:rPr>
                <w:u w:val="single"/>
              </w:rPr>
              <w:t>Colposcopy</w:t>
            </w:r>
          </w:p>
        </w:tc>
      </w:tr>
      <w:tr w:rsidR="008206D0" w:rsidRPr="00D901C5" w14:paraId="36EE12F2" w14:textId="77777777" w:rsidTr="009D427A">
        <w:tc>
          <w:tcPr>
            <w:tcW w:w="2062" w:type="dxa"/>
            <w:tcBorders>
              <w:top w:val="single" w:sz="4" w:space="0" w:color="auto"/>
              <w:bottom w:val="single" w:sz="4" w:space="0" w:color="auto"/>
            </w:tcBorders>
          </w:tcPr>
          <w:p w14:paraId="6DEEAFEB" w14:textId="77777777" w:rsidR="008206D0" w:rsidRPr="00D901C5" w:rsidRDefault="008206D0" w:rsidP="005F256C">
            <w:pPr>
              <w:spacing w:before="120"/>
              <w:ind w:left="284" w:right="107"/>
              <w:jc w:val="both"/>
            </w:pPr>
            <w:r w:rsidRPr="00D901C5">
              <w:t>Indicator 7</w:t>
            </w:r>
            <w:r w:rsidR="00804ED9" w:rsidRPr="00D901C5">
              <w:t>.1</w:t>
            </w:r>
            <w:r w:rsidRPr="00D901C5">
              <w:t xml:space="preserve"> </w:t>
            </w:r>
          </w:p>
        </w:tc>
        <w:tc>
          <w:tcPr>
            <w:tcW w:w="6977" w:type="dxa"/>
            <w:tcBorders>
              <w:top w:val="single" w:sz="4" w:space="0" w:color="auto"/>
              <w:bottom w:val="single" w:sz="4" w:space="0" w:color="auto"/>
            </w:tcBorders>
          </w:tcPr>
          <w:p w14:paraId="78DFAB7A" w14:textId="55524CAB" w:rsidR="008206D0" w:rsidRPr="00D901C5" w:rsidRDefault="00804ED9" w:rsidP="00081680">
            <w:pPr>
              <w:tabs>
                <w:tab w:val="left" w:pos="6730"/>
              </w:tabs>
              <w:spacing w:before="120" w:after="120"/>
              <w:jc w:val="both"/>
              <w:rPr>
                <w:u w:val="single"/>
              </w:rPr>
            </w:pPr>
            <w:r w:rsidRPr="00D901C5">
              <w:rPr>
                <w:u w:val="single"/>
              </w:rPr>
              <w:t>Timeliness of colp</w:t>
            </w:r>
            <w:r w:rsidR="00B02E80">
              <w:rPr>
                <w:u w:val="single"/>
              </w:rPr>
              <w:t>o</w:t>
            </w:r>
            <w:r w:rsidRPr="00D901C5">
              <w:rPr>
                <w:u w:val="single"/>
              </w:rPr>
              <w:t>scopic assessment – high grade cytology</w:t>
            </w:r>
          </w:p>
          <w:p w14:paraId="37C250BF" w14:textId="726A7A00" w:rsidR="00B27D8B" w:rsidRPr="00D901C5" w:rsidRDefault="00B27D8B" w:rsidP="00081680">
            <w:pPr>
              <w:tabs>
                <w:tab w:val="left" w:pos="6730"/>
              </w:tabs>
              <w:jc w:val="both"/>
            </w:pPr>
            <w:r w:rsidRPr="00D901C5">
              <w:rPr>
                <w:b/>
              </w:rPr>
              <w:t>Target:</w:t>
            </w:r>
            <w:r w:rsidRPr="00D901C5">
              <w:t xml:space="preserve"> </w:t>
            </w:r>
            <w:r w:rsidR="00F825E6" w:rsidRPr="00D901C5">
              <w:t>9</w:t>
            </w:r>
            <w:r w:rsidR="003A21E0" w:rsidRPr="00D901C5">
              <w:t>5</w:t>
            </w:r>
            <w:r w:rsidR="00F825E6" w:rsidRPr="00D901C5">
              <w:t>%</w:t>
            </w:r>
            <w:r w:rsidR="003A21E0" w:rsidRPr="00D901C5">
              <w:t xml:space="preserve"> or more of women who have evidence of clinical suspicion of invasive carcinoma, or a suspicion of invasive disease (TBS codes HS2, SC, AC1-AC5), receive colposcopy or a gynaecological assessment within </w:t>
            </w:r>
            <w:r w:rsidR="002B604D" w:rsidRPr="00D901C5">
              <w:t>10</w:t>
            </w:r>
            <w:r w:rsidR="003A21E0" w:rsidRPr="00D901C5">
              <w:t xml:space="preserve"> working days of receipt of referral.</w:t>
            </w:r>
            <w:r w:rsidR="009712EC">
              <w:t xml:space="preserve"> </w:t>
            </w:r>
            <w:r w:rsidR="003A21E0" w:rsidRPr="00D901C5">
              <w:t>95% or more of women who have</w:t>
            </w:r>
            <w:r w:rsidR="00CB0951" w:rsidRPr="00D901C5">
              <w:t xml:space="preserve"> other</w:t>
            </w:r>
            <w:r w:rsidR="003A21E0" w:rsidRPr="00D901C5">
              <w:t xml:space="preserve"> high-grade smear abnormalities </w:t>
            </w:r>
            <w:r w:rsidR="00293A34" w:rsidRPr="00D901C5">
              <w:t>(</w:t>
            </w:r>
            <w:r w:rsidR="003D50DD" w:rsidRPr="00D901C5">
              <w:t>TBS codes ASH, HS1, AG1-</w:t>
            </w:r>
            <w:r w:rsidR="00445BE5">
              <w:t>AG</w:t>
            </w:r>
            <w:r w:rsidR="003D50DD" w:rsidRPr="00D901C5">
              <w:t>5, AIS</w:t>
            </w:r>
            <w:r w:rsidR="00293A34" w:rsidRPr="00D901C5">
              <w:t xml:space="preserve">) </w:t>
            </w:r>
            <w:r w:rsidR="003A21E0" w:rsidRPr="00D901C5">
              <w:t>receive colposcopy within 20 working days of receipt of referral</w:t>
            </w:r>
            <w:r w:rsidRPr="00D901C5">
              <w:t>.</w:t>
            </w:r>
          </w:p>
          <w:p w14:paraId="34A078BE" w14:textId="77777777" w:rsidR="00B27D8B" w:rsidRPr="00D901C5" w:rsidRDefault="00B27D8B" w:rsidP="00081680">
            <w:pPr>
              <w:tabs>
                <w:tab w:val="left" w:pos="6730"/>
              </w:tabs>
              <w:jc w:val="both"/>
            </w:pPr>
            <w:r w:rsidRPr="00D901C5">
              <w:t xml:space="preserve"> </w:t>
            </w:r>
          </w:p>
          <w:p w14:paraId="0B44E433" w14:textId="59B94DDB" w:rsidR="00B27D8B" w:rsidRPr="00D901C5" w:rsidRDefault="000545D1" w:rsidP="00081680">
            <w:pPr>
              <w:numPr>
                <w:ilvl w:val="0"/>
                <w:numId w:val="24"/>
              </w:numPr>
              <w:tabs>
                <w:tab w:val="left" w:pos="6730"/>
              </w:tabs>
              <w:jc w:val="both"/>
            </w:pPr>
            <w:r w:rsidRPr="00D901C5">
              <w:t xml:space="preserve">There were </w:t>
            </w:r>
            <w:r w:rsidR="00912725" w:rsidRPr="00D901C5">
              <w:t>1,840</w:t>
            </w:r>
            <w:r w:rsidRPr="00D901C5">
              <w:t xml:space="preserve"> women </w:t>
            </w:r>
            <w:r w:rsidR="00BD7F5A" w:rsidRPr="00D901C5">
              <w:t>with high grade cytology results who were not already under specialist management</w:t>
            </w:r>
            <w:r w:rsidR="00D278B5" w:rsidRPr="00D901C5">
              <w:t xml:space="preserve"> (</w:t>
            </w:r>
            <w:r w:rsidR="0026687B" w:rsidRPr="00D901C5">
              <w:t xml:space="preserve">the same women </w:t>
            </w:r>
            <w:r w:rsidR="00D278B5" w:rsidRPr="00D901C5">
              <w:t xml:space="preserve">reported on </w:t>
            </w:r>
            <w:r w:rsidR="0026687B" w:rsidRPr="00D901C5">
              <w:t>in Indicator 6</w:t>
            </w:r>
            <w:r w:rsidR="00D278B5" w:rsidRPr="00D901C5">
              <w:t>)</w:t>
            </w:r>
            <w:r w:rsidR="00BD7F5A" w:rsidRPr="00D901C5">
              <w:t>.</w:t>
            </w:r>
            <w:r w:rsidR="009712EC">
              <w:t xml:space="preserve"> </w:t>
            </w:r>
          </w:p>
          <w:p w14:paraId="6CF31D77" w14:textId="442141B1" w:rsidR="000545D1" w:rsidRPr="00D901C5" w:rsidRDefault="000545D1" w:rsidP="00081680">
            <w:pPr>
              <w:numPr>
                <w:ilvl w:val="0"/>
                <w:numId w:val="24"/>
              </w:numPr>
              <w:tabs>
                <w:tab w:val="left" w:pos="6730"/>
              </w:tabs>
              <w:jc w:val="both"/>
            </w:pPr>
            <w:r w:rsidRPr="00D901C5">
              <w:t xml:space="preserve">This comprised </w:t>
            </w:r>
            <w:r w:rsidR="00912725" w:rsidRPr="00D901C5">
              <w:t>70</w:t>
            </w:r>
            <w:r w:rsidR="002D02DA" w:rsidRPr="00D901C5">
              <w:t xml:space="preserve"> </w:t>
            </w:r>
            <w:r w:rsidRPr="00D901C5">
              <w:t xml:space="preserve">women with high grade results indicating a suspicion of invasive disease and </w:t>
            </w:r>
            <w:r w:rsidR="00912725" w:rsidRPr="00D901C5">
              <w:t>1,770</w:t>
            </w:r>
            <w:r w:rsidRPr="00D901C5">
              <w:t xml:space="preserve"> women with other high grade results.</w:t>
            </w:r>
          </w:p>
          <w:p w14:paraId="45BE4D20" w14:textId="7A36DFDE" w:rsidR="00252731" w:rsidRPr="00D901C5" w:rsidRDefault="00252731" w:rsidP="00252731">
            <w:pPr>
              <w:numPr>
                <w:ilvl w:val="0"/>
                <w:numId w:val="24"/>
              </w:numPr>
              <w:tabs>
                <w:tab w:val="left" w:pos="6730"/>
              </w:tabs>
              <w:jc w:val="both"/>
            </w:pPr>
            <w:r w:rsidRPr="00D901C5">
              <w:rPr>
                <w:szCs w:val="23"/>
              </w:rPr>
              <w:t xml:space="preserve">Nationally, the proportion of women with accepted referrals recorded on the NCSP Register is </w:t>
            </w:r>
            <w:r w:rsidR="00FE3BC4" w:rsidRPr="00D901C5">
              <w:rPr>
                <w:szCs w:val="23"/>
              </w:rPr>
              <w:t>hig</w:t>
            </w:r>
            <w:r w:rsidR="00C25AFB">
              <w:rPr>
                <w:szCs w:val="23"/>
              </w:rPr>
              <w:t>h</w:t>
            </w:r>
            <w:r w:rsidR="00FE3BC4" w:rsidRPr="00D901C5">
              <w:rPr>
                <w:szCs w:val="23"/>
              </w:rPr>
              <w:t>er</w:t>
            </w:r>
            <w:r w:rsidRPr="00D901C5">
              <w:rPr>
                <w:szCs w:val="23"/>
              </w:rPr>
              <w:t xml:space="preserve"> compared to the previous report (</w:t>
            </w:r>
            <w:r w:rsidR="00FE3BC4" w:rsidRPr="00D901C5">
              <w:rPr>
                <w:szCs w:val="23"/>
              </w:rPr>
              <w:t>increased</w:t>
            </w:r>
            <w:r w:rsidR="00D278B5" w:rsidRPr="00D901C5">
              <w:rPr>
                <w:szCs w:val="23"/>
              </w:rPr>
              <w:t xml:space="preserve"> </w:t>
            </w:r>
            <w:r w:rsidRPr="00D901C5">
              <w:rPr>
                <w:szCs w:val="23"/>
              </w:rPr>
              <w:t xml:space="preserve">from </w:t>
            </w:r>
            <w:r w:rsidR="00FE3BC4" w:rsidRPr="00D901C5">
              <w:t>86.7</w:t>
            </w:r>
            <w:r w:rsidR="00FE3BC4" w:rsidRPr="00D901C5">
              <w:rPr>
                <w:szCs w:val="23"/>
              </w:rPr>
              <w:t>%</w:t>
            </w:r>
            <w:r w:rsidRPr="00D901C5">
              <w:rPr>
                <w:szCs w:val="23"/>
              </w:rPr>
              <w:t xml:space="preserve"> to</w:t>
            </w:r>
            <w:r w:rsidR="00373564">
              <w:rPr>
                <w:szCs w:val="23"/>
              </w:rPr>
              <w:t xml:space="preserve"> </w:t>
            </w:r>
            <w:r w:rsidR="00FE3BC4" w:rsidRPr="00D901C5">
              <w:t>88.0</w:t>
            </w:r>
            <w:r w:rsidRPr="00D901C5">
              <w:rPr>
                <w:szCs w:val="23"/>
              </w:rPr>
              <w:t xml:space="preserve">%). </w:t>
            </w:r>
          </w:p>
          <w:p w14:paraId="30A197DF" w14:textId="031B5DAD" w:rsidR="00252731" w:rsidRDefault="00252731" w:rsidP="00252731">
            <w:pPr>
              <w:tabs>
                <w:tab w:val="left" w:pos="6730"/>
              </w:tabs>
              <w:jc w:val="both"/>
            </w:pPr>
          </w:p>
          <w:p w14:paraId="4BE5594A" w14:textId="77777777" w:rsidR="00577B89" w:rsidRPr="00D901C5" w:rsidRDefault="00577B89" w:rsidP="00252731">
            <w:pPr>
              <w:tabs>
                <w:tab w:val="left" w:pos="6730"/>
              </w:tabs>
              <w:jc w:val="both"/>
            </w:pPr>
          </w:p>
          <w:p w14:paraId="424C1848" w14:textId="77777777" w:rsidR="00252731" w:rsidRPr="00D901C5" w:rsidRDefault="00252731" w:rsidP="00252731">
            <w:pPr>
              <w:tabs>
                <w:tab w:val="left" w:pos="6730"/>
              </w:tabs>
              <w:jc w:val="both"/>
              <w:rPr>
                <w:i/>
              </w:rPr>
            </w:pPr>
            <w:r w:rsidRPr="00D901C5">
              <w:rPr>
                <w:i/>
              </w:rPr>
              <w:t>Suspicion of Invasive Disease</w:t>
            </w:r>
          </w:p>
          <w:p w14:paraId="7C4C6CED" w14:textId="1D35E93A" w:rsidR="002201D6" w:rsidRPr="00D901C5" w:rsidRDefault="00AB6DBB" w:rsidP="00081680">
            <w:pPr>
              <w:numPr>
                <w:ilvl w:val="0"/>
                <w:numId w:val="24"/>
              </w:numPr>
              <w:tabs>
                <w:tab w:val="left" w:pos="6730"/>
              </w:tabs>
              <w:jc w:val="both"/>
            </w:pPr>
            <w:r w:rsidRPr="00D901C5">
              <w:t xml:space="preserve">Among the </w:t>
            </w:r>
            <w:r w:rsidR="00912725" w:rsidRPr="00D901C5">
              <w:t>70</w:t>
            </w:r>
            <w:r w:rsidRPr="00D901C5">
              <w:t xml:space="preserve"> women </w:t>
            </w:r>
            <w:r w:rsidR="00F825E6" w:rsidRPr="00D901C5">
              <w:t>with high grade cytology results indicating a suspicion of invasive disease</w:t>
            </w:r>
            <w:r w:rsidRPr="00D901C5">
              <w:t>,</w:t>
            </w:r>
            <w:r w:rsidR="003A21E0" w:rsidRPr="00D901C5">
              <w:t xml:space="preserve"> </w:t>
            </w:r>
            <w:r w:rsidR="00912725" w:rsidRPr="00D901C5">
              <w:t>40</w:t>
            </w:r>
            <w:r w:rsidRPr="00D901C5">
              <w:t xml:space="preserve"> </w:t>
            </w:r>
            <w:r w:rsidR="00935BF0" w:rsidRPr="00D901C5">
              <w:t>(</w:t>
            </w:r>
            <w:r w:rsidR="00924F26" w:rsidRPr="00D901C5">
              <w:t>57.1</w:t>
            </w:r>
            <w:r w:rsidR="00935BF0" w:rsidRPr="00D901C5">
              <w:t xml:space="preserve">%) </w:t>
            </w:r>
            <w:r w:rsidR="00DF75E7" w:rsidRPr="00D901C5">
              <w:t xml:space="preserve">had an </w:t>
            </w:r>
            <w:r w:rsidR="003A21E0" w:rsidRPr="00D901C5">
              <w:t>accepted referral</w:t>
            </w:r>
            <w:r w:rsidR="000D44E5" w:rsidRPr="00D901C5">
              <w:t>.</w:t>
            </w:r>
            <w:r w:rsidR="009712EC">
              <w:t xml:space="preserve"> </w:t>
            </w:r>
            <w:r w:rsidR="00935BF0" w:rsidRPr="00D901C5">
              <w:t xml:space="preserve">Of the women with an accepted referral, </w:t>
            </w:r>
            <w:r w:rsidR="00912725" w:rsidRPr="00D901C5">
              <w:t>90.0</w:t>
            </w:r>
            <w:r w:rsidR="000D44E5" w:rsidRPr="00D901C5">
              <w:t>%</w:t>
            </w:r>
            <w:r w:rsidR="00F825E6" w:rsidRPr="00D901C5">
              <w:t xml:space="preserve"> were seen within </w:t>
            </w:r>
            <w:r w:rsidR="002B604D" w:rsidRPr="00D901C5">
              <w:t>10 working days</w:t>
            </w:r>
            <w:r w:rsidR="00F825E6" w:rsidRPr="00D901C5">
              <w:t xml:space="preserve"> of their referral being accepted.</w:t>
            </w:r>
            <w:r w:rsidR="00476A68" w:rsidRPr="00D901C5">
              <w:t xml:space="preserve"> Th</w:t>
            </w:r>
            <w:r w:rsidR="000F67C3" w:rsidRPr="00D901C5">
              <w:t xml:space="preserve">is is </w:t>
            </w:r>
            <w:r w:rsidR="003357FA" w:rsidRPr="00D901C5">
              <w:t xml:space="preserve">higher </w:t>
            </w:r>
            <w:r w:rsidR="000F67C3" w:rsidRPr="00D901C5">
              <w:t xml:space="preserve">than in the previous </w:t>
            </w:r>
            <w:r w:rsidR="00AF7163" w:rsidRPr="00D901C5">
              <w:t>report (</w:t>
            </w:r>
            <w:r w:rsidR="00B11DC3" w:rsidRPr="00D901C5">
              <w:t>78.0</w:t>
            </w:r>
            <w:r w:rsidR="000F67C3" w:rsidRPr="00D901C5">
              <w:t>%)</w:t>
            </w:r>
            <w:r w:rsidR="00476A68" w:rsidRPr="00D901C5">
              <w:t>.</w:t>
            </w:r>
            <w:r w:rsidR="00293A34" w:rsidRPr="00D901C5">
              <w:t xml:space="preserve"> </w:t>
            </w:r>
          </w:p>
          <w:p w14:paraId="1AFBBA15" w14:textId="46A6C057" w:rsidR="00252731" w:rsidRPr="00D901C5" w:rsidRDefault="00295E52" w:rsidP="00252731">
            <w:pPr>
              <w:numPr>
                <w:ilvl w:val="0"/>
                <w:numId w:val="24"/>
              </w:numPr>
              <w:tabs>
                <w:tab w:val="left" w:pos="6730"/>
              </w:tabs>
              <w:jc w:val="both"/>
            </w:pPr>
            <w:r w:rsidRPr="00D901C5">
              <w:t xml:space="preserve">Among </w:t>
            </w:r>
            <w:r>
              <w:t>all</w:t>
            </w:r>
            <w:r w:rsidRPr="00D901C5">
              <w:t xml:space="preserve"> 70 women with high grade cytology results indicating a suspicion of invasive disease</w:t>
            </w:r>
            <w:r>
              <w:t>,</w:t>
            </w:r>
            <w:r w:rsidRPr="00D901C5">
              <w:t xml:space="preserve"> </w:t>
            </w:r>
            <w:r>
              <w:t>a</w:t>
            </w:r>
            <w:r w:rsidR="00252731" w:rsidRPr="00D901C5">
              <w:t xml:space="preserve"> colposcopy visit is recorded for </w:t>
            </w:r>
            <w:r w:rsidR="00410322" w:rsidRPr="00D901C5">
              <w:t xml:space="preserve">61 </w:t>
            </w:r>
            <w:r w:rsidR="00193816" w:rsidRPr="00D901C5">
              <w:t xml:space="preserve">of these women </w:t>
            </w:r>
            <w:r w:rsidR="00252731" w:rsidRPr="00D901C5">
              <w:t>(</w:t>
            </w:r>
            <w:r w:rsidR="00B439D1" w:rsidRPr="00D901C5">
              <w:t>87.1</w:t>
            </w:r>
            <w:r w:rsidR="00252731" w:rsidRPr="00D901C5">
              <w:t xml:space="preserve">%) up to </w:t>
            </w:r>
            <w:r w:rsidR="00B439D1" w:rsidRPr="00D901C5">
              <w:t>30 June 2017</w:t>
            </w:r>
            <w:r w:rsidR="00252731" w:rsidRPr="00D901C5">
              <w:t xml:space="preserve"> (follow-up time of at least six and up to 12 months). </w:t>
            </w:r>
          </w:p>
          <w:p w14:paraId="461E8661" w14:textId="77777777" w:rsidR="00252731" w:rsidRPr="00D901C5" w:rsidRDefault="00252731" w:rsidP="00252731">
            <w:pPr>
              <w:tabs>
                <w:tab w:val="left" w:pos="6730"/>
              </w:tabs>
              <w:jc w:val="both"/>
            </w:pPr>
          </w:p>
          <w:p w14:paraId="1C160D69" w14:textId="77777777" w:rsidR="00252731" w:rsidRPr="00D901C5" w:rsidRDefault="00252731" w:rsidP="00252731">
            <w:pPr>
              <w:tabs>
                <w:tab w:val="left" w:pos="6730"/>
              </w:tabs>
              <w:jc w:val="both"/>
              <w:rPr>
                <w:i/>
              </w:rPr>
            </w:pPr>
            <w:r w:rsidRPr="00D901C5">
              <w:rPr>
                <w:i/>
              </w:rPr>
              <w:t>No Suspicion of Invasive Disease</w:t>
            </w:r>
          </w:p>
          <w:p w14:paraId="150D2447" w14:textId="1A039262" w:rsidR="00F825E6" w:rsidRPr="00D901C5" w:rsidRDefault="00F825E6" w:rsidP="00081680">
            <w:pPr>
              <w:numPr>
                <w:ilvl w:val="0"/>
                <w:numId w:val="24"/>
              </w:numPr>
              <w:tabs>
                <w:tab w:val="left" w:pos="6730"/>
              </w:tabs>
              <w:jc w:val="both"/>
            </w:pPr>
            <w:r w:rsidRPr="00D901C5">
              <w:t xml:space="preserve">Among the </w:t>
            </w:r>
            <w:r w:rsidR="00912725" w:rsidRPr="00D901C5">
              <w:t>1,770</w:t>
            </w:r>
            <w:r w:rsidR="00115D02" w:rsidRPr="00D901C5">
              <w:t xml:space="preserve"> </w:t>
            </w:r>
            <w:r w:rsidRPr="00D901C5">
              <w:t>women with other high grade cytology results,</w:t>
            </w:r>
            <w:r w:rsidR="00F32638" w:rsidRPr="00D901C5">
              <w:t xml:space="preserve"> </w:t>
            </w:r>
            <w:r w:rsidR="00912725" w:rsidRPr="00D901C5">
              <w:t>1,579</w:t>
            </w:r>
            <w:r w:rsidR="00F32638" w:rsidRPr="00D901C5">
              <w:t xml:space="preserve"> </w:t>
            </w:r>
            <w:r w:rsidR="00935BF0" w:rsidRPr="00D901C5">
              <w:t>(</w:t>
            </w:r>
            <w:r w:rsidR="00F10CF9" w:rsidRPr="00D901C5">
              <w:t>89.2</w:t>
            </w:r>
            <w:r w:rsidR="00935BF0" w:rsidRPr="00D901C5">
              <w:t xml:space="preserve">%) </w:t>
            </w:r>
            <w:r w:rsidR="00F32638" w:rsidRPr="00D901C5">
              <w:t>had an accepted referral</w:t>
            </w:r>
            <w:r w:rsidR="00935BF0" w:rsidRPr="00D901C5">
              <w:t>. Of the women with an accepted referral,</w:t>
            </w:r>
            <w:r w:rsidRPr="00D901C5">
              <w:t xml:space="preserve"> </w:t>
            </w:r>
            <w:r w:rsidR="00912725" w:rsidRPr="00D901C5">
              <w:t>69.6</w:t>
            </w:r>
            <w:r w:rsidR="002F75F7" w:rsidRPr="00D901C5">
              <w:t>%</w:t>
            </w:r>
            <w:r w:rsidRPr="00D901C5">
              <w:t xml:space="preserve"> were seen within </w:t>
            </w:r>
            <w:r w:rsidR="002B604D" w:rsidRPr="00D901C5">
              <w:t xml:space="preserve">20 working days </w:t>
            </w:r>
            <w:r w:rsidRPr="00D901C5">
              <w:t>of their referral being accepted.</w:t>
            </w:r>
            <w:r w:rsidR="00476A68" w:rsidRPr="00D901C5">
              <w:t xml:space="preserve"> This is </w:t>
            </w:r>
            <w:r w:rsidR="008272AC" w:rsidRPr="00D901C5">
              <w:t>higher</w:t>
            </w:r>
            <w:r w:rsidR="00476A68" w:rsidRPr="00D901C5">
              <w:t xml:space="preserve"> than the proportion seen within </w:t>
            </w:r>
            <w:r w:rsidR="002B604D" w:rsidRPr="00D901C5">
              <w:t xml:space="preserve">20 working days </w:t>
            </w:r>
            <w:r w:rsidR="00476A68" w:rsidRPr="00D901C5">
              <w:t xml:space="preserve">in the previous </w:t>
            </w:r>
            <w:r w:rsidR="00325D57" w:rsidRPr="00D901C5">
              <w:t>monitoring</w:t>
            </w:r>
            <w:r w:rsidR="00476A68" w:rsidRPr="00D901C5">
              <w:t xml:space="preserve"> period (</w:t>
            </w:r>
            <w:r w:rsidR="00F10CF9" w:rsidRPr="00D901C5">
              <w:t>67.0</w:t>
            </w:r>
            <w:r w:rsidR="00476A68" w:rsidRPr="00D901C5">
              <w:t>%).</w:t>
            </w:r>
          </w:p>
          <w:p w14:paraId="343574EF" w14:textId="17FEDD40" w:rsidR="002B604D" w:rsidRPr="00D901C5" w:rsidRDefault="002B604D" w:rsidP="001A2432">
            <w:pPr>
              <w:numPr>
                <w:ilvl w:val="0"/>
                <w:numId w:val="24"/>
              </w:numPr>
              <w:tabs>
                <w:tab w:val="left" w:pos="6730"/>
              </w:tabs>
              <w:jc w:val="both"/>
            </w:pPr>
            <w:r w:rsidRPr="00D901C5">
              <w:t>A</w:t>
            </w:r>
            <w:r w:rsidR="00295E52">
              <w:t xml:space="preserve">mong all </w:t>
            </w:r>
            <w:r w:rsidR="00295E52" w:rsidRPr="00D901C5">
              <w:t>1,770 women with other high grade cytology results</w:t>
            </w:r>
            <w:r w:rsidR="00295E52">
              <w:t>, a</w:t>
            </w:r>
            <w:r w:rsidRPr="00D901C5">
              <w:t xml:space="preserve"> colposcopy visit is recorded for </w:t>
            </w:r>
            <w:r w:rsidR="00165471" w:rsidRPr="00D901C5">
              <w:t>1,689</w:t>
            </w:r>
            <w:r w:rsidR="00006EB2" w:rsidRPr="00D901C5">
              <w:t xml:space="preserve"> (</w:t>
            </w:r>
            <w:r w:rsidR="00165471" w:rsidRPr="00D901C5">
              <w:t>95.4</w:t>
            </w:r>
            <w:r w:rsidR="002D02DA" w:rsidRPr="00D901C5">
              <w:t>%</w:t>
            </w:r>
            <w:r w:rsidR="00006EB2" w:rsidRPr="00D901C5">
              <w:t>)</w:t>
            </w:r>
            <w:r w:rsidRPr="00D901C5">
              <w:t xml:space="preserve"> of the</w:t>
            </w:r>
            <w:r w:rsidR="0026687B" w:rsidRPr="00D901C5">
              <w:t>se</w:t>
            </w:r>
            <w:r w:rsidRPr="00D901C5">
              <w:t xml:space="preserve"> women up to </w:t>
            </w:r>
            <w:r w:rsidR="00B22A8D">
              <w:t>30 June 2017</w:t>
            </w:r>
            <w:r w:rsidR="00C53F7C" w:rsidRPr="00D901C5">
              <w:t xml:space="preserve"> </w:t>
            </w:r>
            <w:r w:rsidRPr="00D901C5">
              <w:t xml:space="preserve">(follow-up time of at least six and up to 12 months). </w:t>
            </w:r>
          </w:p>
          <w:p w14:paraId="01D3D70F" w14:textId="77777777" w:rsidR="008206D0" w:rsidRPr="00D901C5" w:rsidRDefault="008206D0" w:rsidP="00BA104F">
            <w:pPr>
              <w:tabs>
                <w:tab w:val="left" w:pos="6730"/>
              </w:tabs>
              <w:jc w:val="both"/>
            </w:pPr>
          </w:p>
        </w:tc>
      </w:tr>
      <w:tr w:rsidR="004C306B" w:rsidRPr="00D901C5" w14:paraId="0EE1BCA6" w14:textId="77777777" w:rsidTr="00681265">
        <w:tc>
          <w:tcPr>
            <w:tcW w:w="2062" w:type="dxa"/>
            <w:tcBorders>
              <w:top w:val="single" w:sz="4" w:space="0" w:color="auto"/>
            </w:tcBorders>
          </w:tcPr>
          <w:p w14:paraId="6659A61B" w14:textId="77777777" w:rsidR="004C306B" w:rsidRPr="00D901C5" w:rsidRDefault="004C306B" w:rsidP="004C306B">
            <w:pPr>
              <w:spacing w:before="120"/>
              <w:ind w:left="284" w:right="107"/>
              <w:jc w:val="both"/>
            </w:pPr>
            <w:r w:rsidRPr="00D901C5">
              <w:t>Indicator 7.2</w:t>
            </w:r>
          </w:p>
        </w:tc>
        <w:tc>
          <w:tcPr>
            <w:tcW w:w="6977" w:type="dxa"/>
            <w:tcBorders>
              <w:top w:val="single" w:sz="4" w:space="0" w:color="auto"/>
            </w:tcBorders>
          </w:tcPr>
          <w:p w14:paraId="184642A3" w14:textId="59F087FA" w:rsidR="004C306B" w:rsidRPr="00D901C5" w:rsidRDefault="004C306B" w:rsidP="00081680">
            <w:pPr>
              <w:tabs>
                <w:tab w:val="left" w:pos="6730"/>
              </w:tabs>
              <w:spacing w:before="120" w:after="120"/>
              <w:jc w:val="both"/>
              <w:rPr>
                <w:u w:val="single"/>
              </w:rPr>
            </w:pPr>
            <w:r w:rsidRPr="00D901C5">
              <w:rPr>
                <w:u w:val="single"/>
              </w:rPr>
              <w:t>Timeliness of colp</w:t>
            </w:r>
            <w:r w:rsidR="007016D9">
              <w:rPr>
                <w:u w:val="single"/>
              </w:rPr>
              <w:t>o</w:t>
            </w:r>
            <w:r w:rsidRPr="00D901C5">
              <w:rPr>
                <w:u w:val="single"/>
              </w:rPr>
              <w:t xml:space="preserve">scopic assessment – low grade cytology </w:t>
            </w:r>
          </w:p>
          <w:p w14:paraId="5A771F1C" w14:textId="37007356" w:rsidR="004C306B" w:rsidRPr="00FA7AE6" w:rsidRDefault="003122FA" w:rsidP="00081680">
            <w:pPr>
              <w:tabs>
                <w:tab w:val="left" w:pos="6730"/>
              </w:tabs>
              <w:jc w:val="both"/>
            </w:pPr>
            <w:r w:rsidRPr="00FA7AE6">
              <w:rPr>
                <w:b/>
              </w:rPr>
              <w:t>Target</w:t>
            </w:r>
            <w:r w:rsidRPr="00FA7AE6">
              <w:t xml:space="preserve">: </w:t>
            </w:r>
            <w:r w:rsidR="008326C1" w:rsidRPr="00FA7AE6">
              <w:t xml:space="preserve">95% of women who have persistent low-grade abnormalities or a low-grade abnormality and positive HPV test, must receive a date for a colposcopy appointment </w:t>
            </w:r>
            <w:r w:rsidR="00F5698E" w:rsidRPr="00FA7AE6">
              <w:t xml:space="preserve">within a period </w:t>
            </w:r>
            <w:r w:rsidR="008326C1" w:rsidRPr="00FA7AE6">
              <w:t xml:space="preserve">that does not exceed 26 weeks of the colposcopy unit accepting the referral from the </w:t>
            </w:r>
            <w:r w:rsidR="00292950">
              <w:t>sample taker</w:t>
            </w:r>
            <w:r w:rsidR="008326C1" w:rsidRPr="00FA7AE6">
              <w:t xml:space="preserve">. </w:t>
            </w:r>
          </w:p>
          <w:p w14:paraId="26F16258" w14:textId="77777777" w:rsidR="008326C1" w:rsidRPr="00FA7AE6" w:rsidRDefault="008326C1" w:rsidP="00081680">
            <w:pPr>
              <w:tabs>
                <w:tab w:val="left" w:pos="6730"/>
              </w:tabs>
              <w:jc w:val="both"/>
            </w:pPr>
          </w:p>
          <w:p w14:paraId="15569666" w14:textId="27C4475D" w:rsidR="003122FA" w:rsidRPr="00FA7AE6" w:rsidRDefault="003122FA" w:rsidP="0080537D">
            <w:pPr>
              <w:numPr>
                <w:ilvl w:val="0"/>
                <w:numId w:val="24"/>
              </w:numPr>
              <w:tabs>
                <w:tab w:val="left" w:pos="6730"/>
              </w:tabs>
              <w:jc w:val="both"/>
              <w:rPr>
                <w:szCs w:val="23"/>
              </w:rPr>
            </w:pPr>
            <w:r w:rsidRPr="00FA7AE6">
              <w:rPr>
                <w:szCs w:val="23"/>
              </w:rPr>
              <w:t xml:space="preserve">There were </w:t>
            </w:r>
            <w:r w:rsidR="00912725" w:rsidRPr="00FA7AE6">
              <w:t>3,738</w:t>
            </w:r>
            <w:r w:rsidRPr="00FA7AE6">
              <w:rPr>
                <w:szCs w:val="23"/>
              </w:rPr>
              <w:t xml:space="preserve"> women with persistent low grade cytology or low grade cytology and a positive hrHPV test </w:t>
            </w:r>
            <w:r w:rsidR="003159EA" w:rsidRPr="00FA7AE6">
              <w:rPr>
                <w:szCs w:val="23"/>
              </w:rPr>
              <w:t xml:space="preserve">collected </w:t>
            </w:r>
            <w:r w:rsidR="008F2987" w:rsidRPr="00FA7AE6">
              <w:t>(</w:t>
            </w:r>
            <w:r w:rsidR="003159EA" w:rsidRPr="00FA7AE6">
              <w:t>the 6-month period ending 12 months prior to the end of the current monitoring perio</w:t>
            </w:r>
            <w:r w:rsidR="00953EBB">
              <w:t xml:space="preserve">d, </w:t>
            </w:r>
            <w:r w:rsidR="003159EA" w:rsidRPr="00FA7AE6">
              <w:t xml:space="preserve">i.e. between </w:t>
            </w:r>
            <w:r w:rsidR="00112868" w:rsidRPr="00FA7AE6">
              <w:t>1 January – 30 June 2016</w:t>
            </w:r>
            <w:r w:rsidR="003159EA" w:rsidRPr="00FA7AE6">
              <w:t>)</w:t>
            </w:r>
            <w:r w:rsidR="003159EA" w:rsidRPr="00FA7AE6">
              <w:rPr>
                <w:szCs w:val="23"/>
              </w:rPr>
              <w:t>.</w:t>
            </w:r>
            <w:r w:rsidR="009712EC">
              <w:rPr>
                <w:szCs w:val="23"/>
              </w:rPr>
              <w:t xml:space="preserve"> </w:t>
            </w:r>
          </w:p>
          <w:p w14:paraId="35D48505" w14:textId="785E4074" w:rsidR="003122FA" w:rsidRPr="00FA7AE6" w:rsidRDefault="003122FA" w:rsidP="00081680">
            <w:pPr>
              <w:numPr>
                <w:ilvl w:val="0"/>
                <w:numId w:val="24"/>
              </w:numPr>
              <w:tabs>
                <w:tab w:val="left" w:pos="6730"/>
              </w:tabs>
              <w:jc w:val="both"/>
              <w:rPr>
                <w:szCs w:val="23"/>
              </w:rPr>
            </w:pPr>
            <w:r w:rsidRPr="00FA7AE6">
              <w:rPr>
                <w:szCs w:val="23"/>
              </w:rPr>
              <w:t xml:space="preserve">Subsequent accepted referrals are recorded for </w:t>
            </w:r>
            <w:r w:rsidR="00912725" w:rsidRPr="00FA7AE6">
              <w:t>3,105</w:t>
            </w:r>
            <w:r w:rsidR="00006EB2" w:rsidRPr="00FA7AE6">
              <w:rPr>
                <w:szCs w:val="23"/>
              </w:rPr>
              <w:t xml:space="preserve"> (</w:t>
            </w:r>
            <w:r w:rsidR="00912725" w:rsidRPr="00FA7AE6">
              <w:t>83.1</w:t>
            </w:r>
            <w:r w:rsidR="00EF1E64" w:rsidRPr="00FA7AE6">
              <w:rPr>
                <w:szCs w:val="23"/>
              </w:rPr>
              <w:t>%</w:t>
            </w:r>
            <w:r w:rsidR="00006EB2" w:rsidRPr="00FA7AE6">
              <w:rPr>
                <w:szCs w:val="23"/>
              </w:rPr>
              <w:t>)</w:t>
            </w:r>
            <w:r w:rsidRPr="00FA7AE6">
              <w:rPr>
                <w:szCs w:val="23"/>
              </w:rPr>
              <w:t xml:space="preserve"> of these women, and subsequent colposcopy </w:t>
            </w:r>
            <w:r w:rsidR="00A1328F" w:rsidRPr="00FA7AE6">
              <w:rPr>
                <w:szCs w:val="23"/>
              </w:rPr>
              <w:t xml:space="preserve">(by </w:t>
            </w:r>
            <w:r w:rsidR="00912725" w:rsidRPr="00FA7AE6">
              <w:t>30 June</w:t>
            </w:r>
            <w:r w:rsidR="006153DC" w:rsidRPr="00FA7AE6">
              <w:t xml:space="preserve"> </w:t>
            </w:r>
            <w:r w:rsidR="00912725" w:rsidRPr="00FA7AE6">
              <w:t>2017</w:t>
            </w:r>
            <w:r w:rsidR="00A1328F" w:rsidRPr="00FA7AE6">
              <w:rPr>
                <w:szCs w:val="23"/>
              </w:rPr>
              <w:t xml:space="preserve">) </w:t>
            </w:r>
            <w:r w:rsidRPr="00FA7AE6">
              <w:rPr>
                <w:szCs w:val="23"/>
              </w:rPr>
              <w:t xml:space="preserve">for </w:t>
            </w:r>
            <w:r w:rsidR="00912725" w:rsidRPr="00FA7AE6">
              <w:t>3,347</w:t>
            </w:r>
            <w:r w:rsidR="00006EB2" w:rsidRPr="00FA7AE6">
              <w:rPr>
                <w:szCs w:val="23"/>
              </w:rPr>
              <w:t xml:space="preserve"> (</w:t>
            </w:r>
            <w:r w:rsidR="00912725" w:rsidRPr="00FA7AE6">
              <w:t>89.5</w:t>
            </w:r>
            <w:r w:rsidR="00EF1E64" w:rsidRPr="00FA7AE6">
              <w:rPr>
                <w:szCs w:val="23"/>
              </w:rPr>
              <w:t>%</w:t>
            </w:r>
            <w:r w:rsidR="00006EB2" w:rsidRPr="00FA7AE6">
              <w:rPr>
                <w:szCs w:val="23"/>
              </w:rPr>
              <w:t>)</w:t>
            </w:r>
            <w:r w:rsidRPr="00FA7AE6">
              <w:rPr>
                <w:szCs w:val="23"/>
              </w:rPr>
              <w:t xml:space="preserve"> of these women.</w:t>
            </w:r>
            <w:r w:rsidR="009712EC">
              <w:rPr>
                <w:szCs w:val="23"/>
              </w:rPr>
              <w:t xml:space="preserve"> </w:t>
            </w:r>
          </w:p>
          <w:p w14:paraId="34FFF2F9" w14:textId="40573E98" w:rsidR="00A1328F" w:rsidRPr="00FA7AE6" w:rsidRDefault="00A1328F" w:rsidP="00081680">
            <w:pPr>
              <w:numPr>
                <w:ilvl w:val="0"/>
                <w:numId w:val="24"/>
              </w:numPr>
              <w:tabs>
                <w:tab w:val="left" w:pos="6730"/>
              </w:tabs>
              <w:jc w:val="both"/>
              <w:rPr>
                <w:szCs w:val="23"/>
              </w:rPr>
            </w:pPr>
            <w:r w:rsidRPr="00FA7AE6">
              <w:t xml:space="preserve">Nationally, </w:t>
            </w:r>
            <w:r w:rsidR="00912725" w:rsidRPr="00FA7AE6">
              <w:t>81.4</w:t>
            </w:r>
            <w:r w:rsidRPr="00FA7AE6">
              <w:rPr>
                <w:szCs w:val="23"/>
              </w:rPr>
              <w:t xml:space="preserve">% of </w:t>
            </w:r>
            <w:r w:rsidRPr="00FA7AE6">
              <w:t>women attended for colposcopy within 26 weeks of their accepted referral.</w:t>
            </w:r>
            <w:r w:rsidR="007B43A2" w:rsidRPr="00FA7AE6">
              <w:t xml:space="preserve"> This is </w:t>
            </w:r>
            <w:r w:rsidR="00A711F9" w:rsidRPr="00FA7AE6">
              <w:t xml:space="preserve">higher </w:t>
            </w:r>
            <w:r w:rsidR="007B43A2" w:rsidRPr="00FA7AE6">
              <w:t>than in the previous monitoring report (</w:t>
            </w:r>
            <w:r w:rsidR="00A711F9" w:rsidRPr="00FA7AE6">
              <w:t>68.8</w:t>
            </w:r>
            <w:r w:rsidR="007B43A2" w:rsidRPr="00FA7AE6">
              <w:t>%).</w:t>
            </w:r>
          </w:p>
          <w:p w14:paraId="5A191259" w14:textId="77777777" w:rsidR="004C306B" w:rsidRPr="00D901C5" w:rsidRDefault="004C306B" w:rsidP="00B0407C">
            <w:pPr>
              <w:tabs>
                <w:tab w:val="left" w:pos="6730"/>
              </w:tabs>
              <w:ind w:left="360"/>
              <w:jc w:val="both"/>
              <w:rPr>
                <w:u w:val="single"/>
              </w:rPr>
            </w:pPr>
          </w:p>
        </w:tc>
      </w:tr>
      <w:tr w:rsidR="00804ED9" w:rsidRPr="00D901C5" w14:paraId="5AFDD538" w14:textId="77777777" w:rsidTr="00681265">
        <w:tc>
          <w:tcPr>
            <w:tcW w:w="2062" w:type="dxa"/>
            <w:tcBorders>
              <w:top w:val="single" w:sz="4" w:space="0" w:color="auto"/>
              <w:bottom w:val="single" w:sz="4" w:space="0" w:color="auto"/>
            </w:tcBorders>
          </w:tcPr>
          <w:p w14:paraId="050ED764" w14:textId="77777777" w:rsidR="00804ED9" w:rsidRPr="00D901C5" w:rsidRDefault="00804ED9" w:rsidP="00804ED9">
            <w:pPr>
              <w:spacing w:before="120"/>
              <w:ind w:left="284" w:right="107"/>
              <w:jc w:val="both"/>
            </w:pPr>
            <w:r w:rsidRPr="00D901C5">
              <w:t xml:space="preserve">Indicator 7.3 </w:t>
            </w:r>
          </w:p>
        </w:tc>
        <w:tc>
          <w:tcPr>
            <w:tcW w:w="6977" w:type="dxa"/>
            <w:tcBorders>
              <w:top w:val="single" w:sz="4" w:space="0" w:color="auto"/>
              <w:bottom w:val="single" w:sz="4" w:space="0" w:color="auto"/>
            </w:tcBorders>
          </w:tcPr>
          <w:p w14:paraId="2569DBD1" w14:textId="77777777" w:rsidR="00804ED9" w:rsidRPr="00F922A0" w:rsidRDefault="00804ED9" w:rsidP="00804ED9">
            <w:pPr>
              <w:spacing w:before="120" w:after="120"/>
              <w:ind w:right="544"/>
              <w:jc w:val="both"/>
              <w:rPr>
                <w:u w:val="single"/>
              </w:rPr>
            </w:pPr>
            <w:r w:rsidRPr="00F922A0">
              <w:rPr>
                <w:u w:val="single"/>
              </w:rPr>
              <w:t xml:space="preserve">Adequacy of reporting colposcopy </w:t>
            </w:r>
          </w:p>
          <w:p w14:paraId="69229526" w14:textId="58DEBCC4" w:rsidR="00804ED9" w:rsidRDefault="007D4FD5" w:rsidP="00F7150E">
            <w:pPr>
              <w:tabs>
                <w:tab w:val="left" w:pos="5763"/>
              </w:tabs>
              <w:jc w:val="both"/>
            </w:pPr>
            <w:r w:rsidRPr="00F922A0">
              <w:rPr>
                <w:b/>
              </w:rPr>
              <w:t>Target:</w:t>
            </w:r>
            <w:r w:rsidRPr="00F922A0">
              <w:t xml:space="preserve"> 100% of medical notes will accurately record colposcopic findings including visibility of the </w:t>
            </w:r>
            <w:r w:rsidR="00EF7875" w:rsidRPr="00F922A0">
              <w:t>squamo</w:t>
            </w:r>
            <w:r w:rsidRPr="00F922A0">
              <w:t>columnar junction, presence or absence of a visible lesion, and colposcopic opinion regarding the nature of the abnormality.</w:t>
            </w:r>
          </w:p>
          <w:p w14:paraId="73FC87D0" w14:textId="77777777" w:rsidR="00C831FC" w:rsidRPr="00F922A0" w:rsidRDefault="00C831FC" w:rsidP="00F7150E">
            <w:pPr>
              <w:tabs>
                <w:tab w:val="left" w:pos="5763"/>
              </w:tabs>
              <w:jc w:val="both"/>
            </w:pPr>
          </w:p>
          <w:p w14:paraId="6EC0C3CB" w14:textId="711AD162" w:rsidR="00EA39F6" w:rsidRPr="00F922A0" w:rsidRDefault="00EA39F6" w:rsidP="00F7150E">
            <w:pPr>
              <w:numPr>
                <w:ilvl w:val="0"/>
                <w:numId w:val="24"/>
              </w:numPr>
              <w:jc w:val="both"/>
            </w:pPr>
            <w:r w:rsidRPr="00F922A0">
              <w:t xml:space="preserve">Based on </w:t>
            </w:r>
            <w:r w:rsidR="00912725" w:rsidRPr="00F922A0">
              <w:t>12,807</w:t>
            </w:r>
            <w:r w:rsidR="0034012C" w:rsidRPr="00F922A0">
              <w:t xml:space="preserve"> </w:t>
            </w:r>
            <w:r w:rsidRPr="00F922A0">
              <w:t xml:space="preserve">colposcopy visits recorded on the NCSP Register, no DHB </w:t>
            </w:r>
            <w:r w:rsidR="00D54BBB" w:rsidRPr="00F922A0">
              <w:t xml:space="preserve">nor the aggregate of colposcopy visits to private practice </w:t>
            </w:r>
            <w:r w:rsidRPr="00F922A0">
              <w:t xml:space="preserve">met the target of 100% completion of </w:t>
            </w:r>
            <w:r w:rsidR="009408AE" w:rsidRPr="00F922A0">
              <w:t xml:space="preserve">all </w:t>
            </w:r>
            <w:r w:rsidRPr="00F922A0">
              <w:t>recommended fields.</w:t>
            </w:r>
          </w:p>
          <w:p w14:paraId="74243FA6" w14:textId="54FE6518" w:rsidR="00D07F78" w:rsidRPr="00F922A0" w:rsidRDefault="00DC6ABB" w:rsidP="009A4114">
            <w:pPr>
              <w:numPr>
                <w:ilvl w:val="0"/>
                <w:numId w:val="24"/>
              </w:numPr>
              <w:jc w:val="both"/>
            </w:pPr>
            <w:r w:rsidRPr="00F922A0">
              <w:t>All item</w:t>
            </w:r>
            <w:r w:rsidR="0071376A" w:rsidRPr="00F922A0">
              <w:t>s</w:t>
            </w:r>
            <w:r w:rsidRPr="00F922A0">
              <w:t xml:space="preserve"> (</w:t>
            </w:r>
            <w:r w:rsidR="00EA39F6" w:rsidRPr="00F922A0">
              <w:t>degree of visibility of the squamocolumnar junction</w:t>
            </w:r>
            <w:r w:rsidRPr="00F922A0">
              <w:t>,</w:t>
            </w:r>
            <w:r w:rsidR="00C44F4B" w:rsidRPr="00F922A0">
              <w:t xml:space="preserve"> </w:t>
            </w:r>
            <w:r w:rsidRPr="00F922A0">
              <w:t>p</w:t>
            </w:r>
            <w:r w:rsidR="00EA39F6" w:rsidRPr="00F922A0">
              <w:t xml:space="preserve">resence or absence of a lesion </w:t>
            </w:r>
            <w:r w:rsidRPr="00F922A0">
              <w:t>and c</w:t>
            </w:r>
            <w:r w:rsidR="00EA39F6" w:rsidRPr="00F922A0">
              <w:t>olposcopic</w:t>
            </w:r>
            <w:r w:rsidR="00D12C9F" w:rsidRPr="00F922A0">
              <w:t xml:space="preserve"> opinion regarding abnormality</w:t>
            </w:r>
            <w:r w:rsidRPr="00F922A0">
              <w:t>)</w:t>
            </w:r>
            <w:r w:rsidR="000D7AE0" w:rsidRPr="00F922A0">
              <w:t xml:space="preserve"> were documented for 92.6% of colposcopy visits</w:t>
            </w:r>
            <w:r w:rsidR="00D12C9F" w:rsidRPr="00F922A0">
              <w:t>.</w:t>
            </w:r>
          </w:p>
          <w:p w14:paraId="2DAABBB7" w14:textId="0E14078A" w:rsidR="00294B4C" w:rsidRPr="00F922A0" w:rsidRDefault="00294B4C" w:rsidP="00B35635">
            <w:pPr>
              <w:numPr>
                <w:ilvl w:val="0"/>
                <w:numId w:val="24"/>
              </w:numPr>
              <w:jc w:val="both"/>
            </w:pPr>
            <w:r w:rsidRPr="00F922A0">
              <w:t xml:space="preserve">The type of recommended follow-up was recorded for </w:t>
            </w:r>
            <w:r w:rsidR="00912725" w:rsidRPr="00F922A0">
              <w:t>95.5</w:t>
            </w:r>
            <w:r w:rsidRPr="00F922A0">
              <w:t xml:space="preserve">% of colposcopy visits, and the recommended timeframe for this follow-up was recorded for </w:t>
            </w:r>
            <w:r w:rsidR="00912725" w:rsidRPr="00F922A0">
              <w:t>94.8</w:t>
            </w:r>
            <w:r w:rsidRPr="00F922A0">
              <w:t>% of colposcopy visits.</w:t>
            </w:r>
          </w:p>
          <w:p w14:paraId="09F0316D" w14:textId="073D7236" w:rsidR="00AE0393" w:rsidRPr="00F922A0" w:rsidRDefault="00AE0393" w:rsidP="00697039">
            <w:pPr>
              <w:numPr>
                <w:ilvl w:val="0"/>
                <w:numId w:val="24"/>
              </w:numPr>
              <w:jc w:val="both"/>
            </w:pPr>
            <w:r w:rsidRPr="00F922A0">
              <w:t xml:space="preserve">Colposcopic appearance was reported as abnormal in </w:t>
            </w:r>
            <w:r w:rsidR="00927A81" w:rsidRPr="00F922A0">
              <w:t>52.7</w:t>
            </w:r>
            <w:r w:rsidRPr="00F922A0">
              <w:t xml:space="preserve">% of colposcopies, and inconclusive in </w:t>
            </w:r>
            <w:r w:rsidR="00927A81" w:rsidRPr="00F922A0">
              <w:t>4.9</w:t>
            </w:r>
            <w:r w:rsidRPr="00F922A0">
              <w:t>% of colposcopies.</w:t>
            </w:r>
          </w:p>
          <w:p w14:paraId="5EA4E32F" w14:textId="7BFCCB0E" w:rsidR="00294B4C" w:rsidRPr="00F922A0" w:rsidRDefault="00910701" w:rsidP="00F7150E">
            <w:pPr>
              <w:numPr>
                <w:ilvl w:val="0"/>
                <w:numId w:val="24"/>
              </w:numPr>
              <w:jc w:val="both"/>
            </w:pPr>
            <w:r w:rsidRPr="00F922A0">
              <w:t xml:space="preserve">Completion of </w:t>
            </w:r>
            <w:r w:rsidR="000E167B" w:rsidRPr="00F922A0">
              <w:t>most</w:t>
            </w:r>
            <w:r w:rsidRPr="00F922A0">
              <w:t xml:space="preserve"> recommended field</w:t>
            </w:r>
            <w:r w:rsidR="000E167B" w:rsidRPr="00F922A0">
              <w:t>s</w:t>
            </w:r>
            <w:r w:rsidRPr="00F922A0">
              <w:t xml:space="preserve"> </w:t>
            </w:r>
            <w:r w:rsidR="006C514C" w:rsidRPr="00F922A0">
              <w:t xml:space="preserve">is </w:t>
            </w:r>
            <w:r w:rsidR="0075603E" w:rsidRPr="00F922A0">
              <w:t xml:space="preserve">broadly </w:t>
            </w:r>
            <w:r w:rsidR="006C514C" w:rsidRPr="00F922A0">
              <w:t xml:space="preserve">similar to what was </w:t>
            </w:r>
            <w:r w:rsidR="009A7252" w:rsidRPr="00F922A0">
              <w:t xml:space="preserve">reported </w:t>
            </w:r>
            <w:r w:rsidR="006C514C" w:rsidRPr="00F922A0">
              <w:t>in the previous monitoring period</w:t>
            </w:r>
            <w:r w:rsidR="00DD455D" w:rsidRPr="00F922A0">
              <w:t>.</w:t>
            </w:r>
            <w:r w:rsidR="00837024">
              <w:t xml:space="preserve"> </w:t>
            </w:r>
          </w:p>
          <w:p w14:paraId="76AC71F0" w14:textId="1A0C9309" w:rsidR="00910701" w:rsidRPr="00F922A0" w:rsidRDefault="001E2FC8" w:rsidP="00697039">
            <w:pPr>
              <w:numPr>
                <w:ilvl w:val="0"/>
                <w:numId w:val="24"/>
              </w:numPr>
              <w:jc w:val="both"/>
            </w:pPr>
            <w:r w:rsidRPr="00F922A0">
              <w:t>Overall completion</w:t>
            </w:r>
            <w:r w:rsidR="00131D8C" w:rsidRPr="00F922A0">
              <w:t xml:space="preserve"> is similar in this reporting period</w:t>
            </w:r>
            <w:r w:rsidR="005C2302" w:rsidRPr="00F922A0">
              <w:t xml:space="preserve"> </w:t>
            </w:r>
            <w:r w:rsidR="007262F6" w:rsidRPr="00F922A0">
              <w:t>(</w:t>
            </w:r>
            <w:r w:rsidR="00912725" w:rsidRPr="00F922A0">
              <w:t>92.6</w:t>
            </w:r>
            <w:r w:rsidR="003B3D31" w:rsidRPr="00F922A0">
              <w:t>%</w:t>
            </w:r>
            <w:r w:rsidR="007262F6" w:rsidRPr="00F922A0">
              <w:t xml:space="preserve">) </w:t>
            </w:r>
            <w:r w:rsidR="005C2302" w:rsidRPr="00F922A0">
              <w:t xml:space="preserve">to </w:t>
            </w:r>
            <w:r w:rsidR="007943FC" w:rsidRPr="00F922A0">
              <w:t xml:space="preserve">the previous </w:t>
            </w:r>
            <w:r w:rsidR="00325D57" w:rsidRPr="00F922A0">
              <w:t>monitoring</w:t>
            </w:r>
            <w:r w:rsidR="007943FC" w:rsidRPr="00F922A0">
              <w:t xml:space="preserve"> period</w:t>
            </w:r>
            <w:r w:rsidR="007262F6" w:rsidRPr="00F922A0">
              <w:t xml:space="preserve"> </w:t>
            </w:r>
            <w:r w:rsidR="0076672D" w:rsidRPr="00F922A0">
              <w:t>(</w:t>
            </w:r>
            <w:r w:rsidR="00E7715B" w:rsidRPr="00F922A0">
              <w:t>92.7%</w:t>
            </w:r>
            <w:r w:rsidR="0076672D" w:rsidRPr="00F922A0">
              <w:t>)</w:t>
            </w:r>
            <w:r w:rsidR="00294B4C" w:rsidRPr="00F922A0">
              <w:t>.</w:t>
            </w:r>
          </w:p>
          <w:p w14:paraId="509C0BA8" w14:textId="0A21A418" w:rsidR="007943FC" w:rsidRPr="00F922A0" w:rsidRDefault="007943FC" w:rsidP="00F7150E">
            <w:pPr>
              <w:numPr>
                <w:ilvl w:val="0"/>
                <w:numId w:val="24"/>
              </w:numPr>
              <w:jc w:val="both"/>
            </w:pPr>
            <w:r w:rsidRPr="00F922A0">
              <w:t xml:space="preserve">The number of colposcopies recorded on the NCSP Register has </w:t>
            </w:r>
            <w:r w:rsidR="000D3212">
              <w:t>decreased slightly</w:t>
            </w:r>
            <w:r w:rsidR="009712EC">
              <w:t xml:space="preserve"> </w:t>
            </w:r>
            <w:r w:rsidR="007A3AC2">
              <w:t>by</w:t>
            </w:r>
            <w:r w:rsidR="00C946DB" w:rsidRPr="00F922A0">
              <w:t xml:space="preserve"> </w:t>
            </w:r>
            <w:r w:rsidR="000D3212">
              <w:t>4.8</w:t>
            </w:r>
            <w:r w:rsidR="00C946DB" w:rsidRPr="00F922A0">
              <w:t>%</w:t>
            </w:r>
            <w:r w:rsidR="00994885">
              <w:t>.</w:t>
            </w:r>
          </w:p>
          <w:p w14:paraId="0D781575" w14:textId="2B87210B" w:rsidR="00A81201" w:rsidRPr="00F922A0" w:rsidRDefault="00FC4026" w:rsidP="00F7150E">
            <w:pPr>
              <w:numPr>
                <w:ilvl w:val="0"/>
                <w:numId w:val="24"/>
              </w:numPr>
              <w:jc w:val="both"/>
            </w:pPr>
            <w:r w:rsidRPr="00F922A0">
              <w:rPr>
                <w:szCs w:val="23"/>
              </w:rPr>
              <w:t xml:space="preserve">All </w:t>
            </w:r>
            <w:r w:rsidR="00BD0410" w:rsidRPr="00F922A0">
              <w:rPr>
                <w:szCs w:val="23"/>
              </w:rPr>
              <w:t>DHBs</w:t>
            </w:r>
            <w:r w:rsidR="00A81201" w:rsidRPr="00F922A0">
              <w:rPr>
                <w:szCs w:val="23"/>
              </w:rPr>
              <w:t xml:space="preserve"> </w:t>
            </w:r>
            <w:r w:rsidR="000D7AE0">
              <w:rPr>
                <w:szCs w:val="23"/>
              </w:rPr>
              <w:t>we</w:t>
            </w:r>
            <w:r w:rsidRPr="00F922A0">
              <w:rPr>
                <w:szCs w:val="23"/>
              </w:rPr>
              <w:t xml:space="preserve">re </w:t>
            </w:r>
            <w:r w:rsidR="00A81201" w:rsidRPr="00F922A0">
              <w:rPr>
                <w:szCs w:val="23"/>
              </w:rPr>
              <w:t>reporting colposcopy data electr</w:t>
            </w:r>
            <w:r w:rsidR="005C2302" w:rsidRPr="00F922A0">
              <w:rPr>
                <w:szCs w:val="23"/>
              </w:rPr>
              <w:t>onically to the NCSP Register</w:t>
            </w:r>
            <w:r w:rsidR="003B3035">
              <w:rPr>
                <w:szCs w:val="23"/>
              </w:rPr>
              <w:t xml:space="preserve"> </w:t>
            </w:r>
            <w:r w:rsidR="000D7AE0">
              <w:rPr>
                <w:szCs w:val="23"/>
              </w:rPr>
              <w:t>throughout</w:t>
            </w:r>
            <w:r w:rsidR="002B3EE0" w:rsidRPr="00F922A0">
              <w:rPr>
                <w:szCs w:val="23"/>
              </w:rPr>
              <w:t xml:space="preserve"> </w:t>
            </w:r>
            <w:r w:rsidR="00103503" w:rsidRPr="00F922A0">
              <w:rPr>
                <w:szCs w:val="23"/>
              </w:rPr>
              <w:t>the current monitoring period</w:t>
            </w:r>
            <w:r w:rsidR="00A81201" w:rsidRPr="00F922A0">
              <w:rPr>
                <w:szCs w:val="23"/>
              </w:rPr>
              <w:t>.</w:t>
            </w:r>
          </w:p>
          <w:p w14:paraId="52DBF2C8" w14:textId="77777777" w:rsidR="00EA39F6" w:rsidRPr="00D901C5" w:rsidRDefault="00EA39F6" w:rsidP="00EA39F6">
            <w:pPr>
              <w:ind w:right="544"/>
              <w:jc w:val="both"/>
            </w:pPr>
          </w:p>
        </w:tc>
      </w:tr>
      <w:tr w:rsidR="004C306B" w:rsidRPr="00D901C5" w14:paraId="0F90B196" w14:textId="77777777" w:rsidTr="00681265">
        <w:tc>
          <w:tcPr>
            <w:tcW w:w="2062" w:type="dxa"/>
            <w:tcBorders>
              <w:top w:val="single" w:sz="4" w:space="0" w:color="auto"/>
            </w:tcBorders>
          </w:tcPr>
          <w:p w14:paraId="56E9BB21" w14:textId="77777777" w:rsidR="004C306B" w:rsidRPr="00D901C5" w:rsidRDefault="004C306B" w:rsidP="00C55FB3">
            <w:pPr>
              <w:spacing w:before="120"/>
              <w:ind w:left="284" w:right="107"/>
              <w:jc w:val="both"/>
            </w:pPr>
            <w:r w:rsidRPr="00D901C5">
              <w:t>Indicator 7.4</w:t>
            </w:r>
          </w:p>
        </w:tc>
        <w:tc>
          <w:tcPr>
            <w:tcW w:w="6977" w:type="dxa"/>
            <w:tcBorders>
              <w:top w:val="single" w:sz="4" w:space="0" w:color="auto"/>
            </w:tcBorders>
          </w:tcPr>
          <w:p w14:paraId="5FBCCF82" w14:textId="77777777" w:rsidR="004C306B" w:rsidRPr="005F1EFA" w:rsidRDefault="004C306B" w:rsidP="00F7150E">
            <w:pPr>
              <w:spacing w:before="120" w:after="120"/>
              <w:jc w:val="both"/>
              <w:rPr>
                <w:u w:val="single"/>
              </w:rPr>
            </w:pPr>
            <w:r w:rsidRPr="005F1EFA">
              <w:rPr>
                <w:u w:val="single"/>
              </w:rPr>
              <w:t xml:space="preserve">Timeliness </w:t>
            </w:r>
            <w:r w:rsidR="0055023D" w:rsidRPr="005F1EFA">
              <w:rPr>
                <w:u w:val="single"/>
              </w:rPr>
              <w:t>an</w:t>
            </w:r>
            <w:r w:rsidR="006361D9" w:rsidRPr="005F1EFA">
              <w:rPr>
                <w:u w:val="single"/>
              </w:rPr>
              <w:t xml:space="preserve">d appropriateness </w:t>
            </w:r>
            <w:r w:rsidRPr="005F1EFA">
              <w:rPr>
                <w:u w:val="single"/>
              </w:rPr>
              <w:t>of treatment</w:t>
            </w:r>
          </w:p>
          <w:p w14:paraId="697184FE" w14:textId="77777777" w:rsidR="007B61A2" w:rsidRPr="005F1EFA" w:rsidRDefault="007B61A2" w:rsidP="00F7150E">
            <w:pPr>
              <w:spacing w:after="120"/>
              <w:jc w:val="both"/>
              <w:rPr>
                <w:b/>
              </w:rPr>
            </w:pPr>
            <w:r w:rsidRPr="005F1EFA">
              <w:rPr>
                <w:b/>
              </w:rPr>
              <w:t>Target:</w:t>
            </w:r>
            <w:r w:rsidRPr="005F1EFA">
              <w:t xml:space="preserve"> 90% or more of women with HSIL should be treated within eight weeks of histological confirmation. </w:t>
            </w:r>
          </w:p>
          <w:p w14:paraId="4307EB26" w14:textId="32EFA7D5" w:rsidR="00710746" w:rsidRPr="005F1EFA" w:rsidRDefault="00912725" w:rsidP="00F7150E">
            <w:pPr>
              <w:numPr>
                <w:ilvl w:val="0"/>
                <w:numId w:val="23"/>
              </w:numPr>
              <w:jc w:val="both"/>
            </w:pPr>
            <w:r w:rsidRPr="005F1EFA">
              <w:t>61.9</w:t>
            </w:r>
            <w:r w:rsidR="007B61A2" w:rsidRPr="005F1EFA">
              <w:t xml:space="preserve">% of </w:t>
            </w:r>
            <w:r w:rsidRPr="005F1EFA">
              <w:t>2,498</w:t>
            </w:r>
            <w:r w:rsidR="00710746" w:rsidRPr="005F1EFA">
              <w:t xml:space="preserve"> </w:t>
            </w:r>
            <w:r w:rsidR="007B61A2" w:rsidRPr="005F1EFA">
              <w:t>women with HSIL histology (CIN</w:t>
            </w:r>
            <w:r w:rsidR="00692301">
              <w:t xml:space="preserve"> </w:t>
            </w:r>
            <w:r w:rsidR="007B61A2" w:rsidRPr="005F1EFA">
              <w:t xml:space="preserve">2/3) </w:t>
            </w:r>
            <w:r w:rsidR="00710746" w:rsidRPr="005F1EFA">
              <w:t xml:space="preserve">during </w:t>
            </w:r>
            <w:r w:rsidR="00F9575F" w:rsidRPr="005F1EFA">
              <w:t xml:space="preserve">the period </w:t>
            </w:r>
            <w:r w:rsidRPr="005F1EFA">
              <w:t>1 July</w:t>
            </w:r>
            <w:r w:rsidR="009E7696" w:rsidRPr="005F1EFA">
              <w:t xml:space="preserve"> </w:t>
            </w:r>
            <w:r w:rsidR="00ED6B4F">
              <w:t xml:space="preserve">to </w:t>
            </w:r>
            <w:r w:rsidRPr="005F1EFA">
              <w:t>31</w:t>
            </w:r>
            <w:r w:rsidR="00897B02" w:rsidRPr="005F1EFA">
              <w:t xml:space="preserve"> </w:t>
            </w:r>
            <w:r w:rsidRPr="005F1EFA">
              <w:t>December</w:t>
            </w:r>
            <w:r w:rsidR="009E7696" w:rsidRPr="005F1EFA">
              <w:t xml:space="preserve"> </w:t>
            </w:r>
            <w:r w:rsidRPr="005F1EFA">
              <w:t>2016</w:t>
            </w:r>
            <w:r w:rsidR="00F9575F" w:rsidRPr="005F1EFA">
              <w:t xml:space="preserve"> </w:t>
            </w:r>
            <w:r w:rsidR="00E355C4" w:rsidRPr="005F1EFA">
              <w:t>have a record of treatment</w:t>
            </w:r>
            <w:r w:rsidR="007B61A2" w:rsidRPr="005F1EFA">
              <w:t xml:space="preserve"> within eight weeks of their histology report.</w:t>
            </w:r>
          </w:p>
          <w:p w14:paraId="21D4F9B5" w14:textId="2F066D99" w:rsidR="003F1B86" w:rsidRPr="005F1EFA" w:rsidRDefault="003F1B86" w:rsidP="00F7150E">
            <w:pPr>
              <w:numPr>
                <w:ilvl w:val="0"/>
                <w:numId w:val="23"/>
              </w:numPr>
              <w:jc w:val="both"/>
            </w:pPr>
            <w:r w:rsidRPr="005F1EFA">
              <w:t>The proportion of women with histologically confirmed CIN</w:t>
            </w:r>
            <w:r w:rsidR="00692301">
              <w:t xml:space="preserve"> </w:t>
            </w:r>
            <w:r w:rsidRPr="005F1EFA">
              <w:t xml:space="preserve">2/3 treated within eight weeks of their histology result being reported has </w:t>
            </w:r>
            <w:r w:rsidR="00D843CC" w:rsidRPr="005F1EFA">
              <w:t xml:space="preserve">decreased </w:t>
            </w:r>
            <w:r w:rsidRPr="005F1EFA">
              <w:t xml:space="preserve">since the previous </w:t>
            </w:r>
            <w:r w:rsidR="00325D57" w:rsidRPr="005F1EFA">
              <w:t>monitoring</w:t>
            </w:r>
            <w:r w:rsidRPr="005F1EFA">
              <w:t xml:space="preserve"> period (from </w:t>
            </w:r>
            <w:r w:rsidR="00D843CC" w:rsidRPr="005F1EFA">
              <w:t>64.5</w:t>
            </w:r>
            <w:r w:rsidRPr="005F1EFA">
              <w:t>%</w:t>
            </w:r>
            <w:r w:rsidR="00120CEA" w:rsidRPr="005F1EFA">
              <w:t xml:space="preserve"> to </w:t>
            </w:r>
            <w:r w:rsidR="00912725" w:rsidRPr="005F1EFA">
              <w:t>61.9</w:t>
            </w:r>
            <w:r w:rsidR="00120CEA" w:rsidRPr="005F1EFA">
              <w:t>%</w:t>
            </w:r>
            <w:r w:rsidRPr="005F1EFA">
              <w:t xml:space="preserve">). </w:t>
            </w:r>
          </w:p>
          <w:p w14:paraId="027C539F" w14:textId="7AAEF2C7" w:rsidR="00912BDD" w:rsidRPr="005F1EFA" w:rsidRDefault="00912725" w:rsidP="006B402E">
            <w:pPr>
              <w:numPr>
                <w:ilvl w:val="0"/>
                <w:numId w:val="23"/>
              </w:numPr>
              <w:jc w:val="both"/>
            </w:pPr>
            <w:r w:rsidRPr="005F1EFA">
              <w:t>No</w:t>
            </w:r>
            <w:r w:rsidR="00120CEA" w:rsidRPr="005F1EFA">
              <w:t xml:space="preserve"> </w:t>
            </w:r>
            <w:r w:rsidR="009D74DB" w:rsidRPr="005F1EFA">
              <w:t>DHB</w:t>
            </w:r>
            <w:r w:rsidR="00D843CC" w:rsidRPr="005F1EFA">
              <w:t>s</w:t>
            </w:r>
            <w:r w:rsidR="009D74DB" w:rsidRPr="005F1EFA">
              <w:t xml:space="preserve"> met the t</w:t>
            </w:r>
            <w:r w:rsidR="00912BDD" w:rsidRPr="005F1EFA">
              <w:t>arget.</w:t>
            </w:r>
          </w:p>
          <w:p w14:paraId="76A0BD72" w14:textId="77777777" w:rsidR="00FE743F" w:rsidRPr="005F1EFA" w:rsidRDefault="00FE743F" w:rsidP="004E1252">
            <w:pPr>
              <w:jc w:val="both"/>
              <w:rPr>
                <w:u w:val="single"/>
              </w:rPr>
            </w:pPr>
          </w:p>
        </w:tc>
      </w:tr>
      <w:tr w:rsidR="00804ED9" w:rsidRPr="00D901C5" w14:paraId="7F0D1FEC" w14:textId="77777777" w:rsidTr="009D427A">
        <w:tc>
          <w:tcPr>
            <w:tcW w:w="2062" w:type="dxa"/>
            <w:tcBorders>
              <w:top w:val="single" w:sz="4" w:space="0" w:color="auto"/>
              <w:bottom w:val="single" w:sz="4" w:space="0" w:color="auto"/>
            </w:tcBorders>
          </w:tcPr>
          <w:p w14:paraId="3CF97294" w14:textId="77777777" w:rsidR="00804ED9" w:rsidRPr="00D901C5" w:rsidRDefault="00804ED9" w:rsidP="00804ED9">
            <w:pPr>
              <w:spacing w:before="120"/>
              <w:ind w:left="284" w:right="107"/>
              <w:jc w:val="both"/>
            </w:pPr>
            <w:r w:rsidRPr="00D901C5">
              <w:t xml:space="preserve">Indicator 7.5 </w:t>
            </w:r>
          </w:p>
        </w:tc>
        <w:tc>
          <w:tcPr>
            <w:tcW w:w="6977" w:type="dxa"/>
            <w:tcBorders>
              <w:top w:val="single" w:sz="4" w:space="0" w:color="auto"/>
              <w:bottom w:val="single" w:sz="4" w:space="0" w:color="auto"/>
            </w:tcBorders>
          </w:tcPr>
          <w:p w14:paraId="48AD5C40" w14:textId="77777777" w:rsidR="00804ED9" w:rsidRPr="005F1EFA" w:rsidRDefault="00804ED9" w:rsidP="00F7150E">
            <w:pPr>
              <w:spacing w:before="120" w:after="120"/>
              <w:jc w:val="both"/>
              <w:rPr>
                <w:u w:val="single"/>
              </w:rPr>
            </w:pPr>
            <w:r w:rsidRPr="005F1EFA">
              <w:rPr>
                <w:u w:val="single"/>
              </w:rPr>
              <w:t>Timeliness of discharge following treatment</w:t>
            </w:r>
          </w:p>
          <w:p w14:paraId="3DB8DDD7" w14:textId="5878AAF8" w:rsidR="00BE62AD" w:rsidRPr="005F1EFA" w:rsidRDefault="00BE62AD" w:rsidP="00F7150E">
            <w:pPr>
              <w:spacing w:after="120"/>
              <w:jc w:val="both"/>
            </w:pPr>
            <w:r w:rsidRPr="005F1EFA">
              <w:rPr>
                <w:b/>
              </w:rPr>
              <w:t>Target:</w:t>
            </w:r>
            <w:r w:rsidRPr="005F1EFA">
              <w:t xml:space="preserve"> </w:t>
            </w:r>
            <w:r w:rsidR="004B2E84" w:rsidRPr="005F1EFA">
              <w:t>90% or more of women treated for CIN</w:t>
            </w:r>
            <w:r w:rsidR="00692301">
              <w:t xml:space="preserve"> </w:t>
            </w:r>
            <w:r w:rsidR="009A7252" w:rsidRPr="005F1EFA">
              <w:t xml:space="preserve">2/3 </w:t>
            </w:r>
            <w:r w:rsidR="004B2E84" w:rsidRPr="005F1EFA">
              <w:t xml:space="preserve">should have a colposcopy and </w:t>
            </w:r>
            <w:r w:rsidR="007B43A2" w:rsidRPr="005F1EFA">
              <w:t xml:space="preserve">cytology </w:t>
            </w:r>
            <w:r w:rsidR="004B2E84" w:rsidRPr="005F1EFA">
              <w:t xml:space="preserve">within </w:t>
            </w:r>
            <w:r w:rsidR="00ED32D2" w:rsidRPr="005F1EFA">
              <w:t xml:space="preserve">the nine-month </w:t>
            </w:r>
            <w:r w:rsidR="004B2E84" w:rsidRPr="005F1EFA">
              <w:t>period post treatment</w:t>
            </w:r>
            <w:r w:rsidRPr="005F1EFA">
              <w:t xml:space="preserve">. </w:t>
            </w:r>
          </w:p>
          <w:p w14:paraId="78234BBB" w14:textId="006DA568" w:rsidR="00297042" w:rsidRPr="005F1EFA" w:rsidRDefault="006E7092" w:rsidP="00F7150E">
            <w:pPr>
              <w:numPr>
                <w:ilvl w:val="0"/>
                <w:numId w:val="23"/>
              </w:numPr>
              <w:jc w:val="both"/>
            </w:pPr>
            <w:r w:rsidRPr="005F1EFA">
              <w:t xml:space="preserve">Based on NCSP Register records, </w:t>
            </w:r>
            <w:r w:rsidR="00912725" w:rsidRPr="005F1EFA">
              <w:t>1,680</w:t>
            </w:r>
            <w:r w:rsidR="001F55AE" w:rsidRPr="005F1EFA">
              <w:t xml:space="preserve"> </w:t>
            </w:r>
            <w:r w:rsidR="00297042" w:rsidRPr="005F1EFA">
              <w:t xml:space="preserve">women were treated for </w:t>
            </w:r>
            <w:r w:rsidR="00D85BB0" w:rsidRPr="005F1EFA">
              <w:t xml:space="preserve">high grade lesions </w:t>
            </w:r>
            <w:r w:rsidR="00297042" w:rsidRPr="005F1EFA">
              <w:t>in the period</w:t>
            </w:r>
            <w:r w:rsidR="0057089D" w:rsidRPr="005F1EFA">
              <w:t xml:space="preserve"> </w:t>
            </w:r>
            <w:r w:rsidR="00912725" w:rsidRPr="005F1EFA">
              <w:t>1 January</w:t>
            </w:r>
            <w:r w:rsidR="00EF1E64" w:rsidRPr="005F1EFA">
              <w:t xml:space="preserve"> </w:t>
            </w:r>
            <w:r w:rsidR="006A74C6" w:rsidRPr="005F1EFA">
              <w:t>to</w:t>
            </w:r>
            <w:r w:rsidR="004E0D34">
              <w:t xml:space="preserve"> </w:t>
            </w:r>
            <w:r w:rsidR="00912725" w:rsidRPr="005F1EFA">
              <w:t>30 June</w:t>
            </w:r>
            <w:r w:rsidR="0057089D" w:rsidRPr="005F1EFA">
              <w:t xml:space="preserve"> </w:t>
            </w:r>
            <w:r w:rsidR="00912725" w:rsidRPr="005F1EFA">
              <w:t>2016</w:t>
            </w:r>
            <w:r w:rsidR="00D85BB0" w:rsidRPr="005F1EFA">
              <w:t>.</w:t>
            </w:r>
          </w:p>
          <w:p w14:paraId="7D1D41D6" w14:textId="0B7D148B" w:rsidR="00804ED9" w:rsidRPr="005F1EFA" w:rsidRDefault="00912725" w:rsidP="00F7150E">
            <w:pPr>
              <w:numPr>
                <w:ilvl w:val="0"/>
                <w:numId w:val="23"/>
              </w:numPr>
              <w:jc w:val="both"/>
            </w:pPr>
            <w:r w:rsidRPr="005F1EFA">
              <w:t>75.1</w:t>
            </w:r>
            <w:r w:rsidR="00BE62AD" w:rsidRPr="005F1EFA">
              <w:t xml:space="preserve">% of women treated have a record of both colposcopy and cytology </w:t>
            </w:r>
            <w:r w:rsidR="006E7092" w:rsidRPr="005F1EFA">
              <w:t xml:space="preserve">within </w:t>
            </w:r>
            <w:r w:rsidR="00A23313" w:rsidRPr="005F1EFA">
              <w:t xml:space="preserve">the </w:t>
            </w:r>
            <w:r w:rsidR="006E7092" w:rsidRPr="005F1EFA">
              <w:t>nine</w:t>
            </w:r>
            <w:r w:rsidR="00BE62AD" w:rsidRPr="005F1EFA">
              <w:t xml:space="preserve"> months after their treatment visit</w:t>
            </w:r>
            <w:r w:rsidR="005B3006" w:rsidRPr="005F1EFA">
              <w:t>.</w:t>
            </w:r>
            <w:r w:rsidR="00D85BB0" w:rsidRPr="005F1EFA">
              <w:t xml:space="preserve"> </w:t>
            </w:r>
            <w:r w:rsidRPr="005F1EFA">
              <w:t>76.4</w:t>
            </w:r>
            <w:r w:rsidR="00D85BB0" w:rsidRPr="005F1EFA">
              <w:t>% have a record of at least a colposcopy visit (with or without cytology) in the same time period.</w:t>
            </w:r>
          </w:p>
          <w:p w14:paraId="6673A726" w14:textId="7957143B" w:rsidR="00F17F16" w:rsidRPr="005F1EFA" w:rsidRDefault="00D63128" w:rsidP="00CA7057">
            <w:pPr>
              <w:numPr>
                <w:ilvl w:val="0"/>
                <w:numId w:val="23"/>
              </w:numPr>
              <w:jc w:val="both"/>
            </w:pPr>
            <w:r w:rsidRPr="005F1EFA">
              <w:t>No</w:t>
            </w:r>
            <w:r w:rsidR="00386F4D" w:rsidRPr="005F1EFA">
              <w:t xml:space="preserve"> </w:t>
            </w:r>
            <w:r w:rsidR="003D4F28" w:rsidRPr="005F1EFA">
              <w:t>DHB</w:t>
            </w:r>
            <w:r w:rsidRPr="005F1EFA">
              <w:t>s</w:t>
            </w:r>
            <w:r w:rsidR="00F17F16" w:rsidRPr="005F1EFA">
              <w:t xml:space="preserve"> met the target for follow-up within </w:t>
            </w:r>
            <w:r w:rsidR="006E7092" w:rsidRPr="005F1EFA">
              <w:t>nine</w:t>
            </w:r>
            <w:r w:rsidR="00F17F16" w:rsidRPr="005F1EFA">
              <w:t xml:space="preserve"> months post-treatment.</w:t>
            </w:r>
            <w:r w:rsidR="00D54BBB" w:rsidRPr="005F1EFA">
              <w:t xml:space="preserve"> </w:t>
            </w:r>
          </w:p>
          <w:p w14:paraId="7DE0591B" w14:textId="77777777" w:rsidR="00F17F16" w:rsidRPr="005F1EFA" w:rsidRDefault="00F17F16" w:rsidP="009D427A">
            <w:pPr>
              <w:pStyle w:val="NoSpacing"/>
            </w:pPr>
          </w:p>
          <w:p w14:paraId="22C76E20" w14:textId="199A2668" w:rsidR="00F17F16" w:rsidRPr="005F1EFA" w:rsidRDefault="00F17F16" w:rsidP="00F7150E">
            <w:pPr>
              <w:spacing w:after="120"/>
              <w:jc w:val="both"/>
              <w:rPr>
                <w:b/>
              </w:rPr>
            </w:pPr>
            <w:r w:rsidRPr="005F1EFA">
              <w:rPr>
                <w:b/>
              </w:rPr>
              <w:t>Target:</w:t>
            </w:r>
            <w:r w:rsidRPr="005F1EFA">
              <w:t xml:space="preserve"> 90% or more of women treated for CIN</w:t>
            </w:r>
            <w:r w:rsidR="00692301">
              <w:t xml:space="preserve"> </w:t>
            </w:r>
            <w:r w:rsidR="0030522A" w:rsidRPr="005F1EFA">
              <w:t>2/3</w:t>
            </w:r>
            <w:r w:rsidRPr="005F1EFA">
              <w:t xml:space="preserve"> should be discharged back to the </w:t>
            </w:r>
            <w:r w:rsidR="00292950">
              <w:t>sample taker</w:t>
            </w:r>
            <w:r w:rsidRPr="005F1EFA">
              <w:t xml:space="preserve"> as appropriate.</w:t>
            </w:r>
          </w:p>
          <w:p w14:paraId="57D88B47" w14:textId="6B87F6C8" w:rsidR="00BE62AD" w:rsidRPr="005F1EFA" w:rsidRDefault="00297042" w:rsidP="00F7150E">
            <w:pPr>
              <w:numPr>
                <w:ilvl w:val="0"/>
                <w:numId w:val="23"/>
              </w:numPr>
              <w:jc w:val="both"/>
            </w:pPr>
            <w:r w:rsidRPr="005F1EFA">
              <w:t xml:space="preserve">There were </w:t>
            </w:r>
            <w:r w:rsidR="00912725" w:rsidRPr="005F1EFA">
              <w:t>1,258</w:t>
            </w:r>
            <w:r w:rsidRPr="005F1EFA">
              <w:t xml:space="preserve"> women who</w:t>
            </w:r>
            <w:r w:rsidR="00386F4D" w:rsidRPr="005F1EFA">
              <w:t xml:space="preserve"> were eligible for</w:t>
            </w:r>
            <w:r w:rsidRPr="005F1EFA">
              <w:t xml:space="preserve"> appropriate discharge within 12 months of their treatment</w:t>
            </w:r>
            <w:r w:rsidR="00D85BB0" w:rsidRPr="005F1EFA">
              <w:t xml:space="preserve"> (</w:t>
            </w:r>
            <w:r w:rsidR="00912725" w:rsidRPr="005F1EFA">
              <w:t>74.9</w:t>
            </w:r>
            <w:r w:rsidR="00D85BB0" w:rsidRPr="005F1EFA">
              <w:t xml:space="preserve">% of </w:t>
            </w:r>
            <w:r w:rsidR="007B43A2" w:rsidRPr="005F1EFA">
              <w:t xml:space="preserve">all </w:t>
            </w:r>
            <w:r w:rsidR="00D85BB0" w:rsidRPr="005F1EFA">
              <w:t>women treated</w:t>
            </w:r>
            <w:r w:rsidR="007B43A2" w:rsidRPr="005F1EFA">
              <w:t xml:space="preserve"> for CIN</w:t>
            </w:r>
            <w:r w:rsidR="00692301">
              <w:t xml:space="preserve"> </w:t>
            </w:r>
            <w:r w:rsidR="007B43A2" w:rsidRPr="005F1EFA">
              <w:t>2/3</w:t>
            </w:r>
            <w:r w:rsidR="00D85BB0" w:rsidRPr="005F1EFA">
              <w:t>)</w:t>
            </w:r>
            <w:r w:rsidR="00BE62AD" w:rsidRPr="005F1EFA">
              <w:t>.</w:t>
            </w:r>
            <w:r w:rsidRPr="005F1EFA">
              <w:t xml:space="preserve"> Of these women,</w:t>
            </w:r>
            <w:r w:rsidR="000B2AC8" w:rsidRPr="005F1EFA">
              <w:t xml:space="preserve"> </w:t>
            </w:r>
            <w:r w:rsidR="00912725" w:rsidRPr="005F1EFA">
              <w:t>1,057</w:t>
            </w:r>
            <w:r w:rsidR="006D1AEF" w:rsidRPr="005F1EFA">
              <w:t xml:space="preserve"> (</w:t>
            </w:r>
            <w:r w:rsidR="00912725" w:rsidRPr="005F1EFA">
              <w:t>84.0</w:t>
            </w:r>
            <w:r w:rsidRPr="005F1EFA">
              <w:t xml:space="preserve">%) were discharged to their </w:t>
            </w:r>
            <w:r w:rsidR="00292950">
              <w:t>sample taker</w:t>
            </w:r>
            <w:r w:rsidR="00E53F78" w:rsidRPr="005F1EFA">
              <w:t xml:space="preserve"> within 12 months</w:t>
            </w:r>
            <w:r w:rsidRPr="005F1EFA">
              <w:t>.</w:t>
            </w:r>
          </w:p>
          <w:p w14:paraId="5B02E474" w14:textId="0B72624E" w:rsidR="00804ED9" w:rsidRDefault="006C4ECA" w:rsidP="007B43A2">
            <w:pPr>
              <w:numPr>
                <w:ilvl w:val="0"/>
                <w:numId w:val="23"/>
              </w:numPr>
              <w:jc w:val="both"/>
            </w:pPr>
            <w:r w:rsidRPr="005F1EFA">
              <w:t>Elev</w:t>
            </w:r>
            <w:r>
              <w:t>e</w:t>
            </w:r>
            <w:r w:rsidRPr="005F1EFA">
              <w:t xml:space="preserve">n </w:t>
            </w:r>
            <w:r w:rsidR="00BD0410" w:rsidRPr="005F1EFA">
              <w:t>DHBs</w:t>
            </w:r>
            <w:r w:rsidR="00D85BB0" w:rsidRPr="005F1EFA">
              <w:t xml:space="preserve"> met the target of discharging 90% or more women who were eligible for discharge within 12 months.</w:t>
            </w:r>
          </w:p>
          <w:p w14:paraId="296411D7" w14:textId="0430B0FF" w:rsidR="0086378E" w:rsidRPr="005F1EFA" w:rsidRDefault="0086378E" w:rsidP="0086378E">
            <w:pPr>
              <w:ind w:left="360"/>
              <w:jc w:val="both"/>
            </w:pPr>
          </w:p>
        </w:tc>
      </w:tr>
      <w:tr w:rsidR="00804ED9" w:rsidRPr="00D901C5" w14:paraId="0EA8D262" w14:textId="77777777" w:rsidTr="009D427A">
        <w:tc>
          <w:tcPr>
            <w:tcW w:w="2062" w:type="dxa"/>
            <w:tcBorders>
              <w:top w:val="single" w:sz="4" w:space="0" w:color="auto"/>
              <w:bottom w:val="single" w:sz="4" w:space="0" w:color="auto"/>
            </w:tcBorders>
          </w:tcPr>
          <w:p w14:paraId="358E9121" w14:textId="77777777" w:rsidR="00804ED9" w:rsidRPr="00D901C5" w:rsidRDefault="00804ED9" w:rsidP="00804ED9">
            <w:pPr>
              <w:spacing w:before="120"/>
              <w:ind w:left="284" w:right="107"/>
              <w:jc w:val="both"/>
            </w:pPr>
            <w:r w:rsidRPr="00D901C5">
              <w:t>Indicator 8</w:t>
            </w:r>
          </w:p>
        </w:tc>
        <w:tc>
          <w:tcPr>
            <w:tcW w:w="6977" w:type="dxa"/>
            <w:tcBorders>
              <w:top w:val="single" w:sz="4" w:space="0" w:color="auto"/>
              <w:bottom w:val="single" w:sz="4" w:space="0" w:color="auto"/>
            </w:tcBorders>
          </w:tcPr>
          <w:p w14:paraId="39626426" w14:textId="77777777" w:rsidR="00804ED9" w:rsidRPr="005F1EFA" w:rsidRDefault="00804ED9" w:rsidP="00804ED9">
            <w:pPr>
              <w:spacing w:before="120" w:after="120"/>
              <w:ind w:right="544"/>
              <w:jc w:val="both"/>
              <w:rPr>
                <w:u w:val="single"/>
              </w:rPr>
            </w:pPr>
            <w:r w:rsidRPr="005F1EFA">
              <w:rPr>
                <w:u w:val="single"/>
              </w:rPr>
              <w:t>HPV testing</w:t>
            </w:r>
          </w:p>
        </w:tc>
      </w:tr>
      <w:tr w:rsidR="0039351C" w:rsidRPr="00D901C5" w14:paraId="78385934" w14:textId="77777777" w:rsidTr="009D427A">
        <w:tc>
          <w:tcPr>
            <w:tcW w:w="2062" w:type="dxa"/>
            <w:tcBorders>
              <w:top w:val="single" w:sz="4" w:space="0" w:color="auto"/>
              <w:bottom w:val="single" w:sz="4" w:space="0" w:color="auto"/>
            </w:tcBorders>
          </w:tcPr>
          <w:p w14:paraId="7D9BC580" w14:textId="77777777" w:rsidR="0039351C" w:rsidRPr="00D901C5" w:rsidRDefault="0039351C" w:rsidP="005F256C">
            <w:pPr>
              <w:spacing w:before="120"/>
              <w:ind w:left="284" w:right="107"/>
              <w:jc w:val="both"/>
            </w:pPr>
            <w:r w:rsidRPr="00D901C5">
              <w:t>Indicator 8</w:t>
            </w:r>
            <w:r w:rsidR="00804ED9" w:rsidRPr="00D901C5">
              <w:t>.1</w:t>
            </w:r>
            <w:r w:rsidRPr="00D901C5">
              <w:t xml:space="preserve"> </w:t>
            </w:r>
          </w:p>
        </w:tc>
        <w:tc>
          <w:tcPr>
            <w:tcW w:w="6977" w:type="dxa"/>
            <w:tcBorders>
              <w:top w:val="single" w:sz="4" w:space="0" w:color="auto"/>
              <w:bottom w:val="single" w:sz="4" w:space="0" w:color="auto"/>
            </w:tcBorders>
          </w:tcPr>
          <w:p w14:paraId="5BF4BFC7" w14:textId="77777777" w:rsidR="0039351C" w:rsidRPr="005F1EFA" w:rsidRDefault="0039351C" w:rsidP="00F7150E">
            <w:pPr>
              <w:spacing w:before="120" w:after="120"/>
              <w:jc w:val="both"/>
              <w:rPr>
                <w:u w:val="single"/>
              </w:rPr>
            </w:pPr>
            <w:r w:rsidRPr="005F1EFA">
              <w:rPr>
                <w:u w:val="single"/>
              </w:rPr>
              <w:t>HPV t</w:t>
            </w:r>
            <w:r w:rsidR="00804ED9" w:rsidRPr="005F1EFA">
              <w:rPr>
                <w:u w:val="single"/>
              </w:rPr>
              <w:t>riage of low grade cytology</w:t>
            </w:r>
          </w:p>
          <w:p w14:paraId="576E0DEF" w14:textId="77777777" w:rsidR="0039351C" w:rsidRPr="005F1EFA" w:rsidRDefault="0039351C" w:rsidP="00F7150E">
            <w:pPr>
              <w:spacing w:after="120"/>
              <w:jc w:val="both"/>
            </w:pPr>
            <w:r w:rsidRPr="005F1EFA">
              <w:rPr>
                <w:b/>
              </w:rPr>
              <w:t xml:space="preserve">Target: </w:t>
            </w:r>
            <w:r w:rsidRPr="005F1EFA">
              <w:t xml:space="preserve">None set. </w:t>
            </w:r>
          </w:p>
          <w:p w14:paraId="34195F18" w14:textId="77777777" w:rsidR="00F471F4" w:rsidRPr="005F1EFA" w:rsidRDefault="00F471F4" w:rsidP="00F7150E">
            <w:pPr>
              <w:keepNext/>
              <w:tabs>
                <w:tab w:val="left" w:pos="6730"/>
              </w:tabs>
              <w:spacing w:before="240" w:after="120"/>
              <w:jc w:val="both"/>
              <w:rPr>
                <w:i/>
              </w:rPr>
            </w:pPr>
            <w:r w:rsidRPr="005F1EFA">
              <w:rPr>
                <w:i/>
              </w:rPr>
              <w:t>HPV triage</w:t>
            </w:r>
          </w:p>
          <w:p w14:paraId="4C61EA51" w14:textId="1D6554D9" w:rsidR="0039351C" w:rsidRPr="005F1EFA" w:rsidRDefault="0039351C" w:rsidP="00F7150E">
            <w:pPr>
              <w:numPr>
                <w:ilvl w:val="0"/>
                <w:numId w:val="8"/>
              </w:numPr>
              <w:jc w:val="both"/>
            </w:pPr>
            <w:r w:rsidRPr="005F1EFA">
              <w:t xml:space="preserve">Nationally, </w:t>
            </w:r>
            <w:r w:rsidR="00912725" w:rsidRPr="005F1EFA">
              <w:t>97.7</w:t>
            </w:r>
            <w:r w:rsidRPr="005F1EFA">
              <w:rPr>
                <w:szCs w:val="23"/>
              </w:rPr>
              <w:t xml:space="preserve">% of women aged 30 years or more with an </w:t>
            </w:r>
            <w:r w:rsidR="006A777F" w:rsidRPr="005F1EFA">
              <w:rPr>
                <w:szCs w:val="23"/>
              </w:rPr>
              <w:t xml:space="preserve">eligible </w:t>
            </w:r>
            <w:r w:rsidRPr="005F1EFA">
              <w:rPr>
                <w:szCs w:val="23"/>
              </w:rPr>
              <w:t xml:space="preserve">ASC-US cytology result, and </w:t>
            </w:r>
            <w:r w:rsidR="00912725" w:rsidRPr="005F1EFA">
              <w:t>96.9</w:t>
            </w:r>
            <w:r w:rsidRPr="005F1EFA">
              <w:rPr>
                <w:szCs w:val="23"/>
              </w:rPr>
              <w:t xml:space="preserve">% of women aged 30 years or more with an </w:t>
            </w:r>
            <w:r w:rsidR="006A777F" w:rsidRPr="005F1EFA">
              <w:rPr>
                <w:szCs w:val="23"/>
              </w:rPr>
              <w:t xml:space="preserve">eligible </w:t>
            </w:r>
            <w:r w:rsidRPr="005F1EFA">
              <w:rPr>
                <w:szCs w:val="23"/>
              </w:rPr>
              <w:t>LSIL cytology result are recorded as having a subsequent HPV triage test.</w:t>
            </w:r>
          </w:p>
          <w:p w14:paraId="63671405" w14:textId="4C357105" w:rsidR="00DA754E" w:rsidRPr="005F1EFA" w:rsidRDefault="00DA754E" w:rsidP="00DA754E">
            <w:pPr>
              <w:numPr>
                <w:ilvl w:val="0"/>
                <w:numId w:val="8"/>
              </w:numPr>
              <w:tabs>
                <w:tab w:val="left" w:pos="5763"/>
              </w:tabs>
              <w:jc w:val="both"/>
            </w:pPr>
            <w:r w:rsidRPr="005F1EFA">
              <w:rPr>
                <w:szCs w:val="23"/>
              </w:rPr>
              <w:t xml:space="preserve">Small numbers of HPV triage tests occur in women aged under 30 years (in </w:t>
            </w:r>
            <w:r w:rsidR="00912725" w:rsidRPr="005F1EFA">
              <w:t>1.2</w:t>
            </w:r>
            <w:r w:rsidRPr="005F1EFA">
              <w:rPr>
                <w:szCs w:val="23"/>
              </w:rPr>
              <w:t xml:space="preserve">% of women with an ASC-US result, and </w:t>
            </w:r>
            <w:r w:rsidR="00912725" w:rsidRPr="005F1EFA">
              <w:t>0.6</w:t>
            </w:r>
            <w:r w:rsidRPr="005F1EFA">
              <w:rPr>
                <w:szCs w:val="23"/>
              </w:rPr>
              <w:t xml:space="preserve">% of women with an LSIL result; </w:t>
            </w:r>
            <w:r w:rsidR="00912725" w:rsidRPr="005F1EFA">
              <w:t>22</w:t>
            </w:r>
            <w:r w:rsidR="008750E9" w:rsidRPr="005F1EFA">
              <w:rPr>
                <w:szCs w:val="23"/>
              </w:rPr>
              <w:t xml:space="preserve"> </w:t>
            </w:r>
            <w:r w:rsidRPr="005F1EFA">
              <w:rPr>
                <w:szCs w:val="23"/>
              </w:rPr>
              <w:t>women in total).</w:t>
            </w:r>
          </w:p>
          <w:p w14:paraId="0477E18E" w14:textId="000467F1" w:rsidR="00DA754E" w:rsidRPr="005F1EFA" w:rsidRDefault="00DA754E" w:rsidP="00DA754E">
            <w:pPr>
              <w:numPr>
                <w:ilvl w:val="0"/>
                <w:numId w:val="8"/>
              </w:numPr>
              <w:tabs>
                <w:tab w:val="left" w:pos="5763"/>
              </w:tabs>
              <w:jc w:val="both"/>
              <w:rPr>
                <w:u w:val="single"/>
              </w:rPr>
            </w:pPr>
            <w:r w:rsidRPr="005F1EFA">
              <w:t xml:space="preserve">The proportion of women aged 30 years and over who were eligible for HPV triage of low grade cytology who subsequently received a triage test is </w:t>
            </w:r>
            <w:r w:rsidR="00DE41BD" w:rsidRPr="005F1EFA">
              <w:t xml:space="preserve">higher </w:t>
            </w:r>
            <w:r w:rsidRPr="005F1EFA">
              <w:t>than</w:t>
            </w:r>
            <w:r w:rsidR="00FC4C52" w:rsidRPr="005F1EFA">
              <w:t xml:space="preserve"> reported</w:t>
            </w:r>
            <w:r w:rsidRPr="005F1EFA">
              <w:t xml:space="preserve"> in the previous monitoring period for women with ASC-US results (</w:t>
            </w:r>
            <w:r w:rsidR="000D0CC0" w:rsidRPr="005F1EFA">
              <w:t>97.7</w:t>
            </w:r>
            <w:r w:rsidR="00493B4F" w:rsidRPr="005F1EFA">
              <w:t>%</w:t>
            </w:r>
            <w:r w:rsidRPr="005F1EFA">
              <w:t xml:space="preserve">, compared to </w:t>
            </w:r>
            <w:r w:rsidR="000D0CC0" w:rsidRPr="005F1EFA">
              <w:t>96.9</w:t>
            </w:r>
            <w:r w:rsidRPr="005F1EFA">
              <w:t>% in the previous report) and for women with LSIL results (</w:t>
            </w:r>
            <w:r w:rsidR="000D0CC0" w:rsidRPr="005F1EFA">
              <w:t>96.9</w:t>
            </w:r>
            <w:r w:rsidRPr="005F1EFA">
              <w:t xml:space="preserve">%, compared to </w:t>
            </w:r>
            <w:r w:rsidR="000D0CC0" w:rsidRPr="005F1EFA">
              <w:t>97.1</w:t>
            </w:r>
            <w:r w:rsidRPr="005F1EFA">
              <w:t>% in the previous report).</w:t>
            </w:r>
          </w:p>
          <w:p w14:paraId="0614C0FB" w14:textId="77777777" w:rsidR="00F471F4" w:rsidRPr="005F1EFA" w:rsidRDefault="00F471F4" w:rsidP="00F7150E">
            <w:pPr>
              <w:keepNext/>
              <w:tabs>
                <w:tab w:val="left" w:pos="6730"/>
              </w:tabs>
              <w:spacing w:before="240" w:after="120"/>
              <w:jc w:val="both"/>
              <w:rPr>
                <w:i/>
              </w:rPr>
            </w:pPr>
            <w:r w:rsidRPr="005F1EFA">
              <w:rPr>
                <w:i/>
              </w:rPr>
              <w:t>Positive triage tests</w:t>
            </w:r>
          </w:p>
          <w:p w14:paraId="653C2018" w14:textId="7E55DDB0" w:rsidR="002B1DBC" w:rsidRPr="005F1EFA" w:rsidRDefault="002B1DBC" w:rsidP="002B1DBC">
            <w:pPr>
              <w:numPr>
                <w:ilvl w:val="0"/>
                <w:numId w:val="8"/>
              </w:numPr>
              <w:jc w:val="both"/>
            </w:pPr>
            <w:r w:rsidRPr="005F1EFA">
              <w:rPr>
                <w:szCs w:val="23"/>
              </w:rPr>
              <w:t xml:space="preserve">Among women aged 30 years or more with </w:t>
            </w:r>
            <w:r w:rsidR="003515A0">
              <w:rPr>
                <w:szCs w:val="23"/>
              </w:rPr>
              <w:t xml:space="preserve">a </w:t>
            </w:r>
            <w:r w:rsidRPr="005F1EFA">
              <w:rPr>
                <w:szCs w:val="23"/>
              </w:rPr>
              <w:t xml:space="preserve">valid HPV triage test results, </w:t>
            </w:r>
            <w:r w:rsidR="004B4B9C" w:rsidRPr="005F1EFA">
              <w:t>24.8</w:t>
            </w:r>
            <w:r w:rsidRPr="005F1EFA">
              <w:rPr>
                <w:szCs w:val="23"/>
              </w:rPr>
              <w:t xml:space="preserve">% of women with ASC-US results and </w:t>
            </w:r>
            <w:r w:rsidR="000A748C" w:rsidRPr="005F1EFA">
              <w:t>58.5</w:t>
            </w:r>
            <w:r w:rsidRPr="005F1EFA">
              <w:rPr>
                <w:szCs w:val="23"/>
              </w:rPr>
              <w:t>% of women with LSIL results were positive for high risk HPV.</w:t>
            </w:r>
            <w:r w:rsidR="009712EC">
              <w:rPr>
                <w:szCs w:val="23"/>
              </w:rPr>
              <w:t xml:space="preserve"> </w:t>
            </w:r>
          </w:p>
          <w:p w14:paraId="4EA81A6D" w14:textId="3A9AA797" w:rsidR="00F90A77" w:rsidRPr="005F1EFA" w:rsidRDefault="00F90A77" w:rsidP="00F7150E">
            <w:pPr>
              <w:numPr>
                <w:ilvl w:val="0"/>
                <w:numId w:val="8"/>
              </w:numPr>
              <w:jc w:val="both"/>
            </w:pPr>
            <w:r w:rsidRPr="005F1EFA">
              <w:rPr>
                <w:szCs w:val="23"/>
              </w:rPr>
              <w:t xml:space="preserve">Positivity for high risk HPV varied by laboratory (from </w:t>
            </w:r>
            <w:r w:rsidR="00912725" w:rsidRPr="005F1EFA">
              <w:t>11.6</w:t>
            </w:r>
            <w:r w:rsidRPr="005F1EFA">
              <w:rPr>
                <w:szCs w:val="23"/>
              </w:rPr>
              <w:t xml:space="preserve">% to </w:t>
            </w:r>
            <w:r w:rsidR="00912725" w:rsidRPr="005F1EFA">
              <w:t>35.8</w:t>
            </w:r>
            <w:r w:rsidRPr="005F1EFA">
              <w:rPr>
                <w:szCs w:val="23"/>
              </w:rPr>
              <w:t xml:space="preserve">% for ASC-US, and from </w:t>
            </w:r>
            <w:r w:rsidR="00912725" w:rsidRPr="005F1EFA">
              <w:t>48.8</w:t>
            </w:r>
            <w:r w:rsidR="00007B7E" w:rsidRPr="005F1EFA">
              <w:rPr>
                <w:szCs w:val="23"/>
              </w:rPr>
              <w:t xml:space="preserve">% to </w:t>
            </w:r>
            <w:r w:rsidR="00220EC3" w:rsidRPr="005F1EFA">
              <w:t>63.7</w:t>
            </w:r>
            <w:r w:rsidRPr="005F1EFA">
              <w:rPr>
                <w:szCs w:val="23"/>
              </w:rPr>
              <w:t>% for LSIL)</w:t>
            </w:r>
            <w:r w:rsidR="00C34286" w:rsidRPr="005F1EFA">
              <w:rPr>
                <w:szCs w:val="23"/>
              </w:rPr>
              <w:t>.</w:t>
            </w:r>
          </w:p>
          <w:p w14:paraId="220A9C0B" w14:textId="77777777" w:rsidR="00F90A77" w:rsidRPr="005F1EFA" w:rsidRDefault="00F90A77" w:rsidP="00F7150E">
            <w:pPr>
              <w:numPr>
                <w:ilvl w:val="0"/>
                <w:numId w:val="8"/>
              </w:numPr>
              <w:jc w:val="both"/>
            </w:pPr>
            <w:r w:rsidRPr="005F1EFA">
              <w:rPr>
                <w:szCs w:val="23"/>
              </w:rPr>
              <w:t>Positivity for high risk HPV generally decreased with increasing age.</w:t>
            </w:r>
          </w:p>
          <w:p w14:paraId="0C1120AD" w14:textId="16BF0281" w:rsidR="009D4D6C" w:rsidRPr="005F1EFA" w:rsidRDefault="009D4D6C" w:rsidP="00F7150E">
            <w:pPr>
              <w:numPr>
                <w:ilvl w:val="0"/>
                <w:numId w:val="8"/>
              </w:numPr>
              <w:jc w:val="both"/>
              <w:rPr>
                <w:u w:val="single"/>
              </w:rPr>
            </w:pPr>
            <w:r w:rsidRPr="005F1EFA">
              <w:t>The proportion of women whose HPV tests were positive w</w:t>
            </w:r>
            <w:r w:rsidR="00F24363" w:rsidRPr="005F1EFA">
              <w:t>as</w:t>
            </w:r>
            <w:r w:rsidRPr="005F1EFA">
              <w:t xml:space="preserve"> </w:t>
            </w:r>
            <w:r w:rsidR="007C4B57" w:rsidRPr="005F1EFA">
              <w:t xml:space="preserve">similar to </w:t>
            </w:r>
            <w:r w:rsidR="001E7B33" w:rsidRPr="005F1EFA">
              <w:t xml:space="preserve">the </w:t>
            </w:r>
            <w:r w:rsidR="007C4B57" w:rsidRPr="005F1EFA">
              <w:t>previous</w:t>
            </w:r>
            <w:r w:rsidR="001E7B33" w:rsidRPr="005F1EFA">
              <w:t xml:space="preserve"> </w:t>
            </w:r>
            <w:r w:rsidR="00325D57" w:rsidRPr="005F1EFA">
              <w:t>monitoring</w:t>
            </w:r>
            <w:r w:rsidR="001E7B33" w:rsidRPr="005F1EFA">
              <w:t xml:space="preserve"> period</w:t>
            </w:r>
            <w:r w:rsidR="000B1C4F" w:rsidRPr="005F1EFA">
              <w:t xml:space="preserve"> for ASC-US</w:t>
            </w:r>
            <w:r w:rsidR="001E7B33" w:rsidRPr="005F1EFA">
              <w:t xml:space="preserve"> </w:t>
            </w:r>
            <w:r w:rsidR="00CF22E3" w:rsidRPr="005F1EFA">
              <w:t>(</w:t>
            </w:r>
            <w:r w:rsidR="00912725" w:rsidRPr="005F1EFA">
              <w:t>24.8</w:t>
            </w:r>
            <w:r w:rsidR="00CF22E3" w:rsidRPr="005F1EFA">
              <w:t>%</w:t>
            </w:r>
            <w:r w:rsidR="00064651" w:rsidRPr="005F1EFA">
              <w:t>,</w:t>
            </w:r>
            <w:r w:rsidRPr="005F1EFA">
              <w:t xml:space="preserve"> compared to </w:t>
            </w:r>
            <w:r w:rsidR="007C4B57" w:rsidRPr="005F1EFA">
              <w:t>24.5%</w:t>
            </w:r>
            <w:r w:rsidRPr="005F1EFA">
              <w:t xml:space="preserve"> in the previous </w:t>
            </w:r>
            <w:r w:rsidR="001E7B33" w:rsidRPr="005F1EFA">
              <w:t>period</w:t>
            </w:r>
            <w:r w:rsidR="000B1C4F" w:rsidRPr="005F1EFA">
              <w:t>)</w:t>
            </w:r>
            <w:r w:rsidRPr="005F1EFA">
              <w:t>, and</w:t>
            </w:r>
            <w:r w:rsidR="00573491" w:rsidRPr="005F1EFA">
              <w:t xml:space="preserve"> </w:t>
            </w:r>
            <w:r w:rsidR="00007813">
              <w:t>increased slightly</w:t>
            </w:r>
            <w:r w:rsidR="00007813" w:rsidRPr="005F1EFA">
              <w:t xml:space="preserve"> </w:t>
            </w:r>
            <w:r w:rsidR="000B1C4F" w:rsidRPr="005F1EFA">
              <w:t>for LSIL</w:t>
            </w:r>
            <w:r w:rsidRPr="005F1EFA">
              <w:t xml:space="preserve"> </w:t>
            </w:r>
            <w:r w:rsidR="00064651" w:rsidRPr="005F1EFA">
              <w:t>(</w:t>
            </w:r>
            <w:r w:rsidR="00912725" w:rsidRPr="005F1EFA">
              <w:t>58.5</w:t>
            </w:r>
            <w:r w:rsidR="00CF22E3" w:rsidRPr="005F1EFA">
              <w:t>%</w:t>
            </w:r>
            <w:r w:rsidR="00064651" w:rsidRPr="005F1EFA">
              <w:t>,</w:t>
            </w:r>
            <w:r w:rsidR="008922FD" w:rsidRPr="005F1EFA">
              <w:t xml:space="preserve"> compared to </w:t>
            </w:r>
            <w:r w:rsidR="00363469" w:rsidRPr="005F1EFA">
              <w:t>57.7</w:t>
            </w:r>
            <w:r w:rsidR="009E505E" w:rsidRPr="005F1EFA">
              <w:t>%</w:t>
            </w:r>
            <w:r w:rsidRPr="005F1EFA">
              <w:t xml:space="preserve"> in the previous </w:t>
            </w:r>
            <w:r w:rsidR="001E7B33" w:rsidRPr="005F1EFA">
              <w:t>period</w:t>
            </w:r>
            <w:r w:rsidR="00986931" w:rsidRPr="005F1EFA">
              <w:t>).</w:t>
            </w:r>
          </w:p>
          <w:p w14:paraId="081F35B0" w14:textId="0B4F02C7" w:rsidR="00F471F4" w:rsidRPr="005F1EFA" w:rsidRDefault="00F471F4" w:rsidP="00F7150E">
            <w:pPr>
              <w:keepNext/>
              <w:tabs>
                <w:tab w:val="left" w:pos="6730"/>
              </w:tabs>
              <w:spacing w:before="240" w:after="120"/>
              <w:jc w:val="both"/>
              <w:rPr>
                <w:i/>
              </w:rPr>
            </w:pPr>
            <w:r w:rsidRPr="005F1EFA">
              <w:rPr>
                <w:i/>
              </w:rPr>
              <w:t xml:space="preserve">Histological outcomes in </w:t>
            </w:r>
            <w:r w:rsidR="00770923">
              <w:rPr>
                <w:i/>
              </w:rPr>
              <w:t>triage-positive</w:t>
            </w:r>
            <w:r w:rsidRPr="005F1EFA">
              <w:rPr>
                <w:i/>
              </w:rPr>
              <w:t xml:space="preserve"> women who attended colposcopy</w:t>
            </w:r>
          </w:p>
          <w:p w14:paraId="305B5431" w14:textId="2E19BD4A" w:rsidR="00F471F4" w:rsidRPr="005F1EFA" w:rsidRDefault="00F471F4" w:rsidP="00A900A9">
            <w:pPr>
              <w:pStyle w:val="ListParagraph"/>
              <w:numPr>
                <w:ilvl w:val="0"/>
                <w:numId w:val="31"/>
              </w:numPr>
              <w:jc w:val="both"/>
            </w:pPr>
            <w:r w:rsidRPr="005F1EFA">
              <w:t xml:space="preserve">Among women with ASC-US cytology and a positive HPV triage test in six-month period one year prior to the current monitoring </w:t>
            </w:r>
            <w:r w:rsidR="00DA250F">
              <w:t>period</w:t>
            </w:r>
            <w:r w:rsidRPr="005F1EFA">
              <w:t xml:space="preserve">, </w:t>
            </w:r>
            <w:r w:rsidR="00912725" w:rsidRPr="005F1EFA">
              <w:t>89.4</w:t>
            </w:r>
            <w:r w:rsidRPr="005F1EFA">
              <w:t xml:space="preserve">% of women have a record of colposcopy and </w:t>
            </w:r>
            <w:r w:rsidR="00912725" w:rsidRPr="005F1EFA">
              <w:t>59.6</w:t>
            </w:r>
            <w:r w:rsidRPr="005F1EFA">
              <w:t xml:space="preserve">% have a record of histology within 12 months of their triage test. The corresponding percentages for LSIL are </w:t>
            </w:r>
            <w:r w:rsidR="00912725" w:rsidRPr="005F1EFA">
              <w:t>91.4</w:t>
            </w:r>
            <w:r w:rsidR="00064651" w:rsidRPr="005F1EFA">
              <w:t>%</w:t>
            </w:r>
            <w:r w:rsidRPr="005F1EFA">
              <w:t xml:space="preserve"> with colposcopy and </w:t>
            </w:r>
            <w:r w:rsidR="00912725" w:rsidRPr="005F1EFA">
              <w:t>70.4</w:t>
            </w:r>
            <w:r w:rsidRPr="005F1EFA">
              <w:t>% with histology within 12 months.</w:t>
            </w:r>
          </w:p>
          <w:p w14:paraId="3AB99891" w14:textId="04A4B92F" w:rsidR="002C79DE" w:rsidRPr="005F1EFA" w:rsidRDefault="002C79DE" w:rsidP="00F7150E">
            <w:pPr>
              <w:pStyle w:val="ListParagraph"/>
              <w:numPr>
                <w:ilvl w:val="0"/>
                <w:numId w:val="31"/>
              </w:numPr>
              <w:jc w:val="both"/>
            </w:pPr>
            <w:r w:rsidRPr="005F1EFA">
              <w:t xml:space="preserve">Among women with colposcopy recorded within 12 months of a </w:t>
            </w:r>
            <w:r w:rsidR="00274763" w:rsidRPr="005F1EFA">
              <w:t xml:space="preserve">positive </w:t>
            </w:r>
            <w:r w:rsidRPr="005F1EFA">
              <w:t>triage test,</w:t>
            </w:r>
            <w:r w:rsidR="0073466D" w:rsidRPr="005F1EFA">
              <w:t xml:space="preserve"> the </w:t>
            </w:r>
            <w:r w:rsidR="00C9484F" w:rsidRPr="005F1EFA">
              <w:t>proportion</w:t>
            </w:r>
            <w:r w:rsidR="0073466D" w:rsidRPr="005F1EFA">
              <w:t xml:space="preserve"> of women that had a CIN 2 or </w:t>
            </w:r>
            <w:r w:rsidR="00C9484F" w:rsidRPr="005F1EFA">
              <w:t>more severe</w:t>
            </w:r>
            <w:r w:rsidR="0073466D" w:rsidRPr="005F1EFA">
              <w:t xml:space="preserve"> </w:t>
            </w:r>
            <w:r w:rsidR="00BE413D" w:rsidRPr="005F1EFA">
              <w:t>outcome</w:t>
            </w:r>
            <w:r w:rsidR="000D7AE0" w:rsidRPr="005F1EFA">
              <w:t xml:space="preserve"> (CIN 2+)</w:t>
            </w:r>
            <w:r w:rsidR="00BE413D" w:rsidRPr="005F1EFA">
              <w:t xml:space="preserve"> </w:t>
            </w:r>
            <w:r w:rsidR="0073466D" w:rsidRPr="005F1EFA">
              <w:t>was</w:t>
            </w:r>
            <w:r w:rsidRPr="005F1EFA">
              <w:t xml:space="preserve"> </w:t>
            </w:r>
            <w:r w:rsidR="00874924" w:rsidRPr="005F1EFA">
              <w:t>15.6%</w:t>
            </w:r>
            <w:r w:rsidRPr="005F1EFA">
              <w:t xml:space="preserve"> </w:t>
            </w:r>
            <w:r w:rsidR="00C9484F" w:rsidRPr="005F1EFA">
              <w:t>for</w:t>
            </w:r>
            <w:r w:rsidRPr="005F1EFA">
              <w:t xml:space="preserve"> women with ASC-US cytology and </w:t>
            </w:r>
            <w:r w:rsidR="00912725" w:rsidRPr="005F1EFA">
              <w:t>17.8</w:t>
            </w:r>
            <w:r w:rsidR="00064651" w:rsidRPr="005F1EFA">
              <w:t>%</w:t>
            </w:r>
            <w:r w:rsidRPr="005F1EFA">
              <w:t xml:space="preserve"> </w:t>
            </w:r>
            <w:r w:rsidR="00C9484F" w:rsidRPr="005F1EFA">
              <w:t>for</w:t>
            </w:r>
            <w:r w:rsidRPr="005F1EFA">
              <w:t xml:space="preserve"> women with LSIL cytology.</w:t>
            </w:r>
            <w:r w:rsidR="009712EC">
              <w:t xml:space="preserve"> </w:t>
            </w:r>
            <w:r w:rsidR="00C9484F" w:rsidRPr="005F1EFA">
              <w:t xml:space="preserve">This corresponded to </w:t>
            </w:r>
            <w:r w:rsidR="00E5190B" w:rsidRPr="005F1EFA">
              <w:t>45</w:t>
            </w:r>
            <w:r w:rsidR="00C9484F" w:rsidRPr="005F1EFA">
              <w:t xml:space="preserve"> of the women with ASC-US cytology and </w:t>
            </w:r>
            <w:r w:rsidR="00E5190B" w:rsidRPr="005F1EFA">
              <w:t>140</w:t>
            </w:r>
            <w:r w:rsidR="00C9484F" w:rsidRPr="005F1EFA">
              <w:t xml:space="preserve"> of the women with LSIL cytology</w:t>
            </w:r>
            <w:r w:rsidR="007B6918">
              <w:t>.</w:t>
            </w:r>
            <w:r w:rsidR="00C9484F" w:rsidRPr="005F1EFA">
              <w:t xml:space="preserve"> </w:t>
            </w:r>
          </w:p>
          <w:p w14:paraId="7D1ED86D" w14:textId="3B59615A" w:rsidR="00064651" w:rsidRPr="005F1EFA" w:rsidRDefault="00DC12C7" w:rsidP="0072566D">
            <w:pPr>
              <w:pStyle w:val="ListParagraph"/>
              <w:numPr>
                <w:ilvl w:val="0"/>
                <w:numId w:val="31"/>
              </w:numPr>
              <w:tabs>
                <w:tab w:val="left" w:pos="5763"/>
              </w:tabs>
              <w:jc w:val="both"/>
            </w:pPr>
            <w:r w:rsidRPr="005F1EFA">
              <w:t xml:space="preserve">Among women with histology recorded within 12 months of a triage test, </w:t>
            </w:r>
            <w:r w:rsidR="00912725" w:rsidRPr="005F1EFA">
              <w:t>23.4</w:t>
            </w:r>
            <w:r w:rsidR="00B25F3C" w:rsidRPr="005F1EFA">
              <w:t>%</w:t>
            </w:r>
            <w:r w:rsidRPr="005F1EFA">
              <w:t xml:space="preserve"> of women with ASC-US cytology and </w:t>
            </w:r>
            <w:r w:rsidR="00912725" w:rsidRPr="005F1EFA">
              <w:t>23.1</w:t>
            </w:r>
            <w:r w:rsidR="00B25F3C" w:rsidRPr="005F1EFA">
              <w:t>%</w:t>
            </w:r>
            <w:r w:rsidRPr="005F1EFA">
              <w:t xml:space="preserve"> of women with LSIL cytology ha</w:t>
            </w:r>
            <w:r w:rsidR="00B25F3C" w:rsidRPr="005F1EFA">
              <w:t xml:space="preserve">d a histological outcome of </w:t>
            </w:r>
            <w:r w:rsidR="00381BF0" w:rsidRPr="005F1EFA">
              <w:t>CIN</w:t>
            </w:r>
            <w:r w:rsidR="004E17B5" w:rsidRPr="005F1EFA">
              <w:t xml:space="preserve"> </w:t>
            </w:r>
            <w:r w:rsidR="00381BF0" w:rsidRPr="005F1EFA">
              <w:t>2+</w:t>
            </w:r>
            <w:r w:rsidRPr="005F1EFA">
              <w:t>.</w:t>
            </w:r>
            <w:r w:rsidR="009712EC">
              <w:t xml:space="preserve"> </w:t>
            </w:r>
          </w:p>
          <w:p w14:paraId="2361C110" w14:textId="77777777" w:rsidR="00EF3C78" w:rsidRPr="005F1EFA" w:rsidRDefault="00EF3C78" w:rsidP="00D232BC">
            <w:pPr>
              <w:ind w:right="544"/>
              <w:jc w:val="both"/>
              <w:rPr>
                <w:u w:val="single"/>
              </w:rPr>
            </w:pPr>
          </w:p>
        </w:tc>
      </w:tr>
      <w:tr w:rsidR="00804ED9" w:rsidRPr="00D901C5" w14:paraId="7CDB663D" w14:textId="77777777" w:rsidTr="00F7150E">
        <w:tc>
          <w:tcPr>
            <w:tcW w:w="2062" w:type="dxa"/>
            <w:tcBorders>
              <w:top w:val="single" w:sz="4" w:space="0" w:color="auto"/>
            </w:tcBorders>
          </w:tcPr>
          <w:p w14:paraId="24C30A4A" w14:textId="77777777" w:rsidR="00804ED9" w:rsidRPr="00D901C5" w:rsidRDefault="00804ED9" w:rsidP="00DA236E">
            <w:pPr>
              <w:spacing w:before="120"/>
              <w:ind w:left="284" w:right="107"/>
              <w:jc w:val="both"/>
            </w:pPr>
            <w:r w:rsidRPr="00D901C5">
              <w:t>Indicator 8.</w:t>
            </w:r>
            <w:r w:rsidR="00DA236E" w:rsidRPr="00D901C5">
              <w:t>2</w:t>
            </w:r>
            <w:r w:rsidRPr="00D901C5">
              <w:t xml:space="preserve"> </w:t>
            </w:r>
          </w:p>
        </w:tc>
        <w:tc>
          <w:tcPr>
            <w:tcW w:w="6977" w:type="dxa"/>
            <w:tcBorders>
              <w:top w:val="single" w:sz="4" w:space="0" w:color="auto"/>
              <w:bottom w:val="single" w:sz="4" w:space="0" w:color="auto"/>
            </w:tcBorders>
          </w:tcPr>
          <w:p w14:paraId="696E9006" w14:textId="77777777" w:rsidR="00804ED9" w:rsidRPr="00B22A99" w:rsidRDefault="00804ED9" w:rsidP="00F7150E">
            <w:pPr>
              <w:spacing w:before="120" w:after="120"/>
              <w:jc w:val="both"/>
              <w:rPr>
                <w:u w:val="single"/>
              </w:rPr>
            </w:pPr>
            <w:r w:rsidRPr="00B22A99">
              <w:rPr>
                <w:u w:val="single"/>
              </w:rPr>
              <w:t>HPV test volumes</w:t>
            </w:r>
          </w:p>
          <w:p w14:paraId="51981989" w14:textId="77777777" w:rsidR="00804ED9" w:rsidRPr="00B22A99" w:rsidRDefault="00804ED9" w:rsidP="00F7150E">
            <w:pPr>
              <w:spacing w:after="120"/>
              <w:jc w:val="both"/>
            </w:pPr>
            <w:r w:rsidRPr="00B22A99">
              <w:rPr>
                <w:b/>
              </w:rPr>
              <w:t xml:space="preserve">Target: </w:t>
            </w:r>
            <w:r w:rsidRPr="00B22A99">
              <w:t xml:space="preserve">None set. </w:t>
            </w:r>
          </w:p>
          <w:p w14:paraId="53187110" w14:textId="2B8CF630" w:rsidR="00804ED9" w:rsidRPr="00B22A99" w:rsidRDefault="00912725" w:rsidP="00F7150E">
            <w:pPr>
              <w:numPr>
                <w:ilvl w:val="0"/>
                <w:numId w:val="8"/>
              </w:numPr>
              <w:jc w:val="both"/>
            </w:pPr>
            <w:r w:rsidRPr="00B22A99">
              <w:t>18,891</w:t>
            </w:r>
            <w:r w:rsidR="00CC6E90" w:rsidRPr="00B22A99">
              <w:rPr>
                <w:szCs w:val="23"/>
              </w:rPr>
              <w:t xml:space="preserve"> </w:t>
            </w:r>
            <w:r w:rsidR="00804ED9" w:rsidRPr="00B22A99">
              <w:rPr>
                <w:szCs w:val="23"/>
              </w:rPr>
              <w:t>cervical samples were received</w:t>
            </w:r>
            <w:r w:rsidR="006F3ADB" w:rsidRPr="00B22A99">
              <w:rPr>
                <w:szCs w:val="23"/>
              </w:rPr>
              <w:t xml:space="preserve"> nationally</w:t>
            </w:r>
            <w:r w:rsidR="00804ED9" w:rsidRPr="00B22A99">
              <w:rPr>
                <w:szCs w:val="23"/>
              </w:rPr>
              <w:t xml:space="preserve"> at laboratories for HPV testing during the current monitoring period.</w:t>
            </w:r>
          </w:p>
          <w:p w14:paraId="6BB659E9" w14:textId="22B25FA4" w:rsidR="00B1519E" w:rsidRPr="00B22A99" w:rsidRDefault="009F37AA" w:rsidP="00F7150E">
            <w:pPr>
              <w:numPr>
                <w:ilvl w:val="0"/>
                <w:numId w:val="8"/>
              </w:numPr>
              <w:jc w:val="both"/>
            </w:pPr>
            <w:r w:rsidRPr="00B22A99">
              <w:t xml:space="preserve">Nationally, </w:t>
            </w:r>
            <w:r w:rsidR="00912725" w:rsidRPr="00B22A99">
              <w:t>14.4</w:t>
            </w:r>
            <w:r w:rsidR="00064651" w:rsidRPr="00B22A99">
              <w:t>%</w:t>
            </w:r>
            <w:r w:rsidRPr="00B22A99">
              <w:t xml:space="preserve"> </w:t>
            </w:r>
            <w:r w:rsidR="0047118C" w:rsidRPr="00B22A99">
              <w:t xml:space="preserve">of HPV tests </w:t>
            </w:r>
            <w:r w:rsidRPr="00B22A99">
              <w:t xml:space="preserve">were taken for follow-up of women treated </w:t>
            </w:r>
            <w:r w:rsidR="0087305E" w:rsidRPr="00B22A99">
              <w:t xml:space="preserve">for </w:t>
            </w:r>
            <w:r w:rsidR="007B4381" w:rsidRPr="00B22A99">
              <w:t xml:space="preserve">confirmed </w:t>
            </w:r>
            <w:r w:rsidR="0087305E" w:rsidRPr="00B22A99">
              <w:t xml:space="preserve">high grade squamous abnormalities </w:t>
            </w:r>
            <w:r w:rsidRPr="00B22A99">
              <w:t xml:space="preserve">in the previous </w:t>
            </w:r>
            <w:r w:rsidR="00CC6E90" w:rsidRPr="00B22A99">
              <w:t>four</w:t>
            </w:r>
            <w:r w:rsidRPr="00B22A99">
              <w:t xml:space="preserve"> years, </w:t>
            </w:r>
            <w:r w:rsidR="00912725" w:rsidRPr="00B22A99">
              <w:t>38.3</w:t>
            </w:r>
            <w:r w:rsidRPr="00B22A99">
              <w:t xml:space="preserve">% were taken to manage women with high grade squamous cytology </w:t>
            </w:r>
            <w:r w:rsidR="0087305E" w:rsidRPr="00B22A99">
              <w:t xml:space="preserve">or histology </w:t>
            </w:r>
            <w:r w:rsidRPr="00B22A99">
              <w:t>more than three years ago</w:t>
            </w:r>
            <w:r w:rsidR="006A777F" w:rsidRPr="00B22A99">
              <w:t xml:space="preserve"> (historical testing)</w:t>
            </w:r>
            <w:r w:rsidRPr="00B22A99">
              <w:t xml:space="preserve">, </w:t>
            </w:r>
            <w:r w:rsidR="00912725" w:rsidRPr="00B22A99">
              <w:t>4.3</w:t>
            </w:r>
            <w:r w:rsidR="00064651" w:rsidRPr="00B22A99">
              <w:t>%</w:t>
            </w:r>
            <w:r w:rsidRPr="00B22A99">
              <w:t xml:space="preserve"> were taken at colposcopy (potentially to assist in resolving discordant results)</w:t>
            </w:r>
            <w:r w:rsidR="0047118C" w:rsidRPr="00B22A99">
              <w:t xml:space="preserve">, and </w:t>
            </w:r>
            <w:r w:rsidR="00912725" w:rsidRPr="00B22A99">
              <w:t>13.4</w:t>
            </w:r>
            <w:r w:rsidR="0047118C" w:rsidRPr="00B22A99">
              <w:t>% were taken for HPV triage of low grade cytology in women aged 30 years or more</w:t>
            </w:r>
            <w:r w:rsidRPr="00B22A99">
              <w:t>.</w:t>
            </w:r>
            <w:r w:rsidR="009712EC">
              <w:t xml:space="preserve"> </w:t>
            </w:r>
            <w:r w:rsidR="00832D55">
              <w:t xml:space="preserve"> The remaining 29.5% </w:t>
            </w:r>
            <w:r w:rsidR="00B27B82">
              <w:t xml:space="preserve">of </w:t>
            </w:r>
            <w:r w:rsidR="00DB2349" w:rsidRPr="0046243A">
              <w:t>HPV tests did not fit into any of the previously described categories</w:t>
            </w:r>
            <w:r w:rsidR="001D5B94">
              <w:t>, and so the reason for testing was unclear</w:t>
            </w:r>
            <w:r w:rsidR="00832D55">
              <w:t xml:space="preserve">.   </w:t>
            </w:r>
          </w:p>
          <w:p w14:paraId="4DA43D73" w14:textId="4E89CB76" w:rsidR="00BB21BA" w:rsidRPr="00B22A99" w:rsidRDefault="00865CC2" w:rsidP="00F7150E">
            <w:pPr>
              <w:numPr>
                <w:ilvl w:val="0"/>
                <w:numId w:val="8"/>
              </w:numPr>
              <w:jc w:val="both"/>
            </w:pPr>
            <w:r w:rsidRPr="00B22A99">
              <w:rPr>
                <w:szCs w:val="23"/>
              </w:rPr>
              <w:t>T</w:t>
            </w:r>
            <w:r w:rsidR="00BB21BA" w:rsidRPr="00B22A99">
              <w:rPr>
                <w:szCs w:val="23"/>
              </w:rPr>
              <w:t xml:space="preserve">he proportion of HPV tests which are invalid is </w:t>
            </w:r>
            <w:r w:rsidRPr="00B22A99">
              <w:rPr>
                <w:szCs w:val="23"/>
              </w:rPr>
              <w:t>ver</w:t>
            </w:r>
            <w:r w:rsidR="00BB21BA" w:rsidRPr="00B22A99">
              <w:rPr>
                <w:szCs w:val="23"/>
              </w:rPr>
              <w:t xml:space="preserve">y small </w:t>
            </w:r>
            <w:r w:rsidR="00064651" w:rsidRPr="00B22A99">
              <w:rPr>
                <w:szCs w:val="23"/>
              </w:rPr>
              <w:t>(</w:t>
            </w:r>
            <w:r w:rsidR="00912725" w:rsidRPr="00B22A99">
              <w:t>0.1</w:t>
            </w:r>
            <w:r w:rsidR="00064651" w:rsidRPr="00B22A99">
              <w:rPr>
                <w:szCs w:val="23"/>
              </w:rPr>
              <w:t>%).</w:t>
            </w:r>
            <w:r w:rsidR="009712EC">
              <w:rPr>
                <w:szCs w:val="23"/>
              </w:rPr>
              <w:t xml:space="preserve"> </w:t>
            </w:r>
          </w:p>
          <w:p w14:paraId="30D63DB8" w14:textId="73B13B52" w:rsidR="00804ED9" w:rsidRPr="00B22A99" w:rsidRDefault="0009568F" w:rsidP="00F7150E">
            <w:pPr>
              <w:numPr>
                <w:ilvl w:val="0"/>
                <w:numId w:val="8"/>
              </w:numPr>
              <w:jc w:val="both"/>
            </w:pPr>
            <w:r w:rsidRPr="00B22A99">
              <w:rPr>
                <w:szCs w:val="23"/>
              </w:rPr>
              <w:t xml:space="preserve">Overall HPV test volumes </w:t>
            </w:r>
            <w:r w:rsidR="00876448" w:rsidRPr="00B22A99">
              <w:rPr>
                <w:szCs w:val="23"/>
              </w:rPr>
              <w:t xml:space="preserve">have </w:t>
            </w:r>
            <w:r w:rsidR="00E96F8D" w:rsidRPr="00B22A99">
              <w:rPr>
                <w:szCs w:val="23"/>
              </w:rPr>
              <w:t>decreased</w:t>
            </w:r>
            <w:r w:rsidR="00876448" w:rsidRPr="00B22A99">
              <w:rPr>
                <w:szCs w:val="23"/>
              </w:rPr>
              <w:t xml:space="preserve"> </w:t>
            </w:r>
            <w:r w:rsidR="0090572B" w:rsidRPr="00B22A99">
              <w:rPr>
                <w:szCs w:val="23"/>
              </w:rPr>
              <w:t xml:space="preserve">by </w:t>
            </w:r>
            <w:r w:rsidR="0005630B" w:rsidRPr="00B22A99">
              <w:rPr>
                <w:szCs w:val="23"/>
              </w:rPr>
              <w:t>4.7</w:t>
            </w:r>
            <w:r w:rsidR="0055270A" w:rsidRPr="00B22A99">
              <w:rPr>
                <w:szCs w:val="23"/>
              </w:rPr>
              <w:t>%</w:t>
            </w:r>
            <w:r w:rsidR="00A87C05" w:rsidRPr="00B22A99">
              <w:rPr>
                <w:szCs w:val="23"/>
              </w:rPr>
              <w:t xml:space="preserve"> </w:t>
            </w:r>
            <w:r w:rsidR="00876448" w:rsidRPr="00B22A99">
              <w:rPr>
                <w:szCs w:val="23"/>
              </w:rPr>
              <w:t>since</w:t>
            </w:r>
            <w:r w:rsidRPr="00B22A99">
              <w:rPr>
                <w:szCs w:val="23"/>
              </w:rPr>
              <w:t xml:space="preserve"> the previous </w:t>
            </w:r>
            <w:r w:rsidR="00325D57" w:rsidRPr="00B22A99">
              <w:rPr>
                <w:szCs w:val="23"/>
              </w:rPr>
              <w:t>monitoring</w:t>
            </w:r>
            <w:r w:rsidR="00876448" w:rsidRPr="00B22A99">
              <w:rPr>
                <w:szCs w:val="23"/>
              </w:rPr>
              <w:t xml:space="preserve"> period</w:t>
            </w:r>
            <w:r w:rsidRPr="00B22A99">
              <w:rPr>
                <w:szCs w:val="23"/>
              </w:rPr>
              <w:t>.</w:t>
            </w:r>
          </w:p>
          <w:p w14:paraId="260A86A0" w14:textId="77777777" w:rsidR="008C4443" w:rsidRPr="00D901C5" w:rsidRDefault="008C4443" w:rsidP="008C4443">
            <w:pPr>
              <w:ind w:right="544"/>
              <w:jc w:val="both"/>
            </w:pPr>
          </w:p>
        </w:tc>
      </w:tr>
      <w:tr w:rsidR="008C05C8" w:rsidRPr="00D901C5" w14:paraId="2D3C79A9" w14:textId="77777777" w:rsidTr="00F7150E">
        <w:tc>
          <w:tcPr>
            <w:tcW w:w="2062" w:type="dxa"/>
            <w:tcBorders>
              <w:top w:val="single" w:sz="4" w:space="0" w:color="auto"/>
              <w:bottom w:val="single" w:sz="4" w:space="0" w:color="auto"/>
              <w:right w:val="nil"/>
            </w:tcBorders>
          </w:tcPr>
          <w:p w14:paraId="07EE2242" w14:textId="77777777" w:rsidR="008C05C8" w:rsidRPr="00D901C5" w:rsidRDefault="008C05C8" w:rsidP="007B4798">
            <w:pPr>
              <w:spacing w:before="120"/>
              <w:ind w:left="284" w:right="107"/>
              <w:jc w:val="both"/>
            </w:pPr>
            <w:r w:rsidRPr="00D901C5">
              <w:t>Indicator 8.</w:t>
            </w:r>
            <w:r w:rsidR="007B4798" w:rsidRPr="00D901C5">
              <w:t>3</w:t>
            </w:r>
            <w:r w:rsidRPr="00D901C5">
              <w:t xml:space="preserve"> </w:t>
            </w:r>
          </w:p>
        </w:tc>
        <w:tc>
          <w:tcPr>
            <w:tcW w:w="6977" w:type="dxa"/>
            <w:tcBorders>
              <w:top w:val="single" w:sz="4" w:space="0" w:color="auto"/>
              <w:left w:val="nil"/>
              <w:bottom w:val="single" w:sz="4" w:space="0" w:color="auto"/>
            </w:tcBorders>
          </w:tcPr>
          <w:p w14:paraId="55A4E743" w14:textId="77777777" w:rsidR="008C05C8" w:rsidRPr="00463A20" w:rsidRDefault="008C05C8" w:rsidP="00F7150E">
            <w:pPr>
              <w:tabs>
                <w:tab w:val="left" w:pos="5622"/>
              </w:tabs>
              <w:spacing w:before="120" w:after="120"/>
              <w:jc w:val="both"/>
              <w:rPr>
                <w:u w:val="single"/>
              </w:rPr>
            </w:pPr>
            <w:r w:rsidRPr="00463A20">
              <w:rPr>
                <w:u w:val="single"/>
              </w:rPr>
              <w:t xml:space="preserve">Historical HPV tests for follow-up of women with previous high grade abnormality </w:t>
            </w:r>
          </w:p>
          <w:p w14:paraId="3248D267" w14:textId="77777777" w:rsidR="008C05C8" w:rsidRPr="00463A20" w:rsidRDefault="008C05C8" w:rsidP="00F7150E">
            <w:pPr>
              <w:tabs>
                <w:tab w:val="left" w:pos="5622"/>
              </w:tabs>
              <w:spacing w:before="120" w:after="120"/>
              <w:jc w:val="both"/>
              <w:rPr>
                <w:u w:val="single"/>
              </w:rPr>
            </w:pPr>
            <w:r w:rsidRPr="008E1157">
              <w:rPr>
                <w:b/>
              </w:rPr>
              <w:t>Target:</w:t>
            </w:r>
            <w:r w:rsidRPr="00463A20">
              <w:t xml:space="preserve"> None set. </w:t>
            </w:r>
          </w:p>
          <w:p w14:paraId="2EBC83D3" w14:textId="75302EE7" w:rsidR="008C05C8" w:rsidRPr="00463A20" w:rsidRDefault="008C05C8" w:rsidP="00F7150E">
            <w:pPr>
              <w:numPr>
                <w:ilvl w:val="0"/>
                <w:numId w:val="8"/>
              </w:numPr>
              <w:tabs>
                <w:tab w:val="left" w:pos="5622"/>
              </w:tabs>
              <w:jc w:val="both"/>
            </w:pPr>
            <w:r w:rsidRPr="00463A20">
              <w:t xml:space="preserve">This analysis followed up </w:t>
            </w:r>
            <w:r w:rsidR="00912725" w:rsidRPr="00463A20">
              <w:t>49,384</w:t>
            </w:r>
            <w:r w:rsidR="00CD16DE" w:rsidRPr="00463A20">
              <w:t xml:space="preserve"> </w:t>
            </w:r>
            <w:r w:rsidRPr="00463A20">
              <w:t xml:space="preserve">women who were eligible for </w:t>
            </w:r>
            <w:r w:rsidR="001B6107" w:rsidRPr="00463A20">
              <w:t>historical</w:t>
            </w:r>
            <w:r w:rsidRPr="00463A20">
              <w:t xml:space="preserve"> HPV testing as at 1 October 2009 to ascertain how many women had received an HPV test for management of their </w:t>
            </w:r>
            <w:r w:rsidR="001B6107" w:rsidRPr="00463A20">
              <w:t>historical</w:t>
            </w:r>
            <w:r w:rsidRPr="00463A20">
              <w:t xml:space="preserve"> (more than three years prior) high grade squamous abnormality.</w:t>
            </w:r>
            <w:r w:rsidR="009712EC">
              <w:t xml:space="preserve"> </w:t>
            </w:r>
          </w:p>
          <w:p w14:paraId="1119F74B" w14:textId="5C41EA76" w:rsidR="008C05C8" w:rsidRPr="00463A20" w:rsidRDefault="008C05C8" w:rsidP="00F7150E">
            <w:pPr>
              <w:numPr>
                <w:ilvl w:val="0"/>
                <w:numId w:val="8"/>
              </w:numPr>
              <w:tabs>
                <w:tab w:val="left" w:pos="5622"/>
              </w:tabs>
              <w:jc w:val="both"/>
            </w:pPr>
            <w:r w:rsidRPr="00463A20">
              <w:t xml:space="preserve">There were </w:t>
            </w:r>
            <w:r w:rsidR="00912725" w:rsidRPr="00463A20">
              <w:t>32,066</w:t>
            </w:r>
            <w:r w:rsidR="008D4A89" w:rsidRPr="00463A20">
              <w:t xml:space="preserve"> </w:t>
            </w:r>
            <w:r w:rsidRPr="00463A20">
              <w:t xml:space="preserve">women </w:t>
            </w:r>
            <w:r w:rsidR="00064651" w:rsidRPr="00463A20">
              <w:t>(</w:t>
            </w:r>
            <w:r w:rsidR="00912725" w:rsidRPr="00463A20">
              <w:t>64.9</w:t>
            </w:r>
            <w:r w:rsidR="00064651" w:rsidRPr="00463A20">
              <w:t>%)</w:t>
            </w:r>
            <w:r w:rsidRPr="00463A20">
              <w:t xml:space="preserve"> with a Round 1 </w:t>
            </w:r>
            <w:r w:rsidR="001B6107" w:rsidRPr="00463A20">
              <w:t>historical</w:t>
            </w:r>
            <w:r w:rsidRPr="00463A20">
              <w:t xml:space="preserve"> HPV test recorded, and </w:t>
            </w:r>
            <w:r w:rsidR="00912725" w:rsidRPr="00463A20">
              <w:t>25</w:t>
            </w:r>
            <w:r w:rsidR="000C520A" w:rsidRPr="00463A20">
              <w:t>,</w:t>
            </w:r>
            <w:r w:rsidR="00912725" w:rsidRPr="00463A20">
              <w:t>746</w:t>
            </w:r>
            <w:r w:rsidRPr="00463A20">
              <w:t xml:space="preserve"> women </w:t>
            </w:r>
            <w:r w:rsidR="00064651" w:rsidRPr="00463A20">
              <w:t>(</w:t>
            </w:r>
            <w:r w:rsidR="00912725" w:rsidRPr="00463A20">
              <w:t>52.1</w:t>
            </w:r>
            <w:r w:rsidR="00064651" w:rsidRPr="00463A20">
              <w:t>%)</w:t>
            </w:r>
            <w:r w:rsidRPr="00463A20">
              <w:t xml:space="preserve"> with a Round 2 </w:t>
            </w:r>
            <w:r w:rsidR="001B6107" w:rsidRPr="00463A20">
              <w:t>historical</w:t>
            </w:r>
            <w:r w:rsidRPr="00463A20">
              <w:t xml:space="preserve"> HPV test recorded.</w:t>
            </w:r>
          </w:p>
          <w:p w14:paraId="2C30B038" w14:textId="2DB7DAFC" w:rsidR="008C05C8" w:rsidRPr="00463A20" w:rsidRDefault="00E90301" w:rsidP="00F7150E">
            <w:pPr>
              <w:numPr>
                <w:ilvl w:val="0"/>
                <w:numId w:val="8"/>
              </w:numPr>
              <w:tabs>
                <w:tab w:val="left" w:pos="5622"/>
              </w:tabs>
              <w:jc w:val="both"/>
            </w:pPr>
            <w:r w:rsidRPr="00463A20">
              <w:t xml:space="preserve">The proportion of women who had received a </w:t>
            </w:r>
            <w:r w:rsidR="001B6107" w:rsidRPr="00463A20">
              <w:t>historical</w:t>
            </w:r>
            <w:r w:rsidRPr="00463A20">
              <w:t xml:space="preserve"> HPV test varied by DHB, from </w:t>
            </w:r>
            <w:r w:rsidR="00912725" w:rsidRPr="00463A20">
              <w:t>52.5</w:t>
            </w:r>
            <w:r w:rsidR="00064651" w:rsidRPr="00463A20">
              <w:t>%</w:t>
            </w:r>
            <w:r w:rsidRPr="00463A20">
              <w:t xml:space="preserve"> to </w:t>
            </w:r>
            <w:r w:rsidR="00912725" w:rsidRPr="00463A20">
              <w:t>78.6</w:t>
            </w:r>
            <w:r w:rsidR="00064651" w:rsidRPr="00463A20">
              <w:t>%</w:t>
            </w:r>
            <w:r w:rsidRPr="00463A20">
              <w:t xml:space="preserve"> for Round 1 tests and from </w:t>
            </w:r>
            <w:r w:rsidR="00912725" w:rsidRPr="00463A20">
              <w:t>36.5</w:t>
            </w:r>
            <w:r w:rsidR="00064651" w:rsidRPr="00463A20">
              <w:t>%</w:t>
            </w:r>
            <w:r w:rsidRPr="00463A20">
              <w:t xml:space="preserve"> to </w:t>
            </w:r>
            <w:r w:rsidR="00912725" w:rsidRPr="00463A20">
              <w:t>70.5</w:t>
            </w:r>
            <w:r w:rsidR="00064651" w:rsidRPr="00463A20">
              <w:t>%</w:t>
            </w:r>
            <w:r w:rsidRPr="00463A20">
              <w:t xml:space="preserve"> for Round 2 tests.</w:t>
            </w:r>
          </w:p>
          <w:p w14:paraId="62E5221E" w14:textId="040466A7" w:rsidR="000B0461" w:rsidRPr="00463A20" w:rsidRDefault="000B0461" w:rsidP="00F7150E">
            <w:pPr>
              <w:numPr>
                <w:ilvl w:val="0"/>
                <w:numId w:val="8"/>
              </w:numPr>
              <w:tabs>
                <w:tab w:val="left" w:pos="5622"/>
              </w:tabs>
              <w:jc w:val="both"/>
            </w:pPr>
            <w:r w:rsidRPr="00463A20">
              <w:t>There was comparatively l</w:t>
            </w:r>
            <w:r w:rsidR="00573491" w:rsidRPr="00463A20">
              <w:t>ess</w:t>
            </w:r>
            <w:r w:rsidRPr="00463A20">
              <w:t xml:space="preserve"> variation by age in the proportion of women who had received a </w:t>
            </w:r>
            <w:r w:rsidR="001B6107" w:rsidRPr="00463A20">
              <w:t>historical</w:t>
            </w:r>
            <w:r w:rsidRPr="00463A20">
              <w:t xml:space="preserve"> HPV test.</w:t>
            </w:r>
            <w:r w:rsidR="00055691" w:rsidRPr="00463A20">
              <w:t xml:space="preserve"> </w:t>
            </w:r>
            <w:r w:rsidR="004241FF" w:rsidRPr="00463A20">
              <w:t>For women aged 25 to 69 years t</w:t>
            </w:r>
            <w:r w:rsidR="00C76597" w:rsidRPr="00463A20">
              <w:t xml:space="preserve">his varied from </w:t>
            </w:r>
            <w:r w:rsidR="00912725" w:rsidRPr="00463A20">
              <w:t>51.0</w:t>
            </w:r>
            <w:r w:rsidR="00C76597" w:rsidRPr="00463A20">
              <w:t>%</w:t>
            </w:r>
            <w:r w:rsidR="00493B4F" w:rsidRPr="00463A20">
              <w:t xml:space="preserve"> </w:t>
            </w:r>
            <w:r w:rsidR="0090572B" w:rsidRPr="00463A20">
              <w:t>(</w:t>
            </w:r>
            <w:r w:rsidR="0040435F" w:rsidRPr="00463A20">
              <w:t>25-29</w:t>
            </w:r>
            <w:r w:rsidR="007F6FD7" w:rsidRPr="00463A20">
              <w:t xml:space="preserve"> </w:t>
            </w:r>
            <w:r w:rsidR="0090572B" w:rsidRPr="00463A20">
              <w:t xml:space="preserve">years) </w:t>
            </w:r>
            <w:r w:rsidR="00055691" w:rsidRPr="00463A20">
              <w:t xml:space="preserve">to </w:t>
            </w:r>
            <w:r w:rsidR="00912725" w:rsidRPr="00463A20">
              <w:t>67.4</w:t>
            </w:r>
            <w:r w:rsidR="00C76597" w:rsidRPr="00463A20">
              <w:t xml:space="preserve">% </w:t>
            </w:r>
            <w:r w:rsidR="0090572B" w:rsidRPr="00463A20">
              <w:t>(</w:t>
            </w:r>
            <w:r w:rsidR="008B7001" w:rsidRPr="00463A20">
              <w:t>60-64</w:t>
            </w:r>
            <w:r w:rsidR="007F6FD7" w:rsidRPr="00463A20">
              <w:t xml:space="preserve"> </w:t>
            </w:r>
            <w:r w:rsidR="0090572B" w:rsidRPr="00463A20">
              <w:t xml:space="preserve">years) </w:t>
            </w:r>
            <w:r w:rsidR="00055691" w:rsidRPr="00463A20">
              <w:t xml:space="preserve">for Round 1 tests, and from </w:t>
            </w:r>
            <w:r w:rsidR="00912725" w:rsidRPr="00463A20">
              <w:t>40.6</w:t>
            </w:r>
            <w:r w:rsidR="00C76597" w:rsidRPr="00463A20">
              <w:t>%</w:t>
            </w:r>
            <w:r w:rsidR="00055691" w:rsidRPr="00463A20">
              <w:t xml:space="preserve"> </w:t>
            </w:r>
            <w:r w:rsidR="0090572B" w:rsidRPr="00463A20">
              <w:t>(</w:t>
            </w:r>
            <w:r w:rsidR="004C0AAA" w:rsidRPr="00463A20">
              <w:t>25-29</w:t>
            </w:r>
            <w:r w:rsidR="007F6FD7" w:rsidRPr="00463A20">
              <w:t xml:space="preserve"> </w:t>
            </w:r>
            <w:r w:rsidR="0090572B" w:rsidRPr="00463A20">
              <w:t xml:space="preserve">years) </w:t>
            </w:r>
            <w:r w:rsidR="00055691" w:rsidRPr="00463A20">
              <w:t xml:space="preserve">to </w:t>
            </w:r>
            <w:r w:rsidR="00912725" w:rsidRPr="00463A20">
              <w:t>55.6</w:t>
            </w:r>
            <w:r w:rsidR="00C76597" w:rsidRPr="00463A20">
              <w:t>%</w:t>
            </w:r>
            <w:r w:rsidR="00055691" w:rsidRPr="00463A20">
              <w:t xml:space="preserve"> </w:t>
            </w:r>
            <w:r w:rsidR="0090572B" w:rsidRPr="00463A20">
              <w:t>(</w:t>
            </w:r>
            <w:r w:rsidR="004C0AAA" w:rsidRPr="00463A20">
              <w:t>60-64</w:t>
            </w:r>
            <w:r w:rsidR="007F6FD7" w:rsidRPr="00463A20">
              <w:t xml:space="preserve"> </w:t>
            </w:r>
            <w:r w:rsidR="0090572B" w:rsidRPr="00463A20">
              <w:t xml:space="preserve">years) </w:t>
            </w:r>
            <w:r w:rsidR="00055691" w:rsidRPr="00463A20">
              <w:t xml:space="preserve">for Round 2 tests. </w:t>
            </w:r>
          </w:p>
          <w:p w14:paraId="0B5AC792" w14:textId="2DA72289" w:rsidR="000B0461" w:rsidRPr="00463A20" w:rsidRDefault="000B0461" w:rsidP="00F7150E">
            <w:pPr>
              <w:numPr>
                <w:ilvl w:val="0"/>
                <w:numId w:val="8"/>
              </w:numPr>
              <w:tabs>
                <w:tab w:val="left" w:pos="5622"/>
              </w:tabs>
              <w:jc w:val="both"/>
            </w:pPr>
            <w:r w:rsidRPr="00463A20">
              <w:t xml:space="preserve">The proportion of women who had received a </w:t>
            </w:r>
            <w:r w:rsidR="001B6107" w:rsidRPr="00463A20">
              <w:t>historical</w:t>
            </w:r>
            <w:r w:rsidRPr="00463A20">
              <w:t xml:space="preserve"> HPV test varied somewhat by ethnicity, from </w:t>
            </w:r>
            <w:r w:rsidR="00912725" w:rsidRPr="00463A20">
              <w:t>44.9</w:t>
            </w:r>
            <w:r w:rsidR="00493B4F" w:rsidRPr="00463A20">
              <w:t>%</w:t>
            </w:r>
            <w:r w:rsidRPr="00463A20">
              <w:t xml:space="preserve"> </w:t>
            </w:r>
            <w:r w:rsidR="00DC5B57" w:rsidRPr="00463A20">
              <w:t>(</w:t>
            </w:r>
            <w:r w:rsidR="00912725" w:rsidRPr="00463A20">
              <w:t>Pacific</w:t>
            </w:r>
            <w:r w:rsidR="00DC5B57" w:rsidRPr="00463A20">
              <w:t xml:space="preserve"> women) </w:t>
            </w:r>
            <w:r w:rsidRPr="00463A20">
              <w:t xml:space="preserve">to </w:t>
            </w:r>
            <w:r w:rsidR="00912725" w:rsidRPr="00463A20">
              <w:t>67.2</w:t>
            </w:r>
            <w:r w:rsidRPr="00463A20">
              <w:t xml:space="preserve">% </w:t>
            </w:r>
            <w:r w:rsidR="00DC5B57" w:rsidRPr="00463A20">
              <w:t>(</w:t>
            </w:r>
            <w:r w:rsidR="00912725" w:rsidRPr="00463A20">
              <w:t>European/ Other</w:t>
            </w:r>
            <w:r w:rsidR="00A637A0" w:rsidRPr="00463A20">
              <w:t xml:space="preserve"> </w:t>
            </w:r>
            <w:r w:rsidR="00DC5B57" w:rsidRPr="00463A20">
              <w:t xml:space="preserve">women) </w:t>
            </w:r>
            <w:r w:rsidRPr="00463A20">
              <w:t xml:space="preserve">for Round 1 tests and from </w:t>
            </w:r>
            <w:r w:rsidR="00912725" w:rsidRPr="00463A20">
              <w:t>33.3</w:t>
            </w:r>
            <w:r w:rsidR="00493B4F" w:rsidRPr="00463A20">
              <w:t>%</w:t>
            </w:r>
            <w:r w:rsidRPr="00463A20">
              <w:t xml:space="preserve"> </w:t>
            </w:r>
            <w:r w:rsidR="00DC5B57" w:rsidRPr="00463A20">
              <w:t>(</w:t>
            </w:r>
            <w:r w:rsidR="00912725" w:rsidRPr="00463A20">
              <w:t>Pacific</w:t>
            </w:r>
            <w:r w:rsidR="00DC5B57" w:rsidRPr="00463A20">
              <w:t xml:space="preserve"> women) </w:t>
            </w:r>
            <w:r w:rsidRPr="00463A20">
              <w:t xml:space="preserve">to </w:t>
            </w:r>
            <w:r w:rsidR="00912725" w:rsidRPr="00463A20">
              <w:t>54.9</w:t>
            </w:r>
            <w:r w:rsidR="00493B4F" w:rsidRPr="00463A20">
              <w:t>%</w:t>
            </w:r>
            <w:r w:rsidRPr="00463A20">
              <w:t xml:space="preserve"> </w:t>
            </w:r>
            <w:r w:rsidR="00DC5B57" w:rsidRPr="00463A20">
              <w:t>(</w:t>
            </w:r>
            <w:r w:rsidR="00912725" w:rsidRPr="00463A20">
              <w:t>European/ Other</w:t>
            </w:r>
            <w:r w:rsidR="00A637A0" w:rsidRPr="00463A20">
              <w:t xml:space="preserve"> </w:t>
            </w:r>
            <w:r w:rsidR="00DC5B57" w:rsidRPr="00463A20">
              <w:t xml:space="preserve">women) </w:t>
            </w:r>
            <w:r w:rsidRPr="00463A20">
              <w:t>for Round 2 tests.</w:t>
            </w:r>
          </w:p>
          <w:p w14:paraId="7CB7EF7E" w14:textId="77777777" w:rsidR="00573491" w:rsidRDefault="002701CA" w:rsidP="00FD7859">
            <w:pPr>
              <w:numPr>
                <w:ilvl w:val="0"/>
                <w:numId w:val="8"/>
              </w:numPr>
              <w:tabs>
                <w:tab w:val="left" w:pos="5622"/>
              </w:tabs>
              <w:jc w:val="both"/>
            </w:pPr>
            <w:r w:rsidRPr="00463A20">
              <w:t>The proportion of eligible women with an HPV test recorded h</w:t>
            </w:r>
            <w:r w:rsidR="008B1A79" w:rsidRPr="00463A20">
              <w:t xml:space="preserve">as increased </w:t>
            </w:r>
            <w:r w:rsidRPr="00463A20">
              <w:t xml:space="preserve">since the previous report </w:t>
            </w:r>
            <w:r w:rsidR="008B1A79" w:rsidRPr="00463A20">
              <w:t xml:space="preserve">from </w:t>
            </w:r>
            <w:r w:rsidR="00D15997" w:rsidRPr="00463A20">
              <w:t>63.1</w:t>
            </w:r>
            <w:r w:rsidR="00064651" w:rsidRPr="00463A20">
              <w:t>%</w:t>
            </w:r>
            <w:r w:rsidRPr="00463A20">
              <w:t xml:space="preserve"> </w:t>
            </w:r>
            <w:r w:rsidR="0085726A" w:rsidRPr="00463A20">
              <w:t xml:space="preserve">to </w:t>
            </w:r>
            <w:r w:rsidR="00912725" w:rsidRPr="00463A20">
              <w:t>64.9</w:t>
            </w:r>
            <w:r w:rsidR="00C76597" w:rsidRPr="00463A20">
              <w:t xml:space="preserve">% </w:t>
            </w:r>
            <w:r w:rsidRPr="00463A20">
              <w:t xml:space="preserve">for Round 1 tests, and from </w:t>
            </w:r>
            <w:r w:rsidR="0085726A" w:rsidRPr="00463A20">
              <w:t>49.2%</w:t>
            </w:r>
            <w:r w:rsidRPr="00463A20">
              <w:t xml:space="preserve"> to </w:t>
            </w:r>
            <w:r w:rsidR="00912725" w:rsidRPr="00463A20">
              <w:t>52.1</w:t>
            </w:r>
            <w:r w:rsidR="00A23872" w:rsidRPr="00463A20">
              <w:t>%</w:t>
            </w:r>
            <w:r w:rsidRPr="00463A20">
              <w:t xml:space="preserve"> for Round 2 tests</w:t>
            </w:r>
            <w:r w:rsidR="00527C92" w:rsidRPr="00463A20">
              <w:t>.</w:t>
            </w:r>
          </w:p>
          <w:p w14:paraId="027A69E0" w14:textId="5AFED180" w:rsidR="00A15F21" w:rsidRPr="00D901C5" w:rsidRDefault="00A15F21" w:rsidP="00A15F21">
            <w:pPr>
              <w:tabs>
                <w:tab w:val="left" w:pos="5622"/>
              </w:tabs>
              <w:ind w:left="360"/>
              <w:jc w:val="both"/>
            </w:pPr>
          </w:p>
        </w:tc>
      </w:tr>
      <w:bookmarkEnd w:id="21"/>
    </w:tbl>
    <w:p w14:paraId="04142696" w14:textId="77777777" w:rsidR="00D82B94" w:rsidRPr="00D901C5" w:rsidRDefault="00F51805" w:rsidP="003E11DC">
      <w:pPr>
        <w:pStyle w:val="Heading1"/>
        <w:ind w:right="544"/>
        <w:jc w:val="both"/>
      </w:pPr>
      <w:r w:rsidRPr="00D901C5">
        <w:br w:type="page"/>
      </w:r>
      <w:bookmarkStart w:id="24" w:name="_Toc275355190"/>
      <w:bookmarkStart w:id="25" w:name="_Toc275355477"/>
      <w:bookmarkStart w:id="26" w:name="_Toc275355532"/>
      <w:bookmarkStart w:id="27" w:name="_Toc275355556"/>
      <w:bookmarkStart w:id="28" w:name="_Toc276457724"/>
      <w:bookmarkStart w:id="29" w:name="_Toc438477952"/>
    </w:p>
    <w:p w14:paraId="1418F8F9" w14:textId="77777777" w:rsidR="00F51805" w:rsidRPr="00D901C5" w:rsidRDefault="00F51805" w:rsidP="00A51B90">
      <w:pPr>
        <w:pStyle w:val="Heading1"/>
        <w:numPr>
          <w:ilvl w:val="0"/>
          <w:numId w:val="35"/>
        </w:numPr>
        <w:ind w:right="544"/>
        <w:jc w:val="both"/>
      </w:pPr>
      <w:bookmarkStart w:id="30" w:name="_Toc471467022"/>
      <w:bookmarkStart w:id="31" w:name="_Toc478551492"/>
      <w:bookmarkStart w:id="32" w:name="_Toc478551558"/>
      <w:bookmarkStart w:id="33" w:name="_Toc509928432"/>
      <w:r w:rsidRPr="00D901C5">
        <w:t>Background</w:t>
      </w:r>
      <w:bookmarkEnd w:id="24"/>
      <w:bookmarkEnd w:id="25"/>
      <w:bookmarkEnd w:id="26"/>
      <w:bookmarkEnd w:id="27"/>
      <w:bookmarkEnd w:id="28"/>
      <w:bookmarkEnd w:id="29"/>
      <w:bookmarkEnd w:id="30"/>
      <w:bookmarkEnd w:id="31"/>
      <w:bookmarkEnd w:id="32"/>
      <w:bookmarkEnd w:id="33"/>
    </w:p>
    <w:p w14:paraId="1D142FF1" w14:textId="4B16DDEA" w:rsidR="00BC06AB" w:rsidRPr="00D901C5" w:rsidRDefault="00BC06AB" w:rsidP="004641E4">
      <w:pPr>
        <w:ind w:right="-23"/>
        <w:jc w:val="both"/>
      </w:pPr>
      <w:bookmarkStart w:id="34" w:name="_Toc275355191"/>
      <w:bookmarkStart w:id="35" w:name="_Toc275355478"/>
      <w:bookmarkStart w:id="36" w:name="_Toc275355533"/>
      <w:bookmarkStart w:id="37" w:name="_Toc275355557"/>
      <w:bookmarkStart w:id="38" w:name="_Toc276457725"/>
      <w:r w:rsidRPr="00D901C5">
        <w:t xml:space="preserve">An organised National Cervical Screening Programme (NCSP) was established in New Zealand in 1990, to reduce the number of women who develop cervical cancer and </w:t>
      </w:r>
      <w:r w:rsidR="0085095E" w:rsidRPr="00D901C5">
        <w:t>the number</w:t>
      </w:r>
      <w:r w:rsidRPr="00D901C5">
        <w:t xml:space="preserve"> who die from it. The Programme recommends regular cervical screening at three</w:t>
      </w:r>
      <w:r w:rsidR="00BF796C" w:rsidRPr="00D901C5">
        <w:t>-</w:t>
      </w:r>
      <w:r w:rsidRPr="00D901C5">
        <w:t>year intervals for women aged between 20 and 69 years who have ever been sexually active.</w:t>
      </w:r>
      <w:r w:rsidR="009712EC">
        <w:t xml:space="preserve"> </w:t>
      </w:r>
      <w:r w:rsidR="00270ACF" w:rsidRPr="00D901C5">
        <w:t>Part 4A of the Health Act 1956, which came into effect in 2005</w:t>
      </w:r>
      <w:r w:rsidRPr="00D901C5">
        <w:t>, underpins the NCSP’s operations to ensure the co-ordination of a high quality screening programme for all women in New Zealand.</w:t>
      </w:r>
    </w:p>
    <w:p w14:paraId="2A7FEEF8" w14:textId="77777777" w:rsidR="00BC06AB" w:rsidRPr="00D901C5" w:rsidRDefault="00BC06AB" w:rsidP="004641E4">
      <w:pPr>
        <w:ind w:right="-23"/>
        <w:jc w:val="both"/>
      </w:pPr>
    </w:p>
    <w:p w14:paraId="08FF5F56" w14:textId="77777777" w:rsidR="00BC06AB" w:rsidRPr="00D901C5" w:rsidRDefault="00BC06AB" w:rsidP="004641E4">
      <w:pPr>
        <w:ind w:right="-23"/>
        <w:jc w:val="both"/>
      </w:pPr>
      <w:r w:rsidRPr="00D901C5">
        <w:t>Ongoing systematic monitoring is a requirement of an organised screening programme. Such monitoring allows the performance of the Programme to be evaluated and corrective action to be taken as required. Monitoring is carried out through a set of key indicators which cover all aspects of the screening pathway, including participation by women, their clinical outcomes, NCSP provider performance and the Programme overall.</w:t>
      </w:r>
    </w:p>
    <w:p w14:paraId="47F92568" w14:textId="77777777" w:rsidR="00BC06AB" w:rsidRPr="00D901C5" w:rsidRDefault="00BC06AB" w:rsidP="004641E4">
      <w:pPr>
        <w:ind w:right="-23"/>
        <w:jc w:val="both"/>
      </w:pPr>
    </w:p>
    <w:p w14:paraId="3C1CE557" w14:textId="3056854A" w:rsidR="00BC06AB" w:rsidRPr="00D901C5" w:rsidRDefault="00BC06AB" w:rsidP="004641E4">
      <w:pPr>
        <w:ind w:right="-23"/>
        <w:jc w:val="both"/>
      </w:pPr>
      <w:r w:rsidRPr="00D901C5">
        <w:t xml:space="preserve">Monitoring reports were produced quarterly from December 2000 to June 2007 (Report 27); and </w:t>
      </w:r>
      <w:r w:rsidR="00573491" w:rsidRPr="00D901C5">
        <w:t>six</w:t>
      </w:r>
      <w:r w:rsidR="00D256A7">
        <w:t>-</w:t>
      </w:r>
      <w:r w:rsidRPr="00D901C5">
        <w:t xml:space="preserve">monthly thereafter. The audience for these monitoring reports includes the general public, NCSP providers, and the Programme itself. </w:t>
      </w:r>
    </w:p>
    <w:p w14:paraId="3B971D49" w14:textId="77777777" w:rsidR="00BC06AB" w:rsidRPr="00D901C5" w:rsidRDefault="00BC06AB" w:rsidP="004641E4">
      <w:pPr>
        <w:ind w:right="-23"/>
        <w:jc w:val="both"/>
      </w:pPr>
    </w:p>
    <w:p w14:paraId="2F4B5BD4" w14:textId="77777777" w:rsidR="00BC06AB" w:rsidRPr="00D901C5" w:rsidRDefault="00BC06AB" w:rsidP="00960011">
      <w:pPr>
        <w:ind w:right="-23"/>
        <w:jc w:val="both"/>
      </w:pPr>
      <w:r w:rsidRPr="00D901C5">
        <w:t>Technical information on the indicators</w:t>
      </w:r>
      <w:r w:rsidR="002201D6" w:rsidRPr="00D901C5">
        <w:t xml:space="preserve"> are available from the Ministry of Health on request.</w:t>
      </w:r>
    </w:p>
    <w:p w14:paraId="790E937A" w14:textId="77777777" w:rsidR="0077447A" w:rsidRPr="00D901C5" w:rsidRDefault="0077447A" w:rsidP="004641E4">
      <w:pPr>
        <w:ind w:right="-23"/>
        <w:jc w:val="both"/>
      </w:pPr>
    </w:p>
    <w:p w14:paraId="3F3CA9C1" w14:textId="77777777" w:rsidR="00BC06AB" w:rsidRPr="00D901C5" w:rsidRDefault="00BC06AB" w:rsidP="004641E4">
      <w:pPr>
        <w:ind w:right="-23"/>
        <w:jc w:val="both"/>
      </w:pPr>
      <w:r w:rsidRPr="00D901C5">
        <w:t xml:space="preserve">From Report 30 onwards, monitoring has been undertaken with </w:t>
      </w:r>
      <w:r w:rsidR="0069644B" w:rsidRPr="00D901C5">
        <w:t xml:space="preserve">the </w:t>
      </w:r>
      <w:r w:rsidRPr="00D901C5">
        <w:t xml:space="preserve">technical assistance of </w:t>
      </w:r>
      <w:r w:rsidR="00192CB2" w:rsidRPr="00D901C5">
        <w:t>researchers based at the Cancer Research Division at Cancer Council NSW, Sydney, Australia</w:t>
      </w:r>
      <w:r w:rsidRPr="00D901C5">
        <w:t xml:space="preserve">. This has coincided with </w:t>
      </w:r>
      <w:r w:rsidR="0069644B" w:rsidRPr="00D901C5">
        <w:t xml:space="preserve">the </w:t>
      </w:r>
      <w:r w:rsidRPr="00D901C5">
        <w:t>use of a new reporting format, incorporating more explicit definitions and utilising data from the newly developed NCSP Register, so earlier reports are not fully comparable with Report 30 onwards.</w:t>
      </w:r>
    </w:p>
    <w:p w14:paraId="15492376" w14:textId="77777777" w:rsidR="00BC06AB" w:rsidRPr="00D901C5" w:rsidRDefault="00BC06AB" w:rsidP="004641E4">
      <w:pPr>
        <w:ind w:right="-23"/>
        <w:jc w:val="both"/>
      </w:pPr>
    </w:p>
    <w:p w14:paraId="31E2313F" w14:textId="77777777" w:rsidR="00A86A3E" w:rsidRPr="00D901C5" w:rsidRDefault="00A86A3E" w:rsidP="004641E4">
      <w:pPr>
        <w:ind w:right="-23"/>
        <w:jc w:val="both"/>
        <w:rPr>
          <w:bCs/>
          <w:color w:val="000000"/>
          <w:szCs w:val="23"/>
        </w:rPr>
      </w:pPr>
      <w:r w:rsidRPr="00D901C5">
        <w:rPr>
          <w:bCs/>
          <w:color w:val="000000"/>
          <w:szCs w:val="23"/>
        </w:rPr>
        <w:t xml:space="preserve">The development of these reports </w:t>
      </w:r>
      <w:r w:rsidR="002D5235" w:rsidRPr="00D901C5">
        <w:rPr>
          <w:bCs/>
          <w:color w:val="000000"/>
          <w:szCs w:val="23"/>
        </w:rPr>
        <w:t>ha</w:t>
      </w:r>
      <w:r w:rsidRPr="00D901C5">
        <w:rPr>
          <w:bCs/>
          <w:color w:val="000000"/>
          <w:szCs w:val="23"/>
        </w:rPr>
        <w:t xml:space="preserve">s </w:t>
      </w:r>
      <w:r w:rsidR="002D5235" w:rsidRPr="00D901C5">
        <w:rPr>
          <w:bCs/>
          <w:color w:val="000000"/>
          <w:szCs w:val="23"/>
        </w:rPr>
        <w:t xml:space="preserve">been </w:t>
      </w:r>
      <w:r w:rsidRPr="00D901C5">
        <w:rPr>
          <w:bCs/>
          <w:color w:val="000000"/>
          <w:szCs w:val="23"/>
        </w:rPr>
        <w:t>ongoing</w:t>
      </w:r>
      <w:r w:rsidR="002D5235" w:rsidRPr="00D901C5">
        <w:rPr>
          <w:bCs/>
          <w:color w:val="000000"/>
          <w:szCs w:val="23"/>
        </w:rPr>
        <w:t xml:space="preserve">, however it is anticipated that from Report 44 going forward, there will be minimal further changes to the indicators, since the NCSP is expected to transition to primary HPV screening </w:t>
      </w:r>
      <w:r w:rsidR="00B773BB" w:rsidRPr="00D901C5">
        <w:rPr>
          <w:bCs/>
          <w:color w:val="000000"/>
          <w:szCs w:val="23"/>
        </w:rPr>
        <w:t>in the near future</w:t>
      </w:r>
      <w:r w:rsidRPr="00D901C5">
        <w:rPr>
          <w:bCs/>
          <w:color w:val="000000"/>
          <w:szCs w:val="23"/>
        </w:rPr>
        <w:t xml:space="preserve">. </w:t>
      </w:r>
    </w:p>
    <w:p w14:paraId="4D880D63" w14:textId="77777777" w:rsidR="00A86A3E" w:rsidRPr="00D901C5" w:rsidRDefault="00A86A3E" w:rsidP="004641E4">
      <w:pPr>
        <w:ind w:right="-23"/>
        <w:jc w:val="both"/>
      </w:pPr>
    </w:p>
    <w:p w14:paraId="77765E16" w14:textId="142611EF" w:rsidR="00E82955" w:rsidRPr="00D901C5" w:rsidRDefault="00BC06AB" w:rsidP="004641E4">
      <w:pPr>
        <w:ind w:right="-23"/>
        <w:jc w:val="both"/>
      </w:pPr>
      <w:r w:rsidRPr="00D901C5">
        <w:t xml:space="preserve">NCSP biannual monitoring reports are reviewed by a multidisciplinary advisory </w:t>
      </w:r>
      <w:r w:rsidR="00A86A3E" w:rsidRPr="00D901C5">
        <w:t xml:space="preserve">and monitoring </w:t>
      </w:r>
      <w:r w:rsidRPr="00D901C5">
        <w:t xml:space="preserve">group, representing NCSP providers and consumers. The </w:t>
      </w:r>
      <w:r w:rsidR="00475DC3" w:rsidRPr="00D901C5">
        <w:t>g</w:t>
      </w:r>
      <w:r w:rsidRPr="00D901C5">
        <w:t xml:space="preserve">roup may make recommendations to the NSU for </w:t>
      </w:r>
      <w:r w:rsidR="00AF7163" w:rsidRPr="00D901C5">
        <w:t>follow-up</w:t>
      </w:r>
      <w:r w:rsidRPr="00D901C5">
        <w:t xml:space="preserve"> actions. </w:t>
      </w:r>
    </w:p>
    <w:p w14:paraId="13046B01" w14:textId="77777777" w:rsidR="00E82955" w:rsidRPr="00D901C5" w:rsidRDefault="00E82955" w:rsidP="004641E4">
      <w:pPr>
        <w:ind w:right="-23"/>
        <w:jc w:val="both"/>
      </w:pPr>
    </w:p>
    <w:p w14:paraId="2B89C654" w14:textId="77777777" w:rsidR="00BC06AB" w:rsidRPr="00C424D9" w:rsidRDefault="00BC06AB" w:rsidP="004641E4">
      <w:pPr>
        <w:ind w:right="-23"/>
        <w:jc w:val="both"/>
      </w:pPr>
      <w:r w:rsidRPr="00D901C5">
        <w:t xml:space="preserve">Further information about the NCSP Advisory Group and the monitoring and performance of the NCSP is available on </w:t>
      </w:r>
      <w:hyperlink r:id="rId14" w:history="1">
        <w:r w:rsidR="00E33C7C" w:rsidRPr="00D901C5">
          <w:rPr>
            <w:rStyle w:val="Hyperlink"/>
          </w:rPr>
          <w:t>https://www.nsu.govt.nz/health-professionals/national-cervical-screening-programme/independent-monitoring-reports</w:t>
        </w:r>
      </w:hyperlink>
      <w:r w:rsidR="00270ACF" w:rsidRPr="00451483">
        <w:t xml:space="preserve"> </w:t>
      </w:r>
      <w:r w:rsidRPr="00C424D9">
        <w:t>and on request from the NCSP:</w:t>
      </w:r>
    </w:p>
    <w:p w14:paraId="5F8A4A7F" w14:textId="77777777" w:rsidR="00BC06AB" w:rsidRPr="00C424D9" w:rsidRDefault="00BC06AB" w:rsidP="004641E4">
      <w:pPr>
        <w:ind w:right="-23"/>
        <w:jc w:val="both"/>
      </w:pPr>
      <w:r w:rsidRPr="005122A5">
        <w:t xml:space="preserve">Email: </w:t>
      </w:r>
      <w:hyperlink r:id="rId15" w:history="1">
        <w:r w:rsidR="00E24F0E" w:rsidRPr="00D901C5">
          <w:rPr>
            <w:rStyle w:val="Hyperlink"/>
          </w:rPr>
          <w:t>Ivan_Rowe@moh.govt.nz</w:t>
        </w:r>
      </w:hyperlink>
      <w:r w:rsidR="00E24F0E" w:rsidRPr="00451483">
        <w:t xml:space="preserve"> </w:t>
      </w:r>
    </w:p>
    <w:p w14:paraId="5758DD00" w14:textId="3E61017D" w:rsidR="00BC06AB" w:rsidRPr="00D901C5" w:rsidRDefault="00BC06AB" w:rsidP="004641E4">
      <w:pPr>
        <w:ind w:right="-23"/>
        <w:jc w:val="both"/>
      </w:pPr>
      <w:r w:rsidRPr="005122A5">
        <w:t>Phone: (0</w:t>
      </w:r>
      <w:r w:rsidR="00DA6480" w:rsidRPr="005122A5">
        <w:t>4</w:t>
      </w:r>
      <w:r w:rsidRPr="005122A5">
        <w:t xml:space="preserve">) </w:t>
      </w:r>
      <w:r w:rsidR="00DA6480" w:rsidRPr="005122A5">
        <w:t>816 3345</w:t>
      </w:r>
      <w:r w:rsidR="00B773BB" w:rsidRPr="00D901C5">
        <w:t>, 021 711 432</w:t>
      </w:r>
      <w:r w:rsidR="00DA6480" w:rsidRPr="00D901C5">
        <w:t xml:space="preserve"> </w:t>
      </w:r>
      <w:r w:rsidR="00FB79D4">
        <w:t xml:space="preserve">or </w:t>
      </w:r>
      <w:r w:rsidRPr="00D901C5">
        <w:t xml:space="preserve">Fax: </w:t>
      </w:r>
      <w:r w:rsidR="00A14808" w:rsidRPr="00D901C5">
        <w:t>(</w:t>
      </w:r>
      <w:r w:rsidRPr="00D901C5">
        <w:t>0</w:t>
      </w:r>
      <w:r w:rsidR="00DA6480" w:rsidRPr="00D901C5">
        <w:t>4</w:t>
      </w:r>
      <w:r w:rsidR="00A14808" w:rsidRPr="00D901C5">
        <w:t>)</w:t>
      </w:r>
      <w:r w:rsidRPr="00D901C5">
        <w:t xml:space="preserve"> </w:t>
      </w:r>
      <w:r w:rsidR="00DA6480" w:rsidRPr="00D901C5">
        <w:t xml:space="preserve">816 </w:t>
      </w:r>
      <w:r w:rsidR="00C744A6" w:rsidRPr="00D901C5">
        <w:t>4484</w:t>
      </w:r>
    </w:p>
    <w:p w14:paraId="0723344D" w14:textId="77777777" w:rsidR="00BC06AB" w:rsidRPr="00D901C5" w:rsidRDefault="00BC06AB" w:rsidP="00DE16F5">
      <w:pPr>
        <w:ind w:right="544"/>
        <w:jc w:val="both"/>
      </w:pPr>
      <w:r w:rsidRPr="00D901C5">
        <w:br w:type="page"/>
      </w:r>
    </w:p>
    <w:p w14:paraId="6C9A25A4" w14:textId="77777777" w:rsidR="00F51805" w:rsidRPr="00D901C5" w:rsidRDefault="00F51805" w:rsidP="00A51B90">
      <w:pPr>
        <w:numPr>
          <w:ilvl w:val="0"/>
          <w:numId w:val="35"/>
        </w:numPr>
        <w:ind w:right="544"/>
        <w:jc w:val="both"/>
        <w:rPr>
          <w:rStyle w:val="Heading1Char"/>
          <w:rFonts w:eastAsia="Calibri"/>
        </w:rPr>
      </w:pPr>
      <w:bookmarkStart w:id="39" w:name="_Toc438477953"/>
      <w:bookmarkStart w:id="40" w:name="_Toc471467023"/>
      <w:bookmarkStart w:id="41" w:name="_Toc478551493"/>
      <w:bookmarkStart w:id="42" w:name="_Toc478551559"/>
      <w:bookmarkStart w:id="43" w:name="_Toc509928433"/>
      <w:r w:rsidRPr="00D901C5">
        <w:rPr>
          <w:rStyle w:val="Heading1Char"/>
          <w:rFonts w:eastAsia="Calibri"/>
        </w:rPr>
        <w:t>Methods</w:t>
      </w:r>
      <w:bookmarkEnd w:id="34"/>
      <w:bookmarkEnd w:id="35"/>
      <w:bookmarkEnd w:id="36"/>
      <w:bookmarkEnd w:id="37"/>
      <w:bookmarkEnd w:id="38"/>
      <w:bookmarkEnd w:id="39"/>
      <w:bookmarkEnd w:id="40"/>
      <w:bookmarkEnd w:id="41"/>
      <w:bookmarkEnd w:id="42"/>
      <w:bookmarkEnd w:id="43"/>
    </w:p>
    <w:p w14:paraId="70A30334" w14:textId="77777777" w:rsidR="001F0E26" w:rsidRPr="00D901C5" w:rsidRDefault="001F0E26" w:rsidP="001F0E26">
      <w:pPr>
        <w:pStyle w:val="Heading2"/>
        <w:ind w:right="544"/>
        <w:jc w:val="both"/>
      </w:pPr>
      <w:bookmarkStart w:id="44" w:name="_Toc438477954"/>
      <w:bookmarkStart w:id="45" w:name="_Toc471467024"/>
      <w:bookmarkStart w:id="46" w:name="_Toc478551494"/>
      <w:bookmarkStart w:id="47" w:name="_Toc478551560"/>
      <w:bookmarkStart w:id="48" w:name="_Toc509928434"/>
      <w:bookmarkStart w:id="49" w:name="_Toc275355192"/>
      <w:bookmarkStart w:id="50" w:name="_Toc275355479"/>
      <w:bookmarkStart w:id="51" w:name="_Toc275355534"/>
      <w:bookmarkStart w:id="52" w:name="_Toc275355558"/>
      <w:bookmarkStart w:id="53" w:name="_Toc276457726"/>
      <w:r w:rsidRPr="00D901C5">
        <w:t>Data used</w:t>
      </w:r>
      <w:bookmarkEnd w:id="44"/>
      <w:bookmarkEnd w:id="45"/>
      <w:bookmarkEnd w:id="46"/>
      <w:bookmarkEnd w:id="47"/>
      <w:bookmarkEnd w:id="48"/>
    </w:p>
    <w:p w14:paraId="38BEE132" w14:textId="77777777" w:rsidR="004C6A63" w:rsidRPr="00D901C5" w:rsidRDefault="004C6A63" w:rsidP="00CB2ECD"/>
    <w:p w14:paraId="0DD20605" w14:textId="7CA52275" w:rsidR="007B4381" w:rsidRPr="00D901C5" w:rsidRDefault="001F0E26" w:rsidP="0071128E">
      <w:pPr>
        <w:jc w:val="both"/>
      </w:pPr>
      <w:r w:rsidRPr="00D901C5">
        <w:t>The analyses in this report are based on data ex</w:t>
      </w:r>
      <w:r w:rsidR="00906898" w:rsidRPr="00D901C5">
        <w:t xml:space="preserve">tracted from the NCSP Register </w:t>
      </w:r>
      <w:r w:rsidR="00146A4C" w:rsidRPr="00D901C5">
        <w:t>o</w:t>
      </w:r>
      <w:r w:rsidRPr="00D901C5">
        <w:t xml:space="preserve">n </w:t>
      </w:r>
      <w:r w:rsidR="00181F95" w:rsidRPr="00D901C5">
        <w:t>4 September 2017</w:t>
      </w:r>
      <w:r w:rsidRPr="00D901C5">
        <w:t>.</w:t>
      </w:r>
      <w:r w:rsidR="009712EC">
        <w:t xml:space="preserve"> </w:t>
      </w:r>
    </w:p>
    <w:p w14:paraId="4D3DB2E6" w14:textId="77777777" w:rsidR="001F0E26" w:rsidRPr="00D901C5" w:rsidRDefault="001F0E26" w:rsidP="001F0E26"/>
    <w:p w14:paraId="53050D87" w14:textId="77777777" w:rsidR="00F51805" w:rsidRPr="00D901C5" w:rsidRDefault="00F51805" w:rsidP="00DE16F5">
      <w:pPr>
        <w:pStyle w:val="Heading2"/>
        <w:ind w:right="544"/>
        <w:jc w:val="both"/>
      </w:pPr>
      <w:bookmarkStart w:id="54" w:name="_Toc438477955"/>
      <w:bookmarkStart w:id="55" w:name="_Toc471467025"/>
      <w:bookmarkStart w:id="56" w:name="_Toc478551495"/>
      <w:bookmarkStart w:id="57" w:name="_Toc478551561"/>
      <w:bookmarkStart w:id="58" w:name="_Toc509928435"/>
      <w:r w:rsidRPr="00D901C5">
        <w:t>Age</w:t>
      </w:r>
      <w:bookmarkEnd w:id="49"/>
      <w:bookmarkEnd w:id="50"/>
      <w:bookmarkEnd w:id="51"/>
      <w:bookmarkEnd w:id="52"/>
      <w:bookmarkEnd w:id="53"/>
      <w:bookmarkEnd w:id="54"/>
      <w:bookmarkEnd w:id="55"/>
      <w:bookmarkEnd w:id="56"/>
      <w:bookmarkEnd w:id="57"/>
      <w:bookmarkEnd w:id="58"/>
    </w:p>
    <w:p w14:paraId="03E4C412" w14:textId="77777777" w:rsidR="00F51805" w:rsidRPr="00D901C5" w:rsidRDefault="00F51805" w:rsidP="00DE16F5">
      <w:pPr>
        <w:ind w:right="544"/>
        <w:jc w:val="both"/>
      </w:pPr>
    </w:p>
    <w:p w14:paraId="7A4299B6" w14:textId="1CDA0DFB" w:rsidR="00F51805" w:rsidRPr="00D901C5" w:rsidRDefault="00F51805" w:rsidP="004641E4">
      <w:pPr>
        <w:ind w:right="-23"/>
        <w:jc w:val="both"/>
      </w:pPr>
      <w:r w:rsidRPr="00D901C5">
        <w:t xml:space="preserve">Unless otherwise </w:t>
      </w:r>
      <w:r w:rsidR="00266C96" w:rsidRPr="00D901C5">
        <w:t>specifi</w:t>
      </w:r>
      <w:r w:rsidRPr="00D901C5">
        <w:t xml:space="preserve">ed, age is defined as the woman’s age at the end of the </w:t>
      </w:r>
      <w:r w:rsidR="00325D57" w:rsidRPr="00D901C5">
        <w:t>monitoring</w:t>
      </w:r>
      <w:r w:rsidRPr="00D901C5">
        <w:t xml:space="preserve"> period, i.e. </w:t>
      </w:r>
      <w:r w:rsidR="008E36D4" w:rsidRPr="00D901C5">
        <w:t xml:space="preserve">the </w:t>
      </w:r>
      <w:r w:rsidR="00EF7875" w:rsidRPr="00D901C5">
        <w:t>women’s</w:t>
      </w:r>
      <w:r w:rsidR="008E36D4" w:rsidRPr="00D901C5">
        <w:t xml:space="preserve"> </w:t>
      </w:r>
      <w:r w:rsidR="006F64F7" w:rsidRPr="00D901C5">
        <w:t>age at</w:t>
      </w:r>
      <w:r w:rsidR="004C43B5" w:rsidRPr="00D901C5">
        <w:t xml:space="preserve"> 30 June 2017</w:t>
      </w:r>
      <w:r w:rsidR="00895B0A" w:rsidRPr="00D901C5">
        <w:t>.</w:t>
      </w:r>
      <w:r w:rsidRPr="00D901C5">
        <w:t xml:space="preserve"> </w:t>
      </w:r>
    </w:p>
    <w:p w14:paraId="680FDDA4" w14:textId="77777777" w:rsidR="00F51805" w:rsidRPr="00D901C5" w:rsidRDefault="00F51805" w:rsidP="004641E4">
      <w:pPr>
        <w:ind w:right="-23"/>
        <w:jc w:val="both"/>
      </w:pPr>
    </w:p>
    <w:p w14:paraId="43B6C69A" w14:textId="77777777" w:rsidR="00DC4C6E" w:rsidRPr="00D901C5" w:rsidRDefault="00DC4C6E" w:rsidP="004641E4">
      <w:pPr>
        <w:pStyle w:val="Heading2"/>
        <w:ind w:right="-23"/>
        <w:jc w:val="both"/>
      </w:pPr>
      <w:bookmarkStart w:id="59" w:name="_Toc275355193"/>
      <w:bookmarkStart w:id="60" w:name="_Toc275355480"/>
      <w:bookmarkStart w:id="61" w:name="_Toc275355535"/>
      <w:bookmarkStart w:id="62" w:name="_Toc275355559"/>
      <w:bookmarkStart w:id="63" w:name="_Toc276457727"/>
      <w:bookmarkStart w:id="64" w:name="_Ref280690838"/>
      <w:bookmarkStart w:id="65" w:name="_Ref280692140"/>
      <w:bookmarkStart w:id="66" w:name="_Toc438477956"/>
      <w:bookmarkStart w:id="67" w:name="_Toc471467026"/>
      <w:bookmarkStart w:id="68" w:name="_Toc478551496"/>
      <w:bookmarkStart w:id="69" w:name="_Toc478551562"/>
      <w:bookmarkStart w:id="70" w:name="_Toc509928436"/>
      <w:r w:rsidRPr="00D901C5">
        <w:t>Hysterectomy-adjusted</w:t>
      </w:r>
      <w:bookmarkEnd w:id="59"/>
      <w:bookmarkEnd w:id="60"/>
      <w:bookmarkEnd w:id="61"/>
      <w:bookmarkEnd w:id="62"/>
      <w:bookmarkEnd w:id="63"/>
      <w:bookmarkEnd w:id="64"/>
      <w:r w:rsidRPr="00D901C5">
        <w:t xml:space="preserve"> population</w:t>
      </w:r>
      <w:bookmarkEnd w:id="65"/>
      <w:bookmarkEnd w:id="66"/>
      <w:bookmarkEnd w:id="67"/>
      <w:bookmarkEnd w:id="68"/>
      <w:bookmarkEnd w:id="69"/>
      <w:bookmarkEnd w:id="70"/>
    </w:p>
    <w:p w14:paraId="55EDDC9C" w14:textId="77777777" w:rsidR="00F51805" w:rsidRPr="00D901C5" w:rsidRDefault="00F51805" w:rsidP="004641E4">
      <w:pPr>
        <w:ind w:right="-23"/>
        <w:jc w:val="both"/>
      </w:pPr>
    </w:p>
    <w:p w14:paraId="21351E45" w14:textId="77777777" w:rsidR="00F51805" w:rsidRPr="00D901C5" w:rsidRDefault="00F51805" w:rsidP="004641E4">
      <w:pPr>
        <w:ind w:right="-23"/>
        <w:jc w:val="both"/>
      </w:pPr>
      <w:r w:rsidRPr="00D901C5">
        <w:t>Measures such as coverage require an estimate of the population eligible for cervical screening. This is approximated by applying a hysterectomy-adjustment to the estimated New Zealand female population, to exclude women with a hysterectomy from the eligible</w:t>
      </w:r>
      <w:r w:rsidR="00D45578" w:rsidRPr="00D901C5">
        <w:t xml:space="preserve"> population</w:t>
      </w:r>
      <w:r w:rsidRPr="00D901C5">
        <w:t xml:space="preserve">. This is an imperfect </w:t>
      </w:r>
      <w:r w:rsidR="001738B0" w:rsidRPr="00D901C5">
        <w:t>adjustor of the proportion of the population eligible for screening, since</w:t>
      </w:r>
      <w:r w:rsidRPr="00D901C5">
        <w:t xml:space="preserve"> women with a hysterectomy may or may not </w:t>
      </w:r>
      <w:r w:rsidR="008D582A" w:rsidRPr="00D901C5">
        <w:t>require</w:t>
      </w:r>
      <w:r w:rsidRPr="00D901C5">
        <w:t xml:space="preserve"> further cervical smears, depending on the type of hysterectomy that they received.</w:t>
      </w:r>
    </w:p>
    <w:p w14:paraId="0DD70F7E" w14:textId="77777777" w:rsidR="00F51805" w:rsidRPr="00D901C5" w:rsidRDefault="00F51805" w:rsidP="004641E4">
      <w:pPr>
        <w:ind w:right="-23"/>
        <w:jc w:val="both"/>
      </w:pPr>
    </w:p>
    <w:p w14:paraId="0E7A00C2" w14:textId="7A1ECF3E" w:rsidR="00DC4C6E" w:rsidRPr="00C424D9" w:rsidRDefault="00DC4C6E" w:rsidP="002B105C">
      <w:pPr>
        <w:ind w:right="-23"/>
        <w:jc w:val="both"/>
      </w:pPr>
      <w:r w:rsidRPr="00D901C5">
        <w:t xml:space="preserve">The hysterectomy-adjustment used in this report uses estimates of the hysterectomy prevalence (both total and partial) in the New Zealand population, modelled by </w:t>
      </w:r>
      <w:r w:rsidR="005803AA" w:rsidRPr="00D901C5">
        <w:t>Ali</w:t>
      </w:r>
      <w:r w:rsidR="001745B0" w:rsidRPr="00D901C5">
        <w:t>stair Gray</w:t>
      </w:r>
      <w:r w:rsidR="00D5021B" w:rsidRPr="00D901C5">
        <w:t xml:space="preserve"> </w:t>
      </w:r>
      <w:hyperlink w:anchor="_ENREF_1" w:tooltip="Gray, 2011 #9020" w:history="1">
        <w:r w:rsidR="00A639C0" w:rsidRPr="00D901C5">
          <w:fldChar w:fldCharType="begin"/>
        </w:r>
        <w:r w:rsidR="00A639C0">
          <w:instrText xml:space="preserve"> ADDIN EN.CITE &lt;EndNote&gt;&lt;Cite&gt;&lt;Author&gt;Gray&lt;/Author&gt;&lt;Year&gt;2011&lt;/Year&gt;&lt;RecNum&gt;9020&lt;/RecNum&gt;&lt;DisplayText&gt;&lt;style face="superscript"&gt;1&lt;/style&gt;&lt;/DisplayText&gt;&lt;record&gt;&lt;rec-number&gt;9020&lt;/rec-number&gt;&lt;foreign-keys&gt;&lt;key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A639C0" w:rsidRPr="00D901C5">
          <w:fldChar w:fldCharType="separate"/>
        </w:r>
        <w:r w:rsidR="00A639C0" w:rsidRPr="00D901C5">
          <w:rPr>
            <w:noProof/>
            <w:vertAlign w:val="superscript"/>
          </w:rPr>
          <w:t>1</w:t>
        </w:r>
        <w:r w:rsidR="00A639C0" w:rsidRPr="00D901C5">
          <w:fldChar w:fldCharType="end"/>
        </w:r>
      </w:hyperlink>
      <w:r w:rsidR="005803AA" w:rsidRPr="00451483">
        <w:t>,</w:t>
      </w:r>
      <w:r w:rsidR="001745B0" w:rsidRPr="00C424D9">
        <w:t xml:space="preserve"> and are the adjustors recommended by the Health and Disability Intelligence Unit within the Mini</w:t>
      </w:r>
      <w:r w:rsidR="002214E7" w:rsidRPr="005122A5">
        <w:t>s</w:t>
      </w:r>
      <w:r w:rsidR="001745B0" w:rsidRPr="005122A5">
        <w:t xml:space="preserve">try of Health. </w:t>
      </w:r>
      <w:r w:rsidR="00962FFA" w:rsidRPr="00D901C5">
        <w:t>H</w:t>
      </w:r>
      <w:r w:rsidR="001745B0" w:rsidRPr="00D901C5">
        <w:t xml:space="preserve">ysterectomy </w:t>
      </w:r>
      <w:r w:rsidR="00962FFA" w:rsidRPr="00D901C5">
        <w:t>incidence</w:t>
      </w:r>
      <w:r w:rsidR="001745B0" w:rsidRPr="00D901C5">
        <w:t xml:space="preserve"> was estimated by </w:t>
      </w:r>
      <w:r w:rsidR="00962FFA" w:rsidRPr="00D901C5">
        <w:t xml:space="preserve">fitting models to observed data on hysterectomies obtained from public and private </w:t>
      </w:r>
      <w:r w:rsidR="001745B0" w:rsidRPr="00D901C5">
        <w:t>hospital discharge data</w:t>
      </w:r>
      <w:r w:rsidR="00962FFA" w:rsidRPr="00D901C5">
        <w:t xml:space="preserve"> and estimates of the usually resident female population from </w:t>
      </w:r>
      <w:r w:rsidR="00EF7875" w:rsidRPr="00D901C5">
        <w:t>Statistics</w:t>
      </w:r>
      <w:r w:rsidR="00962FFA" w:rsidRPr="00D901C5">
        <w:t xml:space="preserve"> New Zealand</w:t>
      </w:r>
      <w:r w:rsidR="001745B0" w:rsidRPr="00D901C5">
        <w:t xml:space="preserve">. </w:t>
      </w:r>
      <w:r w:rsidR="00962FFA" w:rsidRPr="00D901C5">
        <w:t>The resulting e</w:t>
      </w:r>
      <w:r w:rsidR="001745B0" w:rsidRPr="00D901C5">
        <w:t xml:space="preserve">stimates of hysterectomy incidence </w:t>
      </w:r>
      <w:r w:rsidR="00962FFA" w:rsidRPr="00D901C5">
        <w:t xml:space="preserve">and survival </w:t>
      </w:r>
      <w:r w:rsidR="001745B0" w:rsidRPr="00D901C5">
        <w:t xml:space="preserve">in </w:t>
      </w:r>
      <w:r w:rsidR="00962FFA" w:rsidRPr="00D901C5">
        <w:t>single</w:t>
      </w:r>
      <w:r w:rsidR="001745B0" w:rsidRPr="00D901C5">
        <w:t xml:space="preserve">-year age groups </w:t>
      </w:r>
      <w:r w:rsidR="00962FFA" w:rsidRPr="00D901C5">
        <w:t>by</w:t>
      </w:r>
      <w:r w:rsidR="001745B0" w:rsidRPr="00D901C5">
        <w:t xml:space="preserve"> </w:t>
      </w:r>
      <w:r w:rsidR="00962FFA" w:rsidRPr="00D901C5">
        <w:t xml:space="preserve">calendar </w:t>
      </w:r>
      <w:r w:rsidR="001745B0" w:rsidRPr="00D901C5">
        <w:t xml:space="preserve">year were then used to </w:t>
      </w:r>
      <w:r w:rsidR="005803AA" w:rsidRPr="00D901C5">
        <w:t>estimate</w:t>
      </w:r>
      <w:r w:rsidR="001745B0" w:rsidRPr="00D901C5">
        <w:t xml:space="preserve"> the prevalence of hysterectomy </w:t>
      </w:r>
      <w:r w:rsidR="005803AA" w:rsidRPr="00D901C5">
        <w:t xml:space="preserve">by five-year </w:t>
      </w:r>
      <w:r w:rsidR="001745B0" w:rsidRPr="00D901C5">
        <w:t xml:space="preserve">age group </w:t>
      </w:r>
      <w:r w:rsidR="005803AA" w:rsidRPr="00D901C5">
        <w:t xml:space="preserve">(among women aged 20-69 years) </w:t>
      </w:r>
      <w:r w:rsidR="001745B0" w:rsidRPr="00D901C5">
        <w:t xml:space="preserve">and </w:t>
      </w:r>
      <w:r w:rsidR="005803AA" w:rsidRPr="00D901C5">
        <w:t xml:space="preserve">calendar </w:t>
      </w:r>
      <w:r w:rsidR="001745B0" w:rsidRPr="00D901C5">
        <w:t>year</w:t>
      </w:r>
      <w:r w:rsidR="005803AA" w:rsidRPr="00D901C5">
        <w:t xml:space="preserve"> (1988 to </w:t>
      </w:r>
      <w:r w:rsidR="00CA7914" w:rsidRPr="00D901C5">
        <w:t>201</w:t>
      </w:r>
      <w:r w:rsidR="002368C4" w:rsidRPr="00D901C5">
        <w:t>7</w:t>
      </w:r>
      <w:r w:rsidR="005803AA" w:rsidRPr="00D901C5">
        <w:t>)</w:t>
      </w:r>
      <w:r w:rsidR="001745B0" w:rsidRPr="00D901C5">
        <w:t xml:space="preserve">. </w:t>
      </w:r>
      <w:r w:rsidR="005803AA" w:rsidRPr="00D901C5">
        <w:t xml:space="preserve">The </w:t>
      </w:r>
      <w:r w:rsidR="007B6284" w:rsidRPr="00D901C5">
        <w:t>201</w:t>
      </w:r>
      <w:r w:rsidR="0012035B">
        <w:t>7</w:t>
      </w:r>
      <w:r w:rsidR="005803AA" w:rsidRPr="00D901C5">
        <w:t xml:space="preserve"> estimates were employed in this monitoring report. </w:t>
      </w:r>
      <w:r w:rsidR="001745B0" w:rsidRPr="00D901C5">
        <w:t xml:space="preserve">A known limitation of these estimates of hysterectomy prevalence is that they do not take into account deaths or women who leave New Zealand after they have a hysterectomy (which would tend to result in an overestimate of hysterectomy prevalence), nor women who migrate to New Zealand who have previously had a hysterectomy (which would tend to underestimate hysterectomy prevalence). These limitations may be mitigated by the fact they are working in opposite directions, and that some women who emigrate from New Zealand do return later in their lives. </w:t>
      </w:r>
      <w:r w:rsidR="002B105C" w:rsidRPr="00D901C5">
        <w:t>Further information about the hysterectomy prevalence methodology can be found in the document ‘</w:t>
      </w:r>
      <w:r w:rsidR="002B105C" w:rsidRPr="00D901C5">
        <w:rPr>
          <w:i/>
        </w:rPr>
        <w:t>Methodology for estimating hysterectomy prevalence in women 20-69</w:t>
      </w:r>
      <w:r w:rsidR="002B105C" w:rsidRPr="00D901C5">
        <w:t>’ (14 September 2011)</w:t>
      </w:r>
      <w:r w:rsidR="002B105C" w:rsidRPr="00D901C5">
        <w:rPr>
          <w:i/>
        </w:rPr>
        <w:t xml:space="preserve"> </w:t>
      </w:r>
      <w:r w:rsidR="002B105C" w:rsidRPr="00D901C5">
        <w:t>by A. Gray</w:t>
      </w:r>
      <w:r w:rsidR="004C6A63" w:rsidRPr="00D901C5">
        <w:t>.</w:t>
      </w:r>
      <w:hyperlink w:anchor="_ENREF_1" w:tooltip="Gray, 2011 #9020" w:history="1">
        <w:r w:rsidR="00A639C0" w:rsidRPr="00D901C5">
          <w:fldChar w:fldCharType="begin"/>
        </w:r>
        <w:r w:rsidR="00A639C0">
          <w:instrText xml:space="preserve"> ADDIN EN.CITE &lt;EndNote&gt;&lt;Cite&gt;&lt;Author&gt;Gray&lt;/Author&gt;&lt;Year&gt;2011&lt;/Year&gt;&lt;RecNum&gt;9020&lt;/RecNum&gt;&lt;DisplayText&gt;&lt;style face="superscript"&gt;1&lt;/style&gt;&lt;/DisplayText&gt;&lt;record&gt;&lt;rec-number&gt;9020&lt;/rec-number&gt;&lt;foreign-keys&gt;&lt;key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A639C0" w:rsidRPr="00D901C5">
          <w:fldChar w:fldCharType="separate"/>
        </w:r>
        <w:r w:rsidR="00A639C0" w:rsidRPr="00D901C5">
          <w:rPr>
            <w:noProof/>
            <w:vertAlign w:val="superscript"/>
          </w:rPr>
          <w:t>1</w:t>
        </w:r>
        <w:r w:rsidR="00A639C0" w:rsidRPr="00D901C5">
          <w:fldChar w:fldCharType="end"/>
        </w:r>
      </w:hyperlink>
      <w:r w:rsidR="002B105C" w:rsidRPr="00451483">
        <w:t xml:space="preserve"> </w:t>
      </w:r>
    </w:p>
    <w:p w14:paraId="797BDDDA" w14:textId="77777777" w:rsidR="00DC4C6E" w:rsidRPr="005122A5" w:rsidRDefault="00DC4C6E" w:rsidP="004641E4">
      <w:pPr>
        <w:ind w:right="-23"/>
        <w:jc w:val="both"/>
      </w:pPr>
    </w:p>
    <w:p w14:paraId="1FFAEA0F" w14:textId="7988EB1A" w:rsidR="00DC4C6E" w:rsidRPr="00D901C5" w:rsidRDefault="00DC4C6E" w:rsidP="004641E4">
      <w:pPr>
        <w:ind w:right="-23"/>
        <w:jc w:val="both"/>
      </w:pPr>
      <w:r w:rsidRPr="005122A5">
        <w:t>The hysterectomy prevalence data were applied to New Zealand population estimates from Statisti</w:t>
      </w:r>
      <w:r w:rsidRPr="00D901C5">
        <w:t xml:space="preserve">cs New Zealand </w:t>
      </w:r>
      <w:r w:rsidR="00032EBC">
        <w:t xml:space="preserve">(projection based on 2013 Census data) </w:t>
      </w:r>
      <w:r w:rsidRPr="00D901C5">
        <w:t xml:space="preserve">so that estimates of the number of women in the New Zealand population (by age and ethnicity) who had not had a hysterectomy prior to </w:t>
      </w:r>
      <w:r w:rsidR="00032EBC">
        <w:rPr>
          <w:lang w:val="en-AU"/>
        </w:rPr>
        <w:t>30 June 2017</w:t>
      </w:r>
      <w:r w:rsidRPr="00451483">
        <w:t xml:space="preserve"> were obtained. Hysterectomy </w:t>
      </w:r>
      <w:r w:rsidRPr="00987CF3">
        <w:t xml:space="preserve">prevalence </w:t>
      </w:r>
      <w:r w:rsidR="00C65151" w:rsidRPr="00987CF3">
        <w:t>figure</w:t>
      </w:r>
      <w:r w:rsidRPr="00987CF3">
        <w:t>s for</w:t>
      </w:r>
      <w:r w:rsidRPr="00451483">
        <w:t xml:space="preserve"> the</w:t>
      </w:r>
      <w:r w:rsidRPr="00C424D9">
        <w:t xml:space="preserve"> whole population (the denominator) were </w:t>
      </w:r>
      <w:r w:rsidRPr="005122A5">
        <w:t xml:space="preserve">age-specific hysterectomy adjustments </w:t>
      </w:r>
      <w:r w:rsidR="007B6918">
        <w:t xml:space="preserve">and </w:t>
      </w:r>
      <w:r w:rsidRPr="005122A5">
        <w:t>were applied equally across each DHB</w:t>
      </w:r>
      <w:r w:rsidR="00A14AEA" w:rsidRPr="00D901C5">
        <w:t xml:space="preserve"> and ethnicity grouping</w:t>
      </w:r>
      <w:r w:rsidRPr="00D901C5">
        <w:t xml:space="preserve">. These adjusted population estimates were then used as the denominator in the hysterectomy-adjusted calculations. The </w:t>
      </w:r>
      <w:r w:rsidR="001E7B33" w:rsidRPr="00D901C5">
        <w:t xml:space="preserve">estimates used for the New Zealand female </w:t>
      </w:r>
      <w:r w:rsidRPr="00D901C5">
        <w:t xml:space="preserve">population were the </w:t>
      </w:r>
      <w:r w:rsidR="001E7B33" w:rsidRPr="00D901C5">
        <w:t xml:space="preserve">female </w:t>
      </w:r>
      <w:r w:rsidRPr="00D901C5">
        <w:t>20</w:t>
      </w:r>
      <w:r w:rsidR="00EC43E0" w:rsidRPr="00D901C5">
        <w:t>13</w:t>
      </w:r>
      <w:r w:rsidRPr="00D901C5">
        <w:t xml:space="preserve"> Census population, projected to</w:t>
      </w:r>
      <w:r w:rsidR="00181F95" w:rsidRPr="00D901C5">
        <w:t xml:space="preserve"> 30 June 2017</w:t>
      </w:r>
      <w:r w:rsidR="002901F7" w:rsidRPr="00D901C5">
        <w:t>.</w:t>
      </w:r>
    </w:p>
    <w:p w14:paraId="77F210A5" w14:textId="77777777" w:rsidR="00F51805" w:rsidRPr="00D901C5" w:rsidRDefault="00F51805" w:rsidP="004641E4">
      <w:pPr>
        <w:ind w:right="-23"/>
        <w:jc w:val="both"/>
      </w:pPr>
    </w:p>
    <w:p w14:paraId="1C7589EC" w14:textId="77777777" w:rsidR="00F51805" w:rsidRPr="00D901C5" w:rsidRDefault="00F51805" w:rsidP="004641E4">
      <w:pPr>
        <w:pStyle w:val="Heading2"/>
        <w:ind w:right="-23"/>
        <w:jc w:val="both"/>
      </w:pPr>
      <w:bookmarkStart w:id="71" w:name="_Toc275355194"/>
      <w:bookmarkStart w:id="72" w:name="_Toc275355481"/>
      <w:bookmarkStart w:id="73" w:name="_Toc275355536"/>
      <w:bookmarkStart w:id="74" w:name="_Toc275355560"/>
      <w:bookmarkStart w:id="75" w:name="_Toc276457728"/>
      <w:bookmarkStart w:id="76" w:name="_Toc438477957"/>
      <w:bookmarkStart w:id="77" w:name="_Toc471467027"/>
      <w:bookmarkStart w:id="78" w:name="_Toc478551497"/>
      <w:bookmarkStart w:id="79" w:name="_Toc478551563"/>
      <w:bookmarkStart w:id="80" w:name="_Toc509928437"/>
      <w:r w:rsidRPr="00D901C5">
        <w:t>Ethnicity analysis</w:t>
      </w:r>
      <w:bookmarkEnd w:id="71"/>
      <w:bookmarkEnd w:id="72"/>
      <w:bookmarkEnd w:id="73"/>
      <w:bookmarkEnd w:id="74"/>
      <w:bookmarkEnd w:id="75"/>
      <w:bookmarkEnd w:id="76"/>
      <w:bookmarkEnd w:id="77"/>
      <w:bookmarkEnd w:id="78"/>
      <w:bookmarkEnd w:id="79"/>
      <w:bookmarkEnd w:id="80"/>
    </w:p>
    <w:p w14:paraId="6438DF80" w14:textId="77777777" w:rsidR="00F51805" w:rsidRPr="00D901C5" w:rsidRDefault="00F51805" w:rsidP="004641E4">
      <w:pPr>
        <w:ind w:right="-23"/>
        <w:jc w:val="both"/>
      </w:pPr>
    </w:p>
    <w:p w14:paraId="74E31740" w14:textId="73F9D005" w:rsidR="007B11B9" w:rsidRPr="00D901C5" w:rsidRDefault="004858D0" w:rsidP="004641E4">
      <w:pPr>
        <w:ind w:right="-23"/>
        <w:jc w:val="both"/>
      </w:pPr>
      <w:r w:rsidRPr="00D901C5">
        <w:t>The a</w:t>
      </w:r>
      <w:r w:rsidR="00F51805" w:rsidRPr="00D901C5">
        <w:t xml:space="preserve">nalysis by ethnicity </w:t>
      </w:r>
      <w:r w:rsidRPr="00D901C5">
        <w:t>considered</w:t>
      </w:r>
      <w:r w:rsidR="007F6DF6" w:rsidRPr="00D901C5">
        <w:t xml:space="preserve"> </w:t>
      </w:r>
      <w:r w:rsidR="009B1989" w:rsidRPr="00D901C5">
        <w:t xml:space="preserve">four groups – </w:t>
      </w:r>
      <w:r w:rsidR="00F6315D" w:rsidRPr="00D901C5">
        <w:t>Māori</w:t>
      </w:r>
      <w:r w:rsidR="009B1989" w:rsidRPr="00D901C5">
        <w:t xml:space="preserve">, Pacific, Asian, or </w:t>
      </w:r>
      <w:r w:rsidR="00A20372" w:rsidRPr="00D901C5">
        <w:t>European/</w:t>
      </w:r>
      <w:r w:rsidR="00871AEC">
        <w:t xml:space="preserve"> </w:t>
      </w:r>
      <w:r w:rsidR="00A20372" w:rsidRPr="00D901C5">
        <w:t>Other</w:t>
      </w:r>
      <w:r w:rsidR="009B1989" w:rsidRPr="00D901C5">
        <w:t xml:space="preserve">, based on </w:t>
      </w:r>
      <w:r w:rsidR="001E7B33" w:rsidRPr="00D901C5">
        <w:t xml:space="preserve">women’s </w:t>
      </w:r>
      <w:r w:rsidR="00E33C7C" w:rsidRPr="00D901C5">
        <w:t xml:space="preserve">prioritised ethnicity derived from level </w:t>
      </w:r>
      <w:r w:rsidR="00E82955" w:rsidRPr="00D901C5">
        <w:t>two</w:t>
      </w:r>
      <w:r w:rsidR="009B1989" w:rsidRPr="00D901C5">
        <w:t xml:space="preserve"> ethnicity codes recorded on the </w:t>
      </w:r>
      <w:r w:rsidR="00BC06AB" w:rsidRPr="00D901C5">
        <w:t>NCSP Register</w:t>
      </w:r>
      <w:r w:rsidR="009B1989" w:rsidRPr="00D901C5">
        <w:t xml:space="preserve">. Women for whom ethnicity information </w:t>
      </w:r>
      <w:r w:rsidRPr="00D901C5">
        <w:t>w</w:t>
      </w:r>
      <w:r w:rsidR="007F5699" w:rsidRPr="00D901C5">
        <w:t>as</w:t>
      </w:r>
      <w:r w:rsidRPr="00D901C5">
        <w:t xml:space="preserve"> </w:t>
      </w:r>
      <w:r w:rsidR="009B1989" w:rsidRPr="00D901C5">
        <w:t xml:space="preserve">not available </w:t>
      </w:r>
      <w:r w:rsidRPr="00D901C5">
        <w:t xml:space="preserve">were included </w:t>
      </w:r>
      <w:r w:rsidR="009B1989" w:rsidRPr="00D901C5">
        <w:t>in the “</w:t>
      </w:r>
      <w:r w:rsidR="00A20372" w:rsidRPr="00D901C5">
        <w:t>European/</w:t>
      </w:r>
      <w:r w:rsidR="00151CE9" w:rsidRPr="00D901C5">
        <w:t xml:space="preserve"> </w:t>
      </w:r>
      <w:r w:rsidR="00A20372" w:rsidRPr="00D901C5">
        <w:t>Other</w:t>
      </w:r>
      <w:r w:rsidR="007F5699" w:rsidRPr="00D901C5">
        <w:t>”</w:t>
      </w:r>
      <w:r w:rsidR="00A20372" w:rsidRPr="00D901C5">
        <w:t xml:space="preserve"> ethnic</w:t>
      </w:r>
      <w:r w:rsidR="007F5699" w:rsidRPr="00D901C5">
        <w:t>ity</w:t>
      </w:r>
      <w:r w:rsidR="009B1989" w:rsidRPr="00D901C5">
        <w:t xml:space="preserve"> category. </w:t>
      </w:r>
      <w:r w:rsidR="007B11B9" w:rsidRPr="00D901C5">
        <w:t xml:space="preserve">The data download used for the current analysis (NCSP Register data as at </w:t>
      </w:r>
      <w:r w:rsidR="00F26CF4">
        <w:t xml:space="preserve">early </w:t>
      </w:r>
      <w:r w:rsidR="0080560D">
        <w:t>September</w:t>
      </w:r>
      <w:r w:rsidR="002342A2" w:rsidRPr="00D901C5">
        <w:t xml:space="preserve"> 2017</w:t>
      </w:r>
      <w:r w:rsidR="007B11B9" w:rsidRPr="00D901C5">
        <w:t xml:space="preserve">) contained ethnicity codes for approximately </w:t>
      </w:r>
      <w:r w:rsidR="00915DFC" w:rsidRPr="00D901C5">
        <w:t>98.9</w:t>
      </w:r>
      <w:r w:rsidR="007B11B9" w:rsidRPr="00D901C5">
        <w:t xml:space="preserve">% of women on the NCSP Register. </w:t>
      </w:r>
    </w:p>
    <w:p w14:paraId="46FFE5B7" w14:textId="77777777" w:rsidR="00726AF1" w:rsidRPr="00D901C5" w:rsidRDefault="00726AF1" w:rsidP="004641E4">
      <w:pPr>
        <w:ind w:right="-23"/>
        <w:jc w:val="both"/>
      </w:pPr>
    </w:p>
    <w:p w14:paraId="621C73DF" w14:textId="78144458" w:rsidR="00475DC3" w:rsidRPr="00D901C5" w:rsidRDefault="00475DC3" w:rsidP="004641E4">
      <w:pPr>
        <w:autoSpaceDE w:val="0"/>
        <w:autoSpaceDN w:val="0"/>
        <w:adjustRightInd w:val="0"/>
        <w:ind w:right="-23"/>
        <w:jc w:val="both"/>
        <w:rPr>
          <w:rFonts w:eastAsia="Times New Roman" w:cs="Arial Mäori"/>
          <w:color w:val="000000"/>
          <w:szCs w:val="23"/>
          <w:lang w:eastAsia="en-NZ"/>
        </w:rPr>
      </w:pPr>
      <w:r w:rsidRPr="00D901C5">
        <w:rPr>
          <w:rFonts w:eastAsia="Times New Roman" w:cs="Arial Mäori"/>
          <w:color w:val="000000"/>
          <w:szCs w:val="23"/>
          <w:lang w:eastAsia="en-NZ"/>
        </w:rPr>
        <w:t>Ethnicity data in New Zealand is collected during encounters with the health system, such as registering with primary care, during an admission to hospital</w:t>
      </w:r>
      <w:r w:rsidR="001E7B33" w:rsidRPr="00D901C5">
        <w:rPr>
          <w:rFonts w:eastAsia="Times New Roman" w:cs="Arial Mäori"/>
          <w:color w:val="000000"/>
          <w:szCs w:val="23"/>
          <w:lang w:eastAsia="en-NZ"/>
        </w:rPr>
        <w:t>,</w:t>
      </w:r>
      <w:r w:rsidRPr="00D901C5">
        <w:rPr>
          <w:rFonts w:eastAsia="Times New Roman" w:cs="Arial Mäori"/>
          <w:color w:val="000000"/>
          <w:szCs w:val="23"/>
          <w:lang w:eastAsia="en-NZ"/>
        </w:rPr>
        <w:t xml:space="preserve"> or during surveys. The Ministry of Health has undertaken a number of activities to improve the quality of ethnicity data, including the development in 2004 of protocols for the collection and recording of ethnicity data</w:t>
      </w:r>
      <w:r w:rsidRPr="00451483">
        <w:rPr>
          <w:rFonts w:eastAsia="Times New Roman" w:cs="Arial Mäori"/>
          <w:szCs w:val="23"/>
          <w:lang w:eastAsia="en-NZ"/>
        </w:rPr>
        <w:t>.</w:t>
      </w:r>
      <w:hyperlink w:anchor="_ENREF_2" w:tooltip="Ministry of Health, 2004 #3710" w:history="1">
        <w:r w:rsidR="00BF796C" w:rsidRPr="00D901C5">
          <w:rPr>
            <w:rFonts w:eastAsia="Times New Roman" w:cs="Arial Mäori"/>
            <w:szCs w:val="23"/>
            <w:vertAlign w:val="superscript"/>
            <w:lang w:eastAsia="en-NZ"/>
          </w:rPr>
          <w:t>2</w:t>
        </w:r>
      </w:hyperlink>
      <w:r w:rsidRPr="00C424D9">
        <w:rPr>
          <w:rFonts w:eastAsia="Times New Roman" w:cs="Arial Mäori"/>
          <w:color w:val="000000"/>
          <w:szCs w:val="23"/>
          <w:lang w:eastAsia="en-NZ"/>
        </w:rPr>
        <w:t xml:space="preserve"> Coding of ethnicity on the NCSP Register follows the classification used by the Ministry of Health</w:t>
      </w:r>
      <w:r w:rsidR="004C6A63" w:rsidRPr="005122A5">
        <w:rPr>
          <w:rFonts w:eastAsia="Times New Roman" w:cs="Arial Mäori"/>
          <w:color w:val="000000"/>
          <w:szCs w:val="23"/>
          <w:lang w:eastAsia="en-NZ"/>
        </w:rPr>
        <w:t>.</w:t>
      </w:r>
      <w:r w:rsidR="00100CC8" w:rsidRPr="005122A5">
        <w:rPr>
          <w:rFonts w:eastAsia="Times New Roman" w:cs="Arial Mäori"/>
          <w:color w:val="000000"/>
          <w:szCs w:val="23"/>
          <w:lang w:eastAsia="en-NZ"/>
        </w:rPr>
        <w:fldChar w:fldCharType="begin"/>
      </w:r>
      <w:r w:rsidR="00A639C0">
        <w:rPr>
          <w:rFonts w:eastAsia="Times New Roman" w:cs="Arial Mäori"/>
          <w:color w:val="000000"/>
          <w:szCs w:val="23"/>
          <w:lang w:eastAsia="en-NZ"/>
        </w:rPr>
        <w:instrText xml:space="preserve"> ADDIN EN.CITE &lt;EndNote&gt;&lt;Cite&gt;&lt;Author&gt;Ministry of Health&lt;/Author&gt;&lt;Year&gt;2004&lt;/Year&gt;&lt;RecNum&gt;3710&lt;/RecNum&gt;&lt;DisplayText&gt;&lt;style face="superscript"&gt;2, 3&lt;/style&gt;&lt;/DisplayText&gt;&lt;record&gt;&lt;rec-number&gt;3710&lt;/rec-number&gt;&lt;foreign-keys&gt;&lt;key app="EN" db-id="et0drd2r3drrx1e0e2px9a5wx5az9v0r0xx0" timestamp="0"&gt;3710&lt;/key&gt;&lt;/foreign-keys&gt;&lt;ref-type name="Web Page"&gt;12&lt;/ref-type&gt;&lt;contributors&gt;&lt;authors&gt;&lt;author&gt;Ministry of Health,&lt;/author&gt;&lt;/authors&gt;&lt;/contributors&gt;&lt;titles&gt;&lt;title&gt;Ethnicity Data Protocols for the Health and Disability Sector&lt;/title&gt;&lt;/titles&gt;&lt;keywords&gt;&lt;keyword&gt;Ethnic Groups&lt;/keyword&gt;&lt;keyword&gt;Health&lt;/keyword&gt;&lt;keyword&gt;protocol&lt;/keyword&gt;&lt;/keywords&gt;&lt;dates&gt;&lt;year&gt;2004&lt;/year&gt;&lt;/dates&gt;&lt;pub-location&gt;Wellington, New Zealand.&lt;/pub-location&gt;&lt;urls&gt;&lt;related-urls&gt;&lt;url&gt;http://www.health.govt.nz/publication/ethnicity-data-protocols-health-and-disability-sector&lt;/url&gt;&lt;/related-urls&gt;&lt;pdf-urls&gt;&lt;url&gt; http://www.health.govt.nz/system/files/documents/publications/ethnicitydataprotocols.pdf &lt;/url&gt;&lt;/pdf-urls&gt;&lt;/urls&gt;&lt;/record&gt;&lt;/Cite&gt;&lt;Cite&gt;&lt;Author&gt;Ministry of&lt;/Author&gt;&lt;Year&gt;2006&lt;/Year&gt;&lt;RecNum&gt;3712&lt;/RecNum&gt;&lt;record&gt;&lt;rec-number&gt;3712&lt;/rec-number&gt;&lt;foreign-keys&gt;&lt;key app="EN" db-id="et0drd2r3drrx1e0e2px9a5wx5az9v0r0xx0" timestamp="0"&gt;3712&lt;/key&gt;&lt;/foreign-keys&gt;&lt;ref-type name="Web Page"&gt;12&lt;/ref-type&gt;&lt;contributors&gt;&lt;authors&gt;&lt;author&gt;Ministry of Health,&lt;/author&gt;&lt;/authors&gt;&lt;/contributors&gt;&lt;titles&gt;&lt;title&gt;Asian Health Chart Book&lt;/title&gt;&lt;/titles&gt;&lt;keywords&gt;&lt;keyword&gt;Health&lt;/keyword&gt;&lt;/keywords&gt;&lt;dates&gt;&lt;year&gt;2006&lt;/year&gt;&lt;/dates&gt;&lt;pub-location&gt;Wellington, New Zealand.&lt;/pub-location&gt;&lt;urls&gt;&lt;related-urls&gt;&lt;url&gt;http://www.health.govt.nz/publication/asian-health-chart-book-2006&lt;/url&gt;&lt;/related-urls&gt;&lt;pdf-urls&gt;&lt;url&gt; http://www.health.govt.nz/system/files/documents/publications/asian-health-chart-book-2006.pdf &lt;/url&gt;&lt;/pdf-urls&gt;&lt;/urls&gt;&lt;/record&gt;&lt;/Cite&gt;&lt;/EndNote&gt;</w:instrText>
      </w:r>
      <w:r w:rsidR="00100CC8" w:rsidRPr="005122A5">
        <w:rPr>
          <w:rFonts w:eastAsia="Times New Roman" w:cs="Arial Mäori"/>
          <w:color w:val="000000"/>
          <w:szCs w:val="23"/>
          <w:lang w:eastAsia="en-NZ"/>
        </w:rPr>
        <w:fldChar w:fldCharType="separate"/>
      </w:r>
      <w:hyperlink w:anchor="_ENREF_2" w:tooltip="Ministry of Health, 2004 #3710" w:history="1">
        <w:r w:rsidR="00A639C0" w:rsidRPr="00D901C5">
          <w:rPr>
            <w:rFonts w:eastAsia="Times New Roman" w:cs="Arial Mäori"/>
            <w:noProof/>
            <w:color w:val="000000"/>
            <w:szCs w:val="23"/>
            <w:vertAlign w:val="superscript"/>
            <w:lang w:eastAsia="en-NZ"/>
          </w:rPr>
          <w:t>2</w:t>
        </w:r>
      </w:hyperlink>
      <w:r w:rsidR="00744212" w:rsidRPr="005122A5">
        <w:rPr>
          <w:rFonts w:eastAsia="Times New Roman" w:cs="Arial Mäori"/>
          <w:noProof/>
          <w:color w:val="000000"/>
          <w:szCs w:val="23"/>
          <w:vertAlign w:val="superscript"/>
          <w:lang w:eastAsia="en-NZ"/>
        </w:rPr>
        <w:t xml:space="preserve">, </w:t>
      </w:r>
      <w:hyperlink w:anchor="_ENREF_3" w:tooltip="Ministry of Health, 2006 #3712" w:history="1">
        <w:r w:rsidR="00A639C0" w:rsidRPr="005122A5">
          <w:rPr>
            <w:rFonts w:eastAsia="Times New Roman" w:cs="Arial Mäori"/>
            <w:noProof/>
            <w:color w:val="000000"/>
            <w:szCs w:val="23"/>
            <w:vertAlign w:val="superscript"/>
            <w:lang w:eastAsia="en-NZ"/>
          </w:rPr>
          <w:t>3</w:t>
        </w:r>
      </w:hyperlink>
      <w:r w:rsidR="00100CC8" w:rsidRPr="005122A5">
        <w:rPr>
          <w:rFonts w:eastAsia="Times New Roman" w:cs="Arial Mäori"/>
          <w:color w:val="000000"/>
          <w:szCs w:val="23"/>
          <w:lang w:eastAsia="en-NZ"/>
        </w:rPr>
        <w:fldChar w:fldCharType="end"/>
      </w:r>
      <w:r w:rsidRPr="00C424D9">
        <w:rPr>
          <w:rFonts w:eastAsia="Times New Roman" w:cs="Arial Mäori"/>
          <w:color w:val="000000"/>
          <w:szCs w:val="23"/>
          <w:lang w:eastAsia="en-NZ"/>
        </w:rPr>
        <w:t xml:space="preserve"> The NCSP is continuing with work to improve the accuracy of ethnicity recording on the </w:t>
      </w:r>
      <w:r w:rsidR="00BF796C" w:rsidRPr="00451483">
        <w:rPr>
          <w:rFonts w:eastAsia="Times New Roman" w:cs="Arial Mäori"/>
          <w:szCs w:val="23"/>
          <w:lang w:eastAsia="en-NZ"/>
        </w:rPr>
        <w:t>NCSP R</w:t>
      </w:r>
      <w:r w:rsidRPr="00C424D9">
        <w:rPr>
          <w:rFonts w:eastAsia="Times New Roman" w:cs="Arial Mäori"/>
          <w:szCs w:val="23"/>
          <w:lang w:eastAsia="en-NZ"/>
        </w:rPr>
        <w:t>egister.</w:t>
      </w:r>
      <w:r w:rsidR="00E33C7C" w:rsidRPr="005122A5">
        <w:rPr>
          <w:rFonts w:eastAsia="Times New Roman" w:cs="Arial Mäori"/>
          <w:color w:val="000000"/>
          <w:szCs w:val="23"/>
          <w:lang w:eastAsia="en-NZ"/>
        </w:rPr>
        <w:t xml:space="preserve"> This has included matching women’s NHIs for which there is no ethnicity on the register with the Ministry of Health’s NHI register to include ethni</w:t>
      </w:r>
      <w:r w:rsidR="008D346B" w:rsidRPr="00D901C5">
        <w:rPr>
          <w:rFonts w:eastAsia="Times New Roman" w:cs="Arial Mäori"/>
          <w:color w:val="000000"/>
          <w:szCs w:val="23"/>
          <w:lang w:eastAsia="en-NZ"/>
        </w:rPr>
        <w:t>ci</w:t>
      </w:r>
      <w:r w:rsidR="00E33C7C" w:rsidRPr="00D901C5">
        <w:rPr>
          <w:rFonts w:eastAsia="Times New Roman" w:cs="Arial Mäori"/>
          <w:color w:val="000000"/>
          <w:szCs w:val="23"/>
          <w:lang w:eastAsia="en-NZ"/>
        </w:rPr>
        <w:t>ties.</w:t>
      </w:r>
      <w:r w:rsidR="009712EC">
        <w:rPr>
          <w:rFonts w:eastAsia="Times New Roman" w:cs="Arial Mäori"/>
          <w:color w:val="000000"/>
          <w:szCs w:val="23"/>
          <w:lang w:eastAsia="en-NZ"/>
        </w:rPr>
        <w:t xml:space="preserve"> </w:t>
      </w:r>
      <w:r w:rsidR="00E33C7C" w:rsidRPr="00D901C5">
        <w:rPr>
          <w:rFonts w:eastAsia="Times New Roman" w:cs="Arial Mäori"/>
          <w:color w:val="000000"/>
          <w:szCs w:val="23"/>
          <w:lang w:eastAsia="en-NZ"/>
        </w:rPr>
        <w:t>This matching is done every three months.</w:t>
      </w:r>
    </w:p>
    <w:p w14:paraId="78961C68" w14:textId="77777777" w:rsidR="00475DC3" w:rsidRPr="00451483" w:rsidRDefault="00475DC3" w:rsidP="004641E4">
      <w:pPr>
        <w:ind w:right="-23"/>
        <w:jc w:val="both"/>
      </w:pPr>
    </w:p>
    <w:p w14:paraId="31CCBF4A" w14:textId="77777777" w:rsidR="002A4A1E" w:rsidRPr="00C424D9" w:rsidRDefault="002A4A1E" w:rsidP="002A4A1E">
      <w:pPr>
        <w:pStyle w:val="Heading2"/>
        <w:ind w:right="-23"/>
        <w:jc w:val="both"/>
      </w:pPr>
      <w:bookmarkStart w:id="81" w:name="_Toc438477958"/>
      <w:bookmarkStart w:id="82" w:name="_Toc471467028"/>
      <w:bookmarkStart w:id="83" w:name="_Toc478551498"/>
      <w:bookmarkStart w:id="84" w:name="_Toc478551564"/>
      <w:bookmarkStart w:id="85" w:name="_Toc509928438"/>
      <w:r w:rsidRPr="00C424D9">
        <w:t>Calculating NCSP coverage</w:t>
      </w:r>
      <w:bookmarkEnd w:id="81"/>
      <w:bookmarkEnd w:id="82"/>
      <w:bookmarkEnd w:id="83"/>
      <w:bookmarkEnd w:id="84"/>
      <w:bookmarkEnd w:id="85"/>
    </w:p>
    <w:p w14:paraId="16D336F4" w14:textId="77777777" w:rsidR="004C6A63" w:rsidRPr="005122A5" w:rsidRDefault="004C6A63" w:rsidP="00144BB5"/>
    <w:p w14:paraId="3FEFE38A" w14:textId="77777777" w:rsidR="002A4A1E" w:rsidRPr="005122A5" w:rsidRDefault="002A4A1E" w:rsidP="00694762">
      <w:pPr>
        <w:autoSpaceDE w:val="0"/>
        <w:autoSpaceDN w:val="0"/>
        <w:adjustRightInd w:val="0"/>
        <w:ind w:right="-23"/>
        <w:jc w:val="both"/>
      </w:pPr>
      <w:r w:rsidRPr="005122A5">
        <w:t>The methods developed for calculating the indicators used to monitor the NCSP are reviewed and r</w:t>
      </w:r>
      <w:r w:rsidRPr="00D901C5">
        <w:t xml:space="preserve">evised approximately every three years, consistent with other international programmes. In addition, revisions to </w:t>
      </w:r>
      <w:r w:rsidRPr="00D901C5">
        <w:rPr>
          <w:rFonts w:eastAsia="Times New Roman" w:cs="Arial Mäori"/>
          <w:color w:val="000000"/>
          <w:szCs w:val="23"/>
          <w:lang w:eastAsia="en-NZ"/>
        </w:rPr>
        <w:t>calculations</w:t>
      </w:r>
      <w:r w:rsidRPr="00451483">
        <w:t xml:space="preserve"> are made in accordance with changes to New Zealand statistics, such as the population census data and ethnicity recordings. These</w:t>
      </w:r>
      <w:r w:rsidRPr="00C424D9">
        <w:t xml:space="preserve"> changes reflect Statistics New Zealand modifications to methods for estimating population statistics. Any changes to methods for numerators or denominators are discussed with and supported by the NCSP Advisory Group. These changes are then approved by the</w:t>
      </w:r>
      <w:r w:rsidRPr="005122A5">
        <w:t xml:space="preserve"> National Screening Unit. </w:t>
      </w:r>
    </w:p>
    <w:p w14:paraId="70F9081C" w14:textId="77777777" w:rsidR="002A4A1E" w:rsidRPr="005122A5" w:rsidRDefault="002A4A1E" w:rsidP="002A4A1E">
      <w:pPr>
        <w:ind w:right="544"/>
        <w:jc w:val="both"/>
      </w:pPr>
    </w:p>
    <w:p w14:paraId="1CB9185B" w14:textId="14B03FDB" w:rsidR="002A4A1E" w:rsidRPr="00D901C5" w:rsidRDefault="00B773BB" w:rsidP="00694762">
      <w:pPr>
        <w:autoSpaceDE w:val="0"/>
        <w:autoSpaceDN w:val="0"/>
        <w:adjustRightInd w:val="0"/>
        <w:ind w:right="-23"/>
        <w:jc w:val="both"/>
      </w:pPr>
      <w:r w:rsidRPr="00D901C5">
        <w:t xml:space="preserve">In 2008 </w:t>
      </w:r>
      <w:r w:rsidR="002A4A1E" w:rsidRPr="00D901C5">
        <w:t>the NCSP Advisory Group</w:t>
      </w:r>
      <w:r w:rsidRPr="00D901C5">
        <w:t xml:space="preserve"> agreed that NCSP </w:t>
      </w:r>
      <w:r w:rsidR="002A4A1E" w:rsidRPr="00D901C5">
        <w:t>report coverage for women aged 25</w:t>
      </w:r>
      <w:r w:rsidR="00E908D4" w:rsidRPr="00D901C5">
        <w:t>-</w:t>
      </w:r>
      <w:r w:rsidR="002A4A1E" w:rsidRPr="00D901C5">
        <w:t>69 years at the end of the monitoring period</w:t>
      </w:r>
      <w:r w:rsidRPr="00D901C5">
        <w:t xml:space="preserve">. This </w:t>
      </w:r>
      <w:r w:rsidR="002A4A1E" w:rsidRPr="00D901C5">
        <w:t>includes women aged 22 and over at the beginning of the three</w:t>
      </w:r>
      <w:r w:rsidR="00EF7875" w:rsidRPr="00D901C5">
        <w:t>-</w:t>
      </w:r>
      <w:r w:rsidR="002A4A1E" w:rsidRPr="00D901C5">
        <w:t xml:space="preserve">year period but excludes women aged 20 or 21 years at the beginning). This approach is consistent with </w:t>
      </w:r>
      <w:r w:rsidR="000870C6" w:rsidRPr="00D901C5">
        <w:t xml:space="preserve">practice in </w:t>
      </w:r>
      <w:r w:rsidR="002A4A1E" w:rsidRPr="00D901C5">
        <w:t xml:space="preserve">Australia and </w:t>
      </w:r>
      <w:r w:rsidR="001C752F" w:rsidRPr="00D901C5">
        <w:t>England</w:t>
      </w:r>
      <w:r w:rsidR="002A4A1E" w:rsidRPr="00D901C5">
        <w:t>.</w:t>
      </w:r>
      <w:r w:rsidR="001C752F" w:rsidRPr="00D901C5">
        <w:t xml:space="preserve"> In England, until 2003, the target age range for screening was 20</w:t>
      </w:r>
      <w:r w:rsidR="00E908D4" w:rsidRPr="00D901C5">
        <w:t>-</w:t>
      </w:r>
      <w:r w:rsidR="001C752F" w:rsidRPr="00D901C5">
        <w:t>64 years, but coverage was calculated for women aged 25-</w:t>
      </w:r>
      <w:r w:rsidR="001C752F" w:rsidRPr="00D901C5">
        <w:rPr>
          <w:rFonts w:eastAsia="Times New Roman" w:cs="Arial Mäori"/>
          <w:color w:val="000000"/>
          <w:szCs w:val="23"/>
          <w:lang w:eastAsia="en-NZ"/>
        </w:rPr>
        <w:t>64</w:t>
      </w:r>
      <w:r w:rsidR="001C752F" w:rsidRPr="00451483">
        <w:t xml:space="preserve"> years, to ensure onl</w:t>
      </w:r>
      <w:r w:rsidR="001C752F" w:rsidRPr="00C424D9">
        <w:t>y women eligible throughout the period were included.</w:t>
      </w:r>
      <w:r w:rsidR="009712EC">
        <w:t xml:space="preserve"> </w:t>
      </w:r>
      <w:r w:rsidR="001C752F" w:rsidRPr="00C424D9">
        <w:t>Similarly</w:t>
      </w:r>
      <w:r w:rsidR="00EF7875" w:rsidRPr="005122A5">
        <w:t>,</w:t>
      </w:r>
      <w:r w:rsidR="001C752F" w:rsidRPr="005122A5">
        <w:t xml:space="preserve"> in Australia, women are eligible to start screening from 18 years, but coverage is measured among women aged 20-69 years. The difference between the starting ages (two years) is the same as </w:t>
      </w:r>
      <w:r w:rsidR="001C752F" w:rsidRPr="00D901C5">
        <w:t>the recommended screening interval in Australia.</w:t>
      </w:r>
    </w:p>
    <w:p w14:paraId="03E80A0B" w14:textId="77777777" w:rsidR="002A4A1E" w:rsidRPr="00D901C5" w:rsidRDefault="002A4A1E" w:rsidP="002A4A1E">
      <w:pPr>
        <w:ind w:right="544"/>
        <w:jc w:val="both"/>
      </w:pPr>
    </w:p>
    <w:p w14:paraId="77D5F733" w14:textId="77777777" w:rsidR="002A4A1E" w:rsidRPr="00D901C5" w:rsidRDefault="00B40412" w:rsidP="00694762">
      <w:pPr>
        <w:autoSpaceDE w:val="0"/>
        <w:autoSpaceDN w:val="0"/>
        <w:adjustRightInd w:val="0"/>
        <w:ind w:right="-23"/>
        <w:jc w:val="both"/>
      </w:pPr>
      <w:r w:rsidRPr="00D901C5">
        <w:t>T</w:t>
      </w:r>
      <w:r w:rsidR="002A4A1E" w:rsidRPr="00D901C5">
        <w:t xml:space="preserve">he advantage of </w:t>
      </w:r>
      <w:r w:rsidRPr="00D901C5">
        <w:t xml:space="preserve">measuring coverage at ages 25-69 are that </w:t>
      </w:r>
      <w:r w:rsidR="002A4A1E" w:rsidRPr="00D901C5">
        <w:t>it provides a fairer estimate of coverage (by excluding women who are not eligible for the full three</w:t>
      </w:r>
      <w:r w:rsidR="00EF7875" w:rsidRPr="00D901C5">
        <w:t>-</w:t>
      </w:r>
      <w:r w:rsidR="002A4A1E" w:rsidRPr="00D901C5">
        <w:t>year period) and allows international benchmarking with important peer group countries, including Australia and UK.</w:t>
      </w:r>
    </w:p>
    <w:p w14:paraId="66794A00" w14:textId="77777777" w:rsidR="002A4A1E" w:rsidRPr="00D901C5" w:rsidRDefault="002A4A1E" w:rsidP="002A4A1E">
      <w:pPr>
        <w:ind w:right="544"/>
        <w:jc w:val="both"/>
      </w:pPr>
    </w:p>
    <w:p w14:paraId="5618C02F" w14:textId="77777777" w:rsidR="002A4A1E" w:rsidRPr="00D901C5" w:rsidRDefault="002A4A1E" w:rsidP="00694762">
      <w:pPr>
        <w:autoSpaceDE w:val="0"/>
        <w:autoSpaceDN w:val="0"/>
        <w:adjustRightInd w:val="0"/>
        <w:ind w:right="-23"/>
        <w:jc w:val="both"/>
      </w:pPr>
      <w:r w:rsidRPr="00D901C5">
        <w:t>In addition to three</w:t>
      </w:r>
      <w:r w:rsidR="00BF796C" w:rsidRPr="00D901C5">
        <w:t>-</w:t>
      </w:r>
      <w:r w:rsidRPr="00D901C5">
        <w:t>year coverage, (discussed above) we also report five</w:t>
      </w:r>
      <w:r w:rsidR="00BF796C" w:rsidRPr="00D901C5">
        <w:t>-</w:t>
      </w:r>
      <w:r w:rsidRPr="00D901C5">
        <w:t>year coverage (as is also done internationally). The change in method is even more important here as women aged 20</w:t>
      </w:r>
      <w:r w:rsidR="00E908D4" w:rsidRPr="00D901C5">
        <w:t>-</w:t>
      </w:r>
      <w:r w:rsidRPr="00D901C5">
        <w:t>24 all need to be excluded as they are not eligible for screening for the full five years prior to the end of the assessment period. Restricting the coverage estimate to the 25</w:t>
      </w:r>
      <w:r w:rsidR="00E908D4" w:rsidRPr="00D901C5">
        <w:t>-</w:t>
      </w:r>
      <w:r w:rsidRPr="00D901C5">
        <w:t>69 age group rather than the 20</w:t>
      </w:r>
      <w:r w:rsidR="00E908D4" w:rsidRPr="00D901C5">
        <w:t>-</w:t>
      </w:r>
      <w:r w:rsidRPr="00D901C5">
        <w:t>69 age group is even more advantageous with respect to the five</w:t>
      </w:r>
      <w:r w:rsidR="00EF7875" w:rsidRPr="00D901C5">
        <w:t>-</w:t>
      </w:r>
      <w:r w:rsidRPr="00D901C5">
        <w:t>year coverage indicator than the three</w:t>
      </w:r>
      <w:r w:rsidR="00EF7875" w:rsidRPr="00D901C5">
        <w:t>-</w:t>
      </w:r>
      <w:r w:rsidRPr="00D901C5">
        <w:t>year coverage indicator.</w:t>
      </w:r>
    </w:p>
    <w:p w14:paraId="0E91B148" w14:textId="77777777" w:rsidR="002A4A1E" w:rsidRPr="00D901C5" w:rsidRDefault="002A4A1E" w:rsidP="002A4A1E">
      <w:pPr>
        <w:ind w:right="544"/>
        <w:jc w:val="both"/>
      </w:pPr>
    </w:p>
    <w:p w14:paraId="5079E7EB" w14:textId="77777777" w:rsidR="006C2B94" w:rsidRDefault="002A4A1E" w:rsidP="006C2B94">
      <w:pPr>
        <w:autoSpaceDE w:val="0"/>
        <w:autoSpaceDN w:val="0"/>
        <w:adjustRightInd w:val="0"/>
        <w:ind w:right="-23"/>
        <w:jc w:val="both"/>
      </w:pPr>
      <w:r w:rsidRPr="00D901C5">
        <w:t>As with all indicators, coverage indicators and the statistics on which they are based continue to evolve and further changes in the construction of these indicators are to be expected in the future. Changes currently in progress include better methods for hysterectomy adjustment</w:t>
      </w:r>
      <w:r w:rsidR="006C2B94">
        <w:t xml:space="preserve"> and ethnicity identifications.</w:t>
      </w:r>
    </w:p>
    <w:p w14:paraId="78AD70CB" w14:textId="77777777" w:rsidR="006C2B94" w:rsidRDefault="006C2B94" w:rsidP="006C2B94">
      <w:pPr>
        <w:autoSpaceDE w:val="0"/>
        <w:autoSpaceDN w:val="0"/>
        <w:adjustRightInd w:val="0"/>
        <w:ind w:right="-23"/>
        <w:jc w:val="both"/>
      </w:pPr>
    </w:p>
    <w:p w14:paraId="6CE9F5A0" w14:textId="0BB37411" w:rsidR="00F51805" w:rsidRPr="00D901C5" w:rsidRDefault="009B1989" w:rsidP="004067D2">
      <w:pPr>
        <w:pStyle w:val="Heading1"/>
        <w:numPr>
          <w:ilvl w:val="0"/>
          <w:numId w:val="35"/>
        </w:numPr>
      </w:pPr>
      <w:r w:rsidRPr="00D901C5">
        <w:br w:type="page"/>
      </w:r>
      <w:bookmarkStart w:id="86" w:name="_Toc275355195"/>
      <w:bookmarkStart w:id="87" w:name="_Toc275355482"/>
      <w:bookmarkStart w:id="88" w:name="_Toc275355537"/>
      <w:bookmarkStart w:id="89" w:name="_Toc275355561"/>
      <w:bookmarkStart w:id="90" w:name="_Toc276457729"/>
      <w:bookmarkStart w:id="91" w:name="_Toc438477959"/>
      <w:bookmarkStart w:id="92" w:name="_Toc471467029"/>
      <w:bookmarkStart w:id="93" w:name="_Toc478551499"/>
      <w:bookmarkStart w:id="94" w:name="_Toc478551565"/>
      <w:bookmarkStart w:id="95" w:name="_Toc509928439"/>
      <w:r w:rsidR="00F51805" w:rsidRPr="00D901C5">
        <w:t>Biannual NCSP Monitoring Indicators</w:t>
      </w:r>
      <w:bookmarkEnd w:id="86"/>
      <w:bookmarkEnd w:id="87"/>
      <w:bookmarkEnd w:id="88"/>
      <w:bookmarkEnd w:id="89"/>
      <w:bookmarkEnd w:id="90"/>
      <w:bookmarkEnd w:id="91"/>
      <w:bookmarkEnd w:id="92"/>
      <w:bookmarkEnd w:id="93"/>
      <w:bookmarkEnd w:id="94"/>
      <w:bookmarkEnd w:id="95"/>
    </w:p>
    <w:p w14:paraId="6680E7B2" w14:textId="77777777" w:rsidR="00F51805" w:rsidRPr="00D901C5" w:rsidRDefault="00F82CDD" w:rsidP="006C2B94">
      <w:pPr>
        <w:pStyle w:val="Heading2"/>
        <w:keepNext w:val="0"/>
        <w:ind w:right="544"/>
        <w:jc w:val="both"/>
      </w:pPr>
      <w:bookmarkStart w:id="96" w:name="_Toc275355196"/>
      <w:bookmarkStart w:id="97" w:name="_Toc275355483"/>
      <w:bookmarkStart w:id="98" w:name="_Toc275355538"/>
      <w:bookmarkStart w:id="99" w:name="_Toc275355562"/>
      <w:bookmarkStart w:id="100" w:name="_Toc276457730"/>
      <w:bookmarkStart w:id="101" w:name="_Toc438477960"/>
      <w:bookmarkStart w:id="102" w:name="_Toc471467030"/>
      <w:bookmarkStart w:id="103" w:name="_Toc478551500"/>
      <w:bookmarkStart w:id="104" w:name="_Toc478551566"/>
      <w:bookmarkStart w:id="105" w:name="_Toc509928440"/>
      <w:r w:rsidRPr="00D901C5">
        <w:t>Indicator 1 – Coverage</w:t>
      </w:r>
      <w:bookmarkEnd w:id="96"/>
      <w:bookmarkEnd w:id="97"/>
      <w:bookmarkEnd w:id="98"/>
      <w:bookmarkEnd w:id="99"/>
      <w:bookmarkEnd w:id="100"/>
      <w:bookmarkEnd w:id="101"/>
      <w:bookmarkEnd w:id="102"/>
      <w:bookmarkEnd w:id="103"/>
      <w:bookmarkEnd w:id="104"/>
      <w:bookmarkEnd w:id="105"/>
    </w:p>
    <w:p w14:paraId="7A457924" w14:textId="77777777" w:rsidR="00E63642" w:rsidRPr="00D901C5" w:rsidRDefault="00E63642" w:rsidP="00E63642"/>
    <w:p w14:paraId="56456658" w14:textId="245D5578" w:rsidR="00E63642" w:rsidRPr="00451483" w:rsidRDefault="00E63642" w:rsidP="008C3739">
      <w:pPr>
        <w:pStyle w:val="NoSpacing"/>
        <w:jc w:val="both"/>
        <w:rPr>
          <w:lang w:val="en-NZ"/>
        </w:rPr>
      </w:pPr>
      <w:r w:rsidRPr="00451483">
        <w:rPr>
          <w:lang w:val="en-NZ"/>
        </w:rPr>
        <w:t>This indicator includes two sub-indicators – three-year coverage (Indicator 1.1) and regularity of screening (Indicator 1.2).</w:t>
      </w:r>
      <w:r w:rsidR="009712EC">
        <w:rPr>
          <w:lang w:val="en-NZ"/>
        </w:rPr>
        <w:t xml:space="preserve"> </w:t>
      </w:r>
      <w:r w:rsidRPr="00451483">
        <w:rPr>
          <w:lang w:val="en-NZ"/>
        </w:rPr>
        <w:t>Indicator 1.1 also describes participation at longer intervals (five-year coverage).</w:t>
      </w:r>
      <w:r w:rsidR="009712EC">
        <w:rPr>
          <w:lang w:val="en-NZ"/>
        </w:rPr>
        <w:t xml:space="preserve"> </w:t>
      </w:r>
      <w:r w:rsidRPr="00451483">
        <w:rPr>
          <w:lang w:val="en-NZ"/>
        </w:rPr>
        <w:t xml:space="preserve">These two sub-indicators complement each other, in that the first allows monitoring of women who are </w:t>
      </w:r>
      <w:r w:rsidR="00B40412" w:rsidRPr="00451483">
        <w:rPr>
          <w:lang w:val="en-NZ"/>
        </w:rPr>
        <w:t xml:space="preserve">screened </w:t>
      </w:r>
      <w:r w:rsidRPr="00451483">
        <w:rPr>
          <w:lang w:val="en-NZ"/>
        </w:rPr>
        <w:t xml:space="preserve">versus are not screened over various timeframes; whereas the second (regularity of screening) allows more detailed monitoring of the timeliness among women who have attended for screening. </w:t>
      </w:r>
    </w:p>
    <w:p w14:paraId="3F741902" w14:textId="77777777" w:rsidR="00E155A8" w:rsidRPr="00C424D9" w:rsidRDefault="00E155A8" w:rsidP="00E63642">
      <w:pPr>
        <w:tabs>
          <w:tab w:val="left" w:pos="8766"/>
        </w:tabs>
        <w:ind w:right="-23"/>
        <w:jc w:val="both"/>
        <w:rPr>
          <w:sz w:val="22"/>
        </w:rPr>
      </w:pPr>
    </w:p>
    <w:p w14:paraId="63F02FCD" w14:textId="4D19E914" w:rsidR="00E63642" w:rsidRPr="00451483" w:rsidRDefault="00E63642" w:rsidP="008C3739">
      <w:pPr>
        <w:pStyle w:val="NoSpacing"/>
        <w:jc w:val="both"/>
        <w:rPr>
          <w:lang w:val="en-NZ"/>
        </w:rPr>
      </w:pPr>
      <w:r w:rsidRPr="00451483">
        <w:rPr>
          <w:lang w:val="en-NZ"/>
        </w:rPr>
        <w:t xml:space="preserve">This is a re-structure compared </w:t>
      </w:r>
      <w:r w:rsidR="009B65DF">
        <w:rPr>
          <w:lang w:val="en-NZ"/>
        </w:rPr>
        <w:t xml:space="preserve">to </w:t>
      </w:r>
      <w:r w:rsidRPr="00451483">
        <w:rPr>
          <w:lang w:val="en-NZ"/>
        </w:rPr>
        <w:t>reports</w:t>
      </w:r>
      <w:r w:rsidR="00E95B43" w:rsidRPr="00451483">
        <w:rPr>
          <w:lang w:val="en-NZ"/>
        </w:rPr>
        <w:t xml:space="preserve"> prior to R</w:t>
      </w:r>
      <w:r w:rsidR="00F8673F" w:rsidRPr="00451483">
        <w:rPr>
          <w:lang w:val="en-NZ"/>
        </w:rPr>
        <w:t>eport 44</w:t>
      </w:r>
      <w:r w:rsidRPr="00451483">
        <w:rPr>
          <w:lang w:val="en-NZ"/>
        </w:rPr>
        <w:t>, where only three-year (and five-year) coverage were included in the biannual monitoring reports, and regularity of screening was included in the annual reports.</w:t>
      </w:r>
    </w:p>
    <w:p w14:paraId="1066AFA8" w14:textId="77777777" w:rsidR="00E63642" w:rsidRPr="005122A5" w:rsidRDefault="00E63642" w:rsidP="00E63642">
      <w:pPr>
        <w:rPr>
          <w:rFonts w:ascii="Cambria" w:eastAsia="Times New Roman" w:hAnsi="Cambria"/>
          <w:b/>
          <w:bCs/>
          <w:sz w:val="26"/>
          <w:szCs w:val="26"/>
        </w:rPr>
      </w:pPr>
      <w:r w:rsidRPr="00C424D9">
        <w:br w:type="page"/>
      </w:r>
    </w:p>
    <w:p w14:paraId="4E6D6DE3" w14:textId="77777777" w:rsidR="00E63642" w:rsidRPr="005122A5" w:rsidRDefault="00E63642" w:rsidP="006C2B94">
      <w:pPr>
        <w:pStyle w:val="Heading3"/>
        <w:keepNext w:val="0"/>
      </w:pPr>
      <w:bookmarkStart w:id="106" w:name="_Toc478551501"/>
      <w:bookmarkStart w:id="107" w:name="_Toc478551567"/>
      <w:bookmarkStart w:id="108" w:name="_Toc509928441"/>
      <w:r w:rsidRPr="005122A5">
        <w:rPr>
          <w:noProof/>
          <w:lang w:eastAsia="en-AU"/>
        </w:rPr>
        <w:t>Indicator 1.1 – Three-year coverage</w:t>
      </w:r>
      <w:bookmarkEnd w:id="106"/>
      <w:bookmarkEnd w:id="107"/>
      <w:bookmarkEnd w:id="108"/>
    </w:p>
    <w:tbl>
      <w:tblPr>
        <w:tblW w:w="918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389"/>
      </w:tblGrid>
      <w:tr w:rsidR="00761F62" w:rsidRPr="00D901C5" w14:paraId="5D50C658" w14:textId="77777777">
        <w:tc>
          <w:tcPr>
            <w:tcW w:w="1526" w:type="dxa"/>
          </w:tcPr>
          <w:p w14:paraId="571D7D99" w14:textId="77777777" w:rsidR="00AF3878" w:rsidRPr="00D901C5" w:rsidRDefault="00AF3878" w:rsidP="00DE16F5">
            <w:pPr>
              <w:spacing w:before="120"/>
              <w:ind w:right="544"/>
              <w:jc w:val="both"/>
              <w:rPr>
                <w:b/>
              </w:rPr>
            </w:pPr>
            <w:r w:rsidRPr="00D901C5">
              <w:rPr>
                <w:b/>
              </w:rPr>
              <w:t>Definition</w:t>
            </w:r>
          </w:p>
        </w:tc>
        <w:tc>
          <w:tcPr>
            <w:tcW w:w="7654" w:type="dxa"/>
          </w:tcPr>
          <w:p w14:paraId="21683226" w14:textId="77777777" w:rsidR="00A67B5B" w:rsidRPr="00D901C5" w:rsidRDefault="00A67B5B" w:rsidP="00446EF5">
            <w:pPr>
              <w:spacing w:before="120"/>
              <w:jc w:val="both"/>
            </w:pPr>
            <w:r w:rsidRPr="00D901C5">
              <w:t>The</w:t>
            </w:r>
            <w:r w:rsidR="00465142" w:rsidRPr="00D901C5">
              <w:t xml:space="preserve"> proportion of all 25-69 year old women who have had a screening event (cytology sample, HPV sample or histology sample) taken in the </w:t>
            </w:r>
            <w:r w:rsidR="00B46750" w:rsidRPr="00D901C5">
              <w:t>three years</w:t>
            </w:r>
            <w:r w:rsidR="00465142" w:rsidRPr="00D901C5">
              <w:t xml:space="preserve"> prior to the end of the </w:t>
            </w:r>
            <w:r w:rsidR="00325D57" w:rsidRPr="00D901C5">
              <w:t>monitoring</w:t>
            </w:r>
            <w:r w:rsidR="00465142" w:rsidRPr="00D901C5">
              <w:t xml:space="preserve"> period. This definition</w:t>
            </w:r>
            <w:r w:rsidRPr="00D901C5">
              <w:t xml:space="preserve"> restricts the measure of coverage to the </w:t>
            </w:r>
            <w:r w:rsidR="005766D3" w:rsidRPr="00D901C5">
              <w:t>five-year</w:t>
            </w:r>
            <w:r w:rsidRPr="00D901C5">
              <w:t xml:space="preserve"> age groups who were eligible for the entire duration of the </w:t>
            </w:r>
            <w:r w:rsidR="005766D3" w:rsidRPr="00D901C5">
              <w:t>three-year</w:t>
            </w:r>
            <w:r w:rsidRPr="00D901C5">
              <w:t xml:space="preserve"> period, </w:t>
            </w:r>
            <w:r w:rsidR="00EF7875" w:rsidRPr="00D901C5">
              <w:t>i.e.</w:t>
            </w:r>
            <w:r w:rsidRPr="00D901C5">
              <w:t xml:space="preserve"> women aged 25-69 years at the end of the monitoring period.</w:t>
            </w:r>
            <w:r w:rsidR="003D094F" w:rsidRPr="00D901C5">
              <w:t xml:space="preserve"> Screening coverage in women aged 20-69 years is also </w:t>
            </w:r>
            <w:r w:rsidR="00B46750" w:rsidRPr="00D901C5">
              <w:t>presen</w:t>
            </w:r>
            <w:r w:rsidR="003D094F" w:rsidRPr="00D901C5">
              <w:t>ted, for comparability with previous reports.</w:t>
            </w:r>
          </w:p>
          <w:p w14:paraId="35588DEF" w14:textId="77777777" w:rsidR="00A67B5B" w:rsidRPr="00451483" w:rsidRDefault="00A67B5B" w:rsidP="00446EF5">
            <w:pPr>
              <w:pStyle w:val="NoSpacing"/>
              <w:rPr>
                <w:lang w:val="en-NZ"/>
              </w:rPr>
            </w:pPr>
          </w:p>
          <w:p w14:paraId="2149D128" w14:textId="77777777" w:rsidR="00A67B5B" w:rsidRPr="00451483" w:rsidRDefault="00A67B5B" w:rsidP="00F628C5">
            <w:pPr>
              <w:pStyle w:val="NoSpacing"/>
              <w:jc w:val="both"/>
              <w:rPr>
                <w:lang w:val="en-NZ"/>
              </w:rPr>
            </w:pPr>
            <w:r w:rsidRPr="00451483">
              <w:rPr>
                <w:lang w:val="en-NZ"/>
              </w:rPr>
              <w:t xml:space="preserve">The </w:t>
            </w:r>
            <w:r w:rsidR="00D30831" w:rsidRPr="00451483">
              <w:rPr>
                <w:lang w:val="en-NZ"/>
              </w:rPr>
              <w:t xml:space="preserve">denominator </w:t>
            </w:r>
            <w:r w:rsidR="00072929" w:rsidRPr="00451483">
              <w:rPr>
                <w:lang w:val="en-NZ"/>
              </w:rPr>
              <w:t xml:space="preserve">(eligible population) </w:t>
            </w:r>
            <w:r w:rsidR="00D30831" w:rsidRPr="00451483">
              <w:rPr>
                <w:lang w:val="en-NZ"/>
              </w:rPr>
              <w:t xml:space="preserve">for this </w:t>
            </w:r>
            <w:r w:rsidRPr="00451483">
              <w:rPr>
                <w:lang w:val="en-NZ"/>
              </w:rPr>
              <w:t xml:space="preserve">indicator is adjusted for the estimated proportion of women who have had a </w:t>
            </w:r>
            <w:r w:rsidR="00BE3E65" w:rsidRPr="00451483">
              <w:rPr>
                <w:lang w:val="en-NZ"/>
              </w:rPr>
              <w:t xml:space="preserve">total </w:t>
            </w:r>
            <w:r w:rsidRPr="00451483">
              <w:rPr>
                <w:lang w:val="en-NZ"/>
              </w:rPr>
              <w:t xml:space="preserve">hysterectomy. Women who have withdrawn </w:t>
            </w:r>
            <w:r w:rsidR="00E4288F" w:rsidRPr="00451483">
              <w:rPr>
                <w:lang w:val="en-NZ"/>
              </w:rPr>
              <w:t>from or are not enrolled on</w:t>
            </w:r>
            <w:r w:rsidRPr="00451483">
              <w:rPr>
                <w:lang w:val="en-NZ"/>
              </w:rPr>
              <w:t xml:space="preserve"> the NCSP </w:t>
            </w:r>
            <w:r w:rsidR="00EB29D7" w:rsidRPr="00451483">
              <w:rPr>
                <w:lang w:val="en-NZ"/>
              </w:rPr>
              <w:t xml:space="preserve">Register </w:t>
            </w:r>
            <w:r w:rsidRPr="00451483">
              <w:rPr>
                <w:lang w:val="en-NZ"/>
              </w:rPr>
              <w:t>are excluded</w:t>
            </w:r>
            <w:r w:rsidR="00D30831" w:rsidRPr="00451483">
              <w:rPr>
                <w:lang w:val="en-NZ"/>
              </w:rPr>
              <w:t xml:space="preserve"> from the counts of women screened</w:t>
            </w:r>
            <w:r w:rsidRPr="00451483">
              <w:rPr>
                <w:lang w:val="en-NZ"/>
              </w:rPr>
              <w:t>.</w:t>
            </w:r>
          </w:p>
          <w:p w14:paraId="27E9C260" w14:textId="77777777" w:rsidR="00AF3878" w:rsidRPr="00451483" w:rsidRDefault="00AF3878" w:rsidP="00446EF5">
            <w:pPr>
              <w:pStyle w:val="NoSpacing"/>
              <w:rPr>
                <w:lang w:val="en-NZ"/>
              </w:rPr>
            </w:pPr>
          </w:p>
          <w:p w14:paraId="4DD2A45B" w14:textId="77777777" w:rsidR="00AF3878" w:rsidRPr="00451483" w:rsidRDefault="00AF3878" w:rsidP="00F628C5">
            <w:pPr>
              <w:pStyle w:val="NoSpacing"/>
              <w:jc w:val="both"/>
              <w:rPr>
                <w:lang w:val="en-NZ"/>
              </w:rPr>
            </w:pPr>
            <w:r w:rsidRPr="00451483">
              <w:rPr>
                <w:lang w:val="en-NZ"/>
              </w:rPr>
              <w:t xml:space="preserve">Screening </w:t>
            </w:r>
            <w:r w:rsidR="00465142" w:rsidRPr="00451483">
              <w:rPr>
                <w:lang w:val="en-NZ"/>
              </w:rPr>
              <w:t>of</w:t>
            </w:r>
            <w:r w:rsidR="00852A92" w:rsidRPr="00451483">
              <w:rPr>
                <w:lang w:val="en-NZ"/>
              </w:rPr>
              <w:t xml:space="preserve"> women </w:t>
            </w:r>
            <w:r w:rsidR="003D094F" w:rsidRPr="00451483">
              <w:rPr>
                <w:lang w:val="en-NZ"/>
              </w:rPr>
              <w:t xml:space="preserve">aged </w:t>
            </w:r>
            <w:r w:rsidRPr="00451483">
              <w:rPr>
                <w:lang w:val="en-NZ"/>
              </w:rPr>
              <w:t xml:space="preserve">less than 20 years </w:t>
            </w:r>
            <w:r w:rsidR="003D094F" w:rsidRPr="00451483">
              <w:rPr>
                <w:lang w:val="en-NZ"/>
              </w:rPr>
              <w:t xml:space="preserve">at the time of their cervical sample </w:t>
            </w:r>
            <w:r w:rsidRPr="00451483">
              <w:rPr>
                <w:lang w:val="en-NZ"/>
              </w:rPr>
              <w:t>is also reported by DHB.</w:t>
            </w:r>
          </w:p>
          <w:p w14:paraId="24F81BD7" w14:textId="77777777" w:rsidR="00AF3878" w:rsidRPr="00C424D9" w:rsidRDefault="00AF3878" w:rsidP="00DE16F5">
            <w:pPr>
              <w:ind w:right="544"/>
              <w:jc w:val="both"/>
            </w:pPr>
          </w:p>
        </w:tc>
      </w:tr>
      <w:tr w:rsidR="00761F62" w:rsidRPr="00D901C5" w14:paraId="73AAD8E8" w14:textId="77777777">
        <w:tc>
          <w:tcPr>
            <w:tcW w:w="1526" w:type="dxa"/>
          </w:tcPr>
          <w:p w14:paraId="7ED6037E" w14:textId="77777777" w:rsidR="00AF3878" w:rsidRPr="00D901C5" w:rsidRDefault="00AF3878" w:rsidP="00DE16F5">
            <w:pPr>
              <w:spacing w:before="120"/>
              <w:ind w:right="544"/>
              <w:jc w:val="both"/>
              <w:rPr>
                <w:b/>
              </w:rPr>
            </w:pPr>
            <w:r w:rsidRPr="00D901C5">
              <w:rPr>
                <w:b/>
              </w:rPr>
              <w:t>Target</w:t>
            </w:r>
          </w:p>
        </w:tc>
        <w:tc>
          <w:tcPr>
            <w:tcW w:w="7654" w:type="dxa"/>
          </w:tcPr>
          <w:p w14:paraId="7350FDB2" w14:textId="303BB667" w:rsidR="00123573" w:rsidRDefault="00EF1981" w:rsidP="00F628C5">
            <w:pPr>
              <w:spacing w:before="120"/>
              <w:jc w:val="both"/>
            </w:pPr>
            <w:r w:rsidRPr="00D901C5">
              <w:t>80</w:t>
            </w:r>
            <w:r w:rsidR="00AF3878" w:rsidRPr="00D901C5">
              <w:t xml:space="preserve">% </w:t>
            </w:r>
            <w:r w:rsidR="00AF3878" w:rsidRPr="00456D68">
              <w:t>of</w:t>
            </w:r>
            <w:r w:rsidR="00AF3878" w:rsidRPr="00D901C5">
              <w:t xml:space="preserve"> eligible women </w:t>
            </w:r>
            <w:r w:rsidR="00E2422C" w:rsidRPr="00D901C5">
              <w:t xml:space="preserve">(aged 25-69 years at the end of the period) </w:t>
            </w:r>
            <w:r w:rsidR="00AF3878" w:rsidRPr="00D901C5">
              <w:t>within three years</w:t>
            </w:r>
            <w:r w:rsidR="00E2422C" w:rsidRPr="00D901C5">
              <w:t xml:space="preserve">. </w:t>
            </w:r>
          </w:p>
          <w:p w14:paraId="7DD1629C" w14:textId="77777777" w:rsidR="00456D68" w:rsidRPr="00D901C5" w:rsidRDefault="00456D68" w:rsidP="00BB6273">
            <w:pPr>
              <w:pStyle w:val="NoSpacing"/>
            </w:pPr>
          </w:p>
          <w:p w14:paraId="05217880" w14:textId="19567A34" w:rsidR="00AF3878" w:rsidRPr="00D901C5" w:rsidRDefault="00E2422C" w:rsidP="00F628C5">
            <w:pPr>
              <w:pStyle w:val="NoSpacing"/>
              <w:jc w:val="both"/>
            </w:pPr>
            <w:r w:rsidRPr="00D901C5">
              <w:t>This target applies nationally, but is also a target for each ethnicity group (80% for Māori, 80% for Asian, 80% for Pacific, 80% for European/</w:t>
            </w:r>
            <w:r w:rsidR="00151CE9" w:rsidRPr="00D901C5">
              <w:t xml:space="preserve"> </w:t>
            </w:r>
            <w:r w:rsidR="00BE3E65" w:rsidRPr="00D901C5">
              <w:t>Other</w:t>
            </w:r>
            <w:r w:rsidR="00F628C5">
              <w:t xml:space="preserve"> women</w:t>
            </w:r>
            <w:r w:rsidRPr="00D901C5">
              <w:t>).</w:t>
            </w:r>
          </w:p>
          <w:p w14:paraId="70186A17" w14:textId="77777777" w:rsidR="00AF3878" w:rsidRPr="00D901C5" w:rsidRDefault="00AF3878" w:rsidP="00456D68">
            <w:pPr>
              <w:pStyle w:val="NoSpacing"/>
            </w:pPr>
          </w:p>
        </w:tc>
      </w:tr>
      <w:tr w:rsidR="00761F62" w:rsidRPr="00D901C5" w14:paraId="0CDBEBFF" w14:textId="77777777">
        <w:tc>
          <w:tcPr>
            <w:tcW w:w="1526" w:type="dxa"/>
          </w:tcPr>
          <w:p w14:paraId="7C50337D" w14:textId="77777777" w:rsidR="00AF3878" w:rsidRPr="00D901C5" w:rsidRDefault="00AF3878" w:rsidP="00DE16F5">
            <w:pPr>
              <w:spacing w:before="120"/>
              <w:ind w:right="544"/>
              <w:jc w:val="both"/>
              <w:rPr>
                <w:b/>
              </w:rPr>
            </w:pPr>
            <w:r w:rsidRPr="00D901C5">
              <w:rPr>
                <w:b/>
              </w:rPr>
              <w:t>Current Situation</w:t>
            </w:r>
          </w:p>
        </w:tc>
        <w:tc>
          <w:tcPr>
            <w:tcW w:w="7654" w:type="dxa"/>
          </w:tcPr>
          <w:p w14:paraId="6624E6C3" w14:textId="4E69DE21" w:rsidR="00BD2769" w:rsidRPr="00BD2769" w:rsidRDefault="00BD2769" w:rsidP="00477BFC">
            <w:pPr>
              <w:spacing w:before="120"/>
              <w:jc w:val="both"/>
              <w:rPr>
                <w:b/>
                <w:i/>
              </w:rPr>
            </w:pPr>
            <w:r w:rsidRPr="00BD2769">
              <w:rPr>
                <w:b/>
                <w:i/>
              </w:rPr>
              <w:t>Coverage</w:t>
            </w:r>
            <w:r w:rsidR="00953EBB">
              <w:rPr>
                <w:b/>
                <w:i/>
              </w:rPr>
              <w:t xml:space="preserve"> </w:t>
            </w:r>
          </w:p>
          <w:p w14:paraId="2BD44250" w14:textId="60526A28" w:rsidR="00F93E1E" w:rsidRPr="00D901C5" w:rsidRDefault="00912725" w:rsidP="00BD2769">
            <w:pPr>
              <w:pStyle w:val="NoSpacing"/>
              <w:jc w:val="both"/>
            </w:pPr>
            <w:r w:rsidRPr="00D901C5">
              <w:t>923,755</w:t>
            </w:r>
            <w:r w:rsidR="009712EC">
              <w:t xml:space="preserve"> </w:t>
            </w:r>
            <w:r w:rsidR="00064651" w:rsidRPr="00D901C5">
              <w:t>(</w:t>
            </w:r>
            <w:r w:rsidRPr="00D901C5">
              <w:t>76.4</w:t>
            </w:r>
            <w:r w:rsidR="001D3F26" w:rsidRPr="00D901C5">
              <w:t>%</w:t>
            </w:r>
            <w:r w:rsidR="000037B0" w:rsidRPr="00D901C5">
              <w:t xml:space="preserve">) </w:t>
            </w:r>
            <w:r w:rsidR="000037B0" w:rsidRPr="00C65151">
              <w:t>women</w:t>
            </w:r>
            <w:r w:rsidR="00F93E1E" w:rsidRPr="00C65151">
              <w:t xml:space="preserve"> aged 25</w:t>
            </w:r>
            <w:r w:rsidR="00F93E1E" w:rsidRPr="00D901C5">
              <w:t xml:space="preserve">-69 at the end of the current </w:t>
            </w:r>
            <w:r w:rsidR="00325D57" w:rsidRPr="00D901C5">
              <w:t>monitoring</w:t>
            </w:r>
            <w:r w:rsidR="00F93E1E" w:rsidRPr="00D901C5">
              <w:t xml:space="preserve"> period </w:t>
            </w:r>
            <w:r w:rsidR="009C2F26">
              <w:t xml:space="preserve">(30 June 2017) </w:t>
            </w:r>
            <w:r w:rsidR="00F93E1E" w:rsidRPr="00D901C5">
              <w:t>had at least one cervical sample taken during the previous three years. This</w:t>
            </w:r>
            <w:r w:rsidR="00FA6623" w:rsidRPr="00D901C5">
              <w:t xml:space="preserve"> does </w:t>
            </w:r>
            <w:r w:rsidRPr="00D901C5">
              <w:t>not yet meet</w:t>
            </w:r>
            <w:r w:rsidR="001D3F26" w:rsidRPr="00D901C5">
              <w:t xml:space="preserve"> </w:t>
            </w:r>
            <w:r w:rsidR="00E23532" w:rsidRPr="00D901C5">
              <w:t xml:space="preserve">the </w:t>
            </w:r>
            <w:r w:rsidR="00F93E1E" w:rsidRPr="00D901C5">
              <w:t xml:space="preserve">target of </w:t>
            </w:r>
            <w:r w:rsidR="00FA6623" w:rsidRPr="00D901C5">
              <w:t>80</w:t>
            </w:r>
            <w:r w:rsidR="00F93E1E" w:rsidRPr="00D901C5">
              <w:t>%.</w:t>
            </w:r>
            <w:r w:rsidR="00FA6623" w:rsidRPr="00D901C5">
              <w:t xml:space="preserve"> </w:t>
            </w:r>
            <w:r w:rsidRPr="00D901C5">
              <w:t>1,092,645</w:t>
            </w:r>
            <w:r w:rsidR="00064651" w:rsidRPr="00D901C5">
              <w:t xml:space="preserve"> (</w:t>
            </w:r>
            <w:r w:rsidRPr="00D901C5">
              <w:t>90.3</w:t>
            </w:r>
            <w:r w:rsidR="001D3F26" w:rsidRPr="00D901C5">
              <w:t>%</w:t>
            </w:r>
            <w:r w:rsidR="00064651" w:rsidRPr="00D901C5">
              <w:t>)</w:t>
            </w:r>
            <w:r w:rsidR="00C45796" w:rsidRPr="00D901C5">
              <w:t xml:space="preserve"> </w:t>
            </w:r>
            <w:r w:rsidR="00F93E1E" w:rsidRPr="00D901C5">
              <w:t xml:space="preserve">women aged 25-69 at the end of the current </w:t>
            </w:r>
            <w:r w:rsidR="00325D57" w:rsidRPr="00D901C5">
              <w:t>monitoring</w:t>
            </w:r>
            <w:r w:rsidR="00F93E1E" w:rsidRPr="00D901C5">
              <w:t xml:space="preserve"> period had at least one cervical sample taken during the previous five years.</w:t>
            </w:r>
          </w:p>
          <w:p w14:paraId="0900D34E" w14:textId="77777777" w:rsidR="00254009" w:rsidRPr="00451483" w:rsidRDefault="00A00C8A" w:rsidP="00477BFC">
            <w:pPr>
              <w:pStyle w:val="NoSpacing"/>
              <w:jc w:val="both"/>
              <w:rPr>
                <w:lang w:val="en-NZ"/>
              </w:rPr>
            </w:pPr>
            <w:r w:rsidRPr="00451483">
              <w:rPr>
                <w:lang w:val="en-NZ"/>
              </w:rPr>
              <w:t xml:space="preserve"> </w:t>
            </w:r>
          </w:p>
          <w:p w14:paraId="1254CEAE" w14:textId="44C11871" w:rsidR="0071645A" w:rsidRPr="005122A5" w:rsidRDefault="00C72D21" w:rsidP="00B06ADA">
            <w:pPr>
              <w:pStyle w:val="NoSpacing"/>
              <w:jc w:val="both"/>
            </w:pPr>
            <w:r w:rsidRPr="00C424D9">
              <w:t>Three-yearly</w:t>
            </w:r>
            <w:r w:rsidR="0089333F" w:rsidRPr="005122A5">
              <w:t xml:space="preserve"> coverage varied by ethnicity. Coverage targets of </w:t>
            </w:r>
            <w:r w:rsidR="00EC69B2" w:rsidRPr="005122A5">
              <w:t>80</w:t>
            </w:r>
            <w:r w:rsidR="0089333F" w:rsidRPr="005122A5">
              <w:t xml:space="preserve">% were not met for </w:t>
            </w:r>
            <w:r w:rsidR="00F6315D" w:rsidRPr="005122A5">
              <w:t>Māori</w:t>
            </w:r>
            <w:r w:rsidR="0089333F" w:rsidRPr="005122A5">
              <w:t xml:space="preserve">, Pacific, or Asian women. Coverage in these groups for women aged 25-69 years was </w:t>
            </w:r>
            <w:r w:rsidR="00912725" w:rsidRPr="00D901C5">
              <w:t>64.0</w:t>
            </w:r>
            <w:r w:rsidR="00064651" w:rsidRPr="00D901C5">
              <w:t>%,</w:t>
            </w:r>
            <w:r w:rsidR="001D3F26" w:rsidRPr="00D901C5">
              <w:t xml:space="preserve"> </w:t>
            </w:r>
            <w:r w:rsidR="00912725" w:rsidRPr="00D901C5">
              <w:t>74.3</w:t>
            </w:r>
            <w:r w:rsidR="001D3F26" w:rsidRPr="00D901C5">
              <w:t>%</w:t>
            </w:r>
            <w:r w:rsidR="0089333F" w:rsidRPr="00D901C5">
              <w:t xml:space="preserve"> and </w:t>
            </w:r>
            <w:r w:rsidR="00912725" w:rsidRPr="00D901C5">
              <w:t>67.2</w:t>
            </w:r>
            <w:r w:rsidR="0089333F" w:rsidRPr="00D901C5">
              <w:t xml:space="preserve">% respectively. </w:t>
            </w:r>
            <w:r w:rsidR="00123573" w:rsidRPr="00D901C5">
              <w:t>The coverage target was achieved a</w:t>
            </w:r>
            <w:r w:rsidR="0089333F" w:rsidRPr="00D901C5">
              <w:t xml:space="preserve">mong </w:t>
            </w:r>
            <w:r w:rsidR="00A20372" w:rsidRPr="00D901C5">
              <w:t>European/</w:t>
            </w:r>
            <w:r w:rsidR="00151CE9" w:rsidRPr="00D901C5">
              <w:t xml:space="preserve"> </w:t>
            </w:r>
            <w:r w:rsidR="00A20372" w:rsidRPr="00D901C5">
              <w:t xml:space="preserve">Other </w:t>
            </w:r>
            <w:r w:rsidR="00B46750" w:rsidRPr="00D901C5">
              <w:t>women</w:t>
            </w:r>
            <w:r w:rsidR="00123573" w:rsidRPr="00D901C5">
              <w:t xml:space="preserve"> (</w:t>
            </w:r>
            <w:r w:rsidR="00912725" w:rsidRPr="00D901C5">
              <w:t>81.1</w:t>
            </w:r>
            <w:r w:rsidR="003129DF" w:rsidRPr="00D901C5">
              <w:t>%</w:t>
            </w:r>
            <w:r w:rsidR="00B46750" w:rsidRPr="00D901C5">
              <w:t xml:space="preserve"> </w:t>
            </w:r>
            <w:r w:rsidR="00123573" w:rsidRPr="00D901C5">
              <w:t xml:space="preserve">of </w:t>
            </w:r>
            <w:r w:rsidR="00D33EC4">
              <w:t xml:space="preserve">eligible </w:t>
            </w:r>
            <w:r w:rsidR="00057F0B">
              <w:t xml:space="preserve">European/ Other </w:t>
            </w:r>
            <w:r w:rsidR="00123573" w:rsidRPr="00D901C5">
              <w:t>women aged 25-69 screened</w:t>
            </w:r>
            <w:r w:rsidR="00123573" w:rsidRPr="00C65151">
              <w:t>)</w:t>
            </w:r>
            <w:r w:rsidR="0089333F" w:rsidRPr="00C65151">
              <w:t xml:space="preserve"> </w:t>
            </w:r>
            <w:r w:rsidR="006C7B36" w:rsidRPr="00C65151">
              <w:t>(</w:t>
            </w:r>
            <w:r w:rsidR="00DE6568" w:rsidRPr="00C65151">
              <w:fldChar w:fldCharType="begin"/>
            </w:r>
            <w:r w:rsidR="00DE6568" w:rsidRPr="00C65151">
              <w:instrText xml:space="preserve"> REF _Ref475452334 \h  \* MERGEFORMAT </w:instrText>
            </w:r>
            <w:r w:rsidR="00DE6568" w:rsidRPr="00C65151">
              <w:fldChar w:fldCharType="separate"/>
            </w:r>
            <w:r w:rsidR="00B73FE3" w:rsidRPr="00A02480">
              <w:t xml:space="preserve">Figure </w:t>
            </w:r>
            <w:r w:rsidR="00B73FE3">
              <w:t>1</w:t>
            </w:r>
            <w:r w:rsidR="00DE6568" w:rsidRPr="00C65151">
              <w:fldChar w:fldCharType="end"/>
            </w:r>
            <w:r w:rsidR="00127B04" w:rsidRPr="004A6450">
              <w:t xml:space="preserve">, </w:t>
            </w:r>
            <w:r w:rsidR="0064642E" w:rsidRPr="004A6450">
              <w:fldChar w:fldCharType="begin"/>
            </w:r>
            <w:r w:rsidR="0064642E" w:rsidRPr="004A6450">
              <w:instrText xml:space="preserve"> REF _Ref475458665 \h </w:instrText>
            </w:r>
            <w:r w:rsidR="00BC6B1B" w:rsidRPr="004A6450">
              <w:instrText xml:space="preserve"> \* MERGEFORMAT </w:instrText>
            </w:r>
            <w:r w:rsidR="0064642E" w:rsidRPr="004A6450">
              <w:fldChar w:fldCharType="separate"/>
            </w:r>
            <w:r w:rsidR="00B73FE3" w:rsidRPr="0030791F">
              <w:t xml:space="preserve">Table </w:t>
            </w:r>
            <w:r w:rsidR="00B73FE3">
              <w:t>23</w:t>
            </w:r>
            <w:r w:rsidR="0064642E" w:rsidRPr="004A6450">
              <w:fldChar w:fldCharType="end"/>
            </w:r>
            <w:r w:rsidR="006C7B36" w:rsidRPr="00451483">
              <w:t>).</w:t>
            </w:r>
            <w:r w:rsidR="006C7B36" w:rsidRPr="00C424D9">
              <w:t xml:space="preserve"> </w:t>
            </w:r>
          </w:p>
          <w:p w14:paraId="5A8997F7" w14:textId="77777777" w:rsidR="00E155A8" w:rsidRPr="005122A5" w:rsidRDefault="00E155A8" w:rsidP="00477BFC">
            <w:pPr>
              <w:ind w:right="33"/>
              <w:jc w:val="both"/>
            </w:pPr>
          </w:p>
          <w:p w14:paraId="6B97C5C1" w14:textId="6B5E9B5C" w:rsidR="00E5050F" w:rsidRPr="00451483" w:rsidRDefault="00E5050F" w:rsidP="00477BFC">
            <w:pPr>
              <w:pStyle w:val="NoSpacing"/>
              <w:jc w:val="both"/>
              <w:rPr>
                <w:lang w:val="en-NZ"/>
              </w:rPr>
            </w:pPr>
            <w:r w:rsidRPr="00451483">
              <w:rPr>
                <w:lang w:val="en-NZ"/>
              </w:rPr>
              <w:t xml:space="preserve">Coverage for each of Māori, Pacific, Asian </w:t>
            </w:r>
            <w:r w:rsidR="002E2AE1" w:rsidRPr="00451483">
              <w:rPr>
                <w:lang w:val="en-NZ"/>
              </w:rPr>
              <w:t>or European/</w:t>
            </w:r>
            <w:r w:rsidR="00151CE9" w:rsidRPr="00451483">
              <w:rPr>
                <w:lang w:val="en-NZ"/>
              </w:rPr>
              <w:t xml:space="preserve"> </w:t>
            </w:r>
            <w:r w:rsidR="002E2AE1" w:rsidRPr="00451483">
              <w:rPr>
                <w:lang w:val="en-NZ"/>
              </w:rPr>
              <w:t xml:space="preserve">Other </w:t>
            </w:r>
            <w:r w:rsidRPr="00451483">
              <w:rPr>
                <w:lang w:val="en-NZ"/>
              </w:rPr>
              <w:t xml:space="preserve">women was also explored at the DHB level. </w:t>
            </w:r>
            <w:r w:rsidR="009A7729" w:rsidRPr="00451483">
              <w:rPr>
                <w:lang w:val="en-NZ"/>
              </w:rPr>
              <w:t>Three-yearly c</w:t>
            </w:r>
            <w:r w:rsidRPr="00451483">
              <w:rPr>
                <w:lang w:val="en-NZ"/>
              </w:rPr>
              <w:t xml:space="preserve">overage </w:t>
            </w:r>
            <w:r w:rsidR="0071645A" w:rsidRPr="00451483">
              <w:rPr>
                <w:lang w:val="en-NZ"/>
              </w:rPr>
              <w:t>for</w:t>
            </w:r>
            <w:r w:rsidRPr="00451483">
              <w:rPr>
                <w:lang w:val="en-NZ"/>
              </w:rPr>
              <w:t xml:space="preserve"> Māori women ranged from </w:t>
            </w:r>
            <w:r w:rsidR="00912725" w:rsidRPr="00451483">
              <w:rPr>
                <w:lang w:val="en-NZ"/>
              </w:rPr>
              <w:t>53.6</w:t>
            </w:r>
            <w:r w:rsidR="00064651" w:rsidRPr="00451483">
              <w:rPr>
                <w:lang w:val="en-NZ"/>
              </w:rPr>
              <w:t>% (</w:t>
            </w:r>
            <w:r w:rsidR="00912725" w:rsidRPr="00451483">
              <w:rPr>
                <w:lang w:val="en-NZ"/>
              </w:rPr>
              <w:t>South Canterbury</w:t>
            </w:r>
            <w:r w:rsidR="00064651" w:rsidRPr="00451483">
              <w:rPr>
                <w:lang w:val="en-NZ"/>
              </w:rPr>
              <w:t xml:space="preserve">) to </w:t>
            </w:r>
            <w:r w:rsidR="00912725" w:rsidRPr="00451483">
              <w:rPr>
                <w:lang w:val="en-NZ"/>
              </w:rPr>
              <w:t>73.3</w:t>
            </w:r>
            <w:r w:rsidR="001D3F26" w:rsidRPr="00451483">
              <w:rPr>
                <w:lang w:val="en-NZ"/>
              </w:rPr>
              <w:t xml:space="preserve">% </w:t>
            </w:r>
            <w:r w:rsidR="00064651" w:rsidRPr="00451483">
              <w:rPr>
                <w:lang w:val="en-NZ"/>
              </w:rPr>
              <w:t>(</w:t>
            </w:r>
            <w:r w:rsidR="00912725" w:rsidRPr="00451483">
              <w:rPr>
                <w:lang w:val="en-NZ"/>
              </w:rPr>
              <w:t>Wairarapa</w:t>
            </w:r>
            <w:r w:rsidR="00064651" w:rsidRPr="00451483">
              <w:rPr>
                <w:lang w:val="en-NZ"/>
              </w:rPr>
              <w:t>)</w:t>
            </w:r>
            <w:r w:rsidR="0071645A" w:rsidRPr="00451483">
              <w:rPr>
                <w:lang w:val="en-NZ"/>
              </w:rPr>
              <w:t xml:space="preserve"> </w:t>
            </w:r>
            <w:r w:rsidR="00BC2BBA" w:rsidRPr="00451483">
              <w:rPr>
                <w:lang w:val="en-NZ"/>
              </w:rPr>
              <w:t>(</w:t>
            </w:r>
            <w:r w:rsidR="00626B06" w:rsidRPr="00C65151">
              <w:rPr>
                <w:lang w:val="en-NZ"/>
              </w:rPr>
              <w:fldChar w:fldCharType="begin"/>
            </w:r>
            <w:r w:rsidR="00626B06" w:rsidRPr="00C65151">
              <w:rPr>
                <w:lang w:val="en-NZ"/>
              </w:rPr>
              <w:instrText xml:space="preserve"> REF _Ref275867705 \h </w:instrText>
            </w:r>
            <w:r w:rsidR="00C65151">
              <w:rPr>
                <w:lang w:val="en-NZ"/>
              </w:rPr>
              <w:instrText xml:space="preserve"> \* MERGEFORMAT </w:instrText>
            </w:r>
            <w:r w:rsidR="00626B06" w:rsidRPr="00C65151">
              <w:rPr>
                <w:lang w:val="en-NZ"/>
              </w:rPr>
            </w:r>
            <w:r w:rsidR="00626B06" w:rsidRPr="00C65151">
              <w:rPr>
                <w:lang w:val="en-NZ"/>
              </w:rPr>
              <w:fldChar w:fldCharType="separate"/>
            </w:r>
            <w:r w:rsidR="00B73FE3" w:rsidRPr="00A02480">
              <w:t xml:space="preserve">Figure </w:t>
            </w:r>
            <w:r w:rsidR="00B73FE3">
              <w:rPr>
                <w:noProof/>
              </w:rPr>
              <w:t>4</w:t>
            </w:r>
            <w:r w:rsidR="00626B06" w:rsidRPr="00C65151">
              <w:rPr>
                <w:lang w:val="en-NZ"/>
              </w:rPr>
              <w:fldChar w:fldCharType="end"/>
            </w:r>
            <w:r w:rsidR="00BC2BBA" w:rsidRPr="00451483">
              <w:rPr>
                <w:lang w:val="en-NZ"/>
              </w:rPr>
              <w:t>)</w:t>
            </w:r>
            <w:r w:rsidRPr="00451483">
              <w:rPr>
                <w:lang w:val="en-NZ"/>
              </w:rPr>
              <w:t xml:space="preserve">. The target level of 80% of </w:t>
            </w:r>
            <w:r w:rsidR="0038407B" w:rsidRPr="00451483">
              <w:rPr>
                <w:lang w:val="en-NZ"/>
              </w:rPr>
              <w:t xml:space="preserve">Māori </w:t>
            </w:r>
            <w:r w:rsidRPr="00451483">
              <w:rPr>
                <w:lang w:val="en-NZ"/>
              </w:rPr>
              <w:t>women screened with</w:t>
            </w:r>
            <w:r w:rsidR="00D539D2" w:rsidRPr="00451483">
              <w:rPr>
                <w:lang w:val="en-NZ"/>
              </w:rPr>
              <w:t>in the previous three years was</w:t>
            </w:r>
            <w:r w:rsidR="00225478" w:rsidRPr="00451483">
              <w:rPr>
                <w:lang w:val="en-NZ"/>
              </w:rPr>
              <w:t xml:space="preserve"> not</w:t>
            </w:r>
            <w:r w:rsidR="00BD10E5" w:rsidRPr="00451483">
              <w:rPr>
                <w:lang w:val="en-NZ"/>
              </w:rPr>
              <w:t xml:space="preserve"> </w:t>
            </w:r>
            <w:r w:rsidR="00EC0C55" w:rsidRPr="00451483">
              <w:rPr>
                <w:lang w:val="en-NZ"/>
              </w:rPr>
              <w:t>achieved</w:t>
            </w:r>
            <w:r w:rsidR="00064651" w:rsidRPr="00451483">
              <w:rPr>
                <w:lang w:val="en-NZ"/>
              </w:rPr>
              <w:t xml:space="preserve"> </w:t>
            </w:r>
            <w:r w:rsidRPr="00451483">
              <w:rPr>
                <w:lang w:val="en-NZ"/>
              </w:rPr>
              <w:t>in</w:t>
            </w:r>
            <w:r w:rsidR="001D3F26" w:rsidRPr="00451483">
              <w:rPr>
                <w:lang w:val="en-NZ"/>
              </w:rPr>
              <w:t xml:space="preserve"> </w:t>
            </w:r>
            <w:r w:rsidR="00C662C6" w:rsidRPr="00451483">
              <w:rPr>
                <w:lang w:val="en-NZ"/>
              </w:rPr>
              <w:t>any</w:t>
            </w:r>
            <w:r w:rsidR="007333DA" w:rsidRPr="00451483">
              <w:rPr>
                <w:lang w:val="en-NZ"/>
              </w:rPr>
              <w:t xml:space="preserve"> DHB</w:t>
            </w:r>
            <w:r w:rsidRPr="00451483">
              <w:rPr>
                <w:lang w:val="en-NZ"/>
              </w:rPr>
              <w:t>.</w:t>
            </w:r>
            <w:r w:rsidR="0038407B" w:rsidRPr="00451483">
              <w:rPr>
                <w:lang w:val="en-NZ"/>
              </w:rPr>
              <w:t xml:space="preserve"> </w:t>
            </w:r>
            <w:r w:rsidR="009A7729" w:rsidRPr="00451483">
              <w:rPr>
                <w:lang w:val="en-NZ"/>
              </w:rPr>
              <w:t>Three-yearly c</w:t>
            </w:r>
            <w:r w:rsidRPr="00451483">
              <w:rPr>
                <w:lang w:val="en-NZ"/>
              </w:rPr>
              <w:t xml:space="preserve">overage </w:t>
            </w:r>
            <w:r w:rsidR="0071645A" w:rsidRPr="00451483">
              <w:rPr>
                <w:lang w:val="en-NZ"/>
              </w:rPr>
              <w:t>for</w:t>
            </w:r>
            <w:r w:rsidRPr="00451483">
              <w:rPr>
                <w:lang w:val="en-NZ"/>
              </w:rPr>
              <w:t xml:space="preserve"> Pacific women ranged from </w:t>
            </w:r>
            <w:r w:rsidR="00912725" w:rsidRPr="00451483">
              <w:rPr>
                <w:lang w:val="en-NZ"/>
              </w:rPr>
              <w:t>55.8</w:t>
            </w:r>
            <w:r w:rsidR="00064651" w:rsidRPr="00451483">
              <w:rPr>
                <w:lang w:val="en-NZ"/>
              </w:rPr>
              <w:t>% (</w:t>
            </w:r>
            <w:r w:rsidR="00912725" w:rsidRPr="00451483">
              <w:rPr>
                <w:lang w:val="en-NZ"/>
              </w:rPr>
              <w:t>Northland</w:t>
            </w:r>
            <w:r w:rsidR="00064651" w:rsidRPr="00451483">
              <w:rPr>
                <w:lang w:val="en-NZ"/>
              </w:rPr>
              <w:t>)</w:t>
            </w:r>
            <w:r w:rsidRPr="00451483">
              <w:rPr>
                <w:lang w:val="en-NZ"/>
              </w:rPr>
              <w:t xml:space="preserve"> to </w:t>
            </w:r>
            <w:r w:rsidR="00BE0CC6" w:rsidRPr="00451483">
              <w:rPr>
                <w:lang w:val="en-NZ"/>
              </w:rPr>
              <w:t>all women in</w:t>
            </w:r>
            <w:r w:rsidR="0020151D">
              <w:rPr>
                <w:lang w:val="en-NZ"/>
              </w:rPr>
              <w:t xml:space="preserve"> </w:t>
            </w:r>
            <w:r w:rsidR="00912725" w:rsidRPr="00451483">
              <w:rPr>
                <w:lang w:val="en-NZ"/>
              </w:rPr>
              <w:t>South Canterbury</w:t>
            </w:r>
            <w:r w:rsidR="0071645A" w:rsidRPr="00451483">
              <w:rPr>
                <w:lang w:val="en-NZ"/>
              </w:rPr>
              <w:t xml:space="preserve"> </w:t>
            </w:r>
            <w:r w:rsidR="00BC2BBA" w:rsidRPr="00C65151">
              <w:rPr>
                <w:lang w:val="en-NZ"/>
              </w:rPr>
              <w:t>(</w:t>
            </w:r>
            <w:r w:rsidR="00626B06" w:rsidRPr="00C65151">
              <w:rPr>
                <w:lang w:val="en-NZ"/>
              </w:rPr>
              <w:fldChar w:fldCharType="begin"/>
            </w:r>
            <w:r w:rsidR="00626B06" w:rsidRPr="00C65151">
              <w:rPr>
                <w:lang w:val="en-NZ"/>
              </w:rPr>
              <w:instrText xml:space="preserve"> REF _Ref360723245 \h </w:instrText>
            </w:r>
            <w:r w:rsidR="00C65151">
              <w:rPr>
                <w:lang w:val="en-NZ"/>
              </w:rPr>
              <w:instrText xml:space="preserve"> \* MERGEFORMAT </w:instrText>
            </w:r>
            <w:r w:rsidR="00626B06" w:rsidRPr="00C65151">
              <w:rPr>
                <w:lang w:val="en-NZ"/>
              </w:rPr>
            </w:r>
            <w:r w:rsidR="00626B06" w:rsidRPr="00C65151">
              <w:rPr>
                <w:lang w:val="en-NZ"/>
              </w:rPr>
              <w:fldChar w:fldCharType="separate"/>
            </w:r>
            <w:r w:rsidR="00B73FE3" w:rsidRPr="00A02480">
              <w:t xml:space="preserve">Figure </w:t>
            </w:r>
            <w:r w:rsidR="00B73FE3">
              <w:rPr>
                <w:noProof/>
              </w:rPr>
              <w:t>5</w:t>
            </w:r>
            <w:r w:rsidR="00626B06" w:rsidRPr="00C65151">
              <w:rPr>
                <w:lang w:val="en-NZ"/>
              </w:rPr>
              <w:fldChar w:fldCharType="end"/>
            </w:r>
            <w:r w:rsidR="00BC2BBA" w:rsidRPr="00451483">
              <w:rPr>
                <w:lang w:val="en-NZ"/>
              </w:rPr>
              <w:t>)</w:t>
            </w:r>
            <w:r w:rsidRPr="00451483">
              <w:rPr>
                <w:lang w:val="en-NZ"/>
              </w:rPr>
              <w:t xml:space="preserve">. The target level of 80% of Pacific women screened within the previous three years was achieved </w:t>
            </w:r>
            <w:r w:rsidR="001E76C9" w:rsidRPr="00451483">
              <w:rPr>
                <w:lang w:val="en-NZ"/>
              </w:rPr>
              <w:t xml:space="preserve">by </w:t>
            </w:r>
            <w:r w:rsidR="00F26174">
              <w:rPr>
                <w:lang w:val="en-NZ"/>
              </w:rPr>
              <w:t>three</w:t>
            </w:r>
            <w:r w:rsidR="00064651" w:rsidRPr="00451483">
              <w:rPr>
                <w:lang w:val="en-NZ"/>
              </w:rPr>
              <w:t xml:space="preserve"> DHBs (</w:t>
            </w:r>
            <w:r w:rsidR="00912725" w:rsidRPr="00451483">
              <w:rPr>
                <w:lang w:val="en-NZ"/>
              </w:rPr>
              <w:t>Au</w:t>
            </w:r>
            <w:r w:rsidR="00AF7163">
              <w:rPr>
                <w:lang w:val="en-NZ"/>
              </w:rPr>
              <w:t>c</w:t>
            </w:r>
            <w:r w:rsidR="00912725" w:rsidRPr="00451483">
              <w:rPr>
                <w:lang w:val="en-NZ"/>
              </w:rPr>
              <w:t>kland</w:t>
            </w:r>
            <w:r w:rsidR="00064651" w:rsidRPr="00451483">
              <w:rPr>
                <w:lang w:val="en-NZ"/>
              </w:rPr>
              <w:t xml:space="preserve">, </w:t>
            </w:r>
            <w:r w:rsidR="00912725" w:rsidRPr="00451483">
              <w:rPr>
                <w:lang w:val="en-NZ"/>
              </w:rPr>
              <w:t>South Canterbury</w:t>
            </w:r>
            <w:r w:rsidR="00CE06DE">
              <w:rPr>
                <w:lang w:val="en-NZ"/>
              </w:rPr>
              <w:t xml:space="preserve"> and</w:t>
            </w:r>
            <w:r w:rsidR="00064651" w:rsidRPr="00451483">
              <w:rPr>
                <w:lang w:val="en-NZ"/>
              </w:rPr>
              <w:t xml:space="preserve"> </w:t>
            </w:r>
            <w:r w:rsidR="00912725" w:rsidRPr="00451483">
              <w:rPr>
                <w:lang w:val="en-NZ"/>
              </w:rPr>
              <w:t>Wairarapa</w:t>
            </w:r>
            <w:r w:rsidR="00064651" w:rsidRPr="00451483">
              <w:rPr>
                <w:lang w:val="en-NZ"/>
              </w:rPr>
              <w:t xml:space="preserve">). Three-yearly coverage in Asian women ranged from </w:t>
            </w:r>
            <w:r w:rsidR="00912725" w:rsidRPr="00451483">
              <w:rPr>
                <w:lang w:val="en-NZ"/>
              </w:rPr>
              <w:t>51.3</w:t>
            </w:r>
            <w:r w:rsidR="00F404C8" w:rsidRPr="00451483">
              <w:rPr>
                <w:lang w:val="en-NZ"/>
              </w:rPr>
              <w:t>%</w:t>
            </w:r>
            <w:r w:rsidR="00064651" w:rsidRPr="00451483">
              <w:rPr>
                <w:lang w:val="en-NZ"/>
              </w:rPr>
              <w:t xml:space="preserve"> (</w:t>
            </w:r>
            <w:r w:rsidR="00912725" w:rsidRPr="00451483">
              <w:rPr>
                <w:lang w:val="en-NZ"/>
              </w:rPr>
              <w:t>West Coast</w:t>
            </w:r>
            <w:r w:rsidR="00064651" w:rsidRPr="00451483">
              <w:rPr>
                <w:lang w:val="en-NZ"/>
              </w:rPr>
              <w:t xml:space="preserve">) to </w:t>
            </w:r>
            <w:r w:rsidR="00912725" w:rsidRPr="00451483">
              <w:rPr>
                <w:lang w:val="en-NZ"/>
              </w:rPr>
              <w:t>80.0</w:t>
            </w:r>
            <w:r w:rsidR="00673F47" w:rsidRPr="00451483">
              <w:rPr>
                <w:lang w:val="en-NZ"/>
              </w:rPr>
              <w:t xml:space="preserve">% </w:t>
            </w:r>
            <w:r w:rsidR="00064651" w:rsidRPr="00451483">
              <w:rPr>
                <w:lang w:val="en-NZ"/>
              </w:rPr>
              <w:t>(</w:t>
            </w:r>
            <w:r w:rsidR="00912725" w:rsidRPr="00451483">
              <w:rPr>
                <w:lang w:val="en-NZ"/>
              </w:rPr>
              <w:t>Hutt Valley</w:t>
            </w:r>
            <w:r w:rsidR="00064651" w:rsidRPr="00451483">
              <w:rPr>
                <w:lang w:val="en-NZ"/>
              </w:rPr>
              <w:t>)</w:t>
            </w:r>
            <w:r w:rsidR="00CB60A1" w:rsidRPr="00451483">
              <w:rPr>
                <w:lang w:val="en-NZ"/>
              </w:rPr>
              <w:t xml:space="preserve"> </w:t>
            </w:r>
            <w:r w:rsidR="007333DA" w:rsidRPr="00C65151">
              <w:rPr>
                <w:lang w:val="en-NZ"/>
              </w:rPr>
              <w:t>(</w:t>
            </w:r>
            <w:r w:rsidR="00F1460A" w:rsidRPr="00C65151">
              <w:rPr>
                <w:lang w:val="en-NZ"/>
              </w:rPr>
              <w:fldChar w:fldCharType="begin"/>
            </w:r>
            <w:r w:rsidR="00F1460A" w:rsidRPr="00C65151">
              <w:rPr>
                <w:lang w:val="en-NZ"/>
              </w:rPr>
              <w:instrText xml:space="preserve"> REF _Ref390783809 \h </w:instrText>
            </w:r>
            <w:r w:rsidR="00C65151">
              <w:rPr>
                <w:lang w:val="en-NZ"/>
              </w:rPr>
              <w:instrText xml:space="preserve"> \* MERGEFORMAT </w:instrText>
            </w:r>
            <w:r w:rsidR="00F1460A" w:rsidRPr="00C65151">
              <w:rPr>
                <w:lang w:val="en-NZ"/>
              </w:rPr>
            </w:r>
            <w:r w:rsidR="00F1460A" w:rsidRPr="00C65151">
              <w:rPr>
                <w:lang w:val="en-NZ"/>
              </w:rPr>
              <w:fldChar w:fldCharType="separate"/>
            </w:r>
            <w:r w:rsidR="00B73FE3" w:rsidRPr="00A02480">
              <w:t xml:space="preserve">Figure </w:t>
            </w:r>
            <w:r w:rsidR="00B73FE3">
              <w:rPr>
                <w:noProof/>
              </w:rPr>
              <w:t>6</w:t>
            </w:r>
            <w:r w:rsidR="00F1460A" w:rsidRPr="00C65151">
              <w:rPr>
                <w:lang w:val="en-NZ"/>
              </w:rPr>
              <w:fldChar w:fldCharType="end"/>
            </w:r>
            <w:r w:rsidR="007333DA" w:rsidRPr="00451483">
              <w:rPr>
                <w:lang w:val="en-NZ"/>
              </w:rPr>
              <w:t>)</w:t>
            </w:r>
            <w:r w:rsidR="00E86645" w:rsidRPr="00451483">
              <w:rPr>
                <w:lang w:val="en-NZ"/>
              </w:rPr>
              <w:t xml:space="preserve">. </w:t>
            </w:r>
            <w:r w:rsidRPr="00451483">
              <w:rPr>
                <w:lang w:val="en-NZ"/>
              </w:rPr>
              <w:t>The target level of 80% of Asian women screened within the previous three years was achieved</w:t>
            </w:r>
            <w:r w:rsidR="001E76C9" w:rsidRPr="00451483">
              <w:rPr>
                <w:lang w:val="en-NZ"/>
              </w:rPr>
              <w:t xml:space="preserve"> </w:t>
            </w:r>
            <w:r w:rsidR="002D30E9">
              <w:rPr>
                <w:lang w:val="en-NZ"/>
              </w:rPr>
              <w:t xml:space="preserve">in </w:t>
            </w:r>
            <w:r w:rsidR="0073582A">
              <w:rPr>
                <w:lang w:val="en-NZ"/>
              </w:rPr>
              <w:t>one</w:t>
            </w:r>
            <w:r w:rsidR="0073582A" w:rsidRPr="00451483">
              <w:rPr>
                <w:lang w:val="en-NZ"/>
              </w:rPr>
              <w:t xml:space="preserve"> </w:t>
            </w:r>
            <w:r w:rsidR="001E76C9" w:rsidRPr="00451483">
              <w:rPr>
                <w:lang w:val="en-NZ"/>
              </w:rPr>
              <w:t>DHB</w:t>
            </w:r>
            <w:r w:rsidR="00F26174">
              <w:rPr>
                <w:lang w:val="en-NZ"/>
              </w:rPr>
              <w:t xml:space="preserve"> (</w:t>
            </w:r>
            <w:r w:rsidR="00CC1B8F">
              <w:rPr>
                <w:lang w:val="en-NZ"/>
              </w:rPr>
              <w:t>Hutt Valley</w:t>
            </w:r>
            <w:r w:rsidR="00F26174">
              <w:rPr>
                <w:lang w:val="en-NZ"/>
              </w:rPr>
              <w:t>)</w:t>
            </w:r>
            <w:r w:rsidRPr="00451483">
              <w:rPr>
                <w:lang w:val="en-NZ"/>
              </w:rPr>
              <w:t>.</w:t>
            </w:r>
            <w:r w:rsidR="002E2AE1" w:rsidRPr="00451483">
              <w:rPr>
                <w:lang w:val="en-NZ"/>
              </w:rPr>
              <w:t xml:space="preserve"> </w:t>
            </w:r>
            <w:r w:rsidR="00905163" w:rsidRPr="00451483">
              <w:rPr>
                <w:lang w:val="en-NZ"/>
              </w:rPr>
              <w:t>T</w:t>
            </w:r>
            <w:r w:rsidR="009A7729" w:rsidRPr="00451483">
              <w:rPr>
                <w:lang w:val="en-NZ"/>
              </w:rPr>
              <w:t>hree-yearly c</w:t>
            </w:r>
            <w:r w:rsidR="002E2AE1" w:rsidRPr="00451483">
              <w:rPr>
                <w:lang w:val="en-NZ"/>
              </w:rPr>
              <w:t xml:space="preserve">overage </w:t>
            </w:r>
            <w:r w:rsidR="00905163" w:rsidRPr="00451483">
              <w:rPr>
                <w:lang w:val="en-NZ"/>
              </w:rPr>
              <w:t>for</w:t>
            </w:r>
            <w:r w:rsidR="002E2AE1" w:rsidRPr="00451483">
              <w:rPr>
                <w:lang w:val="en-NZ"/>
              </w:rPr>
              <w:t xml:space="preserve"> European/</w:t>
            </w:r>
            <w:r w:rsidR="00151CE9" w:rsidRPr="00451483">
              <w:rPr>
                <w:lang w:val="en-NZ"/>
              </w:rPr>
              <w:t xml:space="preserve"> </w:t>
            </w:r>
            <w:r w:rsidR="002E2AE1" w:rsidRPr="00451483">
              <w:rPr>
                <w:lang w:val="en-NZ"/>
              </w:rPr>
              <w:t xml:space="preserve">Other women ranged from </w:t>
            </w:r>
            <w:r w:rsidR="00912725" w:rsidRPr="00451483">
              <w:rPr>
                <w:lang w:val="en-NZ"/>
              </w:rPr>
              <w:t>72.8</w:t>
            </w:r>
            <w:r w:rsidR="00064651" w:rsidRPr="00451483">
              <w:rPr>
                <w:lang w:val="en-NZ"/>
              </w:rPr>
              <w:t>% (</w:t>
            </w:r>
            <w:r w:rsidR="00912725" w:rsidRPr="00451483">
              <w:rPr>
                <w:lang w:val="en-NZ"/>
              </w:rPr>
              <w:t>West Coast</w:t>
            </w:r>
            <w:r w:rsidR="00064651" w:rsidRPr="00451483">
              <w:rPr>
                <w:lang w:val="en-NZ"/>
              </w:rPr>
              <w:t>)</w:t>
            </w:r>
            <w:r w:rsidR="00905163" w:rsidRPr="00451483">
              <w:rPr>
                <w:lang w:val="en-NZ"/>
              </w:rPr>
              <w:t xml:space="preserve"> to </w:t>
            </w:r>
            <w:r w:rsidR="00912725" w:rsidRPr="00451483">
              <w:rPr>
                <w:lang w:val="en-NZ"/>
              </w:rPr>
              <w:t>88.1</w:t>
            </w:r>
            <w:r w:rsidR="00064651" w:rsidRPr="00451483">
              <w:rPr>
                <w:lang w:val="en-NZ"/>
              </w:rPr>
              <w:t>% (</w:t>
            </w:r>
            <w:r w:rsidR="00912725" w:rsidRPr="00451483">
              <w:rPr>
                <w:lang w:val="en-NZ"/>
              </w:rPr>
              <w:t>Bay of Plenty</w:t>
            </w:r>
            <w:r w:rsidR="00064651" w:rsidRPr="00451483">
              <w:rPr>
                <w:lang w:val="en-NZ"/>
              </w:rPr>
              <w:t>)</w:t>
            </w:r>
            <w:r w:rsidR="00905163" w:rsidRPr="00451483">
              <w:rPr>
                <w:lang w:val="en-NZ"/>
              </w:rPr>
              <w:t xml:space="preserve"> </w:t>
            </w:r>
            <w:r w:rsidR="002E2AE1" w:rsidRPr="007C3463">
              <w:rPr>
                <w:lang w:val="en-NZ"/>
              </w:rPr>
              <w:t>(</w:t>
            </w:r>
            <w:r w:rsidR="00D95E84" w:rsidRPr="007C3463">
              <w:rPr>
                <w:lang w:val="en-NZ"/>
              </w:rPr>
              <w:fldChar w:fldCharType="begin"/>
            </w:r>
            <w:r w:rsidR="00D95E84" w:rsidRPr="007C3463">
              <w:rPr>
                <w:lang w:val="en-NZ"/>
              </w:rPr>
              <w:instrText xml:space="preserve"> REF _Ref414282707 \h </w:instrText>
            </w:r>
            <w:r w:rsidR="007C3463">
              <w:rPr>
                <w:lang w:val="en-NZ"/>
              </w:rPr>
              <w:instrText xml:space="preserve"> \* MERGEFORMAT </w:instrText>
            </w:r>
            <w:r w:rsidR="00D95E84" w:rsidRPr="007C3463">
              <w:rPr>
                <w:lang w:val="en-NZ"/>
              </w:rPr>
            </w:r>
            <w:r w:rsidR="00D95E84" w:rsidRPr="007C3463">
              <w:rPr>
                <w:lang w:val="en-NZ"/>
              </w:rPr>
              <w:fldChar w:fldCharType="separate"/>
            </w:r>
            <w:r w:rsidR="00B73FE3" w:rsidRPr="00A02480">
              <w:t xml:space="preserve">Figure </w:t>
            </w:r>
            <w:r w:rsidR="00B73FE3">
              <w:rPr>
                <w:noProof/>
              </w:rPr>
              <w:t>7</w:t>
            </w:r>
            <w:r w:rsidR="00D95E84" w:rsidRPr="007C3463">
              <w:rPr>
                <w:lang w:val="en-NZ"/>
              </w:rPr>
              <w:fldChar w:fldCharType="end"/>
            </w:r>
            <w:r w:rsidR="002E2AE1" w:rsidRPr="00451483">
              <w:rPr>
                <w:lang w:val="en-NZ"/>
              </w:rPr>
              <w:t>). The target level of 80% of European/</w:t>
            </w:r>
            <w:r w:rsidR="00151CE9" w:rsidRPr="00451483">
              <w:rPr>
                <w:lang w:val="en-NZ"/>
              </w:rPr>
              <w:t xml:space="preserve"> </w:t>
            </w:r>
            <w:r w:rsidR="002E2AE1" w:rsidRPr="00451483">
              <w:rPr>
                <w:lang w:val="en-NZ"/>
              </w:rPr>
              <w:t xml:space="preserve">Other women screened within the previous three years was achieved in </w:t>
            </w:r>
            <w:r w:rsidR="00F26174">
              <w:rPr>
                <w:lang w:val="en-NZ"/>
              </w:rPr>
              <w:t>nine</w:t>
            </w:r>
            <w:r w:rsidR="006B3DA7" w:rsidRPr="00451483">
              <w:rPr>
                <w:lang w:val="en-NZ"/>
              </w:rPr>
              <w:t xml:space="preserve"> DHBs </w:t>
            </w:r>
            <w:r w:rsidR="00064651" w:rsidRPr="00451483">
              <w:rPr>
                <w:lang w:val="en-NZ"/>
              </w:rPr>
              <w:t>(</w:t>
            </w:r>
            <w:r w:rsidR="00AF7163" w:rsidRPr="00451483">
              <w:rPr>
                <w:lang w:val="en-NZ"/>
              </w:rPr>
              <w:t>Auckland</w:t>
            </w:r>
            <w:r w:rsidR="00064651" w:rsidRPr="00451483">
              <w:rPr>
                <w:lang w:val="en-NZ"/>
              </w:rPr>
              <w:t xml:space="preserve">, </w:t>
            </w:r>
            <w:r w:rsidR="00912725" w:rsidRPr="00451483">
              <w:rPr>
                <w:lang w:val="en-NZ"/>
              </w:rPr>
              <w:t>Bay of Plenty</w:t>
            </w:r>
            <w:r w:rsidR="00064651" w:rsidRPr="00451483">
              <w:rPr>
                <w:lang w:val="en-NZ"/>
              </w:rPr>
              <w:t xml:space="preserve">, </w:t>
            </w:r>
            <w:r w:rsidR="00912725" w:rsidRPr="00451483">
              <w:rPr>
                <w:lang w:val="en-NZ"/>
              </w:rPr>
              <w:t>Capital and Coast</w:t>
            </w:r>
            <w:r w:rsidR="00064651" w:rsidRPr="00451483">
              <w:rPr>
                <w:lang w:val="en-NZ"/>
              </w:rPr>
              <w:t xml:space="preserve">, </w:t>
            </w:r>
            <w:r w:rsidR="00912725" w:rsidRPr="00451483">
              <w:rPr>
                <w:lang w:val="en-NZ"/>
              </w:rPr>
              <w:t>Lakes</w:t>
            </w:r>
            <w:r w:rsidR="00064651" w:rsidRPr="00451483">
              <w:rPr>
                <w:lang w:val="en-NZ"/>
              </w:rPr>
              <w:t xml:space="preserve">, </w:t>
            </w:r>
            <w:r w:rsidR="00912725" w:rsidRPr="00451483">
              <w:rPr>
                <w:lang w:val="en-NZ"/>
              </w:rPr>
              <w:t>Nelson Marlborough</w:t>
            </w:r>
            <w:r w:rsidR="00064651" w:rsidRPr="00451483">
              <w:rPr>
                <w:lang w:val="en-NZ"/>
              </w:rPr>
              <w:t xml:space="preserve">, </w:t>
            </w:r>
            <w:r w:rsidR="00912725" w:rsidRPr="00451483">
              <w:rPr>
                <w:lang w:val="en-NZ"/>
              </w:rPr>
              <w:t>Southern</w:t>
            </w:r>
            <w:r w:rsidR="00064651" w:rsidRPr="00451483">
              <w:rPr>
                <w:lang w:val="en-NZ"/>
              </w:rPr>
              <w:t xml:space="preserve">, </w:t>
            </w:r>
            <w:r w:rsidR="00912725" w:rsidRPr="00451483">
              <w:rPr>
                <w:lang w:val="en-NZ"/>
              </w:rPr>
              <w:t>Taranaki</w:t>
            </w:r>
            <w:r w:rsidR="00064651" w:rsidRPr="00451483">
              <w:rPr>
                <w:lang w:val="en-NZ"/>
              </w:rPr>
              <w:t xml:space="preserve">, </w:t>
            </w:r>
            <w:r w:rsidR="00912725" w:rsidRPr="00451483">
              <w:rPr>
                <w:lang w:val="en-NZ"/>
              </w:rPr>
              <w:t>Waikato</w:t>
            </w:r>
            <w:r w:rsidR="0073582A">
              <w:rPr>
                <w:lang w:val="en-NZ"/>
              </w:rPr>
              <w:t xml:space="preserve"> and</w:t>
            </w:r>
            <w:r w:rsidR="00064651" w:rsidRPr="00451483">
              <w:rPr>
                <w:lang w:val="en-NZ"/>
              </w:rPr>
              <w:t xml:space="preserve"> </w:t>
            </w:r>
            <w:r w:rsidR="00912725" w:rsidRPr="00451483">
              <w:rPr>
                <w:lang w:val="en-NZ"/>
              </w:rPr>
              <w:t>Waitemata</w:t>
            </w:r>
            <w:r w:rsidR="00064651" w:rsidRPr="00451483">
              <w:rPr>
                <w:lang w:val="en-NZ"/>
              </w:rPr>
              <w:t>).</w:t>
            </w:r>
          </w:p>
          <w:p w14:paraId="388A73F3" w14:textId="77777777" w:rsidR="006C7B36" w:rsidRPr="00C424D9" w:rsidRDefault="006C7B36" w:rsidP="00477BFC">
            <w:pPr>
              <w:jc w:val="both"/>
            </w:pPr>
          </w:p>
          <w:p w14:paraId="328F0E6A" w14:textId="29BC83E0" w:rsidR="00313DDD" w:rsidRPr="00451483" w:rsidRDefault="00F93E1E" w:rsidP="00477BFC">
            <w:pPr>
              <w:pStyle w:val="NoSpacing"/>
              <w:jc w:val="both"/>
              <w:rPr>
                <w:lang w:val="en-NZ"/>
              </w:rPr>
            </w:pPr>
            <w:r w:rsidRPr="00451483">
              <w:rPr>
                <w:lang w:val="en-NZ"/>
              </w:rPr>
              <w:t xml:space="preserve">The target coverage of </w:t>
            </w:r>
            <w:r w:rsidR="00EC69B2" w:rsidRPr="00451483">
              <w:rPr>
                <w:lang w:val="en-NZ"/>
              </w:rPr>
              <w:t>80</w:t>
            </w:r>
            <w:r w:rsidRPr="00451483">
              <w:rPr>
                <w:lang w:val="en-NZ"/>
              </w:rPr>
              <w:t xml:space="preserve">% of women screened at least once </w:t>
            </w:r>
            <w:r w:rsidR="00B46750" w:rsidRPr="00451483">
              <w:rPr>
                <w:lang w:val="en-NZ"/>
              </w:rPr>
              <w:t>with</w:t>
            </w:r>
            <w:r w:rsidRPr="00451483">
              <w:rPr>
                <w:lang w:val="en-NZ"/>
              </w:rPr>
              <w:t xml:space="preserve">in </w:t>
            </w:r>
            <w:r w:rsidR="00B46750" w:rsidRPr="00451483">
              <w:rPr>
                <w:lang w:val="en-NZ"/>
              </w:rPr>
              <w:t>three years</w:t>
            </w:r>
            <w:r w:rsidRPr="00451483">
              <w:rPr>
                <w:lang w:val="en-NZ"/>
              </w:rPr>
              <w:t xml:space="preserve"> was achieved </w:t>
            </w:r>
            <w:r w:rsidR="0002260C" w:rsidRPr="00451483">
              <w:rPr>
                <w:lang w:val="en-NZ"/>
              </w:rPr>
              <w:t xml:space="preserve">in </w:t>
            </w:r>
            <w:r w:rsidR="000953D8" w:rsidRPr="00451483">
              <w:rPr>
                <w:lang w:val="en-NZ"/>
              </w:rPr>
              <w:t xml:space="preserve">two </w:t>
            </w:r>
            <w:r w:rsidR="00313DDD" w:rsidRPr="00451483">
              <w:rPr>
                <w:lang w:val="en-NZ"/>
              </w:rPr>
              <w:t xml:space="preserve">out of the nine five-year age groups between 25 and 69 years. Among these women, the target was achieved for women between the </w:t>
            </w:r>
            <w:r w:rsidR="000953D8" w:rsidRPr="00451483">
              <w:rPr>
                <w:lang w:val="en-NZ"/>
              </w:rPr>
              <w:t xml:space="preserve">five-year age groups </w:t>
            </w:r>
            <w:r w:rsidR="00F01B42">
              <w:rPr>
                <w:lang w:val="en-NZ"/>
              </w:rPr>
              <w:t>between</w:t>
            </w:r>
            <w:r w:rsidR="000953D8" w:rsidRPr="00451483">
              <w:rPr>
                <w:lang w:val="en-NZ"/>
              </w:rPr>
              <w:t xml:space="preserve"> </w:t>
            </w:r>
            <w:r w:rsidR="00912725" w:rsidRPr="00451483">
              <w:rPr>
                <w:lang w:val="en-NZ"/>
              </w:rPr>
              <w:t>45</w:t>
            </w:r>
            <w:r w:rsidR="00F01B42">
              <w:rPr>
                <w:lang w:val="en-NZ"/>
              </w:rPr>
              <w:t xml:space="preserve"> </w:t>
            </w:r>
            <w:r w:rsidR="000953D8" w:rsidRPr="00451483">
              <w:rPr>
                <w:lang w:val="en-NZ"/>
              </w:rPr>
              <w:t xml:space="preserve">and </w:t>
            </w:r>
            <w:r w:rsidR="00912725" w:rsidRPr="00451483">
              <w:rPr>
                <w:lang w:val="en-NZ"/>
              </w:rPr>
              <w:t>54</w:t>
            </w:r>
            <w:r w:rsidR="00313DDD" w:rsidRPr="00451483">
              <w:rPr>
                <w:lang w:val="en-NZ"/>
              </w:rPr>
              <w:t xml:space="preserve">, but was not achieved for the five-year age groups between </w:t>
            </w:r>
            <w:r w:rsidR="00912725" w:rsidRPr="00451483">
              <w:rPr>
                <w:lang w:val="en-NZ"/>
              </w:rPr>
              <w:t>25</w:t>
            </w:r>
            <w:r w:rsidR="00F26174">
              <w:rPr>
                <w:lang w:val="en-NZ"/>
              </w:rPr>
              <w:t xml:space="preserve"> and </w:t>
            </w:r>
            <w:r w:rsidR="00912725" w:rsidRPr="00451483">
              <w:rPr>
                <w:lang w:val="en-NZ"/>
              </w:rPr>
              <w:t>44</w:t>
            </w:r>
            <w:r w:rsidR="00191898" w:rsidRPr="00451483">
              <w:rPr>
                <w:lang w:val="en-NZ"/>
              </w:rPr>
              <w:t xml:space="preserve">, </w:t>
            </w:r>
            <w:r w:rsidR="00F26174">
              <w:rPr>
                <w:lang w:val="en-NZ"/>
              </w:rPr>
              <w:t xml:space="preserve">and between </w:t>
            </w:r>
            <w:r w:rsidR="00912725" w:rsidRPr="00451483">
              <w:rPr>
                <w:lang w:val="en-NZ"/>
              </w:rPr>
              <w:t>55</w:t>
            </w:r>
            <w:r w:rsidR="00F26174">
              <w:rPr>
                <w:lang w:val="en-NZ"/>
              </w:rPr>
              <w:t xml:space="preserve"> and </w:t>
            </w:r>
            <w:r w:rsidR="00912725" w:rsidRPr="00451483">
              <w:rPr>
                <w:lang w:val="en-NZ"/>
              </w:rPr>
              <w:t>69</w:t>
            </w:r>
            <w:r w:rsidR="000A7F87">
              <w:rPr>
                <w:lang w:val="en-NZ"/>
              </w:rPr>
              <w:t xml:space="preserve"> years.</w:t>
            </w:r>
            <w:r w:rsidR="00313DDD" w:rsidRPr="00451483">
              <w:rPr>
                <w:lang w:val="en-NZ"/>
              </w:rPr>
              <w:t xml:space="preserve"> Among women aged 25-69 years at the end of the period, coverage was lowest for women aged </w:t>
            </w:r>
            <w:r w:rsidR="00912725" w:rsidRPr="00451483">
              <w:rPr>
                <w:lang w:val="en-NZ"/>
              </w:rPr>
              <w:t>25-29</w:t>
            </w:r>
            <w:r w:rsidR="00C17E3E" w:rsidRPr="00451483">
              <w:rPr>
                <w:lang w:val="en-NZ"/>
              </w:rPr>
              <w:t xml:space="preserve"> </w:t>
            </w:r>
            <w:r w:rsidR="00313DDD" w:rsidRPr="00451483">
              <w:rPr>
                <w:lang w:val="en-NZ"/>
              </w:rPr>
              <w:t xml:space="preserve">years </w:t>
            </w:r>
            <w:r w:rsidR="00872A21" w:rsidRPr="00451483">
              <w:rPr>
                <w:lang w:val="en-NZ"/>
              </w:rPr>
              <w:t>(</w:t>
            </w:r>
            <w:r w:rsidR="00912725" w:rsidRPr="00451483">
              <w:rPr>
                <w:lang w:val="en-NZ"/>
              </w:rPr>
              <w:t>65.0</w:t>
            </w:r>
            <w:r w:rsidR="0096341D" w:rsidRPr="00451483">
              <w:rPr>
                <w:lang w:val="en-NZ"/>
              </w:rPr>
              <w:t>%</w:t>
            </w:r>
            <w:r w:rsidR="00872A21" w:rsidRPr="00451483">
              <w:rPr>
                <w:lang w:val="en-NZ"/>
              </w:rPr>
              <w:t>)</w:t>
            </w:r>
            <w:r w:rsidR="00313DDD" w:rsidRPr="00451483">
              <w:rPr>
                <w:lang w:val="en-NZ"/>
              </w:rPr>
              <w:t xml:space="preserve"> and was highest for women aged </w:t>
            </w:r>
            <w:r w:rsidR="00912725" w:rsidRPr="00451483">
              <w:rPr>
                <w:lang w:val="en-NZ"/>
              </w:rPr>
              <w:t>45-49</w:t>
            </w:r>
            <w:r w:rsidR="00872A21" w:rsidRPr="00451483">
              <w:rPr>
                <w:lang w:val="en-NZ"/>
              </w:rPr>
              <w:t xml:space="preserve"> (</w:t>
            </w:r>
            <w:r w:rsidR="00912725" w:rsidRPr="00451483">
              <w:rPr>
                <w:lang w:val="en-NZ"/>
              </w:rPr>
              <w:t>81.0</w:t>
            </w:r>
            <w:r w:rsidR="008B461C" w:rsidRPr="00451483">
              <w:rPr>
                <w:lang w:val="en-NZ"/>
              </w:rPr>
              <w:t>%</w:t>
            </w:r>
            <w:r w:rsidR="00872A21" w:rsidRPr="00451483">
              <w:rPr>
                <w:lang w:val="en-NZ"/>
              </w:rPr>
              <w:t>)</w:t>
            </w:r>
            <w:r w:rsidR="00313DDD" w:rsidRPr="00451483">
              <w:rPr>
                <w:lang w:val="en-NZ"/>
              </w:rPr>
              <w:t xml:space="preserve"> </w:t>
            </w:r>
            <w:r w:rsidR="00313DDD" w:rsidRPr="007C3463">
              <w:rPr>
                <w:lang w:val="en-NZ"/>
              </w:rPr>
              <w:t>(</w:t>
            </w:r>
            <w:r w:rsidR="000A7F87" w:rsidRPr="007C3463">
              <w:rPr>
                <w:lang w:val="en-NZ"/>
              </w:rPr>
              <w:fldChar w:fldCharType="begin"/>
            </w:r>
            <w:r w:rsidR="000A7F87" w:rsidRPr="007C3463">
              <w:rPr>
                <w:lang w:val="en-NZ"/>
              </w:rPr>
              <w:instrText xml:space="preserve"> REF _Ref482708138 \h </w:instrText>
            </w:r>
            <w:r w:rsidR="007C3463" w:rsidRPr="007C3463">
              <w:rPr>
                <w:lang w:val="en-NZ"/>
              </w:rPr>
              <w:instrText xml:space="preserve"> \* MERGEFORMAT </w:instrText>
            </w:r>
            <w:r w:rsidR="000A7F87" w:rsidRPr="007C3463">
              <w:rPr>
                <w:lang w:val="en-NZ"/>
              </w:rPr>
            </w:r>
            <w:r w:rsidR="000A7F87" w:rsidRPr="007C3463">
              <w:rPr>
                <w:lang w:val="en-NZ"/>
              </w:rPr>
              <w:fldChar w:fldCharType="separate"/>
            </w:r>
            <w:r w:rsidR="00B73FE3" w:rsidRPr="00A02480">
              <w:t xml:space="preserve">Figure </w:t>
            </w:r>
            <w:r w:rsidR="00B73FE3">
              <w:rPr>
                <w:noProof/>
              </w:rPr>
              <w:t>2</w:t>
            </w:r>
            <w:r w:rsidR="000A7F87" w:rsidRPr="007C3463">
              <w:rPr>
                <w:lang w:val="en-NZ"/>
              </w:rPr>
              <w:fldChar w:fldCharType="end"/>
            </w:r>
            <w:r w:rsidR="000A7F87" w:rsidRPr="007C3463">
              <w:rPr>
                <w:lang w:val="en-NZ"/>
              </w:rPr>
              <w:t xml:space="preserve">, </w:t>
            </w:r>
            <w:r w:rsidR="00B95699" w:rsidRPr="007C3463">
              <w:rPr>
                <w:lang w:val="en-NZ"/>
              </w:rPr>
              <w:fldChar w:fldCharType="begin"/>
            </w:r>
            <w:r w:rsidR="00B95699" w:rsidRPr="007C3463">
              <w:rPr>
                <w:lang w:val="en-NZ"/>
              </w:rPr>
              <w:instrText xml:space="preserve"> REF _Ref475452784 \h </w:instrText>
            </w:r>
            <w:r w:rsidR="007C3463">
              <w:rPr>
                <w:lang w:val="en-NZ"/>
              </w:rPr>
              <w:instrText xml:space="preserve"> \* MERGEFORMAT </w:instrText>
            </w:r>
            <w:r w:rsidR="00B95699" w:rsidRPr="007C3463">
              <w:rPr>
                <w:lang w:val="en-NZ"/>
              </w:rPr>
            </w:r>
            <w:r w:rsidR="00B95699" w:rsidRPr="007C3463">
              <w:rPr>
                <w:lang w:val="en-NZ"/>
              </w:rPr>
              <w:fldChar w:fldCharType="separate"/>
            </w:r>
            <w:r w:rsidR="00B73FE3" w:rsidRPr="0030791F">
              <w:t xml:space="preserve">Table </w:t>
            </w:r>
            <w:r w:rsidR="00B73FE3">
              <w:rPr>
                <w:noProof/>
              </w:rPr>
              <w:t>24</w:t>
            </w:r>
            <w:r w:rsidR="00B95699" w:rsidRPr="007C3463">
              <w:rPr>
                <w:lang w:val="en-NZ"/>
              </w:rPr>
              <w:fldChar w:fldCharType="end"/>
            </w:r>
            <w:r w:rsidR="00313DDD" w:rsidRPr="00451483">
              <w:rPr>
                <w:lang w:val="en-NZ"/>
              </w:rPr>
              <w:t xml:space="preserve">). Coverage was also low for women aged 20-24 years </w:t>
            </w:r>
            <w:r w:rsidR="00872A21" w:rsidRPr="00451483">
              <w:rPr>
                <w:lang w:val="en-NZ"/>
              </w:rPr>
              <w:t>(</w:t>
            </w:r>
            <w:r w:rsidR="00912725" w:rsidRPr="00451483">
              <w:rPr>
                <w:lang w:val="en-NZ"/>
              </w:rPr>
              <w:t>50.3</w:t>
            </w:r>
            <w:r w:rsidR="002C25EC" w:rsidRPr="00451483">
              <w:rPr>
                <w:lang w:val="en-NZ"/>
              </w:rPr>
              <w:t>%</w:t>
            </w:r>
            <w:r w:rsidR="00872A21" w:rsidRPr="00451483">
              <w:rPr>
                <w:lang w:val="en-NZ"/>
              </w:rPr>
              <w:t>)</w:t>
            </w:r>
            <w:r w:rsidR="00313DDD" w:rsidRPr="00451483">
              <w:rPr>
                <w:lang w:val="en-NZ"/>
              </w:rPr>
              <w:t>, however many women in this age group were not eligible for screening for the entire three-year period, and so the target is not applied to this age group.</w:t>
            </w:r>
            <w:r w:rsidR="009712EC">
              <w:rPr>
                <w:lang w:val="en-NZ"/>
              </w:rPr>
              <w:t xml:space="preserve"> </w:t>
            </w:r>
          </w:p>
          <w:p w14:paraId="3528C9E2" w14:textId="77777777" w:rsidR="00EC1815" w:rsidRPr="00C424D9" w:rsidRDefault="00EC1815" w:rsidP="00477BFC">
            <w:pPr>
              <w:jc w:val="both"/>
            </w:pPr>
          </w:p>
          <w:p w14:paraId="367FAC1C" w14:textId="629CF714" w:rsidR="004D0FA9" w:rsidRPr="00451483" w:rsidRDefault="004D0FA9" w:rsidP="00477BFC">
            <w:pPr>
              <w:pStyle w:val="NoSpacing"/>
              <w:jc w:val="both"/>
              <w:rPr>
                <w:lang w:val="en-NZ"/>
              </w:rPr>
            </w:pPr>
            <w:r w:rsidRPr="00451483">
              <w:rPr>
                <w:lang w:val="en-NZ"/>
              </w:rPr>
              <w:t xml:space="preserve">Three-yearly coverage in women aged 25-69 years varied by DHB </w:t>
            </w:r>
            <w:r w:rsidR="000037B0" w:rsidRPr="00451483">
              <w:rPr>
                <w:lang w:val="en-NZ"/>
              </w:rPr>
              <w:t>from</w:t>
            </w:r>
            <w:r w:rsidR="009712EC">
              <w:rPr>
                <w:lang w:val="en-NZ"/>
              </w:rPr>
              <w:t xml:space="preserve"> </w:t>
            </w:r>
            <w:r w:rsidR="00912725" w:rsidRPr="00451483">
              <w:rPr>
                <w:lang w:val="en-NZ"/>
              </w:rPr>
              <w:t>71.1</w:t>
            </w:r>
            <w:r w:rsidR="008C05C5" w:rsidRPr="00451483">
              <w:rPr>
                <w:lang w:val="en-NZ"/>
              </w:rPr>
              <w:t>%</w:t>
            </w:r>
            <w:r w:rsidR="009712EC">
              <w:rPr>
                <w:lang w:val="en-NZ"/>
              </w:rPr>
              <w:t xml:space="preserve"> </w:t>
            </w:r>
            <w:r w:rsidRPr="00451483">
              <w:rPr>
                <w:lang w:val="en-NZ"/>
              </w:rPr>
              <w:t>(</w:t>
            </w:r>
            <w:r w:rsidR="00912725" w:rsidRPr="00451483">
              <w:rPr>
                <w:lang w:val="en-NZ"/>
              </w:rPr>
              <w:t>West Coast</w:t>
            </w:r>
            <w:r w:rsidRPr="00451483">
              <w:rPr>
                <w:lang w:val="en-NZ"/>
              </w:rPr>
              <w:t xml:space="preserve">) to </w:t>
            </w:r>
            <w:r w:rsidR="00912725" w:rsidRPr="00451483">
              <w:rPr>
                <w:lang w:val="en-NZ"/>
              </w:rPr>
              <w:t>81.1</w:t>
            </w:r>
            <w:r w:rsidR="008C05C5" w:rsidRPr="00451483">
              <w:rPr>
                <w:lang w:val="en-NZ"/>
              </w:rPr>
              <w:t>%</w:t>
            </w:r>
            <w:r w:rsidRPr="00451483">
              <w:rPr>
                <w:lang w:val="en-NZ"/>
              </w:rPr>
              <w:t xml:space="preserve"> (</w:t>
            </w:r>
            <w:r w:rsidR="00912725" w:rsidRPr="00451483">
              <w:rPr>
                <w:lang w:val="en-NZ"/>
              </w:rPr>
              <w:t>Bay of Plenty</w:t>
            </w:r>
            <w:r w:rsidRPr="00451483">
              <w:rPr>
                <w:lang w:val="en-NZ"/>
              </w:rPr>
              <w:t>)</w:t>
            </w:r>
            <w:r w:rsidR="008C05C5" w:rsidRPr="00451483">
              <w:rPr>
                <w:lang w:val="en-NZ"/>
              </w:rPr>
              <w:t>.</w:t>
            </w:r>
            <w:r w:rsidR="009712EC">
              <w:rPr>
                <w:lang w:val="en-NZ"/>
              </w:rPr>
              <w:t xml:space="preserve"> </w:t>
            </w:r>
            <w:r w:rsidR="00020FD7" w:rsidRPr="00451483">
              <w:rPr>
                <w:lang w:val="en-NZ"/>
              </w:rPr>
              <w:t>Two</w:t>
            </w:r>
            <w:r w:rsidRPr="00451483">
              <w:rPr>
                <w:lang w:val="en-NZ"/>
              </w:rPr>
              <w:t xml:space="preserve"> of the 20 </w:t>
            </w:r>
            <w:r w:rsidR="00BD0410" w:rsidRPr="00451483">
              <w:rPr>
                <w:lang w:val="en-NZ"/>
              </w:rPr>
              <w:t>DHBs</w:t>
            </w:r>
            <w:r w:rsidRPr="00451483">
              <w:rPr>
                <w:lang w:val="en-NZ"/>
              </w:rPr>
              <w:t xml:space="preserve"> achieved the 80% target for women aged 25-69 years at the end of the period </w:t>
            </w:r>
            <w:r w:rsidR="00903233" w:rsidRPr="00AD4CEA">
              <w:rPr>
                <w:lang w:val="en-NZ"/>
              </w:rPr>
              <w:t>(</w:t>
            </w:r>
            <w:r w:rsidR="00903233" w:rsidRPr="00AD4CEA">
              <w:rPr>
                <w:lang w:val="en-NZ"/>
              </w:rPr>
              <w:fldChar w:fldCharType="begin"/>
            </w:r>
            <w:r w:rsidR="00903233" w:rsidRPr="00AD4CEA">
              <w:rPr>
                <w:lang w:val="en-NZ"/>
              </w:rPr>
              <w:instrText xml:space="preserve"> REF _Ref482708381 \h </w:instrText>
            </w:r>
            <w:r w:rsidR="00AD4CEA">
              <w:rPr>
                <w:lang w:val="en-NZ"/>
              </w:rPr>
              <w:instrText xml:space="preserve"> \* MERGEFORMAT </w:instrText>
            </w:r>
            <w:r w:rsidR="00903233" w:rsidRPr="00AD4CEA">
              <w:rPr>
                <w:lang w:val="en-NZ"/>
              </w:rPr>
            </w:r>
            <w:r w:rsidR="00903233" w:rsidRPr="00AD4CEA">
              <w:rPr>
                <w:lang w:val="en-NZ"/>
              </w:rPr>
              <w:fldChar w:fldCharType="separate"/>
            </w:r>
            <w:r w:rsidR="00B73FE3" w:rsidRPr="00A02480">
              <w:t xml:space="preserve">Figure </w:t>
            </w:r>
            <w:r w:rsidR="00B73FE3">
              <w:rPr>
                <w:noProof/>
              </w:rPr>
              <w:t>3</w:t>
            </w:r>
            <w:r w:rsidR="00903233" w:rsidRPr="00AD4CEA">
              <w:rPr>
                <w:lang w:val="en-NZ"/>
              </w:rPr>
              <w:fldChar w:fldCharType="end"/>
            </w:r>
            <w:r w:rsidR="00903233">
              <w:rPr>
                <w:lang w:val="en-NZ"/>
              </w:rPr>
              <w:t xml:space="preserve">, </w:t>
            </w:r>
            <w:r w:rsidR="00903233" w:rsidRPr="00AD4CEA">
              <w:rPr>
                <w:lang w:val="en-NZ"/>
              </w:rPr>
              <w:fldChar w:fldCharType="begin"/>
            </w:r>
            <w:r w:rsidR="00903233" w:rsidRPr="00AD4CEA">
              <w:rPr>
                <w:lang w:val="en-NZ"/>
              </w:rPr>
              <w:instrText xml:space="preserve"> REF _Ref482708721 \h </w:instrText>
            </w:r>
            <w:r w:rsidR="00AD4CEA">
              <w:rPr>
                <w:lang w:val="en-NZ"/>
              </w:rPr>
              <w:instrText xml:space="preserve"> \* MERGEFORMAT </w:instrText>
            </w:r>
            <w:r w:rsidR="00903233" w:rsidRPr="00AD4CEA">
              <w:rPr>
                <w:lang w:val="en-NZ"/>
              </w:rPr>
            </w:r>
            <w:r w:rsidR="00903233" w:rsidRPr="00AD4CEA">
              <w:rPr>
                <w:lang w:val="en-NZ"/>
              </w:rPr>
              <w:fldChar w:fldCharType="separate"/>
            </w:r>
            <w:r w:rsidR="00B73FE3" w:rsidRPr="0030791F">
              <w:t xml:space="preserve">Table </w:t>
            </w:r>
            <w:r w:rsidR="00B73FE3">
              <w:rPr>
                <w:noProof/>
              </w:rPr>
              <w:t>22</w:t>
            </w:r>
            <w:r w:rsidR="00903233" w:rsidRPr="00AD4CEA">
              <w:rPr>
                <w:lang w:val="en-NZ"/>
              </w:rPr>
              <w:fldChar w:fldCharType="end"/>
            </w:r>
            <w:r w:rsidRPr="00451483">
              <w:rPr>
                <w:lang w:val="en-NZ"/>
              </w:rPr>
              <w:t>).</w:t>
            </w:r>
          </w:p>
          <w:p w14:paraId="5AFA786D" w14:textId="77777777" w:rsidR="0089333F" w:rsidRPr="00C424D9" w:rsidRDefault="0089333F" w:rsidP="00477BFC">
            <w:pPr>
              <w:jc w:val="both"/>
            </w:pPr>
          </w:p>
          <w:p w14:paraId="55EAC7A9" w14:textId="7E52A7E3" w:rsidR="009D6814" w:rsidRPr="00451483" w:rsidRDefault="0089333F" w:rsidP="00477BFC">
            <w:pPr>
              <w:pStyle w:val="NoSpacing"/>
              <w:jc w:val="both"/>
              <w:rPr>
                <w:lang w:val="en-NZ"/>
              </w:rPr>
            </w:pPr>
            <w:r w:rsidRPr="00451483">
              <w:rPr>
                <w:lang w:val="en-NZ"/>
              </w:rPr>
              <w:t xml:space="preserve">When compared to the findings for </w:t>
            </w:r>
            <w:r w:rsidR="005766D3" w:rsidRPr="00451483">
              <w:rPr>
                <w:lang w:val="en-NZ"/>
              </w:rPr>
              <w:t>three-year</w:t>
            </w:r>
            <w:r w:rsidRPr="00451483">
              <w:rPr>
                <w:lang w:val="en-NZ"/>
              </w:rPr>
              <w:t xml:space="preserve"> coverage, </w:t>
            </w:r>
            <w:r w:rsidR="005766D3" w:rsidRPr="00451483">
              <w:rPr>
                <w:lang w:val="en-NZ"/>
              </w:rPr>
              <w:t>five-year</w:t>
            </w:r>
            <w:r w:rsidRPr="00451483">
              <w:rPr>
                <w:lang w:val="en-NZ"/>
              </w:rPr>
              <w:t xml:space="preserve"> coverage had </w:t>
            </w:r>
            <w:r w:rsidR="00AF7163" w:rsidRPr="00451483">
              <w:rPr>
                <w:lang w:val="en-NZ"/>
              </w:rPr>
              <w:t>broadly</w:t>
            </w:r>
            <w:r w:rsidR="00F036B0" w:rsidRPr="00451483">
              <w:rPr>
                <w:lang w:val="en-NZ"/>
              </w:rPr>
              <w:t xml:space="preserve"> </w:t>
            </w:r>
            <w:r w:rsidRPr="008B3374">
              <w:rPr>
                <w:lang w:val="en-NZ"/>
              </w:rPr>
              <w:t>similar patterns</w:t>
            </w:r>
            <w:r w:rsidRPr="00451483">
              <w:rPr>
                <w:lang w:val="en-NZ"/>
              </w:rPr>
              <w:t xml:space="preserve"> of variation by age, DHB, and ethnicity. </w:t>
            </w:r>
            <w:r w:rsidR="00145751" w:rsidRPr="00451483">
              <w:rPr>
                <w:lang w:val="en-NZ"/>
              </w:rPr>
              <w:t>For</w:t>
            </w:r>
            <w:r w:rsidR="00E84E9B" w:rsidRPr="00451483">
              <w:rPr>
                <w:lang w:val="en-NZ"/>
              </w:rPr>
              <w:t xml:space="preserve"> women aged 25-69 years at the end of the monitoring period, f</w:t>
            </w:r>
            <w:r w:rsidR="00C72D21" w:rsidRPr="00451483">
              <w:rPr>
                <w:lang w:val="en-NZ"/>
              </w:rPr>
              <w:t>ive-year</w:t>
            </w:r>
            <w:r w:rsidRPr="00451483">
              <w:rPr>
                <w:lang w:val="en-NZ"/>
              </w:rPr>
              <w:t xml:space="preserve"> coverage varied from </w:t>
            </w:r>
            <w:r w:rsidR="00912725" w:rsidRPr="00451483">
              <w:rPr>
                <w:lang w:val="en-NZ"/>
              </w:rPr>
              <w:t>84.7</w:t>
            </w:r>
            <w:r w:rsidR="00064651" w:rsidRPr="00451483">
              <w:rPr>
                <w:lang w:val="en-NZ"/>
              </w:rPr>
              <w:t>%</w:t>
            </w:r>
            <w:r w:rsidR="005B4088" w:rsidRPr="00451483">
              <w:rPr>
                <w:lang w:val="en-NZ"/>
              </w:rPr>
              <w:t xml:space="preserve"> </w:t>
            </w:r>
            <w:r w:rsidR="00145751" w:rsidRPr="00451483">
              <w:rPr>
                <w:lang w:val="en-NZ"/>
              </w:rPr>
              <w:t>for</w:t>
            </w:r>
            <w:r w:rsidRPr="00451483">
              <w:rPr>
                <w:lang w:val="en-NZ"/>
              </w:rPr>
              <w:t xml:space="preserve"> </w:t>
            </w:r>
            <w:r w:rsidR="00912725" w:rsidRPr="00451483">
              <w:rPr>
                <w:lang w:val="en-NZ"/>
              </w:rPr>
              <w:t>West Coast</w:t>
            </w:r>
            <w:r w:rsidR="0030421D" w:rsidRPr="00451483">
              <w:rPr>
                <w:lang w:val="en-NZ"/>
              </w:rPr>
              <w:t xml:space="preserve"> to</w:t>
            </w:r>
            <w:r w:rsidR="00B7004A" w:rsidRPr="00451483">
              <w:rPr>
                <w:lang w:val="en-NZ"/>
              </w:rPr>
              <w:t xml:space="preserve"> </w:t>
            </w:r>
            <w:r w:rsidR="00912725" w:rsidRPr="00451483">
              <w:rPr>
                <w:lang w:val="en-NZ"/>
              </w:rPr>
              <w:t>95.0</w:t>
            </w:r>
            <w:r w:rsidR="005B4088" w:rsidRPr="00451483">
              <w:rPr>
                <w:lang w:val="en-NZ"/>
              </w:rPr>
              <w:t>%</w:t>
            </w:r>
            <w:r w:rsidR="00226090" w:rsidRPr="00451483">
              <w:rPr>
                <w:lang w:val="en-NZ"/>
              </w:rPr>
              <w:t xml:space="preserve"> </w:t>
            </w:r>
            <w:r w:rsidR="002A2539">
              <w:rPr>
                <w:lang w:val="en-NZ"/>
              </w:rPr>
              <w:t xml:space="preserve">for </w:t>
            </w:r>
            <w:r w:rsidR="00912725" w:rsidRPr="00451483">
              <w:rPr>
                <w:lang w:val="en-NZ"/>
              </w:rPr>
              <w:t>Capital &amp; Coast</w:t>
            </w:r>
            <w:r w:rsidR="00CB6A9E">
              <w:rPr>
                <w:lang w:val="en-NZ"/>
              </w:rPr>
              <w:t xml:space="preserve"> </w:t>
            </w:r>
            <w:r w:rsidR="00CB6A9E" w:rsidRPr="00AD4CEA">
              <w:rPr>
                <w:lang w:val="en-NZ"/>
              </w:rPr>
              <w:t>(</w:t>
            </w:r>
            <w:r w:rsidR="00CB6A9E" w:rsidRPr="00AD4CEA">
              <w:rPr>
                <w:lang w:val="en-NZ"/>
              </w:rPr>
              <w:fldChar w:fldCharType="begin"/>
            </w:r>
            <w:r w:rsidR="00CB6A9E" w:rsidRPr="00AD4CEA">
              <w:rPr>
                <w:lang w:val="en-NZ"/>
              </w:rPr>
              <w:instrText xml:space="preserve"> REF _Ref390783947 \h </w:instrText>
            </w:r>
            <w:r w:rsidR="00AD4CEA">
              <w:rPr>
                <w:lang w:val="en-NZ"/>
              </w:rPr>
              <w:instrText xml:space="preserve"> \* MERGEFORMAT </w:instrText>
            </w:r>
            <w:r w:rsidR="00CB6A9E" w:rsidRPr="00AD4CEA">
              <w:rPr>
                <w:lang w:val="en-NZ"/>
              </w:rPr>
            </w:r>
            <w:r w:rsidR="00CB6A9E" w:rsidRPr="00AD4CEA">
              <w:rPr>
                <w:lang w:val="en-NZ"/>
              </w:rPr>
              <w:fldChar w:fldCharType="separate"/>
            </w:r>
            <w:r w:rsidR="00B73FE3" w:rsidRPr="00A02480">
              <w:t xml:space="preserve">Figure </w:t>
            </w:r>
            <w:r w:rsidR="00B73FE3">
              <w:rPr>
                <w:noProof/>
              </w:rPr>
              <w:t>8</w:t>
            </w:r>
            <w:r w:rsidR="00CB6A9E" w:rsidRPr="00AD4CEA">
              <w:rPr>
                <w:lang w:val="en-NZ"/>
              </w:rPr>
              <w:fldChar w:fldCharType="end"/>
            </w:r>
            <w:r w:rsidR="00CB6A9E">
              <w:rPr>
                <w:lang w:val="en-NZ"/>
              </w:rPr>
              <w:t xml:space="preserve">, </w:t>
            </w:r>
            <w:r w:rsidR="006A2CA1" w:rsidRPr="00AD4CEA">
              <w:rPr>
                <w:lang w:val="en-NZ"/>
              </w:rPr>
              <w:fldChar w:fldCharType="begin"/>
            </w:r>
            <w:r w:rsidR="006A2CA1" w:rsidRPr="00AD4CEA">
              <w:rPr>
                <w:lang w:val="en-NZ"/>
              </w:rPr>
              <w:instrText xml:space="preserve"> REF _Ref275467423 \h </w:instrText>
            </w:r>
            <w:r w:rsidR="00AD4CEA">
              <w:rPr>
                <w:lang w:val="en-NZ"/>
              </w:rPr>
              <w:instrText xml:space="preserve"> \* MERGEFORMAT </w:instrText>
            </w:r>
            <w:r w:rsidR="006A2CA1" w:rsidRPr="00AD4CEA">
              <w:rPr>
                <w:lang w:val="en-NZ"/>
              </w:rPr>
            </w:r>
            <w:r w:rsidR="006A2CA1" w:rsidRPr="00AD4CEA">
              <w:rPr>
                <w:lang w:val="en-NZ"/>
              </w:rPr>
              <w:fldChar w:fldCharType="separate"/>
            </w:r>
            <w:r w:rsidR="00B73FE3" w:rsidRPr="0030791F">
              <w:t xml:space="preserve">Table </w:t>
            </w:r>
            <w:r w:rsidR="00B73FE3">
              <w:rPr>
                <w:noProof/>
              </w:rPr>
              <w:t>25</w:t>
            </w:r>
            <w:r w:rsidR="006A2CA1" w:rsidRPr="00AD4CEA">
              <w:rPr>
                <w:lang w:val="en-NZ"/>
              </w:rPr>
              <w:fldChar w:fldCharType="end"/>
            </w:r>
            <w:r w:rsidR="009D6814" w:rsidRPr="00451483">
              <w:rPr>
                <w:lang w:val="en-NZ"/>
              </w:rPr>
              <w:t>)</w:t>
            </w:r>
            <w:r w:rsidR="00E86645" w:rsidRPr="00451483">
              <w:rPr>
                <w:lang w:val="en-NZ"/>
              </w:rPr>
              <w:t xml:space="preserve">; by age from </w:t>
            </w:r>
            <w:r w:rsidR="00912725" w:rsidRPr="00451483">
              <w:rPr>
                <w:lang w:val="en-NZ"/>
              </w:rPr>
              <w:t>78.9</w:t>
            </w:r>
            <w:r w:rsidR="00B1433B" w:rsidRPr="00451483">
              <w:rPr>
                <w:lang w:val="en-NZ"/>
              </w:rPr>
              <w:t>%</w:t>
            </w:r>
            <w:r w:rsidR="00145751" w:rsidRPr="00451483">
              <w:rPr>
                <w:lang w:val="en-NZ"/>
              </w:rPr>
              <w:t xml:space="preserve"> for</w:t>
            </w:r>
            <w:r w:rsidR="00E86645" w:rsidRPr="00451483">
              <w:rPr>
                <w:lang w:val="en-NZ"/>
              </w:rPr>
              <w:t xml:space="preserve"> women aged </w:t>
            </w:r>
            <w:r w:rsidR="00912725" w:rsidRPr="00451483">
              <w:rPr>
                <w:lang w:val="en-NZ"/>
              </w:rPr>
              <w:t>25-29</w:t>
            </w:r>
            <w:r w:rsidR="008357C5" w:rsidRPr="00451483">
              <w:rPr>
                <w:lang w:val="en-NZ"/>
              </w:rPr>
              <w:t xml:space="preserve"> </w:t>
            </w:r>
            <w:r w:rsidR="00E86645" w:rsidRPr="00451483">
              <w:rPr>
                <w:lang w:val="en-NZ"/>
              </w:rPr>
              <w:t xml:space="preserve">years to </w:t>
            </w:r>
            <w:r w:rsidR="00912725" w:rsidRPr="00451483">
              <w:rPr>
                <w:lang w:val="en-NZ"/>
              </w:rPr>
              <w:t>95.7</w:t>
            </w:r>
            <w:r w:rsidR="00B1433B" w:rsidRPr="00451483">
              <w:rPr>
                <w:lang w:val="en-NZ"/>
              </w:rPr>
              <w:t>%</w:t>
            </w:r>
            <w:r w:rsidR="00064651" w:rsidRPr="00451483">
              <w:rPr>
                <w:lang w:val="en-NZ"/>
              </w:rPr>
              <w:t xml:space="preserve"> </w:t>
            </w:r>
            <w:r w:rsidR="00145751" w:rsidRPr="00451483">
              <w:rPr>
                <w:lang w:val="en-NZ"/>
              </w:rPr>
              <w:t>for</w:t>
            </w:r>
            <w:r w:rsidR="00E86645" w:rsidRPr="00451483">
              <w:rPr>
                <w:lang w:val="en-NZ"/>
              </w:rPr>
              <w:t xml:space="preserve"> women aged </w:t>
            </w:r>
            <w:r w:rsidR="00912725" w:rsidRPr="00451483">
              <w:rPr>
                <w:lang w:val="en-NZ"/>
              </w:rPr>
              <w:t>45-49</w:t>
            </w:r>
            <w:r w:rsidR="00E86645" w:rsidRPr="00451483">
              <w:rPr>
                <w:lang w:val="en-NZ"/>
              </w:rPr>
              <w:t xml:space="preserve"> year</w:t>
            </w:r>
            <w:r w:rsidR="00E86645" w:rsidRPr="00AD4CEA">
              <w:rPr>
                <w:lang w:val="en-NZ"/>
              </w:rPr>
              <w:t>s (</w:t>
            </w:r>
            <w:r w:rsidR="00935E53" w:rsidRPr="00AD4CEA">
              <w:rPr>
                <w:lang w:val="en-NZ"/>
              </w:rPr>
              <w:fldChar w:fldCharType="begin"/>
            </w:r>
            <w:r w:rsidR="00935E53" w:rsidRPr="00AD4CEA">
              <w:rPr>
                <w:lang w:val="en-NZ"/>
              </w:rPr>
              <w:instrText xml:space="preserve"> REF _Ref275854330 \h </w:instrText>
            </w:r>
            <w:r w:rsidR="00AD4CEA">
              <w:rPr>
                <w:lang w:val="en-NZ"/>
              </w:rPr>
              <w:instrText xml:space="preserve"> \* MERGEFORMAT </w:instrText>
            </w:r>
            <w:r w:rsidR="00935E53" w:rsidRPr="00AD4CEA">
              <w:rPr>
                <w:lang w:val="en-NZ"/>
              </w:rPr>
            </w:r>
            <w:r w:rsidR="00935E53" w:rsidRPr="00AD4CEA">
              <w:rPr>
                <w:lang w:val="en-NZ"/>
              </w:rPr>
              <w:fldChar w:fldCharType="separate"/>
            </w:r>
            <w:r w:rsidR="00B73FE3" w:rsidRPr="00A02480">
              <w:t xml:space="preserve">Figure </w:t>
            </w:r>
            <w:r w:rsidR="00B73FE3">
              <w:rPr>
                <w:noProof/>
              </w:rPr>
              <w:t>9</w:t>
            </w:r>
            <w:r w:rsidR="00935E53" w:rsidRPr="00AD4CEA">
              <w:rPr>
                <w:lang w:val="en-NZ"/>
              </w:rPr>
              <w:fldChar w:fldCharType="end"/>
            </w:r>
            <w:r w:rsidR="00935E53">
              <w:rPr>
                <w:lang w:val="en-NZ"/>
              </w:rPr>
              <w:t xml:space="preserve">, </w:t>
            </w:r>
            <w:r w:rsidR="00935E53" w:rsidRPr="00AD4CEA">
              <w:rPr>
                <w:lang w:val="en-NZ"/>
              </w:rPr>
              <w:fldChar w:fldCharType="begin"/>
            </w:r>
            <w:r w:rsidR="00935E53" w:rsidRPr="00AD4CEA">
              <w:rPr>
                <w:lang w:val="en-NZ"/>
              </w:rPr>
              <w:instrText xml:space="preserve"> REF _Ref475457928 \h </w:instrText>
            </w:r>
            <w:r w:rsidR="00AD4CEA">
              <w:rPr>
                <w:lang w:val="en-NZ"/>
              </w:rPr>
              <w:instrText xml:space="preserve"> \* MERGEFORMAT </w:instrText>
            </w:r>
            <w:r w:rsidR="00935E53" w:rsidRPr="00AD4CEA">
              <w:rPr>
                <w:lang w:val="en-NZ"/>
              </w:rPr>
            </w:r>
            <w:r w:rsidR="00935E53" w:rsidRPr="00AD4CEA">
              <w:rPr>
                <w:lang w:val="en-NZ"/>
              </w:rPr>
              <w:fldChar w:fldCharType="separate"/>
            </w:r>
            <w:r w:rsidR="00B73FE3" w:rsidRPr="0030791F">
              <w:t xml:space="preserve">Table </w:t>
            </w:r>
            <w:r w:rsidR="00B73FE3">
              <w:rPr>
                <w:noProof/>
              </w:rPr>
              <w:t>27</w:t>
            </w:r>
            <w:r w:rsidR="00935E53" w:rsidRPr="00AD4CEA">
              <w:rPr>
                <w:lang w:val="en-NZ"/>
              </w:rPr>
              <w:fldChar w:fldCharType="end"/>
            </w:r>
            <w:r w:rsidR="00935E53">
              <w:rPr>
                <w:lang w:val="en-NZ"/>
              </w:rPr>
              <w:t>)</w:t>
            </w:r>
            <w:r w:rsidR="00064651" w:rsidRPr="00451483">
              <w:rPr>
                <w:lang w:val="en-NZ"/>
              </w:rPr>
              <w:t xml:space="preserve"> and from </w:t>
            </w:r>
            <w:r w:rsidR="00912725" w:rsidRPr="00451483">
              <w:rPr>
                <w:lang w:val="en-NZ"/>
              </w:rPr>
              <w:t>78.0</w:t>
            </w:r>
            <w:r w:rsidR="00064651" w:rsidRPr="00451483">
              <w:rPr>
                <w:lang w:val="en-NZ"/>
              </w:rPr>
              <w:t>% (</w:t>
            </w:r>
            <w:r w:rsidR="00912725" w:rsidRPr="00451483">
              <w:rPr>
                <w:lang w:val="en-NZ"/>
              </w:rPr>
              <w:t>Asian</w:t>
            </w:r>
            <w:r w:rsidR="00064651" w:rsidRPr="00451483">
              <w:rPr>
                <w:lang w:val="en-NZ"/>
              </w:rPr>
              <w:t xml:space="preserve">) to </w:t>
            </w:r>
            <w:r w:rsidR="00912725" w:rsidRPr="00451483">
              <w:rPr>
                <w:lang w:val="en-NZ"/>
              </w:rPr>
              <w:t>95.1</w:t>
            </w:r>
            <w:r w:rsidR="00CF5C95" w:rsidRPr="00451483">
              <w:rPr>
                <w:lang w:val="en-NZ"/>
              </w:rPr>
              <w:t>%</w:t>
            </w:r>
            <w:r w:rsidR="00064651" w:rsidRPr="00451483">
              <w:rPr>
                <w:lang w:val="en-NZ"/>
              </w:rPr>
              <w:t xml:space="preserve"> (</w:t>
            </w:r>
            <w:r w:rsidR="00912725" w:rsidRPr="00451483">
              <w:rPr>
                <w:lang w:val="en-NZ"/>
              </w:rPr>
              <w:t>European/</w:t>
            </w:r>
            <w:r w:rsidR="002A2539">
              <w:rPr>
                <w:lang w:val="en-NZ"/>
              </w:rPr>
              <w:t xml:space="preserve"> </w:t>
            </w:r>
            <w:r w:rsidR="00912725" w:rsidRPr="00451483">
              <w:rPr>
                <w:lang w:val="en-NZ"/>
              </w:rPr>
              <w:t>Oth</w:t>
            </w:r>
            <w:r w:rsidR="00912725" w:rsidRPr="00AD4CEA">
              <w:rPr>
                <w:lang w:val="en-NZ"/>
              </w:rPr>
              <w:t>er</w:t>
            </w:r>
            <w:r w:rsidR="00064651" w:rsidRPr="00AD4CEA">
              <w:rPr>
                <w:lang w:val="en-NZ"/>
              </w:rPr>
              <w:t>)</w:t>
            </w:r>
            <w:r w:rsidR="009D6814" w:rsidRPr="00AD4CEA">
              <w:rPr>
                <w:lang w:val="en-NZ"/>
              </w:rPr>
              <w:t xml:space="preserve"> (</w:t>
            </w:r>
            <w:r w:rsidR="009713F1" w:rsidRPr="00AD4CEA">
              <w:rPr>
                <w:lang w:val="en-NZ"/>
              </w:rPr>
              <w:fldChar w:fldCharType="begin"/>
            </w:r>
            <w:r w:rsidR="009713F1" w:rsidRPr="00AD4CEA">
              <w:rPr>
                <w:lang w:val="en-NZ"/>
              </w:rPr>
              <w:instrText xml:space="preserve"> REF _Ref275463879 \h </w:instrText>
            </w:r>
            <w:r w:rsidR="00AD4CEA">
              <w:rPr>
                <w:lang w:val="en-NZ"/>
              </w:rPr>
              <w:instrText xml:space="preserve"> \* MERGEFORMAT </w:instrText>
            </w:r>
            <w:r w:rsidR="009713F1" w:rsidRPr="00AD4CEA">
              <w:rPr>
                <w:lang w:val="en-NZ"/>
              </w:rPr>
            </w:r>
            <w:r w:rsidR="009713F1" w:rsidRPr="00AD4CEA">
              <w:rPr>
                <w:lang w:val="en-NZ"/>
              </w:rPr>
              <w:fldChar w:fldCharType="separate"/>
            </w:r>
            <w:r w:rsidR="00B73FE3" w:rsidRPr="00A02480">
              <w:t xml:space="preserve">Figure </w:t>
            </w:r>
            <w:r w:rsidR="00B73FE3">
              <w:rPr>
                <w:noProof/>
              </w:rPr>
              <w:t>10</w:t>
            </w:r>
            <w:r w:rsidR="009713F1" w:rsidRPr="00AD4CEA">
              <w:rPr>
                <w:lang w:val="en-NZ"/>
              </w:rPr>
              <w:fldChar w:fldCharType="end"/>
            </w:r>
            <w:r w:rsidR="009713F1">
              <w:rPr>
                <w:lang w:val="en-NZ"/>
              </w:rPr>
              <w:t xml:space="preserve">, </w:t>
            </w:r>
            <w:r w:rsidR="009713F1" w:rsidRPr="00AD4CEA">
              <w:rPr>
                <w:lang w:val="en-NZ"/>
              </w:rPr>
              <w:fldChar w:fldCharType="begin"/>
            </w:r>
            <w:r w:rsidR="009713F1" w:rsidRPr="00AD4CEA">
              <w:rPr>
                <w:lang w:val="en-NZ"/>
              </w:rPr>
              <w:instrText xml:space="preserve"> REF _Ref275467433 \h </w:instrText>
            </w:r>
            <w:r w:rsidR="00AD4CEA">
              <w:rPr>
                <w:lang w:val="en-NZ"/>
              </w:rPr>
              <w:instrText xml:space="preserve"> \* MERGEFORMAT </w:instrText>
            </w:r>
            <w:r w:rsidR="009713F1" w:rsidRPr="00AD4CEA">
              <w:rPr>
                <w:lang w:val="en-NZ"/>
              </w:rPr>
            </w:r>
            <w:r w:rsidR="009713F1" w:rsidRPr="00AD4CEA">
              <w:rPr>
                <w:lang w:val="en-NZ"/>
              </w:rPr>
              <w:fldChar w:fldCharType="separate"/>
            </w:r>
            <w:r w:rsidR="00B73FE3" w:rsidRPr="0030791F">
              <w:t xml:space="preserve">Table </w:t>
            </w:r>
            <w:r w:rsidR="00B73FE3">
              <w:rPr>
                <w:noProof/>
              </w:rPr>
              <w:t>26</w:t>
            </w:r>
            <w:r w:rsidR="009713F1" w:rsidRPr="00AD4CEA">
              <w:rPr>
                <w:lang w:val="en-NZ"/>
              </w:rPr>
              <w:fldChar w:fldCharType="end"/>
            </w:r>
            <w:r w:rsidR="009D6814" w:rsidRPr="00451483">
              <w:rPr>
                <w:lang w:val="en-NZ"/>
              </w:rPr>
              <w:t>).</w:t>
            </w:r>
            <w:r w:rsidR="00D40B18" w:rsidRPr="00451483">
              <w:rPr>
                <w:lang w:val="en-NZ"/>
              </w:rPr>
              <w:t xml:space="preserve"> Five-yearly coverage </w:t>
            </w:r>
            <w:r w:rsidR="00145751" w:rsidRPr="00451483">
              <w:rPr>
                <w:lang w:val="en-NZ"/>
              </w:rPr>
              <w:t>for</w:t>
            </w:r>
            <w:r w:rsidR="00D40B18" w:rsidRPr="00451483">
              <w:rPr>
                <w:lang w:val="en-NZ"/>
              </w:rPr>
              <w:t xml:space="preserve"> Māori women ranged from </w:t>
            </w:r>
            <w:r w:rsidR="00912725" w:rsidRPr="00451483">
              <w:rPr>
                <w:lang w:val="en-NZ"/>
              </w:rPr>
              <w:t>66.3</w:t>
            </w:r>
            <w:r w:rsidR="00064651" w:rsidRPr="00451483">
              <w:rPr>
                <w:lang w:val="en-NZ"/>
              </w:rPr>
              <w:t>% (</w:t>
            </w:r>
            <w:r w:rsidR="00912725" w:rsidRPr="00451483">
              <w:rPr>
                <w:lang w:val="en-NZ"/>
              </w:rPr>
              <w:t>South Canterbury</w:t>
            </w:r>
            <w:r w:rsidR="00064651" w:rsidRPr="00451483">
              <w:rPr>
                <w:lang w:val="en-NZ"/>
              </w:rPr>
              <w:t>)</w:t>
            </w:r>
            <w:r w:rsidR="00D40B18" w:rsidRPr="00451483">
              <w:rPr>
                <w:lang w:val="en-NZ"/>
              </w:rPr>
              <w:t xml:space="preserve"> to </w:t>
            </w:r>
            <w:r w:rsidR="00912725" w:rsidRPr="00451483">
              <w:rPr>
                <w:lang w:val="en-NZ"/>
              </w:rPr>
              <w:t>91.0</w:t>
            </w:r>
            <w:r w:rsidR="00064651" w:rsidRPr="00451483">
              <w:rPr>
                <w:lang w:val="en-NZ"/>
              </w:rPr>
              <w:t>% (</w:t>
            </w:r>
            <w:r w:rsidR="00912725" w:rsidRPr="00451483">
              <w:rPr>
                <w:lang w:val="en-NZ"/>
              </w:rPr>
              <w:t>Hawke's Bay</w:t>
            </w:r>
            <w:r w:rsidR="00064651" w:rsidRPr="00451483">
              <w:rPr>
                <w:lang w:val="en-NZ"/>
              </w:rPr>
              <w:t>)</w:t>
            </w:r>
            <w:r w:rsidR="008D7DD8" w:rsidRPr="00451483">
              <w:rPr>
                <w:lang w:val="en-NZ"/>
              </w:rPr>
              <w:t xml:space="preserve"> </w:t>
            </w:r>
            <w:r w:rsidR="00D40B18" w:rsidRPr="00897168">
              <w:rPr>
                <w:lang w:val="en-NZ"/>
              </w:rPr>
              <w:t>(</w:t>
            </w:r>
            <w:r w:rsidR="00CE3A5B" w:rsidRPr="00897168">
              <w:rPr>
                <w:lang w:val="en-NZ"/>
              </w:rPr>
              <w:fldChar w:fldCharType="begin"/>
            </w:r>
            <w:r w:rsidR="00CE3A5B" w:rsidRPr="00897168">
              <w:rPr>
                <w:lang w:val="en-NZ"/>
              </w:rPr>
              <w:instrText xml:space="preserve"> REF _Ref436119019 \h </w:instrText>
            </w:r>
            <w:r w:rsidR="003B5ADA" w:rsidRPr="00897168">
              <w:rPr>
                <w:lang w:val="en-NZ"/>
              </w:rPr>
              <w:instrText xml:space="preserve"> \* MERGEFORMAT </w:instrText>
            </w:r>
            <w:r w:rsidR="00CE3A5B" w:rsidRPr="00897168">
              <w:rPr>
                <w:lang w:val="en-NZ"/>
              </w:rPr>
            </w:r>
            <w:r w:rsidR="00CE3A5B" w:rsidRPr="00897168">
              <w:rPr>
                <w:lang w:val="en-NZ"/>
              </w:rPr>
              <w:fldChar w:fldCharType="separate"/>
            </w:r>
            <w:r w:rsidR="00B73FE3" w:rsidRPr="00A02480">
              <w:t xml:space="preserve">Figure </w:t>
            </w:r>
            <w:r w:rsidR="00B73FE3">
              <w:rPr>
                <w:noProof/>
              </w:rPr>
              <w:t>11</w:t>
            </w:r>
            <w:r w:rsidR="00CE3A5B" w:rsidRPr="00897168">
              <w:rPr>
                <w:lang w:val="en-NZ"/>
              </w:rPr>
              <w:fldChar w:fldCharType="end"/>
            </w:r>
            <w:r w:rsidR="00DB6665" w:rsidRPr="003B5ADA">
              <w:rPr>
                <w:lang w:val="en-NZ"/>
              </w:rPr>
              <w:t>,</w:t>
            </w:r>
            <w:r w:rsidR="00CE3A5B" w:rsidRPr="003B5ADA">
              <w:rPr>
                <w:lang w:val="en-NZ"/>
              </w:rPr>
              <w:t xml:space="preserve"> </w:t>
            </w:r>
            <w:r w:rsidR="00CE3A5B" w:rsidRPr="003B5ADA">
              <w:rPr>
                <w:lang w:val="en-NZ"/>
              </w:rPr>
              <w:fldChar w:fldCharType="begin"/>
            </w:r>
            <w:r w:rsidR="00CE3A5B" w:rsidRPr="003B5ADA">
              <w:rPr>
                <w:lang w:val="en-NZ"/>
              </w:rPr>
              <w:instrText xml:space="preserve"> REF _Ref436119638 \h </w:instrText>
            </w:r>
            <w:r w:rsidR="003B5ADA">
              <w:rPr>
                <w:lang w:val="en-NZ"/>
              </w:rPr>
              <w:instrText xml:space="preserve"> \* MERGEFORMAT </w:instrText>
            </w:r>
            <w:r w:rsidR="00CE3A5B" w:rsidRPr="003B5ADA">
              <w:rPr>
                <w:lang w:val="en-NZ"/>
              </w:rPr>
            </w:r>
            <w:r w:rsidR="00CE3A5B" w:rsidRPr="003B5ADA">
              <w:rPr>
                <w:lang w:val="en-NZ"/>
              </w:rPr>
              <w:fldChar w:fldCharType="separate"/>
            </w:r>
            <w:r w:rsidR="00B73FE3" w:rsidRPr="0030791F">
              <w:t xml:space="preserve">Table </w:t>
            </w:r>
            <w:r w:rsidR="00B73FE3">
              <w:rPr>
                <w:noProof/>
              </w:rPr>
              <w:t>28</w:t>
            </w:r>
            <w:r w:rsidR="00CE3A5B" w:rsidRPr="003B5ADA">
              <w:rPr>
                <w:lang w:val="en-NZ"/>
              </w:rPr>
              <w:fldChar w:fldCharType="end"/>
            </w:r>
            <w:r w:rsidR="00D40B18" w:rsidRPr="003B5ADA">
              <w:rPr>
                <w:lang w:val="en-NZ"/>
              </w:rPr>
              <w:t xml:space="preserve">). </w:t>
            </w:r>
            <w:r w:rsidR="008D7DD8" w:rsidRPr="003B5ADA">
              <w:rPr>
                <w:lang w:val="en-NZ"/>
              </w:rPr>
              <w:t>Five-yearly coverage for</w:t>
            </w:r>
            <w:r w:rsidR="00D40B18" w:rsidRPr="003B5ADA">
              <w:rPr>
                <w:lang w:val="en-NZ"/>
              </w:rPr>
              <w:t xml:space="preserve"> Pacific women ranged from </w:t>
            </w:r>
            <w:r w:rsidR="00912725" w:rsidRPr="003B5ADA">
              <w:rPr>
                <w:lang w:val="en-NZ"/>
              </w:rPr>
              <w:t>68.0</w:t>
            </w:r>
            <w:r w:rsidR="0073158A" w:rsidRPr="003B5ADA">
              <w:rPr>
                <w:lang w:val="en-NZ"/>
              </w:rPr>
              <w:t>%</w:t>
            </w:r>
            <w:r w:rsidR="00064651" w:rsidRPr="003B5ADA">
              <w:rPr>
                <w:lang w:val="en-NZ"/>
              </w:rPr>
              <w:t xml:space="preserve"> (</w:t>
            </w:r>
            <w:r w:rsidR="00912725" w:rsidRPr="003B5ADA">
              <w:rPr>
                <w:lang w:val="en-NZ"/>
              </w:rPr>
              <w:t>Northland</w:t>
            </w:r>
            <w:r w:rsidR="00D40B18" w:rsidRPr="003B5ADA">
              <w:rPr>
                <w:lang w:val="en-NZ"/>
              </w:rPr>
              <w:t xml:space="preserve">) to </w:t>
            </w:r>
            <w:r w:rsidR="00912725" w:rsidRPr="003B5ADA">
              <w:rPr>
                <w:lang w:val="en-NZ"/>
              </w:rPr>
              <w:t>all</w:t>
            </w:r>
            <w:r w:rsidR="00D40B18" w:rsidRPr="003B5ADA">
              <w:rPr>
                <w:lang w:val="en-NZ"/>
              </w:rPr>
              <w:t xml:space="preserve"> women </w:t>
            </w:r>
            <w:r w:rsidR="00064651" w:rsidRPr="003B5ADA">
              <w:rPr>
                <w:lang w:val="en-NZ"/>
              </w:rPr>
              <w:t>(</w:t>
            </w:r>
            <w:r w:rsidR="00912725" w:rsidRPr="003B5ADA">
              <w:rPr>
                <w:lang w:val="en-NZ"/>
              </w:rPr>
              <w:t>South Canterbury</w:t>
            </w:r>
            <w:r w:rsidR="00064651" w:rsidRPr="003B5ADA">
              <w:rPr>
                <w:lang w:val="en-NZ"/>
              </w:rPr>
              <w:t>)</w:t>
            </w:r>
            <w:r w:rsidR="008D7DD8" w:rsidRPr="003B5ADA">
              <w:rPr>
                <w:lang w:val="en-NZ"/>
              </w:rPr>
              <w:t xml:space="preserve"> </w:t>
            </w:r>
            <w:r w:rsidR="00CE3A5B" w:rsidRPr="00897168">
              <w:rPr>
                <w:lang w:val="en-NZ"/>
              </w:rPr>
              <w:t>(</w:t>
            </w:r>
            <w:r w:rsidR="00CE3A5B" w:rsidRPr="00897168">
              <w:rPr>
                <w:lang w:val="en-NZ"/>
              </w:rPr>
              <w:fldChar w:fldCharType="begin"/>
            </w:r>
            <w:r w:rsidR="00CE3A5B" w:rsidRPr="00897168">
              <w:rPr>
                <w:lang w:val="en-NZ"/>
              </w:rPr>
              <w:instrText xml:space="preserve"> REF _Ref436119031 \h </w:instrText>
            </w:r>
            <w:r w:rsidR="003B5ADA" w:rsidRPr="00897168">
              <w:rPr>
                <w:lang w:val="en-NZ"/>
              </w:rPr>
              <w:instrText xml:space="preserve"> \* MERGEFORMAT </w:instrText>
            </w:r>
            <w:r w:rsidR="00CE3A5B" w:rsidRPr="00897168">
              <w:rPr>
                <w:lang w:val="en-NZ"/>
              </w:rPr>
            </w:r>
            <w:r w:rsidR="00CE3A5B" w:rsidRPr="00897168">
              <w:rPr>
                <w:lang w:val="en-NZ"/>
              </w:rPr>
              <w:fldChar w:fldCharType="separate"/>
            </w:r>
            <w:r w:rsidR="00B73FE3" w:rsidRPr="00A02480">
              <w:t xml:space="preserve">Figure </w:t>
            </w:r>
            <w:r w:rsidR="00B73FE3">
              <w:rPr>
                <w:noProof/>
              </w:rPr>
              <w:t>12</w:t>
            </w:r>
            <w:r w:rsidR="00CE3A5B" w:rsidRPr="00897168">
              <w:rPr>
                <w:lang w:val="en-NZ"/>
              </w:rPr>
              <w:fldChar w:fldCharType="end"/>
            </w:r>
            <w:r w:rsidR="00CE3A5B" w:rsidRPr="003B5ADA">
              <w:rPr>
                <w:lang w:val="en-NZ"/>
              </w:rPr>
              <w:t xml:space="preserve">, </w:t>
            </w:r>
            <w:r w:rsidR="00CE3A5B" w:rsidRPr="003B5ADA">
              <w:rPr>
                <w:lang w:val="en-NZ"/>
              </w:rPr>
              <w:fldChar w:fldCharType="begin"/>
            </w:r>
            <w:r w:rsidR="00CE3A5B" w:rsidRPr="003B5ADA">
              <w:rPr>
                <w:lang w:val="en-NZ"/>
              </w:rPr>
              <w:instrText xml:space="preserve"> REF _Ref436119638 \h </w:instrText>
            </w:r>
            <w:r w:rsidR="003B5ADA">
              <w:rPr>
                <w:lang w:val="en-NZ"/>
              </w:rPr>
              <w:instrText xml:space="preserve"> \* MERGEFORMAT </w:instrText>
            </w:r>
            <w:r w:rsidR="00CE3A5B" w:rsidRPr="003B5ADA">
              <w:rPr>
                <w:lang w:val="en-NZ"/>
              </w:rPr>
            </w:r>
            <w:r w:rsidR="00CE3A5B" w:rsidRPr="003B5ADA">
              <w:rPr>
                <w:lang w:val="en-NZ"/>
              </w:rPr>
              <w:fldChar w:fldCharType="separate"/>
            </w:r>
            <w:r w:rsidR="00B73FE3" w:rsidRPr="0030791F">
              <w:t xml:space="preserve">Table </w:t>
            </w:r>
            <w:r w:rsidR="00B73FE3">
              <w:rPr>
                <w:noProof/>
              </w:rPr>
              <w:t>28</w:t>
            </w:r>
            <w:r w:rsidR="00CE3A5B" w:rsidRPr="003B5ADA">
              <w:rPr>
                <w:lang w:val="en-NZ"/>
              </w:rPr>
              <w:fldChar w:fldCharType="end"/>
            </w:r>
            <w:r w:rsidR="00D40B18" w:rsidRPr="003B5ADA">
              <w:rPr>
                <w:lang w:val="en-NZ"/>
              </w:rPr>
              <w:t xml:space="preserve">). Five-yearly coverage </w:t>
            </w:r>
            <w:r w:rsidR="008D7DD8" w:rsidRPr="003B5ADA">
              <w:rPr>
                <w:lang w:val="en-NZ"/>
              </w:rPr>
              <w:t>for</w:t>
            </w:r>
            <w:r w:rsidR="00D40B18" w:rsidRPr="003B5ADA">
              <w:rPr>
                <w:lang w:val="en-NZ"/>
              </w:rPr>
              <w:t xml:space="preserve"> Asian women ranged from </w:t>
            </w:r>
            <w:r w:rsidR="00912725" w:rsidRPr="003B5ADA">
              <w:rPr>
                <w:lang w:val="en-NZ"/>
              </w:rPr>
              <w:t>59.1</w:t>
            </w:r>
            <w:r w:rsidR="00064651" w:rsidRPr="003B5ADA">
              <w:rPr>
                <w:lang w:val="en-NZ"/>
              </w:rPr>
              <w:t>%</w:t>
            </w:r>
            <w:r w:rsidR="009712EC">
              <w:rPr>
                <w:lang w:val="en-NZ"/>
              </w:rPr>
              <w:t xml:space="preserve"> </w:t>
            </w:r>
            <w:r w:rsidR="00064651" w:rsidRPr="003B5ADA">
              <w:rPr>
                <w:lang w:val="en-NZ"/>
              </w:rPr>
              <w:t>(</w:t>
            </w:r>
            <w:r w:rsidR="00912725" w:rsidRPr="003B5ADA">
              <w:rPr>
                <w:lang w:val="en-NZ"/>
              </w:rPr>
              <w:t>West Coast</w:t>
            </w:r>
            <w:r w:rsidR="00064651" w:rsidRPr="003B5ADA">
              <w:rPr>
                <w:lang w:val="en-NZ"/>
              </w:rPr>
              <w:t>)</w:t>
            </w:r>
            <w:r w:rsidR="008D7DD8" w:rsidRPr="003B5ADA">
              <w:rPr>
                <w:lang w:val="en-NZ"/>
              </w:rPr>
              <w:t xml:space="preserve"> to </w:t>
            </w:r>
            <w:r w:rsidR="00912725" w:rsidRPr="003B5ADA">
              <w:rPr>
                <w:lang w:val="en-NZ"/>
              </w:rPr>
              <w:t>91.9</w:t>
            </w:r>
            <w:r w:rsidR="00041CE8" w:rsidRPr="003B5ADA">
              <w:rPr>
                <w:lang w:val="en-NZ"/>
              </w:rPr>
              <w:t>% (</w:t>
            </w:r>
            <w:r w:rsidR="00912725" w:rsidRPr="003B5ADA">
              <w:rPr>
                <w:lang w:val="en-NZ"/>
              </w:rPr>
              <w:t xml:space="preserve">Hutt </w:t>
            </w:r>
            <w:r w:rsidR="00AF7163" w:rsidRPr="003B5ADA">
              <w:rPr>
                <w:lang w:val="en-NZ"/>
              </w:rPr>
              <w:t xml:space="preserve">Valley) </w:t>
            </w:r>
            <w:r w:rsidR="00AF7163" w:rsidRPr="002D2796">
              <w:rPr>
                <w:lang w:val="en-NZ"/>
              </w:rPr>
              <w:t>(</w:t>
            </w:r>
            <w:r w:rsidR="003B5ADA" w:rsidRPr="002D2796">
              <w:rPr>
                <w:lang w:val="en-NZ"/>
              </w:rPr>
              <w:fldChar w:fldCharType="begin"/>
            </w:r>
            <w:r w:rsidR="003B5ADA" w:rsidRPr="002D2796">
              <w:rPr>
                <w:lang w:val="en-NZ"/>
              </w:rPr>
              <w:instrText xml:space="preserve"> REF _Ref436119045 \h  \* MERGEFORMAT </w:instrText>
            </w:r>
            <w:r w:rsidR="003B5ADA" w:rsidRPr="002D2796">
              <w:rPr>
                <w:lang w:val="en-NZ"/>
              </w:rPr>
            </w:r>
            <w:r w:rsidR="003B5ADA" w:rsidRPr="002D2796">
              <w:rPr>
                <w:lang w:val="en-NZ"/>
              </w:rPr>
              <w:fldChar w:fldCharType="separate"/>
            </w:r>
            <w:r w:rsidR="00B73FE3" w:rsidRPr="00A02480">
              <w:t xml:space="preserve">Figure </w:t>
            </w:r>
            <w:r w:rsidR="00B73FE3">
              <w:rPr>
                <w:noProof/>
              </w:rPr>
              <w:t>13</w:t>
            </w:r>
            <w:r w:rsidR="003B5ADA" w:rsidRPr="002D2796">
              <w:rPr>
                <w:lang w:val="en-NZ"/>
              </w:rPr>
              <w:fldChar w:fldCharType="end"/>
            </w:r>
            <w:r w:rsidR="00DB6665" w:rsidRPr="003B5ADA">
              <w:rPr>
                <w:lang w:val="en-NZ"/>
              </w:rPr>
              <w:t>,</w:t>
            </w:r>
            <w:r w:rsidR="003B5ADA" w:rsidRPr="003B5ADA">
              <w:rPr>
                <w:lang w:val="en-NZ"/>
              </w:rPr>
              <w:t xml:space="preserve"> </w:t>
            </w:r>
            <w:r w:rsidR="003B5ADA" w:rsidRPr="00D92787">
              <w:rPr>
                <w:lang w:val="en-NZ"/>
              </w:rPr>
              <w:fldChar w:fldCharType="begin"/>
            </w:r>
            <w:r w:rsidR="003B5ADA" w:rsidRPr="00D92787">
              <w:rPr>
                <w:lang w:val="en-NZ"/>
              </w:rPr>
              <w:instrText xml:space="preserve"> REF _Ref436119638 \h  \* MERGEFORMAT </w:instrText>
            </w:r>
            <w:r w:rsidR="003B5ADA" w:rsidRPr="00D92787">
              <w:rPr>
                <w:lang w:val="en-NZ"/>
              </w:rPr>
            </w:r>
            <w:r w:rsidR="003B5ADA" w:rsidRPr="00D92787">
              <w:rPr>
                <w:lang w:val="en-NZ"/>
              </w:rPr>
              <w:fldChar w:fldCharType="separate"/>
            </w:r>
            <w:r w:rsidR="00B73FE3" w:rsidRPr="0030791F">
              <w:t xml:space="preserve">Table </w:t>
            </w:r>
            <w:r w:rsidR="00B73FE3">
              <w:rPr>
                <w:noProof/>
              </w:rPr>
              <w:t>28</w:t>
            </w:r>
            <w:r w:rsidR="003B5ADA" w:rsidRPr="00D92787">
              <w:rPr>
                <w:lang w:val="en-NZ"/>
              </w:rPr>
              <w:fldChar w:fldCharType="end"/>
            </w:r>
            <w:r w:rsidR="00D40B18" w:rsidRPr="00451483">
              <w:rPr>
                <w:lang w:val="en-NZ"/>
              </w:rPr>
              <w:t>).</w:t>
            </w:r>
            <w:r w:rsidR="00E155A8" w:rsidRPr="00451483">
              <w:rPr>
                <w:lang w:val="en-NZ"/>
              </w:rPr>
              <w:t xml:space="preserve"> </w:t>
            </w:r>
            <w:r w:rsidR="00D40B18" w:rsidRPr="00451483">
              <w:rPr>
                <w:lang w:val="en-NZ"/>
              </w:rPr>
              <w:t>Five-yearly coverage in European/</w:t>
            </w:r>
            <w:r w:rsidR="00151CE9" w:rsidRPr="00451483">
              <w:rPr>
                <w:lang w:val="en-NZ"/>
              </w:rPr>
              <w:t xml:space="preserve"> </w:t>
            </w:r>
            <w:r w:rsidR="00F0349A" w:rsidRPr="00451483">
              <w:rPr>
                <w:lang w:val="en-NZ"/>
              </w:rPr>
              <w:t>Other women ranged from</w:t>
            </w:r>
            <w:r w:rsidR="009712EC">
              <w:rPr>
                <w:lang w:val="en-NZ"/>
              </w:rPr>
              <w:t xml:space="preserve"> </w:t>
            </w:r>
            <w:r w:rsidR="00912725" w:rsidRPr="00451483">
              <w:rPr>
                <w:lang w:val="en-NZ"/>
              </w:rPr>
              <w:t>86.8</w:t>
            </w:r>
            <w:r w:rsidR="00064651" w:rsidRPr="00451483">
              <w:rPr>
                <w:lang w:val="en-NZ"/>
              </w:rPr>
              <w:t>% (</w:t>
            </w:r>
            <w:r w:rsidR="00912725" w:rsidRPr="00451483">
              <w:rPr>
                <w:lang w:val="en-NZ"/>
              </w:rPr>
              <w:t>West Coast</w:t>
            </w:r>
            <w:r w:rsidR="00064651" w:rsidRPr="00451483">
              <w:rPr>
                <w:lang w:val="en-NZ"/>
              </w:rPr>
              <w:t>)</w:t>
            </w:r>
            <w:r w:rsidR="00D40B18" w:rsidRPr="00451483">
              <w:rPr>
                <w:lang w:val="en-NZ"/>
              </w:rPr>
              <w:t xml:space="preserve"> to </w:t>
            </w:r>
            <w:r w:rsidR="00912725" w:rsidRPr="00451483">
              <w:rPr>
                <w:lang w:val="en-NZ"/>
              </w:rPr>
              <w:t>all</w:t>
            </w:r>
            <w:r w:rsidR="00D40B18" w:rsidRPr="00451483">
              <w:rPr>
                <w:lang w:val="en-NZ"/>
              </w:rPr>
              <w:t xml:space="preserve"> women </w:t>
            </w:r>
            <w:r w:rsidR="00064651" w:rsidRPr="00451483">
              <w:rPr>
                <w:lang w:val="en-NZ"/>
              </w:rPr>
              <w:t>(</w:t>
            </w:r>
            <w:r w:rsidR="00E5683F" w:rsidRPr="00451483">
              <w:rPr>
                <w:lang w:val="en-NZ"/>
              </w:rPr>
              <w:t xml:space="preserve">Auckland, Bay of Plenty and </w:t>
            </w:r>
            <w:r w:rsidR="00912725" w:rsidRPr="00451483">
              <w:rPr>
                <w:lang w:val="en-NZ"/>
              </w:rPr>
              <w:t>Capital &amp; Coast</w:t>
            </w:r>
            <w:r w:rsidR="00064651" w:rsidRPr="00451483">
              <w:rPr>
                <w:lang w:val="en-NZ"/>
              </w:rPr>
              <w:t>)</w:t>
            </w:r>
            <w:r w:rsidR="008D7DD8" w:rsidRPr="00451483">
              <w:rPr>
                <w:lang w:val="en-NZ"/>
              </w:rPr>
              <w:t xml:space="preserve"> </w:t>
            </w:r>
            <w:r w:rsidR="00D40B18" w:rsidRPr="00451483">
              <w:rPr>
                <w:lang w:val="en-NZ"/>
              </w:rPr>
              <w:t>(</w:t>
            </w:r>
            <w:r w:rsidR="00782127" w:rsidRPr="00D92787">
              <w:rPr>
                <w:lang w:val="en-NZ"/>
              </w:rPr>
              <w:fldChar w:fldCharType="begin"/>
            </w:r>
            <w:r w:rsidR="00782127" w:rsidRPr="00D92787">
              <w:rPr>
                <w:lang w:val="en-NZ"/>
              </w:rPr>
              <w:instrText xml:space="preserve"> REF _Ref436119055 \h  \* MERGEFORMAT </w:instrText>
            </w:r>
            <w:r w:rsidR="00782127" w:rsidRPr="00D92787">
              <w:rPr>
                <w:lang w:val="en-NZ"/>
              </w:rPr>
            </w:r>
            <w:r w:rsidR="00782127" w:rsidRPr="00D92787">
              <w:rPr>
                <w:lang w:val="en-NZ"/>
              </w:rPr>
              <w:fldChar w:fldCharType="separate"/>
            </w:r>
            <w:r w:rsidR="00B73FE3" w:rsidRPr="00A02480">
              <w:t xml:space="preserve">Figure </w:t>
            </w:r>
            <w:r w:rsidR="00B73FE3">
              <w:rPr>
                <w:noProof/>
              </w:rPr>
              <w:t>14</w:t>
            </w:r>
            <w:r w:rsidR="00782127" w:rsidRPr="00D92787">
              <w:rPr>
                <w:lang w:val="en-NZ"/>
              </w:rPr>
              <w:fldChar w:fldCharType="end"/>
            </w:r>
            <w:r w:rsidR="00DB6665" w:rsidRPr="00782127">
              <w:rPr>
                <w:lang w:val="en-NZ"/>
              </w:rPr>
              <w:t>,</w:t>
            </w:r>
            <w:r w:rsidR="00782127" w:rsidRPr="00782127">
              <w:rPr>
                <w:lang w:val="en-NZ"/>
              </w:rPr>
              <w:t xml:space="preserve"> </w:t>
            </w:r>
            <w:r w:rsidR="00782127" w:rsidRPr="00782127">
              <w:rPr>
                <w:lang w:val="en-NZ"/>
              </w:rPr>
              <w:fldChar w:fldCharType="begin"/>
            </w:r>
            <w:r w:rsidR="00782127" w:rsidRPr="00782127">
              <w:rPr>
                <w:lang w:val="en-NZ"/>
              </w:rPr>
              <w:instrText xml:space="preserve"> REF _Ref436119638 \h </w:instrText>
            </w:r>
            <w:r w:rsidR="00782127">
              <w:rPr>
                <w:lang w:val="en-NZ"/>
              </w:rPr>
              <w:instrText xml:space="preserve"> \* MERGEFORMAT </w:instrText>
            </w:r>
            <w:r w:rsidR="00782127" w:rsidRPr="00782127">
              <w:rPr>
                <w:lang w:val="en-NZ"/>
              </w:rPr>
            </w:r>
            <w:r w:rsidR="00782127" w:rsidRPr="00782127">
              <w:rPr>
                <w:lang w:val="en-NZ"/>
              </w:rPr>
              <w:fldChar w:fldCharType="separate"/>
            </w:r>
            <w:r w:rsidR="00B73FE3" w:rsidRPr="0030791F">
              <w:t xml:space="preserve">Table </w:t>
            </w:r>
            <w:r w:rsidR="00B73FE3">
              <w:rPr>
                <w:noProof/>
              </w:rPr>
              <w:t>28</w:t>
            </w:r>
            <w:r w:rsidR="00782127" w:rsidRPr="00782127">
              <w:rPr>
                <w:lang w:val="en-NZ"/>
              </w:rPr>
              <w:fldChar w:fldCharType="end"/>
            </w:r>
            <w:r w:rsidR="00D40B18" w:rsidRPr="00451483">
              <w:rPr>
                <w:lang w:val="en-NZ"/>
              </w:rPr>
              <w:t xml:space="preserve">). Coverage was estimated to be over 100% of the eligible population in some cases </w:t>
            </w:r>
            <w:r w:rsidR="00D40B18" w:rsidRPr="00D92787">
              <w:rPr>
                <w:lang w:val="en-NZ"/>
              </w:rPr>
              <w:t>(</w:t>
            </w:r>
            <w:r w:rsidR="00782127" w:rsidRPr="00D92787">
              <w:rPr>
                <w:lang w:val="en-NZ"/>
              </w:rPr>
              <w:fldChar w:fldCharType="begin"/>
            </w:r>
            <w:r w:rsidR="00782127" w:rsidRPr="00D92787">
              <w:rPr>
                <w:lang w:val="en-NZ"/>
              </w:rPr>
              <w:instrText xml:space="preserve"> REF _Ref436119638 \h </w:instrText>
            </w:r>
            <w:r w:rsidR="00D92787">
              <w:rPr>
                <w:lang w:val="en-NZ"/>
              </w:rPr>
              <w:instrText xml:space="preserve"> \* MERGEFORMAT </w:instrText>
            </w:r>
            <w:r w:rsidR="00782127" w:rsidRPr="00D92787">
              <w:rPr>
                <w:lang w:val="en-NZ"/>
              </w:rPr>
            </w:r>
            <w:r w:rsidR="00782127" w:rsidRPr="00D92787">
              <w:rPr>
                <w:lang w:val="en-NZ"/>
              </w:rPr>
              <w:fldChar w:fldCharType="separate"/>
            </w:r>
            <w:r w:rsidR="00B73FE3" w:rsidRPr="0030791F">
              <w:t xml:space="preserve">Table </w:t>
            </w:r>
            <w:r w:rsidR="00B73FE3">
              <w:rPr>
                <w:noProof/>
              </w:rPr>
              <w:t>28</w:t>
            </w:r>
            <w:r w:rsidR="00782127" w:rsidRPr="00D92787">
              <w:rPr>
                <w:lang w:val="en-NZ"/>
              </w:rPr>
              <w:fldChar w:fldCharType="end"/>
            </w:r>
            <w:r w:rsidR="00D40B18" w:rsidRPr="00451483">
              <w:rPr>
                <w:lang w:val="en-NZ"/>
              </w:rPr>
              <w:t>)</w:t>
            </w:r>
            <w:r w:rsidR="00F26174">
              <w:rPr>
                <w:lang w:val="en-NZ"/>
              </w:rPr>
              <w:t>;</w:t>
            </w:r>
            <w:r w:rsidR="00D40B18" w:rsidRPr="00451483">
              <w:rPr>
                <w:lang w:val="en-NZ"/>
              </w:rPr>
              <w:t xml:space="preserve"> this is likely </w:t>
            </w:r>
            <w:r w:rsidR="0030421D" w:rsidRPr="00451483">
              <w:rPr>
                <w:lang w:val="en-NZ"/>
              </w:rPr>
              <w:t xml:space="preserve">to be </w:t>
            </w:r>
            <w:r w:rsidR="00D40B18" w:rsidRPr="00451483">
              <w:rPr>
                <w:lang w:val="en-NZ"/>
              </w:rPr>
              <w:t xml:space="preserve">due to limitations in the estimates for </w:t>
            </w:r>
            <w:r w:rsidR="00B140E8">
              <w:rPr>
                <w:lang w:val="en-NZ"/>
              </w:rPr>
              <w:t>population</w:t>
            </w:r>
            <w:r w:rsidR="00B140E8" w:rsidRPr="00451483">
              <w:rPr>
                <w:lang w:val="en-NZ"/>
              </w:rPr>
              <w:t xml:space="preserve"> </w:t>
            </w:r>
            <w:r w:rsidR="00B140E8">
              <w:rPr>
                <w:lang w:val="en-NZ"/>
              </w:rPr>
              <w:t xml:space="preserve">and </w:t>
            </w:r>
            <w:r w:rsidR="00D40B18" w:rsidRPr="00451483">
              <w:rPr>
                <w:lang w:val="en-NZ"/>
              </w:rPr>
              <w:t>hysterectomy prevalence.</w:t>
            </w:r>
          </w:p>
          <w:p w14:paraId="2AFA84F9" w14:textId="77777777" w:rsidR="001624D5" w:rsidRPr="00C424D9" w:rsidRDefault="001624D5" w:rsidP="00477BFC">
            <w:pPr>
              <w:ind w:right="34"/>
              <w:jc w:val="both"/>
            </w:pPr>
          </w:p>
          <w:p w14:paraId="67CC117B" w14:textId="77777777" w:rsidR="001627C9" w:rsidRPr="009F6893" w:rsidRDefault="001627C9" w:rsidP="00477BFC">
            <w:pPr>
              <w:pStyle w:val="NoSpacing"/>
              <w:jc w:val="both"/>
              <w:rPr>
                <w:b/>
                <w:i/>
                <w:lang w:val="en-NZ"/>
              </w:rPr>
            </w:pPr>
            <w:r w:rsidRPr="009F6893">
              <w:rPr>
                <w:b/>
                <w:i/>
                <w:lang w:val="en-NZ"/>
              </w:rPr>
              <w:t>Screens in women aged less than 20 years</w:t>
            </w:r>
          </w:p>
          <w:p w14:paraId="1AC79166" w14:textId="71D9086F" w:rsidR="001627C9" w:rsidRPr="009F6893" w:rsidRDefault="001627C9" w:rsidP="00B359BC">
            <w:pPr>
              <w:pStyle w:val="NoSpacing"/>
              <w:jc w:val="both"/>
              <w:rPr>
                <w:lang w:val="en-NZ"/>
              </w:rPr>
            </w:pPr>
            <w:r w:rsidRPr="009F6893">
              <w:rPr>
                <w:lang w:val="en-NZ"/>
              </w:rPr>
              <w:t xml:space="preserve">A total of </w:t>
            </w:r>
            <w:r w:rsidR="00912725" w:rsidRPr="009F6893">
              <w:rPr>
                <w:lang w:val="en-NZ"/>
              </w:rPr>
              <w:t>6,076</w:t>
            </w:r>
            <w:r w:rsidR="00974332" w:rsidRPr="009F6893">
              <w:rPr>
                <w:lang w:val="en-NZ"/>
              </w:rPr>
              <w:t xml:space="preserve"> </w:t>
            </w:r>
            <w:r w:rsidRPr="009F6893">
              <w:rPr>
                <w:lang w:val="en-NZ"/>
              </w:rPr>
              <w:t xml:space="preserve">women who were aged less than 20 years at the time of their cervical sample had a cervical sample taken in the three years to </w:t>
            </w:r>
            <w:r w:rsidR="00630B28" w:rsidRPr="009F6893">
              <w:rPr>
                <w:lang w:val="en-NZ"/>
              </w:rPr>
              <w:t xml:space="preserve">the </w:t>
            </w:r>
            <w:r w:rsidR="00846087" w:rsidRPr="009F6893">
              <w:rPr>
                <w:lang w:val="en-NZ"/>
              </w:rPr>
              <w:t>30 June 2017</w:t>
            </w:r>
            <w:r w:rsidRPr="009F6893">
              <w:rPr>
                <w:lang w:val="en-NZ"/>
              </w:rPr>
              <w:t xml:space="preserve">. </w:t>
            </w:r>
            <w:r w:rsidR="00DC6CFA" w:rsidRPr="009F6893">
              <w:rPr>
                <w:lang w:val="en-NZ"/>
              </w:rPr>
              <w:t xml:space="preserve">This represents </w:t>
            </w:r>
            <w:r w:rsidR="00912725" w:rsidRPr="009F6893">
              <w:rPr>
                <w:lang w:val="en-NZ"/>
              </w:rPr>
              <w:t>0.6</w:t>
            </w:r>
            <w:r w:rsidR="00064651" w:rsidRPr="009F6893">
              <w:rPr>
                <w:lang w:val="en-NZ"/>
              </w:rPr>
              <w:t>%</w:t>
            </w:r>
            <w:r w:rsidRPr="009F6893">
              <w:rPr>
                <w:lang w:val="en-NZ"/>
              </w:rPr>
              <w:t xml:space="preserve"> of women who were screened at any a</w:t>
            </w:r>
            <w:r w:rsidRPr="00CD0ED7">
              <w:rPr>
                <w:lang w:val="en-NZ"/>
              </w:rPr>
              <w:t xml:space="preserve">ge </w:t>
            </w:r>
            <w:r w:rsidR="00127B04" w:rsidRPr="00CD0ED7">
              <w:rPr>
                <w:lang w:val="en-NZ"/>
              </w:rPr>
              <w:t>(</w:t>
            </w:r>
            <w:r w:rsidR="003824F1" w:rsidRPr="00CD0ED7">
              <w:rPr>
                <w:lang w:val="en-NZ"/>
              </w:rPr>
              <w:fldChar w:fldCharType="begin"/>
            </w:r>
            <w:r w:rsidR="003824F1" w:rsidRPr="00CD0ED7">
              <w:rPr>
                <w:lang w:val="en-NZ"/>
              </w:rPr>
              <w:instrText xml:space="preserve"> REF _Ref469395575 \h </w:instrText>
            </w:r>
            <w:r w:rsidR="00CD0ED7">
              <w:rPr>
                <w:lang w:val="en-NZ"/>
              </w:rPr>
              <w:instrText xml:space="preserve"> \* MERGEFORMAT </w:instrText>
            </w:r>
            <w:r w:rsidR="003824F1" w:rsidRPr="00CD0ED7">
              <w:rPr>
                <w:lang w:val="en-NZ"/>
              </w:rPr>
            </w:r>
            <w:r w:rsidR="003824F1" w:rsidRPr="00CD0ED7">
              <w:rPr>
                <w:lang w:val="en-NZ"/>
              </w:rPr>
              <w:fldChar w:fldCharType="separate"/>
            </w:r>
            <w:r w:rsidR="00B73FE3" w:rsidRPr="0030791F">
              <w:t xml:space="preserve">Table </w:t>
            </w:r>
            <w:r w:rsidR="00B73FE3">
              <w:rPr>
                <w:noProof/>
              </w:rPr>
              <w:t>30</w:t>
            </w:r>
            <w:r w:rsidR="003824F1" w:rsidRPr="00CD0ED7">
              <w:rPr>
                <w:lang w:val="en-NZ"/>
              </w:rPr>
              <w:fldChar w:fldCharType="end"/>
            </w:r>
            <w:r w:rsidR="00127B04" w:rsidRPr="009F6893">
              <w:rPr>
                <w:lang w:val="en-NZ"/>
              </w:rPr>
              <w:t>)</w:t>
            </w:r>
            <w:r w:rsidR="0032786C" w:rsidRPr="009F6893">
              <w:rPr>
                <w:lang w:val="en-NZ"/>
              </w:rPr>
              <w:t>.</w:t>
            </w:r>
            <w:r w:rsidR="009712EC">
              <w:rPr>
                <w:lang w:val="en-NZ"/>
              </w:rPr>
              <w:t xml:space="preserve"> </w:t>
            </w:r>
          </w:p>
          <w:p w14:paraId="7521B73D" w14:textId="77777777" w:rsidR="001627C9" w:rsidRPr="00C424D9" w:rsidRDefault="001627C9" w:rsidP="00477BFC">
            <w:pPr>
              <w:ind w:right="544"/>
              <w:jc w:val="both"/>
            </w:pPr>
          </w:p>
          <w:p w14:paraId="297FA06A" w14:textId="74CAD432" w:rsidR="0032786C" w:rsidRPr="009F6893" w:rsidRDefault="001627C9" w:rsidP="00477BFC">
            <w:pPr>
              <w:pStyle w:val="NoSpacing"/>
              <w:jc w:val="both"/>
              <w:rPr>
                <w:lang w:val="en-NZ"/>
              </w:rPr>
            </w:pPr>
            <w:r w:rsidRPr="009F6893">
              <w:rPr>
                <w:lang w:val="en-NZ"/>
              </w:rPr>
              <w:t xml:space="preserve">The number of women aged less than 20 years at the time they were screened varied by DHB from </w:t>
            </w:r>
            <w:r w:rsidR="00912725" w:rsidRPr="009F6893">
              <w:rPr>
                <w:lang w:val="en-NZ"/>
              </w:rPr>
              <w:t>39</w:t>
            </w:r>
            <w:r w:rsidR="00064651" w:rsidRPr="009F6893">
              <w:rPr>
                <w:lang w:val="en-NZ"/>
              </w:rPr>
              <w:t xml:space="preserve"> (</w:t>
            </w:r>
            <w:r w:rsidR="00912725" w:rsidRPr="009F6893">
              <w:rPr>
                <w:lang w:val="en-NZ"/>
              </w:rPr>
              <w:t>Tairawhiti</w:t>
            </w:r>
            <w:r w:rsidR="00064651" w:rsidRPr="009F6893">
              <w:rPr>
                <w:lang w:val="en-NZ"/>
              </w:rPr>
              <w:t xml:space="preserve">) to </w:t>
            </w:r>
            <w:r w:rsidR="00912725" w:rsidRPr="009F6893">
              <w:rPr>
                <w:lang w:val="en-NZ"/>
              </w:rPr>
              <w:t>1,100</w:t>
            </w:r>
            <w:r w:rsidR="003D6909" w:rsidRPr="009F6893">
              <w:rPr>
                <w:lang w:val="en-NZ"/>
              </w:rPr>
              <w:t xml:space="preserve"> </w:t>
            </w:r>
            <w:r w:rsidR="00064651" w:rsidRPr="009F6893">
              <w:rPr>
                <w:lang w:val="en-NZ"/>
              </w:rPr>
              <w:t>(</w:t>
            </w:r>
            <w:r w:rsidR="00912725" w:rsidRPr="009F6893">
              <w:rPr>
                <w:lang w:val="en-NZ"/>
              </w:rPr>
              <w:t>Canterbury</w:t>
            </w:r>
            <w:r w:rsidR="00064651" w:rsidRPr="009F6893">
              <w:rPr>
                <w:lang w:val="en-NZ"/>
              </w:rPr>
              <w:t>)</w:t>
            </w:r>
            <w:r w:rsidRPr="009F6893">
              <w:rPr>
                <w:lang w:val="en-NZ"/>
              </w:rPr>
              <w:t xml:space="preserve">, however some differences in counts are to be expected due to differences in population size and age structure between </w:t>
            </w:r>
            <w:r w:rsidR="00BD0410" w:rsidRPr="009F6893">
              <w:rPr>
                <w:lang w:val="en-NZ"/>
              </w:rPr>
              <w:t>DHBs</w:t>
            </w:r>
            <w:r w:rsidRPr="009F6893">
              <w:rPr>
                <w:lang w:val="en-NZ"/>
              </w:rPr>
              <w:t xml:space="preserve">. In order to take differences in population size between </w:t>
            </w:r>
            <w:r w:rsidR="00BD0410" w:rsidRPr="009F6893">
              <w:rPr>
                <w:lang w:val="en-NZ"/>
              </w:rPr>
              <w:t>DHBs</w:t>
            </w:r>
            <w:r w:rsidRPr="009F6893">
              <w:rPr>
                <w:lang w:val="en-NZ"/>
              </w:rPr>
              <w:t xml:space="preserve"> into account, the number of women who were screened in the previous </w:t>
            </w:r>
            <w:r w:rsidR="00D71200" w:rsidRPr="009F6893">
              <w:rPr>
                <w:lang w:val="en-NZ"/>
              </w:rPr>
              <w:t>three year</w:t>
            </w:r>
            <w:r w:rsidRPr="009F6893">
              <w:rPr>
                <w:lang w:val="en-NZ"/>
              </w:rPr>
              <w:t>s and aged 15-19 years at the time of their cervical sample in each DHB was divided by the estimated population of females aged 15-19 years in that DHB. Note that as the events occurred over a three</w:t>
            </w:r>
            <w:r w:rsidR="00EF7875" w:rsidRPr="009F6893">
              <w:rPr>
                <w:lang w:val="en-NZ"/>
              </w:rPr>
              <w:t>-</w:t>
            </w:r>
            <w:r w:rsidRPr="009F6893">
              <w:rPr>
                <w:lang w:val="en-NZ"/>
              </w:rPr>
              <w:t xml:space="preserve">year period, and the population estimate is for a single year, this cannot be interpreted directly as the proportion of 15-19 year old females in each DHB who have been screened in the last </w:t>
            </w:r>
            <w:r w:rsidR="00D71200" w:rsidRPr="009F6893">
              <w:rPr>
                <w:lang w:val="en-NZ"/>
              </w:rPr>
              <w:t>three year</w:t>
            </w:r>
            <w:r w:rsidRPr="009F6893">
              <w:rPr>
                <w:lang w:val="en-NZ"/>
              </w:rPr>
              <w:t xml:space="preserve">s. However, this does allow the variation in DHB populations to be partly accounted for, and thus can give an indication of where screening among women aged less than 20 years is </w:t>
            </w:r>
            <w:r w:rsidR="00F44536" w:rsidRPr="009F6893">
              <w:rPr>
                <w:lang w:val="en-NZ"/>
              </w:rPr>
              <w:t xml:space="preserve">more or less </w:t>
            </w:r>
            <w:r w:rsidRPr="009F6893">
              <w:rPr>
                <w:lang w:val="en-NZ"/>
              </w:rPr>
              <w:t xml:space="preserve">common. Estimates for this proportion ranged from </w:t>
            </w:r>
            <w:r w:rsidR="00912725" w:rsidRPr="009F6893">
              <w:rPr>
                <w:lang w:val="en-NZ"/>
              </w:rPr>
              <w:t>2.3</w:t>
            </w:r>
            <w:r w:rsidR="00064651" w:rsidRPr="009F6893">
              <w:rPr>
                <w:lang w:val="en-NZ"/>
              </w:rPr>
              <w:t>% (</w:t>
            </w:r>
            <w:r w:rsidR="00912725" w:rsidRPr="009F6893">
              <w:rPr>
                <w:lang w:val="en-NZ"/>
              </w:rPr>
              <w:t>Counties Manukau</w:t>
            </w:r>
            <w:r w:rsidR="00064651" w:rsidRPr="009F6893">
              <w:rPr>
                <w:lang w:val="en-NZ"/>
              </w:rPr>
              <w:t>)</w:t>
            </w:r>
            <w:r w:rsidRPr="009F6893">
              <w:rPr>
                <w:lang w:val="en-NZ"/>
              </w:rPr>
              <w:t xml:space="preserve"> to</w:t>
            </w:r>
            <w:r w:rsidR="00593760" w:rsidRPr="009F6893">
              <w:rPr>
                <w:lang w:val="en-NZ"/>
              </w:rPr>
              <w:t xml:space="preserve"> </w:t>
            </w:r>
            <w:r w:rsidR="00912725" w:rsidRPr="009F6893">
              <w:rPr>
                <w:lang w:val="en-NZ"/>
              </w:rPr>
              <w:t>6.6</w:t>
            </w:r>
            <w:r w:rsidR="00064651" w:rsidRPr="009F6893">
              <w:rPr>
                <w:lang w:val="en-NZ"/>
              </w:rPr>
              <w:t>% (</w:t>
            </w:r>
            <w:r w:rsidR="00912725" w:rsidRPr="009F6893">
              <w:rPr>
                <w:lang w:val="en-NZ"/>
              </w:rPr>
              <w:t>Canterbury</w:t>
            </w:r>
            <w:r w:rsidR="00064651" w:rsidRPr="009F6893">
              <w:rPr>
                <w:lang w:val="en-NZ"/>
              </w:rPr>
              <w:t>).</w:t>
            </w:r>
            <w:r w:rsidRPr="009F6893">
              <w:rPr>
                <w:lang w:val="en-NZ"/>
              </w:rPr>
              <w:t xml:space="preserve"> Some </w:t>
            </w:r>
            <w:r w:rsidR="00BD0410" w:rsidRPr="009F6893">
              <w:rPr>
                <w:lang w:val="en-NZ"/>
              </w:rPr>
              <w:t>DHBs</w:t>
            </w:r>
            <w:r w:rsidRPr="009F6893">
              <w:rPr>
                <w:lang w:val="en-NZ"/>
              </w:rPr>
              <w:t xml:space="preserve"> screen a relatively low number of women when they are younger than 20 years, but at a </w:t>
            </w:r>
            <w:r w:rsidR="00F44536" w:rsidRPr="009F6893">
              <w:rPr>
                <w:lang w:val="en-NZ"/>
              </w:rPr>
              <w:t xml:space="preserve">comparatively </w:t>
            </w:r>
            <w:r w:rsidRPr="009F6893">
              <w:rPr>
                <w:lang w:val="en-NZ"/>
              </w:rPr>
              <w:t>high rate</w:t>
            </w:r>
            <w:r w:rsidR="007052B6" w:rsidRPr="009F6893">
              <w:rPr>
                <w:lang w:val="en-NZ"/>
              </w:rPr>
              <w:t xml:space="preserve">, </w:t>
            </w:r>
            <w:r w:rsidRPr="009F6893">
              <w:rPr>
                <w:lang w:val="en-NZ"/>
              </w:rPr>
              <w:t xml:space="preserve">because </w:t>
            </w:r>
            <w:r w:rsidR="007052B6" w:rsidRPr="009F6893">
              <w:rPr>
                <w:lang w:val="en-NZ"/>
              </w:rPr>
              <w:t>their</w:t>
            </w:r>
            <w:r w:rsidRPr="009F6893">
              <w:rPr>
                <w:lang w:val="en-NZ"/>
              </w:rPr>
              <w:t xml:space="preserve"> population is small (for example </w:t>
            </w:r>
            <w:r w:rsidRPr="00C0501F">
              <w:rPr>
                <w:lang w:val="en-NZ"/>
              </w:rPr>
              <w:t>South Canterbury</w:t>
            </w:r>
            <w:r w:rsidR="004E07BB" w:rsidRPr="00C0501F">
              <w:rPr>
                <w:lang w:val="en-NZ"/>
              </w:rPr>
              <w:t>,</w:t>
            </w:r>
            <w:r w:rsidR="00C41F84" w:rsidRPr="00C0501F">
              <w:rPr>
                <w:lang w:val="en-NZ"/>
              </w:rPr>
              <w:t xml:space="preserve"> Wairarapa</w:t>
            </w:r>
            <w:r w:rsidR="009013EC" w:rsidRPr="00C0501F">
              <w:rPr>
                <w:lang w:val="en-NZ"/>
              </w:rPr>
              <w:t>,</w:t>
            </w:r>
            <w:r w:rsidR="004E07BB" w:rsidRPr="00C0501F">
              <w:rPr>
                <w:lang w:val="en-NZ"/>
              </w:rPr>
              <w:t xml:space="preserve"> West Coast</w:t>
            </w:r>
            <w:r w:rsidR="009013EC" w:rsidRPr="00C0501F">
              <w:rPr>
                <w:lang w:val="en-NZ"/>
              </w:rPr>
              <w:t xml:space="preserve"> and Whanganui</w:t>
            </w:r>
            <w:r w:rsidRPr="009F6893">
              <w:rPr>
                <w:lang w:val="en-NZ"/>
              </w:rPr>
              <w:t>). Details of screens of women aged less than 20 years by DHB are presented in</w:t>
            </w:r>
            <w:r w:rsidR="00EE5857">
              <w:rPr>
                <w:lang w:val="en-NZ"/>
              </w:rPr>
              <w:t xml:space="preserve"> </w:t>
            </w:r>
            <w:r w:rsidR="00EE5857" w:rsidRPr="00CD0ED7">
              <w:rPr>
                <w:lang w:val="en-NZ"/>
              </w:rPr>
              <w:fldChar w:fldCharType="begin"/>
            </w:r>
            <w:r w:rsidR="00EE5857" w:rsidRPr="00CD0ED7">
              <w:rPr>
                <w:lang w:val="en-NZ"/>
              </w:rPr>
              <w:instrText xml:space="preserve"> REF _Ref275460771 \h </w:instrText>
            </w:r>
            <w:r w:rsidR="00CD0ED7">
              <w:rPr>
                <w:lang w:val="en-NZ"/>
              </w:rPr>
              <w:instrText xml:space="preserve"> \* MERGEFORMAT </w:instrText>
            </w:r>
            <w:r w:rsidR="00EE5857" w:rsidRPr="00CD0ED7">
              <w:rPr>
                <w:lang w:val="en-NZ"/>
              </w:rPr>
            </w:r>
            <w:r w:rsidR="00EE5857" w:rsidRPr="00CD0ED7">
              <w:rPr>
                <w:lang w:val="en-NZ"/>
              </w:rPr>
              <w:fldChar w:fldCharType="separate"/>
            </w:r>
            <w:r w:rsidR="00B73FE3" w:rsidRPr="00A02480">
              <w:t xml:space="preserve">Figure </w:t>
            </w:r>
            <w:r w:rsidR="00B73FE3">
              <w:rPr>
                <w:noProof/>
              </w:rPr>
              <w:t>15</w:t>
            </w:r>
            <w:r w:rsidR="00EE5857" w:rsidRPr="00CD0ED7">
              <w:rPr>
                <w:lang w:val="en-NZ"/>
              </w:rPr>
              <w:fldChar w:fldCharType="end"/>
            </w:r>
            <w:r w:rsidR="00816752" w:rsidRPr="00CD0ED7">
              <w:rPr>
                <w:lang w:val="en-NZ"/>
              </w:rPr>
              <w:t>,</w:t>
            </w:r>
            <w:r w:rsidR="00816752" w:rsidRPr="009F6893">
              <w:rPr>
                <w:lang w:val="en-NZ"/>
              </w:rPr>
              <w:t xml:space="preserve"> </w:t>
            </w:r>
            <w:r w:rsidR="0032786C" w:rsidRPr="00CD0ED7">
              <w:rPr>
                <w:lang w:val="en-NZ"/>
              </w:rPr>
              <w:t>and</w:t>
            </w:r>
            <w:r w:rsidR="00345DD1" w:rsidRPr="00CD0ED7">
              <w:rPr>
                <w:lang w:val="en-NZ"/>
              </w:rPr>
              <w:t xml:space="preserve"> </w:t>
            </w:r>
            <w:r w:rsidR="00580256" w:rsidRPr="00CD0ED7">
              <w:rPr>
                <w:lang w:val="en-NZ"/>
              </w:rPr>
              <w:fldChar w:fldCharType="begin"/>
            </w:r>
            <w:r w:rsidR="00580256" w:rsidRPr="00CD0ED7">
              <w:rPr>
                <w:lang w:val="en-NZ"/>
              </w:rPr>
              <w:instrText xml:space="preserve"> REF _Ref438463229 \h  \* MERGEFORMAT </w:instrText>
            </w:r>
            <w:r w:rsidR="00580256" w:rsidRPr="00CD0ED7">
              <w:rPr>
                <w:lang w:val="en-NZ"/>
              </w:rPr>
            </w:r>
            <w:r w:rsidR="00580256" w:rsidRPr="00CD0ED7">
              <w:rPr>
                <w:lang w:val="en-NZ"/>
              </w:rPr>
              <w:fldChar w:fldCharType="separate"/>
            </w:r>
            <w:r w:rsidR="00B73FE3" w:rsidRPr="0030791F">
              <w:t xml:space="preserve">Table </w:t>
            </w:r>
            <w:r w:rsidR="00B73FE3">
              <w:rPr>
                <w:noProof/>
              </w:rPr>
              <w:t>29</w:t>
            </w:r>
            <w:r w:rsidR="00580256" w:rsidRPr="00CD0ED7">
              <w:rPr>
                <w:lang w:val="en-NZ"/>
              </w:rPr>
              <w:fldChar w:fldCharType="end"/>
            </w:r>
            <w:r w:rsidR="00580256" w:rsidRPr="00CD0ED7">
              <w:rPr>
                <w:lang w:val="en-NZ"/>
              </w:rPr>
              <w:t xml:space="preserve"> </w:t>
            </w:r>
            <w:r w:rsidR="00F44536" w:rsidRPr="00CD0ED7">
              <w:rPr>
                <w:lang w:val="en-NZ"/>
              </w:rPr>
              <w:t>to</w:t>
            </w:r>
            <w:r w:rsidR="008C1AF7" w:rsidRPr="00CD0ED7">
              <w:rPr>
                <w:lang w:val="en-NZ"/>
              </w:rPr>
              <w:t xml:space="preserve"> </w:t>
            </w:r>
            <w:r w:rsidR="00580256" w:rsidRPr="00CD0ED7">
              <w:rPr>
                <w:lang w:val="en-NZ"/>
              </w:rPr>
              <w:fldChar w:fldCharType="begin"/>
            </w:r>
            <w:r w:rsidR="00580256" w:rsidRPr="00CD0ED7">
              <w:rPr>
                <w:lang w:val="en-NZ"/>
              </w:rPr>
              <w:instrText xml:space="preserve"> REF _Ref297106309 \h  \* MERGEFORMAT </w:instrText>
            </w:r>
            <w:r w:rsidR="00580256" w:rsidRPr="00CD0ED7">
              <w:rPr>
                <w:lang w:val="en-NZ"/>
              </w:rPr>
            </w:r>
            <w:r w:rsidR="00580256" w:rsidRPr="00CD0ED7">
              <w:rPr>
                <w:lang w:val="en-NZ"/>
              </w:rPr>
              <w:fldChar w:fldCharType="separate"/>
            </w:r>
            <w:r w:rsidR="00B73FE3" w:rsidRPr="0030791F">
              <w:t xml:space="preserve">Table </w:t>
            </w:r>
            <w:r w:rsidR="00B73FE3">
              <w:rPr>
                <w:noProof/>
              </w:rPr>
              <w:t>31</w:t>
            </w:r>
            <w:r w:rsidR="00580256" w:rsidRPr="00CD0ED7">
              <w:rPr>
                <w:lang w:val="en-NZ"/>
              </w:rPr>
              <w:fldChar w:fldCharType="end"/>
            </w:r>
            <w:r w:rsidR="00580256" w:rsidRPr="00CD0ED7">
              <w:rPr>
                <w:lang w:val="en-NZ"/>
              </w:rPr>
              <w:t>.</w:t>
            </w:r>
          </w:p>
          <w:p w14:paraId="2039C2B9" w14:textId="77777777" w:rsidR="00477BFC" w:rsidRPr="009F6893" w:rsidRDefault="00477BFC" w:rsidP="00477BFC">
            <w:pPr>
              <w:pStyle w:val="NoSpacing"/>
              <w:jc w:val="both"/>
              <w:rPr>
                <w:lang w:val="en-NZ"/>
              </w:rPr>
            </w:pPr>
          </w:p>
          <w:p w14:paraId="62F0003B" w14:textId="3FE79AAD" w:rsidR="00204BC7" w:rsidRPr="009F6893" w:rsidRDefault="00204BC7" w:rsidP="00477BFC">
            <w:pPr>
              <w:pStyle w:val="NoSpacing"/>
              <w:jc w:val="both"/>
              <w:rPr>
                <w:lang w:val="en-NZ"/>
              </w:rPr>
            </w:pPr>
            <w:r w:rsidRPr="009F6893">
              <w:rPr>
                <w:lang w:val="en-NZ"/>
              </w:rPr>
              <w:t xml:space="preserve">Further exploratory analysis determined that </w:t>
            </w:r>
            <w:r w:rsidR="007052B6" w:rsidRPr="009F6893">
              <w:rPr>
                <w:lang w:val="en-NZ"/>
              </w:rPr>
              <w:t>a very high proportion</w:t>
            </w:r>
            <w:r w:rsidRPr="009F6893">
              <w:rPr>
                <w:lang w:val="en-NZ"/>
              </w:rPr>
              <w:t xml:space="preserve"> of the women who were aged less than 20 years at the time of their cervical sample were aged 18-19 years</w:t>
            </w:r>
            <w:r w:rsidR="00F44536" w:rsidRPr="009F6893">
              <w:rPr>
                <w:lang w:val="en-NZ"/>
              </w:rPr>
              <w:t xml:space="preserve"> at the time</w:t>
            </w:r>
            <w:r w:rsidRPr="009F6893">
              <w:rPr>
                <w:lang w:val="en-NZ"/>
              </w:rPr>
              <w:t xml:space="preserve"> </w:t>
            </w:r>
            <w:r w:rsidR="00064651" w:rsidRPr="009F6893">
              <w:rPr>
                <w:lang w:val="en-NZ"/>
              </w:rPr>
              <w:t>(</w:t>
            </w:r>
            <w:r w:rsidR="00912725" w:rsidRPr="009F6893">
              <w:rPr>
                <w:lang w:val="en-NZ"/>
              </w:rPr>
              <w:t>89.6</w:t>
            </w:r>
            <w:r w:rsidR="00064651" w:rsidRPr="009F6893">
              <w:rPr>
                <w:lang w:val="en-NZ"/>
              </w:rPr>
              <w:t>%</w:t>
            </w:r>
            <w:r w:rsidR="00580256">
              <w:rPr>
                <w:lang w:val="en-NZ"/>
              </w:rPr>
              <w:t xml:space="preserve">; </w:t>
            </w:r>
            <w:r w:rsidR="00580256" w:rsidRPr="00CD0ED7">
              <w:rPr>
                <w:lang w:val="en-NZ"/>
              </w:rPr>
              <w:fldChar w:fldCharType="begin"/>
            </w:r>
            <w:r w:rsidR="00580256" w:rsidRPr="00CD0ED7">
              <w:rPr>
                <w:lang w:val="en-NZ"/>
              </w:rPr>
              <w:instrText xml:space="preserve"> REF _Ref297106309 \h </w:instrText>
            </w:r>
            <w:r w:rsidR="00CD0ED7">
              <w:rPr>
                <w:lang w:val="en-NZ"/>
              </w:rPr>
              <w:instrText xml:space="preserve"> \* MERGEFORMAT </w:instrText>
            </w:r>
            <w:r w:rsidR="00580256" w:rsidRPr="00CD0ED7">
              <w:rPr>
                <w:lang w:val="en-NZ"/>
              </w:rPr>
            </w:r>
            <w:r w:rsidR="00580256" w:rsidRPr="00CD0ED7">
              <w:rPr>
                <w:lang w:val="en-NZ"/>
              </w:rPr>
              <w:fldChar w:fldCharType="separate"/>
            </w:r>
            <w:r w:rsidR="00B73FE3" w:rsidRPr="0030791F">
              <w:t xml:space="preserve">Table </w:t>
            </w:r>
            <w:r w:rsidR="00B73FE3">
              <w:rPr>
                <w:noProof/>
              </w:rPr>
              <w:t>31</w:t>
            </w:r>
            <w:r w:rsidR="00580256" w:rsidRPr="00CD0ED7">
              <w:rPr>
                <w:lang w:val="en-NZ"/>
              </w:rPr>
              <w:fldChar w:fldCharType="end"/>
            </w:r>
            <w:r w:rsidR="00064651" w:rsidRPr="009F6893">
              <w:rPr>
                <w:lang w:val="en-NZ"/>
              </w:rPr>
              <w:t>).</w:t>
            </w:r>
            <w:r w:rsidRPr="009F6893">
              <w:rPr>
                <w:lang w:val="en-NZ"/>
              </w:rPr>
              <w:t xml:space="preserve"> This may represent opportunistic screening of women aged 18-19 years.</w:t>
            </w:r>
            <w:r w:rsidR="00A228CC" w:rsidRPr="009F6893">
              <w:rPr>
                <w:lang w:val="en-NZ"/>
              </w:rPr>
              <w:t xml:space="preserve"> This proportion varied from </w:t>
            </w:r>
            <w:r w:rsidR="00912725" w:rsidRPr="009F6893">
              <w:rPr>
                <w:lang w:val="en-NZ"/>
              </w:rPr>
              <w:t>84.0</w:t>
            </w:r>
            <w:r w:rsidR="00064651" w:rsidRPr="009F6893">
              <w:rPr>
                <w:lang w:val="en-NZ"/>
              </w:rPr>
              <w:t xml:space="preserve">% </w:t>
            </w:r>
            <w:r w:rsidR="003C20F7" w:rsidRPr="009F6893">
              <w:rPr>
                <w:lang w:val="en-NZ"/>
              </w:rPr>
              <w:t>in</w:t>
            </w:r>
            <w:r w:rsidR="00F55E59" w:rsidRPr="009F6893">
              <w:rPr>
                <w:lang w:val="en-NZ"/>
              </w:rPr>
              <w:t xml:space="preserve"> </w:t>
            </w:r>
            <w:r w:rsidR="00912725" w:rsidRPr="009F6893">
              <w:rPr>
                <w:lang w:val="en-NZ"/>
              </w:rPr>
              <w:t>South Canterbury</w:t>
            </w:r>
            <w:r w:rsidR="00D00F27" w:rsidRPr="009F6893">
              <w:rPr>
                <w:lang w:val="en-NZ"/>
              </w:rPr>
              <w:t xml:space="preserve"> to</w:t>
            </w:r>
            <w:r w:rsidR="00064651" w:rsidRPr="009F6893">
              <w:rPr>
                <w:lang w:val="en-NZ"/>
              </w:rPr>
              <w:t xml:space="preserve"> </w:t>
            </w:r>
            <w:r w:rsidR="00912725" w:rsidRPr="009F6893">
              <w:rPr>
                <w:lang w:val="en-NZ"/>
              </w:rPr>
              <w:t>95.8</w:t>
            </w:r>
            <w:r w:rsidR="00DF5BB8" w:rsidRPr="009F6893">
              <w:rPr>
                <w:lang w:val="en-NZ"/>
              </w:rPr>
              <w:t>%</w:t>
            </w:r>
            <w:r w:rsidR="00064651" w:rsidRPr="009F6893">
              <w:rPr>
                <w:lang w:val="en-NZ"/>
              </w:rPr>
              <w:t xml:space="preserve"> in </w:t>
            </w:r>
            <w:r w:rsidR="00912725" w:rsidRPr="009F6893">
              <w:rPr>
                <w:lang w:val="en-NZ"/>
              </w:rPr>
              <w:t>Mid Central</w:t>
            </w:r>
            <w:r w:rsidR="00064651" w:rsidRPr="009F6893">
              <w:rPr>
                <w:lang w:val="en-NZ"/>
              </w:rPr>
              <w:t>.</w:t>
            </w:r>
            <w:r w:rsidR="00A228CC" w:rsidRPr="009F6893">
              <w:rPr>
                <w:lang w:val="en-NZ"/>
              </w:rPr>
              <w:t xml:space="preserve"> Where this proportion is higher, it indicates that a larger proportion of screening in women aged less than 20 years may be a</w:t>
            </w:r>
            <w:r w:rsidR="00A228CC" w:rsidRPr="00CD0ED7">
              <w:rPr>
                <w:lang w:val="en-NZ"/>
              </w:rPr>
              <w:t>ttribu</w:t>
            </w:r>
            <w:r w:rsidR="00C65151" w:rsidRPr="00CD0ED7">
              <w:rPr>
                <w:lang w:val="en-NZ"/>
              </w:rPr>
              <w:t>table</w:t>
            </w:r>
            <w:r w:rsidR="00A228CC" w:rsidRPr="009F6893">
              <w:rPr>
                <w:lang w:val="en-NZ"/>
              </w:rPr>
              <w:t xml:space="preserve"> to opportunistic screening of women aged 18-19 years; </w:t>
            </w:r>
            <w:r w:rsidR="00F74B35" w:rsidRPr="009F6893">
              <w:rPr>
                <w:lang w:val="en-NZ"/>
              </w:rPr>
              <w:t xml:space="preserve">as </w:t>
            </w:r>
            <w:r w:rsidR="00A228CC" w:rsidRPr="009F6893">
              <w:rPr>
                <w:lang w:val="en-NZ"/>
              </w:rPr>
              <w:t xml:space="preserve">this proportion </w:t>
            </w:r>
            <w:r w:rsidR="00F74B35" w:rsidRPr="009F6893">
              <w:rPr>
                <w:lang w:val="en-NZ"/>
              </w:rPr>
              <w:t>decreases</w:t>
            </w:r>
            <w:r w:rsidR="00A228CC" w:rsidRPr="009F6893">
              <w:rPr>
                <w:lang w:val="en-NZ"/>
              </w:rPr>
              <w:t xml:space="preserve">, it indicates that </w:t>
            </w:r>
            <w:r w:rsidR="00F74B35" w:rsidRPr="009F6893">
              <w:rPr>
                <w:lang w:val="en-NZ"/>
              </w:rPr>
              <w:t xml:space="preserve">more of the screening in women aged under 20 years is occurring in women aged under 18 years, and less may be attributed to </w:t>
            </w:r>
            <w:r w:rsidR="00A228CC" w:rsidRPr="009F6893">
              <w:rPr>
                <w:lang w:val="en-NZ"/>
              </w:rPr>
              <w:t xml:space="preserve">opportunistic screening of </w:t>
            </w:r>
            <w:r w:rsidR="00F74B35" w:rsidRPr="009F6893">
              <w:rPr>
                <w:lang w:val="en-NZ"/>
              </w:rPr>
              <w:t>women aged 18-19 years.</w:t>
            </w:r>
          </w:p>
          <w:p w14:paraId="2C45CD26" w14:textId="77777777" w:rsidR="00AF3878" w:rsidRPr="00C424D9" w:rsidRDefault="00AF3878" w:rsidP="00B06ADA">
            <w:pPr>
              <w:pStyle w:val="NoSpacing"/>
            </w:pPr>
          </w:p>
        </w:tc>
      </w:tr>
      <w:tr w:rsidR="00761F62" w:rsidRPr="00D901C5" w14:paraId="6CA610C5" w14:textId="77777777" w:rsidTr="00572F8B">
        <w:tc>
          <w:tcPr>
            <w:tcW w:w="1526" w:type="dxa"/>
            <w:tcBorders>
              <w:bottom w:val="single" w:sz="4" w:space="0" w:color="auto"/>
            </w:tcBorders>
          </w:tcPr>
          <w:p w14:paraId="6BF94A29" w14:textId="77777777" w:rsidR="00AF3878" w:rsidRPr="00D901C5" w:rsidRDefault="00AF3878" w:rsidP="00DE16F5">
            <w:pPr>
              <w:spacing w:before="120"/>
              <w:ind w:right="544"/>
              <w:jc w:val="both"/>
              <w:rPr>
                <w:b/>
              </w:rPr>
            </w:pPr>
            <w:r w:rsidRPr="00D901C5">
              <w:rPr>
                <w:b/>
              </w:rPr>
              <w:t>Trends</w:t>
            </w:r>
          </w:p>
        </w:tc>
        <w:tc>
          <w:tcPr>
            <w:tcW w:w="7654" w:type="dxa"/>
            <w:tcBorders>
              <w:bottom w:val="single" w:sz="4" w:space="0" w:color="auto"/>
            </w:tcBorders>
          </w:tcPr>
          <w:p w14:paraId="559EED65" w14:textId="77777777" w:rsidR="009A7466" w:rsidRPr="00D901C5" w:rsidRDefault="009A7466" w:rsidP="00991D9C">
            <w:pPr>
              <w:spacing w:before="120"/>
              <w:jc w:val="both"/>
              <w:rPr>
                <w:b/>
                <w:i/>
              </w:rPr>
            </w:pPr>
            <w:r w:rsidRPr="00D901C5">
              <w:rPr>
                <w:b/>
                <w:i/>
              </w:rPr>
              <w:t>Coverage</w:t>
            </w:r>
          </w:p>
          <w:p w14:paraId="03D0D29D" w14:textId="1506C54A" w:rsidR="00C96654" w:rsidRPr="009F6893" w:rsidRDefault="00363407" w:rsidP="00D8682D">
            <w:pPr>
              <w:pStyle w:val="NoSpacing"/>
              <w:jc w:val="both"/>
              <w:rPr>
                <w:lang w:val="en-NZ"/>
              </w:rPr>
            </w:pPr>
            <w:r w:rsidRPr="009F6893">
              <w:rPr>
                <w:lang w:val="en-NZ"/>
              </w:rPr>
              <w:t xml:space="preserve">Overall coverage in New Zealand among women aged 25-69 years is </w:t>
            </w:r>
            <w:r w:rsidR="00D82B94" w:rsidRPr="009F6893">
              <w:rPr>
                <w:lang w:val="en-NZ"/>
              </w:rPr>
              <w:t>similar</w:t>
            </w:r>
            <w:r w:rsidR="00201DB4" w:rsidRPr="009F6893">
              <w:rPr>
                <w:lang w:val="en-NZ"/>
              </w:rPr>
              <w:t xml:space="preserve"> </w:t>
            </w:r>
            <w:r w:rsidRPr="009F6893">
              <w:rPr>
                <w:lang w:val="en-NZ"/>
              </w:rPr>
              <w:t xml:space="preserve">in </w:t>
            </w:r>
            <w:r w:rsidR="00104B63" w:rsidRPr="009F6893">
              <w:rPr>
                <w:lang w:val="en-NZ"/>
              </w:rPr>
              <w:t xml:space="preserve">the current </w:t>
            </w:r>
            <w:r w:rsidR="00BC2097" w:rsidRPr="009F6893">
              <w:rPr>
                <w:lang w:val="en-NZ"/>
              </w:rPr>
              <w:t>monitoring report</w:t>
            </w:r>
            <w:r w:rsidRPr="009F6893">
              <w:rPr>
                <w:lang w:val="en-NZ"/>
              </w:rPr>
              <w:t xml:space="preserve"> </w:t>
            </w:r>
            <w:r w:rsidR="00064651" w:rsidRPr="009F6893">
              <w:rPr>
                <w:lang w:val="en-NZ"/>
              </w:rPr>
              <w:t>(</w:t>
            </w:r>
            <w:r w:rsidR="00912725" w:rsidRPr="009F6893">
              <w:rPr>
                <w:lang w:val="en-NZ"/>
              </w:rPr>
              <w:t>76.4</w:t>
            </w:r>
            <w:r w:rsidR="004468C5" w:rsidRPr="009F6893">
              <w:rPr>
                <w:lang w:val="en-NZ"/>
              </w:rPr>
              <w:t>%</w:t>
            </w:r>
            <w:r w:rsidRPr="009F6893">
              <w:rPr>
                <w:lang w:val="en-NZ"/>
              </w:rPr>
              <w:t xml:space="preserve"> within the last three years, and </w:t>
            </w:r>
            <w:r w:rsidR="00912725" w:rsidRPr="009F6893">
              <w:rPr>
                <w:lang w:val="en-NZ"/>
              </w:rPr>
              <w:t>90.3</w:t>
            </w:r>
            <w:r w:rsidR="00064651" w:rsidRPr="009F6893">
              <w:rPr>
                <w:lang w:val="en-NZ"/>
              </w:rPr>
              <w:t>%</w:t>
            </w:r>
            <w:r w:rsidR="00D00F27" w:rsidRPr="009F6893">
              <w:rPr>
                <w:lang w:val="en-NZ"/>
              </w:rPr>
              <w:t xml:space="preserve"> </w:t>
            </w:r>
            <w:r w:rsidRPr="009F6893">
              <w:rPr>
                <w:lang w:val="en-NZ"/>
              </w:rPr>
              <w:t xml:space="preserve">within the last five years) compared to the previous </w:t>
            </w:r>
            <w:r w:rsidR="004F37D8" w:rsidRPr="009F6893">
              <w:rPr>
                <w:lang w:val="en-NZ"/>
              </w:rPr>
              <w:t>monitoring</w:t>
            </w:r>
            <w:r w:rsidRPr="009F6893">
              <w:rPr>
                <w:lang w:val="en-NZ"/>
              </w:rPr>
              <w:t xml:space="preserve"> </w:t>
            </w:r>
            <w:r w:rsidR="00BC2097" w:rsidRPr="009F6893">
              <w:rPr>
                <w:lang w:val="en-NZ"/>
              </w:rPr>
              <w:t>report</w:t>
            </w:r>
            <w:r w:rsidR="00D82B94" w:rsidRPr="009F6893">
              <w:rPr>
                <w:lang w:val="en-NZ"/>
              </w:rPr>
              <w:t xml:space="preserve"> (</w:t>
            </w:r>
            <w:r w:rsidR="001B5B46" w:rsidRPr="00B34886">
              <w:rPr>
                <w:lang w:val="en-NZ"/>
              </w:rPr>
              <w:t>76.8</w:t>
            </w:r>
            <w:r w:rsidR="00D82B94" w:rsidRPr="009F6893">
              <w:rPr>
                <w:lang w:val="en-NZ"/>
              </w:rPr>
              <w:t xml:space="preserve">% within the last three years, and </w:t>
            </w:r>
            <w:r w:rsidR="00595D1B" w:rsidRPr="00942482">
              <w:rPr>
                <w:lang w:val="en-NZ"/>
              </w:rPr>
              <w:t>90.5</w:t>
            </w:r>
            <w:r w:rsidR="001A5A62" w:rsidRPr="009F6893">
              <w:rPr>
                <w:lang w:val="en-NZ"/>
              </w:rPr>
              <w:t xml:space="preserve">% </w:t>
            </w:r>
            <w:r w:rsidR="00D82B94" w:rsidRPr="009F6893">
              <w:rPr>
                <w:lang w:val="en-NZ"/>
              </w:rPr>
              <w:t>within the last five years</w:t>
            </w:r>
            <w:r w:rsidR="00EF7875" w:rsidRPr="009F6893">
              <w:rPr>
                <w:lang w:val="en-NZ"/>
              </w:rPr>
              <w:t>).</w:t>
            </w:r>
          </w:p>
          <w:p w14:paraId="6EF2D46A" w14:textId="77777777" w:rsidR="00C96654" w:rsidRPr="009F6893" w:rsidRDefault="00C96654" w:rsidP="00D8682D">
            <w:pPr>
              <w:pStyle w:val="NoSpacing"/>
              <w:jc w:val="both"/>
              <w:rPr>
                <w:lang w:val="en-NZ"/>
              </w:rPr>
            </w:pPr>
          </w:p>
          <w:p w14:paraId="6FE29C0C" w14:textId="59FAC461" w:rsidR="00C96654" w:rsidRPr="00C424D9" w:rsidRDefault="00C96654" w:rsidP="00C96654">
            <w:pPr>
              <w:jc w:val="both"/>
            </w:pPr>
            <w:r w:rsidRPr="00C424D9">
              <w:t xml:space="preserve">By ethnicity, coverage has been </w:t>
            </w:r>
            <w:r w:rsidR="00832203" w:rsidRPr="005122A5">
              <w:t>steadily declining</w:t>
            </w:r>
            <w:r w:rsidRPr="005122A5">
              <w:t xml:space="preserve"> over the last four monitoring periods for European/ Other women</w:t>
            </w:r>
            <w:r w:rsidR="00832203" w:rsidRPr="00D901C5">
              <w:t xml:space="preserve"> and more recently for Pacific women</w:t>
            </w:r>
            <w:r w:rsidRPr="00D901C5">
              <w:t>, while Māori</w:t>
            </w:r>
            <w:r w:rsidR="00832203" w:rsidRPr="00D901C5">
              <w:t xml:space="preserve"> </w:t>
            </w:r>
            <w:r w:rsidRPr="00D901C5">
              <w:t xml:space="preserve">and Asian women in general show increasing coverage over time. Over the last two monitoring periods the proportion of Asian women screened has increased from </w:t>
            </w:r>
            <w:r w:rsidR="001016AD" w:rsidRPr="00C91796">
              <w:t>66.6</w:t>
            </w:r>
            <w:r w:rsidRPr="00D901C5">
              <w:t xml:space="preserve">% in the previous period to </w:t>
            </w:r>
            <w:r w:rsidR="001016AD" w:rsidRPr="00D901C5">
              <w:t>67.2</w:t>
            </w:r>
            <w:r w:rsidRPr="00D901C5">
              <w:t>% in the current period. Māori woman had coverage similar to the previous monitoring period with changes being no more than 0.5%</w:t>
            </w:r>
            <w:r w:rsidR="001016AD" w:rsidRPr="00D901C5">
              <w:t xml:space="preserve"> while a decrease </w:t>
            </w:r>
            <w:r w:rsidR="001F7CCE" w:rsidRPr="00D901C5">
              <w:t>of</w:t>
            </w:r>
            <w:r w:rsidR="001016AD" w:rsidRPr="00D901C5">
              <w:t xml:space="preserve"> 0.6% and 0.8% was seen in European/ Other and Pacific women, respectively</w:t>
            </w:r>
            <w:r w:rsidRPr="00D901C5">
              <w:t xml:space="preserve"> (</w:t>
            </w:r>
            <w:r w:rsidRPr="00CD0ED7">
              <w:fldChar w:fldCharType="begin"/>
            </w:r>
            <w:r w:rsidRPr="00CD0ED7">
              <w:instrText xml:space="preserve"> REF _Ref316994038 \h  \* MERGEFORMAT </w:instrText>
            </w:r>
            <w:r w:rsidRPr="00CD0ED7">
              <w:fldChar w:fldCharType="separate"/>
            </w:r>
            <w:r w:rsidR="00B73FE3" w:rsidRPr="00A02480">
              <w:t xml:space="preserve">Figure </w:t>
            </w:r>
            <w:r w:rsidR="00B73FE3">
              <w:rPr>
                <w:noProof/>
              </w:rPr>
              <w:t>18</w:t>
            </w:r>
            <w:r w:rsidRPr="00CD0ED7">
              <w:fldChar w:fldCharType="end"/>
            </w:r>
            <w:r w:rsidRPr="00CD0ED7">
              <w:t xml:space="preserve">, </w:t>
            </w:r>
            <w:r w:rsidR="00CD1E89" w:rsidRPr="00CD0ED7">
              <w:fldChar w:fldCharType="begin"/>
            </w:r>
            <w:r w:rsidR="00CD1E89" w:rsidRPr="00CD0ED7">
              <w:instrText xml:space="preserve"> REF _Ref316995912 \h </w:instrText>
            </w:r>
            <w:r w:rsidR="00CD0ED7">
              <w:instrText xml:space="preserve"> \* MERGEFORMAT </w:instrText>
            </w:r>
            <w:r w:rsidR="00CD1E89" w:rsidRPr="00CD0ED7">
              <w:fldChar w:fldCharType="separate"/>
            </w:r>
            <w:r w:rsidR="00B73FE3" w:rsidRPr="0030791F">
              <w:t xml:space="preserve">Table </w:t>
            </w:r>
            <w:r w:rsidR="00B73FE3">
              <w:rPr>
                <w:noProof/>
              </w:rPr>
              <w:t>35</w:t>
            </w:r>
            <w:r w:rsidR="00CD1E89" w:rsidRPr="00CD0ED7">
              <w:fldChar w:fldCharType="end"/>
            </w:r>
            <w:r w:rsidRPr="00CD0ED7">
              <w:t>).</w:t>
            </w:r>
            <w:r w:rsidRPr="00C424D9">
              <w:t xml:space="preserve"> </w:t>
            </w:r>
          </w:p>
          <w:p w14:paraId="003DB402" w14:textId="77777777" w:rsidR="00953825" w:rsidRPr="009F6893" w:rsidRDefault="00953825" w:rsidP="00C96654">
            <w:pPr>
              <w:pStyle w:val="NoSpacing"/>
              <w:jc w:val="both"/>
              <w:rPr>
                <w:lang w:val="en-NZ"/>
              </w:rPr>
            </w:pPr>
          </w:p>
          <w:p w14:paraId="5A2F718A" w14:textId="65FCA50A" w:rsidR="00953825" w:rsidRPr="00CD1E89" w:rsidRDefault="00BB1085" w:rsidP="004641E4">
            <w:pPr>
              <w:jc w:val="both"/>
            </w:pPr>
            <w:r w:rsidRPr="00C424D9">
              <w:t>While coverage has decreased in 13 of the 20 DHBs</w:t>
            </w:r>
            <w:r w:rsidR="00697620" w:rsidRPr="005122A5">
              <w:t xml:space="preserve"> compared to the previous monitoring period</w:t>
            </w:r>
            <w:r w:rsidR="00F26174">
              <w:t>, the change</w:t>
            </w:r>
            <w:r w:rsidR="00DA6B8E" w:rsidRPr="005122A5">
              <w:t xml:space="preserve"> has been relatively </w:t>
            </w:r>
            <w:r w:rsidR="00BD13CA" w:rsidRPr="00D901C5">
              <w:t>small</w:t>
            </w:r>
            <w:r w:rsidR="00F26174">
              <w:t xml:space="preserve"> (</w:t>
            </w:r>
            <w:r w:rsidR="007A7068" w:rsidRPr="00D901C5">
              <w:t xml:space="preserve">generally </w:t>
            </w:r>
            <w:r w:rsidR="00567DF7" w:rsidRPr="00D901C5">
              <w:t>less than one percentage point</w:t>
            </w:r>
            <w:r w:rsidR="00F26174">
              <w:t>)</w:t>
            </w:r>
            <w:r w:rsidR="00E43679" w:rsidRPr="00D901C5">
              <w:t>.</w:t>
            </w:r>
            <w:r w:rsidR="009C1210" w:rsidRPr="00D901C5">
              <w:t xml:space="preserve"> </w:t>
            </w:r>
            <w:r w:rsidRPr="00D901C5">
              <w:t xml:space="preserve">Two </w:t>
            </w:r>
            <w:r w:rsidR="00BD0410" w:rsidRPr="00D901C5">
              <w:t>DHB</w:t>
            </w:r>
            <w:r w:rsidRPr="00D901C5">
              <w:t>s</w:t>
            </w:r>
            <w:r w:rsidR="003F66C8" w:rsidRPr="00D901C5">
              <w:t xml:space="preserve"> </w:t>
            </w:r>
            <w:r w:rsidR="0037134D" w:rsidRPr="00D901C5">
              <w:t xml:space="preserve">showed decreasing </w:t>
            </w:r>
            <w:r w:rsidR="009F392B" w:rsidRPr="00D901C5">
              <w:t>coverage over</w:t>
            </w:r>
            <w:r w:rsidR="003F66C8" w:rsidRPr="00D901C5">
              <w:t xml:space="preserve"> more than one monitoring </w:t>
            </w:r>
            <w:r w:rsidR="000037B0" w:rsidRPr="00D901C5">
              <w:t>period</w:t>
            </w:r>
            <w:r w:rsidRPr="00D901C5">
              <w:t xml:space="preserve"> (</w:t>
            </w:r>
            <w:r w:rsidRPr="00CD1E89">
              <w:t>Auckland a</w:t>
            </w:r>
            <w:r w:rsidR="004A39A6" w:rsidRPr="00CD1E89">
              <w:t>n</w:t>
            </w:r>
            <w:r w:rsidRPr="00CD1E89">
              <w:t>d Waitemata)</w:t>
            </w:r>
            <w:r w:rsidR="000037B0" w:rsidRPr="00CD1E89">
              <w:t>.</w:t>
            </w:r>
            <w:r w:rsidR="003F66C8" w:rsidRPr="00CD1E89">
              <w:t xml:space="preserve"> </w:t>
            </w:r>
            <w:r w:rsidR="00567DF7" w:rsidRPr="00CD1E89">
              <w:t xml:space="preserve">Trends over the last four monitoring periods </w:t>
            </w:r>
            <w:r w:rsidR="007F2157" w:rsidRPr="00CD1E89">
              <w:t xml:space="preserve">by DHB are shown </w:t>
            </w:r>
            <w:r w:rsidR="007F2157" w:rsidRPr="00987CF3">
              <w:t xml:space="preserve">in </w:t>
            </w:r>
            <w:r w:rsidR="00616FB9" w:rsidRPr="00987CF3">
              <w:fldChar w:fldCharType="begin"/>
            </w:r>
            <w:r w:rsidR="00616FB9" w:rsidRPr="00987CF3">
              <w:instrText xml:space="preserve"> REF _Ref328465638 \h  \* MERGEFORMAT </w:instrText>
            </w:r>
            <w:r w:rsidR="00616FB9" w:rsidRPr="00987CF3">
              <w:fldChar w:fldCharType="separate"/>
            </w:r>
            <w:r w:rsidR="00B73FE3" w:rsidRPr="00A02480">
              <w:t xml:space="preserve">Figure </w:t>
            </w:r>
            <w:r w:rsidR="00B73FE3">
              <w:rPr>
                <w:noProof/>
              </w:rPr>
              <w:t>16</w:t>
            </w:r>
            <w:r w:rsidR="00616FB9" w:rsidRPr="00987CF3">
              <w:fldChar w:fldCharType="end"/>
            </w:r>
            <w:r w:rsidR="00E84277" w:rsidRPr="00987CF3">
              <w:t xml:space="preserve"> and </w:t>
            </w:r>
            <w:r w:rsidR="00CD1E89" w:rsidRPr="00987CF3">
              <w:fldChar w:fldCharType="begin"/>
            </w:r>
            <w:r w:rsidR="00CD1E89" w:rsidRPr="00987CF3">
              <w:instrText xml:space="preserve"> REF _Ref316995909 \h  \* MERGEFORMAT </w:instrText>
            </w:r>
            <w:r w:rsidR="00CD1E89" w:rsidRPr="00987CF3">
              <w:fldChar w:fldCharType="separate"/>
            </w:r>
            <w:r w:rsidR="00B73FE3" w:rsidRPr="0030791F">
              <w:t xml:space="preserve">Table </w:t>
            </w:r>
            <w:r w:rsidR="00B73FE3">
              <w:rPr>
                <w:noProof/>
              </w:rPr>
              <w:t>33</w:t>
            </w:r>
            <w:r w:rsidR="00CD1E89" w:rsidRPr="00987CF3">
              <w:fldChar w:fldCharType="end"/>
            </w:r>
            <w:r w:rsidR="007F2157" w:rsidRPr="00CD1E89">
              <w:t>.</w:t>
            </w:r>
            <w:r w:rsidR="003F66C8" w:rsidRPr="00CD1E89">
              <w:t xml:space="preserve"> </w:t>
            </w:r>
          </w:p>
          <w:p w14:paraId="6923998B" w14:textId="77777777" w:rsidR="00A67FD0" w:rsidRPr="00CD1E89" w:rsidRDefault="00A67FD0" w:rsidP="00B34886">
            <w:pPr>
              <w:pStyle w:val="NoSpacing"/>
            </w:pPr>
          </w:p>
          <w:p w14:paraId="15C64CA1" w14:textId="1D7A0FE4" w:rsidR="00C40629" w:rsidRPr="00C424D9" w:rsidRDefault="00C40629" w:rsidP="004641E4">
            <w:pPr>
              <w:tabs>
                <w:tab w:val="left" w:pos="7140"/>
              </w:tabs>
              <w:jc w:val="both"/>
            </w:pPr>
            <w:r w:rsidRPr="00CD1E89">
              <w:t>T</w:t>
            </w:r>
            <w:r w:rsidR="007F30C6" w:rsidRPr="00CD1E89">
              <w:t>he proportion of women screened in the previous three years</w:t>
            </w:r>
            <w:r w:rsidR="00486965" w:rsidRPr="00CD1E89">
              <w:t xml:space="preserve"> by age </w:t>
            </w:r>
            <w:r w:rsidR="00BD13CA" w:rsidRPr="00CD1E89">
              <w:t xml:space="preserve">has decreased in </w:t>
            </w:r>
            <w:r w:rsidR="00EB5701" w:rsidRPr="00CD1E89">
              <w:t>9 of the 10 age groups</w:t>
            </w:r>
            <w:r w:rsidR="00BD13CA" w:rsidRPr="00CD1E89">
              <w:t xml:space="preserve"> when compared</w:t>
            </w:r>
            <w:r w:rsidR="00E43679" w:rsidRPr="00CD1E89">
              <w:t xml:space="preserve"> </w:t>
            </w:r>
            <w:r w:rsidR="002047AB" w:rsidRPr="00CD1E89">
              <w:t xml:space="preserve">to </w:t>
            </w:r>
            <w:r w:rsidR="007F30C6" w:rsidRPr="00CD1E89">
              <w:t>the proportions</w:t>
            </w:r>
            <w:r w:rsidR="00E43679" w:rsidRPr="00CD1E89">
              <w:t xml:space="preserve"> in the previous monitoring report</w:t>
            </w:r>
            <w:r w:rsidR="007A7068" w:rsidRPr="00CD1E89">
              <w:t xml:space="preserve">. </w:t>
            </w:r>
            <w:r w:rsidR="0080560D">
              <w:t>However,</w:t>
            </w:r>
            <w:r w:rsidR="008C35F6">
              <w:t xml:space="preserve"> these decreases were quite small with a</w:t>
            </w:r>
            <w:r w:rsidR="008C35F6" w:rsidRPr="00CD1E89">
              <w:t xml:space="preserve"> changed </w:t>
            </w:r>
            <w:r w:rsidR="008C35F6">
              <w:t>of</w:t>
            </w:r>
            <w:r w:rsidR="008C35F6" w:rsidRPr="00CD1E89">
              <w:t xml:space="preserve"> less than one percentage point for all age groups</w:t>
            </w:r>
            <w:r w:rsidR="008C35F6">
              <w:t xml:space="preserve"> and no more than 0.5% in six of the </w:t>
            </w:r>
            <w:r w:rsidR="00980476">
              <w:t>ten</w:t>
            </w:r>
            <w:r w:rsidR="008C35F6">
              <w:t xml:space="preserve"> age groups. </w:t>
            </w:r>
            <w:r w:rsidR="007A7068" w:rsidRPr="00CD1E89">
              <w:t>T</w:t>
            </w:r>
            <w:r w:rsidR="00486965" w:rsidRPr="00CD1E89">
              <w:t xml:space="preserve">he coverage target of </w:t>
            </w:r>
            <w:r w:rsidR="002047AB" w:rsidRPr="00CD1E89">
              <w:t>80</w:t>
            </w:r>
            <w:r w:rsidR="00486965" w:rsidRPr="00CD1E89">
              <w:t xml:space="preserve">% </w:t>
            </w:r>
            <w:r w:rsidR="00B849D8" w:rsidRPr="00CD1E89">
              <w:t>was</w:t>
            </w:r>
            <w:r w:rsidR="00C44499" w:rsidRPr="00CD1E89">
              <w:t xml:space="preserve"> met </w:t>
            </w:r>
            <w:r w:rsidR="00486965" w:rsidRPr="00CD1E89">
              <w:t xml:space="preserve">for women in the five-year age groups between </w:t>
            </w:r>
            <w:r w:rsidR="002047AB" w:rsidRPr="00CD1E89">
              <w:t>4</w:t>
            </w:r>
            <w:r w:rsidR="0026272D" w:rsidRPr="00CD1E89">
              <w:t>5</w:t>
            </w:r>
            <w:r w:rsidR="002047AB" w:rsidRPr="00CD1E89">
              <w:t>-</w:t>
            </w:r>
            <w:r w:rsidR="00012EAF" w:rsidRPr="00CD1E89">
              <w:t xml:space="preserve">54 </w:t>
            </w:r>
            <w:r w:rsidR="00486965" w:rsidRPr="00CD1E89">
              <w:t>years,</w:t>
            </w:r>
            <w:r w:rsidR="00012EAF" w:rsidRPr="00CD1E89">
              <w:t xml:space="preserve"> with the age group 55-59 years dropping below the target in this report</w:t>
            </w:r>
            <w:r w:rsidR="00354352" w:rsidRPr="00CD1E89">
              <w:t xml:space="preserve">. </w:t>
            </w:r>
            <w:r w:rsidR="00F26174">
              <w:t>Coverage in w</w:t>
            </w:r>
            <w:r w:rsidR="00354352" w:rsidRPr="00CD1E89">
              <w:t>omen</w:t>
            </w:r>
            <w:r w:rsidR="00810B58" w:rsidRPr="00CD1E89">
              <w:t xml:space="preserve"> outside this age range</w:t>
            </w:r>
            <w:r w:rsidR="00354352" w:rsidRPr="00CD1E89">
              <w:t xml:space="preserve"> continued to not meet the target</w:t>
            </w:r>
            <w:r w:rsidRPr="00CD1E89">
              <w:t xml:space="preserve">. Trends over the last four monitoring periods are shown in </w:t>
            </w:r>
            <w:r w:rsidR="0004137C" w:rsidRPr="00987CF3">
              <w:fldChar w:fldCharType="begin"/>
            </w:r>
            <w:r w:rsidR="0004137C" w:rsidRPr="00987CF3">
              <w:instrText xml:space="preserve"> REF _Ref316994036 \h </w:instrText>
            </w:r>
            <w:r w:rsidR="00494FEB" w:rsidRPr="00987CF3">
              <w:instrText xml:space="preserve"> \* MERGEFORMAT </w:instrText>
            </w:r>
            <w:r w:rsidR="0004137C" w:rsidRPr="00987CF3">
              <w:fldChar w:fldCharType="separate"/>
            </w:r>
            <w:r w:rsidR="00B73FE3" w:rsidRPr="00A02480">
              <w:t xml:space="preserve">Figure </w:t>
            </w:r>
            <w:r w:rsidR="00B73FE3">
              <w:rPr>
                <w:noProof/>
              </w:rPr>
              <w:t>17</w:t>
            </w:r>
            <w:r w:rsidR="0004137C" w:rsidRPr="00987CF3">
              <w:fldChar w:fldCharType="end"/>
            </w:r>
            <w:r w:rsidRPr="00987CF3">
              <w:t xml:space="preserve"> and </w:t>
            </w:r>
            <w:r w:rsidR="00CD1E89" w:rsidRPr="00987CF3">
              <w:fldChar w:fldCharType="begin"/>
            </w:r>
            <w:r w:rsidR="00CD1E89" w:rsidRPr="00987CF3">
              <w:instrText xml:space="preserve"> REF _Ref316995911 \h  \* MERGEFORMAT </w:instrText>
            </w:r>
            <w:r w:rsidR="00CD1E89" w:rsidRPr="00987CF3">
              <w:fldChar w:fldCharType="separate"/>
            </w:r>
            <w:r w:rsidR="00B73FE3" w:rsidRPr="0030791F">
              <w:t xml:space="preserve">Table </w:t>
            </w:r>
            <w:r w:rsidR="00B73FE3">
              <w:rPr>
                <w:noProof/>
              </w:rPr>
              <w:t>34</w:t>
            </w:r>
            <w:r w:rsidR="00CD1E89" w:rsidRPr="00987CF3">
              <w:fldChar w:fldCharType="end"/>
            </w:r>
            <w:r w:rsidR="00064651" w:rsidRPr="00987CF3">
              <w:t>.</w:t>
            </w:r>
          </w:p>
          <w:p w14:paraId="4880957F" w14:textId="2276F80E" w:rsidR="00953825" w:rsidRPr="005122A5" w:rsidRDefault="00953825" w:rsidP="00DE16F5">
            <w:pPr>
              <w:ind w:right="544"/>
              <w:jc w:val="both"/>
            </w:pPr>
          </w:p>
          <w:p w14:paraId="07F4138A" w14:textId="77777777" w:rsidR="009A7466" w:rsidRPr="009F6893" w:rsidRDefault="009A7466" w:rsidP="00D8682D">
            <w:pPr>
              <w:pStyle w:val="NoSpacing"/>
              <w:rPr>
                <w:b/>
                <w:i/>
                <w:lang w:val="en-NZ"/>
              </w:rPr>
            </w:pPr>
            <w:r w:rsidRPr="009F6893">
              <w:rPr>
                <w:b/>
                <w:i/>
                <w:lang w:val="en-NZ"/>
              </w:rPr>
              <w:t>Screens in women aged less than 20 years</w:t>
            </w:r>
          </w:p>
          <w:p w14:paraId="399E45E9" w14:textId="508DE4A3" w:rsidR="00C06D5A" w:rsidRPr="009F6893" w:rsidRDefault="009A7466" w:rsidP="00D8682D">
            <w:pPr>
              <w:pStyle w:val="NoSpacing"/>
              <w:jc w:val="both"/>
              <w:rPr>
                <w:lang w:val="en-NZ"/>
              </w:rPr>
            </w:pPr>
            <w:r w:rsidRPr="009F6893">
              <w:rPr>
                <w:lang w:val="en-NZ"/>
              </w:rPr>
              <w:t xml:space="preserve">The number of women screened who </w:t>
            </w:r>
            <w:r w:rsidR="003B63CE" w:rsidRPr="009F6893">
              <w:rPr>
                <w:lang w:val="en-NZ"/>
              </w:rPr>
              <w:t>we</w:t>
            </w:r>
            <w:r w:rsidRPr="009F6893">
              <w:rPr>
                <w:lang w:val="en-NZ"/>
              </w:rPr>
              <w:t xml:space="preserve">re aged under 20 years has decreased from </w:t>
            </w:r>
            <w:r w:rsidR="00B42323" w:rsidRPr="0023127E">
              <w:rPr>
                <w:lang w:val="en-NZ"/>
              </w:rPr>
              <w:t>6,434</w:t>
            </w:r>
            <w:r w:rsidR="009712EC">
              <w:rPr>
                <w:lang w:val="en-NZ"/>
              </w:rPr>
              <w:t xml:space="preserve"> </w:t>
            </w:r>
            <w:r w:rsidRPr="009F6893">
              <w:rPr>
                <w:lang w:val="en-NZ"/>
              </w:rPr>
              <w:t xml:space="preserve">in the previous </w:t>
            </w:r>
            <w:r w:rsidR="00CD1524" w:rsidRPr="009F6893">
              <w:rPr>
                <w:lang w:val="en-NZ"/>
              </w:rPr>
              <w:t>monitoring</w:t>
            </w:r>
            <w:r w:rsidRPr="009F6893">
              <w:rPr>
                <w:lang w:val="en-NZ"/>
              </w:rPr>
              <w:t xml:space="preserve"> period to </w:t>
            </w:r>
            <w:r w:rsidR="00912725" w:rsidRPr="009F6893">
              <w:rPr>
                <w:lang w:val="en-NZ"/>
              </w:rPr>
              <w:t>6,076</w:t>
            </w:r>
            <w:r w:rsidR="00A060A8" w:rsidRPr="009F6893">
              <w:rPr>
                <w:lang w:val="en-NZ"/>
              </w:rPr>
              <w:t xml:space="preserve"> </w:t>
            </w:r>
            <w:r w:rsidRPr="009F6893">
              <w:rPr>
                <w:lang w:val="en-NZ"/>
              </w:rPr>
              <w:t xml:space="preserve">in the current </w:t>
            </w:r>
            <w:r w:rsidR="00CD1524" w:rsidRPr="009F6893">
              <w:rPr>
                <w:lang w:val="en-NZ"/>
              </w:rPr>
              <w:t>monitoring</w:t>
            </w:r>
            <w:r w:rsidRPr="009F6893">
              <w:rPr>
                <w:lang w:val="en-NZ"/>
              </w:rPr>
              <w:t xml:space="preserve"> period, </w:t>
            </w:r>
            <w:r w:rsidR="000940F3" w:rsidRPr="009F6893">
              <w:rPr>
                <w:lang w:val="en-NZ"/>
              </w:rPr>
              <w:t xml:space="preserve">and </w:t>
            </w:r>
            <w:r w:rsidRPr="009F6893">
              <w:rPr>
                <w:lang w:val="en-NZ"/>
              </w:rPr>
              <w:t xml:space="preserve">the proportion of all women with screening events who </w:t>
            </w:r>
            <w:r w:rsidR="00CD1524" w:rsidRPr="009F6893">
              <w:rPr>
                <w:lang w:val="en-NZ"/>
              </w:rPr>
              <w:t>were</w:t>
            </w:r>
            <w:r w:rsidRPr="009F6893">
              <w:rPr>
                <w:lang w:val="en-NZ"/>
              </w:rPr>
              <w:t xml:space="preserve"> aged less than 20 years at the time of the event</w:t>
            </w:r>
            <w:r w:rsidR="009712EC">
              <w:rPr>
                <w:lang w:val="en-NZ"/>
              </w:rPr>
              <w:t xml:space="preserve"> </w:t>
            </w:r>
            <w:r w:rsidR="00C8127C" w:rsidRPr="009F6893">
              <w:rPr>
                <w:lang w:val="en-NZ"/>
              </w:rPr>
              <w:t xml:space="preserve">is </w:t>
            </w:r>
            <w:r w:rsidR="0021785F" w:rsidRPr="009F6893">
              <w:rPr>
                <w:lang w:val="en-NZ"/>
              </w:rPr>
              <w:t>similar</w:t>
            </w:r>
            <w:r w:rsidR="00AF239B" w:rsidRPr="009F6893">
              <w:rPr>
                <w:lang w:val="en-NZ"/>
              </w:rPr>
              <w:t xml:space="preserve"> </w:t>
            </w:r>
            <w:r w:rsidRPr="009F6893">
              <w:rPr>
                <w:lang w:val="en-NZ"/>
              </w:rPr>
              <w:t>(</w:t>
            </w:r>
            <w:r w:rsidR="008071BC" w:rsidRPr="009F6893">
              <w:rPr>
                <w:lang w:val="en-NZ"/>
              </w:rPr>
              <w:t>at</w:t>
            </w:r>
            <w:r w:rsidRPr="009F6893">
              <w:rPr>
                <w:lang w:val="en-NZ"/>
              </w:rPr>
              <w:t xml:space="preserve"> </w:t>
            </w:r>
            <w:r w:rsidR="00912725" w:rsidRPr="009F6893">
              <w:rPr>
                <w:lang w:val="en-NZ"/>
              </w:rPr>
              <w:t>0.6</w:t>
            </w:r>
            <w:r w:rsidR="00DF5BB8" w:rsidRPr="009F6893">
              <w:rPr>
                <w:lang w:val="en-NZ"/>
              </w:rPr>
              <w:t xml:space="preserve">% </w:t>
            </w:r>
            <w:r w:rsidR="0021785F" w:rsidRPr="009F6893">
              <w:rPr>
                <w:lang w:val="en-NZ"/>
              </w:rPr>
              <w:t>in both reports</w:t>
            </w:r>
            <w:r w:rsidR="00064651" w:rsidRPr="009F6893">
              <w:rPr>
                <w:lang w:val="en-NZ"/>
              </w:rPr>
              <w:t>).</w:t>
            </w:r>
            <w:r w:rsidRPr="009F6893">
              <w:rPr>
                <w:lang w:val="en-NZ"/>
              </w:rPr>
              <w:t xml:space="preserve"> </w:t>
            </w:r>
            <w:r w:rsidR="00C06D5A" w:rsidRPr="009F6893">
              <w:rPr>
                <w:lang w:val="en-NZ"/>
              </w:rPr>
              <w:t xml:space="preserve">The number of women screened who </w:t>
            </w:r>
            <w:r w:rsidR="00BE22B2" w:rsidRPr="009F6893">
              <w:rPr>
                <w:lang w:val="en-NZ"/>
              </w:rPr>
              <w:t>we</w:t>
            </w:r>
            <w:r w:rsidR="00C06D5A" w:rsidRPr="009F6893">
              <w:rPr>
                <w:lang w:val="en-NZ"/>
              </w:rPr>
              <w:t xml:space="preserve">re aged less than 20 years at the time </w:t>
            </w:r>
            <w:r w:rsidR="001218A7" w:rsidRPr="009F6893">
              <w:rPr>
                <w:lang w:val="en-NZ"/>
              </w:rPr>
              <w:t>of their cervical sample</w:t>
            </w:r>
            <w:r w:rsidR="00C06D5A" w:rsidRPr="009F6893">
              <w:rPr>
                <w:lang w:val="en-NZ"/>
              </w:rPr>
              <w:t xml:space="preserve"> has decreased in </w:t>
            </w:r>
            <w:r w:rsidR="006D22AA" w:rsidRPr="009F6893">
              <w:rPr>
                <w:lang w:val="en-NZ"/>
              </w:rPr>
              <w:t xml:space="preserve">18 </w:t>
            </w:r>
            <w:r w:rsidR="00FD46C0" w:rsidRPr="009F6893">
              <w:rPr>
                <w:lang w:val="en-NZ"/>
              </w:rPr>
              <w:t>of the 20</w:t>
            </w:r>
            <w:r w:rsidR="00C06D5A" w:rsidRPr="009F6893">
              <w:rPr>
                <w:lang w:val="en-NZ"/>
              </w:rPr>
              <w:t xml:space="preserve"> </w:t>
            </w:r>
            <w:r w:rsidR="00BD0410" w:rsidRPr="009F6893">
              <w:rPr>
                <w:lang w:val="en-NZ"/>
              </w:rPr>
              <w:t>DHBs</w:t>
            </w:r>
            <w:r w:rsidR="00B2036D" w:rsidRPr="009F6893">
              <w:rPr>
                <w:lang w:val="en-NZ"/>
              </w:rPr>
              <w:t xml:space="preserve"> </w:t>
            </w:r>
            <w:r w:rsidR="00A12A44" w:rsidRPr="009F6893">
              <w:rPr>
                <w:lang w:val="en-NZ"/>
              </w:rPr>
              <w:t xml:space="preserve">over the last two monitoring </w:t>
            </w:r>
            <w:r w:rsidR="00A12A44" w:rsidRPr="00EA4DF7">
              <w:rPr>
                <w:lang w:val="en-NZ"/>
              </w:rPr>
              <w:t xml:space="preserve">periods </w:t>
            </w:r>
            <w:r w:rsidR="00B2036D" w:rsidRPr="00EA4DF7">
              <w:rPr>
                <w:lang w:val="en-NZ"/>
              </w:rPr>
              <w:t>(</w:t>
            </w:r>
            <w:r w:rsidR="002C14D8" w:rsidRPr="00EA4DF7">
              <w:rPr>
                <w:lang w:val="en-NZ"/>
              </w:rPr>
              <w:fldChar w:fldCharType="begin"/>
            </w:r>
            <w:r w:rsidR="002C14D8" w:rsidRPr="00EA4DF7">
              <w:rPr>
                <w:lang w:val="en-NZ"/>
              </w:rPr>
              <w:instrText xml:space="preserve"> REF _Ref414290756 \h </w:instrText>
            </w:r>
            <w:r w:rsidR="00EA4DF7">
              <w:rPr>
                <w:lang w:val="en-NZ"/>
              </w:rPr>
              <w:instrText xml:space="preserve"> \* MERGEFORMAT </w:instrText>
            </w:r>
            <w:r w:rsidR="002C14D8" w:rsidRPr="00EA4DF7">
              <w:rPr>
                <w:lang w:val="en-NZ"/>
              </w:rPr>
            </w:r>
            <w:r w:rsidR="002C14D8" w:rsidRPr="00EA4DF7">
              <w:rPr>
                <w:lang w:val="en-NZ"/>
              </w:rPr>
              <w:fldChar w:fldCharType="separate"/>
            </w:r>
            <w:r w:rsidR="00B73FE3" w:rsidRPr="00A02480">
              <w:t xml:space="preserve">Figure </w:t>
            </w:r>
            <w:r w:rsidR="00B73FE3">
              <w:rPr>
                <w:noProof/>
              </w:rPr>
              <w:t>19</w:t>
            </w:r>
            <w:r w:rsidR="002C14D8" w:rsidRPr="00EA4DF7">
              <w:rPr>
                <w:lang w:val="en-NZ"/>
              </w:rPr>
              <w:fldChar w:fldCharType="end"/>
            </w:r>
            <w:r w:rsidR="00B2036D" w:rsidRPr="00EA4DF7">
              <w:rPr>
                <w:lang w:val="en-NZ"/>
              </w:rPr>
              <w:t>)</w:t>
            </w:r>
            <w:r w:rsidR="00C06D5A" w:rsidRPr="00EA4DF7">
              <w:rPr>
                <w:lang w:val="en-NZ"/>
              </w:rPr>
              <w:t>.</w:t>
            </w:r>
            <w:r w:rsidR="009712EC">
              <w:rPr>
                <w:lang w:val="en-NZ"/>
              </w:rPr>
              <w:t xml:space="preserve"> </w:t>
            </w:r>
          </w:p>
          <w:p w14:paraId="07ECDF01" w14:textId="77777777" w:rsidR="00C06D5A" w:rsidRPr="00C424D9" w:rsidRDefault="00C06D5A" w:rsidP="00DE16F5">
            <w:pPr>
              <w:ind w:right="544"/>
              <w:jc w:val="both"/>
            </w:pPr>
          </w:p>
          <w:p w14:paraId="2533D74C" w14:textId="0BB72FE7" w:rsidR="00C06555" w:rsidRPr="00D901C5" w:rsidRDefault="004C2AD9" w:rsidP="00C06555">
            <w:pPr>
              <w:ind w:right="33"/>
              <w:jc w:val="both"/>
            </w:pPr>
            <w:r w:rsidRPr="005122A5">
              <w:t xml:space="preserve">The proportion of these women who were aged 18-19 years has </w:t>
            </w:r>
            <w:r w:rsidR="0037134D" w:rsidRPr="005122A5">
              <w:t>remained similar to</w:t>
            </w:r>
            <w:r w:rsidRPr="00D901C5">
              <w:t xml:space="preserve"> the previous </w:t>
            </w:r>
            <w:r w:rsidR="00325D57" w:rsidRPr="00D901C5">
              <w:t>monitoring</w:t>
            </w:r>
            <w:r w:rsidRPr="00D901C5">
              <w:t xml:space="preserve"> period (</w:t>
            </w:r>
            <w:r w:rsidR="00912725" w:rsidRPr="00D901C5">
              <w:t>89.6</w:t>
            </w:r>
            <w:r w:rsidR="00064651" w:rsidRPr="00D901C5">
              <w:t>%</w:t>
            </w:r>
            <w:r w:rsidR="000940F3" w:rsidRPr="00D901C5">
              <w:t xml:space="preserve">, compared to </w:t>
            </w:r>
            <w:r w:rsidR="003D11C5" w:rsidRPr="00D901C5">
              <w:t>89.3</w:t>
            </w:r>
            <w:r w:rsidR="000940F3" w:rsidRPr="00D901C5">
              <w:t>% previously</w:t>
            </w:r>
            <w:r w:rsidR="00064651" w:rsidRPr="00D901C5">
              <w:t>)</w:t>
            </w:r>
            <w:r w:rsidR="00C06D5A" w:rsidRPr="00D901C5">
              <w:t xml:space="preserve">, </w:t>
            </w:r>
            <w:r w:rsidR="00B34553" w:rsidRPr="00D901C5">
              <w:t>with</w:t>
            </w:r>
            <w:r w:rsidR="0021654E" w:rsidRPr="00D901C5">
              <w:t xml:space="preserve"> </w:t>
            </w:r>
            <w:r w:rsidR="001C2AA6" w:rsidRPr="00D901C5">
              <w:t>an</w:t>
            </w:r>
            <w:r w:rsidR="00C06D5A" w:rsidRPr="00D901C5">
              <w:t xml:space="preserve"> </w:t>
            </w:r>
            <w:r w:rsidR="00953825" w:rsidRPr="00D901C5">
              <w:t>increase</w:t>
            </w:r>
            <w:r w:rsidR="00C51F40" w:rsidRPr="00D901C5">
              <w:t xml:space="preserve"> </w:t>
            </w:r>
            <w:r w:rsidR="00FB03CE" w:rsidRPr="00D901C5">
              <w:t>occurring</w:t>
            </w:r>
            <w:r w:rsidR="00C06D5A" w:rsidRPr="00D901C5">
              <w:t xml:space="preserve"> in </w:t>
            </w:r>
            <w:r w:rsidR="00C7491F" w:rsidRPr="00D901C5">
              <w:t>7</w:t>
            </w:r>
            <w:r w:rsidR="00C7491F" w:rsidRPr="009F6893">
              <w:t xml:space="preserve"> </w:t>
            </w:r>
            <w:r w:rsidR="000940F3" w:rsidRPr="00C424D9">
              <w:t xml:space="preserve">of </w:t>
            </w:r>
            <w:r w:rsidR="000940F3" w:rsidRPr="00A02480">
              <w:t xml:space="preserve">20 </w:t>
            </w:r>
            <w:r w:rsidR="00BD0410" w:rsidRPr="00A02480">
              <w:t>DHBs</w:t>
            </w:r>
            <w:r w:rsidR="009712EC" w:rsidRPr="00A02480">
              <w:t xml:space="preserve"> </w:t>
            </w:r>
            <w:r w:rsidR="00B2036D" w:rsidRPr="00A02480">
              <w:t>(</w:t>
            </w:r>
            <w:r w:rsidR="005334B3" w:rsidRPr="00A02480">
              <w:fldChar w:fldCharType="begin"/>
            </w:r>
            <w:r w:rsidR="005334B3" w:rsidRPr="00A02480">
              <w:instrText xml:space="preserve"> REF _Ref414290772 \h </w:instrText>
            </w:r>
            <w:r w:rsidR="00A02480">
              <w:instrText xml:space="preserve"> \* MERGEFORMAT </w:instrText>
            </w:r>
            <w:r w:rsidR="005334B3" w:rsidRPr="00A02480">
              <w:fldChar w:fldCharType="separate"/>
            </w:r>
            <w:r w:rsidR="00B73FE3" w:rsidRPr="00A02480">
              <w:t xml:space="preserve">Figure </w:t>
            </w:r>
            <w:r w:rsidR="00B73FE3">
              <w:rPr>
                <w:noProof/>
              </w:rPr>
              <w:t>20</w:t>
            </w:r>
            <w:r w:rsidR="005334B3" w:rsidRPr="00A02480">
              <w:fldChar w:fldCharType="end"/>
            </w:r>
            <w:r w:rsidR="00B2036D" w:rsidRPr="00A02480">
              <w:t>)</w:t>
            </w:r>
            <w:r w:rsidR="00C06D5A" w:rsidRPr="00A02480">
              <w:t>.</w:t>
            </w:r>
            <w:r w:rsidR="00C06D5A" w:rsidRPr="005122A5">
              <w:t xml:space="preserve"> </w:t>
            </w:r>
            <w:r w:rsidR="00E706AA" w:rsidRPr="005122A5">
              <w:t xml:space="preserve">As in previous reports, </w:t>
            </w:r>
            <w:r w:rsidR="00C06555" w:rsidRPr="005122A5">
              <w:t>it would app</w:t>
            </w:r>
            <w:r w:rsidR="00AF332F" w:rsidRPr="00D901C5">
              <w:t>ear that in New Zealand overall</w:t>
            </w:r>
            <w:r w:rsidR="00C2342B">
              <w:t>,</w:t>
            </w:r>
            <w:r w:rsidR="00C06555" w:rsidRPr="00D901C5">
              <w:t xml:space="preserve"> screens in very young women are reducing, and </w:t>
            </w:r>
            <w:r w:rsidR="00AF332F" w:rsidRPr="00D901C5">
              <w:t>when women aged less than 20 years are screened,</w:t>
            </w:r>
            <w:r w:rsidR="00C06555" w:rsidRPr="00D901C5">
              <w:t xml:space="preserve"> </w:t>
            </w:r>
            <w:r w:rsidR="00AF332F" w:rsidRPr="00D901C5">
              <w:t>it</w:t>
            </w:r>
            <w:r w:rsidR="00C06555" w:rsidRPr="00D901C5">
              <w:t xml:space="preserve"> increasingly reflect</w:t>
            </w:r>
            <w:r w:rsidR="00AF332F" w:rsidRPr="00D901C5">
              <w:t>s</w:t>
            </w:r>
            <w:r w:rsidR="00C06555" w:rsidRPr="00D901C5">
              <w:t xml:space="preserve"> opportunistic</w:t>
            </w:r>
            <w:r w:rsidR="00C06D5A" w:rsidRPr="00D901C5">
              <w:t xml:space="preserve"> screening of 18-19 year olds</w:t>
            </w:r>
            <w:r w:rsidR="00C06555" w:rsidRPr="00D901C5">
              <w:t>.</w:t>
            </w:r>
          </w:p>
          <w:p w14:paraId="50D73F59" w14:textId="77777777" w:rsidR="00AF3878" w:rsidRPr="00D901C5" w:rsidRDefault="00C06555" w:rsidP="00C06555">
            <w:pPr>
              <w:ind w:right="33"/>
              <w:jc w:val="both"/>
            </w:pPr>
            <w:r w:rsidRPr="00D901C5">
              <w:t xml:space="preserve"> </w:t>
            </w:r>
          </w:p>
        </w:tc>
      </w:tr>
      <w:tr w:rsidR="00761F62" w:rsidRPr="00D901C5" w14:paraId="2FC1B895" w14:textId="77777777" w:rsidTr="00572F8B">
        <w:tc>
          <w:tcPr>
            <w:tcW w:w="1526" w:type="dxa"/>
            <w:tcBorders>
              <w:bottom w:val="single" w:sz="4" w:space="0" w:color="auto"/>
            </w:tcBorders>
          </w:tcPr>
          <w:p w14:paraId="39DE54CC" w14:textId="77777777" w:rsidR="00AF3878" w:rsidRPr="00D901C5" w:rsidRDefault="00AF3878" w:rsidP="00DE16F5">
            <w:pPr>
              <w:spacing w:before="120"/>
              <w:ind w:right="544"/>
              <w:jc w:val="both"/>
              <w:rPr>
                <w:b/>
              </w:rPr>
            </w:pPr>
            <w:r w:rsidRPr="00D901C5">
              <w:rPr>
                <w:b/>
              </w:rPr>
              <w:t>Comments</w:t>
            </w:r>
          </w:p>
        </w:tc>
        <w:tc>
          <w:tcPr>
            <w:tcW w:w="7654" w:type="dxa"/>
            <w:tcBorders>
              <w:bottom w:val="single" w:sz="4" w:space="0" w:color="auto"/>
            </w:tcBorders>
          </w:tcPr>
          <w:p w14:paraId="2167DA12" w14:textId="77777777" w:rsidR="004325E3" w:rsidRPr="00D901C5" w:rsidRDefault="004325E3" w:rsidP="00991D9C">
            <w:pPr>
              <w:spacing w:before="120"/>
              <w:jc w:val="both"/>
              <w:rPr>
                <w:szCs w:val="23"/>
              </w:rPr>
            </w:pPr>
            <w:r w:rsidRPr="00D901C5">
              <w:t>The</w:t>
            </w:r>
            <w:r w:rsidRPr="00D901C5">
              <w:rPr>
                <w:szCs w:val="23"/>
              </w:rPr>
              <w:t xml:space="preserve"> estimates for the number of women eligible for screening were updated in the July to December 2015 report (Report 44) to use projections based on the 2013 Census. While this should have resulted in more accurate estimates of coverage, this change means that differences compared to reports prior to report 44 should be interpreted with caution</w:t>
            </w:r>
            <w:r w:rsidRPr="00D901C5">
              <w:t>, as these may partially reflect differences in the population estimates</w:t>
            </w:r>
            <w:r w:rsidRPr="00D901C5">
              <w:rPr>
                <w:szCs w:val="23"/>
              </w:rPr>
              <w:t>.</w:t>
            </w:r>
          </w:p>
          <w:p w14:paraId="2825B4B7" w14:textId="77777777" w:rsidR="00546CA6" w:rsidRPr="00D901C5" w:rsidRDefault="00546CA6" w:rsidP="00546CA6">
            <w:pPr>
              <w:ind w:right="33"/>
              <w:jc w:val="both"/>
              <w:rPr>
                <w:szCs w:val="23"/>
              </w:rPr>
            </w:pPr>
          </w:p>
          <w:p w14:paraId="49929198" w14:textId="57819499" w:rsidR="005323F1" w:rsidRPr="00C424D9" w:rsidRDefault="005323F1" w:rsidP="00546CA6">
            <w:pPr>
              <w:ind w:right="33"/>
              <w:jc w:val="both"/>
            </w:pPr>
            <w:r w:rsidRPr="00D901C5">
              <w:t xml:space="preserve">As discussed in </w:t>
            </w:r>
            <w:r w:rsidR="0020315E" w:rsidRPr="00D901C5">
              <w:t xml:space="preserve">the </w:t>
            </w:r>
            <w:r w:rsidRPr="00D901C5">
              <w:t xml:space="preserve">Methods </w:t>
            </w:r>
            <w:r w:rsidR="0020315E" w:rsidRPr="00D901C5">
              <w:t>section of this report</w:t>
            </w:r>
            <w:r w:rsidRPr="00D901C5">
              <w:t xml:space="preserve"> (</w:t>
            </w:r>
            <w:r w:rsidR="00616FB9" w:rsidRPr="00D901C5">
              <w:fldChar w:fldCharType="begin"/>
            </w:r>
            <w:r w:rsidR="00616FB9" w:rsidRPr="00D901C5">
              <w:instrText xml:space="preserve"> REF _Ref280692140 \h  \* MERGEFORMAT </w:instrText>
            </w:r>
            <w:r w:rsidR="00616FB9" w:rsidRPr="00D901C5">
              <w:fldChar w:fldCharType="separate"/>
            </w:r>
            <w:r w:rsidR="00B73FE3" w:rsidRPr="00D901C5">
              <w:t>Hysterectomy-adjusted population</w:t>
            </w:r>
            <w:r w:rsidR="00616FB9" w:rsidRPr="00D901C5">
              <w:fldChar w:fldCharType="end"/>
            </w:r>
            <w:r w:rsidR="00A06729">
              <w:t>;</w:t>
            </w:r>
            <w:r w:rsidR="00F34108" w:rsidRPr="009F6893">
              <w:t xml:space="preserve"> </w:t>
            </w:r>
            <w:r w:rsidR="00674BA3" w:rsidRPr="00C424D9">
              <w:t>S</w:t>
            </w:r>
            <w:r w:rsidR="00F34108" w:rsidRPr="005122A5">
              <w:t>ection</w:t>
            </w:r>
            <w:r w:rsidR="00FC7EE6" w:rsidRPr="005122A5">
              <w:t xml:space="preserve"> </w:t>
            </w:r>
            <w:r w:rsidR="00E2721A">
              <w:t>3</w:t>
            </w:r>
            <w:r w:rsidRPr="009F6893">
              <w:t>), the hysterectomy prevalence used to make the adjustment includes all women with a hysterectomy, some of whom may still require cervical scr</w:t>
            </w:r>
            <w:r w:rsidRPr="00C424D9">
              <w:t>eening.</w:t>
            </w:r>
            <w:r w:rsidR="009712EC">
              <w:t xml:space="preserve"> </w:t>
            </w:r>
            <w:r w:rsidRPr="00C424D9">
              <w:t>These women will have been removed from the denominator, but may</w:t>
            </w:r>
            <w:r w:rsidR="00547AB3" w:rsidRPr="005122A5">
              <w:t xml:space="preserve"> still appear in the numerator.</w:t>
            </w:r>
            <w:r w:rsidRPr="005122A5">
              <w:t xml:space="preserve"> </w:t>
            </w:r>
            <w:r w:rsidR="00042360" w:rsidRPr="005122A5">
              <w:t>As a result of these limitations, coverage must be interpreted with some caution.</w:t>
            </w:r>
            <w:r w:rsidR="006E6C39" w:rsidRPr="00D901C5">
              <w:t xml:space="preserve"> We explored the impact of the hysterectomy-adjustment on the results by calculating coverage as a proportion of the total New Zealand female population (</w:t>
            </w:r>
            <w:r w:rsidR="00EF7875" w:rsidRPr="00D901C5">
              <w:t>i.e.</w:t>
            </w:r>
            <w:r w:rsidR="006E6C39" w:rsidRPr="00D901C5">
              <w:t xml:space="preserve"> regardless of whether they have had a hysterectomy or not). Results for this analysis </w:t>
            </w:r>
            <w:r w:rsidR="006E6C39" w:rsidRPr="00A02480">
              <w:t xml:space="preserve">appear in </w:t>
            </w:r>
            <w:r w:rsidR="00616FB9" w:rsidRPr="00A02480">
              <w:fldChar w:fldCharType="begin"/>
            </w:r>
            <w:r w:rsidR="00616FB9" w:rsidRPr="00A02480">
              <w:instrText xml:space="preserve"> REF _Ref302481197 \h  \* MERGEFORMAT </w:instrText>
            </w:r>
            <w:r w:rsidR="00616FB9" w:rsidRPr="00A02480">
              <w:fldChar w:fldCharType="separate"/>
            </w:r>
            <w:r w:rsidR="00B73FE3" w:rsidRPr="0030791F">
              <w:t xml:space="preserve">Table </w:t>
            </w:r>
            <w:r w:rsidR="00B73FE3">
              <w:t>32</w:t>
            </w:r>
            <w:r w:rsidR="00616FB9" w:rsidRPr="00A02480">
              <w:fldChar w:fldCharType="end"/>
            </w:r>
            <w:r w:rsidR="006E6C39" w:rsidRPr="00A02480">
              <w:t>.</w:t>
            </w:r>
          </w:p>
          <w:p w14:paraId="16E84824" w14:textId="77777777" w:rsidR="005323F1" w:rsidRPr="005122A5" w:rsidRDefault="005323F1" w:rsidP="00DE16F5">
            <w:pPr>
              <w:ind w:right="544"/>
              <w:jc w:val="both"/>
            </w:pPr>
          </w:p>
          <w:p w14:paraId="68245156" w14:textId="77777777" w:rsidR="005323F1" w:rsidRPr="00D901C5" w:rsidRDefault="005323F1" w:rsidP="004641E4">
            <w:pPr>
              <w:ind w:right="33"/>
              <w:jc w:val="both"/>
            </w:pPr>
            <w:r w:rsidRPr="005122A5">
              <w:t>C</w:t>
            </w:r>
            <w:r w:rsidR="00416907" w:rsidRPr="005122A5">
              <w:t>ounts of women screened used to estimate c</w:t>
            </w:r>
            <w:r w:rsidRPr="005122A5">
              <w:t xml:space="preserve">overage </w:t>
            </w:r>
            <w:r w:rsidR="00416907" w:rsidRPr="005122A5">
              <w:t xml:space="preserve">(numerator) </w:t>
            </w:r>
            <w:r w:rsidRPr="005122A5">
              <w:t xml:space="preserve">exclude women who are not enrolled on the NCSP Register, </w:t>
            </w:r>
            <w:r w:rsidR="00416907" w:rsidRPr="00D901C5">
              <w:t>whereas the hysterectomy-adjusted population estimates (denominator) represent all women in New Zealand without a hysterectomy, regardless of whether they are enrolled on the NCSP Register. T</w:t>
            </w:r>
            <w:r w:rsidRPr="00D901C5">
              <w:t>herefore</w:t>
            </w:r>
            <w:r w:rsidR="00EF7875" w:rsidRPr="00D901C5">
              <w:t>,</w:t>
            </w:r>
            <w:r w:rsidRPr="00D901C5">
              <w:t xml:space="preserve"> </w:t>
            </w:r>
            <w:r w:rsidR="00416907" w:rsidRPr="00D901C5">
              <w:t xml:space="preserve">the coverage estimates </w:t>
            </w:r>
            <w:r w:rsidRPr="00D901C5">
              <w:t>may be an underestimate of the actual coverage rates achieved, however the impact is likely to be very small.</w:t>
            </w:r>
          </w:p>
          <w:p w14:paraId="54513C4A" w14:textId="77777777" w:rsidR="00DF60FE" w:rsidRPr="00D901C5" w:rsidRDefault="00DF60FE" w:rsidP="004641E4">
            <w:pPr>
              <w:jc w:val="both"/>
            </w:pPr>
          </w:p>
          <w:p w14:paraId="4B82B9E0" w14:textId="32D9880B" w:rsidR="00C93C82" w:rsidRPr="009F6893" w:rsidRDefault="00A13004" w:rsidP="004641E4">
            <w:pPr>
              <w:jc w:val="both"/>
            </w:pPr>
            <w:r w:rsidRPr="00D901C5">
              <w:t xml:space="preserve">Concerns about </w:t>
            </w:r>
            <w:r w:rsidR="00C93C82" w:rsidRPr="00D901C5">
              <w:t>under- and over-counting of different ethnicity groups</w:t>
            </w:r>
            <w:r w:rsidRPr="00D901C5">
              <w:t xml:space="preserve"> </w:t>
            </w:r>
            <w:r w:rsidR="00B140E8">
              <w:t xml:space="preserve">has led </w:t>
            </w:r>
            <w:r w:rsidRPr="00D901C5">
              <w:t xml:space="preserve">the Ministry to </w:t>
            </w:r>
            <w:r w:rsidR="00197BDA" w:rsidRPr="00D901C5">
              <w:t>use</w:t>
            </w:r>
            <w:r w:rsidRPr="00D901C5">
              <w:t xml:space="preserve"> the NHI for ethnicities as other Ministry collections do.</w:t>
            </w:r>
            <w:r w:rsidR="00E62C0B">
              <w:t xml:space="preserve"> T</w:t>
            </w:r>
            <w:r w:rsidRPr="00D901C5">
              <w:t>his report relies on NCSP Register ethnicities</w:t>
            </w:r>
            <w:r w:rsidR="00C95518" w:rsidRPr="00D901C5">
              <w:t>; however regular matching is done with the NHI register for women on the NCSP Register who have no ethnicity recorded</w:t>
            </w:r>
            <w:r w:rsidR="00197BDA" w:rsidRPr="00D901C5">
              <w:t xml:space="preserve"> on the NCSP Register</w:t>
            </w:r>
            <w:r w:rsidRPr="00D901C5">
              <w:t>.</w:t>
            </w:r>
            <w:r w:rsidR="009712EC">
              <w:t xml:space="preserve"> </w:t>
            </w:r>
          </w:p>
          <w:p w14:paraId="71219BCA" w14:textId="77777777" w:rsidR="0019087D" w:rsidRPr="009F6893" w:rsidRDefault="0019087D" w:rsidP="00DE16F5">
            <w:pPr>
              <w:ind w:right="544"/>
              <w:jc w:val="both"/>
            </w:pPr>
          </w:p>
          <w:p w14:paraId="31629749" w14:textId="77777777" w:rsidR="00042360" w:rsidRPr="005122A5" w:rsidRDefault="00042360" w:rsidP="004641E4">
            <w:pPr>
              <w:jc w:val="both"/>
            </w:pPr>
            <w:r w:rsidRPr="009F6893">
              <w:t xml:space="preserve">Coverage in women aged 20-24 years is likely to remain lower than for other ages and coverage in this age group should be interpreted with caution, as many women will have had a shorter period in which they were eligible </w:t>
            </w:r>
            <w:r w:rsidRPr="00C424D9">
              <w:t>for screening.</w:t>
            </w:r>
          </w:p>
          <w:p w14:paraId="2E528B96" w14:textId="77777777" w:rsidR="00AF3878" w:rsidRPr="005122A5" w:rsidRDefault="00AF3878" w:rsidP="00640547">
            <w:pPr>
              <w:jc w:val="both"/>
            </w:pPr>
          </w:p>
        </w:tc>
      </w:tr>
    </w:tbl>
    <w:p w14:paraId="35D303B9" w14:textId="77777777" w:rsidR="009D23CC" w:rsidRPr="00D901C5" w:rsidRDefault="009D23CC" w:rsidP="009D23CC">
      <w:bookmarkStart w:id="109" w:name="_Ref275460724"/>
      <w:bookmarkStart w:id="110" w:name="_Toc459126362"/>
      <w:bookmarkStart w:id="111" w:name="_Toc469398367"/>
      <w:bookmarkStart w:id="112" w:name="_Toc454287218"/>
      <w:r w:rsidRPr="00D901C5">
        <w:br w:type="page"/>
      </w:r>
    </w:p>
    <w:p w14:paraId="32FDE909" w14:textId="5DEE9BE0" w:rsidR="00DF32CE" w:rsidRPr="00A02480" w:rsidRDefault="00C65151" w:rsidP="006C2B94">
      <w:pPr>
        <w:pStyle w:val="Caption"/>
        <w:spacing w:after="80"/>
        <w:ind w:right="-23"/>
        <w:jc w:val="both"/>
      </w:pPr>
      <w:bookmarkStart w:id="113" w:name="_Ref475452334"/>
      <w:bookmarkStart w:id="114" w:name="_Ref475452313"/>
      <w:bookmarkStart w:id="115" w:name="_Toc509928573"/>
      <w:bookmarkStart w:id="116" w:name="_Ref275460650"/>
      <w:bookmarkStart w:id="117" w:name="_Toc459126363"/>
      <w:bookmarkStart w:id="118" w:name="_Toc469398368"/>
      <w:bookmarkStart w:id="119" w:name="_Toc454287219"/>
      <w:bookmarkStart w:id="120" w:name="_Ref275462191"/>
      <w:bookmarkEnd w:id="109"/>
      <w:bookmarkEnd w:id="110"/>
      <w:bookmarkEnd w:id="111"/>
      <w:bookmarkEnd w:id="112"/>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w:t>
      </w:r>
      <w:r w:rsidR="00F55F28" w:rsidRPr="00A02480">
        <w:rPr>
          <w:noProof/>
        </w:rPr>
        <w:fldChar w:fldCharType="end"/>
      </w:r>
      <w:bookmarkEnd w:id="113"/>
      <w:r w:rsidR="00DF32CE" w:rsidRPr="00A02480">
        <w:t xml:space="preserve"> - Three-year coverage </w:t>
      </w:r>
      <w:r w:rsidR="004D4C27" w:rsidRPr="00A02480">
        <w:t xml:space="preserve">by ethnicity </w:t>
      </w:r>
      <w:r w:rsidR="00DF32CE" w:rsidRPr="00A02480">
        <w:t xml:space="preserve">(women </w:t>
      </w:r>
      <w:r w:rsidR="006D592B" w:rsidRPr="00A02480">
        <w:t xml:space="preserve">25-69 years </w:t>
      </w:r>
      <w:r w:rsidR="00DF32CE" w:rsidRPr="00A02480">
        <w:t xml:space="preserve">screened in the three years prior to </w:t>
      </w:r>
      <w:sdt>
        <w:sdtPr>
          <w:alias w:val="End Period"/>
          <w:tag w:val="End Period"/>
          <w:id w:val="226422827"/>
          <w:placeholder>
            <w:docPart w:val="98B6B69D96794A069D1847738FF3760D"/>
          </w:placeholder>
        </w:sdtPr>
        <w:sdtEndPr/>
        <w:sdtContent>
          <w:r w:rsidR="002C33AE" w:rsidRPr="00A02480">
            <w:t>30 June 2017</w:t>
          </w:r>
        </w:sdtContent>
      </w:sdt>
      <w:r w:rsidR="00DF32CE" w:rsidRPr="00A02480">
        <w:t>, as a proportion of hysterectomy-adjusted female population)</w:t>
      </w:r>
      <w:bookmarkEnd w:id="114"/>
      <w:bookmarkEnd w:id="115"/>
    </w:p>
    <w:p w14:paraId="51E1C66D" w14:textId="3004865D" w:rsidR="00DF32CE" w:rsidRPr="00A02480" w:rsidRDefault="00FA75E2" w:rsidP="00DF32CE">
      <w:pPr>
        <w:ind w:right="544"/>
        <w:jc w:val="both"/>
      </w:pPr>
      <w:r w:rsidRPr="00A02480">
        <w:rPr>
          <w:noProof/>
          <w:lang w:eastAsia="en-NZ"/>
        </w:rPr>
        <w:drawing>
          <wp:inline distT="0" distB="0" distL="0" distR="0" wp14:anchorId="31FEFE57" wp14:editId="0F7FAC60">
            <wp:extent cx="5627370" cy="3651885"/>
            <wp:effectExtent l="0" t="0" r="0"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A8AA9A2" w14:textId="79B477D2" w:rsidR="00B877BE" w:rsidRPr="00A02480" w:rsidRDefault="00DF32CE" w:rsidP="00DF32CE">
      <w:pPr>
        <w:rPr>
          <w:i/>
          <w:sz w:val="20"/>
          <w:szCs w:val="20"/>
        </w:rPr>
      </w:pPr>
      <w:r w:rsidRPr="00A02480">
        <w:rPr>
          <w:i/>
          <w:sz w:val="20"/>
          <w:szCs w:val="20"/>
          <w:lang w:eastAsia="en-AU"/>
        </w:rPr>
        <w:t xml:space="preserve">Note: </w:t>
      </w:r>
      <w:r w:rsidRPr="00A02480">
        <w:rPr>
          <w:i/>
          <w:sz w:val="20"/>
          <w:szCs w:val="20"/>
        </w:rPr>
        <w:t>Coverage calculated using population projection for</w:t>
      </w:r>
      <w:r w:rsidR="009712EC" w:rsidRPr="00A02480">
        <w:rPr>
          <w:i/>
          <w:sz w:val="20"/>
          <w:szCs w:val="20"/>
        </w:rPr>
        <w:t xml:space="preserve"> </w:t>
      </w:r>
      <w:r w:rsidR="005621FF" w:rsidRPr="00A02480">
        <w:rPr>
          <w:i/>
          <w:sz w:val="20"/>
          <w:szCs w:val="20"/>
        </w:rPr>
        <w:t xml:space="preserve">30 June 2017 </w:t>
      </w:r>
      <w:r w:rsidRPr="00A02480">
        <w:rPr>
          <w:i/>
          <w:sz w:val="20"/>
          <w:szCs w:val="20"/>
        </w:rPr>
        <w:t xml:space="preserve">based on 2013 Census data. </w:t>
      </w:r>
    </w:p>
    <w:p w14:paraId="4526644B" w14:textId="63354320" w:rsidR="00DF32CE" w:rsidRPr="00A02480" w:rsidRDefault="00DF32CE" w:rsidP="00DF32CE">
      <w:pPr>
        <w:rPr>
          <w:i/>
          <w:noProof/>
          <w:sz w:val="20"/>
          <w:szCs w:val="20"/>
        </w:rPr>
      </w:pPr>
      <w:r w:rsidRPr="00A02480">
        <w:rPr>
          <w:i/>
          <w:noProof/>
          <w:sz w:val="20"/>
          <w:szCs w:val="20"/>
          <w:lang w:eastAsia="en-AU"/>
        </w:rPr>
        <w:t xml:space="preserve">Target: 80% for ages 25-69 years, hysterectomy adjusted. See </w:t>
      </w:r>
      <w:r w:rsidRPr="00A02480">
        <w:rPr>
          <w:i/>
          <w:sz w:val="20"/>
          <w:szCs w:val="20"/>
        </w:rPr>
        <w:t xml:space="preserve">also </w:t>
      </w:r>
      <w:r w:rsidRPr="00A02480">
        <w:rPr>
          <w:i/>
          <w:sz w:val="20"/>
          <w:szCs w:val="20"/>
        </w:rPr>
        <w:fldChar w:fldCharType="begin"/>
      </w:r>
      <w:r w:rsidRPr="00A02480">
        <w:rPr>
          <w:i/>
          <w:sz w:val="20"/>
          <w:szCs w:val="20"/>
        </w:rPr>
        <w:instrText xml:space="preserve"> REF _Ref275467371 \h  \* MERGEFORMAT </w:instrText>
      </w:r>
      <w:r w:rsidRPr="00A02480">
        <w:rPr>
          <w:i/>
          <w:sz w:val="20"/>
          <w:szCs w:val="20"/>
        </w:rPr>
      </w:r>
      <w:r w:rsidRPr="00A02480">
        <w:rPr>
          <w:i/>
          <w:sz w:val="20"/>
          <w:szCs w:val="20"/>
        </w:rPr>
        <w:fldChar w:fldCharType="separate"/>
      </w:r>
      <w:r w:rsidR="00B73FE3" w:rsidRPr="00B73FE3">
        <w:rPr>
          <w:i/>
          <w:sz w:val="20"/>
          <w:szCs w:val="20"/>
        </w:rPr>
        <w:t>Table 23</w:t>
      </w:r>
      <w:r w:rsidRPr="00A02480">
        <w:rPr>
          <w:i/>
          <w:sz w:val="20"/>
          <w:szCs w:val="20"/>
        </w:rPr>
        <w:fldChar w:fldCharType="end"/>
      </w:r>
      <w:r w:rsidRPr="00A02480">
        <w:rPr>
          <w:i/>
          <w:sz w:val="20"/>
          <w:szCs w:val="20"/>
        </w:rPr>
        <w:t>.</w:t>
      </w:r>
    </w:p>
    <w:p w14:paraId="1E33233F" w14:textId="77777777" w:rsidR="00D01DBA" w:rsidRPr="00A02480" w:rsidRDefault="00D01DBA" w:rsidP="00DF32CE">
      <w:pPr>
        <w:rPr>
          <w:i/>
          <w:noProof/>
          <w:sz w:val="20"/>
          <w:szCs w:val="20"/>
        </w:rPr>
      </w:pPr>
    </w:p>
    <w:p w14:paraId="6CE27679" w14:textId="48469543" w:rsidR="00DF32CE" w:rsidRPr="00A02480" w:rsidRDefault="00C65151" w:rsidP="006C2B94">
      <w:pPr>
        <w:pStyle w:val="Caption"/>
        <w:spacing w:after="80"/>
        <w:ind w:right="-23"/>
        <w:jc w:val="both"/>
      </w:pPr>
      <w:bookmarkStart w:id="121" w:name="_Ref482708138"/>
      <w:bookmarkStart w:id="122" w:name="_Toc509928574"/>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2</w:t>
      </w:r>
      <w:r w:rsidR="00F55F28" w:rsidRPr="00A02480">
        <w:rPr>
          <w:noProof/>
        </w:rPr>
        <w:fldChar w:fldCharType="end"/>
      </w:r>
      <w:bookmarkEnd w:id="116"/>
      <w:bookmarkEnd w:id="121"/>
      <w:r w:rsidR="00DF32CE" w:rsidRPr="00A02480">
        <w:t xml:space="preserve"> - Three-year coverage by five-year age group (women 20-69 years screened in the three years prior to </w:t>
      </w:r>
      <w:sdt>
        <w:sdtPr>
          <w:alias w:val="End Period"/>
          <w:tag w:val="End Period"/>
          <w:id w:val="1635830429"/>
          <w:placeholder>
            <w:docPart w:val="CACC4B0D65A54EB7A14CCE54CA7C15D2"/>
          </w:placeholder>
        </w:sdtPr>
        <w:sdtEndPr/>
        <w:sdtContent>
          <w:r w:rsidR="008210FA" w:rsidRPr="00A02480">
            <w:t>30 June 2017</w:t>
          </w:r>
        </w:sdtContent>
      </w:sdt>
      <w:r w:rsidR="00DF32CE" w:rsidRPr="00A02480">
        <w:t>, as a proportion of hysterectomy-adjusted female population)</w:t>
      </w:r>
      <w:bookmarkEnd w:id="117"/>
      <w:bookmarkEnd w:id="118"/>
      <w:bookmarkEnd w:id="119"/>
      <w:bookmarkEnd w:id="122"/>
    </w:p>
    <w:p w14:paraId="46E7E902" w14:textId="653D19DC" w:rsidR="00DF32CE" w:rsidRPr="00A02480" w:rsidRDefault="00F034D4" w:rsidP="00DF32CE">
      <w:pPr>
        <w:ind w:right="544"/>
        <w:jc w:val="both"/>
        <w:rPr>
          <w:noProof/>
          <w:lang w:eastAsia="en-AU"/>
        </w:rPr>
      </w:pPr>
      <w:r w:rsidRPr="00A02480">
        <w:rPr>
          <w:noProof/>
          <w:lang w:eastAsia="en-NZ"/>
        </w:rPr>
        <w:drawing>
          <wp:inline distT="0" distB="0" distL="0" distR="0" wp14:anchorId="13C8B84C" wp14:editId="091E29FA">
            <wp:extent cx="5633085" cy="3651885"/>
            <wp:effectExtent l="0" t="0" r="5715"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466C2241" w14:textId="04C18616" w:rsidR="00B877BE" w:rsidRPr="00A02480" w:rsidRDefault="00DF32CE" w:rsidP="00DF32CE">
      <w:pPr>
        <w:ind w:right="-23"/>
        <w:jc w:val="both"/>
        <w:rPr>
          <w:i/>
          <w:noProof/>
          <w:sz w:val="20"/>
          <w:lang w:eastAsia="en-AU"/>
        </w:rPr>
      </w:pPr>
      <w:r w:rsidRPr="00A02480">
        <w:rPr>
          <w:i/>
          <w:noProof/>
          <w:sz w:val="20"/>
          <w:lang w:eastAsia="en-AU"/>
        </w:rPr>
        <w:t xml:space="preserve">Note: </w:t>
      </w:r>
      <w:r w:rsidRPr="00A02480">
        <w:rPr>
          <w:i/>
          <w:sz w:val="20"/>
        </w:rPr>
        <w:t>Coverage calculated using population projection for</w:t>
      </w:r>
      <w:r w:rsidR="009712EC" w:rsidRPr="00A02480">
        <w:rPr>
          <w:i/>
          <w:sz w:val="20"/>
        </w:rPr>
        <w:t xml:space="preserve"> </w:t>
      </w:r>
      <w:r w:rsidR="005621FF" w:rsidRPr="00A02480">
        <w:rPr>
          <w:i/>
          <w:sz w:val="20"/>
        </w:rPr>
        <w:t xml:space="preserve">30 June 2017 </w:t>
      </w:r>
      <w:r w:rsidRPr="00A02480">
        <w:rPr>
          <w:i/>
          <w:sz w:val="20"/>
        </w:rPr>
        <w:t>based on 2013 Census data.</w:t>
      </w:r>
      <w:r w:rsidRPr="00A02480" w:rsidDel="002C26AB">
        <w:rPr>
          <w:i/>
          <w:noProof/>
          <w:sz w:val="20"/>
          <w:lang w:eastAsia="en-AU"/>
        </w:rPr>
        <w:t xml:space="preserve"> </w:t>
      </w:r>
    </w:p>
    <w:p w14:paraId="49E2BEAD" w14:textId="3BFDFB39" w:rsidR="00160678" w:rsidRDefault="00DF32CE" w:rsidP="00DF32CE">
      <w:pPr>
        <w:ind w:right="-23"/>
        <w:jc w:val="both"/>
        <w:rPr>
          <w:sz w:val="20"/>
          <w:szCs w:val="20"/>
        </w:rPr>
      </w:pPr>
      <w:r w:rsidRPr="00A02480">
        <w:rPr>
          <w:i/>
          <w:noProof/>
          <w:sz w:val="20"/>
          <w:lang w:eastAsia="en-AU"/>
        </w:rPr>
        <w:t>Target: 80% for ages 25-69 years, hysterectomy adjusted. See also</w:t>
      </w:r>
      <w:r w:rsidRPr="00A02480">
        <w:rPr>
          <w:i/>
          <w:sz w:val="20"/>
        </w:rPr>
        <w:t xml:space="preserve"> </w:t>
      </w:r>
      <w:r w:rsidRPr="00A02480">
        <w:rPr>
          <w:i/>
          <w:sz w:val="20"/>
          <w:szCs w:val="20"/>
          <w:lang w:eastAsia="en-AU"/>
        </w:rPr>
        <w:fldChar w:fldCharType="begin"/>
      </w:r>
      <w:r w:rsidRPr="00A02480">
        <w:rPr>
          <w:i/>
          <w:sz w:val="20"/>
          <w:szCs w:val="20"/>
          <w:lang w:eastAsia="en-AU"/>
        </w:rPr>
        <w:instrText xml:space="preserve"> REF _Ref475452784 \h  \* MERGEFORMAT </w:instrText>
      </w:r>
      <w:r w:rsidRPr="00A02480">
        <w:rPr>
          <w:i/>
          <w:sz w:val="20"/>
          <w:szCs w:val="20"/>
          <w:lang w:eastAsia="en-AU"/>
        </w:rPr>
      </w:r>
      <w:r w:rsidRPr="00A02480">
        <w:rPr>
          <w:i/>
          <w:sz w:val="20"/>
          <w:szCs w:val="20"/>
          <w:lang w:eastAsia="en-AU"/>
        </w:rPr>
        <w:fldChar w:fldCharType="separate"/>
      </w:r>
      <w:r w:rsidR="00B73FE3" w:rsidRPr="00B73FE3">
        <w:rPr>
          <w:i/>
          <w:sz w:val="20"/>
          <w:szCs w:val="20"/>
        </w:rPr>
        <w:t xml:space="preserve">Table </w:t>
      </w:r>
      <w:r w:rsidR="00B73FE3" w:rsidRPr="00B73FE3">
        <w:rPr>
          <w:i/>
          <w:noProof/>
          <w:sz w:val="20"/>
          <w:szCs w:val="20"/>
        </w:rPr>
        <w:t>24</w:t>
      </w:r>
      <w:r w:rsidRPr="00A02480">
        <w:rPr>
          <w:i/>
          <w:sz w:val="20"/>
          <w:szCs w:val="20"/>
          <w:lang w:eastAsia="en-AU"/>
        </w:rPr>
        <w:fldChar w:fldCharType="end"/>
      </w:r>
      <w:r w:rsidRPr="00A02480">
        <w:rPr>
          <w:sz w:val="20"/>
          <w:szCs w:val="20"/>
        </w:rPr>
        <w:t>.</w:t>
      </w:r>
      <w:r w:rsidR="00160678">
        <w:rPr>
          <w:sz w:val="20"/>
          <w:szCs w:val="20"/>
        </w:rPr>
        <w:br w:type="page"/>
      </w:r>
    </w:p>
    <w:p w14:paraId="4B972378" w14:textId="627556F8" w:rsidR="000958F9" w:rsidRPr="00A02480" w:rsidRDefault="00C65151" w:rsidP="006C2B94">
      <w:pPr>
        <w:pStyle w:val="Caption"/>
        <w:spacing w:after="80"/>
        <w:ind w:right="-23"/>
        <w:jc w:val="both"/>
      </w:pPr>
      <w:bookmarkStart w:id="123" w:name="_Ref482708381"/>
      <w:bookmarkStart w:id="124" w:name="_Toc509928575"/>
      <w:r w:rsidRPr="00A02480">
        <w:t>Figure</w:t>
      </w:r>
      <w:r w:rsidR="000958F9" w:rsidRPr="00A02480">
        <w:t xml:space="preserve"> </w:t>
      </w:r>
      <w:r w:rsidR="000958F9" w:rsidRPr="00A02480">
        <w:fldChar w:fldCharType="begin"/>
      </w:r>
      <w:r w:rsidR="000958F9" w:rsidRPr="00A02480">
        <w:instrText xml:space="preserve"> SEQ Figure \* ARABIC </w:instrText>
      </w:r>
      <w:r w:rsidR="000958F9" w:rsidRPr="00A02480">
        <w:fldChar w:fldCharType="separate"/>
      </w:r>
      <w:r w:rsidR="00B73FE3">
        <w:rPr>
          <w:noProof/>
        </w:rPr>
        <w:t>3</w:t>
      </w:r>
      <w:r w:rsidR="000958F9" w:rsidRPr="00A02480">
        <w:rPr>
          <w:noProof/>
        </w:rPr>
        <w:fldChar w:fldCharType="end"/>
      </w:r>
      <w:bookmarkEnd w:id="123"/>
      <w:r w:rsidR="000958F9" w:rsidRPr="00A02480">
        <w:t xml:space="preserve"> - Three-year coverage by DHB (women 25-69 years screened in the three years prior to </w:t>
      </w:r>
      <w:sdt>
        <w:sdtPr>
          <w:alias w:val="End Period"/>
          <w:tag w:val="End Period"/>
          <w:id w:val="1318998372"/>
          <w:placeholder>
            <w:docPart w:val="CF29C84CFABF4258AE9AF0FBED450CE8"/>
          </w:placeholder>
        </w:sdtPr>
        <w:sdtEndPr/>
        <w:sdtContent>
          <w:r w:rsidR="000958F9" w:rsidRPr="00A02480">
            <w:t>30 June 2017</w:t>
          </w:r>
        </w:sdtContent>
      </w:sdt>
      <w:r w:rsidR="000958F9" w:rsidRPr="00A02480">
        <w:t>, as a proportion of hysterectomy-adjusted female population)</w:t>
      </w:r>
      <w:bookmarkEnd w:id="124"/>
    </w:p>
    <w:p w14:paraId="00388CBD" w14:textId="77777777" w:rsidR="000958F9" w:rsidRPr="00A02480" w:rsidRDefault="000958F9" w:rsidP="000958F9">
      <w:pPr>
        <w:ind w:right="544"/>
        <w:jc w:val="both"/>
        <w:rPr>
          <w:noProof/>
          <w:lang w:eastAsia="en-AU"/>
        </w:rPr>
      </w:pPr>
      <w:r w:rsidRPr="00A02480">
        <w:rPr>
          <w:noProof/>
          <w:lang w:eastAsia="en-NZ"/>
        </w:rPr>
        <w:drawing>
          <wp:inline distT="0" distB="0" distL="0" distR="0" wp14:anchorId="6CD36A96" wp14:editId="05AD00F3">
            <wp:extent cx="5633085" cy="3651885"/>
            <wp:effectExtent l="0" t="0" r="5715"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5F425554" w14:textId="705CC381" w:rsidR="00B877BE" w:rsidRPr="00A02480" w:rsidRDefault="000958F9" w:rsidP="000958F9">
      <w:pPr>
        <w:ind w:right="544"/>
        <w:jc w:val="both"/>
        <w:rPr>
          <w:i/>
          <w:sz w:val="20"/>
          <w:szCs w:val="20"/>
        </w:rPr>
      </w:pPr>
      <w:r w:rsidRPr="00A02480">
        <w:rPr>
          <w:i/>
          <w:sz w:val="20"/>
          <w:szCs w:val="20"/>
        </w:rPr>
        <w:t>Note: Coverage calculated using population projection for</w:t>
      </w:r>
      <w:r w:rsidR="009712EC" w:rsidRPr="00A02480">
        <w:rPr>
          <w:i/>
          <w:sz w:val="20"/>
          <w:szCs w:val="20"/>
        </w:rPr>
        <w:t xml:space="preserve"> </w:t>
      </w:r>
      <w:r w:rsidR="005621FF" w:rsidRPr="00A02480">
        <w:rPr>
          <w:i/>
          <w:sz w:val="20"/>
          <w:szCs w:val="20"/>
        </w:rPr>
        <w:t xml:space="preserve">30 June 2017 </w:t>
      </w:r>
      <w:r w:rsidRPr="00A02480">
        <w:rPr>
          <w:i/>
          <w:sz w:val="20"/>
          <w:szCs w:val="20"/>
        </w:rPr>
        <w:t>based on 2013 Census data.</w:t>
      </w:r>
    </w:p>
    <w:p w14:paraId="147BCF7B" w14:textId="457670D0" w:rsidR="000958F9" w:rsidRPr="00A02480" w:rsidRDefault="000958F9" w:rsidP="000958F9">
      <w:pPr>
        <w:ind w:right="544"/>
        <w:jc w:val="both"/>
        <w:rPr>
          <w:i/>
          <w:sz w:val="20"/>
          <w:szCs w:val="20"/>
        </w:rPr>
      </w:pPr>
      <w:r w:rsidRPr="00A02480">
        <w:rPr>
          <w:i/>
          <w:sz w:val="20"/>
          <w:szCs w:val="20"/>
        </w:rPr>
        <w:t xml:space="preserve">Target 80%, hysterectomy adjusted. See also </w:t>
      </w:r>
      <w:r w:rsidRPr="00A02480">
        <w:rPr>
          <w:i/>
          <w:sz w:val="20"/>
          <w:szCs w:val="20"/>
        </w:rPr>
        <w:fldChar w:fldCharType="begin"/>
      </w:r>
      <w:r w:rsidRPr="00A02480">
        <w:rPr>
          <w:i/>
          <w:sz w:val="20"/>
          <w:szCs w:val="20"/>
        </w:rPr>
        <w:instrText xml:space="preserve"> REF _Ref275467342 \h  \* MERGEFORMAT </w:instrText>
      </w:r>
      <w:r w:rsidRPr="00A02480">
        <w:rPr>
          <w:i/>
          <w:sz w:val="20"/>
          <w:szCs w:val="20"/>
        </w:rPr>
      </w:r>
      <w:r w:rsidRPr="00A02480">
        <w:rPr>
          <w:i/>
          <w:sz w:val="20"/>
          <w:szCs w:val="20"/>
        </w:rPr>
        <w:fldChar w:fldCharType="separate"/>
      </w:r>
      <w:r w:rsidR="00B73FE3" w:rsidRPr="00B73FE3">
        <w:rPr>
          <w:i/>
          <w:sz w:val="20"/>
          <w:szCs w:val="20"/>
        </w:rPr>
        <w:t>Table 22</w:t>
      </w:r>
      <w:r w:rsidRPr="00A02480">
        <w:rPr>
          <w:i/>
          <w:sz w:val="20"/>
          <w:szCs w:val="20"/>
        </w:rPr>
        <w:fldChar w:fldCharType="end"/>
      </w:r>
      <w:r w:rsidRPr="00A02480">
        <w:rPr>
          <w:i/>
          <w:sz w:val="20"/>
          <w:szCs w:val="20"/>
        </w:rPr>
        <w:t>.</w:t>
      </w:r>
    </w:p>
    <w:p w14:paraId="1AB9E198" w14:textId="77777777" w:rsidR="00DF32CE" w:rsidRPr="00A02480" w:rsidRDefault="00DF32CE" w:rsidP="00DF32CE">
      <w:pPr>
        <w:ind w:right="544"/>
        <w:jc w:val="both"/>
        <w:rPr>
          <w:i/>
          <w:sz w:val="20"/>
        </w:rPr>
      </w:pPr>
    </w:p>
    <w:p w14:paraId="68104986" w14:textId="7D6403BD" w:rsidR="00DF32CE" w:rsidRPr="00A02480" w:rsidRDefault="00C65151" w:rsidP="006C2B94">
      <w:pPr>
        <w:pStyle w:val="Caption"/>
        <w:spacing w:after="80"/>
        <w:ind w:right="-23"/>
        <w:jc w:val="both"/>
      </w:pPr>
      <w:bookmarkStart w:id="125" w:name="_Ref275867705"/>
      <w:bookmarkStart w:id="126" w:name="_Toc459126365"/>
      <w:bookmarkStart w:id="127" w:name="_Toc469398370"/>
      <w:bookmarkStart w:id="128" w:name="_Toc454287221"/>
      <w:bookmarkStart w:id="129" w:name="_Toc509928576"/>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4</w:t>
      </w:r>
      <w:r w:rsidR="00F55F28" w:rsidRPr="00A02480">
        <w:rPr>
          <w:noProof/>
        </w:rPr>
        <w:fldChar w:fldCharType="end"/>
      </w:r>
      <w:bookmarkEnd w:id="120"/>
      <w:bookmarkEnd w:id="125"/>
      <w:r w:rsidR="00DF32CE" w:rsidRPr="00A02480">
        <w:t xml:space="preserve"> - Three-year coverage in M</w:t>
      </w:r>
      <w:r w:rsidR="00DF32CE" w:rsidRPr="00A02480">
        <w:rPr>
          <w:rFonts w:cs="Calibri"/>
        </w:rPr>
        <w:t>ā</w:t>
      </w:r>
      <w:r w:rsidR="00DF32CE" w:rsidRPr="00A02480">
        <w:t xml:space="preserve">ori women (women 25-69 years screened in the three years prior to </w:t>
      </w:r>
      <w:sdt>
        <w:sdtPr>
          <w:alias w:val="End Period"/>
          <w:tag w:val="End Period"/>
          <w:id w:val="-1822030804"/>
          <w:placeholder>
            <w:docPart w:val="23B7FDCEBF55445B92D1DE3FB9EF271C"/>
          </w:placeholder>
        </w:sdtPr>
        <w:sdtEndPr/>
        <w:sdtContent>
          <w:r w:rsidR="000A5561" w:rsidRPr="00A02480">
            <w:t>30 June 2017</w:t>
          </w:r>
        </w:sdtContent>
      </w:sdt>
      <w:r w:rsidR="00DF32CE" w:rsidRPr="00A02480">
        <w:t>, as a proportion of hysterectomy-adjusted female population), by DHB</w:t>
      </w:r>
      <w:bookmarkEnd w:id="126"/>
      <w:bookmarkEnd w:id="127"/>
      <w:bookmarkEnd w:id="128"/>
      <w:bookmarkEnd w:id="129"/>
    </w:p>
    <w:p w14:paraId="53E19A8E" w14:textId="15BABFE1" w:rsidR="00DF32CE" w:rsidRPr="00A02480" w:rsidRDefault="004D3954" w:rsidP="00DF32CE">
      <w:r w:rsidRPr="00A02480">
        <w:rPr>
          <w:noProof/>
          <w:lang w:eastAsia="en-NZ"/>
        </w:rPr>
        <w:drawing>
          <wp:inline distT="0" distB="0" distL="0" distR="0" wp14:anchorId="3BC53BA2" wp14:editId="28F68E38">
            <wp:extent cx="5627370" cy="3651885"/>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C60A54E" w14:textId="77777777" w:rsidR="00680D69" w:rsidRDefault="00DF32CE" w:rsidP="00DF32CE">
      <w:pPr>
        <w:ind w:right="-23"/>
        <w:jc w:val="both"/>
        <w:rPr>
          <w:i/>
          <w:sz w:val="20"/>
        </w:rPr>
      </w:pPr>
      <w:r w:rsidRPr="00A02480">
        <w:rPr>
          <w:i/>
          <w:sz w:val="20"/>
        </w:rPr>
        <w:t>Note: Coverage calculated using population projection for</w:t>
      </w:r>
      <w:r w:rsidR="009712EC" w:rsidRPr="00A02480">
        <w:rPr>
          <w:i/>
          <w:sz w:val="20"/>
        </w:rPr>
        <w:t xml:space="preserve"> </w:t>
      </w:r>
      <w:r w:rsidR="00C25A04" w:rsidRPr="00A02480">
        <w:rPr>
          <w:i/>
          <w:sz w:val="20"/>
        </w:rPr>
        <w:t xml:space="preserve">30 June 2017 </w:t>
      </w:r>
      <w:r w:rsidR="00AE42FB" w:rsidRPr="00A02480">
        <w:rPr>
          <w:i/>
          <w:sz w:val="20"/>
        </w:rPr>
        <w:t>based on 2013 Census data.</w:t>
      </w:r>
      <w:r w:rsidRPr="00A02480">
        <w:rPr>
          <w:i/>
          <w:sz w:val="20"/>
        </w:rPr>
        <w:t xml:space="preserve"> </w:t>
      </w:r>
    </w:p>
    <w:p w14:paraId="10F3239D" w14:textId="37ABDAD6" w:rsidR="00160678" w:rsidRDefault="00DF32CE" w:rsidP="00DF32CE">
      <w:pPr>
        <w:ind w:right="-23"/>
        <w:jc w:val="both"/>
        <w:rPr>
          <w:i/>
          <w:sz w:val="20"/>
        </w:rPr>
      </w:pPr>
      <w:r w:rsidRPr="00A02480">
        <w:rPr>
          <w:i/>
          <w:sz w:val="20"/>
        </w:rPr>
        <w:t>Target 80%, hysterectomy adjusted.</w:t>
      </w:r>
      <w:r w:rsidR="00160678">
        <w:rPr>
          <w:i/>
          <w:sz w:val="20"/>
        </w:rPr>
        <w:br w:type="page"/>
      </w:r>
    </w:p>
    <w:p w14:paraId="5AA9F255" w14:textId="5169B00B" w:rsidR="00DF32CE" w:rsidRPr="00A02480" w:rsidRDefault="00C65151" w:rsidP="006C2B94">
      <w:pPr>
        <w:pStyle w:val="Caption"/>
        <w:spacing w:after="80"/>
        <w:ind w:right="-23"/>
        <w:jc w:val="both"/>
      </w:pPr>
      <w:bookmarkStart w:id="130" w:name="_Ref360723245"/>
      <w:bookmarkStart w:id="131" w:name="_Toc459126366"/>
      <w:bookmarkStart w:id="132" w:name="_Toc469398371"/>
      <w:bookmarkStart w:id="133" w:name="_Toc454287222"/>
      <w:bookmarkStart w:id="134" w:name="_Toc509928577"/>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5</w:t>
      </w:r>
      <w:r w:rsidR="00F55F28" w:rsidRPr="00A02480">
        <w:rPr>
          <w:noProof/>
        </w:rPr>
        <w:fldChar w:fldCharType="end"/>
      </w:r>
      <w:bookmarkEnd w:id="130"/>
      <w:r w:rsidR="00DF32CE" w:rsidRPr="00A02480">
        <w:t xml:space="preserve"> - Three-year coverage in Pacific women (women 25-69 years scree</w:t>
      </w:r>
      <w:r w:rsidR="002B0F8E" w:rsidRPr="00A02480">
        <w:t xml:space="preserve">ned in the three years prior to </w:t>
      </w:r>
      <w:sdt>
        <w:sdtPr>
          <w:alias w:val="End Period"/>
          <w:tag w:val="End Period"/>
          <w:id w:val="-1123144977"/>
          <w:placeholder>
            <w:docPart w:val="634F4D2A1C08455993FC0C7F8580D5C8"/>
          </w:placeholder>
        </w:sdtPr>
        <w:sdtEndPr/>
        <w:sdtContent>
          <w:r w:rsidR="000A5561" w:rsidRPr="00A02480">
            <w:t>30 June 2017</w:t>
          </w:r>
        </w:sdtContent>
      </w:sdt>
      <w:r w:rsidR="00DF32CE" w:rsidRPr="00A02480">
        <w:t>, as a proportion of hysterectomy-adjusted female population), by DHB</w:t>
      </w:r>
      <w:bookmarkEnd w:id="131"/>
      <w:bookmarkEnd w:id="132"/>
      <w:bookmarkEnd w:id="133"/>
      <w:bookmarkEnd w:id="134"/>
    </w:p>
    <w:p w14:paraId="44C29ED7" w14:textId="159E3A21" w:rsidR="00DF32CE" w:rsidRPr="00A02480" w:rsidRDefault="004D3954" w:rsidP="00DF32CE">
      <w:pPr>
        <w:ind w:right="544"/>
        <w:jc w:val="both"/>
      </w:pPr>
      <w:r w:rsidRPr="00A02480">
        <w:rPr>
          <w:noProof/>
          <w:lang w:eastAsia="en-NZ"/>
        </w:rPr>
        <w:drawing>
          <wp:inline distT="0" distB="0" distL="0" distR="0" wp14:anchorId="4CF6D26D" wp14:editId="2C06A2BF">
            <wp:extent cx="5633085" cy="3645535"/>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01A381AD" w14:textId="77777777" w:rsidR="00857363" w:rsidRPr="00A02480" w:rsidRDefault="00DF32CE" w:rsidP="00DF32CE">
      <w:pPr>
        <w:ind w:right="-23"/>
        <w:jc w:val="both"/>
        <w:rPr>
          <w:i/>
          <w:sz w:val="20"/>
        </w:rPr>
      </w:pPr>
      <w:bookmarkStart w:id="135" w:name="_Ref360723256"/>
      <w:r w:rsidRPr="00A02480">
        <w:rPr>
          <w:i/>
          <w:sz w:val="20"/>
        </w:rPr>
        <w:t>Note: Coverage calculated using population projection for</w:t>
      </w:r>
      <w:r w:rsidR="009712EC" w:rsidRPr="00A02480">
        <w:rPr>
          <w:i/>
          <w:sz w:val="20"/>
        </w:rPr>
        <w:t xml:space="preserve"> </w:t>
      </w:r>
      <w:r w:rsidR="00857363" w:rsidRPr="00A02480">
        <w:rPr>
          <w:i/>
          <w:sz w:val="20"/>
        </w:rPr>
        <w:t xml:space="preserve">30 June 2017 </w:t>
      </w:r>
      <w:r w:rsidRPr="00A02480">
        <w:rPr>
          <w:i/>
          <w:sz w:val="20"/>
        </w:rPr>
        <w:t>based on 2013 Census data.</w:t>
      </w:r>
      <w:r w:rsidR="009712EC" w:rsidRPr="00A02480">
        <w:rPr>
          <w:i/>
          <w:sz w:val="20"/>
        </w:rPr>
        <w:t xml:space="preserve"> </w:t>
      </w:r>
    </w:p>
    <w:p w14:paraId="79547086" w14:textId="3C1B62A1" w:rsidR="00DF32CE" w:rsidRPr="00A02480" w:rsidRDefault="00DF32CE" w:rsidP="00DF32CE">
      <w:pPr>
        <w:ind w:right="-23"/>
        <w:jc w:val="both"/>
        <w:rPr>
          <w:rStyle w:val="Strong"/>
          <w:b w:val="0"/>
          <w:sz w:val="24"/>
        </w:rPr>
      </w:pPr>
      <w:r w:rsidRPr="00A02480">
        <w:rPr>
          <w:i/>
          <w:sz w:val="20"/>
        </w:rPr>
        <w:t>Target 80%, hysterectomy adjusted.</w:t>
      </w:r>
    </w:p>
    <w:p w14:paraId="376DBD64" w14:textId="77777777" w:rsidR="00DF32CE" w:rsidRPr="00A02480" w:rsidRDefault="00DF32CE" w:rsidP="00DF32CE">
      <w:pPr>
        <w:rPr>
          <w:rStyle w:val="Strong"/>
          <w:b w:val="0"/>
        </w:rPr>
      </w:pPr>
    </w:p>
    <w:p w14:paraId="080770C9" w14:textId="652C547F" w:rsidR="00DF32CE" w:rsidRPr="00A02480" w:rsidRDefault="00C65151" w:rsidP="006C2B94">
      <w:pPr>
        <w:pStyle w:val="Caption"/>
        <w:spacing w:after="80"/>
        <w:ind w:right="-23"/>
        <w:jc w:val="both"/>
      </w:pPr>
      <w:bookmarkStart w:id="136" w:name="_Ref390783809"/>
      <w:bookmarkStart w:id="137" w:name="_Toc459126367"/>
      <w:bookmarkStart w:id="138" w:name="_Toc469398372"/>
      <w:bookmarkStart w:id="139" w:name="_Toc454287223"/>
      <w:bookmarkStart w:id="140" w:name="_Toc509928578"/>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6</w:t>
      </w:r>
      <w:r w:rsidR="00F55F28" w:rsidRPr="00A02480">
        <w:rPr>
          <w:noProof/>
        </w:rPr>
        <w:fldChar w:fldCharType="end"/>
      </w:r>
      <w:bookmarkEnd w:id="135"/>
      <w:bookmarkEnd w:id="136"/>
      <w:r w:rsidR="00DF32CE" w:rsidRPr="00A02480">
        <w:t xml:space="preserve"> - Three-year coverage in Asian women (women 25-69 years screened in the three years prior to </w:t>
      </w:r>
      <w:sdt>
        <w:sdtPr>
          <w:alias w:val="End Period"/>
          <w:tag w:val="End Period"/>
          <w:id w:val="1183093644"/>
          <w:placeholder>
            <w:docPart w:val="5BCC8656DA81438996C7A05709FD2232"/>
          </w:placeholder>
        </w:sdtPr>
        <w:sdtEndPr/>
        <w:sdtContent>
          <w:r w:rsidR="000A5561" w:rsidRPr="00A02480">
            <w:t>30 June 2017</w:t>
          </w:r>
        </w:sdtContent>
      </w:sdt>
      <w:r w:rsidR="00DF32CE" w:rsidRPr="00A02480">
        <w:t>, as a proportion of hysterectomy-adjusted female population), by DHB</w:t>
      </w:r>
      <w:bookmarkEnd w:id="137"/>
      <w:bookmarkEnd w:id="138"/>
      <w:bookmarkEnd w:id="139"/>
      <w:bookmarkEnd w:id="140"/>
    </w:p>
    <w:p w14:paraId="207E7F20" w14:textId="4F3719CC" w:rsidR="00DF32CE" w:rsidRPr="00A02480" w:rsidRDefault="004D3954" w:rsidP="006C2F65">
      <w:pPr>
        <w:ind w:right="544"/>
        <w:jc w:val="both"/>
      </w:pPr>
      <w:bookmarkStart w:id="141" w:name="_Ref275460756"/>
      <w:r w:rsidRPr="00A02480">
        <w:rPr>
          <w:noProof/>
          <w:lang w:eastAsia="en-NZ"/>
        </w:rPr>
        <w:drawing>
          <wp:inline distT="0" distB="0" distL="0" distR="0" wp14:anchorId="514F9128" wp14:editId="29FC4D88">
            <wp:extent cx="5633085" cy="3651885"/>
            <wp:effectExtent l="0" t="0" r="5715"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026269FD" w14:textId="77777777" w:rsidR="00857363" w:rsidRPr="00A02480" w:rsidRDefault="00DF32CE" w:rsidP="00DF32CE">
      <w:pPr>
        <w:ind w:right="-23"/>
        <w:jc w:val="both"/>
        <w:rPr>
          <w:i/>
          <w:sz w:val="20"/>
        </w:rPr>
      </w:pPr>
      <w:r w:rsidRPr="00A02480">
        <w:rPr>
          <w:i/>
          <w:sz w:val="20"/>
        </w:rPr>
        <w:t>Note: Coverage calculated using population projection for</w:t>
      </w:r>
      <w:r w:rsidR="009712EC" w:rsidRPr="00A02480">
        <w:rPr>
          <w:i/>
          <w:sz w:val="20"/>
        </w:rPr>
        <w:t xml:space="preserve"> </w:t>
      </w:r>
      <w:r w:rsidR="00857363" w:rsidRPr="00A02480">
        <w:rPr>
          <w:i/>
          <w:sz w:val="20"/>
        </w:rPr>
        <w:t xml:space="preserve">30 June 2017 </w:t>
      </w:r>
      <w:r w:rsidRPr="00A02480">
        <w:rPr>
          <w:i/>
          <w:sz w:val="20"/>
        </w:rPr>
        <w:t>based on 2013 Census data.</w:t>
      </w:r>
      <w:r w:rsidR="009712EC" w:rsidRPr="00A02480">
        <w:rPr>
          <w:i/>
          <w:sz w:val="20"/>
        </w:rPr>
        <w:t xml:space="preserve"> </w:t>
      </w:r>
    </w:p>
    <w:p w14:paraId="2FDFB9A1" w14:textId="10BB2BF5" w:rsidR="00160678" w:rsidRDefault="00DF32CE" w:rsidP="00DF32CE">
      <w:pPr>
        <w:ind w:right="-23"/>
        <w:jc w:val="both"/>
        <w:rPr>
          <w:i/>
          <w:sz w:val="20"/>
        </w:rPr>
      </w:pPr>
      <w:r w:rsidRPr="00A02480">
        <w:rPr>
          <w:i/>
          <w:sz w:val="20"/>
        </w:rPr>
        <w:t>Target 80%, hysterectomy adjusted.</w:t>
      </w:r>
      <w:r w:rsidR="00160678">
        <w:rPr>
          <w:i/>
          <w:sz w:val="20"/>
        </w:rPr>
        <w:br w:type="page"/>
      </w:r>
    </w:p>
    <w:p w14:paraId="3CDBE6F5" w14:textId="102EDC74" w:rsidR="00DF32CE" w:rsidRPr="00A02480" w:rsidRDefault="00C65151" w:rsidP="006C2B94">
      <w:pPr>
        <w:pStyle w:val="Caption"/>
        <w:spacing w:after="80"/>
        <w:ind w:right="-23"/>
        <w:jc w:val="both"/>
      </w:pPr>
      <w:bookmarkStart w:id="142" w:name="_Ref414282707"/>
      <w:bookmarkStart w:id="143" w:name="_Toc459126368"/>
      <w:bookmarkStart w:id="144" w:name="_Toc469398373"/>
      <w:bookmarkStart w:id="145" w:name="_Toc454287224"/>
      <w:bookmarkStart w:id="146" w:name="_Toc509928579"/>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7</w:t>
      </w:r>
      <w:r w:rsidR="00F55F28" w:rsidRPr="00A02480">
        <w:rPr>
          <w:noProof/>
        </w:rPr>
        <w:fldChar w:fldCharType="end"/>
      </w:r>
      <w:bookmarkEnd w:id="142"/>
      <w:r w:rsidR="00DF32CE" w:rsidRPr="00A02480">
        <w:t xml:space="preserve"> - Three-year coverage in European/ Other women (women 25-69 years screened in the three years prior to </w:t>
      </w:r>
      <w:sdt>
        <w:sdtPr>
          <w:alias w:val="End Period"/>
          <w:tag w:val="End Period"/>
          <w:id w:val="-1132400388"/>
          <w:placeholder>
            <w:docPart w:val="56BC7BF9081B442287EC9517763DA2A0"/>
          </w:placeholder>
        </w:sdtPr>
        <w:sdtEndPr/>
        <w:sdtContent>
          <w:r w:rsidR="000A5561" w:rsidRPr="00A02480">
            <w:t>30 June 2017</w:t>
          </w:r>
        </w:sdtContent>
      </w:sdt>
      <w:r w:rsidR="00DF32CE" w:rsidRPr="00A02480">
        <w:t>, as a proportion of hysterectomy-adjusted female population), by DHB</w:t>
      </w:r>
      <w:bookmarkEnd w:id="143"/>
      <w:bookmarkEnd w:id="144"/>
      <w:bookmarkEnd w:id="145"/>
      <w:bookmarkEnd w:id="146"/>
    </w:p>
    <w:p w14:paraId="5B3815C6" w14:textId="33EB99D8" w:rsidR="00DF32CE" w:rsidRPr="00A02480" w:rsidRDefault="004D3954" w:rsidP="00DF32CE">
      <w:pPr>
        <w:ind w:right="544"/>
        <w:jc w:val="both"/>
      </w:pPr>
      <w:r w:rsidRPr="00A02480">
        <w:rPr>
          <w:noProof/>
          <w:lang w:eastAsia="en-NZ"/>
        </w:rPr>
        <w:drawing>
          <wp:inline distT="0" distB="0" distL="0" distR="0" wp14:anchorId="6FFF5775" wp14:editId="52DE4435">
            <wp:extent cx="5633085" cy="3651885"/>
            <wp:effectExtent l="0" t="0" r="5715"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4B90FF1D" w14:textId="77777777" w:rsidR="00242154" w:rsidRPr="00A02480" w:rsidRDefault="00DF32CE" w:rsidP="00DF32CE">
      <w:pPr>
        <w:ind w:right="-23"/>
        <w:jc w:val="both"/>
        <w:rPr>
          <w:i/>
          <w:sz w:val="20"/>
        </w:rPr>
      </w:pPr>
      <w:r w:rsidRPr="00A02480">
        <w:rPr>
          <w:i/>
          <w:sz w:val="20"/>
        </w:rPr>
        <w:t>Note: Coverage calculated using population projection for</w:t>
      </w:r>
      <w:r w:rsidR="009712EC" w:rsidRPr="00A02480">
        <w:rPr>
          <w:i/>
          <w:sz w:val="20"/>
        </w:rPr>
        <w:t xml:space="preserve"> </w:t>
      </w:r>
      <w:r w:rsidR="00242154" w:rsidRPr="00A02480">
        <w:rPr>
          <w:i/>
          <w:sz w:val="20"/>
        </w:rPr>
        <w:t xml:space="preserve">30 June 2017 </w:t>
      </w:r>
      <w:r w:rsidRPr="00A02480">
        <w:rPr>
          <w:i/>
          <w:sz w:val="20"/>
        </w:rPr>
        <w:t>based on 2013 Census data.</w:t>
      </w:r>
      <w:r w:rsidR="009712EC" w:rsidRPr="00A02480">
        <w:rPr>
          <w:i/>
          <w:sz w:val="20"/>
        </w:rPr>
        <w:t xml:space="preserve"> </w:t>
      </w:r>
    </w:p>
    <w:p w14:paraId="11A845CB" w14:textId="2DF282CF" w:rsidR="00DF32CE" w:rsidRPr="00A02480" w:rsidRDefault="00DF32CE" w:rsidP="00DF32CE">
      <w:pPr>
        <w:ind w:right="-23"/>
        <w:jc w:val="both"/>
        <w:rPr>
          <w:i/>
          <w:sz w:val="20"/>
        </w:rPr>
      </w:pPr>
      <w:r w:rsidRPr="00A02480">
        <w:rPr>
          <w:i/>
          <w:sz w:val="20"/>
        </w:rPr>
        <w:t>Target 80%, hysterectomy adjusted.</w:t>
      </w:r>
    </w:p>
    <w:p w14:paraId="7F8A2FB2" w14:textId="77777777" w:rsidR="00DF32CE" w:rsidRPr="00A02480" w:rsidRDefault="00DF32CE" w:rsidP="00DF32CE"/>
    <w:p w14:paraId="7354AD48" w14:textId="4619AB43" w:rsidR="00DF32CE" w:rsidRPr="00A02480" w:rsidRDefault="00C65151" w:rsidP="006C2B94">
      <w:pPr>
        <w:pStyle w:val="Caption"/>
        <w:spacing w:after="80"/>
        <w:ind w:right="-23"/>
        <w:jc w:val="both"/>
      </w:pPr>
      <w:bookmarkStart w:id="147" w:name="_Ref390783947"/>
      <w:bookmarkStart w:id="148" w:name="_Toc459126369"/>
      <w:bookmarkStart w:id="149" w:name="_Toc469398374"/>
      <w:bookmarkStart w:id="150" w:name="_Toc454287225"/>
      <w:bookmarkStart w:id="151" w:name="_Toc509928580"/>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8</w:t>
      </w:r>
      <w:r w:rsidR="00F55F28" w:rsidRPr="00A02480">
        <w:rPr>
          <w:noProof/>
        </w:rPr>
        <w:fldChar w:fldCharType="end"/>
      </w:r>
      <w:bookmarkEnd w:id="141"/>
      <w:bookmarkEnd w:id="147"/>
      <w:r w:rsidR="00DF32CE" w:rsidRPr="00A02480">
        <w:t xml:space="preserve"> - Five-year coverage by DHB (women screened in the five years prior to </w:t>
      </w:r>
      <w:sdt>
        <w:sdtPr>
          <w:alias w:val="End Period"/>
          <w:tag w:val="End Period"/>
          <w:id w:val="-2122750384"/>
          <w:placeholder>
            <w:docPart w:val="2A2B9B3297F748E48B942DDF53366203"/>
          </w:placeholder>
        </w:sdtPr>
        <w:sdtEndPr/>
        <w:sdtContent>
          <w:r w:rsidR="000A5561" w:rsidRPr="00A02480">
            <w:t>30 June 2017</w:t>
          </w:r>
        </w:sdtContent>
      </w:sdt>
      <w:r w:rsidR="00DF32CE" w:rsidRPr="00A02480">
        <w:t>, as a proportion of hysterectomy-adjusted female population)</w:t>
      </w:r>
      <w:bookmarkEnd w:id="148"/>
      <w:bookmarkEnd w:id="149"/>
      <w:bookmarkEnd w:id="150"/>
      <w:bookmarkEnd w:id="151"/>
    </w:p>
    <w:p w14:paraId="12889979" w14:textId="08A7419A" w:rsidR="00DF32CE" w:rsidRPr="00A02480" w:rsidRDefault="004D3954" w:rsidP="006C2B94">
      <w:r w:rsidRPr="00A02480">
        <w:rPr>
          <w:noProof/>
          <w:lang w:eastAsia="en-NZ"/>
        </w:rPr>
        <w:drawing>
          <wp:inline distT="0" distB="0" distL="0" distR="0" wp14:anchorId="69AEA3C7" wp14:editId="7BBC7A28">
            <wp:extent cx="5633085" cy="3651885"/>
            <wp:effectExtent l="0" t="0" r="5715"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1D74633E" w14:textId="32A68B80" w:rsidR="00160678" w:rsidRDefault="00DF32CE" w:rsidP="00DF32CE">
      <w:pPr>
        <w:ind w:right="-23"/>
        <w:jc w:val="both"/>
        <w:rPr>
          <w:sz w:val="20"/>
          <w:szCs w:val="20"/>
        </w:rPr>
      </w:pPr>
      <w:bookmarkStart w:id="152" w:name="_Toc276457731"/>
      <w:r w:rsidRPr="00A02480">
        <w:rPr>
          <w:i/>
          <w:noProof/>
          <w:sz w:val="20"/>
          <w:szCs w:val="20"/>
          <w:lang w:eastAsia="en-AU"/>
        </w:rPr>
        <w:t>Note:</w:t>
      </w:r>
      <w:r w:rsidRPr="00A02480">
        <w:rPr>
          <w:i/>
          <w:sz w:val="20"/>
          <w:szCs w:val="20"/>
        </w:rPr>
        <w:t xml:space="preserve"> Coverage calculated using population projection for</w:t>
      </w:r>
      <w:r w:rsidR="009712EC" w:rsidRPr="00A02480">
        <w:rPr>
          <w:i/>
          <w:sz w:val="20"/>
          <w:szCs w:val="20"/>
        </w:rPr>
        <w:t xml:space="preserve"> </w:t>
      </w:r>
      <w:r w:rsidR="00242154" w:rsidRPr="00A02480">
        <w:rPr>
          <w:i/>
          <w:sz w:val="20"/>
          <w:szCs w:val="20"/>
        </w:rPr>
        <w:t xml:space="preserve">30 June 2017 </w:t>
      </w:r>
      <w:r w:rsidRPr="00A02480">
        <w:rPr>
          <w:i/>
          <w:sz w:val="20"/>
          <w:szCs w:val="20"/>
        </w:rPr>
        <w:t xml:space="preserve">based on 2013 Census data. </w:t>
      </w:r>
      <w:bookmarkEnd w:id="152"/>
      <w:r w:rsidRPr="00A02480">
        <w:rPr>
          <w:i/>
          <w:sz w:val="20"/>
          <w:szCs w:val="20"/>
        </w:rPr>
        <w:t xml:space="preserve">See also </w:t>
      </w:r>
      <w:r w:rsidRPr="00A02480">
        <w:rPr>
          <w:sz w:val="20"/>
          <w:szCs w:val="20"/>
        </w:rPr>
        <w:fldChar w:fldCharType="begin"/>
      </w:r>
      <w:r w:rsidRPr="00A02480">
        <w:rPr>
          <w:sz w:val="20"/>
          <w:szCs w:val="20"/>
        </w:rPr>
        <w:instrText xml:space="preserve"> REF _Ref275467423 \h  \* MERGEFORMAT </w:instrText>
      </w:r>
      <w:r w:rsidRPr="00A02480">
        <w:rPr>
          <w:sz w:val="20"/>
          <w:szCs w:val="20"/>
        </w:rPr>
      </w:r>
      <w:r w:rsidRPr="00A02480">
        <w:rPr>
          <w:sz w:val="20"/>
          <w:szCs w:val="20"/>
        </w:rPr>
        <w:fldChar w:fldCharType="separate"/>
      </w:r>
      <w:r w:rsidR="00B73FE3" w:rsidRPr="00B73FE3">
        <w:rPr>
          <w:i/>
          <w:sz w:val="20"/>
          <w:szCs w:val="20"/>
        </w:rPr>
        <w:t>Table 25</w:t>
      </w:r>
      <w:r w:rsidRPr="00A02480">
        <w:rPr>
          <w:sz w:val="20"/>
          <w:szCs w:val="20"/>
        </w:rPr>
        <w:fldChar w:fldCharType="end"/>
      </w:r>
      <w:r w:rsidRPr="00A02480">
        <w:rPr>
          <w:sz w:val="20"/>
          <w:szCs w:val="20"/>
        </w:rPr>
        <w:t>.</w:t>
      </w:r>
      <w:r w:rsidR="00160678">
        <w:rPr>
          <w:sz w:val="20"/>
          <w:szCs w:val="20"/>
        </w:rPr>
        <w:br w:type="page"/>
      </w:r>
    </w:p>
    <w:p w14:paraId="22395B86" w14:textId="07BCA372" w:rsidR="00DF32CE" w:rsidRPr="00A02480" w:rsidRDefault="00C65151" w:rsidP="006C2B94">
      <w:pPr>
        <w:pStyle w:val="Caption"/>
        <w:spacing w:after="80"/>
        <w:ind w:right="-23"/>
        <w:jc w:val="both"/>
      </w:pPr>
      <w:bookmarkStart w:id="153" w:name="_Ref275854330"/>
      <w:bookmarkStart w:id="154" w:name="_Toc459126370"/>
      <w:bookmarkStart w:id="155" w:name="_Toc469398375"/>
      <w:bookmarkStart w:id="156" w:name="_Toc454287226"/>
      <w:bookmarkStart w:id="157" w:name="_Toc509928581"/>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9</w:t>
      </w:r>
      <w:r w:rsidR="00F55F28" w:rsidRPr="00A02480">
        <w:rPr>
          <w:noProof/>
        </w:rPr>
        <w:fldChar w:fldCharType="end"/>
      </w:r>
      <w:bookmarkEnd w:id="153"/>
      <w:r w:rsidR="00DF32CE" w:rsidRPr="00A02480">
        <w:t xml:space="preserve"> - Five-year coverage by five-year age-group (women screened in the five years prior to </w:t>
      </w:r>
      <w:sdt>
        <w:sdtPr>
          <w:alias w:val="End Period"/>
          <w:tag w:val="End Period"/>
          <w:id w:val="1271669096"/>
          <w:placeholder>
            <w:docPart w:val="160B31E5FB8F49F6A4A857CEA4B52751"/>
          </w:placeholder>
        </w:sdtPr>
        <w:sdtEndPr/>
        <w:sdtContent>
          <w:r w:rsidR="000A5561" w:rsidRPr="00A02480">
            <w:t>30 June 2017</w:t>
          </w:r>
        </w:sdtContent>
      </w:sdt>
      <w:r w:rsidR="00DF32CE" w:rsidRPr="00A02480">
        <w:t>, as proportion of hysterectomy-adjusted female population)</w:t>
      </w:r>
      <w:bookmarkEnd w:id="154"/>
      <w:bookmarkEnd w:id="155"/>
      <w:bookmarkEnd w:id="156"/>
      <w:bookmarkEnd w:id="157"/>
    </w:p>
    <w:p w14:paraId="0D78F44E" w14:textId="5FDE504A" w:rsidR="00DF32CE" w:rsidRPr="00A02480" w:rsidRDefault="004D3954" w:rsidP="00DF32CE">
      <w:pPr>
        <w:ind w:right="544"/>
        <w:jc w:val="both"/>
        <w:rPr>
          <w:i/>
          <w:noProof/>
          <w:sz w:val="20"/>
          <w:lang w:eastAsia="en-AU"/>
        </w:rPr>
      </w:pPr>
      <w:bookmarkStart w:id="158" w:name="_Toc276457732"/>
      <w:r w:rsidRPr="00A02480">
        <w:rPr>
          <w:i/>
          <w:noProof/>
          <w:sz w:val="20"/>
          <w:lang w:eastAsia="en-NZ"/>
        </w:rPr>
        <w:drawing>
          <wp:inline distT="0" distB="0" distL="0" distR="0" wp14:anchorId="71053388" wp14:editId="4FE6AF42">
            <wp:extent cx="5633085" cy="3651885"/>
            <wp:effectExtent l="0" t="0" r="5715"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744118E4" w14:textId="33E14E4A" w:rsidR="00DF32CE" w:rsidRPr="00A02480" w:rsidRDefault="00DF32CE" w:rsidP="00DF32CE">
      <w:pPr>
        <w:ind w:right="544"/>
        <w:jc w:val="both"/>
        <w:rPr>
          <w:sz w:val="24"/>
        </w:rPr>
      </w:pPr>
      <w:r w:rsidRPr="00A02480">
        <w:rPr>
          <w:i/>
          <w:noProof/>
          <w:sz w:val="20"/>
          <w:lang w:eastAsia="en-AU"/>
        </w:rPr>
        <w:t xml:space="preserve">Note: </w:t>
      </w:r>
      <w:r w:rsidRPr="00A02480">
        <w:rPr>
          <w:i/>
          <w:sz w:val="20"/>
        </w:rPr>
        <w:t>Coverage calculated using population projection for</w:t>
      </w:r>
      <w:r w:rsidR="009712EC" w:rsidRPr="00A02480">
        <w:rPr>
          <w:i/>
          <w:sz w:val="20"/>
        </w:rPr>
        <w:t xml:space="preserve"> </w:t>
      </w:r>
      <w:r w:rsidR="009525E9" w:rsidRPr="00A02480">
        <w:rPr>
          <w:i/>
          <w:sz w:val="20"/>
        </w:rPr>
        <w:t xml:space="preserve">30 June 2017 </w:t>
      </w:r>
      <w:r w:rsidRPr="00A02480">
        <w:rPr>
          <w:i/>
          <w:sz w:val="20"/>
        </w:rPr>
        <w:t xml:space="preserve">based on 2013 Census data. </w:t>
      </w:r>
      <w:bookmarkEnd w:id="158"/>
      <w:r w:rsidRPr="00A02480">
        <w:rPr>
          <w:i/>
          <w:sz w:val="20"/>
        </w:rPr>
        <w:t xml:space="preserve">See also </w:t>
      </w:r>
      <w:r w:rsidRPr="00A02480">
        <w:rPr>
          <w:i/>
          <w:sz w:val="20"/>
          <w:szCs w:val="20"/>
        </w:rPr>
        <w:fldChar w:fldCharType="begin"/>
      </w:r>
      <w:r w:rsidRPr="00A02480">
        <w:rPr>
          <w:i/>
          <w:sz w:val="20"/>
          <w:szCs w:val="20"/>
        </w:rPr>
        <w:instrText xml:space="preserve"> REF _Ref475457928 \h  \* MERGEFORMAT </w:instrText>
      </w:r>
      <w:r w:rsidRPr="00A02480">
        <w:rPr>
          <w:i/>
          <w:sz w:val="20"/>
          <w:szCs w:val="20"/>
        </w:rPr>
      </w:r>
      <w:r w:rsidRPr="00A02480">
        <w:rPr>
          <w:i/>
          <w:sz w:val="20"/>
          <w:szCs w:val="20"/>
        </w:rPr>
        <w:fldChar w:fldCharType="separate"/>
      </w:r>
      <w:r w:rsidR="00B73FE3" w:rsidRPr="00B73FE3">
        <w:rPr>
          <w:i/>
          <w:sz w:val="20"/>
          <w:szCs w:val="20"/>
        </w:rPr>
        <w:t xml:space="preserve">Table </w:t>
      </w:r>
      <w:r w:rsidR="00B73FE3" w:rsidRPr="00B73FE3">
        <w:rPr>
          <w:i/>
          <w:noProof/>
          <w:sz w:val="20"/>
          <w:szCs w:val="20"/>
        </w:rPr>
        <w:t>27</w:t>
      </w:r>
      <w:r w:rsidRPr="00A02480">
        <w:rPr>
          <w:i/>
          <w:sz w:val="20"/>
          <w:szCs w:val="20"/>
        </w:rPr>
        <w:fldChar w:fldCharType="end"/>
      </w:r>
      <w:r w:rsidRPr="00A02480">
        <w:rPr>
          <w:i/>
          <w:sz w:val="20"/>
          <w:szCs w:val="20"/>
        </w:rPr>
        <w:t>.</w:t>
      </w:r>
    </w:p>
    <w:p w14:paraId="7C52D94F" w14:textId="685ACA0B" w:rsidR="00C61B96" w:rsidRPr="00A02480" w:rsidRDefault="00C61B96" w:rsidP="00DF32CE">
      <w:pPr>
        <w:ind w:right="544"/>
        <w:jc w:val="both"/>
        <w:rPr>
          <w:i/>
          <w:noProof/>
          <w:sz w:val="20"/>
          <w:lang w:eastAsia="en-AU"/>
        </w:rPr>
      </w:pPr>
    </w:p>
    <w:p w14:paraId="00011136" w14:textId="3A9769DA" w:rsidR="00C61B96" w:rsidRPr="00A02480" w:rsidRDefault="00C65151" w:rsidP="006C2B94">
      <w:pPr>
        <w:pStyle w:val="Caption"/>
        <w:spacing w:after="80"/>
        <w:ind w:right="-23"/>
        <w:jc w:val="both"/>
      </w:pPr>
      <w:bookmarkStart w:id="159" w:name="_Ref275463879"/>
      <w:bookmarkStart w:id="160" w:name="_Toc459126371"/>
      <w:bookmarkStart w:id="161" w:name="_Toc469398376"/>
      <w:bookmarkStart w:id="162" w:name="_Toc454287227"/>
      <w:bookmarkStart w:id="163" w:name="_Toc509928582"/>
      <w:r w:rsidRPr="00A02480">
        <w:t>Figure</w:t>
      </w:r>
      <w:r w:rsidR="00C61B96" w:rsidRPr="00A02480">
        <w:t xml:space="preserve"> </w:t>
      </w:r>
      <w:r w:rsidR="00C61B96" w:rsidRPr="00A02480">
        <w:fldChar w:fldCharType="begin"/>
      </w:r>
      <w:r w:rsidR="00C61B96" w:rsidRPr="00A02480">
        <w:instrText xml:space="preserve"> SEQ Figure \* ARABIC </w:instrText>
      </w:r>
      <w:r w:rsidR="00C61B96" w:rsidRPr="00A02480">
        <w:fldChar w:fldCharType="separate"/>
      </w:r>
      <w:r w:rsidR="00B73FE3">
        <w:rPr>
          <w:noProof/>
        </w:rPr>
        <w:t>10</w:t>
      </w:r>
      <w:r w:rsidR="00C61B96" w:rsidRPr="00A02480">
        <w:rPr>
          <w:noProof/>
        </w:rPr>
        <w:fldChar w:fldCharType="end"/>
      </w:r>
      <w:bookmarkEnd w:id="159"/>
      <w:r w:rsidR="00C61B96" w:rsidRPr="00A02480">
        <w:t xml:space="preserve"> - Five-year coverage by ethnicity (women screened in the five years prior to </w:t>
      </w:r>
      <w:sdt>
        <w:sdtPr>
          <w:alias w:val="End Period"/>
          <w:tag w:val="End Period"/>
          <w:id w:val="111327255"/>
          <w:placeholder>
            <w:docPart w:val="2C4532F515F54149A031013B1B8D9870"/>
          </w:placeholder>
        </w:sdtPr>
        <w:sdtEndPr/>
        <w:sdtContent>
          <w:r w:rsidR="00C61B96" w:rsidRPr="00A02480">
            <w:t>30 June 2017</w:t>
          </w:r>
        </w:sdtContent>
      </w:sdt>
      <w:r w:rsidR="00C61B96" w:rsidRPr="00A02480">
        <w:t>, as a proportion of hysterectomy-adjusted female population)</w:t>
      </w:r>
      <w:bookmarkEnd w:id="160"/>
      <w:bookmarkEnd w:id="161"/>
      <w:bookmarkEnd w:id="162"/>
      <w:bookmarkEnd w:id="163"/>
    </w:p>
    <w:p w14:paraId="43FDF7F1" w14:textId="77777777" w:rsidR="00C61B96" w:rsidRPr="00A02480" w:rsidRDefault="00C61B96" w:rsidP="006C2B94">
      <w:pPr>
        <w:ind w:right="544"/>
        <w:jc w:val="both"/>
        <w:rPr>
          <w:i/>
          <w:noProof/>
          <w:sz w:val="20"/>
          <w:lang w:eastAsia="en-AU"/>
        </w:rPr>
      </w:pPr>
      <w:r w:rsidRPr="00A02480">
        <w:rPr>
          <w:i/>
          <w:noProof/>
          <w:sz w:val="20"/>
          <w:lang w:eastAsia="en-NZ"/>
        </w:rPr>
        <w:drawing>
          <wp:inline distT="0" distB="0" distL="0" distR="0" wp14:anchorId="6DC149CC" wp14:editId="2B38FBBE">
            <wp:extent cx="5633085" cy="3651885"/>
            <wp:effectExtent l="0" t="0" r="5715"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011DC2A8" w14:textId="648D90BA" w:rsidR="00C61B96" w:rsidRPr="00A02480" w:rsidRDefault="00C61B96" w:rsidP="00C61B96">
      <w:pPr>
        <w:ind w:right="544"/>
        <w:jc w:val="both"/>
        <w:rPr>
          <w:i/>
          <w:sz w:val="24"/>
        </w:rPr>
      </w:pPr>
      <w:bookmarkStart w:id="164" w:name="_Toc276457733"/>
      <w:r w:rsidRPr="00A02480">
        <w:rPr>
          <w:i/>
          <w:noProof/>
          <w:sz w:val="20"/>
          <w:lang w:eastAsia="en-AU"/>
        </w:rPr>
        <w:t xml:space="preserve">Note: </w:t>
      </w:r>
      <w:r w:rsidRPr="00A02480">
        <w:rPr>
          <w:i/>
          <w:sz w:val="20"/>
        </w:rPr>
        <w:t>Coverage calculated using population projection for</w:t>
      </w:r>
      <w:r w:rsidR="009712EC" w:rsidRPr="00A02480">
        <w:rPr>
          <w:i/>
          <w:sz w:val="20"/>
        </w:rPr>
        <w:t xml:space="preserve"> </w:t>
      </w:r>
      <w:r w:rsidRPr="00A02480">
        <w:rPr>
          <w:i/>
          <w:sz w:val="20"/>
        </w:rPr>
        <w:t xml:space="preserve">based on 2013 Census data. </w:t>
      </w:r>
      <w:bookmarkEnd w:id="164"/>
      <w:r w:rsidRPr="00A02480">
        <w:rPr>
          <w:i/>
          <w:sz w:val="20"/>
        </w:rPr>
        <w:t xml:space="preserve">See also </w:t>
      </w:r>
      <w:r w:rsidRPr="00A02480">
        <w:rPr>
          <w:sz w:val="24"/>
        </w:rPr>
        <w:fldChar w:fldCharType="begin"/>
      </w:r>
      <w:r w:rsidRPr="00A02480">
        <w:rPr>
          <w:sz w:val="24"/>
        </w:rPr>
        <w:instrText xml:space="preserve"> REF _Ref275467433 \h  \* MERGEFORMAT </w:instrText>
      </w:r>
      <w:r w:rsidRPr="00A02480">
        <w:rPr>
          <w:sz w:val="24"/>
        </w:rPr>
      </w:r>
      <w:r w:rsidRPr="00A02480">
        <w:rPr>
          <w:sz w:val="24"/>
        </w:rPr>
        <w:fldChar w:fldCharType="separate"/>
      </w:r>
      <w:r w:rsidR="00B73FE3" w:rsidRPr="00B73FE3">
        <w:rPr>
          <w:i/>
          <w:sz w:val="20"/>
        </w:rPr>
        <w:t xml:space="preserve">Table </w:t>
      </w:r>
      <w:r w:rsidR="00B73FE3" w:rsidRPr="00B73FE3">
        <w:rPr>
          <w:i/>
          <w:sz w:val="20"/>
          <w:szCs w:val="20"/>
        </w:rPr>
        <w:t>26</w:t>
      </w:r>
      <w:r w:rsidRPr="00A02480">
        <w:rPr>
          <w:sz w:val="24"/>
        </w:rPr>
        <w:fldChar w:fldCharType="end"/>
      </w:r>
      <w:r w:rsidR="00793CB0" w:rsidRPr="00A02480">
        <w:rPr>
          <w:i/>
          <w:sz w:val="24"/>
        </w:rPr>
        <w:t>.</w:t>
      </w:r>
    </w:p>
    <w:p w14:paraId="7E05FDA1" w14:textId="2BD2E336" w:rsidR="00160678" w:rsidRDefault="00160678" w:rsidP="00DF32CE">
      <w:pPr>
        <w:ind w:right="544"/>
        <w:jc w:val="both"/>
        <w:rPr>
          <w:i/>
          <w:noProof/>
          <w:sz w:val="20"/>
          <w:lang w:eastAsia="en-AU"/>
        </w:rPr>
      </w:pPr>
      <w:r>
        <w:rPr>
          <w:i/>
          <w:noProof/>
          <w:sz w:val="20"/>
          <w:lang w:eastAsia="en-AU"/>
        </w:rPr>
        <w:br w:type="page"/>
      </w:r>
    </w:p>
    <w:p w14:paraId="0C220886" w14:textId="7A7A0F8C" w:rsidR="00DF32CE" w:rsidRPr="00A02480" w:rsidRDefault="00C65151" w:rsidP="006C2B94">
      <w:pPr>
        <w:pStyle w:val="Caption"/>
        <w:spacing w:after="80"/>
        <w:ind w:right="-23"/>
        <w:jc w:val="both"/>
      </w:pPr>
      <w:bookmarkStart w:id="165" w:name="_Ref436119019"/>
      <w:bookmarkStart w:id="166" w:name="_Toc459126372"/>
      <w:bookmarkStart w:id="167" w:name="_Toc469398377"/>
      <w:bookmarkStart w:id="168" w:name="_Toc454287228"/>
      <w:bookmarkStart w:id="169" w:name="_Toc509928583"/>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11</w:t>
      </w:r>
      <w:r w:rsidR="00F55F28" w:rsidRPr="00A02480">
        <w:rPr>
          <w:noProof/>
        </w:rPr>
        <w:fldChar w:fldCharType="end"/>
      </w:r>
      <w:bookmarkEnd w:id="165"/>
      <w:r w:rsidR="00DF32CE" w:rsidRPr="00A02480">
        <w:t xml:space="preserve"> - Five-year coverage in M</w:t>
      </w:r>
      <w:r w:rsidR="00DF32CE" w:rsidRPr="00A02480">
        <w:rPr>
          <w:rFonts w:cs="Calibri"/>
        </w:rPr>
        <w:t>ā</w:t>
      </w:r>
      <w:r w:rsidR="00DF32CE" w:rsidRPr="00A02480">
        <w:t xml:space="preserve">ori women (women 25-69 years screened in the five years prior to </w:t>
      </w:r>
      <w:sdt>
        <w:sdtPr>
          <w:alias w:val="End Period"/>
          <w:tag w:val="End Period"/>
          <w:id w:val="-237865141"/>
          <w:placeholder>
            <w:docPart w:val="2FD13B2B672349DCA66145CFC006E4F6"/>
          </w:placeholder>
        </w:sdtPr>
        <w:sdtEndPr/>
        <w:sdtContent>
          <w:r w:rsidR="000A5561" w:rsidRPr="00A02480">
            <w:t>30 June 2017</w:t>
          </w:r>
        </w:sdtContent>
      </w:sdt>
      <w:r w:rsidR="00DF32CE" w:rsidRPr="00A02480">
        <w:t>, as a proportion of hysterectomy-adjusted female population), by DHB</w:t>
      </w:r>
      <w:bookmarkEnd w:id="166"/>
      <w:bookmarkEnd w:id="167"/>
      <w:bookmarkEnd w:id="168"/>
      <w:bookmarkEnd w:id="169"/>
    </w:p>
    <w:p w14:paraId="10ADB0AF" w14:textId="72C9FA42" w:rsidR="00DF32CE" w:rsidRPr="00A02480" w:rsidRDefault="004D3954" w:rsidP="006C2B94">
      <w:pPr>
        <w:rPr>
          <w:rStyle w:val="Strong"/>
        </w:rPr>
      </w:pPr>
      <w:r w:rsidRPr="00A02480">
        <w:rPr>
          <w:rStyle w:val="Strong"/>
          <w:noProof/>
          <w:lang w:eastAsia="en-NZ"/>
        </w:rPr>
        <w:drawing>
          <wp:inline distT="0" distB="0" distL="0" distR="0" wp14:anchorId="7901B0EA" wp14:editId="18C5AEA7">
            <wp:extent cx="5633085" cy="3651885"/>
            <wp:effectExtent l="0" t="0" r="5715"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725FDF4C" w14:textId="77777777" w:rsidR="00DF32CE" w:rsidRPr="00A02480" w:rsidRDefault="00DF32CE" w:rsidP="00DF32CE">
      <w:pPr>
        <w:ind w:right="544"/>
        <w:jc w:val="both"/>
        <w:rPr>
          <w:i/>
          <w:sz w:val="20"/>
        </w:rPr>
      </w:pPr>
      <w:r w:rsidRPr="00A02480">
        <w:rPr>
          <w:i/>
          <w:noProof/>
          <w:sz w:val="20"/>
          <w:lang w:eastAsia="en-AU"/>
        </w:rPr>
        <w:t xml:space="preserve">Note: </w:t>
      </w:r>
      <w:r w:rsidRPr="00A02480">
        <w:rPr>
          <w:i/>
          <w:sz w:val="20"/>
        </w:rPr>
        <w:t>Coverage calculated using population projection for</w:t>
      </w:r>
      <w:r w:rsidR="009712EC" w:rsidRPr="00A02480">
        <w:rPr>
          <w:i/>
          <w:sz w:val="20"/>
        </w:rPr>
        <w:t xml:space="preserve"> </w:t>
      </w:r>
      <w:r w:rsidR="005A396E" w:rsidRPr="00A02480">
        <w:rPr>
          <w:i/>
          <w:sz w:val="20"/>
        </w:rPr>
        <w:t xml:space="preserve">30 June 2017 </w:t>
      </w:r>
      <w:r w:rsidRPr="00A02480">
        <w:rPr>
          <w:i/>
          <w:sz w:val="20"/>
        </w:rPr>
        <w:t>based on 2013 Census data.</w:t>
      </w:r>
    </w:p>
    <w:p w14:paraId="63064983" w14:textId="77777777" w:rsidR="00DF32CE" w:rsidRPr="00A02480" w:rsidRDefault="00DF32CE" w:rsidP="00DF32CE">
      <w:pPr>
        <w:rPr>
          <w:rStyle w:val="Strong"/>
        </w:rPr>
      </w:pPr>
    </w:p>
    <w:p w14:paraId="033F1DCE" w14:textId="06254382" w:rsidR="00DF32CE" w:rsidRPr="00A02480" w:rsidRDefault="00C65151" w:rsidP="006C2B94">
      <w:pPr>
        <w:pStyle w:val="Caption"/>
        <w:spacing w:after="80"/>
        <w:ind w:right="-23"/>
        <w:jc w:val="both"/>
      </w:pPr>
      <w:bookmarkStart w:id="170" w:name="_Ref436119031"/>
      <w:bookmarkStart w:id="171" w:name="_Toc459126373"/>
      <w:bookmarkStart w:id="172" w:name="_Toc469398378"/>
      <w:bookmarkStart w:id="173" w:name="_Toc454287229"/>
      <w:bookmarkStart w:id="174" w:name="_Toc509928584"/>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12</w:t>
      </w:r>
      <w:r w:rsidR="00F55F28" w:rsidRPr="00A02480">
        <w:rPr>
          <w:noProof/>
        </w:rPr>
        <w:fldChar w:fldCharType="end"/>
      </w:r>
      <w:bookmarkEnd w:id="170"/>
      <w:r w:rsidR="00DF32CE" w:rsidRPr="00A02480">
        <w:t xml:space="preserve"> - Five-</w:t>
      </w:r>
      <w:r w:rsidR="00DF32CE" w:rsidRPr="00A02480">
        <w:rPr>
          <w:rStyle w:val="Strong"/>
          <w:noProof/>
          <w:lang w:val="en-AU" w:eastAsia="en-AU"/>
        </w:rPr>
        <w:t>year</w:t>
      </w:r>
      <w:r w:rsidR="00DF32CE" w:rsidRPr="00A02480">
        <w:t xml:space="preserve"> coverage in Pacific women (women 25-69 years screened in the five years prior to </w:t>
      </w:r>
      <w:sdt>
        <w:sdtPr>
          <w:alias w:val="End Period"/>
          <w:tag w:val="End Period"/>
          <w:id w:val="1863937131"/>
          <w:placeholder>
            <w:docPart w:val="BFECF225F987442FB81CBA61E06C5502"/>
          </w:placeholder>
        </w:sdtPr>
        <w:sdtEndPr/>
        <w:sdtContent>
          <w:r w:rsidR="000A5561" w:rsidRPr="00A02480">
            <w:t>30 June 2017</w:t>
          </w:r>
        </w:sdtContent>
      </w:sdt>
      <w:r w:rsidR="00DF32CE" w:rsidRPr="00A02480">
        <w:t>, as a proportion of hysterectomy-adjusted female population), by DHB</w:t>
      </w:r>
      <w:bookmarkEnd w:id="171"/>
      <w:bookmarkEnd w:id="172"/>
      <w:bookmarkEnd w:id="173"/>
      <w:bookmarkEnd w:id="174"/>
    </w:p>
    <w:p w14:paraId="27671AF0" w14:textId="417BBB92" w:rsidR="00DF32CE" w:rsidRPr="00A02480" w:rsidRDefault="004D3954" w:rsidP="006C2B94">
      <w:pPr>
        <w:pStyle w:val="NoSpacing"/>
        <w:rPr>
          <w:rStyle w:val="Strong"/>
        </w:rPr>
      </w:pPr>
      <w:r w:rsidRPr="00A02480">
        <w:rPr>
          <w:rStyle w:val="Strong"/>
          <w:noProof/>
          <w:lang w:val="en-NZ" w:eastAsia="en-NZ"/>
        </w:rPr>
        <w:drawing>
          <wp:inline distT="0" distB="0" distL="0" distR="0" wp14:anchorId="6B5D83EA" wp14:editId="40BD83F2">
            <wp:extent cx="5633085" cy="3651885"/>
            <wp:effectExtent l="0" t="0" r="5715"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9813E62" w14:textId="0091D962" w:rsidR="00DF32CE" w:rsidRPr="00A02480" w:rsidRDefault="00DF32CE" w:rsidP="006C2B94">
      <w:pPr>
        <w:pStyle w:val="NoSpacing"/>
        <w:rPr>
          <w:i/>
          <w:sz w:val="20"/>
          <w:szCs w:val="20"/>
        </w:rPr>
      </w:pPr>
      <w:r w:rsidRPr="00A02480">
        <w:rPr>
          <w:i/>
          <w:noProof/>
          <w:sz w:val="20"/>
          <w:szCs w:val="20"/>
          <w:lang w:eastAsia="en-AU"/>
        </w:rPr>
        <w:t xml:space="preserve">Note: </w:t>
      </w:r>
      <w:r w:rsidRPr="00A02480">
        <w:rPr>
          <w:i/>
          <w:sz w:val="20"/>
          <w:szCs w:val="20"/>
        </w:rPr>
        <w:t>Coverage calculated using population projection for</w:t>
      </w:r>
      <w:r w:rsidR="009712EC" w:rsidRPr="00A02480">
        <w:rPr>
          <w:i/>
          <w:sz w:val="20"/>
          <w:szCs w:val="20"/>
        </w:rPr>
        <w:t xml:space="preserve"> </w:t>
      </w:r>
      <w:r w:rsidR="00B106C8" w:rsidRPr="00A02480">
        <w:rPr>
          <w:i/>
          <w:sz w:val="20"/>
          <w:szCs w:val="20"/>
        </w:rPr>
        <w:t xml:space="preserve">30 June 2017 </w:t>
      </w:r>
      <w:r w:rsidRPr="00A02480">
        <w:rPr>
          <w:i/>
          <w:sz w:val="20"/>
          <w:szCs w:val="20"/>
        </w:rPr>
        <w:t>based on 2013 Census data.</w:t>
      </w:r>
    </w:p>
    <w:p w14:paraId="2E43143D" w14:textId="1B5555CA" w:rsidR="00160678" w:rsidRDefault="00160678" w:rsidP="00DF32CE">
      <w:pPr>
        <w:ind w:right="544"/>
        <w:jc w:val="both"/>
        <w:rPr>
          <w:i/>
          <w:sz w:val="20"/>
        </w:rPr>
      </w:pPr>
      <w:r>
        <w:rPr>
          <w:i/>
          <w:sz w:val="20"/>
        </w:rPr>
        <w:br w:type="page"/>
      </w:r>
    </w:p>
    <w:p w14:paraId="5E6C2B72" w14:textId="7F61C902" w:rsidR="00DF32CE" w:rsidRPr="00A02480" w:rsidRDefault="00C65151" w:rsidP="006C2B94">
      <w:pPr>
        <w:pStyle w:val="Caption"/>
        <w:spacing w:after="80"/>
        <w:ind w:right="-23"/>
        <w:jc w:val="both"/>
      </w:pPr>
      <w:bookmarkStart w:id="175" w:name="_Ref436119045"/>
      <w:bookmarkStart w:id="176" w:name="_Toc459126374"/>
      <w:bookmarkStart w:id="177" w:name="_Toc469398379"/>
      <w:bookmarkStart w:id="178" w:name="_Toc454287230"/>
      <w:bookmarkStart w:id="179" w:name="_Toc509928585"/>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13</w:t>
      </w:r>
      <w:r w:rsidR="00F55F28" w:rsidRPr="00A02480">
        <w:rPr>
          <w:noProof/>
        </w:rPr>
        <w:fldChar w:fldCharType="end"/>
      </w:r>
      <w:bookmarkEnd w:id="175"/>
      <w:r w:rsidR="00DF32CE" w:rsidRPr="00A02480">
        <w:t xml:space="preserve"> - Five-year coverage in Asian women (women 25-69 years screened in the five years prior to </w:t>
      </w:r>
      <w:sdt>
        <w:sdtPr>
          <w:alias w:val="End Period"/>
          <w:tag w:val="End Period"/>
          <w:id w:val="-763142373"/>
          <w:placeholder>
            <w:docPart w:val="6A88F91C0BFF4530B99DE6104CF2781D"/>
          </w:placeholder>
        </w:sdtPr>
        <w:sdtEndPr/>
        <w:sdtContent>
          <w:r w:rsidR="000A5561" w:rsidRPr="00A02480">
            <w:t>30 June 2017</w:t>
          </w:r>
        </w:sdtContent>
      </w:sdt>
      <w:r w:rsidR="00DF32CE" w:rsidRPr="00A02480">
        <w:t>, as a proportion of hysterectomy-adjusted female population), by DHB</w:t>
      </w:r>
      <w:bookmarkEnd w:id="176"/>
      <w:bookmarkEnd w:id="177"/>
      <w:bookmarkEnd w:id="178"/>
      <w:bookmarkEnd w:id="179"/>
    </w:p>
    <w:p w14:paraId="76CB9299" w14:textId="14B1FD56" w:rsidR="00DF32CE" w:rsidRPr="00A02480" w:rsidRDefault="004D3954" w:rsidP="00DF32CE">
      <w:pPr>
        <w:rPr>
          <w:rStyle w:val="Strong"/>
        </w:rPr>
      </w:pPr>
      <w:r w:rsidRPr="00A02480">
        <w:rPr>
          <w:rStyle w:val="Strong"/>
          <w:noProof/>
          <w:lang w:eastAsia="en-NZ"/>
        </w:rPr>
        <w:drawing>
          <wp:inline distT="0" distB="0" distL="0" distR="0" wp14:anchorId="568F5A6A" wp14:editId="3CEE1540">
            <wp:extent cx="5633085" cy="3651885"/>
            <wp:effectExtent l="0" t="0" r="5715"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7AC3DDC8" w14:textId="590A350A" w:rsidR="00DF32CE" w:rsidRPr="00A02480" w:rsidRDefault="00DF32CE" w:rsidP="00DF32CE">
      <w:pPr>
        <w:ind w:right="544"/>
        <w:jc w:val="both"/>
        <w:rPr>
          <w:i/>
          <w:sz w:val="20"/>
        </w:rPr>
      </w:pPr>
      <w:r w:rsidRPr="00A02480">
        <w:rPr>
          <w:i/>
          <w:noProof/>
          <w:sz w:val="20"/>
          <w:lang w:eastAsia="en-AU"/>
        </w:rPr>
        <w:t xml:space="preserve">Note: </w:t>
      </w:r>
      <w:r w:rsidRPr="00A02480">
        <w:rPr>
          <w:i/>
          <w:sz w:val="20"/>
        </w:rPr>
        <w:t>Coverage calculated using population projection for</w:t>
      </w:r>
      <w:r w:rsidR="009712EC" w:rsidRPr="00A02480">
        <w:rPr>
          <w:i/>
          <w:sz w:val="20"/>
        </w:rPr>
        <w:t xml:space="preserve"> </w:t>
      </w:r>
      <w:r w:rsidR="00D1788D" w:rsidRPr="00A02480">
        <w:rPr>
          <w:i/>
          <w:sz w:val="20"/>
        </w:rPr>
        <w:t xml:space="preserve">30 June 2017 </w:t>
      </w:r>
      <w:r w:rsidRPr="00A02480">
        <w:rPr>
          <w:i/>
          <w:sz w:val="20"/>
        </w:rPr>
        <w:t>based on 2013 Census data.</w:t>
      </w:r>
    </w:p>
    <w:p w14:paraId="47203891" w14:textId="77777777" w:rsidR="00DF32CE" w:rsidRPr="00A02480" w:rsidRDefault="00DF32CE" w:rsidP="00DF32CE">
      <w:pPr>
        <w:rPr>
          <w:rStyle w:val="Strong"/>
        </w:rPr>
      </w:pPr>
    </w:p>
    <w:p w14:paraId="3A26F6B5" w14:textId="16B8F9A9" w:rsidR="00DF32CE" w:rsidRPr="00A02480" w:rsidRDefault="00C65151" w:rsidP="006C2B94">
      <w:pPr>
        <w:pStyle w:val="Caption"/>
        <w:spacing w:after="80"/>
        <w:ind w:right="-23"/>
        <w:jc w:val="both"/>
      </w:pPr>
      <w:bookmarkStart w:id="180" w:name="_Ref436119055"/>
      <w:bookmarkStart w:id="181" w:name="_Toc459126375"/>
      <w:bookmarkStart w:id="182" w:name="_Toc469398380"/>
      <w:bookmarkStart w:id="183" w:name="_Toc454287231"/>
      <w:bookmarkStart w:id="184" w:name="_Toc509928586"/>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14</w:t>
      </w:r>
      <w:r w:rsidR="00F55F28" w:rsidRPr="00A02480">
        <w:rPr>
          <w:noProof/>
        </w:rPr>
        <w:fldChar w:fldCharType="end"/>
      </w:r>
      <w:bookmarkEnd w:id="180"/>
      <w:r w:rsidR="00DF32CE" w:rsidRPr="00A02480">
        <w:t xml:space="preserve"> - Five-year coverage in European/ Other women (women 25-69 years screened in the five years prior to </w:t>
      </w:r>
      <w:sdt>
        <w:sdtPr>
          <w:alias w:val="End Period"/>
          <w:tag w:val="End Period"/>
          <w:id w:val="506873693"/>
          <w:placeholder>
            <w:docPart w:val="9895AB5CFEF24D91A57B6B0DE327ABEA"/>
          </w:placeholder>
        </w:sdtPr>
        <w:sdtEndPr/>
        <w:sdtContent>
          <w:r w:rsidR="000A5561" w:rsidRPr="00A02480">
            <w:t>30 June 2017</w:t>
          </w:r>
        </w:sdtContent>
      </w:sdt>
      <w:r w:rsidR="00DF32CE" w:rsidRPr="00A02480">
        <w:t>, as a proportion of hysterectomy-adjusted female population), by DHB</w:t>
      </w:r>
      <w:bookmarkEnd w:id="181"/>
      <w:bookmarkEnd w:id="182"/>
      <w:bookmarkEnd w:id="183"/>
      <w:bookmarkEnd w:id="184"/>
    </w:p>
    <w:p w14:paraId="03D3440A" w14:textId="4A4D5A82" w:rsidR="00DF32CE" w:rsidRPr="00A02480" w:rsidRDefault="00333EAF" w:rsidP="00DF32CE">
      <w:pPr>
        <w:rPr>
          <w:rStyle w:val="Strong"/>
        </w:rPr>
      </w:pPr>
      <w:r w:rsidRPr="00A02480">
        <w:rPr>
          <w:rStyle w:val="Strong"/>
          <w:noProof/>
          <w:lang w:eastAsia="en-NZ"/>
        </w:rPr>
        <w:drawing>
          <wp:inline distT="0" distB="0" distL="0" distR="0" wp14:anchorId="7B39FF3B" wp14:editId="139EB333">
            <wp:extent cx="5627370" cy="3651885"/>
            <wp:effectExtent l="0" t="0" r="0"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AE5F5A5" w14:textId="7AB2E2D4" w:rsidR="00DF32CE" w:rsidRPr="00A02480" w:rsidRDefault="00DF32CE" w:rsidP="00DF32CE">
      <w:pPr>
        <w:ind w:right="544"/>
        <w:jc w:val="both"/>
        <w:rPr>
          <w:i/>
          <w:sz w:val="20"/>
        </w:rPr>
      </w:pPr>
      <w:r w:rsidRPr="00A02480">
        <w:rPr>
          <w:i/>
          <w:noProof/>
          <w:sz w:val="20"/>
          <w:lang w:eastAsia="en-AU"/>
        </w:rPr>
        <w:t xml:space="preserve">Note: </w:t>
      </w:r>
      <w:r w:rsidRPr="00A02480">
        <w:rPr>
          <w:i/>
          <w:sz w:val="20"/>
        </w:rPr>
        <w:t>Coverage calculated using population projection for</w:t>
      </w:r>
      <w:r w:rsidR="009712EC" w:rsidRPr="00A02480">
        <w:rPr>
          <w:i/>
          <w:sz w:val="20"/>
        </w:rPr>
        <w:t xml:space="preserve"> </w:t>
      </w:r>
      <w:r w:rsidR="00014937" w:rsidRPr="00A02480">
        <w:rPr>
          <w:i/>
          <w:sz w:val="20"/>
        </w:rPr>
        <w:t xml:space="preserve">30 June 2017 </w:t>
      </w:r>
      <w:r w:rsidRPr="00A02480">
        <w:rPr>
          <w:i/>
          <w:sz w:val="20"/>
        </w:rPr>
        <w:t>based on 2013 Census data.</w:t>
      </w:r>
    </w:p>
    <w:p w14:paraId="430D95C1" w14:textId="30FB3193" w:rsidR="00160678" w:rsidRDefault="00160678" w:rsidP="00DF32CE">
      <w:pPr>
        <w:rPr>
          <w:rStyle w:val="Strong"/>
        </w:rPr>
      </w:pPr>
      <w:r>
        <w:rPr>
          <w:rStyle w:val="Strong"/>
        </w:rPr>
        <w:br w:type="page"/>
      </w:r>
    </w:p>
    <w:p w14:paraId="7B36ECA5" w14:textId="1B1053E7" w:rsidR="00DF32CE" w:rsidRPr="00A02480" w:rsidRDefault="00C65151" w:rsidP="006C2B94">
      <w:pPr>
        <w:pStyle w:val="Caption"/>
        <w:spacing w:after="80"/>
        <w:ind w:right="-23"/>
        <w:jc w:val="both"/>
      </w:pPr>
      <w:bookmarkStart w:id="185" w:name="_Ref275460771"/>
      <w:bookmarkStart w:id="186" w:name="_Toc459126376"/>
      <w:bookmarkStart w:id="187" w:name="_Toc469398381"/>
      <w:bookmarkStart w:id="188" w:name="_Toc454287232"/>
      <w:bookmarkStart w:id="189" w:name="_Toc509928587"/>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15</w:t>
      </w:r>
      <w:r w:rsidR="00F55F28" w:rsidRPr="00A02480">
        <w:rPr>
          <w:noProof/>
        </w:rPr>
        <w:fldChar w:fldCharType="end"/>
      </w:r>
      <w:bookmarkEnd w:id="185"/>
      <w:r w:rsidR="00DF32CE" w:rsidRPr="00A02480">
        <w:t xml:space="preserve"> - Number of women screened who were aged less than 20 years at the time of their cervical sample in the three years to </w:t>
      </w:r>
      <w:sdt>
        <w:sdtPr>
          <w:alias w:val="End Period"/>
          <w:tag w:val="End Period"/>
          <w:id w:val="-1626383383"/>
          <w:placeholder>
            <w:docPart w:val="5C5496E047D34600A1E386DAE159EB77"/>
          </w:placeholder>
        </w:sdtPr>
        <w:sdtEndPr/>
        <w:sdtContent>
          <w:r w:rsidR="000A5561" w:rsidRPr="00A02480">
            <w:t>30 June 2017</w:t>
          </w:r>
        </w:sdtContent>
      </w:sdt>
      <w:r w:rsidR="00DF32CE" w:rsidRPr="00A02480">
        <w:t>, by DHB</w:t>
      </w:r>
      <w:bookmarkEnd w:id="186"/>
      <w:bookmarkEnd w:id="187"/>
      <w:bookmarkEnd w:id="188"/>
      <w:bookmarkEnd w:id="189"/>
    </w:p>
    <w:p w14:paraId="0521667D" w14:textId="4CDCC377" w:rsidR="00DF32CE" w:rsidRPr="00A02480" w:rsidRDefault="00333EAF" w:rsidP="006C2F65">
      <w:pPr>
        <w:ind w:right="544"/>
        <w:jc w:val="both"/>
      </w:pPr>
      <w:r w:rsidRPr="00A02480">
        <w:rPr>
          <w:noProof/>
          <w:lang w:eastAsia="en-NZ"/>
        </w:rPr>
        <w:drawing>
          <wp:inline distT="0" distB="0" distL="0" distR="0" wp14:anchorId="5AAF89BB" wp14:editId="78AE2C0C">
            <wp:extent cx="5627370" cy="3651885"/>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D65764A" w14:textId="0D8EEAA7" w:rsidR="00DF32CE" w:rsidRPr="00A02480" w:rsidRDefault="00DF32CE" w:rsidP="00DF32CE">
      <w:pPr>
        <w:ind w:right="544"/>
        <w:jc w:val="both"/>
        <w:rPr>
          <w:i/>
          <w:sz w:val="20"/>
        </w:rPr>
      </w:pPr>
      <w:r w:rsidRPr="00A02480">
        <w:rPr>
          <w:i/>
          <w:sz w:val="20"/>
        </w:rPr>
        <w:t xml:space="preserve">See also </w:t>
      </w:r>
      <w:r w:rsidRPr="00A02480">
        <w:rPr>
          <w:i/>
          <w:sz w:val="20"/>
          <w:szCs w:val="20"/>
        </w:rPr>
        <w:fldChar w:fldCharType="begin"/>
      </w:r>
      <w:r w:rsidRPr="00A02480">
        <w:rPr>
          <w:i/>
          <w:sz w:val="20"/>
          <w:szCs w:val="20"/>
        </w:rPr>
        <w:instrText xml:space="preserve"> REF _Ref438463229 \h  \* MERGEFORMAT </w:instrText>
      </w:r>
      <w:r w:rsidRPr="00A02480">
        <w:rPr>
          <w:i/>
          <w:sz w:val="20"/>
          <w:szCs w:val="20"/>
        </w:rPr>
      </w:r>
      <w:r w:rsidRPr="00A02480">
        <w:rPr>
          <w:i/>
          <w:sz w:val="20"/>
          <w:szCs w:val="20"/>
        </w:rPr>
        <w:fldChar w:fldCharType="separate"/>
      </w:r>
      <w:r w:rsidR="00B73FE3" w:rsidRPr="00B73FE3">
        <w:rPr>
          <w:i/>
          <w:sz w:val="20"/>
          <w:szCs w:val="20"/>
        </w:rPr>
        <w:t xml:space="preserve">Table </w:t>
      </w:r>
      <w:r w:rsidR="00B73FE3" w:rsidRPr="00B73FE3">
        <w:rPr>
          <w:i/>
          <w:noProof/>
          <w:sz w:val="20"/>
          <w:szCs w:val="20"/>
        </w:rPr>
        <w:t>29</w:t>
      </w:r>
      <w:r w:rsidRPr="00A02480">
        <w:rPr>
          <w:i/>
          <w:sz w:val="20"/>
          <w:szCs w:val="20"/>
        </w:rPr>
        <w:fldChar w:fldCharType="end"/>
      </w:r>
      <w:r w:rsidRPr="00A02480">
        <w:rPr>
          <w:i/>
          <w:sz w:val="20"/>
        </w:rPr>
        <w:t>.</w:t>
      </w:r>
    </w:p>
    <w:p w14:paraId="6877ED84" w14:textId="77777777" w:rsidR="00DF32CE" w:rsidRPr="00A02480" w:rsidRDefault="00DF32CE" w:rsidP="00DF32CE">
      <w:pPr>
        <w:ind w:right="544"/>
        <w:jc w:val="both"/>
        <w:rPr>
          <w:i/>
          <w:sz w:val="20"/>
        </w:rPr>
      </w:pPr>
    </w:p>
    <w:p w14:paraId="5BDFCBE0" w14:textId="3D28377D" w:rsidR="00DF32CE" w:rsidRPr="00A02480" w:rsidRDefault="00C65151" w:rsidP="006C2B94">
      <w:pPr>
        <w:pStyle w:val="Caption"/>
        <w:spacing w:after="80"/>
        <w:ind w:right="-23"/>
        <w:jc w:val="both"/>
      </w:pPr>
      <w:bookmarkStart w:id="190" w:name="_Ref328465638"/>
      <w:bookmarkStart w:id="191" w:name="_Toc459126377"/>
      <w:bookmarkStart w:id="192" w:name="_Toc469398382"/>
      <w:bookmarkStart w:id="193" w:name="_Toc454287233"/>
      <w:bookmarkStart w:id="194" w:name="_Toc509928588"/>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16</w:t>
      </w:r>
      <w:r w:rsidR="00F55F28" w:rsidRPr="00A02480">
        <w:rPr>
          <w:noProof/>
        </w:rPr>
        <w:fldChar w:fldCharType="end"/>
      </w:r>
      <w:bookmarkEnd w:id="190"/>
      <w:r w:rsidR="00DF32CE" w:rsidRPr="00A02480">
        <w:t xml:space="preserve"> - Trends in three-year coverage by DHB (women aged 25-69 years screened in the previous three years, as a proportion of hysterectomy-adjusted female population)</w:t>
      </w:r>
      <w:bookmarkEnd w:id="191"/>
      <w:bookmarkEnd w:id="192"/>
      <w:bookmarkEnd w:id="193"/>
      <w:bookmarkEnd w:id="194"/>
    </w:p>
    <w:p w14:paraId="339D31EF" w14:textId="60F9E29E" w:rsidR="00DF32CE" w:rsidRPr="00A02480" w:rsidRDefault="00306607" w:rsidP="00DF32CE">
      <w:pPr>
        <w:ind w:right="-23"/>
        <w:jc w:val="both"/>
        <w:rPr>
          <w:color w:val="00B050"/>
        </w:rPr>
      </w:pPr>
      <w:r w:rsidRPr="00A02480">
        <w:rPr>
          <w:noProof/>
          <w:color w:val="00B050"/>
          <w:lang w:eastAsia="en-NZ"/>
        </w:rPr>
        <w:drawing>
          <wp:inline distT="0" distB="0" distL="0" distR="0" wp14:anchorId="1BF989F9" wp14:editId="208D1F63">
            <wp:extent cx="5627370" cy="36455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0916455" w14:textId="77777777" w:rsidR="00DF32CE" w:rsidRPr="00A02480" w:rsidRDefault="00DF32CE" w:rsidP="00DF32CE">
      <w:pPr>
        <w:ind w:right="544"/>
        <w:jc w:val="both"/>
        <w:rPr>
          <w:i/>
          <w:sz w:val="20"/>
        </w:rPr>
      </w:pPr>
      <w:r w:rsidRPr="00A02480">
        <w:rPr>
          <w:i/>
          <w:sz w:val="20"/>
        </w:rPr>
        <w:t>Note: Coverage calculated using population projection at the date shown based on 2013 Census data.</w:t>
      </w:r>
    </w:p>
    <w:p w14:paraId="54C2E7CB" w14:textId="673DA378" w:rsidR="00160678" w:rsidRDefault="00DF32CE" w:rsidP="00DF32CE">
      <w:pPr>
        <w:ind w:right="544"/>
        <w:jc w:val="both"/>
        <w:rPr>
          <w:i/>
          <w:sz w:val="20"/>
        </w:rPr>
      </w:pPr>
      <w:r w:rsidRPr="00A02480">
        <w:rPr>
          <w:i/>
          <w:sz w:val="20"/>
        </w:rPr>
        <w:t>Target 80%.</w:t>
      </w:r>
      <w:r w:rsidR="009712EC" w:rsidRPr="00A02480">
        <w:rPr>
          <w:i/>
          <w:sz w:val="20"/>
        </w:rPr>
        <w:t xml:space="preserve"> </w:t>
      </w:r>
      <w:r w:rsidRPr="00A02480">
        <w:rPr>
          <w:i/>
          <w:sz w:val="20"/>
        </w:rPr>
        <w:t xml:space="preserve">See also </w:t>
      </w:r>
      <w:r w:rsidRPr="00A02480">
        <w:rPr>
          <w:i/>
          <w:sz w:val="20"/>
        </w:rPr>
        <w:fldChar w:fldCharType="begin"/>
      </w:r>
      <w:r w:rsidRPr="00A02480">
        <w:rPr>
          <w:i/>
          <w:sz w:val="20"/>
        </w:rPr>
        <w:instrText xml:space="preserve"> REF _Ref316995909 \h  \* MERGEFORMAT </w:instrText>
      </w:r>
      <w:r w:rsidRPr="00A02480">
        <w:rPr>
          <w:i/>
          <w:sz w:val="20"/>
        </w:rPr>
      </w:r>
      <w:r w:rsidRPr="00A02480">
        <w:rPr>
          <w:i/>
          <w:sz w:val="20"/>
        </w:rPr>
        <w:fldChar w:fldCharType="separate"/>
      </w:r>
      <w:r w:rsidR="00B73FE3" w:rsidRPr="00B73FE3">
        <w:rPr>
          <w:i/>
          <w:sz w:val="20"/>
        </w:rPr>
        <w:t>Table 33</w:t>
      </w:r>
      <w:r w:rsidRPr="00A02480">
        <w:rPr>
          <w:i/>
          <w:sz w:val="20"/>
        </w:rPr>
        <w:fldChar w:fldCharType="end"/>
      </w:r>
      <w:r w:rsidR="00EE4F1E" w:rsidRPr="00A02480">
        <w:rPr>
          <w:i/>
          <w:sz w:val="20"/>
        </w:rPr>
        <w:t>.</w:t>
      </w:r>
      <w:r w:rsidR="00160678">
        <w:rPr>
          <w:i/>
          <w:sz w:val="20"/>
        </w:rPr>
        <w:br w:type="page"/>
      </w:r>
    </w:p>
    <w:p w14:paraId="34B68D9C" w14:textId="07346D2A" w:rsidR="00DF32CE" w:rsidRPr="00A02480" w:rsidRDefault="00C65151" w:rsidP="006C2B94">
      <w:pPr>
        <w:pStyle w:val="Caption"/>
        <w:spacing w:after="80"/>
        <w:ind w:right="-23"/>
        <w:jc w:val="both"/>
      </w:pPr>
      <w:bookmarkStart w:id="195" w:name="_Ref316994036"/>
      <w:bookmarkStart w:id="196" w:name="_Toc459126378"/>
      <w:bookmarkStart w:id="197" w:name="_Toc469398383"/>
      <w:bookmarkStart w:id="198" w:name="_Toc454287234"/>
      <w:bookmarkStart w:id="199" w:name="_Toc509928589"/>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17</w:t>
      </w:r>
      <w:r w:rsidR="00F55F28" w:rsidRPr="00A02480">
        <w:rPr>
          <w:noProof/>
        </w:rPr>
        <w:fldChar w:fldCharType="end"/>
      </w:r>
      <w:bookmarkEnd w:id="195"/>
      <w:r w:rsidR="00DF32CE" w:rsidRPr="00A02480">
        <w:t xml:space="preserve"> - Trends in three-year coverage by age (women screened in the previous three years, as a proportion of hysterectomy-adjusted female population)</w:t>
      </w:r>
      <w:bookmarkEnd w:id="196"/>
      <w:bookmarkEnd w:id="197"/>
      <w:bookmarkEnd w:id="198"/>
      <w:bookmarkEnd w:id="199"/>
    </w:p>
    <w:p w14:paraId="5A635949" w14:textId="6485EB56" w:rsidR="00DF32CE" w:rsidRPr="00A02480" w:rsidRDefault="00432B17" w:rsidP="00DF32CE">
      <w:pPr>
        <w:ind w:right="544"/>
        <w:jc w:val="both"/>
        <w:rPr>
          <w:color w:val="00B050"/>
        </w:rPr>
      </w:pPr>
      <w:r w:rsidRPr="00A02480">
        <w:rPr>
          <w:noProof/>
          <w:color w:val="00B050"/>
          <w:lang w:eastAsia="en-NZ"/>
        </w:rPr>
        <w:drawing>
          <wp:inline distT="0" distB="0" distL="0" distR="0" wp14:anchorId="4E43CA0A" wp14:editId="29E8D6D1">
            <wp:extent cx="5627370" cy="368236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30652787" w14:textId="77777777" w:rsidR="00DF32CE" w:rsidRPr="00A02480" w:rsidRDefault="00DF32CE" w:rsidP="00DF32CE">
      <w:pPr>
        <w:ind w:right="544"/>
        <w:jc w:val="both"/>
        <w:rPr>
          <w:i/>
          <w:sz w:val="20"/>
        </w:rPr>
      </w:pPr>
      <w:r w:rsidRPr="00A02480">
        <w:rPr>
          <w:i/>
          <w:sz w:val="20"/>
        </w:rPr>
        <w:t>Note: Coverage calculated using population projection at the date shown based on 2013 Census data.</w:t>
      </w:r>
    </w:p>
    <w:p w14:paraId="33AA3000" w14:textId="4FF057EA" w:rsidR="00DF32CE" w:rsidRPr="00A02480" w:rsidRDefault="00DF32CE" w:rsidP="00DF32CE">
      <w:pPr>
        <w:ind w:right="544"/>
        <w:jc w:val="both"/>
        <w:rPr>
          <w:i/>
          <w:sz w:val="20"/>
        </w:rPr>
      </w:pPr>
      <w:r w:rsidRPr="00A02480">
        <w:rPr>
          <w:i/>
          <w:sz w:val="20"/>
        </w:rPr>
        <w:t>Target 80%.</w:t>
      </w:r>
      <w:r w:rsidR="009712EC" w:rsidRPr="00A02480">
        <w:rPr>
          <w:i/>
          <w:sz w:val="20"/>
        </w:rPr>
        <w:t xml:space="preserve"> </w:t>
      </w:r>
      <w:r w:rsidRPr="00A02480">
        <w:rPr>
          <w:i/>
          <w:sz w:val="20"/>
        </w:rPr>
        <w:t xml:space="preserve">See also </w:t>
      </w:r>
      <w:r w:rsidRPr="00A02480">
        <w:rPr>
          <w:i/>
          <w:sz w:val="20"/>
        </w:rPr>
        <w:fldChar w:fldCharType="begin"/>
      </w:r>
      <w:r w:rsidRPr="00A02480">
        <w:rPr>
          <w:i/>
          <w:sz w:val="20"/>
        </w:rPr>
        <w:instrText xml:space="preserve"> REF _Ref316995911 \h  \* MERGEFORMAT </w:instrText>
      </w:r>
      <w:r w:rsidRPr="00A02480">
        <w:rPr>
          <w:i/>
          <w:sz w:val="20"/>
        </w:rPr>
      </w:r>
      <w:r w:rsidRPr="00A02480">
        <w:rPr>
          <w:i/>
          <w:sz w:val="20"/>
        </w:rPr>
        <w:fldChar w:fldCharType="separate"/>
      </w:r>
      <w:r w:rsidR="00B73FE3" w:rsidRPr="00B73FE3">
        <w:rPr>
          <w:i/>
          <w:sz w:val="20"/>
        </w:rPr>
        <w:t>Table 34</w:t>
      </w:r>
      <w:r w:rsidRPr="00A02480">
        <w:rPr>
          <w:i/>
          <w:sz w:val="20"/>
        </w:rPr>
        <w:fldChar w:fldCharType="end"/>
      </w:r>
      <w:r w:rsidR="00EE0A86" w:rsidRPr="00A02480">
        <w:rPr>
          <w:i/>
          <w:sz w:val="20"/>
        </w:rPr>
        <w:t>.</w:t>
      </w:r>
    </w:p>
    <w:p w14:paraId="23002E31" w14:textId="77777777" w:rsidR="00DF32CE" w:rsidRPr="00A02480" w:rsidRDefault="00DF32CE" w:rsidP="00DF32CE">
      <w:pPr>
        <w:ind w:right="544"/>
        <w:jc w:val="both"/>
      </w:pPr>
    </w:p>
    <w:p w14:paraId="58F8DE7F" w14:textId="6ED71978" w:rsidR="00DF32CE" w:rsidRPr="00A02480" w:rsidRDefault="00C65151" w:rsidP="006C2B94">
      <w:pPr>
        <w:pStyle w:val="Caption"/>
        <w:spacing w:after="80"/>
        <w:ind w:right="-23"/>
        <w:jc w:val="both"/>
      </w:pPr>
      <w:bookmarkStart w:id="200" w:name="_Ref316994038"/>
      <w:bookmarkStart w:id="201" w:name="_Toc459126379"/>
      <w:bookmarkStart w:id="202" w:name="_Toc469398384"/>
      <w:bookmarkStart w:id="203" w:name="_Toc454287235"/>
      <w:bookmarkStart w:id="204" w:name="_Toc509928590"/>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18</w:t>
      </w:r>
      <w:r w:rsidR="00F55F28" w:rsidRPr="00A02480">
        <w:rPr>
          <w:noProof/>
        </w:rPr>
        <w:fldChar w:fldCharType="end"/>
      </w:r>
      <w:bookmarkEnd w:id="200"/>
      <w:r w:rsidR="00DF32CE" w:rsidRPr="00A02480">
        <w:t xml:space="preserve"> - Trends in three-year coverage by ethnicity (women aged 25-69 years screened in the previous three years, as a proportion of hysterectomy-adjusted female population)</w:t>
      </w:r>
      <w:bookmarkEnd w:id="201"/>
      <w:bookmarkEnd w:id="202"/>
      <w:bookmarkEnd w:id="203"/>
      <w:bookmarkEnd w:id="204"/>
    </w:p>
    <w:p w14:paraId="5E7CA007" w14:textId="3B40FCAE" w:rsidR="00DF32CE" w:rsidRPr="00A02480" w:rsidRDefault="00432B17" w:rsidP="00DF32CE">
      <w:pPr>
        <w:ind w:right="544"/>
        <w:jc w:val="both"/>
      </w:pPr>
      <w:r w:rsidRPr="00A02480">
        <w:rPr>
          <w:noProof/>
          <w:lang w:eastAsia="en-NZ"/>
        </w:rPr>
        <w:drawing>
          <wp:inline distT="0" distB="0" distL="0" distR="0" wp14:anchorId="1D8E3CC5" wp14:editId="712889F2">
            <wp:extent cx="5627370" cy="3651885"/>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E1409FA" w14:textId="77777777" w:rsidR="00DF32CE" w:rsidRPr="00A02480" w:rsidRDefault="00DF32CE" w:rsidP="00DF32CE">
      <w:pPr>
        <w:ind w:right="544"/>
        <w:jc w:val="both"/>
        <w:rPr>
          <w:i/>
          <w:sz w:val="20"/>
        </w:rPr>
      </w:pPr>
      <w:r w:rsidRPr="00A02480">
        <w:rPr>
          <w:i/>
          <w:sz w:val="20"/>
        </w:rPr>
        <w:t>Note: Coverage calculated using population projection at the date shown based on 2013 Census data.</w:t>
      </w:r>
    </w:p>
    <w:p w14:paraId="11CFA912" w14:textId="696A863F" w:rsidR="00160678" w:rsidRDefault="00DF32CE" w:rsidP="00DF32CE">
      <w:pPr>
        <w:ind w:right="544"/>
        <w:jc w:val="both"/>
        <w:rPr>
          <w:i/>
          <w:sz w:val="20"/>
        </w:rPr>
      </w:pPr>
      <w:r w:rsidRPr="00A02480">
        <w:rPr>
          <w:i/>
          <w:sz w:val="20"/>
        </w:rPr>
        <w:t>Target 80%.</w:t>
      </w:r>
      <w:r w:rsidR="009712EC" w:rsidRPr="00A02480">
        <w:rPr>
          <w:i/>
          <w:sz w:val="20"/>
        </w:rPr>
        <w:t xml:space="preserve"> </w:t>
      </w:r>
      <w:r w:rsidRPr="00A02480">
        <w:rPr>
          <w:i/>
          <w:sz w:val="20"/>
        </w:rPr>
        <w:t xml:space="preserve">See also </w:t>
      </w:r>
      <w:r w:rsidRPr="00A02480">
        <w:rPr>
          <w:i/>
          <w:sz w:val="20"/>
        </w:rPr>
        <w:fldChar w:fldCharType="begin"/>
      </w:r>
      <w:r w:rsidRPr="00A02480">
        <w:rPr>
          <w:i/>
          <w:sz w:val="20"/>
        </w:rPr>
        <w:instrText xml:space="preserve"> REF _Ref316995912 \h  \* MERGEFORMAT </w:instrText>
      </w:r>
      <w:r w:rsidRPr="00A02480">
        <w:rPr>
          <w:i/>
          <w:sz w:val="20"/>
        </w:rPr>
      </w:r>
      <w:r w:rsidRPr="00A02480">
        <w:rPr>
          <w:i/>
          <w:sz w:val="20"/>
        </w:rPr>
        <w:fldChar w:fldCharType="separate"/>
      </w:r>
      <w:r w:rsidR="00B73FE3" w:rsidRPr="00B73FE3">
        <w:rPr>
          <w:i/>
          <w:sz w:val="20"/>
        </w:rPr>
        <w:t>Table 35</w:t>
      </w:r>
      <w:r w:rsidRPr="00A02480">
        <w:rPr>
          <w:i/>
          <w:sz w:val="20"/>
        </w:rPr>
        <w:fldChar w:fldCharType="end"/>
      </w:r>
      <w:r w:rsidRPr="00A02480">
        <w:rPr>
          <w:i/>
          <w:sz w:val="20"/>
        </w:rPr>
        <w:t>.</w:t>
      </w:r>
      <w:r w:rsidR="00160678">
        <w:rPr>
          <w:i/>
          <w:sz w:val="20"/>
        </w:rPr>
        <w:br w:type="page"/>
      </w:r>
    </w:p>
    <w:p w14:paraId="1AA8B4FE" w14:textId="282A2608" w:rsidR="00DF32CE" w:rsidRPr="00A02480" w:rsidRDefault="00C65151" w:rsidP="006C2B94">
      <w:pPr>
        <w:pStyle w:val="Caption"/>
        <w:spacing w:after="80"/>
        <w:ind w:right="-23"/>
        <w:jc w:val="both"/>
      </w:pPr>
      <w:bookmarkStart w:id="205" w:name="_Ref414290756"/>
      <w:bookmarkStart w:id="206" w:name="_Toc459126380"/>
      <w:bookmarkStart w:id="207" w:name="_Toc469398385"/>
      <w:bookmarkStart w:id="208" w:name="_Toc454287236"/>
      <w:bookmarkStart w:id="209" w:name="_Toc509928591"/>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19</w:t>
      </w:r>
      <w:r w:rsidR="00F55F28" w:rsidRPr="00A02480">
        <w:rPr>
          <w:noProof/>
        </w:rPr>
        <w:fldChar w:fldCharType="end"/>
      </w:r>
      <w:bookmarkEnd w:id="205"/>
      <w:r w:rsidR="00DF32CE" w:rsidRPr="00A02480">
        <w:t xml:space="preserve"> - Trends in the number of women screened in the preceding three years who were aged less than 20 years at the time of their cervical sample, by DHB</w:t>
      </w:r>
      <w:bookmarkEnd w:id="206"/>
      <w:bookmarkEnd w:id="207"/>
      <w:bookmarkEnd w:id="208"/>
      <w:bookmarkEnd w:id="209"/>
      <w:r w:rsidR="00DF32CE" w:rsidRPr="00A02480">
        <w:t xml:space="preserve"> </w:t>
      </w:r>
    </w:p>
    <w:p w14:paraId="55342833" w14:textId="79F13FCC" w:rsidR="00DF32CE" w:rsidRPr="00A02480" w:rsidRDefault="00DE4F94" w:rsidP="00DF32CE">
      <w:pPr>
        <w:rPr>
          <w:lang w:eastAsia="en-AU"/>
        </w:rPr>
      </w:pPr>
      <w:r w:rsidRPr="00A02480">
        <w:rPr>
          <w:noProof/>
          <w:lang w:eastAsia="en-NZ"/>
        </w:rPr>
        <w:drawing>
          <wp:inline distT="0" distB="0" distL="0" distR="0" wp14:anchorId="60F04647" wp14:editId="23AE8A02">
            <wp:extent cx="5651500" cy="3651885"/>
            <wp:effectExtent l="0" t="0" r="635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1500" cy="3651885"/>
                    </a:xfrm>
                    <a:prstGeom prst="rect">
                      <a:avLst/>
                    </a:prstGeom>
                    <a:noFill/>
                  </pic:spPr>
                </pic:pic>
              </a:graphicData>
            </a:graphic>
          </wp:inline>
        </w:drawing>
      </w:r>
    </w:p>
    <w:p w14:paraId="4CF701A5" w14:textId="77777777" w:rsidR="00DF32CE" w:rsidRPr="00A02480" w:rsidRDefault="00DF32CE" w:rsidP="00DF32CE">
      <w:pPr>
        <w:ind w:right="-23"/>
        <w:jc w:val="both"/>
        <w:rPr>
          <w:i/>
          <w:sz w:val="20"/>
        </w:rPr>
      </w:pPr>
      <w:r w:rsidRPr="00A02480">
        <w:rPr>
          <w:i/>
          <w:sz w:val="20"/>
        </w:rPr>
        <w:t>Note: Coverage calculated using population projection at the date shown based on 2013 Census data.</w:t>
      </w:r>
    </w:p>
    <w:p w14:paraId="3B06FDF8" w14:textId="5E4EE15B" w:rsidR="00DF32CE" w:rsidRPr="00A02480" w:rsidRDefault="00DF32CE" w:rsidP="00DF32CE">
      <w:pPr>
        <w:ind w:right="544"/>
        <w:jc w:val="both"/>
        <w:rPr>
          <w:i/>
          <w:sz w:val="20"/>
        </w:rPr>
      </w:pPr>
      <w:r w:rsidRPr="00A02480">
        <w:rPr>
          <w:i/>
          <w:sz w:val="20"/>
        </w:rPr>
        <w:t xml:space="preserve">Target 80%. See also </w:t>
      </w:r>
      <w:r w:rsidRPr="00A02480">
        <w:rPr>
          <w:i/>
          <w:sz w:val="20"/>
        </w:rPr>
        <w:fldChar w:fldCharType="begin"/>
      </w:r>
      <w:r w:rsidRPr="00A02480">
        <w:rPr>
          <w:i/>
          <w:sz w:val="20"/>
        </w:rPr>
        <w:instrText xml:space="preserve"> REF _Ref438463229 \h  \* MERGEFORMAT </w:instrText>
      </w:r>
      <w:r w:rsidRPr="00A02480">
        <w:rPr>
          <w:i/>
          <w:sz w:val="20"/>
        </w:rPr>
      </w:r>
      <w:r w:rsidRPr="00A02480">
        <w:rPr>
          <w:i/>
          <w:sz w:val="20"/>
        </w:rPr>
        <w:fldChar w:fldCharType="separate"/>
      </w:r>
      <w:r w:rsidR="00B73FE3" w:rsidRPr="00B73FE3">
        <w:rPr>
          <w:i/>
          <w:sz w:val="20"/>
        </w:rPr>
        <w:t>Table 29</w:t>
      </w:r>
      <w:r w:rsidRPr="00A02480">
        <w:rPr>
          <w:i/>
          <w:sz w:val="20"/>
        </w:rPr>
        <w:fldChar w:fldCharType="end"/>
      </w:r>
      <w:r w:rsidRPr="00A02480">
        <w:rPr>
          <w:i/>
          <w:sz w:val="20"/>
        </w:rPr>
        <w:t xml:space="preserve">. </w:t>
      </w:r>
    </w:p>
    <w:p w14:paraId="1649E392" w14:textId="77777777" w:rsidR="00DF32CE" w:rsidRPr="00A02480" w:rsidRDefault="00DF32CE" w:rsidP="00DF32CE">
      <w:pPr>
        <w:rPr>
          <w:lang w:eastAsia="en-AU"/>
        </w:rPr>
      </w:pPr>
    </w:p>
    <w:p w14:paraId="5DE0F939" w14:textId="35A0556B" w:rsidR="000651D7" w:rsidRPr="00A02480" w:rsidRDefault="00C65151" w:rsidP="006C2B94">
      <w:pPr>
        <w:pStyle w:val="Caption"/>
        <w:spacing w:after="80"/>
        <w:ind w:right="-23"/>
        <w:jc w:val="both"/>
      </w:pPr>
      <w:bookmarkStart w:id="210" w:name="_Ref414290772"/>
      <w:bookmarkStart w:id="211" w:name="_Toc459126381"/>
      <w:bookmarkStart w:id="212" w:name="_Toc469398386"/>
      <w:bookmarkStart w:id="213" w:name="_Toc454287237"/>
      <w:bookmarkStart w:id="214" w:name="_Toc509928592"/>
      <w:r w:rsidRPr="00A02480">
        <w:t>Figure</w:t>
      </w:r>
      <w:r w:rsidR="00DF32CE" w:rsidRPr="00A02480">
        <w:t xml:space="preserve"> </w:t>
      </w:r>
      <w:r w:rsidR="00F55F28" w:rsidRPr="00A02480">
        <w:fldChar w:fldCharType="begin"/>
      </w:r>
      <w:r w:rsidR="00F55F28" w:rsidRPr="00A02480">
        <w:instrText xml:space="preserve"> SEQ Figure \* ARABIC </w:instrText>
      </w:r>
      <w:r w:rsidR="00F55F28" w:rsidRPr="00A02480">
        <w:fldChar w:fldCharType="separate"/>
      </w:r>
      <w:r w:rsidR="00B73FE3">
        <w:rPr>
          <w:noProof/>
        </w:rPr>
        <w:t>20</w:t>
      </w:r>
      <w:r w:rsidR="00F55F28" w:rsidRPr="00A02480">
        <w:rPr>
          <w:noProof/>
        </w:rPr>
        <w:fldChar w:fldCharType="end"/>
      </w:r>
      <w:bookmarkEnd w:id="210"/>
      <w:r w:rsidR="00DF32CE" w:rsidRPr="00A02480">
        <w:t xml:space="preserve"> - Trends in the percent of women aged less than 20 years at the time of their cervical sample who were aged 18 or 19 years, by DHB</w:t>
      </w:r>
      <w:bookmarkEnd w:id="211"/>
      <w:bookmarkEnd w:id="212"/>
      <w:bookmarkEnd w:id="213"/>
      <w:bookmarkEnd w:id="214"/>
    </w:p>
    <w:p w14:paraId="130140CD" w14:textId="4A12C546" w:rsidR="000651D7" w:rsidRPr="006D5B4C" w:rsidRDefault="00DE4F94" w:rsidP="000651D7">
      <w:r w:rsidRPr="00A02480">
        <w:rPr>
          <w:noProof/>
          <w:lang w:eastAsia="en-NZ"/>
        </w:rPr>
        <w:drawing>
          <wp:inline distT="0" distB="0" distL="0" distR="0" wp14:anchorId="4EE176F0" wp14:editId="268EA9BF">
            <wp:extent cx="5627370" cy="364553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B5389BD" w14:textId="1F7F3866" w:rsidR="000651D7" w:rsidRPr="00C424D9" w:rsidRDefault="000651D7" w:rsidP="000651D7"/>
    <w:p w14:paraId="6EA354C1" w14:textId="77777777" w:rsidR="000651D7" w:rsidRPr="00D901C5" w:rsidRDefault="000651D7" w:rsidP="000651D7">
      <w:pPr>
        <w:sectPr w:rsidR="000651D7" w:rsidRPr="00D901C5" w:rsidSect="00D335A5">
          <w:pgSz w:w="11907" w:h="16839" w:code="9"/>
          <w:pgMar w:top="1440" w:right="1417" w:bottom="1276" w:left="1440" w:header="708" w:footer="567" w:gutter="0"/>
          <w:pgNumType w:start="1"/>
          <w:cols w:space="708"/>
          <w:docGrid w:linePitch="360"/>
        </w:sectPr>
      </w:pPr>
    </w:p>
    <w:p w14:paraId="67736AEC" w14:textId="77777777" w:rsidR="009805EF" w:rsidRPr="00D901C5" w:rsidRDefault="009805EF" w:rsidP="006C2B94">
      <w:pPr>
        <w:pStyle w:val="Heading3"/>
        <w:keepNext w:val="0"/>
        <w:rPr>
          <w:rFonts w:asciiTheme="majorHAnsi" w:hAnsiTheme="majorHAnsi"/>
          <w:sz w:val="28"/>
          <w:szCs w:val="28"/>
        </w:rPr>
      </w:pPr>
      <w:bookmarkStart w:id="215" w:name="_Toc478551502"/>
      <w:bookmarkStart w:id="216" w:name="_Toc478551568"/>
      <w:bookmarkStart w:id="217" w:name="_Toc509928442"/>
      <w:bookmarkStart w:id="218" w:name="_Toc275355197"/>
      <w:bookmarkStart w:id="219" w:name="_Toc275355484"/>
      <w:bookmarkStart w:id="220" w:name="_Toc275355539"/>
      <w:bookmarkStart w:id="221" w:name="_Toc275355563"/>
      <w:bookmarkStart w:id="222" w:name="_Toc276457735"/>
      <w:bookmarkStart w:id="223" w:name="_Toc438477961"/>
      <w:r w:rsidRPr="00D901C5">
        <w:rPr>
          <w:noProof/>
          <w:lang w:eastAsia="en-AU"/>
        </w:rPr>
        <w:t>Indicator 1.2 – Regularity of screening</w:t>
      </w:r>
      <w:bookmarkEnd w:id="215"/>
      <w:bookmarkEnd w:id="216"/>
      <w:bookmarkEnd w:id="217"/>
    </w:p>
    <w:p w14:paraId="51D9BDB2" w14:textId="77777777" w:rsidR="009805EF" w:rsidRPr="00D901C5" w:rsidRDefault="009805EF" w:rsidP="009805EF">
      <w:pPr>
        <w:rPr>
          <w:rFonts w:asciiTheme="minorHAnsi" w:hAnsiTheme="minorHAnsi"/>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805EF" w:rsidRPr="00D901C5" w14:paraId="35B053BB" w14:textId="77777777" w:rsidTr="009805EF">
        <w:tc>
          <w:tcPr>
            <w:tcW w:w="1791" w:type="dxa"/>
            <w:tcBorders>
              <w:top w:val="single" w:sz="4" w:space="0" w:color="auto"/>
              <w:left w:val="nil"/>
              <w:bottom w:val="single" w:sz="4" w:space="0" w:color="auto"/>
              <w:right w:val="nil"/>
            </w:tcBorders>
            <w:hideMark/>
          </w:tcPr>
          <w:p w14:paraId="294F3DF7" w14:textId="77777777" w:rsidR="009805EF" w:rsidRPr="00D901C5" w:rsidRDefault="009805EF">
            <w:pPr>
              <w:spacing w:before="120"/>
              <w:ind w:right="544"/>
              <w:jc w:val="both"/>
              <w:rPr>
                <w:b/>
              </w:rPr>
            </w:pPr>
            <w:r w:rsidRPr="00D901C5">
              <w:rPr>
                <w:b/>
              </w:rPr>
              <w:t>Definition</w:t>
            </w:r>
          </w:p>
        </w:tc>
        <w:tc>
          <w:tcPr>
            <w:tcW w:w="7531" w:type="dxa"/>
            <w:tcBorders>
              <w:top w:val="single" w:sz="4" w:space="0" w:color="auto"/>
              <w:left w:val="nil"/>
              <w:bottom w:val="single" w:sz="4" w:space="0" w:color="auto"/>
              <w:right w:val="nil"/>
            </w:tcBorders>
            <w:hideMark/>
          </w:tcPr>
          <w:p w14:paraId="60090093" w14:textId="77777777" w:rsidR="009805EF" w:rsidRPr="00D901C5" w:rsidRDefault="009805EF" w:rsidP="002B440C">
            <w:pPr>
              <w:spacing w:before="120"/>
              <w:jc w:val="both"/>
            </w:pPr>
            <w:r w:rsidRPr="00D901C5">
              <w:t>This indicator reports on the timeliness of attendance, both for women recommended to return at the routine time of three years, or at an earlier interval of 12 months (for example following a recent abnormality).</w:t>
            </w:r>
          </w:p>
          <w:p w14:paraId="5467EB0E" w14:textId="77777777" w:rsidR="002B440C" w:rsidRPr="006D5B4C" w:rsidRDefault="002B440C" w:rsidP="002B440C">
            <w:pPr>
              <w:pStyle w:val="NoSpacing"/>
              <w:jc w:val="both"/>
              <w:rPr>
                <w:lang w:val="en-NZ"/>
              </w:rPr>
            </w:pPr>
          </w:p>
          <w:p w14:paraId="31B16841" w14:textId="73729F7B" w:rsidR="002B440C" w:rsidRPr="006D5B4C" w:rsidRDefault="009805EF" w:rsidP="002B440C">
            <w:pPr>
              <w:pStyle w:val="NoSpacing"/>
              <w:jc w:val="both"/>
              <w:rPr>
                <w:lang w:val="en-NZ"/>
              </w:rPr>
            </w:pPr>
            <w:r w:rsidRPr="006D5B4C">
              <w:rPr>
                <w:lang w:val="en-NZ"/>
              </w:rPr>
              <w:t>For women recommended to return at a three-year interval, on-time screening is defined as attending between 30-42 months of their previous test (that is, within +/- six months of their due date).</w:t>
            </w:r>
            <w:r w:rsidR="009712EC">
              <w:rPr>
                <w:lang w:val="en-NZ"/>
              </w:rPr>
              <w:t xml:space="preserve"> </w:t>
            </w:r>
            <w:r w:rsidRPr="006D5B4C">
              <w:rPr>
                <w:lang w:val="en-NZ"/>
              </w:rPr>
              <w:t>Early and late screening are therefore respectively defined as women who attend either within 30 months (&lt;2.5 years), or more than 42 months (&gt;3.5</w:t>
            </w:r>
            <w:r w:rsidR="00C87913" w:rsidRPr="006D5B4C">
              <w:rPr>
                <w:lang w:val="en-NZ"/>
              </w:rPr>
              <w:t xml:space="preserve"> years) of their previous test.</w:t>
            </w:r>
            <w:r w:rsidRPr="006D5B4C">
              <w:rPr>
                <w:lang w:val="en-NZ"/>
              </w:rPr>
              <w:t xml:space="preserve"> The timing of early re-screening in this context matches the definition used within Indicator 4</w:t>
            </w:r>
            <w:r w:rsidR="00502D11" w:rsidRPr="006D5B4C">
              <w:rPr>
                <w:lang w:val="en-NZ"/>
              </w:rPr>
              <w:t xml:space="preserve"> (the differences between early re-screening in this Indicator and in Indicator 4 are described in the </w:t>
            </w:r>
            <w:r w:rsidR="00502D11" w:rsidRPr="006D5B4C">
              <w:rPr>
                <w:i/>
                <w:lang w:val="en-NZ"/>
              </w:rPr>
              <w:t>Comments</w:t>
            </w:r>
            <w:r w:rsidR="00502D11" w:rsidRPr="006D5B4C">
              <w:rPr>
                <w:lang w:val="en-NZ"/>
              </w:rPr>
              <w:t xml:space="preserve"> section)</w:t>
            </w:r>
            <w:r w:rsidRPr="006D5B4C">
              <w:rPr>
                <w:lang w:val="en-NZ"/>
              </w:rPr>
              <w:t>.</w:t>
            </w:r>
          </w:p>
          <w:p w14:paraId="7DF95C3A" w14:textId="77777777" w:rsidR="009805EF" w:rsidRPr="006D5B4C" w:rsidRDefault="009805EF" w:rsidP="002B440C">
            <w:pPr>
              <w:pStyle w:val="NoSpacing"/>
              <w:jc w:val="both"/>
              <w:rPr>
                <w:lang w:val="en-NZ"/>
              </w:rPr>
            </w:pPr>
          </w:p>
          <w:p w14:paraId="62541C5F" w14:textId="5104DEE3" w:rsidR="009805EF" w:rsidRPr="006D5B4C" w:rsidRDefault="009805EF" w:rsidP="002B440C">
            <w:pPr>
              <w:pStyle w:val="NoSpacing"/>
              <w:jc w:val="both"/>
              <w:rPr>
                <w:lang w:val="en-NZ"/>
              </w:rPr>
            </w:pPr>
            <w:r w:rsidRPr="006D5B4C">
              <w:rPr>
                <w:lang w:val="en-NZ"/>
              </w:rPr>
              <w:t>For women recommended to return at a 12-month interval, on-time screening is defined as attending between 9-12 months of their previous test (that is, within +/- three months of their due date).</w:t>
            </w:r>
            <w:r w:rsidR="009712EC">
              <w:rPr>
                <w:lang w:val="en-NZ"/>
              </w:rPr>
              <w:t xml:space="preserve"> </w:t>
            </w:r>
            <w:r w:rsidRPr="006D5B4C">
              <w:rPr>
                <w:lang w:val="en-NZ"/>
              </w:rPr>
              <w:t>Early and late screening are therefore respectively defined as women who attend either within 9 months, or more than 15 months of their previous test.</w:t>
            </w:r>
          </w:p>
          <w:p w14:paraId="0BB4E48B" w14:textId="2DB0305C" w:rsidR="002B440C" w:rsidRPr="006D5B4C" w:rsidRDefault="002B440C" w:rsidP="0094397A">
            <w:pPr>
              <w:pStyle w:val="NoSpacing"/>
              <w:jc w:val="both"/>
              <w:rPr>
                <w:lang w:val="en-NZ"/>
              </w:rPr>
            </w:pPr>
          </w:p>
        </w:tc>
      </w:tr>
      <w:tr w:rsidR="009805EF" w:rsidRPr="00D901C5" w14:paraId="64D40964" w14:textId="77777777" w:rsidTr="009805EF">
        <w:tc>
          <w:tcPr>
            <w:tcW w:w="1791" w:type="dxa"/>
            <w:tcBorders>
              <w:top w:val="single" w:sz="4" w:space="0" w:color="auto"/>
              <w:left w:val="nil"/>
              <w:bottom w:val="single" w:sz="4" w:space="0" w:color="auto"/>
              <w:right w:val="nil"/>
            </w:tcBorders>
            <w:hideMark/>
          </w:tcPr>
          <w:p w14:paraId="4888FF5B" w14:textId="77777777" w:rsidR="009805EF" w:rsidRPr="00D901C5" w:rsidRDefault="009805EF">
            <w:pPr>
              <w:spacing w:before="120"/>
              <w:ind w:right="544"/>
              <w:jc w:val="both"/>
              <w:rPr>
                <w:b/>
              </w:rPr>
            </w:pPr>
            <w:r w:rsidRPr="00D901C5">
              <w:rPr>
                <w:b/>
              </w:rPr>
              <w:t>Target</w:t>
            </w:r>
          </w:p>
        </w:tc>
        <w:tc>
          <w:tcPr>
            <w:tcW w:w="7531" w:type="dxa"/>
            <w:tcBorders>
              <w:top w:val="single" w:sz="4" w:space="0" w:color="auto"/>
              <w:left w:val="nil"/>
              <w:bottom w:val="single" w:sz="4" w:space="0" w:color="auto"/>
              <w:right w:val="nil"/>
            </w:tcBorders>
          </w:tcPr>
          <w:p w14:paraId="4AB91868" w14:textId="77777777" w:rsidR="009805EF" w:rsidRPr="00D901C5" w:rsidRDefault="009805EF">
            <w:pPr>
              <w:spacing w:before="120"/>
              <w:ind w:right="544"/>
              <w:jc w:val="both"/>
            </w:pPr>
            <w:r w:rsidRPr="00D901C5">
              <w:t>Not yet defined, however aim to maximise on-time attendance.</w:t>
            </w:r>
          </w:p>
          <w:p w14:paraId="39EA1929" w14:textId="77777777" w:rsidR="009805EF" w:rsidRPr="00D901C5" w:rsidRDefault="009805EF">
            <w:pPr>
              <w:ind w:right="544"/>
              <w:jc w:val="both"/>
            </w:pPr>
          </w:p>
        </w:tc>
      </w:tr>
      <w:tr w:rsidR="009805EF" w:rsidRPr="00D901C5" w14:paraId="2834F643" w14:textId="77777777" w:rsidTr="009805EF">
        <w:tc>
          <w:tcPr>
            <w:tcW w:w="1791" w:type="dxa"/>
            <w:tcBorders>
              <w:top w:val="single" w:sz="4" w:space="0" w:color="auto"/>
              <w:left w:val="nil"/>
              <w:bottom w:val="single" w:sz="4" w:space="0" w:color="auto"/>
              <w:right w:val="nil"/>
            </w:tcBorders>
            <w:hideMark/>
          </w:tcPr>
          <w:p w14:paraId="357936D1" w14:textId="77777777" w:rsidR="009805EF" w:rsidRPr="00D901C5" w:rsidRDefault="009805EF">
            <w:pPr>
              <w:spacing w:before="120"/>
              <w:ind w:right="544"/>
              <w:jc w:val="both"/>
              <w:rPr>
                <w:b/>
              </w:rPr>
            </w:pPr>
            <w:r w:rsidRPr="00D901C5">
              <w:rPr>
                <w:b/>
              </w:rPr>
              <w:t>Current Situation</w:t>
            </w:r>
          </w:p>
        </w:tc>
        <w:tc>
          <w:tcPr>
            <w:tcW w:w="7531" w:type="dxa"/>
            <w:tcBorders>
              <w:top w:val="single" w:sz="4" w:space="0" w:color="auto"/>
              <w:left w:val="nil"/>
              <w:bottom w:val="single" w:sz="4" w:space="0" w:color="auto"/>
              <w:right w:val="nil"/>
            </w:tcBorders>
          </w:tcPr>
          <w:p w14:paraId="0CB0B9D7" w14:textId="28B5A2F5" w:rsidR="00332020" w:rsidRDefault="001059A8" w:rsidP="00390FD6">
            <w:pPr>
              <w:tabs>
                <w:tab w:val="left" w:pos="7281"/>
              </w:tabs>
              <w:spacing w:before="120"/>
              <w:ind w:right="34"/>
              <w:jc w:val="both"/>
            </w:pPr>
            <w:r w:rsidRPr="00D901C5">
              <w:rPr>
                <w:szCs w:val="23"/>
              </w:rPr>
              <w:t>This indicator is analysed annually</w:t>
            </w:r>
            <w:r w:rsidR="00A948C8">
              <w:rPr>
                <w:szCs w:val="23"/>
              </w:rPr>
              <w:t xml:space="preserve"> </w:t>
            </w:r>
            <w:r w:rsidR="00A948C8" w:rsidRPr="005D3B85">
              <w:t>to allow for the full year to be examined</w:t>
            </w:r>
            <w:r w:rsidRPr="00D901C5">
              <w:rPr>
                <w:szCs w:val="23"/>
              </w:rPr>
              <w:t xml:space="preserve">. </w:t>
            </w:r>
            <w:r w:rsidR="00B140E8">
              <w:rPr>
                <w:szCs w:val="23"/>
              </w:rPr>
              <w:t xml:space="preserve">Timeliness of screening was last reported for </w:t>
            </w:r>
            <w:r w:rsidRPr="00D901C5">
              <w:rPr>
                <w:szCs w:val="23"/>
              </w:rPr>
              <w:t xml:space="preserve">women who attended during </w:t>
            </w:r>
            <w:r w:rsidR="00332020">
              <w:rPr>
                <w:szCs w:val="23"/>
              </w:rPr>
              <w:t xml:space="preserve">1 January to 31 December </w:t>
            </w:r>
            <w:r w:rsidR="00390FD6">
              <w:rPr>
                <w:szCs w:val="23"/>
              </w:rPr>
              <w:t>2016</w:t>
            </w:r>
            <w:r w:rsidR="00390FD6" w:rsidRPr="006D5B4C">
              <w:rPr>
                <w:szCs w:val="23"/>
              </w:rPr>
              <w:t xml:space="preserve"> </w:t>
            </w:r>
            <w:r w:rsidR="00B140E8">
              <w:rPr>
                <w:szCs w:val="23"/>
              </w:rPr>
              <w:t xml:space="preserve">and was </w:t>
            </w:r>
            <w:r w:rsidRPr="006D5B4C">
              <w:rPr>
                <w:szCs w:val="23"/>
              </w:rPr>
              <w:t>provided</w:t>
            </w:r>
            <w:r w:rsidRPr="00C424D9">
              <w:rPr>
                <w:szCs w:val="23"/>
              </w:rPr>
              <w:t xml:space="preserve"> </w:t>
            </w:r>
            <w:r w:rsidRPr="005122A5">
              <w:rPr>
                <w:szCs w:val="23"/>
              </w:rPr>
              <w:t xml:space="preserve">in Report </w:t>
            </w:r>
            <w:r w:rsidR="00390FD6" w:rsidRPr="005122A5">
              <w:rPr>
                <w:szCs w:val="23"/>
              </w:rPr>
              <w:t>4</w:t>
            </w:r>
            <w:r w:rsidR="00390FD6">
              <w:rPr>
                <w:szCs w:val="23"/>
              </w:rPr>
              <w:t>6</w:t>
            </w:r>
            <w:r w:rsidRPr="00D901C5">
              <w:rPr>
                <w:szCs w:val="23"/>
              </w:rPr>
              <w:t>.</w:t>
            </w:r>
            <w:r w:rsidR="00390FD6">
              <w:rPr>
                <w:szCs w:val="23"/>
              </w:rPr>
              <w:t xml:space="preserve"> </w:t>
            </w:r>
            <w:r w:rsidR="00B140E8">
              <w:rPr>
                <w:szCs w:val="23"/>
              </w:rPr>
              <w:t xml:space="preserve">This indicator will next be </w:t>
            </w:r>
            <w:r w:rsidR="001C79ED">
              <w:rPr>
                <w:szCs w:val="23"/>
              </w:rPr>
              <w:t xml:space="preserve">reported </w:t>
            </w:r>
            <w:r w:rsidR="00E9795C">
              <w:rPr>
                <w:szCs w:val="23"/>
              </w:rPr>
              <w:t>for women attending during 2017</w:t>
            </w:r>
            <w:r w:rsidR="00390FD6" w:rsidRPr="00D901C5">
              <w:t xml:space="preserve"> </w:t>
            </w:r>
            <w:r w:rsidR="001C79ED">
              <w:t xml:space="preserve">and </w:t>
            </w:r>
            <w:r w:rsidR="00390FD6" w:rsidRPr="00D901C5">
              <w:t>will be provided again in Report 48.</w:t>
            </w:r>
          </w:p>
          <w:p w14:paraId="4A8D424A" w14:textId="7D2F91AB" w:rsidR="009805EF" w:rsidRPr="00D901C5" w:rsidRDefault="009805EF">
            <w:pPr>
              <w:ind w:right="34"/>
              <w:jc w:val="both"/>
            </w:pPr>
          </w:p>
        </w:tc>
      </w:tr>
      <w:tr w:rsidR="009805EF" w:rsidRPr="00D901C5" w14:paraId="14F99871" w14:textId="77777777" w:rsidTr="009805EF">
        <w:tc>
          <w:tcPr>
            <w:tcW w:w="1791" w:type="dxa"/>
            <w:tcBorders>
              <w:top w:val="single" w:sz="4" w:space="0" w:color="auto"/>
              <w:left w:val="nil"/>
              <w:bottom w:val="single" w:sz="4" w:space="0" w:color="auto"/>
              <w:right w:val="nil"/>
            </w:tcBorders>
            <w:hideMark/>
          </w:tcPr>
          <w:p w14:paraId="12D838F7" w14:textId="77777777" w:rsidR="009805EF" w:rsidRPr="00D901C5" w:rsidRDefault="009805EF">
            <w:pPr>
              <w:spacing w:before="120"/>
              <w:ind w:right="544"/>
              <w:jc w:val="both"/>
              <w:rPr>
                <w:b/>
              </w:rPr>
            </w:pPr>
            <w:r w:rsidRPr="00D901C5">
              <w:rPr>
                <w:b/>
              </w:rPr>
              <w:t xml:space="preserve"> Trends</w:t>
            </w:r>
          </w:p>
        </w:tc>
        <w:tc>
          <w:tcPr>
            <w:tcW w:w="7531" w:type="dxa"/>
            <w:tcBorders>
              <w:top w:val="single" w:sz="4" w:space="0" w:color="auto"/>
              <w:left w:val="nil"/>
              <w:bottom w:val="single" w:sz="4" w:space="0" w:color="auto"/>
              <w:right w:val="nil"/>
            </w:tcBorders>
          </w:tcPr>
          <w:p w14:paraId="292C2826" w14:textId="77777777" w:rsidR="009805EF" w:rsidRPr="006D5B4C" w:rsidRDefault="001059A8" w:rsidP="00863D8C">
            <w:pPr>
              <w:pStyle w:val="NoSpacing"/>
              <w:jc w:val="both"/>
              <w:rPr>
                <w:lang w:val="en-NZ"/>
              </w:rPr>
            </w:pPr>
            <w:r w:rsidRPr="006D5B4C">
              <w:rPr>
                <w:lang w:val="en-NZ"/>
              </w:rPr>
              <w:t>-</w:t>
            </w:r>
          </w:p>
          <w:p w14:paraId="0C0E204B" w14:textId="15C106BC" w:rsidR="001059A8" w:rsidRPr="006D5B4C" w:rsidRDefault="001059A8" w:rsidP="00863D8C">
            <w:pPr>
              <w:pStyle w:val="NoSpacing"/>
              <w:jc w:val="both"/>
              <w:rPr>
                <w:lang w:val="en-NZ"/>
              </w:rPr>
            </w:pPr>
          </w:p>
        </w:tc>
      </w:tr>
      <w:tr w:rsidR="009805EF" w:rsidRPr="00D901C5" w14:paraId="004CDC1A" w14:textId="77777777" w:rsidTr="009805EF">
        <w:tc>
          <w:tcPr>
            <w:tcW w:w="1791" w:type="dxa"/>
            <w:tcBorders>
              <w:top w:val="single" w:sz="4" w:space="0" w:color="auto"/>
              <w:left w:val="nil"/>
              <w:bottom w:val="single" w:sz="4" w:space="0" w:color="auto"/>
              <w:right w:val="nil"/>
            </w:tcBorders>
            <w:hideMark/>
          </w:tcPr>
          <w:p w14:paraId="4659ED8F" w14:textId="77777777" w:rsidR="009805EF" w:rsidRPr="00D901C5" w:rsidRDefault="009805EF">
            <w:pPr>
              <w:spacing w:before="120"/>
              <w:ind w:right="544"/>
              <w:jc w:val="both"/>
              <w:rPr>
                <w:b/>
              </w:rPr>
            </w:pPr>
            <w:r w:rsidRPr="00D901C5">
              <w:rPr>
                <w:b/>
              </w:rPr>
              <w:t>Comments</w:t>
            </w:r>
          </w:p>
        </w:tc>
        <w:tc>
          <w:tcPr>
            <w:tcW w:w="7531" w:type="dxa"/>
            <w:tcBorders>
              <w:top w:val="single" w:sz="4" w:space="0" w:color="auto"/>
              <w:left w:val="nil"/>
              <w:bottom w:val="single" w:sz="4" w:space="0" w:color="auto"/>
              <w:right w:val="nil"/>
            </w:tcBorders>
            <w:hideMark/>
          </w:tcPr>
          <w:p w14:paraId="5125DAA2" w14:textId="77777777" w:rsidR="002B440C" w:rsidRPr="006D5B4C" w:rsidRDefault="001059A8" w:rsidP="00863D8C">
            <w:pPr>
              <w:pStyle w:val="NoSpacing"/>
              <w:jc w:val="both"/>
              <w:rPr>
                <w:lang w:val="en-NZ"/>
              </w:rPr>
            </w:pPr>
            <w:r w:rsidRPr="006D5B4C">
              <w:rPr>
                <w:lang w:val="en-NZ"/>
              </w:rPr>
              <w:t>-</w:t>
            </w:r>
          </w:p>
          <w:p w14:paraId="02FB5DDF" w14:textId="6D0AC49E" w:rsidR="001059A8" w:rsidRPr="006D5B4C" w:rsidRDefault="001059A8" w:rsidP="00863D8C">
            <w:pPr>
              <w:pStyle w:val="NoSpacing"/>
              <w:jc w:val="both"/>
              <w:rPr>
                <w:lang w:val="en-NZ"/>
              </w:rPr>
            </w:pPr>
          </w:p>
        </w:tc>
      </w:tr>
    </w:tbl>
    <w:p w14:paraId="1FA48BBF" w14:textId="77777777" w:rsidR="00C465B8" w:rsidRPr="00D901C5" w:rsidRDefault="00C465B8" w:rsidP="009805EF">
      <w:pPr>
        <w:ind w:right="544"/>
        <w:jc w:val="both"/>
        <w:rPr>
          <w:rFonts w:asciiTheme="minorHAnsi" w:hAnsiTheme="minorHAnsi" w:cstheme="minorBidi"/>
          <w:sz w:val="22"/>
        </w:rPr>
        <w:sectPr w:rsidR="00C465B8" w:rsidRPr="00D901C5" w:rsidSect="006B29BA">
          <w:pgSz w:w="11907" w:h="16839" w:code="9"/>
          <w:pgMar w:top="1440" w:right="1275" w:bottom="1440" w:left="1440" w:header="708" w:footer="567" w:gutter="0"/>
          <w:cols w:space="708"/>
          <w:docGrid w:linePitch="360"/>
        </w:sectPr>
      </w:pPr>
    </w:p>
    <w:p w14:paraId="0691CEA4" w14:textId="77777777" w:rsidR="00FA5270" w:rsidRPr="00D901C5" w:rsidRDefault="00714BBE" w:rsidP="006C2B94">
      <w:pPr>
        <w:pStyle w:val="Heading2"/>
        <w:keepNext w:val="0"/>
        <w:ind w:right="544"/>
        <w:jc w:val="both"/>
        <w:rPr>
          <w:noProof/>
          <w:lang w:eastAsia="en-AU"/>
        </w:rPr>
      </w:pPr>
      <w:bookmarkStart w:id="224" w:name="_Toc471467031"/>
      <w:bookmarkStart w:id="225" w:name="_Toc478551503"/>
      <w:bookmarkStart w:id="226" w:name="_Toc478551569"/>
      <w:bookmarkStart w:id="227" w:name="_Toc509928443"/>
      <w:r w:rsidRPr="00D901C5">
        <w:rPr>
          <w:noProof/>
          <w:lang w:eastAsia="en-AU"/>
        </w:rPr>
        <w:t>Indicator 2 – First screening events</w:t>
      </w:r>
      <w:bookmarkEnd w:id="218"/>
      <w:bookmarkEnd w:id="219"/>
      <w:bookmarkEnd w:id="220"/>
      <w:bookmarkEnd w:id="221"/>
      <w:bookmarkEnd w:id="222"/>
      <w:bookmarkEnd w:id="223"/>
      <w:bookmarkEnd w:id="224"/>
      <w:bookmarkEnd w:id="225"/>
      <w:bookmarkEnd w:id="226"/>
      <w:bookmarkEnd w:id="227"/>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47"/>
        <w:gridCol w:w="8075"/>
      </w:tblGrid>
      <w:tr w:rsidR="00714BBE" w:rsidRPr="00D901C5" w14:paraId="7A693229" w14:textId="77777777">
        <w:tc>
          <w:tcPr>
            <w:tcW w:w="1247" w:type="dxa"/>
          </w:tcPr>
          <w:p w14:paraId="22B10BE6" w14:textId="77777777" w:rsidR="00714BBE" w:rsidRPr="00D901C5" w:rsidRDefault="00714BBE" w:rsidP="007107E1">
            <w:pPr>
              <w:spacing w:before="120"/>
              <w:ind w:right="38"/>
              <w:jc w:val="both"/>
              <w:rPr>
                <w:b/>
              </w:rPr>
            </w:pPr>
            <w:r w:rsidRPr="00D901C5">
              <w:rPr>
                <w:b/>
              </w:rPr>
              <w:t>Definition</w:t>
            </w:r>
          </w:p>
        </w:tc>
        <w:tc>
          <w:tcPr>
            <w:tcW w:w="8075" w:type="dxa"/>
          </w:tcPr>
          <w:p w14:paraId="7D22315F" w14:textId="57B8EB76" w:rsidR="00000AEA" w:rsidRPr="00D901C5" w:rsidRDefault="001027F8" w:rsidP="007107E1">
            <w:pPr>
              <w:spacing w:before="120"/>
              <w:ind w:right="34"/>
              <w:jc w:val="both"/>
              <w:rPr>
                <w:rFonts w:cs="Arial Mäori"/>
                <w:iCs/>
              </w:rPr>
            </w:pPr>
            <w:r w:rsidRPr="00D901C5">
              <w:rPr>
                <w:rFonts w:cs="Arial Mäori"/>
                <w:iCs/>
              </w:rPr>
              <w:t xml:space="preserve">Women with no </w:t>
            </w:r>
            <w:r w:rsidR="00042360" w:rsidRPr="00D901C5">
              <w:rPr>
                <w:rFonts w:cs="Arial Mäori"/>
                <w:iCs/>
              </w:rPr>
              <w:t>cervical (</w:t>
            </w:r>
            <w:r w:rsidRPr="00D901C5">
              <w:rPr>
                <w:rFonts w:cs="Arial Mäori"/>
                <w:iCs/>
              </w:rPr>
              <w:t>cytology, histology, or HPV</w:t>
            </w:r>
            <w:r w:rsidR="00042360" w:rsidRPr="00D901C5">
              <w:rPr>
                <w:rFonts w:cs="Arial Mäori"/>
                <w:iCs/>
              </w:rPr>
              <w:t xml:space="preserve">) </w:t>
            </w:r>
            <w:r w:rsidRPr="00D901C5">
              <w:rPr>
                <w:rFonts w:cs="Arial Mäori"/>
                <w:iCs/>
              </w:rPr>
              <w:t>s</w:t>
            </w:r>
            <w:r w:rsidR="002A70DA" w:rsidRPr="00D901C5">
              <w:rPr>
                <w:rFonts w:cs="Arial Mäori"/>
                <w:iCs/>
              </w:rPr>
              <w:t>ample</w:t>
            </w:r>
            <w:r w:rsidRPr="00D901C5">
              <w:rPr>
                <w:rFonts w:cs="Arial Mäori"/>
                <w:iCs/>
              </w:rPr>
              <w:t xml:space="preserve">s taken prior to the current monitoring period, who have had a cervical </w:t>
            </w:r>
            <w:r w:rsidR="002A70DA" w:rsidRPr="00D901C5">
              <w:rPr>
                <w:rFonts w:cs="Arial Mäori"/>
                <w:iCs/>
              </w:rPr>
              <w:t xml:space="preserve">sample </w:t>
            </w:r>
            <w:r w:rsidRPr="00D901C5">
              <w:rPr>
                <w:rFonts w:cs="Arial Mäori"/>
                <w:iCs/>
              </w:rPr>
              <w:t>taken during the monitoring period (first event)</w:t>
            </w:r>
            <w:r w:rsidR="00000AEA" w:rsidRPr="00D901C5">
              <w:rPr>
                <w:rFonts w:cs="Arial Mäori"/>
                <w:iCs/>
              </w:rPr>
              <w:t>.</w:t>
            </w:r>
            <w:r w:rsidR="009712EC">
              <w:rPr>
                <w:rFonts w:cs="Arial Mäori"/>
                <w:iCs/>
              </w:rPr>
              <w:t xml:space="preserve"> </w:t>
            </w:r>
          </w:p>
          <w:p w14:paraId="23CCF9E8" w14:textId="77777777" w:rsidR="00000AEA" w:rsidRPr="00D901C5" w:rsidRDefault="00000AEA" w:rsidP="007107E1">
            <w:pPr>
              <w:ind w:right="34"/>
              <w:jc w:val="both"/>
            </w:pPr>
          </w:p>
          <w:p w14:paraId="099BFE72" w14:textId="607F730A" w:rsidR="00000AEA" w:rsidRPr="00D901C5" w:rsidRDefault="00000AEA" w:rsidP="007107E1">
            <w:pPr>
              <w:ind w:right="34"/>
              <w:jc w:val="both"/>
            </w:pPr>
            <w:r w:rsidRPr="00D901C5">
              <w:t xml:space="preserve">A woman’s age is defined as her age at the end of the current </w:t>
            </w:r>
            <w:r w:rsidR="006258CC" w:rsidRPr="00D901C5">
              <w:t>monitoring</w:t>
            </w:r>
            <w:r w:rsidRPr="00D901C5">
              <w:t xml:space="preserve"> period (</w:t>
            </w:r>
            <w:r w:rsidR="00A0432E" w:rsidRPr="00D901C5">
              <w:t>i.e.</w:t>
            </w:r>
            <w:r w:rsidRPr="00D901C5">
              <w:t xml:space="preserve"> </w:t>
            </w:r>
            <w:r w:rsidR="00993229" w:rsidRPr="00D901C5">
              <w:t xml:space="preserve">the </w:t>
            </w:r>
            <w:r w:rsidR="00EF7875" w:rsidRPr="00D901C5">
              <w:t>women’s</w:t>
            </w:r>
            <w:r w:rsidR="00993229" w:rsidRPr="00D901C5">
              <w:t xml:space="preserve"> age at</w:t>
            </w:r>
            <w:r w:rsidR="00A47793" w:rsidRPr="00D901C5">
              <w:t xml:space="preserve"> 30 June </w:t>
            </w:r>
            <w:r w:rsidR="0030513E" w:rsidRPr="00D901C5">
              <w:t>2017</w:t>
            </w:r>
            <w:r w:rsidRPr="00D901C5">
              <w:t>).</w:t>
            </w:r>
          </w:p>
          <w:p w14:paraId="407D01A1" w14:textId="77777777" w:rsidR="00000AEA" w:rsidRPr="00D901C5" w:rsidRDefault="00000AEA" w:rsidP="007107E1">
            <w:pPr>
              <w:ind w:right="34"/>
              <w:jc w:val="both"/>
            </w:pPr>
          </w:p>
          <w:p w14:paraId="16B44965" w14:textId="77777777" w:rsidR="00714BBE" w:rsidRPr="00D901C5" w:rsidRDefault="00000AEA" w:rsidP="007107E1">
            <w:pPr>
              <w:ind w:right="34"/>
              <w:jc w:val="both"/>
            </w:pPr>
            <w:r w:rsidRPr="00D901C5">
              <w:t>This indicator is presented as the number of women by age</w:t>
            </w:r>
            <w:r w:rsidR="0088701A" w:rsidRPr="00D901C5">
              <w:t xml:space="preserve">, </w:t>
            </w:r>
            <w:r w:rsidRPr="00D901C5">
              <w:t>DHB</w:t>
            </w:r>
            <w:r w:rsidR="0088701A" w:rsidRPr="00D901C5">
              <w:t xml:space="preserve"> and ethnicity</w:t>
            </w:r>
            <w:r w:rsidR="002C7790" w:rsidRPr="00D901C5">
              <w:t>.</w:t>
            </w:r>
            <w:r w:rsidRPr="00D901C5">
              <w:t xml:space="preserve"> It is also presented as a proportion of all women in the eligible population (defined as the hysterectomy-adjusted population, aged 20-</w:t>
            </w:r>
            <w:r w:rsidR="00544DB2" w:rsidRPr="00D901C5">
              <w:t>6</w:t>
            </w:r>
            <w:r w:rsidRPr="00D901C5">
              <w:t xml:space="preserve">9 years), and as a proportion of all women with a </w:t>
            </w:r>
            <w:r w:rsidR="00B36A2F" w:rsidRPr="00D901C5">
              <w:rPr>
                <w:rFonts w:cs="Arial Mäori"/>
                <w:iCs/>
              </w:rPr>
              <w:t xml:space="preserve">cervical sample taken </w:t>
            </w:r>
            <w:r w:rsidRPr="00D901C5">
              <w:t xml:space="preserve">during this </w:t>
            </w:r>
            <w:r w:rsidR="006258CC" w:rsidRPr="00D901C5">
              <w:t>monitoring</w:t>
            </w:r>
            <w:r w:rsidRPr="00D901C5">
              <w:t xml:space="preserve"> period (</w:t>
            </w:r>
            <w:r w:rsidR="00B36A2F" w:rsidRPr="00D901C5">
              <w:t>screening event), by DHB</w:t>
            </w:r>
            <w:r w:rsidRPr="00D901C5">
              <w:t>.</w:t>
            </w:r>
          </w:p>
          <w:p w14:paraId="1D705B3F" w14:textId="77777777" w:rsidR="00000AEA" w:rsidRPr="00D901C5" w:rsidRDefault="00000AEA" w:rsidP="00DE16F5">
            <w:pPr>
              <w:ind w:right="544"/>
              <w:jc w:val="both"/>
            </w:pPr>
          </w:p>
        </w:tc>
      </w:tr>
      <w:tr w:rsidR="00714BBE" w:rsidRPr="00D901C5" w14:paraId="28810681" w14:textId="77777777">
        <w:tc>
          <w:tcPr>
            <w:tcW w:w="1247" w:type="dxa"/>
          </w:tcPr>
          <w:p w14:paraId="30B64A87" w14:textId="77777777" w:rsidR="00714BBE" w:rsidRPr="00D901C5" w:rsidRDefault="00714BBE" w:rsidP="007107E1">
            <w:pPr>
              <w:spacing w:before="120"/>
              <w:ind w:right="38"/>
              <w:jc w:val="both"/>
              <w:rPr>
                <w:b/>
              </w:rPr>
            </w:pPr>
            <w:r w:rsidRPr="00D901C5">
              <w:rPr>
                <w:b/>
              </w:rPr>
              <w:t>Target</w:t>
            </w:r>
          </w:p>
        </w:tc>
        <w:tc>
          <w:tcPr>
            <w:tcW w:w="8075" w:type="dxa"/>
          </w:tcPr>
          <w:p w14:paraId="5C55EBCB" w14:textId="77777777" w:rsidR="00714BBE" w:rsidRPr="00D901C5" w:rsidRDefault="00000AEA" w:rsidP="00DE16F5">
            <w:pPr>
              <w:spacing w:before="120"/>
              <w:ind w:right="544"/>
              <w:jc w:val="both"/>
              <w:rPr>
                <w:rFonts w:cs="Arial Mäori"/>
                <w:iCs/>
              </w:rPr>
            </w:pPr>
            <w:r w:rsidRPr="00D901C5">
              <w:rPr>
                <w:rFonts w:cs="Arial Mäori"/>
                <w:iCs/>
              </w:rPr>
              <w:t>There are no targets for first screening events</w:t>
            </w:r>
          </w:p>
          <w:p w14:paraId="6743A0E9" w14:textId="77777777" w:rsidR="00000AEA" w:rsidRPr="00D901C5" w:rsidRDefault="00000AEA" w:rsidP="00DE16F5">
            <w:pPr>
              <w:ind w:right="544"/>
              <w:jc w:val="both"/>
            </w:pPr>
          </w:p>
        </w:tc>
      </w:tr>
      <w:tr w:rsidR="00714BBE" w:rsidRPr="00D901C5" w14:paraId="70223B68" w14:textId="77777777">
        <w:tc>
          <w:tcPr>
            <w:tcW w:w="1247" w:type="dxa"/>
          </w:tcPr>
          <w:p w14:paraId="78E34000" w14:textId="77777777" w:rsidR="00714BBE" w:rsidRPr="00D901C5" w:rsidRDefault="00714BBE" w:rsidP="007107E1">
            <w:pPr>
              <w:spacing w:before="120"/>
              <w:ind w:right="38"/>
              <w:jc w:val="both"/>
              <w:rPr>
                <w:b/>
              </w:rPr>
            </w:pPr>
            <w:r w:rsidRPr="00D901C5">
              <w:rPr>
                <w:b/>
              </w:rPr>
              <w:t>Current Situation</w:t>
            </w:r>
          </w:p>
        </w:tc>
        <w:tc>
          <w:tcPr>
            <w:tcW w:w="8075" w:type="dxa"/>
          </w:tcPr>
          <w:p w14:paraId="411B4898" w14:textId="36780656" w:rsidR="00E474A7" w:rsidRPr="00D901C5" w:rsidRDefault="00B57597" w:rsidP="007107E1">
            <w:pPr>
              <w:spacing w:before="120"/>
              <w:jc w:val="both"/>
              <w:rPr>
                <w:rFonts w:cs="Arial Mäori"/>
                <w:iCs/>
              </w:rPr>
            </w:pPr>
            <w:r w:rsidRPr="00D901C5">
              <w:rPr>
                <w:rFonts w:cs="Arial Mäori"/>
                <w:iCs/>
              </w:rPr>
              <w:t xml:space="preserve">There were </w:t>
            </w:r>
            <w:r w:rsidR="00912725" w:rsidRPr="00D901C5">
              <w:t>22,362</w:t>
            </w:r>
            <w:r w:rsidR="007D0856" w:rsidRPr="00D901C5">
              <w:t xml:space="preserve"> </w:t>
            </w:r>
            <w:r w:rsidR="00E474A7" w:rsidRPr="00D901C5">
              <w:rPr>
                <w:rFonts w:cs="Arial Mäori"/>
                <w:iCs/>
              </w:rPr>
              <w:t xml:space="preserve">women aged 20-69 years at the end of the period </w:t>
            </w:r>
            <w:r w:rsidRPr="00D901C5">
              <w:rPr>
                <w:rFonts w:cs="Arial Mäori"/>
                <w:iCs/>
              </w:rPr>
              <w:t xml:space="preserve">who </w:t>
            </w:r>
            <w:r w:rsidR="00E474A7" w:rsidRPr="00D901C5">
              <w:rPr>
                <w:rFonts w:cs="Arial Mäori"/>
                <w:iCs/>
              </w:rPr>
              <w:t>had their first screening event in the period</w:t>
            </w:r>
            <w:r w:rsidR="005315F9" w:rsidRPr="00D901C5">
              <w:rPr>
                <w:rFonts w:cs="Arial Mäori"/>
                <w:iCs/>
              </w:rPr>
              <w:t xml:space="preserve"> </w:t>
            </w:r>
            <w:r w:rsidR="00912725" w:rsidRPr="00D901C5">
              <w:t>1 January</w:t>
            </w:r>
            <w:r w:rsidR="00064651" w:rsidRPr="00D901C5">
              <w:t xml:space="preserve"> - </w:t>
            </w:r>
            <w:r w:rsidR="00912725" w:rsidRPr="00D901C5">
              <w:t>30 June</w:t>
            </w:r>
            <w:r w:rsidR="00064651" w:rsidRPr="00D901C5">
              <w:t xml:space="preserve"> </w:t>
            </w:r>
            <w:r w:rsidR="00912725" w:rsidRPr="00D901C5">
              <w:t>2017</w:t>
            </w:r>
            <w:r w:rsidR="00064651" w:rsidRPr="00D901C5">
              <w:rPr>
                <w:rFonts w:cs="Arial Mäori"/>
                <w:iCs/>
              </w:rPr>
              <w:t>.</w:t>
            </w:r>
            <w:r w:rsidR="00E474A7" w:rsidRPr="00D901C5">
              <w:rPr>
                <w:rFonts w:cs="Arial Mäori"/>
                <w:iCs/>
              </w:rPr>
              <w:t xml:space="preserve"> This constituted </w:t>
            </w:r>
            <w:r w:rsidR="00912725" w:rsidRPr="00D901C5">
              <w:t>10.8</w:t>
            </w:r>
            <w:r w:rsidR="00E474A7" w:rsidRPr="00D901C5">
              <w:rPr>
                <w:rFonts w:cs="Arial Mäori"/>
                <w:iCs/>
              </w:rPr>
              <w:t xml:space="preserve">% of </w:t>
            </w:r>
            <w:r w:rsidR="000037B0" w:rsidRPr="00D901C5">
              <w:rPr>
                <w:rFonts w:cs="Arial Mäori"/>
                <w:iCs/>
              </w:rPr>
              <w:t>the</w:t>
            </w:r>
            <w:r w:rsidR="009712EC">
              <w:rPr>
                <w:rFonts w:cs="Arial Mäori"/>
                <w:iCs/>
              </w:rPr>
              <w:t xml:space="preserve"> </w:t>
            </w:r>
            <w:r w:rsidR="00912725" w:rsidRPr="00D901C5">
              <w:t>207,696</w:t>
            </w:r>
            <w:r w:rsidR="002142AE" w:rsidRPr="00D901C5">
              <w:rPr>
                <w:rFonts w:cs="Arial Mäori"/>
                <w:iCs/>
              </w:rPr>
              <w:t xml:space="preserve"> </w:t>
            </w:r>
            <w:r w:rsidR="00E474A7" w:rsidRPr="00D901C5">
              <w:rPr>
                <w:rFonts w:cs="Arial Mäori"/>
                <w:iCs/>
              </w:rPr>
              <w:t xml:space="preserve">women aged 20-69 years with a cervical sample taken in the period (screening event), and </w:t>
            </w:r>
            <w:r w:rsidR="00912725" w:rsidRPr="00D901C5">
              <w:t>1.6</w:t>
            </w:r>
            <w:r w:rsidR="00E474A7" w:rsidRPr="00D901C5">
              <w:rPr>
                <w:rFonts w:cs="Arial Mäori"/>
                <w:iCs/>
              </w:rPr>
              <w:t xml:space="preserve">% of the eligible population. The median age (at the end of the </w:t>
            </w:r>
            <w:r w:rsidR="006258CC" w:rsidRPr="00D901C5">
              <w:rPr>
                <w:rFonts w:cs="Arial Mäori"/>
                <w:iCs/>
              </w:rPr>
              <w:t>monitoring</w:t>
            </w:r>
            <w:r w:rsidR="00E474A7" w:rsidRPr="00D901C5">
              <w:rPr>
                <w:rFonts w:cs="Arial Mäori"/>
                <w:iCs/>
              </w:rPr>
              <w:t xml:space="preserve"> period) of women with a first event recorded was </w:t>
            </w:r>
            <w:r w:rsidR="00912725" w:rsidRPr="00D901C5">
              <w:t>26</w:t>
            </w:r>
            <w:r w:rsidR="00E474A7" w:rsidRPr="00D901C5">
              <w:rPr>
                <w:rFonts w:cs="Arial Mäori"/>
                <w:iCs/>
              </w:rPr>
              <w:t xml:space="preserve"> years.</w:t>
            </w:r>
            <w:r w:rsidR="009712EC">
              <w:rPr>
                <w:rFonts w:cs="Arial Mäori"/>
                <w:iCs/>
              </w:rPr>
              <w:t xml:space="preserve"> </w:t>
            </w:r>
          </w:p>
          <w:p w14:paraId="4EBCCE27" w14:textId="77777777" w:rsidR="00E474A7" w:rsidRPr="00D901C5" w:rsidRDefault="00E474A7" w:rsidP="007107E1">
            <w:pPr>
              <w:jc w:val="both"/>
              <w:rPr>
                <w:rFonts w:cs="Arial Mäori"/>
                <w:iCs/>
              </w:rPr>
            </w:pPr>
          </w:p>
          <w:p w14:paraId="3C3D8D54" w14:textId="4F674A85" w:rsidR="00E474A7" w:rsidRPr="009B111A" w:rsidRDefault="00E474A7" w:rsidP="00A22017">
            <w:pPr>
              <w:jc w:val="both"/>
              <w:rPr>
                <w:rFonts w:cs="Arial Mäori"/>
                <w:iCs/>
              </w:rPr>
            </w:pPr>
            <w:r w:rsidRPr="00D901C5">
              <w:rPr>
                <w:rFonts w:cs="Arial Mäori"/>
                <w:iCs/>
              </w:rPr>
              <w:t xml:space="preserve">The age group with the highest number of first screening events was women aged </w:t>
            </w:r>
            <w:r w:rsidR="00912725" w:rsidRPr="00D901C5">
              <w:t>20-24</w:t>
            </w:r>
            <w:r w:rsidR="007C2A03" w:rsidRPr="00D901C5">
              <w:t>.</w:t>
            </w:r>
            <w:r w:rsidR="007C2A03" w:rsidRPr="00D901C5">
              <w:rPr>
                <w:rFonts w:cs="Arial Mäori"/>
                <w:iCs/>
              </w:rPr>
              <w:t xml:space="preserve"> </w:t>
            </w:r>
            <w:r w:rsidR="00912725" w:rsidRPr="00D901C5">
              <w:t>10,240</w:t>
            </w:r>
            <w:r w:rsidR="00E70070" w:rsidRPr="00D901C5">
              <w:rPr>
                <w:rFonts w:cs="Arial Mäori"/>
                <w:iCs/>
              </w:rPr>
              <w:t xml:space="preserve"> </w:t>
            </w:r>
            <w:r w:rsidRPr="00D901C5">
              <w:rPr>
                <w:rFonts w:cs="Arial Mäori"/>
                <w:iCs/>
              </w:rPr>
              <w:t xml:space="preserve">women aged </w:t>
            </w:r>
            <w:r w:rsidR="00912725" w:rsidRPr="00D901C5">
              <w:t>20-24</w:t>
            </w:r>
            <w:r w:rsidRPr="00D901C5">
              <w:rPr>
                <w:rFonts w:cs="Arial Mäori"/>
                <w:iCs/>
              </w:rPr>
              <w:t xml:space="preserve"> had their first screening event recorded on the register during this </w:t>
            </w:r>
            <w:r w:rsidR="00DB4442" w:rsidRPr="00D901C5">
              <w:rPr>
                <w:rFonts w:cs="Arial Mäori"/>
                <w:iCs/>
              </w:rPr>
              <w:t>moni</w:t>
            </w:r>
            <w:r w:rsidR="00DB4442" w:rsidRPr="009B111A">
              <w:rPr>
                <w:rFonts w:cs="Arial Mäori"/>
                <w:iCs/>
              </w:rPr>
              <w:t>toring</w:t>
            </w:r>
            <w:r w:rsidRPr="009B111A">
              <w:rPr>
                <w:rFonts w:cs="Arial Mäori"/>
                <w:iCs/>
              </w:rPr>
              <w:t xml:space="preserve"> period, accounting for </w:t>
            </w:r>
            <w:r w:rsidR="00912725" w:rsidRPr="009B111A">
              <w:t>45.8</w:t>
            </w:r>
            <w:r w:rsidRPr="009B111A">
              <w:rPr>
                <w:rFonts w:cs="Arial Mäori"/>
                <w:iCs/>
              </w:rPr>
              <w:t>% of all women aged 20-69 years with first screening events</w:t>
            </w:r>
            <w:r w:rsidR="00BA75B8" w:rsidRPr="009B111A">
              <w:rPr>
                <w:rFonts w:cs="Arial Mäori"/>
                <w:iCs/>
              </w:rPr>
              <w:t xml:space="preserve"> </w:t>
            </w:r>
            <w:r w:rsidR="004B31C8" w:rsidRPr="00700D02">
              <w:rPr>
                <w:rFonts w:cs="Arial Mäori"/>
                <w:iCs/>
              </w:rPr>
              <w:t>(</w:t>
            </w:r>
            <w:r w:rsidR="00EF3712" w:rsidRPr="00700D02">
              <w:fldChar w:fldCharType="begin"/>
            </w:r>
            <w:r w:rsidR="00EF3712" w:rsidRPr="00700D02">
              <w:rPr>
                <w:rFonts w:cs="Arial Mäori"/>
                <w:iCs/>
              </w:rPr>
              <w:instrText xml:space="preserve"> REF _Ref482775917 \h </w:instrText>
            </w:r>
            <w:r w:rsidR="00D15BEC" w:rsidRPr="00700D02">
              <w:instrText xml:space="preserve"> \* MERGEFORMAT </w:instrText>
            </w:r>
            <w:r w:rsidR="00EF3712" w:rsidRPr="00700D02">
              <w:fldChar w:fldCharType="separate"/>
            </w:r>
            <w:r w:rsidR="00B73FE3" w:rsidRPr="00634090">
              <w:t xml:space="preserve">Figure </w:t>
            </w:r>
            <w:r w:rsidR="00B73FE3">
              <w:rPr>
                <w:noProof/>
              </w:rPr>
              <w:t>21</w:t>
            </w:r>
            <w:r w:rsidR="00EF3712" w:rsidRPr="00700D02">
              <w:fldChar w:fldCharType="end"/>
            </w:r>
            <w:r w:rsidR="00064651" w:rsidRPr="009B111A">
              <w:rPr>
                <w:rFonts w:cs="Arial Mäori"/>
                <w:iCs/>
              </w:rPr>
              <w:t xml:space="preserve">, </w:t>
            </w:r>
            <w:r w:rsidR="00C32907" w:rsidRPr="00700D02">
              <w:fldChar w:fldCharType="begin"/>
            </w:r>
            <w:r w:rsidR="00C32907" w:rsidRPr="00700D02">
              <w:rPr>
                <w:rFonts w:cs="Arial Mäori"/>
                <w:iCs/>
              </w:rPr>
              <w:instrText xml:space="preserve"> REF _Ref277688274 \h </w:instrText>
            </w:r>
            <w:r w:rsidR="009B111A" w:rsidRPr="00700D02">
              <w:instrText xml:space="preserve"> \* MERGEFORMAT </w:instrText>
            </w:r>
            <w:r w:rsidR="00C32907" w:rsidRPr="00700D02">
              <w:fldChar w:fldCharType="separate"/>
            </w:r>
            <w:r w:rsidR="00B73FE3" w:rsidRPr="0030791F">
              <w:t xml:space="preserve">Table </w:t>
            </w:r>
            <w:r w:rsidR="00B73FE3">
              <w:rPr>
                <w:noProof/>
              </w:rPr>
              <w:t>36</w:t>
            </w:r>
            <w:r w:rsidR="00C32907" w:rsidRPr="00700D02">
              <w:fldChar w:fldCharType="end"/>
            </w:r>
            <w:r w:rsidR="00064651" w:rsidRPr="00700D02">
              <w:rPr>
                <w:rFonts w:cs="Arial Mäori"/>
                <w:iCs/>
              </w:rPr>
              <w:t>).</w:t>
            </w:r>
            <w:r w:rsidRPr="009B111A">
              <w:rPr>
                <w:rFonts w:cs="Arial Mäori"/>
                <w:iCs/>
              </w:rPr>
              <w:t xml:space="preserve"> </w:t>
            </w:r>
            <w:r w:rsidR="00DB4442" w:rsidRPr="009B111A">
              <w:rPr>
                <w:rFonts w:cs="Arial Mäori"/>
                <w:iCs/>
              </w:rPr>
              <w:t>F</w:t>
            </w:r>
            <w:r w:rsidRPr="009B111A">
              <w:rPr>
                <w:rFonts w:cs="Arial Mäori"/>
                <w:iCs/>
              </w:rPr>
              <w:t xml:space="preserve">irst screening events </w:t>
            </w:r>
            <w:r w:rsidR="00DB4442" w:rsidRPr="009B111A">
              <w:rPr>
                <w:rFonts w:cs="Arial Mäori"/>
                <w:iCs/>
              </w:rPr>
              <w:t xml:space="preserve">then </w:t>
            </w:r>
            <w:r w:rsidR="009C53CE" w:rsidRPr="009B111A">
              <w:rPr>
                <w:rFonts w:cs="Arial Mäori"/>
                <w:iCs/>
              </w:rPr>
              <w:t xml:space="preserve">tended to </w:t>
            </w:r>
            <w:r w:rsidRPr="009B111A">
              <w:rPr>
                <w:rFonts w:cs="Arial Mäori"/>
                <w:iCs/>
              </w:rPr>
              <w:t xml:space="preserve">decrease with increasing age. Women aged </w:t>
            </w:r>
            <w:r w:rsidR="00912725" w:rsidRPr="009B111A">
              <w:t>20-24</w:t>
            </w:r>
            <w:r w:rsidRPr="009B111A">
              <w:rPr>
                <w:rFonts w:cs="Arial Mäori"/>
                <w:iCs/>
              </w:rPr>
              <w:t xml:space="preserve"> years also had </w:t>
            </w:r>
            <w:r w:rsidR="00C62316" w:rsidRPr="009B111A">
              <w:rPr>
                <w:rFonts w:cs="Arial Mäori"/>
                <w:iCs/>
              </w:rPr>
              <w:t xml:space="preserve">the highest proportion of women screened in their age group who were being screened for the first time </w:t>
            </w:r>
            <w:r w:rsidR="00064651" w:rsidRPr="009B111A">
              <w:rPr>
                <w:rFonts w:cs="Arial Mäori"/>
                <w:iCs/>
              </w:rPr>
              <w:t>(</w:t>
            </w:r>
            <w:r w:rsidR="00912725" w:rsidRPr="009B111A">
              <w:t>43.</w:t>
            </w:r>
            <w:r w:rsidR="00912725" w:rsidRPr="00700D02">
              <w:t>1</w:t>
            </w:r>
            <w:r w:rsidR="00C62316" w:rsidRPr="00700D02">
              <w:rPr>
                <w:rFonts w:cs="Arial Mäori"/>
                <w:iCs/>
              </w:rPr>
              <w:t>%) (</w:t>
            </w:r>
            <w:r w:rsidR="00446469" w:rsidRPr="00700D02">
              <w:fldChar w:fldCharType="begin"/>
            </w:r>
            <w:r w:rsidR="00446469" w:rsidRPr="00700D02">
              <w:rPr>
                <w:rFonts w:cs="Arial Mäori"/>
                <w:iCs/>
              </w:rPr>
              <w:instrText xml:space="preserve"> REF _Ref277688524 \h </w:instrText>
            </w:r>
            <w:r w:rsidR="009B111A" w:rsidRPr="00700D02">
              <w:instrText xml:space="preserve"> \* MERGEFORMAT </w:instrText>
            </w:r>
            <w:r w:rsidR="00446469" w:rsidRPr="00700D02">
              <w:fldChar w:fldCharType="separate"/>
            </w:r>
            <w:r w:rsidR="00B73FE3" w:rsidRPr="00634090">
              <w:t xml:space="preserve">Figure </w:t>
            </w:r>
            <w:r w:rsidR="00B73FE3">
              <w:rPr>
                <w:noProof/>
              </w:rPr>
              <w:t>22</w:t>
            </w:r>
            <w:r w:rsidR="00446469" w:rsidRPr="00700D02">
              <w:fldChar w:fldCharType="end"/>
            </w:r>
            <w:r w:rsidR="00C62316" w:rsidRPr="009B111A">
              <w:rPr>
                <w:rFonts w:cs="Arial Mäori"/>
                <w:iCs/>
              </w:rPr>
              <w:t xml:space="preserve">), and the highest proportion of </w:t>
            </w:r>
            <w:r w:rsidR="00567B6A" w:rsidRPr="009B111A">
              <w:rPr>
                <w:rFonts w:cs="Arial Mäori"/>
                <w:iCs/>
              </w:rPr>
              <w:t xml:space="preserve">the </w:t>
            </w:r>
            <w:r w:rsidRPr="009B111A">
              <w:rPr>
                <w:rFonts w:cs="Arial Mäori"/>
                <w:iCs/>
              </w:rPr>
              <w:t xml:space="preserve">eligible </w:t>
            </w:r>
            <w:r w:rsidR="00567B6A" w:rsidRPr="009B111A">
              <w:rPr>
                <w:rFonts w:cs="Arial Mäori"/>
                <w:iCs/>
              </w:rPr>
              <w:t>population</w:t>
            </w:r>
            <w:r w:rsidRPr="009B111A">
              <w:rPr>
                <w:rFonts w:cs="Arial Mäori"/>
                <w:iCs/>
              </w:rPr>
              <w:t xml:space="preserve"> at that age with a first screening event recorded </w:t>
            </w:r>
            <w:r w:rsidR="00C62316" w:rsidRPr="009B111A">
              <w:rPr>
                <w:rFonts w:cs="Arial Mäori"/>
                <w:iCs/>
              </w:rPr>
              <w:t xml:space="preserve">in the current </w:t>
            </w:r>
            <w:r w:rsidR="00325D57" w:rsidRPr="009B111A">
              <w:rPr>
                <w:rFonts w:cs="Arial Mäori"/>
                <w:iCs/>
              </w:rPr>
              <w:t>monitoring</w:t>
            </w:r>
            <w:r w:rsidR="007D0856" w:rsidRPr="009B111A">
              <w:rPr>
                <w:rFonts w:cs="Arial Mäori"/>
                <w:iCs/>
              </w:rPr>
              <w:t xml:space="preserve"> </w:t>
            </w:r>
            <w:r w:rsidR="007D0856" w:rsidRPr="00700D02">
              <w:rPr>
                <w:rFonts w:cs="Arial Mäori"/>
                <w:iCs/>
              </w:rPr>
              <w:t>period</w:t>
            </w:r>
            <w:r w:rsidR="00064651" w:rsidRPr="00700D02">
              <w:rPr>
                <w:rFonts w:cs="Arial Mäori"/>
                <w:iCs/>
              </w:rPr>
              <w:t xml:space="preserve"> (</w:t>
            </w:r>
            <w:r w:rsidR="00912725" w:rsidRPr="00700D02">
              <w:t>6.3</w:t>
            </w:r>
            <w:r w:rsidR="00F55E59" w:rsidRPr="00700D02">
              <w:rPr>
                <w:rFonts w:cs="Arial Mäori"/>
                <w:iCs/>
              </w:rPr>
              <w:t>%</w:t>
            </w:r>
            <w:r w:rsidR="00064651" w:rsidRPr="00700D02">
              <w:rPr>
                <w:rFonts w:cs="Arial Mäori"/>
                <w:iCs/>
              </w:rPr>
              <w:t>)</w:t>
            </w:r>
            <w:r w:rsidRPr="00700D02">
              <w:rPr>
                <w:rFonts w:cs="Arial Mäori"/>
                <w:iCs/>
              </w:rPr>
              <w:t xml:space="preserve"> (</w:t>
            </w:r>
            <w:r w:rsidR="00446469" w:rsidRPr="00700D02">
              <w:fldChar w:fldCharType="begin"/>
            </w:r>
            <w:r w:rsidR="00446469" w:rsidRPr="00700D02">
              <w:rPr>
                <w:rFonts w:cs="Arial Mäori"/>
                <w:iCs/>
              </w:rPr>
              <w:instrText xml:space="preserve"> REF _Ref277688332 \h </w:instrText>
            </w:r>
            <w:r w:rsidR="009B111A" w:rsidRPr="00700D02">
              <w:instrText xml:space="preserve"> \* MERGEFORMAT </w:instrText>
            </w:r>
            <w:r w:rsidR="00446469" w:rsidRPr="00700D02">
              <w:fldChar w:fldCharType="separate"/>
            </w:r>
            <w:r w:rsidR="00B73FE3" w:rsidRPr="00634090">
              <w:t xml:space="preserve">Figure </w:t>
            </w:r>
            <w:r w:rsidR="00B73FE3">
              <w:rPr>
                <w:noProof/>
              </w:rPr>
              <w:t>23</w:t>
            </w:r>
            <w:r w:rsidR="00446469" w:rsidRPr="00700D02">
              <w:fldChar w:fldCharType="end"/>
            </w:r>
            <w:r w:rsidRPr="00700D02">
              <w:rPr>
                <w:rFonts w:cs="Arial Mäori"/>
                <w:iCs/>
              </w:rPr>
              <w:t>).</w:t>
            </w:r>
          </w:p>
          <w:p w14:paraId="20639D38" w14:textId="77777777" w:rsidR="00E474A7" w:rsidRPr="009B111A" w:rsidRDefault="00E474A7" w:rsidP="007107E1">
            <w:pPr>
              <w:pStyle w:val="Caption"/>
              <w:keepNext/>
              <w:ind w:left="29" w:hanging="29"/>
              <w:jc w:val="both"/>
              <w:rPr>
                <w:rFonts w:cs="Arial Mäori"/>
                <w:iCs/>
                <w:sz w:val="23"/>
                <w:szCs w:val="23"/>
              </w:rPr>
            </w:pPr>
          </w:p>
          <w:p w14:paraId="28932EAF" w14:textId="6BC962F8" w:rsidR="00E474A7" w:rsidRPr="006D5B4C" w:rsidRDefault="00E474A7" w:rsidP="007107E1">
            <w:pPr>
              <w:jc w:val="both"/>
            </w:pPr>
            <w:r w:rsidRPr="009B111A">
              <w:rPr>
                <w:rFonts w:cs="Arial Mäori"/>
                <w:iCs/>
              </w:rPr>
              <w:t xml:space="preserve">The </w:t>
            </w:r>
            <w:r w:rsidR="00BD0410" w:rsidRPr="009B111A">
              <w:rPr>
                <w:rFonts w:cs="Arial Mäori"/>
                <w:iCs/>
              </w:rPr>
              <w:t>DHBs</w:t>
            </w:r>
            <w:r w:rsidRPr="009B111A">
              <w:rPr>
                <w:rFonts w:cs="Arial Mäori"/>
                <w:iCs/>
              </w:rPr>
              <w:t xml:space="preserve"> with the highest number of women aged 20-69 years with first screening events </w:t>
            </w:r>
            <w:r w:rsidR="00064651" w:rsidRPr="009B111A">
              <w:rPr>
                <w:rFonts w:cs="Arial Mäori"/>
                <w:iCs/>
              </w:rPr>
              <w:t xml:space="preserve">were </w:t>
            </w:r>
            <w:r w:rsidR="00912725" w:rsidRPr="009B111A">
              <w:t>Auckland</w:t>
            </w:r>
            <w:r w:rsidR="00064651" w:rsidRPr="009B111A">
              <w:rPr>
                <w:rFonts w:cs="Arial Mäori"/>
                <w:iCs/>
              </w:rPr>
              <w:t xml:space="preserve"> (</w:t>
            </w:r>
            <w:r w:rsidR="00912725" w:rsidRPr="009B111A">
              <w:t>3,429</w:t>
            </w:r>
            <w:r w:rsidR="00064651" w:rsidRPr="009B111A">
              <w:rPr>
                <w:rFonts w:cs="Arial Mäori"/>
                <w:iCs/>
              </w:rPr>
              <w:t>)</w:t>
            </w:r>
            <w:r w:rsidR="00064651" w:rsidRPr="009B111A">
              <w:t xml:space="preserve"> </w:t>
            </w:r>
            <w:r w:rsidR="00064651" w:rsidRPr="009B111A">
              <w:rPr>
                <w:rFonts w:cs="Arial Mäori"/>
                <w:iCs/>
              </w:rPr>
              <w:t xml:space="preserve">and </w:t>
            </w:r>
            <w:r w:rsidR="00912725" w:rsidRPr="009B111A">
              <w:t>Waitemata</w:t>
            </w:r>
            <w:r w:rsidR="00F55E59" w:rsidRPr="009B111A">
              <w:rPr>
                <w:rFonts w:cs="Arial Mäori"/>
                <w:iCs/>
              </w:rPr>
              <w:t xml:space="preserve"> </w:t>
            </w:r>
            <w:r w:rsidR="00064651" w:rsidRPr="009B111A">
              <w:rPr>
                <w:rFonts w:cs="Arial Mäori"/>
                <w:iCs/>
              </w:rPr>
              <w:t>(</w:t>
            </w:r>
            <w:r w:rsidR="00912725" w:rsidRPr="009B111A">
              <w:t>3,042</w:t>
            </w:r>
            <w:r w:rsidR="00064651" w:rsidRPr="009B111A">
              <w:rPr>
                <w:rFonts w:cs="Arial Mäori"/>
                <w:iCs/>
              </w:rPr>
              <w:t>)</w:t>
            </w:r>
            <w:r w:rsidR="005A4885" w:rsidRPr="009B111A">
              <w:rPr>
                <w:rFonts w:cs="Arial Mäori"/>
                <w:iCs/>
              </w:rPr>
              <w:t>.</w:t>
            </w:r>
            <w:r w:rsidRPr="009B111A">
              <w:rPr>
                <w:rFonts w:cs="Arial Mäori"/>
                <w:iCs/>
              </w:rPr>
              <w:t xml:space="preserve"> The </w:t>
            </w:r>
            <w:r w:rsidR="00BD0410" w:rsidRPr="009B111A">
              <w:rPr>
                <w:rFonts w:cs="Arial Mäori"/>
                <w:iCs/>
              </w:rPr>
              <w:t>DHBs</w:t>
            </w:r>
            <w:r w:rsidRPr="009B111A">
              <w:rPr>
                <w:rFonts w:cs="Arial Mäori"/>
                <w:iCs/>
              </w:rPr>
              <w:t xml:space="preserve"> where women with first screening events, as a proportion of all women with screening events, </w:t>
            </w:r>
            <w:r w:rsidR="002D4ED1" w:rsidRPr="009B111A">
              <w:rPr>
                <w:rFonts w:cs="Arial Mäori"/>
                <w:iCs/>
              </w:rPr>
              <w:t>were</w:t>
            </w:r>
            <w:r w:rsidRPr="009B111A">
              <w:rPr>
                <w:rFonts w:cs="Arial Mäori"/>
                <w:iCs/>
              </w:rPr>
              <w:t xml:space="preserve"> the highest</w:t>
            </w:r>
            <w:r w:rsidR="006B4459" w:rsidRPr="009B111A">
              <w:rPr>
                <w:rFonts w:cs="Arial Mäori"/>
                <w:iCs/>
              </w:rPr>
              <w:t xml:space="preserve"> </w:t>
            </w:r>
            <w:r w:rsidR="00117E26" w:rsidRPr="009B111A">
              <w:rPr>
                <w:rFonts w:cs="Arial Mäori"/>
                <w:iCs/>
              </w:rPr>
              <w:t>in</w:t>
            </w:r>
            <w:r w:rsidRPr="009B111A">
              <w:rPr>
                <w:rFonts w:cs="Arial Mäori"/>
                <w:iCs/>
              </w:rPr>
              <w:t xml:space="preserve"> </w:t>
            </w:r>
            <w:r w:rsidR="00912725" w:rsidRPr="009B111A">
              <w:t>Auckland</w:t>
            </w:r>
            <w:r w:rsidR="009712EC" w:rsidRPr="009B111A">
              <w:rPr>
                <w:rFonts w:cs="Arial Mäori"/>
                <w:iCs/>
              </w:rPr>
              <w:t xml:space="preserve"> </w:t>
            </w:r>
            <w:r w:rsidR="00117E26" w:rsidRPr="009B111A">
              <w:rPr>
                <w:rFonts w:cs="Arial Mäori"/>
                <w:iCs/>
              </w:rPr>
              <w:t>(</w:t>
            </w:r>
            <w:r w:rsidR="00912725" w:rsidRPr="009B111A">
              <w:t>14.0</w:t>
            </w:r>
            <w:r w:rsidR="00064651" w:rsidRPr="009B111A">
              <w:rPr>
                <w:rFonts w:cs="Arial Mäori"/>
                <w:iCs/>
              </w:rPr>
              <w:t>%)</w:t>
            </w:r>
            <w:r w:rsidR="00117E26" w:rsidRPr="009B111A">
              <w:rPr>
                <w:rFonts w:cs="Arial Mäori"/>
                <w:iCs/>
              </w:rPr>
              <w:t xml:space="preserve"> followed by</w:t>
            </w:r>
            <w:r w:rsidR="00064651" w:rsidRPr="009B111A">
              <w:rPr>
                <w:rFonts w:cs="Arial Mäori"/>
                <w:iCs/>
              </w:rPr>
              <w:t xml:space="preserve"> </w:t>
            </w:r>
            <w:r w:rsidR="00912725" w:rsidRPr="009B111A">
              <w:t>Capital &amp; Coast</w:t>
            </w:r>
            <w:r w:rsidR="00064651" w:rsidRPr="009B111A">
              <w:rPr>
                <w:rFonts w:cs="Arial Mäori"/>
                <w:iCs/>
              </w:rPr>
              <w:t xml:space="preserve"> (</w:t>
            </w:r>
            <w:r w:rsidR="00912725" w:rsidRPr="009B111A">
              <w:t>12.8</w:t>
            </w:r>
            <w:r w:rsidR="00F17230" w:rsidRPr="009B111A">
              <w:rPr>
                <w:rFonts w:cs="Arial Mäori"/>
                <w:iCs/>
              </w:rPr>
              <w:t>%</w:t>
            </w:r>
            <w:r w:rsidR="00064651" w:rsidRPr="009B111A">
              <w:rPr>
                <w:rFonts w:cs="Arial Mäori"/>
                <w:iCs/>
              </w:rPr>
              <w:t>)</w:t>
            </w:r>
            <w:r w:rsidR="003B7A6B" w:rsidRPr="009B111A">
              <w:rPr>
                <w:rFonts w:cs="Arial Mäori"/>
                <w:iCs/>
              </w:rPr>
              <w:t xml:space="preserve"> and</w:t>
            </w:r>
            <w:r w:rsidR="00064651" w:rsidRPr="009B111A">
              <w:rPr>
                <w:rFonts w:cs="Arial Mäori"/>
                <w:iCs/>
              </w:rPr>
              <w:t xml:space="preserve"> </w:t>
            </w:r>
            <w:r w:rsidR="00912725" w:rsidRPr="009B111A">
              <w:t>Counties Manukau</w:t>
            </w:r>
            <w:r w:rsidR="00064651" w:rsidRPr="009B111A">
              <w:rPr>
                <w:rFonts w:cs="Arial Mäori"/>
                <w:iCs/>
              </w:rPr>
              <w:t xml:space="preserve"> (</w:t>
            </w:r>
            <w:r w:rsidR="00912725" w:rsidRPr="009B111A">
              <w:t>12.7</w:t>
            </w:r>
            <w:r w:rsidR="00F17230" w:rsidRPr="009B111A">
              <w:rPr>
                <w:rFonts w:cs="Arial Mäori"/>
                <w:iCs/>
              </w:rPr>
              <w:t>%</w:t>
            </w:r>
            <w:r w:rsidR="00064651" w:rsidRPr="009B111A">
              <w:rPr>
                <w:rFonts w:cs="Arial Mäori"/>
                <w:iCs/>
              </w:rPr>
              <w:t>)</w:t>
            </w:r>
            <w:r w:rsidR="00411D07" w:rsidRPr="009B111A">
              <w:rPr>
                <w:rFonts w:cs="Arial Mäori"/>
                <w:iCs/>
              </w:rPr>
              <w:t>.</w:t>
            </w:r>
            <w:r w:rsidR="00437A3B" w:rsidRPr="009B111A">
              <w:rPr>
                <w:rFonts w:cs="Arial Mäori"/>
                <w:iCs/>
              </w:rPr>
              <w:t xml:space="preserve"> </w:t>
            </w:r>
            <w:r w:rsidRPr="009B111A">
              <w:rPr>
                <w:rFonts w:cs="Arial Mäori"/>
                <w:iCs/>
              </w:rPr>
              <w:t xml:space="preserve">The </w:t>
            </w:r>
            <w:r w:rsidR="00BD0410" w:rsidRPr="009B111A">
              <w:rPr>
                <w:rFonts w:cs="Arial Mäori"/>
                <w:iCs/>
              </w:rPr>
              <w:t>DHBs</w:t>
            </w:r>
            <w:r w:rsidRPr="009B111A">
              <w:rPr>
                <w:rFonts w:cs="Arial Mäori"/>
                <w:iCs/>
              </w:rPr>
              <w:t xml:space="preserve"> where this proportion was lowest w</w:t>
            </w:r>
            <w:r w:rsidR="002D4ED1" w:rsidRPr="009B111A">
              <w:rPr>
                <w:rFonts w:cs="Arial Mäori"/>
                <w:iCs/>
              </w:rPr>
              <w:t>ere</w:t>
            </w:r>
            <w:r w:rsidR="0072089C" w:rsidRPr="009B111A">
              <w:rPr>
                <w:rFonts w:cs="Arial Mäori"/>
                <w:iCs/>
              </w:rPr>
              <w:t xml:space="preserve"> </w:t>
            </w:r>
            <w:r w:rsidR="00912725" w:rsidRPr="009B111A">
              <w:t>West Coast</w:t>
            </w:r>
            <w:r w:rsidR="00460F1C" w:rsidRPr="009B111A">
              <w:rPr>
                <w:rFonts w:cs="Arial Mäori"/>
                <w:iCs/>
              </w:rPr>
              <w:t xml:space="preserve"> </w:t>
            </w:r>
            <w:r w:rsidR="005335C6" w:rsidRPr="009B111A">
              <w:t>(</w:t>
            </w:r>
            <w:r w:rsidR="00912725" w:rsidRPr="009B111A">
              <w:t>5.6</w:t>
            </w:r>
            <w:r w:rsidR="00064651" w:rsidRPr="009B111A">
              <w:t>%),</w:t>
            </w:r>
            <w:r w:rsidR="00064651" w:rsidRPr="009B111A">
              <w:rPr>
                <w:rFonts w:cs="Arial Mäori"/>
                <w:iCs/>
              </w:rPr>
              <w:t xml:space="preserve"> </w:t>
            </w:r>
            <w:r w:rsidR="00912725" w:rsidRPr="009B111A">
              <w:t>Wairarapa</w:t>
            </w:r>
            <w:r w:rsidR="00064651" w:rsidRPr="009B111A">
              <w:rPr>
                <w:rFonts w:cs="Arial Mäori"/>
                <w:iCs/>
              </w:rPr>
              <w:t xml:space="preserve"> </w:t>
            </w:r>
            <w:r w:rsidR="00064651" w:rsidRPr="009B111A">
              <w:t>(</w:t>
            </w:r>
            <w:r w:rsidR="00912725" w:rsidRPr="009B111A">
              <w:t>6.5</w:t>
            </w:r>
            <w:r w:rsidR="00064651" w:rsidRPr="009B111A">
              <w:rPr>
                <w:rFonts w:cs="Arial Mäori"/>
                <w:iCs/>
              </w:rPr>
              <w:t>%)</w:t>
            </w:r>
            <w:r w:rsidR="003906EE" w:rsidRPr="009B111A">
              <w:rPr>
                <w:rFonts w:cs="Arial Mäori"/>
                <w:iCs/>
              </w:rPr>
              <w:t xml:space="preserve"> and</w:t>
            </w:r>
            <w:r w:rsidR="00437A3B" w:rsidRPr="009B111A">
              <w:rPr>
                <w:rFonts w:cs="Arial Mäori"/>
                <w:iCs/>
              </w:rPr>
              <w:t xml:space="preserve"> </w:t>
            </w:r>
            <w:r w:rsidR="00912725" w:rsidRPr="009B111A">
              <w:t>Taranaki</w:t>
            </w:r>
            <w:r w:rsidR="00064651" w:rsidRPr="009B111A">
              <w:t xml:space="preserve"> </w:t>
            </w:r>
            <w:r w:rsidR="00064651" w:rsidRPr="009B111A">
              <w:rPr>
                <w:rFonts w:cs="Arial Mäori"/>
                <w:iCs/>
              </w:rPr>
              <w:t>(</w:t>
            </w:r>
            <w:r w:rsidR="00912725" w:rsidRPr="009B111A">
              <w:t>6.8</w:t>
            </w:r>
            <w:r w:rsidR="00064651" w:rsidRPr="009B111A">
              <w:rPr>
                <w:rFonts w:cs="Arial Mäori"/>
                <w:iCs/>
              </w:rPr>
              <w:t>%)</w:t>
            </w:r>
            <w:r w:rsidR="000037B0" w:rsidRPr="009B111A">
              <w:rPr>
                <w:rFonts w:cs="Arial Mäori"/>
                <w:iCs/>
              </w:rPr>
              <w:t xml:space="preserve"> (</w:t>
            </w:r>
            <w:r w:rsidR="00065EF6" w:rsidRPr="006B16FE">
              <w:fldChar w:fldCharType="begin"/>
            </w:r>
            <w:r w:rsidR="00065EF6" w:rsidRPr="006B16FE">
              <w:rPr>
                <w:rFonts w:cs="Arial Mäori"/>
                <w:iCs/>
              </w:rPr>
              <w:instrText xml:space="preserve"> REF _Ref277688557 \h </w:instrText>
            </w:r>
            <w:r w:rsidR="009B111A" w:rsidRPr="006B16FE">
              <w:instrText xml:space="preserve"> \* MERGEFORMAT </w:instrText>
            </w:r>
            <w:r w:rsidR="00065EF6" w:rsidRPr="006B16FE">
              <w:fldChar w:fldCharType="separate"/>
            </w:r>
            <w:r w:rsidR="00B73FE3" w:rsidRPr="00634090">
              <w:t xml:space="preserve">Figure </w:t>
            </w:r>
            <w:r w:rsidR="00B73FE3">
              <w:rPr>
                <w:noProof/>
              </w:rPr>
              <w:t>24</w:t>
            </w:r>
            <w:r w:rsidR="00065EF6" w:rsidRPr="006B16FE">
              <w:fldChar w:fldCharType="end"/>
            </w:r>
            <w:r w:rsidRPr="006B16FE">
              <w:rPr>
                <w:rFonts w:cs="Arial Mäori"/>
                <w:iCs/>
              </w:rPr>
              <w:t>,</w:t>
            </w:r>
            <w:r w:rsidR="00C62316" w:rsidRPr="006B16FE">
              <w:rPr>
                <w:rFonts w:cs="Arial Mäori"/>
                <w:iCs/>
              </w:rPr>
              <w:t xml:space="preserve"> </w:t>
            </w:r>
            <w:r w:rsidR="004307B3" w:rsidRPr="006B16FE">
              <w:fldChar w:fldCharType="begin"/>
            </w:r>
            <w:r w:rsidR="004307B3" w:rsidRPr="006B16FE">
              <w:rPr>
                <w:rFonts w:cs="Arial Mäori"/>
                <w:iCs/>
              </w:rPr>
              <w:instrText xml:space="preserve"> REF _Ref277688572 \h </w:instrText>
            </w:r>
            <w:r w:rsidR="009B111A" w:rsidRPr="006B16FE">
              <w:instrText xml:space="preserve"> \* MERGEFORMAT </w:instrText>
            </w:r>
            <w:r w:rsidR="004307B3" w:rsidRPr="006B16FE">
              <w:fldChar w:fldCharType="separate"/>
            </w:r>
            <w:r w:rsidR="00B73FE3" w:rsidRPr="0030791F">
              <w:t xml:space="preserve">Table </w:t>
            </w:r>
            <w:r w:rsidR="00B73FE3">
              <w:rPr>
                <w:noProof/>
              </w:rPr>
              <w:t>37</w:t>
            </w:r>
            <w:r w:rsidR="004307B3" w:rsidRPr="006B16FE">
              <w:fldChar w:fldCharType="end"/>
            </w:r>
            <w:r w:rsidRPr="006B16FE">
              <w:t>).</w:t>
            </w:r>
            <w:r w:rsidR="009712EC">
              <w:t xml:space="preserve"> </w:t>
            </w:r>
          </w:p>
          <w:p w14:paraId="3172B209" w14:textId="77777777" w:rsidR="00E474A7" w:rsidRPr="00C424D9" w:rsidRDefault="00E474A7" w:rsidP="007107E1">
            <w:pPr>
              <w:jc w:val="both"/>
            </w:pPr>
          </w:p>
          <w:p w14:paraId="1824E188" w14:textId="3BE09C26" w:rsidR="00C84863" w:rsidRPr="00C424D9" w:rsidRDefault="00E474A7" w:rsidP="00B2700F">
            <w:pPr>
              <w:jc w:val="both"/>
            </w:pPr>
            <w:r w:rsidRPr="005122A5">
              <w:t xml:space="preserve">The ethnic group with the highest number of women with first screening events was </w:t>
            </w:r>
            <w:r w:rsidR="00912725" w:rsidRPr="005122A5">
              <w:t>European/</w:t>
            </w:r>
            <w:r w:rsidR="007E1CFE">
              <w:t xml:space="preserve"> </w:t>
            </w:r>
            <w:r w:rsidR="00912725" w:rsidRPr="005122A5">
              <w:t>Other</w:t>
            </w:r>
            <w:r w:rsidR="00064651" w:rsidRPr="00D901C5">
              <w:t xml:space="preserve"> (</w:t>
            </w:r>
            <w:r w:rsidR="00912725" w:rsidRPr="00D901C5">
              <w:t>12,328</w:t>
            </w:r>
            <w:r w:rsidR="00547E14">
              <w:t xml:space="preserve"> wom</w:t>
            </w:r>
            <w:r w:rsidR="00547E14" w:rsidRPr="000141F9">
              <w:t>en</w:t>
            </w:r>
            <w:r w:rsidR="00064651" w:rsidRPr="000141F9">
              <w:t>)</w:t>
            </w:r>
            <w:r w:rsidRPr="000141F9">
              <w:t xml:space="preserve"> (</w:t>
            </w:r>
            <w:r w:rsidR="00596825" w:rsidRPr="000141F9">
              <w:fldChar w:fldCharType="begin"/>
            </w:r>
            <w:r w:rsidR="00596825" w:rsidRPr="000141F9">
              <w:instrText xml:space="preserve"> REF _Ref497722123 \h </w:instrText>
            </w:r>
            <w:r w:rsidR="000141F9">
              <w:instrText xml:space="preserve"> \* MERGEFORMAT </w:instrText>
            </w:r>
            <w:r w:rsidR="00596825" w:rsidRPr="000141F9">
              <w:fldChar w:fldCharType="separate"/>
            </w:r>
            <w:r w:rsidR="00B73FE3" w:rsidRPr="00634090">
              <w:t xml:space="preserve">Figure </w:t>
            </w:r>
            <w:r w:rsidR="00B73FE3">
              <w:rPr>
                <w:noProof/>
              </w:rPr>
              <w:t>25</w:t>
            </w:r>
            <w:r w:rsidR="00596825" w:rsidRPr="000141F9">
              <w:fldChar w:fldCharType="end"/>
            </w:r>
            <w:r w:rsidR="00596825">
              <w:t xml:space="preserve">, </w:t>
            </w:r>
            <w:r w:rsidR="004307B3" w:rsidRPr="006B16FE">
              <w:fldChar w:fldCharType="begin"/>
            </w:r>
            <w:r w:rsidR="004307B3" w:rsidRPr="006B16FE">
              <w:instrText xml:space="preserve"> REF _Ref275848918 \h </w:instrText>
            </w:r>
            <w:r w:rsidR="006B16FE">
              <w:instrText xml:space="preserve"> \* MERGEFORMAT </w:instrText>
            </w:r>
            <w:r w:rsidR="004307B3" w:rsidRPr="006B16FE">
              <w:fldChar w:fldCharType="separate"/>
            </w:r>
            <w:r w:rsidR="00B73FE3" w:rsidRPr="0030791F">
              <w:t xml:space="preserve">Table </w:t>
            </w:r>
            <w:r w:rsidR="00B73FE3">
              <w:rPr>
                <w:noProof/>
              </w:rPr>
              <w:t>38</w:t>
            </w:r>
            <w:r w:rsidR="004307B3" w:rsidRPr="006B16FE">
              <w:fldChar w:fldCharType="end"/>
            </w:r>
            <w:r w:rsidRPr="006B16FE">
              <w:t>).</w:t>
            </w:r>
            <w:r w:rsidRPr="006D5B4C">
              <w:t xml:space="preserve"> The group with the highest proportion of their eligible po</w:t>
            </w:r>
            <w:r w:rsidRPr="00C424D9">
              <w:t xml:space="preserve">pulation being </w:t>
            </w:r>
            <w:r w:rsidRPr="000141F9">
              <w:t xml:space="preserve">screened for the first time was </w:t>
            </w:r>
            <w:r w:rsidR="00912725" w:rsidRPr="000141F9">
              <w:t>Asian</w:t>
            </w:r>
            <w:r w:rsidR="00547E14" w:rsidRPr="000141F9">
              <w:t xml:space="preserve"> women</w:t>
            </w:r>
            <w:r w:rsidR="00064651" w:rsidRPr="000141F9">
              <w:t xml:space="preserve"> (</w:t>
            </w:r>
            <w:r w:rsidR="00912725" w:rsidRPr="000141F9">
              <w:t>2.9</w:t>
            </w:r>
            <w:r w:rsidR="00920282" w:rsidRPr="000141F9">
              <w:t>%</w:t>
            </w:r>
            <w:r w:rsidR="00064651" w:rsidRPr="000141F9">
              <w:t>)</w:t>
            </w:r>
            <w:r w:rsidRPr="000141F9">
              <w:t xml:space="preserve">, </w:t>
            </w:r>
            <w:r w:rsidR="000460D0" w:rsidRPr="000141F9">
              <w:t xml:space="preserve">and </w:t>
            </w:r>
            <w:r w:rsidR="006B3929" w:rsidRPr="000141F9">
              <w:t>the</w:t>
            </w:r>
            <w:r w:rsidR="00914AE2" w:rsidRPr="000141F9">
              <w:t xml:space="preserve"> </w:t>
            </w:r>
            <w:r w:rsidR="000460D0" w:rsidRPr="000141F9">
              <w:t xml:space="preserve">lowest </w:t>
            </w:r>
            <w:r w:rsidR="006B3929" w:rsidRPr="000141F9">
              <w:t xml:space="preserve">was </w:t>
            </w:r>
            <w:r w:rsidR="00912725" w:rsidRPr="000141F9">
              <w:t>Maori</w:t>
            </w:r>
            <w:r w:rsidR="00547E14" w:rsidRPr="000141F9">
              <w:t xml:space="preserve"> women</w:t>
            </w:r>
            <w:r w:rsidR="00064651" w:rsidRPr="000141F9">
              <w:t xml:space="preserve"> (</w:t>
            </w:r>
            <w:r w:rsidR="00912725" w:rsidRPr="000141F9">
              <w:t>1.2</w:t>
            </w:r>
            <w:r w:rsidR="00A964A2" w:rsidRPr="000141F9">
              <w:t>%</w:t>
            </w:r>
            <w:r w:rsidR="00064651" w:rsidRPr="000141F9">
              <w:t>)</w:t>
            </w:r>
            <w:r w:rsidRPr="000141F9">
              <w:t xml:space="preserve"> (</w:t>
            </w:r>
            <w:r w:rsidR="004307B3" w:rsidRPr="000141F9">
              <w:fldChar w:fldCharType="begin"/>
            </w:r>
            <w:r w:rsidR="004307B3" w:rsidRPr="000141F9">
              <w:instrText xml:space="preserve"> REF _Ref275848918 \h </w:instrText>
            </w:r>
            <w:r w:rsidR="000141F9">
              <w:instrText xml:space="preserve"> \* MERGEFORMAT </w:instrText>
            </w:r>
            <w:r w:rsidR="004307B3" w:rsidRPr="000141F9">
              <w:fldChar w:fldCharType="separate"/>
            </w:r>
            <w:r w:rsidR="00B73FE3" w:rsidRPr="0030791F">
              <w:t xml:space="preserve">Table </w:t>
            </w:r>
            <w:r w:rsidR="00B73FE3">
              <w:rPr>
                <w:noProof/>
              </w:rPr>
              <w:t>38</w:t>
            </w:r>
            <w:r w:rsidR="004307B3" w:rsidRPr="000141F9">
              <w:fldChar w:fldCharType="end"/>
            </w:r>
            <w:r w:rsidRPr="000141F9">
              <w:t xml:space="preserve">). The proportion of women screened who were being screened for the first time was highest for </w:t>
            </w:r>
            <w:r w:rsidR="00912725" w:rsidRPr="000141F9">
              <w:t>Asian</w:t>
            </w:r>
            <w:r w:rsidR="00064651" w:rsidRPr="000141F9">
              <w:t xml:space="preserve"> </w:t>
            </w:r>
            <w:r w:rsidRPr="000141F9">
              <w:t xml:space="preserve">women </w:t>
            </w:r>
            <w:r w:rsidR="00064651" w:rsidRPr="000141F9">
              <w:t>(</w:t>
            </w:r>
            <w:r w:rsidR="00912725" w:rsidRPr="000141F9">
              <w:t>21.8</w:t>
            </w:r>
            <w:r w:rsidR="00267671" w:rsidRPr="000141F9">
              <w:t>%</w:t>
            </w:r>
            <w:r w:rsidR="00064651" w:rsidRPr="000141F9">
              <w:t>)</w:t>
            </w:r>
            <w:r w:rsidRPr="000141F9">
              <w:t xml:space="preserve"> (</w:t>
            </w:r>
            <w:r w:rsidR="00616FB9" w:rsidRPr="000141F9">
              <w:fldChar w:fldCharType="begin"/>
            </w:r>
            <w:r w:rsidR="00616FB9" w:rsidRPr="000141F9">
              <w:instrText xml:space="preserve"> REF _Ref275848958 \h  \* MERGEFORMAT </w:instrText>
            </w:r>
            <w:r w:rsidR="00616FB9" w:rsidRPr="000141F9">
              <w:fldChar w:fldCharType="separate"/>
            </w:r>
            <w:r w:rsidR="00B73FE3" w:rsidRPr="00634090">
              <w:t xml:space="preserve">Figure </w:t>
            </w:r>
            <w:r w:rsidR="00B73FE3">
              <w:rPr>
                <w:noProof/>
              </w:rPr>
              <w:t>25</w:t>
            </w:r>
            <w:r w:rsidR="00616FB9" w:rsidRPr="000141F9">
              <w:fldChar w:fldCharType="end"/>
            </w:r>
            <w:r w:rsidR="00FC72DC" w:rsidRPr="000141F9">
              <w:t xml:space="preserve">, </w:t>
            </w:r>
            <w:r w:rsidR="00616FB9" w:rsidRPr="000141F9">
              <w:fldChar w:fldCharType="begin"/>
            </w:r>
            <w:r w:rsidR="00616FB9" w:rsidRPr="000141F9">
              <w:instrText xml:space="preserve"> REF _Ref275848918 \h  \* MERGEFORMAT </w:instrText>
            </w:r>
            <w:r w:rsidR="00616FB9" w:rsidRPr="000141F9">
              <w:fldChar w:fldCharType="separate"/>
            </w:r>
            <w:r w:rsidR="00B73FE3" w:rsidRPr="0030791F">
              <w:t xml:space="preserve">Table </w:t>
            </w:r>
            <w:r w:rsidR="00B73FE3">
              <w:t>38</w:t>
            </w:r>
            <w:r w:rsidR="00616FB9" w:rsidRPr="000141F9">
              <w:fldChar w:fldCharType="end"/>
            </w:r>
            <w:r w:rsidR="00FC72DC" w:rsidRPr="000141F9">
              <w:t>)</w:t>
            </w:r>
            <w:r w:rsidRPr="000141F9">
              <w:t>. This</w:t>
            </w:r>
            <w:r w:rsidRPr="00C424D9">
              <w:t xml:space="preserve"> proportion is likely to be related to the median age of women with a first screening event, </w:t>
            </w:r>
            <w:r w:rsidR="00544DB2" w:rsidRPr="005122A5">
              <w:t>which</w:t>
            </w:r>
            <w:r w:rsidR="00B12CD1" w:rsidRPr="00D901C5">
              <w:t xml:space="preserve"> is comparatively high </w:t>
            </w:r>
            <w:r w:rsidR="00613FFF" w:rsidRPr="005122A5">
              <w:t>for</w:t>
            </w:r>
            <w:r w:rsidR="00613FFF" w:rsidRPr="00D901C5">
              <w:t xml:space="preserve"> Asian women </w:t>
            </w:r>
            <w:r w:rsidR="00064651" w:rsidRPr="00D901C5">
              <w:t>(</w:t>
            </w:r>
            <w:r w:rsidR="00912725" w:rsidRPr="00D901C5">
              <w:t>31</w:t>
            </w:r>
            <w:r w:rsidR="00DF1030" w:rsidRPr="00D901C5">
              <w:t xml:space="preserve"> </w:t>
            </w:r>
            <w:r w:rsidR="000460D0" w:rsidRPr="00D901C5">
              <w:t xml:space="preserve">years, compared with </w:t>
            </w:r>
            <w:r w:rsidR="00912725" w:rsidRPr="00D901C5">
              <w:t>21</w:t>
            </w:r>
            <w:r w:rsidR="000460D0" w:rsidRPr="00D901C5">
              <w:t xml:space="preserve"> years for Māori women, </w:t>
            </w:r>
            <w:r w:rsidR="00912725" w:rsidRPr="00D901C5">
              <w:t>25</w:t>
            </w:r>
            <w:r w:rsidR="000460D0" w:rsidRPr="00D901C5">
              <w:t xml:space="preserve"> years for Pacific women, and </w:t>
            </w:r>
            <w:r w:rsidR="00912725" w:rsidRPr="00D901C5">
              <w:t>23</w:t>
            </w:r>
            <w:r w:rsidR="000460D0" w:rsidRPr="00D901C5">
              <w:t xml:space="preserve"> years for European/</w:t>
            </w:r>
            <w:r w:rsidR="00151CE9" w:rsidRPr="00D901C5">
              <w:t xml:space="preserve"> </w:t>
            </w:r>
            <w:r w:rsidR="000460D0" w:rsidRPr="00D901C5">
              <w:t xml:space="preserve">Other </w:t>
            </w:r>
            <w:r w:rsidR="000460D0" w:rsidRPr="000141F9">
              <w:t>women)</w:t>
            </w:r>
            <w:r w:rsidRPr="000141F9">
              <w:t xml:space="preserve"> (</w:t>
            </w:r>
            <w:r w:rsidR="004307B3" w:rsidRPr="000141F9">
              <w:fldChar w:fldCharType="begin"/>
            </w:r>
            <w:r w:rsidR="004307B3" w:rsidRPr="000141F9">
              <w:instrText xml:space="preserve"> REF _Ref486425675 \h </w:instrText>
            </w:r>
            <w:r w:rsidR="000141F9">
              <w:instrText xml:space="preserve"> \* MERGEFORMAT </w:instrText>
            </w:r>
            <w:r w:rsidR="004307B3" w:rsidRPr="000141F9">
              <w:fldChar w:fldCharType="separate"/>
            </w:r>
            <w:r w:rsidR="00B73FE3" w:rsidRPr="0030791F">
              <w:t xml:space="preserve">Table </w:t>
            </w:r>
            <w:r w:rsidR="00B73FE3">
              <w:rPr>
                <w:noProof/>
              </w:rPr>
              <w:t>39</w:t>
            </w:r>
            <w:r w:rsidR="004307B3" w:rsidRPr="000141F9">
              <w:fldChar w:fldCharType="end"/>
            </w:r>
            <w:r w:rsidRPr="000141F9">
              <w:t>).</w:t>
            </w:r>
          </w:p>
          <w:p w14:paraId="59ECE536" w14:textId="77777777" w:rsidR="00B2700F" w:rsidRPr="005122A5" w:rsidRDefault="00B2700F" w:rsidP="00B2700F">
            <w:pPr>
              <w:jc w:val="both"/>
            </w:pPr>
          </w:p>
        </w:tc>
      </w:tr>
      <w:tr w:rsidR="00714BBE" w:rsidRPr="00D901C5" w14:paraId="48DD5F81" w14:textId="77777777">
        <w:tc>
          <w:tcPr>
            <w:tcW w:w="1247" w:type="dxa"/>
          </w:tcPr>
          <w:p w14:paraId="6C4DE91C" w14:textId="77777777" w:rsidR="00714BBE" w:rsidRPr="00D901C5" w:rsidRDefault="00714BBE" w:rsidP="007107E1">
            <w:pPr>
              <w:spacing w:before="120"/>
              <w:jc w:val="both"/>
              <w:rPr>
                <w:b/>
              </w:rPr>
            </w:pPr>
            <w:r w:rsidRPr="00D901C5">
              <w:rPr>
                <w:b/>
              </w:rPr>
              <w:t>Trends</w:t>
            </w:r>
          </w:p>
        </w:tc>
        <w:tc>
          <w:tcPr>
            <w:tcW w:w="8075" w:type="dxa"/>
          </w:tcPr>
          <w:p w14:paraId="03F4B968" w14:textId="1B355441" w:rsidR="00CD3A8C" w:rsidRPr="00D901C5" w:rsidRDefault="00CD3A8C" w:rsidP="007107E1">
            <w:pPr>
              <w:spacing w:before="120"/>
              <w:ind w:right="34"/>
              <w:jc w:val="both"/>
              <w:rPr>
                <w:rFonts w:cs="Arial Mäori"/>
                <w:iCs/>
              </w:rPr>
            </w:pPr>
            <w:r w:rsidRPr="00D901C5">
              <w:rPr>
                <w:rFonts w:cs="Arial Mäori"/>
                <w:iCs/>
              </w:rPr>
              <w:t xml:space="preserve">The number of women with a first screening event recorded on the NCSP Register has </w:t>
            </w:r>
            <w:r w:rsidR="00E77F22" w:rsidRPr="00D901C5">
              <w:rPr>
                <w:rFonts w:cs="Arial Mäori"/>
                <w:iCs/>
              </w:rPr>
              <w:t>decreased</w:t>
            </w:r>
            <w:r w:rsidR="00CF2702" w:rsidRPr="00D901C5">
              <w:rPr>
                <w:rFonts w:cs="Arial Mäori"/>
                <w:iCs/>
              </w:rPr>
              <w:t xml:space="preserve"> </w:t>
            </w:r>
            <w:r w:rsidRPr="00D901C5">
              <w:rPr>
                <w:rFonts w:cs="Arial Mäori"/>
                <w:iCs/>
              </w:rPr>
              <w:t xml:space="preserve">from </w:t>
            </w:r>
            <w:r w:rsidR="00315E01" w:rsidRPr="00D901C5">
              <w:t>22,616</w:t>
            </w:r>
            <w:r w:rsidR="009712EC">
              <w:rPr>
                <w:rFonts w:cs="Arial Mäori"/>
                <w:iCs/>
              </w:rPr>
              <w:t xml:space="preserve"> </w:t>
            </w:r>
            <w:r w:rsidR="00E00E32" w:rsidRPr="00D901C5">
              <w:rPr>
                <w:rFonts w:cs="Arial Mäori"/>
                <w:iCs/>
              </w:rPr>
              <w:t>women in the previous period</w:t>
            </w:r>
            <w:r w:rsidRPr="00D901C5">
              <w:rPr>
                <w:rFonts w:cs="Arial Mäori"/>
                <w:iCs/>
              </w:rPr>
              <w:t xml:space="preserve"> to </w:t>
            </w:r>
            <w:r w:rsidR="00912725" w:rsidRPr="00D901C5">
              <w:t>22,362</w:t>
            </w:r>
            <w:r w:rsidR="00DF1030" w:rsidRPr="00D901C5">
              <w:t xml:space="preserve"> </w:t>
            </w:r>
            <w:r w:rsidRPr="00D901C5">
              <w:rPr>
                <w:rFonts w:cs="Arial Mäori"/>
                <w:iCs/>
              </w:rPr>
              <w:t xml:space="preserve">in the current period. </w:t>
            </w:r>
            <w:r w:rsidR="00DF3C0A" w:rsidRPr="00D901C5">
              <w:rPr>
                <w:rFonts w:cs="Arial Mäori"/>
                <w:iCs/>
              </w:rPr>
              <w:t>Across the overall eligible population aged 20-69 years, the proportion</w:t>
            </w:r>
            <w:r w:rsidRPr="00D901C5">
              <w:rPr>
                <w:rFonts w:cs="Arial Mäori"/>
                <w:iCs/>
              </w:rPr>
              <w:t xml:space="preserve"> of women with screening events </w:t>
            </w:r>
            <w:r w:rsidR="00BC18C0" w:rsidRPr="00D901C5">
              <w:rPr>
                <w:rFonts w:cs="Arial Mäori"/>
                <w:iCs/>
              </w:rPr>
              <w:t>that are</w:t>
            </w:r>
            <w:r w:rsidRPr="00D901C5">
              <w:rPr>
                <w:rFonts w:cs="Arial Mäori"/>
                <w:iCs/>
              </w:rPr>
              <w:t xml:space="preserve"> their first screening event being recorded on the NCSP Register is </w:t>
            </w:r>
            <w:r w:rsidR="004B3437" w:rsidRPr="00D901C5">
              <w:rPr>
                <w:rFonts w:cs="Arial Mäori"/>
                <w:iCs/>
              </w:rPr>
              <w:t xml:space="preserve">slightly lower </w:t>
            </w:r>
            <w:r w:rsidR="00392F2D" w:rsidRPr="00D901C5">
              <w:rPr>
                <w:rFonts w:cs="Arial Mäori"/>
                <w:iCs/>
              </w:rPr>
              <w:t xml:space="preserve">in this period </w:t>
            </w:r>
            <w:r w:rsidR="0095599C" w:rsidRPr="00D901C5">
              <w:rPr>
                <w:rFonts w:cs="Arial Mäori"/>
                <w:iCs/>
              </w:rPr>
              <w:t>(</w:t>
            </w:r>
            <w:r w:rsidR="00912725" w:rsidRPr="00D901C5">
              <w:t>1.6</w:t>
            </w:r>
            <w:r w:rsidR="0095599C" w:rsidRPr="00D901C5">
              <w:rPr>
                <w:rFonts w:cs="Arial Mäori"/>
                <w:iCs/>
              </w:rPr>
              <w:t>%</w:t>
            </w:r>
            <w:r w:rsidR="00692D0A" w:rsidRPr="00D901C5">
              <w:rPr>
                <w:rFonts w:cs="Arial Mäori"/>
                <w:iCs/>
              </w:rPr>
              <w:t xml:space="preserve">) </w:t>
            </w:r>
            <w:r w:rsidR="00FE1FEE" w:rsidRPr="00D901C5">
              <w:rPr>
                <w:rFonts w:cs="Arial Mäori"/>
                <w:iCs/>
              </w:rPr>
              <w:t xml:space="preserve">compared </w:t>
            </w:r>
            <w:r w:rsidR="00EF7875" w:rsidRPr="00D901C5">
              <w:rPr>
                <w:rFonts w:cs="Arial Mäori"/>
                <w:iCs/>
              </w:rPr>
              <w:t>to</w:t>
            </w:r>
            <w:r w:rsidR="00580764" w:rsidRPr="00D901C5">
              <w:rPr>
                <w:rFonts w:cs="Arial Mäori"/>
                <w:iCs/>
              </w:rPr>
              <w:t xml:space="preserve"> </w:t>
            </w:r>
            <w:r w:rsidRPr="00D901C5">
              <w:rPr>
                <w:rFonts w:cs="Arial Mäori"/>
                <w:iCs/>
              </w:rPr>
              <w:t>the previous period</w:t>
            </w:r>
            <w:r w:rsidR="00080736" w:rsidRPr="00D901C5">
              <w:rPr>
                <w:rFonts w:cs="Arial Mäori"/>
                <w:iCs/>
              </w:rPr>
              <w:t xml:space="preserve"> </w:t>
            </w:r>
            <w:r w:rsidR="00692D0A" w:rsidRPr="00D901C5">
              <w:rPr>
                <w:rFonts w:cs="Arial Mäori"/>
                <w:iCs/>
              </w:rPr>
              <w:t>(</w:t>
            </w:r>
            <w:r w:rsidR="00315E01" w:rsidRPr="00547E14">
              <w:t>1.7</w:t>
            </w:r>
            <w:r w:rsidR="00315E01" w:rsidRPr="00547E14">
              <w:rPr>
                <w:rFonts w:cs="Arial Mäori"/>
                <w:iCs/>
              </w:rPr>
              <w:t>%</w:t>
            </w:r>
            <w:r w:rsidR="00692D0A" w:rsidRPr="00547E14">
              <w:rPr>
                <w:rFonts w:cs="Arial Mäori"/>
                <w:iCs/>
              </w:rPr>
              <w:t>)</w:t>
            </w:r>
            <w:r w:rsidRPr="00547E14">
              <w:rPr>
                <w:rFonts w:cs="Arial Mäori"/>
                <w:iCs/>
              </w:rPr>
              <w:t>.</w:t>
            </w:r>
          </w:p>
          <w:p w14:paraId="5E79835A" w14:textId="77777777" w:rsidR="00CD3A8C" w:rsidRPr="00D901C5" w:rsidRDefault="00CD3A8C" w:rsidP="007107E1">
            <w:pPr>
              <w:ind w:right="34"/>
              <w:jc w:val="both"/>
              <w:rPr>
                <w:rFonts w:cs="Arial Mäori"/>
                <w:iCs/>
              </w:rPr>
            </w:pPr>
          </w:p>
          <w:p w14:paraId="76B0F2DA" w14:textId="222E688D" w:rsidR="00CD3A8C" w:rsidRPr="00D901C5" w:rsidRDefault="00CD3A8C" w:rsidP="007107E1">
            <w:pPr>
              <w:ind w:right="34"/>
              <w:jc w:val="both"/>
              <w:rPr>
                <w:rFonts w:cs="Arial Mäori"/>
                <w:iCs/>
              </w:rPr>
            </w:pPr>
            <w:r w:rsidRPr="00D901C5">
              <w:rPr>
                <w:rFonts w:cs="Arial Mäori"/>
                <w:iCs/>
              </w:rPr>
              <w:t xml:space="preserve">Patterns by age, DHB, and ethnicity are </w:t>
            </w:r>
            <w:r w:rsidR="00DF3C0A" w:rsidRPr="00D901C5">
              <w:rPr>
                <w:rFonts w:cs="Arial Mäori"/>
                <w:iCs/>
              </w:rPr>
              <w:t>broadl</w:t>
            </w:r>
            <w:r w:rsidRPr="00D901C5">
              <w:rPr>
                <w:rFonts w:cs="Arial Mäori"/>
                <w:iCs/>
              </w:rPr>
              <w:t>y similar to those seen in the previous report</w:t>
            </w:r>
            <w:r w:rsidR="00334D50" w:rsidRPr="00D901C5">
              <w:rPr>
                <w:rFonts w:cs="Arial Mäori"/>
                <w:iCs/>
              </w:rPr>
              <w:t xml:space="preserve">. </w:t>
            </w:r>
            <w:r w:rsidR="001020B5" w:rsidRPr="00D901C5">
              <w:rPr>
                <w:rFonts w:cs="Arial Mäori"/>
                <w:iCs/>
              </w:rPr>
              <w:t>Trends by age show</w:t>
            </w:r>
            <w:r w:rsidR="00306679" w:rsidRPr="00D901C5">
              <w:rPr>
                <w:rFonts w:cs="Arial Mäori"/>
                <w:iCs/>
              </w:rPr>
              <w:t xml:space="preserve"> a slight drop in the </w:t>
            </w:r>
            <w:r w:rsidR="001020B5" w:rsidRPr="00D901C5">
              <w:rPr>
                <w:rFonts w:cs="Arial Mäori"/>
                <w:iCs/>
              </w:rPr>
              <w:t xml:space="preserve">number of first screens over time </w:t>
            </w:r>
            <w:r w:rsidR="00E8141C" w:rsidRPr="00D901C5">
              <w:rPr>
                <w:rFonts w:cs="Arial Mäori"/>
                <w:iCs/>
              </w:rPr>
              <w:t>in</w:t>
            </w:r>
            <w:r w:rsidR="001020B5" w:rsidRPr="00D901C5">
              <w:rPr>
                <w:rFonts w:cs="Arial Mäori"/>
                <w:iCs/>
              </w:rPr>
              <w:t xml:space="preserve"> </w:t>
            </w:r>
            <w:r w:rsidR="005A15A4" w:rsidRPr="00D901C5">
              <w:rPr>
                <w:rFonts w:cs="Arial Mäori"/>
                <w:iCs/>
              </w:rPr>
              <w:t xml:space="preserve">most </w:t>
            </w:r>
            <w:r w:rsidR="00EC6B70" w:rsidRPr="00D901C5">
              <w:rPr>
                <w:rFonts w:cs="Arial Mäori"/>
                <w:iCs/>
              </w:rPr>
              <w:t>five-year</w:t>
            </w:r>
            <w:r w:rsidR="00E8141C" w:rsidRPr="00D901C5">
              <w:rPr>
                <w:rFonts w:cs="Arial Mäori"/>
                <w:iCs/>
              </w:rPr>
              <w:t xml:space="preserve"> age groups</w:t>
            </w:r>
            <w:r w:rsidR="006B7658">
              <w:rPr>
                <w:rFonts w:cs="Arial Mäori"/>
                <w:iCs/>
              </w:rPr>
              <w:t xml:space="preserve"> compared to the </w:t>
            </w:r>
            <w:r w:rsidR="006B7658" w:rsidRPr="000141F9">
              <w:rPr>
                <w:rFonts w:cs="Arial Mäori"/>
                <w:iCs/>
              </w:rPr>
              <w:t xml:space="preserve">previous report. </w:t>
            </w:r>
            <w:r w:rsidR="00AF7163" w:rsidRPr="000141F9">
              <w:rPr>
                <w:rFonts w:cs="Arial Mäori"/>
                <w:iCs/>
              </w:rPr>
              <w:t>No</w:t>
            </w:r>
            <w:r w:rsidR="00C65151" w:rsidRPr="000141F9">
              <w:rPr>
                <w:rFonts w:cs="Arial Mäori"/>
                <w:iCs/>
              </w:rPr>
              <w:t>table</w:t>
            </w:r>
            <w:r w:rsidR="005A15A4" w:rsidRPr="000141F9">
              <w:rPr>
                <w:rFonts w:cs="Arial Mäori"/>
                <w:iCs/>
              </w:rPr>
              <w:t xml:space="preserve"> drop</w:t>
            </w:r>
            <w:r w:rsidR="006226C1" w:rsidRPr="000141F9">
              <w:rPr>
                <w:rFonts w:cs="Arial Mäori"/>
                <w:iCs/>
              </w:rPr>
              <w:t>s</w:t>
            </w:r>
            <w:r w:rsidR="005A15A4" w:rsidRPr="00D901C5">
              <w:rPr>
                <w:rFonts w:cs="Arial Mäori"/>
                <w:iCs/>
              </w:rPr>
              <w:t xml:space="preserve"> </w:t>
            </w:r>
            <w:r w:rsidR="006226C1" w:rsidRPr="00D901C5">
              <w:rPr>
                <w:rFonts w:cs="Arial Mäori"/>
                <w:iCs/>
              </w:rPr>
              <w:t xml:space="preserve">seen </w:t>
            </w:r>
            <w:r w:rsidR="005A15A4" w:rsidRPr="00D901C5">
              <w:rPr>
                <w:rFonts w:cs="Arial Mäori"/>
                <w:iCs/>
              </w:rPr>
              <w:t>in</w:t>
            </w:r>
            <w:r w:rsidR="006B7658">
              <w:rPr>
                <w:rFonts w:cs="Arial Mäori"/>
                <w:iCs/>
              </w:rPr>
              <w:t xml:space="preserve"> the</w:t>
            </w:r>
            <w:r w:rsidR="005A15A4" w:rsidRPr="00D901C5">
              <w:rPr>
                <w:rFonts w:cs="Arial Mäori"/>
                <w:iCs/>
              </w:rPr>
              <w:t xml:space="preserve"> </w:t>
            </w:r>
            <w:r w:rsidR="006B7658">
              <w:rPr>
                <w:rFonts w:cs="Arial Mäori"/>
                <w:iCs/>
              </w:rPr>
              <w:t>20-24</w:t>
            </w:r>
            <w:r w:rsidR="00F507C5" w:rsidRPr="00D901C5">
              <w:rPr>
                <w:rFonts w:cs="Arial Mäori"/>
                <w:iCs/>
              </w:rPr>
              <w:t xml:space="preserve"> </w:t>
            </w:r>
            <w:r w:rsidR="006226C1" w:rsidRPr="00D901C5">
              <w:rPr>
                <w:rFonts w:cs="Arial Mäori"/>
                <w:iCs/>
              </w:rPr>
              <w:t xml:space="preserve">age group in the previous report </w:t>
            </w:r>
            <w:r w:rsidR="006B7658" w:rsidRPr="00D901C5">
              <w:rPr>
                <w:rFonts w:cs="Arial Mäori"/>
                <w:iCs/>
              </w:rPr>
              <w:t>ha</w:t>
            </w:r>
            <w:r w:rsidR="006B7658">
              <w:rPr>
                <w:rFonts w:cs="Arial Mäori"/>
                <w:iCs/>
              </w:rPr>
              <w:t>ve</w:t>
            </w:r>
            <w:r w:rsidR="006B7658" w:rsidRPr="00D901C5">
              <w:rPr>
                <w:rFonts w:cs="Arial Mäori"/>
                <w:iCs/>
              </w:rPr>
              <w:t xml:space="preserve"> </w:t>
            </w:r>
            <w:r w:rsidR="006226C1" w:rsidRPr="00D901C5">
              <w:rPr>
                <w:rFonts w:cs="Arial Mäori"/>
                <w:iCs/>
              </w:rPr>
              <w:t xml:space="preserve">not </w:t>
            </w:r>
            <w:r w:rsidR="006B7658">
              <w:rPr>
                <w:rFonts w:cs="Arial Mäori"/>
                <w:iCs/>
              </w:rPr>
              <w:t>continued</w:t>
            </w:r>
            <w:r w:rsidR="006B7658" w:rsidRPr="00D901C5">
              <w:rPr>
                <w:rFonts w:cs="Arial Mäori"/>
                <w:iCs/>
              </w:rPr>
              <w:t xml:space="preserve"> </w:t>
            </w:r>
            <w:r w:rsidR="006226C1" w:rsidRPr="00D901C5">
              <w:rPr>
                <w:rFonts w:cs="Arial Mäori"/>
                <w:iCs/>
              </w:rPr>
              <w:t>in this report</w:t>
            </w:r>
            <w:r w:rsidR="005A15A4" w:rsidRPr="00D901C5">
              <w:rPr>
                <w:rFonts w:cs="Arial Mäori"/>
                <w:iCs/>
              </w:rPr>
              <w:t xml:space="preserve">. </w:t>
            </w:r>
            <w:r w:rsidR="006226C1" w:rsidRPr="00D901C5">
              <w:rPr>
                <w:rFonts w:cs="Arial Mäori"/>
                <w:iCs/>
              </w:rPr>
              <w:t>D</w:t>
            </w:r>
            <w:r w:rsidR="005A15A4" w:rsidRPr="00D901C5">
              <w:rPr>
                <w:rFonts w:cs="Arial Mäori"/>
                <w:iCs/>
              </w:rPr>
              <w:t xml:space="preserve">eclines </w:t>
            </w:r>
            <w:r w:rsidR="006B7658">
              <w:rPr>
                <w:rFonts w:cs="Arial Mäori"/>
                <w:iCs/>
              </w:rPr>
              <w:t xml:space="preserve">in the proportions of all screening events </w:t>
            </w:r>
            <w:r w:rsidR="005A15A4" w:rsidRPr="00D901C5">
              <w:rPr>
                <w:rFonts w:cs="Arial Mäori"/>
                <w:iCs/>
              </w:rPr>
              <w:t xml:space="preserve">were seen in </w:t>
            </w:r>
            <w:r w:rsidR="006226C1" w:rsidRPr="00D901C5">
              <w:rPr>
                <w:rFonts w:cs="Arial Mäori"/>
                <w:iCs/>
              </w:rPr>
              <w:t xml:space="preserve">Pacific and Asian women and to a lesser extent </w:t>
            </w:r>
            <w:r w:rsidR="0080560D">
              <w:rPr>
                <w:rFonts w:cs="Arial Mäori"/>
                <w:iCs/>
              </w:rPr>
              <w:t xml:space="preserve">in </w:t>
            </w:r>
            <w:r w:rsidR="006226C1" w:rsidRPr="00D901C5">
              <w:rPr>
                <w:rFonts w:cs="Arial Mäori"/>
                <w:iCs/>
              </w:rPr>
              <w:t>M</w:t>
            </w:r>
            <w:r w:rsidR="005C0885" w:rsidRPr="00D901C5">
              <w:rPr>
                <w:rFonts w:cs="Arial Mäori"/>
                <w:iCs/>
              </w:rPr>
              <w:t>ā</w:t>
            </w:r>
            <w:r w:rsidR="006226C1" w:rsidRPr="00D901C5">
              <w:rPr>
                <w:rFonts w:cs="Arial Mäori"/>
                <w:iCs/>
              </w:rPr>
              <w:t>ori women</w:t>
            </w:r>
            <w:r w:rsidR="00971CFF" w:rsidRPr="00D901C5">
              <w:rPr>
                <w:rFonts w:cs="Arial Mäori"/>
                <w:iCs/>
              </w:rPr>
              <w:t>.</w:t>
            </w:r>
            <w:r w:rsidR="005C0885" w:rsidRPr="00D901C5">
              <w:rPr>
                <w:rFonts w:cs="Arial Mäori"/>
                <w:iCs/>
              </w:rPr>
              <w:t xml:space="preserve"> European/ Other women remained at a similar rate to the previous report</w:t>
            </w:r>
            <w:r w:rsidR="001020B5" w:rsidRPr="00D901C5">
              <w:rPr>
                <w:rFonts w:cs="Arial Mäori"/>
                <w:iCs/>
              </w:rPr>
              <w:t xml:space="preserve">. </w:t>
            </w:r>
            <w:r w:rsidRPr="00D901C5">
              <w:rPr>
                <w:rFonts w:cs="Arial Mäori"/>
                <w:iCs/>
              </w:rPr>
              <w:t>As was the case in previous report</w:t>
            </w:r>
            <w:r w:rsidR="00E804A4" w:rsidRPr="00D901C5">
              <w:rPr>
                <w:rFonts w:cs="Arial Mäori"/>
                <w:iCs/>
              </w:rPr>
              <w:t>s</w:t>
            </w:r>
            <w:r w:rsidRPr="00D901C5">
              <w:rPr>
                <w:rFonts w:cs="Arial Mäori"/>
                <w:iCs/>
              </w:rPr>
              <w:t xml:space="preserve">, the median age of a first screening event was older for Asian women than for </w:t>
            </w:r>
            <w:r w:rsidR="00F6315D" w:rsidRPr="00D901C5">
              <w:rPr>
                <w:rFonts w:cs="Arial Mäori"/>
                <w:iCs/>
              </w:rPr>
              <w:t>Māori</w:t>
            </w:r>
            <w:r w:rsidR="00F54055" w:rsidRPr="00D901C5">
              <w:rPr>
                <w:rFonts w:cs="Arial Mäori"/>
                <w:iCs/>
              </w:rPr>
              <w:t>, Pacific</w:t>
            </w:r>
            <w:r w:rsidRPr="00D901C5">
              <w:rPr>
                <w:rFonts w:cs="Arial Mäori"/>
                <w:iCs/>
              </w:rPr>
              <w:t xml:space="preserve"> </w:t>
            </w:r>
            <w:r w:rsidR="00F54055" w:rsidRPr="00D901C5">
              <w:rPr>
                <w:rFonts w:cs="Arial Mäori"/>
                <w:iCs/>
              </w:rPr>
              <w:t>and</w:t>
            </w:r>
            <w:r w:rsidRPr="00D901C5">
              <w:rPr>
                <w:rFonts w:cs="Arial Mäori"/>
                <w:iCs/>
              </w:rPr>
              <w:t xml:space="preserve"> </w:t>
            </w:r>
            <w:r w:rsidR="006F7048" w:rsidRPr="00D901C5">
              <w:rPr>
                <w:rFonts w:cs="Arial Mäori"/>
                <w:iCs/>
              </w:rPr>
              <w:t>Europe</w:t>
            </w:r>
            <w:r w:rsidR="009C34A6" w:rsidRPr="00D901C5">
              <w:rPr>
                <w:rFonts w:cs="Arial Mäori"/>
                <w:iCs/>
              </w:rPr>
              <w:t>a</w:t>
            </w:r>
            <w:r w:rsidR="006F7048" w:rsidRPr="00D901C5">
              <w:rPr>
                <w:rFonts w:cs="Arial Mäori"/>
                <w:iCs/>
              </w:rPr>
              <w:t xml:space="preserve">n/ </w:t>
            </w:r>
            <w:r w:rsidR="009C34A6" w:rsidRPr="00D901C5">
              <w:rPr>
                <w:rFonts w:cs="Arial Mäori"/>
                <w:iCs/>
              </w:rPr>
              <w:t xml:space="preserve">Other </w:t>
            </w:r>
            <w:r w:rsidRPr="00D901C5">
              <w:rPr>
                <w:rFonts w:cs="Arial Mäori"/>
                <w:iCs/>
              </w:rPr>
              <w:t xml:space="preserve">women, and </w:t>
            </w:r>
            <w:r w:rsidR="00F54055" w:rsidRPr="00D901C5">
              <w:rPr>
                <w:rFonts w:cs="Arial Mäori"/>
                <w:iCs/>
              </w:rPr>
              <w:t xml:space="preserve">Asian </w:t>
            </w:r>
            <w:r w:rsidRPr="00D901C5">
              <w:rPr>
                <w:rFonts w:cs="Arial Mäori"/>
                <w:iCs/>
              </w:rPr>
              <w:t xml:space="preserve">women with </w:t>
            </w:r>
            <w:r w:rsidR="00F54055" w:rsidRPr="00D901C5">
              <w:rPr>
                <w:rFonts w:cs="Arial Mäori"/>
                <w:iCs/>
              </w:rPr>
              <w:t xml:space="preserve">a </w:t>
            </w:r>
            <w:r w:rsidRPr="00D901C5">
              <w:rPr>
                <w:rFonts w:cs="Arial Mäori"/>
                <w:iCs/>
              </w:rPr>
              <w:t xml:space="preserve">first screening events constituted a larger proportion of </w:t>
            </w:r>
            <w:r w:rsidR="00F54055" w:rsidRPr="00D901C5">
              <w:rPr>
                <w:rFonts w:cs="Arial Mäori"/>
                <w:iCs/>
              </w:rPr>
              <w:t>all</w:t>
            </w:r>
            <w:r w:rsidRPr="00D901C5">
              <w:rPr>
                <w:rFonts w:cs="Arial Mäori"/>
                <w:iCs/>
              </w:rPr>
              <w:t xml:space="preserve"> women </w:t>
            </w:r>
            <w:r w:rsidR="00F54055" w:rsidRPr="00D901C5">
              <w:rPr>
                <w:rFonts w:cs="Arial Mäori"/>
                <w:iCs/>
              </w:rPr>
              <w:t>with a screening event</w:t>
            </w:r>
            <w:r w:rsidRPr="00D901C5">
              <w:rPr>
                <w:rFonts w:cs="Arial Mäori"/>
                <w:iCs/>
              </w:rPr>
              <w:t>.</w:t>
            </w:r>
          </w:p>
          <w:p w14:paraId="7D618941" w14:textId="77777777" w:rsidR="003224A0" w:rsidRPr="00D901C5" w:rsidRDefault="003224A0" w:rsidP="007107E1">
            <w:pPr>
              <w:ind w:right="34"/>
              <w:jc w:val="both"/>
              <w:rPr>
                <w:rFonts w:cs="Arial Mäori"/>
                <w:iCs/>
              </w:rPr>
            </w:pPr>
          </w:p>
          <w:p w14:paraId="21DB90C1" w14:textId="09148DF9" w:rsidR="003224A0" w:rsidRPr="006D5B4C" w:rsidRDefault="003224A0" w:rsidP="00AD5C6D">
            <w:pPr>
              <w:ind w:right="34"/>
              <w:jc w:val="both"/>
              <w:rPr>
                <w:rFonts w:cs="Arial Mäori"/>
                <w:iCs/>
              </w:rPr>
            </w:pPr>
            <w:r w:rsidRPr="00D901C5">
              <w:rPr>
                <w:rFonts w:cs="Arial Mäori"/>
                <w:iCs/>
              </w:rPr>
              <w:t xml:space="preserve">Trends over </w:t>
            </w:r>
            <w:r w:rsidRPr="00634090">
              <w:rPr>
                <w:rFonts w:cs="Arial Mäori"/>
                <w:iCs/>
              </w:rPr>
              <w:t xml:space="preserve">the two years ending </w:t>
            </w:r>
            <w:r w:rsidR="00912725" w:rsidRPr="00634090">
              <w:t>30 June</w:t>
            </w:r>
            <w:r w:rsidR="00040FFD" w:rsidRPr="00634090">
              <w:t xml:space="preserve"> </w:t>
            </w:r>
            <w:r w:rsidR="00A523B1" w:rsidRPr="00634090">
              <w:rPr>
                <w:rFonts w:cs="Arial Mäori"/>
                <w:iCs/>
              </w:rPr>
              <w:t>2017</w:t>
            </w:r>
            <w:r w:rsidR="00040FFD" w:rsidRPr="00634090">
              <w:rPr>
                <w:rFonts w:cs="Arial Mäori"/>
                <w:iCs/>
              </w:rPr>
              <w:t xml:space="preserve"> </w:t>
            </w:r>
            <w:r w:rsidRPr="00634090">
              <w:rPr>
                <w:rFonts w:cs="Arial Mäori"/>
                <w:iCs/>
              </w:rPr>
              <w:t xml:space="preserve">are shown in </w:t>
            </w:r>
            <w:r w:rsidR="00565370" w:rsidRPr="00634090">
              <w:rPr>
                <w:rFonts w:cs="Arial Mäori"/>
                <w:iCs/>
              </w:rPr>
              <w:fldChar w:fldCharType="begin"/>
            </w:r>
            <w:r w:rsidR="00565370" w:rsidRPr="00634090">
              <w:rPr>
                <w:rFonts w:cs="Arial Mäori"/>
                <w:iCs/>
              </w:rPr>
              <w:instrText xml:space="preserve"> REF _Ref323566401 \h </w:instrText>
            </w:r>
            <w:r w:rsidR="00332768" w:rsidRPr="00634090">
              <w:rPr>
                <w:rFonts w:cs="Arial Mäori"/>
                <w:iCs/>
              </w:rPr>
              <w:instrText xml:space="preserve"> \* MERGEFORMAT </w:instrText>
            </w:r>
            <w:r w:rsidR="00565370" w:rsidRPr="00634090">
              <w:rPr>
                <w:rFonts w:cs="Arial Mäori"/>
                <w:iCs/>
              </w:rPr>
            </w:r>
            <w:r w:rsidR="00565370" w:rsidRPr="00634090">
              <w:rPr>
                <w:rFonts w:cs="Arial Mäori"/>
                <w:iCs/>
              </w:rPr>
              <w:fldChar w:fldCharType="separate"/>
            </w:r>
            <w:r w:rsidR="00B73FE3" w:rsidRPr="00634090">
              <w:t xml:space="preserve">Figure </w:t>
            </w:r>
            <w:r w:rsidR="00B73FE3">
              <w:rPr>
                <w:noProof/>
              </w:rPr>
              <w:t>26</w:t>
            </w:r>
            <w:r w:rsidR="00565370" w:rsidRPr="00634090">
              <w:rPr>
                <w:rFonts w:cs="Arial Mäori"/>
                <w:iCs/>
              </w:rPr>
              <w:fldChar w:fldCharType="end"/>
            </w:r>
            <w:r w:rsidRPr="00634090">
              <w:rPr>
                <w:rFonts w:cs="Arial Mäori"/>
                <w:iCs/>
              </w:rPr>
              <w:t xml:space="preserve"> (by age), </w:t>
            </w:r>
            <w:r w:rsidR="00565370" w:rsidRPr="00634090">
              <w:rPr>
                <w:rFonts w:cs="Arial Mäori"/>
                <w:iCs/>
              </w:rPr>
              <w:fldChar w:fldCharType="begin"/>
            </w:r>
            <w:r w:rsidR="00565370" w:rsidRPr="00634090">
              <w:rPr>
                <w:rFonts w:cs="Arial Mäori"/>
                <w:iCs/>
              </w:rPr>
              <w:instrText xml:space="preserve"> REF _Ref497722325 \h </w:instrText>
            </w:r>
            <w:r w:rsidR="00332768" w:rsidRPr="00634090">
              <w:rPr>
                <w:rFonts w:cs="Arial Mäori"/>
                <w:iCs/>
              </w:rPr>
              <w:instrText xml:space="preserve"> \* MERGEFORMAT </w:instrText>
            </w:r>
            <w:r w:rsidR="00565370" w:rsidRPr="00634090">
              <w:rPr>
                <w:rFonts w:cs="Arial Mäori"/>
                <w:iCs/>
              </w:rPr>
            </w:r>
            <w:r w:rsidR="00565370" w:rsidRPr="00634090">
              <w:rPr>
                <w:rFonts w:cs="Arial Mäori"/>
                <w:iCs/>
              </w:rPr>
              <w:fldChar w:fldCharType="separate"/>
            </w:r>
            <w:r w:rsidR="00B73FE3" w:rsidRPr="00634090">
              <w:t xml:space="preserve">Figure </w:t>
            </w:r>
            <w:r w:rsidR="00B73FE3">
              <w:rPr>
                <w:noProof/>
              </w:rPr>
              <w:t>27</w:t>
            </w:r>
            <w:r w:rsidR="00565370" w:rsidRPr="00634090">
              <w:rPr>
                <w:rFonts w:cs="Arial Mäori"/>
                <w:iCs/>
              </w:rPr>
              <w:fldChar w:fldCharType="end"/>
            </w:r>
            <w:r w:rsidR="00AD5C6D" w:rsidRPr="00634090">
              <w:rPr>
                <w:rFonts w:cs="Arial Mäori"/>
                <w:iCs/>
              </w:rPr>
              <w:t xml:space="preserve"> (</w:t>
            </w:r>
            <w:r w:rsidRPr="00634090">
              <w:rPr>
                <w:rFonts w:cs="Arial Mäori"/>
                <w:iCs/>
              </w:rPr>
              <w:t xml:space="preserve">by DHB), and </w:t>
            </w:r>
            <w:r w:rsidR="00565370" w:rsidRPr="00634090">
              <w:rPr>
                <w:rFonts w:cs="Arial Mäori"/>
                <w:iCs/>
              </w:rPr>
              <w:fldChar w:fldCharType="begin"/>
            </w:r>
            <w:r w:rsidR="00565370" w:rsidRPr="00634090">
              <w:rPr>
                <w:rFonts w:cs="Arial Mäori"/>
                <w:iCs/>
              </w:rPr>
              <w:instrText xml:space="preserve"> REF _Ref323566404 \h </w:instrText>
            </w:r>
            <w:r w:rsidR="00332768" w:rsidRPr="00634090">
              <w:rPr>
                <w:rFonts w:cs="Arial Mäori"/>
                <w:iCs/>
              </w:rPr>
              <w:instrText xml:space="preserve"> \* MERGEFORMAT </w:instrText>
            </w:r>
            <w:r w:rsidR="00565370" w:rsidRPr="00634090">
              <w:rPr>
                <w:rFonts w:cs="Arial Mäori"/>
                <w:iCs/>
              </w:rPr>
            </w:r>
            <w:r w:rsidR="00565370" w:rsidRPr="00634090">
              <w:rPr>
                <w:rFonts w:cs="Arial Mäori"/>
                <w:iCs/>
              </w:rPr>
              <w:fldChar w:fldCharType="separate"/>
            </w:r>
            <w:r w:rsidR="00B73FE3" w:rsidRPr="00634090">
              <w:t xml:space="preserve">Figure </w:t>
            </w:r>
            <w:r w:rsidR="00B73FE3">
              <w:rPr>
                <w:noProof/>
              </w:rPr>
              <w:t>28</w:t>
            </w:r>
            <w:r w:rsidR="00565370" w:rsidRPr="00634090">
              <w:rPr>
                <w:rFonts w:cs="Arial Mäori"/>
                <w:iCs/>
              </w:rPr>
              <w:fldChar w:fldCharType="end"/>
            </w:r>
            <w:r w:rsidRPr="00634090">
              <w:rPr>
                <w:rFonts w:cs="Arial Mäori"/>
                <w:iCs/>
              </w:rPr>
              <w:t xml:space="preserve"> (by ethnicity).</w:t>
            </w:r>
            <w:r w:rsidR="00100CC8" w:rsidRPr="00D901C5">
              <w:rPr>
                <w:rFonts w:cs="Arial Mäori"/>
                <w:iCs/>
              </w:rPr>
              <w:fldChar w:fldCharType="begin"/>
            </w:r>
            <w:r w:rsidRPr="00D901C5">
              <w:rPr>
                <w:rFonts w:cs="Arial Mäori"/>
                <w:iCs/>
              </w:rPr>
              <w:instrText xml:space="preserve"> COMMENTS   \* MERGEFORMAT </w:instrText>
            </w:r>
            <w:r w:rsidR="00100CC8" w:rsidRPr="00D901C5">
              <w:rPr>
                <w:rFonts w:cs="Arial Mäori"/>
                <w:iCs/>
              </w:rPr>
              <w:fldChar w:fldCharType="end"/>
            </w:r>
          </w:p>
          <w:p w14:paraId="7F4D059D" w14:textId="77777777" w:rsidR="00000AEA" w:rsidRPr="00C424D9" w:rsidRDefault="00000AEA" w:rsidP="00787A3F">
            <w:pPr>
              <w:ind w:right="34"/>
              <w:jc w:val="both"/>
            </w:pPr>
          </w:p>
        </w:tc>
      </w:tr>
      <w:tr w:rsidR="00714BBE" w:rsidRPr="00D901C5" w14:paraId="3E48A597" w14:textId="77777777">
        <w:tc>
          <w:tcPr>
            <w:tcW w:w="1247" w:type="dxa"/>
          </w:tcPr>
          <w:p w14:paraId="6FA5C149" w14:textId="77777777" w:rsidR="00714BBE" w:rsidRPr="00D901C5" w:rsidRDefault="00714BBE" w:rsidP="007107E1">
            <w:pPr>
              <w:spacing w:before="120"/>
              <w:jc w:val="both"/>
              <w:rPr>
                <w:b/>
              </w:rPr>
            </w:pPr>
            <w:r w:rsidRPr="00D901C5">
              <w:rPr>
                <w:b/>
              </w:rPr>
              <w:t>Comments</w:t>
            </w:r>
          </w:p>
        </w:tc>
        <w:tc>
          <w:tcPr>
            <w:tcW w:w="8075" w:type="dxa"/>
          </w:tcPr>
          <w:p w14:paraId="44F4FD2A" w14:textId="5736A94B" w:rsidR="00CD3A8C" w:rsidRPr="00C424D9" w:rsidRDefault="0088701A" w:rsidP="007107E1">
            <w:pPr>
              <w:spacing w:before="120"/>
              <w:jc w:val="both"/>
              <w:rPr>
                <w:rFonts w:cs="Arial Mäori"/>
                <w:iCs/>
              </w:rPr>
            </w:pPr>
            <w:r w:rsidRPr="00D901C5">
              <w:rPr>
                <w:rFonts w:cs="Arial Mäori"/>
                <w:iCs/>
                <w:szCs w:val="23"/>
              </w:rPr>
              <w:t>T</w:t>
            </w:r>
            <w:r w:rsidR="00475DC3" w:rsidRPr="00D901C5">
              <w:rPr>
                <w:rFonts w:cs="Arial Mäori"/>
                <w:iCs/>
                <w:szCs w:val="23"/>
              </w:rPr>
              <w:t xml:space="preserve">his indicator can only measure the number of women with their first screening event </w:t>
            </w:r>
            <w:r w:rsidR="00475DC3" w:rsidRPr="00D901C5">
              <w:rPr>
                <w:rFonts w:eastAsia="Times New Roman" w:cs="Arial Mäori"/>
                <w:color w:val="000000"/>
                <w:szCs w:val="23"/>
                <w:lang w:eastAsia="en-NZ"/>
              </w:rPr>
              <w:t xml:space="preserve">in New Zealand, recorded on the register since its introduction (1990). It does not capture screening events </w:t>
            </w:r>
            <w:r w:rsidR="00544DB2" w:rsidRPr="00D901C5">
              <w:rPr>
                <w:rFonts w:eastAsia="Times New Roman" w:cs="Arial Mäori"/>
                <w:color w:val="000000"/>
                <w:szCs w:val="23"/>
                <w:lang w:eastAsia="en-NZ"/>
              </w:rPr>
              <w:t xml:space="preserve">which occurred </w:t>
            </w:r>
            <w:r w:rsidR="00475DC3" w:rsidRPr="00D901C5">
              <w:rPr>
                <w:rFonts w:eastAsia="Times New Roman" w:cs="Arial Mäori"/>
                <w:color w:val="000000"/>
                <w:szCs w:val="23"/>
                <w:lang w:eastAsia="en-NZ"/>
              </w:rPr>
              <w:t>outside New Zealand,</w:t>
            </w:r>
            <w:r w:rsidR="00475DC3" w:rsidRPr="006D5B4C">
              <w:rPr>
                <w:rFonts w:cs="Arial Mäori"/>
                <w:iCs/>
              </w:rPr>
              <w:t xml:space="preserve"> or among </w:t>
            </w:r>
            <w:r w:rsidR="00CD3A8C" w:rsidRPr="00C424D9">
              <w:rPr>
                <w:rFonts w:cs="Arial Mäori"/>
                <w:iCs/>
              </w:rPr>
              <w:t>women who are not enrolled on the NCSP Register.</w:t>
            </w:r>
            <w:r w:rsidR="009712EC">
              <w:rPr>
                <w:rFonts w:cs="Arial Mäori"/>
                <w:iCs/>
              </w:rPr>
              <w:t xml:space="preserve"> </w:t>
            </w:r>
          </w:p>
          <w:p w14:paraId="05A1009D" w14:textId="77777777" w:rsidR="00CD3A8C" w:rsidRPr="005122A5" w:rsidRDefault="00CD3A8C" w:rsidP="007107E1">
            <w:pPr>
              <w:jc w:val="both"/>
              <w:rPr>
                <w:rFonts w:cs="Arial Mäori"/>
                <w:iCs/>
              </w:rPr>
            </w:pPr>
          </w:p>
          <w:p w14:paraId="0CA13E09" w14:textId="77777777" w:rsidR="00CD3A8C" w:rsidRPr="00D901C5" w:rsidRDefault="00CD3A8C" w:rsidP="007107E1">
            <w:pPr>
              <w:jc w:val="both"/>
            </w:pPr>
            <w:r w:rsidRPr="005122A5">
              <w:rPr>
                <w:rFonts w:cs="Arial Mäori"/>
                <w:iCs/>
              </w:rPr>
              <w:t>Some differences in counts and proportion of women wi</w:t>
            </w:r>
            <w:r w:rsidRPr="00D901C5">
              <w:rPr>
                <w:rFonts w:cs="Arial Mäori"/>
                <w:iCs/>
              </w:rPr>
              <w:t xml:space="preserve">th first screens among screened women between </w:t>
            </w:r>
            <w:r w:rsidR="00BD0410" w:rsidRPr="00D901C5">
              <w:rPr>
                <w:rFonts w:cs="Arial Mäori"/>
                <w:iCs/>
              </w:rPr>
              <w:t>DHBs</w:t>
            </w:r>
            <w:r w:rsidRPr="00D901C5">
              <w:rPr>
                <w:rFonts w:cs="Arial Mäori"/>
                <w:iCs/>
              </w:rPr>
              <w:t xml:space="preserve"> are to be expected due to differences in population size</w:t>
            </w:r>
            <w:r w:rsidR="0088701A" w:rsidRPr="00D901C5">
              <w:rPr>
                <w:rFonts w:cs="Arial Mäori"/>
                <w:iCs/>
              </w:rPr>
              <w:t>, immigration</w:t>
            </w:r>
            <w:r w:rsidRPr="00D901C5">
              <w:rPr>
                <w:rFonts w:cs="Arial Mäori"/>
                <w:iCs/>
              </w:rPr>
              <w:t xml:space="preserve"> and age structure. Proportions have been provided to partially account for this, however they should be interpreted with caution. For example, a relatively low number of women with first screens as a proportion of all women screened could be due to either a lower number of women with first events, or a higher number of women with screening events. For example</w:t>
            </w:r>
            <w:r w:rsidR="006B199E" w:rsidRPr="00D901C5">
              <w:rPr>
                <w:rFonts w:cs="Arial Mäori"/>
                <w:iCs/>
              </w:rPr>
              <w:t>,</w:t>
            </w:r>
            <w:r w:rsidRPr="00D901C5">
              <w:rPr>
                <w:rFonts w:cs="Arial Mäori"/>
                <w:iCs/>
              </w:rPr>
              <w:t xml:space="preserve"> the DHB with the highest coverage, </w:t>
            </w:r>
            <w:r w:rsidR="002B2FDA" w:rsidRPr="006D4B4B">
              <w:rPr>
                <w:rFonts w:cs="Arial Mäori"/>
                <w:iCs/>
              </w:rPr>
              <w:t>Bay of Plenty</w:t>
            </w:r>
            <w:r w:rsidRPr="00D901C5">
              <w:rPr>
                <w:rFonts w:cs="Arial Mäori"/>
                <w:iCs/>
              </w:rPr>
              <w:t xml:space="preserve">, does not have a particularly high proportion of women with first events. If coverage remains high, then this proportion will inevitably decrease, as fewer women are available to be screened for the first time. Conversely, a relatively high number of women with first screens as a proportion of all women screened could be due to either a higher number of women with first events (due to increasing coverage), or a lower number of women with screening events (for example due to less frequent screening among women who have been screened at least once since the inception of the </w:t>
            </w:r>
            <w:r w:rsidR="00621042" w:rsidRPr="00D901C5">
              <w:rPr>
                <w:rFonts w:cs="Arial Mäori"/>
                <w:iCs/>
              </w:rPr>
              <w:t>NCSP R</w:t>
            </w:r>
            <w:r w:rsidRPr="00D901C5">
              <w:rPr>
                <w:rFonts w:cs="Arial Mäori"/>
                <w:iCs/>
              </w:rPr>
              <w:t>egister).</w:t>
            </w:r>
          </w:p>
          <w:p w14:paraId="20D59F30" w14:textId="7F2E41F3" w:rsidR="00714BBE" w:rsidRPr="00D901C5" w:rsidRDefault="009712EC" w:rsidP="00DE16F5">
            <w:pPr>
              <w:ind w:right="544"/>
              <w:jc w:val="both"/>
            </w:pPr>
            <w:r>
              <w:rPr>
                <w:rFonts w:cs="Arial Mäori"/>
                <w:iCs/>
              </w:rPr>
              <w:t xml:space="preserve"> </w:t>
            </w:r>
          </w:p>
        </w:tc>
      </w:tr>
    </w:tbl>
    <w:p w14:paraId="040571B1" w14:textId="77777777" w:rsidR="007D6874" w:rsidRPr="00D901C5" w:rsidRDefault="007D6874" w:rsidP="00D06EC2">
      <w:pPr>
        <w:pStyle w:val="Caption"/>
        <w:sectPr w:rsidR="007D6874" w:rsidRPr="00D901C5" w:rsidSect="006B29BA">
          <w:pgSz w:w="11907" w:h="16839" w:code="9"/>
          <w:pgMar w:top="1440" w:right="1417" w:bottom="1440" w:left="1440" w:header="708" w:footer="567" w:gutter="0"/>
          <w:cols w:space="708"/>
          <w:docGrid w:linePitch="360"/>
        </w:sectPr>
      </w:pPr>
      <w:bookmarkStart w:id="228" w:name="_Ref277688259"/>
      <w:bookmarkStart w:id="229" w:name="_Toc276457736"/>
      <w:bookmarkStart w:id="230" w:name="_Toc459126382"/>
      <w:bookmarkStart w:id="231" w:name="_Toc469398399"/>
      <w:bookmarkStart w:id="232" w:name="_Toc454287238"/>
    </w:p>
    <w:p w14:paraId="5FE752FD" w14:textId="5C759872" w:rsidR="00DF32CE" w:rsidRPr="00634090" w:rsidRDefault="00C65151" w:rsidP="006C2B94">
      <w:pPr>
        <w:pStyle w:val="Caption"/>
        <w:spacing w:after="80"/>
        <w:ind w:right="-23"/>
        <w:jc w:val="both"/>
      </w:pPr>
      <w:bookmarkStart w:id="233" w:name="_Ref482775917"/>
      <w:bookmarkStart w:id="234" w:name="_Toc509928593"/>
      <w:bookmarkStart w:id="235" w:name="_Toc275355697"/>
      <w:bookmarkEnd w:id="228"/>
      <w:bookmarkEnd w:id="229"/>
      <w:bookmarkEnd w:id="230"/>
      <w:bookmarkEnd w:id="231"/>
      <w:bookmarkEnd w:id="232"/>
      <w:r w:rsidRPr="00634090">
        <w:t>Figure</w:t>
      </w:r>
      <w:r w:rsidR="00DF32CE" w:rsidRPr="00634090">
        <w:t xml:space="preserve"> </w:t>
      </w:r>
      <w:r w:rsidR="00F55F28" w:rsidRPr="00634090">
        <w:fldChar w:fldCharType="begin"/>
      </w:r>
      <w:r w:rsidR="00F55F28" w:rsidRPr="00634090">
        <w:instrText xml:space="preserve"> SEQ Figure \* ARABIC </w:instrText>
      </w:r>
      <w:r w:rsidR="00F55F28" w:rsidRPr="00634090">
        <w:fldChar w:fldCharType="separate"/>
      </w:r>
      <w:r w:rsidR="00B73FE3">
        <w:rPr>
          <w:noProof/>
        </w:rPr>
        <w:t>21</w:t>
      </w:r>
      <w:r w:rsidR="00F55F28" w:rsidRPr="00634090">
        <w:rPr>
          <w:noProof/>
        </w:rPr>
        <w:fldChar w:fldCharType="end"/>
      </w:r>
      <w:bookmarkEnd w:id="233"/>
      <w:r w:rsidR="00DF32CE" w:rsidRPr="00634090">
        <w:t xml:space="preserve"> - Women with first screening events during the monitoring period, by five-year age group (women aged 20-69 years at </w:t>
      </w:r>
      <w:sdt>
        <w:sdtPr>
          <w:alias w:val="End Period"/>
          <w:tag w:val="End Period"/>
          <w:id w:val="-305549664"/>
          <w:placeholder>
            <w:docPart w:val="FD2D5F8A6CB542B380024EC42091AF55"/>
          </w:placeholder>
        </w:sdtPr>
        <w:sdtEndPr/>
        <w:sdtContent>
          <w:r w:rsidR="00BB23DA" w:rsidRPr="00634090">
            <w:t>30 June 2017</w:t>
          </w:r>
        </w:sdtContent>
      </w:sdt>
      <w:r w:rsidR="00DF32CE" w:rsidRPr="00634090">
        <w:t>)</w:t>
      </w:r>
      <w:bookmarkEnd w:id="234"/>
    </w:p>
    <w:p w14:paraId="48679CE2" w14:textId="2564F575" w:rsidR="00DF32CE" w:rsidRPr="00634090" w:rsidRDefault="006778C6" w:rsidP="00DF32CE">
      <w:pPr>
        <w:ind w:left="720" w:right="544" w:hanging="720"/>
        <w:jc w:val="both"/>
      </w:pPr>
      <w:r w:rsidRPr="00634090">
        <w:rPr>
          <w:noProof/>
          <w:lang w:eastAsia="en-NZ"/>
        </w:rPr>
        <w:drawing>
          <wp:inline distT="0" distB="0" distL="0" distR="0" wp14:anchorId="610092CD" wp14:editId="6C160FB1">
            <wp:extent cx="5627370" cy="3651885"/>
            <wp:effectExtent l="0" t="0" r="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9FA764C" w14:textId="77777777" w:rsidR="00DF32CE" w:rsidRPr="00634090" w:rsidRDefault="00DF32CE" w:rsidP="00DF32CE">
      <w:pPr>
        <w:ind w:right="544"/>
        <w:jc w:val="both"/>
      </w:pPr>
    </w:p>
    <w:p w14:paraId="2899268A" w14:textId="15D9705E" w:rsidR="00DF32CE" w:rsidRPr="00634090" w:rsidRDefault="00C65151" w:rsidP="006C2B94">
      <w:pPr>
        <w:pStyle w:val="Caption"/>
        <w:spacing w:after="80"/>
        <w:ind w:right="-23"/>
        <w:jc w:val="both"/>
      </w:pPr>
      <w:bookmarkStart w:id="236" w:name="_Ref277688524"/>
      <w:bookmarkStart w:id="237" w:name="_Toc459126383"/>
      <w:bookmarkStart w:id="238" w:name="_Toc469398400"/>
      <w:bookmarkStart w:id="239" w:name="_Toc454287239"/>
      <w:bookmarkStart w:id="240" w:name="_Toc509928594"/>
      <w:r w:rsidRPr="00634090">
        <w:t>Figure</w:t>
      </w:r>
      <w:r w:rsidR="00DF32CE" w:rsidRPr="00634090">
        <w:t xml:space="preserve"> </w:t>
      </w:r>
      <w:r w:rsidR="00F55F28" w:rsidRPr="00634090">
        <w:fldChar w:fldCharType="begin"/>
      </w:r>
      <w:r w:rsidR="00F55F28" w:rsidRPr="00634090">
        <w:instrText xml:space="preserve"> SEQ Figure \* ARABIC </w:instrText>
      </w:r>
      <w:r w:rsidR="00F55F28" w:rsidRPr="00634090">
        <w:fldChar w:fldCharType="separate"/>
      </w:r>
      <w:r w:rsidR="00B73FE3">
        <w:rPr>
          <w:noProof/>
        </w:rPr>
        <w:t>22</w:t>
      </w:r>
      <w:r w:rsidR="00F55F28" w:rsidRPr="00634090">
        <w:rPr>
          <w:noProof/>
        </w:rPr>
        <w:fldChar w:fldCharType="end"/>
      </w:r>
      <w:bookmarkEnd w:id="236"/>
      <w:r w:rsidR="00DF32CE" w:rsidRPr="00634090">
        <w:t xml:space="preserve"> - Women with first screening events as a proportion of all women screened in that age group during the monitoring period, by five-year age group (women aged 20-69 years at </w:t>
      </w:r>
      <w:sdt>
        <w:sdtPr>
          <w:alias w:val="End Period"/>
          <w:tag w:val="End Period"/>
          <w:id w:val="-285043953"/>
          <w:placeholder>
            <w:docPart w:val="30E063AFBDD94A3BA55831131CF9502C"/>
          </w:placeholder>
        </w:sdtPr>
        <w:sdtEndPr/>
        <w:sdtContent>
          <w:r w:rsidR="00BB23DA" w:rsidRPr="00634090">
            <w:t>30 June 2017</w:t>
          </w:r>
        </w:sdtContent>
      </w:sdt>
      <w:r w:rsidR="00DF32CE" w:rsidRPr="00634090">
        <w:t>)</w:t>
      </w:r>
      <w:bookmarkEnd w:id="237"/>
      <w:bookmarkEnd w:id="238"/>
      <w:bookmarkEnd w:id="239"/>
      <w:bookmarkEnd w:id="240"/>
    </w:p>
    <w:p w14:paraId="16684950" w14:textId="05F7DC71" w:rsidR="00DF32CE" w:rsidRPr="00634090" w:rsidRDefault="006778C6" w:rsidP="00DF32CE">
      <w:r w:rsidRPr="00634090">
        <w:rPr>
          <w:noProof/>
          <w:lang w:eastAsia="en-NZ"/>
        </w:rPr>
        <w:drawing>
          <wp:inline distT="0" distB="0" distL="0" distR="0" wp14:anchorId="4591B385" wp14:editId="7C989E25">
            <wp:extent cx="5633085" cy="3651885"/>
            <wp:effectExtent l="0" t="0" r="5715"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9D138FC" w14:textId="59105134" w:rsidR="00160678" w:rsidRDefault="00160678" w:rsidP="00DF32CE">
      <w:pPr>
        <w:ind w:right="544"/>
        <w:jc w:val="both"/>
        <w:rPr>
          <w:noProof/>
          <w:lang w:eastAsia="en-AU"/>
        </w:rPr>
      </w:pPr>
      <w:r>
        <w:rPr>
          <w:noProof/>
          <w:lang w:eastAsia="en-AU"/>
        </w:rPr>
        <w:br w:type="page"/>
      </w:r>
    </w:p>
    <w:p w14:paraId="243B7F33" w14:textId="06E67A8B" w:rsidR="00DF32CE" w:rsidRPr="00634090" w:rsidRDefault="00C65151" w:rsidP="006C2B94">
      <w:pPr>
        <w:pStyle w:val="Caption"/>
        <w:spacing w:after="80"/>
        <w:ind w:right="-23"/>
        <w:jc w:val="both"/>
      </w:pPr>
      <w:bookmarkStart w:id="241" w:name="_Ref277688332"/>
      <w:bookmarkStart w:id="242" w:name="_Toc459126384"/>
      <w:bookmarkStart w:id="243" w:name="_Toc469398401"/>
      <w:bookmarkStart w:id="244" w:name="_Toc454287240"/>
      <w:bookmarkStart w:id="245" w:name="_Toc509928595"/>
      <w:r w:rsidRPr="00634090">
        <w:t>Figure</w:t>
      </w:r>
      <w:r w:rsidR="00DF32CE" w:rsidRPr="00634090">
        <w:t xml:space="preserve"> </w:t>
      </w:r>
      <w:r w:rsidR="00F55F28" w:rsidRPr="00634090">
        <w:fldChar w:fldCharType="begin"/>
      </w:r>
      <w:r w:rsidR="00F55F28" w:rsidRPr="00634090">
        <w:instrText xml:space="preserve"> SEQ Figure \* ARABIC </w:instrText>
      </w:r>
      <w:r w:rsidR="00F55F28" w:rsidRPr="00634090">
        <w:fldChar w:fldCharType="separate"/>
      </w:r>
      <w:r w:rsidR="00B73FE3">
        <w:rPr>
          <w:noProof/>
        </w:rPr>
        <w:t>23</w:t>
      </w:r>
      <w:r w:rsidR="00F55F28" w:rsidRPr="00634090">
        <w:rPr>
          <w:noProof/>
        </w:rPr>
        <w:fldChar w:fldCharType="end"/>
      </w:r>
      <w:bookmarkEnd w:id="241"/>
      <w:r w:rsidR="00DF32CE" w:rsidRPr="00634090">
        <w:t xml:space="preserve"> - Proportion of population* in that age group with their first screening event during the monitoring period (women aged 20-69 years at </w:t>
      </w:r>
      <w:sdt>
        <w:sdtPr>
          <w:alias w:val="End Period"/>
          <w:tag w:val="End Period"/>
          <w:id w:val="835570739"/>
          <w:placeholder>
            <w:docPart w:val="5728363A54E44EC3B498B91ACE329C78"/>
          </w:placeholder>
        </w:sdtPr>
        <w:sdtEndPr/>
        <w:sdtContent>
          <w:r w:rsidR="00BB23DA" w:rsidRPr="00634090">
            <w:t>30 June 2017</w:t>
          </w:r>
        </w:sdtContent>
      </w:sdt>
      <w:r w:rsidR="00DF32CE" w:rsidRPr="00634090">
        <w:t>)</w:t>
      </w:r>
      <w:bookmarkEnd w:id="242"/>
      <w:bookmarkEnd w:id="243"/>
      <w:bookmarkEnd w:id="244"/>
      <w:bookmarkEnd w:id="245"/>
    </w:p>
    <w:p w14:paraId="198B80A0" w14:textId="7104297A" w:rsidR="00DF32CE" w:rsidRPr="00634090" w:rsidRDefault="006778C6" w:rsidP="00DF32CE">
      <w:pPr>
        <w:ind w:right="544"/>
        <w:jc w:val="both"/>
        <w:rPr>
          <w:noProof/>
          <w:lang w:eastAsia="en-AU"/>
        </w:rPr>
      </w:pPr>
      <w:r w:rsidRPr="00634090">
        <w:rPr>
          <w:noProof/>
          <w:lang w:eastAsia="en-NZ"/>
        </w:rPr>
        <w:drawing>
          <wp:inline distT="0" distB="0" distL="0" distR="0" wp14:anchorId="55345AA0" wp14:editId="1814CCDE">
            <wp:extent cx="5633085" cy="3645535"/>
            <wp:effectExtent l="0" t="0" r="571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17D23D57" w14:textId="1FCFD2AA" w:rsidR="00DF32CE" w:rsidRPr="00634090" w:rsidRDefault="00DF32CE" w:rsidP="00DF32CE">
      <w:pPr>
        <w:ind w:right="544"/>
        <w:jc w:val="both"/>
        <w:rPr>
          <w:i/>
          <w:sz w:val="20"/>
          <w:szCs w:val="20"/>
        </w:rPr>
      </w:pPr>
      <w:r w:rsidRPr="00634090">
        <w:rPr>
          <w:i/>
          <w:noProof/>
          <w:sz w:val="20"/>
          <w:szCs w:val="20"/>
          <w:lang w:eastAsia="en-AU"/>
        </w:rPr>
        <w:t xml:space="preserve">*Hysterectomy adjusted, 2013 Census data projected to </w:t>
      </w:r>
      <w:r w:rsidR="00D65220" w:rsidRPr="00634090">
        <w:rPr>
          <w:i/>
          <w:noProof/>
          <w:sz w:val="20"/>
          <w:szCs w:val="20"/>
          <w:lang w:eastAsia="en-AU"/>
        </w:rPr>
        <w:t>30 June 2017.</w:t>
      </w:r>
    </w:p>
    <w:p w14:paraId="7787E375" w14:textId="77777777" w:rsidR="00DF32CE" w:rsidRPr="00634090" w:rsidRDefault="00DF32CE" w:rsidP="00DF32CE">
      <w:pPr>
        <w:ind w:right="544"/>
        <w:jc w:val="both"/>
        <w:rPr>
          <w:sz w:val="20"/>
          <w:szCs w:val="20"/>
        </w:rPr>
      </w:pPr>
    </w:p>
    <w:p w14:paraId="332DE9D4" w14:textId="3943F2D3" w:rsidR="00DF32CE" w:rsidRPr="00634090" w:rsidRDefault="00C65151" w:rsidP="006C2B94">
      <w:pPr>
        <w:pStyle w:val="Caption"/>
        <w:spacing w:after="80"/>
        <w:ind w:right="-23"/>
        <w:jc w:val="both"/>
      </w:pPr>
      <w:bookmarkStart w:id="246" w:name="_Ref277688557"/>
      <w:bookmarkStart w:id="247" w:name="_Toc459126385"/>
      <w:bookmarkStart w:id="248" w:name="_Toc469398402"/>
      <w:bookmarkStart w:id="249" w:name="_Toc454287241"/>
      <w:bookmarkStart w:id="250" w:name="_Toc509928596"/>
      <w:r w:rsidRPr="00634090">
        <w:t>Figure</w:t>
      </w:r>
      <w:r w:rsidR="00DF32CE" w:rsidRPr="00634090">
        <w:t xml:space="preserve"> </w:t>
      </w:r>
      <w:r w:rsidR="00F55F28" w:rsidRPr="00634090">
        <w:fldChar w:fldCharType="begin"/>
      </w:r>
      <w:r w:rsidR="00F55F28" w:rsidRPr="00634090">
        <w:instrText xml:space="preserve"> SEQ Figure \* ARABIC </w:instrText>
      </w:r>
      <w:r w:rsidR="00F55F28" w:rsidRPr="00634090">
        <w:fldChar w:fldCharType="separate"/>
      </w:r>
      <w:r w:rsidR="00B73FE3">
        <w:rPr>
          <w:noProof/>
        </w:rPr>
        <w:t>24</w:t>
      </w:r>
      <w:r w:rsidR="00F55F28" w:rsidRPr="00634090">
        <w:rPr>
          <w:noProof/>
        </w:rPr>
        <w:fldChar w:fldCharType="end"/>
      </w:r>
      <w:bookmarkEnd w:id="246"/>
      <w:r w:rsidR="00DF32CE" w:rsidRPr="00634090">
        <w:t xml:space="preserve"> - Women with first screening events as a proportion of all women screened during the monitoring period, by DHB (women aged 20-69 years at </w:t>
      </w:r>
      <w:sdt>
        <w:sdtPr>
          <w:alias w:val="End Period"/>
          <w:tag w:val="End Period"/>
          <w:id w:val="-2072564222"/>
          <w:placeholder>
            <w:docPart w:val="092286C12B9A449DA4F3659C9566161D"/>
          </w:placeholder>
        </w:sdtPr>
        <w:sdtEndPr/>
        <w:sdtContent>
          <w:r w:rsidR="00BB23DA" w:rsidRPr="00634090">
            <w:t>30 June 2017</w:t>
          </w:r>
        </w:sdtContent>
      </w:sdt>
      <w:r w:rsidR="00DF32CE" w:rsidRPr="00634090">
        <w:t>)</w:t>
      </w:r>
      <w:bookmarkEnd w:id="247"/>
      <w:bookmarkEnd w:id="248"/>
      <w:bookmarkEnd w:id="249"/>
      <w:bookmarkEnd w:id="250"/>
    </w:p>
    <w:p w14:paraId="03703A45" w14:textId="4319AF31" w:rsidR="00DF32CE" w:rsidRPr="00634090" w:rsidRDefault="000C4AE2" w:rsidP="00DF32CE">
      <w:r w:rsidRPr="00634090">
        <w:rPr>
          <w:noProof/>
          <w:lang w:eastAsia="en-NZ"/>
        </w:rPr>
        <w:drawing>
          <wp:inline distT="0" distB="0" distL="0" distR="0" wp14:anchorId="7272AAF5" wp14:editId="1A622B09">
            <wp:extent cx="5633085" cy="3651885"/>
            <wp:effectExtent l="0" t="0" r="5715"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03780ACA" w14:textId="271E2309" w:rsidR="00160678" w:rsidRDefault="00160678" w:rsidP="00DF32CE">
      <w:pPr>
        <w:pStyle w:val="Caption"/>
        <w:ind w:right="544"/>
        <w:jc w:val="both"/>
        <w:rPr>
          <w:noProof/>
          <w:lang w:eastAsia="en-AU"/>
        </w:rPr>
      </w:pPr>
      <w:r>
        <w:rPr>
          <w:noProof/>
          <w:lang w:eastAsia="en-AU"/>
        </w:rPr>
        <w:br w:type="page"/>
      </w:r>
    </w:p>
    <w:p w14:paraId="2F4290D2" w14:textId="2C632EEA" w:rsidR="00DF32CE" w:rsidRPr="00634090" w:rsidRDefault="00C65151" w:rsidP="006C2B94">
      <w:pPr>
        <w:pStyle w:val="Caption"/>
        <w:spacing w:after="80"/>
        <w:ind w:right="-23"/>
        <w:jc w:val="both"/>
      </w:pPr>
      <w:bookmarkStart w:id="251" w:name="_Ref275848958"/>
      <w:bookmarkStart w:id="252" w:name="_Ref497722123"/>
      <w:bookmarkStart w:id="253" w:name="_Toc459126386"/>
      <w:bookmarkStart w:id="254" w:name="_Toc469398403"/>
      <w:bookmarkStart w:id="255" w:name="_Toc454287242"/>
      <w:bookmarkStart w:id="256" w:name="_Toc509928597"/>
      <w:r w:rsidRPr="00634090">
        <w:t>Figure</w:t>
      </w:r>
      <w:r w:rsidR="00DF32CE" w:rsidRPr="00634090">
        <w:t xml:space="preserve"> </w:t>
      </w:r>
      <w:r w:rsidR="00F55F28" w:rsidRPr="00634090">
        <w:fldChar w:fldCharType="begin"/>
      </w:r>
      <w:r w:rsidR="00F55F28" w:rsidRPr="00634090">
        <w:instrText xml:space="preserve"> SEQ Figure \* ARABIC </w:instrText>
      </w:r>
      <w:r w:rsidR="00F55F28" w:rsidRPr="00634090">
        <w:fldChar w:fldCharType="separate"/>
      </w:r>
      <w:r w:rsidR="00B73FE3">
        <w:rPr>
          <w:noProof/>
        </w:rPr>
        <w:t>25</w:t>
      </w:r>
      <w:r w:rsidR="00F55F28" w:rsidRPr="00634090">
        <w:rPr>
          <w:noProof/>
        </w:rPr>
        <w:fldChar w:fldCharType="end"/>
      </w:r>
      <w:bookmarkEnd w:id="251"/>
      <w:bookmarkEnd w:id="252"/>
      <w:r w:rsidR="00DF32CE" w:rsidRPr="00634090">
        <w:t xml:space="preserve"> - Women with first screening events as a proportion of all women screened during the monitoring period, by ethnicity (women aged 20-69 years at </w:t>
      </w:r>
      <w:sdt>
        <w:sdtPr>
          <w:alias w:val="End Period"/>
          <w:tag w:val="End Period"/>
          <w:id w:val="-1256212132"/>
          <w:placeholder>
            <w:docPart w:val="FDDEEC71B30E4595AA5A3B9EAF178FED"/>
          </w:placeholder>
        </w:sdtPr>
        <w:sdtEndPr/>
        <w:sdtContent>
          <w:r w:rsidR="00BB23DA" w:rsidRPr="00634090">
            <w:t>30 June 2017</w:t>
          </w:r>
        </w:sdtContent>
      </w:sdt>
      <w:r w:rsidR="00DF32CE" w:rsidRPr="00634090">
        <w:t>)</w:t>
      </w:r>
      <w:bookmarkEnd w:id="253"/>
      <w:bookmarkEnd w:id="254"/>
      <w:bookmarkEnd w:id="255"/>
      <w:bookmarkEnd w:id="256"/>
    </w:p>
    <w:p w14:paraId="27BA8CED" w14:textId="0DE4ABBE" w:rsidR="00DF32CE" w:rsidRPr="00634090" w:rsidRDefault="000C4AE2" w:rsidP="00DF32CE">
      <w:pPr>
        <w:ind w:right="544"/>
        <w:jc w:val="both"/>
      </w:pPr>
      <w:r w:rsidRPr="00634090">
        <w:rPr>
          <w:noProof/>
          <w:lang w:eastAsia="en-NZ"/>
        </w:rPr>
        <w:drawing>
          <wp:inline distT="0" distB="0" distL="0" distR="0" wp14:anchorId="6E280E23" wp14:editId="4FA87D88">
            <wp:extent cx="5633085" cy="3688715"/>
            <wp:effectExtent l="0" t="0" r="5715"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3085" cy="3688715"/>
                    </a:xfrm>
                    <a:prstGeom prst="rect">
                      <a:avLst/>
                    </a:prstGeom>
                    <a:noFill/>
                  </pic:spPr>
                </pic:pic>
              </a:graphicData>
            </a:graphic>
          </wp:inline>
        </w:drawing>
      </w:r>
    </w:p>
    <w:p w14:paraId="3ABD2243" w14:textId="77777777" w:rsidR="00DF32CE" w:rsidRPr="00634090" w:rsidRDefault="00DF32CE" w:rsidP="00DF32CE">
      <w:pPr>
        <w:ind w:right="544"/>
        <w:jc w:val="both"/>
      </w:pPr>
    </w:p>
    <w:p w14:paraId="04D826BB" w14:textId="3ABFC6D7" w:rsidR="00DF32CE" w:rsidRPr="00634090" w:rsidRDefault="00C65151" w:rsidP="006C2B94">
      <w:pPr>
        <w:pStyle w:val="Caption"/>
        <w:spacing w:after="80"/>
        <w:ind w:right="-23"/>
        <w:jc w:val="both"/>
      </w:pPr>
      <w:bookmarkStart w:id="257" w:name="_Ref323566401"/>
      <w:bookmarkStart w:id="258" w:name="_Toc459126387"/>
      <w:bookmarkStart w:id="259" w:name="_Toc469398404"/>
      <w:bookmarkStart w:id="260" w:name="_Toc454287243"/>
      <w:bookmarkStart w:id="261" w:name="_Toc509928598"/>
      <w:r w:rsidRPr="00634090">
        <w:t>Figure</w:t>
      </w:r>
      <w:r w:rsidR="00DF32CE" w:rsidRPr="00634090">
        <w:t xml:space="preserve"> </w:t>
      </w:r>
      <w:r w:rsidR="00F55F28" w:rsidRPr="00634090">
        <w:fldChar w:fldCharType="begin"/>
      </w:r>
      <w:r w:rsidR="00F55F28" w:rsidRPr="00634090">
        <w:instrText xml:space="preserve"> SEQ Figure \* ARABIC </w:instrText>
      </w:r>
      <w:r w:rsidR="00F55F28" w:rsidRPr="00634090">
        <w:fldChar w:fldCharType="separate"/>
      </w:r>
      <w:r w:rsidR="00B73FE3">
        <w:rPr>
          <w:noProof/>
        </w:rPr>
        <w:t>26</w:t>
      </w:r>
      <w:r w:rsidR="00F55F28" w:rsidRPr="00634090">
        <w:rPr>
          <w:noProof/>
        </w:rPr>
        <w:fldChar w:fldCharType="end"/>
      </w:r>
      <w:bookmarkEnd w:id="257"/>
      <w:r w:rsidR="00DF32CE" w:rsidRPr="00634090">
        <w:t xml:space="preserve"> - Trends in the number of women with a first screening event, by age</w:t>
      </w:r>
      <w:bookmarkEnd w:id="258"/>
      <w:bookmarkEnd w:id="259"/>
      <w:bookmarkEnd w:id="260"/>
      <w:bookmarkEnd w:id="261"/>
    </w:p>
    <w:p w14:paraId="735284DC" w14:textId="0897C820" w:rsidR="00DF32CE" w:rsidRPr="00634090" w:rsidRDefault="00EE11CB" w:rsidP="00DF32CE">
      <w:pPr>
        <w:ind w:right="544"/>
        <w:jc w:val="both"/>
        <w:rPr>
          <w:noProof/>
          <w:lang w:eastAsia="en-NZ"/>
        </w:rPr>
      </w:pPr>
      <w:r w:rsidRPr="00634090">
        <w:rPr>
          <w:noProof/>
          <w:lang w:eastAsia="en-NZ"/>
        </w:rPr>
        <w:drawing>
          <wp:inline distT="0" distB="0" distL="0" distR="0" wp14:anchorId="71BC5A1F" wp14:editId="402FE603">
            <wp:extent cx="5627370" cy="3651885"/>
            <wp:effectExtent l="0" t="0" r="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36CEB6B" w14:textId="31C3B7B0" w:rsidR="00160678" w:rsidRDefault="00160678" w:rsidP="00AA11B3">
      <w:bookmarkStart w:id="262" w:name="_Ref323566425"/>
      <w:bookmarkStart w:id="263" w:name="_Ref482775801"/>
      <w:bookmarkStart w:id="264" w:name="_Toc459126388"/>
      <w:bookmarkStart w:id="265" w:name="_Toc469398405"/>
      <w:bookmarkStart w:id="266" w:name="_Toc454287244"/>
      <w:r>
        <w:br w:type="page"/>
      </w:r>
    </w:p>
    <w:p w14:paraId="3E965308" w14:textId="4311FE31" w:rsidR="00DF32CE" w:rsidRPr="00634090" w:rsidRDefault="00C65151" w:rsidP="006C2B94">
      <w:pPr>
        <w:pStyle w:val="Caption"/>
        <w:spacing w:after="80"/>
        <w:ind w:right="-23"/>
        <w:jc w:val="both"/>
      </w:pPr>
      <w:bookmarkStart w:id="267" w:name="_Ref497722325"/>
      <w:bookmarkStart w:id="268" w:name="_Toc509928599"/>
      <w:r w:rsidRPr="00634090">
        <w:t>Figure</w:t>
      </w:r>
      <w:r w:rsidR="00DF32CE" w:rsidRPr="00634090">
        <w:t xml:space="preserve"> </w:t>
      </w:r>
      <w:r w:rsidR="00F55F28" w:rsidRPr="00634090">
        <w:fldChar w:fldCharType="begin"/>
      </w:r>
      <w:r w:rsidR="00F55F28" w:rsidRPr="00634090">
        <w:instrText xml:space="preserve"> SEQ Figure \* ARABIC </w:instrText>
      </w:r>
      <w:r w:rsidR="00F55F28" w:rsidRPr="00634090">
        <w:fldChar w:fldCharType="separate"/>
      </w:r>
      <w:r w:rsidR="00B73FE3">
        <w:rPr>
          <w:noProof/>
        </w:rPr>
        <w:t>27</w:t>
      </w:r>
      <w:r w:rsidR="00F55F28" w:rsidRPr="00634090">
        <w:rPr>
          <w:noProof/>
        </w:rPr>
        <w:fldChar w:fldCharType="end"/>
      </w:r>
      <w:bookmarkEnd w:id="262"/>
      <w:bookmarkEnd w:id="263"/>
      <w:bookmarkEnd w:id="267"/>
      <w:r w:rsidR="00DF32CE" w:rsidRPr="00634090">
        <w:t xml:space="preserve"> - Trends in the number of women with a first screening event, by DHB</w:t>
      </w:r>
      <w:bookmarkEnd w:id="264"/>
      <w:bookmarkEnd w:id="265"/>
      <w:bookmarkEnd w:id="266"/>
      <w:bookmarkEnd w:id="268"/>
    </w:p>
    <w:p w14:paraId="27FC41C2" w14:textId="35D069AA" w:rsidR="00DF32CE" w:rsidRPr="00634090" w:rsidRDefault="00EE11CB" w:rsidP="00DF32CE">
      <w:pPr>
        <w:ind w:right="544"/>
        <w:jc w:val="both"/>
      </w:pPr>
      <w:r w:rsidRPr="00634090">
        <w:rPr>
          <w:noProof/>
          <w:lang w:eastAsia="en-NZ"/>
        </w:rPr>
        <w:drawing>
          <wp:inline distT="0" distB="0" distL="0" distR="0" wp14:anchorId="60B61D84" wp14:editId="71C536B3">
            <wp:extent cx="5627370" cy="364553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3737FE1" w14:textId="77777777" w:rsidR="00DF32CE" w:rsidRPr="00634090" w:rsidRDefault="00DF32CE" w:rsidP="00DF32CE">
      <w:pPr>
        <w:ind w:right="544"/>
        <w:jc w:val="both"/>
      </w:pPr>
    </w:p>
    <w:p w14:paraId="27672E5D" w14:textId="4059816C" w:rsidR="001A7BA1" w:rsidRPr="00634090" w:rsidRDefault="00C65151" w:rsidP="006C2B94">
      <w:pPr>
        <w:pStyle w:val="Caption"/>
        <w:spacing w:after="80"/>
        <w:ind w:right="-23"/>
        <w:jc w:val="both"/>
      </w:pPr>
      <w:bookmarkStart w:id="269" w:name="_Ref323566404"/>
      <w:bookmarkStart w:id="270" w:name="_Toc459126389"/>
      <w:bookmarkStart w:id="271" w:name="_Toc469398406"/>
      <w:bookmarkStart w:id="272" w:name="_Toc454287245"/>
      <w:bookmarkStart w:id="273" w:name="_Toc509928600"/>
      <w:r w:rsidRPr="00634090">
        <w:t>Figure</w:t>
      </w:r>
      <w:r w:rsidR="00DF32CE" w:rsidRPr="00634090">
        <w:t xml:space="preserve"> </w:t>
      </w:r>
      <w:r w:rsidR="00F55F28" w:rsidRPr="00634090">
        <w:fldChar w:fldCharType="begin"/>
      </w:r>
      <w:r w:rsidR="00F55F28" w:rsidRPr="00634090">
        <w:instrText xml:space="preserve"> SEQ Figure \* ARABIC </w:instrText>
      </w:r>
      <w:r w:rsidR="00F55F28" w:rsidRPr="00634090">
        <w:fldChar w:fldCharType="separate"/>
      </w:r>
      <w:r w:rsidR="00B73FE3">
        <w:rPr>
          <w:noProof/>
        </w:rPr>
        <w:t>28</w:t>
      </w:r>
      <w:r w:rsidR="00F55F28" w:rsidRPr="00634090">
        <w:rPr>
          <w:noProof/>
        </w:rPr>
        <w:fldChar w:fldCharType="end"/>
      </w:r>
      <w:bookmarkEnd w:id="269"/>
      <w:r w:rsidR="00DF32CE" w:rsidRPr="00634090">
        <w:t xml:space="preserve"> - Trends in the number of women with a first screening event, by ethnicity</w:t>
      </w:r>
      <w:bookmarkEnd w:id="270"/>
      <w:bookmarkEnd w:id="271"/>
      <w:bookmarkEnd w:id="272"/>
      <w:bookmarkEnd w:id="273"/>
    </w:p>
    <w:p w14:paraId="5AA6DF28" w14:textId="014D2218" w:rsidR="001A7BA1" w:rsidRPr="006D5B4C" w:rsidRDefault="00EE11CB" w:rsidP="001A7BA1">
      <w:r w:rsidRPr="00634090">
        <w:rPr>
          <w:noProof/>
          <w:lang w:eastAsia="en-NZ"/>
        </w:rPr>
        <w:drawing>
          <wp:inline distT="0" distB="0" distL="0" distR="0" wp14:anchorId="661E5161" wp14:editId="3EA955CB">
            <wp:extent cx="5627370" cy="364553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A8CC5B3" w14:textId="41D05120" w:rsidR="00F22EFF" w:rsidRDefault="00F22EFF" w:rsidP="00F22EFF">
      <w:r>
        <w:br w:type="page"/>
      </w:r>
    </w:p>
    <w:p w14:paraId="29B30C40" w14:textId="09B61F04" w:rsidR="00B656A6" w:rsidRPr="00D901C5" w:rsidRDefault="00B656A6" w:rsidP="00F22EFF">
      <w:pPr>
        <w:pStyle w:val="Heading2"/>
        <w:keepNext w:val="0"/>
        <w:ind w:right="544"/>
        <w:jc w:val="both"/>
        <w:rPr>
          <w:rFonts w:asciiTheme="majorHAnsi" w:hAnsiTheme="majorHAnsi"/>
        </w:rPr>
      </w:pPr>
      <w:bookmarkStart w:id="274" w:name="_Toc275355198"/>
      <w:bookmarkStart w:id="275" w:name="_Toc275355485"/>
      <w:bookmarkStart w:id="276" w:name="_Toc275355540"/>
      <w:bookmarkStart w:id="277" w:name="_Toc275355564"/>
      <w:bookmarkStart w:id="278" w:name="_Toc276457738"/>
      <w:bookmarkStart w:id="279" w:name="_Toc438477962"/>
      <w:bookmarkStart w:id="280" w:name="_Toc471467032"/>
      <w:bookmarkStart w:id="281" w:name="_Toc478551504"/>
      <w:bookmarkStart w:id="282" w:name="_Toc478551570"/>
      <w:bookmarkStart w:id="283" w:name="_Toc509928444"/>
      <w:bookmarkEnd w:id="235"/>
      <w:r w:rsidRPr="00D901C5">
        <w:rPr>
          <w:noProof/>
          <w:lang w:eastAsia="en-AU"/>
        </w:rPr>
        <w:t>Indicator 3 – Withdrawal rates</w:t>
      </w:r>
      <w:bookmarkEnd w:id="274"/>
      <w:bookmarkEnd w:id="275"/>
      <w:bookmarkEnd w:id="276"/>
      <w:bookmarkEnd w:id="277"/>
      <w:bookmarkEnd w:id="278"/>
      <w:bookmarkEnd w:id="279"/>
      <w:bookmarkEnd w:id="280"/>
      <w:bookmarkEnd w:id="281"/>
      <w:bookmarkEnd w:id="282"/>
      <w:bookmarkEnd w:id="283"/>
    </w:p>
    <w:p w14:paraId="54E9B8A2" w14:textId="77777777" w:rsidR="004479E0" w:rsidRPr="00D901C5" w:rsidRDefault="004479E0" w:rsidP="004479E0"/>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B656A6" w:rsidRPr="00D901C5" w14:paraId="3BAEF074" w14:textId="77777777" w:rsidTr="00A77EC5">
        <w:tc>
          <w:tcPr>
            <w:tcW w:w="1791" w:type="dxa"/>
          </w:tcPr>
          <w:p w14:paraId="255D0056" w14:textId="77777777" w:rsidR="00B656A6" w:rsidRPr="00D901C5" w:rsidRDefault="00B656A6" w:rsidP="00DE16F5">
            <w:pPr>
              <w:spacing w:before="120"/>
              <w:ind w:right="544"/>
              <w:jc w:val="both"/>
              <w:rPr>
                <w:b/>
              </w:rPr>
            </w:pPr>
            <w:r w:rsidRPr="00D901C5">
              <w:rPr>
                <w:b/>
              </w:rPr>
              <w:t>Definition</w:t>
            </w:r>
          </w:p>
        </w:tc>
        <w:tc>
          <w:tcPr>
            <w:tcW w:w="7531" w:type="dxa"/>
          </w:tcPr>
          <w:p w14:paraId="7BE2A2C7" w14:textId="788F4F80" w:rsidR="00B656A6" w:rsidRPr="00D901C5" w:rsidRDefault="00B656A6" w:rsidP="00980E29">
            <w:pPr>
              <w:spacing w:before="120"/>
              <w:jc w:val="both"/>
            </w:pPr>
            <w:r w:rsidRPr="00D901C5">
              <w:t>The number of women, by age-group</w:t>
            </w:r>
            <w:r w:rsidR="0088739B" w:rsidRPr="00D901C5">
              <w:t>,</w:t>
            </w:r>
            <w:r w:rsidRPr="00D901C5">
              <w:t xml:space="preserve"> DHB, </w:t>
            </w:r>
            <w:r w:rsidR="0088739B" w:rsidRPr="00D901C5">
              <w:t xml:space="preserve">and ethnicity </w:t>
            </w:r>
            <w:r w:rsidRPr="00D901C5">
              <w:t>not currently enrolled in the NCSP</w:t>
            </w:r>
            <w:r w:rsidR="00BC06AB" w:rsidRPr="00D901C5">
              <w:t xml:space="preserve"> Register</w:t>
            </w:r>
            <w:r w:rsidRPr="00D901C5">
              <w:t xml:space="preserve"> and whose enrolment ended during the </w:t>
            </w:r>
            <w:r w:rsidR="00325D57" w:rsidRPr="00D901C5">
              <w:t>monitoring</w:t>
            </w:r>
            <w:r w:rsidRPr="00D901C5">
              <w:t xml:space="preserve"> period (withdrawals).</w:t>
            </w:r>
            <w:r w:rsidR="006C1E68" w:rsidRPr="00D901C5">
              <w:t xml:space="preserve"> Withdrawals relate to active withdrawals, where women specifically elect to be removed from the NCSP Register.</w:t>
            </w:r>
            <w:r w:rsidR="009712EC">
              <w:t xml:space="preserve"> </w:t>
            </w:r>
          </w:p>
          <w:p w14:paraId="408BADB2" w14:textId="77777777" w:rsidR="002A5B3B" w:rsidRPr="00D901C5" w:rsidRDefault="002A5B3B" w:rsidP="00980E29">
            <w:pPr>
              <w:jc w:val="both"/>
            </w:pPr>
          </w:p>
          <w:p w14:paraId="499353D0" w14:textId="055BDF3B" w:rsidR="00B656A6" w:rsidRPr="00D901C5" w:rsidRDefault="007D02AF" w:rsidP="00980E29">
            <w:pPr>
              <w:jc w:val="both"/>
            </w:pPr>
            <w:r w:rsidRPr="00D901C5">
              <w:t xml:space="preserve">Withdrawals are also reported as a </w:t>
            </w:r>
            <w:r w:rsidR="00B656A6" w:rsidRPr="00D901C5">
              <w:t>proportion of women who were enrolled on the NCSP</w:t>
            </w:r>
            <w:r w:rsidR="00BC06AB" w:rsidRPr="00D901C5">
              <w:t xml:space="preserve"> Register</w:t>
            </w:r>
            <w:r w:rsidR="00B656A6" w:rsidRPr="00D901C5">
              <w:t xml:space="preserve"> at </w:t>
            </w:r>
            <w:r w:rsidR="004021B5" w:rsidRPr="00D901C5">
              <w:t xml:space="preserve">31 December </w:t>
            </w:r>
            <w:r w:rsidR="00011F1F" w:rsidRPr="00D901C5">
              <w:t>201</w:t>
            </w:r>
            <w:r w:rsidR="00011F1F">
              <w:t>6</w:t>
            </w:r>
            <w:r w:rsidR="00011F1F" w:rsidRPr="00D901C5">
              <w:t xml:space="preserve"> </w:t>
            </w:r>
            <w:r w:rsidR="00DD26C6" w:rsidRPr="00D901C5">
              <w:t>(</w:t>
            </w:r>
            <w:r w:rsidR="00EF7875" w:rsidRPr="00D901C5">
              <w:t>i.e.</w:t>
            </w:r>
            <w:r w:rsidR="00DD26C6" w:rsidRPr="00D901C5">
              <w:t xml:space="preserve"> just prior to the commencement of the current </w:t>
            </w:r>
            <w:r w:rsidR="00325D57" w:rsidRPr="00D901C5">
              <w:t>monitoring</w:t>
            </w:r>
            <w:r w:rsidR="00DD26C6" w:rsidRPr="00D901C5">
              <w:t xml:space="preserve"> period)</w:t>
            </w:r>
            <w:r w:rsidR="00B656A6" w:rsidRPr="00D901C5">
              <w:t>.</w:t>
            </w:r>
            <w:r w:rsidR="002A63C9" w:rsidRPr="00D901C5">
              <w:t xml:space="preserve"> </w:t>
            </w:r>
            <w:r w:rsidR="009B3F87" w:rsidRPr="00D901C5">
              <w:t>This</w:t>
            </w:r>
            <w:r w:rsidRPr="00D901C5">
              <w:t xml:space="preserve"> </w:t>
            </w:r>
            <w:r w:rsidR="009B3F87" w:rsidRPr="00D901C5">
              <w:t xml:space="preserve">is </w:t>
            </w:r>
            <w:r w:rsidR="004805ED">
              <w:t xml:space="preserve">also </w:t>
            </w:r>
            <w:r w:rsidR="009B3F87" w:rsidRPr="00D901C5">
              <w:t>rep</w:t>
            </w:r>
            <w:r w:rsidRPr="00D901C5">
              <w:t xml:space="preserve">orted by </w:t>
            </w:r>
            <w:r w:rsidR="00734580" w:rsidRPr="00D901C5">
              <w:t>age</w:t>
            </w:r>
            <w:r w:rsidRPr="00D901C5">
              <w:t xml:space="preserve"> </w:t>
            </w:r>
            <w:r w:rsidR="00734580" w:rsidRPr="00D901C5">
              <w:t xml:space="preserve">group, DHB, </w:t>
            </w:r>
            <w:r w:rsidRPr="00D901C5">
              <w:t>and</w:t>
            </w:r>
            <w:r w:rsidR="00734580" w:rsidRPr="00D901C5">
              <w:t xml:space="preserve"> ethnicity.</w:t>
            </w:r>
          </w:p>
          <w:p w14:paraId="34033DB6" w14:textId="77777777" w:rsidR="002A5B3B" w:rsidRPr="00D901C5" w:rsidRDefault="002A5B3B" w:rsidP="00980E29">
            <w:pPr>
              <w:jc w:val="both"/>
            </w:pPr>
          </w:p>
          <w:p w14:paraId="7B633F36" w14:textId="6CD04ED7" w:rsidR="00B656A6" w:rsidRPr="00D901C5" w:rsidRDefault="00B656A6" w:rsidP="00980E29">
            <w:pPr>
              <w:jc w:val="both"/>
            </w:pPr>
            <w:r w:rsidRPr="00D901C5">
              <w:t xml:space="preserve">Age is defined as a woman’s age at the end of the </w:t>
            </w:r>
            <w:r w:rsidR="00325D57" w:rsidRPr="00D901C5">
              <w:t>monitoring</w:t>
            </w:r>
            <w:r w:rsidRPr="00D901C5">
              <w:t xml:space="preserve"> period</w:t>
            </w:r>
            <w:r w:rsidR="000B0975" w:rsidRPr="00D901C5">
              <w:t xml:space="preserve"> (i.e. at</w:t>
            </w:r>
            <w:r w:rsidR="00C342F9" w:rsidRPr="00D901C5">
              <w:t xml:space="preserve"> 30 June 2017</w:t>
            </w:r>
            <w:r w:rsidR="000B0975" w:rsidRPr="00D901C5">
              <w:t>)</w:t>
            </w:r>
            <w:r w:rsidRPr="00D901C5">
              <w:t>.</w:t>
            </w:r>
          </w:p>
          <w:p w14:paraId="297D017D" w14:textId="77777777" w:rsidR="00B656A6" w:rsidRPr="00D901C5" w:rsidRDefault="00B656A6" w:rsidP="00DE16F5">
            <w:pPr>
              <w:ind w:right="544"/>
              <w:jc w:val="both"/>
            </w:pPr>
          </w:p>
        </w:tc>
      </w:tr>
      <w:tr w:rsidR="00B656A6" w:rsidRPr="00D901C5" w14:paraId="068BA419" w14:textId="77777777" w:rsidTr="00A77EC5">
        <w:tc>
          <w:tcPr>
            <w:tcW w:w="1791" w:type="dxa"/>
          </w:tcPr>
          <w:p w14:paraId="414B5607" w14:textId="77777777" w:rsidR="00B656A6" w:rsidRPr="00D901C5" w:rsidRDefault="00B656A6" w:rsidP="00DE16F5">
            <w:pPr>
              <w:spacing w:before="120"/>
              <w:ind w:right="544"/>
              <w:jc w:val="both"/>
              <w:rPr>
                <w:b/>
              </w:rPr>
            </w:pPr>
            <w:r w:rsidRPr="00D901C5">
              <w:rPr>
                <w:b/>
              </w:rPr>
              <w:t>Target</w:t>
            </w:r>
          </w:p>
        </w:tc>
        <w:tc>
          <w:tcPr>
            <w:tcW w:w="7531" w:type="dxa"/>
          </w:tcPr>
          <w:p w14:paraId="023013C1" w14:textId="77777777" w:rsidR="00B656A6" w:rsidRPr="00D901C5" w:rsidRDefault="00B656A6" w:rsidP="00DE16F5">
            <w:pPr>
              <w:spacing w:before="120"/>
              <w:ind w:right="544"/>
              <w:jc w:val="both"/>
            </w:pPr>
            <w:r w:rsidRPr="00D901C5">
              <w:t>Zero for ages 20-69 years.</w:t>
            </w:r>
          </w:p>
          <w:p w14:paraId="097271FD" w14:textId="77777777" w:rsidR="00B656A6" w:rsidRPr="00D901C5" w:rsidRDefault="00B656A6" w:rsidP="00DE16F5">
            <w:pPr>
              <w:ind w:right="544"/>
              <w:jc w:val="both"/>
            </w:pPr>
          </w:p>
        </w:tc>
      </w:tr>
      <w:tr w:rsidR="00B656A6" w:rsidRPr="00D901C5" w14:paraId="2D3D243E" w14:textId="77777777" w:rsidTr="00A77EC5">
        <w:tc>
          <w:tcPr>
            <w:tcW w:w="1791" w:type="dxa"/>
          </w:tcPr>
          <w:p w14:paraId="36230B7F" w14:textId="77777777" w:rsidR="00B656A6" w:rsidRPr="00D901C5" w:rsidRDefault="00B656A6" w:rsidP="00DE16F5">
            <w:pPr>
              <w:spacing w:before="120"/>
              <w:ind w:right="544"/>
              <w:jc w:val="both"/>
              <w:rPr>
                <w:b/>
              </w:rPr>
            </w:pPr>
            <w:r w:rsidRPr="00D901C5">
              <w:rPr>
                <w:b/>
              </w:rPr>
              <w:t>Current Situation</w:t>
            </w:r>
          </w:p>
        </w:tc>
        <w:tc>
          <w:tcPr>
            <w:tcW w:w="7531" w:type="dxa"/>
          </w:tcPr>
          <w:p w14:paraId="797CC919" w14:textId="3A0A44D7" w:rsidR="00023F74" w:rsidRPr="00DE527A" w:rsidRDefault="00023F74" w:rsidP="00023F74">
            <w:pPr>
              <w:spacing w:before="120"/>
              <w:ind w:right="34"/>
              <w:jc w:val="both"/>
            </w:pPr>
            <w:r w:rsidRPr="00DE527A">
              <w:t xml:space="preserve">At the </w:t>
            </w:r>
            <w:r w:rsidR="00485DD9" w:rsidRPr="00DE527A">
              <w:t xml:space="preserve">end </w:t>
            </w:r>
            <w:r w:rsidRPr="00DE527A">
              <w:t xml:space="preserve">of the </w:t>
            </w:r>
            <w:r w:rsidR="00485DD9" w:rsidRPr="00DE527A">
              <w:t xml:space="preserve">previous </w:t>
            </w:r>
            <w:r w:rsidR="00325D57" w:rsidRPr="00DE527A">
              <w:t>monitoring</w:t>
            </w:r>
            <w:r w:rsidRPr="00DE527A">
              <w:t xml:space="preserve"> period, </w:t>
            </w:r>
            <w:r w:rsidR="00912725" w:rsidRPr="00DE527A">
              <w:t>1,579,775</w:t>
            </w:r>
            <w:r w:rsidRPr="00DE527A">
              <w:t xml:space="preserve"> women aged 20-69 years were enrolled on the NCSP Register. During the current </w:t>
            </w:r>
            <w:r w:rsidR="00325D57" w:rsidRPr="00DE527A">
              <w:t>monitoring</w:t>
            </w:r>
            <w:r w:rsidRPr="00DE527A">
              <w:t xml:space="preserve"> period, </w:t>
            </w:r>
            <w:r w:rsidR="00912725" w:rsidRPr="00DE527A">
              <w:t>30</w:t>
            </w:r>
            <w:r w:rsidRPr="00DE527A">
              <w:t xml:space="preserve"> of these women </w:t>
            </w:r>
            <w:r w:rsidR="00064651" w:rsidRPr="00DE527A">
              <w:t>(</w:t>
            </w:r>
            <w:r w:rsidR="00912725" w:rsidRPr="00DE527A">
              <w:t>0.002</w:t>
            </w:r>
            <w:r w:rsidR="00064651" w:rsidRPr="00DE527A">
              <w:t>%)</w:t>
            </w:r>
            <w:r w:rsidRPr="00DE527A">
              <w:t xml:space="preserve"> withdrew from the NCSP Register.</w:t>
            </w:r>
            <w:r w:rsidR="009712EC" w:rsidRPr="00DE527A">
              <w:t xml:space="preserve"> </w:t>
            </w:r>
          </w:p>
          <w:p w14:paraId="433BC5B5" w14:textId="77777777" w:rsidR="00A63D86" w:rsidRPr="00DE527A" w:rsidRDefault="00A63D86" w:rsidP="00A63D86">
            <w:pPr>
              <w:pStyle w:val="NoSpacing"/>
              <w:rPr>
                <w:noProof/>
                <w:lang w:val="en-NZ"/>
              </w:rPr>
            </w:pPr>
          </w:p>
          <w:p w14:paraId="671C93E2" w14:textId="7F99476F" w:rsidR="00023F74" w:rsidRPr="00DE527A" w:rsidRDefault="00023F74" w:rsidP="00A63D86">
            <w:pPr>
              <w:pStyle w:val="NoSpacing"/>
              <w:jc w:val="both"/>
              <w:rPr>
                <w:lang w:val="en-NZ"/>
              </w:rPr>
            </w:pPr>
            <w:r w:rsidRPr="00DE527A">
              <w:rPr>
                <w:lang w:val="en-NZ"/>
              </w:rPr>
              <w:t xml:space="preserve">In all </w:t>
            </w:r>
            <w:r w:rsidR="00BD0410" w:rsidRPr="00DE527A">
              <w:rPr>
                <w:lang w:val="en-NZ"/>
              </w:rPr>
              <w:t>DHBs</w:t>
            </w:r>
            <w:r w:rsidRPr="00DE527A">
              <w:rPr>
                <w:lang w:val="en-NZ"/>
              </w:rPr>
              <w:t xml:space="preserve">, the number and proportion of women who withdrew was extremely small (maximum </w:t>
            </w:r>
            <w:r w:rsidR="007A6E25" w:rsidRPr="00DE527A">
              <w:rPr>
                <w:lang w:val="en-NZ"/>
              </w:rPr>
              <w:t>four</w:t>
            </w:r>
            <w:r w:rsidRPr="00DE527A">
              <w:rPr>
                <w:lang w:val="en-NZ"/>
              </w:rPr>
              <w:t xml:space="preserve"> women in the </w:t>
            </w:r>
            <w:r w:rsidR="00912725" w:rsidRPr="00DE527A">
              <w:rPr>
                <w:lang w:val="en-NZ"/>
              </w:rPr>
              <w:t>Auckland</w:t>
            </w:r>
            <w:r w:rsidR="003F1C12" w:rsidRPr="00DE527A">
              <w:rPr>
                <w:lang w:val="en-NZ"/>
              </w:rPr>
              <w:t xml:space="preserve"> </w:t>
            </w:r>
            <w:r w:rsidR="007A6E25" w:rsidRPr="00DE527A">
              <w:rPr>
                <w:lang w:val="en-NZ"/>
              </w:rPr>
              <w:t xml:space="preserve">and Bay of Plenty </w:t>
            </w:r>
            <w:r w:rsidRPr="00DE527A">
              <w:rPr>
                <w:lang w:val="en-NZ"/>
              </w:rPr>
              <w:t>DHB region</w:t>
            </w:r>
            <w:r w:rsidR="00447CC7">
              <w:rPr>
                <w:lang w:val="en-NZ"/>
              </w:rPr>
              <w:t>s</w:t>
            </w:r>
            <w:r w:rsidRPr="00DE527A">
              <w:rPr>
                <w:lang w:val="en-NZ"/>
              </w:rPr>
              <w:t xml:space="preserve">). No women withdrew in </w:t>
            </w:r>
            <w:r w:rsidR="007A6E25" w:rsidRPr="00DE527A">
              <w:rPr>
                <w:lang w:val="en-NZ"/>
              </w:rPr>
              <w:t>nine</w:t>
            </w:r>
            <w:r w:rsidRPr="00DE527A">
              <w:rPr>
                <w:lang w:val="en-NZ"/>
              </w:rPr>
              <w:t xml:space="preserve"> of the twenty </w:t>
            </w:r>
            <w:r w:rsidRPr="00C947CA">
              <w:rPr>
                <w:lang w:val="en-NZ"/>
              </w:rPr>
              <w:t>DHB regions (</w:t>
            </w:r>
            <w:r w:rsidR="00A66883" w:rsidRPr="00C947CA">
              <w:rPr>
                <w:lang w:val="en-NZ"/>
              </w:rPr>
              <w:fldChar w:fldCharType="begin"/>
            </w:r>
            <w:r w:rsidR="00A66883" w:rsidRPr="00C947CA">
              <w:rPr>
                <w:lang w:val="en-NZ"/>
              </w:rPr>
              <w:instrText xml:space="preserve"> REF _Ref370118774 \h </w:instrText>
            </w:r>
            <w:r w:rsidR="00C947CA">
              <w:rPr>
                <w:lang w:val="en-NZ"/>
              </w:rPr>
              <w:instrText xml:space="preserve"> \* MERGEFORMAT </w:instrText>
            </w:r>
            <w:r w:rsidR="00A66883" w:rsidRPr="00C947CA">
              <w:rPr>
                <w:lang w:val="en-NZ"/>
              </w:rPr>
            </w:r>
            <w:r w:rsidR="00A66883" w:rsidRPr="00C947CA">
              <w:rPr>
                <w:lang w:val="en-NZ"/>
              </w:rPr>
              <w:fldChar w:fldCharType="separate"/>
            </w:r>
            <w:r w:rsidR="00B73FE3" w:rsidRPr="0003742C">
              <w:t xml:space="preserve">Figure </w:t>
            </w:r>
            <w:r w:rsidR="00B73FE3">
              <w:rPr>
                <w:noProof/>
              </w:rPr>
              <w:t>29</w:t>
            </w:r>
            <w:r w:rsidR="00A66883" w:rsidRPr="00C947CA">
              <w:rPr>
                <w:lang w:val="en-NZ"/>
              </w:rPr>
              <w:fldChar w:fldCharType="end"/>
            </w:r>
            <w:r w:rsidRPr="00C947CA">
              <w:rPr>
                <w:lang w:val="en-NZ"/>
              </w:rPr>
              <w:t>).</w:t>
            </w:r>
          </w:p>
          <w:p w14:paraId="4E622ADB" w14:textId="77777777" w:rsidR="00A63D86" w:rsidRPr="00DE527A" w:rsidRDefault="00A63D86" w:rsidP="00A63D86">
            <w:pPr>
              <w:pStyle w:val="NoSpacing"/>
              <w:jc w:val="both"/>
              <w:rPr>
                <w:lang w:val="en-NZ"/>
              </w:rPr>
            </w:pPr>
          </w:p>
          <w:p w14:paraId="2712E0A9" w14:textId="4675D2C0" w:rsidR="00023F74" w:rsidRPr="00DE527A" w:rsidRDefault="00165299" w:rsidP="00A63D86">
            <w:pPr>
              <w:pStyle w:val="NoSpacing"/>
              <w:jc w:val="both"/>
              <w:rPr>
                <w:lang w:val="en-NZ"/>
              </w:rPr>
            </w:pPr>
            <w:r w:rsidRPr="00DE527A">
              <w:rPr>
                <w:lang w:val="en-NZ"/>
              </w:rPr>
              <w:t xml:space="preserve">The number and proportion of women withdrawing was extremely small for all </w:t>
            </w:r>
            <w:r>
              <w:rPr>
                <w:lang w:val="en-NZ"/>
              </w:rPr>
              <w:t>age</w:t>
            </w:r>
            <w:r w:rsidRPr="00DE527A">
              <w:rPr>
                <w:lang w:val="en-NZ"/>
              </w:rPr>
              <w:t xml:space="preserve"> groups</w:t>
            </w:r>
            <w:r>
              <w:rPr>
                <w:lang w:val="en-NZ"/>
              </w:rPr>
              <w:t xml:space="preserve">, but were </w:t>
            </w:r>
            <w:r w:rsidR="00023F74" w:rsidRPr="00DE527A">
              <w:rPr>
                <w:lang w:val="en-NZ"/>
              </w:rPr>
              <w:t xml:space="preserve">largest </w:t>
            </w:r>
            <w:r>
              <w:rPr>
                <w:lang w:val="en-NZ"/>
              </w:rPr>
              <w:t>among</w:t>
            </w:r>
            <w:r w:rsidR="00023F74" w:rsidRPr="00DE527A">
              <w:rPr>
                <w:lang w:val="en-NZ"/>
              </w:rPr>
              <w:t xml:space="preserve"> women aged </w:t>
            </w:r>
            <w:r w:rsidR="00912725" w:rsidRPr="00DE527A">
              <w:rPr>
                <w:lang w:val="en-NZ"/>
              </w:rPr>
              <w:t>45-49</w:t>
            </w:r>
            <w:r w:rsidR="004E76A3" w:rsidRPr="00DE527A">
              <w:rPr>
                <w:lang w:val="en-NZ"/>
              </w:rPr>
              <w:t xml:space="preserve"> </w:t>
            </w:r>
            <w:r w:rsidR="00023F74" w:rsidRPr="00DE527A">
              <w:rPr>
                <w:lang w:val="en-NZ"/>
              </w:rPr>
              <w:t xml:space="preserve">years </w:t>
            </w:r>
            <w:r w:rsidR="00064651" w:rsidRPr="00DE527A">
              <w:rPr>
                <w:lang w:val="en-NZ"/>
              </w:rPr>
              <w:t>(</w:t>
            </w:r>
            <w:r w:rsidR="00912725" w:rsidRPr="00DE527A">
              <w:rPr>
                <w:lang w:val="en-NZ"/>
              </w:rPr>
              <w:t>7</w:t>
            </w:r>
            <w:r w:rsidR="00340847" w:rsidRPr="00DE527A">
              <w:rPr>
                <w:lang w:val="en-NZ"/>
              </w:rPr>
              <w:t xml:space="preserve"> </w:t>
            </w:r>
            <w:r w:rsidR="00023F74" w:rsidRPr="00DE527A">
              <w:rPr>
                <w:lang w:val="en-NZ"/>
              </w:rPr>
              <w:t xml:space="preserve">women, </w:t>
            </w:r>
            <w:r w:rsidR="00912725" w:rsidRPr="00DE527A">
              <w:rPr>
                <w:lang w:val="en-NZ"/>
              </w:rPr>
              <w:t>0.003</w:t>
            </w:r>
            <w:r w:rsidR="00064651" w:rsidRPr="00DE527A">
              <w:rPr>
                <w:lang w:val="en-NZ"/>
              </w:rPr>
              <w:t>%</w:t>
            </w:r>
            <w:r w:rsidR="004E76A3" w:rsidRPr="00DE527A">
              <w:rPr>
                <w:lang w:val="en-NZ"/>
              </w:rPr>
              <w:t xml:space="preserve"> </w:t>
            </w:r>
            <w:r w:rsidR="00023F74" w:rsidRPr="00DE527A">
              <w:rPr>
                <w:lang w:val="en-NZ"/>
              </w:rPr>
              <w:t xml:space="preserve">of those enrolled at the </w:t>
            </w:r>
            <w:r w:rsidR="007C02B0">
              <w:rPr>
                <w:lang w:val="en-NZ"/>
              </w:rPr>
              <w:t>end</w:t>
            </w:r>
            <w:r w:rsidR="007C02B0" w:rsidRPr="00DE527A">
              <w:rPr>
                <w:lang w:val="en-NZ"/>
              </w:rPr>
              <w:t xml:space="preserve"> </w:t>
            </w:r>
            <w:r w:rsidR="00023F74" w:rsidRPr="00DE527A">
              <w:rPr>
                <w:lang w:val="en-NZ"/>
              </w:rPr>
              <w:t xml:space="preserve">of the </w:t>
            </w:r>
            <w:r w:rsidR="007C02B0">
              <w:rPr>
                <w:lang w:val="en-NZ"/>
              </w:rPr>
              <w:t xml:space="preserve">previous </w:t>
            </w:r>
            <w:r w:rsidR="00325D57" w:rsidRPr="00DE527A">
              <w:rPr>
                <w:lang w:val="en-NZ"/>
              </w:rPr>
              <w:t>monitoring</w:t>
            </w:r>
            <w:r w:rsidR="00023F74" w:rsidRPr="00DE527A">
              <w:rPr>
                <w:lang w:val="en-NZ"/>
              </w:rPr>
              <w:t xml:space="preserve"> period)</w:t>
            </w:r>
            <w:r>
              <w:rPr>
                <w:lang w:val="en-NZ"/>
              </w:rPr>
              <w:t>,</w:t>
            </w:r>
            <w:r w:rsidR="00023F74" w:rsidRPr="00DE527A">
              <w:rPr>
                <w:lang w:val="en-NZ"/>
              </w:rPr>
              <w:t xml:space="preserve"> </w:t>
            </w:r>
            <w:r w:rsidR="00912725" w:rsidRPr="00DE527A">
              <w:rPr>
                <w:lang w:val="en-NZ"/>
              </w:rPr>
              <w:t>55-59</w:t>
            </w:r>
            <w:r w:rsidR="00E25C4C" w:rsidRPr="00DE527A">
              <w:rPr>
                <w:lang w:val="en-NZ"/>
              </w:rPr>
              <w:t xml:space="preserve"> </w:t>
            </w:r>
            <w:r>
              <w:rPr>
                <w:lang w:val="en-NZ"/>
              </w:rPr>
              <w:t xml:space="preserve">years </w:t>
            </w:r>
            <w:r w:rsidR="00E25C4C" w:rsidRPr="00DE527A">
              <w:rPr>
                <w:lang w:val="en-NZ"/>
              </w:rPr>
              <w:t>(</w:t>
            </w:r>
            <w:r w:rsidR="00912725" w:rsidRPr="00DE527A">
              <w:rPr>
                <w:lang w:val="en-NZ"/>
              </w:rPr>
              <w:t>6</w:t>
            </w:r>
            <w:r w:rsidR="005858BA">
              <w:rPr>
                <w:lang w:val="en-NZ"/>
              </w:rPr>
              <w:t xml:space="preserve"> </w:t>
            </w:r>
            <w:r w:rsidR="00260B90">
              <w:rPr>
                <w:lang w:val="en-NZ"/>
              </w:rPr>
              <w:t>withdrawals</w:t>
            </w:r>
            <w:r w:rsidR="005858BA">
              <w:rPr>
                <w:lang w:val="en-NZ"/>
              </w:rPr>
              <w:t>,</w:t>
            </w:r>
            <w:r w:rsidR="00064651" w:rsidRPr="00DE527A">
              <w:rPr>
                <w:lang w:val="en-NZ"/>
              </w:rPr>
              <w:t xml:space="preserve"> </w:t>
            </w:r>
            <w:r w:rsidR="00912725" w:rsidRPr="00DE527A">
              <w:rPr>
                <w:lang w:val="en-NZ"/>
              </w:rPr>
              <w:t>0.003</w:t>
            </w:r>
            <w:r w:rsidR="00064651" w:rsidRPr="00DE527A">
              <w:rPr>
                <w:lang w:val="en-NZ"/>
              </w:rPr>
              <w:t xml:space="preserve">%) and </w:t>
            </w:r>
            <w:r w:rsidR="00912725" w:rsidRPr="00DE527A">
              <w:rPr>
                <w:lang w:val="en-NZ"/>
              </w:rPr>
              <w:t>60-64</w:t>
            </w:r>
            <w:r w:rsidR="00064651" w:rsidRPr="00DE527A">
              <w:rPr>
                <w:lang w:val="en-NZ"/>
              </w:rPr>
              <w:t xml:space="preserve"> years (</w:t>
            </w:r>
            <w:r w:rsidR="00912725" w:rsidRPr="00DE527A">
              <w:rPr>
                <w:lang w:val="en-NZ"/>
              </w:rPr>
              <w:t>4</w:t>
            </w:r>
            <w:r w:rsidR="00F73BD4" w:rsidRPr="00DE527A">
              <w:rPr>
                <w:lang w:val="en-NZ"/>
              </w:rPr>
              <w:t xml:space="preserve"> withdrawals</w:t>
            </w:r>
            <w:r w:rsidR="00064651" w:rsidRPr="00DE527A">
              <w:rPr>
                <w:lang w:val="en-NZ"/>
              </w:rPr>
              <w:t xml:space="preserve">, </w:t>
            </w:r>
            <w:r w:rsidR="00912725" w:rsidRPr="00DE527A">
              <w:rPr>
                <w:lang w:val="en-NZ"/>
              </w:rPr>
              <w:t>0.003</w:t>
            </w:r>
            <w:r w:rsidR="00023F74" w:rsidRPr="00DE527A">
              <w:rPr>
                <w:lang w:val="en-NZ"/>
              </w:rPr>
              <w:t>%)</w:t>
            </w:r>
            <w:r w:rsidR="003D5FDD">
              <w:rPr>
                <w:lang w:val="en-NZ"/>
              </w:rPr>
              <w:t>.</w:t>
            </w:r>
            <w:r w:rsidR="00F918BC" w:rsidRPr="00DE527A">
              <w:rPr>
                <w:lang w:val="en-NZ"/>
              </w:rPr>
              <w:t xml:space="preserve"> Women aged 20-24 </w:t>
            </w:r>
            <w:r>
              <w:rPr>
                <w:lang w:val="en-NZ"/>
              </w:rPr>
              <w:t xml:space="preserve">years </w:t>
            </w:r>
            <w:r w:rsidR="00F918BC" w:rsidRPr="00DE527A">
              <w:rPr>
                <w:lang w:val="en-NZ"/>
              </w:rPr>
              <w:t xml:space="preserve">also had 0.003% of women enrolled prior to the start of the monitoring period withdrawal (2 </w:t>
            </w:r>
            <w:r w:rsidR="000501FA">
              <w:rPr>
                <w:lang w:val="en-NZ"/>
              </w:rPr>
              <w:t>women</w:t>
            </w:r>
            <w:r w:rsidR="00F918BC" w:rsidRPr="0003742C">
              <w:rPr>
                <w:lang w:val="en-NZ"/>
              </w:rPr>
              <w:t>)</w:t>
            </w:r>
            <w:r w:rsidR="00F73BD4" w:rsidRPr="0003742C">
              <w:rPr>
                <w:lang w:val="en-NZ"/>
              </w:rPr>
              <w:t xml:space="preserve"> </w:t>
            </w:r>
            <w:r w:rsidR="00023F74" w:rsidRPr="0003742C">
              <w:rPr>
                <w:lang w:val="en-NZ"/>
              </w:rPr>
              <w:t>(</w:t>
            </w:r>
            <w:r w:rsidR="00F16D1C" w:rsidRPr="0003742C">
              <w:rPr>
                <w:lang w:val="en-NZ"/>
              </w:rPr>
              <w:fldChar w:fldCharType="begin"/>
            </w:r>
            <w:r w:rsidR="00F16D1C" w:rsidRPr="0003742C">
              <w:rPr>
                <w:lang w:val="en-NZ"/>
              </w:rPr>
              <w:instrText xml:space="preserve"> REF _Ref275549394 \h  \* MERGEFORMAT </w:instrText>
            </w:r>
            <w:r w:rsidR="00F16D1C" w:rsidRPr="0003742C">
              <w:rPr>
                <w:lang w:val="en-NZ"/>
              </w:rPr>
            </w:r>
            <w:r w:rsidR="00F16D1C" w:rsidRPr="0003742C">
              <w:rPr>
                <w:lang w:val="en-NZ"/>
              </w:rPr>
              <w:fldChar w:fldCharType="separate"/>
            </w:r>
            <w:r w:rsidR="00B73FE3" w:rsidRPr="0003742C">
              <w:t xml:space="preserve">Figure </w:t>
            </w:r>
            <w:r w:rsidR="00B73FE3">
              <w:rPr>
                <w:noProof/>
              </w:rPr>
              <w:t>30</w:t>
            </w:r>
            <w:r w:rsidR="00F16D1C" w:rsidRPr="0003742C">
              <w:rPr>
                <w:lang w:val="en-NZ"/>
              </w:rPr>
              <w:fldChar w:fldCharType="end"/>
            </w:r>
            <w:r w:rsidR="00023F74" w:rsidRPr="0003742C">
              <w:rPr>
                <w:lang w:val="en-NZ"/>
              </w:rPr>
              <w:t>,</w:t>
            </w:r>
            <w:r w:rsidR="00F16D1C" w:rsidRPr="0003742C">
              <w:rPr>
                <w:lang w:val="en-NZ"/>
              </w:rPr>
              <w:t xml:space="preserve"> </w:t>
            </w:r>
            <w:r w:rsidR="00F16D1C" w:rsidRPr="0003742C">
              <w:rPr>
                <w:lang w:val="en-NZ"/>
              </w:rPr>
              <w:fldChar w:fldCharType="begin"/>
            </w:r>
            <w:r w:rsidR="00F16D1C" w:rsidRPr="0003742C">
              <w:rPr>
                <w:lang w:val="en-NZ"/>
              </w:rPr>
              <w:instrText xml:space="preserve"> REF _Ref275549325 \h  \* MERGEFORMAT </w:instrText>
            </w:r>
            <w:r w:rsidR="00F16D1C" w:rsidRPr="0003742C">
              <w:rPr>
                <w:lang w:val="en-NZ"/>
              </w:rPr>
            </w:r>
            <w:r w:rsidR="00F16D1C" w:rsidRPr="0003742C">
              <w:rPr>
                <w:lang w:val="en-NZ"/>
              </w:rPr>
              <w:fldChar w:fldCharType="separate"/>
            </w:r>
            <w:r w:rsidR="00B73FE3" w:rsidRPr="0030791F">
              <w:t xml:space="preserve">Table </w:t>
            </w:r>
            <w:r w:rsidR="00B73FE3">
              <w:rPr>
                <w:noProof/>
              </w:rPr>
              <w:t>40</w:t>
            </w:r>
            <w:r w:rsidR="00F16D1C" w:rsidRPr="0003742C">
              <w:rPr>
                <w:lang w:val="en-NZ"/>
              </w:rPr>
              <w:fldChar w:fldCharType="end"/>
            </w:r>
            <w:r w:rsidR="00023F74" w:rsidRPr="0003742C">
              <w:rPr>
                <w:lang w:val="en-NZ"/>
              </w:rPr>
              <w:t>).</w:t>
            </w:r>
            <w:r w:rsidR="00046A3C" w:rsidRPr="00DE527A">
              <w:rPr>
                <w:lang w:val="en-NZ"/>
              </w:rPr>
              <w:t xml:space="preserve"> </w:t>
            </w:r>
          </w:p>
          <w:p w14:paraId="1A4189B7" w14:textId="77777777" w:rsidR="00A63D86" w:rsidRPr="00DE527A" w:rsidRDefault="00A63D86" w:rsidP="00A63D86">
            <w:pPr>
              <w:pStyle w:val="NoSpacing"/>
              <w:jc w:val="both"/>
              <w:rPr>
                <w:lang w:val="en-NZ"/>
              </w:rPr>
            </w:pPr>
          </w:p>
          <w:p w14:paraId="5F4CEE8C" w14:textId="4357F75F" w:rsidR="006E65A1" w:rsidRPr="00DE527A" w:rsidRDefault="00166CC1" w:rsidP="00A63D86">
            <w:pPr>
              <w:pStyle w:val="NoSpacing"/>
              <w:jc w:val="both"/>
              <w:rPr>
                <w:lang w:val="en-NZ"/>
              </w:rPr>
            </w:pPr>
            <w:r w:rsidRPr="00DE527A">
              <w:rPr>
                <w:lang w:val="en-NZ"/>
              </w:rPr>
              <w:t>The number and propo</w:t>
            </w:r>
            <w:r w:rsidR="006E65A1" w:rsidRPr="00DE527A">
              <w:rPr>
                <w:lang w:val="en-NZ"/>
              </w:rPr>
              <w:t xml:space="preserve">rtion of women withdrawing was extremely small for all ethnic groups. </w:t>
            </w:r>
            <w:r w:rsidR="00F918BC" w:rsidRPr="00DE527A">
              <w:rPr>
                <w:lang w:val="en-NZ"/>
              </w:rPr>
              <w:t>Four</w:t>
            </w:r>
            <w:r w:rsidR="00064651" w:rsidRPr="00DE527A">
              <w:rPr>
                <w:lang w:val="en-NZ"/>
              </w:rPr>
              <w:t xml:space="preserve"> Māori </w:t>
            </w:r>
            <w:r w:rsidR="00F918BC" w:rsidRPr="00DE527A">
              <w:rPr>
                <w:lang w:val="en-NZ"/>
              </w:rPr>
              <w:t xml:space="preserve">and </w:t>
            </w:r>
            <w:r w:rsidR="00165299">
              <w:rPr>
                <w:lang w:val="en-NZ"/>
              </w:rPr>
              <w:t xml:space="preserve">four </w:t>
            </w:r>
            <w:r w:rsidR="00F918BC" w:rsidRPr="00DE527A">
              <w:rPr>
                <w:lang w:val="en-NZ"/>
              </w:rPr>
              <w:t xml:space="preserve">Asian </w:t>
            </w:r>
            <w:r w:rsidR="00064651" w:rsidRPr="00DE527A">
              <w:rPr>
                <w:lang w:val="en-NZ"/>
              </w:rPr>
              <w:t xml:space="preserve">women </w:t>
            </w:r>
            <w:r w:rsidR="00584C94" w:rsidRPr="00DE527A">
              <w:rPr>
                <w:lang w:val="en-NZ"/>
              </w:rPr>
              <w:t>withdrew in the current monitoring period</w:t>
            </w:r>
            <w:r w:rsidR="00A20892" w:rsidRPr="00DE527A">
              <w:rPr>
                <w:lang w:val="en-NZ"/>
              </w:rPr>
              <w:t xml:space="preserve"> </w:t>
            </w:r>
            <w:r w:rsidR="00744EAE" w:rsidRPr="00DE527A">
              <w:rPr>
                <w:lang w:val="en-NZ"/>
              </w:rPr>
              <w:t>(</w:t>
            </w:r>
            <w:r w:rsidR="00F918BC" w:rsidRPr="00DE527A">
              <w:rPr>
                <w:lang w:val="en-NZ"/>
              </w:rPr>
              <w:t xml:space="preserve">both </w:t>
            </w:r>
            <w:r w:rsidR="00912725" w:rsidRPr="00DE527A">
              <w:rPr>
                <w:lang w:val="en-NZ"/>
              </w:rPr>
              <w:t>0.002</w:t>
            </w:r>
            <w:r w:rsidR="00744EAE" w:rsidRPr="00DE527A">
              <w:rPr>
                <w:lang w:val="en-NZ"/>
              </w:rPr>
              <w:t>%</w:t>
            </w:r>
            <w:r w:rsidR="00A20892" w:rsidRPr="00DE527A">
              <w:rPr>
                <w:lang w:val="en-NZ"/>
              </w:rPr>
              <w:t>)</w:t>
            </w:r>
            <w:r w:rsidR="00C4460B">
              <w:rPr>
                <w:lang w:val="en-NZ"/>
              </w:rPr>
              <w:t xml:space="preserve">, while </w:t>
            </w:r>
            <w:r w:rsidR="00912725" w:rsidRPr="00DE527A">
              <w:rPr>
                <w:lang w:val="en-NZ"/>
              </w:rPr>
              <w:t>20</w:t>
            </w:r>
            <w:r w:rsidR="009C3EB6" w:rsidRPr="00DE527A">
              <w:rPr>
                <w:lang w:val="en-NZ"/>
              </w:rPr>
              <w:t xml:space="preserve"> </w:t>
            </w:r>
            <w:r w:rsidR="006E65A1" w:rsidRPr="00DE527A">
              <w:rPr>
                <w:lang w:val="en-NZ"/>
              </w:rPr>
              <w:t xml:space="preserve">European/ Other women </w:t>
            </w:r>
            <w:r w:rsidR="00C4460B">
              <w:rPr>
                <w:lang w:val="en-NZ"/>
              </w:rPr>
              <w:t xml:space="preserve">withdrew </w:t>
            </w:r>
            <w:r w:rsidR="00064651" w:rsidRPr="00DE527A">
              <w:rPr>
                <w:lang w:val="en-NZ"/>
              </w:rPr>
              <w:t>(</w:t>
            </w:r>
            <w:r w:rsidR="00912725" w:rsidRPr="00DE527A">
              <w:rPr>
                <w:lang w:val="en-NZ"/>
              </w:rPr>
              <w:t>0.002</w:t>
            </w:r>
            <w:r w:rsidR="00064651" w:rsidRPr="00DE527A">
              <w:rPr>
                <w:lang w:val="en-NZ"/>
              </w:rPr>
              <w:t>%)</w:t>
            </w:r>
            <w:r w:rsidR="00AA62F0" w:rsidRPr="00DE527A">
              <w:rPr>
                <w:lang w:val="en-NZ"/>
              </w:rPr>
              <w:t xml:space="preserve">. </w:t>
            </w:r>
            <w:r w:rsidR="00D04CEE" w:rsidRPr="00DE527A">
              <w:rPr>
                <w:lang w:val="en-NZ"/>
              </w:rPr>
              <w:t xml:space="preserve">Two </w:t>
            </w:r>
            <w:r w:rsidR="00A20892" w:rsidRPr="00DE527A">
              <w:rPr>
                <w:lang w:val="en-NZ"/>
              </w:rPr>
              <w:t xml:space="preserve">Pacific women </w:t>
            </w:r>
            <w:r w:rsidR="00D04CEE" w:rsidRPr="00DE527A">
              <w:rPr>
                <w:lang w:val="en-NZ"/>
              </w:rPr>
              <w:t xml:space="preserve">(0.002%) </w:t>
            </w:r>
            <w:r w:rsidR="006E65A1" w:rsidRPr="00DE527A">
              <w:rPr>
                <w:lang w:val="en-NZ"/>
              </w:rPr>
              <w:t xml:space="preserve">withdrew </w:t>
            </w:r>
            <w:r w:rsidR="00584C94" w:rsidRPr="00DE527A">
              <w:rPr>
                <w:lang w:val="en-NZ"/>
              </w:rPr>
              <w:t>during</w:t>
            </w:r>
            <w:r w:rsidR="006E65A1" w:rsidRPr="00DE527A">
              <w:rPr>
                <w:lang w:val="en-NZ"/>
              </w:rPr>
              <w:t xml:space="preserve"> the current monitoring p</w:t>
            </w:r>
            <w:r w:rsidR="006E65A1" w:rsidRPr="0003742C">
              <w:rPr>
                <w:lang w:val="en-NZ"/>
              </w:rPr>
              <w:t>eriod (</w:t>
            </w:r>
            <w:r w:rsidR="00F16D1C" w:rsidRPr="0003742C">
              <w:rPr>
                <w:lang w:val="en-NZ"/>
              </w:rPr>
              <w:fldChar w:fldCharType="begin"/>
            </w:r>
            <w:r w:rsidR="00F16D1C" w:rsidRPr="0003742C">
              <w:rPr>
                <w:lang w:val="en-NZ"/>
              </w:rPr>
              <w:instrText xml:space="preserve"> REF _Ref422654080 \h  \* MERGEFORMAT </w:instrText>
            </w:r>
            <w:r w:rsidR="00F16D1C" w:rsidRPr="0003742C">
              <w:rPr>
                <w:lang w:val="en-NZ"/>
              </w:rPr>
            </w:r>
            <w:r w:rsidR="00F16D1C" w:rsidRPr="0003742C">
              <w:rPr>
                <w:lang w:val="en-NZ"/>
              </w:rPr>
              <w:fldChar w:fldCharType="separate"/>
            </w:r>
            <w:r w:rsidR="00B73FE3" w:rsidRPr="0003742C">
              <w:t xml:space="preserve">Figure </w:t>
            </w:r>
            <w:r w:rsidR="00B73FE3">
              <w:rPr>
                <w:noProof/>
              </w:rPr>
              <w:t>31</w:t>
            </w:r>
            <w:r w:rsidR="00F16D1C" w:rsidRPr="0003742C">
              <w:rPr>
                <w:lang w:val="en-NZ"/>
              </w:rPr>
              <w:fldChar w:fldCharType="end"/>
            </w:r>
            <w:r w:rsidR="006E65A1" w:rsidRPr="0003742C">
              <w:rPr>
                <w:lang w:val="en-NZ"/>
              </w:rPr>
              <w:t>,</w:t>
            </w:r>
            <w:r w:rsidR="00F16D1C" w:rsidRPr="0003742C">
              <w:rPr>
                <w:lang w:val="en-NZ"/>
              </w:rPr>
              <w:t xml:space="preserve"> </w:t>
            </w:r>
            <w:r w:rsidR="00F16D1C" w:rsidRPr="0003742C">
              <w:rPr>
                <w:lang w:val="en-NZ"/>
              </w:rPr>
              <w:fldChar w:fldCharType="begin"/>
            </w:r>
            <w:r w:rsidR="00F16D1C" w:rsidRPr="0003742C">
              <w:rPr>
                <w:lang w:val="en-NZ"/>
              </w:rPr>
              <w:instrText xml:space="preserve"> REF _Ref275549695 \h  \* MERGEFORMAT </w:instrText>
            </w:r>
            <w:r w:rsidR="00F16D1C" w:rsidRPr="0003742C">
              <w:rPr>
                <w:lang w:val="en-NZ"/>
              </w:rPr>
            </w:r>
            <w:r w:rsidR="00F16D1C" w:rsidRPr="0003742C">
              <w:rPr>
                <w:lang w:val="en-NZ"/>
              </w:rPr>
              <w:fldChar w:fldCharType="separate"/>
            </w:r>
            <w:r w:rsidR="00B73FE3" w:rsidRPr="0030791F">
              <w:t xml:space="preserve">Table </w:t>
            </w:r>
            <w:r w:rsidR="00B73FE3">
              <w:rPr>
                <w:noProof/>
              </w:rPr>
              <w:t>41</w:t>
            </w:r>
            <w:r w:rsidR="00F16D1C" w:rsidRPr="0003742C">
              <w:rPr>
                <w:lang w:val="en-NZ"/>
              </w:rPr>
              <w:fldChar w:fldCharType="end"/>
            </w:r>
            <w:r w:rsidR="006E65A1" w:rsidRPr="0003742C">
              <w:rPr>
                <w:lang w:val="en-NZ"/>
              </w:rPr>
              <w:t>).</w:t>
            </w:r>
          </w:p>
          <w:p w14:paraId="25684C20" w14:textId="77777777" w:rsidR="003E4E3E" w:rsidRPr="00DE527A" w:rsidRDefault="003E4E3E" w:rsidP="008C3739">
            <w:pPr>
              <w:pStyle w:val="NoSpacing"/>
              <w:rPr>
                <w:lang w:val="en-NZ"/>
              </w:rPr>
            </w:pPr>
          </w:p>
        </w:tc>
      </w:tr>
      <w:tr w:rsidR="00B656A6" w:rsidRPr="00D901C5" w14:paraId="2E0587F1" w14:textId="77777777" w:rsidTr="00A77EC5">
        <w:tc>
          <w:tcPr>
            <w:tcW w:w="1791" w:type="dxa"/>
          </w:tcPr>
          <w:p w14:paraId="1DA43658" w14:textId="77777777" w:rsidR="00B656A6" w:rsidRPr="00D901C5" w:rsidRDefault="00B656A6" w:rsidP="00DE16F5">
            <w:pPr>
              <w:spacing w:before="120"/>
              <w:ind w:right="544"/>
              <w:jc w:val="both"/>
              <w:rPr>
                <w:b/>
              </w:rPr>
            </w:pPr>
            <w:r w:rsidRPr="00D901C5">
              <w:rPr>
                <w:b/>
              </w:rPr>
              <w:t>Trends</w:t>
            </w:r>
          </w:p>
        </w:tc>
        <w:tc>
          <w:tcPr>
            <w:tcW w:w="7531" w:type="dxa"/>
          </w:tcPr>
          <w:p w14:paraId="3FC57CF3" w14:textId="6C95EEA7" w:rsidR="00F62F2A" w:rsidRPr="00DE527A" w:rsidRDefault="00F62F2A" w:rsidP="00980E29">
            <w:pPr>
              <w:spacing w:before="120"/>
              <w:ind w:right="34"/>
              <w:jc w:val="both"/>
            </w:pPr>
            <w:r w:rsidRPr="00DE527A">
              <w:t xml:space="preserve">The number of women who withdrew in the current </w:t>
            </w:r>
            <w:r w:rsidR="00325D57" w:rsidRPr="00DE527A">
              <w:t>monitoring</w:t>
            </w:r>
            <w:r w:rsidRPr="00DE527A">
              <w:t xml:space="preserve"> period </w:t>
            </w:r>
            <w:r w:rsidR="00064651" w:rsidRPr="00DE527A">
              <w:t>(</w:t>
            </w:r>
            <w:r w:rsidR="00912725" w:rsidRPr="00DE527A">
              <w:t>30</w:t>
            </w:r>
            <w:r w:rsidR="00D27BE3" w:rsidRPr="00DE527A">
              <w:t xml:space="preserve"> </w:t>
            </w:r>
            <w:r w:rsidR="00925D93" w:rsidRPr="00DE527A">
              <w:t>women</w:t>
            </w:r>
            <w:r w:rsidRPr="00DE527A">
              <w:t xml:space="preserve">) is </w:t>
            </w:r>
            <w:r w:rsidR="00787B4A" w:rsidRPr="00DE527A">
              <w:t>higher</w:t>
            </w:r>
            <w:r w:rsidR="00606FF3" w:rsidRPr="00DE527A">
              <w:t xml:space="preserve"> </w:t>
            </w:r>
            <w:r w:rsidR="008221C9" w:rsidRPr="00DE527A">
              <w:t xml:space="preserve">than in the previous </w:t>
            </w:r>
            <w:r w:rsidR="00325D57" w:rsidRPr="00DE527A">
              <w:t>monitoring</w:t>
            </w:r>
            <w:r w:rsidR="008221C9" w:rsidRPr="00DE527A">
              <w:t xml:space="preserve"> period (</w:t>
            </w:r>
            <w:r w:rsidR="00062CBE" w:rsidRPr="00DE527A">
              <w:t xml:space="preserve">26 </w:t>
            </w:r>
            <w:r w:rsidR="004B59DE" w:rsidRPr="00DE527A">
              <w:t>women</w:t>
            </w:r>
            <w:r w:rsidR="008221C9" w:rsidRPr="00DE527A">
              <w:t>)</w:t>
            </w:r>
            <w:r w:rsidR="004359CC" w:rsidRPr="00DE527A">
              <w:t xml:space="preserve"> and has </w:t>
            </w:r>
            <w:r w:rsidR="00A126F3">
              <w:t>been increasing</w:t>
            </w:r>
            <w:r w:rsidR="004359CC" w:rsidRPr="00DE527A">
              <w:t xml:space="preserve"> over the last </w:t>
            </w:r>
            <w:r w:rsidR="00747B61">
              <w:t>three</w:t>
            </w:r>
            <w:r w:rsidR="004359CC" w:rsidRPr="00DE527A">
              <w:t xml:space="preserve"> reports</w:t>
            </w:r>
            <w:r w:rsidR="00BD066E">
              <w:t xml:space="preserve"> (since report 4</w:t>
            </w:r>
            <w:r w:rsidR="008B1696">
              <w:t>5</w:t>
            </w:r>
            <w:r w:rsidR="00BD066E">
              <w:t xml:space="preserve">; </w:t>
            </w:r>
            <w:r w:rsidR="00B775DD">
              <w:t>January – June 2016</w:t>
            </w:r>
            <w:r w:rsidR="00BD066E">
              <w:t>)</w:t>
            </w:r>
            <w:r w:rsidR="00A20892" w:rsidRPr="00DE527A">
              <w:t>.</w:t>
            </w:r>
            <w:r w:rsidR="00A25063" w:rsidRPr="00DE527A">
              <w:t xml:space="preserve"> T</w:t>
            </w:r>
            <w:r w:rsidR="008221C9" w:rsidRPr="00DE527A">
              <w:t>he overall number</w:t>
            </w:r>
            <w:r w:rsidR="00A25063" w:rsidRPr="00DE527A">
              <w:t xml:space="preserve"> of withdrawal</w:t>
            </w:r>
            <w:r w:rsidR="008221C9" w:rsidRPr="00DE527A">
              <w:t xml:space="preserve">s </w:t>
            </w:r>
            <w:r w:rsidR="00715A0A" w:rsidRPr="00DE527A">
              <w:t>and the withdrawals as a proportion of all women enrolled both continue to be extremely small</w:t>
            </w:r>
            <w:r w:rsidRPr="00DE527A">
              <w:t>.</w:t>
            </w:r>
            <w:r w:rsidR="009712EC" w:rsidRPr="00DE527A">
              <w:t xml:space="preserve"> </w:t>
            </w:r>
          </w:p>
          <w:p w14:paraId="16574BD9" w14:textId="77777777" w:rsidR="003E4E3E" w:rsidRPr="00DE527A" w:rsidRDefault="003E4E3E" w:rsidP="008C3739">
            <w:pPr>
              <w:pStyle w:val="NoSpacing"/>
              <w:rPr>
                <w:lang w:val="en-NZ"/>
              </w:rPr>
            </w:pPr>
          </w:p>
        </w:tc>
      </w:tr>
      <w:tr w:rsidR="00B656A6" w:rsidRPr="00D901C5" w14:paraId="47558140" w14:textId="77777777" w:rsidTr="00A77EC5">
        <w:tc>
          <w:tcPr>
            <w:tcW w:w="1791" w:type="dxa"/>
          </w:tcPr>
          <w:p w14:paraId="253D06AA" w14:textId="77777777" w:rsidR="00B656A6" w:rsidRPr="00D901C5" w:rsidRDefault="00B656A6" w:rsidP="00DE16F5">
            <w:pPr>
              <w:spacing w:before="120"/>
              <w:ind w:right="544"/>
              <w:jc w:val="both"/>
              <w:rPr>
                <w:b/>
              </w:rPr>
            </w:pPr>
            <w:r w:rsidRPr="00D901C5">
              <w:rPr>
                <w:b/>
              </w:rPr>
              <w:t>Comments</w:t>
            </w:r>
          </w:p>
        </w:tc>
        <w:tc>
          <w:tcPr>
            <w:tcW w:w="7531" w:type="dxa"/>
          </w:tcPr>
          <w:p w14:paraId="313560A1" w14:textId="77777777" w:rsidR="00F62F2A" w:rsidRPr="00DE527A" w:rsidRDefault="00F62F2A" w:rsidP="00980E29">
            <w:pPr>
              <w:tabs>
                <w:tab w:val="left" w:pos="7315"/>
              </w:tabs>
              <w:spacing w:before="120"/>
              <w:jc w:val="both"/>
            </w:pPr>
            <w:r w:rsidRPr="00DE527A">
              <w:t xml:space="preserve">The proportion of women </w:t>
            </w:r>
            <w:r w:rsidR="005C0FED" w:rsidRPr="00DE527A">
              <w:t xml:space="preserve">choosing to withdraw </w:t>
            </w:r>
            <w:r w:rsidRPr="00DE527A">
              <w:t>from the NCSP Register is extremely small.</w:t>
            </w:r>
          </w:p>
          <w:p w14:paraId="67C8D528" w14:textId="77777777" w:rsidR="00A63D86" w:rsidRPr="00DE527A" w:rsidRDefault="00A63D86" w:rsidP="009D53AC">
            <w:pPr>
              <w:pStyle w:val="NoSpacing"/>
            </w:pPr>
          </w:p>
          <w:p w14:paraId="1EA6431D" w14:textId="77777777" w:rsidR="006C1E68" w:rsidRPr="00DE527A" w:rsidRDefault="006C1E68" w:rsidP="00A63D86">
            <w:pPr>
              <w:pStyle w:val="NoSpacing"/>
              <w:jc w:val="both"/>
              <w:rPr>
                <w:lang w:val="en-NZ"/>
              </w:rPr>
            </w:pPr>
            <w:r w:rsidRPr="00DE527A">
              <w:rPr>
                <w:lang w:val="en-NZ"/>
              </w:rPr>
              <w:t>Withdrawals relate to active withdrawals, where women specifically elect to be removed from the NCSP Register. It does not include, for example, women who have moved overseas, or who have died during the period, and who therefore are not having tests recorded on the NCSP Register</w:t>
            </w:r>
            <w:r w:rsidR="00A850A7" w:rsidRPr="00DE527A">
              <w:rPr>
                <w:lang w:val="en-NZ"/>
              </w:rPr>
              <w:t xml:space="preserve"> or who ask for no more communications but still participate in the Programme and have their results recorded on the NCSP Register</w:t>
            </w:r>
            <w:r w:rsidR="004E7B09" w:rsidRPr="00DE527A">
              <w:rPr>
                <w:lang w:val="en-NZ"/>
              </w:rPr>
              <w:t>.</w:t>
            </w:r>
          </w:p>
          <w:p w14:paraId="6B69725E" w14:textId="77777777" w:rsidR="00B063BA" w:rsidRPr="00DE527A" w:rsidRDefault="00B063BA" w:rsidP="008C3739">
            <w:pPr>
              <w:pStyle w:val="NoSpacing"/>
              <w:rPr>
                <w:lang w:val="en-NZ"/>
              </w:rPr>
            </w:pPr>
          </w:p>
        </w:tc>
      </w:tr>
    </w:tbl>
    <w:p w14:paraId="364C4CE4" w14:textId="77777777" w:rsidR="001B5323" w:rsidRPr="00D901C5" w:rsidRDefault="001B5323" w:rsidP="00DE16F5">
      <w:pPr>
        <w:ind w:right="544"/>
        <w:jc w:val="both"/>
        <w:sectPr w:rsidR="001B5323" w:rsidRPr="00D901C5" w:rsidSect="006B29BA">
          <w:pgSz w:w="11907" w:h="16839" w:code="9"/>
          <w:pgMar w:top="1440" w:right="1417" w:bottom="1440" w:left="1440" w:header="708" w:footer="567" w:gutter="0"/>
          <w:cols w:space="708"/>
          <w:docGrid w:linePitch="360"/>
        </w:sectPr>
      </w:pPr>
      <w:bookmarkStart w:id="284" w:name="_Ref275549356"/>
      <w:bookmarkStart w:id="285" w:name="_Toc276457739"/>
      <w:bookmarkStart w:id="286" w:name="_Toc360651545"/>
    </w:p>
    <w:p w14:paraId="282E9C19" w14:textId="6C4E374A" w:rsidR="004D4B92" w:rsidRPr="0003742C" w:rsidRDefault="00C65151" w:rsidP="006C2B94">
      <w:pPr>
        <w:pStyle w:val="Caption"/>
        <w:spacing w:after="80"/>
        <w:ind w:right="-23"/>
        <w:jc w:val="both"/>
      </w:pPr>
      <w:bookmarkStart w:id="287" w:name="_Ref370118774"/>
      <w:bookmarkStart w:id="288" w:name="_Toc454287246"/>
      <w:bookmarkStart w:id="289" w:name="_Toc459126390"/>
      <w:bookmarkStart w:id="290" w:name="_Toc469398407"/>
      <w:bookmarkStart w:id="291" w:name="_Toc509928601"/>
      <w:bookmarkEnd w:id="284"/>
      <w:bookmarkEnd w:id="285"/>
      <w:bookmarkEnd w:id="286"/>
      <w:r w:rsidRPr="0003742C">
        <w:t>Figure</w:t>
      </w:r>
      <w:r w:rsidR="004D4B92" w:rsidRPr="0003742C">
        <w:t xml:space="preserve"> </w:t>
      </w:r>
      <w:r w:rsidR="00F55F28" w:rsidRPr="0003742C">
        <w:fldChar w:fldCharType="begin"/>
      </w:r>
      <w:r w:rsidR="00F55F28" w:rsidRPr="0003742C">
        <w:instrText xml:space="preserve"> SEQ Figure \* ARABIC </w:instrText>
      </w:r>
      <w:r w:rsidR="00F55F28" w:rsidRPr="0003742C">
        <w:fldChar w:fldCharType="separate"/>
      </w:r>
      <w:r w:rsidR="00B73FE3">
        <w:rPr>
          <w:noProof/>
        </w:rPr>
        <w:t>29</w:t>
      </w:r>
      <w:r w:rsidR="00F55F28" w:rsidRPr="0003742C">
        <w:rPr>
          <w:noProof/>
        </w:rPr>
        <w:fldChar w:fldCharType="end"/>
      </w:r>
      <w:bookmarkEnd w:id="287"/>
      <w:r w:rsidR="004D4B92" w:rsidRPr="0003742C">
        <w:t xml:space="preserve"> - Number of women (aged 20-69 years) who withdrew from the NCSP Register by DHB, </w:t>
      </w:r>
      <w:sdt>
        <w:sdtPr>
          <w:alias w:val="Period"/>
          <w:tag w:val="Period"/>
          <w:id w:val="-1880390970"/>
          <w:placeholder>
            <w:docPart w:val="D52FB03244534697A5EAAE5935CEBEC7"/>
          </w:placeholder>
          <w:dataBinding w:prefixMappings="xmlns:ns0='http://schemas.microsoft.com/office/2006/coverPageProps' " w:xpath="/ns0:CoverPageProperties[1]/ns0:Abstract[1]" w:storeItemID="{55AF091B-3C7A-41E3-B477-F2FDAA23CFDA}"/>
          <w:text/>
        </w:sdtPr>
        <w:sdtEndPr/>
        <w:sdtContent>
          <w:r w:rsidR="003A48F1" w:rsidRPr="0003742C">
            <w:t>1 January – 30 June 2017</w:t>
          </w:r>
        </w:sdtContent>
      </w:sdt>
      <w:bookmarkEnd w:id="288"/>
      <w:bookmarkEnd w:id="289"/>
      <w:bookmarkEnd w:id="290"/>
      <w:bookmarkEnd w:id="291"/>
    </w:p>
    <w:p w14:paraId="1F2739AF" w14:textId="13CE70E6" w:rsidR="004D4B92" w:rsidRPr="0003742C" w:rsidRDefault="00A91FFA" w:rsidP="004D4B92">
      <w:r w:rsidRPr="0003742C">
        <w:rPr>
          <w:noProof/>
          <w:lang w:eastAsia="en-NZ"/>
        </w:rPr>
        <w:drawing>
          <wp:inline distT="0" distB="0" distL="0" distR="0" wp14:anchorId="7AAD3B02" wp14:editId="103D1EAC">
            <wp:extent cx="5633085" cy="3651885"/>
            <wp:effectExtent l="0" t="0" r="5715"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EDCB6CE" w14:textId="46314339" w:rsidR="004D4B92" w:rsidRPr="0003742C" w:rsidRDefault="004D4B92" w:rsidP="004D4B92">
      <w:pPr>
        <w:rPr>
          <w:i/>
          <w:sz w:val="20"/>
        </w:rPr>
      </w:pPr>
      <w:r w:rsidRPr="0003742C">
        <w:rPr>
          <w:i/>
          <w:sz w:val="20"/>
        </w:rPr>
        <w:t xml:space="preserve">Excludes </w:t>
      </w:r>
      <w:r w:rsidR="00664957" w:rsidRPr="0003742C">
        <w:rPr>
          <w:i/>
          <w:sz w:val="20"/>
        </w:rPr>
        <w:t xml:space="preserve">3 </w:t>
      </w:r>
      <w:r w:rsidRPr="0003742C">
        <w:rPr>
          <w:i/>
          <w:sz w:val="20"/>
        </w:rPr>
        <w:t>women who withdrew whose DHB was not recorded</w:t>
      </w:r>
      <w:r w:rsidR="00746D7C" w:rsidRPr="0003742C">
        <w:rPr>
          <w:i/>
          <w:sz w:val="20"/>
        </w:rPr>
        <w:t>.</w:t>
      </w:r>
    </w:p>
    <w:p w14:paraId="345DDA93" w14:textId="77777777" w:rsidR="004D4B92" w:rsidRPr="0003742C" w:rsidRDefault="004D4B92" w:rsidP="004D4B92"/>
    <w:p w14:paraId="0F96F5CC" w14:textId="532EC27C" w:rsidR="004D4B92" w:rsidRPr="0003742C" w:rsidRDefault="00C65151" w:rsidP="006C2B94">
      <w:pPr>
        <w:pStyle w:val="Caption"/>
        <w:spacing w:after="80"/>
        <w:ind w:right="-23"/>
        <w:jc w:val="both"/>
      </w:pPr>
      <w:bookmarkStart w:id="292" w:name="_Ref275549394"/>
      <w:bookmarkStart w:id="293" w:name="_Toc276457740"/>
      <w:bookmarkStart w:id="294" w:name="_Toc360651546"/>
      <w:bookmarkStart w:id="295" w:name="_Toc454287247"/>
      <w:bookmarkStart w:id="296" w:name="_Toc459126391"/>
      <w:bookmarkStart w:id="297" w:name="_Toc469398408"/>
      <w:bookmarkStart w:id="298" w:name="_Toc509928602"/>
      <w:r w:rsidRPr="0003742C">
        <w:t>Figure</w:t>
      </w:r>
      <w:r w:rsidR="004D4B92" w:rsidRPr="0003742C">
        <w:t xml:space="preserve"> </w:t>
      </w:r>
      <w:r w:rsidR="00F55F28" w:rsidRPr="0003742C">
        <w:fldChar w:fldCharType="begin"/>
      </w:r>
      <w:r w:rsidR="00F55F28" w:rsidRPr="0003742C">
        <w:instrText xml:space="preserve"> SEQ Figure \* ARABIC </w:instrText>
      </w:r>
      <w:r w:rsidR="00F55F28" w:rsidRPr="0003742C">
        <w:fldChar w:fldCharType="separate"/>
      </w:r>
      <w:r w:rsidR="00B73FE3">
        <w:rPr>
          <w:noProof/>
        </w:rPr>
        <w:t>30</w:t>
      </w:r>
      <w:r w:rsidR="00F55F28" w:rsidRPr="0003742C">
        <w:rPr>
          <w:noProof/>
        </w:rPr>
        <w:fldChar w:fldCharType="end"/>
      </w:r>
      <w:bookmarkEnd w:id="292"/>
      <w:r w:rsidR="004D4B92" w:rsidRPr="0003742C">
        <w:t xml:space="preserve"> - Number of women who withdrew from the NCSP Register by age, </w:t>
      </w:r>
      <w:bookmarkEnd w:id="293"/>
      <w:bookmarkEnd w:id="294"/>
      <w:sdt>
        <w:sdtPr>
          <w:alias w:val="Period"/>
          <w:tag w:val="Period"/>
          <w:id w:val="526457200"/>
          <w:placeholder>
            <w:docPart w:val="83F9A51ADD084A7298D287744AA546D0"/>
          </w:placeholder>
          <w:dataBinding w:prefixMappings="xmlns:ns0='http://schemas.microsoft.com/office/2006/coverPageProps' " w:xpath="/ns0:CoverPageProperties[1]/ns0:Abstract[1]" w:storeItemID="{55AF091B-3C7A-41E3-B477-F2FDAA23CFDA}"/>
          <w:text/>
        </w:sdtPr>
        <w:sdtEndPr/>
        <w:sdtContent>
          <w:r w:rsidR="003A48F1" w:rsidRPr="0003742C">
            <w:t>1 January – 30 June 2017</w:t>
          </w:r>
        </w:sdtContent>
      </w:sdt>
      <w:bookmarkEnd w:id="295"/>
      <w:bookmarkEnd w:id="296"/>
      <w:bookmarkEnd w:id="297"/>
      <w:bookmarkEnd w:id="298"/>
    </w:p>
    <w:p w14:paraId="2D605606" w14:textId="20447D60" w:rsidR="004D4B92" w:rsidRPr="0003742C" w:rsidRDefault="00A91FFA" w:rsidP="004D4B92">
      <w:pPr>
        <w:rPr>
          <w:rStyle w:val="Strong"/>
        </w:rPr>
      </w:pPr>
      <w:r w:rsidRPr="0003742C">
        <w:rPr>
          <w:rStyle w:val="Strong"/>
          <w:noProof/>
          <w:lang w:eastAsia="en-NZ"/>
        </w:rPr>
        <w:drawing>
          <wp:inline distT="0" distB="0" distL="0" distR="0" wp14:anchorId="63351B43" wp14:editId="24CB2483">
            <wp:extent cx="5633085" cy="3767455"/>
            <wp:effectExtent l="0" t="0" r="5715" b="444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3085" cy="3767455"/>
                    </a:xfrm>
                    <a:prstGeom prst="rect">
                      <a:avLst/>
                    </a:prstGeom>
                    <a:noFill/>
                  </pic:spPr>
                </pic:pic>
              </a:graphicData>
            </a:graphic>
          </wp:inline>
        </w:drawing>
      </w:r>
    </w:p>
    <w:p w14:paraId="63D0DF85" w14:textId="11B8BE9F" w:rsidR="00160678" w:rsidRDefault="00160678" w:rsidP="004D4B92">
      <w:r>
        <w:br w:type="page"/>
      </w:r>
    </w:p>
    <w:p w14:paraId="2F4C9671" w14:textId="45B0658A" w:rsidR="006A5D55" w:rsidRPr="0003742C" w:rsidRDefault="00C65151" w:rsidP="001D4D75">
      <w:pPr>
        <w:pStyle w:val="Caption"/>
        <w:spacing w:after="80"/>
        <w:ind w:right="-23"/>
        <w:jc w:val="both"/>
      </w:pPr>
      <w:bookmarkStart w:id="299" w:name="_Ref422654080"/>
      <w:bookmarkStart w:id="300" w:name="_Toc454287248"/>
      <w:bookmarkStart w:id="301" w:name="_Toc459126392"/>
      <w:bookmarkStart w:id="302" w:name="_Toc469398409"/>
      <w:bookmarkStart w:id="303" w:name="_Toc509928603"/>
      <w:r w:rsidRPr="0003742C">
        <w:t>Figure</w:t>
      </w:r>
      <w:r w:rsidR="004D4B92" w:rsidRPr="0003742C">
        <w:t xml:space="preserve"> </w:t>
      </w:r>
      <w:r w:rsidR="00F55F28" w:rsidRPr="0003742C">
        <w:fldChar w:fldCharType="begin"/>
      </w:r>
      <w:r w:rsidR="00F55F28" w:rsidRPr="0003742C">
        <w:instrText xml:space="preserve"> SEQ Figure \* ARABIC </w:instrText>
      </w:r>
      <w:r w:rsidR="00F55F28" w:rsidRPr="0003742C">
        <w:fldChar w:fldCharType="separate"/>
      </w:r>
      <w:r w:rsidR="00B73FE3">
        <w:rPr>
          <w:noProof/>
        </w:rPr>
        <w:t>31</w:t>
      </w:r>
      <w:r w:rsidR="00F55F28" w:rsidRPr="0003742C">
        <w:rPr>
          <w:noProof/>
        </w:rPr>
        <w:fldChar w:fldCharType="end"/>
      </w:r>
      <w:bookmarkEnd w:id="299"/>
      <w:r w:rsidR="004D4B92" w:rsidRPr="0003742C">
        <w:t xml:space="preserve"> - Number of women (aged 20-69 years) who withdrew from the NCSP Register by ethnicity, </w:t>
      </w:r>
      <w:sdt>
        <w:sdtPr>
          <w:alias w:val="Period"/>
          <w:tag w:val="Period"/>
          <w:id w:val="2087571530"/>
          <w:placeholder>
            <w:docPart w:val="A5B0ED0F3C134F6B8CF7A76EC39B7756"/>
          </w:placeholder>
          <w:dataBinding w:prefixMappings="xmlns:ns0='http://schemas.microsoft.com/office/2006/coverPageProps' " w:xpath="/ns0:CoverPageProperties[1]/ns0:Abstract[1]" w:storeItemID="{55AF091B-3C7A-41E3-B477-F2FDAA23CFDA}"/>
          <w:text/>
        </w:sdtPr>
        <w:sdtEndPr/>
        <w:sdtContent>
          <w:r w:rsidR="003A48F1" w:rsidRPr="0003742C">
            <w:t>1 January – 30 June 2017</w:t>
          </w:r>
        </w:sdtContent>
      </w:sdt>
      <w:bookmarkEnd w:id="300"/>
      <w:bookmarkEnd w:id="301"/>
      <w:bookmarkEnd w:id="302"/>
      <w:bookmarkEnd w:id="303"/>
    </w:p>
    <w:p w14:paraId="05BF2676" w14:textId="4B419294" w:rsidR="006A5D55" w:rsidRPr="006D5B4C" w:rsidRDefault="00A91FFA" w:rsidP="006A5D55">
      <w:r w:rsidRPr="0003742C">
        <w:rPr>
          <w:noProof/>
          <w:lang w:eastAsia="en-NZ"/>
        </w:rPr>
        <w:drawing>
          <wp:inline distT="0" distB="0" distL="0" distR="0" wp14:anchorId="487C93D1" wp14:editId="3A257D38">
            <wp:extent cx="5633085" cy="3651885"/>
            <wp:effectExtent l="0" t="0" r="5715" b="57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6B81972B" w14:textId="77777777" w:rsidR="00BF39E3" w:rsidRPr="00C424D9" w:rsidRDefault="00BF39E3" w:rsidP="00BF39E3"/>
    <w:p w14:paraId="65914C99" w14:textId="736CDAA1" w:rsidR="00DE7FA8" w:rsidRPr="00D901C5" w:rsidRDefault="00DE7FA8" w:rsidP="00DE7FA8">
      <w:pPr>
        <w:pStyle w:val="Heading2"/>
        <w:ind w:right="544"/>
        <w:jc w:val="both"/>
        <w:sectPr w:rsidR="00DE7FA8" w:rsidRPr="00D901C5" w:rsidSect="006B29BA">
          <w:pgSz w:w="11907" w:h="16839" w:code="9"/>
          <w:pgMar w:top="1440" w:right="1417" w:bottom="1440" w:left="1440" w:header="708" w:footer="567" w:gutter="0"/>
          <w:cols w:space="708"/>
          <w:docGrid w:linePitch="360"/>
        </w:sectPr>
      </w:pPr>
    </w:p>
    <w:p w14:paraId="12346CB7" w14:textId="77777777" w:rsidR="003E4E3E" w:rsidRPr="00D901C5" w:rsidRDefault="003E4E3E" w:rsidP="001D4D75">
      <w:pPr>
        <w:pStyle w:val="Heading2"/>
        <w:keepNext w:val="0"/>
        <w:ind w:right="544"/>
        <w:jc w:val="both"/>
      </w:pPr>
      <w:bookmarkStart w:id="304" w:name="_Toc275355199"/>
      <w:bookmarkStart w:id="305" w:name="_Toc275355486"/>
      <w:bookmarkStart w:id="306" w:name="_Toc275355541"/>
      <w:bookmarkStart w:id="307" w:name="_Toc275355565"/>
      <w:bookmarkStart w:id="308" w:name="_Toc276457741"/>
      <w:bookmarkStart w:id="309" w:name="_Toc438477963"/>
      <w:bookmarkStart w:id="310" w:name="_Toc471467033"/>
      <w:bookmarkStart w:id="311" w:name="_Toc478551505"/>
      <w:bookmarkStart w:id="312" w:name="_Toc478551571"/>
      <w:bookmarkStart w:id="313" w:name="_Toc509928445"/>
      <w:r w:rsidRPr="00D901C5">
        <w:t xml:space="preserve">Indicator 4 – </w:t>
      </w:r>
      <w:r w:rsidR="006C5BD5" w:rsidRPr="00D901C5">
        <w:t>Early</w:t>
      </w:r>
      <w:r w:rsidRPr="00D901C5">
        <w:t xml:space="preserve"> re-screening</w:t>
      </w:r>
      <w:bookmarkEnd w:id="304"/>
      <w:bookmarkEnd w:id="305"/>
      <w:bookmarkEnd w:id="306"/>
      <w:bookmarkEnd w:id="307"/>
      <w:bookmarkEnd w:id="308"/>
      <w:bookmarkEnd w:id="309"/>
      <w:bookmarkEnd w:id="310"/>
      <w:bookmarkEnd w:id="311"/>
      <w:bookmarkEnd w:id="312"/>
      <w:bookmarkEnd w:id="313"/>
    </w:p>
    <w:p w14:paraId="003B67E0" w14:textId="77777777" w:rsidR="003E4E3E" w:rsidRPr="00D901C5" w:rsidRDefault="003E4E3E"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3E4E3E" w:rsidRPr="00D901C5" w14:paraId="3043ADB9" w14:textId="77777777">
        <w:tc>
          <w:tcPr>
            <w:tcW w:w="1526" w:type="dxa"/>
          </w:tcPr>
          <w:p w14:paraId="020CA31E" w14:textId="77777777" w:rsidR="003E4E3E" w:rsidRPr="00D901C5" w:rsidRDefault="003E4E3E" w:rsidP="00DE16F5">
            <w:pPr>
              <w:spacing w:before="120"/>
              <w:ind w:right="544"/>
              <w:jc w:val="both"/>
              <w:rPr>
                <w:b/>
              </w:rPr>
            </w:pPr>
            <w:r w:rsidRPr="00D901C5">
              <w:rPr>
                <w:b/>
              </w:rPr>
              <w:t>Definition</w:t>
            </w:r>
          </w:p>
        </w:tc>
        <w:tc>
          <w:tcPr>
            <w:tcW w:w="7796" w:type="dxa"/>
          </w:tcPr>
          <w:p w14:paraId="39DA65DB" w14:textId="6D9EE656" w:rsidR="006C5BD5" w:rsidRPr="00D901C5" w:rsidRDefault="00AD3A14" w:rsidP="00DE5374">
            <w:pPr>
              <w:spacing w:before="120"/>
              <w:jc w:val="both"/>
            </w:pPr>
            <w:r w:rsidRPr="00D901C5">
              <w:t>The proportion of women who returned</w:t>
            </w:r>
            <w:r w:rsidR="009F7442" w:rsidRPr="00D901C5">
              <w:t xml:space="preserve"> for a smear</w:t>
            </w:r>
            <w:r w:rsidRPr="00D901C5">
              <w:t xml:space="preserve"> within 30 months (2.5 years) of their index smear is calculated for a</w:t>
            </w:r>
            <w:r w:rsidR="006C5BD5" w:rsidRPr="00D901C5">
              <w:t xml:space="preserve"> cohort of women</w:t>
            </w:r>
            <w:r w:rsidRPr="00D901C5">
              <w:t>. The cohort comprises</w:t>
            </w:r>
            <w:r w:rsidR="006C5BD5" w:rsidRPr="00D901C5">
              <w:t xml:space="preserve"> </w:t>
            </w:r>
            <w:r w:rsidR="00690D88" w:rsidRPr="006D5B4C">
              <w:t xml:space="preserve">of </w:t>
            </w:r>
            <w:r w:rsidR="006C5BD5" w:rsidRPr="00C424D9">
              <w:t>women with an inde</w:t>
            </w:r>
            <w:r w:rsidR="00ED7CA2" w:rsidRPr="005122A5">
              <w:t xml:space="preserve">x smear taken between </w:t>
            </w:r>
            <w:r w:rsidR="00B07C86" w:rsidRPr="005122A5">
              <w:t xml:space="preserve">1 </w:t>
            </w:r>
            <w:r w:rsidR="003C332B" w:rsidRPr="002E1ED6">
              <w:t>August</w:t>
            </w:r>
            <w:r w:rsidR="00064651" w:rsidRPr="002E1ED6">
              <w:t xml:space="preserve"> –</w:t>
            </w:r>
            <w:r w:rsidR="00EE31E3">
              <w:t xml:space="preserve"> 30 </w:t>
            </w:r>
            <w:r w:rsidR="003C332B" w:rsidRPr="005122A5">
              <w:t xml:space="preserve">September </w:t>
            </w:r>
            <w:r w:rsidR="00B07C86" w:rsidRPr="005122A5">
              <w:t>2014</w:t>
            </w:r>
            <w:r w:rsidR="006C5BD5" w:rsidRPr="00D901C5">
              <w:t xml:space="preserve"> (inclusive), who i) were aged 20</w:t>
            </w:r>
            <w:r w:rsidR="00B52864" w:rsidRPr="006D5B4C">
              <w:t>-</w:t>
            </w:r>
            <w:r w:rsidR="006C5BD5" w:rsidRPr="00C424D9">
              <w:t>66 years at the time the smear was taken (and hence remained within the screening target age throughout the period); and ii) were given a recommendation to return at the regular interv</w:t>
            </w:r>
            <w:r w:rsidR="006C5BD5" w:rsidRPr="005122A5">
              <w:t xml:space="preserve">al of </w:t>
            </w:r>
            <w:r w:rsidR="00D71200" w:rsidRPr="005122A5">
              <w:t>three year</w:t>
            </w:r>
            <w:r w:rsidR="006C5BD5" w:rsidRPr="00D901C5">
              <w:t>s as a result of the</w:t>
            </w:r>
            <w:r w:rsidR="00ED7CA2" w:rsidRPr="00D901C5">
              <w:t xml:space="preserve">ir smear in </w:t>
            </w:r>
            <w:r w:rsidR="003C332B" w:rsidRPr="002E1ED6">
              <w:t>August</w:t>
            </w:r>
            <w:r w:rsidR="00B24F00" w:rsidRPr="002E1ED6">
              <w:t>/</w:t>
            </w:r>
            <w:r w:rsidR="003C332B" w:rsidRPr="002E1ED6">
              <w:t xml:space="preserve"> September</w:t>
            </w:r>
            <w:r w:rsidR="00262EAA" w:rsidRPr="002E1ED6">
              <w:t xml:space="preserve"> 2014</w:t>
            </w:r>
            <w:r w:rsidR="00957905" w:rsidRPr="00D901C5">
              <w:t xml:space="preserve"> </w:t>
            </w:r>
            <w:r w:rsidR="006C5BD5" w:rsidRPr="00D901C5">
              <w:t xml:space="preserve">(NZ Modified Bethesda code R1). </w:t>
            </w:r>
            <w:r w:rsidRPr="00D901C5">
              <w:t>Using this method of calculating the measure allows follow-up to be considered over 30 months for every individual woman</w:t>
            </w:r>
            <w:r w:rsidR="006C5BD5" w:rsidRPr="00D901C5">
              <w:t>.</w:t>
            </w:r>
          </w:p>
          <w:p w14:paraId="0A824E01" w14:textId="77777777" w:rsidR="006C5BD5" w:rsidRPr="00D901C5" w:rsidRDefault="006C5BD5" w:rsidP="00A776AB">
            <w:pPr>
              <w:pStyle w:val="NoSpacing"/>
              <w:jc w:val="both"/>
            </w:pPr>
          </w:p>
          <w:p w14:paraId="43F72C8B" w14:textId="77777777" w:rsidR="006C5BD5" w:rsidRPr="00D901C5" w:rsidRDefault="00ED7CA2" w:rsidP="00A776AB">
            <w:pPr>
              <w:pStyle w:val="NoSpacing"/>
              <w:jc w:val="both"/>
            </w:pPr>
            <w:r w:rsidRPr="00D901C5">
              <w:t>T</w:t>
            </w:r>
            <w:r w:rsidR="006C5BD5" w:rsidRPr="00D901C5">
              <w:t xml:space="preserve">his </w:t>
            </w:r>
            <w:r w:rsidR="00AD3A14" w:rsidRPr="00D901C5">
              <w:t>measure</w:t>
            </w:r>
            <w:r w:rsidR="006C5BD5" w:rsidRPr="00D901C5">
              <w:t xml:space="preserve"> excludes women </w:t>
            </w:r>
            <w:r w:rsidR="00EA4E4C" w:rsidRPr="00D901C5">
              <w:t xml:space="preserve">who return early but are </w:t>
            </w:r>
            <w:r w:rsidR="006C5BD5" w:rsidRPr="00D901C5">
              <w:t xml:space="preserve">being followed according to </w:t>
            </w:r>
            <w:r w:rsidR="006C5BD5" w:rsidRPr="00D901C5">
              <w:rPr>
                <w:i/>
              </w:rPr>
              <w:t xml:space="preserve">Guidelines for </w:t>
            </w:r>
            <w:r w:rsidR="00475DC3" w:rsidRPr="00D901C5">
              <w:rPr>
                <w:i/>
              </w:rPr>
              <w:t>C</w:t>
            </w:r>
            <w:r w:rsidR="006C5BD5" w:rsidRPr="00D901C5">
              <w:rPr>
                <w:i/>
              </w:rPr>
              <w:t xml:space="preserve">ervical </w:t>
            </w:r>
            <w:r w:rsidR="00475DC3" w:rsidRPr="00D901C5">
              <w:rPr>
                <w:i/>
              </w:rPr>
              <w:t>S</w:t>
            </w:r>
            <w:r w:rsidR="006C5BD5" w:rsidRPr="00D901C5">
              <w:rPr>
                <w:i/>
              </w:rPr>
              <w:t>creening in N</w:t>
            </w:r>
            <w:r w:rsidR="00184621" w:rsidRPr="00D901C5">
              <w:rPr>
                <w:i/>
              </w:rPr>
              <w:t xml:space="preserve">ew </w:t>
            </w:r>
            <w:r w:rsidR="006C5BD5" w:rsidRPr="00D901C5">
              <w:rPr>
                <w:i/>
              </w:rPr>
              <w:t>Z</w:t>
            </w:r>
            <w:r w:rsidR="00184621" w:rsidRPr="00D901C5">
              <w:rPr>
                <w:i/>
              </w:rPr>
              <w:t>ealand</w:t>
            </w:r>
            <w:r w:rsidR="006C5BD5" w:rsidRPr="00D901C5">
              <w:t xml:space="preserve">, for example, those with a recent report of an abnormality. It also excludes from the count of women screened early those whose “early” smear recommended urgent referral regardless of cytological findings, in view of the abnormal clinical history provided (NZ Modified Bethesda code R14). </w:t>
            </w:r>
          </w:p>
          <w:p w14:paraId="7C74A277" w14:textId="77777777" w:rsidR="003E4E3E" w:rsidRPr="00D901C5" w:rsidRDefault="003E4E3E" w:rsidP="00A776AB">
            <w:pPr>
              <w:pStyle w:val="NoSpacing"/>
              <w:jc w:val="both"/>
            </w:pPr>
          </w:p>
          <w:p w14:paraId="2189A47F" w14:textId="77777777" w:rsidR="003E4E3E" w:rsidRPr="00D901C5" w:rsidRDefault="003E4E3E" w:rsidP="00A776AB">
            <w:pPr>
              <w:pStyle w:val="NoSpacing"/>
              <w:jc w:val="both"/>
            </w:pPr>
            <w:r w:rsidRPr="00D901C5">
              <w:t xml:space="preserve">In some cases, </w:t>
            </w:r>
            <w:r w:rsidR="006C5BD5" w:rsidRPr="00D901C5">
              <w:t>early</w:t>
            </w:r>
            <w:r w:rsidRPr="00D901C5">
              <w:t xml:space="preserve"> re-screening may be the result of women being re-screened early in response to clinical symptoms, and this is appropriate. </w:t>
            </w:r>
          </w:p>
          <w:p w14:paraId="387859F4" w14:textId="77777777" w:rsidR="003E4E3E" w:rsidRPr="00D901C5" w:rsidRDefault="003E4E3E" w:rsidP="00A776AB">
            <w:pPr>
              <w:pStyle w:val="NoSpacing"/>
              <w:jc w:val="both"/>
            </w:pPr>
          </w:p>
          <w:p w14:paraId="7C1FB9DB" w14:textId="406FF329" w:rsidR="003E4E3E" w:rsidRPr="00D901C5" w:rsidRDefault="003E4E3E" w:rsidP="00A776AB">
            <w:pPr>
              <w:pStyle w:val="NoSpacing"/>
              <w:jc w:val="both"/>
            </w:pPr>
            <w:r w:rsidRPr="00D901C5">
              <w:t xml:space="preserve">For the purposes of analysis by age group, a woman’s age is defined as her age at the end of the current </w:t>
            </w:r>
            <w:r w:rsidR="00325D57" w:rsidRPr="006D5B4C">
              <w:t>monitoring</w:t>
            </w:r>
            <w:r w:rsidRPr="00C424D9">
              <w:t xml:space="preserve"> period (</w:t>
            </w:r>
            <w:r w:rsidR="00EF7875" w:rsidRPr="006D5B4C">
              <w:t>i.e.</w:t>
            </w:r>
            <w:r w:rsidRPr="00C424D9">
              <w:t xml:space="preserve"> </w:t>
            </w:r>
            <w:r w:rsidR="00081A86" w:rsidRPr="005122A5">
              <w:t xml:space="preserve">a </w:t>
            </w:r>
            <w:r w:rsidR="00621D34" w:rsidRPr="005122A5">
              <w:t>women’s</w:t>
            </w:r>
            <w:r w:rsidR="00081A86" w:rsidRPr="00D901C5">
              <w:t xml:space="preserve"> age at </w:t>
            </w:r>
            <w:r w:rsidR="00B24F00" w:rsidRPr="00D901C5">
              <w:t>30 June 2017</w:t>
            </w:r>
            <w:r w:rsidRPr="00D901C5">
              <w:t>).</w:t>
            </w:r>
          </w:p>
          <w:p w14:paraId="682A0D0E" w14:textId="77777777" w:rsidR="003E4E3E" w:rsidRPr="00D901C5" w:rsidRDefault="003E4E3E" w:rsidP="00A776AB">
            <w:pPr>
              <w:pStyle w:val="NoSpacing"/>
            </w:pPr>
          </w:p>
        </w:tc>
      </w:tr>
      <w:tr w:rsidR="003E4E3E" w:rsidRPr="00D901C5" w14:paraId="0CF4370C" w14:textId="77777777">
        <w:tc>
          <w:tcPr>
            <w:tcW w:w="1526" w:type="dxa"/>
          </w:tcPr>
          <w:p w14:paraId="2F6C71AB" w14:textId="77777777" w:rsidR="003E4E3E" w:rsidRPr="00D901C5" w:rsidRDefault="003E4E3E" w:rsidP="00DE16F5">
            <w:pPr>
              <w:spacing w:before="120"/>
              <w:ind w:right="544"/>
              <w:jc w:val="both"/>
              <w:rPr>
                <w:b/>
              </w:rPr>
            </w:pPr>
            <w:r w:rsidRPr="00D901C5">
              <w:rPr>
                <w:b/>
              </w:rPr>
              <w:t>Target</w:t>
            </w:r>
          </w:p>
        </w:tc>
        <w:tc>
          <w:tcPr>
            <w:tcW w:w="7796" w:type="dxa"/>
          </w:tcPr>
          <w:p w14:paraId="6E517054" w14:textId="77777777" w:rsidR="00ED7CA2" w:rsidRPr="00D901C5" w:rsidRDefault="00ED7CA2" w:rsidP="00D117B8">
            <w:pPr>
              <w:spacing w:before="120"/>
              <w:ind w:right="34"/>
              <w:jc w:val="both"/>
            </w:pPr>
            <w:r w:rsidRPr="00D901C5">
              <w:t xml:space="preserve">A target has not been set for this cohort-based calculation method. </w:t>
            </w:r>
          </w:p>
          <w:p w14:paraId="454F4418" w14:textId="77777777" w:rsidR="003E4E3E" w:rsidRPr="006D5B4C" w:rsidRDefault="003E4E3E" w:rsidP="00715A0A">
            <w:pPr>
              <w:pStyle w:val="NoSpacing"/>
              <w:rPr>
                <w:lang w:val="en-NZ"/>
              </w:rPr>
            </w:pPr>
          </w:p>
        </w:tc>
      </w:tr>
      <w:tr w:rsidR="003E4E3E" w:rsidRPr="00D901C5" w14:paraId="3B6C35B6" w14:textId="77777777">
        <w:tc>
          <w:tcPr>
            <w:tcW w:w="1526" w:type="dxa"/>
          </w:tcPr>
          <w:p w14:paraId="0FF0712C" w14:textId="77777777" w:rsidR="003E4E3E" w:rsidRPr="00D901C5" w:rsidRDefault="003E4E3E" w:rsidP="00DE16F5">
            <w:pPr>
              <w:spacing w:before="120"/>
              <w:ind w:right="544"/>
              <w:jc w:val="both"/>
              <w:rPr>
                <w:b/>
              </w:rPr>
            </w:pPr>
            <w:r w:rsidRPr="00D901C5">
              <w:rPr>
                <w:b/>
              </w:rPr>
              <w:t>Current Situation</w:t>
            </w:r>
          </w:p>
        </w:tc>
        <w:tc>
          <w:tcPr>
            <w:tcW w:w="7796" w:type="dxa"/>
          </w:tcPr>
          <w:p w14:paraId="1632661A" w14:textId="76D8252B" w:rsidR="004B68D2" w:rsidRPr="00D901C5" w:rsidRDefault="001E4145" w:rsidP="00DE5374">
            <w:pPr>
              <w:spacing w:before="120"/>
              <w:jc w:val="both"/>
            </w:pPr>
            <w:r w:rsidRPr="00D901C5">
              <w:t xml:space="preserve">There were </w:t>
            </w:r>
            <w:r w:rsidR="00912725" w:rsidRPr="005122A5">
              <w:t>44,764</w:t>
            </w:r>
            <w:r w:rsidR="00295286" w:rsidRPr="005122A5">
              <w:t xml:space="preserve"> </w:t>
            </w:r>
            <w:r w:rsidR="004B68D2" w:rsidRPr="00D901C5">
              <w:t xml:space="preserve">women </w:t>
            </w:r>
            <w:r w:rsidRPr="00D901C5">
              <w:t xml:space="preserve">who </w:t>
            </w:r>
            <w:r w:rsidR="004B68D2" w:rsidRPr="00D901C5">
              <w:t xml:space="preserve">had a smear taken in </w:t>
            </w:r>
            <w:r w:rsidR="003C332B" w:rsidRPr="00D901C5">
              <w:t xml:space="preserve">August </w:t>
            </w:r>
            <w:r w:rsidR="008209B9" w:rsidRPr="00D901C5">
              <w:t xml:space="preserve">or </w:t>
            </w:r>
            <w:r w:rsidR="003C332B" w:rsidRPr="00C403EC">
              <w:t>September</w:t>
            </w:r>
            <w:r w:rsidR="00B50369" w:rsidRPr="00C403EC">
              <w:t xml:space="preserve"> </w:t>
            </w:r>
            <w:r w:rsidR="00AB7B2A" w:rsidRPr="00C403EC">
              <w:t>201</w:t>
            </w:r>
            <w:r w:rsidR="00B50369" w:rsidRPr="00C403EC">
              <w:t>4</w:t>
            </w:r>
            <w:r w:rsidR="004B68D2" w:rsidRPr="005122A5">
              <w:t xml:space="preserve">, were aged between 20-66 years at the time of their smear, and were given a recommendation to return for their next smear at the routine interval of </w:t>
            </w:r>
            <w:r w:rsidR="00D71200" w:rsidRPr="00D901C5">
              <w:t>three year</w:t>
            </w:r>
            <w:r w:rsidR="004B68D2" w:rsidRPr="00D901C5">
              <w:t xml:space="preserve">s. Among these women, </w:t>
            </w:r>
            <w:r w:rsidR="00912725" w:rsidRPr="006D5B4C">
              <w:t>6,114</w:t>
            </w:r>
            <w:r w:rsidR="00A90CF6" w:rsidRPr="00C424D9">
              <w:t xml:space="preserve"> </w:t>
            </w:r>
            <w:r w:rsidR="00064651" w:rsidRPr="005122A5">
              <w:t>(</w:t>
            </w:r>
            <w:r w:rsidR="00912725" w:rsidRPr="006D5B4C">
              <w:t>13.7</w:t>
            </w:r>
            <w:r w:rsidR="004B68D2" w:rsidRPr="00C424D9">
              <w:t xml:space="preserve">%) had at least </w:t>
            </w:r>
            <w:r w:rsidR="00184621" w:rsidRPr="005122A5">
              <w:t>one</w:t>
            </w:r>
            <w:r w:rsidR="004B68D2" w:rsidRPr="005122A5">
              <w:t xml:space="preserve"> subsequent smear in the following 30 months</w:t>
            </w:r>
            <w:r w:rsidR="00B853A4" w:rsidRPr="00D901C5">
              <w:t xml:space="preserve"> (6 months earlier </w:t>
            </w:r>
            <w:r w:rsidR="000037B0" w:rsidRPr="00D901C5">
              <w:t>than</w:t>
            </w:r>
            <w:r w:rsidR="00B853A4" w:rsidRPr="00D901C5">
              <w:t xml:space="preserve"> recommended)</w:t>
            </w:r>
            <w:r w:rsidR="004B68D2" w:rsidRPr="00D901C5">
              <w:t>.</w:t>
            </w:r>
          </w:p>
          <w:p w14:paraId="2683A101" w14:textId="77777777" w:rsidR="004B68D2" w:rsidRPr="006D5B4C" w:rsidRDefault="004B68D2" w:rsidP="00456F64">
            <w:pPr>
              <w:pStyle w:val="NoSpacing"/>
              <w:jc w:val="both"/>
            </w:pPr>
          </w:p>
          <w:p w14:paraId="22C467A0" w14:textId="082E68C7" w:rsidR="00E0763B" w:rsidRPr="00C424D9" w:rsidRDefault="004B68D2" w:rsidP="00456F64">
            <w:pPr>
              <w:pStyle w:val="NoSpacing"/>
              <w:jc w:val="both"/>
            </w:pPr>
            <w:r w:rsidRPr="00C424D9">
              <w:t>There was wide variation in early re-screening by DHB. Early re-scree</w:t>
            </w:r>
            <w:r w:rsidRPr="005122A5">
              <w:t xml:space="preserve">ning was most common in </w:t>
            </w:r>
            <w:r w:rsidR="00912725" w:rsidRPr="005122A5">
              <w:t>Waitemata</w:t>
            </w:r>
            <w:r w:rsidR="00064651" w:rsidRPr="00D901C5">
              <w:t xml:space="preserve"> (</w:t>
            </w:r>
            <w:r w:rsidR="00912725" w:rsidRPr="00D901C5">
              <w:t>18.8</w:t>
            </w:r>
            <w:r w:rsidR="002561A3" w:rsidRPr="00D901C5">
              <w:t>%</w:t>
            </w:r>
            <w:r w:rsidR="00064651" w:rsidRPr="00D901C5">
              <w:t>)</w:t>
            </w:r>
            <w:r w:rsidR="007816C5" w:rsidRPr="00D901C5">
              <w:t>,</w:t>
            </w:r>
            <w:r w:rsidR="002561A3" w:rsidRPr="00D901C5">
              <w:t xml:space="preserve"> </w:t>
            </w:r>
            <w:r w:rsidR="00912725" w:rsidRPr="00D901C5">
              <w:t>Auckland</w:t>
            </w:r>
            <w:r w:rsidR="002561A3" w:rsidRPr="00D901C5">
              <w:t xml:space="preserve"> </w:t>
            </w:r>
            <w:r w:rsidR="007816C5" w:rsidRPr="00D901C5">
              <w:t xml:space="preserve">and Bay of Plenty </w:t>
            </w:r>
            <w:r w:rsidR="002561A3" w:rsidRPr="00D901C5">
              <w:t>(</w:t>
            </w:r>
            <w:r w:rsidR="00912725" w:rsidRPr="00D901C5">
              <w:t>16.5</w:t>
            </w:r>
            <w:r w:rsidR="002561A3" w:rsidRPr="00D901C5">
              <w:t xml:space="preserve">% </w:t>
            </w:r>
            <w:r w:rsidR="007816C5" w:rsidRPr="00D901C5">
              <w:t xml:space="preserve">and 16.4%, </w:t>
            </w:r>
            <w:r w:rsidR="004F0CCF" w:rsidRPr="00D901C5">
              <w:t>respectively</w:t>
            </w:r>
            <w:r w:rsidR="00064651" w:rsidRPr="00D901C5">
              <w:t>)</w:t>
            </w:r>
            <w:r w:rsidRPr="00D901C5">
              <w:t>, and was least com</w:t>
            </w:r>
            <w:r w:rsidR="00A27E11" w:rsidRPr="00D901C5">
              <w:t>mon in</w:t>
            </w:r>
            <w:r w:rsidR="00EF7875" w:rsidRPr="00D901C5">
              <w:t xml:space="preserve"> </w:t>
            </w:r>
            <w:r w:rsidR="00912725" w:rsidRPr="00D901C5">
              <w:t>Tairawhiti</w:t>
            </w:r>
            <w:r w:rsidR="00064651" w:rsidRPr="00D901C5">
              <w:t xml:space="preserve"> </w:t>
            </w:r>
            <w:r w:rsidR="007816C5" w:rsidRPr="00D901C5">
              <w:t xml:space="preserve">and Whanganui </w:t>
            </w:r>
            <w:r w:rsidR="00064651" w:rsidRPr="00D901C5">
              <w:t>(</w:t>
            </w:r>
            <w:r w:rsidR="006C2474">
              <w:t>b</w:t>
            </w:r>
            <w:r w:rsidR="007816C5" w:rsidRPr="00D901C5">
              <w:t xml:space="preserve">oth </w:t>
            </w:r>
            <w:r w:rsidR="00912725" w:rsidRPr="00D901C5">
              <w:t>7.6</w:t>
            </w:r>
            <w:r w:rsidR="001932CA" w:rsidRPr="00D901C5">
              <w:t>%</w:t>
            </w:r>
            <w:r w:rsidR="00064651" w:rsidRPr="00D901C5">
              <w:t>)</w:t>
            </w:r>
            <w:r w:rsidR="00AA4A33" w:rsidRPr="00D901C5">
              <w:t xml:space="preserve"> </w:t>
            </w:r>
            <w:r w:rsidR="00DF0175" w:rsidRPr="00C64A6B">
              <w:t>(</w:t>
            </w:r>
            <w:r w:rsidR="00616FB9" w:rsidRPr="00C64A6B">
              <w:fldChar w:fldCharType="begin"/>
            </w:r>
            <w:r w:rsidR="00616FB9" w:rsidRPr="00C64A6B">
              <w:instrText xml:space="preserve"> REF _Ref275551372 \h  \* MERGEFORMAT </w:instrText>
            </w:r>
            <w:r w:rsidR="00616FB9" w:rsidRPr="00C64A6B">
              <w:fldChar w:fldCharType="separate"/>
            </w:r>
            <w:r w:rsidR="00B73FE3" w:rsidRPr="00822BC6">
              <w:t xml:space="preserve">Figure </w:t>
            </w:r>
            <w:r w:rsidR="00B73FE3">
              <w:rPr>
                <w:noProof/>
              </w:rPr>
              <w:t>32</w:t>
            </w:r>
            <w:r w:rsidR="00616FB9" w:rsidRPr="00C64A6B">
              <w:fldChar w:fldCharType="end"/>
            </w:r>
            <w:r w:rsidR="00A26843" w:rsidRPr="0063407E">
              <w:t xml:space="preserve">, </w:t>
            </w:r>
            <w:r w:rsidR="00616FB9" w:rsidRPr="0063407E">
              <w:fldChar w:fldCharType="begin"/>
            </w:r>
            <w:r w:rsidR="00616FB9" w:rsidRPr="0063407E">
              <w:instrText xml:space="preserve"> REF _Ref275553665 \h  \* MERGEFORMAT </w:instrText>
            </w:r>
            <w:r w:rsidR="00616FB9" w:rsidRPr="0063407E">
              <w:fldChar w:fldCharType="separate"/>
            </w:r>
            <w:r w:rsidR="00B73FE3" w:rsidRPr="0030791F">
              <w:t xml:space="preserve">Table </w:t>
            </w:r>
            <w:r w:rsidR="00B73FE3">
              <w:t>43</w:t>
            </w:r>
            <w:r w:rsidR="00616FB9" w:rsidRPr="0063407E">
              <w:fldChar w:fldCharType="end"/>
            </w:r>
            <w:r w:rsidR="00DF0175" w:rsidRPr="0063407E">
              <w:t>)</w:t>
            </w:r>
            <w:r w:rsidR="00E0763B" w:rsidRPr="0063407E">
              <w:t>.</w:t>
            </w:r>
          </w:p>
          <w:p w14:paraId="63C82ACE" w14:textId="77777777" w:rsidR="00396B6C" w:rsidRPr="005122A5" w:rsidRDefault="00396B6C" w:rsidP="00456F64">
            <w:pPr>
              <w:pStyle w:val="NoSpacing"/>
              <w:jc w:val="both"/>
            </w:pPr>
          </w:p>
          <w:p w14:paraId="111F1E32" w14:textId="6612316D" w:rsidR="00DF0175" w:rsidRPr="00D901C5" w:rsidRDefault="004B68D2" w:rsidP="00456F64">
            <w:pPr>
              <w:pStyle w:val="NoSpacing"/>
              <w:jc w:val="both"/>
            </w:pPr>
            <w:r w:rsidRPr="005122A5">
              <w:t xml:space="preserve">There was also variability by age. Younger women (aged </w:t>
            </w:r>
            <w:r w:rsidR="00912725" w:rsidRPr="00D901C5">
              <w:t>20-24</w:t>
            </w:r>
            <w:r w:rsidRPr="00D901C5">
              <w:t xml:space="preserve"> years at the end of the period) were most likely to be re-screened early </w:t>
            </w:r>
            <w:r w:rsidR="00064651" w:rsidRPr="00D901C5">
              <w:t>(</w:t>
            </w:r>
            <w:r w:rsidR="00912725" w:rsidRPr="00D901C5">
              <w:t>19.8</w:t>
            </w:r>
            <w:r w:rsidRPr="00D901C5">
              <w:t xml:space="preserve">%) and older women (aged </w:t>
            </w:r>
            <w:r w:rsidR="00EB0B98" w:rsidRPr="00D901C5">
              <w:t xml:space="preserve">60-64 and </w:t>
            </w:r>
            <w:r w:rsidR="00912725" w:rsidRPr="00D901C5">
              <w:t>65-69</w:t>
            </w:r>
            <w:r w:rsidR="00295286" w:rsidRPr="00D901C5">
              <w:t xml:space="preserve"> </w:t>
            </w:r>
            <w:r w:rsidRPr="00D901C5">
              <w:t xml:space="preserve">years) were the least likely to be re-screened early </w:t>
            </w:r>
            <w:r w:rsidR="00064651" w:rsidRPr="00D901C5">
              <w:t>(</w:t>
            </w:r>
            <w:r w:rsidR="00EB0B98" w:rsidRPr="00D901C5">
              <w:t xml:space="preserve">10.1% and </w:t>
            </w:r>
            <w:r w:rsidR="00912725" w:rsidRPr="00D901C5">
              <w:t>9.6</w:t>
            </w:r>
            <w:r w:rsidR="00B063BA" w:rsidRPr="00D901C5">
              <w:t>%</w:t>
            </w:r>
            <w:r w:rsidRPr="00D901C5">
              <w:t>)</w:t>
            </w:r>
            <w:r w:rsidRPr="00D901C5">
              <w:rPr>
                <w:b/>
              </w:rPr>
              <w:t xml:space="preserve"> </w:t>
            </w:r>
            <w:r w:rsidR="00DF0175" w:rsidRPr="00C64A6B">
              <w:t>(</w:t>
            </w:r>
            <w:r w:rsidR="00616FB9" w:rsidRPr="00C64A6B">
              <w:fldChar w:fldCharType="begin"/>
            </w:r>
            <w:r w:rsidR="00616FB9" w:rsidRPr="00C64A6B">
              <w:instrText xml:space="preserve"> REF _Ref275551405 \h  \* MERGEFORMAT </w:instrText>
            </w:r>
            <w:r w:rsidR="00616FB9" w:rsidRPr="00C64A6B">
              <w:fldChar w:fldCharType="separate"/>
            </w:r>
            <w:r w:rsidR="00B73FE3" w:rsidRPr="00822BC6">
              <w:t xml:space="preserve">Figure </w:t>
            </w:r>
            <w:r w:rsidR="00B73FE3">
              <w:rPr>
                <w:noProof/>
              </w:rPr>
              <w:t>33</w:t>
            </w:r>
            <w:r w:rsidR="00616FB9" w:rsidRPr="00C64A6B">
              <w:fldChar w:fldCharType="end"/>
            </w:r>
            <w:r w:rsidR="00A26843" w:rsidRPr="00526B29">
              <w:t xml:space="preserve">, </w:t>
            </w:r>
            <w:r w:rsidR="00616FB9" w:rsidRPr="00DF7217">
              <w:fldChar w:fldCharType="begin"/>
            </w:r>
            <w:r w:rsidR="00616FB9" w:rsidRPr="00DF7217">
              <w:instrText xml:space="preserve"> REF _Ref275553689 \h  \* MERGEFORMAT </w:instrText>
            </w:r>
            <w:r w:rsidR="00616FB9" w:rsidRPr="00DF7217">
              <w:fldChar w:fldCharType="separate"/>
            </w:r>
            <w:r w:rsidR="00B73FE3" w:rsidRPr="0030791F">
              <w:t xml:space="preserve">Table </w:t>
            </w:r>
            <w:r w:rsidR="00B73FE3">
              <w:t>42</w:t>
            </w:r>
            <w:r w:rsidR="00616FB9" w:rsidRPr="00DF7217">
              <w:fldChar w:fldCharType="end"/>
            </w:r>
            <w:r w:rsidR="00DF0175" w:rsidRPr="006D5B4C">
              <w:t>).</w:t>
            </w:r>
            <w:r w:rsidR="00513FB0" w:rsidRPr="00C424D9">
              <w:t xml:space="preserve"> Rates of</w:t>
            </w:r>
            <w:r w:rsidR="00513FB0" w:rsidRPr="005122A5">
              <w:t xml:space="preserve"> early re-screening are </w:t>
            </w:r>
            <w:r w:rsidR="00295286" w:rsidRPr="005122A5">
              <w:t>quite</w:t>
            </w:r>
            <w:r w:rsidR="00513FB0" w:rsidRPr="00D901C5">
              <w:t xml:space="preserve"> similar across </w:t>
            </w:r>
            <w:r w:rsidR="00800752" w:rsidRPr="00D901C5">
              <w:t xml:space="preserve">six </w:t>
            </w:r>
            <w:r w:rsidR="00880A40" w:rsidRPr="00D901C5">
              <w:t>five-</w:t>
            </w:r>
            <w:r w:rsidR="00513FB0" w:rsidRPr="00D901C5">
              <w:t xml:space="preserve">year age groups from </w:t>
            </w:r>
            <w:r w:rsidR="00880A40" w:rsidRPr="00D901C5">
              <w:t>25</w:t>
            </w:r>
            <w:r w:rsidR="00513FB0" w:rsidRPr="00D901C5">
              <w:t xml:space="preserve"> to 5</w:t>
            </w:r>
            <w:r w:rsidR="00800752" w:rsidRPr="00D901C5">
              <w:t>4</w:t>
            </w:r>
            <w:r w:rsidR="00513FB0" w:rsidRPr="00D901C5">
              <w:t xml:space="preserve"> years</w:t>
            </w:r>
            <w:r w:rsidR="00880A40" w:rsidRPr="00D901C5">
              <w:t xml:space="preserve"> (between </w:t>
            </w:r>
            <w:r w:rsidR="0032323E" w:rsidRPr="00D901C5">
              <w:t>13.7%</w:t>
            </w:r>
            <w:r w:rsidR="00880A40" w:rsidRPr="00D901C5">
              <w:t xml:space="preserve"> and </w:t>
            </w:r>
            <w:r w:rsidR="0032323E" w:rsidRPr="00D901C5">
              <w:t>16.4</w:t>
            </w:r>
            <w:r w:rsidR="00880A40" w:rsidRPr="00D901C5">
              <w:t>%)</w:t>
            </w:r>
            <w:r w:rsidR="00513FB0" w:rsidRPr="00D901C5">
              <w:t>.</w:t>
            </w:r>
          </w:p>
          <w:p w14:paraId="3CAC27E1" w14:textId="42DCC861" w:rsidR="00E0763B" w:rsidRPr="00C424D9" w:rsidRDefault="00ED7CA2" w:rsidP="00456F64">
            <w:pPr>
              <w:pStyle w:val="NoSpacing"/>
              <w:jc w:val="both"/>
              <w:rPr>
                <w:noProof/>
              </w:rPr>
            </w:pPr>
            <w:r w:rsidRPr="00D901C5">
              <w:t xml:space="preserve">Among the ethnic groups considered, </w:t>
            </w:r>
            <w:r w:rsidR="00912725" w:rsidRPr="00D901C5">
              <w:t>European/ Other</w:t>
            </w:r>
            <w:r w:rsidR="002554D8" w:rsidRPr="00D901C5">
              <w:t xml:space="preserve"> </w:t>
            </w:r>
            <w:r w:rsidR="002D5508" w:rsidRPr="00D901C5">
              <w:t xml:space="preserve">and </w:t>
            </w:r>
            <w:r w:rsidR="00912725" w:rsidRPr="00D901C5">
              <w:t>Asian</w:t>
            </w:r>
            <w:r w:rsidR="005D4578" w:rsidRPr="00D901C5">
              <w:t xml:space="preserve"> </w:t>
            </w:r>
            <w:r w:rsidRPr="00D901C5">
              <w:t xml:space="preserve">women were the most likely to be re-screened early </w:t>
            </w:r>
            <w:r w:rsidR="00064651" w:rsidRPr="00D901C5">
              <w:t>(</w:t>
            </w:r>
            <w:r w:rsidR="00912725" w:rsidRPr="00D901C5">
              <w:t>14.1</w:t>
            </w:r>
            <w:r w:rsidR="00064651" w:rsidRPr="00D901C5">
              <w:t>%</w:t>
            </w:r>
            <w:r w:rsidR="0041577C" w:rsidRPr="00D901C5">
              <w:t xml:space="preserve"> </w:t>
            </w:r>
            <w:r w:rsidR="007D54C5" w:rsidRPr="00D901C5">
              <w:t xml:space="preserve">and </w:t>
            </w:r>
            <w:r w:rsidR="00912725" w:rsidRPr="00D901C5">
              <w:t>13.6</w:t>
            </w:r>
            <w:r w:rsidR="00064651" w:rsidRPr="00D901C5">
              <w:t>%</w:t>
            </w:r>
            <w:r w:rsidR="007D54C5" w:rsidRPr="00D901C5">
              <w:t>,</w:t>
            </w:r>
            <w:r w:rsidR="005D4578" w:rsidRPr="00D901C5">
              <w:t xml:space="preserve"> </w:t>
            </w:r>
            <w:r w:rsidR="002D5508" w:rsidRPr="00D901C5">
              <w:t>respect</w:t>
            </w:r>
            <w:r w:rsidR="00B62FFE" w:rsidRPr="00D901C5">
              <w:t>ive</w:t>
            </w:r>
            <w:r w:rsidR="002D5508" w:rsidRPr="00D901C5">
              <w:t>ly)</w:t>
            </w:r>
            <w:r w:rsidR="00064651" w:rsidRPr="00D901C5">
              <w:t>,</w:t>
            </w:r>
            <w:r w:rsidRPr="00D901C5">
              <w:t xml:space="preserve"> </w:t>
            </w:r>
            <w:r w:rsidR="00B62FFE" w:rsidRPr="00D901C5">
              <w:t xml:space="preserve">while </w:t>
            </w:r>
            <w:r w:rsidR="009F7054" w:rsidRPr="00D901C5">
              <w:t>e</w:t>
            </w:r>
            <w:r w:rsidRPr="00D901C5">
              <w:t xml:space="preserve">arly re-screening was least common among </w:t>
            </w:r>
            <w:r w:rsidR="00912725" w:rsidRPr="00D901C5">
              <w:t>Pacific</w:t>
            </w:r>
            <w:r w:rsidR="005D4578" w:rsidRPr="00D901C5">
              <w:t xml:space="preserve"> </w:t>
            </w:r>
            <w:r w:rsidR="00E3280F" w:rsidRPr="00D901C5">
              <w:t xml:space="preserve">women </w:t>
            </w:r>
            <w:r w:rsidR="00064651" w:rsidRPr="00D901C5">
              <w:t>(</w:t>
            </w:r>
            <w:r w:rsidR="00912725" w:rsidRPr="00D901C5">
              <w:t>9.8</w:t>
            </w:r>
            <w:r w:rsidR="00064651" w:rsidRPr="00D901C5">
              <w:t>%)</w:t>
            </w:r>
            <w:r w:rsidR="00406ADC" w:rsidRPr="00D901C5">
              <w:t xml:space="preserve"> </w:t>
            </w:r>
            <w:r w:rsidR="00E0763B" w:rsidRPr="00D901C5">
              <w:t>(</w:t>
            </w:r>
            <w:r w:rsidR="00616FB9" w:rsidRPr="00E91489">
              <w:fldChar w:fldCharType="begin"/>
            </w:r>
            <w:r w:rsidR="00616FB9" w:rsidRPr="00E91489">
              <w:instrText xml:space="preserve"> REF _Ref275551558 \h  \* MERGEFORMAT </w:instrText>
            </w:r>
            <w:r w:rsidR="00616FB9" w:rsidRPr="00E91489">
              <w:fldChar w:fldCharType="separate"/>
            </w:r>
            <w:r w:rsidR="00B73FE3" w:rsidRPr="00822BC6">
              <w:rPr>
                <w:noProof/>
              </w:rPr>
              <w:t>Figure</w:t>
            </w:r>
            <w:r w:rsidR="00B73FE3" w:rsidRPr="00822BC6">
              <w:t xml:space="preserve"> </w:t>
            </w:r>
            <w:r w:rsidR="00B73FE3">
              <w:rPr>
                <w:noProof/>
              </w:rPr>
              <w:t>34</w:t>
            </w:r>
            <w:r w:rsidR="00616FB9" w:rsidRPr="00E91489">
              <w:fldChar w:fldCharType="end"/>
            </w:r>
            <w:r w:rsidR="00A26843" w:rsidRPr="00526B29">
              <w:t>,</w:t>
            </w:r>
            <w:r w:rsidR="0039240B" w:rsidRPr="00526B29">
              <w:t xml:space="preserve"> </w:t>
            </w:r>
            <w:r w:rsidR="00100CC8" w:rsidRPr="003F1BCB">
              <w:fldChar w:fldCharType="begin"/>
            </w:r>
            <w:r w:rsidR="003E35A6" w:rsidRPr="003F1BCB">
              <w:instrText xml:space="preserve"> REF _Ref275858059 \h  \* MERGEFORMAT </w:instrText>
            </w:r>
            <w:r w:rsidR="00100CC8" w:rsidRPr="003F1BCB">
              <w:fldChar w:fldCharType="separate"/>
            </w:r>
            <w:r w:rsidR="00B73FE3" w:rsidRPr="0030791F">
              <w:rPr>
                <w:noProof/>
              </w:rPr>
              <w:br w:type="column"/>
            </w:r>
            <w:r w:rsidR="00B73FE3" w:rsidRPr="0030791F">
              <w:t>Table</w:t>
            </w:r>
            <w:r w:rsidR="00B73FE3" w:rsidRPr="0030791F">
              <w:rPr>
                <w:noProof/>
              </w:rPr>
              <w:t xml:space="preserve"> </w:t>
            </w:r>
            <w:r w:rsidR="00B73FE3">
              <w:t>44</w:t>
            </w:r>
            <w:r w:rsidR="00100CC8" w:rsidRPr="003F1BCB">
              <w:fldChar w:fldCharType="end"/>
            </w:r>
            <w:r w:rsidR="00E0763B" w:rsidRPr="003F1BCB">
              <w:t>).</w:t>
            </w:r>
          </w:p>
          <w:p w14:paraId="3382C92B" w14:textId="77777777" w:rsidR="00A26843" w:rsidRPr="005122A5" w:rsidRDefault="00A26843" w:rsidP="00DE16F5">
            <w:pPr>
              <w:ind w:right="544"/>
              <w:jc w:val="both"/>
            </w:pPr>
          </w:p>
        </w:tc>
      </w:tr>
      <w:tr w:rsidR="003E4E3E" w:rsidRPr="00D901C5" w14:paraId="6A069F8F" w14:textId="77777777" w:rsidTr="00FA6BBB">
        <w:tc>
          <w:tcPr>
            <w:tcW w:w="1526" w:type="dxa"/>
            <w:tcBorders>
              <w:bottom w:val="single" w:sz="4" w:space="0" w:color="auto"/>
            </w:tcBorders>
          </w:tcPr>
          <w:p w14:paraId="41555EB5" w14:textId="77777777" w:rsidR="003E4E3E" w:rsidRPr="00D901C5" w:rsidRDefault="003E4E3E" w:rsidP="00DE16F5">
            <w:pPr>
              <w:spacing w:before="120"/>
              <w:ind w:right="544"/>
              <w:jc w:val="both"/>
              <w:rPr>
                <w:b/>
              </w:rPr>
            </w:pPr>
            <w:r w:rsidRPr="00D901C5">
              <w:rPr>
                <w:b/>
              </w:rPr>
              <w:t>Trends</w:t>
            </w:r>
          </w:p>
        </w:tc>
        <w:tc>
          <w:tcPr>
            <w:tcW w:w="7796" w:type="dxa"/>
            <w:tcBorders>
              <w:bottom w:val="single" w:sz="4" w:space="0" w:color="auto"/>
            </w:tcBorders>
          </w:tcPr>
          <w:p w14:paraId="031F2C8F" w14:textId="4AC20E17" w:rsidR="00ED7CA2" w:rsidRPr="00D901C5" w:rsidRDefault="00ED7CA2" w:rsidP="004B64D2">
            <w:pPr>
              <w:spacing w:before="120"/>
              <w:jc w:val="both"/>
            </w:pPr>
            <w:r w:rsidRPr="00D901C5">
              <w:t xml:space="preserve">The level of early re-screening </w:t>
            </w:r>
            <w:r w:rsidR="00064651" w:rsidRPr="00D901C5">
              <w:t>(</w:t>
            </w:r>
            <w:r w:rsidR="00912725" w:rsidRPr="005122A5">
              <w:t>13.7</w:t>
            </w:r>
            <w:r w:rsidR="00085459" w:rsidRPr="005122A5">
              <w:t>%</w:t>
            </w:r>
            <w:r w:rsidR="00340E41" w:rsidRPr="00D901C5">
              <w:t xml:space="preserve">) </w:t>
            </w:r>
            <w:r w:rsidRPr="00D901C5">
              <w:t xml:space="preserve">is </w:t>
            </w:r>
            <w:r w:rsidR="000D1320">
              <w:t xml:space="preserve">slightly </w:t>
            </w:r>
            <w:r w:rsidR="0063390B" w:rsidRPr="006D5B4C">
              <w:t>lower</w:t>
            </w:r>
            <w:r w:rsidR="00B95806" w:rsidRPr="00C424D9">
              <w:t xml:space="preserve"> to</w:t>
            </w:r>
            <w:r w:rsidR="00B74FE3" w:rsidRPr="005122A5">
              <w:t xml:space="preserve"> </w:t>
            </w:r>
            <w:r w:rsidR="00727DD1">
              <w:t>what was reported in</w:t>
            </w:r>
            <w:r w:rsidR="00B95806" w:rsidRPr="005122A5">
              <w:t xml:space="preserve"> the previous </w:t>
            </w:r>
            <w:r w:rsidRPr="00D901C5">
              <w:t xml:space="preserve">monitoring </w:t>
            </w:r>
            <w:r w:rsidR="00B95806" w:rsidRPr="00D901C5">
              <w:t>period</w:t>
            </w:r>
            <w:r w:rsidRPr="00D901C5">
              <w:t xml:space="preserve"> </w:t>
            </w:r>
            <w:r w:rsidR="005C2F55" w:rsidRPr="00D901C5">
              <w:t>(</w:t>
            </w:r>
            <w:r w:rsidR="00271A21" w:rsidRPr="006D5B4C">
              <w:t>14.3</w:t>
            </w:r>
            <w:r w:rsidR="00271A21" w:rsidRPr="00C424D9">
              <w:t xml:space="preserve"> </w:t>
            </w:r>
            <w:r w:rsidR="00085459" w:rsidRPr="005122A5">
              <w:t>%</w:t>
            </w:r>
            <w:r w:rsidR="005C2F55" w:rsidRPr="00D901C5">
              <w:t>)</w:t>
            </w:r>
            <w:r w:rsidR="008E786B" w:rsidRPr="00D901C5">
              <w:t xml:space="preserve"> and </w:t>
            </w:r>
            <w:r w:rsidR="009004E0" w:rsidRPr="00D901C5">
              <w:t xml:space="preserve">has been declining </w:t>
            </w:r>
            <w:r w:rsidR="008E786B" w:rsidRPr="00D901C5">
              <w:t>over a number of reporting periods.</w:t>
            </w:r>
            <w:r w:rsidR="009712EC">
              <w:t xml:space="preserve"> </w:t>
            </w:r>
          </w:p>
          <w:p w14:paraId="5DFD2584" w14:textId="77777777" w:rsidR="00ED7CA2" w:rsidRPr="006D5B4C" w:rsidRDefault="00ED7CA2" w:rsidP="004B64D2">
            <w:pPr>
              <w:pStyle w:val="NoSpacing"/>
              <w:jc w:val="both"/>
            </w:pPr>
          </w:p>
          <w:p w14:paraId="5395224E" w14:textId="0343968B" w:rsidR="00ED7CA2" w:rsidRPr="005122A5" w:rsidRDefault="00530696" w:rsidP="004B64D2">
            <w:pPr>
              <w:pStyle w:val="NoSpacing"/>
              <w:jc w:val="both"/>
            </w:pPr>
            <w:r w:rsidRPr="00C424D9">
              <w:t>The DHB</w:t>
            </w:r>
            <w:r w:rsidRPr="005122A5">
              <w:t xml:space="preserve"> with the </w:t>
            </w:r>
            <w:r w:rsidR="00B62FFE" w:rsidRPr="00D901C5">
              <w:t xml:space="preserve">highest </w:t>
            </w:r>
            <w:r w:rsidRPr="00D901C5">
              <w:t>level</w:t>
            </w:r>
            <w:r w:rsidR="00B62FFE" w:rsidRPr="00D901C5">
              <w:t>s</w:t>
            </w:r>
            <w:r w:rsidRPr="00D901C5">
              <w:t xml:space="preserve"> of early re-screening since the last monitoring report remain</w:t>
            </w:r>
            <w:r w:rsidR="00AE2925" w:rsidRPr="00D901C5">
              <w:t>e</w:t>
            </w:r>
            <w:r w:rsidRPr="00D901C5">
              <w:t xml:space="preserve">d </w:t>
            </w:r>
            <w:r w:rsidR="00B62FFE" w:rsidRPr="00D901C5">
              <w:t>similar</w:t>
            </w:r>
            <w:r w:rsidR="00A67EA5" w:rsidRPr="00D901C5">
              <w:t xml:space="preserve">, with </w:t>
            </w:r>
            <w:r w:rsidR="008E786B" w:rsidRPr="00D901C5">
              <w:t>Waitemata continu</w:t>
            </w:r>
            <w:r w:rsidR="00A67EA5" w:rsidRPr="00D901C5">
              <w:t>ing</w:t>
            </w:r>
            <w:r w:rsidR="008E786B" w:rsidRPr="00D901C5">
              <w:t xml:space="preserve"> to have the highest proportion of early rescreenin</w:t>
            </w:r>
            <w:r w:rsidR="00196988" w:rsidRPr="00D901C5">
              <w:t>g</w:t>
            </w:r>
            <w:r w:rsidR="00ED51B6" w:rsidRPr="00D901C5">
              <w:t xml:space="preserve">. </w:t>
            </w:r>
            <w:r w:rsidR="00B62FFE" w:rsidRPr="00D901C5">
              <w:t>In most DHBs, early rescreening is decreasing; however early rescreening increased in the current report in</w:t>
            </w:r>
            <w:r w:rsidR="00E92151" w:rsidRPr="00D901C5">
              <w:t xml:space="preserve"> </w:t>
            </w:r>
            <w:r w:rsidR="004F5602" w:rsidRPr="00D901C5">
              <w:t xml:space="preserve">8 DHB’s with the highest increases occurring in </w:t>
            </w:r>
            <w:r w:rsidR="00196988" w:rsidRPr="00D901C5">
              <w:t xml:space="preserve">Capital &amp; Coast (from 9.8% to 11.0%), </w:t>
            </w:r>
            <w:r w:rsidR="00223F90" w:rsidRPr="00D901C5">
              <w:t>Mid Central (from 8.4% to 9.4%), Hawke’s Bay (from 12.1% to 12.8%) and West Coast (from 7.5% to 8.2%)</w:t>
            </w:r>
            <w:r w:rsidR="00196988" w:rsidRPr="00D901C5">
              <w:t>.</w:t>
            </w:r>
            <w:r w:rsidR="00E92151" w:rsidRPr="00D901C5">
              <w:t xml:space="preserve"> </w:t>
            </w:r>
            <w:r w:rsidR="00196988" w:rsidRPr="00D901C5">
              <w:t xml:space="preserve">The remaining DHBs did not have a percent increase that was </w:t>
            </w:r>
            <w:r w:rsidR="004F0CCF" w:rsidRPr="00D901C5">
              <w:t>greater</w:t>
            </w:r>
            <w:r w:rsidR="00196988" w:rsidRPr="00D901C5">
              <w:t xml:space="preserve"> th</w:t>
            </w:r>
            <w:r w:rsidR="00FD7906" w:rsidRPr="00D901C5">
              <w:t>a</w:t>
            </w:r>
            <w:r w:rsidR="00196988" w:rsidRPr="00D901C5">
              <w:t>n 0.5%.</w:t>
            </w:r>
            <w:r w:rsidR="009712EC">
              <w:t xml:space="preserve"> </w:t>
            </w:r>
            <w:r w:rsidR="006E5CBA" w:rsidRPr="00F16D1C">
              <w:t>Trends over the two years ending</w:t>
            </w:r>
            <w:r w:rsidR="009712EC">
              <w:t xml:space="preserve"> </w:t>
            </w:r>
            <w:r w:rsidR="00F16D1C" w:rsidRPr="00F16D1C">
              <w:t xml:space="preserve">30 June 2017 </w:t>
            </w:r>
            <w:r w:rsidR="00A05A37" w:rsidRPr="00F16D1C">
              <w:t xml:space="preserve">by DHB are </w:t>
            </w:r>
            <w:r w:rsidR="00A05A37" w:rsidRPr="0063407E">
              <w:t xml:space="preserve">shown in </w:t>
            </w:r>
            <w:r w:rsidR="00100CC8" w:rsidRPr="0063407E">
              <w:fldChar w:fldCharType="begin"/>
            </w:r>
            <w:r w:rsidR="00A05A37" w:rsidRPr="0063407E">
              <w:instrText xml:space="preserve"> REF _Ref316998886 \h </w:instrText>
            </w:r>
            <w:r w:rsidR="004911A0" w:rsidRPr="0063407E">
              <w:instrText xml:space="preserve"> \* MERGEFORMAT </w:instrText>
            </w:r>
            <w:r w:rsidR="00100CC8" w:rsidRPr="0063407E">
              <w:fldChar w:fldCharType="separate"/>
            </w:r>
            <w:r w:rsidR="00B73FE3" w:rsidRPr="00822BC6">
              <w:t xml:space="preserve">Figure </w:t>
            </w:r>
            <w:r w:rsidR="00B73FE3">
              <w:t>35</w:t>
            </w:r>
            <w:r w:rsidR="00100CC8" w:rsidRPr="0063407E">
              <w:fldChar w:fldCharType="end"/>
            </w:r>
            <w:r w:rsidR="00A05A37" w:rsidRPr="0063407E">
              <w:t>.</w:t>
            </w:r>
            <w:r w:rsidR="006A400F" w:rsidRPr="00C424D9">
              <w:t xml:space="preserve"> </w:t>
            </w:r>
          </w:p>
          <w:p w14:paraId="1B51E3A7" w14:textId="77777777" w:rsidR="00ED7CA2" w:rsidRPr="005122A5" w:rsidRDefault="00ED7CA2" w:rsidP="004B64D2">
            <w:pPr>
              <w:pStyle w:val="NoSpacing"/>
              <w:jc w:val="both"/>
            </w:pPr>
          </w:p>
          <w:p w14:paraId="593C07F8" w14:textId="70298678" w:rsidR="00A05A37" w:rsidRPr="00C424D9" w:rsidRDefault="00701FC4" w:rsidP="004B64D2">
            <w:pPr>
              <w:pStyle w:val="NoSpacing"/>
              <w:jc w:val="both"/>
            </w:pPr>
            <w:r w:rsidRPr="00D901C5">
              <w:t>A</w:t>
            </w:r>
            <w:r w:rsidR="006C2B4A" w:rsidRPr="00D901C5">
              <w:t xml:space="preserve"> reduction </w:t>
            </w:r>
            <w:r w:rsidRPr="00D901C5">
              <w:t xml:space="preserve">in the level of early re-screening </w:t>
            </w:r>
            <w:r w:rsidR="006C2B4A" w:rsidRPr="00D901C5">
              <w:t xml:space="preserve">was seen for </w:t>
            </w:r>
            <w:r w:rsidR="001A2ABF" w:rsidRPr="00D901C5">
              <w:t xml:space="preserve">eight </w:t>
            </w:r>
            <w:r w:rsidR="006C2B4A" w:rsidRPr="00D901C5">
              <w:t>of the ten five-year age groups</w:t>
            </w:r>
            <w:r w:rsidR="00215692" w:rsidRPr="00D901C5">
              <w:t xml:space="preserve"> </w:t>
            </w:r>
            <w:r w:rsidRPr="00D901C5">
              <w:t xml:space="preserve">between 20 and 69 years </w:t>
            </w:r>
            <w:r w:rsidR="006C2B4A" w:rsidRPr="00D901C5">
              <w:t xml:space="preserve">since the previous report. </w:t>
            </w:r>
            <w:r w:rsidR="00E62C0B">
              <w:t>Increases were seen in two age groups however: in w</w:t>
            </w:r>
            <w:r w:rsidRPr="00D901C5">
              <w:t xml:space="preserve">omen aged </w:t>
            </w:r>
            <w:r w:rsidR="0026786E" w:rsidRPr="00D901C5">
              <w:t>20-24</w:t>
            </w:r>
            <w:r w:rsidRPr="00D901C5">
              <w:t xml:space="preserve"> years </w:t>
            </w:r>
            <w:r w:rsidR="006A1BE0" w:rsidRPr="006D5B4C">
              <w:t>(from 17.1% to 19.8%)</w:t>
            </w:r>
            <w:r w:rsidR="00E62C0B">
              <w:t xml:space="preserve"> and </w:t>
            </w:r>
            <w:r w:rsidR="00DA69CD">
              <w:t>in w</w:t>
            </w:r>
            <w:r w:rsidRPr="00D901C5">
              <w:t xml:space="preserve">omen aged </w:t>
            </w:r>
            <w:r w:rsidR="006A1BE0" w:rsidRPr="00D901C5">
              <w:t xml:space="preserve">40-44 </w:t>
            </w:r>
            <w:r w:rsidRPr="00D901C5">
              <w:t xml:space="preserve">years </w:t>
            </w:r>
            <w:r w:rsidR="00E62C0B">
              <w:t>(</w:t>
            </w:r>
            <w:r w:rsidR="00C55D6F" w:rsidRPr="00D901C5">
              <w:t xml:space="preserve">from </w:t>
            </w:r>
            <w:r w:rsidR="006A1BE0" w:rsidRPr="00D901C5">
              <w:t>14.7</w:t>
            </w:r>
            <w:r w:rsidR="00C55D6F" w:rsidRPr="00D901C5">
              <w:t>%</w:t>
            </w:r>
            <w:r w:rsidRPr="00D901C5">
              <w:t xml:space="preserve"> to </w:t>
            </w:r>
            <w:r w:rsidR="006A1BE0" w:rsidRPr="00D901C5">
              <w:t>15.1</w:t>
            </w:r>
            <w:r w:rsidRPr="00D901C5">
              <w:t>%</w:t>
            </w:r>
            <w:r w:rsidR="00E62C0B">
              <w:t>)</w:t>
            </w:r>
            <w:r w:rsidRPr="00D901C5">
              <w:t>.</w:t>
            </w:r>
            <w:r w:rsidR="009712EC">
              <w:t xml:space="preserve"> </w:t>
            </w:r>
            <w:r w:rsidR="00E92151" w:rsidRPr="00D901C5">
              <w:t xml:space="preserve">Trends over the two years ending </w:t>
            </w:r>
            <w:r w:rsidR="00912725" w:rsidRPr="00D901C5">
              <w:t>30 June</w:t>
            </w:r>
            <w:r w:rsidR="00DA3699" w:rsidRPr="00D901C5">
              <w:t xml:space="preserve"> </w:t>
            </w:r>
            <w:r w:rsidR="00912725" w:rsidRPr="00D901C5">
              <w:t>2017</w:t>
            </w:r>
            <w:r w:rsidR="00E92151" w:rsidRPr="00D901C5">
              <w:t xml:space="preserve"> by </w:t>
            </w:r>
            <w:r w:rsidR="00EC6B70" w:rsidRPr="00D901C5">
              <w:t>five-year</w:t>
            </w:r>
            <w:r w:rsidR="005F7107" w:rsidRPr="00D901C5">
              <w:t xml:space="preserve"> age group</w:t>
            </w:r>
            <w:r w:rsidR="00E92151" w:rsidRPr="00D901C5">
              <w:t xml:space="preserve"> are shown </w:t>
            </w:r>
            <w:r w:rsidR="00E92151" w:rsidRPr="0063407E">
              <w:t>in</w:t>
            </w:r>
            <w:r w:rsidR="00E721B4" w:rsidRPr="0063407E">
              <w:t xml:space="preserve"> </w:t>
            </w:r>
            <w:r w:rsidR="00E721B4" w:rsidRPr="0063407E">
              <w:fldChar w:fldCharType="begin"/>
            </w:r>
            <w:r w:rsidR="00E721B4" w:rsidRPr="0063407E">
              <w:instrText xml:space="preserve"> REF _Ref497723842 \h </w:instrText>
            </w:r>
            <w:r w:rsidR="004B64D2" w:rsidRPr="0063407E">
              <w:instrText xml:space="preserve"> \* MERGEFORMAT </w:instrText>
            </w:r>
            <w:r w:rsidR="00E721B4" w:rsidRPr="0063407E">
              <w:fldChar w:fldCharType="separate"/>
            </w:r>
            <w:r w:rsidR="00B73FE3" w:rsidRPr="00822BC6">
              <w:t xml:space="preserve">Figure </w:t>
            </w:r>
            <w:r w:rsidR="00B73FE3">
              <w:rPr>
                <w:noProof/>
              </w:rPr>
              <w:t>36</w:t>
            </w:r>
            <w:r w:rsidR="00E721B4" w:rsidRPr="0063407E">
              <w:fldChar w:fldCharType="end"/>
            </w:r>
            <w:r w:rsidR="00A05A37" w:rsidRPr="0063407E">
              <w:t>.</w:t>
            </w:r>
          </w:p>
          <w:p w14:paraId="6F0AA70F" w14:textId="77777777" w:rsidR="00A05A37" w:rsidRPr="005122A5" w:rsidRDefault="00A05A37" w:rsidP="004B64D2">
            <w:pPr>
              <w:pStyle w:val="NoSpacing"/>
              <w:jc w:val="both"/>
            </w:pPr>
          </w:p>
          <w:p w14:paraId="06B7CEDB" w14:textId="3F06A88E" w:rsidR="003E5D63" w:rsidRPr="00D901C5" w:rsidRDefault="00C478E0" w:rsidP="004B64D2">
            <w:pPr>
              <w:pStyle w:val="NoSpacing"/>
              <w:jc w:val="both"/>
            </w:pPr>
            <w:r w:rsidRPr="005122A5">
              <w:t>Small</w:t>
            </w:r>
            <w:r w:rsidR="00BF4285" w:rsidRPr="00D901C5">
              <w:t xml:space="preserve"> decrease</w:t>
            </w:r>
            <w:r w:rsidRPr="00D901C5">
              <w:t>s</w:t>
            </w:r>
            <w:r w:rsidR="00BF4285" w:rsidRPr="00D901C5">
              <w:t xml:space="preserve"> </w:t>
            </w:r>
            <w:r w:rsidRPr="00D901C5">
              <w:t>in early re-screening w</w:t>
            </w:r>
            <w:r w:rsidR="006C2474">
              <w:t>ere</w:t>
            </w:r>
            <w:r w:rsidRPr="00D901C5">
              <w:t xml:space="preserve"> also</w:t>
            </w:r>
            <w:r w:rsidR="00BF4285" w:rsidRPr="00D901C5">
              <w:t xml:space="preserve"> seen</w:t>
            </w:r>
            <w:r w:rsidRPr="00D901C5">
              <w:t xml:space="preserve"> in</w:t>
            </w:r>
            <w:r w:rsidR="00964AB5" w:rsidRPr="00D901C5">
              <w:t xml:space="preserve"> most</w:t>
            </w:r>
            <w:r w:rsidRPr="00D901C5">
              <w:t xml:space="preserve"> ethnic groups </w:t>
            </w:r>
            <w:r w:rsidR="00964AB5" w:rsidRPr="00D901C5">
              <w:t>with the greatest drops seen in Māori (from 14.0</w:t>
            </w:r>
            <w:r w:rsidR="00DA69CD">
              <w:t>%</w:t>
            </w:r>
            <w:r w:rsidR="00964AB5" w:rsidRPr="00D901C5">
              <w:t xml:space="preserve"> to 12.3%) and Pacific women (from 10.9% to 9.8%)</w:t>
            </w:r>
            <w:r w:rsidR="009A1582" w:rsidRPr="00D901C5">
              <w:t xml:space="preserve"> </w:t>
            </w:r>
            <w:r w:rsidRPr="00D901C5">
              <w:t>since the last monitoring period.</w:t>
            </w:r>
            <w:r w:rsidR="00964AB5" w:rsidRPr="00D901C5">
              <w:t xml:space="preserve"> Early rescreening in European/ Other women decreased to a lesser extent (from 14.8% to 14.1%) </w:t>
            </w:r>
            <w:r w:rsidR="00252EEC" w:rsidRPr="00D901C5">
              <w:t xml:space="preserve">while </w:t>
            </w:r>
            <w:r w:rsidR="006C2474">
              <w:t xml:space="preserve">there was </w:t>
            </w:r>
            <w:r w:rsidR="00252EEC" w:rsidRPr="00D901C5">
              <w:t>a</w:t>
            </w:r>
            <w:r w:rsidR="00964AB5" w:rsidRPr="00D901C5">
              <w:t xml:space="preserve"> slight increase in Asian women (from 13.1% to 13.6%).</w:t>
            </w:r>
          </w:p>
          <w:p w14:paraId="54876A52" w14:textId="77777777" w:rsidR="00AD35C9" w:rsidRPr="00D901C5" w:rsidRDefault="00AD35C9" w:rsidP="004B64D2">
            <w:pPr>
              <w:pStyle w:val="NoSpacing"/>
            </w:pPr>
          </w:p>
        </w:tc>
      </w:tr>
      <w:tr w:rsidR="003E4E3E" w:rsidRPr="00D901C5" w14:paraId="168D110F" w14:textId="77777777" w:rsidTr="00FA6BBB">
        <w:tc>
          <w:tcPr>
            <w:tcW w:w="1526" w:type="dxa"/>
            <w:tcBorders>
              <w:bottom w:val="single" w:sz="4" w:space="0" w:color="auto"/>
            </w:tcBorders>
          </w:tcPr>
          <w:p w14:paraId="1B240DA3" w14:textId="77777777" w:rsidR="003E4E3E" w:rsidRPr="00D901C5" w:rsidRDefault="003E4E3E" w:rsidP="00DE16F5">
            <w:pPr>
              <w:spacing w:before="120"/>
              <w:ind w:right="544"/>
              <w:jc w:val="both"/>
              <w:rPr>
                <w:b/>
              </w:rPr>
            </w:pPr>
            <w:r w:rsidRPr="00D901C5">
              <w:rPr>
                <w:b/>
              </w:rPr>
              <w:t>Comments</w:t>
            </w:r>
          </w:p>
        </w:tc>
        <w:tc>
          <w:tcPr>
            <w:tcW w:w="7796" w:type="dxa"/>
            <w:tcBorders>
              <w:bottom w:val="single" w:sz="4" w:space="0" w:color="auto"/>
            </w:tcBorders>
          </w:tcPr>
          <w:p w14:paraId="512BF424" w14:textId="2FD862A9" w:rsidR="00ED7CA2" w:rsidRPr="005122A5" w:rsidRDefault="00ED7CA2" w:rsidP="00885B6B">
            <w:pPr>
              <w:spacing w:before="120"/>
              <w:ind w:right="34"/>
              <w:jc w:val="both"/>
            </w:pPr>
            <w:r w:rsidRPr="00D901C5">
              <w:t>Early re-screening was assessed based on cytology recommendation codes, in order to exclude from the early re-screening group women with a negative smear for whom an earlier screening visit is a</w:t>
            </w:r>
            <w:r w:rsidR="00B57528" w:rsidRPr="00D901C5">
              <w:t>ppropriate.</w:t>
            </w:r>
            <w:r w:rsidRPr="00D901C5">
              <w:t xml:space="preserve"> Thus, only women with a recommendation that their next screening visit be in </w:t>
            </w:r>
            <w:r w:rsidR="00D71200" w:rsidRPr="00D901C5">
              <w:t>three year</w:t>
            </w:r>
            <w:r w:rsidRPr="00D901C5">
              <w:t xml:space="preserve">s were eligible for inclusion in the early re-screening group (that is, in both the numerator and the denominator). Women excluded from the early re-screening group would include those who just had their first smear or </w:t>
            </w:r>
            <w:r w:rsidR="00885B6B" w:rsidRPr="00D901C5">
              <w:t>more than five years have elapsed since their previous smear</w:t>
            </w:r>
            <w:r w:rsidRPr="00D901C5">
              <w:t xml:space="preserve"> (NCSP policy is to recommend a </w:t>
            </w:r>
            <w:r w:rsidR="00184621" w:rsidRPr="00D901C5">
              <w:t>one</w:t>
            </w:r>
            <w:r w:rsidR="00EF7875" w:rsidRPr="006D5B4C">
              <w:t>-</w:t>
            </w:r>
            <w:r w:rsidRPr="00C424D9">
              <w:t>year follow-up), women with atrophic changes for whom a repeat after oestrogen is recommended, women with an abnormal history or clini</w:t>
            </w:r>
            <w:r w:rsidRPr="005122A5">
              <w:t xml:space="preserve">cal symptoms, and those already under specialist care. </w:t>
            </w:r>
          </w:p>
          <w:p w14:paraId="1E41DF53" w14:textId="77777777" w:rsidR="00ED7CA2" w:rsidRPr="006D5B4C" w:rsidRDefault="00ED7CA2" w:rsidP="00101BFC">
            <w:pPr>
              <w:pStyle w:val="NoSpacing"/>
              <w:jc w:val="both"/>
            </w:pPr>
          </w:p>
          <w:p w14:paraId="60212940" w14:textId="77777777" w:rsidR="00ED7CA2" w:rsidRPr="005122A5" w:rsidRDefault="00ED7CA2" w:rsidP="00101BFC">
            <w:pPr>
              <w:pStyle w:val="NoSpacing"/>
              <w:jc w:val="both"/>
            </w:pPr>
            <w:r w:rsidRPr="00C424D9">
              <w:t xml:space="preserve">In some cases, early re-screening may be the result of women being re-screened early in response to clinical symptoms, and this is appropriate. We have used the </w:t>
            </w:r>
            <w:r w:rsidRPr="005122A5">
              <w:t xml:space="preserve">NZ Modified Bethesda recommendation </w:t>
            </w:r>
            <w:r w:rsidRPr="006D5B4C">
              <w:t>co</w:t>
            </w:r>
            <w:r w:rsidRPr="00C424D9">
              <w:t>de for urgent referral regardless of cytological findings (R14) to try and exclude some of these cases</w:t>
            </w:r>
            <w:r w:rsidR="00F07741" w:rsidRPr="005122A5">
              <w:t xml:space="preserve"> from the count of women re-screened early</w:t>
            </w:r>
            <w:r w:rsidRPr="005122A5">
              <w:t>, but this probably does not exclude all screens performed in response to clinical symptoms.</w:t>
            </w:r>
          </w:p>
          <w:p w14:paraId="73385BA2" w14:textId="77777777" w:rsidR="00ED7CA2" w:rsidRPr="00D901C5" w:rsidRDefault="00ED7CA2" w:rsidP="00101BFC">
            <w:pPr>
              <w:pStyle w:val="NoSpacing"/>
              <w:jc w:val="both"/>
            </w:pPr>
          </w:p>
          <w:p w14:paraId="54203875" w14:textId="1B4DBE8B" w:rsidR="0009415A" w:rsidRPr="00D901C5" w:rsidRDefault="0009415A" w:rsidP="00101BFC">
            <w:pPr>
              <w:pStyle w:val="NoSpacing"/>
              <w:jc w:val="both"/>
            </w:pPr>
            <w:r w:rsidRPr="00D901C5">
              <w:t xml:space="preserve">There are some similarities between Indicator 4 and </w:t>
            </w:r>
            <w:r w:rsidR="004F0CCF" w:rsidRPr="00D901C5">
              <w:t>Indicator</w:t>
            </w:r>
            <w:r w:rsidRPr="00D901C5">
              <w:t xml:space="preserve"> 1.2, although they examine different groups of women and the proportions reported answer somewhat different questions (as i</w:t>
            </w:r>
            <w:r w:rsidR="006E2937" w:rsidRPr="00D901C5">
              <w:t>s</w:t>
            </w:r>
            <w:r w:rsidRPr="00D901C5">
              <w:t xml:space="preserve"> described in more detail in the </w:t>
            </w:r>
            <w:r w:rsidR="009A6D62">
              <w:rPr>
                <w:i/>
              </w:rPr>
              <w:t>De</w:t>
            </w:r>
            <w:r w:rsidR="00435CAB">
              <w:rPr>
                <w:i/>
              </w:rPr>
              <w:t>finition</w:t>
            </w:r>
            <w:r w:rsidR="009A6D62">
              <w:rPr>
                <w:i/>
              </w:rPr>
              <w:t xml:space="preserve"> </w:t>
            </w:r>
            <w:r w:rsidR="009A6D62" w:rsidRPr="002F47E6">
              <w:t xml:space="preserve">and </w:t>
            </w:r>
            <w:r w:rsidRPr="00435CAB">
              <w:rPr>
                <w:i/>
              </w:rPr>
              <w:t>Comments</w:t>
            </w:r>
            <w:r w:rsidRPr="00D901C5">
              <w:t xml:space="preserve"> secti</w:t>
            </w:r>
            <w:r w:rsidR="00B57528" w:rsidRPr="00D901C5">
              <w:t>on of Indicator 1.2).</w:t>
            </w:r>
            <w:r w:rsidR="006E2937" w:rsidRPr="00D901C5">
              <w:t xml:space="preserve"> Indicator 1.2 addresses the question – “</w:t>
            </w:r>
            <w:r w:rsidR="006E2937" w:rsidRPr="00D901C5">
              <w:rPr>
                <w:i/>
              </w:rPr>
              <w:t>What proportion of women who are re-attending for routine screening in a particular time period are returning at least six months early?</w:t>
            </w:r>
            <w:r w:rsidR="006E2937" w:rsidRPr="00D901C5">
              <w:t xml:space="preserve">”, and does not take into account women who </w:t>
            </w:r>
            <w:r w:rsidR="008371BD" w:rsidRPr="00D901C5">
              <w:t xml:space="preserve">did </w:t>
            </w:r>
            <w:r w:rsidR="006E2937" w:rsidRPr="00D901C5">
              <w:t>not attend for screening; whereas Indicator 4 addresses the question – “</w:t>
            </w:r>
            <w:r w:rsidR="006E2937" w:rsidRPr="00D901C5">
              <w:rPr>
                <w:i/>
              </w:rPr>
              <w:t>What proportion of women recommended to return in three years for routine screening return at least six months early?</w:t>
            </w:r>
            <w:r w:rsidR="006E2937" w:rsidRPr="00D901C5">
              <w:t>”, and takes into account all women given a routine screening recommendation, whether they re-attend or not.</w:t>
            </w:r>
          </w:p>
          <w:p w14:paraId="7322BBD7" w14:textId="77777777" w:rsidR="00475DC3" w:rsidRPr="00D901C5" w:rsidRDefault="00475DC3" w:rsidP="00101BFC">
            <w:pPr>
              <w:pStyle w:val="NoSpacing"/>
            </w:pPr>
          </w:p>
        </w:tc>
      </w:tr>
    </w:tbl>
    <w:p w14:paraId="3CD419EE" w14:textId="77777777" w:rsidR="00605CAC" w:rsidRPr="00D901C5" w:rsidRDefault="00605CAC" w:rsidP="00DE16F5">
      <w:pPr>
        <w:ind w:right="544"/>
        <w:jc w:val="both"/>
        <w:sectPr w:rsidR="00605CAC" w:rsidRPr="00D901C5" w:rsidSect="006B29BA">
          <w:pgSz w:w="11907" w:h="16839" w:code="9"/>
          <w:pgMar w:top="1440" w:right="1275" w:bottom="1440" w:left="1440" w:header="708" w:footer="567" w:gutter="0"/>
          <w:cols w:space="708"/>
          <w:docGrid w:linePitch="360"/>
        </w:sectPr>
      </w:pPr>
    </w:p>
    <w:p w14:paraId="2FF3A31E" w14:textId="1D6EFDE2" w:rsidR="004D4B92" w:rsidRPr="00822BC6" w:rsidRDefault="00C65151" w:rsidP="001D4D75">
      <w:pPr>
        <w:pStyle w:val="Caption"/>
        <w:spacing w:after="80"/>
        <w:ind w:right="-23"/>
        <w:jc w:val="both"/>
      </w:pPr>
      <w:bookmarkStart w:id="314" w:name="_Ref275551372"/>
      <w:bookmarkStart w:id="315" w:name="_Toc454287249"/>
      <w:bookmarkStart w:id="316" w:name="_Toc459126393"/>
      <w:bookmarkStart w:id="317" w:name="_Toc469398410"/>
      <w:bookmarkStart w:id="318" w:name="_Toc509928604"/>
      <w:r w:rsidRPr="00822BC6">
        <w:t>Figure</w:t>
      </w:r>
      <w:r w:rsidR="004D4B92"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32</w:t>
      </w:r>
      <w:r w:rsidR="00F55F28" w:rsidRPr="00822BC6">
        <w:rPr>
          <w:noProof/>
        </w:rPr>
        <w:fldChar w:fldCharType="end"/>
      </w:r>
      <w:bookmarkStart w:id="319" w:name="_Toc454287250"/>
      <w:bookmarkEnd w:id="314"/>
      <w:bookmarkEnd w:id="315"/>
      <w:r w:rsidR="004D4B92" w:rsidRPr="00822BC6">
        <w:t xml:space="preserve"> - Proportion of women recommended to return at the routine interval (three years) who were re-screened early, by </w:t>
      </w:r>
      <w:bookmarkEnd w:id="319"/>
      <w:r w:rsidR="004D4B92" w:rsidRPr="00822BC6">
        <w:t>DHB</w:t>
      </w:r>
      <w:bookmarkEnd w:id="316"/>
      <w:bookmarkEnd w:id="317"/>
      <w:bookmarkEnd w:id="318"/>
      <w:r w:rsidR="004D4B92" w:rsidRPr="00822BC6">
        <w:t xml:space="preserve"> </w:t>
      </w:r>
    </w:p>
    <w:p w14:paraId="36B5B7BE" w14:textId="3A2C737E" w:rsidR="00430C03" w:rsidRPr="00822BC6" w:rsidRDefault="00164F4F" w:rsidP="004D4B92">
      <w:r w:rsidRPr="00822BC6">
        <w:rPr>
          <w:noProof/>
          <w:lang w:eastAsia="en-NZ"/>
        </w:rPr>
        <w:drawing>
          <wp:inline distT="0" distB="0" distL="0" distR="0" wp14:anchorId="5B25251D" wp14:editId="5C9AD00D">
            <wp:extent cx="5627370" cy="3645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C376CAB" w14:textId="0E6FD08C" w:rsidR="004D4B92" w:rsidRPr="00822BC6" w:rsidRDefault="004D4B92" w:rsidP="004D4B92">
      <w:pPr>
        <w:ind w:right="544"/>
        <w:jc w:val="both"/>
      </w:pPr>
    </w:p>
    <w:p w14:paraId="3550A6E7" w14:textId="3B5F4494" w:rsidR="004D4B92" w:rsidRPr="00822BC6" w:rsidRDefault="00C65151" w:rsidP="001D4D75">
      <w:pPr>
        <w:pStyle w:val="Caption"/>
        <w:spacing w:after="80"/>
        <w:ind w:right="-23"/>
        <w:jc w:val="both"/>
      </w:pPr>
      <w:bookmarkStart w:id="320" w:name="_Ref275551405"/>
      <w:bookmarkStart w:id="321" w:name="_Toc454287251"/>
      <w:bookmarkStart w:id="322" w:name="_Toc459126394"/>
      <w:bookmarkStart w:id="323" w:name="_Toc469398411"/>
      <w:bookmarkStart w:id="324" w:name="_Toc509928605"/>
      <w:r w:rsidRPr="00822BC6">
        <w:t>Figure</w:t>
      </w:r>
      <w:r w:rsidR="004D4B92"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33</w:t>
      </w:r>
      <w:r w:rsidR="00F55F28" w:rsidRPr="00822BC6">
        <w:rPr>
          <w:noProof/>
        </w:rPr>
        <w:fldChar w:fldCharType="end"/>
      </w:r>
      <w:bookmarkEnd w:id="320"/>
      <w:r w:rsidR="004D4B92" w:rsidRPr="00822BC6">
        <w:t xml:space="preserve"> - Proportion of women recommended to return at the routine interval (three years) who were re-screened early, by </w:t>
      </w:r>
      <w:bookmarkEnd w:id="321"/>
      <w:r w:rsidR="004D4B92" w:rsidRPr="00822BC6">
        <w:t>five-year age group</w:t>
      </w:r>
      <w:bookmarkEnd w:id="322"/>
      <w:bookmarkEnd w:id="323"/>
      <w:bookmarkEnd w:id="324"/>
      <w:r w:rsidR="004D4B92" w:rsidRPr="00822BC6">
        <w:t xml:space="preserve"> </w:t>
      </w:r>
    </w:p>
    <w:p w14:paraId="43CAE500" w14:textId="0AE17EF5" w:rsidR="004D4B92" w:rsidRPr="00822BC6" w:rsidRDefault="002269AF" w:rsidP="004D4B92">
      <w:pPr>
        <w:tabs>
          <w:tab w:val="left" w:pos="6300"/>
        </w:tabs>
        <w:ind w:right="544"/>
        <w:jc w:val="both"/>
      </w:pPr>
      <w:r w:rsidRPr="00822BC6">
        <w:rPr>
          <w:noProof/>
          <w:lang w:eastAsia="en-NZ"/>
        </w:rPr>
        <w:drawing>
          <wp:inline distT="0" distB="0" distL="0" distR="0" wp14:anchorId="744A7BCF" wp14:editId="22C8C2AF">
            <wp:extent cx="5627370" cy="3645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595655C" w14:textId="197BF785" w:rsidR="00160678" w:rsidRDefault="00160678" w:rsidP="004D4B92">
      <w:pPr>
        <w:tabs>
          <w:tab w:val="left" w:pos="6300"/>
        </w:tabs>
        <w:ind w:right="544"/>
        <w:jc w:val="both"/>
      </w:pPr>
      <w:r>
        <w:br w:type="page"/>
      </w:r>
    </w:p>
    <w:p w14:paraId="47E5D658" w14:textId="0BDA7D46" w:rsidR="00EF6AD9" w:rsidRPr="00822BC6" w:rsidRDefault="00C65151" w:rsidP="00EF6AD9">
      <w:pPr>
        <w:pStyle w:val="Caption"/>
        <w:spacing w:after="80"/>
        <w:ind w:right="-23"/>
        <w:jc w:val="both"/>
      </w:pPr>
      <w:bookmarkStart w:id="325" w:name="_Ref275551558"/>
      <w:bookmarkStart w:id="326" w:name="_Toc454287252"/>
      <w:bookmarkStart w:id="327" w:name="_Toc459126395"/>
      <w:bookmarkStart w:id="328" w:name="_Toc469398412"/>
      <w:bookmarkStart w:id="329" w:name="_Toc509928606"/>
      <w:r w:rsidRPr="00822BC6">
        <w:t>Figure</w:t>
      </w:r>
      <w:r w:rsidR="004D4B92"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34</w:t>
      </w:r>
      <w:r w:rsidR="00F55F28" w:rsidRPr="00822BC6">
        <w:rPr>
          <w:noProof/>
        </w:rPr>
        <w:fldChar w:fldCharType="end"/>
      </w:r>
      <w:bookmarkEnd w:id="325"/>
      <w:r w:rsidR="004D4B92" w:rsidRPr="00822BC6">
        <w:t xml:space="preserve"> - Proportion of women recommended to return at the routine interval (three years) who were re-screened early, by </w:t>
      </w:r>
      <w:bookmarkEnd w:id="326"/>
      <w:r w:rsidR="004D4B92" w:rsidRPr="00822BC6">
        <w:t>ethnicity</w:t>
      </w:r>
      <w:bookmarkEnd w:id="327"/>
      <w:bookmarkEnd w:id="328"/>
      <w:bookmarkEnd w:id="329"/>
      <w:r w:rsidR="00EF6AD9" w:rsidRPr="00822BC6">
        <w:t xml:space="preserve"> </w:t>
      </w:r>
    </w:p>
    <w:p w14:paraId="392B38F6" w14:textId="151D35CA" w:rsidR="002B7D07" w:rsidRPr="00822BC6" w:rsidRDefault="002B7D07" w:rsidP="004D4B92">
      <w:pPr>
        <w:ind w:right="544"/>
        <w:jc w:val="both"/>
      </w:pPr>
      <w:r w:rsidRPr="00822BC6">
        <w:rPr>
          <w:noProof/>
          <w:lang w:eastAsia="en-NZ"/>
        </w:rPr>
        <w:drawing>
          <wp:inline distT="0" distB="0" distL="0" distR="0" wp14:anchorId="66D907C2" wp14:editId="55756E81">
            <wp:extent cx="5633085" cy="3651885"/>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620FCE39" w14:textId="7868B1FD" w:rsidR="004D4B92" w:rsidRPr="00822BC6" w:rsidRDefault="004D4B92" w:rsidP="004D4B92">
      <w:pPr>
        <w:ind w:right="544"/>
        <w:jc w:val="both"/>
      </w:pPr>
    </w:p>
    <w:p w14:paraId="13673F0B" w14:textId="15AD274A" w:rsidR="004D4B92" w:rsidRPr="00822BC6" w:rsidRDefault="00C65151" w:rsidP="001D4D75">
      <w:pPr>
        <w:pStyle w:val="Caption"/>
        <w:spacing w:after="80"/>
        <w:ind w:right="-23"/>
        <w:jc w:val="both"/>
      </w:pPr>
      <w:bookmarkStart w:id="330" w:name="_Ref316998886"/>
      <w:bookmarkStart w:id="331" w:name="_Toc454287253"/>
      <w:bookmarkStart w:id="332" w:name="_Toc459126396"/>
      <w:bookmarkStart w:id="333" w:name="_Toc469398413"/>
      <w:bookmarkStart w:id="334" w:name="_Toc509928607"/>
      <w:r w:rsidRPr="00822BC6">
        <w:t>Figure</w:t>
      </w:r>
      <w:r w:rsidR="004D4B92"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35</w:t>
      </w:r>
      <w:r w:rsidR="00F55F28" w:rsidRPr="00822BC6">
        <w:rPr>
          <w:noProof/>
        </w:rPr>
        <w:fldChar w:fldCharType="end"/>
      </w:r>
      <w:bookmarkEnd w:id="330"/>
      <w:r w:rsidR="004D4B92" w:rsidRPr="00822BC6">
        <w:t xml:space="preserve"> - Trends in the proportion of women recommended to return at the routine interval (three years) who were re-screened early, by </w:t>
      </w:r>
      <w:bookmarkEnd w:id="331"/>
      <w:r w:rsidR="004D4B92" w:rsidRPr="00822BC6">
        <w:t>DHB</w:t>
      </w:r>
      <w:bookmarkEnd w:id="332"/>
      <w:bookmarkEnd w:id="333"/>
      <w:bookmarkEnd w:id="334"/>
    </w:p>
    <w:p w14:paraId="7AEA56C5" w14:textId="104DF099" w:rsidR="004D4B92" w:rsidRPr="00822BC6" w:rsidRDefault="009A392C" w:rsidP="004D4B92">
      <w:pPr>
        <w:ind w:right="544"/>
        <w:jc w:val="both"/>
      </w:pPr>
      <w:r w:rsidRPr="00822BC6">
        <w:rPr>
          <w:noProof/>
          <w:lang w:eastAsia="en-NZ"/>
        </w:rPr>
        <w:drawing>
          <wp:inline distT="0" distB="0" distL="0" distR="0" wp14:anchorId="6C91C8BC" wp14:editId="4A6142D6">
            <wp:extent cx="5627370" cy="364553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4358C93" w14:textId="07B43E41" w:rsidR="00160678" w:rsidRDefault="00160678" w:rsidP="001D4D75">
      <w:pPr>
        <w:pStyle w:val="NoSpacing"/>
      </w:pPr>
      <w:bookmarkStart w:id="335" w:name="_Ref316998918"/>
      <w:bookmarkStart w:id="336" w:name="_Toc459126397"/>
      <w:bookmarkStart w:id="337" w:name="_Toc469398414"/>
      <w:r>
        <w:br w:type="page"/>
      </w:r>
    </w:p>
    <w:p w14:paraId="455EC901" w14:textId="54C27FDC" w:rsidR="004D4B92" w:rsidRPr="00C424D9" w:rsidRDefault="00C65151" w:rsidP="001D4D75">
      <w:pPr>
        <w:pStyle w:val="Caption"/>
        <w:spacing w:after="80"/>
        <w:ind w:right="-23"/>
        <w:jc w:val="both"/>
      </w:pPr>
      <w:bookmarkStart w:id="338" w:name="_Ref497723842"/>
      <w:bookmarkStart w:id="339" w:name="_Toc509928608"/>
      <w:r w:rsidRPr="00822BC6">
        <w:t>Figure</w:t>
      </w:r>
      <w:r w:rsidR="004D4B92"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36</w:t>
      </w:r>
      <w:r w:rsidR="00F55F28" w:rsidRPr="00822BC6">
        <w:rPr>
          <w:noProof/>
        </w:rPr>
        <w:fldChar w:fldCharType="end"/>
      </w:r>
      <w:bookmarkEnd w:id="335"/>
      <w:bookmarkEnd w:id="338"/>
      <w:r w:rsidR="004D4B92" w:rsidRPr="00822BC6">
        <w:t xml:space="preserve"> - Trends</w:t>
      </w:r>
      <w:r w:rsidR="004D4B92" w:rsidRPr="006D5B4C">
        <w:t xml:space="preserve"> in the proportion of women recommended to return at the routine int</w:t>
      </w:r>
      <w:r w:rsidR="004D4B92" w:rsidRPr="00C424D9">
        <w:t>erval (three years) who were re-screened early, by age</w:t>
      </w:r>
      <w:bookmarkEnd w:id="336"/>
      <w:bookmarkEnd w:id="337"/>
      <w:bookmarkEnd w:id="339"/>
    </w:p>
    <w:p w14:paraId="605210E4" w14:textId="2ACA6F57" w:rsidR="00A05A37" w:rsidRPr="006D5B4C" w:rsidRDefault="009A392C" w:rsidP="00A05A37">
      <w:pPr>
        <w:ind w:right="544"/>
        <w:jc w:val="both"/>
      </w:pPr>
      <w:r>
        <w:rPr>
          <w:noProof/>
          <w:lang w:eastAsia="en-NZ"/>
        </w:rPr>
        <w:drawing>
          <wp:inline distT="0" distB="0" distL="0" distR="0" wp14:anchorId="61A3C57F" wp14:editId="16252A0A">
            <wp:extent cx="5633085" cy="3651885"/>
            <wp:effectExtent l="0" t="0" r="5715"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1CC68DA6" w14:textId="4C50D8C3" w:rsidR="00363582" w:rsidRDefault="00363582" w:rsidP="00152E17">
      <w:bookmarkStart w:id="340" w:name="_Toc275355200"/>
      <w:bookmarkStart w:id="341" w:name="_Toc275355487"/>
      <w:bookmarkStart w:id="342" w:name="_Toc275355542"/>
      <w:bookmarkStart w:id="343" w:name="_Toc275355566"/>
      <w:bookmarkStart w:id="344" w:name="_Toc276457744"/>
    </w:p>
    <w:p w14:paraId="54989505" w14:textId="77777777" w:rsidR="00160678" w:rsidRPr="00D901C5" w:rsidRDefault="00160678" w:rsidP="00152E17">
      <w:pPr>
        <w:sectPr w:rsidR="00160678" w:rsidRPr="00D901C5" w:rsidSect="008C5231">
          <w:pgSz w:w="11907" w:h="16839" w:code="9"/>
          <w:pgMar w:top="1440" w:right="1701" w:bottom="1440" w:left="1440" w:header="708" w:footer="567" w:gutter="0"/>
          <w:cols w:space="708"/>
          <w:docGrid w:linePitch="360"/>
        </w:sectPr>
      </w:pPr>
    </w:p>
    <w:p w14:paraId="0834D540" w14:textId="77777777" w:rsidR="00DE5637" w:rsidRPr="00D901C5" w:rsidRDefault="00DE5637" w:rsidP="001D4D75">
      <w:pPr>
        <w:pStyle w:val="Heading2"/>
        <w:keepNext w:val="0"/>
        <w:ind w:right="544"/>
        <w:jc w:val="both"/>
      </w:pPr>
      <w:bookmarkStart w:id="345" w:name="_Toc438477964"/>
      <w:bookmarkStart w:id="346" w:name="_Toc471467034"/>
      <w:bookmarkStart w:id="347" w:name="_Toc478551506"/>
      <w:bookmarkStart w:id="348" w:name="_Toc478551572"/>
      <w:bookmarkStart w:id="349" w:name="_Toc509928446"/>
      <w:r w:rsidRPr="00D901C5">
        <w:t>Indicator 5 – Laboratory indicators</w:t>
      </w:r>
      <w:bookmarkEnd w:id="340"/>
      <w:bookmarkEnd w:id="341"/>
      <w:bookmarkEnd w:id="342"/>
      <w:bookmarkEnd w:id="343"/>
      <w:bookmarkEnd w:id="344"/>
      <w:bookmarkEnd w:id="345"/>
      <w:bookmarkEnd w:id="346"/>
      <w:bookmarkEnd w:id="347"/>
      <w:bookmarkEnd w:id="348"/>
      <w:bookmarkEnd w:id="349"/>
    </w:p>
    <w:p w14:paraId="6DE5B7B6" w14:textId="77777777" w:rsidR="00DE5637" w:rsidRPr="00D901C5" w:rsidRDefault="00DE5637" w:rsidP="00DE16F5">
      <w:pPr>
        <w:ind w:right="544"/>
        <w:jc w:val="both"/>
      </w:pPr>
    </w:p>
    <w:p w14:paraId="20C5BB8D" w14:textId="77777777" w:rsidR="00DE5637" w:rsidRPr="006D5B4C" w:rsidRDefault="00DE5637" w:rsidP="008C3739">
      <w:pPr>
        <w:pStyle w:val="NoSpacing"/>
        <w:jc w:val="both"/>
        <w:rPr>
          <w:lang w:val="en-NZ"/>
        </w:rPr>
      </w:pPr>
      <w:r w:rsidRPr="006D5B4C">
        <w:rPr>
          <w:lang w:val="en-NZ"/>
        </w:rPr>
        <w:t xml:space="preserve">The indicators include cytology, histology reports (encompassing </w:t>
      </w:r>
      <w:r w:rsidR="009D10AF" w:rsidRPr="006D5B4C">
        <w:rPr>
          <w:lang w:val="en-NZ"/>
        </w:rPr>
        <w:t>cytology and histology</w:t>
      </w:r>
      <w:r w:rsidRPr="006D5B4C">
        <w:rPr>
          <w:lang w:val="en-NZ"/>
        </w:rPr>
        <w:t xml:space="preserve"> reporting rates, </w:t>
      </w:r>
      <w:r w:rsidR="009D10AF" w:rsidRPr="006D5B4C">
        <w:rPr>
          <w:lang w:val="en-NZ"/>
        </w:rPr>
        <w:t>positive predictive value</w:t>
      </w:r>
      <w:r w:rsidRPr="006D5B4C">
        <w:rPr>
          <w:lang w:val="en-NZ"/>
        </w:rPr>
        <w:t xml:space="preserve"> of </w:t>
      </w:r>
      <w:r w:rsidR="009D10AF" w:rsidRPr="006D5B4C">
        <w:rPr>
          <w:lang w:val="en-NZ"/>
        </w:rPr>
        <w:t xml:space="preserve">cytology </w:t>
      </w:r>
      <w:r w:rsidRPr="006D5B4C">
        <w:rPr>
          <w:lang w:val="en-NZ"/>
        </w:rPr>
        <w:t>predicting HSIL)</w:t>
      </w:r>
      <w:r w:rsidR="009D10AF" w:rsidRPr="006D5B4C">
        <w:rPr>
          <w:lang w:val="en-NZ"/>
        </w:rPr>
        <w:t>, laboratory</w:t>
      </w:r>
      <w:r w:rsidRPr="006D5B4C">
        <w:rPr>
          <w:lang w:val="en-NZ"/>
        </w:rPr>
        <w:t xml:space="preserve"> turnaround times</w:t>
      </w:r>
      <w:r w:rsidR="009D10AF" w:rsidRPr="006D5B4C">
        <w:rPr>
          <w:lang w:val="en-NZ"/>
        </w:rPr>
        <w:t>,</w:t>
      </w:r>
      <w:r w:rsidRPr="006D5B4C">
        <w:rPr>
          <w:lang w:val="en-NZ"/>
        </w:rPr>
        <w:t xml:space="preserve"> the accuracy of negative cytology reports (</w:t>
      </w:r>
      <w:r w:rsidR="005F575E" w:rsidRPr="006D5B4C">
        <w:rPr>
          <w:lang w:val="en-NZ"/>
        </w:rPr>
        <w:t>future development</w:t>
      </w:r>
      <w:r w:rsidRPr="006D5B4C">
        <w:rPr>
          <w:lang w:val="en-NZ"/>
        </w:rPr>
        <w:t xml:space="preserve">), </w:t>
      </w:r>
      <w:r w:rsidR="009D10AF" w:rsidRPr="006D5B4C">
        <w:rPr>
          <w:lang w:val="en-NZ"/>
        </w:rPr>
        <w:t xml:space="preserve">and </w:t>
      </w:r>
      <w:r w:rsidRPr="006D5B4C">
        <w:rPr>
          <w:lang w:val="en-NZ"/>
        </w:rPr>
        <w:t xml:space="preserve">unsatisfactory </w:t>
      </w:r>
      <w:r w:rsidR="009F7442" w:rsidRPr="006D5B4C">
        <w:rPr>
          <w:lang w:val="en-NZ"/>
        </w:rPr>
        <w:t>samples</w:t>
      </w:r>
      <w:r w:rsidRPr="006D5B4C">
        <w:rPr>
          <w:lang w:val="en-NZ"/>
        </w:rPr>
        <w:t xml:space="preserve">. </w:t>
      </w:r>
      <w:r w:rsidR="008B520E" w:rsidRPr="006D5B4C">
        <w:rPr>
          <w:lang w:val="en-NZ"/>
        </w:rPr>
        <w:t>V</w:t>
      </w:r>
      <w:r w:rsidR="000E4C8D" w:rsidRPr="006D5B4C">
        <w:rPr>
          <w:lang w:val="en-NZ"/>
        </w:rPr>
        <w:t>olumes of high risk HPV (h</w:t>
      </w:r>
      <w:r w:rsidRPr="006D5B4C">
        <w:rPr>
          <w:lang w:val="en-NZ"/>
        </w:rPr>
        <w:t>rHPV</w:t>
      </w:r>
      <w:r w:rsidR="000E4C8D" w:rsidRPr="006D5B4C">
        <w:rPr>
          <w:lang w:val="en-NZ"/>
        </w:rPr>
        <w:t>)</w:t>
      </w:r>
      <w:r w:rsidRPr="006D5B4C">
        <w:rPr>
          <w:lang w:val="en-NZ"/>
        </w:rPr>
        <w:t xml:space="preserve"> tests according to NCSP guidelines</w:t>
      </w:r>
      <w:r w:rsidR="008B520E" w:rsidRPr="006D5B4C">
        <w:rPr>
          <w:lang w:val="en-NZ"/>
        </w:rPr>
        <w:t xml:space="preserve"> are included in Indicator 8</w:t>
      </w:r>
      <w:r w:rsidR="008130C4" w:rsidRPr="006D5B4C">
        <w:rPr>
          <w:lang w:val="en-NZ"/>
        </w:rPr>
        <w:t>.</w:t>
      </w:r>
    </w:p>
    <w:p w14:paraId="5CB8E291" w14:textId="77777777" w:rsidR="00E9004F" w:rsidRPr="00C424D9" w:rsidRDefault="00E9004F" w:rsidP="00DE5374">
      <w:pPr>
        <w:tabs>
          <w:tab w:val="left" w:pos="8766"/>
        </w:tabs>
        <w:ind w:right="-23"/>
        <w:jc w:val="both"/>
      </w:pPr>
    </w:p>
    <w:p w14:paraId="3BD8C66B" w14:textId="494E29BB" w:rsidR="00E9004F" w:rsidRPr="006D5B4C" w:rsidRDefault="00333C66" w:rsidP="008C3739">
      <w:pPr>
        <w:pStyle w:val="NoSpacing"/>
        <w:jc w:val="both"/>
        <w:rPr>
          <w:lang w:val="en-NZ"/>
        </w:rPr>
      </w:pPr>
      <w:r w:rsidRPr="006D5B4C">
        <w:rPr>
          <w:lang w:val="en-NZ"/>
        </w:rPr>
        <w:t xml:space="preserve">On 1 February 2015 </w:t>
      </w:r>
      <w:r w:rsidR="00EF7875" w:rsidRPr="006D5B4C">
        <w:rPr>
          <w:lang w:val="en-NZ"/>
        </w:rPr>
        <w:t>Diagnostic</w:t>
      </w:r>
      <w:r w:rsidRPr="006D5B4C">
        <w:rPr>
          <w:lang w:val="en-NZ"/>
        </w:rPr>
        <w:t xml:space="preserve"> Medlab Ltd</w:t>
      </w:r>
      <w:r w:rsidR="005C60C9" w:rsidRPr="006D5B4C">
        <w:rPr>
          <w:lang w:val="en-NZ"/>
        </w:rPr>
        <w:t>.</w:t>
      </w:r>
      <w:r w:rsidRPr="006D5B4C">
        <w:rPr>
          <w:lang w:val="en-NZ"/>
        </w:rPr>
        <w:t xml:space="preserve"> closed and Anatomical Pathology Services (owned by Auckland DHB) opened. This largely resulted in </w:t>
      </w:r>
      <w:r w:rsidR="00EF7875" w:rsidRPr="00C424D9">
        <w:rPr>
          <w:rFonts w:cs="Calibri"/>
          <w:szCs w:val="23"/>
          <w:lang w:val="en-NZ"/>
        </w:rPr>
        <w:t>Diagnostic</w:t>
      </w:r>
      <w:r w:rsidRPr="006D5B4C">
        <w:rPr>
          <w:lang w:val="en-NZ"/>
        </w:rPr>
        <w:t xml:space="preserve"> Medlab </w:t>
      </w:r>
      <w:r w:rsidR="005C60C9" w:rsidRPr="006D5B4C">
        <w:rPr>
          <w:lang w:val="en-NZ"/>
        </w:rPr>
        <w:t>Ltd.</w:t>
      </w:r>
      <w:r w:rsidR="00EF7875" w:rsidRPr="006D5B4C">
        <w:rPr>
          <w:lang w:val="en-NZ"/>
        </w:rPr>
        <w:t>’s</w:t>
      </w:r>
      <w:r w:rsidRPr="006D5B4C">
        <w:rPr>
          <w:lang w:val="en-NZ"/>
        </w:rPr>
        <w:t xml:space="preserve"> work moving to Anatomical Pathology Services, therefore trends </w:t>
      </w:r>
      <w:r w:rsidRPr="00C424D9">
        <w:rPr>
          <w:lang w:val="en-NZ"/>
        </w:rPr>
        <w:t>for</w:t>
      </w:r>
      <w:r w:rsidRPr="006D5B4C">
        <w:rPr>
          <w:lang w:val="en-NZ"/>
        </w:rPr>
        <w:t xml:space="preserve"> Anatomical Pathology Services for periods prior to 1 Feb</w:t>
      </w:r>
      <w:r w:rsidR="00C6092D">
        <w:rPr>
          <w:lang w:val="en-NZ"/>
        </w:rPr>
        <w:t>ruary</w:t>
      </w:r>
      <w:r w:rsidRPr="006D5B4C">
        <w:rPr>
          <w:lang w:val="en-NZ"/>
        </w:rPr>
        <w:t xml:space="preserve"> 2015 include results from </w:t>
      </w:r>
      <w:r w:rsidR="00EF7875" w:rsidRPr="006D5B4C">
        <w:rPr>
          <w:lang w:val="en-NZ"/>
        </w:rPr>
        <w:t>Diagnostic</w:t>
      </w:r>
      <w:r w:rsidRPr="006D5B4C">
        <w:rPr>
          <w:lang w:val="en-NZ"/>
        </w:rPr>
        <w:t xml:space="preserve"> Medlab Ltd.</w:t>
      </w:r>
      <w:r w:rsidR="009712EC">
        <w:rPr>
          <w:lang w:val="en-NZ"/>
        </w:rPr>
        <w:t xml:space="preserve"> </w:t>
      </w:r>
      <w:r w:rsidR="004F0CCF" w:rsidRPr="006D5B4C">
        <w:rPr>
          <w:lang w:val="en-NZ"/>
        </w:rPr>
        <w:t>Also,</w:t>
      </w:r>
      <w:r w:rsidR="00176E06" w:rsidRPr="006D5B4C">
        <w:rPr>
          <w:lang w:val="en-NZ"/>
        </w:rPr>
        <w:t xml:space="preserve"> </w:t>
      </w:r>
      <w:r w:rsidR="00176E06" w:rsidRPr="00C424D9">
        <w:rPr>
          <w:rFonts w:cs="Calibri"/>
          <w:szCs w:val="23"/>
          <w:lang w:val="en-NZ"/>
        </w:rPr>
        <w:t xml:space="preserve">Aotea Pathology </w:t>
      </w:r>
      <w:r w:rsidR="005C60C9" w:rsidRPr="006D5B4C">
        <w:rPr>
          <w:rFonts w:cs="Calibri"/>
          <w:szCs w:val="23"/>
          <w:lang w:val="en-NZ"/>
        </w:rPr>
        <w:t>Ltd.</w:t>
      </w:r>
      <w:r w:rsidR="00176E06" w:rsidRPr="006D5B4C">
        <w:rPr>
          <w:rFonts w:cs="Calibri"/>
          <w:szCs w:val="23"/>
          <w:lang w:val="en-NZ"/>
        </w:rPr>
        <w:t xml:space="preserve"> </w:t>
      </w:r>
      <w:r w:rsidR="00176E06" w:rsidRPr="00C424D9">
        <w:rPr>
          <w:rFonts w:cs="Calibri"/>
          <w:szCs w:val="23"/>
          <w:lang w:val="en-NZ"/>
        </w:rPr>
        <w:t xml:space="preserve">was taken over by </w:t>
      </w:r>
      <w:r w:rsidR="00176E06" w:rsidRPr="006D5B4C">
        <w:rPr>
          <w:rFonts w:asciiTheme="minorHAnsi" w:eastAsia="Times New Roman" w:hAnsiTheme="minorHAnsi" w:cs="Arial"/>
          <w:szCs w:val="23"/>
          <w:lang w:val="en-NZ" w:eastAsia="en-AU"/>
        </w:rPr>
        <w:t xml:space="preserve">Southern Community </w:t>
      </w:r>
      <w:r w:rsidR="001C1F33" w:rsidRPr="006D5B4C">
        <w:rPr>
          <w:rFonts w:asciiTheme="minorHAnsi" w:eastAsia="Times New Roman" w:hAnsiTheme="minorHAnsi" w:cs="Arial"/>
          <w:szCs w:val="23"/>
          <w:lang w:val="en-NZ" w:eastAsia="en-AU"/>
        </w:rPr>
        <w:t>Laboratories</w:t>
      </w:r>
      <w:r w:rsidR="00176E06" w:rsidRPr="006D5B4C">
        <w:rPr>
          <w:rFonts w:asciiTheme="minorHAnsi" w:eastAsia="Times New Roman" w:hAnsiTheme="minorHAnsi" w:cs="Arial"/>
          <w:szCs w:val="23"/>
          <w:lang w:val="en-NZ" w:eastAsia="en-AU"/>
        </w:rPr>
        <w:t xml:space="preserve"> in November 2015</w:t>
      </w:r>
      <w:r w:rsidR="005176F0" w:rsidRPr="006D5B4C">
        <w:rPr>
          <w:rFonts w:asciiTheme="minorHAnsi" w:eastAsia="Times New Roman" w:hAnsiTheme="minorHAnsi" w:cs="Arial"/>
          <w:szCs w:val="23"/>
          <w:lang w:val="en-NZ" w:eastAsia="en-AU"/>
        </w:rPr>
        <w:t xml:space="preserve"> and the cytology work </w:t>
      </w:r>
      <w:r w:rsidR="00715A0A" w:rsidRPr="006D5B4C">
        <w:rPr>
          <w:rFonts w:asciiTheme="minorHAnsi" w:eastAsia="Times New Roman" w:hAnsiTheme="minorHAnsi" w:cs="Arial"/>
          <w:szCs w:val="23"/>
          <w:lang w:val="en-NZ" w:eastAsia="en-AU"/>
        </w:rPr>
        <w:t xml:space="preserve">was </w:t>
      </w:r>
      <w:r w:rsidR="005176F0" w:rsidRPr="006D5B4C">
        <w:rPr>
          <w:rFonts w:asciiTheme="minorHAnsi" w:eastAsia="Times New Roman" w:hAnsiTheme="minorHAnsi" w:cs="Arial"/>
          <w:szCs w:val="23"/>
          <w:lang w:val="en-NZ" w:eastAsia="en-AU"/>
        </w:rPr>
        <w:t>consolidated to Southern Community Laboratories Dunedin</w:t>
      </w:r>
      <w:r w:rsidR="00176E06" w:rsidRPr="006D5B4C">
        <w:rPr>
          <w:rFonts w:asciiTheme="minorHAnsi" w:eastAsia="Times New Roman" w:hAnsiTheme="minorHAnsi" w:cs="Arial"/>
          <w:szCs w:val="23"/>
          <w:lang w:val="en-NZ" w:eastAsia="en-AU"/>
        </w:rPr>
        <w:t>.</w:t>
      </w:r>
    </w:p>
    <w:p w14:paraId="0640C660" w14:textId="77777777" w:rsidR="00176E06" w:rsidRPr="00C424D9" w:rsidRDefault="00176E06" w:rsidP="00DE5374">
      <w:pPr>
        <w:tabs>
          <w:tab w:val="left" w:pos="8766"/>
        </w:tabs>
        <w:ind w:right="-23"/>
        <w:jc w:val="both"/>
      </w:pPr>
    </w:p>
    <w:p w14:paraId="7E06F9A2" w14:textId="77777777" w:rsidR="002A6797" w:rsidRPr="005122A5" w:rsidRDefault="002A6797">
      <w:pPr>
        <w:rPr>
          <w:rFonts w:ascii="Cambria" w:eastAsia="Times New Roman" w:hAnsi="Cambria"/>
          <w:b/>
          <w:bCs/>
          <w:sz w:val="26"/>
          <w:szCs w:val="26"/>
        </w:rPr>
      </w:pPr>
      <w:bookmarkStart w:id="350" w:name="_Toc275355201"/>
      <w:bookmarkStart w:id="351" w:name="_Toc275355488"/>
      <w:bookmarkStart w:id="352" w:name="_Toc275355543"/>
      <w:bookmarkStart w:id="353" w:name="_Toc275355567"/>
      <w:r w:rsidRPr="005122A5">
        <w:br w:type="page"/>
      </w:r>
    </w:p>
    <w:p w14:paraId="6CA3B4DC" w14:textId="77777777" w:rsidR="00DE5637" w:rsidRPr="000E3060" w:rsidRDefault="00DE5637" w:rsidP="001D4D75">
      <w:pPr>
        <w:pStyle w:val="Heading3"/>
        <w:keepNext w:val="0"/>
        <w:ind w:right="544"/>
        <w:jc w:val="both"/>
      </w:pPr>
      <w:bookmarkStart w:id="354" w:name="_Toc478551507"/>
      <w:bookmarkStart w:id="355" w:name="_Toc478551573"/>
      <w:bookmarkStart w:id="356" w:name="_Toc509928447"/>
      <w:r w:rsidRPr="005122A5">
        <w:t>Indicator 5.1 – Laboratory cyt</w:t>
      </w:r>
      <w:r w:rsidRPr="000E3060">
        <w:t>ology reporting</w:t>
      </w:r>
      <w:bookmarkEnd w:id="350"/>
      <w:bookmarkEnd w:id="351"/>
      <w:bookmarkEnd w:id="352"/>
      <w:bookmarkEnd w:id="353"/>
      <w:bookmarkEnd w:id="354"/>
      <w:bookmarkEnd w:id="355"/>
      <w:bookmarkEnd w:id="356"/>
    </w:p>
    <w:p w14:paraId="5F5E433F" w14:textId="77777777" w:rsidR="00DE5637" w:rsidRPr="00D901C5" w:rsidRDefault="00DE5637" w:rsidP="00DE16F5">
      <w:pPr>
        <w:ind w:right="544"/>
        <w:jc w:val="both"/>
      </w:pPr>
    </w:p>
    <w:p w14:paraId="3E46B44F" w14:textId="77777777" w:rsidR="00DE5637" w:rsidRPr="00D901C5" w:rsidRDefault="00DE5637" w:rsidP="00DE16F5">
      <w:pPr>
        <w:ind w:right="544"/>
        <w:jc w:val="both"/>
      </w:pPr>
      <w:r w:rsidRPr="00D901C5">
        <w:t>This includes the breakdown of cytology reporting by category for squamous and glandular abnormalities reported</w:t>
      </w:r>
    </w:p>
    <w:p w14:paraId="39800E2C" w14:textId="77777777" w:rsidR="00DE5637" w:rsidRPr="00D901C5" w:rsidRDefault="00DE5637" w:rsidP="00DE16F5">
      <w:pPr>
        <w:ind w:right="544"/>
        <w:jc w:val="both"/>
      </w:pPr>
    </w:p>
    <w:tbl>
      <w:tblPr>
        <w:tblW w:w="0" w:type="auto"/>
        <w:tblInd w:w="720" w:type="dxa"/>
        <w:tblLook w:val="04A0" w:firstRow="1" w:lastRow="0" w:firstColumn="1" w:lastColumn="0" w:noHBand="0" w:noVBand="1"/>
      </w:tblPr>
      <w:tblGrid>
        <w:gridCol w:w="4098"/>
        <w:gridCol w:w="4232"/>
      </w:tblGrid>
      <w:tr w:rsidR="00BF7493" w:rsidRPr="00D901C5" w14:paraId="37E3788B" w14:textId="77777777">
        <w:tc>
          <w:tcPr>
            <w:tcW w:w="4562" w:type="dxa"/>
          </w:tcPr>
          <w:p w14:paraId="00AC6ECD" w14:textId="77777777" w:rsidR="00BF7493" w:rsidRPr="00D901C5" w:rsidRDefault="00BF7493" w:rsidP="00DE16F5">
            <w:pPr>
              <w:numPr>
                <w:ilvl w:val="0"/>
                <w:numId w:val="8"/>
              </w:numPr>
              <w:ind w:right="544"/>
              <w:jc w:val="both"/>
            </w:pPr>
            <w:r w:rsidRPr="00D901C5">
              <w:t>Negative</w:t>
            </w:r>
          </w:p>
          <w:p w14:paraId="72236684" w14:textId="77777777" w:rsidR="00BF7493" w:rsidRPr="00D901C5" w:rsidRDefault="00BF7493" w:rsidP="00DE16F5">
            <w:pPr>
              <w:numPr>
                <w:ilvl w:val="0"/>
                <w:numId w:val="8"/>
              </w:numPr>
              <w:ind w:right="544"/>
              <w:jc w:val="both"/>
            </w:pPr>
            <w:r w:rsidRPr="00D901C5">
              <w:t>ASC-US</w:t>
            </w:r>
          </w:p>
          <w:p w14:paraId="5320D110" w14:textId="77777777" w:rsidR="00BF7493" w:rsidRPr="00D901C5" w:rsidRDefault="00BF7493" w:rsidP="00DE16F5">
            <w:pPr>
              <w:numPr>
                <w:ilvl w:val="0"/>
                <w:numId w:val="8"/>
              </w:numPr>
              <w:ind w:right="544"/>
              <w:jc w:val="both"/>
            </w:pPr>
            <w:r w:rsidRPr="00D901C5">
              <w:t>LSIL</w:t>
            </w:r>
          </w:p>
          <w:p w14:paraId="2D01229D" w14:textId="77777777" w:rsidR="00BF7493" w:rsidRPr="00D901C5" w:rsidRDefault="00BF7493" w:rsidP="00DE16F5">
            <w:pPr>
              <w:numPr>
                <w:ilvl w:val="0"/>
                <w:numId w:val="8"/>
              </w:numPr>
              <w:ind w:right="544"/>
              <w:jc w:val="both"/>
            </w:pPr>
            <w:r w:rsidRPr="00D901C5">
              <w:t>ASC-H</w:t>
            </w:r>
          </w:p>
          <w:p w14:paraId="1F99A5AC" w14:textId="77777777" w:rsidR="00BF7493" w:rsidRPr="00D901C5" w:rsidRDefault="00BF7493" w:rsidP="00DE16F5">
            <w:pPr>
              <w:numPr>
                <w:ilvl w:val="0"/>
                <w:numId w:val="8"/>
              </w:numPr>
              <w:ind w:right="544"/>
              <w:jc w:val="both"/>
            </w:pPr>
            <w:r w:rsidRPr="00D901C5">
              <w:t>HSIL</w:t>
            </w:r>
          </w:p>
        </w:tc>
        <w:tc>
          <w:tcPr>
            <w:tcW w:w="4562" w:type="dxa"/>
          </w:tcPr>
          <w:p w14:paraId="647579A5" w14:textId="77777777" w:rsidR="00BF7493" w:rsidRPr="00D901C5" w:rsidRDefault="00BF7493" w:rsidP="00DE16F5">
            <w:pPr>
              <w:numPr>
                <w:ilvl w:val="0"/>
                <w:numId w:val="8"/>
              </w:numPr>
              <w:ind w:right="544"/>
              <w:jc w:val="both"/>
            </w:pPr>
            <w:r w:rsidRPr="00D901C5">
              <w:t>SC</w:t>
            </w:r>
          </w:p>
          <w:p w14:paraId="09C897B2" w14:textId="0D6DC236" w:rsidR="00BF7493" w:rsidRPr="00D901C5" w:rsidRDefault="00BF7493" w:rsidP="00DE16F5">
            <w:pPr>
              <w:numPr>
                <w:ilvl w:val="0"/>
                <w:numId w:val="8"/>
              </w:numPr>
              <w:ind w:right="544"/>
              <w:jc w:val="both"/>
            </w:pPr>
            <w:r w:rsidRPr="00D901C5">
              <w:t>AGC/</w:t>
            </w:r>
            <w:r w:rsidR="00EE2A37">
              <w:t xml:space="preserve"> </w:t>
            </w:r>
            <w:r w:rsidRPr="00D901C5">
              <w:t>AIS</w:t>
            </w:r>
          </w:p>
          <w:p w14:paraId="6F703897" w14:textId="77777777" w:rsidR="00BF7493" w:rsidRPr="00D901C5" w:rsidRDefault="00BF7493" w:rsidP="00DE16F5">
            <w:pPr>
              <w:numPr>
                <w:ilvl w:val="0"/>
                <w:numId w:val="8"/>
              </w:numPr>
              <w:ind w:right="544"/>
              <w:jc w:val="both"/>
            </w:pPr>
            <w:r w:rsidRPr="00D901C5">
              <w:t>Adenocarcinoma</w:t>
            </w:r>
          </w:p>
          <w:p w14:paraId="3F37EA26" w14:textId="77777777" w:rsidR="00BF7493" w:rsidRPr="00D901C5" w:rsidRDefault="00BF7493" w:rsidP="00DE16F5">
            <w:pPr>
              <w:numPr>
                <w:ilvl w:val="0"/>
                <w:numId w:val="8"/>
              </w:numPr>
              <w:ind w:right="544"/>
              <w:jc w:val="both"/>
            </w:pPr>
            <w:r w:rsidRPr="00D901C5">
              <w:t>Malignant neoplasm</w:t>
            </w:r>
          </w:p>
          <w:p w14:paraId="5F1E7FDB" w14:textId="77777777" w:rsidR="00BF7493" w:rsidRPr="00D901C5" w:rsidRDefault="00BF7493" w:rsidP="00DE16F5">
            <w:pPr>
              <w:numPr>
                <w:ilvl w:val="0"/>
                <w:numId w:val="8"/>
              </w:numPr>
              <w:ind w:right="544"/>
              <w:jc w:val="both"/>
            </w:pPr>
            <w:r w:rsidRPr="00D901C5">
              <w:t>Total abnormalities</w:t>
            </w:r>
          </w:p>
          <w:p w14:paraId="301BDC69" w14:textId="77777777" w:rsidR="00BF7493" w:rsidRPr="00D901C5" w:rsidRDefault="00BF7493" w:rsidP="00DE16F5">
            <w:pPr>
              <w:numPr>
                <w:ilvl w:val="0"/>
                <w:numId w:val="8"/>
              </w:numPr>
              <w:ind w:right="544"/>
              <w:jc w:val="both"/>
            </w:pPr>
            <w:r w:rsidRPr="00D901C5">
              <w:t>Unsatisfactory samples</w:t>
            </w:r>
          </w:p>
        </w:tc>
      </w:tr>
    </w:tbl>
    <w:p w14:paraId="2C944284" w14:textId="77777777" w:rsidR="00BF7493" w:rsidRPr="00D901C5" w:rsidRDefault="00BF7493"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BF7493" w:rsidRPr="00D901C5" w14:paraId="13E2CBD1" w14:textId="77777777">
        <w:tc>
          <w:tcPr>
            <w:tcW w:w="1473" w:type="dxa"/>
          </w:tcPr>
          <w:p w14:paraId="4EC88982" w14:textId="77777777" w:rsidR="00BF7493" w:rsidRPr="00D901C5" w:rsidRDefault="00BF7493" w:rsidP="00DE16F5">
            <w:pPr>
              <w:spacing w:before="120"/>
              <w:ind w:right="544"/>
              <w:jc w:val="both"/>
              <w:rPr>
                <w:b/>
              </w:rPr>
            </w:pPr>
            <w:r w:rsidRPr="00D901C5">
              <w:rPr>
                <w:b/>
              </w:rPr>
              <w:t>Definition</w:t>
            </w:r>
          </w:p>
        </w:tc>
        <w:tc>
          <w:tcPr>
            <w:tcW w:w="7849" w:type="dxa"/>
          </w:tcPr>
          <w:p w14:paraId="7E502BF8" w14:textId="77777777" w:rsidR="00BF7493" w:rsidRPr="00D901C5" w:rsidRDefault="00BF7493" w:rsidP="00DE16F5">
            <w:pPr>
              <w:spacing w:before="120"/>
              <w:ind w:right="544"/>
              <w:jc w:val="both"/>
            </w:pPr>
            <w:r w:rsidRPr="00D901C5">
              <w:t>Bethesda codes used are provided in Appendix B.</w:t>
            </w:r>
          </w:p>
          <w:p w14:paraId="64B3D0F0" w14:textId="77777777" w:rsidR="00BF7493" w:rsidRPr="00D901C5" w:rsidRDefault="00BF7493" w:rsidP="00DE16F5">
            <w:pPr>
              <w:ind w:right="544"/>
              <w:jc w:val="both"/>
            </w:pPr>
          </w:p>
          <w:p w14:paraId="61636D2A" w14:textId="39F3740A" w:rsidR="00BF7493" w:rsidRPr="00D901C5" w:rsidRDefault="00BF7493" w:rsidP="00DE5374">
            <w:pPr>
              <w:tabs>
                <w:tab w:val="left" w:pos="7281"/>
              </w:tabs>
              <w:ind w:right="34"/>
              <w:jc w:val="both"/>
            </w:pPr>
            <w:r w:rsidRPr="00D901C5">
              <w:t>The Bethesda reporting system (TBS), introduced in N</w:t>
            </w:r>
            <w:r w:rsidR="00184621" w:rsidRPr="00D901C5">
              <w:t xml:space="preserve">ew </w:t>
            </w:r>
            <w:r w:rsidRPr="00D901C5">
              <w:t>Z</w:t>
            </w:r>
            <w:r w:rsidR="00184621" w:rsidRPr="00D901C5">
              <w:t>ealand</w:t>
            </w:r>
            <w:r w:rsidRPr="00D901C5">
              <w:t xml:space="preserve"> on 1 July 2005, is a N</w:t>
            </w:r>
            <w:r w:rsidR="00184621" w:rsidRPr="00D901C5">
              <w:t xml:space="preserve">ew </w:t>
            </w:r>
            <w:r w:rsidRPr="00D901C5">
              <w:t>Z</w:t>
            </w:r>
            <w:r w:rsidR="00184621" w:rsidRPr="00D901C5">
              <w:t>ealand</w:t>
            </w:r>
            <w:r w:rsidRPr="00D901C5">
              <w:t xml:space="preserve"> modification of the Bethesda 2001 cytology reporting system. </w:t>
            </w:r>
          </w:p>
          <w:p w14:paraId="3E5FC644" w14:textId="77777777" w:rsidR="00BF7493" w:rsidRPr="00D901C5" w:rsidRDefault="00BF7493" w:rsidP="00DE5374">
            <w:pPr>
              <w:tabs>
                <w:tab w:val="left" w:pos="7281"/>
              </w:tabs>
              <w:ind w:right="34"/>
              <w:jc w:val="both"/>
            </w:pPr>
          </w:p>
          <w:p w14:paraId="7B45E8A7" w14:textId="77777777" w:rsidR="00BF7493" w:rsidRPr="00D901C5" w:rsidRDefault="00BF7493" w:rsidP="00DE5374">
            <w:pPr>
              <w:tabs>
                <w:tab w:val="left" w:pos="7281"/>
              </w:tabs>
              <w:ind w:right="34"/>
              <w:jc w:val="both"/>
            </w:pPr>
            <w:r w:rsidRPr="00D901C5">
              <w:t xml:space="preserve">The NCSP </w:t>
            </w:r>
            <w:r w:rsidR="00475DC3" w:rsidRPr="00D901C5">
              <w:t>R</w:t>
            </w:r>
            <w:r w:rsidRPr="00D901C5">
              <w:t>egister collects cytology results of samples taken from the cervix and vagina.</w:t>
            </w:r>
          </w:p>
          <w:p w14:paraId="43FB5996" w14:textId="77777777" w:rsidR="00BF7493" w:rsidRPr="00D901C5" w:rsidRDefault="00BF7493" w:rsidP="00DE5374">
            <w:pPr>
              <w:tabs>
                <w:tab w:val="left" w:pos="7281"/>
              </w:tabs>
              <w:ind w:right="34"/>
              <w:jc w:val="both"/>
            </w:pPr>
          </w:p>
          <w:p w14:paraId="1CA8A058" w14:textId="77777777" w:rsidR="00BF7493" w:rsidRPr="00D901C5" w:rsidRDefault="00BF7493" w:rsidP="00DE5374">
            <w:pPr>
              <w:tabs>
                <w:tab w:val="left" w:pos="7281"/>
              </w:tabs>
              <w:ind w:right="34"/>
              <w:jc w:val="both"/>
            </w:pPr>
            <w:r w:rsidRPr="00D901C5">
              <w:t xml:space="preserve">Total </w:t>
            </w:r>
            <w:r w:rsidR="009F6784" w:rsidRPr="00D901C5">
              <w:t xml:space="preserve">samples </w:t>
            </w:r>
            <w:r w:rsidRPr="00D901C5">
              <w:t xml:space="preserve">include all cytology samples (satisfactory and unsatisfactory) taken during the </w:t>
            </w:r>
            <w:r w:rsidR="00325D57" w:rsidRPr="006D5B4C">
              <w:t>monitoring</w:t>
            </w:r>
            <w:r w:rsidRPr="00C424D9">
              <w:t xml:space="preserve"> period, including conventional</w:t>
            </w:r>
            <w:r w:rsidR="00AB3573" w:rsidRPr="005122A5">
              <w:t>,</w:t>
            </w:r>
            <w:r w:rsidRPr="005122A5">
              <w:t xml:space="preserve"> LBC</w:t>
            </w:r>
            <w:r w:rsidR="00AB3573" w:rsidRPr="000E3060">
              <w:t>, and combined</w:t>
            </w:r>
            <w:r w:rsidRPr="00D901C5">
              <w:t xml:space="preserve"> samples.</w:t>
            </w:r>
          </w:p>
          <w:p w14:paraId="0C1C0313" w14:textId="77777777" w:rsidR="00BF7493" w:rsidRPr="00D901C5" w:rsidRDefault="00BF7493" w:rsidP="00DE5374">
            <w:pPr>
              <w:tabs>
                <w:tab w:val="left" w:pos="7281"/>
              </w:tabs>
              <w:ind w:right="34"/>
              <w:jc w:val="both"/>
            </w:pPr>
          </w:p>
          <w:p w14:paraId="29AE9EBC" w14:textId="77777777" w:rsidR="00BF7493" w:rsidRPr="00D901C5" w:rsidRDefault="00BF7493" w:rsidP="00DE5374">
            <w:pPr>
              <w:tabs>
                <w:tab w:val="left" w:pos="7281"/>
              </w:tabs>
              <w:ind w:right="34"/>
              <w:jc w:val="both"/>
            </w:pPr>
            <w:r w:rsidRPr="00D901C5">
              <w:t>Reporting rates for negative cytology, total abnormal cytology, and other reporting categories are as a percentage of all satisfactory cytology samples.</w:t>
            </w:r>
          </w:p>
          <w:p w14:paraId="2B0C59EE" w14:textId="77777777" w:rsidR="00BF7493" w:rsidRPr="00D901C5" w:rsidRDefault="00BF7493" w:rsidP="00DE16F5">
            <w:pPr>
              <w:ind w:right="544"/>
              <w:jc w:val="both"/>
            </w:pPr>
          </w:p>
        </w:tc>
      </w:tr>
      <w:tr w:rsidR="00BF7493" w:rsidRPr="00D901C5" w14:paraId="5EE0416D" w14:textId="77777777">
        <w:tc>
          <w:tcPr>
            <w:tcW w:w="1473" w:type="dxa"/>
          </w:tcPr>
          <w:p w14:paraId="7EB1C7EB" w14:textId="77777777" w:rsidR="00BF7493" w:rsidRPr="00D901C5" w:rsidRDefault="00BF7493" w:rsidP="00DE16F5">
            <w:pPr>
              <w:spacing w:before="120"/>
              <w:ind w:right="544"/>
              <w:jc w:val="both"/>
              <w:rPr>
                <w:b/>
              </w:rPr>
            </w:pPr>
            <w:r w:rsidRPr="00D901C5">
              <w:rPr>
                <w:b/>
              </w:rPr>
              <w:t>Target</w:t>
            </w:r>
          </w:p>
        </w:tc>
        <w:tc>
          <w:tcPr>
            <w:tcW w:w="7849" w:type="dxa"/>
          </w:tcPr>
          <w:p w14:paraId="054F8F04" w14:textId="07D3C2C1" w:rsidR="00BF7493" w:rsidRPr="00C424D9" w:rsidRDefault="00BB2D07" w:rsidP="00DE5374">
            <w:pPr>
              <w:tabs>
                <w:tab w:val="left" w:pos="7281"/>
              </w:tabs>
              <w:spacing w:before="120"/>
              <w:ind w:right="34"/>
              <w:jc w:val="both"/>
            </w:pPr>
            <w:r w:rsidRPr="00D901C5">
              <w:t>0.</w:t>
            </w:r>
            <w:r w:rsidR="00BF7493" w:rsidRPr="00D901C5">
              <w:t>1</w:t>
            </w:r>
            <w:r w:rsidR="003478A4" w:rsidRPr="00D901C5">
              <w:t xml:space="preserve"> </w:t>
            </w:r>
            <w:r w:rsidR="00BF7493" w:rsidRPr="00D901C5">
              <w:t>-</w:t>
            </w:r>
            <w:r w:rsidR="003478A4" w:rsidRPr="00D901C5">
              <w:t xml:space="preserve"> </w:t>
            </w:r>
            <w:r w:rsidRPr="00D901C5">
              <w:t>3</w:t>
            </w:r>
            <w:r w:rsidR="0076671C" w:rsidRPr="006D5B4C">
              <w:t>.0</w:t>
            </w:r>
            <w:r w:rsidR="00BF7493" w:rsidRPr="00C424D9">
              <w:t>% of LBC samples reported as unsatisfactory</w:t>
            </w:r>
            <w:r w:rsidR="00457B95">
              <w:t>.</w:t>
            </w:r>
          </w:p>
          <w:p w14:paraId="582E3DAE" w14:textId="77777777" w:rsidR="00BF7493" w:rsidRPr="006D5B4C" w:rsidRDefault="00BF7493" w:rsidP="00DE5374">
            <w:pPr>
              <w:tabs>
                <w:tab w:val="left" w:pos="7281"/>
              </w:tabs>
              <w:ind w:right="34"/>
              <w:jc w:val="both"/>
            </w:pPr>
          </w:p>
          <w:p w14:paraId="01012304" w14:textId="4F7E6CFA" w:rsidR="00BF7493" w:rsidRPr="005122A5" w:rsidRDefault="00BF7493" w:rsidP="00DE5374">
            <w:pPr>
              <w:tabs>
                <w:tab w:val="left" w:pos="7281"/>
              </w:tabs>
              <w:ind w:right="34"/>
              <w:jc w:val="both"/>
            </w:pPr>
            <w:r w:rsidRPr="00C424D9">
              <w:t xml:space="preserve">No more than 96% of satisfactory </w:t>
            </w:r>
            <w:r w:rsidR="009F7442" w:rsidRPr="005122A5">
              <w:t xml:space="preserve">samples </w:t>
            </w:r>
            <w:r w:rsidRPr="005122A5">
              <w:t>reported as negative</w:t>
            </w:r>
            <w:r w:rsidR="00457B95">
              <w:t>.</w:t>
            </w:r>
          </w:p>
          <w:p w14:paraId="23A90C06" w14:textId="77777777" w:rsidR="00BF7493" w:rsidRPr="00D901C5" w:rsidRDefault="00BF7493" w:rsidP="00DE5374">
            <w:pPr>
              <w:tabs>
                <w:tab w:val="left" w:pos="7281"/>
              </w:tabs>
              <w:ind w:right="34"/>
              <w:jc w:val="both"/>
            </w:pPr>
          </w:p>
          <w:p w14:paraId="273F052B" w14:textId="2A7BF0DB" w:rsidR="00BF7493" w:rsidRPr="00D901C5" w:rsidRDefault="00BF7493" w:rsidP="00DE5374">
            <w:pPr>
              <w:tabs>
                <w:tab w:val="left" w:pos="7281"/>
              </w:tabs>
              <w:ind w:right="34"/>
              <w:jc w:val="both"/>
            </w:pPr>
            <w:r w:rsidRPr="00D901C5">
              <w:t>No more than 10% of satisfactory s</w:t>
            </w:r>
            <w:r w:rsidR="009F7442" w:rsidRPr="00D901C5">
              <w:t>ample</w:t>
            </w:r>
            <w:r w:rsidRPr="00D901C5">
              <w:t>s reported as abnormal</w:t>
            </w:r>
            <w:r w:rsidR="00457B95">
              <w:t>.</w:t>
            </w:r>
          </w:p>
          <w:p w14:paraId="37B6106F" w14:textId="77777777" w:rsidR="00184621" w:rsidRPr="00D901C5" w:rsidRDefault="00184621" w:rsidP="00DE5374">
            <w:pPr>
              <w:tabs>
                <w:tab w:val="left" w:pos="7281"/>
              </w:tabs>
              <w:ind w:right="34"/>
              <w:jc w:val="both"/>
            </w:pPr>
          </w:p>
          <w:p w14:paraId="5EA1514B" w14:textId="2DE9CB85" w:rsidR="00BF7493" w:rsidRPr="00D901C5" w:rsidRDefault="00BF7493" w:rsidP="00DE5374">
            <w:pPr>
              <w:tabs>
                <w:tab w:val="left" w:pos="7281"/>
              </w:tabs>
              <w:ind w:right="34"/>
              <w:jc w:val="both"/>
            </w:pPr>
            <w:r w:rsidRPr="00D901C5">
              <w:t>No less than 0.</w:t>
            </w:r>
            <w:r w:rsidR="00F74C0E" w:rsidRPr="00D901C5">
              <w:t>5</w:t>
            </w:r>
            <w:r w:rsidRPr="00D901C5">
              <w:t>% of satisfactory samples reported as HSIL (Bethesda HS1 or HS2)</w:t>
            </w:r>
            <w:r w:rsidR="00457B95">
              <w:t>.</w:t>
            </w:r>
          </w:p>
          <w:p w14:paraId="6DB8A008" w14:textId="77777777" w:rsidR="00BF7493" w:rsidRPr="00D901C5" w:rsidRDefault="00BF7493" w:rsidP="00DE5374">
            <w:pPr>
              <w:tabs>
                <w:tab w:val="left" w:pos="7281"/>
              </w:tabs>
              <w:ind w:right="34"/>
              <w:jc w:val="both"/>
            </w:pPr>
          </w:p>
        </w:tc>
      </w:tr>
      <w:tr w:rsidR="00BF7493" w:rsidRPr="00D901C5" w14:paraId="61BCB6F7" w14:textId="77777777" w:rsidTr="00DB0C48">
        <w:tc>
          <w:tcPr>
            <w:tcW w:w="1473" w:type="dxa"/>
          </w:tcPr>
          <w:p w14:paraId="5C3AC970" w14:textId="77777777" w:rsidR="00BF7493" w:rsidRPr="00D901C5" w:rsidRDefault="00BF7493" w:rsidP="00DE16F5">
            <w:pPr>
              <w:spacing w:before="120"/>
              <w:ind w:right="544"/>
              <w:jc w:val="both"/>
              <w:rPr>
                <w:b/>
              </w:rPr>
            </w:pPr>
            <w:r w:rsidRPr="00D901C5">
              <w:rPr>
                <w:b/>
              </w:rPr>
              <w:t>Current Situation</w:t>
            </w:r>
          </w:p>
        </w:tc>
        <w:tc>
          <w:tcPr>
            <w:tcW w:w="7849" w:type="dxa"/>
            <w:tcBorders>
              <w:bottom w:val="single" w:sz="4" w:space="0" w:color="auto"/>
            </w:tcBorders>
          </w:tcPr>
          <w:p w14:paraId="564EBB88" w14:textId="4EE9C6B6" w:rsidR="00BF7493" w:rsidRPr="000E3060" w:rsidRDefault="00841A8B" w:rsidP="008116AC">
            <w:pPr>
              <w:keepNext/>
              <w:tabs>
                <w:tab w:val="left" w:pos="7281"/>
              </w:tabs>
              <w:spacing w:before="120"/>
              <w:ind w:right="34"/>
              <w:jc w:val="both"/>
              <w:rPr>
                <w:rFonts w:cs="Calibri"/>
                <w:szCs w:val="23"/>
              </w:rPr>
            </w:pPr>
            <w:r w:rsidRPr="00D901C5">
              <w:rPr>
                <w:rFonts w:cs="Calibri"/>
                <w:szCs w:val="23"/>
              </w:rPr>
              <w:t>Six</w:t>
            </w:r>
            <w:r w:rsidR="00B04C11" w:rsidRPr="00D901C5">
              <w:rPr>
                <w:rFonts w:cs="Calibri"/>
                <w:szCs w:val="23"/>
              </w:rPr>
              <w:t xml:space="preserve"> </w:t>
            </w:r>
            <w:r w:rsidR="00730D98" w:rsidRPr="00D901C5">
              <w:rPr>
                <w:rFonts w:cs="Calibri"/>
                <w:szCs w:val="23"/>
              </w:rPr>
              <w:t>laboratories</w:t>
            </w:r>
            <w:r w:rsidR="00332E2A" w:rsidRPr="00D901C5">
              <w:rPr>
                <w:rFonts w:cs="Calibri"/>
                <w:szCs w:val="23"/>
              </w:rPr>
              <w:t xml:space="preserve"> reported on cytology taken during th</w:t>
            </w:r>
            <w:r w:rsidR="00283552" w:rsidRPr="00D901C5">
              <w:rPr>
                <w:rFonts w:cs="Calibri"/>
                <w:szCs w:val="23"/>
              </w:rPr>
              <w:t>e current</w:t>
            </w:r>
            <w:r w:rsidR="00332E2A" w:rsidRPr="00D901C5">
              <w:rPr>
                <w:rFonts w:cs="Calibri"/>
                <w:szCs w:val="23"/>
              </w:rPr>
              <w:t xml:space="preserve"> </w:t>
            </w:r>
            <w:r w:rsidR="00325D57" w:rsidRPr="006D5B4C">
              <w:rPr>
                <w:rFonts w:cs="Calibri"/>
                <w:szCs w:val="23"/>
              </w:rPr>
              <w:t>monitoring</w:t>
            </w:r>
            <w:r w:rsidR="00332E2A" w:rsidRPr="00C424D9">
              <w:rPr>
                <w:rFonts w:cs="Calibri"/>
                <w:szCs w:val="23"/>
              </w:rPr>
              <w:t xml:space="preserve"> period</w:t>
            </w:r>
            <w:r w:rsidR="00071607" w:rsidRPr="005122A5">
              <w:rPr>
                <w:rFonts w:cs="Calibri"/>
                <w:szCs w:val="23"/>
              </w:rPr>
              <w:t xml:space="preserve">, </w:t>
            </w:r>
            <w:r w:rsidR="005D06F8" w:rsidRPr="005122A5">
              <w:rPr>
                <w:rFonts w:cs="Calibri"/>
                <w:szCs w:val="23"/>
              </w:rPr>
              <w:t xml:space="preserve">the same number as </w:t>
            </w:r>
            <w:r w:rsidR="00071607" w:rsidRPr="000E3060">
              <w:rPr>
                <w:rFonts w:cs="Calibri"/>
                <w:szCs w:val="23"/>
              </w:rPr>
              <w:t>in the pre</w:t>
            </w:r>
            <w:r w:rsidR="00071607" w:rsidRPr="00D901C5">
              <w:rPr>
                <w:rFonts w:cs="Calibri"/>
                <w:szCs w:val="23"/>
              </w:rPr>
              <w:t xml:space="preserve">vious </w:t>
            </w:r>
            <w:r w:rsidR="00325D57" w:rsidRPr="006D5B4C">
              <w:rPr>
                <w:rFonts w:cs="Calibri"/>
                <w:szCs w:val="23"/>
              </w:rPr>
              <w:t>monitoring</w:t>
            </w:r>
            <w:r w:rsidR="00071607" w:rsidRPr="00C424D9">
              <w:rPr>
                <w:rFonts w:cs="Calibri"/>
                <w:szCs w:val="23"/>
              </w:rPr>
              <w:t xml:space="preserve"> period</w:t>
            </w:r>
            <w:r w:rsidR="00332E2A" w:rsidRPr="005122A5">
              <w:rPr>
                <w:rFonts w:cs="Calibri"/>
                <w:szCs w:val="23"/>
              </w:rPr>
              <w:t xml:space="preserve">. A total of </w:t>
            </w:r>
            <w:r w:rsidR="00912725" w:rsidRPr="006D5B4C">
              <w:t>209,614</w:t>
            </w:r>
            <w:r w:rsidR="008A5EB0" w:rsidRPr="005122A5">
              <w:rPr>
                <w:rFonts w:cs="Calibri"/>
                <w:szCs w:val="23"/>
              </w:rPr>
              <w:t xml:space="preserve"> </w:t>
            </w:r>
            <w:r w:rsidR="00332E2A" w:rsidRPr="000E3060">
              <w:rPr>
                <w:rFonts w:cs="Calibri"/>
                <w:szCs w:val="23"/>
              </w:rPr>
              <w:t xml:space="preserve">cytology samples were taken, </w:t>
            </w:r>
            <w:r w:rsidR="00F2455A" w:rsidRPr="00D901C5">
              <w:rPr>
                <w:rFonts w:cs="Calibri"/>
                <w:szCs w:val="23"/>
              </w:rPr>
              <w:t xml:space="preserve">almost </w:t>
            </w:r>
            <w:r w:rsidR="008A5EB0" w:rsidRPr="00D901C5">
              <w:rPr>
                <w:rFonts w:cs="Calibri"/>
                <w:szCs w:val="23"/>
              </w:rPr>
              <w:t xml:space="preserve">all </w:t>
            </w:r>
            <w:r w:rsidR="00064651" w:rsidRPr="00D901C5">
              <w:rPr>
                <w:rFonts w:cs="Calibri"/>
                <w:szCs w:val="23"/>
              </w:rPr>
              <w:t>of which (</w:t>
            </w:r>
            <w:r w:rsidR="00912725" w:rsidRPr="006D5B4C">
              <w:t>&gt;99.99</w:t>
            </w:r>
            <w:r w:rsidR="008A5EB0" w:rsidRPr="00C424D9">
              <w:rPr>
                <w:rFonts w:cs="Calibri"/>
                <w:szCs w:val="23"/>
              </w:rPr>
              <w:t xml:space="preserve">%) </w:t>
            </w:r>
            <w:r w:rsidR="00332E2A" w:rsidRPr="005122A5">
              <w:rPr>
                <w:rFonts w:cs="Calibri"/>
                <w:szCs w:val="23"/>
              </w:rPr>
              <w:t xml:space="preserve">were </w:t>
            </w:r>
            <w:r w:rsidR="00715A0A" w:rsidRPr="005122A5">
              <w:rPr>
                <w:rFonts w:cs="Calibri"/>
                <w:szCs w:val="23"/>
              </w:rPr>
              <w:t xml:space="preserve">coded as </w:t>
            </w:r>
            <w:r w:rsidR="00332E2A" w:rsidRPr="000E3060">
              <w:rPr>
                <w:rFonts w:cs="Calibri"/>
                <w:szCs w:val="23"/>
              </w:rPr>
              <w:t>liquid-based cytology (LBC</w:t>
            </w:r>
            <w:r w:rsidR="008A5EB0" w:rsidRPr="006D5B4C">
              <w:rPr>
                <w:rFonts w:cs="Calibri"/>
                <w:szCs w:val="23"/>
              </w:rPr>
              <w:t>)</w:t>
            </w:r>
            <w:r w:rsidR="00240651" w:rsidRPr="00C424D9">
              <w:rPr>
                <w:rFonts w:cs="Calibri"/>
                <w:szCs w:val="23"/>
              </w:rPr>
              <w:t xml:space="preserve"> samples</w:t>
            </w:r>
            <w:r w:rsidR="00865D97">
              <w:rPr>
                <w:rFonts w:cs="Calibri"/>
                <w:szCs w:val="23"/>
              </w:rPr>
              <w:t>.</w:t>
            </w:r>
            <w:r w:rsidR="00715A0A" w:rsidRPr="005122A5">
              <w:rPr>
                <w:rFonts w:cs="Calibri"/>
                <w:szCs w:val="23"/>
              </w:rPr>
              <w:t xml:space="preserve"> </w:t>
            </w:r>
            <w:r w:rsidR="00D67D1F">
              <w:rPr>
                <w:rFonts w:cs="Calibri"/>
                <w:szCs w:val="23"/>
              </w:rPr>
              <w:t>T</w:t>
            </w:r>
            <w:r w:rsidR="0025162E">
              <w:rPr>
                <w:rFonts w:cs="Calibri"/>
                <w:szCs w:val="23"/>
              </w:rPr>
              <w:t xml:space="preserve">he other 0.01% of cytology tests were either conventional cytology tests or </w:t>
            </w:r>
            <w:r w:rsidR="00715A0A" w:rsidRPr="005122A5">
              <w:rPr>
                <w:rFonts w:cs="Calibri"/>
                <w:szCs w:val="23"/>
              </w:rPr>
              <w:t>have been miscoded)</w:t>
            </w:r>
            <w:r w:rsidR="008A5EB0" w:rsidRPr="005122A5">
              <w:rPr>
                <w:rFonts w:cs="Calibri"/>
                <w:szCs w:val="23"/>
              </w:rPr>
              <w:t>.</w:t>
            </w:r>
          </w:p>
          <w:p w14:paraId="5A9A7B19" w14:textId="77777777" w:rsidR="008C20FB" w:rsidRPr="006D5B4C" w:rsidRDefault="008C20FB" w:rsidP="008116AC">
            <w:pPr>
              <w:pStyle w:val="NoSpacing"/>
              <w:jc w:val="both"/>
              <w:rPr>
                <w:lang w:val="en-NZ"/>
              </w:rPr>
            </w:pPr>
          </w:p>
          <w:p w14:paraId="4F6E31AD" w14:textId="77777777" w:rsidR="00756BD8" w:rsidRPr="006D5B4C" w:rsidRDefault="00756BD8" w:rsidP="008116AC">
            <w:pPr>
              <w:pStyle w:val="NoSpacing"/>
              <w:jc w:val="both"/>
              <w:rPr>
                <w:rStyle w:val="CommentReference"/>
                <w:rFonts w:cs="Calibri"/>
                <w:b/>
                <w:i/>
                <w:sz w:val="23"/>
                <w:szCs w:val="23"/>
                <w:lang w:val="en-NZ"/>
              </w:rPr>
            </w:pPr>
            <w:r w:rsidRPr="006D5B4C">
              <w:rPr>
                <w:b/>
                <w:i/>
                <w:lang w:val="en-NZ"/>
              </w:rPr>
              <w:t>Unsatisfactory cytology</w:t>
            </w:r>
            <w:r w:rsidRPr="006D5B4C">
              <w:rPr>
                <w:rStyle w:val="CommentReference"/>
                <w:rFonts w:cs="Calibri"/>
                <w:b/>
                <w:i/>
                <w:vanish/>
                <w:sz w:val="23"/>
                <w:szCs w:val="23"/>
                <w:lang w:val="en-NZ"/>
              </w:rPr>
              <w:t xml:space="preserve"> </w:t>
            </w:r>
          </w:p>
          <w:p w14:paraId="5FC66D87" w14:textId="57D2C408" w:rsidR="008C20FB" w:rsidRDefault="00912725" w:rsidP="008116AC">
            <w:pPr>
              <w:pStyle w:val="TableText"/>
              <w:tabs>
                <w:tab w:val="left" w:pos="7281"/>
              </w:tabs>
              <w:ind w:right="34"/>
              <w:jc w:val="both"/>
              <w:rPr>
                <w:rFonts w:ascii="Calibri" w:hAnsi="Calibri" w:cs="Calibri"/>
                <w:sz w:val="23"/>
                <w:szCs w:val="23"/>
              </w:rPr>
            </w:pPr>
            <w:r w:rsidRPr="006D5B4C">
              <w:rPr>
                <w:rFonts w:ascii="Calibri" w:eastAsia="Calibri" w:hAnsi="Calibri"/>
                <w:sz w:val="23"/>
              </w:rPr>
              <w:t>3</w:t>
            </w:r>
            <w:r w:rsidR="00C05FD6" w:rsidRPr="006D5B4C">
              <w:rPr>
                <w:rFonts w:ascii="Calibri" w:eastAsia="Calibri" w:hAnsi="Calibri"/>
                <w:sz w:val="23"/>
              </w:rPr>
              <w:t>,</w:t>
            </w:r>
            <w:r w:rsidRPr="006D5B4C">
              <w:rPr>
                <w:rFonts w:ascii="Calibri" w:eastAsia="Calibri" w:hAnsi="Calibri"/>
                <w:sz w:val="23"/>
              </w:rPr>
              <w:t>003</w:t>
            </w:r>
            <w:r w:rsidR="00C97631" w:rsidRPr="006D5B4C">
              <w:rPr>
                <w:rFonts w:ascii="Calibri" w:eastAsia="Calibri" w:hAnsi="Calibri"/>
                <w:sz w:val="23"/>
              </w:rPr>
              <w:t xml:space="preserve"> </w:t>
            </w:r>
            <w:r w:rsidR="00756BD8" w:rsidRPr="005122A5">
              <w:rPr>
                <w:rFonts w:ascii="Calibri" w:hAnsi="Calibri" w:cs="Calibri"/>
                <w:sz w:val="23"/>
                <w:szCs w:val="23"/>
              </w:rPr>
              <w:t xml:space="preserve">cytology samples </w:t>
            </w:r>
            <w:r w:rsidR="00064651" w:rsidRPr="000E3060">
              <w:rPr>
                <w:rFonts w:ascii="Calibri" w:hAnsi="Calibri" w:cs="Calibri"/>
                <w:sz w:val="23"/>
                <w:szCs w:val="23"/>
              </w:rPr>
              <w:t>(</w:t>
            </w:r>
            <w:r w:rsidR="000340F1" w:rsidRPr="000846F5">
              <w:rPr>
                <w:rFonts w:ascii="Calibri" w:eastAsia="Calibri" w:hAnsi="Calibri"/>
                <w:sz w:val="23"/>
              </w:rPr>
              <w:t>1.4</w:t>
            </w:r>
            <w:r w:rsidR="00756BD8" w:rsidRPr="00C424D9">
              <w:rPr>
                <w:rFonts w:ascii="Calibri" w:hAnsi="Calibri" w:cs="Calibri"/>
                <w:sz w:val="23"/>
                <w:szCs w:val="23"/>
              </w:rPr>
              <w:t xml:space="preserve">%) were unsatisfactory. These are reported in more detail in </w:t>
            </w:r>
            <w:r w:rsidR="00616FB9" w:rsidRPr="00310C74">
              <w:fldChar w:fldCharType="begin"/>
            </w:r>
            <w:r w:rsidR="00616FB9" w:rsidRPr="00310C74">
              <w:instrText xml:space="preserve"> REF _Ref275782739 \h  \* MERGEFORMAT </w:instrText>
            </w:r>
            <w:r w:rsidR="00616FB9" w:rsidRPr="00310C74">
              <w:fldChar w:fldCharType="separate"/>
            </w:r>
            <w:r w:rsidR="00B73FE3" w:rsidRPr="00B73FE3">
              <w:rPr>
                <w:rFonts w:ascii="Calibri" w:hAnsi="Calibri" w:cs="Calibri"/>
                <w:sz w:val="23"/>
                <w:szCs w:val="23"/>
              </w:rPr>
              <w:t>Table 1</w:t>
            </w:r>
            <w:r w:rsidR="00616FB9" w:rsidRPr="00310C74">
              <w:fldChar w:fldCharType="end"/>
            </w:r>
            <w:r w:rsidR="003746AE" w:rsidRPr="00E455CE">
              <w:rPr>
                <w:rFonts w:ascii="Calibri" w:hAnsi="Calibri" w:cs="Calibri"/>
                <w:sz w:val="23"/>
                <w:szCs w:val="23"/>
              </w:rPr>
              <w:t xml:space="preserve"> and </w:t>
            </w:r>
            <w:r w:rsidR="003746AE" w:rsidRPr="00F755A5">
              <w:rPr>
                <w:rFonts w:ascii="Calibri" w:hAnsi="Calibri" w:cs="Calibri"/>
                <w:sz w:val="23"/>
                <w:szCs w:val="23"/>
              </w:rPr>
              <w:fldChar w:fldCharType="begin"/>
            </w:r>
            <w:r w:rsidR="003746AE" w:rsidRPr="00F755A5">
              <w:rPr>
                <w:rFonts w:ascii="Calibri" w:hAnsi="Calibri" w:cs="Calibri"/>
                <w:sz w:val="23"/>
                <w:szCs w:val="23"/>
              </w:rPr>
              <w:instrText xml:space="preserve"> REF _Ref299358145 \h  \* MERGEFORMAT </w:instrText>
            </w:r>
            <w:r w:rsidR="003746AE" w:rsidRPr="00F755A5">
              <w:rPr>
                <w:rFonts w:ascii="Calibri" w:hAnsi="Calibri" w:cs="Calibri"/>
                <w:sz w:val="23"/>
                <w:szCs w:val="23"/>
              </w:rPr>
            </w:r>
            <w:r w:rsidR="003746AE" w:rsidRPr="00F755A5">
              <w:rPr>
                <w:rFonts w:ascii="Calibri" w:hAnsi="Calibri" w:cs="Calibri"/>
                <w:sz w:val="23"/>
                <w:szCs w:val="23"/>
              </w:rPr>
              <w:fldChar w:fldCharType="separate"/>
            </w:r>
            <w:r w:rsidR="00B73FE3" w:rsidRPr="00B73FE3">
              <w:rPr>
                <w:rFonts w:ascii="Calibri" w:hAnsi="Calibri" w:cs="Calibri"/>
                <w:sz w:val="23"/>
                <w:szCs w:val="23"/>
              </w:rPr>
              <w:t>Figure 37</w:t>
            </w:r>
            <w:r w:rsidR="003746AE" w:rsidRPr="00F755A5">
              <w:rPr>
                <w:rFonts w:ascii="Calibri" w:hAnsi="Calibri" w:cs="Calibri"/>
                <w:sz w:val="23"/>
                <w:szCs w:val="23"/>
              </w:rPr>
              <w:fldChar w:fldCharType="end"/>
            </w:r>
            <w:r w:rsidR="00064651" w:rsidRPr="00F755A5">
              <w:rPr>
                <w:rFonts w:ascii="Calibri" w:hAnsi="Calibri" w:cs="Calibri"/>
                <w:sz w:val="23"/>
                <w:szCs w:val="23"/>
              </w:rPr>
              <w:t>.</w:t>
            </w:r>
            <w:r w:rsidR="00BF7493" w:rsidRPr="005122A5">
              <w:rPr>
                <w:rFonts w:ascii="Calibri" w:hAnsi="Calibri" w:cs="Calibri"/>
                <w:sz w:val="23"/>
                <w:szCs w:val="23"/>
              </w:rPr>
              <w:t xml:space="preserve"> </w:t>
            </w:r>
          </w:p>
          <w:p w14:paraId="51749F60" w14:textId="225F9097" w:rsidR="00BF7493" w:rsidRPr="00C424D9" w:rsidRDefault="00BF7493" w:rsidP="008116AC">
            <w:pPr>
              <w:pStyle w:val="TableText"/>
              <w:tabs>
                <w:tab w:val="left" w:pos="7281"/>
              </w:tabs>
              <w:ind w:right="34"/>
              <w:jc w:val="both"/>
              <w:rPr>
                <w:rFonts w:ascii="Calibri" w:hAnsi="Calibri" w:cs="Calibri"/>
                <w:sz w:val="23"/>
                <w:szCs w:val="23"/>
              </w:rPr>
            </w:pPr>
            <w:r w:rsidRPr="005122A5">
              <w:rPr>
                <w:rFonts w:ascii="Calibri" w:hAnsi="Calibri" w:cs="Calibri"/>
                <w:sz w:val="23"/>
                <w:szCs w:val="23"/>
              </w:rPr>
              <w:t>The remaining satisfactory s</w:t>
            </w:r>
            <w:r w:rsidR="00BC07FC" w:rsidRPr="005122A5">
              <w:rPr>
                <w:rFonts w:ascii="Calibri" w:hAnsi="Calibri" w:cs="Calibri"/>
                <w:sz w:val="23"/>
                <w:szCs w:val="23"/>
              </w:rPr>
              <w:t xml:space="preserve">amples </w:t>
            </w:r>
            <w:r w:rsidRPr="00D901C5">
              <w:rPr>
                <w:rFonts w:ascii="Calibri" w:hAnsi="Calibri" w:cs="Calibri"/>
                <w:sz w:val="23"/>
                <w:szCs w:val="23"/>
              </w:rPr>
              <w:t xml:space="preserve">are reported on in more </w:t>
            </w:r>
            <w:r w:rsidRPr="00310C74">
              <w:rPr>
                <w:rFonts w:ascii="Calibri" w:hAnsi="Calibri" w:cs="Calibri"/>
                <w:sz w:val="23"/>
                <w:szCs w:val="23"/>
              </w:rPr>
              <w:t>detail in</w:t>
            </w:r>
            <w:r w:rsidR="00497ACA" w:rsidRPr="00310C74">
              <w:rPr>
                <w:rFonts w:ascii="Calibri" w:hAnsi="Calibri" w:cs="Calibri"/>
                <w:sz w:val="23"/>
                <w:szCs w:val="23"/>
              </w:rPr>
              <w:t xml:space="preserve"> </w:t>
            </w:r>
            <w:r w:rsidR="00420515" w:rsidRPr="00310C74">
              <w:rPr>
                <w:rFonts w:asciiTheme="minorHAnsi" w:hAnsiTheme="minorHAnsi" w:cs="Calibri"/>
                <w:sz w:val="23"/>
                <w:szCs w:val="23"/>
              </w:rPr>
              <w:fldChar w:fldCharType="begin"/>
            </w:r>
            <w:r w:rsidR="00420515" w:rsidRPr="00310C74">
              <w:rPr>
                <w:rFonts w:asciiTheme="minorHAnsi" w:hAnsiTheme="minorHAnsi" w:cs="Calibri"/>
                <w:sz w:val="23"/>
                <w:szCs w:val="23"/>
              </w:rPr>
              <w:instrText xml:space="preserve"> REF _Ref482777070 \h  \* MERGEFORMAT </w:instrText>
            </w:r>
            <w:r w:rsidR="00420515" w:rsidRPr="00310C74">
              <w:rPr>
                <w:rFonts w:asciiTheme="minorHAnsi" w:hAnsiTheme="minorHAnsi" w:cs="Calibri"/>
                <w:sz w:val="23"/>
                <w:szCs w:val="23"/>
              </w:rPr>
            </w:r>
            <w:r w:rsidR="00420515" w:rsidRPr="00310C74">
              <w:rPr>
                <w:rFonts w:asciiTheme="minorHAnsi" w:hAnsiTheme="minorHAnsi" w:cs="Calibri"/>
                <w:sz w:val="23"/>
                <w:szCs w:val="23"/>
              </w:rPr>
              <w:fldChar w:fldCharType="separate"/>
            </w:r>
            <w:r w:rsidR="00B73FE3" w:rsidRPr="00B73FE3">
              <w:rPr>
                <w:rFonts w:asciiTheme="minorHAnsi" w:hAnsiTheme="minorHAnsi"/>
                <w:sz w:val="23"/>
                <w:szCs w:val="23"/>
              </w:rPr>
              <w:t xml:space="preserve">Table </w:t>
            </w:r>
            <w:r w:rsidR="00B73FE3" w:rsidRPr="00B73FE3">
              <w:rPr>
                <w:rFonts w:asciiTheme="minorHAnsi" w:hAnsiTheme="minorHAnsi"/>
                <w:noProof/>
                <w:sz w:val="23"/>
                <w:szCs w:val="23"/>
              </w:rPr>
              <w:t>2</w:t>
            </w:r>
            <w:r w:rsidR="00420515" w:rsidRPr="00310C74">
              <w:rPr>
                <w:rFonts w:asciiTheme="minorHAnsi" w:hAnsiTheme="minorHAnsi" w:cs="Calibri"/>
                <w:sz w:val="23"/>
                <w:szCs w:val="23"/>
              </w:rPr>
              <w:fldChar w:fldCharType="end"/>
            </w:r>
            <w:r w:rsidR="00497ACA" w:rsidRPr="00310C74">
              <w:t xml:space="preserve"> </w:t>
            </w:r>
            <w:r w:rsidR="00497ACA" w:rsidRPr="00310C74">
              <w:rPr>
                <w:rFonts w:ascii="Calibri" w:hAnsi="Calibri" w:cs="Calibri"/>
                <w:sz w:val="23"/>
                <w:szCs w:val="23"/>
              </w:rPr>
              <w:t>to</w:t>
            </w:r>
            <w:r w:rsidR="00184621" w:rsidRPr="00310C74">
              <w:rPr>
                <w:rFonts w:ascii="Calibri" w:hAnsi="Calibri" w:cs="Calibri"/>
                <w:sz w:val="23"/>
                <w:szCs w:val="23"/>
              </w:rPr>
              <w:t xml:space="preserve"> </w:t>
            </w:r>
            <w:r w:rsidR="00616FB9" w:rsidRPr="00310C74">
              <w:fldChar w:fldCharType="begin"/>
            </w:r>
            <w:r w:rsidR="00616FB9" w:rsidRPr="00310C74">
              <w:instrText xml:space="preserve"> REF _Ref275782758 \h  \* MERGEFORMAT </w:instrText>
            </w:r>
            <w:r w:rsidR="00616FB9" w:rsidRPr="00310C74">
              <w:fldChar w:fldCharType="separate"/>
            </w:r>
            <w:r w:rsidR="00B73FE3" w:rsidRPr="00B73FE3">
              <w:rPr>
                <w:rFonts w:ascii="Calibri" w:hAnsi="Calibri" w:cs="Calibri"/>
                <w:sz w:val="23"/>
                <w:szCs w:val="23"/>
              </w:rPr>
              <w:t>Table 6</w:t>
            </w:r>
            <w:r w:rsidR="00616FB9" w:rsidRPr="00310C74">
              <w:fldChar w:fldCharType="end"/>
            </w:r>
            <w:r w:rsidRPr="00310C74">
              <w:rPr>
                <w:rFonts w:ascii="Calibri" w:hAnsi="Calibri" w:cs="Calibri"/>
                <w:sz w:val="23"/>
                <w:szCs w:val="23"/>
              </w:rPr>
              <w:t>.</w:t>
            </w:r>
          </w:p>
          <w:p w14:paraId="02130470" w14:textId="39591124" w:rsidR="008A5EB0" w:rsidRPr="000846F5" w:rsidRDefault="003746AE" w:rsidP="008116AC">
            <w:pPr>
              <w:pStyle w:val="NoSpacing"/>
              <w:jc w:val="both"/>
              <w:rPr>
                <w:lang w:val="en-NZ"/>
              </w:rPr>
            </w:pPr>
            <w:r w:rsidRPr="000846F5">
              <w:rPr>
                <w:lang w:val="en-NZ"/>
              </w:rPr>
              <w:t>T</w:t>
            </w:r>
            <w:r w:rsidR="007A75E1" w:rsidRPr="000846F5">
              <w:rPr>
                <w:lang w:val="en-NZ"/>
              </w:rPr>
              <w:t xml:space="preserve">he unsatisfactory rate for LBC is </w:t>
            </w:r>
            <w:r w:rsidR="00912725" w:rsidRPr="000846F5">
              <w:rPr>
                <w:lang w:val="en-NZ"/>
              </w:rPr>
              <w:t>1.4</w:t>
            </w:r>
            <w:r w:rsidR="007A75E1" w:rsidRPr="000846F5">
              <w:rPr>
                <w:lang w:val="en-NZ"/>
              </w:rPr>
              <w:t>%, which is within the 0.1 - 3</w:t>
            </w:r>
            <w:r w:rsidR="0076671C" w:rsidRPr="000846F5">
              <w:rPr>
                <w:lang w:val="en-NZ"/>
              </w:rPr>
              <w:t>.0</w:t>
            </w:r>
            <w:r w:rsidR="007A75E1" w:rsidRPr="000846F5">
              <w:rPr>
                <w:lang w:val="en-NZ"/>
              </w:rPr>
              <w:t>% target range for LBC samples.</w:t>
            </w:r>
            <w:r w:rsidR="00C97631" w:rsidRPr="000846F5">
              <w:rPr>
                <w:lang w:val="en-NZ"/>
              </w:rPr>
              <w:t xml:space="preserve"> </w:t>
            </w:r>
            <w:r w:rsidR="00103996" w:rsidRPr="000846F5">
              <w:rPr>
                <w:lang w:val="en-NZ"/>
              </w:rPr>
              <w:t xml:space="preserve">Four </w:t>
            </w:r>
            <w:r w:rsidR="00626924" w:rsidRPr="000846F5">
              <w:rPr>
                <w:lang w:val="en-NZ"/>
              </w:rPr>
              <w:t xml:space="preserve">of the </w:t>
            </w:r>
            <w:r w:rsidR="00EF7875" w:rsidRPr="000846F5">
              <w:rPr>
                <w:lang w:val="en-NZ"/>
              </w:rPr>
              <w:t>six</w:t>
            </w:r>
            <w:r w:rsidR="00626924" w:rsidRPr="000846F5">
              <w:rPr>
                <w:lang w:val="en-NZ"/>
              </w:rPr>
              <w:t xml:space="preserve"> laboratories had unsatisfactory rates within the target range</w:t>
            </w:r>
            <w:r w:rsidR="001854BE" w:rsidRPr="000846F5">
              <w:rPr>
                <w:lang w:val="en-NZ"/>
              </w:rPr>
              <w:t>; the other two laboratories had rates which exceeded the maximum target of 3.0%</w:t>
            </w:r>
            <w:r w:rsidR="00F96F67" w:rsidRPr="000846F5">
              <w:rPr>
                <w:lang w:val="en-NZ"/>
              </w:rPr>
              <w:t>.</w:t>
            </w:r>
            <w:r w:rsidR="00A43A7B">
              <w:rPr>
                <w:lang w:val="en-NZ"/>
              </w:rPr>
              <w:t xml:space="preserve"> </w:t>
            </w:r>
            <w:r w:rsidR="00912725" w:rsidRPr="000846F5">
              <w:rPr>
                <w:lang w:val="en-NZ"/>
              </w:rPr>
              <w:t xml:space="preserve">Southern Community </w:t>
            </w:r>
            <w:r w:rsidR="00103996" w:rsidRPr="000846F5">
              <w:rPr>
                <w:lang w:val="en-NZ"/>
              </w:rPr>
              <w:t xml:space="preserve">Laboratories </w:t>
            </w:r>
            <w:r w:rsidR="00626924" w:rsidRPr="000846F5">
              <w:rPr>
                <w:lang w:val="en-NZ"/>
              </w:rPr>
              <w:t xml:space="preserve">had </w:t>
            </w:r>
            <w:r w:rsidR="00272A02" w:rsidRPr="000846F5">
              <w:rPr>
                <w:lang w:val="en-NZ"/>
              </w:rPr>
              <w:t xml:space="preserve">the </w:t>
            </w:r>
            <w:r w:rsidR="00626924" w:rsidRPr="000846F5">
              <w:rPr>
                <w:lang w:val="en-NZ"/>
              </w:rPr>
              <w:t>lowe</w:t>
            </w:r>
            <w:r w:rsidR="00272A02" w:rsidRPr="000846F5">
              <w:rPr>
                <w:lang w:val="en-NZ"/>
              </w:rPr>
              <w:t>st</w:t>
            </w:r>
            <w:r w:rsidR="00626924" w:rsidRPr="000846F5">
              <w:rPr>
                <w:lang w:val="en-NZ"/>
              </w:rPr>
              <w:t xml:space="preserve"> unsatisfactory percentage of </w:t>
            </w:r>
            <w:r w:rsidR="00912725" w:rsidRPr="000846F5">
              <w:rPr>
                <w:lang w:val="en-NZ"/>
              </w:rPr>
              <w:t>0.5</w:t>
            </w:r>
            <w:r w:rsidR="00064651" w:rsidRPr="000846F5">
              <w:rPr>
                <w:lang w:val="en-NZ"/>
              </w:rPr>
              <w:t>%</w:t>
            </w:r>
            <w:r w:rsidR="00626924" w:rsidRPr="000846F5">
              <w:rPr>
                <w:lang w:val="en-NZ"/>
              </w:rPr>
              <w:t xml:space="preserve"> </w:t>
            </w:r>
            <w:r w:rsidR="00626924" w:rsidRPr="008A1435">
              <w:rPr>
                <w:lang w:val="en-NZ"/>
              </w:rPr>
              <w:t>(</w:t>
            </w:r>
            <w:r w:rsidR="00784002" w:rsidRPr="008A1435">
              <w:rPr>
                <w:rFonts w:asciiTheme="minorHAnsi" w:hAnsiTheme="minorHAnsi"/>
                <w:lang w:val="en-NZ"/>
              </w:rPr>
              <w:fldChar w:fldCharType="begin"/>
            </w:r>
            <w:r w:rsidR="00784002" w:rsidRPr="008A1435">
              <w:rPr>
                <w:lang w:val="en-NZ"/>
              </w:rPr>
              <w:instrText xml:space="preserve"> REF _Ref299358145 \h </w:instrText>
            </w:r>
            <w:r w:rsidR="008A1435">
              <w:rPr>
                <w:rFonts w:asciiTheme="minorHAnsi" w:hAnsiTheme="minorHAnsi"/>
                <w:lang w:val="en-NZ"/>
              </w:rPr>
              <w:instrText xml:space="preserve"> \* MERGEFORMAT </w:instrText>
            </w:r>
            <w:r w:rsidR="00784002" w:rsidRPr="008A1435">
              <w:rPr>
                <w:rFonts w:asciiTheme="minorHAnsi" w:hAnsiTheme="minorHAnsi"/>
                <w:lang w:val="en-NZ"/>
              </w:rPr>
            </w:r>
            <w:r w:rsidR="00784002" w:rsidRPr="008A1435">
              <w:rPr>
                <w:rFonts w:asciiTheme="minorHAnsi" w:hAnsiTheme="minorHAnsi"/>
                <w:lang w:val="en-NZ"/>
              </w:rPr>
              <w:fldChar w:fldCharType="separate"/>
            </w:r>
            <w:r w:rsidR="00B73FE3" w:rsidRPr="00822BC6">
              <w:t xml:space="preserve">Figure </w:t>
            </w:r>
            <w:r w:rsidR="00B73FE3">
              <w:rPr>
                <w:bCs/>
                <w:noProof/>
              </w:rPr>
              <w:t>37</w:t>
            </w:r>
            <w:r w:rsidR="00784002" w:rsidRPr="008A1435">
              <w:rPr>
                <w:rFonts w:asciiTheme="minorHAnsi" w:hAnsiTheme="minorHAnsi"/>
                <w:lang w:val="en-NZ"/>
              </w:rPr>
              <w:fldChar w:fldCharType="end"/>
            </w:r>
            <w:r w:rsidR="00626924" w:rsidRPr="00784002">
              <w:rPr>
                <w:rFonts w:asciiTheme="minorHAnsi" w:hAnsiTheme="minorHAnsi"/>
                <w:lang w:val="en-NZ"/>
              </w:rPr>
              <w:t>,</w:t>
            </w:r>
            <w:r w:rsidR="00784002">
              <w:rPr>
                <w:rFonts w:asciiTheme="minorHAnsi" w:hAnsiTheme="minorHAnsi"/>
                <w:lang w:val="en-NZ"/>
              </w:rPr>
              <w:t xml:space="preserve"> </w:t>
            </w:r>
            <w:r w:rsidR="00784002" w:rsidRPr="00310C74">
              <w:rPr>
                <w:rFonts w:asciiTheme="minorHAnsi" w:hAnsiTheme="minorHAnsi"/>
                <w:lang w:val="en-NZ"/>
              </w:rPr>
              <w:fldChar w:fldCharType="begin"/>
            </w:r>
            <w:r w:rsidR="00784002" w:rsidRPr="00310C74">
              <w:rPr>
                <w:rFonts w:asciiTheme="minorHAnsi" w:hAnsiTheme="minorHAnsi"/>
                <w:lang w:val="en-NZ"/>
              </w:rPr>
              <w:instrText xml:space="preserve"> REF _Ref275782739 \h </w:instrText>
            </w:r>
            <w:r w:rsidR="00310C74">
              <w:rPr>
                <w:rFonts w:asciiTheme="minorHAnsi" w:hAnsiTheme="minorHAnsi"/>
                <w:lang w:val="en-NZ"/>
              </w:rPr>
              <w:instrText xml:space="preserve"> \* MERGEFORMAT </w:instrText>
            </w:r>
            <w:r w:rsidR="00784002" w:rsidRPr="00310C74">
              <w:rPr>
                <w:rFonts w:asciiTheme="minorHAnsi" w:hAnsiTheme="minorHAnsi"/>
                <w:lang w:val="en-NZ"/>
              </w:rPr>
            </w:r>
            <w:r w:rsidR="00784002" w:rsidRPr="00310C74">
              <w:rPr>
                <w:rFonts w:asciiTheme="minorHAnsi" w:hAnsiTheme="minorHAnsi"/>
                <w:lang w:val="en-NZ"/>
              </w:rPr>
              <w:fldChar w:fldCharType="separate"/>
            </w:r>
            <w:r w:rsidR="00B73FE3" w:rsidRPr="00822BC6">
              <w:t xml:space="preserve">Table </w:t>
            </w:r>
            <w:r w:rsidR="00B73FE3">
              <w:rPr>
                <w:noProof/>
              </w:rPr>
              <w:t>1</w:t>
            </w:r>
            <w:r w:rsidR="00784002" w:rsidRPr="00310C74">
              <w:rPr>
                <w:rFonts w:asciiTheme="minorHAnsi" w:hAnsiTheme="minorHAnsi"/>
                <w:lang w:val="en-NZ"/>
              </w:rPr>
              <w:fldChar w:fldCharType="end"/>
            </w:r>
            <w:r w:rsidR="00626924" w:rsidRPr="000846F5">
              <w:rPr>
                <w:lang w:val="en-NZ"/>
              </w:rPr>
              <w:t>).</w:t>
            </w:r>
          </w:p>
          <w:p w14:paraId="2E9DF902" w14:textId="77777777" w:rsidR="008116AC" w:rsidRPr="000846F5" w:rsidRDefault="008116AC" w:rsidP="008116AC">
            <w:pPr>
              <w:pStyle w:val="NoSpacing"/>
              <w:jc w:val="both"/>
              <w:rPr>
                <w:lang w:val="en-NZ"/>
              </w:rPr>
            </w:pPr>
          </w:p>
          <w:p w14:paraId="7D667DAB" w14:textId="77777777" w:rsidR="00C31715" w:rsidRPr="000846F5" w:rsidRDefault="00C31715" w:rsidP="008116AC">
            <w:pPr>
              <w:pStyle w:val="NoSpacing"/>
              <w:jc w:val="both"/>
              <w:rPr>
                <w:b/>
                <w:i/>
                <w:lang w:val="en-NZ"/>
              </w:rPr>
            </w:pPr>
            <w:r w:rsidRPr="000846F5">
              <w:rPr>
                <w:b/>
                <w:i/>
                <w:lang w:val="en-NZ"/>
              </w:rPr>
              <w:t xml:space="preserve">Negative cytology reports </w:t>
            </w:r>
          </w:p>
          <w:p w14:paraId="5FF005F3" w14:textId="22C6C470" w:rsidR="00E35F86" w:rsidRPr="000846F5" w:rsidRDefault="00912725" w:rsidP="008116AC">
            <w:pPr>
              <w:pStyle w:val="NoSpacing"/>
              <w:jc w:val="both"/>
              <w:rPr>
                <w:lang w:val="en-NZ"/>
              </w:rPr>
            </w:pPr>
            <w:r w:rsidRPr="000846F5">
              <w:rPr>
                <w:lang w:val="en-NZ"/>
              </w:rPr>
              <w:t>93.3</w:t>
            </w:r>
            <w:r w:rsidR="00064651" w:rsidRPr="000846F5">
              <w:rPr>
                <w:rFonts w:cs="Calibri"/>
                <w:szCs w:val="23"/>
                <w:lang w:val="en-NZ"/>
              </w:rPr>
              <w:t>%</w:t>
            </w:r>
            <w:r w:rsidR="00C31715" w:rsidRPr="000846F5">
              <w:rPr>
                <w:lang w:val="en-NZ"/>
              </w:rPr>
              <w:t xml:space="preserve"> of </w:t>
            </w:r>
            <w:r w:rsidR="00766B5B" w:rsidRPr="000846F5">
              <w:rPr>
                <w:lang w:val="en-NZ"/>
              </w:rPr>
              <w:t xml:space="preserve">satisfactory </w:t>
            </w:r>
            <w:r w:rsidR="00C31715" w:rsidRPr="000846F5">
              <w:rPr>
                <w:lang w:val="en-NZ"/>
              </w:rPr>
              <w:t xml:space="preserve">cytology results were negative, consistent with the target of no more than 96% </w:t>
            </w:r>
            <w:r w:rsidR="002F43F5" w:rsidRPr="000846F5">
              <w:rPr>
                <w:lang w:val="en-NZ"/>
              </w:rPr>
              <w:t>(</w:t>
            </w:r>
            <w:r w:rsidR="009769BB" w:rsidRPr="00310C74">
              <w:rPr>
                <w:lang w:val="en-NZ"/>
              </w:rPr>
              <w:fldChar w:fldCharType="begin"/>
            </w:r>
            <w:r w:rsidR="009769BB" w:rsidRPr="00310C74">
              <w:rPr>
                <w:lang w:val="en-NZ"/>
              </w:rPr>
              <w:instrText xml:space="preserve"> REF _Ref482777070 \h </w:instrText>
            </w:r>
            <w:r w:rsidR="00310C74">
              <w:rPr>
                <w:lang w:val="en-NZ"/>
              </w:rPr>
              <w:instrText xml:space="preserve"> \* MERGEFORMAT </w:instrText>
            </w:r>
            <w:r w:rsidR="009769BB" w:rsidRPr="00310C74">
              <w:rPr>
                <w:lang w:val="en-NZ"/>
              </w:rPr>
            </w:r>
            <w:r w:rsidR="009769BB" w:rsidRPr="00310C74">
              <w:rPr>
                <w:lang w:val="en-NZ"/>
              </w:rPr>
              <w:fldChar w:fldCharType="separate"/>
            </w:r>
            <w:r w:rsidR="00B73FE3" w:rsidRPr="00822BC6">
              <w:t xml:space="preserve">Table </w:t>
            </w:r>
            <w:r w:rsidR="00B73FE3">
              <w:rPr>
                <w:noProof/>
              </w:rPr>
              <w:t>2</w:t>
            </w:r>
            <w:r w:rsidR="009769BB" w:rsidRPr="00310C74">
              <w:rPr>
                <w:lang w:val="en-NZ"/>
              </w:rPr>
              <w:fldChar w:fldCharType="end"/>
            </w:r>
            <w:r w:rsidR="00BF7493" w:rsidRPr="000846F5">
              <w:rPr>
                <w:lang w:val="en-NZ"/>
              </w:rPr>
              <w:t xml:space="preserve">). </w:t>
            </w:r>
            <w:r w:rsidR="00C31715" w:rsidRPr="000846F5">
              <w:rPr>
                <w:lang w:val="en-NZ"/>
              </w:rPr>
              <w:t>The proportion of samples which were negative varied by</w:t>
            </w:r>
            <w:r w:rsidR="00730D98" w:rsidRPr="000846F5">
              <w:rPr>
                <w:lang w:val="en-NZ"/>
              </w:rPr>
              <w:t xml:space="preserve"> laboratory </w:t>
            </w:r>
            <w:r w:rsidR="00C31715" w:rsidRPr="000846F5">
              <w:rPr>
                <w:lang w:val="en-NZ"/>
              </w:rPr>
              <w:t xml:space="preserve">from </w:t>
            </w:r>
            <w:r w:rsidRPr="000846F5">
              <w:rPr>
                <w:lang w:val="en-NZ"/>
              </w:rPr>
              <w:t>67.7</w:t>
            </w:r>
            <w:r w:rsidR="00064651" w:rsidRPr="000846F5">
              <w:rPr>
                <w:rFonts w:cs="Calibri"/>
                <w:szCs w:val="23"/>
                <w:lang w:val="en-NZ"/>
              </w:rPr>
              <w:t xml:space="preserve">% </w:t>
            </w:r>
            <w:r w:rsidR="00064651" w:rsidRPr="000846F5">
              <w:rPr>
                <w:lang w:val="en-NZ"/>
              </w:rPr>
              <w:t>(</w:t>
            </w:r>
            <w:r w:rsidRPr="000846F5">
              <w:rPr>
                <w:lang w:val="en-NZ"/>
              </w:rPr>
              <w:t>LabPLUS</w:t>
            </w:r>
            <w:r w:rsidR="00064651" w:rsidRPr="000846F5">
              <w:rPr>
                <w:lang w:val="en-NZ"/>
              </w:rPr>
              <w:t xml:space="preserve">) to </w:t>
            </w:r>
            <w:r w:rsidRPr="000846F5">
              <w:rPr>
                <w:lang w:val="en-NZ"/>
              </w:rPr>
              <w:t>95.6</w:t>
            </w:r>
            <w:r w:rsidR="00C97631" w:rsidRPr="000846F5">
              <w:rPr>
                <w:rFonts w:cs="Calibri"/>
                <w:szCs w:val="23"/>
                <w:lang w:val="en-NZ"/>
              </w:rPr>
              <w:t xml:space="preserve">% </w:t>
            </w:r>
            <w:r w:rsidR="00064651" w:rsidRPr="000846F5">
              <w:rPr>
                <w:lang w:val="en-NZ"/>
              </w:rPr>
              <w:t>(</w:t>
            </w:r>
            <w:r w:rsidRPr="000846F5">
              <w:rPr>
                <w:lang w:val="en-NZ"/>
              </w:rPr>
              <w:t>Southern Community Lab</w:t>
            </w:r>
            <w:r w:rsidR="00410100" w:rsidRPr="000846F5">
              <w:rPr>
                <w:lang w:val="en-NZ"/>
              </w:rPr>
              <w:t>oratorie</w:t>
            </w:r>
            <w:r w:rsidRPr="00AB2BDD">
              <w:rPr>
                <w:lang w:val="en-NZ"/>
              </w:rPr>
              <w:t>s</w:t>
            </w:r>
            <w:r w:rsidR="00064651" w:rsidRPr="00AB2BDD">
              <w:rPr>
                <w:lang w:val="en-NZ"/>
              </w:rPr>
              <w:t>)</w:t>
            </w:r>
            <w:r w:rsidR="00C31715" w:rsidRPr="00AB2BDD">
              <w:rPr>
                <w:lang w:val="en-NZ"/>
              </w:rPr>
              <w:t xml:space="preserve"> </w:t>
            </w:r>
            <w:r w:rsidR="003B789E" w:rsidRPr="00AB2BDD">
              <w:rPr>
                <w:rFonts w:asciiTheme="minorHAnsi" w:hAnsiTheme="minorHAnsi"/>
                <w:lang w:val="en-NZ"/>
              </w:rPr>
              <w:t>(</w:t>
            </w:r>
            <w:r w:rsidR="001D44D4" w:rsidRPr="00AB2BDD">
              <w:rPr>
                <w:rFonts w:asciiTheme="minorHAnsi" w:hAnsiTheme="minorHAnsi"/>
                <w:lang w:val="en-NZ"/>
              </w:rPr>
              <w:fldChar w:fldCharType="begin"/>
            </w:r>
            <w:r w:rsidR="001D44D4" w:rsidRPr="00AB2BDD">
              <w:rPr>
                <w:rFonts w:asciiTheme="minorHAnsi" w:hAnsiTheme="minorHAnsi"/>
                <w:lang w:val="en-NZ"/>
              </w:rPr>
              <w:instrText xml:space="preserve"> REF _Ref482777683 \h </w:instrText>
            </w:r>
            <w:r w:rsidR="00AB2BDD">
              <w:rPr>
                <w:rFonts w:asciiTheme="minorHAnsi" w:hAnsiTheme="minorHAnsi"/>
                <w:lang w:val="en-NZ"/>
              </w:rPr>
              <w:instrText xml:space="preserve"> \* MERGEFORMAT </w:instrText>
            </w:r>
            <w:r w:rsidR="001D44D4" w:rsidRPr="00AB2BDD">
              <w:rPr>
                <w:rFonts w:asciiTheme="minorHAnsi" w:hAnsiTheme="minorHAnsi"/>
                <w:lang w:val="en-NZ"/>
              </w:rPr>
            </w:r>
            <w:r w:rsidR="001D44D4" w:rsidRPr="00AB2BDD">
              <w:rPr>
                <w:rFonts w:asciiTheme="minorHAnsi" w:hAnsiTheme="minorHAnsi"/>
                <w:lang w:val="en-NZ"/>
              </w:rPr>
              <w:fldChar w:fldCharType="separate"/>
            </w:r>
            <w:r w:rsidR="00B73FE3" w:rsidRPr="00822BC6">
              <w:t xml:space="preserve">Figure </w:t>
            </w:r>
            <w:r w:rsidR="00B73FE3">
              <w:rPr>
                <w:noProof/>
              </w:rPr>
              <w:t>38</w:t>
            </w:r>
            <w:r w:rsidR="001D44D4" w:rsidRPr="00AB2BDD">
              <w:rPr>
                <w:rFonts w:asciiTheme="minorHAnsi" w:hAnsiTheme="minorHAnsi"/>
                <w:lang w:val="en-NZ"/>
              </w:rPr>
              <w:fldChar w:fldCharType="end"/>
            </w:r>
            <w:r w:rsidR="003B789E" w:rsidRPr="000846F5">
              <w:rPr>
                <w:rFonts w:asciiTheme="minorHAnsi" w:hAnsiTheme="minorHAnsi"/>
                <w:lang w:val="en-NZ"/>
              </w:rPr>
              <w:t>)</w:t>
            </w:r>
            <w:r w:rsidR="007E3912" w:rsidRPr="000846F5">
              <w:rPr>
                <w:rFonts w:asciiTheme="minorHAnsi" w:hAnsiTheme="minorHAnsi"/>
                <w:lang w:val="en-NZ"/>
              </w:rPr>
              <w:t>.</w:t>
            </w:r>
            <w:r w:rsidR="007E3912" w:rsidRPr="000846F5">
              <w:rPr>
                <w:lang w:val="en-NZ"/>
              </w:rPr>
              <w:t xml:space="preserve"> </w:t>
            </w:r>
            <w:r w:rsidR="00B04C11" w:rsidRPr="000846F5">
              <w:rPr>
                <w:lang w:val="en-NZ"/>
              </w:rPr>
              <w:t xml:space="preserve">All </w:t>
            </w:r>
            <w:r w:rsidR="00FF33ED" w:rsidRPr="000846F5">
              <w:rPr>
                <w:lang w:val="en-NZ"/>
              </w:rPr>
              <w:t>six</w:t>
            </w:r>
            <w:r w:rsidR="0053650C" w:rsidRPr="000846F5">
              <w:rPr>
                <w:lang w:val="en-NZ"/>
              </w:rPr>
              <w:t xml:space="preserve"> </w:t>
            </w:r>
            <w:r w:rsidR="00730D98" w:rsidRPr="000846F5">
              <w:rPr>
                <w:lang w:val="en-NZ"/>
              </w:rPr>
              <w:t>laboratories</w:t>
            </w:r>
            <w:r w:rsidR="00C31715" w:rsidRPr="000846F5">
              <w:rPr>
                <w:lang w:val="en-NZ"/>
              </w:rPr>
              <w:t xml:space="preserve"> met the target of no more than 96%</w:t>
            </w:r>
            <w:r w:rsidR="007E3912" w:rsidRPr="000846F5">
              <w:rPr>
                <w:lang w:val="en-NZ"/>
              </w:rPr>
              <w:t>.</w:t>
            </w:r>
          </w:p>
          <w:p w14:paraId="16212CCC" w14:textId="77777777" w:rsidR="008116AC" w:rsidRPr="000846F5" w:rsidRDefault="008116AC" w:rsidP="008116AC">
            <w:pPr>
              <w:pStyle w:val="NoSpacing"/>
              <w:jc w:val="both"/>
              <w:rPr>
                <w:lang w:val="en-NZ"/>
              </w:rPr>
            </w:pPr>
          </w:p>
          <w:p w14:paraId="11C048B5" w14:textId="77777777" w:rsidR="00004730" w:rsidRPr="000846F5" w:rsidRDefault="00004730" w:rsidP="008116AC">
            <w:pPr>
              <w:pStyle w:val="NoSpacing"/>
              <w:jc w:val="both"/>
              <w:rPr>
                <w:b/>
                <w:i/>
                <w:lang w:val="en-NZ"/>
              </w:rPr>
            </w:pPr>
            <w:r w:rsidRPr="000846F5">
              <w:rPr>
                <w:b/>
                <w:i/>
                <w:lang w:val="en-NZ"/>
              </w:rPr>
              <w:t xml:space="preserve">Abnormal cytology reports </w:t>
            </w:r>
          </w:p>
          <w:p w14:paraId="18B1FCE1" w14:textId="058256DB" w:rsidR="00004730" w:rsidRPr="000846F5" w:rsidRDefault="007E5D61" w:rsidP="008116AC">
            <w:pPr>
              <w:pStyle w:val="NoSpacing"/>
              <w:jc w:val="both"/>
              <w:rPr>
                <w:lang w:val="en-NZ"/>
              </w:rPr>
            </w:pPr>
            <w:r>
              <w:rPr>
                <w:lang w:val="en-NZ"/>
              </w:rPr>
              <w:t>Nationally, t</w:t>
            </w:r>
            <w:r w:rsidR="00004730" w:rsidRPr="000846F5">
              <w:rPr>
                <w:lang w:val="en-NZ"/>
              </w:rPr>
              <w:t xml:space="preserve">he proportion of </w:t>
            </w:r>
            <w:r w:rsidR="001B36E3" w:rsidRPr="000846F5">
              <w:rPr>
                <w:lang w:val="en-NZ"/>
              </w:rPr>
              <w:t xml:space="preserve">satisfactory </w:t>
            </w:r>
            <w:r w:rsidR="00004730" w:rsidRPr="000846F5">
              <w:rPr>
                <w:lang w:val="en-NZ"/>
              </w:rPr>
              <w:t>samples which were abnormal</w:t>
            </w:r>
            <w:r w:rsidR="00FC0CA8" w:rsidRPr="000846F5">
              <w:rPr>
                <w:lang w:val="en-NZ"/>
              </w:rPr>
              <w:t xml:space="preserve"> </w:t>
            </w:r>
            <w:r w:rsidR="00DA2644" w:rsidRPr="000846F5">
              <w:rPr>
                <w:rFonts w:cs="Calibri"/>
                <w:szCs w:val="23"/>
                <w:lang w:val="en-NZ"/>
              </w:rPr>
              <w:t>(</w:t>
            </w:r>
            <w:r w:rsidR="00912725" w:rsidRPr="000846F5">
              <w:rPr>
                <w:lang w:val="en-NZ"/>
              </w:rPr>
              <w:t>6.7</w:t>
            </w:r>
            <w:r w:rsidR="00DA2644" w:rsidRPr="000846F5">
              <w:rPr>
                <w:lang w:val="en-NZ"/>
              </w:rPr>
              <w:t>%</w:t>
            </w:r>
            <w:r w:rsidR="00FC0CA8" w:rsidRPr="000846F5">
              <w:rPr>
                <w:lang w:val="en-NZ"/>
              </w:rPr>
              <w:t>)</w:t>
            </w:r>
            <w:r w:rsidR="00004730" w:rsidRPr="000846F5">
              <w:rPr>
                <w:lang w:val="en-NZ"/>
              </w:rPr>
              <w:t xml:space="preserve"> </w:t>
            </w:r>
            <w:r w:rsidR="001B36E3" w:rsidRPr="000846F5">
              <w:rPr>
                <w:lang w:val="en-NZ"/>
              </w:rPr>
              <w:t>was</w:t>
            </w:r>
            <w:r w:rsidR="004E23E7" w:rsidRPr="000846F5">
              <w:rPr>
                <w:lang w:val="en-NZ"/>
              </w:rPr>
              <w:t xml:space="preserve"> </w:t>
            </w:r>
            <w:r w:rsidR="003746AE" w:rsidRPr="000846F5">
              <w:rPr>
                <w:lang w:val="en-NZ"/>
              </w:rPr>
              <w:t>consistent with</w:t>
            </w:r>
            <w:r w:rsidR="001B36E3" w:rsidRPr="000846F5">
              <w:rPr>
                <w:lang w:val="en-NZ"/>
              </w:rPr>
              <w:t xml:space="preserve"> the target</w:t>
            </w:r>
            <w:r w:rsidR="00004730" w:rsidRPr="000846F5">
              <w:rPr>
                <w:lang w:val="en-NZ"/>
              </w:rPr>
              <w:t xml:space="preserve"> of no more than 10%</w:t>
            </w:r>
            <w:r w:rsidR="002F43F5" w:rsidRPr="000846F5">
              <w:rPr>
                <w:lang w:val="en-NZ"/>
              </w:rPr>
              <w:t xml:space="preserve"> </w:t>
            </w:r>
            <w:r w:rsidR="003B789E" w:rsidRPr="000846F5">
              <w:rPr>
                <w:lang w:val="en-NZ"/>
              </w:rPr>
              <w:t>(</w:t>
            </w:r>
            <w:r w:rsidR="00F42FD2" w:rsidRPr="00AB2BDD">
              <w:rPr>
                <w:lang w:val="en-NZ"/>
              </w:rPr>
              <w:fldChar w:fldCharType="begin"/>
            </w:r>
            <w:r w:rsidR="00F42FD2" w:rsidRPr="00AB2BDD">
              <w:rPr>
                <w:lang w:val="en-NZ"/>
              </w:rPr>
              <w:instrText xml:space="preserve"> REF _Ref297114055 \h </w:instrText>
            </w:r>
            <w:r w:rsidR="00AB2BDD">
              <w:rPr>
                <w:lang w:val="en-NZ"/>
              </w:rPr>
              <w:instrText xml:space="preserve"> \* MERGEFORMAT </w:instrText>
            </w:r>
            <w:r w:rsidR="00F42FD2" w:rsidRPr="00AB2BDD">
              <w:rPr>
                <w:lang w:val="en-NZ"/>
              </w:rPr>
            </w:r>
            <w:r w:rsidR="00F42FD2" w:rsidRPr="00AB2BDD">
              <w:rPr>
                <w:lang w:val="en-NZ"/>
              </w:rPr>
              <w:fldChar w:fldCharType="separate"/>
            </w:r>
            <w:r w:rsidR="00B73FE3" w:rsidRPr="00822BC6">
              <w:t xml:space="preserve">Figure </w:t>
            </w:r>
            <w:r w:rsidR="00B73FE3">
              <w:rPr>
                <w:noProof/>
              </w:rPr>
              <w:t>39</w:t>
            </w:r>
            <w:r w:rsidR="00F42FD2" w:rsidRPr="00AB2BDD">
              <w:rPr>
                <w:lang w:val="en-NZ"/>
              </w:rPr>
              <w:fldChar w:fldCharType="end"/>
            </w:r>
            <w:r w:rsidR="00004730" w:rsidRPr="00AB2BDD">
              <w:rPr>
                <w:rFonts w:cs="Calibri"/>
                <w:szCs w:val="23"/>
                <w:lang w:val="en-NZ"/>
              </w:rPr>
              <w:t>,</w:t>
            </w:r>
            <w:r w:rsidR="00C807A6">
              <w:rPr>
                <w:rFonts w:asciiTheme="minorHAnsi" w:hAnsiTheme="minorHAnsi"/>
                <w:lang w:val="en-NZ"/>
              </w:rPr>
              <w:t xml:space="preserve"> </w:t>
            </w:r>
            <w:r w:rsidR="00C807A6" w:rsidRPr="00E9487C">
              <w:rPr>
                <w:rFonts w:asciiTheme="minorHAnsi" w:hAnsiTheme="minorHAnsi"/>
                <w:lang w:val="en-NZ"/>
              </w:rPr>
              <w:fldChar w:fldCharType="begin"/>
            </w:r>
            <w:r w:rsidR="00C807A6" w:rsidRPr="00E9487C">
              <w:rPr>
                <w:rFonts w:asciiTheme="minorHAnsi" w:hAnsiTheme="minorHAnsi"/>
                <w:lang w:val="en-NZ"/>
              </w:rPr>
              <w:instrText xml:space="preserve"> REF _Ref482777070 \h </w:instrText>
            </w:r>
            <w:r w:rsidR="00E9487C">
              <w:rPr>
                <w:rFonts w:asciiTheme="minorHAnsi" w:hAnsiTheme="minorHAnsi"/>
                <w:lang w:val="en-NZ"/>
              </w:rPr>
              <w:instrText xml:space="preserve"> \* MERGEFORMAT </w:instrText>
            </w:r>
            <w:r w:rsidR="00C807A6" w:rsidRPr="00E9487C">
              <w:rPr>
                <w:rFonts w:asciiTheme="minorHAnsi" w:hAnsiTheme="minorHAnsi"/>
                <w:lang w:val="en-NZ"/>
              </w:rPr>
            </w:r>
            <w:r w:rsidR="00C807A6" w:rsidRPr="00E9487C">
              <w:rPr>
                <w:rFonts w:asciiTheme="minorHAnsi" w:hAnsiTheme="minorHAnsi"/>
                <w:lang w:val="en-NZ"/>
              </w:rPr>
              <w:fldChar w:fldCharType="separate"/>
            </w:r>
            <w:r w:rsidR="00B73FE3" w:rsidRPr="00822BC6">
              <w:t xml:space="preserve">Table </w:t>
            </w:r>
            <w:r w:rsidR="00B73FE3">
              <w:rPr>
                <w:noProof/>
              </w:rPr>
              <w:t>2</w:t>
            </w:r>
            <w:r w:rsidR="00C807A6" w:rsidRPr="00E9487C">
              <w:rPr>
                <w:rFonts w:asciiTheme="minorHAnsi" w:hAnsiTheme="minorHAnsi"/>
                <w:lang w:val="en-NZ"/>
              </w:rPr>
              <w:fldChar w:fldCharType="end"/>
            </w:r>
            <w:r w:rsidR="00004730" w:rsidRPr="000846F5">
              <w:rPr>
                <w:lang w:val="en-NZ"/>
              </w:rPr>
              <w:t xml:space="preserve">). This varied by laboratory, from </w:t>
            </w:r>
            <w:r w:rsidR="00912725" w:rsidRPr="000846F5">
              <w:rPr>
                <w:rFonts w:cs="Calibri"/>
                <w:szCs w:val="23"/>
                <w:lang w:val="en-NZ"/>
              </w:rPr>
              <w:t>4.4</w:t>
            </w:r>
            <w:r w:rsidR="00133284" w:rsidRPr="000846F5">
              <w:rPr>
                <w:rFonts w:cs="Calibri"/>
                <w:szCs w:val="23"/>
                <w:lang w:val="en-NZ"/>
              </w:rPr>
              <w:t>%</w:t>
            </w:r>
            <w:r w:rsidR="00004730" w:rsidRPr="000846F5">
              <w:rPr>
                <w:lang w:val="en-NZ"/>
              </w:rPr>
              <w:t xml:space="preserve"> (</w:t>
            </w:r>
            <w:r w:rsidR="00912725" w:rsidRPr="000846F5">
              <w:rPr>
                <w:rFonts w:cs="Calibri"/>
                <w:szCs w:val="23"/>
                <w:lang w:val="en-NZ"/>
              </w:rPr>
              <w:t>Southern Community Lab</w:t>
            </w:r>
            <w:r w:rsidR="00234955" w:rsidRPr="000846F5">
              <w:rPr>
                <w:rFonts w:cs="Calibri"/>
                <w:szCs w:val="23"/>
                <w:lang w:val="en-NZ"/>
              </w:rPr>
              <w:t>oratorie</w:t>
            </w:r>
            <w:r w:rsidR="00912725" w:rsidRPr="000846F5">
              <w:rPr>
                <w:rFonts w:cs="Calibri"/>
                <w:szCs w:val="23"/>
                <w:lang w:val="en-NZ"/>
              </w:rPr>
              <w:t>s</w:t>
            </w:r>
            <w:r w:rsidR="00004730" w:rsidRPr="000846F5">
              <w:rPr>
                <w:rFonts w:cs="Calibri"/>
                <w:szCs w:val="23"/>
                <w:lang w:val="en-NZ"/>
              </w:rPr>
              <w:t>)</w:t>
            </w:r>
            <w:r w:rsidR="009115C1" w:rsidRPr="000846F5">
              <w:rPr>
                <w:lang w:val="en-NZ"/>
              </w:rPr>
              <w:t xml:space="preserve"> to</w:t>
            </w:r>
            <w:r w:rsidR="001B36E3" w:rsidRPr="000846F5">
              <w:rPr>
                <w:lang w:val="en-NZ"/>
              </w:rPr>
              <w:t xml:space="preserve"> </w:t>
            </w:r>
            <w:r w:rsidR="00912725" w:rsidRPr="000846F5">
              <w:rPr>
                <w:rFonts w:cs="Calibri"/>
                <w:szCs w:val="23"/>
                <w:lang w:val="en-NZ"/>
              </w:rPr>
              <w:t>32.3</w:t>
            </w:r>
            <w:r w:rsidR="00133284" w:rsidRPr="000846F5">
              <w:rPr>
                <w:rFonts w:cs="Calibri"/>
                <w:szCs w:val="23"/>
                <w:lang w:val="en-NZ"/>
              </w:rPr>
              <w:t xml:space="preserve">% </w:t>
            </w:r>
            <w:r w:rsidR="007E3912" w:rsidRPr="000846F5">
              <w:rPr>
                <w:lang w:val="en-NZ"/>
              </w:rPr>
              <w:t>(</w:t>
            </w:r>
            <w:r w:rsidR="00912725" w:rsidRPr="000846F5">
              <w:rPr>
                <w:rFonts w:cs="Calibri"/>
                <w:szCs w:val="23"/>
                <w:lang w:val="en-NZ"/>
              </w:rPr>
              <w:t>LabPLUS</w:t>
            </w:r>
            <w:r w:rsidR="007E3912" w:rsidRPr="000846F5">
              <w:rPr>
                <w:rFonts w:cs="Calibri"/>
                <w:szCs w:val="23"/>
                <w:lang w:val="en-NZ"/>
              </w:rPr>
              <w:t>)</w:t>
            </w:r>
            <w:r w:rsidR="003B789E" w:rsidRPr="000846F5">
              <w:rPr>
                <w:lang w:val="en-NZ"/>
              </w:rPr>
              <w:t xml:space="preserve"> </w:t>
            </w:r>
            <w:r w:rsidR="003B789E" w:rsidRPr="00AB2BDD">
              <w:rPr>
                <w:lang w:val="en-NZ"/>
              </w:rPr>
              <w:t>(</w:t>
            </w:r>
            <w:r w:rsidR="006C2AAD" w:rsidRPr="00AB2BDD">
              <w:rPr>
                <w:rFonts w:asciiTheme="minorHAnsi" w:hAnsiTheme="minorHAnsi"/>
                <w:lang w:val="en-NZ"/>
              </w:rPr>
              <w:fldChar w:fldCharType="begin"/>
            </w:r>
            <w:r w:rsidR="006C2AAD" w:rsidRPr="00AB2BDD">
              <w:rPr>
                <w:lang w:val="en-NZ"/>
              </w:rPr>
              <w:instrText xml:space="preserve"> REF _Ref297114055 \h </w:instrText>
            </w:r>
            <w:r w:rsidR="00AB2BDD">
              <w:rPr>
                <w:rFonts w:asciiTheme="minorHAnsi" w:hAnsiTheme="minorHAnsi"/>
                <w:lang w:val="en-NZ"/>
              </w:rPr>
              <w:instrText xml:space="preserve"> \* MERGEFORMAT </w:instrText>
            </w:r>
            <w:r w:rsidR="006C2AAD" w:rsidRPr="00AB2BDD">
              <w:rPr>
                <w:rFonts w:asciiTheme="minorHAnsi" w:hAnsiTheme="minorHAnsi"/>
                <w:lang w:val="en-NZ"/>
              </w:rPr>
            </w:r>
            <w:r w:rsidR="006C2AAD" w:rsidRPr="00AB2BDD">
              <w:rPr>
                <w:rFonts w:asciiTheme="minorHAnsi" w:hAnsiTheme="minorHAnsi"/>
                <w:lang w:val="en-NZ"/>
              </w:rPr>
              <w:fldChar w:fldCharType="separate"/>
            </w:r>
            <w:r w:rsidR="00B73FE3" w:rsidRPr="00822BC6">
              <w:t xml:space="preserve">Figure </w:t>
            </w:r>
            <w:r w:rsidR="00B73FE3">
              <w:rPr>
                <w:noProof/>
              </w:rPr>
              <w:t>39</w:t>
            </w:r>
            <w:r w:rsidR="006C2AAD" w:rsidRPr="00AB2BDD">
              <w:rPr>
                <w:rFonts w:asciiTheme="minorHAnsi" w:hAnsiTheme="minorHAnsi"/>
                <w:lang w:val="en-NZ"/>
              </w:rPr>
              <w:fldChar w:fldCharType="end"/>
            </w:r>
            <w:r w:rsidR="003B789E" w:rsidRPr="000846F5">
              <w:rPr>
                <w:rFonts w:asciiTheme="minorHAnsi" w:hAnsiTheme="minorHAnsi"/>
                <w:lang w:val="en-NZ"/>
              </w:rPr>
              <w:t>)</w:t>
            </w:r>
            <w:r w:rsidR="00004730" w:rsidRPr="000846F5">
              <w:rPr>
                <w:lang w:val="en-NZ"/>
              </w:rPr>
              <w:t xml:space="preserve">. </w:t>
            </w:r>
            <w:r w:rsidR="001B36E3" w:rsidRPr="000846F5">
              <w:rPr>
                <w:lang w:val="en-NZ"/>
              </w:rPr>
              <w:t>Two</w:t>
            </w:r>
            <w:r w:rsidR="00BF7EA7" w:rsidRPr="000846F5">
              <w:rPr>
                <w:lang w:val="en-NZ"/>
              </w:rPr>
              <w:t xml:space="preserve"> laborator</w:t>
            </w:r>
            <w:r w:rsidR="001B36E3" w:rsidRPr="000846F5">
              <w:rPr>
                <w:lang w:val="en-NZ"/>
              </w:rPr>
              <w:t>ies</w:t>
            </w:r>
            <w:r w:rsidR="00BF7EA7" w:rsidRPr="000846F5">
              <w:rPr>
                <w:lang w:val="en-NZ"/>
              </w:rPr>
              <w:t xml:space="preserve"> (</w:t>
            </w:r>
            <w:r w:rsidR="00912725" w:rsidRPr="000846F5">
              <w:rPr>
                <w:rFonts w:cs="Calibri"/>
                <w:szCs w:val="23"/>
                <w:lang w:val="en-NZ"/>
              </w:rPr>
              <w:t>LabPLUS</w:t>
            </w:r>
            <w:r w:rsidR="004E308A" w:rsidRPr="000846F5">
              <w:rPr>
                <w:lang w:val="en-NZ"/>
              </w:rPr>
              <w:t xml:space="preserve"> and </w:t>
            </w:r>
            <w:r w:rsidR="00912725" w:rsidRPr="000846F5">
              <w:rPr>
                <w:rFonts w:cs="Calibri"/>
                <w:szCs w:val="23"/>
                <w:lang w:val="en-NZ"/>
              </w:rPr>
              <w:t>Canterbury Health Laboratories</w:t>
            </w:r>
            <w:r w:rsidR="00BF7EA7" w:rsidRPr="000846F5">
              <w:rPr>
                <w:lang w:val="en-NZ"/>
              </w:rPr>
              <w:t>)</w:t>
            </w:r>
            <w:r w:rsidR="005F1AD1" w:rsidRPr="000846F5">
              <w:rPr>
                <w:lang w:val="en-NZ"/>
              </w:rPr>
              <w:t xml:space="preserve"> exceed</w:t>
            </w:r>
            <w:r w:rsidR="00BF7EA7" w:rsidRPr="000846F5">
              <w:rPr>
                <w:lang w:val="en-NZ"/>
              </w:rPr>
              <w:t>ed</w:t>
            </w:r>
            <w:r w:rsidR="001B36E3" w:rsidRPr="000846F5">
              <w:rPr>
                <w:lang w:val="en-NZ"/>
              </w:rPr>
              <w:t xml:space="preserve"> the target </w:t>
            </w:r>
            <w:r w:rsidR="001B36E3" w:rsidRPr="000846F5">
              <w:rPr>
                <w:rFonts w:cs="Calibri"/>
                <w:szCs w:val="23"/>
                <w:lang w:val="en-NZ"/>
              </w:rPr>
              <w:t>(</w:t>
            </w:r>
            <w:r w:rsidR="00912725" w:rsidRPr="000846F5">
              <w:rPr>
                <w:rFonts w:cs="Calibri"/>
                <w:szCs w:val="23"/>
                <w:lang w:val="en-NZ"/>
              </w:rPr>
              <w:t>32.3</w:t>
            </w:r>
            <w:r w:rsidR="001B36E3" w:rsidRPr="000846F5">
              <w:rPr>
                <w:rFonts w:cs="Calibri"/>
                <w:szCs w:val="23"/>
                <w:lang w:val="en-NZ"/>
              </w:rPr>
              <w:t>%</w:t>
            </w:r>
            <w:r w:rsidR="001B36E3" w:rsidRPr="000846F5">
              <w:rPr>
                <w:lang w:val="en-NZ"/>
              </w:rPr>
              <w:t xml:space="preserve"> and </w:t>
            </w:r>
            <w:r w:rsidR="00912725" w:rsidRPr="000846F5">
              <w:rPr>
                <w:rFonts w:cs="Calibri"/>
                <w:szCs w:val="23"/>
                <w:lang w:val="en-NZ"/>
              </w:rPr>
              <w:t>12.3</w:t>
            </w:r>
            <w:r w:rsidR="001B36E3" w:rsidRPr="000846F5">
              <w:rPr>
                <w:rFonts w:cs="Calibri"/>
                <w:szCs w:val="23"/>
                <w:lang w:val="en-NZ"/>
              </w:rPr>
              <w:t>%</w:t>
            </w:r>
            <w:r w:rsidR="001B36E3" w:rsidRPr="000846F5">
              <w:rPr>
                <w:lang w:val="en-NZ"/>
              </w:rPr>
              <w:t>, respectively</w:t>
            </w:r>
            <w:r w:rsidR="005F1AD1" w:rsidRPr="000846F5">
              <w:rPr>
                <w:lang w:val="en-NZ"/>
              </w:rPr>
              <w:t>).</w:t>
            </w:r>
            <w:r w:rsidR="00004730" w:rsidRPr="000846F5">
              <w:rPr>
                <w:lang w:val="en-NZ"/>
              </w:rPr>
              <w:t xml:space="preserve"> </w:t>
            </w:r>
          </w:p>
          <w:p w14:paraId="7F3F1542" w14:textId="77777777" w:rsidR="008116AC" w:rsidRPr="000846F5" w:rsidRDefault="008116AC" w:rsidP="008116AC">
            <w:pPr>
              <w:pStyle w:val="NoSpacing"/>
              <w:jc w:val="both"/>
              <w:rPr>
                <w:lang w:val="en-NZ"/>
              </w:rPr>
            </w:pPr>
          </w:p>
          <w:p w14:paraId="321F76CB" w14:textId="2ED212A9" w:rsidR="00004730" w:rsidRPr="000846F5" w:rsidRDefault="00004730" w:rsidP="008116AC">
            <w:pPr>
              <w:pStyle w:val="NoSpacing"/>
              <w:jc w:val="both"/>
              <w:rPr>
                <w:lang w:val="en-NZ"/>
              </w:rPr>
            </w:pPr>
            <w:r w:rsidRPr="000846F5">
              <w:rPr>
                <w:lang w:val="en-NZ"/>
              </w:rPr>
              <w:t>Abnormal cytology results were most common in younger women</w:t>
            </w:r>
            <w:r w:rsidR="007E3912" w:rsidRPr="000846F5">
              <w:rPr>
                <w:lang w:val="en-NZ"/>
              </w:rPr>
              <w:t xml:space="preserve"> </w:t>
            </w:r>
            <w:r w:rsidR="004C6DC1" w:rsidRPr="000846F5">
              <w:rPr>
                <w:lang w:val="en-NZ"/>
              </w:rPr>
              <w:t xml:space="preserve">and LSIL was the most common abnormal result </w:t>
            </w:r>
            <w:r w:rsidR="007E3912" w:rsidRPr="000846F5">
              <w:rPr>
                <w:lang w:val="en-NZ"/>
              </w:rPr>
              <w:t>(</w:t>
            </w:r>
            <w:r w:rsidR="00C70661" w:rsidRPr="00C115CB">
              <w:rPr>
                <w:lang w:val="en-NZ"/>
              </w:rPr>
              <w:fldChar w:fldCharType="begin"/>
            </w:r>
            <w:r w:rsidR="00C70661" w:rsidRPr="00C115CB">
              <w:rPr>
                <w:lang w:val="en-NZ"/>
              </w:rPr>
              <w:instrText xml:space="preserve"> REF _Ref482777251 \h </w:instrText>
            </w:r>
            <w:r w:rsidR="00C115CB">
              <w:rPr>
                <w:lang w:val="en-NZ"/>
              </w:rPr>
              <w:instrText xml:space="preserve"> \* MERGEFORMAT </w:instrText>
            </w:r>
            <w:r w:rsidR="00C70661" w:rsidRPr="00C115CB">
              <w:rPr>
                <w:lang w:val="en-NZ"/>
              </w:rPr>
            </w:r>
            <w:r w:rsidR="00C70661" w:rsidRPr="00C115CB">
              <w:rPr>
                <w:lang w:val="en-NZ"/>
              </w:rPr>
              <w:fldChar w:fldCharType="separate"/>
            </w:r>
            <w:r w:rsidR="00B73FE3" w:rsidRPr="00822BC6">
              <w:t xml:space="preserve">Table </w:t>
            </w:r>
            <w:r w:rsidR="00B73FE3">
              <w:rPr>
                <w:noProof/>
              </w:rPr>
              <w:t>5</w:t>
            </w:r>
            <w:r w:rsidR="00C70661" w:rsidRPr="00C115CB">
              <w:rPr>
                <w:lang w:val="en-NZ"/>
              </w:rPr>
              <w:fldChar w:fldCharType="end"/>
            </w:r>
            <w:r w:rsidR="007E3912" w:rsidRPr="00C115CB">
              <w:rPr>
                <w:lang w:val="en-NZ"/>
              </w:rPr>
              <w:t>,</w:t>
            </w:r>
            <w:r w:rsidR="00C70661" w:rsidRPr="00C115CB">
              <w:rPr>
                <w:lang w:val="en-NZ"/>
              </w:rPr>
              <w:t xml:space="preserve"> </w:t>
            </w:r>
            <w:r w:rsidR="00C70661" w:rsidRPr="00C115CB">
              <w:rPr>
                <w:lang w:val="en-NZ"/>
              </w:rPr>
              <w:fldChar w:fldCharType="begin"/>
            </w:r>
            <w:r w:rsidR="00C70661" w:rsidRPr="00C115CB">
              <w:rPr>
                <w:lang w:val="en-NZ"/>
              </w:rPr>
              <w:instrText xml:space="preserve"> REF _Ref275782758 \h </w:instrText>
            </w:r>
            <w:r w:rsidR="00C115CB">
              <w:rPr>
                <w:lang w:val="en-NZ"/>
              </w:rPr>
              <w:instrText xml:space="preserve"> \* MERGEFORMAT </w:instrText>
            </w:r>
            <w:r w:rsidR="00C70661" w:rsidRPr="00C115CB">
              <w:rPr>
                <w:lang w:val="en-NZ"/>
              </w:rPr>
            </w:r>
            <w:r w:rsidR="00C70661" w:rsidRPr="00C115CB">
              <w:rPr>
                <w:lang w:val="en-NZ"/>
              </w:rPr>
              <w:fldChar w:fldCharType="separate"/>
            </w:r>
            <w:r w:rsidR="00B73FE3" w:rsidRPr="00822BC6">
              <w:t xml:space="preserve">Table </w:t>
            </w:r>
            <w:r w:rsidR="00B73FE3">
              <w:rPr>
                <w:noProof/>
              </w:rPr>
              <w:t>6</w:t>
            </w:r>
            <w:r w:rsidR="00C70661" w:rsidRPr="00C115CB">
              <w:rPr>
                <w:lang w:val="en-NZ"/>
              </w:rPr>
              <w:fldChar w:fldCharType="end"/>
            </w:r>
            <w:r w:rsidR="007E3912" w:rsidRPr="000846F5">
              <w:rPr>
                <w:lang w:val="en-NZ"/>
              </w:rPr>
              <w:t>)</w:t>
            </w:r>
            <w:r w:rsidRPr="000846F5">
              <w:rPr>
                <w:lang w:val="en-NZ"/>
              </w:rPr>
              <w:t>.</w:t>
            </w:r>
            <w:r w:rsidR="00CC021D" w:rsidRPr="000846F5">
              <w:rPr>
                <w:lang w:val="en-NZ"/>
              </w:rPr>
              <w:t xml:space="preserve"> </w:t>
            </w:r>
          </w:p>
          <w:p w14:paraId="7C1D2049" w14:textId="77777777" w:rsidR="008116AC" w:rsidRPr="000846F5" w:rsidRDefault="008116AC" w:rsidP="008116AC">
            <w:pPr>
              <w:pStyle w:val="NoSpacing"/>
              <w:jc w:val="both"/>
              <w:rPr>
                <w:lang w:val="en-NZ"/>
              </w:rPr>
            </w:pPr>
          </w:p>
          <w:p w14:paraId="046C88DC" w14:textId="77777777" w:rsidR="00004730" w:rsidRPr="000846F5" w:rsidRDefault="00004730" w:rsidP="008116AC">
            <w:pPr>
              <w:pStyle w:val="NoSpacing"/>
              <w:jc w:val="both"/>
              <w:rPr>
                <w:rStyle w:val="CommentReference"/>
                <w:rFonts w:cs="Calibri"/>
                <w:b/>
                <w:i/>
                <w:sz w:val="23"/>
                <w:szCs w:val="23"/>
                <w:lang w:val="en-NZ"/>
              </w:rPr>
            </w:pPr>
            <w:r w:rsidRPr="000846F5">
              <w:rPr>
                <w:b/>
                <w:i/>
                <w:lang w:val="en-NZ"/>
              </w:rPr>
              <w:t>HSIL cytology reports</w:t>
            </w:r>
            <w:r w:rsidRPr="000846F5">
              <w:rPr>
                <w:rStyle w:val="CommentReference"/>
                <w:rFonts w:cs="Calibri"/>
                <w:b/>
                <w:i/>
                <w:vanish/>
                <w:sz w:val="23"/>
                <w:szCs w:val="23"/>
                <w:lang w:val="en-NZ"/>
              </w:rPr>
              <w:t xml:space="preserve"> </w:t>
            </w:r>
          </w:p>
          <w:p w14:paraId="52CB089B" w14:textId="2031572E" w:rsidR="00004730" w:rsidRPr="000846F5" w:rsidRDefault="00004730" w:rsidP="008116AC">
            <w:pPr>
              <w:pStyle w:val="NoSpacing"/>
              <w:jc w:val="both"/>
              <w:rPr>
                <w:lang w:val="en-NZ"/>
              </w:rPr>
            </w:pPr>
            <w:r w:rsidRPr="000846F5">
              <w:rPr>
                <w:lang w:val="en-NZ"/>
              </w:rPr>
              <w:t xml:space="preserve">Overall, </w:t>
            </w:r>
            <w:r w:rsidR="00912725" w:rsidRPr="000846F5">
              <w:rPr>
                <w:rFonts w:cs="Calibri"/>
                <w:szCs w:val="23"/>
                <w:lang w:val="en-NZ"/>
              </w:rPr>
              <w:t>0.8</w:t>
            </w:r>
            <w:r w:rsidRPr="000846F5">
              <w:rPr>
                <w:rFonts w:cs="Calibri"/>
                <w:szCs w:val="23"/>
                <w:lang w:val="en-NZ"/>
              </w:rPr>
              <w:t>%</w:t>
            </w:r>
            <w:r w:rsidRPr="000846F5">
              <w:rPr>
                <w:lang w:val="en-NZ"/>
              </w:rPr>
              <w:t xml:space="preserve"> of </w:t>
            </w:r>
            <w:r w:rsidR="004342F1" w:rsidRPr="000846F5">
              <w:rPr>
                <w:lang w:val="en-NZ"/>
              </w:rPr>
              <w:t xml:space="preserve">satisfactory </w:t>
            </w:r>
            <w:r w:rsidRPr="000846F5">
              <w:rPr>
                <w:lang w:val="en-NZ"/>
              </w:rPr>
              <w:t>cytology samples were HSIL, consistent with the target of at least 0.</w:t>
            </w:r>
            <w:r w:rsidR="00F74C0E" w:rsidRPr="000846F5">
              <w:rPr>
                <w:lang w:val="en-NZ"/>
              </w:rPr>
              <w:t>5</w:t>
            </w:r>
            <w:r w:rsidRPr="000846F5">
              <w:rPr>
                <w:lang w:val="en-NZ"/>
              </w:rPr>
              <w:t>% of samples (</w:t>
            </w:r>
            <w:r w:rsidR="00D61797" w:rsidRPr="00C57C3A">
              <w:rPr>
                <w:lang w:val="en-NZ"/>
              </w:rPr>
              <w:fldChar w:fldCharType="begin"/>
            </w:r>
            <w:r w:rsidR="00D61797" w:rsidRPr="00C57C3A">
              <w:rPr>
                <w:lang w:val="en-NZ"/>
              </w:rPr>
              <w:instrText xml:space="preserve"> REF _Ref492297305 \h </w:instrText>
            </w:r>
            <w:r w:rsidR="00C57C3A">
              <w:rPr>
                <w:lang w:val="en-NZ"/>
              </w:rPr>
              <w:instrText xml:space="preserve"> \* MERGEFORMAT </w:instrText>
            </w:r>
            <w:r w:rsidR="00D61797" w:rsidRPr="00C57C3A">
              <w:rPr>
                <w:lang w:val="en-NZ"/>
              </w:rPr>
            </w:r>
            <w:r w:rsidR="00D61797" w:rsidRPr="00C57C3A">
              <w:rPr>
                <w:lang w:val="en-NZ"/>
              </w:rPr>
              <w:fldChar w:fldCharType="separate"/>
            </w:r>
            <w:r w:rsidR="00B73FE3" w:rsidRPr="00822BC6">
              <w:t xml:space="preserve">Table </w:t>
            </w:r>
            <w:r w:rsidR="00B73FE3">
              <w:rPr>
                <w:noProof/>
              </w:rPr>
              <w:t>4</w:t>
            </w:r>
            <w:r w:rsidR="00D61797" w:rsidRPr="00C57C3A">
              <w:rPr>
                <w:lang w:val="en-NZ"/>
              </w:rPr>
              <w:fldChar w:fldCharType="end"/>
            </w:r>
            <w:r w:rsidRPr="000846F5">
              <w:rPr>
                <w:lang w:val="en-NZ"/>
              </w:rPr>
              <w:t xml:space="preserve">). Rates varied by laboratory from </w:t>
            </w:r>
            <w:r w:rsidR="00912725" w:rsidRPr="00C43E75">
              <w:rPr>
                <w:lang w:val="en-NZ"/>
              </w:rPr>
              <w:t>0.4</w:t>
            </w:r>
            <w:r w:rsidRPr="00C43E75">
              <w:rPr>
                <w:lang w:val="en-NZ"/>
              </w:rPr>
              <w:t>%</w:t>
            </w:r>
            <w:r w:rsidRPr="000846F5">
              <w:rPr>
                <w:rFonts w:cs="Calibri"/>
                <w:szCs w:val="23"/>
                <w:lang w:val="en-NZ"/>
              </w:rPr>
              <w:t xml:space="preserve"> </w:t>
            </w:r>
            <w:r w:rsidRPr="000846F5">
              <w:rPr>
                <w:lang w:val="en-NZ"/>
              </w:rPr>
              <w:t>(</w:t>
            </w:r>
            <w:r w:rsidR="00912725" w:rsidRPr="000846F5">
              <w:rPr>
                <w:rFonts w:cs="Calibri"/>
                <w:szCs w:val="23"/>
                <w:lang w:val="en-NZ"/>
              </w:rPr>
              <w:t>Anatomical Pathology Services</w:t>
            </w:r>
            <w:r w:rsidRPr="000846F5">
              <w:rPr>
                <w:lang w:val="en-NZ"/>
              </w:rPr>
              <w:t>) to</w:t>
            </w:r>
            <w:r w:rsidR="00957E5C" w:rsidRPr="000846F5">
              <w:rPr>
                <w:lang w:val="en-NZ"/>
              </w:rPr>
              <w:t xml:space="preserve"> </w:t>
            </w:r>
            <w:r w:rsidR="00912725" w:rsidRPr="000846F5">
              <w:rPr>
                <w:rFonts w:cs="Calibri"/>
                <w:szCs w:val="23"/>
                <w:lang w:val="en-NZ"/>
              </w:rPr>
              <w:t>3.7</w:t>
            </w:r>
            <w:r w:rsidR="00133284" w:rsidRPr="000846F5">
              <w:rPr>
                <w:rFonts w:cs="Calibri"/>
                <w:szCs w:val="23"/>
                <w:lang w:val="en-NZ"/>
              </w:rPr>
              <w:t>%</w:t>
            </w:r>
            <w:r w:rsidR="00957E5C" w:rsidRPr="000846F5">
              <w:rPr>
                <w:lang w:val="en-NZ"/>
              </w:rPr>
              <w:t xml:space="preserve"> (</w:t>
            </w:r>
            <w:r w:rsidR="00912725" w:rsidRPr="000846F5">
              <w:rPr>
                <w:rFonts w:cs="Calibri"/>
                <w:szCs w:val="23"/>
                <w:lang w:val="en-NZ"/>
              </w:rPr>
              <w:t>LabPLUS</w:t>
            </w:r>
            <w:r w:rsidR="009607B7" w:rsidRPr="000846F5">
              <w:rPr>
                <w:rFonts w:cs="Calibri"/>
                <w:szCs w:val="23"/>
                <w:lang w:val="en-NZ"/>
              </w:rPr>
              <w:t>)</w:t>
            </w:r>
            <w:r w:rsidRPr="000846F5">
              <w:rPr>
                <w:rFonts w:cs="Calibri"/>
                <w:szCs w:val="23"/>
                <w:lang w:val="en-NZ"/>
              </w:rPr>
              <w:t>.</w:t>
            </w:r>
            <w:r w:rsidR="008A4422" w:rsidRPr="000846F5">
              <w:rPr>
                <w:lang w:val="en-NZ"/>
              </w:rPr>
              <w:t xml:space="preserve"> </w:t>
            </w:r>
            <w:r w:rsidR="0062228C" w:rsidRPr="000846F5">
              <w:rPr>
                <w:lang w:val="en-NZ"/>
              </w:rPr>
              <w:t xml:space="preserve">Five of the </w:t>
            </w:r>
            <w:r w:rsidR="008A4422" w:rsidRPr="000846F5">
              <w:rPr>
                <w:lang w:val="en-NZ"/>
              </w:rPr>
              <w:t>six</w:t>
            </w:r>
            <w:r w:rsidRPr="000846F5">
              <w:rPr>
                <w:lang w:val="en-NZ"/>
              </w:rPr>
              <w:t xml:space="preserve"> laborator</w:t>
            </w:r>
            <w:r w:rsidR="00EF4F8F" w:rsidRPr="000846F5">
              <w:rPr>
                <w:lang w:val="en-NZ"/>
              </w:rPr>
              <w:t xml:space="preserve">ies met the </w:t>
            </w:r>
            <w:r w:rsidRPr="000846F5">
              <w:rPr>
                <w:lang w:val="en-NZ"/>
              </w:rPr>
              <w:t xml:space="preserve">HSIL target </w:t>
            </w:r>
            <w:r w:rsidR="00CC6AB2" w:rsidRPr="000846F5">
              <w:rPr>
                <w:lang w:val="en-NZ"/>
              </w:rPr>
              <w:t>(</w:t>
            </w:r>
            <w:r w:rsidR="00DC3960" w:rsidRPr="00C57C3A">
              <w:rPr>
                <w:lang w:val="en-NZ"/>
              </w:rPr>
              <w:fldChar w:fldCharType="begin"/>
            </w:r>
            <w:r w:rsidR="00DC3960" w:rsidRPr="00C57C3A">
              <w:rPr>
                <w:lang w:val="en-NZ"/>
              </w:rPr>
              <w:instrText xml:space="preserve"> REF _Ref492297305 \h </w:instrText>
            </w:r>
            <w:r w:rsidR="00C57C3A">
              <w:rPr>
                <w:lang w:val="en-NZ"/>
              </w:rPr>
              <w:instrText xml:space="preserve"> \* MERGEFORMAT </w:instrText>
            </w:r>
            <w:r w:rsidR="00DC3960" w:rsidRPr="00C57C3A">
              <w:rPr>
                <w:lang w:val="en-NZ"/>
              </w:rPr>
            </w:r>
            <w:r w:rsidR="00DC3960" w:rsidRPr="00C57C3A">
              <w:rPr>
                <w:lang w:val="en-NZ"/>
              </w:rPr>
              <w:fldChar w:fldCharType="separate"/>
            </w:r>
            <w:r w:rsidR="00B73FE3" w:rsidRPr="00822BC6">
              <w:t xml:space="preserve">Table </w:t>
            </w:r>
            <w:r w:rsidR="00B73FE3">
              <w:rPr>
                <w:noProof/>
              </w:rPr>
              <w:t>4</w:t>
            </w:r>
            <w:r w:rsidR="00DC3960" w:rsidRPr="00C57C3A">
              <w:rPr>
                <w:lang w:val="en-NZ"/>
              </w:rPr>
              <w:fldChar w:fldCharType="end"/>
            </w:r>
            <w:r w:rsidR="005578CE">
              <w:rPr>
                <w:lang w:val="en-NZ"/>
              </w:rPr>
              <w:t xml:space="preserve">, </w:t>
            </w:r>
            <w:r w:rsidR="00DA3377" w:rsidRPr="00AB2BDD">
              <w:rPr>
                <w:lang w:val="en-NZ"/>
              </w:rPr>
              <w:fldChar w:fldCharType="begin"/>
            </w:r>
            <w:r w:rsidR="00DA3377" w:rsidRPr="00AB2BDD">
              <w:rPr>
                <w:lang w:val="en-NZ"/>
              </w:rPr>
              <w:instrText xml:space="preserve"> REF _Ref297114261 \h </w:instrText>
            </w:r>
            <w:r w:rsidR="00AB2BDD">
              <w:rPr>
                <w:lang w:val="en-NZ"/>
              </w:rPr>
              <w:instrText xml:space="preserve"> \* MERGEFORMAT </w:instrText>
            </w:r>
            <w:r w:rsidR="00DA3377" w:rsidRPr="00AB2BDD">
              <w:rPr>
                <w:lang w:val="en-NZ"/>
              </w:rPr>
            </w:r>
            <w:r w:rsidR="00DA3377" w:rsidRPr="00AB2BDD">
              <w:rPr>
                <w:lang w:val="en-NZ"/>
              </w:rPr>
              <w:fldChar w:fldCharType="separate"/>
            </w:r>
            <w:r w:rsidR="00B73FE3" w:rsidRPr="00822BC6">
              <w:rPr>
                <w:noProof/>
              </w:rPr>
              <w:t xml:space="preserve">Figure </w:t>
            </w:r>
            <w:r w:rsidR="00B73FE3">
              <w:rPr>
                <w:noProof/>
              </w:rPr>
              <w:t>40</w:t>
            </w:r>
            <w:r w:rsidR="00DA3377" w:rsidRPr="00AB2BDD">
              <w:rPr>
                <w:lang w:val="en-NZ"/>
              </w:rPr>
              <w:fldChar w:fldCharType="end"/>
            </w:r>
            <w:r w:rsidRPr="00AB2BDD">
              <w:rPr>
                <w:lang w:val="en-NZ"/>
              </w:rPr>
              <w:t>).</w:t>
            </w:r>
            <w:r w:rsidR="009712EC">
              <w:rPr>
                <w:lang w:val="en-NZ"/>
              </w:rPr>
              <w:t xml:space="preserve"> </w:t>
            </w:r>
          </w:p>
          <w:p w14:paraId="52161459" w14:textId="77777777" w:rsidR="008116AC" w:rsidRPr="000846F5" w:rsidRDefault="008116AC" w:rsidP="008116AC">
            <w:pPr>
              <w:pStyle w:val="NoSpacing"/>
              <w:jc w:val="both"/>
              <w:rPr>
                <w:lang w:val="en-NZ"/>
              </w:rPr>
            </w:pPr>
          </w:p>
          <w:p w14:paraId="341785B5" w14:textId="67945322" w:rsidR="00BF7493" w:rsidRPr="000846F5" w:rsidRDefault="00153BC8" w:rsidP="008116AC">
            <w:pPr>
              <w:pStyle w:val="NoSpacing"/>
              <w:jc w:val="both"/>
              <w:rPr>
                <w:lang w:val="en-NZ"/>
              </w:rPr>
            </w:pPr>
            <w:r w:rsidRPr="000846F5">
              <w:rPr>
                <w:lang w:val="en-NZ"/>
              </w:rPr>
              <w:t>Among women aged 20-69 years, r</w:t>
            </w:r>
            <w:r w:rsidR="00004730" w:rsidRPr="000846F5">
              <w:rPr>
                <w:lang w:val="en-NZ"/>
              </w:rPr>
              <w:t xml:space="preserve">ates of HSIL or worse were most common in women aged </w:t>
            </w:r>
            <w:r w:rsidR="007062AD" w:rsidRPr="000846F5">
              <w:rPr>
                <w:lang w:val="en-NZ"/>
              </w:rPr>
              <w:t>2</w:t>
            </w:r>
            <w:r w:rsidRPr="000846F5">
              <w:rPr>
                <w:lang w:val="en-NZ"/>
              </w:rPr>
              <w:t>5</w:t>
            </w:r>
            <w:r w:rsidR="007062AD" w:rsidRPr="000846F5">
              <w:rPr>
                <w:lang w:val="en-NZ"/>
              </w:rPr>
              <w:t>-2</w:t>
            </w:r>
            <w:r w:rsidRPr="000846F5">
              <w:rPr>
                <w:lang w:val="en-NZ"/>
              </w:rPr>
              <w:t>9</w:t>
            </w:r>
            <w:r w:rsidR="00004730" w:rsidRPr="000846F5">
              <w:rPr>
                <w:lang w:val="en-NZ"/>
              </w:rPr>
              <w:t xml:space="preserve"> year</w:t>
            </w:r>
            <w:r w:rsidR="00004730" w:rsidRPr="00F75F1F">
              <w:rPr>
                <w:lang w:val="en-NZ"/>
              </w:rPr>
              <w:t>s</w:t>
            </w:r>
            <w:r w:rsidR="004F0893" w:rsidRPr="00F75F1F">
              <w:rPr>
                <w:lang w:val="en-NZ"/>
              </w:rPr>
              <w:t xml:space="preserve"> </w:t>
            </w:r>
            <w:r w:rsidR="00004730" w:rsidRPr="00F75F1F">
              <w:rPr>
                <w:lang w:val="en-NZ"/>
              </w:rPr>
              <w:t>(</w:t>
            </w:r>
            <w:r w:rsidR="008C5B08" w:rsidRPr="00F75F1F">
              <w:rPr>
                <w:rFonts w:asciiTheme="minorHAnsi" w:hAnsiTheme="minorHAnsi"/>
                <w:lang w:val="en-NZ"/>
              </w:rPr>
              <w:fldChar w:fldCharType="begin"/>
            </w:r>
            <w:r w:rsidR="008C5B08" w:rsidRPr="00F75F1F">
              <w:rPr>
                <w:lang w:val="en-NZ"/>
              </w:rPr>
              <w:instrText xml:space="preserve"> REF _Ref482777251 \h </w:instrText>
            </w:r>
            <w:r w:rsidR="00F75F1F">
              <w:rPr>
                <w:rFonts w:asciiTheme="minorHAnsi" w:hAnsiTheme="minorHAnsi"/>
                <w:lang w:val="en-NZ"/>
              </w:rPr>
              <w:instrText xml:space="preserve"> \* MERGEFORMAT </w:instrText>
            </w:r>
            <w:r w:rsidR="008C5B08" w:rsidRPr="00F75F1F">
              <w:rPr>
                <w:rFonts w:asciiTheme="minorHAnsi" w:hAnsiTheme="minorHAnsi"/>
                <w:lang w:val="en-NZ"/>
              </w:rPr>
            </w:r>
            <w:r w:rsidR="008C5B08" w:rsidRPr="00F75F1F">
              <w:rPr>
                <w:rFonts w:asciiTheme="minorHAnsi" w:hAnsiTheme="minorHAnsi"/>
                <w:lang w:val="en-NZ"/>
              </w:rPr>
              <w:fldChar w:fldCharType="separate"/>
            </w:r>
            <w:r w:rsidR="00B73FE3" w:rsidRPr="00822BC6">
              <w:t xml:space="preserve">Table </w:t>
            </w:r>
            <w:r w:rsidR="00B73FE3">
              <w:rPr>
                <w:noProof/>
              </w:rPr>
              <w:t>5</w:t>
            </w:r>
            <w:r w:rsidR="008C5B08" w:rsidRPr="00F75F1F">
              <w:rPr>
                <w:rFonts w:asciiTheme="minorHAnsi" w:hAnsiTheme="minorHAnsi"/>
                <w:lang w:val="en-NZ"/>
              </w:rPr>
              <w:fldChar w:fldCharType="end"/>
            </w:r>
            <w:r w:rsidR="008C5B08" w:rsidRPr="00F75F1F">
              <w:rPr>
                <w:rFonts w:asciiTheme="minorHAnsi" w:hAnsiTheme="minorHAnsi"/>
                <w:lang w:val="en-NZ"/>
              </w:rPr>
              <w:t xml:space="preserve">, </w:t>
            </w:r>
            <w:r w:rsidR="008C5B08" w:rsidRPr="00F75F1F">
              <w:rPr>
                <w:rFonts w:asciiTheme="minorHAnsi" w:hAnsiTheme="minorHAnsi"/>
                <w:lang w:val="en-NZ"/>
              </w:rPr>
              <w:fldChar w:fldCharType="begin"/>
            </w:r>
            <w:r w:rsidR="008C5B08" w:rsidRPr="00F75F1F">
              <w:rPr>
                <w:rFonts w:asciiTheme="minorHAnsi" w:hAnsiTheme="minorHAnsi"/>
                <w:lang w:val="en-NZ"/>
              </w:rPr>
              <w:instrText xml:space="preserve"> REF _Ref275782758 \h </w:instrText>
            </w:r>
            <w:r w:rsidR="00F75F1F">
              <w:rPr>
                <w:rFonts w:asciiTheme="minorHAnsi" w:hAnsiTheme="minorHAnsi"/>
                <w:lang w:val="en-NZ"/>
              </w:rPr>
              <w:instrText xml:space="preserve"> \* MERGEFORMAT </w:instrText>
            </w:r>
            <w:r w:rsidR="008C5B08" w:rsidRPr="00F75F1F">
              <w:rPr>
                <w:rFonts w:asciiTheme="minorHAnsi" w:hAnsiTheme="minorHAnsi"/>
                <w:lang w:val="en-NZ"/>
              </w:rPr>
            </w:r>
            <w:r w:rsidR="008C5B08" w:rsidRPr="00F75F1F">
              <w:rPr>
                <w:rFonts w:asciiTheme="minorHAnsi" w:hAnsiTheme="minorHAnsi"/>
                <w:lang w:val="en-NZ"/>
              </w:rPr>
              <w:fldChar w:fldCharType="separate"/>
            </w:r>
            <w:r w:rsidR="00B73FE3" w:rsidRPr="00822BC6">
              <w:t xml:space="preserve">Table </w:t>
            </w:r>
            <w:r w:rsidR="00B73FE3">
              <w:rPr>
                <w:noProof/>
              </w:rPr>
              <w:t>6</w:t>
            </w:r>
            <w:r w:rsidR="008C5B08" w:rsidRPr="00F75F1F">
              <w:rPr>
                <w:rFonts w:asciiTheme="minorHAnsi" w:hAnsiTheme="minorHAnsi"/>
                <w:lang w:val="en-NZ"/>
              </w:rPr>
              <w:fldChar w:fldCharType="end"/>
            </w:r>
            <w:r w:rsidR="00004730" w:rsidRPr="000846F5">
              <w:rPr>
                <w:lang w:val="en-NZ"/>
              </w:rPr>
              <w:t>).</w:t>
            </w:r>
            <w:r w:rsidR="00FB47E0" w:rsidRPr="000846F5">
              <w:rPr>
                <w:lang w:val="en-NZ"/>
              </w:rPr>
              <w:t xml:space="preserve"> </w:t>
            </w:r>
          </w:p>
          <w:p w14:paraId="05712F66" w14:textId="77777777" w:rsidR="008116AC" w:rsidRPr="000846F5" w:rsidRDefault="008116AC" w:rsidP="008116AC">
            <w:pPr>
              <w:pStyle w:val="NoSpacing"/>
              <w:jc w:val="both"/>
              <w:rPr>
                <w:lang w:val="en-NZ"/>
              </w:rPr>
            </w:pPr>
          </w:p>
          <w:p w14:paraId="623409D6" w14:textId="298DC871" w:rsidR="009B7AFD" w:rsidRPr="005122A5" w:rsidRDefault="002D45E3" w:rsidP="008116AC">
            <w:pPr>
              <w:pStyle w:val="TableText"/>
              <w:tabs>
                <w:tab w:val="left" w:pos="7281"/>
              </w:tabs>
              <w:spacing w:after="0" w:afterAutospacing="0"/>
              <w:ind w:right="34"/>
              <w:jc w:val="both"/>
              <w:rPr>
                <w:rFonts w:ascii="Calibri" w:hAnsi="Calibri" w:cs="Calibri"/>
                <w:sz w:val="23"/>
                <w:szCs w:val="23"/>
              </w:rPr>
            </w:pPr>
            <w:r w:rsidRPr="00C424D9">
              <w:rPr>
                <w:rFonts w:ascii="Calibri" w:hAnsi="Calibri" w:cs="Calibri"/>
                <w:sz w:val="23"/>
                <w:szCs w:val="23"/>
              </w:rPr>
              <w:t xml:space="preserve">In the current report we additionally examined age-standardised rates of HSIL cytology reports. This was done to partially account for different rates which may arise in different </w:t>
            </w:r>
            <w:r w:rsidR="003B6751" w:rsidRPr="005122A5">
              <w:rPr>
                <w:rFonts w:ascii="Calibri" w:hAnsi="Calibri" w:cs="Calibri"/>
                <w:sz w:val="23"/>
                <w:szCs w:val="23"/>
              </w:rPr>
              <w:t>laboratories</w:t>
            </w:r>
            <w:r w:rsidRPr="005122A5">
              <w:rPr>
                <w:rFonts w:ascii="Calibri" w:hAnsi="Calibri" w:cs="Calibri"/>
                <w:sz w:val="23"/>
                <w:szCs w:val="23"/>
              </w:rPr>
              <w:t xml:space="preserve"> due to differences in the age of the popul</w:t>
            </w:r>
            <w:r w:rsidRPr="00D901C5">
              <w:rPr>
                <w:rFonts w:ascii="Calibri" w:hAnsi="Calibri" w:cs="Calibri"/>
                <w:sz w:val="23"/>
                <w:szCs w:val="23"/>
              </w:rPr>
              <w:t>ation whose cytology tests they process</w:t>
            </w:r>
            <w:r w:rsidRPr="000846F5">
              <w:rPr>
                <w:rFonts w:ascii="Calibri" w:hAnsi="Calibri" w:cs="Calibri"/>
                <w:sz w:val="23"/>
                <w:szCs w:val="23"/>
              </w:rPr>
              <w:t>.</w:t>
            </w:r>
            <w:r w:rsidRPr="00C424D9">
              <w:rPr>
                <w:rFonts w:ascii="Calibri" w:hAnsi="Calibri" w:cs="Calibri"/>
                <w:sz w:val="23"/>
                <w:szCs w:val="23"/>
              </w:rPr>
              <w:t xml:space="preserve"> The age-standardised HSIL rates were very similar to the crude rates, both nationally and within each laboratory, but tended to be slightly </w:t>
            </w:r>
            <w:r w:rsidRPr="005122A5">
              <w:rPr>
                <w:rFonts w:ascii="Calibri" w:hAnsi="Calibri" w:cs="Calibri"/>
                <w:sz w:val="23"/>
                <w:szCs w:val="23"/>
              </w:rPr>
              <w:t xml:space="preserve">lower </w:t>
            </w:r>
            <w:r w:rsidRPr="00DF05F5">
              <w:rPr>
                <w:rFonts w:ascii="Calibri" w:hAnsi="Calibri" w:cs="Calibri"/>
                <w:sz w:val="23"/>
                <w:szCs w:val="23"/>
              </w:rPr>
              <w:t>(</w:t>
            </w:r>
            <w:r w:rsidR="00616FB9" w:rsidRPr="00DF05F5">
              <w:fldChar w:fldCharType="begin"/>
            </w:r>
            <w:r w:rsidR="00616FB9" w:rsidRPr="00DF05F5">
              <w:instrText xml:space="preserve"> REF _Ref410656778 \h  \* MERGEFORMAT </w:instrText>
            </w:r>
            <w:r w:rsidR="00616FB9" w:rsidRPr="00DF05F5">
              <w:fldChar w:fldCharType="separate"/>
            </w:r>
            <w:r w:rsidR="00B73FE3" w:rsidRPr="00B73FE3">
              <w:rPr>
                <w:rFonts w:ascii="Calibri" w:hAnsi="Calibri" w:cs="Calibri"/>
                <w:sz w:val="23"/>
                <w:szCs w:val="23"/>
              </w:rPr>
              <w:t>Table 45</w:t>
            </w:r>
            <w:r w:rsidR="00616FB9" w:rsidRPr="00DF05F5">
              <w:fldChar w:fldCharType="end"/>
            </w:r>
            <w:r w:rsidRPr="00C424D9">
              <w:rPr>
                <w:rFonts w:ascii="Calibri" w:hAnsi="Calibri" w:cs="Calibri"/>
                <w:sz w:val="23"/>
                <w:szCs w:val="23"/>
              </w:rPr>
              <w:t>).</w:t>
            </w:r>
          </w:p>
          <w:p w14:paraId="016A2FE9" w14:textId="77777777" w:rsidR="00012003" w:rsidRPr="005122A5" w:rsidRDefault="00012003" w:rsidP="008A6CA4">
            <w:pPr>
              <w:pStyle w:val="TableText"/>
              <w:tabs>
                <w:tab w:val="left" w:pos="7281"/>
              </w:tabs>
              <w:spacing w:after="0" w:afterAutospacing="0"/>
              <w:ind w:right="34"/>
              <w:jc w:val="both"/>
              <w:rPr>
                <w:rFonts w:ascii="Calibri" w:hAnsi="Calibri" w:cs="Calibri"/>
                <w:sz w:val="23"/>
                <w:szCs w:val="23"/>
              </w:rPr>
            </w:pPr>
          </w:p>
        </w:tc>
      </w:tr>
      <w:tr w:rsidR="00004730" w:rsidRPr="00D901C5" w14:paraId="626F1180" w14:textId="77777777" w:rsidTr="00DB0C48">
        <w:tc>
          <w:tcPr>
            <w:tcW w:w="1473" w:type="dxa"/>
          </w:tcPr>
          <w:p w14:paraId="1FC3F9D9" w14:textId="77777777" w:rsidR="00004730" w:rsidRPr="00D901C5" w:rsidRDefault="00004730" w:rsidP="00DE16F5">
            <w:pPr>
              <w:spacing w:before="120"/>
              <w:ind w:right="544"/>
              <w:jc w:val="both"/>
              <w:rPr>
                <w:b/>
              </w:rPr>
            </w:pPr>
            <w:r w:rsidRPr="00D901C5">
              <w:rPr>
                <w:b/>
              </w:rPr>
              <w:t>Trends</w:t>
            </w:r>
          </w:p>
        </w:tc>
        <w:tc>
          <w:tcPr>
            <w:tcW w:w="7849" w:type="dxa"/>
            <w:tcBorders>
              <w:bottom w:val="single" w:sz="4" w:space="0" w:color="auto"/>
            </w:tcBorders>
          </w:tcPr>
          <w:p w14:paraId="3C54D026" w14:textId="77777777" w:rsidR="00004730" w:rsidRPr="00D901C5" w:rsidRDefault="00004730" w:rsidP="000F0219">
            <w:pPr>
              <w:spacing w:before="120"/>
              <w:jc w:val="both"/>
              <w:rPr>
                <w:rStyle w:val="CommentReference"/>
                <w:b/>
                <w:i/>
                <w:sz w:val="23"/>
                <w:szCs w:val="23"/>
              </w:rPr>
            </w:pPr>
            <w:r w:rsidRPr="00D901C5">
              <w:rPr>
                <w:b/>
                <w:i/>
              </w:rPr>
              <w:t>Unsatisfactory cytology</w:t>
            </w:r>
            <w:r w:rsidRPr="00D901C5">
              <w:rPr>
                <w:rStyle w:val="CommentReference"/>
                <w:b/>
                <w:i/>
                <w:vanish/>
                <w:sz w:val="23"/>
                <w:szCs w:val="23"/>
              </w:rPr>
              <w:t xml:space="preserve"> </w:t>
            </w:r>
          </w:p>
          <w:p w14:paraId="1CC2253D" w14:textId="7C36994E" w:rsidR="00004730" w:rsidRPr="00D901C5" w:rsidRDefault="00E63C06" w:rsidP="00DE5374">
            <w:pPr>
              <w:jc w:val="both"/>
            </w:pPr>
            <w:r w:rsidRPr="00D901C5">
              <w:t>Overall, the percentage of unsatisfactory LBC samples for th</w:t>
            </w:r>
            <w:r w:rsidR="00B43261" w:rsidRPr="00D901C5">
              <w:t>e current monitoring period (</w:t>
            </w:r>
            <w:r w:rsidR="00912725" w:rsidRPr="00D901C5">
              <w:t>1.4</w:t>
            </w:r>
            <w:r w:rsidRPr="00D901C5">
              <w:t xml:space="preserve">%) is </w:t>
            </w:r>
            <w:r w:rsidR="0081117E" w:rsidRPr="00D901C5">
              <w:t>similar to</w:t>
            </w:r>
            <w:r w:rsidRPr="00D901C5">
              <w:t xml:space="preserve"> the </w:t>
            </w:r>
            <w:r w:rsidR="002A5154" w:rsidRPr="00035292">
              <w:t>1.</w:t>
            </w:r>
            <w:r w:rsidR="00370A8B" w:rsidRPr="00035292">
              <w:t>6</w:t>
            </w:r>
            <w:r w:rsidRPr="00D901C5">
              <w:t xml:space="preserve">% seen in the previous monitoring period. </w:t>
            </w:r>
            <w:r w:rsidR="0092276B" w:rsidRPr="00D901C5">
              <w:t xml:space="preserve">Two </w:t>
            </w:r>
            <w:r w:rsidRPr="00D901C5">
              <w:t xml:space="preserve">laboratories </w:t>
            </w:r>
            <w:r w:rsidR="005B1012" w:rsidRPr="00D901C5">
              <w:t>that</w:t>
            </w:r>
            <w:r w:rsidR="00DE25D2" w:rsidRPr="00D901C5">
              <w:t xml:space="preserve"> </w:t>
            </w:r>
            <w:r w:rsidR="001854BE" w:rsidRPr="00D901C5">
              <w:t xml:space="preserve">exceeded the maximum target </w:t>
            </w:r>
            <w:r w:rsidRPr="00D901C5">
              <w:t xml:space="preserve">for unsatisfactory LBC samples </w:t>
            </w:r>
            <w:r w:rsidR="001854BE" w:rsidRPr="00D901C5">
              <w:t xml:space="preserve">in </w:t>
            </w:r>
            <w:r w:rsidR="00110632">
              <w:t>the previous report have lower rates in the current report (albeit still slightly higher than the target range)</w:t>
            </w:r>
            <w:r w:rsidR="00500618" w:rsidRPr="00D901C5">
              <w:t xml:space="preserve">. </w:t>
            </w:r>
          </w:p>
          <w:p w14:paraId="5F1B4A0F" w14:textId="77777777" w:rsidR="002C1C0B" w:rsidRDefault="002C1C0B" w:rsidP="00DE5374">
            <w:pPr>
              <w:jc w:val="both"/>
            </w:pPr>
          </w:p>
          <w:p w14:paraId="34F5046E" w14:textId="77777777" w:rsidR="00004730" w:rsidRPr="000846F5" w:rsidRDefault="00004730" w:rsidP="004D6878">
            <w:pPr>
              <w:pStyle w:val="NoSpacing"/>
              <w:keepNext/>
              <w:rPr>
                <w:b/>
                <w:i/>
                <w:lang w:val="en-NZ"/>
              </w:rPr>
            </w:pPr>
            <w:r w:rsidRPr="000846F5">
              <w:rPr>
                <w:b/>
                <w:i/>
                <w:lang w:val="en-NZ"/>
              </w:rPr>
              <w:t xml:space="preserve">Negative vs abnormal cytology reports </w:t>
            </w:r>
          </w:p>
          <w:p w14:paraId="36B7C7C7" w14:textId="7DD02DD7" w:rsidR="00004730" w:rsidRPr="00D901C5" w:rsidRDefault="005352E5" w:rsidP="00DE5374">
            <w:pPr>
              <w:jc w:val="both"/>
              <w:rPr>
                <w:rFonts w:eastAsia="Times New Roman" w:cs="Calibri"/>
                <w:szCs w:val="23"/>
              </w:rPr>
            </w:pPr>
            <w:r w:rsidRPr="00C424D9">
              <w:t xml:space="preserve">The </w:t>
            </w:r>
            <w:r w:rsidRPr="005122A5">
              <w:t xml:space="preserve">proportion of satisfactory cytology samples which are negative for </w:t>
            </w:r>
            <w:r w:rsidR="007D29A1" w:rsidRPr="005122A5">
              <w:t xml:space="preserve">intraepithelial lesion </w:t>
            </w:r>
            <w:r w:rsidRPr="00D901C5">
              <w:t xml:space="preserve">or malignancy </w:t>
            </w:r>
            <w:r w:rsidR="00714793" w:rsidRPr="00D901C5">
              <w:t>(</w:t>
            </w:r>
            <w:r w:rsidR="00912725" w:rsidRPr="00D901C5">
              <w:t>93.3</w:t>
            </w:r>
            <w:r w:rsidR="00767042" w:rsidRPr="00D901C5">
              <w:t>%)</w:t>
            </w:r>
            <w:r w:rsidRPr="00D901C5">
              <w:t xml:space="preserve"> is </w:t>
            </w:r>
            <w:r w:rsidR="003C19A3" w:rsidRPr="00D901C5">
              <w:t>similar</w:t>
            </w:r>
            <w:r w:rsidR="00C547C7" w:rsidRPr="00D901C5">
              <w:t xml:space="preserve"> to</w:t>
            </w:r>
            <w:r w:rsidRPr="00D901C5">
              <w:t xml:space="preserve"> </w:t>
            </w:r>
            <w:r w:rsidR="00004730" w:rsidRPr="00D901C5">
              <w:t xml:space="preserve">the previous </w:t>
            </w:r>
            <w:r w:rsidR="00E63C06" w:rsidRPr="00D901C5">
              <w:t>monitoring</w:t>
            </w:r>
            <w:r w:rsidR="00004730" w:rsidRPr="00D901C5">
              <w:t xml:space="preserve"> period</w:t>
            </w:r>
            <w:r w:rsidR="002410B9" w:rsidRPr="00D901C5">
              <w:t xml:space="preserve"> (</w:t>
            </w:r>
            <w:r w:rsidR="00372F87" w:rsidRPr="00C13F7B">
              <w:t>92.9</w:t>
            </w:r>
            <w:r w:rsidR="005B1012" w:rsidRPr="00D901C5">
              <w:t>%</w:t>
            </w:r>
            <w:r w:rsidR="002410B9" w:rsidRPr="00D901C5">
              <w:t>)</w:t>
            </w:r>
            <w:r w:rsidR="00004730" w:rsidRPr="00D901C5">
              <w:t xml:space="preserve">, and correspondingly the proportion of cytology samples reported as </w:t>
            </w:r>
            <w:r w:rsidRPr="00D901C5">
              <w:t>abnormal (</w:t>
            </w:r>
            <w:r w:rsidR="00912725" w:rsidRPr="00D901C5">
              <w:t>6.7</w:t>
            </w:r>
            <w:r w:rsidRPr="00D901C5">
              <w:t xml:space="preserve">%) is </w:t>
            </w:r>
            <w:r w:rsidR="00707037" w:rsidRPr="00D901C5">
              <w:t xml:space="preserve">also </w:t>
            </w:r>
            <w:r w:rsidR="003C19A3" w:rsidRPr="00D901C5">
              <w:t>similar</w:t>
            </w:r>
            <w:r w:rsidR="006057E7" w:rsidRPr="00D901C5">
              <w:t xml:space="preserve"> as in</w:t>
            </w:r>
            <w:r w:rsidR="002410B9" w:rsidRPr="00D901C5">
              <w:t xml:space="preserve"> </w:t>
            </w:r>
            <w:r w:rsidRPr="00D901C5">
              <w:t xml:space="preserve">the previous </w:t>
            </w:r>
            <w:r w:rsidR="00325D57" w:rsidRPr="00D901C5">
              <w:t>monitoring</w:t>
            </w:r>
            <w:r w:rsidRPr="00D901C5">
              <w:t xml:space="preserve"> period</w:t>
            </w:r>
            <w:r w:rsidR="000B3B80" w:rsidRPr="00D901C5">
              <w:t xml:space="preserve"> </w:t>
            </w:r>
            <w:r w:rsidR="008346B4" w:rsidRPr="00D901C5">
              <w:t>(</w:t>
            </w:r>
            <w:r w:rsidR="00960564" w:rsidRPr="00CF7A3A">
              <w:t>7.1</w:t>
            </w:r>
            <w:r w:rsidR="00506775" w:rsidRPr="00D901C5">
              <w:t>%</w:t>
            </w:r>
            <w:r w:rsidR="008346B4" w:rsidRPr="00D901C5">
              <w:t>)</w:t>
            </w:r>
            <w:r w:rsidR="00004730" w:rsidRPr="00D901C5">
              <w:t xml:space="preserve">. </w:t>
            </w:r>
            <w:r w:rsidR="00DE3C1A" w:rsidRPr="00D901C5">
              <w:t>A</w:t>
            </w:r>
            <w:r w:rsidR="008C053E" w:rsidRPr="00D901C5">
              <w:t xml:space="preserve">ll </w:t>
            </w:r>
            <w:r w:rsidR="00355B6E" w:rsidRPr="00D901C5">
              <w:t xml:space="preserve">six </w:t>
            </w:r>
            <w:r w:rsidR="00004730" w:rsidRPr="00D901C5">
              <w:t xml:space="preserve">laboratories </w:t>
            </w:r>
            <w:r w:rsidR="00EF7875" w:rsidRPr="00D901C5">
              <w:t>have</w:t>
            </w:r>
            <w:r w:rsidR="00355B6E" w:rsidRPr="00D901C5">
              <w:t xml:space="preserve"> similar rates of negative cytology</w:t>
            </w:r>
            <w:r w:rsidR="00DE3C1A" w:rsidRPr="00D901C5">
              <w:t xml:space="preserve"> to the previous report</w:t>
            </w:r>
            <w:r w:rsidR="00355B6E" w:rsidRPr="00D901C5">
              <w:t xml:space="preserve"> </w:t>
            </w:r>
            <w:r w:rsidR="003746AE" w:rsidRPr="00D901C5">
              <w:t>and continued</w:t>
            </w:r>
            <w:r w:rsidR="00355B6E" w:rsidRPr="00D901C5">
              <w:t xml:space="preserve"> to </w:t>
            </w:r>
            <w:r w:rsidR="00004730" w:rsidRPr="00D901C5">
              <w:t>me</w:t>
            </w:r>
            <w:r w:rsidR="00355B6E" w:rsidRPr="00D901C5">
              <w:t>e</w:t>
            </w:r>
            <w:r w:rsidR="00004730" w:rsidRPr="00D901C5">
              <w:t xml:space="preserve">t </w:t>
            </w:r>
            <w:r w:rsidR="001002C3" w:rsidRPr="00D901C5">
              <w:t xml:space="preserve">the </w:t>
            </w:r>
            <w:r w:rsidR="00004730" w:rsidRPr="00D901C5">
              <w:t xml:space="preserve">target for negative </w:t>
            </w:r>
            <w:r w:rsidR="001002C3" w:rsidRPr="00D901C5">
              <w:t>cytology</w:t>
            </w:r>
            <w:r w:rsidR="009115C1" w:rsidRPr="00D901C5">
              <w:t>.</w:t>
            </w:r>
            <w:r w:rsidR="001002C3" w:rsidRPr="00D901C5">
              <w:t xml:space="preserve"> </w:t>
            </w:r>
            <w:r w:rsidR="00707037" w:rsidRPr="00D901C5">
              <w:t>T</w:t>
            </w:r>
            <w:r w:rsidR="00EA3E85" w:rsidRPr="00D901C5">
              <w:t xml:space="preserve">he </w:t>
            </w:r>
            <w:r w:rsidR="004B63F5" w:rsidRPr="00D901C5">
              <w:t>same</w:t>
            </w:r>
            <w:r w:rsidR="00EA3E85" w:rsidRPr="00D901C5">
              <w:t xml:space="preserve"> laboratories </w:t>
            </w:r>
            <w:r w:rsidR="00DE3C1A" w:rsidRPr="00D901C5">
              <w:t xml:space="preserve">as previous reports </w:t>
            </w:r>
            <w:r w:rsidR="004B63F5" w:rsidRPr="00D901C5">
              <w:t>had</w:t>
            </w:r>
            <w:r w:rsidR="00EA3E85" w:rsidRPr="00D901C5">
              <w:t xml:space="preserve"> abnormal cytology r</w:t>
            </w:r>
            <w:r w:rsidR="00E63C06" w:rsidRPr="00D901C5">
              <w:t xml:space="preserve">ates above the target of 10% </w:t>
            </w:r>
            <w:r w:rsidR="00FD591D" w:rsidRPr="00D901C5">
              <w:t>(</w:t>
            </w:r>
            <w:r w:rsidR="00237CE2" w:rsidRPr="00D901C5">
              <w:rPr>
                <w:rFonts w:asciiTheme="minorHAnsi" w:hAnsiTheme="minorHAnsi" w:cs="Arial"/>
                <w:color w:val="000000"/>
                <w:szCs w:val="23"/>
              </w:rPr>
              <w:t>Canterbury Health Laboratories</w:t>
            </w:r>
            <w:r w:rsidR="004B63F5" w:rsidRPr="00D901C5">
              <w:t xml:space="preserve"> and LabPLUS</w:t>
            </w:r>
            <w:r w:rsidR="00FD591D" w:rsidRPr="00D901C5">
              <w:rPr>
                <w:rFonts w:eastAsia="Times New Roman" w:cs="Calibri"/>
                <w:szCs w:val="23"/>
              </w:rPr>
              <w:t xml:space="preserve">). </w:t>
            </w:r>
          </w:p>
          <w:p w14:paraId="4377F2A3" w14:textId="77777777" w:rsidR="000C32E3" w:rsidRPr="00D901C5" w:rsidRDefault="000C32E3" w:rsidP="00DE5374">
            <w:pPr>
              <w:jc w:val="both"/>
              <w:rPr>
                <w:rFonts w:eastAsia="Times New Roman" w:cs="Calibri"/>
                <w:szCs w:val="23"/>
              </w:rPr>
            </w:pPr>
          </w:p>
          <w:p w14:paraId="6BA42CC8" w14:textId="77777777" w:rsidR="00004730" w:rsidRPr="000846F5" w:rsidRDefault="00004730" w:rsidP="008B05EC">
            <w:pPr>
              <w:pStyle w:val="NoSpacing"/>
              <w:rPr>
                <w:rStyle w:val="CommentReference"/>
                <w:b/>
                <w:i/>
                <w:sz w:val="23"/>
                <w:szCs w:val="23"/>
                <w:lang w:val="en-NZ"/>
              </w:rPr>
            </w:pPr>
            <w:r w:rsidRPr="000846F5">
              <w:rPr>
                <w:b/>
                <w:i/>
                <w:lang w:val="en-NZ"/>
              </w:rPr>
              <w:t>HSIL cytology reports</w:t>
            </w:r>
            <w:r w:rsidRPr="000846F5">
              <w:rPr>
                <w:rStyle w:val="CommentReference"/>
                <w:b/>
                <w:i/>
                <w:vanish/>
                <w:sz w:val="23"/>
                <w:szCs w:val="23"/>
                <w:lang w:val="en-NZ"/>
              </w:rPr>
              <w:t xml:space="preserve"> </w:t>
            </w:r>
          </w:p>
          <w:p w14:paraId="1456DF22" w14:textId="17147E48" w:rsidR="00004730" w:rsidRPr="00D901C5" w:rsidRDefault="00004730" w:rsidP="00DE5374">
            <w:pPr>
              <w:jc w:val="both"/>
            </w:pPr>
            <w:r w:rsidRPr="00C424D9">
              <w:t xml:space="preserve">The proportion of </w:t>
            </w:r>
            <w:r w:rsidR="0011145A" w:rsidRPr="005122A5">
              <w:t xml:space="preserve">satisfactory </w:t>
            </w:r>
            <w:r w:rsidRPr="005122A5">
              <w:t>cyto</w:t>
            </w:r>
            <w:r w:rsidRPr="00D901C5">
              <w:t xml:space="preserve">logy samples reported as HSIL </w:t>
            </w:r>
            <w:r w:rsidR="00F06AD6" w:rsidRPr="00D901C5">
              <w:t>(</w:t>
            </w:r>
            <w:r w:rsidR="00912725" w:rsidRPr="00D901C5">
              <w:t>0.8</w:t>
            </w:r>
            <w:r w:rsidR="00F06AD6" w:rsidRPr="00D901C5">
              <w:t xml:space="preserve">%) </w:t>
            </w:r>
            <w:r w:rsidR="002410B9" w:rsidRPr="00D901C5">
              <w:t xml:space="preserve">is </w:t>
            </w:r>
            <w:r w:rsidR="00BB77E4">
              <w:t>lower</w:t>
            </w:r>
            <w:r w:rsidR="00BB77E4" w:rsidRPr="00D901C5">
              <w:t xml:space="preserve"> </w:t>
            </w:r>
            <w:r w:rsidR="00E63C06" w:rsidRPr="00D901C5">
              <w:t>to</w:t>
            </w:r>
            <w:r w:rsidR="00930EBD" w:rsidRPr="00D901C5">
              <w:t xml:space="preserve"> </w:t>
            </w:r>
            <w:r w:rsidR="00A03388" w:rsidRPr="00D901C5">
              <w:t>th</w:t>
            </w:r>
            <w:r w:rsidR="00EA5986" w:rsidRPr="00D901C5">
              <w:t xml:space="preserve">at reported in </w:t>
            </w:r>
            <w:r w:rsidR="00A03388" w:rsidRPr="00D901C5">
              <w:t>the previous monitoring report</w:t>
            </w:r>
            <w:r w:rsidR="007E4ADC" w:rsidRPr="00D901C5">
              <w:t xml:space="preserve"> (</w:t>
            </w:r>
            <w:r w:rsidR="00446A25" w:rsidRPr="00D901C5">
              <w:t>1.0</w:t>
            </w:r>
            <w:r w:rsidR="007E4ADC" w:rsidRPr="00D901C5">
              <w:t>%)</w:t>
            </w:r>
            <w:r w:rsidRPr="00D901C5">
              <w:t xml:space="preserve">. </w:t>
            </w:r>
            <w:r w:rsidR="003754B1" w:rsidRPr="00D901C5">
              <w:t>One of</w:t>
            </w:r>
            <w:r w:rsidR="009976C0" w:rsidRPr="00D901C5">
              <w:t xml:space="preserve"> six</w:t>
            </w:r>
            <w:r w:rsidR="00B569BD" w:rsidRPr="00D901C5">
              <w:t xml:space="preserve"> laboratories </w:t>
            </w:r>
            <w:r w:rsidR="005E524A">
              <w:t xml:space="preserve">that had </w:t>
            </w:r>
            <w:r w:rsidR="00227D6E">
              <w:t>met the target in the previous report</w:t>
            </w:r>
            <w:r w:rsidR="005E524A">
              <w:t xml:space="preserve"> </w:t>
            </w:r>
            <w:r w:rsidR="003754B1" w:rsidRPr="00D901C5">
              <w:t xml:space="preserve">did not </w:t>
            </w:r>
            <w:r w:rsidR="00B569BD" w:rsidRPr="00D901C5">
              <w:t>me</w:t>
            </w:r>
            <w:r w:rsidR="004F0CCF">
              <w:t>e</w:t>
            </w:r>
            <w:r w:rsidR="00B569BD" w:rsidRPr="00D901C5">
              <w:t xml:space="preserve">t the target </w:t>
            </w:r>
            <w:r w:rsidR="007E4ADC" w:rsidRPr="00D901C5">
              <w:t xml:space="preserve">of not less than 0.5% </w:t>
            </w:r>
            <w:r w:rsidR="00227D6E">
              <w:t>in this monitoring period</w:t>
            </w:r>
            <w:r w:rsidR="00E4650F">
              <w:t xml:space="preserve"> (Anatomical Pathology Services)</w:t>
            </w:r>
            <w:r w:rsidR="00EF7875" w:rsidRPr="00D901C5">
              <w:t>.</w:t>
            </w:r>
            <w:r w:rsidR="009712EC">
              <w:t xml:space="preserve"> </w:t>
            </w:r>
          </w:p>
          <w:p w14:paraId="63BAD32C" w14:textId="77777777" w:rsidR="0011145A" w:rsidRPr="00D901C5" w:rsidRDefault="0011145A" w:rsidP="00DE5374">
            <w:pPr>
              <w:jc w:val="both"/>
            </w:pPr>
          </w:p>
          <w:p w14:paraId="11442531" w14:textId="779B7029" w:rsidR="00F9046D" w:rsidRPr="005122A5" w:rsidRDefault="0011145A" w:rsidP="00421953">
            <w:pPr>
              <w:jc w:val="both"/>
            </w:pPr>
            <w:r w:rsidRPr="00D901C5">
              <w:t xml:space="preserve">Longer term trends in the proportion of satisfactory cytology samples reported as HSIL are </w:t>
            </w:r>
            <w:r w:rsidRPr="008C2499">
              <w:t xml:space="preserve">shown in </w:t>
            </w:r>
            <w:r w:rsidR="00616FB9" w:rsidRPr="008C2499">
              <w:fldChar w:fldCharType="begin"/>
            </w:r>
            <w:r w:rsidR="00616FB9" w:rsidRPr="008C2499">
              <w:instrText xml:space="preserve"> REF _Ref316999214 \h  \* MERGEFORMAT </w:instrText>
            </w:r>
            <w:r w:rsidR="00616FB9" w:rsidRPr="008C2499">
              <w:fldChar w:fldCharType="separate"/>
            </w:r>
            <w:r w:rsidR="00B73FE3" w:rsidRPr="00822BC6">
              <w:t xml:space="preserve">Figure </w:t>
            </w:r>
            <w:r w:rsidR="00B73FE3">
              <w:rPr>
                <w:noProof/>
              </w:rPr>
              <w:t>41</w:t>
            </w:r>
            <w:r w:rsidR="00616FB9" w:rsidRPr="008C2499">
              <w:fldChar w:fldCharType="end"/>
            </w:r>
            <w:r w:rsidRPr="008C2499">
              <w:t xml:space="preserve"> </w:t>
            </w:r>
            <w:r w:rsidR="000B0066" w:rsidRPr="008C2499">
              <w:t xml:space="preserve">and </w:t>
            </w:r>
            <w:r w:rsidR="00DC5480" w:rsidRPr="008C2499">
              <w:fldChar w:fldCharType="begin"/>
            </w:r>
            <w:r w:rsidR="00DC5480" w:rsidRPr="008C2499">
              <w:instrText xml:space="preserve"> REF _Ref478973554 \h  \* MERGEFORMAT </w:instrText>
            </w:r>
            <w:r w:rsidR="00DC5480" w:rsidRPr="008C2499">
              <w:fldChar w:fldCharType="separate"/>
            </w:r>
            <w:r w:rsidR="00B73FE3" w:rsidRPr="00822BC6">
              <w:t xml:space="preserve">Figure </w:t>
            </w:r>
            <w:r w:rsidR="00B73FE3">
              <w:rPr>
                <w:noProof/>
              </w:rPr>
              <w:t>42</w:t>
            </w:r>
            <w:r w:rsidR="00DC5480" w:rsidRPr="008C2499">
              <w:fldChar w:fldCharType="end"/>
            </w:r>
            <w:r w:rsidR="000B0066" w:rsidRPr="008C2499">
              <w:t xml:space="preserve"> </w:t>
            </w:r>
            <w:r w:rsidRPr="008C2499">
              <w:t xml:space="preserve">(trends by age) and </w:t>
            </w:r>
            <w:r w:rsidR="00616FB9" w:rsidRPr="008C2499">
              <w:fldChar w:fldCharType="begin"/>
            </w:r>
            <w:r w:rsidR="00616FB9" w:rsidRPr="008C2499">
              <w:instrText xml:space="preserve"> REF _Ref316999218 \h  \* MERGEFORMAT </w:instrText>
            </w:r>
            <w:r w:rsidR="00616FB9" w:rsidRPr="008C2499">
              <w:fldChar w:fldCharType="separate"/>
            </w:r>
            <w:r w:rsidR="00B73FE3" w:rsidRPr="00822BC6">
              <w:t xml:space="preserve">Figure </w:t>
            </w:r>
            <w:r w:rsidR="00B73FE3">
              <w:rPr>
                <w:noProof/>
              </w:rPr>
              <w:t>43</w:t>
            </w:r>
            <w:r w:rsidR="00616FB9" w:rsidRPr="008C2499">
              <w:fldChar w:fldCharType="end"/>
            </w:r>
            <w:r w:rsidRPr="008C2499">
              <w:t xml:space="preserve"> (trends by laboratory).</w:t>
            </w:r>
            <w:r w:rsidR="00F9046D" w:rsidRPr="008C2499">
              <w:t xml:space="preserve"> </w:t>
            </w:r>
            <w:r w:rsidR="00616FB9" w:rsidRPr="008C2499">
              <w:fldChar w:fldCharType="begin"/>
            </w:r>
            <w:r w:rsidR="00616FB9" w:rsidRPr="008C2499">
              <w:instrText xml:space="preserve"> REF _Ref316999214 \h  \* MERGEFORMAT </w:instrText>
            </w:r>
            <w:r w:rsidR="00616FB9" w:rsidRPr="008C2499">
              <w:fldChar w:fldCharType="separate"/>
            </w:r>
            <w:r w:rsidR="00B73FE3" w:rsidRPr="00822BC6">
              <w:t xml:space="preserve">Figure </w:t>
            </w:r>
            <w:r w:rsidR="00B73FE3">
              <w:rPr>
                <w:noProof/>
              </w:rPr>
              <w:t>41</w:t>
            </w:r>
            <w:r w:rsidR="00616FB9" w:rsidRPr="008C2499">
              <w:fldChar w:fldCharType="end"/>
            </w:r>
            <w:r w:rsidR="000B0066" w:rsidRPr="008C2499">
              <w:t xml:space="preserve"> and </w:t>
            </w:r>
            <w:r w:rsidR="00616FB9" w:rsidRPr="008C2499">
              <w:fldChar w:fldCharType="begin"/>
            </w:r>
            <w:r w:rsidR="00616FB9" w:rsidRPr="008C2499">
              <w:instrText xml:space="preserve"> REF _Ref316999218 \h  \* MERGEFORMAT </w:instrText>
            </w:r>
            <w:r w:rsidR="00616FB9" w:rsidRPr="008C2499">
              <w:fldChar w:fldCharType="separate"/>
            </w:r>
            <w:r w:rsidR="00B73FE3" w:rsidRPr="00822BC6">
              <w:t xml:space="preserve">Figure </w:t>
            </w:r>
            <w:r w:rsidR="00B73FE3">
              <w:rPr>
                <w:noProof/>
              </w:rPr>
              <w:t>43</w:t>
            </w:r>
            <w:r w:rsidR="00616FB9" w:rsidRPr="008C2499">
              <w:fldChar w:fldCharType="end"/>
            </w:r>
            <w:r w:rsidR="000B0066" w:rsidRPr="008C2499">
              <w:t xml:space="preserve"> show trends over the last four monitoring report periods (two years), consistent with other trends presented in this report. </w:t>
            </w:r>
            <w:r w:rsidR="00DC5480" w:rsidRPr="008C2499">
              <w:fldChar w:fldCharType="begin"/>
            </w:r>
            <w:r w:rsidR="00DC5480" w:rsidRPr="008C2499">
              <w:instrText xml:space="preserve"> REF _Ref478973554 \h  \* MERGEFORMAT </w:instrText>
            </w:r>
            <w:r w:rsidR="00DC5480" w:rsidRPr="008C2499">
              <w:fldChar w:fldCharType="separate"/>
            </w:r>
            <w:r w:rsidR="00B73FE3" w:rsidRPr="00822BC6">
              <w:t xml:space="preserve">Figure </w:t>
            </w:r>
            <w:r w:rsidR="00B73FE3">
              <w:rPr>
                <w:noProof/>
              </w:rPr>
              <w:t>42</w:t>
            </w:r>
            <w:r w:rsidR="00DC5480" w:rsidRPr="008C2499">
              <w:fldChar w:fldCharType="end"/>
            </w:r>
            <w:r w:rsidR="00DC5480" w:rsidRPr="008C2499">
              <w:t xml:space="preserve"> </w:t>
            </w:r>
            <w:r w:rsidR="000B0066" w:rsidRPr="008C2499">
              <w:t>shows longer term trends (</w:t>
            </w:r>
            <w:r w:rsidR="0022185B" w:rsidRPr="008C2499">
              <w:t xml:space="preserve">1 </w:t>
            </w:r>
            <w:r w:rsidR="00AF105F" w:rsidRPr="008C2499">
              <w:t xml:space="preserve">July </w:t>
            </w:r>
            <w:r w:rsidR="000B0066" w:rsidRPr="008C2499">
              <w:t>2008</w:t>
            </w:r>
            <w:r w:rsidR="005151CE" w:rsidRPr="008C2499">
              <w:t xml:space="preserve"> </w:t>
            </w:r>
            <w:r w:rsidR="00FF1B60" w:rsidRPr="008C2499">
              <w:t xml:space="preserve">to </w:t>
            </w:r>
            <w:r w:rsidR="00223AA3" w:rsidRPr="008C2499">
              <w:t>30 June 2017</w:t>
            </w:r>
            <w:r w:rsidR="000B0066" w:rsidRPr="008C2499">
              <w:t>) in rates of HSIL cytology in women</w:t>
            </w:r>
            <w:r w:rsidR="000B0066" w:rsidRPr="00D901C5">
              <w:t xml:space="preserve"> aged under </w:t>
            </w:r>
            <w:r w:rsidR="00AF105F" w:rsidRPr="00D901C5">
              <w:t>4</w:t>
            </w:r>
            <w:r w:rsidR="000B0066" w:rsidRPr="00D901C5">
              <w:t xml:space="preserve">0 years, compared to the overall HSIL reporting rate in women of all ages. The younger age groups in this </w:t>
            </w:r>
            <w:r w:rsidR="00C65151" w:rsidRPr="00B428F9">
              <w:t>figure</w:t>
            </w:r>
            <w:r w:rsidR="000B0066" w:rsidRPr="00B428F9">
              <w:t xml:space="preserve"> would</w:t>
            </w:r>
            <w:r w:rsidR="000B0066" w:rsidRPr="00D901C5">
              <w:t xml:space="preserve"> be the first to be potentially affected by HPV vaccination (the oldest birth cohorts eligible for vaccination through the publicly funded program</w:t>
            </w:r>
            <w:r w:rsidR="0049495D">
              <w:t>me</w:t>
            </w:r>
            <w:r w:rsidR="000B0066" w:rsidRPr="00D901C5">
              <w:t xml:space="preserve"> would be aged up to </w:t>
            </w:r>
            <w:r w:rsidR="00910E32" w:rsidRPr="00D901C5">
              <w:t xml:space="preserve">27 </w:t>
            </w:r>
            <w:r w:rsidR="000B0066" w:rsidRPr="00D901C5">
              <w:t xml:space="preserve">years at the time of </w:t>
            </w:r>
            <w:r w:rsidR="007E4ADC" w:rsidRPr="00D901C5">
              <w:t xml:space="preserve">the current </w:t>
            </w:r>
            <w:r w:rsidR="00325D57" w:rsidRPr="00D901C5">
              <w:t>monitoring</w:t>
            </w:r>
            <w:r w:rsidR="007E4ADC" w:rsidRPr="00D901C5">
              <w:t xml:space="preserve"> period). </w:t>
            </w:r>
            <w:r w:rsidR="004F6695" w:rsidRPr="00D901C5">
              <w:t xml:space="preserve">HSIL rates in women aged less than 20 years are quite variable; this is likely to be because far fewer women of this age group attend for screening, since routine screening is not recommended for women aged less than 20 years. </w:t>
            </w:r>
            <w:r w:rsidR="000B0066" w:rsidRPr="00D901C5">
              <w:t>HSIL reporting rates in women aged 20-24 years had been increasing prior to 2013</w:t>
            </w:r>
            <w:r w:rsidR="002A4A5D" w:rsidRPr="00D901C5">
              <w:t xml:space="preserve"> and reached a high of 2.2% for the July-December 2012 period.</w:t>
            </w:r>
            <w:r w:rsidR="00EA0B44" w:rsidRPr="00D901C5">
              <w:t xml:space="preserve"> (Report 38)</w:t>
            </w:r>
            <w:r w:rsidR="002A4A5D" w:rsidRPr="00D901C5">
              <w:t>.</w:t>
            </w:r>
            <w:r w:rsidR="000B0066" w:rsidRPr="00D901C5">
              <w:t xml:space="preserve"> </w:t>
            </w:r>
            <w:r w:rsidR="00F96F67" w:rsidRPr="00D901C5">
              <w:t>HSIL rates</w:t>
            </w:r>
            <w:r w:rsidR="002A4A5D" w:rsidRPr="00D901C5">
              <w:t xml:space="preserve"> then fell for four monitoring periods between January 2013 and December 2014</w:t>
            </w:r>
            <w:r w:rsidR="00377790" w:rsidRPr="00D901C5">
              <w:t>.</w:t>
            </w:r>
            <w:r w:rsidR="0044248E" w:rsidRPr="00D901C5">
              <w:t xml:space="preserve"> </w:t>
            </w:r>
            <w:r w:rsidR="00EF7875" w:rsidRPr="00D901C5">
              <w:t>However,</w:t>
            </w:r>
            <w:r w:rsidR="00B61791" w:rsidRPr="00D901C5">
              <w:t xml:space="preserve"> </w:t>
            </w:r>
            <w:r w:rsidR="0044248E" w:rsidRPr="00D901C5">
              <w:t xml:space="preserve">in </w:t>
            </w:r>
            <w:r w:rsidR="00C547C7" w:rsidRPr="00D901C5">
              <w:t>the July-December 2015</w:t>
            </w:r>
            <w:r w:rsidR="0044248E" w:rsidRPr="00D901C5">
              <w:t xml:space="preserve"> </w:t>
            </w:r>
            <w:r w:rsidR="002A4A5D" w:rsidRPr="00D901C5">
              <w:t>monitoring period</w:t>
            </w:r>
            <w:r w:rsidR="00377790" w:rsidRPr="00D901C5">
              <w:t xml:space="preserve"> </w:t>
            </w:r>
            <w:r w:rsidR="00EA0B44" w:rsidRPr="00D901C5">
              <w:t xml:space="preserve">(Report 44) </w:t>
            </w:r>
            <w:r w:rsidR="00377790" w:rsidRPr="00D901C5">
              <w:t>an increase was seen</w:t>
            </w:r>
            <w:r w:rsidR="00B61791" w:rsidRPr="00D901C5">
              <w:t xml:space="preserve"> in </w:t>
            </w:r>
            <w:r w:rsidR="00F96F67" w:rsidRPr="00D901C5">
              <w:t>virtually all age groups, including women aged 20-24 years</w:t>
            </w:r>
            <w:r w:rsidR="002A4A5D" w:rsidRPr="00D901C5">
              <w:t xml:space="preserve"> (from 1.6%</w:t>
            </w:r>
            <w:r w:rsidR="009B139E" w:rsidRPr="00D901C5">
              <w:t xml:space="preserve"> </w:t>
            </w:r>
            <w:r w:rsidR="0044248E" w:rsidRPr="00D901C5">
              <w:t xml:space="preserve">in </w:t>
            </w:r>
            <w:r w:rsidR="00EF7875" w:rsidRPr="00D901C5">
              <w:t>the January</w:t>
            </w:r>
            <w:r w:rsidR="00C547C7" w:rsidRPr="00D901C5">
              <w:t xml:space="preserve"> to June 2015 report, report 43,</w:t>
            </w:r>
            <w:r w:rsidR="0044248E" w:rsidRPr="00D901C5">
              <w:t xml:space="preserve"> </w:t>
            </w:r>
            <w:r w:rsidR="009B139E" w:rsidRPr="00D901C5">
              <w:t>to 2.0%</w:t>
            </w:r>
            <w:r w:rsidR="0044248E" w:rsidRPr="00D901C5">
              <w:t xml:space="preserve"> in </w:t>
            </w:r>
            <w:r w:rsidR="00377790" w:rsidRPr="00D901C5">
              <w:t>Report 44</w:t>
            </w:r>
            <w:r w:rsidR="002A4A5D" w:rsidRPr="00D901C5">
              <w:t>).</w:t>
            </w:r>
            <w:r w:rsidR="00AF21B8" w:rsidRPr="00D901C5">
              <w:t xml:space="preserve"> </w:t>
            </w:r>
            <w:r w:rsidR="00B61791" w:rsidRPr="00D901C5">
              <w:t xml:space="preserve">A drop in HSIL rates has been observed in </w:t>
            </w:r>
            <w:r w:rsidR="00421953" w:rsidRPr="00D901C5">
              <w:t>the</w:t>
            </w:r>
            <w:r w:rsidR="00C547C7" w:rsidRPr="00D901C5">
              <w:t xml:space="preserve"> last </w:t>
            </w:r>
            <w:r w:rsidR="00ED455F" w:rsidRPr="00D901C5">
              <w:t xml:space="preserve">three </w:t>
            </w:r>
            <w:r w:rsidR="00C547C7" w:rsidRPr="00D901C5">
              <w:t>monitoring reports</w:t>
            </w:r>
            <w:r w:rsidR="00421953" w:rsidRPr="00D901C5">
              <w:t xml:space="preserve"> including the</w:t>
            </w:r>
            <w:r w:rsidR="00B61791" w:rsidRPr="00D901C5">
              <w:t xml:space="preserve"> current monitoring report </w:t>
            </w:r>
            <w:r w:rsidR="00C547C7" w:rsidRPr="00D901C5">
              <w:t xml:space="preserve">in </w:t>
            </w:r>
            <w:r w:rsidR="00E4650F">
              <w:t>women aged 20-24 years</w:t>
            </w:r>
            <w:r w:rsidR="00C55019" w:rsidRPr="00D901C5">
              <w:t xml:space="preserve"> </w:t>
            </w:r>
            <w:r w:rsidR="00421953" w:rsidRPr="00D901C5">
              <w:t>(to 1.6</w:t>
            </w:r>
            <w:r w:rsidR="00B61791" w:rsidRPr="00D901C5">
              <w:t>%</w:t>
            </w:r>
            <w:r w:rsidR="00421953" w:rsidRPr="00D901C5">
              <w:t>)</w:t>
            </w:r>
            <w:r w:rsidR="00B61791" w:rsidRPr="00D901C5">
              <w:t xml:space="preserve">. </w:t>
            </w:r>
            <w:bookmarkStart w:id="357" w:name="_Hlk498066496"/>
            <w:r w:rsidR="00421953" w:rsidRPr="00D901C5">
              <w:t>Decreases ha</w:t>
            </w:r>
            <w:r w:rsidR="000349AC">
              <w:t>ve</w:t>
            </w:r>
            <w:r w:rsidR="00421953" w:rsidRPr="00D901C5">
              <w:t xml:space="preserve"> also been seen in </w:t>
            </w:r>
            <w:r w:rsidR="00E4650F">
              <w:t>the five-</w:t>
            </w:r>
            <w:r w:rsidR="00EE7C11" w:rsidRPr="00D901C5">
              <w:t xml:space="preserve">year </w:t>
            </w:r>
            <w:r w:rsidR="00421953" w:rsidRPr="00D901C5">
              <w:t>age groups</w:t>
            </w:r>
            <w:r w:rsidR="009712EC">
              <w:t xml:space="preserve"> </w:t>
            </w:r>
            <w:r w:rsidR="00ED455F" w:rsidRPr="00D901C5">
              <w:t xml:space="preserve">between </w:t>
            </w:r>
            <w:bookmarkEnd w:id="357"/>
            <w:r w:rsidR="00ED455F" w:rsidRPr="00D901C5">
              <w:t xml:space="preserve">25-44 </w:t>
            </w:r>
            <w:r w:rsidR="00ED455F" w:rsidRPr="008C2499">
              <w:t>and 60-69</w:t>
            </w:r>
            <w:r w:rsidR="00421953" w:rsidRPr="008C2499">
              <w:t xml:space="preserve"> </w:t>
            </w:r>
            <w:r w:rsidR="0002170E" w:rsidRPr="008C2499">
              <w:t>(</w:t>
            </w:r>
            <w:r w:rsidR="0002170E" w:rsidRPr="008C2499">
              <w:fldChar w:fldCharType="begin"/>
            </w:r>
            <w:r w:rsidR="0002170E" w:rsidRPr="008C2499">
              <w:instrText xml:space="preserve"> REF _Ref316999214 \h </w:instrText>
            </w:r>
            <w:r w:rsidR="00C547C7" w:rsidRPr="008C2499">
              <w:instrText xml:space="preserve"> \* MERGEFORMAT </w:instrText>
            </w:r>
            <w:r w:rsidR="0002170E" w:rsidRPr="008C2499">
              <w:fldChar w:fldCharType="separate"/>
            </w:r>
            <w:r w:rsidR="00B73FE3" w:rsidRPr="00822BC6">
              <w:t xml:space="preserve">Figure </w:t>
            </w:r>
            <w:r w:rsidR="00B73FE3">
              <w:rPr>
                <w:noProof/>
              </w:rPr>
              <w:t>41</w:t>
            </w:r>
            <w:r w:rsidR="0002170E" w:rsidRPr="008C2499">
              <w:fldChar w:fldCharType="end"/>
            </w:r>
            <w:r w:rsidR="0002170E" w:rsidRPr="008C2499">
              <w:t>)</w:t>
            </w:r>
            <w:r w:rsidR="00CA4B20" w:rsidRPr="008C2499">
              <w:t>.</w:t>
            </w:r>
            <w:r w:rsidR="009712EC">
              <w:t xml:space="preserve"> </w:t>
            </w:r>
            <w:r w:rsidR="004D6878">
              <w:t xml:space="preserve"> </w:t>
            </w:r>
            <w:r w:rsidR="005B71F1">
              <w:t>However,</w:t>
            </w:r>
            <w:r w:rsidR="004D6878">
              <w:t xml:space="preserve"> in the 20-24 years age group, the rate in the current period is the lowest it has been since the latter half of 2008 </w:t>
            </w:r>
            <w:r w:rsidR="00112802">
              <w:t>(around the time that the HPV vaccination program</w:t>
            </w:r>
            <w:r w:rsidR="0049495D">
              <w:t>me</w:t>
            </w:r>
            <w:r w:rsidR="00112802">
              <w:t xml:space="preserve"> began).  In </w:t>
            </w:r>
            <w:r w:rsidR="004D6878">
              <w:t xml:space="preserve">all </w:t>
            </w:r>
            <w:r w:rsidR="00112802">
              <w:t xml:space="preserve">other age </w:t>
            </w:r>
            <w:r w:rsidR="004D6878">
              <w:t>groups</w:t>
            </w:r>
            <w:r w:rsidR="00112802">
              <w:t>, the reduction in the current report brings rates back to levels similar to those seen prior to the increase observed in late 2015.</w:t>
            </w:r>
          </w:p>
          <w:p w14:paraId="7E5372FB" w14:textId="77777777" w:rsidR="00004730" w:rsidRPr="00D901C5" w:rsidRDefault="00004730" w:rsidP="0039334F">
            <w:pPr>
              <w:jc w:val="both"/>
            </w:pPr>
          </w:p>
        </w:tc>
      </w:tr>
      <w:tr w:rsidR="00004730" w:rsidRPr="00D901C5" w14:paraId="5C7C22AF" w14:textId="77777777" w:rsidTr="00DB0C48">
        <w:tc>
          <w:tcPr>
            <w:tcW w:w="1473" w:type="dxa"/>
          </w:tcPr>
          <w:p w14:paraId="59FF4154" w14:textId="77777777" w:rsidR="00004730" w:rsidRPr="00D901C5" w:rsidRDefault="00004730" w:rsidP="00DE16F5">
            <w:pPr>
              <w:spacing w:before="120"/>
              <w:ind w:right="544"/>
              <w:jc w:val="both"/>
              <w:rPr>
                <w:b/>
              </w:rPr>
            </w:pPr>
            <w:r w:rsidRPr="00D901C5">
              <w:rPr>
                <w:b/>
              </w:rPr>
              <w:t>Comments</w:t>
            </w:r>
          </w:p>
        </w:tc>
        <w:tc>
          <w:tcPr>
            <w:tcW w:w="7849" w:type="dxa"/>
            <w:tcBorders>
              <w:top w:val="single" w:sz="4" w:space="0" w:color="auto"/>
            </w:tcBorders>
          </w:tcPr>
          <w:p w14:paraId="307A0796" w14:textId="77777777" w:rsidR="00004730" w:rsidRPr="00D901C5" w:rsidRDefault="00D117E9" w:rsidP="00DE5374">
            <w:pPr>
              <w:spacing w:before="120"/>
              <w:jc w:val="both"/>
            </w:pPr>
            <w:r w:rsidRPr="00D901C5">
              <w:t>High rates of abnormal samples from LabPLUS are consistent with previous reports, and as discussed in previous monitoring reports</w:t>
            </w:r>
            <w:r w:rsidR="002A2509" w:rsidRPr="00D901C5">
              <w:t>,</w:t>
            </w:r>
            <w:r w:rsidRPr="00D901C5">
              <w:t xml:space="preserve"> it is thought that the case-mix of this laboratory (</w:t>
            </w:r>
            <w:r w:rsidR="00EF7875" w:rsidRPr="00D901C5">
              <w:t>i.e.</w:t>
            </w:r>
            <w:r w:rsidRPr="00D901C5">
              <w:t xml:space="preserve"> a </w:t>
            </w:r>
            <w:r w:rsidR="00AC0D89" w:rsidRPr="00D901C5">
              <w:t>significant</w:t>
            </w:r>
            <w:r w:rsidRPr="00D901C5">
              <w:t xml:space="preserve"> proportion of samples received from colposcopy clinics compared to other laboratories) is a</w:t>
            </w:r>
            <w:r w:rsidR="002A2509" w:rsidRPr="00D901C5">
              <w:t>n underlying</w:t>
            </w:r>
            <w:r w:rsidRPr="00D901C5">
              <w:t xml:space="preserve"> factor</w:t>
            </w:r>
            <w:r w:rsidR="002A2509" w:rsidRPr="00D901C5">
              <w:t>.</w:t>
            </w:r>
            <w:r w:rsidRPr="00D901C5">
              <w:t xml:space="preserve"> </w:t>
            </w:r>
          </w:p>
          <w:p w14:paraId="5481D7B0" w14:textId="77777777" w:rsidR="00AE421C" w:rsidRPr="00D901C5" w:rsidRDefault="00AE421C" w:rsidP="00F307A7">
            <w:pPr>
              <w:jc w:val="both"/>
              <w:rPr>
                <w:szCs w:val="23"/>
              </w:rPr>
            </w:pPr>
          </w:p>
          <w:p w14:paraId="143C5EBF" w14:textId="796493C3" w:rsidR="00AE421C" w:rsidRPr="00D901C5" w:rsidRDefault="00AE421C" w:rsidP="00F307A7">
            <w:pPr>
              <w:jc w:val="both"/>
              <w:rPr>
                <w:szCs w:val="23"/>
              </w:rPr>
            </w:pPr>
            <w:r w:rsidRPr="00D901C5">
              <w:rPr>
                <w:szCs w:val="23"/>
              </w:rPr>
              <w:t>Workload</w:t>
            </w:r>
            <w:r w:rsidR="00621D34" w:rsidRPr="00D901C5">
              <w:rPr>
                <w:szCs w:val="23"/>
              </w:rPr>
              <w:t xml:space="preserve"> </w:t>
            </w:r>
            <w:r w:rsidR="0062115F" w:rsidRPr="00D901C5">
              <w:rPr>
                <w:szCs w:val="23"/>
              </w:rPr>
              <w:t>catchments</w:t>
            </w:r>
            <w:r w:rsidRPr="00D901C5">
              <w:rPr>
                <w:szCs w:val="23"/>
              </w:rPr>
              <w:t xml:space="preserve"> for laboratories may be regional or nationwide and </w:t>
            </w:r>
            <w:r w:rsidR="00107425">
              <w:rPr>
                <w:szCs w:val="23"/>
              </w:rPr>
              <w:t>may</w:t>
            </w:r>
            <w:r w:rsidR="00107425" w:rsidRPr="00D901C5">
              <w:rPr>
                <w:szCs w:val="23"/>
              </w:rPr>
              <w:t xml:space="preserve"> </w:t>
            </w:r>
            <w:r w:rsidR="0062115F" w:rsidRPr="00D901C5">
              <w:rPr>
                <w:szCs w:val="23"/>
              </w:rPr>
              <w:t>chang</w:t>
            </w:r>
            <w:r w:rsidR="00107425">
              <w:rPr>
                <w:szCs w:val="23"/>
              </w:rPr>
              <w:t>e</w:t>
            </w:r>
            <w:r w:rsidR="0062115F" w:rsidRPr="00D901C5">
              <w:rPr>
                <w:szCs w:val="23"/>
              </w:rPr>
              <w:t xml:space="preserve"> because of laboratory service restructuring. A</w:t>
            </w:r>
            <w:r w:rsidRPr="00D901C5">
              <w:rPr>
                <w:szCs w:val="23"/>
              </w:rPr>
              <w:t>s a result, it is not always straightforward to determine the catchment population for a laboratory. Rates of negative and abnormal results for individual laboratories therefore need to be interpreted with some care, to allow for this difference in workloads</w:t>
            </w:r>
            <w:r w:rsidR="007D0535" w:rsidRPr="00D901C5">
              <w:rPr>
                <w:szCs w:val="23"/>
              </w:rPr>
              <w:t xml:space="preserve"> and case-mix</w:t>
            </w:r>
            <w:r w:rsidRPr="00D901C5">
              <w:rPr>
                <w:szCs w:val="23"/>
              </w:rPr>
              <w:t>.</w:t>
            </w:r>
          </w:p>
          <w:p w14:paraId="6B0B76C3" w14:textId="77777777" w:rsidR="00004730" w:rsidRPr="00D901C5" w:rsidRDefault="00004730" w:rsidP="00DE5374">
            <w:pPr>
              <w:jc w:val="both"/>
              <w:rPr>
                <w:szCs w:val="23"/>
              </w:rPr>
            </w:pPr>
          </w:p>
          <w:p w14:paraId="31D80B94" w14:textId="4F87AA44" w:rsidR="0002139A" w:rsidRPr="00D901C5" w:rsidRDefault="0002139A" w:rsidP="0039334F">
            <w:pPr>
              <w:jc w:val="both"/>
            </w:pPr>
            <w:r w:rsidRPr="00D901C5">
              <w:t xml:space="preserve">The national Human Papillomavirus (HPV) Immunisation Programme was introduced in New Zealand in September 2008, and involves routine vaccination of girls 12-13 years and catch-up </w:t>
            </w:r>
            <w:r w:rsidR="00B77E6D" w:rsidRPr="00D901C5">
              <w:t xml:space="preserve">vaccination has previously been offered to young </w:t>
            </w:r>
            <w:r w:rsidRPr="00D901C5">
              <w:t xml:space="preserve">women </w:t>
            </w:r>
            <w:r w:rsidR="00B77E6D" w:rsidRPr="00D901C5">
              <w:t>born in 1990 or later</w:t>
            </w:r>
            <w:r w:rsidRPr="00D901C5">
              <w:t xml:space="preserve">. International </w:t>
            </w:r>
            <w:r w:rsidR="00016E94" w:rsidRPr="00D901C5">
              <w:t xml:space="preserve">and New Zealand </w:t>
            </w:r>
            <w:r w:rsidRPr="00D901C5">
              <w:t>data indicate that m</w:t>
            </w:r>
            <w:r w:rsidR="00BC6E28">
              <w:t>ost</w:t>
            </w:r>
            <w:r w:rsidRPr="00D901C5">
              <w:t xml:space="preserve"> high grade squamous cytology reports are associated with HPV types which are potentially p</w:t>
            </w:r>
            <w:r w:rsidRPr="006E08EC">
              <w:t>reven</w:t>
            </w:r>
            <w:r w:rsidR="00C65151" w:rsidRPr="006E08EC">
              <w:t>table</w:t>
            </w:r>
            <w:r w:rsidRPr="00D901C5">
              <w:t xml:space="preserve"> by vaccination</w:t>
            </w:r>
            <w:r w:rsidR="00D10A2F">
              <w:t xml:space="preserve"> (approximately 53% by first generation vaccines against HPV16/18; &gt;70% with 9-valent vaccines)</w:t>
            </w:r>
            <w:r w:rsidR="00D151A6" w:rsidRPr="00D901C5">
              <w:t>,</w:t>
            </w:r>
            <w:hyperlink w:anchor="_ENREF_4" w:tooltip="Simonella, 2013 #5184" w:history="1">
              <w:r w:rsidR="00A639C0" w:rsidRPr="00D901C5">
                <w:fldChar w:fldCharType="begin">
                  <w:fldData xml:space="preserve">PEVuZE5vdGU+PENpdGU+PEF1dGhvcj5TaW1vbmVsbGE8L0F1dGhvcj48WWVhcj4yMDEzPC9ZZWFy
PjxSZWNOdW0+NTE4NDwvUmVjTnVtPjxEaXNwbGF5VGV4dD48c3R5bGUgZmFjZT0ic3VwZXJzY3Jp
cHQiPjQtNzwvc3R5bGU+PC9EaXNwbGF5VGV4dD48cmVjb3JkPjxyZWMtbnVtYmVyPjUxODQ8L3Jl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A639C0">
                <w:instrText xml:space="preserve"> ADDIN EN.CITE </w:instrText>
              </w:r>
              <w:r w:rsidR="00A639C0">
                <w:fldChar w:fldCharType="begin">
                  <w:fldData xml:space="preserve">PEVuZE5vdGU+PENpdGU+PEF1dGhvcj5TaW1vbmVsbGE8L0F1dGhvcj48WWVhcj4yMDEzPC9ZZWFy
PjxSZWNOdW0+NTE4NDwvUmVjTnVtPjxEaXNwbGF5VGV4dD48c3R5bGUgZmFjZT0ic3VwZXJzY3Jp
cHQiPjQtNzwvc3R5bGU+PC9EaXNwbGF5VGV4dD48cmVjb3JkPjxyZWMtbnVtYmVyPjUxODQ8L3Jl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A639C0">
                <w:instrText xml:space="preserve"> ADDIN EN.CITE.DATA </w:instrText>
              </w:r>
              <w:r w:rsidR="00A639C0">
                <w:fldChar w:fldCharType="end"/>
              </w:r>
              <w:r w:rsidR="00A639C0" w:rsidRPr="00D901C5">
                <w:fldChar w:fldCharType="separate"/>
              </w:r>
              <w:r w:rsidR="00A639C0" w:rsidRPr="00D901C5">
                <w:rPr>
                  <w:noProof/>
                  <w:vertAlign w:val="superscript"/>
                </w:rPr>
                <w:t>4-7</w:t>
              </w:r>
              <w:r w:rsidR="00A639C0" w:rsidRPr="00D901C5">
                <w:fldChar w:fldCharType="end"/>
              </w:r>
            </w:hyperlink>
            <w:r w:rsidRPr="000846F5">
              <w:t xml:space="preserve"> and that this is p</w:t>
            </w:r>
            <w:r w:rsidRPr="00C424D9">
              <w:t>articularly true for younger women</w:t>
            </w:r>
            <w:r w:rsidR="00100CC8" w:rsidRPr="00D901C5">
              <w:fldChar w:fldCharType="begin">
                <w:fldData xml:space="preserve">PEVuZE5vdGU+PENpdGU+PEF1dGhvcj5TaW1vbmVsbGE8L0F1dGhvcj48WWVhcj4yMDEzPC9ZZWFy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==
</w:fldData>
              </w:fldChar>
            </w:r>
            <w:r w:rsidR="00A639C0">
              <w:instrText xml:space="preserve"> ADDIN EN.CITE </w:instrText>
            </w:r>
            <w:r w:rsidR="00A639C0">
              <w:fldChar w:fldCharType="begin">
                <w:fldData xml:space="preserve">PEVuZE5vdGU+PENpdGU+PEF1dGhvcj5TaW1vbmVsbGE8L0F1dGhvcj48WWVhcj4yMDEzPC9ZZWFy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==
</w:fldData>
              </w:fldChar>
            </w:r>
            <w:r w:rsidR="00A639C0">
              <w:instrText xml:space="preserve"> ADDIN EN.CITE.DATA </w:instrText>
            </w:r>
            <w:r w:rsidR="00A639C0">
              <w:fldChar w:fldCharType="end"/>
            </w:r>
            <w:r w:rsidR="00100CC8" w:rsidRPr="00D901C5">
              <w:fldChar w:fldCharType="separate"/>
            </w:r>
            <w:hyperlink w:anchor="_ENREF_4" w:tooltip="Simonella, 2013 #5184" w:history="1">
              <w:r w:rsidR="00A639C0" w:rsidRPr="00D901C5">
                <w:rPr>
                  <w:noProof/>
                  <w:vertAlign w:val="superscript"/>
                </w:rPr>
                <w:t>4</w:t>
              </w:r>
            </w:hyperlink>
            <w:r w:rsidR="00744212" w:rsidRPr="00D901C5">
              <w:rPr>
                <w:noProof/>
                <w:vertAlign w:val="superscript"/>
              </w:rPr>
              <w:t xml:space="preserve">, </w:t>
            </w:r>
            <w:hyperlink w:anchor="_ENREF_8" w:tooltip="Porras, 2009 #4471" w:history="1">
              <w:r w:rsidR="00A639C0" w:rsidRPr="00D901C5">
                <w:rPr>
                  <w:noProof/>
                  <w:vertAlign w:val="superscript"/>
                </w:rPr>
                <w:t>8-10</w:t>
              </w:r>
            </w:hyperlink>
            <w:r w:rsidR="00100CC8" w:rsidRPr="00D901C5">
              <w:fldChar w:fldCharType="end"/>
            </w:r>
            <w:r w:rsidR="00071FF2" w:rsidRPr="000846F5">
              <w:t>.</w:t>
            </w:r>
            <w:r w:rsidR="009712EC">
              <w:t xml:space="preserve"> </w:t>
            </w:r>
            <w:r w:rsidRPr="005122A5">
              <w:t xml:space="preserve">It is anticipated that data will also soon be available </w:t>
            </w:r>
            <w:r w:rsidR="00385F3F" w:rsidRPr="005122A5">
              <w:t>from Ne</w:t>
            </w:r>
            <w:r w:rsidR="00385F3F" w:rsidRPr="00D901C5">
              <w:t xml:space="preserve">w Zealand </w:t>
            </w:r>
            <w:r w:rsidRPr="00D901C5">
              <w:t xml:space="preserve">to further </w:t>
            </w:r>
            <w:r w:rsidR="00385F3F" w:rsidRPr="00D901C5">
              <w:t>quantify the potential impact of the Human Papillomavirus Immunisation Programme in New Zealand</w:t>
            </w:r>
            <w:r w:rsidRPr="00D901C5">
              <w:t>. As vaccinated cohorts enter the screening programme, it is anticipated that the proportion of satisfactory cytology samples reported as HSIL will gradually reduce, and that this will occur in younger age groups first</w:t>
            </w:r>
            <w:r w:rsidR="004E7982" w:rsidRPr="00D901C5">
              <w:t xml:space="preserve"> (the oldest birth cohorts eligible for vaccination through the publicly funded program</w:t>
            </w:r>
            <w:r w:rsidR="0049495D">
              <w:t>me</w:t>
            </w:r>
            <w:r w:rsidR="004E7982" w:rsidRPr="00D901C5">
              <w:t xml:space="preserve"> would be aged up to </w:t>
            </w:r>
            <w:r w:rsidR="00FB03DA" w:rsidRPr="00D901C5">
              <w:t>2</w:t>
            </w:r>
            <w:r w:rsidR="00FB03DA">
              <w:t>7</w:t>
            </w:r>
            <w:r w:rsidR="00FB03DA" w:rsidRPr="00D901C5">
              <w:t xml:space="preserve"> </w:t>
            </w:r>
            <w:r w:rsidR="004E7982" w:rsidRPr="00D901C5">
              <w:t xml:space="preserve">years at the time of the current </w:t>
            </w:r>
            <w:r w:rsidR="00325D57" w:rsidRPr="00D901C5">
              <w:t>monitoring</w:t>
            </w:r>
            <w:r w:rsidR="004E7982" w:rsidRPr="00D901C5">
              <w:t xml:space="preserve"> period</w:t>
            </w:r>
            <w:r w:rsidR="00AD35C9" w:rsidRPr="00D901C5">
              <w:t xml:space="preserve">, while the oldest birth cohorts offered vaccination at the target age of 12-13 years would be aged up to </w:t>
            </w:r>
            <w:r w:rsidR="00F37B62">
              <w:t>21</w:t>
            </w:r>
            <w:r w:rsidR="00F37B62" w:rsidRPr="00D901C5">
              <w:t xml:space="preserve"> </w:t>
            </w:r>
            <w:r w:rsidR="00AD35C9" w:rsidRPr="00D901C5">
              <w:t>years</w:t>
            </w:r>
            <w:r w:rsidR="004E7982" w:rsidRPr="00D901C5">
              <w:t>)</w:t>
            </w:r>
            <w:r w:rsidRPr="00D901C5">
              <w:t xml:space="preserve">. Therefore, trends in the proportion of satisfactory cytology samples reported as HSIL by age </w:t>
            </w:r>
            <w:r w:rsidR="00037732" w:rsidRPr="00D901C5">
              <w:t xml:space="preserve">are </w:t>
            </w:r>
            <w:r w:rsidRPr="00D901C5">
              <w:t xml:space="preserve">included in </w:t>
            </w:r>
            <w:r w:rsidR="00037732" w:rsidRPr="00D901C5">
              <w:t>these monitoring</w:t>
            </w:r>
            <w:r w:rsidRPr="00D901C5">
              <w:t xml:space="preserve"> reports, in order to monitor the impact of HPV vaccination over time.</w:t>
            </w:r>
            <w:r w:rsidR="008F5B79" w:rsidRPr="00D901C5">
              <w:t xml:space="preserve"> </w:t>
            </w:r>
            <w:r w:rsidR="00DF0B70">
              <w:t xml:space="preserve">This proportion of </w:t>
            </w:r>
            <w:r w:rsidR="00DF0B70" w:rsidRPr="00D901C5">
              <w:t>satisfactory cytology samples reported as HSIL</w:t>
            </w:r>
            <w:r w:rsidR="00DF0B70" w:rsidRPr="00DF0B70">
              <w:t xml:space="preserve"> </w:t>
            </w:r>
            <w:r w:rsidR="00DF0B70">
              <w:t>i</w:t>
            </w:r>
            <w:r w:rsidR="00DF0B70" w:rsidRPr="00DF0B70">
              <w:t xml:space="preserve">n the 20-24 years age group is </w:t>
            </w:r>
            <w:r w:rsidR="00DF0B70">
              <w:t xml:space="preserve">in the current report </w:t>
            </w:r>
            <w:r w:rsidR="00DF0B70" w:rsidRPr="00DF0B70">
              <w:t>the lowest it has been since the latter half of 2008 (around the time that the HPV vaccination program</w:t>
            </w:r>
            <w:r w:rsidR="0049495D">
              <w:t>me</w:t>
            </w:r>
            <w:r w:rsidR="00DF0B70" w:rsidRPr="00DF0B70">
              <w:t xml:space="preserve"> began)</w:t>
            </w:r>
            <w:r w:rsidR="00DF0B70">
              <w:t xml:space="preserve">, and is consistent with an HPV vaccine effect.  </w:t>
            </w:r>
            <w:r w:rsidRPr="00D901C5">
              <w:t xml:space="preserve">At the current time, it is not possible to present HSIL rates separately for vaccinated and unvaccinated women, because information relating to whether or not </w:t>
            </w:r>
            <w:r w:rsidR="004342F1" w:rsidRPr="00D901C5">
              <w:t xml:space="preserve">individual </w:t>
            </w:r>
            <w:r w:rsidRPr="00D901C5">
              <w:t>women have been vaccinated is not available on the NCSP Register.</w:t>
            </w:r>
            <w:r w:rsidR="009712EC">
              <w:t xml:space="preserve"> </w:t>
            </w:r>
            <w:r w:rsidRPr="00D901C5">
              <w:t>These data therefore need to be interpreted with some care, as they include results in all women, both vaccinated and unvaccinated.</w:t>
            </w:r>
          </w:p>
          <w:p w14:paraId="4841069B" w14:textId="77777777" w:rsidR="008142B5" w:rsidRPr="000846F5" w:rsidRDefault="008142B5" w:rsidP="008C3739">
            <w:pPr>
              <w:pStyle w:val="NoSpacing"/>
              <w:rPr>
                <w:lang w:val="en-NZ"/>
              </w:rPr>
            </w:pPr>
          </w:p>
          <w:p w14:paraId="01A739FC" w14:textId="6308AAB7" w:rsidR="00004730" w:rsidRPr="00D901C5" w:rsidRDefault="002D45E3" w:rsidP="00B42FA6">
            <w:pPr>
              <w:jc w:val="both"/>
            </w:pPr>
            <w:r w:rsidRPr="00C424D9">
              <w:t>In the current report we additionally examined age-standardised rates of HSIL cytology reports, in ord</w:t>
            </w:r>
            <w:r w:rsidRPr="005122A5">
              <w:t>er to partially account for differences in the age of the population whose cytology t</w:t>
            </w:r>
            <w:r w:rsidR="00500CA8" w:rsidRPr="005122A5">
              <w:t>ests each laboratory processes.</w:t>
            </w:r>
            <w:r w:rsidRPr="00D901C5">
              <w:t xml:space="preserve"> This could be an additional factor in some laboratories having higher or lower HSIL reporting rates.</w:t>
            </w:r>
            <w:r w:rsidR="009712EC">
              <w:t xml:space="preserve"> </w:t>
            </w:r>
            <w:r w:rsidRPr="00D901C5">
              <w:t>As the target does not specifically relate to age-standardised rates, these results cannot be directly compared to the target; however</w:t>
            </w:r>
            <w:r w:rsidR="00EF7875" w:rsidRPr="00D901C5">
              <w:t>,</w:t>
            </w:r>
            <w:r w:rsidRPr="00D901C5">
              <w:t xml:space="preserve"> as the target was set in 2013, standardising was done using the 2013 Census population (females).</w:t>
            </w:r>
            <w:r w:rsidR="009712EC">
              <w:t xml:space="preserve"> </w:t>
            </w:r>
            <w:r w:rsidRPr="00D901C5">
              <w:t>As the age-standardised HSIL rates were very similar to the crude rates within each laboratory, differences in age distribution of cytology tests reported do not appear to be a factor in differences between laboratories in HSIL reporting rates.</w:t>
            </w:r>
          </w:p>
          <w:p w14:paraId="07682B94" w14:textId="77777777" w:rsidR="00241BB7" w:rsidRPr="00D901C5" w:rsidRDefault="00241BB7" w:rsidP="00B42FA6">
            <w:pPr>
              <w:jc w:val="both"/>
            </w:pPr>
          </w:p>
          <w:p w14:paraId="425C74A1" w14:textId="77777777" w:rsidR="003C2514" w:rsidRPr="00D901C5" w:rsidRDefault="00241BB7" w:rsidP="006E2937">
            <w:pPr>
              <w:ind w:right="34"/>
              <w:jc w:val="both"/>
            </w:pPr>
            <w:r w:rsidRPr="00D901C5">
              <w:t>Caution must be taken when comparing percentages of reporting from this monitoring period to the previous monitoring periods due to changes in the nu</w:t>
            </w:r>
            <w:r w:rsidR="00500CA8" w:rsidRPr="00D901C5">
              <w:t>mber of reporting laboratories.</w:t>
            </w:r>
            <w:r w:rsidRPr="00D901C5">
              <w:t xml:space="preserve"> Differences in percentages from this and previous monitoring reports may be due to differences in</w:t>
            </w:r>
            <w:r w:rsidR="004B1079" w:rsidRPr="00D901C5">
              <w:t xml:space="preserve"> laboratory</w:t>
            </w:r>
            <w:r w:rsidRPr="00D901C5">
              <w:t xml:space="preserve"> </w:t>
            </w:r>
            <w:r w:rsidR="00EF7875" w:rsidRPr="00D901C5">
              <w:t>caseloads</w:t>
            </w:r>
            <w:r w:rsidRPr="00D901C5">
              <w:t xml:space="preserve"> between the periods. </w:t>
            </w:r>
          </w:p>
          <w:p w14:paraId="6FF31BBD" w14:textId="77777777" w:rsidR="000F0219" w:rsidRPr="00D901C5" w:rsidRDefault="000F0219" w:rsidP="006E2937">
            <w:pPr>
              <w:ind w:right="34"/>
              <w:jc w:val="both"/>
            </w:pPr>
          </w:p>
        </w:tc>
      </w:tr>
    </w:tbl>
    <w:p w14:paraId="214B8BB0" w14:textId="762F8F71" w:rsidR="00E97A73" w:rsidRPr="00822BC6" w:rsidRDefault="00BC2E78" w:rsidP="001D4D75">
      <w:pPr>
        <w:pStyle w:val="Caption"/>
        <w:spacing w:after="80"/>
        <w:ind w:right="-23"/>
        <w:jc w:val="both"/>
        <w:rPr>
          <w:noProof/>
          <w:lang w:eastAsia="en-AU"/>
        </w:rPr>
      </w:pPr>
      <w:r w:rsidRPr="00D901C5">
        <w:br w:type="page"/>
      </w:r>
      <w:bookmarkStart w:id="358" w:name="_Ref299358145"/>
      <w:bookmarkStart w:id="359" w:name="_Toc475605296"/>
      <w:bookmarkStart w:id="360" w:name="_Toc454287254"/>
      <w:bookmarkStart w:id="361" w:name="_Toc459126398"/>
      <w:bookmarkStart w:id="362" w:name="_Toc469398415"/>
      <w:bookmarkStart w:id="363" w:name="_Toc509928609"/>
      <w:r w:rsidR="00C65151" w:rsidRPr="00822BC6">
        <w:t>Figure</w:t>
      </w:r>
      <w:r w:rsidR="00915641" w:rsidRPr="00822BC6">
        <w:t xml:space="preserve"> </w:t>
      </w:r>
      <w:r w:rsidR="00C84BC8" w:rsidRPr="00822BC6">
        <w:rPr>
          <w:bCs w:val="0"/>
        </w:rPr>
        <w:fldChar w:fldCharType="begin"/>
      </w:r>
      <w:r w:rsidR="00C84BC8" w:rsidRPr="00822BC6">
        <w:rPr>
          <w:bCs w:val="0"/>
        </w:rPr>
        <w:instrText xml:space="preserve"> SEQ Figure \* ARABIC </w:instrText>
      </w:r>
      <w:r w:rsidR="00C84BC8" w:rsidRPr="00822BC6">
        <w:rPr>
          <w:bCs w:val="0"/>
        </w:rPr>
        <w:fldChar w:fldCharType="separate"/>
      </w:r>
      <w:r w:rsidR="00B73FE3">
        <w:rPr>
          <w:bCs w:val="0"/>
          <w:noProof/>
        </w:rPr>
        <w:t>37</w:t>
      </w:r>
      <w:r w:rsidR="00C84BC8" w:rsidRPr="00822BC6">
        <w:rPr>
          <w:bCs w:val="0"/>
          <w:noProof/>
        </w:rPr>
        <w:fldChar w:fldCharType="end"/>
      </w:r>
      <w:bookmarkEnd w:id="358"/>
      <w:r w:rsidR="00915641" w:rsidRPr="00822BC6">
        <w:t xml:space="preserve"> - </w:t>
      </w:r>
      <w:r w:rsidR="00915641" w:rsidRPr="00822BC6">
        <w:rPr>
          <w:noProof/>
          <w:lang w:val="en-AU" w:eastAsia="en-AU"/>
        </w:rPr>
        <w:t>Proportion</w:t>
      </w:r>
      <w:r w:rsidR="00915641" w:rsidRPr="00822BC6">
        <w:t xml:space="preserve"> of total LBC samples reported as unsatisfactory by laboratory, </w:t>
      </w:r>
      <w:bookmarkEnd w:id="359"/>
      <w:sdt>
        <w:sdtPr>
          <w:rPr>
            <w:bCs w:val="0"/>
          </w:rPr>
          <w:alias w:val="Period"/>
          <w:tag w:val="Period"/>
          <w:id w:val="-409384816"/>
          <w:placeholder>
            <w:docPart w:val="2244A31340FC499FA7E0168F79AA7DCF"/>
          </w:placeholder>
          <w:dataBinding w:prefixMappings="xmlns:ns0='http://schemas.microsoft.com/office/2006/coverPageProps' " w:xpath="/ns0:CoverPageProperties[1]/ns0:Abstract[1]" w:storeItemID="{55AF091B-3C7A-41E3-B477-F2FDAA23CFDA}"/>
          <w:text/>
        </w:sdtPr>
        <w:sdtEndPr/>
        <w:sdtContent>
          <w:r w:rsidR="003A48F1" w:rsidRPr="00822BC6">
            <w:rPr>
              <w:bCs w:val="0"/>
            </w:rPr>
            <w:t>1 January – 30 June 2017</w:t>
          </w:r>
        </w:sdtContent>
      </w:sdt>
      <w:bookmarkEnd w:id="360"/>
      <w:bookmarkEnd w:id="361"/>
      <w:bookmarkEnd w:id="362"/>
      <w:bookmarkEnd w:id="363"/>
    </w:p>
    <w:p w14:paraId="6A3A98EE" w14:textId="36CFF4B2" w:rsidR="00E97A73" w:rsidRPr="00822BC6" w:rsidRDefault="0017457C" w:rsidP="00E97A73">
      <w:pPr>
        <w:rPr>
          <w:lang w:eastAsia="en-AU"/>
        </w:rPr>
      </w:pPr>
      <w:r w:rsidRPr="00822BC6">
        <w:rPr>
          <w:noProof/>
          <w:lang w:eastAsia="en-NZ"/>
        </w:rPr>
        <w:drawing>
          <wp:inline distT="0" distB="0" distL="0" distR="0" wp14:anchorId="4789F755" wp14:editId="3D490EF7">
            <wp:extent cx="5633085" cy="3645535"/>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6509D2ED" w14:textId="22DDFF27" w:rsidR="007765AA" w:rsidRPr="00822BC6" w:rsidRDefault="007765AA" w:rsidP="00BF6063">
      <w:pPr>
        <w:rPr>
          <w:i/>
          <w:noProof/>
          <w:sz w:val="20"/>
          <w:szCs w:val="20"/>
          <w:lang w:eastAsia="en-AU"/>
        </w:rPr>
      </w:pPr>
      <w:r w:rsidRPr="00822BC6">
        <w:rPr>
          <w:i/>
          <w:noProof/>
          <w:sz w:val="20"/>
          <w:szCs w:val="20"/>
          <w:lang w:eastAsia="en-AU"/>
        </w:rPr>
        <w:t xml:space="preserve">Target for LBC: </w:t>
      </w:r>
      <w:r w:rsidR="00D550D2" w:rsidRPr="00822BC6">
        <w:rPr>
          <w:i/>
          <w:sz w:val="20"/>
          <w:szCs w:val="20"/>
        </w:rPr>
        <w:t>0.</w:t>
      </w:r>
      <w:r w:rsidRPr="00822BC6">
        <w:rPr>
          <w:i/>
          <w:noProof/>
          <w:sz w:val="20"/>
          <w:szCs w:val="20"/>
          <w:lang w:eastAsia="en-AU"/>
        </w:rPr>
        <w:t>1-</w:t>
      </w:r>
      <w:r w:rsidR="00D550D2" w:rsidRPr="00822BC6">
        <w:rPr>
          <w:i/>
          <w:sz w:val="20"/>
          <w:szCs w:val="20"/>
        </w:rPr>
        <w:t>3.0</w:t>
      </w:r>
      <w:r w:rsidR="00D06EC2" w:rsidRPr="00822BC6">
        <w:rPr>
          <w:i/>
          <w:sz w:val="20"/>
          <w:szCs w:val="20"/>
        </w:rPr>
        <w:t>%</w:t>
      </w:r>
      <w:r w:rsidR="00767104" w:rsidRPr="00822BC6">
        <w:rPr>
          <w:i/>
          <w:noProof/>
          <w:sz w:val="20"/>
          <w:szCs w:val="20"/>
          <w:lang w:eastAsia="en-AU"/>
        </w:rPr>
        <w:t xml:space="preserve"> (Black line</w:t>
      </w:r>
      <w:r w:rsidR="00D06EC2" w:rsidRPr="00822BC6">
        <w:rPr>
          <w:i/>
          <w:sz w:val="20"/>
          <w:szCs w:val="20"/>
        </w:rPr>
        <w:t>-</w:t>
      </w:r>
      <w:r w:rsidR="00767104" w:rsidRPr="00822BC6">
        <w:rPr>
          <w:i/>
          <w:noProof/>
          <w:sz w:val="20"/>
          <w:szCs w:val="20"/>
          <w:lang w:eastAsia="en-AU"/>
        </w:rPr>
        <w:t>upper target limit; red line=lower target limit)</w:t>
      </w:r>
    </w:p>
    <w:p w14:paraId="44EDC097" w14:textId="77777777" w:rsidR="00435AF7" w:rsidRPr="00822BC6" w:rsidRDefault="00435AF7" w:rsidP="001D4D75">
      <w:pPr>
        <w:pStyle w:val="NoSpacing"/>
      </w:pPr>
      <w:bookmarkStart w:id="364" w:name="_Toc454287255"/>
      <w:bookmarkStart w:id="365" w:name="_Toc459126399"/>
      <w:bookmarkStart w:id="366" w:name="_Toc469398416"/>
    </w:p>
    <w:p w14:paraId="7002294F" w14:textId="637E548F" w:rsidR="00915641" w:rsidRPr="00822BC6" w:rsidRDefault="00C65151" w:rsidP="001D4D75">
      <w:pPr>
        <w:pStyle w:val="Caption"/>
        <w:spacing w:after="80"/>
        <w:ind w:right="-23"/>
        <w:jc w:val="both"/>
      </w:pPr>
      <w:bookmarkStart w:id="367" w:name="_Ref482777683"/>
      <w:bookmarkStart w:id="368" w:name="_Toc475605297"/>
      <w:bookmarkStart w:id="369" w:name="_Toc509928610"/>
      <w:r w:rsidRPr="00822BC6">
        <w:t>Figure</w:t>
      </w:r>
      <w:r w:rsidR="00915641"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38</w:t>
      </w:r>
      <w:r w:rsidR="00F55F28" w:rsidRPr="00822BC6">
        <w:rPr>
          <w:noProof/>
        </w:rPr>
        <w:fldChar w:fldCharType="end"/>
      </w:r>
      <w:bookmarkEnd w:id="367"/>
      <w:r w:rsidR="00915641" w:rsidRPr="00822BC6">
        <w:t xml:space="preserve"> - </w:t>
      </w:r>
      <w:r w:rsidR="00915641" w:rsidRPr="00822BC6">
        <w:rPr>
          <w:noProof/>
          <w:lang w:val="en-AU" w:eastAsia="en-AU"/>
        </w:rPr>
        <w:t>Proportion</w:t>
      </w:r>
      <w:r w:rsidR="00915641" w:rsidRPr="00822BC6">
        <w:t xml:space="preserve"> of total satisfactory samples reported as negative by laboratory, </w:t>
      </w:r>
      <w:bookmarkEnd w:id="368"/>
      <w:sdt>
        <w:sdtPr>
          <w:alias w:val="Period"/>
          <w:tag w:val="Period"/>
          <w:id w:val="420458517"/>
          <w:placeholder>
            <w:docPart w:val="EAC18A6DC77E48968F1D1CF6CF70244B"/>
          </w:placeholder>
          <w:dataBinding w:prefixMappings="xmlns:ns0='http://schemas.microsoft.com/office/2006/coverPageProps' " w:xpath="/ns0:CoverPageProperties[1]/ns0:Abstract[1]" w:storeItemID="{55AF091B-3C7A-41E3-B477-F2FDAA23CFDA}"/>
          <w:text/>
        </w:sdtPr>
        <w:sdtEndPr/>
        <w:sdtContent>
          <w:r w:rsidR="003A48F1" w:rsidRPr="00822BC6">
            <w:t>1 January – 30 June 2017</w:t>
          </w:r>
        </w:sdtContent>
      </w:sdt>
      <w:bookmarkEnd w:id="364"/>
      <w:bookmarkEnd w:id="365"/>
      <w:bookmarkEnd w:id="366"/>
      <w:bookmarkEnd w:id="369"/>
    </w:p>
    <w:p w14:paraId="1DF7AE58" w14:textId="44B4740D" w:rsidR="00F073BC" w:rsidRPr="00822BC6" w:rsidRDefault="00250803" w:rsidP="001D4D75">
      <w:pPr>
        <w:pStyle w:val="Caption"/>
        <w:spacing w:after="80"/>
        <w:ind w:right="-23"/>
        <w:jc w:val="both"/>
      </w:pPr>
      <w:r w:rsidRPr="00822BC6">
        <w:rPr>
          <w:noProof/>
          <w:lang w:eastAsia="en-NZ"/>
        </w:rPr>
        <w:drawing>
          <wp:inline distT="0" distB="0" distL="0" distR="0" wp14:anchorId="5953E411" wp14:editId="4618E921">
            <wp:extent cx="5633085" cy="3645535"/>
            <wp:effectExtent l="0" t="0" r="571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41E81626" w14:textId="77777777" w:rsidR="00F073BC" w:rsidRPr="00822BC6" w:rsidRDefault="00F073BC" w:rsidP="00BF6063">
      <w:pPr>
        <w:rPr>
          <w:i/>
          <w:noProof/>
          <w:sz w:val="20"/>
          <w:szCs w:val="20"/>
          <w:lang w:eastAsia="en-AU"/>
        </w:rPr>
      </w:pPr>
      <w:bookmarkStart w:id="370" w:name="_Toc276457747"/>
      <w:r w:rsidRPr="00822BC6">
        <w:rPr>
          <w:i/>
          <w:noProof/>
          <w:sz w:val="20"/>
          <w:szCs w:val="20"/>
          <w:lang w:eastAsia="en-AU"/>
        </w:rPr>
        <w:t xml:space="preserve">Note: Line shows negative target </w:t>
      </w:r>
      <w:r w:rsidR="004554F6" w:rsidRPr="00822BC6">
        <w:rPr>
          <w:i/>
          <w:noProof/>
          <w:sz w:val="20"/>
          <w:szCs w:val="20"/>
          <w:lang w:eastAsia="en-AU"/>
        </w:rPr>
        <w:t>of no more than</w:t>
      </w:r>
      <w:r w:rsidRPr="00822BC6">
        <w:rPr>
          <w:i/>
          <w:noProof/>
          <w:sz w:val="20"/>
          <w:szCs w:val="20"/>
          <w:lang w:eastAsia="en-AU"/>
        </w:rPr>
        <w:t xml:space="preserve"> 96%</w:t>
      </w:r>
      <w:bookmarkEnd w:id="370"/>
    </w:p>
    <w:p w14:paraId="7FA681C6" w14:textId="579B4668" w:rsidR="00160678" w:rsidRDefault="00160678" w:rsidP="00DE16F5">
      <w:pPr>
        <w:ind w:right="544"/>
        <w:jc w:val="both"/>
        <w:rPr>
          <w:noProof/>
          <w:lang w:eastAsia="en-AU"/>
        </w:rPr>
      </w:pPr>
      <w:r>
        <w:rPr>
          <w:noProof/>
          <w:lang w:eastAsia="en-AU"/>
        </w:rPr>
        <w:br w:type="page"/>
      </w:r>
    </w:p>
    <w:p w14:paraId="31CD7E32" w14:textId="41C31669" w:rsidR="00F1457D" w:rsidRPr="00822BC6" w:rsidRDefault="00C65151" w:rsidP="001D4D75">
      <w:pPr>
        <w:pStyle w:val="Caption"/>
        <w:spacing w:after="80"/>
        <w:ind w:right="-23"/>
        <w:jc w:val="both"/>
      </w:pPr>
      <w:bookmarkStart w:id="371" w:name="_Ref297114055"/>
      <w:bookmarkStart w:id="372" w:name="_Toc475605298"/>
      <w:bookmarkStart w:id="373" w:name="_Toc454287256"/>
      <w:bookmarkStart w:id="374" w:name="_Toc459126400"/>
      <w:bookmarkStart w:id="375" w:name="_Toc469398417"/>
      <w:bookmarkStart w:id="376" w:name="_Toc509928611"/>
      <w:r w:rsidRPr="00822BC6">
        <w:t>Figure</w:t>
      </w:r>
      <w:r w:rsidR="00F1457D"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39</w:t>
      </w:r>
      <w:r w:rsidR="00F55F28" w:rsidRPr="00822BC6">
        <w:rPr>
          <w:noProof/>
        </w:rPr>
        <w:fldChar w:fldCharType="end"/>
      </w:r>
      <w:bookmarkEnd w:id="371"/>
      <w:r w:rsidR="00F1457D" w:rsidRPr="00822BC6">
        <w:t xml:space="preserve"> - Proportion of total satisfactory samples reported as abnormalities by laboratory, </w:t>
      </w:r>
      <w:bookmarkEnd w:id="372"/>
      <w:sdt>
        <w:sdtPr>
          <w:alias w:val="Period"/>
          <w:tag w:val="Period"/>
          <w:id w:val="-642890326"/>
          <w:placeholder>
            <w:docPart w:val="3285C44755494802AF7A7878131F7D26"/>
          </w:placeholder>
          <w:dataBinding w:prefixMappings="xmlns:ns0='http://schemas.microsoft.com/office/2006/coverPageProps' " w:xpath="/ns0:CoverPageProperties[1]/ns0:Abstract[1]" w:storeItemID="{55AF091B-3C7A-41E3-B477-F2FDAA23CFDA}"/>
          <w:text/>
        </w:sdtPr>
        <w:sdtEndPr/>
        <w:sdtContent>
          <w:r w:rsidR="003A48F1" w:rsidRPr="00822BC6">
            <w:t>1 January – 30 June 2017</w:t>
          </w:r>
        </w:sdtContent>
      </w:sdt>
      <w:bookmarkEnd w:id="373"/>
      <w:bookmarkEnd w:id="374"/>
      <w:bookmarkEnd w:id="375"/>
      <w:bookmarkEnd w:id="376"/>
    </w:p>
    <w:p w14:paraId="336F01FB" w14:textId="7823B814" w:rsidR="004231BF" w:rsidRPr="00822BC6" w:rsidRDefault="00250803" w:rsidP="00DE16F5">
      <w:pPr>
        <w:ind w:right="544"/>
        <w:jc w:val="both"/>
        <w:rPr>
          <w:noProof/>
          <w:lang w:eastAsia="en-AU"/>
        </w:rPr>
      </w:pPr>
      <w:r w:rsidRPr="00822BC6">
        <w:rPr>
          <w:noProof/>
          <w:lang w:eastAsia="en-NZ"/>
        </w:rPr>
        <w:drawing>
          <wp:inline distT="0" distB="0" distL="0" distR="0" wp14:anchorId="0B3B4755" wp14:editId="4223F2BB">
            <wp:extent cx="5627370" cy="364553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4ABCE67" w14:textId="07B598B9" w:rsidR="004231BF" w:rsidRPr="00822BC6" w:rsidRDefault="004231BF" w:rsidP="00BF6063">
      <w:pPr>
        <w:rPr>
          <w:i/>
          <w:noProof/>
          <w:sz w:val="20"/>
          <w:szCs w:val="20"/>
          <w:lang w:eastAsia="en-AU"/>
        </w:rPr>
      </w:pPr>
      <w:bookmarkStart w:id="377" w:name="_Toc276457748"/>
      <w:r w:rsidRPr="00822BC6">
        <w:rPr>
          <w:i/>
          <w:noProof/>
          <w:sz w:val="20"/>
          <w:szCs w:val="20"/>
          <w:lang w:eastAsia="en-AU"/>
        </w:rPr>
        <w:t xml:space="preserve">Note: Line shows abnormal target </w:t>
      </w:r>
      <w:r w:rsidR="00347546" w:rsidRPr="00822BC6">
        <w:rPr>
          <w:i/>
          <w:noProof/>
          <w:sz w:val="20"/>
          <w:szCs w:val="20"/>
          <w:lang w:eastAsia="en-AU"/>
        </w:rPr>
        <w:t xml:space="preserve">of </w:t>
      </w:r>
      <w:r w:rsidR="004554F6" w:rsidRPr="00822BC6">
        <w:rPr>
          <w:i/>
          <w:noProof/>
          <w:sz w:val="20"/>
          <w:szCs w:val="20"/>
          <w:lang w:eastAsia="en-AU"/>
        </w:rPr>
        <w:t>no more than</w:t>
      </w:r>
      <w:r w:rsidRPr="00822BC6">
        <w:rPr>
          <w:i/>
          <w:noProof/>
          <w:sz w:val="20"/>
          <w:szCs w:val="20"/>
          <w:lang w:eastAsia="en-AU"/>
        </w:rPr>
        <w:t xml:space="preserve"> 10%</w:t>
      </w:r>
      <w:bookmarkEnd w:id="377"/>
    </w:p>
    <w:p w14:paraId="0E1A258E" w14:textId="77777777" w:rsidR="00F1457D" w:rsidRPr="00822BC6" w:rsidRDefault="00F1457D" w:rsidP="00DE16F5">
      <w:pPr>
        <w:ind w:right="544"/>
        <w:jc w:val="both"/>
      </w:pPr>
    </w:p>
    <w:p w14:paraId="1C1F6DCA" w14:textId="130C8CE6" w:rsidR="00F1457D" w:rsidRPr="00822BC6" w:rsidRDefault="00C65151" w:rsidP="001D4D75">
      <w:pPr>
        <w:pStyle w:val="Caption"/>
        <w:spacing w:after="80"/>
        <w:ind w:right="-23"/>
        <w:jc w:val="both"/>
        <w:rPr>
          <w:noProof/>
        </w:rPr>
      </w:pPr>
      <w:bookmarkStart w:id="378" w:name="_Ref297114261"/>
      <w:bookmarkStart w:id="379" w:name="_Toc475605299"/>
      <w:bookmarkStart w:id="380" w:name="_Toc454287257"/>
      <w:bookmarkStart w:id="381" w:name="_Toc459126401"/>
      <w:bookmarkStart w:id="382" w:name="_Toc469398418"/>
      <w:bookmarkStart w:id="383" w:name="_Toc509928612"/>
      <w:r w:rsidRPr="00822BC6">
        <w:rPr>
          <w:noProof/>
        </w:rPr>
        <w:t>Figure</w:t>
      </w:r>
      <w:r w:rsidR="00F1457D" w:rsidRPr="00822BC6">
        <w:rPr>
          <w:noProof/>
        </w:rPr>
        <w:t xml:space="preserve"> </w:t>
      </w:r>
      <w:r w:rsidR="00CB60A1" w:rsidRPr="00822BC6">
        <w:rPr>
          <w:noProof/>
        </w:rPr>
        <w:fldChar w:fldCharType="begin"/>
      </w:r>
      <w:r w:rsidR="00CB60A1" w:rsidRPr="00822BC6">
        <w:rPr>
          <w:noProof/>
        </w:rPr>
        <w:instrText xml:space="preserve"> SEQ Figure \* ARABIC </w:instrText>
      </w:r>
      <w:r w:rsidR="00CB60A1" w:rsidRPr="00822BC6">
        <w:rPr>
          <w:noProof/>
        </w:rPr>
        <w:fldChar w:fldCharType="separate"/>
      </w:r>
      <w:r w:rsidR="00B73FE3">
        <w:rPr>
          <w:noProof/>
        </w:rPr>
        <w:t>40</w:t>
      </w:r>
      <w:r w:rsidR="00CB60A1" w:rsidRPr="00822BC6">
        <w:rPr>
          <w:noProof/>
        </w:rPr>
        <w:fldChar w:fldCharType="end"/>
      </w:r>
      <w:bookmarkEnd w:id="378"/>
      <w:r w:rsidR="00F1457D" w:rsidRPr="00822BC6">
        <w:rPr>
          <w:noProof/>
        </w:rPr>
        <w:t xml:space="preserve"> - </w:t>
      </w:r>
      <w:r w:rsidR="00F1457D" w:rsidRPr="00822BC6">
        <w:t>Proportion</w:t>
      </w:r>
      <w:r w:rsidR="00F1457D" w:rsidRPr="00822BC6">
        <w:rPr>
          <w:noProof/>
        </w:rPr>
        <w:t xml:space="preserve"> of </w:t>
      </w:r>
      <w:r w:rsidR="00827433" w:rsidRPr="00822BC6">
        <w:rPr>
          <w:noProof/>
        </w:rPr>
        <w:t xml:space="preserve">total </w:t>
      </w:r>
      <w:r w:rsidR="00827433" w:rsidRPr="00822BC6">
        <w:t>satisfactory</w:t>
      </w:r>
      <w:r w:rsidR="00827433" w:rsidRPr="00822BC6">
        <w:rPr>
          <w:noProof/>
        </w:rPr>
        <w:t xml:space="preserve"> </w:t>
      </w:r>
      <w:r w:rsidR="00F1457D" w:rsidRPr="00822BC6">
        <w:rPr>
          <w:noProof/>
        </w:rPr>
        <w:t xml:space="preserve">samples reported as HSIL </w:t>
      </w:r>
      <w:r w:rsidR="00827433" w:rsidRPr="00822BC6">
        <w:rPr>
          <w:noProof/>
        </w:rPr>
        <w:t>by</w:t>
      </w:r>
      <w:r w:rsidR="00F1457D" w:rsidRPr="00822BC6">
        <w:rPr>
          <w:noProof/>
        </w:rPr>
        <w:t xml:space="preserve"> laboratory,</w:t>
      </w:r>
      <w:bookmarkEnd w:id="379"/>
      <w:r w:rsidR="00076086" w:rsidRPr="00822BC6">
        <w:rPr>
          <w:noProof/>
        </w:rPr>
        <w:t xml:space="preserve"> </w:t>
      </w:r>
      <w:sdt>
        <w:sdtPr>
          <w:rPr>
            <w:noProof/>
          </w:rPr>
          <w:alias w:val="Period"/>
          <w:tag w:val="Period"/>
          <w:id w:val="561531247"/>
          <w:placeholder>
            <w:docPart w:val="C37F4D160C954D2185DEC43718E1F94B"/>
          </w:placeholder>
          <w:dataBinding w:prefixMappings="xmlns:ns0='http://schemas.microsoft.com/office/2006/coverPageProps' " w:xpath="/ns0:CoverPageProperties[1]/ns0:Abstract[1]" w:storeItemID="{55AF091B-3C7A-41E3-B477-F2FDAA23CFDA}"/>
          <w:text/>
        </w:sdtPr>
        <w:sdtEndPr/>
        <w:sdtContent>
          <w:r w:rsidR="003A48F1" w:rsidRPr="00822BC6">
            <w:rPr>
              <w:noProof/>
            </w:rPr>
            <w:t>1 January – 30 June 2017</w:t>
          </w:r>
        </w:sdtContent>
      </w:sdt>
      <w:bookmarkEnd w:id="380"/>
      <w:bookmarkEnd w:id="381"/>
      <w:bookmarkEnd w:id="382"/>
      <w:bookmarkEnd w:id="383"/>
    </w:p>
    <w:p w14:paraId="7CC39082" w14:textId="51748EA4" w:rsidR="004F232A" w:rsidRPr="00822BC6" w:rsidRDefault="00250803" w:rsidP="00DE16F5">
      <w:pPr>
        <w:ind w:right="544"/>
        <w:jc w:val="both"/>
        <w:rPr>
          <w:noProof/>
          <w:sz w:val="18"/>
          <w:szCs w:val="18"/>
          <w:lang w:eastAsia="en-AU"/>
        </w:rPr>
      </w:pPr>
      <w:r w:rsidRPr="00822BC6">
        <w:rPr>
          <w:noProof/>
          <w:sz w:val="18"/>
          <w:szCs w:val="18"/>
          <w:lang w:eastAsia="en-NZ"/>
        </w:rPr>
        <w:drawing>
          <wp:inline distT="0" distB="0" distL="0" distR="0" wp14:anchorId="3F1E7071" wp14:editId="03FB0ED4">
            <wp:extent cx="5627370" cy="3651885"/>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58BB8EB" w14:textId="76C5505F" w:rsidR="004F232A" w:rsidRPr="00822BC6" w:rsidRDefault="004F232A" w:rsidP="00BF6063">
      <w:pPr>
        <w:rPr>
          <w:i/>
          <w:noProof/>
          <w:sz w:val="20"/>
          <w:szCs w:val="20"/>
          <w:lang w:eastAsia="en-AU"/>
        </w:rPr>
      </w:pPr>
      <w:bookmarkStart w:id="384" w:name="_Toc276457750"/>
      <w:r w:rsidRPr="00822BC6">
        <w:rPr>
          <w:i/>
          <w:noProof/>
          <w:sz w:val="20"/>
          <w:szCs w:val="20"/>
          <w:lang w:eastAsia="en-AU"/>
        </w:rPr>
        <w:t xml:space="preserve">Note: Line shows HSIL target </w:t>
      </w:r>
      <w:r w:rsidR="00553976" w:rsidRPr="00822BC6">
        <w:rPr>
          <w:i/>
          <w:noProof/>
          <w:sz w:val="20"/>
          <w:szCs w:val="20"/>
          <w:lang w:eastAsia="en-AU"/>
        </w:rPr>
        <w:t xml:space="preserve">of </w:t>
      </w:r>
      <w:r w:rsidR="004554F6" w:rsidRPr="00822BC6">
        <w:rPr>
          <w:i/>
          <w:noProof/>
          <w:sz w:val="20"/>
          <w:szCs w:val="20"/>
          <w:lang w:eastAsia="en-AU"/>
        </w:rPr>
        <w:t>no less than</w:t>
      </w:r>
      <w:r w:rsidRPr="00822BC6">
        <w:rPr>
          <w:i/>
          <w:noProof/>
          <w:sz w:val="20"/>
          <w:szCs w:val="20"/>
          <w:lang w:eastAsia="en-AU"/>
        </w:rPr>
        <w:t xml:space="preserve"> 0.</w:t>
      </w:r>
      <w:r w:rsidR="003F430A" w:rsidRPr="00822BC6">
        <w:rPr>
          <w:i/>
          <w:noProof/>
          <w:sz w:val="20"/>
          <w:szCs w:val="20"/>
          <w:lang w:eastAsia="en-AU"/>
        </w:rPr>
        <w:t>5</w:t>
      </w:r>
      <w:r w:rsidRPr="00822BC6">
        <w:rPr>
          <w:i/>
          <w:noProof/>
          <w:sz w:val="20"/>
          <w:szCs w:val="20"/>
          <w:lang w:eastAsia="en-AU"/>
        </w:rPr>
        <w:t>%</w:t>
      </w:r>
      <w:bookmarkEnd w:id="384"/>
    </w:p>
    <w:p w14:paraId="0C420C94" w14:textId="77777777" w:rsidR="004F232A" w:rsidRPr="00822BC6" w:rsidRDefault="004F232A" w:rsidP="00DE16F5">
      <w:pPr>
        <w:ind w:right="544"/>
        <w:jc w:val="both"/>
        <w:sectPr w:rsidR="004F232A" w:rsidRPr="00822BC6" w:rsidSect="00CF72AC">
          <w:pgSz w:w="11907" w:h="16839" w:code="9"/>
          <w:pgMar w:top="1440" w:right="1417" w:bottom="1440" w:left="1440" w:header="708" w:footer="567" w:gutter="0"/>
          <w:cols w:space="708"/>
          <w:docGrid w:linePitch="360"/>
        </w:sectPr>
      </w:pPr>
    </w:p>
    <w:p w14:paraId="5CE95152" w14:textId="2251379F" w:rsidR="00D42FFC" w:rsidRPr="00822BC6" w:rsidRDefault="00C65151" w:rsidP="001D4D75">
      <w:pPr>
        <w:pStyle w:val="Caption"/>
        <w:spacing w:after="80"/>
        <w:ind w:right="-23"/>
        <w:jc w:val="both"/>
      </w:pPr>
      <w:bookmarkStart w:id="385" w:name="_Ref275782739"/>
      <w:bookmarkStart w:id="386" w:name="_Ref275782628"/>
      <w:bookmarkStart w:id="387" w:name="_Toc275355699"/>
      <w:bookmarkStart w:id="388" w:name="_Toc276457751"/>
      <w:bookmarkStart w:id="389" w:name="_Toc304970050"/>
      <w:bookmarkStart w:id="390" w:name="_Toc275355700"/>
      <w:bookmarkStart w:id="391" w:name="_Toc276457752"/>
      <w:bookmarkStart w:id="392" w:name="_Toc304970051"/>
      <w:bookmarkStart w:id="393" w:name="_Toc469398284"/>
      <w:bookmarkStart w:id="394" w:name="_Toc475605521"/>
      <w:bookmarkStart w:id="395" w:name="_Toc509928492"/>
      <w:r w:rsidRPr="00822BC6">
        <w:t>Table</w:t>
      </w:r>
      <w:r w:rsidR="00D42FFC" w:rsidRPr="00822BC6">
        <w:t xml:space="preserve"> </w:t>
      </w:r>
      <w:r w:rsidR="00F55F28" w:rsidRPr="00822BC6">
        <w:fldChar w:fldCharType="begin"/>
      </w:r>
      <w:r w:rsidR="00F55F28" w:rsidRPr="00822BC6">
        <w:instrText xml:space="preserve"> SEQ Table \* ARABIC </w:instrText>
      </w:r>
      <w:r w:rsidR="00F55F28" w:rsidRPr="00822BC6">
        <w:fldChar w:fldCharType="separate"/>
      </w:r>
      <w:r w:rsidR="00B73FE3">
        <w:rPr>
          <w:noProof/>
        </w:rPr>
        <w:t>1</w:t>
      </w:r>
      <w:r w:rsidR="00F55F28" w:rsidRPr="00822BC6">
        <w:rPr>
          <w:noProof/>
        </w:rPr>
        <w:fldChar w:fldCharType="end"/>
      </w:r>
      <w:bookmarkEnd w:id="385"/>
      <w:bookmarkEnd w:id="386"/>
      <w:r w:rsidR="00D42FFC" w:rsidRPr="00822BC6">
        <w:t xml:space="preserve"> </w:t>
      </w:r>
      <w:bookmarkEnd w:id="387"/>
      <w:bookmarkEnd w:id="388"/>
      <w:bookmarkEnd w:id="389"/>
      <w:r w:rsidR="00D42FFC" w:rsidRPr="00822BC6">
        <w:t>- Satisfactory and unsatisfactory cytology reporting by laboratory</w:t>
      </w:r>
      <w:bookmarkEnd w:id="390"/>
      <w:bookmarkEnd w:id="391"/>
      <w:bookmarkEnd w:id="392"/>
      <w:bookmarkEnd w:id="393"/>
      <w:r w:rsidR="00D42FFC" w:rsidRPr="00822BC6">
        <w:t xml:space="preserve"> (</w:t>
      </w:r>
      <w:sdt>
        <w:sdtPr>
          <w:alias w:val="Period"/>
          <w:tag w:val="Period"/>
          <w:id w:val="-632105401"/>
          <w:placeholder>
            <w:docPart w:val="CA119CFF41AF41A680F1027D99D8DBD6"/>
          </w:placeholder>
          <w:dataBinding w:prefixMappings="xmlns:ns0='http://schemas.microsoft.com/office/2006/coverPageProps' " w:xpath="/ns0:CoverPageProperties[1]/ns0:Abstract[1]" w:storeItemID="{55AF091B-3C7A-41E3-B477-F2FDAA23CFDA}"/>
          <w:text/>
        </w:sdtPr>
        <w:sdtEndPr/>
        <w:sdtContent>
          <w:r w:rsidR="003A48F1" w:rsidRPr="00822BC6">
            <w:t>1 January – 30 June 2017</w:t>
          </w:r>
        </w:sdtContent>
      </w:sdt>
      <w:r w:rsidR="00D42FFC" w:rsidRPr="00822BC6">
        <w:t>)</w:t>
      </w:r>
      <w:bookmarkEnd w:id="394"/>
      <w:bookmarkEnd w:id="395"/>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82"/>
        <w:gridCol w:w="1667"/>
        <w:gridCol w:w="14"/>
        <w:gridCol w:w="1653"/>
        <w:gridCol w:w="1667"/>
        <w:gridCol w:w="1667"/>
        <w:gridCol w:w="1672"/>
      </w:tblGrid>
      <w:tr w:rsidR="00F5063D" w:rsidRPr="00822BC6" w14:paraId="41BBA438" w14:textId="77777777" w:rsidTr="0034448B">
        <w:trPr>
          <w:trHeight w:val="300"/>
        </w:trPr>
        <w:tc>
          <w:tcPr>
            <w:tcW w:w="3582" w:type="dxa"/>
            <w:tcBorders>
              <w:top w:val="single" w:sz="4" w:space="0" w:color="auto"/>
              <w:bottom w:val="nil"/>
            </w:tcBorders>
            <w:shd w:val="clear" w:color="000000" w:fill="D8D8D8"/>
            <w:noWrap/>
            <w:vAlign w:val="bottom"/>
            <w:hideMark/>
          </w:tcPr>
          <w:p w14:paraId="7DE1A288" w14:textId="77777777" w:rsidR="00F5063D" w:rsidRPr="005444B3" w:rsidRDefault="00F5063D" w:rsidP="005444B3">
            <w:pPr>
              <w:rPr>
                <w:b/>
              </w:rPr>
            </w:pPr>
            <w:r w:rsidRPr="005444B3">
              <w:rPr>
                <w:b/>
              </w:rPr>
              <w:t> </w:t>
            </w:r>
          </w:p>
        </w:tc>
        <w:tc>
          <w:tcPr>
            <w:tcW w:w="1681" w:type="dxa"/>
            <w:gridSpan w:val="2"/>
            <w:tcBorders>
              <w:top w:val="single" w:sz="4" w:space="0" w:color="auto"/>
              <w:bottom w:val="nil"/>
            </w:tcBorders>
            <w:shd w:val="clear" w:color="000000" w:fill="D9D9D9"/>
            <w:noWrap/>
            <w:vAlign w:val="bottom"/>
            <w:hideMark/>
          </w:tcPr>
          <w:p w14:paraId="54254340" w14:textId="77777777" w:rsidR="00F5063D" w:rsidRPr="00822BC6" w:rsidRDefault="00F5063D" w:rsidP="005013CB">
            <w:pPr>
              <w:keepNex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 xml:space="preserve"> All samples </w:t>
            </w:r>
          </w:p>
        </w:tc>
        <w:tc>
          <w:tcPr>
            <w:tcW w:w="3320" w:type="dxa"/>
            <w:gridSpan w:val="2"/>
            <w:tcBorders>
              <w:top w:val="single" w:sz="4" w:space="0" w:color="auto"/>
              <w:bottom w:val="nil"/>
            </w:tcBorders>
            <w:shd w:val="clear" w:color="000000" w:fill="D9D9D9"/>
            <w:noWrap/>
            <w:vAlign w:val="bottom"/>
            <w:hideMark/>
          </w:tcPr>
          <w:p w14:paraId="3491D43A" w14:textId="77777777" w:rsidR="00F5063D" w:rsidRPr="00822BC6" w:rsidRDefault="00F5063D" w:rsidP="005013CB">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 xml:space="preserve"> Satisfactory </w:t>
            </w:r>
          </w:p>
        </w:tc>
        <w:tc>
          <w:tcPr>
            <w:tcW w:w="3339" w:type="dxa"/>
            <w:gridSpan w:val="2"/>
            <w:tcBorders>
              <w:top w:val="single" w:sz="4" w:space="0" w:color="auto"/>
              <w:bottom w:val="nil"/>
            </w:tcBorders>
            <w:shd w:val="clear" w:color="000000" w:fill="D9D9D9"/>
            <w:noWrap/>
            <w:vAlign w:val="bottom"/>
            <w:hideMark/>
          </w:tcPr>
          <w:p w14:paraId="59879713" w14:textId="77777777" w:rsidR="00F5063D" w:rsidRPr="00822BC6" w:rsidRDefault="00F5063D" w:rsidP="005013CB">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Unsatisfactory</w:t>
            </w:r>
          </w:p>
        </w:tc>
      </w:tr>
      <w:tr w:rsidR="00F5063D" w:rsidRPr="00822BC6" w14:paraId="6274D4AA" w14:textId="77777777" w:rsidTr="0034448B">
        <w:trPr>
          <w:trHeight w:val="300"/>
        </w:trPr>
        <w:tc>
          <w:tcPr>
            <w:tcW w:w="3582" w:type="dxa"/>
            <w:tcBorders>
              <w:top w:val="nil"/>
              <w:bottom w:val="single" w:sz="4" w:space="0" w:color="auto"/>
            </w:tcBorders>
            <w:shd w:val="clear" w:color="000000" w:fill="D8D8D8"/>
            <w:noWrap/>
            <w:vAlign w:val="bottom"/>
            <w:hideMark/>
          </w:tcPr>
          <w:p w14:paraId="5697DCE5" w14:textId="77777777" w:rsidR="00F5063D" w:rsidRPr="005444B3" w:rsidRDefault="00F5063D" w:rsidP="005444B3">
            <w:pPr>
              <w:rPr>
                <w:b/>
              </w:rPr>
            </w:pPr>
            <w:r w:rsidRPr="005444B3">
              <w:rPr>
                <w:b/>
              </w:rPr>
              <w:t>Laboratory</w:t>
            </w:r>
          </w:p>
        </w:tc>
        <w:tc>
          <w:tcPr>
            <w:tcW w:w="1667" w:type="dxa"/>
            <w:tcBorders>
              <w:top w:val="nil"/>
              <w:bottom w:val="single" w:sz="4" w:space="0" w:color="auto"/>
            </w:tcBorders>
            <w:shd w:val="clear" w:color="000000" w:fill="D9D9D9"/>
            <w:noWrap/>
            <w:vAlign w:val="bottom"/>
            <w:hideMark/>
          </w:tcPr>
          <w:p w14:paraId="1B023441" w14:textId="77777777" w:rsidR="00F5063D" w:rsidRPr="00822BC6" w:rsidRDefault="00F5063D" w:rsidP="00134C76">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 xml:space="preserve"> N </w:t>
            </w:r>
          </w:p>
        </w:tc>
        <w:tc>
          <w:tcPr>
            <w:tcW w:w="1667" w:type="dxa"/>
            <w:gridSpan w:val="2"/>
            <w:tcBorders>
              <w:top w:val="nil"/>
              <w:bottom w:val="single" w:sz="4" w:space="0" w:color="auto"/>
            </w:tcBorders>
            <w:shd w:val="clear" w:color="000000" w:fill="D9D9D9"/>
            <w:noWrap/>
            <w:vAlign w:val="bottom"/>
            <w:hideMark/>
          </w:tcPr>
          <w:p w14:paraId="3E9B6D24" w14:textId="77777777" w:rsidR="00F5063D" w:rsidRPr="00822BC6" w:rsidRDefault="00F5063D" w:rsidP="005013CB">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N</w:t>
            </w:r>
          </w:p>
        </w:tc>
        <w:tc>
          <w:tcPr>
            <w:tcW w:w="1667" w:type="dxa"/>
            <w:tcBorders>
              <w:top w:val="nil"/>
              <w:bottom w:val="single" w:sz="4" w:space="0" w:color="auto"/>
            </w:tcBorders>
            <w:shd w:val="clear" w:color="000000" w:fill="D9D9D9"/>
            <w:noWrap/>
            <w:vAlign w:val="bottom"/>
            <w:hideMark/>
          </w:tcPr>
          <w:p w14:paraId="6BB6DB83" w14:textId="77777777" w:rsidR="00F5063D" w:rsidRPr="00822BC6" w:rsidRDefault="00F5063D" w:rsidP="005013CB">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 xml:space="preserve"> % </w:t>
            </w:r>
          </w:p>
        </w:tc>
        <w:tc>
          <w:tcPr>
            <w:tcW w:w="1667" w:type="dxa"/>
            <w:tcBorders>
              <w:top w:val="nil"/>
              <w:bottom w:val="single" w:sz="4" w:space="0" w:color="auto"/>
            </w:tcBorders>
            <w:shd w:val="clear" w:color="000000" w:fill="D9D9D9"/>
            <w:noWrap/>
            <w:vAlign w:val="bottom"/>
            <w:hideMark/>
          </w:tcPr>
          <w:p w14:paraId="61101DD5" w14:textId="77777777" w:rsidR="00F5063D" w:rsidRPr="00822BC6" w:rsidRDefault="00F5063D" w:rsidP="005013CB">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 xml:space="preserve"> N </w:t>
            </w:r>
          </w:p>
        </w:tc>
        <w:tc>
          <w:tcPr>
            <w:tcW w:w="1672" w:type="dxa"/>
            <w:tcBorders>
              <w:top w:val="nil"/>
              <w:bottom w:val="single" w:sz="4" w:space="0" w:color="auto"/>
            </w:tcBorders>
            <w:shd w:val="clear" w:color="000000" w:fill="D9D9D9"/>
            <w:noWrap/>
            <w:vAlign w:val="bottom"/>
            <w:hideMark/>
          </w:tcPr>
          <w:p w14:paraId="42556E4A" w14:textId="77777777" w:rsidR="00F5063D" w:rsidRPr="00822BC6" w:rsidRDefault="00F5063D" w:rsidP="005013CB">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w:t>
            </w:r>
          </w:p>
        </w:tc>
      </w:tr>
      <w:tr w:rsidR="0034448B" w:rsidRPr="00822BC6" w14:paraId="5478671D" w14:textId="77777777" w:rsidTr="0034448B">
        <w:trPr>
          <w:trHeight w:val="285"/>
        </w:trPr>
        <w:tc>
          <w:tcPr>
            <w:tcW w:w="3582" w:type="dxa"/>
            <w:tcBorders>
              <w:top w:val="single" w:sz="4" w:space="0" w:color="auto"/>
            </w:tcBorders>
            <w:shd w:val="clear" w:color="auto" w:fill="auto"/>
            <w:noWrap/>
            <w:vAlign w:val="bottom"/>
          </w:tcPr>
          <w:p w14:paraId="370F580C" w14:textId="77777777" w:rsidR="0034448B" w:rsidRPr="005444B3" w:rsidRDefault="0034448B" w:rsidP="005444B3">
            <w:r w:rsidRPr="005444B3">
              <w:t>Anatomical Pathology Services</w:t>
            </w:r>
          </w:p>
        </w:tc>
        <w:tc>
          <w:tcPr>
            <w:tcW w:w="1667" w:type="dxa"/>
            <w:tcBorders>
              <w:top w:val="single" w:sz="4" w:space="0" w:color="auto"/>
            </w:tcBorders>
            <w:shd w:val="clear" w:color="auto" w:fill="auto"/>
            <w:noWrap/>
            <w:vAlign w:val="bottom"/>
          </w:tcPr>
          <w:p w14:paraId="62B1997A" w14:textId="77BE45E7" w:rsidR="0034448B" w:rsidRPr="00822BC6" w:rsidRDefault="0034448B" w:rsidP="0034448B">
            <w:pPr>
              <w:jc w:val="right"/>
              <w:rPr>
                <w:rFonts w:asciiTheme="minorHAnsi" w:hAnsiTheme="minorHAnsi" w:cs="Arial"/>
                <w:szCs w:val="23"/>
              </w:rPr>
            </w:pPr>
            <w:r w:rsidRPr="00822BC6">
              <w:rPr>
                <w:rFonts w:cs="Arial"/>
                <w:szCs w:val="23"/>
              </w:rPr>
              <w:t>48,438</w:t>
            </w:r>
          </w:p>
        </w:tc>
        <w:tc>
          <w:tcPr>
            <w:tcW w:w="1667" w:type="dxa"/>
            <w:gridSpan w:val="2"/>
            <w:tcBorders>
              <w:top w:val="single" w:sz="4" w:space="0" w:color="auto"/>
            </w:tcBorders>
            <w:shd w:val="clear" w:color="auto" w:fill="auto"/>
            <w:noWrap/>
            <w:vAlign w:val="bottom"/>
          </w:tcPr>
          <w:p w14:paraId="5259C459" w14:textId="598CAA19" w:rsidR="0034448B" w:rsidRPr="00822BC6" w:rsidRDefault="0034448B" w:rsidP="0034448B">
            <w:pPr>
              <w:jc w:val="right"/>
              <w:rPr>
                <w:rFonts w:asciiTheme="minorHAnsi" w:hAnsiTheme="minorHAnsi"/>
                <w:szCs w:val="23"/>
              </w:rPr>
            </w:pPr>
            <w:r w:rsidRPr="00822BC6">
              <w:rPr>
                <w:rFonts w:cs="Arial"/>
                <w:szCs w:val="23"/>
              </w:rPr>
              <w:t>46,864</w:t>
            </w:r>
          </w:p>
        </w:tc>
        <w:tc>
          <w:tcPr>
            <w:tcW w:w="1667" w:type="dxa"/>
            <w:tcBorders>
              <w:top w:val="single" w:sz="4" w:space="0" w:color="auto"/>
            </w:tcBorders>
            <w:shd w:val="clear" w:color="auto" w:fill="auto"/>
            <w:noWrap/>
            <w:vAlign w:val="bottom"/>
          </w:tcPr>
          <w:p w14:paraId="58CE5ACE" w14:textId="0466729A" w:rsidR="0034448B" w:rsidRPr="00822BC6" w:rsidRDefault="0034448B" w:rsidP="0034448B">
            <w:pPr>
              <w:jc w:val="right"/>
              <w:rPr>
                <w:rFonts w:asciiTheme="minorHAnsi" w:hAnsiTheme="minorHAnsi"/>
                <w:szCs w:val="23"/>
              </w:rPr>
            </w:pPr>
            <w:r w:rsidRPr="00822BC6">
              <w:rPr>
                <w:rFonts w:cs="Arial"/>
                <w:szCs w:val="23"/>
              </w:rPr>
              <w:t>96.8</w:t>
            </w:r>
          </w:p>
        </w:tc>
        <w:tc>
          <w:tcPr>
            <w:tcW w:w="1667" w:type="dxa"/>
            <w:tcBorders>
              <w:top w:val="single" w:sz="4" w:space="0" w:color="auto"/>
            </w:tcBorders>
            <w:shd w:val="clear" w:color="auto" w:fill="auto"/>
            <w:noWrap/>
            <w:vAlign w:val="bottom"/>
          </w:tcPr>
          <w:p w14:paraId="7F7E6DD2" w14:textId="69473889" w:rsidR="0034448B" w:rsidRPr="00822BC6" w:rsidRDefault="0034448B" w:rsidP="0034448B">
            <w:pPr>
              <w:jc w:val="right"/>
              <w:rPr>
                <w:rFonts w:asciiTheme="minorHAnsi" w:hAnsiTheme="minorHAnsi"/>
                <w:szCs w:val="23"/>
              </w:rPr>
            </w:pPr>
            <w:r w:rsidRPr="00822BC6">
              <w:rPr>
                <w:rFonts w:cs="Arial"/>
                <w:szCs w:val="23"/>
              </w:rPr>
              <w:t>1,574</w:t>
            </w:r>
          </w:p>
        </w:tc>
        <w:tc>
          <w:tcPr>
            <w:tcW w:w="1672" w:type="dxa"/>
            <w:tcBorders>
              <w:top w:val="single" w:sz="4" w:space="0" w:color="auto"/>
            </w:tcBorders>
            <w:shd w:val="clear" w:color="auto" w:fill="auto"/>
            <w:noWrap/>
            <w:vAlign w:val="bottom"/>
          </w:tcPr>
          <w:p w14:paraId="3047FB17" w14:textId="6C50E19E" w:rsidR="0034448B" w:rsidRPr="00822BC6" w:rsidRDefault="0034448B" w:rsidP="0034448B">
            <w:pPr>
              <w:jc w:val="right"/>
              <w:rPr>
                <w:rFonts w:asciiTheme="minorHAnsi" w:hAnsiTheme="minorHAnsi"/>
                <w:szCs w:val="23"/>
              </w:rPr>
            </w:pPr>
            <w:r w:rsidRPr="00822BC6">
              <w:rPr>
                <w:rFonts w:cs="Arial"/>
                <w:szCs w:val="23"/>
              </w:rPr>
              <w:t>3.2</w:t>
            </w:r>
          </w:p>
        </w:tc>
      </w:tr>
      <w:tr w:rsidR="0034448B" w:rsidRPr="00822BC6" w14:paraId="7C6DAF1D" w14:textId="77777777" w:rsidTr="0034448B">
        <w:trPr>
          <w:trHeight w:val="285"/>
        </w:trPr>
        <w:tc>
          <w:tcPr>
            <w:tcW w:w="3582" w:type="dxa"/>
            <w:shd w:val="clear" w:color="auto" w:fill="auto"/>
            <w:noWrap/>
            <w:vAlign w:val="bottom"/>
          </w:tcPr>
          <w:p w14:paraId="2A18A17F" w14:textId="77777777" w:rsidR="0034448B" w:rsidRPr="005444B3" w:rsidRDefault="0034448B" w:rsidP="005444B3">
            <w:r w:rsidRPr="005444B3">
              <w:t>Canterbury Health Laboratories</w:t>
            </w:r>
          </w:p>
        </w:tc>
        <w:tc>
          <w:tcPr>
            <w:tcW w:w="1667" w:type="dxa"/>
            <w:shd w:val="clear" w:color="auto" w:fill="auto"/>
            <w:noWrap/>
            <w:vAlign w:val="bottom"/>
          </w:tcPr>
          <w:p w14:paraId="0DF85670" w14:textId="75EC6248" w:rsidR="0034448B" w:rsidRPr="00822BC6" w:rsidRDefault="0034448B" w:rsidP="0034448B">
            <w:pPr>
              <w:jc w:val="right"/>
              <w:rPr>
                <w:rFonts w:asciiTheme="minorHAnsi" w:hAnsiTheme="minorHAnsi" w:cs="Arial"/>
                <w:szCs w:val="23"/>
              </w:rPr>
            </w:pPr>
            <w:r w:rsidRPr="00822BC6">
              <w:rPr>
                <w:rFonts w:cs="Arial"/>
                <w:szCs w:val="23"/>
              </w:rPr>
              <w:t>10,471</w:t>
            </w:r>
          </w:p>
        </w:tc>
        <w:tc>
          <w:tcPr>
            <w:tcW w:w="1667" w:type="dxa"/>
            <w:gridSpan w:val="2"/>
            <w:shd w:val="clear" w:color="auto" w:fill="auto"/>
            <w:noWrap/>
            <w:vAlign w:val="bottom"/>
          </w:tcPr>
          <w:p w14:paraId="0B18BD3D" w14:textId="088355FA" w:rsidR="0034448B" w:rsidRPr="00822BC6" w:rsidRDefault="0034448B" w:rsidP="0034448B">
            <w:pPr>
              <w:jc w:val="right"/>
              <w:rPr>
                <w:rFonts w:asciiTheme="minorHAnsi" w:hAnsiTheme="minorHAnsi"/>
                <w:szCs w:val="23"/>
              </w:rPr>
            </w:pPr>
            <w:r w:rsidRPr="00822BC6">
              <w:rPr>
                <w:rFonts w:cs="Arial"/>
                <w:szCs w:val="23"/>
              </w:rPr>
              <w:t>10,343</w:t>
            </w:r>
          </w:p>
        </w:tc>
        <w:tc>
          <w:tcPr>
            <w:tcW w:w="1667" w:type="dxa"/>
            <w:shd w:val="clear" w:color="auto" w:fill="auto"/>
            <w:noWrap/>
            <w:vAlign w:val="bottom"/>
          </w:tcPr>
          <w:p w14:paraId="4F2089A0" w14:textId="31860800" w:rsidR="0034448B" w:rsidRPr="00822BC6" w:rsidRDefault="0034448B" w:rsidP="0034448B">
            <w:pPr>
              <w:jc w:val="right"/>
              <w:rPr>
                <w:rFonts w:asciiTheme="minorHAnsi" w:hAnsiTheme="minorHAnsi"/>
                <w:szCs w:val="23"/>
              </w:rPr>
            </w:pPr>
            <w:r w:rsidRPr="00822BC6">
              <w:rPr>
                <w:rFonts w:cs="Arial"/>
                <w:szCs w:val="23"/>
              </w:rPr>
              <w:t>98.8</w:t>
            </w:r>
          </w:p>
        </w:tc>
        <w:tc>
          <w:tcPr>
            <w:tcW w:w="1667" w:type="dxa"/>
            <w:shd w:val="clear" w:color="auto" w:fill="auto"/>
            <w:noWrap/>
            <w:vAlign w:val="bottom"/>
          </w:tcPr>
          <w:p w14:paraId="2E4CAF5E" w14:textId="7DEDB9F8" w:rsidR="0034448B" w:rsidRPr="00822BC6" w:rsidRDefault="0034448B" w:rsidP="0034448B">
            <w:pPr>
              <w:jc w:val="right"/>
              <w:rPr>
                <w:rFonts w:asciiTheme="minorHAnsi" w:hAnsiTheme="minorHAnsi"/>
                <w:szCs w:val="23"/>
              </w:rPr>
            </w:pPr>
            <w:r w:rsidRPr="00822BC6">
              <w:rPr>
                <w:rFonts w:cs="Arial"/>
                <w:szCs w:val="23"/>
              </w:rPr>
              <w:t>128</w:t>
            </w:r>
          </w:p>
        </w:tc>
        <w:tc>
          <w:tcPr>
            <w:tcW w:w="1672" w:type="dxa"/>
            <w:shd w:val="clear" w:color="auto" w:fill="auto"/>
            <w:noWrap/>
            <w:vAlign w:val="bottom"/>
          </w:tcPr>
          <w:p w14:paraId="4EF086BC" w14:textId="2404545C" w:rsidR="0034448B" w:rsidRPr="00822BC6" w:rsidRDefault="0034448B" w:rsidP="0034448B">
            <w:pPr>
              <w:jc w:val="right"/>
              <w:rPr>
                <w:rFonts w:asciiTheme="minorHAnsi" w:hAnsiTheme="minorHAnsi"/>
                <w:szCs w:val="23"/>
              </w:rPr>
            </w:pPr>
            <w:r w:rsidRPr="00822BC6">
              <w:rPr>
                <w:rFonts w:cs="Arial"/>
                <w:szCs w:val="23"/>
              </w:rPr>
              <w:t>1.2</w:t>
            </w:r>
          </w:p>
        </w:tc>
      </w:tr>
      <w:tr w:rsidR="0034448B" w:rsidRPr="00822BC6" w14:paraId="3952C257" w14:textId="77777777" w:rsidTr="0034448B">
        <w:trPr>
          <w:trHeight w:val="285"/>
        </w:trPr>
        <w:tc>
          <w:tcPr>
            <w:tcW w:w="3582" w:type="dxa"/>
            <w:shd w:val="clear" w:color="auto" w:fill="auto"/>
            <w:noWrap/>
            <w:vAlign w:val="bottom"/>
          </w:tcPr>
          <w:p w14:paraId="16E3DD0E" w14:textId="77777777" w:rsidR="0034448B" w:rsidRPr="005444B3" w:rsidRDefault="0034448B" w:rsidP="005444B3">
            <w:r w:rsidRPr="005444B3">
              <w:t>LabPLUS</w:t>
            </w:r>
          </w:p>
        </w:tc>
        <w:tc>
          <w:tcPr>
            <w:tcW w:w="1667" w:type="dxa"/>
            <w:shd w:val="clear" w:color="auto" w:fill="auto"/>
            <w:noWrap/>
            <w:vAlign w:val="bottom"/>
          </w:tcPr>
          <w:p w14:paraId="3EA41CC1" w14:textId="55250B3D" w:rsidR="0034448B" w:rsidRPr="00822BC6" w:rsidRDefault="0034448B" w:rsidP="0034448B">
            <w:pPr>
              <w:jc w:val="right"/>
              <w:rPr>
                <w:rFonts w:asciiTheme="minorHAnsi" w:hAnsiTheme="minorHAnsi" w:cs="Arial"/>
                <w:szCs w:val="23"/>
              </w:rPr>
            </w:pPr>
            <w:r w:rsidRPr="00822BC6">
              <w:rPr>
                <w:rFonts w:cs="Arial"/>
                <w:szCs w:val="23"/>
              </w:rPr>
              <w:t>6,713</w:t>
            </w:r>
          </w:p>
        </w:tc>
        <w:tc>
          <w:tcPr>
            <w:tcW w:w="1667" w:type="dxa"/>
            <w:gridSpan w:val="2"/>
            <w:shd w:val="clear" w:color="auto" w:fill="auto"/>
            <w:noWrap/>
            <w:vAlign w:val="bottom"/>
          </w:tcPr>
          <w:p w14:paraId="38EFFA92" w14:textId="092CF762" w:rsidR="0034448B" w:rsidRPr="00822BC6" w:rsidRDefault="0034448B" w:rsidP="0034448B">
            <w:pPr>
              <w:jc w:val="right"/>
              <w:rPr>
                <w:rFonts w:asciiTheme="minorHAnsi" w:hAnsiTheme="minorHAnsi"/>
                <w:szCs w:val="23"/>
              </w:rPr>
            </w:pPr>
            <w:r w:rsidRPr="00822BC6">
              <w:rPr>
                <w:rFonts w:cs="Arial"/>
                <w:szCs w:val="23"/>
              </w:rPr>
              <w:t>6,500</w:t>
            </w:r>
          </w:p>
        </w:tc>
        <w:tc>
          <w:tcPr>
            <w:tcW w:w="1667" w:type="dxa"/>
            <w:shd w:val="clear" w:color="auto" w:fill="auto"/>
            <w:noWrap/>
            <w:vAlign w:val="bottom"/>
          </w:tcPr>
          <w:p w14:paraId="696C8070" w14:textId="1D1B2460" w:rsidR="0034448B" w:rsidRPr="00822BC6" w:rsidRDefault="0034448B" w:rsidP="0034448B">
            <w:pPr>
              <w:jc w:val="right"/>
              <w:rPr>
                <w:rFonts w:asciiTheme="minorHAnsi" w:hAnsiTheme="minorHAnsi"/>
                <w:szCs w:val="23"/>
              </w:rPr>
            </w:pPr>
            <w:r w:rsidRPr="00822BC6">
              <w:rPr>
                <w:rFonts w:cs="Arial"/>
                <w:szCs w:val="23"/>
              </w:rPr>
              <w:t>96.8</w:t>
            </w:r>
          </w:p>
        </w:tc>
        <w:tc>
          <w:tcPr>
            <w:tcW w:w="1667" w:type="dxa"/>
            <w:shd w:val="clear" w:color="auto" w:fill="auto"/>
            <w:noWrap/>
            <w:vAlign w:val="bottom"/>
          </w:tcPr>
          <w:p w14:paraId="02883AE2" w14:textId="354F2C13" w:rsidR="0034448B" w:rsidRPr="00822BC6" w:rsidRDefault="0034448B" w:rsidP="0034448B">
            <w:pPr>
              <w:jc w:val="right"/>
              <w:rPr>
                <w:rFonts w:asciiTheme="minorHAnsi" w:hAnsiTheme="minorHAnsi"/>
                <w:szCs w:val="23"/>
              </w:rPr>
            </w:pPr>
            <w:r w:rsidRPr="00822BC6">
              <w:rPr>
                <w:rFonts w:cs="Arial"/>
                <w:szCs w:val="23"/>
              </w:rPr>
              <w:t>213</w:t>
            </w:r>
          </w:p>
        </w:tc>
        <w:tc>
          <w:tcPr>
            <w:tcW w:w="1672" w:type="dxa"/>
            <w:shd w:val="clear" w:color="auto" w:fill="auto"/>
            <w:noWrap/>
            <w:vAlign w:val="bottom"/>
          </w:tcPr>
          <w:p w14:paraId="3F479CAF" w14:textId="395AAD65" w:rsidR="0034448B" w:rsidRPr="00822BC6" w:rsidRDefault="0034448B" w:rsidP="0034448B">
            <w:pPr>
              <w:jc w:val="right"/>
              <w:rPr>
                <w:rFonts w:asciiTheme="minorHAnsi" w:hAnsiTheme="minorHAnsi"/>
                <w:szCs w:val="23"/>
              </w:rPr>
            </w:pPr>
            <w:r w:rsidRPr="00822BC6">
              <w:rPr>
                <w:rFonts w:cs="Arial"/>
                <w:szCs w:val="23"/>
              </w:rPr>
              <w:t>3.2</w:t>
            </w:r>
          </w:p>
        </w:tc>
      </w:tr>
      <w:tr w:rsidR="0034448B" w:rsidRPr="00822BC6" w14:paraId="4F115E85" w14:textId="77777777" w:rsidTr="0034448B">
        <w:trPr>
          <w:trHeight w:val="285"/>
        </w:trPr>
        <w:tc>
          <w:tcPr>
            <w:tcW w:w="3582" w:type="dxa"/>
            <w:shd w:val="clear" w:color="auto" w:fill="auto"/>
            <w:noWrap/>
            <w:vAlign w:val="bottom"/>
          </w:tcPr>
          <w:p w14:paraId="36F64924" w14:textId="77777777" w:rsidR="0034448B" w:rsidRPr="005444B3" w:rsidRDefault="0034448B" w:rsidP="005444B3">
            <w:r w:rsidRPr="005444B3">
              <w:t>Medlab Central Ltd.</w:t>
            </w:r>
          </w:p>
        </w:tc>
        <w:tc>
          <w:tcPr>
            <w:tcW w:w="1667" w:type="dxa"/>
            <w:shd w:val="clear" w:color="auto" w:fill="auto"/>
            <w:noWrap/>
            <w:vAlign w:val="bottom"/>
          </w:tcPr>
          <w:p w14:paraId="2160B323" w14:textId="66BAC305" w:rsidR="0034448B" w:rsidRPr="00822BC6" w:rsidRDefault="0034448B" w:rsidP="0034448B">
            <w:pPr>
              <w:jc w:val="right"/>
              <w:rPr>
                <w:rFonts w:asciiTheme="minorHAnsi" w:hAnsiTheme="minorHAnsi" w:cs="Arial"/>
                <w:szCs w:val="23"/>
              </w:rPr>
            </w:pPr>
            <w:r w:rsidRPr="00822BC6">
              <w:rPr>
                <w:rFonts w:cs="Arial"/>
                <w:szCs w:val="23"/>
              </w:rPr>
              <w:t>14,587</w:t>
            </w:r>
          </w:p>
        </w:tc>
        <w:tc>
          <w:tcPr>
            <w:tcW w:w="1667" w:type="dxa"/>
            <w:gridSpan w:val="2"/>
            <w:shd w:val="clear" w:color="auto" w:fill="auto"/>
            <w:noWrap/>
            <w:vAlign w:val="bottom"/>
          </w:tcPr>
          <w:p w14:paraId="15C4FD04" w14:textId="25D89406" w:rsidR="0034448B" w:rsidRPr="00822BC6" w:rsidRDefault="0034448B" w:rsidP="0034448B">
            <w:pPr>
              <w:jc w:val="right"/>
              <w:rPr>
                <w:rFonts w:asciiTheme="minorHAnsi" w:hAnsiTheme="minorHAnsi"/>
                <w:szCs w:val="23"/>
              </w:rPr>
            </w:pPr>
            <w:r w:rsidRPr="00822BC6">
              <w:rPr>
                <w:rFonts w:cs="Arial"/>
                <w:szCs w:val="23"/>
              </w:rPr>
              <w:t>14,248</w:t>
            </w:r>
          </w:p>
        </w:tc>
        <w:tc>
          <w:tcPr>
            <w:tcW w:w="1667" w:type="dxa"/>
            <w:shd w:val="clear" w:color="auto" w:fill="auto"/>
            <w:noWrap/>
            <w:vAlign w:val="bottom"/>
          </w:tcPr>
          <w:p w14:paraId="412B37E1" w14:textId="00B371AA" w:rsidR="0034448B" w:rsidRPr="00822BC6" w:rsidRDefault="0034448B" w:rsidP="0034448B">
            <w:pPr>
              <w:jc w:val="right"/>
              <w:rPr>
                <w:rFonts w:asciiTheme="minorHAnsi" w:hAnsiTheme="minorHAnsi"/>
                <w:szCs w:val="23"/>
              </w:rPr>
            </w:pPr>
            <w:r w:rsidRPr="00822BC6">
              <w:rPr>
                <w:rFonts w:cs="Arial"/>
                <w:szCs w:val="23"/>
              </w:rPr>
              <w:t>97.7</w:t>
            </w:r>
          </w:p>
        </w:tc>
        <w:tc>
          <w:tcPr>
            <w:tcW w:w="1667" w:type="dxa"/>
            <w:shd w:val="clear" w:color="auto" w:fill="auto"/>
            <w:noWrap/>
            <w:vAlign w:val="bottom"/>
          </w:tcPr>
          <w:p w14:paraId="320B79C5" w14:textId="7F1C452B" w:rsidR="0034448B" w:rsidRPr="00822BC6" w:rsidRDefault="0034448B" w:rsidP="0034448B">
            <w:pPr>
              <w:jc w:val="right"/>
              <w:rPr>
                <w:rFonts w:asciiTheme="minorHAnsi" w:hAnsiTheme="minorHAnsi"/>
                <w:szCs w:val="23"/>
              </w:rPr>
            </w:pPr>
            <w:r w:rsidRPr="00822BC6">
              <w:rPr>
                <w:rFonts w:cs="Arial"/>
                <w:szCs w:val="23"/>
              </w:rPr>
              <w:t>339</w:t>
            </w:r>
          </w:p>
        </w:tc>
        <w:tc>
          <w:tcPr>
            <w:tcW w:w="1672" w:type="dxa"/>
            <w:shd w:val="clear" w:color="auto" w:fill="auto"/>
            <w:noWrap/>
            <w:vAlign w:val="bottom"/>
          </w:tcPr>
          <w:p w14:paraId="7D4B5BE5" w14:textId="7A968E96" w:rsidR="0034448B" w:rsidRPr="00822BC6" w:rsidRDefault="0034448B" w:rsidP="0034448B">
            <w:pPr>
              <w:jc w:val="right"/>
              <w:rPr>
                <w:rFonts w:asciiTheme="minorHAnsi" w:hAnsiTheme="minorHAnsi"/>
                <w:szCs w:val="23"/>
              </w:rPr>
            </w:pPr>
            <w:r w:rsidRPr="00822BC6">
              <w:rPr>
                <w:rFonts w:cs="Arial"/>
                <w:szCs w:val="23"/>
              </w:rPr>
              <w:t>2.3</w:t>
            </w:r>
          </w:p>
        </w:tc>
      </w:tr>
      <w:tr w:rsidR="0034448B" w:rsidRPr="00822BC6" w14:paraId="343DDE13" w14:textId="77777777" w:rsidTr="0034448B">
        <w:trPr>
          <w:trHeight w:val="285"/>
        </w:trPr>
        <w:tc>
          <w:tcPr>
            <w:tcW w:w="3582" w:type="dxa"/>
            <w:shd w:val="clear" w:color="auto" w:fill="auto"/>
            <w:noWrap/>
            <w:vAlign w:val="bottom"/>
          </w:tcPr>
          <w:p w14:paraId="6863F7BE" w14:textId="77777777" w:rsidR="0034448B" w:rsidRPr="005444B3" w:rsidRDefault="0034448B" w:rsidP="005444B3">
            <w:r w:rsidRPr="005444B3">
              <w:t>Pathlab</w:t>
            </w:r>
          </w:p>
        </w:tc>
        <w:tc>
          <w:tcPr>
            <w:tcW w:w="1667" w:type="dxa"/>
            <w:shd w:val="clear" w:color="auto" w:fill="auto"/>
            <w:noWrap/>
            <w:vAlign w:val="bottom"/>
          </w:tcPr>
          <w:p w14:paraId="5E2435A6" w14:textId="7CE9018E" w:rsidR="0034448B" w:rsidRPr="00822BC6" w:rsidRDefault="0034448B" w:rsidP="0034448B">
            <w:pPr>
              <w:jc w:val="right"/>
              <w:rPr>
                <w:rFonts w:asciiTheme="minorHAnsi" w:hAnsiTheme="minorHAnsi" w:cs="Arial"/>
                <w:szCs w:val="23"/>
              </w:rPr>
            </w:pPr>
            <w:r w:rsidRPr="00822BC6">
              <w:rPr>
                <w:rFonts w:cs="Arial"/>
                <w:szCs w:val="23"/>
              </w:rPr>
              <w:t>23,775</w:t>
            </w:r>
          </w:p>
        </w:tc>
        <w:tc>
          <w:tcPr>
            <w:tcW w:w="1667" w:type="dxa"/>
            <w:gridSpan w:val="2"/>
            <w:shd w:val="clear" w:color="auto" w:fill="auto"/>
            <w:noWrap/>
            <w:vAlign w:val="bottom"/>
          </w:tcPr>
          <w:p w14:paraId="2E2B0449" w14:textId="11EDA88A" w:rsidR="0034448B" w:rsidRPr="00822BC6" w:rsidRDefault="0034448B" w:rsidP="0034448B">
            <w:pPr>
              <w:jc w:val="right"/>
              <w:rPr>
                <w:rFonts w:asciiTheme="minorHAnsi" w:hAnsiTheme="minorHAnsi"/>
                <w:szCs w:val="23"/>
              </w:rPr>
            </w:pPr>
            <w:r w:rsidRPr="00822BC6">
              <w:rPr>
                <w:rFonts w:cs="Arial"/>
                <w:szCs w:val="23"/>
              </w:rPr>
              <w:t>23,581</w:t>
            </w:r>
          </w:p>
        </w:tc>
        <w:tc>
          <w:tcPr>
            <w:tcW w:w="1667" w:type="dxa"/>
            <w:shd w:val="clear" w:color="auto" w:fill="auto"/>
            <w:noWrap/>
            <w:vAlign w:val="bottom"/>
          </w:tcPr>
          <w:p w14:paraId="43503C56" w14:textId="656764A9" w:rsidR="0034448B" w:rsidRPr="00822BC6" w:rsidRDefault="0034448B" w:rsidP="0034448B">
            <w:pPr>
              <w:jc w:val="right"/>
              <w:rPr>
                <w:rFonts w:asciiTheme="minorHAnsi" w:hAnsiTheme="minorHAnsi"/>
                <w:szCs w:val="23"/>
              </w:rPr>
            </w:pPr>
            <w:r w:rsidRPr="00822BC6">
              <w:rPr>
                <w:rFonts w:cs="Arial"/>
                <w:szCs w:val="23"/>
              </w:rPr>
              <w:t>99.2</w:t>
            </w:r>
          </w:p>
        </w:tc>
        <w:tc>
          <w:tcPr>
            <w:tcW w:w="1667" w:type="dxa"/>
            <w:shd w:val="clear" w:color="auto" w:fill="auto"/>
            <w:noWrap/>
            <w:vAlign w:val="bottom"/>
          </w:tcPr>
          <w:p w14:paraId="78278495" w14:textId="4A8D9FE1" w:rsidR="0034448B" w:rsidRPr="00822BC6" w:rsidRDefault="0034448B" w:rsidP="0034448B">
            <w:pPr>
              <w:jc w:val="right"/>
              <w:rPr>
                <w:rFonts w:asciiTheme="minorHAnsi" w:hAnsiTheme="minorHAnsi"/>
                <w:szCs w:val="23"/>
              </w:rPr>
            </w:pPr>
            <w:r w:rsidRPr="00822BC6">
              <w:rPr>
                <w:rFonts w:cs="Arial"/>
                <w:szCs w:val="23"/>
              </w:rPr>
              <w:t>194</w:t>
            </w:r>
          </w:p>
        </w:tc>
        <w:tc>
          <w:tcPr>
            <w:tcW w:w="1672" w:type="dxa"/>
            <w:shd w:val="clear" w:color="auto" w:fill="auto"/>
            <w:noWrap/>
            <w:vAlign w:val="bottom"/>
          </w:tcPr>
          <w:p w14:paraId="1F164410" w14:textId="363B5793" w:rsidR="0034448B" w:rsidRPr="00822BC6" w:rsidRDefault="0034448B" w:rsidP="0034448B">
            <w:pPr>
              <w:jc w:val="right"/>
              <w:rPr>
                <w:rFonts w:asciiTheme="minorHAnsi" w:hAnsiTheme="minorHAnsi"/>
                <w:szCs w:val="23"/>
              </w:rPr>
            </w:pPr>
            <w:r w:rsidRPr="00822BC6">
              <w:rPr>
                <w:rFonts w:cs="Arial"/>
                <w:szCs w:val="23"/>
              </w:rPr>
              <w:t>0.8</w:t>
            </w:r>
          </w:p>
        </w:tc>
      </w:tr>
      <w:tr w:rsidR="0034448B" w:rsidRPr="00822BC6" w14:paraId="62132940" w14:textId="77777777" w:rsidTr="0034448B">
        <w:trPr>
          <w:trHeight w:val="285"/>
        </w:trPr>
        <w:tc>
          <w:tcPr>
            <w:tcW w:w="3582" w:type="dxa"/>
            <w:shd w:val="clear" w:color="auto" w:fill="auto"/>
            <w:noWrap/>
            <w:vAlign w:val="bottom"/>
          </w:tcPr>
          <w:p w14:paraId="447D4496" w14:textId="77777777" w:rsidR="0034448B" w:rsidRPr="005444B3" w:rsidRDefault="0034448B" w:rsidP="005444B3">
            <w:r w:rsidRPr="005444B3">
              <w:t>Southern Community Laboratories</w:t>
            </w:r>
          </w:p>
        </w:tc>
        <w:tc>
          <w:tcPr>
            <w:tcW w:w="1667" w:type="dxa"/>
            <w:shd w:val="clear" w:color="auto" w:fill="auto"/>
            <w:noWrap/>
            <w:vAlign w:val="bottom"/>
          </w:tcPr>
          <w:p w14:paraId="14BD057D" w14:textId="1D9B7E44" w:rsidR="0034448B" w:rsidRPr="00822BC6" w:rsidRDefault="0034448B" w:rsidP="0034448B">
            <w:pPr>
              <w:jc w:val="right"/>
              <w:rPr>
                <w:rFonts w:asciiTheme="minorHAnsi" w:hAnsiTheme="minorHAnsi" w:cs="Arial"/>
                <w:szCs w:val="23"/>
              </w:rPr>
            </w:pPr>
            <w:r w:rsidRPr="00822BC6">
              <w:rPr>
                <w:rFonts w:cs="Arial"/>
                <w:szCs w:val="23"/>
              </w:rPr>
              <w:t>105,630</w:t>
            </w:r>
          </w:p>
        </w:tc>
        <w:tc>
          <w:tcPr>
            <w:tcW w:w="1667" w:type="dxa"/>
            <w:gridSpan w:val="2"/>
            <w:shd w:val="clear" w:color="auto" w:fill="auto"/>
            <w:noWrap/>
            <w:vAlign w:val="bottom"/>
          </w:tcPr>
          <w:p w14:paraId="32883B77" w14:textId="7147C4B3" w:rsidR="0034448B" w:rsidRPr="00822BC6" w:rsidRDefault="0034448B" w:rsidP="0034448B">
            <w:pPr>
              <w:jc w:val="right"/>
              <w:rPr>
                <w:rFonts w:asciiTheme="minorHAnsi" w:hAnsiTheme="minorHAnsi"/>
                <w:szCs w:val="23"/>
              </w:rPr>
            </w:pPr>
            <w:r w:rsidRPr="00822BC6">
              <w:rPr>
                <w:rFonts w:cs="Arial"/>
                <w:szCs w:val="23"/>
              </w:rPr>
              <w:t>105,075</w:t>
            </w:r>
          </w:p>
        </w:tc>
        <w:tc>
          <w:tcPr>
            <w:tcW w:w="1667" w:type="dxa"/>
            <w:shd w:val="clear" w:color="auto" w:fill="auto"/>
            <w:noWrap/>
            <w:vAlign w:val="bottom"/>
          </w:tcPr>
          <w:p w14:paraId="2F5E20C5" w14:textId="69520A99" w:rsidR="0034448B" w:rsidRPr="00822BC6" w:rsidRDefault="0034448B" w:rsidP="0034448B">
            <w:pPr>
              <w:jc w:val="right"/>
              <w:rPr>
                <w:rFonts w:asciiTheme="minorHAnsi" w:hAnsiTheme="minorHAnsi"/>
                <w:szCs w:val="23"/>
              </w:rPr>
            </w:pPr>
            <w:r w:rsidRPr="00822BC6">
              <w:rPr>
                <w:rFonts w:cs="Arial"/>
                <w:szCs w:val="23"/>
              </w:rPr>
              <w:t>99.5</w:t>
            </w:r>
          </w:p>
        </w:tc>
        <w:tc>
          <w:tcPr>
            <w:tcW w:w="1667" w:type="dxa"/>
            <w:shd w:val="clear" w:color="auto" w:fill="auto"/>
            <w:noWrap/>
            <w:vAlign w:val="bottom"/>
          </w:tcPr>
          <w:p w14:paraId="491BE58E" w14:textId="0B6D8E4A" w:rsidR="0034448B" w:rsidRPr="00822BC6" w:rsidRDefault="0034448B" w:rsidP="0034448B">
            <w:pPr>
              <w:jc w:val="right"/>
              <w:rPr>
                <w:rFonts w:asciiTheme="minorHAnsi" w:hAnsiTheme="minorHAnsi"/>
                <w:szCs w:val="23"/>
              </w:rPr>
            </w:pPr>
            <w:r w:rsidRPr="00822BC6">
              <w:rPr>
                <w:rFonts w:cs="Arial"/>
                <w:szCs w:val="23"/>
              </w:rPr>
              <w:t>555</w:t>
            </w:r>
          </w:p>
        </w:tc>
        <w:tc>
          <w:tcPr>
            <w:tcW w:w="1672" w:type="dxa"/>
            <w:shd w:val="clear" w:color="auto" w:fill="auto"/>
            <w:noWrap/>
            <w:vAlign w:val="bottom"/>
          </w:tcPr>
          <w:p w14:paraId="4E425712" w14:textId="04F86648" w:rsidR="0034448B" w:rsidRPr="00822BC6" w:rsidRDefault="0034448B" w:rsidP="0034448B">
            <w:pPr>
              <w:jc w:val="right"/>
              <w:rPr>
                <w:rFonts w:asciiTheme="minorHAnsi" w:hAnsiTheme="minorHAnsi"/>
                <w:szCs w:val="23"/>
              </w:rPr>
            </w:pPr>
            <w:r w:rsidRPr="00822BC6">
              <w:rPr>
                <w:rFonts w:cs="Arial"/>
                <w:szCs w:val="23"/>
              </w:rPr>
              <w:t>0.5</w:t>
            </w:r>
          </w:p>
        </w:tc>
      </w:tr>
      <w:tr w:rsidR="0034448B" w:rsidRPr="00822BC6" w14:paraId="5CB13A70" w14:textId="77777777" w:rsidTr="0034448B">
        <w:trPr>
          <w:trHeight w:val="300"/>
        </w:trPr>
        <w:tc>
          <w:tcPr>
            <w:tcW w:w="3582" w:type="dxa"/>
            <w:shd w:val="clear" w:color="auto" w:fill="auto"/>
            <w:noWrap/>
            <w:vAlign w:val="bottom"/>
            <w:hideMark/>
          </w:tcPr>
          <w:p w14:paraId="142262AE" w14:textId="77777777" w:rsidR="0034448B" w:rsidRPr="005444B3" w:rsidRDefault="0034448B" w:rsidP="005444B3">
            <w:pPr>
              <w:rPr>
                <w:b/>
              </w:rPr>
            </w:pPr>
            <w:r w:rsidRPr="005444B3">
              <w:rPr>
                <w:b/>
              </w:rPr>
              <w:t>Total</w:t>
            </w:r>
          </w:p>
        </w:tc>
        <w:tc>
          <w:tcPr>
            <w:tcW w:w="1667" w:type="dxa"/>
            <w:shd w:val="clear" w:color="auto" w:fill="auto"/>
            <w:noWrap/>
            <w:vAlign w:val="bottom"/>
          </w:tcPr>
          <w:p w14:paraId="06306C4E" w14:textId="487890E0" w:rsidR="0034448B" w:rsidRPr="00822BC6" w:rsidRDefault="0034448B" w:rsidP="0034448B">
            <w:pPr>
              <w:jc w:val="right"/>
              <w:rPr>
                <w:rFonts w:asciiTheme="minorHAnsi" w:hAnsiTheme="minorHAnsi" w:cs="Arial"/>
                <w:b/>
                <w:bCs/>
                <w:szCs w:val="23"/>
              </w:rPr>
            </w:pPr>
            <w:r w:rsidRPr="00822BC6">
              <w:rPr>
                <w:rFonts w:cs="Arial"/>
                <w:b/>
                <w:bCs/>
                <w:szCs w:val="23"/>
              </w:rPr>
              <w:t>209,614</w:t>
            </w:r>
          </w:p>
        </w:tc>
        <w:tc>
          <w:tcPr>
            <w:tcW w:w="1667" w:type="dxa"/>
            <w:gridSpan w:val="2"/>
            <w:shd w:val="clear" w:color="auto" w:fill="auto"/>
            <w:noWrap/>
            <w:vAlign w:val="bottom"/>
          </w:tcPr>
          <w:p w14:paraId="0AB79D91" w14:textId="545ACE78" w:rsidR="0034448B" w:rsidRPr="00822BC6" w:rsidRDefault="0034448B" w:rsidP="0034448B">
            <w:pPr>
              <w:jc w:val="right"/>
              <w:rPr>
                <w:rFonts w:asciiTheme="minorHAnsi" w:hAnsiTheme="minorHAnsi"/>
                <w:b/>
                <w:bCs/>
                <w:szCs w:val="23"/>
              </w:rPr>
            </w:pPr>
            <w:r w:rsidRPr="00822BC6">
              <w:rPr>
                <w:rFonts w:cs="Arial"/>
                <w:b/>
                <w:bCs/>
                <w:szCs w:val="23"/>
              </w:rPr>
              <w:t>206,611</w:t>
            </w:r>
          </w:p>
        </w:tc>
        <w:tc>
          <w:tcPr>
            <w:tcW w:w="1667" w:type="dxa"/>
            <w:shd w:val="clear" w:color="auto" w:fill="auto"/>
            <w:noWrap/>
            <w:vAlign w:val="bottom"/>
          </w:tcPr>
          <w:p w14:paraId="4124841D" w14:textId="3AAFBD6B" w:rsidR="0034448B" w:rsidRPr="00822BC6" w:rsidRDefault="0034448B" w:rsidP="0034448B">
            <w:pPr>
              <w:jc w:val="right"/>
              <w:rPr>
                <w:rFonts w:asciiTheme="minorHAnsi" w:hAnsiTheme="minorHAnsi"/>
                <w:b/>
                <w:bCs/>
                <w:szCs w:val="23"/>
              </w:rPr>
            </w:pPr>
            <w:r w:rsidRPr="00822BC6">
              <w:rPr>
                <w:rFonts w:cs="Arial"/>
                <w:b/>
                <w:bCs/>
                <w:szCs w:val="23"/>
              </w:rPr>
              <w:t>98.6</w:t>
            </w:r>
          </w:p>
        </w:tc>
        <w:tc>
          <w:tcPr>
            <w:tcW w:w="1667" w:type="dxa"/>
            <w:shd w:val="clear" w:color="auto" w:fill="auto"/>
            <w:noWrap/>
            <w:vAlign w:val="bottom"/>
          </w:tcPr>
          <w:p w14:paraId="30ED2E78" w14:textId="030273F6" w:rsidR="0034448B" w:rsidRPr="00822BC6" w:rsidRDefault="0034448B" w:rsidP="0034448B">
            <w:pPr>
              <w:jc w:val="right"/>
              <w:rPr>
                <w:rFonts w:asciiTheme="minorHAnsi" w:hAnsiTheme="minorHAnsi"/>
                <w:b/>
                <w:bCs/>
                <w:szCs w:val="23"/>
              </w:rPr>
            </w:pPr>
            <w:r w:rsidRPr="00822BC6">
              <w:rPr>
                <w:rFonts w:cs="Arial"/>
                <w:b/>
                <w:bCs/>
                <w:szCs w:val="23"/>
              </w:rPr>
              <w:t>3,003</w:t>
            </w:r>
          </w:p>
        </w:tc>
        <w:tc>
          <w:tcPr>
            <w:tcW w:w="1672" w:type="dxa"/>
            <w:shd w:val="clear" w:color="auto" w:fill="auto"/>
            <w:noWrap/>
            <w:vAlign w:val="bottom"/>
          </w:tcPr>
          <w:p w14:paraId="161C7495" w14:textId="10275FCA" w:rsidR="0034448B" w:rsidRPr="00822BC6" w:rsidRDefault="0034448B" w:rsidP="0034448B">
            <w:pPr>
              <w:jc w:val="right"/>
              <w:rPr>
                <w:rFonts w:asciiTheme="minorHAnsi" w:hAnsiTheme="minorHAnsi"/>
                <w:b/>
                <w:bCs/>
                <w:szCs w:val="23"/>
              </w:rPr>
            </w:pPr>
            <w:r w:rsidRPr="00822BC6">
              <w:rPr>
                <w:rFonts w:cs="Arial"/>
                <w:b/>
                <w:bCs/>
                <w:szCs w:val="23"/>
              </w:rPr>
              <w:t>1.4</w:t>
            </w:r>
          </w:p>
        </w:tc>
      </w:tr>
    </w:tbl>
    <w:p w14:paraId="161BD160" w14:textId="42DDB93E" w:rsidR="00966C46" w:rsidRPr="00822BC6" w:rsidRDefault="00A74D5A" w:rsidP="006C2B94">
      <w:pPr>
        <w:ind w:right="544"/>
        <w:jc w:val="both"/>
        <w:rPr>
          <w:i/>
          <w:sz w:val="20"/>
          <w:szCs w:val="20"/>
        </w:rPr>
      </w:pPr>
      <w:bookmarkStart w:id="396" w:name="_Ref275782968"/>
      <w:bookmarkStart w:id="397" w:name="_Toc275355701"/>
      <w:bookmarkStart w:id="398" w:name="_Toc276457753"/>
      <w:r w:rsidRPr="00822BC6">
        <w:rPr>
          <w:i/>
          <w:sz w:val="20"/>
          <w:szCs w:val="20"/>
        </w:rPr>
        <w:t xml:space="preserve">Target total unsatisfactory: </w:t>
      </w:r>
      <w:r w:rsidR="005C27BC" w:rsidRPr="00822BC6">
        <w:rPr>
          <w:i/>
          <w:sz w:val="20"/>
          <w:szCs w:val="20"/>
        </w:rPr>
        <w:t>0.1%</w:t>
      </w:r>
      <w:r w:rsidR="00D219B6" w:rsidRPr="00822BC6">
        <w:rPr>
          <w:i/>
          <w:sz w:val="20"/>
          <w:szCs w:val="20"/>
        </w:rPr>
        <w:t>-</w:t>
      </w:r>
      <w:r w:rsidR="005C27BC" w:rsidRPr="00822BC6">
        <w:rPr>
          <w:i/>
          <w:sz w:val="20"/>
          <w:szCs w:val="20"/>
        </w:rPr>
        <w:t>3.0</w:t>
      </w:r>
      <w:r w:rsidRPr="00822BC6">
        <w:rPr>
          <w:i/>
          <w:sz w:val="20"/>
          <w:szCs w:val="20"/>
        </w:rPr>
        <w:t xml:space="preserve">% reported as unsatisfactory </w:t>
      </w:r>
    </w:p>
    <w:p w14:paraId="443C1EED" w14:textId="77777777" w:rsidR="00E21689" w:rsidRPr="00822BC6" w:rsidRDefault="00E21689" w:rsidP="00515C44">
      <w:bookmarkStart w:id="399" w:name="_Ref347736222"/>
      <w:bookmarkStart w:id="400" w:name="_Toc304970052"/>
      <w:bookmarkStart w:id="401" w:name="_Toc469398285"/>
      <w:bookmarkStart w:id="402" w:name="_Toc454286160"/>
    </w:p>
    <w:p w14:paraId="517B35C6" w14:textId="14872B39" w:rsidR="00D42FFC" w:rsidRPr="00822BC6" w:rsidRDefault="00C65151" w:rsidP="001D4D75">
      <w:pPr>
        <w:pStyle w:val="Caption"/>
        <w:spacing w:after="80"/>
        <w:ind w:right="-23"/>
        <w:jc w:val="both"/>
      </w:pPr>
      <w:bookmarkStart w:id="403" w:name="_Ref482777070"/>
      <w:bookmarkStart w:id="404" w:name="_Toc475605522"/>
      <w:bookmarkStart w:id="405" w:name="_Toc509928493"/>
      <w:bookmarkEnd w:id="396"/>
      <w:bookmarkEnd w:id="397"/>
      <w:bookmarkEnd w:id="398"/>
      <w:bookmarkEnd w:id="399"/>
      <w:bookmarkEnd w:id="400"/>
      <w:bookmarkEnd w:id="401"/>
      <w:bookmarkEnd w:id="402"/>
      <w:r w:rsidRPr="00822BC6">
        <w:t>Table</w:t>
      </w:r>
      <w:r w:rsidR="00D42FFC" w:rsidRPr="00822BC6">
        <w:t xml:space="preserve"> </w:t>
      </w:r>
      <w:r w:rsidR="00F55F28" w:rsidRPr="00822BC6">
        <w:fldChar w:fldCharType="begin"/>
      </w:r>
      <w:r w:rsidR="00F55F28" w:rsidRPr="00822BC6">
        <w:instrText xml:space="preserve"> SEQ Table \* ARABIC </w:instrText>
      </w:r>
      <w:r w:rsidR="00F55F28" w:rsidRPr="00822BC6">
        <w:fldChar w:fldCharType="separate"/>
      </w:r>
      <w:r w:rsidR="00B73FE3">
        <w:rPr>
          <w:noProof/>
        </w:rPr>
        <w:t>2</w:t>
      </w:r>
      <w:r w:rsidR="00F55F28" w:rsidRPr="00822BC6">
        <w:rPr>
          <w:noProof/>
        </w:rPr>
        <w:fldChar w:fldCharType="end"/>
      </w:r>
      <w:bookmarkEnd w:id="403"/>
      <w:r w:rsidR="00D42FFC" w:rsidRPr="00822BC6">
        <w:t xml:space="preserve"> - Laboratory cytology reporting by general result (</w:t>
      </w:r>
      <w:sdt>
        <w:sdtPr>
          <w:alias w:val="Period"/>
          <w:tag w:val="Period"/>
          <w:id w:val="478733254"/>
          <w:placeholder>
            <w:docPart w:val="3226067273EE4B74AA01EBEBD950027D"/>
          </w:placeholder>
          <w:dataBinding w:prefixMappings="xmlns:ns0='http://schemas.microsoft.com/office/2006/coverPageProps' " w:xpath="/ns0:CoverPageProperties[1]/ns0:Abstract[1]" w:storeItemID="{55AF091B-3C7A-41E3-B477-F2FDAA23CFDA}"/>
          <w:text/>
        </w:sdtPr>
        <w:sdtEndPr/>
        <w:sdtContent>
          <w:r w:rsidR="003A48F1" w:rsidRPr="00822BC6">
            <w:t>1 January – 30 June 2017</w:t>
          </w:r>
        </w:sdtContent>
      </w:sdt>
      <w:r w:rsidR="00D42FFC" w:rsidRPr="00822BC6">
        <w:t>) – percentage of satisfactory samples</w:t>
      </w:r>
      <w:bookmarkEnd w:id="404"/>
      <w:bookmarkEnd w:id="405"/>
    </w:p>
    <w:tbl>
      <w:tblPr>
        <w:tblW w:w="11898" w:type="dxa"/>
        <w:tblInd w:w="107" w:type="dxa"/>
        <w:tblLayout w:type="fixed"/>
        <w:tblLook w:val="04A0" w:firstRow="1" w:lastRow="0" w:firstColumn="1" w:lastColumn="0" w:noHBand="0" w:noVBand="1"/>
      </w:tblPr>
      <w:tblGrid>
        <w:gridCol w:w="3574"/>
        <w:gridCol w:w="2081"/>
        <w:gridCol w:w="2072"/>
        <w:gridCol w:w="9"/>
        <w:gridCol w:w="2081"/>
        <w:gridCol w:w="2081"/>
      </w:tblGrid>
      <w:tr w:rsidR="00B518B7" w:rsidRPr="00822BC6" w14:paraId="4F8D54E5" w14:textId="77777777" w:rsidTr="009816B0">
        <w:trPr>
          <w:trHeight w:val="300"/>
        </w:trPr>
        <w:tc>
          <w:tcPr>
            <w:tcW w:w="3574" w:type="dxa"/>
            <w:tcBorders>
              <w:top w:val="single" w:sz="4" w:space="0" w:color="auto"/>
              <w:left w:val="single" w:sz="4" w:space="0" w:color="auto"/>
              <w:bottom w:val="nil"/>
              <w:right w:val="nil"/>
            </w:tcBorders>
            <w:shd w:val="clear" w:color="auto" w:fill="D9D9D9" w:themeFill="background1" w:themeFillShade="D9"/>
            <w:noWrap/>
            <w:vAlign w:val="bottom"/>
            <w:hideMark/>
          </w:tcPr>
          <w:p w14:paraId="7ECAD84C" w14:textId="77777777" w:rsidR="00B518B7" w:rsidRPr="005444B3" w:rsidRDefault="00B518B7" w:rsidP="005444B3">
            <w:pPr>
              <w:rPr>
                <w:b/>
              </w:rPr>
            </w:pPr>
            <w:r w:rsidRPr="005444B3">
              <w:rPr>
                <w:b/>
              </w:rPr>
              <w:t> </w:t>
            </w:r>
          </w:p>
        </w:tc>
        <w:tc>
          <w:tcPr>
            <w:tcW w:w="4153" w:type="dxa"/>
            <w:gridSpan w:val="2"/>
            <w:tcBorders>
              <w:top w:val="single" w:sz="4" w:space="0" w:color="auto"/>
              <w:left w:val="nil"/>
              <w:bottom w:val="nil"/>
              <w:right w:val="nil"/>
            </w:tcBorders>
            <w:shd w:val="clear" w:color="auto" w:fill="D9D9D9" w:themeFill="background1" w:themeFillShade="D9"/>
            <w:noWrap/>
            <w:vAlign w:val="bottom"/>
            <w:hideMark/>
          </w:tcPr>
          <w:p w14:paraId="46D8E6FA" w14:textId="77777777" w:rsidR="00B518B7" w:rsidRPr="00822BC6" w:rsidRDefault="00B518B7" w:rsidP="005013CB">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Negative</w:t>
            </w:r>
          </w:p>
        </w:tc>
        <w:tc>
          <w:tcPr>
            <w:tcW w:w="4171" w:type="dxa"/>
            <w:gridSpan w:val="3"/>
            <w:tcBorders>
              <w:top w:val="single" w:sz="4" w:space="0" w:color="auto"/>
              <w:left w:val="nil"/>
              <w:bottom w:val="nil"/>
              <w:right w:val="single" w:sz="4" w:space="0" w:color="000000"/>
            </w:tcBorders>
            <w:shd w:val="clear" w:color="auto" w:fill="D9D9D9" w:themeFill="background1" w:themeFillShade="D9"/>
            <w:noWrap/>
            <w:vAlign w:val="bottom"/>
            <w:hideMark/>
          </w:tcPr>
          <w:p w14:paraId="0A21D8F8" w14:textId="77777777" w:rsidR="00B518B7" w:rsidRPr="00822BC6" w:rsidRDefault="00B518B7" w:rsidP="005013CB">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Abnormal</w:t>
            </w:r>
          </w:p>
        </w:tc>
      </w:tr>
      <w:tr w:rsidR="00B518B7" w:rsidRPr="00822BC6" w14:paraId="2D8CAC01" w14:textId="77777777" w:rsidTr="009816B0">
        <w:trPr>
          <w:trHeight w:val="300"/>
        </w:trPr>
        <w:tc>
          <w:tcPr>
            <w:tcW w:w="3574" w:type="dxa"/>
            <w:tcBorders>
              <w:top w:val="nil"/>
              <w:left w:val="single" w:sz="4" w:space="0" w:color="auto"/>
              <w:bottom w:val="single" w:sz="4" w:space="0" w:color="auto"/>
              <w:right w:val="nil"/>
            </w:tcBorders>
            <w:shd w:val="clear" w:color="auto" w:fill="D9D9D9" w:themeFill="background1" w:themeFillShade="D9"/>
            <w:noWrap/>
            <w:vAlign w:val="bottom"/>
            <w:hideMark/>
          </w:tcPr>
          <w:p w14:paraId="7BFEB4DF" w14:textId="77777777" w:rsidR="00B518B7" w:rsidRPr="005444B3" w:rsidRDefault="00B518B7" w:rsidP="005444B3">
            <w:pPr>
              <w:rPr>
                <w:b/>
              </w:rPr>
            </w:pPr>
            <w:r w:rsidRPr="005444B3">
              <w:rPr>
                <w:b/>
              </w:rPr>
              <w:t>Laboratory</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756DCD7D" w14:textId="77777777" w:rsidR="00B518B7" w:rsidRPr="00822BC6" w:rsidRDefault="00B518B7" w:rsidP="0043267D">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N</w:t>
            </w:r>
          </w:p>
        </w:tc>
        <w:tc>
          <w:tcPr>
            <w:tcW w:w="2081" w:type="dxa"/>
            <w:gridSpan w:val="2"/>
            <w:tcBorders>
              <w:top w:val="nil"/>
              <w:left w:val="nil"/>
              <w:bottom w:val="single" w:sz="4" w:space="0" w:color="auto"/>
              <w:right w:val="nil"/>
            </w:tcBorders>
            <w:shd w:val="clear" w:color="auto" w:fill="D9D9D9" w:themeFill="background1" w:themeFillShade="D9"/>
            <w:noWrap/>
            <w:vAlign w:val="bottom"/>
            <w:hideMark/>
          </w:tcPr>
          <w:p w14:paraId="107125A1" w14:textId="77777777" w:rsidR="00B518B7" w:rsidRPr="00822BC6" w:rsidRDefault="00B518B7" w:rsidP="0043267D">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5FBD56A5" w14:textId="77777777" w:rsidR="00B518B7" w:rsidRPr="00822BC6" w:rsidRDefault="00B518B7" w:rsidP="0043267D">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N</w:t>
            </w:r>
          </w:p>
        </w:tc>
        <w:tc>
          <w:tcPr>
            <w:tcW w:w="2081" w:type="dxa"/>
            <w:tcBorders>
              <w:top w:val="nil"/>
              <w:left w:val="nil"/>
              <w:bottom w:val="single" w:sz="4" w:space="0" w:color="auto"/>
              <w:right w:val="single" w:sz="4" w:space="0" w:color="auto"/>
            </w:tcBorders>
            <w:shd w:val="clear" w:color="auto" w:fill="D9D9D9" w:themeFill="background1" w:themeFillShade="D9"/>
            <w:noWrap/>
            <w:vAlign w:val="bottom"/>
            <w:hideMark/>
          </w:tcPr>
          <w:p w14:paraId="7DB1EAE1" w14:textId="77777777" w:rsidR="00B518B7" w:rsidRPr="00822BC6" w:rsidRDefault="00B518B7" w:rsidP="0043267D">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w:t>
            </w:r>
          </w:p>
        </w:tc>
      </w:tr>
      <w:tr w:rsidR="000764D5" w:rsidRPr="00822BC6" w14:paraId="772CA708" w14:textId="77777777" w:rsidTr="009816B0">
        <w:trPr>
          <w:trHeight w:val="285"/>
        </w:trPr>
        <w:tc>
          <w:tcPr>
            <w:tcW w:w="3574" w:type="dxa"/>
            <w:tcBorders>
              <w:top w:val="single" w:sz="4" w:space="0" w:color="auto"/>
              <w:left w:val="single" w:sz="4" w:space="0" w:color="auto"/>
            </w:tcBorders>
            <w:shd w:val="clear" w:color="auto" w:fill="auto"/>
            <w:noWrap/>
            <w:vAlign w:val="bottom"/>
            <w:hideMark/>
          </w:tcPr>
          <w:p w14:paraId="08AF7C5B" w14:textId="77777777" w:rsidR="000764D5" w:rsidRPr="005444B3" w:rsidRDefault="000764D5" w:rsidP="005444B3">
            <w:r w:rsidRPr="005444B3">
              <w:t>Anatomical Pathology Services</w:t>
            </w:r>
          </w:p>
        </w:tc>
        <w:tc>
          <w:tcPr>
            <w:tcW w:w="2081" w:type="dxa"/>
            <w:tcBorders>
              <w:top w:val="single" w:sz="4" w:space="0" w:color="auto"/>
            </w:tcBorders>
            <w:shd w:val="clear" w:color="auto" w:fill="auto"/>
            <w:noWrap/>
            <w:vAlign w:val="bottom"/>
          </w:tcPr>
          <w:p w14:paraId="4F42684E" w14:textId="52F9C5D6" w:rsidR="000764D5" w:rsidRPr="00822BC6" w:rsidRDefault="000764D5" w:rsidP="000764D5">
            <w:pPr>
              <w:jc w:val="right"/>
              <w:rPr>
                <w:szCs w:val="23"/>
              </w:rPr>
            </w:pPr>
            <w:r w:rsidRPr="00822BC6">
              <w:rPr>
                <w:rFonts w:cs="Arial"/>
                <w:szCs w:val="23"/>
              </w:rPr>
              <w:t>43,947</w:t>
            </w:r>
          </w:p>
        </w:tc>
        <w:tc>
          <w:tcPr>
            <w:tcW w:w="2081" w:type="dxa"/>
            <w:gridSpan w:val="2"/>
            <w:tcBorders>
              <w:top w:val="single" w:sz="4" w:space="0" w:color="auto"/>
            </w:tcBorders>
            <w:shd w:val="clear" w:color="auto" w:fill="auto"/>
            <w:noWrap/>
            <w:vAlign w:val="bottom"/>
          </w:tcPr>
          <w:p w14:paraId="41A8497C" w14:textId="5327892B" w:rsidR="000764D5" w:rsidRPr="00822BC6" w:rsidRDefault="000764D5" w:rsidP="000764D5">
            <w:pPr>
              <w:jc w:val="right"/>
              <w:rPr>
                <w:szCs w:val="23"/>
              </w:rPr>
            </w:pPr>
            <w:r w:rsidRPr="00822BC6">
              <w:rPr>
                <w:rFonts w:cs="Arial"/>
                <w:szCs w:val="23"/>
              </w:rPr>
              <w:t>93.8</w:t>
            </w:r>
          </w:p>
        </w:tc>
        <w:tc>
          <w:tcPr>
            <w:tcW w:w="2081" w:type="dxa"/>
            <w:tcBorders>
              <w:top w:val="single" w:sz="4" w:space="0" w:color="auto"/>
            </w:tcBorders>
            <w:shd w:val="clear" w:color="auto" w:fill="auto"/>
            <w:noWrap/>
            <w:vAlign w:val="bottom"/>
          </w:tcPr>
          <w:p w14:paraId="7017E905" w14:textId="2EC61C13" w:rsidR="000764D5" w:rsidRPr="00822BC6" w:rsidRDefault="000764D5" w:rsidP="000764D5">
            <w:pPr>
              <w:jc w:val="right"/>
              <w:rPr>
                <w:szCs w:val="23"/>
              </w:rPr>
            </w:pPr>
            <w:r w:rsidRPr="00822BC6">
              <w:rPr>
                <w:rFonts w:cs="Arial"/>
                <w:szCs w:val="23"/>
              </w:rPr>
              <w:t>2,917</w:t>
            </w:r>
          </w:p>
        </w:tc>
        <w:tc>
          <w:tcPr>
            <w:tcW w:w="2081" w:type="dxa"/>
            <w:tcBorders>
              <w:top w:val="single" w:sz="4" w:space="0" w:color="auto"/>
              <w:right w:val="single" w:sz="4" w:space="0" w:color="auto"/>
            </w:tcBorders>
            <w:shd w:val="clear" w:color="auto" w:fill="auto"/>
            <w:noWrap/>
            <w:vAlign w:val="bottom"/>
          </w:tcPr>
          <w:p w14:paraId="60534FE3" w14:textId="012FDC7F" w:rsidR="000764D5" w:rsidRPr="00822BC6" w:rsidRDefault="000764D5" w:rsidP="000764D5">
            <w:pPr>
              <w:jc w:val="right"/>
              <w:rPr>
                <w:szCs w:val="23"/>
              </w:rPr>
            </w:pPr>
            <w:r w:rsidRPr="00822BC6">
              <w:rPr>
                <w:rFonts w:cs="Arial"/>
                <w:szCs w:val="23"/>
              </w:rPr>
              <w:t>6.2</w:t>
            </w:r>
          </w:p>
        </w:tc>
      </w:tr>
      <w:tr w:rsidR="000764D5" w:rsidRPr="00822BC6" w14:paraId="184445A8" w14:textId="77777777" w:rsidTr="009816B0">
        <w:trPr>
          <w:trHeight w:val="285"/>
        </w:trPr>
        <w:tc>
          <w:tcPr>
            <w:tcW w:w="3574" w:type="dxa"/>
            <w:tcBorders>
              <w:left w:val="single" w:sz="4" w:space="0" w:color="auto"/>
            </w:tcBorders>
            <w:shd w:val="clear" w:color="auto" w:fill="auto"/>
            <w:noWrap/>
            <w:vAlign w:val="bottom"/>
            <w:hideMark/>
          </w:tcPr>
          <w:p w14:paraId="0710C982" w14:textId="77777777" w:rsidR="000764D5" w:rsidRPr="005444B3" w:rsidRDefault="000764D5" w:rsidP="005444B3">
            <w:r w:rsidRPr="005444B3">
              <w:t>Canterbury Health Laboratories</w:t>
            </w:r>
          </w:p>
        </w:tc>
        <w:tc>
          <w:tcPr>
            <w:tcW w:w="2081" w:type="dxa"/>
            <w:shd w:val="clear" w:color="auto" w:fill="auto"/>
            <w:noWrap/>
            <w:vAlign w:val="bottom"/>
          </w:tcPr>
          <w:p w14:paraId="2A0F2D69" w14:textId="242AB494" w:rsidR="000764D5" w:rsidRPr="00822BC6" w:rsidRDefault="000764D5" w:rsidP="000764D5">
            <w:pPr>
              <w:jc w:val="right"/>
              <w:rPr>
                <w:szCs w:val="23"/>
              </w:rPr>
            </w:pPr>
            <w:r w:rsidRPr="00822BC6">
              <w:rPr>
                <w:rFonts w:cs="Arial"/>
                <w:szCs w:val="23"/>
              </w:rPr>
              <w:t>9,075</w:t>
            </w:r>
          </w:p>
        </w:tc>
        <w:tc>
          <w:tcPr>
            <w:tcW w:w="2081" w:type="dxa"/>
            <w:gridSpan w:val="2"/>
            <w:shd w:val="clear" w:color="auto" w:fill="auto"/>
            <w:noWrap/>
            <w:vAlign w:val="bottom"/>
          </w:tcPr>
          <w:p w14:paraId="234DDCEE" w14:textId="155E4D56" w:rsidR="000764D5" w:rsidRPr="00822BC6" w:rsidRDefault="000764D5" w:rsidP="000764D5">
            <w:pPr>
              <w:jc w:val="right"/>
              <w:rPr>
                <w:szCs w:val="23"/>
              </w:rPr>
            </w:pPr>
            <w:r w:rsidRPr="00822BC6">
              <w:rPr>
                <w:rFonts w:cs="Arial"/>
                <w:szCs w:val="23"/>
              </w:rPr>
              <w:t>87.7</w:t>
            </w:r>
          </w:p>
        </w:tc>
        <w:tc>
          <w:tcPr>
            <w:tcW w:w="2081" w:type="dxa"/>
            <w:shd w:val="clear" w:color="auto" w:fill="auto"/>
            <w:noWrap/>
            <w:vAlign w:val="bottom"/>
          </w:tcPr>
          <w:p w14:paraId="7D214A62" w14:textId="5DC9AABA" w:rsidR="000764D5" w:rsidRPr="00822BC6" w:rsidRDefault="000764D5" w:rsidP="000764D5">
            <w:pPr>
              <w:jc w:val="right"/>
              <w:rPr>
                <w:szCs w:val="23"/>
              </w:rPr>
            </w:pPr>
            <w:r w:rsidRPr="00822BC6">
              <w:rPr>
                <w:rFonts w:cs="Arial"/>
                <w:szCs w:val="23"/>
              </w:rPr>
              <w:t>1,268</w:t>
            </w:r>
          </w:p>
        </w:tc>
        <w:tc>
          <w:tcPr>
            <w:tcW w:w="2081" w:type="dxa"/>
            <w:tcBorders>
              <w:right w:val="single" w:sz="4" w:space="0" w:color="auto"/>
            </w:tcBorders>
            <w:shd w:val="clear" w:color="auto" w:fill="auto"/>
            <w:noWrap/>
            <w:vAlign w:val="bottom"/>
          </w:tcPr>
          <w:p w14:paraId="012F8D16" w14:textId="1CA798E5" w:rsidR="000764D5" w:rsidRPr="00822BC6" w:rsidRDefault="000764D5" w:rsidP="000764D5">
            <w:pPr>
              <w:jc w:val="right"/>
              <w:rPr>
                <w:szCs w:val="23"/>
              </w:rPr>
            </w:pPr>
            <w:r w:rsidRPr="00822BC6">
              <w:rPr>
                <w:rFonts w:cs="Arial"/>
                <w:szCs w:val="23"/>
              </w:rPr>
              <w:t>12.3</w:t>
            </w:r>
          </w:p>
        </w:tc>
      </w:tr>
      <w:tr w:rsidR="000764D5" w:rsidRPr="00822BC6" w14:paraId="066B4A4B" w14:textId="77777777" w:rsidTr="009816B0">
        <w:trPr>
          <w:trHeight w:val="285"/>
        </w:trPr>
        <w:tc>
          <w:tcPr>
            <w:tcW w:w="3574" w:type="dxa"/>
            <w:tcBorders>
              <w:left w:val="single" w:sz="4" w:space="0" w:color="auto"/>
            </w:tcBorders>
            <w:shd w:val="clear" w:color="auto" w:fill="auto"/>
            <w:noWrap/>
            <w:vAlign w:val="bottom"/>
            <w:hideMark/>
          </w:tcPr>
          <w:p w14:paraId="0E310E82" w14:textId="77777777" w:rsidR="000764D5" w:rsidRPr="005444B3" w:rsidRDefault="000764D5" w:rsidP="005444B3">
            <w:r w:rsidRPr="005444B3">
              <w:t>LabPLUS</w:t>
            </w:r>
          </w:p>
        </w:tc>
        <w:tc>
          <w:tcPr>
            <w:tcW w:w="2081" w:type="dxa"/>
            <w:shd w:val="clear" w:color="auto" w:fill="auto"/>
            <w:noWrap/>
            <w:vAlign w:val="bottom"/>
          </w:tcPr>
          <w:p w14:paraId="0B06535B" w14:textId="64A159F6" w:rsidR="000764D5" w:rsidRPr="00822BC6" w:rsidRDefault="000764D5" w:rsidP="000764D5">
            <w:pPr>
              <w:jc w:val="right"/>
              <w:rPr>
                <w:szCs w:val="23"/>
              </w:rPr>
            </w:pPr>
            <w:r w:rsidRPr="00822BC6">
              <w:rPr>
                <w:rFonts w:cs="Arial"/>
                <w:szCs w:val="23"/>
              </w:rPr>
              <w:t>4,400</w:t>
            </w:r>
          </w:p>
        </w:tc>
        <w:tc>
          <w:tcPr>
            <w:tcW w:w="2081" w:type="dxa"/>
            <w:gridSpan w:val="2"/>
            <w:shd w:val="clear" w:color="auto" w:fill="auto"/>
            <w:noWrap/>
            <w:vAlign w:val="bottom"/>
          </w:tcPr>
          <w:p w14:paraId="0CB875C8" w14:textId="1D052B3B" w:rsidR="000764D5" w:rsidRPr="00822BC6" w:rsidRDefault="000764D5" w:rsidP="000764D5">
            <w:pPr>
              <w:jc w:val="right"/>
              <w:rPr>
                <w:szCs w:val="23"/>
              </w:rPr>
            </w:pPr>
            <w:r w:rsidRPr="00822BC6">
              <w:rPr>
                <w:rFonts w:cs="Arial"/>
                <w:szCs w:val="23"/>
              </w:rPr>
              <w:t>67.7</w:t>
            </w:r>
          </w:p>
        </w:tc>
        <w:tc>
          <w:tcPr>
            <w:tcW w:w="2081" w:type="dxa"/>
            <w:shd w:val="clear" w:color="auto" w:fill="auto"/>
            <w:noWrap/>
            <w:vAlign w:val="bottom"/>
          </w:tcPr>
          <w:p w14:paraId="1B8B3FD4" w14:textId="6A582962" w:rsidR="000764D5" w:rsidRPr="00822BC6" w:rsidRDefault="000764D5" w:rsidP="000764D5">
            <w:pPr>
              <w:jc w:val="right"/>
              <w:rPr>
                <w:szCs w:val="23"/>
              </w:rPr>
            </w:pPr>
            <w:r w:rsidRPr="00822BC6">
              <w:rPr>
                <w:rFonts w:cs="Arial"/>
                <w:szCs w:val="23"/>
              </w:rPr>
              <w:t>2,100</w:t>
            </w:r>
          </w:p>
        </w:tc>
        <w:tc>
          <w:tcPr>
            <w:tcW w:w="2081" w:type="dxa"/>
            <w:tcBorders>
              <w:right w:val="single" w:sz="4" w:space="0" w:color="auto"/>
            </w:tcBorders>
            <w:shd w:val="clear" w:color="auto" w:fill="auto"/>
            <w:noWrap/>
            <w:vAlign w:val="bottom"/>
          </w:tcPr>
          <w:p w14:paraId="481C72C2" w14:textId="53388239" w:rsidR="000764D5" w:rsidRPr="00822BC6" w:rsidRDefault="000764D5" w:rsidP="000764D5">
            <w:pPr>
              <w:jc w:val="right"/>
              <w:rPr>
                <w:szCs w:val="23"/>
              </w:rPr>
            </w:pPr>
            <w:r w:rsidRPr="00822BC6">
              <w:rPr>
                <w:rFonts w:cs="Arial"/>
                <w:szCs w:val="23"/>
              </w:rPr>
              <w:t>32.3</w:t>
            </w:r>
          </w:p>
        </w:tc>
      </w:tr>
      <w:tr w:rsidR="000764D5" w:rsidRPr="00822BC6" w14:paraId="3CC2C29A" w14:textId="77777777" w:rsidTr="009816B0">
        <w:trPr>
          <w:trHeight w:val="285"/>
        </w:trPr>
        <w:tc>
          <w:tcPr>
            <w:tcW w:w="3574" w:type="dxa"/>
            <w:tcBorders>
              <w:left w:val="single" w:sz="4" w:space="0" w:color="auto"/>
            </w:tcBorders>
            <w:shd w:val="clear" w:color="auto" w:fill="auto"/>
            <w:noWrap/>
            <w:vAlign w:val="bottom"/>
            <w:hideMark/>
          </w:tcPr>
          <w:p w14:paraId="5D0DD7E4" w14:textId="77777777" w:rsidR="000764D5" w:rsidRPr="005444B3" w:rsidRDefault="000764D5" w:rsidP="005444B3">
            <w:r w:rsidRPr="005444B3">
              <w:t>Medlab Central Ltd.</w:t>
            </w:r>
          </w:p>
        </w:tc>
        <w:tc>
          <w:tcPr>
            <w:tcW w:w="2081" w:type="dxa"/>
            <w:shd w:val="clear" w:color="auto" w:fill="auto"/>
            <w:noWrap/>
            <w:vAlign w:val="bottom"/>
          </w:tcPr>
          <w:p w14:paraId="77202BF4" w14:textId="39E89495" w:rsidR="000764D5" w:rsidRPr="00822BC6" w:rsidRDefault="000764D5" w:rsidP="000764D5">
            <w:pPr>
              <w:jc w:val="right"/>
              <w:rPr>
                <w:szCs w:val="23"/>
              </w:rPr>
            </w:pPr>
            <w:r w:rsidRPr="00822BC6">
              <w:rPr>
                <w:rFonts w:cs="Arial"/>
                <w:szCs w:val="23"/>
              </w:rPr>
              <w:t>13,124</w:t>
            </w:r>
          </w:p>
        </w:tc>
        <w:tc>
          <w:tcPr>
            <w:tcW w:w="2081" w:type="dxa"/>
            <w:gridSpan w:val="2"/>
            <w:shd w:val="clear" w:color="auto" w:fill="auto"/>
            <w:noWrap/>
            <w:vAlign w:val="bottom"/>
          </w:tcPr>
          <w:p w14:paraId="28431F96" w14:textId="2A98E3BC" w:rsidR="000764D5" w:rsidRPr="00822BC6" w:rsidRDefault="000764D5" w:rsidP="000764D5">
            <w:pPr>
              <w:jc w:val="right"/>
              <w:rPr>
                <w:szCs w:val="23"/>
              </w:rPr>
            </w:pPr>
            <w:r w:rsidRPr="00822BC6">
              <w:rPr>
                <w:rFonts w:cs="Arial"/>
                <w:szCs w:val="23"/>
              </w:rPr>
              <w:t>92.1</w:t>
            </w:r>
          </w:p>
        </w:tc>
        <w:tc>
          <w:tcPr>
            <w:tcW w:w="2081" w:type="dxa"/>
            <w:shd w:val="clear" w:color="auto" w:fill="auto"/>
            <w:noWrap/>
            <w:vAlign w:val="bottom"/>
          </w:tcPr>
          <w:p w14:paraId="321F7F5B" w14:textId="46656156" w:rsidR="000764D5" w:rsidRPr="00822BC6" w:rsidRDefault="000764D5" w:rsidP="000764D5">
            <w:pPr>
              <w:jc w:val="right"/>
              <w:rPr>
                <w:szCs w:val="23"/>
              </w:rPr>
            </w:pPr>
            <w:r w:rsidRPr="00822BC6">
              <w:rPr>
                <w:rFonts w:cs="Arial"/>
                <w:szCs w:val="23"/>
              </w:rPr>
              <w:t>1,124</w:t>
            </w:r>
          </w:p>
        </w:tc>
        <w:tc>
          <w:tcPr>
            <w:tcW w:w="2081" w:type="dxa"/>
            <w:tcBorders>
              <w:right w:val="single" w:sz="4" w:space="0" w:color="auto"/>
            </w:tcBorders>
            <w:shd w:val="clear" w:color="auto" w:fill="auto"/>
            <w:noWrap/>
            <w:vAlign w:val="bottom"/>
          </w:tcPr>
          <w:p w14:paraId="7D6592EE" w14:textId="3A54095E" w:rsidR="000764D5" w:rsidRPr="00822BC6" w:rsidRDefault="000764D5" w:rsidP="000764D5">
            <w:pPr>
              <w:jc w:val="right"/>
              <w:rPr>
                <w:szCs w:val="23"/>
              </w:rPr>
            </w:pPr>
            <w:r w:rsidRPr="00822BC6">
              <w:rPr>
                <w:rFonts w:cs="Arial"/>
                <w:szCs w:val="23"/>
              </w:rPr>
              <w:t>7.9</w:t>
            </w:r>
          </w:p>
        </w:tc>
      </w:tr>
      <w:tr w:rsidR="000764D5" w:rsidRPr="00822BC6" w14:paraId="576CAC7B" w14:textId="77777777" w:rsidTr="009816B0">
        <w:trPr>
          <w:trHeight w:val="285"/>
        </w:trPr>
        <w:tc>
          <w:tcPr>
            <w:tcW w:w="3574" w:type="dxa"/>
            <w:tcBorders>
              <w:left w:val="single" w:sz="4" w:space="0" w:color="auto"/>
            </w:tcBorders>
            <w:shd w:val="clear" w:color="auto" w:fill="auto"/>
            <w:noWrap/>
            <w:vAlign w:val="bottom"/>
            <w:hideMark/>
          </w:tcPr>
          <w:p w14:paraId="16B05774" w14:textId="77777777" w:rsidR="000764D5" w:rsidRPr="005444B3" w:rsidRDefault="000764D5" w:rsidP="005444B3">
            <w:r w:rsidRPr="005444B3">
              <w:t>Pathlab</w:t>
            </w:r>
          </w:p>
        </w:tc>
        <w:tc>
          <w:tcPr>
            <w:tcW w:w="2081" w:type="dxa"/>
            <w:shd w:val="clear" w:color="auto" w:fill="auto"/>
            <w:noWrap/>
            <w:vAlign w:val="bottom"/>
          </w:tcPr>
          <w:p w14:paraId="0617B7E3" w14:textId="44F82EEB" w:rsidR="000764D5" w:rsidRPr="00822BC6" w:rsidRDefault="000764D5" w:rsidP="000764D5">
            <w:pPr>
              <w:jc w:val="right"/>
              <w:rPr>
                <w:szCs w:val="23"/>
              </w:rPr>
            </w:pPr>
            <w:r w:rsidRPr="00822BC6">
              <w:rPr>
                <w:rFonts w:cs="Arial"/>
                <w:szCs w:val="23"/>
              </w:rPr>
              <w:t>21,796</w:t>
            </w:r>
          </w:p>
        </w:tc>
        <w:tc>
          <w:tcPr>
            <w:tcW w:w="2081" w:type="dxa"/>
            <w:gridSpan w:val="2"/>
            <w:shd w:val="clear" w:color="auto" w:fill="auto"/>
            <w:noWrap/>
            <w:vAlign w:val="bottom"/>
          </w:tcPr>
          <w:p w14:paraId="56F64286" w14:textId="002CCA10" w:rsidR="000764D5" w:rsidRPr="00822BC6" w:rsidRDefault="000764D5" w:rsidP="000764D5">
            <w:pPr>
              <w:jc w:val="right"/>
              <w:rPr>
                <w:szCs w:val="23"/>
              </w:rPr>
            </w:pPr>
            <w:r w:rsidRPr="00822BC6">
              <w:rPr>
                <w:rFonts w:cs="Arial"/>
                <w:szCs w:val="23"/>
              </w:rPr>
              <w:t>92.4</w:t>
            </w:r>
          </w:p>
        </w:tc>
        <w:tc>
          <w:tcPr>
            <w:tcW w:w="2081" w:type="dxa"/>
            <w:shd w:val="clear" w:color="auto" w:fill="auto"/>
            <w:noWrap/>
            <w:vAlign w:val="bottom"/>
          </w:tcPr>
          <w:p w14:paraId="4062FE53" w14:textId="51506F60" w:rsidR="000764D5" w:rsidRPr="00822BC6" w:rsidRDefault="000764D5" w:rsidP="000764D5">
            <w:pPr>
              <w:jc w:val="right"/>
              <w:rPr>
                <w:szCs w:val="23"/>
              </w:rPr>
            </w:pPr>
            <w:r w:rsidRPr="00822BC6">
              <w:rPr>
                <w:rFonts w:cs="Arial"/>
                <w:szCs w:val="23"/>
              </w:rPr>
              <w:t>1,785</w:t>
            </w:r>
          </w:p>
        </w:tc>
        <w:tc>
          <w:tcPr>
            <w:tcW w:w="2081" w:type="dxa"/>
            <w:tcBorders>
              <w:right w:val="single" w:sz="4" w:space="0" w:color="auto"/>
            </w:tcBorders>
            <w:shd w:val="clear" w:color="auto" w:fill="auto"/>
            <w:noWrap/>
            <w:vAlign w:val="bottom"/>
          </w:tcPr>
          <w:p w14:paraId="30C3825B" w14:textId="15CD8C1F" w:rsidR="000764D5" w:rsidRPr="00822BC6" w:rsidRDefault="000764D5" w:rsidP="000764D5">
            <w:pPr>
              <w:jc w:val="right"/>
              <w:rPr>
                <w:szCs w:val="23"/>
              </w:rPr>
            </w:pPr>
            <w:r w:rsidRPr="00822BC6">
              <w:rPr>
                <w:rFonts w:cs="Arial"/>
                <w:szCs w:val="23"/>
              </w:rPr>
              <w:t>7.6</w:t>
            </w:r>
          </w:p>
        </w:tc>
      </w:tr>
      <w:tr w:rsidR="000764D5" w:rsidRPr="00822BC6" w14:paraId="09DE0FA5" w14:textId="77777777" w:rsidTr="009816B0">
        <w:trPr>
          <w:trHeight w:val="285"/>
        </w:trPr>
        <w:tc>
          <w:tcPr>
            <w:tcW w:w="3574" w:type="dxa"/>
            <w:tcBorders>
              <w:left w:val="single" w:sz="4" w:space="0" w:color="auto"/>
            </w:tcBorders>
            <w:shd w:val="clear" w:color="auto" w:fill="auto"/>
            <w:noWrap/>
            <w:vAlign w:val="bottom"/>
            <w:hideMark/>
          </w:tcPr>
          <w:p w14:paraId="7F21D933" w14:textId="77777777" w:rsidR="000764D5" w:rsidRPr="005444B3" w:rsidRDefault="000764D5" w:rsidP="005444B3">
            <w:r w:rsidRPr="005444B3">
              <w:t>Southern Community Laboratories</w:t>
            </w:r>
          </w:p>
        </w:tc>
        <w:tc>
          <w:tcPr>
            <w:tcW w:w="2081" w:type="dxa"/>
            <w:shd w:val="clear" w:color="auto" w:fill="auto"/>
            <w:noWrap/>
            <w:vAlign w:val="bottom"/>
          </w:tcPr>
          <w:p w14:paraId="509676A8" w14:textId="098545C0" w:rsidR="000764D5" w:rsidRPr="00822BC6" w:rsidRDefault="000764D5" w:rsidP="000764D5">
            <w:pPr>
              <w:jc w:val="right"/>
              <w:rPr>
                <w:szCs w:val="23"/>
              </w:rPr>
            </w:pPr>
            <w:r w:rsidRPr="00822BC6">
              <w:rPr>
                <w:rFonts w:cs="Arial"/>
                <w:szCs w:val="23"/>
              </w:rPr>
              <w:t>100,455</w:t>
            </w:r>
          </w:p>
        </w:tc>
        <w:tc>
          <w:tcPr>
            <w:tcW w:w="2081" w:type="dxa"/>
            <w:gridSpan w:val="2"/>
            <w:shd w:val="clear" w:color="auto" w:fill="auto"/>
            <w:noWrap/>
            <w:vAlign w:val="bottom"/>
          </w:tcPr>
          <w:p w14:paraId="3752F20F" w14:textId="58D18AF9" w:rsidR="000764D5" w:rsidRPr="00822BC6" w:rsidRDefault="000764D5" w:rsidP="000764D5">
            <w:pPr>
              <w:jc w:val="right"/>
              <w:rPr>
                <w:szCs w:val="23"/>
              </w:rPr>
            </w:pPr>
            <w:r w:rsidRPr="00822BC6">
              <w:rPr>
                <w:rFonts w:cs="Arial"/>
                <w:szCs w:val="23"/>
              </w:rPr>
              <w:t>95.6</w:t>
            </w:r>
          </w:p>
        </w:tc>
        <w:tc>
          <w:tcPr>
            <w:tcW w:w="2081" w:type="dxa"/>
            <w:shd w:val="clear" w:color="auto" w:fill="auto"/>
            <w:noWrap/>
            <w:vAlign w:val="bottom"/>
          </w:tcPr>
          <w:p w14:paraId="041CF9ED" w14:textId="79CD6372" w:rsidR="000764D5" w:rsidRPr="00822BC6" w:rsidRDefault="000764D5" w:rsidP="000764D5">
            <w:pPr>
              <w:jc w:val="right"/>
              <w:rPr>
                <w:szCs w:val="23"/>
              </w:rPr>
            </w:pPr>
            <w:r w:rsidRPr="00822BC6">
              <w:rPr>
                <w:rFonts w:cs="Arial"/>
                <w:szCs w:val="23"/>
              </w:rPr>
              <w:t>4,620</w:t>
            </w:r>
          </w:p>
        </w:tc>
        <w:tc>
          <w:tcPr>
            <w:tcW w:w="2081" w:type="dxa"/>
            <w:tcBorders>
              <w:right w:val="single" w:sz="4" w:space="0" w:color="auto"/>
            </w:tcBorders>
            <w:shd w:val="clear" w:color="auto" w:fill="auto"/>
            <w:noWrap/>
            <w:vAlign w:val="bottom"/>
          </w:tcPr>
          <w:p w14:paraId="66ACAFB8" w14:textId="576D0952" w:rsidR="000764D5" w:rsidRPr="00822BC6" w:rsidRDefault="000764D5" w:rsidP="000764D5">
            <w:pPr>
              <w:jc w:val="right"/>
              <w:rPr>
                <w:szCs w:val="23"/>
              </w:rPr>
            </w:pPr>
            <w:r w:rsidRPr="00822BC6">
              <w:rPr>
                <w:rFonts w:cs="Arial"/>
                <w:szCs w:val="23"/>
              </w:rPr>
              <w:t>4.4</w:t>
            </w:r>
          </w:p>
        </w:tc>
      </w:tr>
      <w:tr w:rsidR="000764D5" w:rsidRPr="00822BC6" w14:paraId="346E113C" w14:textId="77777777" w:rsidTr="009816B0">
        <w:trPr>
          <w:trHeight w:val="300"/>
        </w:trPr>
        <w:tc>
          <w:tcPr>
            <w:tcW w:w="3574" w:type="dxa"/>
            <w:tcBorders>
              <w:left w:val="single" w:sz="4" w:space="0" w:color="auto"/>
              <w:bottom w:val="single" w:sz="4" w:space="0" w:color="auto"/>
            </w:tcBorders>
            <w:shd w:val="clear" w:color="auto" w:fill="auto"/>
            <w:noWrap/>
            <w:vAlign w:val="bottom"/>
            <w:hideMark/>
          </w:tcPr>
          <w:p w14:paraId="270AF2B4" w14:textId="77777777" w:rsidR="000764D5" w:rsidRPr="005444B3" w:rsidRDefault="000764D5" w:rsidP="005444B3">
            <w:pPr>
              <w:rPr>
                <w:b/>
              </w:rPr>
            </w:pPr>
            <w:r w:rsidRPr="005444B3">
              <w:rPr>
                <w:b/>
              </w:rPr>
              <w:t>Total</w:t>
            </w:r>
          </w:p>
        </w:tc>
        <w:tc>
          <w:tcPr>
            <w:tcW w:w="2081" w:type="dxa"/>
            <w:tcBorders>
              <w:bottom w:val="single" w:sz="4" w:space="0" w:color="auto"/>
            </w:tcBorders>
            <w:shd w:val="clear" w:color="auto" w:fill="auto"/>
            <w:noWrap/>
            <w:vAlign w:val="bottom"/>
          </w:tcPr>
          <w:p w14:paraId="6A0D9AFC" w14:textId="0D0B60D7" w:rsidR="000764D5" w:rsidRPr="00822BC6" w:rsidRDefault="000764D5" w:rsidP="000764D5">
            <w:pPr>
              <w:jc w:val="right"/>
              <w:rPr>
                <w:b/>
                <w:bCs/>
                <w:szCs w:val="23"/>
              </w:rPr>
            </w:pPr>
            <w:r w:rsidRPr="00822BC6">
              <w:rPr>
                <w:rFonts w:cs="Arial"/>
                <w:b/>
                <w:bCs/>
                <w:szCs w:val="23"/>
              </w:rPr>
              <w:t>192,797</w:t>
            </w:r>
          </w:p>
        </w:tc>
        <w:tc>
          <w:tcPr>
            <w:tcW w:w="2081" w:type="dxa"/>
            <w:gridSpan w:val="2"/>
            <w:tcBorders>
              <w:bottom w:val="single" w:sz="4" w:space="0" w:color="auto"/>
            </w:tcBorders>
            <w:shd w:val="clear" w:color="auto" w:fill="auto"/>
            <w:noWrap/>
            <w:vAlign w:val="bottom"/>
          </w:tcPr>
          <w:p w14:paraId="26FFAD36" w14:textId="088EC79D" w:rsidR="000764D5" w:rsidRPr="00822BC6" w:rsidRDefault="000764D5" w:rsidP="000764D5">
            <w:pPr>
              <w:jc w:val="right"/>
              <w:rPr>
                <w:b/>
                <w:bCs/>
                <w:szCs w:val="23"/>
              </w:rPr>
            </w:pPr>
            <w:r w:rsidRPr="00822BC6">
              <w:rPr>
                <w:rFonts w:cs="Arial"/>
                <w:b/>
                <w:bCs/>
                <w:szCs w:val="23"/>
              </w:rPr>
              <w:t>93.3</w:t>
            </w:r>
          </w:p>
        </w:tc>
        <w:tc>
          <w:tcPr>
            <w:tcW w:w="2081" w:type="dxa"/>
            <w:tcBorders>
              <w:bottom w:val="single" w:sz="4" w:space="0" w:color="auto"/>
            </w:tcBorders>
            <w:shd w:val="clear" w:color="auto" w:fill="auto"/>
            <w:noWrap/>
            <w:vAlign w:val="bottom"/>
          </w:tcPr>
          <w:p w14:paraId="39A4A72A" w14:textId="688C8BA7" w:rsidR="000764D5" w:rsidRPr="00822BC6" w:rsidRDefault="000764D5" w:rsidP="000764D5">
            <w:pPr>
              <w:jc w:val="right"/>
              <w:rPr>
                <w:b/>
                <w:bCs/>
                <w:szCs w:val="23"/>
              </w:rPr>
            </w:pPr>
            <w:r w:rsidRPr="00822BC6">
              <w:rPr>
                <w:rFonts w:cs="Arial"/>
                <w:b/>
                <w:bCs/>
                <w:szCs w:val="23"/>
              </w:rPr>
              <w:t>13,814</w:t>
            </w:r>
          </w:p>
        </w:tc>
        <w:tc>
          <w:tcPr>
            <w:tcW w:w="2081" w:type="dxa"/>
            <w:tcBorders>
              <w:bottom w:val="single" w:sz="4" w:space="0" w:color="auto"/>
              <w:right w:val="single" w:sz="4" w:space="0" w:color="auto"/>
            </w:tcBorders>
            <w:shd w:val="clear" w:color="auto" w:fill="auto"/>
            <w:noWrap/>
            <w:vAlign w:val="bottom"/>
          </w:tcPr>
          <w:p w14:paraId="7CADD916" w14:textId="72D679A7" w:rsidR="000764D5" w:rsidRPr="00822BC6" w:rsidRDefault="000764D5" w:rsidP="000764D5">
            <w:pPr>
              <w:jc w:val="right"/>
              <w:rPr>
                <w:b/>
                <w:bCs/>
                <w:szCs w:val="23"/>
              </w:rPr>
            </w:pPr>
            <w:r w:rsidRPr="00822BC6">
              <w:rPr>
                <w:rFonts w:cs="Arial"/>
                <w:b/>
                <w:bCs/>
                <w:szCs w:val="23"/>
              </w:rPr>
              <w:t>6.7</w:t>
            </w:r>
          </w:p>
        </w:tc>
      </w:tr>
    </w:tbl>
    <w:p w14:paraId="7D980887" w14:textId="77777777" w:rsidR="0056516D" w:rsidRPr="00822BC6" w:rsidRDefault="0056516D" w:rsidP="006C2B94">
      <w:pPr>
        <w:ind w:right="544"/>
        <w:jc w:val="both"/>
        <w:rPr>
          <w:i/>
          <w:sz w:val="20"/>
          <w:szCs w:val="20"/>
        </w:rPr>
      </w:pPr>
      <w:r w:rsidRPr="00822BC6">
        <w:rPr>
          <w:i/>
          <w:sz w:val="20"/>
          <w:szCs w:val="20"/>
        </w:rPr>
        <w:t>Target total negative: ≤ 96% reported as negative</w:t>
      </w:r>
    </w:p>
    <w:p w14:paraId="4C8C2C29" w14:textId="77777777" w:rsidR="0056516D" w:rsidRPr="00822BC6" w:rsidRDefault="0056516D" w:rsidP="00DE16F5">
      <w:pPr>
        <w:ind w:right="544"/>
        <w:jc w:val="both"/>
        <w:rPr>
          <w:i/>
          <w:sz w:val="20"/>
          <w:szCs w:val="20"/>
        </w:rPr>
      </w:pPr>
      <w:r w:rsidRPr="00822BC6">
        <w:rPr>
          <w:i/>
          <w:sz w:val="20"/>
          <w:szCs w:val="20"/>
        </w:rPr>
        <w:t>Target total abnormal: ≤ 10% reported as abnormal</w:t>
      </w:r>
    </w:p>
    <w:p w14:paraId="38870A52" w14:textId="7588CA5F" w:rsidR="00620F63" w:rsidRPr="00822BC6" w:rsidRDefault="00620F63" w:rsidP="00DE16F5">
      <w:pPr>
        <w:ind w:right="544"/>
        <w:jc w:val="both"/>
        <w:rPr>
          <w:i/>
          <w:sz w:val="20"/>
          <w:szCs w:val="20"/>
        </w:rPr>
      </w:pPr>
      <w:r w:rsidRPr="00822BC6">
        <w:rPr>
          <w:i/>
          <w:sz w:val="20"/>
          <w:szCs w:val="20"/>
        </w:rPr>
        <w:br w:type="page"/>
      </w:r>
    </w:p>
    <w:p w14:paraId="3E90855C" w14:textId="14E433A3" w:rsidR="00D42FFC" w:rsidRPr="00822BC6" w:rsidRDefault="00C65151" w:rsidP="001D4D75">
      <w:pPr>
        <w:pStyle w:val="Caption"/>
        <w:spacing w:after="80"/>
        <w:ind w:right="-23"/>
        <w:jc w:val="both"/>
      </w:pPr>
      <w:bookmarkStart w:id="406" w:name="_Ref497725080"/>
      <w:bookmarkStart w:id="407" w:name="_Toc475605523"/>
      <w:bookmarkStart w:id="408" w:name="_Toc509928494"/>
      <w:r w:rsidRPr="00822BC6">
        <w:t>Table</w:t>
      </w:r>
      <w:r w:rsidR="00D42FFC" w:rsidRPr="00822BC6">
        <w:t xml:space="preserve"> </w:t>
      </w:r>
      <w:r w:rsidR="00F55F28" w:rsidRPr="00822BC6">
        <w:fldChar w:fldCharType="begin"/>
      </w:r>
      <w:r w:rsidR="00F55F28" w:rsidRPr="00822BC6">
        <w:instrText xml:space="preserve"> SEQ Table \* ARABIC </w:instrText>
      </w:r>
      <w:r w:rsidR="00F55F28" w:rsidRPr="00822BC6">
        <w:fldChar w:fldCharType="separate"/>
      </w:r>
      <w:r w:rsidR="00B73FE3">
        <w:rPr>
          <w:noProof/>
        </w:rPr>
        <w:t>3</w:t>
      </w:r>
      <w:r w:rsidR="00F55F28" w:rsidRPr="00822BC6">
        <w:rPr>
          <w:noProof/>
        </w:rPr>
        <w:fldChar w:fldCharType="end"/>
      </w:r>
      <w:bookmarkEnd w:id="406"/>
      <w:r w:rsidR="00D42FFC" w:rsidRPr="00822BC6">
        <w:t xml:space="preserve"> - Laboratory cytology reporting by type of cytolog</w:t>
      </w:r>
      <w:r w:rsidR="00C6092D" w:rsidRPr="00822BC6">
        <w:t>ical category</w:t>
      </w:r>
      <w:r w:rsidR="00D42FFC" w:rsidRPr="00822BC6">
        <w:t xml:space="preserve"> (</w:t>
      </w:r>
      <w:sdt>
        <w:sdtPr>
          <w:alias w:val="Period"/>
          <w:tag w:val="Period"/>
          <w:id w:val="-648208933"/>
          <w:placeholder>
            <w:docPart w:val="812A14A3C0594C83B54B15A3CB3B01E3"/>
          </w:placeholder>
          <w:dataBinding w:prefixMappings="xmlns:ns0='http://schemas.microsoft.com/office/2006/coverPageProps' " w:xpath="/ns0:CoverPageProperties[1]/ns0:Abstract[1]" w:storeItemID="{55AF091B-3C7A-41E3-B477-F2FDAA23CFDA}"/>
          <w:text/>
        </w:sdtPr>
        <w:sdtEndPr/>
        <w:sdtContent>
          <w:r w:rsidR="003A48F1" w:rsidRPr="00822BC6">
            <w:t>1 January – 30 June 2017</w:t>
          </w:r>
        </w:sdtContent>
      </w:sdt>
      <w:r w:rsidR="00D42FFC" w:rsidRPr="00822BC6">
        <w:t>) – counts</w:t>
      </w:r>
      <w:bookmarkEnd w:id="407"/>
      <w:bookmarkEnd w:id="408"/>
    </w:p>
    <w:tbl>
      <w:tblPr>
        <w:tblW w:w="1456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98"/>
        <w:gridCol w:w="1067"/>
        <w:gridCol w:w="1017"/>
        <w:gridCol w:w="976"/>
        <w:gridCol w:w="976"/>
        <w:gridCol w:w="976"/>
        <w:gridCol w:w="1139"/>
        <w:gridCol w:w="1050"/>
        <w:gridCol w:w="1228"/>
        <w:gridCol w:w="1213"/>
        <w:gridCol w:w="1322"/>
      </w:tblGrid>
      <w:tr w:rsidR="00E95A34" w:rsidRPr="00822BC6" w14:paraId="3222D381" w14:textId="77777777" w:rsidTr="009D0416">
        <w:trPr>
          <w:trHeight w:val="309"/>
        </w:trPr>
        <w:tc>
          <w:tcPr>
            <w:tcW w:w="3598" w:type="dxa"/>
            <w:tcBorders>
              <w:top w:val="single" w:sz="4" w:space="0" w:color="auto"/>
              <w:bottom w:val="nil"/>
            </w:tcBorders>
            <w:shd w:val="clear" w:color="000000" w:fill="C0C0C0"/>
            <w:noWrap/>
            <w:vAlign w:val="bottom"/>
            <w:hideMark/>
          </w:tcPr>
          <w:p w14:paraId="4958E739" w14:textId="77777777" w:rsidR="00E95A34" w:rsidRPr="00822BC6" w:rsidRDefault="00E95A34" w:rsidP="006C2B94"/>
        </w:tc>
        <w:tc>
          <w:tcPr>
            <w:tcW w:w="10964" w:type="dxa"/>
            <w:gridSpan w:val="10"/>
            <w:tcBorders>
              <w:top w:val="single" w:sz="4" w:space="0" w:color="auto"/>
              <w:bottom w:val="nil"/>
            </w:tcBorders>
            <w:shd w:val="clear" w:color="000000" w:fill="C0C0C0"/>
            <w:noWrap/>
            <w:vAlign w:val="bottom"/>
            <w:hideMark/>
          </w:tcPr>
          <w:p w14:paraId="72AB5683" w14:textId="77777777" w:rsidR="00E95A34" w:rsidRPr="00822BC6" w:rsidRDefault="00E95A34"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Result</w:t>
            </w:r>
          </w:p>
        </w:tc>
      </w:tr>
      <w:tr w:rsidR="00937C43" w:rsidRPr="00822BC6" w14:paraId="75726B50" w14:textId="77777777" w:rsidTr="009D0416">
        <w:trPr>
          <w:trHeight w:val="788"/>
        </w:trPr>
        <w:tc>
          <w:tcPr>
            <w:tcW w:w="3598" w:type="dxa"/>
            <w:tcBorders>
              <w:top w:val="nil"/>
              <w:bottom w:val="single" w:sz="4" w:space="0" w:color="auto"/>
            </w:tcBorders>
            <w:shd w:val="clear" w:color="000000" w:fill="C0C0C0"/>
            <w:noWrap/>
            <w:vAlign w:val="bottom"/>
            <w:hideMark/>
          </w:tcPr>
          <w:p w14:paraId="7D18D5B3" w14:textId="77777777" w:rsidR="00937C43" w:rsidRPr="00822BC6" w:rsidRDefault="00937C43" w:rsidP="006C2B94">
            <w:pPr>
              <w:rPr>
                <w:b/>
              </w:rPr>
            </w:pPr>
            <w:bookmarkStart w:id="409" w:name="_Toc454286162"/>
            <w:r w:rsidRPr="00822BC6">
              <w:rPr>
                <w:b/>
              </w:rPr>
              <w:t>Laboratory</w:t>
            </w:r>
            <w:bookmarkEnd w:id="409"/>
          </w:p>
        </w:tc>
        <w:tc>
          <w:tcPr>
            <w:tcW w:w="1067" w:type="dxa"/>
            <w:tcBorders>
              <w:top w:val="nil"/>
              <w:bottom w:val="single" w:sz="4" w:space="0" w:color="auto"/>
            </w:tcBorders>
            <w:shd w:val="clear" w:color="000000" w:fill="C0C0C0"/>
            <w:vAlign w:val="bottom"/>
            <w:hideMark/>
          </w:tcPr>
          <w:p w14:paraId="3CCB2C10"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Negative</w:t>
            </w:r>
          </w:p>
        </w:tc>
        <w:tc>
          <w:tcPr>
            <w:tcW w:w="1017" w:type="dxa"/>
            <w:tcBorders>
              <w:top w:val="nil"/>
              <w:bottom w:val="single" w:sz="4" w:space="0" w:color="auto"/>
            </w:tcBorders>
            <w:shd w:val="clear" w:color="000000" w:fill="C0C0C0"/>
            <w:vAlign w:val="bottom"/>
            <w:hideMark/>
          </w:tcPr>
          <w:p w14:paraId="59663B5A"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ASC-US</w:t>
            </w:r>
          </w:p>
        </w:tc>
        <w:tc>
          <w:tcPr>
            <w:tcW w:w="976" w:type="dxa"/>
            <w:tcBorders>
              <w:top w:val="nil"/>
              <w:bottom w:val="single" w:sz="4" w:space="0" w:color="auto"/>
            </w:tcBorders>
            <w:shd w:val="clear" w:color="000000" w:fill="C0C0C0"/>
            <w:vAlign w:val="bottom"/>
            <w:hideMark/>
          </w:tcPr>
          <w:p w14:paraId="41FFC7DB"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LSIL</w:t>
            </w:r>
          </w:p>
        </w:tc>
        <w:tc>
          <w:tcPr>
            <w:tcW w:w="976" w:type="dxa"/>
            <w:tcBorders>
              <w:top w:val="nil"/>
              <w:bottom w:val="single" w:sz="4" w:space="0" w:color="auto"/>
            </w:tcBorders>
            <w:shd w:val="clear" w:color="000000" w:fill="C0C0C0"/>
            <w:vAlign w:val="bottom"/>
            <w:hideMark/>
          </w:tcPr>
          <w:p w14:paraId="0CA30670"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ASC-H</w:t>
            </w:r>
          </w:p>
        </w:tc>
        <w:tc>
          <w:tcPr>
            <w:tcW w:w="976" w:type="dxa"/>
            <w:tcBorders>
              <w:top w:val="nil"/>
              <w:bottom w:val="single" w:sz="4" w:space="0" w:color="auto"/>
            </w:tcBorders>
            <w:shd w:val="clear" w:color="000000" w:fill="C0C0C0"/>
            <w:vAlign w:val="bottom"/>
            <w:hideMark/>
          </w:tcPr>
          <w:p w14:paraId="653A9D0D"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HSIL</w:t>
            </w:r>
          </w:p>
        </w:tc>
        <w:tc>
          <w:tcPr>
            <w:tcW w:w="1139" w:type="dxa"/>
            <w:tcBorders>
              <w:top w:val="nil"/>
              <w:bottom w:val="single" w:sz="4" w:space="0" w:color="auto"/>
            </w:tcBorders>
            <w:shd w:val="clear" w:color="000000" w:fill="C0C0C0"/>
            <w:vAlign w:val="bottom"/>
            <w:hideMark/>
          </w:tcPr>
          <w:p w14:paraId="14A7D591"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Invasive SCC</w:t>
            </w:r>
          </w:p>
        </w:tc>
        <w:tc>
          <w:tcPr>
            <w:tcW w:w="1050" w:type="dxa"/>
            <w:tcBorders>
              <w:top w:val="nil"/>
              <w:bottom w:val="single" w:sz="4" w:space="0" w:color="auto"/>
            </w:tcBorders>
            <w:shd w:val="clear" w:color="000000" w:fill="C0C0C0"/>
            <w:vAlign w:val="bottom"/>
            <w:hideMark/>
          </w:tcPr>
          <w:p w14:paraId="05B8C6FD"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AGC/AIS</w:t>
            </w:r>
          </w:p>
        </w:tc>
        <w:tc>
          <w:tcPr>
            <w:tcW w:w="1228" w:type="dxa"/>
            <w:tcBorders>
              <w:top w:val="nil"/>
              <w:bottom w:val="single" w:sz="4" w:space="0" w:color="auto"/>
            </w:tcBorders>
            <w:shd w:val="clear" w:color="000000" w:fill="C0C0C0"/>
            <w:vAlign w:val="bottom"/>
            <w:hideMark/>
          </w:tcPr>
          <w:p w14:paraId="1CB68AF0"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Adeno-carcinoma</w:t>
            </w:r>
          </w:p>
        </w:tc>
        <w:tc>
          <w:tcPr>
            <w:tcW w:w="1213" w:type="dxa"/>
            <w:tcBorders>
              <w:top w:val="nil"/>
              <w:bottom w:val="single" w:sz="4" w:space="0" w:color="auto"/>
            </w:tcBorders>
            <w:shd w:val="clear" w:color="000000" w:fill="C0C0C0"/>
            <w:vAlign w:val="bottom"/>
            <w:hideMark/>
          </w:tcPr>
          <w:p w14:paraId="21FCE76A"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Malignant Neoplasm</w:t>
            </w:r>
          </w:p>
        </w:tc>
        <w:tc>
          <w:tcPr>
            <w:tcW w:w="1322" w:type="dxa"/>
            <w:tcBorders>
              <w:top w:val="nil"/>
              <w:bottom w:val="single" w:sz="4" w:space="0" w:color="auto"/>
            </w:tcBorders>
            <w:shd w:val="clear" w:color="000000" w:fill="C0C0C0"/>
            <w:noWrap/>
            <w:vAlign w:val="bottom"/>
            <w:hideMark/>
          </w:tcPr>
          <w:p w14:paraId="7E469942" w14:textId="77777777" w:rsidR="00937C43" w:rsidRPr="00822BC6" w:rsidRDefault="00937C43" w:rsidP="003A7258">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Total</w:t>
            </w:r>
          </w:p>
        </w:tc>
      </w:tr>
      <w:tr w:rsidR="000764D5" w:rsidRPr="00822BC6" w14:paraId="1E3E8F8D" w14:textId="77777777" w:rsidTr="009D0416">
        <w:trPr>
          <w:trHeight w:val="294"/>
        </w:trPr>
        <w:tc>
          <w:tcPr>
            <w:tcW w:w="3598" w:type="dxa"/>
            <w:tcBorders>
              <w:top w:val="single" w:sz="4" w:space="0" w:color="auto"/>
            </w:tcBorders>
            <w:shd w:val="clear" w:color="auto" w:fill="auto"/>
            <w:noWrap/>
            <w:vAlign w:val="bottom"/>
            <w:hideMark/>
          </w:tcPr>
          <w:p w14:paraId="418BE375" w14:textId="77777777" w:rsidR="000764D5" w:rsidRPr="00822BC6" w:rsidRDefault="000764D5" w:rsidP="006C2B94">
            <w:r w:rsidRPr="00822BC6">
              <w:t>Anatomical Pathology Services</w:t>
            </w:r>
          </w:p>
        </w:tc>
        <w:tc>
          <w:tcPr>
            <w:tcW w:w="1067" w:type="dxa"/>
            <w:tcBorders>
              <w:top w:val="single" w:sz="4" w:space="0" w:color="auto"/>
            </w:tcBorders>
            <w:shd w:val="clear" w:color="auto" w:fill="auto"/>
            <w:noWrap/>
            <w:vAlign w:val="bottom"/>
          </w:tcPr>
          <w:p w14:paraId="2EA1E209" w14:textId="654B95FE" w:rsidR="000764D5" w:rsidRPr="00822BC6" w:rsidRDefault="000764D5" w:rsidP="000764D5">
            <w:pPr>
              <w:jc w:val="center"/>
              <w:rPr>
                <w:rFonts w:asciiTheme="minorHAnsi" w:hAnsiTheme="minorHAnsi" w:cs="Arial"/>
                <w:szCs w:val="23"/>
              </w:rPr>
            </w:pPr>
            <w:r w:rsidRPr="00822BC6">
              <w:rPr>
                <w:rFonts w:cs="Arial"/>
                <w:szCs w:val="23"/>
              </w:rPr>
              <w:t>43,947</w:t>
            </w:r>
          </w:p>
        </w:tc>
        <w:tc>
          <w:tcPr>
            <w:tcW w:w="1017" w:type="dxa"/>
            <w:tcBorders>
              <w:top w:val="single" w:sz="4" w:space="0" w:color="auto"/>
            </w:tcBorders>
            <w:shd w:val="clear" w:color="auto" w:fill="auto"/>
            <w:noWrap/>
            <w:vAlign w:val="bottom"/>
          </w:tcPr>
          <w:p w14:paraId="136947A4" w14:textId="1FC61A1A" w:rsidR="000764D5" w:rsidRPr="00822BC6" w:rsidRDefault="000764D5" w:rsidP="000764D5">
            <w:pPr>
              <w:jc w:val="center"/>
              <w:rPr>
                <w:rFonts w:asciiTheme="minorHAnsi" w:hAnsiTheme="minorHAnsi" w:cs="Arial"/>
                <w:szCs w:val="23"/>
              </w:rPr>
            </w:pPr>
            <w:r w:rsidRPr="00822BC6">
              <w:rPr>
                <w:rFonts w:cs="Arial"/>
                <w:szCs w:val="23"/>
              </w:rPr>
              <w:t>816</w:t>
            </w:r>
          </w:p>
        </w:tc>
        <w:tc>
          <w:tcPr>
            <w:tcW w:w="976" w:type="dxa"/>
            <w:tcBorders>
              <w:top w:val="single" w:sz="4" w:space="0" w:color="auto"/>
            </w:tcBorders>
            <w:shd w:val="clear" w:color="auto" w:fill="auto"/>
            <w:noWrap/>
            <w:vAlign w:val="bottom"/>
          </w:tcPr>
          <w:p w14:paraId="48EE2649" w14:textId="0DE40F58" w:rsidR="000764D5" w:rsidRPr="00822BC6" w:rsidRDefault="000764D5" w:rsidP="000764D5">
            <w:pPr>
              <w:jc w:val="center"/>
              <w:rPr>
                <w:rFonts w:asciiTheme="minorHAnsi" w:hAnsiTheme="minorHAnsi" w:cs="Arial"/>
                <w:szCs w:val="23"/>
              </w:rPr>
            </w:pPr>
            <w:r w:rsidRPr="00822BC6">
              <w:rPr>
                <w:rFonts w:cs="Arial"/>
                <w:szCs w:val="23"/>
              </w:rPr>
              <w:t>1,746</w:t>
            </w:r>
          </w:p>
        </w:tc>
        <w:tc>
          <w:tcPr>
            <w:tcW w:w="976" w:type="dxa"/>
            <w:tcBorders>
              <w:top w:val="single" w:sz="4" w:space="0" w:color="auto"/>
            </w:tcBorders>
            <w:shd w:val="clear" w:color="auto" w:fill="auto"/>
            <w:noWrap/>
            <w:vAlign w:val="bottom"/>
          </w:tcPr>
          <w:p w14:paraId="733F91D6" w14:textId="012D69C8" w:rsidR="000764D5" w:rsidRPr="00822BC6" w:rsidRDefault="000764D5" w:rsidP="000764D5">
            <w:pPr>
              <w:jc w:val="center"/>
              <w:rPr>
                <w:rFonts w:asciiTheme="minorHAnsi" w:hAnsiTheme="minorHAnsi" w:cs="Arial"/>
                <w:szCs w:val="23"/>
              </w:rPr>
            </w:pPr>
            <w:r w:rsidRPr="00822BC6">
              <w:rPr>
                <w:rFonts w:cs="Arial"/>
                <w:szCs w:val="23"/>
              </w:rPr>
              <w:t>117</w:t>
            </w:r>
          </w:p>
        </w:tc>
        <w:tc>
          <w:tcPr>
            <w:tcW w:w="976" w:type="dxa"/>
            <w:tcBorders>
              <w:top w:val="single" w:sz="4" w:space="0" w:color="auto"/>
            </w:tcBorders>
            <w:shd w:val="clear" w:color="auto" w:fill="auto"/>
            <w:noWrap/>
            <w:vAlign w:val="bottom"/>
          </w:tcPr>
          <w:p w14:paraId="68CABE58" w14:textId="463FC3B8" w:rsidR="000764D5" w:rsidRPr="00822BC6" w:rsidRDefault="000764D5" w:rsidP="000764D5">
            <w:pPr>
              <w:jc w:val="center"/>
              <w:rPr>
                <w:rFonts w:asciiTheme="minorHAnsi" w:hAnsiTheme="minorHAnsi" w:cs="Arial"/>
                <w:szCs w:val="23"/>
              </w:rPr>
            </w:pPr>
            <w:r w:rsidRPr="00822BC6">
              <w:rPr>
                <w:rFonts w:cs="Arial"/>
                <w:szCs w:val="23"/>
              </w:rPr>
              <w:t>183</w:t>
            </w:r>
          </w:p>
        </w:tc>
        <w:tc>
          <w:tcPr>
            <w:tcW w:w="1139" w:type="dxa"/>
            <w:tcBorders>
              <w:top w:val="single" w:sz="4" w:space="0" w:color="auto"/>
            </w:tcBorders>
            <w:shd w:val="clear" w:color="auto" w:fill="auto"/>
            <w:noWrap/>
            <w:vAlign w:val="bottom"/>
          </w:tcPr>
          <w:p w14:paraId="44F51CB2" w14:textId="17444E2D" w:rsidR="000764D5" w:rsidRPr="00822BC6" w:rsidRDefault="000764D5" w:rsidP="000764D5">
            <w:pPr>
              <w:jc w:val="center"/>
              <w:rPr>
                <w:rFonts w:asciiTheme="minorHAnsi" w:hAnsiTheme="minorHAnsi" w:cs="Arial"/>
                <w:szCs w:val="23"/>
              </w:rPr>
            </w:pPr>
            <w:r w:rsidRPr="00822BC6">
              <w:rPr>
                <w:rFonts w:cs="Arial"/>
                <w:szCs w:val="23"/>
              </w:rPr>
              <w:t>3</w:t>
            </w:r>
          </w:p>
        </w:tc>
        <w:tc>
          <w:tcPr>
            <w:tcW w:w="1050" w:type="dxa"/>
            <w:tcBorders>
              <w:top w:val="single" w:sz="4" w:space="0" w:color="auto"/>
            </w:tcBorders>
            <w:shd w:val="clear" w:color="auto" w:fill="auto"/>
            <w:noWrap/>
            <w:vAlign w:val="bottom"/>
          </w:tcPr>
          <w:p w14:paraId="0A5AB3A1" w14:textId="3277DB9B" w:rsidR="000764D5" w:rsidRPr="00822BC6" w:rsidRDefault="000764D5" w:rsidP="000764D5">
            <w:pPr>
              <w:jc w:val="center"/>
              <w:rPr>
                <w:rFonts w:asciiTheme="minorHAnsi" w:hAnsiTheme="minorHAnsi" w:cs="Arial"/>
                <w:szCs w:val="23"/>
              </w:rPr>
            </w:pPr>
            <w:r w:rsidRPr="00822BC6">
              <w:rPr>
                <w:rFonts w:cs="Arial"/>
                <w:szCs w:val="23"/>
              </w:rPr>
              <w:t>44</w:t>
            </w:r>
          </w:p>
        </w:tc>
        <w:tc>
          <w:tcPr>
            <w:tcW w:w="1228" w:type="dxa"/>
            <w:tcBorders>
              <w:top w:val="single" w:sz="4" w:space="0" w:color="auto"/>
            </w:tcBorders>
            <w:shd w:val="clear" w:color="auto" w:fill="auto"/>
            <w:noWrap/>
            <w:vAlign w:val="bottom"/>
          </w:tcPr>
          <w:p w14:paraId="54A9EE98" w14:textId="3B30992F" w:rsidR="000764D5" w:rsidRPr="00822BC6" w:rsidRDefault="000764D5" w:rsidP="000764D5">
            <w:pPr>
              <w:jc w:val="center"/>
              <w:rPr>
                <w:rFonts w:asciiTheme="minorHAnsi" w:hAnsiTheme="minorHAnsi" w:cs="Arial"/>
                <w:szCs w:val="23"/>
              </w:rPr>
            </w:pPr>
            <w:r w:rsidRPr="00822BC6">
              <w:rPr>
                <w:rFonts w:cs="Arial"/>
                <w:szCs w:val="23"/>
              </w:rPr>
              <w:t>6</w:t>
            </w:r>
          </w:p>
        </w:tc>
        <w:tc>
          <w:tcPr>
            <w:tcW w:w="1213" w:type="dxa"/>
            <w:tcBorders>
              <w:top w:val="single" w:sz="4" w:space="0" w:color="auto"/>
            </w:tcBorders>
            <w:shd w:val="clear" w:color="auto" w:fill="auto"/>
            <w:noWrap/>
            <w:vAlign w:val="bottom"/>
          </w:tcPr>
          <w:p w14:paraId="16332586" w14:textId="52716BAD" w:rsidR="000764D5" w:rsidRPr="00822BC6" w:rsidRDefault="000764D5" w:rsidP="000764D5">
            <w:pPr>
              <w:jc w:val="center"/>
              <w:rPr>
                <w:rFonts w:asciiTheme="minorHAnsi" w:hAnsiTheme="minorHAnsi" w:cs="Arial"/>
                <w:szCs w:val="23"/>
              </w:rPr>
            </w:pPr>
            <w:r w:rsidRPr="00822BC6">
              <w:rPr>
                <w:rFonts w:cs="Arial"/>
                <w:szCs w:val="23"/>
              </w:rPr>
              <w:t>2</w:t>
            </w:r>
          </w:p>
        </w:tc>
        <w:tc>
          <w:tcPr>
            <w:tcW w:w="1322" w:type="dxa"/>
            <w:tcBorders>
              <w:top w:val="single" w:sz="4" w:space="0" w:color="auto"/>
            </w:tcBorders>
            <w:shd w:val="clear" w:color="auto" w:fill="auto"/>
            <w:noWrap/>
            <w:vAlign w:val="bottom"/>
          </w:tcPr>
          <w:p w14:paraId="43333329" w14:textId="643CB040" w:rsidR="000764D5" w:rsidRPr="00822BC6" w:rsidRDefault="000764D5" w:rsidP="000764D5">
            <w:pPr>
              <w:jc w:val="center"/>
              <w:rPr>
                <w:rFonts w:asciiTheme="minorHAnsi" w:hAnsiTheme="minorHAnsi" w:cs="Arial"/>
                <w:szCs w:val="23"/>
              </w:rPr>
            </w:pPr>
            <w:r w:rsidRPr="00822BC6">
              <w:rPr>
                <w:rFonts w:cs="Arial"/>
                <w:szCs w:val="23"/>
              </w:rPr>
              <w:t>46,864</w:t>
            </w:r>
          </w:p>
        </w:tc>
      </w:tr>
      <w:tr w:rsidR="000764D5" w:rsidRPr="00822BC6" w14:paraId="248B3B52" w14:textId="77777777" w:rsidTr="009D0416">
        <w:trPr>
          <w:trHeight w:val="294"/>
        </w:trPr>
        <w:tc>
          <w:tcPr>
            <w:tcW w:w="3598" w:type="dxa"/>
            <w:shd w:val="clear" w:color="auto" w:fill="auto"/>
            <w:noWrap/>
            <w:vAlign w:val="bottom"/>
            <w:hideMark/>
          </w:tcPr>
          <w:p w14:paraId="6115DE06" w14:textId="77777777" w:rsidR="000764D5" w:rsidRPr="00822BC6" w:rsidRDefault="000764D5" w:rsidP="006C2B94">
            <w:r w:rsidRPr="00822BC6">
              <w:t>Canterbury Health Laboratories</w:t>
            </w:r>
          </w:p>
        </w:tc>
        <w:tc>
          <w:tcPr>
            <w:tcW w:w="1067" w:type="dxa"/>
            <w:shd w:val="clear" w:color="auto" w:fill="auto"/>
            <w:noWrap/>
            <w:vAlign w:val="bottom"/>
          </w:tcPr>
          <w:p w14:paraId="1EF3892A" w14:textId="1ADDE6A6" w:rsidR="000764D5" w:rsidRPr="00822BC6" w:rsidRDefault="000764D5" w:rsidP="000764D5">
            <w:pPr>
              <w:jc w:val="center"/>
              <w:rPr>
                <w:rFonts w:asciiTheme="minorHAnsi" w:hAnsiTheme="minorHAnsi" w:cs="Arial"/>
                <w:szCs w:val="23"/>
              </w:rPr>
            </w:pPr>
            <w:r w:rsidRPr="00822BC6">
              <w:rPr>
                <w:rFonts w:cs="Arial"/>
                <w:szCs w:val="23"/>
              </w:rPr>
              <w:t>9,075</w:t>
            </w:r>
          </w:p>
        </w:tc>
        <w:tc>
          <w:tcPr>
            <w:tcW w:w="1017" w:type="dxa"/>
            <w:shd w:val="clear" w:color="auto" w:fill="auto"/>
            <w:noWrap/>
            <w:vAlign w:val="bottom"/>
          </w:tcPr>
          <w:p w14:paraId="7FE1C2D5" w14:textId="4DE624A1" w:rsidR="000764D5" w:rsidRPr="00822BC6" w:rsidRDefault="000764D5" w:rsidP="000764D5">
            <w:pPr>
              <w:jc w:val="center"/>
              <w:rPr>
                <w:rFonts w:asciiTheme="minorHAnsi" w:hAnsiTheme="minorHAnsi" w:cs="Arial"/>
                <w:szCs w:val="23"/>
              </w:rPr>
            </w:pPr>
            <w:r w:rsidRPr="00822BC6">
              <w:rPr>
                <w:rFonts w:cs="Arial"/>
                <w:szCs w:val="23"/>
              </w:rPr>
              <w:t>431</w:t>
            </w:r>
          </w:p>
        </w:tc>
        <w:tc>
          <w:tcPr>
            <w:tcW w:w="976" w:type="dxa"/>
            <w:shd w:val="clear" w:color="auto" w:fill="auto"/>
            <w:noWrap/>
            <w:vAlign w:val="bottom"/>
          </w:tcPr>
          <w:p w14:paraId="12FC5686" w14:textId="1118026B" w:rsidR="000764D5" w:rsidRPr="00822BC6" w:rsidRDefault="000764D5" w:rsidP="000764D5">
            <w:pPr>
              <w:jc w:val="center"/>
              <w:rPr>
                <w:rFonts w:asciiTheme="minorHAnsi" w:hAnsiTheme="minorHAnsi" w:cs="Arial"/>
                <w:szCs w:val="23"/>
              </w:rPr>
            </w:pPr>
            <w:r w:rsidRPr="00822BC6">
              <w:rPr>
                <w:rFonts w:cs="Arial"/>
                <w:szCs w:val="23"/>
              </w:rPr>
              <w:t>558</w:t>
            </w:r>
          </w:p>
        </w:tc>
        <w:tc>
          <w:tcPr>
            <w:tcW w:w="976" w:type="dxa"/>
            <w:shd w:val="clear" w:color="auto" w:fill="auto"/>
            <w:noWrap/>
            <w:vAlign w:val="bottom"/>
          </w:tcPr>
          <w:p w14:paraId="759010F1" w14:textId="612172C0" w:rsidR="000764D5" w:rsidRPr="00822BC6" w:rsidRDefault="000764D5" w:rsidP="000764D5">
            <w:pPr>
              <w:jc w:val="center"/>
              <w:rPr>
                <w:rFonts w:asciiTheme="minorHAnsi" w:hAnsiTheme="minorHAnsi" w:cs="Arial"/>
                <w:szCs w:val="23"/>
              </w:rPr>
            </w:pPr>
            <w:r w:rsidRPr="00822BC6">
              <w:rPr>
                <w:rFonts w:cs="Arial"/>
                <w:szCs w:val="23"/>
              </w:rPr>
              <w:t>162</w:t>
            </w:r>
          </w:p>
        </w:tc>
        <w:tc>
          <w:tcPr>
            <w:tcW w:w="976" w:type="dxa"/>
            <w:shd w:val="clear" w:color="auto" w:fill="auto"/>
            <w:noWrap/>
            <w:vAlign w:val="bottom"/>
          </w:tcPr>
          <w:p w14:paraId="32E6EB95" w14:textId="5B3C0C36" w:rsidR="000764D5" w:rsidRPr="00822BC6" w:rsidRDefault="000764D5" w:rsidP="000764D5">
            <w:pPr>
              <w:jc w:val="center"/>
              <w:rPr>
                <w:rFonts w:asciiTheme="minorHAnsi" w:hAnsiTheme="minorHAnsi" w:cs="Arial"/>
                <w:szCs w:val="23"/>
              </w:rPr>
            </w:pPr>
            <w:r w:rsidRPr="00822BC6">
              <w:rPr>
                <w:rFonts w:cs="Arial"/>
                <w:szCs w:val="23"/>
              </w:rPr>
              <w:t>111</w:t>
            </w:r>
          </w:p>
        </w:tc>
        <w:tc>
          <w:tcPr>
            <w:tcW w:w="1139" w:type="dxa"/>
            <w:shd w:val="clear" w:color="auto" w:fill="auto"/>
            <w:noWrap/>
            <w:vAlign w:val="bottom"/>
          </w:tcPr>
          <w:p w14:paraId="5FE87AAF" w14:textId="29AD5301" w:rsidR="000764D5" w:rsidRPr="00822BC6" w:rsidRDefault="000764D5" w:rsidP="000764D5">
            <w:pPr>
              <w:jc w:val="center"/>
              <w:rPr>
                <w:rFonts w:asciiTheme="minorHAnsi" w:hAnsiTheme="minorHAnsi" w:cs="Arial"/>
                <w:szCs w:val="23"/>
              </w:rPr>
            </w:pPr>
            <w:r w:rsidRPr="00822BC6">
              <w:rPr>
                <w:rFonts w:cs="Arial"/>
                <w:szCs w:val="23"/>
              </w:rPr>
              <w:t>-</w:t>
            </w:r>
          </w:p>
        </w:tc>
        <w:tc>
          <w:tcPr>
            <w:tcW w:w="1050" w:type="dxa"/>
            <w:shd w:val="clear" w:color="auto" w:fill="auto"/>
            <w:noWrap/>
            <w:vAlign w:val="bottom"/>
          </w:tcPr>
          <w:p w14:paraId="74B77751" w14:textId="7956099A" w:rsidR="000764D5" w:rsidRPr="00822BC6" w:rsidRDefault="000764D5" w:rsidP="000764D5">
            <w:pPr>
              <w:jc w:val="center"/>
              <w:rPr>
                <w:rFonts w:asciiTheme="minorHAnsi" w:hAnsiTheme="minorHAnsi" w:cs="Arial"/>
                <w:szCs w:val="23"/>
              </w:rPr>
            </w:pPr>
            <w:r w:rsidRPr="00822BC6">
              <w:rPr>
                <w:rFonts w:cs="Arial"/>
                <w:szCs w:val="23"/>
              </w:rPr>
              <w:t>5</w:t>
            </w:r>
          </w:p>
        </w:tc>
        <w:tc>
          <w:tcPr>
            <w:tcW w:w="1228" w:type="dxa"/>
            <w:shd w:val="clear" w:color="auto" w:fill="auto"/>
            <w:noWrap/>
            <w:vAlign w:val="bottom"/>
          </w:tcPr>
          <w:p w14:paraId="3D696645" w14:textId="74BB5AA5" w:rsidR="000764D5" w:rsidRPr="00822BC6" w:rsidRDefault="000764D5" w:rsidP="000764D5">
            <w:pPr>
              <w:jc w:val="center"/>
              <w:rPr>
                <w:rFonts w:asciiTheme="minorHAnsi" w:hAnsiTheme="minorHAnsi" w:cs="Arial"/>
                <w:szCs w:val="23"/>
              </w:rPr>
            </w:pPr>
            <w:r w:rsidRPr="00822BC6">
              <w:rPr>
                <w:rFonts w:cs="Arial"/>
                <w:szCs w:val="23"/>
              </w:rPr>
              <w:t>-</w:t>
            </w:r>
          </w:p>
        </w:tc>
        <w:tc>
          <w:tcPr>
            <w:tcW w:w="1213" w:type="dxa"/>
            <w:shd w:val="clear" w:color="auto" w:fill="auto"/>
            <w:noWrap/>
            <w:vAlign w:val="bottom"/>
          </w:tcPr>
          <w:p w14:paraId="0F854B0C" w14:textId="529155F7" w:rsidR="000764D5" w:rsidRPr="00822BC6" w:rsidRDefault="000764D5" w:rsidP="000764D5">
            <w:pPr>
              <w:jc w:val="center"/>
              <w:rPr>
                <w:rFonts w:asciiTheme="minorHAnsi" w:hAnsiTheme="minorHAnsi" w:cs="Arial"/>
                <w:szCs w:val="23"/>
              </w:rPr>
            </w:pPr>
            <w:r w:rsidRPr="00822BC6">
              <w:rPr>
                <w:rFonts w:cs="Arial"/>
                <w:szCs w:val="23"/>
              </w:rPr>
              <w:t>1</w:t>
            </w:r>
          </w:p>
        </w:tc>
        <w:tc>
          <w:tcPr>
            <w:tcW w:w="1322" w:type="dxa"/>
            <w:shd w:val="clear" w:color="auto" w:fill="auto"/>
            <w:noWrap/>
            <w:vAlign w:val="bottom"/>
          </w:tcPr>
          <w:p w14:paraId="079CC702" w14:textId="2C9BBF78" w:rsidR="000764D5" w:rsidRPr="00822BC6" w:rsidRDefault="000764D5" w:rsidP="000764D5">
            <w:pPr>
              <w:jc w:val="center"/>
              <w:rPr>
                <w:rFonts w:asciiTheme="minorHAnsi" w:hAnsiTheme="minorHAnsi" w:cs="Arial"/>
                <w:szCs w:val="23"/>
              </w:rPr>
            </w:pPr>
            <w:r w:rsidRPr="00822BC6">
              <w:rPr>
                <w:rFonts w:cs="Arial"/>
                <w:szCs w:val="23"/>
              </w:rPr>
              <w:t>10,343</w:t>
            </w:r>
          </w:p>
        </w:tc>
      </w:tr>
      <w:tr w:rsidR="000764D5" w:rsidRPr="00822BC6" w14:paraId="58E6718C" w14:textId="77777777" w:rsidTr="009D0416">
        <w:trPr>
          <w:trHeight w:val="294"/>
        </w:trPr>
        <w:tc>
          <w:tcPr>
            <w:tcW w:w="3598" w:type="dxa"/>
            <w:shd w:val="clear" w:color="auto" w:fill="auto"/>
            <w:noWrap/>
            <w:vAlign w:val="bottom"/>
            <w:hideMark/>
          </w:tcPr>
          <w:p w14:paraId="0C6F76FC" w14:textId="77777777" w:rsidR="000764D5" w:rsidRPr="00822BC6" w:rsidRDefault="000764D5" w:rsidP="006C2B94">
            <w:r w:rsidRPr="00822BC6">
              <w:t>LabPLUS</w:t>
            </w:r>
          </w:p>
        </w:tc>
        <w:tc>
          <w:tcPr>
            <w:tcW w:w="1067" w:type="dxa"/>
            <w:shd w:val="clear" w:color="auto" w:fill="auto"/>
            <w:noWrap/>
            <w:vAlign w:val="bottom"/>
          </w:tcPr>
          <w:p w14:paraId="2B344BE2" w14:textId="6E0D3728" w:rsidR="000764D5" w:rsidRPr="00822BC6" w:rsidRDefault="000764D5" w:rsidP="000764D5">
            <w:pPr>
              <w:jc w:val="center"/>
              <w:rPr>
                <w:rFonts w:asciiTheme="minorHAnsi" w:hAnsiTheme="minorHAnsi" w:cs="Arial"/>
                <w:szCs w:val="23"/>
              </w:rPr>
            </w:pPr>
            <w:r w:rsidRPr="00822BC6">
              <w:rPr>
                <w:rFonts w:cs="Arial"/>
                <w:szCs w:val="23"/>
              </w:rPr>
              <w:t>4,400</w:t>
            </w:r>
          </w:p>
        </w:tc>
        <w:tc>
          <w:tcPr>
            <w:tcW w:w="1017" w:type="dxa"/>
            <w:shd w:val="clear" w:color="auto" w:fill="auto"/>
            <w:noWrap/>
            <w:vAlign w:val="bottom"/>
          </w:tcPr>
          <w:p w14:paraId="104FE8A2" w14:textId="0C09EE33" w:rsidR="000764D5" w:rsidRPr="00822BC6" w:rsidRDefault="000764D5" w:rsidP="000764D5">
            <w:pPr>
              <w:jc w:val="center"/>
              <w:rPr>
                <w:rFonts w:asciiTheme="minorHAnsi" w:hAnsiTheme="minorHAnsi" w:cs="Arial"/>
                <w:szCs w:val="23"/>
              </w:rPr>
            </w:pPr>
            <w:r w:rsidRPr="00822BC6">
              <w:rPr>
                <w:rFonts w:cs="Arial"/>
                <w:szCs w:val="23"/>
              </w:rPr>
              <w:t>690</w:t>
            </w:r>
          </w:p>
        </w:tc>
        <w:tc>
          <w:tcPr>
            <w:tcW w:w="976" w:type="dxa"/>
            <w:shd w:val="clear" w:color="auto" w:fill="auto"/>
            <w:noWrap/>
            <w:vAlign w:val="bottom"/>
          </w:tcPr>
          <w:p w14:paraId="649C45EC" w14:textId="7403C6F5" w:rsidR="000764D5" w:rsidRPr="00822BC6" w:rsidRDefault="000764D5" w:rsidP="000764D5">
            <w:pPr>
              <w:jc w:val="center"/>
              <w:rPr>
                <w:rFonts w:asciiTheme="minorHAnsi" w:hAnsiTheme="minorHAnsi" w:cs="Arial"/>
                <w:szCs w:val="23"/>
              </w:rPr>
            </w:pPr>
            <w:r w:rsidRPr="00822BC6">
              <w:rPr>
                <w:rFonts w:cs="Arial"/>
                <w:szCs w:val="23"/>
              </w:rPr>
              <w:t>833</w:t>
            </w:r>
          </w:p>
        </w:tc>
        <w:tc>
          <w:tcPr>
            <w:tcW w:w="976" w:type="dxa"/>
            <w:shd w:val="clear" w:color="auto" w:fill="auto"/>
            <w:noWrap/>
            <w:vAlign w:val="bottom"/>
          </w:tcPr>
          <w:p w14:paraId="5A335BFB" w14:textId="4FF49A31" w:rsidR="000764D5" w:rsidRPr="00822BC6" w:rsidRDefault="000764D5" w:rsidP="000764D5">
            <w:pPr>
              <w:jc w:val="center"/>
              <w:rPr>
                <w:rFonts w:asciiTheme="minorHAnsi" w:hAnsiTheme="minorHAnsi" w:cs="Arial"/>
                <w:szCs w:val="23"/>
              </w:rPr>
            </w:pPr>
            <w:r w:rsidRPr="00822BC6">
              <w:rPr>
                <w:rFonts w:cs="Arial"/>
                <w:szCs w:val="23"/>
              </w:rPr>
              <w:t>305</w:t>
            </w:r>
          </w:p>
        </w:tc>
        <w:tc>
          <w:tcPr>
            <w:tcW w:w="976" w:type="dxa"/>
            <w:shd w:val="clear" w:color="auto" w:fill="auto"/>
            <w:noWrap/>
            <w:vAlign w:val="bottom"/>
          </w:tcPr>
          <w:p w14:paraId="7F5C7F93" w14:textId="75CC26EF" w:rsidR="000764D5" w:rsidRPr="00822BC6" w:rsidRDefault="000764D5" w:rsidP="000764D5">
            <w:pPr>
              <w:jc w:val="center"/>
              <w:rPr>
                <w:rFonts w:asciiTheme="minorHAnsi" w:hAnsiTheme="minorHAnsi" w:cs="Arial"/>
                <w:szCs w:val="23"/>
              </w:rPr>
            </w:pPr>
            <w:r w:rsidRPr="00822BC6">
              <w:rPr>
                <w:rFonts w:cs="Arial"/>
                <w:szCs w:val="23"/>
              </w:rPr>
              <w:t>242</w:t>
            </w:r>
          </w:p>
        </w:tc>
        <w:tc>
          <w:tcPr>
            <w:tcW w:w="1139" w:type="dxa"/>
            <w:shd w:val="clear" w:color="auto" w:fill="auto"/>
            <w:noWrap/>
            <w:vAlign w:val="bottom"/>
          </w:tcPr>
          <w:p w14:paraId="1A9730FA" w14:textId="33FE9690" w:rsidR="000764D5" w:rsidRPr="00822BC6" w:rsidRDefault="000764D5" w:rsidP="000764D5">
            <w:pPr>
              <w:jc w:val="center"/>
              <w:rPr>
                <w:rFonts w:asciiTheme="minorHAnsi" w:hAnsiTheme="minorHAnsi" w:cs="Arial"/>
                <w:szCs w:val="23"/>
              </w:rPr>
            </w:pPr>
            <w:r w:rsidRPr="00822BC6">
              <w:rPr>
                <w:rFonts w:cs="Arial"/>
                <w:szCs w:val="23"/>
              </w:rPr>
              <w:t>1</w:t>
            </w:r>
          </w:p>
        </w:tc>
        <w:tc>
          <w:tcPr>
            <w:tcW w:w="1050" w:type="dxa"/>
            <w:shd w:val="clear" w:color="auto" w:fill="auto"/>
            <w:noWrap/>
            <w:vAlign w:val="bottom"/>
          </w:tcPr>
          <w:p w14:paraId="353EA2FD" w14:textId="48E2CFFA" w:rsidR="000764D5" w:rsidRPr="00822BC6" w:rsidRDefault="000764D5" w:rsidP="000764D5">
            <w:pPr>
              <w:jc w:val="center"/>
              <w:rPr>
                <w:rFonts w:asciiTheme="minorHAnsi" w:hAnsiTheme="minorHAnsi" w:cs="Arial"/>
                <w:szCs w:val="23"/>
              </w:rPr>
            </w:pPr>
            <w:r w:rsidRPr="00822BC6">
              <w:rPr>
                <w:rFonts w:cs="Arial"/>
                <w:szCs w:val="23"/>
              </w:rPr>
              <w:t>23</w:t>
            </w:r>
          </w:p>
        </w:tc>
        <w:tc>
          <w:tcPr>
            <w:tcW w:w="1228" w:type="dxa"/>
            <w:shd w:val="clear" w:color="auto" w:fill="auto"/>
            <w:noWrap/>
            <w:vAlign w:val="bottom"/>
          </w:tcPr>
          <w:p w14:paraId="3EFF9848" w14:textId="40519677" w:rsidR="000764D5" w:rsidRPr="00822BC6" w:rsidRDefault="000764D5" w:rsidP="000764D5">
            <w:pPr>
              <w:jc w:val="center"/>
              <w:rPr>
                <w:rFonts w:asciiTheme="minorHAnsi" w:hAnsiTheme="minorHAnsi" w:cs="Arial"/>
                <w:szCs w:val="23"/>
              </w:rPr>
            </w:pPr>
            <w:r w:rsidRPr="00822BC6">
              <w:rPr>
                <w:rFonts w:cs="Arial"/>
                <w:szCs w:val="23"/>
              </w:rPr>
              <w:t>2</w:t>
            </w:r>
          </w:p>
        </w:tc>
        <w:tc>
          <w:tcPr>
            <w:tcW w:w="1213" w:type="dxa"/>
            <w:shd w:val="clear" w:color="auto" w:fill="auto"/>
            <w:noWrap/>
            <w:vAlign w:val="bottom"/>
          </w:tcPr>
          <w:p w14:paraId="6E81C9DC" w14:textId="15063B9C" w:rsidR="000764D5" w:rsidRPr="00822BC6" w:rsidRDefault="000764D5" w:rsidP="000764D5">
            <w:pPr>
              <w:jc w:val="center"/>
              <w:rPr>
                <w:rFonts w:asciiTheme="minorHAnsi" w:hAnsiTheme="minorHAnsi" w:cs="Arial"/>
                <w:szCs w:val="23"/>
              </w:rPr>
            </w:pPr>
            <w:r w:rsidRPr="00822BC6">
              <w:rPr>
                <w:rFonts w:cs="Arial"/>
                <w:szCs w:val="23"/>
              </w:rPr>
              <w:t>4</w:t>
            </w:r>
          </w:p>
        </w:tc>
        <w:tc>
          <w:tcPr>
            <w:tcW w:w="1322" w:type="dxa"/>
            <w:shd w:val="clear" w:color="auto" w:fill="auto"/>
            <w:noWrap/>
            <w:vAlign w:val="bottom"/>
          </w:tcPr>
          <w:p w14:paraId="0429F69C" w14:textId="2B298420" w:rsidR="000764D5" w:rsidRPr="00822BC6" w:rsidRDefault="000764D5" w:rsidP="000764D5">
            <w:pPr>
              <w:jc w:val="center"/>
              <w:rPr>
                <w:rFonts w:asciiTheme="minorHAnsi" w:hAnsiTheme="minorHAnsi" w:cs="Arial"/>
                <w:szCs w:val="23"/>
              </w:rPr>
            </w:pPr>
            <w:r w:rsidRPr="00822BC6">
              <w:rPr>
                <w:rFonts w:cs="Arial"/>
                <w:szCs w:val="23"/>
              </w:rPr>
              <w:t>6,500</w:t>
            </w:r>
          </w:p>
        </w:tc>
      </w:tr>
      <w:tr w:rsidR="000764D5" w:rsidRPr="00822BC6" w14:paraId="228C9C7A" w14:textId="77777777" w:rsidTr="009D0416">
        <w:trPr>
          <w:trHeight w:val="294"/>
        </w:trPr>
        <w:tc>
          <w:tcPr>
            <w:tcW w:w="3598" w:type="dxa"/>
            <w:shd w:val="clear" w:color="auto" w:fill="auto"/>
            <w:noWrap/>
            <w:vAlign w:val="bottom"/>
            <w:hideMark/>
          </w:tcPr>
          <w:p w14:paraId="1B9EEE84" w14:textId="77777777" w:rsidR="000764D5" w:rsidRPr="00822BC6" w:rsidRDefault="000764D5" w:rsidP="006C2B94">
            <w:r w:rsidRPr="00822BC6">
              <w:t>Medlab Central Ltd.</w:t>
            </w:r>
          </w:p>
        </w:tc>
        <w:tc>
          <w:tcPr>
            <w:tcW w:w="1067" w:type="dxa"/>
            <w:shd w:val="clear" w:color="auto" w:fill="auto"/>
            <w:noWrap/>
            <w:vAlign w:val="bottom"/>
          </w:tcPr>
          <w:p w14:paraId="3B30EB96" w14:textId="72BE78CB" w:rsidR="000764D5" w:rsidRPr="00822BC6" w:rsidRDefault="000764D5" w:rsidP="000764D5">
            <w:pPr>
              <w:jc w:val="center"/>
              <w:rPr>
                <w:rFonts w:asciiTheme="minorHAnsi" w:hAnsiTheme="minorHAnsi" w:cs="Arial"/>
                <w:szCs w:val="23"/>
              </w:rPr>
            </w:pPr>
            <w:r w:rsidRPr="00822BC6">
              <w:rPr>
                <w:rFonts w:cs="Arial"/>
                <w:szCs w:val="23"/>
              </w:rPr>
              <w:t>13,124</w:t>
            </w:r>
          </w:p>
        </w:tc>
        <w:tc>
          <w:tcPr>
            <w:tcW w:w="1017" w:type="dxa"/>
            <w:shd w:val="clear" w:color="auto" w:fill="auto"/>
            <w:noWrap/>
            <w:vAlign w:val="bottom"/>
          </w:tcPr>
          <w:p w14:paraId="5ECAA4B8" w14:textId="102CF44B" w:rsidR="000764D5" w:rsidRPr="00822BC6" w:rsidRDefault="000764D5" w:rsidP="000764D5">
            <w:pPr>
              <w:jc w:val="center"/>
              <w:rPr>
                <w:rFonts w:asciiTheme="minorHAnsi" w:hAnsiTheme="minorHAnsi" w:cs="Arial"/>
                <w:szCs w:val="23"/>
              </w:rPr>
            </w:pPr>
            <w:r w:rsidRPr="00822BC6">
              <w:rPr>
                <w:rFonts w:cs="Arial"/>
                <w:szCs w:val="23"/>
              </w:rPr>
              <w:t>383</w:t>
            </w:r>
          </w:p>
        </w:tc>
        <w:tc>
          <w:tcPr>
            <w:tcW w:w="976" w:type="dxa"/>
            <w:shd w:val="clear" w:color="auto" w:fill="auto"/>
            <w:noWrap/>
            <w:vAlign w:val="bottom"/>
          </w:tcPr>
          <w:p w14:paraId="1F1E0EC6" w14:textId="27A48E21" w:rsidR="000764D5" w:rsidRPr="00822BC6" w:rsidRDefault="000764D5" w:rsidP="000764D5">
            <w:pPr>
              <w:jc w:val="center"/>
              <w:rPr>
                <w:rFonts w:asciiTheme="minorHAnsi" w:hAnsiTheme="minorHAnsi" w:cs="Arial"/>
                <w:szCs w:val="23"/>
              </w:rPr>
            </w:pPr>
            <w:r w:rsidRPr="00822BC6">
              <w:rPr>
                <w:rFonts w:cs="Arial"/>
                <w:szCs w:val="23"/>
              </w:rPr>
              <w:t>479</w:t>
            </w:r>
          </w:p>
        </w:tc>
        <w:tc>
          <w:tcPr>
            <w:tcW w:w="976" w:type="dxa"/>
            <w:shd w:val="clear" w:color="auto" w:fill="auto"/>
            <w:noWrap/>
            <w:vAlign w:val="bottom"/>
          </w:tcPr>
          <w:p w14:paraId="5F2972EE" w14:textId="6EED5A42" w:rsidR="000764D5" w:rsidRPr="00822BC6" w:rsidRDefault="000764D5" w:rsidP="000764D5">
            <w:pPr>
              <w:jc w:val="center"/>
              <w:rPr>
                <w:rFonts w:asciiTheme="minorHAnsi" w:hAnsiTheme="minorHAnsi" w:cs="Arial"/>
                <w:szCs w:val="23"/>
              </w:rPr>
            </w:pPr>
            <w:r w:rsidRPr="00822BC6">
              <w:rPr>
                <w:rFonts w:cs="Arial"/>
                <w:szCs w:val="23"/>
              </w:rPr>
              <w:t>105</w:t>
            </w:r>
          </w:p>
        </w:tc>
        <w:tc>
          <w:tcPr>
            <w:tcW w:w="976" w:type="dxa"/>
            <w:shd w:val="clear" w:color="auto" w:fill="auto"/>
            <w:noWrap/>
            <w:vAlign w:val="bottom"/>
          </w:tcPr>
          <w:p w14:paraId="542B0CB8" w14:textId="22AC80C0" w:rsidR="000764D5" w:rsidRPr="00822BC6" w:rsidRDefault="000764D5" w:rsidP="000764D5">
            <w:pPr>
              <w:jc w:val="center"/>
              <w:rPr>
                <w:rFonts w:asciiTheme="minorHAnsi" w:hAnsiTheme="minorHAnsi" w:cs="Arial"/>
                <w:szCs w:val="23"/>
              </w:rPr>
            </w:pPr>
            <w:r w:rsidRPr="00822BC6">
              <w:rPr>
                <w:rFonts w:cs="Arial"/>
                <w:szCs w:val="23"/>
              </w:rPr>
              <w:t>130</w:t>
            </w:r>
          </w:p>
        </w:tc>
        <w:tc>
          <w:tcPr>
            <w:tcW w:w="1139" w:type="dxa"/>
            <w:shd w:val="clear" w:color="auto" w:fill="auto"/>
            <w:noWrap/>
            <w:vAlign w:val="bottom"/>
          </w:tcPr>
          <w:p w14:paraId="1293DD24" w14:textId="4ED41972" w:rsidR="000764D5" w:rsidRPr="00822BC6" w:rsidRDefault="000764D5" w:rsidP="000764D5">
            <w:pPr>
              <w:jc w:val="center"/>
              <w:rPr>
                <w:rFonts w:asciiTheme="minorHAnsi" w:hAnsiTheme="minorHAnsi" w:cs="Arial"/>
                <w:szCs w:val="23"/>
              </w:rPr>
            </w:pPr>
            <w:r w:rsidRPr="00822BC6">
              <w:rPr>
                <w:rFonts w:cs="Arial"/>
                <w:szCs w:val="23"/>
              </w:rPr>
              <w:t>1</w:t>
            </w:r>
          </w:p>
        </w:tc>
        <w:tc>
          <w:tcPr>
            <w:tcW w:w="1050" w:type="dxa"/>
            <w:shd w:val="clear" w:color="auto" w:fill="auto"/>
            <w:noWrap/>
            <w:vAlign w:val="bottom"/>
          </w:tcPr>
          <w:p w14:paraId="4D976FF1" w14:textId="39E10022" w:rsidR="000764D5" w:rsidRPr="00822BC6" w:rsidRDefault="000764D5" w:rsidP="000764D5">
            <w:pPr>
              <w:jc w:val="center"/>
              <w:rPr>
                <w:rFonts w:asciiTheme="minorHAnsi" w:hAnsiTheme="minorHAnsi" w:cs="Arial"/>
                <w:szCs w:val="23"/>
              </w:rPr>
            </w:pPr>
            <w:r w:rsidRPr="00822BC6">
              <w:rPr>
                <w:rFonts w:cs="Arial"/>
                <w:szCs w:val="23"/>
              </w:rPr>
              <w:t>19</w:t>
            </w:r>
          </w:p>
        </w:tc>
        <w:tc>
          <w:tcPr>
            <w:tcW w:w="1228" w:type="dxa"/>
            <w:shd w:val="clear" w:color="auto" w:fill="auto"/>
            <w:noWrap/>
            <w:vAlign w:val="bottom"/>
          </w:tcPr>
          <w:p w14:paraId="45AE3D6D" w14:textId="07CEEA67" w:rsidR="000764D5" w:rsidRPr="00822BC6" w:rsidRDefault="000764D5" w:rsidP="000764D5">
            <w:pPr>
              <w:jc w:val="center"/>
              <w:rPr>
                <w:rFonts w:asciiTheme="minorHAnsi" w:hAnsiTheme="minorHAnsi" w:cs="Arial"/>
                <w:szCs w:val="23"/>
              </w:rPr>
            </w:pPr>
            <w:r w:rsidRPr="00822BC6">
              <w:rPr>
                <w:rFonts w:cs="Arial"/>
                <w:szCs w:val="23"/>
              </w:rPr>
              <w:t>6</w:t>
            </w:r>
          </w:p>
        </w:tc>
        <w:tc>
          <w:tcPr>
            <w:tcW w:w="1213" w:type="dxa"/>
            <w:shd w:val="clear" w:color="auto" w:fill="auto"/>
            <w:noWrap/>
            <w:vAlign w:val="bottom"/>
          </w:tcPr>
          <w:p w14:paraId="48776660" w14:textId="280320ED" w:rsidR="000764D5" w:rsidRPr="00822BC6" w:rsidRDefault="000764D5" w:rsidP="000764D5">
            <w:pPr>
              <w:jc w:val="center"/>
              <w:rPr>
                <w:rFonts w:asciiTheme="minorHAnsi" w:hAnsiTheme="minorHAnsi" w:cs="Arial"/>
                <w:szCs w:val="23"/>
              </w:rPr>
            </w:pPr>
            <w:r w:rsidRPr="00822BC6">
              <w:rPr>
                <w:rFonts w:cs="Arial"/>
                <w:szCs w:val="23"/>
              </w:rPr>
              <w:t>1</w:t>
            </w:r>
          </w:p>
        </w:tc>
        <w:tc>
          <w:tcPr>
            <w:tcW w:w="1322" w:type="dxa"/>
            <w:shd w:val="clear" w:color="auto" w:fill="auto"/>
            <w:noWrap/>
            <w:vAlign w:val="bottom"/>
          </w:tcPr>
          <w:p w14:paraId="279F3A4E" w14:textId="3DD0A978" w:rsidR="000764D5" w:rsidRPr="00822BC6" w:rsidRDefault="000764D5" w:rsidP="000764D5">
            <w:pPr>
              <w:jc w:val="center"/>
              <w:rPr>
                <w:rFonts w:asciiTheme="minorHAnsi" w:hAnsiTheme="minorHAnsi" w:cs="Arial"/>
                <w:szCs w:val="23"/>
              </w:rPr>
            </w:pPr>
            <w:r w:rsidRPr="00822BC6">
              <w:rPr>
                <w:rFonts w:cs="Arial"/>
                <w:szCs w:val="23"/>
              </w:rPr>
              <w:t>14,248</w:t>
            </w:r>
          </w:p>
        </w:tc>
      </w:tr>
      <w:tr w:rsidR="000764D5" w:rsidRPr="00822BC6" w14:paraId="5AB975EE" w14:textId="77777777" w:rsidTr="009D0416">
        <w:trPr>
          <w:trHeight w:val="294"/>
        </w:trPr>
        <w:tc>
          <w:tcPr>
            <w:tcW w:w="3598" w:type="dxa"/>
            <w:shd w:val="clear" w:color="auto" w:fill="auto"/>
            <w:noWrap/>
            <w:vAlign w:val="bottom"/>
            <w:hideMark/>
          </w:tcPr>
          <w:p w14:paraId="075BBB82" w14:textId="77777777" w:rsidR="000764D5" w:rsidRPr="00822BC6" w:rsidRDefault="000764D5" w:rsidP="006C2B94">
            <w:r w:rsidRPr="00822BC6">
              <w:t>Pathlab</w:t>
            </w:r>
          </w:p>
        </w:tc>
        <w:tc>
          <w:tcPr>
            <w:tcW w:w="1067" w:type="dxa"/>
            <w:shd w:val="clear" w:color="auto" w:fill="auto"/>
            <w:noWrap/>
            <w:vAlign w:val="bottom"/>
          </w:tcPr>
          <w:p w14:paraId="65350CC4" w14:textId="09024154" w:rsidR="000764D5" w:rsidRPr="00822BC6" w:rsidRDefault="000764D5" w:rsidP="000764D5">
            <w:pPr>
              <w:jc w:val="center"/>
              <w:rPr>
                <w:rFonts w:asciiTheme="minorHAnsi" w:hAnsiTheme="minorHAnsi" w:cs="Arial"/>
                <w:szCs w:val="23"/>
              </w:rPr>
            </w:pPr>
            <w:r w:rsidRPr="00822BC6">
              <w:rPr>
                <w:rFonts w:cs="Arial"/>
                <w:szCs w:val="23"/>
              </w:rPr>
              <w:t>21,796</w:t>
            </w:r>
          </w:p>
        </w:tc>
        <w:tc>
          <w:tcPr>
            <w:tcW w:w="1017" w:type="dxa"/>
            <w:shd w:val="clear" w:color="auto" w:fill="auto"/>
            <w:noWrap/>
            <w:vAlign w:val="bottom"/>
          </w:tcPr>
          <w:p w14:paraId="3F37B14A" w14:textId="3690FA19" w:rsidR="000764D5" w:rsidRPr="00822BC6" w:rsidRDefault="000764D5" w:rsidP="000764D5">
            <w:pPr>
              <w:jc w:val="center"/>
              <w:rPr>
                <w:rFonts w:asciiTheme="minorHAnsi" w:hAnsiTheme="minorHAnsi" w:cs="Arial"/>
                <w:szCs w:val="23"/>
              </w:rPr>
            </w:pPr>
            <w:r w:rsidRPr="00822BC6">
              <w:rPr>
                <w:rFonts w:cs="Arial"/>
                <w:szCs w:val="23"/>
              </w:rPr>
              <w:t>593</w:t>
            </w:r>
          </w:p>
        </w:tc>
        <w:tc>
          <w:tcPr>
            <w:tcW w:w="976" w:type="dxa"/>
            <w:shd w:val="clear" w:color="auto" w:fill="auto"/>
            <w:noWrap/>
            <w:vAlign w:val="bottom"/>
          </w:tcPr>
          <w:p w14:paraId="569947E9" w14:textId="72D76EF7" w:rsidR="000764D5" w:rsidRPr="00822BC6" w:rsidRDefault="000764D5" w:rsidP="000764D5">
            <w:pPr>
              <w:jc w:val="center"/>
              <w:rPr>
                <w:rFonts w:asciiTheme="minorHAnsi" w:hAnsiTheme="minorHAnsi" w:cs="Arial"/>
                <w:szCs w:val="23"/>
              </w:rPr>
            </w:pPr>
            <w:r w:rsidRPr="00822BC6">
              <w:rPr>
                <w:rFonts w:cs="Arial"/>
                <w:szCs w:val="23"/>
              </w:rPr>
              <w:t>928</w:t>
            </w:r>
          </w:p>
        </w:tc>
        <w:tc>
          <w:tcPr>
            <w:tcW w:w="976" w:type="dxa"/>
            <w:shd w:val="clear" w:color="auto" w:fill="auto"/>
            <w:noWrap/>
            <w:vAlign w:val="bottom"/>
          </w:tcPr>
          <w:p w14:paraId="5168A24A" w14:textId="4DC8EA6C" w:rsidR="000764D5" w:rsidRPr="00822BC6" w:rsidRDefault="000764D5" w:rsidP="000764D5">
            <w:pPr>
              <w:jc w:val="center"/>
              <w:rPr>
                <w:rFonts w:asciiTheme="minorHAnsi" w:hAnsiTheme="minorHAnsi" w:cs="Arial"/>
                <w:szCs w:val="23"/>
              </w:rPr>
            </w:pPr>
            <w:r w:rsidRPr="00822BC6">
              <w:rPr>
                <w:rFonts w:cs="Arial"/>
                <w:szCs w:val="23"/>
              </w:rPr>
              <w:t>104</w:t>
            </w:r>
          </w:p>
        </w:tc>
        <w:tc>
          <w:tcPr>
            <w:tcW w:w="976" w:type="dxa"/>
            <w:shd w:val="clear" w:color="auto" w:fill="auto"/>
            <w:noWrap/>
            <w:vAlign w:val="bottom"/>
          </w:tcPr>
          <w:p w14:paraId="3626D942" w14:textId="2FD61245" w:rsidR="000764D5" w:rsidRPr="00822BC6" w:rsidRDefault="000764D5" w:rsidP="000764D5">
            <w:pPr>
              <w:jc w:val="center"/>
              <w:rPr>
                <w:rFonts w:asciiTheme="minorHAnsi" w:hAnsiTheme="minorHAnsi" w:cs="Arial"/>
                <w:szCs w:val="23"/>
              </w:rPr>
            </w:pPr>
            <w:r w:rsidRPr="00822BC6">
              <w:rPr>
                <w:rFonts w:cs="Arial"/>
                <w:szCs w:val="23"/>
              </w:rPr>
              <w:t>130</w:t>
            </w:r>
          </w:p>
        </w:tc>
        <w:tc>
          <w:tcPr>
            <w:tcW w:w="1139" w:type="dxa"/>
            <w:shd w:val="clear" w:color="auto" w:fill="auto"/>
            <w:noWrap/>
            <w:vAlign w:val="bottom"/>
          </w:tcPr>
          <w:p w14:paraId="0B6993CB" w14:textId="42879D29" w:rsidR="000764D5" w:rsidRPr="00822BC6" w:rsidRDefault="000764D5" w:rsidP="000764D5">
            <w:pPr>
              <w:jc w:val="center"/>
              <w:rPr>
                <w:rFonts w:asciiTheme="minorHAnsi" w:hAnsiTheme="minorHAnsi" w:cs="Arial"/>
                <w:szCs w:val="23"/>
              </w:rPr>
            </w:pPr>
            <w:r w:rsidRPr="00822BC6">
              <w:rPr>
                <w:rFonts w:cs="Arial"/>
                <w:szCs w:val="23"/>
              </w:rPr>
              <w:t>7</w:t>
            </w:r>
          </w:p>
        </w:tc>
        <w:tc>
          <w:tcPr>
            <w:tcW w:w="1050" w:type="dxa"/>
            <w:shd w:val="clear" w:color="auto" w:fill="auto"/>
            <w:noWrap/>
            <w:vAlign w:val="bottom"/>
          </w:tcPr>
          <w:p w14:paraId="6C578BEA" w14:textId="67A4FB4B" w:rsidR="000764D5" w:rsidRPr="00822BC6" w:rsidRDefault="000764D5" w:rsidP="000764D5">
            <w:pPr>
              <w:jc w:val="center"/>
              <w:rPr>
                <w:rFonts w:asciiTheme="minorHAnsi" w:hAnsiTheme="minorHAnsi" w:cs="Arial"/>
                <w:szCs w:val="23"/>
              </w:rPr>
            </w:pPr>
            <w:r w:rsidRPr="00822BC6">
              <w:rPr>
                <w:rFonts w:cs="Arial"/>
                <w:szCs w:val="23"/>
              </w:rPr>
              <w:t>22</w:t>
            </w:r>
          </w:p>
        </w:tc>
        <w:tc>
          <w:tcPr>
            <w:tcW w:w="1228" w:type="dxa"/>
            <w:shd w:val="clear" w:color="auto" w:fill="auto"/>
            <w:noWrap/>
            <w:vAlign w:val="bottom"/>
          </w:tcPr>
          <w:p w14:paraId="759F808C" w14:textId="3F495E70" w:rsidR="000764D5" w:rsidRPr="00822BC6" w:rsidRDefault="000764D5" w:rsidP="000764D5">
            <w:pPr>
              <w:jc w:val="center"/>
              <w:rPr>
                <w:rFonts w:asciiTheme="minorHAnsi" w:hAnsiTheme="minorHAnsi" w:cs="Arial"/>
                <w:szCs w:val="23"/>
              </w:rPr>
            </w:pPr>
            <w:r w:rsidRPr="00822BC6">
              <w:rPr>
                <w:rFonts w:cs="Arial"/>
                <w:szCs w:val="23"/>
              </w:rPr>
              <w:t>1</w:t>
            </w:r>
          </w:p>
        </w:tc>
        <w:tc>
          <w:tcPr>
            <w:tcW w:w="1213" w:type="dxa"/>
            <w:shd w:val="clear" w:color="auto" w:fill="auto"/>
            <w:noWrap/>
            <w:vAlign w:val="bottom"/>
          </w:tcPr>
          <w:p w14:paraId="03137479" w14:textId="7CB8C1A1" w:rsidR="000764D5" w:rsidRPr="00822BC6" w:rsidRDefault="000764D5" w:rsidP="000764D5">
            <w:pPr>
              <w:jc w:val="center"/>
              <w:rPr>
                <w:rFonts w:asciiTheme="minorHAnsi" w:hAnsiTheme="minorHAnsi" w:cs="Arial"/>
                <w:szCs w:val="23"/>
              </w:rPr>
            </w:pPr>
            <w:r w:rsidRPr="00822BC6">
              <w:rPr>
                <w:rFonts w:cs="Arial"/>
                <w:szCs w:val="23"/>
              </w:rPr>
              <w:t>-</w:t>
            </w:r>
          </w:p>
        </w:tc>
        <w:tc>
          <w:tcPr>
            <w:tcW w:w="1322" w:type="dxa"/>
            <w:shd w:val="clear" w:color="auto" w:fill="auto"/>
            <w:noWrap/>
            <w:vAlign w:val="bottom"/>
          </w:tcPr>
          <w:p w14:paraId="1C67F1F1" w14:textId="56E9409D" w:rsidR="000764D5" w:rsidRPr="00822BC6" w:rsidRDefault="000764D5" w:rsidP="000764D5">
            <w:pPr>
              <w:jc w:val="center"/>
              <w:rPr>
                <w:rFonts w:asciiTheme="minorHAnsi" w:hAnsiTheme="minorHAnsi" w:cs="Arial"/>
                <w:szCs w:val="23"/>
              </w:rPr>
            </w:pPr>
            <w:r w:rsidRPr="00822BC6">
              <w:rPr>
                <w:rFonts w:cs="Arial"/>
                <w:szCs w:val="23"/>
              </w:rPr>
              <w:t>23,581</w:t>
            </w:r>
          </w:p>
        </w:tc>
      </w:tr>
      <w:tr w:rsidR="000764D5" w:rsidRPr="00822BC6" w14:paraId="6AC06D18" w14:textId="77777777" w:rsidTr="009D0416">
        <w:trPr>
          <w:trHeight w:val="294"/>
        </w:trPr>
        <w:tc>
          <w:tcPr>
            <w:tcW w:w="3598" w:type="dxa"/>
            <w:shd w:val="clear" w:color="auto" w:fill="auto"/>
            <w:noWrap/>
            <w:vAlign w:val="bottom"/>
            <w:hideMark/>
          </w:tcPr>
          <w:p w14:paraId="17EE11F7" w14:textId="77777777" w:rsidR="000764D5" w:rsidRPr="00822BC6" w:rsidRDefault="000764D5" w:rsidP="006C2B94">
            <w:r w:rsidRPr="00822BC6">
              <w:t>Southern Community Laboratories</w:t>
            </w:r>
          </w:p>
        </w:tc>
        <w:tc>
          <w:tcPr>
            <w:tcW w:w="1067" w:type="dxa"/>
            <w:shd w:val="clear" w:color="auto" w:fill="auto"/>
            <w:noWrap/>
            <w:vAlign w:val="bottom"/>
          </w:tcPr>
          <w:p w14:paraId="2333F6CA" w14:textId="4D609C14" w:rsidR="000764D5" w:rsidRPr="00822BC6" w:rsidRDefault="000764D5" w:rsidP="000764D5">
            <w:pPr>
              <w:jc w:val="center"/>
              <w:rPr>
                <w:rFonts w:asciiTheme="minorHAnsi" w:hAnsiTheme="minorHAnsi" w:cs="Arial"/>
                <w:szCs w:val="23"/>
              </w:rPr>
            </w:pPr>
            <w:r w:rsidRPr="00822BC6">
              <w:rPr>
                <w:rFonts w:cs="Arial"/>
                <w:szCs w:val="23"/>
              </w:rPr>
              <w:t>100,455</w:t>
            </w:r>
          </w:p>
        </w:tc>
        <w:tc>
          <w:tcPr>
            <w:tcW w:w="1017" w:type="dxa"/>
            <w:shd w:val="clear" w:color="auto" w:fill="auto"/>
            <w:noWrap/>
            <w:vAlign w:val="bottom"/>
          </w:tcPr>
          <w:p w14:paraId="1B8F76DB" w14:textId="0E508B54" w:rsidR="000764D5" w:rsidRPr="00822BC6" w:rsidRDefault="000764D5" w:rsidP="000764D5">
            <w:pPr>
              <w:jc w:val="center"/>
              <w:rPr>
                <w:rFonts w:asciiTheme="minorHAnsi" w:hAnsiTheme="minorHAnsi" w:cs="Arial"/>
                <w:szCs w:val="23"/>
              </w:rPr>
            </w:pPr>
            <w:r w:rsidRPr="00822BC6">
              <w:rPr>
                <w:rFonts w:cs="Arial"/>
                <w:szCs w:val="23"/>
              </w:rPr>
              <w:t>726</w:t>
            </w:r>
          </w:p>
        </w:tc>
        <w:tc>
          <w:tcPr>
            <w:tcW w:w="976" w:type="dxa"/>
            <w:shd w:val="clear" w:color="auto" w:fill="auto"/>
            <w:noWrap/>
            <w:vAlign w:val="bottom"/>
          </w:tcPr>
          <w:p w14:paraId="69CF705F" w14:textId="42FDC3BF" w:rsidR="000764D5" w:rsidRPr="00822BC6" w:rsidRDefault="000764D5" w:rsidP="000764D5">
            <w:pPr>
              <w:jc w:val="center"/>
              <w:rPr>
                <w:rFonts w:asciiTheme="minorHAnsi" w:hAnsiTheme="minorHAnsi" w:cs="Arial"/>
                <w:szCs w:val="23"/>
              </w:rPr>
            </w:pPr>
            <w:r w:rsidRPr="00822BC6">
              <w:rPr>
                <w:rFonts w:cs="Arial"/>
                <w:szCs w:val="23"/>
              </w:rPr>
              <w:t>2,654</w:t>
            </w:r>
          </w:p>
        </w:tc>
        <w:tc>
          <w:tcPr>
            <w:tcW w:w="976" w:type="dxa"/>
            <w:shd w:val="clear" w:color="auto" w:fill="auto"/>
            <w:noWrap/>
            <w:vAlign w:val="bottom"/>
          </w:tcPr>
          <w:p w14:paraId="5616CAEC" w14:textId="1C4B5300" w:rsidR="000764D5" w:rsidRPr="00822BC6" w:rsidRDefault="000764D5" w:rsidP="000764D5">
            <w:pPr>
              <w:jc w:val="center"/>
              <w:rPr>
                <w:rFonts w:asciiTheme="minorHAnsi" w:hAnsiTheme="minorHAnsi" w:cs="Arial"/>
                <w:szCs w:val="23"/>
              </w:rPr>
            </w:pPr>
            <w:r w:rsidRPr="00822BC6">
              <w:rPr>
                <w:rFonts w:cs="Arial"/>
                <w:szCs w:val="23"/>
              </w:rPr>
              <w:t>241</w:t>
            </w:r>
          </w:p>
        </w:tc>
        <w:tc>
          <w:tcPr>
            <w:tcW w:w="976" w:type="dxa"/>
            <w:shd w:val="clear" w:color="auto" w:fill="auto"/>
            <w:noWrap/>
            <w:vAlign w:val="bottom"/>
          </w:tcPr>
          <w:p w14:paraId="4373947A" w14:textId="10BBEDF6" w:rsidR="000764D5" w:rsidRPr="00822BC6" w:rsidRDefault="000764D5" w:rsidP="000764D5">
            <w:pPr>
              <w:jc w:val="center"/>
              <w:rPr>
                <w:rFonts w:asciiTheme="minorHAnsi" w:hAnsiTheme="minorHAnsi" w:cs="Arial"/>
                <w:szCs w:val="23"/>
              </w:rPr>
            </w:pPr>
            <w:r w:rsidRPr="00822BC6">
              <w:rPr>
                <w:rFonts w:cs="Arial"/>
                <w:szCs w:val="23"/>
              </w:rPr>
              <w:t>872</w:t>
            </w:r>
          </w:p>
        </w:tc>
        <w:tc>
          <w:tcPr>
            <w:tcW w:w="1139" w:type="dxa"/>
            <w:shd w:val="clear" w:color="auto" w:fill="auto"/>
            <w:noWrap/>
            <w:vAlign w:val="bottom"/>
          </w:tcPr>
          <w:p w14:paraId="4413F6DE" w14:textId="14A4AA5F" w:rsidR="000764D5" w:rsidRPr="00822BC6" w:rsidRDefault="000764D5" w:rsidP="000764D5">
            <w:pPr>
              <w:jc w:val="center"/>
              <w:rPr>
                <w:rFonts w:asciiTheme="minorHAnsi" w:hAnsiTheme="minorHAnsi" w:cs="Arial"/>
                <w:szCs w:val="23"/>
              </w:rPr>
            </w:pPr>
            <w:r w:rsidRPr="00822BC6">
              <w:rPr>
                <w:rFonts w:cs="Arial"/>
                <w:szCs w:val="23"/>
              </w:rPr>
              <w:t>14</w:t>
            </w:r>
          </w:p>
        </w:tc>
        <w:tc>
          <w:tcPr>
            <w:tcW w:w="1050" w:type="dxa"/>
            <w:shd w:val="clear" w:color="auto" w:fill="auto"/>
            <w:noWrap/>
            <w:vAlign w:val="bottom"/>
          </w:tcPr>
          <w:p w14:paraId="4CF287BA" w14:textId="0C28B43D" w:rsidR="000764D5" w:rsidRPr="00822BC6" w:rsidRDefault="000764D5" w:rsidP="000764D5">
            <w:pPr>
              <w:jc w:val="center"/>
              <w:rPr>
                <w:rFonts w:asciiTheme="minorHAnsi" w:hAnsiTheme="minorHAnsi" w:cs="Arial"/>
                <w:szCs w:val="23"/>
              </w:rPr>
            </w:pPr>
            <w:r w:rsidRPr="00822BC6">
              <w:rPr>
                <w:rFonts w:cs="Arial"/>
                <w:szCs w:val="23"/>
              </w:rPr>
              <w:t>92</w:t>
            </w:r>
          </w:p>
        </w:tc>
        <w:tc>
          <w:tcPr>
            <w:tcW w:w="1228" w:type="dxa"/>
            <w:shd w:val="clear" w:color="auto" w:fill="auto"/>
            <w:noWrap/>
            <w:vAlign w:val="bottom"/>
          </w:tcPr>
          <w:p w14:paraId="0F4DC5B0" w14:textId="109744B5" w:rsidR="000764D5" w:rsidRPr="00822BC6" w:rsidRDefault="000764D5" w:rsidP="000764D5">
            <w:pPr>
              <w:jc w:val="center"/>
              <w:rPr>
                <w:rFonts w:asciiTheme="minorHAnsi" w:hAnsiTheme="minorHAnsi" w:cs="Arial"/>
                <w:szCs w:val="23"/>
              </w:rPr>
            </w:pPr>
            <w:r w:rsidRPr="00822BC6">
              <w:rPr>
                <w:rFonts w:cs="Arial"/>
                <w:szCs w:val="23"/>
              </w:rPr>
              <w:t>21</w:t>
            </w:r>
          </w:p>
        </w:tc>
        <w:tc>
          <w:tcPr>
            <w:tcW w:w="1213" w:type="dxa"/>
            <w:shd w:val="clear" w:color="auto" w:fill="auto"/>
            <w:noWrap/>
            <w:vAlign w:val="bottom"/>
          </w:tcPr>
          <w:p w14:paraId="35A59F9E" w14:textId="16337E3E" w:rsidR="000764D5" w:rsidRPr="00822BC6" w:rsidRDefault="000764D5" w:rsidP="000764D5">
            <w:pPr>
              <w:jc w:val="center"/>
              <w:rPr>
                <w:rFonts w:asciiTheme="minorHAnsi" w:hAnsiTheme="minorHAnsi" w:cs="Arial"/>
                <w:szCs w:val="23"/>
              </w:rPr>
            </w:pPr>
            <w:r w:rsidRPr="00822BC6">
              <w:rPr>
                <w:rFonts w:cs="Arial"/>
                <w:szCs w:val="23"/>
              </w:rPr>
              <w:t>-</w:t>
            </w:r>
          </w:p>
        </w:tc>
        <w:tc>
          <w:tcPr>
            <w:tcW w:w="1322" w:type="dxa"/>
            <w:shd w:val="clear" w:color="auto" w:fill="auto"/>
            <w:noWrap/>
            <w:vAlign w:val="bottom"/>
          </w:tcPr>
          <w:p w14:paraId="2DE95075" w14:textId="507EC3A0" w:rsidR="000764D5" w:rsidRPr="00822BC6" w:rsidRDefault="000764D5" w:rsidP="000764D5">
            <w:pPr>
              <w:jc w:val="center"/>
              <w:rPr>
                <w:rFonts w:asciiTheme="minorHAnsi" w:hAnsiTheme="minorHAnsi" w:cs="Arial"/>
                <w:szCs w:val="23"/>
              </w:rPr>
            </w:pPr>
            <w:r w:rsidRPr="00822BC6">
              <w:rPr>
                <w:rFonts w:cs="Arial"/>
                <w:szCs w:val="23"/>
              </w:rPr>
              <w:t>105,075</w:t>
            </w:r>
          </w:p>
        </w:tc>
      </w:tr>
      <w:tr w:rsidR="000764D5" w:rsidRPr="00822BC6" w14:paraId="52D61C91" w14:textId="77777777" w:rsidTr="009D0416">
        <w:trPr>
          <w:trHeight w:val="309"/>
        </w:trPr>
        <w:tc>
          <w:tcPr>
            <w:tcW w:w="3598" w:type="dxa"/>
            <w:shd w:val="clear" w:color="auto" w:fill="auto"/>
            <w:noWrap/>
            <w:vAlign w:val="bottom"/>
            <w:hideMark/>
          </w:tcPr>
          <w:p w14:paraId="732634B1" w14:textId="77777777" w:rsidR="000764D5" w:rsidRPr="00822BC6" w:rsidRDefault="000764D5" w:rsidP="006C2B94">
            <w:r w:rsidRPr="00822BC6">
              <w:t>Total</w:t>
            </w:r>
          </w:p>
        </w:tc>
        <w:tc>
          <w:tcPr>
            <w:tcW w:w="1067" w:type="dxa"/>
            <w:shd w:val="clear" w:color="auto" w:fill="auto"/>
            <w:noWrap/>
            <w:vAlign w:val="bottom"/>
          </w:tcPr>
          <w:p w14:paraId="1BC057A0" w14:textId="2A23A652" w:rsidR="000764D5" w:rsidRPr="00822BC6" w:rsidRDefault="000764D5" w:rsidP="000764D5">
            <w:pPr>
              <w:jc w:val="center"/>
              <w:rPr>
                <w:rFonts w:asciiTheme="minorHAnsi" w:hAnsiTheme="minorHAnsi" w:cs="Arial"/>
                <w:b/>
                <w:bCs/>
                <w:szCs w:val="23"/>
              </w:rPr>
            </w:pPr>
            <w:r w:rsidRPr="00822BC6">
              <w:rPr>
                <w:rFonts w:cs="Arial"/>
                <w:b/>
                <w:bCs/>
                <w:szCs w:val="23"/>
              </w:rPr>
              <w:t>192,797</w:t>
            </w:r>
          </w:p>
        </w:tc>
        <w:tc>
          <w:tcPr>
            <w:tcW w:w="1017" w:type="dxa"/>
            <w:shd w:val="clear" w:color="auto" w:fill="auto"/>
            <w:noWrap/>
            <w:vAlign w:val="bottom"/>
          </w:tcPr>
          <w:p w14:paraId="3CEE4933" w14:textId="34B05F6C" w:rsidR="000764D5" w:rsidRPr="00822BC6" w:rsidRDefault="000764D5" w:rsidP="000764D5">
            <w:pPr>
              <w:jc w:val="center"/>
              <w:rPr>
                <w:rFonts w:asciiTheme="minorHAnsi" w:hAnsiTheme="minorHAnsi" w:cs="Arial"/>
                <w:b/>
                <w:bCs/>
                <w:szCs w:val="23"/>
              </w:rPr>
            </w:pPr>
            <w:r w:rsidRPr="00822BC6">
              <w:rPr>
                <w:rFonts w:cs="Arial"/>
                <w:b/>
                <w:bCs/>
                <w:szCs w:val="23"/>
              </w:rPr>
              <w:t>3,639</w:t>
            </w:r>
          </w:p>
        </w:tc>
        <w:tc>
          <w:tcPr>
            <w:tcW w:w="976" w:type="dxa"/>
            <w:shd w:val="clear" w:color="auto" w:fill="auto"/>
            <w:noWrap/>
            <w:vAlign w:val="bottom"/>
          </w:tcPr>
          <w:p w14:paraId="1C7B0C96" w14:textId="378A1DDB" w:rsidR="000764D5" w:rsidRPr="00822BC6" w:rsidRDefault="000764D5" w:rsidP="000764D5">
            <w:pPr>
              <w:jc w:val="center"/>
              <w:rPr>
                <w:rFonts w:asciiTheme="minorHAnsi" w:hAnsiTheme="minorHAnsi" w:cs="Arial"/>
                <w:b/>
                <w:bCs/>
                <w:szCs w:val="23"/>
              </w:rPr>
            </w:pPr>
            <w:r w:rsidRPr="00822BC6">
              <w:rPr>
                <w:rFonts w:cs="Arial"/>
                <w:b/>
                <w:bCs/>
                <w:szCs w:val="23"/>
              </w:rPr>
              <w:t>7,198</w:t>
            </w:r>
          </w:p>
        </w:tc>
        <w:tc>
          <w:tcPr>
            <w:tcW w:w="976" w:type="dxa"/>
            <w:shd w:val="clear" w:color="auto" w:fill="auto"/>
            <w:noWrap/>
            <w:vAlign w:val="bottom"/>
          </w:tcPr>
          <w:p w14:paraId="379E8EEA" w14:textId="48A81A9F" w:rsidR="000764D5" w:rsidRPr="00822BC6" w:rsidRDefault="000764D5" w:rsidP="000764D5">
            <w:pPr>
              <w:jc w:val="center"/>
              <w:rPr>
                <w:rFonts w:asciiTheme="minorHAnsi" w:hAnsiTheme="minorHAnsi" w:cs="Arial"/>
                <w:b/>
                <w:bCs/>
                <w:szCs w:val="23"/>
              </w:rPr>
            </w:pPr>
            <w:r w:rsidRPr="00822BC6">
              <w:rPr>
                <w:rFonts w:cs="Arial"/>
                <w:b/>
                <w:bCs/>
                <w:szCs w:val="23"/>
              </w:rPr>
              <w:t>1,034</w:t>
            </w:r>
          </w:p>
        </w:tc>
        <w:tc>
          <w:tcPr>
            <w:tcW w:w="976" w:type="dxa"/>
            <w:shd w:val="clear" w:color="auto" w:fill="auto"/>
            <w:noWrap/>
            <w:vAlign w:val="bottom"/>
          </w:tcPr>
          <w:p w14:paraId="58DD783B" w14:textId="74122B36" w:rsidR="000764D5" w:rsidRPr="00822BC6" w:rsidRDefault="000764D5" w:rsidP="000764D5">
            <w:pPr>
              <w:jc w:val="center"/>
              <w:rPr>
                <w:rFonts w:asciiTheme="minorHAnsi" w:hAnsiTheme="minorHAnsi" w:cs="Arial"/>
                <w:b/>
                <w:bCs/>
                <w:szCs w:val="23"/>
              </w:rPr>
            </w:pPr>
            <w:r w:rsidRPr="00822BC6">
              <w:rPr>
                <w:rFonts w:cs="Arial"/>
                <w:b/>
                <w:bCs/>
                <w:szCs w:val="23"/>
              </w:rPr>
              <w:t>1,668</w:t>
            </w:r>
          </w:p>
        </w:tc>
        <w:tc>
          <w:tcPr>
            <w:tcW w:w="1139" w:type="dxa"/>
            <w:shd w:val="clear" w:color="auto" w:fill="auto"/>
            <w:noWrap/>
            <w:vAlign w:val="bottom"/>
          </w:tcPr>
          <w:p w14:paraId="435A4560" w14:textId="7810B492" w:rsidR="000764D5" w:rsidRPr="00822BC6" w:rsidRDefault="000764D5" w:rsidP="000764D5">
            <w:pPr>
              <w:jc w:val="center"/>
              <w:rPr>
                <w:rFonts w:asciiTheme="minorHAnsi" w:hAnsiTheme="minorHAnsi" w:cs="Arial"/>
                <w:b/>
                <w:bCs/>
                <w:szCs w:val="23"/>
              </w:rPr>
            </w:pPr>
            <w:r w:rsidRPr="00822BC6">
              <w:rPr>
                <w:rFonts w:cs="Arial"/>
                <w:b/>
                <w:bCs/>
                <w:szCs w:val="23"/>
              </w:rPr>
              <w:t>26</w:t>
            </w:r>
          </w:p>
        </w:tc>
        <w:tc>
          <w:tcPr>
            <w:tcW w:w="1050" w:type="dxa"/>
            <w:shd w:val="clear" w:color="auto" w:fill="auto"/>
            <w:noWrap/>
            <w:vAlign w:val="bottom"/>
          </w:tcPr>
          <w:p w14:paraId="79245AD3" w14:textId="33EC2BEB" w:rsidR="000764D5" w:rsidRPr="00822BC6" w:rsidRDefault="000764D5" w:rsidP="000764D5">
            <w:pPr>
              <w:jc w:val="center"/>
              <w:rPr>
                <w:rFonts w:asciiTheme="minorHAnsi" w:hAnsiTheme="minorHAnsi" w:cs="Arial"/>
                <w:b/>
                <w:bCs/>
                <w:szCs w:val="23"/>
              </w:rPr>
            </w:pPr>
            <w:r w:rsidRPr="00822BC6">
              <w:rPr>
                <w:rFonts w:cs="Arial"/>
                <w:b/>
                <w:bCs/>
                <w:szCs w:val="23"/>
              </w:rPr>
              <w:t>205</w:t>
            </w:r>
          </w:p>
        </w:tc>
        <w:tc>
          <w:tcPr>
            <w:tcW w:w="1228" w:type="dxa"/>
            <w:shd w:val="clear" w:color="auto" w:fill="auto"/>
            <w:noWrap/>
            <w:vAlign w:val="bottom"/>
          </w:tcPr>
          <w:p w14:paraId="02BD4086" w14:textId="065D98FC" w:rsidR="000764D5" w:rsidRPr="00822BC6" w:rsidRDefault="000764D5" w:rsidP="000764D5">
            <w:pPr>
              <w:jc w:val="center"/>
              <w:rPr>
                <w:rFonts w:asciiTheme="minorHAnsi" w:hAnsiTheme="minorHAnsi" w:cs="Arial"/>
                <w:b/>
                <w:bCs/>
                <w:szCs w:val="23"/>
              </w:rPr>
            </w:pPr>
            <w:r w:rsidRPr="00822BC6">
              <w:rPr>
                <w:rFonts w:cs="Arial"/>
                <w:b/>
                <w:bCs/>
                <w:szCs w:val="23"/>
              </w:rPr>
              <w:t>36</w:t>
            </w:r>
          </w:p>
        </w:tc>
        <w:tc>
          <w:tcPr>
            <w:tcW w:w="1213" w:type="dxa"/>
            <w:shd w:val="clear" w:color="auto" w:fill="auto"/>
            <w:noWrap/>
            <w:vAlign w:val="bottom"/>
          </w:tcPr>
          <w:p w14:paraId="31610F80" w14:textId="4FC2C161" w:rsidR="000764D5" w:rsidRPr="00822BC6" w:rsidRDefault="000764D5" w:rsidP="000764D5">
            <w:pPr>
              <w:jc w:val="center"/>
              <w:rPr>
                <w:rFonts w:asciiTheme="minorHAnsi" w:hAnsiTheme="minorHAnsi" w:cs="Arial"/>
                <w:b/>
                <w:bCs/>
                <w:szCs w:val="23"/>
              </w:rPr>
            </w:pPr>
            <w:r w:rsidRPr="00822BC6">
              <w:rPr>
                <w:rFonts w:cs="Arial"/>
                <w:b/>
                <w:bCs/>
                <w:szCs w:val="23"/>
              </w:rPr>
              <w:t>8</w:t>
            </w:r>
          </w:p>
        </w:tc>
        <w:tc>
          <w:tcPr>
            <w:tcW w:w="1322" w:type="dxa"/>
            <w:shd w:val="clear" w:color="auto" w:fill="auto"/>
            <w:noWrap/>
            <w:vAlign w:val="bottom"/>
          </w:tcPr>
          <w:p w14:paraId="739C6B87" w14:textId="7D818B2A" w:rsidR="000764D5" w:rsidRPr="00822BC6" w:rsidRDefault="000764D5" w:rsidP="000764D5">
            <w:pPr>
              <w:jc w:val="center"/>
              <w:rPr>
                <w:rFonts w:asciiTheme="minorHAnsi" w:hAnsiTheme="minorHAnsi" w:cs="Arial"/>
                <w:b/>
                <w:bCs/>
                <w:szCs w:val="23"/>
              </w:rPr>
            </w:pPr>
            <w:r w:rsidRPr="00822BC6">
              <w:rPr>
                <w:rFonts w:cs="Arial"/>
                <w:b/>
                <w:bCs/>
                <w:szCs w:val="23"/>
              </w:rPr>
              <w:t>206,611</w:t>
            </w:r>
          </w:p>
        </w:tc>
      </w:tr>
    </w:tbl>
    <w:p w14:paraId="7B12D0B2" w14:textId="77777777" w:rsidR="00A3166F" w:rsidRPr="00822BC6" w:rsidRDefault="00A3166F" w:rsidP="00A3166F">
      <w:pPr>
        <w:ind w:right="544"/>
        <w:jc w:val="both"/>
        <w:rPr>
          <w:i/>
          <w:sz w:val="20"/>
          <w:szCs w:val="20"/>
        </w:rPr>
      </w:pPr>
    </w:p>
    <w:p w14:paraId="1194810D" w14:textId="238E05A3" w:rsidR="00AA281A" w:rsidRPr="00822BC6" w:rsidRDefault="00C65151" w:rsidP="00CE73E5">
      <w:pPr>
        <w:pStyle w:val="Caption"/>
        <w:spacing w:after="80"/>
        <w:ind w:right="-23"/>
        <w:jc w:val="both"/>
      </w:pPr>
      <w:bookmarkStart w:id="410" w:name="_Ref492297305"/>
      <w:bookmarkStart w:id="411" w:name="_Toc475605524"/>
      <w:bookmarkStart w:id="412" w:name="_Toc509928495"/>
      <w:r w:rsidRPr="00822BC6">
        <w:t>Table</w:t>
      </w:r>
      <w:r w:rsidR="00D42FFC" w:rsidRPr="00822BC6">
        <w:t xml:space="preserve"> </w:t>
      </w:r>
      <w:r w:rsidR="00F55F28" w:rsidRPr="00822BC6">
        <w:fldChar w:fldCharType="begin"/>
      </w:r>
      <w:r w:rsidR="00F55F28" w:rsidRPr="00822BC6">
        <w:instrText xml:space="preserve"> SEQ Table \* ARABIC </w:instrText>
      </w:r>
      <w:r w:rsidR="00F55F28" w:rsidRPr="00822BC6">
        <w:fldChar w:fldCharType="separate"/>
      </w:r>
      <w:r w:rsidR="00B73FE3">
        <w:rPr>
          <w:noProof/>
        </w:rPr>
        <w:t>4</w:t>
      </w:r>
      <w:r w:rsidR="00F55F28" w:rsidRPr="00822BC6">
        <w:rPr>
          <w:noProof/>
        </w:rPr>
        <w:fldChar w:fldCharType="end"/>
      </w:r>
      <w:bookmarkEnd w:id="410"/>
      <w:r w:rsidR="00D42FFC" w:rsidRPr="00822BC6">
        <w:t xml:space="preserve"> - Laboratory cytology reporting by cytological category </w:t>
      </w:r>
      <w:r w:rsidR="00506775" w:rsidRPr="00822BC6">
        <w:t>(</w:t>
      </w:r>
      <w:sdt>
        <w:sdtPr>
          <w:alias w:val="Period"/>
          <w:tag w:val="Period"/>
          <w:id w:val="1358469662"/>
          <w:placeholder>
            <w:docPart w:val="C426893C6E6E4BC0957765749FD93B39"/>
          </w:placeholder>
          <w:dataBinding w:prefixMappings="xmlns:ns0='http://schemas.microsoft.com/office/2006/coverPageProps' " w:xpath="/ns0:CoverPageProperties[1]/ns0:Abstract[1]" w:storeItemID="{55AF091B-3C7A-41E3-B477-F2FDAA23CFDA}"/>
          <w:text/>
        </w:sdtPr>
        <w:sdtEndPr/>
        <w:sdtContent>
          <w:r w:rsidR="003A48F1" w:rsidRPr="00822BC6">
            <w:t>1 January – 30 June 2017</w:t>
          </w:r>
        </w:sdtContent>
      </w:sdt>
      <w:r w:rsidR="00D42FFC" w:rsidRPr="00822BC6">
        <w:t>) – percentage of all satisfactory samples</w:t>
      </w:r>
      <w:bookmarkEnd w:id="411"/>
      <w:bookmarkEnd w:id="412"/>
    </w:p>
    <w:tbl>
      <w:tblPr>
        <w:tblW w:w="1413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98"/>
        <w:gridCol w:w="1078"/>
        <w:gridCol w:w="1021"/>
        <w:gridCol w:w="1194"/>
        <w:gridCol w:w="1206"/>
        <w:gridCol w:w="1207"/>
        <w:gridCol w:w="1206"/>
        <w:gridCol w:w="1129"/>
        <w:gridCol w:w="1276"/>
        <w:gridCol w:w="1217"/>
      </w:tblGrid>
      <w:tr w:rsidR="00A414A6" w:rsidRPr="00822BC6" w14:paraId="0DB23368" w14:textId="77777777" w:rsidTr="008F3A49">
        <w:trPr>
          <w:trHeight w:val="309"/>
        </w:trPr>
        <w:tc>
          <w:tcPr>
            <w:tcW w:w="3598" w:type="dxa"/>
            <w:tcBorders>
              <w:top w:val="single" w:sz="4" w:space="0" w:color="auto"/>
              <w:bottom w:val="nil"/>
            </w:tcBorders>
            <w:shd w:val="clear" w:color="000000" w:fill="C0C0C0"/>
            <w:noWrap/>
            <w:vAlign w:val="bottom"/>
            <w:hideMark/>
          </w:tcPr>
          <w:p w14:paraId="092789B9" w14:textId="77777777" w:rsidR="00A414A6" w:rsidRPr="00822BC6" w:rsidRDefault="00A414A6" w:rsidP="006C2B94">
            <w:r w:rsidRPr="00822BC6">
              <w:t> </w:t>
            </w:r>
          </w:p>
        </w:tc>
        <w:tc>
          <w:tcPr>
            <w:tcW w:w="10534" w:type="dxa"/>
            <w:gridSpan w:val="9"/>
            <w:tcBorders>
              <w:top w:val="single" w:sz="4" w:space="0" w:color="auto"/>
              <w:bottom w:val="nil"/>
            </w:tcBorders>
            <w:shd w:val="clear" w:color="000000" w:fill="C0C0C0"/>
            <w:noWrap/>
            <w:vAlign w:val="bottom"/>
            <w:hideMark/>
          </w:tcPr>
          <w:p w14:paraId="4CDB21F3" w14:textId="77777777" w:rsidR="00A414A6" w:rsidRPr="00822BC6" w:rsidRDefault="00A414A6" w:rsidP="005013CB">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Result</w:t>
            </w:r>
          </w:p>
        </w:tc>
      </w:tr>
      <w:tr w:rsidR="009D7F72" w:rsidRPr="00822BC6" w14:paraId="697AB5A0" w14:textId="77777777" w:rsidTr="008F3A49">
        <w:trPr>
          <w:trHeight w:val="1238"/>
        </w:trPr>
        <w:tc>
          <w:tcPr>
            <w:tcW w:w="3598" w:type="dxa"/>
            <w:tcBorders>
              <w:top w:val="nil"/>
              <w:bottom w:val="single" w:sz="4" w:space="0" w:color="auto"/>
            </w:tcBorders>
            <w:shd w:val="clear" w:color="000000" w:fill="C0C0C0"/>
            <w:noWrap/>
            <w:vAlign w:val="bottom"/>
            <w:hideMark/>
          </w:tcPr>
          <w:p w14:paraId="086AE53E" w14:textId="77777777" w:rsidR="00A414A6" w:rsidRPr="00822BC6" w:rsidRDefault="00A414A6" w:rsidP="006C2B94">
            <w:pPr>
              <w:rPr>
                <w:b/>
              </w:rPr>
            </w:pPr>
            <w:r w:rsidRPr="00822BC6">
              <w:rPr>
                <w:b/>
              </w:rPr>
              <w:t>Laboratory</w:t>
            </w:r>
          </w:p>
        </w:tc>
        <w:tc>
          <w:tcPr>
            <w:tcW w:w="1078" w:type="dxa"/>
            <w:tcBorders>
              <w:top w:val="nil"/>
              <w:bottom w:val="single" w:sz="4" w:space="0" w:color="auto"/>
            </w:tcBorders>
            <w:shd w:val="clear" w:color="000000" w:fill="C0C0C0"/>
            <w:vAlign w:val="bottom"/>
            <w:hideMark/>
          </w:tcPr>
          <w:p w14:paraId="07E92171"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Negative</w:t>
            </w:r>
          </w:p>
        </w:tc>
        <w:tc>
          <w:tcPr>
            <w:tcW w:w="1021" w:type="dxa"/>
            <w:tcBorders>
              <w:top w:val="nil"/>
              <w:bottom w:val="single" w:sz="4" w:space="0" w:color="auto"/>
            </w:tcBorders>
            <w:shd w:val="clear" w:color="000000" w:fill="C0C0C0"/>
            <w:vAlign w:val="bottom"/>
            <w:hideMark/>
          </w:tcPr>
          <w:p w14:paraId="15B49C15"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ASC-US</w:t>
            </w:r>
          </w:p>
        </w:tc>
        <w:tc>
          <w:tcPr>
            <w:tcW w:w="1194" w:type="dxa"/>
            <w:tcBorders>
              <w:top w:val="nil"/>
              <w:bottom w:val="single" w:sz="4" w:space="0" w:color="auto"/>
            </w:tcBorders>
            <w:shd w:val="clear" w:color="000000" w:fill="C0C0C0"/>
            <w:vAlign w:val="bottom"/>
            <w:hideMark/>
          </w:tcPr>
          <w:p w14:paraId="4CD495AA"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LSIL</w:t>
            </w:r>
          </w:p>
        </w:tc>
        <w:tc>
          <w:tcPr>
            <w:tcW w:w="1206" w:type="dxa"/>
            <w:tcBorders>
              <w:top w:val="nil"/>
              <w:bottom w:val="single" w:sz="4" w:space="0" w:color="auto"/>
            </w:tcBorders>
            <w:shd w:val="clear" w:color="000000" w:fill="C0C0C0"/>
            <w:vAlign w:val="bottom"/>
            <w:hideMark/>
          </w:tcPr>
          <w:p w14:paraId="127E71E7"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ASC-H</w:t>
            </w:r>
          </w:p>
        </w:tc>
        <w:tc>
          <w:tcPr>
            <w:tcW w:w="1207" w:type="dxa"/>
            <w:tcBorders>
              <w:top w:val="nil"/>
              <w:bottom w:val="single" w:sz="4" w:space="0" w:color="auto"/>
            </w:tcBorders>
            <w:shd w:val="clear" w:color="000000" w:fill="C0C0C0"/>
            <w:vAlign w:val="bottom"/>
            <w:hideMark/>
          </w:tcPr>
          <w:p w14:paraId="17E467EA"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HSIL</w:t>
            </w:r>
          </w:p>
        </w:tc>
        <w:tc>
          <w:tcPr>
            <w:tcW w:w="1206" w:type="dxa"/>
            <w:tcBorders>
              <w:top w:val="nil"/>
              <w:bottom w:val="single" w:sz="4" w:space="0" w:color="auto"/>
            </w:tcBorders>
            <w:shd w:val="clear" w:color="000000" w:fill="C0C0C0"/>
            <w:vAlign w:val="bottom"/>
            <w:hideMark/>
          </w:tcPr>
          <w:p w14:paraId="307329F1"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Invasive SCC</w:t>
            </w:r>
          </w:p>
        </w:tc>
        <w:tc>
          <w:tcPr>
            <w:tcW w:w="1129" w:type="dxa"/>
            <w:tcBorders>
              <w:top w:val="nil"/>
              <w:bottom w:val="single" w:sz="4" w:space="0" w:color="auto"/>
            </w:tcBorders>
            <w:shd w:val="clear" w:color="000000" w:fill="C0C0C0"/>
            <w:vAlign w:val="bottom"/>
            <w:hideMark/>
          </w:tcPr>
          <w:p w14:paraId="4D1CC34A"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AGC/AIS</w:t>
            </w:r>
          </w:p>
        </w:tc>
        <w:tc>
          <w:tcPr>
            <w:tcW w:w="1276" w:type="dxa"/>
            <w:tcBorders>
              <w:top w:val="nil"/>
              <w:bottom w:val="single" w:sz="4" w:space="0" w:color="auto"/>
            </w:tcBorders>
            <w:shd w:val="clear" w:color="000000" w:fill="C0C0C0"/>
            <w:vAlign w:val="bottom"/>
            <w:hideMark/>
          </w:tcPr>
          <w:p w14:paraId="637CC553"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Adeno-carcinoma</w:t>
            </w:r>
          </w:p>
        </w:tc>
        <w:tc>
          <w:tcPr>
            <w:tcW w:w="1217" w:type="dxa"/>
            <w:tcBorders>
              <w:top w:val="nil"/>
              <w:bottom w:val="single" w:sz="4" w:space="0" w:color="auto"/>
            </w:tcBorders>
            <w:shd w:val="clear" w:color="000000" w:fill="C0C0C0"/>
            <w:vAlign w:val="bottom"/>
            <w:hideMark/>
          </w:tcPr>
          <w:p w14:paraId="44AADA04" w14:textId="77777777" w:rsidR="00A414A6" w:rsidRPr="00822BC6" w:rsidRDefault="00A414A6" w:rsidP="005B24B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Malignant Neoplasm</w:t>
            </w:r>
          </w:p>
        </w:tc>
      </w:tr>
      <w:tr w:rsidR="000764D5" w:rsidRPr="00822BC6" w14:paraId="013EC140" w14:textId="77777777" w:rsidTr="008F3A49">
        <w:trPr>
          <w:trHeight w:val="294"/>
        </w:trPr>
        <w:tc>
          <w:tcPr>
            <w:tcW w:w="3598" w:type="dxa"/>
            <w:tcBorders>
              <w:top w:val="single" w:sz="4" w:space="0" w:color="auto"/>
            </w:tcBorders>
            <w:shd w:val="clear" w:color="auto" w:fill="auto"/>
            <w:noWrap/>
            <w:vAlign w:val="bottom"/>
            <w:hideMark/>
          </w:tcPr>
          <w:p w14:paraId="2396A3BA" w14:textId="77777777" w:rsidR="000764D5" w:rsidRPr="00822BC6" w:rsidRDefault="000764D5" w:rsidP="006C2B94">
            <w:r w:rsidRPr="00822BC6">
              <w:t>Anatomical Pathology Services</w:t>
            </w:r>
          </w:p>
        </w:tc>
        <w:tc>
          <w:tcPr>
            <w:tcW w:w="1078" w:type="dxa"/>
            <w:tcBorders>
              <w:top w:val="single" w:sz="4" w:space="0" w:color="auto"/>
            </w:tcBorders>
            <w:shd w:val="clear" w:color="auto" w:fill="auto"/>
            <w:noWrap/>
            <w:vAlign w:val="bottom"/>
          </w:tcPr>
          <w:p w14:paraId="6513DFEC" w14:textId="2A880ECE" w:rsidR="000764D5" w:rsidRPr="00822BC6" w:rsidRDefault="000764D5" w:rsidP="000764D5">
            <w:pPr>
              <w:jc w:val="center"/>
              <w:rPr>
                <w:rFonts w:asciiTheme="minorHAnsi" w:hAnsiTheme="minorHAnsi" w:cs="Arial"/>
                <w:szCs w:val="23"/>
              </w:rPr>
            </w:pPr>
            <w:r w:rsidRPr="00822BC6">
              <w:rPr>
                <w:rFonts w:cs="Arial"/>
                <w:szCs w:val="23"/>
              </w:rPr>
              <w:t>93.8</w:t>
            </w:r>
          </w:p>
        </w:tc>
        <w:tc>
          <w:tcPr>
            <w:tcW w:w="1021" w:type="dxa"/>
            <w:tcBorders>
              <w:top w:val="single" w:sz="4" w:space="0" w:color="auto"/>
            </w:tcBorders>
            <w:shd w:val="clear" w:color="auto" w:fill="auto"/>
            <w:noWrap/>
            <w:vAlign w:val="bottom"/>
          </w:tcPr>
          <w:p w14:paraId="46825A45" w14:textId="40ACBC78" w:rsidR="000764D5" w:rsidRPr="00822BC6" w:rsidRDefault="000764D5" w:rsidP="000764D5">
            <w:pPr>
              <w:jc w:val="center"/>
              <w:rPr>
                <w:rFonts w:asciiTheme="minorHAnsi" w:hAnsiTheme="minorHAnsi" w:cs="Arial"/>
                <w:szCs w:val="23"/>
              </w:rPr>
            </w:pPr>
            <w:r w:rsidRPr="00822BC6">
              <w:rPr>
                <w:rFonts w:cs="Arial"/>
                <w:szCs w:val="23"/>
              </w:rPr>
              <w:t>1.7</w:t>
            </w:r>
          </w:p>
        </w:tc>
        <w:tc>
          <w:tcPr>
            <w:tcW w:w="1194" w:type="dxa"/>
            <w:tcBorders>
              <w:top w:val="single" w:sz="4" w:space="0" w:color="auto"/>
            </w:tcBorders>
            <w:shd w:val="clear" w:color="auto" w:fill="auto"/>
            <w:noWrap/>
            <w:vAlign w:val="bottom"/>
          </w:tcPr>
          <w:p w14:paraId="11CDD45F" w14:textId="3DC713F2" w:rsidR="000764D5" w:rsidRPr="00822BC6" w:rsidRDefault="000764D5" w:rsidP="000764D5">
            <w:pPr>
              <w:jc w:val="center"/>
              <w:rPr>
                <w:rFonts w:asciiTheme="minorHAnsi" w:hAnsiTheme="minorHAnsi" w:cs="Arial"/>
                <w:szCs w:val="23"/>
              </w:rPr>
            </w:pPr>
            <w:r w:rsidRPr="00822BC6">
              <w:rPr>
                <w:rFonts w:cs="Arial"/>
                <w:szCs w:val="23"/>
              </w:rPr>
              <w:t>3.7</w:t>
            </w:r>
          </w:p>
        </w:tc>
        <w:tc>
          <w:tcPr>
            <w:tcW w:w="1206" w:type="dxa"/>
            <w:tcBorders>
              <w:top w:val="single" w:sz="4" w:space="0" w:color="auto"/>
            </w:tcBorders>
            <w:shd w:val="clear" w:color="auto" w:fill="auto"/>
            <w:noWrap/>
            <w:vAlign w:val="bottom"/>
          </w:tcPr>
          <w:p w14:paraId="2059090B" w14:textId="19550847" w:rsidR="000764D5" w:rsidRPr="00822BC6" w:rsidRDefault="000764D5" w:rsidP="000764D5">
            <w:pPr>
              <w:jc w:val="center"/>
              <w:rPr>
                <w:rFonts w:asciiTheme="minorHAnsi" w:hAnsiTheme="minorHAnsi" w:cs="Arial"/>
                <w:szCs w:val="23"/>
              </w:rPr>
            </w:pPr>
            <w:r w:rsidRPr="00822BC6">
              <w:rPr>
                <w:rFonts w:cs="Arial"/>
                <w:szCs w:val="23"/>
              </w:rPr>
              <w:t>0.2</w:t>
            </w:r>
          </w:p>
        </w:tc>
        <w:tc>
          <w:tcPr>
            <w:tcW w:w="1207" w:type="dxa"/>
            <w:tcBorders>
              <w:top w:val="single" w:sz="4" w:space="0" w:color="auto"/>
            </w:tcBorders>
            <w:shd w:val="clear" w:color="auto" w:fill="auto"/>
            <w:noWrap/>
            <w:vAlign w:val="bottom"/>
          </w:tcPr>
          <w:p w14:paraId="12BCBE3F" w14:textId="6E2B4BB4" w:rsidR="000764D5" w:rsidRPr="00822BC6" w:rsidRDefault="000764D5" w:rsidP="000764D5">
            <w:pPr>
              <w:jc w:val="center"/>
              <w:rPr>
                <w:rFonts w:asciiTheme="minorHAnsi" w:hAnsiTheme="minorHAnsi" w:cs="Arial"/>
                <w:szCs w:val="23"/>
              </w:rPr>
            </w:pPr>
            <w:r w:rsidRPr="00822BC6">
              <w:rPr>
                <w:rFonts w:cs="Arial"/>
                <w:szCs w:val="23"/>
              </w:rPr>
              <w:t>0.4</w:t>
            </w:r>
          </w:p>
        </w:tc>
        <w:tc>
          <w:tcPr>
            <w:tcW w:w="1206" w:type="dxa"/>
            <w:tcBorders>
              <w:top w:val="single" w:sz="4" w:space="0" w:color="auto"/>
            </w:tcBorders>
            <w:shd w:val="clear" w:color="auto" w:fill="auto"/>
            <w:noWrap/>
            <w:vAlign w:val="bottom"/>
          </w:tcPr>
          <w:p w14:paraId="6DDB22CB" w14:textId="0E043646" w:rsidR="000764D5" w:rsidRPr="00822BC6" w:rsidRDefault="000764D5" w:rsidP="000764D5">
            <w:pPr>
              <w:jc w:val="center"/>
              <w:rPr>
                <w:rFonts w:asciiTheme="minorHAnsi" w:hAnsiTheme="minorHAnsi" w:cs="Arial"/>
                <w:szCs w:val="23"/>
              </w:rPr>
            </w:pPr>
            <w:r w:rsidRPr="00822BC6">
              <w:rPr>
                <w:rFonts w:cs="Arial"/>
                <w:szCs w:val="23"/>
              </w:rPr>
              <w:t>0.01</w:t>
            </w:r>
          </w:p>
        </w:tc>
        <w:tc>
          <w:tcPr>
            <w:tcW w:w="1129" w:type="dxa"/>
            <w:tcBorders>
              <w:top w:val="single" w:sz="4" w:space="0" w:color="auto"/>
            </w:tcBorders>
            <w:shd w:val="clear" w:color="auto" w:fill="auto"/>
            <w:noWrap/>
            <w:vAlign w:val="bottom"/>
          </w:tcPr>
          <w:p w14:paraId="0AD2B086" w14:textId="52A2D4E6" w:rsidR="000764D5" w:rsidRPr="00822BC6" w:rsidRDefault="000764D5" w:rsidP="000764D5">
            <w:pPr>
              <w:jc w:val="center"/>
              <w:rPr>
                <w:rFonts w:asciiTheme="minorHAnsi" w:hAnsiTheme="minorHAnsi" w:cs="Arial"/>
                <w:szCs w:val="23"/>
              </w:rPr>
            </w:pPr>
            <w:r w:rsidRPr="00822BC6">
              <w:rPr>
                <w:rFonts w:cs="Arial"/>
                <w:szCs w:val="23"/>
              </w:rPr>
              <w:t>0.09</w:t>
            </w:r>
          </w:p>
        </w:tc>
        <w:tc>
          <w:tcPr>
            <w:tcW w:w="1276" w:type="dxa"/>
            <w:tcBorders>
              <w:top w:val="single" w:sz="4" w:space="0" w:color="auto"/>
            </w:tcBorders>
            <w:shd w:val="clear" w:color="auto" w:fill="auto"/>
            <w:noWrap/>
            <w:vAlign w:val="bottom"/>
          </w:tcPr>
          <w:p w14:paraId="4FCAB203" w14:textId="4BCE619B" w:rsidR="000764D5" w:rsidRPr="00822BC6" w:rsidRDefault="000764D5" w:rsidP="000764D5">
            <w:pPr>
              <w:jc w:val="center"/>
              <w:rPr>
                <w:rFonts w:asciiTheme="minorHAnsi" w:hAnsiTheme="minorHAnsi" w:cs="Arial"/>
                <w:szCs w:val="23"/>
              </w:rPr>
            </w:pPr>
            <w:r w:rsidRPr="00822BC6">
              <w:rPr>
                <w:rFonts w:cs="Arial"/>
                <w:szCs w:val="23"/>
              </w:rPr>
              <w:t>0.01</w:t>
            </w:r>
          </w:p>
        </w:tc>
        <w:tc>
          <w:tcPr>
            <w:tcW w:w="1217" w:type="dxa"/>
            <w:tcBorders>
              <w:top w:val="single" w:sz="4" w:space="0" w:color="auto"/>
            </w:tcBorders>
            <w:shd w:val="clear" w:color="auto" w:fill="auto"/>
            <w:noWrap/>
            <w:vAlign w:val="bottom"/>
          </w:tcPr>
          <w:p w14:paraId="2E1BF2CF" w14:textId="47836048" w:rsidR="000764D5" w:rsidRPr="00822BC6" w:rsidRDefault="000764D5" w:rsidP="000764D5">
            <w:pPr>
              <w:jc w:val="center"/>
              <w:rPr>
                <w:rFonts w:asciiTheme="minorHAnsi" w:hAnsiTheme="minorHAnsi" w:cs="Arial"/>
                <w:szCs w:val="23"/>
              </w:rPr>
            </w:pPr>
            <w:r w:rsidRPr="00822BC6">
              <w:rPr>
                <w:rFonts w:cs="Arial"/>
                <w:szCs w:val="23"/>
              </w:rPr>
              <w:t>&lt;0.005</w:t>
            </w:r>
          </w:p>
        </w:tc>
      </w:tr>
      <w:tr w:rsidR="000764D5" w:rsidRPr="00822BC6" w14:paraId="045F4DDF" w14:textId="77777777" w:rsidTr="008F3A49">
        <w:trPr>
          <w:trHeight w:val="294"/>
        </w:trPr>
        <w:tc>
          <w:tcPr>
            <w:tcW w:w="3598" w:type="dxa"/>
            <w:shd w:val="clear" w:color="auto" w:fill="auto"/>
            <w:noWrap/>
            <w:vAlign w:val="bottom"/>
            <w:hideMark/>
          </w:tcPr>
          <w:p w14:paraId="5F8863C1" w14:textId="77777777" w:rsidR="000764D5" w:rsidRPr="00822BC6" w:rsidRDefault="000764D5" w:rsidP="006C2B94">
            <w:r w:rsidRPr="00822BC6">
              <w:t>Canterbury Health Laboratories</w:t>
            </w:r>
          </w:p>
        </w:tc>
        <w:tc>
          <w:tcPr>
            <w:tcW w:w="1078" w:type="dxa"/>
            <w:shd w:val="clear" w:color="auto" w:fill="auto"/>
            <w:noWrap/>
            <w:vAlign w:val="bottom"/>
          </w:tcPr>
          <w:p w14:paraId="0E67C31A" w14:textId="1611965B" w:rsidR="000764D5" w:rsidRPr="00822BC6" w:rsidRDefault="000764D5" w:rsidP="000764D5">
            <w:pPr>
              <w:jc w:val="center"/>
              <w:rPr>
                <w:rFonts w:asciiTheme="minorHAnsi" w:hAnsiTheme="minorHAnsi" w:cs="Arial"/>
                <w:szCs w:val="23"/>
              </w:rPr>
            </w:pPr>
            <w:r w:rsidRPr="00822BC6">
              <w:rPr>
                <w:rFonts w:cs="Arial"/>
                <w:szCs w:val="23"/>
              </w:rPr>
              <w:t>87.7</w:t>
            </w:r>
          </w:p>
        </w:tc>
        <w:tc>
          <w:tcPr>
            <w:tcW w:w="1021" w:type="dxa"/>
            <w:shd w:val="clear" w:color="auto" w:fill="auto"/>
            <w:noWrap/>
            <w:vAlign w:val="bottom"/>
          </w:tcPr>
          <w:p w14:paraId="3DB46F2C" w14:textId="3BC1DFA0" w:rsidR="000764D5" w:rsidRPr="00822BC6" w:rsidRDefault="000764D5" w:rsidP="000764D5">
            <w:pPr>
              <w:jc w:val="center"/>
              <w:rPr>
                <w:rFonts w:asciiTheme="minorHAnsi" w:hAnsiTheme="minorHAnsi" w:cs="Arial"/>
                <w:szCs w:val="23"/>
              </w:rPr>
            </w:pPr>
            <w:r w:rsidRPr="00822BC6">
              <w:rPr>
                <w:rFonts w:cs="Arial"/>
                <w:szCs w:val="23"/>
              </w:rPr>
              <w:t>4.2</w:t>
            </w:r>
          </w:p>
        </w:tc>
        <w:tc>
          <w:tcPr>
            <w:tcW w:w="1194" w:type="dxa"/>
            <w:shd w:val="clear" w:color="auto" w:fill="auto"/>
            <w:noWrap/>
            <w:vAlign w:val="bottom"/>
          </w:tcPr>
          <w:p w14:paraId="4E19C3B3" w14:textId="17ACCA4E" w:rsidR="000764D5" w:rsidRPr="00822BC6" w:rsidRDefault="000764D5" w:rsidP="000764D5">
            <w:pPr>
              <w:jc w:val="center"/>
              <w:rPr>
                <w:rFonts w:asciiTheme="minorHAnsi" w:hAnsiTheme="minorHAnsi" w:cs="Arial"/>
                <w:szCs w:val="23"/>
              </w:rPr>
            </w:pPr>
            <w:r w:rsidRPr="00822BC6">
              <w:rPr>
                <w:rFonts w:cs="Arial"/>
                <w:szCs w:val="23"/>
              </w:rPr>
              <w:t>5.4</w:t>
            </w:r>
          </w:p>
        </w:tc>
        <w:tc>
          <w:tcPr>
            <w:tcW w:w="1206" w:type="dxa"/>
            <w:shd w:val="clear" w:color="auto" w:fill="auto"/>
            <w:noWrap/>
            <w:vAlign w:val="bottom"/>
          </w:tcPr>
          <w:p w14:paraId="4D758643" w14:textId="5AD9C942" w:rsidR="000764D5" w:rsidRPr="00822BC6" w:rsidRDefault="000764D5" w:rsidP="000764D5">
            <w:pPr>
              <w:jc w:val="center"/>
              <w:rPr>
                <w:rFonts w:asciiTheme="minorHAnsi" w:hAnsiTheme="minorHAnsi" w:cs="Arial"/>
                <w:szCs w:val="23"/>
              </w:rPr>
            </w:pPr>
            <w:r w:rsidRPr="00822BC6">
              <w:rPr>
                <w:rFonts w:cs="Arial"/>
                <w:szCs w:val="23"/>
              </w:rPr>
              <w:t>1.6</w:t>
            </w:r>
          </w:p>
        </w:tc>
        <w:tc>
          <w:tcPr>
            <w:tcW w:w="1207" w:type="dxa"/>
            <w:shd w:val="clear" w:color="auto" w:fill="auto"/>
            <w:noWrap/>
            <w:vAlign w:val="bottom"/>
          </w:tcPr>
          <w:p w14:paraId="30ACA92F" w14:textId="700AC848" w:rsidR="000764D5" w:rsidRPr="00822BC6" w:rsidRDefault="000764D5" w:rsidP="000764D5">
            <w:pPr>
              <w:jc w:val="center"/>
              <w:rPr>
                <w:rFonts w:asciiTheme="minorHAnsi" w:hAnsiTheme="minorHAnsi" w:cs="Arial"/>
                <w:szCs w:val="23"/>
              </w:rPr>
            </w:pPr>
            <w:r w:rsidRPr="00822BC6">
              <w:rPr>
                <w:rFonts w:cs="Arial"/>
                <w:szCs w:val="23"/>
              </w:rPr>
              <w:t>1.1</w:t>
            </w:r>
          </w:p>
        </w:tc>
        <w:tc>
          <w:tcPr>
            <w:tcW w:w="1206" w:type="dxa"/>
            <w:shd w:val="clear" w:color="auto" w:fill="auto"/>
            <w:noWrap/>
            <w:vAlign w:val="bottom"/>
          </w:tcPr>
          <w:p w14:paraId="6AE338AD" w14:textId="68B27428" w:rsidR="000764D5" w:rsidRPr="00822BC6" w:rsidRDefault="000764D5" w:rsidP="000764D5">
            <w:pPr>
              <w:jc w:val="center"/>
              <w:rPr>
                <w:rFonts w:asciiTheme="minorHAnsi" w:hAnsiTheme="minorHAnsi" w:cs="Arial"/>
                <w:szCs w:val="23"/>
              </w:rPr>
            </w:pPr>
            <w:r w:rsidRPr="00822BC6">
              <w:rPr>
                <w:rFonts w:cs="Arial"/>
                <w:szCs w:val="23"/>
              </w:rPr>
              <w:t>-</w:t>
            </w:r>
          </w:p>
        </w:tc>
        <w:tc>
          <w:tcPr>
            <w:tcW w:w="1129" w:type="dxa"/>
            <w:shd w:val="clear" w:color="auto" w:fill="auto"/>
            <w:noWrap/>
            <w:vAlign w:val="bottom"/>
          </w:tcPr>
          <w:p w14:paraId="2A02456D" w14:textId="211F0211" w:rsidR="000764D5" w:rsidRPr="00822BC6" w:rsidRDefault="000764D5" w:rsidP="000764D5">
            <w:pPr>
              <w:jc w:val="center"/>
              <w:rPr>
                <w:rFonts w:asciiTheme="minorHAnsi" w:hAnsiTheme="minorHAnsi" w:cs="Arial"/>
                <w:szCs w:val="23"/>
              </w:rPr>
            </w:pPr>
            <w:r w:rsidRPr="00822BC6">
              <w:rPr>
                <w:rFonts w:cs="Arial"/>
                <w:szCs w:val="23"/>
              </w:rPr>
              <w:t>0.05</w:t>
            </w:r>
          </w:p>
        </w:tc>
        <w:tc>
          <w:tcPr>
            <w:tcW w:w="1276" w:type="dxa"/>
            <w:shd w:val="clear" w:color="auto" w:fill="auto"/>
            <w:noWrap/>
            <w:vAlign w:val="bottom"/>
          </w:tcPr>
          <w:p w14:paraId="342E34C0" w14:textId="3D9F105B" w:rsidR="000764D5" w:rsidRPr="00822BC6" w:rsidRDefault="000764D5" w:rsidP="000764D5">
            <w:pPr>
              <w:jc w:val="center"/>
              <w:rPr>
                <w:rFonts w:asciiTheme="minorHAnsi" w:hAnsiTheme="minorHAnsi" w:cs="Arial"/>
                <w:szCs w:val="23"/>
              </w:rPr>
            </w:pPr>
            <w:r w:rsidRPr="00822BC6">
              <w:rPr>
                <w:rFonts w:cs="Arial"/>
                <w:szCs w:val="23"/>
              </w:rPr>
              <w:t>-</w:t>
            </w:r>
          </w:p>
        </w:tc>
        <w:tc>
          <w:tcPr>
            <w:tcW w:w="1217" w:type="dxa"/>
            <w:shd w:val="clear" w:color="auto" w:fill="auto"/>
            <w:noWrap/>
            <w:vAlign w:val="bottom"/>
          </w:tcPr>
          <w:p w14:paraId="6BAA6E88" w14:textId="1A434628" w:rsidR="000764D5" w:rsidRPr="00822BC6" w:rsidRDefault="000764D5" w:rsidP="000764D5">
            <w:pPr>
              <w:jc w:val="center"/>
              <w:rPr>
                <w:rFonts w:asciiTheme="minorHAnsi" w:hAnsiTheme="minorHAnsi" w:cs="Arial"/>
                <w:szCs w:val="23"/>
              </w:rPr>
            </w:pPr>
            <w:r w:rsidRPr="00822BC6">
              <w:rPr>
                <w:rFonts w:cs="Arial"/>
                <w:szCs w:val="23"/>
              </w:rPr>
              <w:t>0.01</w:t>
            </w:r>
          </w:p>
        </w:tc>
      </w:tr>
      <w:tr w:rsidR="000764D5" w:rsidRPr="00822BC6" w14:paraId="5070DEA8" w14:textId="77777777" w:rsidTr="008F3A49">
        <w:trPr>
          <w:trHeight w:val="294"/>
        </w:trPr>
        <w:tc>
          <w:tcPr>
            <w:tcW w:w="3598" w:type="dxa"/>
            <w:shd w:val="clear" w:color="auto" w:fill="auto"/>
            <w:noWrap/>
            <w:vAlign w:val="bottom"/>
            <w:hideMark/>
          </w:tcPr>
          <w:p w14:paraId="573B1E3B" w14:textId="77777777" w:rsidR="000764D5" w:rsidRPr="00822BC6" w:rsidRDefault="000764D5" w:rsidP="006C2B94">
            <w:r w:rsidRPr="00822BC6">
              <w:t>LabPLUS</w:t>
            </w:r>
          </w:p>
        </w:tc>
        <w:tc>
          <w:tcPr>
            <w:tcW w:w="1078" w:type="dxa"/>
            <w:shd w:val="clear" w:color="auto" w:fill="auto"/>
            <w:noWrap/>
            <w:vAlign w:val="bottom"/>
          </w:tcPr>
          <w:p w14:paraId="12039C72" w14:textId="21E730DE" w:rsidR="000764D5" w:rsidRPr="00822BC6" w:rsidRDefault="000764D5" w:rsidP="000764D5">
            <w:pPr>
              <w:jc w:val="center"/>
              <w:rPr>
                <w:rFonts w:asciiTheme="minorHAnsi" w:hAnsiTheme="minorHAnsi" w:cs="Arial"/>
                <w:szCs w:val="23"/>
              </w:rPr>
            </w:pPr>
            <w:r w:rsidRPr="00822BC6">
              <w:rPr>
                <w:rFonts w:cs="Arial"/>
                <w:szCs w:val="23"/>
              </w:rPr>
              <w:t>67.7</w:t>
            </w:r>
          </w:p>
        </w:tc>
        <w:tc>
          <w:tcPr>
            <w:tcW w:w="1021" w:type="dxa"/>
            <w:shd w:val="clear" w:color="auto" w:fill="auto"/>
            <w:noWrap/>
            <w:vAlign w:val="bottom"/>
          </w:tcPr>
          <w:p w14:paraId="2F95812E" w14:textId="3D4A814D" w:rsidR="000764D5" w:rsidRPr="00822BC6" w:rsidRDefault="000764D5" w:rsidP="000764D5">
            <w:pPr>
              <w:jc w:val="center"/>
              <w:rPr>
                <w:rFonts w:asciiTheme="minorHAnsi" w:hAnsiTheme="minorHAnsi" w:cs="Arial"/>
                <w:szCs w:val="23"/>
              </w:rPr>
            </w:pPr>
            <w:r w:rsidRPr="00822BC6">
              <w:rPr>
                <w:rFonts w:cs="Arial"/>
                <w:szCs w:val="23"/>
              </w:rPr>
              <w:t>10.6</w:t>
            </w:r>
          </w:p>
        </w:tc>
        <w:tc>
          <w:tcPr>
            <w:tcW w:w="1194" w:type="dxa"/>
            <w:shd w:val="clear" w:color="auto" w:fill="auto"/>
            <w:noWrap/>
            <w:vAlign w:val="bottom"/>
          </w:tcPr>
          <w:p w14:paraId="15898B4B" w14:textId="6E4F39D7" w:rsidR="000764D5" w:rsidRPr="00822BC6" w:rsidRDefault="000764D5" w:rsidP="000764D5">
            <w:pPr>
              <w:jc w:val="center"/>
              <w:rPr>
                <w:rFonts w:asciiTheme="minorHAnsi" w:hAnsiTheme="minorHAnsi" w:cs="Arial"/>
                <w:szCs w:val="23"/>
              </w:rPr>
            </w:pPr>
            <w:r w:rsidRPr="00822BC6">
              <w:rPr>
                <w:rFonts w:cs="Arial"/>
                <w:szCs w:val="23"/>
              </w:rPr>
              <w:t>12.8</w:t>
            </w:r>
          </w:p>
        </w:tc>
        <w:tc>
          <w:tcPr>
            <w:tcW w:w="1206" w:type="dxa"/>
            <w:shd w:val="clear" w:color="auto" w:fill="auto"/>
            <w:noWrap/>
            <w:vAlign w:val="bottom"/>
          </w:tcPr>
          <w:p w14:paraId="58B17DF5" w14:textId="706AE942" w:rsidR="000764D5" w:rsidRPr="00822BC6" w:rsidRDefault="000764D5" w:rsidP="000764D5">
            <w:pPr>
              <w:jc w:val="center"/>
              <w:rPr>
                <w:rFonts w:asciiTheme="minorHAnsi" w:hAnsiTheme="minorHAnsi" w:cs="Arial"/>
                <w:szCs w:val="23"/>
              </w:rPr>
            </w:pPr>
            <w:r w:rsidRPr="00822BC6">
              <w:rPr>
                <w:rFonts w:cs="Arial"/>
                <w:szCs w:val="23"/>
              </w:rPr>
              <w:t>4.7</w:t>
            </w:r>
          </w:p>
        </w:tc>
        <w:tc>
          <w:tcPr>
            <w:tcW w:w="1207" w:type="dxa"/>
            <w:shd w:val="clear" w:color="auto" w:fill="auto"/>
            <w:noWrap/>
            <w:vAlign w:val="bottom"/>
          </w:tcPr>
          <w:p w14:paraId="2C3A054F" w14:textId="5083886E" w:rsidR="000764D5" w:rsidRPr="00822BC6" w:rsidRDefault="000764D5" w:rsidP="000764D5">
            <w:pPr>
              <w:jc w:val="center"/>
              <w:rPr>
                <w:rFonts w:asciiTheme="minorHAnsi" w:hAnsiTheme="minorHAnsi" w:cs="Arial"/>
                <w:szCs w:val="23"/>
              </w:rPr>
            </w:pPr>
            <w:r w:rsidRPr="00822BC6">
              <w:rPr>
                <w:rFonts w:cs="Arial"/>
                <w:szCs w:val="23"/>
              </w:rPr>
              <w:t>3.7</w:t>
            </w:r>
          </w:p>
        </w:tc>
        <w:tc>
          <w:tcPr>
            <w:tcW w:w="1206" w:type="dxa"/>
            <w:shd w:val="clear" w:color="auto" w:fill="auto"/>
            <w:noWrap/>
            <w:vAlign w:val="bottom"/>
          </w:tcPr>
          <w:p w14:paraId="48EA715A" w14:textId="6115BCC0" w:rsidR="000764D5" w:rsidRPr="00822BC6" w:rsidRDefault="000764D5" w:rsidP="000764D5">
            <w:pPr>
              <w:jc w:val="center"/>
              <w:rPr>
                <w:rFonts w:asciiTheme="minorHAnsi" w:hAnsiTheme="minorHAnsi" w:cs="Arial"/>
                <w:szCs w:val="23"/>
              </w:rPr>
            </w:pPr>
            <w:r w:rsidRPr="00822BC6">
              <w:rPr>
                <w:rFonts w:cs="Arial"/>
                <w:szCs w:val="23"/>
              </w:rPr>
              <w:t>0.02</w:t>
            </w:r>
          </w:p>
        </w:tc>
        <w:tc>
          <w:tcPr>
            <w:tcW w:w="1129" w:type="dxa"/>
            <w:shd w:val="clear" w:color="auto" w:fill="auto"/>
            <w:noWrap/>
            <w:vAlign w:val="bottom"/>
          </w:tcPr>
          <w:p w14:paraId="650B78BD" w14:textId="19F6F4F5" w:rsidR="000764D5" w:rsidRPr="00822BC6" w:rsidRDefault="000764D5" w:rsidP="000764D5">
            <w:pPr>
              <w:jc w:val="center"/>
              <w:rPr>
                <w:rFonts w:asciiTheme="minorHAnsi" w:hAnsiTheme="minorHAnsi" w:cs="Arial"/>
                <w:szCs w:val="23"/>
              </w:rPr>
            </w:pPr>
            <w:r w:rsidRPr="00822BC6">
              <w:rPr>
                <w:rFonts w:cs="Arial"/>
                <w:szCs w:val="23"/>
              </w:rPr>
              <w:t>0.35</w:t>
            </w:r>
          </w:p>
        </w:tc>
        <w:tc>
          <w:tcPr>
            <w:tcW w:w="1276" w:type="dxa"/>
            <w:shd w:val="clear" w:color="auto" w:fill="auto"/>
            <w:noWrap/>
            <w:vAlign w:val="bottom"/>
          </w:tcPr>
          <w:p w14:paraId="0423CBD9" w14:textId="3220215D" w:rsidR="000764D5" w:rsidRPr="00822BC6" w:rsidRDefault="000764D5" w:rsidP="000764D5">
            <w:pPr>
              <w:jc w:val="center"/>
              <w:rPr>
                <w:rFonts w:asciiTheme="minorHAnsi" w:hAnsiTheme="minorHAnsi" w:cs="Arial"/>
                <w:szCs w:val="23"/>
              </w:rPr>
            </w:pPr>
            <w:r w:rsidRPr="00822BC6">
              <w:rPr>
                <w:rFonts w:cs="Arial"/>
                <w:szCs w:val="23"/>
              </w:rPr>
              <w:t>0.03</w:t>
            </w:r>
          </w:p>
        </w:tc>
        <w:tc>
          <w:tcPr>
            <w:tcW w:w="1217" w:type="dxa"/>
            <w:shd w:val="clear" w:color="auto" w:fill="auto"/>
            <w:noWrap/>
            <w:vAlign w:val="bottom"/>
          </w:tcPr>
          <w:p w14:paraId="6C4FE77F" w14:textId="15ACB5C5" w:rsidR="000764D5" w:rsidRPr="00822BC6" w:rsidRDefault="000764D5" w:rsidP="000764D5">
            <w:pPr>
              <w:jc w:val="center"/>
              <w:rPr>
                <w:rFonts w:asciiTheme="minorHAnsi" w:hAnsiTheme="minorHAnsi" w:cs="Arial"/>
                <w:szCs w:val="23"/>
              </w:rPr>
            </w:pPr>
            <w:r w:rsidRPr="00822BC6">
              <w:rPr>
                <w:rFonts w:cs="Arial"/>
                <w:szCs w:val="23"/>
              </w:rPr>
              <w:t>0.06</w:t>
            </w:r>
          </w:p>
        </w:tc>
      </w:tr>
      <w:tr w:rsidR="000764D5" w:rsidRPr="00822BC6" w14:paraId="577B913C" w14:textId="77777777" w:rsidTr="008F3A49">
        <w:trPr>
          <w:trHeight w:val="294"/>
        </w:trPr>
        <w:tc>
          <w:tcPr>
            <w:tcW w:w="3598" w:type="dxa"/>
            <w:shd w:val="clear" w:color="auto" w:fill="auto"/>
            <w:noWrap/>
            <w:vAlign w:val="bottom"/>
            <w:hideMark/>
          </w:tcPr>
          <w:p w14:paraId="151AC60D" w14:textId="77777777" w:rsidR="000764D5" w:rsidRPr="00822BC6" w:rsidRDefault="000764D5" w:rsidP="006C2B94">
            <w:r w:rsidRPr="00822BC6">
              <w:t>Medlab Central Ltd.</w:t>
            </w:r>
          </w:p>
        </w:tc>
        <w:tc>
          <w:tcPr>
            <w:tcW w:w="1078" w:type="dxa"/>
            <w:shd w:val="clear" w:color="auto" w:fill="auto"/>
            <w:noWrap/>
            <w:vAlign w:val="bottom"/>
          </w:tcPr>
          <w:p w14:paraId="3F2C8D3B" w14:textId="1DC5F6E6" w:rsidR="000764D5" w:rsidRPr="00822BC6" w:rsidRDefault="000764D5" w:rsidP="000764D5">
            <w:pPr>
              <w:jc w:val="center"/>
              <w:rPr>
                <w:rFonts w:asciiTheme="minorHAnsi" w:hAnsiTheme="minorHAnsi" w:cs="Arial"/>
                <w:szCs w:val="23"/>
              </w:rPr>
            </w:pPr>
            <w:r w:rsidRPr="00822BC6">
              <w:rPr>
                <w:rFonts w:cs="Arial"/>
                <w:szCs w:val="23"/>
              </w:rPr>
              <w:t>92.1</w:t>
            </w:r>
          </w:p>
        </w:tc>
        <w:tc>
          <w:tcPr>
            <w:tcW w:w="1021" w:type="dxa"/>
            <w:shd w:val="clear" w:color="auto" w:fill="auto"/>
            <w:noWrap/>
            <w:vAlign w:val="bottom"/>
          </w:tcPr>
          <w:p w14:paraId="2B32E63A" w14:textId="4E9D8F19" w:rsidR="000764D5" w:rsidRPr="00822BC6" w:rsidRDefault="000764D5" w:rsidP="000764D5">
            <w:pPr>
              <w:jc w:val="center"/>
              <w:rPr>
                <w:rFonts w:asciiTheme="minorHAnsi" w:hAnsiTheme="minorHAnsi" w:cs="Arial"/>
                <w:szCs w:val="23"/>
              </w:rPr>
            </w:pPr>
            <w:r w:rsidRPr="00822BC6">
              <w:rPr>
                <w:rFonts w:cs="Arial"/>
                <w:szCs w:val="23"/>
              </w:rPr>
              <w:t>2.7</w:t>
            </w:r>
          </w:p>
        </w:tc>
        <w:tc>
          <w:tcPr>
            <w:tcW w:w="1194" w:type="dxa"/>
            <w:shd w:val="clear" w:color="auto" w:fill="auto"/>
            <w:noWrap/>
            <w:vAlign w:val="bottom"/>
          </w:tcPr>
          <w:p w14:paraId="5AB71815" w14:textId="0D879F1B" w:rsidR="000764D5" w:rsidRPr="00822BC6" w:rsidRDefault="000764D5" w:rsidP="000764D5">
            <w:pPr>
              <w:jc w:val="center"/>
              <w:rPr>
                <w:rFonts w:asciiTheme="minorHAnsi" w:hAnsiTheme="minorHAnsi" w:cs="Arial"/>
                <w:szCs w:val="23"/>
              </w:rPr>
            </w:pPr>
            <w:r w:rsidRPr="00822BC6">
              <w:rPr>
                <w:rFonts w:cs="Arial"/>
                <w:szCs w:val="23"/>
              </w:rPr>
              <w:t>3.4</w:t>
            </w:r>
          </w:p>
        </w:tc>
        <w:tc>
          <w:tcPr>
            <w:tcW w:w="1206" w:type="dxa"/>
            <w:shd w:val="clear" w:color="auto" w:fill="auto"/>
            <w:noWrap/>
            <w:vAlign w:val="bottom"/>
          </w:tcPr>
          <w:p w14:paraId="3D23D5BD" w14:textId="26EF8D4D" w:rsidR="000764D5" w:rsidRPr="00822BC6" w:rsidRDefault="000764D5" w:rsidP="000764D5">
            <w:pPr>
              <w:jc w:val="center"/>
              <w:rPr>
                <w:rFonts w:asciiTheme="minorHAnsi" w:hAnsiTheme="minorHAnsi" w:cs="Arial"/>
                <w:szCs w:val="23"/>
              </w:rPr>
            </w:pPr>
            <w:r w:rsidRPr="00822BC6">
              <w:rPr>
                <w:rFonts w:cs="Arial"/>
                <w:szCs w:val="23"/>
              </w:rPr>
              <w:t>0.7</w:t>
            </w:r>
          </w:p>
        </w:tc>
        <w:tc>
          <w:tcPr>
            <w:tcW w:w="1207" w:type="dxa"/>
            <w:shd w:val="clear" w:color="auto" w:fill="auto"/>
            <w:noWrap/>
            <w:vAlign w:val="bottom"/>
          </w:tcPr>
          <w:p w14:paraId="22CB9405" w14:textId="4F0C892E" w:rsidR="000764D5" w:rsidRPr="00822BC6" w:rsidRDefault="000764D5" w:rsidP="000764D5">
            <w:pPr>
              <w:jc w:val="center"/>
              <w:rPr>
                <w:rFonts w:asciiTheme="minorHAnsi" w:hAnsiTheme="minorHAnsi" w:cs="Arial"/>
                <w:szCs w:val="23"/>
              </w:rPr>
            </w:pPr>
            <w:r w:rsidRPr="00822BC6">
              <w:rPr>
                <w:rFonts w:cs="Arial"/>
                <w:szCs w:val="23"/>
              </w:rPr>
              <w:t>0.9</w:t>
            </w:r>
          </w:p>
        </w:tc>
        <w:tc>
          <w:tcPr>
            <w:tcW w:w="1206" w:type="dxa"/>
            <w:shd w:val="clear" w:color="auto" w:fill="auto"/>
            <w:noWrap/>
            <w:vAlign w:val="bottom"/>
          </w:tcPr>
          <w:p w14:paraId="76FA4DEB" w14:textId="2EF78B1E" w:rsidR="000764D5" w:rsidRPr="00822BC6" w:rsidRDefault="000764D5" w:rsidP="000764D5">
            <w:pPr>
              <w:jc w:val="center"/>
              <w:rPr>
                <w:rFonts w:asciiTheme="minorHAnsi" w:hAnsiTheme="minorHAnsi" w:cs="Arial"/>
                <w:szCs w:val="23"/>
              </w:rPr>
            </w:pPr>
            <w:r w:rsidRPr="00822BC6">
              <w:rPr>
                <w:rFonts w:cs="Arial"/>
                <w:szCs w:val="23"/>
              </w:rPr>
              <w:t>0.01</w:t>
            </w:r>
          </w:p>
        </w:tc>
        <w:tc>
          <w:tcPr>
            <w:tcW w:w="1129" w:type="dxa"/>
            <w:shd w:val="clear" w:color="auto" w:fill="auto"/>
            <w:noWrap/>
            <w:vAlign w:val="bottom"/>
          </w:tcPr>
          <w:p w14:paraId="7B8C22DC" w14:textId="69A0DCD5" w:rsidR="000764D5" w:rsidRPr="00822BC6" w:rsidRDefault="000764D5" w:rsidP="000764D5">
            <w:pPr>
              <w:jc w:val="center"/>
              <w:rPr>
                <w:rFonts w:asciiTheme="minorHAnsi" w:hAnsiTheme="minorHAnsi" w:cs="Arial"/>
                <w:szCs w:val="23"/>
              </w:rPr>
            </w:pPr>
            <w:r w:rsidRPr="00822BC6">
              <w:rPr>
                <w:rFonts w:cs="Arial"/>
                <w:szCs w:val="23"/>
              </w:rPr>
              <w:t>0.13</w:t>
            </w:r>
          </w:p>
        </w:tc>
        <w:tc>
          <w:tcPr>
            <w:tcW w:w="1276" w:type="dxa"/>
            <w:shd w:val="clear" w:color="auto" w:fill="auto"/>
            <w:noWrap/>
            <w:vAlign w:val="bottom"/>
          </w:tcPr>
          <w:p w14:paraId="4A2240BE" w14:textId="5B44B689" w:rsidR="000764D5" w:rsidRPr="00822BC6" w:rsidRDefault="000764D5" w:rsidP="000764D5">
            <w:pPr>
              <w:jc w:val="center"/>
              <w:rPr>
                <w:rFonts w:asciiTheme="minorHAnsi" w:hAnsiTheme="minorHAnsi" w:cs="Arial"/>
                <w:szCs w:val="23"/>
              </w:rPr>
            </w:pPr>
            <w:r w:rsidRPr="00822BC6">
              <w:rPr>
                <w:rFonts w:cs="Arial"/>
                <w:szCs w:val="23"/>
              </w:rPr>
              <w:t>0.04</w:t>
            </w:r>
          </w:p>
        </w:tc>
        <w:tc>
          <w:tcPr>
            <w:tcW w:w="1217" w:type="dxa"/>
            <w:shd w:val="clear" w:color="auto" w:fill="auto"/>
            <w:noWrap/>
            <w:vAlign w:val="bottom"/>
          </w:tcPr>
          <w:p w14:paraId="1F1A8561" w14:textId="761B99D5" w:rsidR="000764D5" w:rsidRPr="00822BC6" w:rsidRDefault="000764D5" w:rsidP="000764D5">
            <w:pPr>
              <w:jc w:val="center"/>
              <w:rPr>
                <w:rFonts w:asciiTheme="minorHAnsi" w:hAnsiTheme="minorHAnsi" w:cs="Arial"/>
                <w:szCs w:val="23"/>
              </w:rPr>
            </w:pPr>
            <w:r w:rsidRPr="00822BC6">
              <w:rPr>
                <w:rFonts w:cs="Arial"/>
                <w:szCs w:val="23"/>
              </w:rPr>
              <w:t>0.01</w:t>
            </w:r>
          </w:p>
        </w:tc>
      </w:tr>
      <w:tr w:rsidR="000764D5" w:rsidRPr="00822BC6" w14:paraId="16EB21B7" w14:textId="77777777" w:rsidTr="008F3A49">
        <w:trPr>
          <w:trHeight w:val="294"/>
        </w:trPr>
        <w:tc>
          <w:tcPr>
            <w:tcW w:w="3598" w:type="dxa"/>
            <w:shd w:val="clear" w:color="auto" w:fill="auto"/>
            <w:noWrap/>
            <w:vAlign w:val="bottom"/>
            <w:hideMark/>
          </w:tcPr>
          <w:p w14:paraId="3A7F9113" w14:textId="77777777" w:rsidR="000764D5" w:rsidRPr="00822BC6" w:rsidRDefault="000764D5" w:rsidP="006C2B94">
            <w:r w:rsidRPr="00822BC6">
              <w:t>Pathlab</w:t>
            </w:r>
          </w:p>
        </w:tc>
        <w:tc>
          <w:tcPr>
            <w:tcW w:w="1078" w:type="dxa"/>
            <w:shd w:val="clear" w:color="auto" w:fill="auto"/>
            <w:noWrap/>
            <w:vAlign w:val="bottom"/>
          </w:tcPr>
          <w:p w14:paraId="4AED5D6B" w14:textId="1BE96815" w:rsidR="000764D5" w:rsidRPr="00822BC6" w:rsidRDefault="000764D5" w:rsidP="000764D5">
            <w:pPr>
              <w:jc w:val="center"/>
              <w:rPr>
                <w:rFonts w:asciiTheme="minorHAnsi" w:hAnsiTheme="minorHAnsi" w:cs="Arial"/>
                <w:szCs w:val="23"/>
              </w:rPr>
            </w:pPr>
            <w:r w:rsidRPr="00822BC6">
              <w:rPr>
                <w:rFonts w:cs="Arial"/>
                <w:szCs w:val="23"/>
              </w:rPr>
              <w:t>92.4</w:t>
            </w:r>
          </w:p>
        </w:tc>
        <w:tc>
          <w:tcPr>
            <w:tcW w:w="1021" w:type="dxa"/>
            <w:shd w:val="clear" w:color="auto" w:fill="auto"/>
            <w:noWrap/>
            <w:vAlign w:val="bottom"/>
          </w:tcPr>
          <w:p w14:paraId="0F25B1B5" w14:textId="644AB017" w:rsidR="000764D5" w:rsidRPr="00822BC6" w:rsidRDefault="000764D5" w:rsidP="000764D5">
            <w:pPr>
              <w:jc w:val="center"/>
              <w:rPr>
                <w:rFonts w:asciiTheme="minorHAnsi" w:hAnsiTheme="minorHAnsi" w:cs="Arial"/>
                <w:szCs w:val="23"/>
              </w:rPr>
            </w:pPr>
            <w:r w:rsidRPr="00822BC6">
              <w:rPr>
                <w:rFonts w:cs="Arial"/>
                <w:szCs w:val="23"/>
              </w:rPr>
              <w:t>2.5</w:t>
            </w:r>
          </w:p>
        </w:tc>
        <w:tc>
          <w:tcPr>
            <w:tcW w:w="1194" w:type="dxa"/>
            <w:shd w:val="clear" w:color="auto" w:fill="auto"/>
            <w:noWrap/>
            <w:vAlign w:val="bottom"/>
          </w:tcPr>
          <w:p w14:paraId="341F2C72" w14:textId="2052409E" w:rsidR="000764D5" w:rsidRPr="00822BC6" w:rsidRDefault="000764D5" w:rsidP="000764D5">
            <w:pPr>
              <w:jc w:val="center"/>
              <w:rPr>
                <w:rFonts w:asciiTheme="minorHAnsi" w:hAnsiTheme="minorHAnsi" w:cs="Arial"/>
                <w:szCs w:val="23"/>
              </w:rPr>
            </w:pPr>
            <w:r w:rsidRPr="00822BC6">
              <w:rPr>
                <w:rFonts w:cs="Arial"/>
                <w:szCs w:val="23"/>
              </w:rPr>
              <w:t>3.9</w:t>
            </w:r>
          </w:p>
        </w:tc>
        <w:tc>
          <w:tcPr>
            <w:tcW w:w="1206" w:type="dxa"/>
            <w:shd w:val="clear" w:color="auto" w:fill="auto"/>
            <w:noWrap/>
            <w:vAlign w:val="bottom"/>
          </w:tcPr>
          <w:p w14:paraId="2AF8D407" w14:textId="0E85B436" w:rsidR="000764D5" w:rsidRPr="00822BC6" w:rsidRDefault="000764D5" w:rsidP="000764D5">
            <w:pPr>
              <w:jc w:val="center"/>
              <w:rPr>
                <w:rFonts w:asciiTheme="minorHAnsi" w:hAnsiTheme="minorHAnsi" w:cs="Arial"/>
                <w:szCs w:val="23"/>
              </w:rPr>
            </w:pPr>
            <w:r w:rsidRPr="00822BC6">
              <w:rPr>
                <w:rFonts w:cs="Arial"/>
                <w:szCs w:val="23"/>
              </w:rPr>
              <w:t>0.4</w:t>
            </w:r>
          </w:p>
        </w:tc>
        <w:tc>
          <w:tcPr>
            <w:tcW w:w="1207" w:type="dxa"/>
            <w:shd w:val="clear" w:color="auto" w:fill="auto"/>
            <w:noWrap/>
            <w:vAlign w:val="bottom"/>
          </w:tcPr>
          <w:p w14:paraId="26EAD661" w14:textId="3A5F21AE" w:rsidR="000764D5" w:rsidRPr="00822BC6" w:rsidRDefault="000764D5" w:rsidP="000764D5">
            <w:pPr>
              <w:jc w:val="center"/>
              <w:rPr>
                <w:rFonts w:asciiTheme="minorHAnsi" w:hAnsiTheme="minorHAnsi" w:cs="Arial"/>
                <w:szCs w:val="23"/>
              </w:rPr>
            </w:pPr>
            <w:r w:rsidRPr="00822BC6">
              <w:rPr>
                <w:rFonts w:cs="Arial"/>
                <w:szCs w:val="23"/>
              </w:rPr>
              <w:t>0.6</w:t>
            </w:r>
          </w:p>
        </w:tc>
        <w:tc>
          <w:tcPr>
            <w:tcW w:w="1206" w:type="dxa"/>
            <w:shd w:val="clear" w:color="auto" w:fill="auto"/>
            <w:noWrap/>
            <w:vAlign w:val="bottom"/>
          </w:tcPr>
          <w:p w14:paraId="1A2F05CE" w14:textId="6E9BF48A" w:rsidR="000764D5" w:rsidRPr="00822BC6" w:rsidRDefault="000764D5" w:rsidP="000764D5">
            <w:pPr>
              <w:jc w:val="center"/>
              <w:rPr>
                <w:rFonts w:asciiTheme="minorHAnsi" w:hAnsiTheme="minorHAnsi" w:cs="Arial"/>
                <w:szCs w:val="23"/>
              </w:rPr>
            </w:pPr>
            <w:r w:rsidRPr="00822BC6">
              <w:rPr>
                <w:rFonts w:cs="Arial"/>
                <w:szCs w:val="23"/>
              </w:rPr>
              <w:t>0.03</w:t>
            </w:r>
          </w:p>
        </w:tc>
        <w:tc>
          <w:tcPr>
            <w:tcW w:w="1129" w:type="dxa"/>
            <w:shd w:val="clear" w:color="auto" w:fill="auto"/>
            <w:noWrap/>
            <w:vAlign w:val="bottom"/>
          </w:tcPr>
          <w:p w14:paraId="18FE7D04" w14:textId="70013449" w:rsidR="000764D5" w:rsidRPr="00822BC6" w:rsidRDefault="000764D5" w:rsidP="000764D5">
            <w:pPr>
              <w:jc w:val="center"/>
              <w:rPr>
                <w:rFonts w:asciiTheme="minorHAnsi" w:hAnsiTheme="minorHAnsi" w:cs="Arial"/>
                <w:szCs w:val="23"/>
              </w:rPr>
            </w:pPr>
            <w:r w:rsidRPr="00822BC6">
              <w:rPr>
                <w:rFonts w:cs="Arial"/>
                <w:szCs w:val="23"/>
              </w:rPr>
              <w:t>0.09</w:t>
            </w:r>
          </w:p>
        </w:tc>
        <w:tc>
          <w:tcPr>
            <w:tcW w:w="1276" w:type="dxa"/>
            <w:shd w:val="clear" w:color="auto" w:fill="auto"/>
            <w:noWrap/>
            <w:vAlign w:val="bottom"/>
          </w:tcPr>
          <w:p w14:paraId="760EB95F" w14:textId="793FD2EC" w:rsidR="000764D5" w:rsidRPr="00822BC6" w:rsidRDefault="000764D5" w:rsidP="000764D5">
            <w:pPr>
              <w:jc w:val="center"/>
              <w:rPr>
                <w:rFonts w:asciiTheme="minorHAnsi" w:hAnsiTheme="minorHAnsi" w:cs="Arial"/>
                <w:szCs w:val="23"/>
              </w:rPr>
            </w:pPr>
            <w:r w:rsidRPr="00822BC6">
              <w:rPr>
                <w:rFonts w:cs="Arial"/>
                <w:szCs w:val="23"/>
              </w:rPr>
              <w:t>&lt;0.005</w:t>
            </w:r>
          </w:p>
        </w:tc>
        <w:tc>
          <w:tcPr>
            <w:tcW w:w="1217" w:type="dxa"/>
            <w:shd w:val="clear" w:color="auto" w:fill="auto"/>
            <w:noWrap/>
            <w:vAlign w:val="bottom"/>
          </w:tcPr>
          <w:p w14:paraId="2DEA772F" w14:textId="208B920F"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431C5399" w14:textId="77777777" w:rsidTr="008F3A49">
        <w:trPr>
          <w:trHeight w:val="294"/>
        </w:trPr>
        <w:tc>
          <w:tcPr>
            <w:tcW w:w="3598" w:type="dxa"/>
            <w:shd w:val="clear" w:color="auto" w:fill="auto"/>
            <w:noWrap/>
            <w:vAlign w:val="bottom"/>
            <w:hideMark/>
          </w:tcPr>
          <w:p w14:paraId="55792293" w14:textId="77777777" w:rsidR="000764D5" w:rsidRPr="00822BC6" w:rsidRDefault="000764D5" w:rsidP="006C2B94">
            <w:r w:rsidRPr="00822BC6">
              <w:t>Southern Community Laboratories</w:t>
            </w:r>
          </w:p>
        </w:tc>
        <w:tc>
          <w:tcPr>
            <w:tcW w:w="1078" w:type="dxa"/>
            <w:shd w:val="clear" w:color="auto" w:fill="auto"/>
            <w:noWrap/>
            <w:vAlign w:val="bottom"/>
          </w:tcPr>
          <w:p w14:paraId="23304AFA" w14:textId="256F19B3" w:rsidR="000764D5" w:rsidRPr="00822BC6" w:rsidRDefault="000764D5" w:rsidP="000764D5">
            <w:pPr>
              <w:jc w:val="center"/>
              <w:rPr>
                <w:rFonts w:asciiTheme="minorHAnsi" w:hAnsiTheme="minorHAnsi" w:cs="Arial"/>
                <w:szCs w:val="23"/>
              </w:rPr>
            </w:pPr>
            <w:r w:rsidRPr="00822BC6">
              <w:rPr>
                <w:rFonts w:cs="Arial"/>
                <w:szCs w:val="23"/>
              </w:rPr>
              <w:t>95.6</w:t>
            </w:r>
          </w:p>
        </w:tc>
        <w:tc>
          <w:tcPr>
            <w:tcW w:w="1021" w:type="dxa"/>
            <w:shd w:val="clear" w:color="auto" w:fill="auto"/>
            <w:noWrap/>
            <w:vAlign w:val="bottom"/>
          </w:tcPr>
          <w:p w14:paraId="0EB9300A" w14:textId="3239B01C" w:rsidR="000764D5" w:rsidRPr="00822BC6" w:rsidRDefault="000764D5" w:rsidP="000764D5">
            <w:pPr>
              <w:jc w:val="center"/>
              <w:rPr>
                <w:rFonts w:asciiTheme="minorHAnsi" w:hAnsiTheme="minorHAnsi" w:cs="Arial"/>
                <w:szCs w:val="23"/>
              </w:rPr>
            </w:pPr>
            <w:r w:rsidRPr="00822BC6">
              <w:rPr>
                <w:rFonts w:cs="Arial"/>
                <w:szCs w:val="23"/>
              </w:rPr>
              <w:t>0.7</w:t>
            </w:r>
          </w:p>
        </w:tc>
        <w:tc>
          <w:tcPr>
            <w:tcW w:w="1194" w:type="dxa"/>
            <w:shd w:val="clear" w:color="auto" w:fill="auto"/>
            <w:noWrap/>
            <w:vAlign w:val="bottom"/>
          </w:tcPr>
          <w:p w14:paraId="7174B397" w14:textId="6A25F1F8" w:rsidR="000764D5" w:rsidRPr="00822BC6" w:rsidRDefault="000764D5" w:rsidP="000764D5">
            <w:pPr>
              <w:jc w:val="center"/>
              <w:rPr>
                <w:rFonts w:asciiTheme="minorHAnsi" w:hAnsiTheme="minorHAnsi" w:cs="Arial"/>
                <w:szCs w:val="23"/>
              </w:rPr>
            </w:pPr>
            <w:r w:rsidRPr="00822BC6">
              <w:rPr>
                <w:rFonts w:cs="Arial"/>
                <w:szCs w:val="23"/>
              </w:rPr>
              <w:t>2.5</w:t>
            </w:r>
          </w:p>
        </w:tc>
        <w:tc>
          <w:tcPr>
            <w:tcW w:w="1206" w:type="dxa"/>
            <w:shd w:val="clear" w:color="auto" w:fill="auto"/>
            <w:noWrap/>
            <w:vAlign w:val="bottom"/>
          </w:tcPr>
          <w:p w14:paraId="251A9E65" w14:textId="4CC0A217" w:rsidR="000764D5" w:rsidRPr="00822BC6" w:rsidRDefault="000764D5" w:rsidP="000764D5">
            <w:pPr>
              <w:jc w:val="center"/>
              <w:rPr>
                <w:rFonts w:asciiTheme="minorHAnsi" w:hAnsiTheme="minorHAnsi" w:cs="Arial"/>
                <w:szCs w:val="23"/>
              </w:rPr>
            </w:pPr>
            <w:r w:rsidRPr="00822BC6">
              <w:rPr>
                <w:rFonts w:cs="Arial"/>
                <w:szCs w:val="23"/>
              </w:rPr>
              <w:t>0.2</w:t>
            </w:r>
          </w:p>
        </w:tc>
        <w:tc>
          <w:tcPr>
            <w:tcW w:w="1207" w:type="dxa"/>
            <w:shd w:val="clear" w:color="auto" w:fill="auto"/>
            <w:noWrap/>
            <w:vAlign w:val="bottom"/>
          </w:tcPr>
          <w:p w14:paraId="093B49F5" w14:textId="151734E2" w:rsidR="000764D5" w:rsidRPr="00822BC6" w:rsidRDefault="000764D5" w:rsidP="000764D5">
            <w:pPr>
              <w:jc w:val="center"/>
              <w:rPr>
                <w:rFonts w:asciiTheme="minorHAnsi" w:hAnsiTheme="minorHAnsi" w:cs="Arial"/>
                <w:szCs w:val="23"/>
              </w:rPr>
            </w:pPr>
            <w:r w:rsidRPr="00822BC6">
              <w:rPr>
                <w:rFonts w:cs="Arial"/>
                <w:szCs w:val="23"/>
              </w:rPr>
              <w:t>0.8</w:t>
            </w:r>
          </w:p>
        </w:tc>
        <w:tc>
          <w:tcPr>
            <w:tcW w:w="1206" w:type="dxa"/>
            <w:shd w:val="clear" w:color="auto" w:fill="auto"/>
            <w:noWrap/>
            <w:vAlign w:val="bottom"/>
          </w:tcPr>
          <w:p w14:paraId="4290F77F" w14:textId="3654847D" w:rsidR="000764D5" w:rsidRPr="00822BC6" w:rsidRDefault="000764D5" w:rsidP="000764D5">
            <w:pPr>
              <w:jc w:val="center"/>
              <w:rPr>
                <w:rFonts w:asciiTheme="minorHAnsi" w:hAnsiTheme="minorHAnsi" w:cs="Arial"/>
                <w:szCs w:val="23"/>
              </w:rPr>
            </w:pPr>
            <w:r w:rsidRPr="00822BC6">
              <w:rPr>
                <w:rFonts w:cs="Arial"/>
                <w:szCs w:val="23"/>
              </w:rPr>
              <w:t>0.01</w:t>
            </w:r>
          </w:p>
        </w:tc>
        <w:tc>
          <w:tcPr>
            <w:tcW w:w="1129" w:type="dxa"/>
            <w:shd w:val="clear" w:color="auto" w:fill="auto"/>
            <w:noWrap/>
            <w:vAlign w:val="bottom"/>
          </w:tcPr>
          <w:p w14:paraId="4E73A584" w14:textId="636B86B3" w:rsidR="000764D5" w:rsidRPr="00822BC6" w:rsidRDefault="000764D5" w:rsidP="000764D5">
            <w:pPr>
              <w:jc w:val="center"/>
              <w:rPr>
                <w:rFonts w:asciiTheme="minorHAnsi" w:hAnsiTheme="minorHAnsi" w:cs="Arial"/>
                <w:szCs w:val="23"/>
              </w:rPr>
            </w:pPr>
            <w:r w:rsidRPr="00822BC6">
              <w:rPr>
                <w:rFonts w:cs="Arial"/>
                <w:szCs w:val="23"/>
              </w:rPr>
              <w:t>0.09</w:t>
            </w:r>
          </w:p>
        </w:tc>
        <w:tc>
          <w:tcPr>
            <w:tcW w:w="1276" w:type="dxa"/>
            <w:shd w:val="clear" w:color="auto" w:fill="auto"/>
            <w:noWrap/>
            <w:vAlign w:val="bottom"/>
          </w:tcPr>
          <w:p w14:paraId="45A1A5C0" w14:textId="2F1B7252" w:rsidR="000764D5" w:rsidRPr="00822BC6" w:rsidRDefault="000764D5" w:rsidP="000764D5">
            <w:pPr>
              <w:jc w:val="center"/>
              <w:rPr>
                <w:rFonts w:asciiTheme="minorHAnsi" w:hAnsiTheme="minorHAnsi" w:cs="Arial"/>
                <w:szCs w:val="23"/>
              </w:rPr>
            </w:pPr>
            <w:r w:rsidRPr="00822BC6">
              <w:rPr>
                <w:rFonts w:cs="Arial"/>
                <w:szCs w:val="23"/>
              </w:rPr>
              <w:t>0.02</w:t>
            </w:r>
          </w:p>
        </w:tc>
        <w:tc>
          <w:tcPr>
            <w:tcW w:w="1217" w:type="dxa"/>
            <w:shd w:val="clear" w:color="auto" w:fill="auto"/>
            <w:noWrap/>
            <w:vAlign w:val="bottom"/>
          </w:tcPr>
          <w:p w14:paraId="656086B2" w14:textId="4AFD7FD7"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4272C291" w14:textId="77777777" w:rsidTr="008F3A49">
        <w:trPr>
          <w:trHeight w:val="309"/>
        </w:trPr>
        <w:tc>
          <w:tcPr>
            <w:tcW w:w="3598" w:type="dxa"/>
            <w:shd w:val="clear" w:color="auto" w:fill="auto"/>
            <w:noWrap/>
            <w:vAlign w:val="bottom"/>
            <w:hideMark/>
          </w:tcPr>
          <w:p w14:paraId="30BFF4DE" w14:textId="77777777" w:rsidR="000764D5" w:rsidRPr="00822BC6" w:rsidRDefault="000764D5" w:rsidP="006C2B94">
            <w:r w:rsidRPr="00822BC6">
              <w:t>Total</w:t>
            </w:r>
          </w:p>
        </w:tc>
        <w:tc>
          <w:tcPr>
            <w:tcW w:w="1078" w:type="dxa"/>
            <w:shd w:val="clear" w:color="auto" w:fill="auto"/>
            <w:noWrap/>
            <w:vAlign w:val="bottom"/>
          </w:tcPr>
          <w:p w14:paraId="4F21ABC9" w14:textId="7A1E42F4" w:rsidR="000764D5" w:rsidRPr="00822BC6" w:rsidRDefault="000764D5" w:rsidP="000764D5">
            <w:pPr>
              <w:jc w:val="center"/>
              <w:rPr>
                <w:rFonts w:asciiTheme="minorHAnsi" w:hAnsiTheme="minorHAnsi" w:cs="Arial"/>
                <w:b/>
                <w:bCs/>
                <w:szCs w:val="23"/>
              </w:rPr>
            </w:pPr>
            <w:r w:rsidRPr="00822BC6">
              <w:rPr>
                <w:rFonts w:cs="Arial"/>
                <w:b/>
                <w:bCs/>
                <w:szCs w:val="23"/>
              </w:rPr>
              <w:t>93.3</w:t>
            </w:r>
          </w:p>
        </w:tc>
        <w:tc>
          <w:tcPr>
            <w:tcW w:w="1021" w:type="dxa"/>
            <w:shd w:val="clear" w:color="auto" w:fill="auto"/>
            <w:noWrap/>
            <w:vAlign w:val="bottom"/>
          </w:tcPr>
          <w:p w14:paraId="59C80E44" w14:textId="75FB8166" w:rsidR="000764D5" w:rsidRPr="00822BC6" w:rsidRDefault="000764D5" w:rsidP="000764D5">
            <w:pPr>
              <w:jc w:val="center"/>
              <w:rPr>
                <w:rFonts w:asciiTheme="minorHAnsi" w:hAnsiTheme="minorHAnsi" w:cs="Arial"/>
                <w:b/>
                <w:bCs/>
                <w:szCs w:val="23"/>
              </w:rPr>
            </w:pPr>
            <w:r w:rsidRPr="00822BC6">
              <w:rPr>
                <w:rFonts w:cs="Arial"/>
                <w:b/>
                <w:bCs/>
                <w:szCs w:val="23"/>
              </w:rPr>
              <w:t>1.8</w:t>
            </w:r>
          </w:p>
        </w:tc>
        <w:tc>
          <w:tcPr>
            <w:tcW w:w="1194" w:type="dxa"/>
            <w:shd w:val="clear" w:color="auto" w:fill="auto"/>
            <w:noWrap/>
            <w:vAlign w:val="bottom"/>
          </w:tcPr>
          <w:p w14:paraId="6AD83525" w14:textId="4CA02283" w:rsidR="000764D5" w:rsidRPr="00822BC6" w:rsidRDefault="000764D5" w:rsidP="000764D5">
            <w:pPr>
              <w:jc w:val="center"/>
              <w:rPr>
                <w:rFonts w:asciiTheme="minorHAnsi" w:hAnsiTheme="minorHAnsi" w:cs="Arial"/>
                <w:b/>
                <w:bCs/>
                <w:szCs w:val="23"/>
              </w:rPr>
            </w:pPr>
            <w:r w:rsidRPr="00822BC6">
              <w:rPr>
                <w:rFonts w:cs="Arial"/>
                <w:b/>
                <w:bCs/>
                <w:szCs w:val="23"/>
              </w:rPr>
              <w:t>3.5</w:t>
            </w:r>
          </w:p>
        </w:tc>
        <w:tc>
          <w:tcPr>
            <w:tcW w:w="1206" w:type="dxa"/>
            <w:shd w:val="clear" w:color="auto" w:fill="auto"/>
            <w:noWrap/>
            <w:vAlign w:val="bottom"/>
          </w:tcPr>
          <w:p w14:paraId="037BC29B" w14:textId="3658CA31" w:rsidR="000764D5" w:rsidRPr="00822BC6" w:rsidRDefault="000764D5" w:rsidP="000764D5">
            <w:pPr>
              <w:jc w:val="center"/>
              <w:rPr>
                <w:rFonts w:asciiTheme="minorHAnsi" w:hAnsiTheme="minorHAnsi" w:cs="Arial"/>
                <w:b/>
                <w:bCs/>
                <w:szCs w:val="23"/>
              </w:rPr>
            </w:pPr>
            <w:r w:rsidRPr="00822BC6">
              <w:rPr>
                <w:rFonts w:cs="Arial"/>
                <w:b/>
                <w:bCs/>
                <w:szCs w:val="23"/>
              </w:rPr>
              <w:t>0.5</w:t>
            </w:r>
          </w:p>
        </w:tc>
        <w:tc>
          <w:tcPr>
            <w:tcW w:w="1207" w:type="dxa"/>
            <w:shd w:val="clear" w:color="auto" w:fill="auto"/>
            <w:noWrap/>
            <w:vAlign w:val="bottom"/>
          </w:tcPr>
          <w:p w14:paraId="3DE57905" w14:textId="07518209" w:rsidR="000764D5" w:rsidRPr="00822BC6" w:rsidRDefault="000764D5" w:rsidP="000764D5">
            <w:pPr>
              <w:jc w:val="center"/>
              <w:rPr>
                <w:rFonts w:asciiTheme="minorHAnsi" w:hAnsiTheme="minorHAnsi" w:cs="Arial"/>
                <w:b/>
                <w:bCs/>
                <w:szCs w:val="23"/>
              </w:rPr>
            </w:pPr>
            <w:r w:rsidRPr="00822BC6">
              <w:rPr>
                <w:rFonts w:cs="Arial"/>
                <w:b/>
                <w:bCs/>
                <w:szCs w:val="23"/>
              </w:rPr>
              <w:t>0.8</w:t>
            </w:r>
          </w:p>
        </w:tc>
        <w:tc>
          <w:tcPr>
            <w:tcW w:w="1206" w:type="dxa"/>
            <w:shd w:val="clear" w:color="auto" w:fill="auto"/>
            <w:noWrap/>
            <w:vAlign w:val="bottom"/>
          </w:tcPr>
          <w:p w14:paraId="27607DF3" w14:textId="5CF64AA4" w:rsidR="000764D5" w:rsidRPr="00822BC6" w:rsidRDefault="000764D5" w:rsidP="000764D5">
            <w:pPr>
              <w:jc w:val="center"/>
              <w:rPr>
                <w:rFonts w:asciiTheme="minorHAnsi" w:hAnsiTheme="minorHAnsi" w:cs="Arial"/>
                <w:b/>
                <w:bCs/>
                <w:szCs w:val="23"/>
              </w:rPr>
            </w:pPr>
            <w:r w:rsidRPr="00822BC6">
              <w:rPr>
                <w:rFonts w:cs="Arial"/>
                <w:b/>
                <w:bCs/>
                <w:szCs w:val="23"/>
              </w:rPr>
              <w:t>0.01</w:t>
            </w:r>
          </w:p>
        </w:tc>
        <w:tc>
          <w:tcPr>
            <w:tcW w:w="1129" w:type="dxa"/>
            <w:shd w:val="clear" w:color="auto" w:fill="auto"/>
            <w:noWrap/>
            <w:vAlign w:val="bottom"/>
          </w:tcPr>
          <w:p w14:paraId="3BCC918B" w14:textId="6F9A5855" w:rsidR="000764D5" w:rsidRPr="00822BC6" w:rsidRDefault="000764D5" w:rsidP="000764D5">
            <w:pPr>
              <w:jc w:val="center"/>
              <w:rPr>
                <w:rFonts w:asciiTheme="minorHAnsi" w:hAnsiTheme="minorHAnsi" w:cs="Arial"/>
                <w:b/>
                <w:bCs/>
                <w:szCs w:val="23"/>
              </w:rPr>
            </w:pPr>
            <w:r w:rsidRPr="00822BC6">
              <w:rPr>
                <w:rFonts w:cs="Arial"/>
                <w:b/>
                <w:bCs/>
                <w:szCs w:val="23"/>
              </w:rPr>
              <w:t>0.10</w:t>
            </w:r>
          </w:p>
        </w:tc>
        <w:tc>
          <w:tcPr>
            <w:tcW w:w="1276" w:type="dxa"/>
            <w:shd w:val="clear" w:color="auto" w:fill="auto"/>
            <w:noWrap/>
            <w:vAlign w:val="bottom"/>
          </w:tcPr>
          <w:p w14:paraId="31F8592A" w14:textId="0F3B9E28" w:rsidR="000764D5" w:rsidRPr="00822BC6" w:rsidRDefault="000764D5" w:rsidP="000764D5">
            <w:pPr>
              <w:jc w:val="center"/>
              <w:rPr>
                <w:rFonts w:asciiTheme="minorHAnsi" w:hAnsiTheme="minorHAnsi" w:cs="Arial"/>
                <w:b/>
                <w:bCs/>
                <w:szCs w:val="23"/>
              </w:rPr>
            </w:pPr>
            <w:r w:rsidRPr="00822BC6">
              <w:rPr>
                <w:rFonts w:cs="Arial"/>
                <w:b/>
                <w:bCs/>
                <w:szCs w:val="23"/>
              </w:rPr>
              <w:t>0.02</w:t>
            </w:r>
          </w:p>
        </w:tc>
        <w:tc>
          <w:tcPr>
            <w:tcW w:w="1217" w:type="dxa"/>
            <w:shd w:val="clear" w:color="auto" w:fill="auto"/>
            <w:noWrap/>
            <w:vAlign w:val="bottom"/>
          </w:tcPr>
          <w:p w14:paraId="1F8167AB" w14:textId="7D2F1FF2" w:rsidR="000764D5" w:rsidRPr="00822BC6" w:rsidRDefault="000764D5" w:rsidP="000764D5">
            <w:pPr>
              <w:jc w:val="center"/>
              <w:rPr>
                <w:rFonts w:asciiTheme="minorHAnsi" w:hAnsiTheme="minorHAnsi" w:cs="Arial"/>
                <w:b/>
                <w:bCs/>
                <w:szCs w:val="23"/>
              </w:rPr>
            </w:pPr>
            <w:r w:rsidRPr="00822BC6">
              <w:rPr>
                <w:rFonts w:cs="Arial"/>
                <w:b/>
                <w:bCs/>
                <w:szCs w:val="23"/>
              </w:rPr>
              <w:t>&lt;0.005</w:t>
            </w:r>
          </w:p>
        </w:tc>
      </w:tr>
    </w:tbl>
    <w:p w14:paraId="479F1E66" w14:textId="50192AE7" w:rsidR="00AA281A" w:rsidRPr="00822BC6" w:rsidRDefault="00F22A64" w:rsidP="00DE16F5">
      <w:pPr>
        <w:ind w:right="544"/>
        <w:jc w:val="both"/>
        <w:rPr>
          <w:i/>
          <w:sz w:val="20"/>
          <w:szCs w:val="20"/>
        </w:rPr>
      </w:pPr>
      <w:r w:rsidRPr="00822BC6">
        <w:rPr>
          <w:i/>
          <w:sz w:val="20"/>
          <w:szCs w:val="20"/>
        </w:rPr>
        <w:t>Target: HSIL ≥ 0.5</w:t>
      </w:r>
      <w:r w:rsidR="00AA281A" w:rsidRPr="00822BC6">
        <w:rPr>
          <w:i/>
          <w:sz w:val="20"/>
          <w:szCs w:val="20"/>
        </w:rPr>
        <w:t>% reported as HSIL</w:t>
      </w:r>
      <w:r w:rsidR="009712EC" w:rsidRPr="00822BC6">
        <w:rPr>
          <w:i/>
          <w:sz w:val="20"/>
          <w:szCs w:val="20"/>
        </w:rPr>
        <w:t xml:space="preserve"> </w:t>
      </w:r>
    </w:p>
    <w:p w14:paraId="3E5E1435" w14:textId="37646CFA" w:rsidR="005444B3" w:rsidRDefault="005444B3" w:rsidP="00DE16F5">
      <w:pPr>
        <w:ind w:right="544"/>
        <w:jc w:val="both"/>
      </w:pPr>
      <w:r>
        <w:br w:type="page"/>
      </w:r>
    </w:p>
    <w:p w14:paraId="07B89EB2" w14:textId="785E9F45" w:rsidR="00D42FFC" w:rsidRPr="00822BC6" w:rsidRDefault="00C65151" w:rsidP="00CE73E5">
      <w:pPr>
        <w:pStyle w:val="Caption"/>
        <w:spacing w:after="80"/>
        <w:ind w:right="-23"/>
        <w:jc w:val="both"/>
      </w:pPr>
      <w:bookmarkStart w:id="413" w:name="_Ref482777251"/>
      <w:bookmarkStart w:id="414" w:name="_Toc475605525"/>
      <w:bookmarkStart w:id="415" w:name="_Toc509928496"/>
      <w:r w:rsidRPr="00822BC6">
        <w:t>Table</w:t>
      </w:r>
      <w:r w:rsidR="00D42FFC" w:rsidRPr="00822BC6">
        <w:t xml:space="preserve"> </w:t>
      </w:r>
      <w:r w:rsidR="00F55F28" w:rsidRPr="00822BC6">
        <w:fldChar w:fldCharType="begin"/>
      </w:r>
      <w:r w:rsidR="00F55F28" w:rsidRPr="00822BC6">
        <w:instrText xml:space="preserve"> SEQ Table \* ARABIC </w:instrText>
      </w:r>
      <w:r w:rsidR="00F55F28" w:rsidRPr="00822BC6">
        <w:fldChar w:fldCharType="separate"/>
      </w:r>
      <w:r w:rsidR="00B73FE3">
        <w:rPr>
          <w:noProof/>
        </w:rPr>
        <w:t>5</w:t>
      </w:r>
      <w:r w:rsidR="00F55F28" w:rsidRPr="00822BC6">
        <w:rPr>
          <w:noProof/>
        </w:rPr>
        <w:fldChar w:fldCharType="end"/>
      </w:r>
      <w:bookmarkEnd w:id="413"/>
      <w:r w:rsidR="00D42FFC" w:rsidRPr="00822BC6">
        <w:t xml:space="preserve"> - Laboratory reporting of cytological category by five-year age group (</w:t>
      </w:r>
      <w:sdt>
        <w:sdtPr>
          <w:alias w:val="Period"/>
          <w:tag w:val="Period"/>
          <w:id w:val="1695651753"/>
          <w:placeholder>
            <w:docPart w:val="84E676AA166B4AFEBA239CABC758D1B8"/>
          </w:placeholder>
          <w:dataBinding w:prefixMappings="xmlns:ns0='http://schemas.microsoft.com/office/2006/coverPageProps' " w:xpath="/ns0:CoverPageProperties[1]/ns0:Abstract[1]" w:storeItemID="{55AF091B-3C7A-41E3-B477-F2FDAA23CFDA}"/>
          <w:text/>
        </w:sdtPr>
        <w:sdtEndPr/>
        <w:sdtContent>
          <w:r w:rsidR="003A48F1" w:rsidRPr="00822BC6">
            <w:t>1 January – 30 June 2017</w:t>
          </w:r>
        </w:sdtContent>
      </w:sdt>
      <w:r w:rsidR="00D42FFC" w:rsidRPr="00822BC6">
        <w:t>) – counts</w:t>
      </w:r>
      <w:bookmarkEnd w:id="414"/>
      <w:bookmarkEnd w:id="415"/>
    </w:p>
    <w:tbl>
      <w:tblPr>
        <w:tblW w:w="13907" w:type="dxa"/>
        <w:tblInd w:w="93" w:type="dxa"/>
        <w:tblLayout w:type="fixed"/>
        <w:tblLook w:val="04A0" w:firstRow="1" w:lastRow="0" w:firstColumn="1" w:lastColumn="0" w:noHBand="0" w:noVBand="1"/>
      </w:tblPr>
      <w:tblGrid>
        <w:gridCol w:w="1260"/>
        <w:gridCol w:w="1264"/>
        <w:gridCol w:w="1265"/>
        <w:gridCol w:w="1265"/>
        <w:gridCol w:w="1264"/>
        <w:gridCol w:w="1265"/>
        <w:gridCol w:w="1265"/>
        <w:gridCol w:w="1264"/>
        <w:gridCol w:w="1265"/>
        <w:gridCol w:w="1254"/>
        <w:gridCol w:w="11"/>
        <w:gridCol w:w="1265"/>
      </w:tblGrid>
      <w:tr w:rsidR="00A414A6" w:rsidRPr="00822BC6" w14:paraId="62249294" w14:textId="77777777" w:rsidTr="00F422FE">
        <w:trPr>
          <w:trHeight w:val="300"/>
        </w:trPr>
        <w:tc>
          <w:tcPr>
            <w:tcW w:w="1260" w:type="dxa"/>
            <w:tcBorders>
              <w:top w:val="single" w:sz="4" w:space="0" w:color="auto"/>
              <w:left w:val="single" w:sz="4" w:space="0" w:color="auto"/>
              <w:bottom w:val="nil"/>
              <w:right w:val="nil"/>
            </w:tcBorders>
            <w:shd w:val="clear" w:color="000000" w:fill="C0C0C0"/>
            <w:noWrap/>
            <w:vAlign w:val="bottom"/>
            <w:hideMark/>
          </w:tcPr>
          <w:p w14:paraId="50ACBD5F" w14:textId="77777777" w:rsidR="00A414A6" w:rsidRPr="00822BC6" w:rsidRDefault="00A414A6" w:rsidP="006C2B94">
            <w:r w:rsidRPr="00822BC6">
              <w:t> </w:t>
            </w:r>
          </w:p>
        </w:tc>
        <w:tc>
          <w:tcPr>
            <w:tcW w:w="11371" w:type="dxa"/>
            <w:gridSpan w:val="9"/>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DE9D3E2" w14:textId="77777777" w:rsidR="00A414A6" w:rsidRPr="00822BC6" w:rsidRDefault="00A414A6" w:rsidP="00E9004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Cytology Result</w:t>
            </w:r>
          </w:p>
        </w:tc>
        <w:tc>
          <w:tcPr>
            <w:tcW w:w="1276" w:type="dxa"/>
            <w:gridSpan w:val="2"/>
            <w:tcBorders>
              <w:top w:val="single" w:sz="4" w:space="0" w:color="auto"/>
              <w:left w:val="nil"/>
              <w:bottom w:val="nil"/>
              <w:right w:val="single" w:sz="4" w:space="0" w:color="auto"/>
            </w:tcBorders>
            <w:shd w:val="clear" w:color="000000" w:fill="C0C0C0"/>
            <w:noWrap/>
            <w:vAlign w:val="bottom"/>
            <w:hideMark/>
          </w:tcPr>
          <w:p w14:paraId="5E724DEE" w14:textId="77777777" w:rsidR="00A414A6" w:rsidRPr="00822BC6" w:rsidRDefault="00A414A6" w:rsidP="00E9004F">
            <w:pPr>
              <w:keepNex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 </w:t>
            </w:r>
          </w:p>
        </w:tc>
      </w:tr>
      <w:tr w:rsidR="00A414A6" w:rsidRPr="00822BC6" w14:paraId="043F9B5B" w14:textId="77777777" w:rsidTr="00145C27">
        <w:trPr>
          <w:trHeight w:val="900"/>
        </w:trPr>
        <w:tc>
          <w:tcPr>
            <w:tcW w:w="1260" w:type="dxa"/>
            <w:tcBorders>
              <w:top w:val="nil"/>
              <w:left w:val="single" w:sz="4" w:space="0" w:color="auto"/>
              <w:bottom w:val="single" w:sz="4" w:space="0" w:color="auto"/>
              <w:right w:val="nil"/>
            </w:tcBorders>
            <w:shd w:val="clear" w:color="000000" w:fill="C0C0C0"/>
            <w:noWrap/>
            <w:vAlign w:val="bottom"/>
            <w:hideMark/>
          </w:tcPr>
          <w:p w14:paraId="30181FEB" w14:textId="77777777" w:rsidR="00A414A6" w:rsidRPr="00822BC6" w:rsidRDefault="00A414A6" w:rsidP="006C2B94">
            <w:pPr>
              <w:rPr>
                <w:b/>
              </w:rPr>
            </w:pPr>
            <w:r w:rsidRPr="00822BC6">
              <w:rPr>
                <w:b/>
              </w:rPr>
              <w:t>Age Group</w:t>
            </w:r>
          </w:p>
        </w:tc>
        <w:tc>
          <w:tcPr>
            <w:tcW w:w="1264" w:type="dxa"/>
            <w:tcBorders>
              <w:top w:val="nil"/>
              <w:left w:val="single" w:sz="4" w:space="0" w:color="auto"/>
              <w:bottom w:val="single" w:sz="4" w:space="0" w:color="auto"/>
              <w:right w:val="nil"/>
            </w:tcBorders>
            <w:shd w:val="clear" w:color="000000" w:fill="C0C0C0"/>
            <w:noWrap/>
            <w:vAlign w:val="bottom"/>
            <w:hideMark/>
          </w:tcPr>
          <w:p w14:paraId="288D4048"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Negative</w:t>
            </w:r>
          </w:p>
        </w:tc>
        <w:tc>
          <w:tcPr>
            <w:tcW w:w="1265" w:type="dxa"/>
            <w:tcBorders>
              <w:top w:val="nil"/>
              <w:left w:val="nil"/>
              <w:bottom w:val="single" w:sz="4" w:space="0" w:color="auto"/>
              <w:right w:val="nil"/>
            </w:tcBorders>
            <w:shd w:val="clear" w:color="000000" w:fill="C0C0C0"/>
            <w:noWrap/>
            <w:vAlign w:val="bottom"/>
            <w:hideMark/>
          </w:tcPr>
          <w:p w14:paraId="4DE7CFB0"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ASC-US</w:t>
            </w:r>
          </w:p>
        </w:tc>
        <w:tc>
          <w:tcPr>
            <w:tcW w:w="1265" w:type="dxa"/>
            <w:tcBorders>
              <w:top w:val="nil"/>
              <w:left w:val="nil"/>
              <w:bottom w:val="single" w:sz="4" w:space="0" w:color="auto"/>
              <w:right w:val="nil"/>
            </w:tcBorders>
            <w:shd w:val="clear" w:color="000000" w:fill="C0C0C0"/>
            <w:noWrap/>
            <w:vAlign w:val="bottom"/>
            <w:hideMark/>
          </w:tcPr>
          <w:p w14:paraId="5117825B"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LSIL</w:t>
            </w:r>
          </w:p>
        </w:tc>
        <w:tc>
          <w:tcPr>
            <w:tcW w:w="1264" w:type="dxa"/>
            <w:tcBorders>
              <w:top w:val="nil"/>
              <w:left w:val="nil"/>
              <w:bottom w:val="single" w:sz="4" w:space="0" w:color="auto"/>
              <w:right w:val="nil"/>
            </w:tcBorders>
            <w:shd w:val="clear" w:color="000000" w:fill="C0C0C0"/>
            <w:noWrap/>
            <w:vAlign w:val="bottom"/>
            <w:hideMark/>
          </w:tcPr>
          <w:p w14:paraId="0DF0BAB9"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ASC-H</w:t>
            </w:r>
          </w:p>
        </w:tc>
        <w:tc>
          <w:tcPr>
            <w:tcW w:w="1265" w:type="dxa"/>
            <w:tcBorders>
              <w:top w:val="nil"/>
              <w:left w:val="nil"/>
              <w:bottom w:val="single" w:sz="4" w:space="0" w:color="auto"/>
              <w:right w:val="nil"/>
            </w:tcBorders>
            <w:shd w:val="clear" w:color="000000" w:fill="C0C0C0"/>
            <w:noWrap/>
            <w:vAlign w:val="bottom"/>
            <w:hideMark/>
          </w:tcPr>
          <w:p w14:paraId="673800A1"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HSIL</w:t>
            </w:r>
          </w:p>
        </w:tc>
        <w:tc>
          <w:tcPr>
            <w:tcW w:w="1265" w:type="dxa"/>
            <w:tcBorders>
              <w:top w:val="nil"/>
              <w:left w:val="nil"/>
              <w:bottom w:val="single" w:sz="4" w:space="0" w:color="auto"/>
              <w:right w:val="nil"/>
            </w:tcBorders>
            <w:shd w:val="clear" w:color="000000" w:fill="C0C0C0"/>
            <w:vAlign w:val="bottom"/>
            <w:hideMark/>
          </w:tcPr>
          <w:p w14:paraId="6A7D0DE2"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Invasive SCC</w:t>
            </w:r>
          </w:p>
        </w:tc>
        <w:tc>
          <w:tcPr>
            <w:tcW w:w="1264" w:type="dxa"/>
            <w:tcBorders>
              <w:top w:val="nil"/>
              <w:left w:val="nil"/>
              <w:bottom w:val="single" w:sz="4" w:space="0" w:color="auto"/>
              <w:right w:val="nil"/>
            </w:tcBorders>
            <w:shd w:val="clear" w:color="000000" w:fill="C0C0C0"/>
            <w:vAlign w:val="bottom"/>
            <w:hideMark/>
          </w:tcPr>
          <w:p w14:paraId="5A8A786F"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AGC/AIS</w:t>
            </w:r>
          </w:p>
        </w:tc>
        <w:tc>
          <w:tcPr>
            <w:tcW w:w="1265" w:type="dxa"/>
            <w:tcBorders>
              <w:top w:val="nil"/>
              <w:left w:val="nil"/>
              <w:bottom w:val="single" w:sz="4" w:space="0" w:color="auto"/>
              <w:right w:val="nil"/>
            </w:tcBorders>
            <w:shd w:val="clear" w:color="000000" w:fill="C0C0C0"/>
            <w:vAlign w:val="bottom"/>
            <w:hideMark/>
          </w:tcPr>
          <w:p w14:paraId="0D3B124B"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Adeno-carcinoma</w:t>
            </w:r>
          </w:p>
        </w:tc>
        <w:tc>
          <w:tcPr>
            <w:tcW w:w="1265" w:type="dxa"/>
            <w:gridSpan w:val="2"/>
            <w:tcBorders>
              <w:top w:val="nil"/>
              <w:left w:val="nil"/>
              <w:bottom w:val="single" w:sz="4" w:space="0" w:color="auto"/>
              <w:right w:val="single" w:sz="4" w:space="0" w:color="auto"/>
            </w:tcBorders>
            <w:shd w:val="clear" w:color="000000" w:fill="C0C0C0"/>
            <w:vAlign w:val="bottom"/>
            <w:hideMark/>
          </w:tcPr>
          <w:p w14:paraId="2E39842A" w14:textId="77777777" w:rsidR="00A414A6" w:rsidRPr="00822BC6" w:rsidRDefault="00A414A6" w:rsidP="00E9004F">
            <w:pPr>
              <w:keepNext/>
              <w:jc w:val="righ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Malignant Neoplasm</w:t>
            </w:r>
          </w:p>
        </w:tc>
        <w:tc>
          <w:tcPr>
            <w:tcW w:w="1265" w:type="dxa"/>
            <w:tcBorders>
              <w:top w:val="nil"/>
              <w:left w:val="nil"/>
              <w:bottom w:val="single" w:sz="4" w:space="0" w:color="auto"/>
              <w:right w:val="single" w:sz="4" w:space="0" w:color="auto"/>
            </w:tcBorders>
            <w:shd w:val="clear" w:color="000000" w:fill="C0C0C0"/>
            <w:noWrap/>
            <w:vAlign w:val="bottom"/>
            <w:hideMark/>
          </w:tcPr>
          <w:p w14:paraId="6F900C95" w14:textId="77777777" w:rsidR="00A414A6" w:rsidRPr="00822BC6" w:rsidRDefault="00A414A6" w:rsidP="00E9004F">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Total</w:t>
            </w:r>
          </w:p>
        </w:tc>
      </w:tr>
      <w:tr w:rsidR="000764D5" w:rsidRPr="00822BC6" w14:paraId="218FEBBB"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1737A2D7" w14:textId="77777777" w:rsidR="000764D5" w:rsidRPr="00822BC6" w:rsidRDefault="000764D5" w:rsidP="006C2B94">
            <w:r w:rsidRPr="00822BC6">
              <w:t>&lt;20</w:t>
            </w:r>
          </w:p>
        </w:tc>
        <w:tc>
          <w:tcPr>
            <w:tcW w:w="1264" w:type="dxa"/>
            <w:tcBorders>
              <w:top w:val="nil"/>
              <w:left w:val="single" w:sz="4" w:space="0" w:color="auto"/>
              <w:bottom w:val="nil"/>
              <w:right w:val="nil"/>
            </w:tcBorders>
            <w:shd w:val="clear" w:color="auto" w:fill="auto"/>
            <w:noWrap/>
            <w:vAlign w:val="bottom"/>
          </w:tcPr>
          <w:p w14:paraId="4C6ECF19" w14:textId="0F179FA8" w:rsidR="000764D5" w:rsidRPr="00822BC6" w:rsidRDefault="000764D5" w:rsidP="000764D5">
            <w:pPr>
              <w:keepNext/>
              <w:jc w:val="right"/>
              <w:rPr>
                <w:rFonts w:asciiTheme="minorHAnsi" w:hAnsiTheme="minorHAnsi" w:cs="Arial"/>
                <w:szCs w:val="23"/>
              </w:rPr>
            </w:pPr>
            <w:r w:rsidRPr="00822BC6">
              <w:rPr>
                <w:rFonts w:cs="Arial"/>
                <w:szCs w:val="23"/>
              </w:rPr>
              <w:t>745</w:t>
            </w:r>
          </w:p>
        </w:tc>
        <w:tc>
          <w:tcPr>
            <w:tcW w:w="1265" w:type="dxa"/>
            <w:tcBorders>
              <w:top w:val="nil"/>
              <w:left w:val="nil"/>
              <w:bottom w:val="nil"/>
              <w:right w:val="nil"/>
            </w:tcBorders>
            <w:shd w:val="clear" w:color="auto" w:fill="auto"/>
            <w:noWrap/>
            <w:vAlign w:val="bottom"/>
          </w:tcPr>
          <w:p w14:paraId="520BC660" w14:textId="1854A0BD" w:rsidR="000764D5" w:rsidRPr="00822BC6" w:rsidRDefault="000764D5" w:rsidP="000764D5">
            <w:pPr>
              <w:keepNext/>
              <w:jc w:val="right"/>
              <w:rPr>
                <w:rFonts w:asciiTheme="minorHAnsi" w:hAnsiTheme="minorHAnsi" w:cs="Arial"/>
                <w:szCs w:val="23"/>
              </w:rPr>
            </w:pPr>
            <w:r w:rsidRPr="00822BC6">
              <w:rPr>
                <w:rFonts w:cs="Arial"/>
                <w:szCs w:val="23"/>
              </w:rPr>
              <w:t>19</w:t>
            </w:r>
          </w:p>
        </w:tc>
        <w:tc>
          <w:tcPr>
            <w:tcW w:w="1265" w:type="dxa"/>
            <w:tcBorders>
              <w:top w:val="nil"/>
              <w:left w:val="nil"/>
              <w:bottom w:val="nil"/>
              <w:right w:val="nil"/>
            </w:tcBorders>
            <w:shd w:val="clear" w:color="auto" w:fill="auto"/>
            <w:noWrap/>
            <w:vAlign w:val="bottom"/>
          </w:tcPr>
          <w:p w14:paraId="28C637FA" w14:textId="01A728B0" w:rsidR="000764D5" w:rsidRPr="00822BC6" w:rsidRDefault="000764D5" w:rsidP="000764D5">
            <w:pPr>
              <w:keepNext/>
              <w:jc w:val="right"/>
              <w:rPr>
                <w:rFonts w:asciiTheme="minorHAnsi" w:hAnsiTheme="minorHAnsi" w:cs="Arial"/>
                <w:szCs w:val="23"/>
              </w:rPr>
            </w:pPr>
            <w:r w:rsidRPr="00822BC6">
              <w:rPr>
                <w:rFonts w:cs="Arial"/>
                <w:szCs w:val="23"/>
              </w:rPr>
              <w:t>118</w:t>
            </w:r>
          </w:p>
        </w:tc>
        <w:tc>
          <w:tcPr>
            <w:tcW w:w="1264" w:type="dxa"/>
            <w:tcBorders>
              <w:top w:val="nil"/>
              <w:left w:val="nil"/>
              <w:bottom w:val="nil"/>
              <w:right w:val="nil"/>
            </w:tcBorders>
            <w:shd w:val="clear" w:color="auto" w:fill="auto"/>
            <w:noWrap/>
            <w:vAlign w:val="bottom"/>
          </w:tcPr>
          <w:p w14:paraId="575E4943" w14:textId="04D099FE" w:rsidR="000764D5" w:rsidRPr="00822BC6" w:rsidRDefault="000764D5" w:rsidP="000764D5">
            <w:pPr>
              <w:keepNext/>
              <w:jc w:val="right"/>
              <w:rPr>
                <w:rFonts w:asciiTheme="minorHAnsi" w:hAnsiTheme="minorHAnsi" w:cs="Arial"/>
                <w:szCs w:val="23"/>
              </w:rPr>
            </w:pPr>
            <w:r w:rsidRPr="00822BC6">
              <w:rPr>
                <w:rFonts w:cs="Arial"/>
                <w:szCs w:val="23"/>
              </w:rPr>
              <w:t>10</w:t>
            </w:r>
          </w:p>
        </w:tc>
        <w:tc>
          <w:tcPr>
            <w:tcW w:w="1265" w:type="dxa"/>
            <w:tcBorders>
              <w:top w:val="nil"/>
              <w:left w:val="nil"/>
              <w:bottom w:val="nil"/>
              <w:right w:val="nil"/>
            </w:tcBorders>
            <w:shd w:val="clear" w:color="auto" w:fill="auto"/>
            <w:noWrap/>
            <w:vAlign w:val="bottom"/>
          </w:tcPr>
          <w:p w14:paraId="572D6834" w14:textId="51B065A3" w:rsidR="000764D5" w:rsidRPr="00822BC6" w:rsidRDefault="000764D5" w:rsidP="000764D5">
            <w:pPr>
              <w:keepNext/>
              <w:jc w:val="right"/>
              <w:rPr>
                <w:rFonts w:asciiTheme="minorHAnsi" w:hAnsiTheme="minorHAnsi" w:cs="Arial"/>
                <w:szCs w:val="23"/>
              </w:rPr>
            </w:pPr>
            <w:r w:rsidRPr="00822BC6">
              <w:rPr>
                <w:rFonts w:cs="Arial"/>
                <w:szCs w:val="23"/>
              </w:rPr>
              <w:t>10</w:t>
            </w:r>
          </w:p>
        </w:tc>
        <w:tc>
          <w:tcPr>
            <w:tcW w:w="1265" w:type="dxa"/>
            <w:tcBorders>
              <w:top w:val="nil"/>
              <w:left w:val="nil"/>
              <w:bottom w:val="nil"/>
              <w:right w:val="nil"/>
            </w:tcBorders>
            <w:shd w:val="clear" w:color="auto" w:fill="auto"/>
            <w:noWrap/>
            <w:vAlign w:val="bottom"/>
          </w:tcPr>
          <w:p w14:paraId="04037D11" w14:textId="773804AC"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4" w:type="dxa"/>
            <w:tcBorders>
              <w:top w:val="nil"/>
              <w:left w:val="nil"/>
              <w:bottom w:val="nil"/>
              <w:right w:val="nil"/>
            </w:tcBorders>
            <w:shd w:val="clear" w:color="auto" w:fill="auto"/>
            <w:noWrap/>
            <w:vAlign w:val="bottom"/>
          </w:tcPr>
          <w:p w14:paraId="14E1B76A" w14:textId="3B182F00"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nil"/>
            </w:tcBorders>
            <w:shd w:val="clear" w:color="auto" w:fill="auto"/>
            <w:noWrap/>
            <w:vAlign w:val="bottom"/>
          </w:tcPr>
          <w:p w14:paraId="324626DD" w14:textId="29CFD7DC"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484DBF75" w14:textId="2598E9FE"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single" w:sz="4" w:space="0" w:color="auto"/>
            </w:tcBorders>
            <w:shd w:val="clear" w:color="auto" w:fill="auto"/>
            <w:noWrap/>
            <w:vAlign w:val="bottom"/>
          </w:tcPr>
          <w:p w14:paraId="69B6B6CE" w14:textId="76556B4B" w:rsidR="000764D5" w:rsidRPr="00822BC6" w:rsidRDefault="000764D5" w:rsidP="000764D5">
            <w:pPr>
              <w:keepNext/>
              <w:jc w:val="right"/>
              <w:rPr>
                <w:rFonts w:asciiTheme="minorHAnsi" w:hAnsiTheme="minorHAnsi" w:cs="Arial"/>
                <w:szCs w:val="23"/>
              </w:rPr>
            </w:pPr>
            <w:r w:rsidRPr="00822BC6">
              <w:rPr>
                <w:rFonts w:cs="Arial"/>
                <w:szCs w:val="23"/>
              </w:rPr>
              <w:t>902</w:t>
            </w:r>
          </w:p>
        </w:tc>
      </w:tr>
      <w:tr w:rsidR="000764D5" w:rsidRPr="00822BC6" w14:paraId="2B6A7A0D"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953382E" w14:textId="77777777" w:rsidR="000764D5" w:rsidRPr="00822BC6" w:rsidRDefault="000764D5" w:rsidP="006C2B94">
            <w:r w:rsidRPr="00822BC6">
              <w:t>20-24</w:t>
            </w:r>
          </w:p>
        </w:tc>
        <w:tc>
          <w:tcPr>
            <w:tcW w:w="1264" w:type="dxa"/>
            <w:tcBorders>
              <w:top w:val="nil"/>
              <w:left w:val="single" w:sz="4" w:space="0" w:color="auto"/>
              <w:bottom w:val="nil"/>
              <w:right w:val="nil"/>
            </w:tcBorders>
            <w:shd w:val="clear" w:color="auto" w:fill="auto"/>
            <w:noWrap/>
            <w:vAlign w:val="bottom"/>
          </w:tcPr>
          <w:p w14:paraId="789F0EFB" w14:textId="46021B06" w:rsidR="000764D5" w:rsidRPr="00822BC6" w:rsidRDefault="000764D5" w:rsidP="000764D5">
            <w:pPr>
              <w:keepNext/>
              <w:jc w:val="right"/>
              <w:rPr>
                <w:rFonts w:asciiTheme="minorHAnsi" w:hAnsiTheme="minorHAnsi" w:cs="Arial"/>
                <w:szCs w:val="23"/>
              </w:rPr>
            </w:pPr>
            <w:r w:rsidRPr="00822BC6">
              <w:rPr>
                <w:rFonts w:cs="Arial"/>
                <w:szCs w:val="23"/>
              </w:rPr>
              <w:t>20,891</w:t>
            </w:r>
          </w:p>
        </w:tc>
        <w:tc>
          <w:tcPr>
            <w:tcW w:w="1265" w:type="dxa"/>
            <w:tcBorders>
              <w:top w:val="nil"/>
              <w:left w:val="nil"/>
              <w:bottom w:val="nil"/>
              <w:right w:val="nil"/>
            </w:tcBorders>
            <w:shd w:val="clear" w:color="auto" w:fill="auto"/>
            <w:noWrap/>
            <w:vAlign w:val="bottom"/>
          </w:tcPr>
          <w:p w14:paraId="090E9DF6" w14:textId="59D39BE8" w:rsidR="000764D5" w:rsidRPr="00822BC6" w:rsidRDefault="000764D5" w:rsidP="000764D5">
            <w:pPr>
              <w:keepNext/>
              <w:jc w:val="right"/>
              <w:rPr>
                <w:rFonts w:asciiTheme="minorHAnsi" w:hAnsiTheme="minorHAnsi" w:cs="Arial"/>
                <w:szCs w:val="23"/>
              </w:rPr>
            </w:pPr>
            <w:r w:rsidRPr="00822BC6">
              <w:rPr>
                <w:rFonts w:cs="Arial"/>
                <w:szCs w:val="23"/>
              </w:rPr>
              <w:t>700</w:t>
            </w:r>
          </w:p>
        </w:tc>
        <w:tc>
          <w:tcPr>
            <w:tcW w:w="1265" w:type="dxa"/>
            <w:tcBorders>
              <w:top w:val="nil"/>
              <w:left w:val="nil"/>
              <w:bottom w:val="nil"/>
              <w:right w:val="nil"/>
            </w:tcBorders>
            <w:shd w:val="clear" w:color="auto" w:fill="auto"/>
            <w:noWrap/>
            <w:vAlign w:val="bottom"/>
          </w:tcPr>
          <w:p w14:paraId="10CE93B4" w14:textId="2610EE3F" w:rsidR="000764D5" w:rsidRPr="00822BC6" w:rsidRDefault="000764D5" w:rsidP="000764D5">
            <w:pPr>
              <w:keepNext/>
              <w:jc w:val="right"/>
              <w:rPr>
                <w:rFonts w:asciiTheme="minorHAnsi" w:hAnsiTheme="minorHAnsi" w:cs="Arial"/>
                <w:szCs w:val="23"/>
              </w:rPr>
            </w:pPr>
            <w:r w:rsidRPr="00822BC6">
              <w:rPr>
                <w:rFonts w:cs="Arial"/>
                <w:szCs w:val="23"/>
              </w:rPr>
              <w:t>2,376</w:t>
            </w:r>
          </w:p>
        </w:tc>
        <w:tc>
          <w:tcPr>
            <w:tcW w:w="1264" w:type="dxa"/>
            <w:tcBorders>
              <w:top w:val="nil"/>
              <w:left w:val="nil"/>
              <w:bottom w:val="nil"/>
              <w:right w:val="nil"/>
            </w:tcBorders>
            <w:shd w:val="clear" w:color="auto" w:fill="auto"/>
            <w:noWrap/>
            <w:vAlign w:val="bottom"/>
          </w:tcPr>
          <w:p w14:paraId="60050FBE" w14:textId="7290ADFE" w:rsidR="000764D5" w:rsidRPr="00822BC6" w:rsidRDefault="000764D5" w:rsidP="000764D5">
            <w:pPr>
              <w:keepNext/>
              <w:jc w:val="right"/>
              <w:rPr>
                <w:rFonts w:asciiTheme="minorHAnsi" w:hAnsiTheme="minorHAnsi" w:cs="Arial"/>
                <w:szCs w:val="23"/>
              </w:rPr>
            </w:pPr>
            <w:r w:rsidRPr="00822BC6">
              <w:rPr>
                <w:rFonts w:cs="Arial"/>
                <w:szCs w:val="23"/>
              </w:rPr>
              <w:t>230</w:t>
            </w:r>
          </w:p>
        </w:tc>
        <w:tc>
          <w:tcPr>
            <w:tcW w:w="1265" w:type="dxa"/>
            <w:tcBorders>
              <w:top w:val="nil"/>
              <w:left w:val="nil"/>
              <w:bottom w:val="nil"/>
              <w:right w:val="nil"/>
            </w:tcBorders>
            <w:shd w:val="clear" w:color="auto" w:fill="auto"/>
            <w:noWrap/>
            <w:vAlign w:val="bottom"/>
          </w:tcPr>
          <w:p w14:paraId="3D39E46F" w14:textId="336FD193" w:rsidR="000764D5" w:rsidRPr="00822BC6" w:rsidRDefault="000764D5" w:rsidP="000764D5">
            <w:pPr>
              <w:keepNext/>
              <w:jc w:val="right"/>
              <w:rPr>
                <w:rFonts w:asciiTheme="minorHAnsi" w:hAnsiTheme="minorHAnsi" w:cs="Arial"/>
                <w:szCs w:val="23"/>
              </w:rPr>
            </w:pPr>
            <w:r w:rsidRPr="00822BC6">
              <w:rPr>
                <w:rFonts w:cs="Arial"/>
                <w:szCs w:val="23"/>
              </w:rPr>
              <w:t>324</w:t>
            </w:r>
          </w:p>
        </w:tc>
        <w:tc>
          <w:tcPr>
            <w:tcW w:w="1265" w:type="dxa"/>
            <w:tcBorders>
              <w:top w:val="nil"/>
              <w:left w:val="nil"/>
              <w:bottom w:val="nil"/>
              <w:right w:val="nil"/>
            </w:tcBorders>
            <w:shd w:val="clear" w:color="auto" w:fill="auto"/>
            <w:noWrap/>
            <w:vAlign w:val="bottom"/>
          </w:tcPr>
          <w:p w14:paraId="70FD4C30" w14:textId="63C7C83F"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4" w:type="dxa"/>
            <w:tcBorders>
              <w:top w:val="nil"/>
              <w:left w:val="nil"/>
              <w:bottom w:val="nil"/>
              <w:right w:val="nil"/>
            </w:tcBorders>
            <w:shd w:val="clear" w:color="auto" w:fill="auto"/>
            <w:noWrap/>
            <w:vAlign w:val="bottom"/>
          </w:tcPr>
          <w:p w14:paraId="4060D3C9" w14:textId="0259FC8C" w:rsidR="000764D5" w:rsidRPr="00822BC6" w:rsidRDefault="000764D5" w:rsidP="000764D5">
            <w:pPr>
              <w:keepNext/>
              <w:jc w:val="right"/>
              <w:rPr>
                <w:rFonts w:asciiTheme="minorHAnsi" w:hAnsiTheme="minorHAnsi" w:cs="Arial"/>
                <w:szCs w:val="23"/>
              </w:rPr>
            </w:pPr>
            <w:r w:rsidRPr="00822BC6">
              <w:rPr>
                <w:rFonts w:cs="Arial"/>
                <w:szCs w:val="23"/>
              </w:rPr>
              <w:t>1</w:t>
            </w:r>
          </w:p>
        </w:tc>
        <w:tc>
          <w:tcPr>
            <w:tcW w:w="1265" w:type="dxa"/>
            <w:tcBorders>
              <w:top w:val="nil"/>
              <w:left w:val="nil"/>
              <w:bottom w:val="nil"/>
              <w:right w:val="nil"/>
            </w:tcBorders>
            <w:shd w:val="clear" w:color="auto" w:fill="auto"/>
            <w:noWrap/>
            <w:vAlign w:val="bottom"/>
          </w:tcPr>
          <w:p w14:paraId="5DA993B8" w14:textId="513A2A4D"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4D94E18B" w14:textId="3F75A298"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single" w:sz="4" w:space="0" w:color="auto"/>
            </w:tcBorders>
            <w:shd w:val="clear" w:color="auto" w:fill="auto"/>
            <w:noWrap/>
            <w:vAlign w:val="bottom"/>
          </w:tcPr>
          <w:p w14:paraId="639D7A52" w14:textId="1EEB6ACD" w:rsidR="000764D5" w:rsidRPr="00822BC6" w:rsidRDefault="000764D5" w:rsidP="000764D5">
            <w:pPr>
              <w:keepNext/>
              <w:jc w:val="right"/>
              <w:rPr>
                <w:rFonts w:asciiTheme="minorHAnsi" w:hAnsiTheme="minorHAnsi" w:cs="Arial"/>
                <w:szCs w:val="23"/>
              </w:rPr>
            </w:pPr>
            <w:r w:rsidRPr="00822BC6">
              <w:rPr>
                <w:rFonts w:cs="Arial"/>
                <w:szCs w:val="23"/>
              </w:rPr>
              <w:t>24,522</w:t>
            </w:r>
          </w:p>
        </w:tc>
      </w:tr>
      <w:tr w:rsidR="000764D5" w:rsidRPr="00822BC6" w14:paraId="4C81BF94"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ED90B88" w14:textId="77777777" w:rsidR="000764D5" w:rsidRPr="00822BC6" w:rsidRDefault="000764D5" w:rsidP="006C2B94">
            <w:r w:rsidRPr="00822BC6">
              <w:t>25-29</w:t>
            </w:r>
          </w:p>
        </w:tc>
        <w:tc>
          <w:tcPr>
            <w:tcW w:w="1264" w:type="dxa"/>
            <w:tcBorders>
              <w:top w:val="nil"/>
              <w:left w:val="single" w:sz="4" w:space="0" w:color="auto"/>
              <w:bottom w:val="nil"/>
              <w:right w:val="nil"/>
            </w:tcBorders>
            <w:shd w:val="clear" w:color="auto" w:fill="auto"/>
            <w:noWrap/>
            <w:vAlign w:val="bottom"/>
          </w:tcPr>
          <w:p w14:paraId="579C2CD5" w14:textId="486CFC2F" w:rsidR="000764D5" w:rsidRPr="00822BC6" w:rsidRDefault="000764D5" w:rsidP="000764D5">
            <w:pPr>
              <w:keepNext/>
              <w:jc w:val="right"/>
              <w:rPr>
                <w:rFonts w:asciiTheme="minorHAnsi" w:hAnsiTheme="minorHAnsi" w:cs="Arial"/>
                <w:szCs w:val="23"/>
              </w:rPr>
            </w:pPr>
            <w:r w:rsidRPr="00822BC6">
              <w:rPr>
                <w:rFonts w:cs="Arial"/>
                <w:szCs w:val="23"/>
              </w:rPr>
              <w:t>21,501</w:t>
            </w:r>
          </w:p>
        </w:tc>
        <w:tc>
          <w:tcPr>
            <w:tcW w:w="1265" w:type="dxa"/>
            <w:tcBorders>
              <w:top w:val="nil"/>
              <w:left w:val="nil"/>
              <w:bottom w:val="nil"/>
              <w:right w:val="nil"/>
            </w:tcBorders>
            <w:shd w:val="clear" w:color="auto" w:fill="auto"/>
            <w:noWrap/>
            <w:vAlign w:val="bottom"/>
          </w:tcPr>
          <w:p w14:paraId="1D70CBB6" w14:textId="18137C61" w:rsidR="000764D5" w:rsidRPr="00822BC6" w:rsidRDefault="000764D5" w:rsidP="000764D5">
            <w:pPr>
              <w:keepNext/>
              <w:jc w:val="right"/>
              <w:rPr>
                <w:rFonts w:asciiTheme="minorHAnsi" w:hAnsiTheme="minorHAnsi" w:cs="Arial"/>
                <w:szCs w:val="23"/>
              </w:rPr>
            </w:pPr>
            <w:r w:rsidRPr="00822BC6">
              <w:rPr>
                <w:rFonts w:cs="Arial"/>
                <w:szCs w:val="23"/>
              </w:rPr>
              <w:t>556</w:t>
            </w:r>
          </w:p>
        </w:tc>
        <w:tc>
          <w:tcPr>
            <w:tcW w:w="1265" w:type="dxa"/>
            <w:tcBorders>
              <w:top w:val="nil"/>
              <w:left w:val="nil"/>
              <w:bottom w:val="nil"/>
              <w:right w:val="nil"/>
            </w:tcBorders>
            <w:shd w:val="clear" w:color="auto" w:fill="auto"/>
            <w:noWrap/>
            <w:vAlign w:val="bottom"/>
          </w:tcPr>
          <w:p w14:paraId="0B43C0EA" w14:textId="3E975EE5" w:rsidR="000764D5" w:rsidRPr="00822BC6" w:rsidRDefault="000764D5" w:rsidP="000764D5">
            <w:pPr>
              <w:keepNext/>
              <w:jc w:val="right"/>
              <w:rPr>
                <w:rFonts w:asciiTheme="minorHAnsi" w:hAnsiTheme="minorHAnsi" w:cs="Arial"/>
                <w:szCs w:val="23"/>
              </w:rPr>
            </w:pPr>
            <w:r w:rsidRPr="00822BC6">
              <w:rPr>
                <w:rFonts w:cs="Arial"/>
                <w:szCs w:val="23"/>
              </w:rPr>
              <w:t>1,321</w:t>
            </w:r>
          </w:p>
        </w:tc>
        <w:tc>
          <w:tcPr>
            <w:tcW w:w="1264" w:type="dxa"/>
            <w:tcBorders>
              <w:top w:val="nil"/>
              <w:left w:val="nil"/>
              <w:bottom w:val="nil"/>
              <w:right w:val="nil"/>
            </w:tcBorders>
            <w:shd w:val="clear" w:color="auto" w:fill="auto"/>
            <w:noWrap/>
            <w:vAlign w:val="bottom"/>
          </w:tcPr>
          <w:p w14:paraId="414C8289" w14:textId="50203FDF" w:rsidR="000764D5" w:rsidRPr="00822BC6" w:rsidRDefault="000764D5" w:rsidP="000764D5">
            <w:pPr>
              <w:keepNext/>
              <w:jc w:val="right"/>
              <w:rPr>
                <w:rFonts w:asciiTheme="minorHAnsi" w:hAnsiTheme="minorHAnsi" w:cs="Arial"/>
                <w:szCs w:val="23"/>
              </w:rPr>
            </w:pPr>
            <w:r w:rsidRPr="00822BC6">
              <w:rPr>
                <w:rFonts w:cs="Arial"/>
                <w:szCs w:val="23"/>
              </w:rPr>
              <w:t>198</w:t>
            </w:r>
          </w:p>
        </w:tc>
        <w:tc>
          <w:tcPr>
            <w:tcW w:w="1265" w:type="dxa"/>
            <w:tcBorders>
              <w:top w:val="nil"/>
              <w:left w:val="nil"/>
              <w:bottom w:val="nil"/>
              <w:right w:val="nil"/>
            </w:tcBorders>
            <w:shd w:val="clear" w:color="auto" w:fill="auto"/>
            <w:noWrap/>
            <w:vAlign w:val="bottom"/>
          </w:tcPr>
          <w:p w14:paraId="2F389E15" w14:textId="003F2F33" w:rsidR="000764D5" w:rsidRPr="00822BC6" w:rsidRDefault="000764D5" w:rsidP="000764D5">
            <w:pPr>
              <w:keepNext/>
              <w:jc w:val="right"/>
              <w:rPr>
                <w:rFonts w:asciiTheme="minorHAnsi" w:hAnsiTheme="minorHAnsi" w:cs="Arial"/>
                <w:szCs w:val="23"/>
              </w:rPr>
            </w:pPr>
            <w:r w:rsidRPr="00822BC6">
              <w:rPr>
                <w:rFonts w:cs="Arial"/>
                <w:szCs w:val="23"/>
              </w:rPr>
              <w:t>405</w:t>
            </w:r>
          </w:p>
        </w:tc>
        <w:tc>
          <w:tcPr>
            <w:tcW w:w="1265" w:type="dxa"/>
            <w:tcBorders>
              <w:top w:val="nil"/>
              <w:left w:val="nil"/>
              <w:bottom w:val="nil"/>
              <w:right w:val="nil"/>
            </w:tcBorders>
            <w:shd w:val="clear" w:color="auto" w:fill="auto"/>
            <w:noWrap/>
            <w:vAlign w:val="bottom"/>
          </w:tcPr>
          <w:p w14:paraId="2A155D14" w14:textId="13025B32"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4" w:type="dxa"/>
            <w:tcBorders>
              <w:top w:val="nil"/>
              <w:left w:val="nil"/>
              <w:bottom w:val="nil"/>
              <w:right w:val="nil"/>
            </w:tcBorders>
            <w:shd w:val="clear" w:color="auto" w:fill="auto"/>
            <w:noWrap/>
            <w:vAlign w:val="bottom"/>
          </w:tcPr>
          <w:p w14:paraId="10A08CC1" w14:textId="5C715253" w:rsidR="000764D5" w:rsidRPr="00822BC6" w:rsidRDefault="000764D5" w:rsidP="000764D5">
            <w:pPr>
              <w:keepNext/>
              <w:jc w:val="right"/>
              <w:rPr>
                <w:rFonts w:asciiTheme="minorHAnsi" w:hAnsiTheme="minorHAnsi" w:cs="Arial"/>
                <w:szCs w:val="23"/>
              </w:rPr>
            </w:pPr>
            <w:r w:rsidRPr="00822BC6">
              <w:rPr>
                <w:rFonts w:cs="Arial"/>
                <w:szCs w:val="23"/>
              </w:rPr>
              <w:t>14</w:t>
            </w:r>
          </w:p>
        </w:tc>
        <w:tc>
          <w:tcPr>
            <w:tcW w:w="1265" w:type="dxa"/>
            <w:tcBorders>
              <w:top w:val="nil"/>
              <w:left w:val="nil"/>
              <w:bottom w:val="nil"/>
              <w:right w:val="nil"/>
            </w:tcBorders>
            <w:shd w:val="clear" w:color="auto" w:fill="auto"/>
            <w:noWrap/>
            <w:vAlign w:val="bottom"/>
          </w:tcPr>
          <w:p w14:paraId="7A447C56" w14:textId="0270151A"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3062E03C" w14:textId="20E62F0F"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single" w:sz="4" w:space="0" w:color="auto"/>
            </w:tcBorders>
            <w:shd w:val="clear" w:color="auto" w:fill="auto"/>
            <w:noWrap/>
            <w:vAlign w:val="bottom"/>
          </w:tcPr>
          <w:p w14:paraId="5C413456" w14:textId="39A81729" w:rsidR="000764D5" w:rsidRPr="00822BC6" w:rsidRDefault="000764D5" w:rsidP="000764D5">
            <w:pPr>
              <w:keepNext/>
              <w:jc w:val="right"/>
              <w:rPr>
                <w:rFonts w:asciiTheme="minorHAnsi" w:hAnsiTheme="minorHAnsi" w:cs="Arial"/>
                <w:szCs w:val="23"/>
              </w:rPr>
            </w:pPr>
            <w:r w:rsidRPr="00822BC6">
              <w:rPr>
                <w:rFonts w:cs="Arial"/>
                <w:szCs w:val="23"/>
              </w:rPr>
              <w:t>23,995</w:t>
            </w:r>
          </w:p>
        </w:tc>
      </w:tr>
      <w:tr w:rsidR="000764D5" w:rsidRPr="00822BC6" w14:paraId="2345CC76"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89F5FAB" w14:textId="77777777" w:rsidR="000764D5" w:rsidRPr="00822BC6" w:rsidRDefault="000764D5" w:rsidP="006C2B94">
            <w:r w:rsidRPr="00822BC6">
              <w:t>30-34</w:t>
            </w:r>
          </w:p>
        </w:tc>
        <w:tc>
          <w:tcPr>
            <w:tcW w:w="1264" w:type="dxa"/>
            <w:tcBorders>
              <w:top w:val="nil"/>
              <w:left w:val="single" w:sz="4" w:space="0" w:color="auto"/>
              <w:bottom w:val="nil"/>
              <w:right w:val="nil"/>
            </w:tcBorders>
            <w:shd w:val="clear" w:color="auto" w:fill="auto"/>
            <w:noWrap/>
            <w:vAlign w:val="bottom"/>
          </w:tcPr>
          <w:p w14:paraId="0525E0DE" w14:textId="008D6008" w:rsidR="000764D5" w:rsidRPr="00822BC6" w:rsidRDefault="000764D5" w:rsidP="000764D5">
            <w:pPr>
              <w:keepNext/>
              <w:jc w:val="right"/>
              <w:rPr>
                <w:rFonts w:asciiTheme="minorHAnsi" w:hAnsiTheme="minorHAnsi" w:cs="Arial"/>
                <w:szCs w:val="23"/>
              </w:rPr>
            </w:pPr>
            <w:r w:rsidRPr="00822BC6">
              <w:rPr>
                <w:rFonts w:cs="Arial"/>
                <w:szCs w:val="23"/>
              </w:rPr>
              <w:t>21,579</w:t>
            </w:r>
          </w:p>
        </w:tc>
        <w:tc>
          <w:tcPr>
            <w:tcW w:w="1265" w:type="dxa"/>
            <w:tcBorders>
              <w:top w:val="nil"/>
              <w:left w:val="nil"/>
              <w:bottom w:val="nil"/>
              <w:right w:val="nil"/>
            </w:tcBorders>
            <w:shd w:val="clear" w:color="auto" w:fill="auto"/>
            <w:noWrap/>
            <w:vAlign w:val="bottom"/>
          </w:tcPr>
          <w:p w14:paraId="19304B8A" w14:textId="4AA9C81B" w:rsidR="000764D5" w:rsidRPr="00822BC6" w:rsidRDefault="000764D5" w:rsidP="000764D5">
            <w:pPr>
              <w:keepNext/>
              <w:jc w:val="right"/>
              <w:rPr>
                <w:rFonts w:asciiTheme="minorHAnsi" w:hAnsiTheme="minorHAnsi" w:cs="Arial"/>
                <w:szCs w:val="23"/>
              </w:rPr>
            </w:pPr>
            <w:r w:rsidRPr="00822BC6">
              <w:rPr>
                <w:rFonts w:cs="Arial"/>
                <w:szCs w:val="23"/>
              </w:rPr>
              <w:t>459</w:t>
            </w:r>
          </w:p>
        </w:tc>
        <w:tc>
          <w:tcPr>
            <w:tcW w:w="1265" w:type="dxa"/>
            <w:tcBorders>
              <w:top w:val="nil"/>
              <w:left w:val="nil"/>
              <w:bottom w:val="nil"/>
              <w:right w:val="nil"/>
            </w:tcBorders>
            <w:shd w:val="clear" w:color="auto" w:fill="auto"/>
            <w:noWrap/>
            <w:vAlign w:val="bottom"/>
          </w:tcPr>
          <w:p w14:paraId="6CCEAB05" w14:textId="6E6E8C4C" w:rsidR="000764D5" w:rsidRPr="00822BC6" w:rsidRDefault="000764D5" w:rsidP="000764D5">
            <w:pPr>
              <w:keepNext/>
              <w:jc w:val="right"/>
              <w:rPr>
                <w:rFonts w:asciiTheme="minorHAnsi" w:hAnsiTheme="minorHAnsi" w:cs="Arial"/>
                <w:szCs w:val="23"/>
              </w:rPr>
            </w:pPr>
            <w:r w:rsidRPr="00822BC6">
              <w:rPr>
                <w:rFonts w:cs="Arial"/>
                <w:szCs w:val="23"/>
              </w:rPr>
              <w:t>796</w:t>
            </w:r>
          </w:p>
        </w:tc>
        <w:tc>
          <w:tcPr>
            <w:tcW w:w="1264" w:type="dxa"/>
            <w:tcBorders>
              <w:top w:val="nil"/>
              <w:left w:val="nil"/>
              <w:bottom w:val="nil"/>
              <w:right w:val="nil"/>
            </w:tcBorders>
            <w:shd w:val="clear" w:color="auto" w:fill="auto"/>
            <w:noWrap/>
            <w:vAlign w:val="bottom"/>
          </w:tcPr>
          <w:p w14:paraId="4F83E05E" w14:textId="220938C5" w:rsidR="000764D5" w:rsidRPr="00822BC6" w:rsidRDefault="000764D5" w:rsidP="000764D5">
            <w:pPr>
              <w:keepNext/>
              <w:jc w:val="right"/>
              <w:rPr>
                <w:rFonts w:asciiTheme="minorHAnsi" w:hAnsiTheme="minorHAnsi" w:cs="Arial"/>
                <w:szCs w:val="23"/>
              </w:rPr>
            </w:pPr>
            <w:r w:rsidRPr="00822BC6">
              <w:rPr>
                <w:rFonts w:cs="Arial"/>
                <w:szCs w:val="23"/>
              </w:rPr>
              <w:t>149</w:t>
            </w:r>
          </w:p>
        </w:tc>
        <w:tc>
          <w:tcPr>
            <w:tcW w:w="1265" w:type="dxa"/>
            <w:tcBorders>
              <w:top w:val="nil"/>
              <w:left w:val="nil"/>
              <w:bottom w:val="nil"/>
              <w:right w:val="nil"/>
            </w:tcBorders>
            <w:shd w:val="clear" w:color="auto" w:fill="auto"/>
            <w:noWrap/>
            <w:vAlign w:val="bottom"/>
          </w:tcPr>
          <w:p w14:paraId="1143523D" w14:textId="56D3AC77" w:rsidR="000764D5" w:rsidRPr="00822BC6" w:rsidRDefault="000764D5" w:rsidP="000764D5">
            <w:pPr>
              <w:keepNext/>
              <w:jc w:val="right"/>
              <w:rPr>
                <w:rFonts w:asciiTheme="minorHAnsi" w:hAnsiTheme="minorHAnsi" w:cs="Arial"/>
                <w:szCs w:val="23"/>
              </w:rPr>
            </w:pPr>
            <w:r w:rsidRPr="00822BC6">
              <w:rPr>
                <w:rFonts w:cs="Arial"/>
                <w:szCs w:val="23"/>
              </w:rPr>
              <w:t>318</w:t>
            </w:r>
          </w:p>
        </w:tc>
        <w:tc>
          <w:tcPr>
            <w:tcW w:w="1265" w:type="dxa"/>
            <w:tcBorders>
              <w:top w:val="nil"/>
              <w:left w:val="nil"/>
              <w:bottom w:val="nil"/>
              <w:right w:val="nil"/>
            </w:tcBorders>
            <w:shd w:val="clear" w:color="auto" w:fill="auto"/>
            <w:noWrap/>
            <w:vAlign w:val="bottom"/>
          </w:tcPr>
          <w:p w14:paraId="5EB6AAB3" w14:textId="118C3556" w:rsidR="000764D5" w:rsidRPr="00822BC6" w:rsidRDefault="000764D5" w:rsidP="000764D5">
            <w:pPr>
              <w:keepNext/>
              <w:jc w:val="right"/>
              <w:rPr>
                <w:rFonts w:asciiTheme="minorHAnsi" w:hAnsiTheme="minorHAnsi" w:cs="Arial"/>
                <w:szCs w:val="23"/>
              </w:rPr>
            </w:pPr>
            <w:r w:rsidRPr="00822BC6">
              <w:rPr>
                <w:rFonts w:cs="Arial"/>
                <w:szCs w:val="23"/>
              </w:rPr>
              <w:t>1</w:t>
            </w:r>
          </w:p>
        </w:tc>
        <w:tc>
          <w:tcPr>
            <w:tcW w:w="1264" w:type="dxa"/>
            <w:tcBorders>
              <w:top w:val="nil"/>
              <w:left w:val="nil"/>
              <w:bottom w:val="nil"/>
              <w:right w:val="nil"/>
            </w:tcBorders>
            <w:shd w:val="clear" w:color="auto" w:fill="auto"/>
            <w:noWrap/>
            <w:vAlign w:val="bottom"/>
          </w:tcPr>
          <w:p w14:paraId="20BF8C3E" w14:textId="4AE6F17E" w:rsidR="000764D5" w:rsidRPr="00822BC6" w:rsidRDefault="000764D5" w:rsidP="000764D5">
            <w:pPr>
              <w:keepNext/>
              <w:jc w:val="right"/>
              <w:rPr>
                <w:rFonts w:asciiTheme="minorHAnsi" w:hAnsiTheme="minorHAnsi" w:cs="Arial"/>
                <w:szCs w:val="23"/>
              </w:rPr>
            </w:pPr>
            <w:r w:rsidRPr="00822BC6">
              <w:rPr>
                <w:rFonts w:cs="Arial"/>
                <w:szCs w:val="23"/>
              </w:rPr>
              <w:t>22</w:t>
            </w:r>
          </w:p>
        </w:tc>
        <w:tc>
          <w:tcPr>
            <w:tcW w:w="1265" w:type="dxa"/>
            <w:tcBorders>
              <w:top w:val="nil"/>
              <w:left w:val="nil"/>
              <w:bottom w:val="nil"/>
              <w:right w:val="nil"/>
            </w:tcBorders>
            <w:shd w:val="clear" w:color="auto" w:fill="auto"/>
            <w:noWrap/>
            <w:vAlign w:val="bottom"/>
          </w:tcPr>
          <w:p w14:paraId="6F73D99F" w14:textId="18CB5308" w:rsidR="000764D5" w:rsidRPr="00822BC6" w:rsidRDefault="000764D5" w:rsidP="000764D5">
            <w:pPr>
              <w:keepNext/>
              <w:jc w:val="right"/>
              <w:rPr>
                <w:rFonts w:asciiTheme="minorHAnsi" w:hAnsiTheme="minorHAnsi" w:cs="Arial"/>
                <w:szCs w:val="23"/>
              </w:rPr>
            </w:pPr>
            <w:r w:rsidRPr="00822BC6">
              <w:rPr>
                <w:rFonts w:cs="Arial"/>
                <w:szCs w:val="23"/>
              </w:rPr>
              <w:t>1</w:t>
            </w:r>
          </w:p>
        </w:tc>
        <w:tc>
          <w:tcPr>
            <w:tcW w:w="1265" w:type="dxa"/>
            <w:gridSpan w:val="2"/>
            <w:tcBorders>
              <w:top w:val="nil"/>
              <w:left w:val="nil"/>
              <w:bottom w:val="nil"/>
              <w:right w:val="single" w:sz="4" w:space="0" w:color="auto"/>
            </w:tcBorders>
            <w:shd w:val="clear" w:color="auto" w:fill="auto"/>
            <w:noWrap/>
            <w:vAlign w:val="bottom"/>
          </w:tcPr>
          <w:p w14:paraId="4A70A451" w14:textId="4B3D0EBB"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single" w:sz="4" w:space="0" w:color="auto"/>
            </w:tcBorders>
            <w:shd w:val="clear" w:color="auto" w:fill="auto"/>
            <w:noWrap/>
            <w:vAlign w:val="bottom"/>
          </w:tcPr>
          <w:p w14:paraId="5E5CA57E" w14:textId="006AF7F3" w:rsidR="000764D5" w:rsidRPr="00822BC6" w:rsidRDefault="000764D5" w:rsidP="000764D5">
            <w:pPr>
              <w:keepNext/>
              <w:jc w:val="right"/>
              <w:rPr>
                <w:rFonts w:asciiTheme="minorHAnsi" w:hAnsiTheme="minorHAnsi" w:cs="Arial"/>
                <w:szCs w:val="23"/>
              </w:rPr>
            </w:pPr>
            <w:r w:rsidRPr="00822BC6">
              <w:rPr>
                <w:rFonts w:cs="Arial"/>
                <w:szCs w:val="23"/>
              </w:rPr>
              <w:t>23,325</w:t>
            </w:r>
          </w:p>
        </w:tc>
      </w:tr>
      <w:tr w:rsidR="000764D5" w:rsidRPr="00822BC6" w14:paraId="25309389"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47C17DBE" w14:textId="77777777" w:rsidR="000764D5" w:rsidRPr="00822BC6" w:rsidRDefault="000764D5" w:rsidP="006C2B94">
            <w:r w:rsidRPr="00822BC6">
              <w:t>35-39</w:t>
            </w:r>
          </w:p>
        </w:tc>
        <w:tc>
          <w:tcPr>
            <w:tcW w:w="1264" w:type="dxa"/>
            <w:tcBorders>
              <w:top w:val="nil"/>
              <w:left w:val="single" w:sz="4" w:space="0" w:color="auto"/>
              <w:bottom w:val="nil"/>
              <w:right w:val="nil"/>
            </w:tcBorders>
            <w:shd w:val="clear" w:color="auto" w:fill="auto"/>
            <w:noWrap/>
            <w:vAlign w:val="bottom"/>
          </w:tcPr>
          <w:p w14:paraId="6501C8AC" w14:textId="22B6DADA" w:rsidR="000764D5" w:rsidRPr="00822BC6" w:rsidRDefault="000764D5" w:rsidP="000764D5">
            <w:pPr>
              <w:keepNext/>
              <w:jc w:val="right"/>
              <w:rPr>
                <w:rFonts w:asciiTheme="minorHAnsi" w:hAnsiTheme="minorHAnsi" w:cs="Arial"/>
                <w:szCs w:val="23"/>
              </w:rPr>
            </w:pPr>
            <w:r w:rsidRPr="00822BC6">
              <w:rPr>
                <w:rFonts w:cs="Arial"/>
                <w:szCs w:val="23"/>
              </w:rPr>
              <w:t>20,733</w:t>
            </w:r>
          </w:p>
        </w:tc>
        <w:tc>
          <w:tcPr>
            <w:tcW w:w="1265" w:type="dxa"/>
            <w:tcBorders>
              <w:top w:val="nil"/>
              <w:left w:val="nil"/>
              <w:bottom w:val="nil"/>
              <w:right w:val="nil"/>
            </w:tcBorders>
            <w:shd w:val="clear" w:color="auto" w:fill="auto"/>
            <w:noWrap/>
            <w:vAlign w:val="bottom"/>
          </w:tcPr>
          <w:p w14:paraId="107C68D8" w14:textId="5BF6B22A" w:rsidR="000764D5" w:rsidRPr="00822BC6" w:rsidRDefault="000764D5" w:rsidP="000764D5">
            <w:pPr>
              <w:keepNext/>
              <w:jc w:val="right"/>
              <w:rPr>
                <w:rFonts w:asciiTheme="minorHAnsi" w:hAnsiTheme="minorHAnsi" w:cs="Arial"/>
                <w:szCs w:val="23"/>
              </w:rPr>
            </w:pPr>
            <w:r w:rsidRPr="00822BC6">
              <w:rPr>
                <w:rFonts w:cs="Arial"/>
                <w:szCs w:val="23"/>
              </w:rPr>
              <w:t>366</w:t>
            </w:r>
          </w:p>
        </w:tc>
        <w:tc>
          <w:tcPr>
            <w:tcW w:w="1265" w:type="dxa"/>
            <w:tcBorders>
              <w:top w:val="nil"/>
              <w:left w:val="nil"/>
              <w:bottom w:val="nil"/>
              <w:right w:val="nil"/>
            </w:tcBorders>
            <w:shd w:val="clear" w:color="auto" w:fill="auto"/>
            <w:noWrap/>
            <w:vAlign w:val="bottom"/>
          </w:tcPr>
          <w:p w14:paraId="0FCEF1B3" w14:textId="221DD9DA" w:rsidR="000764D5" w:rsidRPr="00822BC6" w:rsidRDefault="000764D5" w:rsidP="000764D5">
            <w:pPr>
              <w:keepNext/>
              <w:jc w:val="right"/>
              <w:rPr>
                <w:rFonts w:asciiTheme="minorHAnsi" w:hAnsiTheme="minorHAnsi" w:cs="Arial"/>
                <w:szCs w:val="23"/>
              </w:rPr>
            </w:pPr>
            <w:r w:rsidRPr="00822BC6">
              <w:rPr>
                <w:rFonts w:cs="Arial"/>
                <w:szCs w:val="23"/>
              </w:rPr>
              <w:t>511</w:t>
            </w:r>
          </w:p>
        </w:tc>
        <w:tc>
          <w:tcPr>
            <w:tcW w:w="1264" w:type="dxa"/>
            <w:tcBorders>
              <w:top w:val="nil"/>
              <w:left w:val="nil"/>
              <w:bottom w:val="nil"/>
              <w:right w:val="nil"/>
            </w:tcBorders>
            <w:shd w:val="clear" w:color="auto" w:fill="auto"/>
            <w:noWrap/>
            <w:vAlign w:val="bottom"/>
          </w:tcPr>
          <w:p w14:paraId="111B2198" w14:textId="6E3B413B" w:rsidR="000764D5" w:rsidRPr="00822BC6" w:rsidRDefault="000764D5" w:rsidP="000764D5">
            <w:pPr>
              <w:keepNext/>
              <w:jc w:val="right"/>
              <w:rPr>
                <w:rFonts w:asciiTheme="minorHAnsi" w:hAnsiTheme="minorHAnsi" w:cs="Arial"/>
                <w:szCs w:val="23"/>
              </w:rPr>
            </w:pPr>
            <w:r w:rsidRPr="00822BC6">
              <w:rPr>
                <w:rFonts w:cs="Arial"/>
                <w:szCs w:val="23"/>
              </w:rPr>
              <w:t>111</w:t>
            </w:r>
          </w:p>
        </w:tc>
        <w:tc>
          <w:tcPr>
            <w:tcW w:w="1265" w:type="dxa"/>
            <w:tcBorders>
              <w:top w:val="nil"/>
              <w:left w:val="nil"/>
              <w:bottom w:val="nil"/>
              <w:right w:val="nil"/>
            </w:tcBorders>
            <w:shd w:val="clear" w:color="auto" w:fill="auto"/>
            <w:noWrap/>
            <w:vAlign w:val="bottom"/>
          </w:tcPr>
          <w:p w14:paraId="58E47538" w14:textId="724267BF" w:rsidR="000764D5" w:rsidRPr="00822BC6" w:rsidRDefault="000764D5" w:rsidP="000764D5">
            <w:pPr>
              <w:keepNext/>
              <w:jc w:val="right"/>
              <w:rPr>
                <w:rFonts w:asciiTheme="minorHAnsi" w:hAnsiTheme="minorHAnsi" w:cs="Arial"/>
                <w:szCs w:val="23"/>
              </w:rPr>
            </w:pPr>
            <w:r w:rsidRPr="00822BC6">
              <w:rPr>
                <w:rFonts w:cs="Arial"/>
                <w:szCs w:val="23"/>
              </w:rPr>
              <w:t>189</w:t>
            </w:r>
          </w:p>
        </w:tc>
        <w:tc>
          <w:tcPr>
            <w:tcW w:w="1265" w:type="dxa"/>
            <w:tcBorders>
              <w:top w:val="nil"/>
              <w:left w:val="nil"/>
              <w:bottom w:val="nil"/>
              <w:right w:val="nil"/>
            </w:tcBorders>
            <w:shd w:val="clear" w:color="auto" w:fill="auto"/>
            <w:noWrap/>
            <w:vAlign w:val="bottom"/>
          </w:tcPr>
          <w:p w14:paraId="4F71DD9A" w14:textId="7892F934"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4" w:type="dxa"/>
            <w:tcBorders>
              <w:top w:val="nil"/>
              <w:left w:val="nil"/>
              <w:bottom w:val="nil"/>
              <w:right w:val="nil"/>
            </w:tcBorders>
            <w:shd w:val="clear" w:color="auto" w:fill="auto"/>
            <w:noWrap/>
            <w:vAlign w:val="bottom"/>
          </w:tcPr>
          <w:p w14:paraId="5E4F4B3D" w14:textId="396F329B" w:rsidR="000764D5" w:rsidRPr="00822BC6" w:rsidRDefault="000764D5" w:rsidP="000764D5">
            <w:pPr>
              <w:keepNext/>
              <w:jc w:val="right"/>
              <w:rPr>
                <w:rFonts w:asciiTheme="minorHAnsi" w:hAnsiTheme="minorHAnsi" w:cs="Arial"/>
                <w:szCs w:val="23"/>
              </w:rPr>
            </w:pPr>
            <w:r w:rsidRPr="00822BC6">
              <w:rPr>
                <w:rFonts w:cs="Arial"/>
                <w:szCs w:val="23"/>
              </w:rPr>
              <w:t>20</w:t>
            </w:r>
          </w:p>
        </w:tc>
        <w:tc>
          <w:tcPr>
            <w:tcW w:w="1265" w:type="dxa"/>
            <w:tcBorders>
              <w:top w:val="nil"/>
              <w:left w:val="nil"/>
              <w:bottom w:val="nil"/>
              <w:right w:val="nil"/>
            </w:tcBorders>
            <w:shd w:val="clear" w:color="auto" w:fill="auto"/>
            <w:noWrap/>
            <w:vAlign w:val="bottom"/>
          </w:tcPr>
          <w:p w14:paraId="23064B63" w14:textId="79F541BE"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4386E1D7" w14:textId="50E80345"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single" w:sz="4" w:space="0" w:color="auto"/>
            </w:tcBorders>
            <w:shd w:val="clear" w:color="auto" w:fill="auto"/>
            <w:noWrap/>
            <w:vAlign w:val="bottom"/>
          </w:tcPr>
          <w:p w14:paraId="2892DCE2" w14:textId="6FD2419C" w:rsidR="000764D5" w:rsidRPr="00822BC6" w:rsidRDefault="000764D5" w:rsidP="000764D5">
            <w:pPr>
              <w:keepNext/>
              <w:jc w:val="right"/>
              <w:rPr>
                <w:rFonts w:asciiTheme="minorHAnsi" w:hAnsiTheme="minorHAnsi" w:cs="Arial"/>
                <w:szCs w:val="23"/>
              </w:rPr>
            </w:pPr>
            <w:r w:rsidRPr="00822BC6">
              <w:rPr>
                <w:rFonts w:cs="Arial"/>
                <w:szCs w:val="23"/>
              </w:rPr>
              <w:t>21,930</w:t>
            </w:r>
          </w:p>
        </w:tc>
      </w:tr>
      <w:tr w:rsidR="000764D5" w:rsidRPr="00822BC6" w14:paraId="36CA08E1"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5398A28B" w14:textId="77777777" w:rsidR="000764D5" w:rsidRPr="00822BC6" w:rsidRDefault="000764D5" w:rsidP="006C2B94">
            <w:r w:rsidRPr="00822BC6">
              <w:t>40-44</w:t>
            </w:r>
          </w:p>
        </w:tc>
        <w:tc>
          <w:tcPr>
            <w:tcW w:w="1264" w:type="dxa"/>
            <w:tcBorders>
              <w:top w:val="nil"/>
              <w:left w:val="single" w:sz="4" w:space="0" w:color="auto"/>
              <w:bottom w:val="nil"/>
              <w:right w:val="nil"/>
            </w:tcBorders>
            <w:shd w:val="clear" w:color="auto" w:fill="auto"/>
            <w:noWrap/>
            <w:vAlign w:val="bottom"/>
          </w:tcPr>
          <w:p w14:paraId="21A09C0B" w14:textId="702BEBD0" w:rsidR="000764D5" w:rsidRPr="00822BC6" w:rsidRDefault="000764D5" w:rsidP="000764D5">
            <w:pPr>
              <w:keepNext/>
              <w:jc w:val="right"/>
              <w:rPr>
                <w:rFonts w:asciiTheme="minorHAnsi" w:hAnsiTheme="minorHAnsi" w:cs="Arial"/>
                <w:szCs w:val="23"/>
              </w:rPr>
            </w:pPr>
            <w:r w:rsidRPr="00822BC6">
              <w:rPr>
                <w:rFonts w:cs="Arial"/>
                <w:szCs w:val="23"/>
              </w:rPr>
              <w:t>21,071</w:t>
            </w:r>
          </w:p>
        </w:tc>
        <w:tc>
          <w:tcPr>
            <w:tcW w:w="1265" w:type="dxa"/>
            <w:tcBorders>
              <w:top w:val="nil"/>
              <w:left w:val="nil"/>
              <w:bottom w:val="nil"/>
              <w:right w:val="nil"/>
            </w:tcBorders>
            <w:shd w:val="clear" w:color="auto" w:fill="auto"/>
            <w:noWrap/>
            <w:vAlign w:val="bottom"/>
          </w:tcPr>
          <w:p w14:paraId="298F1AE7" w14:textId="60028B5D" w:rsidR="000764D5" w:rsidRPr="00822BC6" w:rsidRDefault="000764D5" w:rsidP="000764D5">
            <w:pPr>
              <w:keepNext/>
              <w:jc w:val="right"/>
              <w:rPr>
                <w:rFonts w:asciiTheme="minorHAnsi" w:hAnsiTheme="minorHAnsi" w:cs="Arial"/>
                <w:szCs w:val="23"/>
              </w:rPr>
            </w:pPr>
            <w:r w:rsidRPr="00822BC6">
              <w:rPr>
                <w:rFonts w:cs="Arial"/>
                <w:szCs w:val="23"/>
              </w:rPr>
              <w:t>356</w:t>
            </w:r>
          </w:p>
        </w:tc>
        <w:tc>
          <w:tcPr>
            <w:tcW w:w="1265" w:type="dxa"/>
            <w:tcBorders>
              <w:top w:val="nil"/>
              <w:left w:val="nil"/>
              <w:bottom w:val="nil"/>
              <w:right w:val="nil"/>
            </w:tcBorders>
            <w:shd w:val="clear" w:color="auto" w:fill="auto"/>
            <w:noWrap/>
            <w:vAlign w:val="bottom"/>
          </w:tcPr>
          <w:p w14:paraId="7207DFA4" w14:textId="5CA951EA" w:rsidR="000764D5" w:rsidRPr="00822BC6" w:rsidRDefault="000764D5" w:rsidP="000764D5">
            <w:pPr>
              <w:keepNext/>
              <w:jc w:val="right"/>
              <w:rPr>
                <w:rFonts w:asciiTheme="minorHAnsi" w:hAnsiTheme="minorHAnsi" w:cs="Arial"/>
                <w:szCs w:val="23"/>
              </w:rPr>
            </w:pPr>
            <w:r w:rsidRPr="00822BC6">
              <w:rPr>
                <w:rFonts w:cs="Arial"/>
                <w:szCs w:val="23"/>
              </w:rPr>
              <w:t>469</w:t>
            </w:r>
          </w:p>
        </w:tc>
        <w:tc>
          <w:tcPr>
            <w:tcW w:w="1264" w:type="dxa"/>
            <w:tcBorders>
              <w:top w:val="nil"/>
              <w:left w:val="nil"/>
              <w:bottom w:val="nil"/>
              <w:right w:val="nil"/>
            </w:tcBorders>
            <w:shd w:val="clear" w:color="auto" w:fill="auto"/>
            <w:noWrap/>
            <w:vAlign w:val="bottom"/>
          </w:tcPr>
          <w:p w14:paraId="331B7A9C" w14:textId="66B863C2" w:rsidR="000764D5" w:rsidRPr="00822BC6" w:rsidRDefault="000764D5" w:rsidP="000764D5">
            <w:pPr>
              <w:keepNext/>
              <w:jc w:val="right"/>
              <w:rPr>
                <w:rFonts w:asciiTheme="minorHAnsi" w:hAnsiTheme="minorHAnsi" w:cs="Arial"/>
                <w:szCs w:val="23"/>
              </w:rPr>
            </w:pPr>
            <w:r w:rsidRPr="00822BC6">
              <w:rPr>
                <w:rFonts w:cs="Arial"/>
                <w:szCs w:val="23"/>
              </w:rPr>
              <w:t>64</w:t>
            </w:r>
          </w:p>
        </w:tc>
        <w:tc>
          <w:tcPr>
            <w:tcW w:w="1265" w:type="dxa"/>
            <w:tcBorders>
              <w:top w:val="nil"/>
              <w:left w:val="nil"/>
              <w:bottom w:val="nil"/>
              <w:right w:val="nil"/>
            </w:tcBorders>
            <w:shd w:val="clear" w:color="auto" w:fill="auto"/>
            <w:noWrap/>
            <w:vAlign w:val="bottom"/>
          </w:tcPr>
          <w:p w14:paraId="403B7908" w14:textId="4AD7FCF1" w:rsidR="000764D5" w:rsidRPr="00822BC6" w:rsidRDefault="000764D5" w:rsidP="000764D5">
            <w:pPr>
              <w:keepNext/>
              <w:jc w:val="right"/>
              <w:rPr>
                <w:rFonts w:asciiTheme="minorHAnsi" w:hAnsiTheme="minorHAnsi" w:cs="Arial"/>
                <w:szCs w:val="23"/>
              </w:rPr>
            </w:pPr>
            <w:r w:rsidRPr="00822BC6">
              <w:rPr>
                <w:rFonts w:cs="Arial"/>
                <w:szCs w:val="23"/>
              </w:rPr>
              <w:t>102</w:t>
            </w:r>
          </w:p>
        </w:tc>
        <w:tc>
          <w:tcPr>
            <w:tcW w:w="1265" w:type="dxa"/>
            <w:tcBorders>
              <w:top w:val="nil"/>
              <w:left w:val="nil"/>
              <w:bottom w:val="nil"/>
              <w:right w:val="nil"/>
            </w:tcBorders>
            <w:shd w:val="clear" w:color="auto" w:fill="auto"/>
            <w:noWrap/>
            <w:vAlign w:val="bottom"/>
          </w:tcPr>
          <w:p w14:paraId="449EF0E3" w14:textId="5B0F7FDE" w:rsidR="000764D5" w:rsidRPr="00822BC6" w:rsidRDefault="000764D5" w:rsidP="000764D5">
            <w:pPr>
              <w:keepNext/>
              <w:jc w:val="right"/>
              <w:rPr>
                <w:rFonts w:asciiTheme="minorHAnsi" w:hAnsiTheme="minorHAnsi" w:cs="Arial"/>
                <w:szCs w:val="23"/>
              </w:rPr>
            </w:pPr>
            <w:r w:rsidRPr="00822BC6">
              <w:rPr>
                <w:rFonts w:cs="Arial"/>
                <w:szCs w:val="23"/>
              </w:rPr>
              <w:t>2</w:t>
            </w:r>
          </w:p>
        </w:tc>
        <w:tc>
          <w:tcPr>
            <w:tcW w:w="1264" w:type="dxa"/>
            <w:tcBorders>
              <w:top w:val="nil"/>
              <w:left w:val="nil"/>
              <w:bottom w:val="nil"/>
              <w:right w:val="nil"/>
            </w:tcBorders>
            <w:shd w:val="clear" w:color="auto" w:fill="auto"/>
            <w:noWrap/>
            <w:vAlign w:val="bottom"/>
          </w:tcPr>
          <w:p w14:paraId="208C0B29" w14:textId="7CA94B13" w:rsidR="000764D5" w:rsidRPr="00822BC6" w:rsidRDefault="000764D5" w:rsidP="000764D5">
            <w:pPr>
              <w:keepNext/>
              <w:jc w:val="right"/>
              <w:rPr>
                <w:rFonts w:asciiTheme="minorHAnsi" w:hAnsiTheme="minorHAnsi" w:cs="Arial"/>
                <w:szCs w:val="23"/>
              </w:rPr>
            </w:pPr>
            <w:r w:rsidRPr="00822BC6">
              <w:rPr>
                <w:rFonts w:cs="Arial"/>
                <w:szCs w:val="23"/>
              </w:rPr>
              <w:t>11</w:t>
            </w:r>
          </w:p>
        </w:tc>
        <w:tc>
          <w:tcPr>
            <w:tcW w:w="1265" w:type="dxa"/>
            <w:tcBorders>
              <w:top w:val="nil"/>
              <w:left w:val="nil"/>
              <w:bottom w:val="nil"/>
              <w:right w:val="nil"/>
            </w:tcBorders>
            <w:shd w:val="clear" w:color="auto" w:fill="auto"/>
            <w:noWrap/>
            <w:vAlign w:val="bottom"/>
          </w:tcPr>
          <w:p w14:paraId="3794DD71" w14:textId="05B21988" w:rsidR="000764D5" w:rsidRPr="00822BC6" w:rsidRDefault="000764D5" w:rsidP="000764D5">
            <w:pPr>
              <w:keepNext/>
              <w:jc w:val="right"/>
              <w:rPr>
                <w:rFonts w:asciiTheme="minorHAnsi" w:hAnsiTheme="minorHAnsi" w:cs="Arial"/>
                <w:szCs w:val="23"/>
              </w:rPr>
            </w:pPr>
            <w:r w:rsidRPr="00822BC6">
              <w:rPr>
                <w:rFonts w:cs="Arial"/>
                <w:szCs w:val="23"/>
              </w:rPr>
              <w:t>2</w:t>
            </w:r>
          </w:p>
        </w:tc>
        <w:tc>
          <w:tcPr>
            <w:tcW w:w="1265" w:type="dxa"/>
            <w:gridSpan w:val="2"/>
            <w:tcBorders>
              <w:top w:val="nil"/>
              <w:left w:val="nil"/>
              <w:bottom w:val="nil"/>
              <w:right w:val="single" w:sz="4" w:space="0" w:color="auto"/>
            </w:tcBorders>
            <w:shd w:val="clear" w:color="auto" w:fill="auto"/>
            <w:noWrap/>
            <w:vAlign w:val="bottom"/>
          </w:tcPr>
          <w:p w14:paraId="64FFFEB5" w14:textId="1C8A332D"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single" w:sz="4" w:space="0" w:color="auto"/>
            </w:tcBorders>
            <w:shd w:val="clear" w:color="auto" w:fill="auto"/>
            <w:noWrap/>
            <w:vAlign w:val="bottom"/>
          </w:tcPr>
          <w:p w14:paraId="4BDB4A9B" w14:textId="7CDA04BC" w:rsidR="000764D5" w:rsidRPr="00822BC6" w:rsidRDefault="000764D5" w:rsidP="000764D5">
            <w:pPr>
              <w:keepNext/>
              <w:jc w:val="right"/>
              <w:rPr>
                <w:rFonts w:asciiTheme="minorHAnsi" w:hAnsiTheme="minorHAnsi" w:cs="Arial"/>
                <w:szCs w:val="23"/>
              </w:rPr>
            </w:pPr>
            <w:r w:rsidRPr="00822BC6">
              <w:rPr>
                <w:rFonts w:cs="Arial"/>
                <w:szCs w:val="23"/>
              </w:rPr>
              <w:t>22,077</w:t>
            </w:r>
          </w:p>
        </w:tc>
      </w:tr>
      <w:tr w:rsidR="000764D5" w:rsidRPr="00822BC6" w14:paraId="5374FD8F"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7FC38124" w14:textId="77777777" w:rsidR="000764D5" w:rsidRPr="00822BC6" w:rsidRDefault="000764D5" w:rsidP="006C2B94">
            <w:r w:rsidRPr="00822BC6">
              <w:t>45-49</w:t>
            </w:r>
          </w:p>
        </w:tc>
        <w:tc>
          <w:tcPr>
            <w:tcW w:w="1264" w:type="dxa"/>
            <w:tcBorders>
              <w:top w:val="nil"/>
              <w:left w:val="single" w:sz="4" w:space="0" w:color="auto"/>
              <w:bottom w:val="nil"/>
              <w:right w:val="nil"/>
            </w:tcBorders>
            <w:shd w:val="clear" w:color="auto" w:fill="auto"/>
            <w:noWrap/>
            <w:vAlign w:val="bottom"/>
          </w:tcPr>
          <w:p w14:paraId="0A3E4761" w14:textId="52F493C3" w:rsidR="000764D5" w:rsidRPr="00822BC6" w:rsidRDefault="000764D5" w:rsidP="000764D5">
            <w:pPr>
              <w:keepNext/>
              <w:jc w:val="right"/>
              <w:rPr>
                <w:rFonts w:asciiTheme="minorHAnsi" w:hAnsiTheme="minorHAnsi" w:cs="Arial"/>
                <w:szCs w:val="23"/>
              </w:rPr>
            </w:pPr>
            <w:r w:rsidRPr="00822BC6">
              <w:rPr>
                <w:rFonts w:cs="Arial"/>
                <w:szCs w:val="23"/>
              </w:rPr>
              <w:t>21,715</w:t>
            </w:r>
          </w:p>
        </w:tc>
        <w:tc>
          <w:tcPr>
            <w:tcW w:w="1265" w:type="dxa"/>
            <w:tcBorders>
              <w:top w:val="nil"/>
              <w:left w:val="nil"/>
              <w:bottom w:val="nil"/>
              <w:right w:val="nil"/>
            </w:tcBorders>
            <w:shd w:val="clear" w:color="auto" w:fill="auto"/>
            <w:noWrap/>
            <w:vAlign w:val="bottom"/>
          </w:tcPr>
          <w:p w14:paraId="12450D1D" w14:textId="0BD5763C" w:rsidR="000764D5" w:rsidRPr="00822BC6" w:rsidRDefault="000764D5" w:rsidP="000764D5">
            <w:pPr>
              <w:keepNext/>
              <w:jc w:val="right"/>
              <w:rPr>
                <w:rFonts w:asciiTheme="minorHAnsi" w:hAnsiTheme="minorHAnsi" w:cs="Arial"/>
                <w:szCs w:val="23"/>
              </w:rPr>
            </w:pPr>
            <w:r w:rsidRPr="00822BC6">
              <w:rPr>
                <w:rFonts w:cs="Arial"/>
                <w:szCs w:val="23"/>
              </w:rPr>
              <w:t>346</w:t>
            </w:r>
          </w:p>
        </w:tc>
        <w:tc>
          <w:tcPr>
            <w:tcW w:w="1265" w:type="dxa"/>
            <w:tcBorders>
              <w:top w:val="nil"/>
              <w:left w:val="nil"/>
              <w:bottom w:val="nil"/>
              <w:right w:val="nil"/>
            </w:tcBorders>
            <w:shd w:val="clear" w:color="auto" w:fill="auto"/>
            <w:noWrap/>
            <w:vAlign w:val="bottom"/>
          </w:tcPr>
          <w:p w14:paraId="7E14BFD6" w14:textId="17259FD6" w:rsidR="000764D5" w:rsidRPr="00822BC6" w:rsidRDefault="000764D5" w:rsidP="000764D5">
            <w:pPr>
              <w:keepNext/>
              <w:jc w:val="right"/>
              <w:rPr>
                <w:rFonts w:asciiTheme="minorHAnsi" w:hAnsiTheme="minorHAnsi" w:cs="Arial"/>
                <w:szCs w:val="23"/>
              </w:rPr>
            </w:pPr>
            <w:r w:rsidRPr="00822BC6">
              <w:rPr>
                <w:rFonts w:cs="Arial"/>
                <w:szCs w:val="23"/>
              </w:rPr>
              <w:t>452</w:t>
            </w:r>
          </w:p>
        </w:tc>
        <w:tc>
          <w:tcPr>
            <w:tcW w:w="1264" w:type="dxa"/>
            <w:tcBorders>
              <w:top w:val="nil"/>
              <w:left w:val="nil"/>
              <w:bottom w:val="nil"/>
              <w:right w:val="nil"/>
            </w:tcBorders>
            <w:shd w:val="clear" w:color="auto" w:fill="auto"/>
            <w:noWrap/>
            <w:vAlign w:val="bottom"/>
          </w:tcPr>
          <w:p w14:paraId="7D107EAF" w14:textId="19718586" w:rsidR="000764D5" w:rsidRPr="00822BC6" w:rsidRDefault="000764D5" w:rsidP="000764D5">
            <w:pPr>
              <w:keepNext/>
              <w:jc w:val="right"/>
              <w:rPr>
                <w:rFonts w:asciiTheme="minorHAnsi" w:hAnsiTheme="minorHAnsi" w:cs="Arial"/>
                <w:szCs w:val="23"/>
              </w:rPr>
            </w:pPr>
            <w:r w:rsidRPr="00822BC6">
              <w:rPr>
                <w:rFonts w:cs="Arial"/>
                <w:szCs w:val="23"/>
              </w:rPr>
              <w:t>63</w:t>
            </w:r>
          </w:p>
        </w:tc>
        <w:tc>
          <w:tcPr>
            <w:tcW w:w="1265" w:type="dxa"/>
            <w:tcBorders>
              <w:top w:val="nil"/>
              <w:left w:val="nil"/>
              <w:bottom w:val="nil"/>
              <w:right w:val="nil"/>
            </w:tcBorders>
            <w:shd w:val="clear" w:color="auto" w:fill="auto"/>
            <w:noWrap/>
            <w:vAlign w:val="bottom"/>
          </w:tcPr>
          <w:p w14:paraId="7CD8E8D8" w14:textId="331C22AC" w:rsidR="000764D5" w:rsidRPr="00822BC6" w:rsidRDefault="000764D5" w:rsidP="000764D5">
            <w:pPr>
              <w:keepNext/>
              <w:jc w:val="right"/>
              <w:rPr>
                <w:rFonts w:asciiTheme="minorHAnsi" w:hAnsiTheme="minorHAnsi" w:cs="Arial"/>
                <w:szCs w:val="23"/>
              </w:rPr>
            </w:pPr>
            <w:r w:rsidRPr="00822BC6">
              <w:rPr>
                <w:rFonts w:cs="Arial"/>
                <w:szCs w:val="23"/>
              </w:rPr>
              <w:t>100</w:t>
            </w:r>
          </w:p>
        </w:tc>
        <w:tc>
          <w:tcPr>
            <w:tcW w:w="1265" w:type="dxa"/>
            <w:tcBorders>
              <w:top w:val="nil"/>
              <w:left w:val="nil"/>
              <w:bottom w:val="nil"/>
              <w:right w:val="nil"/>
            </w:tcBorders>
            <w:shd w:val="clear" w:color="auto" w:fill="auto"/>
            <w:noWrap/>
            <w:vAlign w:val="bottom"/>
          </w:tcPr>
          <w:p w14:paraId="2869AE9D" w14:textId="596AF4C7" w:rsidR="000764D5" w:rsidRPr="00822BC6" w:rsidRDefault="000764D5" w:rsidP="000764D5">
            <w:pPr>
              <w:keepNext/>
              <w:jc w:val="right"/>
              <w:rPr>
                <w:rFonts w:asciiTheme="minorHAnsi" w:hAnsiTheme="minorHAnsi" w:cs="Arial"/>
                <w:szCs w:val="23"/>
              </w:rPr>
            </w:pPr>
            <w:r w:rsidRPr="00822BC6">
              <w:rPr>
                <w:rFonts w:cs="Arial"/>
                <w:szCs w:val="23"/>
              </w:rPr>
              <w:t>1</w:t>
            </w:r>
          </w:p>
        </w:tc>
        <w:tc>
          <w:tcPr>
            <w:tcW w:w="1264" w:type="dxa"/>
            <w:tcBorders>
              <w:top w:val="nil"/>
              <w:left w:val="nil"/>
              <w:bottom w:val="nil"/>
              <w:right w:val="nil"/>
            </w:tcBorders>
            <w:shd w:val="clear" w:color="auto" w:fill="auto"/>
            <w:noWrap/>
            <w:vAlign w:val="bottom"/>
          </w:tcPr>
          <w:p w14:paraId="795C9885" w14:textId="773D5D64" w:rsidR="000764D5" w:rsidRPr="00822BC6" w:rsidRDefault="000764D5" w:rsidP="000764D5">
            <w:pPr>
              <w:keepNext/>
              <w:jc w:val="right"/>
              <w:rPr>
                <w:rFonts w:asciiTheme="minorHAnsi" w:hAnsiTheme="minorHAnsi" w:cs="Arial"/>
                <w:szCs w:val="23"/>
              </w:rPr>
            </w:pPr>
            <w:r w:rsidRPr="00822BC6">
              <w:rPr>
                <w:rFonts w:cs="Arial"/>
                <w:szCs w:val="23"/>
              </w:rPr>
              <w:t>25</w:t>
            </w:r>
          </w:p>
        </w:tc>
        <w:tc>
          <w:tcPr>
            <w:tcW w:w="1265" w:type="dxa"/>
            <w:tcBorders>
              <w:top w:val="nil"/>
              <w:left w:val="nil"/>
              <w:bottom w:val="nil"/>
              <w:right w:val="nil"/>
            </w:tcBorders>
            <w:shd w:val="clear" w:color="auto" w:fill="auto"/>
            <w:noWrap/>
            <w:vAlign w:val="bottom"/>
          </w:tcPr>
          <w:p w14:paraId="70541E33" w14:textId="0834C323"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66177C57" w14:textId="6B2EC84A" w:rsidR="000764D5" w:rsidRPr="00822BC6" w:rsidRDefault="000764D5" w:rsidP="000764D5">
            <w:pPr>
              <w:keepNext/>
              <w:jc w:val="right"/>
              <w:rPr>
                <w:rFonts w:asciiTheme="minorHAnsi" w:hAnsiTheme="minorHAnsi" w:cs="Arial"/>
                <w:szCs w:val="23"/>
              </w:rPr>
            </w:pPr>
            <w:r w:rsidRPr="00822BC6">
              <w:rPr>
                <w:rFonts w:cs="Arial"/>
                <w:szCs w:val="23"/>
              </w:rPr>
              <w:t>1</w:t>
            </w:r>
          </w:p>
        </w:tc>
        <w:tc>
          <w:tcPr>
            <w:tcW w:w="1265" w:type="dxa"/>
            <w:tcBorders>
              <w:top w:val="nil"/>
              <w:left w:val="nil"/>
              <w:bottom w:val="nil"/>
              <w:right w:val="single" w:sz="4" w:space="0" w:color="auto"/>
            </w:tcBorders>
            <w:shd w:val="clear" w:color="auto" w:fill="auto"/>
            <w:noWrap/>
            <w:vAlign w:val="bottom"/>
          </w:tcPr>
          <w:p w14:paraId="2E0A1283" w14:textId="7CC6B005" w:rsidR="000764D5" w:rsidRPr="00822BC6" w:rsidRDefault="000764D5" w:rsidP="000764D5">
            <w:pPr>
              <w:keepNext/>
              <w:jc w:val="right"/>
              <w:rPr>
                <w:rFonts w:asciiTheme="minorHAnsi" w:hAnsiTheme="minorHAnsi" w:cs="Arial"/>
                <w:szCs w:val="23"/>
              </w:rPr>
            </w:pPr>
            <w:r w:rsidRPr="00822BC6">
              <w:rPr>
                <w:rFonts w:cs="Arial"/>
                <w:szCs w:val="23"/>
              </w:rPr>
              <w:t>22,703</w:t>
            </w:r>
          </w:p>
        </w:tc>
      </w:tr>
      <w:tr w:rsidR="000764D5" w:rsidRPr="00822BC6" w14:paraId="763E0C47"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4A304C36" w14:textId="77777777" w:rsidR="000764D5" w:rsidRPr="00822BC6" w:rsidRDefault="000764D5" w:rsidP="006C2B94">
            <w:r w:rsidRPr="00822BC6">
              <w:t>50-54</w:t>
            </w:r>
          </w:p>
        </w:tc>
        <w:tc>
          <w:tcPr>
            <w:tcW w:w="1264" w:type="dxa"/>
            <w:tcBorders>
              <w:top w:val="nil"/>
              <w:left w:val="single" w:sz="4" w:space="0" w:color="auto"/>
              <w:bottom w:val="nil"/>
              <w:right w:val="nil"/>
            </w:tcBorders>
            <w:shd w:val="clear" w:color="auto" w:fill="auto"/>
            <w:noWrap/>
            <w:vAlign w:val="bottom"/>
          </w:tcPr>
          <w:p w14:paraId="39E897B9" w14:textId="6D5BBACE" w:rsidR="000764D5" w:rsidRPr="00822BC6" w:rsidRDefault="000764D5" w:rsidP="000764D5">
            <w:pPr>
              <w:keepNext/>
              <w:jc w:val="right"/>
              <w:rPr>
                <w:rFonts w:asciiTheme="minorHAnsi" w:hAnsiTheme="minorHAnsi" w:cs="Arial"/>
                <w:szCs w:val="23"/>
              </w:rPr>
            </w:pPr>
            <w:r w:rsidRPr="00822BC6">
              <w:rPr>
                <w:rFonts w:cs="Arial"/>
                <w:szCs w:val="23"/>
              </w:rPr>
              <w:t>19,935</w:t>
            </w:r>
          </w:p>
        </w:tc>
        <w:tc>
          <w:tcPr>
            <w:tcW w:w="1265" w:type="dxa"/>
            <w:tcBorders>
              <w:top w:val="nil"/>
              <w:left w:val="nil"/>
              <w:bottom w:val="nil"/>
              <w:right w:val="nil"/>
            </w:tcBorders>
            <w:shd w:val="clear" w:color="auto" w:fill="auto"/>
            <w:noWrap/>
            <w:vAlign w:val="bottom"/>
          </w:tcPr>
          <w:p w14:paraId="2B116176" w14:textId="731A6EF0" w:rsidR="000764D5" w:rsidRPr="00822BC6" w:rsidRDefault="000764D5" w:rsidP="000764D5">
            <w:pPr>
              <w:keepNext/>
              <w:jc w:val="right"/>
              <w:rPr>
                <w:rFonts w:asciiTheme="minorHAnsi" w:hAnsiTheme="minorHAnsi" w:cs="Arial"/>
                <w:szCs w:val="23"/>
              </w:rPr>
            </w:pPr>
            <w:r w:rsidRPr="00822BC6">
              <w:rPr>
                <w:rFonts w:cs="Arial"/>
                <w:szCs w:val="23"/>
              </w:rPr>
              <w:t>293</w:t>
            </w:r>
          </w:p>
        </w:tc>
        <w:tc>
          <w:tcPr>
            <w:tcW w:w="1265" w:type="dxa"/>
            <w:tcBorders>
              <w:top w:val="nil"/>
              <w:left w:val="nil"/>
              <w:bottom w:val="nil"/>
              <w:right w:val="nil"/>
            </w:tcBorders>
            <w:shd w:val="clear" w:color="auto" w:fill="auto"/>
            <w:noWrap/>
            <w:vAlign w:val="bottom"/>
          </w:tcPr>
          <w:p w14:paraId="54D4A9C2" w14:textId="581EE200" w:rsidR="000764D5" w:rsidRPr="00822BC6" w:rsidRDefault="000764D5" w:rsidP="000764D5">
            <w:pPr>
              <w:keepNext/>
              <w:jc w:val="right"/>
              <w:rPr>
                <w:rFonts w:asciiTheme="minorHAnsi" w:hAnsiTheme="minorHAnsi" w:cs="Arial"/>
                <w:szCs w:val="23"/>
              </w:rPr>
            </w:pPr>
            <w:r w:rsidRPr="00822BC6">
              <w:rPr>
                <w:rFonts w:cs="Arial"/>
                <w:szCs w:val="23"/>
              </w:rPr>
              <w:t>401</w:t>
            </w:r>
          </w:p>
        </w:tc>
        <w:tc>
          <w:tcPr>
            <w:tcW w:w="1264" w:type="dxa"/>
            <w:tcBorders>
              <w:top w:val="nil"/>
              <w:left w:val="nil"/>
              <w:bottom w:val="nil"/>
              <w:right w:val="nil"/>
            </w:tcBorders>
            <w:shd w:val="clear" w:color="auto" w:fill="auto"/>
            <w:noWrap/>
            <w:vAlign w:val="bottom"/>
          </w:tcPr>
          <w:p w14:paraId="7D8152A9" w14:textId="33D0FABC" w:rsidR="000764D5" w:rsidRPr="00822BC6" w:rsidRDefault="000764D5" w:rsidP="000764D5">
            <w:pPr>
              <w:keepNext/>
              <w:jc w:val="right"/>
              <w:rPr>
                <w:rFonts w:asciiTheme="minorHAnsi" w:hAnsiTheme="minorHAnsi" w:cs="Arial"/>
                <w:szCs w:val="23"/>
              </w:rPr>
            </w:pPr>
            <w:r w:rsidRPr="00822BC6">
              <w:rPr>
                <w:rFonts w:cs="Arial"/>
                <w:szCs w:val="23"/>
              </w:rPr>
              <w:t>71</w:t>
            </w:r>
          </w:p>
        </w:tc>
        <w:tc>
          <w:tcPr>
            <w:tcW w:w="1265" w:type="dxa"/>
            <w:tcBorders>
              <w:top w:val="nil"/>
              <w:left w:val="nil"/>
              <w:bottom w:val="nil"/>
              <w:right w:val="nil"/>
            </w:tcBorders>
            <w:shd w:val="clear" w:color="auto" w:fill="auto"/>
            <w:noWrap/>
            <w:vAlign w:val="bottom"/>
          </w:tcPr>
          <w:p w14:paraId="654D1FC5" w14:textId="732FC4E0" w:rsidR="000764D5" w:rsidRPr="00822BC6" w:rsidRDefault="000764D5" w:rsidP="000764D5">
            <w:pPr>
              <w:keepNext/>
              <w:jc w:val="right"/>
              <w:rPr>
                <w:rFonts w:asciiTheme="minorHAnsi" w:hAnsiTheme="minorHAnsi" w:cs="Arial"/>
                <w:szCs w:val="23"/>
              </w:rPr>
            </w:pPr>
            <w:r w:rsidRPr="00822BC6">
              <w:rPr>
                <w:rFonts w:cs="Arial"/>
                <w:szCs w:val="23"/>
              </w:rPr>
              <w:t>76</w:t>
            </w:r>
          </w:p>
        </w:tc>
        <w:tc>
          <w:tcPr>
            <w:tcW w:w="1265" w:type="dxa"/>
            <w:tcBorders>
              <w:top w:val="nil"/>
              <w:left w:val="nil"/>
              <w:bottom w:val="nil"/>
              <w:right w:val="nil"/>
            </w:tcBorders>
            <w:shd w:val="clear" w:color="auto" w:fill="auto"/>
            <w:noWrap/>
            <w:vAlign w:val="bottom"/>
          </w:tcPr>
          <w:p w14:paraId="5AC8A481" w14:textId="0AA0C9A1" w:rsidR="000764D5" w:rsidRPr="00822BC6" w:rsidRDefault="000764D5" w:rsidP="000764D5">
            <w:pPr>
              <w:keepNext/>
              <w:jc w:val="right"/>
              <w:rPr>
                <w:rFonts w:asciiTheme="minorHAnsi" w:hAnsiTheme="minorHAnsi" w:cs="Arial"/>
                <w:szCs w:val="23"/>
              </w:rPr>
            </w:pPr>
            <w:r w:rsidRPr="00822BC6">
              <w:rPr>
                <w:rFonts w:cs="Arial"/>
                <w:szCs w:val="23"/>
              </w:rPr>
              <w:t>5</w:t>
            </w:r>
          </w:p>
        </w:tc>
        <w:tc>
          <w:tcPr>
            <w:tcW w:w="1264" w:type="dxa"/>
            <w:tcBorders>
              <w:top w:val="nil"/>
              <w:left w:val="nil"/>
              <w:bottom w:val="nil"/>
              <w:right w:val="nil"/>
            </w:tcBorders>
            <w:shd w:val="clear" w:color="auto" w:fill="auto"/>
            <w:noWrap/>
            <w:vAlign w:val="bottom"/>
          </w:tcPr>
          <w:p w14:paraId="5E5BBDD5" w14:textId="5563C987" w:rsidR="000764D5" w:rsidRPr="00822BC6" w:rsidRDefault="000764D5" w:rsidP="000764D5">
            <w:pPr>
              <w:keepNext/>
              <w:jc w:val="right"/>
              <w:rPr>
                <w:rFonts w:asciiTheme="minorHAnsi" w:hAnsiTheme="minorHAnsi" w:cs="Arial"/>
                <w:szCs w:val="23"/>
              </w:rPr>
            </w:pPr>
            <w:r w:rsidRPr="00822BC6">
              <w:rPr>
                <w:rFonts w:cs="Arial"/>
                <w:szCs w:val="23"/>
              </w:rPr>
              <w:t>42</w:t>
            </w:r>
          </w:p>
        </w:tc>
        <w:tc>
          <w:tcPr>
            <w:tcW w:w="1265" w:type="dxa"/>
            <w:tcBorders>
              <w:top w:val="nil"/>
              <w:left w:val="nil"/>
              <w:bottom w:val="nil"/>
              <w:right w:val="nil"/>
            </w:tcBorders>
            <w:shd w:val="clear" w:color="auto" w:fill="auto"/>
            <w:noWrap/>
            <w:vAlign w:val="bottom"/>
          </w:tcPr>
          <w:p w14:paraId="008E6D79" w14:textId="7037280A" w:rsidR="000764D5" w:rsidRPr="00822BC6" w:rsidRDefault="000764D5" w:rsidP="000764D5">
            <w:pPr>
              <w:keepNext/>
              <w:jc w:val="right"/>
              <w:rPr>
                <w:rFonts w:asciiTheme="minorHAnsi" w:hAnsiTheme="minorHAnsi" w:cs="Arial"/>
                <w:szCs w:val="23"/>
              </w:rPr>
            </w:pPr>
            <w:r w:rsidRPr="00822BC6">
              <w:rPr>
                <w:rFonts w:cs="Arial"/>
                <w:szCs w:val="23"/>
              </w:rPr>
              <w:t>3</w:t>
            </w:r>
          </w:p>
        </w:tc>
        <w:tc>
          <w:tcPr>
            <w:tcW w:w="1265" w:type="dxa"/>
            <w:gridSpan w:val="2"/>
            <w:tcBorders>
              <w:top w:val="nil"/>
              <w:left w:val="nil"/>
              <w:bottom w:val="nil"/>
              <w:right w:val="single" w:sz="4" w:space="0" w:color="auto"/>
            </w:tcBorders>
            <w:shd w:val="clear" w:color="auto" w:fill="auto"/>
            <w:noWrap/>
            <w:vAlign w:val="bottom"/>
          </w:tcPr>
          <w:p w14:paraId="730A6D4E" w14:textId="0F080C56" w:rsidR="000764D5" w:rsidRPr="00822BC6" w:rsidRDefault="000764D5" w:rsidP="000764D5">
            <w:pPr>
              <w:keepNext/>
              <w:jc w:val="right"/>
              <w:rPr>
                <w:rFonts w:asciiTheme="minorHAnsi" w:hAnsiTheme="minorHAnsi" w:cs="Arial"/>
                <w:szCs w:val="23"/>
              </w:rPr>
            </w:pPr>
            <w:r w:rsidRPr="00822BC6">
              <w:rPr>
                <w:rFonts w:cs="Arial"/>
                <w:szCs w:val="23"/>
              </w:rPr>
              <w:t>1</w:t>
            </w:r>
          </w:p>
        </w:tc>
        <w:tc>
          <w:tcPr>
            <w:tcW w:w="1265" w:type="dxa"/>
            <w:tcBorders>
              <w:top w:val="nil"/>
              <w:left w:val="nil"/>
              <w:bottom w:val="nil"/>
              <w:right w:val="single" w:sz="4" w:space="0" w:color="auto"/>
            </w:tcBorders>
            <w:shd w:val="clear" w:color="auto" w:fill="auto"/>
            <w:noWrap/>
            <w:vAlign w:val="bottom"/>
          </w:tcPr>
          <w:p w14:paraId="72104BEF" w14:textId="42CDE6BB" w:rsidR="000764D5" w:rsidRPr="00822BC6" w:rsidRDefault="000764D5" w:rsidP="000764D5">
            <w:pPr>
              <w:keepNext/>
              <w:jc w:val="right"/>
              <w:rPr>
                <w:rFonts w:asciiTheme="minorHAnsi" w:hAnsiTheme="minorHAnsi" w:cs="Arial"/>
                <w:szCs w:val="23"/>
              </w:rPr>
            </w:pPr>
            <w:r w:rsidRPr="00822BC6">
              <w:rPr>
                <w:rFonts w:cs="Arial"/>
                <w:szCs w:val="23"/>
              </w:rPr>
              <w:t>20,827</w:t>
            </w:r>
          </w:p>
        </w:tc>
      </w:tr>
      <w:tr w:rsidR="000764D5" w:rsidRPr="00822BC6" w14:paraId="2B05B39C"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4569F4C2" w14:textId="77777777" w:rsidR="000764D5" w:rsidRPr="00822BC6" w:rsidRDefault="000764D5" w:rsidP="006C2B94">
            <w:r w:rsidRPr="00822BC6">
              <w:t>55-59</w:t>
            </w:r>
          </w:p>
        </w:tc>
        <w:tc>
          <w:tcPr>
            <w:tcW w:w="1264" w:type="dxa"/>
            <w:tcBorders>
              <w:top w:val="nil"/>
              <w:left w:val="single" w:sz="4" w:space="0" w:color="auto"/>
              <w:bottom w:val="nil"/>
              <w:right w:val="nil"/>
            </w:tcBorders>
            <w:shd w:val="clear" w:color="auto" w:fill="auto"/>
            <w:noWrap/>
            <w:vAlign w:val="bottom"/>
          </w:tcPr>
          <w:p w14:paraId="0CDF7EC9" w14:textId="70196335" w:rsidR="000764D5" w:rsidRPr="00822BC6" w:rsidRDefault="000764D5" w:rsidP="000764D5">
            <w:pPr>
              <w:keepNext/>
              <w:jc w:val="right"/>
              <w:rPr>
                <w:rFonts w:asciiTheme="minorHAnsi" w:hAnsiTheme="minorHAnsi" w:cs="Arial"/>
                <w:szCs w:val="23"/>
              </w:rPr>
            </w:pPr>
            <w:r w:rsidRPr="00822BC6">
              <w:rPr>
                <w:rFonts w:cs="Arial"/>
                <w:szCs w:val="23"/>
              </w:rPr>
              <w:t>17,949</w:t>
            </w:r>
          </w:p>
        </w:tc>
        <w:tc>
          <w:tcPr>
            <w:tcW w:w="1265" w:type="dxa"/>
            <w:tcBorders>
              <w:top w:val="nil"/>
              <w:left w:val="nil"/>
              <w:bottom w:val="nil"/>
              <w:right w:val="nil"/>
            </w:tcBorders>
            <w:shd w:val="clear" w:color="auto" w:fill="auto"/>
            <w:noWrap/>
            <w:vAlign w:val="bottom"/>
          </w:tcPr>
          <w:p w14:paraId="750FA35B" w14:textId="18FFC8D7" w:rsidR="000764D5" w:rsidRPr="00822BC6" w:rsidRDefault="000764D5" w:rsidP="000764D5">
            <w:pPr>
              <w:keepNext/>
              <w:jc w:val="right"/>
              <w:rPr>
                <w:rFonts w:asciiTheme="minorHAnsi" w:hAnsiTheme="minorHAnsi" w:cs="Arial"/>
                <w:szCs w:val="23"/>
              </w:rPr>
            </w:pPr>
            <w:r w:rsidRPr="00822BC6">
              <w:rPr>
                <w:rFonts w:cs="Arial"/>
                <w:szCs w:val="23"/>
              </w:rPr>
              <w:t>254</w:t>
            </w:r>
          </w:p>
        </w:tc>
        <w:tc>
          <w:tcPr>
            <w:tcW w:w="1265" w:type="dxa"/>
            <w:tcBorders>
              <w:top w:val="nil"/>
              <w:left w:val="nil"/>
              <w:bottom w:val="nil"/>
              <w:right w:val="nil"/>
            </w:tcBorders>
            <w:shd w:val="clear" w:color="auto" w:fill="auto"/>
            <w:noWrap/>
            <w:vAlign w:val="bottom"/>
          </w:tcPr>
          <w:p w14:paraId="73FADF0E" w14:textId="27C898D4" w:rsidR="000764D5" w:rsidRPr="00822BC6" w:rsidRDefault="000764D5" w:rsidP="000764D5">
            <w:pPr>
              <w:keepNext/>
              <w:jc w:val="right"/>
              <w:rPr>
                <w:rFonts w:asciiTheme="minorHAnsi" w:hAnsiTheme="minorHAnsi" w:cs="Arial"/>
                <w:szCs w:val="23"/>
              </w:rPr>
            </w:pPr>
            <w:r w:rsidRPr="00822BC6">
              <w:rPr>
                <w:rFonts w:cs="Arial"/>
                <w:szCs w:val="23"/>
              </w:rPr>
              <w:t>294</w:t>
            </w:r>
          </w:p>
        </w:tc>
        <w:tc>
          <w:tcPr>
            <w:tcW w:w="1264" w:type="dxa"/>
            <w:tcBorders>
              <w:top w:val="nil"/>
              <w:left w:val="nil"/>
              <w:bottom w:val="nil"/>
              <w:right w:val="nil"/>
            </w:tcBorders>
            <w:shd w:val="clear" w:color="auto" w:fill="auto"/>
            <w:noWrap/>
            <w:vAlign w:val="bottom"/>
          </w:tcPr>
          <w:p w14:paraId="7A4C05CE" w14:textId="559BC3BF" w:rsidR="000764D5" w:rsidRPr="00822BC6" w:rsidRDefault="000764D5" w:rsidP="000764D5">
            <w:pPr>
              <w:keepNext/>
              <w:jc w:val="right"/>
              <w:rPr>
                <w:rFonts w:asciiTheme="minorHAnsi" w:hAnsiTheme="minorHAnsi" w:cs="Arial"/>
                <w:szCs w:val="23"/>
              </w:rPr>
            </w:pPr>
            <w:r w:rsidRPr="00822BC6">
              <w:rPr>
                <w:rFonts w:cs="Arial"/>
                <w:szCs w:val="23"/>
              </w:rPr>
              <w:t>68</w:t>
            </w:r>
          </w:p>
        </w:tc>
        <w:tc>
          <w:tcPr>
            <w:tcW w:w="1265" w:type="dxa"/>
            <w:tcBorders>
              <w:top w:val="nil"/>
              <w:left w:val="nil"/>
              <w:bottom w:val="nil"/>
              <w:right w:val="nil"/>
            </w:tcBorders>
            <w:shd w:val="clear" w:color="auto" w:fill="auto"/>
            <w:noWrap/>
            <w:vAlign w:val="bottom"/>
          </w:tcPr>
          <w:p w14:paraId="5187BB6D" w14:textId="53B16235" w:rsidR="000764D5" w:rsidRPr="00822BC6" w:rsidRDefault="000764D5" w:rsidP="000764D5">
            <w:pPr>
              <w:keepNext/>
              <w:jc w:val="right"/>
              <w:rPr>
                <w:rFonts w:asciiTheme="minorHAnsi" w:hAnsiTheme="minorHAnsi" w:cs="Arial"/>
                <w:szCs w:val="23"/>
              </w:rPr>
            </w:pPr>
            <w:r w:rsidRPr="00822BC6">
              <w:rPr>
                <w:rFonts w:cs="Arial"/>
                <w:szCs w:val="23"/>
              </w:rPr>
              <w:t>52</w:t>
            </w:r>
          </w:p>
        </w:tc>
        <w:tc>
          <w:tcPr>
            <w:tcW w:w="1265" w:type="dxa"/>
            <w:tcBorders>
              <w:top w:val="nil"/>
              <w:left w:val="nil"/>
              <w:bottom w:val="nil"/>
              <w:right w:val="nil"/>
            </w:tcBorders>
            <w:shd w:val="clear" w:color="auto" w:fill="auto"/>
            <w:noWrap/>
            <w:vAlign w:val="bottom"/>
          </w:tcPr>
          <w:p w14:paraId="5F2E2DB8" w14:textId="571173B4" w:rsidR="000764D5" w:rsidRPr="00822BC6" w:rsidRDefault="000764D5" w:rsidP="000764D5">
            <w:pPr>
              <w:keepNext/>
              <w:jc w:val="right"/>
              <w:rPr>
                <w:rFonts w:asciiTheme="minorHAnsi" w:hAnsiTheme="minorHAnsi" w:cs="Arial"/>
                <w:szCs w:val="23"/>
              </w:rPr>
            </w:pPr>
            <w:r w:rsidRPr="00822BC6">
              <w:rPr>
                <w:rFonts w:cs="Arial"/>
                <w:szCs w:val="23"/>
              </w:rPr>
              <w:t>2</w:t>
            </w:r>
          </w:p>
        </w:tc>
        <w:tc>
          <w:tcPr>
            <w:tcW w:w="1264" w:type="dxa"/>
            <w:tcBorders>
              <w:top w:val="nil"/>
              <w:left w:val="nil"/>
              <w:bottom w:val="nil"/>
              <w:right w:val="nil"/>
            </w:tcBorders>
            <w:shd w:val="clear" w:color="auto" w:fill="auto"/>
            <w:noWrap/>
            <w:vAlign w:val="bottom"/>
          </w:tcPr>
          <w:p w14:paraId="099CE5FB" w14:textId="5390A22C" w:rsidR="000764D5" w:rsidRPr="00822BC6" w:rsidRDefault="000764D5" w:rsidP="000764D5">
            <w:pPr>
              <w:keepNext/>
              <w:jc w:val="right"/>
              <w:rPr>
                <w:rFonts w:asciiTheme="minorHAnsi" w:hAnsiTheme="minorHAnsi" w:cs="Arial"/>
                <w:szCs w:val="23"/>
              </w:rPr>
            </w:pPr>
            <w:r w:rsidRPr="00822BC6">
              <w:rPr>
                <w:rFonts w:cs="Arial"/>
                <w:szCs w:val="23"/>
              </w:rPr>
              <w:t>24</w:t>
            </w:r>
          </w:p>
        </w:tc>
        <w:tc>
          <w:tcPr>
            <w:tcW w:w="1265" w:type="dxa"/>
            <w:tcBorders>
              <w:top w:val="nil"/>
              <w:left w:val="nil"/>
              <w:bottom w:val="nil"/>
              <w:right w:val="nil"/>
            </w:tcBorders>
            <w:shd w:val="clear" w:color="auto" w:fill="auto"/>
            <w:noWrap/>
            <w:vAlign w:val="bottom"/>
          </w:tcPr>
          <w:p w14:paraId="632F8481" w14:textId="6EAA4D65" w:rsidR="000764D5" w:rsidRPr="00822BC6" w:rsidRDefault="000764D5" w:rsidP="000764D5">
            <w:pPr>
              <w:keepNext/>
              <w:jc w:val="right"/>
              <w:rPr>
                <w:rFonts w:asciiTheme="minorHAnsi" w:hAnsiTheme="minorHAnsi" w:cs="Arial"/>
                <w:szCs w:val="23"/>
              </w:rPr>
            </w:pPr>
            <w:r w:rsidRPr="00822BC6">
              <w:rPr>
                <w:rFonts w:cs="Arial"/>
                <w:szCs w:val="23"/>
              </w:rPr>
              <w:t>6</w:t>
            </w:r>
          </w:p>
        </w:tc>
        <w:tc>
          <w:tcPr>
            <w:tcW w:w="1265" w:type="dxa"/>
            <w:gridSpan w:val="2"/>
            <w:tcBorders>
              <w:top w:val="nil"/>
              <w:left w:val="nil"/>
              <w:bottom w:val="nil"/>
              <w:right w:val="single" w:sz="4" w:space="0" w:color="auto"/>
            </w:tcBorders>
            <w:shd w:val="clear" w:color="auto" w:fill="auto"/>
            <w:noWrap/>
            <w:vAlign w:val="bottom"/>
          </w:tcPr>
          <w:p w14:paraId="30FB3D27" w14:textId="16680C9C" w:rsidR="000764D5" w:rsidRPr="00822BC6" w:rsidRDefault="000764D5" w:rsidP="000764D5">
            <w:pPr>
              <w:keepNext/>
              <w:jc w:val="right"/>
              <w:rPr>
                <w:rFonts w:asciiTheme="minorHAnsi" w:hAnsiTheme="minorHAnsi" w:cs="Arial"/>
                <w:szCs w:val="23"/>
              </w:rPr>
            </w:pPr>
            <w:r w:rsidRPr="00822BC6">
              <w:rPr>
                <w:rFonts w:cs="Arial"/>
                <w:szCs w:val="23"/>
              </w:rPr>
              <w:t>3</w:t>
            </w:r>
          </w:p>
        </w:tc>
        <w:tc>
          <w:tcPr>
            <w:tcW w:w="1265" w:type="dxa"/>
            <w:tcBorders>
              <w:top w:val="nil"/>
              <w:left w:val="nil"/>
              <w:bottom w:val="nil"/>
              <w:right w:val="single" w:sz="4" w:space="0" w:color="auto"/>
            </w:tcBorders>
            <w:shd w:val="clear" w:color="auto" w:fill="auto"/>
            <w:noWrap/>
            <w:vAlign w:val="bottom"/>
          </w:tcPr>
          <w:p w14:paraId="3165D769" w14:textId="30B88C52" w:rsidR="000764D5" w:rsidRPr="00822BC6" w:rsidRDefault="000764D5" w:rsidP="000764D5">
            <w:pPr>
              <w:keepNext/>
              <w:jc w:val="right"/>
              <w:rPr>
                <w:rFonts w:asciiTheme="minorHAnsi" w:hAnsiTheme="minorHAnsi" w:cs="Arial"/>
                <w:szCs w:val="23"/>
              </w:rPr>
            </w:pPr>
            <w:r w:rsidRPr="00822BC6">
              <w:rPr>
                <w:rFonts w:cs="Arial"/>
                <w:szCs w:val="23"/>
              </w:rPr>
              <w:t>18,652</w:t>
            </w:r>
          </w:p>
        </w:tc>
      </w:tr>
      <w:tr w:rsidR="000764D5" w:rsidRPr="00822BC6" w14:paraId="35303366"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14C820B2" w14:textId="77777777" w:rsidR="000764D5" w:rsidRPr="00822BC6" w:rsidRDefault="000764D5" w:rsidP="006C2B94">
            <w:r w:rsidRPr="00822BC6">
              <w:t>60-64</w:t>
            </w:r>
          </w:p>
        </w:tc>
        <w:tc>
          <w:tcPr>
            <w:tcW w:w="1264" w:type="dxa"/>
            <w:tcBorders>
              <w:top w:val="nil"/>
              <w:left w:val="single" w:sz="4" w:space="0" w:color="auto"/>
              <w:bottom w:val="nil"/>
              <w:right w:val="nil"/>
            </w:tcBorders>
            <w:shd w:val="clear" w:color="auto" w:fill="auto"/>
            <w:noWrap/>
            <w:vAlign w:val="bottom"/>
          </w:tcPr>
          <w:p w14:paraId="5C9B08E8" w14:textId="32EC02DA" w:rsidR="000764D5" w:rsidRPr="00822BC6" w:rsidRDefault="000764D5" w:rsidP="000764D5">
            <w:pPr>
              <w:keepNext/>
              <w:jc w:val="right"/>
              <w:rPr>
                <w:rFonts w:asciiTheme="minorHAnsi" w:hAnsiTheme="minorHAnsi" w:cs="Arial"/>
                <w:szCs w:val="23"/>
              </w:rPr>
            </w:pPr>
            <w:r w:rsidRPr="00822BC6">
              <w:rPr>
                <w:rFonts w:cs="Arial"/>
                <w:szCs w:val="23"/>
              </w:rPr>
              <w:t>14,078</w:t>
            </w:r>
          </w:p>
        </w:tc>
        <w:tc>
          <w:tcPr>
            <w:tcW w:w="1265" w:type="dxa"/>
            <w:tcBorders>
              <w:top w:val="nil"/>
              <w:left w:val="nil"/>
              <w:bottom w:val="nil"/>
              <w:right w:val="nil"/>
            </w:tcBorders>
            <w:shd w:val="clear" w:color="auto" w:fill="auto"/>
            <w:noWrap/>
            <w:vAlign w:val="bottom"/>
          </w:tcPr>
          <w:p w14:paraId="42B1879E" w14:textId="23362F9A" w:rsidR="000764D5" w:rsidRPr="00822BC6" w:rsidRDefault="000764D5" w:rsidP="000764D5">
            <w:pPr>
              <w:keepNext/>
              <w:jc w:val="right"/>
              <w:rPr>
                <w:rFonts w:asciiTheme="minorHAnsi" w:hAnsiTheme="minorHAnsi" w:cs="Arial"/>
                <w:szCs w:val="23"/>
              </w:rPr>
            </w:pPr>
            <w:r w:rsidRPr="00822BC6">
              <w:rPr>
                <w:rFonts w:cs="Arial"/>
                <w:szCs w:val="23"/>
              </w:rPr>
              <w:t>161</w:t>
            </w:r>
          </w:p>
        </w:tc>
        <w:tc>
          <w:tcPr>
            <w:tcW w:w="1265" w:type="dxa"/>
            <w:tcBorders>
              <w:top w:val="nil"/>
              <w:left w:val="nil"/>
              <w:bottom w:val="nil"/>
              <w:right w:val="nil"/>
            </w:tcBorders>
            <w:shd w:val="clear" w:color="auto" w:fill="auto"/>
            <w:noWrap/>
            <w:vAlign w:val="bottom"/>
          </w:tcPr>
          <w:p w14:paraId="2FACA259" w14:textId="70CCE894" w:rsidR="000764D5" w:rsidRPr="00822BC6" w:rsidRDefault="000764D5" w:rsidP="000764D5">
            <w:pPr>
              <w:keepNext/>
              <w:jc w:val="right"/>
              <w:rPr>
                <w:rFonts w:asciiTheme="minorHAnsi" w:hAnsiTheme="minorHAnsi" w:cs="Arial"/>
                <w:szCs w:val="23"/>
              </w:rPr>
            </w:pPr>
            <w:r w:rsidRPr="00822BC6">
              <w:rPr>
                <w:rFonts w:cs="Arial"/>
                <w:szCs w:val="23"/>
              </w:rPr>
              <w:t>252</w:t>
            </w:r>
          </w:p>
        </w:tc>
        <w:tc>
          <w:tcPr>
            <w:tcW w:w="1264" w:type="dxa"/>
            <w:tcBorders>
              <w:top w:val="nil"/>
              <w:left w:val="nil"/>
              <w:bottom w:val="nil"/>
              <w:right w:val="nil"/>
            </w:tcBorders>
            <w:shd w:val="clear" w:color="auto" w:fill="auto"/>
            <w:noWrap/>
            <w:vAlign w:val="bottom"/>
          </w:tcPr>
          <w:p w14:paraId="0CDD0408" w14:textId="00037A78" w:rsidR="000764D5" w:rsidRPr="00822BC6" w:rsidRDefault="000764D5" w:rsidP="000764D5">
            <w:pPr>
              <w:keepNext/>
              <w:jc w:val="right"/>
              <w:rPr>
                <w:rFonts w:asciiTheme="minorHAnsi" w:hAnsiTheme="minorHAnsi" w:cs="Arial"/>
                <w:szCs w:val="23"/>
              </w:rPr>
            </w:pPr>
            <w:r w:rsidRPr="00822BC6">
              <w:rPr>
                <w:rFonts w:cs="Arial"/>
                <w:szCs w:val="23"/>
              </w:rPr>
              <w:t>32</w:t>
            </w:r>
          </w:p>
        </w:tc>
        <w:tc>
          <w:tcPr>
            <w:tcW w:w="1265" w:type="dxa"/>
            <w:tcBorders>
              <w:top w:val="nil"/>
              <w:left w:val="nil"/>
              <w:bottom w:val="nil"/>
              <w:right w:val="nil"/>
            </w:tcBorders>
            <w:shd w:val="clear" w:color="auto" w:fill="auto"/>
            <w:noWrap/>
            <w:vAlign w:val="bottom"/>
          </w:tcPr>
          <w:p w14:paraId="15F05644" w14:textId="207DF515" w:rsidR="000764D5" w:rsidRPr="00822BC6" w:rsidRDefault="000764D5" w:rsidP="000764D5">
            <w:pPr>
              <w:keepNext/>
              <w:jc w:val="right"/>
              <w:rPr>
                <w:rFonts w:asciiTheme="minorHAnsi" w:hAnsiTheme="minorHAnsi" w:cs="Arial"/>
                <w:szCs w:val="23"/>
              </w:rPr>
            </w:pPr>
            <w:r w:rsidRPr="00822BC6">
              <w:rPr>
                <w:rFonts w:cs="Arial"/>
                <w:szCs w:val="23"/>
              </w:rPr>
              <w:t>40</w:t>
            </w:r>
          </w:p>
        </w:tc>
        <w:tc>
          <w:tcPr>
            <w:tcW w:w="1265" w:type="dxa"/>
            <w:tcBorders>
              <w:top w:val="nil"/>
              <w:left w:val="nil"/>
              <w:bottom w:val="nil"/>
              <w:right w:val="nil"/>
            </w:tcBorders>
            <w:shd w:val="clear" w:color="auto" w:fill="auto"/>
            <w:noWrap/>
            <w:vAlign w:val="bottom"/>
          </w:tcPr>
          <w:p w14:paraId="402A1A63" w14:textId="1B2FF5E8" w:rsidR="000764D5" w:rsidRPr="00822BC6" w:rsidRDefault="000764D5" w:rsidP="000764D5">
            <w:pPr>
              <w:keepNext/>
              <w:jc w:val="right"/>
              <w:rPr>
                <w:rFonts w:asciiTheme="minorHAnsi" w:hAnsiTheme="minorHAnsi" w:cs="Arial"/>
                <w:szCs w:val="23"/>
              </w:rPr>
            </w:pPr>
            <w:r w:rsidRPr="00822BC6">
              <w:rPr>
                <w:rFonts w:cs="Arial"/>
                <w:szCs w:val="23"/>
              </w:rPr>
              <w:t>6</w:t>
            </w:r>
          </w:p>
        </w:tc>
        <w:tc>
          <w:tcPr>
            <w:tcW w:w="1264" w:type="dxa"/>
            <w:tcBorders>
              <w:top w:val="nil"/>
              <w:left w:val="nil"/>
              <w:bottom w:val="nil"/>
              <w:right w:val="nil"/>
            </w:tcBorders>
            <w:shd w:val="clear" w:color="auto" w:fill="auto"/>
            <w:noWrap/>
            <w:vAlign w:val="bottom"/>
          </w:tcPr>
          <w:p w14:paraId="2A431DD6" w14:textId="19F98D54" w:rsidR="000764D5" w:rsidRPr="00822BC6" w:rsidRDefault="000764D5" w:rsidP="000764D5">
            <w:pPr>
              <w:keepNext/>
              <w:jc w:val="right"/>
              <w:rPr>
                <w:rFonts w:asciiTheme="minorHAnsi" w:hAnsiTheme="minorHAnsi" w:cs="Arial"/>
                <w:szCs w:val="23"/>
              </w:rPr>
            </w:pPr>
            <w:r w:rsidRPr="00822BC6">
              <w:rPr>
                <w:rFonts w:cs="Arial"/>
                <w:szCs w:val="23"/>
              </w:rPr>
              <w:t>19</w:t>
            </w:r>
          </w:p>
        </w:tc>
        <w:tc>
          <w:tcPr>
            <w:tcW w:w="1265" w:type="dxa"/>
            <w:tcBorders>
              <w:top w:val="nil"/>
              <w:left w:val="nil"/>
              <w:bottom w:val="nil"/>
              <w:right w:val="nil"/>
            </w:tcBorders>
            <w:shd w:val="clear" w:color="auto" w:fill="auto"/>
            <w:noWrap/>
            <w:vAlign w:val="bottom"/>
          </w:tcPr>
          <w:p w14:paraId="6BDC545C" w14:textId="15AF88A7" w:rsidR="000764D5" w:rsidRPr="00822BC6" w:rsidRDefault="000764D5" w:rsidP="000764D5">
            <w:pPr>
              <w:keepNext/>
              <w:jc w:val="right"/>
              <w:rPr>
                <w:rFonts w:asciiTheme="minorHAnsi" w:hAnsiTheme="minorHAnsi" w:cs="Arial"/>
                <w:szCs w:val="23"/>
              </w:rPr>
            </w:pPr>
            <w:r w:rsidRPr="00822BC6">
              <w:rPr>
                <w:rFonts w:cs="Arial"/>
                <w:szCs w:val="23"/>
              </w:rPr>
              <w:t>2</w:t>
            </w:r>
          </w:p>
        </w:tc>
        <w:tc>
          <w:tcPr>
            <w:tcW w:w="1265" w:type="dxa"/>
            <w:gridSpan w:val="2"/>
            <w:tcBorders>
              <w:top w:val="nil"/>
              <w:left w:val="nil"/>
              <w:bottom w:val="nil"/>
              <w:right w:val="single" w:sz="4" w:space="0" w:color="auto"/>
            </w:tcBorders>
            <w:shd w:val="clear" w:color="auto" w:fill="auto"/>
            <w:noWrap/>
            <w:vAlign w:val="bottom"/>
          </w:tcPr>
          <w:p w14:paraId="7E9D4168" w14:textId="0A1A222F"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single" w:sz="4" w:space="0" w:color="auto"/>
            </w:tcBorders>
            <w:shd w:val="clear" w:color="auto" w:fill="auto"/>
            <w:noWrap/>
            <w:vAlign w:val="bottom"/>
          </w:tcPr>
          <w:p w14:paraId="71E339E0" w14:textId="279E270D" w:rsidR="000764D5" w:rsidRPr="00822BC6" w:rsidRDefault="000764D5" w:rsidP="000764D5">
            <w:pPr>
              <w:keepNext/>
              <w:jc w:val="right"/>
              <w:rPr>
                <w:rFonts w:asciiTheme="minorHAnsi" w:hAnsiTheme="minorHAnsi" w:cs="Arial"/>
                <w:szCs w:val="23"/>
              </w:rPr>
            </w:pPr>
            <w:r w:rsidRPr="00822BC6">
              <w:rPr>
                <w:rFonts w:cs="Arial"/>
                <w:szCs w:val="23"/>
              </w:rPr>
              <w:t>14,590</w:t>
            </w:r>
          </w:p>
        </w:tc>
      </w:tr>
      <w:tr w:rsidR="000764D5" w:rsidRPr="00822BC6" w14:paraId="560C8415"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15308E9F" w14:textId="77777777" w:rsidR="000764D5" w:rsidRPr="00822BC6" w:rsidRDefault="000764D5" w:rsidP="006C2B94">
            <w:r w:rsidRPr="00822BC6">
              <w:t>65-69</w:t>
            </w:r>
          </w:p>
        </w:tc>
        <w:tc>
          <w:tcPr>
            <w:tcW w:w="1264" w:type="dxa"/>
            <w:tcBorders>
              <w:top w:val="nil"/>
              <w:left w:val="single" w:sz="4" w:space="0" w:color="auto"/>
              <w:bottom w:val="nil"/>
              <w:right w:val="nil"/>
            </w:tcBorders>
            <w:shd w:val="clear" w:color="auto" w:fill="auto"/>
            <w:noWrap/>
            <w:vAlign w:val="bottom"/>
          </w:tcPr>
          <w:p w14:paraId="02DC36F1" w14:textId="794CE1DE" w:rsidR="000764D5" w:rsidRPr="00822BC6" w:rsidRDefault="000764D5" w:rsidP="000764D5">
            <w:pPr>
              <w:keepNext/>
              <w:jc w:val="right"/>
              <w:rPr>
                <w:rFonts w:asciiTheme="minorHAnsi" w:hAnsiTheme="minorHAnsi" w:cs="Arial"/>
                <w:szCs w:val="23"/>
              </w:rPr>
            </w:pPr>
            <w:r w:rsidRPr="00822BC6">
              <w:rPr>
                <w:rFonts w:cs="Arial"/>
                <w:szCs w:val="23"/>
              </w:rPr>
              <w:t>10,803</w:t>
            </w:r>
          </w:p>
        </w:tc>
        <w:tc>
          <w:tcPr>
            <w:tcW w:w="1265" w:type="dxa"/>
            <w:tcBorders>
              <w:top w:val="nil"/>
              <w:left w:val="nil"/>
              <w:bottom w:val="nil"/>
              <w:right w:val="nil"/>
            </w:tcBorders>
            <w:shd w:val="clear" w:color="auto" w:fill="auto"/>
            <w:noWrap/>
            <w:vAlign w:val="bottom"/>
          </w:tcPr>
          <w:p w14:paraId="55347279" w14:textId="1581F66D" w:rsidR="000764D5" w:rsidRPr="00822BC6" w:rsidRDefault="000764D5" w:rsidP="000764D5">
            <w:pPr>
              <w:keepNext/>
              <w:jc w:val="right"/>
              <w:rPr>
                <w:rFonts w:asciiTheme="minorHAnsi" w:hAnsiTheme="minorHAnsi" w:cs="Arial"/>
                <w:szCs w:val="23"/>
              </w:rPr>
            </w:pPr>
            <w:r w:rsidRPr="00822BC6">
              <w:rPr>
                <w:rFonts w:cs="Arial"/>
                <w:szCs w:val="23"/>
              </w:rPr>
              <w:t>110</w:t>
            </w:r>
          </w:p>
        </w:tc>
        <w:tc>
          <w:tcPr>
            <w:tcW w:w="1265" w:type="dxa"/>
            <w:tcBorders>
              <w:top w:val="nil"/>
              <w:left w:val="nil"/>
              <w:bottom w:val="nil"/>
              <w:right w:val="nil"/>
            </w:tcBorders>
            <w:shd w:val="clear" w:color="auto" w:fill="auto"/>
            <w:noWrap/>
            <w:vAlign w:val="bottom"/>
          </w:tcPr>
          <w:p w14:paraId="58186B44" w14:textId="35D77DB4" w:rsidR="000764D5" w:rsidRPr="00822BC6" w:rsidRDefault="000764D5" w:rsidP="000764D5">
            <w:pPr>
              <w:keepNext/>
              <w:jc w:val="right"/>
              <w:rPr>
                <w:rFonts w:asciiTheme="minorHAnsi" w:hAnsiTheme="minorHAnsi" w:cs="Arial"/>
                <w:szCs w:val="23"/>
              </w:rPr>
            </w:pPr>
            <w:r w:rsidRPr="00822BC6">
              <w:rPr>
                <w:rFonts w:cs="Arial"/>
                <w:szCs w:val="23"/>
              </w:rPr>
              <w:t>148</w:t>
            </w:r>
          </w:p>
        </w:tc>
        <w:tc>
          <w:tcPr>
            <w:tcW w:w="1264" w:type="dxa"/>
            <w:tcBorders>
              <w:top w:val="nil"/>
              <w:left w:val="nil"/>
              <w:bottom w:val="nil"/>
              <w:right w:val="nil"/>
            </w:tcBorders>
            <w:shd w:val="clear" w:color="auto" w:fill="auto"/>
            <w:noWrap/>
            <w:vAlign w:val="bottom"/>
          </w:tcPr>
          <w:p w14:paraId="3BD80258" w14:textId="26FE2E85" w:rsidR="000764D5" w:rsidRPr="00822BC6" w:rsidRDefault="000764D5" w:rsidP="000764D5">
            <w:pPr>
              <w:keepNext/>
              <w:jc w:val="right"/>
              <w:rPr>
                <w:rFonts w:asciiTheme="minorHAnsi" w:hAnsiTheme="minorHAnsi" w:cs="Arial"/>
                <w:szCs w:val="23"/>
              </w:rPr>
            </w:pPr>
            <w:r w:rsidRPr="00822BC6">
              <w:rPr>
                <w:rFonts w:cs="Arial"/>
                <w:szCs w:val="23"/>
              </w:rPr>
              <w:t>30</w:t>
            </w:r>
          </w:p>
        </w:tc>
        <w:tc>
          <w:tcPr>
            <w:tcW w:w="1265" w:type="dxa"/>
            <w:tcBorders>
              <w:top w:val="nil"/>
              <w:left w:val="nil"/>
              <w:bottom w:val="nil"/>
              <w:right w:val="nil"/>
            </w:tcBorders>
            <w:shd w:val="clear" w:color="auto" w:fill="auto"/>
            <w:noWrap/>
            <w:vAlign w:val="bottom"/>
          </w:tcPr>
          <w:p w14:paraId="68DEC05C" w14:textId="004B6CC7" w:rsidR="000764D5" w:rsidRPr="00822BC6" w:rsidRDefault="000764D5" w:rsidP="000764D5">
            <w:pPr>
              <w:keepNext/>
              <w:jc w:val="right"/>
              <w:rPr>
                <w:rFonts w:asciiTheme="minorHAnsi" w:hAnsiTheme="minorHAnsi" w:cs="Arial"/>
                <w:szCs w:val="23"/>
              </w:rPr>
            </w:pPr>
            <w:r w:rsidRPr="00822BC6">
              <w:rPr>
                <w:rFonts w:cs="Arial"/>
                <w:szCs w:val="23"/>
              </w:rPr>
              <w:t>34</w:t>
            </w:r>
          </w:p>
        </w:tc>
        <w:tc>
          <w:tcPr>
            <w:tcW w:w="1265" w:type="dxa"/>
            <w:tcBorders>
              <w:top w:val="nil"/>
              <w:left w:val="nil"/>
              <w:bottom w:val="nil"/>
              <w:right w:val="nil"/>
            </w:tcBorders>
            <w:shd w:val="clear" w:color="auto" w:fill="auto"/>
            <w:noWrap/>
            <w:vAlign w:val="bottom"/>
          </w:tcPr>
          <w:p w14:paraId="448673D2" w14:textId="6898B434" w:rsidR="000764D5" w:rsidRPr="00822BC6" w:rsidRDefault="000764D5" w:rsidP="000764D5">
            <w:pPr>
              <w:keepNext/>
              <w:jc w:val="right"/>
              <w:rPr>
                <w:rFonts w:asciiTheme="minorHAnsi" w:hAnsiTheme="minorHAnsi" w:cs="Arial"/>
                <w:szCs w:val="23"/>
              </w:rPr>
            </w:pPr>
            <w:r w:rsidRPr="00822BC6">
              <w:rPr>
                <w:rFonts w:cs="Arial"/>
                <w:szCs w:val="23"/>
              </w:rPr>
              <w:t>3</w:t>
            </w:r>
          </w:p>
        </w:tc>
        <w:tc>
          <w:tcPr>
            <w:tcW w:w="1264" w:type="dxa"/>
            <w:tcBorders>
              <w:top w:val="nil"/>
              <w:left w:val="nil"/>
              <w:bottom w:val="nil"/>
              <w:right w:val="nil"/>
            </w:tcBorders>
            <w:shd w:val="clear" w:color="auto" w:fill="auto"/>
            <w:noWrap/>
            <w:vAlign w:val="bottom"/>
          </w:tcPr>
          <w:p w14:paraId="7516166E" w14:textId="45462BA6" w:rsidR="000764D5" w:rsidRPr="00822BC6" w:rsidRDefault="000764D5" w:rsidP="000764D5">
            <w:pPr>
              <w:keepNext/>
              <w:jc w:val="right"/>
              <w:rPr>
                <w:rFonts w:asciiTheme="minorHAnsi" w:hAnsiTheme="minorHAnsi" w:cs="Arial"/>
                <w:szCs w:val="23"/>
              </w:rPr>
            </w:pPr>
            <w:r w:rsidRPr="00822BC6">
              <w:rPr>
                <w:rFonts w:cs="Arial"/>
                <w:szCs w:val="23"/>
              </w:rPr>
              <w:t>20</w:t>
            </w:r>
          </w:p>
        </w:tc>
        <w:tc>
          <w:tcPr>
            <w:tcW w:w="1265" w:type="dxa"/>
            <w:tcBorders>
              <w:top w:val="nil"/>
              <w:left w:val="nil"/>
              <w:bottom w:val="nil"/>
              <w:right w:val="nil"/>
            </w:tcBorders>
            <w:shd w:val="clear" w:color="auto" w:fill="auto"/>
            <w:noWrap/>
            <w:vAlign w:val="bottom"/>
          </w:tcPr>
          <w:p w14:paraId="6B675D50" w14:textId="300551BA" w:rsidR="000764D5" w:rsidRPr="00822BC6" w:rsidRDefault="000764D5" w:rsidP="000764D5">
            <w:pPr>
              <w:keepNext/>
              <w:jc w:val="right"/>
              <w:rPr>
                <w:rFonts w:asciiTheme="minorHAnsi" w:hAnsiTheme="minorHAnsi" w:cs="Arial"/>
                <w:szCs w:val="23"/>
              </w:rPr>
            </w:pPr>
            <w:r w:rsidRPr="00822BC6">
              <w:rPr>
                <w:rFonts w:cs="Arial"/>
                <w:szCs w:val="23"/>
              </w:rPr>
              <w:t>6</w:t>
            </w:r>
          </w:p>
        </w:tc>
        <w:tc>
          <w:tcPr>
            <w:tcW w:w="1265" w:type="dxa"/>
            <w:gridSpan w:val="2"/>
            <w:tcBorders>
              <w:top w:val="nil"/>
              <w:left w:val="nil"/>
              <w:bottom w:val="nil"/>
              <w:right w:val="single" w:sz="4" w:space="0" w:color="auto"/>
            </w:tcBorders>
            <w:shd w:val="clear" w:color="auto" w:fill="auto"/>
            <w:noWrap/>
            <w:vAlign w:val="bottom"/>
          </w:tcPr>
          <w:p w14:paraId="7773C0DE" w14:textId="571D1EEA" w:rsidR="000764D5" w:rsidRPr="00822BC6" w:rsidRDefault="000764D5" w:rsidP="000764D5">
            <w:pPr>
              <w:keepNext/>
              <w:jc w:val="right"/>
              <w:rPr>
                <w:rFonts w:asciiTheme="minorHAnsi" w:hAnsiTheme="minorHAnsi" w:cs="Arial"/>
                <w:szCs w:val="23"/>
              </w:rPr>
            </w:pPr>
            <w:r w:rsidRPr="00822BC6">
              <w:rPr>
                <w:rFonts w:cs="Arial"/>
                <w:szCs w:val="23"/>
              </w:rPr>
              <w:t>-</w:t>
            </w:r>
          </w:p>
        </w:tc>
        <w:tc>
          <w:tcPr>
            <w:tcW w:w="1265" w:type="dxa"/>
            <w:tcBorders>
              <w:top w:val="nil"/>
              <w:left w:val="nil"/>
              <w:bottom w:val="nil"/>
              <w:right w:val="single" w:sz="4" w:space="0" w:color="auto"/>
            </w:tcBorders>
            <w:shd w:val="clear" w:color="auto" w:fill="auto"/>
            <w:noWrap/>
            <w:vAlign w:val="bottom"/>
          </w:tcPr>
          <w:p w14:paraId="2EBAF9C3" w14:textId="1337E8C1" w:rsidR="000764D5" w:rsidRPr="00822BC6" w:rsidRDefault="000764D5" w:rsidP="000764D5">
            <w:pPr>
              <w:keepNext/>
              <w:jc w:val="right"/>
              <w:rPr>
                <w:rFonts w:asciiTheme="minorHAnsi" w:hAnsiTheme="minorHAnsi" w:cs="Arial"/>
                <w:szCs w:val="23"/>
              </w:rPr>
            </w:pPr>
            <w:r w:rsidRPr="00822BC6">
              <w:rPr>
                <w:rFonts w:cs="Arial"/>
                <w:szCs w:val="23"/>
              </w:rPr>
              <w:t>11,154</w:t>
            </w:r>
          </w:p>
        </w:tc>
      </w:tr>
      <w:tr w:rsidR="000764D5" w:rsidRPr="00822BC6" w14:paraId="2B9249CD"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3933F617" w14:textId="77777777" w:rsidR="000764D5" w:rsidRPr="00822BC6" w:rsidRDefault="000764D5" w:rsidP="006C2B94">
            <w:r w:rsidRPr="00822BC6">
              <w:t>70+</w:t>
            </w:r>
          </w:p>
        </w:tc>
        <w:tc>
          <w:tcPr>
            <w:tcW w:w="1264" w:type="dxa"/>
            <w:tcBorders>
              <w:top w:val="nil"/>
              <w:left w:val="single" w:sz="4" w:space="0" w:color="auto"/>
              <w:bottom w:val="nil"/>
              <w:right w:val="nil"/>
            </w:tcBorders>
            <w:shd w:val="clear" w:color="auto" w:fill="auto"/>
            <w:noWrap/>
            <w:vAlign w:val="bottom"/>
          </w:tcPr>
          <w:p w14:paraId="1974AFBE" w14:textId="62E8DD3F" w:rsidR="000764D5" w:rsidRPr="00822BC6" w:rsidRDefault="000764D5" w:rsidP="000764D5">
            <w:pPr>
              <w:keepNext/>
              <w:jc w:val="right"/>
              <w:rPr>
                <w:rFonts w:asciiTheme="minorHAnsi" w:hAnsiTheme="minorHAnsi" w:cs="Arial"/>
                <w:szCs w:val="23"/>
              </w:rPr>
            </w:pPr>
            <w:r w:rsidRPr="00822BC6">
              <w:rPr>
                <w:rFonts w:cs="Arial"/>
                <w:szCs w:val="23"/>
              </w:rPr>
              <w:t>1,796</w:t>
            </w:r>
          </w:p>
        </w:tc>
        <w:tc>
          <w:tcPr>
            <w:tcW w:w="1265" w:type="dxa"/>
            <w:tcBorders>
              <w:top w:val="nil"/>
              <w:left w:val="nil"/>
              <w:bottom w:val="nil"/>
              <w:right w:val="nil"/>
            </w:tcBorders>
            <w:shd w:val="clear" w:color="auto" w:fill="auto"/>
            <w:noWrap/>
            <w:vAlign w:val="bottom"/>
          </w:tcPr>
          <w:p w14:paraId="2C86C844" w14:textId="1A7CAF60" w:rsidR="000764D5" w:rsidRPr="00822BC6" w:rsidRDefault="000764D5" w:rsidP="000764D5">
            <w:pPr>
              <w:keepNext/>
              <w:jc w:val="right"/>
              <w:rPr>
                <w:rFonts w:asciiTheme="minorHAnsi" w:hAnsiTheme="minorHAnsi" w:cs="Arial"/>
                <w:szCs w:val="23"/>
              </w:rPr>
            </w:pPr>
            <w:r w:rsidRPr="00822BC6">
              <w:rPr>
                <w:rFonts w:cs="Arial"/>
                <w:szCs w:val="23"/>
              </w:rPr>
              <w:t>17</w:t>
            </w:r>
          </w:p>
        </w:tc>
        <w:tc>
          <w:tcPr>
            <w:tcW w:w="1265" w:type="dxa"/>
            <w:tcBorders>
              <w:top w:val="nil"/>
              <w:left w:val="nil"/>
              <w:bottom w:val="nil"/>
              <w:right w:val="nil"/>
            </w:tcBorders>
            <w:shd w:val="clear" w:color="auto" w:fill="auto"/>
            <w:noWrap/>
            <w:vAlign w:val="bottom"/>
          </w:tcPr>
          <w:p w14:paraId="49BDB40A" w14:textId="3C60C885" w:rsidR="000764D5" w:rsidRPr="00822BC6" w:rsidRDefault="000764D5" w:rsidP="000764D5">
            <w:pPr>
              <w:keepNext/>
              <w:jc w:val="right"/>
              <w:rPr>
                <w:rFonts w:asciiTheme="minorHAnsi" w:hAnsiTheme="minorHAnsi" w:cs="Arial"/>
                <w:szCs w:val="23"/>
              </w:rPr>
            </w:pPr>
            <w:r w:rsidRPr="00822BC6">
              <w:rPr>
                <w:rFonts w:cs="Arial"/>
                <w:szCs w:val="23"/>
              </w:rPr>
              <w:t>59</w:t>
            </w:r>
          </w:p>
        </w:tc>
        <w:tc>
          <w:tcPr>
            <w:tcW w:w="1264" w:type="dxa"/>
            <w:tcBorders>
              <w:top w:val="nil"/>
              <w:left w:val="nil"/>
              <w:bottom w:val="nil"/>
              <w:right w:val="nil"/>
            </w:tcBorders>
            <w:shd w:val="clear" w:color="auto" w:fill="auto"/>
            <w:noWrap/>
            <w:vAlign w:val="bottom"/>
          </w:tcPr>
          <w:p w14:paraId="0DB0CD96" w14:textId="67F97D91" w:rsidR="000764D5" w:rsidRPr="00822BC6" w:rsidRDefault="000764D5" w:rsidP="000764D5">
            <w:pPr>
              <w:keepNext/>
              <w:jc w:val="right"/>
              <w:rPr>
                <w:rFonts w:asciiTheme="minorHAnsi" w:hAnsiTheme="minorHAnsi" w:cs="Arial"/>
                <w:szCs w:val="23"/>
              </w:rPr>
            </w:pPr>
            <w:r w:rsidRPr="00822BC6">
              <w:rPr>
                <w:rFonts w:cs="Arial"/>
                <w:szCs w:val="23"/>
              </w:rPr>
              <w:t>8</w:t>
            </w:r>
          </w:p>
        </w:tc>
        <w:tc>
          <w:tcPr>
            <w:tcW w:w="1265" w:type="dxa"/>
            <w:tcBorders>
              <w:top w:val="nil"/>
              <w:left w:val="nil"/>
              <w:bottom w:val="nil"/>
              <w:right w:val="nil"/>
            </w:tcBorders>
            <w:shd w:val="clear" w:color="auto" w:fill="auto"/>
            <w:noWrap/>
            <w:vAlign w:val="bottom"/>
          </w:tcPr>
          <w:p w14:paraId="52CBA0D3" w14:textId="6953090D" w:rsidR="000764D5" w:rsidRPr="00822BC6" w:rsidRDefault="000764D5" w:rsidP="000764D5">
            <w:pPr>
              <w:keepNext/>
              <w:jc w:val="right"/>
              <w:rPr>
                <w:rFonts w:asciiTheme="minorHAnsi" w:hAnsiTheme="minorHAnsi" w:cs="Arial"/>
                <w:szCs w:val="23"/>
              </w:rPr>
            </w:pPr>
            <w:r w:rsidRPr="00822BC6">
              <w:rPr>
                <w:rFonts w:cs="Arial"/>
                <w:szCs w:val="23"/>
              </w:rPr>
              <w:t>18</w:t>
            </w:r>
          </w:p>
        </w:tc>
        <w:tc>
          <w:tcPr>
            <w:tcW w:w="1265" w:type="dxa"/>
            <w:tcBorders>
              <w:top w:val="nil"/>
              <w:left w:val="nil"/>
              <w:bottom w:val="nil"/>
              <w:right w:val="nil"/>
            </w:tcBorders>
            <w:shd w:val="clear" w:color="auto" w:fill="auto"/>
            <w:noWrap/>
            <w:vAlign w:val="bottom"/>
          </w:tcPr>
          <w:p w14:paraId="68E5945E" w14:textId="318F2EB6" w:rsidR="000764D5" w:rsidRPr="00822BC6" w:rsidRDefault="000764D5" w:rsidP="000764D5">
            <w:pPr>
              <w:keepNext/>
              <w:jc w:val="right"/>
              <w:rPr>
                <w:rFonts w:asciiTheme="minorHAnsi" w:hAnsiTheme="minorHAnsi" w:cs="Arial"/>
                <w:szCs w:val="23"/>
              </w:rPr>
            </w:pPr>
            <w:r w:rsidRPr="00822BC6">
              <w:rPr>
                <w:rFonts w:cs="Arial"/>
                <w:szCs w:val="23"/>
              </w:rPr>
              <w:t>6</w:t>
            </w:r>
          </w:p>
        </w:tc>
        <w:tc>
          <w:tcPr>
            <w:tcW w:w="1264" w:type="dxa"/>
            <w:tcBorders>
              <w:top w:val="nil"/>
              <w:left w:val="nil"/>
              <w:bottom w:val="nil"/>
              <w:right w:val="nil"/>
            </w:tcBorders>
            <w:shd w:val="clear" w:color="auto" w:fill="auto"/>
            <w:noWrap/>
            <w:vAlign w:val="bottom"/>
          </w:tcPr>
          <w:p w14:paraId="4A79D28F" w14:textId="5CFFC0AD" w:rsidR="000764D5" w:rsidRPr="00822BC6" w:rsidRDefault="000764D5" w:rsidP="000764D5">
            <w:pPr>
              <w:keepNext/>
              <w:jc w:val="right"/>
              <w:rPr>
                <w:rFonts w:asciiTheme="minorHAnsi" w:hAnsiTheme="minorHAnsi" w:cs="Arial"/>
                <w:szCs w:val="23"/>
              </w:rPr>
            </w:pPr>
            <w:r w:rsidRPr="00822BC6">
              <w:rPr>
                <w:rFonts w:cs="Arial"/>
                <w:szCs w:val="23"/>
              </w:rPr>
              <w:t>7</w:t>
            </w:r>
          </w:p>
        </w:tc>
        <w:tc>
          <w:tcPr>
            <w:tcW w:w="1265" w:type="dxa"/>
            <w:tcBorders>
              <w:top w:val="nil"/>
              <w:left w:val="nil"/>
              <w:bottom w:val="nil"/>
              <w:right w:val="nil"/>
            </w:tcBorders>
            <w:shd w:val="clear" w:color="auto" w:fill="auto"/>
            <w:noWrap/>
            <w:vAlign w:val="bottom"/>
          </w:tcPr>
          <w:p w14:paraId="3E8F8DD1" w14:textId="5A8F8E67" w:rsidR="000764D5" w:rsidRPr="00822BC6" w:rsidRDefault="000764D5" w:rsidP="000764D5">
            <w:pPr>
              <w:keepNext/>
              <w:jc w:val="right"/>
              <w:rPr>
                <w:rFonts w:asciiTheme="minorHAnsi" w:hAnsiTheme="minorHAnsi" w:cs="Arial"/>
                <w:szCs w:val="23"/>
              </w:rPr>
            </w:pPr>
            <w:r w:rsidRPr="00822BC6">
              <w:rPr>
                <w:rFonts w:cs="Arial"/>
                <w:szCs w:val="23"/>
              </w:rPr>
              <w:t>16</w:t>
            </w:r>
          </w:p>
        </w:tc>
        <w:tc>
          <w:tcPr>
            <w:tcW w:w="1265" w:type="dxa"/>
            <w:gridSpan w:val="2"/>
            <w:tcBorders>
              <w:top w:val="nil"/>
              <w:left w:val="nil"/>
              <w:bottom w:val="nil"/>
              <w:right w:val="single" w:sz="4" w:space="0" w:color="auto"/>
            </w:tcBorders>
            <w:shd w:val="clear" w:color="auto" w:fill="auto"/>
            <w:noWrap/>
            <w:vAlign w:val="bottom"/>
          </w:tcPr>
          <w:p w14:paraId="24406AE9" w14:textId="5056F24A" w:rsidR="000764D5" w:rsidRPr="00822BC6" w:rsidRDefault="000764D5" w:rsidP="000764D5">
            <w:pPr>
              <w:keepNext/>
              <w:jc w:val="right"/>
              <w:rPr>
                <w:rFonts w:asciiTheme="minorHAnsi" w:hAnsiTheme="minorHAnsi" w:cs="Arial"/>
                <w:szCs w:val="23"/>
              </w:rPr>
            </w:pPr>
            <w:r w:rsidRPr="00822BC6">
              <w:rPr>
                <w:rFonts w:cs="Arial"/>
                <w:szCs w:val="23"/>
              </w:rPr>
              <w:t>3</w:t>
            </w:r>
          </w:p>
        </w:tc>
        <w:tc>
          <w:tcPr>
            <w:tcW w:w="1265" w:type="dxa"/>
            <w:tcBorders>
              <w:top w:val="nil"/>
              <w:left w:val="nil"/>
              <w:bottom w:val="nil"/>
              <w:right w:val="single" w:sz="4" w:space="0" w:color="auto"/>
            </w:tcBorders>
            <w:shd w:val="clear" w:color="auto" w:fill="auto"/>
            <w:noWrap/>
            <w:vAlign w:val="bottom"/>
          </w:tcPr>
          <w:p w14:paraId="56523A45" w14:textId="3299D7CD" w:rsidR="000764D5" w:rsidRPr="00822BC6" w:rsidRDefault="000764D5" w:rsidP="000764D5">
            <w:pPr>
              <w:keepNext/>
              <w:jc w:val="right"/>
              <w:rPr>
                <w:rFonts w:asciiTheme="minorHAnsi" w:hAnsiTheme="minorHAnsi" w:cs="Arial"/>
                <w:szCs w:val="23"/>
              </w:rPr>
            </w:pPr>
            <w:r w:rsidRPr="00822BC6">
              <w:rPr>
                <w:rFonts w:cs="Arial"/>
                <w:szCs w:val="23"/>
              </w:rPr>
              <w:t>1,930</w:t>
            </w:r>
          </w:p>
        </w:tc>
      </w:tr>
      <w:tr w:rsidR="000764D5" w:rsidRPr="00822BC6" w14:paraId="469F9F8E" w14:textId="77777777" w:rsidTr="00145C27">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2626040F" w14:textId="77777777" w:rsidR="000764D5" w:rsidRPr="00822BC6" w:rsidRDefault="000764D5" w:rsidP="000764D5">
            <w:pP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Total</w:t>
            </w:r>
          </w:p>
        </w:tc>
        <w:tc>
          <w:tcPr>
            <w:tcW w:w="1264" w:type="dxa"/>
            <w:tcBorders>
              <w:top w:val="nil"/>
              <w:left w:val="single" w:sz="4" w:space="0" w:color="auto"/>
              <w:bottom w:val="single" w:sz="4" w:space="0" w:color="auto"/>
              <w:right w:val="nil"/>
            </w:tcBorders>
            <w:shd w:val="clear" w:color="auto" w:fill="auto"/>
            <w:noWrap/>
            <w:vAlign w:val="bottom"/>
          </w:tcPr>
          <w:p w14:paraId="1B766AF9" w14:textId="52F8A1EC" w:rsidR="000764D5" w:rsidRPr="00822BC6" w:rsidRDefault="000764D5" w:rsidP="000764D5">
            <w:pPr>
              <w:jc w:val="right"/>
              <w:rPr>
                <w:rFonts w:asciiTheme="minorHAnsi" w:hAnsiTheme="minorHAnsi" w:cs="Arial"/>
                <w:b/>
                <w:bCs/>
                <w:szCs w:val="23"/>
              </w:rPr>
            </w:pPr>
            <w:r w:rsidRPr="00822BC6">
              <w:rPr>
                <w:rFonts w:cs="Arial"/>
                <w:b/>
                <w:bCs/>
                <w:szCs w:val="23"/>
              </w:rPr>
              <w:t>192,796</w:t>
            </w:r>
          </w:p>
        </w:tc>
        <w:tc>
          <w:tcPr>
            <w:tcW w:w="1265" w:type="dxa"/>
            <w:tcBorders>
              <w:top w:val="nil"/>
              <w:left w:val="nil"/>
              <w:bottom w:val="single" w:sz="4" w:space="0" w:color="auto"/>
              <w:right w:val="nil"/>
            </w:tcBorders>
            <w:shd w:val="clear" w:color="auto" w:fill="auto"/>
            <w:noWrap/>
            <w:vAlign w:val="bottom"/>
          </w:tcPr>
          <w:p w14:paraId="28F29CCA" w14:textId="2768BB65" w:rsidR="000764D5" w:rsidRPr="00822BC6" w:rsidRDefault="000764D5" w:rsidP="000764D5">
            <w:pPr>
              <w:jc w:val="right"/>
              <w:rPr>
                <w:rFonts w:asciiTheme="minorHAnsi" w:hAnsiTheme="minorHAnsi" w:cs="Arial"/>
                <w:b/>
                <w:bCs/>
                <w:szCs w:val="23"/>
              </w:rPr>
            </w:pPr>
            <w:r w:rsidRPr="00822BC6">
              <w:rPr>
                <w:rFonts w:cs="Arial"/>
                <w:b/>
                <w:bCs/>
                <w:szCs w:val="23"/>
              </w:rPr>
              <w:t>3,637</w:t>
            </w:r>
          </w:p>
        </w:tc>
        <w:tc>
          <w:tcPr>
            <w:tcW w:w="1265" w:type="dxa"/>
            <w:tcBorders>
              <w:top w:val="nil"/>
              <w:left w:val="nil"/>
              <w:bottom w:val="single" w:sz="4" w:space="0" w:color="auto"/>
              <w:right w:val="nil"/>
            </w:tcBorders>
            <w:shd w:val="clear" w:color="auto" w:fill="auto"/>
            <w:noWrap/>
            <w:vAlign w:val="bottom"/>
          </w:tcPr>
          <w:p w14:paraId="7E75AC0C" w14:textId="77E9D14D" w:rsidR="000764D5" w:rsidRPr="00822BC6" w:rsidRDefault="000764D5" w:rsidP="000764D5">
            <w:pPr>
              <w:jc w:val="right"/>
              <w:rPr>
                <w:rFonts w:asciiTheme="minorHAnsi" w:hAnsiTheme="minorHAnsi" w:cs="Arial"/>
                <w:b/>
                <w:bCs/>
                <w:szCs w:val="23"/>
              </w:rPr>
            </w:pPr>
            <w:r w:rsidRPr="00822BC6">
              <w:rPr>
                <w:rFonts w:cs="Arial"/>
                <w:b/>
                <w:bCs/>
                <w:szCs w:val="23"/>
              </w:rPr>
              <w:t>7,197</w:t>
            </w:r>
          </w:p>
        </w:tc>
        <w:tc>
          <w:tcPr>
            <w:tcW w:w="1264" w:type="dxa"/>
            <w:tcBorders>
              <w:top w:val="nil"/>
              <w:left w:val="nil"/>
              <w:bottom w:val="single" w:sz="4" w:space="0" w:color="auto"/>
              <w:right w:val="nil"/>
            </w:tcBorders>
            <w:shd w:val="clear" w:color="auto" w:fill="auto"/>
            <w:noWrap/>
            <w:vAlign w:val="bottom"/>
          </w:tcPr>
          <w:p w14:paraId="0356512F" w14:textId="600F7F57" w:rsidR="000764D5" w:rsidRPr="00822BC6" w:rsidRDefault="000764D5" w:rsidP="000764D5">
            <w:pPr>
              <w:jc w:val="right"/>
              <w:rPr>
                <w:rFonts w:asciiTheme="minorHAnsi" w:hAnsiTheme="minorHAnsi" w:cs="Arial"/>
                <w:b/>
                <w:bCs/>
                <w:szCs w:val="23"/>
              </w:rPr>
            </w:pPr>
            <w:r w:rsidRPr="00822BC6">
              <w:rPr>
                <w:rFonts w:cs="Arial"/>
                <w:b/>
                <w:bCs/>
                <w:szCs w:val="23"/>
              </w:rPr>
              <w:t>1,034</w:t>
            </w:r>
          </w:p>
        </w:tc>
        <w:tc>
          <w:tcPr>
            <w:tcW w:w="1265" w:type="dxa"/>
            <w:tcBorders>
              <w:top w:val="nil"/>
              <w:left w:val="nil"/>
              <w:bottom w:val="single" w:sz="4" w:space="0" w:color="auto"/>
              <w:right w:val="nil"/>
            </w:tcBorders>
            <w:shd w:val="clear" w:color="auto" w:fill="auto"/>
            <w:noWrap/>
            <w:vAlign w:val="bottom"/>
          </w:tcPr>
          <w:p w14:paraId="21751F44" w14:textId="4D951CEC" w:rsidR="000764D5" w:rsidRPr="00822BC6" w:rsidRDefault="000764D5" w:rsidP="000764D5">
            <w:pPr>
              <w:jc w:val="right"/>
              <w:rPr>
                <w:rFonts w:asciiTheme="minorHAnsi" w:hAnsiTheme="minorHAnsi" w:cs="Arial"/>
                <w:b/>
                <w:bCs/>
                <w:szCs w:val="23"/>
              </w:rPr>
            </w:pPr>
            <w:r w:rsidRPr="00822BC6">
              <w:rPr>
                <w:rFonts w:cs="Arial"/>
                <w:b/>
                <w:bCs/>
                <w:szCs w:val="23"/>
              </w:rPr>
              <w:t>1,668</w:t>
            </w:r>
          </w:p>
        </w:tc>
        <w:tc>
          <w:tcPr>
            <w:tcW w:w="1265" w:type="dxa"/>
            <w:tcBorders>
              <w:top w:val="nil"/>
              <w:left w:val="nil"/>
              <w:bottom w:val="single" w:sz="4" w:space="0" w:color="auto"/>
              <w:right w:val="nil"/>
            </w:tcBorders>
            <w:shd w:val="clear" w:color="auto" w:fill="auto"/>
            <w:noWrap/>
            <w:vAlign w:val="bottom"/>
          </w:tcPr>
          <w:p w14:paraId="253D271B" w14:textId="6C836E49" w:rsidR="000764D5" w:rsidRPr="00822BC6" w:rsidRDefault="000764D5" w:rsidP="000764D5">
            <w:pPr>
              <w:jc w:val="right"/>
              <w:rPr>
                <w:rFonts w:asciiTheme="minorHAnsi" w:hAnsiTheme="minorHAnsi" w:cs="Arial"/>
                <w:b/>
                <w:bCs/>
                <w:szCs w:val="23"/>
              </w:rPr>
            </w:pPr>
            <w:r w:rsidRPr="00822BC6">
              <w:rPr>
                <w:rFonts w:cs="Arial"/>
                <w:b/>
                <w:bCs/>
                <w:szCs w:val="23"/>
              </w:rPr>
              <w:t>26</w:t>
            </w:r>
          </w:p>
        </w:tc>
        <w:tc>
          <w:tcPr>
            <w:tcW w:w="1264" w:type="dxa"/>
            <w:tcBorders>
              <w:top w:val="nil"/>
              <w:left w:val="nil"/>
              <w:bottom w:val="single" w:sz="4" w:space="0" w:color="auto"/>
              <w:right w:val="nil"/>
            </w:tcBorders>
            <w:shd w:val="clear" w:color="auto" w:fill="auto"/>
            <w:noWrap/>
            <w:vAlign w:val="bottom"/>
          </w:tcPr>
          <w:p w14:paraId="36120183" w14:textId="092ADD96" w:rsidR="000764D5" w:rsidRPr="00822BC6" w:rsidRDefault="000764D5" w:rsidP="000764D5">
            <w:pPr>
              <w:jc w:val="right"/>
              <w:rPr>
                <w:rFonts w:asciiTheme="minorHAnsi" w:hAnsiTheme="minorHAnsi" w:cs="Arial"/>
                <w:b/>
                <w:bCs/>
                <w:szCs w:val="23"/>
              </w:rPr>
            </w:pPr>
            <w:r w:rsidRPr="00822BC6">
              <w:rPr>
                <w:rFonts w:cs="Arial"/>
                <w:b/>
                <w:bCs/>
                <w:szCs w:val="23"/>
              </w:rPr>
              <w:t>205</w:t>
            </w:r>
          </w:p>
        </w:tc>
        <w:tc>
          <w:tcPr>
            <w:tcW w:w="1265" w:type="dxa"/>
            <w:tcBorders>
              <w:top w:val="nil"/>
              <w:left w:val="nil"/>
              <w:bottom w:val="single" w:sz="4" w:space="0" w:color="auto"/>
              <w:right w:val="nil"/>
            </w:tcBorders>
            <w:shd w:val="clear" w:color="auto" w:fill="auto"/>
            <w:noWrap/>
            <w:vAlign w:val="bottom"/>
          </w:tcPr>
          <w:p w14:paraId="6BD0DC19" w14:textId="4C8368BB" w:rsidR="000764D5" w:rsidRPr="00822BC6" w:rsidRDefault="000764D5" w:rsidP="000764D5">
            <w:pPr>
              <w:jc w:val="right"/>
              <w:rPr>
                <w:rFonts w:asciiTheme="minorHAnsi" w:hAnsiTheme="minorHAnsi" w:cs="Arial"/>
                <w:b/>
                <w:bCs/>
                <w:szCs w:val="23"/>
              </w:rPr>
            </w:pPr>
            <w:r w:rsidRPr="00822BC6">
              <w:rPr>
                <w:rFonts w:cs="Arial"/>
                <w:b/>
                <w:bCs/>
                <w:szCs w:val="23"/>
              </w:rPr>
              <w:t>36</w:t>
            </w:r>
          </w:p>
        </w:tc>
        <w:tc>
          <w:tcPr>
            <w:tcW w:w="1265" w:type="dxa"/>
            <w:gridSpan w:val="2"/>
            <w:tcBorders>
              <w:top w:val="nil"/>
              <w:left w:val="nil"/>
              <w:bottom w:val="single" w:sz="4" w:space="0" w:color="auto"/>
              <w:right w:val="single" w:sz="4" w:space="0" w:color="auto"/>
            </w:tcBorders>
            <w:shd w:val="clear" w:color="auto" w:fill="auto"/>
            <w:noWrap/>
            <w:vAlign w:val="bottom"/>
          </w:tcPr>
          <w:p w14:paraId="46989F4C" w14:textId="6855B256" w:rsidR="000764D5" w:rsidRPr="00822BC6" w:rsidRDefault="000764D5" w:rsidP="000764D5">
            <w:pPr>
              <w:jc w:val="right"/>
              <w:rPr>
                <w:rFonts w:asciiTheme="minorHAnsi" w:hAnsiTheme="minorHAnsi" w:cs="Arial"/>
                <w:b/>
                <w:bCs/>
                <w:szCs w:val="23"/>
              </w:rPr>
            </w:pPr>
            <w:r w:rsidRPr="00822BC6">
              <w:rPr>
                <w:rFonts w:cs="Arial"/>
                <w:b/>
                <w:bCs/>
                <w:szCs w:val="23"/>
              </w:rPr>
              <w:t>8</w:t>
            </w:r>
          </w:p>
        </w:tc>
        <w:tc>
          <w:tcPr>
            <w:tcW w:w="1265" w:type="dxa"/>
            <w:tcBorders>
              <w:top w:val="nil"/>
              <w:left w:val="nil"/>
              <w:bottom w:val="single" w:sz="4" w:space="0" w:color="auto"/>
              <w:right w:val="single" w:sz="4" w:space="0" w:color="auto"/>
            </w:tcBorders>
            <w:shd w:val="clear" w:color="auto" w:fill="auto"/>
            <w:noWrap/>
            <w:vAlign w:val="bottom"/>
          </w:tcPr>
          <w:p w14:paraId="6823F5F5" w14:textId="3AA7765E" w:rsidR="000764D5" w:rsidRPr="00822BC6" w:rsidRDefault="000764D5" w:rsidP="000764D5">
            <w:pPr>
              <w:jc w:val="right"/>
              <w:rPr>
                <w:rFonts w:asciiTheme="minorHAnsi" w:hAnsiTheme="minorHAnsi" w:cs="Arial"/>
                <w:b/>
                <w:bCs/>
                <w:szCs w:val="23"/>
              </w:rPr>
            </w:pPr>
            <w:r w:rsidRPr="00822BC6">
              <w:rPr>
                <w:rFonts w:cs="Arial"/>
                <w:b/>
                <w:bCs/>
                <w:szCs w:val="23"/>
              </w:rPr>
              <w:t>206,607</w:t>
            </w:r>
          </w:p>
        </w:tc>
      </w:tr>
    </w:tbl>
    <w:p w14:paraId="74B8E579" w14:textId="370E04F4" w:rsidR="00620F63" w:rsidRPr="00822BC6" w:rsidRDefault="00620F63" w:rsidP="00933A32">
      <w:pPr>
        <w:rPr>
          <w:sz w:val="20"/>
        </w:rPr>
      </w:pPr>
      <w:r w:rsidRPr="00822BC6">
        <w:rPr>
          <w:sz w:val="20"/>
        </w:rPr>
        <w:br w:type="page"/>
      </w:r>
    </w:p>
    <w:p w14:paraId="5CE009BA" w14:textId="24177627" w:rsidR="00AA281A" w:rsidRPr="00822BC6" w:rsidRDefault="00C65151" w:rsidP="00CE73E5">
      <w:pPr>
        <w:pStyle w:val="Caption"/>
        <w:spacing w:after="80"/>
        <w:ind w:right="-23"/>
        <w:jc w:val="both"/>
      </w:pPr>
      <w:bookmarkStart w:id="416" w:name="_Ref275782758"/>
      <w:bookmarkStart w:id="417" w:name="_Toc275355706"/>
      <w:bookmarkStart w:id="418" w:name="_Toc276457758"/>
      <w:bookmarkStart w:id="419" w:name="_Toc304970057"/>
      <w:bookmarkStart w:id="420" w:name="_Toc469398289"/>
      <w:bookmarkStart w:id="421" w:name="_Toc475605526"/>
      <w:bookmarkStart w:id="422" w:name="_Toc509928497"/>
      <w:r w:rsidRPr="00822BC6">
        <w:t>Table</w:t>
      </w:r>
      <w:r w:rsidR="00D42FFC" w:rsidRPr="00822BC6">
        <w:t xml:space="preserve"> </w:t>
      </w:r>
      <w:r w:rsidR="00F55F28" w:rsidRPr="00822BC6">
        <w:fldChar w:fldCharType="begin"/>
      </w:r>
      <w:r w:rsidR="00F55F28" w:rsidRPr="00822BC6">
        <w:instrText xml:space="preserve"> SEQ Table \* ARABIC </w:instrText>
      </w:r>
      <w:r w:rsidR="00F55F28" w:rsidRPr="00822BC6">
        <w:fldChar w:fldCharType="separate"/>
      </w:r>
      <w:r w:rsidR="00B73FE3">
        <w:rPr>
          <w:noProof/>
        </w:rPr>
        <w:t>6</w:t>
      </w:r>
      <w:r w:rsidR="00F55F28" w:rsidRPr="00822BC6">
        <w:rPr>
          <w:noProof/>
        </w:rPr>
        <w:fldChar w:fldCharType="end"/>
      </w:r>
      <w:bookmarkEnd w:id="416"/>
      <w:r w:rsidR="00D42FFC" w:rsidRPr="00822BC6">
        <w:t xml:space="preserve"> - Laboratory reporting of cytological c</w:t>
      </w:r>
      <w:r w:rsidR="00506775" w:rsidRPr="00822BC6">
        <w:t>ategory by five-year age group (</w:t>
      </w:r>
      <w:sdt>
        <w:sdtPr>
          <w:alias w:val="Period"/>
          <w:tag w:val="Period"/>
          <w:id w:val="-1838691841"/>
          <w:placeholder>
            <w:docPart w:val="E979998C54304D1D95A92C6226F63CD2"/>
          </w:placeholder>
          <w:dataBinding w:prefixMappings="xmlns:ns0='http://schemas.microsoft.com/office/2006/coverPageProps' " w:xpath="/ns0:CoverPageProperties[1]/ns0:Abstract[1]" w:storeItemID="{55AF091B-3C7A-41E3-B477-F2FDAA23CFDA}"/>
          <w:text/>
        </w:sdtPr>
        <w:sdtEndPr/>
        <w:sdtContent>
          <w:r w:rsidR="003A48F1" w:rsidRPr="00822BC6">
            <w:t>1 January – 30 June 2017</w:t>
          </w:r>
        </w:sdtContent>
      </w:sdt>
      <w:r w:rsidR="00D42FFC" w:rsidRPr="00822BC6">
        <w:t>) – percentage of all satisfactory samples in women of that age group</w:t>
      </w:r>
      <w:bookmarkEnd w:id="417"/>
      <w:bookmarkEnd w:id="418"/>
      <w:bookmarkEnd w:id="419"/>
      <w:bookmarkEnd w:id="420"/>
      <w:bookmarkEnd w:id="421"/>
      <w:bookmarkEnd w:id="422"/>
    </w:p>
    <w:tbl>
      <w:tblPr>
        <w:tblW w:w="13907" w:type="dxa"/>
        <w:tblInd w:w="93" w:type="dxa"/>
        <w:tblLayout w:type="fixed"/>
        <w:tblLook w:val="04A0" w:firstRow="1" w:lastRow="0" w:firstColumn="1" w:lastColumn="0" w:noHBand="0" w:noVBand="1"/>
      </w:tblPr>
      <w:tblGrid>
        <w:gridCol w:w="1260"/>
        <w:gridCol w:w="1405"/>
        <w:gridCol w:w="1405"/>
        <w:gridCol w:w="1405"/>
        <w:gridCol w:w="1405"/>
        <w:gridCol w:w="1406"/>
        <w:gridCol w:w="1405"/>
        <w:gridCol w:w="1405"/>
        <w:gridCol w:w="1405"/>
        <w:gridCol w:w="1406"/>
      </w:tblGrid>
      <w:tr w:rsidR="00A414A6" w:rsidRPr="00822BC6" w14:paraId="0BC2CA2D" w14:textId="77777777" w:rsidTr="00A414A6">
        <w:trPr>
          <w:trHeight w:val="300"/>
        </w:trPr>
        <w:tc>
          <w:tcPr>
            <w:tcW w:w="1260" w:type="dxa"/>
            <w:tcBorders>
              <w:top w:val="single" w:sz="4" w:space="0" w:color="auto"/>
              <w:left w:val="single" w:sz="4" w:space="0" w:color="auto"/>
              <w:bottom w:val="nil"/>
              <w:right w:val="nil"/>
            </w:tcBorders>
            <w:shd w:val="clear" w:color="000000" w:fill="C0C0C0"/>
            <w:noWrap/>
            <w:vAlign w:val="bottom"/>
            <w:hideMark/>
          </w:tcPr>
          <w:p w14:paraId="19E1FD23" w14:textId="77777777" w:rsidR="00A414A6" w:rsidRPr="00822BC6" w:rsidRDefault="00A414A6" w:rsidP="00B1554B">
            <w:pPr>
              <w:keepNex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 </w:t>
            </w:r>
          </w:p>
        </w:tc>
        <w:tc>
          <w:tcPr>
            <w:tcW w:w="12647" w:type="dxa"/>
            <w:gridSpan w:val="9"/>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DB8F605" w14:textId="77777777" w:rsidR="00A414A6" w:rsidRPr="00822BC6" w:rsidRDefault="00A414A6" w:rsidP="00B1554B">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Cytology Result</w:t>
            </w:r>
          </w:p>
        </w:tc>
      </w:tr>
      <w:tr w:rsidR="00A414A6" w:rsidRPr="00822BC6" w14:paraId="3C08AA2E" w14:textId="77777777" w:rsidTr="00757655">
        <w:trPr>
          <w:trHeight w:val="900"/>
        </w:trPr>
        <w:tc>
          <w:tcPr>
            <w:tcW w:w="1260" w:type="dxa"/>
            <w:tcBorders>
              <w:top w:val="nil"/>
              <w:left w:val="single" w:sz="4" w:space="0" w:color="auto"/>
              <w:bottom w:val="single" w:sz="4" w:space="0" w:color="auto"/>
              <w:right w:val="nil"/>
            </w:tcBorders>
            <w:shd w:val="clear" w:color="000000" w:fill="C0C0C0"/>
            <w:vAlign w:val="bottom"/>
            <w:hideMark/>
          </w:tcPr>
          <w:p w14:paraId="4AD2E834" w14:textId="77777777" w:rsidR="00A414A6" w:rsidRPr="00822BC6" w:rsidRDefault="00A414A6" w:rsidP="00B1554B">
            <w:pPr>
              <w:keepNex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Age Group</w:t>
            </w:r>
          </w:p>
        </w:tc>
        <w:tc>
          <w:tcPr>
            <w:tcW w:w="1405" w:type="dxa"/>
            <w:tcBorders>
              <w:top w:val="nil"/>
              <w:left w:val="single" w:sz="4" w:space="0" w:color="auto"/>
              <w:bottom w:val="single" w:sz="4" w:space="0" w:color="auto"/>
              <w:right w:val="nil"/>
            </w:tcBorders>
            <w:shd w:val="clear" w:color="000000" w:fill="C0C0C0"/>
            <w:noWrap/>
            <w:vAlign w:val="bottom"/>
            <w:hideMark/>
          </w:tcPr>
          <w:p w14:paraId="1822F426"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Negative</w:t>
            </w:r>
          </w:p>
        </w:tc>
        <w:tc>
          <w:tcPr>
            <w:tcW w:w="1405" w:type="dxa"/>
            <w:tcBorders>
              <w:top w:val="nil"/>
              <w:left w:val="nil"/>
              <w:bottom w:val="single" w:sz="4" w:space="0" w:color="auto"/>
              <w:right w:val="nil"/>
            </w:tcBorders>
            <w:shd w:val="clear" w:color="000000" w:fill="C0C0C0"/>
            <w:noWrap/>
            <w:vAlign w:val="bottom"/>
            <w:hideMark/>
          </w:tcPr>
          <w:p w14:paraId="0FFD26CE"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ASC-US</w:t>
            </w:r>
          </w:p>
        </w:tc>
        <w:tc>
          <w:tcPr>
            <w:tcW w:w="1405" w:type="dxa"/>
            <w:tcBorders>
              <w:top w:val="nil"/>
              <w:left w:val="nil"/>
              <w:bottom w:val="single" w:sz="4" w:space="0" w:color="auto"/>
              <w:right w:val="nil"/>
            </w:tcBorders>
            <w:shd w:val="clear" w:color="000000" w:fill="C0C0C0"/>
            <w:noWrap/>
            <w:vAlign w:val="bottom"/>
            <w:hideMark/>
          </w:tcPr>
          <w:p w14:paraId="7DC66DDF"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LSIL</w:t>
            </w:r>
          </w:p>
        </w:tc>
        <w:tc>
          <w:tcPr>
            <w:tcW w:w="1405" w:type="dxa"/>
            <w:tcBorders>
              <w:top w:val="nil"/>
              <w:left w:val="nil"/>
              <w:bottom w:val="single" w:sz="4" w:space="0" w:color="auto"/>
              <w:right w:val="nil"/>
            </w:tcBorders>
            <w:shd w:val="clear" w:color="000000" w:fill="C0C0C0"/>
            <w:noWrap/>
            <w:vAlign w:val="bottom"/>
            <w:hideMark/>
          </w:tcPr>
          <w:p w14:paraId="4071F754"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ASC-H</w:t>
            </w:r>
          </w:p>
        </w:tc>
        <w:tc>
          <w:tcPr>
            <w:tcW w:w="1406" w:type="dxa"/>
            <w:tcBorders>
              <w:top w:val="nil"/>
              <w:left w:val="nil"/>
              <w:bottom w:val="single" w:sz="4" w:space="0" w:color="auto"/>
              <w:right w:val="nil"/>
            </w:tcBorders>
            <w:shd w:val="clear" w:color="000000" w:fill="C0C0C0"/>
            <w:noWrap/>
            <w:vAlign w:val="bottom"/>
            <w:hideMark/>
          </w:tcPr>
          <w:p w14:paraId="6F2A19F8"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HSIL</w:t>
            </w:r>
          </w:p>
        </w:tc>
        <w:tc>
          <w:tcPr>
            <w:tcW w:w="1405" w:type="dxa"/>
            <w:tcBorders>
              <w:top w:val="nil"/>
              <w:left w:val="nil"/>
              <w:bottom w:val="single" w:sz="4" w:space="0" w:color="auto"/>
              <w:right w:val="nil"/>
            </w:tcBorders>
            <w:shd w:val="clear" w:color="000000" w:fill="C0C0C0"/>
            <w:vAlign w:val="bottom"/>
            <w:hideMark/>
          </w:tcPr>
          <w:p w14:paraId="3D3331BC"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Invasive SCC</w:t>
            </w:r>
          </w:p>
        </w:tc>
        <w:tc>
          <w:tcPr>
            <w:tcW w:w="1405" w:type="dxa"/>
            <w:tcBorders>
              <w:top w:val="nil"/>
              <w:left w:val="nil"/>
              <w:bottom w:val="single" w:sz="4" w:space="0" w:color="auto"/>
              <w:right w:val="nil"/>
            </w:tcBorders>
            <w:shd w:val="clear" w:color="000000" w:fill="C0C0C0"/>
            <w:vAlign w:val="bottom"/>
            <w:hideMark/>
          </w:tcPr>
          <w:p w14:paraId="7007CFD6"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AGC/AIS</w:t>
            </w:r>
          </w:p>
        </w:tc>
        <w:tc>
          <w:tcPr>
            <w:tcW w:w="1405" w:type="dxa"/>
            <w:tcBorders>
              <w:top w:val="nil"/>
              <w:left w:val="nil"/>
              <w:bottom w:val="single" w:sz="4" w:space="0" w:color="auto"/>
              <w:right w:val="nil"/>
            </w:tcBorders>
            <w:shd w:val="clear" w:color="000000" w:fill="C0C0C0"/>
            <w:vAlign w:val="bottom"/>
            <w:hideMark/>
          </w:tcPr>
          <w:p w14:paraId="76BD3D13"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Adeno-carcinoma</w:t>
            </w:r>
          </w:p>
        </w:tc>
        <w:tc>
          <w:tcPr>
            <w:tcW w:w="1406" w:type="dxa"/>
            <w:tcBorders>
              <w:top w:val="nil"/>
              <w:left w:val="nil"/>
              <w:bottom w:val="single" w:sz="4" w:space="0" w:color="auto"/>
              <w:right w:val="single" w:sz="4" w:space="0" w:color="auto"/>
            </w:tcBorders>
            <w:shd w:val="clear" w:color="000000" w:fill="C0C0C0"/>
            <w:vAlign w:val="bottom"/>
            <w:hideMark/>
          </w:tcPr>
          <w:p w14:paraId="54DCF750" w14:textId="77777777" w:rsidR="00A414A6" w:rsidRPr="00822BC6" w:rsidRDefault="00A414A6" w:rsidP="00677EF7">
            <w:pPr>
              <w:keepNext/>
              <w:jc w:val="center"/>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Malignant Neoplasm</w:t>
            </w:r>
          </w:p>
        </w:tc>
      </w:tr>
      <w:tr w:rsidR="000764D5" w:rsidRPr="00822BC6" w14:paraId="468F298F"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37572B0"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&lt;20</w:t>
            </w:r>
          </w:p>
        </w:tc>
        <w:tc>
          <w:tcPr>
            <w:tcW w:w="1405" w:type="dxa"/>
            <w:tcBorders>
              <w:top w:val="nil"/>
              <w:left w:val="single" w:sz="4" w:space="0" w:color="auto"/>
              <w:bottom w:val="nil"/>
              <w:right w:val="nil"/>
            </w:tcBorders>
            <w:shd w:val="clear" w:color="auto" w:fill="auto"/>
            <w:noWrap/>
            <w:vAlign w:val="bottom"/>
          </w:tcPr>
          <w:p w14:paraId="3BBDAAD2" w14:textId="34DE12EA" w:rsidR="000764D5" w:rsidRPr="00822BC6" w:rsidRDefault="000764D5" w:rsidP="000764D5">
            <w:pPr>
              <w:jc w:val="center"/>
              <w:rPr>
                <w:rFonts w:asciiTheme="minorHAnsi" w:hAnsiTheme="minorHAnsi" w:cs="Arial"/>
                <w:szCs w:val="23"/>
              </w:rPr>
            </w:pPr>
            <w:r w:rsidRPr="00822BC6">
              <w:rPr>
                <w:rFonts w:cs="Arial"/>
                <w:szCs w:val="23"/>
              </w:rPr>
              <w:t>82.6</w:t>
            </w:r>
          </w:p>
        </w:tc>
        <w:tc>
          <w:tcPr>
            <w:tcW w:w="1405" w:type="dxa"/>
            <w:tcBorders>
              <w:top w:val="nil"/>
              <w:left w:val="nil"/>
              <w:bottom w:val="nil"/>
              <w:right w:val="nil"/>
            </w:tcBorders>
            <w:shd w:val="clear" w:color="auto" w:fill="auto"/>
            <w:noWrap/>
            <w:vAlign w:val="bottom"/>
          </w:tcPr>
          <w:p w14:paraId="764F0ECE" w14:textId="46886EB4" w:rsidR="000764D5" w:rsidRPr="00822BC6" w:rsidRDefault="000764D5" w:rsidP="000764D5">
            <w:pPr>
              <w:jc w:val="center"/>
              <w:rPr>
                <w:rFonts w:asciiTheme="minorHAnsi" w:hAnsiTheme="minorHAnsi" w:cs="Arial"/>
                <w:szCs w:val="23"/>
              </w:rPr>
            </w:pPr>
            <w:r w:rsidRPr="00822BC6">
              <w:rPr>
                <w:rFonts w:cs="Arial"/>
                <w:szCs w:val="23"/>
              </w:rPr>
              <w:t>2.1</w:t>
            </w:r>
          </w:p>
        </w:tc>
        <w:tc>
          <w:tcPr>
            <w:tcW w:w="1405" w:type="dxa"/>
            <w:tcBorders>
              <w:top w:val="nil"/>
              <w:left w:val="nil"/>
              <w:bottom w:val="nil"/>
              <w:right w:val="nil"/>
            </w:tcBorders>
            <w:shd w:val="clear" w:color="auto" w:fill="auto"/>
            <w:noWrap/>
            <w:vAlign w:val="bottom"/>
          </w:tcPr>
          <w:p w14:paraId="51F7F0D7" w14:textId="7B0BC51B" w:rsidR="000764D5" w:rsidRPr="00822BC6" w:rsidRDefault="000764D5" w:rsidP="000764D5">
            <w:pPr>
              <w:jc w:val="center"/>
              <w:rPr>
                <w:rFonts w:asciiTheme="minorHAnsi" w:hAnsiTheme="minorHAnsi" w:cs="Arial"/>
                <w:szCs w:val="23"/>
              </w:rPr>
            </w:pPr>
            <w:r w:rsidRPr="00822BC6">
              <w:rPr>
                <w:rFonts w:cs="Arial"/>
                <w:szCs w:val="23"/>
              </w:rPr>
              <w:t>13.1</w:t>
            </w:r>
          </w:p>
        </w:tc>
        <w:tc>
          <w:tcPr>
            <w:tcW w:w="1405" w:type="dxa"/>
            <w:tcBorders>
              <w:top w:val="nil"/>
              <w:left w:val="nil"/>
              <w:bottom w:val="nil"/>
              <w:right w:val="nil"/>
            </w:tcBorders>
            <w:shd w:val="clear" w:color="auto" w:fill="auto"/>
            <w:noWrap/>
            <w:vAlign w:val="bottom"/>
          </w:tcPr>
          <w:p w14:paraId="2FDF59A0" w14:textId="0D959539" w:rsidR="000764D5" w:rsidRPr="00822BC6" w:rsidRDefault="000764D5" w:rsidP="000764D5">
            <w:pPr>
              <w:jc w:val="center"/>
              <w:rPr>
                <w:rFonts w:asciiTheme="minorHAnsi" w:hAnsiTheme="minorHAnsi" w:cs="Arial"/>
                <w:szCs w:val="23"/>
              </w:rPr>
            </w:pPr>
            <w:r w:rsidRPr="00822BC6">
              <w:rPr>
                <w:rFonts w:cs="Arial"/>
                <w:szCs w:val="23"/>
              </w:rPr>
              <w:t>1.1</w:t>
            </w:r>
          </w:p>
        </w:tc>
        <w:tc>
          <w:tcPr>
            <w:tcW w:w="1406" w:type="dxa"/>
            <w:tcBorders>
              <w:top w:val="nil"/>
              <w:left w:val="nil"/>
              <w:bottom w:val="nil"/>
              <w:right w:val="nil"/>
            </w:tcBorders>
            <w:shd w:val="clear" w:color="auto" w:fill="auto"/>
            <w:noWrap/>
            <w:vAlign w:val="bottom"/>
          </w:tcPr>
          <w:p w14:paraId="267E09B9" w14:textId="3E8A5B49" w:rsidR="000764D5" w:rsidRPr="00822BC6" w:rsidRDefault="000764D5" w:rsidP="000764D5">
            <w:pPr>
              <w:jc w:val="center"/>
              <w:rPr>
                <w:rFonts w:asciiTheme="minorHAnsi" w:hAnsiTheme="minorHAnsi" w:cs="Arial"/>
                <w:szCs w:val="23"/>
              </w:rPr>
            </w:pPr>
            <w:r w:rsidRPr="00822BC6">
              <w:rPr>
                <w:rFonts w:cs="Arial"/>
                <w:szCs w:val="23"/>
              </w:rPr>
              <w:t>1.1</w:t>
            </w:r>
          </w:p>
        </w:tc>
        <w:tc>
          <w:tcPr>
            <w:tcW w:w="1405" w:type="dxa"/>
            <w:tcBorders>
              <w:top w:val="nil"/>
              <w:left w:val="nil"/>
              <w:bottom w:val="nil"/>
              <w:right w:val="nil"/>
            </w:tcBorders>
            <w:shd w:val="clear" w:color="auto" w:fill="auto"/>
            <w:noWrap/>
            <w:vAlign w:val="bottom"/>
          </w:tcPr>
          <w:p w14:paraId="4C47B355" w14:textId="5CDCE678" w:rsidR="000764D5" w:rsidRPr="00822BC6" w:rsidRDefault="000764D5" w:rsidP="000764D5">
            <w:pPr>
              <w:jc w:val="center"/>
              <w:rPr>
                <w:rFonts w:asciiTheme="minorHAnsi" w:hAnsiTheme="minorHAnsi" w:cs="Arial"/>
                <w:szCs w:val="23"/>
              </w:rPr>
            </w:pPr>
            <w:r w:rsidRPr="00822BC6">
              <w:rPr>
                <w:rFonts w:cs="Arial"/>
                <w:szCs w:val="23"/>
              </w:rPr>
              <w:t>-</w:t>
            </w:r>
          </w:p>
        </w:tc>
        <w:tc>
          <w:tcPr>
            <w:tcW w:w="1405" w:type="dxa"/>
            <w:tcBorders>
              <w:top w:val="nil"/>
              <w:left w:val="nil"/>
              <w:bottom w:val="nil"/>
              <w:right w:val="nil"/>
            </w:tcBorders>
            <w:shd w:val="clear" w:color="auto" w:fill="auto"/>
            <w:noWrap/>
            <w:vAlign w:val="bottom"/>
          </w:tcPr>
          <w:p w14:paraId="75B79566" w14:textId="21827977" w:rsidR="000764D5" w:rsidRPr="00822BC6" w:rsidRDefault="000764D5" w:rsidP="000764D5">
            <w:pPr>
              <w:jc w:val="center"/>
              <w:rPr>
                <w:rFonts w:asciiTheme="minorHAnsi" w:hAnsiTheme="minorHAnsi" w:cs="Arial"/>
                <w:szCs w:val="23"/>
              </w:rPr>
            </w:pPr>
            <w:r w:rsidRPr="00822BC6">
              <w:rPr>
                <w:rFonts w:cs="Arial"/>
                <w:szCs w:val="23"/>
              </w:rPr>
              <w:t>-</w:t>
            </w:r>
          </w:p>
        </w:tc>
        <w:tc>
          <w:tcPr>
            <w:tcW w:w="1405" w:type="dxa"/>
            <w:tcBorders>
              <w:top w:val="nil"/>
              <w:left w:val="nil"/>
              <w:bottom w:val="nil"/>
              <w:right w:val="nil"/>
            </w:tcBorders>
            <w:shd w:val="clear" w:color="auto" w:fill="auto"/>
            <w:noWrap/>
            <w:vAlign w:val="bottom"/>
          </w:tcPr>
          <w:p w14:paraId="1EEB5BE0" w14:textId="257A84FA" w:rsidR="000764D5" w:rsidRPr="00822BC6" w:rsidRDefault="000764D5" w:rsidP="000764D5">
            <w:pPr>
              <w:jc w:val="center"/>
              <w:rPr>
                <w:rFonts w:asciiTheme="minorHAnsi" w:hAnsiTheme="minorHAnsi" w:cs="Arial"/>
                <w:szCs w:val="23"/>
              </w:rPr>
            </w:pPr>
            <w:r w:rsidRPr="00822BC6">
              <w:rPr>
                <w:rFonts w:cs="Arial"/>
                <w:szCs w:val="23"/>
              </w:rPr>
              <w:t>-</w:t>
            </w:r>
          </w:p>
        </w:tc>
        <w:tc>
          <w:tcPr>
            <w:tcW w:w="1406" w:type="dxa"/>
            <w:tcBorders>
              <w:top w:val="nil"/>
              <w:left w:val="nil"/>
              <w:bottom w:val="nil"/>
              <w:right w:val="single" w:sz="4" w:space="0" w:color="auto"/>
            </w:tcBorders>
            <w:shd w:val="clear" w:color="auto" w:fill="auto"/>
            <w:noWrap/>
            <w:vAlign w:val="bottom"/>
          </w:tcPr>
          <w:p w14:paraId="4630508E" w14:textId="684C2DE1"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17F6F4FF"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7D3A21D8"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20-24</w:t>
            </w:r>
          </w:p>
        </w:tc>
        <w:tc>
          <w:tcPr>
            <w:tcW w:w="1405" w:type="dxa"/>
            <w:tcBorders>
              <w:top w:val="nil"/>
              <w:left w:val="single" w:sz="4" w:space="0" w:color="auto"/>
              <w:bottom w:val="nil"/>
              <w:right w:val="nil"/>
            </w:tcBorders>
            <w:shd w:val="clear" w:color="auto" w:fill="auto"/>
            <w:noWrap/>
            <w:vAlign w:val="bottom"/>
          </w:tcPr>
          <w:p w14:paraId="3A3165F0" w14:textId="4D890062" w:rsidR="000764D5" w:rsidRPr="00822BC6" w:rsidRDefault="000764D5" w:rsidP="000764D5">
            <w:pPr>
              <w:jc w:val="center"/>
              <w:rPr>
                <w:rFonts w:asciiTheme="minorHAnsi" w:hAnsiTheme="minorHAnsi" w:cs="Arial"/>
                <w:szCs w:val="23"/>
              </w:rPr>
            </w:pPr>
            <w:r w:rsidRPr="00822BC6">
              <w:rPr>
                <w:rFonts w:cs="Arial"/>
                <w:szCs w:val="23"/>
              </w:rPr>
              <w:t>85.2</w:t>
            </w:r>
          </w:p>
        </w:tc>
        <w:tc>
          <w:tcPr>
            <w:tcW w:w="1405" w:type="dxa"/>
            <w:tcBorders>
              <w:top w:val="nil"/>
              <w:left w:val="nil"/>
              <w:bottom w:val="nil"/>
              <w:right w:val="nil"/>
            </w:tcBorders>
            <w:shd w:val="clear" w:color="auto" w:fill="auto"/>
            <w:noWrap/>
            <w:vAlign w:val="bottom"/>
          </w:tcPr>
          <w:p w14:paraId="14207571" w14:textId="1BE07BCE" w:rsidR="000764D5" w:rsidRPr="00822BC6" w:rsidRDefault="000764D5" w:rsidP="000764D5">
            <w:pPr>
              <w:jc w:val="center"/>
              <w:rPr>
                <w:rFonts w:asciiTheme="minorHAnsi" w:hAnsiTheme="minorHAnsi" w:cs="Arial"/>
                <w:szCs w:val="23"/>
              </w:rPr>
            </w:pPr>
            <w:r w:rsidRPr="00822BC6">
              <w:rPr>
                <w:rFonts w:cs="Arial"/>
                <w:szCs w:val="23"/>
              </w:rPr>
              <w:t>2.9</w:t>
            </w:r>
          </w:p>
        </w:tc>
        <w:tc>
          <w:tcPr>
            <w:tcW w:w="1405" w:type="dxa"/>
            <w:tcBorders>
              <w:top w:val="nil"/>
              <w:left w:val="nil"/>
              <w:bottom w:val="nil"/>
              <w:right w:val="nil"/>
            </w:tcBorders>
            <w:shd w:val="clear" w:color="auto" w:fill="auto"/>
            <w:noWrap/>
            <w:vAlign w:val="bottom"/>
          </w:tcPr>
          <w:p w14:paraId="3C462DF1" w14:textId="0DFA5D43" w:rsidR="000764D5" w:rsidRPr="00822BC6" w:rsidRDefault="000764D5" w:rsidP="000764D5">
            <w:pPr>
              <w:jc w:val="center"/>
              <w:rPr>
                <w:rFonts w:asciiTheme="minorHAnsi" w:hAnsiTheme="minorHAnsi" w:cs="Arial"/>
                <w:szCs w:val="23"/>
              </w:rPr>
            </w:pPr>
            <w:r w:rsidRPr="00822BC6">
              <w:rPr>
                <w:rFonts w:cs="Arial"/>
                <w:szCs w:val="23"/>
              </w:rPr>
              <w:t>9.7</w:t>
            </w:r>
          </w:p>
        </w:tc>
        <w:tc>
          <w:tcPr>
            <w:tcW w:w="1405" w:type="dxa"/>
            <w:tcBorders>
              <w:top w:val="nil"/>
              <w:left w:val="nil"/>
              <w:bottom w:val="nil"/>
              <w:right w:val="nil"/>
            </w:tcBorders>
            <w:shd w:val="clear" w:color="auto" w:fill="auto"/>
            <w:noWrap/>
            <w:vAlign w:val="bottom"/>
          </w:tcPr>
          <w:p w14:paraId="6B5D51BC" w14:textId="58D89B7F" w:rsidR="000764D5" w:rsidRPr="00822BC6" w:rsidRDefault="000764D5" w:rsidP="000764D5">
            <w:pPr>
              <w:jc w:val="center"/>
              <w:rPr>
                <w:rFonts w:asciiTheme="minorHAnsi" w:hAnsiTheme="minorHAnsi" w:cs="Arial"/>
                <w:szCs w:val="23"/>
              </w:rPr>
            </w:pPr>
            <w:r w:rsidRPr="00822BC6">
              <w:rPr>
                <w:rFonts w:cs="Arial"/>
                <w:szCs w:val="23"/>
              </w:rPr>
              <w:t>0.9</w:t>
            </w:r>
          </w:p>
        </w:tc>
        <w:tc>
          <w:tcPr>
            <w:tcW w:w="1406" w:type="dxa"/>
            <w:tcBorders>
              <w:top w:val="nil"/>
              <w:left w:val="nil"/>
              <w:bottom w:val="nil"/>
              <w:right w:val="nil"/>
            </w:tcBorders>
            <w:shd w:val="clear" w:color="auto" w:fill="auto"/>
            <w:noWrap/>
            <w:vAlign w:val="bottom"/>
          </w:tcPr>
          <w:p w14:paraId="76159BAB" w14:textId="08D22DE8" w:rsidR="000764D5" w:rsidRPr="00822BC6" w:rsidRDefault="000764D5" w:rsidP="000764D5">
            <w:pPr>
              <w:jc w:val="center"/>
              <w:rPr>
                <w:rFonts w:asciiTheme="minorHAnsi" w:hAnsiTheme="minorHAnsi" w:cs="Arial"/>
                <w:szCs w:val="23"/>
              </w:rPr>
            </w:pPr>
            <w:r w:rsidRPr="00822BC6">
              <w:rPr>
                <w:rFonts w:cs="Arial"/>
                <w:szCs w:val="23"/>
              </w:rPr>
              <w:t>1.3</w:t>
            </w:r>
          </w:p>
        </w:tc>
        <w:tc>
          <w:tcPr>
            <w:tcW w:w="1405" w:type="dxa"/>
            <w:tcBorders>
              <w:top w:val="nil"/>
              <w:left w:val="nil"/>
              <w:bottom w:val="nil"/>
              <w:right w:val="nil"/>
            </w:tcBorders>
            <w:shd w:val="clear" w:color="auto" w:fill="auto"/>
            <w:noWrap/>
            <w:vAlign w:val="bottom"/>
          </w:tcPr>
          <w:p w14:paraId="3601F16C" w14:textId="0237DDCC" w:rsidR="000764D5" w:rsidRPr="00822BC6" w:rsidRDefault="000764D5" w:rsidP="000764D5">
            <w:pPr>
              <w:jc w:val="center"/>
              <w:rPr>
                <w:rFonts w:asciiTheme="minorHAnsi" w:hAnsiTheme="minorHAnsi" w:cs="Arial"/>
                <w:szCs w:val="23"/>
              </w:rPr>
            </w:pPr>
            <w:r w:rsidRPr="00822BC6">
              <w:rPr>
                <w:rFonts w:cs="Arial"/>
                <w:szCs w:val="23"/>
              </w:rPr>
              <w:t>-</w:t>
            </w:r>
          </w:p>
        </w:tc>
        <w:tc>
          <w:tcPr>
            <w:tcW w:w="1405" w:type="dxa"/>
            <w:tcBorders>
              <w:top w:val="nil"/>
              <w:left w:val="nil"/>
              <w:bottom w:val="nil"/>
              <w:right w:val="nil"/>
            </w:tcBorders>
            <w:shd w:val="clear" w:color="auto" w:fill="auto"/>
            <w:noWrap/>
            <w:vAlign w:val="bottom"/>
          </w:tcPr>
          <w:p w14:paraId="03979148" w14:textId="34449DA6" w:rsidR="000764D5" w:rsidRPr="00822BC6" w:rsidRDefault="000764D5" w:rsidP="000764D5">
            <w:pPr>
              <w:jc w:val="center"/>
              <w:rPr>
                <w:rFonts w:asciiTheme="minorHAnsi" w:hAnsiTheme="minorHAnsi" w:cs="Arial"/>
                <w:szCs w:val="23"/>
              </w:rPr>
            </w:pPr>
            <w:r w:rsidRPr="00822BC6">
              <w:rPr>
                <w:rFonts w:cs="Arial"/>
                <w:szCs w:val="23"/>
              </w:rPr>
              <w:t>&lt;0.005</w:t>
            </w:r>
          </w:p>
        </w:tc>
        <w:tc>
          <w:tcPr>
            <w:tcW w:w="1405" w:type="dxa"/>
            <w:tcBorders>
              <w:top w:val="nil"/>
              <w:left w:val="nil"/>
              <w:bottom w:val="nil"/>
              <w:right w:val="nil"/>
            </w:tcBorders>
            <w:shd w:val="clear" w:color="auto" w:fill="auto"/>
            <w:noWrap/>
            <w:vAlign w:val="bottom"/>
          </w:tcPr>
          <w:p w14:paraId="68AD30D9" w14:textId="4760A82C" w:rsidR="000764D5" w:rsidRPr="00822BC6" w:rsidRDefault="000764D5" w:rsidP="000764D5">
            <w:pPr>
              <w:jc w:val="center"/>
              <w:rPr>
                <w:rFonts w:asciiTheme="minorHAnsi" w:hAnsiTheme="minorHAnsi" w:cs="Arial"/>
                <w:szCs w:val="23"/>
              </w:rPr>
            </w:pPr>
            <w:r w:rsidRPr="00822BC6">
              <w:rPr>
                <w:rFonts w:cs="Arial"/>
                <w:szCs w:val="23"/>
              </w:rPr>
              <w:t>-</w:t>
            </w:r>
          </w:p>
        </w:tc>
        <w:tc>
          <w:tcPr>
            <w:tcW w:w="1406" w:type="dxa"/>
            <w:tcBorders>
              <w:top w:val="nil"/>
              <w:left w:val="nil"/>
              <w:bottom w:val="nil"/>
              <w:right w:val="single" w:sz="4" w:space="0" w:color="auto"/>
            </w:tcBorders>
            <w:shd w:val="clear" w:color="auto" w:fill="auto"/>
            <w:noWrap/>
            <w:vAlign w:val="bottom"/>
          </w:tcPr>
          <w:p w14:paraId="5737EFCA" w14:textId="622079AC"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19644CED"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7821A197"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25-29</w:t>
            </w:r>
          </w:p>
        </w:tc>
        <w:tc>
          <w:tcPr>
            <w:tcW w:w="1405" w:type="dxa"/>
            <w:tcBorders>
              <w:top w:val="nil"/>
              <w:left w:val="single" w:sz="4" w:space="0" w:color="auto"/>
              <w:bottom w:val="nil"/>
              <w:right w:val="nil"/>
            </w:tcBorders>
            <w:shd w:val="clear" w:color="auto" w:fill="auto"/>
            <w:noWrap/>
            <w:vAlign w:val="bottom"/>
          </w:tcPr>
          <w:p w14:paraId="3D411E95" w14:textId="12E8A596" w:rsidR="000764D5" w:rsidRPr="00822BC6" w:rsidRDefault="000764D5" w:rsidP="000764D5">
            <w:pPr>
              <w:jc w:val="center"/>
              <w:rPr>
                <w:rFonts w:asciiTheme="minorHAnsi" w:hAnsiTheme="minorHAnsi" w:cs="Arial"/>
                <w:szCs w:val="23"/>
              </w:rPr>
            </w:pPr>
            <w:r w:rsidRPr="00822BC6">
              <w:rPr>
                <w:rFonts w:cs="Arial"/>
                <w:szCs w:val="23"/>
              </w:rPr>
              <w:t>89.6</w:t>
            </w:r>
          </w:p>
        </w:tc>
        <w:tc>
          <w:tcPr>
            <w:tcW w:w="1405" w:type="dxa"/>
            <w:tcBorders>
              <w:top w:val="nil"/>
              <w:left w:val="nil"/>
              <w:bottom w:val="nil"/>
              <w:right w:val="nil"/>
            </w:tcBorders>
            <w:shd w:val="clear" w:color="auto" w:fill="auto"/>
            <w:noWrap/>
            <w:vAlign w:val="bottom"/>
          </w:tcPr>
          <w:p w14:paraId="063F165F" w14:textId="022526C4" w:rsidR="000764D5" w:rsidRPr="00822BC6" w:rsidRDefault="000764D5" w:rsidP="000764D5">
            <w:pPr>
              <w:jc w:val="center"/>
              <w:rPr>
                <w:rFonts w:asciiTheme="minorHAnsi" w:hAnsiTheme="minorHAnsi" w:cs="Arial"/>
                <w:szCs w:val="23"/>
              </w:rPr>
            </w:pPr>
            <w:r w:rsidRPr="00822BC6">
              <w:rPr>
                <w:rFonts w:cs="Arial"/>
                <w:szCs w:val="23"/>
              </w:rPr>
              <w:t>2.3</w:t>
            </w:r>
          </w:p>
        </w:tc>
        <w:tc>
          <w:tcPr>
            <w:tcW w:w="1405" w:type="dxa"/>
            <w:tcBorders>
              <w:top w:val="nil"/>
              <w:left w:val="nil"/>
              <w:bottom w:val="nil"/>
              <w:right w:val="nil"/>
            </w:tcBorders>
            <w:shd w:val="clear" w:color="auto" w:fill="auto"/>
            <w:noWrap/>
            <w:vAlign w:val="bottom"/>
          </w:tcPr>
          <w:p w14:paraId="3D49DEA1" w14:textId="664CD450" w:rsidR="000764D5" w:rsidRPr="00822BC6" w:rsidRDefault="000764D5" w:rsidP="000764D5">
            <w:pPr>
              <w:jc w:val="center"/>
              <w:rPr>
                <w:rFonts w:asciiTheme="minorHAnsi" w:hAnsiTheme="minorHAnsi" w:cs="Arial"/>
                <w:szCs w:val="23"/>
              </w:rPr>
            </w:pPr>
            <w:r w:rsidRPr="00822BC6">
              <w:rPr>
                <w:rFonts w:cs="Arial"/>
                <w:szCs w:val="23"/>
              </w:rPr>
              <w:t>5.5</w:t>
            </w:r>
          </w:p>
        </w:tc>
        <w:tc>
          <w:tcPr>
            <w:tcW w:w="1405" w:type="dxa"/>
            <w:tcBorders>
              <w:top w:val="nil"/>
              <w:left w:val="nil"/>
              <w:bottom w:val="nil"/>
              <w:right w:val="nil"/>
            </w:tcBorders>
            <w:shd w:val="clear" w:color="auto" w:fill="auto"/>
            <w:noWrap/>
            <w:vAlign w:val="bottom"/>
          </w:tcPr>
          <w:p w14:paraId="55EE8F18" w14:textId="2C79FA3A" w:rsidR="000764D5" w:rsidRPr="00822BC6" w:rsidRDefault="000764D5" w:rsidP="000764D5">
            <w:pPr>
              <w:jc w:val="center"/>
              <w:rPr>
                <w:rFonts w:asciiTheme="minorHAnsi" w:hAnsiTheme="minorHAnsi" w:cs="Arial"/>
                <w:szCs w:val="23"/>
              </w:rPr>
            </w:pPr>
            <w:r w:rsidRPr="00822BC6">
              <w:rPr>
                <w:rFonts w:cs="Arial"/>
                <w:szCs w:val="23"/>
              </w:rPr>
              <w:t>0.8</w:t>
            </w:r>
          </w:p>
        </w:tc>
        <w:tc>
          <w:tcPr>
            <w:tcW w:w="1406" w:type="dxa"/>
            <w:tcBorders>
              <w:top w:val="nil"/>
              <w:left w:val="nil"/>
              <w:bottom w:val="nil"/>
              <w:right w:val="nil"/>
            </w:tcBorders>
            <w:shd w:val="clear" w:color="auto" w:fill="auto"/>
            <w:noWrap/>
            <w:vAlign w:val="bottom"/>
          </w:tcPr>
          <w:p w14:paraId="3BF465EF" w14:textId="5E814288" w:rsidR="000764D5" w:rsidRPr="00822BC6" w:rsidRDefault="000764D5" w:rsidP="000764D5">
            <w:pPr>
              <w:jc w:val="center"/>
              <w:rPr>
                <w:rFonts w:asciiTheme="minorHAnsi" w:hAnsiTheme="minorHAnsi" w:cs="Arial"/>
                <w:szCs w:val="23"/>
              </w:rPr>
            </w:pPr>
            <w:r w:rsidRPr="00822BC6">
              <w:rPr>
                <w:rFonts w:cs="Arial"/>
                <w:szCs w:val="23"/>
              </w:rPr>
              <w:t>1.7</w:t>
            </w:r>
          </w:p>
        </w:tc>
        <w:tc>
          <w:tcPr>
            <w:tcW w:w="1405" w:type="dxa"/>
            <w:tcBorders>
              <w:top w:val="nil"/>
              <w:left w:val="nil"/>
              <w:bottom w:val="nil"/>
              <w:right w:val="nil"/>
            </w:tcBorders>
            <w:shd w:val="clear" w:color="auto" w:fill="auto"/>
            <w:noWrap/>
            <w:vAlign w:val="bottom"/>
          </w:tcPr>
          <w:p w14:paraId="29F74FFA" w14:textId="1FE255D7" w:rsidR="000764D5" w:rsidRPr="00822BC6" w:rsidRDefault="000764D5" w:rsidP="000764D5">
            <w:pPr>
              <w:jc w:val="center"/>
              <w:rPr>
                <w:rFonts w:asciiTheme="minorHAnsi" w:hAnsiTheme="minorHAnsi" w:cs="Arial"/>
                <w:szCs w:val="23"/>
              </w:rPr>
            </w:pPr>
            <w:r w:rsidRPr="00822BC6">
              <w:rPr>
                <w:rFonts w:cs="Arial"/>
                <w:szCs w:val="23"/>
              </w:rPr>
              <w:t>-</w:t>
            </w:r>
          </w:p>
        </w:tc>
        <w:tc>
          <w:tcPr>
            <w:tcW w:w="1405" w:type="dxa"/>
            <w:tcBorders>
              <w:top w:val="nil"/>
              <w:left w:val="nil"/>
              <w:bottom w:val="nil"/>
              <w:right w:val="nil"/>
            </w:tcBorders>
            <w:shd w:val="clear" w:color="auto" w:fill="auto"/>
            <w:noWrap/>
            <w:vAlign w:val="bottom"/>
          </w:tcPr>
          <w:p w14:paraId="0FC3EE9C" w14:textId="4903EB4D" w:rsidR="000764D5" w:rsidRPr="00822BC6" w:rsidRDefault="000764D5" w:rsidP="000764D5">
            <w:pPr>
              <w:jc w:val="center"/>
              <w:rPr>
                <w:rFonts w:asciiTheme="minorHAnsi" w:hAnsiTheme="minorHAnsi" w:cs="Arial"/>
                <w:szCs w:val="23"/>
              </w:rPr>
            </w:pPr>
            <w:r w:rsidRPr="00822BC6">
              <w:rPr>
                <w:rFonts w:cs="Arial"/>
                <w:szCs w:val="23"/>
              </w:rPr>
              <w:t>0.06</w:t>
            </w:r>
          </w:p>
        </w:tc>
        <w:tc>
          <w:tcPr>
            <w:tcW w:w="1405" w:type="dxa"/>
            <w:tcBorders>
              <w:top w:val="nil"/>
              <w:left w:val="nil"/>
              <w:bottom w:val="nil"/>
              <w:right w:val="nil"/>
            </w:tcBorders>
            <w:shd w:val="clear" w:color="auto" w:fill="auto"/>
            <w:noWrap/>
            <w:vAlign w:val="bottom"/>
          </w:tcPr>
          <w:p w14:paraId="6AA58068" w14:textId="3666CCC7" w:rsidR="000764D5" w:rsidRPr="00822BC6" w:rsidRDefault="000764D5" w:rsidP="000764D5">
            <w:pPr>
              <w:jc w:val="center"/>
              <w:rPr>
                <w:rFonts w:asciiTheme="minorHAnsi" w:hAnsiTheme="minorHAnsi" w:cs="Arial"/>
                <w:szCs w:val="23"/>
              </w:rPr>
            </w:pPr>
            <w:r w:rsidRPr="00822BC6">
              <w:rPr>
                <w:rFonts w:cs="Arial"/>
                <w:szCs w:val="23"/>
              </w:rPr>
              <w:t>-</w:t>
            </w:r>
          </w:p>
        </w:tc>
        <w:tc>
          <w:tcPr>
            <w:tcW w:w="1406" w:type="dxa"/>
            <w:tcBorders>
              <w:top w:val="nil"/>
              <w:left w:val="nil"/>
              <w:bottom w:val="nil"/>
              <w:right w:val="single" w:sz="4" w:space="0" w:color="auto"/>
            </w:tcBorders>
            <w:shd w:val="clear" w:color="auto" w:fill="auto"/>
            <w:noWrap/>
            <w:vAlign w:val="bottom"/>
          </w:tcPr>
          <w:p w14:paraId="6A3BF649" w14:textId="20CAC609"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1423CFD6"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7E7E3FC"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30-34</w:t>
            </w:r>
          </w:p>
        </w:tc>
        <w:tc>
          <w:tcPr>
            <w:tcW w:w="1405" w:type="dxa"/>
            <w:tcBorders>
              <w:top w:val="nil"/>
              <w:left w:val="single" w:sz="4" w:space="0" w:color="auto"/>
              <w:bottom w:val="nil"/>
              <w:right w:val="nil"/>
            </w:tcBorders>
            <w:shd w:val="clear" w:color="auto" w:fill="auto"/>
            <w:noWrap/>
            <w:vAlign w:val="bottom"/>
          </w:tcPr>
          <w:p w14:paraId="562203C0" w14:textId="1E1C15A6" w:rsidR="000764D5" w:rsidRPr="00822BC6" w:rsidRDefault="000764D5" w:rsidP="000764D5">
            <w:pPr>
              <w:jc w:val="center"/>
              <w:rPr>
                <w:rFonts w:asciiTheme="minorHAnsi" w:hAnsiTheme="minorHAnsi" w:cs="Arial"/>
                <w:szCs w:val="23"/>
              </w:rPr>
            </w:pPr>
            <w:r w:rsidRPr="00822BC6">
              <w:rPr>
                <w:rFonts w:cs="Arial"/>
                <w:szCs w:val="23"/>
              </w:rPr>
              <w:t>92.5</w:t>
            </w:r>
          </w:p>
        </w:tc>
        <w:tc>
          <w:tcPr>
            <w:tcW w:w="1405" w:type="dxa"/>
            <w:tcBorders>
              <w:top w:val="nil"/>
              <w:left w:val="nil"/>
              <w:bottom w:val="nil"/>
              <w:right w:val="nil"/>
            </w:tcBorders>
            <w:shd w:val="clear" w:color="auto" w:fill="auto"/>
            <w:noWrap/>
            <w:vAlign w:val="bottom"/>
          </w:tcPr>
          <w:p w14:paraId="71F6C858" w14:textId="367734A2" w:rsidR="000764D5" w:rsidRPr="00822BC6" w:rsidRDefault="000764D5" w:rsidP="000764D5">
            <w:pPr>
              <w:jc w:val="center"/>
              <w:rPr>
                <w:rFonts w:asciiTheme="minorHAnsi" w:hAnsiTheme="minorHAnsi" w:cs="Arial"/>
                <w:szCs w:val="23"/>
              </w:rPr>
            </w:pPr>
            <w:r w:rsidRPr="00822BC6">
              <w:rPr>
                <w:rFonts w:cs="Arial"/>
                <w:szCs w:val="23"/>
              </w:rPr>
              <w:t>2.0</w:t>
            </w:r>
          </w:p>
        </w:tc>
        <w:tc>
          <w:tcPr>
            <w:tcW w:w="1405" w:type="dxa"/>
            <w:tcBorders>
              <w:top w:val="nil"/>
              <w:left w:val="nil"/>
              <w:bottom w:val="nil"/>
              <w:right w:val="nil"/>
            </w:tcBorders>
            <w:shd w:val="clear" w:color="auto" w:fill="auto"/>
            <w:noWrap/>
            <w:vAlign w:val="bottom"/>
          </w:tcPr>
          <w:p w14:paraId="2370D1E1" w14:textId="162AEE97" w:rsidR="000764D5" w:rsidRPr="00822BC6" w:rsidRDefault="000764D5" w:rsidP="000764D5">
            <w:pPr>
              <w:jc w:val="center"/>
              <w:rPr>
                <w:rFonts w:asciiTheme="minorHAnsi" w:hAnsiTheme="minorHAnsi" w:cs="Arial"/>
                <w:szCs w:val="23"/>
              </w:rPr>
            </w:pPr>
            <w:r w:rsidRPr="00822BC6">
              <w:rPr>
                <w:rFonts w:cs="Arial"/>
                <w:szCs w:val="23"/>
              </w:rPr>
              <w:t>3.4</w:t>
            </w:r>
          </w:p>
        </w:tc>
        <w:tc>
          <w:tcPr>
            <w:tcW w:w="1405" w:type="dxa"/>
            <w:tcBorders>
              <w:top w:val="nil"/>
              <w:left w:val="nil"/>
              <w:bottom w:val="nil"/>
              <w:right w:val="nil"/>
            </w:tcBorders>
            <w:shd w:val="clear" w:color="auto" w:fill="auto"/>
            <w:noWrap/>
            <w:vAlign w:val="bottom"/>
          </w:tcPr>
          <w:p w14:paraId="3A306C98" w14:textId="080FD221" w:rsidR="000764D5" w:rsidRPr="00822BC6" w:rsidRDefault="000764D5" w:rsidP="000764D5">
            <w:pPr>
              <w:jc w:val="center"/>
              <w:rPr>
                <w:rFonts w:asciiTheme="minorHAnsi" w:hAnsiTheme="minorHAnsi" w:cs="Arial"/>
                <w:szCs w:val="23"/>
              </w:rPr>
            </w:pPr>
            <w:r w:rsidRPr="00822BC6">
              <w:rPr>
                <w:rFonts w:cs="Arial"/>
                <w:szCs w:val="23"/>
              </w:rPr>
              <w:t>0.6</w:t>
            </w:r>
          </w:p>
        </w:tc>
        <w:tc>
          <w:tcPr>
            <w:tcW w:w="1406" w:type="dxa"/>
            <w:tcBorders>
              <w:top w:val="nil"/>
              <w:left w:val="nil"/>
              <w:bottom w:val="nil"/>
              <w:right w:val="nil"/>
            </w:tcBorders>
            <w:shd w:val="clear" w:color="auto" w:fill="auto"/>
            <w:noWrap/>
            <w:vAlign w:val="bottom"/>
          </w:tcPr>
          <w:p w14:paraId="6EC2E479" w14:textId="61FCE319" w:rsidR="000764D5" w:rsidRPr="00822BC6" w:rsidRDefault="000764D5" w:rsidP="000764D5">
            <w:pPr>
              <w:jc w:val="center"/>
              <w:rPr>
                <w:rFonts w:asciiTheme="minorHAnsi" w:hAnsiTheme="minorHAnsi" w:cs="Arial"/>
                <w:szCs w:val="23"/>
              </w:rPr>
            </w:pPr>
            <w:r w:rsidRPr="00822BC6">
              <w:rPr>
                <w:rFonts w:cs="Arial"/>
                <w:szCs w:val="23"/>
              </w:rPr>
              <w:t>1.4</w:t>
            </w:r>
          </w:p>
        </w:tc>
        <w:tc>
          <w:tcPr>
            <w:tcW w:w="1405" w:type="dxa"/>
            <w:tcBorders>
              <w:top w:val="nil"/>
              <w:left w:val="nil"/>
              <w:bottom w:val="nil"/>
              <w:right w:val="nil"/>
            </w:tcBorders>
            <w:shd w:val="clear" w:color="auto" w:fill="auto"/>
            <w:noWrap/>
            <w:vAlign w:val="bottom"/>
          </w:tcPr>
          <w:p w14:paraId="45C3ED51" w14:textId="3DA12F3E" w:rsidR="000764D5" w:rsidRPr="00822BC6" w:rsidRDefault="000764D5" w:rsidP="000764D5">
            <w:pPr>
              <w:jc w:val="center"/>
              <w:rPr>
                <w:rFonts w:asciiTheme="minorHAnsi" w:hAnsiTheme="minorHAnsi" w:cs="Arial"/>
                <w:szCs w:val="23"/>
              </w:rPr>
            </w:pPr>
            <w:r w:rsidRPr="00822BC6">
              <w:rPr>
                <w:rFonts w:cs="Arial"/>
                <w:szCs w:val="23"/>
              </w:rPr>
              <w:t>&lt;0.005</w:t>
            </w:r>
          </w:p>
        </w:tc>
        <w:tc>
          <w:tcPr>
            <w:tcW w:w="1405" w:type="dxa"/>
            <w:tcBorders>
              <w:top w:val="nil"/>
              <w:left w:val="nil"/>
              <w:bottom w:val="nil"/>
              <w:right w:val="nil"/>
            </w:tcBorders>
            <w:shd w:val="clear" w:color="auto" w:fill="auto"/>
            <w:noWrap/>
            <w:vAlign w:val="bottom"/>
          </w:tcPr>
          <w:p w14:paraId="087423E8" w14:textId="6B9E2C58" w:rsidR="000764D5" w:rsidRPr="00822BC6" w:rsidRDefault="000764D5" w:rsidP="000764D5">
            <w:pPr>
              <w:jc w:val="center"/>
              <w:rPr>
                <w:rFonts w:asciiTheme="minorHAnsi" w:hAnsiTheme="minorHAnsi" w:cs="Arial"/>
                <w:szCs w:val="23"/>
              </w:rPr>
            </w:pPr>
            <w:r w:rsidRPr="00822BC6">
              <w:rPr>
                <w:rFonts w:cs="Arial"/>
                <w:szCs w:val="23"/>
              </w:rPr>
              <w:t>0.09</w:t>
            </w:r>
          </w:p>
        </w:tc>
        <w:tc>
          <w:tcPr>
            <w:tcW w:w="1405" w:type="dxa"/>
            <w:tcBorders>
              <w:top w:val="nil"/>
              <w:left w:val="nil"/>
              <w:bottom w:val="nil"/>
              <w:right w:val="nil"/>
            </w:tcBorders>
            <w:shd w:val="clear" w:color="auto" w:fill="auto"/>
            <w:noWrap/>
            <w:vAlign w:val="bottom"/>
          </w:tcPr>
          <w:p w14:paraId="6A9228D6" w14:textId="2E182F78" w:rsidR="000764D5" w:rsidRPr="00822BC6" w:rsidRDefault="000764D5" w:rsidP="000764D5">
            <w:pPr>
              <w:jc w:val="center"/>
              <w:rPr>
                <w:rFonts w:asciiTheme="minorHAnsi" w:hAnsiTheme="minorHAnsi" w:cs="Arial"/>
                <w:szCs w:val="23"/>
              </w:rPr>
            </w:pPr>
            <w:r w:rsidRPr="00822BC6">
              <w:rPr>
                <w:rFonts w:cs="Arial"/>
                <w:szCs w:val="23"/>
              </w:rPr>
              <w:t>&lt;0.005</w:t>
            </w:r>
          </w:p>
        </w:tc>
        <w:tc>
          <w:tcPr>
            <w:tcW w:w="1406" w:type="dxa"/>
            <w:tcBorders>
              <w:top w:val="nil"/>
              <w:left w:val="nil"/>
              <w:bottom w:val="nil"/>
              <w:right w:val="single" w:sz="4" w:space="0" w:color="auto"/>
            </w:tcBorders>
            <w:shd w:val="clear" w:color="auto" w:fill="auto"/>
            <w:noWrap/>
            <w:vAlign w:val="bottom"/>
          </w:tcPr>
          <w:p w14:paraId="0435845E" w14:textId="70E1E00A"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136F0B93"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CE8F55F"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35-39</w:t>
            </w:r>
          </w:p>
        </w:tc>
        <w:tc>
          <w:tcPr>
            <w:tcW w:w="1405" w:type="dxa"/>
            <w:tcBorders>
              <w:top w:val="nil"/>
              <w:left w:val="single" w:sz="4" w:space="0" w:color="auto"/>
              <w:bottom w:val="nil"/>
              <w:right w:val="nil"/>
            </w:tcBorders>
            <w:shd w:val="clear" w:color="auto" w:fill="auto"/>
            <w:noWrap/>
            <w:vAlign w:val="bottom"/>
          </w:tcPr>
          <w:p w14:paraId="501A12EE" w14:textId="245CCA7C" w:rsidR="000764D5" w:rsidRPr="00822BC6" w:rsidRDefault="000764D5" w:rsidP="000764D5">
            <w:pPr>
              <w:jc w:val="center"/>
              <w:rPr>
                <w:rFonts w:asciiTheme="minorHAnsi" w:hAnsiTheme="minorHAnsi" w:cs="Arial"/>
                <w:szCs w:val="23"/>
              </w:rPr>
            </w:pPr>
            <w:r w:rsidRPr="00822BC6">
              <w:rPr>
                <w:rFonts w:cs="Arial"/>
                <w:szCs w:val="23"/>
              </w:rPr>
              <w:t>94.5</w:t>
            </w:r>
          </w:p>
        </w:tc>
        <w:tc>
          <w:tcPr>
            <w:tcW w:w="1405" w:type="dxa"/>
            <w:tcBorders>
              <w:top w:val="nil"/>
              <w:left w:val="nil"/>
              <w:bottom w:val="nil"/>
              <w:right w:val="nil"/>
            </w:tcBorders>
            <w:shd w:val="clear" w:color="auto" w:fill="auto"/>
            <w:noWrap/>
            <w:vAlign w:val="bottom"/>
          </w:tcPr>
          <w:p w14:paraId="13551100" w14:textId="16D0AB6D" w:rsidR="000764D5" w:rsidRPr="00822BC6" w:rsidRDefault="000764D5" w:rsidP="000764D5">
            <w:pPr>
              <w:jc w:val="center"/>
              <w:rPr>
                <w:rFonts w:asciiTheme="minorHAnsi" w:hAnsiTheme="minorHAnsi" w:cs="Arial"/>
                <w:szCs w:val="23"/>
              </w:rPr>
            </w:pPr>
            <w:r w:rsidRPr="00822BC6">
              <w:rPr>
                <w:rFonts w:cs="Arial"/>
                <w:szCs w:val="23"/>
              </w:rPr>
              <w:t>1.7</w:t>
            </w:r>
          </w:p>
        </w:tc>
        <w:tc>
          <w:tcPr>
            <w:tcW w:w="1405" w:type="dxa"/>
            <w:tcBorders>
              <w:top w:val="nil"/>
              <w:left w:val="nil"/>
              <w:bottom w:val="nil"/>
              <w:right w:val="nil"/>
            </w:tcBorders>
            <w:shd w:val="clear" w:color="auto" w:fill="auto"/>
            <w:noWrap/>
            <w:vAlign w:val="bottom"/>
          </w:tcPr>
          <w:p w14:paraId="4179ECFD" w14:textId="5E4D26CC" w:rsidR="000764D5" w:rsidRPr="00822BC6" w:rsidRDefault="000764D5" w:rsidP="000764D5">
            <w:pPr>
              <w:jc w:val="center"/>
              <w:rPr>
                <w:rFonts w:asciiTheme="minorHAnsi" w:hAnsiTheme="minorHAnsi" w:cs="Arial"/>
                <w:szCs w:val="23"/>
              </w:rPr>
            </w:pPr>
            <w:r w:rsidRPr="00822BC6">
              <w:rPr>
                <w:rFonts w:cs="Arial"/>
                <w:szCs w:val="23"/>
              </w:rPr>
              <w:t>2.3</w:t>
            </w:r>
          </w:p>
        </w:tc>
        <w:tc>
          <w:tcPr>
            <w:tcW w:w="1405" w:type="dxa"/>
            <w:tcBorders>
              <w:top w:val="nil"/>
              <w:left w:val="nil"/>
              <w:bottom w:val="nil"/>
              <w:right w:val="nil"/>
            </w:tcBorders>
            <w:shd w:val="clear" w:color="auto" w:fill="auto"/>
            <w:noWrap/>
            <w:vAlign w:val="bottom"/>
          </w:tcPr>
          <w:p w14:paraId="7D858464" w14:textId="50D654C6" w:rsidR="000764D5" w:rsidRPr="00822BC6" w:rsidRDefault="000764D5" w:rsidP="000764D5">
            <w:pPr>
              <w:jc w:val="center"/>
              <w:rPr>
                <w:rFonts w:asciiTheme="minorHAnsi" w:hAnsiTheme="minorHAnsi" w:cs="Arial"/>
                <w:szCs w:val="23"/>
              </w:rPr>
            </w:pPr>
            <w:r w:rsidRPr="00822BC6">
              <w:rPr>
                <w:rFonts w:cs="Arial"/>
                <w:szCs w:val="23"/>
              </w:rPr>
              <w:t>0.5</w:t>
            </w:r>
          </w:p>
        </w:tc>
        <w:tc>
          <w:tcPr>
            <w:tcW w:w="1406" w:type="dxa"/>
            <w:tcBorders>
              <w:top w:val="nil"/>
              <w:left w:val="nil"/>
              <w:bottom w:val="nil"/>
              <w:right w:val="nil"/>
            </w:tcBorders>
            <w:shd w:val="clear" w:color="auto" w:fill="auto"/>
            <w:noWrap/>
            <w:vAlign w:val="bottom"/>
          </w:tcPr>
          <w:p w14:paraId="0634F268" w14:textId="497F02A6" w:rsidR="000764D5" w:rsidRPr="00822BC6" w:rsidRDefault="000764D5" w:rsidP="000764D5">
            <w:pPr>
              <w:jc w:val="center"/>
              <w:rPr>
                <w:rFonts w:asciiTheme="minorHAnsi" w:hAnsiTheme="minorHAnsi" w:cs="Arial"/>
                <w:szCs w:val="23"/>
              </w:rPr>
            </w:pPr>
            <w:r w:rsidRPr="00822BC6">
              <w:rPr>
                <w:rFonts w:cs="Arial"/>
                <w:szCs w:val="23"/>
              </w:rPr>
              <w:t>0.9</w:t>
            </w:r>
          </w:p>
        </w:tc>
        <w:tc>
          <w:tcPr>
            <w:tcW w:w="1405" w:type="dxa"/>
            <w:tcBorders>
              <w:top w:val="nil"/>
              <w:left w:val="nil"/>
              <w:bottom w:val="nil"/>
              <w:right w:val="nil"/>
            </w:tcBorders>
            <w:shd w:val="clear" w:color="auto" w:fill="auto"/>
            <w:noWrap/>
            <w:vAlign w:val="bottom"/>
          </w:tcPr>
          <w:p w14:paraId="38443FD9" w14:textId="28958887" w:rsidR="000764D5" w:rsidRPr="00822BC6" w:rsidRDefault="000764D5" w:rsidP="000764D5">
            <w:pPr>
              <w:jc w:val="center"/>
              <w:rPr>
                <w:rFonts w:asciiTheme="minorHAnsi" w:hAnsiTheme="minorHAnsi" w:cs="Arial"/>
                <w:szCs w:val="23"/>
              </w:rPr>
            </w:pPr>
            <w:r w:rsidRPr="00822BC6">
              <w:rPr>
                <w:rFonts w:cs="Arial"/>
                <w:szCs w:val="23"/>
              </w:rPr>
              <w:t>-</w:t>
            </w:r>
          </w:p>
        </w:tc>
        <w:tc>
          <w:tcPr>
            <w:tcW w:w="1405" w:type="dxa"/>
            <w:tcBorders>
              <w:top w:val="nil"/>
              <w:left w:val="nil"/>
              <w:bottom w:val="nil"/>
              <w:right w:val="nil"/>
            </w:tcBorders>
            <w:shd w:val="clear" w:color="auto" w:fill="auto"/>
            <w:noWrap/>
            <w:vAlign w:val="bottom"/>
          </w:tcPr>
          <w:p w14:paraId="2D5226EC" w14:textId="0BA35DF1" w:rsidR="000764D5" w:rsidRPr="00822BC6" w:rsidRDefault="000764D5" w:rsidP="000764D5">
            <w:pPr>
              <w:jc w:val="center"/>
              <w:rPr>
                <w:rFonts w:asciiTheme="minorHAnsi" w:hAnsiTheme="minorHAnsi" w:cs="Arial"/>
                <w:szCs w:val="23"/>
              </w:rPr>
            </w:pPr>
            <w:r w:rsidRPr="00822BC6">
              <w:rPr>
                <w:rFonts w:cs="Arial"/>
                <w:szCs w:val="23"/>
              </w:rPr>
              <w:t>0.09</w:t>
            </w:r>
          </w:p>
        </w:tc>
        <w:tc>
          <w:tcPr>
            <w:tcW w:w="1405" w:type="dxa"/>
            <w:tcBorders>
              <w:top w:val="nil"/>
              <w:left w:val="nil"/>
              <w:bottom w:val="nil"/>
              <w:right w:val="nil"/>
            </w:tcBorders>
            <w:shd w:val="clear" w:color="auto" w:fill="auto"/>
            <w:noWrap/>
            <w:vAlign w:val="bottom"/>
          </w:tcPr>
          <w:p w14:paraId="43AC0353" w14:textId="15579130" w:rsidR="000764D5" w:rsidRPr="00822BC6" w:rsidRDefault="000764D5" w:rsidP="000764D5">
            <w:pPr>
              <w:jc w:val="center"/>
              <w:rPr>
                <w:rFonts w:asciiTheme="minorHAnsi" w:hAnsiTheme="minorHAnsi" w:cs="Arial"/>
                <w:szCs w:val="23"/>
              </w:rPr>
            </w:pPr>
            <w:r w:rsidRPr="00822BC6">
              <w:rPr>
                <w:rFonts w:cs="Arial"/>
                <w:szCs w:val="23"/>
              </w:rPr>
              <w:t>-</w:t>
            </w:r>
          </w:p>
        </w:tc>
        <w:tc>
          <w:tcPr>
            <w:tcW w:w="1406" w:type="dxa"/>
            <w:tcBorders>
              <w:top w:val="nil"/>
              <w:left w:val="nil"/>
              <w:bottom w:val="nil"/>
              <w:right w:val="single" w:sz="4" w:space="0" w:color="auto"/>
            </w:tcBorders>
            <w:shd w:val="clear" w:color="auto" w:fill="auto"/>
            <w:noWrap/>
            <w:vAlign w:val="bottom"/>
          </w:tcPr>
          <w:p w14:paraId="39086DF4" w14:textId="5B699F79"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31A4D38C"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261BC964"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40-44</w:t>
            </w:r>
          </w:p>
        </w:tc>
        <w:tc>
          <w:tcPr>
            <w:tcW w:w="1405" w:type="dxa"/>
            <w:tcBorders>
              <w:top w:val="nil"/>
              <w:left w:val="single" w:sz="4" w:space="0" w:color="auto"/>
              <w:bottom w:val="nil"/>
              <w:right w:val="nil"/>
            </w:tcBorders>
            <w:shd w:val="clear" w:color="auto" w:fill="auto"/>
            <w:noWrap/>
            <w:vAlign w:val="bottom"/>
          </w:tcPr>
          <w:p w14:paraId="1309C3A5" w14:textId="7E17D845" w:rsidR="000764D5" w:rsidRPr="00822BC6" w:rsidRDefault="000764D5" w:rsidP="000764D5">
            <w:pPr>
              <w:jc w:val="center"/>
              <w:rPr>
                <w:rFonts w:asciiTheme="minorHAnsi" w:hAnsiTheme="minorHAnsi" w:cs="Arial"/>
                <w:szCs w:val="23"/>
              </w:rPr>
            </w:pPr>
            <w:r w:rsidRPr="00822BC6">
              <w:rPr>
                <w:rFonts w:cs="Arial"/>
                <w:szCs w:val="23"/>
              </w:rPr>
              <w:t>95.4</w:t>
            </w:r>
          </w:p>
        </w:tc>
        <w:tc>
          <w:tcPr>
            <w:tcW w:w="1405" w:type="dxa"/>
            <w:tcBorders>
              <w:top w:val="nil"/>
              <w:left w:val="nil"/>
              <w:bottom w:val="nil"/>
              <w:right w:val="nil"/>
            </w:tcBorders>
            <w:shd w:val="clear" w:color="auto" w:fill="auto"/>
            <w:noWrap/>
            <w:vAlign w:val="bottom"/>
          </w:tcPr>
          <w:p w14:paraId="78A33AE6" w14:textId="73D0BDCF" w:rsidR="000764D5" w:rsidRPr="00822BC6" w:rsidRDefault="000764D5" w:rsidP="000764D5">
            <w:pPr>
              <w:jc w:val="center"/>
              <w:rPr>
                <w:rFonts w:asciiTheme="minorHAnsi" w:hAnsiTheme="minorHAnsi" w:cs="Arial"/>
                <w:szCs w:val="23"/>
              </w:rPr>
            </w:pPr>
            <w:r w:rsidRPr="00822BC6">
              <w:rPr>
                <w:rFonts w:cs="Arial"/>
                <w:szCs w:val="23"/>
              </w:rPr>
              <w:t>1.6</w:t>
            </w:r>
          </w:p>
        </w:tc>
        <w:tc>
          <w:tcPr>
            <w:tcW w:w="1405" w:type="dxa"/>
            <w:tcBorders>
              <w:top w:val="nil"/>
              <w:left w:val="nil"/>
              <w:bottom w:val="nil"/>
              <w:right w:val="nil"/>
            </w:tcBorders>
            <w:shd w:val="clear" w:color="auto" w:fill="auto"/>
            <w:noWrap/>
            <w:vAlign w:val="bottom"/>
          </w:tcPr>
          <w:p w14:paraId="29177EF8" w14:textId="2A0E9A06" w:rsidR="000764D5" w:rsidRPr="00822BC6" w:rsidRDefault="000764D5" w:rsidP="000764D5">
            <w:pPr>
              <w:jc w:val="center"/>
              <w:rPr>
                <w:rFonts w:asciiTheme="minorHAnsi" w:hAnsiTheme="minorHAnsi" w:cs="Arial"/>
                <w:szCs w:val="23"/>
              </w:rPr>
            </w:pPr>
            <w:r w:rsidRPr="00822BC6">
              <w:rPr>
                <w:rFonts w:cs="Arial"/>
                <w:szCs w:val="23"/>
              </w:rPr>
              <w:t>2.1</w:t>
            </w:r>
          </w:p>
        </w:tc>
        <w:tc>
          <w:tcPr>
            <w:tcW w:w="1405" w:type="dxa"/>
            <w:tcBorders>
              <w:top w:val="nil"/>
              <w:left w:val="nil"/>
              <w:bottom w:val="nil"/>
              <w:right w:val="nil"/>
            </w:tcBorders>
            <w:shd w:val="clear" w:color="auto" w:fill="auto"/>
            <w:noWrap/>
            <w:vAlign w:val="bottom"/>
          </w:tcPr>
          <w:p w14:paraId="056EBBDA" w14:textId="0D379A58" w:rsidR="000764D5" w:rsidRPr="00822BC6" w:rsidRDefault="000764D5" w:rsidP="000764D5">
            <w:pPr>
              <w:jc w:val="center"/>
              <w:rPr>
                <w:rFonts w:asciiTheme="minorHAnsi" w:hAnsiTheme="minorHAnsi" w:cs="Arial"/>
                <w:szCs w:val="23"/>
              </w:rPr>
            </w:pPr>
            <w:r w:rsidRPr="00822BC6">
              <w:rPr>
                <w:rFonts w:cs="Arial"/>
                <w:szCs w:val="23"/>
              </w:rPr>
              <w:t>0.3</w:t>
            </w:r>
          </w:p>
        </w:tc>
        <w:tc>
          <w:tcPr>
            <w:tcW w:w="1406" w:type="dxa"/>
            <w:tcBorders>
              <w:top w:val="nil"/>
              <w:left w:val="nil"/>
              <w:bottom w:val="nil"/>
              <w:right w:val="nil"/>
            </w:tcBorders>
            <w:shd w:val="clear" w:color="auto" w:fill="auto"/>
            <w:noWrap/>
            <w:vAlign w:val="bottom"/>
          </w:tcPr>
          <w:p w14:paraId="04293FD0" w14:textId="2928E45B" w:rsidR="000764D5" w:rsidRPr="00822BC6" w:rsidRDefault="000764D5" w:rsidP="000764D5">
            <w:pPr>
              <w:jc w:val="center"/>
              <w:rPr>
                <w:rFonts w:asciiTheme="minorHAnsi" w:hAnsiTheme="minorHAnsi" w:cs="Arial"/>
                <w:szCs w:val="23"/>
              </w:rPr>
            </w:pPr>
            <w:r w:rsidRPr="00822BC6">
              <w:rPr>
                <w:rFonts w:cs="Arial"/>
                <w:szCs w:val="23"/>
              </w:rPr>
              <w:t>0.5</w:t>
            </w:r>
          </w:p>
        </w:tc>
        <w:tc>
          <w:tcPr>
            <w:tcW w:w="1405" w:type="dxa"/>
            <w:tcBorders>
              <w:top w:val="nil"/>
              <w:left w:val="nil"/>
              <w:bottom w:val="nil"/>
              <w:right w:val="nil"/>
            </w:tcBorders>
            <w:shd w:val="clear" w:color="auto" w:fill="auto"/>
            <w:noWrap/>
            <w:vAlign w:val="bottom"/>
          </w:tcPr>
          <w:p w14:paraId="3D81C915" w14:textId="20CD4E5A" w:rsidR="000764D5" w:rsidRPr="00822BC6" w:rsidRDefault="000764D5" w:rsidP="000764D5">
            <w:pPr>
              <w:jc w:val="center"/>
              <w:rPr>
                <w:rFonts w:asciiTheme="minorHAnsi" w:hAnsiTheme="minorHAnsi" w:cs="Arial"/>
                <w:szCs w:val="23"/>
              </w:rPr>
            </w:pPr>
            <w:r w:rsidRPr="00822BC6">
              <w:rPr>
                <w:rFonts w:cs="Arial"/>
                <w:szCs w:val="23"/>
              </w:rPr>
              <w:t>0.01</w:t>
            </w:r>
          </w:p>
        </w:tc>
        <w:tc>
          <w:tcPr>
            <w:tcW w:w="1405" w:type="dxa"/>
            <w:tcBorders>
              <w:top w:val="nil"/>
              <w:left w:val="nil"/>
              <w:bottom w:val="nil"/>
              <w:right w:val="nil"/>
            </w:tcBorders>
            <w:shd w:val="clear" w:color="auto" w:fill="auto"/>
            <w:noWrap/>
            <w:vAlign w:val="bottom"/>
          </w:tcPr>
          <w:p w14:paraId="370BFF26" w14:textId="7F439D9F" w:rsidR="000764D5" w:rsidRPr="00822BC6" w:rsidRDefault="000764D5" w:rsidP="000764D5">
            <w:pPr>
              <w:jc w:val="center"/>
              <w:rPr>
                <w:rFonts w:asciiTheme="minorHAnsi" w:hAnsiTheme="minorHAnsi" w:cs="Arial"/>
                <w:szCs w:val="23"/>
              </w:rPr>
            </w:pPr>
            <w:r w:rsidRPr="00822BC6">
              <w:rPr>
                <w:rFonts w:cs="Arial"/>
                <w:szCs w:val="23"/>
              </w:rPr>
              <w:t>0.05</w:t>
            </w:r>
          </w:p>
        </w:tc>
        <w:tc>
          <w:tcPr>
            <w:tcW w:w="1405" w:type="dxa"/>
            <w:tcBorders>
              <w:top w:val="nil"/>
              <w:left w:val="nil"/>
              <w:bottom w:val="nil"/>
              <w:right w:val="nil"/>
            </w:tcBorders>
            <w:shd w:val="clear" w:color="auto" w:fill="auto"/>
            <w:noWrap/>
            <w:vAlign w:val="bottom"/>
          </w:tcPr>
          <w:p w14:paraId="62482A72" w14:textId="6002CF2D" w:rsidR="000764D5" w:rsidRPr="00822BC6" w:rsidRDefault="000764D5" w:rsidP="000764D5">
            <w:pPr>
              <w:jc w:val="center"/>
              <w:rPr>
                <w:rFonts w:asciiTheme="minorHAnsi" w:hAnsiTheme="minorHAnsi" w:cs="Arial"/>
                <w:szCs w:val="23"/>
              </w:rPr>
            </w:pPr>
            <w:r w:rsidRPr="00822BC6">
              <w:rPr>
                <w:rFonts w:cs="Arial"/>
                <w:szCs w:val="23"/>
              </w:rPr>
              <w:t>0.01</w:t>
            </w:r>
          </w:p>
        </w:tc>
        <w:tc>
          <w:tcPr>
            <w:tcW w:w="1406" w:type="dxa"/>
            <w:tcBorders>
              <w:top w:val="nil"/>
              <w:left w:val="nil"/>
              <w:bottom w:val="nil"/>
              <w:right w:val="single" w:sz="4" w:space="0" w:color="auto"/>
            </w:tcBorders>
            <w:shd w:val="clear" w:color="auto" w:fill="auto"/>
            <w:noWrap/>
            <w:vAlign w:val="bottom"/>
          </w:tcPr>
          <w:p w14:paraId="059148DC" w14:textId="66D2D945"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33DFB229"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1B548178"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45-49</w:t>
            </w:r>
          </w:p>
        </w:tc>
        <w:tc>
          <w:tcPr>
            <w:tcW w:w="1405" w:type="dxa"/>
            <w:tcBorders>
              <w:top w:val="nil"/>
              <w:left w:val="single" w:sz="4" w:space="0" w:color="auto"/>
              <w:bottom w:val="nil"/>
              <w:right w:val="nil"/>
            </w:tcBorders>
            <w:shd w:val="clear" w:color="auto" w:fill="auto"/>
            <w:noWrap/>
            <w:vAlign w:val="bottom"/>
          </w:tcPr>
          <w:p w14:paraId="13F7A9BE" w14:textId="41E629CC" w:rsidR="000764D5" w:rsidRPr="00822BC6" w:rsidRDefault="000764D5" w:rsidP="000764D5">
            <w:pPr>
              <w:jc w:val="center"/>
              <w:rPr>
                <w:rFonts w:asciiTheme="minorHAnsi" w:hAnsiTheme="minorHAnsi" w:cs="Arial"/>
                <w:szCs w:val="23"/>
              </w:rPr>
            </w:pPr>
            <w:r w:rsidRPr="00822BC6">
              <w:rPr>
                <w:rFonts w:cs="Arial"/>
                <w:szCs w:val="23"/>
              </w:rPr>
              <w:t>95.6</w:t>
            </w:r>
          </w:p>
        </w:tc>
        <w:tc>
          <w:tcPr>
            <w:tcW w:w="1405" w:type="dxa"/>
            <w:tcBorders>
              <w:top w:val="nil"/>
              <w:left w:val="nil"/>
              <w:bottom w:val="nil"/>
              <w:right w:val="nil"/>
            </w:tcBorders>
            <w:shd w:val="clear" w:color="auto" w:fill="auto"/>
            <w:noWrap/>
            <w:vAlign w:val="bottom"/>
          </w:tcPr>
          <w:p w14:paraId="1F37AD00" w14:textId="35DE4902" w:rsidR="000764D5" w:rsidRPr="00822BC6" w:rsidRDefault="000764D5" w:rsidP="000764D5">
            <w:pPr>
              <w:jc w:val="center"/>
              <w:rPr>
                <w:rFonts w:asciiTheme="minorHAnsi" w:hAnsiTheme="minorHAnsi" w:cs="Arial"/>
                <w:szCs w:val="23"/>
              </w:rPr>
            </w:pPr>
            <w:r w:rsidRPr="00822BC6">
              <w:rPr>
                <w:rFonts w:cs="Arial"/>
                <w:szCs w:val="23"/>
              </w:rPr>
              <w:t>1.5</w:t>
            </w:r>
          </w:p>
        </w:tc>
        <w:tc>
          <w:tcPr>
            <w:tcW w:w="1405" w:type="dxa"/>
            <w:tcBorders>
              <w:top w:val="nil"/>
              <w:left w:val="nil"/>
              <w:bottom w:val="nil"/>
              <w:right w:val="nil"/>
            </w:tcBorders>
            <w:shd w:val="clear" w:color="auto" w:fill="auto"/>
            <w:noWrap/>
            <w:vAlign w:val="bottom"/>
          </w:tcPr>
          <w:p w14:paraId="35F49DB6" w14:textId="2BA399A9" w:rsidR="000764D5" w:rsidRPr="00822BC6" w:rsidRDefault="000764D5" w:rsidP="000764D5">
            <w:pPr>
              <w:jc w:val="center"/>
              <w:rPr>
                <w:rFonts w:asciiTheme="minorHAnsi" w:hAnsiTheme="minorHAnsi" w:cs="Arial"/>
                <w:szCs w:val="23"/>
              </w:rPr>
            </w:pPr>
            <w:r w:rsidRPr="00822BC6">
              <w:rPr>
                <w:rFonts w:cs="Arial"/>
                <w:szCs w:val="23"/>
              </w:rPr>
              <w:t>2.0</w:t>
            </w:r>
          </w:p>
        </w:tc>
        <w:tc>
          <w:tcPr>
            <w:tcW w:w="1405" w:type="dxa"/>
            <w:tcBorders>
              <w:top w:val="nil"/>
              <w:left w:val="nil"/>
              <w:bottom w:val="nil"/>
              <w:right w:val="nil"/>
            </w:tcBorders>
            <w:shd w:val="clear" w:color="auto" w:fill="auto"/>
            <w:noWrap/>
            <w:vAlign w:val="bottom"/>
          </w:tcPr>
          <w:p w14:paraId="04531840" w14:textId="3E4AAA42" w:rsidR="000764D5" w:rsidRPr="00822BC6" w:rsidRDefault="000764D5" w:rsidP="000764D5">
            <w:pPr>
              <w:jc w:val="center"/>
              <w:rPr>
                <w:rFonts w:asciiTheme="minorHAnsi" w:hAnsiTheme="minorHAnsi" w:cs="Arial"/>
                <w:szCs w:val="23"/>
              </w:rPr>
            </w:pPr>
            <w:r w:rsidRPr="00822BC6">
              <w:rPr>
                <w:rFonts w:cs="Arial"/>
                <w:szCs w:val="23"/>
              </w:rPr>
              <w:t>0.3</w:t>
            </w:r>
          </w:p>
        </w:tc>
        <w:tc>
          <w:tcPr>
            <w:tcW w:w="1406" w:type="dxa"/>
            <w:tcBorders>
              <w:top w:val="nil"/>
              <w:left w:val="nil"/>
              <w:bottom w:val="nil"/>
              <w:right w:val="nil"/>
            </w:tcBorders>
            <w:shd w:val="clear" w:color="auto" w:fill="auto"/>
            <w:noWrap/>
            <w:vAlign w:val="bottom"/>
          </w:tcPr>
          <w:p w14:paraId="02D60D85" w14:textId="517272DA" w:rsidR="000764D5" w:rsidRPr="00822BC6" w:rsidRDefault="000764D5" w:rsidP="000764D5">
            <w:pPr>
              <w:jc w:val="center"/>
              <w:rPr>
                <w:rFonts w:asciiTheme="minorHAnsi" w:hAnsiTheme="minorHAnsi" w:cs="Arial"/>
                <w:szCs w:val="23"/>
              </w:rPr>
            </w:pPr>
            <w:r w:rsidRPr="00822BC6">
              <w:rPr>
                <w:rFonts w:cs="Arial"/>
                <w:szCs w:val="23"/>
              </w:rPr>
              <w:t>0.4</w:t>
            </w:r>
          </w:p>
        </w:tc>
        <w:tc>
          <w:tcPr>
            <w:tcW w:w="1405" w:type="dxa"/>
            <w:tcBorders>
              <w:top w:val="nil"/>
              <w:left w:val="nil"/>
              <w:bottom w:val="nil"/>
              <w:right w:val="nil"/>
            </w:tcBorders>
            <w:shd w:val="clear" w:color="auto" w:fill="auto"/>
            <w:noWrap/>
            <w:vAlign w:val="bottom"/>
          </w:tcPr>
          <w:p w14:paraId="68D1589E" w14:textId="2EACFCF9" w:rsidR="000764D5" w:rsidRPr="00822BC6" w:rsidRDefault="000764D5" w:rsidP="000764D5">
            <w:pPr>
              <w:jc w:val="center"/>
              <w:rPr>
                <w:rFonts w:asciiTheme="minorHAnsi" w:hAnsiTheme="minorHAnsi" w:cs="Arial"/>
                <w:szCs w:val="23"/>
              </w:rPr>
            </w:pPr>
            <w:r w:rsidRPr="00822BC6">
              <w:rPr>
                <w:rFonts w:cs="Arial"/>
                <w:szCs w:val="23"/>
              </w:rPr>
              <w:t>&lt;0.005</w:t>
            </w:r>
          </w:p>
        </w:tc>
        <w:tc>
          <w:tcPr>
            <w:tcW w:w="1405" w:type="dxa"/>
            <w:tcBorders>
              <w:top w:val="nil"/>
              <w:left w:val="nil"/>
              <w:bottom w:val="nil"/>
              <w:right w:val="nil"/>
            </w:tcBorders>
            <w:shd w:val="clear" w:color="auto" w:fill="auto"/>
            <w:noWrap/>
            <w:vAlign w:val="bottom"/>
          </w:tcPr>
          <w:p w14:paraId="4241932C" w14:textId="3D71A5E3" w:rsidR="000764D5" w:rsidRPr="00822BC6" w:rsidRDefault="000764D5" w:rsidP="000764D5">
            <w:pPr>
              <w:jc w:val="center"/>
              <w:rPr>
                <w:rFonts w:asciiTheme="minorHAnsi" w:hAnsiTheme="minorHAnsi" w:cs="Arial"/>
                <w:szCs w:val="23"/>
              </w:rPr>
            </w:pPr>
            <w:r w:rsidRPr="00822BC6">
              <w:rPr>
                <w:rFonts w:cs="Arial"/>
                <w:szCs w:val="23"/>
              </w:rPr>
              <w:t>0.11</w:t>
            </w:r>
          </w:p>
        </w:tc>
        <w:tc>
          <w:tcPr>
            <w:tcW w:w="1405" w:type="dxa"/>
            <w:tcBorders>
              <w:top w:val="nil"/>
              <w:left w:val="nil"/>
              <w:bottom w:val="nil"/>
              <w:right w:val="nil"/>
            </w:tcBorders>
            <w:shd w:val="clear" w:color="auto" w:fill="auto"/>
            <w:noWrap/>
            <w:vAlign w:val="bottom"/>
          </w:tcPr>
          <w:p w14:paraId="68B7CD6F" w14:textId="4BF5CF9A" w:rsidR="000764D5" w:rsidRPr="00822BC6" w:rsidRDefault="000764D5" w:rsidP="000764D5">
            <w:pPr>
              <w:jc w:val="center"/>
              <w:rPr>
                <w:rFonts w:asciiTheme="minorHAnsi" w:hAnsiTheme="minorHAnsi" w:cs="Arial"/>
                <w:szCs w:val="23"/>
              </w:rPr>
            </w:pPr>
            <w:r w:rsidRPr="00822BC6">
              <w:rPr>
                <w:rFonts w:cs="Arial"/>
                <w:szCs w:val="23"/>
              </w:rPr>
              <w:t>-</w:t>
            </w:r>
          </w:p>
        </w:tc>
        <w:tc>
          <w:tcPr>
            <w:tcW w:w="1406" w:type="dxa"/>
            <w:tcBorders>
              <w:top w:val="nil"/>
              <w:left w:val="nil"/>
              <w:bottom w:val="nil"/>
              <w:right w:val="single" w:sz="4" w:space="0" w:color="auto"/>
            </w:tcBorders>
            <w:shd w:val="clear" w:color="auto" w:fill="auto"/>
            <w:noWrap/>
            <w:vAlign w:val="bottom"/>
          </w:tcPr>
          <w:p w14:paraId="6E50FBFB" w14:textId="302A347E" w:rsidR="000764D5" w:rsidRPr="00822BC6" w:rsidRDefault="000764D5" w:rsidP="000764D5">
            <w:pPr>
              <w:jc w:val="center"/>
              <w:rPr>
                <w:rFonts w:asciiTheme="minorHAnsi" w:hAnsiTheme="minorHAnsi" w:cs="Arial"/>
                <w:szCs w:val="23"/>
              </w:rPr>
            </w:pPr>
            <w:r w:rsidRPr="00822BC6">
              <w:rPr>
                <w:rFonts w:cs="Arial"/>
                <w:szCs w:val="23"/>
              </w:rPr>
              <w:t>&lt;0.005</w:t>
            </w:r>
          </w:p>
        </w:tc>
      </w:tr>
      <w:tr w:rsidR="000764D5" w:rsidRPr="00822BC6" w14:paraId="3931655C"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27C2B0FA"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50-54</w:t>
            </w:r>
          </w:p>
        </w:tc>
        <w:tc>
          <w:tcPr>
            <w:tcW w:w="1405" w:type="dxa"/>
            <w:tcBorders>
              <w:top w:val="nil"/>
              <w:left w:val="single" w:sz="4" w:space="0" w:color="auto"/>
              <w:bottom w:val="nil"/>
              <w:right w:val="nil"/>
            </w:tcBorders>
            <w:shd w:val="clear" w:color="auto" w:fill="auto"/>
            <w:noWrap/>
            <w:vAlign w:val="bottom"/>
          </w:tcPr>
          <w:p w14:paraId="730C37BD" w14:textId="5E2C8EAD" w:rsidR="000764D5" w:rsidRPr="00822BC6" w:rsidRDefault="000764D5" w:rsidP="000764D5">
            <w:pPr>
              <w:jc w:val="center"/>
              <w:rPr>
                <w:rFonts w:asciiTheme="minorHAnsi" w:hAnsiTheme="minorHAnsi" w:cs="Arial"/>
                <w:szCs w:val="23"/>
              </w:rPr>
            </w:pPr>
            <w:r w:rsidRPr="00822BC6">
              <w:rPr>
                <w:rFonts w:cs="Arial"/>
                <w:szCs w:val="23"/>
              </w:rPr>
              <w:t>95.7</w:t>
            </w:r>
          </w:p>
        </w:tc>
        <w:tc>
          <w:tcPr>
            <w:tcW w:w="1405" w:type="dxa"/>
            <w:tcBorders>
              <w:top w:val="nil"/>
              <w:left w:val="nil"/>
              <w:bottom w:val="nil"/>
              <w:right w:val="nil"/>
            </w:tcBorders>
            <w:shd w:val="clear" w:color="auto" w:fill="auto"/>
            <w:noWrap/>
            <w:vAlign w:val="bottom"/>
          </w:tcPr>
          <w:p w14:paraId="36C35475" w14:textId="6E6A78EF" w:rsidR="000764D5" w:rsidRPr="00822BC6" w:rsidRDefault="000764D5" w:rsidP="000764D5">
            <w:pPr>
              <w:jc w:val="center"/>
              <w:rPr>
                <w:rFonts w:asciiTheme="minorHAnsi" w:hAnsiTheme="minorHAnsi" w:cs="Arial"/>
                <w:szCs w:val="23"/>
              </w:rPr>
            </w:pPr>
            <w:r w:rsidRPr="00822BC6">
              <w:rPr>
                <w:rFonts w:cs="Arial"/>
                <w:szCs w:val="23"/>
              </w:rPr>
              <w:t>1.4</w:t>
            </w:r>
          </w:p>
        </w:tc>
        <w:tc>
          <w:tcPr>
            <w:tcW w:w="1405" w:type="dxa"/>
            <w:tcBorders>
              <w:top w:val="nil"/>
              <w:left w:val="nil"/>
              <w:bottom w:val="nil"/>
              <w:right w:val="nil"/>
            </w:tcBorders>
            <w:shd w:val="clear" w:color="auto" w:fill="auto"/>
            <w:noWrap/>
            <w:vAlign w:val="bottom"/>
          </w:tcPr>
          <w:p w14:paraId="7E8BDDA6" w14:textId="05AE4CDB" w:rsidR="000764D5" w:rsidRPr="00822BC6" w:rsidRDefault="000764D5" w:rsidP="000764D5">
            <w:pPr>
              <w:jc w:val="center"/>
              <w:rPr>
                <w:rFonts w:asciiTheme="minorHAnsi" w:hAnsiTheme="minorHAnsi" w:cs="Arial"/>
                <w:szCs w:val="23"/>
              </w:rPr>
            </w:pPr>
            <w:r w:rsidRPr="00822BC6">
              <w:rPr>
                <w:rFonts w:cs="Arial"/>
                <w:szCs w:val="23"/>
              </w:rPr>
              <w:t>1.9</w:t>
            </w:r>
          </w:p>
        </w:tc>
        <w:tc>
          <w:tcPr>
            <w:tcW w:w="1405" w:type="dxa"/>
            <w:tcBorders>
              <w:top w:val="nil"/>
              <w:left w:val="nil"/>
              <w:bottom w:val="nil"/>
              <w:right w:val="nil"/>
            </w:tcBorders>
            <w:shd w:val="clear" w:color="auto" w:fill="auto"/>
            <w:noWrap/>
            <w:vAlign w:val="bottom"/>
          </w:tcPr>
          <w:p w14:paraId="56C31EA4" w14:textId="0AC733EB" w:rsidR="000764D5" w:rsidRPr="00822BC6" w:rsidRDefault="000764D5" w:rsidP="000764D5">
            <w:pPr>
              <w:jc w:val="center"/>
              <w:rPr>
                <w:rFonts w:asciiTheme="minorHAnsi" w:hAnsiTheme="minorHAnsi" w:cs="Arial"/>
                <w:szCs w:val="23"/>
              </w:rPr>
            </w:pPr>
            <w:r w:rsidRPr="00822BC6">
              <w:rPr>
                <w:rFonts w:cs="Arial"/>
                <w:szCs w:val="23"/>
              </w:rPr>
              <w:t>0.3</w:t>
            </w:r>
          </w:p>
        </w:tc>
        <w:tc>
          <w:tcPr>
            <w:tcW w:w="1406" w:type="dxa"/>
            <w:tcBorders>
              <w:top w:val="nil"/>
              <w:left w:val="nil"/>
              <w:bottom w:val="nil"/>
              <w:right w:val="nil"/>
            </w:tcBorders>
            <w:shd w:val="clear" w:color="auto" w:fill="auto"/>
            <w:noWrap/>
            <w:vAlign w:val="bottom"/>
          </w:tcPr>
          <w:p w14:paraId="167B64CE" w14:textId="171F875B" w:rsidR="000764D5" w:rsidRPr="00822BC6" w:rsidRDefault="000764D5" w:rsidP="000764D5">
            <w:pPr>
              <w:jc w:val="center"/>
              <w:rPr>
                <w:rFonts w:asciiTheme="minorHAnsi" w:hAnsiTheme="minorHAnsi" w:cs="Arial"/>
                <w:szCs w:val="23"/>
              </w:rPr>
            </w:pPr>
            <w:r w:rsidRPr="00822BC6">
              <w:rPr>
                <w:rFonts w:cs="Arial"/>
                <w:szCs w:val="23"/>
              </w:rPr>
              <w:t>0.4</w:t>
            </w:r>
          </w:p>
        </w:tc>
        <w:tc>
          <w:tcPr>
            <w:tcW w:w="1405" w:type="dxa"/>
            <w:tcBorders>
              <w:top w:val="nil"/>
              <w:left w:val="nil"/>
              <w:bottom w:val="nil"/>
              <w:right w:val="nil"/>
            </w:tcBorders>
            <w:shd w:val="clear" w:color="auto" w:fill="auto"/>
            <w:noWrap/>
            <w:vAlign w:val="bottom"/>
          </w:tcPr>
          <w:p w14:paraId="16D6E38B" w14:textId="2F985E64" w:rsidR="000764D5" w:rsidRPr="00822BC6" w:rsidRDefault="000764D5" w:rsidP="000764D5">
            <w:pPr>
              <w:jc w:val="center"/>
              <w:rPr>
                <w:rFonts w:asciiTheme="minorHAnsi" w:hAnsiTheme="minorHAnsi" w:cs="Arial"/>
                <w:szCs w:val="23"/>
              </w:rPr>
            </w:pPr>
            <w:r w:rsidRPr="00822BC6">
              <w:rPr>
                <w:rFonts w:cs="Arial"/>
                <w:szCs w:val="23"/>
              </w:rPr>
              <w:t>0.02</w:t>
            </w:r>
          </w:p>
        </w:tc>
        <w:tc>
          <w:tcPr>
            <w:tcW w:w="1405" w:type="dxa"/>
            <w:tcBorders>
              <w:top w:val="nil"/>
              <w:left w:val="nil"/>
              <w:bottom w:val="nil"/>
              <w:right w:val="nil"/>
            </w:tcBorders>
            <w:shd w:val="clear" w:color="auto" w:fill="auto"/>
            <w:noWrap/>
            <w:vAlign w:val="bottom"/>
          </w:tcPr>
          <w:p w14:paraId="4CE40185" w14:textId="0369DBE1" w:rsidR="000764D5" w:rsidRPr="00822BC6" w:rsidRDefault="000764D5" w:rsidP="000764D5">
            <w:pPr>
              <w:jc w:val="center"/>
              <w:rPr>
                <w:rFonts w:asciiTheme="minorHAnsi" w:hAnsiTheme="minorHAnsi" w:cs="Arial"/>
                <w:szCs w:val="23"/>
              </w:rPr>
            </w:pPr>
            <w:r w:rsidRPr="00822BC6">
              <w:rPr>
                <w:rFonts w:cs="Arial"/>
                <w:szCs w:val="23"/>
              </w:rPr>
              <w:t>0.20</w:t>
            </w:r>
          </w:p>
        </w:tc>
        <w:tc>
          <w:tcPr>
            <w:tcW w:w="1405" w:type="dxa"/>
            <w:tcBorders>
              <w:top w:val="nil"/>
              <w:left w:val="nil"/>
              <w:bottom w:val="nil"/>
              <w:right w:val="nil"/>
            </w:tcBorders>
            <w:shd w:val="clear" w:color="auto" w:fill="auto"/>
            <w:noWrap/>
            <w:vAlign w:val="bottom"/>
          </w:tcPr>
          <w:p w14:paraId="621B23BB" w14:textId="15C002C3" w:rsidR="000764D5" w:rsidRPr="00822BC6" w:rsidRDefault="000764D5" w:rsidP="000764D5">
            <w:pPr>
              <w:jc w:val="center"/>
              <w:rPr>
                <w:rFonts w:asciiTheme="minorHAnsi" w:hAnsiTheme="minorHAnsi" w:cs="Arial"/>
                <w:szCs w:val="23"/>
              </w:rPr>
            </w:pPr>
            <w:r w:rsidRPr="00822BC6">
              <w:rPr>
                <w:rFonts w:cs="Arial"/>
                <w:szCs w:val="23"/>
              </w:rPr>
              <w:t>0.01</w:t>
            </w:r>
          </w:p>
        </w:tc>
        <w:tc>
          <w:tcPr>
            <w:tcW w:w="1406" w:type="dxa"/>
            <w:tcBorders>
              <w:top w:val="nil"/>
              <w:left w:val="nil"/>
              <w:bottom w:val="nil"/>
              <w:right w:val="single" w:sz="4" w:space="0" w:color="auto"/>
            </w:tcBorders>
            <w:shd w:val="clear" w:color="auto" w:fill="auto"/>
            <w:noWrap/>
            <w:vAlign w:val="bottom"/>
          </w:tcPr>
          <w:p w14:paraId="4636A3A9" w14:textId="0236B90D" w:rsidR="000764D5" w:rsidRPr="00822BC6" w:rsidRDefault="000764D5" w:rsidP="000764D5">
            <w:pPr>
              <w:jc w:val="center"/>
              <w:rPr>
                <w:rFonts w:asciiTheme="minorHAnsi" w:hAnsiTheme="minorHAnsi" w:cs="Arial"/>
                <w:szCs w:val="23"/>
              </w:rPr>
            </w:pPr>
            <w:r w:rsidRPr="00822BC6">
              <w:rPr>
                <w:rFonts w:cs="Arial"/>
                <w:szCs w:val="23"/>
              </w:rPr>
              <w:t>&lt;0.005</w:t>
            </w:r>
          </w:p>
        </w:tc>
      </w:tr>
      <w:tr w:rsidR="000764D5" w:rsidRPr="00822BC6" w14:paraId="65CAD7FB"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70A4188"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55-59</w:t>
            </w:r>
          </w:p>
        </w:tc>
        <w:tc>
          <w:tcPr>
            <w:tcW w:w="1405" w:type="dxa"/>
            <w:tcBorders>
              <w:top w:val="nil"/>
              <w:left w:val="single" w:sz="4" w:space="0" w:color="auto"/>
              <w:bottom w:val="nil"/>
              <w:right w:val="nil"/>
            </w:tcBorders>
            <w:shd w:val="clear" w:color="auto" w:fill="auto"/>
            <w:noWrap/>
            <w:vAlign w:val="bottom"/>
          </w:tcPr>
          <w:p w14:paraId="1F80C058" w14:textId="0865E2C5" w:rsidR="000764D5" w:rsidRPr="00822BC6" w:rsidRDefault="000764D5" w:rsidP="000764D5">
            <w:pPr>
              <w:jc w:val="center"/>
              <w:rPr>
                <w:rFonts w:asciiTheme="minorHAnsi" w:hAnsiTheme="minorHAnsi" w:cs="Arial"/>
                <w:szCs w:val="23"/>
              </w:rPr>
            </w:pPr>
            <w:r w:rsidRPr="00822BC6">
              <w:rPr>
                <w:rFonts w:cs="Arial"/>
                <w:szCs w:val="23"/>
              </w:rPr>
              <w:t>96.2</w:t>
            </w:r>
          </w:p>
        </w:tc>
        <w:tc>
          <w:tcPr>
            <w:tcW w:w="1405" w:type="dxa"/>
            <w:tcBorders>
              <w:top w:val="nil"/>
              <w:left w:val="nil"/>
              <w:bottom w:val="nil"/>
              <w:right w:val="nil"/>
            </w:tcBorders>
            <w:shd w:val="clear" w:color="auto" w:fill="auto"/>
            <w:noWrap/>
            <w:vAlign w:val="bottom"/>
          </w:tcPr>
          <w:p w14:paraId="295FC3D1" w14:textId="47B95824" w:rsidR="000764D5" w:rsidRPr="00822BC6" w:rsidRDefault="000764D5" w:rsidP="000764D5">
            <w:pPr>
              <w:jc w:val="center"/>
              <w:rPr>
                <w:rFonts w:asciiTheme="minorHAnsi" w:hAnsiTheme="minorHAnsi" w:cs="Arial"/>
                <w:szCs w:val="23"/>
              </w:rPr>
            </w:pPr>
            <w:r w:rsidRPr="00822BC6">
              <w:rPr>
                <w:rFonts w:cs="Arial"/>
                <w:szCs w:val="23"/>
              </w:rPr>
              <w:t>1.4</w:t>
            </w:r>
          </w:p>
        </w:tc>
        <w:tc>
          <w:tcPr>
            <w:tcW w:w="1405" w:type="dxa"/>
            <w:tcBorders>
              <w:top w:val="nil"/>
              <w:left w:val="nil"/>
              <w:bottom w:val="nil"/>
              <w:right w:val="nil"/>
            </w:tcBorders>
            <w:shd w:val="clear" w:color="auto" w:fill="auto"/>
            <w:noWrap/>
            <w:vAlign w:val="bottom"/>
          </w:tcPr>
          <w:p w14:paraId="59E7E637" w14:textId="2C772CDE" w:rsidR="000764D5" w:rsidRPr="00822BC6" w:rsidRDefault="000764D5" w:rsidP="000764D5">
            <w:pPr>
              <w:jc w:val="center"/>
              <w:rPr>
                <w:rFonts w:asciiTheme="minorHAnsi" w:hAnsiTheme="minorHAnsi" w:cs="Arial"/>
                <w:szCs w:val="23"/>
              </w:rPr>
            </w:pPr>
            <w:r w:rsidRPr="00822BC6">
              <w:rPr>
                <w:rFonts w:cs="Arial"/>
                <w:szCs w:val="23"/>
              </w:rPr>
              <w:t>1.6</w:t>
            </w:r>
          </w:p>
        </w:tc>
        <w:tc>
          <w:tcPr>
            <w:tcW w:w="1405" w:type="dxa"/>
            <w:tcBorders>
              <w:top w:val="nil"/>
              <w:left w:val="nil"/>
              <w:bottom w:val="nil"/>
              <w:right w:val="nil"/>
            </w:tcBorders>
            <w:shd w:val="clear" w:color="auto" w:fill="auto"/>
            <w:noWrap/>
            <w:vAlign w:val="bottom"/>
          </w:tcPr>
          <w:p w14:paraId="3077BC26" w14:textId="73011C5C" w:rsidR="000764D5" w:rsidRPr="00822BC6" w:rsidRDefault="000764D5" w:rsidP="000764D5">
            <w:pPr>
              <w:jc w:val="center"/>
              <w:rPr>
                <w:rFonts w:asciiTheme="minorHAnsi" w:hAnsiTheme="minorHAnsi" w:cs="Arial"/>
                <w:szCs w:val="23"/>
              </w:rPr>
            </w:pPr>
            <w:r w:rsidRPr="00822BC6">
              <w:rPr>
                <w:rFonts w:cs="Arial"/>
                <w:szCs w:val="23"/>
              </w:rPr>
              <w:t>0.4</w:t>
            </w:r>
          </w:p>
        </w:tc>
        <w:tc>
          <w:tcPr>
            <w:tcW w:w="1406" w:type="dxa"/>
            <w:tcBorders>
              <w:top w:val="nil"/>
              <w:left w:val="nil"/>
              <w:bottom w:val="nil"/>
              <w:right w:val="nil"/>
            </w:tcBorders>
            <w:shd w:val="clear" w:color="auto" w:fill="auto"/>
            <w:noWrap/>
            <w:vAlign w:val="bottom"/>
          </w:tcPr>
          <w:p w14:paraId="7C79D46B" w14:textId="0CA9DBDA" w:rsidR="000764D5" w:rsidRPr="00822BC6" w:rsidRDefault="000764D5" w:rsidP="000764D5">
            <w:pPr>
              <w:jc w:val="center"/>
              <w:rPr>
                <w:rFonts w:asciiTheme="minorHAnsi" w:hAnsiTheme="minorHAnsi" w:cs="Arial"/>
                <w:szCs w:val="23"/>
              </w:rPr>
            </w:pPr>
            <w:r w:rsidRPr="00822BC6">
              <w:rPr>
                <w:rFonts w:cs="Arial"/>
                <w:szCs w:val="23"/>
              </w:rPr>
              <w:t>0.3</w:t>
            </w:r>
          </w:p>
        </w:tc>
        <w:tc>
          <w:tcPr>
            <w:tcW w:w="1405" w:type="dxa"/>
            <w:tcBorders>
              <w:top w:val="nil"/>
              <w:left w:val="nil"/>
              <w:bottom w:val="nil"/>
              <w:right w:val="nil"/>
            </w:tcBorders>
            <w:shd w:val="clear" w:color="auto" w:fill="auto"/>
            <w:noWrap/>
            <w:vAlign w:val="bottom"/>
          </w:tcPr>
          <w:p w14:paraId="68D70C2C" w14:textId="6B63F95C" w:rsidR="000764D5" w:rsidRPr="00822BC6" w:rsidRDefault="000764D5" w:rsidP="000764D5">
            <w:pPr>
              <w:jc w:val="center"/>
              <w:rPr>
                <w:rFonts w:asciiTheme="minorHAnsi" w:hAnsiTheme="minorHAnsi" w:cs="Arial"/>
                <w:szCs w:val="23"/>
              </w:rPr>
            </w:pPr>
            <w:r w:rsidRPr="00822BC6">
              <w:rPr>
                <w:rFonts w:cs="Arial"/>
                <w:szCs w:val="23"/>
              </w:rPr>
              <w:t>0.01</w:t>
            </w:r>
          </w:p>
        </w:tc>
        <w:tc>
          <w:tcPr>
            <w:tcW w:w="1405" w:type="dxa"/>
            <w:tcBorders>
              <w:top w:val="nil"/>
              <w:left w:val="nil"/>
              <w:bottom w:val="nil"/>
              <w:right w:val="nil"/>
            </w:tcBorders>
            <w:shd w:val="clear" w:color="auto" w:fill="auto"/>
            <w:noWrap/>
            <w:vAlign w:val="bottom"/>
          </w:tcPr>
          <w:p w14:paraId="1CFAE534" w14:textId="75621CFA" w:rsidR="000764D5" w:rsidRPr="00822BC6" w:rsidRDefault="000764D5" w:rsidP="000764D5">
            <w:pPr>
              <w:jc w:val="center"/>
              <w:rPr>
                <w:rFonts w:asciiTheme="minorHAnsi" w:hAnsiTheme="minorHAnsi" w:cs="Arial"/>
                <w:szCs w:val="23"/>
              </w:rPr>
            </w:pPr>
            <w:r w:rsidRPr="00822BC6">
              <w:rPr>
                <w:rFonts w:cs="Arial"/>
                <w:szCs w:val="23"/>
              </w:rPr>
              <w:t>0.13</w:t>
            </w:r>
          </w:p>
        </w:tc>
        <w:tc>
          <w:tcPr>
            <w:tcW w:w="1405" w:type="dxa"/>
            <w:tcBorders>
              <w:top w:val="nil"/>
              <w:left w:val="nil"/>
              <w:bottom w:val="nil"/>
              <w:right w:val="nil"/>
            </w:tcBorders>
            <w:shd w:val="clear" w:color="auto" w:fill="auto"/>
            <w:noWrap/>
            <w:vAlign w:val="bottom"/>
          </w:tcPr>
          <w:p w14:paraId="6037C0F9" w14:textId="4FFEAC03" w:rsidR="000764D5" w:rsidRPr="00822BC6" w:rsidRDefault="000764D5" w:rsidP="000764D5">
            <w:pPr>
              <w:jc w:val="center"/>
              <w:rPr>
                <w:rFonts w:asciiTheme="minorHAnsi" w:hAnsiTheme="minorHAnsi" w:cs="Arial"/>
                <w:szCs w:val="23"/>
              </w:rPr>
            </w:pPr>
            <w:r w:rsidRPr="00822BC6">
              <w:rPr>
                <w:rFonts w:cs="Arial"/>
                <w:szCs w:val="23"/>
              </w:rPr>
              <w:t>0.03</w:t>
            </w:r>
          </w:p>
        </w:tc>
        <w:tc>
          <w:tcPr>
            <w:tcW w:w="1406" w:type="dxa"/>
            <w:tcBorders>
              <w:top w:val="nil"/>
              <w:left w:val="nil"/>
              <w:bottom w:val="nil"/>
              <w:right w:val="single" w:sz="4" w:space="0" w:color="auto"/>
            </w:tcBorders>
            <w:shd w:val="clear" w:color="auto" w:fill="auto"/>
            <w:noWrap/>
            <w:vAlign w:val="bottom"/>
          </w:tcPr>
          <w:p w14:paraId="55F2FC6D" w14:textId="7819DF67" w:rsidR="000764D5" w:rsidRPr="00822BC6" w:rsidRDefault="000764D5" w:rsidP="000764D5">
            <w:pPr>
              <w:jc w:val="center"/>
              <w:rPr>
                <w:rFonts w:asciiTheme="minorHAnsi" w:hAnsiTheme="minorHAnsi" w:cs="Arial"/>
                <w:szCs w:val="23"/>
              </w:rPr>
            </w:pPr>
            <w:r w:rsidRPr="00822BC6">
              <w:rPr>
                <w:rFonts w:cs="Arial"/>
                <w:szCs w:val="23"/>
              </w:rPr>
              <w:t>0.02</w:t>
            </w:r>
          </w:p>
        </w:tc>
      </w:tr>
      <w:tr w:rsidR="000764D5" w:rsidRPr="00822BC6" w14:paraId="3F9E604A"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1CCB816"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60-64</w:t>
            </w:r>
          </w:p>
        </w:tc>
        <w:tc>
          <w:tcPr>
            <w:tcW w:w="1405" w:type="dxa"/>
            <w:tcBorders>
              <w:top w:val="nil"/>
              <w:left w:val="single" w:sz="4" w:space="0" w:color="auto"/>
              <w:bottom w:val="nil"/>
              <w:right w:val="nil"/>
            </w:tcBorders>
            <w:shd w:val="clear" w:color="auto" w:fill="auto"/>
            <w:noWrap/>
            <w:vAlign w:val="bottom"/>
          </w:tcPr>
          <w:p w14:paraId="15BF0028" w14:textId="139C7D57" w:rsidR="000764D5" w:rsidRPr="00822BC6" w:rsidRDefault="000764D5" w:rsidP="000764D5">
            <w:pPr>
              <w:jc w:val="center"/>
              <w:rPr>
                <w:rFonts w:asciiTheme="minorHAnsi" w:hAnsiTheme="minorHAnsi" w:cs="Arial"/>
                <w:szCs w:val="23"/>
              </w:rPr>
            </w:pPr>
            <w:r w:rsidRPr="00822BC6">
              <w:rPr>
                <w:rFonts w:cs="Arial"/>
                <w:szCs w:val="23"/>
              </w:rPr>
              <w:t>96.5</w:t>
            </w:r>
          </w:p>
        </w:tc>
        <w:tc>
          <w:tcPr>
            <w:tcW w:w="1405" w:type="dxa"/>
            <w:tcBorders>
              <w:top w:val="nil"/>
              <w:left w:val="nil"/>
              <w:bottom w:val="nil"/>
              <w:right w:val="nil"/>
            </w:tcBorders>
            <w:shd w:val="clear" w:color="auto" w:fill="auto"/>
            <w:noWrap/>
            <w:vAlign w:val="bottom"/>
          </w:tcPr>
          <w:p w14:paraId="5B75C20A" w14:textId="75811D16" w:rsidR="000764D5" w:rsidRPr="00822BC6" w:rsidRDefault="000764D5" w:rsidP="000764D5">
            <w:pPr>
              <w:jc w:val="center"/>
              <w:rPr>
                <w:rFonts w:asciiTheme="minorHAnsi" w:hAnsiTheme="minorHAnsi" w:cs="Arial"/>
                <w:szCs w:val="23"/>
              </w:rPr>
            </w:pPr>
            <w:r w:rsidRPr="00822BC6">
              <w:rPr>
                <w:rFonts w:cs="Arial"/>
                <w:szCs w:val="23"/>
              </w:rPr>
              <w:t>1.1</w:t>
            </w:r>
          </w:p>
        </w:tc>
        <w:tc>
          <w:tcPr>
            <w:tcW w:w="1405" w:type="dxa"/>
            <w:tcBorders>
              <w:top w:val="nil"/>
              <w:left w:val="nil"/>
              <w:bottom w:val="nil"/>
              <w:right w:val="nil"/>
            </w:tcBorders>
            <w:shd w:val="clear" w:color="auto" w:fill="auto"/>
            <w:noWrap/>
            <w:vAlign w:val="bottom"/>
          </w:tcPr>
          <w:p w14:paraId="4FA1ECB9" w14:textId="7545D4D1" w:rsidR="000764D5" w:rsidRPr="00822BC6" w:rsidRDefault="000764D5" w:rsidP="000764D5">
            <w:pPr>
              <w:jc w:val="center"/>
              <w:rPr>
                <w:rFonts w:asciiTheme="minorHAnsi" w:hAnsiTheme="minorHAnsi" w:cs="Arial"/>
                <w:szCs w:val="23"/>
              </w:rPr>
            </w:pPr>
            <w:r w:rsidRPr="00822BC6">
              <w:rPr>
                <w:rFonts w:cs="Arial"/>
                <w:szCs w:val="23"/>
              </w:rPr>
              <w:t>1.7</w:t>
            </w:r>
          </w:p>
        </w:tc>
        <w:tc>
          <w:tcPr>
            <w:tcW w:w="1405" w:type="dxa"/>
            <w:tcBorders>
              <w:top w:val="nil"/>
              <w:left w:val="nil"/>
              <w:bottom w:val="nil"/>
              <w:right w:val="nil"/>
            </w:tcBorders>
            <w:shd w:val="clear" w:color="auto" w:fill="auto"/>
            <w:noWrap/>
            <w:vAlign w:val="bottom"/>
          </w:tcPr>
          <w:p w14:paraId="12034F0D" w14:textId="130251A3" w:rsidR="000764D5" w:rsidRPr="00822BC6" w:rsidRDefault="000764D5" w:rsidP="000764D5">
            <w:pPr>
              <w:jc w:val="center"/>
              <w:rPr>
                <w:rFonts w:asciiTheme="minorHAnsi" w:hAnsiTheme="minorHAnsi" w:cs="Arial"/>
                <w:szCs w:val="23"/>
              </w:rPr>
            </w:pPr>
            <w:r w:rsidRPr="00822BC6">
              <w:rPr>
                <w:rFonts w:cs="Arial"/>
                <w:szCs w:val="23"/>
              </w:rPr>
              <w:t>0.2</w:t>
            </w:r>
          </w:p>
        </w:tc>
        <w:tc>
          <w:tcPr>
            <w:tcW w:w="1406" w:type="dxa"/>
            <w:tcBorders>
              <w:top w:val="nil"/>
              <w:left w:val="nil"/>
              <w:bottom w:val="nil"/>
              <w:right w:val="nil"/>
            </w:tcBorders>
            <w:shd w:val="clear" w:color="auto" w:fill="auto"/>
            <w:noWrap/>
            <w:vAlign w:val="bottom"/>
          </w:tcPr>
          <w:p w14:paraId="23FC5109" w14:textId="5B02897E" w:rsidR="000764D5" w:rsidRPr="00822BC6" w:rsidRDefault="000764D5" w:rsidP="000764D5">
            <w:pPr>
              <w:jc w:val="center"/>
              <w:rPr>
                <w:rFonts w:asciiTheme="minorHAnsi" w:hAnsiTheme="minorHAnsi" w:cs="Arial"/>
                <w:szCs w:val="23"/>
              </w:rPr>
            </w:pPr>
            <w:r w:rsidRPr="00822BC6">
              <w:rPr>
                <w:rFonts w:cs="Arial"/>
                <w:szCs w:val="23"/>
              </w:rPr>
              <w:t>0.3</w:t>
            </w:r>
          </w:p>
        </w:tc>
        <w:tc>
          <w:tcPr>
            <w:tcW w:w="1405" w:type="dxa"/>
            <w:tcBorders>
              <w:top w:val="nil"/>
              <w:left w:val="nil"/>
              <w:bottom w:val="nil"/>
              <w:right w:val="nil"/>
            </w:tcBorders>
            <w:shd w:val="clear" w:color="auto" w:fill="auto"/>
            <w:noWrap/>
            <w:vAlign w:val="bottom"/>
          </w:tcPr>
          <w:p w14:paraId="21BD794C" w14:textId="0B619838" w:rsidR="000764D5" w:rsidRPr="00822BC6" w:rsidRDefault="000764D5" w:rsidP="000764D5">
            <w:pPr>
              <w:jc w:val="center"/>
              <w:rPr>
                <w:rFonts w:asciiTheme="minorHAnsi" w:hAnsiTheme="minorHAnsi" w:cs="Arial"/>
                <w:szCs w:val="23"/>
              </w:rPr>
            </w:pPr>
            <w:r w:rsidRPr="00822BC6">
              <w:rPr>
                <w:rFonts w:cs="Arial"/>
                <w:szCs w:val="23"/>
              </w:rPr>
              <w:t>0.04</w:t>
            </w:r>
          </w:p>
        </w:tc>
        <w:tc>
          <w:tcPr>
            <w:tcW w:w="1405" w:type="dxa"/>
            <w:tcBorders>
              <w:top w:val="nil"/>
              <w:left w:val="nil"/>
              <w:bottom w:val="nil"/>
              <w:right w:val="nil"/>
            </w:tcBorders>
            <w:shd w:val="clear" w:color="auto" w:fill="auto"/>
            <w:noWrap/>
            <w:vAlign w:val="bottom"/>
          </w:tcPr>
          <w:p w14:paraId="7CE326D5" w14:textId="3A194FF8" w:rsidR="000764D5" w:rsidRPr="00822BC6" w:rsidRDefault="000764D5" w:rsidP="000764D5">
            <w:pPr>
              <w:jc w:val="center"/>
              <w:rPr>
                <w:rFonts w:asciiTheme="minorHAnsi" w:hAnsiTheme="minorHAnsi" w:cs="Arial"/>
                <w:szCs w:val="23"/>
              </w:rPr>
            </w:pPr>
            <w:r w:rsidRPr="00822BC6">
              <w:rPr>
                <w:rFonts w:cs="Arial"/>
                <w:szCs w:val="23"/>
              </w:rPr>
              <w:t>0.13</w:t>
            </w:r>
          </w:p>
        </w:tc>
        <w:tc>
          <w:tcPr>
            <w:tcW w:w="1405" w:type="dxa"/>
            <w:tcBorders>
              <w:top w:val="nil"/>
              <w:left w:val="nil"/>
              <w:bottom w:val="nil"/>
              <w:right w:val="nil"/>
            </w:tcBorders>
            <w:shd w:val="clear" w:color="auto" w:fill="auto"/>
            <w:noWrap/>
            <w:vAlign w:val="bottom"/>
          </w:tcPr>
          <w:p w14:paraId="3155AB7F" w14:textId="781DBCB3" w:rsidR="000764D5" w:rsidRPr="00822BC6" w:rsidRDefault="000764D5" w:rsidP="000764D5">
            <w:pPr>
              <w:jc w:val="center"/>
              <w:rPr>
                <w:rFonts w:asciiTheme="minorHAnsi" w:hAnsiTheme="minorHAnsi" w:cs="Arial"/>
                <w:szCs w:val="23"/>
              </w:rPr>
            </w:pPr>
            <w:r w:rsidRPr="00822BC6">
              <w:rPr>
                <w:rFonts w:cs="Arial"/>
                <w:szCs w:val="23"/>
              </w:rPr>
              <w:t>0.01</w:t>
            </w:r>
          </w:p>
        </w:tc>
        <w:tc>
          <w:tcPr>
            <w:tcW w:w="1406" w:type="dxa"/>
            <w:tcBorders>
              <w:top w:val="nil"/>
              <w:left w:val="nil"/>
              <w:bottom w:val="nil"/>
              <w:right w:val="single" w:sz="4" w:space="0" w:color="auto"/>
            </w:tcBorders>
            <w:shd w:val="clear" w:color="auto" w:fill="auto"/>
            <w:noWrap/>
            <w:vAlign w:val="bottom"/>
          </w:tcPr>
          <w:p w14:paraId="3EA0F330" w14:textId="27DD168A"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2C9A5FDE"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9E0C748"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65-69</w:t>
            </w:r>
          </w:p>
        </w:tc>
        <w:tc>
          <w:tcPr>
            <w:tcW w:w="1405" w:type="dxa"/>
            <w:tcBorders>
              <w:top w:val="nil"/>
              <w:left w:val="single" w:sz="4" w:space="0" w:color="auto"/>
              <w:bottom w:val="nil"/>
              <w:right w:val="nil"/>
            </w:tcBorders>
            <w:shd w:val="clear" w:color="auto" w:fill="auto"/>
            <w:noWrap/>
            <w:vAlign w:val="bottom"/>
          </w:tcPr>
          <w:p w14:paraId="7F49EB2C" w14:textId="67B67B2E" w:rsidR="000764D5" w:rsidRPr="00822BC6" w:rsidRDefault="000764D5" w:rsidP="000764D5">
            <w:pPr>
              <w:jc w:val="center"/>
              <w:rPr>
                <w:rFonts w:asciiTheme="minorHAnsi" w:hAnsiTheme="minorHAnsi" w:cs="Arial"/>
                <w:szCs w:val="23"/>
              </w:rPr>
            </w:pPr>
            <w:r w:rsidRPr="00822BC6">
              <w:rPr>
                <w:rFonts w:cs="Arial"/>
                <w:szCs w:val="23"/>
              </w:rPr>
              <w:t>96.9</w:t>
            </w:r>
          </w:p>
        </w:tc>
        <w:tc>
          <w:tcPr>
            <w:tcW w:w="1405" w:type="dxa"/>
            <w:tcBorders>
              <w:top w:val="nil"/>
              <w:left w:val="nil"/>
              <w:bottom w:val="nil"/>
              <w:right w:val="nil"/>
            </w:tcBorders>
            <w:shd w:val="clear" w:color="auto" w:fill="auto"/>
            <w:noWrap/>
            <w:vAlign w:val="bottom"/>
          </w:tcPr>
          <w:p w14:paraId="51CFE4E7" w14:textId="5EA085C0" w:rsidR="000764D5" w:rsidRPr="00822BC6" w:rsidRDefault="000764D5" w:rsidP="000764D5">
            <w:pPr>
              <w:jc w:val="center"/>
              <w:rPr>
                <w:rFonts w:asciiTheme="minorHAnsi" w:hAnsiTheme="minorHAnsi" w:cs="Arial"/>
                <w:szCs w:val="23"/>
              </w:rPr>
            </w:pPr>
            <w:r w:rsidRPr="00822BC6">
              <w:rPr>
                <w:rFonts w:cs="Arial"/>
                <w:szCs w:val="23"/>
              </w:rPr>
              <w:t>1.0</w:t>
            </w:r>
          </w:p>
        </w:tc>
        <w:tc>
          <w:tcPr>
            <w:tcW w:w="1405" w:type="dxa"/>
            <w:tcBorders>
              <w:top w:val="nil"/>
              <w:left w:val="nil"/>
              <w:bottom w:val="nil"/>
              <w:right w:val="nil"/>
            </w:tcBorders>
            <w:shd w:val="clear" w:color="auto" w:fill="auto"/>
            <w:noWrap/>
            <w:vAlign w:val="bottom"/>
          </w:tcPr>
          <w:p w14:paraId="2F8D5DBE" w14:textId="4F38021F" w:rsidR="000764D5" w:rsidRPr="00822BC6" w:rsidRDefault="000764D5" w:rsidP="000764D5">
            <w:pPr>
              <w:jc w:val="center"/>
              <w:rPr>
                <w:rFonts w:asciiTheme="minorHAnsi" w:hAnsiTheme="minorHAnsi" w:cs="Arial"/>
                <w:szCs w:val="23"/>
              </w:rPr>
            </w:pPr>
            <w:r w:rsidRPr="00822BC6">
              <w:rPr>
                <w:rFonts w:cs="Arial"/>
                <w:szCs w:val="23"/>
              </w:rPr>
              <w:t>1.3</w:t>
            </w:r>
          </w:p>
        </w:tc>
        <w:tc>
          <w:tcPr>
            <w:tcW w:w="1405" w:type="dxa"/>
            <w:tcBorders>
              <w:top w:val="nil"/>
              <w:left w:val="nil"/>
              <w:bottom w:val="nil"/>
              <w:right w:val="nil"/>
            </w:tcBorders>
            <w:shd w:val="clear" w:color="auto" w:fill="auto"/>
            <w:noWrap/>
            <w:vAlign w:val="bottom"/>
          </w:tcPr>
          <w:p w14:paraId="5D52041C" w14:textId="32B64444" w:rsidR="000764D5" w:rsidRPr="00822BC6" w:rsidRDefault="000764D5" w:rsidP="000764D5">
            <w:pPr>
              <w:jc w:val="center"/>
              <w:rPr>
                <w:rFonts w:asciiTheme="minorHAnsi" w:hAnsiTheme="minorHAnsi" w:cs="Arial"/>
                <w:szCs w:val="23"/>
              </w:rPr>
            </w:pPr>
            <w:r w:rsidRPr="00822BC6">
              <w:rPr>
                <w:rFonts w:cs="Arial"/>
                <w:szCs w:val="23"/>
              </w:rPr>
              <w:t>0.3</w:t>
            </w:r>
          </w:p>
        </w:tc>
        <w:tc>
          <w:tcPr>
            <w:tcW w:w="1406" w:type="dxa"/>
            <w:tcBorders>
              <w:top w:val="nil"/>
              <w:left w:val="nil"/>
              <w:bottom w:val="nil"/>
              <w:right w:val="nil"/>
            </w:tcBorders>
            <w:shd w:val="clear" w:color="auto" w:fill="auto"/>
            <w:noWrap/>
            <w:vAlign w:val="bottom"/>
          </w:tcPr>
          <w:p w14:paraId="2E7487F4" w14:textId="1565B8DA" w:rsidR="000764D5" w:rsidRPr="00822BC6" w:rsidRDefault="000764D5" w:rsidP="000764D5">
            <w:pPr>
              <w:jc w:val="center"/>
              <w:rPr>
                <w:rFonts w:asciiTheme="minorHAnsi" w:hAnsiTheme="minorHAnsi" w:cs="Arial"/>
                <w:szCs w:val="23"/>
              </w:rPr>
            </w:pPr>
            <w:r w:rsidRPr="00822BC6">
              <w:rPr>
                <w:rFonts w:cs="Arial"/>
                <w:szCs w:val="23"/>
              </w:rPr>
              <w:t>0.3</w:t>
            </w:r>
          </w:p>
        </w:tc>
        <w:tc>
          <w:tcPr>
            <w:tcW w:w="1405" w:type="dxa"/>
            <w:tcBorders>
              <w:top w:val="nil"/>
              <w:left w:val="nil"/>
              <w:bottom w:val="nil"/>
              <w:right w:val="nil"/>
            </w:tcBorders>
            <w:shd w:val="clear" w:color="auto" w:fill="auto"/>
            <w:noWrap/>
            <w:vAlign w:val="bottom"/>
          </w:tcPr>
          <w:p w14:paraId="4790770E" w14:textId="7A7135FE" w:rsidR="000764D5" w:rsidRPr="00822BC6" w:rsidRDefault="000764D5" w:rsidP="000764D5">
            <w:pPr>
              <w:jc w:val="center"/>
              <w:rPr>
                <w:rFonts w:asciiTheme="minorHAnsi" w:hAnsiTheme="minorHAnsi" w:cs="Arial"/>
                <w:szCs w:val="23"/>
              </w:rPr>
            </w:pPr>
            <w:r w:rsidRPr="00822BC6">
              <w:rPr>
                <w:rFonts w:cs="Arial"/>
                <w:szCs w:val="23"/>
              </w:rPr>
              <w:t>0.03</w:t>
            </w:r>
          </w:p>
        </w:tc>
        <w:tc>
          <w:tcPr>
            <w:tcW w:w="1405" w:type="dxa"/>
            <w:tcBorders>
              <w:top w:val="nil"/>
              <w:left w:val="nil"/>
              <w:bottom w:val="nil"/>
              <w:right w:val="nil"/>
            </w:tcBorders>
            <w:shd w:val="clear" w:color="auto" w:fill="auto"/>
            <w:noWrap/>
            <w:vAlign w:val="bottom"/>
          </w:tcPr>
          <w:p w14:paraId="0C341EA5" w14:textId="64315751" w:rsidR="000764D5" w:rsidRPr="00822BC6" w:rsidRDefault="000764D5" w:rsidP="000764D5">
            <w:pPr>
              <w:jc w:val="center"/>
              <w:rPr>
                <w:rFonts w:asciiTheme="minorHAnsi" w:hAnsiTheme="minorHAnsi" w:cs="Arial"/>
                <w:szCs w:val="23"/>
              </w:rPr>
            </w:pPr>
            <w:r w:rsidRPr="00822BC6">
              <w:rPr>
                <w:rFonts w:cs="Arial"/>
                <w:szCs w:val="23"/>
              </w:rPr>
              <w:t>0.18</w:t>
            </w:r>
          </w:p>
        </w:tc>
        <w:tc>
          <w:tcPr>
            <w:tcW w:w="1405" w:type="dxa"/>
            <w:tcBorders>
              <w:top w:val="nil"/>
              <w:left w:val="nil"/>
              <w:bottom w:val="nil"/>
              <w:right w:val="nil"/>
            </w:tcBorders>
            <w:shd w:val="clear" w:color="auto" w:fill="auto"/>
            <w:noWrap/>
            <w:vAlign w:val="bottom"/>
          </w:tcPr>
          <w:p w14:paraId="46884927" w14:textId="53EFBCFB" w:rsidR="000764D5" w:rsidRPr="00822BC6" w:rsidRDefault="000764D5" w:rsidP="000764D5">
            <w:pPr>
              <w:jc w:val="center"/>
              <w:rPr>
                <w:rFonts w:asciiTheme="minorHAnsi" w:hAnsiTheme="minorHAnsi" w:cs="Arial"/>
                <w:szCs w:val="23"/>
              </w:rPr>
            </w:pPr>
            <w:r w:rsidRPr="00822BC6">
              <w:rPr>
                <w:rFonts w:cs="Arial"/>
                <w:szCs w:val="23"/>
              </w:rPr>
              <w:t>0.05</w:t>
            </w:r>
          </w:p>
        </w:tc>
        <w:tc>
          <w:tcPr>
            <w:tcW w:w="1406" w:type="dxa"/>
            <w:tcBorders>
              <w:top w:val="nil"/>
              <w:left w:val="nil"/>
              <w:bottom w:val="nil"/>
              <w:right w:val="single" w:sz="4" w:space="0" w:color="auto"/>
            </w:tcBorders>
            <w:shd w:val="clear" w:color="auto" w:fill="auto"/>
            <w:noWrap/>
            <w:vAlign w:val="bottom"/>
          </w:tcPr>
          <w:p w14:paraId="756B3342" w14:textId="2F31BB02" w:rsidR="000764D5" w:rsidRPr="00822BC6" w:rsidRDefault="000764D5" w:rsidP="000764D5">
            <w:pPr>
              <w:jc w:val="center"/>
              <w:rPr>
                <w:rFonts w:asciiTheme="minorHAnsi" w:hAnsiTheme="minorHAnsi" w:cs="Arial"/>
                <w:szCs w:val="23"/>
              </w:rPr>
            </w:pPr>
            <w:r w:rsidRPr="00822BC6">
              <w:rPr>
                <w:rFonts w:cs="Arial"/>
                <w:szCs w:val="23"/>
              </w:rPr>
              <w:t>-</w:t>
            </w:r>
          </w:p>
        </w:tc>
      </w:tr>
      <w:tr w:rsidR="000764D5" w:rsidRPr="00822BC6" w14:paraId="54592417"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95C88E9" w14:textId="77777777" w:rsidR="000764D5" w:rsidRPr="00822BC6" w:rsidRDefault="000764D5" w:rsidP="000764D5">
            <w:pPr>
              <w:keepNext/>
              <w:rPr>
                <w:rFonts w:asciiTheme="minorHAnsi" w:eastAsia="Times New Roman" w:hAnsiTheme="minorHAnsi" w:cs="Arial"/>
                <w:szCs w:val="23"/>
                <w:lang w:eastAsia="en-AU"/>
              </w:rPr>
            </w:pPr>
            <w:r w:rsidRPr="00822BC6">
              <w:rPr>
                <w:rFonts w:asciiTheme="minorHAnsi" w:eastAsia="Times New Roman" w:hAnsiTheme="minorHAnsi" w:cs="Arial"/>
                <w:szCs w:val="23"/>
                <w:lang w:eastAsia="en-AU"/>
              </w:rPr>
              <w:t>70+</w:t>
            </w:r>
          </w:p>
        </w:tc>
        <w:tc>
          <w:tcPr>
            <w:tcW w:w="1405" w:type="dxa"/>
            <w:tcBorders>
              <w:top w:val="nil"/>
              <w:left w:val="single" w:sz="4" w:space="0" w:color="auto"/>
              <w:bottom w:val="nil"/>
              <w:right w:val="nil"/>
            </w:tcBorders>
            <w:shd w:val="clear" w:color="auto" w:fill="auto"/>
            <w:noWrap/>
            <w:vAlign w:val="bottom"/>
          </w:tcPr>
          <w:p w14:paraId="2DFD3481" w14:textId="21DFFCB1" w:rsidR="000764D5" w:rsidRPr="00822BC6" w:rsidRDefault="000764D5" w:rsidP="000764D5">
            <w:pPr>
              <w:jc w:val="center"/>
              <w:rPr>
                <w:rFonts w:asciiTheme="minorHAnsi" w:hAnsiTheme="minorHAnsi" w:cs="Arial"/>
                <w:szCs w:val="23"/>
              </w:rPr>
            </w:pPr>
            <w:r w:rsidRPr="00822BC6">
              <w:rPr>
                <w:rFonts w:cs="Arial"/>
                <w:szCs w:val="23"/>
              </w:rPr>
              <w:t>93.1</w:t>
            </w:r>
          </w:p>
        </w:tc>
        <w:tc>
          <w:tcPr>
            <w:tcW w:w="1405" w:type="dxa"/>
            <w:tcBorders>
              <w:top w:val="nil"/>
              <w:left w:val="nil"/>
              <w:bottom w:val="nil"/>
              <w:right w:val="nil"/>
            </w:tcBorders>
            <w:shd w:val="clear" w:color="auto" w:fill="auto"/>
            <w:noWrap/>
            <w:vAlign w:val="bottom"/>
          </w:tcPr>
          <w:p w14:paraId="65D3F4E1" w14:textId="28EDD849" w:rsidR="000764D5" w:rsidRPr="00822BC6" w:rsidRDefault="000764D5" w:rsidP="000764D5">
            <w:pPr>
              <w:jc w:val="center"/>
              <w:rPr>
                <w:rFonts w:asciiTheme="minorHAnsi" w:hAnsiTheme="minorHAnsi" w:cs="Arial"/>
                <w:szCs w:val="23"/>
              </w:rPr>
            </w:pPr>
            <w:r w:rsidRPr="00822BC6">
              <w:rPr>
                <w:rFonts w:cs="Arial"/>
                <w:szCs w:val="23"/>
              </w:rPr>
              <w:t>0.9</w:t>
            </w:r>
          </w:p>
        </w:tc>
        <w:tc>
          <w:tcPr>
            <w:tcW w:w="1405" w:type="dxa"/>
            <w:tcBorders>
              <w:top w:val="nil"/>
              <w:left w:val="nil"/>
              <w:bottom w:val="nil"/>
              <w:right w:val="nil"/>
            </w:tcBorders>
            <w:shd w:val="clear" w:color="auto" w:fill="auto"/>
            <w:noWrap/>
            <w:vAlign w:val="bottom"/>
          </w:tcPr>
          <w:p w14:paraId="0F66488A" w14:textId="478F3505" w:rsidR="000764D5" w:rsidRPr="00822BC6" w:rsidRDefault="000764D5" w:rsidP="000764D5">
            <w:pPr>
              <w:jc w:val="center"/>
              <w:rPr>
                <w:rFonts w:asciiTheme="minorHAnsi" w:hAnsiTheme="minorHAnsi" w:cs="Arial"/>
                <w:szCs w:val="23"/>
              </w:rPr>
            </w:pPr>
            <w:r w:rsidRPr="00822BC6">
              <w:rPr>
                <w:rFonts w:cs="Arial"/>
                <w:szCs w:val="23"/>
              </w:rPr>
              <w:t>3.1</w:t>
            </w:r>
          </w:p>
        </w:tc>
        <w:tc>
          <w:tcPr>
            <w:tcW w:w="1405" w:type="dxa"/>
            <w:tcBorders>
              <w:top w:val="nil"/>
              <w:left w:val="nil"/>
              <w:bottom w:val="nil"/>
              <w:right w:val="nil"/>
            </w:tcBorders>
            <w:shd w:val="clear" w:color="auto" w:fill="auto"/>
            <w:noWrap/>
            <w:vAlign w:val="bottom"/>
          </w:tcPr>
          <w:p w14:paraId="61F97FB7" w14:textId="5BF1EC1D" w:rsidR="000764D5" w:rsidRPr="00822BC6" w:rsidRDefault="000764D5" w:rsidP="000764D5">
            <w:pPr>
              <w:jc w:val="center"/>
              <w:rPr>
                <w:rFonts w:asciiTheme="minorHAnsi" w:hAnsiTheme="minorHAnsi" w:cs="Arial"/>
                <w:szCs w:val="23"/>
              </w:rPr>
            </w:pPr>
            <w:r w:rsidRPr="00822BC6">
              <w:rPr>
                <w:rFonts w:cs="Arial"/>
                <w:szCs w:val="23"/>
              </w:rPr>
              <w:t>0.4</w:t>
            </w:r>
          </w:p>
        </w:tc>
        <w:tc>
          <w:tcPr>
            <w:tcW w:w="1406" w:type="dxa"/>
            <w:tcBorders>
              <w:top w:val="nil"/>
              <w:left w:val="nil"/>
              <w:bottom w:val="nil"/>
              <w:right w:val="nil"/>
            </w:tcBorders>
            <w:shd w:val="clear" w:color="auto" w:fill="auto"/>
            <w:noWrap/>
            <w:vAlign w:val="bottom"/>
          </w:tcPr>
          <w:p w14:paraId="3BA5886A" w14:textId="6AFBF291" w:rsidR="000764D5" w:rsidRPr="00822BC6" w:rsidRDefault="000764D5" w:rsidP="000764D5">
            <w:pPr>
              <w:jc w:val="center"/>
              <w:rPr>
                <w:rFonts w:asciiTheme="minorHAnsi" w:hAnsiTheme="minorHAnsi" w:cs="Arial"/>
                <w:szCs w:val="23"/>
              </w:rPr>
            </w:pPr>
            <w:r w:rsidRPr="00822BC6">
              <w:rPr>
                <w:rFonts w:cs="Arial"/>
                <w:szCs w:val="23"/>
              </w:rPr>
              <w:t>0.9</w:t>
            </w:r>
          </w:p>
        </w:tc>
        <w:tc>
          <w:tcPr>
            <w:tcW w:w="1405" w:type="dxa"/>
            <w:tcBorders>
              <w:top w:val="nil"/>
              <w:left w:val="nil"/>
              <w:bottom w:val="nil"/>
              <w:right w:val="nil"/>
            </w:tcBorders>
            <w:shd w:val="clear" w:color="auto" w:fill="auto"/>
            <w:noWrap/>
            <w:vAlign w:val="bottom"/>
          </w:tcPr>
          <w:p w14:paraId="586F2ACA" w14:textId="5E95A34E" w:rsidR="000764D5" w:rsidRPr="00822BC6" w:rsidRDefault="000764D5" w:rsidP="000764D5">
            <w:pPr>
              <w:jc w:val="center"/>
              <w:rPr>
                <w:rFonts w:asciiTheme="minorHAnsi" w:hAnsiTheme="minorHAnsi" w:cs="Arial"/>
                <w:szCs w:val="23"/>
              </w:rPr>
            </w:pPr>
            <w:r w:rsidRPr="00822BC6">
              <w:rPr>
                <w:rFonts w:cs="Arial"/>
                <w:szCs w:val="23"/>
              </w:rPr>
              <w:t>0.31</w:t>
            </w:r>
          </w:p>
        </w:tc>
        <w:tc>
          <w:tcPr>
            <w:tcW w:w="1405" w:type="dxa"/>
            <w:tcBorders>
              <w:top w:val="nil"/>
              <w:left w:val="nil"/>
              <w:bottom w:val="nil"/>
              <w:right w:val="nil"/>
            </w:tcBorders>
            <w:shd w:val="clear" w:color="auto" w:fill="auto"/>
            <w:noWrap/>
            <w:vAlign w:val="bottom"/>
          </w:tcPr>
          <w:p w14:paraId="3BC970E2" w14:textId="2DA6C047" w:rsidR="000764D5" w:rsidRPr="00822BC6" w:rsidRDefault="000764D5" w:rsidP="000764D5">
            <w:pPr>
              <w:jc w:val="center"/>
              <w:rPr>
                <w:rFonts w:asciiTheme="minorHAnsi" w:hAnsiTheme="minorHAnsi" w:cs="Arial"/>
                <w:szCs w:val="23"/>
              </w:rPr>
            </w:pPr>
            <w:r w:rsidRPr="00822BC6">
              <w:rPr>
                <w:rFonts w:cs="Arial"/>
                <w:szCs w:val="23"/>
              </w:rPr>
              <w:t>0.36</w:t>
            </w:r>
          </w:p>
        </w:tc>
        <w:tc>
          <w:tcPr>
            <w:tcW w:w="1405" w:type="dxa"/>
            <w:tcBorders>
              <w:top w:val="nil"/>
              <w:left w:val="nil"/>
              <w:bottom w:val="nil"/>
              <w:right w:val="nil"/>
            </w:tcBorders>
            <w:shd w:val="clear" w:color="auto" w:fill="auto"/>
            <w:noWrap/>
            <w:vAlign w:val="bottom"/>
          </w:tcPr>
          <w:p w14:paraId="39FC5E5A" w14:textId="712B2E92" w:rsidR="000764D5" w:rsidRPr="00822BC6" w:rsidRDefault="000764D5" w:rsidP="000764D5">
            <w:pPr>
              <w:jc w:val="center"/>
              <w:rPr>
                <w:rFonts w:asciiTheme="minorHAnsi" w:hAnsiTheme="minorHAnsi" w:cs="Arial"/>
                <w:szCs w:val="23"/>
              </w:rPr>
            </w:pPr>
            <w:r w:rsidRPr="00822BC6">
              <w:rPr>
                <w:rFonts w:cs="Arial"/>
                <w:szCs w:val="23"/>
              </w:rPr>
              <w:t>0.83</w:t>
            </w:r>
          </w:p>
        </w:tc>
        <w:tc>
          <w:tcPr>
            <w:tcW w:w="1406" w:type="dxa"/>
            <w:tcBorders>
              <w:top w:val="nil"/>
              <w:left w:val="nil"/>
              <w:bottom w:val="nil"/>
              <w:right w:val="single" w:sz="4" w:space="0" w:color="auto"/>
            </w:tcBorders>
            <w:shd w:val="clear" w:color="auto" w:fill="auto"/>
            <w:noWrap/>
            <w:vAlign w:val="bottom"/>
          </w:tcPr>
          <w:p w14:paraId="21BC6AC7" w14:textId="20A67B85" w:rsidR="000764D5" w:rsidRPr="00822BC6" w:rsidRDefault="000764D5" w:rsidP="000764D5">
            <w:pPr>
              <w:jc w:val="center"/>
              <w:rPr>
                <w:rFonts w:asciiTheme="minorHAnsi" w:hAnsiTheme="minorHAnsi" w:cs="Arial"/>
                <w:szCs w:val="23"/>
              </w:rPr>
            </w:pPr>
            <w:r w:rsidRPr="00822BC6">
              <w:rPr>
                <w:rFonts w:cs="Arial"/>
                <w:szCs w:val="23"/>
              </w:rPr>
              <w:t>0.16</w:t>
            </w:r>
          </w:p>
        </w:tc>
      </w:tr>
      <w:tr w:rsidR="000764D5" w:rsidRPr="00822BC6" w14:paraId="26F6D3D3" w14:textId="77777777" w:rsidTr="00757655">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7ACA715A" w14:textId="77777777" w:rsidR="000764D5" w:rsidRPr="00822BC6" w:rsidRDefault="000764D5" w:rsidP="000764D5">
            <w:pPr>
              <w:keepNext/>
              <w:rPr>
                <w:rFonts w:asciiTheme="minorHAnsi" w:eastAsia="Times New Roman" w:hAnsiTheme="minorHAnsi" w:cs="Arial"/>
                <w:b/>
                <w:bCs/>
                <w:szCs w:val="23"/>
                <w:lang w:eastAsia="en-AU"/>
              </w:rPr>
            </w:pPr>
            <w:r w:rsidRPr="00822BC6">
              <w:rPr>
                <w:rFonts w:asciiTheme="minorHAnsi" w:eastAsia="Times New Roman" w:hAnsiTheme="minorHAnsi" w:cs="Arial"/>
                <w:b/>
                <w:bCs/>
                <w:szCs w:val="23"/>
                <w:lang w:eastAsia="en-AU"/>
              </w:rPr>
              <w:t>Total</w:t>
            </w:r>
          </w:p>
        </w:tc>
        <w:tc>
          <w:tcPr>
            <w:tcW w:w="1405" w:type="dxa"/>
            <w:tcBorders>
              <w:top w:val="nil"/>
              <w:left w:val="single" w:sz="4" w:space="0" w:color="auto"/>
              <w:bottom w:val="single" w:sz="4" w:space="0" w:color="auto"/>
              <w:right w:val="nil"/>
            </w:tcBorders>
            <w:shd w:val="clear" w:color="auto" w:fill="auto"/>
            <w:noWrap/>
            <w:vAlign w:val="bottom"/>
          </w:tcPr>
          <w:p w14:paraId="436B7238" w14:textId="2DDD671F" w:rsidR="000764D5" w:rsidRPr="00822BC6" w:rsidRDefault="000764D5" w:rsidP="000764D5">
            <w:pPr>
              <w:jc w:val="center"/>
              <w:rPr>
                <w:rFonts w:asciiTheme="minorHAnsi" w:hAnsiTheme="minorHAnsi" w:cs="Arial"/>
                <w:b/>
                <w:bCs/>
                <w:szCs w:val="23"/>
              </w:rPr>
            </w:pPr>
            <w:r w:rsidRPr="00822BC6">
              <w:rPr>
                <w:rFonts w:cs="Arial"/>
                <w:b/>
                <w:bCs/>
                <w:szCs w:val="23"/>
              </w:rPr>
              <w:t>93.3</w:t>
            </w:r>
          </w:p>
        </w:tc>
        <w:tc>
          <w:tcPr>
            <w:tcW w:w="1405" w:type="dxa"/>
            <w:tcBorders>
              <w:top w:val="nil"/>
              <w:left w:val="nil"/>
              <w:bottom w:val="single" w:sz="4" w:space="0" w:color="auto"/>
              <w:right w:val="nil"/>
            </w:tcBorders>
            <w:shd w:val="clear" w:color="auto" w:fill="auto"/>
            <w:noWrap/>
            <w:vAlign w:val="bottom"/>
          </w:tcPr>
          <w:p w14:paraId="0C09B72C" w14:textId="21C9E6E2" w:rsidR="000764D5" w:rsidRPr="00822BC6" w:rsidRDefault="000764D5" w:rsidP="000764D5">
            <w:pPr>
              <w:jc w:val="center"/>
              <w:rPr>
                <w:rFonts w:asciiTheme="minorHAnsi" w:hAnsiTheme="minorHAnsi" w:cs="Arial"/>
                <w:b/>
                <w:bCs/>
                <w:szCs w:val="23"/>
              </w:rPr>
            </w:pPr>
            <w:r w:rsidRPr="00822BC6">
              <w:rPr>
                <w:rFonts w:cs="Arial"/>
                <w:b/>
                <w:bCs/>
                <w:szCs w:val="23"/>
              </w:rPr>
              <w:t>1.8</w:t>
            </w:r>
          </w:p>
        </w:tc>
        <w:tc>
          <w:tcPr>
            <w:tcW w:w="1405" w:type="dxa"/>
            <w:tcBorders>
              <w:top w:val="nil"/>
              <w:left w:val="nil"/>
              <w:bottom w:val="single" w:sz="4" w:space="0" w:color="auto"/>
              <w:right w:val="nil"/>
            </w:tcBorders>
            <w:shd w:val="clear" w:color="auto" w:fill="auto"/>
            <w:noWrap/>
            <w:vAlign w:val="bottom"/>
          </w:tcPr>
          <w:p w14:paraId="6BC4CAE1" w14:textId="59AB1EAD" w:rsidR="000764D5" w:rsidRPr="00822BC6" w:rsidRDefault="000764D5" w:rsidP="000764D5">
            <w:pPr>
              <w:jc w:val="center"/>
              <w:rPr>
                <w:rFonts w:asciiTheme="minorHAnsi" w:hAnsiTheme="minorHAnsi" w:cs="Arial"/>
                <w:b/>
                <w:bCs/>
                <w:szCs w:val="23"/>
              </w:rPr>
            </w:pPr>
            <w:r w:rsidRPr="00822BC6">
              <w:rPr>
                <w:rFonts w:cs="Arial"/>
                <w:b/>
                <w:bCs/>
                <w:szCs w:val="23"/>
              </w:rPr>
              <w:t>3.5</w:t>
            </w:r>
          </w:p>
        </w:tc>
        <w:tc>
          <w:tcPr>
            <w:tcW w:w="1405" w:type="dxa"/>
            <w:tcBorders>
              <w:top w:val="nil"/>
              <w:left w:val="nil"/>
              <w:bottom w:val="single" w:sz="4" w:space="0" w:color="auto"/>
              <w:right w:val="nil"/>
            </w:tcBorders>
            <w:shd w:val="clear" w:color="auto" w:fill="auto"/>
            <w:noWrap/>
            <w:vAlign w:val="bottom"/>
          </w:tcPr>
          <w:p w14:paraId="77A806E8" w14:textId="14C4C3FE" w:rsidR="000764D5" w:rsidRPr="00822BC6" w:rsidRDefault="000764D5" w:rsidP="000764D5">
            <w:pPr>
              <w:jc w:val="center"/>
              <w:rPr>
                <w:rFonts w:asciiTheme="minorHAnsi" w:hAnsiTheme="minorHAnsi" w:cs="Arial"/>
                <w:b/>
                <w:bCs/>
                <w:szCs w:val="23"/>
              </w:rPr>
            </w:pPr>
            <w:r w:rsidRPr="00822BC6">
              <w:rPr>
                <w:rFonts w:cs="Arial"/>
                <w:b/>
                <w:bCs/>
                <w:szCs w:val="23"/>
              </w:rPr>
              <w:t>0.5</w:t>
            </w:r>
          </w:p>
        </w:tc>
        <w:tc>
          <w:tcPr>
            <w:tcW w:w="1406" w:type="dxa"/>
            <w:tcBorders>
              <w:top w:val="nil"/>
              <w:left w:val="nil"/>
              <w:bottom w:val="single" w:sz="4" w:space="0" w:color="auto"/>
              <w:right w:val="nil"/>
            </w:tcBorders>
            <w:shd w:val="clear" w:color="auto" w:fill="auto"/>
            <w:noWrap/>
            <w:vAlign w:val="bottom"/>
          </w:tcPr>
          <w:p w14:paraId="041DE526" w14:textId="5B9FA563" w:rsidR="000764D5" w:rsidRPr="00822BC6" w:rsidRDefault="000764D5" w:rsidP="000764D5">
            <w:pPr>
              <w:jc w:val="center"/>
              <w:rPr>
                <w:rFonts w:asciiTheme="minorHAnsi" w:hAnsiTheme="minorHAnsi" w:cs="Arial"/>
                <w:b/>
                <w:bCs/>
                <w:szCs w:val="23"/>
              </w:rPr>
            </w:pPr>
            <w:r w:rsidRPr="00822BC6">
              <w:rPr>
                <w:rFonts w:cs="Arial"/>
                <w:b/>
                <w:bCs/>
                <w:szCs w:val="23"/>
              </w:rPr>
              <w:t>0.8</w:t>
            </w:r>
          </w:p>
        </w:tc>
        <w:tc>
          <w:tcPr>
            <w:tcW w:w="1405" w:type="dxa"/>
            <w:tcBorders>
              <w:top w:val="nil"/>
              <w:left w:val="nil"/>
              <w:bottom w:val="single" w:sz="4" w:space="0" w:color="auto"/>
              <w:right w:val="nil"/>
            </w:tcBorders>
            <w:shd w:val="clear" w:color="auto" w:fill="auto"/>
            <w:noWrap/>
            <w:vAlign w:val="bottom"/>
          </w:tcPr>
          <w:p w14:paraId="09ECA7D1" w14:textId="1698B70F" w:rsidR="000764D5" w:rsidRPr="00822BC6" w:rsidRDefault="000764D5" w:rsidP="000764D5">
            <w:pPr>
              <w:jc w:val="center"/>
              <w:rPr>
                <w:rFonts w:asciiTheme="minorHAnsi" w:hAnsiTheme="minorHAnsi" w:cs="Arial"/>
                <w:b/>
                <w:bCs/>
                <w:szCs w:val="23"/>
              </w:rPr>
            </w:pPr>
            <w:r w:rsidRPr="00822BC6">
              <w:rPr>
                <w:rFonts w:cs="Arial"/>
                <w:b/>
                <w:bCs/>
                <w:szCs w:val="23"/>
              </w:rPr>
              <w:t>0.01</w:t>
            </w:r>
          </w:p>
        </w:tc>
        <w:tc>
          <w:tcPr>
            <w:tcW w:w="1405" w:type="dxa"/>
            <w:tcBorders>
              <w:top w:val="nil"/>
              <w:left w:val="nil"/>
              <w:bottom w:val="single" w:sz="4" w:space="0" w:color="auto"/>
              <w:right w:val="nil"/>
            </w:tcBorders>
            <w:shd w:val="clear" w:color="auto" w:fill="auto"/>
            <w:noWrap/>
            <w:vAlign w:val="bottom"/>
          </w:tcPr>
          <w:p w14:paraId="56EEBB91" w14:textId="7BB38A18" w:rsidR="000764D5" w:rsidRPr="00822BC6" w:rsidRDefault="000764D5" w:rsidP="000764D5">
            <w:pPr>
              <w:jc w:val="center"/>
              <w:rPr>
                <w:rFonts w:asciiTheme="minorHAnsi" w:hAnsiTheme="minorHAnsi" w:cs="Arial"/>
                <w:b/>
                <w:bCs/>
                <w:szCs w:val="23"/>
              </w:rPr>
            </w:pPr>
            <w:r w:rsidRPr="00822BC6">
              <w:rPr>
                <w:rFonts w:cs="Arial"/>
                <w:b/>
                <w:bCs/>
                <w:szCs w:val="23"/>
              </w:rPr>
              <w:t>0.10</w:t>
            </w:r>
          </w:p>
        </w:tc>
        <w:tc>
          <w:tcPr>
            <w:tcW w:w="1405" w:type="dxa"/>
            <w:tcBorders>
              <w:top w:val="nil"/>
              <w:left w:val="nil"/>
              <w:bottom w:val="single" w:sz="4" w:space="0" w:color="auto"/>
              <w:right w:val="nil"/>
            </w:tcBorders>
            <w:shd w:val="clear" w:color="auto" w:fill="auto"/>
            <w:noWrap/>
            <w:vAlign w:val="bottom"/>
          </w:tcPr>
          <w:p w14:paraId="1F9E7DD3" w14:textId="31C5BE25" w:rsidR="000764D5" w:rsidRPr="00822BC6" w:rsidRDefault="000764D5" w:rsidP="000764D5">
            <w:pPr>
              <w:jc w:val="center"/>
              <w:rPr>
                <w:rFonts w:asciiTheme="minorHAnsi" w:hAnsiTheme="minorHAnsi" w:cs="Arial"/>
                <w:b/>
                <w:bCs/>
                <w:szCs w:val="23"/>
              </w:rPr>
            </w:pPr>
            <w:r w:rsidRPr="00822BC6">
              <w:rPr>
                <w:rFonts w:cs="Arial"/>
                <w:b/>
                <w:bCs/>
                <w:szCs w:val="23"/>
              </w:rPr>
              <w:t>0.02</w:t>
            </w:r>
          </w:p>
        </w:tc>
        <w:tc>
          <w:tcPr>
            <w:tcW w:w="1406" w:type="dxa"/>
            <w:tcBorders>
              <w:top w:val="nil"/>
              <w:left w:val="nil"/>
              <w:bottom w:val="single" w:sz="4" w:space="0" w:color="auto"/>
              <w:right w:val="single" w:sz="4" w:space="0" w:color="auto"/>
            </w:tcBorders>
            <w:shd w:val="clear" w:color="auto" w:fill="auto"/>
            <w:noWrap/>
            <w:vAlign w:val="bottom"/>
          </w:tcPr>
          <w:p w14:paraId="1E4DBA75" w14:textId="0A1C5C00" w:rsidR="000764D5" w:rsidRPr="00822BC6" w:rsidRDefault="000764D5" w:rsidP="000764D5">
            <w:pPr>
              <w:jc w:val="center"/>
              <w:rPr>
                <w:rFonts w:asciiTheme="minorHAnsi" w:hAnsiTheme="minorHAnsi" w:cs="Arial"/>
                <w:b/>
                <w:bCs/>
                <w:szCs w:val="23"/>
              </w:rPr>
            </w:pPr>
            <w:r w:rsidRPr="00822BC6">
              <w:rPr>
                <w:rFonts w:cs="Arial"/>
                <w:b/>
                <w:bCs/>
                <w:szCs w:val="23"/>
              </w:rPr>
              <w:t>&lt;0.005</w:t>
            </w:r>
          </w:p>
        </w:tc>
      </w:tr>
    </w:tbl>
    <w:p w14:paraId="66291DC4" w14:textId="77777777" w:rsidR="00CB1B7A" w:rsidRPr="00822BC6" w:rsidRDefault="00CB1B7A" w:rsidP="00DE16F5">
      <w:pPr>
        <w:ind w:right="544"/>
        <w:jc w:val="both"/>
        <w:sectPr w:rsidR="00CB1B7A" w:rsidRPr="00822BC6" w:rsidSect="00A357FE">
          <w:footerReference w:type="default" r:id="rId56"/>
          <w:pgSz w:w="16839" w:h="11907" w:orient="landscape" w:code="9"/>
          <w:pgMar w:top="1440" w:right="1440" w:bottom="1440" w:left="1440" w:header="708" w:footer="567" w:gutter="0"/>
          <w:cols w:space="708"/>
          <w:docGrid w:linePitch="360"/>
        </w:sectPr>
      </w:pPr>
    </w:p>
    <w:p w14:paraId="5267D96B" w14:textId="3E7DA5EF" w:rsidR="0011145A" w:rsidRPr="00822BC6" w:rsidRDefault="00C65151" w:rsidP="00CE73E5">
      <w:pPr>
        <w:pStyle w:val="Caption"/>
        <w:spacing w:after="80"/>
        <w:ind w:right="-23"/>
        <w:jc w:val="both"/>
      </w:pPr>
      <w:bookmarkStart w:id="423" w:name="_Ref316999214"/>
      <w:bookmarkStart w:id="424" w:name="_Toc459126402"/>
      <w:bookmarkStart w:id="425" w:name="_Toc469398419"/>
      <w:bookmarkStart w:id="426" w:name="_Toc454287258"/>
      <w:bookmarkStart w:id="427" w:name="_Toc475605300"/>
      <w:bookmarkStart w:id="428" w:name="_Toc509928613"/>
      <w:bookmarkStart w:id="429" w:name="_Toc275355202"/>
      <w:bookmarkStart w:id="430" w:name="_Toc275355489"/>
      <w:bookmarkStart w:id="431" w:name="_Toc275355544"/>
      <w:bookmarkStart w:id="432" w:name="_Toc275355568"/>
      <w:r w:rsidRPr="00822BC6">
        <w:t>Figure</w:t>
      </w:r>
      <w:r w:rsidR="0011145A"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41</w:t>
      </w:r>
      <w:r w:rsidR="00F55F28" w:rsidRPr="00822BC6">
        <w:rPr>
          <w:noProof/>
        </w:rPr>
        <w:fldChar w:fldCharType="end"/>
      </w:r>
      <w:bookmarkEnd w:id="423"/>
      <w:r w:rsidR="0011145A" w:rsidRPr="00822BC6">
        <w:t xml:space="preserve"> </w:t>
      </w:r>
      <w:r w:rsidR="00B60BFA" w:rsidRPr="00822BC6">
        <w:t>-</w:t>
      </w:r>
      <w:r w:rsidR="0011145A" w:rsidRPr="00822BC6">
        <w:t xml:space="preserve"> Trends in the proportion of total satisfactory samples reported as HSIL</w:t>
      </w:r>
      <w:r w:rsidR="00BF1905" w:rsidRPr="00822BC6">
        <w:t xml:space="preserve"> (last four </w:t>
      </w:r>
      <w:r w:rsidR="00757655" w:rsidRPr="00822BC6">
        <w:t>monitoring</w:t>
      </w:r>
      <w:r w:rsidR="00BF1905" w:rsidRPr="00822BC6">
        <w:t xml:space="preserve"> periods)</w:t>
      </w:r>
      <w:r w:rsidR="0011145A" w:rsidRPr="00822BC6">
        <w:t>, by age</w:t>
      </w:r>
      <w:bookmarkEnd w:id="424"/>
      <w:bookmarkEnd w:id="425"/>
      <w:bookmarkEnd w:id="426"/>
      <w:bookmarkEnd w:id="427"/>
      <w:bookmarkEnd w:id="428"/>
    </w:p>
    <w:p w14:paraId="750CC951" w14:textId="4DC4C318" w:rsidR="0011145A" w:rsidRPr="00822BC6" w:rsidRDefault="00250803" w:rsidP="0011145A">
      <w:r w:rsidRPr="00822BC6">
        <w:rPr>
          <w:noProof/>
          <w:lang w:eastAsia="en-NZ"/>
        </w:rPr>
        <w:drawing>
          <wp:inline distT="0" distB="0" distL="0" distR="0" wp14:anchorId="5C9B7102" wp14:editId="6B8AFACF">
            <wp:extent cx="5627370" cy="3651885"/>
            <wp:effectExtent l="0" t="0" r="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06941467" w14:textId="77777777" w:rsidR="00B909D5" w:rsidRPr="00822BC6" w:rsidRDefault="00B909D5" w:rsidP="00B909D5">
      <w:pPr>
        <w:rPr>
          <w:i/>
          <w:sz w:val="22"/>
        </w:rPr>
      </w:pPr>
      <w:r w:rsidRPr="00822BC6">
        <w:rPr>
          <w:i/>
          <w:sz w:val="20"/>
        </w:rPr>
        <w:t>Note: women aged less than 20 years are not routinely screened</w:t>
      </w:r>
    </w:p>
    <w:p w14:paraId="79DF5D26" w14:textId="77777777" w:rsidR="0011145A" w:rsidRPr="005444B3" w:rsidRDefault="0011145A" w:rsidP="005444B3"/>
    <w:p w14:paraId="090581AE" w14:textId="175AF87A" w:rsidR="00BF1905" w:rsidRPr="00822BC6" w:rsidRDefault="00C65151" w:rsidP="00CE73E5">
      <w:pPr>
        <w:pStyle w:val="Caption"/>
        <w:spacing w:after="80"/>
        <w:ind w:right="-23"/>
        <w:jc w:val="both"/>
      </w:pPr>
      <w:bookmarkStart w:id="433" w:name="_Ref390774404"/>
      <w:bookmarkStart w:id="434" w:name="_Ref478973554"/>
      <w:bookmarkStart w:id="435" w:name="_Toc459126403"/>
      <w:bookmarkStart w:id="436" w:name="_Toc469398420"/>
      <w:bookmarkStart w:id="437" w:name="_Toc475605301"/>
      <w:bookmarkStart w:id="438" w:name="_Toc509928614"/>
      <w:r w:rsidRPr="00822BC6">
        <w:t>Figure</w:t>
      </w:r>
      <w:r w:rsidR="00BF1905" w:rsidRPr="00822BC6">
        <w:t xml:space="preserve"> </w:t>
      </w:r>
      <w:r w:rsidR="00F55F28" w:rsidRPr="00822BC6">
        <w:fldChar w:fldCharType="begin"/>
      </w:r>
      <w:r w:rsidR="00F55F28" w:rsidRPr="00822BC6">
        <w:instrText xml:space="preserve"> SEQ Figure \* ARABIC </w:instrText>
      </w:r>
      <w:r w:rsidR="00F55F28" w:rsidRPr="00822BC6">
        <w:fldChar w:fldCharType="separate"/>
      </w:r>
      <w:r w:rsidR="00B73FE3">
        <w:rPr>
          <w:noProof/>
        </w:rPr>
        <w:t>42</w:t>
      </w:r>
      <w:r w:rsidR="00F55F28" w:rsidRPr="00822BC6">
        <w:rPr>
          <w:noProof/>
        </w:rPr>
        <w:fldChar w:fldCharType="end"/>
      </w:r>
      <w:bookmarkEnd w:id="433"/>
      <w:bookmarkEnd w:id="434"/>
      <w:r w:rsidR="00BF1905" w:rsidRPr="00822BC6">
        <w:t xml:space="preserve"> </w:t>
      </w:r>
      <w:r w:rsidR="00B60BFA" w:rsidRPr="00822BC6">
        <w:t>-</w:t>
      </w:r>
      <w:r w:rsidR="00BF1905" w:rsidRPr="00822BC6">
        <w:t xml:space="preserve"> Longer term trends in the proportion of total satisfactory samples reported as HSIL (</w:t>
      </w:r>
      <w:r w:rsidR="007A2599" w:rsidRPr="00822BC6">
        <w:t xml:space="preserve">to 1 </w:t>
      </w:r>
      <w:r w:rsidR="0034448B" w:rsidRPr="00822BC6">
        <w:t xml:space="preserve">January – </w:t>
      </w:r>
      <w:r w:rsidR="007A2599" w:rsidRPr="00822BC6">
        <w:t xml:space="preserve">30 </w:t>
      </w:r>
      <w:r w:rsidR="0034448B" w:rsidRPr="00822BC6">
        <w:t>June 2017</w:t>
      </w:r>
      <w:r w:rsidR="00BF1905" w:rsidRPr="00822BC6">
        <w:t>), selected age groups</w:t>
      </w:r>
      <w:bookmarkEnd w:id="435"/>
      <w:bookmarkEnd w:id="436"/>
      <w:bookmarkEnd w:id="437"/>
      <w:bookmarkEnd w:id="438"/>
    </w:p>
    <w:p w14:paraId="334CA1E4" w14:textId="46AF62E1" w:rsidR="00BF1905" w:rsidRPr="00822BC6" w:rsidRDefault="00572699" w:rsidP="0011145A">
      <w:r w:rsidRPr="00822BC6">
        <w:rPr>
          <w:noProof/>
          <w:lang w:eastAsia="en-NZ"/>
        </w:rPr>
        <w:drawing>
          <wp:inline distT="0" distB="0" distL="0" distR="0" wp14:anchorId="686EA381" wp14:editId="1E65E92F">
            <wp:extent cx="5627370" cy="3651885"/>
            <wp:effectExtent l="0" t="0" r="0" b="57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DEB6BB7" w14:textId="77777777" w:rsidR="00BF1905" w:rsidRPr="00822BC6" w:rsidRDefault="00853566" w:rsidP="0011145A">
      <w:pPr>
        <w:rPr>
          <w:i/>
          <w:sz w:val="20"/>
        </w:rPr>
      </w:pPr>
      <w:r w:rsidRPr="00822BC6">
        <w:rPr>
          <w:i/>
          <w:sz w:val="20"/>
        </w:rPr>
        <w:t>Note: women aged less than 20 years are not routinely screened</w:t>
      </w:r>
    </w:p>
    <w:p w14:paraId="6B9014AF" w14:textId="7062E3A8" w:rsidR="005444B3" w:rsidRDefault="005444B3" w:rsidP="0011145A">
      <w:pPr>
        <w:rPr>
          <w:i/>
          <w:sz w:val="22"/>
        </w:rPr>
      </w:pPr>
      <w:r>
        <w:rPr>
          <w:i/>
          <w:sz w:val="22"/>
        </w:rPr>
        <w:br w:type="page"/>
      </w:r>
    </w:p>
    <w:p w14:paraId="1176692D" w14:textId="507FA3F1" w:rsidR="0011145A" w:rsidRPr="005122A5" w:rsidRDefault="00C65151" w:rsidP="00CE73E5">
      <w:pPr>
        <w:pStyle w:val="Caption"/>
        <w:spacing w:after="80"/>
        <w:ind w:right="-23"/>
        <w:jc w:val="both"/>
      </w:pPr>
      <w:bookmarkStart w:id="439" w:name="_Toc454287259"/>
      <w:bookmarkStart w:id="440" w:name="_Ref316999218"/>
      <w:bookmarkStart w:id="441" w:name="_Toc459126404"/>
      <w:bookmarkStart w:id="442" w:name="_Toc469398421"/>
      <w:bookmarkStart w:id="443" w:name="_Toc475605302"/>
      <w:bookmarkStart w:id="444" w:name="_Toc509928615"/>
      <w:r w:rsidRPr="00822BC6">
        <w:t>Figure</w:t>
      </w:r>
      <w:r w:rsidR="0011145A" w:rsidRPr="00822BC6">
        <w:t xml:space="preserve"> </w:t>
      </w:r>
      <w:bookmarkStart w:id="445" w:name="_Toc454287260"/>
      <w:bookmarkEnd w:id="439"/>
      <w:r w:rsidR="00702190" w:rsidRPr="00822BC6">
        <w:fldChar w:fldCharType="begin"/>
      </w:r>
      <w:r w:rsidR="00702190" w:rsidRPr="00822BC6">
        <w:instrText xml:space="preserve"> SEQ Figure \* ARABIC </w:instrText>
      </w:r>
      <w:r w:rsidR="00702190" w:rsidRPr="00822BC6">
        <w:fldChar w:fldCharType="separate"/>
      </w:r>
      <w:r w:rsidR="00B73FE3">
        <w:rPr>
          <w:noProof/>
        </w:rPr>
        <w:t>43</w:t>
      </w:r>
      <w:r w:rsidR="00702190" w:rsidRPr="00822BC6">
        <w:rPr>
          <w:noProof/>
        </w:rPr>
        <w:fldChar w:fldCharType="end"/>
      </w:r>
      <w:bookmarkEnd w:id="440"/>
      <w:r w:rsidR="0011145A" w:rsidRPr="00822BC6">
        <w:t xml:space="preserve"> </w:t>
      </w:r>
      <w:r w:rsidR="00B60BFA" w:rsidRPr="00822BC6">
        <w:t>-</w:t>
      </w:r>
      <w:r w:rsidR="0011145A" w:rsidRPr="00822BC6">
        <w:t xml:space="preserve"> Trends</w:t>
      </w:r>
      <w:r w:rsidR="0011145A" w:rsidRPr="005122A5">
        <w:t xml:space="preserve"> in the proportion of total satisfactory samples reported as HSIL, by laboratory</w:t>
      </w:r>
      <w:bookmarkEnd w:id="441"/>
      <w:bookmarkEnd w:id="442"/>
      <w:bookmarkEnd w:id="443"/>
      <w:bookmarkEnd w:id="445"/>
      <w:bookmarkEnd w:id="444"/>
    </w:p>
    <w:p w14:paraId="06AD9089" w14:textId="483B9507" w:rsidR="00D3256B" w:rsidRPr="000846F5" w:rsidRDefault="00572699" w:rsidP="00BF6063">
      <w:pPr>
        <w:rPr>
          <w:sz w:val="20"/>
        </w:rPr>
      </w:pPr>
      <w:r>
        <w:rPr>
          <w:noProof/>
          <w:sz w:val="20"/>
          <w:lang w:eastAsia="en-NZ"/>
        </w:rPr>
        <w:drawing>
          <wp:inline distT="0" distB="0" distL="0" distR="0" wp14:anchorId="6CF3C891" wp14:editId="3033A487">
            <wp:extent cx="5627370" cy="364553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B8E7930" w14:textId="0B7674E4" w:rsidR="00CA24DD" w:rsidRDefault="00914F9A" w:rsidP="00BB6B7C">
      <w:pPr>
        <w:jc w:val="both"/>
        <w:rPr>
          <w:i/>
          <w:sz w:val="20"/>
        </w:rPr>
      </w:pPr>
      <w:r w:rsidRPr="00C424D9">
        <w:rPr>
          <w:i/>
          <w:sz w:val="20"/>
        </w:rPr>
        <w:t>Note: Line shows HSIL ta</w:t>
      </w:r>
      <w:r w:rsidRPr="005122A5">
        <w:rPr>
          <w:i/>
          <w:sz w:val="20"/>
        </w:rPr>
        <w:t>rget of no less than 0.5%</w:t>
      </w:r>
      <w:r w:rsidR="005E6A71" w:rsidRPr="005122A5">
        <w:rPr>
          <w:i/>
          <w:sz w:val="20"/>
        </w:rPr>
        <w:t xml:space="preserve">. </w:t>
      </w:r>
      <w:bookmarkEnd w:id="429"/>
      <w:bookmarkEnd w:id="430"/>
      <w:bookmarkEnd w:id="431"/>
      <w:bookmarkEnd w:id="432"/>
    </w:p>
    <w:p w14:paraId="5A6F0154" w14:textId="582457EB" w:rsidR="002969CB" w:rsidRDefault="002969CB" w:rsidP="00BB6B7C">
      <w:pPr>
        <w:jc w:val="both"/>
        <w:rPr>
          <w:i/>
          <w:sz w:val="20"/>
        </w:rPr>
      </w:pPr>
      <w:r>
        <w:rPr>
          <w:i/>
          <w:sz w:val="20"/>
        </w:rPr>
        <w:br w:type="page"/>
      </w:r>
    </w:p>
    <w:p w14:paraId="33CC00BA" w14:textId="77777777" w:rsidR="00540AE8" w:rsidRPr="000846F5" w:rsidRDefault="00540AE8" w:rsidP="00CE73E5">
      <w:pPr>
        <w:pStyle w:val="Heading3"/>
        <w:keepNext w:val="0"/>
        <w:spacing w:before="0"/>
        <w:ind w:right="544"/>
        <w:jc w:val="both"/>
        <w:rPr>
          <w:lang w:eastAsia="en-AU"/>
        </w:rPr>
      </w:pPr>
      <w:bookmarkStart w:id="446" w:name="_Toc478551508"/>
      <w:bookmarkStart w:id="447" w:name="_Toc478551574"/>
      <w:bookmarkStart w:id="448" w:name="_Toc509928448"/>
      <w:r w:rsidRPr="00D901C5">
        <w:rPr>
          <w:lang w:eastAsia="en-AU"/>
        </w:rPr>
        <w:t>Indicator 5.2 – Accuracy of cytology predicting HSIL</w:t>
      </w:r>
      <w:bookmarkEnd w:id="446"/>
      <w:bookmarkEnd w:id="447"/>
      <w:bookmarkEnd w:id="448"/>
    </w:p>
    <w:p w14:paraId="4AD4AAF7" w14:textId="5324C48F" w:rsidR="00CA24DD" w:rsidRPr="005122A5" w:rsidRDefault="00CA24DD" w:rsidP="00DE16F5">
      <w:pPr>
        <w:ind w:right="544"/>
        <w:jc w:val="both"/>
      </w:pPr>
    </w:p>
    <w:tbl>
      <w:tblPr>
        <w:tblW w:w="9414"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623"/>
      </w:tblGrid>
      <w:tr w:rsidR="00CA24DD" w:rsidRPr="00D901C5" w14:paraId="15EEE2FF" w14:textId="77777777" w:rsidTr="0037211E">
        <w:tc>
          <w:tcPr>
            <w:tcW w:w="1791" w:type="dxa"/>
          </w:tcPr>
          <w:p w14:paraId="5BAF9634" w14:textId="77777777" w:rsidR="00CA24DD" w:rsidRPr="005122A5" w:rsidRDefault="00CA24DD" w:rsidP="00DE16F5">
            <w:pPr>
              <w:spacing w:before="120"/>
              <w:ind w:right="544"/>
              <w:jc w:val="both"/>
              <w:rPr>
                <w:b/>
              </w:rPr>
            </w:pPr>
            <w:r w:rsidRPr="005122A5">
              <w:rPr>
                <w:b/>
              </w:rPr>
              <w:t>Definition</w:t>
            </w:r>
          </w:p>
        </w:tc>
        <w:tc>
          <w:tcPr>
            <w:tcW w:w="7623" w:type="dxa"/>
          </w:tcPr>
          <w:p w14:paraId="7A2225E0" w14:textId="2016976E" w:rsidR="00CA24DD" w:rsidRPr="00D901C5" w:rsidRDefault="00CA24DD" w:rsidP="004C15B6">
            <w:pPr>
              <w:spacing w:before="120"/>
              <w:ind w:right="34"/>
              <w:jc w:val="both"/>
            </w:pPr>
            <w:r w:rsidRPr="00D901C5">
              <w:t>The accuracy of cytology predicting HSIL</w:t>
            </w:r>
            <w:r w:rsidR="0035243D" w:rsidRPr="00D901C5">
              <w:t>/</w:t>
            </w:r>
            <w:r w:rsidR="00110431" w:rsidRPr="00D901C5">
              <w:t xml:space="preserve"> </w:t>
            </w:r>
            <w:r w:rsidR="0035243D" w:rsidRPr="00D901C5">
              <w:t>SC</w:t>
            </w:r>
            <w:r w:rsidRPr="00D901C5">
              <w:t xml:space="preserve"> </w:t>
            </w:r>
            <w:r w:rsidR="00A11404" w:rsidRPr="00D901C5">
              <w:t>(positive predictive value – PPV)</w:t>
            </w:r>
            <w:r w:rsidRPr="00D901C5">
              <w:t xml:space="preserve"> is defined as the probability of a high gr</w:t>
            </w:r>
            <w:r w:rsidR="00344C06" w:rsidRPr="00D901C5">
              <w:t>ade histological report (CIN</w:t>
            </w:r>
            <w:r w:rsidR="00692301">
              <w:t xml:space="preserve"> </w:t>
            </w:r>
            <w:r w:rsidR="00344C06" w:rsidRPr="00D901C5">
              <w:t>2/3</w:t>
            </w:r>
            <w:r w:rsidRPr="00D901C5">
              <w:t xml:space="preserve"> or higher</w:t>
            </w:r>
            <w:r w:rsidR="00344C06" w:rsidRPr="00D901C5">
              <w:t>)</w:t>
            </w:r>
            <w:r w:rsidRPr="00D901C5">
              <w:t xml:space="preserve"> given an HSIL/</w:t>
            </w:r>
            <w:r w:rsidR="00110431" w:rsidRPr="00D901C5">
              <w:t xml:space="preserve"> </w:t>
            </w:r>
            <w:r w:rsidRPr="00D901C5">
              <w:t>invasive squamous carcinoma cytology report.</w:t>
            </w:r>
          </w:p>
          <w:p w14:paraId="0B13EC2D" w14:textId="77777777" w:rsidR="00CA24DD" w:rsidRPr="00D901C5" w:rsidRDefault="00CA24DD" w:rsidP="004C15B6">
            <w:pPr>
              <w:ind w:right="34"/>
              <w:jc w:val="both"/>
            </w:pPr>
          </w:p>
          <w:p w14:paraId="1658401C" w14:textId="77777777" w:rsidR="00CA24DD" w:rsidRPr="005122A5" w:rsidRDefault="00CA24DD" w:rsidP="006F7727">
            <w:pPr>
              <w:pStyle w:val="NoSpacing"/>
              <w:rPr>
                <w:lang w:val="en-NZ"/>
              </w:rPr>
            </w:pPr>
            <w:r w:rsidRPr="00D901C5">
              <w:rPr>
                <w:lang w:val="en-NZ"/>
              </w:rPr>
              <w:t>Refer to Appendix D for detailed definitions</w:t>
            </w:r>
            <w:r w:rsidR="00E35A30" w:rsidRPr="00D901C5">
              <w:rPr>
                <w:lang w:val="en-NZ"/>
              </w:rPr>
              <w:t xml:space="preserve"> </w:t>
            </w:r>
            <w:r w:rsidR="00E35A30" w:rsidRPr="000846F5">
              <w:rPr>
                <w:szCs w:val="23"/>
                <w:lang w:val="en-NZ"/>
              </w:rPr>
              <w:t>of histological confirmation</w:t>
            </w:r>
            <w:r w:rsidRPr="00C424D9">
              <w:rPr>
                <w:lang w:val="en-NZ"/>
              </w:rPr>
              <w:t>.</w:t>
            </w:r>
          </w:p>
          <w:p w14:paraId="52A029C5" w14:textId="77777777" w:rsidR="008A1D29" w:rsidRPr="005122A5" w:rsidRDefault="008A1D29" w:rsidP="004C15B6">
            <w:pPr>
              <w:ind w:right="34"/>
              <w:jc w:val="both"/>
            </w:pPr>
          </w:p>
          <w:p w14:paraId="656F3BDD" w14:textId="47AB66FA" w:rsidR="008A1D29" w:rsidRPr="00D901C5" w:rsidRDefault="008A1D29" w:rsidP="006F7727">
            <w:pPr>
              <w:pStyle w:val="NoSpacing"/>
              <w:jc w:val="both"/>
              <w:rPr>
                <w:lang w:val="en-NZ"/>
              </w:rPr>
            </w:pPr>
            <w:r w:rsidRPr="00D901C5">
              <w:rPr>
                <w:lang w:val="en-NZ"/>
              </w:rPr>
              <w:t xml:space="preserve">All satisfactory cytology samples collected in the six months prior to the current </w:t>
            </w:r>
            <w:r w:rsidRPr="000846F5">
              <w:rPr>
                <w:lang w:val="en-NZ"/>
              </w:rPr>
              <w:t>monitoring</w:t>
            </w:r>
            <w:r w:rsidRPr="00C424D9">
              <w:rPr>
                <w:lang w:val="en-NZ"/>
              </w:rPr>
              <w:t xml:space="preserve"> period (</w:t>
            </w:r>
            <w:r w:rsidRPr="000846F5">
              <w:rPr>
                <w:lang w:val="en-NZ"/>
              </w:rPr>
              <w:t>i.e.</w:t>
            </w:r>
            <w:r w:rsidRPr="00C424D9">
              <w:rPr>
                <w:lang w:val="en-NZ"/>
              </w:rPr>
              <w:t xml:space="preserve"> </w:t>
            </w:r>
            <w:r w:rsidRPr="005122A5">
              <w:rPr>
                <w:lang w:val="en-NZ"/>
              </w:rPr>
              <w:t>collected from</w:t>
            </w:r>
            <w:r w:rsidRPr="00D02559">
              <w:rPr>
                <w:lang w:val="en-NZ"/>
              </w:rPr>
              <w:t xml:space="preserve"> </w:t>
            </w:r>
            <w:r w:rsidR="00912725" w:rsidRPr="00D02559">
              <w:rPr>
                <w:szCs w:val="23"/>
                <w:lang w:val="en-NZ"/>
              </w:rPr>
              <w:t>1 July</w:t>
            </w:r>
            <w:r w:rsidR="00B45145" w:rsidRPr="00D02559">
              <w:rPr>
                <w:szCs w:val="23"/>
                <w:lang w:val="en-NZ"/>
              </w:rPr>
              <w:t xml:space="preserve"> - </w:t>
            </w:r>
            <w:r w:rsidR="00912725" w:rsidRPr="00D02559">
              <w:rPr>
                <w:szCs w:val="23"/>
                <w:lang w:val="en-NZ"/>
              </w:rPr>
              <w:t>31 December</w:t>
            </w:r>
            <w:r w:rsidR="00B45145" w:rsidRPr="00D02559">
              <w:rPr>
                <w:szCs w:val="23"/>
                <w:lang w:val="en-NZ"/>
              </w:rPr>
              <w:t xml:space="preserve"> </w:t>
            </w:r>
            <w:r w:rsidR="00912725" w:rsidRPr="00D02559">
              <w:rPr>
                <w:szCs w:val="23"/>
                <w:lang w:val="en-NZ"/>
              </w:rPr>
              <w:t>2016</w:t>
            </w:r>
            <w:r w:rsidRPr="00D02559">
              <w:rPr>
                <w:lang w:val="en-NZ"/>
              </w:rPr>
              <w:t xml:space="preserve"> </w:t>
            </w:r>
            <w:r w:rsidRPr="00D901C5">
              <w:rPr>
                <w:lang w:val="en-NZ"/>
              </w:rPr>
              <w:t xml:space="preserve">inclusive) were identified. Where a woman had multiple </w:t>
            </w:r>
            <w:r w:rsidR="005B71F1" w:rsidRPr="00D901C5">
              <w:rPr>
                <w:lang w:val="en-NZ"/>
              </w:rPr>
              <w:t>samples,</w:t>
            </w:r>
            <w:r w:rsidRPr="00D901C5">
              <w:rPr>
                <w:lang w:val="en-NZ"/>
              </w:rPr>
              <w:t xml:space="preserve"> or a report had multiple interpretation codes, the most serious cytology result category reported was used. If there were two cytology test results for a woman of the same grade, the earliest one was used. Histology samples taken up to five days prior to and up to six months after the cytology sample were then retrieved for women with a high grade cytology report. Where there were multiple histology reports for a woman in the period, the most serious abnormality category was used. </w:t>
            </w:r>
          </w:p>
          <w:p w14:paraId="77586A31" w14:textId="77777777" w:rsidR="00CA24DD" w:rsidRPr="00D901C5" w:rsidRDefault="00CA24DD" w:rsidP="00DE16F5">
            <w:pPr>
              <w:ind w:right="544"/>
              <w:jc w:val="both"/>
            </w:pPr>
          </w:p>
        </w:tc>
      </w:tr>
      <w:tr w:rsidR="00CA24DD" w:rsidRPr="00D901C5" w14:paraId="195BF500" w14:textId="77777777" w:rsidTr="0037211E">
        <w:tc>
          <w:tcPr>
            <w:tcW w:w="1791" w:type="dxa"/>
          </w:tcPr>
          <w:p w14:paraId="08871A98" w14:textId="77777777" w:rsidR="00CA24DD" w:rsidRPr="00D901C5" w:rsidRDefault="00CA24DD" w:rsidP="00DE16F5">
            <w:pPr>
              <w:spacing w:before="120"/>
              <w:ind w:right="544"/>
              <w:jc w:val="both"/>
              <w:rPr>
                <w:b/>
              </w:rPr>
            </w:pPr>
            <w:r w:rsidRPr="00D901C5">
              <w:rPr>
                <w:b/>
              </w:rPr>
              <w:t>Target</w:t>
            </w:r>
          </w:p>
        </w:tc>
        <w:tc>
          <w:tcPr>
            <w:tcW w:w="7623" w:type="dxa"/>
          </w:tcPr>
          <w:p w14:paraId="4213F769" w14:textId="77777777" w:rsidR="00CA24DD" w:rsidRPr="00D901C5" w:rsidRDefault="00CA24DD" w:rsidP="00DE16F5">
            <w:pPr>
              <w:spacing w:before="120"/>
              <w:ind w:right="544"/>
              <w:jc w:val="both"/>
              <w:rPr>
                <w:rFonts w:cs="Arial Mäori"/>
                <w:iCs/>
              </w:rPr>
            </w:pPr>
            <w:r w:rsidRPr="00D901C5">
              <w:rPr>
                <w:rFonts w:cs="Arial Mäori"/>
                <w:iCs/>
              </w:rPr>
              <w:t>Not less than 65% and not greater than 85%.</w:t>
            </w:r>
          </w:p>
          <w:p w14:paraId="130747D8" w14:textId="77777777" w:rsidR="00CA24DD" w:rsidRPr="00D901C5" w:rsidRDefault="00CA24DD" w:rsidP="00DE16F5">
            <w:pPr>
              <w:ind w:right="544"/>
              <w:jc w:val="both"/>
            </w:pPr>
          </w:p>
        </w:tc>
      </w:tr>
      <w:tr w:rsidR="00CA24DD" w:rsidRPr="00D901C5" w14:paraId="2522C164" w14:textId="77777777" w:rsidTr="0037211E">
        <w:tc>
          <w:tcPr>
            <w:tcW w:w="1791" w:type="dxa"/>
          </w:tcPr>
          <w:p w14:paraId="77D2B812" w14:textId="77777777" w:rsidR="00CA24DD" w:rsidRPr="00D901C5" w:rsidRDefault="00CA24DD" w:rsidP="00DE16F5">
            <w:pPr>
              <w:spacing w:before="120"/>
              <w:ind w:right="544"/>
              <w:jc w:val="both"/>
              <w:rPr>
                <w:b/>
              </w:rPr>
            </w:pPr>
            <w:r w:rsidRPr="00D901C5">
              <w:rPr>
                <w:b/>
              </w:rPr>
              <w:t>Current Situation</w:t>
            </w:r>
          </w:p>
        </w:tc>
        <w:tc>
          <w:tcPr>
            <w:tcW w:w="7623" w:type="dxa"/>
          </w:tcPr>
          <w:p w14:paraId="69EC77C8" w14:textId="77777777" w:rsidR="0052293D" w:rsidRPr="00D901C5" w:rsidRDefault="0052293D" w:rsidP="009B035F">
            <w:pPr>
              <w:spacing w:before="120"/>
              <w:ind w:right="544"/>
              <w:jc w:val="both"/>
              <w:rPr>
                <w:b/>
                <w:i/>
              </w:rPr>
            </w:pPr>
            <w:r w:rsidRPr="00D901C5">
              <w:rPr>
                <w:b/>
                <w:i/>
              </w:rPr>
              <w:t>HSIL</w:t>
            </w:r>
            <w:r w:rsidR="00100EE4" w:rsidRPr="00D901C5">
              <w:rPr>
                <w:b/>
                <w:i/>
              </w:rPr>
              <w:t xml:space="preserve"> </w:t>
            </w:r>
            <w:r w:rsidRPr="00D901C5">
              <w:rPr>
                <w:b/>
                <w:i/>
              </w:rPr>
              <w:t>+</w:t>
            </w:r>
            <w:r w:rsidR="00100EE4" w:rsidRPr="00D901C5">
              <w:rPr>
                <w:b/>
                <w:i/>
              </w:rPr>
              <w:t xml:space="preserve"> </w:t>
            </w:r>
            <w:r w:rsidRPr="00D901C5">
              <w:rPr>
                <w:b/>
                <w:i/>
              </w:rPr>
              <w:t>SC</w:t>
            </w:r>
          </w:p>
          <w:p w14:paraId="2FBC2D91" w14:textId="43956979" w:rsidR="00CA24DD" w:rsidRPr="000846F5" w:rsidRDefault="00912725" w:rsidP="008C3739">
            <w:pPr>
              <w:pStyle w:val="NoSpacing"/>
              <w:jc w:val="both"/>
              <w:rPr>
                <w:szCs w:val="23"/>
                <w:lang w:val="en-NZ"/>
              </w:rPr>
            </w:pPr>
            <w:r w:rsidRPr="000846F5">
              <w:rPr>
                <w:szCs w:val="23"/>
                <w:lang w:val="en-NZ"/>
              </w:rPr>
              <w:t>1,784</w:t>
            </w:r>
            <w:r w:rsidR="008470C0" w:rsidRPr="000846F5">
              <w:rPr>
                <w:lang w:val="en-NZ"/>
              </w:rPr>
              <w:t xml:space="preserve"> </w:t>
            </w:r>
            <w:r w:rsidR="00320189" w:rsidRPr="000846F5">
              <w:rPr>
                <w:lang w:val="en-NZ"/>
              </w:rPr>
              <w:t xml:space="preserve">women with HSIL or SC cytology reports were identified. </w:t>
            </w:r>
            <w:r w:rsidRPr="000846F5">
              <w:rPr>
                <w:szCs w:val="23"/>
                <w:lang w:val="en-NZ"/>
              </w:rPr>
              <w:t>130</w:t>
            </w:r>
            <w:r w:rsidR="009E1AC1" w:rsidRPr="000846F5">
              <w:rPr>
                <w:lang w:val="en-NZ"/>
              </w:rPr>
              <w:t xml:space="preserve"> </w:t>
            </w:r>
            <w:r w:rsidR="00320189" w:rsidRPr="000846F5">
              <w:rPr>
                <w:lang w:val="en-NZ"/>
              </w:rPr>
              <w:t>of these women (</w:t>
            </w:r>
            <w:r w:rsidRPr="000846F5">
              <w:rPr>
                <w:szCs w:val="23"/>
                <w:lang w:val="en-NZ"/>
              </w:rPr>
              <w:t>7.3</w:t>
            </w:r>
            <w:r w:rsidR="00320189" w:rsidRPr="000846F5">
              <w:rPr>
                <w:szCs w:val="23"/>
                <w:lang w:val="en-NZ"/>
              </w:rPr>
              <w:t>%)</w:t>
            </w:r>
            <w:r w:rsidR="00320189" w:rsidRPr="000846F5">
              <w:rPr>
                <w:lang w:val="en-NZ"/>
              </w:rPr>
              <w:t xml:space="preserve"> had no histology taken in the period from five days prior to six months after the cytology sample was taken. Among the remaining </w:t>
            </w:r>
            <w:r w:rsidRPr="000846F5">
              <w:rPr>
                <w:szCs w:val="23"/>
                <w:lang w:val="en-NZ"/>
              </w:rPr>
              <w:t>1,654</w:t>
            </w:r>
            <w:r w:rsidR="00481BA8" w:rsidRPr="000846F5">
              <w:rPr>
                <w:lang w:val="en-NZ"/>
              </w:rPr>
              <w:t xml:space="preserve"> </w:t>
            </w:r>
            <w:r w:rsidR="00320189" w:rsidRPr="000846F5">
              <w:rPr>
                <w:lang w:val="en-NZ"/>
              </w:rPr>
              <w:t xml:space="preserve">for whom there was histology, </w:t>
            </w:r>
            <w:r w:rsidRPr="000846F5">
              <w:rPr>
                <w:szCs w:val="23"/>
                <w:lang w:val="en-NZ"/>
              </w:rPr>
              <w:t>1,352</w:t>
            </w:r>
            <w:r w:rsidR="00B53449" w:rsidRPr="000846F5">
              <w:rPr>
                <w:lang w:val="en-NZ"/>
              </w:rPr>
              <w:t xml:space="preserve"> (</w:t>
            </w:r>
            <w:r w:rsidRPr="000846F5">
              <w:rPr>
                <w:szCs w:val="23"/>
                <w:lang w:val="en-NZ"/>
              </w:rPr>
              <w:t>81.7</w:t>
            </w:r>
            <w:r w:rsidR="00320189" w:rsidRPr="000846F5">
              <w:rPr>
                <w:szCs w:val="23"/>
                <w:lang w:val="en-NZ"/>
              </w:rPr>
              <w:t>%)</w:t>
            </w:r>
            <w:r w:rsidR="00320189" w:rsidRPr="000846F5">
              <w:rPr>
                <w:lang w:val="en-NZ"/>
              </w:rPr>
              <w:t xml:space="preserve"> had their HSIL</w:t>
            </w:r>
            <w:r w:rsidR="00276882" w:rsidRPr="000846F5">
              <w:rPr>
                <w:lang w:val="en-NZ"/>
              </w:rPr>
              <w:t xml:space="preserve"> or </w:t>
            </w:r>
            <w:r w:rsidR="00320189" w:rsidRPr="000846F5">
              <w:rPr>
                <w:lang w:val="en-NZ"/>
              </w:rPr>
              <w:t xml:space="preserve">SC cytology </w:t>
            </w:r>
            <w:r w:rsidR="00276882" w:rsidRPr="000846F5">
              <w:rPr>
                <w:lang w:val="en-NZ"/>
              </w:rPr>
              <w:t xml:space="preserve">report </w:t>
            </w:r>
            <w:r w:rsidR="00320189" w:rsidRPr="000846F5">
              <w:rPr>
                <w:lang w:val="en-NZ"/>
              </w:rPr>
              <w:t xml:space="preserve">confirmed </w:t>
            </w:r>
            <w:r w:rsidR="00101341" w:rsidRPr="000846F5">
              <w:rPr>
                <w:lang w:val="en-NZ"/>
              </w:rPr>
              <w:t xml:space="preserve">as high grade </w:t>
            </w:r>
            <w:r w:rsidR="00320189" w:rsidRPr="000846F5">
              <w:rPr>
                <w:lang w:val="en-NZ"/>
              </w:rPr>
              <w:t xml:space="preserve">by histology </w:t>
            </w:r>
            <w:r w:rsidR="00B57C8B" w:rsidRPr="006B1BEE">
              <w:rPr>
                <w:lang w:val="en-NZ"/>
              </w:rPr>
              <w:t>(</w:t>
            </w:r>
            <w:r w:rsidR="00A54DB1" w:rsidRPr="00EC23B4">
              <w:rPr>
                <w:lang w:val="en-NZ"/>
              </w:rPr>
              <w:fldChar w:fldCharType="begin"/>
            </w:r>
            <w:r w:rsidR="00A54DB1" w:rsidRPr="00EC23B4">
              <w:rPr>
                <w:lang w:val="en-NZ"/>
              </w:rPr>
              <w:instrText xml:space="preserve"> REF _Ref497726097 \h </w:instrText>
            </w:r>
            <w:r w:rsidR="006B1BEE" w:rsidRPr="00EC23B4">
              <w:rPr>
                <w:lang w:val="en-NZ"/>
              </w:rPr>
              <w:instrText xml:space="preserve"> \* MERGEFORMAT </w:instrText>
            </w:r>
            <w:r w:rsidR="00A54DB1" w:rsidRPr="00EC23B4">
              <w:rPr>
                <w:lang w:val="en-NZ"/>
              </w:rPr>
            </w:r>
            <w:r w:rsidR="00A54DB1" w:rsidRPr="00EC23B4">
              <w:rPr>
                <w:lang w:val="en-NZ"/>
              </w:rPr>
              <w:fldChar w:fldCharType="separate"/>
            </w:r>
            <w:r w:rsidR="00B73FE3" w:rsidRPr="00C25813">
              <w:t xml:space="preserve">Figure </w:t>
            </w:r>
            <w:r w:rsidR="00B73FE3">
              <w:rPr>
                <w:noProof/>
              </w:rPr>
              <w:t>44</w:t>
            </w:r>
            <w:r w:rsidR="00A54DB1" w:rsidRPr="00EC23B4">
              <w:rPr>
                <w:lang w:val="en-NZ"/>
              </w:rPr>
              <w:fldChar w:fldCharType="end"/>
            </w:r>
            <w:r w:rsidR="00B57C8B" w:rsidRPr="00EC23B4">
              <w:rPr>
                <w:lang w:val="en-NZ"/>
              </w:rPr>
              <w:t>,</w:t>
            </w:r>
            <w:r w:rsidR="00722CC2" w:rsidRPr="00EC23B4">
              <w:rPr>
                <w:lang w:val="en-NZ"/>
              </w:rPr>
              <w:t xml:space="preserve"> </w:t>
            </w:r>
            <w:r w:rsidR="00722CC2" w:rsidRPr="00EC23B4">
              <w:rPr>
                <w:lang w:val="en-NZ"/>
              </w:rPr>
              <w:fldChar w:fldCharType="begin"/>
            </w:r>
            <w:r w:rsidR="00722CC2" w:rsidRPr="00EC23B4">
              <w:rPr>
                <w:lang w:val="en-NZ"/>
              </w:rPr>
              <w:instrText xml:space="preserve"> REF _Ref275861165 \h </w:instrText>
            </w:r>
            <w:r w:rsidR="00EC23B4">
              <w:rPr>
                <w:lang w:val="en-NZ"/>
              </w:rPr>
              <w:instrText xml:space="preserve"> \* MERGEFORMAT </w:instrText>
            </w:r>
            <w:r w:rsidR="00722CC2" w:rsidRPr="00EC23B4">
              <w:rPr>
                <w:lang w:val="en-NZ"/>
              </w:rPr>
            </w:r>
            <w:r w:rsidR="00722CC2" w:rsidRPr="00EC23B4">
              <w:rPr>
                <w:lang w:val="en-NZ"/>
              </w:rPr>
              <w:fldChar w:fldCharType="separate"/>
            </w:r>
            <w:r w:rsidR="00B73FE3" w:rsidRPr="0030791F">
              <w:t xml:space="preserve">Table </w:t>
            </w:r>
            <w:r w:rsidR="00B73FE3">
              <w:rPr>
                <w:noProof/>
              </w:rPr>
              <w:t>46</w:t>
            </w:r>
            <w:r w:rsidR="00722CC2" w:rsidRPr="00EC23B4">
              <w:rPr>
                <w:lang w:val="en-NZ"/>
              </w:rPr>
              <w:fldChar w:fldCharType="end"/>
            </w:r>
            <w:r w:rsidR="00B57C8B" w:rsidRPr="00EC23B4">
              <w:rPr>
                <w:lang w:val="en-NZ"/>
              </w:rPr>
              <w:t>)</w:t>
            </w:r>
            <w:r w:rsidR="00CA24DD" w:rsidRPr="00EC23B4">
              <w:rPr>
                <w:lang w:val="en-NZ"/>
              </w:rPr>
              <w:t>.</w:t>
            </w:r>
          </w:p>
          <w:p w14:paraId="612CDB75" w14:textId="77777777" w:rsidR="008C3739" w:rsidRPr="000846F5" w:rsidRDefault="008C3739" w:rsidP="008C3739">
            <w:pPr>
              <w:pStyle w:val="NoSpacing"/>
              <w:rPr>
                <w:lang w:val="en-NZ"/>
              </w:rPr>
            </w:pPr>
          </w:p>
          <w:p w14:paraId="10EBF1CC" w14:textId="06BE5C96" w:rsidR="00A916C4" w:rsidRPr="00C424D9" w:rsidRDefault="007C2CD8" w:rsidP="008C3739">
            <w:pPr>
              <w:pStyle w:val="NoSpacing"/>
              <w:jc w:val="both"/>
              <w:rPr>
                <w:lang w:val="en-NZ"/>
              </w:rPr>
            </w:pPr>
            <w:r w:rsidRPr="000846F5">
              <w:rPr>
                <w:lang w:val="en-NZ"/>
              </w:rPr>
              <w:t>By laboratory, the proportion of HSIL</w:t>
            </w:r>
            <w:r w:rsidR="00A30DE5" w:rsidRPr="000846F5">
              <w:rPr>
                <w:lang w:val="en-NZ"/>
              </w:rPr>
              <w:t xml:space="preserve"> </w:t>
            </w:r>
            <w:r w:rsidRPr="000846F5">
              <w:rPr>
                <w:lang w:val="en-NZ"/>
              </w:rPr>
              <w:t>+</w:t>
            </w:r>
            <w:r w:rsidR="00A30DE5" w:rsidRPr="000846F5">
              <w:rPr>
                <w:lang w:val="en-NZ"/>
              </w:rPr>
              <w:t xml:space="preserve"> </w:t>
            </w:r>
            <w:r w:rsidRPr="000846F5">
              <w:rPr>
                <w:lang w:val="en-NZ"/>
              </w:rPr>
              <w:t xml:space="preserve">SC being confirmed </w:t>
            </w:r>
            <w:r w:rsidR="00101341" w:rsidRPr="000846F5">
              <w:rPr>
                <w:lang w:val="en-NZ"/>
              </w:rPr>
              <w:t xml:space="preserve">as high grade </w:t>
            </w:r>
            <w:r w:rsidRPr="000846F5">
              <w:rPr>
                <w:lang w:val="en-NZ"/>
              </w:rPr>
              <w:t xml:space="preserve">by histology ranged from </w:t>
            </w:r>
            <w:r w:rsidR="00912725" w:rsidRPr="000846F5">
              <w:rPr>
                <w:szCs w:val="23"/>
                <w:lang w:val="en-NZ"/>
              </w:rPr>
              <w:t>76.9</w:t>
            </w:r>
            <w:r w:rsidRPr="000846F5">
              <w:rPr>
                <w:szCs w:val="23"/>
                <w:lang w:val="en-NZ"/>
              </w:rPr>
              <w:t>%</w:t>
            </w:r>
            <w:r w:rsidRPr="000846F5">
              <w:rPr>
                <w:lang w:val="en-NZ"/>
              </w:rPr>
              <w:t xml:space="preserve"> for </w:t>
            </w:r>
            <w:r w:rsidR="00912725" w:rsidRPr="000846F5">
              <w:rPr>
                <w:szCs w:val="23"/>
                <w:lang w:val="en-NZ"/>
              </w:rPr>
              <w:t>Anatomical Pathology Services</w:t>
            </w:r>
            <w:r w:rsidRPr="000846F5">
              <w:rPr>
                <w:lang w:val="en-NZ"/>
              </w:rPr>
              <w:t xml:space="preserve"> to </w:t>
            </w:r>
            <w:r w:rsidR="00912725" w:rsidRPr="000846F5">
              <w:rPr>
                <w:szCs w:val="23"/>
                <w:lang w:val="en-NZ"/>
              </w:rPr>
              <w:t>87.6</w:t>
            </w:r>
            <w:r w:rsidRPr="000846F5">
              <w:rPr>
                <w:szCs w:val="23"/>
                <w:lang w:val="en-NZ"/>
              </w:rPr>
              <w:t>%</w:t>
            </w:r>
            <w:r w:rsidRPr="000846F5">
              <w:rPr>
                <w:lang w:val="en-NZ"/>
              </w:rPr>
              <w:t xml:space="preserve"> for </w:t>
            </w:r>
            <w:r w:rsidR="00912725" w:rsidRPr="000846F5">
              <w:rPr>
                <w:szCs w:val="23"/>
                <w:lang w:val="en-NZ"/>
              </w:rPr>
              <w:t>Medlab Central Ltd</w:t>
            </w:r>
            <w:r w:rsidR="0042482E" w:rsidRPr="000846F5">
              <w:rPr>
                <w:szCs w:val="23"/>
                <w:lang w:val="en-NZ"/>
              </w:rPr>
              <w:t>.</w:t>
            </w:r>
            <w:r w:rsidRPr="000846F5">
              <w:rPr>
                <w:lang w:val="en-NZ"/>
              </w:rPr>
              <w:t xml:space="preserve"> </w:t>
            </w:r>
            <w:r w:rsidR="00320189" w:rsidRPr="000846F5">
              <w:rPr>
                <w:lang w:val="en-NZ"/>
              </w:rPr>
              <w:t xml:space="preserve">All </w:t>
            </w:r>
            <w:r w:rsidR="006D4773" w:rsidRPr="000846F5">
              <w:rPr>
                <w:lang w:val="en-NZ"/>
              </w:rPr>
              <w:t>six</w:t>
            </w:r>
            <w:r w:rsidR="00320189" w:rsidRPr="000846F5">
              <w:rPr>
                <w:lang w:val="en-NZ"/>
              </w:rPr>
              <w:t xml:space="preserve"> laboratories achieved the minimum target of at least 65% of cytological HSIL</w:t>
            </w:r>
            <w:r w:rsidR="00B644D8" w:rsidRPr="000846F5">
              <w:rPr>
                <w:lang w:val="en-NZ"/>
              </w:rPr>
              <w:t xml:space="preserve"> </w:t>
            </w:r>
            <w:r w:rsidR="00320189" w:rsidRPr="000846F5">
              <w:rPr>
                <w:lang w:val="en-NZ"/>
              </w:rPr>
              <w:t>+</w:t>
            </w:r>
            <w:r w:rsidR="00B644D8" w:rsidRPr="000846F5">
              <w:rPr>
                <w:lang w:val="en-NZ"/>
              </w:rPr>
              <w:t xml:space="preserve"> </w:t>
            </w:r>
            <w:r w:rsidR="00320189" w:rsidRPr="000846F5">
              <w:rPr>
                <w:lang w:val="en-NZ"/>
              </w:rPr>
              <w:t>SC bei</w:t>
            </w:r>
            <w:r w:rsidR="00620F9A" w:rsidRPr="000846F5">
              <w:rPr>
                <w:lang w:val="en-NZ"/>
              </w:rPr>
              <w:t xml:space="preserve">ng confirmed by histology. </w:t>
            </w:r>
            <w:r w:rsidR="00C40101" w:rsidRPr="000846F5">
              <w:rPr>
                <w:lang w:val="en-NZ"/>
              </w:rPr>
              <w:t>Three</w:t>
            </w:r>
            <w:r w:rsidR="009E1AC1" w:rsidRPr="000846F5">
              <w:rPr>
                <w:lang w:val="en-NZ"/>
              </w:rPr>
              <w:t xml:space="preserve"> </w:t>
            </w:r>
            <w:r w:rsidR="00C472EC" w:rsidRPr="000846F5">
              <w:rPr>
                <w:lang w:val="en-NZ"/>
              </w:rPr>
              <w:t xml:space="preserve">of the </w:t>
            </w:r>
            <w:r w:rsidR="00615B9F" w:rsidRPr="000846F5">
              <w:rPr>
                <w:lang w:val="en-NZ"/>
              </w:rPr>
              <w:t xml:space="preserve">six </w:t>
            </w:r>
            <w:r w:rsidR="0057457C" w:rsidRPr="000846F5">
              <w:rPr>
                <w:lang w:val="en-NZ"/>
              </w:rPr>
              <w:t>laboratories</w:t>
            </w:r>
            <w:r w:rsidR="00320189" w:rsidRPr="000846F5">
              <w:rPr>
                <w:lang w:val="en-NZ"/>
              </w:rPr>
              <w:t xml:space="preserve"> exceeded </w:t>
            </w:r>
            <w:r w:rsidR="00481BA8" w:rsidRPr="000846F5">
              <w:rPr>
                <w:lang w:val="en-NZ"/>
              </w:rPr>
              <w:t>the 85% upper target margin</w:t>
            </w:r>
            <w:r w:rsidR="00320189" w:rsidRPr="000846F5">
              <w:rPr>
                <w:lang w:val="en-NZ"/>
              </w:rPr>
              <w:t xml:space="preserve"> of HSIL</w:t>
            </w:r>
            <w:r w:rsidR="00B644D8" w:rsidRPr="000846F5">
              <w:rPr>
                <w:lang w:val="en-NZ"/>
              </w:rPr>
              <w:t xml:space="preserve"> </w:t>
            </w:r>
            <w:r w:rsidR="00320189" w:rsidRPr="000846F5">
              <w:rPr>
                <w:lang w:val="en-NZ"/>
              </w:rPr>
              <w:t>+</w:t>
            </w:r>
            <w:r w:rsidR="00B644D8" w:rsidRPr="000846F5">
              <w:rPr>
                <w:lang w:val="en-NZ"/>
              </w:rPr>
              <w:t xml:space="preserve"> </w:t>
            </w:r>
            <w:r w:rsidR="00320189" w:rsidRPr="000846F5">
              <w:rPr>
                <w:lang w:val="en-NZ"/>
              </w:rPr>
              <w:t>SC being histologically confirmed</w:t>
            </w:r>
            <w:r w:rsidR="00DF0717" w:rsidRPr="000846F5">
              <w:rPr>
                <w:lang w:val="en-NZ"/>
              </w:rPr>
              <w:t xml:space="preserve"> </w:t>
            </w:r>
            <w:r w:rsidR="00B57C8B" w:rsidRPr="00EA2D06">
              <w:rPr>
                <w:lang w:val="en-NZ"/>
              </w:rPr>
              <w:t>(</w:t>
            </w:r>
            <w:r w:rsidR="00497188" w:rsidRPr="00EC23B4">
              <w:rPr>
                <w:lang w:val="en-NZ"/>
              </w:rPr>
              <w:fldChar w:fldCharType="begin"/>
            </w:r>
            <w:r w:rsidR="00497188" w:rsidRPr="00EC23B4">
              <w:rPr>
                <w:lang w:val="en-NZ"/>
              </w:rPr>
              <w:instrText xml:space="preserve"> REF _Ref497726097 \h </w:instrText>
            </w:r>
            <w:r w:rsidR="00EA2D06" w:rsidRPr="00EC23B4">
              <w:rPr>
                <w:lang w:val="en-NZ"/>
              </w:rPr>
              <w:instrText xml:space="preserve"> \* MERGEFORMAT </w:instrText>
            </w:r>
            <w:r w:rsidR="00497188" w:rsidRPr="00EC23B4">
              <w:rPr>
                <w:lang w:val="en-NZ"/>
              </w:rPr>
            </w:r>
            <w:r w:rsidR="00497188" w:rsidRPr="00EC23B4">
              <w:rPr>
                <w:lang w:val="en-NZ"/>
              </w:rPr>
              <w:fldChar w:fldCharType="separate"/>
            </w:r>
            <w:r w:rsidR="00B73FE3" w:rsidRPr="00C25813">
              <w:t xml:space="preserve">Figure </w:t>
            </w:r>
            <w:r w:rsidR="00B73FE3">
              <w:rPr>
                <w:noProof/>
              </w:rPr>
              <w:t>44</w:t>
            </w:r>
            <w:r w:rsidR="00497188" w:rsidRPr="00EC23B4">
              <w:rPr>
                <w:lang w:val="en-NZ"/>
              </w:rPr>
              <w:fldChar w:fldCharType="end"/>
            </w:r>
            <w:r w:rsidR="00B57C8B" w:rsidRPr="00EC23B4">
              <w:rPr>
                <w:lang w:val="en-NZ"/>
              </w:rPr>
              <w:t xml:space="preserve">, </w:t>
            </w:r>
            <w:r w:rsidR="00431C63" w:rsidRPr="00EC23B4">
              <w:rPr>
                <w:lang w:val="en-NZ"/>
              </w:rPr>
              <w:fldChar w:fldCharType="begin"/>
            </w:r>
            <w:r w:rsidR="00431C63" w:rsidRPr="00EC23B4">
              <w:rPr>
                <w:lang w:val="en-NZ"/>
              </w:rPr>
              <w:instrText xml:space="preserve"> REF _Ref275861165 \h </w:instrText>
            </w:r>
            <w:r w:rsidR="00EC23B4">
              <w:rPr>
                <w:lang w:val="en-NZ"/>
              </w:rPr>
              <w:instrText xml:space="preserve"> \* MERGEFORMAT </w:instrText>
            </w:r>
            <w:r w:rsidR="00431C63" w:rsidRPr="00EC23B4">
              <w:rPr>
                <w:lang w:val="en-NZ"/>
              </w:rPr>
            </w:r>
            <w:r w:rsidR="00431C63" w:rsidRPr="00EC23B4">
              <w:rPr>
                <w:lang w:val="en-NZ"/>
              </w:rPr>
              <w:fldChar w:fldCharType="separate"/>
            </w:r>
            <w:r w:rsidR="00B73FE3" w:rsidRPr="0030791F">
              <w:t xml:space="preserve">Table </w:t>
            </w:r>
            <w:r w:rsidR="00B73FE3">
              <w:rPr>
                <w:noProof/>
              </w:rPr>
              <w:t>46</w:t>
            </w:r>
            <w:r w:rsidR="00431C63" w:rsidRPr="00EC23B4">
              <w:rPr>
                <w:lang w:val="en-NZ"/>
              </w:rPr>
              <w:fldChar w:fldCharType="end"/>
            </w:r>
            <w:r w:rsidR="00B57C8B" w:rsidRPr="00EC23B4">
              <w:rPr>
                <w:lang w:val="en-NZ"/>
              </w:rPr>
              <w:t>)</w:t>
            </w:r>
            <w:r w:rsidR="00CA24DD" w:rsidRPr="00EC23B4">
              <w:rPr>
                <w:lang w:val="en-NZ"/>
              </w:rPr>
              <w:t>.</w:t>
            </w:r>
            <w:r w:rsidR="00A916C4" w:rsidRPr="00C424D9">
              <w:rPr>
                <w:lang w:val="en-NZ"/>
              </w:rPr>
              <w:t xml:space="preserve"> </w:t>
            </w:r>
          </w:p>
          <w:p w14:paraId="46A7CDDD" w14:textId="77777777" w:rsidR="00A916C4" w:rsidRPr="005122A5" w:rsidRDefault="00A916C4" w:rsidP="008C3739">
            <w:pPr>
              <w:pStyle w:val="NoSpacing"/>
              <w:rPr>
                <w:lang w:val="en-NZ"/>
              </w:rPr>
            </w:pPr>
          </w:p>
          <w:p w14:paraId="2E917E50" w14:textId="77777777" w:rsidR="00536451" w:rsidRPr="000846F5" w:rsidRDefault="00536451" w:rsidP="00446EF5">
            <w:pPr>
              <w:pStyle w:val="NoSpacing"/>
              <w:rPr>
                <w:b/>
                <w:i/>
                <w:lang w:val="en-NZ"/>
              </w:rPr>
            </w:pPr>
            <w:r w:rsidRPr="000846F5">
              <w:rPr>
                <w:b/>
                <w:i/>
                <w:lang w:val="en-NZ"/>
              </w:rPr>
              <w:t>Other cytological abnormalities</w:t>
            </w:r>
          </w:p>
          <w:p w14:paraId="1EA7938A" w14:textId="77777777" w:rsidR="00A916C4" w:rsidRPr="00C424D9" w:rsidRDefault="00536451" w:rsidP="00446EF5">
            <w:pPr>
              <w:pStyle w:val="NoSpacing"/>
              <w:jc w:val="both"/>
              <w:rPr>
                <w:lang w:val="en-NZ"/>
              </w:rPr>
            </w:pPr>
            <w:r w:rsidRPr="000846F5">
              <w:rPr>
                <w:lang w:val="en-NZ"/>
              </w:rPr>
              <w:t xml:space="preserve">Similar calculations for positive predictive value were performed for ASC-H; glandular </w:t>
            </w:r>
            <w:r w:rsidR="00EF7875" w:rsidRPr="000846F5">
              <w:rPr>
                <w:lang w:val="en-NZ"/>
              </w:rPr>
              <w:t>abnormalities</w:t>
            </w:r>
            <w:r w:rsidRPr="000846F5">
              <w:rPr>
                <w:lang w:val="en-NZ"/>
              </w:rPr>
              <w:t xml:space="preserve"> (AG1-AG5, AIS, AC1-AC4); and the combination of ASC-H, HSIL and SC. There are no targets for these measures.</w:t>
            </w:r>
            <w:r w:rsidR="00A916C4" w:rsidRPr="00C424D9">
              <w:rPr>
                <w:lang w:val="en-NZ"/>
              </w:rPr>
              <w:t xml:space="preserve"> </w:t>
            </w:r>
          </w:p>
          <w:p w14:paraId="1DD3CBC2" w14:textId="77777777" w:rsidR="00A916C4" w:rsidRPr="005122A5" w:rsidRDefault="00A916C4" w:rsidP="008C3739">
            <w:pPr>
              <w:pStyle w:val="NoSpacing"/>
              <w:rPr>
                <w:lang w:val="en-NZ"/>
              </w:rPr>
            </w:pPr>
          </w:p>
          <w:p w14:paraId="613C94E9" w14:textId="77777777" w:rsidR="00536451" w:rsidRPr="000846F5" w:rsidRDefault="00536451" w:rsidP="00446EF5">
            <w:pPr>
              <w:pStyle w:val="NoSpacing"/>
              <w:rPr>
                <w:b/>
                <w:i/>
                <w:lang w:val="en-NZ"/>
              </w:rPr>
            </w:pPr>
            <w:r w:rsidRPr="000846F5">
              <w:rPr>
                <w:b/>
                <w:i/>
                <w:lang w:val="en-NZ"/>
              </w:rPr>
              <w:t>ASC-H</w:t>
            </w:r>
          </w:p>
          <w:p w14:paraId="6C299AC4" w14:textId="5BFDF8EC" w:rsidR="00A916C4" w:rsidRPr="004E45BE" w:rsidRDefault="00912725" w:rsidP="005444B3">
            <w:pPr>
              <w:jc w:val="both"/>
            </w:pPr>
            <w:r w:rsidRPr="000846F5">
              <w:rPr>
                <w:szCs w:val="23"/>
              </w:rPr>
              <w:t>940</w:t>
            </w:r>
            <w:r w:rsidR="00AC4019" w:rsidRPr="000846F5">
              <w:t xml:space="preserve"> </w:t>
            </w:r>
            <w:r w:rsidR="00B96DFD" w:rsidRPr="000846F5">
              <w:t xml:space="preserve">women with a cytology report of ASC-H were identified. </w:t>
            </w:r>
            <w:r w:rsidRPr="000846F5">
              <w:rPr>
                <w:szCs w:val="23"/>
              </w:rPr>
              <w:t>163</w:t>
            </w:r>
            <w:r w:rsidR="000037B0" w:rsidRPr="000846F5">
              <w:t xml:space="preserve"> (</w:t>
            </w:r>
            <w:r w:rsidRPr="000846F5">
              <w:rPr>
                <w:szCs w:val="23"/>
              </w:rPr>
              <w:t>17.3</w:t>
            </w:r>
            <w:r w:rsidR="00B96DFD" w:rsidRPr="000846F5">
              <w:rPr>
                <w:szCs w:val="23"/>
              </w:rPr>
              <w:t>%)</w:t>
            </w:r>
            <w:r w:rsidR="00B96DFD" w:rsidRPr="000846F5">
              <w:t xml:space="preserve"> had no histology taken in the period from five days prior to six months after the cytology sample. Among the remaining</w:t>
            </w:r>
            <w:r w:rsidR="00E27578" w:rsidRPr="000846F5">
              <w:t xml:space="preserve"> </w:t>
            </w:r>
            <w:r w:rsidRPr="000846F5">
              <w:rPr>
                <w:szCs w:val="23"/>
              </w:rPr>
              <w:t>777</w:t>
            </w:r>
            <w:r w:rsidR="00E1385B" w:rsidRPr="000846F5">
              <w:t xml:space="preserve"> </w:t>
            </w:r>
            <w:r w:rsidR="00B96DFD" w:rsidRPr="000846F5">
              <w:t xml:space="preserve">women, </w:t>
            </w:r>
            <w:r w:rsidRPr="000846F5">
              <w:rPr>
                <w:szCs w:val="23"/>
              </w:rPr>
              <w:t>386</w:t>
            </w:r>
            <w:r w:rsidR="00B53449" w:rsidRPr="000846F5">
              <w:rPr>
                <w:szCs w:val="23"/>
              </w:rPr>
              <w:t xml:space="preserve"> </w:t>
            </w:r>
            <w:r w:rsidR="00227708" w:rsidRPr="000846F5">
              <w:t>(</w:t>
            </w:r>
            <w:r w:rsidRPr="000846F5">
              <w:rPr>
                <w:szCs w:val="23"/>
              </w:rPr>
              <w:t>49.7</w:t>
            </w:r>
            <w:r w:rsidR="00B96DFD" w:rsidRPr="000846F5">
              <w:rPr>
                <w:szCs w:val="23"/>
              </w:rPr>
              <w:t>%)</w:t>
            </w:r>
            <w:r w:rsidR="00B96DFD" w:rsidRPr="000846F5">
              <w:t xml:space="preserve"> were histologically confirmed as high grade. This proportion varied by laboratory, from </w:t>
            </w:r>
            <w:r w:rsidRPr="000846F5">
              <w:rPr>
                <w:szCs w:val="23"/>
              </w:rPr>
              <w:t>41.2</w:t>
            </w:r>
            <w:r w:rsidR="00B96DFD" w:rsidRPr="000846F5">
              <w:rPr>
                <w:szCs w:val="23"/>
              </w:rPr>
              <w:t>%</w:t>
            </w:r>
            <w:r w:rsidR="00B96DFD" w:rsidRPr="000846F5">
              <w:t xml:space="preserve"> (</w:t>
            </w:r>
            <w:r w:rsidRPr="000846F5">
              <w:rPr>
                <w:szCs w:val="23"/>
              </w:rPr>
              <w:t>Anatomical Pathology Services</w:t>
            </w:r>
            <w:r w:rsidR="006E2A1A" w:rsidRPr="000846F5">
              <w:t xml:space="preserve">) to </w:t>
            </w:r>
            <w:r w:rsidRPr="000846F5">
              <w:rPr>
                <w:szCs w:val="23"/>
              </w:rPr>
              <w:t>61.4</w:t>
            </w:r>
            <w:r w:rsidR="00B96DFD" w:rsidRPr="000846F5">
              <w:rPr>
                <w:szCs w:val="23"/>
              </w:rPr>
              <w:t>%</w:t>
            </w:r>
            <w:r w:rsidR="00B96DFD" w:rsidRPr="000846F5">
              <w:t xml:space="preserve"> (</w:t>
            </w:r>
            <w:r w:rsidRPr="000846F5">
              <w:rPr>
                <w:szCs w:val="23"/>
              </w:rPr>
              <w:t>Medlab Central Ltd</w:t>
            </w:r>
            <w:r w:rsidR="003B698D">
              <w:rPr>
                <w:szCs w:val="23"/>
              </w:rPr>
              <w:t>.</w:t>
            </w:r>
            <w:r w:rsidR="00B96DFD" w:rsidRPr="000846F5">
              <w:t>)</w:t>
            </w:r>
            <w:r w:rsidR="00B96DFD" w:rsidRPr="000846F5" w:rsidDel="00B96DFD">
              <w:t xml:space="preserve"> </w:t>
            </w:r>
            <w:r w:rsidR="00CA24DD" w:rsidRPr="000846F5">
              <w:t>(</w:t>
            </w:r>
            <w:r w:rsidR="005444B3">
              <w:fldChar w:fldCharType="begin"/>
            </w:r>
            <w:r w:rsidR="005444B3">
              <w:instrText xml:space="preserve"> REF _Ref512847738 \h </w:instrText>
            </w:r>
            <w:r w:rsidR="005444B3">
              <w:fldChar w:fldCharType="separate"/>
            </w:r>
            <w:r w:rsidR="00B73FE3" w:rsidRPr="00C25813">
              <w:t xml:space="preserve">Figure </w:t>
            </w:r>
            <w:r w:rsidR="00B73FE3">
              <w:rPr>
                <w:noProof/>
              </w:rPr>
              <w:t>45</w:t>
            </w:r>
            <w:r w:rsidR="005444B3">
              <w:fldChar w:fldCharType="end"/>
            </w:r>
            <w:r w:rsidR="007C6880" w:rsidRPr="00210AA4">
              <w:t>,</w:t>
            </w:r>
            <w:r w:rsidR="00E312F0" w:rsidRPr="00210AA4">
              <w:t xml:space="preserve"> </w:t>
            </w:r>
            <w:r w:rsidR="00E312F0" w:rsidRPr="00210AA4">
              <w:fldChar w:fldCharType="begin"/>
            </w:r>
            <w:r w:rsidR="00E312F0" w:rsidRPr="00210AA4">
              <w:instrText xml:space="preserve"> REF _Ref275861446 \h </w:instrText>
            </w:r>
            <w:r w:rsidR="00210AA4">
              <w:instrText xml:space="preserve"> \* MERGEFORMAT </w:instrText>
            </w:r>
            <w:r w:rsidR="00E312F0" w:rsidRPr="00210AA4">
              <w:fldChar w:fldCharType="separate"/>
            </w:r>
            <w:r w:rsidR="00B73FE3" w:rsidRPr="0030791F">
              <w:t xml:space="preserve">Table </w:t>
            </w:r>
            <w:r w:rsidR="00B73FE3">
              <w:rPr>
                <w:noProof/>
              </w:rPr>
              <w:t>47</w:t>
            </w:r>
            <w:r w:rsidR="00E312F0" w:rsidRPr="00210AA4">
              <w:fldChar w:fldCharType="end"/>
            </w:r>
            <w:r w:rsidR="00CA24DD" w:rsidRPr="000846F5">
              <w:t>).</w:t>
            </w:r>
            <w:r w:rsidR="009712EC">
              <w:t xml:space="preserve"> </w:t>
            </w:r>
          </w:p>
          <w:p w14:paraId="13232F2B" w14:textId="77777777" w:rsidR="007C2CD8" w:rsidRPr="00C424D9" w:rsidRDefault="007C2CD8" w:rsidP="008C3739">
            <w:pPr>
              <w:pStyle w:val="NoSpacing"/>
              <w:rPr>
                <w:lang w:val="en-NZ"/>
              </w:rPr>
            </w:pPr>
          </w:p>
          <w:p w14:paraId="47D52FB4" w14:textId="77777777" w:rsidR="00536451" w:rsidRPr="000846F5" w:rsidRDefault="00536451" w:rsidP="00446EF5">
            <w:pPr>
              <w:pStyle w:val="NoSpacing"/>
              <w:rPr>
                <w:b/>
                <w:i/>
                <w:lang w:val="en-NZ"/>
              </w:rPr>
            </w:pPr>
            <w:r w:rsidRPr="000846F5">
              <w:rPr>
                <w:b/>
                <w:i/>
                <w:lang w:val="en-NZ"/>
              </w:rPr>
              <w:t>ASC-H</w:t>
            </w:r>
            <w:r w:rsidR="00265A24" w:rsidRPr="000846F5">
              <w:rPr>
                <w:b/>
                <w:i/>
                <w:lang w:val="en-NZ"/>
              </w:rPr>
              <w:t xml:space="preserve"> </w:t>
            </w:r>
            <w:r w:rsidRPr="000846F5">
              <w:rPr>
                <w:b/>
                <w:i/>
                <w:lang w:val="en-NZ"/>
              </w:rPr>
              <w:t>+</w:t>
            </w:r>
            <w:r w:rsidR="00265A24" w:rsidRPr="000846F5">
              <w:rPr>
                <w:b/>
                <w:i/>
                <w:lang w:val="en-NZ"/>
              </w:rPr>
              <w:t xml:space="preserve"> </w:t>
            </w:r>
            <w:r w:rsidRPr="000846F5">
              <w:rPr>
                <w:b/>
                <w:i/>
                <w:lang w:val="en-NZ"/>
              </w:rPr>
              <w:t>HSIL</w:t>
            </w:r>
            <w:r w:rsidR="00265A24" w:rsidRPr="000846F5">
              <w:rPr>
                <w:b/>
                <w:i/>
                <w:lang w:val="en-NZ"/>
              </w:rPr>
              <w:t xml:space="preserve"> </w:t>
            </w:r>
            <w:r w:rsidRPr="000846F5">
              <w:rPr>
                <w:b/>
                <w:i/>
                <w:lang w:val="en-NZ"/>
              </w:rPr>
              <w:t>+</w:t>
            </w:r>
            <w:r w:rsidR="00265A24" w:rsidRPr="000846F5">
              <w:rPr>
                <w:b/>
                <w:i/>
                <w:lang w:val="en-NZ"/>
              </w:rPr>
              <w:t xml:space="preserve"> </w:t>
            </w:r>
            <w:r w:rsidRPr="000846F5">
              <w:rPr>
                <w:b/>
                <w:i/>
                <w:lang w:val="en-NZ"/>
              </w:rPr>
              <w:t>SC</w:t>
            </w:r>
          </w:p>
          <w:p w14:paraId="5893F73D" w14:textId="35D44923" w:rsidR="00A916C4" w:rsidRPr="004E45BE" w:rsidRDefault="00551699" w:rsidP="005444B3">
            <w:pPr>
              <w:jc w:val="both"/>
            </w:pPr>
            <w:r w:rsidRPr="000846F5">
              <w:t>A</w:t>
            </w:r>
            <w:r w:rsidR="00B96DFD" w:rsidRPr="000846F5">
              <w:t xml:space="preserve"> total of </w:t>
            </w:r>
            <w:r w:rsidR="00912725" w:rsidRPr="000846F5">
              <w:rPr>
                <w:szCs w:val="23"/>
              </w:rPr>
              <w:t>2,724</w:t>
            </w:r>
            <w:r w:rsidR="00ED1768" w:rsidRPr="000846F5">
              <w:t xml:space="preserve"> </w:t>
            </w:r>
            <w:r w:rsidR="00B96DFD" w:rsidRPr="000846F5">
              <w:t xml:space="preserve">women had a cytology report of ASC-H, HSIL or SC. </w:t>
            </w:r>
            <w:r w:rsidR="00912725" w:rsidRPr="000846F5">
              <w:rPr>
                <w:szCs w:val="23"/>
              </w:rPr>
              <w:t>293</w:t>
            </w:r>
            <w:r w:rsidR="00B53449" w:rsidRPr="000846F5">
              <w:rPr>
                <w:szCs w:val="23"/>
              </w:rPr>
              <w:t xml:space="preserve"> </w:t>
            </w:r>
            <w:r w:rsidR="00170784" w:rsidRPr="000846F5">
              <w:t>(</w:t>
            </w:r>
            <w:r w:rsidR="00912725" w:rsidRPr="000846F5">
              <w:rPr>
                <w:szCs w:val="23"/>
              </w:rPr>
              <w:t>10.8</w:t>
            </w:r>
            <w:r w:rsidR="00B96DFD" w:rsidRPr="000846F5">
              <w:rPr>
                <w:szCs w:val="23"/>
              </w:rPr>
              <w:t>%)</w:t>
            </w:r>
            <w:r w:rsidR="00B96DFD" w:rsidRPr="000846F5">
              <w:t xml:space="preserve"> had no histology taken in the period from five days prior to six months after the cytology sample. Among the remaining </w:t>
            </w:r>
            <w:r w:rsidR="00912725" w:rsidRPr="000846F5">
              <w:rPr>
                <w:szCs w:val="23"/>
              </w:rPr>
              <w:t>2,431</w:t>
            </w:r>
            <w:r w:rsidR="007C2CD8" w:rsidRPr="000846F5">
              <w:t xml:space="preserve"> </w:t>
            </w:r>
            <w:r w:rsidR="00170784" w:rsidRPr="000846F5">
              <w:t xml:space="preserve">women, </w:t>
            </w:r>
            <w:r w:rsidR="00912725" w:rsidRPr="000846F5">
              <w:rPr>
                <w:szCs w:val="23"/>
              </w:rPr>
              <w:t>1,738</w:t>
            </w:r>
            <w:r w:rsidR="00B53449" w:rsidRPr="000846F5">
              <w:t xml:space="preserve"> (</w:t>
            </w:r>
            <w:r w:rsidR="00912725" w:rsidRPr="000846F5">
              <w:rPr>
                <w:szCs w:val="23"/>
              </w:rPr>
              <w:t>71.5</w:t>
            </w:r>
            <w:r w:rsidR="00B96DFD" w:rsidRPr="000846F5">
              <w:rPr>
                <w:szCs w:val="23"/>
              </w:rPr>
              <w:t>%)</w:t>
            </w:r>
            <w:r w:rsidR="00B96DFD" w:rsidRPr="000846F5">
              <w:t xml:space="preserve"> were histologically confirmed as high grade. This proportion varied by laboratory, from </w:t>
            </w:r>
            <w:r w:rsidR="00912725" w:rsidRPr="000846F5">
              <w:rPr>
                <w:szCs w:val="23"/>
              </w:rPr>
              <w:t>63.8</w:t>
            </w:r>
            <w:r w:rsidR="00B96DFD" w:rsidRPr="000846F5">
              <w:rPr>
                <w:szCs w:val="23"/>
              </w:rPr>
              <w:t>%</w:t>
            </w:r>
            <w:r w:rsidR="00B96DFD" w:rsidRPr="000846F5">
              <w:t xml:space="preserve"> (</w:t>
            </w:r>
            <w:r w:rsidR="00912725" w:rsidRPr="000846F5">
              <w:rPr>
                <w:szCs w:val="23"/>
              </w:rPr>
              <w:t>Anatomical Pathology Services</w:t>
            </w:r>
            <w:r w:rsidR="00B96DFD" w:rsidRPr="000846F5">
              <w:t xml:space="preserve">) to </w:t>
            </w:r>
            <w:r w:rsidR="00912725" w:rsidRPr="000846F5">
              <w:rPr>
                <w:szCs w:val="23"/>
              </w:rPr>
              <w:t>78.4</w:t>
            </w:r>
            <w:r w:rsidR="00B53449" w:rsidRPr="000846F5">
              <w:rPr>
                <w:szCs w:val="23"/>
              </w:rPr>
              <w:t>%</w:t>
            </w:r>
            <w:r w:rsidR="00B53449" w:rsidRPr="000846F5">
              <w:t xml:space="preserve"> </w:t>
            </w:r>
            <w:r w:rsidR="00B96DFD" w:rsidRPr="000846F5">
              <w:t>(</w:t>
            </w:r>
            <w:r w:rsidR="00912725" w:rsidRPr="000846F5">
              <w:rPr>
                <w:szCs w:val="23"/>
              </w:rPr>
              <w:t>Medlab Central Ltd</w:t>
            </w:r>
            <w:r w:rsidR="00C41233">
              <w:rPr>
                <w:szCs w:val="23"/>
              </w:rPr>
              <w:t>.</w:t>
            </w:r>
            <w:r w:rsidR="00A43792" w:rsidRPr="000846F5">
              <w:rPr>
                <w:szCs w:val="23"/>
              </w:rPr>
              <w:t>)</w:t>
            </w:r>
            <w:r w:rsidR="00B96DFD" w:rsidRPr="000846F5">
              <w:t xml:space="preserve"> </w:t>
            </w:r>
            <w:r w:rsidR="00A43792" w:rsidRPr="000846F5">
              <w:t>(</w:t>
            </w:r>
            <w:r w:rsidR="005444B3">
              <w:fldChar w:fldCharType="begin"/>
            </w:r>
            <w:r w:rsidR="005444B3">
              <w:instrText xml:space="preserve"> REF _Ref512847738 \h </w:instrText>
            </w:r>
            <w:r w:rsidR="005444B3">
              <w:fldChar w:fldCharType="separate"/>
            </w:r>
            <w:r w:rsidR="00B73FE3" w:rsidRPr="00C25813">
              <w:t xml:space="preserve">Figure </w:t>
            </w:r>
            <w:r w:rsidR="00B73FE3">
              <w:rPr>
                <w:noProof/>
              </w:rPr>
              <w:t>45</w:t>
            </w:r>
            <w:r w:rsidR="005444B3">
              <w:fldChar w:fldCharType="end"/>
            </w:r>
            <w:r w:rsidR="00A43792" w:rsidRPr="006B11BA">
              <w:t>,</w:t>
            </w:r>
            <w:r w:rsidR="000A1956" w:rsidRPr="006B11BA">
              <w:t xml:space="preserve"> </w:t>
            </w:r>
            <w:r w:rsidR="000A1956" w:rsidRPr="006B11BA">
              <w:fldChar w:fldCharType="begin"/>
            </w:r>
            <w:r w:rsidR="000A1956" w:rsidRPr="006B11BA">
              <w:instrText xml:space="preserve"> REF _Ref275861607 \h </w:instrText>
            </w:r>
            <w:r w:rsidR="006B11BA">
              <w:instrText xml:space="preserve"> \* MERGEFORMAT </w:instrText>
            </w:r>
            <w:r w:rsidR="000A1956" w:rsidRPr="006B11BA">
              <w:fldChar w:fldCharType="separate"/>
            </w:r>
            <w:r w:rsidR="00B73FE3" w:rsidRPr="0030791F">
              <w:t xml:space="preserve">Table </w:t>
            </w:r>
            <w:r w:rsidR="00B73FE3">
              <w:rPr>
                <w:noProof/>
              </w:rPr>
              <w:t>48</w:t>
            </w:r>
            <w:r w:rsidR="000A1956" w:rsidRPr="006B11BA">
              <w:fldChar w:fldCharType="end"/>
            </w:r>
            <w:r w:rsidR="00A43792" w:rsidRPr="006B11BA">
              <w:t>)</w:t>
            </w:r>
            <w:r w:rsidR="00CA24DD" w:rsidRPr="006B11BA">
              <w:t>.</w:t>
            </w:r>
            <w:r w:rsidR="009712EC">
              <w:t xml:space="preserve"> </w:t>
            </w:r>
          </w:p>
          <w:p w14:paraId="3F80B9C0" w14:textId="77777777" w:rsidR="00A916C4" w:rsidRPr="00C424D9" w:rsidRDefault="00A916C4" w:rsidP="008C3739">
            <w:pPr>
              <w:pStyle w:val="NoSpacing"/>
              <w:rPr>
                <w:lang w:val="en-NZ"/>
              </w:rPr>
            </w:pPr>
          </w:p>
          <w:p w14:paraId="4862C561" w14:textId="77777777" w:rsidR="00536451" w:rsidRPr="000846F5" w:rsidRDefault="00536451" w:rsidP="00446EF5">
            <w:pPr>
              <w:pStyle w:val="NoSpacing"/>
              <w:rPr>
                <w:b/>
                <w:i/>
                <w:lang w:val="en-NZ"/>
              </w:rPr>
            </w:pPr>
            <w:r w:rsidRPr="000846F5">
              <w:rPr>
                <w:b/>
                <w:i/>
                <w:lang w:val="en-NZ"/>
              </w:rPr>
              <w:t>Glandular abnormalities</w:t>
            </w:r>
          </w:p>
          <w:p w14:paraId="103AF0C9" w14:textId="02C0927B" w:rsidR="00CA24DD" w:rsidRPr="000846F5" w:rsidRDefault="00234C61" w:rsidP="008C3739">
            <w:pPr>
              <w:pStyle w:val="NoSpacing"/>
              <w:jc w:val="both"/>
              <w:rPr>
                <w:lang w:val="en-NZ"/>
              </w:rPr>
            </w:pPr>
            <w:r w:rsidRPr="000846F5">
              <w:rPr>
                <w:lang w:val="en-NZ"/>
              </w:rPr>
              <w:t xml:space="preserve">There were </w:t>
            </w:r>
            <w:r w:rsidR="00912725" w:rsidRPr="000846F5">
              <w:rPr>
                <w:szCs w:val="23"/>
                <w:lang w:val="en-NZ"/>
              </w:rPr>
              <w:t>243</w:t>
            </w:r>
            <w:r w:rsidR="00C316E3" w:rsidRPr="000846F5">
              <w:rPr>
                <w:lang w:val="en-NZ"/>
              </w:rPr>
              <w:t xml:space="preserve"> </w:t>
            </w:r>
            <w:r w:rsidR="00536451" w:rsidRPr="000846F5">
              <w:rPr>
                <w:lang w:val="en-NZ"/>
              </w:rPr>
              <w:t xml:space="preserve">women with a glandular abnormality (AG1-AG5, AIS, AC1-AC4) identified. </w:t>
            </w:r>
            <w:r w:rsidR="00912725" w:rsidRPr="000846F5">
              <w:rPr>
                <w:szCs w:val="23"/>
                <w:lang w:val="en-NZ"/>
              </w:rPr>
              <w:t>63</w:t>
            </w:r>
            <w:r w:rsidR="002164F5" w:rsidRPr="000846F5">
              <w:rPr>
                <w:lang w:val="en-NZ"/>
              </w:rPr>
              <w:t xml:space="preserve"> </w:t>
            </w:r>
            <w:r w:rsidR="00536451" w:rsidRPr="000846F5">
              <w:rPr>
                <w:lang w:val="en-NZ"/>
              </w:rPr>
              <w:t>women (</w:t>
            </w:r>
            <w:r w:rsidR="00912725" w:rsidRPr="000846F5">
              <w:rPr>
                <w:szCs w:val="23"/>
                <w:lang w:val="en-NZ"/>
              </w:rPr>
              <w:t>25.9</w:t>
            </w:r>
            <w:r w:rsidR="00536451" w:rsidRPr="000846F5">
              <w:rPr>
                <w:szCs w:val="23"/>
                <w:lang w:val="en-NZ"/>
              </w:rPr>
              <w:t>%)</w:t>
            </w:r>
            <w:r w:rsidR="00536451" w:rsidRPr="000846F5">
              <w:rPr>
                <w:lang w:val="en-NZ"/>
              </w:rPr>
              <w:t xml:space="preserve"> had no histology taken in the period from </w:t>
            </w:r>
            <w:r w:rsidR="00F16F69" w:rsidRPr="000846F5">
              <w:rPr>
                <w:lang w:val="en-NZ"/>
              </w:rPr>
              <w:t>five</w:t>
            </w:r>
            <w:r w:rsidR="00536451" w:rsidRPr="000846F5">
              <w:rPr>
                <w:lang w:val="en-NZ"/>
              </w:rPr>
              <w:t xml:space="preserve"> days prior to </w:t>
            </w:r>
            <w:r w:rsidR="00F16F69" w:rsidRPr="000846F5">
              <w:rPr>
                <w:lang w:val="en-NZ"/>
              </w:rPr>
              <w:t>six</w:t>
            </w:r>
            <w:r w:rsidR="00536451" w:rsidRPr="000846F5">
              <w:rPr>
                <w:lang w:val="en-NZ"/>
              </w:rPr>
              <w:t xml:space="preserve"> months after the cytology </w:t>
            </w:r>
            <w:r w:rsidR="007025C5" w:rsidRPr="000846F5">
              <w:rPr>
                <w:lang w:val="en-NZ"/>
              </w:rPr>
              <w:t>sample</w:t>
            </w:r>
            <w:r w:rsidR="00984508" w:rsidRPr="000846F5">
              <w:rPr>
                <w:lang w:val="en-NZ"/>
              </w:rPr>
              <w:t xml:space="preserve">. Among the remaining </w:t>
            </w:r>
            <w:r w:rsidR="00912725" w:rsidRPr="000846F5">
              <w:rPr>
                <w:szCs w:val="23"/>
                <w:lang w:val="en-NZ"/>
              </w:rPr>
              <w:t>180</w:t>
            </w:r>
            <w:r w:rsidR="002A67CF" w:rsidRPr="000846F5">
              <w:rPr>
                <w:lang w:val="en-NZ"/>
              </w:rPr>
              <w:t xml:space="preserve"> </w:t>
            </w:r>
            <w:r w:rsidR="00536451" w:rsidRPr="000846F5">
              <w:rPr>
                <w:lang w:val="en-NZ"/>
              </w:rPr>
              <w:t xml:space="preserve">women, </w:t>
            </w:r>
            <w:r w:rsidR="00912725" w:rsidRPr="000846F5">
              <w:rPr>
                <w:szCs w:val="23"/>
                <w:lang w:val="en-NZ"/>
              </w:rPr>
              <w:t>83</w:t>
            </w:r>
            <w:r w:rsidR="00833CA2" w:rsidRPr="000846F5">
              <w:rPr>
                <w:lang w:val="en-NZ"/>
              </w:rPr>
              <w:t xml:space="preserve"> </w:t>
            </w:r>
            <w:r w:rsidR="00984508" w:rsidRPr="000846F5">
              <w:rPr>
                <w:lang w:val="en-NZ"/>
              </w:rPr>
              <w:t>(</w:t>
            </w:r>
            <w:r w:rsidR="00912725" w:rsidRPr="000846F5">
              <w:rPr>
                <w:szCs w:val="23"/>
                <w:lang w:val="en-NZ"/>
              </w:rPr>
              <w:t>46.1</w:t>
            </w:r>
            <w:r w:rsidR="00A82C36" w:rsidRPr="000846F5">
              <w:rPr>
                <w:szCs w:val="23"/>
                <w:lang w:val="en-NZ"/>
              </w:rPr>
              <w:t>%</w:t>
            </w:r>
            <w:r w:rsidR="00536451" w:rsidRPr="000846F5">
              <w:rPr>
                <w:lang w:val="en-NZ"/>
              </w:rPr>
              <w:t xml:space="preserve">) </w:t>
            </w:r>
            <w:r w:rsidR="003518D0" w:rsidRPr="000846F5">
              <w:rPr>
                <w:lang w:val="en-NZ"/>
              </w:rPr>
              <w:t>were identified as having high grade histology</w:t>
            </w:r>
            <w:r w:rsidR="00536451" w:rsidRPr="000846F5">
              <w:rPr>
                <w:lang w:val="en-NZ"/>
              </w:rPr>
              <w:t>. Th</w:t>
            </w:r>
            <w:r w:rsidR="00883794" w:rsidRPr="000846F5">
              <w:rPr>
                <w:lang w:val="en-NZ"/>
              </w:rPr>
              <w:t xml:space="preserve">is was not analysed </w:t>
            </w:r>
            <w:r w:rsidR="007254E3">
              <w:rPr>
                <w:lang w:val="en-NZ"/>
              </w:rPr>
              <w:t>by laboratory</w:t>
            </w:r>
            <w:r w:rsidR="00883794" w:rsidRPr="000846F5">
              <w:rPr>
                <w:lang w:val="en-NZ"/>
              </w:rPr>
              <w:t xml:space="preserve">, as the number of samples reported on by </w:t>
            </w:r>
            <w:r w:rsidR="00A43792" w:rsidRPr="000846F5">
              <w:rPr>
                <w:lang w:val="en-NZ"/>
              </w:rPr>
              <w:t xml:space="preserve">some laboratories </w:t>
            </w:r>
            <w:r w:rsidR="0036163D">
              <w:rPr>
                <w:lang w:val="en-NZ"/>
              </w:rPr>
              <w:t>were</w:t>
            </w:r>
            <w:r w:rsidR="0036163D" w:rsidRPr="000846F5">
              <w:rPr>
                <w:lang w:val="en-NZ"/>
              </w:rPr>
              <w:t xml:space="preserve"> </w:t>
            </w:r>
            <w:r w:rsidR="00A43792" w:rsidRPr="000846F5">
              <w:rPr>
                <w:lang w:val="en-NZ"/>
              </w:rPr>
              <w:t>small</w:t>
            </w:r>
            <w:r w:rsidR="00536451" w:rsidRPr="000846F5">
              <w:rPr>
                <w:lang w:val="en-NZ"/>
              </w:rPr>
              <w:t>.</w:t>
            </w:r>
          </w:p>
          <w:p w14:paraId="4033FAA1" w14:textId="77777777" w:rsidR="008C3739" w:rsidRPr="00C424D9" w:rsidRDefault="008C3739" w:rsidP="008C3739">
            <w:pPr>
              <w:pStyle w:val="TableText"/>
              <w:ind w:right="34"/>
              <w:jc w:val="both"/>
              <w:rPr>
                <w:rFonts w:ascii="Calibri" w:hAnsi="Calibri"/>
                <w:sz w:val="23"/>
                <w:szCs w:val="23"/>
              </w:rPr>
            </w:pPr>
          </w:p>
        </w:tc>
      </w:tr>
      <w:tr w:rsidR="004E489C" w:rsidRPr="00D901C5" w14:paraId="405AB481" w14:textId="77777777" w:rsidTr="0037211E">
        <w:tc>
          <w:tcPr>
            <w:tcW w:w="1791" w:type="dxa"/>
          </w:tcPr>
          <w:p w14:paraId="4161D712" w14:textId="77777777" w:rsidR="004E489C" w:rsidRPr="00D901C5" w:rsidRDefault="004E489C" w:rsidP="00DE16F5">
            <w:pPr>
              <w:spacing w:before="120"/>
              <w:ind w:right="544"/>
              <w:jc w:val="both"/>
              <w:rPr>
                <w:b/>
              </w:rPr>
            </w:pPr>
            <w:r w:rsidRPr="00D901C5">
              <w:rPr>
                <w:b/>
              </w:rPr>
              <w:t>Trends</w:t>
            </w:r>
          </w:p>
        </w:tc>
        <w:tc>
          <w:tcPr>
            <w:tcW w:w="7623" w:type="dxa"/>
          </w:tcPr>
          <w:p w14:paraId="61849ACA" w14:textId="77777777" w:rsidR="000D5EAB" w:rsidRPr="00D901C5" w:rsidRDefault="000D5EAB" w:rsidP="00CC4802">
            <w:pPr>
              <w:spacing w:before="120"/>
              <w:ind w:right="544"/>
              <w:jc w:val="both"/>
              <w:rPr>
                <w:b/>
                <w:i/>
              </w:rPr>
            </w:pPr>
            <w:r w:rsidRPr="00D901C5">
              <w:rPr>
                <w:b/>
                <w:i/>
              </w:rPr>
              <w:t>HSIL</w:t>
            </w:r>
            <w:r w:rsidR="00100EE4" w:rsidRPr="00D901C5">
              <w:rPr>
                <w:b/>
                <w:i/>
              </w:rPr>
              <w:t xml:space="preserve"> </w:t>
            </w:r>
            <w:r w:rsidRPr="00D901C5">
              <w:rPr>
                <w:b/>
                <w:i/>
              </w:rPr>
              <w:t>+</w:t>
            </w:r>
            <w:r w:rsidR="00100EE4" w:rsidRPr="00D901C5">
              <w:rPr>
                <w:b/>
                <w:i/>
              </w:rPr>
              <w:t xml:space="preserve"> </w:t>
            </w:r>
            <w:r w:rsidRPr="00D901C5">
              <w:rPr>
                <w:b/>
                <w:i/>
              </w:rPr>
              <w:t>SC</w:t>
            </w:r>
          </w:p>
          <w:p w14:paraId="3766A66E" w14:textId="43C575CC" w:rsidR="008C3AE0" w:rsidRPr="000846F5" w:rsidRDefault="008C3AE0" w:rsidP="009E6F66">
            <w:pPr>
              <w:jc w:val="both"/>
            </w:pPr>
            <w:r w:rsidRPr="000846F5">
              <w:t xml:space="preserve">Positive predictive value for HSIL and SC </w:t>
            </w:r>
            <w:r w:rsidR="00A54612" w:rsidRPr="000846F5">
              <w:t xml:space="preserve">cytology </w:t>
            </w:r>
            <w:r w:rsidR="004B4640" w:rsidRPr="000846F5">
              <w:t xml:space="preserve">has </w:t>
            </w:r>
            <w:r w:rsidR="00B1424A" w:rsidRPr="000846F5">
              <w:t>increased</w:t>
            </w:r>
            <w:r w:rsidR="004B4640" w:rsidRPr="000846F5">
              <w:t xml:space="preserve"> when compared</w:t>
            </w:r>
            <w:r w:rsidRPr="000846F5">
              <w:t xml:space="preserve"> </w:t>
            </w:r>
            <w:r w:rsidR="0061412B" w:rsidRPr="000846F5">
              <w:t xml:space="preserve">to </w:t>
            </w:r>
            <w:r w:rsidRPr="000846F5">
              <w:t>the previous monitoring report</w:t>
            </w:r>
            <w:r w:rsidR="00D86C8F" w:rsidRPr="000846F5">
              <w:t xml:space="preserve"> (</w:t>
            </w:r>
            <w:r w:rsidR="00380101" w:rsidRPr="00CC1EF2">
              <w:t>79.8</w:t>
            </w:r>
            <w:r w:rsidR="00B1424A" w:rsidRPr="00CC1EF2">
              <w:t>%</w:t>
            </w:r>
            <w:r w:rsidR="00D86C8F" w:rsidRPr="000846F5">
              <w:t xml:space="preserve"> in the previous period; </w:t>
            </w:r>
            <w:r w:rsidR="00912725" w:rsidRPr="000846F5">
              <w:t>81.7</w:t>
            </w:r>
            <w:r w:rsidR="00D86C8F" w:rsidRPr="000846F5">
              <w:t>%</w:t>
            </w:r>
            <w:r w:rsidR="00B9349A" w:rsidRPr="000846F5">
              <w:t xml:space="preserve"> </w:t>
            </w:r>
            <w:r w:rsidR="00D86C8F" w:rsidRPr="000846F5">
              <w:t>in the current period)</w:t>
            </w:r>
            <w:r w:rsidRPr="000846F5">
              <w:t xml:space="preserve">. </w:t>
            </w:r>
            <w:r w:rsidR="00D86C8F" w:rsidRPr="000846F5">
              <w:t>As in the previous monitoring period, all</w:t>
            </w:r>
            <w:r w:rsidR="00B9349A" w:rsidRPr="000846F5">
              <w:t xml:space="preserve"> </w:t>
            </w:r>
            <w:r w:rsidR="007254E3">
              <w:t>six</w:t>
            </w:r>
            <w:r w:rsidR="00D86C8F" w:rsidRPr="000846F5">
              <w:t xml:space="preserve"> laboratories had </w:t>
            </w:r>
            <w:r w:rsidR="00150D05" w:rsidRPr="000846F5">
              <w:t xml:space="preserve">greater </w:t>
            </w:r>
            <w:r w:rsidR="00EF7875" w:rsidRPr="000846F5">
              <w:t>than</w:t>
            </w:r>
            <w:r w:rsidR="00D86C8F" w:rsidRPr="000846F5">
              <w:t xml:space="preserve"> </w:t>
            </w:r>
            <w:r w:rsidR="00032E1E" w:rsidRPr="000846F5">
              <w:t>65</w:t>
            </w:r>
            <w:r w:rsidR="00D86C8F" w:rsidRPr="000846F5">
              <w:t>% of their HSIL + SC cytology results confirmed by histology</w:t>
            </w:r>
            <w:r w:rsidR="00BF43CA" w:rsidRPr="000846F5">
              <w:t>.</w:t>
            </w:r>
            <w:r w:rsidR="00032E1E" w:rsidRPr="000846F5">
              <w:t xml:space="preserve"> The number of </w:t>
            </w:r>
            <w:r w:rsidRPr="000846F5">
              <w:t xml:space="preserve">laboratories </w:t>
            </w:r>
            <w:r w:rsidR="00032E1E" w:rsidRPr="000846F5">
              <w:t xml:space="preserve">with </w:t>
            </w:r>
            <w:r w:rsidRPr="000846F5">
              <w:t xml:space="preserve">PPVs </w:t>
            </w:r>
            <w:r w:rsidR="00D86C8F" w:rsidRPr="000846F5">
              <w:t>above the upper target of 85%</w:t>
            </w:r>
            <w:r w:rsidR="00032E1E" w:rsidRPr="000846F5">
              <w:t xml:space="preserve"> has </w:t>
            </w:r>
            <w:r w:rsidR="002D79B8" w:rsidRPr="000846F5">
              <w:t xml:space="preserve">remained at </w:t>
            </w:r>
            <w:r w:rsidR="00B1424A" w:rsidRPr="000846F5">
              <w:t>three</w:t>
            </w:r>
            <w:r w:rsidRPr="000846F5">
              <w:t xml:space="preserve">. </w:t>
            </w:r>
            <w:r w:rsidR="00B6520A" w:rsidRPr="000846F5">
              <w:t>The proportion of cytology reports with histology available fo</w:t>
            </w:r>
            <w:r w:rsidR="001C27CF" w:rsidRPr="000846F5">
              <w:t>llowing</w:t>
            </w:r>
            <w:r w:rsidR="00B6520A" w:rsidRPr="000846F5">
              <w:t xml:space="preserve"> HSIL or SC </w:t>
            </w:r>
            <w:r w:rsidR="001C27CF" w:rsidRPr="000846F5">
              <w:t xml:space="preserve">results is </w:t>
            </w:r>
            <w:r w:rsidR="00EB1474" w:rsidRPr="000846F5">
              <w:t>similar</w:t>
            </w:r>
            <w:r w:rsidR="001C27CF" w:rsidRPr="000846F5">
              <w:t xml:space="preserve"> </w:t>
            </w:r>
            <w:r w:rsidR="00B6520A" w:rsidRPr="000846F5">
              <w:t>(</w:t>
            </w:r>
            <w:r w:rsidR="00912725" w:rsidRPr="000846F5">
              <w:t>92.7</w:t>
            </w:r>
            <w:r w:rsidR="00B9349A" w:rsidRPr="000846F5">
              <w:t xml:space="preserve">% </w:t>
            </w:r>
            <w:r w:rsidR="00B6520A" w:rsidRPr="000846F5">
              <w:t>in the current report</w:t>
            </w:r>
            <w:r w:rsidR="00101341" w:rsidRPr="000846F5">
              <w:t xml:space="preserve">; </w:t>
            </w:r>
            <w:r w:rsidR="00B1424A" w:rsidRPr="00B226A6">
              <w:t>92.1%</w:t>
            </w:r>
            <w:r w:rsidR="00101341" w:rsidRPr="000846F5">
              <w:t xml:space="preserve"> in the previous</w:t>
            </w:r>
            <w:r w:rsidR="00837024">
              <w:t xml:space="preserve"> </w:t>
            </w:r>
            <w:r w:rsidR="00101341" w:rsidRPr="000846F5">
              <w:t>report</w:t>
            </w:r>
            <w:r w:rsidR="00B6520A" w:rsidRPr="000846F5">
              <w:t>)</w:t>
            </w:r>
            <w:r w:rsidR="00C6445F" w:rsidRPr="000846F5">
              <w:t>.</w:t>
            </w:r>
            <w:r w:rsidR="009712EC">
              <w:t xml:space="preserve"> </w:t>
            </w:r>
            <w:r w:rsidR="00EE381B" w:rsidRPr="000846F5">
              <w:t xml:space="preserve">Trends in the </w:t>
            </w:r>
            <w:r w:rsidR="000037B0" w:rsidRPr="000846F5">
              <w:t xml:space="preserve">positive </w:t>
            </w:r>
            <w:r w:rsidR="00EE381B" w:rsidRPr="000846F5">
              <w:t>predictive value for HSIL and SC cyto</w:t>
            </w:r>
            <w:r w:rsidR="00665230">
              <w:t xml:space="preserve">logy by laboratory are shown </w:t>
            </w:r>
            <w:r w:rsidR="009E6F66">
              <w:rPr>
                <w:szCs w:val="23"/>
              </w:rPr>
              <w:t>i</w:t>
            </w:r>
            <w:r w:rsidR="009E6F66" w:rsidRPr="009E6F66">
              <w:t xml:space="preserve">n </w:t>
            </w:r>
            <w:r w:rsidR="009E6F66" w:rsidRPr="009E6F66">
              <w:fldChar w:fldCharType="begin"/>
            </w:r>
            <w:r w:rsidR="009E6F66" w:rsidRPr="009E6F66">
              <w:instrText xml:space="preserve"> REF _Ref512849221 \h </w:instrText>
            </w:r>
            <w:r w:rsidR="009E6F66">
              <w:instrText xml:space="preserve"> \* MERGEFORMAT </w:instrText>
            </w:r>
            <w:r w:rsidR="009E6F66" w:rsidRPr="009E6F66">
              <w:fldChar w:fldCharType="separate"/>
            </w:r>
            <w:r w:rsidR="00B73FE3" w:rsidRPr="00B73FE3">
              <w:t>Figure 46</w:t>
            </w:r>
            <w:r w:rsidR="009E6F66" w:rsidRPr="009E6F66">
              <w:fldChar w:fldCharType="end"/>
            </w:r>
            <w:r w:rsidR="00665230" w:rsidRPr="00154E58">
              <w:t>.</w:t>
            </w:r>
            <w:r w:rsidR="00665230">
              <w:t xml:space="preserve"> D</w:t>
            </w:r>
            <w:r w:rsidR="007E6824" w:rsidRPr="000846F5">
              <w:t>ecreases in the positive predictive value for HSIL and SC cytology were evident for</w:t>
            </w:r>
            <w:r w:rsidR="00157B4F" w:rsidRPr="000846F5">
              <w:t xml:space="preserve"> </w:t>
            </w:r>
            <w:r w:rsidR="00620D3E" w:rsidRPr="000846F5">
              <w:t xml:space="preserve">two </w:t>
            </w:r>
            <w:r w:rsidR="00157B4F" w:rsidRPr="000846F5">
              <w:t>laboratories</w:t>
            </w:r>
            <w:r w:rsidR="00620D3E" w:rsidRPr="000846F5">
              <w:t>,</w:t>
            </w:r>
            <w:r w:rsidR="00B370A0" w:rsidRPr="000846F5">
              <w:t xml:space="preserve"> </w:t>
            </w:r>
            <w:r w:rsidR="00157B4F" w:rsidRPr="000846F5">
              <w:t>Canterbury Health Laboratories</w:t>
            </w:r>
            <w:r w:rsidR="00620D3E" w:rsidRPr="000846F5">
              <w:t xml:space="preserve"> and Medlab Central</w:t>
            </w:r>
            <w:r w:rsidR="001F013B" w:rsidRPr="000846F5">
              <w:t>.</w:t>
            </w:r>
            <w:r w:rsidR="00CC7C41" w:rsidRPr="000846F5">
              <w:t xml:space="preserve"> </w:t>
            </w:r>
            <w:r w:rsidR="007254E3">
              <w:t>Three l</w:t>
            </w:r>
            <w:r w:rsidR="00620D3E" w:rsidRPr="000846F5">
              <w:t xml:space="preserve">aboratories that </w:t>
            </w:r>
            <w:r w:rsidR="00166E4C" w:rsidRPr="000846F5">
              <w:t>previousl</w:t>
            </w:r>
            <w:r w:rsidR="00B226A6">
              <w:t>y</w:t>
            </w:r>
            <w:r w:rsidR="00166E4C" w:rsidRPr="000846F5">
              <w:t xml:space="preserve"> </w:t>
            </w:r>
            <w:r w:rsidR="007254E3">
              <w:t>had</w:t>
            </w:r>
            <w:r w:rsidR="007254E3" w:rsidRPr="000846F5">
              <w:t xml:space="preserve"> </w:t>
            </w:r>
            <w:r w:rsidR="00620D3E" w:rsidRPr="000846F5">
              <w:t xml:space="preserve">decreases in </w:t>
            </w:r>
            <w:r w:rsidR="00CC7C41" w:rsidRPr="000846F5">
              <w:t xml:space="preserve">positive predictive value for HSIL and SC cytology </w:t>
            </w:r>
            <w:r w:rsidR="00166E4C" w:rsidRPr="000846F5">
              <w:t xml:space="preserve">over </w:t>
            </w:r>
            <w:r w:rsidR="007254E3" w:rsidRPr="000846F5">
              <w:t xml:space="preserve">two or more </w:t>
            </w:r>
            <w:r w:rsidR="00166E4C" w:rsidRPr="000846F5">
              <w:t>consecutive monitoring periods (</w:t>
            </w:r>
            <w:r w:rsidR="00CC7C41" w:rsidRPr="000846F5">
              <w:t>LabPLUS, Pathlab and Southern Community Laboratories</w:t>
            </w:r>
            <w:r w:rsidR="00166E4C" w:rsidRPr="000846F5">
              <w:t xml:space="preserve">) </w:t>
            </w:r>
            <w:r w:rsidR="00D57C17" w:rsidRPr="000846F5">
              <w:t>showed an increase in this monitoring period</w:t>
            </w:r>
            <w:r w:rsidR="0082513B" w:rsidRPr="000846F5">
              <w:t>.</w:t>
            </w:r>
            <w:r w:rsidR="00CC7C41" w:rsidRPr="000846F5">
              <w:t xml:space="preserve"> </w:t>
            </w:r>
          </w:p>
          <w:p w14:paraId="780BA5E5" w14:textId="77777777" w:rsidR="008C3AE0" w:rsidRPr="00C424D9" w:rsidRDefault="008C3AE0" w:rsidP="004C15B6">
            <w:pPr>
              <w:ind w:right="34"/>
              <w:jc w:val="both"/>
            </w:pPr>
          </w:p>
          <w:p w14:paraId="71E83D85" w14:textId="77777777" w:rsidR="000D5EAB" w:rsidRPr="000846F5" w:rsidRDefault="000D5EAB" w:rsidP="00446EF5">
            <w:pPr>
              <w:pStyle w:val="NoSpacing"/>
              <w:rPr>
                <w:b/>
                <w:i/>
                <w:lang w:val="en-NZ"/>
              </w:rPr>
            </w:pPr>
            <w:r w:rsidRPr="000846F5">
              <w:rPr>
                <w:b/>
                <w:i/>
                <w:lang w:val="en-NZ"/>
              </w:rPr>
              <w:t>ASC-H</w:t>
            </w:r>
          </w:p>
          <w:p w14:paraId="758D16EB" w14:textId="2FC7CF9A" w:rsidR="008C3AE0" w:rsidRPr="00D901C5" w:rsidRDefault="008C3AE0" w:rsidP="004C15B6">
            <w:pPr>
              <w:ind w:right="34"/>
              <w:jc w:val="both"/>
            </w:pPr>
            <w:r w:rsidRPr="00C424D9">
              <w:t xml:space="preserve">Positive predictive value for ASC-H </w:t>
            </w:r>
            <w:r w:rsidR="009F6784" w:rsidRPr="005122A5">
              <w:t xml:space="preserve">cytology </w:t>
            </w:r>
            <w:r w:rsidRPr="005122A5">
              <w:t xml:space="preserve">has </w:t>
            </w:r>
            <w:r w:rsidR="00EC286A">
              <w:t>increased</w:t>
            </w:r>
            <w:r w:rsidR="00F46035" w:rsidRPr="00D901C5">
              <w:t>,</w:t>
            </w:r>
            <w:r w:rsidRPr="00D901C5">
              <w:t xml:space="preserve"> from </w:t>
            </w:r>
            <w:r w:rsidR="00C07AC1" w:rsidRPr="00D901C5">
              <w:t>41.2%</w:t>
            </w:r>
            <w:r w:rsidR="00A916D0" w:rsidRPr="00D901C5">
              <w:t xml:space="preserve"> </w:t>
            </w:r>
            <w:r w:rsidR="00B6520A" w:rsidRPr="00D901C5">
              <w:t>to</w:t>
            </w:r>
            <w:r w:rsidR="003C4376" w:rsidRPr="00D901C5">
              <w:t xml:space="preserve"> </w:t>
            </w:r>
            <w:r w:rsidR="00912725" w:rsidRPr="00D901C5">
              <w:t>49.7</w:t>
            </w:r>
            <w:r w:rsidR="00032E1E" w:rsidRPr="00D901C5">
              <w:t>%</w:t>
            </w:r>
            <w:r w:rsidRPr="00D901C5">
              <w:t xml:space="preserve">, however there is no target for this measure. The proportion of </w:t>
            </w:r>
            <w:r w:rsidR="00234C61" w:rsidRPr="00D901C5">
              <w:t xml:space="preserve">ASC-H </w:t>
            </w:r>
            <w:r w:rsidRPr="00D901C5">
              <w:t>cytology re</w:t>
            </w:r>
            <w:r w:rsidR="007025C5" w:rsidRPr="00D901C5">
              <w:t>port</w:t>
            </w:r>
            <w:r w:rsidRPr="00D901C5">
              <w:t xml:space="preserve">s with histology available </w:t>
            </w:r>
            <w:r w:rsidR="00901023">
              <w:t xml:space="preserve">is similar </w:t>
            </w:r>
            <w:r w:rsidR="00F46035" w:rsidRPr="00D901C5">
              <w:t>in the current report compare to the previous monitoring report</w:t>
            </w:r>
            <w:r w:rsidR="00672506" w:rsidRPr="00D901C5">
              <w:t xml:space="preserve"> </w:t>
            </w:r>
            <w:r w:rsidRPr="00D901C5">
              <w:t>(</w:t>
            </w:r>
            <w:r w:rsidR="00912725" w:rsidRPr="00D901C5">
              <w:t>82.7</w:t>
            </w:r>
            <w:r w:rsidR="00F46035" w:rsidRPr="00D901C5">
              <w:t xml:space="preserve">% in current report; </w:t>
            </w:r>
            <w:r w:rsidR="00826B15" w:rsidRPr="00A7612F">
              <w:t>82.4%</w:t>
            </w:r>
            <w:r w:rsidR="00F46035" w:rsidRPr="00D901C5">
              <w:t xml:space="preserve"> in previous report</w:t>
            </w:r>
            <w:r w:rsidR="00180698">
              <w:t xml:space="preserve">; </w:t>
            </w:r>
            <w:r w:rsidR="00180698" w:rsidRPr="00E2080E">
              <w:fldChar w:fldCharType="begin"/>
            </w:r>
            <w:r w:rsidR="00180698" w:rsidRPr="00E2080E">
              <w:instrText xml:space="preserve"> REF _Ref499880797 \h </w:instrText>
            </w:r>
            <w:r w:rsidR="00E2080E">
              <w:instrText xml:space="preserve"> \* MERGEFORMAT </w:instrText>
            </w:r>
            <w:r w:rsidR="00180698" w:rsidRPr="00E2080E">
              <w:fldChar w:fldCharType="separate"/>
            </w:r>
            <w:r w:rsidR="00B73FE3" w:rsidRPr="00C25813">
              <w:t xml:space="preserve">Figure </w:t>
            </w:r>
            <w:r w:rsidR="00B73FE3">
              <w:rPr>
                <w:noProof/>
              </w:rPr>
              <w:t>47</w:t>
            </w:r>
            <w:r w:rsidR="00180698" w:rsidRPr="00E2080E">
              <w:fldChar w:fldCharType="end"/>
            </w:r>
            <w:r w:rsidRPr="00D901C5">
              <w:t>).</w:t>
            </w:r>
            <w:r w:rsidR="001D5A32" w:rsidRPr="00D901C5">
              <w:t xml:space="preserve"> </w:t>
            </w:r>
            <w:r w:rsidR="009B6768" w:rsidRPr="00D901C5">
              <w:t xml:space="preserve">Increases </w:t>
            </w:r>
            <w:r w:rsidR="007E6824" w:rsidRPr="005122A5">
              <w:t xml:space="preserve">in the positive predictive value for ASC-H cytology were evident for </w:t>
            </w:r>
            <w:r w:rsidR="004B242E" w:rsidRPr="005122A5">
              <w:t>all laboratories</w:t>
            </w:r>
            <w:r w:rsidR="007E6824" w:rsidRPr="00D901C5">
              <w:t>.</w:t>
            </w:r>
          </w:p>
          <w:p w14:paraId="40B51C19" w14:textId="77777777" w:rsidR="008C631A" w:rsidRPr="00D901C5" w:rsidRDefault="008C631A" w:rsidP="004C15B6">
            <w:pPr>
              <w:ind w:right="34"/>
              <w:jc w:val="both"/>
            </w:pPr>
          </w:p>
          <w:p w14:paraId="7F03C61E" w14:textId="15995150" w:rsidR="008C631A" w:rsidRPr="000846F5" w:rsidRDefault="008C631A" w:rsidP="00446EF5">
            <w:pPr>
              <w:pStyle w:val="NoSpacing"/>
              <w:rPr>
                <w:b/>
                <w:i/>
                <w:lang w:val="en-NZ"/>
              </w:rPr>
            </w:pPr>
            <w:r w:rsidRPr="000846F5">
              <w:rPr>
                <w:b/>
                <w:i/>
                <w:lang w:val="en-NZ"/>
              </w:rPr>
              <w:t>ASC-H</w:t>
            </w:r>
            <w:r w:rsidR="00A7612F">
              <w:rPr>
                <w:b/>
                <w:i/>
                <w:lang w:val="en-NZ"/>
              </w:rPr>
              <w:t xml:space="preserve"> </w:t>
            </w:r>
            <w:r w:rsidRPr="000846F5">
              <w:rPr>
                <w:b/>
                <w:i/>
                <w:szCs w:val="23"/>
                <w:lang w:val="en-NZ"/>
              </w:rPr>
              <w:t>+</w:t>
            </w:r>
            <w:r w:rsidR="00A7612F">
              <w:rPr>
                <w:b/>
                <w:i/>
                <w:szCs w:val="23"/>
                <w:lang w:val="en-NZ"/>
              </w:rPr>
              <w:t xml:space="preserve"> </w:t>
            </w:r>
            <w:r w:rsidRPr="000846F5">
              <w:rPr>
                <w:b/>
                <w:i/>
                <w:lang w:val="en-NZ"/>
              </w:rPr>
              <w:t>HSIL</w:t>
            </w:r>
            <w:r w:rsidR="00A7612F">
              <w:rPr>
                <w:b/>
                <w:i/>
                <w:lang w:val="en-NZ"/>
              </w:rPr>
              <w:t xml:space="preserve"> </w:t>
            </w:r>
            <w:r w:rsidRPr="000846F5">
              <w:rPr>
                <w:b/>
                <w:i/>
                <w:szCs w:val="23"/>
                <w:lang w:val="en-NZ"/>
              </w:rPr>
              <w:t>+</w:t>
            </w:r>
            <w:r w:rsidR="00A7612F">
              <w:rPr>
                <w:b/>
                <w:i/>
                <w:szCs w:val="23"/>
                <w:lang w:val="en-NZ"/>
              </w:rPr>
              <w:t xml:space="preserve"> </w:t>
            </w:r>
            <w:r w:rsidRPr="000846F5">
              <w:rPr>
                <w:b/>
                <w:i/>
                <w:lang w:val="en-NZ"/>
              </w:rPr>
              <w:t>SC</w:t>
            </w:r>
          </w:p>
          <w:p w14:paraId="4ED46156" w14:textId="67CB8D8E" w:rsidR="008C631A" w:rsidRDefault="008C631A" w:rsidP="004C15B6">
            <w:pPr>
              <w:ind w:right="34"/>
              <w:jc w:val="both"/>
            </w:pPr>
            <w:r w:rsidRPr="00C424D9">
              <w:t xml:space="preserve">The positive predictive value for the combined group ASC-H, HSIL and SC </w:t>
            </w:r>
            <w:r w:rsidR="00812AEA" w:rsidRPr="005122A5">
              <w:t xml:space="preserve">has </w:t>
            </w:r>
            <w:r w:rsidR="002E44CB">
              <w:t>increased</w:t>
            </w:r>
            <w:r w:rsidR="002E44CB" w:rsidRPr="00D901C5">
              <w:t xml:space="preserve"> </w:t>
            </w:r>
            <w:r w:rsidR="00B5680E" w:rsidRPr="00D901C5">
              <w:t>in</w:t>
            </w:r>
            <w:r w:rsidRPr="00D901C5">
              <w:t xml:space="preserve"> the current report </w:t>
            </w:r>
            <w:r w:rsidR="00B84A94" w:rsidRPr="00D901C5">
              <w:t>(</w:t>
            </w:r>
            <w:r w:rsidR="00101341" w:rsidRPr="00D901C5">
              <w:t>to</w:t>
            </w:r>
            <w:r w:rsidR="00FC7B61" w:rsidRPr="00D901C5">
              <w:t xml:space="preserve"> 71.5%</w:t>
            </w:r>
            <w:r w:rsidR="00101341" w:rsidRPr="00D901C5">
              <w:t xml:space="preserve">, compared to </w:t>
            </w:r>
            <w:r w:rsidR="00FC7B61" w:rsidRPr="00D901C5">
              <w:t>68.3%</w:t>
            </w:r>
            <w:r w:rsidR="00101341" w:rsidRPr="00D901C5">
              <w:t xml:space="preserve"> in the previous report</w:t>
            </w:r>
            <w:r w:rsidR="00B84A94" w:rsidRPr="00D901C5">
              <w:t>)</w:t>
            </w:r>
            <w:r w:rsidR="0062115F" w:rsidRPr="00D901C5">
              <w:t>. Note that</w:t>
            </w:r>
            <w:r w:rsidRPr="00D901C5">
              <w:t xml:space="preserve"> there </w:t>
            </w:r>
            <w:r w:rsidR="007254E3">
              <w:t>is</w:t>
            </w:r>
            <w:r w:rsidRPr="00D901C5">
              <w:t xml:space="preserve"> no target for the positive predictive value of th</w:t>
            </w:r>
            <w:r w:rsidR="0062115F" w:rsidRPr="00D901C5">
              <w:t>is</w:t>
            </w:r>
            <w:r w:rsidRPr="00D901C5">
              <w:t xml:space="preserve"> combined group.</w:t>
            </w:r>
            <w:r w:rsidR="001D5A32" w:rsidRPr="00D901C5">
              <w:t xml:space="preserve"> </w:t>
            </w:r>
            <w:r w:rsidR="00EE381B" w:rsidRPr="000846F5">
              <w:t>Trends in the p</w:t>
            </w:r>
            <w:r w:rsidR="00EE381B" w:rsidRPr="00C424D9">
              <w:t xml:space="preserve">ositive predictive value </w:t>
            </w:r>
            <w:r w:rsidR="00EE381B" w:rsidRPr="000846F5">
              <w:t xml:space="preserve">for the combined group ASC-H, HSIL and SC </w:t>
            </w:r>
            <w:r w:rsidR="00EE381B" w:rsidRPr="00C424D9">
              <w:t>cytology</w:t>
            </w:r>
            <w:r w:rsidR="00EE381B" w:rsidRPr="000846F5">
              <w:t xml:space="preserve"> by laborat</w:t>
            </w:r>
            <w:r w:rsidR="00EE381B" w:rsidRPr="00C424D9">
              <w:t xml:space="preserve">ory are </w:t>
            </w:r>
            <w:r w:rsidR="00EE381B" w:rsidRPr="00E2080E">
              <w:t>shown in</w:t>
            </w:r>
            <w:r w:rsidR="00180698" w:rsidRPr="00E2080E">
              <w:t xml:space="preserve"> </w:t>
            </w:r>
            <w:r w:rsidR="00180698" w:rsidRPr="00E2080E">
              <w:fldChar w:fldCharType="begin"/>
            </w:r>
            <w:r w:rsidR="00180698" w:rsidRPr="00E2080E">
              <w:instrText xml:space="preserve"> REF _Ref499880609 \h </w:instrText>
            </w:r>
            <w:r w:rsidR="00E2080E">
              <w:instrText xml:space="preserve"> \* MERGEFORMAT </w:instrText>
            </w:r>
            <w:r w:rsidR="00180698" w:rsidRPr="00E2080E">
              <w:fldChar w:fldCharType="separate"/>
            </w:r>
            <w:r w:rsidR="00B73FE3" w:rsidRPr="00C25813">
              <w:t xml:space="preserve">Figure </w:t>
            </w:r>
            <w:r w:rsidR="00B73FE3">
              <w:rPr>
                <w:noProof/>
              </w:rPr>
              <w:t>48</w:t>
            </w:r>
            <w:r w:rsidR="00180698" w:rsidRPr="00E2080E">
              <w:fldChar w:fldCharType="end"/>
            </w:r>
            <w:r w:rsidR="00EE381B" w:rsidRPr="00E2080E">
              <w:t>.</w:t>
            </w:r>
            <w:r w:rsidR="007E6824" w:rsidRPr="00C424D9">
              <w:t xml:space="preserve"> </w:t>
            </w:r>
            <w:r w:rsidR="00E6112B" w:rsidRPr="005122A5">
              <w:t xml:space="preserve">Increases </w:t>
            </w:r>
            <w:r w:rsidR="007E6824" w:rsidRPr="005122A5">
              <w:t xml:space="preserve">in the positive predictive value for the combined group of ASC-H, HSIL and SC cytology were evident for </w:t>
            </w:r>
            <w:r w:rsidR="009D2C13" w:rsidRPr="00D901C5">
              <w:t>all laboratories except Canterbury Hea</w:t>
            </w:r>
            <w:r w:rsidR="003C4376" w:rsidRPr="00D901C5">
              <w:t>lth Laboratories</w:t>
            </w:r>
            <w:r w:rsidR="007E6824" w:rsidRPr="00D901C5">
              <w:t>.</w:t>
            </w:r>
          </w:p>
          <w:p w14:paraId="7E16C041" w14:textId="77777777" w:rsidR="009E6F66" w:rsidRPr="00D901C5" w:rsidRDefault="009E6F66" w:rsidP="004C15B6">
            <w:pPr>
              <w:ind w:right="34"/>
              <w:jc w:val="both"/>
            </w:pPr>
          </w:p>
          <w:p w14:paraId="56673732" w14:textId="77777777" w:rsidR="000D5EAB" w:rsidRPr="000846F5" w:rsidRDefault="000D5EAB" w:rsidP="00446EF5">
            <w:pPr>
              <w:pStyle w:val="NoSpacing"/>
              <w:rPr>
                <w:b/>
                <w:i/>
                <w:lang w:val="en-NZ"/>
              </w:rPr>
            </w:pPr>
            <w:r w:rsidRPr="000846F5">
              <w:rPr>
                <w:b/>
                <w:i/>
                <w:lang w:val="en-NZ"/>
              </w:rPr>
              <w:t>Glandular abnormalities</w:t>
            </w:r>
          </w:p>
          <w:p w14:paraId="50BD510E" w14:textId="247FC6CB" w:rsidR="008C3AE0" w:rsidRPr="000846F5" w:rsidRDefault="008C3AE0" w:rsidP="004C15B6">
            <w:pPr>
              <w:ind w:right="34"/>
              <w:jc w:val="both"/>
            </w:pPr>
            <w:r w:rsidRPr="00C424D9">
              <w:t xml:space="preserve">The positive predictive value of glandular abnormalities </w:t>
            </w:r>
            <w:r w:rsidR="0086738A" w:rsidRPr="005122A5">
              <w:t xml:space="preserve">increased </w:t>
            </w:r>
            <w:r w:rsidRPr="005122A5">
              <w:t xml:space="preserve">(from </w:t>
            </w:r>
            <w:r w:rsidR="00FA4864" w:rsidRPr="002E44CB">
              <w:t>44.9%</w:t>
            </w:r>
            <w:r w:rsidR="009712EC">
              <w:t xml:space="preserve"> </w:t>
            </w:r>
            <w:r w:rsidRPr="00D901C5">
              <w:t xml:space="preserve">in the previous report to </w:t>
            </w:r>
            <w:r w:rsidR="00912725" w:rsidRPr="00D901C5">
              <w:t>46.1</w:t>
            </w:r>
            <w:r w:rsidR="00032E1E" w:rsidRPr="00D901C5">
              <w:t>%</w:t>
            </w:r>
            <w:r w:rsidR="002E44CB">
              <w:t xml:space="preserve"> </w:t>
            </w:r>
            <w:r w:rsidRPr="00D901C5">
              <w:t xml:space="preserve">in the current report). </w:t>
            </w:r>
            <w:r w:rsidR="00D963CE" w:rsidRPr="00D901C5">
              <w:t>C</w:t>
            </w:r>
            <w:r w:rsidRPr="00D901C5">
              <w:t xml:space="preserve">ompared to both ASC-H </w:t>
            </w:r>
            <w:r w:rsidR="00A54612" w:rsidRPr="00D901C5">
              <w:t>cytology</w:t>
            </w:r>
            <w:r w:rsidRPr="00D901C5">
              <w:t xml:space="preserve">, and the combined group of HSIL and SC </w:t>
            </w:r>
            <w:r w:rsidR="00A54612" w:rsidRPr="00D901C5">
              <w:t>cytology</w:t>
            </w:r>
            <w:r w:rsidRPr="00D901C5">
              <w:t xml:space="preserve">, there are far fewer glandular abnormalities, </w:t>
            </w:r>
            <w:r w:rsidR="00A54612" w:rsidRPr="00D901C5">
              <w:t xml:space="preserve">and </w:t>
            </w:r>
            <w:r w:rsidRPr="00D901C5">
              <w:t xml:space="preserve">an even smaller number with histology available. The proportion of glandular abnormalities with histology available </w:t>
            </w:r>
            <w:r w:rsidR="00032E1E" w:rsidRPr="00D901C5">
              <w:t>(</w:t>
            </w:r>
            <w:r w:rsidR="00912725" w:rsidRPr="00D901C5">
              <w:t>74.1</w:t>
            </w:r>
            <w:r w:rsidR="00032E1E" w:rsidRPr="00D901C5">
              <w:t xml:space="preserve">%) is </w:t>
            </w:r>
            <w:r w:rsidR="0086738A" w:rsidRPr="00D901C5">
              <w:t xml:space="preserve">higher </w:t>
            </w:r>
            <w:r w:rsidR="003C501D" w:rsidRPr="00D901C5">
              <w:t>than</w:t>
            </w:r>
            <w:r w:rsidR="00032E1E" w:rsidRPr="00D901C5">
              <w:t xml:space="preserve"> that in the previous </w:t>
            </w:r>
            <w:r w:rsidR="00325D57" w:rsidRPr="00D901C5">
              <w:t>monitoring</w:t>
            </w:r>
            <w:r w:rsidR="00032E1E" w:rsidRPr="00D901C5">
              <w:t xml:space="preserve"> period</w:t>
            </w:r>
            <w:r w:rsidRPr="00D901C5">
              <w:t xml:space="preserve"> </w:t>
            </w:r>
            <w:r w:rsidR="0086738A" w:rsidRPr="00D901C5">
              <w:t>(</w:t>
            </w:r>
            <w:r w:rsidR="006D73C4" w:rsidRPr="002E44CB">
              <w:t>68.3%</w:t>
            </w:r>
            <w:r w:rsidR="0086738A" w:rsidRPr="002E44CB">
              <w:t>)</w:t>
            </w:r>
            <w:r w:rsidRPr="002E44CB">
              <w:t>,</w:t>
            </w:r>
            <w:r w:rsidRPr="00D901C5">
              <w:t xml:space="preserve"> </w:t>
            </w:r>
            <w:r w:rsidR="002E44CB">
              <w:t>however</w:t>
            </w:r>
            <w:r w:rsidR="002E44CB" w:rsidRPr="00D901C5">
              <w:t xml:space="preserve"> </w:t>
            </w:r>
            <w:r w:rsidR="00D963CE" w:rsidRPr="00D901C5">
              <w:t>remain</w:t>
            </w:r>
            <w:r w:rsidRPr="00D901C5">
              <w:t>s less than that for ASC-H (</w:t>
            </w:r>
            <w:r w:rsidR="00912725" w:rsidRPr="00D901C5">
              <w:t>82.7</w:t>
            </w:r>
            <w:r w:rsidR="00032E1E" w:rsidRPr="00D901C5">
              <w:t>%</w:t>
            </w:r>
            <w:r w:rsidR="00017577" w:rsidRPr="00D901C5">
              <w:t>) and HSIL</w:t>
            </w:r>
            <w:r w:rsidR="002C3684" w:rsidRPr="00D901C5">
              <w:t xml:space="preserve"> </w:t>
            </w:r>
            <w:r w:rsidR="00017577" w:rsidRPr="00D901C5">
              <w:t>+</w:t>
            </w:r>
            <w:r w:rsidR="002C3684" w:rsidRPr="00D901C5">
              <w:t xml:space="preserve"> </w:t>
            </w:r>
            <w:r w:rsidR="00017577" w:rsidRPr="00D901C5">
              <w:t>SC (</w:t>
            </w:r>
            <w:r w:rsidR="00912725" w:rsidRPr="00D901C5">
              <w:t>92.7</w:t>
            </w:r>
            <w:r w:rsidR="00032E1E" w:rsidRPr="00D901C5">
              <w:t>%</w:t>
            </w:r>
            <w:r w:rsidRPr="00D901C5">
              <w:t>).</w:t>
            </w:r>
            <w:r w:rsidR="001D5A32" w:rsidRPr="00D901C5">
              <w:t xml:space="preserve"> </w:t>
            </w:r>
            <w:r w:rsidR="006315F3" w:rsidRPr="00D901C5">
              <w:t>As a result, the positive predictive value of glandular abnormalities is more prone</w:t>
            </w:r>
            <w:r w:rsidR="006315F3" w:rsidRPr="000846F5">
              <w:t xml:space="preserve"> </w:t>
            </w:r>
            <w:r w:rsidR="00B42015" w:rsidRPr="00C424D9">
              <w:t>to</w:t>
            </w:r>
            <w:r w:rsidR="006315F3" w:rsidRPr="005122A5">
              <w:t xml:space="preserve"> fluctuations than positive predictive values for </w:t>
            </w:r>
            <w:r w:rsidR="003C4376" w:rsidRPr="005122A5">
              <w:t>other high grade abnormal</w:t>
            </w:r>
            <w:r w:rsidR="003C4376" w:rsidRPr="00D901C5">
              <w:t>ities.</w:t>
            </w:r>
            <w:r w:rsidR="006315F3" w:rsidRPr="00D901C5">
              <w:t xml:space="preserve"> </w:t>
            </w:r>
            <w:r w:rsidR="00184B1D" w:rsidRPr="00D901C5">
              <w:t>Due to the small number of samples involved, glandular abnormalities were not analysed in further detail</w:t>
            </w:r>
            <w:r w:rsidR="00101341" w:rsidRPr="00D901C5">
              <w:t xml:space="preserve"> by laboratory</w:t>
            </w:r>
            <w:r w:rsidR="00184B1D" w:rsidRPr="00D901C5">
              <w:t>.</w:t>
            </w:r>
          </w:p>
          <w:p w14:paraId="09DB6267" w14:textId="77777777" w:rsidR="004E489C" w:rsidRPr="00C424D9" w:rsidRDefault="004E489C" w:rsidP="00DE16F5">
            <w:pPr>
              <w:ind w:right="544"/>
              <w:jc w:val="both"/>
            </w:pPr>
          </w:p>
        </w:tc>
      </w:tr>
      <w:tr w:rsidR="00CA24DD" w:rsidRPr="00D901C5" w14:paraId="775AC982" w14:textId="77777777" w:rsidTr="0037211E">
        <w:tc>
          <w:tcPr>
            <w:tcW w:w="1791" w:type="dxa"/>
          </w:tcPr>
          <w:p w14:paraId="72CB7D58" w14:textId="77777777" w:rsidR="00CA24DD" w:rsidRPr="00D901C5" w:rsidRDefault="00CA24DD" w:rsidP="00DE16F5">
            <w:pPr>
              <w:spacing w:before="120"/>
              <w:ind w:right="544"/>
              <w:jc w:val="both"/>
              <w:rPr>
                <w:b/>
              </w:rPr>
            </w:pPr>
            <w:r w:rsidRPr="00D901C5">
              <w:rPr>
                <w:b/>
              </w:rPr>
              <w:t>Comments</w:t>
            </w:r>
          </w:p>
        </w:tc>
        <w:tc>
          <w:tcPr>
            <w:tcW w:w="7623" w:type="dxa"/>
          </w:tcPr>
          <w:p w14:paraId="039499ED" w14:textId="7527C83F" w:rsidR="00CA24DD" w:rsidRPr="00D901C5" w:rsidRDefault="00EF7152" w:rsidP="004C15B6">
            <w:pPr>
              <w:spacing w:before="120"/>
              <w:ind w:right="34"/>
              <w:jc w:val="both"/>
            </w:pPr>
            <w:r w:rsidRPr="00D901C5">
              <w:t xml:space="preserve">This estimate does not take into account cytology predicting HSIL for which there is no histology available. Histology may be unavailable because the woman does not attend for follow-up colposcopy, or </w:t>
            </w:r>
            <w:r w:rsidR="0035243D" w:rsidRPr="00D901C5">
              <w:t xml:space="preserve">a biopsy </w:t>
            </w:r>
            <w:r w:rsidRPr="00D901C5">
              <w:t>may not be taken if the co</w:t>
            </w:r>
            <w:r w:rsidR="003C4376" w:rsidRPr="00D901C5">
              <w:t>lposcopic impression is normal.</w:t>
            </w:r>
            <w:r w:rsidRPr="00D901C5">
              <w:t xml:space="preserve"> When </w:t>
            </w:r>
            <w:r w:rsidR="007434A6">
              <w:t xml:space="preserve">the monitoring period for this indicator is after </w:t>
            </w:r>
            <w:r w:rsidR="00BD2C11">
              <w:t xml:space="preserve">all DHBs </w:t>
            </w:r>
            <w:r w:rsidR="004E159B">
              <w:t>have</w:t>
            </w:r>
            <w:r w:rsidR="00BD2C11">
              <w:t xml:space="preserve"> </w:t>
            </w:r>
            <w:r w:rsidR="007434A6">
              <w:t xml:space="preserve">started </w:t>
            </w:r>
            <w:r w:rsidR="00BD2C11">
              <w:t xml:space="preserve">reporting in accordance the </w:t>
            </w:r>
            <w:r w:rsidR="007434A6">
              <w:t>2013 Colposcopy Standards (September 2017)</w:t>
            </w:r>
            <w:r w:rsidRPr="00D901C5">
              <w:t xml:space="preserve">, it </w:t>
            </w:r>
            <w:r w:rsidR="00DD4527">
              <w:t>should</w:t>
            </w:r>
            <w:r w:rsidR="007434A6">
              <w:t xml:space="preserve"> be </w:t>
            </w:r>
            <w:r w:rsidRPr="00D901C5">
              <w:t>possible to better distinguish between these two possibilities.</w:t>
            </w:r>
            <w:r w:rsidR="006C45C3">
              <w:t xml:space="preserve"> This can also be examined by calculating the </w:t>
            </w:r>
            <w:r w:rsidR="006C45C3" w:rsidRPr="006C45C3">
              <w:t xml:space="preserve">probability of a high grade histological report (CIN 2/3 or higher) </w:t>
            </w:r>
            <w:r w:rsidR="006C45C3">
              <w:t>among all women attending colposcopy after a high grade cytology report (rather than only among the subset of women where a biopsy is taken).</w:t>
            </w:r>
            <w:r w:rsidR="00B21643">
              <w:t xml:space="preserve"> These results are presented in </w:t>
            </w:r>
            <w:r w:rsidR="00B21643">
              <w:fldChar w:fldCharType="begin"/>
            </w:r>
            <w:r w:rsidR="00B21643">
              <w:instrText xml:space="preserve"> REF _Ref422491337 \h </w:instrText>
            </w:r>
            <w:r w:rsidR="00B21643">
              <w:fldChar w:fldCharType="separate"/>
            </w:r>
            <w:r w:rsidR="00B73FE3" w:rsidRPr="003821E5">
              <w:t xml:space="preserve">Figure </w:t>
            </w:r>
            <w:r w:rsidR="00B73FE3">
              <w:rPr>
                <w:bCs/>
                <w:noProof/>
              </w:rPr>
              <w:t>85</w:t>
            </w:r>
            <w:r w:rsidR="00B21643">
              <w:fldChar w:fldCharType="end"/>
            </w:r>
            <w:r w:rsidR="00B21643">
              <w:t>, and compared with those for women with low grade cytology results with a positive HPV triage test.</w:t>
            </w:r>
            <w:r w:rsidR="009712EC">
              <w:t xml:space="preserve"> </w:t>
            </w:r>
          </w:p>
          <w:p w14:paraId="76E1BD6F" w14:textId="77777777" w:rsidR="00CA24DD" w:rsidRPr="00D901C5" w:rsidRDefault="00CA24DD" w:rsidP="004C15B6">
            <w:pPr>
              <w:ind w:right="34"/>
              <w:jc w:val="both"/>
            </w:pPr>
          </w:p>
          <w:p w14:paraId="4D2D4F33" w14:textId="56906FBD" w:rsidR="004C3BAC" w:rsidRPr="00D901C5" w:rsidRDefault="004C3BAC" w:rsidP="004C15B6">
            <w:pPr>
              <w:ind w:right="34"/>
              <w:jc w:val="both"/>
            </w:pPr>
            <w:r w:rsidRPr="00D901C5">
              <w:t>The calculations also do not discriminate between cytology taken as a screening or diagnostic test</w:t>
            </w:r>
            <w:r w:rsidR="003C4376" w:rsidRPr="00D901C5">
              <w:t>.</w:t>
            </w:r>
            <w:r w:rsidR="00A54612" w:rsidRPr="00D901C5">
              <w:t xml:space="preserve"> This</w:t>
            </w:r>
            <w:r w:rsidRPr="00D901C5">
              <w:t xml:space="preserve"> may be a contributing factor for some </w:t>
            </w:r>
            <w:r w:rsidR="00730D98" w:rsidRPr="00D901C5">
              <w:t>laboratories</w:t>
            </w:r>
            <w:r w:rsidRPr="00D901C5">
              <w:t xml:space="preserve"> with a </w:t>
            </w:r>
            <w:r w:rsidR="00A54612" w:rsidRPr="00D901C5">
              <w:t xml:space="preserve">PPV </w:t>
            </w:r>
            <w:r w:rsidR="007254E3">
              <w:t>that</w:t>
            </w:r>
            <w:r w:rsidR="00A54612" w:rsidRPr="00D901C5">
              <w:t xml:space="preserve"> is </w:t>
            </w:r>
            <w:r w:rsidRPr="00D901C5">
              <w:t xml:space="preserve">higher than </w:t>
            </w:r>
            <w:r w:rsidR="00A54612" w:rsidRPr="00D901C5">
              <w:t xml:space="preserve">the upper end of the </w:t>
            </w:r>
            <w:r w:rsidRPr="00D901C5">
              <w:t xml:space="preserve">target </w:t>
            </w:r>
            <w:r w:rsidR="00A54612" w:rsidRPr="00D901C5">
              <w:t>range</w:t>
            </w:r>
            <w:r w:rsidR="00AF6A4E" w:rsidRPr="00D901C5">
              <w:t>, particularly where the colposcop</w:t>
            </w:r>
            <w:r w:rsidR="00F952B6" w:rsidRPr="00D901C5">
              <w:t>ically-</w:t>
            </w:r>
            <w:r w:rsidR="00AF6A4E" w:rsidRPr="00D901C5">
              <w:t>directed cytology and corresponding histology are reported by the same laboratory as best management practice</w:t>
            </w:r>
            <w:r w:rsidR="003C4376" w:rsidRPr="00D901C5">
              <w:t>.</w:t>
            </w:r>
            <w:r w:rsidR="00F952B6" w:rsidRPr="00D901C5">
              <w:t xml:space="preserve"> </w:t>
            </w:r>
            <w:r w:rsidR="002A422A" w:rsidRPr="00D901C5">
              <w:t>Analysis separating community vs clinic</w:t>
            </w:r>
            <w:r w:rsidR="00BB75D5" w:rsidRPr="00D901C5">
              <w:t xml:space="preserve"> </w:t>
            </w:r>
            <w:r w:rsidR="002A422A" w:rsidRPr="00D901C5">
              <w:t>derived cytology</w:t>
            </w:r>
            <w:r w:rsidR="00AB5154" w:rsidRPr="00D901C5">
              <w:t xml:space="preserve"> </w:t>
            </w:r>
            <w:r w:rsidR="002A422A" w:rsidRPr="00D901C5">
              <w:t xml:space="preserve">would provide a clearer picture of </w:t>
            </w:r>
            <w:r w:rsidR="003C501D" w:rsidRPr="00D901C5">
              <w:t>positive predictive value</w:t>
            </w:r>
            <w:r w:rsidR="002A422A" w:rsidRPr="00D901C5">
              <w:t xml:space="preserve"> </w:t>
            </w:r>
            <w:r w:rsidR="00974E7E" w:rsidRPr="00D901C5">
              <w:t xml:space="preserve">(and other reporting categories) </w:t>
            </w:r>
            <w:r w:rsidR="002A422A" w:rsidRPr="00D901C5">
              <w:t>in a screening setting</w:t>
            </w:r>
            <w:r w:rsidR="00F952B6" w:rsidRPr="00D901C5">
              <w:t>.</w:t>
            </w:r>
          </w:p>
          <w:p w14:paraId="5E442560" w14:textId="77777777" w:rsidR="00CA24DD" w:rsidRPr="00D901C5" w:rsidRDefault="00CA24DD" w:rsidP="00640C41">
            <w:pPr>
              <w:ind w:right="34"/>
              <w:jc w:val="both"/>
            </w:pPr>
          </w:p>
        </w:tc>
      </w:tr>
    </w:tbl>
    <w:p w14:paraId="7CDB8211" w14:textId="75BDDB1B" w:rsidR="00B33B73" w:rsidRPr="00C25813" w:rsidRDefault="00077646" w:rsidP="00CE73E5">
      <w:pPr>
        <w:pStyle w:val="Caption"/>
        <w:spacing w:after="80"/>
        <w:ind w:right="-23"/>
        <w:jc w:val="both"/>
      </w:pPr>
      <w:bookmarkStart w:id="449" w:name="_Ref275861149"/>
      <w:r w:rsidRPr="00D901C5">
        <w:br w:type="page"/>
      </w:r>
      <w:bookmarkStart w:id="450" w:name="_Ref497726097"/>
      <w:bookmarkStart w:id="451" w:name="_Toc459126405"/>
      <w:bookmarkStart w:id="452" w:name="_Toc469398422"/>
      <w:bookmarkStart w:id="453" w:name="_Toc454287261"/>
      <w:bookmarkStart w:id="454" w:name="_Toc475605303"/>
      <w:bookmarkStart w:id="455" w:name="_Toc509928616"/>
      <w:r w:rsidR="00C65151" w:rsidRPr="00C25813">
        <w:t>Figure</w:t>
      </w:r>
      <w:r w:rsidR="00CA24DD" w:rsidRPr="00C25813">
        <w:t xml:space="preserve"> </w:t>
      </w:r>
      <w:r w:rsidR="00F55F28" w:rsidRPr="00C25813">
        <w:fldChar w:fldCharType="begin"/>
      </w:r>
      <w:r w:rsidR="00F55F28" w:rsidRPr="00C25813">
        <w:instrText xml:space="preserve"> SEQ Figure \* ARABIC </w:instrText>
      </w:r>
      <w:r w:rsidR="00F55F28" w:rsidRPr="00C25813">
        <w:fldChar w:fldCharType="separate"/>
      </w:r>
      <w:r w:rsidR="00B73FE3">
        <w:rPr>
          <w:noProof/>
        </w:rPr>
        <w:t>44</w:t>
      </w:r>
      <w:r w:rsidR="00F55F28" w:rsidRPr="00C25813">
        <w:rPr>
          <w:noProof/>
        </w:rPr>
        <w:fldChar w:fldCharType="end"/>
      </w:r>
      <w:bookmarkEnd w:id="449"/>
      <w:bookmarkEnd w:id="450"/>
      <w:r w:rsidR="00CA24DD" w:rsidRPr="00C25813">
        <w:t xml:space="preserve"> - Positive predictive value for CIN</w:t>
      </w:r>
      <w:r w:rsidR="00692301" w:rsidRPr="00C25813">
        <w:t xml:space="preserve"> </w:t>
      </w:r>
      <w:r w:rsidR="00CA24DD" w:rsidRPr="00C25813">
        <w:t>2+ in women with HSIL or SC cytology reports</w:t>
      </w:r>
      <w:r w:rsidR="004633F1" w:rsidRPr="00C25813">
        <w:t xml:space="preserve"> (cytology in</w:t>
      </w:r>
      <w:r w:rsidR="00055A00" w:rsidRPr="00C25813">
        <w:rPr>
          <w:szCs w:val="23"/>
        </w:rPr>
        <w:t xml:space="preserve"> 1 July to 31 December 2016</w:t>
      </w:r>
      <w:r w:rsidR="004633F1" w:rsidRPr="00C25813">
        <w:t>),</w:t>
      </w:r>
      <w:r w:rsidR="00CA24DD" w:rsidRPr="00C25813">
        <w:t xml:space="preserve"> by laboratory</w:t>
      </w:r>
      <w:bookmarkEnd w:id="451"/>
      <w:bookmarkEnd w:id="452"/>
      <w:bookmarkEnd w:id="453"/>
      <w:bookmarkEnd w:id="454"/>
      <w:bookmarkEnd w:id="455"/>
    </w:p>
    <w:p w14:paraId="53856C9E" w14:textId="6CB0E85F" w:rsidR="00180698" w:rsidRPr="009E6F66" w:rsidRDefault="00C135E3" w:rsidP="009E6F66">
      <w:r w:rsidRPr="00C25813">
        <w:rPr>
          <w:noProof/>
          <w:lang w:eastAsia="en-NZ"/>
        </w:rPr>
        <w:drawing>
          <wp:inline distT="0" distB="0" distL="0" distR="0" wp14:anchorId="775B895F" wp14:editId="796755EF">
            <wp:extent cx="5627370" cy="3651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r w:rsidR="002D3EC8" w:rsidRPr="009E6F66">
        <w:rPr>
          <w:i/>
          <w:sz w:val="20"/>
          <w:szCs w:val="20"/>
          <w:lang w:eastAsia="en-AU"/>
        </w:rPr>
        <w:t>Target: 65% - 8</w:t>
      </w:r>
      <w:r w:rsidR="00476DDF" w:rsidRPr="009E6F66">
        <w:rPr>
          <w:i/>
          <w:sz w:val="20"/>
          <w:szCs w:val="20"/>
          <w:lang w:eastAsia="en-AU"/>
        </w:rPr>
        <w:t>5</w:t>
      </w:r>
      <w:r w:rsidR="002D3EC8" w:rsidRPr="009E6F66">
        <w:rPr>
          <w:i/>
          <w:sz w:val="20"/>
          <w:szCs w:val="20"/>
          <w:lang w:eastAsia="en-AU"/>
        </w:rPr>
        <w:t>%.</w:t>
      </w:r>
      <w:r w:rsidR="002D3EC8" w:rsidRPr="00C25813">
        <w:rPr>
          <w:lang w:eastAsia="en-AU"/>
        </w:rPr>
        <w:t xml:space="preserve"> </w:t>
      </w:r>
      <w:bookmarkStart w:id="456" w:name="_Ref296608671"/>
      <w:bookmarkStart w:id="457" w:name="_Ref482778870"/>
      <w:bookmarkStart w:id="458" w:name="_Toc459126406"/>
      <w:bookmarkStart w:id="459" w:name="_Toc469398423"/>
      <w:bookmarkStart w:id="460" w:name="_Toc454287262"/>
      <w:bookmarkStart w:id="461" w:name="_Toc475605304"/>
    </w:p>
    <w:p w14:paraId="1B95BEC0" w14:textId="77777777" w:rsidR="00180698" w:rsidRPr="009E6F66" w:rsidRDefault="00180698" w:rsidP="009E6F66"/>
    <w:p w14:paraId="6C2BB9E1" w14:textId="476F9A9B" w:rsidR="00F1457D" w:rsidRPr="00C25813" w:rsidRDefault="00C65151" w:rsidP="00CE73E5">
      <w:pPr>
        <w:pStyle w:val="Caption"/>
        <w:spacing w:after="80"/>
        <w:ind w:right="-23"/>
        <w:jc w:val="both"/>
      </w:pPr>
      <w:bookmarkStart w:id="462" w:name="_Ref512847738"/>
      <w:bookmarkStart w:id="463" w:name="_Toc509928617"/>
      <w:r w:rsidRPr="00C25813">
        <w:t>Figure</w:t>
      </w:r>
      <w:r w:rsidR="00F1457D" w:rsidRPr="00C25813">
        <w:t xml:space="preserve"> </w:t>
      </w:r>
      <w:r w:rsidR="00F55F28" w:rsidRPr="00C25813">
        <w:fldChar w:fldCharType="begin"/>
      </w:r>
      <w:r w:rsidR="00F55F28" w:rsidRPr="00C25813">
        <w:instrText xml:space="preserve"> SEQ Figure \* ARABIC </w:instrText>
      </w:r>
      <w:r w:rsidR="00F55F28" w:rsidRPr="00C25813">
        <w:fldChar w:fldCharType="separate"/>
      </w:r>
      <w:r w:rsidR="00B73FE3">
        <w:rPr>
          <w:noProof/>
        </w:rPr>
        <w:t>45</w:t>
      </w:r>
      <w:r w:rsidR="00F55F28" w:rsidRPr="00C25813">
        <w:fldChar w:fldCharType="end"/>
      </w:r>
      <w:bookmarkEnd w:id="456"/>
      <w:bookmarkEnd w:id="457"/>
      <w:bookmarkEnd w:id="462"/>
      <w:r w:rsidR="00F1457D" w:rsidRPr="00C25813">
        <w:t xml:space="preserve"> - Positive predictive value for CIN</w:t>
      </w:r>
      <w:r w:rsidR="00692301" w:rsidRPr="00C25813">
        <w:t xml:space="preserve"> </w:t>
      </w:r>
      <w:r w:rsidR="00F1457D" w:rsidRPr="00C25813">
        <w:t>2+ in women with other high grade cytology results</w:t>
      </w:r>
      <w:r w:rsidR="004633F1" w:rsidRPr="00C25813">
        <w:t xml:space="preserve"> (cytology in</w:t>
      </w:r>
      <w:r w:rsidR="00FB4D91" w:rsidRPr="00C25813">
        <w:t xml:space="preserve"> 1 July to 31 December 2016</w:t>
      </w:r>
      <w:r w:rsidR="004633F1" w:rsidRPr="00C25813">
        <w:t>)</w:t>
      </w:r>
      <w:r w:rsidR="00F1457D" w:rsidRPr="00C25813">
        <w:t>, by laboratory</w:t>
      </w:r>
      <w:bookmarkEnd w:id="458"/>
      <w:bookmarkEnd w:id="459"/>
      <w:bookmarkEnd w:id="460"/>
      <w:bookmarkEnd w:id="461"/>
      <w:bookmarkEnd w:id="463"/>
    </w:p>
    <w:p w14:paraId="235C0324" w14:textId="77777777" w:rsidR="00180698" w:rsidRPr="009E6F66" w:rsidRDefault="00180698" w:rsidP="00B349A0">
      <w:bookmarkStart w:id="464" w:name="_Ref460317583"/>
      <w:bookmarkStart w:id="465" w:name="_Toc469398424"/>
      <w:r w:rsidRPr="00C25813">
        <w:rPr>
          <w:noProof/>
          <w:lang w:eastAsia="en-NZ"/>
        </w:rPr>
        <w:drawing>
          <wp:inline distT="0" distB="0" distL="0" distR="0" wp14:anchorId="209E5A7D" wp14:editId="7602272E">
            <wp:extent cx="5633085" cy="364553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bookmarkStart w:id="466" w:name="_Ref482778905"/>
      <w:bookmarkStart w:id="467" w:name="_Toc475605305"/>
    </w:p>
    <w:p w14:paraId="25D7AC1C" w14:textId="0A4371A0" w:rsidR="009B7AFD" w:rsidRPr="00B349A0" w:rsidRDefault="00BA3E25" w:rsidP="00B349A0">
      <w:pPr>
        <w:rPr>
          <w:b/>
          <w:sz w:val="20"/>
          <w:szCs w:val="20"/>
        </w:rPr>
      </w:pPr>
      <w:r w:rsidRPr="00B349A0">
        <w:br w:type="page"/>
      </w:r>
      <w:bookmarkStart w:id="468" w:name="_Ref512849221"/>
      <w:bookmarkStart w:id="469" w:name="_Toc509928618"/>
      <w:r w:rsidR="00C65151" w:rsidRPr="00B349A0">
        <w:rPr>
          <w:b/>
          <w:sz w:val="20"/>
          <w:szCs w:val="20"/>
        </w:rPr>
        <w:t>Figure</w:t>
      </w:r>
      <w:r w:rsidR="009B7AFD" w:rsidRPr="00B349A0">
        <w:rPr>
          <w:b/>
          <w:sz w:val="20"/>
          <w:szCs w:val="20"/>
        </w:rPr>
        <w:t xml:space="preserve"> </w:t>
      </w:r>
      <w:r w:rsidR="00F55F28" w:rsidRPr="00B349A0">
        <w:rPr>
          <w:b/>
          <w:sz w:val="20"/>
          <w:szCs w:val="20"/>
        </w:rPr>
        <w:fldChar w:fldCharType="begin"/>
      </w:r>
      <w:r w:rsidR="00F55F28" w:rsidRPr="00B349A0">
        <w:rPr>
          <w:b/>
          <w:sz w:val="20"/>
          <w:szCs w:val="20"/>
        </w:rPr>
        <w:instrText xml:space="preserve"> SEQ Figure \* ARABIC </w:instrText>
      </w:r>
      <w:r w:rsidR="00F55F28" w:rsidRPr="00B349A0">
        <w:rPr>
          <w:b/>
          <w:sz w:val="20"/>
          <w:szCs w:val="20"/>
        </w:rPr>
        <w:fldChar w:fldCharType="separate"/>
      </w:r>
      <w:r w:rsidR="00B73FE3">
        <w:rPr>
          <w:b/>
          <w:noProof/>
          <w:sz w:val="20"/>
          <w:szCs w:val="20"/>
        </w:rPr>
        <w:t>46</w:t>
      </w:r>
      <w:r w:rsidR="00F55F28" w:rsidRPr="00B349A0">
        <w:rPr>
          <w:b/>
          <w:sz w:val="20"/>
          <w:szCs w:val="20"/>
        </w:rPr>
        <w:fldChar w:fldCharType="end"/>
      </w:r>
      <w:bookmarkEnd w:id="464"/>
      <w:bookmarkEnd w:id="466"/>
      <w:bookmarkEnd w:id="468"/>
      <w:r w:rsidR="009B7AFD" w:rsidRPr="00B349A0">
        <w:rPr>
          <w:b/>
          <w:sz w:val="20"/>
          <w:szCs w:val="20"/>
        </w:rPr>
        <w:t xml:space="preserve"> </w:t>
      </w:r>
      <w:r w:rsidR="00B60BFA" w:rsidRPr="00B349A0">
        <w:rPr>
          <w:b/>
          <w:sz w:val="20"/>
          <w:szCs w:val="20"/>
        </w:rPr>
        <w:t>-</w:t>
      </w:r>
      <w:r w:rsidR="009B7AFD" w:rsidRPr="00B349A0">
        <w:rPr>
          <w:b/>
          <w:sz w:val="20"/>
          <w:szCs w:val="20"/>
        </w:rPr>
        <w:t xml:space="preserve"> Trends in the positive predictive value for CIN</w:t>
      </w:r>
      <w:r w:rsidR="00692301" w:rsidRPr="00B349A0">
        <w:rPr>
          <w:b/>
          <w:sz w:val="20"/>
          <w:szCs w:val="20"/>
        </w:rPr>
        <w:t xml:space="preserve"> </w:t>
      </w:r>
      <w:r w:rsidR="009B7AFD" w:rsidRPr="00B349A0">
        <w:rPr>
          <w:b/>
          <w:sz w:val="20"/>
          <w:szCs w:val="20"/>
        </w:rPr>
        <w:t xml:space="preserve">2+ in women with </w:t>
      </w:r>
      <w:r w:rsidR="00D84DE9" w:rsidRPr="00B349A0">
        <w:rPr>
          <w:b/>
          <w:sz w:val="20"/>
          <w:szCs w:val="20"/>
        </w:rPr>
        <w:t xml:space="preserve">HSIL or SC </w:t>
      </w:r>
      <w:r w:rsidR="009B7AFD" w:rsidRPr="00B349A0">
        <w:rPr>
          <w:b/>
          <w:sz w:val="20"/>
          <w:szCs w:val="20"/>
        </w:rPr>
        <w:t>cytology results, by laboratory</w:t>
      </w:r>
      <w:bookmarkEnd w:id="465"/>
      <w:bookmarkEnd w:id="467"/>
      <w:bookmarkEnd w:id="469"/>
    </w:p>
    <w:p w14:paraId="1FE91313" w14:textId="10A662F5" w:rsidR="00003CD9" w:rsidRPr="00C25813" w:rsidRDefault="00003CD9" w:rsidP="00011591">
      <w:pPr>
        <w:ind w:right="-22"/>
      </w:pPr>
      <w:r w:rsidRPr="00C25813">
        <w:rPr>
          <w:noProof/>
          <w:lang w:eastAsia="en-NZ"/>
        </w:rPr>
        <w:drawing>
          <wp:inline distT="0" distB="0" distL="0" distR="0" wp14:anchorId="60B100FA" wp14:editId="55744874">
            <wp:extent cx="5610225" cy="371455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4896" cy="3717643"/>
                    </a:xfrm>
                    <a:prstGeom prst="rect">
                      <a:avLst/>
                    </a:prstGeom>
                    <a:noFill/>
                  </pic:spPr>
                </pic:pic>
              </a:graphicData>
            </a:graphic>
          </wp:inline>
        </w:drawing>
      </w:r>
    </w:p>
    <w:p w14:paraId="3AD1BE5A" w14:textId="5348FB86" w:rsidR="009B7AFD" w:rsidRPr="00C25813" w:rsidRDefault="005E6A71" w:rsidP="00011591">
      <w:pPr>
        <w:ind w:right="-22"/>
        <w:jc w:val="both"/>
        <w:rPr>
          <w:i/>
          <w:noProof/>
          <w:sz w:val="20"/>
          <w:lang w:eastAsia="en-AU"/>
        </w:rPr>
      </w:pPr>
      <w:r w:rsidRPr="00C25813">
        <w:rPr>
          <w:i/>
          <w:noProof/>
          <w:sz w:val="20"/>
          <w:lang w:eastAsia="en-AU"/>
        </w:rPr>
        <w:t>Time period relates to monitoring report period; cytology samples were collected in the period six months prior.</w:t>
      </w:r>
      <w:r w:rsidR="009712EC" w:rsidRPr="00C25813">
        <w:rPr>
          <w:i/>
          <w:noProof/>
          <w:sz w:val="20"/>
          <w:lang w:eastAsia="en-AU"/>
        </w:rPr>
        <w:t xml:space="preserve"> </w:t>
      </w:r>
    </w:p>
    <w:p w14:paraId="694B97A9" w14:textId="77777777" w:rsidR="00180698" w:rsidRPr="00C25813" w:rsidRDefault="00180698" w:rsidP="00180698">
      <w:bookmarkStart w:id="470" w:name="_Ref460317641"/>
      <w:bookmarkStart w:id="471" w:name="_Toc469398425"/>
      <w:bookmarkStart w:id="472" w:name="_Toc475605306"/>
    </w:p>
    <w:p w14:paraId="3B02B916" w14:textId="1846A434" w:rsidR="00003CD9" w:rsidRPr="00C25813" w:rsidRDefault="00C65151" w:rsidP="00CE73E5">
      <w:pPr>
        <w:pStyle w:val="Caption"/>
        <w:spacing w:after="80"/>
        <w:ind w:right="-23"/>
        <w:jc w:val="both"/>
      </w:pPr>
      <w:bookmarkStart w:id="473" w:name="_Ref499880797"/>
      <w:bookmarkStart w:id="474" w:name="_Toc509928619"/>
      <w:r w:rsidRPr="00C25813">
        <w:t>Figure</w:t>
      </w:r>
      <w:r w:rsidR="00180698" w:rsidRPr="00C25813">
        <w:t xml:space="preserve"> </w:t>
      </w:r>
      <w:r w:rsidR="00180698" w:rsidRPr="00C25813">
        <w:fldChar w:fldCharType="begin"/>
      </w:r>
      <w:r w:rsidR="00180698" w:rsidRPr="00C25813">
        <w:instrText xml:space="preserve"> SEQ Figure \* ARABIC </w:instrText>
      </w:r>
      <w:r w:rsidR="00180698" w:rsidRPr="00C25813">
        <w:fldChar w:fldCharType="separate"/>
      </w:r>
      <w:r w:rsidR="00B73FE3">
        <w:rPr>
          <w:noProof/>
        </w:rPr>
        <w:t>47</w:t>
      </w:r>
      <w:r w:rsidR="00180698" w:rsidRPr="00C25813">
        <w:fldChar w:fldCharType="end"/>
      </w:r>
      <w:bookmarkEnd w:id="473"/>
      <w:r w:rsidR="00003CD9" w:rsidRPr="00C25813">
        <w:t xml:space="preserve"> - Trends in the positive predictive value for CIN 2+ in women with ASC-H cytology results, by laboratory</w:t>
      </w:r>
      <w:bookmarkEnd w:id="474"/>
    </w:p>
    <w:p w14:paraId="46D38EC7" w14:textId="5F1C7864" w:rsidR="00EC2B6D" w:rsidRPr="00C25813" w:rsidRDefault="00EC2B6D" w:rsidP="00180698">
      <w:r w:rsidRPr="00C25813">
        <w:rPr>
          <w:noProof/>
          <w:lang w:eastAsia="en-NZ"/>
        </w:rPr>
        <w:drawing>
          <wp:inline distT="0" distB="0" distL="0" distR="0" wp14:anchorId="62439008" wp14:editId="54F97ED6">
            <wp:extent cx="5627370" cy="36887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164EF2CB" w14:textId="698A9940" w:rsidR="009E6F66" w:rsidRDefault="009E6F66" w:rsidP="00180698">
      <w:r>
        <w:br w:type="page"/>
      </w:r>
    </w:p>
    <w:p w14:paraId="2C7C23F7" w14:textId="603B2C56" w:rsidR="005E6A71" w:rsidRPr="00C25813" w:rsidRDefault="00C65151" w:rsidP="00CE73E5">
      <w:pPr>
        <w:pStyle w:val="Caption"/>
        <w:spacing w:after="80"/>
        <w:ind w:right="-23"/>
        <w:jc w:val="both"/>
      </w:pPr>
      <w:bookmarkStart w:id="475" w:name="_Ref499880609"/>
      <w:bookmarkStart w:id="476" w:name="_Toc509928620"/>
      <w:r w:rsidRPr="00C25813">
        <w:t>Figure</w:t>
      </w:r>
      <w:r w:rsidR="009B7AFD" w:rsidRPr="00C25813">
        <w:t xml:space="preserve"> </w:t>
      </w:r>
      <w:r w:rsidR="00F55F28" w:rsidRPr="00C25813">
        <w:fldChar w:fldCharType="begin"/>
      </w:r>
      <w:r w:rsidR="00F55F28" w:rsidRPr="00C25813">
        <w:instrText xml:space="preserve"> SEQ Figure \* ARABIC </w:instrText>
      </w:r>
      <w:r w:rsidR="00F55F28" w:rsidRPr="00C25813">
        <w:fldChar w:fldCharType="separate"/>
      </w:r>
      <w:r w:rsidR="00B73FE3">
        <w:rPr>
          <w:noProof/>
        </w:rPr>
        <w:t>48</w:t>
      </w:r>
      <w:r w:rsidR="00F55F28" w:rsidRPr="00C25813">
        <w:fldChar w:fldCharType="end"/>
      </w:r>
      <w:bookmarkEnd w:id="470"/>
      <w:bookmarkEnd w:id="475"/>
      <w:r w:rsidR="009B7AFD" w:rsidRPr="00C25813">
        <w:t xml:space="preserve"> </w:t>
      </w:r>
      <w:r w:rsidR="00B60BFA" w:rsidRPr="00C25813">
        <w:t>-</w:t>
      </w:r>
      <w:r w:rsidR="009B7AFD" w:rsidRPr="00C25813">
        <w:t xml:space="preserve"> Trends in the positive predictive value for CIN</w:t>
      </w:r>
      <w:r w:rsidR="00692301" w:rsidRPr="00C25813">
        <w:t xml:space="preserve"> </w:t>
      </w:r>
      <w:r w:rsidR="009B7AFD" w:rsidRPr="00C25813">
        <w:t xml:space="preserve">2+ in women with </w:t>
      </w:r>
      <w:r w:rsidR="00D84DE9" w:rsidRPr="00C25813">
        <w:t xml:space="preserve">ASC-H, HSIL or SC </w:t>
      </w:r>
      <w:r w:rsidR="009B7AFD" w:rsidRPr="00C25813">
        <w:t>cytology results, by laboratory</w:t>
      </w:r>
      <w:bookmarkEnd w:id="471"/>
      <w:bookmarkEnd w:id="472"/>
      <w:bookmarkEnd w:id="476"/>
    </w:p>
    <w:p w14:paraId="7816B822" w14:textId="3BD414E2" w:rsidR="00003CD9" w:rsidRPr="00C25813" w:rsidRDefault="00003CD9" w:rsidP="00180698">
      <w:r w:rsidRPr="00C25813">
        <w:rPr>
          <w:noProof/>
          <w:lang w:eastAsia="en-NZ"/>
        </w:rPr>
        <w:drawing>
          <wp:inline distT="0" distB="0" distL="0" distR="0" wp14:anchorId="39226DF7" wp14:editId="3364C486">
            <wp:extent cx="5627370" cy="3682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015EDC7E" w14:textId="77777777" w:rsidR="00180698" w:rsidRDefault="00505C49" w:rsidP="00180698">
      <w:pPr>
        <w:ind w:right="-22"/>
        <w:jc w:val="both"/>
        <w:rPr>
          <w:bCs/>
          <w:i/>
          <w:sz w:val="20"/>
          <w:lang w:eastAsia="en-AU"/>
        </w:rPr>
      </w:pPr>
      <w:r w:rsidRPr="00C25813">
        <w:rPr>
          <w:bCs/>
          <w:i/>
          <w:sz w:val="20"/>
          <w:lang w:eastAsia="en-AU"/>
        </w:rPr>
        <w:t>Time period relates to monitoring report period; cytology samples were collected in the period six months prior.</w:t>
      </w:r>
    </w:p>
    <w:p w14:paraId="317C8882" w14:textId="5BC7218C" w:rsidR="005E6A71" w:rsidRPr="00D901C5" w:rsidRDefault="009712EC" w:rsidP="00180698">
      <w:pPr>
        <w:ind w:right="-22"/>
        <w:jc w:val="both"/>
        <w:rPr>
          <w:rFonts w:ascii="Cambria" w:eastAsia="Times New Roman" w:hAnsi="Cambria"/>
          <w:b/>
          <w:bCs/>
          <w:noProof/>
          <w:sz w:val="26"/>
          <w:szCs w:val="26"/>
          <w:lang w:eastAsia="en-AU"/>
        </w:rPr>
      </w:pPr>
      <w:r>
        <w:rPr>
          <w:i/>
          <w:noProof/>
          <w:sz w:val="20"/>
          <w:lang w:eastAsia="en-AU"/>
        </w:rPr>
        <w:t xml:space="preserve"> </w:t>
      </w:r>
      <w:r w:rsidR="005E6A71" w:rsidRPr="00D901C5">
        <w:rPr>
          <w:noProof/>
          <w:lang w:eastAsia="en-AU"/>
        </w:rPr>
        <w:br w:type="page"/>
      </w:r>
    </w:p>
    <w:p w14:paraId="118DAB89" w14:textId="77777777" w:rsidR="00CA24DD" w:rsidRPr="00D901C5" w:rsidRDefault="00CA24DD" w:rsidP="00CE73E5">
      <w:pPr>
        <w:pStyle w:val="Heading3"/>
        <w:keepNext w:val="0"/>
        <w:spacing w:before="0"/>
        <w:ind w:right="544"/>
        <w:jc w:val="both"/>
        <w:rPr>
          <w:noProof/>
          <w:lang w:eastAsia="en-AU"/>
        </w:rPr>
      </w:pPr>
      <w:bookmarkStart w:id="477" w:name="_Toc275355203"/>
      <w:bookmarkStart w:id="478" w:name="_Toc275355490"/>
      <w:bookmarkStart w:id="479" w:name="_Toc275355545"/>
      <w:bookmarkStart w:id="480" w:name="_Toc275355569"/>
      <w:bookmarkStart w:id="481" w:name="_Toc478551509"/>
      <w:bookmarkStart w:id="482" w:name="_Toc478551575"/>
      <w:bookmarkStart w:id="483" w:name="_Toc509928449"/>
      <w:r w:rsidRPr="00D901C5">
        <w:rPr>
          <w:noProof/>
          <w:lang w:eastAsia="en-AU"/>
        </w:rPr>
        <w:t>Indicator 5.3 – Accuracy of negative cytology reports</w:t>
      </w:r>
      <w:bookmarkEnd w:id="477"/>
      <w:bookmarkEnd w:id="478"/>
      <w:bookmarkEnd w:id="479"/>
      <w:bookmarkEnd w:id="480"/>
      <w:bookmarkEnd w:id="481"/>
      <w:bookmarkEnd w:id="482"/>
      <w:bookmarkEnd w:id="483"/>
    </w:p>
    <w:p w14:paraId="02FA651D" w14:textId="77777777" w:rsidR="00CA24DD" w:rsidRPr="00D901C5" w:rsidRDefault="00CA24DD"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CA24DD" w:rsidRPr="00D901C5" w14:paraId="0F45E4F7" w14:textId="77777777" w:rsidTr="004C301E">
        <w:tc>
          <w:tcPr>
            <w:tcW w:w="1791" w:type="dxa"/>
          </w:tcPr>
          <w:p w14:paraId="5B05C1CE" w14:textId="77777777" w:rsidR="00CA24DD" w:rsidRPr="00D901C5" w:rsidRDefault="00CA24DD" w:rsidP="00DE16F5">
            <w:pPr>
              <w:spacing w:before="120"/>
              <w:ind w:right="544"/>
              <w:jc w:val="both"/>
              <w:rPr>
                <w:b/>
              </w:rPr>
            </w:pPr>
            <w:r w:rsidRPr="00D901C5">
              <w:rPr>
                <w:b/>
              </w:rPr>
              <w:t>Definition</w:t>
            </w:r>
          </w:p>
        </w:tc>
        <w:tc>
          <w:tcPr>
            <w:tcW w:w="7531" w:type="dxa"/>
          </w:tcPr>
          <w:p w14:paraId="06E8E57E" w14:textId="77777777" w:rsidR="00941518" w:rsidRPr="00D901C5" w:rsidRDefault="00941518" w:rsidP="004C15B6">
            <w:pPr>
              <w:spacing w:before="120"/>
              <w:ind w:right="34"/>
              <w:jc w:val="both"/>
            </w:pPr>
            <w:r w:rsidRPr="00D901C5">
              <w:t>This indicator currently has two parts to its definition.</w:t>
            </w:r>
          </w:p>
          <w:p w14:paraId="2FB8BB3C" w14:textId="77777777" w:rsidR="00941518" w:rsidRPr="00D901C5" w:rsidRDefault="00941518" w:rsidP="004C15B6">
            <w:pPr>
              <w:ind w:right="34"/>
              <w:jc w:val="both"/>
            </w:pPr>
          </w:p>
          <w:p w14:paraId="5CF3C9EE" w14:textId="464CCD5D" w:rsidR="00890A60" w:rsidRPr="00D901C5" w:rsidRDefault="00890A60" w:rsidP="00890A60">
            <w:pPr>
              <w:numPr>
                <w:ilvl w:val="0"/>
                <w:numId w:val="9"/>
              </w:numPr>
              <w:ind w:right="34"/>
              <w:jc w:val="both"/>
            </w:pPr>
            <w:r w:rsidRPr="00D901C5">
              <w:t>For women with a histological diagnosis of CIN</w:t>
            </w:r>
            <w:r w:rsidR="00692301">
              <w:t xml:space="preserve"> </w:t>
            </w:r>
            <w:r w:rsidRPr="00D901C5">
              <w:t>2, CIN</w:t>
            </w:r>
            <w:r w:rsidR="00692301">
              <w:t xml:space="preserve"> </w:t>
            </w:r>
            <w:r w:rsidRPr="00D901C5">
              <w:t>3, invasive SCC, AIS or invasive endocervical adenocarcinoma, the proportion of cytology slides originally reported within the preceding 42 months as negative, benign/</w:t>
            </w:r>
            <w:r w:rsidR="00E611C0">
              <w:t xml:space="preserve"> </w:t>
            </w:r>
            <w:r w:rsidRPr="00D901C5">
              <w:t>reactive or unsatisfactory which on review are consistent with high grade or worse category (Standard 522).</w:t>
            </w:r>
          </w:p>
          <w:p w14:paraId="0F96A733" w14:textId="77777777" w:rsidR="00890A60" w:rsidRPr="00D901C5" w:rsidRDefault="00890A60" w:rsidP="00890A60">
            <w:pPr>
              <w:ind w:left="360" w:right="34"/>
              <w:jc w:val="both"/>
            </w:pPr>
          </w:p>
          <w:p w14:paraId="21990D0C" w14:textId="77777777" w:rsidR="00890A60" w:rsidRPr="00D901C5" w:rsidRDefault="00890A60" w:rsidP="00890A60">
            <w:pPr>
              <w:numPr>
                <w:ilvl w:val="0"/>
                <w:numId w:val="9"/>
              </w:numPr>
              <w:ind w:right="34"/>
              <w:jc w:val="both"/>
            </w:pPr>
            <w:r w:rsidRPr="00D901C5">
              <w:t>The ability of a laboratory to correctly identify a negative sample.</w:t>
            </w:r>
          </w:p>
          <w:p w14:paraId="07963DB6" w14:textId="77777777" w:rsidR="00890A60" w:rsidRPr="00D901C5" w:rsidRDefault="00890A60" w:rsidP="00890A60">
            <w:pPr>
              <w:ind w:right="34"/>
              <w:jc w:val="both"/>
            </w:pPr>
          </w:p>
          <w:p w14:paraId="29CA1302" w14:textId="1ABB72B8" w:rsidR="00890A60" w:rsidRPr="005122A5" w:rsidRDefault="00890A60" w:rsidP="00890A60">
            <w:pPr>
              <w:ind w:right="34"/>
              <w:jc w:val="both"/>
            </w:pPr>
            <w:r w:rsidRPr="00D901C5">
              <w:t>All cases with a high-grade/</w:t>
            </w:r>
            <w:r w:rsidR="00E611C0">
              <w:t xml:space="preserve"> </w:t>
            </w:r>
            <w:r w:rsidRPr="00D901C5">
              <w:t>invasive diagnosis on histology (CIN</w:t>
            </w:r>
            <w:r w:rsidR="00692301">
              <w:t xml:space="preserve"> </w:t>
            </w:r>
            <w:r w:rsidRPr="00D901C5">
              <w:t>2, CIN</w:t>
            </w:r>
            <w:r w:rsidR="00692301">
              <w:t xml:space="preserve"> </w:t>
            </w:r>
            <w:r w:rsidRPr="00D901C5">
              <w:t>3, invasive SCC, AIS or invasive endocervical adenocarcinoma) must have a review of any cytology slides that have been reported as negative, benign/</w:t>
            </w:r>
            <w:r w:rsidR="00E611C0">
              <w:t xml:space="preserve"> </w:t>
            </w:r>
            <w:r w:rsidRPr="00D901C5">
              <w:t>reactive or unsatisfactory in the previous 42 months</w:t>
            </w:r>
            <w:r w:rsidR="0048739F" w:rsidRPr="00D901C5">
              <w:t>.</w:t>
            </w:r>
            <w:r w:rsidRPr="00D901C5">
              <w:t xml:space="preserve"> Any abnormality identified as high grade or worse on review of a previously reported negative or unsatisfactory cytology slide must be documented by the laboratory. Cumulative data must be forwarded to the </w:t>
            </w:r>
            <w:r w:rsidRPr="000846F5">
              <w:rPr>
                <w:szCs w:val="23"/>
              </w:rPr>
              <w:t>National Screening Unit</w:t>
            </w:r>
            <w:r w:rsidRPr="00C424D9">
              <w:t xml:space="preserve"> to help ensure the accuracy of submitted negative cytology reports</w:t>
            </w:r>
            <w:r w:rsidRPr="005122A5">
              <w:t>.</w:t>
            </w:r>
            <w:r w:rsidR="009712EC">
              <w:t xml:space="preserve"> </w:t>
            </w:r>
          </w:p>
          <w:p w14:paraId="48480DCA" w14:textId="77777777" w:rsidR="00941518" w:rsidRPr="005122A5" w:rsidRDefault="00941518" w:rsidP="004C15B6">
            <w:pPr>
              <w:ind w:right="34"/>
              <w:jc w:val="both"/>
            </w:pPr>
          </w:p>
        </w:tc>
      </w:tr>
      <w:tr w:rsidR="00890A60" w:rsidRPr="00D901C5" w14:paraId="66B81011" w14:textId="77777777" w:rsidTr="00F87C15">
        <w:tc>
          <w:tcPr>
            <w:tcW w:w="1791" w:type="dxa"/>
          </w:tcPr>
          <w:p w14:paraId="076D7E66" w14:textId="77777777" w:rsidR="00890A60" w:rsidRPr="00D901C5" w:rsidRDefault="00890A60" w:rsidP="00D97C4A">
            <w:pPr>
              <w:spacing w:before="120"/>
              <w:ind w:right="544"/>
              <w:jc w:val="both"/>
              <w:rPr>
                <w:b/>
              </w:rPr>
            </w:pPr>
            <w:r w:rsidRPr="00D901C5">
              <w:rPr>
                <w:b/>
              </w:rPr>
              <w:t>Target</w:t>
            </w:r>
          </w:p>
        </w:tc>
        <w:tc>
          <w:tcPr>
            <w:tcW w:w="7531" w:type="dxa"/>
          </w:tcPr>
          <w:p w14:paraId="0E96B80B" w14:textId="0E8FEB22" w:rsidR="00890A60" w:rsidRPr="005122A5" w:rsidRDefault="00890A60" w:rsidP="00996609">
            <w:pPr>
              <w:pStyle w:val="NoSpacing"/>
              <w:rPr>
                <w:lang w:val="en-NZ"/>
              </w:rPr>
            </w:pPr>
            <w:r w:rsidRPr="000846F5">
              <w:rPr>
                <w:lang w:val="en-NZ"/>
              </w:rPr>
              <w:t>No</w:t>
            </w:r>
            <w:r w:rsidRPr="00C424D9">
              <w:rPr>
                <w:lang w:val="en-NZ"/>
              </w:rPr>
              <w:t xml:space="preserve"> more than 10% ident</w:t>
            </w:r>
            <w:r w:rsidRPr="005122A5">
              <w:rPr>
                <w:lang w:val="en-NZ"/>
              </w:rPr>
              <w:t>ified as HS1, HS2, SC, AIS or AC1-</w:t>
            </w:r>
            <w:r w:rsidR="00445BE5">
              <w:rPr>
                <w:lang w:val="en-NZ"/>
              </w:rPr>
              <w:t>AC</w:t>
            </w:r>
            <w:r w:rsidRPr="005122A5">
              <w:rPr>
                <w:lang w:val="en-NZ"/>
              </w:rPr>
              <w:t>5 (HSIL+) on review.</w:t>
            </w:r>
          </w:p>
          <w:p w14:paraId="471F3F2F" w14:textId="77777777" w:rsidR="008B38EE" w:rsidRPr="000846F5" w:rsidRDefault="008B38EE" w:rsidP="008B38EE">
            <w:pPr>
              <w:pStyle w:val="NoSpacing"/>
              <w:jc w:val="both"/>
              <w:rPr>
                <w:lang w:val="en-NZ"/>
              </w:rPr>
            </w:pPr>
          </w:p>
          <w:p w14:paraId="14C7C8F7" w14:textId="63B8B4B5" w:rsidR="00890A60" w:rsidRPr="00D901C5" w:rsidRDefault="00890A60" w:rsidP="008B38EE">
            <w:pPr>
              <w:pStyle w:val="NoSpacing"/>
              <w:jc w:val="both"/>
              <w:rPr>
                <w:lang w:val="en-NZ"/>
              </w:rPr>
            </w:pPr>
            <w:r w:rsidRPr="00C424D9">
              <w:rPr>
                <w:lang w:val="en-NZ"/>
              </w:rPr>
              <w:t xml:space="preserve">Aim </w:t>
            </w:r>
            <w:r w:rsidRPr="005122A5">
              <w:rPr>
                <w:lang w:val="en-NZ"/>
              </w:rPr>
              <w:t>for less than 15%, but not more than 20% identified as ASC-H, HS1, HS2, SC, AG4-5, AIS or AC1-</w:t>
            </w:r>
            <w:r w:rsidR="00445BE5">
              <w:rPr>
                <w:lang w:val="en-NZ"/>
              </w:rPr>
              <w:t>AC</w:t>
            </w:r>
            <w:r w:rsidRPr="005122A5">
              <w:rPr>
                <w:lang w:val="en-NZ"/>
              </w:rPr>
              <w:t>5 (ASC-H</w:t>
            </w:r>
            <w:r w:rsidR="00F2386B" w:rsidRPr="005122A5">
              <w:rPr>
                <w:lang w:val="en-NZ"/>
              </w:rPr>
              <w:t xml:space="preserve"> </w:t>
            </w:r>
            <w:r w:rsidRPr="00D901C5">
              <w:rPr>
                <w:lang w:val="en-NZ"/>
              </w:rPr>
              <w:t>+) on review.</w:t>
            </w:r>
          </w:p>
          <w:p w14:paraId="4F756BDE" w14:textId="77777777" w:rsidR="00890A60" w:rsidRPr="000846F5" w:rsidRDefault="00890A60" w:rsidP="00D97C4A">
            <w:pPr>
              <w:tabs>
                <w:tab w:val="left" w:pos="7281"/>
              </w:tabs>
              <w:ind w:right="34"/>
              <w:jc w:val="both"/>
            </w:pPr>
          </w:p>
        </w:tc>
      </w:tr>
      <w:tr w:rsidR="009C3F21" w:rsidRPr="00D901C5" w14:paraId="15783043" w14:textId="77777777" w:rsidTr="004C301E">
        <w:tc>
          <w:tcPr>
            <w:tcW w:w="1791" w:type="dxa"/>
          </w:tcPr>
          <w:p w14:paraId="3E4D5602" w14:textId="77777777" w:rsidR="009C3F21" w:rsidRPr="00D901C5" w:rsidRDefault="009C3F21" w:rsidP="00DE16F5">
            <w:pPr>
              <w:spacing w:before="120"/>
              <w:ind w:right="544"/>
              <w:jc w:val="both"/>
              <w:rPr>
                <w:b/>
              </w:rPr>
            </w:pPr>
            <w:r w:rsidRPr="00D901C5">
              <w:rPr>
                <w:b/>
              </w:rPr>
              <w:t>Current Situation</w:t>
            </w:r>
          </w:p>
          <w:p w14:paraId="37E971E7" w14:textId="77777777" w:rsidR="009C3F21" w:rsidRPr="00D901C5" w:rsidRDefault="009C3F21" w:rsidP="00DE16F5">
            <w:pPr>
              <w:ind w:right="544"/>
              <w:jc w:val="both"/>
              <w:rPr>
                <w:b/>
              </w:rPr>
            </w:pPr>
          </w:p>
        </w:tc>
        <w:tc>
          <w:tcPr>
            <w:tcW w:w="7531" w:type="dxa"/>
          </w:tcPr>
          <w:p w14:paraId="3541A257" w14:textId="63343980" w:rsidR="00AE4ED2" w:rsidRPr="00D901C5" w:rsidRDefault="00AE4ED2" w:rsidP="00AE4ED2">
            <w:pPr>
              <w:tabs>
                <w:tab w:val="left" w:pos="7281"/>
              </w:tabs>
              <w:spacing w:before="120"/>
              <w:ind w:right="34"/>
              <w:jc w:val="both"/>
            </w:pPr>
            <w:r w:rsidRPr="00D901C5">
              <w:t>This indicator is analysed annually</w:t>
            </w:r>
            <w:r w:rsidR="00A948C8">
              <w:t xml:space="preserve"> </w:t>
            </w:r>
            <w:r w:rsidR="00A948C8" w:rsidRPr="005D3B85">
              <w:t>to allow for the full year to be examined</w:t>
            </w:r>
            <w:r w:rsidRPr="00D901C5">
              <w:t>. Data for women with a histological diagnosis of high-grade/</w:t>
            </w:r>
            <w:r w:rsidR="00E611C0">
              <w:t xml:space="preserve"> </w:t>
            </w:r>
            <w:r w:rsidRPr="00D901C5">
              <w:t xml:space="preserve">invasive disease in the period 1 January – 31 December 2016 were provided in Report 46. </w:t>
            </w:r>
            <w:r w:rsidR="00B379D3">
              <w:t xml:space="preserve">Data for </w:t>
            </w:r>
            <w:r w:rsidR="00B379D3" w:rsidRPr="00D901C5">
              <w:t>women with a histological diagnosis of high-grade/</w:t>
            </w:r>
            <w:r w:rsidR="00B379D3">
              <w:t xml:space="preserve"> </w:t>
            </w:r>
            <w:r w:rsidR="00B379D3" w:rsidRPr="00D901C5">
              <w:t>invasive disease in the period 1 January – 31 December 201</w:t>
            </w:r>
            <w:r w:rsidR="00B379D3">
              <w:t>7</w:t>
            </w:r>
            <w:r w:rsidRPr="00D901C5">
              <w:t xml:space="preserve"> will be provided in Report 48.</w:t>
            </w:r>
          </w:p>
          <w:p w14:paraId="11C38955" w14:textId="77777777" w:rsidR="00934E8A" w:rsidRPr="000846F5" w:rsidRDefault="00934E8A" w:rsidP="008A01DE">
            <w:pPr>
              <w:pStyle w:val="NoSpacing"/>
              <w:jc w:val="both"/>
              <w:rPr>
                <w:szCs w:val="23"/>
                <w:lang w:val="en-NZ"/>
              </w:rPr>
            </w:pPr>
          </w:p>
        </w:tc>
      </w:tr>
      <w:tr w:rsidR="00F0703B" w:rsidRPr="00D901C5" w14:paraId="08F11098" w14:textId="77777777" w:rsidTr="00F0703B">
        <w:tc>
          <w:tcPr>
            <w:tcW w:w="1791" w:type="dxa"/>
          </w:tcPr>
          <w:p w14:paraId="3EE03E86" w14:textId="77777777" w:rsidR="00F0703B" w:rsidRPr="00D901C5" w:rsidRDefault="00F0703B" w:rsidP="00F0703B">
            <w:pPr>
              <w:spacing w:before="120"/>
              <w:ind w:right="544"/>
              <w:jc w:val="both"/>
              <w:rPr>
                <w:b/>
              </w:rPr>
            </w:pPr>
            <w:r w:rsidRPr="00D901C5">
              <w:rPr>
                <w:b/>
              </w:rPr>
              <w:t>Trends</w:t>
            </w:r>
          </w:p>
        </w:tc>
        <w:tc>
          <w:tcPr>
            <w:tcW w:w="7531" w:type="dxa"/>
          </w:tcPr>
          <w:p w14:paraId="44162523" w14:textId="77777777" w:rsidR="001D4EF7" w:rsidRPr="00D901C5" w:rsidRDefault="00B368A2" w:rsidP="008E18B2">
            <w:pPr>
              <w:tabs>
                <w:tab w:val="left" w:pos="5751"/>
              </w:tabs>
              <w:spacing w:before="120"/>
              <w:jc w:val="both"/>
            </w:pPr>
            <w:r w:rsidRPr="00D901C5">
              <w:t>-</w:t>
            </w:r>
          </w:p>
          <w:p w14:paraId="3BCB7FC2" w14:textId="3DF6E759" w:rsidR="00B368A2" w:rsidRPr="00D901C5" w:rsidRDefault="00B368A2" w:rsidP="008E18B2">
            <w:pPr>
              <w:tabs>
                <w:tab w:val="left" w:pos="5751"/>
              </w:tabs>
              <w:spacing w:before="120"/>
              <w:jc w:val="both"/>
            </w:pPr>
          </w:p>
        </w:tc>
      </w:tr>
      <w:tr w:rsidR="00890A60" w:rsidRPr="00D901C5" w14:paraId="7AAE23A0" w14:textId="77777777" w:rsidTr="004C301E">
        <w:tc>
          <w:tcPr>
            <w:tcW w:w="1791" w:type="dxa"/>
          </w:tcPr>
          <w:p w14:paraId="231645E7" w14:textId="77777777" w:rsidR="00890A60" w:rsidRPr="00D901C5" w:rsidRDefault="00890A60" w:rsidP="00D97C4A">
            <w:pPr>
              <w:spacing w:before="120"/>
              <w:ind w:right="544"/>
              <w:jc w:val="both"/>
              <w:rPr>
                <w:b/>
              </w:rPr>
            </w:pPr>
            <w:r w:rsidRPr="00D901C5">
              <w:rPr>
                <w:b/>
              </w:rPr>
              <w:t>Comments</w:t>
            </w:r>
          </w:p>
        </w:tc>
        <w:tc>
          <w:tcPr>
            <w:tcW w:w="7531" w:type="dxa"/>
          </w:tcPr>
          <w:p w14:paraId="6348F364" w14:textId="77777777" w:rsidR="008B38EE" w:rsidRPr="00D901C5" w:rsidRDefault="00B368A2" w:rsidP="008A01DE">
            <w:pPr>
              <w:spacing w:before="120"/>
              <w:jc w:val="both"/>
            </w:pPr>
            <w:r w:rsidRPr="00D901C5">
              <w:t>-</w:t>
            </w:r>
          </w:p>
          <w:p w14:paraId="2884689D" w14:textId="0BF8CFCF" w:rsidR="00B368A2" w:rsidRPr="00D901C5" w:rsidRDefault="00B368A2" w:rsidP="008A01DE">
            <w:pPr>
              <w:spacing w:before="120"/>
              <w:jc w:val="both"/>
            </w:pPr>
          </w:p>
        </w:tc>
      </w:tr>
    </w:tbl>
    <w:p w14:paraId="0599B41B" w14:textId="77777777" w:rsidR="008E18B2" w:rsidRPr="00D901C5" w:rsidRDefault="008E18B2" w:rsidP="00ED7A27">
      <w:pPr>
        <w:pStyle w:val="Caption"/>
      </w:pPr>
      <w:bookmarkStart w:id="484" w:name="_Ref459129255"/>
      <w:bookmarkStart w:id="485" w:name="_Ref492299881"/>
      <w:bookmarkStart w:id="486" w:name="_Toc436734888"/>
      <w:bookmarkStart w:id="487" w:name="_Toc459126407"/>
      <w:bookmarkStart w:id="488" w:name="_Ref459127803"/>
      <w:bookmarkStart w:id="489" w:name="_Ref459127827"/>
      <w:bookmarkStart w:id="490" w:name="_Toc469398426"/>
    </w:p>
    <w:p w14:paraId="749F1066" w14:textId="77777777" w:rsidR="008476A2" w:rsidRPr="00D901C5" w:rsidRDefault="008476A2" w:rsidP="00ED7A27">
      <w:pPr>
        <w:pStyle w:val="Caption"/>
        <w:sectPr w:rsidR="008476A2" w:rsidRPr="00D901C5" w:rsidSect="004D5D5B">
          <w:footerReference w:type="default" r:id="rId65"/>
          <w:pgSz w:w="11907" w:h="16839" w:code="9"/>
          <w:pgMar w:top="1440" w:right="1275" w:bottom="1440" w:left="1440" w:header="708" w:footer="567" w:gutter="0"/>
          <w:cols w:space="708"/>
          <w:docGrid w:linePitch="360"/>
        </w:sectPr>
      </w:pPr>
    </w:p>
    <w:p w14:paraId="154519C9" w14:textId="77777777" w:rsidR="00355E46" w:rsidRPr="00D901C5" w:rsidRDefault="00355E46" w:rsidP="00CE73E5">
      <w:pPr>
        <w:pStyle w:val="Heading3"/>
        <w:keepNext w:val="0"/>
        <w:spacing w:before="0"/>
        <w:ind w:right="544"/>
        <w:jc w:val="both"/>
        <w:rPr>
          <w:rFonts w:asciiTheme="majorHAnsi" w:hAnsiTheme="majorHAnsi"/>
        </w:rPr>
      </w:pPr>
      <w:bookmarkStart w:id="491" w:name="_Toc478551510"/>
      <w:bookmarkStart w:id="492" w:name="_Toc478551576"/>
      <w:bookmarkStart w:id="493" w:name="_Toc509928450"/>
      <w:bookmarkEnd w:id="484"/>
      <w:bookmarkEnd w:id="485"/>
      <w:bookmarkEnd w:id="486"/>
      <w:bookmarkEnd w:id="487"/>
      <w:bookmarkEnd w:id="488"/>
      <w:bookmarkEnd w:id="489"/>
      <w:bookmarkEnd w:id="490"/>
      <w:r w:rsidRPr="00D901C5">
        <w:rPr>
          <w:noProof/>
          <w:lang w:eastAsia="en-AU"/>
        </w:rPr>
        <w:t>Indicator 5.4 – Histology Reporting</w:t>
      </w:r>
      <w:bookmarkEnd w:id="491"/>
      <w:bookmarkEnd w:id="492"/>
      <w:r w:rsidR="00DC589E" w:rsidRPr="00D901C5">
        <w:rPr>
          <w:lang w:eastAsia="en-AU"/>
        </w:rPr>
        <w:t xml:space="preserve"> </w:t>
      </w:r>
      <w:bookmarkEnd w:id="493"/>
    </w:p>
    <w:p w14:paraId="16FAE9E5" w14:textId="77777777" w:rsidR="00355E46" w:rsidRPr="00C424D9" w:rsidRDefault="00355E46"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355E46" w:rsidRPr="00D901C5" w14:paraId="5E832E07" w14:textId="77777777">
        <w:tc>
          <w:tcPr>
            <w:tcW w:w="1526" w:type="dxa"/>
          </w:tcPr>
          <w:p w14:paraId="32EBC0AC" w14:textId="77777777" w:rsidR="00355E46" w:rsidRPr="005122A5" w:rsidRDefault="00355E46" w:rsidP="00DE16F5">
            <w:pPr>
              <w:spacing w:before="120"/>
              <w:ind w:right="544"/>
              <w:jc w:val="both"/>
              <w:rPr>
                <w:b/>
              </w:rPr>
            </w:pPr>
            <w:r w:rsidRPr="005122A5">
              <w:rPr>
                <w:b/>
              </w:rPr>
              <w:t>Definition</w:t>
            </w:r>
          </w:p>
        </w:tc>
        <w:tc>
          <w:tcPr>
            <w:tcW w:w="7796" w:type="dxa"/>
          </w:tcPr>
          <w:p w14:paraId="194B4F18" w14:textId="77777777" w:rsidR="00355E46" w:rsidRPr="00D901C5" w:rsidRDefault="00355E46" w:rsidP="004C15B6">
            <w:pPr>
              <w:spacing w:before="120"/>
              <w:ind w:right="34"/>
              <w:jc w:val="both"/>
            </w:pPr>
            <w:r w:rsidRPr="005122A5">
              <w:t xml:space="preserve">The NCSP </w:t>
            </w:r>
            <w:r w:rsidR="00B90C50" w:rsidRPr="00D901C5">
              <w:t xml:space="preserve">Register </w:t>
            </w:r>
            <w:r w:rsidRPr="00D901C5">
              <w:t xml:space="preserve">collects histology results of samples taken from the cervix and vagina. </w:t>
            </w:r>
            <w:r w:rsidR="00584CD3" w:rsidRPr="00D901C5">
              <w:t xml:space="preserve">Histology </w:t>
            </w:r>
            <w:r w:rsidR="00C20487" w:rsidRPr="00D901C5">
              <w:t xml:space="preserve">samples </w:t>
            </w:r>
            <w:r w:rsidR="00584CD3" w:rsidRPr="00D901C5">
              <w:t xml:space="preserve">include diagnostic biopsies, treatment biopsies, cervical polyps and the cervical tissue of total hysterectomy specimens. </w:t>
            </w:r>
            <w:r w:rsidRPr="00D901C5">
              <w:t xml:space="preserve">All histology samples taken during </w:t>
            </w:r>
            <w:r w:rsidR="00F70E2E" w:rsidRPr="00D901C5">
              <w:t xml:space="preserve">the </w:t>
            </w:r>
            <w:r w:rsidR="006345BC" w:rsidRPr="00D901C5">
              <w:t xml:space="preserve">current </w:t>
            </w:r>
            <w:r w:rsidR="00F70E2E" w:rsidRPr="00D901C5">
              <w:t xml:space="preserve">monitoring </w:t>
            </w:r>
            <w:r w:rsidRPr="00D901C5">
              <w:t xml:space="preserve">period were retrieved. Where a histology </w:t>
            </w:r>
            <w:r w:rsidR="00C20487" w:rsidRPr="00D901C5">
              <w:t xml:space="preserve">sample </w:t>
            </w:r>
            <w:r w:rsidRPr="00D901C5">
              <w:t>had more than one SNOMED code, or a woman had more than one histology result, the most serious (highest) ranked code was used (see Appendix C).</w:t>
            </w:r>
          </w:p>
          <w:p w14:paraId="7925FF91" w14:textId="77777777" w:rsidR="00CF139D" w:rsidRPr="00D901C5" w:rsidRDefault="00CF139D" w:rsidP="00CF139D">
            <w:pPr>
              <w:ind w:right="34"/>
              <w:jc w:val="both"/>
            </w:pPr>
          </w:p>
          <w:p w14:paraId="41CA5231" w14:textId="77777777" w:rsidR="00CF139D" w:rsidRPr="00D901C5" w:rsidRDefault="00CF139D" w:rsidP="00CF139D">
            <w:pPr>
              <w:ind w:right="34"/>
              <w:jc w:val="both"/>
            </w:pPr>
            <w:r w:rsidRPr="00D901C5">
              <w:t>Results are presented both according to the detailed SNOMED category, and by broader histology diagnostic category. The mapping between SNOMED codes and diagnostic category is detailed in Appendix C.</w:t>
            </w:r>
          </w:p>
          <w:p w14:paraId="09BFE6AA" w14:textId="77777777" w:rsidR="00355E46" w:rsidRPr="00D901C5" w:rsidRDefault="00355E46" w:rsidP="004C15B6">
            <w:pPr>
              <w:ind w:right="34"/>
              <w:jc w:val="both"/>
            </w:pPr>
          </w:p>
          <w:p w14:paraId="2200B877" w14:textId="77777777" w:rsidR="00355E46" w:rsidRPr="00D901C5" w:rsidRDefault="00355E46" w:rsidP="004C15B6">
            <w:pPr>
              <w:ind w:right="34"/>
              <w:jc w:val="both"/>
            </w:pPr>
            <w:r w:rsidRPr="00D901C5">
              <w:t xml:space="preserve">Two versions of SNOMED are used by laboratories (1986 and 1993) depending on the laboratory software. The NCSP Register accepts both versions and for statistical purposes maps the 1986 codes to the 1993 codes. </w:t>
            </w:r>
          </w:p>
          <w:p w14:paraId="10B16342" w14:textId="77777777" w:rsidR="00355E46" w:rsidRPr="00D901C5" w:rsidRDefault="00355E46" w:rsidP="004C15B6">
            <w:pPr>
              <w:ind w:right="34"/>
              <w:jc w:val="both"/>
            </w:pPr>
          </w:p>
          <w:p w14:paraId="00398D08" w14:textId="3FAEDF51" w:rsidR="00355E46" w:rsidRPr="00D901C5" w:rsidRDefault="00355E46" w:rsidP="004C15B6">
            <w:pPr>
              <w:ind w:right="34"/>
              <w:jc w:val="both"/>
            </w:pPr>
            <w:r w:rsidRPr="00D901C5">
              <w:t xml:space="preserve">A woman’s age is defined as her age at the end of the </w:t>
            </w:r>
            <w:r w:rsidR="00325D57" w:rsidRPr="00D901C5">
              <w:t>monitoring period</w:t>
            </w:r>
            <w:r w:rsidR="00EC4189" w:rsidRPr="00C424D9">
              <w:t xml:space="preserve"> (i.e. a </w:t>
            </w:r>
            <w:r w:rsidR="00621D34" w:rsidRPr="005122A5">
              <w:t>woman’s</w:t>
            </w:r>
            <w:r w:rsidR="00EC4189" w:rsidRPr="005122A5">
              <w:t xml:space="preserve"> age at </w:t>
            </w:r>
            <w:r w:rsidR="009823B7" w:rsidRPr="005122A5">
              <w:t>30 June 2</w:t>
            </w:r>
            <w:r w:rsidR="009823B7" w:rsidRPr="00D901C5">
              <w:t>017</w:t>
            </w:r>
            <w:r w:rsidR="00EC4189" w:rsidRPr="00D901C5">
              <w:t>)</w:t>
            </w:r>
            <w:r w:rsidRPr="00D901C5">
              <w:t>.</w:t>
            </w:r>
          </w:p>
          <w:p w14:paraId="3AE42C45" w14:textId="77777777" w:rsidR="00355E46" w:rsidRPr="00D901C5" w:rsidRDefault="00355E46" w:rsidP="00DE16F5">
            <w:pPr>
              <w:ind w:right="544"/>
              <w:jc w:val="both"/>
            </w:pPr>
          </w:p>
        </w:tc>
      </w:tr>
      <w:tr w:rsidR="00355E46" w:rsidRPr="00D901C5" w14:paraId="3E261592" w14:textId="77777777">
        <w:tc>
          <w:tcPr>
            <w:tcW w:w="1526" w:type="dxa"/>
          </w:tcPr>
          <w:p w14:paraId="6989BE66" w14:textId="77777777" w:rsidR="00355E46" w:rsidRPr="00D901C5" w:rsidRDefault="00355E46" w:rsidP="00DE16F5">
            <w:pPr>
              <w:spacing w:before="120"/>
              <w:ind w:right="544"/>
              <w:jc w:val="both"/>
              <w:rPr>
                <w:b/>
              </w:rPr>
            </w:pPr>
            <w:r w:rsidRPr="00D901C5">
              <w:rPr>
                <w:b/>
              </w:rPr>
              <w:t>Target</w:t>
            </w:r>
          </w:p>
        </w:tc>
        <w:tc>
          <w:tcPr>
            <w:tcW w:w="7796" w:type="dxa"/>
          </w:tcPr>
          <w:p w14:paraId="645A328F" w14:textId="77777777" w:rsidR="00355E46" w:rsidRPr="00D901C5" w:rsidRDefault="00355E46" w:rsidP="00DE16F5">
            <w:pPr>
              <w:spacing w:before="120"/>
              <w:ind w:right="544"/>
              <w:jc w:val="both"/>
            </w:pPr>
            <w:r w:rsidRPr="00D901C5">
              <w:t>None</w:t>
            </w:r>
          </w:p>
          <w:p w14:paraId="73527A2D" w14:textId="77777777" w:rsidR="00355E46" w:rsidRPr="00D901C5" w:rsidRDefault="00355E46" w:rsidP="00DE16F5">
            <w:pPr>
              <w:ind w:right="544"/>
              <w:jc w:val="both"/>
            </w:pPr>
          </w:p>
        </w:tc>
      </w:tr>
      <w:tr w:rsidR="00355E46" w:rsidRPr="00D901C5" w14:paraId="6919CAEF" w14:textId="77777777">
        <w:tc>
          <w:tcPr>
            <w:tcW w:w="1526" w:type="dxa"/>
          </w:tcPr>
          <w:p w14:paraId="56165A61" w14:textId="77777777" w:rsidR="00355E46" w:rsidRPr="00D901C5" w:rsidRDefault="00355E46" w:rsidP="00DE16F5">
            <w:pPr>
              <w:spacing w:before="120"/>
              <w:ind w:right="544"/>
              <w:jc w:val="both"/>
              <w:rPr>
                <w:b/>
              </w:rPr>
            </w:pPr>
            <w:r w:rsidRPr="00D901C5">
              <w:rPr>
                <w:b/>
              </w:rPr>
              <w:t>Current Situation</w:t>
            </w:r>
          </w:p>
        </w:tc>
        <w:tc>
          <w:tcPr>
            <w:tcW w:w="7796" w:type="dxa"/>
          </w:tcPr>
          <w:p w14:paraId="679C0502" w14:textId="38B2AF35" w:rsidR="003711CC" w:rsidRPr="00D901C5" w:rsidRDefault="00912725" w:rsidP="000846F5">
            <w:pPr>
              <w:spacing w:before="120"/>
              <w:ind w:right="-4"/>
              <w:jc w:val="both"/>
            </w:pPr>
            <w:r w:rsidRPr="00D901C5">
              <w:t>12,548</w:t>
            </w:r>
            <w:r w:rsidR="005270CA" w:rsidRPr="00D901C5">
              <w:t xml:space="preserve"> histology samples were taken during the current </w:t>
            </w:r>
            <w:r w:rsidR="00325D57" w:rsidRPr="00D901C5">
              <w:t>monitoring</w:t>
            </w:r>
            <w:r w:rsidR="005270CA" w:rsidRPr="00C424D9">
              <w:t xml:space="preserve"> period. </w:t>
            </w:r>
            <w:r w:rsidRPr="00D901C5">
              <w:t>447</w:t>
            </w:r>
            <w:r w:rsidR="00064651" w:rsidRPr="00C424D9">
              <w:t xml:space="preserve"> (</w:t>
            </w:r>
            <w:r w:rsidRPr="00D901C5">
              <w:t>3.6</w:t>
            </w:r>
            <w:r w:rsidR="00A82C36" w:rsidRPr="00C424D9">
              <w:t>%</w:t>
            </w:r>
            <w:r w:rsidR="00064651" w:rsidRPr="00C424D9">
              <w:t>)</w:t>
            </w:r>
            <w:r w:rsidR="001433FD" w:rsidRPr="005122A5">
              <w:t xml:space="preserve"> </w:t>
            </w:r>
            <w:r w:rsidR="005270CA" w:rsidRPr="005122A5">
              <w:t xml:space="preserve">of these were insufficient for diagnosis. </w:t>
            </w:r>
            <w:r w:rsidR="00946235" w:rsidRPr="005122A5">
              <w:t xml:space="preserve">These samples were </w:t>
            </w:r>
            <w:r w:rsidR="000037B0" w:rsidRPr="00D901C5">
              <w:t>taken from</w:t>
            </w:r>
            <w:r w:rsidR="009712EC">
              <w:t xml:space="preserve"> </w:t>
            </w:r>
            <w:r w:rsidRPr="005122A5">
              <w:t>440</w:t>
            </w:r>
            <w:r w:rsidR="00323433" w:rsidRPr="005122A5">
              <w:t xml:space="preserve"> </w:t>
            </w:r>
            <w:r w:rsidR="00946235" w:rsidRPr="005122A5">
              <w:t xml:space="preserve">women, </w:t>
            </w:r>
            <w:r w:rsidRPr="00C424D9">
              <w:t>74</w:t>
            </w:r>
            <w:r w:rsidR="00323433" w:rsidRPr="005122A5">
              <w:t xml:space="preserve"> (</w:t>
            </w:r>
            <w:r w:rsidRPr="00D901C5">
              <w:t>16.8</w:t>
            </w:r>
            <w:r w:rsidR="00323433" w:rsidRPr="00C424D9">
              <w:t>%</w:t>
            </w:r>
            <w:r w:rsidR="00946235" w:rsidRPr="00C424D9">
              <w:t>) of whom have a record of a subse</w:t>
            </w:r>
            <w:r w:rsidR="00946235" w:rsidRPr="005122A5">
              <w:t xml:space="preserve">quent sufficient histology test. </w:t>
            </w:r>
            <w:r w:rsidR="005270CA" w:rsidRPr="005122A5">
              <w:t xml:space="preserve">The remaining </w:t>
            </w:r>
            <w:r w:rsidRPr="00D901C5">
              <w:t>12,101</w:t>
            </w:r>
            <w:r w:rsidR="004344BD" w:rsidRPr="005122A5">
              <w:t xml:space="preserve"> </w:t>
            </w:r>
            <w:r w:rsidR="005270CA" w:rsidRPr="005122A5">
              <w:t xml:space="preserve">samples were taken from </w:t>
            </w:r>
            <w:r w:rsidRPr="00D901C5">
              <w:t>10,643</w:t>
            </w:r>
            <w:r w:rsidR="001433FD" w:rsidRPr="005122A5">
              <w:t xml:space="preserve"> </w:t>
            </w:r>
            <w:r w:rsidR="005270CA" w:rsidRPr="005122A5">
              <w:t>women.</w:t>
            </w:r>
            <w:r w:rsidR="009712EC">
              <w:t xml:space="preserve"> </w:t>
            </w:r>
            <w:r w:rsidR="005270CA" w:rsidRPr="005122A5">
              <w:t xml:space="preserve">Results for these women are reported on  in </w:t>
            </w:r>
            <w:r w:rsidR="00064651" w:rsidRPr="004C04B0">
              <w:fldChar w:fldCharType="begin"/>
            </w:r>
            <w:r w:rsidR="00064651" w:rsidRPr="004C04B0">
              <w:instrText xml:space="preserve"> REF _Ref275802564 \h  \* MERGEFORMAT </w:instrText>
            </w:r>
            <w:r w:rsidR="00064651" w:rsidRPr="004C04B0">
              <w:fldChar w:fldCharType="separate"/>
            </w:r>
            <w:r w:rsidR="00B73FE3" w:rsidRPr="00B73FE3">
              <w:rPr>
                <w:rFonts w:cs="Arial"/>
                <w:szCs w:val="23"/>
              </w:rPr>
              <w:t>Table 7</w:t>
            </w:r>
            <w:r w:rsidR="00064651" w:rsidRPr="004C04B0">
              <w:fldChar w:fldCharType="end"/>
            </w:r>
            <w:r w:rsidR="000A34CC" w:rsidRPr="004C04B0">
              <w:t xml:space="preserve"> </w:t>
            </w:r>
            <w:r w:rsidR="00A72BC4" w:rsidRPr="004C04B0">
              <w:t>to</w:t>
            </w:r>
            <w:r w:rsidR="0056768A" w:rsidRPr="004C04B0">
              <w:t xml:space="preserve"> </w:t>
            </w:r>
            <w:r w:rsidR="00616FB9" w:rsidRPr="004C04B0">
              <w:fldChar w:fldCharType="begin"/>
            </w:r>
            <w:r w:rsidR="00616FB9" w:rsidRPr="004C04B0">
              <w:instrText xml:space="preserve"> REF _Ref275802571 \h  \* MERGEFORMAT </w:instrText>
            </w:r>
            <w:r w:rsidR="00616FB9" w:rsidRPr="004C04B0">
              <w:fldChar w:fldCharType="separate"/>
            </w:r>
            <w:r w:rsidR="00B73FE3" w:rsidRPr="00B73FE3">
              <w:rPr>
                <w:rFonts w:cs="Calibri"/>
                <w:szCs w:val="23"/>
              </w:rPr>
              <w:t xml:space="preserve">Table </w:t>
            </w:r>
            <w:r w:rsidR="00B73FE3" w:rsidRPr="00B73FE3">
              <w:rPr>
                <w:rFonts w:cs="Calibri"/>
                <w:noProof/>
                <w:szCs w:val="23"/>
              </w:rPr>
              <w:t>10</w:t>
            </w:r>
            <w:r w:rsidR="00616FB9" w:rsidRPr="004C04B0">
              <w:fldChar w:fldCharType="end"/>
            </w:r>
            <w:r w:rsidR="000846F5" w:rsidRPr="004C04B0">
              <w:t>.</w:t>
            </w:r>
            <w:r w:rsidR="00FD6724" w:rsidRPr="004C04B0">
              <w:t xml:space="preserve"> </w:t>
            </w:r>
            <w:r w:rsidR="00064651" w:rsidRPr="004C04B0">
              <w:fldChar w:fldCharType="begin"/>
            </w:r>
            <w:r w:rsidR="00064651" w:rsidRPr="004C04B0">
              <w:instrText xml:space="preserve"> REF _Ref275802564 \h  \* MERGEFORMAT </w:instrText>
            </w:r>
            <w:r w:rsidR="00064651" w:rsidRPr="004C04B0">
              <w:fldChar w:fldCharType="separate"/>
            </w:r>
            <w:r w:rsidR="00B73FE3" w:rsidRPr="00C25813">
              <w:t xml:space="preserve">Table </w:t>
            </w:r>
            <w:r w:rsidR="00B73FE3">
              <w:t>7</w:t>
            </w:r>
            <w:r w:rsidR="00064651" w:rsidRPr="004C04B0">
              <w:fldChar w:fldCharType="end"/>
            </w:r>
            <w:r w:rsidR="000846F5">
              <w:t xml:space="preserve"> shows </w:t>
            </w:r>
            <w:r w:rsidR="00CF139D" w:rsidRPr="00C424D9">
              <w:t>histology results by</w:t>
            </w:r>
            <w:r w:rsidR="001B5E1E">
              <w:t xml:space="preserve"> </w:t>
            </w:r>
            <w:r w:rsidR="00CF139D" w:rsidRPr="00C424D9">
              <w:t>SNOMED category, based on the most serious (highest) ranked result for each woman in the monitoring period.</w:t>
            </w:r>
            <w:r w:rsidR="009712EC">
              <w:t xml:space="preserve"> </w:t>
            </w:r>
            <w:r w:rsidR="007A5F36" w:rsidRPr="009701ED">
              <w:fldChar w:fldCharType="begin"/>
            </w:r>
            <w:r w:rsidR="007A5F36" w:rsidRPr="009701ED">
              <w:instrText xml:space="preserve"> REF _Ref475520088 \h </w:instrText>
            </w:r>
            <w:r w:rsidR="00920151" w:rsidRPr="009701ED">
              <w:instrText xml:space="preserve"> \* MERGEFORMAT </w:instrText>
            </w:r>
            <w:r w:rsidR="007A5F36" w:rsidRPr="009701ED">
              <w:fldChar w:fldCharType="separate"/>
            </w:r>
            <w:r w:rsidR="00B73FE3" w:rsidRPr="00C25813">
              <w:t xml:space="preserve">Table </w:t>
            </w:r>
            <w:r w:rsidR="00B73FE3">
              <w:rPr>
                <w:noProof/>
              </w:rPr>
              <w:t>8</w:t>
            </w:r>
            <w:r w:rsidR="007A5F36" w:rsidRPr="009701ED">
              <w:fldChar w:fldCharType="end"/>
            </w:r>
            <w:r w:rsidR="007A5F36" w:rsidRPr="009701ED">
              <w:t xml:space="preserve"> to </w:t>
            </w:r>
            <w:r w:rsidR="007A5F36" w:rsidRPr="009701ED">
              <w:fldChar w:fldCharType="begin"/>
            </w:r>
            <w:r w:rsidR="007A5F36" w:rsidRPr="009701ED">
              <w:instrText xml:space="preserve"> REF _Ref275802571 \h </w:instrText>
            </w:r>
            <w:r w:rsidR="00920151" w:rsidRPr="009701ED">
              <w:instrText xml:space="preserve"> \* MERGEFORMAT </w:instrText>
            </w:r>
            <w:r w:rsidR="007A5F36" w:rsidRPr="009701ED">
              <w:fldChar w:fldCharType="separate"/>
            </w:r>
            <w:r w:rsidR="00B73FE3" w:rsidRPr="00C25813">
              <w:t xml:space="preserve">Table </w:t>
            </w:r>
            <w:r w:rsidR="00B73FE3">
              <w:rPr>
                <w:noProof/>
              </w:rPr>
              <w:t>10</w:t>
            </w:r>
            <w:r w:rsidR="007A5F36" w:rsidRPr="009701ED">
              <w:fldChar w:fldCharType="end"/>
            </w:r>
            <w:r w:rsidR="00CF139D" w:rsidRPr="00C424D9">
              <w:t xml:space="preserve"> </w:t>
            </w:r>
            <w:r w:rsidR="00AF5279" w:rsidRPr="007A635C">
              <w:t xml:space="preserve">and </w:t>
            </w:r>
            <w:r w:rsidR="00145F29" w:rsidRPr="00D777A3">
              <w:fldChar w:fldCharType="begin"/>
            </w:r>
            <w:r w:rsidR="00145F29" w:rsidRPr="007A635C">
              <w:instrText xml:space="preserve"> REF _Ref485980985 \h </w:instrText>
            </w:r>
            <w:r w:rsidR="00BE7C32" w:rsidRPr="007A635C">
              <w:instrText xml:space="preserve"> \* MERGEFORMAT </w:instrText>
            </w:r>
            <w:r w:rsidR="00145F29" w:rsidRPr="00D777A3">
              <w:fldChar w:fldCharType="separate"/>
            </w:r>
            <w:r w:rsidR="00B73FE3" w:rsidRPr="0030791F">
              <w:t xml:space="preserve">Table </w:t>
            </w:r>
            <w:r w:rsidR="00B73FE3">
              <w:rPr>
                <w:noProof/>
              </w:rPr>
              <w:t>49</w:t>
            </w:r>
            <w:r w:rsidR="00145F29" w:rsidRPr="00D777A3">
              <w:fldChar w:fldCharType="end"/>
            </w:r>
            <w:r w:rsidR="00145F29" w:rsidRPr="00C424D9">
              <w:t xml:space="preserve"> </w:t>
            </w:r>
            <w:r w:rsidR="00CF139D" w:rsidRPr="00C424D9">
              <w:t>show histology results by broader histology diagnostic category.</w:t>
            </w:r>
            <w:r w:rsidR="009712EC">
              <w:t xml:space="preserve"> </w:t>
            </w:r>
          </w:p>
          <w:p w14:paraId="6779062D" w14:textId="77777777" w:rsidR="00713E05" w:rsidRPr="00C424D9" w:rsidRDefault="00713E05" w:rsidP="00713E05">
            <w:pPr>
              <w:ind w:right="34"/>
              <w:jc w:val="both"/>
            </w:pPr>
          </w:p>
          <w:p w14:paraId="28EED998" w14:textId="1515EC4A" w:rsidR="00355E46" w:rsidRPr="005122A5" w:rsidRDefault="00912725" w:rsidP="009E6F66">
            <w:pPr>
              <w:jc w:val="both"/>
            </w:pPr>
            <w:r w:rsidRPr="00D901C5">
              <w:t>54.6</w:t>
            </w:r>
            <w:r w:rsidR="00064651" w:rsidRPr="00C424D9">
              <w:t>%</w:t>
            </w:r>
            <w:r w:rsidR="00355E46" w:rsidRPr="00C424D9">
              <w:t xml:space="preserve"> of women with histology tests had negative or benign histology resu</w:t>
            </w:r>
            <w:r w:rsidR="00355E46" w:rsidRPr="005122A5">
              <w:t xml:space="preserve">lts </w:t>
            </w:r>
            <w:r w:rsidR="00355E46" w:rsidRPr="0077409F">
              <w:t>(</w:t>
            </w:r>
            <w:r w:rsidR="009E6F66">
              <w:fldChar w:fldCharType="begin"/>
            </w:r>
            <w:r w:rsidR="009E6F66">
              <w:instrText xml:space="preserve"> REF _Ref475520088 \h </w:instrText>
            </w:r>
            <w:r w:rsidR="009E6F66">
              <w:fldChar w:fldCharType="separate"/>
            </w:r>
            <w:r w:rsidR="00B73FE3" w:rsidRPr="00C25813">
              <w:t xml:space="preserve">Table </w:t>
            </w:r>
            <w:r w:rsidR="00B73FE3">
              <w:rPr>
                <w:noProof/>
              </w:rPr>
              <w:t>8</w:t>
            </w:r>
            <w:r w:rsidR="009E6F66">
              <w:fldChar w:fldCharType="end"/>
            </w:r>
            <w:r w:rsidR="00355E46" w:rsidRPr="0077409F">
              <w:t>).</w:t>
            </w:r>
            <w:r w:rsidR="009712EC">
              <w:t xml:space="preserve"> </w:t>
            </w:r>
            <w:r w:rsidRPr="00D901C5">
              <w:t>19.8</w:t>
            </w:r>
            <w:r w:rsidR="00B86058" w:rsidRPr="00C424D9">
              <w:t>%</w:t>
            </w:r>
            <w:r w:rsidR="00FC47D1" w:rsidRPr="00C424D9">
              <w:t xml:space="preserve"> </w:t>
            </w:r>
            <w:r w:rsidR="00B86058" w:rsidRPr="00C424D9">
              <w:t xml:space="preserve">of women had </w:t>
            </w:r>
            <w:r w:rsidR="00FD77D3" w:rsidRPr="005122A5">
              <w:t xml:space="preserve">high grade </w:t>
            </w:r>
            <w:r w:rsidR="00F61EF6" w:rsidRPr="005122A5">
              <w:t xml:space="preserve">squamous </w:t>
            </w:r>
            <w:r w:rsidR="00FD77D3" w:rsidRPr="005122A5">
              <w:t>(CIN</w:t>
            </w:r>
            <w:r w:rsidR="00692301">
              <w:t xml:space="preserve"> </w:t>
            </w:r>
            <w:r w:rsidR="00FD77D3" w:rsidRPr="005122A5">
              <w:t>2/3)</w:t>
            </w:r>
            <w:r w:rsidR="00B86058" w:rsidRPr="00D901C5">
              <w:t xml:space="preserve"> histology results</w:t>
            </w:r>
            <w:r w:rsidR="00343F97">
              <w:t xml:space="preserve"> and </w:t>
            </w:r>
            <w:r w:rsidR="00343F97" w:rsidRPr="00D901C5">
              <w:t>62</w:t>
            </w:r>
            <w:r w:rsidR="00343F97" w:rsidRPr="00C424D9">
              <w:t xml:space="preserve"> </w:t>
            </w:r>
            <w:r w:rsidR="00343F97">
              <w:t xml:space="preserve">women </w:t>
            </w:r>
            <w:r w:rsidR="00343F97" w:rsidRPr="00C424D9">
              <w:t>(</w:t>
            </w:r>
            <w:r w:rsidR="00343F97" w:rsidRPr="00D901C5">
              <w:t>0.58</w:t>
            </w:r>
            <w:r w:rsidR="00343F97" w:rsidRPr="00C424D9">
              <w:t xml:space="preserve">%) </w:t>
            </w:r>
            <w:r w:rsidR="00343F97">
              <w:t>had</w:t>
            </w:r>
            <w:r w:rsidR="00343F97" w:rsidRPr="005122A5">
              <w:t xml:space="preserve"> adenocarcinoma in situ</w:t>
            </w:r>
            <w:r w:rsidR="00B86058" w:rsidRPr="00D901C5">
              <w:t xml:space="preserve">. </w:t>
            </w:r>
            <w:r w:rsidR="00AA0C6B" w:rsidRPr="00D901C5">
              <w:t xml:space="preserve">There were </w:t>
            </w:r>
            <w:r w:rsidRPr="00C424D9">
              <w:t>71</w:t>
            </w:r>
            <w:r w:rsidR="00064651" w:rsidRPr="005122A5">
              <w:t xml:space="preserve"> women (</w:t>
            </w:r>
            <w:r w:rsidRPr="00D901C5">
              <w:t>0.67</w:t>
            </w:r>
            <w:r w:rsidR="00064651" w:rsidRPr="00C424D9">
              <w:t>%)</w:t>
            </w:r>
            <w:r w:rsidR="00315516" w:rsidRPr="005122A5">
              <w:t xml:space="preserve"> </w:t>
            </w:r>
            <w:r w:rsidR="00AA0C6B" w:rsidRPr="005122A5">
              <w:t xml:space="preserve">with </w:t>
            </w:r>
            <w:r w:rsidR="00584CD3" w:rsidRPr="005122A5">
              <w:t>invasive squamous cell carcinoma (</w:t>
            </w:r>
            <w:r w:rsidR="00315516" w:rsidRPr="00D901C5">
              <w:t>ISCC</w:t>
            </w:r>
            <w:r w:rsidR="00584CD3" w:rsidRPr="00D901C5">
              <w:t>)</w:t>
            </w:r>
            <w:r w:rsidR="00AA0C6B" w:rsidRPr="00D901C5">
              <w:t xml:space="preserve"> histology</w:t>
            </w:r>
            <w:r w:rsidR="003F2402">
              <w:t>,</w:t>
            </w:r>
            <w:r w:rsidR="00315516" w:rsidRPr="00D901C5">
              <w:t xml:space="preserve"> </w:t>
            </w:r>
            <w:r w:rsidRPr="00D901C5">
              <w:t>6</w:t>
            </w:r>
            <w:r w:rsidR="00064651" w:rsidRPr="00C424D9">
              <w:t xml:space="preserve"> (</w:t>
            </w:r>
            <w:r w:rsidRPr="00D901C5">
              <w:t>0.06</w:t>
            </w:r>
            <w:r w:rsidR="00A82C36" w:rsidRPr="00C424D9">
              <w:t>%</w:t>
            </w:r>
            <w:r w:rsidR="00064651" w:rsidRPr="00C424D9">
              <w:t>)</w:t>
            </w:r>
            <w:r w:rsidR="00315516" w:rsidRPr="005122A5">
              <w:t xml:space="preserve"> </w:t>
            </w:r>
            <w:r w:rsidR="00AA0C6B" w:rsidRPr="005122A5">
              <w:t>with</w:t>
            </w:r>
            <w:r w:rsidR="00315516" w:rsidRPr="005122A5">
              <w:t xml:space="preserve"> m</w:t>
            </w:r>
            <w:r w:rsidR="00315516" w:rsidRPr="00D901C5">
              <w:t xml:space="preserve">icroinvasive </w:t>
            </w:r>
            <w:r w:rsidR="00380F28" w:rsidRPr="00380F28">
              <w:t xml:space="preserve">squamous cell carcinoma </w:t>
            </w:r>
            <w:r w:rsidR="00380F28">
              <w:t>(</w:t>
            </w:r>
            <w:r w:rsidR="00315516" w:rsidRPr="00D901C5">
              <w:t>SCC</w:t>
            </w:r>
            <w:r w:rsidR="00380F28">
              <w:t>)</w:t>
            </w:r>
            <w:r w:rsidR="00AA0C6B" w:rsidRPr="00D901C5">
              <w:t xml:space="preserve"> histology</w:t>
            </w:r>
            <w:r w:rsidR="003F2402">
              <w:t xml:space="preserve"> and</w:t>
            </w:r>
            <w:r w:rsidR="00AA0C6B" w:rsidRPr="00D901C5">
              <w:t xml:space="preserve"> </w:t>
            </w:r>
            <w:r w:rsidRPr="00C424D9">
              <w:t>42</w:t>
            </w:r>
            <w:r w:rsidR="00064651" w:rsidRPr="00C424D9">
              <w:t xml:space="preserve"> (</w:t>
            </w:r>
            <w:r w:rsidRPr="00D901C5">
              <w:t>0.35</w:t>
            </w:r>
            <w:r w:rsidR="009221B6" w:rsidRPr="00C424D9">
              <w:t>%</w:t>
            </w:r>
            <w:r w:rsidR="000037B0" w:rsidRPr="00C424D9">
              <w:t xml:space="preserve">) </w:t>
            </w:r>
            <w:r w:rsidR="00AA0C6B" w:rsidRPr="005122A5">
              <w:t>with</w:t>
            </w:r>
            <w:r w:rsidR="00620BAA" w:rsidRPr="005122A5">
              <w:t xml:space="preserve"> invasive adenocarcinoma</w:t>
            </w:r>
            <w:r w:rsidR="00380F28">
              <w:t>;</w:t>
            </w:r>
            <w:r w:rsidR="00E205B0" w:rsidRPr="005122A5">
              <w:t xml:space="preserve"> </w:t>
            </w:r>
            <w:r w:rsidR="00343F97">
              <w:t>five</w:t>
            </w:r>
            <w:r w:rsidR="00240670" w:rsidRPr="00C424D9">
              <w:t xml:space="preserve"> </w:t>
            </w:r>
            <w:r w:rsidR="00343F97">
              <w:t>(</w:t>
            </w:r>
            <w:r w:rsidR="00240670" w:rsidRPr="00C424D9">
              <w:t>&lt;0.05</w:t>
            </w:r>
            <w:r w:rsidR="00DF03CA" w:rsidRPr="00D901C5">
              <w:t>%</w:t>
            </w:r>
            <w:r w:rsidR="00343F97">
              <w:t>)</w:t>
            </w:r>
            <w:r w:rsidR="0030613A" w:rsidRPr="00C424D9">
              <w:t xml:space="preserve"> </w:t>
            </w:r>
            <w:r w:rsidR="00AA0C6B" w:rsidRPr="00C424D9">
              <w:t xml:space="preserve">were </w:t>
            </w:r>
            <w:r w:rsidR="00C22332" w:rsidRPr="005122A5">
              <w:t xml:space="preserve">adenocarcinomas </w:t>
            </w:r>
            <w:r w:rsidR="00972015" w:rsidRPr="00915B0A">
              <w:rPr>
                <w:szCs w:val="23"/>
              </w:rPr>
              <w:t>arising from the endocervix</w:t>
            </w:r>
            <w:r w:rsidR="00972015" w:rsidRPr="005122A5">
              <w:t xml:space="preserve"> </w:t>
            </w:r>
            <w:r w:rsidR="006678D8" w:rsidRPr="005122A5">
              <w:t xml:space="preserve">and </w:t>
            </w:r>
            <w:r w:rsidR="00240670" w:rsidRPr="00D901C5">
              <w:t>37</w:t>
            </w:r>
            <w:r w:rsidR="00D618E4" w:rsidRPr="00C424D9">
              <w:t xml:space="preserve"> (</w:t>
            </w:r>
            <w:r w:rsidR="00240670" w:rsidRPr="00C424D9">
              <w:t>0.35%</w:t>
            </w:r>
            <w:r w:rsidR="00D618E4" w:rsidRPr="00C424D9">
              <w:t xml:space="preserve">) </w:t>
            </w:r>
            <w:r w:rsidR="00AA0C6B" w:rsidRPr="00C424D9">
              <w:t>were</w:t>
            </w:r>
            <w:r w:rsidR="00972015">
              <w:t xml:space="preserve"> adenocarcinomas not </w:t>
            </w:r>
            <w:r w:rsidR="00972015" w:rsidRPr="0026643D">
              <w:t xml:space="preserve">arising from the </w:t>
            </w:r>
            <w:r w:rsidR="00972015">
              <w:t>endo</w:t>
            </w:r>
            <w:r w:rsidR="00972015" w:rsidRPr="0026643D">
              <w:t>cervix</w:t>
            </w:r>
            <w:r w:rsidR="003F2402">
              <w:t>.</w:t>
            </w:r>
            <w:r w:rsidR="00620BAA" w:rsidRPr="00D901C5">
              <w:t xml:space="preserve"> </w:t>
            </w:r>
            <w:r w:rsidR="00343F97">
              <w:t>There were</w:t>
            </w:r>
            <w:r w:rsidR="001B744A" w:rsidRPr="005122A5">
              <w:t xml:space="preserve"> </w:t>
            </w:r>
            <w:r w:rsidR="00F86924" w:rsidRPr="00D901C5">
              <w:t>no cases</w:t>
            </w:r>
            <w:r w:rsidR="005B6755" w:rsidRPr="00C424D9">
              <w:t xml:space="preserve"> </w:t>
            </w:r>
            <w:r w:rsidR="00AA0C6B" w:rsidRPr="00C424D9">
              <w:t>with</w:t>
            </w:r>
            <w:r w:rsidR="005B6755" w:rsidRPr="005122A5">
              <w:t xml:space="preserve"> adenosquamous carcinoma.</w:t>
            </w:r>
          </w:p>
          <w:p w14:paraId="6E1E6F9D" w14:textId="77777777" w:rsidR="00713E05" w:rsidRPr="00D901C5" w:rsidRDefault="00713E05" w:rsidP="00713E05">
            <w:pPr>
              <w:ind w:right="34"/>
              <w:jc w:val="both"/>
            </w:pPr>
          </w:p>
          <w:p w14:paraId="20ACBA3F" w14:textId="3ADFB4DB" w:rsidR="00355E46" w:rsidRDefault="00355E46" w:rsidP="00CD160D">
            <w:pPr>
              <w:ind w:right="34"/>
              <w:jc w:val="both"/>
            </w:pPr>
            <w:r w:rsidRPr="00D901C5">
              <w:t xml:space="preserve">The age group with the largest number of women with histology samples was women aged </w:t>
            </w:r>
            <w:r w:rsidR="00912725" w:rsidRPr="00D901C5">
              <w:t>25-29</w:t>
            </w:r>
            <w:r w:rsidRPr="005122A5">
              <w:t xml:space="preserve"> years </w:t>
            </w:r>
            <w:r w:rsidR="00064651" w:rsidRPr="00D901C5">
              <w:t>(</w:t>
            </w:r>
            <w:r w:rsidR="00B53808" w:rsidRPr="00C424D9">
              <w:t>1,434</w:t>
            </w:r>
            <w:r w:rsidR="00E921F9" w:rsidRPr="00C424D9">
              <w:t xml:space="preserve"> </w:t>
            </w:r>
            <w:r w:rsidRPr="005122A5">
              <w:t xml:space="preserve">women, </w:t>
            </w:r>
            <w:r w:rsidR="00616FB9" w:rsidRPr="0095185A">
              <w:fldChar w:fldCharType="begin"/>
            </w:r>
            <w:r w:rsidR="00616FB9" w:rsidRPr="0095185A">
              <w:instrText xml:space="preserve"> REF _Ref275802569 \h  \* MERGEFORMAT </w:instrText>
            </w:r>
            <w:r w:rsidR="00616FB9" w:rsidRPr="0095185A">
              <w:fldChar w:fldCharType="separate"/>
            </w:r>
            <w:r w:rsidR="00B73FE3" w:rsidRPr="00C25813">
              <w:t xml:space="preserve">Table </w:t>
            </w:r>
            <w:r w:rsidR="00B73FE3">
              <w:t>9</w:t>
            </w:r>
            <w:r w:rsidR="00616FB9" w:rsidRPr="0095185A">
              <w:fldChar w:fldCharType="end"/>
            </w:r>
            <w:r w:rsidRPr="00C424D9">
              <w:t xml:space="preserve">). </w:t>
            </w:r>
            <w:r w:rsidR="00A51C78" w:rsidRPr="00C424D9">
              <w:t>Among women aged 20-</w:t>
            </w:r>
            <w:r w:rsidR="00F3505C" w:rsidRPr="005122A5">
              <w:t>69</w:t>
            </w:r>
            <w:r w:rsidR="00A51C78" w:rsidRPr="005122A5">
              <w:t xml:space="preserve"> years, t</w:t>
            </w:r>
            <w:r w:rsidRPr="005122A5">
              <w:t>h</w:t>
            </w:r>
            <w:r w:rsidR="00DB1F89" w:rsidRPr="005122A5">
              <w:t>e</w:t>
            </w:r>
            <w:r w:rsidRPr="005122A5">
              <w:t xml:space="preserve"> age group with the lowest rate of women with results which were negative </w:t>
            </w:r>
            <w:r w:rsidR="00FE6BAD" w:rsidRPr="00D901C5">
              <w:t xml:space="preserve">was women aged </w:t>
            </w:r>
            <w:r w:rsidR="00912725" w:rsidRPr="00C424D9">
              <w:t>20-24</w:t>
            </w:r>
            <w:r w:rsidR="00FE6BAD" w:rsidRPr="005122A5">
              <w:t xml:space="preserve"> years </w:t>
            </w:r>
            <w:r w:rsidR="00064651" w:rsidRPr="00D901C5">
              <w:t>(</w:t>
            </w:r>
            <w:r w:rsidR="00B500F8">
              <w:t>26.9</w:t>
            </w:r>
            <w:r w:rsidR="0037103C" w:rsidRPr="005122A5">
              <w:t xml:space="preserve">%, </w:t>
            </w:r>
            <w:r w:rsidR="00616FB9" w:rsidRPr="001A004D">
              <w:fldChar w:fldCharType="begin"/>
            </w:r>
            <w:r w:rsidR="00616FB9" w:rsidRPr="001A004D">
              <w:instrText xml:space="preserve"> REF _Ref275802571 \h  \* MERGEFORMAT </w:instrText>
            </w:r>
            <w:r w:rsidR="00616FB9" w:rsidRPr="001A004D">
              <w:fldChar w:fldCharType="separate"/>
            </w:r>
            <w:r w:rsidR="00B73FE3" w:rsidRPr="00C25813">
              <w:t xml:space="preserve">Table </w:t>
            </w:r>
            <w:r w:rsidR="00B73FE3">
              <w:t>10</w:t>
            </w:r>
            <w:r w:rsidR="00616FB9" w:rsidRPr="001A004D">
              <w:fldChar w:fldCharType="end"/>
            </w:r>
            <w:r w:rsidRPr="001A004D">
              <w:t>).</w:t>
            </w:r>
            <w:r w:rsidR="009712EC" w:rsidRPr="001A004D">
              <w:t xml:space="preserve"> </w:t>
            </w:r>
          </w:p>
          <w:p w14:paraId="482B46EB" w14:textId="77777777" w:rsidR="009E6F66" w:rsidRPr="005122A5" w:rsidRDefault="009E6F66" w:rsidP="00CD160D">
            <w:pPr>
              <w:ind w:right="34"/>
              <w:jc w:val="both"/>
            </w:pPr>
          </w:p>
          <w:p w14:paraId="2FBB5075" w14:textId="7D7DA42B" w:rsidR="00B41B2E" w:rsidRPr="00C424D9" w:rsidRDefault="00E205B0" w:rsidP="00B41B2E">
            <w:pPr>
              <w:ind w:right="34"/>
              <w:jc w:val="both"/>
            </w:pPr>
            <w:r w:rsidRPr="00D901C5">
              <w:t xml:space="preserve">Histology samples were additionally analysed after excluding </w:t>
            </w:r>
            <w:r w:rsidR="003F2AA1">
              <w:t>2,057</w:t>
            </w:r>
            <w:r w:rsidR="003F2AA1" w:rsidRPr="00D901C5">
              <w:t xml:space="preserve"> </w:t>
            </w:r>
            <w:r w:rsidR="00517ECD" w:rsidRPr="00D901C5">
              <w:t xml:space="preserve">women </w:t>
            </w:r>
            <w:r w:rsidR="008A73A7">
              <w:t>whose</w:t>
            </w:r>
            <w:r w:rsidR="003F2AA1">
              <w:t xml:space="preserve"> </w:t>
            </w:r>
            <w:r w:rsidR="00563D2B" w:rsidRPr="00D901C5">
              <w:t xml:space="preserve">only </w:t>
            </w:r>
            <w:r w:rsidR="003F2AA1">
              <w:t>histology result</w:t>
            </w:r>
            <w:r w:rsidR="00563D2B">
              <w:t>(s)</w:t>
            </w:r>
            <w:r w:rsidR="003F2AA1">
              <w:t xml:space="preserve"> </w:t>
            </w:r>
            <w:r w:rsidR="00563D2B" w:rsidRPr="00D901C5">
              <w:t>originated from a hysterectomy (partial</w:t>
            </w:r>
            <w:r w:rsidR="00ED6D7C">
              <w:t xml:space="preserve"> with cervical component</w:t>
            </w:r>
            <w:r w:rsidR="00563D2B" w:rsidRPr="00D901C5">
              <w:t xml:space="preserve"> or total</w:t>
            </w:r>
            <w:r w:rsidR="00ED6D7C">
              <w:t xml:space="preserve"> hysterectomy</w:t>
            </w:r>
            <w:r w:rsidR="00563D2B">
              <w:t>)</w:t>
            </w:r>
            <w:r w:rsidR="00563D2B" w:rsidRPr="00D901C5">
              <w:t xml:space="preserve"> </w:t>
            </w:r>
            <w:r w:rsidR="00563D2B">
              <w:t xml:space="preserve">and </w:t>
            </w:r>
            <w:r w:rsidR="003F2AA1">
              <w:t>w</w:t>
            </w:r>
            <w:r w:rsidR="00563D2B">
              <w:t>ere</w:t>
            </w:r>
            <w:r w:rsidR="003F2AA1">
              <w:t xml:space="preserve"> negative/</w:t>
            </w:r>
            <w:r w:rsidR="00F5796C">
              <w:t xml:space="preserve"> </w:t>
            </w:r>
            <w:r w:rsidR="003F2AA1">
              <w:t>benign (non neoplastic)</w:t>
            </w:r>
            <w:r w:rsidR="001F1DFF">
              <w:t xml:space="preserve"> </w:t>
            </w:r>
            <w:r w:rsidR="003F2AA1">
              <w:t>(</w:t>
            </w:r>
            <w:r w:rsidRPr="008C479B">
              <w:fldChar w:fldCharType="begin"/>
            </w:r>
            <w:r w:rsidRPr="008C479B">
              <w:instrText xml:space="preserve"> REF _Ref485980985 \h </w:instrText>
            </w:r>
            <w:r w:rsidR="005B42C3" w:rsidRPr="008C479B">
              <w:instrText xml:space="preserve"> \* MERGEFORMAT </w:instrText>
            </w:r>
            <w:r w:rsidRPr="008C479B">
              <w:fldChar w:fldCharType="separate"/>
            </w:r>
            <w:r w:rsidR="00B73FE3" w:rsidRPr="0030791F">
              <w:t xml:space="preserve">Table </w:t>
            </w:r>
            <w:r w:rsidR="00B73FE3">
              <w:rPr>
                <w:noProof/>
              </w:rPr>
              <w:t>49</w:t>
            </w:r>
            <w:r w:rsidRPr="008C479B">
              <w:fldChar w:fldCharType="end"/>
            </w:r>
            <w:r w:rsidRPr="008C479B">
              <w:t>)</w:t>
            </w:r>
            <w:r w:rsidR="00517ECD" w:rsidRPr="008C479B">
              <w:t xml:space="preserve">. </w:t>
            </w:r>
            <w:r w:rsidR="00563D2B" w:rsidRPr="008C479B">
              <w:t>This</w:t>
            </w:r>
            <w:r w:rsidR="00563D2B">
              <w:t xml:space="preserve"> represented approximately 35% of the women with negative/</w:t>
            </w:r>
            <w:r w:rsidR="00F5796C">
              <w:t xml:space="preserve"> </w:t>
            </w:r>
            <w:r w:rsidR="00563D2B">
              <w:t>benign histology.</w:t>
            </w:r>
            <w:r w:rsidR="00953EBB">
              <w:t xml:space="preserve"> </w:t>
            </w:r>
            <w:r w:rsidR="003F2AA1">
              <w:t xml:space="preserve">This reduced the proportion with a histology result being negative/ benign </w:t>
            </w:r>
            <w:r w:rsidR="00563D2B">
              <w:t xml:space="preserve">from 54.6% </w:t>
            </w:r>
            <w:r w:rsidR="003F2AA1">
              <w:t>to 43.7</w:t>
            </w:r>
            <w:r w:rsidR="008A73A7">
              <w:t>% of all women with a histology sample</w:t>
            </w:r>
            <w:r w:rsidR="003F2AA1">
              <w:t xml:space="preserve">. </w:t>
            </w:r>
            <w:r w:rsidR="006345BC" w:rsidRPr="00D901C5">
              <w:t xml:space="preserve">After excluding </w:t>
            </w:r>
            <w:r w:rsidR="003F2AA1">
              <w:t>negative/</w:t>
            </w:r>
            <w:r w:rsidR="00F5796C">
              <w:t xml:space="preserve"> </w:t>
            </w:r>
            <w:r w:rsidR="003F2AA1">
              <w:t xml:space="preserve">benign </w:t>
            </w:r>
            <w:r w:rsidR="006345BC" w:rsidRPr="00D901C5">
              <w:t xml:space="preserve">histology from hysterectomy samples, </w:t>
            </w:r>
            <w:r w:rsidR="001F1DFF">
              <w:t>this resulted in</w:t>
            </w:r>
            <w:r w:rsidR="00953EBB">
              <w:t xml:space="preserve"> </w:t>
            </w:r>
            <w:r w:rsidR="008A73A7">
              <w:t>0.49% of women with histology having an</w:t>
            </w:r>
            <w:r w:rsidR="006345BC" w:rsidRPr="00D901C5">
              <w:t xml:space="preserve"> </w:t>
            </w:r>
            <w:r w:rsidR="00F84F2D" w:rsidRPr="00D901C5">
              <w:t xml:space="preserve">invasive adenocarcinoma </w:t>
            </w:r>
            <w:r w:rsidR="008A73A7">
              <w:t>result</w:t>
            </w:r>
            <w:r w:rsidR="00BE1E7B" w:rsidRPr="00D901C5">
              <w:t xml:space="preserve">, </w:t>
            </w:r>
            <w:r w:rsidR="006345BC" w:rsidRPr="00D901C5">
              <w:t xml:space="preserve">including </w:t>
            </w:r>
            <w:r w:rsidR="00AA0C6B" w:rsidRPr="00D901C5">
              <w:t xml:space="preserve">with adenocarcinomas </w:t>
            </w:r>
            <w:r w:rsidR="007C1C39" w:rsidRPr="00915B0A">
              <w:rPr>
                <w:szCs w:val="23"/>
              </w:rPr>
              <w:t>arising from the endocervix</w:t>
            </w:r>
            <w:r w:rsidR="00AA0C6B" w:rsidRPr="00D901C5">
              <w:t xml:space="preserve"> (</w:t>
            </w:r>
            <w:r w:rsidR="008A73A7">
              <w:t>0.06%</w:t>
            </w:r>
            <w:r w:rsidR="00AA0C6B" w:rsidRPr="00D901C5">
              <w:t xml:space="preserve">) and </w:t>
            </w:r>
            <w:r w:rsidR="006345BC" w:rsidRPr="00D901C5">
              <w:t xml:space="preserve">women with </w:t>
            </w:r>
            <w:r w:rsidR="00BE1E7B" w:rsidRPr="00D901C5">
              <w:t xml:space="preserve">adenocarcinomas not </w:t>
            </w:r>
            <w:r w:rsidR="007C1C39" w:rsidRPr="00915B0A">
              <w:rPr>
                <w:szCs w:val="23"/>
              </w:rPr>
              <w:t>arising from the endocervix</w:t>
            </w:r>
            <w:r w:rsidR="00BE1E7B" w:rsidRPr="00C424D9">
              <w:t xml:space="preserve"> </w:t>
            </w:r>
            <w:r w:rsidR="006345BC" w:rsidRPr="00C424D9">
              <w:t>(</w:t>
            </w:r>
            <w:r w:rsidR="008A73A7">
              <w:t>0.43%</w:t>
            </w:r>
            <w:r w:rsidR="00AA0C6B" w:rsidRPr="00D901C5">
              <w:t>)</w:t>
            </w:r>
            <w:r w:rsidR="00F84F2D" w:rsidRPr="00D901C5">
              <w:t>.</w:t>
            </w:r>
            <w:r w:rsidR="00AA0C6B" w:rsidRPr="00D901C5">
              <w:t xml:space="preserve"> The most severe histological abnormality detected was HSIL </w:t>
            </w:r>
            <w:r w:rsidR="00B41B2E" w:rsidRPr="00D901C5">
              <w:t>(CIN</w:t>
            </w:r>
            <w:r w:rsidR="00692301">
              <w:t xml:space="preserve"> </w:t>
            </w:r>
            <w:r w:rsidR="00B41B2E" w:rsidRPr="00D901C5">
              <w:t xml:space="preserve">2/3) </w:t>
            </w:r>
            <w:r w:rsidR="00AA0C6B" w:rsidRPr="00D901C5">
              <w:t xml:space="preserve">for </w:t>
            </w:r>
            <w:r w:rsidR="00A15C5D" w:rsidRPr="005122A5">
              <w:t>24.</w:t>
            </w:r>
            <w:r w:rsidR="008A73A7">
              <w:t>6</w:t>
            </w:r>
            <w:r w:rsidR="00AA0C6B" w:rsidRPr="005122A5">
              <w:t>% of women;</w:t>
            </w:r>
            <w:r w:rsidR="00B41B2E" w:rsidRPr="005122A5">
              <w:t xml:space="preserve"> ISCC</w:t>
            </w:r>
            <w:r w:rsidR="00AA0C6B" w:rsidRPr="005122A5">
              <w:t xml:space="preserve"> for </w:t>
            </w:r>
            <w:r w:rsidR="008A73A7">
              <w:t>0.83% of</w:t>
            </w:r>
            <w:r w:rsidR="00AA0C6B" w:rsidRPr="005122A5">
              <w:t xml:space="preserve"> women;</w:t>
            </w:r>
            <w:r w:rsidR="00B41B2E" w:rsidRPr="005122A5">
              <w:t xml:space="preserve"> </w:t>
            </w:r>
            <w:r w:rsidR="00AA0C6B" w:rsidRPr="005122A5">
              <w:t xml:space="preserve">microinvasive SCC for </w:t>
            </w:r>
            <w:r w:rsidR="008A73A7">
              <w:t>0.07%</w:t>
            </w:r>
            <w:r w:rsidR="00B41B2E" w:rsidRPr="005122A5">
              <w:t xml:space="preserve"> </w:t>
            </w:r>
            <w:r w:rsidR="00AA0C6B" w:rsidRPr="005122A5">
              <w:t>women;</w:t>
            </w:r>
            <w:r w:rsidR="00B41B2E" w:rsidRPr="005122A5">
              <w:t xml:space="preserve"> adenocarcinoma in situ</w:t>
            </w:r>
            <w:r w:rsidR="00AA0C6B" w:rsidRPr="005122A5">
              <w:t xml:space="preserve"> for </w:t>
            </w:r>
            <w:r w:rsidR="008A73A7">
              <w:t>0.72% of</w:t>
            </w:r>
            <w:r w:rsidR="00AA0C6B" w:rsidRPr="005122A5">
              <w:t xml:space="preserve"> </w:t>
            </w:r>
            <w:r w:rsidR="0048063D" w:rsidRPr="00C80657">
              <w:t>women</w:t>
            </w:r>
            <w:r w:rsidR="00A15C5D" w:rsidRPr="00C80657">
              <w:t xml:space="preserve"> </w:t>
            </w:r>
            <w:r w:rsidR="00201E70" w:rsidRPr="00C80657">
              <w:t>(</w:t>
            </w:r>
            <w:r w:rsidR="00201E70" w:rsidRPr="00C80657">
              <w:fldChar w:fldCharType="begin"/>
            </w:r>
            <w:r w:rsidR="00201E70" w:rsidRPr="00C80657">
              <w:instrText xml:space="preserve"> REF _Ref485980985 \h </w:instrText>
            </w:r>
            <w:r w:rsidR="004935DC" w:rsidRPr="00C80657">
              <w:instrText xml:space="preserve"> \* MERGEFORMAT </w:instrText>
            </w:r>
            <w:r w:rsidR="00201E70" w:rsidRPr="00C80657">
              <w:fldChar w:fldCharType="separate"/>
            </w:r>
            <w:r w:rsidR="00B73FE3" w:rsidRPr="0030791F">
              <w:t xml:space="preserve">Table </w:t>
            </w:r>
            <w:r w:rsidR="00B73FE3">
              <w:rPr>
                <w:noProof/>
              </w:rPr>
              <w:t>49</w:t>
            </w:r>
            <w:r w:rsidR="00201E70" w:rsidRPr="00C80657">
              <w:fldChar w:fldCharType="end"/>
            </w:r>
            <w:r w:rsidR="00201E70" w:rsidRPr="00C80657">
              <w:t>)</w:t>
            </w:r>
            <w:r w:rsidR="00B41B2E" w:rsidRPr="00C80657">
              <w:t>.</w:t>
            </w:r>
          </w:p>
          <w:p w14:paraId="400A6036" w14:textId="77777777" w:rsidR="00355E46" w:rsidRPr="005122A5" w:rsidRDefault="00355E46" w:rsidP="008C3739">
            <w:pPr>
              <w:pStyle w:val="NoSpacing"/>
              <w:rPr>
                <w:lang w:val="en-NZ"/>
              </w:rPr>
            </w:pPr>
          </w:p>
        </w:tc>
      </w:tr>
      <w:tr w:rsidR="00355E46" w:rsidRPr="00D901C5" w14:paraId="256A6E75" w14:textId="77777777">
        <w:tc>
          <w:tcPr>
            <w:tcW w:w="1526" w:type="dxa"/>
          </w:tcPr>
          <w:p w14:paraId="1D8B326E" w14:textId="77777777" w:rsidR="00355E46" w:rsidRPr="00D901C5" w:rsidRDefault="00355E46" w:rsidP="00DE16F5">
            <w:pPr>
              <w:spacing w:before="120"/>
              <w:ind w:right="544"/>
              <w:jc w:val="both"/>
              <w:rPr>
                <w:b/>
              </w:rPr>
            </w:pPr>
            <w:r w:rsidRPr="00D901C5">
              <w:rPr>
                <w:b/>
              </w:rPr>
              <w:t>Trends</w:t>
            </w:r>
          </w:p>
        </w:tc>
        <w:tc>
          <w:tcPr>
            <w:tcW w:w="7796" w:type="dxa"/>
          </w:tcPr>
          <w:p w14:paraId="001A6641" w14:textId="1A2241BF" w:rsidR="00FC6BE5" w:rsidRPr="00A054F4" w:rsidRDefault="002944F3" w:rsidP="00F5796C">
            <w:pPr>
              <w:spacing w:before="120"/>
              <w:ind w:right="-4"/>
              <w:jc w:val="both"/>
            </w:pPr>
            <w:r w:rsidRPr="00D901C5">
              <w:t xml:space="preserve">The proportion of women with negative or benign histology </w:t>
            </w:r>
            <w:r w:rsidR="00064651" w:rsidRPr="00D901C5">
              <w:rPr>
                <w:szCs w:val="23"/>
              </w:rPr>
              <w:t>(</w:t>
            </w:r>
            <w:r w:rsidR="00912725" w:rsidRPr="00D901C5">
              <w:t>54.6</w:t>
            </w:r>
            <w:r w:rsidR="00064651" w:rsidRPr="00D901C5">
              <w:rPr>
                <w:szCs w:val="23"/>
              </w:rPr>
              <w:t>%</w:t>
            </w:r>
            <w:r w:rsidR="00064651" w:rsidRPr="00D901C5">
              <w:t>)</w:t>
            </w:r>
            <w:r w:rsidRPr="00D901C5">
              <w:t xml:space="preserve"> is </w:t>
            </w:r>
            <w:r w:rsidR="00FE4A89" w:rsidRPr="00D901C5">
              <w:t xml:space="preserve">higher </w:t>
            </w:r>
            <w:r w:rsidR="00015DC7" w:rsidRPr="00D901C5">
              <w:t>to</w:t>
            </w:r>
            <w:r w:rsidR="00E71E8D" w:rsidRPr="00D901C5">
              <w:t xml:space="preserve"> </w:t>
            </w:r>
            <w:r w:rsidRPr="00D901C5">
              <w:t xml:space="preserve">that reported for the previous period </w:t>
            </w:r>
            <w:r w:rsidR="00906596" w:rsidRPr="00D901C5">
              <w:t>(</w:t>
            </w:r>
            <w:r w:rsidR="00FE4A89" w:rsidRPr="00D901C5">
              <w:t>53.3%</w:t>
            </w:r>
            <w:r w:rsidR="00906596" w:rsidRPr="00D901C5">
              <w:t>)</w:t>
            </w:r>
            <w:r w:rsidR="00B94BFE" w:rsidRPr="00D901C5">
              <w:t>.</w:t>
            </w:r>
            <w:r w:rsidRPr="00D901C5">
              <w:t xml:space="preserve"> </w:t>
            </w:r>
            <w:r w:rsidR="00EE26C7" w:rsidRPr="00D901C5">
              <w:t xml:space="preserve">The proportion of women with HSIL histology is </w:t>
            </w:r>
            <w:r w:rsidR="00920151" w:rsidRPr="00D901C5">
              <w:t>lower</w:t>
            </w:r>
            <w:r w:rsidR="00A51C78" w:rsidRPr="00D901C5">
              <w:t xml:space="preserve"> </w:t>
            </w:r>
            <w:r w:rsidR="00EE26C7" w:rsidRPr="00D901C5">
              <w:t xml:space="preserve">in the current period </w:t>
            </w:r>
            <w:r w:rsidR="00064651" w:rsidRPr="00D901C5">
              <w:t>(</w:t>
            </w:r>
            <w:r w:rsidR="00912725" w:rsidRPr="00D901C5">
              <w:t>19.8</w:t>
            </w:r>
            <w:r w:rsidR="00EE26C7" w:rsidRPr="00D901C5">
              <w:rPr>
                <w:szCs w:val="23"/>
              </w:rPr>
              <w:t>%</w:t>
            </w:r>
            <w:r w:rsidR="00EE26C7" w:rsidRPr="00D901C5">
              <w:t xml:space="preserve">) </w:t>
            </w:r>
            <w:r w:rsidR="00A51C78" w:rsidRPr="00D901C5">
              <w:t xml:space="preserve">to what it was </w:t>
            </w:r>
            <w:r w:rsidR="00EE26C7" w:rsidRPr="00D901C5">
              <w:t>in the previous period (</w:t>
            </w:r>
            <w:r w:rsidR="00C319BD" w:rsidRPr="00D901C5">
              <w:t>20.7%</w:t>
            </w:r>
            <w:r w:rsidR="00EE26C7" w:rsidRPr="00D901C5">
              <w:t>)</w:t>
            </w:r>
            <w:r w:rsidR="00263E8C" w:rsidRPr="00D901C5">
              <w:t>.</w:t>
            </w:r>
            <w:r w:rsidR="00CB225E" w:rsidRPr="00D901C5">
              <w:t xml:space="preserve"> </w:t>
            </w:r>
            <w:r w:rsidR="00520836" w:rsidRPr="00D901C5">
              <w:t>There was a continued decreas</w:t>
            </w:r>
            <w:r w:rsidR="00B1181F" w:rsidRPr="00D901C5">
              <w:t>e</w:t>
            </w:r>
            <w:r w:rsidR="00520836" w:rsidRPr="00D901C5">
              <w:t xml:space="preserve"> in the percentage of HSIL histology</w:t>
            </w:r>
            <w:r w:rsidR="00B1181F" w:rsidRPr="00D901C5">
              <w:t xml:space="preserve"> in the </w:t>
            </w:r>
            <w:r w:rsidR="00386D33" w:rsidRPr="00D901C5">
              <w:t>20-24</w:t>
            </w:r>
            <w:r w:rsidR="009712EC">
              <w:t xml:space="preserve"> </w:t>
            </w:r>
            <w:r w:rsidR="00B1181F" w:rsidRPr="00D901C5">
              <w:t>age group</w:t>
            </w:r>
            <w:r w:rsidR="00920151" w:rsidRPr="005122A5">
              <w:t xml:space="preserve"> in this monitoring period compared to the previous report</w:t>
            </w:r>
            <w:r w:rsidR="00B1181F" w:rsidRPr="005122A5">
              <w:t xml:space="preserve"> </w:t>
            </w:r>
            <w:r w:rsidR="00525274" w:rsidRPr="00D901C5">
              <w:t>(</w:t>
            </w:r>
            <w:r w:rsidR="00585C33" w:rsidRPr="00CB3744">
              <w:fldChar w:fldCharType="begin"/>
            </w:r>
            <w:r w:rsidR="00585C33" w:rsidRPr="00CB3744">
              <w:instrText xml:space="preserve"> REF _Ref475520233 \h  \* MERGEFORMAT </w:instrText>
            </w:r>
            <w:r w:rsidR="00585C33" w:rsidRPr="00CB3744">
              <w:fldChar w:fldCharType="separate"/>
            </w:r>
            <w:r w:rsidR="00B73FE3" w:rsidRPr="00B73FE3">
              <w:rPr>
                <w:rFonts w:asciiTheme="minorHAnsi" w:hAnsiTheme="minorHAnsi"/>
              </w:rPr>
              <w:t>Figure</w:t>
            </w:r>
            <w:r w:rsidR="00B73FE3" w:rsidRPr="00C25813">
              <w:t xml:space="preserve"> </w:t>
            </w:r>
            <w:r w:rsidR="00B73FE3" w:rsidRPr="00B73FE3">
              <w:rPr>
                <w:rFonts w:asciiTheme="minorHAnsi" w:hAnsiTheme="minorHAnsi"/>
                <w:noProof/>
              </w:rPr>
              <w:t>49</w:t>
            </w:r>
            <w:r w:rsidR="00585C33" w:rsidRPr="00CB3744">
              <w:fldChar w:fldCharType="end"/>
            </w:r>
            <w:r w:rsidR="00525274" w:rsidRPr="00D901C5">
              <w:t>)</w:t>
            </w:r>
            <w:r w:rsidR="00066D78" w:rsidRPr="00C424D9">
              <w:t>.</w:t>
            </w:r>
            <w:r w:rsidR="00525274" w:rsidRPr="00C424D9">
              <w:t xml:space="preserve"> </w:t>
            </w:r>
            <w:r w:rsidR="00A054F4">
              <w:t xml:space="preserve">This is consistent with a reduction of proportion of satisfactory cytology samples reported as HSIL in this age group (see Indicator 5.1) and with an HPV vaccine effect.  </w:t>
            </w:r>
          </w:p>
          <w:p w14:paraId="0FD1793F" w14:textId="77777777" w:rsidR="00A87312" w:rsidRPr="00A054F4" w:rsidRDefault="00A87312" w:rsidP="00A054F4"/>
          <w:p w14:paraId="7225311D" w14:textId="7EEB9FD1" w:rsidR="00486DA6" w:rsidRPr="00D901C5" w:rsidRDefault="002944F3" w:rsidP="00A054F4">
            <w:pPr>
              <w:pStyle w:val="NoSpacing"/>
              <w:jc w:val="both"/>
              <w:rPr>
                <w:lang w:val="en-NZ"/>
              </w:rPr>
            </w:pPr>
            <w:r w:rsidRPr="00A054F4">
              <w:t>The proportions were</w:t>
            </w:r>
            <w:r w:rsidR="006E5E5F" w:rsidRPr="00A054F4">
              <w:t xml:space="preserve"> </w:t>
            </w:r>
            <w:r w:rsidR="006350AB" w:rsidRPr="00A054F4">
              <w:t>similar</w:t>
            </w:r>
            <w:r w:rsidRPr="00A054F4">
              <w:t xml:space="preserve"> to those in the previous period for women with ISCC </w:t>
            </w:r>
            <w:r w:rsidR="00064651" w:rsidRPr="00A054F4">
              <w:t>(</w:t>
            </w:r>
            <w:r w:rsidR="00912725" w:rsidRPr="00A054F4">
              <w:t>0.67</w:t>
            </w:r>
            <w:r w:rsidR="00EE26C7" w:rsidRPr="00A054F4">
              <w:t>%</w:t>
            </w:r>
            <w:r w:rsidR="00CF48D0" w:rsidRPr="00A054F4">
              <w:t xml:space="preserve"> in</w:t>
            </w:r>
            <w:r w:rsidR="00EE26C7" w:rsidRPr="00A054F4">
              <w:t xml:space="preserve"> this period</w:t>
            </w:r>
            <w:r w:rsidR="00C87FA9" w:rsidRPr="00A054F4">
              <w:t xml:space="preserve"> and </w:t>
            </w:r>
            <w:r w:rsidR="00CF48D0" w:rsidRPr="00A054F4">
              <w:t>0.60</w:t>
            </w:r>
            <w:r w:rsidR="00A51C78" w:rsidRPr="00A054F4">
              <w:t xml:space="preserve">% </w:t>
            </w:r>
            <w:r w:rsidR="00CF48D0" w:rsidRPr="00A054F4">
              <w:t xml:space="preserve">in the </w:t>
            </w:r>
            <w:r w:rsidR="00EE26C7" w:rsidRPr="00A054F4">
              <w:t xml:space="preserve">last </w:t>
            </w:r>
            <w:r w:rsidR="00401EA9" w:rsidRPr="00A054F4">
              <w:t>period</w:t>
            </w:r>
            <w:r w:rsidRPr="00A054F4">
              <w:t>)</w:t>
            </w:r>
            <w:r w:rsidR="0048063D" w:rsidRPr="00A054F4">
              <w:t xml:space="preserve">; </w:t>
            </w:r>
            <w:r w:rsidR="00C05DEE" w:rsidRPr="00A054F4">
              <w:t>increased slightly for</w:t>
            </w:r>
            <w:r w:rsidRPr="00A054F4">
              <w:t xml:space="preserve"> invasive adenocarcinoma</w:t>
            </w:r>
            <w:r w:rsidR="008E7520" w:rsidRPr="00A054F4">
              <w:t xml:space="preserve"> not </w:t>
            </w:r>
            <w:r w:rsidR="00373C21" w:rsidRPr="00915B0A">
              <w:rPr>
                <w:szCs w:val="23"/>
              </w:rPr>
              <w:t>arising from the endocervix</w:t>
            </w:r>
            <w:r w:rsidR="00373C21" w:rsidRPr="00A054F4">
              <w:t xml:space="preserve"> </w:t>
            </w:r>
            <w:r w:rsidR="00064651" w:rsidRPr="00A054F4">
              <w:t>(</w:t>
            </w:r>
            <w:r w:rsidR="008E0B4F" w:rsidRPr="00A054F4">
              <w:t>0.25%</w:t>
            </w:r>
            <w:r w:rsidR="009712EC" w:rsidRPr="00A054F4">
              <w:t xml:space="preserve"> </w:t>
            </w:r>
            <w:r w:rsidR="006236D9" w:rsidRPr="00A054F4">
              <w:t xml:space="preserve">to </w:t>
            </w:r>
            <w:r w:rsidR="008E0B4F" w:rsidRPr="00A054F4">
              <w:t>0.35%</w:t>
            </w:r>
            <w:r w:rsidR="006236D9" w:rsidRPr="00A054F4">
              <w:t xml:space="preserve"> </w:t>
            </w:r>
            <w:r w:rsidR="008E7520" w:rsidRPr="00A054F4">
              <w:t>in the current period)</w:t>
            </w:r>
            <w:r w:rsidR="0048063D" w:rsidRPr="00A054F4">
              <w:t>;</w:t>
            </w:r>
            <w:r w:rsidR="008E7520" w:rsidRPr="00A054F4">
              <w:t xml:space="preserve"> and </w:t>
            </w:r>
            <w:r w:rsidR="000552EA" w:rsidRPr="00A054F4">
              <w:t>decreased</w:t>
            </w:r>
            <w:r w:rsidR="008E7520" w:rsidRPr="00A054F4">
              <w:t xml:space="preserve"> for adenoca</w:t>
            </w:r>
            <w:r w:rsidR="008E7520" w:rsidRPr="00D901C5">
              <w:rPr>
                <w:lang w:val="en-NZ"/>
              </w:rPr>
              <w:t xml:space="preserve">rcinoma </w:t>
            </w:r>
            <w:r w:rsidR="00373C21" w:rsidRPr="00915B0A">
              <w:rPr>
                <w:szCs w:val="23"/>
              </w:rPr>
              <w:t>arising from the endocervix</w:t>
            </w:r>
            <w:r w:rsidR="003D2430" w:rsidRPr="00D901C5">
              <w:rPr>
                <w:lang w:val="en-NZ"/>
              </w:rPr>
              <w:t xml:space="preserve"> </w:t>
            </w:r>
            <w:r w:rsidR="008E7520" w:rsidRPr="00D901C5">
              <w:rPr>
                <w:lang w:val="en-NZ"/>
              </w:rPr>
              <w:t>(</w:t>
            </w:r>
            <w:r w:rsidR="000552EA" w:rsidRPr="00D901C5">
              <w:rPr>
                <w:lang w:val="en-NZ"/>
              </w:rPr>
              <w:t>0.09</w:t>
            </w:r>
            <w:r w:rsidR="003D2430" w:rsidRPr="00D901C5">
              <w:rPr>
                <w:lang w:val="en-NZ"/>
              </w:rPr>
              <w:t xml:space="preserve"> </w:t>
            </w:r>
            <w:r w:rsidR="006236D9" w:rsidRPr="00D901C5">
              <w:rPr>
                <w:lang w:val="en-NZ"/>
              </w:rPr>
              <w:t xml:space="preserve">to </w:t>
            </w:r>
            <w:r w:rsidR="000552EA" w:rsidRPr="00D901C5">
              <w:rPr>
                <w:lang w:val="en-NZ"/>
              </w:rPr>
              <w:t>&lt;0.05</w:t>
            </w:r>
            <w:r w:rsidR="006236D9" w:rsidRPr="00D901C5">
              <w:rPr>
                <w:lang w:val="en-NZ"/>
              </w:rPr>
              <w:t xml:space="preserve"> </w:t>
            </w:r>
            <w:r w:rsidR="003D2430" w:rsidRPr="00D901C5">
              <w:rPr>
                <w:lang w:val="en-NZ"/>
              </w:rPr>
              <w:t>in</w:t>
            </w:r>
            <w:r w:rsidR="00401EA9" w:rsidRPr="00D901C5">
              <w:rPr>
                <w:lang w:val="en-NZ"/>
              </w:rPr>
              <w:t xml:space="preserve"> </w:t>
            </w:r>
            <w:r w:rsidR="003D2430" w:rsidRPr="00D901C5">
              <w:rPr>
                <w:lang w:val="en-NZ"/>
              </w:rPr>
              <w:t xml:space="preserve">the </w:t>
            </w:r>
            <w:r w:rsidR="008E7520" w:rsidRPr="00D901C5">
              <w:rPr>
                <w:lang w:val="en-NZ"/>
              </w:rPr>
              <w:t>current</w:t>
            </w:r>
            <w:r w:rsidR="00401EA9" w:rsidRPr="00D901C5">
              <w:rPr>
                <w:lang w:val="en-NZ"/>
              </w:rPr>
              <w:t xml:space="preserve"> period</w:t>
            </w:r>
            <w:r w:rsidRPr="00D901C5">
              <w:rPr>
                <w:lang w:val="en-NZ"/>
              </w:rPr>
              <w:t>)</w:t>
            </w:r>
            <w:r w:rsidR="00245FA7" w:rsidRPr="00D901C5">
              <w:rPr>
                <w:lang w:val="en-NZ"/>
              </w:rPr>
              <w:t xml:space="preserve">. The proportion </w:t>
            </w:r>
            <w:r w:rsidR="004B4B3A">
              <w:rPr>
                <w:lang w:val="en-NZ"/>
              </w:rPr>
              <w:t>slightly increased</w:t>
            </w:r>
            <w:r w:rsidR="00245FA7" w:rsidRPr="00D901C5">
              <w:rPr>
                <w:lang w:val="en-NZ"/>
              </w:rPr>
              <w:t xml:space="preserve"> for women with </w:t>
            </w:r>
            <w:r w:rsidRPr="00D901C5">
              <w:rPr>
                <w:lang w:val="en-NZ"/>
              </w:rPr>
              <w:t xml:space="preserve">adenocarcinoma in situ </w:t>
            </w:r>
            <w:r w:rsidR="00064651" w:rsidRPr="00D901C5">
              <w:rPr>
                <w:lang w:val="en-NZ"/>
              </w:rPr>
              <w:t>(</w:t>
            </w:r>
            <w:r w:rsidR="00912725" w:rsidRPr="00D901C5">
              <w:rPr>
                <w:lang w:val="en-NZ"/>
              </w:rPr>
              <w:t>0.58</w:t>
            </w:r>
            <w:r w:rsidR="00064651" w:rsidRPr="00D901C5">
              <w:rPr>
                <w:szCs w:val="23"/>
                <w:lang w:val="en-NZ"/>
              </w:rPr>
              <w:t>%</w:t>
            </w:r>
            <w:r w:rsidR="00CB2420" w:rsidRPr="00D901C5">
              <w:rPr>
                <w:lang w:val="en-NZ"/>
              </w:rPr>
              <w:t xml:space="preserve"> in</w:t>
            </w:r>
            <w:r w:rsidR="00401EA9" w:rsidRPr="00D901C5">
              <w:rPr>
                <w:lang w:val="en-NZ"/>
              </w:rPr>
              <w:t xml:space="preserve"> this period</w:t>
            </w:r>
            <w:r w:rsidR="00C87FA9" w:rsidRPr="00D901C5">
              <w:rPr>
                <w:lang w:val="en-NZ"/>
              </w:rPr>
              <w:t xml:space="preserve"> and </w:t>
            </w:r>
            <w:r w:rsidR="00617927" w:rsidRPr="00D901C5">
              <w:rPr>
                <w:lang w:val="en-NZ"/>
              </w:rPr>
              <w:t>0.68</w:t>
            </w:r>
            <w:r w:rsidR="00617927" w:rsidRPr="00D901C5">
              <w:rPr>
                <w:szCs w:val="23"/>
                <w:lang w:val="en-NZ"/>
              </w:rPr>
              <w:t>%</w:t>
            </w:r>
            <w:r w:rsidR="009712EC">
              <w:rPr>
                <w:szCs w:val="23"/>
                <w:lang w:val="en-NZ"/>
              </w:rPr>
              <w:t xml:space="preserve"> </w:t>
            </w:r>
            <w:r w:rsidR="00401EA9" w:rsidRPr="00D901C5">
              <w:rPr>
                <w:lang w:val="en-NZ"/>
              </w:rPr>
              <w:t>last</w:t>
            </w:r>
            <w:r w:rsidR="00EC4983" w:rsidRPr="00D901C5">
              <w:rPr>
                <w:lang w:val="en-NZ"/>
              </w:rPr>
              <w:t xml:space="preserve"> period</w:t>
            </w:r>
            <w:r w:rsidR="003A3C27" w:rsidRPr="00D901C5">
              <w:rPr>
                <w:lang w:val="en-NZ"/>
              </w:rPr>
              <w:t>)</w:t>
            </w:r>
            <w:r w:rsidR="00AA7EF4" w:rsidRPr="00D901C5">
              <w:rPr>
                <w:lang w:val="en-NZ"/>
              </w:rPr>
              <w:t>.</w:t>
            </w:r>
          </w:p>
          <w:p w14:paraId="17DA1BD5" w14:textId="77777777" w:rsidR="00A66F31" w:rsidRPr="00D901C5" w:rsidRDefault="00A66F31" w:rsidP="008C3739">
            <w:pPr>
              <w:pStyle w:val="NoSpacing"/>
              <w:rPr>
                <w:lang w:val="en-NZ"/>
              </w:rPr>
            </w:pPr>
          </w:p>
        </w:tc>
      </w:tr>
      <w:tr w:rsidR="00355E46" w:rsidRPr="00D901C5" w14:paraId="2D796DF6" w14:textId="77777777">
        <w:tc>
          <w:tcPr>
            <w:tcW w:w="1526" w:type="dxa"/>
          </w:tcPr>
          <w:p w14:paraId="7F1C3B31" w14:textId="77777777" w:rsidR="00355E46" w:rsidRPr="00D901C5" w:rsidRDefault="00355E46" w:rsidP="00DE16F5">
            <w:pPr>
              <w:spacing w:before="120"/>
              <w:ind w:right="544"/>
              <w:jc w:val="both"/>
              <w:rPr>
                <w:b/>
              </w:rPr>
            </w:pPr>
            <w:r w:rsidRPr="00D901C5">
              <w:rPr>
                <w:b/>
              </w:rPr>
              <w:t>Comments</w:t>
            </w:r>
          </w:p>
        </w:tc>
        <w:tc>
          <w:tcPr>
            <w:tcW w:w="7796" w:type="dxa"/>
          </w:tcPr>
          <w:p w14:paraId="7917CBF2" w14:textId="0B2753B3" w:rsidR="00184B1D" w:rsidRPr="00D901C5" w:rsidRDefault="00347354" w:rsidP="000B46D9">
            <w:pPr>
              <w:spacing w:before="120"/>
              <w:jc w:val="both"/>
            </w:pPr>
            <w:r w:rsidRPr="00D901C5">
              <w:t xml:space="preserve">Histology </w:t>
            </w:r>
            <w:r w:rsidR="00C20487" w:rsidRPr="00D901C5">
              <w:t xml:space="preserve">samples </w:t>
            </w:r>
            <w:r w:rsidRPr="00D901C5">
              <w:t>include diagnostic biopsies, treatment biopsies, cervical polyps and the cervical tissue of total hysterectomy specimens</w:t>
            </w:r>
            <w:r w:rsidR="00A41D67" w:rsidRPr="00D901C5">
              <w:t>. Histology samples may also include samples from non-cervical sites, where there is also a cervical component in the sample, f</w:t>
            </w:r>
            <w:r w:rsidR="00920151" w:rsidRPr="00D901C5">
              <w:t>or example endometrial samples.</w:t>
            </w:r>
            <w:r w:rsidR="00A41D67" w:rsidRPr="00D901C5">
              <w:t xml:space="preserve"> </w:t>
            </w:r>
            <w:r w:rsidR="00824751" w:rsidRPr="00D901C5">
              <w:t xml:space="preserve">Also, pathologists are not always able to determine the site of origin particularly in small biopsies. </w:t>
            </w:r>
            <w:r w:rsidR="00C97DC0">
              <w:t>“</w:t>
            </w:r>
            <w:r w:rsidR="00C97DC0" w:rsidRPr="00C97DC0">
              <w:t xml:space="preserve">Adenocarcinoma not endocervical type” is the code that pathologists use for adenocarcinomas involving the cervix, but not primarily arising from the cervix. This means that the code category of endocervical adenocarcinoma of endocervical type will equate much more </w:t>
            </w:r>
            <w:r w:rsidR="00C97DC0">
              <w:t xml:space="preserve">closely with data held on the </w:t>
            </w:r>
            <w:r w:rsidR="00C97DC0" w:rsidRPr="00C97DC0">
              <w:t>Cancer Registry</w:t>
            </w:r>
            <w:r w:rsidR="00C97DC0">
              <w:t>.</w:t>
            </w:r>
          </w:p>
          <w:p w14:paraId="20F7FA94" w14:textId="77777777" w:rsidR="00446EF5" w:rsidRPr="00D901C5" w:rsidRDefault="00446EF5" w:rsidP="00446EF5">
            <w:pPr>
              <w:pStyle w:val="NoSpacing"/>
              <w:jc w:val="both"/>
              <w:rPr>
                <w:lang w:val="en-NZ"/>
              </w:rPr>
            </w:pPr>
          </w:p>
          <w:p w14:paraId="20E5DDC4" w14:textId="13101188" w:rsidR="00DA2595" w:rsidRPr="00D901C5" w:rsidRDefault="004F1A52" w:rsidP="00A50CC1">
            <w:pPr>
              <w:pStyle w:val="NoSpacing"/>
              <w:jc w:val="both"/>
              <w:rPr>
                <w:lang w:val="en-NZ"/>
              </w:rPr>
            </w:pPr>
            <w:r w:rsidRPr="00D901C5">
              <w:rPr>
                <w:lang w:val="en-NZ"/>
              </w:rPr>
              <w:t>In the current report, a supplementary analysis was undertaken which excluded any samples which originated from a hysterectomy sample (partial or total)</w:t>
            </w:r>
            <w:r w:rsidR="00A0341E" w:rsidRPr="00D901C5">
              <w:rPr>
                <w:lang w:val="en-NZ"/>
              </w:rPr>
              <w:t xml:space="preserve"> which were negative/</w:t>
            </w:r>
            <w:r w:rsidR="00DA2595">
              <w:rPr>
                <w:lang w:val="en-NZ"/>
              </w:rPr>
              <w:t xml:space="preserve"> </w:t>
            </w:r>
            <w:r w:rsidR="00A0341E" w:rsidRPr="00D901C5">
              <w:rPr>
                <w:lang w:val="en-NZ"/>
              </w:rPr>
              <w:t>benign</w:t>
            </w:r>
            <w:r w:rsidRPr="00D901C5">
              <w:rPr>
                <w:lang w:val="en-NZ"/>
              </w:rPr>
              <w:t xml:space="preserve">. </w:t>
            </w:r>
            <w:r w:rsidR="00A0341E" w:rsidRPr="00D901C5">
              <w:rPr>
                <w:lang w:val="en-NZ"/>
              </w:rPr>
              <w:t>These supplementary results may more closely reflect the results of histology which were collected in relation to the NCSP.</w:t>
            </w:r>
          </w:p>
        </w:tc>
      </w:tr>
    </w:tbl>
    <w:p w14:paraId="267C5454" w14:textId="1EFD00FD" w:rsidR="00355E46" w:rsidRPr="00C25813" w:rsidRDefault="00355E46" w:rsidP="00CE73E5">
      <w:pPr>
        <w:pStyle w:val="Caption"/>
        <w:spacing w:after="80"/>
        <w:ind w:right="-23"/>
        <w:jc w:val="both"/>
      </w:pPr>
      <w:r w:rsidRPr="00D901C5">
        <w:rPr>
          <w:lang w:eastAsia="en-AU"/>
        </w:rPr>
        <w:br w:type="page"/>
      </w:r>
      <w:bookmarkStart w:id="494" w:name="_Ref460331935"/>
      <w:bookmarkStart w:id="495" w:name="_Ref275802564"/>
      <w:bookmarkStart w:id="496" w:name="_Toc276457761"/>
      <w:bookmarkStart w:id="497" w:name="_Toc304970058"/>
      <w:bookmarkStart w:id="498" w:name="_Toc469398290"/>
      <w:bookmarkStart w:id="499" w:name="_Toc454286166"/>
      <w:bookmarkStart w:id="500" w:name="_Toc475605527"/>
      <w:bookmarkStart w:id="501" w:name="_Toc509928498"/>
      <w:r w:rsidR="00C65151" w:rsidRPr="00C25813">
        <w:t>Table</w:t>
      </w:r>
      <w:r w:rsidR="00051A81" w:rsidRPr="00C25813">
        <w:t xml:space="preserve"> </w:t>
      </w:r>
      <w:r w:rsidR="00F55F28" w:rsidRPr="00C25813">
        <w:fldChar w:fldCharType="begin"/>
      </w:r>
      <w:r w:rsidR="00F55F28" w:rsidRPr="00C25813">
        <w:instrText xml:space="preserve"> SEQ Table \* ARABIC </w:instrText>
      </w:r>
      <w:r w:rsidR="00F55F28" w:rsidRPr="00C25813">
        <w:fldChar w:fldCharType="separate"/>
      </w:r>
      <w:r w:rsidR="00B73FE3">
        <w:rPr>
          <w:noProof/>
        </w:rPr>
        <w:t>7</w:t>
      </w:r>
      <w:r w:rsidR="00F55F28" w:rsidRPr="00C25813">
        <w:rPr>
          <w:noProof/>
        </w:rPr>
        <w:fldChar w:fldCharType="end"/>
      </w:r>
      <w:bookmarkEnd w:id="494"/>
      <w:bookmarkEnd w:id="495"/>
      <w:r w:rsidRPr="00C25813">
        <w:t xml:space="preserve"> - Histology results reporting by SNOMED category</w:t>
      </w:r>
      <w:bookmarkEnd w:id="496"/>
      <w:bookmarkEnd w:id="497"/>
      <w:bookmarkEnd w:id="498"/>
      <w:bookmarkEnd w:id="499"/>
      <w:bookmarkEnd w:id="500"/>
      <w:bookmarkEnd w:id="501"/>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5714"/>
        <w:gridCol w:w="992"/>
        <w:gridCol w:w="1106"/>
      </w:tblGrid>
      <w:tr w:rsidR="00355E46" w:rsidRPr="00C25813" w14:paraId="15C56244" w14:textId="77777777" w:rsidTr="00171B4A">
        <w:trPr>
          <w:trHeight w:val="255"/>
        </w:trPr>
        <w:tc>
          <w:tcPr>
            <w:tcW w:w="5714" w:type="dxa"/>
            <w:tcBorders>
              <w:bottom w:val="nil"/>
            </w:tcBorders>
            <w:shd w:val="clear" w:color="auto" w:fill="D9D9D9" w:themeFill="background1" w:themeFillShade="D9"/>
            <w:noWrap/>
            <w:vAlign w:val="bottom"/>
          </w:tcPr>
          <w:p w14:paraId="0ABBEBD1" w14:textId="77777777" w:rsidR="00355E46" w:rsidRPr="00A50CC1" w:rsidRDefault="00355E46" w:rsidP="00A50CC1">
            <w:pPr>
              <w:rPr>
                <w:rFonts w:asciiTheme="minorHAnsi" w:hAnsiTheme="minorHAnsi"/>
                <w:b/>
                <w:szCs w:val="23"/>
              </w:rPr>
            </w:pPr>
            <w:r w:rsidRPr="00A50CC1">
              <w:rPr>
                <w:rFonts w:asciiTheme="minorHAnsi" w:hAnsiTheme="minorHAnsi"/>
                <w:b/>
                <w:szCs w:val="23"/>
              </w:rPr>
              <w:t>SNOMED category</w:t>
            </w:r>
          </w:p>
          <w:p w14:paraId="66526779" w14:textId="77777777" w:rsidR="00355E46" w:rsidRPr="00A50CC1" w:rsidRDefault="00355E46" w:rsidP="00A50CC1">
            <w:pPr>
              <w:rPr>
                <w:rFonts w:asciiTheme="minorHAnsi" w:hAnsiTheme="minorHAnsi"/>
                <w:b/>
                <w:szCs w:val="23"/>
              </w:rPr>
            </w:pPr>
          </w:p>
        </w:tc>
        <w:tc>
          <w:tcPr>
            <w:tcW w:w="2098" w:type="dxa"/>
            <w:gridSpan w:val="2"/>
            <w:tcBorders>
              <w:bottom w:val="nil"/>
            </w:tcBorders>
            <w:shd w:val="clear" w:color="auto" w:fill="D9D9D9" w:themeFill="background1" w:themeFillShade="D9"/>
            <w:noWrap/>
            <w:vAlign w:val="bottom"/>
          </w:tcPr>
          <w:p w14:paraId="02586FCB" w14:textId="77777777" w:rsidR="00355E46" w:rsidRPr="00C25813" w:rsidRDefault="00355E46" w:rsidP="004C15B6">
            <w:pPr>
              <w:keepNext/>
              <w:keepLines/>
              <w:ind w:right="544"/>
              <w:jc w:val="center"/>
              <w:rPr>
                <w:rFonts w:asciiTheme="minorHAnsi" w:hAnsiTheme="minorHAnsi" w:cs="Arial"/>
                <w:b/>
                <w:szCs w:val="23"/>
                <w:lang w:eastAsia="en-AU"/>
              </w:rPr>
            </w:pPr>
            <w:r w:rsidRPr="00C25813">
              <w:rPr>
                <w:rFonts w:asciiTheme="minorHAnsi" w:hAnsiTheme="minorHAnsi" w:cs="Arial"/>
                <w:b/>
                <w:szCs w:val="23"/>
                <w:lang w:eastAsia="en-AU"/>
              </w:rPr>
              <w:t>Women with that diagnosis</w:t>
            </w:r>
          </w:p>
        </w:tc>
      </w:tr>
      <w:tr w:rsidR="00355E46" w:rsidRPr="00C25813" w14:paraId="4DB94912" w14:textId="77777777" w:rsidTr="00171B4A">
        <w:trPr>
          <w:trHeight w:val="255"/>
        </w:trPr>
        <w:tc>
          <w:tcPr>
            <w:tcW w:w="5714" w:type="dxa"/>
            <w:tcBorders>
              <w:top w:val="nil"/>
            </w:tcBorders>
            <w:shd w:val="clear" w:color="auto" w:fill="D9D9D9" w:themeFill="background1" w:themeFillShade="D9"/>
            <w:noWrap/>
            <w:vAlign w:val="bottom"/>
          </w:tcPr>
          <w:p w14:paraId="505781ED" w14:textId="77777777" w:rsidR="00355E46" w:rsidRPr="00A50CC1" w:rsidRDefault="00355E46" w:rsidP="00A50CC1">
            <w:pPr>
              <w:rPr>
                <w:rFonts w:asciiTheme="minorHAnsi" w:hAnsiTheme="minorHAnsi"/>
                <w:b/>
                <w:szCs w:val="23"/>
              </w:rPr>
            </w:pPr>
          </w:p>
        </w:tc>
        <w:tc>
          <w:tcPr>
            <w:tcW w:w="992" w:type="dxa"/>
            <w:tcBorders>
              <w:top w:val="nil"/>
            </w:tcBorders>
            <w:shd w:val="clear" w:color="auto" w:fill="D9D9D9" w:themeFill="background1" w:themeFillShade="D9"/>
            <w:noWrap/>
            <w:vAlign w:val="bottom"/>
          </w:tcPr>
          <w:p w14:paraId="48204CEB" w14:textId="77777777" w:rsidR="00355E46" w:rsidRPr="00C25813" w:rsidRDefault="00355E46" w:rsidP="00B8228C">
            <w:pPr>
              <w:keepNext/>
              <w:keepLines/>
              <w:ind w:right="34"/>
              <w:jc w:val="right"/>
              <w:rPr>
                <w:rFonts w:asciiTheme="minorHAnsi" w:hAnsiTheme="minorHAnsi" w:cs="Arial"/>
                <w:b/>
                <w:szCs w:val="23"/>
                <w:lang w:eastAsia="en-AU"/>
              </w:rPr>
            </w:pPr>
            <w:r w:rsidRPr="00C25813">
              <w:rPr>
                <w:rFonts w:asciiTheme="minorHAnsi" w:hAnsiTheme="minorHAnsi" w:cs="Arial"/>
                <w:b/>
                <w:szCs w:val="23"/>
                <w:lang w:eastAsia="en-AU"/>
              </w:rPr>
              <w:t>N</w:t>
            </w:r>
          </w:p>
        </w:tc>
        <w:tc>
          <w:tcPr>
            <w:tcW w:w="1106" w:type="dxa"/>
            <w:tcBorders>
              <w:top w:val="nil"/>
            </w:tcBorders>
            <w:shd w:val="clear" w:color="auto" w:fill="D9D9D9" w:themeFill="background1" w:themeFillShade="D9"/>
            <w:noWrap/>
            <w:vAlign w:val="bottom"/>
          </w:tcPr>
          <w:p w14:paraId="1A33BBD3" w14:textId="77777777" w:rsidR="00355E46" w:rsidRPr="00C25813" w:rsidRDefault="00355E46" w:rsidP="00B8228C">
            <w:pPr>
              <w:keepNext/>
              <w:keepLines/>
              <w:ind w:right="34"/>
              <w:jc w:val="right"/>
              <w:rPr>
                <w:rFonts w:asciiTheme="minorHAnsi" w:hAnsiTheme="minorHAnsi" w:cs="Arial"/>
                <w:b/>
                <w:szCs w:val="23"/>
                <w:lang w:eastAsia="en-AU"/>
              </w:rPr>
            </w:pPr>
            <w:r w:rsidRPr="00C25813">
              <w:rPr>
                <w:rFonts w:asciiTheme="minorHAnsi" w:hAnsiTheme="minorHAnsi" w:cs="Arial"/>
                <w:b/>
                <w:szCs w:val="23"/>
                <w:lang w:eastAsia="en-AU"/>
              </w:rPr>
              <w:t>%</w:t>
            </w:r>
          </w:p>
        </w:tc>
      </w:tr>
      <w:tr w:rsidR="006D0E27" w:rsidRPr="00C25813" w14:paraId="28FFEEC1" w14:textId="77777777" w:rsidTr="00171B4A">
        <w:trPr>
          <w:trHeight w:val="255"/>
        </w:trPr>
        <w:tc>
          <w:tcPr>
            <w:tcW w:w="5714" w:type="dxa"/>
            <w:noWrap/>
          </w:tcPr>
          <w:p w14:paraId="583512F3" w14:textId="65204A80" w:rsidR="006D0E27" w:rsidRPr="00C25813" w:rsidRDefault="006D0E27" w:rsidP="006D0E27">
            <w:pPr>
              <w:rPr>
                <w:rFonts w:asciiTheme="minorHAnsi" w:hAnsiTheme="minorHAnsi"/>
                <w:szCs w:val="23"/>
              </w:rPr>
            </w:pPr>
            <w:r w:rsidRPr="00C25813">
              <w:rPr>
                <w:rFonts w:asciiTheme="minorHAnsi" w:hAnsiTheme="minorHAnsi"/>
                <w:szCs w:val="23"/>
              </w:rPr>
              <w:t>Negative/ normal</w:t>
            </w:r>
          </w:p>
        </w:tc>
        <w:tc>
          <w:tcPr>
            <w:tcW w:w="992" w:type="dxa"/>
            <w:noWrap/>
            <w:vAlign w:val="bottom"/>
          </w:tcPr>
          <w:p w14:paraId="0724E533" w14:textId="3BE92A31" w:rsidR="006D0E27" w:rsidRPr="00C25813" w:rsidRDefault="006D0E27" w:rsidP="006D0E27">
            <w:pPr>
              <w:jc w:val="right"/>
              <w:rPr>
                <w:rFonts w:asciiTheme="minorHAnsi" w:hAnsiTheme="minorHAnsi"/>
                <w:color w:val="000000"/>
                <w:szCs w:val="23"/>
              </w:rPr>
            </w:pPr>
            <w:r w:rsidRPr="00C25813">
              <w:rPr>
                <w:rFonts w:cs="Arial"/>
                <w:color w:val="000000"/>
                <w:szCs w:val="23"/>
              </w:rPr>
              <w:t>3,140</w:t>
            </w:r>
          </w:p>
        </w:tc>
        <w:tc>
          <w:tcPr>
            <w:tcW w:w="1106" w:type="dxa"/>
            <w:noWrap/>
            <w:vAlign w:val="bottom"/>
          </w:tcPr>
          <w:p w14:paraId="2D797EBD" w14:textId="7B0476A2" w:rsidR="006D0E27" w:rsidRPr="00C25813" w:rsidRDefault="006D0E27" w:rsidP="006D0E27">
            <w:pPr>
              <w:jc w:val="right"/>
              <w:rPr>
                <w:rFonts w:asciiTheme="minorHAnsi" w:hAnsiTheme="minorHAnsi"/>
                <w:color w:val="000000"/>
                <w:szCs w:val="23"/>
              </w:rPr>
            </w:pPr>
            <w:r w:rsidRPr="00C25813">
              <w:rPr>
                <w:rFonts w:cs="Arial"/>
                <w:color w:val="000000"/>
                <w:szCs w:val="23"/>
              </w:rPr>
              <w:t>29.5</w:t>
            </w:r>
          </w:p>
        </w:tc>
      </w:tr>
      <w:tr w:rsidR="006D0E27" w:rsidRPr="00C25813" w14:paraId="5873989E" w14:textId="77777777" w:rsidTr="00171B4A">
        <w:trPr>
          <w:trHeight w:val="255"/>
        </w:trPr>
        <w:tc>
          <w:tcPr>
            <w:tcW w:w="5714" w:type="dxa"/>
            <w:noWrap/>
          </w:tcPr>
          <w:p w14:paraId="7D7730A2" w14:textId="77777777" w:rsidR="006D0E27" w:rsidRPr="00C25813" w:rsidRDefault="006D0E27" w:rsidP="006D0E27">
            <w:pPr>
              <w:rPr>
                <w:rFonts w:asciiTheme="minorHAnsi" w:hAnsiTheme="minorHAnsi"/>
                <w:szCs w:val="23"/>
              </w:rPr>
            </w:pPr>
            <w:r w:rsidRPr="00C25813">
              <w:rPr>
                <w:rFonts w:asciiTheme="minorHAnsi" w:hAnsiTheme="minorHAnsi"/>
                <w:szCs w:val="23"/>
              </w:rPr>
              <w:t>Inflammation</w:t>
            </w:r>
          </w:p>
        </w:tc>
        <w:tc>
          <w:tcPr>
            <w:tcW w:w="992" w:type="dxa"/>
            <w:noWrap/>
            <w:vAlign w:val="bottom"/>
          </w:tcPr>
          <w:p w14:paraId="6091C4D7" w14:textId="75482713" w:rsidR="006D0E27" w:rsidRPr="00C25813" w:rsidRDefault="006D0E27" w:rsidP="006D0E27">
            <w:pPr>
              <w:jc w:val="right"/>
              <w:rPr>
                <w:rFonts w:asciiTheme="minorHAnsi" w:hAnsiTheme="minorHAnsi"/>
                <w:color w:val="000000"/>
                <w:szCs w:val="23"/>
              </w:rPr>
            </w:pPr>
            <w:r w:rsidRPr="00C25813">
              <w:rPr>
                <w:rFonts w:cs="Arial"/>
                <w:color w:val="000000"/>
                <w:szCs w:val="23"/>
              </w:rPr>
              <w:t>611</w:t>
            </w:r>
          </w:p>
        </w:tc>
        <w:tc>
          <w:tcPr>
            <w:tcW w:w="1106" w:type="dxa"/>
            <w:noWrap/>
            <w:vAlign w:val="bottom"/>
          </w:tcPr>
          <w:p w14:paraId="53394E09" w14:textId="6C0FF86A" w:rsidR="006D0E27" w:rsidRPr="00C25813" w:rsidRDefault="006D0E27" w:rsidP="006D0E27">
            <w:pPr>
              <w:jc w:val="right"/>
              <w:rPr>
                <w:rFonts w:asciiTheme="minorHAnsi" w:hAnsiTheme="minorHAnsi"/>
                <w:color w:val="000000"/>
                <w:szCs w:val="23"/>
              </w:rPr>
            </w:pPr>
            <w:r w:rsidRPr="00C25813">
              <w:rPr>
                <w:rFonts w:cs="Arial"/>
                <w:color w:val="000000"/>
                <w:szCs w:val="23"/>
              </w:rPr>
              <w:t>5.7</w:t>
            </w:r>
          </w:p>
        </w:tc>
      </w:tr>
      <w:tr w:rsidR="006D0E27" w:rsidRPr="00C25813" w14:paraId="005FA7F2" w14:textId="77777777" w:rsidTr="00171B4A">
        <w:trPr>
          <w:trHeight w:val="255"/>
        </w:trPr>
        <w:tc>
          <w:tcPr>
            <w:tcW w:w="5714" w:type="dxa"/>
            <w:noWrap/>
          </w:tcPr>
          <w:p w14:paraId="65B2CE12" w14:textId="77777777" w:rsidR="006D0E27" w:rsidRPr="00C25813" w:rsidRDefault="006D0E27" w:rsidP="006D0E27">
            <w:pPr>
              <w:rPr>
                <w:rFonts w:asciiTheme="minorHAnsi" w:hAnsiTheme="minorHAnsi"/>
                <w:szCs w:val="23"/>
              </w:rPr>
            </w:pPr>
            <w:r w:rsidRPr="00C25813">
              <w:rPr>
                <w:rFonts w:asciiTheme="minorHAnsi" w:hAnsiTheme="minorHAnsi"/>
                <w:szCs w:val="23"/>
              </w:rPr>
              <w:t>Microglandular hyperplasia</w:t>
            </w:r>
          </w:p>
        </w:tc>
        <w:tc>
          <w:tcPr>
            <w:tcW w:w="992" w:type="dxa"/>
            <w:noWrap/>
            <w:vAlign w:val="bottom"/>
          </w:tcPr>
          <w:p w14:paraId="17987F3A" w14:textId="3BB9E5BB" w:rsidR="006D0E27" w:rsidRPr="00C25813" w:rsidRDefault="006D0E27" w:rsidP="006D0E27">
            <w:pPr>
              <w:jc w:val="right"/>
              <w:rPr>
                <w:rFonts w:asciiTheme="minorHAnsi" w:hAnsiTheme="minorHAnsi"/>
                <w:color w:val="000000"/>
                <w:szCs w:val="23"/>
              </w:rPr>
            </w:pPr>
            <w:r w:rsidRPr="00C25813">
              <w:rPr>
                <w:rFonts w:cs="Arial"/>
                <w:color w:val="000000"/>
                <w:szCs w:val="23"/>
              </w:rPr>
              <w:t>15</w:t>
            </w:r>
          </w:p>
        </w:tc>
        <w:tc>
          <w:tcPr>
            <w:tcW w:w="1106" w:type="dxa"/>
            <w:noWrap/>
            <w:vAlign w:val="bottom"/>
          </w:tcPr>
          <w:p w14:paraId="5055A31E" w14:textId="65AF0E13" w:rsidR="006D0E27" w:rsidRPr="00C25813" w:rsidRDefault="006D0E27" w:rsidP="006D0E27">
            <w:pPr>
              <w:jc w:val="right"/>
              <w:rPr>
                <w:rFonts w:asciiTheme="minorHAnsi" w:hAnsiTheme="minorHAnsi"/>
                <w:color w:val="000000"/>
                <w:szCs w:val="23"/>
              </w:rPr>
            </w:pPr>
            <w:r w:rsidRPr="00C25813">
              <w:rPr>
                <w:rFonts w:cs="Arial"/>
                <w:color w:val="000000"/>
                <w:szCs w:val="23"/>
              </w:rPr>
              <w:t>0.14</w:t>
            </w:r>
          </w:p>
        </w:tc>
      </w:tr>
      <w:tr w:rsidR="006D0E27" w:rsidRPr="00C25813" w14:paraId="4E65565A" w14:textId="77777777" w:rsidTr="00171B4A">
        <w:trPr>
          <w:trHeight w:val="255"/>
        </w:trPr>
        <w:tc>
          <w:tcPr>
            <w:tcW w:w="5714" w:type="dxa"/>
            <w:noWrap/>
          </w:tcPr>
          <w:p w14:paraId="70BA8D8F" w14:textId="77777777" w:rsidR="006D0E27" w:rsidRPr="00C25813" w:rsidRDefault="006D0E27" w:rsidP="006D0E27">
            <w:pPr>
              <w:rPr>
                <w:rFonts w:asciiTheme="minorHAnsi" w:hAnsiTheme="minorHAnsi"/>
                <w:szCs w:val="23"/>
              </w:rPr>
            </w:pPr>
            <w:r w:rsidRPr="00C25813">
              <w:rPr>
                <w:rFonts w:asciiTheme="minorHAnsi" w:hAnsiTheme="minorHAnsi"/>
                <w:szCs w:val="23"/>
              </w:rPr>
              <w:t>Squamous metaplasia</w:t>
            </w:r>
          </w:p>
        </w:tc>
        <w:tc>
          <w:tcPr>
            <w:tcW w:w="992" w:type="dxa"/>
            <w:noWrap/>
            <w:vAlign w:val="bottom"/>
          </w:tcPr>
          <w:p w14:paraId="3FD58BF4" w14:textId="07BBD243" w:rsidR="006D0E27" w:rsidRPr="00C25813" w:rsidRDefault="006D0E27" w:rsidP="006D0E27">
            <w:pPr>
              <w:jc w:val="right"/>
              <w:rPr>
                <w:rFonts w:asciiTheme="minorHAnsi" w:hAnsiTheme="minorHAnsi"/>
                <w:color w:val="000000"/>
                <w:szCs w:val="23"/>
              </w:rPr>
            </w:pPr>
            <w:r w:rsidRPr="00C25813">
              <w:rPr>
                <w:rFonts w:cs="Arial"/>
                <w:color w:val="000000"/>
                <w:szCs w:val="23"/>
              </w:rPr>
              <w:t>371</w:t>
            </w:r>
          </w:p>
        </w:tc>
        <w:tc>
          <w:tcPr>
            <w:tcW w:w="1106" w:type="dxa"/>
            <w:noWrap/>
            <w:vAlign w:val="bottom"/>
          </w:tcPr>
          <w:p w14:paraId="7E66F22B" w14:textId="4B7E0245" w:rsidR="006D0E27" w:rsidRPr="00C25813" w:rsidRDefault="006D0E27" w:rsidP="006D0E27">
            <w:pPr>
              <w:jc w:val="right"/>
              <w:rPr>
                <w:rFonts w:asciiTheme="minorHAnsi" w:hAnsiTheme="minorHAnsi"/>
                <w:color w:val="000000"/>
                <w:szCs w:val="23"/>
              </w:rPr>
            </w:pPr>
            <w:r w:rsidRPr="00C25813">
              <w:rPr>
                <w:rFonts w:cs="Arial"/>
                <w:color w:val="000000"/>
                <w:szCs w:val="23"/>
              </w:rPr>
              <w:t>3.5</w:t>
            </w:r>
          </w:p>
        </w:tc>
      </w:tr>
      <w:tr w:rsidR="006D0E27" w:rsidRPr="00C25813" w14:paraId="37A1616E" w14:textId="77777777" w:rsidTr="00171B4A">
        <w:trPr>
          <w:trHeight w:val="255"/>
        </w:trPr>
        <w:tc>
          <w:tcPr>
            <w:tcW w:w="5714" w:type="dxa"/>
            <w:noWrap/>
          </w:tcPr>
          <w:p w14:paraId="20AEA8EB" w14:textId="77777777" w:rsidR="006D0E27" w:rsidRPr="00C25813" w:rsidRDefault="006D0E27" w:rsidP="006D0E27">
            <w:pPr>
              <w:rPr>
                <w:rFonts w:asciiTheme="minorHAnsi" w:hAnsiTheme="minorHAnsi"/>
                <w:szCs w:val="23"/>
              </w:rPr>
            </w:pPr>
            <w:r w:rsidRPr="00C25813">
              <w:rPr>
                <w:rFonts w:asciiTheme="minorHAnsi" w:hAnsiTheme="minorHAnsi"/>
                <w:szCs w:val="23"/>
              </w:rPr>
              <w:t>Polyp</w:t>
            </w:r>
          </w:p>
        </w:tc>
        <w:tc>
          <w:tcPr>
            <w:tcW w:w="992" w:type="dxa"/>
            <w:noWrap/>
            <w:vAlign w:val="bottom"/>
          </w:tcPr>
          <w:p w14:paraId="6792FA43" w14:textId="3C29F82B" w:rsidR="006D0E27" w:rsidRPr="00C25813" w:rsidRDefault="006D0E27" w:rsidP="006D0E27">
            <w:pPr>
              <w:jc w:val="right"/>
              <w:rPr>
                <w:rFonts w:cs="Arial"/>
                <w:color w:val="000000"/>
                <w:sz w:val="22"/>
              </w:rPr>
            </w:pPr>
            <w:r w:rsidRPr="00C25813">
              <w:rPr>
                <w:rFonts w:cs="Arial"/>
                <w:color w:val="000000"/>
                <w:szCs w:val="23"/>
              </w:rPr>
              <w:t>1,295</w:t>
            </w:r>
          </w:p>
        </w:tc>
        <w:tc>
          <w:tcPr>
            <w:tcW w:w="1106" w:type="dxa"/>
            <w:noWrap/>
            <w:vAlign w:val="bottom"/>
          </w:tcPr>
          <w:p w14:paraId="0C97D3B4" w14:textId="31226110" w:rsidR="006D0E27" w:rsidRPr="00C25813" w:rsidRDefault="006D0E27" w:rsidP="006D0E27">
            <w:pPr>
              <w:jc w:val="right"/>
              <w:rPr>
                <w:rFonts w:cs="Arial"/>
                <w:color w:val="000000"/>
                <w:sz w:val="22"/>
              </w:rPr>
            </w:pPr>
            <w:r w:rsidRPr="00C25813">
              <w:rPr>
                <w:rFonts w:cs="Arial"/>
                <w:color w:val="000000"/>
                <w:szCs w:val="23"/>
              </w:rPr>
              <w:t>12.2</w:t>
            </w:r>
          </w:p>
        </w:tc>
      </w:tr>
      <w:tr w:rsidR="006D0E27" w:rsidRPr="00C25813" w14:paraId="5E405ECD" w14:textId="77777777" w:rsidTr="00171B4A">
        <w:trPr>
          <w:trHeight w:val="255"/>
        </w:trPr>
        <w:tc>
          <w:tcPr>
            <w:tcW w:w="5714" w:type="dxa"/>
            <w:noWrap/>
          </w:tcPr>
          <w:p w14:paraId="452385EA" w14:textId="77777777" w:rsidR="006D0E27" w:rsidRPr="00C25813" w:rsidRDefault="006D0E27" w:rsidP="006D0E27">
            <w:pPr>
              <w:rPr>
                <w:rFonts w:asciiTheme="minorHAnsi" w:hAnsiTheme="minorHAnsi"/>
                <w:szCs w:val="23"/>
              </w:rPr>
            </w:pPr>
            <w:r w:rsidRPr="00C25813">
              <w:rPr>
                <w:rFonts w:asciiTheme="minorHAnsi" w:hAnsiTheme="minorHAnsi"/>
                <w:szCs w:val="23"/>
              </w:rPr>
              <w:t>Other*</w:t>
            </w:r>
          </w:p>
        </w:tc>
        <w:tc>
          <w:tcPr>
            <w:tcW w:w="992" w:type="dxa"/>
            <w:noWrap/>
            <w:vAlign w:val="bottom"/>
          </w:tcPr>
          <w:p w14:paraId="7ED52A63" w14:textId="0EF27BAE" w:rsidR="006D0E27" w:rsidRPr="00C25813" w:rsidRDefault="006D0E27" w:rsidP="006D0E27">
            <w:pPr>
              <w:jc w:val="right"/>
              <w:rPr>
                <w:rFonts w:cs="Arial"/>
                <w:color w:val="000000"/>
                <w:sz w:val="22"/>
              </w:rPr>
            </w:pPr>
            <w:r w:rsidRPr="00C25813">
              <w:rPr>
                <w:rFonts w:cs="Arial"/>
                <w:color w:val="000000"/>
                <w:szCs w:val="23"/>
              </w:rPr>
              <w:t>375</w:t>
            </w:r>
          </w:p>
        </w:tc>
        <w:tc>
          <w:tcPr>
            <w:tcW w:w="1106" w:type="dxa"/>
            <w:noWrap/>
            <w:vAlign w:val="bottom"/>
          </w:tcPr>
          <w:p w14:paraId="52C803A3" w14:textId="077F8606" w:rsidR="006D0E27" w:rsidRPr="00C25813" w:rsidRDefault="006D0E27" w:rsidP="006D0E27">
            <w:pPr>
              <w:jc w:val="right"/>
              <w:rPr>
                <w:rFonts w:cs="Arial"/>
                <w:color w:val="000000"/>
                <w:sz w:val="22"/>
              </w:rPr>
            </w:pPr>
            <w:r w:rsidRPr="00C25813">
              <w:rPr>
                <w:rFonts w:cs="Arial"/>
                <w:color w:val="000000"/>
                <w:szCs w:val="23"/>
              </w:rPr>
              <w:t>3.5</w:t>
            </w:r>
          </w:p>
        </w:tc>
      </w:tr>
      <w:tr w:rsidR="006D0E27" w:rsidRPr="00C25813" w14:paraId="53C123D1" w14:textId="77777777" w:rsidTr="00171B4A">
        <w:trPr>
          <w:trHeight w:val="255"/>
        </w:trPr>
        <w:tc>
          <w:tcPr>
            <w:tcW w:w="5714" w:type="dxa"/>
            <w:noWrap/>
          </w:tcPr>
          <w:p w14:paraId="6681CF76" w14:textId="77777777" w:rsidR="006D0E27" w:rsidRPr="00C25813" w:rsidRDefault="006D0E27" w:rsidP="006D0E27">
            <w:pPr>
              <w:rPr>
                <w:rFonts w:asciiTheme="minorHAnsi" w:hAnsiTheme="minorHAnsi"/>
                <w:szCs w:val="23"/>
              </w:rPr>
            </w:pPr>
            <w:r w:rsidRPr="00C25813">
              <w:rPr>
                <w:rFonts w:asciiTheme="minorHAnsi" w:hAnsiTheme="minorHAnsi"/>
                <w:szCs w:val="23"/>
              </w:rPr>
              <w:t>Atypia</w:t>
            </w:r>
          </w:p>
        </w:tc>
        <w:tc>
          <w:tcPr>
            <w:tcW w:w="992" w:type="dxa"/>
            <w:noWrap/>
            <w:vAlign w:val="bottom"/>
          </w:tcPr>
          <w:p w14:paraId="1D00DEC6" w14:textId="4245566B" w:rsidR="006D0E27" w:rsidRPr="00C25813" w:rsidRDefault="006D0E27" w:rsidP="006D0E27">
            <w:pPr>
              <w:jc w:val="right"/>
              <w:rPr>
                <w:rFonts w:asciiTheme="minorHAnsi" w:hAnsiTheme="minorHAnsi"/>
                <w:color w:val="000000"/>
                <w:szCs w:val="23"/>
              </w:rPr>
            </w:pPr>
            <w:r w:rsidRPr="00C25813">
              <w:rPr>
                <w:rFonts w:cs="Arial"/>
                <w:color w:val="000000"/>
                <w:szCs w:val="23"/>
              </w:rPr>
              <w:t>40</w:t>
            </w:r>
          </w:p>
        </w:tc>
        <w:tc>
          <w:tcPr>
            <w:tcW w:w="1106" w:type="dxa"/>
            <w:noWrap/>
            <w:vAlign w:val="bottom"/>
          </w:tcPr>
          <w:p w14:paraId="456F23E7" w14:textId="79111039" w:rsidR="006D0E27" w:rsidRPr="00C25813" w:rsidRDefault="006D0E27" w:rsidP="006D0E27">
            <w:pPr>
              <w:jc w:val="right"/>
              <w:rPr>
                <w:rFonts w:asciiTheme="minorHAnsi" w:hAnsiTheme="minorHAnsi"/>
                <w:color w:val="000000"/>
                <w:szCs w:val="23"/>
              </w:rPr>
            </w:pPr>
            <w:r w:rsidRPr="00C25813">
              <w:rPr>
                <w:rFonts w:cs="Arial"/>
                <w:color w:val="000000"/>
                <w:szCs w:val="23"/>
              </w:rPr>
              <w:t>0.38</w:t>
            </w:r>
          </w:p>
        </w:tc>
      </w:tr>
      <w:tr w:rsidR="006D0E27" w:rsidRPr="00C25813" w14:paraId="5C60B535" w14:textId="77777777" w:rsidTr="00171B4A">
        <w:trPr>
          <w:trHeight w:val="255"/>
        </w:trPr>
        <w:tc>
          <w:tcPr>
            <w:tcW w:w="5714" w:type="dxa"/>
            <w:noWrap/>
          </w:tcPr>
          <w:p w14:paraId="3387ED08" w14:textId="77777777" w:rsidR="006D0E27" w:rsidRPr="00C25813" w:rsidRDefault="006D0E27" w:rsidP="006D0E27">
            <w:pPr>
              <w:rPr>
                <w:rFonts w:asciiTheme="minorHAnsi" w:hAnsiTheme="minorHAnsi"/>
                <w:szCs w:val="23"/>
              </w:rPr>
            </w:pPr>
            <w:r w:rsidRPr="00C25813">
              <w:rPr>
                <w:rFonts w:asciiTheme="minorHAnsi" w:hAnsiTheme="minorHAnsi"/>
                <w:szCs w:val="23"/>
              </w:rPr>
              <w:t>Benign glandular atypia</w:t>
            </w:r>
          </w:p>
        </w:tc>
        <w:tc>
          <w:tcPr>
            <w:tcW w:w="992" w:type="dxa"/>
            <w:noWrap/>
            <w:vAlign w:val="bottom"/>
          </w:tcPr>
          <w:p w14:paraId="009D1929" w14:textId="1EA8543E" w:rsidR="006D0E27" w:rsidRPr="00C25813" w:rsidRDefault="006D0E27" w:rsidP="006D0E27">
            <w:pPr>
              <w:jc w:val="right"/>
              <w:rPr>
                <w:rFonts w:cs="Arial"/>
                <w:color w:val="000000"/>
                <w:sz w:val="22"/>
              </w:rPr>
            </w:pPr>
            <w:r w:rsidRPr="00C25813">
              <w:rPr>
                <w:rFonts w:cs="Arial"/>
                <w:color w:val="000000"/>
                <w:szCs w:val="23"/>
              </w:rPr>
              <w:t>2</w:t>
            </w:r>
          </w:p>
        </w:tc>
        <w:tc>
          <w:tcPr>
            <w:tcW w:w="1106" w:type="dxa"/>
            <w:noWrap/>
            <w:vAlign w:val="bottom"/>
          </w:tcPr>
          <w:p w14:paraId="25DAF7CA" w14:textId="3AB499FA" w:rsidR="006D0E27" w:rsidRPr="00C25813" w:rsidRDefault="006D0E27" w:rsidP="006D0E27">
            <w:pPr>
              <w:jc w:val="right"/>
              <w:rPr>
                <w:rFonts w:cs="Arial"/>
                <w:color w:val="000000"/>
                <w:sz w:val="22"/>
              </w:rPr>
            </w:pPr>
            <w:r w:rsidRPr="00C25813">
              <w:rPr>
                <w:rFonts w:cs="Arial"/>
                <w:color w:val="000000"/>
                <w:szCs w:val="23"/>
              </w:rPr>
              <w:t>&lt;0.05</w:t>
            </w:r>
          </w:p>
        </w:tc>
      </w:tr>
      <w:tr w:rsidR="006D0E27" w:rsidRPr="00C25813" w14:paraId="7792B021" w14:textId="77777777" w:rsidTr="00171B4A">
        <w:trPr>
          <w:trHeight w:val="255"/>
        </w:trPr>
        <w:tc>
          <w:tcPr>
            <w:tcW w:w="5714" w:type="dxa"/>
            <w:noWrap/>
          </w:tcPr>
          <w:p w14:paraId="051499C5" w14:textId="77777777" w:rsidR="006D0E27" w:rsidRPr="00C25813" w:rsidRDefault="006D0E27" w:rsidP="006D0E27">
            <w:pPr>
              <w:rPr>
                <w:rFonts w:asciiTheme="minorHAnsi" w:hAnsiTheme="minorHAnsi"/>
                <w:szCs w:val="23"/>
              </w:rPr>
            </w:pPr>
            <w:r w:rsidRPr="00C25813">
              <w:rPr>
                <w:rFonts w:asciiTheme="minorHAnsi" w:hAnsiTheme="minorHAnsi"/>
                <w:szCs w:val="23"/>
              </w:rPr>
              <w:t>HPV</w:t>
            </w:r>
          </w:p>
        </w:tc>
        <w:tc>
          <w:tcPr>
            <w:tcW w:w="992" w:type="dxa"/>
            <w:noWrap/>
            <w:vAlign w:val="bottom"/>
          </w:tcPr>
          <w:p w14:paraId="025BDEC1" w14:textId="3D83E24A" w:rsidR="006D0E27" w:rsidRPr="00C25813" w:rsidRDefault="006D0E27" w:rsidP="006D0E27">
            <w:pPr>
              <w:jc w:val="right"/>
              <w:rPr>
                <w:rFonts w:asciiTheme="minorHAnsi" w:hAnsiTheme="minorHAnsi"/>
                <w:color w:val="000000"/>
                <w:szCs w:val="23"/>
              </w:rPr>
            </w:pPr>
            <w:r w:rsidRPr="00C25813">
              <w:rPr>
                <w:rFonts w:cs="Arial"/>
                <w:color w:val="000000"/>
                <w:szCs w:val="23"/>
              </w:rPr>
              <w:t>664</w:t>
            </w:r>
          </w:p>
        </w:tc>
        <w:tc>
          <w:tcPr>
            <w:tcW w:w="1106" w:type="dxa"/>
            <w:noWrap/>
            <w:vAlign w:val="bottom"/>
          </w:tcPr>
          <w:p w14:paraId="197D50D5" w14:textId="078CFBE4" w:rsidR="006D0E27" w:rsidRPr="00C25813" w:rsidRDefault="006D0E27" w:rsidP="006D0E27">
            <w:pPr>
              <w:jc w:val="right"/>
              <w:rPr>
                <w:rFonts w:asciiTheme="minorHAnsi" w:hAnsiTheme="minorHAnsi"/>
                <w:color w:val="000000"/>
                <w:szCs w:val="23"/>
              </w:rPr>
            </w:pPr>
            <w:r w:rsidRPr="00C25813">
              <w:rPr>
                <w:rFonts w:cs="Arial"/>
                <w:color w:val="000000"/>
                <w:szCs w:val="23"/>
              </w:rPr>
              <w:t>6.2</w:t>
            </w:r>
          </w:p>
        </w:tc>
      </w:tr>
      <w:tr w:rsidR="006D0E27" w:rsidRPr="00C25813" w14:paraId="560E7BCB" w14:textId="77777777" w:rsidTr="00171B4A">
        <w:trPr>
          <w:trHeight w:val="255"/>
        </w:trPr>
        <w:tc>
          <w:tcPr>
            <w:tcW w:w="5714" w:type="dxa"/>
            <w:noWrap/>
          </w:tcPr>
          <w:p w14:paraId="517BCE09" w14:textId="77777777" w:rsidR="006D0E27" w:rsidRPr="00C25813" w:rsidRDefault="006D0E27" w:rsidP="006D0E27">
            <w:pPr>
              <w:rPr>
                <w:rFonts w:asciiTheme="minorHAnsi" w:hAnsiTheme="minorHAnsi"/>
                <w:szCs w:val="23"/>
              </w:rPr>
            </w:pPr>
            <w:r w:rsidRPr="00C25813">
              <w:rPr>
                <w:rFonts w:asciiTheme="minorHAnsi" w:hAnsiTheme="minorHAnsi"/>
                <w:szCs w:val="23"/>
              </w:rPr>
              <w:t>Condyloma acuminatum</w:t>
            </w:r>
          </w:p>
        </w:tc>
        <w:tc>
          <w:tcPr>
            <w:tcW w:w="992" w:type="dxa"/>
            <w:noWrap/>
            <w:vAlign w:val="bottom"/>
          </w:tcPr>
          <w:p w14:paraId="159C066A" w14:textId="46A8067C" w:rsidR="006D0E27" w:rsidRPr="00C25813" w:rsidRDefault="006D0E27" w:rsidP="006D0E27">
            <w:pPr>
              <w:jc w:val="right"/>
              <w:rPr>
                <w:rFonts w:asciiTheme="minorHAnsi" w:hAnsiTheme="minorHAnsi"/>
                <w:color w:val="000000"/>
                <w:szCs w:val="23"/>
              </w:rPr>
            </w:pPr>
            <w:r w:rsidRPr="00C25813">
              <w:rPr>
                <w:rFonts w:cs="Arial"/>
                <w:color w:val="000000"/>
                <w:szCs w:val="23"/>
              </w:rPr>
              <w:t>4</w:t>
            </w:r>
          </w:p>
        </w:tc>
        <w:tc>
          <w:tcPr>
            <w:tcW w:w="1106" w:type="dxa"/>
            <w:noWrap/>
            <w:vAlign w:val="bottom"/>
          </w:tcPr>
          <w:p w14:paraId="1DAECD80" w14:textId="370DA6C7" w:rsidR="006D0E27" w:rsidRPr="00C25813" w:rsidRDefault="006D0E27" w:rsidP="006D0E27">
            <w:pPr>
              <w:jc w:val="right"/>
              <w:rPr>
                <w:rFonts w:asciiTheme="minorHAnsi" w:hAnsiTheme="minorHAnsi"/>
                <w:color w:val="000000"/>
                <w:szCs w:val="23"/>
              </w:rPr>
            </w:pPr>
            <w:r w:rsidRPr="00C25813">
              <w:rPr>
                <w:rFonts w:cs="Arial"/>
                <w:color w:val="000000"/>
                <w:szCs w:val="23"/>
              </w:rPr>
              <w:t>&lt;0.05</w:t>
            </w:r>
          </w:p>
        </w:tc>
      </w:tr>
      <w:tr w:rsidR="006D0E27" w:rsidRPr="00C25813" w14:paraId="4C17A692" w14:textId="77777777" w:rsidTr="00171B4A">
        <w:trPr>
          <w:trHeight w:val="255"/>
        </w:trPr>
        <w:tc>
          <w:tcPr>
            <w:tcW w:w="5714" w:type="dxa"/>
            <w:noWrap/>
          </w:tcPr>
          <w:p w14:paraId="04B001DA" w14:textId="77777777" w:rsidR="006D0E27" w:rsidRPr="00C25813" w:rsidRDefault="006D0E27" w:rsidP="006D0E27">
            <w:pPr>
              <w:rPr>
                <w:rFonts w:asciiTheme="minorHAnsi" w:hAnsiTheme="minorHAnsi"/>
                <w:szCs w:val="23"/>
              </w:rPr>
            </w:pPr>
            <w:r w:rsidRPr="00C25813">
              <w:rPr>
                <w:rFonts w:asciiTheme="minorHAnsi" w:hAnsiTheme="minorHAnsi"/>
                <w:szCs w:val="23"/>
              </w:rPr>
              <w:t>CIN 1 (LSIL) or VAIN 1</w:t>
            </w:r>
          </w:p>
        </w:tc>
        <w:tc>
          <w:tcPr>
            <w:tcW w:w="992" w:type="dxa"/>
            <w:noWrap/>
            <w:vAlign w:val="bottom"/>
          </w:tcPr>
          <w:p w14:paraId="6F43B945" w14:textId="21C3F111" w:rsidR="006D0E27" w:rsidRPr="00C25813" w:rsidRDefault="006D0E27" w:rsidP="006D0E27">
            <w:pPr>
              <w:jc w:val="right"/>
              <w:rPr>
                <w:rFonts w:cs="Arial"/>
                <w:color w:val="000000"/>
                <w:sz w:val="22"/>
              </w:rPr>
            </w:pPr>
            <w:r w:rsidRPr="00C25813">
              <w:rPr>
                <w:rFonts w:cs="Arial"/>
                <w:color w:val="000000"/>
                <w:szCs w:val="23"/>
              </w:rPr>
              <w:t>1,760</w:t>
            </w:r>
          </w:p>
        </w:tc>
        <w:tc>
          <w:tcPr>
            <w:tcW w:w="1106" w:type="dxa"/>
            <w:noWrap/>
            <w:vAlign w:val="bottom"/>
          </w:tcPr>
          <w:p w14:paraId="14278B4C" w14:textId="7503EBAB" w:rsidR="006D0E27" w:rsidRPr="00C25813" w:rsidRDefault="006D0E27" w:rsidP="006D0E27">
            <w:pPr>
              <w:jc w:val="right"/>
              <w:rPr>
                <w:rFonts w:cs="Arial"/>
                <w:color w:val="000000"/>
                <w:sz w:val="22"/>
              </w:rPr>
            </w:pPr>
            <w:r w:rsidRPr="00C25813">
              <w:rPr>
                <w:rFonts w:cs="Arial"/>
                <w:color w:val="000000"/>
                <w:szCs w:val="23"/>
              </w:rPr>
              <w:t>16.5</w:t>
            </w:r>
          </w:p>
        </w:tc>
      </w:tr>
      <w:tr w:rsidR="006D0E27" w:rsidRPr="00C25813" w14:paraId="4CF1C5D6" w14:textId="77777777" w:rsidTr="00171B4A">
        <w:trPr>
          <w:trHeight w:val="255"/>
        </w:trPr>
        <w:tc>
          <w:tcPr>
            <w:tcW w:w="5714" w:type="dxa"/>
            <w:noWrap/>
          </w:tcPr>
          <w:p w14:paraId="425DFF36" w14:textId="77777777" w:rsidR="006D0E27" w:rsidRPr="00C25813" w:rsidRDefault="006D0E27" w:rsidP="006D0E27">
            <w:pPr>
              <w:rPr>
                <w:rFonts w:asciiTheme="minorHAnsi" w:hAnsiTheme="minorHAnsi"/>
                <w:szCs w:val="23"/>
              </w:rPr>
            </w:pPr>
            <w:r w:rsidRPr="00C25813">
              <w:rPr>
                <w:rFonts w:asciiTheme="minorHAnsi" w:hAnsiTheme="minorHAnsi"/>
                <w:szCs w:val="23"/>
              </w:rPr>
              <w:t>Dysplasia/CIN NOS</w:t>
            </w:r>
          </w:p>
        </w:tc>
        <w:tc>
          <w:tcPr>
            <w:tcW w:w="992" w:type="dxa"/>
            <w:noWrap/>
            <w:vAlign w:val="bottom"/>
          </w:tcPr>
          <w:p w14:paraId="2B14A218" w14:textId="3274FECD" w:rsidR="006D0E27" w:rsidRPr="00C25813" w:rsidRDefault="006D0E27" w:rsidP="006D0E27">
            <w:pPr>
              <w:jc w:val="right"/>
              <w:rPr>
                <w:rFonts w:asciiTheme="minorHAnsi" w:hAnsiTheme="minorHAnsi"/>
                <w:color w:val="000000"/>
                <w:szCs w:val="23"/>
              </w:rPr>
            </w:pPr>
            <w:r w:rsidRPr="00C25813">
              <w:rPr>
                <w:rFonts w:cs="Arial"/>
                <w:color w:val="000000"/>
                <w:szCs w:val="23"/>
              </w:rPr>
              <w:t>41</w:t>
            </w:r>
          </w:p>
        </w:tc>
        <w:tc>
          <w:tcPr>
            <w:tcW w:w="1106" w:type="dxa"/>
            <w:noWrap/>
            <w:vAlign w:val="bottom"/>
          </w:tcPr>
          <w:p w14:paraId="519B46A3" w14:textId="4D5FC5BB" w:rsidR="006D0E27" w:rsidRPr="00C25813" w:rsidRDefault="006D0E27" w:rsidP="006D0E27">
            <w:pPr>
              <w:jc w:val="right"/>
              <w:rPr>
                <w:rFonts w:asciiTheme="minorHAnsi" w:hAnsiTheme="minorHAnsi"/>
                <w:color w:val="000000"/>
                <w:szCs w:val="23"/>
              </w:rPr>
            </w:pPr>
            <w:r w:rsidRPr="00C25813">
              <w:rPr>
                <w:rFonts w:cs="Arial"/>
                <w:color w:val="000000"/>
                <w:szCs w:val="23"/>
              </w:rPr>
              <w:t>0.39</w:t>
            </w:r>
          </w:p>
        </w:tc>
      </w:tr>
      <w:tr w:rsidR="006D0E27" w:rsidRPr="00C25813" w14:paraId="770113A6" w14:textId="77777777" w:rsidTr="00171B4A">
        <w:trPr>
          <w:trHeight w:val="255"/>
        </w:trPr>
        <w:tc>
          <w:tcPr>
            <w:tcW w:w="5714" w:type="dxa"/>
            <w:noWrap/>
          </w:tcPr>
          <w:p w14:paraId="723F8EC9" w14:textId="77777777" w:rsidR="006D0E27" w:rsidRPr="00C25813" w:rsidRDefault="006D0E27" w:rsidP="006D0E27">
            <w:pPr>
              <w:rPr>
                <w:rFonts w:asciiTheme="minorHAnsi" w:hAnsiTheme="minorHAnsi"/>
                <w:szCs w:val="23"/>
              </w:rPr>
            </w:pPr>
            <w:r w:rsidRPr="00C25813">
              <w:rPr>
                <w:rFonts w:asciiTheme="minorHAnsi" w:hAnsiTheme="minorHAnsi"/>
                <w:szCs w:val="23"/>
              </w:rPr>
              <w:t>Glandular dysplasia</w:t>
            </w:r>
          </w:p>
        </w:tc>
        <w:tc>
          <w:tcPr>
            <w:tcW w:w="992" w:type="dxa"/>
            <w:noWrap/>
            <w:vAlign w:val="bottom"/>
          </w:tcPr>
          <w:p w14:paraId="0B55B261" w14:textId="6E3166CE" w:rsidR="006D0E27" w:rsidRPr="00C25813" w:rsidRDefault="006D0E27" w:rsidP="006D0E27">
            <w:pPr>
              <w:jc w:val="right"/>
              <w:rPr>
                <w:rFonts w:cs="Arial"/>
                <w:color w:val="000000"/>
                <w:sz w:val="22"/>
              </w:rPr>
            </w:pPr>
            <w:r w:rsidRPr="00C25813">
              <w:rPr>
                <w:rFonts w:cs="Arial"/>
                <w:color w:val="000000"/>
                <w:szCs w:val="23"/>
              </w:rPr>
              <w:t>1</w:t>
            </w:r>
          </w:p>
        </w:tc>
        <w:tc>
          <w:tcPr>
            <w:tcW w:w="1106" w:type="dxa"/>
            <w:noWrap/>
            <w:vAlign w:val="bottom"/>
          </w:tcPr>
          <w:p w14:paraId="71A8E25E" w14:textId="7841DECC" w:rsidR="006D0E27" w:rsidRPr="00C25813" w:rsidRDefault="006D0E27" w:rsidP="006D0E27">
            <w:pPr>
              <w:jc w:val="right"/>
              <w:rPr>
                <w:rFonts w:cs="Arial"/>
                <w:color w:val="000000"/>
                <w:sz w:val="22"/>
              </w:rPr>
            </w:pPr>
            <w:r w:rsidRPr="00C25813">
              <w:rPr>
                <w:rFonts w:cs="Arial"/>
                <w:color w:val="000000"/>
                <w:szCs w:val="23"/>
              </w:rPr>
              <w:t>&lt;0.05</w:t>
            </w:r>
          </w:p>
        </w:tc>
      </w:tr>
      <w:tr w:rsidR="006D0E27" w:rsidRPr="00C25813" w14:paraId="6EA8119C" w14:textId="77777777" w:rsidTr="00171B4A">
        <w:trPr>
          <w:trHeight w:val="255"/>
        </w:trPr>
        <w:tc>
          <w:tcPr>
            <w:tcW w:w="5714" w:type="dxa"/>
            <w:noWrap/>
          </w:tcPr>
          <w:p w14:paraId="7F5BCFE5" w14:textId="77777777" w:rsidR="006D0E27" w:rsidRPr="00C25813" w:rsidRDefault="006D0E27" w:rsidP="006D0E27">
            <w:pPr>
              <w:rPr>
                <w:rFonts w:asciiTheme="minorHAnsi" w:hAnsiTheme="minorHAnsi"/>
                <w:szCs w:val="23"/>
              </w:rPr>
            </w:pPr>
            <w:r w:rsidRPr="00C25813">
              <w:rPr>
                <w:rFonts w:asciiTheme="minorHAnsi" w:hAnsiTheme="minorHAnsi"/>
                <w:szCs w:val="23"/>
              </w:rPr>
              <w:t>CIN 2 (HSIL) or VAIN 2</w:t>
            </w:r>
          </w:p>
        </w:tc>
        <w:tc>
          <w:tcPr>
            <w:tcW w:w="992" w:type="dxa"/>
            <w:noWrap/>
            <w:vAlign w:val="bottom"/>
          </w:tcPr>
          <w:p w14:paraId="0043897E" w14:textId="120D42F4" w:rsidR="006D0E27" w:rsidRPr="00C25813" w:rsidRDefault="006D0E27" w:rsidP="006D0E27">
            <w:pPr>
              <w:jc w:val="right"/>
              <w:rPr>
                <w:rFonts w:asciiTheme="minorHAnsi" w:hAnsiTheme="minorHAnsi"/>
                <w:color w:val="000000"/>
                <w:szCs w:val="23"/>
              </w:rPr>
            </w:pPr>
            <w:r w:rsidRPr="00C25813">
              <w:rPr>
                <w:rFonts w:cs="Arial"/>
                <w:color w:val="000000"/>
                <w:szCs w:val="23"/>
              </w:rPr>
              <w:t>866</w:t>
            </w:r>
          </w:p>
        </w:tc>
        <w:tc>
          <w:tcPr>
            <w:tcW w:w="1106" w:type="dxa"/>
            <w:noWrap/>
            <w:vAlign w:val="bottom"/>
          </w:tcPr>
          <w:p w14:paraId="39FE5FA5" w14:textId="21CE5472" w:rsidR="006D0E27" w:rsidRPr="00C25813" w:rsidRDefault="006D0E27" w:rsidP="006D0E27">
            <w:pPr>
              <w:jc w:val="right"/>
              <w:rPr>
                <w:rFonts w:asciiTheme="minorHAnsi" w:hAnsiTheme="minorHAnsi"/>
                <w:color w:val="000000"/>
                <w:szCs w:val="23"/>
              </w:rPr>
            </w:pPr>
            <w:r w:rsidRPr="00C25813">
              <w:rPr>
                <w:rFonts w:cs="Arial"/>
                <w:color w:val="000000"/>
                <w:szCs w:val="23"/>
              </w:rPr>
              <w:t>8.1</w:t>
            </w:r>
          </w:p>
        </w:tc>
      </w:tr>
      <w:tr w:rsidR="006D0E27" w:rsidRPr="00C25813" w14:paraId="33E1E458" w14:textId="77777777" w:rsidTr="00171B4A">
        <w:trPr>
          <w:trHeight w:val="255"/>
        </w:trPr>
        <w:tc>
          <w:tcPr>
            <w:tcW w:w="5714" w:type="dxa"/>
            <w:noWrap/>
          </w:tcPr>
          <w:p w14:paraId="40B87FA3" w14:textId="77777777" w:rsidR="006D0E27" w:rsidRPr="00C25813" w:rsidRDefault="006D0E27" w:rsidP="006D0E27">
            <w:pPr>
              <w:rPr>
                <w:rFonts w:asciiTheme="minorHAnsi" w:hAnsiTheme="minorHAnsi"/>
                <w:szCs w:val="23"/>
              </w:rPr>
            </w:pPr>
            <w:r w:rsidRPr="00C25813">
              <w:rPr>
                <w:rFonts w:asciiTheme="minorHAnsi" w:hAnsiTheme="minorHAnsi"/>
                <w:szCs w:val="23"/>
              </w:rPr>
              <w:t>HSIL not otherwise specified</w:t>
            </w:r>
          </w:p>
        </w:tc>
        <w:tc>
          <w:tcPr>
            <w:tcW w:w="992" w:type="dxa"/>
            <w:noWrap/>
            <w:vAlign w:val="bottom"/>
          </w:tcPr>
          <w:p w14:paraId="010574B3" w14:textId="038A7009" w:rsidR="006D0E27" w:rsidRPr="00C25813" w:rsidRDefault="006D0E27" w:rsidP="006D0E27">
            <w:pPr>
              <w:jc w:val="right"/>
              <w:rPr>
                <w:rFonts w:cs="Arial"/>
                <w:color w:val="000000"/>
                <w:sz w:val="22"/>
              </w:rPr>
            </w:pPr>
            <w:r w:rsidRPr="00C25813">
              <w:rPr>
                <w:rFonts w:cs="Arial"/>
                <w:color w:val="000000"/>
                <w:szCs w:val="23"/>
              </w:rPr>
              <w:t>50</w:t>
            </w:r>
          </w:p>
        </w:tc>
        <w:tc>
          <w:tcPr>
            <w:tcW w:w="1106" w:type="dxa"/>
            <w:noWrap/>
            <w:vAlign w:val="bottom"/>
          </w:tcPr>
          <w:p w14:paraId="495A9A65" w14:textId="70F8BBD8" w:rsidR="006D0E27" w:rsidRPr="00C25813" w:rsidRDefault="006D0E27" w:rsidP="006D0E27">
            <w:pPr>
              <w:jc w:val="right"/>
              <w:rPr>
                <w:rFonts w:cs="Arial"/>
                <w:color w:val="000000"/>
                <w:sz w:val="22"/>
              </w:rPr>
            </w:pPr>
            <w:r w:rsidRPr="00C25813">
              <w:rPr>
                <w:rFonts w:cs="Arial"/>
                <w:color w:val="000000"/>
                <w:szCs w:val="23"/>
              </w:rPr>
              <w:t>0.47</w:t>
            </w:r>
          </w:p>
        </w:tc>
      </w:tr>
      <w:tr w:rsidR="006D0E27" w:rsidRPr="00C25813" w14:paraId="2AF00863" w14:textId="77777777" w:rsidTr="00171B4A">
        <w:trPr>
          <w:trHeight w:val="255"/>
        </w:trPr>
        <w:tc>
          <w:tcPr>
            <w:tcW w:w="5714" w:type="dxa"/>
            <w:noWrap/>
          </w:tcPr>
          <w:p w14:paraId="7C01C621" w14:textId="77777777" w:rsidR="006D0E27" w:rsidRPr="00C25813" w:rsidRDefault="006D0E27" w:rsidP="006D0E27">
            <w:pPr>
              <w:rPr>
                <w:rFonts w:asciiTheme="minorHAnsi" w:hAnsiTheme="minorHAnsi"/>
                <w:szCs w:val="23"/>
              </w:rPr>
            </w:pPr>
            <w:r w:rsidRPr="00C25813">
              <w:rPr>
                <w:rFonts w:asciiTheme="minorHAnsi" w:hAnsiTheme="minorHAnsi"/>
                <w:szCs w:val="23"/>
              </w:rPr>
              <w:t>CIN 3 (HSIL) or VAIN 3</w:t>
            </w:r>
          </w:p>
        </w:tc>
        <w:tc>
          <w:tcPr>
            <w:tcW w:w="992" w:type="dxa"/>
            <w:noWrap/>
            <w:vAlign w:val="bottom"/>
          </w:tcPr>
          <w:p w14:paraId="6B1AC8BC" w14:textId="114B3E9D" w:rsidR="006D0E27" w:rsidRPr="00C25813" w:rsidRDefault="006D0E27" w:rsidP="006D0E27">
            <w:pPr>
              <w:jc w:val="right"/>
              <w:rPr>
                <w:rFonts w:asciiTheme="minorHAnsi" w:hAnsiTheme="minorHAnsi"/>
                <w:color w:val="000000"/>
                <w:szCs w:val="23"/>
              </w:rPr>
            </w:pPr>
            <w:r w:rsidRPr="00C25813">
              <w:rPr>
                <w:rFonts w:cs="Arial"/>
                <w:color w:val="000000"/>
                <w:szCs w:val="23"/>
              </w:rPr>
              <w:t>1,193</w:t>
            </w:r>
          </w:p>
        </w:tc>
        <w:tc>
          <w:tcPr>
            <w:tcW w:w="1106" w:type="dxa"/>
            <w:noWrap/>
            <w:vAlign w:val="bottom"/>
          </w:tcPr>
          <w:p w14:paraId="7D93D219" w14:textId="0EADCB4E" w:rsidR="006D0E27" w:rsidRPr="00C25813" w:rsidRDefault="006D0E27" w:rsidP="006D0E27">
            <w:pPr>
              <w:jc w:val="right"/>
              <w:rPr>
                <w:rFonts w:asciiTheme="minorHAnsi" w:hAnsiTheme="minorHAnsi"/>
                <w:color w:val="000000"/>
                <w:szCs w:val="23"/>
              </w:rPr>
            </w:pPr>
            <w:r w:rsidRPr="00C25813">
              <w:rPr>
                <w:rFonts w:cs="Arial"/>
                <w:color w:val="000000"/>
                <w:szCs w:val="23"/>
              </w:rPr>
              <w:t>11.2</w:t>
            </w:r>
          </w:p>
        </w:tc>
      </w:tr>
      <w:tr w:rsidR="006D0E27" w:rsidRPr="00C25813" w14:paraId="1B6A7A26" w14:textId="77777777" w:rsidTr="00171B4A">
        <w:trPr>
          <w:trHeight w:val="255"/>
        </w:trPr>
        <w:tc>
          <w:tcPr>
            <w:tcW w:w="5714" w:type="dxa"/>
            <w:noWrap/>
          </w:tcPr>
          <w:p w14:paraId="557E88D1" w14:textId="77777777" w:rsidR="006D0E27" w:rsidRPr="00C25813" w:rsidRDefault="006D0E27" w:rsidP="006D0E27">
            <w:pPr>
              <w:rPr>
                <w:rFonts w:asciiTheme="minorHAnsi" w:hAnsiTheme="minorHAnsi"/>
                <w:szCs w:val="23"/>
              </w:rPr>
            </w:pPr>
            <w:r w:rsidRPr="00C25813">
              <w:rPr>
                <w:rFonts w:asciiTheme="minorHAnsi" w:hAnsiTheme="minorHAnsi"/>
                <w:szCs w:val="23"/>
              </w:rPr>
              <w:t>Adenocarcinoma in situ</w:t>
            </w:r>
          </w:p>
        </w:tc>
        <w:tc>
          <w:tcPr>
            <w:tcW w:w="992" w:type="dxa"/>
            <w:noWrap/>
            <w:vAlign w:val="bottom"/>
          </w:tcPr>
          <w:p w14:paraId="7253A55F" w14:textId="3C5D20A4" w:rsidR="006D0E27" w:rsidRPr="00C25813" w:rsidRDefault="006D0E27" w:rsidP="006D0E27">
            <w:pPr>
              <w:jc w:val="right"/>
              <w:rPr>
                <w:rFonts w:cs="Arial"/>
                <w:color w:val="000000"/>
                <w:sz w:val="22"/>
              </w:rPr>
            </w:pPr>
            <w:r w:rsidRPr="00C25813">
              <w:rPr>
                <w:rFonts w:cs="Arial"/>
                <w:color w:val="000000"/>
                <w:szCs w:val="23"/>
              </w:rPr>
              <w:t>62</w:t>
            </w:r>
          </w:p>
        </w:tc>
        <w:tc>
          <w:tcPr>
            <w:tcW w:w="1106" w:type="dxa"/>
            <w:noWrap/>
            <w:vAlign w:val="bottom"/>
          </w:tcPr>
          <w:p w14:paraId="0DFC197D" w14:textId="5BB9FAFC" w:rsidR="006D0E27" w:rsidRPr="00C25813" w:rsidRDefault="006D0E27" w:rsidP="006D0E27">
            <w:pPr>
              <w:jc w:val="right"/>
              <w:rPr>
                <w:rFonts w:cs="Arial"/>
                <w:color w:val="000000"/>
                <w:sz w:val="22"/>
              </w:rPr>
            </w:pPr>
            <w:r w:rsidRPr="00C25813">
              <w:rPr>
                <w:rFonts w:cs="Arial"/>
                <w:color w:val="000000"/>
                <w:szCs w:val="23"/>
              </w:rPr>
              <w:t>0.58</w:t>
            </w:r>
          </w:p>
        </w:tc>
      </w:tr>
      <w:tr w:rsidR="006D0E27" w:rsidRPr="00C25813" w14:paraId="358CF20E" w14:textId="77777777" w:rsidTr="00171B4A">
        <w:trPr>
          <w:trHeight w:val="255"/>
        </w:trPr>
        <w:tc>
          <w:tcPr>
            <w:tcW w:w="5714" w:type="dxa"/>
            <w:noWrap/>
          </w:tcPr>
          <w:p w14:paraId="5EDCBDF3" w14:textId="77777777" w:rsidR="006D0E27" w:rsidRPr="00C25813" w:rsidRDefault="006D0E27" w:rsidP="006D0E27">
            <w:pPr>
              <w:rPr>
                <w:rFonts w:asciiTheme="minorHAnsi" w:hAnsiTheme="minorHAnsi"/>
                <w:szCs w:val="23"/>
              </w:rPr>
            </w:pPr>
            <w:r w:rsidRPr="00C25813">
              <w:rPr>
                <w:rFonts w:asciiTheme="minorHAnsi" w:hAnsiTheme="minorHAnsi"/>
                <w:szCs w:val="23"/>
              </w:rPr>
              <w:t>Microinvasive squamous cell carcinoma</w:t>
            </w:r>
          </w:p>
        </w:tc>
        <w:tc>
          <w:tcPr>
            <w:tcW w:w="992" w:type="dxa"/>
            <w:noWrap/>
            <w:vAlign w:val="bottom"/>
          </w:tcPr>
          <w:p w14:paraId="556FEB51" w14:textId="08DE735C" w:rsidR="006D0E27" w:rsidRPr="00C25813" w:rsidRDefault="006D0E27" w:rsidP="006D0E27">
            <w:pPr>
              <w:jc w:val="right"/>
              <w:rPr>
                <w:rFonts w:asciiTheme="minorHAnsi" w:hAnsiTheme="minorHAnsi"/>
                <w:color w:val="000000"/>
                <w:szCs w:val="23"/>
              </w:rPr>
            </w:pPr>
            <w:r w:rsidRPr="00C25813">
              <w:rPr>
                <w:rFonts w:cs="Arial"/>
                <w:color w:val="000000"/>
                <w:szCs w:val="23"/>
              </w:rPr>
              <w:t>6</w:t>
            </w:r>
          </w:p>
        </w:tc>
        <w:tc>
          <w:tcPr>
            <w:tcW w:w="1106" w:type="dxa"/>
            <w:noWrap/>
            <w:vAlign w:val="bottom"/>
          </w:tcPr>
          <w:p w14:paraId="41A36CAD" w14:textId="58FC53C8" w:rsidR="006D0E27" w:rsidRPr="00C25813" w:rsidRDefault="006D0E27" w:rsidP="006D0E27">
            <w:pPr>
              <w:jc w:val="right"/>
              <w:rPr>
                <w:rFonts w:asciiTheme="minorHAnsi" w:hAnsiTheme="minorHAnsi"/>
                <w:color w:val="000000"/>
                <w:szCs w:val="23"/>
              </w:rPr>
            </w:pPr>
            <w:r w:rsidRPr="00C25813">
              <w:rPr>
                <w:rFonts w:cs="Arial"/>
                <w:color w:val="000000"/>
                <w:szCs w:val="23"/>
              </w:rPr>
              <w:t>0.06</w:t>
            </w:r>
          </w:p>
        </w:tc>
      </w:tr>
      <w:tr w:rsidR="006D0E27" w:rsidRPr="00C25813" w14:paraId="03106C58" w14:textId="77777777" w:rsidTr="00171B4A">
        <w:trPr>
          <w:trHeight w:val="255"/>
        </w:trPr>
        <w:tc>
          <w:tcPr>
            <w:tcW w:w="5714" w:type="dxa"/>
            <w:noWrap/>
          </w:tcPr>
          <w:p w14:paraId="7B2EC851" w14:textId="77777777" w:rsidR="006D0E27" w:rsidRPr="00C25813" w:rsidRDefault="006D0E27" w:rsidP="006D0E27">
            <w:pPr>
              <w:rPr>
                <w:rFonts w:asciiTheme="minorHAnsi" w:hAnsiTheme="minorHAnsi"/>
                <w:szCs w:val="23"/>
              </w:rPr>
            </w:pPr>
            <w:r w:rsidRPr="00C25813">
              <w:rPr>
                <w:rFonts w:asciiTheme="minorHAnsi" w:hAnsiTheme="minorHAnsi"/>
                <w:szCs w:val="23"/>
              </w:rPr>
              <w:t>Invasive squamous cell carcinoma</w:t>
            </w:r>
          </w:p>
        </w:tc>
        <w:tc>
          <w:tcPr>
            <w:tcW w:w="992" w:type="dxa"/>
            <w:noWrap/>
            <w:vAlign w:val="bottom"/>
          </w:tcPr>
          <w:p w14:paraId="4CC7C555" w14:textId="632704CF" w:rsidR="006D0E27" w:rsidRPr="00C25813" w:rsidRDefault="006D0E27" w:rsidP="006D0E27">
            <w:pPr>
              <w:jc w:val="right"/>
              <w:rPr>
                <w:rFonts w:asciiTheme="minorHAnsi" w:hAnsiTheme="minorHAnsi"/>
                <w:color w:val="000000"/>
                <w:szCs w:val="23"/>
              </w:rPr>
            </w:pPr>
            <w:r w:rsidRPr="00C25813">
              <w:rPr>
                <w:rFonts w:cs="Arial"/>
                <w:color w:val="000000"/>
                <w:szCs w:val="23"/>
              </w:rPr>
              <w:t>71</w:t>
            </w:r>
          </w:p>
        </w:tc>
        <w:tc>
          <w:tcPr>
            <w:tcW w:w="1106" w:type="dxa"/>
            <w:noWrap/>
            <w:vAlign w:val="bottom"/>
          </w:tcPr>
          <w:p w14:paraId="26EA3C1A" w14:textId="6AF05B47" w:rsidR="006D0E27" w:rsidRPr="00C25813" w:rsidRDefault="006D0E27" w:rsidP="006D0E27">
            <w:pPr>
              <w:jc w:val="right"/>
              <w:rPr>
                <w:rFonts w:asciiTheme="minorHAnsi" w:hAnsiTheme="minorHAnsi"/>
                <w:color w:val="000000"/>
                <w:szCs w:val="23"/>
              </w:rPr>
            </w:pPr>
            <w:r w:rsidRPr="00C25813">
              <w:rPr>
                <w:rFonts w:cs="Arial"/>
                <w:color w:val="000000"/>
                <w:szCs w:val="23"/>
              </w:rPr>
              <w:t>0.67</w:t>
            </w:r>
          </w:p>
        </w:tc>
      </w:tr>
      <w:tr w:rsidR="006D0E27" w:rsidRPr="00C25813" w14:paraId="00776934" w14:textId="77777777" w:rsidTr="00171B4A">
        <w:trPr>
          <w:trHeight w:val="255"/>
        </w:trPr>
        <w:tc>
          <w:tcPr>
            <w:tcW w:w="5714" w:type="dxa"/>
            <w:noWrap/>
          </w:tcPr>
          <w:p w14:paraId="2819169B" w14:textId="06E67A2A" w:rsidR="006D0E27" w:rsidRPr="00C25813" w:rsidRDefault="006D0E27" w:rsidP="006D0E27">
            <w:pPr>
              <w:rPr>
                <w:rFonts w:asciiTheme="minorHAnsi" w:hAnsiTheme="minorHAnsi"/>
                <w:szCs w:val="23"/>
              </w:rPr>
            </w:pPr>
            <w:r w:rsidRPr="00C25813">
              <w:rPr>
                <w:szCs w:val="23"/>
              </w:rPr>
              <w:t xml:space="preserve">Adenocarcinoma </w:t>
            </w:r>
            <w:r w:rsidRPr="00C25813">
              <w:rPr>
                <w:rFonts w:asciiTheme="minorHAnsi" w:hAnsiTheme="minorHAnsi"/>
                <w:szCs w:val="23"/>
              </w:rPr>
              <w:t>(</w:t>
            </w:r>
            <w:r w:rsidR="00171B4A" w:rsidRPr="00915B0A">
              <w:rPr>
                <w:szCs w:val="23"/>
              </w:rPr>
              <w:t>arising from the endocervix</w:t>
            </w:r>
            <w:r w:rsidRPr="00C25813">
              <w:rPr>
                <w:rFonts w:asciiTheme="minorHAnsi" w:hAnsiTheme="minorHAnsi"/>
                <w:szCs w:val="23"/>
              </w:rPr>
              <w:t>)</w:t>
            </w:r>
          </w:p>
        </w:tc>
        <w:tc>
          <w:tcPr>
            <w:tcW w:w="992" w:type="dxa"/>
            <w:noWrap/>
            <w:vAlign w:val="bottom"/>
          </w:tcPr>
          <w:p w14:paraId="6584F959" w14:textId="24F2755C" w:rsidR="006D0E27" w:rsidRPr="00C25813" w:rsidRDefault="006D0E27" w:rsidP="006D0E27">
            <w:pPr>
              <w:jc w:val="right"/>
              <w:rPr>
                <w:rFonts w:asciiTheme="minorHAnsi" w:hAnsiTheme="minorHAnsi"/>
                <w:color w:val="000000"/>
                <w:szCs w:val="23"/>
              </w:rPr>
            </w:pPr>
            <w:r w:rsidRPr="00C25813">
              <w:rPr>
                <w:rFonts w:cs="Arial"/>
                <w:color w:val="000000"/>
                <w:szCs w:val="23"/>
              </w:rPr>
              <w:t>5</w:t>
            </w:r>
          </w:p>
        </w:tc>
        <w:tc>
          <w:tcPr>
            <w:tcW w:w="1106" w:type="dxa"/>
            <w:noWrap/>
            <w:vAlign w:val="bottom"/>
          </w:tcPr>
          <w:p w14:paraId="395EAF49" w14:textId="4F4DAA73" w:rsidR="006D0E27" w:rsidRPr="00C25813" w:rsidRDefault="006D0E27" w:rsidP="006D0E27">
            <w:pPr>
              <w:jc w:val="right"/>
              <w:rPr>
                <w:rFonts w:asciiTheme="minorHAnsi" w:hAnsiTheme="minorHAnsi"/>
                <w:color w:val="000000"/>
                <w:szCs w:val="23"/>
              </w:rPr>
            </w:pPr>
            <w:r w:rsidRPr="00C25813">
              <w:rPr>
                <w:rFonts w:cs="Arial"/>
                <w:color w:val="000000"/>
                <w:szCs w:val="23"/>
              </w:rPr>
              <w:t>&lt;0.05</w:t>
            </w:r>
          </w:p>
        </w:tc>
      </w:tr>
      <w:tr w:rsidR="006D0E27" w:rsidRPr="00C25813" w14:paraId="1AD59E64" w14:textId="77777777" w:rsidTr="00171B4A">
        <w:trPr>
          <w:trHeight w:val="255"/>
        </w:trPr>
        <w:tc>
          <w:tcPr>
            <w:tcW w:w="5714" w:type="dxa"/>
            <w:noWrap/>
          </w:tcPr>
          <w:p w14:paraId="000B8FAA" w14:textId="6D2067C7" w:rsidR="006D0E27" w:rsidRPr="00C25813" w:rsidRDefault="006D0E27" w:rsidP="006D0E27">
            <w:pPr>
              <w:rPr>
                <w:rFonts w:asciiTheme="minorHAnsi" w:hAnsiTheme="minorHAnsi"/>
                <w:szCs w:val="23"/>
              </w:rPr>
            </w:pPr>
            <w:r w:rsidRPr="00C25813">
              <w:rPr>
                <w:rFonts w:asciiTheme="minorHAnsi" w:hAnsiTheme="minorHAnsi"/>
                <w:szCs w:val="23"/>
              </w:rPr>
              <w:t xml:space="preserve">Invasive adenocarcinoma (not </w:t>
            </w:r>
            <w:r w:rsidR="00171B4A" w:rsidRPr="00915B0A">
              <w:rPr>
                <w:szCs w:val="23"/>
              </w:rPr>
              <w:t>arising from the endocervix</w:t>
            </w:r>
            <w:r w:rsidR="00171B4A">
              <w:rPr>
                <w:szCs w:val="23"/>
              </w:rPr>
              <w:t>)</w:t>
            </w:r>
          </w:p>
        </w:tc>
        <w:tc>
          <w:tcPr>
            <w:tcW w:w="992" w:type="dxa"/>
            <w:noWrap/>
            <w:vAlign w:val="bottom"/>
          </w:tcPr>
          <w:p w14:paraId="569320D5" w14:textId="7190ECF8" w:rsidR="006D0E27" w:rsidRPr="00C25813" w:rsidRDefault="006D0E27" w:rsidP="006D0E27">
            <w:pPr>
              <w:jc w:val="right"/>
              <w:rPr>
                <w:rFonts w:asciiTheme="minorHAnsi" w:hAnsiTheme="minorHAnsi"/>
                <w:color w:val="000000"/>
                <w:szCs w:val="23"/>
              </w:rPr>
            </w:pPr>
            <w:r w:rsidRPr="00C25813">
              <w:rPr>
                <w:rFonts w:cs="Arial"/>
                <w:color w:val="000000"/>
                <w:szCs w:val="23"/>
              </w:rPr>
              <w:t>37</w:t>
            </w:r>
          </w:p>
        </w:tc>
        <w:tc>
          <w:tcPr>
            <w:tcW w:w="1106" w:type="dxa"/>
            <w:noWrap/>
            <w:vAlign w:val="bottom"/>
          </w:tcPr>
          <w:p w14:paraId="655F79EE" w14:textId="5FDFEC37" w:rsidR="006D0E27" w:rsidRPr="00C25813" w:rsidRDefault="006D0E27" w:rsidP="006D0E27">
            <w:pPr>
              <w:jc w:val="right"/>
              <w:rPr>
                <w:rFonts w:asciiTheme="minorHAnsi" w:hAnsiTheme="minorHAnsi"/>
                <w:color w:val="000000"/>
                <w:szCs w:val="23"/>
              </w:rPr>
            </w:pPr>
            <w:r w:rsidRPr="00C25813">
              <w:rPr>
                <w:rFonts w:cs="Arial"/>
                <w:color w:val="000000"/>
                <w:szCs w:val="23"/>
              </w:rPr>
              <w:t>0.35</w:t>
            </w:r>
          </w:p>
        </w:tc>
      </w:tr>
      <w:tr w:rsidR="006D0E27" w:rsidRPr="00C25813" w14:paraId="458AC137" w14:textId="77777777" w:rsidTr="00171B4A">
        <w:trPr>
          <w:trHeight w:val="255"/>
        </w:trPr>
        <w:tc>
          <w:tcPr>
            <w:tcW w:w="5714" w:type="dxa"/>
            <w:noWrap/>
          </w:tcPr>
          <w:p w14:paraId="102A30A2" w14:textId="77777777" w:rsidR="006D0E27" w:rsidRPr="00C25813" w:rsidRDefault="006D0E27" w:rsidP="006D0E27">
            <w:pPr>
              <w:rPr>
                <w:szCs w:val="23"/>
              </w:rPr>
            </w:pPr>
            <w:r w:rsidRPr="00C25813">
              <w:rPr>
                <w:rFonts w:asciiTheme="minorHAnsi" w:hAnsiTheme="minorHAnsi"/>
                <w:szCs w:val="23"/>
              </w:rPr>
              <w:t>Adenosquamous carcinoma</w:t>
            </w:r>
          </w:p>
        </w:tc>
        <w:tc>
          <w:tcPr>
            <w:tcW w:w="992" w:type="dxa"/>
            <w:noWrap/>
            <w:vAlign w:val="bottom"/>
          </w:tcPr>
          <w:p w14:paraId="3D986336" w14:textId="2C75D937" w:rsidR="006D0E27" w:rsidRPr="00C25813" w:rsidRDefault="006D0E27" w:rsidP="006D0E27">
            <w:pPr>
              <w:jc w:val="right"/>
              <w:rPr>
                <w:rFonts w:cs="Arial"/>
                <w:color w:val="000000"/>
                <w:sz w:val="22"/>
              </w:rPr>
            </w:pPr>
            <w:r w:rsidRPr="00C25813">
              <w:rPr>
                <w:rFonts w:cs="Arial"/>
                <w:color w:val="000000"/>
                <w:szCs w:val="23"/>
              </w:rPr>
              <w:t>-</w:t>
            </w:r>
          </w:p>
        </w:tc>
        <w:tc>
          <w:tcPr>
            <w:tcW w:w="1106" w:type="dxa"/>
            <w:noWrap/>
            <w:vAlign w:val="bottom"/>
          </w:tcPr>
          <w:p w14:paraId="1A22D67A" w14:textId="401AE7A6" w:rsidR="006D0E27" w:rsidRPr="00C25813" w:rsidRDefault="006D0E27" w:rsidP="006D0E27">
            <w:pPr>
              <w:jc w:val="right"/>
              <w:rPr>
                <w:rFonts w:cs="Arial"/>
                <w:color w:val="000000"/>
                <w:sz w:val="22"/>
              </w:rPr>
            </w:pPr>
            <w:r w:rsidRPr="00C25813">
              <w:rPr>
                <w:rFonts w:cs="Arial"/>
                <w:color w:val="000000"/>
                <w:szCs w:val="23"/>
              </w:rPr>
              <w:t>-</w:t>
            </w:r>
          </w:p>
        </w:tc>
      </w:tr>
      <w:tr w:rsidR="006D0E27" w:rsidRPr="00C25813" w14:paraId="070A5BC7" w14:textId="77777777" w:rsidTr="00171B4A">
        <w:trPr>
          <w:trHeight w:val="255"/>
        </w:trPr>
        <w:tc>
          <w:tcPr>
            <w:tcW w:w="5714" w:type="dxa"/>
            <w:noWrap/>
          </w:tcPr>
          <w:p w14:paraId="77232BFA" w14:textId="77777777" w:rsidR="006D0E27" w:rsidRPr="00C25813" w:rsidDel="00EC6CCA" w:rsidRDefault="006D0E27" w:rsidP="006D0E27">
            <w:pPr>
              <w:rPr>
                <w:rFonts w:asciiTheme="minorHAnsi" w:hAnsiTheme="minorHAnsi"/>
                <w:szCs w:val="23"/>
              </w:rPr>
            </w:pPr>
            <w:r w:rsidRPr="00C25813">
              <w:rPr>
                <w:rFonts w:asciiTheme="minorHAnsi" w:hAnsiTheme="minorHAnsi"/>
                <w:szCs w:val="23"/>
              </w:rPr>
              <w:t>Undifferentiated carcinoma</w:t>
            </w:r>
          </w:p>
        </w:tc>
        <w:tc>
          <w:tcPr>
            <w:tcW w:w="992" w:type="dxa"/>
            <w:noWrap/>
            <w:vAlign w:val="bottom"/>
          </w:tcPr>
          <w:p w14:paraId="1B5AFD39" w14:textId="6335AEE2" w:rsidR="006D0E27" w:rsidRPr="00C25813" w:rsidDel="00EC6CCA" w:rsidRDefault="006D0E27" w:rsidP="006D0E27">
            <w:pPr>
              <w:jc w:val="right"/>
              <w:rPr>
                <w:rFonts w:cs="Arial"/>
                <w:color w:val="000000"/>
                <w:sz w:val="22"/>
              </w:rPr>
            </w:pPr>
            <w:r w:rsidRPr="00C25813">
              <w:rPr>
                <w:rFonts w:cs="Arial"/>
                <w:color w:val="000000"/>
                <w:szCs w:val="23"/>
              </w:rPr>
              <w:t>5</w:t>
            </w:r>
          </w:p>
        </w:tc>
        <w:tc>
          <w:tcPr>
            <w:tcW w:w="1106" w:type="dxa"/>
            <w:noWrap/>
            <w:vAlign w:val="bottom"/>
          </w:tcPr>
          <w:p w14:paraId="0CB140A9" w14:textId="1D82FD4E" w:rsidR="006D0E27" w:rsidRPr="00C25813" w:rsidDel="00EC6CCA" w:rsidRDefault="006D0E27" w:rsidP="006D0E27">
            <w:pPr>
              <w:jc w:val="right"/>
              <w:rPr>
                <w:rFonts w:cs="Arial"/>
                <w:color w:val="000000"/>
                <w:sz w:val="22"/>
              </w:rPr>
            </w:pPr>
            <w:r w:rsidRPr="00C25813">
              <w:rPr>
                <w:rFonts w:cs="Arial"/>
                <w:color w:val="000000"/>
                <w:szCs w:val="23"/>
              </w:rPr>
              <w:t>&lt;0.05</w:t>
            </w:r>
          </w:p>
        </w:tc>
      </w:tr>
      <w:tr w:rsidR="006D0E27" w:rsidRPr="00C25813" w14:paraId="6EE69BB4" w14:textId="77777777" w:rsidTr="00171B4A">
        <w:trPr>
          <w:trHeight w:val="255"/>
        </w:trPr>
        <w:tc>
          <w:tcPr>
            <w:tcW w:w="5714" w:type="dxa"/>
            <w:noWrap/>
          </w:tcPr>
          <w:p w14:paraId="336FA69A" w14:textId="77777777" w:rsidR="006D0E27" w:rsidRPr="00C25813" w:rsidRDefault="006D0E27" w:rsidP="006D0E27">
            <w:pPr>
              <w:rPr>
                <w:rFonts w:asciiTheme="minorHAnsi" w:hAnsiTheme="minorHAnsi"/>
                <w:szCs w:val="23"/>
              </w:rPr>
            </w:pPr>
            <w:r w:rsidRPr="00C25813">
              <w:rPr>
                <w:rFonts w:asciiTheme="minorHAnsi" w:hAnsiTheme="minorHAnsi"/>
                <w:szCs w:val="23"/>
              </w:rPr>
              <w:t>Sarcoma</w:t>
            </w:r>
          </w:p>
        </w:tc>
        <w:tc>
          <w:tcPr>
            <w:tcW w:w="992" w:type="dxa"/>
            <w:noWrap/>
            <w:vAlign w:val="bottom"/>
          </w:tcPr>
          <w:p w14:paraId="5D573C75" w14:textId="453C4DB6" w:rsidR="006D0E27" w:rsidRPr="00C25813" w:rsidRDefault="006D0E27" w:rsidP="006D0E27">
            <w:pPr>
              <w:jc w:val="right"/>
              <w:rPr>
                <w:rFonts w:cs="Arial"/>
                <w:color w:val="000000"/>
                <w:sz w:val="22"/>
              </w:rPr>
            </w:pPr>
            <w:r w:rsidRPr="00C25813">
              <w:rPr>
                <w:rFonts w:cs="Arial"/>
                <w:color w:val="000000"/>
                <w:szCs w:val="23"/>
              </w:rPr>
              <w:t>2</w:t>
            </w:r>
          </w:p>
        </w:tc>
        <w:tc>
          <w:tcPr>
            <w:tcW w:w="1106" w:type="dxa"/>
            <w:noWrap/>
            <w:vAlign w:val="bottom"/>
          </w:tcPr>
          <w:p w14:paraId="76B73E86" w14:textId="357E17AF" w:rsidR="006D0E27" w:rsidRPr="00C25813" w:rsidRDefault="006D0E27" w:rsidP="006D0E27">
            <w:pPr>
              <w:jc w:val="right"/>
              <w:rPr>
                <w:rFonts w:cs="Arial"/>
                <w:color w:val="000000"/>
                <w:sz w:val="22"/>
              </w:rPr>
            </w:pPr>
            <w:r w:rsidRPr="00C25813">
              <w:rPr>
                <w:rFonts w:cs="Arial"/>
                <w:color w:val="000000"/>
                <w:szCs w:val="23"/>
              </w:rPr>
              <w:t>&lt;0.05</w:t>
            </w:r>
          </w:p>
        </w:tc>
      </w:tr>
      <w:tr w:rsidR="006D0E27" w:rsidRPr="00C25813" w14:paraId="2DF1FA90" w14:textId="77777777" w:rsidTr="00171B4A">
        <w:trPr>
          <w:trHeight w:val="255"/>
        </w:trPr>
        <w:tc>
          <w:tcPr>
            <w:tcW w:w="5714" w:type="dxa"/>
            <w:noWrap/>
          </w:tcPr>
          <w:p w14:paraId="1FF04081" w14:textId="77777777" w:rsidR="006D0E27" w:rsidRPr="00C25813" w:rsidRDefault="006D0E27" w:rsidP="006D0E27">
            <w:pPr>
              <w:rPr>
                <w:rFonts w:asciiTheme="minorHAnsi" w:hAnsiTheme="minorHAnsi"/>
                <w:szCs w:val="23"/>
              </w:rPr>
            </w:pPr>
            <w:r w:rsidRPr="00C25813">
              <w:rPr>
                <w:rFonts w:asciiTheme="minorHAnsi" w:hAnsiTheme="minorHAnsi"/>
                <w:szCs w:val="23"/>
              </w:rPr>
              <w:t>Carcinosarcoma</w:t>
            </w:r>
          </w:p>
        </w:tc>
        <w:tc>
          <w:tcPr>
            <w:tcW w:w="992" w:type="dxa"/>
            <w:noWrap/>
            <w:vAlign w:val="bottom"/>
          </w:tcPr>
          <w:p w14:paraId="5EE74EEE" w14:textId="415F62E0" w:rsidR="006D0E27" w:rsidRPr="00C25813" w:rsidRDefault="006D0E27" w:rsidP="006D0E27">
            <w:pPr>
              <w:jc w:val="right"/>
              <w:rPr>
                <w:rFonts w:cs="Arial"/>
                <w:color w:val="000000"/>
                <w:sz w:val="22"/>
              </w:rPr>
            </w:pPr>
            <w:r w:rsidRPr="00C25813">
              <w:rPr>
                <w:rFonts w:cs="Arial"/>
                <w:color w:val="000000"/>
                <w:szCs w:val="23"/>
              </w:rPr>
              <w:t>3</w:t>
            </w:r>
          </w:p>
        </w:tc>
        <w:tc>
          <w:tcPr>
            <w:tcW w:w="1106" w:type="dxa"/>
            <w:noWrap/>
            <w:vAlign w:val="bottom"/>
          </w:tcPr>
          <w:p w14:paraId="6ACBF7E5" w14:textId="0360FE1A" w:rsidR="006D0E27" w:rsidRPr="00C25813" w:rsidRDefault="006D0E27" w:rsidP="006D0E27">
            <w:pPr>
              <w:jc w:val="right"/>
              <w:rPr>
                <w:rFonts w:cs="Arial"/>
                <w:color w:val="000000"/>
                <w:sz w:val="22"/>
              </w:rPr>
            </w:pPr>
            <w:r w:rsidRPr="00C25813">
              <w:rPr>
                <w:rFonts w:cs="Arial"/>
                <w:color w:val="000000"/>
                <w:szCs w:val="23"/>
              </w:rPr>
              <w:t>&lt;0.05</w:t>
            </w:r>
          </w:p>
        </w:tc>
      </w:tr>
      <w:tr w:rsidR="006D0E27" w:rsidRPr="00C25813" w14:paraId="16D1268A" w14:textId="77777777" w:rsidTr="00171B4A">
        <w:trPr>
          <w:trHeight w:val="255"/>
        </w:trPr>
        <w:tc>
          <w:tcPr>
            <w:tcW w:w="5714" w:type="dxa"/>
            <w:noWrap/>
          </w:tcPr>
          <w:p w14:paraId="37262F38" w14:textId="77777777" w:rsidR="006D0E27" w:rsidRPr="00C25813" w:rsidRDefault="006D0E27" w:rsidP="006D0E27">
            <w:pPr>
              <w:rPr>
                <w:rFonts w:asciiTheme="minorHAnsi" w:hAnsiTheme="minorHAnsi"/>
                <w:szCs w:val="23"/>
              </w:rPr>
            </w:pPr>
            <w:r w:rsidRPr="00C25813">
              <w:rPr>
                <w:rFonts w:asciiTheme="minorHAnsi" w:hAnsiTheme="minorHAnsi"/>
                <w:szCs w:val="23"/>
              </w:rPr>
              <w:t>Choriocarcinoma</w:t>
            </w:r>
          </w:p>
        </w:tc>
        <w:tc>
          <w:tcPr>
            <w:tcW w:w="992" w:type="dxa"/>
            <w:noWrap/>
            <w:vAlign w:val="bottom"/>
          </w:tcPr>
          <w:p w14:paraId="4EEE4711" w14:textId="3B00CCF0" w:rsidR="006D0E27" w:rsidRPr="00C25813" w:rsidRDefault="006D0E27" w:rsidP="006D0E27">
            <w:pPr>
              <w:jc w:val="right"/>
              <w:rPr>
                <w:rFonts w:cs="Arial"/>
                <w:color w:val="000000"/>
                <w:sz w:val="22"/>
              </w:rPr>
            </w:pPr>
            <w:r w:rsidRPr="00C25813">
              <w:rPr>
                <w:rFonts w:cs="Arial"/>
                <w:color w:val="000000"/>
                <w:szCs w:val="23"/>
              </w:rPr>
              <w:t>-</w:t>
            </w:r>
          </w:p>
        </w:tc>
        <w:tc>
          <w:tcPr>
            <w:tcW w:w="1106" w:type="dxa"/>
            <w:noWrap/>
            <w:vAlign w:val="bottom"/>
          </w:tcPr>
          <w:p w14:paraId="26293B35" w14:textId="28C2F472" w:rsidR="006D0E27" w:rsidRPr="00C25813" w:rsidRDefault="006D0E27" w:rsidP="006D0E27">
            <w:pPr>
              <w:jc w:val="right"/>
              <w:rPr>
                <w:rFonts w:cs="Arial"/>
                <w:color w:val="000000"/>
                <w:sz w:val="22"/>
              </w:rPr>
            </w:pPr>
            <w:r w:rsidRPr="00C25813">
              <w:rPr>
                <w:rFonts w:cs="Arial"/>
                <w:color w:val="000000"/>
                <w:szCs w:val="23"/>
              </w:rPr>
              <w:t>-</w:t>
            </w:r>
          </w:p>
        </w:tc>
      </w:tr>
      <w:tr w:rsidR="006D0E27" w:rsidRPr="00C25813" w14:paraId="3C88D0FC" w14:textId="77777777" w:rsidTr="00171B4A">
        <w:trPr>
          <w:trHeight w:val="255"/>
        </w:trPr>
        <w:tc>
          <w:tcPr>
            <w:tcW w:w="5714" w:type="dxa"/>
            <w:noWrap/>
          </w:tcPr>
          <w:p w14:paraId="70C03E24" w14:textId="77777777" w:rsidR="006D0E27" w:rsidRPr="00C25813" w:rsidRDefault="006D0E27" w:rsidP="006D0E27">
            <w:pPr>
              <w:rPr>
                <w:rFonts w:asciiTheme="minorHAnsi" w:hAnsiTheme="minorHAnsi"/>
                <w:szCs w:val="23"/>
              </w:rPr>
            </w:pPr>
            <w:r w:rsidRPr="00C25813">
              <w:rPr>
                <w:rFonts w:asciiTheme="minorHAnsi" w:hAnsiTheme="minorHAnsi"/>
                <w:szCs w:val="23"/>
              </w:rPr>
              <w:t>Miscellaneous primary tumour</w:t>
            </w:r>
          </w:p>
        </w:tc>
        <w:tc>
          <w:tcPr>
            <w:tcW w:w="992" w:type="dxa"/>
            <w:noWrap/>
            <w:vAlign w:val="bottom"/>
          </w:tcPr>
          <w:p w14:paraId="1A1CEC42" w14:textId="5A288A69" w:rsidR="006D0E27" w:rsidRPr="00C25813" w:rsidRDefault="006D0E27" w:rsidP="006D0E27">
            <w:pPr>
              <w:jc w:val="right"/>
              <w:rPr>
                <w:rFonts w:cs="Arial"/>
                <w:color w:val="000000"/>
                <w:sz w:val="22"/>
              </w:rPr>
            </w:pPr>
            <w:r w:rsidRPr="00C25813">
              <w:rPr>
                <w:rFonts w:cs="Arial"/>
                <w:color w:val="000000"/>
                <w:szCs w:val="23"/>
              </w:rPr>
              <w:t>-</w:t>
            </w:r>
          </w:p>
        </w:tc>
        <w:tc>
          <w:tcPr>
            <w:tcW w:w="1106" w:type="dxa"/>
            <w:noWrap/>
            <w:vAlign w:val="bottom"/>
          </w:tcPr>
          <w:p w14:paraId="62A05925" w14:textId="6052C58B" w:rsidR="006D0E27" w:rsidRPr="00C25813" w:rsidRDefault="006D0E27" w:rsidP="006D0E27">
            <w:pPr>
              <w:jc w:val="right"/>
              <w:rPr>
                <w:rFonts w:cs="Arial"/>
                <w:color w:val="000000"/>
                <w:sz w:val="22"/>
              </w:rPr>
            </w:pPr>
            <w:r w:rsidRPr="00C25813">
              <w:rPr>
                <w:rFonts w:cs="Arial"/>
                <w:color w:val="000000"/>
                <w:szCs w:val="23"/>
              </w:rPr>
              <w:t>-</w:t>
            </w:r>
          </w:p>
        </w:tc>
      </w:tr>
      <w:tr w:rsidR="006D0E27" w:rsidRPr="00C25813" w14:paraId="1446444A" w14:textId="77777777" w:rsidTr="00171B4A">
        <w:trPr>
          <w:trHeight w:val="255"/>
        </w:trPr>
        <w:tc>
          <w:tcPr>
            <w:tcW w:w="5714" w:type="dxa"/>
            <w:noWrap/>
          </w:tcPr>
          <w:p w14:paraId="67C626A4" w14:textId="77777777" w:rsidR="006D0E27" w:rsidRPr="00C25813" w:rsidRDefault="006D0E27" w:rsidP="006D0E27">
            <w:pPr>
              <w:rPr>
                <w:rFonts w:asciiTheme="minorHAnsi" w:hAnsiTheme="minorHAnsi"/>
                <w:szCs w:val="23"/>
              </w:rPr>
            </w:pPr>
            <w:r w:rsidRPr="00C25813">
              <w:rPr>
                <w:rFonts w:asciiTheme="minorHAnsi" w:hAnsiTheme="minorHAnsi"/>
                <w:szCs w:val="23"/>
              </w:rPr>
              <w:t>Metastatic tumour</w:t>
            </w:r>
          </w:p>
        </w:tc>
        <w:tc>
          <w:tcPr>
            <w:tcW w:w="992" w:type="dxa"/>
            <w:noWrap/>
            <w:vAlign w:val="bottom"/>
          </w:tcPr>
          <w:p w14:paraId="37C54C47" w14:textId="627158CF" w:rsidR="006D0E27" w:rsidRPr="00C25813" w:rsidRDefault="006D0E27" w:rsidP="006D0E27">
            <w:pPr>
              <w:jc w:val="right"/>
              <w:rPr>
                <w:rFonts w:asciiTheme="minorHAnsi" w:hAnsiTheme="minorHAnsi"/>
                <w:color w:val="000000"/>
                <w:szCs w:val="23"/>
              </w:rPr>
            </w:pPr>
            <w:r w:rsidRPr="00C25813">
              <w:rPr>
                <w:rFonts w:cs="Arial"/>
                <w:color w:val="000000"/>
                <w:szCs w:val="23"/>
              </w:rPr>
              <w:t>12</w:t>
            </w:r>
          </w:p>
        </w:tc>
        <w:tc>
          <w:tcPr>
            <w:tcW w:w="1106" w:type="dxa"/>
            <w:noWrap/>
            <w:vAlign w:val="bottom"/>
          </w:tcPr>
          <w:p w14:paraId="270C0C72" w14:textId="3168EBF2" w:rsidR="006D0E27" w:rsidRPr="00C25813" w:rsidRDefault="006D0E27" w:rsidP="006D0E27">
            <w:pPr>
              <w:jc w:val="right"/>
              <w:rPr>
                <w:rFonts w:asciiTheme="minorHAnsi" w:hAnsiTheme="minorHAnsi"/>
                <w:color w:val="000000"/>
                <w:szCs w:val="23"/>
              </w:rPr>
            </w:pPr>
            <w:r w:rsidRPr="00C25813">
              <w:rPr>
                <w:rFonts w:cs="Arial"/>
                <w:color w:val="000000"/>
                <w:szCs w:val="23"/>
              </w:rPr>
              <w:t>0.11</w:t>
            </w:r>
          </w:p>
        </w:tc>
      </w:tr>
      <w:tr w:rsidR="006D0E27" w:rsidRPr="00C25813" w14:paraId="2E30A873" w14:textId="77777777" w:rsidTr="00171B4A">
        <w:trPr>
          <w:trHeight w:val="255"/>
        </w:trPr>
        <w:tc>
          <w:tcPr>
            <w:tcW w:w="5714" w:type="dxa"/>
            <w:noWrap/>
          </w:tcPr>
          <w:p w14:paraId="66B67A4F" w14:textId="77777777" w:rsidR="006D0E27" w:rsidRPr="00C25813" w:rsidRDefault="006D0E27" w:rsidP="006D0E27">
            <w:pPr>
              <w:rPr>
                <w:rFonts w:asciiTheme="minorHAnsi" w:hAnsiTheme="minorHAnsi"/>
                <w:szCs w:val="23"/>
              </w:rPr>
            </w:pPr>
            <w:r w:rsidRPr="00C25813">
              <w:rPr>
                <w:rFonts w:asciiTheme="minorHAnsi" w:hAnsiTheme="minorHAnsi"/>
                <w:szCs w:val="23"/>
              </w:rPr>
              <w:t>Small cell carcinoma</w:t>
            </w:r>
          </w:p>
        </w:tc>
        <w:tc>
          <w:tcPr>
            <w:tcW w:w="992" w:type="dxa"/>
            <w:noWrap/>
            <w:vAlign w:val="bottom"/>
          </w:tcPr>
          <w:p w14:paraId="017F2815" w14:textId="2130683A" w:rsidR="006D0E27" w:rsidRPr="00C25813" w:rsidRDefault="006D0E27" w:rsidP="006D0E27">
            <w:pPr>
              <w:jc w:val="right"/>
              <w:rPr>
                <w:rFonts w:asciiTheme="minorHAnsi" w:hAnsiTheme="minorHAnsi"/>
                <w:color w:val="000000"/>
                <w:szCs w:val="23"/>
              </w:rPr>
            </w:pPr>
            <w:r w:rsidRPr="00C25813">
              <w:rPr>
                <w:rFonts w:cs="Arial"/>
                <w:color w:val="000000"/>
                <w:szCs w:val="23"/>
              </w:rPr>
              <w:t>-</w:t>
            </w:r>
          </w:p>
        </w:tc>
        <w:tc>
          <w:tcPr>
            <w:tcW w:w="1106" w:type="dxa"/>
            <w:noWrap/>
            <w:vAlign w:val="bottom"/>
          </w:tcPr>
          <w:p w14:paraId="06315904" w14:textId="591B2D38" w:rsidR="006D0E27" w:rsidRPr="00C25813" w:rsidRDefault="006D0E27" w:rsidP="006D0E27">
            <w:pPr>
              <w:jc w:val="right"/>
              <w:rPr>
                <w:rFonts w:asciiTheme="minorHAnsi" w:hAnsiTheme="minorHAnsi"/>
                <w:color w:val="000000"/>
                <w:szCs w:val="23"/>
              </w:rPr>
            </w:pPr>
            <w:r w:rsidRPr="00C25813">
              <w:rPr>
                <w:rFonts w:cs="Arial"/>
                <w:color w:val="000000"/>
                <w:szCs w:val="23"/>
              </w:rPr>
              <w:t>-</w:t>
            </w:r>
          </w:p>
        </w:tc>
      </w:tr>
      <w:tr w:rsidR="006D0E27" w:rsidRPr="00C25813" w14:paraId="69F89379" w14:textId="77777777" w:rsidTr="00171B4A">
        <w:trPr>
          <w:trHeight w:val="255"/>
        </w:trPr>
        <w:tc>
          <w:tcPr>
            <w:tcW w:w="5714" w:type="dxa"/>
            <w:noWrap/>
          </w:tcPr>
          <w:p w14:paraId="1BBB1961" w14:textId="77777777" w:rsidR="006D0E27" w:rsidRPr="00C25813" w:rsidRDefault="006D0E27" w:rsidP="006D0E27">
            <w:pPr>
              <w:rPr>
                <w:rFonts w:asciiTheme="minorHAnsi" w:hAnsiTheme="minorHAnsi"/>
                <w:szCs w:val="23"/>
              </w:rPr>
            </w:pPr>
            <w:r w:rsidRPr="00C25813">
              <w:rPr>
                <w:rFonts w:asciiTheme="minorHAnsi" w:hAnsiTheme="minorHAnsi"/>
                <w:szCs w:val="23"/>
              </w:rPr>
              <w:t>Malignant tumour, small cell type</w:t>
            </w:r>
          </w:p>
        </w:tc>
        <w:tc>
          <w:tcPr>
            <w:tcW w:w="992" w:type="dxa"/>
            <w:noWrap/>
            <w:vAlign w:val="bottom"/>
          </w:tcPr>
          <w:p w14:paraId="73C9715E" w14:textId="02A2A75F" w:rsidR="006D0E27" w:rsidRPr="00C25813" w:rsidRDefault="006D0E27" w:rsidP="006D0E27">
            <w:pPr>
              <w:jc w:val="right"/>
              <w:rPr>
                <w:rFonts w:asciiTheme="minorHAnsi" w:hAnsiTheme="minorHAnsi"/>
                <w:color w:val="000000"/>
                <w:szCs w:val="23"/>
              </w:rPr>
            </w:pPr>
            <w:r w:rsidRPr="00C25813">
              <w:rPr>
                <w:rFonts w:cs="Arial"/>
                <w:color w:val="000000"/>
                <w:szCs w:val="23"/>
              </w:rPr>
              <w:t>-</w:t>
            </w:r>
          </w:p>
        </w:tc>
        <w:tc>
          <w:tcPr>
            <w:tcW w:w="1106" w:type="dxa"/>
            <w:noWrap/>
            <w:vAlign w:val="bottom"/>
          </w:tcPr>
          <w:p w14:paraId="120F2484" w14:textId="34FB9BD0" w:rsidR="006D0E27" w:rsidRPr="00C25813" w:rsidRDefault="006D0E27" w:rsidP="006D0E27">
            <w:pPr>
              <w:jc w:val="right"/>
              <w:rPr>
                <w:rFonts w:asciiTheme="minorHAnsi" w:hAnsiTheme="minorHAnsi"/>
                <w:color w:val="000000"/>
                <w:szCs w:val="23"/>
              </w:rPr>
            </w:pPr>
            <w:r w:rsidRPr="00C25813">
              <w:rPr>
                <w:rFonts w:cs="Arial"/>
                <w:color w:val="000000"/>
                <w:szCs w:val="23"/>
              </w:rPr>
              <w:t>-</w:t>
            </w:r>
          </w:p>
        </w:tc>
      </w:tr>
      <w:tr w:rsidR="006D0E27" w:rsidRPr="00C25813" w14:paraId="00A425D2" w14:textId="77777777" w:rsidTr="00171B4A">
        <w:trPr>
          <w:trHeight w:val="255"/>
        </w:trPr>
        <w:tc>
          <w:tcPr>
            <w:tcW w:w="5714" w:type="dxa"/>
            <w:noWrap/>
          </w:tcPr>
          <w:p w14:paraId="003E79A7" w14:textId="77777777" w:rsidR="006D0E27" w:rsidRPr="00C25813" w:rsidRDefault="006D0E27" w:rsidP="006D0E27">
            <w:pPr>
              <w:rPr>
                <w:rFonts w:asciiTheme="minorHAnsi" w:hAnsiTheme="minorHAnsi"/>
                <w:szCs w:val="23"/>
              </w:rPr>
            </w:pPr>
            <w:r w:rsidRPr="00C25813">
              <w:rPr>
                <w:rFonts w:asciiTheme="minorHAnsi" w:hAnsiTheme="minorHAnsi"/>
                <w:szCs w:val="23"/>
              </w:rPr>
              <w:t>Melanoma</w:t>
            </w:r>
          </w:p>
        </w:tc>
        <w:tc>
          <w:tcPr>
            <w:tcW w:w="992" w:type="dxa"/>
            <w:noWrap/>
            <w:vAlign w:val="bottom"/>
          </w:tcPr>
          <w:p w14:paraId="77CDB655" w14:textId="33954C2A" w:rsidR="006D0E27" w:rsidRPr="00C25813" w:rsidRDefault="006D0E27" w:rsidP="006D0E27">
            <w:pPr>
              <w:jc w:val="right"/>
              <w:rPr>
                <w:rFonts w:asciiTheme="minorHAnsi" w:hAnsiTheme="minorHAnsi"/>
                <w:color w:val="000000"/>
                <w:szCs w:val="23"/>
              </w:rPr>
            </w:pPr>
            <w:r w:rsidRPr="00C25813">
              <w:rPr>
                <w:rFonts w:cs="Arial"/>
                <w:color w:val="000000"/>
                <w:szCs w:val="23"/>
              </w:rPr>
              <w:t>-</w:t>
            </w:r>
          </w:p>
        </w:tc>
        <w:tc>
          <w:tcPr>
            <w:tcW w:w="1106" w:type="dxa"/>
            <w:noWrap/>
            <w:vAlign w:val="bottom"/>
          </w:tcPr>
          <w:p w14:paraId="29D8E3B3" w14:textId="0197AA53" w:rsidR="006D0E27" w:rsidRPr="00C25813" w:rsidRDefault="006D0E27" w:rsidP="006D0E27">
            <w:pPr>
              <w:jc w:val="right"/>
              <w:rPr>
                <w:rFonts w:asciiTheme="minorHAnsi" w:hAnsiTheme="minorHAnsi"/>
                <w:color w:val="000000"/>
                <w:szCs w:val="23"/>
              </w:rPr>
            </w:pPr>
            <w:r w:rsidRPr="00C25813">
              <w:rPr>
                <w:rFonts w:cs="Arial"/>
                <w:color w:val="000000"/>
                <w:szCs w:val="23"/>
              </w:rPr>
              <w:t>-</w:t>
            </w:r>
          </w:p>
        </w:tc>
      </w:tr>
      <w:tr w:rsidR="006D0E27" w:rsidRPr="00C25813" w14:paraId="199304A6" w14:textId="77777777" w:rsidTr="00171B4A">
        <w:trPr>
          <w:trHeight w:val="255"/>
        </w:trPr>
        <w:tc>
          <w:tcPr>
            <w:tcW w:w="5714" w:type="dxa"/>
            <w:noWrap/>
          </w:tcPr>
          <w:p w14:paraId="344B89F5" w14:textId="77777777" w:rsidR="006D0E27" w:rsidRPr="00C25813" w:rsidRDefault="006D0E27" w:rsidP="006D0E27">
            <w:pPr>
              <w:rPr>
                <w:rFonts w:asciiTheme="minorHAnsi" w:hAnsiTheme="minorHAnsi"/>
                <w:szCs w:val="23"/>
              </w:rPr>
            </w:pPr>
            <w:r w:rsidRPr="00C25813">
              <w:rPr>
                <w:rFonts w:asciiTheme="minorHAnsi" w:hAnsiTheme="minorHAnsi"/>
                <w:szCs w:val="23"/>
              </w:rPr>
              <w:t>Other primary epithelial malignancy</w:t>
            </w:r>
          </w:p>
        </w:tc>
        <w:tc>
          <w:tcPr>
            <w:tcW w:w="992" w:type="dxa"/>
            <w:noWrap/>
            <w:vAlign w:val="bottom"/>
          </w:tcPr>
          <w:p w14:paraId="50F85D56" w14:textId="326DD512" w:rsidR="006D0E27" w:rsidRPr="00C25813" w:rsidRDefault="006D0E27" w:rsidP="006D0E27">
            <w:pPr>
              <w:jc w:val="right"/>
              <w:rPr>
                <w:rFonts w:asciiTheme="minorHAnsi" w:hAnsiTheme="minorHAnsi"/>
                <w:color w:val="000000"/>
                <w:szCs w:val="23"/>
              </w:rPr>
            </w:pPr>
            <w:r w:rsidRPr="00C25813">
              <w:rPr>
                <w:rFonts w:cs="Arial"/>
                <w:color w:val="000000"/>
                <w:szCs w:val="23"/>
              </w:rPr>
              <w:t>12</w:t>
            </w:r>
          </w:p>
        </w:tc>
        <w:tc>
          <w:tcPr>
            <w:tcW w:w="1106" w:type="dxa"/>
            <w:noWrap/>
            <w:vAlign w:val="bottom"/>
          </w:tcPr>
          <w:p w14:paraId="63218FB5" w14:textId="55FB56F3" w:rsidR="006D0E27" w:rsidRPr="00C25813" w:rsidRDefault="006D0E27" w:rsidP="006D0E27">
            <w:pPr>
              <w:jc w:val="right"/>
              <w:rPr>
                <w:rFonts w:asciiTheme="minorHAnsi" w:hAnsiTheme="minorHAnsi"/>
                <w:color w:val="000000"/>
                <w:szCs w:val="23"/>
              </w:rPr>
            </w:pPr>
            <w:r w:rsidRPr="00C25813">
              <w:rPr>
                <w:rFonts w:cs="Arial"/>
                <w:color w:val="000000"/>
                <w:szCs w:val="23"/>
              </w:rPr>
              <w:t>0.11</w:t>
            </w:r>
          </w:p>
        </w:tc>
      </w:tr>
      <w:tr w:rsidR="006D0E27" w:rsidRPr="00C25813" w14:paraId="0D26AC3E" w14:textId="77777777" w:rsidTr="00171B4A">
        <w:trPr>
          <w:trHeight w:val="291"/>
        </w:trPr>
        <w:tc>
          <w:tcPr>
            <w:tcW w:w="5714" w:type="dxa"/>
            <w:noWrap/>
          </w:tcPr>
          <w:p w14:paraId="38260B61" w14:textId="77777777" w:rsidR="006D0E27" w:rsidRPr="00C25813" w:rsidRDefault="006D0E27" w:rsidP="006D0E27">
            <w:pPr>
              <w:rPr>
                <w:rFonts w:asciiTheme="minorHAnsi" w:hAnsiTheme="minorHAnsi"/>
                <w:b/>
                <w:szCs w:val="23"/>
              </w:rPr>
            </w:pPr>
            <w:r w:rsidRPr="00C25813">
              <w:rPr>
                <w:rFonts w:asciiTheme="minorHAnsi" w:hAnsiTheme="minorHAnsi"/>
                <w:b/>
                <w:szCs w:val="23"/>
              </w:rPr>
              <w:t>Total</w:t>
            </w:r>
          </w:p>
        </w:tc>
        <w:tc>
          <w:tcPr>
            <w:tcW w:w="992" w:type="dxa"/>
            <w:noWrap/>
            <w:vAlign w:val="bottom"/>
          </w:tcPr>
          <w:p w14:paraId="268F4F1F" w14:textId="26437F0C" w:rsidR="006D0E27" w:rsidRPr="00C25813" w:rsidRDefault="006D0E27" w:rsidP="006D0E27">
            <w:pPr>
              <w:jc w:val="right"/>
              <w:rPr>
                <w:rFonts w:asciiTheme="minorHAnsi" w:hAnsiTheme="minorHAnsi"/>
                <w:b/>
                <w:bCs/>
                <w:color w:val="000000"/>
                <w:szCs w:val="23"/>
              </w:rPr>
            </w:pPr>
            <w:r w:rsidRPr="00C25813">
              <w:rPr>
                <w:rFonts w:cs="Arial"/>
                <w:b/>
                <w:bCs/>
                <w:color w:val="000000"/>
                <w:szCs w:val="23"/>
              </w:rPr>
              <w:t>10,643</w:t>
            </w:r>
          </w:p>
        </w:tc>
        <w:tc>
          <w:tcPr>
            <w:tcW w:w="1106" w:type="dxa"/>
            <w:noWrap/>
            <w:vAlign w:val="bottom"/>
          </w:tcPr>
          <w:p w14:paraId="62DB2BA8" w14:textId="5854B662" w:rsidR="006D0E27" w:rsidRPr="00C25813" w:rsidRDefault="006D0E27" w:rsidP="006D0E27">
            <w:pPr>
              <w:jc w:val="right"/>
              <w:rPr>
                <w:rFonts w:asciiTheme="minorHAnsi" w:hAnsiTheme="minorHAnsi"/>
                <w:b/>
                <w:bCs/>
                <w:color w:val="000000"/>
                <w:szCs w:val="23"/>
              </w:rPr>
            </w:pPr>
            <w:r w:rsidRPr="00C25813">
              <w:rPr>
                <w:rFonts w:asciiTheme="minorHAnsi" w:hAnsiTheme="minorHAnsi"/>
                <w:b/>
                <w:bCs/>
                <w:color w:val="000000"/>
                <w:szCs w:val="23"/>
              </w:rPr>
              <w:t>100.0</w:t>
            </w:r>
          </w:p>
        </w:tc>
      </w:tr>
    </w:tbl>
    <w:p w14:paraId="1FAA82B1" w14:textId="7FFD98CE" w:rsidR="00B43F95" w:rsidRPr="00C25813" w:rsidRDefault="007D29A1" w:rsidP="00153577">
      <w:pPr>
        <w:ind w:right="544"/>
        <w:jc w:val="both"/>
        <w:rPr>
          <w:i/>
          <w:sz w:val="20"/>
          <w:lang w:eastAsia="en-AU"/>
        </w:rPr>
      </w:pPr>
      <w:r w:rsidRPr="00C25813">
        <w:rPr>
          <w:i/>
          <w:sz w:val="20"/>
          <w:lang w:eastAsia="en-AU"/>
        </w:rPr>
        <w:t xml:space="preserve">NOS = not otherwise specified; </w:t>
      </w:r>
      <w:r w:rsidR="00D92854" w:rsidRPr="00C25813">
        <w:rPr>
          <w:i/>
          <w:sz w:val="20"/>
          <w:lang w:eastAsia="en-AU"/>
        </w:rPr>
        <w:t xml:space="preserve">HSIL </w:t>
      </w:r>
      <w:r w:rsidR="00ED12E7" w:rsidRPr="00C25813">
        <w:rPr>
          <w:i/>
          <w:sz w:val="20"/>
          <w:lang w:eastAsia="en-AU"/>
        </w:rPr>
        <w:t>not otherwise specified</w:t>
      </w:r>
      <w:r w:rsidR="00173009" w:rsidRPr="00C25813">
        <w:rPr>
          <w:i/>
          <w:sz w:val="20"/>
          <w:lang w:eastAsia="en-AU"/>
        </w:rPr>
        <w:t xml:space="preserve"> =</w:t>
      </w:r>
      <w:r w:rsidR="00D92854" w:rsidRPr="00C25813">
        <w:rPr>
          <w:i/>
          <w:sz w:val="20"/>
          <w:lang w:eastAsia="en-AU"/>
        </w:rPr>
        <w:t xml:space="preserve"> high grade squamous intraepithelial lesion, not otherwise specified</w:t>
      </w:r>
      <w:r w:rsidR="00255937" w:rsidRPr="00C25813">
        <w:rPr>
          <w:i/>
          <w:sz w:val="20"/>
          <w:lang w:eastAsia="en-AU"/>
        </w:rPr>
        <w:t>/ CIN</w:t>
      </w:r>
      <w:r w:rsidR="00692301" w:rsidRPr="00C25813">
        <w:rPr>
          <w:i/>
          <w:sz w:val="20"/>
          <w:lang w:eastAsia="en-AU"/>
        </w:rPr>
        <w:t xml:space="preserve"> </w:t>
      </w:r>
      <w:r w:rsidR="00255937" w:rsidRPr="00C25813">
        <w:rPr>
          <w:i/>
          <w:sz w:val="20"/>
          <w:lang w:eastAsia="en-AU"/>
        </w:rPr>
        <w:t>2/3</w:t>
      </w:r>
      <w:r w:rsidR="00D92854" w:rsidRPr="00C25813">
        <w:rPr>
          <w:i/>
          <w:sz w:val="20"/>
          <w:lang w:eastAsia="en-AU"/>
        </w:rPr>
        <w:t xml:space="preserve"> (SNOMED code</w:t>
      </w:r>
      <w:r w:rsidR="00D92854" w:rsidRPr="00C25813">
        <w:rPr>
          <w:i/>
          <w:sz w:val="18"/>
        </w:rPr>
        <w:t xml:space="preserve"> </w:t>
      </w:r>
      <w:r w:rsidR="00D92854" w:rsidRPr="00C25813">
        <w:rPr>
          <w:i/>
          <w:sz w:val="20"/>
          <w:lang w:eastAsia="en-AU"/>
        </w:rPr>
        <w:t>M67017</w:t>
      </w:r>
      <w:r w:rsidR="00173009" w:rsidRPr="00C25813">
        <w:rPr>
          <w:i/>
          <w:sz w:val="20"/>
          <w:lang w:eastAsia="en-AU"/>
        </w:rPr>
        <w:t>; see Appendix C</w:t>
      </w:r>
      <w:r w:rsidR="00D92854" w:rsidRPr="00C25813">
        <w:rPr>
          <w:i/>
          <w:sz w:val="20"/>
          <w:lang w:eastAsia="en-AU"/>
        </w:rPr>
        <w:t>)</w:t>
      </w:r>
      <w:r w:rsidR="00B43F95" w:rsidRPr="00C25813">
        <w:rPr>
          <w:i/>
          <w:sz w:val="20"/>
          <w:lang w:eastAsia="en-AU"/>
        </w:rPr>
        <w:t xml:space="preserve"> </w:t>
      </w:r>
    </w:p>
    <w:p w14:paraId="6878B727" w14:textId="77777777" w:rsidR="006C2B94" w:rsidRPr="0021335B" w:rsidRDefault="00B43F95" w:rsidP="0021335B">
      <w:pPr>
        <w:rPr>
          <w:i/>
          <w:sz w:val="20"/>
          <w:szCs w:val="20"/>
        </w:rPr>
      </w:pPr>
      <w:r w:rsidRPr="0021335B">
        <w:rPr>
          <w:i/>
          <w:sz w:val="20"/>
          <w:szCs w:val="20"/>
          <w:lang w:eastAsia="en-AU"/>
        </w:rPr>
        <w:t xml:space="preserve"> * Other morphologic abnormality, not dysplastic or malignant</w:t>
      </w:r>
      <w:r w:rsidR="000A12DE" w:rsidRPr="0021335B">
        <w:rPr>
          <w:i/>
          <w:sz w:val="20"/>
          <w:szCs w:val="20"/>
          <w:lang w:eastAsia="en-AU"/>
        </w:rPr>
        <w:t>.</w:t>
      </w:r>
      <w:r w:rsidR="00837024" w:rsidRPr="0021335B">
        <w:rPr>
          <w:i/>
          <w:sz w:val="20"/>
          <w:szCs w:val="20"/>
          <w:lang w:eastAsia="en-AU"/>
        </w:rPr>
        <w:t xml:space="preserve"> </w:t>
      </w:r>
      <w:bookmarkStart w:id="502" w:name="_Ref275802567"/>
      <w:bookmarkStart w:id="503" w:name="_Toc276457762"/>
    </w:p>
    <w:p w14:paraId="5EE74B0C" w14:textId="77777777" w:rsidR="006C2B94" w:rsidRPr="009E6F66" w:rsidRDefault="006C2B94" w:rsidP="009E6F66"/>
    <w:p w14:paraId="0CA85232" w14:textId="0D0B18A8" w:rsidR="00355E46" w:rsidRPr="00C25813" w:rsidRDefault="00175FBF" w:rsidP="009E6F66">
      <w:pPr>
        <w:pStyle w:val="Caption"/>
        <w:spacing w:after="80"/>
        <w:ind w:right="-23"/>
        <w:jc w:val="both"/>
        <w:rPr>
          <w:lang w:eastAsia="en-AU"/>
        </w:rPr>
      </w:pPr>
      <w:r w:rsidRPr="0021335B">
        <w:br w:type="page"/>
      </w:r>
      <w:bookmarkStart w:id="504" w:name="_Ref475520088"/>
      <w:bookmarkStart w:id="505" w:name="_Toc304970059"/>
      <w:bookmarkStart w:id="506" w:name="_Toc469398291"/>
      <w:bookmarkStart w:id="507" w:name="_Toc454286167"/>
      <w:bookmarkStart w:id="508" w:name="_Toc475605528"/>
      <w:bookmarkStart w:id="509" w:name="_Toc509928499"/>
      <w:r w:rsidR="00C65151" w:rsidRPr="00C25813">
        <w:t>Table</w:t>
      </w:r>
      <w:r w:rsidR="00355E46" w:rsidRPr="00C25813">
        <w:t xml:space="preserve"> </w:t>
      </w:r>
      <w:r w:rsidR="00100CC8" w:rsidRPr="00C25813">
        <w:fldChar w:fldCharType="begin"/>
      </w:r>
      <w:r w:rsidR="0004456A" w:rsidRPr="00C25813">
        <w:instrText xml:space="preserve"> SEQ Table \* ARABIC </w:instrText>
      </w:r>
      <w:r w:rsidR="00100CC8" w:rsidRPr="00C25813">
        <w:fldChar w:fldCharType="separate"/>
      </w:r>
      <w:r w:rsidR="00B73FE3">
        <w:rPr>
          <w:noProof/>
        </w:rPr>
        <w:t>8</w:t>
      </w:r>
      <w:r w:rsidR="00100CC8" w:rsidRPr="00C25813">
        <w:fldChar w:fldCharType="end"/>
      </w:r>
      <w:bookmarkEnd w:id="502"/>
      <w:bookmarkEnd w:id="504"/>
      <w:r w:rsidR="00355E46" w:rsidRPr="00C25813">
        <w:t xml:space="preserve"> - Histology results reporting by</w:t>
      </w:r>
      <w:r w:rsidR="00AF74D0" w:rsidRPr="00C25813">
        <w:t xml:space="preserve"> </w:t>
      </w:r>
      <w:r w:rsidR="00355E46" w:rsidRPr="00C25813">
        <w:t xml:space="preserve">diagnostic </w:t>
      </w:r>
      <w:bookmarkEnd w:id="503"/>
      <w:bookmarkEnd w:id="505"/>
      <w:r w:rsidR="00677545" w:rsidRPr="00C25813">
        <w:t>category</w:t>
      </w:r>
      <w:bookmarkEnd w:id="506"/>
      <w:bookmarkEnd w:id="507"/>
      <w:bookmarkEnd w:id="508"/>
      <w:bookmarkEnd w:id="509"/>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856"/>
        <w:gridCol w:w="1417"/>
        <w:gridCol w:w="1106"/>
      </w:tblGrid>
      <w:tr w:rsidR="00355E46" w:rsidRPr="00C25813" w14:paraId="0863A20C" w14:textId="77777777" w:rsidTr="00171B4A">
        <w:trPr>
          <w:trHeight w:val="255"/>
        </w:trPr>
        <w:tc>
          <w:tcPr>
            <w:tcW w:w="5856" w:type="dxa"/>
            <w:tcBorders>
              <w:bottom w:val="nil"/>
            </w:tcBorders>
            <w:shd w:val="clear" w:color="auto" w:fill="D9D9D9" w:themeFill="background1" w:themeFillShade="D9"/>
            <w:noWrap/>
            <w:vAlign w:val="bottom"/>
          </w:tcPr>
          <w:p w14:paraId="3065F532" w14:textId="77777777" w:rsidR="00355E46" w:rsidRPr="00C25813" w:rsidRDefault="00355E46" w:rsidP="00893447">
            <w:pPr>
              <w:keepNext/>
              <w:ind w:right="544"/>
              <w:jc w:val="both"/>
              <w:rPr>
                <w:rFonts w:cs="Arial"/>
                <w:b/>
                <w:szCs w:val="23"/>
                <w:lang w:eastAsia="en-AU"/>
              </w:rPr>
            </w:pPr>
            <w:r w:rsidRPr="00C25813">
              <w:rPr>
                <w:rFonts w:cs="Arial"/>
                <w:b/>
                <w:szCs w:val="23"/>
                <w:lang w:eastAsia="en-AU"/>
              </w:rPr>
              <w:t>Histology category</w:t>
            </w:r>
          </w:p>
        </w:tc>
        <w:tc>
          <w:tcPr>
            <w:tcW w:w="2523" w:type="dxa"/>
            <w:gridSpan w:val="2"/>
            <w:tcBorders>
              <w:bottom w:val="nil"/>
            </w:tcBorders>
            <w:shd w:val="clear" w:color="auto" w:fill="D9D9D9" w:themeFill="background1" w:themeFillShade="D9"/>
            <w:noWrap/>
            <w:vAlign w:val="bottom"/>
          </w:tcPr>
          <w:p w14:paraId="527C5F5F" w14:textId="77777777" w:rsidR="00355E46" w:rsidRPr="00C25813" w:rsidRDefault="00355E46" w:rsidP="004C15B6">
            <w:pPr>
              <w:keepNext/>
              <w:ind w:right="34"/>
              <w:jc w:val="center"/>
              <w:rPr>
                <w:rFonts w:cs="Arial"/>
                <w:b/>
                <w:szCs w:val="23"/>
                <w:lang w:eastAsia="en-AU"/>
              </w:rPr>
            </w:pPr>
            <w:r w:rsidRPr="00C25813">
              <w:rPr>
                <w:rFonts w:cs="Arial"/>
                <w:b/>
                <w:szCs w:val="23"/>
                <w:lang w:eastAsia="en-AU"/>
              </w:rPr>
              <w:t>Women with that histology result</w:t>
            </w:r>
          </w:p>
        </w:tc>
      </w:tr>
      <w:tr w:rsidR="00355E46" w:rsidRPr="00C25813" w14:paraId="557C2DD9" w14:textId="77777777" w:rsidTr="00171B4A">
        <w:trPr>
          <w:trHeight w:val="255"/>
        </w:trPr>
        <w:tc>
          <w:tcPr>
            <w:tcW w:w="5856" w:type="dxa"/>
            <w:tcBorders>
              <w:top w:val="nil"/>
            </w:tcBorders>
            <w:shd w:val="clear" w:color="auto" w:fill="D9D9D9" w:themeFill="background1" w:themeFillShade="D9"/>
            <w:noWrap/>
            <w:vAlign w:val="bottom"/>
          </w:tcPr>
          <w:p w14:paraId="714C545D" w14:textId="77777777" w:rsidR="00355E46" w:rsidRPr="00C25813" w:rsidRDefault="00355E46" w:rsidP="00DE16F5">
            <w:pPr>
              <w:keepNext/>
              <w:ind w:right="544"/>
              <w:jc w:val="both"/>
              <w:rPr>
                <w:rFonts w:cs="Arial"/>
                <w:szCs w:val="23"/>
                <w:lang w:eastAsia="en-AU"/>
              </w:rPr>
            </w:pPr>
          </w:p>
        </w:tc>
        <w:tc>
          <w:tcPr>
            <w:tcW w:w="1417" w:type="dxa"/>
            <w:tcBorders>
              <w:top w:val="nil"/>
            </w:tcBorders>
            <w:shd w:val="clear" w:color="auto" w:fill="D9D9D9" w:themeFill="background1" w:themeFillShade="D9"/>
            <w:noWrap/>
            <w:vAlign w:val="bottom"/>
          </w:tcPr>
          <w:p w14:paraId="184D61DC" w14:textId="77777777" w:rsidR="00355E46" w:rsidRPr="00C25813" w:rsidRDefault="00355E46" w:rsidP="004F6191">
            <w:pPr>
              <w:keepNext/>
              <w:ind w:right="33"/>
              <w:jc w:val="right"/>
              <w:rPr>
                <w:rFonts w:cs="Arial"/>
                <w:b/>
                <w:szCs w:val="23"/>
                <w:lang w:eastAsia="en-AU"/>
              </w:rPr>
            </w:pPr>
            <w:r w:rsidRPr="00C25813">
              <w:rPr>
                <w:rFonts w:cs="Arial"/>
                <w:b/>
                <w:szCs w:val="23"/>
                <w:lang w:eastAsia="en-AU"/>
              </w:rPr>
              <w:t>N</w:t>
            </w:r>
          </w:p>
        </w:tc>
        <w:tc>
          <w:tcPr>
            <w:tcW w:w="1106" w:type="dxa"/>
            <w:tcBorders>
              <w:top w:val="nil"/>
            </w:tcBorders>
            <w:shd w:val="clear" w:color="auto" w:fill="D9D9D9" w:themeFill="background1" w:themeFillShade="D9"/>
            <w:noWrap/>
            <w:vAlign w:val="bottom"/>
          </w:tcPr>
          <w:p w14:paraId="6BAFE1F4" w14:textId="77777777" w:rsidR="00355E46" w:rsidRPr="00C25813" w:rsidRDefault="00355E46" w:rsidP="004F6191">
            <w:pPr>
              <w:keepNext/>
              <w:ind w:right="34"/>
              <w:jc w:val="right"/>
              <w:rPr>
                <w:rFonts w:cs="Arial"/>
                <w:b/>
                <w:szCs w:val="23"/>
                <w:lang w:eastAsia="en-AU"/>
              </w:rPr>
            </w:pPr>
            <w:r w:rsidRPr="00C25813">
              <w:rPr>
                <w:rFonts w:cs="Arial"/>
                <w:b/>
                <w:szCs w:val="23"/>
                <w:lang w:eastAsia="en-AU"/>
              </w:rPr>
              <w:t>%</w:t>
            </w:r>
          </w:p>
        </w:tc>
      </w:tr>
      <w:tr w:rsidR="00444339" w:rsidRPr="00C25813" w14:paraId="46DA897B" w14:textId="77777777" w:rsidTr="00171B4A">
        <w:trPr>
          <w:trHeight w:val="255"/>
        </w:trPr>
        <w:tc>
          <w:tcPr>
            <w:tcW w:w="5856" w:type="dxa"/>
            <w:noWrap/>
          </w:tcPr>
          <w:p w14:paraId="17F7C05E" w14:textId="77777777" w:rsidR="00444339" w:rsidRPr="00C25813" w:rsidRDefault="00444339" w:rsidP="00444339">
            <w:pPr>
              <w:rPr>
                <w:szCs w:val="23"/>
              </w:rPr>
            </w:pPr>
            <w:r w:rsidRPr="00C25813">
              <w:rPr>
                <w:szCs w:val="23"/>
              </w:rPr>
              <w:t>Negative/benign (non neoplastic)</w:t>
            </w:r>
          </w:p>
        </w:tc>
        <w:tc>
          <w:tcPr>
            <w:tcW w:w="1417" w:type="dxa"/>
            <w:noWrap/>
            <w:vAlign w:val="bottom"/>
          </w:tcPr>
          <w:p w14:paraId="169B8428" w14:textId="554F15DB" w:rsidR="00444339" w:rsidRPr="00C25813" w:rsidRDefault="00444339" w:rsidP="00444339">
            <w:pPr>
              <w:jc w:val="right"/>
              <w:rPr>
                <w:color w:val="000000"/>
                <w:szCs w:val="23"/>
              </w:rPr>
            </w:pPr>
            <w:r w:rsidRPr="00C25813">
              <w:rPr>
                <w:rFonts w:cs="Arial"/>
                <w:color w:val="000000"/>
                <w:szCs w:val="23"/>
              </w:rPr>
              <w:t>5,809</w:t>
            </w:r>
          </w:p>
        </w:tc>
        <w:tc>
          <w:tcPr>
            <w:tcW w:w="1106" w:type="dxa"/>
            <w:noWrap/>
            <w:vAlign w:val="bottom"/>
          </w:tcPr>
          <w:p w14:paraId="6729BA3C" w14:textId="56066739" w:rsidR="00444339" w:rsidRPr="00C25813" w:rsidRDefault="00444339" w:rsidP="00444339">
            <w:pPr>
              <w:jc w:val="right"/>
              <w:rPr>
                <w:color w:val="000000"/>
                <w:szCs w:val="23"/>
              </w:rPr>
            </w:pPr>
            <w:r w:rsidRPr="00C25813">
              <w:rPr>
                <w:rFonts w:cs="Arial"/>
                <w:color w:val="000000"/>
                <w:szCs w:val="23"/>
              </w:rPr>
              <w:t>54.6</w:t>
            </w:r>
          </w:p>
        </w:tc>
      </w:tr>
      <w:tr w:rsidR="00444339" w:rsidRPr="00C25813" w14:paraId="280AAD99" w14:textId="77777777" w:rsidTr="00171B4A">
        <w:trPr>
          <w:trHeight w:val="255"/>
        </w:trPr>
        <w:tc>
          <w:tcPr>
            <w:tcW w:w="5856" w:type="dxa"/>
            <w:noWrap/>
          </w:tcPr>
          <w:p w14:paraId="48D90CEC" w14:textId="77777777" w:rsidR="00444339" w:rsidRPr="00C25813" w:rsidRDefault="00444339" w:rsidP="00444339">
            <w:pPr>
              <w:rPr>
                <w:szCs w:val="23"/>
              </w:rPr>
            </w:pPr>
            <w:r w:rsidRPr="00C25813">
              <w:rPr>
                <w:szCs w:val="23"/>
              </w:rPr>
              <w:t>HPV</w:t>
            </w:r>
          </w:p>
        </w:tc>
        <w:tc>
          <w:tcPr>
            <w:tcW w:w="1417" w:type="dxa"/>
            <w:noWrap/>
            <w:vAlign w:val="bottom"/>
          </w:tcPr>
          <w:p w14:paraId="49D1A063" w14:textId="4EB2C86D" w:rsidR="00444339" w:rsidRPr="00C25813" w:rsidRDefault="00444339" w:rsidP="00444339">
            <w:pPr>
              <w:jc w:val="right"/>
              <w:rPr>
                <w:rFonts w:cs="Arial"/>
                <w:color w:val="000000"/>
                <w:sz w:val="22"/>
              </w:rPr>
            </w:pPr>
            <w:r w:rsidRPr="00C25813">
              <w:rPr>
                <w:rFonts w:cs="Arial"/>
                <w:color w:val="000000"/>
                <w:szCs w:val="23"/>
              </w:rPr>
              <w:t>668</w:t>
            </w:r>
          </w:p>
        </w:tc>
        <w:tc>
          <w:tcPr>
            <w:tcW w:w="1106" w:type="dxa"/>
            <w:noWrap/>
            <w:vAlign w:val="bottom"/>
          </w:tcPr>
          <w:p w14:paraId="0A02C9F7" w14:textId="3BBFEBD1" w:rsidR="00444339" w:rsidRPr="00C25813" w:rsidRDefault="00444339" w:rsidP="00444339">
            <w:pPr>
              <w:jc w:val="right"/>
              <w:rPr>
                <w:rFonts w:cs="Arial"/>
                <w:color w:val="000000"/>
                <w:sz w:val="22"/>
              </w:rPr>
            </w:pPr>
            <w:r w:rsidRPr="00C25813">
              <w:rPr>
                <w:rFonts w:cs="Arial"/>
                <w:color w:val="000000"/>
                <w:szCs w:val="23"/>
              </w:rPr>
              <w:t>6.3</w:t>
            </w:r>
          </w:p>
        </w:tc>
      </w:tr>
      <w:tr w:rsidR="00444339" w:rsidRPr="00C25813" w14:paraId="2F6D3C04" w14:textId="77777777" w:rsidTr="00171B4A">
        <w:trPr>
          <w:trHeight w:val="255"/>
        </w:trPr>
        <w:tc>
          <w:tcPr>
            <w:tcW w:w="5856" w:type="dxa"/>
            <w:noWrap/>
          </w:tcPr>
          <w:p w14:paraId="3CB28825" w14:textId="77777777" w:rsidR="00444339" w:rsidRPr="00C25813" w:rsidRDefault="00444339" w:rsidP="00444339">
            <w:pPr>
              <w:rPr>
                <w:szCs w:val="23"/>
              </w:rPr>
            </w:pPr>
            <w:r w:rsidRPr="00C25813">
              <w:rPr>
                <w:szCs w:val="23"/>
              </w:rPr>
              <w:t>CIN1</w:t>
            </w:r>
          </w:p>
        </w:tc>
        <w:tc>
          <w:tcPr>
            <w:tcW w:w="1417" w:type="dxa"/>
            <w:noWrap/>
            <w:vAlign w:val="bottom"/>
          </w:tcPr>
          <w:p w14:paraId="281DCACF" w14:textId="4CC6922F" w:rsidR="00444339" w:rsidRPr="00C25813" w:rsidRDefault="00444339" w:rsidP="00444339">
            <w:pPr>
              <w:jc w:val="right"/>
              <w:rPr>
                <w:rFonts w:cs="Arial"/>
                <w:color w:val="000000"/>
                <w:sz w:val="22"/>
              </w:rPr>
            </w:pPr>
            <w:r w:rsidRPr="00C25813">
              <w:rPr>
                <w:rFonts w:cs="Arial"/>
                <w:color w:val="000000"/>
                <w:szCs w:val="23"/>
              </w:rPr>
              <w:t>1,841</w:t>
            </w:r>
          </w:p>
        </w:tc>
        <w:tc>
          <w:tcPr>
            <w:tcW w:w="1106" w:type="dxa"/>
            <w:noWrap/>
            <w:vAlign w:val="bottom"/>
          </w:tcPr>
          <w:p w14:paraId="19FA3919" w14:textId="78E2E612" w:rsidR="00444339" w:rsidRPr="00C25813" w:rsidRDefault="00444339" w:rsidP="00444339">
            <w:pPr>
              <w:jc w:val="right"/>
              <w:rPr>
                <w:rFonts w:cs="Arial"/>
                <w:color w:val="000000"/>
                <w:sz w:val="22"/>
              </w:rPr>
            </w:pPr>
            <w:r w:rsidRPr="00C25813">
              <w:rPr>
                <w:rFonts w:cs="Arial"/>
                <w:color w:val="000000"/>
                <w:szCs w:val="23"/>
              </w:rPr>
              <w:t>17.3</w:t>
            </w:r>
          </w:p>
        </w:tc>
      </w:tr>
      <w:tr w:rsidR="00444339" w:rsidRPr="00C25813" w14:paraId="7641CF2D" w14:textId="77777777" w:rsidTr="00171B4A">
        <w:trPr>
          <w:trHeight w:val="255"/>
        </w:trPr>
        <w:tc>
          <w:tcPr>
            <w:tcW w:w="5856" w:type="dxa"/>
            <w:noWrap/>
          </w:tcPr>
          <w:p w14:paraId="0CA42752" w14:textId="77777777" w:rsidR="00444339" w:rsidRPr="00C25813" w:rsidRDefault="00444339" w:rsidP="00444339">
            <w:pPr>
              <w:rPr>
                <w:szCs w:val="23"/>
              </w:rPr>
            </w:pPr>
            <w:r w:rsidRPr="00C25813">
              <w:rPr>
                <w:szCs w:val="23"/>
              </w:rPr>
              <w:t>Glandular dysplasia</w:t>
            </w:r>
          </w:p>
        </w:tc>
        <w:tc>
          <w:tcPr>
            <w:tcW w:w="1417" w:type="dxa"/>
            <w:noWrap/>
            <w:vAlign w:val="bottom"/>
          </w:tcPr>
          <w:p w14:paraId="10851B4E" w14:textId="33A127F1" w:rsidR="00444339" w:rsidRPr="00C25813" w:rsidRDefault="00444339" w:rsidP="00444339">
            <w:pPr>
              <w:jc w:val="right"/>
              <w:rPr>
                <w:rFonts w:cs="Arial"/>
                <w:color w:val="000000"/>
                <w:sz w:val="22"/>
              </w:rPr>
            </w:pPr>
            <w:r w:rsidRPr="00C25813">
              <w:rPr>
                <w:rFonts w:cs="Arial"/>
                <w:color w:val="000000"/>
                <w:szCs w:val="23"/>
              </w:rPr>
              <w:t>1</w:t>
            </w:r>
          </w:p>
        </w:tc>
        <w:tc>
          <w:tcPr>
            <w:tcW w:w="1106" w:type="dxa"/>
            <w:noWrap/>
            <w:vAlign w:val="bottom"/>
          </w:tcPr>
          <w:p w14:paraId="5D7540BF" w14:textId="48861580" w:rsidR="00444339" w:rsidRPr="00C25813" w:rsidRDefault="00444339" w:rsidP="00444339">
            <w:pPr>
              <w:jc w:val="right"/>
              <w:rPr>
                <w:rFonts w:cs="Arial"/>
                <w:color w:val="000000"/>
                <w:sz w:val="22"/>
              </w:rPr>
            </w:pPr>
            <w:r w:rsidRPr="00C25813">
              <w:rPr>
                <w:rFonts w:cs="Arial"/>
                <w:color w:val="000000"/>
                <w:szCs w:val="23"/>
              </w:rPr>
              <w:t>&lt;0.05</w:t>
            </w:r>
          </w:p>
        </w:tc>
      </w:tr>
      <w:tr w:rsidR="00444339" w:rsidRPr="00C25813" w14:paraId="561FC60E" w14:textId="77777777" w:rsidTr="00171B4A">
        <w:trPr>
          <w:trHeight w:val="255"/>
        </w:trPr>
        <w:tc>
          <w:tcPr>
            <w:tcW w:w="5856" w:type="dxa"/>
            <w:noWrap/>
          </w:tcPr>
          <w:p w14:paraId="55B5F1D9" w14:textId="06F00348" w:rsidR="00444339" w:rsidRPr="00C25813" w:rsidRDefault="00444339" w:rsidP="00444339">
            <w:pPr>
              <w:rPr>
                <w:szCs w:val="23"/>
              </w:rPr>
            </w:pPr>
            <w:r w:rsidRPr="00C25813">
              <w:rPr>
                <w:szCs w:val="23"/>
              </w:rPr>
              <w:t>CIN</w:t>
            </w:r>
            <w:r w:rsidR="00692301" w:rsidRPr="00C25813">
              <w:rPr>
                <w:szCs w:val="23"/>
              </w:rPr>
              <w:t xml:space="preserve"> </w:t>
            </w:r>
            <w:r w:rsidRPr="00C25813">
              <w:rPr>
                <w:szCs w:val="23"/>
              </w:rPr>
              <w:t>2</w:t>
            </w:r>
          </w:p>
        </w:tc>
        <w:tc>
          <w:tcPr>
            <w:tcW w:w="1417" w:type="dxa"/>
            <w:noWrap/>
            <w:vAlign w:val="bottom"/>
          </w:tcPr>
          <w:p w14:paraId="400BFF74" w14:textId="5AF3BE3E" w:rsidR="00444339" w:rsidRPr="00C25813" w:rsidRDefault="00444339" w:rsidP="00444339">
            <w:pPr>
              <w:jc w:val="right"/>
              <w:rPr>
                <w:rFonts w:cs="Arial"/>
                <w:color w:val="000000"/>
                <w:sz w:val="22"/>
              </w:rPr>
            </w:pPr>
            <w:r w:rsidRPr="00C25813">
              <w:rPr>
                <w:rFonts w:cs="Arial"/>
                <w:color w:val="000000"/>
                <w:szCs w:val="23"/>
              </w:rPr>
              <w:t>866</w:t>
            </w:r>
          </w:p>
        </w:tc>
        <w:tc>
          <w:tcPr>
            <w:tcW w:w="1106" w:type="dxa"/>
            <w:noWrap/>
            <w:vAlign w:val="bottom"/>
          </w:tcPr>
          <w:p w14:paraId="2753D504" w14:textId="53D63C32" w:rsidR="00444339" w:rsidRPr="00C25813" w:rsidRDefault="00444339" w:rsidP="00444339">
            <w:pPr>
              <w:jc w:val="right"/>
              <w:rPr>
                <w:rFonts w:cs="Arial"/>
                <w:color w:val="000000"/>
                <w:sz w:val="22"/>
              </w:rPr>
            </w:pPr>
            <w:r w:rsidRPr="00C25813">
              <w:rPr>
                <w:rFonts w:cs="Arial"/>
                <w:color w:val="000000"/>
                <w:szCs w:val="23"/>
              </w:rPr>
              <w:t>8.1</w:t>
            </w:r>
          </w:p>
        </w:tc>
      </w:tr>
      <w:tr w:rsidR="00444339" w:rsidRPr="00C25813" w14:paraId="0A3AF4F9" w14:textId="77777777" w:rsidTr="00171B4A">
        <w:trPr>
          <w:trHeight w:val="255"/>
        </w:trPr>
        <w:tc>
          <w:tcPr>
            <w:tcW w:w="5856" w:type="dxa"/>
            <w:noWrap/>
          </w:tcPr>
          <w:p w14:paraId="1BFDEB7E" w14:textId="77777777" w:rsidR="00444339" w:rsidRPr="00C25813" w:rsidRDefault="00444339" w:rsidP="00444339">
            <w:pPr>
              <w:rPr>
                <w:szCs w:val="23"/>
              </w:rPr>
            </w:pPr>
            <w:r w:rsidRPr="00C25813">
              <w:rPr>
                <w:szCs w:val="23"/>
              </w:rPr>
              <w:t>HSIL not otherwise specified</w:t>
            </w:r>
          </w:p>
        </w:tc>
        <w:tc>
          <w:tcPr>
            <w:tcW w:w="1417" w:type="dxa"/>
            <w:noWrap/>
            <w:vAlign w:val="bottom"/>
          </w:tcPr>
          <w:p w14:paraId="77400388" w14:textId="5CD024AD" w:rsidR="00444339" w:rsidRPr="00C25813" w:rsidRDefault="00444339" w:rsidP="00444339">
            <w:pPr>
              <w:jc w:val="right"/>
              <w:rPr>
                <w:rFonts w:cs="Arial"/>
                <w:color w:val="000000"/>
                <w:sz w:val="22"/>
              </w:rPr>
            </w:pPr>
            <w:r w:rsidRPr="00C25813">
              <w:rPr>
                <w:rFonts w:cs="Arial"/>
                <w:color w:val="000000"/>
                <w:szCs w:val="23"/>
              </w:rPr>
              <w:t>50</w:t>
            </w:r>
          </w:p>
        </w:tc>
        <w:tc>
          <w:tcPr>
            <w:tcW w:w="1106" w:type="dxa"/>
            <w:noWrap/>
            <w:vAlign w:val="bottom"/>
          </w:tcPr>
          <w:p w14:paraId="6DD47289" w14:textId="381BEADF" w:rsidR="00444339" w:rsidRPr="00C25813" w:rsidRDefault="00444339" w:rsidP="00444339">
            <w:pPr>
              <w:jc w:val="right"/>
              <w:rPr>
                <w:rFonts w:cs="Arial"/>
                <w:color w:val="000000"/>
                <w:sz w:val="22"/>
              </w:rPr>
            </w:pPr>
            <w:r w:rsidRPr="00C25813">
              <w:rPr>
                <w:rFonts w:cs="Arial"/>
                <w:color w:val="000000"/>
                <w:szCs w:val="23"/>
              </w:rPr>
              <w:t>0.47</w:t>
            </w:r>
          </w:p>
        </w:tc>
      </w:tr>
      <w:tr w:rsidR="00444339" w:rsidRPr="00C25813" w14:paraId="51DD00F2" w14:textId="77777777" w:rsidTr="00171B4A">
        <w:trPr>
          <w:trHeight w:val="255"/>
        </w:trPr>
        <w:tc>
          <w:tcPr>
            <w:tcW w:w="5856" w:type="dxa"/>
            <w:noWrap/>
          </w:tcPr>
          <w:p w14:paraId="12D4AA09" w14:textId="6F199902" w:rsidR="00444339" w:rsidRPr="00C25813" w:rsidRDefault="00444339" w:rsidP="00444339">
            <w:pPr>
              <w:rPr>
                <w:szCs w:val="23"/>
              </w:rPr>
            </w:pPr>
            <w:r w:rsidRPr="00C25813">
              <w:rPr>
                <w:szCs w:val="23"/>
              </w:rPr>
              <w:t>CIN</w:t>
            </w:r>
            <w:r w:rsidR="00692301" w:rsidRPr="00C25813">
              <w:rPr>
                <w:szCs w:val="23"/>
              </w:rPr>
              <w:t xml:space="preserve"> </w:t>
            </w:r>
            <w:r w:rsidRPr="00C25813">
              <w:rPr>
                <w:szCs w:val="23"/>
              </w:rPr>
              <w:t>3</w:t>
            </w:r>
          </w:p>
        </w:tc>
        <w:tc>
          <w:tcPr>
            <w:tcW w:w="1417" w:type="dxa"/>
            <w:noWrap/>
            <w:vAlign w:val="bottom"/>
          </w:tcPr>
          <w:p w14:paraId="038BC9E1" w14:textId="220E47AD" w:rsidR="00444339" w:rsidRPr="00C25813" w:rsidRDefault="00444339" w:rsidP="00444339">
            <w:pPr>
              <w:jc w:val="right"/>
              <w:rPr>
                <w:rFonts w:cs="Arial"/>
                <w:color w:val="000000"/>
                <w:sz w:val="22"/>
              </w:rPr>
            </w:pPr>
            <w:r w:rsidRPr="00C25813">
              <w:rPr>
                <w:rFonts w:cs="Arial"/>
                <w:color w:val="000000"/>
                <w:szCs w:val="23"/>
              </w:rPr>
              <w:t>1,193</w:t>
            </w:r>
          </w:p>
        </w:tc>
        <w:tc>
          <w:tcPr>
            <w:tcW w:w="1106" w:type="dxa"/>
            <w:noWrap/>
            <w:vAlign w:val="bottom"/>
          </w:tcPr>
          <w:p w14:paraId="24CC6F77" w14:textId="18E08973" w:rsidR="00444339" w:rsidRPr="00C25813" w:rsidRDefault="00444339" w:rsidP="00444339">
            <w:pPr>
              <w:jc w:val="right"/>
              <w:rPr>
                <w:rFonts w:cs="Arial"/>
                <w:color w:val="000000"/>
                <w:sz w:val="22"/>
              </w:rPr>
            </w:pPr>
            <w:r w:rsidRPr="00C25813">
              <w:rPr>
                <w:rFonts w:cs="Arial"/>
                <w:color w:val="000000"/>
                <w:szCs w:val="23"/>
              </w:rPr>
              <w:t>11.2</w:t>
            </w:r>
          </w:p>
        </w:tc>
      </w:tr>
      <w:tr w:rsidR="00444339" w:rsidRPr="00C25813" w14:paraId="796B9EDB" w14:textId="77777777" w:rsidTr="00171B4A">
        <w:trPr>
          <w:trHeight w:val="255"/>
        </w:trPr>
        <w:tc>
          <w:tcPr>
            <w:tcW w:w="5856" w:type="dxa"/>
            <w:noWrap/>
          </w:tcPr>
          <w:p w14:paraId="267A2027" w14:textId="77777777" w:rsidR="00444339" w:rsidRPr="00C25813" w:rsidRDefault="00444339" w:rsidP="00444339">
            <w:pPr>
              <w:rPr>
                <w:szCs w:val="23"/>
              </w:rPr>
            </w:pPr>
            <w:r w:rsidRPr="00C25813">
              <w:rPr>
                <w:szCs w:val="23"/>
              </w:rPr>
              <w:t>Adenocarcinoma in situ</w:t>
            </w:r>
          </w:p>
        </w:tc>
        <w:tc>
          <w:tcPr>
            <w:tcW w:w="1417" w:type="dxa"/>
            <w:noWrap/>
            <w:vAlign w:val="bottom"/>
          </w:tcPr>
          <w:p w14:paraId="363042A6" w14:textId="7905ACD5" w:rsidR="00444339" w:rsidRPr="00C25813" w:rsidRDefault="00444339" w:rsidP="00444339">
            <w:pPr>
              <w:jc w:val="right"/>
              <w:rPr>
                <w:rFonts w:cs="Arial"/>
                <w:color w:val="000000"/>
                <w:sz w:val="22"/>
              </w:rPr>
            </w:pPr>
            <w:r w:rsidRPr="00C25813">
              <w:rPr>
                <w:rFonts w:cs="Arial"/>
                <w:color w:val="000000"/>
                <w:szCs w:val="23"/>
              </w:rPr>
              <w:t>62</w:t>
            </w:r>
          </w:p>
        </w:tc>
        <w:tc>
          <w:tcPr>
            <w:tcW w:w="1106" w:type="dxa"/>
            <w:noWrap/>
            <w:vAlign w:val="bottom"/>
          </w:tcPr>
          <w:p w14:paraId="7479A2E8" w14:textId="69C46016" w:rsidR="00444339" w:rsidRPr="00C25813" w:rsidRDefault="00444339" w:rsidP="00444339">
            <w:pPr>
              <w:jc w:val="right"/>
              <w:rPr>
                <w:rFonts w:cs="Arial"/>
                <w:color w:val="000000"/>
                <w:sz w:val="22"/>
              </w:rPr>
            </w:pPr>
            <w:r w:rsidRPr="00C25813">
              <w:rPr>
                <w:rFonts w:cs="Arial"/>
                <w:color w:val="000000"/>
                <w:szCs w:val="23"/>
              </w:rPr>
              <w:t>0.58</w:t>
            </w:r>
          </w:p>
        </w:tc>
      </w:tr>
      <w:tr w:rsidR="00444339" w:rsidRPr="00C25813" w14:paraId="4ADF34D1" w14:textId="77777777" w:rsidTr="00171B4A">
        <w:trPr>
          <w:trHeight w:val="255"/>
        </w:trPr>
        <w:tc>
          <w:tcPr>
            <w:tcW w:w="5856" w:type="dxa"/>
            <w:noWrap/>
          </w:tcPr>
          <w:p w14:paraId="30BA2C13" w14:textId="77777777" w:rsidR="00444339" w:rsidRPr="00C25813" w:rsidRDefault="00444339" w:rsidP="00444339">
            <w:pPr>
              <w:rPr>
                <w:szCs w:val="23"/>
              </w:rPr>
            </w:pPr>
            <w:r w:rsidRPr="00C25813">
              <w:rPr>
                <w:szCs w:val="23"/>
              </w:rPr>
              <w:t>Microinvasive</w:t>
            </w:r>
          </w:p>
        </w:tc>
        <w:tc>
          <w:tcPr>
            <w:tcW w:w="1417" w:type="dxa"/>
            <w:noWrap/>
            <w:vAlign w:val="bottom"/>
          </w:tcPr>
          <w:p w14:paraId="713999C2" w14:textId="2DA71DCF" w:rsidR="00444339" w:rsidRPr="00C25813" w:rsidRDefault="00444339" w:rsidP="00444339">
            <w:pPr>
              <w:jc w:val="right"/>
              <w:rPr>
                <w:rFonts w:cs="Arial"/>
                <w:color w:val="000000"/>
                <w:sz w:val="22"/>
              </w:rPr>
            </w:pPr>
            <w:r w:rsidRPr="00C25813">
              <w:rPr>
                <w:rFonts w:cs="Arial"/>
                <w:color w:val="000000"/>
                <w:szCs w:val="23"/>
              </w:rPr>
              <w:t>6</w:t>
            </w:r>
          </w:p>
        </w:tc>
        <w:tc>
          <w:tcPr>
            <w:tcW w:w="1106" w:type="dxa"/>
            <w:noWrap/>
            <w:vAlign w:val="bottom"/>
          </w:tcPr>
          <w:p w14:paraId="49CCA4E8" w14:textId="7F2F64AA" w:rsidR="00444339" w:rsidRPr="00C25813" w:rsidRDefault="00444339" w:rsidP="00444339">
            <w:pPr>
              <w:jc w:val="right"/>
              <w:rPr>
                <w:rFonts w:cs="Arial"/>
                <w:color w:val="000000"/>
                <w:sz w:val="22"/>
              </w:rPr>
            </w:pPr>
            <w:r w:rsidRPr="00C25813">
              <w:rPr>
                <w:rFonts w:cs="Arial"/>
                <w:color w:val="000000"/>
                <w:szCs w:val="23"/>
              </w:rPr>
              <w:t>0.06</w:t>
            </w:r>
          </w:p>
        </w:tc>
      </w:tr>
      <w:tr w:rsidR="00444339" w:rsidRPr="00C25813" w14:paraId="37B7DC29" w14:textId="77777777" w:rsidTr="00171B4A">
        <w:trPr>
          <w:trHeight w:val="255"/>
        </w:trPr>
        <w:tc>
          <w:tcPr>
            <w:tcW w:w="5856" w:type="dxa"/>
            <w:noWrap/>
          </w:tcPr>
          <w:p w14:paraId="6FFA1C46" w14:textId="77777777" w:rsidR="00444339" w:rsidRPr="00C25813" w:rsidRDefault="00444339" w:rsidP="00444339">
            <w:pPr>
              <w:rPr>
                <w:szCs w:val="23"/>
              </w:rPr>
            </w:pPr>
            <w:r w:rsidRPr="00C25813">
              <w:rPr>
                <w:szCs w:val="23"/>
              </w:rPr>
              <w:t>Invasive squamous cell carcinoma</w:t>
            </w:r>
          </w:p>
        </w:tc>
        <w:tc>
          <w:tcPr>
            <w:tcW w:w="1417" w:type="dxa"/>
            <w:noWrap/>
            <w:vAlign w:val="bottom"/>
          </w:tcPr>
          <w:p w14:paraId="691BAE46" w14:textId="5835BF20" w:rsidR="00444339" w:rsidRPr="00C25813" w:rsidRDefault="00444339" w:rsidP="00444339">
            <w:pPr>
              <w:jc w:val="right"/>
              <w:rPr>
                <w:rFonts w:cs="Arial"/>
                <w:color w:val="000000"/>
                <w:sz w:val="22"/>
              </w:rPr>
            </w:pPr>
            <w:r w:rsidRPr="00C25813">
              <w:rPr>
                <w:rFonts w:cs="Arial"/>
                <w:color w:val="000000"/>
                <w:szCs w:val="23"/>
              </w:rPr>
              <w:t>71</w:t>
            </w:r>
          </w:p>
        </w:tc>
        <w:tc>
          <w:tcPr>
            <w:tcW w:w="1106" w:type="dxa"/>
            <w:noWrap/>
            <w:vAlign w:val="bottom"/>
          </w:tcPr>
          <w:p w14:paraId="65F9B594" w14:textId="20F201B9" w:rsidR="00444339" w:rsidRPr="00C25813" w:rsidRDefault="00444339" w:rsidP="00444339">
            <w:pPr>
              <w:jc w:val="right"/>
              <w:rPr>
                <w:rFonts w:cs="Arial"/>
                <w:color w:val="000000"/>
                <w:sz w:val="22"/>
              </w:rPr>
            </w:pPr>
            <w:r w:rsidRPr="00C25813">
              <w:rPr>
                <w:rFonts w:cs="Arial"/>
                <w:color w:val="000000"/>
                <w:szCs w:val="23"/>
              </w:rPr>
              <w:t>0.67</w:t>
            </w:r>
          </w:p>
        </w:tc>
      </w:tr>
      <w:tr w:rsidR="00444339" w:rsidRPr="00C25813" w14:paraId="39F1058D" w14:textId="77777777" w:rsidTr="00171B4A">
        <w:trPr>
          <w:trHeight w:val="255"/>
        </w:trPr>
        <w:tc>
          <w:tcPr>
            <w:tcW w:w="5856" w:type="dxa"/>
            <w:noWrap/>
          </w:tcPr>
          <w:p w14:paraId="2385F23A" w14:textId="66287B97" w:rsidR="00444339" w:rsidRPr="00C25813" w:rsidRDefault="00444339" w:rsidP="00444339">
            <w:pPr>
              <w:rPr>
                <w:szCs w:val="23"/>
              </w:rPr>
            </w:pPr>
            <w:r w:rsidRPr="00C25813">
              <w:rPr>
                <w:szCs w:val="23"/>
              </w:rPr>
              <w:t>Adenocarcinoma (</w:t>
            </w:r>
            <w:r w:rsidR="00171B4A" w:rsidRPr="00915B0A">
              <w:rPr>
                <w:szCs w:val="23"/>
              </w:rPr>
              <w:t>arising from the endocervix</w:t>
            </w:r>
            <w:r w:rsidRPr="00C25813">
              <w:rPr>
                <w:szCs w:val="23"/>
              </w:rPr>
              <w:t>)</w:t>
            </w:r>
          </w:p>
        </w:tc>
        <w:tc>
          <w:tcPr>
            <w:tcW w:w="1417" w:type="dxa"/>
            <w:noWrap/>
            <w:vAlign w:val="bottom"/>
          </w:tcPr>
          <w:p w14:paraId="64AA7309" w14:textId="76C52BBF" w:rsidR="00444339" w:rsidRPr="00C25813" w:rsidRDefault="00444339" w:rsidP="00444339">
            <w:pPr>
              <w:jc w:val="right"/>
              <w:rPr>
                <w:rFonts w:cs="Arial"/>
                <w:color w:val="000000"/>
                <w:sz w:val="22"/>
              </w:rPr>
            </w:pPr>
            <w:r w:rsidRPr="00C25813">
              <w:rPr>
                <w:rFonts w:cs="Arial"/>
                <w:color w:val="000000"/>
                <w:szCs w:val="23"/>
              </w:rPr>
              <w:t>5</w:t>
            </w:r>
          </w:p>
        </w:tc>
        <w:tc>
          <w:tcPr>
            <w:tcW w:w="1106" w:type="dxa"/>
            <w:noWrap/>
            <w:vAlign w:val="bottom"/>
          </w:tcPr>
          <w:p w14:paraId="7A0C038C" w14:textId="052C4184" w:rsidR="00444339" w:rsidRPr="00C25813" w:rsidRDefault="00444339" w:rsidP="00444339">
            <w:pPr>
              <w:jc w:val="right"/>
              <w:rPr>
                <w:rFonts w:cs="Arial"/>
                <w:color w:val="000000"/>
                <w:sz w:val="22"/>
              </w:rPr>
            </w:pPr>
            <w:r w:rsidRPr="00C25813">
              <w:rPr>
                <w:rFonts w:cs="Arial"/>
                <w:color w:val="000000"/>
                <w:szCs w:val="23"/>
              </w:rPr>
              <w:t>&lt;0.05</w:t>
            </w:r>
          </w:p>
        </w:tc>
      </w:tr>
      <w:tr w:rsidR="00444339" w:rsidRPr="00C25813" w14:paraId="6381BEE1" w14:textId="77777777" w:rsidTr="00171B4A">
        <w:trPr>
          <w:trHeight w:val="255"/>
        </w:trPr>
        <w:tc>
          <w:tcPr>
            <w:tcW w:w="5856" w:type="dxa"/>
            <w:noWrap/>
          </w:tcPr>
          <w:p w14:paraId="6E6EB714" w14:textId="22080D42" w:rsidR="00444339" w:rsidRPr="00C25813" w:rsidRDefault="00444339" w:rsidP="00444339">
            <w:pPr>
              <w:rPr>
                <w:szCs w:val="23"/>
              </w:rPr>
            </w:pPr>
            <w:r w:rsidRPr="00C25813">
              <w:rPr>
                <w:szCs w:val="23"/>
              </w:rPr>
              <w:t>Invasive adenocarcinoma (not</w:t>
            </w:r>
            <w:r w:rsidR="00171B4A">
              <w:rPr>
                <w:szCs w:val="23"/>
              </w:rPr>
              <w:t xml:space="preserve"> </w:t>
            </w:r>
            <w:r w:rsidR="00171B4A" w:rsidRPr="00915B0A">
              <w:rPr>
                <w:szCs w:val="23"/>
              </w:rPr>
              <w:t>arising from the endocervix</w:t>
            </w:r>
            <w:r w:rsidRPr="00C25813">
              <w:rPr>
                <w:szCs w:val="23"/>
              </w:rPr>
              <w:t>)</w:t>
            </w:r>
          </w:p>
        </w:tc>
        <w:tc>
          <w:tcPr>
            <w:tcW w:w="1417" w:type="dxa"/>
            <w:noWrap/>
            <w:vAlign w:val="bottom"/>
          </w:tcPr>
          <w:p w14:paraId="287277B3" w14:textId="0DDA13A3" w:rsidR="00444339" w:rsidRPr="00C25813" w:rsidRDefault="00444339" w:rsidP="00444339">
            <w:pPr>
              <w:jc w:val="right"/>
              <w:rPr>
                <w:rFonts w:cs="Arial"/>
                <w:color w:val="000000"/>
                <w:sz w:val="22"/>
              </w:rPr>
            </w:pPr>
            <w:r w:rsidRPr="00C25813">
              <w:rPr>
                <w:rFonts w:cs="Arial"/>
                <w:color w:val="000000"/>
                <w:szCs w:val="23"/>
              </w:rPr>
              <w:t>37</w:t>
            </w:r>
          </w:p>
        </w:tc>
        <w:tc>
          <w:tcPr>
            <w:tcW w:w="1106" w:type="dxa"/>
            <w:noWrap/>
            <w:vAlign w:val="bottom"/>
          </w:tcPr>
          <w:p w14:paraId="4A66C433" w14:textId="02300DEA" w:rsidR="00444339" w:rsidRPr="00C25813" w:rsidRDefault="00444339" w:rsidP="00444339">
            <w:pPr>
              <w:jc w:val="right"/>
              <w:rPr>
                <w:rFonts w:cs="Arial"/>
                <w:color w:val="000000"/>
                <w:sz w:val="22"/>
              </w:rPr>
            </w:pPr>
            <w:r w:rsidRPr="00C25813">
              <w:rPr>
                <w:rFonts w:cs="Arial"/>
                <w:color w:val="000000"/>
                <w:szCs w:val="23"/>
              </w:rPr>
              <w:t>0.35</w:t>
            </w:r>
          </w:p>
        </w:tc>
      </w:tr>
      <w:tr w:rsidR="00444339" w:rsidRPr="00C25813" w14:paraId="29A73E10" w14:textId="77777777" w:rsidTr="00171B4A">
        <w:trPr>
          <w:trHeight w:val="255"/>
        </w:trPr>
        <w:tc>
          <w:tcPr>
            <w:tcW w:w="5856" w:type="dxa"/>
            <w:noWrap/>
          </w:tcPr>
          <w:p w14:paraId="03849C3A" w14:textId="77777777" w:rsidR="00444339" w:rsidRPr="00C25813" w:rsidRDefault="00444339" w:rsidP="00444339">
            <w:pPr>
              <w:rPr>
                <w:szCs w:val="23"/>
              </w:rPr>
            </w:pPr>
            <w:r w:rsidRPr="00C25813">
              <w:rPr>
                <w:szCs w:val="23"/>
              </w:rPr>
              <w:t>Adenosquamous carcinoma</w:t>
            </w:r>
          </w:p>
        </w:tc>
        <w:tc>
          <w:tcPr>
            <w:tcW w:w="1417" w:type="dxa"/>
            <w:noWrap/>
            <w:vAlign w:val="bottom"/>
          </w:tcPr>
          <w:p w14:paraId="116A126C" w14:textId="0892783E" w:rsidR="00444339" w:rsidRPr="00C25813" w:rsidRDefault="00444339" w:rsidP="00444339">
            <w:pPr>
              <w:jc w:val="right"/>
              <w:rPr>
                <w:rFonts w:cs="Arial"/>
                <w:color w:val="000000"/>
                <w:sz w:val="22"/>
              </w:rPr>
            </w:pPr>
            <w:r w:rsidRPr="00C25813">
              <w:rPr>
                <w:rFonts w:cs="Arial"/>
                <w:color w:val="000000"/>
                <w:szCs w:val="23"/>
              </w:rPr>
              <w:t>-</w:t>
            </w:r>
          </w:p>
        </w:tc>
        <w:tc>
          <w:tcPr>
            <w:tcW w:w="1106" w:type="dxa"/>
            <w:noWrap/>
            <w:vAlign w:val="bottom"/>
          </w:tcPr>
          <w:p w14:paraId="2D51794D" w14:textId="761B98C5" w:rsidR="00444339" w:rsidRPr="00C25813" w:rsidRDefault="00444339" w:rsidP="00444339">
            <w:pPr>
              <w:jc w:val="right"/>
              <w:rPr>
                <w:rFonts w:cs="Arial"/>
                <w:color w:val="000000"/>
                <w:sz w:val="22"/>
              </w:rPr>
            </w:pPr>
            <w:r w:rsidRPr="00C25813">
              <w:rPr>
                <w:rFonts w:cs="Arial"/>
                <w:color w:val="000000"/>
                <w:szCs w:val="23"/>
              </w:rPr>
              <w:t>-</w:t>
            </w:r>
          </w:p>
        </w:tc>
      </w:tr>
      <w:tr w:rsidR="00444339" w:rsidRPr="00C25813" w14:paraId="3A6329C8" w14:textId="77777777" w:rsidTr="00171B4A">
        <w:trPr>
          <w:trHeight w:val="255"/>
        </w:trPr>
        <w:tc>
          <w:tcPr>
            <w:tcW w:w="5856" w:type="dxa"/>
            <w:noWrap/>
          </w:tcPr>
          <w:p w14:paraId="1004C368" w14:textId="77777777" w:rsidR="00444339" w:rsidRPr="00C25813" w:rsidRDefault="00444339" w:rsidP="00444339">
            <w:pPr>
              <w:rPr>
                <w:szCs w:val="23"/>
              </w:rPr>
            </w:pPr>
            <w:r w:rsidRPr="00C25813">
              <w:rPr>
                <w:szCs w:val="23"/>
              </w:rPr>
              <w:t>Other cancer</w:t>
            </w:r>
          </w:p>
        </w:tc>
        <w:tc>
          <w:tcPr>
            <w:tcW w:w="1417" w:type="dxa"/>
            <w:noWrap/>
            <w:vAlign w:val="bottom"/>
          </w:tcPr>
          <w:p w14:paraId="21C92D39" w14:textId="1BC0C1E2" w:rsidR="00444339" w:rsidRPr="00C25813" w:rsidRDefault="00444339" w:rsidP="00444339">
            <w:pPr>
              <w:jc w:val="right"/>
              <w:rPr>
                <w:rFonts w:cs="Arial"/>
                <w:color w:val="000000"/>
                <w:sz w:val="22"/>
              </w:rPr>
            </w:pPr>
            <w:r w:rsidRPr="00C25813">
              <w:rPr>
                <w:rFonts w:cs="Arial"/>
                <w:color w:val="000000"/>
                <w:szCs w:val="23"/>
              </w:rPr>
              <w:t>34</w:t>
            </w:r>
          </w:p>
        </w:tc>
        <w:tc>
          <w:tcPr>
            <w:tcW w:w="1106" w:type="dxa"/>
            <w:noWrap/>
            <w:vAlign w:val="bottom"/>
          </w:tcPr>
          <w:p w14:paraId="3DD89F47" w14:textId="4CDABD43" w:rsidR="00444339" w:rsidRPr="00C25813" w:rsidRDefault="00444339" w:rsidP="00444339">
            <w:pPr>
              <w:jc w:val="right"/>
              <w:rPr>
                <w:rFonts w:cs="Arial"/>
                <w:color w:val="000000"/>
                <w:sz w:val="22"/>
              </w:rPr>
            </w:pPr>
            <w:r w:rsidRPr="00C25813">
              <w:rPr>
                <w:rFonts w:cs="Arial"/>
                <w:color w:val="000000"/>
                <w:szCs w:val="23"/>
              </w:rPr>
              <w:t>0.32</w:t>
            </w:r>
          </w:p>
        </w:tc>
      </w:tr>
      <w:tr w:rsidR="00444339" w:rsidRPr="00C25813" w14:paraId="69FCA97C" w14:textId="77777777" w:rsidTr="00171B4A">
        <w:trPr>
          <w:trHeight w:val="255"/>
        </w:trPr>
        <w:tc>
          <w:tcPr>
            <w:tcW w:w="5856" w:type="dxa"/>
            <w:noWrap/>
          </w:tcPr>
          <w:p w14:paraId="09469FF9" w14:textId="77777777" w:rsidR="00444339" w:rsidRPr="00C25813" w:rsidRDefault="00444339" w:rsidP="00444339">
            <w:pPr>
              <w:rPr>
                <w:szCs w:val="23"/>
              </w:rPr>
            </w:pPr>
            <w:r w:rsidRPr="00C25813">
              <w:rPr>
                <w:b/>
                <w:szCs w:val="23"/>
              </w:rPr>
              <w:t>Total</w:t>
            </w:r>
          </w:p>
        </w:tc>
        <w:tc>
          <w:tcPr>
            <w:tcW w:w="1417" w:type="dxa"/>
            <w:noWrap/>
            <w:vAlign w:val="bottom"/>
          </w:tcPr>
          <w:p w14:paraId="7573BD6A" w14:textId="7E9B9C16" w:rsidR="00444339" w:rsidRPr="00C25813" w:rsidRDefault="00444339" w:rsidP="00444339">
            <w:pPr>
              <w:jc w:val="right"/>
              <w:rPr>
                <w:rFonts w:cs="Arial"/>
                <w:color w:val="000000"/>
                <w:sz w:val="22"/>
              </w:rPr>
            </w:pPr>
            <w:r w:rsidRPr="00C25813">
              <w:rPr>
                <w:rFonts w:cs="Arial"/>
                <w:b/>
                <w:bCs/>
                <w:color w:val="000000"/>
                <w:szCs w:val="23"/>
              </w:rPr>
              <w:t>10,643</w:t>
            </w:r>
          </w:p>
        </w:tc>
        <w:tc>
          <w:tcPr>
            <w:tcW w:w="1106" w:type="dxa"/>
            <w:noWrap/>
            <w:vAlign w:val="bottom"/>
          </w:tcPr>
          <w:p w14:paraId="743680EB" w14:textId="310B97AB" w:rsidR="00444339" w:rsidRPr="00C25813" w:rsidRDefault="00444339" w:rsidP="00444339">
            <w:pPr>
              <w:jc w:val="right"/>
              <w:rPr>
                <w:rFonts w:cs="Arial"/>
                <w:color w:val="000000"/>
                <w:sz w:val="22"/>
              </w:rPr>
            </w:pPr>
            <w:r w:rsidRPr="00C25813">
              <w:rPr>
                <w:b/>
                <w:bCs/>
                <w:color w:val="000000"/>
                <w:szCs w:val="23"/>
              </w:rPr>
              <w:t>100.0</w:t>
            </w:r>
          </w:p>
        </w:tc>
      </w:tr>
    </w:tbl>
    <w:p w14:paraId="1CFEEC77" w14:textId="3097ED8B" w:rsidR="00153577" w:rsidRPr="00C25813" w:rsidRDefault="00483591" w:rsidP="005E26F8">
      <w:pPr>
        <w:ind w:right="544"/>
        <w:jc w:val="both"/>
        <w:rPr>
          <w:i/>
          <w:sz w:val="20"/>
          <w:lang w:eastAsia="en-AU"/>
        </w:rPr>
      </w:pPr>
      <w:r w:rsidRPr="00C25813">
        <w:rPr>
          <w:i/>
          <w:sz w:val="20"/>
          <w:lang w:eastAsia="en-AU"/>
        </w:rPr>
        <w:t xml:space="preserve">Details of mapping between SNOMED category and diagnostic category are included in Appendix C. </w:t>
      </w:r>
      <w:r w:rsidR="00E15A0F" w:rsidRPr="00C25813">
        <w:rPr>
          <w:i/>
          <w:sz w:val="20"/>
          <w:lang w:eastAsia="en-AU"/>
        </w:rPr>
        <w:t xml:space="preserve">HSIL </w:t>
      </w:r>
      <w:r w:rsidR="00ED12E7" w:rsidRPr="00C25813">
        <w:rPr>
          <w:i/>
          <w:sz w:val="20"/>
          <w:lang w:eastAsia="en-AU"/>
        </w:rPr>
        <w:t>not otherwise specified</w:t>
      </w:r>
      <w:r w:rsidR="00ED12E7" w:rsidRPr="00C25813" w:rsidDel="00ED12E7">
        <w:rPr>
          <w:i/>
          <w:sz w:val="20"/>
          <w:lang w:eastAsia="en-AU"/>
        </w:rPr>
        <w:t xml:space="preserve"> </w:t>
      </w:r>
      <w:r w:rsidR="00E15A0F" w:rsidRPr="00C25813">
        <w:rPr>
          <w:i/>
          <w:sz w:val="20"/>
          <w:lang w:eastAsia="en-AU"/>
        </w:rPr>
        <w:t>= high grade squamous intraepithelial lesion, not otherwise specified</w:t>
      </w:r>
      <w:r w:rsidR="00255937" w:rsidRPr="00C25813">
        <w:rPr>
          <w:i/>
          <w:sz w:val="20"/>
          <w:lang w:eastAsia="en-AU"/>
        </w:rPr>
        <w:t>/ CIN 2/3</w:t>
      </w:r>
      <w:r w:rsidR="00E15A0F" w:rsidRPr="00C25813">
        <w:rPr>
          <w:i/>
          <w:sz w:val="20"/>
          <w:lang w:eastAsia="en-AU"/>
        </w:rPr>
        <w:t xml:space="preserve"> (SNOMED code</w:t>
      </w:r>
      <w:r w:rsidR="00E15A0F" w:rsidRPr="00C25813">
        <w:rPr>
          <w:i/>
          <w:sz w:val="18"/>
        </w:rPr>
        <w:t xml:space="preserve"> </w:t>
      </w:r>
      <w:r w:rsidR="007F3F09" w:rsidRPr="00C25813">
        <w:rPr>
          <w:i/>
          <w:sz w:val="20"/>
          <w:lang w:eastAsia="en-AU"/>
        </w:rPr>
        <w:t>M67017; see Appendix C)</w:t>
      </w:r>
      <w:r w:rsidR="000A12DE" w:rsidRPr="00C25813">
        <w:rPr>
          <w:i/>
          <w:sz w:val="20"/>
          <w:lang w:eastAsia="en-AU"/>
        </w:rPr>
        <w:t>.</w:t>
      </w:r>
      <w:r w:rsidR="00837024" w:rsidRPr="00C25813">
        <w:rPr>
          <w:i/>
          <w:sz w:val="20"/>
          <w:lang w:eastAsia="en-AU"/>
        </w:rPr>
        <w:t xml:space="preserve"> </w:t>
      </w:r>
    </w:p>
    <w:p w14:paraId="7AC252B7" w14:textId="77777777" w:rsidR="00FD5821" w:rsidRPr="00C25813" w:rsidRDefault="00FD5821" w:rsidP="00DE16F5">
      <w:pPr>
        <w:ind w:right="544"/>
        <w:jc w:val="both"/>
        <w:rPr>
          <w:sz w:val="20"/>
          <w:lang w:eastAsia="en-AU"/>
        </w:rPr>
        <w:sectPr w:rsidR="00FD5821" w:rsidRPr="00C25813" w:rsidSect="004D5D5B">
          <w:pgSz w:w="11907" w:h="16839" w:code="9"/>
          <w:pgMar w:top="1440" w:right="1275" w:bottom="1440" w:left="1440" w:header="708" w:footer="567" w:gutter="0"/>
          <w:cols w:space="708"/>
          <w:docGrid w:linePitch="360"/>
        </w:sectPr>
      </w:pPr>
    </w:p>
    <w:p w14:paraId="0BEC2D3F" w14:textId="683D588E" w:rsidR="00355E46" w:rsidRPr="00C25813" w:rsidRDefault="00C65151" w:rsidP="00CE73E5">
      <w:pPr>
        <w:pStyle w:val="Caption"/>
        <w:spacing w:after="80"/>
        <w:ind w:right="-23"/>
        <w:jc w:val="both"/>
      </w:pPr>
      <w:bookmarkStart w:id="510" w:name="_Ref275802569"/>
      <w:bookmarkStart w:id="511" w:name="_Toc276457763"/>
      <w:bookmarkStart w:id="512" w:name="_Toc304970060"/>
      <w:bookmarkStart w:id="513" w:name="_Toc469398292"/>
      <w:bookmarkStart w:id="514" w:name="_Toc454286168"/>
      <w:bookmarkStart w:id="515" w:name="_Toc475605529"/>
      <w:bookmarkStart w:id="516" w:name="_Toc509928500"/>
      <w:r w:rsidRPr="00C25813">
        <w:t>Table</w:t>
      </w:r>
      <w:r w:rsidR="00355E46" w:rsidRPr="00C25813">
        <w:t xml:space="preserve"> </w:t>
      </w:r>
      <w:r w:rsidR="00100CC8" w:rsidRPr="00C25813">
        <w:fldChar w:fldCharType="begin"/>
      </w:r>
      <w:r w:rsidR="0004456A" w:rsidRPr="00C25813">
        <w:instrText xml:space="preserve"> SEQ Table \* ARABIC </w:instrText>
      </w:r>
      <w:r w:rsidR="00100CC8" w:rsidRPr="00C25813">
        <w:fldChar w:fldCharType="separate"/>
      </w:r>
      <w:r w:rsidR="00B73FE3">
        <w:rPr>
          <w:noProof/>
        </w:rPr>
        <w:t>9</w:t>
      </w:r>
      <w:r w:rsidR="00100CC8" w:rsidRPr="00C25813">
        <w:fldChar w:fldCharType="end"/>
      </w:r>
      <w:bookmarkEnd w:id="510"/>
      <w:r w:rsidR="00355E46" w:rsidRPr="00C25813">
        <w:t xml:space="preserve"> - Histology results by age – counts</w:t>
      </w:r>
      <w:bookmarkEnd w:id="511"/>
      <w:bookmarkEnd w:id="512"/>
      <w:bookmarkEnd w:id="513"/>
      <w:bookmarkEnd w:id="514"/>
      <w:bookmarkEnd w:id="515"/>
      <w:bookmarkEnd w:id="516"/>
    </w:p>
    <w:tbl>
      <w:tblPr>
        <w:tblW w:w="14363"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76"/>
        <w:gridCol w:w="806"/>
        <w:gridCol w:w="807"/>
        <w:gridCol w:w="807"/>
        <w:gridCol w:w="806"/>
        <w:gridCol w:w="807"/>
        <w:gridCol w:w="807"/>
        <w:gridCol w:w="806"/>
        <w:gridCol w:w="807"/>
        <w:gridCol w:w="807"/>
        <w:gridCol w:w="806"/>
        <w:gridCol w:w="807"/>
        <w:gridCol w:w="807"/>
        <w:gridCol w:w="807"/>
      </w:tblGrid>
      <w:tr w:rsidR="00355E46" w:rsidRPr="00C25813" w14:paraId="3176F55D" w14:textId="77777777" w:rsidTr="00370A27">
        <w:trPr>
          <w:cantSplit/>
        </w:trPr>
        <w:tc>
          <w:tcPr>
            <w:tcW w:w="3876" w:type="dxa"/>
            <w:tcBorders>
              <w:top w:val="single" w:sz="4" w:space="0" w:color="auto"/>
              <w:bottom w:val="nil"/>
            </w:tcBorders>
            <w:shd w:val="clear" w:color="auto" w:fill="D9D9D9" w:themeFill="background1" w:themeFillShade="D9"/>
          </w:tcPr>
          <w:p w14:paraId="7E90799D" w14:textId="77777777" w:rsidR="00355E46" w:rsidRPr="00C25813" w:rsidRDefault="00355E46" w:rsidP="00DE16F5">
            <w:pPr>
              <w:ind w:right="544"/>
              <w:jc w:val="both"/>
              <w:rPr>
                <w:rFonts w:asciiTheme="minorHAnsi" w:hAnsiTheme="minorHAnsi" w:cs="Arial"/>
                <w:bCs/>
                <w:color w:val="000000"/>
                <w:szCs w:val="23"/>
                <w:lang w:eastAsia="en-AU"/>
              </w:rPr>
            </w:pPr>
          </w:p>
        </w:tc>
        <w:tc>
          <w:tcPr>
            <w:tcW w:w="10487" w:type="dxa"/>
            <w:gridSpan w:val="13"/>
            <w:tcBorders>
              <w:top w:val="single" w:sz="4" w:space="0" w:color="auto"/>
              <w:bottom w:val="nil"/>
            </w:tcBorders>
            <w:shd w:val="clear" w:color="auto" w:fill="D9D9D9" w:themeFill="background1" w:themeFillShade="D9"/>
          </w:tcPr>
          <w:p w14:paraId="079670ED" w14:textId="77777777" w:rsidR="00355E46" w:rsidRPr="00C25813" w:rsidRDefault="00355E46" w:rsidP="004B0D3C">
            <w:pPr>
              <w:ind w:right="544"/>
              <w:jc w:val="center"/>
              <w:rPr>
                <w:rFonts w:asciiTheme="minorHAnsi" w:hAnsiTheme="minorHAnsi"/>
                <w:szCs w:val="23"/>
              </w:rPr>
            </w:pPr>
            <w:r w:rsidRPr="00C25813">
              <w:rPr>
                <w:rFonts w:asciiTheme="minorHAnsi" w:hAnsiTheme="minorHAnsi"/>
                <w:b/>
                <w:szCs w:val="23"/>
              </w:rPr>
              <w:t>Age group</w:t>
            </w:r>
          </w:p>
        </w:tc>
      </w:tr>
      <w:tr w:rsidR="00370A27" w:rsidRPr="00C25813" w14:paraId="31A62CD4" w14:textId="77777777" w:rsidTr="00370A27">
        <w:trPr>
          <w:cantSplit/>
        </w:trPr>
        <w:tc>
          <w:tcPr>
            <w:tcW w:w="3876" w:type="dxa"/>
            <w:tcBorders>
              <w:top w:val="nil"/>
              <w:bottom w:val="single" w:sz="4" w:space="0" w:color="auto"/>
            </w:tcBorders>
            <w:shd w:val="clear" w:color="auto" w:fill="D9D9D9" w:themeFill="background1" w:themeFillShade="D9"/>
          </w:tcPr>
          <w:p w14:paraId="3BAFAC47" w14:textId="77777777" w:rsidR="00355E46" w:rsidRPr="00C25813" w:rsidRDefault="00355E46" w:rsidP="00677545">
            <w:pPr>
              <w:rPr>
                <w:rFonts w:asciiTheme="minorHAnsi" w:hAnsiTheme="minorHAnsi" w:cs="Arial"/>
                <w:bCs/>
                <w:color w:val="000000"/>
                <w:szCs w:val="23"/>
                <w:lang w:eastAsia="en-AU"/>
              </w:rPr>
            </w:pPr>
            <w:r w:rsidRPr="00C25813">
              <w:rPr>
                <w:rFonts w:asciiTheme="minorHAnsi" w:hAnsiTheme="minorHAnsi" w:cs="Arial"/>
                <w:b/>
                <w:bCs/>
                <w:color w:val="000000"/>
                <w:szCs w:val="23"/>
                <w:lang w:eastAsia="en-AU"/>
              </w:rPr>
              <w:t xml:space="preserve">Histology </w:t>
            </w:r>
            <w:r w:rsidR="00677545" w:rsidRPr="00C25813">
              <w:rPr>
                <w:rFonts w:asciiTheme="minorHAnsi" w:hAnsiTheme="minorHAnsi" w:cs="Arial"/>
                <w:b/>
                <w:bCs/>
                <w:color w:val="000000"/>
                <w:szCs w:val="23"/>
                <w:lang w:eastAsia="en-AU"/>
              </w:rPr>
              <w:t xml:space="preserve">Diagnostic </w:t>
            </w:r>
            <w:r w:rsidRPr="00C25813">
              <w:rPr>
                <w:rFonts w:asciiTheme="minorHAnsi" w:hAnsiTheme="minorHAnsi" w:cs="Arial"/>
                <w:b/>
                <w:bCs/>
                <w:color w:val="000000"/>
                <w:szCs w:val="23"/>
                <w:lang w:eastAsia="en-AU"/>
              </w:rPr>
              <w:t>Category</w:t>
            </w:r>
          </w:p>
        </w:tc>
        <w:tc>
          <w:tcPr>
            <w:tcW w:w="806" w:type="dxa"/>
            <w:tcBorders>
              <w:top w:val="nil"/>
              <w:bottom w:val="single" w:sz="4" w:space="0" w:color="auto"/>
            </w:tcBorders>
            <w:shd w:val="clear" w:color="auto" w:fill="D9D9D9" w:themeFill="background1" w:themeFillShade="D9"/>
            <w:vAlign w:val="bottom"/>
          </w:tcPr>
          <w:p w14:paraId="5D71022C" w14:textId="77777777" w:rsidR="00355E46" w:rsidRPr="00C25813" w:rsidRDefault="00355E46" w:rsidP="00796BCE">
            <w:pPr>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&lt;20</w:t>
            </w:r>
          </w:p>
        </w:tc>
        <w:tc>
          <w:tcPr>
            <w:tcW w:w="807" w:type="dxa"/>
            <w:tcBorders>
              <w:top w:val="nil"/>
              <w:bottom w:val="single" w:sz="4" w:space="0" w:color="auto"/>
            </w:tcBorders>
            <w:shd w:val="clear" w:color="auto" w:fill="D9D9D9" w:themeFill="background1" w:themeFillShade="D9"/>
            <w:vAlign w:val="bottom"/>
          </w:tcPr>
          <w:p w14:paraId="536D3EC8" w14:textId="77777777" w:rsidR="00355E46" w:rsidRPr="00C25813" w:rsidRDefault="00355E46" w:rsidP="004C15B6">
            <w:pPr>
              <w:ind w:left="-108" w:right="33"/>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20-24</w:t>
            </w:r>
          </w:p>
        </w:tc>
        <w:tc>
          <w:tcPr>
            <w:tcW w:w="807" w:type="dxa"/>
            <w:tcBorders>
              <w:top w:val="nil"/>
              <w:bottom w:val="single" w:sz="4" w:space="0" w:color="auto"/>
            </w:tcBorders>
            <w:shd w:val="clear" w:color="auto" w:fill="D9D9D9" w:themeFill="background1" w:themeFillShade="D9"/>
            <w:vAlign w:val="bottom"/>
          </w:tcPr>
          <w:p w14:paraId="210E4E9B" w14:textId="77777777" w:rsidR="00355E46" w:rsidRPr="00C25813" w:rsidRDefault="00355E46" w:rsidP="004C15B6">
            <w:pPr>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25-29</w:t>
            </w:r>
          </w:p>
        </w:tc>
        <w:tc>
          <w:tcPr>
            <w:tcW w:w="806" w:type="dxa"/>
            <w:tcBorders>
              <w:top w:val="nil"/>
              <w:bottom w:val="single" w:sz="4" w:space="0" w:color="auto"/>
            </w:tcBorders>
            <w:shd w:val="clear" w:color="auto" w:fill="D9D9D9" w:themeFill="background1" w:themeFillShade="D9"/>
            <w:vAlign w:val="bottom"/>
          </w:tcPr>
          <w:p w14:paraId="3CEA62E1" w14:textId="77777777" w:rsidR="00355E46" w:rsidRPr="00C25813" w:rsidRDefault="00355E46" w:rsidP="004C15B6">
            <w:pPr>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30-34</w:t>
            </w:r>
          </w:p>
        </w:tc>
        <w:tc>
          <w:tcPr>
            <w:tcW w:w="807" w:type="dxa"/>
            <w:tcBorders>
              <w:top w:val="nil"/>
              <w:bottom w:val="single" w:sz="4" w:space="0" w:color="auto"/>
            </w:tcBorders>
            <w:shd w:val="clear" w:color="auto" w:fill="D9D9D9" w:themeFill="background1" w:themeFillShade="D9"/>
            <w:vAlign w:val="bottom"/>
          </w:tcPr>
          <w:p w14:paraId="06E03206" w14:textId="77777777" w:rsidR="00355E46" w:rsidRPr="00C25813" w:rsidRDefault="00355E46" w:rsidP="004C15B6">
            <w:pPr>
              <w:ind w:left="-108" w:right="34"/>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35-39</w:t>
            </w:r>
          </w:p>
        </w:tc>
        <w:tc>
          <w:tcPr>
            <w:tcW w:w="807" w:type="dxa"/>
            <w:tcBorders>
              <w:top w:val="nil"/>
              <w:bottom w:val="single" w:sz="4" w:space="0" w:color="auto"/>
            </w:tcBorders>
            <w:shd w:val="clear" w:color="auto" w:fill="D9D9D9" w:themeFill="background1" w:themeFillShade="D9"/>
            <w:vAlign w:val="bottom"/>
          </w:tcPr>
          <w:p w14:paraId="61EBD350" w14:textId="77777777" w:rsidR="00355E46" w:rsidRPr="00C25813" w:rsidRDefault="00355E46" w:rsidP="004C15B6">
            <w:pPr>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40-44</w:t>
            </w:r>
          </w:p>
        </w:tc>
        <w:tc>
          <w:tcPr>
            <w:tcW w:w="806" w:type="dxa"/>
            <w:tcBorders>
              <w:top w:val="nil"/>
              <w:bottom w:val="single" w:sz="4" w:space="0" w:color="auto"/>
            </w:tcBorders>
            <w:shd w:val="clear" w:color="auto" w:fill="D9D9D9" w:themeFill="background1" w:themeFillShade="D9"/>
            <w:vAlign w:val="bottom"/>
          </w:tcPr>
          <w:p w14:paraId="2F169AAD" w14:textId="77777777" w:rsidR="00355E46" w:rsidRPr="00C25813" w:rsidRDefault="00355E46" w:rsidP="004C15B6">
            <w:pPr>
              <w:ind w:left="-71"/>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45-49</w:t>
            </w:r>
          </w:p>
        </w:tc>
        <w:tc>
          <w:tcPr>
            <w:tcW w:w="807" w:type="dxa"/>
            <w:tcBorders>
              <w:top w:val="nil"/>
              <w:bottom w:val="single" w:sz="4" w:space="0" w:color="auto"/>
            </w:tcBorders>
            <w:shd w:val="clear" w:color="auto" w:fill="D9D9D9" w:themeFill="background1" w:themeFillShade="D9"/>
            <w:vAlign w:val="bottom"/>
          </w:tcPr>
          <w:p w14:paraId="1138A6EF" w14:textId="77777777" w:rsidR="00355E46" w:rsidRPr="00C25813" w:rsidRDefault="00355E46" w:rsidP="004C15B6">
            <w:pPr>
              <w:ind w:left="-108" w:righ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50-54</w:t>
            </w:r>
          </w:p>
        </w:tc>
        <w:tc>
          <w:tcPr>
            <w:tcW w:w="807" w:type="dxa"/>
            <w:tcBorders>
              <w:top w:val="nil"/>
              <w:bottom w:val="single" w:sz="4" w:space="0" w:color="auto"/>
            </w:tcBorders>
            <w:shd w:val="clear" w:color="auto" w:fill="D9D9D9" w:themeFill="background1" w:themeFillShade="D9"/>
            <w:vAlign w:val="bottom"/>
          </w:tcPr>
          <w:p w14:paraId="4568C842" w14:textId="77777777" w:rsidR="00355E46" w:rsidRPr="00C25813" w:rsidRDefault="00355E46" w:rsidP="004C15B6">
            <w:pPr>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55-59</w:t>
            </w:r>
          </w:p>
        </w:tc>
        <w:tc>
          <w:tcPr>
            <w:tcW w:w="806" w:type="dxa"/>
            <w:tcBorders>
              <w:top w:val="nil"/>
              <w:bottom w:val="single" w:sz="4" w:space="0" w:color="auto"/>
            </w:tcBorders>
            <w:shd w:val="clear" w:color="auto" w:fill="D9D9D9" w:themeFill="background1" w:themeFillShade="D9"/>
            <w:vAlign w:val="bottom"/>
          </w:tcPr>
          <w:p w14:paraId="5FD776F9" w14:textId="77777777" w:rsidR="00355E46" w:rsidRPr="00C25813" w:rsidRDefault="00355E46" w:rsidP="004C15B6">
            <w:pPr>
              <w:ind w:left="-108" w:right="33"/>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60-64</w:t>
            </w:r>
          </w:p>
        </w:tc>
        <w:tc>
          <w:tcPr>
            <w:tcW w:w="807" w:type="dxa"/>
            <w:tcBorders>
              <w:top w:val="nil"/>
              <w:bottom w:val="single" w:sz="4" w:space="0" w:color="auto"/>
            </w:tcBorders>
            <w:shd w:val="clear" w:color="auto" w:fill="D9D9D9" w:themeFill="background1" w:themeFillShade="D9"/>
            <w:vAlign w:val="bottom"/>
          </w:tcPr>
          <w:p w14:paraId="67FC16FB" w14:textId="77777777" w:rsidR="00355E46" w:rsidRPr="00C25813" w:rsidRDefault="00355E46" w:rsidP="004C15B6">
            <w:pPr>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65-69</w:t>
            </w:r>
          </w:p>
        </w:tc>
        <w:tc>
          <w:tcPr>
            <w:tcW w:w="807" w:type="dxa"/>
            <w:tcBorders>
              <w:top w:val="nil"/>
              <w:bottom w:val="single" w:sz="4" w:space="0" w:color="auto"/>
            </w:tcBorders>
            <w:shd w:val="clear" w:color="auto" w:fill="D9D9D9" w:themeFill="background1" w:themeFillShade="D9"/>
            <w:vAlign w:val="bottom"/>
          </w:tcPr>
          <w:p w14:paraId="4D0A83EF" w14:textId="77777777" w:rsidR="00355E46" w:rsidRPr="00C25813" w:rsidRDefault="00355E46" w:rsidP="004C15B6">
            <w:pPr>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70+</w:t>
            </w:r>
          </w:p>
        </w:tc>
        <w:tc>
          <w:tcPr>
            <w:tcW w:w="807" w:type="dxa"/>
            <w:tcBorders>
              <w:top w:val="nil"/>
              <w:bottom w:val="single" w:sz="4" w:space="0" w:color="auto"/>
            </w:tcBorders>
            <w:shd w:val="clear" w:color="auto" w:fill="D9D9D9" w:themeFill="background1" w:themeFillShade="D9"/>
            <w:vAlign w:val="bottom"/>
          </w:tcPr>
          <w:p w14:paraId="27743F1E" w14:textId="77777777" w:rsidR="00355E46" w:rsidRPr="00C25813" w:rsidRDefault="00355E46" w:rsidP="004C15B6">
            <w:pPr>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Total</w:t>
            </w:r>
          </w:p>
        </w:tc>
      </w:tr>
      <w:tr w:rsidR="00F9769E" w:rsidRPr="00C25813" w14:paraId="375A7F19" w14:textId="77777777" w:rsidTr="00370A27">
        <w:trPr>
          <w:cantSplit/>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4F128D11" w14:textId="77777777" w:rsidR="00F9769E" w:rsidRPr="00C25813" w:rsidRDefault="00F9769E" w:rsidP="00F9769E">
            <w:pPr>
              <w:rPr>
                <w:rFonts w:asciiTheme="minorHAnsi" w:hAnsiTheme="minorHAnsi"/>
                <w:szCs w:val="23"/>
              </w:rPr>
            </w:pPr>
            <w:r w:rsidRPr="00C25813">
              <w:rPr>
                <w:rFonts w:asciiTheme="minorHAnsi" w:hAnsiTheme="minorHAnsi"/>
                <w:szCs w:val="23"/>
              </w:rPr>
              <w:t>Negative/benign (non neoplastic)</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5BAAD08" w14:textId="32BFF5A6" w:rsidR="00F9769E" w:rsidRPr="00C25813" w:rsidRDefault="00F9769E" w:rsidP="00F9769E">
            <w:pPr>
              <w:jc w:val="right"/>
              <w:rPr>
                <w:rFonts w:asciiTheme="minorHAnsi" w:hAnsiTheme="minorHAnsi"/>
                <w:szCs w:val="23"/>
              </w:rPr>
            </w:pPr>
            <w:r w:rsidRPr="00C25813">
              <w:rPr>
                <w:rFonts w:cs="Arial"/>
                <w:szCs w:val="23"/>
              </w:rPr>
              <w:t>13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58CB5F1" w14:textId="093FAC50" w:rsidR="00F9769E" w:rsidRPr="00C25813" w:rsidRDefault="00F9769E" w:rsidP="00F9769E">
            <w:pPr>
              <w:jc w:val="right"/>
              <w:rPr>
                <w:rFonts w:asciiTheme="minorHAnsi" w:hAnsiTheme="minorHAnsi"/>
                <w:szCs w:val="23"/>
              </w:rPr>
            </w:pPr>
            <w:r w:rsidRPr="00C25813">
              <w:rPr>
                <w:rFonts w:cs="Arial"/>
                <w:szCs w:val="23"/>
              </w:rPr>
              <w:t>353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22CB491" w14:textId="6AC225B8" w:rsidR="00F9769E" w:rsidRPr="00C25813" w:rsidRDefault="00F9769E" w:rsidP="00F9769E">
            <w:pPr>
              <w:jc w:val="right"/>
              <w:rPr>
                <w:rFonts w:asciiTheme="minorHAnsi" w:hAnsiTheme="minorHAnsi"/>
                <w:szCs w:val="23"/>
              </w:rPr>
            </w:pPr>
            <w:r w:rsidRPr="00C25813">
              <w:rPr>
                <w:rFonts w:cs="Arial"/>
                <w:szCs w:val="23"/>
              </w:rPr>
              <w:t>397</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8180C99" w14:textId="352DE793" w:rsidR="00F9769E" w:rsidRPr="00C25813" w:rsidRDefault="00F9769E" w:rsidP="00F9769E">
            <w:pPr>
              <w:jc w:val="right"/>
              <w:rPr>
                <w:rFonts w:asciiTheme="minorHAnsi" w:hAnsiTheme="minorHAnsi"/>
                <w:szCs w:val="23"/>
              </w:rPr>
            </w:pPr>
            <w:r w:rsidRPr="00C25813">
              <w:rPr>
                <w:rFonts w:cs="Arial"/>
                <w:szCs w:val="23"/>
              </w:rPr>
              <w:t>472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DA80F0B" w14:textId="3D19C32D" w:rsidR="00F9769E" w:rsidRPr="00C25813" w:rsidRDefault="00F9769E" w:rsidP="00F9769E">
            <w:pPr>
              <w:jc w:val="right"/>
              <w:rPr>
                <w:rFonts w:asciiTheme="minorHAnsi" w:hAnsiTheme="minorHAnsi"/>
                <w:szCs w:val="23"/>
              </w:rPr>
            </w:pPr>
            <w:r w:rsidRPr="00C25813">
              <w:rPr>
                <w:rFonts w:cs="Arial"/>
                <w:szCs w:val="23"/>
              </w:rPr>
              <w:t>572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355DB16" w14:textId="206167D9" w:rsidR="00F9769E" w:rsidRPr="00C25813" w:rsidRDefault="00F9769E" w:rsidP="00F9769E">
            <w:pPr>
              <w:jc w:val="right"/>
              <w:rPr>
                <w:rFonts w:asciiTheme="minorHAnsi" w:hAnsiTheme="minorHAnsi"/>
                <w:szCs w:val="23"/>
              </w:rPr>
            </w:pPr>
            <w:r w:rsidRPr="00C25813">
              <w:rPr>
                <w:rFonts w:cs="Arial"/>
                <w:szCs w:val="23"/>
              </w:rPr>
              <w:t>808</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FC2966A" w14:textId="53D9A2C8" w:rsidR="00F9769E" w:rsidRPr="00C25813" w:rsidRDefault="00F9769E" w:rsidP="00F9769E">
            <w:pPr>
              <w:jc w:val="right"/>
              <w:rPr>
                <w:rFonts w:asciiTheme="minorHAnsi" w:hAnsiTheme="minorHAnsi"/>
                <w:szCs w:val="23"/>
              </w:rPr>
            </w:pPr>
            <w:r w:rsidRPr="00C25813">
              <w:rPr>
                <w:rFonts w:cs="Arial"/>
                <w:szCs w:val="23"/>
              </w:rPr>
              <w:t>947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711158F" w14:textId="5F46C046" w:rsidR="00F9769E" w:rsidRPr="00C25813" w:rsidRDefault="00F9769E" w:rsidP="00F9769E">
            <w:pPr>
              <w:jc w:val="right"/>
              <w:rPr>
                <w:rFonts w:asciiTheme="minorHAnsi" w:hAnsiTheme="minorHAnsi"/>
                <w:szCs w:val="23"/>
              </w:rPr>
            </w:pPr>
            <w:r w:rsidRPr="00C25813">
              <w:rPr>
                <w:rFonts w:cs="Arial"/>
                <w:szCs w:val="23"/>
              </w:rPr>
              <w:t>780</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574D981" w14:textId="384B33AB" w:rsidR="00F9769E" w:rsidRPr="00C25813" w:rsidRDefault="00F9769E" w:rsidP="00F9769E">
            <w:pPr>
              <w:jc w:val="right"/>
              <w:rPr>
                <w:rFonts w:asciiTheme="minorHAnsi" w:hAnsiTheme="minorHAnsi"/>
                <w:szCs w:val="23"/>
              </w:rPr>
            </w:pPr>
            <w:r w:rsidRPr="00C25813">
              <w:rPr>
                <w:rFonts w:cs="Arial"/>
                <w:szCs w:val="23"/>
              </w:rPr>
              <w:t>578</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EC8F971" w14:textId="3809F2B9" w:rsidR="00F9769E" w:rsidRPr="00C25813" w:rsidRDefault="00F9769E" w:rsidP="00F9769E">
            <w:pPr>
              <w:jc w:val="right"/>
              <w:rPr>
                <w:rFonts w:asciiTheme="minorHAnsi" w:hAnsiTheme="minorHAnsi"/>
                <w:szCs w:val="23"/>
              </w:rPr>
            </w:pPr>
            <w:r w:rsidRPr="00C25813">
              <w:rPr>
                <w:rFonts w:cs="Arial"/>
                <w:szCs w:val="23"/>
              </w:rPr>
              <w:t>368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F1613C8" w14:textId="70B1879C" w:rsidR="00F9769E" w:rsidRPr="00C25813" w:rsidRDefault="00F9769E" w:rsidP="00F9769E">
            <w:pPr>
              <w:jc w:val="right"/>
              <w:rPr>
                <w:rFonts w:asciiTheme="minorHAnsi" w:hAnsiTheme="minorHAnsi"/>
                <w:szCs w:val="23"/>
              </w:rPr>
            </w:pPr>
            <w:r w:rsidRPr="00C25813">
              <w:rPr>
                <w:rFonts w:cs="Arial"/>
                <w:szCs w:val="23"/>
              </w:rPr>
              <w:t>254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D01AE2F" w14:textId="1F3DE9F5" w:rsidR="00F9769E" w:rsidRPr="00C25813" w:rsidRDefault="00F9769E" w:rsidP="00F9769E">
            <w:pPr>
              <w:jc w:val="right"/>
              <w:rPr>
                <w:rFonts w:asciiTheme="minorHAnsi" w:hAnsiTheme="minorHAnsi"/>
                <w:szCs w:val="23"/>
              </w:rPr>
            </w:pPr>
            <w:r w:rsidRPr="00C25813">
              <w:rPr>
                <w:rFonts w:cs="Arial"/>
                <w:szCs w:val="23"/>
              </w:rPr>
              <w:t>267</w:t>
            </w:r>
          </w:p>
        </w:tc>
        <w:tc>
          <w:tcPr>
            <w:tcW w:w="807" w:type="dxa"/>
            <w:tcBorders>
              <w:top w:val="single" w:sz="4" w:space="0" w:color="auto"/>
              <w:left w:val="single" w:sz="4" w:space="0" w:color="auto"/>
              <w:bottom w:val="single" w:sz="4" w:space="0" w:color="auto"/>
              <w:right w:val="single" w:sz="4" w:space="0" w:color="auto"/>
            </w:tcBorders>
          </w:tcPr>
          <w:p w14:paraId="64840256" w14:textId="2545194C" w:rsidR="00F9769E" w:rsidRPr="00C25813" w:rsidRDefault="00F9769E" w:rsidP="00F9769E">
            <w:pPr>
              <w:jc w:val="right"/>
              <w:rPr>
                <w:rFonts w:asciiTheme="minorHAnsi" w:hAnsiTheme="minorHAnsi"/>
                <w:szCs w:val="23"/>
              </w:rPr>
            </w:pPr>
            <w:r w:rsidRPr="00C25813">
              <w:rPr>
                <w:rFonts w:cs="Arial"/>
                <w:szCs w:val="23"/>
              </w:rPr>
              <w:t>5,809</w:t>
            </w:r>
          </w:p>
        </w:tc>
      </w:tr>
      <w:tr w:rsidR="00F9769E" w:rsidRPr="00C25813" w14:paraId="0ECAAB9B" w14:textId="77777777" w:rsidTr="00370A27">
        <w:trPr>
          <w:cantSplit/>
          <w:trHeight w:val="300"/>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25CAC477" w14:textId="77777777" w:rsidR="00F9769E" w:rsidRPr="00C25813" w:rsidRDefault="00F9769E" w:rsidP="00F9769E">
            <w:pPr>
              <w:rPr>
                <w:rFonts w:asciiTheme="minorHAnsi" w:hAnsiTheme="minorHAnsi"/>
                <w:szCs w:val="23"/>
              </w:rPr>
            </w:pPr>
            <w:r w:rsidRPr="00C25813">
              <w:rPr>
                <w:rFonts w:asciiTheme="minorHAnsi" w:hAnsiTheme="minorHAnsi"/>
                <w:szCs w:val="23"/>
              </w:rPr>
              <w:t>HPV</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6EDFCFA9" w14:textId="66E84269"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B2E7CB5" w14:textId="7748B31F" w:rsidR="00F9769E" w:rsidRPr="00C25813" w:rsidRDefault="00F9769E" w:rsidP="00F9769E">
            <w:pPr>
              <w:jc w:val="right"/>
              <w:rPr>
                <w:rFonts w:asciiTheme="minorHAnsi" w:hAnsiTheme="minorHAnsi"/>
                <w:szCs w:val="23"/>
              </w:rPr>
            </w:pPr>
            <w:r w:rsidRPr="00C25813">
              <w:rPr>
                <w:rFonts w:cs="Arial"/>
                <w:szCs w:val="23"/>
              </w:rPr>
              <w:t>113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172FE66" w14:textId="3B0CAB91" w:rsidR="00F9769E" w:rsidRPr="00C25813" w:rsidRDefault="00F9769E" w:rsidP="00F9769E">
            <w:pPr>
              <w:jc w:val="right"/>
              <w:rPr>
                <w:rFonts w:asciiTheme="minorHAnsi" w:hAnsiTheme="minorHAnsi"/>
                <w:szCs w:val="23"/>
              </w:rPr>
            </w:pPr>
            <w:r w:rsidRPr="00C25813">
              <w:rPr>
                <w:rFonts w:cs="Arial"/>
                <w:szCs w:val="23"/>
              </w:rPr>
              <w:t>125</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396764F" w14:textId="701EA487" w:rsidR="00F9769E" w:rsidRPr="00C25813" w:rsidRDefault="00F9769E" w:rsidP="00F9769E">
            <w:pPr>
              <w:jc w:val="right"/>
              <w:rPr>
                <w:rFonts w:asciiTheme="minorHAnsi" w:hAnsiTheme="minorHAnsi"/>
                <w:szCs w:val="23"/>
              </w:rPr>
            </w:pPr>
            <w:r w:rsidRPr="00C25813">
              <w:rPr>
                <w:rFonts w:cs="Arial"/>
                <w:szCs w:val="23"/>
              </w:rPr>
              <w:t>97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E4573B8" w14:textId="629ABA7D" w:rsidR="00F9769E" w:rsidRPr="00C25813" w:rsidRDefault="00F9769E" w:rsidP="00F9769E">
            <w:pPr>
              <w:jc w:val="right"/>
              <w:rPr>
                <w:rFonts w:asciiTheme="minorHAnsi" w:hAnsiTheme="minorHAnsi"/>
                <w:szCs w:val="23"/>
              </w:rPr>
            </w:pPr>
            <w:r w:rsidRPr="00C25813">
              <w:rPr>
                <w:rFonts w:cs="Arial"/>
                <w:szCs w:val="23"/>
              </w:rPr>
              <w:t>63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975041B" w14:textId="64F13988" w:rsidR="00F9769E" w:rsidRPr="00C25813" w:rsidRDefault="00F9769E" w:rsidP="00F9769E">
            <w:pPr>
              <w:jc w:val="right"/>
              <w:rPr>
                <w:rFonts w:asciiTheme="minorHAnsi" w:hAnsiTheme="minorHAnsi"/>
                <w:szCs w:val="23"/>
              </w:rPr>
            </w:pPr>
            <w:r w:rsidRPr="00C25813">
              <w:rPr>
                <w:rFonts w:cs="Arial"/>
                <w:szCs w:val="23"/>
              </w:rPr>
              <w:t>72</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92B445E" w14:textId="1538F45F" w:rsidR="00F9769E" w:rsidRPr="00C25813" w:rsidRDefault="00F9769E" w:rsidP="00F9769E">
            <w:pPr>
              <w:jc w:val="right"/>
              <w:rPr>
                <w:rFonts w:asciiTheme="minorHAnsi" w:hAnsiTheme="minorHAnsi"/>
                <w:szCs w:val="23"/>
              </w:rPr>
            </w:pPr>
            <w:r w:rsidRPr="00C25813">
              <w:rPr>
                <w:rFonts w:cs="Arial"/>
                <w:szCs w:val="23"/>
              </w:rPr>
              <w:t>73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BEAABB4" w14:textId="45038B72" w:rsidR="00F9769E" w:rsidRPr="00C25813" w:rsidRDefault="00F9769E" w:rsidP="00F9769E">
            <w:pPr>
              <w:jc w:val="right"/>
              <w:rPr>
                <w:rFonts w:asciiTheme="minorHAnsi" w:hAnsiTheme="minorHAnsi"/>
                <w:szCs w:val="23"/>
              </w:rPr>
            </w:pPr>
            <w:r w:rsidRPr="00C25813">
              <w:rPr>
                <w:rFonts w:cs="Arial"/>
                <w:szCs w:val="23"/>
              </w:rPr>
              <w:t>44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4CA0544" w14:textId="34097154" w:rsidR="00F9769E" w:rsidRPr="00C25813" w:rsidRDefault="00F9769E" w:rsidP="00F9769E">
            <w:pPr>
              <w:jc w:val="right"/>
              <w:rPr>
                <w:rFonts w:asciiTheme="minorHAnsi" w:hAnsiTheme="minorHAnsi"/>
                <w:szCs w:val="23"/>
              </w:rPr>
            </w:pPr>
            <w:r w:rsidRPr="00C25813">
              <w:rPr>
                <w:rFonts w:cs="Arial"/>
                <w:szCs w:val="23"/>
              </w:rPr>
              <w:t>38</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5538B241" w14:textId="694D5FFB" w:rsidR="00F9769E" w:rsidRPr="00C25813" w:rsidRDefault="00F9769E" w:rsidP="00F9769E">
            <w:pPr>
              <w:jc w:val="right"/>
              <w:rPr>
                <w:rFonts w:asciiTheme="minorHAnsi" w:hAnsiTheme="minorHAnsi"/>
                <w:szCs w:val="23"/>
              </w:rPr>
            </w:pPr>
            <w:r w:rsidRPr="00C25813">
              <w:rPr>
                <w:rFonts w:cs="Arial"/>
                <w:szCs w:val="23"/>
              </w:rPr>
              <w:t>23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B1B5C6C" w14:textId="5868106D" w:rsidR="00F9769E" w:rsidRPr="00C25813" w:rsidRDefault="00F9769E" w:rsidP="00F9769E">
            <w:pPr>
              <w:jc w:val="right"/>
              <w:rPr>
                <w:rFonts w:asciiTheme="minorHAnsi" w:hAnsiTheme="minorHAnsi"/>
                <w:szCs w:val="23"/>
              </w:rPr>
            </w:pPr>
            <w:r w:rsidRPr="00C25813">
              <w:rPr>
                <w:rFonts w:cs="Arial"/>
                <w:szCs w:val="23"/>
              </w:rPr>
              <w:t>18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3B5A241" w14:textId="2B4B032F" w:rsidR="00F9769E" w:rsidRPr="00C25813" w:rsidRDefault="00F9769E" w:rsidP="00F9769E">
            <w:pPr>
              <w:jc w:val="right"/>
              <w:rPr>
                <w:rFonts w:asciiTheme="minorHAnsi" w:hAnsiTheme="minorHAnsi"/>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tcPr>
          <w:p w14:paraId="4A1E7DBE" w14:textId="77C5F6E4" w:rsidR="00F9769E" w:rsidRPr="00C25813" w:rsidRDefault="00F9769E" w:rsidP="00F9769E">
            <w:pPr>
              <w:jc w:val="right"/>
              <w:rPr>
                <w:rFonts w:asciiTheme="minorHAnsi" w:hAnsiTheme="minorHAnsi"/>
                <w:szCs w:val="23"/>
              </w:rPr>
            </w:pPr>
            <w:r w:rsidRPr="00C25813">
              <w:rPr>
                <w:rFonts w:cs="Arial"/>
                <w:szCs w:val="23"/>
              </w:rPr>
              <w:t>668</w:t>
            </w:r>
          </w:p>
        </w:tc>
      </w:tr>
      <w:tr w:rsidR="00F9769E" w:rsidRPr="00C25813" w14:paraId="73A93A48" w14:textId="77777777" w:rsidTr="00370A27">
        <w:trPr>
          <w:cantSplit/>
          <w:trHeight w:val="300"/>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10261B06" w14:textId="77777777" w:rsidR="00F9769E" w:rsidRPr="00C25813" w:rsidRDefault="00F9769E" w:rsidP="00F9769E">
            <w:pPr>
              <w:rPr>
                <w:rFonts w:asciiTheme="minorHAnsi" w:hAnsiTheme="minorHAnsi"/>
                <w:szCs w:val="23"/>
              </w:rPr>
            </w:pPr>
            <w:r w:rsidRPr="00C25813">
              <w:rPr>
                <w:rFonts w:asciiTheme="minorHAnsi" w:hAnsiTheme="minorHAnsi"/>
                <w:szCs w:val="23"/>
              </w:rPr>
              <w:t>CIN1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0E7741F" w14:textId="009D7A59" w:rsidR="00F9769E" w:rsidRPr="00C25813" w:rsidRDefault="00F9769E" w:rsidP="00F9769E">
            <w:pPr>
              <w:jc w:val="right"/>
              <w:rPr>
                <w:rFonts w:asciiTheme="minorHAnsi" w:hAnsiTheme="minorHAnsi"/>
                <w:szCs w:val="23"/>
              </w:rPr>
            </w:pPr>
            <w:r w:rsidRPr="00C25813">
              <w:rPr>
                <w:rFonts w:cs="Arial"/>
                <w:szCs w:val="23"/>
              </w:rPr>
              <w:t>9</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A5E92EA" w14:textId="346B6300" w:rsidR="00F9769E" w:rsidRPr="00C25813" w:rsidRDefault="00F9769E" w:rsidP="00F9769E">
            <w:pPr>
              <w:jc w:val="right"/>
              <w:rPr>
                <w:rFonts w:asciiTheme="minorHAnsi" w:hAnsiTheme="minorHAnsi"/>
                <w:szCs w:val="23"/>
              </w:rPr>
            </w:pPr>
            <w:r w:rsidRPr="00C25813">
              <w:rPr>
                <w:rFonts w:cs="Arial"/>
                <w:szCs w:val="23"/>
              </w:rPr>
              <w:t>428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9370A0D" w14:textId="16C1D976" w:rsidR="00F9769E" w:rsidRPr="00C25813" w:rsidRDefault="00F9769E" w:rsidP="00F9769E">
            <w:pPr>
              <w:jc w:val="right"/>
              <w:rPr>
                <w:rFonts w:asciiTheme="minorHAnsi" w:hAnsiTheme="minorHAnsi"/>
                <w:szCs w:val="23"/>
              </w:rPr>
            </w:pPr>
            <w:r w:rsidRPr="00C25813">
              <w:rPr>
                <w:rFonts w:cs="Arial"/>
                <w:szCs w:val="23"/>
              </w:rPr>
              <w:t>381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5F8975E7" w14:textId="25C03669" w:rsidR="00F9769E" w:rsidRPr="00C25813" w:rsidRDefault="00F9769E" w:rsidP="00F9769E">
            <w:pPr>
              <w:jc w:val="right"/>
              <w:rPr>
                <w:rFonts w:asciiTheme="minorHAnsi" w:hAnsiTheme="minorHAnsi"/>
                <w:szCs w:val="23"/>
              </w:rPr>
            </w:pPr>
            <w:r w:rsidRPr="00C25813">
              <w:rPr>
                <w:rFonts w:cs="Arial"/>
                <w:szCs w:val="23"/>
              </w:rPr>
              <w:t>278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77D0F50" w14:textId="59F40E42" w:rsidR="00F9769E" w:rsidRPr="00C25813" w:rsidRDefault="00F9769E" w:rsidP="00F9769E">
            <w:pPr>
              <w:jc w:val="right"/>
              <w:rPr>
                <w:rFonts w:asciiTheme="minorHAnsi" w:hAnsiTheme="minorHAnsi"/>
                <w:szCs w:val="23"/>
              </w:rPr>
            </w:pPr>
            <w:r w:rsidRPr="00C25813">
              <w:rPr>
                <w:rFonts w:cs="Arial"/>
                <w:szCs w:val="23"/>
              </w:rPr>
              <w:t>187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3C13538" w14:textId="02D3CD57" w:rsidR="00F9769E" w:rsidRPr="00C25813" w:rsidRDefault="00F9769E" w:rsidP="00F9769E">
            <w:pPr>
              <w:jc w:val="right"/>
              <w:rPr>
                <w:rFonts w:asciiTheme="minorHAnsi" w:hAnsiTheme="minorHAnsi"/>
                <w:szCs w:val="23"/>
              </w:rPr>
            </w:pPr>
            <w:r w:rsidRPr="00C25813">
              <w:rPr>
                <w:rFonts w:cs="Arial"/>
                <w:szCs w:val="23"/>
              </w:rPr>
              <w:t>165</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6239849" w14:textId="127925D3" w:rsidR="00F9769E" w:rsidRPr="00C25813" w:rsidRDefault="00F9769E" w:rsidP="00F9769E">
            <w:pPr>
              <w:jc w:val="right"/>
              <w:rPr>
                <w:rFonts w:asciiTheme="minorHAnsi" w:hAnsiTheme="minorHAnsi"/>
                <w:szCs w:val="23"/>
              </w:rPr>
            </w:pPr>
            <w:r w:rsidRPr="00C25813">
              <w:rPr>
                <w:rFonts w:cs="Arial"/>
                <w:szCs w:val="23"/>
              </w:rPr>
              <w:t>139</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E95F46D" w14:textId="4CACD15E" w:rsidR="00F9769E" w:rsidRPr="00C25813" w:rsidRDefault="00F9769E" w:rsidP="00F9769E">
            <w:pPr>
              <w:jc w:val="right"/>
              <w:rPr>
                <w:rFonts w:asciiTheme="minorHAnsi" w:hAnsiTheme="minorHAnsi"/>
                <w:szCs w:val="23"/>
              </w:rPr>
            </w:pPr>
            <w:r w:rsidRPr="00C25813">
              <w:rPr>
                <w:rFonts w:cs="Arial"/>
                <w:szCs w:val="23"/>
              </w:rPr>
              <w:t>102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9CEAD26" w14:textId="1CE8D918" w:rsidR="00F9769E" w:rsidRPr="00C25813" w:rsidRDefault="00F9769E" w:rsidP="00F9769E">
            <w:pPr>
              <w:jc w:val="right"/>
              <w:rPr>
                <w:rFonts w:asciiTheme="minorHAnsi" w:hAnsiTheme="minorHAnsi"/>
                <w:szCs w:val="23"/>
              </w:rPr>
            </w:pPr>
            <w:r w:rsidRPr="00C25813">
              <w:rPr>
                <w:rFonts w:cs="Arial"/>
                <w:szCs w:val="23"/>
              </w:rPr>
              <w:t>73</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78D56371" w14:textId="2BDD2E4F" w:rsidR="00F9769E" w:rsidRPr="00C25813" w:rsidRDefault="00F9769E" w:rsidP="00F9769E">
            <w:pPr>
              <w:jc w:val="right"/>
              <w:rPr>
                <w:rFonts w:asciiTheme="minorHAnsi" w:hAnsiTheme="minorHAnsi"/>
                <w:szCs w:val="23"/>
              </w:rPr>
            </w:pPr>
            <w:r w:rsidRPr="00C25813">
              <w:rPr>
                <w:rFonts w:cs="Arial"/>
                <w:szCs w:val="23"/>
              </w:rPr>
              <w:t>39</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D54E1AF" w14:textId="5F465634" w:rsidR="00F9769E" w:rsidRPr="00C25813" w:rsidRDefault="00F9769E" w:rsidP="00F9769E">
            <w:pPr>
              <w:jc w:val="right"/>
              <w:rPr>
                <w:rFonts w:asciiTheme="minorHAnsi" w:hAnsiTheme="minorHAnsi"/>
                <w:szCs w:val="23"/>
              </w:rPr>
            </w:pPr>
            <w:r w:rsidRPr="00C25813">
              <w:rPr>
                <w:rFonts w:cs="Arial"/>
                <w:szCs w:val="23"/>
              </w:rPr>
              <w:t>28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C62C553" w14:textId="2865EA00" w:rsidR="00F9769E" w:rsidRPr="00C25813" w:rsidRDefault="00F9769E" w:rsidP="00F9769E">
            <w:pPr>
              <w:jc w:val="right"/>
              <w:rPr>
                <w:rFonts w:asciiTheme="minorHAnsi" w:hAnsiTheme="minorHAnsi"/>
                <w:szCs w:val="23"/>
              </w:rPr>
            </w:pPr>
            <w:r w:rsidRPr="00C25813">
              <w:rPr>
                <w:rFonts w:cs="Arial"/>
                <w:szCs w:val="23"/>
              </w:rPr>
              <w:t>12</w:t>
            </w:r>
          </w:p>
        </w:tc>
        <w:tc>
          <w:tcPr>
            <w:tcW w:w="807" w:type="dxa"/>
            <w:tcBorders>
              <w:top w:val="single" w:sz="4" w:space="0" w:color="auto"/>
              <w:left w:val="single" w:sz="4" w:space="0" w:color="auto"/>
              <w:bottom w:val="single" w:sz="4" w:space="0" w:color="auto"/>
              <w:right w:val="single" w:sz="4" w:space="0" w:color="auto"/>
            </w:tcBorders>
          </w:tcPr>
          <w:p w14:paraId="6438D751" w14:textId="68CEC50F" w:rsidR="00F9769E" w:rsidRPr="00C25813" w:rsidRDefault="00F9769E" w:rsidP="00F9769E">
            <w:pPr>
              <w:jc w:val="right"/>
              <w:rPr>
                <w:rFonts w:asciiTheme="minorHAnsi" w:hAnsiTheme="minorHAnsi"/>
                <w:szCs w:val="23"/>
              </w:rPr>
            </w:pPr>
            <w:r w:rsidRPr="00C25813">
              <w:rPr>
                <w:rFonts w:cs="Arial"/>
                <w:szCs w:val="23"/>
              </w:rPr>
              <w:t>1,841</w:t>
            </w:r>
          </w:p>
        </w:tc>
      </w:tr>
      <w:tr w:rsidR="00F9769E" w:rsidRPr="00C25813" w14:paraId="7A49DB34" w14:textId="77777777" w:rsidTr="00370A27">
        <w:trPr>
          <w:cantSplit/>
          <w:trHeight w:val="300"/>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3E2DBFA9" w14:textId="77777777" w:rsidR="00F9769E" w:rsidRPr="00C25813" w:rsidDel="006236E1" w:rsidRDefault="00F9769E" w:rsidP="00F9769E">
            <w:pPr>
              <w:rPr>
                <w:rFonts w:asciiTheme="minorHAnsi" w:hAnsiTheme="minorHAnsi"/>
                <w:szCs w:val="23"/>
              </w:rPr>
            </w:pPr>
            <w:r w:rsidRPr="00C25813">
              <w:rPr>
                <w:rFonts w:asciiTheme="minorHAnsi" w:hAnsiTheme="minorHAnsi"/>
                <w:szCs w:val="23"/>
              </w:rPr>
              <w:t>Glandular dysplasia</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7C1E989F" w14:textId="5F6AC017" w:rsidR="00F9769E" w:rsidRPr="00C25813" w:rsidDel="006236E1"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CD210FC" w14:textId="1D5824EC" w:rsidR="00F9769E" w:rsidRPr="00C25813" w:rsidDel="006236E1"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1E26BE3" w14:textId="598D4128" w:rsidR="00F9769E" w:rsidRPr="00C25813" w:rsidDel="006236E1" w:rsidRDefault="00F9769E" w:rsidP="00F9769E">
            <w:pPr>
              <w:jc w:val="right"/>
              <w:rPr>
                <w:rFonts w:cs="Arial"/>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4651C339" w14:textId="1B098A0E" w:rsidR="00F9769E" w:rsidRPr="00C25813" w:rsidDel="006236E1"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9BB40CA" w14:textId="5801EB7D" w:rsidR="00F9769E" w:rsidRPr="00C25813" w:rsidDel="006236E1"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FB1727B" w14:textId="5CB40149" w:rsidR="00F9769E" w:rsidRPr="00C25813" w:rsidDel="006236E1" w:rsidRDefault="00F9769E" w:rsidP="00F9769E">
            <w:pPr>
              <w:jc w:val="right"/>
              <w:rPr>
                <w:rFonts w:cs="Arial"/>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45819E24" w14:textId="00A2366C" w:rsidR="00F9769E" w:rsidRPr="00C25813" w:rsidDel="006236E1" w:rsidRDefault="00F9769E" w:rsidP="00F9769E">
            <w:pPr>
              <w:jc w:val="right"/>
              <w:rPr>
                <w:rFonts w:cs="Arial"/>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89CB388" w14:textId="6A0E8C19" w:rsidR="00F9769E" w:rsidRPr="00C25813" w:rsidDel="006236E1"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EA023D3" w14:textId="4B218422" w:rsidR="00F9769E" w:rsidRPr="00C25813" w:rsidDel="006236E1" w:rsidRDefault="00F9769E" w:rsidP="00F9769E">
            <w:pPr>
              <w:jc w:val="right"/>
              <w:rPr>
                <w:rFonts w:cs="Arial"/>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708B3110" w14:textId="5FD6E49E" w:rsidR="00F9769E" w:rsidRPr="00C25813" w:rsidDel="006236E1"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6E623BB" w14:textId="520D5A30" w:rsidR="00F9769E" w:rsidRPr="00C25813" w:rsidDel="006236E1"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5F58C95" w14:textId="6549C6A4" w:rsidR="00F9769E" w:rsidRPr="00C25813" w:rsidDel="006236E1"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tcPr>
          <w:p w14:paraId="181F0D31" w14:textId="5A566E4C" w:rsidR="00F9769E" w:rsidRPr="00C25813" w:rsidDel="006236E1" w:rsidRDefault="00F9769E" w:rsidP="00F9769E">
            <w:pPr>
              <w:jc w:val="right"/>
              <w:rPr>
                <w:rFonts w:cs="Arial"/>
                <w:szCs w:val="23"/>
              </w:rPr>
            </w:pPr>
            <w:r w:rsidRPr="00C25813">
              <w:rPr>
                <w:rFonts w:cs="Arial"/>
                <w:szCs w:val="23"/>
              </w:rPr>
              <w:t>1</w:t>
            </w:r>
          </w:p>
        </w:tc>
      </w:tr>
      <w:tr w:rsidR="00F9769E" w:rsidRPr="00C25813" w14:paraId="46ED975E" w14:textId="77777777" w:rsidTr="00370A27">
        <w:trPr>
          <w:cantSplit/>
          <w:trHeight w:val="300"/>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7E6B41E3" w14:textId="0302AB3B" w:rsidR="00F9769E" w:rsidRPr="00C25813" w:rsidRDefault="00F9769E" w:rsidP="00F9769E">
            <w:pPr>
              <w:rPr>
                <w:rFonts w:asciiTheme="minorHAnsi" w:hAnsiTheme="minorHAnsi"/>
                <w:szCs w:val="23"/>
              </w:rPr>
            </w:pPr>
            <w:r w:rsidRPr="00C25813">
              <w:rPr>
                <w:rFonts w:asciiTheme="minorHAnsi" w:hAnsiTheme="minorHAnsi"/>
                <w:szCs w:val="23"/>
              </w:rPr>
              <w:t>CIN</w:t>
            </w:r>
            <w:r w:rsidR="00692301" w:rsidRPr="00C25813">
              <w:rPr>
                <w:rFonts w:asciiTheme="minorHAnsi" w:hAnsiTheme="minorHAnsi"/>
                <w:szCs w:val="23"/>
              </w:rPr>
              <w:t xml:space="preserve"> </w:t>
            </w:r>
            <w:r w:rsidRPr="00C25813">
              <w:rPr>
                <w:rFonts w:asciiTheme="minorHAnsi" w:hAnsiTheme="minorHAnsi"/>
                <w:szCs w:val="23"/>
              </w:rPr>
              <w:t>2</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73CBA629" w14:textId="40D248F4" w:rsidR="00F9769E" w:rsidRPr="00C25813" w:rsidRDefault="00F9769E" w:rsidP="00F9769E">
            <w:pPr>
              <w:jc w:val="right"/>
              <w:rPr>
                <w:rFonts w:asciiTheme="minorHAnsi" w:hAnsiTheme="minorHAnsi"/>
                <w:szCs w:val="23"/>
              </w:rPr>
            </w:pPr>
            <w:r w:rsidRPr="00C25813">
              <w:rPr>
                <w:rFonts w:cs="Arial"/>
                <w:szCs w:val="23"/>
              </w:rPr>
              <w:t>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6B2671B" w14:textId="5E458F55" w:rsidR="00F9769E" w:rsidRPr="00C25813" w:rsidRDefault="00F9769E" w:rsidP="00F9769E">
            <w:pPr>
              <w:jc w:val="right"/>
              <w:rPr>
                <w:rFonts w:asciiTheme="minorHAnsi" w:hAnsiTheme="minorHAnsi"/>
                <w:szCs w:val="23"/>
              </w:rPr>
            </w:pPr>
            <w:r w:rsidRPr="00C25813">
              <w:rPr>
                <w:rFonts w:cs="Arial"/>
                <w:szCs w:val="23"/>
              </w:rPr>
              <w:t>238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52A6C85" w14:textId="2D988FCA" w:rsidR="00F9769E" w:rsidRPr="00C25813" w:rsidRDefault="00F9769E" w:rsidP="00F9769E">
            <w:pPr>
              <w:jc w:val="right"/>
              <w:rPr>
                <w:rFonts w:asciiTheme="minorHAnsi" w:hAnsiTheme="minorHAnsi"/>
                <w:szCs w:val="23"/>
              </w:rPr>
            </w:pPr>
            <w:r w:rsidRPr="00C25813">
              <w:rPr>
                <w:rFonts w:cs="Arial"/>
                <w:szCs w:val="23"/>
              </w:rPr>
              <w:t>186</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79211DE" w14:textId="50D0FF0A" w:rsidR="00F9769E" w:rsidRPr="00C25813" w:rsidRDefault="00F9769E" w:rsidP="00F9769E">
            <w:pPr>
              <w:jc w:val="right"/>
              <w:rPr>
                <w:rFonts w:asciiTheme="minorHAnsi" w:hAnsiTheme="minorHAnsi"/>
                <w:szCs w:val="23"/>
              </w:rPr>
            </w:pPr>
            <w:r w:rsidRPr="00C25813">
              <w:rPr>
                <w:rFonts w:cs="Arial"/>
                <w:szCs w:val="23"/>
              </w:rPr>
              <w:t>150</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9C44C8A" w14:textId="7CD5077C" w:rsidR="00F9769E" w:rsidRPr="00C25813" w:rsidRDefault="00F9769E" w:rsidP="00F9769E">
            <w:pPr>
              <w:jc w:val="right"/>
              <w:rPr>
                <w:rFonts w:asciiTheme="minorHAnsi" w:hAnsiTheme="minorHAnsi"/>
                <w:szCs w:val="23"/>
              </w:rPr>
            </w:pPr>
            <w:r w:rsidRPr="00C25813">
              <w:rPr>
                <w:rFonts w:cs="Arial"/>
                <w:szCs w:val="23"/>
              </w:rPr>
              <w:t>97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AB90A45" w14:textId="138D0C9F" w:rsidR="00F9769E" w:rsidRPr="00C25813" w:rsidRDefault="00F9769E" w:rsidP="00F9769E">
            <w:pPr>
              <w:jc w:val="right"/>
              <w:rPr>
                <w:rFonts w:asciiTheme="minorHAnsi" w:hAnsiTheme="minorHAnsi"/>
                <w:szCs w:val="23"/>
              </w:rPr>
            </w:pPr>
            <w:r w:rsidRPr="00C25813">
              <w:rPr>
                <w:rFonts w:cs="Arial"/>
                <w:szCs w:val="23"/>
              </w:rPr>
              <w:t>61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57CBE57D" w14:textId="2529EAE2" w:rsidR="00F9769E" w:rsidRPr="00C25813" w:rsidRDefault="00F9769E" w:rsidP="00F9769E">
            <w:pPr>
              <w:jc w:val="right"/>
              <w:rPr>
                <w:rFonts w:asciiTheme="minorHAnsi" w:hAnsiTheme="minorHAnsi"/>
                <w:szCs w:val="23"/>
              </w:rPr>
            </w:pPr>
            <w:r w:rsidRPr="00C25813">
              <w:rPr>
                <w:rFonts w:cs="Arial"/>
                <w:szCs w:val="23"/>
              </w:rPr>
              <w:t>48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42FBFE1" w14:textId="54249FA4" w:rsidR="00F9769E" w:rsidRPr="00C25813" w:rsidRDefault="00F9769E" w:rsidP="00F9769E">
            <w:pPr>
              <w:jc w:val="right"/>
              <w:rPr>
                <w:rFonts w:asciiTheme="minorHAnsi" w:hAnsiTheme="minorHAnsi"/>
                <w:szCs w:val="23"/>
              </w:rPr>
            </w:pPr>
            <w:r w:rsidRPr="00C25813">
              <w:rPr>
                <w:rFonts w:cs="Arial"/>
                <w:szCs w:val="23"/>
              </w:rPr>
              <w:t>25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6E101E9" w14:textId="1C0D319E" w:rsidR="00F9769E" w:rsidRPr="00C25813" w:rsidRDefault="00F9769E" w:rsidP="00F9769E">
            <w:pPr>
              <w:jc w:val="right"/>
              <w:rPr>
                <w:rFonts w:asciiTheme="minorHAnsi" w:hAnsiTheme="minorHAnsi"/>
                <w:szCs w:val="23"/>
              </w:rPr>
            </w:pPr>
            <w:r w:rsidRPr="00C25813">
              <w:rPr>
                <w:rFonts w:cs="Arial"/>
                <w:szCs w:val="23"/>
              </w:rPr>
              <w:t>21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1134C6B" w14:textId="41354879" w:rsidR="00F9769E" w:rsidRPr="00C25813" w:rsidRDefault="00F9769E" w:rsidP="00F9769E">
            <w:pPr>
              <w:jc w:val="right"/>
              <w:rPr>
                <w:rFonts w:asciiTheme="minorHAnsi" w:hAnsiTheme="minorHAnsi"/>
                <w:szCs w:val="23"/>
              </w:rPr>
            </w:pPr>
            <w:r w:rsidRPr="00C25813">
              <w:rPr>
                <w:rFonts w:cs="Arial"/>
                <w:szCs w:val="23"/>
              </w:rPr>
              <w:t>17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C67799D" w14:textId="342A2E23" w:rsidR="00F9769E" w:rsidRPr="00C25813" w:rsidRDefault="00F9769E" w:rsidP="00F9769E">
            <w:pPr>
              <w:jc w:val="right"/>
              <w:rPr>
                <w:rFonts w:asciiTheme="minorHAnsi" w:hAnsiTheme="minorHAnsi"/>
                <w:szCs w:val="23"/>
              </w:rPr>
            </w:pPr>
            <w:r w:rsidRPr="00C25813">
              <w:rPr>
                <w:rFonts w:cs="Arial"/>
                <w:szCs w:val="23"/>
              </w:rPr>
              <w:t>13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8B16695" w14:textId="5138C8EF" w:rsidR="00F9769E" w:rsidRPr="00C25813" w:rsidRDefault="00F9769E" w:rsidP="00F9769E">
            <w:pPr>
              <w:jc w:val="right"/>
              <w:rPr>
                <w:rFonts w:asciiTheme="minorHAnsi" w:hAnsiTheme="minorHAnsi"/>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tcPr>
          <w:p w14:paraId="08B94736" w14:textId="0A8158F6" w:rsidR="00F9769E" w:rsidRPr="00C25813" w:rsidRDefault="00F9769E" w:rsidP="00F9769E">
            <w:pPr>
              <w:jc w:val="right"/>
              <w:rPr>
                <w:rFonts w:asciiTheme="minorHAnsi" w:hAnsiTheme="minorHAnsi"/>
                <w:szCs w:val="23"/>
              </w:rPr>
            </w:pPr>
            <w:r w:rsidRPr="00C25813">
              <w:rPr>
                <w:rFonts w:cs="Arial"/>
                <w:szCs w:val="23"/>
              </w:rPr>
              <w:t>866</w:t>
            </w:r>
          </w:p>
        </w:tc>
      </w:tr>
      <w:tr w:rsidR="00F9769E" w:rsidRPr="00C25813" w14:paraId="21522FE6" w14:textId="77777777" w:rsidTr="00370A27">
        <w:trPr>
          <w:cantSplit/>
          <w:trHeight w:val="300"/>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23D4C632" w14:textId="77777777" w:rsidR="00F9769E" w:rsidRPr="00C25813" w:rsidRDefault="00F9769E" w:rsidP="00F9769E">
            <w:pPr>
              <w:rPr>
                <w:rFonts w:asciiTheme="minorHAnsi" w:hAnsiTheme="minorHAnsi"/>
                <w:szCs w:val="23"/>
              </w:rPr>
            </w:pPr>
            <w:r w:rsidRPr="00C25813">
              <w:rPr>
                <w:rFonts w:asciiTheme="minorHAnsi" w:hAnsiTheme="minorHAnsi"/>
                <w:szCs w:val="23"/>
              </w:rPr>
              <w:t>HSIL not otherwise specified</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4C425DC" w14:textId="1F3E8A92" w:rsidR="00F9769E" w:rsidRPr="00C25813" w:rsidRDefault="00F9769E" w:rsidP="00F9769E">
            <w:pPr>
              <w:jc w:val="right"/>
              <w:rPr>
                <w:rFonts w:cs="Arial"/>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3ED3D84" w14:textId="3D56B52B" w:rsidR="00F9769E" w:rsidRPr="00C25813" w:rsidRDefault="00F9769E" w:rsidP="00F9769E">
            <w:pPr>
              <w:jc w:val="right"/>
              <w:rPr>
                <w:rFonts w:cs="Arial"/>
                <w:szCs w:val="23"/>
              </w:rPr>
            </w:pPr>
            <w:r w:rsidRPr="00C25813">
              <w:rPr>
                <w:rFonts w:cs="Arial"/>
                <w:szCs w:val="23"/>
              </w:rPr>
              <w:t>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F5DCD91" w14:textId="4270F9F4" w:rsidR="00F9769E" w:rsidRPr="00C25813" w:rsidRDefault="00F9769E" w:rsidP="00F9769E">
            <w:pPr>
              <w:jc w:val="right"/>
              <w:rPr>
                <w:rFonts w:cs="Arial"/>
                <w:szCs w:val="23"/>
              </w:rPr>
            </w:pPr>
            <w:r w:rsidRPr="00C25813">
              <w:rPr>
                <w:rFonts w:cs="Arial"/>
                <w:szCs w:val="23"/>
              </w:rPr>
              <w:t>11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6CA3FAA1" w14:textId="0331DC7D" w:rsidR="00F9769E" w:rsidRPr="00C25813" w:rsidRDefault="00F9769E" w:rsidP="00F9769E">
            <w:pPr>
              <w:jc w:val="right"/>
              <w:rPr>
                <w:rFonts w:cs="Arial"/>
                <w:szCs w:val="23"/>
              </w:rPr>
            </w:pPr>
            <w:r w:rsidRPr="00C25813">
              <w:rPr>
                <w:rFonts w:cs="Arial"/>
                <w:szCs w:val="23"/>
              </w:rPr>
              <w:t>14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9D2F336" w14:textId="2AE44888" w:rsidR="00F9769E" w:rsidRPr="00C25813" w:rsidRDefault="00F9769E" w:rsidP="00F9769E">
            <w:pPr>
              <w:jc w:val="right"/>
              <w:rPr>
                <w:rFonts w:cs="Arial"/>
                <w:szCs w:val="23"/>
              </w:rPr>
            </w:pPr>
            <w:r w:rsidRPr="00C25813">
              <w:rPr>
                <w:rFonts w:cs="Arial"/>
                <w:szCs w:val="23"/>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CC96137" w14:textId="12BF47D4" w:rsidR="00F9769E" w:rsidRPr="00C25813" w:rsidRDefault="00F9769E" w:rsidP="00F9769E">
            <w:pPr>
              <w:jc w:val="right"/>
              <w:rPr>
                <w:rFonts w:cs="Arial"/>
                <w:szCs w:val="23"/>
              </w:rPr>
            </w:pPr>
            <w:r w:rsidRPr="00C25813">
              <w:rPr>
                <w:rFonts w:cs="Arial"/>
                <w:szCs w:val="23"/>
              </w:rPr>
              <w:t>4</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4A36BD3" w14:textId="4F333FE5" w:rsidR="00F9769E" w:rsidRPr="00C25813" w:rsidRDefault="00F9769E" w:rsidP="00F9769E">
            <w:pPr>
              <w:jc w:val="right"/>
              <w:rPr>
                <w:rFonts w:cs="Arial"/>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C6C4641" w14:textId="7C2710A6" w:rsidR="00F9769E" w:rsidRPr="00C25813" w:rsidRDefault="00F9769E" w:rsidP="00F9769E">
            <w:pPr>
              <w:jc w:val="right"/>
              <w:rPr>
                <w:rFonts w:cs="Arial"/>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0D02C30" w14:textId="01B6B60E" w:rsidR="00F9769E" w:rsidRPr="00C25813" w:rsidRDefault="00F9769E" w:rsidP="00F9769E">
            <w:pPr>
              <w:jc w:val="right"/>
              <w:rPr>
                <w:rFonts w:cs="Arial"/>
                <w:szCs w:val="23"/>
              </w:rPr>
            </w:pPr>
            <w:r w:rsidRPr="00C25813">
              <w:rPr>
                <w:rFonts w:cs="Arial"/>
                <w:szCs w:val="23"/>
              </w:rPr>
              <w:t>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D3C21F4" w14:textId="5972F367" w:rsidR="00F9769E" w:rsidRPr="00C25813"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6EF526C" w14:textId="29F098BA" w:rsidR="00F9769E" w:rsidRPr="00C25813" w:rsidRDefault="00F9769E" w:rsidP="00F9769E">
            <w:pPr>
              <w:jc w:val="right"/>
              <w:rPr>
                <w:rFonts w:cs="Arial"/>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639EFB2" w14:textId="0E1FEE0A" w:rsidR="00F9769E" w:rsidRPr="00C25813" w:rsidRDefault="00F9769E" w:rsidP="00F9769E">
            <w:pPr>
              <w:jc w:val="right"/>
              <w:rPr>
                <w:rFonts w:cs="Arial"/>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tcPr>
          <w:p w14:paraId="07AD6040" w14:textId="79FBC0A2" w:rsidR="00F9769E" w:rsidRPr="00C25813" w:rsidRDefault="00F9769E" w:rsidP="00F9769E">
            <w:pPr>
              <w:jc w:val="right"/>
              <w:rPr>
                <w:rFonts w:cs="Arial"/>
                <w:szCs w:val="23"/>
              </w:rPr>
            </w:pPr>
            <w:r w:rsidRPr="00C25813">
              <w:rPr>
                <w:rFonts w:cs="Arial"/>
                <w:szCs w:val="23"/>
              </w:rPr>
              <w:t>50</w:t>
            </w:r>
          </w:p>
        </w:tc>
      </w:tr>
      <w:tr w:rsidR="00F9769E" w:rsidRPr="00C25813" w14:paraId="4E379CDD" w14:textId="77777777" w:rsidTr="00370A27">
        <w:trPr>
          <w:cantSplit/>
          <w:trHeight w:val="300"/>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69044A51" w14:textId="140FD9CD" w:rsidR="00F9769E" w:rsidRPr="00C25813" w:rsidRDefault="00F9769E" w:rsidP="00F9769E">
            <w:pPr>
              <w:rPr>
                <w:rFonts w:asciiTheme="minorHAnsi" w:hAnsiTheme="minorHAnsi"/>
                <w:szCs w:val="23"/>
              </w:rPr>
            </w:pPr>
            <w:r w:rsidRPr="00C25813">
              <w:rPr>
                <w:rFonts w:asciiTheme="minorHAnsi" w:hAnsiTheme="minorHAnsi"/>
                <w:szCs w:val="23"/>
              </w:rPr>
              <w:t>CIN</w:t>
            </w:r>
            <w:r w:rsidR="00692301" w:rsidRPr="00C25813">
              <w:rPr>
                <w:rFonts w:asciiTheme="minorHAnsi" w:hAnsiTheme="minorHAnsi"/>
                <w:szCs w:val="23"/>
              </w:rPr>
              <w:t xml:space="preserve"> </w:t>
            </w:r>
            <w:r w:rsidRPr="00C25813">
              <w:rPr>
                <w:rFonts w:asciiTheme="minorHAnsi" w:hAnsiTheme="minorHAnsi"/>
                <w:szCs w:val="23"/>
              </w:rPr>
              <w:t>3</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64A3F55E" w14:textId="4A1A003C" w:rsidR="00F9769E" w:rsidRPr="00C25813" w:rsidRDefault="00F9769E" w:rsidP="00F9769E">
            <w:pPr>
              <w:jc w:val="right"/>
              <w:rPr>
                <w:rFonts w:asciiTheme="minorHAnsi" w:hAnsiTheme="minorHAnsi"/>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108FF3A" w14:textId="6287E186" w:rsidR="00F9769E" w:rsidRPr="00C25813" w:rsidRDefault="00F9769E" w:rsidP="00F9769E">
            <w:pPr>
              <w:jc w:val="right"/>
              <w:rPr>
                <w:rFonts w:asciiTheme="minorHAnsi" w:hAnsiTheme="minorHAnsi"/>
                <w:szCs w:val="23"/>
              </w:rPr>
            </w:pPr>
            <w:r w:rsidRPr="00C25813">
              <w:rPr>
                <w:rFonts w:cs="Arial"/>
                <w:szCs w:val="23"/>
              </w:rPr>
              <w:t>169</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1341302" w14:textId="11E3C8D2" w:rsidR="00F9769E" w:rsidRPr="00C25813" w:rsidRDefault="00F9769E" w:rsidP="00F9769E">
            <w:pPr>
              <w:jc w:val="right"/>
              <w:rPr>
                <w:rFonts w:asciiTheme="minorHAnsi" w:hAnsiTheme="minorHAnsi"/>
                <w:szCs w:val="23"/>
              </w:rPr>
            </w:pPr>
            <w:r w:rsidRPr="00C25813">
              <w:rPr>
                <w:rFonts w:cs="Arial"/>
                <w:szCs w:val="23"/>
              </w:rPr>
              <w:t>313</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55CA23BF" w14:textId="6A9BCC6B" w:rsidR="00F9769E" w:rsidRPr="00C25813" w:rsidRDefault="00F9769E" w:rsidP="00F9769E">
            <w:pPr>
              <w:jc w:val="right"/>
              <w:rPr>
                <w:rFonts w:asciiTheme="minorHAnsi" w:hAnsiTheme="minorHAnsi"/>
                <w:szCs w:val="23"/>
              </w:rPr>
            </w:pPr>
            <w:r w:rsidRPr="00C25813">
              <w:rPr>
                <w:rFonts w:cs="Arial"/>
                <w:szCs w:val="23"/>
              </w:rPr>
              <w:t>264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6CA2A88" w14:textId="75FE248C" w:rsidR="00F9769E" w:rsidRPr="00C25813" w:rsidRDefault="00F9769E" w:rsidP="00F9769E">
            <w:pPr>
              <w:jc w:val="right"/>
              <w:rPr>
                <w:rFonts w:asciiTheme="minorHAnsi" w:hAnsiTheme="minorHAnsi"/>
                <w:szCs w:val="23"/>
              </w:rPr>
            </w:pPr>
            <w:r w:rsidRPr="00C25813">
              <w:rPr>
                <w:rFonts w:cs="Arial"/>
                <w:szCs w:val="23"/>
              </w:rPr>
              <w:t>153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4CE7C92" w14:textId="31CCFC7B" w:rsidR="00F9769E" w:rsidRPr="00C25813" w:rsidRDefault="00F9769E" w:rsidP="00F9769E">
            <w:pPr>
              <w:jc w:val="right"/>
              <w:rPr>
                <w:rFonts w:asciiTheme="minorHAnsi" w:hAnsiTheme="minorHAnsi"/>
                <w:szCs w:val="23"/>
              </w:rPr>
            </w:pPr>
            <w:r w:rsidRPr="00C25813">
              <w:rPr>
                <w:rFonts w:cs="Arial"/>
                <w:szCs w:val="23"/>
              </w:rPr>
              <w:t>111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08DCCBA" w14:textId="1FFECAA2" w:rsidR="00F9769E" w:rsidRPr="00C25813" w:rsidRDefault="00F9769E" w:rsidP="00F9769E">
            <w:pPr>
              <w:jc w:val="right"/>
              <w:rPr>
                <w:rFonts w:asciiTheme="minorHAnsi" w:hAnsiTheme="minorHAnsi"/>
                <w:szCs w:val="23"/>
              </w:rPr>
            </w:pPr>
            <w:r w:rsidRPr="00C25813">
              <w:rPr>
                <w:rFonts w:cs="Arial"/>
                <w:szCs w:val="23"/>
              </w:rPr>
              <w:t>50</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AF3AD53" w14:textId="0CB07B6D" w:rsidR="00F9769E" w:rsidRPr="00C25813" w:rsidRDefault="00F9769E" w:rsidP="00F9769E">
            <w:pPr>
              <w:jc w:val="right"/>
              <w:rPr>
                <w:rFonts w:asciiTheme="minorHAnsi" w:hAnsiTheme="minorHAnsi"/>
                <w:szCs w:val="23"/>
              </w:rPr>
            </w:pPr>
            <w:r w:rsidRPr="00C25813">
              <w:rPr>
                <w:rFonts w:cs="Arial"/>
                <w:szCs w:val="23"/>
              </w:rPr>
              <w:t>47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14D1401" w14:textId="4B48B774" w:rsidR="00F9769E" w:rsidRPr="00C25813" w:rsidRDefault="00F9769E" w:rsidP="00F9769E">
            <w:pPr>
              <w:jc w:val="right"/>
              <w:rPr>
                <w:rFonts w:asciiTheme="minorHAnsi" w:hAnsiTheme="minorHAnsi"/>
                <w:szCs w:val="23"/>
              </w:rPr>
            </w:pPr>
            <w:r w:rsidRPr="00C25813">
              <w:rPr>
                <w:rFonts w:cs="Arial"/>
                <w:szCs w:val="23"/>
              </w:rPr>
              <w:t>33</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650555CF" w14:textId="3FB2AD64" w:rsidR="00F9769E" w:rsidRPr="00C25813" w:rsidRDefault="00F9769E" w:rsidP="00F9769E">
            <w:pPr>
              <w:jc w:val="right"/>
              <w:rPr>
                <w:rFonts w:asciiTheme="minorHAnsi" w:hAnsiTheme="minorHAnsi"/>
                <w:szCs w:val="23"/>
              </w:rPr>
            </w:pPr>
            <w:r w:rsidRPr="00C25813">
              <w:rPr>
                <w:rFonts w:cs="Arial"/>
                <w:szCs w:val="23"/>
              </w:rPr>
              <w:t>25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8B9D22C" w14:textId="44B29D69" w:rsidR="00F9769E" w:rsidRPr="00C25813" w:rsidRDefault="00F9769E" w:rsidP="00F9769E">
            <w:pPr>
              <w:jc w:val="right"/>
              <w:rPr>
                <w:rFonts w:asciiTheme="minorHAnsi" w:hAnsiTheme="minorHAnsi"/>
                <w:szCs w:val="23"/>
              </w:rPr>
            </w:pPr>
            <w:r w:rsidRPr="00C25813">
              <w:rPr>
                <w:rFonts w:cs="Arial"/>
                <w:szCs w:val="23"/>
              </w:rPr>
              <w:t>19</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BC0B202" w14:textId="134D94F2" w:rsidR="00F9769E" w:rsidRPr="00C25813" w:rsidRDefault="00F9769E" w:rsidP="00F9769E">
            <w:pPr>
              <w:jc w:val="right"/>
              <w:rPr>
                <w:rFonts w:asciiTheme="minorHAnsi" w:hAnsiTheme="minorHAnsi"/>
                <w:szCs w:val="23"/>
              </w:rPr>
            </w:pPr>
            <w:r w:rsidRPr="00C25813">
              <w:rPr>
                <w:rFonts w:cs="Arial"/>
                <w:szCs w:val="23"/>
              </w:rPr>
              <w:t>7</w:t>
            </w:r>
          </w:p>
        </w:tc>
        <w:tc>
          <w:tcPr>
            <w:tcW w:w="807" w:type="dxa"/>
            <w:tcBorders>
              <w:top w:val="single" w:sz="4" w:space="0" w:color="auto"/>
              <w:left w:val="single" w:sz="4" w:space="0" w:color="auto"/>
              <w:bottom w:val="single" w:sz="4" w:space="0" w:color="auto"/>
              <w:right w:val="single" w:sz="4" w:space="0" w:color="auto"/>
            </w:tcBorders>
          </w:tcPr>
          <w:p w14:paraId="1A79D045" w14:textId="2257CC8D" w:rsidR="00F9769E" w:rsidRPr="00C25813" w:rsidRDefault="00F9769E" w:rsidP="00F9769E">
            <w:pPr>
              <w:ind w:left="-107"/>
              <w:jc w:val="right"/>
              <w:rPr>
                <w:rFonts w:asciiTheme="minorHAnsi" w:hAnsiTheme="minorHAnsi"/>
                <w:szCs w:val="23"/>
              </w:rPr>
            </w:pPr>
            <w:r w:rsidRPr="00C25813">
              <w:rPr>
                <w:rFonts w:cs="Arial"/>
                <w:szCs w:val="23"/>
              </w:rPr>
              <w:t>1,193</w:t>
            </w:r>
          </w:p>
        </w:tc>
      </w:tr>
      <w:tr w:rsidR="00F9769E" w:rsidRPr="00C25813" w14:paraId="08F907BF" w14:textId="77777777" w:rsidTr="00370A27">
        <w:trPr>
          <w:cantSplit/>
          <w:trHeight w:val="300"/>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4689B429" w14:textId="77777777" w:rsidR="00F9769E" w:rsidRPr="00C25813" w:rsidRDefault="00F9769E" w:rsidP="00F9769E">
            <w:pPr>
              <w:rPr>
                <w:rFonts w:asciiTheme="minorHAnsi" w:hAnsiTheme="minorHAnsi"/>
                <w:szCs w:val="23"/>
              </w:rPr>
            </w:pPr>
            <w:r w:rsidRPr="00C25813">
              <w:rPr>
                <w:rFonts w:asciiTheme="minorHAnsi" w:hAnsiTheme="minorHAnsi"/>
                <w:szCs w:val="23"/>
              </w:rPr>
              <w:t>Adenocarcinoma in situ</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BD1559F" w14:textId="1D4EFF63" w:rsidR="00F9769E" w:rsidRPr="00C25813" w:rsidRDefault="00F9769E" w:rsidP="00F9769E">
            <w:pPr>
              <w:jc w:val="right"/>
              <w:rPr>
                <w:rFonts w:cs="Arial"/>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8CE8E9A" w14:textId="7AA83B59" w:rsidR="00F9769E" w:rsidRPr="00C25813" w:rsidRDefault="00F9769E" w:rsidP="00F9769E">
            <w:pPr>
              <w:jc w:val="right"/>
              <w:rPr>
                <w:rFonts w:cs="Arial"/>
                <w:szCs w:val="23"/>
              </w:rPr>
            </w:pPr>
            <w:r w:rsidRPr="00C25813">
              <w:rPr>
                <w:rFonts w:cs="Arial"/>
                <w:szCs w:val="23"/>
              </w:rPr>
              <w:t>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7417B9E" w14:textId="22F9C2FD" w:rsidR="00F9769E" w:rsidRPr="00C25813" w:rsidRDefault="00F9769E" w:rsidP="00F9769E">
            <w:pPr>
              <w:jc w:val="right"/>
              <w:rPr>
                <w:rFonts w:cs="Arial"/>
                <w:szCs w:val="23"/>
              </w:rPr>
            </w:pPr>
            <w:r w:rsidRPr="00C25813">
              <w:rPr>
                <w:rFonts w:cs="Arial"/>
                <w:szCs w:val="23"/>
              </w:rPr>
              <w:t>14</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63035CA" w14:textId="62BA2EE9" w:rsidR="00F9769E" w:rsidRPr="00C25813" w:rsidRDefault="00F9769E" w:rsidP="00F9769E">
            <w:pPr>
              <w:jc w:val="right"/>
              <w:rPr>
                <w:rFonts w:cs="Arial"/>
                <w:szCs w:val="23"/>
              </w:rPr>
            </w:pPr>
            <w:r w:rsidRPr="00C25813">
              <w:rPr>
                <w:rFonts w:cs="Arial"/>
                <w:szCs w:val="23"/>
              </w:rPr>
              <w:t>15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28C549B" w14:textId="1BA69A08" w:rsidR="00F9769E" w:rsidRPr="00C25813" w:rsidRDefault="00F9769E" w:rsidP="00F9769E">
            <w:pPr>
              <w:jc w:val="right"/>
              <w:rPr>
                <w:rFonts w:cs="Arial"/>
                <w:szCs w:val="23"/>
              </w:rPr>
            </w:pPr>
            <w:r w:rsidRPr="00C25813">
              <w:rPr>
                <w:rFonts w:cs="Arial"/>
                <w:szCs w:val="23"/>
              </w:rPr>
              <w:t>13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C96B06E" w14:textId="616FE245" w:rsidR="00F9769E" w:rsidRPr="00C25813" w:rsidRDefault="00F9769E" w:rsidP="00F9769E">
            <w:pPr>
              <w:jc w:val="right"/>
              <w:rPr>
                <w:rFonts w:cs="Arial"/>
                <w:szCs w:val="23"/>
              </w:rPr>
            </w:pPr>
            <w:r w:rsidRPr="00C25813">
              <w:rPr>
                <w:rFonts w:cs="Arial"/>
                <w:szCs w:val="23"/>
              </w:rPr>
              <w:t>2</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BFB11A7" w14:textId="1C486834" w:rsidR="00F9769E" w:rsidRPr="00C25813" w:rsidRDefault="00F9769E" w:rsidP="00F9769E">
            <w:pPr>
              <w:jc w:val="right"/>
              <w:rPr>
                <w:rFonts w:cs="Arial"/>
                <w:szCs w:val="23"/>
              </w:rPr>
            </w:pPr>
            <w:r w:rsidRPr="00C25813">
              <w:rPr>
                <w:rFonts w:cs="Arial"/>
                <w:szCs w:val="23"/>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9E0F528" w14:textId="20D26564" w:rsidR="00F9769E" w:rsidRPr="00C25813" w:rsidRDefault="00F9769E" w:rsidP="00F9769E">
            <w:pPr>
              <w:jc w:val="right"/>
              <w:rPr>
                <w:rFonts w:cs="Arial"/>
                <w:szCs w:val="23"/>
              </w:rPr>
            </w:pPr>
            <w:r w:rsidRPr="00C25813">
              <w:rPr>
                <w:rFonts w:cs="Arial"/>
                <w:szCs w:val="23"/>
              </w:rPr>
              <w:t>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629CFEF" w14:textId="42886048" w:rsidR="00F9769E" w:rsidRPr="00C25813" w:rsidRDefault="00F9769E" w:rsidP="00F9769E">
            <w:pPr>
              <w:jc w:val="right"/>
              <w:rPr>
                <w:rFonts w:cs="Arial"/>
                <w:szCs w:val="23"/>
              </w:rPr>
            </w:pPr>
            <w:r w:rsidRPr="00C25813">
              <w:rPr>
                <w:rFonts w:cs="Arial"/>
                <w:szCs w:val="23"/>
              </w:rPr>
              <w:t>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D1AB37B" w14:textId="04E2716B" w:rsidR="00F9769E" w:rsidRPr="00C25813" w:rsidRDefault="00F9769E" w:rsidP="00F9769E">
            <w:pPr>
              <w:jc w:val="right"/>
              <w:rPr>
                <w:rFonts w:cs="Arial"/>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4643D3D" w14:textId="7E25BF61" w:rsidR="00F9769E" w:rsidRPr="00C25813" w:rsidRDefault="00F9769E" w:rsidP="00F9769E">
            <w:pPr>
              <w:jc w:val="right"/>
              <w:rPr>
                <w:rFonts w:cs="Arial"/>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48E38E9" w14:textId="092BDE35" w:rsidR="00F9769E" w:rsidRPr="00C25813" w:rsidRDefault="00F9769E" w:rsidP="00F9769E">
            <w:pPr>
              <w:jc w:val="right"/>
              <w:rPr>
                <w:rFonts w:cs="Arial"/>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tcPr>
          <w:p w14:paraId="7F29FDC2" w14:textId="72F8555E" w:rsidR="00F9769E" w:rsidRPr="00C25813" w:rsidRDefault="00F9769E" w:rsidP="00F9769E">
            <w:pPr>
              <w:jc w:val="right"/>
              <w:rPr>
                <w:rFonts w:cs="Arial"/>
                <w:szCs w:val="23"/>
              </w:rPr>
            </w:pPr>
            <w:r w:rsidRPr="00C25813">
              <w:rPr>
                <w:rFonts w:cs="Arial"/>
                <w:szCs w:val="23"/>
              </w:rPr>
              <w:t>62</w:t>
            </w:r>
          </w:p>
        </w:tc>
      </w:tr>
      <w:tr w:rsidR="00F9769E" w:rsidRPr="00C25813" w14:paraId="28C41A77" w14:textId="77777777" w:rsidTr="00370A27">
        <w:trPr>
          <w:cantSplit/>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54AADF0F" w14:textId="77777777" w:rsidR="00F9769E" w:rsidRPr="00C25813" w:rsidRDefault="00F9769E" w:rsidP="00F9769E">
            <w:pPr>
              <w:rPr>
                <w:rFonts w:asciiTheme="minorHAnsi" w:hAnsiTheme="minorHAnsi"/>
                <w:szCs w:val="23"/>
              </w:rPr>
            </w:pPr>
            <w:r w:rsidRPr="00C25813">
              <w:rPr>
                <w:rFonts w:asciiTheme="minorHAnsi" w:hAnsiTheme="minorHAnsi"/>
                <w:szCs w:val="23"/>
              </w:rPr>
              <w:t>Microinvasive</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A3C36E3" w14:textId="3BEFE73E"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31286A5" w14:textId="7D87052B" w:rsidR="00F9769E" w:rsidRPr="00C25813" w:rsidRDefault="00F9769E" w:rsidP="00F9769E">
            <w:pPr>
              <w:jc w:val="right"/>
              <w:rPr>
                <w:rFonts w:asciiTheme="minorHAnsi" w:hAnsiTheme="minorHAnsi"/>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8C43C29" w14:textId="3FDE460C" w:rsidR="00F9769E" w:rsidRPr="00C25813" w:rsidRDefault="00F9769E" w:rsidP="00F9769E">
            <w:pPr>
              <w:jc w:val="right"/>
              <w:rPr>
                <w:rFonts w:asciiTheme="minorHAnsi" w:hAnsiTheme="minorHAnsi"/>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4B44D107" w14:textId="4D3204EA" w:rsidR="00F9769E" w:rsidRPr="00C25813" w:rsidRDefault="00F9769E" w:rsidP="00F9769E">
            <w:pPr>
              <w:jc w:val="right"/>
              <w:rPr>
                <w:rFonts w:asciiTheme="minorHAnsi" w:hAnsiTheme="minorHAnsi"/>
                <w:szCs w:val="23"/>
              </w:rPr>
            </w:pPr>
            <w:r w:rsidRPr="00C25813">
              <w:rPr>
                <w:rFonts w:cs="Arial"/>
                <w:szCs w:val="23"/>
              </w:rPr>
              <w:t>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A13D51B" w14:textId="12F35496"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5E3454C" w14:textId="1C00AE39" w:rsidR="00F9769E" w:rsidRPr="00C25813" w:rsidRDefault="00F9769E" w:rsidP="00F9769E">
            <w:pPr>
              <w:jc w:val="right"/>
              <w:rPr>
                <w:rFonts w:asciiTheme="minorHAnsi" w:hAnsiTheme="minorHAnsi"/>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AE6624F" w14:textId="61288F3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356212E" w14:textId="6C0BB20F"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A43A931" w14:textId="17BACB4F" w:rsidR="00F9769E" w:rsidRPr="00C25813" w:rsidRDefault="00F9769E" w:rsidP="00F9769E">
            <w:pPr>
              <w:jc w:val="right"/>
              <w:rPr>
                <w:rFonts w:asciiTheme="minorHAnsi" w:hAnsiTheme="minorHAnsi"/>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70BEA194" w14:textId="741651DD"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C49905E" w14:textId="174F8605" w:rsidR="00F9769E" w:rsidRPr="00C25813" w:rsidRDefault="00F9769E" w:rsidP="00F9769E">
            <w:pPr>
              <w:jc w:val="right"/>
              <w:rPr>
                <w:rFonts w:asciiTheme="minorHAnsi" w:hAnsiTheme="minorHAnsi"/>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D344BAE" w14:textId="60D535AC"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tcPr>
          <w:p w14:paraId="2A480A69" w14:textId="6E78E8BD" w:rsidR="00F9769E" w:rsidRPr="00C25813" w:rsidRDefault="00F9769E" w:rsidP="00F9769E">
            <w:pPr>
              <w:jc w:val="right"/>
              <w:rPr>
                <w:rFonts w:asciiTheme="minorHAnsi" w:hAnsiTheme="minorHAnsi"/>
                <w:szCs w:val="23"/>
              </w:rPr>
            </w:pPr>
            <w:r w:rsidRPr="00C25813">
              <w:rPr>
                <w:rFonts w:cs="Arial"/>
                <w:szCs w:val="23"/>
              </w:rPr>
              <w:t>6</w:t>
            </w:r>
          </w:p>
        </w:tc>
      </w:tr>
      <w:tr w:rsidR="00F9769E" w:rsidRPr="00C25813" w14:paraId="3A4FCCA6" w14:textId="77777777" w:rsidTr="00370A27">
        <w:trPr>
          <w:cantSplit/>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0638032D" w14:textId="77777777" w:rsidR="00F9769E" w:rsidRPr="00C25813" w:rsidRDefault="00F9769E" w:rsidP="00F9769E">
            <w:pPr>
              <w:rPr>
                <w:rFonts w:asciiTheme="minorHAnsi" w:hAnsiTheme="minorHAnsi"/>
                <w:szCs w:val="23"/>
              </w:rPr>
            </w:pPr>
            <w:r w:rsidRPr="00C25813">
              <w:rPr>
                <w:rFonts w:asciiTheme="minorHAnsi" w:hAnsiTheme="minorHAnsi"/>
                <w:szCs w:val="23"/>
              </w:rPr>
              <w:t>Invasive squamous cell carcinoma</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DDE94D0" w14:textId="2F859206"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EFFC3A2" w14:textId="323FB14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500F00C" w14:textId="50815E2A" w:rsidR="00F9769E" w:rsidRPr="00C25813" w:rsidRDefault="00F9769E" w:rsidP="00F9769E">
            <w:pPr>
              <w:jc w:val="right"/>
              <w:rPr>
                <w:rFonts w:asciiTheme="minorHAnsi" w:hAnsiTheme="minorHAnsi"/>
                <w:szCs w:val="23"/>
              </w:rPr>
            </w:pPr>
            <w:r w:rsidRPr="00C25813">
              <w:rPr>
                <w:rFonts w:cs="Arial"/>
                <w:szCs w:val="23"/>
              </w:rPr>
              <w:t>5</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5005E02A" w14:textId="0E065BE2" w:rsidR="00F9769E" w:rsidRPr="00C25813" w:rsidRDefault="00F9769E" w:rsidP="00F9769E">
            <w:pPr>
              <w:jc w:val="right"/>
              <w:rPr>
                <w:rFonts w:asciiTheme="minorHAnsi" w:hAnsiTheme="minorHAnsi"/>
                <w:szCs w:val="23"/>
              </w:rPr>
            </w:pPr>
            <w:r w:rsidRPr="00C25813">
              <w:rPr>
                <w:rFonts w:cs="Arial"/>
                <w:szCs w:val="23"/>
              </w:rPr>
              <w:t>6</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C758301" w14:textId="24FFB2C9" w:rsidR="00F9769E" w:rsidRPr="00C25813" w:rsidRDefault="00F9769E" w:rsidP="00F9769E">
            <w:pPr>
              <w:jc w:val="right"/>
              <w:rPr>
                <w:rFonts w:asciiTheme="minorHAnsi" w:hAnsiTheme="minorHAnsi"/>
                <w:szCs w:val="23"/>
              </w:rPr>
            </w:pPr>
            <w:r w:rsidRPr="00C25813">
              <w:rPr>
                <w:rFonts w:cs="Arial"/>
                <w:szCs w:val="23"/>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32F6561" w14:textId="007AA004" w:rsidR="00F9769E" w:rsidRPr="00C25813" w:rsidRDefault="00F9769E" w:rsidP="00F9769E">
            <w:pPr>
              <w:jc w:val="right"/>
              <w:rPr>
                <w:rFonts w:asciiTheme="minorHAnsi" w:hAnsiTheme="minorHAnsi"/>
                <w:szCs w:val="23"/>
              </w:rPr>
            </w:pPr>
            <w:r w:rsidRPr="00C25813">
              <w:rPr>
                <w:rFonts w:cs="Arial"/>
                <w:szCs w:val="23"/>
              </w:rPr>
              <w:t>6</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C50ED91" w14:textId="7B596881" w:rsidR="00F9769E" w:rsidRPr="00C25813" w:rsidRDefault="00F9769E" w:rsidP="00F9769E">
            <w:pPr>
              <w:jc w:val="right"/>
              <w:rPr>
                <w:rFonts w:asciiTheme="minorHAnsi" w:hAnsiTheme="minorHAnsi"/>
                <w:szCs w:val="23"/>
              </w:rPr>
            </w:pPr>
            <w:r w:rsidRPr="00C25813">
              <w:rPr>
                <w:rFonts w:cs="Arial"/>
                <w:szCs w:val="23"/>
              </w:rPr>
              <w:t>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7B69769" w14:textId="300B1FC4" w:rsidR="00F9769E" w:rsidRPr="00C25813" w:rsidRDefault="00F9769E" w:rsidP="00F9769E">
            <w:pPr>
              <w:jc w:val="right"/>
              <w:rPr>
                <w:rFonts w:asciiTheme="minorHAnsi" w:hAnsiTheme="minorHAnsi"/>
                <w:szCs w:val="23"/>
              </w:rPr>
            </w:pPr>
            <w:r w:rsidRPr="00C25813">
              <w:rPr>
                <w:rFonts w:cs="Arial"/>
                <w:szCs w:val="23"/>
              </w:rPr>
              <w:t>9</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2DB78C6" w14:textId="35CE6DCF" w:rsidR="00F9769E" w:rsidRPr="00C25813" w:rsidRDefault="00F9769E" w:rsidP="00F9769E">
            <w:pPr>
              <w:jc w:val="right"/>
              <w:rPr>
                <w:rFonts w:asciiTheme="minorHAnsi" w:hAnsiTheme="minorHAnsi"/>
                <w:szCs w:val="23"/>
              </w:rPr>
            </w:pPr>
            <w:r w:rsidRPr="00C25813">
              <w:rPr>
                <w:rFonts w:cs="Arial"/>
                <w:szCs w:val="23"/>
              </w:rPr>
              <w:t>9</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8B537C6" w14:textId="4B575C3D" w:rsidR="00F9769E" w:rsidRPr="00C25813" w:rsidRDefault="00F9769E" w:rsidP="00F9769E">
            <w:pPr>
              <w:jc w:val="right"/>
              <w:rPr>
                <w:rFonts w:asciiTheme="minorHAnsi" w:hAnsiTheme="minorHAnsi"/>
                <w:szCs w:val="23"/>
              </w:rPr>
            </w:pPr>
            <w:r w:rsidRPr="00C25813">
              <w:rPr>
                <w:rFonts w:cs="Arial"/>
                <w:szCs w:val="23"/>
              </w:rPr>
              <w:t>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B29535C" w14:textId="717A7948" w:rsidR="00F9769E" w:rsidRPr="00C25813" w:rsidRDefault="00F9769E" w:rsidP="00F9769E">
            <w:pPr>
              <w:jc w:val="right"/>
              <w:rPr>
                <w:rFonts w:asciiTheme="minorHAnsi" w:hAnsiTheme="minorHAnsi"/>
                <w:szCs w:val="23"/>
              </w:rPr>
            </w:pPr>
            <w:r w:rsidRPr="00C25813">
              <w:rPr>
                <w:rFonts w:cs="Arial"/>
                <w:szCs w:val="23"/>
              </w:rPr>
              <w:t>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B6FE59B" w14:textId="028BB94B" w:rsidR="00F9769E" w:rsidRPr="00C25813" w:rsidRDefault="00F9769E" w:rsidP="00F9769E">
            <w:pPr>
              <w:jc w:val="right"/>
              <w:rPr>
                <w:rFonts w:asciiTheme="minorHAnsi" w:hAnsiTheme="minorHAnsi"/>
                <w:szCs w:val="23"/>
              </w:rPr>
            </w:pPr>
            <w:r w:rsidRPr="00C25813">
              <w:rPr>
                <w:rFonts w:cs="Arial"/>
                <w:szCs w:val="23"/>
              </w:rPr>
              <w:t>15</w:t>
            </w:r>
          </w:p>
        </w:tc>
        <w:tc>
          <w:tcPr>
            <w:tcW w:w="807" w:type="dxa"/>
            <w:tcBorders>
              <w:top w:val="single" w:sz="4" w:space="0" w:color="auto"/>
              <w:left w:val="single" w:sz="4" w:space="0" w:color="auto"/>
              <w:bottom w:val="single" w:sz="4" w:space="0" w:color="auto"/>
              <w:right w:val="single" w:sz="4" w:space="0" w:color="auto"/>
            </w:tcBorders>
          </w:tcPr>
          <w:p w14:paraId="0EC86ED0" w14:textId="455028B8" w:rsidR="00F9769E" w:rsidRPr="00C25813" w:rsidRDefault="00F9769E" w:rsidP="00F9769E">
            <w:pPr>
              <w:jc w:val="right"/>
              <w:rPr>
                <w:rFonts w:asciiTheme="minorHAnsi" w:hAnsiTheme="minorHAnsi"/>
                <w:szCs w:val="23"/>
              </w:rPr>
            </w:pPr>
            <w:r w:rsidRPr="00C25813">
              <w:rPr>
                <w:rFonts w:cs="Arial"/>
                <w:szCs w:val="23"/>
              </w:rPr>
              <w:t>71</w:t>
            </w:r>
          </w:p>
        </w:tc>
      </w:tr>
      <w:tr w:rsidR="00F9769E" w:rsidRPr="00C25813" w14:paraId="0C9A6730" w14:textId="77777777" w:rsidTr="00370A27">
        <w:trPr>
          <w:cantSplit/>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226AC0CB" w14:textId="2D57AD28" w:rsidR="00F9769E" w:rsidRPr="00C25813" w:rsidRDefault="00F9769E" w:rsidP="00F9769E">
            <w:pPr>
              <w:rPr>
                <w:rFonts w:asciiTheme="minorHAnsi" w:hAnsiTheme="minorHAnsi"/>
                <w:szCs w:val="23"/>
              </w:rPr>
            </w:pPr>
            <w:r w:rsidRPr="00C25813">
              <w:rPr>
                <w:rFonts w:asciiTheme="minorHAnsi" w:hAnsiTheme="minorHAnsi"/>
                <w:szCs w:val="23"/>
              </w:rPr>
              <w:t>Adenocarcinoma (</w:t>
            </w:r>
            <w:r w:rsidR="00373C21" w:rsidRPr="00915B0A">
              <w:rPr>
                <w:szCs w:val="23"/>
              </w:rPr>
              <w:t>arising from the endocervix</w:t>
            </w:r>
            <w:r w:rsidRPr="00C25813">
              <w:rPr>
                <w:rFonts w:asciiTheme="minorHAnsi" w:hAnsiTheme="minorHAnsi"/>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7472DFF8" w14:textId="6AA362C1"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6071E15" w14:textId="191080A0"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A1A088A" w14:textId="29232CEE" w:rsidR="00F9769E" w:rsidRPr="00C25813" w:rsidRDefault="00F9769E" w:rsidP="00F9769E">
            <w:pPr>
              <w:jc w:val="right"/>
              <w:rPr>
                <w:rFonts w:asciiTheme="minorHAnsi" w:hAnsiTheme="minorHAnsi"/>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3C641D1" w14:textId="457F5FC8" w:rsidR="00F9769E" w:rsidRPr="00C25813" w:rsidRDefault="00F9769E" w:rsidP="00F9769E">
            <w:pPr>
              <w:jc w:val="right"/>
              <w:rPr>
                <w:rFonts w:asciiTheme="minorHAnsi" w:hAnsiTheme="minorHAnsi"/>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7D7C4CC" w14:textId="428A53C6"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BA57FBA" w14:textId="4FBC9DC8" w:rsidR="00F9769E" w:rsidRPr="00C25813" w:rsidRDefault="00F9769E" w:rsidP="00F9769E">
            <w:pPr>
              <w:jc w:val="right"/>
              <w:rPr>
                <w:rFonts w:asciiTheme="minorHAnsi" w:hAnsiTheme="minorHAnsi"/>
                <w:szCs w:val="23"/>
              </w:rPr>
            </w:pPr>
            <w:r w:rsidRPr="00C25813">
              <w:rPr>
                <w:rFonts w:cs="Arial"/>
                <w:szCs w:val="23"/>
              </w:rPr>
              <w:t>2</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721F690" w14:textId="11FDED1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CFCACAF" w14:textId="557DEA6A"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4797C28" w14:textId="5A96DAE5" w:rsidR="00F9769E" w:rsidRPr="00C25813" w:rsidRDefault="00F9769E" w:rsidP="00F9769E">
            <w:pPr>
              <w:jc w:val="right"/>
              <w:rPr>
                <w:rFonts w:asciiTheme="minorHAnsi" w:hAnsiTheme="minorHAnsi"/>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539CE86A" w14:textId="68585CB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58D1B33" w14:textId="20EA4E19" w:rsidR="00F9769E" w:rsidRPr="00C25813" w:rsidRDefault="00F9769E" w:rsidP="00F9769E">
            <w:pPr>
              <w:jc w:val="right"/>
              <w:rPr>
                <w:rFonts w:asciiTheme="minorHAnsi" w:hAnsiTheme="minorHAnsi"/>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159548F" w14:textId="57C2D897" w:rsidR="00F9769E" w:rsidRPr="00C25813" w:rsidRDefault="00F9769E" w:rsidP="00F9769E">
            <w:pPr>
              <w:jc w:val="right"/>
              <w:rPr>
                <w:rFonts w:asciiTheme="minorHAnsi" w:hAnsiTheme="minorHAnsi"/>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tcPr>
          <w:p w14:paraId="6B0DD467" w14:textId="68FC0BF1" w:rsidR="00F9769E" w:rsidRPr="00C25813" w:rsidRDefault="00F9769E" w:rsidP="00F9769E">
            <w:pPr>
              <w:jc w:val="right"/>
              <w:rPr>
                <w:rFonts w:asciiTheme="minorHAnsi" w:hAnsiTheme="minorHAnsi"/>
                <w:szCs w:val="23"/>
              </w:rPr>
            </w:pPr>
            <w:r w:rsidRPr="00C25813">
              <w:rPr>
                <w:rFonts w:cs="Arial"/>
                <w:szCs w:val="23"/>
              </w:rPr>
              <w:t>5</w:t>
            </w:r>
          </w:p>
        </w:tc>
      </w:tr>
      <w:tr w:rsidR="00F9769E" w:rsidRPr="00C25813" w14:paraId="55BAFD48" w14:textId="77777777" w:rsidTr="00370A27">
        <w:trPr>
          <w:cantSplit/>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1A7541FB" w14:textId="25184C4F" w:rsidR="00F9769E" w:rsidRPr="00C25813" w:rsidRDefault="00F9769E" w:rsidP="00F9769E">
            <w:pPr>
              <w:rPr>
                <w:rFonts w:asciiTheme="minorHAnsi" w:hAnsiTheme="minorHAnsi"/>
                <w:szCs w:val="23"/>
              </w:rPr>
            </w:pPr>
            <w:r w:rsidRPr="00C25813">
              <w:rPr>
                <w:rFonts w:asciiTheme="minorHAnsi" w:hAnsiTheme="minorHAnsi"/>
                <w:szCs w:val="23"/>
              </w:rPr>
              <w:t xml:space="preserve">Invasive adenocarcinoma (not </w:t>
            </w:r>
            <w:r w:rsidR="00373C21" w:rsidRPr="00915B0A">
              <w:rPr>
                <w:szCs w:val="23"/>
              </w:rPr>
              <w:t>arising from the endocervix</w:t>
            </w:r>
            <w:r w:rsidRPr="00C25813">
              <w:rPr>
                <w:rFonts w:asciiTheme="minorHAnsi" w:hAnsiTheme="minorHAnsi"/>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F70EDBD" w14:textId="28631CC1"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A5D1DF0" w14:textId="7D52E9C8"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1525574" w14:textId="70DF9D68" w:rsidR="00F9769E" w:rsidRPr="00C25813" w:rsidRDefault="00F9769E" w:rsidP="00F9769E">
            <w:pPr>
              <w:jc w:val="right"/>
              <w:rPr>
                <w:rFonts w:asciiTheme="minorHAnsi" w:hAnsiTheme="minorHAnsi"/>
                <w:szCs w:val="23"/>
              </w:rPr>
            </w:pPr>
            <w:r w:rsidRPr="00C25813">
              <w:rPr>
                <w:rFonts w:cs="Arial"/>
                <w:szCs w:val="23"/>
              </w:rPr>
              <w:t>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7EA5381A" w14:textId="4DA69372" w:rsidR="00F9769E" w:rsidRPr="00C25813" w:rsidRDefault="00F9769E" w:rsidP="00F9769E">
            <w:pPr>
              <w:jc w:val="right"/>
              <w:rPr>
                <w:rFonts w:asciiTheme="minorHAnsi" w:hAnsiTheme="minorHAnsi"/>
                <w:szCs w:val="23"/>
              </w:rPr>
            </w:pPr>
            <w:r w:rsidRPr="00C25813">
              <w:rPr>
                <w:rFonts w:cs="Arial"/>
                <w:szCs w:val="23"/>
              </w:rPr>
              <w:t>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3662C1E" w14:textId="0A734F37" w:rsidR="00F9769E" w:rsidRPr="00C25813" w:rsidRDefault="00F9769E" w:rsidP="00F9769E">
            <w:pPr>
              <w:jc w:val="right"/>
              <w:rPr>
                <w:rFonts w:asciiTheme="minorHAnsi" w:hAnsiTheme="minorHAnsi"/>
                <w:szCs w:val="23"/>
              </w:rPr>
            </w:pPr>
            <w:r w:rsidRPr="00C25813">
              <w:rPr>
                <w:rFonts w:cs="Arial"/>
                <w:szCs w:val="23"/>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1B73951" w14:textId="04B29972" w:rsidR="00F9769E" w:rsidRPr="00C25813" w:rsidRDefault="00F9769E" w:rsidP="00F9769E">
            <w:pPr>
              <w:jc w:val="right"/>
              <w:rPr>
                <w:rFonts w:asciiTheme="minorHAnsi" w:hAnsiTheme="minorHAnsi"/>
                <w:szCs w:val="23"/>
              </w:rPr>
            </w:pPr>
            <w:r w:rsidRPr="00C25813">
              <w:rPr>
                <w:rFonts w:cs="Arial"/>
                <w:szCs w:val="23"/>
              </w:rPr>
              <w:t>2</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D1E97AB" w14:textId="52B56130" w:rsidR="00F9769E" w:rsidRPr="00C25813" w:rsidRDefault="00F9769E" w:rsidP="00F9769E">
            <w:pPr>
              <w:jc w:val="right"/>
              <w:rPr>
                <w:rFonts w:asciiTheme="minorHAnsi" w:hAnsiTheme="minorHAnsi"/>
                <w:szCs w:val="23"/>
              </w:rPr>
            </w:pPr>
            <w:r w:rsidRPr="00C25813">
              <w:rPr>
                <w:rFonts w:cs="Arial"/>
                <w:szCs w:val="23"/>
              </w:rPr>
              <w:t>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9AD3A49" w14:textId="135E3FD0" w:rsidR="00F9769E" w:rsidRPr="00C25813" w:rsidRDefault="00F9769E" w:rsidP="00F9769E">
            <w:pPr>
              <w:jc w:val="right"/>
              <w:rPr>
                <w:rFonts w:asciiTheme="minorHAnsi" w:hAnsiTheme="minorHAnsi"/>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5A1E114" w14:textId="21C2CC15" w:rsidR="00F9769E" w:rsidRPr="00C25813" w:rsidRDefault="00F9769E" w:rsidP="00F9769E">
            <w:pPr>
              <w:jc w:val="right"/>
              <w:rPr>
                <w:rFonts w:asciiTheme="minorHAnsi" w:hAnsiTheme="minorHAnsi"/>
                <w:szCs w:val="23"/>
              </w:rPr>
            </w:pPr>
            <w:r w:rsidRPr="00C25813">
              <w:rPr>
                <w:rFonts w:cs="Arial"/>
                <w:szCs w:val="23"/>
              </w:rPr>
              <w:t>4</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E449EF3" w14:textId="491BF9FA" w:rsidR="00F9769E" w:rsidRPr="00C25813" w:rsidRDefault="00F9769E" w:rsidP="00F9769E">
            <w:pPr>
              <w:jc w:val="right"/>
              <w:rPr>
                <w:rFonts w:asciiTheme="minorHAnsi" w:hAnsiTheme="minorHAnsi"/>
                <w:szCs w:val="23"/>
              </w:rPr>
            </w:pPr>
            <w:r w:rsidRPr="00C25813">
              <w:rPr>
                <w:rFonts w:cs="Arial"/>
                <w:szCs w:val="23"/>
              </w:rPr>
              <w:t>6</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9928C38" w14:textId="5151B613" w:rsidR="00F9769E" w:rsidRPr="00C25813" w:rsidRDefault="00F9769E" w:rsidP="00F9769E">
            <w:pPr>
              <w:jc w:val="right"/>
              <w:rPr>
                <w:rFonts w:asciiTheme="minorHAnsi" w:hAnsiTheme="minorHAnsi"/>
                <w:szCs w:val="23"/>
              </w:rPr>
            </w:pPr>
            <w:r w:rsidRPr="00C25813">
              <w:rPr>
                <w:rFonts w:cs="Arial"/>
                <w:szCs w:val="23"/>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61A262D" w14:textId="46C2D0F7" w:rsidR="00F9769E" w:rsidRPr="00C25813" w:rsidRDefault="00F9769E" w:rsidP="00F9769E">
            <w:pPr>
              <w:jc w:val="right"/>
              <w:rPr>
                <w:rFonts w:asciiTheme="minorHAnsi" w:hAnsiTheme="minorHAnsi"/>
                <w:szCs w:val="23"/>
              </w:rPr>
            </w:pPr>
            <w:r w:rsidRPr="00C25813">
              <w:rPr>
                <w:rFonts w:cs="Arial"/>
                <w:szCs w:val="23"/>
              </w:rPr>
              <w:t>8</w:t>
            </w:r>
          </w:p>
        </w:tc>
        <w:tc>
          <w:tcPr>
            <w:tcW w:w="807" w:type="dxa"/>
            <w:tcBorders>
              <w:top w:val="single" w:sz="4" w:space="0" w:color="auto"/>
              <w:left w:val="single" w:sz="4" w:space="0" w:color="auto"/>
              <w:bottom w:val="single" w:sz="4" w:space="0" w:color="auto"/>
              <w:right w:val="single" w:sz="4" w:space="0" w:color="auto"/>
            </w:tcBorders>
          </w:tcPr>
          <w:p w14:paraId="04373A0F" w14:textId="3AD77A4F" w:rsidR="00F9769E" w:rsidRPr="00C25813" w:rsidRDefault="00F9769E" w:rsidP="00F9769E">
            <w:pPr>
              <w:jc w:val="right"/>
              <w:rPr>
                <w:rFonts w:asciiTheme="minorHAnsi" w:hAnsiTheme="minorHAnsi"/>
                <w:szCs w:val="23"/>
              </w:rPr>
            </w:pPr>
            <w:r w:rsidRPr="00C25813">
              <w:rPr>
                <w:rFonts w:cs="Arial"/>
                <w:szCs w:val="23"/>
              </w:rPr>
              <w:t>37</w:t>
            </w:r>
          </w:p>
        </w:tc>
      </w:tr>
      <w:tr w:rsidR="00F9769E" w:rsidRPr="00C25813" w14:paraId="77773263" w14:textId="77777777" w:rsidTr="00370A27">
        <w:trPr>
          <w:cantSplit/>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019396F7" w14:textId="77777777" w:rsidR="00F9769E" w:rsidRPr="00C25813" w:rsidRDefault="00F9769E" w:rsidP="00F9769E">
            <w:pPr>
              <w:rPr>
                <w:rFonts w:asciiTheme="minorHAnsi" w:hAnsiTheme="minorHAnsi"/>
                <w:szCs w:val="23"/>
              </w:rPr>
            </w:pPr>
            <w:r w:rsidRPr="00C25813">
              <w:rPr>
                <w:rFonts w:asciiTheme="minorHAnsi" w:hAnsiTheme="minorHAnsi"/>
                <w:szCs w:val="23"/>
              </w:rPr>
              <w:t>Adenosquamous carcinoma</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613331C" w14:textId="777BF5B9"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99C878B" w14:textId="698EAFE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508EB0E" w14:textId="21FFB200" w:rsidR="00F9769E" w:rsidRPr="00C25813" w:rsidRDefault="00F9769E" w:rsidP="00F9769E">
            <w:pPr>
              <w:jc w:val="right"/>
              <w:rPr>
                <w:rFonts w:asciiTheme="minorHAnsi" w:hAnsiTheme="minorHAnsi"/>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422E2438" w14:textId="695C657E"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F3051A8" w14:textId="18AE7528"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BB987A6" w14:textId="77D145F6" w:rsidR="00F9769E" w:rsidRPr="00C25813" w:rsidRDefault="00F9769E" w:rsidP="00F9769E">
            <w:pPr>
              <w:jc w:val="right"/>
              <w:rPr>
                <w:rFonts w:asciiTheme="minorHAnsi" w:hAnsiTheme="minorHAnsi"/>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1795E19F" w14:textId="3275E4AE"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BFD3D0B" w14:textId="6FD2B9D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D1BB63F" w14:textId="0230EDD0" w:rsidR="00F9769E" w:rsidRPr="00C25813" w:rsidRDefault="00F9769E" w:rsidP="00F9769E">
            <w:pPr>
              <w:jc w:val="right"/>
              <w:rPr>
                <w:rFonts w:asciiTheme="minorHAnsi" w:hAnsiTheme="minorHAnsi"/>
                <w:szCs w:val="23"/>
              </w:rPr>
            </w:pPr>
            <w:r w:rsidRPr="00C25813">
              <w:rPr>
                <w:rFonts w:cs="Arial"/>
                <w:szCs w:val="23"/>
              </w:rPr>
              <w:t>-</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5B2B746A" w14:textId="2A2003B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D1DE525" w14:textId="293BD522"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EEC7FB9" w14:textId="776C4CA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tcPr>
          <w:p w14:paraId="01ECE0C2" w14:textId="10C63BBA" w:rsidR="00F9769E" w:rsidRPr="00C25813" w:rsidRDefault="00F9769E" w:rsidP="00F9769E">
            <w:pPr>
              <w:jc w:val="right"/>
              <w:rPr>
                <w:rFonts w:asciiTheme="minorHAnsi" w:hAnsiTheme="minorHAnsi"/>
                <w:szCs w:val="23"/>
              </w:rPr>
            </w:pPr>
            <w:r w:rsidRPr="00C25813">
              <w:rPr>
                <w:rFonts w:cs="Arial"/>
                <w:szCs w:val="23"/>
              </w:rPr>
              <w:t>-</w:t>
            </w:r>
          </w:p>
        </w:tc>
      </w:tr>
      <w:tr w:rsidR="00F9769E" w:rsidRPr="00C25813" w14:paraId="51E7F62F" w14:textId="77777777" w:rsidTr="00370A27">
        <w:trPr>
          <w:cantSplit/>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32D4FDD9" w14:textId="77777777" w:rsidR="00F9769E" w:rsidRPr="00C25813" w:rsidRDefault="00F9769E" w:rsidP="00F9769E">
            <w:pPr>
              <w:rPr>
                <w:rFonts w:asciiTheme="minorHAnsi" w:hAnsiTheme="minorHAnsi"/>
                <w:szCs w:val="23"/>
              </w:rPr>
            </w:pPr>
            <w:r w:rsidRPr="00C25813">
              <w:rPr>
                <w:rFonts w:asciiTheme="minorHAnsi" w:hAnsiTheme="minorHAnsi"/>
                <w:szCs w:val="23"/>
              </w:rPr>
              <w:t>Other cancer</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01B3E62" w14:textId="1FEE0EF0"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034F332" w14:textId="0ABFC1CA"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A62847B" w14:textId="797A297D" w:rsidR="00F9769E" w:rsidRPr="00C25813" w:rsidRDefault="00F9769E" w:rsidP="00F9769E">
            <w:pPr>
              <w:jc w:val="right"/>
              <w:rPr>
                <w:rFonts w:asciiTheme="minorHAnsi" w:hAnsiTheme="minorHAnsi"/>
                <w:szCs w:val="23"/>
              </w:rPr>
            </w:pPr>
            <w:r w:rsidRPr="00C25813">
              <w:rPr>
                <w:rFonts w:cs="Arial"/>
                <w:szCs w:val="23"/>
              </w:rPr>
              <w:t>1</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08128D2" w14:textId="5E9688B5" w:rsidR="00F9769E" w:rsidRPr="00C25813" w:rsidRDefault="00F9769E" w:rsidP="00F9769E">
            <w:pPr>
              <w:jc w:val="right"/>
              <w:rPr>
                <w:rFonts w:asciiTheme="minorHAnsi" w:hAnsiTheme="minorHAnsi"/>
                <w:szCs w:val="23"/>
              </w:rPr>
            </w:pPr>
            <w:r w:rsidRPr="00C25813">
              <w:rPr>
                <w:rFonts w:cs="Arial"/>
                <w:szCs w:val="23"/>
              </w:rPr>
              <w:t>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607B45E" w14:textId="500781F6"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09F36D7" w14:textId="4B119E05" w:rsidR="00F9769E" w:rsidRPr="00C25813" w:rsidRDefault="00F9769E" w:rsidP="00F9769E">
            <w:pPr>
              <w:jc w:val="right"/>
              <w:rPr>
                <w:rFonts w:asciiTheme="minorHAnsi" w:hAnsiTheme="minorHAnsi"/>
                <w:szCs w:val="23"/>
              </w:rPr>
            </w:pPr>
            <w:r w:rsidRPr="00C25813">
              <w:rPr>
                <w:rFonts w:cs="Arial"/>
                <w:szCs w:val="23"/>
              </w:rPr>
              <w:t>5</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707B4E4" w14:textId="7DE815FB" w:rsidR="00F9769E" w:rsidRPr="00C25813" w:rsidRDefault="00F9769E" w:rsidP="00F9769E">
            <w:pPr>
              <w:jc w:val="right"/>
              <w:rPr>
                <w:rFonts w:asciiTheme="minorHAnsi" w:hAnsiTheme="minorHAnsi"/>
                <w:szCs w:val="23"/>
              </w:rPr>
            </w:pPr>
            <w:r w:rsidRPr="00C25813">
              <w:rPr>
                <w:rFonts w:cs="Arial"/>
                <w:szCs w:val="23"/>
              </w:rPr>
              <w:t>-</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DB3600D" w14:textId="4BA03B2A" w:rsidR="00F9769E" w:rsidRPr="00C25813" w:rsidRDefault="00F9769E" w:rsidP="00F9769E">
            <w:pPr>
              <w:jc w:val="right"/>
              <w:rPr>
                <w:rFonts w:asciiTheme="minorHAnsi" w:hAnsiTheme="minorHAnsi"/>
                <w:szCs w:val="23"/>
              </w:rPr>
            </w:pPr>
            <w:r w:rsidRPr="00C25813">
              <w:rPr>
                <w:rFonts w:cs="Arial"/>
                <w:szCs w:val="23"/>
              </w:rPr>
              <w:t>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578A8AB" w14:textId="5D0A9332" w:rsidR="00F9769E" w:rsidRPr="00C25813" w:rsidRDefault="00F9769E" w:rsidP="00F9769E">
            <w:pPr>
              <w:jc w:val="right"/>
              <w:rPr>
                <w:rFonts w:asciiTheme="minorHAnsi" w:hAnsiTheme="minorHAnsi"/>
                <w:szCs w:val="23"/>
              </w:rPr>
            </w:pPr>
            <w:r w:rsidRPr="00C25813">
              <w:rPr>
                <w:rFonts w:cs="Arial"/>
                <w:szCs w:val="23"/>
              </w:rPr>
              <w:t>8</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0EB68B6" w14:textId="79BDD64D" w:rsidR="00F9769E" w:rsidRPr="00C25813" w:rsidRDefault="00F9769E" w:rsidP="00F9769E">
            <w:pPr>
              <w:jc w:val="right"/>
              <w:rPr>
                <w:rFonts w:asciiTheme="minorHAnsi" w:hAnsiTheme="minorHAnsi"/>
                <w:szCs w:val="23"/>
              </w:rPr>
            </w:pPr>
            <w:r w:rsidRPr="00C25813">
              <w:rPr>
                <w:rFonts w:cs="Arial"/>
                <w:szCs w:val="23"/>
              </w:rPr>
              <w:t>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21CD7A0" w14:textId="02D352D2" w:rsidR="00F9769E" w:rsidRPr="00C25813" w:rsidRDefault="00F9769E" w:rsidP="00F9769E">
            <w:pPr>
              <w:jc w:val="right"/>
              <w:rPr>
                <w:rFonts w:asciiTheme="minorHAnsi" w:hAnsiTheme="minorHAnsi"/>
                <w:szCs w:val="23"/>
              </w:rPr>
            </w:pPr>
            <w:r w:rsidRPr="00C25813">
              <w:rPr>
                <w:rFonts w:cs="Arial"/>
                <w:szCs w:val="23"/>
              </w:rPr>
              <w:t>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788CFDF" w14:textId="001CE5BC" w:rsidR="00F9769E" w:rsidRPr="00C25813" w:rsidRDefault="00F9769E" w:rsidP="00F9769E">
            <w:pPr>
              <w:jc w:val="right"/>
              <w:rPr>
                <w:rFonts w:asciiTheme="minorHAnsi" w:hAnsiTheme="minorHAnsi"/>
                <w:szCs w:val="23"/>
              </w:rPr>
            </w:pPr>
            <w:r w:rsidRPr="00C25813">
              <w:rPr>
                <w:rFonts w:cs="Arial"/>
                <w:szCs w:val="23"/>
              </w:rPr>
              <w:t>6</w:t>
            </w:r>
          </w:p>
        </w:tc>
        <w:tc>
          <w:tcPr>
            <w:tcW w:w="807" w:type="dxa"/>
            <w:tcBorders>
              <w:top w:val="single" w:sz="4" w:space="0" w:color="auto"/>
              <w:left w:val="single" w:sz="4" w:space="0" w:color="auto"/>
              <w:bottom w:val="single" w:sz="4" w:space="0" w:color="auto"/>
              <w:right w:val="single" w:sz="4" w:space="0" w:color="auto"/>
            </w:tcBorders>
          </w:tcPr>
          <w:p w14:paraId="469B6113" w14:textId="6FA60D8D" w:rsidR="00F9769E" w:rsidRPr="00C25813" w:rsidRDefault="00F9769E" w:rsidP="00F9769E">
            <w:pPr>
              <w:jc w:val="right"/>
              <w:rPr>
                <w:rFonts w:asciiTheme="minorHAnsi" w:hAnsiTheme="minorHAnsi"/>
                <w:szCs w:val="23"/>
              </w:rPr>
            </w:pPr>
            <w:r w:rsidRPr="00C25813">
              <w:rPr>
                <w:rFonts w:cs="Arial"/>
                <w:szCs w:val="23"/>
              </w:rPr>
              <w:t>34</w:t>
            </w:r>
          </w:p>
        </w:tc>
      </w:tr>
      <w:tr w:rsidR="00F9769E" w:rsidRPr="00C25813" w14:paraId="64169286" w14:textId="77777777" w:rsidTr="00370A27">
        <w:trPr>
          <w:cantSplit/>
        </w:trPr>
        <w:tc>
          <w:tcPr>
            <w:tcW w:w="3876" w:type="dxa"/>
            <w:tcBorders>
              <w:top w:val="single" w:sz="4" w:space="0" w:color="auto"/>
              <w:left w:val="single" w:sz="4" w:space="0" w:color="auto"/>
              <w:bottom w:val="single" w:sz="4" w:space="0" w:color="auto"/>
              <w:right w:val="single" w:sz="4" w:space="0" w:color="auto"/>
            </w:tcBorders>
            <w:shd w:val="clear" w:color="auto" w:fill="auto"/>
          </w:tcPr>
          <w:p w14:paraId="4ADC5293" w14:textId="77777777" w:rsidR="00F9769E" w:rsidRPr="00C25813" w:rsidRDefault="00F9769E" w:rsidP="00F9769E">
            <w:pPr>
              <w:rPr>
                <w:rFonts w:asciiTheme="minorHAnsi" w:hAnsiTheme="minorHAnsi"/>
                <w:b/>
                <w:szCs w:val="23"/>
              </w:rPr>
            </w:pPr>
            <w:r w:rsidRPr="00C25813">
              <w:rPr>
                <w:rFonts w:asciiTheme="minorHAnsi" w:hAnsiTheme="minorHAnsi"/>
                <w:b/>
                <w:szCs w:val="23"/>
              </w:rPr>
              <w:t>Total</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158A1A8" w14:textId="5062CA29" w:rsidR="00F9769E" w:rsidRPr="00C25813" w:rsidRDefault="00F9769E" w:rsidP="00F9769E">
            <w:pPr>
              <w:jc w:val="center"/>
              <w:rPr>
                <w:rFonts w:asciiTheme="minorHAnsi" w:hAnsiTheme="minorHAnsi"/>
                <w:b/>
                <w:bCs/>
                <w:color w:val="000000"/>
                <w:szCs w:val="23"/>
              </w:rPr>
            </w:pPr>
            <w:r w:rsidRPr="00C25813">
              <w:rPr>
                <w:rFonts w:cs="Arial"/>
                <w:b/>
                <w:bCs/>
                <w:color w:val="000000"/>
                <w:szCs w:val="23"/>
              </w:rPr>
              <w:t>33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03E4BC0" w14:textId="78F25EC8"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1,312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0ECD48D" w14:textId="052B2156"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1,434</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08A2F553" w14:textId="62AA8B53"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1,306</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EAA2B4B" w14:textId="43AFDA00"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1,100</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14BDAA7" w14:textId="4C4B0C96"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1,238</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260FFCA1" w14:textId="762EC77B"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1,274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E5B7CA9" w14:textId="7BA7B696"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1,016</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6CA46DF" w14:textId="6C1490E6"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766</w:t>
            </w:r>
          </w:p>
        </w:tc>
        <w:tc>
          <w:tcPr>
            <w:tcW w:w="806" w:type="dxa"/>
            <w:tcBorders>
              <w:top w:val="single" w:sz="4" w:space="0" w:color="auto"/>
              <w:left w:val="single" w:sz="4" w:space="0" w:color="auto"/>
              <w:bottom w:val="single" w:sz="4" w:space="0" w:color="auto"/>
              <w:right w:val="single" w:sz="4" w:space="0" w:color="auto"/>
            </w:tcBorders>
            <w:shd w:val="clear" w:color="auto" w:fill="auto"/>
          </w:tcPr>
          <w:p w14:paraId="390DACEF" w14:textId="6C07C3DC"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489</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5CB01115" w14:textId="00F1B5F4"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351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98C3EAC" w14:textId="53DDFBD3" w:rsidR="00F9769E" w:rsidRPr="00C25813" w:rsidRDefault="00F9769E" w:rsidP="00F9769E">
            <w:pPr>
              <w:jc w:val="right"/>
              <w:rPr>
                <w:rFonts w:asciiTheme="minorHAnsi" w:hAnsiTheme="minorHAnsi"/>
                <w:b/>
                <w:bCs/>
                <w:color w:val="000000"/>
                <w:szCs w:val="23"/>
              </w:rPr>
            </w:pPr>
            <w:r w:rsidRPr="00C25813">
              <w:rPr>
                <w:rFonts w:cs="Arial"/>
                <w:b/>
                <w:bCs/>
                <w:color w:val="000000"/>
                <w:szCs w:val="23"/>
              </w:rPr>
              <w:t>324</w:t>
            </w:r>
          </w:p>
        </w:tc>
        <w:tc>
          <w:tcPr>
            <w:tcW w:w="807" w:type="dxa"/>
            <w:tcBorders>
              <w:top w:val="single" w:sz="4" w:space="0" w:color="auto"/>
              <w:left w:val="single" w:sz="4" w:space="0" w:color="auto"/>
              <w:bottom w:val="single" w:sz="4" w:space="0" w:color="auto"/>
              <w:right w:val="single" w:sz="4" w:space="0" w:color="auto"/>
            </w:tcBorders>
          </w:tcPr>
          <w:p w14:paraId="444D49D7" w14:textId="0612B19D" w:rsidR="00F9769E" w:rsidRPr="00C25813" w:rsidRDefault="00F9769E" w:rsidP="00F9769E">
            <w:pPr>
              <w:ind w:left="-101" w:hanging="101"/>
              <w:jc w:val="right"/>
              <w:rPr>
                <w:rFonts w:asciiTheme="minorHAnsi" w:hAnsiTheme="minorHAnsi"/>
                <w:b/>
                <w:bCs/>
                <w:szCs w:val="23"/>
              </w:rPr>
            </w:pPr>
            <w:r w:rsidRPr="00C25813">
              <w:rPr>
                <w:rFonts w:cs="Arial"/>
                <w:b/>
                <w:bCs/>
                <w:szCs w:val="23"/>
              </w:rPr>
              <w:t>10,643</w:t>
            </w:r>
          </w:p>
        </w:tc>
      </w:tr>
    </w:tbl>
    <w:p w14:paraId="50FFFB37" w14:textId="77777777" w:rsidR="00355E46" w:rsidRPr="00C25813" w:rsidRDefault="006448E0" w:rsidP="00AC6810">
      <w:pPr>
        <w:ind w:right="544"/>
        <w:jc w:val="both"/>
      </w:pPr>
      <w:r w:rsidRPr="00C25813">
        <w:rPr>
          <w:i/>
          <w:sz w:val="20"/>
          <w:lang w:eastAsia="en-AU"/>
        </w:rPr>
        <w:t xml:space="preserve">HSIL </w:t>
      </w:r>
      <w:r w:rsidR="00B31696" w:rsidRPr="00C25813">
        <w:rPr>
          <w:i/>
          <w:sz w:val="20"/>
          <w:lang w:eastAsia="en-AU"/>
        </w:rPr>
        <w:t xml:space="preserve">not otherwise specified </w:t>
      </w:r>
      <w:r w:rsidRPr="00C25813">
        <w:rPr>
          <w:i/>
          <w:sz w:val="20"/>
          <w:lang w:eastAsia="en-AU"/>
        </w:rPr>
        <w:t>= high grade squamous intraepithelial lesion, not otherwise specified/ CIN 2/3 (SNOMED code</w:t>
      </w:r>
      <w:r w:rsidRPr="00C25813">
        <w:rPr>
          <w:i/>
          <w:sz w:val="18"/>
        </w:rPr>
        <w:t xml:space="preserve"> </w:t>
      </w:r>
      <w:r w:rsidRPr="00C25813">
        <w:rPr>
          <w:i/>
          <w:sz w:val="20"/>
          <w:lang w:eastAsia="en-AU"/>
        </w:rPr>
        <w:t>M67017; see Appendix C)</w:t>
      </w:r>
      <w:r w:rsidR="00110B69" w:rsidRPr="00C25813">
        <w:rPr>
          <w:i/>
          <w:sz w:val="20"/>
          <w:lang w:eastAsia="en-AU"/>
        </w:rPr>
        <w:t xml:space="preserve"> </w:t>
      </w:r>
    </w:p>
    <w:p w14:paraId="07555356" w14:textId="77777777" w:rsidR="00355E46" w:rsidRPr="00C25813" w:rsidRDefault="00355E46" w:rsidP="00003EAE">
      <w:pPr>
        <w:ind w:right="-22"/>
        <w:jc w:val="both"/>
      </w:pPr>
      <w:r w:rsidRPr="00C25813">
        <w:br w:type="page"/>
      </w:r>
    </w:p>
    <w:p w14:paraId="6F6AC25C" w14:textId="351E5612" w:rsidR="00355E46" w:rsidRPr="00C25813" w:rsidRDefault="00C65151" w:rsidP="00CE73E5">
      <w:pPr>
        <w:pStyle w:val="Caption"/>
        <w:spacing w:after="80"/>
        <w:ind w:right="-23"/>
        <w:jc w:val="both"/>
      </w:pPr>
      <w:bookmarkStart w:id="517" w:name="_Ref275802571"/>
      <w:bookmarkStart w:id="518" w:name="_Toc276457764"/>
      <w:bookmarkStart w:id="519" w:name="_Toc304970061"/>
      <w:bookmarkStart w:id="520" w:name="_Toc469398293"/>
      <w:bookmarkStart w:id="521" w:name="_Toc454286169"/>
      <w:bookmarkStart w:id="522" w:name="_Toc475605530"/>
      <w:bookmarkStart w:id="523" w:name="_Toc509928501"/>
      <w:r w:rsidRPr="00C25813">
        <w:t>Table</w:t>
      </w:r>
      <w:r w:rsidR="00355E46" w:rsidRPr="00C25813">
        <w:t xml:space="preserve"> </w:t>
      </w:r>
      <w:r w:rsidR="00100CC8" w:rsidRPr="00C25813">
        <w:fldChar w:fldCharType="begin"/>
      </w:r>
      <w:r w:rsidR="0004456A" w:rsidRPr="00C25813">
        <w:instrText xml:space="preserve"> SEQ Table \* ARABIC </w:instrText>
      </w:r>
      <w:r w:rsidR="00100CC8" w:rsidRPr="00C25813">
        <w:fldChar w:fldCharType="separate"/>
      </w:r>
      <w:r w:rsidR="00B73FE3">
        <w:rPr>
          <w:noProof/>
        </w:rPr>
        <w:t>10</w:t>
      </w:r>
      <w:r w:rsidR="00100CC8" w:rsidRPr="00C25813">
        <w:fldChar w:fldCharType="end"/>
      </w:r>
      <w:bookmarkEnd w:id="517"/>
      <w:r w:rsidR="00355E46" w:rsidRPr="00C25813">
        <w:t xml:space="preserve"> - Histology results by age – percentages</w:t>
      </w:r>
      <w:bookmarkEnd w:id="518"/>
      <w:bookmarkEnd w:id="519"/>
      <w:bookmarkEnd w:id="520"/>
      <w:bookmarkEnd w:id="521"/>
      <w:bookmarkEnd w:id="522"/>
      <w:bookmarkEnd w:id="523"/>
    </w:p>
    <w:tbl>
      <w:tblPr>
        <w:tblW w:w="13486" w:type="dxa"/>
        <w:tblInd w:w="88" w:type="dxa"/>
        <w:tblLayout w:type="fixed"/>
        <w:tblLook w:val="04A0" w:firstRow="1" w:lastRow="0" w:firstColumn="1" w:lastColumn="0" w:noHBand="0" w:noVBand="1"/>
      </w:tblPr>
      <w:tblGrid>
        <w:gridCol w:w="3869"/>
        <w:gridCol w:w="801"/>
        <w:gridCol w:w="801"/>
        <w:gridCol w:w="802"/>
        <w:gridCol w:w="801"/>
        <w:gridCol w:w="802"/>
        <w:gridCol w:w="801"/>
        <w:gridCol w:w="801"/>
        <w:gridCol w:w="802"/>
        <w:gridCol w:w="801"/>
        <w:gridCol w:w="802"/>
        <w:gridCol w:w="801"/>
        <w:gridCol w:w="802"/>
      </w:tblGrid>
      <w:tr w:rsidR="00355E46" w:rsidRPr="00C25813" w14:paraId="329E1CD7" w14:textId="77777777" w:rsidTr="00C43981">
        <w:trPr>
          <w:cantSplit/>
        </w:trPr>
        <w:tc>
          <w:tcPr>
            <w:tcW w:w="3869" w:type="dxa"/>
            <w:vMerge w:val="restart"/>
            <w:tcBorders>
              <w:top w:val="single" w:sz="4" w:space="0" w:color="auto"/>
              <w:left w:val="single" w:sz="4" w:space="0" w:color="auto"/>
            </w:tcBorders>
            <w:shd w:val="clear" w:color="auto" w:fill="D9D9D9" w:themeFill="background1" w:themeFillShade="D9"/>
            <w:vAlign w:val="bottom"/>
          </w:tcPr>
          <w:p w14:paraId="6DAF457F" w14:textId="77777777" w:rsidR="00355E46" w:rsidRPr="00C25813" w:rsidRDefault="00355E46" w:rsidP="00710A7F">
            <w:pPr>
              <w:keepNext/>
              <w:ind w:right="544"/>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Histology</w:t>
            </w:r>
            <w:r w:rsidR="00710A7F" w:rsidRPr="00C25813">
              <w:rPr>
                <w:rFonts w:asciiTheme="minorHAnsi" w:hAnsiTheme="minorHAnsi" w:cs="Arial"/>
                <w:b/>
                <w:bCs/>
                <w:color w:val="000000"/>
                <w:szCs w:val="23"/>
                <w:lang w:eastAsia="en-AU"/>
              </w:rPr>
              <w:t xml:space="preserve"> Diagnostic </w:t>
            </w:r>
            <w:r w:rsidRPr="00C25813">
              <w:rPr>
                <w:rFonts w:asciiTheme="minorHAnsi" w:hAnsiTheme="minorHAnsi" w:cs="Arial"/>
                <w:b/>
                <w:bCs/>
                <w:color w:val="000000"/>
                <w:szCs w:val="23"/>
                <w:lang w:eastAsia="en-AU"/>
              </w:rPr>
              <w:t>Category</w:t>
            </w:r>
          </w:p>
        </w:tc>
        <w:tc>
          <w:tcPr>
            <w:tcW w:w="9617" w:type="dxa"/>
            <w:gridSpan w:val="12"/>
            <w:tcBorders>
              <w:top w:val="single" w:sz="4" w:space="0" w:color="auto"/>
              <w:right w:val="single" w:sz="4" w:space="0" w:color="auto"/>
            </w:tcBorders>
            <w:shd w:val="clear" w:color="auto" w:fill="D9D9D9" w:themeFill="background1" w:themeFillShade="D9"/>
            <w:vAlign w:val="bottom"/>
          </w:tcPr>
          <w:p w14:paraId="7809FF90" w14:textId="77777777" w:rsidR="00355E46" w:rsidRPr="00C25813" w:rsidRDefault="00355E46" w:rsidP="004B0D3C">
            <w:pPr>
              <w:keepNext/>
              <w:ind w:right="544"/>
              <w:jc w:val="center"/>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Age group</w:t>
            </w:r>
          </w:p>
        </w:tc>
      </w:tr>
      <w:tr w:rsidR="00710A7F" w:rsidRPr="00C25813" w14:paraId="74ECBF11" w14:textId="77777777" w:rsidTr="00C43981">
        <w:trPr>
          <w:cantSplit/>
          <w:trHeight w:val="300"/>
        </w:trPr>
        <w:tc>
          <w:tcPr>
            <w:tcW w:w="3869" w:type="dxa"/>
            <w:vMerge/>
            <w:tcBorders>
              <w:left w:val="single" w:sz="4" w:space="0" w:color="auto"/>
              <w:bottom w:val="single" w:sz="4" w:space="0" w:color="auto"/>
            </w:tcBorders>
            <w:shd w:val="clear" w:color="auto" w:fill="D9D9D9" w:themeFill="background1" w:themeFillShade="D9"/>
          </w:tcPr>
          <w:p w14:paraId="76C542BD" w14:textId="77777777" w:rsidR="00355E46" w:rsidRPr="00C25813" w:rsidRDefault="00355E46" w:rsidP="00DE16F5">
            <w:pPr>
              <w:keepNext/>
              <w:ind w:right="544"/>
              <w:jc w:val="both"/>
              <w:rPr>
                <w:rFonts w:asciiTheme="minorHAnsi" w:hAnsiTheme="minorHAnsi" w:cs="Arial"/>
                <w:b/>
                <w:bCs/>
                <w:color w:val="000000"/>
                <w:szCs w:val="23"/>
                <w:lang w:eastAsia="en-AU"/>
              </w:rPr>
            </w:pPr>
          </w:p>
        </w:tc>
        <w:tc>
          <w:tcPr>
            <w:tcW w:w="801" w:type="dxa"/>
            <w:tcBorders>
              <w:bottom w:val="single" w:sz="4" w:space="0" w:color="auto"/>
            </w:tcBorders>
            <w:shd w:val="clear" w:color="auto" w:fill="D9D9D9" w:themeFill="background1" w:themeFillShade="D9"/>
            <w:vAlign w:val="bottom"/>
          </w:tcPr>
          <w:p w14:paraId="089E3650" w14:textId="77777777" w:rsidR="00355E46" w:rsidRPr="00C25813" w:rsidRDefault="00355E46" w:rsidP="004B0D3C">
            <w:pPr>
              <w:keepNext/>
              <w:ind w:right="6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&lt;20</w:t>
            </w:r>
          </w:p>
        </w:tc>
        <w:tc>
          <w:tcPr>
            <w:tcW w:w="801" w:type="dxa"/>
            <w:tcBorders>
              <w:bottom w:val="single" w:sz="4" w:space="0" w:color="auto"/>
            </w:tcBorders>
            <w:shd w:val="clear" w:color="auto" w:fill="D9D9D9" w:themeFill="background1" w:themeFillShade="D9"/>
            <w:vAlign w:val="bottom"/>
          </w:tcPr>
          <w:p w14:paraId="38965309" w14:textId="77777777" w:rsidR="00355E46" w:rsidRPr="00C25813" w:rsidRDefault="00355E46" w:rsidP="004B0D3C">
            <w:pPr>
              <w:keepNext/>
              <w:ind w:right="33"/>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20-24</w:t>
            </w:r>
          </w:p>
        </w:tc>
        <w:tc>
          <w:tcPr>
            <w:tcW w:w="802" w:type="dxa"/>
            <w:tcBorders>
              <w:bottom w:val="single" w:sz="4" w:space="0" w:color="auto"/>
            </w:tcBorders>
            <w:shd w:val="clear" w:color="auto" w:fill="D9D9D9" w:themeFill="background1" w:themeFillShade="D9"/>
            <w:vAlign w:val="bottom"/>
          </w:tcPr>
          <w:p w14:paraId="79FC4E0B" w14:textId="77777777" w:rsidR="00355E46" w:rsidRPr="00C25813" w:rsidRDefault="00355E46" w:rsidP="004B0D3C">
            <w:pPr>
              <w:keepNext/>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25-29</w:t>
            </w:r>
          </w:p>
        </w:tc>
        <w:tc>
          <w:tcPr>
            <w:tcW w:w="801" w:type="dxa"/>
            <w:tcBorders>
              <w:bottom w:val="single" w:sz="4" w:space="0" w:color="auto"/>
            </w:tcBorders>
            <w:shd w:val="clear" w:color="auto" w:fill="D9D9D9" w:themeFill="background1" w:themeFillShade="D9"/>
            <w:vAlign w:val="bottom"/>
          </w:tcPr>
          <w:p w14:paraId="5F4AEAAA" w14:textId="77777777" w:rsidR="00355E46" w:rsidRPr="00C25813" w:rsidRDefault="00355E46" w:rsidP="004B0D3C">
            <w:pPr>
              <w:keepNext/>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30-34</w:t>
            </w:r>
          </w:p>
        </w:tc>
        <w:tc>
          <w:tcPr>
            <w:tcW w:w="802" w:type="dxa"/>
            <w:tcBorders>
              <w:bottom w:val="single" w:sz="4" w:space="0" w:color="auto"/>
            </w:tcBorders>
            <w:shd w:val="clear" w:color="auto" w:fill="D9D9D9" w:themeFill="background1" w:themeFillShade="D9"/>
            <w:vAlign w:val="bottom"/>
          </w:tcPr>
          <w:p w14:paraId="58196089" w14:textId="77777777" w:rsidR="00355E46" w:rsidRPr="00C25813" w:rsidRDefault="00355E46" w:rsidP="004B0D3C">
            <w:pPr>
              <w:keepNext/>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35-39</w:t>
            </w:r>
          </w:p>
        </w:tc>
        <w:tc>
          <w:tcPr>
            <w:tcW w:w="801" w:type="dxa"/>
            <w:tcBorders>
              <w:bottom w:val="single" w:sz="4" w:space="0" w:color="auto"/>
            </w:tcBorders>
            <w:shd w:val="clear" w:color="auto" w:fill="D9D9D9" w:themeFill="background1" w:themeFillShade="D9"/>
            <w:vAlign w:val="bottom"/>
          </w:tcPr>
          <w:p w14:paraId="60994D5F" w14:textId="77777777" w:rsidR="00355E46" w:rsidRPr="00C25813" w:rsidRDefault="00355E46" w:rsidP="004B0D3C">
            <w:pPr>
              <w:keepNext/>
              <w:ind w:left="-108" w:right="33"/>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40-44</w:t>
            </w:r>
          </w:p>
        </w:tc>
        <w:tc>
          <w:tcPr>
            <w:tcW w:w="801" w:type="dxa"/>
            <w:tcBorders>
              <w:bottom w:val="single" w:sz="4" w:space="0" w:color="auto"/>
            </w:tcBorders>
            <w:shd w:val="clear" w:color="auto" w:fill="D9D9D9" w:themeFill="background1" w:themeFillShade="D9"/>
            <w:vAlign w:val="bottom"/>
          </w:tcPr>
          <w:p w14:paraId="743A1B09" w14:textId="77777777" w:rsidR="00355E46" w:rsidRPr="00C25813" w:rsidRDefault="00355E46" w:rsidP="004B0D3C">
            <w:pPr>
              <w:keepNext/>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45-49</w:t>
            </w:r>
          </w:p>
        </w:tc>
        <w:tc>
          <w:tcPr>
            <w:tcW w:w="802" w:type="dxa"/>
            <w:tcBorders>
              <w:bottom w:val="single" w:sz="4" w:space="0" w:color="auto"/>
            </w:tcBorders>
            <w:shd w:val="clear" w:color="auto" w:fill="D9D9D9" w:themeFill="background1" w:themeFillShade="D9"/>
            <w:vAlign w:val="bottom"/>
          </w:tcPr>
          <w:p w14:paraId="742C2D31" w14:textId="77777777" w:rsidR="00355E46" w:rsidRPr="00C25813" w:rsidRDefault="00355E46" w:rsidP="004B0D3C">
            <w:pPr>
              <w:keepNext/>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50-54</w:t>
            </w:r>
          </w:p>
        </w:tc>
        <w:tc>
          <w:tcPr>
            <w:tcW w:w="801" w:type="dxa"/>
            <w:tcBorders>
              <w:bottom w:val="single" w:sz="4" w:space="0" w:color="auto"/>
            </w:tcBorders>
            <w:shd w:val="clear" w:color="auto" w:fill="D9D9D9" w:themeFill="background1" w:themeFillShade="D9"/>
            <w:vAlign w:val="bottom"/>
          </w:tcPr>
          <w:p w14:paraId="5DCE93A1" w14:textId="77777777" w:rsidR="00355E46" w:rsidRPr="00C25813" w:rsidRDefault="00355E46" w:rsidP="003678B4">
            <w:pPr>
              <w:keepNext/>
              <w:ind w:left="-108" w:right="34"/>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55-59</w:t>
            </w:r>
          </w:p>
        </w:tc>
        <w:tc>
          <w:tcPr>
            <w:tcW w:w="802" w:type="dxa"/>
            <w:tcBorders>
              <w:bottom w:val="single" w:sz="4" w:space="0" w:color="auto"/>
            </w:tcBorders>
            <w:shd w:val="clear" w:color="auto" w:fill="D9D9D9" w:themeFill="background1" w:themeFillShade="D9"/>
            <w:vAlign w:val="bottom"/>
          </w:tcPr>
          <w:p w14:paraId="590277CE" w14:textId="77777777" w:rsidR="00355E46" w:rsidRPr="00C25813" w:rsidRDefault="00355E46" w:rsidP="004B0D3C">
            <w:pPr>
              <w:keepNext/>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60-64</w:t>
            </w:r>
          </w:p>
        </w:tc>
        <w:tc>
          <w:tcPr>
            <w:tcW w:w="801" w:type="dxa"/>
            <w:tcBorders>
              <w:bottom w:val="single" w:sz="4" w:space="0" w:color="auto"/>
            </w:tcBorders>
            <w:shd w:val="clear" w:color="auto" w:fill="D9D9D9" w:themeFill="background1" w:themeFillShade="D9"/>
            <w:vAlign w:val="bottom"/>
          </w:tcPr>
          <w:p w14:paraId="4EBAFE64" w14:textId="77777777" w:rsidR="00355E46" w:rsidRPr="00C25813" w:rsidRDefault="00355E46" w:rsidP="004B0D3C">
            <w:pPr>
              <w:keepNext/>
              <w:ind w:left="-108"/>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65-69</w:t>
            </w:r>
          </w:p>
        </w:tc>
        <w:tc>
          <w:tcPr>
            <w:tcW w:w="802" w:type="dxa"/>
            <w:tcBorders>
              <w:bottom w:val="single" w:sz="4" w:space="0" w:color="auto"/>
              <w:right w:val="single" w:sz="4" w:space="0" w:color="auto"/>
            </w:tcBorders>
            <w:shd w:val="clear" w:color="auto" w:fill="D9D9D9" w:themeFill="background1" w:themeFillShade="D9"/>
            <w:vAlign w:val="bottom"/>
          </w:tcPr>
          <w:p w14:paraId="76BE1306" w14:textId="77777777" w:rsidR="00355E46" w:rsidRPr="00C25813" w:rsidRDefault="00355E46" w:rsidP="004B0D3C">
            <w:pPr>
              <w:keepNext/>
              <w:ind w:left="-108" w:right="33"/>
              <w:jc w:val="right"/>
              <w:rPr>
                <w:rFonts w:asciiTheme="minorHAnsi" w:hAnsiTheme="minorHAnsi" w:cs="Arial"/>
                <w:b/>
                <w:bCs/>
                <w:color w:val="000000"/>
                <w:szCs w:val="23"/>
                <w:lang w:eastAsia="en-AU"/>
              </w:rPr>
            </w:pPr>
            <w:r w:rsidRPr="00C25813">
              <w:rPr>
                <w:rFonts w:asciiTheme="minorHAnsi" w:hAnsiTheme="minorHAnsi" w:cs="Arial"/>
                <w:b/>
                <w:bCs/>
                <w:color w:val="000000"/>
                <w:szCs w:val="23"/>
                <w:lang w:eastAsia="en-AU"/>
              </w:rPr>
              <w:t>70+</w:t>
            </w:r>
          </w:p>
        </w:tc>
      </w:tr>
      <w:tr w:rsidR="00280555" w:rsidRPr="00C25813" w14:paraId="5366EFE5" w14:textId="77777777" w:rsidTr="00C43981">
        <w:trPr>
          <w:cantSplit/>
        </w:trPr>
        <w:tc>
          <w:tcPr>
            <w:tcW w:w="3869" w:type="dxa"/>
            <w:tcBorders>
              <w:top w:val="single" w:sz="4" w:space="0" w:color="auto"/>
              <w:left w:val="single" w:sz="8" w:space="0" w:color="000000"/>
              <w:bottom w:val="single" w:sz="8" w:space="0" w:color="000000"/>
              <w:right w:val="nil"/>
            </w:tcBorders>
            <w:shd w:val="clear" w:color="auto" w:fill="auto"/>
          </w:tcPr>
          <w:p w14:paraId="56F827C7" w14:textId="05D214B3" w:rsidR="00280555" w:rsidRPr="00C25813" w:rsidRDefault="00280555" w:rsidP="00280555">
            <w:pPr>
              <w:rPr>
                <w:rFonts w:asciiTheme="minorHAnsi" w:hAnsiTheme="minorHAnsi"/>
                <w:szCs w:val="23"/>
              </w:rPr>
            </w:pPr>
            <w:r w:rsidRPr="00C25813">
              <w:rPr>
                <w:rFonts w:asciiTheme="minorHAnsi" w:hAnsiTheme="minorHAnsi"/>
                <w:szCs w:val="23"/>
              </w:rPr>
              <w:t>Negative/benign (non neoplastic)</w:t>
            </w:r>
          </w:p>
        </w:tc>
        <w:tc>
          <w:tcPr>
            <w:tcW w:w="801" w:type="dxa"/>
            <w:tcBorders>
              <w:top w:val="single" w:sz="4" w:space="0" w:color="auto"/>
              <w:left w:val="single" w:sz="8" w:space="0" w:color="000000"/>
              <w:bottom w:val="single" w:sz="8" w:space="0" w:color="000000"/>
              <w:right w:val="nil"/>
            </w:tcBorders>
            <w:shd w:val="clear" w:color="auto" w:fill="auto"/>
          </w:tcPr>
          <w:p w14:paraId="091AD7A9" w14:textId="2E87BC16" w:rsidR="00280555" w:rsidRPr="00C25813" w:rsidRDefault="00280555" w:rsidP="00280555">
            <w:pPr>
              <w:jc w:val="right"/>
              <w:rPr>
                <w:rFonts w:asciiTheme="minorHAnsi" w:hAnsiTheme="minorHAnsi"/>
                <w:szCs w:val="23"/>
              </w:rPr>
            </w:pPr>
            <w:r w:rsidRPr="00C25813">
              <w:rPr>
                <w:rFonts w:cs="Arial"/>
                <w:szCs w:val="23"/>
              </w:rPr>
              <w:t>39.4</w:t>
            </w:r>
          </w:p>
        </w:tc>
        <w:tc>
          <w:tcPr>
            <w:tcW w:w="801" w:type="dxa"/>
            <w:tcBorders>
              <w:top w:val="single" w:sz="4" w:space="0" w:color="auto"/>
              <w:left w:val="single" w:sz="8" w:space="0" w:color="000000"/>
              <w:bottom w:val="single" w:sz="8" w:space="0" w:color="000000"/>
              <w:right w:val="nil"/>
            </w:tcBorders>
            <w:shd w:val="clear" w:color="auto" w:fill="auto"/>
          </w:tcPr>
          <w:p w14:paraId="65D0241E" w14:textId="28475656" w:rsidR="00280555" w:rsidRPr="00C25813" w:rsidRDefault="00280555" w:rsidP="00280555">
            <w:pPr>
              <w:jc w:val="right"/>
              <w:rPr>
                <w:rFonts w:asciiTheme="minorHAnsi" w:hAnsiTheme="minorHAnsi"/>
                <w:szCs w:val="23"/>
              </w:rPr>
            </w:pPr>
            <w:r w:rsidRPr="00C25813">
              <w:rPr>
                <w:rFonts w:cs="Arial"/>
                <w:szCs w:val="23"/>
              </w:rPr>
              <w:t>26.9</w:t>
            </w:r>
          </w:p>
        </w:tc>
        <w:tc>
          <w:tcPr>
            <w:tcW w:w="802" w:type="dxa"/>
            <w:tcBorders>
              <w:top w:val="single" w:sz="4" w:space="0" w:color="auto"/>
              <w:left w:val="single" w:sz="8" w:space="0" w:color="000000"/>
              <w:bottom w:val="single" w:sz="8" w:space="0" w:color="000000"/>
              <w:right w:val="nil"/>
            </w:tcBorders>
            <w:shd w:val="clear" w:color="auto" w:fill="auto"/>
          </w:tcPr>
          <w:p w14:paraId="7D0675CD" w14:textId="53C7D983" w:rsidR="00280555" w:rsidRPr="00C25813" w:rsidRDefault="00280555" w:rsidP="00280555">
            <w:pPr>
              <w:jc w:val="right"/>
              <w:rPr>
                <w:rFonts w:asciiTheme="minorHAnsi" w:hAnsiTheme="minorHAnsi"/>
                <w:szCs w:val="23"/>
              </w:rPr>
            </w:pPr>
            <w:r w:rsidRPr="00C25813">
              <w:rPr>
                <w:rFonts w:cs="Arial"/>
                <w:szCs w:val="23"/>
              </w:rPr>
              <w:t>27.7</w:t>
            </w:r>
          </w:p>
        </w:tc>
        <w:tc>
          <w:tcPr>
            <w:tcW w:w="801" w:type="dxa"/>
            <w:tcBorders>
              <w:top w:val="single" w:sz="4" w:space="0" w:color="auto"/>
              <w:left w:val="single" w:sz="8" w:space="0" w:color="000000"/>
              <w:bottom w:val="single" w:sz="8" w:space="0" w:color="000000"/>
              <w:right w:val="nil"/>
            </w:tcBorders>
            <w:shd w:val="clear" w:color="auto" w:fill="auto"/>
          </w:tcPr>
          <w:p w14:paraId="7BE230AE" w14:textId="34F0603D" w:rsidR="00280555" w:rsidRPr="00C25813" w:rsidRDefault="00280555" w:rsidP="00280555">
            <w:pPr>
              <w:jc w:val="right"/>
              <w:rPr>
                <w:rFonts w:asciiTheme="minorHAnsi" w:hAnsiTheme="minorHAnsi"/>
                <w:szCs w:val="23"/>
              </w:rPr>
            </w:pPr>
            <w:r w:rsidRPr="00C25813">
              <w:rPr>
                <w:rFonts w:cs="Arial"/>
                <w:szCs w:val="23"/>
              </w:rPr>
              <w:t>36.1</w:t>
            </w:r>
          </w:p>
        </w:tc>
        <w:tc>
          <w:tcPr>
            <w:tcW w:w="802" w:type="dxa"/>
            <w:tcBorders>
              <w:top w:val="single" w:sz="4" w:space="0" w:color="auto"/>
              <w:left w:val="single" w:sz="8" w:space="0" w:color="000000"/>
              <w:bottom w:val="single" w:sz="8" w:space="0" w:color="000000"/>
              <w:right w:val="nil"/>
            </w:tcBorders>
            <w:shd w:val="clear" w:color="auto" w:fill="auto"/>
          </w:tcPr>
          <w:p w14:paraId="2F72831D" w14:textId="04A8E259" w:rsidR="00280555" w:rsidRPr="00C25813" w:rsidRDefault="00280555" w:rsidP="00280555">
            <w:pPr>
              <w:jc w:val="right"/>
              <w:rPr>
                <w:rFonts w:asciiTheme="minorHAnsi" w:hAnsiTheme="minorHAnsi"/>
                <w:szCs w:val="23"/>
              </w:rPr>
            </w:pPr>
            <w:r w:rsidRPr="00C25813">
              <w:rPr>
                <w:rFonts w:cs="Arial"/>
                <w:szCs w:val="23"/>
              </w:rPr>
              <w:t>52.0</w:t>
            </w:r>
          </w:p>
        </w:tc>
        <w:tc>
          <w:tcPr>
            <w:tcW w:w="801" w:type="dxa"/>
            <w:tcBorders>
              <w:top w:val="single" w:sz="4" w:space="0" w:color="auto"/>
              <w:left w:val="single" w:sz="8" w:space="0" w:color="000000"/>
              <w:bottom w:val="single" w:sz="8" w:space="0" w:color="000000"/>
              <w:right w:val="nil"/>
            </w:tcBorders>
            <w:shd w:val="clear" w:color="auto" w:fill="auto"/>
          </w:tcPr>
          <w:p w14:paraId="571CCBC5" w14:textId="5E00302B" w:rsidR="00280555" w:rsidRPr="00C25813" w:rsidRDefault="00280555" w:rsidP="00280555">
            <w:pPr>
              <w:jc w:val="right"/>
              <w:rPr>
                <w:rFonts w:asciiTheme="minorHAnsi" w:hAnsiTheme="minorHAnsi"/>
                <w:szCs w:val="23"/>
              </w:rPr>
            </w:pPr>
            <w:r w:rsidRPr="00C25813">
              <w:rPr>
                <w:rFonts w:cs="Arial"/>
                <w:szCs w:val="23"/>
              </w:rPr>
              <w:t>65.3</w:t>
            </w:r>
          </w:p>
        </w:tc>
        <w:tc>
          <w:tcPr>
            <w:tcW w:w="801" w:type="dxa"/>
            <w:tcBorders>
              <w:top w:val="single" w:sz="4" w:space="0" w:color="auto"/>
              <w:left w:val="single" w:sz="8" w:space="0" w:color="000000"/>
              <w:bottom w:val="single" w:sz="8" w:space="0" w:color="000000"/>
              <w:right w:val="nil"/>
            </w:tcBorders>
            <w:shd w:val="clear" w:color="auto" w:fill="auto"/>
          </w:tcPr>
          <w:p w14:paraId="06C2356A" w14:textId="4844D888" w:rsidR="00280555" w:rsidRPr="00C25813" w:rsidRDefault="00280555" w:rsidP="00280555">
            <w:pPr>
              <w:jc w:val="right"/>
              <w:rPr>
                <w:rFonts w:asciiTheme="minorHAnsi" w:hAnsiTheme="minorHAnsi"/>
                <w:szCs w:val="23"/>
              </w:rPr>
            </w:pPr>
            <w:r w:rsidRPr="00C25813">
              <w:rPr>
                <w:rFonts w:cs="Arial"/>
                <w:szCs w:val="23"/>
              </w:rPr>
              <w:t>74.3</w:t>
            </w:r>
          </w:p>
        </w:tc>
        <w:tc>
          <w:tcPr>
            <w:tcW w:w="802" w:type="dxa"/>
            <w:tcBorders>
              <w:top w:val="single" w:sz="4" w:space="0" w:color="auto"/>
              <w:left w:val="single" w:sz="8" w:space="0" w:color="000000"/>
              <w:bottom w:val="single" w:sz="8" w:space="0" w:color="000000"/>
              <w:right w:val="nil"/>
            </w:tcBorders>
            <w:shd w:val="clear" w:color="auto" w:fill="auto"/>
          </w:tcPr>
          <w:p w14:paraId="6387C5C0" w14:textId="1433BD5D" w:rsidR="00280555" w:rsidRPr="00C25813" w:rsidRDefault="00280555" w:rsidP="00280555">
            <w:pPr>
              <w:jc w:val="right"/>
              <w:rPr>
                <w:rFonts w:asciiTheme="minorHAnsi" w:hAnsiTheme="minorHAnsi"/>
                <w:szCs w:val="23"/>
              </w:rPr>
            </w:pPr>
            <w:r w:rsidRPr="00C25813">
              <w:rPr>
                <w:rFonts w:cs="Arial"/>
                <w:szCs w:val="23"/>
              </w:rPr>
              <w:t>76.8</w:t>
            </w:r>
          </w:p>
        </w:tc>
        <w:tc>
          <w:tcPr>
            <w:tcW w:w="801" w:type="dxa"/>
            <w:tcBorders>
              <w:top w:val="single" w:sz="4" w:space="0" w:color="auto"/>
              <w:left w:val="single" w:sz="8" w:space="0" w:color="000000"/>
              <w:bottom w:val="single" w:sz="8" w:space="0" w:color="000000"/>
              <w:right w:val="nil"/>
            </w:tcBorders>
            <w:shd w:val="clear" w:color="auto" w:fill="auto"/>
          </w:tcPr>
          <w:p w14:paraId="6ABA30F6" w14:textId="1FF4581A" w:rsidR="00280555" w:rsidRPr="00C25813" w:rsidRDefault="00280555" w:rsidP="00280555">
            <w:pPr>
              <w:jc w:val="right"/>
              <w:rPr>
                <w:rFonts w:asciiTheme="minorHAnsi" w:hAnsiTheme="minorHAnsi"/>
                <w:szCs w:val="23"/>
              </w:rPr>
            </w:pPr>
            <w:r w:rsidRPr="00C25813">
              <w:rPr>
                <w:rFonts w:cs="Arial"/>
                <w:szCs w:val="23"/>
              </w:rPr>
              <w:t>75.5</w:t>
            </w:r>
          </w:p>
        </w:tc>
        <w:tc>
          <w:tcPr>
            <w:tcW w:w="802" w:type="dxa"/>
            <w:tcBorders>
              <w:top w:val="single" w:sz="4" w:space="0" w:color="auto"/>
              <w:left w:val="single" w:sz="8" w:space="0" w:color="000000"/>
              <w:bottom w:val="single" w:sz="8" w:space="0" w:color="000000"/>
              <w:right w:val="nil"/>
            </w:tcBorders>
            <w:shd w:val="clear" w:color="auto" w:fill="auto"/>
          </w:tcPr>
          <w:p w14:paraId="03F541E2" w14:textId="7BE4A393" w:rsidR="00280555" w:rsidRPr="00C25813" w:rsidRDefault="00280555" w:rsidP="00280555">
            <w:pPr>
              <w:jc w:val="right"/>
              <w:rPr>
                <w:rFonts w:asciiTheme="minorHAnsi" w:hAnsiTheme="minorHAnsi"/>
                <w:szCs w:val="23"/>
              </w:rPr>
            </w:pPr>
            <w:r w:rsidRPr="00C25813">
              <w:rPr>
                <w:rFonts w:cs="Arial"/>
                <w:szCs w:val="23"/>
              </w:rPr>
              <w:t>75.3</w:t>
            </w:r>
          </w:p>
        </w:tc>
        <w:tc>
          <w:tcPr>
            <w:tcW w:w="801" w:type="dxa"/>
            <w:tcBorders>
              <w:top w:val="single" w:sz="4" w:space="0" w:color="auto"/>
              <w:left w:val="single" w:sz="8" w:space="0" w:color="000000"/>
              <w:bottom w:val="single" w:sz="8" w:space="0" w:color="000000"/>
              <w:right w:val="nil"/>
            </w:tcBorders>
            <w:shd w:val="clear" w:color="auto" w:fill="auto"/>
          </w:tcPr>
          <w:p w14:paraId="72ED3FE2" w14:textId="0D643F35" w:rsidR="00280555" w:rsidRPr="00C25813" w:rsidRDefault="00280555" w:rsidP="00280555">
            <w:pPr>
              <w:jc w:val="right"/>
              <w:rPr>
                <w:rFonts w:asciiTheme="minorHAnsi" w:hAnsiTheme="minorHAnsi"/>
                <w:szCs w:val="23"/>
              </w:rPr>
            </w:pPr>
            <w:r w:rsidRPr="00C25813">
              <w:rPr>
                <w:rFonts w:cs="Arial"/>
                <w:szCs w:val="23"/>
              </w:rPr>
              <w:t>72.4</w:t>
            </w:r>
          </w:p>
        </w:tc>
        <w:tc>
          <w:tcPr>
            <w:tcW w:w="802" w:type="dxa"/>
            <w:tcBorders>
              <w:top w:val="single" w:sz="4" w:space="0" w:color="auto"/>
              <w:left w:val="single" w:sz="8" w:space="0" w:color="000000"/>
              <w:bottom w:val="single" w:sz="8" w:space="0" w:color="000000"/>
              <w:right w:val="single" w:sz="8" w:space="0" w:color="000000"/>
            </w:tcBorders>
            <w:shd w:val="clear" w:color="auto" w:fill="auto"/>
          </w:tcPr>
          <w:p w14:paraId="12B8B791" w14:textId="59D99105" w:rsidR="00280555" w:rsidRPr="00C25813" w:rsidRDefault="00280555" w:rsidP="00280555">
            <w:pPr>
              <w:jc w:val="right"/>
              <w:rPr>
                <w:rFonts w:asciiTheme="minorHAnsi" w:hAnsiTheme="minorHAnsi"/>
                <w:szCs w:val="23"/>
              </w:rPr>
            </w:pPr>
            <w:r w:rsidRPr="00C25813">
              <w:rPr>
                <w:rFonts w:cs="Arial"/>
                <w:szCs w:val="23"/>
              </w:rPr>
              <w:t>82.4</w:t>
            </w:r>
          </w:p>
        </w:tc>
      </w:tr>
      <w:tr w:rsidR="00280555" w:rsidRPr="00C25813" w14:paraId="50D1FEA8" w14:textId="77777777" w:rsidTr="00C43981">
        <w:trPr>
          <w:cantSplit/>
          <w:trHeight w:val="300"/>
        </w:trPr>
        <w:tc>
          <w:tcPr>
            <w:tcW w:w="3869" w:type="dxa"/>
            <w:tcBorders>
              <w:top w:val="nil"/>
              <w:left w:val="single" w:sz="8" w:space="0" w:color="000000"/>
              <w:bottom w:val="single" w:sz="8" w:space="0" w:color="000000"/>
              <w:right w:val="nil"/>
            </w:tcBorders>
            <w:shd w:val="clear" w:color="auto" w:fill="auto"/>
          </w:tcPr>
          <w:p w14:paraId="2F0E0334" w14:textId="77777777" w:rsidR="00280555" w:rsidRPr="00C25813" w:rsidRDefault="00280555" w:rsidP="00280555">
            <w:pPr>
              <w:rPr>
                <w:rFonts w:asciiTheme="minorHAnsi" w:hAnsiTheme="minorHAnsi"/>
                <w:szCs w:val="23"/>
              </w:rPr>
            </w:pPr>
            <w:r w:rsidRPr="00C25813">
              <w:rPr>
                <w:rFonts w:asciiTheme="minorHAnsi" w:hAnsiTheme="minorHAnsi"/>
                <w:szCs w:val="23"/>
              </w:rPr>
              <w:t>HPV</w:t>
            </w:r>
          </w:p>
        </w:tc>
        <w:tc>
          <w:tcPr>
            <w:tcW w:w="801" w:type="dxa"/>
            <w:tcBorders>
              <w:top w:val="nil"/>
              <w:left w:val="single" w:sz="8" w:space="0" w:color="000000"/>
              <w:bottom w:val="single" w:sz="8" w:space="0" w:color="000000"/>
              <w:right w:val="nil"/>
            </w:tcBorders>
            <w:shd w:val="clear" w:color="auto" w:fill="auto"/>
          </w:tcPr>
          <w:p w14:paraId="479DA1A8" w14:textId="0A9D5293"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054F739D" w14:textId="50757824" w:rsidR="00280555" w:rsidRPr="00C25813" w:rsidRDefault="00280555" w:rsidP="00280555">
            <w:pPr>
              <w:jc w:val="right"/>
              <w:rPr>
                <w:rFonts w:asciiTheme="minorHAnsi" w:hAnsiTheme="minorHAnsi"/>
                <w:szCs w:val="23"/>
              </w:rPr>
            </w:pPr>
            <w:r w:rsidRPr="00C25813">
              <w:rPr>
                <w:rFonts w:cs="Arial"/>
                <w:szCs w:val="23"/>
              </w:rPr>
              <w:t>8.6</w:t>
            </w:r>
          </w:p>
        </w:tc>
        <w:tc>
          <w:tcPr>
            <w:tcW w:w="802" w:type="dxa"/>
            <w:tcBorders>
              <w:top w:val="nil"/>
              <w:left w:val="single" w:sz="8" w:space="0" w:color="000000"/>
              <w:bottom w:val="single" w:sz="8" w:space="0" w:color="000000"/>
              <w:right w:val="nil"/>
            </w:tcBorders>
            <w:shd w:val="clear" w:color="auto" w:fill="auto"/>
          </w:tcPr>
          <w:p w14:paraId="54130FBF" w14:textId="458ED365" w:rsidR="00280555" w:rsidRPr="00C25813" w:rsidRDefault="00280555" w:rsidP="00280555">
            <w:pPr>
              <w:jc w:val="right"/>
              <w:rPr>
                <w:rFonts w:asciiTheme="minorHAnsi" w:hAnsiTheme="minorHAnsi"/>
                <w:szCs w:val="23"/>
              </w:rPr>
            </w:pPr>
            <w:r w:rsidRPr="00C25813">
              <w:rPr>
                <w:rFonts w:cs="Arial"/>
                <w:szCs w:val="23"/>
              </w:rPr>
              <w:t>8.7</w:t>
            </w:r>
          </w:p>
        </w:tc>
        <w:tc>
          <w:tcPr>
            <w:tcW w:w="801" w:type="dxa"/>
            <w:tcBorders>
              <w:top w:val="nil"/>
              <w:left w:val="single" w:sz="8" w:space="0" w:color="000000"/>
              <w:bottom w:val="single" w:sz="8" w:space="0" w:color="000000"/>
              <w:right w:val="nil"/>
            </w:tcBorders>
            <w:shd w:val="clear" w:color="auto" w:fill="auto"/>
          </w:tcPr>
          <w:p w14:paraId="7A4FF7B0" w14:textId="1350AD20" w:rsidR="00280555" w:rsidRPr="00C25813" w:rsidRDefault="00280555" w:rsidP="00280555">
            <w:pPr>
              <w:jc w:val="right"/>
              <w:rPr>
                <w:rFonts w:asciiTheme="minorHAnsi" w:hAnsiTheme="minorHAnsi"/>
                <w:szCs w:val="23"/>
              </w:rPr>
            </w:pPr>
            <w:r w:rsidRPr="00C25813">
              <w:rPr>
                <w:rFonts w:cs="Arial"/>
                <w:szCs w:val="23"/>
              </w:rPr>
              <w:t>7.4</w:t>
            </w:r>
          </w:p>
        </w:tc>
        <w:tc>
          <w:tcPr>
            <w:tcW w:w="802" w:type="dxa"/>
            <w:tcBorders>
              <w:top w:val="nil"/>
              <w:left w:val="single" w:sz="8" w:space="0" w:color="000000"/>
              <w:bottom w:val="single" w:sz="8" w:space="0" w:color="000000"/>
              <w:right w:val="nil"/>
            </w:tcBorders>
            <w:shd w:val="clear" w:color="auto" w:fill="auto"/>
          </w:tcPr>
          <w:p w14:paraId="68DE0AF4" w14:textId="190E5987" w:rsidR="00280555" w:rsidRPr="00C25813" w:rsidRDefault="00280555" w:rsidP="00280555">
            <w:pPr>
              <w:jc w:val="right"/>
              <w:rPr>
                <w:rFonts w:asciiTheme="minorHAnsi" w:hAnsiTheme="minorHAnsi"/>
                <w:szCs w:val="23"/>
              </w:rPr>
            </w:pPr>
            <w:r w:rsidRPr="00C25813">
              <w:rPr>
                <w:rFonts w:cs="Arial"/>
                <w:szCs w:val="23"/>
              </w:rPr>
              <w:t>5.7</w:t>
            </w:r>
          </w:p>
        </w:tc>
        <w:tc>
          <w:tcPr>
            <w:tcW w:w="801" w:type="dxa"/>
            <w:tcBorders>
              <w:top w:val="nil"/>
              <w:left w:val="single" w:sz="8" w:space="0" w:color="000000"/>
              <w:bottom w:val="single" w:sz="8" w:space="0" w:color="000000"/>
              <w:right w:val="nil"/>
            </w:tcBorders>
            <w:shd w:val="clear" w:color="auto" w:fill="auto"/>
          </w:tcPr>
          <w:p w14:paraId="295721C3" w14:textId="568D4CA9" w:rsidR="00280555" w:rsidRPr="00C25813" w:rsidRDefault="00280555" w:rsidP="00280555">
            <w:pPr>
              <w:jc w:val="right"/>
              <w:rPr>
                <w:rFonts w:asciiTheme="minorHAnsi" w:hAnsiTheme="minorHAnsi"/>
                <w:szCs w:val="23"/>
              </w:rPr>
            </w:pPr>
            <w:r w:rsidRPr="00C25813">
              <w:rPr>
                <w:rFonts w:cs="Arial"/>
                <w:szCs w:val="23"/>
              </w:rPr>
              <w:t>5.8</w:t>
            </w:r>
          </w:p>
        </w:tc>
        <w:tc>
          <w:tcPr>
            <w:tcW w:w="801" w:type="dxa"/>
            <w:tcBorders>
              <w:top w:val="nil"/>
              <w:left w:val="single" w:sz="8" w:space="0" w:color="000000"/>
              <w:bottom w:val="single" w:sz="8" w:space="0" w:color="000000"/>
              <w:right w:val="nil"/>
            </w:tcBorders>
            <w:shd w:val="clear" w:color="auto" w:fill="auto"/>
          </w:tcPr>
          <w:p w14:paraId="0EB6F7A1" w14:textId="05C2C737" w:rsidR="00280555" w:rsidRPr="00C25813" w:rsidRDefault="00280555" w:rsidP="00280555">
            <w:pPr>
              <w:jc w:val="right"/>
              <w:rPr>
                <w:rFonts w:asciiTheme="minorHAnsi" w:hAnsiTheme="minorHAnsi"/>
                <w:szCs w:val="23"/>
              </w:rPr>
            </w:pPr>
            <w:r w:rsidRPr="00C25813">
              <w:rPr>
                <w:rFonts w:cs="Arial"/>
                <w:szCs w:val="23"/>
              </w:rPr>
              <w:t>5.7</w:t>
            </w:r>
          </w:p>
        </w:tc>
        <w:tc>
          <w:tcPr>
            <w:tcW w:w="802" w:type="dxa"/>
            <w:tcBorders>
              <w:top w:val="nil"/>
              <w:left w:val="single" w:sz="8" w:space="0" w:color="000000"/>
              <w:bottom w:val="single" w:sz="8" w:space="0" w:color="000000"/>
              <w:right w:val="nil"/>
            </w:tcBorders>
            <w:shd w:val="clear" w:color="auto" w:fill="auto"/>
          </w:tcPr>
          <w:p w14:paraId="1C46A166" w14:textId="1C6137F7" w:rsidR="00280555" w:rsidRPr="00C25813" w:rsidRDefault="00280555" w:rsidP="00280555">
            <w:pPr>
              <w:jc w:val="right"/>
              <w:rPr>
                <w:rFonts w:asciiTheme="minorHAnsi" w:hAnsiTheme="minorHAnsi"/>
                <w:szCs w:val="23"/>
              </w:rPr>
            </w:pPr>
            <w:r w:rsidRPr="00C25813">
              <w:rPr>
                <w:rFonts w:cs="Arial"/>
                <w:szCs w:val="23"/>
              </w:rPr>
              <w:t>4.3</w:t>
            </w:r>
          </w:p>
        </w:tc>
        <w:tc>
          <w:tcPr>
            <w:tcW w:w="801" w:type="dxa"/>
            <w:tcBorders>
              <w:top w:val="nil"/>
              <w:left w:val="single" w:sz="8" w:space="0" w:color="000000"/>
              <w:bottom w:val="single" w:sz="8" w:space="0" w:color="000000"/>
              <w:right w:val="nil"/>
            </w:tcBorders>
            <w:shd w:val="clear" w:color="auto" w:fill="auto"/>
          </w:tcPr>
          <w:p w14:paraId="5CAA8B96" w14:textId="58ACADEF" w:rsidR="00280555" w:rsidRPr="00C25813" w:rsidRDefault="00280555" w:rsidP="00280555">
            <w:pPr>
              <w:jc w:val="right"/>
              <w:rPr>
                <w:rFonts w:asciiTheme="minorHAnsi" w:hAnsiTheme="minorHAnsi"/>
                <w:szCs w:val="23"/>
              </w:rPr>
            </w:pPr>
            <w:r w:rsidRPr="00C25813">
              <w:rPr>
                <w:rFonts w:cs="Arial"/>
                <w:szCs w:val="23"/>
              </w:rPr>
              <w:t>5.0</w:t>
            </w:r>
          </w:p>
        </w:tc>
        <w:tc>
          <w:tcPr>
            <w:tcW w:w="802" w:type="dxa"/>
            <w:tcBorders>
              <w:top w:val="nil"/>
              <w:left w:val="single" w:sz="8" w:space="0" w:color="000000"/>
              <w:bottom w:val="single" w:sz="8" w:space="0" w:color="000000"/>
              <w:right w:val="nil"/>
            </w:tcBorders>
            <w:shd w:val="clear" w:color="auto" w:fill="auto"/>
          </w:tcPr>
          <w:p w14:paraId="15B9E8EA" w14:textId="7399944B" w:rsidR="00280555" w:rsidRPr="00C25813" w:rsidRDefault="00280555" w:rsidP="00280555">
            <w:pPr>
              <w:jc w:val="right"/>
              <w:rPr>
                <w:rFonts w:asciiTheme="minorHAnsi" w:hAnsiTheme="minorHAnsi"/>
                <w:szCs w:val="23"/>
              </w:rPr>
            </w:pPr>
            <w:r w:rsidRPr="00C25813">
              <w:rPr>
                <w:rFonts w:cs="Arial"/>
                <w:szCs w:val="23"/>
              </w:rPr>
              <w:t>4.7</w:t>
            </w:r>
          </w:p>
        </w:tc>
        <w:tc>
          <w:tcPr>
            <w:tcW w:w="801" w:type="dxa"/>
            <w:tcBorders>
              <w:top w:val="nil"/>
              <w:left w:val="single" w:sz="8" w:space="0" w:color="000000"/>
              <w:bottom w:val="single" w:sz="8" w:space="0" w:color="000000"/>
              <w:right w:val="nil"/>
            </w:tcBorders>
            <w:shd w:val="clear" w:color="auto" w:fill="auto"/>
          </w:tcPr>
          <w:p w14:paraId="1829104F" w14:textId="65DB05B8" w:rsidR="00280555" w:rsidRPr="00C25813" w:rsidRDefault="00280555" w:rsidP="00280555">
            <w:pPr>
              <w:jc w:val="right"/>
              <w:rPr>
                <w:rFonts w:asciiTheme="minorHAnsi" w:hAnsiTheme="minorHAnsi"/>
                <w:szCs w:val="23"/>
              </w:rPr>
            </w:pPr>
            <w:r w:rsidRPr="00C25813">
              <w:rPr>
                <w:rFonts w:cs="Arial"/>
                <w:szCs w:val="23"/>
              </w:rPr>
              <w:t>5.1</w:t>
            </w:r>
          </w:p>
        </w:tc>
        <w:tc>
          <w:tcPr>
            <w:tcW w:w="802" w:type="dxa"/>
            <w:tcBorders>
              <w:top w:val="nil"/>
              <w:left w:val="single" w:sz="8" w:space="0" w:color="000000"/>
              <w:bottom w:val="single" w:sz="8" w:space="0" w:color="000000"/>
              <w:right w:val="single" w:sz="8" w:space="0" w:color="000000"/>
            </w:tcBorders>
            <w:shd w:val="clear" w:color="auto" w:fill="auto"/>
          </w:tcPr>
          <w:p w14:paraId="7A635C1F" w14:textId="1E774314" w:rsidR="00280555" w:rsidRPr="00C25813" w:rsidRDefault="00280555" w:rsidP="00280555">
            <w:pPr>
              <w:jc w:val="right"/>
              <w:rPr>
                <w:rFonts w:asciiTheme="minorHAnsi" w:hAnsiTheme="minorHAnsi"/>
                <w:szCs w:val="23"/>
              </w:rPr>
            </w:pPr>
            <w:r w:rsidRPr="00C25813">
              <w:rPr>
                <w:rFonts w:cs="Arial"/>
                <w:szCs w:val="23"/>
              </w:rPr>
              <w:t>0.6</w:t>
            </w:r>
          </w:p>
        </w:tc>
      </w:tr>
      <w:tr w:rsidR="00280555" w:rsidRPr="00C25813" w14:paraId="6D4AF880" w14:textId="77777777" w:rsidTr="00C43981">
        <w:trPr>
          <w:cantSplit/>
          <w:trHeight w:val="300"/>
        </w:trPr>
        <w:tc>
          <w:tcPr>
            <w:tcW w:w="3869" w:type="dxa"/>
            <w:tcBorders>
              <w:top w:val="nil"/>
              <w:left w:val="single" w:sz="8" w:space="0" w:color="000000"/>
              <w:bottom w:val="single" w:sz="8" w:space="0" w:color="000000"/>
              <w:right w:val="nil"/>
            </w:tcBorders>
            <w:shd w:val="clear" w:color="auto" w:fill="auto"/>
          </w:tcPr>
          <w:p w14:paraId="2323545D" w14:textId="77777777" w:rsidR="00280555" w:rsidRPr="00C25813" w:rsidRDefault="00280555" w:rsidP="00280555">
            <w:pPr>
              <w:rPr>
                <w:rFonts w:asciiTheme="minorHAnsi" w:hAnsiTheme="minorHAnsi"/>
                <w:szCs w:val="23"/>
              </w:rPr>
            </w:pPr>
            <w:r w:rsidRPr="00C25813">
              <w:rPr>
                <w:rFonts w:asciiTheme="minorHAnsi" w:hAnsiTheme="minorHAnsi"/>
                <w:szCs w:val="23"/>
              </w:rPr>
              <w:t>CIN1</w:t>
            </w:r>
          </w:p>
        </w:tc>
        <w:tc>
          <w:tcPr>
            <w:tcW w:w="801" w:type="dxa"/>
            <w:tcBorders>
              <w:top w:val="nil"/>
              <w:left w:val="single" w:sz="8" w:space="0" w:color="000000"/>
              <w:bottom w:val="single" w:sz="8" w:space="0" w:color="000000"/>
              <w:right w:val="nil"/>
            </w:tcBorders>
            <w:shd w:val="clear" w:color="auto" w:fill="auto"/>
          </w:tcPr>
          <w:p w14:paraId="1D684BC1" w14:textId="60552AEF" w:rsidR="00280555" w:rsidRPr="00C25813" w:rsidRDefault="00280555" w:rsidP="00280555">
            <w:pPr>
              <w:jc w:val="right"/>
              <w:rPr>
                <w:rFonts w:asciiTheme="minorHAnsi" w:hAnsiTheme="minorHAnsi"/>
                <w:szCs w:val="23"/>
              </w:rPr>
            </w:pPr>
            <w:r w:rsidRPr="00C25813">
              <w:rPr>
                <w:rFonts w:cs="Arial"/>
                <w:szCs w:val="23"/>
              </w:rPr>
              <w:t>27.3</w:t>
            </w:r>
          </w:p>
        </w:tc>
        <w:tc>
          <w:tcPr>
            <w:tcW w:w="801" w:type="dxa"/>
            <w:tcBorders>
              <w:top w:val="nil"/>
              <w:left w:val="single" w:sz="8" w:space="0" w:color="000000"/>
              <w:bottom w:val="single" w:sz="8" w:space="0" w:color="000000"/>
              <w:right w:val="nil"/>
            </w:tcBorders>
            <w:shd w:val="clear" w:color="auto" w:fill="auto"/>
          </w:tcPr>
          <w:p w14:paraId="452EE808" w14:textId="3E5CF668" w:rsidR="00280555" w:rsidRPr="00C25813" w:rsidRDefault="00280555" w:rsidP="00280555">
            <w:pPr>
              <w:jc w:val="right"/>
              <w:rPr>
                <w:rFonts w:asciiTheme="minorHAnsi" w:hAnsiTheme="minorHAnsi"/>
                <w:szCs w:val="23"/>
              </w:rPr>
            </w:pPr>
            <w:r w:rsidRPr="00C25813">
              <w:rPr>
                <w:rFonts w:cs="Arial"/>
                <w:szCs w:val="23"/>
              </w:rPr>
              <w:t>32.6</w:t>
            </w:r>
          </w:p>
        </w:tc>
        <w:tc>
          <w:tcPr>
            <w:tcW w:w="802" w:type="dxa"/>
            <w:tcBorders>
              <w:top w:val="nil"/>
              <w:left w:val="single" w:sz="8" w:space="0" w:color="000000"/>
              <w:bottom w:val="single" w:sz="8" w:space="0" w:color="000000"/>
              <w:right w:val="nil"/>
            </w:tcBorders>
            <w:shd w:val="clear" w:color="auto" w:fill="auto"/>
          </w:tcPr>
          <w:p w14:paraId="3388483C" w14:textId="0F65B69F" w:rsidR="00280555" w:rsidRPr="00C25813" w:rsidRDefault="00280555" w:rsidP="00280555">
            <w:pPr>
              <w:jc w:val="right"/>
              <w:rPr>
                <w:rFonts w:asciiTheme="minorHAnsi" w:hAnsiTheme="minorHAnsi"/>
                <w:szCs w:val="23"/>
              </w:rPr>
            </w:pPr>
            <w:r w:rsidRPr="00C25813">
              <w:rPr>
                <w:rFonts w:cs="Arial"/>
                <w:szCs w:val="23"/>
              </w:rPr>
              <w:t>26.6</w:t>
            </w:r>
          </w:p>
        </w:tc>
        <w:tc>
          <w:tcPr>
            <w:tcW w:w="801" w:type="dxa"/>
            <w:tcBorders>
              <w:top w:val="nil"/>
              <w:left w:val="single" w:sz="8" w:space="0" w:color="000000"/>
              <w:bottom w:val="single" w:sz="8" w:space="0" w:color="000000"/>
              <w:right w:val="nil"/>
            </w:tcBorders>
            <w:shd w:val="clear" w:color="auto" w:fill="auto"/>
          </w:tcPr>
          <w:p w14:paraId="0E47EAA9" w14:textId="4C1BA623" w:rsidR="00280555" w:rsidRPr="00C25813" w:rsidRDefault="00280555" w:rsidP="00280555">
            <w:pPr>
              <w:jc w:val="right"/>
              <w:rPr>
                <w:rFonts w:asciiTheme="minorHAnsi" w:hAnsiTheme="minorHAnsi"/>
                <w:szCs w:val="23"/>
              </w:rPr>
            </w:pPr>
            <w:r w:rsidRPr="00C25813">
              <w:rPr>
                <w:rFonts w:cs="Arial"/>
                <w:szCs w:val="23"/>
              </w:rPr>
              <w:t>21.3</w:t>
            </w:r>
          </w:p>
        </w:tc>
        <w:tc>
          <w:tcPr>
            <w:tcW w:w="802" w:type="dxa"/>
            <w:tcBorders>
              <w:top w:val="nil"/>
              <w:left w:val="single" w:sz="8" w:space="0" w:color="000000"/>
              <w:bottom w:val="single" w:sz="8" w:space="0" w:color="000000"/>
              <w:right w:val="nil"/>
            </w:tcBorders>
            <w:shd w:val="clear" w:color="auto" w:fill="auto"/>
          </w:tcPr>
          <w:p w14:paraId="78020618" w14:textId="5BC16547" w:rsidR="00280555" w:rsidRPr="00C25813" w:rsidRDefault="00280555" w:rsidP="00280555">
            <w:pPr>
              <w:jc w:val="right"/>
              <w:rPr>
                <w:rFonts w:asciiTheme="minorHAnsi" w:hAnsiTheme="minorHAnsi"/>
                <w:szCs w:val="23"/>
              </w:rPr>
            </w:pPr>
            <w:r w:rsidRPr="00C25813">
              <w:rPr>
                <w:rFonts w:cs="Arial"/>
                <w:szCs w:val="23"/>
              </w:rPr>
              <w:t>17.0</w:t>
            </w:r>
          </w:p>
        </w:tc>
        <w:tc>
          <w:tcPr>
            <w:tcW w:w="801" w:type="dxa"/>
            <w:tcBorders>
              <w:top w:val="nil"/>
              <w:left w:val="single" w:sz="8" w:space="0" w:color="000000"/>
              <w:bottom w:val="single" w:sz="8" w:space="0" w:color="000000"/>
              <w:right w:val="nil"/>
            </w:tcBorders>
            <w:shd w:val="clear" w:color="auto" w:fill="auto"/>
          </w:tcPr>
          <w:p w14:paraId="00B0C979" w14:textId="25574975" w:rsidR="00280555" w:rsidRPr="00C25813" w:rsidRDefault="00280555" w:rsidP="00280555">
            <w:pPr>
              <w:jc w:val="right"/>
              <w:rPr>
                <w:rFonts w:asciiTheme="minorHAnsi" w:hAnsiTheme="minorHAnsi"/>
                <w:szCs w:val="23"/>
              </w:rPr>
            </w:pPr>
            <w:r w:rsidRPr="00C25813">
              <w:rPr>
                <w:rFonts w:cs="Arial"/>
                <w:szCs w:val="23"/>
              </w:rPr>
              <w:t>13.3</w:t>
            </w:r>
          </w:p>
        </w:tc>
        <w:tc>
          <w:tcPr>
            <w:tcW w:w="801" w:type="dxa"/>
            <w:tcBorders>
              <w:top w:val="nil"/>
              <w:left w:val="single" w:sz="8" w:space="0" w:color="000000"/>
              <w:bottom w:val="single" w:sz="8" w:space="0" w:color="000000"/>
              <w:right w:val="nil"/>
            </w:tcBorders>
            <w:shd w:val="clear" w:color="auto" w:fill="auto"/>
          </w:tcPr>
          <w:p w14:paraId="192DD916" w14:textId="20A9E03A" w:rsidR="00280555" w:rsidRPr="00C25813" w:rsidRDefault="00280555" w:rsidP="00280555">
            <w:pPr>
              <w:jc w:val="right"/>
              <w:rPr>
                <w:rFonts w:asciiTheme="minorHAnsi" w:hAnsiTheme="minorHAnsi"/>
                <w:szCs w:val="23"/>
              </w:rPr>
            </w:pPr>
            <w:r w:rsidRPr="00C25813">
              <w:rPr>
                <w:rFonts w:cs="Arial"/>
                <w:szCs w:val="23"/>
              </w:rPr>
              <w:t>10.9</w:t>
            </w:r>
          </w:p>
        </w:tc>
        <w:tc>
          <w:tcPr>
            <w:tcW w:w="802" w:type="dxa"/>
            <w:tcBorders>
              <w:top w:val="nil"/>
              <w:left w:val="single" w:sz="8" w:space="0" w:color="000000"/>
              <w:bottom w:val="single" w:sz="8" w:space="0" w:color="000000"/>
              <w:right w:val="nil"/>
            </w:tcBorders>
            <w:shd w:val="clear" w:color="auto" w:fill="auto"/>
          </w:tcPr>
          <w:p w14:paraId="0EEDE854" w14:textId="300BD8EE" w:rsidR="00280555" w:rsidRPr="00C25813" w:rsidRDefault="00280555" w:rsidP="00280555">
            <w:pPr>
              <w:jc w:val="right"/>
              <w:rPr>
                <w:rFonts w:asciiTheme="minorHAnsi" w:hAnsiTheme="minorHAnsi"/>
                <w:szCs w:val="23"/>
              </w:rPr>
            </w:pPr>
            <w:r w:rsidRPr="00C25813">
              <w:rPr>
                <w:rFonts w:cs="Arial"/>
                <w:szCs w:val="23"/>
              </w:rPr>
              <w:t>10.0</w:t>
            </w:r>
          </w:p>
        </w:tc>
        <w:tc>
          <w:tcPr>
            <w:tcW w:w="801" w:type="dxa"/>
            <w:tcBorders>
              <w:top w:val="nil"/>
              <w:left w:val="single" w:sz="8" w:space="0" w:color="000000"/>
              <w:bottom w:val="single" w:sz="8" w:space="0" w:color="000000"/>
              <w:right w:val="nil"/>
            </w:tcBorders>
            <w:shd w:val="clear" w:color="auto" w:fill="auto"/>
          </w:tcPr>
          <w:p w14:paraId="57F69A7F" w14:textId="518DDD5B" w:rsidR="00280555" w:rsidRPr="00C25813" w:rsidRDefault="00280555" w:rsidP="00280555">
            <w:pPr>
              <w:jc w:val="right"/>
              <w:rPr>
                <w:rFonts w:asciiTheme="minorHAnsi" w:hAnsiTheme="minorHAnsi"/>
                <w:szCs w:val="23"/>
              </w:rPr>
            </w:pPr>
            <w:r w:rsidRPr="00C25813">
              <w:rPr>
                <w:rFonts w:cs="Arial"/>
                <w:szCs w:val="23"/>
              </w:rPr>
              <w:t>9.5</w:t>
            </w:r>
          </w:p>
        </w:tc>
        <w:tc>
          <w:tcPr>
            <w:tcW w:w="802" w:type="dxa"/>
            <w:tcBorders>
              <w:top w:val="nil"/>
              <w:left w:val="single" w:sz="8" w:space="0" w:color="000000"/>
              <w:bottom w:val="single" w:sz="8" w:space="0" w:color="000000"/>
              <w:right w:val="nil"/>
            </w:tcBorders>
            <w:shd w:val="clear" w:color="auto" w:fill="auto"/>
          </w:tcPr>
          <w:p w14:paraId="2A91D045" w14:textId="4A71BD0E" w:rsidR="00280555" w:rsidRPr="00C25813" w:rsidRDefault="00280555" w:rsidP="00280555">
            <w:pPr>
              <w:jc w:val="right"/>
              <w:rPr>
                <w:rFonts w:asciiTheme="minorHAnsi" w:hAnsiTheme="minorHAnsi"/>
                <w:szCs w:val="23"/>
              </w:rPr>
            </w:pPr>
            <w:r w:rsidRPr="00C25813">
              <w:rPr>
                <w:rFonts w:cs="Arial"/>
                <w:szCs w:val="23"/>
              </w:rPr>
              <w:t>8.0</w:t>
            </w:r>
          </w:p>
        </w:tc>
        <w:tc>
          <w:tcPr>
            <w:tcW w:w="801" w:type="dxa"/>
            <w:tcBorders>
              <w:top w:val="nil"/>
              <w:left w:val="single" w:sz="8" w:space="0" w:color="000000"/>
              <w:bottom w:val="single" w:sz="8" w:space="0" w:color="000000"/>
              <w:right w:val="nil"/>
            </w:tcBorders>
            <w:shd w:val="clear" w:color="auto" w:fill="auto"/>
          </w:tcPr>
          <w:p w14:paraId="36EFA5DB" w14:textId="086EA97E" w:rsidR="00280555" w:rsidRPr="00C25813" w:rsidRDefault="00280555" w:rsidP="00280555">
            <w:pPr>
              <w:jc w:val="right"/>
              <w:rPr>
                <w:rFonts w:asciiTheme="minorHAnsi" w:hAnsiTheme="minorHAnsi"/>
                <w:szCs w:val="23"/>
              </w:rPr>
            </w:pPr>
            <w:r w:rsidRPr="00C25813">
              <w:rPr>
                <w:rFonts w:cs="Arial"/>
                <w:szCs w:val="23"/>
              </w:rPr>
              <w:t>8.0</w:t>
            </w:r>
          </w:p>
        </w:tc>
        <w:tc>
          <w:tcPr>
            <w:tcW w:w="802" w:type="dxa"/>
            <w:tcBorders>
              <w:top w:val="nil"/>
              <w:left w:val="single" w:sz="8" w:space="0" w:color="000000"/>
              <w:bottom w:val="single" w:sz="8" w:space="0" w:color="000000"/>
              <w:right w:val="single" w:sz="8" w:space="0" w:color="000000"/>
            </w:tcBorders>
            <w:shd w:val="clear" w:color="auto" w:fill="auto"/>
          </w:tcPr>
          <w:p w14:paraId="22BAA4A4" w14:textId="1868ED5D" w:rsidR="00280555" w:rsidRPr="00C25813" w:rsidRDefault="00280555" w:rsidP="00280555">
            <w:pPr>
              <w:jc w:val="right"/>
              <w:rPr>
                <w:rFonts w:asciiTheme="minorHAnsi" w:hAnsiTheme="minorHAnsi"/>
                <w:szCs w:val="23"/>
              </w:rPr>
            </w:pPr>
            <w:r w:rsidRPr="00C25813">
              <w:rPr>
                <w:rFonts w:cs="Arial"/>
                <w:szCs w:val="23"/>
              </w:rPr>
              <w:t>3.7</w:t>
            </w:r>
          </w:p>
        </w:tc>
      </w:tr>
      <w:tr w:rsidR="00280555" w:rsidRPr="00C25813" w14:paraId="42DD15A6" w14:textId="77777777" w:rsidTr="00C43981">
        <w:trPr>
          <w:cantSplit/>
          <w:trHeight w:val="300"/>
        </w:trPr>
        <w:tc>
          <w:tcPr>
            <w:tcW w:w="3869" w:type="dxa"/>
            <w:tcBorders>
              <w:top w:val="nil"/>
              <w:left w:val="single" w:sz="8" w:space="0" w:color="000000"/>
              <w:bottom w:val="single" w:sz="8" w:space="0" w:color="000000"/>
              <w:right w:val="nil"/>
            </w:tcBorders>
            <w:shd w:val="clear" w:color="auto" w:fill="auto"/>
          </w:tcPr>
          <w:p w14:paraId="702C26EE" w14:textId="77777777" w:rsidR="00280555" w:rsidRPr="00C25813" w:rsidDel="00D14EE2" w:rsidRDefault="00280555" w:rsidP="00280555">
            <w:pPr>
              <w:rPr>
                <w:rFonts w:asciiTheme="minorHAnsi" w:hAnsiTheme="minorHAnsi"/>
                <w:szCs w:val="23"/>
              </w:rPr>
            </w:pPr>
            <w:r w:rsidRPr="00C25813">
              <w:rPr>
                <w:rFonts w:asciiTheme="minorHAnsi" w:hAnsiTheme="minorHAnsi"/>
                <w:szCs w:val="23"/>
              </w:rPr>
              <w:t>Glandular dysplasia</w:t>
            </w:r>
          </w:p>
        </w:tc>
        <w:tc>
          <w:tcPr>
            <w:tcW w:w="801" w:type="dxa"/>
            <w:tcBorders>
              <w:top w:val="nil"/>
              <w:left w:val="single" w:sz="8" w:space="0" w:color="000000"/>
              <w:bottom w:val="single" w:sz="8" w:space="0" w:color="000000"/>
              <w:right w:val="nil"/>
            </w:tcBorders>
            <w:shd w:val="clear" w:color="auto" w:fill="auto"/>
          </w:tcPr>
          <w:p w14:paraId="68DE6FF8" w14:textId="0C66D12B" w:rsidR="00280555" w:rsidRPr="00C25813" w:rsidDel="00D14EE2" w:rsidRDefault="00280555" w:rsidP="00280555">
            <w:pPr>
              <w:jc w:val="right"/>
              <w:rPr>
                <w:rFonts w:cs="Arial"/>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387A7282" w14:textId="5F7323EE" w:rsidR="00280555" w:rsidRPr="00C25813" w:rsidDel="00D14EE2" w:rsidRDefault="00280555" w:rsidP="00280555">
            <w:pPr>
              <w:jc w:val="right"/>
              <w:rPr>
                <w:rFonts w:cs="Arial"/>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4C87B0E7" w14:textId="5F363BF9" w:rsidR="00280555" w:rsidRPr="00C25813" w:rsidDel="00D14EE2" w:rsidRDefault="00280555" w:rsidP="00280555">
            <w:pPr>
              <w:jc w:val="right"/>
              <w:rPr>
                <w:rFonts w:cs="Arial"/>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0C9A794B" w14:textId="3EA7A97B" w:rsidR="00280555" w:rsidRPr="00C25813" w:rsidDel="00D14EE2" w:rsidRDefault="00280555" w:rsidP="00280555">
            <w:pPr>
              <w:jc w:val="right"/>
              <w:rPr>
                <w:rFonts w:cs="Arial"/>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1D2BF0E3" w14:textId="411DAE59" w:rsidR="00280555" w:rsidRPr="00C25813" w:rsidDel="00D14EE2" w:rsidRDefault="00280555" w:rsidP="00280555">
            <w:pPr>
              <w:jc w:val="right"/>
              <w:rPr>
                <w:rFonts w:cs="Arial"/>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39C5089C" w14:textId="2AB65DEE" w:rsidR="00280555" w:rsidRPr="00C25813" w:rsidDel="00D14EE2" w:rsidRDefault="00280555" w:rsidP="00280555">
            <w:pPr>
              <w:jc w:val="right"/>
              <w:rPr>
                <w:rFonts w:cs="Arial"/>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56E821D6" w14:textId="313E45E2" w:rsidR="00280555" w:rsidRPr="00C25813" w:rsidDel="00D14EE2" w:rsidRDefault="00280555" w:rsidP="00280555">
            <w:pPr>
              <w:jc w:val="right"/>
              <w:rPr>
                <w:rFonts w:cs="Arial"/>
                <w:szCs w:val="23"/>
              </w:rPr>
            </w:pPr>
            <w:r w:rsidRPr="00C25813">
              <w:rPr>
                <w:rFonts w:cs="Arial"/>
                <w:szCs w:val="23"/>
              </w:rPr>
              <w:t>0.08</w:t>
            </w:r>
          </w:p>
        </w:tc>
        <w:tc>
          <w:tcPr>
            <w:tcW w:w="802" w:type="dxa"/>
            <w:tcBorders>
              <w:top w:val="nil"/>
              <w:left w:val="single" w:sz="8" w:space="0" w:color="000000"/>
              <w:bottom w:val="single" w:sz="8" w:space="0" w:color="000000"/>
              <w:right w:val="nil"/>
            </w:tcBorders>
            <w:shd w:val="clear" w:color="auto" w:fill="auto"/>
          </w:tcPr>
          <w:p w14:paraId="2266EE6E" w14:textId="3D0BC173" w:rsidR="00280555" w:rsidRPr="00C25813" w:rsidDel="00D14EE2" w:rsidRDefault="00280555" w:rsidP="00280555">
            <w:pPr>
              <w:jc w:val="right"/>
              <w:rPr>
                <w:rFonts w:cs="Arial"/>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61D5A3B6" w14:textId="07092429" w:rsidR="00280555" w:rsidRPr="00C25813" w:rsidDel="00D14EE2" w:rsidRDefault="00280555" w:rsidP="00280555">
            <w:pPr>
              <w:jc w:val="right"/>
              <w:rPr>
                <w:rFonts w:cs="Arial"/>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5BF66E55" w14:textId="04BCE209" w:rsidR="00280555" w:rsidRPr="00C25813" w:rsidDel="00D14EE2" w:rsidRDefault="00280555" w:rsidP="00280555">
            <w:pPr>
              <w:jc w:val="right"/>
              <w:rPr>
                <w:rFonts w:cs="Arial"/>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17F39E54" w14:textId="5D381C07" w:rsidR="00280555" w:rsidRPr="00C25813" w:rsidDel="00D14EE2" w:rsidRDefault="00280555" w:rsidP="00280555">
            <w:pPr>
              <w:jc w:val="right"/>
              <w:rPr>
                <w:rFonts w:cs="Arial"/>
                <w:szCs w:val="23"/>
              </w:rPr>
            </w:pPr>
            <w:r w:rsidRPr="00C25813">
              <w:rPr>
                <w:rFonts w:cs="Arial"/>
                <w:szCs w:val="23"/>
              </w:rPr>
              <w:t>-</w:t>
            </w:r>
          </w:p>
        </w:tc>
        <w:tc>
          <w:tcPr>
            <w:tcW w:w="802" w:type="dxa"/>
            <w:tcBorders>
              <w:top w:val="nil"/>
              <w:left w:val="single" w:sz="8" w:space="0" w:color="000000"/>
              <w:bottom w:val="single" w:sz="8" w:space="0" w:color="000000"/>
              <w:right w:val="single" w:sz="8" w:space="0" w:color="000000"/>
            </w:tcBorders>
            <w:shd w:val="clear" w:color="auto" w:fill="auto"/>
          </w:tcPr>
          <w:p w14:paraId="780DC21F" w14:textId="4C98318D" w:rsidR="00280555" w:rsidRPr="00C25813" w:rsidDel="00D14EE2" w:rsidRDefault="00280555" w:rsidP="00280555">
            <w:pPr>
              <w:jc w:val="right"/>
              <w:rPr>
                <w:rFonts w:cs="Arial"/>
                <w:szCs w:val="23"/>
              </w:rPr>
            </w:pPr>
            <w:r w:rsidRPr="00C25813">
              <w:rPr>
                <w:rFonts w:cs="Arial"/>
                <w:szCs w:val="23"/>
              </w:rPr>
              <w:t>-</w:t>
            </w:r>
          </w:p>
        </w:tc>
      </w:tr>
      <w:tr w:rsidR="00280555" w:rsidRPr="00C25813" w14:paraId="20B1DF15" w14:textId="77777777" w:rsidTr="00C43981">
        <w:trPr>
          <w:cantSplit/>
          <w:trHeight w:val="300"/>
        </w:trPr>
        <w:tc>
          <w:tcPr>
            <w:tcW w:w="3869" w:type="dxa"/>
            <w:tcBorders>
              <w:top w:val="nil"/>
              <w:left w:val="single" w:sz="8" w:space="0" w:color="000000"/>
              <w:bottom w:val="single" w:sz="8" w:space="0" w:color="000000"/>
              <w:right w:val="nil"/>
            </w:tcBorders>
            <w:shd w:val="clear" w:color="auto" w:fill="auto"/>
          </w:tcPr>
          <w:p w14:paraId="36945AD8" w14:textId="447A2E37" w:rsidR="00280555" w:rsidRPr="00C25813" w:rsidRDefault="00280555" w:rsidP="00280555">
            <w:pPr>
              <w:rPr>
                <w:rFonts w:asciiTheme="minorHAnsi" w:hAnsiTheme="minorHAnsi"/>
                <w:szCs w:val="23"/>
              </w:rPr>
            </w:pPr>
            <w:r w:rsidRPr="00C25813">
              <w:rPr>
                <w:rFonts w:asciiTheme="minorHAnsi" w:hAnsiTheme="minorHAnsi"/>
                <w:szCs w:val="23"/>
              </w:rPr>
              <w:t>CIN</w:t>
            </w:r>
            <w:r w:rsidR="00692301" w:rsidRPr="00C25813">
              <w:rPr>
                <w:rFonts w:asciiTheme="minorHAnsi" w:hAnsiTheme="minorHAnsi"/>
                <w:szCs w:val="23"/>
              </w:rPr>
              <w:t xml:space="preserve"> </w:t>
            </w:r>
            <w:r w:rsidRPr="00C25813">
              <w:rPr>
                <w:rFonts w:asciiTheme="minorHAnsi" w:hAnsiTheme="minorHAnsi"/>
                <w:szCs w:val="23"/>
              </w:rPr>
              <w:t>2</w:t>
            </w:r>
          </w:p>
        </w:tc>
        <w:tc>
          <w:tcPr>
            <w:tcW w:w="801" w:type="dxa"/>
            <w:tcBorders>
              <w:top w:val="nil"/>
              <w:left w:val="single" w:sz="8" w:space="0" w:color="000000"/>
              <w:bottom w:val="single" w:sz="8" w:space="0" w:color="000000"/>
              <w:right w:val="nil"/>
            </w:tcBorders>
            <w:shd w:val="clear" w:color="auto" w:fill="auto"/>
          </w:tcPr>
          <w:p w14:paraId="746DECA1" w14:textId="05B1D57A" w:rsidR="00280555" w:rsidRPr="00C25813" w:rsidRDefault="00280555" w:rsidP="00280555">
            <w:pPr>
              <w:jc w:val="right"/>
              <w:rPr>
                <w:rFonts w:asciiTheme="minorHAnsi" w:hAnsiTheme="minorHAnsi"/>
                <w:szCs w:val="23"/>
              </w:rPr>
            </w:pPr>
            <w:r w:rsidRPr="00C25813">
              <w:rPr>
                <w:rFonts w:cs="Arial"/>
                <w:szCs w:val="23"/>
              </w:rPr>
              <w:t>24.2</w:t>
            </w:r>
          </w:p>
        </w:tc>
        <w:tc>
          <w:tcPr>
            <w:tcW w:w="801" w:type="dxa"/>
            <w:tcBorders>
              <w:top w:val="nil"/>
              <w:left w:val="single" w:sz="8" w:space="0" w:color="000000"/>
              <w:bottom w:val="single" w:sz="8" w:space="0" w:color="000000"/>
              <w:right w:val="nil"/>
            </w:tcBorders>
            <w:shd w:val="clear" w:color="auto" w:fill="auto"/>
          </w:tcPr>
          <w:p w14:paraId="381BC65D" w14:textId="12576857" w:rsidR="00280555" w:rsidRPr="00C25813" w:rsidRDefault="00280555" w:rsidP="00280555">
            <w:pPr>
              <w:jc w:val="right"/>
              <w:rPr>
                <w:rFonts w:asciiTheme="minorHAnsi" w:hAnsiTheme="minorHAnsi"/>
                <w:szCs w:val="23"/>
              </w:rPr>
            </w:pPr>
            <w:r w:rsidRPr="00C25813">
              <w:rPr>
                <w:rFonts w:cs="Arial"/>
                <w:szCs w:val="23"/>
              </w:rPr>
              <w:t>18.1</w:t>
            </w:r>
          </w:p>
        </w:tc>
        <w:tc>
          <w:tcPr>
            <w:tcW w:w="802" w:type="dxa"/>
            <w:tcBorders>
              <w:top w:val="nil"/>
              <w:left w:val="single" w:sz="8" w:space="0" w:color="000000"/>
              <w:bottom w:val="single" w:sz="8" w:space="0" w:color="000000"/>
              <w:right w:val="nil"/>
            </w:tcBorders>
            <w:shd w:val="clear" w:color="auto" w:fill="auto"/>
          </w:tcPr>
          <w:p w14:paraId="1C95AA97" w14:textId="3E4A7BDE" w:rsidR="00280555" w:rsidRPr="00C25813" w:rsidRDefault="00280555" w:rsidP="00280555">
            <w:pPr>
              <w:jc w:val="right"/>
              <w:rPr>
                <w:rFonts w:asciiTheme="minorHAnsi" w:hAnsiTheme="minorHAnsi"/>
                <w:szCs w:val="23"/>
              </w:rPr>
            </w:pPr>
            <w:r w:rsidRPr="00C25813">
              <w:rPr>
                <w:rFonts w:cs="Arial"/>
                <w:szCs w:val="23"/>
              </w:rPr>
              <w:t>13.0</w:t>
            </w:r>
          </w:p>
        </w:tc>
        <w:tc>
          <w:tcPr>
            <w:tcW w:w="801" w:type="dxa"/>
            <w:tcBorders>
              <w:top w:val="nil"/>
              <w:left w:val="single" w:sz="8" w:space="0" w:color="000000"/>
              <w:bottom w:val="single" w:sz="8" w:space="0" w:color="000000"/>
              <w:right w:val="nil"/>
            </w:tcBorders>
            <w:shd w:val="clear" w:color="auto" w:fill="auto"/>
          </w:tcPr>
          <w:p w14:paraId="34BE1D4D" w14:textId="4A7EB835" w:rsidR="00280555" w:rsidRPr="00C25813" w:rsidRDefault="00280555" w:rsidP="00280555">
            <w:pPr>
              <w:jc w:val="right"/>
              <w:rPr>
                <w:rFonts w:asciiTheme="minorHAnsi" w:hAnsiTheme="minorHAnsi"/>
                <w:szCs w:val="23"/>
              </w:rPr>
            </w:pPr>
            <w:r w:rsidRPr="00C25813">
              <w:rPr>
                <w:rFonts w:cs="Arial"/>
                <w:szCs w:val="23"/>
              </w:rPr>
              <w:t>11.5</w:t>
            </w:r>
          </w:p>
        </w:tc>
        <w:tc>
          <w:tcPr>
            <w:tcW w:w="802" w:type="dxa"/>
            <w:tcBorders>
              <w:top w:val="nil"/>
              <w:left w:val="single" w:sz="8" w:space="0" w:color="000000"/>
              <w:bottom w:val="single" w:sz="8" w:space="0" w:color="000000"/>
              <w:right w:val="nil"/>
            </w:tcBorders>
            <w:shd w:val="clear" w:color="auto" w:fill="auto"/>
          </w:tcPr>
          <w:p w14:paraId="7C76E085" w14:textId="7A6DAACF" w:rsidR="00280555" w:rsidRPr="00C25813" w:rsidRDefault="00280555" w:rsidP="00280555">
            <w:pPr>
              <w:jc w:val="right"/>
              <w:rPr>
                <w:rFonts w:asciiTheme="minorHAnsi" w:hAnsiTheme="minorHAnsi"/>
                <w:szCs w:val="23"/>
              </w:rPr>
            </w:pPr>
            <w:r w:rsidRPr="00C25813">
              <w:rPr>
                <w:rFonts w:cs="Arial"/>
                <w:szCs w:val="23"/>
              </w:rPr>
              <w:t>8.8</w:t>
            </w:r>
          </w:p>
        </w:tc>
        <w:tc>
          <w:tcPr>
            <w:tcW w:w="801" w:type="dxa"/>
            <w:tcBorders>
              <w:top w:val="nil"/>
              <w:left w:val="single" w:sz="8" w:space="0" w:color="000000"/>
              <w:bottom w:val="single" w:sz="8" w:space="0" w:color="000000"/>
              <w:right w:val="nil"/>
            </w:tcBorders>
            <w:shd w:val="clear" w:color="auto" w:fill="auto"/>
          </w:tcPr>
          <w:p w14:paraId="77904E71" w14:textId="5C3EB412" w:rsidR="00280555" w:rsidRPr="00C25813" w:rsidRDefault="00280555" w:rsidP="00280555">
            <w:pPr>
              <w:jc w:val="right"/>
              <w:rPr>
                <w:rFonts w:asciiTheme="minorHAnsi" w:hAnsiTheme="minorHAnsi"/>
                <w:szCs w:val="23"/>
              </w:rPr>
            </w:pPr>
            <w:r w:rsidRPr="00C25813">
              <w:rPr>
                <w:rFonts w:cs="Arial"/>
                <w:szCs w:val="23"/>
              </w:rPr>
              <w:t>4.9</w:t>
            </w:r>
          </w:p>
        </w:tc>
        <w:tc>
          <w:tcPr>
            <w:tcW w:w="801" w:type="dxa"/>
            <w:tcBorders>
              <w:top w:val="nil"/>
              <w:left w:val="single" w:sz="8" w:space="0" w:color="000000"/>
              <w:bottom w:val="single" w:sz="8" w:space="0" w:color="000000"/>
              <w:right w:val="nil"/>
            </w:tcBorders>
            <w:shd w:val="clear" w:color="auto" w:fill="auto"/>
          </w:tcPr>
          <w:p w14:paraId="761E3644" w14:textId="6C8EED87" w:rsidR="00280555" w:rsidRPr="00C25813" w:rsidRDefault="00280555" w:rsidP="00280555">
            <w:pPr>
              <w:jc w:val="right"/>
              <w:rPr>
                <w:rFonts w:asciiTheme="minorHAnsi" w:hAnsiTheme="minorHAnsi"/>
                <w:szCs w:val="23"/>
              </w:rPr>
            </w:pPr>
            <w:r w:rsidRPr="00C25813">
              <w:rPr>
                <w:rFonts w:cs="Arial"/>
                <w:szCs w:val="23"/>
              </w:rPr>
              <w:t>3.8</w:t>
            </w:r>
          </w:p>
        </w:tc>
        <w:tc>
          <w:tcPr>
            <w:tcW w:w="802" w:type="dxa"/>
            <w:tcBorders>
              <w:top w:val="nil"/>
              <w:left w:val="single" w:sz="8" w:space="0" w:color="000000"/>
              <w:bottom w:val="single" w:sz="8" w:space="0" w:color="000000"/>
              <w:right w:val="nil"/>
            </w:tcBorders>
            <w:shd w:val="clear" w:color="auto" w:fill="auto"/>
          </w:tcPr>
          <w:p w14:paraId="0014BA3B" w14:textId="423B4FD3" w:rsidR="00280555" w:rsidRPr="00C25813" w:rsidRDefault="00280555" w:rsidP="00280555">
            <w:pPr>
              <w:jc w:val="right"/>
              <w:rPr>
                <w:rFonts w:asciiTheme="minorHAnsi" w:hAnsiTheme="minorHAnsi"/>
                <w:szCs w:val="23"/>
              </w:rPr>
            </w:pPr>
            <w:r w:rsidRPr="00C25813">
              <w:rPr>
                <w:rFonts w:cs="Arial"/>
                <w:szCs w:val="23"/>
              </w:rPr>
              <w:t>2.5</w:t>
            </w:r>
          </w:p>
        </w:tc>
        <w:tc>
          <w:tcPr>
            <w:tcW w:w="801" w:type="dxa"/>
            <w:tcBorders>
              <w:top w:val="nil"/>
              <w:left w:val="single" w:sz="8" w:space="0" w:color="000000"/>
              <w:bottom w:val="single" w:sz="8" w:space="0" w:color="000000"/>
              <w:right w:val="nil"/>
            </w:tcBorders>
            <w:shd w:val="clear" w:color="auto" w:fill="auto"/>
          </w:tcPr>
          <w:p w14:paraId="36390FB9" w14:textId="78722E30" w:rsidR="00280555" w:rsidRPr="00C25813" w:rsidRDefault="00280555" w:rsidP="00280555">
            <w:pPr>
              <w:jc w:val="right"/>
              <w:rPr>
                <w:rFonts w:asciiTheme="minorHAnsi" w:hAnsiTheme="minorHAnsi"/>
                <w:szCs w:val="23"/>
              </w:rPr>
            </w:pPr>
            <w:r w:rsidRPr="00C25813">
              <w:rPr>
                <w:rFonts w:cs="Arial"/>
                <w:szCs w:val="23"/>
              </w:rPr>
              <w:t>2.7</w:t>
            </w:r>
          </w:p>
        </w:tc>
        <w:tc>
          <w:tcPr>
            <w:tcW w:w="802" w:type="dxa"/>
            <w:tcBorders>
              <w:top w:val="nil"/>
              <w:left w:val="single" w:sz="8" w:space="0" w:color="000000"/>
              <w:bottom w:val="single" w:sz="8" w:space="0" w:color="000000"/>
              <w:right w:val="nil"/>
            </w:tcBorders>
            <w:shd w:val="clear" w:color="auto" w:fill="auto"/>
          </w:tcPr>
          <w:p w14:paraId="461CFF14" w14:textId="4F62CDCA" w:rsidR="00280555" w:rsidRPr="00C25813" w:rsidRDefault="00280555" w:rsidP="00280555">
            <w:pPr>
              <w:jc w:val="right"/>
              <w:rPr>
                <w:rFonts w:asciiTheme="minorHAnsi" w:hAnsiTheme="minorHAnsi"/>
                <w:szCs w:val="23"/>
              </w:rPr>
            </w:pPr>
            <w:r w:rsidRPr="00C25813">
              <w:rPr>
                <w:rFonts w:cs="Arial"/>
                <w:szCs w:val="23"/>
              </w:rPr>
              <w:t>3.5</w:t>
            </w:r>
          </w:p>
        </w:tc>
        <w:tc>
          <w:tcPr>
            <w:tcW w:w="801" w:type="dxa"/>
            <w:tcBorders>
              <w:top w:val="nil"/>
              <w:left w:val="single" w:sz="8" w:space="0" w:color="000000"/>
              <w:bottom w:val="single" w:sz="8" w:space="0" w:color="000000"/>
              <w:right w:val="nil"/>
            </w:tcBorders>
            <w:shd w:val="clear" w:color="auto" w:fill="auto"/>
          </w:tcPr>
          <w:p w14:paraId="617285B2" w14:textId="1C7D9D05" w:rsidR="00280555" w:rsidRPr="00C25813" w:rsidRDefault="00280555" w:rsidP="00280555">
            <w:pPr>
              <w:jc w:val="right"/>
              <w:rPr>
                <w:rFonts w:asciiTheme="minorHAnsi" w:hAnsiTheme="minorHAnsi"/>
                <w:szCs w:val="23"/>
              </w:rPr>
            </w:pPr>
            <w:r w:rsidRPr="00C25813">
              <w:rPr>
                <w:rFonts w:cs="Arial"/>
                <w:szCs w:val="23"/>
              </w:rPr>
              <w:t>3.7</w:t>
            </w:r>
          </w:p>
        </w:tc>
        <w:tc>
          <w:tcPr>
            <w:tcW w:w="802" w:type="dxa"/>
            <w:tcBorders>
              <w:top w:val="nil"/>
              <w:left w:val="single" w:sz="8" w:space="0" w:color="000000"/>
              <w:bottom w:val="single" w:sz="8" w:space="0" w:color="000000"/>
              <w:right w:val="single" w:sz="8" w:space="0" w:color="000000"/>
            </w:tcBorders>
            <w:shd w:val="clear" w:color="auto" w:fill="auto"/>
          </w:tcPr>
          <w:p w14:paraId="017FD8EE" w14:textId="19FD8C1B" w:rsidR="00280555" w:rsidRPr="00C25813" w:rsidRDefault="00280555" w:rsidP="00280555">
            <w:pPr>
              <w:jc w:val="right"/>
              <w:rPr>
                <w:rFonts w:asciiTheme="minorHAnsi" w:hAnsiTheme="minorHAnsi"/>
                <w:szCs w:val="23"/>
              </w:rPr>
            </w:pPr>
            <w:r w:rsidRPr="00C25813">
              <w:rPr>
                <w:rFonts w:cs="Arial"/>
                <w:szCs w:val="23"/>
              </w:rPr>
              <w:t>0.6</w:t>
            </w:r>
          </w:p>
        </w:tc>
      </w:tr>
      <w:tr w:rsidR="00280555" w:rsidRPr="00C25813" w14:paraId="1A3D3AF0" w14:textId="77777777" w:rsidTr="00C43981">
        <w:trPr>
          <w:cantSplit/>
          <w:trHeight w:val="300"/>
        </w:trPr>
        <w:tc>
          <w:tcPr>
            <w:tcW w:w="3869" w:type="dxa"/>
            <w:tcBorders>
              <w:top w:val="nil"/>
              <w:left w:val="single" w:sz="8" w:space="0" w:color="000000"/>
              <w:bottom w:val="single" w:sz="8" w:space="0" w:color="000000"/>
              <w:right w:val="nil"/>
            </w:tcBorders>
            <w:shd w:val="clear" w:color="auto" w:fill="auto"/>
          </w:tcPr>
          <w:p w14:paraId="62C7DA15" w14:textId="77777777" w:rsidR="00280555" w:rsidRPr="00C25813" w:rsidRDefault="00280555" w:rsidP="00280555">
            <w:pPr>
              <w:rPr>
                <w:rFonts w:asciiTheme="minorHAnsi" w:hAnsiTheme="minorHAnsi"/>
                <w:szCs w:val="23"/>
              </w:rPr>
            </w:pPr>
            <w:r w:rsidRPr="00C25813">
              <w:rPr>
                <w:rFonts w:asciiTheme="minorHAnsi" w:hAnsiTheme="minorHAnsi"/>
                <w:szCs w:val="23"/>
              </w:rPr>
              <w:t>HSIL not otherwise specified</w:t>
            </w:r>
          </w:p>
        </w:tc>
        <w:tc>
          <w:tcPr>
            <w:tcW w:w="801" w:type="dxa"/>
            <w:tcBorders>
              <w:top w:val="nil"/>
              <w:left w:val="single" w:sz="8" w:space="0" w:color="000000"/>
              <w:bottom w:val="single" w:sz="8" w:space="0" w:color="000000"/>
              <w:right w:val="nil"/>
            </w:tcBorders>
            <w:shd w:val="clear" w:color="auto" w:fill="auto"/>
          </w:tcPr>
          <w:p w14:paraId="2806387A" w14:textId="2EF49FA2" w:rsidR="00280555" w:rsidRPr="00C25813" w:rsidRDefault="00280555" w:rsidP="00280555">
            <w:pPr>
              <w:jc w:val="right"/>
              <w:rPr>
                <w:rFonts w:cs="Arial"/>
                <w:szCs w:val="23"/>
              </w:rPr>
            </w:pPr>
            <w:r w:rsidRPr="00C25813">
              <w:rPr>
                <w:rFonts w:cs="Arial"/>
                <w:szCs w:val="23"/>
              </w:rPr>
              <w:t>3.0</w:t>
            </w:r>
          </w:p>
        </w:tc>
        <w:tc>
          <w:tcPr>
            <w:tcW w:w="801" w:type="dxa"/>
            <w:tcBorders>
              <w:top w:val="nil"/>
              <w:left w:val="single" w:sz="8" w:space="0" w:color="000000"/>
              <w:bottom w:val="single" w:sz="8" w:space="0" w:color="000000"/>
              <w:right w:val="nil"/>
            </w:tcBorders>
            <w:shd w:val="clear" w:color="auto" w:fill="auto"/>
          </w:tcPr>
          <w:p w14:paraId="11B15E37" w14:textId="799CC9B0" w:rsidR="00280555" w:rsidRPr="00C25813" w:rsidRDefault="00280555" w:rsidP="00280555">
            <w:pPr>
              <w:jc w:val="right"/>
              <w:rPr>
                <w:rFonts w:cs="Arial"/>
                <w:szCs w:val="23"/>
              </w:rPr>
            </w:pPr>
            <w:r w:rsidRPr="00C25813">
              <w:rPr>
                <w:rFonts w:cs="Arial"/>
                <w:szCs w:val="23"/>
              </w:rPr>
              <w:t>0.53</w:t>
            </w:r>
          </w:p>
        </w:tc>
        <w:tc>
          <w:tcPr>
            <w:tcW w:w="802" w:type="dxa"/>
            <w:tcBorders>
              <w:top w:val="nil"/>
              <w:left w:val="single" w:sz="8" w:space="0" w:color="000000"/>
              <w:bottom w:val="single" w:sz="8" w:space="0" w:color="000000"/>
              <w:right w:val="nil"/>
            </w:tcBorders>
            <w:shd w:val="clear" w:color="auto" w:fill="auto"/>
          </w:tcPr>
          <w:p w14:paraId="5C7818CE" w14:textId="0EF25BDA" w:rsidR="00280555" w:rsidRPr="00C25813" w:rsidRDefault="00280555" w:rsidP="00280555">
            <w:pPr>
              <w:jc w:val="right"/>
              <w:rPr>
                <w:rFonts w:cs="Arial"/>
                <w:szCs w:val="23"/>
              </w:rPr>
            </w:pPr>
            <w:r w:rsidRPr="00C25813">
              <w:rPr>
                <w:rFonts w:cs="Arial"/>
                <w:szCs w:val="23"/>
              </w:rPr>
              <w:t>0.77</w:t>
            </w:r>
          </w:p>
        </w:tc>
        <w:tc>
          <w:tcPr>
            <w:tcW w:w="801" w:type="dxa"/>
            <w:tcBorders>
              <w:top w:val="nil"/>
              <w:left w:val="single" w:sz="8" w:space="0" w:color="000000"/>
              <w:bottom w:val="single" w:sz="8" w:space="0" w:color="000000"/>
              <w:right w:val="nil"/>
            </w:tcBorders>
            <w:shd w:val="clear" w:color="auto" w:fill="auto"/>
          </w:tcPr>
          <w:p w14:paraId="065C72DA" w14:textId="02BA77DE" w:rsidR="00280555" w:rsidRPr="00C25813" w:rsidRDefault="00280555" w:rsidP="00280555">
            <w:pPr>
              <w:jc w:val="right"/>
              <w:rPr>
                <w:rFonts w:cs="Arial"/>
                <w:szCs w:val="23"/>
              </w:rPr>
            </w:pPr>
            <w:r w:rsidRPr="00C25813">
              <w:rPr>
                <w:rFonts w:cs="Arial"/>
                <w:szCs w:val="23"/>
              </w:rPr>
              <w:t>1.07</w:t>
            </w:r>
          </w:p>
        </w:tc>
        <w:tc>
          <w:tcPr>
            <w:tcW w:w="802" w:type="dxa"/>
            <w:tcBorders>
              <w:top w:val="nil"/>
              <w:left w:val="single" w:sz="8" w:space="0" w:color="000000"/>
              <w:bottom w:val="single" w:sz="8" w:space="0" w:color="000000"/>
              <w:right w:val="nil"/>
            </w:tcBorders>
            <w:shd w:val="clear" w:color="auto" w:fill="auto"/>
          </w:tcPr>
          <w:p w14:paraId="23AECAC5" w14:textId="46951F91" w:rsidR="00280555" w:rsidRPr="00C25813" w:rsidRDefault="00280555" w:rsidP="00280555">
            <w:pPr>
              <w:jc w:val="right"/>
              <w:rPr>
                <w:rFonts w:cs="Arial"/>
                <w:szCs w:val="23"/>
              </w:rPr>
            </w:pPr>
            <w:r w:rsidRPr="00C25813">
              <w:rPr>
                <w:rFonts w:cs="Arial"/>
                <w:szCs w:val="23"/>
              </w:rPr>
              <w:t>0.45</w:t>
            </w:r>
          </w:p>
        </w:tc>
        <w:tc>
          <w:tcPr>
            <w:tcW w:w="801" w:type="dxa"/>
            <w:tcBorders>
              <w:top w:val="nil"/>
              <w:left w:val="single" w:sz="8" w:space="0" w:color="000000"/>
              <w:bottom w:val="single" w:sz="8" w:space="0" w:color="000000"/>
              <w:right w:val="nil"/>
            </w:tcBorders>
            <w:shd w:val="clear" w:color="auto" w:fill="auto"/>
          </w:tcPr>
          <w:p w14:paraId="03A5BC8A" w14:textId="61E8E60D" w:rsidR="00280555" w:rsidRPr="00C25813" w:rsidRDefault="00280555" w:rsidP="00280555">
            <w:pPr>
              <w:jc w:val="right"/>
              <w:rPr>
                <w:rFonts w:cs="Arial"/>
                <w:szCs w:val="23"/>
              </w:rPr>
            </w:pPr>
            <w:r w:rsidRPr="00C25813">
              <w:rPr>
                <w:rFonts w:cs="Arial"/>
                <w:szCs w:val="23"/>
              </w:rPr>
              <w:t>0.32</w:t>
            </w:r>
          </w:p>
        </w:tc>
        <w:tc>
          <w:tcPr>
            <w:tcW w:w="801" w:type="dxa"/>
            <w:tcBorders>
              <w:top w:val="nil"/>
              <w:left w:val="single" w:sz="8" w:space="0" w:color="000000"/>
              <w:bottom w:val="single" w:sz="8" w:space="0" w:color="000000"/>
              <w:right w:val="nil"/>
            </w:tcBorders>
            <w:shd w:val="clear" w:color="auto" w:fill="auto"/>
          </w:tcPr>
          <w:p w14:paraId="083EACDD" w14:textId="3ECE728A" w:rsidR="00280555" w:rsidRPr="00C25813" w:rsidRDefault="00280555" w:rsidP="00280555">
            <w:pPr>
              <w:jc w:val="right"/>
              <w:rPr>
                <w:rFonts w:cs="Arial"/>
                <w:szCs w:val="23"/>
              </w:rPr>
            </w:pPr>
            <w:r w:rsidRPr="00C25813">
              <w:rPr>
                <w:rFonts w:cs="Arial"/>
                <w:szCs w:val="23"/>
              </w:rPr>
              <w:t>0.16</w:t>
            </w:r>
          </w:p>
        </w:tc>
        <w:tc>
          <w:tcPr>
            <w:tcW w:w="802" w:type="dxa"/>
            <w:tcBorders>
              <w:top w:val="nil"/>
              <w:left w:val="single" w:sz="8" w:space="0" w:color="000000"/>
              <w:bottom w:val="single" w:sz="8" w:space="0" w:color="000000"/>
              <w:right w:val="nil"/>
            </w:tcBorders>
            <w:shd w:val="clear" w:color="auto" w:fill="auto"/>
          </w:tcPr>
          <w:p w14:paraId="677A4CA3" w14:textId="110CEE9A" w:rsidR="00280555" w:rsidRPr="00C25813" w:rsidRDefault="00280555" w:rsidP="00280555">
            <w:pPr>
              <w:jc w:val="right"/>
              <w:rPr>
                <w:rFonts w:cs="Arial"/>
                <w:szCs w:val="23"/>
              </w:rPr>
            </w:pPr>
            <w:r w:rsidRPr="00C25813">
              <w:rPr>
                <w:rFonts w:cs="Arial"/>
                <w:szCs w:val="23"/>
              </w:rPr>
              <w:t>0.10</w:t>
            </w:r>
          </w:p>
        </w:tc>
        <w:tc>
          <w:tcPr>
            <w:tcW w:w="801" w:type="dxa"/>
            <w:tcBorders>
              <w:top w:val="nil"/>
              <w:left w:val="single" w:sz="8" w:space="0" w:color="000000"/>
              <w:bottom w:val="single" w:sz="8" w:space="0" w:color="000000"/>
              <w:right w:val="nil"/>
            </w:tcBorders>
            <w:shd w:val="clear" w:color="auto" w:fill="auto"/>
          </w:tcPr>
          <w:p w14:paraId="59DAE573" w14:textId="382A54F3" w:rsidR="00280555" w:rsidRPr="00C25813" w:rsidRDefault="00280555" w:rsidP="00280555">
            <w:pPr>
              <w:jc w:val="right"/>
              <w:rPr>
                <w:rFonts w:cs="Arial"/>
                <w:szCs w:val="23"/>
              </w:rPr>
            </w:pPr>
            <w:r w:rsidRPr="00C25813">
              <w:rPr>
                <w:rFonts w:cs="Arial"/>
                <w:szCs w:val="23"/>
              </w:rPr>
              <w:t>0.13</w:t>
            </w:r>
          </w:p>
        </w:tc>
        <w:tc>
          <w:tcPr>
            <w:tcW w:w="802" w:type="dxa"/>
            <w:tcBorders>
              <w:top w:val="nil"/>
              <w:left w:val="single" w:sz="8" w:space="0" w:color="000000"/>
              <w:bottom w:val="single" w:sz="8" w:space="0" w:color="000000"/>
              <w:right w:val="nil"/>
            </w:tcBorders>
            <w:shd w:val="clear" w:color="auto" w:fill="auto"/>
          </w:tcPr>
          <w:p w14:paraId="3DA15D9F" w14:textId="4B09C14C" w:rsidR="00280555" w:rsidRPr="00C25813" w:rsidRDefault="00280555" w:rsidP="00280555">
            <w:pPr>
              <w:jc w:val="right"/>
              <w:rPr>
                <w:rFonts w:cs="Arial"/>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7291655D" w14:textId="50496457" w:rsidR="00280555" w:rsidRPr="00C25813" w:rsidRDefault="00280555" w:rsidP="00280555">
            <w:pPr>
              <w:jc w:val="right"/>
              <w:rPr>
                <w:rFonts w:cs="Arial"/>
                <w:szCs w:val="23"/>
              </w:rPr>
            </w:pPr>
            <w:r w:rsidRPr="00C25813">
              <w:rPr>
                <w:rFonts w:cs="Arial"/>
                <w:szCs w:val="23"/>
              </w:rPr>
              <w:t>0.57</w:t>
            </w:r>
          </w:p>
        </w:tc>
        <w:tc>
          <w:tcPr>
            <w:tcW w:w="802" w:type="dxa"/>
            <w:tcBorders>
              <w:top w:val="nil"/>
              <w:left w:val="single" w:sz="8" w:space="0" w:color="000000"/>
              <w:bottom w:val="single" w:sz="8" w:space="0" w:color="000000"/>
              <w:right w:val="single" w:sz="8" w:space="0" w:color="000000"/>
            </w:tcBorders>
            <w:shd w:val="clear" w:color="auto" w:fill="auto"/>
          </w:tcPr>
          <w:p w14:paraId="4EEAA15D" w14:textId="2A9B2E61" w:rsidR="00280555" w:rsidRPr="00C25813" w:rsidRDefault="00280555" w:rsidP="00280555">
            <w:pPr>
              <w:jc w:val="right"/>
              <w:rPr>
                <w:rFonts w:cs="Arial"/>
                <w:szCs w:val="23"/>
              </w:rPr>
            </w:pPr>
            <w:r w:rsidRPr="00C25813">
              <w:rPr>
                <w:rFonts w:cs="Arial"/>
                <w:szCs w:val="23"/>
              </w:rPr>
              <w:t>0.6</w:t>
            </w:r>
          </w:p>
        </w:tc>
      </w:tr>
      <w:tr w:rsidR="00280555" w:rsidRPr="00C25813" w14:paraId="7CA333B4" w14:textId="77777777" w:rsidTr="00C43981">
        <w:trPr>
          <w:cantSplit/>
          <w:trHeight w:val="273"/>
        </w:trPr>
        <w:tc>
          <w:tcPr>
            <w:tcW w:w="3869" w:type="dxa"/>
            <w:tcBorders>
              <w:top w:val="nil"/>
              <w:left w:val="single" w:sz="8" w:space="0" w:color="000000"/>
              <w:bottom w:val="single" w:sz="8" w:space="0" w:color="000000"/>
              <w:right w:val="nil"/>
            </w:tcBorders>
            <w:shd w:val="clear" w:color="auto" w:fill="auto"/>
          </w:tcPr>
          <w:p w14:paraId="3A0ACDF9" w14:textId="3284FECE" w:rsidR="00280555" w:rsidRPr="00C25813" w:rsidRDefault="00280555" w:rsidP="00280555">
            <w:pPr>
              <w:rPr>
                <w:rFonts w:asciiTheme="minorHAnsi" w:hAnsiTheme="minorHAnsi"/>
                <w:szCs w:val="23"/>
              </w:rPr>
            </w:pPr>
            <w:r w:rsidRPr="00C25813">
              <w:rPr>
                <w:rFonts w:asciiTheme="minorHAnsi" w:hAnsiTheme="minorHAnsi"/>
                <w:szCs w:val="23"/>
              </w:rPr>
              <w:t>CIN</w:t>
            </w:r>
            <w:r w:rsidR="00692301" w:rsidRPr="00C25813">
              <w:rPr>
                <w:rFonts w:asciiTheme="minorHAnsi" w:hAnsiTheme="minorHAnsi"/>
                <w:szCs w:val="23"/>
              </w:rPr>
              <w:t xml:space="preserve"> </w:t>
            </w:r>
            <w:r w:rsidRPr="00C25813">
              <w:rPr>
                <w:rFonts w:asciiTheme="minorHAnsi" w:hAnsiTheme="minorHAnsi"/>
                <w:szCs w:val="23"/>
              </w:rPr>
              <w:t>3</w:t>
            </w:r>
          </w:p>
        </w:tc>
        <w:tc>
          <w:tcPr>
            <w:tcW w:w="801" w:type="dxa"/>
            <w:tcBorders>
              <w:top w:val="nil"/>
              <w:left w:val="single" w:sz="8" w:space="0" w:color="000000"/>
              <w:bottom w:val="single" w:sz="8" w:space="0" w:color="000000"/>
              <w:right w:val="nil"/>
            </w:tcBorders>
            <w:shd w:val="clear" w:color="auto" w:fill="auto"/>
          </w:tcPr>
          <w:p w14:paraId="4B8C998E" w14:textId="1E4F11BD" w:rsidR="00280555" w:rsidRPr="00C25813" w:rsidRDefault="00280555" w:rsidP="00280555">
            <w:pPr>
              <w:jc w:val="right"/>
              <w:rPr>
                <w:rFonts w:asciiTheme="minorHAnsi" w:hAnsiTheme="minorHAnsi"/>
                <w:szCs w:val="23"/>
              </w:rPr>
            </w:pPr>
            <w:r w:rsidRPr="00C25813">
              <w:rPr>
                <w:rFonts w:cs="Arial"/>
                <w:szCs w:val="23"/>
              </w:rPr>
              <w:t>6.1</w:t>
            </w:r>
          </w:p>
        </w:tc>
        <w:tc>
          <w:tcPr>
            <w:tcW w:w="801" w:type="dxa"/>
            <w:tcBorders>
              <w:top w:val="nil"/>
              <w:left w:val="single" w:sz="8" w:space="0" w:color="000000"/>
              <w:bottom w:val="single" w:sz="8" w:space="0" w:color="000000"/>
              <w:right w:val="nil"/>
            </w:tcBorders>
            <w:shd w:val="clear" w:color="auto" w:fill="auto"/>
          </w:tcPr>
          <w:p w14:paraId="6BEBBD17" w14:textId="5A68329C" w:rsidR="00280555" w:rsidRPr="00C25813" w:rsidRDefault="00280555" w:rsidP="00280555">
            <w:pPr>
              <w:jc w:val="right"/>
              <w:rPr>
                <w:rFonts w:asciiTheme="minorHAnsi" w:hAnsiTheme="minorHAnsi"/>
                <w:szCs w:val="23"/>
              </w:rPr>
            </w:pPr>
            <w:r w:rsidRPr="00C25813">
              <w:rPr>
                <w:rFonts w:cs="Arial"/>
                <w:szCs w:val="23"/>
              </w:rPr>
              <w:t>12.9</w:t>
            </w:r>
          </w:p>
        </w:tc>
        <w:tc>
          <w:tcPr>
            <w:tcW w:w="802" w:type="dxa"/>
            <w:tcBorders>
              <w:top w:val="nil"/>
              <w:left w:val="single" w:sz="8" w:space="0" w:color="000000"/>
              <w:bottom w:val="single" w:sz="8" w:space="0" w:color="000000"/>
              <w:right w:val="nil"/>
            </w:tcBorders>
            <w:shd w:val="clear" w:color="auto" w:fill="auto"/>
          </w:tcPr>
          <w:p w14:paraId="4DC219C2" w14:textId="6A6A784A" w:rsidR="00280555" w:rsidRPr="00C25813" w:rsidRDefault="00280555" w:rsidP="00280555">
            <w:pPr>
              <w:jc w:val="right"/>
              <w:rPr>
                <w:rFonts w:asciiTheme="minorHAnsi" w:hAnsiTheme="minorHAnsi"/>
                <w:szCs w:val="23"/>
              </w:rPr>
            </w:pPr>
            <w:r w:rsidRPr="00C25813">
              <w:rPr>
                <w:rFonts w:cs="Arial"/>
                <w:szCs w:val="23"/>
              </w:rPr>
              <w:t>21.8</w:t>
            </w:r>
          </w:p>
        </w:tc>
        <w:tc>
          <w:tcPr>
            <w:tcW w:w="801" w:type="dxa"/>
            <w:tcBorders>
              <w:top w:val="nil"/>
              <w:left w:val="single" w:sz="8" w:space="0" w:color="000000"/>
              <w:bottom w:val="single" w:sz="8" w:space="0" w:color="000000"/>
              <w:right w:val="nil"/>
            </w:tcBorders>
            <w:shd w:val="clear" w:color="auto" w:fill="auto"/>
          </w:tcPr>
          <w:p w14:paraId="2A6311CD" w14:textId="1195A51F" w:rsidR="00280555" w:rsidRPr="00C25813" w:rsidRDefault="00280555" w:rsidP="00280555">
            <w:pPr>
              <w:jc w:val="right"/>
              <w:rPr>
                <w:rFonts w:asciiTheme="minorHAnsi" w:hAnsiTheme="minorHAnsi"/>
                <w:szCs w:val="23"/>
              </w:rPr>
            </w:pPr>
            <w:r w:rsidRPr="00C25813">
              <w:rPr>
                <w:rFonts w:cs="Arial"/>
                <w:szCs w:val="23"/>
              </w:rPr>
              <w:t>20.2</w:t>
            </w:r>
          </w:p>
        </w:tc>
        <w:tc>
          <w:tcPr>
            <w:tcW w:w="802" w:type="dxa"/>
            <w:tcBorders>
              <w:top w:val="nil"/>
              <w:left w:val="single" w:sz="8" w:space="0" w:color="000000"/>
              <w:bottom w:val="single" w:sz="8" w:space="0" w:color="000000"/>
              <w:right w:val="nil"/>
            </w:tcBorders>
            <w:shd w:val="clear" w:color="auto" w:fill="auto"/>
          </w:tcPr>
          <w:p w14:paraId="35AEB5A6" w14:textId="34EC61DE" w:rsidR="00280555" w:rsidRPr="00C25813" w:rsidRDefault="00280555" w:rsidP="00280555">
            <w:pPr>
              <w:jc w:val="right"/>
              <w:rPr>
                <w:rFonts w:asciiTheme="minorHAnsi" w:hAnsiTheme="minorHAnsi"/>
                <w:szCs w:val="23"/>
              </w:rPr>
            </w:pPr>
            <w:r w:rsidRPr="00C25813">
              <w:rPr>
                <w:rFonts w:cs="Arial"/>
                <w:szCs w:val="23"/>
              </w:rPr>
              <w:t>13.9</w:t>
            </w:r>
          </w:p>
        </w:tc>
        <w:tc>
          <w:tcPr>
            <w:tcW w:w="801" w:type="dxa"/>
            <w:tcBorders>
              <w:top w:val="nil"/>
              <w:left w:val="single" w:sz="8" w:space="0" w:color="000000"/>
              <w:bottom w:val="single" w:sz="8" w:space="0" w:color="000000"/>
              <w:right w:val="nil"/>
            </w:tcBorders>
            <w:shd w:val="clear" w:color="auto" w:fill="auto"/>
          </w:tcPr>
          <w:p w14:paraId="0A7B626C" w14:textId="6B733FB0" w:rsidR="00280555" w:rsidRPr="00C25813" w:rsidRDefault="00280555" w:rsidP="00280555">
            <w:pPr>
              <w:jc w:val="right"/>
              <w:rPr>
                <w:rFonts w:asciiTheme="minorHAnsi" w:hAnsiTheme="minorHAnsi"/>
                <w:szCs w:val="23"/>
              </w:rPr>
            </w:pPr>
            <w:r w:rsidRPr="00C25813">
              <w:rPr>
                <w:rFonts w:cs="Arial"/>
                <w:szCs w:val="23"/>
              </w:rPr>
              <w:t>9.0</w:t>
            </w:r>
          </w:p>
        </w:tc>
        <w:tc>
          <w:tcPr>
            <w:tcW w:w="801" w:type="dxa"/>
            <w:tcBorders>
              <w:top w:val="nil"/>
              <w:left w:val="single" w:sz="8" w:space="0" w:color="000000"/>
              <w:bottom w:val="single" w:sz="8" w:space="0" w:color="000000"/>
              <w:right w:val="nil"/>
            </w:tcBorders>
            <w:shd w:val="clear" w:color="auto" w:fill="auto"/>
          </w:tcPr>
          <w:p w14:paraId="3A7B76CB" w14:textId="3F5F2C10" w:rsidR="00280555" w:rsidRPr="00C25813" w:rsidRDefault="00280555" w:rsidP="00280555">
            <w:pPr>
              <w:jc w:val="right"/>
              <w:rPr>
                <w:rFonts w:asciiTheme="minorHAnsi" w:hAnsiTheme="minorHAnsi"/>
                <w:szCs w:val="23"/>
              </w:rPr>
            </w:pPr>
            <w:r w:rsidRPr="00C25813">
              <w:rPr>
                <w:rFonts w:cs="Arial"/>
                <w:szCs w:val="23"/>
              </w:rPr>
              <w:t>3.9</w:t>
            </w:r>
          </w:p>
        </w:tc>
        <w:tc>
          <w:tcPr>
            <w:tcW w:w="802" w:type="dxa"/>
            <w:tcBorders>
              <w:top w:val="nil"/>
              <w:left w:val="single" w:sz="8" w:space="0" w:color="000000"/>
              <w:bottom w:val="single" w:sz="8" w:space="0" w:color="000000"/>
              <w:right w:val="nil"/>
            </w:tcBorders>
            <w:shd w:val="clear" w:color="auto" w:fill="auto"/>
          </w:tcPr>
          <w:p w14:paraId="2D890E02" w14:textId="412A35A8" w:rsidR="00280555" w:rsidRPr="00C25813" w:rsidRDefault="00280555" w:rsidP="00280555">
            <w:pPr>
              <w:jc w:val="right"/>
              <w:rPr>
                <w:rFonts w:asciiTheme="minorHAnsi" w:hAnsiTheme="minorHAnsi"/>
                <w:szCs w:val="23"/>
              </w:rPr>
            </w:pPr>
            <w:r w:rsidRPr="00C25813">
              <w:rPr>
                <w:rFonts w:cs="Arial"/>
                <w:szCs w:val="23"/>
              </w:rPr>
              <w:t>4.6</w:t>
            </w:r>
          </w:p>
        </w:tc>
        <w:tc>
          <w:tcPr>
            <w:tcW w:w="801" w:type="dxa"/>
            <w:tcBorders>
              <w:top w:val="nil"/>
              <w:left w:val="single" w:sz="8" w:space="0" w:color="000000"/>
              <w:bottom w:val="single" w:sz="8" w:space="0" w:color="000000"/>
              <w:right w:val="nil"/>
            </w:tcBorders>
            <w:shd w:val="clear" w:color="auto" w:fill="auto"/>
          </w:tcPr>
          <w:p w14:paraId="7DEB2868" w14:textId="0B5951B0" w:rsidR="00280555" w:rsidRPr="00C25813" w:rsidRDefault="00280555" w:rsidP="00280555">
            <w:pPr>
              <w:jc w:val="right"/>
              <w:rPr>
                <w:rFonts w:asciiTheme="minorHAnsi" w:hAnsiTheme="minorHAnsi"/>
                <w:szCs w:val="23"/>
              </w:rPr>
            </w:pPr>
            <w:r w:rsidRPr="00C25813">
              <w:rPr>
                <w:rFonts w:cs="Arial"/>
                <w:szCs w:val="23"/>
              </w:rPr>
              <w:t>4.3</w:t>
            </w:r>
          </w:p>
        </w:tc>
        <w:tc>
          <w:tcPr>
            <w:tcW w:w="802" w:type="dxa"/>
            <w:tcBorders>
              <w:top w:val="nil"/>
              <w:left w:val="single" w:sz="8" w:space="0" w:color="000000"/>
              <w:bottom w:val="single" w:sz="8" w:space="0" w:color="000000"/>
              <w:right w:val="nil"/>
            </w:tcBorders>
            <w:shd w:val="clear" w:color="auto" w:fill="auto"/>
          </w:tcPr>
          <w:p w14:paraId="417A1B23" w14:textId="7C9F96BD" w:rsidR="00280555" w:rsidRPr="00C25813" w:rsidRDefault="00280555" w:rsidP="00280555">
            <w:pPr>
              <w:jc w:val="right"/>
              <w:rPr>
                <w:rFonts w:asciiTheme="minorHAnsi" w:hAnsiTheme="minorHAnsi"/>
                <w:szCs w:val="23"/>
              </w:rPr>
            </w:pPr>
            <w:r w:rsidRPr="00C25813">
              <w:rPr>
                <w:rFonts w:cs="Arial"/>
                <w:szCs w:val="23"/>
              </w:rPr>
              <w:t>5.1</w:t>
            </w:r>
          </w:p>
        </w:tc>
        <w:tc>
          <w:tcPr>
            <w:tcW w:w="801" w:type="dxa"/>
            <w:tcBorders>
              <w:top w:val="nil"/>
              <w:left w:val="single" w:sz="8" w:space="0" w:color="000000"/>
              <w:bottom w:val="single" w:sz="8" w:space="0" w:color="000000"/>
              <w:right w:val="nil"/>
            </w:tcBorders>
            <w:shd w:val="clear" w:color="auto" w:fill="auto"/>
          </w:tcPr>
          <w:p w14:paraId="046FE336" w14:textId="1166CDA5" w:rsidR="00280555" w:rsidRPr="00C25813" w:rsidRDefault="00280555" w:rsidP="00280555">
            <w:pPr>
              <w:jc w:val="right"/>
              <w:rPr>
                <w:rFonts w:asciiTheme="minorHAnsi" w:hAnsiTheme="minorHAnsi"/>
                <w:szCs w:val="23"/>
              </w:rPr>
            </w:pPr>
            <w:r w:rsidRPr="00C25813">
              <w:rPr>
                <w:rFonts w:cs="Arial"/>
                <w:szCs w:val="23"/>
              </w:rPr>
              <w:t>5.4</w:t>
            </w:r>
          </w:p>
        </w:tc>
        <w:tc>
          <w:tcPr>
            <w:tcW w:w="802" w:type="dxa"/>
            <w:tcBorders>
              <w:top w:val="nil"/>
              <w:left w:val="single" w:sz="8" w:space="0" w:color="000000"/>
              <w:bottom w:val="single" w:sz="8" w:space="0" w:color="000000"/>
              <w:right w:val="single" w:sz="8" w:space="0" w:color="000000"/>
            </w:tcBorders>
            <w:shd w:val="clear" w:color="auto" w:fill="auto"/>
          </w:tcPr>
          <w:p w14:paraId="536C4BC2" w14:textId="2FEBE585" w:rsidR="00280555" w:rsidRPr="00C25813" w:rsidRDefault="00280555" w:rsidP="00280555">
            <w:pPr>
              <w:jc w:val="right"/>
              <w:rPr>
                <w:rFonts w:asciiTheme="minorHAnsi" w:hAnsiTheme="minorHAnsi"/>
                <w:szCs w:val="23"/>
              </w:rPr>
            </w:pPr>
            <w:r w:rsidRPr="00C25813">
              <w:rPr>
                <w:rFonts w:cs="Arial"/>
                <w:szCs w:val="23"/>
              </w:rPr>
              <w:t>2.2</w:t>
            </w:r>
          </w:p>
        </w:tc>
      </w:tr>
      <w:tr w:rsidR="00280555" w:rsidRPr="00C25813" w14:paraId="168C6124" w14:textId="77777777" w:rsidTr="00C43981">
        <w:trPr>
          <w:cantSplit/>
        </w:trPr>
        <w:tc>
          <w:tcPr>
            <w:tcW w:w="3869" w:type="dxa"/>
            <w:tcBorders>
              <w:top w:val="nil"/>
              <w:left w:val="single" w:sz="8" w:space="0" w:color="000000"/>
              <w:bottom w:val="single" w:sz="8" w:space="0" w:color="000000"/>
              <w:right w:val="nil"/>
            </w:tcBorders>
            <w:shd w:val="clear" w:color="auto" w:fill="auto"/>
          </w:tcPr>
          <w:p w14:paraId="1C03859E" w14:textId="77777777" w:rsidR="00280555" w:rsidRPr="00C25813" w:rsidDel="00D14EE2" w:rsidRDefault="00280555" w:rsidP="00280555">
            <w:pPr>
              <w:rPr>
                <w:rFonts w:asciiTheme="minorHAnsi" w:hAnsiTheme="minorHAnsi"/>
                <w:szCs w:val="23"/>
              </w:rPr>
            </w:pPr>
            <w:r w:rsidRPr="00C25813">
              <w:rPr>
                <w:rFonts w:asciiTheme="minorHAnsi" w:hAnsiTheme="minorHAnsi"/>
                <w:szCs w:val="23"/>
              </w:rPr>
              <w:t>Adenocarcinoma in situ</w:t>
            </w:r>
          </w:p>
        </w:tc>
        <w:tc>
          <w:tcPr>
            <w:tcW w:w="801" w:type="dxa"/>
            <w:tcBorders>
              <w:top w:val="nil"/>
              <w:left w:val="single" w:sz="8" w:space="0" w:color="000000"/>
              <w:bottom w:val="single" w:sz="8" w:space="0" w:color="000000"/>
              <w:right w:val="nil"/>
            </w:tcBorders>
            <w:shd w:val="clear" w:color="auto" w:fill="auto"/>
          </w:tcPr>
          <w:p w14:paraId="4E29B060" w14:textId="07D0EA19" w:rsidR="00280555" w:rsidRPr="00C25813" w:rsidDel="00D14EE2" w:rsidRDefault="00280555" w:rsidP="00280555">
            <w:pPr>
              <w:jc w:val="right"/>
              <w:rPr>
                <w:rFonts w:cs="Arial"/>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306032A2" w14:textId="74B17F32" w:rsidR="00280555" w:rsidRPr="00C25813" w:rsidDel="00D14EE2" w:rsidRDefault="00280555" w:rsidP="00280555">
            <w:pPr>
              <w:jc w:val="right"/>
              <w:rPr>
                <w:rFonts w:cs="Arial"/>
                <w:szCs w:val="23"/>
              </w:rPr>
            </w:pPr>
            <w:r w:rsidRPr="00C25813">
              <w:rPr>
                <w:rFonts w:cs="Arial"/>
                <w:szCs w:val="23"/>
              </w:rPr>
              <w:t>0.23</w:t>
            </w:r>
          </w:p>
        </w:tc>
        <w:tc>
          <w:tcPr>
            <w:tcW w:w="802" w:type="dxa"/>
            <w:tcBorders>
              <w:top w:val="nil"/>
              <w:left w:val="single" w:sz="8" w:space="0" w:color="000000"/>
              <w:bottom w:val="single" w:sz="8" w:space="0" w:color="000000"/>
              <w:right w:val="nil"/>
            </w:tcBorders>
            <w:shd w:val="clear" w:color="auto" w:fill="auto"/>
          </w:tcPr>
          <w:p w14:paraId="75834FEF" w14:textId="58699141" w:rsidR="00280555" w:rsidRPr="00C25813" w:rsidDel="00D14EE2" w:rsidRDefault="00280555" w:rsidP="00280555">
            <w:pPr>
              <w:jc w:val="right"/>
              <w:rPr>
                <w:rFonts w:cs="Arial"/>
                <w:szCs w:val="23"/>
              </w:rPr>
            </w:pPr>
            <w:r w:rsidRPr="00C25813">
              <w:rPr>
                <w:rFonts w:cs="Arial"/>
                <w:szCs w:val="23"/>
              </w:rPr>
              <w:t>1.0</w:t>
            </w:r>
          </w:p>
        </w:tc>
        <w:tc>
          <w:tcPr>
            <w:tcW w:w="801" w:type="dxa"/>
            <w:tcBorders>
              <w:top w:val="nil"/>
              <w:left w:val="single" w:sz="8" w:space="0" w:color="000000"/>
              <w:bottom w:val="single" w:sz="8" w:space="0" w:color="000000"/>
              <w:right w:val="nil"/>
            </w:tcBorders>
            <w:shd w:val="clear" w:color="auto" w:fill="auto"/>
          </w:tcPr>
          <w:p w14:paraId="499E70EB" w14:textId="64F660A0" w:rsidR="00280555" w:rsidRPr="00C25813" w:rsidDel="00D14EE2" w:rsidRDefault="00280555" w:rsidP="00280555">
            <w:pPr>
              <w:jc w:val="right"/>
              <w:rPr>
                <w:rFonts w:cs="Arial"/>
                <w:szCs w:val="23"/>
              </w:rPr>
            </w:pPr>
            <w:r w:rsidRPr="00C25813">
              <w:rPr>
                <w:rFonts w:cs="Arial"/>
                <w:szCs w:val="23"/>
              </w:rPr>
              <w:t>1.1</w:t>
            </w:r>
          </w:p>
        </w:tc>
        <w:tc>
          <w:tcPr>
            <w:tcW w:w="802" w:type="dxa"/>
            <w:tcBorders>
              <w:top w:val="nil"/>
              <w:left w:val="single" w:sz="8" w:space="0" w:color="000000"/>
              <w:bottom w:val="single" w:sz="8" w:space="0" w:color="000000"/>
              <w:right w:val="nil"/>
            </w:tcBorders>
            <w:shd w:val="clear" w:color="auto" w:fill="auto"/>
          </w:tcPr>
          <w:p w14:paraId="5E5ED331" w14:textId="5AE5B72F" w:rsidR="00280555" w:rsidRPr="00C25813" w:rsidDel="00D14EE2" w:rsidRDefault="00280555" w:rsidP="00280555">
            <w:pPr>
              <w:jc w:val="right"/>
              <w:rPr>
                <w:rFonts w:cs="Arial"/>
                <w:szCs w:val="23"/>
              </w:rPr>
            </w:pPr>
            <w:r w:rsidRPr="00C25813">
              <w:rPr>
                <w:rFonts w:cs="Arial"/>
                <w:szCs w:val="23"/>
              </w:rPr>
              <w:t>1.18</w:t>
            </w:r>
          </w:p>
        </w:tc>
        <w:tc>
          <w:tcPr>
            <w:tcW w:w="801" w:type="dxa"/>
            <w:tcBorders>
              <w:top w:val="nil"/>
              <w:left w:val="single" w:sz="8" w:space="0" w:color="000000"/>
              <w:bottom w:val="single" w:sz="8" w:space="0" w:color="000000"/>
              <w:right w:val="nil"/>
            </w:tcBorders>
            <w:shd w:val="clear" w:color="auto" w:fill="auto"/>
          </w:tcPr>
          <w:p w14:paraId="76D8E73F" w14:textId="39B176D8" w:rsidR="00280555" w:rsidRPr="00C25813" w:rsidDel="00D14EE2" w:rsidRDefault="00280555" w:rsidP="00280555">
            <w:pPr>
              <w:jc w:val="right"/>
              <w:rPr>
                <w:rFonts w:cs="Arial"/>
                <w:szCs w:val="23"/>
              </w:rPr>
            </w:pPr>
            <w:r w:rsidRPr="00C25813">
              <w:rPr>
                <w:rFonts w:cs="Arial"/>
                <w:szCs w:val="23"/>
              </w:rPr>
              <w:t>0.16</w:t>
            </w:r>
          </w:p>
        </w:tc>
        <w:tc>
          <w:tcPr>
            <w:tcW w:w="801" w:type="dxa"/>
            <w:tcBorders>
              <w:top w:val="nil"/>
              <w:left w:val="single" w:sz="8" w:space="0" w:color="000000"/>
              <w:bottom w:val="single" w:sz="8" w:space="0" w:color="000000"/>
              <w:right w:val="nil"/>
            </w:tcBorders>
            <w:shd w:val="clear" w:color="auto" w:fill="auto"/>
          </w:tcPr>
          <w:p w14:paraId="7A2C6407" w14:textId="6828FE1B" w:rsidR="00280555" w:rsidRPr="00C25813" w:rsidDel="00D14EE2" w:rsidRDefault="00280555" w:rsidP="00280555">
            <w:pPr>
              <w:jc w:val="right"/>
              <w:rPr>
                <w:rFonts w:cs="Arial"/>
                <w:szCs w:val="23"/>
              </w:rPr>
            </w:pPr>
            <w:r w:rsidRPr="00C25813">
              <w:rPr>
                <w:rFonts w:cs="Arial"/>
                <w:szCs w:val="23"/>
              </w:rPr>
              <w:t>0.39</w:t>
            </w:r>
          </w:p>
        </w:tc>
        <w:tc>
          <w:tcPr>
            <w:tcW w:w="802" w:type="dxa"/>
            <w:tcBorders>
              <w:top w:val="nil"/>
              <w:left w:val="single" w:sz="8" w:space="0" w:color="000000"/>
              <w:bottom w:val="single" w:sz="8" w:space="0" w:color="000000"/>
              <w:right w:val="nil"/>
            </w:tcBorders>
            <w:shd w:val="clear" w:color="auto" w:fill="auto"/>
          </w:tcPr>
          <w:p w14:paraId="14066266" w14:textId="07A93026" w:rsidR="00280555" w:rsidRPr="00C25813" w:rsidDel="00D14EE2" w:rsidRDefault="00280555" w:rsidP="00280555">
            <w:pPr>
              <w:jc w:val="right"/>
              <w:rPr>
                <w:rFonts w:cs="Arial"/>
                <w:szCs w:val="23"/>
              </w:rPr>
            </w:pPr>
            <w:r w:rsidRPr="00C25813">
              <w:rPr>
                <w:rFonts w:cs="Arial"/>
                <w:szCs w:val="23"/>
              </w:rPr>
              <w:t>0.30</w:t>
            </w:r>
          </w:p>
        </w:tc>
        <w:tc>
          <w:tcPr>
            <w:tcW w:w="801" w:type="dxa"/>
            <w:tcBorders>
              <w:top w:val="nil"/>
              <w:left w:val="single" w:sz="8" w:space="0" w:color="000000"/>
              <w:bottom w:val="single" w:sz="8" w:space="0" w:color="000000"/>
              <w:right w:val="nil"/>
            </w:tcBorders>
            <w:shd w:val="clear" w:color="auto" w:fill="auto"/>
          </w:tcPr>
          <w:p w14:paraId="53F98E4A" w14:textId="00A8C939" w:rsidR="00280555" w:rsidRPr="00C25813" w:rsidDel="00D14EE2" w:rsidRDefault="00280555" w:rsidP="00280555">
            <w:pPr>
              <w:jc w:val="right"/>
              <w:rPr>
                <w:rFonts w:cs="Arial"/>
                <w:szCs w:val="23"/>
              </w:rPr>
            </w:pPr>
            <w:r w:rsidRPr="00C25813">
              <w:rPr>
                <w:rFonts w:cs="Arial"/>
                <w:szCs w:val="23"/>
              </w:rPr>
              <w:t>0.13</w:t>
            </w:r>
          </w:p>
        </w:tc>
        <w:tc>
          <w:tcPr>
            <w:tcW w:w="802" w:type="dxa"/>
            <w:tcBorders>
              <w:top w:val="nil"/>
              <w:left w:val="single" w:sz="8" w:space="0" w:color="000000"/>
              <w:bottom w:val="single" w:sz="8" w:space="0" w:color="000000"/>
              <w:right w:val="nil"/>
            </w:tcBorders>
            <w:shd w:val="clear" w:color="auto" w:fill="auto"/>
          </w:tcPr>
          <w:p w14:paraId="27D47F4E" w14:textId="663C31A6" w:rsidR="00280555" w:rsidRPr="00C25813" w:rsidDel="00D14EE2" w:rsidRDefault="00280555" w:rsidP="00280555">
            <w:pPr>
              <w:jc w:val="right"/>
              <w:rPr>
                <w:rFonts w:cs="Arial"/>
                <w:szCs w:val="23"/>
              </w:rPr>
            </w:pPr>
            <w:r w:rsidRPr="00C25813">
              <w:rPr>
                <w:rFonts w:cs="Arial"/>
                <w:szCs w:val="23"/>
              </w:rPr>
              <w:t>0.41</w:t>
            </w:r>
          </w:p>
        </w:tc>
        <w:tc>
          <w:tcPr>
            <w:tcW w:w="801" w:type="dxa"/>
            <w:tcBorders>
              <w:top w:val="nil"/>
              <w:left w:val="single" w:sz="8" w:space="0" w:color="000000"/>
              <w:bottom w:val="single" w:sz="8" w:space="0" w:color="000000"/>
              <w:right w:val="nil"/>
            </w:tcBorders>
            <w:shd w:val="clear" w:color="auto" w:fill="auto"/>
          </w:tcPr>
          <w:p w14:paraId="1E24A5AF" w14:textId="2E499203" w:rsidR="00280555" w:rsidRPr="00C25813" w:rsidDel="00D14EE2" w:rsidRDefault="00280555" w:rsidP="00280555">
            <w:pPr>
              <w:jc w:val="right"/>
              <w:rPr>
                <w:rFonts w:cs="Arial"/>
                <w:szCs w:val="23"/>
              </w:rPr>
            </w:pPr>
            <w:r w:rsidRPr="00C25813">
              <w:rPr>
                <w:rFonts w:cs="Arial"/>
                <w:szCs w:val="23"/>
              </w:rPr>
              <w:t>0.57</w:t>
            </w:r>
          </w:p>
        </w:tc>
        <w:tc>
          <w:tcPr>
            <w:tcW w:w="802" w:type="dxa"/>
            <w:tcBorders>
              <w:top w:val="nil"/>
              <w:left w:val="single" w:sz="8" w:space="0" w:color="000000"/>
              <w:bottom w:val="single" w:sz="8" w:space="0" w:color="000000"/>
              <w:right w:val="single" w:sz="8" w:space="0" w:color="000000"/>
            </w:tcBorders>
            <w:shd w:val="clear" w:color="auto" w:fill="auto"/>
          </w:tcPr>
          <w:p w14:paraId="7EF4F5F3" w14:textId="577340D3" w:rsidR="00280555" w:rsidRPr="00C25813" w:rsidDel="00D14EE2" w:rsidRDefault="00280555" w:rsidP="00280555">
            <w:pPr>
              <w:jc w:val="right"/>
              <w:rPr>
                <w:rFonts w:cs="Arial"/>
                <w:szCs w:val="23"/>
              </w:rPr>
            </w:pPr>
            <w:r w:rsidRPr="00C25813">
              <w:rPr>
                <w:rFonts w:cs="Arial"/>
                <w:szCs w:val="23"/>
              </w:rPr>
              <w:t>0.62</w:t>
            </w:r>
          </w:p>
        </w:tc>
      </w:tr>
      <w:tr w:rsidR="00280555" w:rsidRPr="00C25813" w14:paraId="15585908" w14:textId="77777777" w:rsidTr="00C43981">
        <w:trPr>
          <w:cantSplit/>
        </w:trPr>
        <w:tc>
          <w:tcPr>
            <w:tcW w:w="3869" w:type="dxa"/>
            <w:tcBorders>
              <w:top w:val="nil"/>
              <w:left w:val="single" w:sz="8" w:space="0" w:color="000000"/>
              <w:bottom w:val="single" w:sz="8" w:space="0" w:color="000000"/>
              <w:right w:val="nil"/>
            </w:tcBorders>
            <w:shd w:val="clear" w:color="auto" w:fill="auto"/>
          </w:tcPr>
          <w:p w14:paraId="22777148" w14:textId="77777777" w:rsidR="00280555" w:rsidRPr="00C25813" w:rsidRDefault="00280555" w:rsidP="00280555">
            <w:pPr>
              <w:rPr>
                <w:rFonts w:asciiTheme="minorHAnsi" w:hAnsiTheme="minorHAnsi"/>
                <w:szCs w:val="23"/>
              </w:rPr>
            </w:pPr>
            <w:r w:rsidRPr="00C25813">
              <w:rPr>
                <w:rFonts w:asciiTheme="minorHAnsi" w:hAnsiTheme="minorHAnsi"/>
                <w:szCs w:val="23"/>
              </w:rPr>
              <w:t>Microinvasive</w:t>
            </w:r>
          </w:p>
        </w:tc>
        <w:tc>
          <w:tcPr>
            <w:tcW w:w="801" w:type="dxa"/>
            <w:tcBorders>
              <w:top w:val="nil"/>
              <w:left w:val="single" w:sz="8" w:space="0" w:color="000000"/>
              <w:bottom w:val="single" w:sz="8" w:space="0" w:color="000000"/>
              <w:right w:val="nil"/>
            </w:tcBorders>
            <w:shd w:val="clear" w:color="auto" w:fill="auto"/>
          </w:tcPr>
          <w:p w14:paraId="5B418A68" w14:textId="7B8AC048"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7C679AE8" w14:textId="14FF7E00" w:rsidR="00280555" w:rsidRPr="00C25813" w:rsidRDefault="00280555" w:rsidP="00280555">
            <w:pPr>
              <w:jc w:val="right"/>
              <w:rPr>
                <w:rFonts w:asciiTheme="minorHAnsi" w:hAnsiTheme="minorHAnsi"/>
                <w:szCs w:val="23"/>
              </w:rPr>
            </w:pPr>
            <w:r w:rsidRPr="00C25813">
              <w:rPr>
                <w:rFonts w:cs="Arial"/>
                <w:szCs w:val="23"/>
              </w:rPr>
              <w:t>0.08</w:t>
            </w:r>
          </w:p>
        </w:tc>
        <w:tc>
          <w:tcPr>
            <w:tcW w:w="802" w:type="dxa"/>
            <w:tcBorders>
              <w:top w:val="nil"/>
              <w:left w:val="single" w:sz="8" w:space="0" w:color="000000"/>
              <w:bottom w:val="single" w:sz="8" w:space="0" w:color="000000"/>
              <w:right w:val="nil"/>
            </w:tcBorders>
            <w:shd w:val="clear" w:color="auto" w:fill="auto"/>
          </w:tcPr>
          <w:p w14:paraId="2DAEC266" w14:textId="28917296"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2464904F" w14:textId="6EE59AE3" w:rsidR="00280555" w:rsidRPr="00C25813" w:rsidRDefault="00280555" w:rsidP="00280555">
            <w:pPr>
              <w:jc w:val="right"/>
              <w:rPr>
                <w:rFonts w:asciiTheme="minorHAnsi" w:hAnsiTheme="minorHAnsi"/>
                <w:szCs w:val="23"/>
              </w:rPr>
            </w:pPr>
            <w:r w:rsidRPr="00C25813">
              <w:rPr>
                <w:rFonts w:cs="Arial"/>
                <w:szCs w:val="23"/>
              </w:rPr>
              <w:t>0.31</w:t>
            </w:r>
          </w:p>
        </w:tc>
        <w:tc>
          <w:tcPr>
            <w:tcW w:w="802" w:type="dxa"/>
            <w:tcBorders>
              <w:top w:val="nil"/>
              <w:left w:val="single" w:sz="8" w:space="0" w:color="000000"/>
              <w:bottom w:val="single" w:sz="8" w:space="0" w:color="000000"/>
              <w:right w:val="nil"/>
            </w:tcBorders>
            <w:shd w:val="clear" w:color="auto" w:fill="auto"/>
          </w:tcPr>
          <w:p w14:paraId="4100E497" w14:textId="7973F1B8"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5A4E500B" w14:textId="700D1867"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09619203" w14:textId="416E0B4C"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7F2B32A9" w14:textId="35B44165"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374378BA" w14:textId="5F3D90E9"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327B50D0" w14:textId="57ED36F3"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3FD7FBDA" w14:textId="4261EF3B" w:rsidR="00280555" w:rsidRPr="00C25813" w:rsidRDefault="00280555" w:rsidP="00280555">
            <w:pPr>
              <w:jc w:val="right"/>
              <w:rPr>
                <w:rFonts w:asciiTheme="minorHAnsi" w:hAnsiTheme="minorHAnsi"/>
                <w:szCs w:val="23"/>
              </w:rPr>
            </w:pPr>
            <w:r w:rsidRPr="00C25813">
              <w:rPr>
                <w:rFonts w:cs="Arial"/>
                <w:szCs w:val="23"/>
              </w:rPr>
              <w:t>0.3</w:t>
            </w:r>
          </w:p>
        </w:tc>
        <w:tc>
          <w:tcPr>
            <w:tcW w:w="802" w:type="dxa"/>
            <w:tcBorders>
              <w:top w:val="nil"/>
              <w:left w:val="single" w:sz="8" w:space="0" w:color="000000"/>
              <w:bottom w:val="single" w:sz="8" w:space="0" w:color="000000"/>
              <w:right w:val="single" w:sz="8" w:space="0" w:color="000000"/>
            </w:tcBorders>
            <w:shd w:val="clear" w:color="auto" w:fill="auto"/>
          </w:tcPr>
          <w:p w14:paraId="5BE5AE30" w14:textId="422373F0" w:rsidR="00280555" w:rsidRPr="00C25813" w:rsidRDefault="00280555" w:rsidP="00280555">
            <w:pPr>
              <w:jc w:val="right"/>
              <w:rPr>
                <w:rFonts w:asciiTheme="minorHAnsi" w:hAnsiTheme="minorHAnsi"/>
                <w:szCs w:val="23"/>
              </w:rPr>
            </w:pPr>
            <w:r w:rsidRPr="00C25813">
              <w:rPr>
                <w:rFonts w:cs="Arial"/>
                <w:szCs w:val="23"/>
              </w:rPr>
              <w:t>-</w:t>
            </w:r>
          </w:p>
        </w:tc>
      </w:tr>
      <w:tr w:rsidR="00280555" w:rsidRPr="00C25813" w14:paraId="0D7C441E" w14:textId="77777777" w:rsidTr="00C43981">
        <w:trPr>
          <w:cantSplit/>
        </w:trPr>
        <w:tc>
          <w:tcPr>
            <w:tcW w:w="3869" w:type="dxa"/>
            <w:tcBorders>
              <w:top w:val="nil"/>
              <w:left w:val="single" w:sz="8" w:space="0" w:color="000000"/>
              <w:bottom w:val="single" w:sz="8" w:space="0" w:color="000000"/>
              <w:right w:val="nil"/>
            </w:tcBorders>
            <w:shd w:val="clear" w:color="auto" w:fill="auto"/>
          </w:tcPr>
          <w:p w14:paraId="795C4977" w14:textId="77777777" w:rsidR="00280555" w:rsidRPr="00C25813" w:rsidRDefault="00280555" w:rsidP="00280555">
            <w:pPr>
              <w:rPr>
                <w:rFonts w:asciiTheme="minorHAnsi" w:hAnsiTheme="minorHAnsi"/>
                <w:szCs w:val="23"/>
              </w:rPr>
            </w:pPr>
            <w:r w:rsidRPr="00C25813">
              <w:rPr>
                <w:rFonts w:asciiTheme="minorHAnsi" w:hAnsiTheme="minorHAnsi"/>
                <w:szCs w:val="23"/>
              </w:rPr>
              <w:t>Invasive squamous cell carcinoma</w:t>
            </w:r>
          </w:p>
        </w:tc>
        <w:tc>
          <w:tcPr>
            <w:tcW w:w="801" w:type="dxa"/>
            <w:tcBorders>
              <w:top w:val="nil"/>
              <w:left w:val="single" w:sz="8" w:space="0" w:color="000000"/>
              <w:bottom w:val="single" w:sz="8" w:space="0" w:color="000000"/>
              <w:right w:val="nil"/>
            </w:tcBorders>
            <w:shd w:val="clear" w:color="auto" w:fill="auto"/>
          </w:tcPr>
          <w:p w14:paraId="647B57F5" w14:textId="65239F4B"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6AEA4A69" w14:textId="22A2E9AC"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39359A60" w14:textId="5EEB34C3" w:rsidR="00280555" w:rsidRPr="00C25813" w:rsidRDefault="00280555" w:rsidP="00280555">
            <w:pPr>
              <w:jc w:val="right"/>
              <w:rPr>
                <w:rFonts w:asciiTheme="minorHAnsi" w:hAnsiTheme="minorHAnsi"/>
                <w:szCs w:val="23"/>
              </w:rPr>
            </w:pPr>
            <w:r w:rsidRPr="00C25813">
              <w:rPr>
                <w:rFonts w:cs="Arial"/>
                <w:szCs w:val="23"/>
              </w:rPr>
              <w:t>0.35</w:t>
            </w:r>
          </w:p>
        </w:tc>
        <w:tc>
          <w:tcPr>
            <w:tcW w:w="801" w:type="dxa"/>
            <w:tcBorders>
              <w:top w:val="nil"/>
              <w:left w:val="single" w:sz="8" w:space="0" w:color="000000"/>
              <w:bottom w:val="single" w:sz="8" w:space="0" w:color="000000"/>
              <w:right w:val="nil"/>
            </w:tcBorders>
            <w:shd w:val="clear" w:color="auto" w:fill="auto"/>
          </w:tcPr>
          <w:p w14:paraId="58703502" w14:textId="00540F69" w:rsidR="00280555" w:rsidRPr="00C25813" w:rsidRDefault="00280555" w:rsidP="00280555">
            <w:pPr>
              <w:jc w:val="right"/>
              <w:rPr>
                <w:rFonts w:asciiTheme="minorHAnsi" w:hAnsiTheme="minorHAnsi"/>
                <w:szCs w:val="23"/>
              </w:rPr>
            </w:pPr>
            <w:r w:rsidRPr="00C25813">
              <w:rPr>
                <w:rFonts w:cs="Arial"/>
                <w:szCs w:val="23"/>
              </w:rPr>
              <w:t>0.46</w:t>
            </w:r>
          </w:p>
        </w:tc>
        <w:tc>
          <w:tcPr>
            <w:tcW w:w="802" w:type="dxa"/>
            <w:tcBorders>
              <w:top w:val="nil"/>
              <w:left w:val="single" w:sz="8" w:space="0" w:color="000000"/>
              <w:bottom w:val="single" w:sz="8" w:space="0" w:color="000000"/>
              <w:right w:val="nil"/>
            </w:tcBorders>
            <w:shd w:val="clear" w:color="auto" w:fill="auto"/>
          </w:tcPr>
          <w:p w14:paraId="63AE6949" w14:textId="33DFD835" w:rsidR="00280555" w:rsidRPr="00C25813" w:rsidRDefault="00280555" w:rsidP="00280555">
            <w:pPr>
              <w:jc w:val="right"/>
              <w:rPr>
                <w:rFonts w:asciiTheme="minorHAnsi" w:hAnsiTheme="minorHAnsi"/>
                <w:szCs w:val="23"/>
              </w:rPr>
            </w:pPr>
            <w:r w:rsidRPr="00C25813">
              <w:rPr>
                <w:rFonts w:cs="Arial"/>
                <w:szCs w:val="23"/>
              </w:rPr>
              <w:t>0.45</w:t>
            </w:r>
          </w:p>
        </w:tc>
        <w:tc>
          <w:tcPr>
            <w:tcW w:w="801" w:type="dxa"/>
            <w:tcBorders>
              <w:top w:val="nil"/>
              <w:left w:val="single" w:sz="8" w:space="0" w:color="000000"/>
              <w:bottom w:val="single" w:sz="8" w:space="0" w:color="000000"/>
              <w:right w:val="nil"/>
            </w:tcBorders>
            <w:shd w:val="clear" w:color="auto" w:fill="auto"/>
          </w:tcPr>
          <w:p w14:paraId="350A1460" w14:textId="2D76316A" w:rsidR="00280555" w:rsidRPr="00C25813" w:rsidRDefault="00280555" w:rsidP="00280555">
            <w:pPr>
              <w:jc w:val="right"/>
              <w:rPr>
                <w:rFonts w:asciiTheme="minorHAnsi" w:hAnsiTheme="minorHAnsi"/>
                <w:szCs w:val="23"/>
              </w:rPr>
            </w:pPr>
            <w:r w:rsidRPr="00C25813">
              <w:rPr>
                <w:rFonts w:cs="Arial"/>
                <w:szCs w:val="23"/>
              </w:rPr>
              <w:t>0.48</w:t>
            </w:r>
          </w:p>
        </w:tc>
        <w:tc>
          <w:tcPr>
            <w:tcW w:w="801" w:type="dxa"/>
            <w:tcBorders>
              <w:top w:val="nil"/>
              <w:left w:val="single" w:sz="8" w:space="0" w:color="000000"/>
              <w:bottom w:val="single" w:sz="8" w:space="0" w:color="000000"/>
              <w:right w:val="nil"/>
            </w:tcBorders>
            <w:shd w:val="clear" w:color="auto" w:fill="auto"/>
          </w:tcPr>
          <w:p w14:paraId="5EBC6E35" w14:textId="2A526E4D" w:rsidR="00280555" w:rsidRPr="00C25813" w:rsidRDefault="00280555" w:rsidP="00280555">
            <w:pPr>
              <w:jc w:val="right"/>
              <w:rPr>
                <w:rFonts w:asciiTheme="minorHAnsi" w:hAnsiTheme="minorHAnsi"/>
                <w:szCs w:val="23"/>
              </w:rPr>
            </w:pPr>
            <w:r w:rsidRPr="00C25813">
              <w:rPr>
                <w:rFonts w:cs="Arial"/>
                <w:szCs w:val="23"/>
              </w:rPr>
              <w:t>0.63</w:t>
            </w:r>
          </w:p>
        </w:tc>
        <w:tc>
          <w:tcPr>
            <w:tcW w:w="802" w:type="dxa"/>
            <w:tcBorders>
              <w:top w:val="nil"/>
              <w:left w:val="single" w:sz="8" w:space="0" w:color="000000"/>
              <w:bottom w:val="single" w:sz="8" w:space="0" w:color="000000"/>
              <w:right w:val="nil"/>
            </w:tcBorders>
            <w:shd w:val="clear" w:color="auto" w:fill="auto"/>
          </w:tcPr>
          <w:p w14:paraId="7DDCBE18" w14:textId="375E3BB1" w:rsidR="00280555" w:rsidRPr="00C25813" w:rsidRDefault="00280555" w:rsidP="00280555">
            <w:pPr>
              <w:jc w:val="right"/>
              <w:rPr>
                <w:rFonts w:asciiTheme="minorHAnsi" w:hAnsiTheme="minorHAnsi"/>
                <w:szCs w:val="23"/>
              </w:rPr>
            </w:pPr>
            <w:r w:rsidRPr="00C25813">
              <w:rPr>
                <w:rFonts w:cs="Arial"/>
                <w:szCs w:val="23"/>
              </w:rPr>
              <w:t>0.89</w:t>
            </w:r>
          </w:p>
        </w:tc>
        <w:tc>
          <w:tcPr>
            <w:tcW w:w="801" w:type="dxa"/>
            <w:tcBorders>
              <w:top w:val="nil"/>
              <w:left w:val="single" w:sz="8" w:space="0" w:color="000000"/>
              <w:bottom w:val="single" w:sz="8" w:space="0" w:color="000000"/>
              <w:right w:val="nil"/>
            </w:tcBorders>
            <w:shd w:val="clear" w:color="auto" w:fill="auto"/>
          </w:tcPr>
          <w:p w14:paraId="18758C91" w14:textId="3524C639" w:rsidR="00280555" w:rsidRPr="00C25813" w:rsidRDefault="00280555" w:rsidP="00280555">
            <w:pPr>
              <w:jc w:val="right"/>
              <w:rPr>
                <w:rFonts w:asciiTheme="minorHAnsi" w:hAnsiTheme="minorHAnsi"/>
                <w:szCs w:val="23"/>
              </w:rPr>
            </w:pPr>
            <w:r w:rsidRPr="00C25813">
              <w:rPr>
                <w:rFonts w:cs="Arial"/>
                <w:szCs w:val="23"/>
              </w:rPr>
              <w:t>1.17</w:t>
            </w:r>
          </w:p>
        </w:tc>
        <w:tc>
          <w:tcPr>
            <w:tcW w:w="802" w:type="dxa"/>
            <w:tcBorders>
              <w:top w:val="nil"/>
              <w:left w:val="single" w:sz="8" w:space="0" w:color="000000"/>
              <w:bottom w:val="single" w:sz="8" w:space="0" w:color="000000"/>
              <w:right w:val="nil"/>
            </w:tcBorders>
            <w:shd w:val="clear" w:color="auto" w:fill="auto"/>
          </w:tcPr>
          <w:p w14:paraId="709E553D" w14:textId="5ED55923" w:rsidR="00280555" w:rsidRPr="00C25813" w:rsidRDefault="00280555" w:rsidP="00280555">
            <w:pPr>
              <w:jc w:val="right"/>
              <w:rPr>
                <w:rFonts w:asciiTheme="minorHAnsi" w:hAnsiTheme="minorHAnsi"/>
                <w:szCs w:val="23"/>
              </w:rPr>
            </w:pPr>
            <w:r w:rsidRPr="00C25813">
              <w:rPr>
                <w:rFonts w:cs="Arial"/>
                <w:szCs w:val="23"/>
              </w:rPr>
              <w:t>0.82</w:t>
            </w:r>
          </w:p>
        </w:tc>
        <w:tc>
          <w:tcPr>
            <w:tcW w:w="801" w:type="dxa"/>
            <w:tcBorders>
              <w:top w:val="nil"/>
              <w:left w:val="single" w:sz="8" w:space="0" w:color="000000"/>
              <w:bottom w:val="single" w:sz="8" w:space="0" w:color="000000"/>
              <w:right w:val="nil"/>
            </w:tcBorders>
            <w:shd w:val="clear" w:color="auto" w:fill="auto"/>
          </w:tcPr>
          <w:p w14:paraId="0538F8B4" w14:textId="39C98B27" w:rsidR="00280555" w:rsidRPr="00C25813" w:rsidRDefault="00280555" w:rsidP="00280555">
            <w:pPr>
              <w:jc w:val="right"/>
              <w:rPr>
                <w:rFonts w:asciiTheme="minorHAnsi" w:hAnsiTheme="minorHAnsi"/>
                <w:szCs w:val="23"/>
              </w:rPr>
            </w:pPr>
            <w:r w:rsidRPr="00C25813">
              <w:rPr>
                <w:rFonts w:cs="Arial"/>
                <w:szCs w:val="23"/>
              </w:rPr>
              <w:t>1.1</w:t>
            </w:r>
          </w:p>
        </w:tc>
        <w:tc>
          <w:tcPr>
            <w:tcW w:w="802" w:type="dxa"/>
            <w:tcBorders>
              <w:top w:val="nil"/>
              <w:left w:val="single" w:sz="8" w:space="0" w:color="000000"/>
              <w:bottom w:val="single" w:sz="8" w:space="0" w:color="000000"/>
              <w:right w:val="single" w:sz="8" w:space="0" w:color="000000"/>
            </w:tcBorders>
            <w:shd w:val="clear" w:color="auto" w:fill="auto"/>
          </w:tcPr>
          <w:p w14:paraId="75A9C876" w14:textId="03EC1F2E" w:rsidR="00280555" w:rsidRPr="00C25813" w:rsidRDefault="00280555" w:rsidP="00280555">
            <w:pPr>
              <w:jc w:val="right"/>
              <w:rPr>
                <w:rFonts w:asciiTheme="minorHAnsi" w:hAnsiTheme="minorHAnsi"/>
                <w:szCs w:val="23"/>
              </w:rPr>
            </w:pPr>
            <w:r w:rsidRPr="00C25813">
              <w:rPr>
                <w:rFonts w:cs="Arial"/>
                <w:szCs w:val="23"/>
              </w:rPr>
              <w:t>4.6</w:t>
            </w:r>
          </w:p>
        </w:tc>
      </w:tr>
      <w:tr w:rsidR="00280555" w:rsidRPr="00C25813" w14:paraId="00109544" w14:textId="77777777" w:rsidTr="00C43981">
        <w:trPr>
          <w:cantSplit/>
        </w:trPr>
        <w:tc>
          <w:tcPr>
            <w:tcW w:w="3869" w:type="dxa"/>
            <w:tcBorders>
              <w:top w:val="nil"/>
              <w:left w:val="single" w:sz="8" w:space="0" w:color="000000"/>
              <w:bottom w:val="single" w:sz="8" w:space="0" w:color="000000"/>
              <w:right w:val="nil"/>
            </w:tcBorders>
            <w:shd w:val="clear" w:color="auto" w:fill="auto"/>
          </w:tcPr>
          <w:p w14:paraId="734DE014" w14:textId="08BFD5F5" w:rsidR="00280555" w:rsidRPr="00C25813" w:rsidRDefault="00280555" w:rsidP="00280555">
            <w:pPr>
              <w:rPr>
                <w:rFonts w:asciiTheme="minorHAnsi" w:hAnsiTheme="minorHAnsi"/>
                <w:szCs w:val="23"/>
              </w:rPr>
            </w:pPr>
            <w:r w:rsidRPr="00C25813">
              <w:rPr>
                <w:rFonts w:asciiTheme="minorHAnsi" w:hAnsiTheme="minorHAnsi"/>
                <w:szCs w:val="23"/>
              </w:rPr>
              <w:t>Adenocarcinoma (</w:t>
            </w:r>
            <w:r w:rsidR="00B8016E" w:rsidRPr="00915B0A">
              <w:rPr>
                <w:szCs w:val="23"/>
              </w:rPr>
              <w:t>arising from the endocervix</w:t>
            </w:r>
            <w:r w:rsidRPr="00C25813">
              <w:rPr>
                <w:rFonts w:asciiTheme="minorHAnsi" w:hAnsiTheme="minorHAnsi"/>
                <w:szCs w:val="23"/>
              </w:rPr>
              <w:t>)</w:t>
            </w:r>
          </w:p>
        </w:tc>
        <w:tc>
          <w:tcPr>
            <w:tcW w:w="801" w:type="dxa"/>
            <w:tcBorders>
              <w:top w:val="nil"/>
              <w:left w:val="single" w:sz="8" w:space="0" w:color="000000"/>
              <w:bottom w:val="single" w:sz="8" w:space="0" w:color="000000"/>
              <w:right w:val="nil"/>
            </w:tcBorders>
            <w:shd w:val="clear" w:color="auto" w:fill="auto"/>
          </w:tcPr>
          <w:p w14:paraId="0D9A4D6A" w14:textId="5BC73061"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73988F95" w14:textId="0397E584"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3EC92A2F" w14:textId="754C981F" w:rsidR="00280555" w:rsidRPr="00C25813" w:rsidRDefault="00280555" w:rsidP="00280555">
            <w:pPr>
              <w:jc w:val="right"/>
              <w:rPr>
                <w:rFonts w:asciiTheme="minorHAnsi" w:hAnsiTheme="minorHAnsi"/>
                <w:szCs w:val="23"/>
              </w:rPr>
            </w:pPr>
            <w:r w:rsidRPr="00C25813">
              <w:rPr>
                <w:rFonts w:cs="Arial"/>
                <w:szCs w:val="23"/>
              </w:rPr>
              <w:t>0.07</w:t>
            </w:r>
          </w:p>
        </w:tc>
        <w:tc>
          <w:tcPr>
            <w:tcW w:w="801" w:type="dxa"/>
            <w:tcBorders>
              <w:top w:val="nil"/>
              <w:left w:val="single" w:sz="8" w:space="0" w:color="000000"/>
              <w:bottom w:val="single" w:sz="8" w:space="0" w:color="000000"/>
              <w:right w:val="nil"/>
            </w:tcBorders>
            <w:shd w:val="clear" w:color="auto" w:fill="auto"/>
          </w:tcPr>
          <w:p w14:paraId="46642C02" w14:textId="1674CCAF" w:rsidR="00280555" w:rsidRPr="00C25813" w:rsidRDefault="00280555" w:rsidP="00280555">
            <w:pPr>
              <w:jc w:val="right"/>
              <w:rPr>
                <w:rFonts w:asciiTheme="minorHAnsi" w:hAnsiTheme="minorHAnsi"/>
                <w:szCs w:val="23"/>
              </w:rPr>
            </w:pPr>
            <w:r w:rsidRPr="00C25813">
              <w:rPr>
                <w:rFonts w:cs="Arial"/>
                <w:szCs w:val="23"/>
              </w:rPr>
              <w:t>0.23</w:t>
            </w:r>
          </w:p>
        </w:tc>
        <w:tc>
          <w:tcPr>
            <w:tcW w:w="802" w:type="dxa"/>
            <w:tcBorders>
              <w:top w:val="nil"/>
              <w:left w:val="single" w:sz="8" w:space="0" w:color="000000"/>
              <w:bottom w:val="single" w:sz="8" w:space="0" w:color="000000"/>
              <w:right w:val="nil"/>
            </w:tcBorders>
            <w:shd w:val="clear" w:color="auto" w:fill="auto"/>
          </w:tcPr>
          <w:p w14:paraId="0BF927E4" w14:textId="19DD0CF3" w:rsidR="00280555" w:rsidRPr="00C25813" w:rsidRDefault="00280555" w:rsidP="00280555">
            <w:pPr>
              <w:jc w:val="right"/>
              <w:rPr>
                <w:rFonts w:asciiTheme="minorHAnsi" w:hAnsiTheme="minorHAnsi"/>
                <w:szCs w:val="23"/>
              </w:rPr>
            </w:pPr>
            <w:r w:rsidRPr="00C25813">
              <w:rPr>
                <w:rFonts w:cs="Arial"/>
                <w:szCs w:val="23"/>
              </w:rPr>
              <w:t>0.45</w:t>
            </w:r>
          </w:p>
        </w:tc>
        <w:tc>
          <w:tcPr>
            <w:tcW w:w="801" w:type="dxa"/>
            <w:tcBorders>
              <w:top w:val="nil"/>
              <w:left w:val="single" w:sz="8" w:space="0" w:color="000000"/>
              <w:bottom w:val="single" w:sz="8" w:space="0" w:color="000000"/>
              <w:right w:val="nil"/>
            </w:tcBorders>
            <w:shd w:val="clear" w:color="auto" w:fill="auto"/>
          </w:tcPr>
          <w:p w14:paraId="707BFD2A" w14:textId="504682AB" w:rsidR="00280555" w:rsidRPr="00C25813" w:rsidRDefault="00280555" w:rsidP="00280555">
            <w:pPr>
              <w:jc w:val="right"/>
              <w:rPr>
                <w:rFonts w:asciiTheme="minorHAnsi" w:hAnsiTheme="minorHAnsi"/>
                <w:szCs w:val="23"/>
              </w:rPr>
            </w:pPr>
            <w:r w:rsidRPr="00C25813">
              <w:rPr>
                <w:rFonts w:cs="Arial"/>
                <w:szCs w:val="23"/>
              </w:rPr>
              <w:t>0.16</w:t>
            </w:r>
          </w:p>
        </w:tc>
        <w:tc>
          <w:tcPr>
            <w:tcW w:w="801" w:type="dxa"/>
            <w:tcBorders>
              <w:top w:val="nil"/>
              <w:left w:val="single" w:sz="8" w:space="0" w:color="000000"/>
              <w:bottom w:val="single" w:sz="8" w:space="0" w:color="000000"/>
              <w:right w:val="nil"/>
            </w:tcBorders>
            <w:shd w:val="clear" w:color="auto" w:fill="auto"/>
          </w:tcPr>
          <w:p w14:paraId="5FAC1BF5" w14:textId="3C0FC365" w:rsidR="00280555" w:rsidRPr="00C25813" w:rsidRDefault="00280555" w:rsidP="00280555">
            <w:pPr>
              <w:jc w:val="right"/>
              <w:rPr>
                <w:rFonts w:asciiTheme="minorHAnsi" w:hAnsiTheme="minorHAnsi"/>
                <w:szCs w:val="23"/>
              </w:rPr>
            </w:pPr>
            <w:r w:rsidRPr="00C25813">
              <w:rPr>
                <w:rFonts w:cs="Arial"/>
                <w:szCs w:val="23"/>
              </w:rPr>
              <w:t>0.08</w:t>
            </w:r>
          </w:p>
        </w:tc>
        <w:tc>
          <w:tcPr>
            <w:tcW w:w="802" w:type="dxa"/>
            <w:tcBorders>
              <w:top w:val="nil"/>
              <w:left w:val="single" w:sz="8" w:space="0" w:color="000000"/>
              <w:bottom w:val="single" w:sz="8" w:space="0" w:color="000000"/>
              <w:right w:val="nil"/>
            </w:tcBorders>
            <w:shd w:val="clear" w:color="auto" w:fill="auto"/>
          </w:tcPr>
          <w:p w14:paraId="68B96ED4" w14:textId="43C7DB66" w:rsidR="00280555" w:rsidRPr="00C25813" w:rsidRDefault="00280555" w:rsidP="00280555">
            <w:pPr>
              <w:jc w:val="right"/>
              <w:rPr>
                <w:rFonts w:asciiTheme="minorHAnsi" w:hAnsiTheme="minorHAnsi"/>
                <w:szCs w:val="23"/>
              </w:rPr>
            </w:pPr>
            <w:r w:rsidRPr="00C25813">
              <w:rPr>
                <w:rFonts w:cs="Arial"/>
                <w:szCs w:val="23"/>
              </w:rPr>
              <w:t>0.20</w:t>
            </w:r>
          </w:p>
        </w:tc>
        <w:tc>
          <w:tcPr>
            <w:tcW w:w="801" w:type="dxa"/>
            <w:tcBorders>
              <w:top w:val="nil"/>
              <w:left w:val="single" w:sz="8" w:space="0" w:color="000000"/>
              <w:bottom w:val="single" w:sz="8" w:space="0" w:color="000000"/>
              <w:right w:val="nil"/>
            </w:tcBorders>
            <w:shd w:val="clear" w:color="auto" w:fill="auto"/>
          </w:tcPr>
          <w:p w14:paraId="2CDD9947" w14:textId="6538AC7F" w:rsidR="00280555" w:rsidRPr="00C25813" w:rsidRDefault="00280555" w:rsidP="00280555">
            <w:pPr>
              <w:jc w:val="right"/>
              <w:rPr>
                <w:rFonts w:asciiTheme="minorHAnsi" w:hAnsiTheme="minorHAnsi"/>
                <w:szCs w:val="23"/>
              </w:rPr>
            </w:pPr>
            <w:r w:rsidRPr="00C25813">
              <w:rPr>
                <w:rFonts w:cs="Arial"/>
                <w:szCs w:val="23"/>
              </w:rPr>
              <w:t>0.52</w:t>
            </w:r>
          </w:p>
        </w:tc>
        <w:tc>
          <w:tcPr>
            <w:tcW w:w="802" w:type="dxa"/>
            <w:tcBorders>
              <w:top w:val="nil"/>
              <w:left w:val="single" w:sz="8" w:space="0" w:color="000000"/>
              <w:bottom w:val="single" w:sz="8" w:space="0" w:color="000000"/>
              <w:right w:val="nil"/>
            </w:tcBorders>
            <w:shd w:val="clear" w:color="auto" w:fill="auto"/>
          </w:tcPr>
          <w:p w14:paraId="4C4DFF9A" w14:textId="4A3E792D" w:rsidR="00280555" w:rsidRPr="00C25813" w:rsidRDefault="00280555" w:rsidP="00280555">
            <w:pPr>
              <w:jc w:val="right"/>
              <w:rPr>
                <w:rFonts w:asciiTheme="minorHAnsi" w:hAnsiTheme="minorHAnsi"/>
                <w:szCs w:val="23"/>
              </w:rPr>
            </w:pPr>
            <w:r w:rsidRPr="00C25813">
              <w:rPr>
                <w:rFonts w:cs="Arial"/>
                <w:szCs w:val="23"/>
              </w:rPr>
              <w:t>1.23</w:t>
            </w:r>
          </w:p>
        </w:tc>
        <w:tc>
          <w:tcPr>
            <w:tcW w:w="801" w:type="dxa"/>
            <w:tcBorders>
              <w:top w:val="nil"/>
              <w:left w:val="single" w:sz="8" w:space="0" w:color="000000"/>
              <w:bottom w:val="single" w:sz="8" w:space="0" w:color="000000"/>
              <w:right w:val="nil"/>
            </w:tcBorders>
            <w:shd w:val="clear" w:color="auto" w:fill="auto"/>
          </w:tcPr>
          <w:p w14:paraId="6753835F" w14:textId="59BB828C" w:rsidR="00280555" w:rsidRPr="00C25813" w:rsidRDefault="00280555" w:rsidP="00280555">
            <w:pPr>
              <w:jc w:val="right"/>
              <w:rPr>
                <w:rFonts w:asciiTheme="minorHAnsi" w:hAnsiTheme="minorHAnsi"/>
                <w:szCs w:val="23"/>
              </w:rPr>
            </w:pPr>
            <w:r w:rsidRPr="00C25813">
              <w:rPr>
                <w:rFonts w:cs="Arial"/>
                <w:szCs w:val="23"/>
              </w:rPr>
              <w:t>1.4</w:t>
            </w:r>
          </w:p>
        </w:tc>
        <w:tc>
          <w:tcPr>
            <w:tcW w:w="802" w:type="dxa"/>
            <w:tcBorders>
              <w:top w:val="nil"/>
              <w:left w:val="single" w:sz="8" w:space="0" w:color="000000"/>
              <w:bottom w:val="single" w:sz="8" w:space="0" w:color="000000"/>
              <w:right w:val="single" w:sz="8" w:space="0" w:color="000000"/>
            </w:tcBorders>
            <w:shd w:val="clear" w:color="auto" w:fill="auto"/>
          </w:tcPr>
          <w:p w14:paraId="09E3B7D8" w14:textId="098C0E7A" w:rsidR="00280555" w:rsidRPr="00C25813" w:rsidRDefault="00280555" w:rsidP="00280555">
            <w:pPr>
              <w:jc w:val="right"/>
              <w:rPr>
                <w:rFonts w:asciiTheme="minorHAnsi" w:hAnsiTheme="minorHAnsi"/>
                <w:szCs w:val="23"/>
              </w:rPr>
            </w:pPr>
            <w:r w:rsidRPr="00C25813">
              <w:rPr>
                <w:rFonts w:cs="Arial"/>
                <w:szCs w:val="23"/>
              </w:rPr>
              <w:t>2.47</w:t>
            </w:r>
          </w:p>
        </w:tc>
      </w:tr>
      <w:tr w:rsidR="00280555" w:rsidRPr="00C25813" w14:paraId="39EC40A0" w14:textId="77777777" w:rsidTr="00C43981">
        <w:trPr>
          <w:cantSplit/>
        </w:trPr>
        <w:tc>
          <w:tcPr>
            <w:tcW w:w="3869" w:type="dxa"/>
            <w:tcBorders>
              <w:top w:val="nil"/>
              <w:left w:val="single" w:sz="8" w:space="0" w:color="000000"/>
              <w:bottom w:val="single" w:sz="8" w:space="0" w:color="000000"/>
              <w:right w:val="nil"/>
            </w:tcBorders>
            <w:shd w:val="clear" w:color="auto" w:fill="auto"/>
          </w:tcPr>
          <w:p w14:paraId="4DF7CABF" w14:textId="7BB1D157" w:rsidR="00280555" w:rsidRPr="00C25813" w:rsidRDefault="00280555" w:rsidP="00280555">
            <w:pPr>
              <w:rPr>
                <w:rFonts w:cs="Arial"/>
                <w:szCs w:val="23"/>
              </w:rPr>
            </w:pPr>
            <w:r w:rsidRPr="00C25813">
              <w:rPr>
                <w:rFonts w:cs="Arial"/>
                <w:szCs w:val="23"/>
              </w:rPr>
              <w:t xml:space="preserve">Invasive adenocarcinoma (not </w:t>
            </w:r>
            <w:r w:rsidR="00B8016E" w:rsidRPr="00915B0A">
              <w:rPr>
                <w:szCs w:val="23"/>
              </w:rPr>
              <w:t>arising from the endocervix</w:t>
            </w: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3629E07E" w14:textId="5D141B16"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7F9600A2" w14:textId="676000BE"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38A35644" w14:textId="69096C7C"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6D313BA7" w14:textId="2993CDBB" w:rsidR="00280555" w:rsidRPr="00C25813" w:rsidRDefault="00280555" w:rsidP="00280555">
            <w:pPr>
              <w:jc w:val="right"/>
              <w:rPr>
                <w:rFonts w:asciiTheme="minorHAnsi" w:hAnsiTheme="minorHAnsi"/>
                <w:szCs w:val="23"/>
              </w:rPr>
            </w:pPr>
            <w:r w:rsidRPr="00C25813">
              <w:rPr>
                <w:rFonts w:cs="Arial"/>
                <w:szCs w:val="23"/>
              </w:rPr>
              <w:t>0.08</w:t>
            </w:r>
          </w:p>
        </w:tc>
        <w:tc>
          <w:tcPr>
            <w:tcW w:w="802" w:type="dxa"/>
            <w:tcBorders>
              <w:top w:val="nil"/>
              <w:left w:val="single" w:sz="8" w:space="0" w:color="000000"/>
              <w:bottom w:val="single" w:sz="8" w:space="0" w:color="000000"/>
              <w:right w:val="nil"/>
            </w:tcBorders>
            <w:shd w:val="clear" w:color="auto" w:fill="auto"/>
          </w:tcPr>
          <w:p w14:paraId="14CA646A" w14:textId="26483C01"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337AFBF8" w14:textId="3C32A743" w:rsidR="00280555" w:rsidRPr="00C25813" w:rsidRDefault="00280555" w:rsidP="00280555">
            <w:pPr>
              <w:jc w:val="right"/>
              <w:rPr>
                <w:rFonts w:asciiTheme="minorHAnsi" w:hAnsiTheme="minorHAnsi"/>
                <w:szCs w:val="23"/>
              </w:rPr>
            </w:pPr>
            <w:r w:rsidRPr="00C25813">
              <w:rPr>
                <w:rFonts w:cs="Arial"/>
                <w:szCs w:val="23"/>
              </w:rPr>
              <w:t>0.16</w:t>
            </w:r>
          </w:p>
        </w:tc>
        <w:tc>
          <w:tcPr>
            <w:tcW w:w="801" w:type="dxa"/>
            <w:tcBorders>
              <w:top w:val="nil"/>
              <w:left w:val="single" w:sz="8" w:space="0" w:color="000000"/>
              <w:bottom w:val="single" w:sz="8" w:space="0" w:color="000000"/>
              <w:right w:val="nil"/>
            </w:tcBorders>
            <w:shd w:val="clear" w:color="auto" w:fill="auto"/>
          </w:tcPr>
          <w:p w14:paraId="10211B2F" w14:textId="7E479851"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611C957E" w14:textId="1BAB599C"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209FDE30" w14:textId="179964A8"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301BA1FE" w14:textId="72B7303C"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2F225CD9" w14:textId="78C25844" w:rsidR="00280555" w:rsidRPr="00C25813" w:rsidRDefault="00280555" w:rsidP="00280555">
            <w:pPr>
              <w:jc w:val="right"/>
              <w:rPr>
                <w:rFonts w:asciiTheme="minorHAnsi" w:hAnsiTheme="minorHAnsi"/>
                <w:szCs w:val="23"/>
              </w:rPr>
            </w:pPr>
            <w:r w:rsidRPr="00C25813">
              <w:rPr>
                <w:rFonts w:cs="Arial"/>
                <w:szCs w:val="23"/>
              </w:rPr>
              <w:t>0.28</w:t>
            </w:r>
          </w:p>
        </w:tc>
        <w:tc>
          <w:tcPr>
            <w:tcW w:w="802" w:type="dxa"/>
            <w:tcBorders>
              <w:top w:val="nil"/>
              <w:left w:val="single" w:sz="8" w:space="0" w:color="000000"/>
              <w:bottom w:val="single" w:sz="8" w:space="0" w:color="000000"/>
              <w:right w:val="single" w:sz="8" w:space="0" w:color="000000"/>
            </w:tcBorders>
            <w:shd w:val="clear" w:color="auto" w:fill="auto"/>
          </w:tcPr>
          <w:p w14:paraId="5450C6EC" w14:textId="52C12D40" w:rsidR="00280555" w:rsidRPr="00C25813" w:rsidRDefault="00280555" w:rsidP="00280555">
            <w:pPr>
              <w:jc w:val="right"/>
              <w:rPr>
                <w:rFonts w:asciiTheme="minorHAnsi" w:hAnsiTheme="minorHAnsi"/>
                <w:szCs w:val="23"/>
              </w:rPr>
            </w:pPr>
            <w:r w:rsidRPr="00C25813">
              <w:rPr>
                <w:rFonts w:cs="Arial"/>
                <w:szCs w:val="23"/>
              </w:rPr>
              <w:t>0.3</w:t>
            </w:r>
          </w:p>
        </w:tc>
      </w:tr>
      <w:tr w:rsidR="00280555" w:rsidRPr="00C25813" w14:paraId="67BF1171" w14:textId="77777777" w:rsidTr="00C43981">
        <w:trPr>
          <w:cantSplit/>
        </w:trPr>
        <w:tc>
          <w:tcPr>
            <w:tcW w:w="3869" w:type="dxa"/>
            <w:tcBorders>
              <w:top w:val="nil"/>
              <w:left w:val="single" w:sz="8" w:space="0" w:color="000000"/>
              <w:bottom w:val="single" w:sz="8" w:space="0" w:color="000000"/>
              <w:right w:val="nil"/>
            </w:tcBorders>
            <w:shd w:val="clear" w:color="auto" w:fill="auto"/>
          </w:tcPr>
          <w:p w14:paraId="3777FB63" w14:textId="77777777" w:rsidR="00280555" w:rsidRPr="00C25813" w:rsidRDefault="00280555" w:rsidP="00280555">
            <w:pPr>
              <w:rPr>
                <w:rFonts w:asciiTheme="minorHAnsi" w:hAnsiTheme="minorHAnsi"/>
                <w:szCs w:val="23"/>
              </w:rPr>
            </w:pPr>
            <w:r w:rsidRPr="00C25813">
              <w:rPr>
                <w:rFonts w:asciiTheme="minorHAnsi" w:hAnsiTheme="minorHAnsi"/>
                <w:szCs w:val="23"/>
              </w:rPr>
              <w:t>Adenosquamous carcinoma</w:t>
            </w:r>
          </w:p>
        </w:tc>
        <w:tc>
          <w:tcPr>
            <w:tcW w:w="801" w:type="dxa"/>
            <w:tcBorders>
              <w:top w:val="nil"/>
              <w:left w:val="single" w:sz="8" w:space="0" w:color="000000"/>
              <w:bottom w:val="single" w:sz="8" w:space="0" w:color="000000"/>
              <w:right w:val="nil"/>
            </w:tcBorders>
            <w:shd w:val="clear" w:color="auto" w:fill="auto"/>
          </w:tcPr>
          <w:p w14:paraId="10F3E6D3" w14:textId="57F1D687"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77EAE8AB" w14:textId="73BFD08E"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09ECD4EC" w14:textId="20B0DDC9"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5DB10B51" w14:textId="3C3927C9"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6C0C1B5C" w14:textId="77B81399"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278278B5" w14:textId="6BD4BCA8"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535D7AF7" w14:textId="5B565E68"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44432CF2" w14:textId="1B70B2D8"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60202A3C" w14:textId="4D89D3FF"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4D013655" w14:textId="3B96BB13"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428E425B" w14:textId="20938EC9"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single" w:sz="8" w:space="0" w:color="000000"/>
            </w:tcBorders>
            <w:shd w:val="clear" w:color="auto" w:fill="auto"/>
          </w:tcPr>
          <w:p w14:paraId="669470FA" w14:textId="57D9886A" w:rsidR="00280555" w:rsidRPr="00C25813" w:rsidRDefault="00280555" w:rsidP="00280555">
            <w:pPr>
              <w:jc w:val="right"/>
              <w:rPr>
                <w:rFonts w:asciiTheme="minorHAnsi" w:hAnsiTheme="minorHAnsi"/>
                <w:szCs w:val="23"/>
              </w:rPr>
            </w:pPr>
            <w:r w:rsidRPr="00C25813">
              <w:rPr>
                <w:rFonts w:cs="Arial"/>
                <w:szCs w:val="23"/>
              </w:rPr>
              <w:t>-</w:t>
            </w:r>
          </w:p>
        </w:tc>
      </w:tr>
      <w:tr w:rsidR="00280555" w:rsidRPr="00C25813" w14:paraId="7C16B6BC" w14:textId="77777777" w:rsidTr="00C43981">
        <w:trPr>
          <w:cantSplit/>
        </w:trPr>
        <w:tc>
          <w:tcPr>
            <w:tcW w:w="3869" w:type="dxa"/>
            <w:tcBorders>
              <w:top w:val="nil"/>
              <w:left w:val="single" w:sz="8" w:space="0" w:color="000000"/>
              <w:bottom w:val="single" w:sz="8" w:space="0" w:color="000000"/>
              <w:right w:val="nil"/>
            </w:tcBorders>
            <w:shd w:val="clear" w:color="auto" w:fill="auto"/>
          </w:tcPr>
          <w:p w14:paraId="280D0819" w14:textId="77777777" w:rsidR="00280555" w:rsidRPr="00C25813" w:rsidRDefault="00280555" w:rsidP="00280555">
            <w:pPr>
              <w:rPr>
                <w:rFonts w:asciiTheme="minorHAnsi" w:hAnsiTheme="minorHAnsi"/>
                <w:szCs w:val="23"/>
              </w:rPr>
            </w:pPr>
            <w:r w:rsidRPr="00C25813">
              <w:rPr>
                <w:rFonts w:asciiTheme="minorHAnsi" w:hAnsiTheme="minorHAnsi"/>
                <w:szCs w:val="23"/>
              </w:rPr>
              <w:t>Other cancer</w:t>
            </w:r>
          </w:p>
        </w:tc>
        <w:tc>
          <w:tcPr>
            <w:tcW w:w="801" w:type="dxa"/>
            <w:tcBorders>
              <w:top w:val="nil"/>
              <w:left w:val="single" w:sz="8" w:space="0" w:color="000000"/>
              <w:bottom w:val="single" w:sz="8" w:space="0" w:color="000000"/>
              <w:right w:val="nil"/>
            </w:tcBorders>
            <w:shd w:val="clear" w:color="auto" w:fill="auto"/>
          </w:tcPr>
          <w:p w14:paraId="16FC7E14" w14:textId="4F532AB7"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6F7D7451" w14:textId="449A9103"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3AE44A53" w14:textId="78B9F475" w:rsidR="00280555" w:rsidRPr="00C25813" w:rsidRDefault="00280555" w:rsidP="00280555">
            <w:pPr>
              <w:jc w:val="right"/>
              <w:rPr>
                <w:rFonts w:asciiTheme="minorHAnsi" w:hAnsiTheme="minorHAnsi"/>
                <w:szCs w:val="23"/>
              </w:rPr>
            </w:pPr>
            <w:r w:rsidRPr="00C25813">
              <w:rPr>
                <w:rFonts w:cs="Arial"/>
                <w:szCs w:val="23"/>
              </w:rPr>
              <w:t>0.07</w:t>
            </w:r>
          </w:p>
        </w:tc>
        <w:tc>
          <w:tcPr>
            <w:tcW w:w="801" w:type="dxa"/>
            <w:tcBorders>
              <w:top w:val="nil"/>
              <w:left w:val="single" w:sz="8" w:space="0" w:color="000000"/>
              <w:bottom w:val="single" w:sz="8" w:space="0" w:color="000000"/>
              <w:right w:val="nil"/>
            </w:tcBorders>
            <w:shd w:val="clear" w:color="auto" w:fill="auto"/>
          </w:tcPr>
          <w:p w14:paraId="63043894" w14:textId="10E41A94" w:rsidR="00280555" w:rsidRPr="00C25813" w:rsidRDefault="00280555" w:rsidP="00280555">
            <w:pPr>
              <w:jc w:val="right"/>
              <w:rPr>
                <w:rFonts w:asciiTheme="minorHAnsi" w:hAnsiTheme="minorHAnsi"/>
                <w:szCs w:val="23"/>
              </w:rPr>
            </w:pPr>
            <w:r w:rsidRPr="00C25813">
              <w:rPr>
                <w:rFonts w:cs="Arial"/>
                <w:szCs w:val="23"/>
              </w:rPr>
              <w:t>0.15</w:t>
            </w:r>
          </w:p>
        </w:tc>
        <w:tc>
          <w:tcPr>
            <w:tcW w:w="802" w:type="dxa"/>
            <w:tcBorders>
              <w:top w:val="nil"/>
              <w:left w:val="single" w:sz="8" w:space="0" w:color="000000"/>
              <w:bottom w:val="single" w:sz="8" w:space="0" w:color="000000"/>
              <w:right w:val="nil"/>
            </w:tcBorders>
            <w:shd w:val="clear" w:color="auto" w:fill="auto"/>
          </w:tcPr>
          <w:p w14:paraId="33FB6B38" w14:textId="19DC4CCD" w:rsidR="00280555" w:rsidRPr="00C25813" w:rsidRDefault="00280555" w:rsidP="00280555">
            <w:pPr>
              <w:jc w:val="right"/>
              <w:rPr>
                <w:rFonts w:asciiTheme="minorHAnsi" w:hAnsiTheme="minorHAnsi"/>
                <w:szCs w:val="23"/>
              </w:rPr>
            </w:pPr>
            <w:r w:rsidRPr="00C25813">
              <w:rPr>
                <w:rFonts w:cs="Arial"/>
                <w:szCs w:val="23"/>
              </w:rPr>
              <w:t>-</w:t>
            </w:r>
          </w:p>
        </w:tc>
        <w:tc>
          <w:tcPr>
            <w:tcW w:w="801" w:type="dxa"/>
            <w:tcBorders>
              <w:top w:val="nil"/>
              <w:left w:val="single" w:sz="8" w:space="0" w:color="000000"/>
              <w:bottom w:val="single" w:sz="8" w:space="0" w:color="000000"/>
              <w:right w:val="nil"/>
            </w:tcBorders>
            <w:shd w:val="clear" w:color="auto" w:fill="auto"/>
          </w:tcPr>
          <w:p w14:paraId="4F4D1AEF" w14:textId="337B0E52" w:rsidR="00280555" w:rsidRPr="00C25813" w:rsidRDefault="00280555" w:rsidP="00280555">
            <w:pPr>
              <w:jc w:val="right"/>
              <w:rPr>
                <w:rFonts w:asciiTheme="minorHAnsi" w:hAnsiTheme="minorHAnsi"/>
                <w:szCs w:val="23"/>
              </w:rPr>
            </w:pPr>
            <w:r w:rsidRPr="00C25813">
              <w:rPr>
                <w:rFonts w:cs="Arial"/>
                <w:szCs w:val="23"/>
              </w:rPr>
              <w:t>0.40</w:t>
            </w:r>
          </w:p>
        </w:tc>
        <w:tc>
          <w:tcPr>
            <w:tcW w:w="801" w:type="dxa"/>
            <w:tcBorders>
              <w:top w:val="nil"/>
              <w:left w:val="single" w:sz="8" w:space="0" w:color="000000"/>
              <w:bottom w:val="single" w:sz="8" w:space="0" w:color="000000"/>
              <w:right w:val="nil"/>
            </w:tcBorders>
            <w:shd w:val="clear" w:color="auto" w:fill="auto"/>
          </w:tcPr>
          <w:p w14:paraId="5C0F29A0" w14:textId="12E11BF6" w:rsidR="00280555" w:rsidRPr="00C25813" w:rsidRDefault="00280555" w:rsidP="00280555">
            <w:pPr>
              <w:jc w:val="right"/>
              <w:rPr>
                <w:rFonts w:asciiTheme="minorHAnsi" w:hAnsiTheme="minorHAnsi"/>
                <w:szCs w:val="23"/>
              </w:rPr>
            </w:pPr>
            <w:r w:rsidRPr="00C25813">
              <w:rPr>
                <w:rFonts w:cs="Arial"/>
                <w:szCs w:val="23"/>
              </w:rPr>
              <w:t>-</w:t>
            </w:r>
          </w:p>
        </w:tc>
        <w:tc>
          <w:tcPr>
            <w:tcW w:w="802" w:type="dxa"/>
            <w:tcBorders>
              <w:top w:val="nil"/>
              <w:left w:val="single" w:sz="8" w:space="0" w:color="000000"/>
              <w:bottom w:val="single" w:sz="8" w:space="0" w:color="000000"/>
              <w:right w:val="nil"/>
            </w:tcBorders>
            <w:shd w:val="clear" w:color="auto" w:fill="auto"/>
          </w:tcPr>
          <w:p w14:paraId="4CBCC10E" w14:textId="60FA5A5F" w:rsidR="00280555" w:rsidRPr="00C25813" w:rsidRDefault="00280555" w:rsidP="00280555">
            <w:pPr>
              <w:jc w:val="right"/>
              <w:rPr>
                <w:rFonts w:asciiTheme="minorHAnsi" w:hAnsiTheme="minorHAnsi"/>
                <w:szCs w:val="23"/>
              </w:rPr>
            </w:pPr>
            <w:r w:rsidRPr="00C25813">
              <w:rPr>
                <w:rFonts w:cs="Arial"/>
                <w:szCs w:val="23"/>
              </w:rPr>
              <w:t>0.30</w:t>
            </w:r>
          </w:p>
        </w:tc>
        <w:tc>
          <w:tcPr>
            <w:tcW w:w="801" w:type="dxa"/>
            <w:tcBorders>
              <w:top w:val="nil"/>
              <w:left w:val="single" w:sz="8" w:space="0" w:color="000000"/>
              <w:bottom w:val="single" w:sz="8" w:space="0" w:color="000000"/>
              <w:right w:val="nil"/>
            </w:tcBorders>
            <w:shd w:val="clear" w:color="auto" w:fill="auto"/>
          </w:tcPr>
          <w:p w14:paraId="00471F70" w14:textId="7F69DC94" w:rsidR="00280555" w:rsidRPr="00C25813" w:rsidRDefault="00280555" w:rsidP="00280555">
            <w:pPr>
              <w:jc w:val="right"/>
              <w:rPr>
                <w:rFonts w:asciiTheme="minorHAnsi" w:hAnsiTheme="minorHAnsi"/>
                <w:szCs w:val="23"/>
              </w:rPr>
            </w:pPr>
            <w:r w:rsidRPr="00C25813">
              <w:rPr>
                <w:rFonts w:cs="Arial"/>
                <w:szCs w:val="23"/>
              </w:rPr>
              <w:t>1.04</w:t>
            </w:r>
          </w:p>
        </w:tc>
        <w:tc>
          <w:tcPr>
            <w:tcW w:w="802" w:type="dxa"/>
            <w:tcBorders>
              <w:top w:val="nil"/>
              <w:left w:val="single" w:sz="8" w:space="0" w:color="000000"/>
              <w:bottom w:val="single" w:sz="8" w:space="0" w:color="000000"/>
              <w:right w:val="nil"/>
            </w:tcBorders>
            <w:shd w:val="clear" w:color="auto" w:fill="auto"/>
          </w:tcPr>
          <w:p w14:paraId="438DCE00" w14:textId="1B401374" w:rsidR="00280555" w:rsidRPr="00C25813" w:rsidRDefault="00280555" w:rsidP="00280555">
            <w:pPr>
              <w:jc w:val="right"/>
              <w:rPr>
                <w:rFonts w:asciiTheme="minorHAnsi" w:hAnsiTheme="minorHAnsi"/>
                <w:szCs w:val="23"/>
              </w:rPr>
            </w:pPr>
            <w:r w:rsidRPr="00C25813">
              <w:rPr>
                <w:rFonts w:cs="Arial"/>
                <w:szCs w:val="23"/>
              </w:rPr>
              <w:t>1.02</w:t>
            </w:r>
          </w:p>
        </w:tc>
        <w:tc>
          <w:tcPr>
            <w:tcW w:w="801" w:type="dxa"/>
            <w:tcBorders>
              <w:top w:val="nil"/>
              <w:left w:val="single" w:sz="8" w:space="0" w:color="000000"/>
              <w:bottom w:val="single" w:sz="8" w:space="0" w:color="000000"/>
              <w:right w:val="nil"/>
            </w:tcBorders>
            <w:shd w:val="clear" w:color="auto" w:fill="auto"/>
          </w:tcPr>
          <w:p w14:paraId="3224A653" w14:textId="0436FC05" w:rsidR="00280555" w:rsidRPr="00C25813" w:rsidRDefault="00280555" w:rsidP="00280555">
            <w:pPr>
              <w:jc w:val="right"/>
              <w:rPr>
                <w:rFonts w:asciiTheme="minorHAnsi" w:hAnsiTheme="minorHAnsi"/>
                <w:szCs w:val="23"/>
              </w:rPr>
            </w:pPr>
            <w:r w:rsidRPr="00C25813">
              <w:rPr>
                <w:rFonts w:cs="Arial"/>
                <w:szCs w:val="23"/>
              </w:rPr>
              <w:t>1.1</w:t>
            </w:r>
          </w:p>
        </w:tc>
        <w:tc>
          <w:tcPr>
            <w:tcW w:w="802" w:type="dxa"/>
            <w:tcBorders>
              <w:top w:val="nil"/>
              <w:left w:val="single" w:sz="8" w:space="0" w:color="000000"/>
              <w:bottom w:val="single" w:sz="8" w:space="0" w:color="000000"/>
              <w:right w:val="single" w:sz="8" w:space="0" w:color="000000"/>
            </w:tcBorders>
            <w:shd w:val="clear" w:color="auto" w:fill="auto"/>
          </w:tcPr>
          <w:p w14:paraId="430D9B97" w14:textId="4C6F0C1B" w:rsidR="00280555" w:rsidRPr="00C25813" w:rsidRDefault="00280555" w:rsidP="00280555">
            <w:pPr>
              <w:jc w:val="right"/>
              <w:rPr>
                <w:rFonts w:asciiTheme="minorHAnsi" w:hAnsiTheme="minorHAnsi"/>
                <w:szCs w:val="23"/>
              </w:rPr>
            </w:pPr>
            <w:r w:rsidRPr="00C25813">
              <w:rPr>
                <w:rFonts w:cs="Arial"/>
                <w:szCs w:val="23"/>
              </w:rPr>
              <w:t>1.9</w:t>
            </w:r>
          </w:p>
        </w:tc>
      </w:tr>
      <w:tr w:rsidR="00280555" w:rsidRPr="00C25813" w14:paraId="3F1B7A3A" w14:textId="77777777" w:rsidTr="00C43981">
        <w:trPr>
          <w:cantSplit/>
        </w:trPr>
        <w:tc>
          <w:tcPr>
            <w:tcW w:w="3869" w:type="dxa"/>
            <w:tcBorders>
              <w:top w:val="nil"/>
              <w:left w:val="single" w:sz="8" w:space="0" w:color="000000"/>
              <w:bottom w:val="single" w:sz="8" w:space="0" w:color="000000"/>
              <w:right w:val="nil"/>
            </w:tcBorders>
            <w:shd w:val="clear" w:color="auto" w:fill="auto"/>
          </w:tcPr>
          <w:p w14:paraId="0E6D440F" w14:textId="77777777" w:rsidR="00280555" w:rsidRPr="00C25813" w:rsidRDefault="00280555" w:rsidP="00280555">
            <w:pPr>
              <w:rPr>
                <w:rFonts w:asciiTheme="minorHAnsi" w:hAnsiTheme="minorHAnsi"/>
                <w:b/>
                <w:szCs w:val="23"/>
              </w:rPr>
            </w:pPr>
            <w:r w:rsidRPr="00C25813">
              <w:rPr>
                <w:rFonts w:asciiTheme="minorHAnsi" w:hAnsiTheme="minorHAnsi"/>
                <w:b/>
                <w:szCs w:val="23"/>
              </w:rPr>
              <w:t>Total</w:t>
            </w:r>
          </w:p>
        </w:tc>
        <w:tc>
          <w:tcPr>
            <w:tcW w:w="801" w:type="dxa"/>
            <w:tcBorders>
              <w:top w:val="nil"/>
              <w:left w:val="single" w:sz="8" w:space="0" w:color="000000"/>
              <w:bottom w:val="single" w:sz="8" w:space="0" w:color="000000"/>
              <w:right w:val="nil"/>
            </w:tcBorders>
            <w:shd w:val="clear" w:color="auto" w:fill="auto"/>
          </w:tcPr>
          <w:p w14:paraId="10D8AD5F" w14:textId="5F39F183" w:rsidR="00280555" w:rsidRPr="00C25813" w:rsidRDefault="00280555" w:rsidP="00280555">
            <w:pPr>
              <w:jc w:val="right"/>
              <w:rPr>
                <w:rFonts w:asciiTheme="minorHAnsi" w:hAnsiTheme="minorHAnsi"/>
                <w:b/>
                <w:bCs/>
                <w:color w:val="000000"/>
                <w:szCs w:val="23"/>
              </w:rPr>
            </w:pPr>
            <w:r w:rsidRPr="00C25813">
              <w:rPr>
                <w:b/>
                <w:szCs w:val="23"/>
              </w:rPr>
              <w:t>100.0</w:t>
            </w:r>
          </w:p>
        </w:tc>
        <w:tc>
          <w:tcPr>
            <w:tcW w:w="801" w:type="dxa"/>
            <w:tcBorders>
              <w:top w:val="nil"/>
              <w:left w:val="single" w:sz="8" w:space="0" w:color="000000"/>
              <w:bottom w:val="single" w:sz="8" w:space="0" w:color="000000"/>
              <w:right w:val="nil"/>
            </w:tcBorders>
            <w:shd w:val="clear" w:color="auto" w:fill="auto"/>
          </w:tcPr>
          <w:p w14:paraId="637FD8A5" w14:textId="25AECA34" w:rsidR="00280555" w:rsidRPr="00C25813" w:rsidRDefault="00280555" w:rsidP="00280555">
            <w:pPr>
              <w:jc w:val="right"/>
              <w:rPr>
                <w:rFonts w:asciiTheme="minorHAnsi" w:hAnsiTheme="minorHAnsi"/>
                <w:b/>
                <w:bCs/>
                <w:color w:val="000000"/>
                <w:szCs w:val="23"/>
              </w:rPr>
            </w:pPr>
            <w:r w:rsidRPr="00C25813">
              <w:rPr>
                <w:b/>
                <w:szCs w:val="23"/>
              </w:rPr>
              <w:t>100.0</w:t>
            </w:r>
          </w:p>
        </w:tc>
        <w:tc>
          <w:tcPr>
            <w:tcW w:w="802" w:type="dxa"/>
            <w:tcBorders>
              <w:top w:val="nil"/>
              <w:left w:val="single" w:sz="8" w:space="0" w:color="000000"/>
              <w:bottom w:val="single" w:sz="8" w:space="0" w:color="000000"/>
              <w:right w:val="nil"/>
            </w:tcBorders>
            <w:shd w:val="clear" w:color="auto" w:fill="auto"/>
          </w:tcPr>
          <w:p w14:paraId="3AA7288E" w14:textId="169061FD" w:rsidR="00280555" w:rsidRPr="00C25813" w:rsidRDefault="00280555" w:rsidP="00280555">
            <w:pPr>
              <w:jc w:val="right"/>
              <w:rPr>
                <w:rFonts w:asciiTheme="minorHAnsi" w:hAnsiTheme="minorHAnsi"/>
                <w:b/>
                <w:bCs/>
                <w:color w:val="000000"/>
                <w:szCs w:val="23"/>
              </w:rPr>
            </w:pPr>
            <w:r w:rsidRPr="00C25813">
              <w:rPr>
                <w:b/>
                <w:szCs w:val="23"/>
              </w:rPr>
              <w:t>100.0</w:t>
            </w:r>
          </w:p>
        </w:tc>
        <w:tc>
          <w:tcPr>
            <w:tcW w:w="801" w:type="dxa"/>
            <w:tcBorders>
              <w:top w:val="nil"/>
              <w:left w:val="single" w:sz="8" w:space="0" w:color="000000"/>
              <w:bottom w:val="single" w:sz="8" w:space="0" w:color="000000"/>
              <w:right w:val="nil"/>
            </w:tcBorders>
            <w:shd w:val="clear" w:color="auto" w:fill="auto"/>
          </w:tcPr>
          <w:p w14:paraId="39CB97AB" w14:textId="7512D378" w:rsidR="00280555" w:rsidRPr="00C25813" w:rsidRDefault="00280555" w:rsidP="00280555">
            <w:pPr>
              <w:jc w:val="right"/>
              <w:rPr>
                <w:rFonts w:asciiTheme="minorHAnsi" w:hAnsiTheme="minorHAnsi"/>
                <w:b/>
                <w:bCs/>
                <w:color w:val="000000"/>
                <w:szCs w:val="23"/>
              </w:rPr>
            </w:pPr>
            <w:r w:rsidRPr="00C25813">
              <w:rPr>
                <w:b/>
                <w:szCs w:val="23"/>
              </w:rPr>
              <w:t>100.0</w:t>
            </w:r>
          </w:p>
        </w:tc>
        <w:tc>
          <w:tcPr>
            <w:tcW w:w="802" w:type="dxa"/>
            <w:tcBorders>
              <w:top w:val="nil"/>
              <w:left w:val="single" w:sz="8" w:space="0" w:color="000000"/>
              <w:bottom w:val="single" w:sz="8" w:space="0" w:color="000000"/>
              <w:right w:val="nil"/>
            </w:tcBorders>
            <w:shd w:val="clear" w:color="auto" w:fill="auto"/>
          </w:tcPr>
          <w:p w14:paraId="52864AEB" w14:textId="1EDB8163" w:rsidR="00280555" w:rsidRPr="00C25813" w:rsidRDefault="00280555" w:rsidP="00280555">
            <w:pPr>
              <w:jc w:val="right"/>
              <w:rPr>
                <w:rFonts w:asciiTheme="minorHAnsi" w:hAnsiTheme="minorHAnsi"/>
                <w:b/>
                <w:bCs/>
                <w:color w:val="000000"/>
                <w:szCs w:val="23"/>
              </w:rPr>
            </w:pPr>
            <w:r w:rsidRPr="00C25813">
              <w:rPr>
                <w:b/>
                <w:szCs w:val="23"/>
              </w:rPr>
              <w:t>100.0</w:t>
            </w:r>
          </w:p>
        </w:tc>
        <w:tc>
          <w:tcPr>
            <w:tcW w:w="801" w:type="dxa"/>
            <w:tcBorders>
              <w:top w:val="nil"/>
              <w:left w:val="single" w:sz="8" w:space="0" w:color="000000"/>
              <w:bottom w:val="single" w:sz="8" w:space="0" w:color="000000"/>
              <w:right w:val="nil"/>
            </w:tcBorders>
            <w:shd w:val="clear" w:color="auto" w:fill="auto"/>
          </w:tcPr>
          <w:p w14:paraId="04F5045F" w14:textId="1A48C2F3" w:rsidR="00280555" w:rsidRPr="00C25813" w:rsidRDefault="00280555" w:rsidP="00280555">
            <w:pPr>
              <w:jc w:val="right"/>
              <w:rPr>
                <w:rFonts w:asciiTheme="minorHAnsi" w:hAnsiTheme="minorHAnsi"/>
                <w:b/>
                <w:bCs/>
                <w:color w:val="000000"/>
                <w:szCs w:val="23"/>
              </w:rPr>
            </w:pPr>
            <w:r w:rsidRPr="00C25813">
              <w:rPr>
                <w:b/>
                <w:szCs w:val="23"/>
              </w:rPr>
              <w:t>100.0</w:t>
            </w:r>
          </w:p>
        </w:tc>
        <w:tc>
          <w:tcPr>
            <w:tcW w:w="801" w:type="dxa"/>
            <w:tcBorders>
              <w:top w:val="nil"/>
              <w:left w:val="single" w:sz="8" w:space="0" w:color="000000"/>
              <w:bottom w:val="single" w:sz="8" w:space="0" w:color="000000"/>
              <w:right w:val="nil"/>
            </w:tcBorders>
            <w:shd w:val="clear" w:color="auto" w:fill="auto"/>
          </w:tcPr>
          <w:p w14:paraId="46B572AC" w14:textId="5340B361" w:rsidR="00280555" w:rsidRPr="00C25813" w:rsidRDefault="00280555" w:rsidP="00280555">
            <w:pPr>
              <w:jc w:val="right"/>
              <w:rPr>
                <w:rFonts w:asciiTheme="minorHAnsi" w:hAnsiTheme="minorHAnsi"/>
                <w:b/>
                <w:bCs/>
                <w:color w:val="000000"/>
                <w:szCs w:val="23"/>
              </w:rPr>
            </w:pPr>
            <w:r w:rsidRPr="00C25813">
              <w:rPr>
                <w:b/>
                <w:szCs w:val="23"/>
              </w:rPr>
              <w:t>100.0</w:t>
            </w:r>
          </w:p>
        </w:tc>
        <w:tc>
          <w:tcPr>
            <w:tcW w:w="802" w:type="dxa"/>
            <w:tcBorders>
              <w:top w:val="nil"/>
              <w:left w:val="single" w:sz="8" w:space="0" w:color="000000"/>
              <w:bottom w:val="single" w:sz="8" w:space="0" w:color="000000"/>
              <w:right w:val="nil"/>
            </w:tcBorders>
            <w:shd w:val="clear" w:color="auto" w:fill="auto"/>
          </w:tcPr>
          <w:p w14:paraId="39FD193C" w14:textId="50783D86" w:rsidR="00280555" w:rsidRPr="00C25813" w:rsidRDefault="00280555" w:rsidP="00280555">
            <w:pPr>
              <w:jc w:val="right"/>
              <w:rPr>
                <w:rFonts w:asciiTheme="minorHAnsi" w:hAnsiTheme="minorHAnsi"/>
                <w:b/>
                <w:bCs/>
                <w:color w:val="000000"/>
                <w:szCs w:val="23"/>
              </w:rPr>
            </w:pPr>
            <w:r w:rsidRPr="00C25813">
              <w:rPr>
                <w:b/>
                <w:szCs w:val="23"/>
              </w:rPr>
              <w:t>100.0</w:t>
            </w:r>
          </w:p>
        </w:tc>
        <w:tc>
          <w:tcPr>
            <w:tcW w:w="801" w:type="dxa"/>
            <w:tcBorders>
              <w:top w:val="nil"/>
              <w:left w:val="single" w:sz="8" w:space="0" w:color="000000"/>
              <w:bottom w:val="single" w:sz="8" w:space="0" w:color="000000"/>
              <w:right w:val="nil"/>
            </w:tcBorders>
            <w:shd w:val="clear" w:color="auto" w:fill="auto"/>
          </w:tcPr>
          <w:p w14:paraId="3DBDEA17" w14:textId="1109AB2A" w:rsidR="00280555" w:rsidRPr="00C25813" w:rsidRDefault="00280555" w:rsidP="00280555">
            <w:pPr>
              <w:jc w:val="right"/>
              <w:rPr>
                <w:rFonts w:asciiTheme="minorHAnsi" w:hAnsiTheme="minorHAnsi"/>
                <w:b/>
                <w:bCs/>
                <w:color w:val="000000"/>
                <w:szCs w:val="23"/>
              </w:rPr>
            </w:pPr>
            <w:r w:rsidRPr="00C25813">
              <w:rPr>
                <w:b/>
                <w:szCs w:val="23"/>
              </w:rPr>
              <w:t>100.0</w:t>
            </w:r>
          </w:p>
        </w:tc>
        <w:tc>
          <w:tcPr>
            <w:tcW w:w="802" w:type="dxa"/>
            <w:tcBorders>
              <w:top w:val="nil"/>
              <w:left w:val="single" w:sz="8" w:space="0" w:color="000000"/>
              <w:bottom w:val="single" w:sz="8" w:space="0" w:color="000000"/>
              <w:right w:val="nil"/>
            </w:tcBorders>
            <w:shd w:val="clear" w:color="auto" w:fill="auto"/>
          </w:tcPr>
          <w:p w14:paraId="39CA3F49" w14:textId="211EC3B3" w:rsidR="00280555" w:rsidRPr="00C25813" w:rsidRDefault="00280555" w:rsidP="00280555">
            <w:pPr>
              <w:jc w:val="right"/>
              <w:rPr>
                <w:rFonts w:asciiTheme="minorHAnsi" w:hAnsiTheme="minorHAnsi"/>
                <w:b/>
                <w:bCs/>
                <w:color w:val="000000"/>
                <w:szCs w:val="23"/>
              </w:rPr>
            </w:pPr>
            <w:r w:rsidRPr="00C25813">
              <w:rPr>
                <w:b/>
                <w:szCs w:val="23"/>
              </w:rPr>
              <w:t>100.0</w:t>
            </w:r>
          </w:p>
        </w:tc>
        <w:tc>
          <w:tcPr>
            <w:tcW w:w="801" w:type="dxa"/>
            <w:tcBorders>
              <w:top w:val="nil"/>
              <w:left w:val="single" w:sz="8" w:space="0" w:color="000000"/>
              <w:bottom w:val="single" w:sz="8" w:space="0" w:color="000000"/>
              <w:right w:val="nil"/>
            </w:tcBorders>
            <w:shd w:val="clear" w:color="auto" w:fill="auto"/>
          </w:tcPr>
          <w:p w14:paraId="1EEA9F93" w14:textId="708517FA" w:rsidR="00280555" w:rsidRPr="00C25813" w:rsidRDefault="00280555" w:rsidP="00280555">
            <w:pPr>
              <w:jc w:val="right"/>
              <w:rPr>
                <w:rFonts w:asciiTheme="minorHAnsi" w:hAnsiTheme="minorHAnsi"/>
                <w:b/>
                <w:bCs/>
                <w:color w:val="000000"/>
                <w:szCs w:val="23"/>
              </w:rPr>
            </w:pPr>
            <w:r w:rsidRPr="00C25813">
              <w:rPr>
                <w:b/>
                <w:szCs w:val="23"/>
              </w:rPr>
              <w:t>100.0</w:t>
            </w:r>
          </w:p>
        </w:tc>
        <w:tc>
          <w:tcPr>
            <w:tcW w:w="802" w:type="dxa"/>
            <w:tcBorders>
              <w:top w:val="nil"/>
              <w:left w:val="single" w:sz="8" w:space="0" w:color="000000"/>
              <w:bottom w:val="single" w:sz="8" w:space="0" w:color="000000"/>
              <w:right w:val="single" w:sz="8" w:space="0" w:color="000000"/>
            </w:tcBorders>
            <w:shd w:val="clear" w:color="auto" w:fill="auto"/>
          </w:tcPr>
          <w:p w14:paraId="29F88BE4" w14:textId="175E751D" w:rsidR="00280555" w:rsidRPr="00C25813" w:rsidRDefault="00280555" w:rsidP="00280555">
            <w:pPr>
              <w:jc w:val="right"/>
              <w:rPr>
                <w:rFonts w:asciiTheme="minorHAnsi" w:hAnsiTheme="minorHAnsi"/>
                <w:b/>
                <w:bCs/>
                <w:color w:val="000000"/>
                <w:szCs w:val="23"/>
              </w:rPr>
            </w:pPr>
            <w:r w:rsidRPr="00C25813">
              <w:rPr>
                <w:b/>
                <w:szCs w:val="23"/>
              </w:rPr>
              <w:t>100.0</w:t>
            </w:r>
          </w:p>
        </w:tc>
      </w:tr>
    </w:tbl>
    <w:p w14:paraId="1C2CD917" w14:textId="77777777" w:rsidR="006448E0" w:rsidRPr="00C25813" w:rsidRDefault="006448E0" w:rsidP="00AC6810">
      <w:pPr>
        <w:ind w:right="544"/>
        <w:jc w:val="both"/>
        <w:rPr>
          <w:i/>
          <w:sz w:val="20"/>
          <w:lang w:eastAsia="en-AU"/>
        </w:rPr>
      </w:pPr>
      <w:r w:rsidRPr="00C25813">
        <w:rPr>
          <w:i/>
          <w:sz w:val="20"/>
          <w:lang w:eastAsia="en-AU"/>
        </w:rPr>
        <w:t xml:space="preserve">HSIL </w:t>
      </w:r>
      <w:r w:rsidR="00B31696" w:rsidRPr="00C25813">
        <w:rPr>
          <w:i/>
          <w:sz w:val="20"/>
          <w:lang w:eastAsia="en-AU"/>
        </w:rPr>
        <w:t xml:space="preserve">not otherwise specified </w:t>
      </w:r>
      <w:r w:rsidRPr="00C25813">
        <w:rPr>
          <w:i/>
          <w:sz w:val="20"/>
          <w:lang w:eastAsia="en-AU"/>
        </w:rPr>
        <w:t>= high grade squamous intraepithelial lesion, not otherwise specified/ CIN 2/3 (SNOMED code M67017; see Appendix C)</w:t>
      </w:r>
      <w:r w:rsidR="00110B69" w:rsidRPr="00C25813">
        <w:rPr>
          <w:i/>
          <w:sz w:val="20"/>
          <w:lang w:eastAsia="en-AU"/>
        </w:rPr>
        <w:t xml:space="preserve">. </w:t>
      </w:r>
    </w:p>
    <w:p w14:paraId="7F910EE9" w14:textId="77777777" w:rsidR="0094186D" w:rsidRPr="00C25813" w:rsidRDefault="0094186D" w:rsidP="006448E0">
      <w:pPr>
        <w:spacing w:before="120"/>
        <w:ind w:right="544"/>
        <w:jc w:val="both"/>
        <w:rPr>
          <w:i/>
          <w:sz w:val="20"/>
          <w:lang w:eastAsia="en-AU"/>
        </w:rPr>
      </w:pPr>
    </w:p>
    <w:p w14:paraId="7AF5EC63" w14:textId="77777777" w:rsidR="0094186D" w:rsidRPr="00C25813" w:rsidRDefault="0094186D" w:rsidP="006448E0">
      <w:pPr>
        <w:spacing w:before="120"/>
        <w:ind w:right="544"/>
        <w:jc w:val="both"/>
        <w:rPr>
          <w:i/>
          <w:sz w:val="20"/>
          <w:lang w:eastAsia="en-AU"/>
        </w:rPr>
        <w:sectPr w:rsidR="0094186D" w:rsidRPr="00C25813" w:rsidSect="006448E0">
          <w:footerReference w:type="default" r:id="rId66"/>
          <w:pgSz w:w="16839" w:h="11907" w:orient="landscape" w:code="9"/>
          <w:pgMar w:top="1440" w:right="1246" w:bottom="1440" w:left="1440" w:header="708" w:footer="567" w:gutter="0"/>
          <w:cols w:space="708"/>
          <w:docGrid w:linePitch="360"/>
        </w:sectPr>
      </w:pPr>
    </w:p>
    <w:p w14:paraId="477A99F6" w14:textId="731AA7A9" w:rsidR="00FB3895" w:rsidRPr="00D901C5" w:rsidRDefault="00C65151" w:rsidP="00CE73E5">
      <w:pPr>
        <w:pStyle w:val="Caption"/>
        <w:spacing w:after="80"/>
        <w:ind w:right="-23"/>
        <w:jc w:val="both"/>
      </w:pPr>
      <w:bookmarkStart w:id="524" w:name="_Ref475520233"/>
      <w:bookmarkStart w:id="525" w:name="_Toc475605307"/>
      <w:bookmarkStart w:id="526" w:name="_Toc509928621"/>
      <w:r w:rsidRPr="00C25813">
        <w:t>Figure</w:t>
      </w:r>
      <w:r w:rsidR="0094186D" w:rsidRPr="00C25813">
        <w:t xml:space="preserve"> </w:t>
      </w:r>
      <w:r w:rsidR="008F047E" w:rsidRPr="00C25813">
        <w:fldChar w:fldCharType="begin"/>
      </w:r>
      <w:r w:rsidR="008F047E" w:rsidRPr="00C25813">
        <w:instrText xml:space="preserve"> SEQ Figure \* ARABIC </w:instrText>
      </w:r>
      <w:r w:rsidR="008F047E" w:rsidRPr="00C25813">
        <w:fldChar w:fldCharType="separate"/>
      </w:r>
      <w:r w:rsidR="00B73FE3">
        <w:rPr>
          <w:noProof/>
        </w:rPr>
        <w:t>49</w:t>
      </w:r>
      <w:r w:rsidR="008F047E" w:rsidRPr="00C25813">
        <w:fldChar w:fldCharType="end"/>
      </w:r>
      <w:bookmarkEnd w:id="524"/>
      <w:r w:rsidR="000E7C3F" w:rsidRPr="00C25813">
        <w:t xml:space="preserve"> </w:t>
      </w:r>
      <w:r w:rsidR="00B60BFA" w:rsidRPr="00C25813">
        <w:t>-</w:t>
      </w:r>
      <w:r w:rsidR="000E7C3F" w:rsidRPr="00C25813">
        <w:t xml:space="preserve"> Trends in histologically-confirmed </w:t>
      </w:r>
      <w:r w:rsidR="00A06467" w:rsidRPr="00C25813">
        <w:t>HSIL</w:t>
      </w:r>
      <w:r w:rsidR="000E7C3F" w:rsidRPr="00C25813">
        <w:t xml:space="preserve"> as a percentage of all women with histology (</w:t>
      </w:r>
      <w:bookmarkEnd w:id="525"/>
      <w:r w:rsidR="0029176E" w:rsidRPr="00C25813">
        <w:t xml:space="preserve">Jul-Dec 2011 </w:t>
      </w:r>
      <w:r w:rsidR="00A31F60" w:rsidRPr="00C25813">
        <w:t xml:space="preserve">to </w:t>
      </w:r>
      <w:r w:rsidR="006756B2" w:rsidRPr="00C25813">
        <w:t>1 Jan – 30 Jun 2017)</w:t>
      </w:r>
      <w:bookmarkEnd w:id="526"/>
    </w:p>
    <w:p w14:paraId="54087F2E" w14:textId="16FA18E0" w:rsidR="000E0999" w:rsidRPr="00D901C5" w:rsidRDefault="00FD14FF" w:rsidP="000E0999">
      <w:r>
        <w:rPr>
          <w:noProof/>
          <w:lang w:eastAsia="en-NZ"/>
        </w:rPr>
        <w:drawing>
          <wp:inline distT="0" distB="0" distL="0" distR="0" wp14:anchorId="314D33D8" wp14:editId="3482BF85">
            <wp:extent cx="5633085" cy="3682365"/>
            <wp:effectExtent l="0" t="0" r="571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45713FEB" w14:textId="77777777" w:rsidR="0094186D" w:rsidRPr="00C424D9" w:rsidRDefault="0094186D" w:rsidP="0094186D"/>
    <w:p w14:paraId="24ADF423" w14:textId="77777777" w:rsidR="00C147F7" w:rsidRPr="00D901C5" w:rsidRDefault="00C147F7" w:rsidP="006448E0">
      <w:pPr>
        <w:spacing w:before="120"/>
        <w:ind w:right="544"/>
        <w:jc w:val="both"/>
        <w:rPr>
          <w:i/>
          <w:sz w:val="20"/>
          <w:lang w:eastAsia="en-AU"/>
        </w:rPr>
        <w:sectPr w:rsidR="00C147F7" w:rsidRPr="00D901C5" w:rsidSect="00F505DD">
          <w:footerReference w:type="default" r:id="rId68"/>
          <w:pgSz w:w="11907" w:h="16839" w:code="9"/>
          <w:pgMar w:top="1246" w:right="1440" w:bottom="1440" w:left="1440" w:header="708" w:footer="567" w:gutter="0"/>
          <w:cols w:space="708"/>
          <w:docGrid w:linePitch="360"/>
        </w:sectPr>
      </w:pPr>
    </w:p>
    <w:p w14:paraId="407BAD6B" w14:textId="77777777" w:rsidR="00C147F7" w:rsidRPr="00D901C5" w:rsidRDefault="00C147F7" w:rsidP="00CE73E5">
      <w:pPr>
        <w:pStyle w:val="Heading3"/>
        <w:keepNext w:val="0"/>
        <w:ind w:right="544"/>
        <w:jc w:val="both"/>
      </w:pPr>
      <w:bookmarkStart w:id="527" w:name="_Toc478551511"/>
      <w:bookmarkStart w:id="528" w:name="_Toc478551577"/>
      <w:bookmarkStart w:id="529" w:name="_Toc509928451"/>
      <w:r w:rsidRPr="00D901C5">
        <w:t>Indicator 5.5 - Laboratory turnaround times</w:t>
      </w:r>
      <w:bookmarkEnd w:id="527"/>
      <w:bookmarkEnd w:id="528"/>
      <w:bookmarkEnd w:id="529"/>
    </w:p>
    <w:p w14:paraId="63B8BF61" w14:textId="77777777" w:rsidR="00C147F7" w:rsidRPr="00D901C5" w:rsidRDefault="00C147F7"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C147F7" w:rsidRPr="00D901C5" w14:paraId="0435015E" w14:textId="77777777">
        <w:tc>
          <w:tcPr>
            <w:tcW w:w="1526" w:type="dxa"/>
          </w:tcPr>
          <w:p w14:paraId="4192E074" w14:textId="77777777" w:rsidR="00C147F7" w:rsidRPr="00D901C5" w:rsidRDefault="00C147F7" w:rsidP="00DE16F5">
            <w:pPr>
              <w:spacing w:before="120"/>
              <w:ind w:right="544"/>
              <w:jc w:val="both"/>
              <w:rPr>
                <w:b/>
              </w:rPr>
            </w:pPr>
            <w:r w:rsidRPr="00D901C5">
              <w:rPr>
                <w:b/>
              </w:rPr>
              <w:t>Definition</w:t>
            </w:r>
          </w:p>
        </w:tc>
        <w:tc>
          <w:tcPr>
            <w:tcW w:w="7796" w:type="dxa"/>
          </w:tcPr>
          <w:p w14:paraId="3AB9916A" w14:textId="301DE885" w:rsidR="00C147F7" w:rsidRPr="00D901C5" w:rsidRDefault="00C147F7" w:rsidP="00A14D0A">
            <w:pPr>
              <w:spacing w:before="120"/>
              <w:ind w:right="34"/>
              <w:jc w:val="both"/>
            </w:pPr>
            <w:r w:rsidRPr="00D901C5">
              <w:t xml:space="preserve">Turnaround time is defined as the number of working days from the date a </w:t>
            </w:r>
            <w:r w:rsidR="00133BF7" w:rsidRPr="00D901C5">
              <w:t xml:space="preserve">sample </w:t>
            </w:r>
            <w:r w:rsidRPr="00D901C5">
              <w:t xml:space="preserve">is received by a laboratory, and the date which it is reported to the </w:t>
            </w:r>
            <w:r w:rsidR="00292950">
              <w:t>sample taker</w:t>
            </w:r>
            <w:r w:rsidRPr="00D901C5">
              <w:t xml:space="preserve"> or colposcopist. For the purposes of this measure, </w:t>
            </w:r>
            <w:r w:rsidR="00133BF7" w:rsidRPr="00D901C5">
              <w:t xml:space="preserve">samples </w:t>
            </w:r>
            <w:r w:rsidRPr="00D901C5">
              <w:t xml:space="preserve">received and reported on the same day are defined as having a turnaround time of </w:t>
            </w:r>
            <w:r w:rsidR="00DB627C" w:rsidRPr="00D901C5">
              <w:t>one</w:t>
            </w:r>
            <w:r w:rsidRPr="00D901C5">
              <w:t xml:space="preserve"> day</w:t>
            </w:r>
            <w:r w:rsidR="00C038B7" w:rsidRPr="00D901C5">
              <w:t>.</w:t>
            </w:r>
            <w:r w:rsidR="00F952B6" w:rsidRPr="00D901C5">
              <w:t xml:space="preserve"> </w:t>
            </w:r>
          </w:p>
          <w:p w14:paraId="7C0C7016" w14:textId="77777777" w:rsidR="00C147F7" w:rsidRPr="00D901C5" w:rsidRDefault="00C147F7" w:rsidP="00A14D0A">
            <w:pPr>
              <w:ind w:right="34"/>
              <w:jc w:val="both"/>
            </w:pPr>
          </w:p>
        </w:tc>
      </w:tr>
      <w:tr w:rsidR="00C147F7" w:rsidRPr="00D901C5" w14:paraId="1DBC5CE7" w14:textId="77777777" w:rsidTr="007763E1">
        <w:tc>
          <w:tcPr>
            <w:tcW w:w="1526" w:type="dxa"/>
            <w:tcBorders>
              <w:bottom w:val="single" w:sz="4" w:space="0" w:color="auto"/>
            </w:tcBorders>
          </w:tcPr>
          <w:p w14:paraId="008232EB" w14:textId="77777777" w:rsidR="00C147F7" w:rsidRPr="00D901C5" w:rsidRDefault="00C147F7" w:rsidP="00DE16F5">
            <w:pPr>
              <w:spacing w:before="120"/>
              <w:ind w:right="544"/>
              <w:jc w:val="both"/>
              <w:rPr>
                <w:b/>
              </w:rPr>
            </w:pPr>
            <w:r w:rsidRPr="00D901C5">
              <w:rPr>
                <w:b/>
              </w:rPr>
              <w:t>Target</w:t>
            </w:r>
          </w:p>
        </w:tc>
        <w:tc>
          <w:tcPr>
            <w:tcW w:w="7796" w:type="dxa"/>
            <w:tcBorders>
              <w:bottom w:val="single" w:sz="4" w:space="0" w:color="auto"/>
            </w:tcBorders>
          </w:tcPr>
          <w:p w14:paraId="1DE80497" w14:textId="77777777" w:rsidR="00C147F7" w:rsidRPr="00D901C5" w:rsidRDefault="00C147F7" w:rsidP="00A14D0A">
            <w:pPr>
              <w:spacing w:before="120"/>
              <w:ind w:right="34"/>
              <w:jc w:val="both"/>
              <w:rPr>
                <w:b/>
                <w:i/>
              </w:rPr>
            </w:pPr>
            <w:r w:rsidRPr="00D901C5">
              <w:rPr>
                <w:b/>
                <w:i/>
              </w:rPr>
              <w:t xml:space="preserve">Cytology </w:t>
            </w:r>
          </w:p>
          <w:p w14:paraId="6904D691" w14:textId="444CA449" w:rsidR="00C147F7" w:rsidRPr="00D901C5" w:rsidRDefault="00C147F7" w:rsidP="00A14D0A">
            <w:pPr>
              <w:ind w:right="34"/>
              <w:jc w:val="both"/>
            </w:pPr>
            <w:r w:rsidRPr="00D901C5">
              <w:t xml:space="preserve">Laboratories are required to report 90% of final gynaecological cytology results to </w:t>
            </w:r>
            <w:r w:rsidR="00292950">
              <w:t>sample taker</w:t>
            </w:r>
            <w:r w:rsidRPr="00C424D9">
              <w:t xml:space="preserve">s within </w:t>
            </w:r>
            <w:r w:rsidR="00133BF7" w:rsidRPr="005122A5">
              <w:t>seven</w:t>
            </w:r>
            <w:r w:rsidRPr="005122A5">
              <w:t xml:space="preserve"> working days of receipt of the </w:t>
            </w:r>
            <w:r w:rsidR="00133BF7" w:rsidRPr="005122A5">
              <w:t xml:space="preserve">sample </w:t>
            </w:r>
            <w:r w:rsidR="002A0066" w:rsidRPr="005122A5">
              <w:t>and 98</w:t>
            </w:r>
            <w:r w:rsidRPr="00D901C5">
              <w:t>% within 15 working days (</w:t>
            </w:r>
            <w:r w:rsidR="00B90C50" w:rsidRPr="00D901C5">
              <w:t>S</w:t>
            </w:r>
            <w:r w:rsidRPr="00D901C5">
              <w:t>tandard 513</w:t>
            </w:r>
            <w:hyperlink w:anchor="_ENREF_11" w:tooltip="National Cervical Screening Programme,  #3955" w:history="1">
              <w:r w:rsidR="00A639C0" w:rsidRPr="00D901C5">
                <w:fldChar w:fldCharType="begin"/>
              </w:r>
              <w:r w:rsidR="00A639C0">
                <w:instrText xml:space="preserve"> ADDIN EN.CITE &lt;EndNote&gt;&lt;Cite&gt;&lt;Author&gt;National Cervical Screening&lt;/Author&gt;&lt;RecNum&gt;3955&lt;/RecNum&gt;&lt;DisplayText&gt;&lt;style face="superscript"&gt;11&lt;/style&gt;&lt;/DisplayText&gt;&lt;record&gt;&lt;rec-number&gt;3955&lt;/rec-number&gt;&lt;foreign-keys&gt;&lt;key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A639C0" w:rsidRPr="00D901C5">
                <w:fldChar w:fldCharType="separate"/>
              </w:r>
              <w:r w:rsidR="00A639C0" w:rsidRPr="00D901C5">
                <w:rPr>
                  <w:noProof/>
                  <w:vertAlign w:val="superscript"/>
                </w:rPr>
                <w:t>11</w:t>
              </w:r>
              <w:r w:rsidR="00A639C0" w:rsidRPr="00D901C5">
                <w:fldChar w:fldCharType="end"/>
              </w:r>
            </w:hyperlink>
            <w:r w:rsidRPr="00D901C5">
              <w:t xml:space="preserve">). </w:t>
            </w:r>
          </w:p>
          <w:p w14:paraId="79A8697A" w14:textId="77777777" w:rsidR="00C147F7" w:rsidRPr="00C424D9" w:rsidRDefault="00C147F7" w:rsidP="00A14D0A">
            <w:pPr>
              <w:ind w:right="34"/>
              <w:jc w:val="both"/>
              <w:rPr>
                <w:b/>
                <w:highlight w:val="yellow"/>
              </w:rPr>
            </w:pPr>
          </w:p>
          <w:p w14:paraId="4CE36BF3" w14:textId="77777777" w:rsidR="00C147F7" w:rsidRPr="005122A5" w:rsidRDefault="00C147F7" w:rsidP="00A14D0A">
            <w:pPr>
              <w:ind w:right="34"/>
              <w:jc w:val="both"/>
              <w:rPr>
                <w:b/>
                <w:i/>
              </w:rPr>
            </w:pPr>
            <w:r w:rsidRPr="005122A5">
              <w:rPr>
                <w:b/>
                <w:i/>
              </w:rPr>
              <w:t>Histology</w:t>
            </w:r>
          </w:p>
          <w:p w14:paraId="4BB12238" w14:textId="0424D984" w:rsidR="00C147F7" w:rsidRPr="00C424D9" w:rsidRDefault="00C147F7" w:rsidP="00A14D0A">
            <w:pPr>
              <w:ind w:right="34"/>
              <w:jc w:val="both"/>
            </w:pPr>
            <w:r w:rsidRPr="005122A5">
              <w:t>Laboratories are required to report 90% of final histology results to referring</w:t>
            </w:r>
            <w:r w:rsidRPr="00D901C5">
              <w:t xml:space="preserve"> colposcopists within </w:t>
            </w:r>
            <w:r w:rsidR="002A0066" w:rsidRPr="00D901C5">
              <w:t>ten</w:t>
            </w:r>
            <w:r w:rsidR="00133BF7" w:rsidRPr="00D901C5">
              <w:t xml:space="preserve"> </w:t>
            </w:r>
            <w:r w:rsidRPr="00D901C5">
              <w:t>working days of receipt of the s</w:t>
            </w:r>
            <w:r w:rsidR="00133BF7" w:rsidRPr="00D901C5">
              <w:t>ample</w:t>
            </w:r>
            <w:r w:rsidRPr="00D901C5">
              <w:t xml:space="preserve"> and 9</w:t>
            </w:r>
            <w:r w:rsidR="002A0066" w:rsidRPr="00D901C5">
              <w:t>8</w:t>
            </w:r>
            <w:r w:rsidRPr="00D901C5">
              <w:t>% of final histology results within 15 working days of receiving the s</w:t>
            </w:r>
            <w:r w:rsidR="00133BF7" w:rsidRPr="00D901C5">
              <w:t>ample</w:t>
            </w:r>
            <w:r w:rsidRPr="00D901C5">
              <w:t xml:space="preserve"> (</w:t>
            </w:r>
            <w:r w:rsidR="00B90C50" w:rsidRPr="00D901C5">
              <w:t xml:space="preserve">Standard </w:t>
            </w:r>
            <w:r w:rsidRPr="00D901C5">
              <w:t>516</w:t>
            </w:r>
            <w:hyperlink w:anchor="_ENREF_11" w:tooltip="National Cervical Screening Programme,  #3955" w:history="1">
              <w:r w:rsidR="00A639C0" w:rsidRPr="00D901C5">
                <w:fldChar w:fldCharType="begin"/>
              </w:r>
              <w:r w:rsidR="00A639C0">
                <w:instrText xml:space="preserve"> ADDIN EN.CITE &lt;EndNote&gt;&lt;Cite&gt;&lt;Author&gt;National Cervical Screening&lt;/Author&gt;&lt;RecNum&gt;3955&lt;/RecNum&gt;&lt;DisplayText&gt;&lt;style face="superscript"&gt;11&lt;/style&gt;&lt;/DisplayText&gt;&lt;record&gt;&lt;rec-number&gt;3955&lt;/rec-number&gt;&lt;foreign-keys&gt;&lt;key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A639C0" w:rsidRPr="00D901C5">
                <w:fldChar w:fldCharType="separate"/>
              </w:r>
              <w:r w:rsidR="00A639C0" w:rsidRPr="00D901C5">
                <w:rPr>
                  <w:noProof/>
                  <w:vertAlign w:val="superscript"/>
                </w:rPr>
                <w:t>11</w:t>
              </w:r>
              <w:r w:rsidR="00A639C0" w:rsidRPr="00D901C5">
                <w:fldChar w:fldCharType="end"/>
              </w:r>
            </w:hyperlink>
            <w:r w:rsidRPr="00D901C5">
              <w:t>)</w:t>
            </w:r>
            <w:r w:rsidR="00F952B6" w:rsidRPr="00D901C5">
              <w:t>.</w:t>
            </w:r>
          </w:p>
          <w:p w14:paraId="657A891F" w14:textId="77777777" w:rsidR="004B1AF1" w:rsidRPr="005122A5" w:rsidRDefault="004B1AF1" w:rsidP="00A14D0A">
            <w:pPr>
              <w:ind w:right="34"/>
              <w:jc w:val="both"/>
              <w:rPr>
                <w:highlight w:val="yellow"/>
              </w:rPr>
            </w:pPr>
          </w:p>
          <w:p w14:paraId="28EB4EBE" w14:textId="77777777" w:rsidR="004B1AF1" w:rsidRPr="00D901C5" w:rsidRDefault="00DB61B8" w:rsidP="00A14D0A">
            <w:pPr>
              <w:ind w:right="34"/>
              <w:jc w:val="both"/>
              <w:rPr>
                <w:b/>
                <w:i/>
              </w:rPr>
            </w:pPr>
            <w:r w:rsidRPr="005122A5">
              <w:rPr>
                <w:b/>
                <w:i/>
              </w:rPr>
              <w:t xml:space="preserve">Cytology with </w:t>
            </w:r>
            <w:r w:rsidR="00184B1D" w:rsidRPr="00D901C5">
              <w:rPr>
                <w:b/>
                <w:i/>
              </w:rPr>
              <w:t xml:space="preserve">associated </w:t>
            </w:r>
            <w:r w:rsidR="00A72BC4" w:rsidRPr="00D901C5">
              <w:rPr>
                <w:b/>
                <w:i/>
              </w:rPr>
              <w:t>hr</w:t>
            </w:r>
            <w:r w:rsidR="004B1AF1" w:rsidRPr="00D901C5">
              <w:rPr>
                <w:b/>
                <w:i/>
              </w:rPr>
              <w:t>HPV test</w:t>
            </w:r>
            <w:r w:rsidRPr="00D901C5">
              <w:rPr>
                <w:b/>
                <w:i/>
              </w:rPr>
              <w:t>ing</w:t>
            </w:r>
          </w:p>
          <w:p w14:paraId="663898C0" w14:textId="5AE20F02" w:rsidR="004B1AF1" w:rsidRPr="00D901C5" w:rsidRDefault="004B1AF1" w:rsidP="00A14D0A">
            <w:pPr>
              <w:ind w:right="34"/>
              <w:jc w:val="both"/>
            </w:pPr>
            <w:r w:rsidRPr="00D901C5">
              <w:t xml:space="preserve">Laboratories are required to report </w:t>
            </w:r>
            <w:r w:rsidR="002A0066" w:rsidRPr="00D901C5">
              <w:t>98</w:t>
            </w:r>
            <w:r w:rsidRPr="00D901C5">
              <w:t xml:space="preserve">% of final </w:t>
            </w:r>
            <w:r w:rsidR="00184B1D" w:rsidRPr="00D901C5">
              <w:t xml:space="preserve">cytology </w:t>
            </w:r>
            <w:r w:rsidRPr="00D901C5">
              <w:t>test</w:t>
            </w:r>
            <w:r w:rsidR="00A84B3B" w:rsidRPr="00D901C5">
              <w:t xml:space="preserve"> result</w:t>
            </w:r>
            <w:r w:rsidR="00184B1D" w:rsidRPr="00D901C5">
              <w:t xml:space="preserve">s </w:t>
            </w:r>
            <w:r w:rsidR="00A84B3B" w:rsidRPr="00D901C5">
              <w:t xml:space="preserve">(including those </w:t>
            </w:r>
            <w:r w:rsidR="00184B1D" w:rsidRPr="00D901C5">
              <w:t>associated with HPV test</w:t>
            </w:r>
            <w:r w:rsidR="00A84B3B" w:rsidRPr="00D901C5">
              <w:t>)</w:t>
            </w:r>
            <w:r w:rsidRPr="00D901C5">
              <w:t xml:space="preserve"> within 15 working days of receiving the sample.</w:t>
            </w:r>
            <w:r w:rsidR="00DB61B8" w:rsidRPr="00D901C5">
              <w:t xml:space="preserve"> Here, the turnaround </w:t>
            </w:r>
            <w:r w:rsidR="007E5CCC" w:rsidRPr="00D901C5">
              <w:t xml:space="preserve">time is measured specifically for cytology where HPV testing is performed for </w:t>
            </w:r>
            <w:r w:rsidR="00DB61B8" w:rsidRPr="00D901C5">
              <w:t xml:space="preserve">low grade triage. Low grade triage is defined further in Indicator 8; here it relates to cytology samples </w:t>
            </w:r>
            <w:r w:rsidR="00DB61B8" w:rsidRPr="00D901C5">
              <w:rPr>
                <w:i/>
              </w:rPr>
              <w:t>received at the laboratory</w:t>
            </w:r>
            <w:r w:rsidR="00DB61B8" w:rsidRPr="00D901C5">
              <w:t xml:space="preserve"> in the </w:t>
            </w:r>
            <w:r w:rsidR="00325D57" w:rsidRPr="00D901C5">
              <w:t>monitoring</w:t>
            </w:r>
            <w:r w:rsidR="00DB61B8" w:rsidRPr="00D901C5">
              <w:t xml:space="preserve"> period (as opposed to </w:t>
            </w:r>
            <w:r w:rsidR="00DB61B8" w:rsidRPr="00D901C5">
              <w:rPr>
                <w:i/>
              </w:rPr>
              <w:t>samples collected</w:t>
            </w:r>
            <w:r w:rsidR="00DB61B8" w:rsidRPr="00D901C5">
              <w:t xml:space="preserve"> in the period, in Indicator 8). It is restricted to triage testing of women aged 30 years or more.</w:t>
            </w:r>
            <w:r w:rsidR="00A84B3B" w:rsidRPr="00D901C5">
              <w:t xml:space="preserve"> These samples form a subset of those considered in the overall measure of turnaround time for cytology.</w:t>
            </w:r>
            <w:r w:rsidR="00F17CF7" w:rsidRPr="00D901C5">
              <w:t xml:space="preserve"> Note that since reporting of cytology with adjunctive hrHPV testing requires that both test results be reported together (hrHPV test results must not be issued independently when adjunct to a cytology request), the turnaround time of the hrHPV test should not exceed that of the accompanying cytology</w:t>
            </w:r>
            <w:r w:rsidR="0062115F" w:rsidRPr="00D901C5">
              <w:t>, except where the HPV test was added after cytology was already reported</w:t>
            </w:r>
            <w:r w:rsidR="00F17CF7" w:rsidRPr="00D901C5">
              <w:t>.</w:t>
            </w:r>
          </w:p>
          <w:p w14:paraId="2448F3C4" w14:textId="77777777" w:rsidR="00106EEA" w:rsidRPr="00D901C5" w:rsidRDefault="00106EEA" w:rsidP="00A14D0A">
            <w:pPr>
              <w:ind w:right="34"/>
              <w:jc w:val="both"/>
            </w:pPr>
          </w:p>
        </w:tc>
      </w:tr>
      <w:tr w:rsidR="00C147F7" w:rsidRPr="00D901C5" w14:paraId="2E826814" w14:textId="77777777" w:rsidTr="007763E1">
        <w:tc>
          <w:tcPr>
            <w:tcW w:w="1526" w:type="dxa"/>
            <w:tcBorders>
              <w:bottom w:val="single" w:sz="4" w:space="0" w:color="auto"/>
            </w:tcBorders>
          </w:tcPr>
          <w:p w14:paraId="5E44D452" w14:textId="77777777" w:rsidR="00C147F7" w:rsidRPr="00D901C5" w:rsidRDefault="00C147F7" w:rsidP="00DE16F5">
            <w:pPr>
              <w:spacing w:before="120"/>
              <w:ind w:right="544"/>
              <w:jc w:val="both"/>
              <w:rPr>
                <w:b/>
              </w:rPr>
            </w:pPr>
            <w:r w:rsidRPr="00D901C5">
              <w:rPr>
                <w:b/>
              </w:rPr>
              <w:t>Current Situation</w:t>
            </w:r>
          </w:p>
        </w:tc>
        <w:tc>
          <w:tcPr>
            <w:tcW w:w="7796" w:type="dxa"/>
            <w:tcBorders>
              <w:bottom w:val="single" w:sz="4" w:space="0" w:color="auto"/>
            </w:tcBorders>
          </w:tcPr>
          <w:p w14:paraId="119235CB" w14:textId="77777777" w:rsidR="00392E1E" w:rsidRPr="000F723C" w:rsidRDefault="00392E1E" w:rsidP="00A14D0A">
            <w:pPr>
              <w:spacing w:before="120"/>
              <w:ind w:right="34"/>
              <w:jc w:val="both"/>
              <w:rPr>
                <w:b/>
                <w:i/>
              </w:rPr>
            </w:pPr>
            <w:r w:rsidRPr="000F723C">
              <w:rPr>
                <w:b/>
                <w:i/>
              </w:rPr>
              <w:t xml:space="preserve">Cytology </w:t>
            </w:r>
          </w:p>
          <w:p w14:paraId="312664B8" w14:textId="0AC64BD6" w:rsidR="00C147F7" w:rsidRPr="000F723C" w:rsidRDefault="00FD10CB" w:rsidP="00A02301">
            <w:pPr>
              <w:pStyle w:val="NoSpacing"/>
              <w:jc w:val="both"/>
              <w:rPr>
                <w:szCs w:val="23"/>
                <w:lang w:val="en-NZ"/>
              </w:rPr>
            </w:pPr>
            <w:r w:rsidRPr="000F723C">
              <w:rPr>
                <w:szCs w:val="23"/>
                <w:lang w:val="en-NZ"/>
              </w:rPr>
              <w:t>Six</w:t>
            </w:r>
            <w:r w:rsidR="00C147F7" w:rsidRPr="000F723C">
              <w:rPr>
                <w:szCs w:val="23"/>
                <w:lang w:val="en-NZ"/>
              </w:rPr>
              <w:t xml:space="preserve"> </w:t>
            </w:r>
            <w:r w:rsidR="00EA1FCB" w:rsidRPr="000F723C">
              <w:rPr>
                <w:szCs w:val="23"/>
                <w:lang w:val="en-NZ"/>
              </w:rPr>
              <w:t xml:space="preserve">laboratories received </w:t>
            </w:r>
            <w:r w:rsidR="00912725" w:rsidRPr="000F723C">
              <w:rPr>
                <w:szCs w:val="23"/>
                <w:lang w:val="en-NZ"/>
              </w:rPr>
              <w:t>208,843</w:t>
            </w:r>
            <w:r w:rsidR="00DB18BA" w:rsidRPr="000F723C">
              <w:rPr>
                <w:szCs w:val="23"/>
                <w:lang w:val="en-NZ"/>
              </w:rPr>
              <w:t xml:space="preserve"> </w:t>
            </w:r>
            <w:r w:rsidR="00C147F7" w:rsidRPr="000F723C">
              <w:rPr>
                <w:szCs w:val="23"/>
                <w:lang w:val="en-NZ"/>
              </w:rPr>
              <w:t xml:space="preserve">cytology samples during the current </w:t>
            </w:r>
            <w:r w:rsidR="00325D57" w:rsidRPr="000F723C">
              <w:rPr>
                <w:szCs w:val="23"/>
                <w:lang w:val="en-NZ"/>
              </w:rPr>
              <w:t>monitoring</w:t>
            </w:r>
            <w:r w:rsidR="00C147F7" w:rsidRPr="000F723C">
              <w:rPr>
                <w:szCs w:val="23"/>
                <w:lang w:val="en-NZ"/>
              </w:rPr>
              <w:t xml:space="preserve"> period. Overall, </w:t>
            </w:r>
            <w:r w:rsidR="00912725" w:rsidRPr="000F723C">
              <w:rPr>
                <w:szCs w:val="23"/>
                <w:lang w:val="en-NZ"/>
              </w:rPr>
              <w:t>96.3</w:t>
            </w:r>
            <w:r w:rsidR="00C147F7" w:rsidRPr="000F723C">
              <w:rPr>
                <w:szCs w:val="23"/>
                <w:lang w:val="en-NZ"/>
              </w:rPr>
              <w:t>% of cytology s</w:t>
            </w:r>
            <w:r w:rsidR="00133BF7" w:rsidRPr="000F723C">
              <w:rPr>
                <w:szCs w:val="23"/>
                <w:lang w:val="en-NZ"/>
              </w:rPr>
              <w:t>ample</w:t>
            </w:r>
            <w:r w:rsidR="00C147F7" w:rsidRPr="000F723C">
              <w:rPr>
                <w:szCs w:val="23"/>
                <w:lang w:val="en-NZ"/>
              </w:rPr>
              <w:t xml:space="preserve">s were reported on within </w:t>
            </w:r>
            <w:r w:rsidR="00C038B7" w:rsidRPr="000F723C">
              <w:rPr>
                <w:szCs w:val="23"/>
                <w:lang w:val="en-NZ"/>
              </w:rPr>
              <w:t>seven</w:t>
            </w:r>
            <w:r w:rsidR="00C147F7" w:rsidRPr="000F723C">
              <w:rPr>
                <w:szCs w:val="23"/>
                <w:lang w:val="en-NZ"/>
              </w:rPr>
              <w:t xml:space="preserve"> working days, </w:t>
            </w:r>
            <w:r w:rsidR="00392E1E" w:rsidRPr="000F723C">
              <w:rPr>
                <w:szCs w:val="23"/>
                <w:lang w:val="en-NZ"/>
              </w:rPr>
              <w:t xml:space="preserve">which </w:t>
            </w:r>
            <w:r w:rsidR="003B6751" w:rsidRPr="000F723C">
              <w:rPr>
                <w:szCs w:val="23"/>
                <w:lang w:val="en-NZ"/>
              </w:rPr>
              <w:t>meets</w:t>
            </w:r>
            <w:r w:rsidR="00E41368" w:rsidRPr="000F723C">
              <w:rPr>
                <w:szCs w:val="23"/>
                <w:lang w:val="en-NZ"/>
              </w:rPr>
              <w:t xml:space="preserve"> </w:t>
            </w:r>
            <w:r w:rsidR="00392E1E" w:rsidRPr="000F723C">
              <w:rPr>
                <w:szCs w:val="23"/>
                <w:lang w:val="en-NZ"/>
              </w:rPr>
              <w:t>the target</w:t>
            </w:r>
            <w:r w:rsidR="00AA1DF8" w:rsidRPr="000F723C">
              <w:rPr>
                <w:szCs w:val="23"/>
                <w:lang w:val="en-NZ"/>
              </w:rPr>
              <w:t xml:space="preserve"> </w:t>
            </w:r>
            <w:r w:rsidR="00AA1DF8" w:rsidRPr="003275AC">
              <w:rPr>
                <w:szCs w:val="23"/>
                <w:lang w:val="en-NZ"/>
              </w:rPr>
              <w:t>of 90%</w:t>
            </w:r>
            <w:r w:rsidR="003B5DAD" w:rsidRPr="003275AC">
              <w:rPr>
                <w:szCs w:val="23"/>
                <w:lang w:val="en-NZ"/>
              </w:rPr>
              <w:t xml:space="preserve"> </w:t>
            </w:r>
            <w:r w:rsidR="003B5DAD" w:rsidRPr="003275AC">
              <w:rPr>
                <w:rFonts w:asciiTheme="minorHAnsi" w:hAnsiTheme="minorHAnsi"/>
                <w:szCs w:val="23"/>
                <w:lang w:val="en-NZ"/>
              </w:rPr>
              <w:t>(</w:t>
            </w:r>
            <w:r w:rsidR="00744530" w:rsidRPr="003275AC">
              <w:rPr>
                <w:rFonts w:asciiTheme="minorHAnsi" w:hAnsiTheme="minorHAnsi"/>
                <w:szCs w:val="23"/>
                <w:lang w:val="en-NZ"/>
              </w:rPr>
              <w:fldChar w:fldCharType="begin"/>
            </w:r>
            <w:r w:rsidR="00744530" w:rsidRPr="003275AC">
              <w:rPr>
                <w:rFonts w:asciiTheme="minorHAnsi" w:hAnsiTheme="minorHAnsi"/>
                <w:szCs w:val="23"/>
                <w:lang w:val="en-NZ"/>
              </w:rPr>
              <w:instrText xml:space="preserve"> REF _Ref275863345 \h </w:instrText>
            </w:r>
            <w:r w:rsidR="003275AC">
              <w:rPr>
                <w:rFonts w:asciiTheme="minorHAnsi" w:hAnsiTheme="minorHAnsi"/>
                <w:szCs w:val="23"/>
                <w:lang w:val="en-NZ"/>
              </w:rPr>
              <w:instrText xml:space="preserve"> \* MERGEFORMAT </w:instrText>
            </w:r>
            <w:r w:rsidR="00744530" w:rsidRPr="003275AC">
              <w:rPr>
                <w:rFonts w:asciiTheme="minorHAnsi" w:hAnsiTheme="minorHAnsi"/>
                <w:szCs w:val="23"/>
                <w:lang w:val="en-NZ"/>
              </w:rPr>
            </w:r>
            <w:r w:rsidR="00744530" w:rsidRPr="003275AC">
              <w:rPr>
                <w:rFonts w:asciiTheme="minorHAnsi" w:hAnsiTheme="minorHAnsi"/>
                <w:szCs w:val="23"/>
                <w:lang w:val="en-NZ"/>
              </w:rPr>
              <w:fldChar w:fldCharType="separate"/>
            </w:r>
            <w:r w:rsidR="00B73FE3" w:rsidRPr="0030791F">
              <w:t xml:space="preserve">Table </w:t>
            </w:r>
            <w:r w:rsidR="00B73FE3">
              <w:rPr>
                <w:noProof/>
              </w:rPr>
              <w:t>50</w:t>
            </w:r>
            <w:r w:rsidR="00744530" w:rsidRPr="003275AC">
              <w:rPr>
                <w:rFonts w:asciiTheme="minorHAnsi" w:hAnsiTheme="minorHAnsi"/>
                <w:szCs w:val="23"/>
                <w:lang w:val="en-NZ"/>
              </w:rPr>
              <w:fldChar w:fldCharType="end"/>
            </w:r>
            <w:r w:rsidR="003B5DAD" w:rsidRPr="003275AC">
              <w:rPr>
                <w:rFonts w:asciiTheme="minorHAnsi" w:hAnsiTheme="minorHAnsi"/>
                <w:szCs w:val="23"/>
                <w:lang w:val="en-NZ"/>
              </w:rPr>
              <w:t>)</w:t>
            </w:r>
            <w:r w:rsidR="00392E1E" w:rsidRPr="003275AC">
              <w:rPr>
                <w:rFonts w:asciiTheme="minorHAnsi" w:hAnsiTheme="minorHAnsi"/>
                <w:szCs w:val="23"/>
                <w:lang w:val="en-NZ"/>
              </w:rPr>
              <w:t>.</w:t>
            </w:r>
            <w:r w:rsidR="00392E1E" w:rsidRPr="000F723C">
              <w:rPr>
                <w:szCs w:val="23"/>
                <w:lang w:val="en-NZ"/>
              </w:rPr>
              <w:t xml:space="preserve"> Nationally, </w:t>
            </w:r>
            <w:r w:rsidR="00912725" w:rsidRPr="000F723C">
              <w:rPr>
                <w:szCs w:val="23"/>
                <w:lang w:val="en-NZ"/>
              </w:rPr>
              <w:t>99.0</w:t>
            </w:r>
            <w:r w:rsidR="00C147F7" w:rsidRPr="000F723C">
              <w:rPr>
                <w:szCs w:val="23"/>
                <w:lang w:val="en-NZ"/>
              </w:rPr>
              <w:t>% were reported on within 15 working days</w:t>
            </w:r>
            <w:r w:rsidR="00392E1E" w:rsidRPr="000F723C">
              <w:rPr>
                <w:szCs w:val="23"/>
                <w:lang w:val="en-NZ"/>
              </w:rPr>
              <w:t xml:space="preserve">, which </w:t>
            </w:r>
            <w:r w:rsidR="003B6751" w:rsidRPr="000F723C">
              <w:rPr>
                <w:szCs w:val="23"/>
                <w:lang w:val="en-NZ"/>
              </w:rPr>
              <w:t>meets</w:t>
            </w:r>
            <w:r w:rsidR="00C147F7" w:rsidRPr="000F723C">
              <w:rPr>
                <w:szCs w:val="23"/>
                <w:lang w:val="en-NZ"/>
              </w:rPr>
              <w:t xml:space="preserve"> the target</w:t>
            </w:r>
            <w:r w:rsidR="00AA1DF8" w:rsidRPr="000F723C">
              <w:rPr>
                <w:szCs w:val="23"/>
                <w:lang w:val="en-NZ"/>
              </w:rPr>
              <w:t xml:space="preserve"> of 98%</w:t>
            </w:r>
            <w:r w:rsidR="00C147F7" w:rsidRPr="000F723C">
              <w:rPr>
                <w:szCs w:val="23"/>
                <w:lang w:val="en-NZ"/>
              </w:rPr>
              <w:t>.</w:t>
            </w:r>
          </w:p>
          <w:p w14:paraId="28F2B49F" w14:textId="77777777" w:rsidR="003C11CD" w:rsidRPr="000F723C" w:rsidRDefault="003C11CD" w:rsidP="00A02301">
            <w:pPr>
              <w:pStyle w:val="NoSpacing"/>
              <w:jc w:val="both"/>
              <w:rPr>
                <w:szCs w:val="23"/>
                <w:lang w:val="en-NZ"/>
              </w:rPr>
            </w:pPr>
          </w:p>
          <w:p w14:paraId="02080012" w14:textId="34AB4543" w:rsidR="008741A4" w:rsidRPr="000F723C" w:rsidRDefault="009135C7" w:rsidP="00A02301">
            <w:pPr>
              <w:pStyle w:val="NoSpacing"/>
              <w:jc w:val="both"/>
              <w:rPr>
                <w:szCs w:val="23"/>
                <w:lang w:val="en-NZ"/>
              </w:rPr>
            </w:pPr>
            <w:r w:rsidRPr="000F723C">
              <w:rPr>
                <w:szCs w:val="23"/>
                <w:lang w:val="en-NZ"/>
              </w:rPr>
              <w:t>All</w:t>
            </w:r>
            <w:r w:rsidR="00B7433E" w:rsidRPr="000F723C">
              <w:rPr>
                <w:lang w:val="en-NZ"/>
              </w:rPr>
              <w:t xml:space="preserve"> </w:t>
            </w:r>
            <w:r w:rsidR="00F30399" w:rsidRPr="000F723C">
              <w:rPr>
                <w:lang w:val="en-NZ"/>
              </w:rPr>
              <w:t>six</w:t>
            </w:r>
            <w:r w:rsidR="00AA031A" w:rsidRPr="000F723C">
              <w:rPr>
                <w:lang w:val="en-NZ"/>
              </w:rPr>
              <w:t xml:space="preserve"> </w:t>
            </w:r>
            <w:r w:rsidR="00730D98" w:rsidRPr="000F723C">
              <w:rPr>
                <w:lang w:val="en-NZ"/>
              </w:rPr>
              <w:t>laboratories</w:t>
            </w:r>
            <w:r w:rsidR="00C147F7" w:rsidRPr="000F723C">
              <w:rPr>
                <w:lang w:val="en-NZ"/>
              </w:rPr>
              <w:t xml:space="preserve"> met the target for 90% of cytology </w:t>
            </w:r>
            <w:r w:rsidR="00133BF7" w:rsidRPr="000F723C">
              <w:rPr>
                <w:lang w:val="en-NZ"/>
              </w:rPr>
              <w:t xml:space="preserve">samples </w:t>
            </w:r>
            <w:r w:rsidR="00C147F7" w:rsidRPr="000F723C">
              <w:rPr>
                <w:lang w:val="en-NZ"/>
              </w:rPr>
              <w:t xml:space="preserve">to be reported to </w:t>
            </w:r>
            <w:r w:rsidR="00292950">
              <w:rPr>
                <w:szCs w:val="23"/>
                <w:lang w:val="en-NZ"/>
              </w:rPr>
              <w:t>sample taker</w:t>
            </w:r>
            <w:r w:rsidR="00C147F7" w:rsidRPr="000F723C">
              <w:rPr>
                <w:lang w:val="en-NZ"/>
              </w:rPr>
              <w:t xml:space="preserve">s in </w:t>
            </w:r>
            <w:r w:rsidR="00C038B7" w:rsidRPr="000F723C">
              <w:rPr>
                <w:lang w:val="en-NZ"/>
              </w:rPr>
              <w:t>seven</w:t>
            </w:r>
            <w:r w:rsidR="00C147F7" w:rsidRPr="000F723C">
              <w:rPr>
                <w:lang w:val="en-NZ"/>
              </w:rPr>
              <w:t xml:space="preserve"> </w:t>
            </w:r>
            <w:r w:rsidR="00CD419D" w:rsidRPr="000F723C">
              <w:rPr>
                <w:lang w:val="en-NZ"/>
              </w:rPr>
              <w:t xml:space="preserve">working </w:t>
            </w:r>
            <w:r w:rsidR="00C147F7" w:rsidRPr="000F723C">
              <w:rPr>
                <w:lang w:val="en-NZ"/>
              </w:rPr>
              <w:t>days or less</w:t>
            </w:r>
            <w:r w:rsidR="00731F05" w:rsidRPr="000F723C">
              <w:rPr>
                <w:lang w:val="en-NZ"/>
              </w:rPr>
              <w:t xml:space="preserve"> </w:t>
            </w:r>
            <w:r w:rsidR="00731F05" w:rsidRPr="007158A0">
              <w:rPr>
                <w:lang w:val="en-NZ"/>
              </w:rPr>
              <w:t>(</w:t>
            </w:r>
            <w:r w:rsidR="00D4728A" w:rsidRPr="007158A0">
              <w:rPr>
                <w:lang w:val="en-NZ"/>
              </w:rPr>
              <w:fldChar w:fldCharType="begin"/>
            </w:r>
            <w:r w:rsidR="00D4728A" w:rsidRPr="007158A0">
              <w:rPr>
                <w:lang w:val="en-NZ"/>
              </w:rPr>
              <w:instrText xml:space="preserve"> REF _Ref370135626 \h </w:instrText>
            </w:r>
            <w:r w:rsidR="007158A0">
              <w:rPr>
                <w:lang w:val="en-NZ"/>
              </w:rPr>
              <w:instrText xml:space="preserve"> \* MERGEFORMAT </w:instrText>
            </w:r>
            <w:r w:rsidR="00D4728A" w:rsidRPr="007158A0">
              <w:rPr>
                <w:lang w:val="en-NZ"/>
              </w:rPr>
            </w:r>
            <w:r w:rsidR="00D4728A" w:rsidRPr="007158A0">
              <w:rPr>
                <w:lang w:val="en-NZ"/>
              </w:rPr>
              <w:fldChar w:fldCharType="separate"/>
            </w:r>
            <w:r w:rsidR="00B73FE3" w:rsidRPr="00F462B9">
              <w:t xml:space="preserve">Figure </w:t>
            </w:r>
            <w:r w:rsidR="00B73FE3">
              <w:rPr>
                <w:noProof/>
              </w:rPr>
              <w:t>50</w:t>
            </w:r>
            <w:r w:rsidR="00D4728A" w:rsidRPr="007158A0">
              <w:rPr>
                <w:lang w:val="en-NZ"/>
              </w:rPr>
              <w:fldChar w:fldCharType="end"/>
            </w:r>
            <w:r w:rsidR="00731F05" w:rsidRPr="003275AC">
              <w:rPr>
                <w:lang w:val="en-NZ"/>
              </w:rPr>
              <w:t>,</w:t>
            </w:r>
            <w:r w:rsidR="009B4647" w:rsidRPr="003275AC">
              <w:rPr>
                <w:lang w:val="en-NZ"/>
              </w:rPr>
              <w:t xml:space="preserve"> </w:t>
            </w:r>
            <w:r w:rsidR="009B4647" w:rsidRPr="003275AC">
              <w:rPr>
                <w:lang w:val="en-NZ"/>
              </w:rPr>
              <w:fldChar w:fldCharType="begin"/>
            </w:r>
            <w:r w:rsidR="009B4647" w:rsidRPr="003275AC">
              <w:rPr>
                <w:lang w:val="en-NZ"/>
              </w:rPr>
              <w:instrText xml:space="preserve"> REF _Ref275863345 \h </w:instrText>
            </w:r>
            <w:r w:rsidR="003275AC">
              <w:rPr>
                <w:lang w:val="en-NZ"/>
              </w:rPr>
              <w:instrText xml:space="preserve"> \* MERGEFORMAT </w:instrText>
            </w:r>
            <w:r w:rsidR="009B4647" w:rsidRPr="003275AC">
              <w:rPr>
                <w:lang w:val="en-NZ"/>
              </w:rPr>
            </w:r>
            <w:r w:rsidR="009B4647" w:rsidRPr="003275AC">
              <w:rPr>
                <w:lang w:val="en-NZ"/>
              </w:rPr>
              <w:fldChar w:fldCharType="separate"/>
            </w:r>
            <w:r w:rsidR="00B73FE3" w:rsidRPr="0030791F">
              <w:t xml:space="preserve">Table </w:t>
            </w:r>
            <w:r w:rsidR="00B73FE3">
              <w:rPr>
                <w:noProof/>
              </w:rPr>
              <w:t>50</w:t>
            </w:r>
            <w:r w:rsidR="009B4647" w:rsidRPr="003275AC">
              <w:rPr>
                <w:lang w:val="en-NZ"/>
              </w:rPr>
              <w:fldChar w:fldCharType="end"/>
            </w:r>
            <w:r w:rsidR="00731F05" w:rsidRPr="003275AC">
              <w:rPr>
                <w:lang w:val="en-NZ"/>
              </w:rPr>
              <w:t>).</w:t>
            </w:r>
            <w:r w:rsidR="009712EC">
              <w:rPr>
                <w:lang w:val="en-NZ"/>
              </w:rPr>
              <w:t xml:space="preserve"> </w:t>
            </w:r>
          </w:p>
          <w:p w14:paraId="07F770E2" w14:textId="77777777" w:rsidR="00A02301" w:rsidRPr="000F723C" w:rsidRDefault="00A02301" w:rsidP="00A02301">
            <w:pPr>
              <w:pStyle w:val="NoSpacing"/>
              <w:jc w:val="both"/>
              <w:rPr>
                <w:lang w:val="en-NZ"/>
              </w:rPr>
            </w:pPr>
          </w:p>
          <w:p w14:paraId="3AB24660" w14:textId="7644749C" w:rsidR="00C147F7" w:rsidRPr="000F723C" w:rsidRDefault="00E20191" w:rsidP="00A02301">
            <w:pPr>
              <w:pStyle w:val="NoSpacing"/>
              <w:jc w:val="both"/>
              <w:rPr>
                <w:lang w:val="en-NZ"/>
              </w:rPr>
            </w:pPr>
            <w:r w:rsidRPr="000F723C">
              <w:rPr>
                <w:szCs w:val="23"/>
                <w:lang w:val="en-NZ"/>
              </w:rPr>
              <w:t>All six</w:t>
            </w:r>
            <w:r w:rsidR="00E37E21" w:rsidRPr="000F723C">
              <w:rPr>
                <w:lang w:val="en-NZ"/>
              </w:rPr>
              <w:t xml:space="preserve"> </w:t>
            </w:r>
            <w:r w:rsidR="00730D98" w:rsidRPr="000F723C">
              <w:rPr>
                <w:lang w:val="en-NZ"/>
              </w:rPr>
              <w:t>laborator</w:t>
            </w:r>
            <w:r w:rsidR="00A92CB1" w:rsidRPr="000F723C">
              <w:rPr>
                <w:lang w:val="en-NZ"/>
              </w:rPr>
              <w:t>ies</w:t>
            </w:r>
            <w:r w:rsidR="0039346F" w:rsidRPr="000F723C">
              <w:rPr>
                <w:lang w:val="en-NZ"/>
              </w:rPr>
              <w:t xml:space="preserve"> </w:t>
            </w:r>
            <w:r w:rsidR="00C147F7" w:rsidRPr="000F723C">
              <w:rPr>
                <w:lang w:val="en-NZ"/>
              </w:rPr>
              <w:t xml:space="preserve">met the target of </w:t>
            </w:r>
            <w:r w:rsidR="00A92CB1" w:rsidRPr="000F723C">
              <w:rPr>
                <w:lang w:val="en-NZ"/>
              </w:rPr>
              <w:t>98</w:t>
            </w:r>
            <w:r w:rsidR="00C147F7" w:rsidRPr="000F723C">
              <w:rPr>
                <w:lang w:val="en-NZ"/>
              </w:rPr>
              <w:t xml:space="preserve">% </w:t>
            </w:r>
            <w:r w:rsidR="0039346F" w:rsidRPr="000F723C">
              <w:rPr>
                <w:lang w:val="en-NZ"/>
              </w:rPr>
              <w:t xml:space="preserve">of samples reported </w:t>
            </w:r>
            <w:r w:rsidR="00C147F7" w:rsidRPr="000F723C">
              <w:rPr>
                <w:lang w:val="en-NZ"/>
              </w:rPr>
              <w:t>within 15 working days</w:t>
            </w:r>
            <w:r w:rsidR="00EB056F" w:rsidRPr="000F723C">
              <w:rPr>
                <w:szCs w:val="23"/>
                <w:lang w:val="en-NZ"/>
              </w:rPr>
              <w:t xml:space="preserve"> </w:t>
            </w:r>
            <w:r w:rsidR="00C147F7" w:rsidRPr="00CF633E">
              <w:rPr>
                <w:lang w:val="en-NZ"/>
              </w:rPr>
              <w:t>(</w:t>
            </w:r>
            <w:r w:rsidR="00D4728A" w:rsidRPr="00CF633E">
              <w:rPr>
                <w:lang w:val="en-NZ"/>
              </w:rPr>
              <w:fldChar w:fldCharType="begin"/>
            </w:r>
            <w:r w:rsidR="00D4728A" w:rsidRPr="00CF633E">
              <w:rPr>
                <w:lang w:val="en-NZ"/>
              </w:rPr>
              <w:instrText xml:space="preserve"> REF _Ref370135632 \h </w:instrText>
            </w:r>
            <w:r w:rsidR="00CF633E">
              <w:rPr>
                <w:lang w:val="en-NZ"/>
              </w:rPr>
              <w:instrText xml:space="preserve"> \* MERGEFORMAT </w:instrText>
            </w:r>
            <w:r w:rsidR="00D4728A" w:rsidRPr="00CF633E">
              <w:rPr>
                <w:lang w:val="en-NZ"/>
              </w:rPr>
            </w:r>
            <w:r w:rsidR="00D4728A" w:rsidRPr="00CF633E">
              <w:rPr>
                <w:lang w:val="en-NZ"/>
              </w:rPr>
              <w:fldChar w:fldCharType="separate"/>
            </w:r>
            <w:r w:rsidR="00B73FE3" w:rsidRPr="00F462B9">
              <w:t xml:space="preserve">Figure </w:t>
            </w:r>
            <w:r w:rsidR="00B73FE3">
              <w:rPr>
                <w:noProof/>
              </w:rPr>
              <w:t>51</w:t>
            </w:r>
            <w:r w:rsidR="00D4728A" w:rsidRPr="00CF633E">
              <w:rPr>
                <w:lang w:val="en-NZ"/>
              </w:rPr>
              <w:fldChar w:fldCharType="end"/>
            </w:r>
            <w:r w:rsidR="00C147F7" w:rsidRPr="00D4728A">
              <w:rPr>
                <w:lang w:val="en-NZ"/>
              </w:rPr>
              <w:t>,</w:t>
            </w:r>
            <w:r w:rsidR="00894E64">
              <w:rPr>
                <w:lang w:val="en-NZ"/>
              </w:rPr>
              <w:t xml:space="preserve"> </w:t>
            </w:r>
            <w:r w:rsidR="00894E64" w:rsidRPr="003275AC">
              <w:rPr>
                <w:lang w:val="en-NZ"/>
              </w:rPr>
              <w:fldChar w:fldCharType="begin"/>
            </w:r>
            <w:r w:rsidR="00894E64" w:rsidRPr="003275AC">
              <w:rPr>
                <w:lang w:val="en-NZ"/>
              </w:rPr>
              <w:instrText xml:space="preserve"> REF _Ref275863345 \h </w:instrText>
            </w:r>
            <w:r w:rsidR="003275AC">
              <w:rPr>
                <w:lang w:val="en-NZ"/>
              </w:rPr>
              <w:instrText xml:space="preserve"> \* MERGEFORMAT </w:instrText>
            </w:r>
            <w:r w:rsidR="00894E64" w:rsidRPr="003275AC">
              <w:rPr>
                <w:lang w:val="en-NZ"/>
              </w:rPr>
            </w:r>
            <w:r w:rsidR="00894E64" w:rsidRPr="003275AC">
              <w:rPr>
                <w:lang w:val="en-NZ"/>
              </w:rPr>
              <w:fldChar w:fldCharType="separate"/>
            </w:r>
            <w:r w:rsidR="00B73FE3" w:rsidRPr="0030791F">
              <w:t xml:space="preserve">Table </w:t>
            </w:r>
            <w:r w:rsidR="00B73FE3">
              <w:rPr>
                <w:noProof/>
              </w:rPr>
              <w:t>50</w:t>
            </w:r>
            <w:r w:rsidR="00894E64" w:rsidRPr="003275AC">
              <w:rPr>
                <w:lang w:val="en-NZ"/>
              </w:rPr>
              <w:fldChar w:fldCharType="end"/>
            </w:r>
            <w:r w:rsidR="00C147F7" w:rsidRPr="003275AC">
              <w:rPr>
                <w:lang w:val="en-NZ"/>
              </w:rPr>
              <w:t>).</w:t>
            </w:r>
            <w:r w:rsidR="00C147F7" w:rsidRPr="000F723C">
              <w:rPr>
                <w:lang w:val="en-NZ"/>
              </w:rPr>
              <w:t xml:space="preserve"> </w:t>
            </w:r>
          </w:p>
          <w:p w14:paraId="6CACE35D" w14:textId="55CECFB6" w:rsidR="00F952B6" w:rsidRPr="000F723C" w:rsidRDefault="004E6305" w:rsidP="00A02301">
            <w:pPr>
              <w:ind w:right="34"/>
              <w:jc w:val="both"/>
              <w:rPr>
                <w:i/>
                <w:szCs w:val="23"/>
              </w:rPr>
            </w:pPr>
            <w:r>
              <w:rPr>
                <w:b/>
                <w:i/>
              </w:rPr>
              <w:t>H</w:t>
            </w:r>
            <w:r w:rsidR="00392E1E" w:rsidRPr="000F723C">
              <w:rPr>
                <w:b/>
                <w:i/>
              </w:rPr>
              <w:t>istology</w:t>
            </w:r>
          </w:p>
          <w:p w14:paraId="3A5B5AFC" w14:textId="145F6AE4" w:rsidR="00C147F7" w:rsidRPr="000F723C" w:rsidRDefault="00D37270" w:rsidP="00A02301">
            <w:pPr>
              <w:pStyle w:val="NoSpacing"/>
              <w:jc w:val="both"/>
              <w:rPr>
                <w:szCs w:val="23"/>
                <w:lang w:val="en-NZ"/>
              </w:rPr>
            </w:pPr>
            <w:r>
              <w:rPr>
                <w:lang w:val="en-NZ"/>
              </w:rPr>
              <w:t>Fo</w:t>
            </w:r>
            <w:r w:rsidR="00F54647">
              <w:rPr>
                <w:lang w:val="en-NZ"/>
              </w:rPr>
              <w:t>u</w:t>
            </w:r>
            <w:r>
              <w:rPr>
                <w:lang w:val="en-NZ"/>
              </w:rPr>
              <w:t>rteen</w:t>
            </w:r>
            <w:r w:rsidRPr="000F723C">
              <w:rPr>
                <w:lang w:val="en-NZ"/>
              </w:rPr>
              <w:t xml:space="preserve"> </w:t>
            </w:r>
            <w:r w:rsidR="00C147F7" w:rsidRPr="000F723C">
              <w:rPr>
                <w:lang w:val="en-NZ"/>
              </w:rPr>
              <w:t>laboratories re</w:t>
            </w:r>
            <w:r w:rsidR="00EA1FCB" w:rsidRPr="000F723C">
              <w:rPr>
                <w:lang w:val="en-NZ"/>
              </w:rPr>
              <w:t>ceiv</w:t>
            </w:r>
            <w:r w:rsidR="00C147F7" w:rsidRPr="000F723C">
              <w:rPr>
                <w:lang w:val="en-NZ"/>
              </w:rPr>
              <w:t xml:space="preserve">ed </w:t>
            </w:r>
            <w:r w:rsidR="00912725" w:rsidRPr="000F723C">
              <w:rPr>
                <w:lang w:val="en-NZ"/>
              </w:rPr>
              <w:t>12,535</w:t>
            </w:r>
            <w:r w:rsidR="000A0A19" w:rsidRPr="000F723C">
              <w:rPr>
                <w:lang w:val="en-NZ"/>
              </w:rPr>
              <w:t xml:space="preserve"> </w:t>
            </w:r>
            <w:r w:rsidR="00C147F7" w:rsidRPr="000F723C">
              <w:rPr>
                <w:lang w:val="en-NZ"/>
              </w:rPr>
              <w:t xml:space="preserve">histology </w:t>
            </w:r>
            <w:r w:rsidR="00133BF7" w:rsidRPr="000F723C">
              <w:rPr>
                <w:lang w:val="en-NZ"/>
              </w:rPr>
              <w:t xml:space="preserve">samples </w:t>
            </w:r>
            <w:r w:rsidR="00C147F7" w:rsidRPr="000F723C">
              <w:rPr>
                <w:lang w:val="en-NZ"/>
              </w:rPr>
              <w:t xml:space="preserve">in the current </w:t>
            </w:r>
            <w:r w:rsidR="00325D57" w:rsidRPr="000F723C">
              <w:rPr>
                <w:lang w:val="en-NZ"/>
              </w:rPr>
              <w:t>monitoring</w:t>
            </w:r>
            <w:r w:rsidR="00C147F7" w:rsidRPr="000F723C">
              <w:rPr>
                <w:lang w:val="en-NZ"/>
              </w:rPr>
              <w:t xml:space="preserve"> period. Overall </w:t>
            </w:r>
            <w:r w:rsidR="00912725" w:rsidRPr="000F723C">
              <w:rPr>
                <w:lang w:val="en-NZ"/>
              </w:rPr>
              <w:t>93.6</w:t>
            </w:r>
            <w:r w:rsidR="00C147F7" w:rsidRPr="000F723C">
              <w:rPr>
                <w:lang w:val="en-NZ"/>
              </w:rPr>
              <w:t xml:space="preserve">% of </w:t>
            </w:r>
            <w:r w:rsidR="00133BF7" w:rsidRPr="000F723C">
              <w:rPr>
                <w:lang w:val="en-NZ"/>
              </w:rPr>
              <w:t xml:space="preserve">samples </w:t>
            </w:r>
            <w:r w:rsidR="00C147F7" w:rsidRPr="000F723C">
              <w:rPr>
                <w:lang w:val="en-NZ"/>
              </w:rPr>
              <w:t xml:space="preserve">were reported on within </w:t>
            </w:r>
            <w:r w:rsidR="00545396" w:rsidRPr="000F723C">
              <w:rPr>
                <w:lang w:val="en-NZ"/>
              </w:rPr>
              <w:t>ten</w:t>
            </w:r>
            <w:r w:rsidR="00C147F7" w:rsidRPr="000F723C">
              <w:rPr>
                <w:lang w:val="en-NZ"/>
              </w:rPr>
              <w:t xml:space="preserve"> working </w:t>
            </w:r>
            <w:r w:rsidR="00EA1FCB" w:rsidRPr="000F723C">
              <w:rPr>
                <w:lang w:val="en-NZ"/>
              </w:rPr>
              <w:t xml:space="preserve">days, </w:t>
            </w:r>
            <w:r w:rsidR="00826373" w:rsidRPr="000F723C">
              <w:rPr>
                <w:lang w:val="en-NZ"/>
              </w:rPr>
              <w:t xml:space="preserve">which </w:t>
            </w:r>
            <w:r w:rsidR="003B6751" w:rsidRPr="000F723C">
              <w:rPr>
                <w:lang w:val="en-NZ"/>
              </w:rPr>
              <w:t>meets</w:t>
            </w:r>
            <w:r w:rsidR="0090015D" w:rsidRPr="000F723C">
              <w:rPr>
                <w:lang w:val="en-NZ"/>
              </w:rPr>
              <w:t xml:space="preserve"> </w:t>
            </w:r>
            <w:r w:rsidR="00826373" w:rsidRPr="000F723C">
              <w:rPr>
                <w:lang w:val="en-NZ"/>
              </w:rPr>
              <w:t>the target</w:t>
            </w:r>
            <w:r w:rsidR="008076F2" w:rsidRPr="000F723C">
              <w:rPr>
                <w:lang w:val="en-NZ"/>
              </w:rPr>
              <w:t xml:space="preserve"> of 90%</w:t>
            </w:r>
            <w:r w:rsidR="00826373" w:rsidRPr="000F723C">
              <w:rPr>
                <w:lang w:val="en-NZ"/>
              </w:rPr>
              <w:t>. Nationally</w:t>
            </w:r>
            <w:r w:rsidR="00EA1FCB" w:rsidRPr="000F723C">
              <w:rPr>
                <w:lang w:val="en-NZ"/>
              </w:rPr>
              <w:t xml:space="preserve"> </w:t>
            </w:r>
            <w:r w:rsidR="00912725" w:rsidRPr="000F723C">
              <w:rPr>
                <w:lang w:val="en-NZ"/>
              </w:rPr>
              <w:t>97.1</w:t>
            </w:r>
            <w:r w:rsidR="00C147F7" w:rsidRPr="000F723C">
              <w:rPr>
                <w:lang w:val="en-NZ"/>
              </w:rPr>
              <w:t>% were reported on in 15 working days or less</w:t>
            </w:r>
            <w:r w:rsidR="00826373" w:rsidRPr="000F723C">
              <w:rPr>
                <w:lang w:val="en-NZ"/>
              </w:rPr>
              <w:t>,</w:t>
            </w:r>
            <w:r w:rsidR="00C147F7" w:rsidRPr="000F723C">
              <w:rPr>
                <w:lang w:val="en-NZ"/>
              </w:rPr>
              <w:t xml:space="preserve"> </w:t>
            </w:r>
            <w:r w:rsidR="00826373" w:rsidRPr="000F723C">
              <w:rPr>
                <w:lang w:val="en-NZ"/>
              </w:rPr>
              <w:t>which</w:t>
            </w:r>
            <w:r w:rsidR="00C147F7" w:rsidRPr="000F723C">
              <w:rPr>
                <w:lang w:val="en-NZ"/>
              </w:rPr>
              <w:t xml:space="preserve"> </w:t>
            </w:r>
            <w:r w:rsidR="000161FA" w:rsidRPr="000F723C">
              <w:rPr>
                <w:lang w:val="en-NZ"/>
              </w:rPr>
              <w:t xml:space="preserve">is </w:t>
            </w:r>
            <w:r w:rsidR="00912725" w:rsidRPr="000F723C">
              <w:rPr>
                <w:lang w:val="en-NZ"/>
              </w:rPr>
              <w:t>below</w:t>
            </w:r>
            <w:r w:rsidR="00C147F7" w:rsidRPr="000F723C">
              <w:rPr>
                <w:lang w:val="en-NZ"/>
              </w:rPr>
              <w:t xml:space="preserve"> the target</w:t>
            </w:r>
            <w:r w:rsidR="009459FD" w:rsidRPr="000F723C">
              <w:rPr>
                <w:lang w:val="en-NZ"/>
              </w:rPr>
              <w:t xml:space="preserve"> of </w:t>
            </w:r>
            <w:r w:rsidR="009459FD" w:rsidRPr="002F7E61">
              <w:rPr>
                <w:lang w:val="en-NZ"/>
              </w:rPr>
              <w:t>98%</w:t>
            </w:r>
            <w:r w:rsidR="00C147F7" w:rsidRPr="002F7E61">
              <w:rPr>
                <w:lang w:val="en-NZ"/>
              </w:rPr>
              <w:t xml:space="preserve"> (</w:t>
            </w:r>
            <w:r w:rsidR="00D4728A" w:rsidRPr="002F7E61">
              <w:rPr>
                <w:lang w:val="en-NZ"/>
              </w:rPr>
              <w:fldChar w:fldCharType="begin"/>
            </w:r>
            <w:r w:rsidR="00D4728A" w:rsidRPr="002F7E61">
              <w:rPr>
                <w:lang w:val="en-NZ"/>
              </w:rPr>
              <w:instrText xml:space="preserve"> REF _Ref275772345 \h </w:instrText>
            </w:r>
            <w:r w:rsidR="002F7E61">
              <w:rPr>
                <w:lang w:val="en-NZ"/>
              </w:rPr>
              <w:instrText xml:space="preserve"> \* MERGEFORMAT </w:instrText>
            </w:r>
            <w:r w:rsidR="00D4728A" w:rsidRPr="002F7E61">
              <w:rPr>
                <w:lang w:val="en-NZ"/>
              </w:rPr>
            </w:r>
            <w:r w:rsidR="00D4728A" w:rsidRPr="002F7E61">
              <w:rPr>
                <w:lang w:val="en-NZ"/>
              </w:rPr>
              <w:fldChar w:fldCharType="separate"/>
            </w:r>
            <w:r w:rsidR="00B73FE3" w:rsidRPr="0030791F">
              <w:t xml:space="preserve">Table </w:t>
            </w:r>
            <w:r w:rsidR="00B73FE3">
              <w:rPr>
                <w:noProof/>
              </w:rPr>
              <w:t>51</w:t>
            </w:r>
            <w:r w:rsidR="00D4728A" w:rsidRPr="002F7E61">
              <w:rPr>
                <w:lang w:val="en-NZ"/>
              </w:rPr>
              <w:fldChar w:fldCharType="end"/>
            </w:r>
            <w:r w:rsidR="00C147F7" w:rsidRPr="002F7E61">
              <w:rPr>
                <w:lang w:val="en-NZ"/>
              </w:rPr>
              <w:t>).</w:t>
            </w:r>
            <w:r w:rsidR="00EB056F" w:rsidRPr="000F723C">
              <w:rPr>
                <w:lang w:val="en-NZ"/>
              </w:rPr>
              <w:t xml:space="preserve"> </w:t>
            </w:r>
            <w:r w:rsidR="00F102B0" w:rsidRPr="000F723C">
              <w:rPr>
                <w:lang w:val="en-NZ"/>
              </w:rPr>
              <w:t>Elev</w:t>
            </w:r>
            <w:r w:rsidR="006C4ECA">
              <w:rPr>
                <w:lang w:val="en-NZ"/>
              </w:rPr>
              <w:t>e</w:t>
            </w:r>
            <w:r w:rsidR="00F102B0" w:rsidRPr="000F723C">
              <w:rPr>
                <w:lang w:val="en-NZ"/>
              </w:rPr>
              <w:t>n</w:t>
            </w:r>
            <w:r w:rsidR="0074441B" w:rsidRPr="000F723C">
              <w:rPr>
                <w:lang w:val="en-NZ"/>
              </w:rPr>
              <w:t xml:space="preserve"> </w:t>
            </w:r>
            <w:r w:rsidR="0075277F" w:rsidRPr="000F723C">
              <w:rPr>
                <w:lang w:val="en-NZ"/>
              </w:rPr>
              <w:t xml:space="preserve">of the </w:t>
            </w:r>
            <w:r>
              <w:rPr>
                <w:lang w:val="en-NZ"/>
              </w:rPr>
              <w:t>14</w:t>
            </w:r>
            <w:r w:rsidR="000C3108" w:rsidRPr="000F723C">
              <w:rPr>
                <w:lang w:val="en-NZ"/>
              </w:rPr>
              <w:t xml:space="preserve"> </w:t>
            </w:r>
            <w:r w:rsidR="00730D98" w:rsidRPr="000F723C">
              <w:rPr>
                <w:lang w:val="en-NZ"/>
              </w:rPr>
              <w:t>laboratories</w:t>
            </w:r>
            <w:r w:rsidR="00C147F7" w:rsidRPr="000F723C">
              <w:rPr>
                <w:lang w:val="en-NZ"/>
              </w:rPr>
              <w:t xml:space="preserve"> met the target of 90% of final histology results to referring colposcopists within </w:t>
            </w:r>
            <w:r w:rsidR="00450385" w:rsidRPr="000F723C">
              <w:rPr>
                <w:lang w:val="en-NZ"/>
              </w:rPr>
              <w:t>ten</w:t>
            </w:r>
            <w:r w:rsidR="00C147F7" w:rsidRPr="000F723C">
              <w:rPr>
                <w:lang w:val="en-NZ"/>
              </w:rPr>
              <w:t xml:space="preserve"> working days of receipt of the </w:t>
            </w:r>
            <w:r w:rsidR="00E66EE9" w:rsidRPr="000F723C">
              <w:rPr>
                <w:lang w:val="en-NZ"/>
              </w:rPr>
              <w:t xml:space="preserve">sample </w:t>
            </w:r>
            <w:r w:rsidR="00C147F7" w:rsidRPr="000F723C">
              <w:rPr>
                <w:lang w:val="en-NZ"/>
              </w:rPr>
              <w:t>(</w:t>
            </w:r>
            <w:r w:rsidR="00912725" w:rsidRPr="000F723C">
              <w:rPr>
                <w:lang w:val="en-NZ"/>
              </w:rPr>
              <w:t>Anatomical Pathology Services</w:t>
            </w:r>
            <w:r w:rsidR="00AD42F0" w:rsidRPr="000F723C">
              <w:rPr>
                <w:lang w:val="en-NZ"/>
              </w:rPr>
              <w:t xml:space="preserve">, </w:t>
            </w:r>
            <w:r w:rsidR="00912725" w:rsidRPr="000F723C">
              <w:rPr>
                <w:lang w:val="en-NZ"/>
              </w:rPr>
              <w:t>Canterbury Health Laboratories</w:t>
            </w:r>
            <w:r w:rsidR="00AD42F0" w:rsidRPr="000F723C">
              <w:rPr>
                <w:lang w:val="en-NZ"/>
              </w:rPr>
              <w:t xml:space="preserve">, </w:t>
            </w:r>
            <w:r w:rsidR="00912725" w:rsidRPr="000F723C">
              <w:rPr>
                <w:lang w:val="en-NZ"/>
              </w:rPr>
              <w:t>Medlab Central Ltd</w:t>
            </w:r>
            <w:r w:rsidR="00AD42F0" w:rsidRPr="000F723C">
              <w:rPr>
                <w:lang w:val="en-NZ"/>
              </w:rPr>
              <w:t xml:space="preserve">, </w:t>
            </w:r>
            <w:r w:rsidR="00912725" w:rsidRPr="000F723C">
              <w:rPr>
                <w:lang w:val="en-NZ"/>
              </w:rPr>
              <w:t>Memorial Hospital Hastings Lab</w:t>
            </w:r>
            <w:r w:rsidR="00F9408A">
              <w:rPr>
                <w:lang w:val="en-NZ"/>
              </w:rPr>
              <w:t>oratory</w:t>
            </w:r>
            <w:r w:rsidR="00AD42F0" w:rsidRPr="000F723C">
              <w:rPr>
                <w:lang w:val="en-NZ"/>
              </w:rPr>
              <w:t xml:space="preserve">, </w:t>
            </w:r>
            <w:r w:rsidR="00912725" w:rsidRPr="000F723C">
              <w:rPr>
                <w:lang w:val="en-NZ"/>
              </w:rPr>
              <w:t>Middlemore Hospital Laboratory</w:t>
            </w:r>
            <w:r w:rsidR="00AD42F0" w:rsidRPr="000F723C">
              <w:rPr>
                <w:lang w:val="en-NZ"/>
              </w:rPr>
              <w:t xml:space="preserve">, </w:t>
            </w:r>
            <w:r w:rsidR="00912725" w:rsidRPr="000F723C">
              <w:rPr>
                <w:lang w:val="en-NZ"/>
              </w:rPr>
              <w:t>Nelson Hospital Laboratory</w:t>
            </w:r>
            <w:r w:rsidR="00AD42F0" w:rsidRPr="000F723C">
              <w:rPr>
                <w:lang w:val="en-NZ"/>
              </w:rPr>
              <w:t xml:space="preserve">, </w:t>
            </w:r>
            <w:r w:rsidR="00912725" w:rsidRPr="000F723C">
              <w:rPr>
                <w:lang w:val="en-NZ"/>
              </w:rPr>
              <w:t>North Shore Hospital Laboratory</w:t>
            </w:r>
            <w:r w:rsidR="00AD42F0" w:rsidRPr="000F723C">
              <w:rPr>
                <w:lang w:val="en-NZ"/>
              </w:rPr>
              <w:t xml:space="preserve">, </w:t>
            </w:r>
            <w:r w:rsidR="00912725" w:rsidRPr="000F723C">
              <w:rPr>
                <w:lang w:val="en-NZ"/>
              </w:rPr>
              <w:t>Northland Pathology Laboratory</w:t>
            </w:r>
            <w:r w:rsidR="00AD42F0" w:rsidRPr="000F723C">
              <w:rPr>
                <w:lang w:val="en-NZ"/>
              </w:rPr>
              <w:t xml:space="preserve">, </w:t>
            </w:r>
            <w:r w:rsidR="00912725" w:rsidRPr="000F723C">
              <w:rPr>
                <w:lang w:val="en-NZ"/>
              </w:rPr>
              <w:t>Southern Community Labs Dunedin</w:t>
            </w:r>
            <w:r w:rsidR="00E20343" w:rsidRPr="000F723C">
              <w:rPr>
                <w:lang w:val="en-NZ"/>
              </w:rPr>
              <w:t xml:space="preserve">, </w:t>
            </w:r>
            <w:r w:rsidR="00912725" w:rsidRPr="000F723C">
              <w:rPr>
                <w:lang w:val="en-NZ"/>
              </w:rPr>
              <w:t>Taranaki Medlab</w:t>
            </w:r>
            <w:r w:rsidR="00E20343" w:rsidRPr="000F723C">
              <w:rPr>
                <w:lang w:val="en-NZ"/>
              </w:rPr>
              <w:t xml:space="preserve">, </w:t>
            </w:r>
            <w:r w:rsidR="00912725" w:rsidRPr="000F723C">
              <w:rPr>
                <w:lang w:val="en-NZ"/>
              </w:rPr>
              <w:t>Waikato Hospital Laboratory</w:t>
            </w:r>
            <w:r w:rsidR="000B1FAA" w:rsidRPr="000F723C">
              <w:rPr>
                <w:lang w:val="en-NZ"/>
              </w:rPr>
              <w:t>)</w:t>
            </w:r>
            <w:r w:rsidR="00C147F7" w:rsidRPr="000F723C">
              <w:rPr>
                <w:lang w:val="en-NZ"/>
              </w:rPr>
              <w:t xml:space="preserve"> </w:t>
            </w:r>
            <w:r w:rsidR="00EB056F" w:rsidRPr="000F723C">
              <w:rPr>
                <w:lang w:val="en-NZ"/>
              </w:rPr>
              <w:t>(</w:t>
            </w:r>
            <w:r w:rsidR="00F97B8C" w:rsidRPr="00261F4C">
              <w:rPr>
                <w:lang w:val="en-NZ"/>
              </w:rPr>
              <w:fldChar w:fldCharType="begin"/>
            </w:r>
            <w:r w:rsidR="00F97B8C" w:rsidRPr="00261F4C">
              <w:rPr>
                <w:lang w:val="en-NZ"/>
              </w:rPr>
              <w:instrText xml:space="preserve"> REF _Ref482781690 \h </w:instrText>
            </w:r>
            <w:r w:rsidR="00261F4C">
              <w:rPr>
                <w:lang w:val="en-NZ"/>
              </w:rPr>
              <w:instrText xml:space="preserve"> \* MERGEFORMAT </w:instrText>
            </w:r>
            <w:r w:rsidR="00F97B8C" w:rsidRPr="00261F4C">
              <w:rPr>
                <w:lang w:val="en-NZ"/>
              </w:rPr>
            </w:r>
            <w:r w:rsidR="00F97B8C" w:rsidRPr="00261F4C">
              <w:rPr>
                <w:lang w:val="en-NZ"/>
              </w:rPr>
              <w:fldChar w:fldCharType="separate"/>
            </w:r>
            <w:r w:rsidR="00B73FE3" w:rsidRPr="00F462B9">
              <w:t xml:space="preserve">Figure </w:t>
            </w:r>
            <w:r w:rsidR="00B73FE3">
              <w:rPr>
                <w:noProof/>
              </w:rPr>
              <w:t>52</w:t>
            </w:r>
            <w:r w:rsidR="00F97B8C" w:rsidRPr="00261F4C">
              <w:rPr>
                <w:lang w:val="en-NZ"/>
              </w:rPr>
              <w:fldChar w:fldCharType="end"/>
            </w:r>
            <w:r w:rsidR="00EB056F" w:rsidRPr="00261F4C">
              <w:rPr>
                <w:lang w:val="en-NZ"/>
              </w:rPr>
              <w:t>).</w:t>
            </w:r>
            <w:r w:rsidR="00C147F7" w:rsidRPr="000F723C">
              <w:rPr>
                <w:szCs w:val="23"/>
                <w:lang w:val="en-NZ"/>
              </w:rPr>
              <w:t xml:space="preserve"> </w:t>
            </w:r>
            <w:r w:rsidR="00DF6E9D" w:rsidRPr="000F723C">
              <w:rPr>
                <w:szCs w:val="23"/>
                <w:lang w:val="en-NZ"/>
              </w:rPr>
              <w:t>Four</w:t>
            </w:r>
            <w:r w:rsidR="0090015D" w:rsidRPr="000F723C">
              <w:rPr>
                <w:lang w:val="en-NZ"/>
              </w:rPr>
              <w:t xml:space="preserve"> </w:t>
            </w:r>
            <w:r w:rsidR="00730D98" w:rsidRPr="000F723C">
              <w:rPr>
                <w:lang w:val="en-NZ"/>
              </w:rPr>
              <w:t>laboratories</w:t>
            </w:r>
            <w:r w:rsidR="00C147F7" w:rsidRPr="000F723C">
              <w:rPr>
                <w:lang w:val="en-NZ"/>
              </w:rPr>
              <w:t xml:space="preserve"> met the target of 9</w:t>
            </w:r>
            <w:r w:rsidR="00450385" w:rsidRPr="000F723C">
              <w:rPr>
                <w:lang w:val="en-NZ"/>
              </w:rPr>
              <w:t>8</w:t>
            </w:r>
            <w:r w:rsidR="00C147F7" w:rsidRPr="000F723C">
              <w:rPr>
                <w:lang w:val="en-NZ"/>
              </w:rPr>
              <w:t xml:space="preserve">% of final histology results </w:t>
            </w:r>
            <w:r w:rsidR="00813B7D">
              <w:rPr>
                <w:lang w:val="en-NZ"/>
              </w:rPr>
              <w:t xml:space="preserve">reported to </w:t>
            </w:r>
            <w:r w:rsidR="00261F4C">
              <w:rPr>
                <w:lang w:val="en-NZ"/>
              </w:rPr>
              <w:t>the requestor</w:t>
            </w:r>
            <w:r w:rsidR="00813B7D">
              <w:rPr>
                <w:lang w:val="en-NZ"/>
              </w:rPr>
              <w:t xml:space="preserve"> </w:t>
            </w:r>
            <w:r w:rsidR="00C147F7" w:rsidRPr="000F723C">
              <w:rPr>
                <w:lang w:val="en-NZ"/>
              </w:rPr>
              <w:t xml:space="preserve">within 15 working days of receiving the </w:t>
            </w:r>
            <w:r w:rsidR="00E66EE9" w:rsidRPr="000F723C">
              <w:rPr>
                <w:lang w:val="en-NZ"/>
              </w:rPr>
              <w:t>sample</w:t>
            </w:r>
            <w:r w:rsidR="000B7B7A" w:rsidRPr="000F723C">
              <w:rPr>
                <w:lang w:val="en-NZ"/>
              </w:rPr>
              <w:t xml:space="preserve"> </w:t>
            </w:r>
            <w:r w:rsidR="00C147F7" w:rsidRPr="000F723C">
              <w:rPr>
                <w:lang w:val="en-NZ"/>
              </w:rPr>
              <w:t>(</w:t>
            </w:r>
            <w:r w:rsidR="00B15A5E" w:rsidRPr="005B692B">
              <w:rPr>
                <w:lang w:val="en-NZ"/>
              </w:rPr>
              <w:fldChar w:fldCharType="begin"/>
            </w:r>
            <w:r w:rsidR="00B15A5E" w:rsidRPr="005B692B">
              <w:rPr>
                <w:lang w:val="en-NZ"/>
              </w:rPr>
              <w:instrText xml:space="preserve"> REF _Ref370135964 \h </w:instrText>
            </w:r>
            <w:r w:rsidR="005B692B">
              <w:rPr>
                <w:lang w:val="en-NZ"/>
              </w:rPr>
              <w:instrText xml:space="preserve"> \* MERGEFORMAT </w:instrText>
            </w:r>
            <w:r w:rsidR="00B15A5E" w:rsidRPr="005B692B">
              <w:rPr>
                <w:lang w:val="en-NZ"/>
              </w:rPr>
            </w:r>
            <w:r w:rsidR="00B15A5E" w:rsidRPr="005B692B">
              <w:rPr>
                <w:lang w:val="en-NZ"/>
              </w:rPr>
              <w:fldChar w:fldCharType="separate"/>
            </w:r>
            <w:r w:rsidR="00B73FE3" w:rsidRPr="00F462B9">
              <w:t xml:space="preserve">Figure </w:t>
            </w:r>
            <w:r w:rsidR="00B73FE3">
              <w:rPr>
                <w:noProof/>
              </w:rPr>
              <w:t>53</w:t>
            </w:r>
            <w:r w:rsidR="00B15A5E" w:rsidRPr="005B692B">
              <w:rPr>
                <w:lang w:val="en-NZ"/>
              </w:rPr>
              <w:fldChar w:fldCharType="end"/>
            </w:r>
            <w:r w:rsidR="00C147F7" w:rsidRPr="005B692B">
              <w:rPr>
                <w:lang w:val="en-NZ"/>
              </w:rPr>
              <w:t>,</w:t>
            </w:r>
            <w:r w:rsidR="00D4728A">
              <w:rPr>
                <w:rFonts w:asciiTheme="minorHAnsi" w:hAnsiTheme="minorHAnsi"/>
                <w:lang w:val="en-NZ"/>
              </w:rPr>
              <w:t xml:space="preserve"> </w:t>
            </w:r>
            <w:r w:rsidR="00D4728A" w:rsidRPr="002F7E61">
              <w:rPr>
                <w:rFonts w:asciiTheme="minorHAnsi" w:hAnsiTheme="minorHAnsi"/>
                <w:lang w:val="en-NZ"/>
              </w:rPr>
              <w:fldChar w:fldCharType="begin"/>
            </w:r>
            <w:r w:rsidR="00D4728A" w:rsidRPr="002F7E61">
              <w:rPr>
                <w:rFonts w:asciiTheme="minorHAnsi" w:hAnsiTheme="minorHAnsi"/>
                <w:lang w:val="en-NZ"/>
              </w:rPr>
              <w:instrText xml:space="preserve"> REF _Ref275772345 \h </w:instrText>
            </w:r>
            <w:r w:rsidR="002F7E61">
              <w:rPr>
                <w:rFonts w:asciiTheme="minorHAnsi" w:hAnsiTheme="minorHAnsi"/>
                <w:lang w:val="en-NZ"/>
              </w:rPr>
              <w:instrText xml:space="preserve"> \* MERGEFORMAT </w:instrText>
            </w:r>
            <w:r w:rsidR="00D4728A" w:rsidRPr="002F7E61">
              <w:rPr>
                <w:rFonts w:asciiTheme="minorHAnsi" w:hAnsiTheme="minorHAnsi"/>
                <w:lang w:val="en-NZ"/>
              </w:rPr>
            </w:r>
            <w:r w:rsidR="00D4728A" w:rsidRPr="002F7E61">
              <w:rPr>
                <w:rFonts w:asciiTheme="minorHAnsi" w:hAnsiTheme="minorHAnsi"/>
                <w:lang w:val="en-NZ"/>
              </w:rPr>
              <w:fldChar w:fldCharType="separate"/>
            </w:r>
            <w:r w:rsidR="00B73FE3" w:rsidRPr="0030791F">
              <w:t xml:space="preserve">Table </w:t>
            </w:r>
            <w:r w:rsidR="00B73FE3">
              <w:rPr>
                <w:noProof/>
              </w:rPr>
              <w:t>51</w:t>
            </w:r>
            <w:r w:rsidR="00D4728A" w:rsidRPr="002F7E61">
              <w:rPr>
                <w:rFonts w:asciiTheme="minorHAnsi" w:hAnsiTheme="minorHAnsi"/>
                <w:lang w:val="en-NZ"/>
              </w:rPr>
              <w:fldChar w:fldCharType="end"/>
            </w:r>
            <w:r w:rsidR="00C47EE1" w:rsidRPr="002F7E61">
              <w:rPr>
                <w:rFonts w:asciiTheme="minorHAnsi" w:hAnsiTheme="minorHAnsi"/>
                <w:lang w:val="en-NZ"/>
              </w:rPr>
              <w:t>).</w:t>
            </w:r>
            <w:r w:rsidR="00837024">
              <w:rPr>
                <w:rFonts w:asciiTheme="minorHAnsi" w:hAnsiTheme="minorHAnsi"/>
                <w:lang w:val="en-NZ"/>
              </w:rPr>
              <w:t xml:space="preserve"> </w:t>
            </w:r>
            <w:r w:rsidR="00A7030F" w:rsidRPr="000F723C">
              <w:rPr>
                <w:lang w:val="en-NZ"/>
              </w:rPr>
              <w:t xml:space="preserve">Seven </w:t>
            </w:r>
            <w:r w:rsidR="003B6751" w:rsidRPr="000F723C">
              <w:rPr>
                <w:lang w:val="en-NZ"/>
              </w:rPr>
              <w:t xml:space="preserve">of the remaining </w:t>
            </w:r>
            <w:r w:rsidR="00A7030F" w:rsidRPr="000F723C">
              <w:rPr>
                <w:lang w:val="en-NZ"/>
              </w:rPr>
              <w:t xml:space="preserve">eleven </w:t>
            </w:r>
            <w:r w:rsidR="003B6751" w:rsidRPr="000F723C">
              <w:rPr>
                <w:lang w:val="en-NZ"/>
              </w:rPr>
              <w:t>laboratories had reported on at least 95% of samples within 15 days</w:t>
            </w:r>
            <w:r w:rsidR="000B7B7A" w:rsidRPr="000F723C">
              <w:rPr>
                <w:szCs w:val="23"/>
                <w:lang w:val="en-NZ"/>
              </w:rPr>
              <w:t xml:space="preserve"> </w:t>
            </w:r>
            <w:r w:rsidR="00C147F7" w:rsidRPr="00B15A5E">
              <w:rPr>
                <w:szCs w:val="23"/>
                <w:lang w:val="en-NZ"/>
              </w:rPr>
              <w:t>(</w:t>
            </w:r>
            <w:r w:rsidR="00B15A5E" w:rsidRPr="005B692B">
              <w:rPr>
                <w:lang w:val="en-NZ"/>
              </w:rPr>
              <w:fldChar w:fldCharType="begin"/>
            </w:r>
            <w:r w:rsidR="00B15A5E" w:rsidRPr="005B692B">
              <w:rPr>
                <w:szCs w:val="23"/>
                <w:lang w:val="en-NZ"/>
              </w:rPr>
              <w:instrText xml:space="preserve"> REF _Ref370135964 \h </w:instrText>
            </w:r>
            <w:r w:rsidR="00B15A5E" w:rsidRPr="005B692B">
              <w:rPr>
                <w:lang w:val="en-NZ"/>
              </w:rPr>
              <w:instrText xml:space="preserve"> \* MERGEFORMAT </w:instrText>
            </w:r>
            <w:r w:rsidR="00B15A5E" w:rsidRPr="005B692B">
              <w:rPr>
                <w:lang w:val="en-NZ"/>
              </w:rPr>
            </w:r>
            <w:r w:rsidR="00B15A5E" w:rsidRPr="005B692B">
              <w:rPr>
                <w:lang w:val="en-NZ"/>
              </w:rPr>
              <w:fldChar w:fldCharType="separate"/>
            </w:r>
            <w:r w:rsidR="00B73FE3" w:rsidRPr="00F462B9">
              <w:t xml:space="preserve">Figure </w:t>
            </w:r>
            <w:r w:rsidR="00B73FE3">
              <w:rPr>
                <w:noProof/>
              </w:rPr>
              <w:t>53</w:t>
            </w:r>
            <w:r w:rsidR="00B15A5E" w:rsidRPr="005B692B">
              <w:rPr>
                <w:lang w:val="en-NZ"/>
              </w:rPr>
              <w:fldChar w:fldCharType="end"/>
            </w:r>
            <w:r w:rsidR="00C147F7" w:rsidRPr="005B692B">
              <w:rPr>
                <w:szCs w:val="23"/>
                <w:lang w:val="en-NZ"/>
              </w:rPr>
              <w:t>,</w:t>
            </w:r>
            <w:r w:rsidR="00D4728A" w:rsidRPr="00B15A5E">
              <w:rPr>
                <w:lang w:val="en-NZ"/>
              </w:rPr>
              <w:t xml:space="preserve"> </w:t>
            </w:r>
            <w:r w:rsidR="00D4728A" w:rsidRPr="002F7E61">
              <w:rPr>
                <w:lang w:val="en-NZ"/>
              </w:rPr>
              <w:fldChar w:fldCharType="begin"/>
            </w:r>
            <w:r w:rsidR="00D4728A" w:rsidRPr="002F7E61">
              <w:rPr>
                <w:lang w:val="en-NZ"/>
              </w:rPr>
              <w:instrText xml:space="preserve"> REF _Ref275772345 \h </w:instrText>
            </w:r>
            <w:r w:rsidR="00B15A5E" w:rsidRPr="002F7E61">
              <w:rPr>
                <w:lang w:val="en-NZ"/>
              </w:rPr>
              <w:instrText xml:space="preserve"> \* MERGEFORMAT </w:instrText>
            </w:r>
            <w:r w:rsidR="00D4728A" w:rsidRPr="002F7E61">
              <w:rPr>
                <w:lang w:val="en-NZ"/>
              </w:rPr>
            </w:r>
            <w:r w:rsidR="00D4728A" w:rsidRPr="002F7E61">
              <w:rPr>
                <w:lang w:val="en-NZ"/>
              </w:rPr>
              <w:fldChar w:fldCharType="separate"/>
            </w:r>
            <w:r w:rsidR="00B73FE3" w:rsidRPr="0030791F">
              <w:t xml:space="preserve">Table </w:t>
            </w:r>
            <w:r w:rsidR="00B73FE3">
              <w:rPr>
                <w:noProof/>
              </w:rPr>
              <w:t>51</w:t>
            </w:r>
            <w:r w:rsidR="00D4728A" w:rsidRPr="002F7E61">
              <w:rPr>
                <w:lang w:val="en-NZ"/>
              </w:rPr>
              <w:fldChar w:fldCharType="end"/>
            </w:r>
            <w:r w:rsidR="00C147F7" w:rsidRPr="002F7E61">
              <w:rPr>
                <w:szCs w:val="23"/>
                <w:lang w:val="en-NZ"/>
              </w:rPr>
              <w:t>).</w:t>
            </w:r>
          </w:p>
          <w:p w14:paraId="5DBE4738" w14:textId="77777777" w:rsidR="00A02301" w:rsidRPr="000F723C" w:rsidRDefault="00A02301" w:rsidP="00A02301">
            <w:pPr>
              <w:pStyle w:val="NoSpacing"/>
              <w:jc w:val="both"/>
              <w:rPr>
                <w:lang w:val="en-NZ"/>
              </w:rPr>
            </w:pPr>
          </w:p>
          <w:p w14:paraId="67BF08BB" w14:textId="77777777" w:rsidR="0098494D" w:rsidRPr="000F723C" w:rsidRDefault="0087306E" w:rsidP="00A02301">
            <w:pPr>
              <w:pStyle w:val="NoSpacing"/>
              <w:jc w:val="both"/>
              <w:rPr>
                <w:b/>
                <w:i/>
                <w:lang w:val="en-NZ"/>
              </w:rPr>
            </w:pPr>
            <w:r w:rsidRPr="000F723C">
              <w:rPr>
                <w:b/>
                <w:i/>
                <w:lang w:val="en-NZ"/>
              </w:rPr>
              <w:t>Low grade c</w:t>
            </w:r>
            <w:r w:rsidR="00431FF8" w:rsidRPr="000F723C">
              <w:rPr>
                <w:b/>
                <w:i/>
                <w:lang w:val="en-NZ"/>
              </w:rPr>
              <w:t xml:space="preserve">ytology with </w:t>
            </w:r>
            <w:r w:rsidR="0015029E" w:rsidRPr="000F723C">
              <w:rPr>
                <w:b/>
                <w:i/>
                <w:lang w:val="en-NZ"/>
              </w:rPr>
              <w:t xml:space="preserve">associated </w:t>
            </w:r>
            <w:r w:rsidR="0098494D" w:rsidRPr="000F723C">
              <w:rPr>
                <w:b/>
                <w:i/>
                <w:lang w:val="en-NZ"/>
              </w:rPr>
              <w:t xml:space="preserve">HPV </w:t>
            </w:r>
            <w:r w:rsidR="0015029E" w:rsidRPr="000F723C">
              <w:rPr>
                <w:b/>
                <w:i/>
                <w:lang w:val="en-NZ"/>
              </w:rPr>
              <w:t xml:space="preserve">triage </w:t>
            </w:r>
            <w:r w:rsidR="0098494D" w:rsidRPr="000F723C">
              <w:rPr>
                <w:b/>
                <w:i/>
                <w:lang w:val="en-NZ"/>
              </w:rPr>
              <w:t>test</w:t>
            </w:r>
            <w:r w:rsidR="00431FF8" w:rsidRPr="000F723C">
              <w:rPr>
                <w:b/>
                <w:i/>
                <w:lang w:val="en-NZ"/>
              </w:rPr>
              <w:t>ing</w:t>
            </w:r>
          </w:p>
          <w:p w14:paraId="26BEE286" w14:textId="0FE1A2DE" w:rsidR="00C47EE1" w:rsidRPr="006A2681" w:rsidRDefault="00192E63" w:rsidP="00A02301">
            <w:pPr>
              <w:pStyle w:val="NoSpacing"/>
              <w:jc w:val="both"/>
              <w:rPr>
                <w:lang w:val="en-NZ"/>
              </w:rPr>
            </w:pPr>
            <w:r w:rsidRPr="000F723C">
              <w:rPr>
                <w:lang w:val="en-NZ"/>
              </w:rPr>
              <w:t>Six</w:t>
            </w:r>
            <w:r w:rsidR="002B762C" w:rsidRPr="000F723C">
              <w:rPr>
                <w:lang w:val="en-NZ"/>
              </w:rPr>
              <w:t xml:space="preserve"> </w:t>
            </w:r>
            <w:r w:rsidR="00A24409" w:rsidRPr="000F723C">
              <w:rPr>
                <w:szCs w:val="23"/>
                <w:lang w:val="en-NZ"/>
              </w:rPr>
              <w:t>laboratories</w:t>
            </w:r>
            <w:r w:rsidR="00A24409" w:rsidRPr="000F723C">
              <w:rPr>
                <w:lang w:val="en-NZ"/>
              </w:rPr>
              <w:t xml:space="preserve"> received </w:t>
            </w:r>
            <w:r w:rsidR="00912725" w:rsidRPr="000F723C">
              <w:rPr>
                <w:szCs w:val="23"/>
                <w:lang w:val="en-NZ"/>
              </w:rPr>
              <w:t>2,687</w:t>
            </w:r>
            <w:r w:rsidR="009F4582" w:rsidRPr="000F723C">
              <w:rPr>
                <w:lang w:val="en-NZ"/>
              </w:rPr>
              <w:t xml:space="preserve"> </w:t>
            </w:r>
            <w:r w:rsidR="002B762C" w:rsidRPr="000F723C">
              <w:rPr>
                <w:lang w:val="en-NZ"/>
              </w:rPr>
              <w:t xml:space="preserve">cytology </w:t>
            </w:r>
            <w:r w:rsidR="00A24409" w:rsidRPr="000F723C">
              <w:rPr>
                <w:lang w:val="en-NZ"/>
              </w:rPr>
              <w:t xml:space="preserve">samples during the current </w:t>
            </w:r>
            <w:r w:rsidR="00325D57" w:rsidRPr="000F723C">
              <w:rPr>
                <w:lang w:val="en-NZ"/>
              </w:rPr>
              <w:t>monitoring</w:t>
            </w:r>
            <w:r w:rsidR="00A24409" w:rsidRPr="000F723C">
              <w:rPr>
                <w:lang w:val="en-NZ"/>
              </w:rPr>
              <w:t xml:space="preserve"> period</w:t>
            </w:r>
            <w:r w:rsidR="002B762C" w:rsidRPr="000F723C">
              <w:rPr>
                <w:lang w:val="en-NZ"/>
              </w:rPr>
              <w:t xml:space="preserve"> which were associated with HPV testing for the purpose of triage of low grade abnormalities</w:t>
            </w:r>
            <w:r w:rsidR="00A24409" w:rsidRPr="000F723C">
              <w:rPr>
                <w:lang w:val="en-NZ"/>
              </w:rPr>
              <w:t xml:space="preserve">. Overall, </w:t>
            </w:r>
            <w:r w:rsidR="00912725" w:rsidRPr="000F723C">
              <w:rPr>
                <w:szCs w:val="23"/>
                <w:lang w:val="en-NZ"/>
              </w:rPr>
              <w:t>98.5</w:t>
            </w:r>
            <w:r w:rsidR="00A24409" w:rsidRPr="000F723C">
              <w:rPr>
                <w:szCs w:val="23"/>
                <w:lang w:val="en-NZ"/>
              </w:rPr>
              <w:t>%</w:t>
            </w:r>
            <w:r w:rsidR="00A24409" w:rsidRPr="000F723C">
              <w:rPr>
                <w:lang w:val="en-NZ"/>
              </w:rPr>
              <w:t xml:space="preserve"> of </w:t>
            </w:r>
            <w:r w:rsidR="002B762C" w:rsidRPr="000F723C">
              <w:rPr>
                <w:lang w:val="en-NZ"/>
              </w:rPr>
              <w:t xml:space="preserve">these cytology </w:t>
            </w:r>
            <w:r w:rsidR="00A24409" w:rsidRPr="000F723C">
              <w:rPr>
                <w:lang w:val="en-NZ"/>
              </w:rPr>
              <w:t xml:space="preserve">samples were reported on within 15 </w:t>
            </w:r>
            <w:r w:rsidR="00A24409" w:rsidRPr="000F723C">
              <w:rPr>
                <w:szCs w:val="23"/>
                <w:lang w:val="en-NZ"/>
              </w:rPr>
              <w:t>working</w:t>
            </w:r>
            <w:r w:rsidR="00A24409" w:rsidRPr="000F723C">
              <w:rPr>
                <w:lang w:val="en-NZ"/>
              </w:rPr>
              <w:t xml:space="preserve"> days, which </w:t>
            </w:r>
            <w:r w:rsidR="003B6751" w:rsidRPr="000F723C">
              <w:rPr>
                <w:lang w:val="en-NZ"/>
              </w:rPr>
              <w:t>meets</w:t>
            </w:r>
            <w:r w:rsidR="000A6E45" w:rsidRPr="000F723C">
              <w:rPr>
                <w:lang w:val="en-NZ"/>
              </w:rPr>
              <w:t xml:space="preserve"> </w:t>
            </w:r>
            <w:r w:rsidR="00A24409" w:rsidRPr="000F723C">
              <w:rPr>
                <w:lang w:val="en-NZ"/>
              </w:rPr>
              <w:t>the target</w:t>
            </w:r>
            <w:r w:rsidR="00A2594A" w:rsidRPr="000F723C">
              <w:rPr>
                <w:lang w:val="en-NZ"/>
              </w:rPr>
              <w:t xml:space="preserve"> of 98%</w:t>
            </w:r>
            <w:r w:rsidR="00C53C13" w:rsidRPr="000F723C">
              <w:rPr>
                <w:lang w:val="en-NZ"/>
              </w:rPr>
              <w:t xml:space="preserve">. The proportion of </w:t>
            </w:r>
            <w:r w:rsidR="002B762C" w:rsidRPr="000F723C">
              <w:rPr>
                <w:lang w:val="en-NZ"/>
              </w:rPr>
              <w:t xml:space="preserve">cytology samples with </w:t>
            </w:r>
            <w:r w:rsidR="00C53C13" w:rsidRPr="000F723C">
              <w:rPr>
                <w:lang w:val="en-NZ"/>
              </w:rPr>
              <w:t xml:space="preserve">HPV </w:t>
            </w:r>
            <w:r w:rsidR="002B762C" w:rsidRPr="000F723C">
              <w:rPr>
                <w:lang w:val="en-NZ"/>
              </w:rPr>
              <w:t xml:space="preserve">triage </w:t>
            </w:r>
            <w:r w:rsidR="00C53C13" w:rsidRPr="000F723C">
              <w:rPr>
                <w:lang w:val="en-NZ"/>
              </w:rPr>
              <w:t xml:space="preserve">tests reported on within 15 days ranged from </w:t>
            </w:r>
            <w:r w:rsidR="00912725" w:rsidRPr="000F723C">
              <w:rPr>
                <w:szCs w:val="23"/>
                <w:lang w:val="en-NZ"/>
              </w:rPr>
              <w:t>95.5</w:t>
            </w:r>
            <w:r w:rsidR="0030613A" w:rsidRPr="000F723C">
              <w:rPr>
                <w:szCs w:val="23"/>
                <w:lang w:val="en-NZ"/>
              </w:rPr>
              <w:t>%</w:t>
            </w:r>
            <w:r w:rsidR="0030613A" w:rsidRPr="000F723C">
              <w:rPr>
                <w:lang w:val="en-NZ"/>
              </w:rPr>
              <w:t xml:space="preserve"> </w:t>
            </w:r>
            <w:r w:rsidR="00C53C13" w:rsidRPr="000F723C">
              <w:rPr>
                <w:lang w:val="en-NZ"/>
              </w:rPr>
              <w:t>(</w:t>
            </w:r>
            <w:r w:rsidR="00912725" w:rsidRPr="006A2681">
              <w:rPr>
                <w:szCs w:val="23"/>
                <w:lang w:val="en-NZ"/>
              </w:rPr>
              <w:t>Canterbury Health Laboratories</w:t>
            </w:r>
            <w:r w:rsidR="00C53C13" w:rsidRPr="006A2681">
              <w:rPr>
                <w:szCs w:val="23"/>
                <w:lang w:val="en-NZ"/>
              </w:rPr>
              <w:t>)</w:t>
            </w:r>
            <w:r w:rsidR="00C53C13" w:rsidRPr="006A2681">
              <w:rPr>
                <w:lang w:val="en-NZ"/>
              </w:rPr>
              <w:t xml:space="preserve"> to</w:t>
            </w:r>
            <w:r w:rsidR="00E10FE6" w:rsidRPr="006A2681">
              <w:rPr>
                <w:lang w:val="en-NZ"/>
              </w:rPr>
              <w:t xml:space="preserve"> </w:t>
            </w:r>
            <w:r w:rsidR="00912725" w:rsidRPr="006A2681">
              <w:rPr>
                <w:szCs w:val="23"/>
                <w:lang w:val="en-NZ"/>
              </w:rPr>
              <w:t>99.9</w:t>
            </w:r>
            <w:r w:rsidR="0030613A" w:rsidRPr="006A2681">
              <w:rPr>
                <w:szCs w:val="23"/>
                <w:lang w:val="en-NZ"/>
              </w:rPr>
              <w:t xml:space="preserve">% </w:t>
            </w:r>
            <w:r w:rsidR="00C53C13" w:rsidRPr="006A2681">
              <w:rPr>
                <w:lang w:val="en-NZ"/>
              </w:rPr>
              <w:t>(</w:t>
            </w:r>
            <w:r w:rsidR="00912725" w:rsidRPr="006A2681">
              <w:rPr>
                <w:szCs w:val="23"/>
                <w:lang w:val="en-NZ"/>
              </w:rPr>
              <w:t>Anatomical Pathology Services</w:t>
            </w:r>
            <w:r w:rsidR="00C53C13" w:rsidRPr="006A2681">
              <w:rPr>
                <w:szCs w:val="23"/>
                <w:lang w:val="en-NZ"/>
              </w:rPr>
              <w:t>)</w:t>
            </w:r>
            <w:r w:rsidR="00F11ABA" w:rsidRPr="006A2681">
              <w:rPr>
                <w:lang w:val="en-NZ"/>
              </w:rPr>
              <w:t xml:space="preserve"> (</w:t>
            </w:r>
            <w:r w:rsidR="00BA3E25" w:rsidRPr="006A2681">
              <w:rPr>
                <w:b/>
                <w:bCs/>
                <w:lang w:val="en-US"/>
              </w:rPr>
              <w:fldChar w:fldCharType="begin"/>
            </w:r>
            <w:r w:rsidR="00BA3E25" w:rsidRPr="006A2681">
              <w:rPr>
                <w:lang w:val="en-NZ"/>
              </w:rPr>
              <w:instrText xml:space="preserve"> REF _Ref504124882 \h </w:instrText>
            </w:r>
            <w:r w:rsidR="006A2681">
              <w:rPr>
                <w:b/>
                <w:bCs/>
                <w:lang w:val="en-US"/>
              </w:rPr>
              <w:instrText xml:space="preserve"> \* MERGEFORMAT </w:instrText>
            </w:r>
            <w:r w:rsidR="00BA3E25" w:rsidRPr="006A2681">
              <w:rPr>
                <w:b/>
                <w:bCs/>
                <w:lang w:val="en-US"/>
              </w:rPr>
            </w:r>
            <w:r w:rsidR="00BA3E25" w:rsidRPr="006A2681">
              <w:rPr>
                <w:b/>
                <w:bCs/>
                <w:lang w:val="en-US"/>
              </w:rPr>
              <w:fldChar w:fldCharType="separate"/>
            </w:r>
            <w:r w:rsidR="00B73FE3" w:rsidRPr="00F462B9">
              <w:t xml:space="preserve">Figure </w:t>
            </w:r>
            <w:r w:rsidR="00B73FE3">
              <w:rPr>
                <w:noProof/>
              </w:rPr>
              <w:t>54</w:t>
            </w:r>
            <w:r w:rsidR="00BA3E25" w:rsidRPr="006A2681">
              <w:rPr>
                <w:b/>
                <w:bCs/>
                <w:lang w:val="en-US"/>
              </w:rPr>
              <w:fldChar w:fldCharType="end"/>
            </w:r>
            <w:r w:rsidR="00C47EE1" w:rsidRPr="006A2681">
              <w:rPr>
                <w:lang w:val="en-NZ"/>
              </w:rPr>
              <w:t>,</w:t>
            </w:r>
            <w:r w:rsidR="00D4728A" w:rsidRPr="006A2681">
              <w:rPr>
                <w:lang w:val="en-NZ"/>
              </w:rPr>
              <w:t xml:space="preserve"> </w:t>
            </w:r>
            <w:r w:rsidR="00D4728A" w:rsidRPr="006A2681">
              <w:rPr>
                <w:lang w:val="en-NZ"/>
              </w:rPr>
              <w:fldChar w:fldCharType="begin"/>
            </w:r>
            <w:r w:rsidR="00D4728A" w:rsidRPr="006A2681">
              <w:rPr>
                <w:lang w:val="en-NZ"/>
              </w:rPr>
              <w:instrText xml:space="preserve"> REF _Ref482781792 \h </w:instrText>
            </w:r>
            <w:r w:rsidR="006F456A" w:rsidRPr="006A2681">
              <w:rPr>
                <w:lang w:val="en-NZ"/>
              </w:rPr>
              <w:instrText xml:space="preserve"> \* MERGEFORMAT </w:instrText>
            </w:r>
            <w:r w:rsidR="00D4728A" w:rsidRPr="006A2681">
              <w:rPr>
                <w:lang w:val="en-NZ"/>
              </w:rPr>
            </w:r>
            <w:r w:rsidR="00D4728A" w:rsidRPr="006A2681">
              <w:rPr>
                <w:lang w:val="en-NZ"/>
              </w:rPr>
              <w:fldChar w:fldCharType="separate"/>
            </w:r>
            <w:r w:rsidR="00B73FE3" w:rsidRPr="0030791F">
              <w:t xml:space="preserve">Table </w:t>
            </w:r>
            <w:r w:rsidR="00B73FE3">
              <w:rPr>
                <w:noProof/>
              </w:rPr>
              <w:t>52</w:t>
            </w:r>
            <w:r w:rsidR="00D4728A" w:rsidRPr="006A2681">
              <w:rPr>
                <w:lang w:val="en-NZ"/>
              </w:rPr>
              <w:fldChar w:fldCharType="end"/>
            </w:r>
            <w:r w:rsidR="00C47EE1" w:rsidRPr="006A2681">
              <w:rPr>
                <w:lang w:val="en-NZ"/>
              </w:rPr>
              <w:t>).</w:t>
            </w:r>
          </w:p>
          <w:p w14:paraId="0404FA70" w14:textId="77777777" w:rsidR="00C47EE1" w:rsidRPr="006A2681" w:rsidRDefault="00C47EE1" w:rsidP="00A02301">
            <w:pPr>
              <w:pStyle w:val="NoSpacing"/>
              <w:jc w:val="both"/>
              <w:rPr>
                <w:lang w:val="en-NZ"/>
              </w:rPr>
            </w:pPr>
          </w:p>
          <w:p w14:paraId="7A4C1D55" w14:textId="06DA5144" w:rsidR="00972252" w:rsidRDefault="00B66FB5" w:rsidP="00ED6954">
            <w:pPr>
              <w:pStyle w:val="NoSpacing"/>
              <w:jc w:val="both"/>
              <w:rPr>
                <w:lang w:val="en-NZ"/>
              </w:rPr>
            </w:pPr>
            <w:r w:rsidRPr="006A2681">
              <w:rPr>
                <w:lang w:val="en-NZ"/>
              </w:rPr>
              <w:t xml:space="preserve">The target of </w:t>
            </w:r>
            <w:r w:rsidR="006137B6" w:rsidRPr="006A2681">
              <w:rPr>
                <w:lang w:val="en-NZ"/>
              </w:rPr>
              <w:t>98</w:t>
            </w:r>
            <w:r w:rsidRPr="006A2681">
              <w:rPr>
                <w:lang w:val="en-NZ"/>
              </w:rPr>
              <w:t xml:space="preserve">% of tests reported within 15 working days was met by </w:t>
            </w:r>
            <w:r w:rsidR="00B45EC6" w:rsidRPr="006A2681">
              <w:rPr>
                <w:lang w:val="en-NZ"/>
              </w:rPr>
              <w:t>three</w:t>
            </w:r>
            <w:r w:rsidR="003B6751" w:rsidRPr="006A2681">
              <w:rPr>
                <w:lang w:val="en-NZ"/>
              </w:rPr>
              <w:t xml:space="preserve"> of the six</w:t>
            </w:r>
            <w:r w:rsidR="00C231A5" w:rsidRPr="006A2681">
              <w:rPr>
                <w:lang w:val="en-NZ"/>
              </w:rPr>
              <w:t xml:space="preserve"> </w:t>
            </w:r>
            <w:r w:rsidRPr="006A2681">
              <w:rPr>
                <w:szCs w:val="23"/>
                <w:lang w:val="en-NZ"/>
              </w:rPr>
              <w:t>laborator</w:t>
            </w:r>
            <w:r w:rsidR="006137B6" w:rsidRPr="006A2681">
              <w:rPr>
                <w:szCs w:val="23"/>
                <w:lang w:val="en-NZ"/>
              </w:rPr>
              <w:t>ies</w:t>
            </w:r>
            <w:r w:rsidRPr="006A2681">
              <w:rPr>
                <w:lang w:val="en-NZ"/>
              </w:rPr>
              <w:t>.</w:t>
            </w:r>
            <w:r w:rsidR="00D35E58" w:rsidRPr="006A2681">
              <w:rPr>
                <w:lang w:val="en-NZ"/>
              </w:rPr>
              <w:t xml:space="preserve"> </w:t>
            </w:r>
            <w:r w:rsidR="00916C0B" w:rsidRPr="006A2681">
              <w:rPr>
                <w:lang w:val="en-NZ"/>
              </w:rPr>
              <w:t>Nationally, t</w:t>
            </w:r>
            <w:r w:rsidR="00D35E58" w:rsidRPr="006A2681">
              <w:rPr>
                <w:lang w:val="en-NZ"/>
              </w:rPr>
              <w:t>he proportion of cytology repor</w:t>
            </w:r>
            <w:r w:rsidR="00630D37" w:rsidRPr="006A2681">
              <w:rPr>
                <w:lang w:val="en-NZ"/>
              </w:rPr>
              <w:t xml:space="preserve">ted within 15 days </w:t>
            </w:r>
            <w:r w:rsidR="000172B9" w:rsidRPr="006A2681">
              <w:rPr>
                <w:lang w:val="en-NZ"/>
              </w:rPr>
              <w:t>for</w:t>
            </w:r>
            <w:r w:rsidR="00D35E58" w:rsidRPr="006A2681">
              <w:rPr>
                <w:lang w:val="en-NZ"/>
              </w:rPr>
              <w:t xml:space="preserve"> cytology </w:t>
            </w:r>
            <w:r w:rsidR="00D45F0C" w:rsidRPr="006A2681">
              <w:rPr>
                <w:lang w:val="en-NZ"/>
              </w:rPr>
              <w:t xml:space="preserve">associated </w:t>
            </w:r>
            <w:r w:rsidR="00D35E58" w:rsidRPr="006A2681">
              <w:rPr>
                <w:lang w:val="en-NZ"/>
              </w:rPr>
              <w:t>with low grade triage HPV testing</w:t>
            </w:r>
            <w:r w:rsidR="0041066A" w:rsidRPr="006A2681">
              <w:rPr>
                <w:lang w:val="en-NZ"/>
              </w:rPr>
              <w:t xml:space="preserve"> (</w:t>
            </w:r>
            <w:r w:rsidR="00912725" w:rsidRPr="006A2681">
              <w:rPr>
                <w:szCs w:val="23"/>
                <w:lang w:val="en-NZ"/>
              </w:rPr>
              <w:t>98.5</w:t>
            </w:r>
            <w:r w:rsidR="0041066A" w:rsidRPr="006A2681">
              <w:rPr>
                <w:szCs w:val="23"/>
                <w:lang w:val="en-NZ"/>
              </w:rPr>
              <w:t>%)</w:t>
            </w:r>
            <w:r w:rsidR="009F223A" w:rsidRPr="006A2681">
              <w:rPr>
                <w:lang w:val="en-NZ"/>
              </w:rPr>
              <w:t xml:space="preserve"> was </w:t>
            </w:r>
            <w:r w:rsidR="00C231A5" w:rsidRPr="006A2681">
              <w:rPr>
                <w:lang w:val="en-NZ"/>
              </w:rPr>
              <w:t>similar to</w:t>
            </w:r>
            <w:r w:rsidR="0014060D" w:rsidRPr="006A2681">
              <w:rPr>
                <w:lang w:val="en-NZ"/>
              </w:rPr>
              <w:t xml:space="preserve"> </w:t>
            </w:r>
            <w:r w:rsidR="009F223A" w:rsidRPr="006A2681">
              <w:rPr>
                <w:lang w:val="en-NZ"/>
              </w:rPr>
              <w:t>t</w:t>
            </w:r>
            <w:r w:rsidR="00691A76" w:rsidRPr="006A2681">
              <w:rPr>
                <w:lang w:val="en-NZ"/>
              </w:rPr>
              <w:t xml:space="preserve">he </w:t>
            </w:r>
            <w:r w:rsidR="00D35E58" w:rsidRPr="006A2681">
              <w:rPr>
                <w:lang w:val="en-NZ"/>
              </w:rPr>
              <w:t xml:space="preserve">cytology </w:t>
            </w:r>
            <w:r w:rsidR="009F223A" w:rsidRPr="006A2681">
              <w:rPr>
                <w:lang w:val="en-NZ"/>
              </w:rPr>
              <w:t xml:space="preserve">reported </w:t>
            </w:r>
            <w:r w:rsidR="00D35E58" w:rsidRPr="006A2681">
              <w:rPr>
                <w:lang w:val="en-NZ"/>
              </w:rPr>
              <w:t>overall</w:t>
            </w:r>
            <w:r w:rsidR="0041066A" w:rsidRPr="006A2681">
              <w:rPr>
                <w:lang w:val="en-NZ"/>
              </w:rPr>
              <w:t xml:space="preserve"> (</w:t>
            </w:r>
            <w:r w:rsidR="00912725" w:rsidRPr="006A2681">
              <w:rPr>
                <w:szCs w:val="23"/>
                <w:lang w:val="en-NZ"/>
              </w:rPr>
              <w:t>99.0</w:t>
            </w:r>
            <w:r w:rsidR="0041066A" w:rsidRPr="006A2681">
              <w:rPr>
                <w:szCs w:val="23"/>
                <w:lang w:val="en-NZ"/>
              </w:rPr>
              <w:t>%).</w:t>
            </w:r>
            <w:r w:rsidR="00916C0B" w:rsidRPr="006A2681">
              <w:rPr>
                <w:szCs w:val="23"/>
                <w:lang w:val="en-NZ"/>
              </w:rPr>
              <w:t xml:space="preserve"> </w:t>
            </w:r>
            <w:r w:rsidR="003B6751" w:rsidRPr="006A2681">
              <w:rPr>
                <w:lang w:val="en-NZ"/>
              </w:rPr>
              <w:t xml:space="preserve">At </w:t>
            </w:r>
            <w:r w:rsidR="00A36E51" w:rsidRPr="006A2681">
              <w:rPr>
                <w:lang w:val="en-NZ"/>
              </w:rPr>
              <w:t>most</w:t>
            </w:r>
            <w:r w:rsidR="003B6751" w:rsidRPr="006A2681">
              <w:rPr>
                <w:lang w:val="en-NZ"/>
              </w:rPr>
              <w:t xml:space="preserve"> laboratories, t</w:t>
            </w:r>
            <w:r w:rsidR="00583948" w:rsidRPr="006A2681">
              <w:rPr>
                <w:lang w:val="en-NZ"/>
              </w:rPr>
              <w:t xml:space="preserve">he proportion of cytology tests reported within 15 </w:t>
            </w:r>
            <w:r w:rsidR="00CD419D" w:rsidRPr="006A2681">
              <w:rPr>
                <w:lang w:val="en-NZ"/>
              </w:rPr>
              <w:t xml:space="preserve">working </w:t>
            </w:r>
            <w:r w:rsidR="00583948" w:rsidRPr="006A2681">
              <w:rPr>
                <w:lang w:val="en-NZ"/>
              </w:rPr>
              <w:t xml:space="preserve">days </w:t>
            </w:r>
            <w:r w:rsidR="003B6751" w:rsidRPr="006A2681">
              <w:rPr>
                <w:lang w:val="en-NZ"/>
              </w:rPr>
              <w:t>wa</w:t>
            </w:r>
            <w:r w:rsidR="00583948" w:rsidRPr="006A2681">
              <w:rPr>
                <w:lang w:val="en-NZ"/>
              </w:rPr>
              <w:t xml:space="preserve">s similar regardless of whether there is </w:t>
            </w:r>
            <w:r w:rsidR="00630D37" w:rsidRPr="006A2681">
              <w:rPr>
                <w:lang w:val="en-NZ"/>
              </w:rPr>
              <w:t>an associated HPV triage test</w:t>
            </w:r>
            <w:r w:rsidR="006722FD" w:rsidRPr="006A2681">
              <w:rPr>
                <w:lang w:val="en-NZ"/>
              </w:rPr>
              <w:t xml:space="preserve"> </w:t>
            </w:r>
            <w:r w:rsidR="00F11ABA" w:rsidRPr="006A2681">
              <w:rPr>
                <w:lang w:val="en-NZ"/>
              </w:rPr>
              <w:t>(</w:t>
            </w:r>
            <w:r w:rsidR="00ED6954" w:rsidRPr="006A2681">
              <w:rPr>
                <w:lang w:val="en-NZ"/>
              </w:rPr>
              <w:fldChar w:fldCharType="begin"/>
            </w:r>
            <w:r w:rsidR="00ED6954" w:rsidRPr="006A2681">
              <w:rPr>
                <w:lang w:val="en-NZ"/>
              </w:rPr>
              <w:instrText xml:space="preserve"> REF _Ref504124882 \h </w:instrText>
            </w:r>
            <w:r w:rsidR="006A2681">
              <w:rPr>
                <w:lang w:val="en-NZ"/>
              </w:rPr>
              <w:instrText xml:space="preserve"> \* MERGEFORMAT </w:instrText>
            </w:r>
            <w:r w:rsidR="00ED6954" w:rsidRPr="006A2681">
              <w:rPr>
                <w:lang w:val="en-NZ"/>
              </w:rPr>
            </w:r>
            <w:r w:rsidR="00ED6954" w:rsidRPr="006A2681">
              <w:rPr>
                <w:lang w:val="en-NZ"/>
              </w:rPr>
              <w:fldChar w:fldCharType="separate"/>
            </w:r>
            <w:r w:rsidR="00B73FE3" w:rsidRPr="00F462B9">
              <w:t xml:space="preserve">Figure </w:t>
            </w:r>
            <w:r w:rsidR="00B73FE3">
              <w:rPr>
                <w:noProof/>
              </w:rPr>
              <w:t>54</w:t>
            </w:r>
            <w:r w:rsidR="00ED6954" w:rsidRPr="006A2681">
              <w:rPr>
                <w:lang w:val="en-NZ"/>
              </w:rPr>
              <w:fldChar w:fldCharType="end"/>
            </w:r>
            <w:r w:rsidR="00C47EE1" w:rsidRPr="000F723C">
              <w:rPr>
                <w:lang w:val="en-NZ"/>
              </w:rPr>
              <w:t>).</w:t>
            </w:r>
            <w:r w:rsidR="00A36E51" w:rsidRPr="000F723C">
              <w:rPr>
                <w:lang w:val="en-NZ"/>
              </w:rPr>
              <w:t xml:space="preserve"> Canterbury Health Laboratories </w:t>
            </w:r>
            <w:r w:rsidR="00D02644" w:rsidRPr="000F723C">
              <w:rPr>
                <w:lang w:val="en-NZ"/>
              </w:rPr>
              <w:t xml:space="preserve">and Pathlab </w:t>
            </w:r>
            <w:r w:rsidR="00A36E51" w:rsidRPr="000F723C">
              <w:rPr>
                <w:lang w:val="en-NZ"/>
              </w:rPr>
              <w:t>reported below the target level for cytology associated with low grade triage HPV testing (</w:t>
            </w:r>
            <w:r w:rsidR="00D02644" w:rsidRPr="000F723C">
              <w:rPr>
                <w:lang w:val="en-NZ"/>
              </w:rPr>
              <w:t>95.5</w:t>
            </w:r>
            <w:r w:rsidR="00A36E51" w:rsidRPr="000F723C">
              <w:rPr>
                <w:lang w:val="en-NZ"/>
              </w:rPr>
              <w:t>%</w:t>
            </w:r>
            <w:r w:rsidR="00D02644" w:rsidRPr="000F723C">
              <w:rPr>
                <w:lang w:val="en-NZ"/>
              </w:rPr>
              <w:t xml:space="preserve"> and 97.0%, </w:t>
            </w:r>
            <w:r w:rsidR="004F0CCF" w:rsidRPr="000F723C">
              <w:rPr>
                <w:lang w:val="en-NZ"/>
              </w:rPr>
              <w:t>respectively</w:t>
            </w:r>
            <w:r w:rsidR="00A36E51" w:rsidRPr="000F723C">
              <w:rPr>
                <w:lang w:val="en-NZ"/>
              </w:rPr>
              <w:t>) but achieved the target for cytology overall (</w:t>
            </w:r>
            <w:r w:rsidR="00D02644" w:rsidRPr="000F723C">
              <w:rPr>
                <w:lang w:val="en-NZ"/>
              </w:rPr>
              <w:t>98.4</w:t>
            </w:r>
            <w:r w:rsidR="00A36E51" w:rsidRPr="000F723C">
              <w:rPr>
                <w:lang w:val="en-NZ"/>
              </w:rPr>
              <w:t>%</w:t>
            </w:r>
            <w:r w:rsidR="00D02644" w:rsidRPr="000F723C">
              <w:rPr>
                <w:lang w:val="en-NZ"/>
              </w:rPr>
              <w:t xml:space="preserve"> and 99.0%</w:t>
            </w:r>
            <w:r w:rsidR="00A36E51" w:rsidRPr="000F723C">
              <w:rPr>
                <w:lang w:val="en-NZ"/>
              </w:rPr>
              <w:t>).</w:t>
            </w:r>
          </w:p>
          <w:p w14:paraId="2D97AADB" w14:textId="4B93A5CA" w:rsidR="00ED6954" w:rsidRPr="000F723C" w:rsidRDefault="00ED6954" w:rsidP="00ED6954">
            <w:pPr>
              <w:pStyle w:val="NoSpacing"/>
              <w:jc w:val="both"/>
              <w:rPr>
                <w:lang w:val="en-NZ"/>
              </w:rPr>
            </w:pPr>
          </w:p>
        </w:tc>
      </w:tr>
      <w:tr w:rsidR="00C147F7" w:rsidRPr="00D901C5" w14:paraId="33158791" w14:textId="77777777" w:rsidTr="007763E1">
        <w:tc>
          <w:tcPr>
            <w:tcW w:w="1526" w:type="dxa"/>
            <w:tcBorders>
              <w:top w:val="single" w:sz="4" w:space="0" w:color="auto"/>
            </w:tcBorders>
          </w:tcPr>
          <w:p w14:paraId="5BDF9CE8" w14:textId="77777777" w:rsidR="00C147F7" w:rsidRPr="00D901C5" w:rsidRDefault="00C147F7" w:rsidP="00DE16F5">
            <w:pPr>
              <w:spacing w:before="120"/>
              <w:ind w:right="544"/>
              <w:jc w:val="both"/>
              <w:rPr>
                <w:b/>
              </w:rPr>
            </w:pPr>
            <w:r w:rsidRPr="00D901C5">
              <w:rPr>
                <w:b/>
              </w:rPr>
              <w:t>Trends</w:t>
            </w:r>
          </w:p>
        </w:tc>
        <w:tc>
          <w:tcPr>
            <w:tcW w:w="7796" w:type="dxa"/>
            <w:tcBorders>
              <w:top w:val="single" w:sz="4" w:space="0" w:color="auto"/>
            </w:tcBorders>
          </w:tcPr>
          <w:p w14:paraId="2C9361B9" w14:textId="77777777" w:rsidR="008B7B63" w:rsidRPr="000F723C" w:rsidRDefault="003C653B" w:rsidP="008B7B63">
            <w:pPr>
              <w:spacing w:before="120"/>
              <w:ind w:right="34"/>
              <w:jc w:val="both"/>
              <w:rPr>
                <w:b/>
                <w:i/>
              </w:rPr>
            </w:pPr>
            <w:r w:rsidRPr="000F723C">
              <w:rPr>
                <w:b/>
                <w:i/>
              </w:rPr>
              <w:t>Cytology</w:t>
            </w:r>
          </w:p>
          <w:p w14:paraId="2D18D033" w14:textId="004052C9" w:rsidR="001C2A1A" w:rsidRPr="000F723C" w:rsidRDefault="007752E1" w:rsidP="00446EF5">
            <w:pPr>
              <w:pStyle w:val="NoSpacing"/>
              <w:jc w:val="both"/>
              <w:rPr>
                <w:lang w:val="en-NZ"/>
              </w:rPr>
            </w:pPr>
            <w:r w:rsidRPr="000F723C">
              <w:rPr>
                <w:lang w:val="en-NZ"/>
              </w:rPr>
              <w:t>T</w:t>
            </w:r>
            <w:r w:rsidR="00C147F7" w:rsidRPr="000F723C">
              <w:rPr>
                <w:lang w:val="en-NZ"/>
              </w:rPr>
              <w:t xml:space="preserve">he overall proportion of </w:t>
            </w:r>
            <w:r w:rsidR="00E66EE9" w:rsidRPr="000F723C">
              <w:rPr>
                <w:lang w:val="en-NZ"/>
              </w:rPr>
              <w:t xml:space="preserve">samples </w:t>
            </w:r>
            <w:r w:rsidR="00C147F7" w:rsidRPr="000F723C">
              <w:rPr>
                <w:lang w:val="en-NZ"/>
              </w:rPr>
              <w:t xml:space="preserve">reported on within </w:t>
            </w:r>
            <w:r w:rsidR="00E66EE9" w:rsidRPr="000F723C">
              <w:rPr>
                <w:lang w:val="en-NZ"/>
              </w:rPr>
              <w:t xml:space="preserve">seven </w:t>
            </w:r>
            <w:r w:rsidR="00C147F7" w:rsidRPr="000F723C">
              <w:rPr>
                <w:lang w:val="en-NZ"/>
              </w:rPr>
              <w:t>working days</w:t>
            </w:r>
            <w:r w:rsidRPr="000F723C">
              <w:rPr>
                <w:lang w:val="en-NZ"/>
              </w:rPr>
              <w:t xml:space="preserve"> </w:t>
            </w:r>
            <w:r w:rsidR="00F807FA" w:rsidRPr="000F723C">
              <w:rPr>
                <w:lang w:val="en-NZ"/>
              </w:rPr>
              <w:t xml:space="preserve">in the current report </w:t>
            </w:r>
            <w:r w:rsidR="00CD419D" w:rsidRPr="000F723C">
              <w:rPr>
                <w:szCs w:val="23"/>
                <w:lang w:val="en-NZ"/>
              </w:rPr>
              <w:t>(</w:t>
            </w:r>
            <w:r w:rsidR="00912725" w:rsidRPr="000F723C">
              <w:rPr>
                <w:szCs w:val="23"/>
                <w:lang w:val="en-NZ"/>
              </w:rPr>
              <w:t>96.3</w:t>
            </w:r>
            <w:r w:rsidR="00CD419D" w:rsidRPr="000F723C">
              <w:rPr>
                <w:szCs w:val="23"/>
                <w:lang w:val="en-NZ"/>
              </w:rPr>
              <w:t>%</w:t>
            </w:r>
            <w:r w:rsidR="00CD419D" w:rsidRPr="000F723C">
              <w:rPr>
                <w:lang w:val="en-NZ"/>
              </w:rPr>
              <w:t xml:space="preserve">) </w:t>
            </w:r>
            <w:r w:rsidR="00F807FA" w:rsidRPr="000F723C">
              <w:rPr>
                <w:lang w:val="en-NZ"/>
              </w:rPr>
              <w:t>is similar to the proportion reported in the</w:t>
            </w:r>
            <w:r w:rsidR="00CD419D" w:rsidRPr="000F723C">
              <w:rPr>
                <w:lang w:val="en-NZ"/>
              </w:rPr>
              <w:t xml:space="preserve"> </w:t>
            </w:r>
            <w:r w:rsidRPr="000F723C">
              <w:rPr>
                <w:lang w:val="en-NZ"/>
              </w:rPr>
              <w:t xml:space="preserve">previous monitoring period </w:t>
            </w:r>
            <w:r w:rsidR="00CD419D" w:rsidRPr="000F723C">
              <w:rPr>
                <w:lang w:val="en-NZ"/>
              </w:rPr>
              <w:t>(</w:t>
            </w:r>
            <w:r w:rsidR="00F807FA" w:rsidRPr="000F723C">
              <w:rPr>
                <w:rFonts w:asciiTheme="minorHAnsi" w:hAnsiTheme="minorHAnsi"/>
                <w:lang w:val="en-NZ"/>
              </w:rPr>
              <w:t>96.2</w:t>
            </w:r>
            <w:r w:rsidR="003D402D" w:rsidRPr="000F723C">
              <w:rPr>
                <w:lang w:val="en-NZ"/>
              </w:rPr>
              <w:t>%</w:t>
            </w:r>
            <w:r w:rsidR="00CD419D" w:rsidRPr="000F723C">
              <w:rPr>
                <w:lang w:val="en-NZ"/>
              </w:rPr>
              <w:t>)</w:t>
            </w:r>
            <w:r w:rsidRPr="000F723C">
              <w:rPr>
                <w:lang w:val="en-NZ"/>
              </w:rPr>
              <w:t xml:space="preserve">. </w:t>
            </w:r>
            <w:r w:rsidR="006B45C0" w:rsidRPr="000F723C">
              <w:rPr>
                <w:szCs w:val="23"/>
                <w:lang w:val="en-NZ"/>
              </w:rPr>
              <w:t>All s</w:t>
            </w:r>
            <w:r w:rsidR="006B45C0" w:rsidRPr="000F723C">
              <w:rPr>
                <w:lang w:val="en-NZ"/>
              </w:rPr>
              <w:t>ix</w:t>
            </w:r>
            <w:r w:rsidR="00A34480" w:rsidRPr="000F723C">
              <w:rPr>
                <w:szCs w:val="23"/>
                <w:lang w:val="en-NZ"/>
              </w:rPr>
              <w:t xml:space="preserve"> </w:t>
            </w:r>
            <w:r w:rsidR="00730D98" w:rsidRPr="000F723C">
              <w:rPr>
                <w:lang w:val="en-NZ"/>
              </w:rPr>
              <w:t>laboratories</w:t>
            </w:r>
            <w:r w:rsidR="004F07D0" w:rsidRPr="000F723C">
              <w:rPr>
                <w:lang w:val="en-NZ"/>
              </w:rPr>
              <w:t xml:space="preserve"> meet the target in this </w:t>
            </w:r>
            <w:r w:rsidR="00325D57" w:rsidRPr="000F723C">
              <w:rPr>
                <w:lang w:val="en-NZ"/>
              </w:rPr>
              <w:t>monitoring period</w:t>
            </w:r>
            <w:r w:rsidR="00357B2E" w:rsidRPr="000F723C">
              <w:rPr>
                <w:lang w:val="en-NZ"/>
              </w:rPr>
              <w:t xml:space="preserve"> which is one additional laboratory compared to the previous reporting period</w:t>
            </w:r>
            <w:r w:rsidR="004F07D0" w:rsidRPr="000F723C">
              <w:rPr>
                <w:lang w:val="en-NZ"/>
              </w:rPr>
              <w:t>.</w:t>
            </w:r>
            <w:r w:rsidR="00351260" w:rsidRPr="000F723C">
              <w:rPr>
                <w:lang w:val="en-NZ"/>
              </w:rPr>
              <w:t xml:space="preserve"> The proportion of samples reported on within 15 working days was </w:t>
            </w:r>
            <w:r w:rsidR="00CE059C" w:rsidRPr="000F723C">
              <w:rPr>
                <w:lang w:val="en-NZ"/>
              </w:rPr>
              <w:t>similar</w:t>
            </w:r>
            <w:r w:rsidR="00C84B66" w:rsidRPr="000F723C">
              <w:rPr>
                <w:lang w:val="en-NZ"/>
              </w:rPr>
              <w:t xml:space="preserve"> </w:t>
            </w:r>
            <w:r w:rsidR="00357B2E" w:rsidRPr="000F723C">
              <w:rPr>
                <w:lang w:val="en-NZ"/>
              </w:rPr>
              <w:t xml:space="preserve">to </w:t>
            </w:r>
            <w:r w:rsidR="0069180E" w:rsidRPr="000F723C">
              <w:rPr>
                <w:lang w:val="en-NZ"/>
              </w:rPr>
              <w:t xml:space="preserve">that reported in </w:t>
            </w:r>
            <w:r w:rsidR="00357B2E" w:rsidRPr="000F723C">
              <w:rPr>
                <w:lang w:val="en-NZ"/>
              </w:rPr>
              <w:t>the previous monitoring period</w:t>
            </w:r>
            <w:r w:rsidR="00351260" w:rsidRPr="000F723C">
              <w:rPr>
                <w:lang w:val="en-NZ"/>
              </w:rPr>
              <w:t xml:space="preserve"> (</w:t>
            </w:r>
            <w:r w:rsidR="00912725" w:rsidRPr="000F723C">
              <w:rPr>
                <w:szCs w:val="23"/>
                <w:lang w:val="en-NZ"/>
              </w:rPr>
              <w:t>99.0</w:t>
            </w:r>
            <w:r w:rsidR="00351260" w:rsidRPr="000F723C">
              <w:rPr>
                <w:szCs w:val="23"/>
                <w:lang w:val="en-NZ"/>
              </w:rPr>
              <w:t>%</w:t>
            </w:r>
            <w:r w:rsidR="00351260" w:rsidRPr="000F723C">
              <w:rPr>
                <w:lang w:val="en-NZ"/>
              </w:rPr>
              <w:t xml:space="preserve"> compared to </w:t>
            </w:r>
            <w:r w:rsidR="006B45C0" w:rsidRPr="000F723C">
              <w:rPr>
                <w:lang w:val="en-NZ"/>
              </w:rPr>
              <w:t>98.</w:t>
            </w:r>
            <w:r w:rsidR="006B45C0" w:rsidRPr="000F723C">
              <w:rPr>
                <w:szCs w:val="23"/>
                <w:lang w:val="en-NZ"/>
              </w:rPr>
              <w:t>9%</w:t>
            </w:r>
            <w:r w:rsidR="00357B2E" w:rsidRPr="000F723C">
              <w:rPr>
                <w:lang w:val="en-NZ"/>
              </w:rPr>
              <w:t xml:space="preserve"> </w:t>
            </w:r>
            <w:r w:rsidR="00351260" w:rsidRPr="000F723C">
              <w:rPr>
                <w:lang w:val="en-NZ"/>
              </w:rPr>
              <w:t xml:space="preserve">in </w:t>
            </w:r>
            <w:r w:rsidR="0021338D" w:rsidRPr="000F723C">
              <w:rPr>
                <w:lang w:val="en-NZ"/>
              </w:rPr>
              <w:t xml:space="preserve">the previous </w:t>
            </w:r>
            <w:r w:rsidR="00325D57" w:rsidRPr="000F723C">
              <w:rPr>
                <w:lang w:val="en-NZ"/>
              </w:rPr>
              <w:t>monitoring</w:t>
            </w:r>
            <w:r w:rsidR="0021338D" w:rsidRPr="000F723C">
              <w:rPr>
                <w:lang w:val="en-NZ"/>
              </w:rPr>
              <w:t xml:space="preserve"> period)</w:t>
            </w:r>
            <w:r w:rsidR="005D6829" w:rsidRPr="000F723C">
              <w:rPr>
                <w:lang w:val="en-NZ"/>
              </w:rPr>
              <w:t>.</w:t>
            </w:r>
            <w:r w:rsidR="0021338D" w:rsidRPr="000F723C">
              <w:rPr>
                <w:lang w:val="en-NZ"/>
              </w:rPr>
              <w:t xml:space="preserve"> </w:t>
            </w:r>
            <w:r w:rsidR="00366EC1" w:rsidRPr="000F723C">
              <w:rPr>
                <w:lang w:val="en-NZ"/>
              </w:rPr>
              <w:t xml:space="preserve">All six </w:t>
            </w:r>
            <w:r w:rsidR="00C84B66" w:rsidRPr="000F723C">
              <w:rPr>
                <w:lang w:val="en-NZ"/>
              </w:rPr>
              <w:t>laboratories</w:t>
            </w:r>
            <w:r w:rsidR="004C2947" w:rsidRPr="000F723C">
              <w:rPr>
                <w:lang w:val="en-NZ"/>
              </w:rPr>
              <w:t xml:space="preserve"> met the </w:t>
            </w:r>
            <w:r w:rsidR="003B6751" w:rsidRPr="000F723C">
              <w:rPr>
                <w:lang w:val="en-NZ"/>
              </w:rPr>
              <w:t xml:space="preserve">target of reporting </w:t>
            </w:r>
            <w:r w:rsidR="006620CE" w:rsidRPr="000F723C">
              <w:rPr>
                <w:lang w:val="en-NZ"/>
              </w:rPr>
              <w:t>98% of samples within 15 working days</w:t>
            </w:r>
            <w:r w:rsidR="00594A50" w:rsidRPr="000F723C">
              <w:rPr>
                <w:lang w:val="en-NZ"/>
              </w:rPr>
              <w:t>.</w:t>
            </w:r>
            <w:r w:rsidR="009712EC">
              <w:rPr>
                <w:lang w:val="en-NZ"/>
              </w:rPr>
              <w:t xml:space="preserve"> </w:t>
            </w:r>
          </w:p>
          <w:p w14:paraId="10EDFF9E" w14:textId="77777777" w:rsidR="00226E81" w:rsidRPr="000F723C" w:rsidRDefault="00226E81" w:rsidP="00446EF5">
            <w:pPr>
              <w:pStyle w:val="NoSpacing"/>
              <w:rPr>
                <w:lang w:val="en-NZ"/>
              </w:rPr>
            </w:pPr>
          </w:p>
          <w:p w14:paraId="61699613" w14:textId="77777777" w:rsidR="005A2E75" w:rsidRPr="000F723C" w:rsidRDefault="005A2E75" w:rsidP="004E2CE0">
            <w:pPr>
              <w:pStyle w:val="NoSpacing"/>
              <w:rPr>
                <w:b/>
                <w:i/>
                <w:szCs w:val="23"/>
                <w:lang w:val="en-NZ"/>
              </w:rPr>
            </w:pPr>
            <w:r w:rsidRPr="000F723C">
              <w:rPr>
                <w:b/>
                <w:i/>
                <w:lang w:val="en-NZ"/>
              </w:rPr>
              <w:t>Histology</w:t>
            </w:r>
          </w:p>
          <w:p w14:paraId="2AAF4C3E" w14:textId="30873CA6" w:rsidR="004E2CE0" w:rsidRPr="000F723C" w:rsidRDefault="00CD419D" w:rsidP="004E2CE0">
            <w:pPr>
              <w:pStyle w:val="NoSpacing"/>
              <w:jc w:val="both"/>
              <w:rPr>
                <w:szCs w:val="23"/>
                <w:lang w:val="en-NZ"/>
              </w:rPr>
            </w:pPr>
            <w:r w:rsidRPr="000F723C">
              <w:rPr>
                <w:szCs w:val="23"/>
                <w:lang w:val="en-NZ"/>
              </w:rPr>
              <w:t xml:space="preserve">The proportion of histology samples reported on within ten working days has </w:t>
            </w:r>
            <w:r w:rsidR="00C07C64" w:rsidRPr="000F723C">
              <w:rPr>
                <w:szCs w:val="23"/>
                <w:lang w:val="en-NZ"/>
              </w:rPr>
              <w:t xml:space="preserve">increased </w:t>
            </w:r>
            <w:r w:rsidRPr="000F723C">
              <w:rPr>
                <w:szCs w:val="23"/>
                <w:lang w:val="en-NZ"/>
              </w:rPr>
              <w:t xml:space="preserve">from </w:t>
            </w:r>
            <w:r w:rsidR="00A047EA" w:rsidRPr="000F723C">
              <w:rPr>
                <w:szCs w:val="23"/>
                <w:lang w:val="en-NZ"/>
              </w:rPr>
              <w:t>91.2%</w:t>
            </w:r>
            <w:r w:rsidR="00F02181" w:rsidRPr="000F723C">
              <w:rPr>
                <w:szCs w:val="23"/>
                <w:lang w:val="en-NZ"/>
              </w:rPr>
              <w:t xml:space="preserve"> to</w:t>
            </w:r>
            <w:r w:rsidR="00A34480" w:rsidRPr="000F723C">
              <w:rPr>
                <w:szCs w:val="23"/>
                <w:lang w:val="en-NZ"/>
              </w:rPr>
              <w:t xml:space="preserve"> </w:t>
            </w:r>
            <w:r w:rsidR="00A047EA" w:rsidRPr="000F723C">
              <w:rPr>
                <w:szCs w:val="23"/>
                <w:lang w:val="en-NZ"/>
              </w:rPr>
              <w:t>93.6%</w:t>
            </w:r>
            <w:r w:rsidR="00C07C64" w:rsidRPr="000F723C">
              <w:rPr>
                <w:szCs w:val="23"/>
                <w:lang w:val="en-NZ"/>
              </w:rPr>
              <w:t>.</w:t>
            </w:r>
            <w:r w:rsidR="009D2A40" w:rsidRPr="000F723C">
              <w:rPr>
                <w:szCs w:val="23"/>
                <w:lang w:val="en-NZ"/>
              </w:rPr>
              <w:t xml:space="preserve"> </w:t>
            </w:r>
            <w:r w:rsidR="00082FB5" w:rsidRPr="000F723C">
              <w:rPr>
                <w:szCs w:val="23"/>
                <w:lang w:val="en-NZ"/>
              </w:rPr>
              <w:t>Two</w:t>
            </w:r>
            <w:r w:rsidR="00A34480" w:rsidRPr="000F723C">
              <w:rPr>
                <w:szCs w:val="23"/>
                <w:lang w:val="en-NZ"/>
              </w:rPr>
              <w:t xml:space="preserve"> </w:t>
            </w:r>
            <w:r w:rsidR="00C07C64" w:rsidRPr="000F723C">
              <w:rPr>
                <w:szCs w:val="23"/>
                <w:lang w:val="en-NZ"/>
              </w:rPr>
              <w:t>additional laborator</w:t>
            </w:r>
            <w:r w:rsidR="00082FB5" w:rsidRPr="000F723C">
              <w:rPr>
                <w:szCs w:val="23"/>
                <w:lang w:val="en-NZ"/>
              </w:rPr>
              <w:t>ies</w:t>
            </w:r>
            <w:r w:rsidR="00096190" w:rsidRPr="000F723C">
              <w:rPr>
                <w:szCs w:val="23"/>
                <w:lang w:val="en-NZ"/>
              </w:rPr>
              <w:t xml:space="preserve"> achieved the </w:t>
            </w:r>
            <w:r w:rsidR="00C07C64" w:rsidRPr="000F723C">
              <w:rPr>
                <w:szCs w:val="23"/>
                <w:lang w:val="en-NZ"/>
              </w:rPr>
              <w:t xml:space="preserve">ten-working-days </w:t>
            </w:r>
            <w:r w:rsidR="00096190" w:rsidRPr="000F723C">
              <w:rPr>
                <w:szCs w:val="23"/>
                <w:lang w:val="en-NZ"/>
              </w:rPr>
              <w:t xml:space="preserve">target </w:t>
            </w:r>
            <w:r w:rsidR="00C07C64" w:rsidRPr="000F723C">
              <w:rPr>
                <w:szCs w:val="23"/>
                <w:lang w:val="en-NZ"/>
              </w:rPr>
              <w:t>in this monitoring period compared to the last</w:t>
            </w:r>
            <w:r w:rsidR="00385285" w:rsidRPr="000F723C">
              <w:rPr>
                <w:szCs w:val="23"/>
                <w:lang w:val="en-NZ"/>
              </w:rPr>
              <w:t>.</w:t>
            </w:r>
            <w:r w:rsidRPr="000F723C">
              <w:rPr>
                <w:szCs w:val="23"/>
                <w:lang w:val="en-NZ"/>
              </w:rPr>
              <w:t xml:space="preserve"> </w:t>
            </w:r>
            <w:r w:rsidR="007E4EEE" w:rsidRPr="000F723C">
              <w:rPr>
                <w:szCs w:val="23"/>
                <w:lang w:val="en-NZ"/>
              </w:rPr>
              <w:t>T</w:t>
            </w:r>
            <w:r w:rsidR="00233A16" w:rsidRPr="000F723C">
              <w:rPr>
                <w:szCs w:val="23"/>
                <w:lang w:val="en-NZ"/>
              </w:rPr>
              <w:t xml:space="preserve">he proportion </w:t>
            </w:r>
            <w:r w:rsidRPr="000F723C">
              <w:rPr>
                <w:szCs w:val="23"/>
                <w:lang w:val="en-NZ"/>
              </w:rPr>
              <w:t xml:space="preserve">of histology samples </w:t>
            </w:r>
            <w:r w:rsidR="00233A16" w:rsidRPr="000F723C">
              <w:rPr>
                <w:szCs w:val="23"/>
                <w:lang w:val="en-NZ"/>
              </w:rPr>
              <w:t xml:space="preserve">reported on within 15 working days </w:t>
            </w:r>
            <w:r w:rsidR="00B66FB5" w:rsidRPr="000F723C">
              <w:rPr>
                <w:szCs w:val="23"/>
                <w:lang w:val="en-NZ"/>
              </w:rPr>
              <w:t xml:space="preserve">is </w:t>
            </w:r>
            <w:r w:rsidR="008752A8" w:rsidRPr="000F723C">
              <w:rPr>
                <w:szCs w:val="23"/>
                <w:lang w:val="en-NZ"/>
              </w:rPr>
              <w:t xml:space="preserve">higher </w:t>
            </w:r>
            <w:r w:rsidR="004F0CCF" w:rsidRPr="000F723C">
              <w:rPr>
                <w:szCs w:val="23"/>
                <w:lang w:val="en-NZ"/>
              </w:rPr>
              <w:t>than</w:t>
            </w:r>
            <w:r w:rsidR="006B5D97" w:rsidRPr="000F723C">
              <w:rPr>
                <w:szCs w:val="23"/>
                <w:lang w:val="en-NZ"/>
              </w:rPr>
              <w:t xml:space="preserve"> reported in</w:t>
            </w:r>
            <w:r w:rsidR="00A36E51" w:rsidRPr="000F723C">
              <w:rPr>
                <w:szCs w:val="23"/>
                <w:lang w:val="en-NZ"/>
              </w:rPr>
              <w:t xml:space="preserve"> the previous report </w:t>
            </w:r>
            <w:r w:rsidR="00233A16" w:rsidRPr="000F723C">
              <w:rPr>
                <w:szCs w:val="23"/>
                <w:lang w:val="en-NZ"/>
              </w:rPr>
              <w:t>(</w:t>
            </w:r>
            <w:r w:rsidR="00912725" w:rsidRPr="000F723C">
              <w:rPr>
                <w:szCs w:val="23"/>
                <w:lang w:val="en-NZ"/>
              </w:rPr>
              <w:t>97.1</w:t>
            </w:r>
            <w:r w:rsidR="00A34480" w:rsidRPr="000F723C">
              <w:rPr>
                <w:szCs w:val="23"/>
                <w:lang w:val="en-NZ"/>
              </w:rPr>
              <w:t>%</w:t>
            </w:r>
            <w:r w:rsidR="00233A16" w:rsidRPr="000F723C">
              <w:rPr>
                <w:szCs w:val="23"/>
                <w:lang w:val="en-NZ"/>
              </w:rPr>
              <w:t xml:space="preserve">, compared to </w:t>
            </w:r>
            <w:r w:rsidR="00082FB5" w:rsidRPr="000F723C">
              <w:rPr>
                <w:szCs w:val="23"/>
                <w:lang w:val="en-NZ"/>
              </w:rPr>
              <w:t>95.2%</w:t>
            </w:r>
            <w:r w:rsidR="00233A16" w:rsidRPr="000F723C">
              <w:rPr>
                <w:szCs w:val="23"/>
                <w:lang w:val="en-NZ"/>
              </w:rPr>
              <w:t xml:space="preserve"> in the previous report)</w:t>
            </w:r>
            <w:r w:rsidR="00C147F7" w:rsidRPr="000F723C">
              <w:rPr>
                <w:szCs w:val="23"/>
                <w:lang w:val="en-NZ"/>
              </w:rPr>
              <w:t xml:space="preserve">. </w:t>
            </w:r>
            <w:r w:rsidR="006B5D97" w:rsidRPr="000F723C">
              <w:rPr>
                <w:szCs w:val="23"/>
                <w:lang w:val="en-NZ"/>
              </w:rPr>
              <w:t xml:space="preserve">Two </w:t>
            </w:r>
            <w:r w:rsidR="00D942EE" w:rsidRPr="000F723C">
              <w:rPr>
                <w:szCs w:val="23"/>
                <w:lang w:val="en-NZ"/>
              </w:rPr>
              <w:t>laborator</w:t>
            </w:r>
            <w:r w:rsidR="006B5D97" w:rsidRPr="000F723C">
              <w:rPr>
                <w:szCs w:val="23"/>
                <w:lang w:val="en-NZ"/>
              </w:rPr>
              <w:t>ies</w:t>
            </w:r>
            <w:r w:rsidR="00D942EE" w:rsidRPr="000F723C">
              <w:rPr>
                <w:szCs w:val="23"/>
                <w:lang w:val="en-NZ"/>
              </w:rPr>
              <w:t xml:space="preserve"> that </w:t>
            </w:r>
            <w:r w:rsidR="000037B0" w:rsidRPr="000F723C">
              <w:rPr>
                <w:szCs w:val="23"/>
                <w:lang w:val="en-NZ"/>
              </w:rPr>
              <w:t>achieved</w:t>
            </w:r>
            <w:r w:rsidR="00D942EE" w:rsidRPr="000F723C">
              <w:rPr>
                <w:szCs w:val="23"/>
                <w:lang w:val="en-NZ"/>
              </w:rPr>
              <w:t xml:space="preserve"> the target in the previous monitoring period fell below the 98% target</w:t>
            </w:r>
            <w:r w:rsidR="006B5D97" w:rsidRPr="000F723C">
              <w:rPr>
                <w:szCs w:val="23"/>
                <w:lang w:val="en-NZ"/>
              </w:rPr>
              <w:t xml:space="preserve"> and one that did not meet the target previously met the target in this report</w:t>
            </w:r>
            <w:r w:rsidR="00A36E51" w:rsidRPr="000F723C">
              <w:rPr>
                <w:szCs w:val="23"/>
                <w:lang w:val="en-NZ"/>
              </w:rPr>
              <w:t>,</w:t>
            </w:r>
            <w:r w:rsidR="00D942EE" w:rsidRPr="000F723C">
              <w:rPr>
                <w:szCs w:val="23"/>
                <w:lang w:val="en-NZ"/>
              </w:rPr>
              <w:t xml:space="preserve"> </w:t>
            </w:r>
            <w:r w:rsidR="006A0FCA" w:rsidRPr="000F723C">
              <w:rPr>
                <w:lang w:val="en-NZ"/>
              </w:rPr>
              <w:t>resulting</w:t>
            </w:r>
            <w:r w:rsidR="006A0FCA" w:rsidRPr="000F723C">
              <w:rPr>
                <w:szCs w:val="23"/>
                <w:lang w:val="en-NZ"/>
              </w:rPr>
              <w:t xml:space="preserve"> in a total of </w:t>
            </w:r>
            <w:r w:rsidR="006B5D97" w:rsidRPr="000F723C">
              <w:rPr>
                <w:szCs w:val="23"/>
                <w:lang w:val="en-NZ"/>
              </w:rPr>
              <w:t>four</w:t>
            </w:r>
            <w:r w:rsidR="00D942EE" w:rsidRPr="000F723C">
              <w:rPr>
                <w:szCs w:val="23"/>
                <w:lang w:val="en-NZ"/>
              </w:rPr>
              <w:t xml:space="preserve"> </w:t>
            </w:r>
            <w:r w:rsidR="00385285" w:rsidRPr="000F723C">
              <w:rPr>
                <w:szCs w:val="23"/>
                <w:lang w:val="en-NZ"/>
              </w:rPr>
              <w:t>laboratories</w:t>
            </w:r>
            <w:r w:rsidR="001B5BE1" w:rsidRPr="000F723C">
              <w:rPr>
                <w:szCs w:val="23"/>
                <w:lang w:val="en-NZ"/>
              </w:rPr>
              <w:t xml:space="preserve"> meeting the target </w:t>
            </w:r>
            <w:r w:rsidR="00D942EE" w:rsidRPr="000F723C">
              <w:rPr>
                <w:szCs w:val="23"/>
                <w:lang w:val="en-NZ"/>
              </w:rPr>
              <w:t xml:space="preserve">in this </w:t>
            </w:r>
            <w:r w:rsidR="007D5E29" w:rsidRPr="000F723C">
              <w:rPr>
                <w:szCs w:val="23"/>
                <w:lang w:val="en-NZ"/>
              </w:rPr>
              <w:t>period</w:t>
            </w:r>
            <w:r w:rsidR="006A0FCA" w:rsidRPr="000F723C">
              <w:rPr>
                <w:szCs w:val="23"/>
                <w:lang w:val="en-NZ"/>
              </w:rPr>
              <w:t>.</w:t>
            </w:r>
            <w:r w:rsidR="009712EC">
              <w:rPr>
                <w:szCs w:val="23"/>
                <w:lang w:val="en-NZ"/>
              </w:rPr>
              <w:t xml:space="preserve"> </w:t>
            </w:r>
            <w:r w:rsidR="00FB067D" w:rsidRPr="000F723C">
              <w:rPr>
                <w:szCs w:val="23"/>
                <w:lang w:val="en-NZ"/>
              </w:rPr>
              <w:t xml:space="preserve">In </w:t>
            </w:r>
            <w:r w:rsidR="005377DC" w:rsidRPr="000F723C">
              <w:rPr>
                <w:szCs w:val="23"/>
                <w:lang w:val="en-NZ"/>
              </w:rPr>
              <w:t>the current period</w:t>
            </w:r>
            <w:r w:rsidR="00FB067D" w:rsidRPr="000F723C">
              <w:rPr>
                <w:szCs w:val="23"/>
                <w:lang w:val="en-NZ"/>
              </w:rPr>
              <w:t>,</w:t>
            </w:r>
            <w:r w:rsidR="009712EC">
              <w:rPr>
                <w:szCs w:val="23"/>
                <w:lang w:val="en-NZ"/>
              </w:rPr>
              <w:t xml:space="preserve"> </w:t>
            </w:r>
            <w:r w:rsidR="006B5D97" w:rsidRPr="000F723C">
              <w:rPr>
                <w:szCs w:val="23"/>
                <w:lang w:val="en-NZ"/>
              </w:rPr>
              <w:t xml:space="preserve">seven </w:t>
            </w:r>
            <w:r w:rsidR="00321F04" w:rsidRPr="000F723C">
              <w:rPr>
                <w:szCs w:val="23"/>
                <w:lang w:val="en-NZ"/>
              </w:rPr>
              <w:t xml:space="preserve">of the </w:t>
            </w:r>
            <w:r w:rsidR="002B07BB" w:rsidRPr="000F723C">
              <w:rPr>
                <w:szCs w:val="23"/>
                <w:lang w:val="en-NZ"/>
              </w:rPr>
              <w:t>1</w:t>
            </w:r>
            <w:r w:rsidR="002B07BB">
              <w:rPr>
                <w:szCs w:val="23"/>
                <w:lang w:val="en-NZ"/>
              </w:rPr>
              <w:t>4</w:t>
            </w:r>
            <w:r w:rsidR="002B07BB" w:rsidRPr="000F723C">
              <w:rPr>
                <w:szCs w:val="23"/>
                <w:lang w:val="en-NZ"/>
              </w:rPr>
              <w:t xml:space="preserve"> </w:t>
            </w:r>
            <w:r w:rsidR="005377DC" w:rsidRPr="000F723C">
              <w:rPr>
                <w:szCs w:val="23"/>
                <w:lang w:val="en-NZ"/>
              </w:rPr>
              <w:t>laboratories</w:t>
            </w:r>
            <w:r w:rsidR="00940EB9" w:rsidRPr="000F723C">
              <w:rPr>
                <w:szCs w:val="23"/>
                <w:lang w:val="en-NZ"/>
              </w:rPr>
              <w:t xml:space="preserve"> had reported on </w:t>
            </w:r>
            <w:r w:rsidR="00FB067D" w:rsidRPr="000F723C">
              <w:rPr>
                <w:szCs w:val="23"/>
                <w:lang w:val="en-NZ"/>
              </w:rPr>
              <w:t>at least</w:t>
            </w:r>
            <w:r w:rsidR="00940EB9" w:rsidRPr="000F723C">
              <w:rPr>
                <w:szCs w:val="23"/>
                <w:lang w:val="en-NZ"/>
              </w:rPr>
              <w:t xml:space="preserve"> 9</w:t>
            </w:r>
            <w:r w:rsidR="00552D4A" w:rsidRPr="000F723C">
              <w:rPr>
                <w:szCs w:val="23"/>
                <w:lang w:val="en-NZ"/>
              </w:rPr>
              <w:t>5</w:t>
            </w:r>
            <w:r w:rsidR="00940EB9" w:rsidRPr="000F723C">
              <w:rPr>
                <w:szCs w:val="23"/>
                <w:lang w:val="en-NZ"/>
              </w:rPr>
              <w:t xml:space="preserve">% of </w:t>
            </w:r>
            <w:r w:rsidR="00C41B62" w:rsidRPr="000F723C">
              <w:rPr>
                <w:szCs w:val="23"/>
                <w:lang w:val="en-NZ"/>
              </w:rPr>
              <w:t>sample</w:t>
            </w:r>
            <w:r w:rsidR="00940EB9" w:rsidRPr="000F723C">
              <w:rPr>
                <w:szCs w:val="23"/>
                <w:lang w:val="en-NZ"/>
              </w:rPr>
              <w:t>s within 15 days</w:t>
            </w:r>
            <w:r w:rsidR="000B58FF" w:rsidRPr="000F723C">
              <w:rPr>
                <w:szCs w:val="23"/>
                <w:lang w:val="en-NZ"/>
              </w:rPr>
              <w:t xml:space="preserve">, </w:t>
            </w:r>
            <w:r w:rsidR="00346F2C" w:rsidRPr="000F723C">
              <w:rPr>
                <w:szCs w:val="23"/>
                <w:lang w:val="en-NZ"/>
              </w:rPr>
              <w:t xml:space="preserve">which is </w:t>
            </w:r>
            <w:r w:rsidR="006B5D97" w:rsidRPr="000F723C">
              <w:rPr>
                <w:szCs w:val="23"/>
                <w:lang w:val="en-NZ"/>
              </w:rPr>
              <w:t xml:space="preserve">one </w:t>
            </w:r>
            <w:r w:rsidR="00A36E51" w:rsidRPr="000F723C">
              <w:rPr>
                <w:szCs w:val="23"/>
                <w:lang w:val="en-NZ"/>
              </w:rPr>
              <w:t>fewer</w:t>
            </w:r>
            <w:r w:rsidR="007D5E29" w:rsidRPr="000F723C">
              <w:rPr>
                <w:szCs w:val="23"/>
                <w:lang w:val="en-NZ"/>
              </w:rPr>
              <w:t xml:space="preserve"> than</w:t>
            </w:r>
            <w:r w:rsidR="00C163B8" w:rsidRPr="000F723C">
              <w:rPr>
                <w:szCs w:val="23"/>
                <w:lang w:val="en-NZ"/>
              </w:rPr>
              <w:t xml:space="preserve"> achieved in</w:t>
            </w:r>
            <w:r w:rsidR="00D92E09" w:rsidRPr="000F723C">
              <w:rPr>
                <w:szCs w:val="23"/>
                <w:lang w:val="en-NZ"/>
              </w:rPr>
              <w:t xml:space="preserve"> the</w:t>
            </w:r>
            <w:r w:rsidR="00635413" w:rsidRPr="000F723C">
              <w:rPr>
                <w:szCs w:val="23"/>
                <w:lang w:val="en-NZ"/>
              </w:rPr>
              <w:t xml:space="preserve"> previous period</w:t>
            </w:r>
            <w:r w:rsidR="00D92E09" w:rsidRPr="000F723C">
              <w:rPr>
                <w:szCs w:val="23"/>
                <w:lang w:val="en-NZ"/>
              </w:rPr>
              <w:t>.</w:t>
            </w:r>
          </w:p>
          <w:p w14:paraId="220CAB3C" w14:textId="77777777" w:rsidR="00E829F7" w:rsidRPr="000F723C" w:rsidRDefault="00E829F7" w:rsidP="004E2CE0">
            <w:pPr>
              <w:pStyle w:val="NoSpacing"/>
              <w:jc w:val="both"/>
              <w:rPr>
                <w:szCs w:val="23"/>
                <w:lang w:val="en-NZ"/>
              </w:rPr>
            </w:pPr>
          </w:p>
          <w:p w14:paraId="5B11E5ED" w14:textId="77777777" w:rsidR="0098494D" w:rsidRPr="000F723C" w:rsidRDefault="00431FF8" w:rsidP="004E2CE0">
            <w:pPr>
              <w:pStyle w:val="NoSpacing"/>
              <w:rPr>
                <w:b/>
                <w:i/>
                <w:lang w:val="en-NZ"/>
              </w:rPr>
            </w:pPr>
            <w:r w:rsidRPr="000F723C">
              <w:rPr>
                <w:b/>
                <w:i/>
                <w:lang w:val="en-NZ"/>
              </w:rPr>
              <w:t xml:space="preserve">Cytology with </w:t>
            </w:r>
            <w:r w:rsidR="0015029E" w:rsidRPr="000F723C">
              <w:rPr>
                <w:b/>
                <w:i/>
                <w:lang w:val="en-NZ"/>
              </w:rPr>
              <w:t xml:space="preserve">associated </w:t>
            </w:r>
            <w:r w:rsidRPr="000F723C">
              <w:rPr>
                <w:b/>
                <w:i/>
                <w:lang w:val="en-NZ"/>
              </w:rPr>
              <w:t xml:space="preserve">HPV </w:t>
            </w:r>
            <w:r w:rsidR="0015029E" w:rsidRPr="000F723C">
              <w:rPr>
                <w:b/>
                <w:i/>
                <w:lang w:val="en-NZ"/>
              </w:rPr>
              <w:t xml:space="preserve">triage </w:t>
            </w:r>
            <w:r w:rsidRPr="000F723C">
              <w:rPr>
                <w:b/>
                <w:i/>
                <w:lang w:val="en-NZ"/>
              </w:rPr>
              <w:t>testing</w:t>
            </w:r>
          </w:p>
          <w:p w14:paraId="58AE99BA" w14:textId="0FF30FC0" w:rsidR="00762AD4" w:rsidRPr="000F723C" w:rsidRDefault="00632F9B" w:rsidP="004E2CE0">
            <w:pPr>
              <w:pStyle w:val="NoSpacing"/>
              <w:jc w:val="both"/>
              <w:rPr>
                <w:lang w:val="en-NZ"/>
              </w:rPr>
            </w:pPr>
            <w:r w:rsidRPr="000F723C">
              <w:rPr>
                <w:lang w:val="en-NZ"/>
              </w:rPr>
              <w:t xml:space="preserve">The proportion of </w:t>
            </w:r>
            <w:r w:rsidR="0015029E" w:rsidRPr="000F723C">
              <w:rPr>
                <w:lang w:val="en-NZ"/>
              </w:rPr>
              <w:t xml:space="preserve">cytology </w:t>
            </w:r>
            <w:r w:rsidRPr="000F723C">
              <w:rPr>
                <w:lang w:val="en-NZ"/>
              </w:rPr>
              <w:t xml:space="preserve">samples </w:t>
            </w:r>
            <w:r w:rsidR="0015029E" w:rsidRPr="000F723C">
              <w:rPr>
                <w:lang w:val="en-NZ"/>
              </w:rPr>
              <w:t xml:space="preserve">with an </w:t>
            </w:r>
            <w:r w:rsidRPr="000F723C">
              <w:rPr>
                <w:lang w:val="en-NZ"/>
              </w:rPr>
              <w:t xml:space="preserve">associated </w:t>
            </w:r>
            <w:r w:rsidR="0015029E" w:rsidRPr="000F723C">
              <w:rPr>
                <w:lang w:val="en-NZ"/>
              </w:rPr>
              <w:t xml:space="preserve">HPV triage test </w:t>
            </w:r>
            <w:r w:rsidRPr="000F723C">
              <w:rPr>
                <w:lang w:val="en-NZ"/>
              </w:rPr>
              <w:t xml:space="preserve">reported within 15 working days </w:t>
            </w:r>
            <w:r w:rsidR="0015029E" w:rsidRPr="000F723C">
              <w:rPr>
                <w:lang w:val="en-NZ"/>
              </w:rPr>
              <w:t xml:space="preserve">has </w:t>
            </w:r>
            <w:r w:rsidR="00C52BF4" w:rsidRPr="000F723C">
              <w:rPr>
                <w:lang w:val="en-NZ"/>
              </w:rPr>
              <w:t>remained similar to</w:t>
            </w:r>
            <w:r w:rsidR="0015029E" w:rsidRPr="000F723C">
              <w:rPr>
                <w:lang w:val="en-NZ"/>
              </w:rPr>
              <w:t xml:space="preserve"> the previous report</w:t>
            </w:r>
            <w:r w:rsidR="003A69BB" w:rsidRPr="000F723C">
              <w:rPr>
                <w:lang w:val="en-NZ"/>
              </w:rPr>
              <w:t xml:space="preserve"> – from </w:t>
            </w:r>
            <w:r w:rsidR="00126238" w:rsidRPr="008C29A8">
              <w:rPr>
                <w:lang w:val="en-NZ"/>
              </w:rPr>
              <w:t>98.</w:t>
            </w:r>
            <w:r w:rsidR="00126238" w:rsidRPr="008C29A8">
              <w:rPr>
                <w:szCs w:val="23"/>
                <w:lang w:val="en-NZ"/>
              </w:rPr>
              <w:t>7%</w:t>
            </w:r>
            <w:r w:rsidR="00126238" w:rsidRPr="000F723C">
              <w:rPr>
                <w:szCs w:val="23"/>
                <w:lang w:val="en-NZ"/>
              </w:rPr>
              <w:t xml:space="preserve"> </w:t>
            </w:r>
            <w:r w:rsidR="00F02181" w:rsidRPr="000F723C">
              <w:rPr>
                <w:lang w:val="en-NZ"/>
              </w:rPr>
              <w:t xml:space="preserve">to </w:t>
            </w:r>
            <w:r w:rsidR="00912725" w:rsidRPr="000F723C">
              <w:rPr>
                <w:szCs w:val="23"/>
                <w:lang w:val="en-NZ"/>
              </w:rPr>
              <w:t>98.5</w:t>
            </w:r>
            <w:r w:rsidR="00F02181" w:rsidRPr="000F723C">
              <w:rPr>
                <w:szCs w:val="23"/>
                <w:lang w:val="en-NZ"/>
              </w:rPr>
              <w:t>%</w:t>
            </w:r>
            <w:r w:rsidR="003A69BB" w:rsidRPr="000F723C">
              <w:rPr>
                <w:szCs w:val="23"/>
                <w:lang w:val="en-NZ"/>
              </w:rPr>
              <w:t>.</w:t>
            </w:r>
            <w:r w:rsidR="003A69BB" w:rsidRPr="000F723C">
              <w:rPr>
                <w:lang w:val="en-NZ"/>
              </w:rPr>
              <w:t xml:space="preserve"> </w:t>
            </w:r>
          </w:p>
          <w:p w14:paraId="3D4C4C3D" w14:textId="77777777" w:rsidR="004E2CE0" w:rsidRPr="000F723C" w:rsidRDefault="004E2CE0" w:rsidP="004E2CE0">
            <w:pPr>
              <w:pStyle w:val="NoSpacing"/>
              <w:rPr>
                <w:lang w:val="en-NZ"/>
              </w:rPr>
            </w:pPr>
          </w:p>
        </w:tc>
      </w:tr>
      <w:tr w:rsidR="00C147F7" w:rsidRPr="00D901C5" w14:paraId="01356DDD" w14:textId="77777777">
        <w:tc>
          <w:tcPr>
            <w:tcW w:w="1526" w:type="dxa"/>
          </w:tcPr>
          <w:p w14:paraId="5BFEA37C" w14:textId="77777777" w:rsidR="00C147F7" w:rsidRPr="00D901C5" w:rsidRDefault="00C147F7" w:rsidP="00DE16F5">
            <w:pPr>
              <w:spacing w:before="120"/>
              <w:ind w:right="544"/>
              <w:jc w:val="both"/>
              <w:rPr>
                <w:b/>
              </w:rPr>
            </w:pPr>
            <w:r w:rsidRPr="00D901C5">
              <w:rPr>
                <w:b/>
              </w:rPr>
              <w:t>Comments</w:t>
            </w:r>
          </w:p>
        </w:tc>
        <w:tc>
          <w:tcPr>
            <w:tcW w:w="7796" w:type="dxa"/>
          </w:tcPr>
          <w:p w14:paraId="52D2B5C5" w14:textId="77777777" w:rsidR="00C147F7" w:rsidRPr="00D901C5" w:rsidRDefault="00C147F7" w:rsidP="00A14D0A">
            <w:pPr>
              <w:keepNext/>
              <w:spacing w:before="120"/>
              <w:ind w:right="34"/>
              <w:jc w:val="both"/>
            </w:pPr>
            <w:r w:rsidRPr="00D901C5">
              <w:t xml:space="preserve">Note </w:t>
            </w:r>
            <w:r w:rsidR="00FF1097" w:rsidRPr="00D901C5">
              <w:t>that</w:t>
            </w:r>
            <w:r w:rsidRPr="00D901C5">
              <w:t xml:space="preserve"> the total number of cytology </w:t>
            </w:r>
            <w:r w:rsidR="005F7277" w:rsidRPr="00D901C5">
              <w:t xml:space="preserve">samples </w:t>
            </w:r>
            <w:r w:rsidRPr="00D901C5">
              <w:t xml:space="preserve">reported on in this Indicator is different from that reported in Indicator 5.1, as the inclusion criteria for the current indicator </w:t>
            </w:r>
            <w:r w:rsidR="000857DB" w:rsidRPr="00D901C5">
              <w:t xml:space="preserve">was </w:t>
            </w:r>
            <w:r w:rsidRPr="00D901C5">
              <w:t>all cytology</w:t>
            </w:r>
            <w:r w:rsidR="001574CB" w:rsidRPr="00D901C5">
              <w:t xml:space="preserve"> samples</w:t>
            </w:r>
            <w:r w:rsidRPr="00D901C5">
              <w:t xml:space="preserve"> </w:t>
            </w:r>
            <w:r w:rsidRPr="00D901C5">
              <w:rPr>
                <w:i/>
              </w:rPr>
              <w:t>received by laboratories</w:t>
            </w:r>
            <w:r w:rsidRPr="00D901C5">
              <w:t xml:space="preserve"> within the </w:t>
            </w:r>
            <w:r w:rsidR="00325D57" w:rsidRPr="00D901C5">
              <w:t>monitoring</w:t>
            </w:r>
            <w:r w:rsidRPr="00D901C5">
              <w:t xml:space="preserve"> period, rather than cytology</w:t>
            </w:r>
            <w:r w:rsidR="001574CB" w:rsidRPr="00D901C5">
              <w:t xml:space="preserve"> samples</w:t>
            </w:r>
            <w:r w:rsidR="00A36E51" w:rsidRPr="00D901C5">
              <w:t xml:space="preserve"> where the</w:t>
            </w:r>
            <w:r w:rsidRPr="00D901C5">
              <w:t xml:space="preserve"> </w:t>
            </w:r>
            <w:r w:rsidR="00A36E51" w:rsidRPr="00D901C5">
              <w:rPr>
                <w:i/>
              </w:rPr>
              <w:t>specimen was</w:t>
            </w:r>
            <w:r w:rsidR="00A36E51" w:rsidRPr="00D901C5">
              <w:t xml:space="preserve"> </w:t>
            </w:r>
            <w:r w:rsidR="001574CB" w:rsidRPr="00D901C5">
              <w:rPr>
                <w:i/>
              </w:rPr>
              <w:t>collected</w:t>
            </w:r>
            <w:r w:rsidRPr="00D901C5">
              <w:t xml:space="preserve"> during the </w:t>
            </w:r>
            <w:r w:rsidR="00325D57" w:rsidRPr="00D901C5">
              <w:t>monitoring</w:t>
            </w:r>
            <w:r w:rsidRPr="00D901C5">
              <w:t xml:space="preserve"> period</w:t>
            </w:r>
            <w:r w:rsidR="00A36E51" w:rsidRPr="00D901C5">
              <w:t>,</w:t>
            </w:r>
            <w:r w:rsidRPr="00D901C5">
              <w:t xml:space="preserve"> which </w:t>
            </w:r>
            <w:r w:rsidR="00A36E51" w:rsidRPr="00D901C5">
              <w:t>i</w:t>
            </w:r>
            <w:r w:rsidRPr="00D901C5">
              <w:t>s the criteria for Indicator 5.1.</w:t>
            </w:r>
          </w:p>
          <w:p w14:paraId="78942BB7" w14:textId="77777777" w:rsidR="00866C60" w:rsidRPr="00D901C5" w:rsidRDefault="00866C60" w:rsidP="008C3739">
            <w:pPr>
              <w:pStyle w:val="NoSpacing"/>
              <w:rPr>
                <w:lang w:val="en-NZ"/>
              </w:rPr>
            </w:pPr>
          </w:p>
          <w:p w14:paraId="675E13EC" w14:textId="4AA7D360" w:rsidR="00866C60" w:rsidRPr="00D901C5" w:rsidRDefault="00866C60" w:rsidP="00A14D0A">
            <w:pPr>
              <w:ind w:right="34"/>
              <w:jc w:val="both"/>
            </w:pPr>
            <w:r w:rsidRPr="005122A5">
              <w:t xml:space="preserve">The definition used </w:t>
            </w:r>
            <w:r w:rsidR="00BD2B2E" w:rsidRPr="005122A5">
              <w:t xml:space="preserve">by individual laboratories </w:t>
            </w:r>
            <w:r w:rsidRPr="00D901C5">
              <w:t>for turnaround time differs. For example</w:t>
            </w:r>
            <w:r w:rsidR="00385285" w:rsidRPr="00D901C5">
              <w:t>,</w:t>
            </w:r>
            <w:r w:rsidRPr="00D901C5">
              <w:t xml:space="preserve"> </w:t>
            </w:r>
            <w:r w:rsidR="00BD2B2E" w:rsidRPr="00D901C5">
              <w:t xml:space="preserve">depending on </w:t>
            </w:r>
            <w:r w:rsidR="00E23532" w:rsidRPr="00D901C5">
              <w:t xml:space="preserve">the </w:t>
            </w:r>
            <w:r w:rsidR="00BD2B2E" w:rsidRPr="00D901C5">
              <w:t xml:space="preserve">definition used by the laboratory, </w:t>
            </w:r>
            <w:r w:rsidRPr="00D901C5">
              <w:t xml:space="preserve">a turnaround time of one day can mean </w:t>
            </w:r>
            <w:r w:rsidR="007E5CCC" w:rsidRPr="00D901C5">
              <w:t xml:space="preserve">the results are reported </w:t>
            </w:r>
            <w:r w:rsidRPr="00D901C5">
              <w:t xml:space="preserve">within 24 hours, on the same day the </w:t>
            </w:r>
            <w:r w:rsidR="005F7277" w:rsidRPr="00D901C5">
              <w:t xml:space="preserve">sample </w:t>
            </w:r>
            <w:r w:rsidRPr="00D901C5">
              <w:t xml:space="preserve">is received, or on the day after the </w:t>
            </w:r>
            <w:r w:rsidR="005F7277" w:rsidRPr="00D901C5">
              <w:t xml:space="preserve">sample </w:t>
            </w:r>
            <w:r w:rsidRPr="00D901C5">
              <w:t>is received</w:t>
            </w:r>
            <w:r w:rsidR="00BD2B2E" w:rsidRPr="00D901C5">
              <w:t>. Therefore, we have applied the same definition to all laboratories in these calculations, but because of the variation between laboratories in their internal definition,</w:t>
            </w:r>
            <w:r w:rsidRPr="00D901C5">
              <w:t xml:space="preserve"> it has not been possible </w:t>
            </w:r>
            <w:r w:rsidR="00BD2B2E" w:rsidRPr="00D901C5">
              <w:t xml:space="preserve">in this report </w:t>
            </w:r>
            <w:r w:rsidRPr="00D901C5">
              <w:t xml:space="preserve">to use a definition here which is consistent with what </w:t>
            </w:r>
            <w:r w:rsidR="00BD2B2E" w:rsidRPr="00D901C5">
              <w:t xml:space="preserve">each individual </w:t>
            </w:r>
            <w:r w:rsidRPr="00D901C5">
              <w:t>laborator</w:t>
            </w:r>
            <w:r w:rsidR="00BD2B2E" w:rsidRPr="00D901C5">
              <w:t>y</w:t>
            </w:r>
            <w:r w:rsidRPr="00D901C5">
              <w:t xml:space="preserve"> use</w:t>
            </w:r>
            <w:r w:rsidR="00BD2B2E" w:rsidRPr="00D901C5">
              <w:t>s</w:t>
            </w:r>
            <w:r w:rsidRPr="00D901C5">
              <w:t>.</w:t>
            </w:r>
          </w:p>
          <w:p w14:paraId="1F2F3C19" w14:textId="77777777" w:rsidR="00F952B6" w:rsidRPr="00D901C5" w:rsidRDefault="00F952B6" w:rsidP="00A14D0A">
            <w:pPr>
              <w:ind w:right="34"/>
              <w:jc w:val="both"/>
            </w:pPr>
          </w:p>
          <w:p w14:paraId="630BC296" w14:textId="3CA1707B" w:rsidR="005E3DD8" w:rsidRDefault="005E3DD8" w:rsidP="00A14D0A">
            <w:pPr>
              <w:ind w:right="34"/>
              <w:jc w:val="both"/>
            </w:pPr>
            <w:r w:rsidRPr="00C424D9">
              <w:rPr>
                <w:szCs w:val="23"/>
              </w:rPr>
              <w:t>Turnaround time performance may be underestimate</w:t>
            </w:r>
            <w:r>
              <w:rPr>
                <w:szCs w:val="23"/>
              </w:rPr>
              <w:t>d</w:t>
            </w:r>
            <w:r w:rsidRPr="00C424D9">
              <w:rPr>
                <w:szCs w:val="23"/>
              </w:rPr>
              <w:t xml:space="preserve"> due to limitations in the report date recorded on NCSP Register</w:t>
            </w:r>
            <w:r w:rsidRPr="005122A5">
              <w:rPr>
                <w:szCs w:val="23"/>
              </w:rPr>
              <w:t xml:space="preserve">. </w:t>
            </w:r>
            <w:r w:rsidRPr="00D901C5">
              <w:t xml:space="preserve">When </w:t>
            </w:r>
            <w:r>
              <w:t>amended reports are sent to</w:t>
            </w:r>
            <w:r w:rsidRPr="00D901C5">
              <w:t xml:space="preserve"> the NCSP Register, the report date in the NCSP Register is updated to reflect the date on which the report was re-transmitted after the</w:t>
            </w:r>
            <w:r w:rsidR="000C243C">
              <w:t xml:space="preserve"> </w:t>
            </w:r>
            <w:r>
              <w:t>amendments are made</w:t>
            </w:r>
            <w:r w:rsidRPr="00D901C5">
              <w:t xml:space="preserve">. The occurrence of these </w:t>
            </w:r>
            <w:r>
              <w:t>amended reports</w:t>
            </w:r>
            <w:r w:rsidRPr="00D901C5">
              <w:t xml:space="preserve"> can therefore distort (and lengthen) turnaround time, as in these cases the report date recorded in the NCSP Register does not reflect the date on which results were first communicated to the </w:t>
            </w:r>
            <w:r>
              <w:t>sample taker</w:t>
            </w:r>
            <w:r w:rsidRPr="00D901C5">
              <w:t xml:space="preserve"> or colposcopist. The extent of this cannot be directly determined from the NCSP Register, however audit results (which invariably find better turnaround time performance) suggest that it is a factor which should be considered in interpretation of these results. </w:t>
            </w:r>
          </w:p>
          <w:p w14:paraId="2434DFDB" w14:textId="6DF4CA8F" w:rsidR="005E3DD8" w:rsidRPr="00C424D9" w:rsidRDefault="005E3DD8" w:rsidP="00A14D0A">
            <w:pPr>
              <w:ind w:right="34"/>
              <w:jc w:val="both"/>
            </w:pPr>
          </w:p>
          <w:p w14:paraId="6C981C6F" w14:textId="77777777" w:rsidR="002D280B" w:rsidRPr="00D901C5" w:rsidRDefault="00EC1F09" w:rsidP="00A14D0A">
            <w:pPr>
              <w:ind w:right="34"/>
              <w:jc w:val="both"/>
            </w:pPr>
            <w:r w:rsidRPr="00C424D9">
              <w:t xml:space="preserve">There are some possible </w:t>
            </w:r>
            <w:r w:rsidR="00385285" w:rsidRPr="00C424D9">
              <w:t>explanations</w:t>
            </w:r>
            <w:r w:rsidRPr="005122A5">
              <w:t xml:space="preserve"> why </w:t>
            </w:r>
            <w:r w:rsidR="00E740D4" w:rsidRPr="005122A5">
              <w:t xml:space="preserve">in some laboratories </w:t>
            </w:r>
            <w:r w:rsidRPr="005122A5">
              <w:t>the t</w:t>
            </w:r>
            <w:r w:rsidR="002D280B" w:rsidRPr="00D901C5">
              <w:t>urnaround time for cytology with associated HPV triage testing</w:t>
            </w:r>
            <w:r w:rsidRPr="00D901C5">
              <w:t xml:space="preserve"> is longer than for other cytology. As the HPV triage test is performed in response to low grade cytology results in </w:t>
            </w:r>
            <w:r w:rsidR="00706874" w:rsidRPr="00D901C5">
              <w:t xml:space="preserve">a subset of </w:t>
            </w:r>
            <w:r w:rsidRPr="00D901C5">
              <w:t>women</w:t>
            </w:r>
            <w:r w:rsidR="00706874" w:rsidRPr="00D901C5">
              <w:t xml:space="preserve"> (those aged 30 years or more without </w:t>
            </w:r>
            <w:r w:rsidR="006C4593" w:rsidRPr="00D901C5">
              <w:t>a recent cytological abnormality)</w:t>
            </w:r>
            <w:r w:rsidRPr="00D901C5">
              <w:t xml:space="preserve">, the need for the HPV test is only apparent after the cytology result is available. </w:t>
            </w:r>
            <w:r w:rsidR="00385285" w:rsidRPr="00D901C5">
              <w:t>Additionally</w:t>
            </w:r>
            <w:r w:rsidRPr="00D901C5">
              <w:t xml:space="preserve">, as HPV tests are generally performed in batches, laboratories with smaller HPV test volumes may take longer to accrue the required batch sizes, and therefore perform HPV tests less frequently. </w:t>
            </w:r>
          </w:p>
          <w:p w14:paraId="2287C0F8" w14:textId="77777777" w:rsidR="00C0499C" w:rsidRPr="00D901C5" w:rsidRDefault="00C0499C" w:rsidP="00A14D0A">
            <w:pPr>
              <w:ind w:right="34"/>
              <w:jc w:val="both"/>
            </w:pPr>
          </w:p>
          <w:p w14:paraId="4D02B133" w14:textId="62004855" w:rsidR="0054168D" w:rsidRPr="00D901C5" w:rsidRDefault="0054168D" w:rsidP="0054168D">
            <w:pPr>
              <w:ind w:right="34"/>
              <w:jc w:val="both"/>
            </w:pPr>
            <w:r w:rsidRPr="00D901C5">
              <w:t xml:space="preserve">Caution must be taken when comparing percentages of reporting from this monitoring period to previous monitoring periods due to changes in the number of reporting laboratories. Differences in percentages from this and previous monitoring reports may be due to differences in </w:t>
            </w:r>
            <w:r w:rsidR="00385285" w:rsidRPr="00D901C5">
              <w:t>caseloads</w:t>
            </w:r>
            <w:r w:rsidRPr="00D901C5">
              <w:t xml:space="preserve">. </w:t>
            </w:r>
          </w:p>
          <w:p w14:paraId="7B54D9D3" w14:textId="77777777" w:rsidR="00C14AD7" w:rsidRPr="00D901C5" w:rsidRDefault="00C14AD7" w:rsidP="00F93216">
            <w:pPr>
              <w:ind w:right="34"/>
              <w:jc w:val="both"/>
            </w:pPr>
          </w:p>
        </w:tc>
      </w:tr>
    </w:tbl>
    <w:p w14:paraId="79C474A6" w14:textId="7CA840D7" w:rsidR="00C147F7" w:rsidRPr="00F462B9" w:rsidRDefault="00C147F7" w:rsidP="00CE73E5">
      <w:pPr>
        <w:pStyle w:val="Caption"/>
        <w:spacing w:after="80"/>
        <w:ind w:right="-23"/>
        <w:jc w:val="both"/>
      </w:pPr>
      <w:r w:rsidRPr="00D901C5">
        <w:rPr>
          <w:lang w:eastAsia="en-AU"/>
        </w:rPr>
        <w:br w:type="page"/>
      </w:r>
      <w:bookmarkStart w:id="530" w:name="_Ref370135626"/>
      <w:bookmarkStart w:id="531" w:name="_Toc276457765"/>
      <w:bookmarkStart w:id="532" w:name="_Toc475605308"/>
      <w:bookmarkStart w:id="533" w:name="_Toc454287263"/>
      <w:bookmarkStart w:id="534" w:name="_Toc459126410"/>
      <w:bookmarkStart w:id="535" w:name="_Toc469398429"/>
      <w:bookmarkStart w:id="536" w:name="_Toc509928622"/>
      <w:r w:rsidR="00C65151" w:rsidRPr="00F462B9">
        <w:t>Figure</w:t>
      </w:r>
      <w:r w:rsidRPr="00F462B9">
        <w:t xml:space="preserve"> </w:t>
      </w:r>
      <w:r w:rsidR="00F55F28" w:rsidRPr="00F462B9">
        <w:fldChar w:fldCharType="begin"/>
      </w:r>
      <w:r w:rsidR="00F55F28" w:rsidRPr="00F462B9">
        <w:instrText xml:space="preserve"> SEQ Figure \* ARABIC </w:instrText>
      </w:r>
      <w:r w:rsidR="00F55F28" w:rsidRPr="00F462B9">
        <w:fldChar w:fldCharType="separate"/>
      </w:r>
      <w:r w:rsidR="00B73FE3">
        <w:rPr>
          <w:noProof/>
        </w:rPr>
        <w:t>50</w:t>
      </w:r>
      <w:r w:rsidR="00F55F28" w:rsidRPr="00F462B9">
        <w:rPr>
          <w:noProof/>
        </w:rPr>
        <w:fldChar w:fldCharType="end"/>
      </w:r>
      <w:bookmarkEnd w:id="530"/>
      <w:r w:rsidRPr="00F462B9">
        <w:t xml:space="preserve"> </w:t>
      </w:r>
      <w:r w:rsidR="00B60BFA" w:rsidRPr="00F462B9">
        <w:t>-</w:t>
      </w:r>
      <w:r w:rsidRPr="00F462B9">
        <w:t xml:space="preserve"> Proportion</w:t>
      </w:r>
      <w:r w:rsidR="00665E1B" w:rsidRPr="00F462B9">
        <w:t xml:space="preserve"> </w:t>
      </w:r>
      <w:r w:rsidRPr="00F462B9">
        <w:t xml:space="preserve">of </w:t>
      </w:r>
      <w:r w:rsidR="00AD78D8" w:rsidRPr="00F462B9">
        <w:t xml:space="preserve">cytology samples </w:t>
      </w:r>
      <w:r w:rsidRPr="00F462B9">
        <w:t xml:space="preserve">reported within </w:t>
      </w:r>
      <w:r w:rsidR="00B143CF" w:rsidRPr="00F462B9">
        <w:t>seven</w:t>
      </w:r>
      <w:r w:rsidRPr="00F462B9">
        <w:t xml:space="preserve"> working days by laboratory, </w:t>
      </w:r>
      <w:bookmarkEnd w:id="531"/>
      <w:bookmarkEnd w:id="532"/>
      <w:sdt>
        <w:sdtPr>
          <w:alias w:val="Period"/>
          <w:tag w:val="Period"/>
          <w:id w:val="-123850596"/>
          <w:placeholder>
            <w:docPart w:val="C146767E19844B4DABF656C2FC2EE676"/>
          </w:placeholder>
          <w:dataBinding w:prefixMappings="xmlns:ns0='http://schemas.microsoft.com/office/2006/coverPageProps' " w:xpath="/ns0:CoverPageProperties[1]/ns0:Abstract[1]" w:storeItemID="{55AF091B-3C7A-41E3-B477-F2FDAA23CFDA}"/>
          <w:text/>
        </w:sdtPr>
        <w:sdtEndPr/>
        <w:sdtContent>
          <w:r w:rsidR="003A48F1" w:rsidRPr="00F462B9">
            <w:t>1 January – 30 June 2017</w:t>
          </w:r>
        </w:sdtContent>
      </w:sdt>
      <w:bookmarkEnd w:id="533"/>
      <w:bookmarkEnd w:id="534"/>
      <w:bookmarkEnd w:id="535"/>
      <w:bookmarkEnd w:id="536"/>
    </w:p>
    <w:p w14:paraId="00BBFB72" w14:textId="760FE3C9" w:rsidR="00CF1D4F" w:rsidRPr="00F462B9" w:rsidRDefault="00012CC4" w:rsidP="00DE16F5">
      <w:pPr>
        <w:ind w:right="544"/>
        <w:jc w:val="both"/>
      </w:pPr>
      <w:r w:rsidRPr="00F462B9">
        <w:rPr>
          <w:noProof/>
          <w:lang w:eastAsia="en-NZ"/>
        </w:rPr>
        <w:drawing>
          <wp:inline distT="0" distB="0" distL="0" distR="0" wp14:anchorId="488EC209" wp14:editId="153A3BAC">
            <wp:extent cx="5627370" cy="364553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6A9FC16" w14:textId="77777777" w:rsidR="00C147F7" w:rsidRPr="00F462B9" w:rsidRDefault="00556570" w:rsidP="00DE16F5">
      <w:pPr>
        <w:ind w:right="544"/>
        <w:jc w:val="both"/>
        <w:rPr>
          <w:i/>
          <w:noProof/>
          <w:sz w:val="20"/>
          <w:szCs w:val="20"/>
          <w:lang w:eastAsia="en-AU"/>
        </w:rPr>
      </w:pPr>
      <w:bookmarkStart w:id="537" w:name="_Toc276457766"/>
      <w:r w:rsidRPr="00F462B9">
        <w:rPr>
          <w:i/>
          <w:noProof/>
          <w:sz w:val="20"/>
          <w:szCs w:val="20"/>
          <w:lang w:eastAsia="en-AU"/>
        </w:rPr>
        <w:t>Target: 90</w:t>
      </w:r>
      <w:r w:rsidR="00C147F7" w:rsidRPr="00F462B9">
        <w:rPr>
          <w:i/>
          <w:noProof/>
          <w:sz w:val="20"/>
          <w:szCs w:val="20"/>
          <w:lang w:eastAsia="en-AU"/>
        </w:rPr>
        <w:t xml:space="preserve">% within </w:t>
      </w:r>
      <w:r w:rsidR="00760D55" w:rsidRPr="00F462B9">
        <w:rPr>
          <w:i/>
          <w:noProof/>
          <w:sz w:val="20"/>
          <w:szCs w:val="20"/>
          <w:lang w:eastAsia="en-AU"/>
        </w:rPr>
        <w:t xml:space="preserve">seven </w:t>
      </w:r>
      <w:r w:rsidR="00C147F7" w:rsidRPr="00F462B9">
        <w:rPr>
          <w:i/>
          <w:noProof/>
          <w:sz w:val="20"/>
          <w:szCs w:val="20"/>
          <w:lang w:eastAsia="en-AU"/>
        </w:rPr>
        <w:t>working days</w:t>
      </w:r>
      <w:bookmarkEnd w:id="537"/>
      <w:r w:rsidR="00FF1097" w:rsidRPr="00F462B9">
        <w:rPr>
          <w:i/>
          <w:noProof/>
          <w:sz w:val="20"/>
          <w:szCs w:val="20"/>
          <w:lang w:eastAsia="en-AU"/>
        </w:rPr>
        <w:t xml:space="preserve"> (red line)</w:t>
      </w:r>
    </w:p>
    <w:p w14:paraId="0238B043" w14:textId="77777777" w:rsidR="00C16CF3" w:rsidRPr="00F462B9" w:rsidRDefault="00C16CF3" w:rsidP="00DE16F5">
      <w:pPr>
        <w:ind w:right="544"/>
        <w:jc w:val="both"/>
      </w:pPr>
    </w:p>
    <w:p w14:paraId="53CEB83B" w14:textId="584F536F" w:rsidR="00C16CF3" w:rsidRPr="00F462B9" w:rsidRDefault="00C65151" w:rsidP="00CE73E5">
      <w:pPr>
        <w:pStyle w:val="Caption"/>
        <w:spacing w:after="80"/>
        <w:ind w:right="-23"/>
        <w:jc w:val="both"/>
      </w:pPr>
      <w:bookmarkStart w:id="538" w:name="_Ref370135632"/>
      <w:bookmarkStart w:id="539" w:name="_Toc475605309"/>
      <w:bookmarkStart w:id="540" w:name="_Toc454287264"/>
      <w:bookmarkStart w:id="541" w:name="_Toc459126411"/>
      <w:bookmarkStart w:id="542" w:name="_Toc469398430"/>
      <w:bookmarkStart w:id="543" w:name="_Toc509928623"/>
      <w:r w:rsidRPr="00F462B9">
        <w:t>Figure</w:t>
      </w:r>
      <w:r w:rsidR="00C16CF3" w:rsidRPr="00F462B9">
        <w:t xml:space="preserve"> </w:t>
      </w:r>
      <w:r w:rsidR="00F55F28" w:rsidRPr="00F462B9">
        <w:fldChar w:fldCharType="begin"/>
      </w:r>
      <w:r w:rsidR="00F55F28" w:rsidRPr="00F462B9">
        <w:instrText xml:space="preserve"> SEQ Figure \* ARABIC </w:instrText>
      </w:r>
      <w:r w:rsidR="00F55F28" w:rsidRPr="00F462B9">
        <w:fldChar w:fldCharType="separate"/>
      </w:r>
      <w:r w:rsidR="00B73FE3">
        <w:rPr>
          <w:noProof/>
        </w:rPr>
        <w:t>51</w:t>
      </w:r>
      <w:r w:rsidR="00F55F28" w:rsidRPr="00F462B9">
        <w:rPr>
          <w:noProof/>
        </w:rPr>
        <w:fldChar w:fldCharType="end"/>
      </w:r>
      <w:bookmarkEnd w:id="538"/>
      <w:r w:rsidR="00C16CF3" w:rsidRPr="00F462B9">
        <w:t xml:space="preserve"> </w:t>
      </w:r>
      <w:r w:rsidR="00B60BFA" w:rsidRPr="00F462B9">
        <w:t>-</w:t>
      </w:r>
      <w:r w:rsidR="00C16CF3" w:rsidRPr="00F462B9">
        <w:t xml:space="preserve"> Proportion</w:t>
      </w:r>
      <w:r w:rsidR="00665E1B" w:rsidRPr="00F462B9">
        <w:t xml:space="preserve"> </w:t>
      </w:r>
      <w:r w:rsidR="00C16CF3" w:rsidRPr="00F462B9">
        <w:t>of cytology samples reported within 15 working days by laboratory,</w:t>
      </w:r>
      <w:r w:rsidR="009712EC" w:rsidRPr="00F462B9">
        <w:t xml:space="preserve"> </w:t>
      </w:r>
      <w:bookmarkEnd w:id="539"/>
      <w:sdt>
        <w:sdtPr>
          <w:alias w:val="Period"/>
          <w:tag w:val="Period"/>
          <w:id w:val="159506582"/>
          <w:placeholder>
            <w:docPart w:val="8E5B3215F0014B5CB9E8B9CAA71071A0"/>
          </w:placeholder>
          <w:dataBinding w:prefixMappings="xmlns:ns0='http://schemas.microsoft.com/office/2006/coverPageProps' " w:xpath="/ns0:CoverPageProperties[1]/ns0:Abstract[1]" w:storeItemID="{55AF091B-3C7A-41E3-B477-F2FDAA23CFDA}"/>
          <w:text/>
        </w:sdtPr>
        <w:sdtEndPr/>
        <w:sdtContent>
          <w:r w:rsidR="003A48F1" w:rsidRPr="00F462B9">
            <w:t>1 January – 30 June 2017</w:t>
          </w:r>
        </w:sdtContent>
      </w:sdt>
      <w:bookmarkEnd w:id="540"/>
      <w:bookmarkEnd w:id="541"/>
      <w:bookmarkEnd w:id="542"/>
      <w:bookmarkEnd w:id="543"/>
    </w:p>
    <w:p w14:paraId="3C7E8AA0" w14:textId="3FBC9BEF" w:rsidR="00F01E87" w:rsidRPr="00F462B9" w:rsidRDefault="00012CC4" w:rsidP="003101EC">
      <w:pPr>
        <w:rPr>
          <w:i/>
          <w:sz w:val="20"/>
          <w:szCs w:val="20"/>
        </w:rPr>
      </w:pPr>
      <w:bookmarkStart w:id="544" w:name="_Toc276457768"/>
      <w:r w:rsidRPr="00F462B9">
        <w:rPr>
          <w:i/>
          <w:noProof/>
          <w:sz w:val="20"/>
          <w:szCs w:val="20"/>
          <w:lang w:eastAsia="en-NZ"/>
        </w:rPr>
        <w:drawing>
          <wp:inline distT="0" distB="0" distL="0" distR="0" wp14:anchorId="6CF08951" wp14:editId="6029D426">
            <wp:extent cx="5627370" cy="364553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D98E8C6" w14:textId="77777777" w:rsidR="00C147F7" w:rsidRPr="00F462B9" w:rsidRDefault="00C147F7" w:rsidP="003101EC">
      <w:pPr>
        <w:rPr>
          <w:i/>
          <w:sz w:val="20"/>
          <w:szCs w:val="20"/>
        </w:rPr>
      </w:pPr>
      <w:r w:rsidRPr="00F462B9">
        <w:rPr>
          <w:i/>
          <w:sz w:val="20"/>
          <w:szCs w:val="20"/>
        </w:rPr>
        <w:t xml:space="preserve">Target: </w:t>
      </w:r>
      <w:r w:rsidR="00BD68E8" w:rsidRPr="00F462B9">
        <w:rPr>
          <w:i/>
          <w:sz w:val="20"/>
          <w:szCs w:val="20"/>
        </w:rPr>
        <w:t>98</w:t>
      </w:r>
      <w:r w:rsidRPr="00F462B9">
        <w:rPr>
          <w:i/>
          <w:sz w:val="20"/>
          <w:szCs w:val="20"/>
        </w:rPr>
        <w:t>% within 15 working days</w:t>
      </w:r>
      <w:bookmarkEnd w:id="544"/>
      <w:r w:rsidR="00FF1097" w:rsidRPr="00F462B9">
        <w:rPr>
          <w:i/>
          <w:sz w:val="20"/>
          <w:szCs w:val="20"/>
        </w:rPr>
        <w:t xml:space="preserve"> </w:t>
      </w:r>
      <w:r w:rsidR="00FF1097" w:rsidRPr="00F462B9">
        <w:rPr>
          <w:i/>
          <w:noProof/>
          <w:sz w:val="20"/>
          <w:szCs w:val="20"/>
          <w:lang w:eastAsia="en-AU"/>
        </w:rPr>
        <w:t>(red line)</w:t>
      </w:r>
    </w:p>
    <w:p w14:paraId="4E26ED2A" w14:textId="6689DCA5" w:rsidR="00A50CC1" w:rsidRDefault="00A50CC1" w:rsidP="00DE16F5">
      <w:pPr>
        <w:ind w:right="544"/>
        <w:jc w:val="both"/>
        <w:rPr>
          <w:lang w:eastAsia="en-AU"/>
        </w:rPr>
      </w:pPr>
      <w:bookmarkStart w:id="545" w:name="_Ref370135981"/>
      <w:bookmarkStart w:id="546" w:name="_Toc454287265"/>
      <w:bookmarkStart w:id="547" w:name="_Toc459126412"/>
      <w:bookmarkStart w:id="548" w:name="_Toc469398431"/>
      <w:r>
        <w:rPr>
          <w:lang w:eastAsia="en-AU"/>
        </w:rPr>
        <w:br w:type="page"/>
      </w:r>
    </w:p>
    <w:p w14:paraId="3470DDBD" w14:textId="611DE43E" w:rsidR="00C3466C" w:rsidRPr="00F462B9" w:rsidRDefault="00C65151" w:rsidP="00CE73E5">
      <w:pPr>
        <w:pStyle w:val="Caption"/>
        <w:spacing w:after="80"/>
        <w:ind w:right="-23"/>
        <w:jc w:val="both"/>
      </w:pPr>
      <w:bookmarkStart w:id="549" w:name="_Ref482781690"/>
      <w:bookmarkStart w:id="550" w:name="_Toc475605310"/>
      <w:bookmarkStart w:id="551" w:name="_Toc509928624"/>
      <w:r w:rsidRPr="00F462B9">
        <w:t>Figure</w:t>
      </w:r>
      <w:r w:rsidR="00C147F7" w:rsidRPr="00F462B9">
        <w:t xml:space="preserve"> </w:t>
      </w:r>
      <w:r w:rsidR="00F55F28" w:rsidRPr="00F462B9">
        <w:fldChar w:fldCharType="begin"/>
      </w:r>
      <w:r w:rsidR="00F55F28" w:rsidRPr="00F462B9">
        <w:instrText xml:space="preserve"> SEQ Figure \* ARABIC </w:instrText>
      </w:r>
      <w:r w:rsidR="00F55F28" w:rsidRPr="00F462B9">
        <w:fldChar w:fldCharType="separate"/>
      </w:r>
      <w:r w:rsidR="00B73FE3">
        <w:rPr>
          <w:noProof/>
        </w:rPr>
        <w:t>52</w:t>
      </w:r>
      <w:r w:rsidR="00F55F28" w:rsidRPr="00F462B9">
        <w:rPr>
          <w:noProof/>
        </w:rPr>
        <w:fldChar w:fldCharType="end"/>
      </w:r>
      <w:bookmarkEnd w:id="545"/>
      <w:bookmarkEnd w:id="549"/>
      <w:r w:rsidR="00C147F7" w:rsidRPr="00F462B9">
        <w:t xml:space="preserve"> </w:t>
      </w:r>
      <w:r w:rsidR="00B60BFA" w:rsidRPr="00F462B9">
        <w:t>-</w:t>
      </w:r>
      <w:r w:rsidR="00C147F7" w:rsidRPr="00F462B9">
        <w:t xml:space="preserve"> </w:t>
      </w:r>
      <w:r w:rsidR="00CA02D0" w:rsidRPr="00F462B9">
        <w:t>Proportion</w:t>
      </w:r>
      <w:r w:rsidR="00665E1B" w:rsidRPr="00F462B9">
        <w:t xml:space="preserve"> </w:t>
      </w:r>
      <w:r w:rsidR="00CA02D0" w:rsidRPr="00F462B9">
        <w:t>of histology s</w:t>
      </w:r>
      <w:r w:rsidR="00AD78D8" w:rsidRPr="00F462B9">
        <w:t>ample</w:t>
      </w:r>
      <w:r w:rsidR="00CA02D0" w:rsidRPr="00F462B9">
        <w:t xml:space="preserve">s reported within </w:t>
      </w:r>
      <w:r w:rsidR="006A7263" w:rsidRPr="00F462B9">
        <w:t>ten</w:t>
      </w:r>
      <w:r w:rsidR="00535DF7" w:rsidRPr="00F462B9">
        <w:t xml:space="preserve"> </w:t>
      </w:r>
      <w:r w:rsidR="00CA02D0" w:rsidRPr="00F462B9">
        <w:t>working days by laboratory,</w:t>
      </w:r>
      <w:bookmarkEnd w:id="550"/>
      <w:r w:rsidR="009712EC" w:rsidRPr="00F462B9">
        <w:t xml:space="preserve"> </w:t>
      </w:r>
      <w:sdt>
        <w:sdtPr>
          <w:alias w:val="Period"/>
          <w:tag w:val="Period"/>
          <w:id w:val="-417867240"/>
          <w:placeholder>
            <w:docPart w:val="51E7526A50DA4F5593BFB61E25F40EB9"/>
          </w:placeholder>
          <w:dataBinding w:prefixMappings="xmlns:ns0='http://schemas.microsoft.com/office/2006/coverPageProps' " w:xpath="/ns0:CoverPageProperties[1]/ns0:Abstract[1]" w:storeItemID="{55AF091B-3C7A-41E3-B477-F2FDAA23CFDA}"/>
          <w:text/>
        </w:sdtPr>
        <w:sdtEndPr/>
        <w:sdtContent>
          <w:r w:rsidR="003A48F1" w:rsidRPr="00F462B9">
            <w:t>1 January – 30 June 2017</w:t>
          </w:r>
        </w:sdtContent>
      </w:sdt>
      <w:bookmarkEnd w:id="546"/>
      <w:bookmarkEnd w:id="547"/>
      <w:bookmarkEnd w:id="548"/>
      <w:bookmarkEnd w:id="551"/>
    </w:p>
    <w:p w14:paraId="2E9B1F62" w14:textId="22360F2A" w:rsidR="009D2F22" w:rsidRPr="00F462B9" w:rsidRDefault="009D2F22" w:rsidP="00321F04">
      <w:pPr>
        <w:ind w:right="544"/>
        <w:jc w:val="both"/>
        <w:rPr>
          <w:noProof/>
          <w:lang w:eastAsia="en-AU"/>
        </w:rPr>
      </w:pPr>
      <w:bookmarkStart w:id="552" w:name="_Toc276457769"/>
      <w:r w:rsidRPr="00F462B9">
        <w:rPr>
          <w:noProof/>
          <w:lang w:eastAsia="en-NZ"/>
        </w:rPr>
        <w:drawing>
          <wp:inline distT="0" distB="0" distL="0" distR="0" wp14:anchorId="66043277" wp14:editId="65F1E087">
            <wp:extent cx="5627370" cy="3688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772D0F23" w14:textId="068EC7FE" w:rsidR="00C147F7" w:rsidRPr="00F462B9" w:rsidRDefault="00C147F7" w:rsidP="00321F04">
      <w:pPr>
        <w:ind w:right="544"/>
        <w:jc w:val="both"/>
        <w:rPr>
          <w:i/>
          <w:noProof/>
          <w:sz w:val="20"/>
          <w:szCs w:val="20"/>
          <w:lang w:eastAsia="en-AU"/>
        </w:rPr>
      </w:pPr>
      <w:r w:rsidRPr="00F462B9">
        <w:rPr>
          <w:i/>
          <w:noProof/>
          <w:sz w:val="20"/>
          <w:szCs w:val="20"/>
          <w:lang w:eastAsia="en-AU"/>
        </w:rPr>
        <w:t>Target: 90% within</w:t>
      </w:r>
      <w:r w:rsidR="006A7263" w:rsidRPr="00F462B9">
        <w:rPr>
          <w:i/>
          <w:noProof/>
          <w:sz w:val="20"/>
          <w:szCs w:val="20"/>
          <w:lang w:eastAsia="en-AU"/>
        </w:rPr>
        <w:t xml:space="preserve"> ten</w:t>
      </w:r>
      <w:r w:rsidRPr="00F462B9">
        <w:rPr>
          <w:i/>
          <w:noProof/>
          <w:sz w:val="20"/>
          <w:szCs w:val="20"/>
          <w:lang w:eastAsia="en-AU"/>
        </w:rPr>
        <w:t xml:space="preserve"> working days</w:t>
      </w:r>
      <w:bookmarkEnd w:id="552"/>
      <w:r w:rsidR="00FF1097" w:rsidRPr="00F462B9">
        <w:rPr>
          <w:i/>
          <w:noProof/>
          <w:sz w:val="20"/>
          <w:szCs w:val="20"/>
          <w:lang w:eastAsia="en-AU"/>
        </w:rPr>
        <w:t xml:space="preserve"> (red line)</w:t>
      </w:r>
    </w:p>
    <w:p w14:paraId="45FFFEC9" w14:textId="612478BE" w:rsidR="00B310D1" w:rsidRDefault="00B310D1" w:rsidP="00DE16F5">
      <w:pPr>
        <w:ind w:right="544"/>
        <w:jc w:val="both"/>
      </w:pPr>
    </w:p>
    <w:p w14:paraId="4F39096F" w14:textId="783C0AB0" w:rsidR="00532FB2" w:rsidRDefault="00532FB2" w:rsidP="00DE16F5">
      <w:pPr>
        <w:ind w:right="544"/>
        <w:jc w:val="both"/>
      </w:pPr>
    </w:p>
    <w:p w14:paraId="2B1CB147" w14:textId="4DE4C780" w:rsidR="00F75EFA" w:rsidRPr="00F462B9" w:rsidRDefault="00C65151" w:rsidP="00ED6954">
      <w:pPr>
        <w:pStyle w:val="Caption"/>
      </w:pPr>
      <w:bookmarkStart w:id="553" w:name="_Ref370135964"/>
      <w:bookmarkStart w:id="554" w:name="_Toc475605311"/>
      <w:bookmarkStart w:id="555" w:name="_Toc454287266"/>
      <w:bookmarkStart w:id="556" w:name="_Toc459126413"/>
      <w:bookmarkStart w:id="557" w:name="_Toc469398432"/>
      <w:bookmarkStart w:id="558" w:name="_Toc509928625"/>
      <w:r w:rsidRPr="00F462B9">
        <w:t>Figure</w:t>
      </w:r>
      <w:r w:rsidR="00C16CF3" w:rsidRPr="00F462B9">
        <w:t xml:space="preserve"> </w:t>
      </w:r>
      <w:r w:rsidR="00F55F28" w:rsidRPr="00F462B9">
        <w:fldChar w:fldCharType="begin"/>
      </w:r>
      <w:r w:rsidR="00F55F28" w:rsidRPr="00F462B9">
        <w:instrText xml:space="preserve"> SEQ Figure \* ARABIC </w:instrText>
      </w:r>
      <w:r w:rsidR="00F55F28" w:rsidRPr="00F462B9">
        <w:fldChar w:fldCharType="separate"/>
      </w:r>
      <w:r w:rsidR="00B73FE3">
        <w:rPr>
          <w:noProof/>
        </w:rPr>
        <w:t>53</w:t>
      </w:r>
      <w:r w:rsidR="00F55F28" w:rsidRPr="00F462B9">
        <w:rPr>
          <w:noProof/>
        </w:rPr>
        <w:fldChar w:fldCharType="end"/>
      </w:r>
      <w:bookmarkEnd w:id="553"/>
      <w:r w:rsidR="00C16CF3" w:rsidRPr="00F462B9">
        <w:t xml:space="preserve"> </w:t>
      </w:r>
      <w:r w:rsidR="00B60BFA" w:rsidRPr="00F462B9">
        <w:t>-</w:t>
      </w:r>
      <w:r w:rsidR="00C16CF3" w:rsidRPr="00F462B9">
        <w:t xml:space="preserve"> Proportion</w:t>
      </w:r>
      <w:r w:rsidR="00665E1B" w:rsidRPr="00F462B9">
        <w:t xml:space="preserve"> </w:t>
      </w:r>
      <w:r w:rsidR="00C16CF3" w:rsidRPr="00F462B9">
        <w:t xml:space="preserve">of histology samples reported within 15 working days by laboratory, </w:t>
      </w:r>
      <w:bookmarkEnd w:id="554"/>
      <w:sdt>
        <w:sdtPr>
          <w:alias w:val="Period"/>
          <w:tag w:val="Period"/>
          <w:id w:val="-1619144180"/>
          <w:placeholder>
            <w:docPart w:val="3F8E0111855646B5A830CABC9268B3E8"/>
          </w:placeholder>
          <w:dataBinding w:prefixMappings="xmlns:ns0='http://schemas.microsoft.com/office/2006/coverPageProps' " w:xpath="/ns0:CoverPageProperties[1]/ns0:Abstract[1]" w:storeItemID="{55AF091B-3C7A-41E3-B477-F2FDAA23CFDA}"/>
          <w:text/>
        </w:sdtPr>
        <w:sdtEndPr/>
        <w:sdtContent>
          <w:r w:rsidR="003A48F1" w:rsidRPr="00F462B9">
            <w:t>1 January – 30 June 2017</w:t>
          </w:r>
        </w:sdtContent>
      </w:sdt>
      <w:bookmarkEnd w:id="555"/>
      <w:bookmarkEnd w:id="556"/>
      <w:bookmarkEnd w:id="557"/>
      <w:bookmarkEnd w:id="558"/>
    </w:p>
    <w:p w14:paraId="010039C4" w14:textId="48992887" w:rsidR="00605E3D" w:rsidRPr="00F462B9" w:rsidRDefault="003D1F64" w:rsidP="00ED6954">
      <w:bookmarkStart w:id="559" w:name="_Toc276457770"/>
      <w:r w:rsidRPr="00F462B9">
        <w:rPr>
          <w:noProof/>
          <w:lang w:eastAsia="en-NZ"/>
        </w:rPr>
        <w:drawing>
          <wp:inline distT="0" distB="0" distL="0" distR="0" wp14:anchorId="6DA6D211" wp14:editId="37941FEA">
            <wp:extent cx="5627370" cy="3688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04DFEC81" w14:textId="2C6202C5" w:rsidR="00A4044D" w:rsidRPr="00F462B9" w:rsidRDefault="00531AC4" w:rsidP="00ED6954">
      <w:pPr>
        <w:rPr>
          <w:i/>
          <w:sz w:val="20"/>
          <w:szCs w:val="20"/>
        </w:rPr>
      </w:pPr>
      <w:r w:rsidRPr="00F462B9">
        <w:rPr>
          <w:i/>
          <w:sz w:val="20"/>
          <w:szCs w:val="20"/>
        </w:rPr>
        <w:t>Target: 9</w:t>
      </w:r>
      <w:r w:rsidR="00321F04" w:rsidRPr="00F462B9">
        <w:rPr>
          <w:i/>
          <w:sz w:val="20"/>
          <w:szCs w:val="20"/>
        </w:rPr>
        <w:t>8</w:t>
      </w:r>
      <w:r w:rsidRPr="00F462B9">
        <w:rPr>
          <w:i/>
          <w:sz w:val="20"/>
          <w:szCs w:val="20"/>
        </w:rPr>
        <w:t>% within 15 working days</w:t>
      </w:r>
      <w:bookmarkEnd w:id="559"/>
      <w:r w:rsidR="00B1102B" w:rsidRPr="00F462B9">
        <w:rPr>
          <w:i/>
          <w:sz w:val="20"/>
          <w:szCs w:val="20"/>
        </w:rPr>
        <w:t xml:space="preserve"> </w:t>
      </w:r>
      <w:r w:rsidR="00FF1097" w:rsidRPr="00F462B9">
        <w:rPr>
          <w:i/>
          <w:sz w:val="20"/>
          <w:szCs w:val="20"/>
        </w:rPr>
        <w:t>(red line)</w:t>
      </w:r>
    </w:p>
    <w:p w14:paraId="4710FCDC" w14:textId="77777777" w:rsidR="002C65FB" w:rsidRPr="00F462B9" w:rsidRDefault="002C65FB" w:rsidP="00ED6954">
      <w:pPr>
        <w:rPr>
          <w:i/>
          <w:sz w:val="20"/>
          <w:szCs w:val="20"/>
        </w:rPr>
      </w:pPr>
    </w:p>
    <w:p w14:paraId="2CBDFDD6" w14:textId="77777777" w:rsidR="00C07318" w:rsidRPr="00F462B9" w:rsidRDefault="00C07318" w:rsidP="00CE73E5">
      <w:pPr>
        <w:pStyle w:val="Caption"/>
        <w:spacing w:after="80"/>
        <w:ind w:right="-23"/>
        <w:jc w:val="both"/>
        <w:sectPr w:rsidR="00C07318" w:rsidRPr="00F462B9" w:rsidSect="008A3FC6">
          <w:pgSz w:w="11907" w:h="16839" w:code="9"/>
          <w:pgMar w:top="1440" w:right="1417" w:bottom="1276" w:left="1440" w:header="708" w:footer="567" w:gutter="0"/>
          <w:cols w:space="708"/>
          <w:docGrid w:linePitch="360"/>
        </w:sectPr>
      </w:pPr>
      <w:bookmarkStart w:id="560" w:name="_Ref302383310"/>
      <w:bookmarkStart w:id="561" w:name="_Ref482781809"/>
      <w:bookmarkStart w:id="562" w:name="_Toc475605312"/>
      <w:bookmarkStart w:id="563" w:name="_Toc454287267"/>
      <w:bookmarkStart w:id="564" w:name="_Toc459126414"/>
      <w:bookmarkStart w:id="565" w:name="_Toc469398433"/>
    </w:p>
    <w:p w14:paraId="1784FAAB" w14:textId="6745C03D" w:rsidR="00C16CF3" w:rsidRPr="00F462B9" w:rsidRDefault="00C65151" w:rsidP="00CE73E5">
      <w:pPr>
        <w:pStyle w:val="Caption"/>
        <w:spacing w:after="80"/>
        <w:ind w:right="-23"/>
        <w:jc w:val="both"/>
      </w:pPr>
      <w:bookmarkStart w:id="566" w:name="_Ref504124882"/>
      <w:bookmarkStart w:id="567" w:name="_Toc509928626"/>
      <w:r w:rsidRPr="00F462B9">
        <w:t>Figure</w:t>
      </w:r>
      <w:r w:rsidR="00C16CF3" w:rsidRPr="00F462B9">
        <w:t xml:space="preserve"> </w:t>
      </w:r>
      <w:r w:rsidR="00F55F28" w:rsidRPr="00F462B9">
        <w:fldChar w:fldCharType="begin"/>
      </w:r>
      <w:r w:rsidR="00F55F28" w:rsidRPr="00F462B9">
        <w:instrText xml:space="preserve"> SEQ Figure \* ARABIC </w:instrText>
      </w:r>
      <w:r w:rsidR="00F55F28" w:rsidRPr="00F462B9">
        <w:fldChar w:fldCharType="separate"/>
      </w:r>
      <w:r w:rsidR="00B73FE3">
        <w:rPr>
          <w:noProof/>
        </w:rPr>
        <w:t>54</w:t>
      </w:r>
      <w:r w:rsidR="00F55F28" w:rsidRPr="00F462B9">
        <w:rPr>
          <w:noProof/>
        </w:rPr>
        <w:fldChar w:fldCharType="end"/>
      </w:r>
      <w:bookmarkEnd w:id="560"/>
      <w:bookmarkEnd w:id="561"/>
      <w:bookmarkEnd w:id="566"/>
      <w:r w:rsidR="00C16CF3" w:rsidRPr="00F462B9">
        <w:t xml:space="preserve"> </w:t>
      </w:r>
      <w:r w:rsidR="00B60BFA" w:rsidRPr="00F462B9">
        <w:t>-</w:t>
      </w:r>
      <w:r w:rsidR="00665E1B" w:rsidRPr="00F462B9">
        <w:t xml:space="preserve"> </w:t>
      </w:r>
      <w:r w:rsidR="00C16CF3" w:rsidRPr="00F462B9">
        <w:t>Proportion</w:t>
      </w:r>
      <w:r w:rsidR="00665E1B" w:rsidRPr="00F462B9">
        <w:t xml:space="preserve"> </w:t>
      </w:r>
      <w:r w:rsidR="00C16CF3" w:rsidRPr="00F462B9">
        <w:t xml:space="preserve">of </w:t>
      </w:r>
      <w:r w:rsidR="00A23EC9" w:rsidRPr="00F462B9">
        <w:t xml:space="preserve">cytology samples with associated HPV triage testing and of all cytology samples </w:t>
      </w:r>
      <w:r w:rsidR="00C16CF3" w:rsidRPr="00F462B9">
        <w:t xml:space="preserve">reported within 15 days by laboratory, </w:t>
      </w:r>
      <w:bookmarkEnd w:id="562"/>
      <w:sdt>
        <w:sdtPr>
          <w:alias w:val="Period"/>
          <w:tag w:val="Period"/>
          <w:id w:val="1445201506"/>
          <w:placeholder>
            <w:docPart w:val="D0BEA5BC719F42F6AD09A03696D63544"/>
          </w:placeholder>
          <w:dataBinding w:prefixMappings="xmlns:ns0='http://schemas.microsoft.com/office/2006/coverPageProps' " w:xpath="/ns0:CoverPageProperties[1]/ns0:Abstract[1]" w:storeItemID="{55AF091B-3C7A-41E3-B477-F2FDAA23CFDA}"/>
          <w:text/>
        </w:sdtPr>
        <w:sdtEndPr/>
        <w:sdtContent>
          <w:r w:rsidR="003A48F1" w:rsidRPr="00F462B9">
            <w:t>1 January – 30 June 2017</w:t>
          </w:r>
        </w:sdtContent>
      </w:sdt>
      <w:bookmarkEnd w:id="563"/>
      <w:bookmarkEnd w:id="564"/>
      <w:bookmarkEnd w:id="565"/>
      <w:bookmarkEnd w:id="567"/>
    </w:p>
    <w:p w14:paraId="639130FC" w14:textId="4D8B57C6" w:rsidR="00A4044D" w:rsidRPr="00F462B9" w:rsidRDefault="00483520" w:rsidP="00B57B43">
      <w:pPr>
        <w:rPr>
          <w:rStyle w:val="Strong"/>
        </w:rPr>
      </w:pPr>
      <w:r w:rsidRPr="00F462B9">
        <w:rPr>
          <w:rStyle w:val="Strong"/>
          <w:noProof/>
          <w:lang w:eastAsia="en-NZ"/>
        </w:rPr>
        <w:drawing>
          <wp:inline distT="0" distB="0" distL="0" distR="0" wp14:anchorId="32ADB4AE" wp14:editId="7687A9D5">
            <wp:extent cx="5627370" cy="364553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4111C98" w14:textId="77777777" w:rsidR="00531AC4" w:rsidRPr="005122A5" w:rsidRDefault="00665E1B" w:rsidP="00D06EC2">
      <w:pPr>
        <w:ind w:right="544"/>
        <w:jc w:val="both"/>
      </w:pPr>
      <w:r w:rsidRPr="00F462B9">
        <w:rPr>
          <w:i/>
          <w:noProof/>
          <w:sz w:val="20"/>
          <w:szCs w:val="20"/>
          <w:lang w:eastAsia="en-AU"/>
        </w:rPr>
        <w:t>Target: 98% within 15 working days</w:t>
      </w:r>
      <w:r w:rsidR="00C5049A" w:rsidRPr="00F462B9">
        <w:rPr>
          <w:i/>
          <w:noProof/>
          <w:sz w:val="20"/>
          <w:szCs w:val="20"/>
          <w:lang w:eastAsia="en-AU"/>
        </w:rPr>
        <w:t xml:space="preserve"> </w:t>
      </w:r>
      <w:r w:rsidRPr="00F462B9">
        <w:rPr>
          <w:i/>
          <w:noProof/>
          <w:sz w:val="20"/>
          <w:szCs w:val="20"/>
          <w:lang w:eastAsia="en-AU"/>
        </w:rPr>
        <w:t>(red line)</w:t>
      </w:r>
      <w:r w:rsidR="009154C2" w:rsidRPr="005122A5">
        <w:rPr>
          <w:noProof/>
          <w:sz w:val="20"/>
          <w:szCs w:val="20"/>
          <w:lang w:eastAsia="en-AU"/>
        </w:rPr>
        <w:br w:type="page"/>
      </w:r>
      <w:bookmarkStart w:id="568" w:name="_Toc276457771"/>
      <w:bookmarkStart w:id="569" w:name="_Toc438477965"/>
    </w:p>
    <w:p w14:paraId="2F82E663" w14:textId="77777777" w:rsidR="00531AC4" w:rsidRPr="00D901C5" w:rsidRDefault="009154C2" w:rsidP="00E05BB6">
      <w:pPr>
        <w:pStyle w:val="Heading2"/>
        <w:keepNext w:val="0"/>
        <w:ind w:right="544"/>
        <w:jc w:val="both"/>
      </w:pPr>
      <w:bookmarkStart w:id="570" w:name="_Toc478551512"/>
      <w:bookmarkStart w:id="571" w:name="_Toc478551578"/>
      <w:bookmarkStart w:id="572" w:name="_Toc509928452"/>
      <w:r w:rsidRPr="005122A5">
        <w:t xml:space="preserve">Indicator 6 – </w:t>
      </w:r>
      <w:r w:rsidR="00F059D9" w:rsidRPr="00D901C5">
        <w:t>Follow-</w:t>
      </w:r>
      <w:r w:rsidRPr="00D901C5">
        <w:t>up women high grade cytology, no histology</w:t>
      </w:r>
      <w:bookmarkEnd w:id="568"/>
      <w:bookmarkEnd w:id="569"/>
      <w:bookmarkEnd w:id="570"/>
      <w:bookmarkEnd w:id="571"/>
      <w:bookmarkEnd w:id="572"/>
    </w:p>
    <w:p w14:paraId="17146FB3" w14:textId="5811C391" w:rsidR="009154C2" w:rsidRPr="00D901C5" w:rsidRDefault="009154C2"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154C2" w:rsidRPr="00D901C5" w14:paraId="4798309D" w14:textId="77777777" w:rsidTr="00BE6D7F">
        <w:tc>
          <w:tcPr>
            <w:tcW w:w="1791" w:type="dxa"/>
          </w:tcPr>
          <w:p w14:paraId="060DD96F" w14:textId="77777777" w:rsidR="009154C2" w:rsidRPr="00D901C5" w:rsidRDefault="009154C2" w:rsidP="00DE16F5">
            <w:pPr>
              <w:spacing w:before="120"/>
              <w:ind w:right="544"/>
              <w:jc w:val="both"/>
              <w:rPr>
                <w:b/>
              </w:rPr>
            </w:pPr>
            <w:r w:rsidRPr="00D901C5">
              <w:rPr>
                <w:b/>
              </w:rPr>
              <w:t>Definition</w:t>
            </w:r>
          </w:p>
        </w:tc>
        <w:tc>
          <w:tcPr>
            <w:tcW w:w="7531" w:type="dxa"/>
          </w:tcPr>
          <w:p w14:paraId="5C5B1BAA" w14:textId="77777777" w:rsidR="009154C2" w:rsidRPr="00D901C5" w:rsidRDefault="008129EF" w:rsidP="00A14D0A">
            <w:pPr>
              <w:spacing w:before="120"/>
              <w:ind w:right="34"/>
              <w:jc w:val="both"/>
            </w:pPr>
            <w:r w:rsidRPr="00D901C5">
              <w:t xml:space="preserve">The proportion of women </w:t>
            </w:r>
            <w:r w:rsidR="009154C2" w:rsidRPr="00D901C5">
              <w:t xml:space="preserve">who have had a cervical </w:t>
            </w:r>
            <w:r w:rsidR="00760D55" w:rsidRPr="00D901C5">
              <w:t xml:space="preserve">sample </w:t>
            </w:r>
            <w:r w:rsidR="009154C2" w:rsidRPr="00D901C5">
              <w:t xml:space="preserve">showing a high grade cytology result for whom </w:t>
            </w:r>
            <w:r w:rsidR="000159F2" w:rsidRPr="00D901C5">
              <w:t xml:space="preserve">a </w:t>
            </w:r>
            <w:r w:rsidR="009154C2" w:rsidRPr="00D901C5">
              <w:t>histological report has been received by the NCSP R</w:t>
            </w:r>
            <w:r w:rsidR="00760D55" w:rsidRPr="00D901C5">
              <w:t>egister</w:t>
            </w:r>
            <w:r w:rsidR="009154C2" w:rsidRPr="00D901C5">
              <w:t xml:space="preserve">. This proportion is a measure of the completeness of </w:t>
            </w:r>
            <w:r w:rsidR="00F059D9" w:rsidRPr="00D901C5">
              <w:t>follow-</w:t>
            </w:r>
            <w:r w:rsidR="009154C2" w:rsidRPr="00D901C5">
              <w:t>up of women with high grade cytology.</w:t>
            </w:r>
          </w:p>
          <w:p w14:paraId="2E412645" w14:textId="77777777" w:rsidR="009154C2" w:rsidRPr="00D901C5" w:rsidRDefault="009154C2" w:rsidP="00A14D0A">
            <w:pPr>
              <w:ind w:right="34"/>
              <w:jc w:val="both"/>
            </w:pPr>
          </w:p>
          <w:p w14:paraId="1465F2EB" w14:textId="581C361B" w:rsidR="009154C2" w:rsidRPr="00D901C5" w:rsidRDefault="009154C2" w:rsidP="00A14D0A">
            <w:pPr>
              <w:ind w:right="34"/>
              <w:jc w:val="both"/>
            </w:pPr>
            <w:r w:rsidRPr="00D901C5">
              <w:t xml:space="preserve">Each woman with a high grade cytology </w:t>
            </w:r>
            <w:r w:rsidR="002800E0" w:rsidRPr="00D901C5">
              <w:rPr>
                <w:rFonts w:cs="Arial Mäori"/>
                <w:iCs/>
              </w:rPr>
              <w:t xml:space="preserve">result, relating to a cytology sample taken in the </w:t>
            </w:r>
            <w:r w:rsidR="004C3ABC" w:rsidRPr="00C424D9">
              <w:rPr>
                <w:rFonts w:cs="Arial Mäori"/>
                <w:iCs/>
              </w:rPr>
              <w:t>six</w:t>
            </w:r>
            <w:r w:rsidR="002800E0" w:rsidRPr="00C424D9">
              <w:rPr>
                <w:rFonts w:cs="Arial Mäori"/>
                <w:iCs/>
              </w:rPr>
              <w:t xml:space="preserve"> months preceding the current </w:t>
            </w:r>
            <w:r w:rsidR="00325D57" w:rsidRPr="00C424D9">
              <w:rPr>
                <w:rFonts w:cs="Arial Mäori"/>
                <w:iCs/>
              </w:rPr>
              <w:t>monitoring</w:t>
            </w:r>
            <w:r w:rsidR="002800E0" w:rsidRPr="005122A5">
              <w:rPr>
                <w:rFonts w:cs="Arial Mäori"/>
                <w:iCs/>
              </w:rPr>
              <w:t xml:space="preserve"> period (</w:t>
            </w:r>
            <w:r w:rsidR="00EF7875" w:rsidRPr="005122A5">
              <w:rPr>
                <w:rFonts w:cs="Arial Mäori"/>
                <w:iCs/>
              </w:rPr>
              <w:t>i.e.</w:t>
            </w:r>
            <w:r w:rsidR="002800E0" w:rsidRPr="005122A5">
              <w:rPr>
                <w:rFonts w:cs="Arial Mäori"/>
                <w:iCs/>
              </w:rPr>
              <w:t xml:space="preserve"> </w:t>
            </w:r>
            <w:r w:rsidR="003C29B5" w:rsidRPr="00D901C5">
              <w:rPr>
                <w:rFonts w:cs="Arial Mäori"/>
                <w:iCs/>
              </w:rPr>
              <w:t>sample taken</w:t>
            </w:r>
            <w:r w:rsidR="00B90D81" w:rsidRPr="00D901C5">
              <w:rPr>
                <w:rFonts w:cs="Arial Mäori"/>
                <w:iCs/>
              </w:rPr>
              <w:t xml:space="preserve"> </w:t>
            </w:r>
            <w:r w:rsidR="00947756" w:rsidRPr="00D901C5">
              <w:rPr>
                <w:rFonts w:cs="Arial Mäori"/>
                <w:iCs/>
              </w:rPr>
              <w:t>in the period of</w:t>
            </w:r>
            <w:r w:rsidR="00B90D81" w:rsidRPr="00D901C5">
              <w:rPr>
                <w:rFonts w:cs="Arial Mäori"/>
                <w:iCs/>
              </w:rPr>
              <w:t xml:space="preserve"> </w:t>
            </w:r>
            <w:r w:rsidR="00912725" w:rsidRPr="00D901C5">
              <w:rPr>
                <w:rFonts w:cs="Arial Mäori"/>
                <w:iCs/>
              </w:rPr>
              <w:t>1 July</w:t>
            </w:r>
            <w:r w:rsidR="00B90D81" w:rsidRPr="00D901C5">
              <w:rPr>
                <w:rFonts w:cs="Arial Mäori"/>
                <w:iCs/>
              </w:rPr>
              <w:t xml:space="preserve"> - </w:t>
            </w:r>
            <w:r w:rsidR="00912725" w:rsidRPr="00D901C5">
              <w:rPr>
                <w:rFonts w:cs="Arial Mäori"/>
                <w:iCs/>
              </w:rPr>
              <w:t>31 December</w:t>
            </w:r>
            <w:r w:rsidR="00401105" w:rsidRPr="00D901C5">
              <w:rPr>
                <w:rFonts w:cs="Arial Mäori"/>
                <w:iCs/>
              </w:rPr>
              <w:t xml:space="preserve"> </w:t>
            </w:r>
            <w:r w:rsidR="00912725" w:rsidRPr="00D901C5">
              <w:rPr>
                <w:rFonts w:cs="Arial Mäori"/>
                <w:iCs/>
              </w:rPr>
              <w:t>2016</w:t>
            </w:r>
            <w:r w:rsidR="002800E0" w:rsidRPr="00D901C5">
              <w:rPr>
                <w:rFonts w:cs="Arial Mäori"/>
                <w:iCs/>
              </w:rPr>
              <w:t xml:space="preserve">), is </w:t>
            </w:r>
            <w:r w:rsidR="002800E0" w:rsidRPr="00C424D9">
              <w:rPr>
                <w:rFonts w:cs="Arial Mäori"/>
                <w:iCs/>
              </w:rPr>
              <w:t xml:space="preserve">followed for </w:t>
            </w:r>
            <w:r w:rsidR="00602D65" w:rsidRPr="00C424D9">
              <w:rPr>
                <w:rFonts w:cs="Arial Mäori"/>
                <w:iCs/>
              </w:rPr>
              <w:t>any</w:t>
            </w:r>
            <w:r w:rsidR="002800E0" w:rsidRPr="00C424D9">
              <w:rPr>
                <w:rFonts w:cs="Arial Mäori"/>
                <w:iCs/>
              </w:rPr>
              <w:t xml:space="preserve"> histology </w:t>
            </w:r>
            <w:r w:rsidR="00760D55" w:rsidRPr="005122A5">
              <w:rPr>
                <w:rFonts w:cs="Arial Mäori"/>
                <w:iCs/>
              </w:rPr>
              <w:t xml:space="preserve">samples </w:t>
            </w:r>
            <w:r w:rsidR="002800E0" w:rsidRPr="005122A5">
              <w:rPr>
                <w:rFonts w:cs="Arial Mäori"/>
                <w:iCs/>
              </w:rPr>
              <w:t xml:space="preserve">taken on or after the date of the cytology sample. The period of time between the cytology and histology reports relating to these samples is calculated. The proportion of women </w:t>
            </w:r>
            <w:r w:rsidR="00602D65" w:rsidRPr="00D901C5">
              <w:rPr>
                <w:rFonts w:cs="Arial Mäori"/>
                <w:iCs/>
              </w:rPr>
              <w:t xml:space="preserve">with a histology report up to and including 90 </w:t>
            </w:r>
            <w:r w:rsidR="002800E0" w:rsidRPr="00D901C5">
              <w:rPr>
                <w:rFonts w:cs="Arial Mäori"/>
                <w:iCs/>
              </w:rPr>
              <w:t xml:space="preserve">days </w:t>
            </w:r>
            <w:r w:rsidR="00602D65" w:rsidRPr="00D901C5">
              <w:rPr>
                <w:rFonts w:cs="Arial Mäori"/>
                <w:iCs/>
              </w:rPr>
              <w:t>after their cytology report</w:t>
            </w:r>
            <w:r w:rsidR="002800E0" w:rsidRPr="00D901C5">
              <w:rPr>
                <w:rFonts w:cs="Arial Mäori"/>
                <w:iCs/>
              </w:rPr>
              <w:t xml:space="preserve"> is calculated</w:t>
            </w:r>
            <w:r w:rsidRPr="00D901C5">
              <w:t>.</w:t>
            </w:r>
            <w:r w:rsidR="00602D65" w:rsidRPr="00D901C5">
              <w:t xml:space="preserve"> Histology reports which occur prior to the cytology report are included, as long as the histology </w:t>
            </w:r>
            <w:r w:rsidR="00760D55" w:rsidRPr="00D901C5">
              <w:t xml:space="preserve">sample </w:t>
            </w:r>
            <w:r w:rsidR="00602D65" w:rsidRPr="00D901C5">
              <w:t>was not taken before the cytology sample, to allow for differences in turnaround times between cytology and histology.</w:t>
            </w:r>
            <w:r w:rsidRPr="00D901C5">
              <w:t xml:space="preserve"> </w:t>
            </w:r>
          </w:p>
          <w:p w14:paraId="2624F0A6" w14:textId="77777777" w:rsidR="009154C2" w:rsidRPr="00D901C5" w:rsidRDefault="009154C2" w:rsidP="00A14D0A">
            <w:pPr>
              <w:ind w:right="34"/>
              <w:jc w:val="both"/>
            </w:pPr>
          </w:p>
          <w:p w14:paraId="7230CA85" w14:textId="77777777" w:rsidR="002800E0" w:rsidRPr="00D901C5" w:rsidRDefault="00D77A03" w:rsidP="00A14D0A">
            <w:pPr>
              <w:ind w:right="34"/>
              <w:jc w:val="both"/>
            </w:pPr>
            <w:r w:rsidRPr="00D901C5">
              <w:t>A</w:t>
            </w:r>
            <w:r w:rsidR="002800E0" w:rsidRPr="00D901C5">
              <w:t>nalyses were also performed which calculated the proportion of women with a high grade cytology result who have a histology report within 180 days of their cytology report.</w:t>
            </w:r>
          </w:p>
          <w:p w14:paraId="54D655B0" w14:textId="77777777" w:rsidR="002800E0" w:rsidRPr="00D901C5" w:rsidRDefault="002800E0" w:rsidP="00A14D0A">
            <w:pPr>
              <w:ind w:right="34"/>
              <w:jc w:val="both"/>
            </w:pPr>
          </w:p>
          <w:p w14:paraId="3DA22711" w14:textId="347C425E" w:rsidR="008A2524" w:rsidRPr="00D901C5" w:rsidRDefault="008A2524" w:rsidP="00A14D0A">
            <w:pPr>
              <w:ind w:right="34"/>
              <w:jc w:val="both"/>
            </w:pPr>
            <w:r w:rsidRPr="00D901C5">
              <w:t xml:space="preserve">For the purposes of this indicator, the following Bethesda </w:t>
            </w:r>
            <w:r w:rsidR="0078214A" w:rsidRPr="00D901C5">
              <w:t xml:space="preserve">2001 </w:t>
            </w:r>
            <w:r w:rsidR="00A639C0">
              <w:t>(</w:t>
            </w:r>
            <w:r w:rsidR="0078214A" w:rsidRPr="00D901C5">
              <w:t>N</w:t>
            </w:r>
            <w:r w:rsidR="007152EA" w:rsidRPr="00D901C5">
              <w:t xml:space="preserve">ew </w:t>
            </w:r>
            <w:r w:rsidR="0078214A" w:rsidRPr="00D901C5">
              <w:t>Z</w:t>
            </w:r>
            <w:r w:rsidR="007152EA" w:rsidRPr="00D901C5">
              <w:t>ealand</w:t>
            </w:r>
            <w:r w:rsidR="0078214A" w:rsidRPr="00D901C5">
              <w:t xml:space="preserve"> modified</w:t>
            </w:r>
            <w:r w:rsidR="00744F4F">
              <w:t>; TBS 2001 NZ modified</w:t>
            </w:r>
            <w:r w:rsidR="00A639C0">
              <w:t>)</w:t>
            </w:r>
            <w:hyperlink w:anchor="_ENREF_12" w:tooltip="National Cervical Screening Programme, 2014 #10426" w:history="1">
              <w:r w:rsidR="00A639C0">
                <w:fldChar w:fldCharType="begin"/>
              </w:r>
              <w:r w:rsidR="00A639C0">
                <w:instrText xml:space="preserve"> ADDIN EN.CITE &lt;EndNote&gt;&lt;Cite&gt;&lt;Author&gt;National Cervical Screening Programme&lt;/Author&gt;&lt;Year&gt;2014&lt;/Year&gt;&lt;RecNum&gt;10426&lt;/RecNum&gt;&lt;DisplayText&gt;&lt;style face="superscript"&gt;12&lt;/style&gt;&lt;/DisplayText&gt;&lt;record&gt;&lt;rec-number&gt;10426&lt;/rec-number&gt;&lt;foreign-keys&gt;&lt;key app="EN" db-id="et0drd2r3drrx1e0e2px9a5wx5az9v0r0xx0" timestamp="1489107487"&gt;10426&lt;/key&gt;&lt;/foreign-keys&gt;&lt;ref-type name="Report"&gt;27&lt;/ref-type&gt;&lt;contributors&gt;&lt;authors&gt;&lt;author&gt;National Cervical Screening Programme,&lt;/author&gt;&lt;/authors&gt;&lt;/contributors&gt;&lt;titles&gt;&lt;title&gt;Bethesda 2001 (NZ Modified) codes for Cytology Laboratories: Codes, descriptors and assessment of sample adequacy for cytology laboratories&lt;/title&gt;&lt;/titles&gt;&lt;dates&gt;&lt;year&gt;2014&lt;/year&gt;&lt;/dates&gt;&lt;pub-location&gt;Wellington&lt;/pub-location&gt;&lt;urls&gt;&lt;related-urls&gt;&lt;url&gt;https://www.nsu.govt.nz/publications/bethesda-2001-nz-modified-codes-cytology-laboratories&lt;/url&gt;&lt;/related-urls&gt;&lt;/urls&gt;&lt;/record&gt;&lt;/Cite&gt;&lt;/EndNote&gt;</w:instrText>
              </w:r>
              <w:r w:rsidR="00A639C0">
                <w:fldChar w:fldCharType="separate"/>
              </w:r>
              <w:r w:rsidR="00A639C0" w:rsidRPr="00A639C0">
                <w:rPr>
                  <w:noProof/>
                  <w:vertAlign w:val="superscript"/>
                </w:rPr>
                <w:t>12</w:t>
              </w:r>
              <w:r w:rsidR="00A639C0">
                <w:fldChar w:fldCharType="end"/>
              </w:r>
            </w:hyperlink>
            <w:r w:rsidR="0078214A" w:rsidRPr="00D901C5">
              <w:t xml:space="preserve"> interpretation </w:t>
            </w:r>
            <w:r w:rsidRPr="00D901C5">
              <w:t>codes are included as high grade cytology: ASH, HS1, HS2, SC, AG1-AG5, AIS, AC1-AC5.</w:t>
            </w:r>
            <w:r w:rsidR="009F0E1F" w:rsidRPr="00D901C5">
              <w:t xml:space="preserve"> Within this group, women are considered as having an urgent referral, due to suspicion of invasive disease if they have an interpretation code of HS2, SC, or AC1-</w:t>
            </w:r>
            <w:r w:rsidR="002B2EFC">
              <w:t>AC</w:t>
            </w:r>
            <w:r w:rsidR="009F0E1F" w:rsidRPr="00D901C5">
              <w:t>5 and/</w:t>
            </w:r>
            <w:r w:rsidR="00491981">
              <w:t xml:space="preserve"> </w:t>
            </w:r>
            <w:r w:rsidR="009F0E1F" w:rsidRPr="00D901C5">
              <w:t>or a recommendation code of R10 or R14.</w:t>
            </w:r>
          </w:p>
          <w:p w14:paraId="10C180C2" w14:textId="77777777" w:rsidR="008A2524" w:rsidRPr="00D901C5" w:rsidRDefault="008A2524" w:rsidP="00A14D0A">
            <w:pPr>
              <w:ind w:right="34"/>
              <w:jc w:val="both"/>
            </w:pPr>
          </w:p>
          <w:p w14:paraId="6A755430" w14:textId="5FF1FDA6" w:rsidR="001A3318" w:rsidRPr="00D901C5" w:rsidRDefault="001A3318" w:rsidP="00A14D0A">
            <w:pPr>
              <w:ind w:right="34"/>
              <w:jc w:val="both"/>
            </w:pPr>
            <w:r w:rsidRPr="00D901C5">
              <w:t xml:space="preserve">High grade cytology reports </w:t>
            </w:r>
            <w:r w:rsidR="00B40CD5">
              <w:t>that</w:t>
            </w:r>
            <w:r w:rsidRPr="00D901C5">
              <w:t xml:space="preserve"> indicated women were already under specialist management (</w:t>
            </w:r>
            <w:r w:rsidR="008A2524" w:rsidRPr="00D901C5">
              <w:t>TBS</w:t>
            </w:r>
            <w:r w:rsidR="008E373D" w:rsidRPr="00D901C5">
              <w:t xml:space="preserve"> </w:t>
            </w:r>
            <w:r w:rsidR="008A2524" w:rsidRPr="00D901C5">
              <w:t xml:space="preserve">2001 </w:t>
            </w:r>
            <w:r w:rsidRPr="00D901C5">
              <w:t xml:space="preserve">NZ modified </w:t>
            </w:r>
            <w:r w:rsidR="0078214A" w:rsidRPr="00D901C5">
              <w:t xml:space="preserve">recommendation code </w:t>
            </w:r>
            <w:r w:rsidRPr="00D901C5">
              <w:t xml:space="preserve">R13) are excluded. </w:t>
            </w:r>
            <w:r w:rsidR="006437E5" w:rsidRPr="00D901C5">
              <w:t>After these are excluded, f</w:t>
            </w:r>
            <w:r w:rsidRPr="00D901C5">
              <w:t xml:space="preserve">ollow-up of women who have more than one high grade cytology </w:t>
            </w:r>
            <w:r w:rsidR="002F63D4" w:rsidRPr="00D901C5">
              <w:t>sample</w:t>
            </w:r>
            <w:r w:rsidRPr="00D901C5">
              <w:t xml:space="preserve"> is based on the </w:t>
            </w:r>
            <w:r w:rsidR="002F63D4" w:rsidRPr="00D901C5">
              <w:t xml:space="preserve">first </w:t>
            </w:r>
            <w:r w:rsidR="00760D55" w:rsidRPr="00D901C5">
              <w:t xml:space="preserve">cytology </w:t>
            </w:r>
            <w:r w:rsidR="002F63D4" w:rsidRPr="00D901C5">
              <w:t>sample collected in the period</w:t>
            </w:r>
            <w:r w:rsidRPr="00D901C5">
              <w:t>.</w:t>
            </w:r>
          </w:p>
          <w:p w14:paraId="322B9ABE" w14:textId="77777777" w:rsidR="001A3318" w:rsidRPr="00D901C5" w:rsidRDefault="001A3318" w:rsidP="00A14D0A">
            <w:pPr>
              <w:ind w:right="34"/>
              <w:jc w:val="both"/>
            </w:pPr>
          </w:p>
          <w:p w14:paraId="4DDC34AD" w14:textId="77777777" w:rsidR="009154C2" w:rsidRPr="00D901C5" w:rsidRDefault="009154C2" w:rsidP="00A14D0A">
            <w:pPr>
              <w:ind w:right="34"/>
              <w:jc w:val="both"/>
            </w:pPr>
            <w:r w:rsidRPr="00D901C5">
              <w:t xml:space="preserve">Note that some women may be assessed at colposcopy but </w:t>
            </w:r>
            <w:r w:rsidR="00C94880" w:rsidRPr="00D901C5">
              <w:t xml:space="preserve">have </w:t>
            </w:r>
            <w:r w:rsidRPr="00D901C5">
              <w:t>no biopsy taken. The colposcopy visit data for</w:t>
            </w:r>
            <w:r w:rsidR="00672B87" w:rsidRPr="00D901C5">
              <w:t xml:space="preserve"> this group of women (Indicator </w:t>
            </w:r>
            <w:r w:rsidRPr="00D901C5">
              <w:t>7.1) will supplement this indicator.</w:t>
            </w:r>
            <w:r w:rsidR="002800E0" w:rsidRPr="00D901C5">
              <w:t xml:space="preserve"> </w:t>
            </w:r>
            <w:r w:rsidR="007320B3" w:rsidRPr="00D901C5">
              <w:t>A</w:t>
            </w:r>
            <w:r w:rsidR="002800E0" w:rsidRPr="00D901C5">
              <w:t xml:space="preserve">n exploratory analysis was </w:t>
            </w:r>
            <w:r w:rsidR="007320B3" w:rsidRPr="00D901C5">
              <w:t xml:space="preserve">also </w:t>
            </w:r>
            <w:r w:rsidR="002800E0" w:rsidRPr="00D901C5">
              <w:t xml:space="preserve">performed </w:t>
            </w:r>
            <w:r w:rsidR="007320B3" w:rsidRPr="00D901C5">
              <w:t xml:space="preserve">here </w:t>
            </w:r>
            <w:r w:rsidR="002800E0" w:rsidRPr="00D901C5">
              <w:t xml:space="preserve">which </w:t>
            </w:r>
            <w:r w:rsidR="00A53DAB" w:rsidRPr="00D901C5">
              <w:t>calculated</w:t>
            </w:r>
            <w:r w:rsidR="002800E0" w:rsidRPr="00D901C5">
              <w:t xml:space="preserve"> the proportion of women with high grade cytology </w:t>
            </w:r>
            <w:r w:rsidR="00A53DAB" w:rsidRPr="00D901C5">
              <w:t xml:space="preserve">who </w:t>
            </w:r>
            <w:r w:rsidR="002800E0" w:rsidRPr="00D901C5">
              <w:t>had no follow-up test of any kind (including colposcopy, histology</w:t>
            </w:r>
            <w:r w:rsidR="0010119A" w:rsidRPr="00D901C5">
              <w:t xml:space="preserve"> sample</w:t>
            </w:r>
            <w:r w:rsidR="002800E0" w:rsidRPr="00D901C5">
              <w:t xml:space="preserve">, HPV </w:t>
            </w:r>
            <w:r w:rsidR="0010119A" w:rsidRPr="00D901C5">
              <w:t>sample</w:t>
            </w:r>
            <w:r w:rsidR="002800E0" w:rsidRPr="00D901C5">
              <w:t xml:space="preserve">, or subsequent </w:t>
            </w:r>
            <w:r w:rsidR="0010119A" w:rsidRPr="00D901C5">
              <w:t>cytology sample</w:t>
            </w:r>
            <w:r w:rsidR="002800E0" w:rsidRPr="00D901C5">
              <w:t xml:space="preserve">) within </w:t>
            </w:r>
            <w:r w:rsidR="00A53DAB" w:rsidRPr="00D901C5">
              <w:t>180</w:t>
            </w:r>
            <w:r w:rsidR="002800E0" w:rsidRPr="00D901C5">
              <w:t xml:space="preserve"> days.</w:t>
            </w:r>
          </w:p>
          <w:p w14:paraId="13DDBFE5" w14:textId="77777777" w:rsidR="009154C2" w:rsidRPr="00D901C5" w:rsidRDefault="009154C2" w:rsidP="00A14D0A">
            <w:pPr>
              <w:ind w:right="34"/>
              <w:jc w:val="both"/>
            </w:pPr>
          </w:p>
          <w:p w14:paraId="3D176F03" w14:textId="77777777" w:rsidR="009154C2" w:rsidRPr="00D901C5" w:rsidRDefault="009154C2" w:rsidP="00A14D0A">
            <w:pPr>
              <w:ind w:right="34"/>
              <w:jc w:val="both"/>
            </w:pPr>
            <w:r w:rsidRPr="00D901C5">
              <w:t xml:space="preserve">Note that the Programme also attempts to facilitate the </w:t>
            </w:r>
            <w:r w:rsidR="00F059D9" w:rsidRPr="00D901C5">
              <w:t>follow-</w:t>
            </w:r>
            <w:r w:rsidRPr="00D901C5">
              <w:t>up of all women with absent histology so that they may receive appropriate care where possible.</w:t>
            </w:r>
          </w:p>
          <w:p w14:paraId="470A901E" w14:textId="77777777" w:rsidR="009154C2" w:rsidRPr="00D901C5" w:rsidRDefault="009154C2" w:rsidP="00A14D0A">
            <w:pPr>
              <w:ind w:right="34"/>
              <w:jc w:val="both"/>
            </w:pPr>
          </w:p>
          <w:p w14:paraId="7B47BA6B" w14:textId="21E7A7E8" w:rsidR="009154C2" w:rsidRPr="00C424D9" w:rsidRDefault="009154C2" w:rsidP="00C820BA">
            <w:pPr>
              <w:ind w:right="34"/>
              <w:jc w:val="both"/>
            </w:pPr>
            <w:r w:rsidRPr="00D901C5">
              <w:t xml:space="preserve">A woman’s age is defined as her age at the end of the current </w:t>
            </w:r>
            <w:r w:rsidR="00325D57" w:rsidRPr="00D901C5">
              <w:t>monitoring</w:t>
            </w:r>
            <w:r w:rsidRPr="00C424D9">
              <w:t xml:space="preserve"> period (</w:t>
            </w:r>
            <w:r w:rsidR="00385285" w:rsidRPr="00D901C5">
              <w:t>i.e.</w:t>
            </w:r>
            <w:r w:rsidR="00C36C77" w:rsidRPr="00C424D9">
              <w:t xml:space="preserve"> A </w:t>
            </w:r>
            <w:r w:rsidR="00621D34" w:rsidRPr="00C424D9">
              <w:t>woman’s</w:t>
            </w:r>
            <w:r w:rsidR="00C36C77" w:rsidRPr="00C424D9">
              <w:t xml:space="preserve"> age at</w:t>
            </w:r>
            <w:r w:rsidR="00644F2A" w:rsidRPr="005122A5">
              <w:t xml:space="preserve"> 30 June 2017</w:t>
            </w:r>
            <w:r w:rsidRPr="00C424D9">
              <w:t>)</w:t>
            </w:r>
            <w:r w:rsidR="00112EA1" w:rsidRPr="00C424D9">
              <w:t>.</w:t>
            </w:r>
          </w:p>
          <w:p w14:paraId="09C78DD1" w14:textId="77777777" w:rsidR="000F0CA2" w:rsidRPr="005122A5" w:rsidRDefault="000F0CA2" w:rsidP="00C820BA">
            <w:pPr>
              <w:ind w:right="34"/>
              <w:jc w:val="both"/>
            </w:pPr>
          </w:p>
        </w:tc>
      </w:tr>
      <w:tr w:rsidR="009154C2" w:rsidRPr="00D901C5" w14:paraId="7AA34792" w14:textId="77777777" w:rsidTr="00BE6D7F">
        <w:tc>
          <w:tcPr>
            <w:tcW w:w="1791" w:type="dxa"/>
          </w:tcPr>
          <w:p w14:paraId="348DDEE3" w14:textId="77777777" w:rsidR="009154C2" w:rsidRPr="00D901C5" w:rsidRDefault="009154C2" w:rsidP="00DE16F5">
            <w:pPr>
              <w:spacing w:before="120"/>
              <w:ind w:right="544"/>
              <w:jc w:val="both"/>
              <w:rPr>
                <w:b/>
              </w:rPr>
            </w:pPr>
            <w:r w:rsidRPr="00D901C5">
              <w:rPr>
                <w:b/>
              </w:rPr>
              <w:t>Target</w:t>
            </w:r>
          </w:p>
        </w:tc>
        <w:tc>
          <w:tcPr>
            <w:tcW w:w="7531" w:type="dxa"/>
          </w:tcPr>
          <w:p w14:paraId="41AC7ADD" w14:textId="7DE3D070" w:rsidR="00112EA1" w:rsidRPr="00D901C5" w:rsidRDefault="009154C2" w:rsidP="00A14D0A">
            <w:pPr>
              <w:spacing w:before="120"/>
              <w:jc w:val="both"/>
            </w:pPr>
            <w:r w:rsidRPr="00D901C5">
              <w:t xml:space="preserve">90% of women should have a histology </w:t>
            </w:r>
            <w:r w:rsidR="001A3318" w:rsidRPr="00D901C5">
              <w:t>report</w:t>
            </w:r>
            <w:r w:rsidRPr="00D901C5">
              <w:t xml:space="preserve"> within 90 days of their cytology report date</w:t>
            </w:r>
            <w:r w:rsidR="00112EA1" w:rsidRPr="00D901C5">
              <w:t xml:space="preserve">. </w:t>
            </w:r>
          </w:p>
          <w:p w14:paraId="27C04EDA" w14:textId="77777777" w:rsidR="0079314C" w:rsidRPr="00D901C5" w:rsidRDefault="0079314C" w:rsidP="00A14D0A">
            <w:pPr>
              <w:spacing w:before="120"/>
              <w:jc w:val="both"/>
            </w:pPr>
          </w:p>
          <w:p w14:paraId="10F2464E" w14:textId="77777777" w:rsidR="009154C2" w:rsidRPr="00D901C5" w:rsidRDefault="00112EA1" w:rsidP="00E32E8E">
            <w:pPr>
              <w:pStyle w:val="NoSpacing"/>
              <w:jc w:val="both"/>
              <w:rPr>
                <w:lang w:val="en-NZ"/>
              </w:rPr>
            </w:pPr>
            <w:r w:rsidRPr="00D901C5">
              <w:rPr>
                <w:lang w:val="en-NZ"/>
              </w:rPr>
              <w:t>99% of women should have a histology report within 180 days of their cytology report</w:t>
            </w:r>
            <w:r w:rsidR="009154C2" w:rsidRPr="00D901C5">
              <w:rPr>
                <w:lang w:val="en-NZ"/>
              </w:rPr>
              <w:t>.</w:t>
            </w:r>
          </w:p>
          <w:p w14:paraId="397FE5E5" w14:textId="77777777" w:rsidR="00CD0CFE" w:rsidRPr="00D901C5" w:rsidRDefault="00CD0CFE" w:rsidP="00600AE3">
            <w:pPr>
              <w:pStyle w:val="NoSpacing"/>
              <w:rPr>
                <w:lang w:val="en-NZ"/>
              </w:rPr>
            </w:pPr>
          </w:p>
        </w:tc>
      </w:tr>
      <w:tr w:rsidR="00BE6D7F" w:rsidRPr="00D901C5" w14:paraId="1CD9B3B0" w14:textId="77777777" w:rsidTr="00403266">
        <w:tc>
          <w:tcPr>
            <w:tcW w:w="1791" w:type="dxa"/>
            <w:tcBorders>
              <w:bottom w:val="single" w:sz="4" w:space="0" w:color="auto"/>
            </w:tcBorders>
          </w:tcPr>
          <w:p w14:paraId="64FDB3E2" w14:textId="77777777" w:rsidR="00BE6D7F" w:rsidRPr="00D901C5" w:rsidRDefault="00BE6D7F" w:rsidP="00DE16F5">
            <w:pPr>
              <w:spacing w:before="120"/>
              <w:ind w:right="544"/>
              <w:jc w:val="both"/>
              <w:rPr>
                <w:b/>
              </w:rPr>
            </w:pPr>
            <w:r w:rsidRPr="00D901C5">
              <w:rPr>
                <w:b/>
              </w:rPr>
              <w:t>Current Situation</w:t>
            </w:r>
          </w:p>
        </w:tc>
        <w:tc>
          <w:tcPr>
            <w:tcW w:w="7531" w:type="dxa"/>
            <w:tcBorders>
              <w:bottom w:val="single" w:sz="4" w:space="0" w:color="auto"/>
            </w:tcBorders>
          </w:tcPr>
          <w:p w14:paraId="73EACB13" w14:textId="6A5F938A" w:rsidR="00BE6D7F" w:rsidRPr="00D901C5" w:rsidRDefault="00252E8C" w:rsidP="00CD0CFE">
            <w:pPr>
              <w:spacing w:before="120"/>
              <w:jc w:val="both"/>
            </w:pPr>
            <w:r w:rsidRPr="00D901C5">
              <w:t xml:space="preserve">There were </w:t>
            </w:r>
            <w:r w:rsidR="00912725" w:rsidRPr="00D901C5">
              <w:rPr>
                <w:rFonts w:cs="Arial Mäori"/>
                <w:iCs/>
              </w:rPr>
              <w:t>3,402</w:t>
            </w:r>
            <w:r w:rsidR="00BE6D7F" w:rsidRPr="00C424D9">
              <w:t xml:space="preserve"> high grade cytology results relating to samples collect</w:t>
            </w:r>
            <w:r w:rsidR="00BE6D7F" w:rsidRPr="005122A5">
              <w:t xml:space="preserve">ed in the period </w:t>
            </w:r>
            <w:r w:rsidR="00912725" w:rsidRPr="00D901C5">
              <w:rPr>
                <w:rFonts w:cs="Arial Mäori"/>
                <w:iCs/>
              </w:rPr>
              <w:t>1 July</w:t>
            </w:r>
            <w:r w:rsidR="0071009E" w:rsidRPr="00C424D9">
              <w:rPr>
                <w:rFonts w:cs="Arial Mäori"/>
                <w:iCs/>
              </w:rPr>
              <w:t xml:space="preserve"> - </w:t>
            </w:r>
            <w:r w:rsidR="00912725" w:rsidRPr="00C424D9">
              <w:rPr>
                <w:rFonts w:cs="Arial Mäori"/>
                <w:iCs/>
              </w:rPr>
              <w:t>31 December</w:t>
            </w:r>
            <w:r w:rsidR="0071009E" w:rsidRPr="00C424D9">
              <w:rPr>
                <w:rFonts w:cs="Arial Mäori"/>
                <w:iCs/>
              </w:rPr>
              <w:t xml:space="preserve"> </w:t>
            </w:r>
            <w:r w:rsidR="004F0CCF" w:rsidRPr="005122A5">
              <w:rPr>
                <w:rFonts w:cs="Arial Mäori"/>
                <w:iCs/>
              </w:rPr>
              <w:t>2016</w:t>
            </w:r>
            <w:r w:rsidR="004F0CCF" w:rsidRPr="005122A5">
              <w:t>;</w:t>
            </w:r>
            <w:r w:rsidR="00064651" w:rsidRPr="00D901C5">
              <w:t xml:space="preserve"> </w:t>
            </w:r>
            <w:r w:rsidR="00912725" w:rsidRPr="00C424D9">
              <w:rPr>
                <w:rFonts w:cs="Arial Mäori"/>
                <w:iCs/>
              </w:rPr>
              <w:t>1,559</w:t>
            </w:r>
            <w:r w:rsidR="00BE6D7F" w:rsidRPr="005122A5">
              <w:t xml:space="preserve"> of these cytology </w:t>
            </w:r>
            <w:r w:rsidR="00A128CA" w:rsidRPr="005122A5">
              <w:t xml:space="preserve">samples were collected at a colposcopy visit or the </w:t>
            </w:r>
            <w:r w:rsidR="00BE6D7F" w:rsidRPr="00D901C5">
              <w:t xml:space="preserve">results indicated that a woman was already under specialist management. It was assumed that these results were already being followed up in the course of this management, and so the cytology tests were excluded from this measure. This left </w:t>
            </w:r>
            <w:r w:rsidR="00912725" w:rsidRPr="00D901C5">
              <w:rPr>
                <w:rFonts w:cs="Arial Mäori"/>
                <w:iCs/>
              </w:rPr>
              <w:t>1,843</w:t>
            </w:r>
            <w:r w:rsidR="009F26BB" w:rsidRPr="00C424D9">
              <w:rPr>
                <w:rFonts w:cs="Arial Mäori"/>
                <w:iCs/>
              </w:rPr>
              <w:t xml:space="preserve"> </w:t>
            </w:r>
            <w:r w:rsidR="00BE6D7F" w:rsidRPr="005122A5">
              <w:t xml:space="preserve">cytology results, which related </w:t>
            </w:r>
            <w:r w:rsidR="000037B0" w:rsidRPr="005122A5">
              <w:t>to</w:t>
            </w:r>
            <w:r w:rsidR="009712EC">
              <w:t xml:space="preserve"> </w:t>
            </w:r>
            <w:r w:rsidR="00912725" w:rsidRPr="00D901C5">
              <w:rPr>
                <w:rFonts w:cs="Arial Mäori"/>
                <w:iCs/>
              </w:rPr>
              <w:t>1,840</w:t>
            </w:r>
            <w:r w:rsidR="00BE6D7F" w:rsidRPr="00C424D9">
              <w:t xml:space="preserve"> women</w:t>
            </w:r>
            <w:r w:rsidR="005961EF" w:rsidRPr="005122A5">
              <w:t>.</w:t>
            </w:r>
            <w:r w:rsidR="00BE6D7F" w:rsidRPr="005122A5">
              <w:t xml:space="preserve"> Histological follow-up for these </w:t>
            </w:r>
            <w:r w:rsidR="00912725" w:rsidRPr="00D901C5">
              <w:rPr>
                <w:rFonts w:cs="Arial Mäori"/>
                <w:iCs/>
              </w:rPr>
              <w:t>1,840</w:t>
            </w:r>
            <w:r w:rsidR="00BE6D7F" w:rsidRPr="00C424D9">
              <w:t xml:space="preserve"> women is considered in </w:t>
            </w:r>
            <w:r w:rsidR="00BE6D7F" w:rsidRPr="005122A5">
              <w:t>this indica</w:t>
            </w:r>
            <w:r w:rsidR="00957A0D" w:rsidRPr="005122A5">
              <w:t>tor.</w:t>
            </w:r>
            <w:r w:rsidR="00BE6D7F" w:rsidRPr="005122A5">
              <w:t xml:space="preserve"> Where women had more than one high grade cytology result relating to a sample taken in the period, histological follow-up of the earliest cytology sample taken in the period was assessed.</w:t>
            </w:r>
          </w:p>
          <w:p w14:paraId="117DA046" w14:textId="77777777" w:rsidR="00BE6D7F" w:rsidRPr="00C424D9" w:rsidRDefault="00BE6D7F" w:rsidP="00D97C4A">
            <w:pPr>
              <w:ind w:right="34"/>
              <w:jc w:val="both"/>
            </w:pPr>
          </w:p>
          <w:p w14:paraId="1B7A6763" w14:textId="77777777" w:rsidR="00BE6D7F" w:rsidRPr="005122A5" w:rsidRDefault="00BE6D7F" w:rsidP="00D97C4A">
            <w:pPr>
              <w:ind w:right="34"/>
              <w:jc w:val="both"/>
              <w:rPr>
                <w:b/>
                <w:i/>
              </w:rPr>
            </w:pPr>
            <w:r w:rsidRPr="005122A5">
              <w:rPr>
                <w:b/>
                <w:i/>
              </w:rPr>
              <w:t>Histological follow-up</w:t>
            </w:r>
          </w:p>
          <w:p w14:paraId="41DCFF28" w14:textId="0348B046" w:rsidR="00BE6D7F" w:rsidRPr="00D901C5" w:rsidRDefault="00BE6D7F" w:rsidP="003B51D8">
            <w:pPr>
              <w:pStyle w:val="NoSpacing"/>
              <w:jc w:val="both"/>
              <w:rPr>
                <w:lang w:val="en-NZ"/>
              </w:rPr>
            </w:pPr>
            <w:r w:rsidRPr="00D901C5">
              <w:rPr>
                <w:lang w:val="en-NZ"/>
              </w:rPr>
              <w:t xml:space="preserve">Nationally, </w:t>
            </w:r>
            <w:r w:rsidR="00912725" w:rsidRPr="00D901C5">
              <w:rPr>
                <w:rFonts w:cs="Arial Mäori"/>
                <w:iCs/>
                <w:lang w:val="en-NZ"/>
              </w:rPr>
              <w:t>1,512</w:t>
            </w:r>
            <w:r w:rsidRPr="00D901C5">
              <w:rPr>
                <w:lang w:val="en-NZ"/>
              </w:rPr>
              <w:t xml:space="preserve"> women </w:t>
            </w:r>
            <w:r w:rsidR="00064651" w:rsidRPr="00D901C5">
              <w:rPr>
                <w:szCs w:val="23"/>
                <w:lang w:val="en-NZ"/>
              </w:rPr>
              <w:t>(</w:t>
            </w:r>
            <w:r w:rsidR="00912725" w:rsidRPr="00D901C5">
              <w:rPr>
                <w:rFonts w:cs="Arial Mäori"/>
                <w:iCs/>
                <w:lang w:val="en-NZ"/>
              </w:rPr>
              <w:t>82.2</w:t>
            </w:r>
            <w:r w:rsidRPr="00D901C5">
              <w:rPr>
                <w:szCs w:val="23"/>
                <w:lang w:val="en-NZ"/>
              </w:rPr>
              <w:t>%</w:t>
            </w:r>
            <w:r w:rsidRPr="00D901C5">
              <w:rPr>
                <w:lang w:val="en-NZ"/>
              </w:rPr>
              <w:t xml:space="preserve">) had a histology report within 90 days of their cytology report, and </w:t>
            </w:r>
            <w:r w:rsidR="00912725" w:rsidRPr="00D901C5">
              <w:rPr>
                <w:rFonts w:cs="Arial Mäori"/>
                <w:iCs/>
                <w:lang w:val="en-NZ"/>
              </w:rPr>
              <w:t>1,649</w:t>
            </w:r>
            <w:r w:rsidR="00064651" w:rsidRPr="00D901C5">
              <w:rPr>
                <w:lang w:val="en-NZ"/>
              </w:rPr>
              <w:t xml:space="preserve"> (</w:t>
            </w:r>
            <w:r w:rsidR="00912725" w:rsidRPr="00D901C5">
              <w:rPr>
                <w:rFonts w:cs="Arial Mäori"/>
                <w:iCs/>
                <w:lang w:val="en-NZ"/>
              </w:rPr>
              <w:t>89.6</w:t>
            </w:r>
            <w:r w:rsidRPr="00D901C5">
              <w:rPr>
                <w:lang w:val="en-NZ"/>
              </w:rPr>
              <w:t>%) had a histology report within 180 days. Th</w:t>
            </w:r>
            <w:r w:rsidR="0052492E" w:rsidRPr="00D901C5">
              <w:rPr>
                <w:lang w:val="en-NZ"/>
              </w:rPr>
              <w:t>ese were</w:t>
            </w:r>
            <w:r w:rsidRPr="00D901C5">
              <w:rPr>
                <w:lang w:val="en-NZ"/>
              </w:rPr>
              <w:t xml:space="preserve"> </w:t>
            </w:r>
            <w:r w:rsidR="00912725" w:rsidRPr="00D901C5">
              <w:rPr>
                <w:rFonts w:cs="Arial Mäori"/>
                <w:iCs/>
                <w:lang w:val="en-NZ"/>
              </w:rPr>
              <w:t>below</w:t>
            </w:r>
            <w:r w:rsidRPr="00D901C5">
              <w:rPr>
                <w:lang w:val="en-NZ"/>
              </w:rPr>
              <w:t xml:space="preserve"> the target</w:t>
            </w:r>
            <w:r w:rsidR="0082368A" w:rsidRPr="00D901C5">
              <w:rPr>
                <w:lang w:val="en-NZ"/>
              </w:rPr>
              <w:t>s</w:t>
            </w:r>
            <w:r w:rsidRPr="00D901C5">
              <w:rPr>
                <w:lang w:val="en-NZ"/>
              </w:rPr>
              <w:t xml:space="preserve"> of 90% within 90 days</w:t>
            </w:r>
            <w:r w:rsidR="00600AE3" w:rsidRPr="00D901C5">
              <w:rPr>
                <w:lang w:val="en-NZ"/>
              </w:rPr>
              <w:t xml:space="preserve"> and</w:t>
            </w:r>
            <w:r w:rsidR="00064651" w:rsidRPr="00D901C5">
              <w:rPr>
                <w:lang w:val="en-NZ"/>
              </w:rPr>
              <w:t xml:space="preserve"> </w:t>
            </w:r>
            <w:r w:rsidR="0082368A" w:rsidRPr="00D901C5">
              <w:rPr>
                <w:lang w:val="en-NZ"/>
              </w:rPr>
              <w:t>99% within 180 days</w:t>
            </w:r>
            <w:r w:rsidRPr="00D901C5">
              <w:rPr>
                <w:lang w:val="en-NZ"/>
              </w:rPr>
              <w:t>.</w:t>
            </w:r>
            <w:r w:rsidR="00874AD7" w:rsidRPr="00D901C5">
              <w:rPr>
                <w:lang w:val="en-NZ"/>
              </w:rPr>
              <w:t xml:space="preserve"> </w:t>
            </w:r>
          </w:p>
          <w:p w14:paraId="5635723A" w14:textId="77777777" w:rsidR="003B51D8" w:rsidRPr="00D901C5" w:rsidRDefault="003B51D8" w:rsidP="003B51D8">
            <w:pPr>
              <w:pStyle w:val="NoSpacing"/>
              <w:rPr>
                <w:lang w:val="en-NZ"/>
              </w:rPr>
            </w:pPr>
          </w:p>
          <w:p w14:paraId="5B3A16CD" w14:textId="48377D81" w:rsidR="003B51D8" w:rsidRPr="00D901C5" w:rsidRDefault="00BE6D7F" w:rsidP="003B51D8">
            <w:pPr>
              <w:pStyle w:val="NoSpacing"/>
              <w:jc w:val="both"/>
              <w:rPr>
                <w:lang w:val="en-NZ"/>
              </w:rPr>
            </w:pPr>
            <w:r w:rsidRPr="00D901C5">
              <w:rPr>
                <w:lang w:val="en-NZ"/>
              </w:rPr>
              <w:t>The proportion of women with a histology report varied by DHB from</w:t>
            </w:r>
            <w:r w:rsidR="006E4066" w:rsidRPr="00D901C5">
              <w:rPr>
                <w:lang w:val="en-NZ"/>
              </w:rPr>
              <w:t xml:space="preserve"> </w:t>
            </w:r>
            <w:r w:rsidR="00912725" w:rsidRPr="00D901C5">
              <w:rPr>
                <w:rFonts w:cs="Arial Mäori"/>
                <w:iCs/>
                <w:lang w:val="en-NZ"/>
              </w:rPr>
              <w:t>57.1</w:t>
            </w:r>
            <w:r w:rsidR="00A918D5" w:rsidRPr="00D901C5">
              <w:rPr>
                <w:szCs w:val="23"/>
                <w:lang w:val="en-NZ"/>
              </w:rPr>
              <w:t xml:space="preserve">% </w:t>
            </w:r>
            <w:r w:rsidR="00064651" w:rsidRPr="00D901C5">
              <w:rPr>
                <w:lang w:val="en-NZ"/>
              </w:rPr>
              <w:t>(</w:t>
            </w:r>
            <w:r w:rsidR="00912725" w:rsidRPr="00D901C5">
              <w:rPr>
                <w:rFonts w:cs="Arial Mäori"/>
                <w:iCs/>
                <w:lang w:val="en-NZ"/>
              </w:rPr>
              <w:t>South Canterbury</w:t>
            </w:r>
            <w:r w:rsidRPr="00D901C5">
              <w:rPr>
                <w:szCs w:val="23"/>
                <w:lang w:val="en-NZ"/>
              </w:rPr>
              <w:t>)</w:t>
            </w:r>
            <w:r w:rsidRPr="00D901C5">
              <w:rPr>
                <w:lang w:val="en-NZ"/>
              </w:rPr>
              <w:t xml:space="preserve"> to </w:t>
            </w:r>
            <w:r w:rsidR="00912725" w:rsidRPr="00D901C5">
              <w:rPr>
                <w:rFonts w:cs="Arial Mäori"/>
                <w:iCs/>
                <w:lang w:val="en-NZ"/>
              </w:rPr>
              <w:t>93.3</w:t>
            </w:r>
            <w:r w:rsidR="00064651" w:rsidRPr="00D901C5">
              <w:rPr>
                <w:szCs w:val="23"/>
                <w:lang w:val="en-NZ"/>
              </w:rPr>
              <w:t>%</w:t>
            </w:r>
            <w:r w:rsidR="00064651" w:rsidRPr="00D901C5">
              <w:rPr>
                <w:lang w:val="en-NZ"/>
              </w:rPr>
              <w:t xml:space="preserve"> (</w:t>
            </w:r>
            <w:r w:rsidR="00912725" w:rsidRPr="00D901C5">
              <w:rPr>
                <w:rFonts w:cs="Arial Mäori"/>
                <w:iCs/>
                <w:lang w:val="en-NZ"/>
              </w:rPr>
              <w:t>Wairarapa</w:t>
            </w:r>
            <w:r w:rsidRPr="00D901C5">
              <w:rPr>
                <w:lang w:val="en-NZ"/>
              </w:rPr>
              <w:t xml:space="preserve">) within 90 days of their cytology report, and from </w:t>
            </w:r>
            <w:r w:rsidR="00912725" w:rsidRPr="00D901C5">
              <w:rPr>
                <w:rFonts w:cs="Arial Mäori"/>
                <w:iCs/>
                <w:lang w:val="en-NZ"/>
              </w:rPr>
              <w:t>72.7</w:t>
            </w:r>
            <w:r w:rsidR="00064651" w:rsidRPr="00D901C5">
              <w:rPr>
                <w:szCs w:val="23"/>
                <w:lang w:val="en-NZ"/>
              </w:rPr>
              <w:t>%</w:t>
            </w:r>
            <w:r w:rsidR="00064651" w:rsidRPr="00D901C5">
              <w:rPr>
                <w:lang w:val="en-NZ"/>
              </w:rPr>
              <w:t xml:space="preserve"> (</w:t>
            </w:r>
            <w:r w:rsidR="00912725" w:rsidRPr="00D901C5">
              <w:rPr>
                <w:rFonts w:cs="Arial Mäori"/>
                <w:iCs/>
                <w:lang w:val="en-NZ"/>
              </w:rPr>
              <w:t>West Coast</w:t>
            </w:r>
            <w:r w:rsidRPr="00D901C5">
              <w:rPr>
                <w:lang w:val="en-NZ"/>
              </w:rPr>
              <w:t xml:space="preserve">) to </w:t>
            </w:r>
            <w:r w:rsidR="00912725" w:rsidRPr="00D901C5">
              <w:rPr>
                <w:rFonts w:cs="Arial Mäori"/>
                <w:iCs/>
                <w:lang w:val="en-NZ"/>
              </w:rPr>
              <w:t>97.9</w:t>
            </w:r>
            <w:r w:rsidR="00AF4B2F" w:rsidRPr="00D901C5">
              <w:rPr>
                <w:szCs w:val="23"/>
                <w:lang w:val="en-NZ"/>
              </w:rPr>
              <w:t>% (</w:t>
            </w:r>
            <w:r w:rsidR="00912725" w:rsidRPr="00D901C5">
              <w:rPr>
                <w:rFonts w:cs="Arial Mäori"/>
                <w:iCs/>
                <w:lang w:val="en-NZ"/>
              </w:rPr>
              <w:t>Nelson Marlborough</w:t>
            </w:r>
            <w:r w:rsidR="00064651" w:rsidRPr="00D901C5">
              <w:rPr>
                <w:lang w:val="en-NZ"/>
              </w:rPr>
              <w:t>)</w:t>
            </w:r>
            <w:r w:rsidRPr="00D901C5">
              <w:rPr>
                <w:lang w:val="en-NZ"/>
              </w:rPr>
              <w:t xml:space="preserve"> within 180 days of their cytology repor</w:t>
            </w:r>
            <w:r w:rsidRPr="00D901C5">
              <w:rPr>
                <w:rFonts w:asciiTheme="minorHAnsi" w:hAnsiTheme="minorHAnsi"/>
                <w:lang w:val="en-NZ"/>
              </w:rPr>
              <w:t>t</w:t>
            </w:r>
            <w:r w:rsidR="00B06102">
              <w:rPr>
                <w:rFonts w:asciiTheme="minorHAnsi" w:hAnsiTheme="minorHAnsi"/>
                <w:lang w:val="en-NZ"/>
              </w:rPr>
              <w:t xml:space="preserve"> </w:t>
            </w:r>
            <w:r w:rsidR="00B06102" w:rsidRPr="003312B5">
              <w:rPr>
                <w:rFonts w:asciiTheme="minorHAnsi" w:hAnsiTheme="minorHAnsi"/>
                <w:lang w:val="en-NZ"/>
              </w:rPr>
              <w:t>(</w:t>
            </w:r>
            <w:r w:rsidR="00B06102" w:rsidRPr="003D03B7">
              <w:rPr>
                <w:rFonts w:asciiTheme="minorHAnsi" w:hAnsiTheme="minorHAnsi"/>
                <w:lang w:val="en-NZ"/>
              </w:rPr>
              <w:fldChar w:fldCharType="begin"/>
            </w:r>
            <w:r w:rsidR="00B06102" w:rsidRPr="003D03B7">
              <w:rPr>
                <w:rFonts w:asciiTheme="minorHAnsi" w:hAnsiTheme="minorHAnsi"/>
                <w:lang w:val="en-NZ"/>
              </w:rPr>
              <w:instrText xml:space="preserve"> REF _Ref482783344 \h </w:instrText>
            </w:r>
            <w:r w:rsidR="003312B5" w:rsidRPr="003D03B7">
              <w:rPr>
                <w:rFonts w:asciiTheme="minorHAnsi" w:hAnsiTheme="minorHAnsi"/>
                <w:lang w:val="en-NZ"/>
              </w:rPr>
              <w:instrText xml:space="preserve"> \* MERGEFORMAT </w:instrText>
            </w:r>
            <w:r w:rsidR="00B06102" w:rsidRPr="003D03B7">
              <w:rPr>
                <w:rFonts w:asciiTheme="minorHAnsi" w:hAnsiTheme="minorHAnsi"/>
                <w:lang w:val="en-NZ"/>
              </w:rPr>
            </w:r>
            <w:r w:rsidR="00B06102" w:rsidRPr="003D03B7">
              <w:rPr>
                <w:rFonts w:asciiTheme="minorHAnsi" w:hAnsiTheme="minorHAnsi"/>
                <w:lang w:val="en-NZ"/>
              </w:rPr>
              <w:fldChar w:fldCharType="separate"/>
            </w:r>
            <w:r w:rsidR="00B73FE3" w:rsidRPr="001C17B8">
              <w:t xml:space="preserve">Figure </w:t>
            </w:r>
            <w:r w:rsidR="00B73FE3">
              <w:rPr>
                <w:noProof/>
              </w:rPr>
              <w:t>55</w:t>
            </w:r>
            <w:r w:rsidR="00B06102" w:rsidRPr="003D03B7">
              <w:rPr>
                <w:rFonts w:asciiTheme="minorHAnsi" w:hAnsiTheme="minorHAnsi"/>
                <w:lang w:val="en-NZ"/>
              </w:rPr>
              <w:fldChar w:fldCharType="end"/>
            </w:r>
            <w:r w:rsidRPr="003D03B7">
              <w:rPr>
                <w:rFonts w:asciiTheme="minorHAnsi" w:hAnsiTheme="minorHAnsi"/>
                <w:lang w:val="en-NZ"/>
              </w:rPr>
              <w:t>,</w:t>
            </w:r>
            <w:r w:rsidR="00B06102" w:rsidRPr="003D03B7">
              <w:rPr>
                <w:lang w:val="en-NZ"/>
              </w:rPr>
              <w:t xml:space="preserve"> </w:t>
            </w:r>
            <w:r w:rsidR="00B06102" w:rsidRPr="003D03B7">
              <w:rPr>
                <w:lang w:val="en-NZ"/>
              </w:rPr>
              <w:fldChar w:fldCharType="begin"/>
            </w:r>
            <w:r w:rsidR="00B06102" w:rsidRPr="003D03B7">
              <w:rPr>
                <w:lang w:val="en-NZ"/>
              </w:rPr>
              <w:instrText xml:space="preserve"> REF _Ref388367074 \h </w:instrText>
            </w:r>
            <w:r w:rsidR="003D03B7">
              <w:rPr>
                <w:lang w:val="en-NZ"/>
              </w:rPr>
              <w:instrText xml:space="preserve"> \* MERGEFORMAT </w:instrText>
            </w:r>
            <w:r w:rsidR="00B06102" w:rsidRPr="003D03B7">
              <w:rPr>
                <w:lang w:val="en-NZ"/>
              </w:rPr>
            </w:r>
            <w:r w:rsidR="00B06102" w:rsidRPr="003D03B7">
              <w:rPr>
                <w:lang w:val="en-NZ"/>
              </w:rPr>
              <w:fldChar w:fldCharType="separate"/>
            </w:r>
            <w:r w:rsidR="00B73FE3" w:rsidRPr="001C17B8">
              <w:t xml:space="preserve">Table </w:t>
            </w:r>
            <w:r w:rsidR="00B73FE3">
              <w:rPr>
                <w:noProof/>
              </w:rPr>
              <w:t>11</w:t>
            </w:r>
            <w:r w:rsidR="00B06102" w:rsidRPr="003D03B7">
              <w:rPr>
                <w:lang w:val="en-NZ"/>
              </w:rPr>
              <w:fldChar w:fldCharType="end"/>
            </w:r>
            <w:r w:rsidR="00064651" w:rsidRPr="003D03B7">
              <w:rPr>
                <w:rFonts w:asciiTheme="minorHAnsi" w:hAnsiTheme="minorHAnsi"/>
                <w:lang w:val="en-NZ"/>
              </w:rPr>
              <w:t>)</w:t>
            </w:r>
            <w:r w:rsidR="00064651" w:rsidRPr="003D03B7">
              <w:rPr>
                <w:lang w:val="en-NZ"/>
              </w:rPr>
              <w:t>.</w:t>
            </w:r>
            <w:r w:rsidR="00064651" w:rsidRPr="00D901C5">
              <w:rPr>
                <w:lang w:val="en-NZ"/>
              </w:rPr>
              <w:t xml:space="preserve"> </w:t>
            </w:r>
            <w:r w:rsidR="005D3BD6" w:rsidRPr="00D901C5">
              <w:rPr>
                <w:rFonts w:cs="Arial Mäori"/>
                <w:iCs/>
                <w:lang w:val="en-NZ"/>
              </w:rPr>
              <w:t>Three</w:t>
            </w:r>
            <w:r w:rsidR="005D3BD6" w:rsidRPr="00D901C5">
              <w:rPr>
                <w:lang w:val="en-NZ"/>
              </w:rPr>
              <w:t xml:space="preserve"> </w:t>
            </w:r>
            <w:r w:rsidR="00DF7F41" w:rsidRPr="00D901C5">
              <w:rPr>
                <w:lang w:val="en-NZ"/>
              </w:rPr>
              <w:t>DHB</w:t>
            </w:r>
            <w:r w:rsidR="002F2C0E" w:rsidRPr="00D901C5">
              <w:rPr>
                <w:lang w:val="en-NZ"/>
              </w:rPr>
              <w:t>s</w:t>
            </w:r>
            <w:r w:rsidR="00385285" w:rsidRPr="00D901C5">
              <w:rPr>
                <w:lang w:val="en-NZ"/>
              </w:rPr>
              <w:t xml:space="preserve"> </w:t>
            </w:r>
            <w:r w:rsidR="00064651" w:rsidRPr="00D901C5">
              <w:rPr>
                <w:lang w:val="en-NZ"/>
              </w:rPr>
              <w:t>met the target for</w:t>
            </w:r>
            <w:r w:rsidR="00A44180" w:rsidRPr="00D901C5">
              <w:rPr>
                <w:lang w:val="en-NZ"/>
              </w:rPr>
              <w:t xml:space="preserve"> </w:t>
            </w:r>
            <w:r w:rsidRPr="00D901C5">
              <w:rPr>
                <w:lang w:val="en-NZ"/>
              </w:rPr>
              <w:t>the proportion of women with histology within 90 days</w:t>
            </w:r>
            <w:r w:rsidR="009712EC">
              <w:rPr>
                <w:lang w:val="en-NZ"/>
              </w:rPr>
              <w:t xml:space="preserve"> </w:t>
            </w:r>
            <w:r w:rsidR="00AF4B2F" w:rsidRPr="00D901C5">
              <w:rPr>
                <w:lang w:val="en-NZ"/>
              </w:rPr>
              <w:t>(</w:t>
            </w:r>
            <w:r w:rsidR="00912725" w:rsidRPr="00D901C5">
              <w:rPr>
                <w:rFonts w:cs="Arial Mäori"/>
                <w:iCs/>
                <w:lang w:val="en-NZ"/>
              </w:rPr>
              <w:t>Hutt Valley</w:t>
            </w:r>
            <w:r w:rsidR="000F5AE0" w:rsidRPr="00D901C5">
              <w:rPr>
                <w:szCs w:val="23"/>
                <w:lang w:val="en-NZ"/>
              </w:rPr>
              <w:t>,</w:t>
            </w:r>
            <w:r w:rsidR="000F5AE0" w:rsidRPr="00D901C5">
              <w:rPr>
                <w:rFonts w:cs="Arial Mäori"/>
                <w:iCs/>
                <w:lang w:val="en-NZ"/>
              </w:rPr>
              <w:t xml:space="preserve"> </w:t>
            </w:r>
            <w:r w:rsidR="00912725" w:rsidRPr="00D901C5">
              <w:rPr>
                <w:rFonts w:cs="Arial Mäori"/>
                <w:iCs/>
                <w:lang w:val="en-NZ"/>
              </w:rPr>
              <w:t>Lakes</w:t>
            </w:r>
            <w:r w:rsidR="000F5AE0" w:rsidRPr="00D901C5">
              <w:rPr>
                <w:szCs w:val="23"/>
                <w:lang w:val="en-NZ"/>
              </w:rPr>
              <w:t>,</w:t>
            </w:r>
            <w:r w:rsidR="000F5AE0" w:rsidRPr="00D901C5">
              <w:rPr>
                <w:rFonts w:cs="Arial Mäori"/>
                <w:iCs/>
                <w:lang w:val="en-NZ"/>
              </w:rPr>
              <w:t xml:space="preserve"> </w:t>
            </w:r>
            <w:r w:rsidR="00706E1B" w:rsidRPr="00D901C5">
              <w:rPr>
                <w:szCs w:val="23"/>
                <w:lang w:val="en-NZ"/>
              </w:rPr>
              <w:t>and</w:t>
            </w:r>
            <w:r w:rsidR="000F5AE0" w:rsidRPr="00D901C5">
              <w:rPr>
                <w:rFonts w:cs="Arial Mäori"/>
                <w:iCs/>
                <w:lang w:val="en-NZ"/>
              </w:rPr>
              <w:t xml:space="preserve"> </w:t>
            </w:r>
            <w:r w:rsidR="00912725" w:rsidRPr="00D901C5">
              <w:rPr>
                <w:rFonts w:cs="Arial Mäori"/>
                <w:iCs/>
                <w:lang w:val="en-NZ"/>
              </w:rPr>
              <w:t>Wairarapa</w:t>
            </w:r>
            <w:r w:rsidR="00AF4B2F" w:rsidRPr="00D901C5">
              <w:rPr>
                <w:lang w:val="en-NZ"/>
              </w:rPr>
              <w:t xml:space="preserve"> with </w:t>
            </w:r>
            <w:r w:rsidR="00706E1B" w:rsidRPr="00D901C5">
              <w:rPr>
                <w:lang w:val="en-NZ"/>
              </w:rPr>
              <w:t>91.1%, 90.6% and 93.3%</w:t>
            </w:r>
            <w:r w:rsidR="00ED016B">
              <w:rPr>
                <w:lang w:val="en-NZ"/>
              </w:rPr>
              <w:t xml:space="preserve"> </w:t>
            </w:r>
            <w:r w:rsidR="00AF4B2F" w:rsidRPr="00D901C5">
              <w:rPr>
                <w:lang w:val="en-NZ"/>
              </w:rPr>
              <w:t>of histology reported within 90 days of a high grade cytology report</w:t>
            </w:r>
            <w:r w:rsidR="00AF4B2F" w:rsidRPr="00D901C5">
              <w:rPr>
                <w:szCs w:val="23"/>
                <w:lang w:val="en-NZ"/>
              </w:rPr>
              <w:t xml:space="preserve">) </w:t>
            </w:r>
            <w:r w:rsidR="00F059D9" w:rsidRPr="00D901C5">
              <w:rPr>
                <w:lang w:val="en-NZ"/>
              </w:rPr>
              <w:t>however</w:t>
            </w:r>
            <w:r w:rsidR="00064651" w:rsidRPr="00D901C5">
              <w:rPr>
                <w:lang w:val="en-NZ"/>
              </w:rPr>
              <w:t xml:space="preserve"> </w:t>
            </w:r>
            <w:r w:rsidR="00884515" w:rsidRPr="00D901C5">
              <w:rPr>
                <w:lang w:val="en-NZ"/>
              </w:rPr>
              <w:t>none</w:t>
            </w:r>
            <w:r w:rsidR="00AF4B2F" w:rsidRPr="00D901C5">
              <w:rPr>
                <w:lang w:val="en-NZ"/>
              </w:rPr>
              <w:t xml:space="preserve"> </w:t>
            </w:r>
            <w:r w:rsidR="00884515" w:rsidRPr="00D901C5">
              <w:rPr>
                <w:lang w:val="en-NZ"/>
              </w:rPr>
              <w:t xml:space="preserve">met the target </w:t>
            </w:r>
            <w:r w:rsidR="00064651" w:rsidRPr="00D901C5">
              <w:rPr>
                <w:lang w:val="en-NZ"/>
              </w:rPr>
              <w:t>for 180 days</w:t>
            </w:r>
            <w:r w:rsidR="002B07AC" w:rsidRPr="00D901C5">
              <w:rPr>
                <w:lang w:val="en-NZ"/>
              </w:rPr>
              <w:t>.</w:t>
            </w:r>
            <w:r w:rsidR="00874AD7" w:rsidRPr="00D901C5">
              <w:rPr>
                <w:lang w:val="en-NZ"/>
              </w:rPr>
              <w:t xml:space="preserve"> As </w:t>
            </w:r>
            <w:r w:rsidR="00874AD7" w:rsidRPr="001F3EC7">
              <w:rPr>
                <w:lang w:val="en-NZ"/>
              </w:rPr>
              <w:t>shown in</w:t>
            </w:r>
            <w:r w:rsidR="00B06102" w:rsidRPr="001F3EC7">
              <w:rPr>
                <w:rFonts w:asciiTheme="minorHAnsi" w:hAnsiTheme="minorHAnsi"/>
                <w:lang w:val="en-NZ"/>
              </w:rPr>
              <w:t xml:space="preserve"> </w:t>
            </w:r>
            <w:r w:rsidR="00B06102" w:rsidRPr="001F3EC7">
              <w:rPr>
                <w:rFonts w:asciiTheme="minorHAnsi" w:hAnsiTheme="minorHAnsi"/>
                <w:lang w:val="en-NZ"/>
              </w:rPr>
              <w:fldChar w:fldCharType="begin"/>
            </w:r>
            <w:r w:rsidR="00B06102" w:rsidRPr="001F3EC7">
              <w:rPr>
                <w:rFonts w:asciiTheme="minorHAnsi" w:hAnsiTheme="minorHAnsi"/>
                <w:lang w:val="en-NZ"/>
              </w:rPr>
              <w:instrText xml:space="preserve"> REF _Ref388367074 \h </w:instrText>
            </w:r>
            <w:r w:rsidR="001F3EC7">
              <w:rPr>
                <w:rFonts w:asciiTheme="minorHAnsi" w:hAnsiTheme="minorHAnsi"/>
                <w:lang w:val="en-NZ"/>
              </w:rPr>
              <w:instrText xml:space="preserve"> \* MERGEFORMAT </w:instrText>
            </w:r>
            <w:r w:rsidR="00B06102" w:rsidRPr="001F3EC7">
              <w:rPr>
                <w:rFonts w:asciiTheme="minorHAnsi" w:hAnsiTheme="minorHAnsi"/>
                <w:lang w:val="en-NZ"/>
              </w:rPr>
            </w:r>
            <w:r w:rsidR="00B06102" w:rsidRPr="001F3EC7">
              <w:rPr>
                <w:rFonts w:asciiTheme="minorHAnsi" w:hAnsiTheme="minorHAnsi"/>
                <w:lang w:val="en-NZ"/>
              </w:rPr>
              <w:fldChar w:fldCharType="separate"/>
            </w:r>
            <w:r w:rsidR="00B73FE3" w:rsidRPr="001C17B8">
              <w:t xml:space="preserve">Table </w:t>
            </w:r>
            <w:r w:rsidR="00B73FE3">
              <w:rPr>
                <w:noProof/>
              </w:rPr>
              <w:t>11</w:t>
            </w:r>
            <w:r w:rsidR="00B06102" w:rsidRPr="001F3EC7">
              <w:rPr>
                <w:rFonts w:asciiTheme="minorHAnsi" w:hAnsiTheme="minorHAnsi"/>
                <w:lang w:val="en-NZ"/>
              </w:rPr>
              <w:fldChar w:fldCharType="end"/>
            </w:r>
            <w:r w:rsidR="00874AD7" w:rsidRPr="001F3EC7">
              <w:rPr>
                <w:lang w:val="en-NZ"/>
              </w:rPr>
              <w:t>, some</w:t>
            </w:r>
            <w:r w:rsidR="00874AD7" w:rsidRPr="00D901C5">
              <w:rPr>
                <w:lang w:val="en-NZ"/>
              </w:rPr>
              <w:t xml:space="preserve"> </w:t>
            </w:r>
            <w:r w:rsidR="00BD0410" w:rsidRPr="00D901C5">
              <w:rPr>
                <w:lang w:val="en-NZ"/>
              </w:rPr>
              <w:t>DHBs</w:t>
            </w:r>
            <w:r w:rsidR="00874AD7" w:rsidRPr="00D901C5">
              <w:rPr>
                <w:lang w:val="en-NZ"/>
              </w:rPr>
              <w:t xml:space="preserve"> </w:t>
            </w:r>
            <w:r w:rsidR="0052492E" w:rsidRPr="00D901C5">
              <w:rPr>
                <w:lang w:val="en-NZ"/>
              </w:rPr>
              <w:t>had</w:t>
            </w:r>
            <w:r w:rsidR="00874AD7" w:rsidRPr="00D901C5">
              <w:rPr>
                <w:lang w:val="en-NZ"/>
              </w:rPr>
              <w:t xml:space="preserve"> a relatively small number of women with </w:t>
            </w:r>
            <w:r w:rsidR="0052492E" w:rsidRPr="00D901C5">
              <w:rPr>
                <w:lang w:val="en-NZ"/>
              </w:rPr>
              <w:t xml:space="preserve">a </w:t>
            </w:r>
            <w:r w:rsidR="00874AD7" w:rsidRPr="00D901C5">
              <w:rPr>
                <w:lang w:val="en-NZ"/>
              </w:rPr>
              <w:t xml:space="preserve">high grade </w:t>
            </w:r>
            <w:r w:rsidR="0052492E" w:rsidRPr="00D901C5">
              <w:rPr>
                <w:lang w:val="en-NZ"/>
              </w:rPr>
              <w:t>cytology result recorded in the period</w:t>
            </w:r>
            <w:r w:rsidR="00874AD7" w:rsidRPr="00D901C5">
              <w:rPr>
                <w:lang w:val="en-NZ"/>
              </w:rPr>
              <w:t xml:space="preserve"> </w:t>
            </w:r>
            <w:r w:rsidR="0052492E" w:rsidRPr="00D901C5">
              <w:rPr>
                <w:lang w:val="en-NZ"/>
              </w:rPr>
              <w:t>(including</w:t>
            </w:r>
            <w:r w:rsidR="00874AD7" w:rsidRPr="00D901C5">
              <w:rPr>
                <w:lang w:val="en-NZ"/>
              </w:rPr>
              <w:t xml:space="preserve"> </w:t>
            </w:r>
            <w:r w:rsidR="0065609D" w:rsidRPr="00D901C5">
              <w:rPr>
                <w:lang w:val="en-NZ"/>
              </w:rPr>
              <w:t xml:space="preserve">South Canterbury, </w:t>
            </w:r>
            <w:r w:rsidR="00874AD7" w:rsidRPr="00D901C5">
              <w:rPr>
                <w:lang w:val="en-NZ"/>
              </w:rPr>
              <w:t>Wairarapa</w:t>
            </w:r>
            <w:r w:rsidR="0065609D" w:rsidRPr="00D901C5">
              <w:rPr>
                <w:lang w:val="en-NZ"/>
              </w:rPr>
              <w:t xml:space="preserve"> and West Coast</w:t>
            </w:r>
            <w:r w:rsidR="0052492E" w:rsidRPr="00D901C5">
              <w:rPr>
                <w:lang w:val="en-NZ"/>
              </w:rPr>
              <w:t xml:space="preserve">, with </w:t>
            </w:r>
            <w:r w:rsidR="00011E03" w:rsidRPr="00D901C5">
              <w:rPr>
                <w:lang w:val="en-NZ"/>
              </w:rPr>
              <w:t>7, 15 and 11,</w:t>
            </w:r>
            <w:r w:rsidR="009712EC">
              <w:rPr>
                <w:lang w:val="en-NZ"/>
              </w:rPr>
              <w:t xml:space="preserve"> </w:t>
            </w:r>
            <w:r w:rsidR="0052492E" w:rsidRPr="00D901C5">
              <w:rPr>
                <w:lang w:val="en-NZ"/>
              </w:rPr>
              <w:t>women</w:t>
            </w:r>
            <w:r w:rsidR="00C2067F" w:rsidRPr="00D901C5">
              <w:rPr>
                <w:lang w:val="en-NZ"/>
              </w:rPr>
              <w:t xml:space="preserve"> </w:t>
            </w:r>
            <w:r w:rsidR="0052492E" w:rsidRPr="00D901C5">
              <w:rPr>
                <w:lang w:val="en-NZ"/>
              </w:rPr>
              <w:t>with a high grade result</w:t>
            </w:r>
            <w:r w:rsidR="000255E7">
              <w:rPr>
                <w:lang w:val="en-NZ"/>
              </w:rPr>
              <w:t xml:space="preserve"> </w:t>
            </w:r>
            <w:r w:rsidR="000255E7" w:rsidRPr="00D901C5">
              <w:rPr>
                <w:lang w:val="en-NZ"/>
              </w:rPr>
              <w:t>respectively</w:t>
            </w:r>
            <w:r w:rsidR="0052492E" w:rsidRPr="00D901C5">
              <w:rPr>
                <w:lang w:val="en-NZ"/>
              </w:rPr>
              <w:t xml:space="preserve">), and this should be taken into account when interpreting these results. </w:t>
            </w:r>
          </w:p>
          <w:p w14:paraId="5E89A3B7" w14:textId="77777777" w:rsidR="00BE6D7F" w:rsidRPr="00D901C5" w:rsidRDefault="00874AD7" w:rsidP="003B51D8">
            <w:pPr>
              <w:pStyle w:val="NoSpacing"/>
              <w:rPr>
                <w:lang w:val="en-NZ"/>
              </w:rPr>
            </w:pPr>
            <w:r w:rsidRPr="00D901C5">
              <w:rPr>
                <w:lang w:val="en-NZ"/>
              </w:rPr>
              <w:t xml:space="preserve"> </w:t>
            </w:r>
          </w:p>
          <w:p w14:paraId="615A9D3D" w14:textId="65720F2C" w:rsidR="00BE6D7F" w:rsidRPr="00D901C5" w:rsidRDefault="00BE6D7F" w:rsidP="00D901C5">
            <w:pPr>
              <w:pStyle w:val="NoSpacing"/>
              <w:jc w:val="both"/>
            </w:pPr>
            <w:r w:rsidRPr="00D901C5">
              <w:t xml:space="preserve">The proportion of women with a histology report </w:t>
            </w:r>
            <w:r w:rsidR="0052492E" w:rsidRPr="00D901C5">
              <w:t>also varied</w:t>
            </w:r>
            <w:r w:rsidRPr="00D901C5">
              <w:t xml:space="preserve"> by age</w:t>
            </w:r>
            <w:r w:rsidR="00AD7675" w:rsidRPr="00D901C5">
              <w:t>. Among women aged 20-69 years</w:t>
            </w:r>
            <w:r w:rsidRPr="00D901C5">
              <w:t xml:space="preserve">, </w:t>
            </w:r>
            <w:r w:rsidR="00AD7675" w:rsidRPr="00D901C5">
              <w:t xml:space="preserve">the proportion varied </w:t>
            </w:r>
            <w:r w:rsidRPr="00D901C5">
              <w:t>from</w:t>
            </w:r>
            <w:r w:rsidR="00C8076F" w:rsidRPr="00D901C5">
              <w:t xml:space="preserve"> </w:t>
            </w:r>
            <w:r w:rsidR="00912725" w:rsidRPr="00D901C5">
              <w:rPr>
                <w:rFonts w:cs="Arial Mäori"/>
                <w:iCs/>
              </w:rPr>
              <w:t>59.4</w:t>
            </w:r>
            <w:r w:rsidRPr="00D901C5">
              <w:t xml:space="preserve">% (ages </w:t>
            </w:r>
            <w:r w:rsidR="00912725" w:rsidRPr="00D901C5">
              <w:rPr>
                <w:rFonts w:cs="Arial Mäori"/>
                <w:iCs/>
              </w:rPr>
              <w:t>60-64</w:t>
            </w:r>
            <w:r w:rsidRPr="00D901C5">
              <w:t xml:space="preserve">) to </w:t>
            </w:r>
            <w:r w:rsidR="00912725" w:rsidRPr="00D901C5">
              <w:rPr>
                <w:rFonts w:cs="Arial Mäori"/>
                <w:iCs/>
              </w:rPr>
              <w:t>88.3</w:t>
            </w:r>
            <w:r w:rsidRPr="00D901C5">
              <w:t xml:space="preserve">% (ages </w:t>
            </w:r>
            <w:r w:rsidR="00912725" w:rsidRPr="00D901C5">
              <w:rPr>
                <w:rFonts w:cs="Arial Mäori"/>
                <w:iCs/>
              </w:rPr>
              <w:t>20-24</w:t>
            </w:r>
            <w:r w:rsidRPr="00D901C5">
              <w:t xml:space="preserve"> years) within 90 days</w:t>
            </w:r>
            <w:r w:rsidR="002F58C3" w:rsidRPr="00D901C5">
              <w:t xml:space="preserve">, and from </w:t>
            </w:r>
            <w:r w:rsidR="00912725" w:rsidRPr="00D901C5">
              <w:rPr>
                <w:rFonts w:cs="Arial Mäori"/>
                <w:iCs/>
              </w:rPr>
              <w:t>75.4</w:t>
            </w:r>
            <w:r w:rsidRPr="00D901C5">
              <w:rPr>
                <w:szCs w:val="23"/>
              </w:rPr>
              <w:t xml:space="preserve">% </w:t>
            </w:r>
            <w:r w:rsidRPr="00D901C5">
              <w:t xml:space="preserve">(ages </w:t>
            </w:r>
            <w:r w:rsidR="00912725" w:rsidRPr="00D901C5">
              <w:rPr>
                <w:rFonts w:cs="Arial Mäori"/>
                <w:iCs/>
              </w:rPr>
              <w:t>60-64</w:t>
            </w:r>
            <w:r w:rsidR="002F58C3" w:rsidRPr="00D901C5">
              <w:t xml:space="preserve"> </w:t>
            </w:r>
            <w:r w:rsidRPr="00D901C5">
              <w:t xml:space="preserve">years) to </w:t>
            </w:r>
            <w:r w:rsidR="00912725" w:rsidRPr="00D901C5">
              <w:rPr>
                <w:rFonts w:cs="Arial Mäori"/>
                <w:iCs/>
              </w:rPr>
              <w:t>95.9</w:t>
            </w:r>
            <w:r w:rsidR="00064651" w:rsidRPr="00D901C5">
              <w:rPr>
                <w:szCs w:val="23"/>
              </w:rPr>
              <w:t>%</w:t>
            </w:r>
            <w:r w:rsidRPr="00D901C5">
              <w:t xml:space="preserve"> (ages </w:t>
            </w:r>
            <w:r w:rsidR="00912725" w:rsidRPr="00D901C5">
              <w:rPr>
                <w:rFonts w:cs="Arial Mäori"/>
                <w:iCs/>
              </w:rPr>
              <w:t>40-44</w:t>
            </w:r>
            <w:r w:rsidRPr="00D901C5">
              <w:t xml:space="preserve"> years) within 180 </w:t>
            </w:r>
            <w:r w:rsidRPr="001F3EC7">
              <w:t>days (</w:t>
            </w:r>
            <w:r w:rsidR="00616FB9" w:rsidRPr="001F3EC7">
              <w:fldChar w:fldCharType="begin"/>
            </w:r>
            <w:r w:rsidR="00616FB9" w:rsidRPr="001F3EC7">
              <w:instrText xml:space="preserve"> REF _Ref388367092 \h  \* MERGEFORMAT </w:instrText>
            </w:r>
            <w:r w:rsidR="00616FB9" w:rsidRPr="001F3EC7">
              <w:fldChar w:fldCharType="separate"/>
            </w:r>
            <w:r w:rsidR="00B73FE3" w:rsidRPr="00B73FE3">
              <w:rPr>
                <w:rFonts w:asciiTheme="minorHAnsi" w:hAnsiTheme="minorHAnsi"/>
              </w:rPr>
              <w:t>Table 12</w:t>
            </w:r>
            <w:r w:rsidR="00616FB9" w:rsidRPr="001F3EC7">
              <w:fldChar w:fldCharType="end"/>
            </w:r>
            <w:r w:rsidR="005961EF" w:rsidRPr="001F3EC7">
              <w:rPr>
                <w:rFonts w:asciiTheme="minorHAnsi" w:hAnsiTheme="minorHAnsi"/>
              </w:rPr>
              <w:t>).</w:t>
            </w:r>
            <w:r w:rsidRPr="00D901C5">
              <w:rPr>
                <w:rFonts w:asciiTheme="minorHAnsi" w:hAnsiTheme="minorHAnsi"/>
              </w:rPr>
              <w:t xml:space="preserve"> </w:t>
            </w:r>
            <w:r w:rsidRPr="00D901C5">
              <w:t>The targets were</w:t>
            </w:r>
            <w:r w:rsidR="00D901C5">
              <w:t xml:space="preserve"> </w:t>
            </w:r>
            <w:r w:rsidR="00912725" w:rsidRPr="00D901C5">
              <w:rPr>
                <w:rFonts w:cs="Arial Mäori"/>
                <w:iCs/>
              </w:rPr>
              <w:t>not</w:t>
            </w:r>
            <w:r w:rsidRPr="00D901C5">
              <w:t xml:space="preserve"> met in </w:t>
            </w:r>
            <w:r w:rsidR="00912725" w:rsidRPr="00D901C5">
              <w:rPr>
                <w:rFonts w:cs="Arial Mäori"/>
                <w:iCs/>
              </w:rPr>
              <w:t>any</w:t>
            </w:r>
            <w:r w:rsidRPr="00D901C5">
              <w:t xml:space="preserve"> age group.</w:t>
            </w:r>
          </w:p>
          <w:p w14:paraId="6C4F0D5E" w14:textId="77777777" w:rsidR="003B51D8" w:rsidRPr="00D901C5" w:rsidRDefault="003B51D8" w:rsidP="003B51D8">
            <w:pPr>
              <w:pStyle w:val="NoSpacing"/>
              <w:rPr>
                <w:lang w:val="en-NZ"/>
              </w:rPr>
            </w:pPr>
          </w:p>
          <w:p w14:paraId="2FC0B1AE" w14:textId="51A25A63" w:rsidR="00BE6D7F" w:rsidRPr="007763E1" w:rsidRDefault="00BE6D7F" w:rsidP="003B51D8">
            <w:pPr>
              <w:pStyle w:val="NoSpacing"/>
              <w:jc w:val="both"/>
            </w:pPr>
            <w:r w:rsidRPr="00D901C5">
              <w:t>There was some variation in the proportion of women with histological follow-up by ethnicity, however the targets were not met for a</w:t>
            </w:r>
            <w:r w:rsidR="004B73DF" w:rsidRPr="00D901C5">
              <w:t>ny group of women</w:t>
            </w:r>
            <w:r w:rsidRPr="00D901C5">
              <w:t xml:space="preserve">. At 90 days, the proportion of women with histological follow-up ranged from </w:t>
            </w:r>
            <w:r w:rsidR="00912725" w:rsidRPr="00D901C5">
              <w:rPr>
                <w:rFonts w:cs="Arial Mäori"/>
                <w:iCs/>
              </w:rPr>
              <w:t>74.3</w:t>
            </w:r>
            <w:r w:rsidR="00064651" w:rsidRPr="00D901C5">
              <w:rPr>
                <w:szCs w:val="23"/>
              </w:rPr>
              <w:t>%</w:t>
            </w:r>
            <w:r w:rsidR="002E3AAE" w:rsidRPr="00D901C5">
              <w:rPr>
                <w:szCs w:val="23"/>
              </w:rPr>
              <w:t xml:space="preserve"> </w:t>
            </w:r>
            <w:r w:rsidR="00064651" w:rsidRPr="00D901C5">
              <w:rPr>
                <w:szCs w:val="23"/>
              </w:rPr>
              <w:t>(</w:t>
            </w:r>
            <w:r w:rsidR="00912725" w:rsidRPr="00D901C5">
              <w:rPr>
                <w:rFonts w:cs="Arial Mäori"/>
                <w:iCs/>
              </w:rPr>
              <w:t>Māori</w:t>
            </w:r>
            <w:r w:rsidR="002E3AAE" w:rsidRPr="00D901C5">
              <w:t xml:space="preserve"> women) to</w:t>
            </w:r>
            <w:r w:rsidR="002E3AAE" w:rsidRPr="00D901C5">
              <w:rPr>
                <w:szCs w:val="23"/>
              </w:rPr>
              <w:t xml:space="preserve"> </w:t>
            </w:r>
            <w:r w:rsidR="00912725" w:rsidRPr="00D901C5">
              <w:rPr>
                <w:rFonts w:cs="Arial Mäori"/>
                <w:iCs/>
              </w:rPr>
              <w:t>84.4</w:t>
            </w:r>
            <w:r w:rsidR="002E3AAE" w:rsidRPr="00D901C5">
              <w:rPr>
                <w:szCs w:val="23"/>
              </w:rPr>
              <w:t>% (</w:t>
            </w:r>
            <w:r w:rsidR="00912725" w:rsidRPr="00D901C5">
              <w:rPr>
                <w:rFonts w:cs="Arial Mäori"/>
                <w:iCs/>
              </w:rPr>
              <w:t>European/</w:t>
            </w:r>
            <w:r w:rsidR="0073268F">
              <w:rPr>
                <w:rFonts w:cs="Arial Mäori"/>
                <w:iCs/>
              </w:rPr>
              <w:t xml:space="preserve"> </w:t>
            </w:r>
            <w:r w:rsidR="00912725" w:rsidRPr="00D901C5">
              <w:rPr>
                <w:rFonts w:cs="Arial Mäori"/>
                <w:iCs/>
              </w:rPr>
              <w:t>Other</w:t>
            </w:r>
            <w:r w:rsidR="008A0E0C" w:rsidRPr="00D901C5">
              <w:rPr>
                <w:rFonts w:cs="Arial Mäori"/>
                <w:iCs/>
              </w:rPr>
              <w:t xml:space="preserve"> woman</w:t>
            </w:r>
            <w:r w:rsidR="004B73DF" w:rsidRPr="00D901C5">
              <w:rPr>
                <w:rFonts w:cs="Arial Mäori"/>
                <w:iCs/>
              </w:rPr>
              <w:t>)</w:t>
            </w:r>
            <w:r w:rsidR="004B73DF" w:rsidRPr="00D901C5">
              <w:t>.</w:t>
            </w:r>
            <w:r w:rsidRPr="00D901C5">
              <w:t xml:space="preserve"> By 180 days, however, the difference had narrowed, and </w:t>
            </w:r>
            <w:r w:rsidR="00F059D9" w:rsidRPr="00D901C5">
              <w:t xml:space="preserve">the proportion with </w:t>
            </w:r>
            <w:r w:rsidRPr="00D901C5">
              <w:t xml:space="preserve">histology </w:t>
            </w:r>
            <w:r w:rsidR="000D5355" w:rsidRPr="00D901C5">
              <w:rPr>
                <w:rFonts w:asciiTheme="minorHAnsi" w:hAnsiTheme="minorHAnsi"/>
              </w:rPr>
              <w:t>reports</w:t>
            </w:r>
            <w:r w:rsidR="000D5355" w:rsidRPr="00D901C5">
              <w:rPr>
                <w:rFonts w:asciiTheme="minorHAnsi" w:hAnsiTheme="minorHAnsi"/>
                <w:szCs w:val="23"/>
              </w:rPr>
              <w:t xml:space="preserve"> </w:t>
            </w:r>
            <w:r w:rsidR="00F059D9" w:rsidRPr="00D901C5">
              <w:rPr>
                <w:rFonts w:asciiTheme="minorHAnsi" w:hAnsiTheme="minorHAnsi"/>
              </w:rPr>
              <w:t>ranged from</w:t>
            </w:r>
            <w:r w:rsidRPr="00D901C5">
              <w:rPr>
                <w:rFonts w:asciiTheme="minorHAnsi" w:hAnsiTheme="minorHAnsi"/>
              </w:rPr>
              <w:t xml:space="preserve"> </w:t>
            </w:r>
            <w:r w:rsidR="00912725" w:rsidRPr="00D901C5">
              <w:rPr>
                <w:rFonts w:cs="Arial Mäori"/>
                <w:iCs/>
              </w:rPr>
              <w:t>85.5</w:t>
            </w:r>
            <w:r w:rsidR="000D5355" w:rsidRPr="00D901C5">
              <w:rPr>
                <w:rFonts w:asciiTheme="minorHAnsi" w:hAnsiTheme="minorHAnsi"/>
                <w:szCs w:val="23"/>
              </w:rPr>
              <w:t>%</w:t>
            </w:r>
            <w:r w:rsidRPr="00D901C5">
              <w:rPr>
                <w:rFonts w:asciiTheme="minorHAnsi" w:hAnsiTheme="minorHAnsi"/>
              </w:rPr>
              <w:t xml:space="preserve"> </w:t>
            </w:r>
            <w:r w:rsidR="00F059D9" w:rsidRPr="00D901C5">
              <w:rPr>
                <w:rFonts w:asciiTheme="minorHAnsi" w:hAnsiTheme="minorHAnsi"/>
              </w:rPr>
              <w:t>(</w:t>
            </w:r>
            <w:r w:rsidR="00912725" w:rsidRPr="00D901C5">
              <w:rPr>
                <w:rFonts w:cs="Arial Mäori"/>
                <w:iCs/>
              </w:rPr>
              <w:t>Māori</w:t>
            </w:r>
            <w:r w:rsidRPr="00D901C5">
              <w:rPr>
                <w:rFonts w:asciiTheme="minorHAnsi" w:hAnsiTheme="minorHAnsi"/>
              </w:rPr>
              <w:t xml:space="preserve"> women</w:t>
            </w:r>
            <w:r w:rsidR="00F059D9" w:rsidRPr="00D901C5">
              <w:rPr>
                <w:rFonts w:asciiTheme="minorHAnsi" w:hAnsiTheme="minorHAnsi"/>
              </w:rPr>
              <w:t>)</w:t>
            </w:r>
            <w:r w:rsidRPr="00D901C5">
              <w:rPr>
                <w:rFonts w:asciiTheme="minorHAnsi" w:hAnsiTheme="minorHAnsi"/>
              </w:rPr>
              <w:t xml:space="preserve"> </w:t>
            </w:r>
            <w:r w:rsidR="00F059D9" w:rsidRPr="00D901C5">
              <w:rPr>
                <w:rFonts w:asciiTheme="minorHAnsi" w:hAnsiTheme="minorHAnsi"/>
              </w:rPr>
              <w:t xml:space="preserve">to </w:t>
            </w:r>
            <w:r w:rsidR="00912725" w:rsidRPr="00D901C5">
              <w:rPr>
                <w:rFonts w:cs="Arial Mäori"/>
                <w:iCs/>
              </w:rPr>
              <w:t>90.7</w:t>
            </w:r>
            <w:r w:rsidR="000D5355" w:rsidRPr="00D901C5">
              <w:rPr>
                <w:rFonts w:asciiTheme="minorHAnsi" w:hAnsiTheme="minorHAnsi"/>
                <w:szCs w:val="23"/>
              </w:rPr>
              <w:t xml:space="preserve">% </w:t>
            </w:r>
            <w:r w:rsidR="00F059D9" w:rsidRPr="00D901C5">
              <w:rPr>
                <w:rFonts w:asciiTheme="minorHAnsi" w:hAnsiTheme="minorHAnsi"/>
              </w:rPr>
              <w:t>(</w:t>
            </w:r>
            <w:r w:rsidR="00912725" w:rsidRPr="00D901C5">
              <w:rPr>
                <w:rFonts w:cs="Arial Mäori"/>
                <w:iCs/>
              </w:rPr>
              <w:t>European/</w:t>
            </w:r>
            <w:r w:rsidR="008E0969">
              <w:rPr>
                <w:rFonts w:cs="Arial Mäori"/>
                <w:iCs/>
              </w:rPr>
              <w:t xml:space="preserve"> </w:t>
            </w:r>
            <w:r w:rsidR="00912725" w:rsidRPr="00D901C5">
              <w:rPr>
                <w:rFonts w:cs="Arial Mäori"/>
                <w:iCs/>
              </w:rPr>
              <w:t>Other</w:t>
            </w:r>
            <w:r w:rsidR="000D5355" w:rsidRPr="00D901C5">
              <w:rPr>
                <w:rFonts w:cs="Arial Mäori"/>
                <w:iCs/>
              </w:rPr>
              <w:t xml:space="preserve"> </w:t>
            </w:r>
            <w:r w:rsidR="004F0CCF" w:rsidRPr="00D901C5">
              <w:rPr>
                <w:rFonts w:asciiTheme="minorHAnsi" w:hAnsiTheme="minorHAnsi"/>
              </w:rPr>
              <w:t>women;</w:t>
            </w:r>
            <w:r w:rsidR="0073268F" w:rsidRPr="00941066">
              <w:rPr>
                <w:rFonts w:asciiTheme="minorHAnsi" w:hAnsiTheme="minorHAnsi"/>
              </w:rPr>
              <w:t xml:space="preserve"> </w:t>
            </w:r>
            <w:r w:rsidR="0073268F" w:rsidRPr="00E21C4E">
              <w:rPr>
                <w:rFonts w:asciiTheme="minorHAnsi" w:hAnsiTheme="minorHAnsi"/>
              </w:rPr>
              <w:fldChar w:fldCharType="begin"/>
            </w:r>
            <w:r w:rsidR="0073268F" w:rsidRPr="00E21C4E">
              <w:rPr>
                <w:rFonts w:asciiTheme="minorHAnsi" w:hAnsiTheme="minorHAnsi"/>
              </w:rPr>
              <w:instrText xml:space="preserve"> REF _Ref388367092 \h </w:instrText>
            </w:r>
            <w:r w:rsidR="00E21C4E">
              <w:rPr>
                <w:rFonts w:asciiTheme="minorHAnsi" w:hAnsiTheme="minorHAnsi"/>
              </w:rPr>
              <w:instrText xml:space="preserve"> \* MERGEFORMAT </w:instrText>
            </w:r>
            <w:r w:rsidR="0073268F" w:rsidRPr="00E21C4E">
              <w:rPr>
                <w:rFonts w:asciiTheme="minorHAnsi" w:hAnsiTheme="minorHAnsi"/>
              </w:rPr>
            </w:r>
            <w:r w:rsidR="0073268F" w:rsidRPr="00E21C4E">
              <w:rPr>
                <w:rFonts w:asciiTheme="minorHAnsi" w:hAnsiTheme="minorHAnsi"/>
              </w:rPr>
              <w:fldChar w:fldCharType="separate"/>
            </w:r>
            <w:r w:rsidR="00B73FE3" w:rsidRPr="001C17B8">
              <w:t xml:space="preserve">Table </w:t>
            </w:r>
            <w:r w:rsidR="00B73FE3">
              <w:rPr>
                <w:noProof/>
              </w:rPr>
              <w:t>12</w:t>
            </w:r>
            <w:r w:rsidR="0073268F" w:rsidRPr="00E21C4E">
              <w:rPr>
                <w:rFonts w:asciiTheme="minorHAnsi" w:hAnsiTheme="minorHAnsi"/>
              </w:rPr>
              <w:fldChar w:fldCharType="end"/>
            </w:r>
            <w:r w:rsidRPr="00E21C4E">
              <w:rPr>
                <w:rFonts w:asciiTheme="minorHAnsi" w:hAnsiTheme="minorHAnsi"/>
              </w:rPr>
              <w:t>).</w:t>
            </w:r>
            <w:r w:rsidRPr="00D901C5">
              <w:rPr>
                <w:rFonts w:asciiTheme="minorHAnsi" w:hAnsiTheme="minorHAnsi"/>
              </w:rPr>
              <w:t xml:space="preserve"> Further breakd</w:t>
            </w:r>
            <w:r w:rsidRPr="00E21C4E">
              <w:rPr>
                <w:rFonts w:asciiTheme="minorHAnsi" w:hAnsiTheme="minorHAnsi"/>
              </w:rPr>
              <w:t xml:space="preserve">own by DHB and ethnicity is </w:t>
            </w:r>
            <w:r w:rsidR="008C1E5D" w:rsidRPr="00E21C4E">
              <w:rPr>
                <w:rFonts w:asciiTheme="minorHAnsi" w:hAnsiTheme="minorHAnsi"/>
              </w:rPr>
              <w:t xml:space="preserve">also </w:t>
            </w:r>
            <w:r w:rsidRPr="00E21C4E">
              <w:rPr>
                <w:rFonts w:asciiTheme="minorHAnsi" w:hAnsiTheme="minorHAnsi"/>
              </w:rPr>
              <w:t xml:space="preserve">shown in </w:t>
            </w:r>
            <w:r w:rsidR="00A50CC1">
              <w:fldChar w:fldCharType="begin"/>
            </w:r>
            <w:r w:rsidR="00A50CC1">
              <w:rPr>
                <w:rFonts w:asciiTheme="minorHAnsi" w:hAnsiTheme="minorHAnsi"/>
              </w:rPr>
              <w:instrText xml:space="preserve"> REF _Ref512929482 \h </w:instrText>
            </w:r>
            <w:r w:rsidR="00A50CC1">
              <w:fldChar w:fldCharType="separate"/>
            </w:r>
            <w:r w:rsidR="00B73FE3" w:rsidRPr="001C17B8">
              <w:t xml:space="preserve">Table </w:t>
            </w:r>
            <w:r w:rsidR="00B73FE3">
              <w:rPr>
                <w:noProof/>
              </w:rPr>
              <w:t>13</w:t>
            </w:r>
            <w:r w:rsidR="00A50CC1">
              <w:fldChar w:fldCharType="end"/>
            </w:r>
            <w:r w:rsidR="00A50CC1">
              <w:t xml:space="preserve"> </w:t>
            </w:r>
            <w:r w:rsidRPr="00E21C4E">
              <w:rPr>
                <w:rFonts w:asciiTheme="minorHAnsi" w:hAnsiTheme="minorHAnsi"/>
              </w:rPr>
              <w:t>and</w:t>
            </w:r>
            <w:r w:rsidR="0073268F" w:rsidRPr="00E21C4E">
              <w:t xml:space="preserve"> </w:t>
            </w:r>
            <w:r w:rsidR="0073268F" w:rsidRPr="00E21C4E">
              <w:fldChar w:fldCharType="begin"/>
            </w:r>
            <w:r w:rsidR="0073268F" w:rsidRPr="00E21C4E">
              <w:instrText xml:space="preserve"> REF _Ref275938854 \h </w:instrText>
            </w:r>
            <w:r w:rsidR="00E21C4E">
              <w:instrText xml:space="preserve"> \* MERGEFORMAT </w:instrText>
            </w:r>
            <w:r w:rsidR="0073268F" w:rsidRPr="00E21C4E">
              <w:fldChar w:fldCharType="separate"/>
            </w:r>
            <w:r w:rsidR="00B73FE3" w:rsidRPr="001C17B8">
              <w:t xml:space="preserve">Table </w:t>
            </w:r>
            <w:r w:rsidR="00B73FE3">
              <w:rPr>
                <w:noProof/>
              </w:rPr>
              <w:t>14</w:t>
            </w:r>
            <w:r w:rsidR="0073268F" w:rsidRPr="00E21C4E">
              <w:fldChar w:fldCharType="end"/>
            </w:r>
            <w:r w:rsidRPr="00E21C4E">
              <w:rPr>
                <w:rFonts w:asciiTheme="minorHAnsi" w:hAnsiTheme="minorHAnsi"/>
              </w:rPr>
              <w:t>, and</w:t>
            </w:r>
            <w:r w:rsidRPr="00D901C5">
              <w:rPr>
                <w:rFonts w:asciiTheme="minorHAnsi" w:hAnsiTheme="minorHAnsi"/>
              </w:rPr>
              <w:t xml:space="preserve"> breakdown by DHB and age is shown </w:t>
            </w:r>
            <w:r w:rsidRPr="00E21C4E">
              <w:rPr>
                <w:rFonts w:asciiTheme="minorHAnsi" w:hAnsiTheme="minorHAnsi"/>
              </w:rPr>
              <w:t xml:space="preserve">in </w:t>
            </w:r>
            <w:r w:rsidR="00475E9B" w:rsidRPr="00E21C4E">
              <w:fldChar w:fldCharType="begin"/>
            </w:r>
            <w:r w:rsidR="00475E9B" w:rsidRPr="00E21C4E">
              <w:rPr>
                <w:rFonts w:asciiTheme="minorHAnsi" w:hAnsiTheme="minorHAnsi"/>
              </w:rPr>
              <w:instrText xml:space="preserve"> REF _Ref388367160 \h </w:instrText>
            </w:r>
            <w:r w:rsidR="00E21C4E">
              <w:instrText xml:space="preserve"> \* MERGEFORMAT </w:instrText>
            </w:r>
            <w:r w:rsidR="00475E9B" w:rsidRPr="00E21C4E">
              <w:fldChar w:fldCharType="separate"/>
            </w:r>
            <w:r w:rsidR="00B73FE3" w:rsidRPr="0030791F">
              <w:t xml:space="preserve">Table </w:t>
            </w:r>
            <w:r w:rsidR="00B73FE3">
              <w:rPr>
                <w:noProof/>
              </w:rPr>
              <w:t>53</w:t>
            </w:r>
            <w:r w:rsidR="00475E9B" w:rsidRPr="00E21C4E">
              <w:fldChar w:fldCharType="end"/>
            </w:r>
            <w:r w:rsidR="00475E9B" w:rsidRPr="00E21C4E">
              <w:t xml:space="preserve"> </w:t>
            </w:r>
            <w:r w:rsidRPr="00E21C4E">
              <w:rPr>
                <w:rFonts w:asciiTheme="minorHAnsi" w:hAnsiTheme="minorHAnsi"/>
              </w:rPr>
              <w:t xml:space="preserve">and </w:t>
            </w:r>
            <w:r w:rsidR="00475E9B" w:rsidRPr="00E21C4E">
              <w:fldChar w:fldCharType="begin"/>
            </w:r>
            <w:r w:rsidR="00475E9B" w:rsidRPr="00E21C4E">
              <w:rPr>
                <w:rFonts w:asciiTheme="minorHAnsi" w:hAnsiTheme="minorHAnsi"/>
              </w:rPr>
              <w:instrText xml:space="preserve"> REF _Ref388367164 \h </w:instrText>
            </w:r>
            <w:r w:rsidR="00E21C4E">
              <w:instrText xml:space="preserve"> \* MERGEFORMAT </w:instrText>
            </w:r>
            <w:r w:rsidR="00475E9B" w:rsidRPr="00E21C4E">
              <w:fldChar w:fldCharType="separate"/>
            </w:r>
            <w:r w:rsidR="00B73FE3" w:rsidRPr="0030791F">
              <w:t xml:space="preserve">Table </w:t>
            </w:r>
            <w:r w:rsidR="00B73FE3">
              <w:rPr>
                <w:noProof/>
              </w:rPr>
              <w:t>54</w:t>
            </w:r>
            <w:r w:rsidR="00475E9B" w:rsidRPr="00E21C4E">
              <w:rPr>
                <w:lang w:val="en-NZ"/>
              </w:rPr>
              <w:fldChar w:fldCharType="end"/>
            </w:r>
            <w:r w:rsidR="00475E9B">
              <w:rPr>
                <w:lang w:val="en-NZ"/>
              </w:rPr>
              <w:t>.</w:t>
            </w:r>
          </w:p>
          <w:p w14:paraId="0E6D34A9" w14:textId="77777777" w:rsidR="003B51D8" w:rsidRPr="00D901C5" w:rsidRDefault="003B51D8" w:rsidP="003B51D8">
            <w:pPr>
              <w:pStyle w:val="NoSpacing"/>
              <w:rPr>
                <w:rFonts w:asciiTheme="minorHAnsi" w:hAnsiTheme="minorHAnsi"/>
                <w:lang w:val="en-NZ"/>
              </w:rPr>
            </w:pPr>
          </w:p>
          <w:p w14:paraId="0E89DFB6" w14:textId="39E5C7C8" w:rsidR="00BE6D7F" w:rsidRPr="00D901C5" w:rsidRDefault="00BE6D7F" w:rsidP="008423FE">
            <w:pPr>
              <w:pStyle w:val="NoSpacing"/>
              <w:jc w:val="both"/>
              <w:rPr>
                <w:lang w:val="en-NZ"/>
              </w:rPr>
            </w:pPr>
            <w:r w:rsidRPr="00D901C5">
              <w:rPr>
                <w:lang w:val="en-NZ"/>
              </w:rPr>
              <w:t>Among women with an urgent referral, due to a suspicion of invasive disease</w:t>
            </w:r>
            <w:r w:rsidRPr="00D901C5">
              <w:rPr>
                <w:rFonts w:asciiTheme="minorHAnsi" w:hAnsiTheme="minorHAnsi"/>
                <w:szCs w:val="23"/>
                <w:lang w:val="en-NZ"/>
              </w:rPr>
              <w:t>,</w:t>
            </w:r>
            <w:r w:rsidR="003C3C6C" w:rsidRPr="00D901C5">
              <w:rPr>
                <w:lang w:val="en-NZ"/>
              </w:rPr>
              <w:t xml:space="preserve"> (N=</w:t>
            </w:r>
            <w:r w:rsidR="006776AF" w:rsidRPr="00D901C5">
              <w:rPr>
                <w:lang w:val="en-NZ"/>
              </w:rPr>
              <w:t>70</w:t>
            </w:r>
            <w:r w:rsidR="003C3C6C" w:rsidRPr="00D901C5">
              <w:rPr>
                <w:lang w:val="en-NZ"/>
              </w:rPr>
              <w:t>)</w:t>
            </w:r>
            <w:r w:rsidRPr="00D901C5">
              <w:rPr>
                <w:lang w:val="en-NZ"/>
              </w:rPr>
              <w:t xml:space="preserve">, a histology report was available within 90 days for </w:t>
            </w:r>
            <w:r w:rsidR="00912725" w:rsidRPr="00D901C5">
              <w:rPr>
                <w:rFonts w:cs="Arial Mäori"/>
                <w:iCs/>
                <w:lang w:val="en-NZ"/>
              </w:rPr>
              <w:t>74.3</w:t>
            </w:r>
            <w:r w:rsidRPr="00D901C5">
              <w:rPr>
                <w:rFonts w:asciiTheme="minorHAnsi" w:hAnsiTheme="minorHAnsi"/>
                <w:szCs w:val="23"/>
                <w:lang w:val="en-NZ"/>
              </w:rPr>
              <w:t>%</w:t>
            </w:r>
            <w:r w:rsidRPr="00D901C5">
              <w:rPr>
                <w:lang w:val="en-NZ"/>
              </w:rPr>
              <w:t xml:space="preserve"> of women and within 180 days for </w:t>
            </w:r>
            <w:r w:rsidR="00912725" w:rsidRPr="00D901C5">
              <w:rPr>
                <w:rFonts w:cs="Arial Mäori"/>
                <w:iCs/>
                <w:lang w:val="en-NZ"/>
              </w:rPr>
              <w:t>82.9</w:t>
            </w:r>
            <w:r w:rsidRPr="00D901C5">
              <w:rPr>
                <w:lang w:val="en-NZ"/>
              </w:rPr>
              <w:t xml:space="preserve">% of </w:t>
            </w:r>
            <w:r w:rsidRPr="007B1679">
              <w:rPr>
                <w:lang w:val="en-NZ"/>
              </w:rPr>
              <w:t>women (</w:t>
            </w:r>
            <w:r w:rsidR="005054B4" w:rsidRPr="007B1679">
              <w:rPr>
                <w:lang w:val="en-NZ"/>
              </w:rPr>
              <w:fldChar w:fldCharType="begin"/>
            </w:r>
            <w:r w:rsidR="005054B4" w:rsidRPr="007B1679">
              <w:rPr>
                <w:lang w:val="en-NZ"/>
              </w:rPr>
              <w:instrText xml:space="preserve"> REF _Ref460325460 \h </w:instrText>
            </w:r>
            <w:r w:rsidR="007B1679">
              <w:rPr>
                <w:lang w:val="en-NZ"/>
              </w:rPr>
              <w:instrText xml:space="preserve"> \* MERGEFORMAT </w:instrText>
            </w:r>
            <w:r w:rsidR="005054B4" w:rsidRPr="007B1679">
              <w:rPr>
                <w:lang w:val="en-NZ"/>
              </w:rPr>
            </w:r>
            <w:r w:rsidR="005054B4" w:rsidRPr="007B1679">
              <w:rPr>
                <w:lang w:val="en-NZ"/>
              </w:rPr>
              <w:fldChar w:fldCharType="separate"/>
            </w:r>
            <w:r w:rsidR="00B73FE3" w:rsidRPr="001C17B8">
              <w:t xml:space="preserve">Table </w:t>
            </w:r>
            <w:r w:rsidR="00B73FE3">
              <w:rPr>
                <w:noProof/>
              </w:rPr>
              <w:t>15</w:t>
            </w:r>
            <w:r w:rsidR="005054B4" w:rsidRPr="007B1679">
              <w:rPr>
                <w:lang w:val="en-NZ"/>
              </w:rPr>
              <w:fldChar w:fldCharType="end"/>
            </w:r>
            <w:r w:rsidR="00187CB8" w:rsidRPr="007B1679">
              <w:rPr>
                <w:lang w:val="en-NZ"/>
              </w:rPr>
              <w:t>).</w:t>
            </w:r>
            <w:r w:rsidRPr="007B1679">
              <w:rPr>
                <w:lang w:val="en-NZ"/>
              </w:rPr>
              <w:t xml:space="preserve"> Among</w:t>
            </w:r>
            <w:r w:rsidRPr="00D901C5">
              <w:rPr>
                <w:lang w:val="en-NZ"/>
              </w:rPr>
              <w:t xml:space="preserve"> women where there was no suspicion of invasive disease (</w:t>
            </w:r>
            <w:r w:rsidR="00ED4416">
              <w:t>TBS 2001 NZ modified</w:t>
            </w:r>
            <w:r w:rsidR="00ED4416" w:rsidRPr="00D901C5" w:rsidDel="00ED4416">
              <w:rPr>
                <w:lang w:val="en-NZ"/>
              </w:rPr>
              <w:t xml:space="preserve"> </w:t>
            </w:r>
            <w:r w:rsidRPr="00D901C5">
              <w:rPr>
                <w:lang w:val="en-NZ"/>
              </w:rPr>
              <w:t>Bethesda</w:t>
            </w:r>
            <w:r w:rsidR="005B71F1">
              <w:rPr>
                <w:lang w:val="en-NZ"/>
              </w:rPr>
              <w:t xml:space="preserve"> </w:t>
            </w:r>
            <w:r w:rsidRPr="00D901C5">
              <w:rPr>
                <w:lang w:val="en-NZ"/>
              </w:rPr>
              <w:t>codes ASH, HS1, AG1-</w:t>
            </w:r>
            <w:r w:rsidR="006005E8">
              <w:rPr>
                <w:lang w:val="en-NZ"/>
              </w:rPr>
              <w:t>AG</w:t>
            </w:r>
            <w:r w:rsidRPr="00D901C5">
              <w:rPr>
                <w:lang w:val="en-NZ"/>
              </w:rPr>
              <w:t xml:space="preserve">5, AIS), </w:t>
            </w:r>
            <w:r w:rsidR="00912725" w:rsidRPr="00D901C5">
              <w:rPr>
                <w:rFonts w:cs="Arial Mäori"/>
                <w:iCs/>
                <w:lang w:val="en-NZ"/>
              </w:rPr>
              <w:t>82.5</w:t>
            </w:r>
            <w:r w:rsidRPr="00D901C5">
              <w:rPr>
                <w:rFonts w:asciiTheme="minorHAnsi" w:hAnsiTheme="minorHAnsi"/>
                <w:szCs w:val="23"/>
                <w:lang w:val="en-NZ"/>
              </w:rPr>
              <w:t>%</w:t>
            </w:r>
            <w:r w:rsidRPr="00D901C5">
              <w:rPr>
                <w:lang w:val="en-NZ"/>
              </w:rPr>
              <w:t xml:space="preserve"> had a histology report available within 90 days and </w:t>
            </w:r>
            <w:r w:rsidR="00912725" w:rsidRPr="00D901C5">
              <w:rPr>
                <w:rFonts w:cs="Arial Mäori"/>
                <w:iCs/>
                <w:lang w:val="en-NZ"/>
              </w:rPr>
              <w:t>89.9</w:t>
            </w:r>
            <w:r w:rsidRPr="00D901C5">
              <w:rPr>
                <w:rFonts w:asciiTheme="minorHAnsi" w:hAnsiTheme="minorHAnsi"/>
                <w:szCs w:val="23"/>
                <w:lang w:val="en-NZ"/>
              </w:rPr>
              <w:t>%</w:t>
            </w:r>
            <w:r w:rsidRPr="00D901C5">
              <w:rPr>
                <w:lang w:val="en-NZ"/>
              </w:rPr>
              <w:t xml:space="preserve"> within 180 da</w:t>
            </w:r>
            <w:r w:rsidR="004D0605" w:rsidRPr="00D901C5">
              <w:rPr>
                <w:lang w:val="en-NZ"/>
              </w:rPr>
              <w:t>ys</w:t>
            </w:r>
            <w:r w:rsidRPr="00D901C5">
              <w:rPr>
                <w:lang w:val="en-NZ"/>
              </w:rPr>
              <w:t>.</w:t>
            </w:r>
          </w:p>
          <w:p w14:paraId="5A57F1F4" w14:textId="77777777" w:rsidR="003B51D8" w:rsidRPr="00D901C5" w:rsidRDefault="003B51D8" w:rsidP="003B51D8">
            <w:pPr>
              <w:pStyle w:val="NoSpacing"/>
              <w:rPr>
                <w:lang w:val="en-NZ"/>
              </w:rPr>
            </w:pPr>
          </w:p>
          <w:p w14:paraId="7AE9F740" w14:textId="77777777" w:rsidR="00BE6D7F" w:rsidRPr="005122A5" w:rsidRDefault="00BE6D7F" w:rsidP="00D97C4A">
            <w:pPr>
              <w:ind w:right="34"/>
              <w:jc w:val="both"/>
              <w:rPr>
                <w:b/>
                <w:i/>
              </w:rPr>
            </w:pPr>
            <w:r w:rsidRPr="00C424D9">
              <w:rPr>
                <w:b/>
                <w:i/>
              </w:rPr>
              <w:t>Women with no</w:t>
            </w:r>
            <w:r w:rsidRPr="00C424D9" w:rsidDel="004B02AF">
              <w:rPr>
                <w:b/>
                <w:i/>
              </w:rPr>
              <w:t xml:space="preserve"> </w:t>
            </w:r>
            <w:r w:rsidRPr="005122A5">
              <w:rPr>
                <w:b/>
                <w:i/>
              </w:rPr>
              <w:t>follow-up tests</w:t>
            </w:r>
          </w:p>
          <w:p w14:paraId="7CBF5BBD" w14:textId="136C9F06" w:rsidR="00BE6D7F" w:rsidRPr="00E55778" w:rsidRDefault="00BE6D7F" w:rsidP="00A50CC1">
            <w:pPr>
              <w:jc w:val="both"/>
            </w:pPr>
            <w:r w:rsidRPr="005122A5">
              <w:t xml:space="preserve">When follow-up tests of any kind (colposcopy, histology, HPV test, or subsequent cytology test) were considered, there were </w:t>
            </w:r>
            <w:r w:rsidR="00912725" w:rsidRPr="00D901C5">
              <w:rPr>
                <w:rFonts w:cs="Arial Mäori"/>
                <w:iCs/>
              </w:rPr>
              <w:t>175</w:t>
            </w:r>
            <w:r w:rsidRPr="00D901C5">
              <w:t xml:space="preserve"> women </w:t>
            </w:r>
            <w:r w:rsidR="00064651" w:rsidRPr="00D901C5">
              <w:t>(</w:t>
            </w:r>
            <w:r w:rsidR="00912725" w:rsidRPr="00D901C5">
              <w:rPr>
                <w:rFonts w:cs="Arial Mäori"/>
                <w:iCs/>
              </w:rPr>
              <w:t>9.5</w:t>
            </w:r>
            <w:r w:rsidRPr="00D901C5">
              <w:t xml:space="preserve">%) who had no record of any subsequent follow-up within 90 days and </w:t>
            </w:r>
            <w:r w:rsidR="00912725" w:rsidRPr="00D901C5">
              <w:rPr>
                <w:rFonts w:cs="Arial Mäori"/>
                <w:iCs/>
              </w:rPr>
              <w:t>96</w:t>
            </w:r>
            <w:r w:rsidRPr="00D901C5">
              <w:t xml:space="preserve"> </w:t>
            </w:r>
            <w:r w:rsidR="001B5100" w:rsidRPr="00D901C5">
              <w:t xml:space="preserve">women </w:t>
            </w:r>
            <w:r w:rsidR="00064651" w:rsidRPr="00D901C5">
              <w:t>(</w:t>
            </w:r>
            <w:r w:rsidR="00912725" w:rsidRPr="00D901C5">
              <w:rPr>
                <w:rFonts w:cs="Arial Mäori"/>
                <w:iCs/>
              </w:rPr>
              <w:t>5.2</w:t>
            </w:r>
            <w:r w:rsidR="00064651" w:rsidRPr="00E55778">
              <w:t>%)</w:t>
            </w:r>
            <w:r w:rsidRPr="00E55778">
              <w:t xml:space="preserve"> who had no record of any subsequent follow-up within 180 days on the NCSP Register (</w:t>
            </w:r>
            <w:r w:rsidR="00A54B9A">
              <w:rPr>
                <w:highlight w:val="yellow"/>
              </w:rPr>
              <w:fldChar w:fldCharType="begin"/>
            </w:r>
            <w:r w:rsidR="00A54B9A">
              <w:instrText xml:space="preserve"> REF _Ref388367207 \h </w:instrText>
            </w:r>
            <w:r w:rsidR="00A54B9A">
              <w:rPr>
                <w:highlight w:val="yellow"/>
              </w:rPr>
            </w:r>
            <w:r w:rsidR="00A54B9A">
              <w:rPr>
                <w:highlight w:val="yellow"/>
              </w:rPr>
              <w:fldChar w:fldCharType="separate"/>
            </w:r>
            <w:r w:rsidR="00B73FE3" w:rsidRPr="001C17B8">
              <w:t xml:space="preserve">Table </w:t>
            </w:r>
            <w:r w:rsidR="00B73FE3">
              <w:rPr>
                <w:noProof/>
              </w:rPr>
              <w:t>16</w:t>
            </w:r>
            <w:r w:rsidR="00A54B9A">
              <w:rPr>
                <w:highlight w:val="yellow"/>
              </w:rPr>
              <w:fldChar w:fldCharType="end"/>
            </w:r>
            <w:r w:rsidRPr="00E55778">
              <w:t>).</w:t>
            </w:r>
            <w:r w:rsidR="009712EC" w:rsidRPr="00E55778">
              <w:t xml:space="preserve"> </w:t>
            </w:r>
          </w:p>
          <w:p w14:paraId="542F6DDA" w14:textId="77777777" w:rsidR="00BE6D7F" w:rsidRPr="00E55778" w:rsidRDefault="00BE6D7F" w:rsidP="00D97C4A">
            <w:pPr>
              <w:ind w:right="34"/>
              <w:jc w:val="both"/>
            </w:pPr>
          </w:p>
          <w:p w14:paraId="3A961857" w14:textId="676EA4FA" w:rsidR="00A128CA" w:rsidRPr="008423FE" w:rsidRDefault="00BE6D7F" w:rsidP="008423FE">
            <w:pPr>
              <w:ind w:right="34"/>
              <w:jc w:val="both"/>
            </w:pPr>
            <w:r w:rsidRPr="00E55778">
              <w:t xml:space="preserve">This varied by DHB </w:t>
            </w:r>
            <w:r w:rsidR="001D2E62" w:rsidRPr="00E55778">
              <w:t xml:space="preserve">with no women without follow-up </w:t>
            </w:r>
            <w:r w:rsidRPr="00E55778">
              <w:t>(</w:t>
            </w:r>
            <w:r w:rsidR="00B21762" w:rsidRPr="00E55778">
              <w:rPr>
                <w:rFonts w:cs="Arial Mäori"/>
                <w:iCs/>
              </w:rPr>
              <w:t>South Canterbury</w:t>
            </w:r>
            <w:r w:rsidR="008E34D4" w:rsidRPr="00E55778">
              <w:t>, Wairarapa and Whanganui</w:t>
            </w:r>
            <w:r w:rsidRPr="00E55778">
              <w:t xml:space="preserve">) to </w:t>
            </w:r>
            <w:r w:rsidR="00912725" w:rsidRPr="00E55778">
              <w:rPr>
                <w:rFonts w:cs="Arial Mäori"/>
                <w:iCs/>
              </w:rPr>
              <w:t>31.3</w:t>
            </w:r>
            <w:r w:rsidR="00976B62" w:rsidRPr="00E55778">
              <w:t>%</w:t>
            </w:r>
            <w:r w:rsidR="00064651" w:rsidRPr="00E55778">
              <w:t xml:space="preserve"> (</w:t>
            </w:r>
            <w:r w:rsidR="00912725" w:rsidRPr="00E55778">
              <w:rPr>
                <w:rFonts w:cs="Arial Mäori"/>
                <w:iCs/>
              </w:rPr>
              <w:t>Tairawhiti</w:t>
            </w:r>
            <w:r w:rsidR="00064651" w:rsidRPr="00E55778">
              <w:t>)</w:t>
            </w:r>
            <w:r w:rsidRPr="00E55778">
              <w:t xml:space="preserve"> </w:t>
            </w:r>
            <w:r w:rsidR="009F0E1F" w:rsidRPr="00E55778">
              <w:t xml:space="preserve">of women without follow-up of some kind </w:t>
            </w:r>
            <w:r w:rsidR="00757E42" w:rsidRPr="00E55778">
              <w:t>by</w:t>
            </w:r>
            <w:r w:rsidRPr="00E55778">
              <w:t xml:space="preserve"> 90 days</w:t>
            </w:r>
            <w:r w:rsidR="009F0E1F" w:rsidRPr="00E55778">
              <w:t>,</w:t>
            </w:r>
            <w:r w:rsidRPr="00E55778">
              <w:t xml:space="preserve"> and from </w:t>
            </w:r>
            <w:r w:rsidR="009F0E1F" w:rsidRPr="00E55778">
              <w:t xml:space="preserve">no </w:t>
            </w:r>
            <w:r w:rsidR="00A128CA" w:rsidRPr="00E55778">
              <w:t>women (</w:t>
            </w:r>
            <w:bookmarkStart w:id="573" w:name="ind6_dhb_nofu180_min"/>
            <w:r w:rsidR="00392317" w:rsidRPr="00E55778">
              <w:t>Lakes, Nelson Marlborough, South Canterbury, Wairarapa and Whanganui</w:t>
            </w:r>
            <w:bookmarkEnd w:id="573"/>
            <w:r w:rsidR="00A128CA" w:rsidRPr="00E55778">
              <w:t>)</w:t>
            </w:r>
            <w:r w:rsidRPr="00E55778">
              <w:t xml:space="preserve"> </w:t>
            </w:r>
            <w:r w:rsidR="000037B0" w:rsidRPr="00E55778">
              <w:t xml:space="preserve">to </w:t>
            </w:r>
            <w:r w:rsidR="00912725" w:rsidRPr="00E55778">
              <w:rPr>
                <w:rFonts w:cs="Arial Mäori"/>
                <w:iCs/>
              </w:rPr>
              <w:t>18.8</w:t>
            </w:r>
            <w:r w:rsidR="00976B62" w:rsidRPr="00E55778">
              <w:t>%</w:t>
            </w:r>
            <w:r w:rsidR="00064651" w:rsidRPr="00E55778">
              <w:t xml:space="preserve"> (</w:t>
            </w:r>
            <w:r w:rsidR="00912725" w:rsidRPr="00E55778">
              <w:rPr>
                <w:rFonts w:cs="Arial Mäori"/>
                <w:iCs/>
              </w:rPr>
              <w:t>Tairawhiti</w:t>
            </w:r>
            <w:r w:rsidR="00064651" w:rsidRPr="00E55778">
              <w:t>)</w:t>
            </w:r>
            <w:r w:rsidR="00857072" w:rsidRPr="00E55778">
              <w:t xml:space="preserve"> </w:t>
            </w:r>
            <w:r w:rsidR="009F0E1F" w:rsidRPr="00E55778">
              <w:t xml:space="preserve">of women without follow-up of some kind </w:t>
            </w:r>
            <w:r w:rsidR="00757E42" w:rsidRPr="00E55778">
              <w:t>by</w:t>
            </w:r>
            <w:r w:rsidRPr="00E55778">
              <w:t xml:space="preserve"> 180 days (</w:t>
            </w:r>
            <w:r w:rsidR="00616FB9" w:rsidRPr="00E55778">
              <w:fldChar w:fldCharType="begin"/>
            </w:r>
            <w:r w:rsidR="00616FB9" w:rsidRPr="00E55778">
              <w:instrText xml:space="preserve"> REF _Ref275937888 \h  \* MERGEFORMAT </w:instrText>
            </w:r>
            <w:r w:rsidR="00616FB9" w:rsidRPr="00E55778">
              <w:fldChar w:fldCharType="separate"/>
            </w:r>
            <w:r w:rsidR="00B73FE3" w:rsidRPr="001C17B8">
              <w:t xml:space="preserve">Figure </w:t>
            </w:r>
            <w:r w:rsidR="00B73FE3">
              <w:rPr>
                <w:bCs/>
                <w:noProof/>
              </w:rPr>
              <w:t>56</w:t>
            </w:r>
            <w:r w:rsidR="00616FB9" w:rsidRPr="00E55778">
              <w:fldChar w:fldCharType="end"/>
            </w:r>
            <w:r w:rsidRPr="00E55778">
              <w:t>,</w:t>
            </w:r>
            <w:r w:rsidR="008423FE">
              <w:t xml:space="preserve"> </w:t>
            </w:r>
            <w:r w:rsidR="008423FE">
              <w:fldChar w:fldCharType="begin"/>
            </w:r>
            <w:r w:rsidR="008423FE">
              <w:instrText xml:space="preserve"> REF _Ref512848780 \h </w:instrText>
            </w:r>
            <w:r w:rsidR="008423FE">
              <w:fldChar w:fldCharType="separate"/>
            </w:r>
            <w:r w:rsidR="00B73FE3" w:rsidRPr="001C17B8">
              <w:t xml:space="preserve">Table </w:t>
            </w:r>
            <w:r w:rsidR="00B73FE3">
              <w:rPr>
                <w:noProof/>
              </w:rPr>
              <w:t>16</w:t>
            </w:r>
            <w:r w:rsidR="008423FE">
              <w:fldChar w:fldCharType="end"/>
            </w:r>
            <w:r w:rsidR="008423FE">
              <w:t>)</w:t>
            </w:r>
            <w:r w:rsidR="00877E4A" w:rsidRPr="00E55778">
              <w:t>.</w:t>
            </w:r>
            <w:r w:rsidR="00A128CA" w:rsidRPr="00E55778">
              <w:t xml:space="preserve"> At</w:t>
            </w:r>
            <w:r w:rsidR="00A128CA" w:rsidRPr="00C424D9">
              <w:t xml:space="preserve"> 90 days, the number remaining without follow-up was ten or fewer in </w:t>
            </w:r>
            <w:r w:rsidR="00912725" w:rsidRPr="005122A5">
              <w:rPr>
                <w:rFonts w:cs="Arial Mäori"/>
                <w:iCs/>
              </w:rPr>
              <w:t>12</w:t>
            </w:r>
            <w:r w:rsidR="00976B62" w:rsidRPr="00CD7666">
              <w:t xml:space="preserve"> </w:t>
            </w:r>
            <w:r w:rsidR="00BD0410" w:rsidRPr="00CD7666">
              <w:t>DHBs</w:t>
            </w:r>
            <w:r w:rsidR="00A128CA" w:rsidRPr="00CD7666">
              <w:t xml:space="preserve"> and </w:t>
            </w:r>
            <w:r w:rsidR="009F0E1F" w:rsidRPr="00CD7666">
              <w:t xml:space="preserve">was </w:t>
            </w:r>
            <w:r w:rsidR="00A128CA" w:rsidRPr="00CD7666">
              <w:t xml:space="preserve">a maximum of </w:t>
            </w:r>
            <w:r w:rsidR="00912725" w:rsidRPr="00CD7666">
              <w:rPr>
                <w:rFonts w:cs="Arial Mäori"/>
                <w:iCs/>
              </w:rPr>
              <w:t>25</w:t>
            </w:r>
            <w:r w:rsidR="00E11734" w:rsidRPr="00D901C5">
              <w:t xml:space="preserve"> women </w:t>
            </w:r>
            <w:r w:rsidR="009F0E1F" w:rsidRPr="00D901C5">
              <w:t>(</w:t>
            </w:r>
            <w:r w:rsidR="00434848" w:rsidRPr="00D901C5">
              <w:t>11.6</w:t>
            </w:r>
            <w:r w:rsidR="009F0E1F" w:rsidRPr="00D901C5">
              <w:t xml:space="preserve">%) </w:t>
            </w:r>
            <w:r w:rsidR="00E11734" w:rsidRPr="00D901C5">
              <w:t xml:space="preserve">in </w:t>
            </w:r>
            <w:r w:rsidR="00912725" w:rsidRPr="00D901C5">
              <w:rPr>
                <w:rFonts w:cs="Arial Mäori"/>
                <w:iCs/>
              </w:rPr>
              <w:t>Auckland</w:t>
            </w:r>
            <w:r w:rsidR="00064651" w:rsidRPr="00D901C5">
              <w:t>.</w:t>
            </w:r>
            <w:r w:rsidR="00E11734" w:rsidRPr="00D901C5">
              <w:t xml:space="preserve"> At 180 days, the number remaining without follow-up was ten or fewer in </w:t>
            </w:r>
            <w:r w:rsidR="00912725" w:rsidRPr="00D901C5">
              <w:rPr>
                <w:rFonts w:cs="Arial Mäori"/>
                <w:iCs/>
              </w:rPr>
              <w:t>17</w:t>
            </w:r>
            <w:r w:rsidR="00E11734" w:rsidRPr="00D901C5">
              <w:t xml:space="preserve"> </w:t>
            </w:r>
            <w:r w:rsidR="00BD0410" w:rsidRPr="00D901C5">
              <w:t>DHBs</w:t>
            </w:r>
            <w:r w:rsidR="00B77A59" w:rsidRPr="00D901C5">
              <w:t>, with a maximum of</w:t>
            </w:r>
            <w:r w:rsidR="00E11734" w:rsidRPr="00D901C5">
              <w:t xml:space="preserve"> </w:t>
            </w:r>
            <w:r w:rsidR="00912725" w:rsidRPr="00D901C5">
              <w:rPr>
                <w:rFonts w:cs="Arial Mäori"/>
                <w:iCs/>
              </w:rPr>
              <w:t>17</w:t>
            </w:r>
            <w:r w:rsidR="00E11734" w:rsidRPr="00D901C5">
              <w:t xml:space="preserve"> women </w:t>
            </w:r>
            <w:r w:rsidR="009F0E1F" w:rsidRPr="00D901C5">
              <w:t>(</w:t>
            </w:r>
            <w:r w:rsidR="00FF1658" w:rsidRPr="00D901C5">
              <w:t>7.9</w:t>
            </w:r>
            <w:r w:rsidR="009F0E1F" w:rsidRPr="00D901C5">
              <w:t xml:space="preserve">%) </w:t>
            </w:r>
            <w:r w:rsidR="00505C2A" w:rsidRPr="00D901C5">
              <w:t xml:space="preserve">without follow-up </w:t>
            </w:r>
            <w:r w:rsidR="00E11734" w:rsidRPr="00D901C5">
              <w:t xml:space="preserve">in </w:t>
            </w:r>
            <w:r w:rsidR="00912725" w:rsidRPr="00D901C5">
              <w:rPr>
                <w:rFonts w:cs="Arial Mäori"/>
                <w:iCs/>
              </w:rPr>
              <w:t>Auckland</w:t>
            </w:r>
            <w:r w:rsidR="00E11734" w:rsidRPr="00D901C5">
              <w:t>.</w:t>
            </w:r>
          </w:p>
          <w:p w14:paraId="2B309AC6" w14:textId="77777777" w:rsidR="00A128CA" w:rsidRPr="00D901C5" w:rsidRDefault="00A128CA" w:rsidP="00D97C4A">
            <w:pPr>
              <w:ind w:right="34"/>
              <w:jc w:val="both"/>
            </w:pPr>
          </w:p>
          <w:p w14:paraId="02AE5741" w14:textId="3EA944F6" w:rsidR="00BE6D7F" w:rsidRPr="00D901C5" w:rsidRDefault="00EE04F4" w:rsidP="00D97C4A">
            <w:pPr>
              <w:ind w:right="34"/>
              <w:jc w:val="both"/>
            </w:pPr>
            <w:r w:rsidRPr="00D901C5">
              <w:t xml:space="preserve">The proportion of women </w:t>
            </w:r>
            <w:r w:rsidRPr="00E55778">
              <w:t xml:space="preserve">who had no record of any subsequent follow-up </w:t>
            </w:r>
            <w:r w:rsidR="00BE6D7F" w:rsidRPr="00E55778">
              <w:t xml:space="preserve">also varied by ethnicity, from </w:t>
            </w:r>
            <w:r w:rsidR="00912725" w:rsidRPr="00E55778">
              <w:rPr>
                <w:rFonts w:cs="Arial Mäori"/>
                <w:iCs/>
              </w:rPr>
              <w:t>7.6</w:t>
            </w:r>
            <w:r w:rsidR="00064651" w:rsidRPr="00E55778">
              <w:t>% (</w:t>
            </w:r>
            <w:r w:rsidR="00912725" w:rsidRPr="00E55778">
              <w:rPr>
                <w:rFonts w:cs="Arial Mäori"/>
                <w:iCs/>
              </w:rPr>
              <w:t>European/</w:t>
            </w:r>
            <w:r w:rsidR="002D5EF0">
              <w:rPr>
                <w:rFonts w:cs="Arial Mäori"/>
                <w:iCs/>
              </w:rPr>
              <w:t xml:space="preserve"> </w:t>
            </w:r>
            <w:r w:rsidR="00912725" w:rsidRPr="00E55778">
              <w:rPr>
                <w:rFonts w:cs="Arial Mäori"/>
                <w:iCs/>
              </w:rPr>
              <w:t>Other</w:t>
            </w:r>
            <w:r w:rsidR="009712EC" w:rsidRPr="00E55778">
              <w:t xml:space="preserve"> </w:t>
            </w:r>
            <w:r w:rsidR="00B66E0C" w:rsidRPr="00E55778">
              <w:t>woman</w:t>
            </w:r>
            <w:r w:rsidR="00BE6D7F" w:rsidRPr="00E55778">
              <w:t xml:space="preserve">) to </w:t>
            </w:r>
            <w:r w:rsidR="00912725" w:rsidRPr="00E55778">
              <w:rPr>
                <w:rFonts w:cs="Arial Mäori"/>
                <w:iCs/>
              </w:rPr>
              <w:t>17.8</w:t>
            </w:r>
            <w:r w:rsidR="00064651" w:rsidRPr="00E55778">
              <w:t>% (</w:t>
            </w:r>
            <w:r w:rsidR="00912725" w:rsidRPr="00E55778">
              <w:rPr>
                <w:rFonts w:cs="Arial Mäori"/>
                <w:iCs/>
              </w:rPr>
              <w:t>Māori</w:t>
            </w:r>
            <w:r w:rsidR="00912A5A" w:rsidRPr="00E55778">
              <w:t xml:space="preserve"> </w:t>
            </w:r>
            <w:r w:rsidR="00B66E0C" w:rsidRPr="00E55778">
              <w:rPr>
                <w:szCs w:val="23"/>
              </w:rPr>
              <w:t>woman</w:t>
            </w:r>
            <w:r w:rsidR="00BE6D7F" w:rsidRPr="00E55778">
              <w:t xml:space="preserve">) at 90 days and from </w:t>
            </w:r>
            <w:r w:rsidR="00912725" w:rsidRPr="00E55778">
              <w:rPr>
                <w:rFonts w:cs="Arial Mäori"/>
                <w:iCs/>
              </w:rPr>
              <w:t>4.4</w:t>
            </w:r>
            <w:r w:rsidR="00064651" w:rsidRPr="00E55778">
              <w:t>% (</w:t>
            </w:r>
            <w:r w:rsidR="00912725" w:rsidRPr="00E55778">
              <w:rPr>
                <w:rFonts w:cs="Arial Mäori"/>
                <w:iCs/>
              </w:rPr>
              <w:t>European/</w:t>
            </w:r>
            <w:r w:rsidR="002D5EF0">
              <w:rPr>
                <w:rFonts w:cs="Arial Mäori"/>
                <w:iCs/>
              </w:rPr>
              <w:t xml:space="preserve"> </w:t>
            </w:r>
            <w:r w:rsidR="00912725" w:rsidRPr="00E55778">
              <w:rPr>
                <w:rFonts w:cs="Arial Mäori"/>
                <w:iCs/>
              </w:rPr>
              <w:t>Other</w:t>
            </w:r>
            <w:r w:rsidR="001D6168" w:rsidRPr="00E55778">
              <w:rPr>
                <w:rFonts w:cs="Arial Mäori"/>
                <w:iCs/>
              </w:rPr>
              <w:t xml:space="preserve"> </w:t>
            </w:r>
            <w:r w:rsidR="009D472B" w:rsidRPr="00E55778">
              <w:t>woman</w:t>
            </w:r>
            <w:r w:rsidR="00BE6D7F" w:rsidRPr="00E55778">
              <w:t xml:space="preserve">) to </w:t>
            </w:r>
            <w:r w:rsidR="00912725" w:rsidRPr="00E55778">
              <w:rPr>
                <w:rFonts w:cs="Arial Mäori"/>
                <w:iCs/>
              </w:rPr>
              <w:t>8.6</w:t>
            </w:r>
            <w:r w:rsidR="001D6168" w:rsidRPr="00E55778">
              <w:t>%</w:t>
            </w:r>
            <w:r w:rsidR="009712EC" w:rsidRPr="00E55778">
              <w:t xml:space="preserve"> </w:t>
            </w:r>
            <w:r w:rsidR="00064651" w:rsidRPr="00E55778">
              <w:t>(</w:t>
            </w:r>
            <w:r w:rsidR="00912725" w:rsidRPr="00E55778">
              <w:rPr>
                <w:rFonts w:cs="Arial Mäori"/>
                <w:iCs/>
              </w:rPr>
              <w:t>Māori</w:t>
            </w:r>
            <w:r w:rsidR="00BE6D7F" w:rsidRPr="00E55778">
              <w:rPr>
                <w:szCs w:val="23"/>
              </w:rPr>
              <w:t xml:space="preserve"> women</w:t>
            </w:r>
            <w:r w:rsidR="00BE6D7F" w:rsidRPr="00E55778">
              <w:t>) at 180 days (</w:t>
            </w:r>
            <w:r w:rsidR="00065C6E" w:rsidRPr="00E55778">
              <w:fldChar w:fldCharType="begin"/>
            </w:r>
            <w:r w:rsidR="00065C6E" w:rsidRPr="00E55778">
              <w:instrText xml:space="preserve"> REF _Ref388367224 \h </w:instrText>
            </w:r>
            <w:r w:rsidR="00051054" w:rsidRPr="00E55778">
              <w:instrText xml:space="preserve"> \* MERGEFORMAT </w:instrText>
            </w:r>
            <w:r w:rsidR="00065C6E" w:rsidRPr="00E55778">
              <w:fldChar w:fldCharType="separate"/>
            </w:r>
            <w:r w:rsidR="00B73FE3" w:rsidRPr="001C17B8">
              <w:t xml:space="preserve">Table </w:t>
            </w:r>
            <w:r w:rsidR="00B73FE3">
              <w:rPr>
                <w:noProof/>
              </w:rPr>
              <w:t>17</w:t>
            </w:r>
            <w:r w:rsidR="00065C6E" w:rsidRPr="00E55778">
              <w:fldChar w:fldCharType="end"/>
            </w:r>
            <w:r w:rsidR="00065C6E" w:rsidRPr="00E55778">
              <w:t>,</w:t>
            </w:r>
            <w:r w:rsidR="00103279" w:rsidRPr="00E55778">
              <w:t xml:space="preserve"> </w:t>
            </w:r>
            <w:r w:rsidR="00DC38C0" w:rsidRPr="00E55778">
              <w:fldChar w:fldCharType="begin"/>
            </w:r>
            <w:r w:rsidR="00DC38C0" w:rsidRPr="00E55778">
              <w:instrText xml:space="preserve"> REF _Ref482783433 \h </w:instrText>
            </w:r>
            <w:r w:rsidR="00051054" w:rsidRPr="00E55778">
              <w:instrText xml:space="preserve"> \* MERGEFORMAT </w:instrText>
            </w:r>
            <w:r w:rsidR="00DC38C0" w:rsidRPr="00E55778">
              <w:fldChar w:fldCharType="separate"/>
            </w:r>
            <w:r w:rsidR="00B73FE3" w:rsidRPr="001C17B8">
              <w:rPr>
                <w:noProof/>
              </w:rPr>
              <w:t>Figure</w:t>
            </w:r>
            <w:r w:rsidR="00B73FE3" w:rsidRPr="001C17B8">
              <w:t xml:space="preserve"> </w:t>
            </w:r>
            <w:r w:rsidR="00B73FE3">
              <w:rPr>
                <w:noProof/>
              </w:rPr>
              <w:t>57</w:t>
            </w:r>
            <w:r w:rsidR="00DC38C0" w:rsidRPr="00E55778">
              <w:fldChar w:fldCharType="end"/>
            </w:r>
            <w:r w:rsidR="00BE6D7F" w:rsidRPr="00214B49">
              <w:t>).</w:t>
            </w:r>
            <w:r w:rsidR="00BE6D7F" w:rsidRPr="00D901C5">
              <w:t xml:space="preserve"> </w:t>
            </w:r>
          </w:p>
          <w:p w14:paraId="75560A5D" w14:textId="77777777" w:rsidR="00BE6D7F" w:rsidRPr="00C424D9" w:rsidRDefault="00BE6D7F" w:rsidP="00D97C4A">
            <w:pPr>
              <w:ind w:right="34"/>
              <w:jc w:val="both"/>
              <w:rPr>
                <w:rFonts w:asciiTheme="minorHAnsi" w:hAnsiTheme="minorHAnsi"/>
                <w:szCs w:val="23"/>
              </w:rPr>
            </w:pPr>
          </w:p>
          <w:p w14:paraId="00D88302" w14:textId="643B9C73" w:rsidR="00BE6D7F" w:rsidRPr="00D901C5" w:rsidRDefault="00BE6D7F" w:rsidP="00D97C4A">
            <w:pPr>
              <w:ind w:right="34"/>
              <w:jc w:val="both"/>
            </w:pPr>
            <w:r w:rsidRPr="005122A5">
              <w:rPr>
                <w:rFonts w:asciiTheme="minorHAnsi" w:hAnsiTheme="minorHAnsi"/>
                <w:szCs w:val="23"/>
              </w:rPr>
              <w:t xml:space="preserve">Among women with an urgent referral, due to a suspicion of invasive disease, a follow-up test of some kind was available within 90 days for </w:t>
            </w:r>
            <w:r w:rsidR="00912725" w:rsidRPr="005122A5">
              <w:rPr>
                <w:rFonts w:cs="Arial Mäori"/>
                <w:iCs/>
              </w:rPr>
              <w:t>87.1</w:t>
            </w:r>
            <w:r w:rsidRPr="005122A5">
              <w:rPr>
                <w:rFonts w:asciiTheme="minorHAnsi" w:hAnsiTheme="minorHAnsi"/>
                <w:szCs w:val="23"/>
              </w:rPr>
              <w:t>%</w:t>
            </w:r>
            <w:r w:rsidRPr="00CD7666">
              <w:rPr>
                <w:rFonts w:asciiTheme="minorHAnsi" w:hAnsiTheme="minorHAnsi"/>
                <w:szCs w:val="23"/>
              </w:rPr>
              <w:t xml:space="preserve"> of women and </w:t>
            </w:r>
            <w:r w:rsidR="008D006F" w:rsidRPr="00CD7666">
              <w:rPr>
                <w:rFonts w:asciiTheme="minorHAnsi" w:hAnsiTheme="minorHAnsi"/>
                <w:szCs w:val="23"/>
              </w:rPr>
              <w:t xml:space="preserve">this did not change </w:t>
            </w:r>
            <w:r w:rsidRPr="00CD7666">
              <w:rPr>
                <w:rFonts w:asciiTheme="minorHAnsi" w:hAnsiTheme="minorHAnsi"/>
                <w:szCs w:val="23"/>
              </w:rPr>
              <w:t xml:space="preserve">within 180 </w:t>
            </w:r>
            <w:r w:rsidRPr="00267884">
              <w:rPr>
                <w:rFonts w:asciiTheme="minorHAnsi" w:hAnsiTheme="minorHAnsi"/>
                <w:szCs w:val="23"/>
              </w:rPr>
              <w:t xml:space="preserve">days </w:t>
            </w:r>
            <w:r w:rsidR="002E33EC" w:rsidRPr="00267884">
              <w:rPr>
                <w:rFonts w:asciiTheme="minorHAnsi" w:hAnsiTheme="minorHAnsi"/>
                <w:szCs w:val="23"/>
              </w:rPr>
              <w:t>(</w:t>
            </w:r>
            <w:r w:rsidR="00064651" w:rsidRPr="00267884">
              <w:fldChar w:fldCharType="begin"/>
            </w:r>
            <w:r w:rsidR="00064651" w:rsidRPr="00267884">
              <w:instrText xml:space="preserve"> REF _Ref390686485 \h  \* MERGEFORMAT </w:instrText>
            </w:r>
            <w:r w:rsidR="00064651" w:rsidRPr="00267884">
              <w:fldChar w:fldCharType="separate"/>
            </w:r>
            <w:r w:rsidR="00B73FE3" w:rsidRPr="00B73FE3">
              <w:rPr>
                <w:rFonts w:asciiTheme="minorHAnsi" w:hAnsiTheme="minorHAnsi"/>
                <w:szCs w:val="23"/>
              </w:rPr>
              <w:t>Table 15</w:t>
            </w:r>
            <w:r w:rsidR="00064651" w:rsidRPr="00267884">
              <w:fldChar w:fldCharType="end"/>
            </w:r>
            <w:r w:rsidR="00064651" w:rsidRPr="00267884">
              <w:rPr>
                <w:rFonts w:asciiTheme="minorHAnsi" w:hAnsiTheme="minorHAnsi"/>
                <w:szCs w:val="23"/>
              </w:rPr>
              <w:t>).</w:t>
            </w:r>
            <w:r w:rsidRPr="00267884">
              <w:rPr>
                <w:rFonts w:asciiTheme="minorHAnsi" w:hAnsiTheme="minorHAnsi"/>
                <w:szCs w:val="23"/>
              </w:rPr>
              <w:t xml:space="preserve"> At 180 days, there remained </w:t>
            </w:r>
            <w:r w:rsidR="005E21EA" w:rsidRPr="00267884">
              <w:rPr>
                <w:rFonts w:asciiTheme="minorHAnsi" w:hAnsiTheme="minorHAnsi"/>
                <w:szCs w:val="23"/>
              </w:rPr>
              <w:t>nine</w:t>
            </w:r>
            <w:r w:rsidR="0075404D" w:rsidRPr="00267884">
              <w:rPr>
                <w:rFonts w:asciiTheme="minorHAnsi" w:hAnsiTheme="minorHAnsi"/>
                <w:szCs w:val="23"/>
              </w:rPr>
              <w:t xml:space="preserve"> </w:t>
            </w:r>
            <w:r w:rsidRPr="00267884">
              <w:rPr>
                <w:rFonts w:asciiTheme="minorHAnsi" w:hAnsiTheme="minorHAnsi"/>
                <w:szCs w:val="23"/>
              </w:rPr>
              <w:t xml:space="preserve">women </w:t>
            </w:r>
            <w:r w:rsidR="00064651" w:rsidRPr="00267884">
              <w:rPr>
                <w:rFonts w:asciiTheme="minorHAnsi" w:hAnsiTheme="minorHAnsi"/>
                <w:szCs w:val="23"/>
              </w:rPr>
              <w:t>(</w:t>
            </w:r>
            <w:r w:rsidR="00912725" w:rsidRPr="00267884">
              <w:rPr>
                <w:rFonts w:cs="Arial Mäori"/>
                <w:iCs/>
              </w:rPr>
              <w:t>12.9</w:t>
            </w:r>
            <w:r w:rsidRPr="00267884">
              <w:rPr>
                <w:rFonts w:asciiTheme="minorHAnsi" w:hAnsiTheme="minorHAnsi"/>
                <w:szCs w:val="23"/>
              </w:rPr>
              <w:t xml:space="preserve">%) for whom no follow-up tests were recorded. Among women where there was no suspicion of invasive disease, </w:t>
            </w:r>
            <w:r w:rsidR="00912725" w:rsidRPr="00267884">
              <w:rPr>
                <w:rFonts w:cs="Arial Mäori"/>
                <w:iCs/>
              </w:rPr>
              <w:t>90.6</w:t>
            </w:r>
            <w:r w:rsidR="00064651" w:rsidRPr="00267884">
              <w:rPr>
                <w:rFonts w:asciiTheme="minorHAnsi" w:hAnsiTheme="minorHAnsi"/>
                <w:szCs w:val="23"/>
              </w:rPr>
              <w:t>%</w:t>
            </w:r>
            <w:r w:rsidRPr="00267884">
              <w:rPr>
                <w:rFonts w:asciiTheme="minorHAnsi" w:hAnsiTheme="minorHAnsi"/>
                <w:szCs w:val="23"/>
              </w:rPr>
              <w:t xml:space="preserve"> had a follow-up test report available within 90 days and </w:t>
            </w:r>
            <w:r w:rsidR="00912725" w:rsidRPr="00267884">
              <w:rPr>
                <w:rFonts w:cs="Arial Mäori"/>
                <w:iCs/>
              </w:rPr>
              <w:t>95.1</w:t>
            </w:r>
            <w:r w:rsidR="00064651" w:rsidRPr="00267884">
              <w:rPr>
                <w:rFonts w:asciiTheme="minorHAnsi" w:hAnsiTheme="minorHAnsi"/>
                <w:szCs w:val="23"/>
              </w:rPr>
              <w:t>%</w:t>
            </w:r>
            <w:r w:rsidRPr="00267884">
              <w:rPr>
                <w:rFonts w:asciiTheme="minorHAnsi" w:hAnsiTheme="minorHAnsi"/>
                <w:szCs w:val="23"/>
              </w:rPr>
              <w:t xml:space="preserve"> within 180 days </w:t>
            </w:r>
            <w:r w:rsidR="002E33EC" w:rsidRPr="00267884">
              <w:rPr>
                <w:rFonts w:asciiTheme="minorHAnsi" w:hAnsiTheme="minorHAnsi"/>
                <w:szCs w:val="23"/>
              </w:rPr>
              <w:t>(</w:t>
            </w:r>
            <w:r w:rsidR="00064651" w:rsidRPr="00267884">
              <w:fldChar w:fldCharType="begin"/>
            </w:r>
            <w:r w:rsidR="00064651" w:rsidRPr="00267884">
              <w:instrText xml:space="preserve"> REF _Ref390686485 \h  \* MERGEFORMAT </w:instrText>
            </w:r>
            <w:r w:rsidR="00064651" w:rsidRPr="00267884">
              <w:fldChar w:fldCharType="separate"/>
            </w:r>
            <w:r w:rsidR="00B73FE3" w:rsidRPr="00B73FE3">
              <w:rPr>
                <w:rFonts w:asciiTheme="minorHAnsi" w:hAnsiTheme="minorHAnsi"/>
                <w:szCs w:val="23"/>
              </w:rPr>
              <w:t>Table 15</w:t>
            </w:r>
            <w:r w:rsidR="00064651" w:rsidRPr="00267884">
              <w:fldChar w:fldCharType="end"/>
            </w:r>
            <w:r w:rsidR="00064651" w:rsidRPr="00267884">
              <w:rPr>
                <w:rFonts w:asciiTheme="minorHAnsi" w:hAnsiTheme="minorHAnsi"/>
                <w:szCs w:val="23"/>
              </w:rPr>
              <w:t>).</w:t>
            </w:r>
            <w:r w:rsidRPr="00C424D9">
              <w:rPr>
                <w:rFonts w:asciiTheme="minorHAnsi" w:hAnsiTheme="minorHAnsi"/>
                <w:szCs w:val="23"/>
              </w:rPr>
              <w:t xml:space="preserve"> At 180 days, there remained </w:t>
            </w:r>
            <w:r w:rsidR="00912725" w:rsidRPr="00C424D9">
              <w:rPr>
                <w:rFonts w:cs="Arial Mäori"/>
                <w:iCs/>
              </w:rPr>
              <w:t>87</w:t>
            </w:r>
            <w:r w:rsidRPr="005122A5">
              <w:rPr>
                <w:rFonts w:asciiTheme="minorHAnsi" w:hAnsiTheme="minorHAnsi"/>
                <w:szCs w:val="23"/>
              </w:rPr>
              <w:t xml:space="preserve"> women </w:t>
            </w:r>
            <w:r w:rsidR="00064651" w:rsidRPr="00D901C5">
              <w:rPr>
                <w:rFonts w:asciiTheme="minorHAnsi" w:hAnsiTheme="minorHAnsi"/>
                <w:szCs w:val="23"/>
              </w:rPr>
              <w:t>(</w:t>
            </w:r>
            <w:r w:rsidR="00912725" w:rsidRPr="00D901C5">
              <w:rPr>
                <w:rFonts w:cs="Arial Mäori"/>
                <w:iCs/>
              </w:rPr>
              <w:t>4.9</w:t>
            </w:r>
            <w:r w:rsidR="00EF5427" w:rsidRPr="00D901C5">
              <w:rPr>
                <w:rFonts w:asciiTheme="minorHAnsi" w:hAnsiTheme="minorHAnsi"/>
                <w:szCs w:val="23"/>
              </w:rPr>
              <w:t>%</w:t>
            </w:r>
            <w:r w:rsidR="00064651" w:rsidRPr="00D901C5">
              <w:rPr>
                <w:rFonts w:asciiTheme="minorHAnsi" w:hAnsiTheme="minorHAnsi"/>
                <w:szCs w:val="23"/>
              </w:rPr>
              <w:t>)</w:t>
            </w:r>
            <w:r w:rsidRPr="00D901C5">
              <w:rPr>
                <w:rFonts w:asciiTheme="minorHAnsi" w:hAnsiTheme="minorHAnsi"/>
                <w:szCs w:val="23"/>
              </w:rPr>
              <w:t xml:space="preserve"> for whom no follow-up tests were recorded.</w:t>
            </w:r>
          </w:p>
          <w:p w14:paraId="0D269974" w14:textId="77777777" w:rsidR="00BE6D7F" w:rsidRPr="00D901C5" w:rsidRDefault="00BE6D7F" w:rsidP="008C3739">
            <w:pPr>
              <w:pStyle w:val="NoSpacing"/>
              <w:rPr>
                <w:lang w:val="en-NZ"/>
              </w:rPr>
            </w:pPr>
          </w:p>
        </w:tc>
      </w:tr>
      <w:tr w:rsidR="00BE6D7F" w:rsidRPr="00D901C5" w14:paraId="27E39079" w14:textId="77777777" w:rsidTr="00403266">
        <w:tc>
          <w:tcPr>
            <w:tcW w:w="1791" w:type="dxa"/>
            <w:tcBorders>
              <w:bottom w:val="single" w:sz="4" w:space="0" w:color="auto"/>
            </w:tcBorders>
          </w:tcPr>
          <w:p w14:paraId="66CF1CEC" w14:textId="77777777" w:rsidR="00BE6D7F" w:rsidRPr="00D901C5" w:rsidRDefault="00BE6D7F" w:rsidP="00DE16F5">
            <w:pPr>
              <w:spacing w:before="120"/>
              <w:ind w:right="544"/>
              <w:jc w:val="both"/>
              <w:rPr>
                <w:b/>
              </w:rPr>
            </w:pPr>
            <w:r w:rsidRPr="00D901C5">
              <w:rPr>
                <w:b/>
              </w:rPr>
              <w:t>Trends</w:t>
            </w:r>
          </w:p>
        </w:tc>
        <w:tc>
          <w:tcPr>
            <w:tcW w:w="7531" w:type="dxa"/>
            <w:tcBorders>
              <w:bottom w:val="single" w:sz="4" w:space="0" w:color="auto"/>
            </w:tcBorders>
          </w:tcPr>
          <w:p w14:paraId="329571D9" w14:textId="77777777" w:rsidR="00BE6D7F" w:rsidRPr="00D901C5" w:rsidRDefault="00BE6D7F" w:rsidP="00D97C4A">
            <w:pPr>
              <w:spacing w:before="120"/>
              <w:ind w:right="34"/>
              <w:jc w:val="both"/>
              <w:rPr>
                <w:b/>
                <w:i/>
              </w:rPr>
            </w:pPr>
            <w:r w:rsidRPr="00D901C5">
              <w:rPr>
                <w:b/>
                <w:i/>
              </w:rPr>
              <w:t>Histological follow-up</w:t>
            </w:r>
          </w:p>
          <w:p w14:paraId="2A3D6767" w14:textId="1352C982" w:rsidR="00BE6D7F" w:rsidRPr="005122A5" w:rsidRDefault="00BE6D7F" w:rsidP="00AC2E3C">
            <w:pPr>
              <w:ind w:right="34"/>
              <w:jc w:val="both"/>
            </w:pPr>
            <w:r w:rsidRPr="00D901C5">
              <w:t>The proportion</w:t>
            </w:r>
            <w:r w:rsidRPr="00C424D9">
              <w:t xml:space="preserve"> of women with a histology report within 90 days has </w:t>
            </w:r>
            <w:r w:rsidR="00207C79" w:rsidRPr="00D901C5">
              <w:t>increased</w:t>
            </w:r>
            <w:r w:rsidR="00207C79" w:rsidRPr="00C424D9">
              <w:t xml:space="preserve"> </w:t>
            </w:r>
            <w:r w:rsidR="00917AD0" w:rsidRPr="00C424D9">
              <w:t>slightly</w:t>
            </w:r>
            <w:r w:rsidR="009A7994" w:rsidRPr="005122A5">
              <w:t xml:space="preserve"> </w:t>
            </w:r>
            <w:r w:rsidRPr="005122A5">
              <w:t xml:space="preserve">since the previous </w:t>
            </w:r>
            <w:r w:rsidR="00325D57" w:rsidRPr="00D901C5">
              <w:t>monitoring</w:t>
            </w:r>
            <w:r w:rsidRPr="00C424D9">
              <w:t xml:space="preserve"> period (from </w:t>
            </w:r>
            <w:r w:rsidR="00E66669" w:rsidRPr="00D901C5">
              <w:rPr>
                <w:rFonts w:cs="Arial Mäori"/>
                <w:iCs/>
              </w:rPr>
              <w:t>81.5</w:t>
            </w:r>
            <w:r w:rsidR="00E66669" w:rsidRPr="00C424D9">
              <w:t>%</w:t>
            </w:r>
            <w:r w:rsidRPr="00C424D9">
              <w:t xml:space="preserve"> </w:t>
            </w:r>
            <w:r w:rsidR="0046249D" w:rsidRPr="005122A5">
              <w:t xml:space="preserve">to </w:t>
            </w:r>
            <w:r w:rsidR="00912725" w:rsidRPr="00D901C5">
              <w:rPr>
                <w:rFonts w:cs="Arial Mäori"/>
                <w:iCs/>
              </w:rPr>
              <w:t>82.2</w:t>
            </w:r>
            <w:r w:rsidR="0046249D" w:rsidRPr="00C424D9">
              <w:t xml:space="preserve">% </w:t>
            </w:r>
            <w:r w:rsidRPr="005122A5">
              <w:t xml:space="preserve">in the current period). The proportion of women with a histology report within 180 days has </w:t>
            </w:r>
            <w:r w:rsidR="00B46757">
              <w:t>also increased</w:t>
            </w:r>
            <w:r w:rsidR="009F0E1F" w:rsidRPr="005122A5">
              <w:t xml:space="preserve"> (</w:t>
            </w:r>
            <w:r w:rsidR="005E21EA">
              <w:t xml:space="preserve">from </w:t>
            </w:r>
            <w:r w:rsidR="00207002" w:rsidRPr="00D901C5">
              <w:rPr>
                <w:rFonts w:cs="Arial Mäori"/>
                <w:iCs/>
              </w:rPr>
              <w:t>87.</w:t>
            </w:r>
            <w:r w:rsidR="000C7805" w:rsidRPr="00C424D9">
              <w:rPr>
                <w:rFonts w:cs="Arial Mäori"/>
                <w:iCs/>
              </w:rPr>
              <w:t>8</w:t>
            </w:r>
            <w:r w:rsidR="00FA14E2">
              <w:rPr>
                <w:rFonts w:cs="Arial Mäori"/>
                <w:iCs/>
              </w:rPr>
              <w:t>%</w:t>
            </w:r>
            <w:r w:rsidRPr="005122A5">
              <w:t xml:space="preserve"> in the previous period</w:t>
            </w:r>
            <w:r w:rsidR="005E21EA">
              <w:t xml:space="preserve"> to</w:t>
            </w:r>
            <w:r w:rsidRPr="005122A5">
              <w:t xml:space="preserve"> </w:t>
            </w:r>
            <w:r w:rsidR="00912725" w:rsidRPr="005122A5">
              <w:rPr>
                <w:rFonts w:cs="Arial Mäori"/>
                <w:iCs/>
              </w:rPr>
              <w:t>89.6</w:t>
            </w:r>
            <w:r w:rsidRPr="005122A5">
              <w:t>% in the current period</w:t>
            </w:r>
            <w:r w:rsidR="009F0E1F" w:rsidRPr="005122A5">
              <w:t>)</w:t>
            </w:r>
            <w:r w:rsidRPr="005122A5">
              <w:t>.</w:t>
            </w:r>
          </w:p>
          <w:p w14:paraId="10B49E88" w14:textId="77777777" w:rsidR="00BE6D7F" w:rsidRPr="00D901C5" w:rsidRDefault="00BE6D7F" w:rsidP="00D97C4A">
            <w:pPr>
              <w:ind w:right="34"/>
              <w:jc w:val="both"/>
              <w:rPr>
                <w:szCs w:val="23"/>
              </w:rPr>
            </w:pPr>
          </w:p>
          <w:p w14:paraId="7C327F26" w14:textId="3F7D3BCD" w:rsidR="00BE6D7F" w:rsidRPr="00D901C5" w:rsidRDefault="00917AD0" w:rsidP="00D97C4A">
            <w:pPr>
              <w:ind w:right="34"/>
              <w:jc w:val="both"/>
            </w:pPr>
            <w:r w:rsidRPr="00C424D9">
              <w:t>While the</w:t>
            </w:r>
            <w:r w:rsidR="00BE6D7F" w:rsidRPr="00C424D9">
              <w:t xml:space="preserve"> proportion of women with</w:t>
            </w:r>
            <w:r w:rsidR="007B3E63" w:rsidRPr="005122A5">
              <w:t xml:space="preserve"> histological follow-up has </w:t>
            </w:r>
            <w:r w:rsidR="00AA6901" w:rsidRPr="005122A5">
              <w:t>i</w:t>
            </w:r>
            <w:r w:rsidR="005E21EA">
              <w:t>ncreas</w:t>
            </w:r>
            <w:r w:rsidR="00AA6901" w:rsidRPr="005122A5">
              <w:t xml:space="preserve">ed </w:t>
            </w:r>
            <w:r w:rsidR="00BE6D7F" w:rsidRPr="00D901C5">
              <w:t xml:space="preserve">overall, </w:t>
            </w:r>
            <w:r w:rsidR="00F56A7E" w:rsidRPr="00D901C5">
              <w:t>this</w:t>
            </w:r>
            <w:r w:rsidR="00BE6D7F" w:rsidRPr="00D901C5">
              <w:t xml:space="preserve"> still varies for individual </w:t>
            </w:r>
            <w:r w:rsidR="00BD0410" w:rsidRPr="00D901C5">
              <w:t>DHBs</w:t>
            </w:r>
            <w:r w:rsidR="005A68CB">
              <w:t xml:space="preserve"> </w:t>
            </w:r>
            <w:r w:rsidR="005A68CB" w:rsidRPr="005E23BC">
              <w:t>(</w:t>
            </w:r>
            <w:r w:rsidR="005A68CB" w:rsidRPr="005E23BC">
              <w:fldChar w:fldCharType="begin"/>
            </w:r>
            <w:r w:rsidR="005A68CB" w:rsidRPr="005E23BC">
              <w:instrText xml:space="preserve"> REF _Ref499886917 \h </w:instrText>
            </w:r>
            <w:r w:rsidR="005E23BC">
              <w:instrText xml:space="preserve"> \* MERGEFORMAT </w:instrText>
            </w:r>
            <w:r w:rsidR="005A68CB" w:rsidRPr="005E23BC">
              <w:fldChar w:fldCharType="separate"/>
            </w:r>
            <w:r w:rsidR="00B73FE3" w:rsidRPr="001C17B8">
              <w:t xml:space="preserve">Figure </w:t>
            </w:r>
            <w:r w:rsidR="00B73FE3">
              <w:rPr>
                <w:noProof/>
              </w:rPr>
              <w:t>58</w:t>
            </w:r>
            <w:r w:rsidR="005A68CB" w:rsidRPr="005E23BC">
              <w:fldChar w:fldCharType="end"/>
            </w:r>
            <w:r w:rsidR="005A68CB">
              <w:t xml:space="preserve">, </w:t>
            </w:r>
            <w:r w:rsidR="005A68CB" w:rsidRPr="005E23BC">
              <w:fldChar w:fldCharType="begin"/>
            </w:r>
            <w:r w:rsidR="005A68CB" w:rsidRPr="005E23BC">
              <w:instrText xml:space="preserve"> REF _Ref499886927 \h </w:instrText>
            </w:r>
            <w:r w:rsidR="005E23BC">
              <w:instrText xml:space="preserve"> \* MERGEFORMAT </w:instrText>
            </w:r>
            <w:r w:rsidR="005A68CB" w:rsidRPr="005E23BC">
              <w:fldChar w:fldCharType="separate"/>
            </w:r>
            <w:r w:rsidR="00B73FE3" w:rsidRPr="001C17B8">
              <w:t xml:space="preserve">Figure </w:t>
            </w:r>
            <w:r w:rsidR="00B73FE3">
              <w:rPr>
                <w:noProof/>
              </w:rPr>
              <w:t>59</w:t>
            </w:r>
            <w:r w:rsidR="005A68CB" w:rsidRPr="005E23BC">
              <w:fldChar w:fldCharType="end"/>
            </w:r>
            <w:r w:rsidR="005A68CB" w:rsidRPr="005E23BC">
              <w:t>)</w:t>
            </w:r>
            <w:r w:rsidR="00BE6D7F" w:rsidRPr="005E23BC">
              <w:t>.</w:t>
            </w:r>
            <w:r w:rsidR="00BE6D7F" w:rsidRPr="00D901C5">
              <w:t xml:space="preserve"> In </w:t>
            </w:r>
            <w:r w:rsidR="00844719" w:rsidRPr="00D901C5">
              <w:t xml:space="preserve">six </w:t>
            </w:r>
            <w:r w:rsidR="00BD0410" w:rsidRPr="00D901C5">
              <w:t>DHBs</w:t>
            </w:r>
            <w:r w:rsidR="00BE6D7F" w:rsidRPr="00D901C5">
              <w:t xml:space="preserve"> the proportion of women w</w:t>
            </w:r>
            <w:r w:rsidRPr="00D901C5">
              <w:t>ith histological follow-up has de</w:t>
            </w:r>
            <w:r w:rsidR="00BE6D7F" w:rsidRPr="00D901C5">
              <w:t>creased at 90 days and at 180 days (</w:t>
            </w:r>
            <w:r w:rsidR="00C8732C" w:rsidRPr="00D901C5">
              <w:t>Hawke's Bay, Mid Central, South Canterbury, Southern, Tairawhiti and West Coast</w:t>
            </w:r>
            <w:r w:rsidR="006B4D73" w:rsidRPr="00D901C5">
              <w:t xml:space="preserve">). </w:t>
            </w:r>
            <w:r w:rsidR="006A7877" w:rsidRPr="00D901C5">
              <w:t>I</w:t>
            </w:r>
            <w:r w:rsidR="00BE6D7F" w:rsidRPr="00D901C5">
              <w:t xml:space="preserve">n </w:t>
            </w:r>
            <w:r w:rsidR="00383D8D" w:rsidRPr="00D901C5">
              <w:t xml:space="preserve">nine </w:t>
            </w:r>
            <w:r w:rsidR="00BD0410" w:rsidRPr="00D901C5">
              <w:t>DHBs</w:t>
            </w:r>
            <w:r w:rsidR="00BE6D7F" w:rsidRPr="00D901C5">
              <w:t xml:space="preserve">, the proportion of women with histological follow-up </w:t>
            </w:r>
            <w:r w:rsidR="00554B25" w:rsidRPr="00D901C5">
              <w:t>in</w:t>
            </w:r>
            <w:r w:rsidR="00BE6D7F" w:rsidRPr="00D901C5">
              <w:t xml:space="preserve">creased at </w:t>
            </w:r>
            <w:r w:rsidR="00554B25" w:rsidRPr="00D901C5">
              <w:t xml:space="preserve">both </w:t>
            </w:r>
            <w:r w:rsidR="00BE6D7F" w:rsidRPr="00D901C5">
              <w:t>90 days and at 180 days (</w:t>
            </w:r>
            <w:r w:rsidR="00D32240" w:rsidRPr="00D901C5">
              <w:t>Bay of Plenty, Capital &amp; Coast, Counties Manukau, Hutt Valley, Lakes, Nelson Marlborough, Northland, Taranaki and Wairarapa</w:t>
            </w:r>
            <w:r w:rsidR="00BE6D7F" w:rsidRPr="00D901C5">
              <w:t>).</w:t>
            </w:r>
            <w:r w:rsidR="009712EC">
              <w:t xml:space="preserve"> </w:t>
            </w:r>
          </w:p>
          <w:p w14:paraId="3844DA67" w14:textId="77777777" w:rsidR="00BE6D7F" w:rsidRPr="00D901C5" w:rsidRDefault="00BE6D7F" w:rsidP="00D97C4A">
            <w:pPr>
              <w:ind w:right="34"/>
              <w:jc w:val="both"/>
            </w:pPr>
          </w:p>
          <w:p w14:paraId="447B7629" w14:textId="71AA4DAC" w:rsidR="00BE6D7F" w:rsidRPr="00947705" w:rsidRDefault="00F1528E" w:rsidP="00A50CC1">
            <w:pPr>
              <w:jc w:val="both"/>
              <w:rPr>
                <w:szCs w:val="23"/>
              </w:rPr>
            </w:pPr>
            <w:r w:rsidRPr="00D901C5">
              <w:t>T</w:t>
            </w:r>
            <w:r w:rsidR="00BE6D7F" w:rsidRPr="00D901C5">
              <w:t xml:space="preserve">he proportion of </w:t>
            </w:r>
            <w:r w:rsidR="00BE6D7F" w:rsidRPr="00D901C5">
              <w:rPr>
                <w:szCs w:val="23"/>
              </w:rPr>
              <w:t xml:space="preserve">women with follow-up histology </w:t>
            </w:r>
            <w:r w:rsidRPr="00C424D9">
              <w:rPr>
                <w:szCs w:val="23"/>
              </w:rPr>
              <w:t xml:space="preserve">at 90 days in the current monitoring period has </w:t>
            </w:r>
            <w:r w:rsidR="000B56E7" w:rsidRPr="005122A5">
              <w:rPr>
                <w:szCs w:val="23"/>
              </w:rPr>
              <w:t xml:space="preserve">increased </w:t>
            </w:r>
            <w:r w:rsidRPr="005122A5">
              <w:rPr>
                <w:szCs w:val="23"/>
              </w:rPr>
              <w:t xml:space="preserve">for </w:t>
            </w:r>
            <w:r w:rsidR="00081709" w:rsidRPr="005122A5">
              <w:rPr>
                <w:szCs w:val="23"/>
              </w:rPr>
              <w:t>Pacific</w:t>
            </w:r>
            <w:r w:rsidR="00CF73C8">
              <w:rPr>
                <w:szCs w:val="23"/>
              </w:rPr>
              <w:t xml:space="preserve"> and</w:t>
            </w:r>
            <w:r w:rsidR="000B56E7" w:rsidRPr="005122A5">
              <w:rPr>
                <w:szCs w:val="23"/>
              </w:rPr>
              <w:t xml:space="preserve"> Asian woman</w:t>
            </w:r>
            <w:r w:rsidR="00D422AC" w:rsidRPr="00D901C5">
              <w:rPr>
                <w:szCs w:val="23"/>
              </w:rPr>
              <w:t xml:space="preserve"> (</w:t>
            </w:r>
            <w:r w:rsidR="00C208EB">
              <w:rPr>
                <w:szCs w:val="23"/>
              </w:rPr>
              <w:t xml:space="preserve">Pacific women </w:t>
            </w:r>
            <w:r w:rsidR="00081709" w:rsidRPr="00D901C5">
              <w:rPr>
                <w:szCs w:val="23"/>
              </w:rPr>
              <w:t>from 67.3% to 77.8% i</w:t>
            </w:r>
            <w:r w:rsidR="006C7F16" w:rsidRPr="00D901C5">
              <w:rPr>
                <w:szCs w:val="23"/>
              </w:rPr>
              <w:t>n the current monitoring period;</w:t>
            </w:r>
            <w:r w:rsidR="00081709" w:rsidRPr="00D901C5">
              <w:rPr>
                <w:szCs w:val="23"/>
              </w:rPr>
              <w:t xml:space="preserve"> </w:t>
            </w:r>
            <w:r w:rsidR="00042A3A" w:rsidRPr="00D901C5">
              <w:rPr>
                <w:szCs w:val="23"/>
              </w:rPr>
              <w:t xml:space="preserve">Asian women from </w:t>
            </w:r>
            <w:r w:rsidR="006C7F16" w:rsidRPr="00D901C5">
              <w:rPr>
                <w:szCs w:val="23"/>
              </w:rPr>
              <w:t>78.5%</w:t>
            </w:r>
            <w:r w:rsidR="002E742B" w:rsidRPr="00D901C5">
              <w:rPr>
                <w:szCs w:val="23"/>
              </w:rPr>
              <w:t xml:space="preserve"> to </w:t>
            </w:r>
            <w:r w:rsidR="00912725" w:rsidRPr="00D901C5">
              <w:rPr>
                <w:szCs w:val="23"/>
              </w:rPr>
              <w:t>80.6</w:t>
            </w:r>
            <w:r w:rsidR="0005082C" w:rsidRPr="00D901C5">
              <w:rPr>
                <w:szCs w:val="23"/>
              </w:rPr>
              <w:t>%</w:t>
            </w:r>
            <w:r w:rsidR="00CF73C8">
              <w:rPr>
                <w:szCs w:val="23"/>
              </w:rPr>
              <w:t xml:space="preserve">) and remained similar for </w:t>
            </w:r>
            <w:r w:rsidR="00CF73C8" w:rsidRPr="005122A5">
              <w:rPr>
                <w:szCs w:val="23"/>
              </w:rPr>
              <w:t xml:space="preserve">European/ Other </w:t>
            </w:r>
            <w:r w:rsidR="00C208EB">
              <w:rPr>
                <w:szCs w:val="23"/>
              </w:rPr>
              <w:t xml:space="preserve">women </w:t>
            </w:r>
            <w:r w:rsidR="00CF73C8">
              <w:rPr>
                <w:szCs w:val="23"/>
              </w:rPr>
              <w:t>(</w:t>
            </w:r>
            <w:r w:rsidR="00563CB5" w:rsidRPr="00D901C5">
              <w:rPr>
                <w:szCs w:val="23"/>
              </w:rPr>
              <w:t xml:space="preserve">from </w:t>
            </w:r>
            <w:r w:rsidR="006C7F16" w:rsidRPr="00D901C5">
              <w:rPr>
                <w:szCs w:val="23"/>
              </w:rPr>
              <w:t>84.0%</w:t>
            </w:r>
            <w:r w:rsidR="00563CB5" w:rsidRPr="00D901C5">
              <w:rPr>
                <w:szCs w:val="23"/>
              </w:rPr>
              <w:t xml:space="preserve"> to </w:t>
            </w:r>
            <w:r w:rsidR="00912725" w:rsidRPr="00D901C5">
              <w:rPr>
                <w:szCs w:val="23"/>
              </w:rPr>
              <w:t>84.4</w:t>
            </w:r>
            <w:r w:rsidR="0005082C" w:rsidRPr="00D901C5">
              <w:rPr>
                <w:szCs w:val="23"/>
              </w:rPr>
              <w:t>%</w:t>
            </w:r>
            <w:r w:rsidR="006F71EB" w:rsidRPr="00D901C5">
              <w:rPr>
                <w:szCs w:val="23"/>
              </w:rPr>
              <w:t>)</w:t>
            </w:r>
            <w:r w:rsidR="006F4173" w:rsidRPr="00D901C5">
              <w:rPr>
                <w:szCs w:val="23"/>
              </w:rPr>
              <w:t>.</w:t>
            </w:r>
            <w:r w:rsidR="000B56E7" w:rsidRPr="00D901C5">
              <w:rPr>
                <w:szCs w:val="23"/>
              </w:rPr>
              <w:t xml:space="preserve"> </w:t>
            </w:r>
            <w:r w:rsidR="009F0E1F" w:rsidRPr="00D901C5">
              <w:rPr>
                <w:szCs w:val="23"/>
              </w:rPr>
              <w:t xml:space="preserve">There has been a decrease in the proportion of </w:t>
            </w:r>
            <w:r w:rsidR="00BC3D7E" w:rsidRPr="00D901C5">
              <w:rPr>
                <w:szCs w:val="23"/>
              </w:rPr>
              <w:t xml:space="preserve">Māori </w:t>
            </w:r>
            <w:r w:rsidR="000B56E7" w:rsidRPr="00D901C5">
              <w:rPr>
                <w:szCs w:val="23"/>
              </w:rPr>
              <w:t xml:space="preserve">women </w:t>
            </w:r>
            <w:r w:rsidR="004B551E" w:rsidRPr="00D901C5">
              <w:rPr>
                <w:szCs w:val="23"/>
              </w:rPr>
              <w:t>with</w:t>
            </w:r>
            <w:r w:rsidR="000B56E7" w:rsidRPr="00D901C5">
              <w:rPr>
                <w:szCs w:val="23"/>
              </w:rPr>
              <w:t xml:space="preserve"> follow-up histology </w:t>
            </w:r>
            <w:r w:rsidR="004B551E" w:rsidRPr="00D901C5">
              <w:rPr>
                <w:szCs w:val="23"/>
              </w:rPr>
              <w:t>within</w:t>
            </w:r>
            <w:r w:rsidR="000B56E7" w:rsidRPr="00D901C5">
              <w:rPr>
                <w:szCs w:val="23"/>
              </w:rPr>
              <w:t xml:space="preserve"> 90 days </w:t>
            </w:r>
            <w:r w:rsidR="00666F96" w:rsidRPr="00D901C5">
              <w:rPr>
                <w:szCs w:val="23"/>
              </w:rPr>
              <w:t xml:space="preserve">over </w:t>
            </w:r>
            <w:r w:rsidR="000B56E7" w:rsidRPr="00D901C5">
              <w:rPr>
                <w:szCs w:val="23"/>
              </w:rPr>
              <w:t xml:space="preserve">the last </w:t>
            </w:r>
            <w:r w:rsidR="009F0E1F" w:rsidRPr="00D901C5">
              <w:rPr>
                <w:szCs w:val="23"/>
              </w:rPr>
              <w:t>two</w:t>
            </w:r>
            <w:r w:rsidR="00533095" w:rsidRPr="00D901C5">
              <w:rPr>
                <w:szCs w:val="23"/>
              </w:rPr>
              <w:t xml:space="preserve"> monitoring periods</w:t>
            </w:r>
            <w:r w:rsidR="006C7F16" w:rsidRPr="00D901C5">
              <w:rPr>
                <w:szCs w:val="23"/>
              </w:rPr>
              <w:t xml:space="preserve"> (from </w:t>
            </w:r>
            <w:r w:rsidR="00BC3D7E" w:rsidRPr="00D901C5">
              <w:rPr>
                <w:szCs w:val="23"/>
              </w:rPr>
              <w:t>78.0%</w:t>
            </w:r>
            <w:r w:rsidR="00F51CAF" w:rsidRPr="00D901C5">
              <w:rPr>
                <w:szCs w:val="23"/>
              </w:rPr>
              <w:t xml:space="preserve"> </w:t>
            </w:r>
            <w:r w:rsidR="006C7F16" w:rsidRPr="00D901C5">
              <w:rPr>
                <w:szCs w:val="23"/>
              </w:rPr>
              <w:t>to 74.3%</w:t>
            </w:r>
            <w:r w:rsidR="00DE30AF">
              <w:rPr>
                <w:szCs w:val="23"/>
              </w:rPr>
              <w:t xml:space="preserve"> between the previous and current report</w:t>
            </w:r>
            <w:r w:rsidR="006C7F16" w:rsidRPr="00D901C5">
              <w:rPr>
                <w:szCs w:val="23"/>
              </w:rPr>
              <w:t>)</w:t>
            </w:r>
            <w:r w:rsidR="000B56E7" w:rsidRPr="00D901C5">
              <w:rPr>
                <w:szCs w:val="23"/>
              </w:rPr>
              <w:t>.</w:t>
            </w:r>
            <w:r w:rsidR="00670DF9" w:rsidRPr="00D901C5">
              <w:rPr>
                <w:szCs w:val="23"/>
              </w:rPr>
              <w:t xml:space="preserve"> </w:t>
            </w:r>
            <w:r w:rsidR="004B551E" w:rsidRPr="00D901C5">
              <w:rPr>
                <w:szCs w:val="23"/>
              </w:rPr>
              <w:t>T</w:t>
            </w:r>
            <w:r w:rsidR="00736C12" w:rsidRPr="00D901C5">
              <w:rPr>
                <w:szCs w:val="23"/>
              </w:rPr>
              <w:t xml:space="preserve">he proportion of women with follow-up histology at 180 days </w:t>
            </w:r>
            <w:r w:rsidR="004B551E" w:rsidRPr="00D901C5">
              <w:rPr>
                <w:szCs w:val="23"/>
              </w:rPr>
              <w:t>h</w:t>
            </w:r>
            <w:r w:rsidR="00736C12" w:rsidRPr="00D901C5">
              <w:rPr>
                <w:szCs w:val="23"/>
              </w:rPr>
              <w:t xml:space="preserve">as </w:t>
            </w:r>
            <w:r w:rsidR="004B551E" w:rsidRPr="00D901C5">
              <w:rPr>
                <w:szCs w:val="23"/>
              </w:rPr>
              <w:t>increased</w:t>
            </w:r>
            <w:r w:rsidR="00736C12" w:rsidRPr="00D901C5">
              <w:rPr>
                <w:szCs w:val="23"/>
              </w:rPr>
              <w:t xml:space="preserve"> for </w:t>
            </w:r>
            <w:r w:rsidR="00690A46" w:rsidRPr="00D901C5">
              <w:rPr>
                <w:szCs w:val="23"/>
              </w:rPr>
              <w:t>Pacific</w:t>
            </w:r>
            <w:r w:rsidR="00ED626B">
              <w:rPr>
                <w:szCs w:val="23"/>
              </w:rPr>
              <w:t>,</w:t>
            </w:r>
            <w:r w:rsidR="00CC72F8" w:rsidRPr="00D901C5">
              <w:rPr>
                <w:szCs w:val="23"/>
              </w:rPr>
              <w:t xml:space="preserve"> Asian </w:t>
            </w:r>
            <w:r w:rsidR="00673A69" w:rsidRPr="00D901C5">
              <w:rPr>
                <w:szCs w:val="23"/>
              </w:rPr>
              <w:t xml:space="preserve">and European/ Other </w:t>
            </w:r>
            <w:r w:rsidR="00CC72F8" w:rsidRPr="00D901C5">
              <w:rPr>
                <w:szCs w:val="23"/>
              </w:rPr>
              <w:t>women</w:t>
            </w:r>
            <w:r w:rsidR="00D45B84" w:rsidRPr="00D901C5">
              <w:rPr>
                <w:szCs w:val="23"/>
              </w:rPr>
              <w:t xml:space="preserve"> (</w:t>
            </w:r>
            <w:r w:rsidR="00D42D88" w:rsidRPr="00D901C5">
              <w:rPr>
                <w:szCs w:val="23"/>
              </w:rPr>
              <w:t>82.0%</w:t>
            </w:r>
            <w:r w:rsidR="00780FCB" w:rsidRPr="00D901C5">
              <w:rPr>
                <w:szCs w:val="23"/>
              </w:rPr>
              <w:t xml:space="preserve"> to </w:t>
            </w:r>
            <w:r w:rsidR="00912725" w:rsidRPr="00D901C5">
              <w:rPr>
                <w:szCs w:val="23"/>
              </w:rPr>
              <w:t>87.8</w:t>
            </w:r>
            <w:r w:rsidR="002172A2" w:rsidRPr="00D901C5">
              <w:rPr>
                <w:szCs w:val="23"/>
              </w:rPr>
              <w:t xml:space="preserve">% </w:t>
            </w:r>
            <w:r w:rsidR="00780FCB" w:rsidRPr="00D901C5">
              <w:rPr>
                <w:szCs w:val="23"/>
              </w:rPr>
              <w:t>for Pacific</w:t>
            </w:r>
            <w:r w:rsidR="004B551E" w:rsidRPr="00D901C5">
              <w:rPr>
                <w:szCs w:val="23"/>
              </w:rPr>
              <w:t>;</w:t>
            </w:r>
            <w:r w:rsidR="00D45B84" w:rsidRPr="00D901C5">
              <w:rPr>
                <w:szCs w:val="23"/>
              </w:rPr>
              <w:t xml:space="preserve"> </w:t>
            </w:r>
            <w:r w:rsidR="00380634" w:rsidRPr="00D901C5">
              <w:rPr>
                <w:szCs w:val="23"/>
              </w:rPr>
              <w:t>86.9%</w:t>
            </w:r>
            <w:r w:rsidR="009712EC">
              <w:rPr>
                <w:szCs w:val="23"/>
              </w:rPr>
              <w:t xml:space="preserve"> </w:t>
            </w:r>
            <w:r w:rsidR="00D45B84" w:rsidRPr="00D901C5">
              <w:rPr>
                <w:szCs w:val="23"/>
              </w:rPr>
              <w:t xml:space="preserve">to </w:t>
            </w:r>
            <w:r w:rsidR="00912725" w:rsidRPr="00D901C5">
              <w:rPr>
                <w:szCs w:val="23"/>
              </w:rPr>
              <w:t>89.3</w:t>
            </w:r>
            <w:r w:rsidR="008A4CA0" w:rsidRPr="00D901C5">
              <w:rPr>
                <w:szCs w:val="23"/>
              </w:rPr>
              <w:t xml:space="preserve">% </w:t>
            </w:r>
            <w:r w:rsidR="00780FCB" w:rsidRPr="00D901C5">
              <w:rPr>
                <w:szCs w:val="23"/>
              </w:rPr>
              <w:t>for Asian woman</w:t>
            </w:r>
            <w:r w:rsidR="00D42D88" w:rsidRPr="00D901C5">
              <w:rPr>
                <w:szCs w:val="23"/>
              </w:rPr>
              <w:t xml:space="preserve">; </w:t>
            </w:r>
            <w:r w:rsidR="00FB0795">
              <w:rPr>
                <w:szCs w:val="23"/>
              </w:rPr>
              <w:t xml:space="preserve">and </w:t>
            </w:r>
            <w:r w:rsidR="00D42D88" w:rsidRPr="00D901C5">
              <w:rPr>
                <w:szCs w:val="23"/>
              </w:rPr>
              <w:t xml:space="preserve">from </w:t>
            </w:r>
            <w:r w:rsidR="00615381" w:rsidRPr="00D901C5">
              <w:rPr>
                <w:szCs w:val="23"/>
              </w:rPr>
              <w:t>88.8%</w:t>
            </w:r>
            <w:r w:rsidR="00D42D88" w:rsidRPr="00D901C5">
              <w:rPr>
                <w:szCs w:val="23"/>
              </w:rPr>
              <w:t xml:space="preserve"> to 90.7</w:t>
            </w:r>
            <w:r w:rsidR="00615381" w:rsidRPr="00D901C5">
              <w:rPr>
                <w:szCs w:val="23"/>
              </w:rPr>
              <w:t>%</w:t>
            </w:r>
            <w:r w:rsidR="00D42D88" w:rsidRPr="00D901C5">
              <w:rPr>
                <w:szCs w:val="23"/>
              </w:rPr>
              <w:t xml:space="preserve"> for European/ Other</w:t>
            </w:r>
            <w:r w:rsidR="00ED626B">
              <w:rPr>
                <w:szCs w:val="23"/>
              </w:rPr>
              <w:t xml:space="preserve"> women</w:t>
            </w:r>
            <w:r w:rsidR="00D45B84" w:rsidRPr="00D901C5">
              <w:rPr>
                <w:szCs w:val="23"/>
              </w:rPr>
              <w:t xml:space="preserve">), and decreased </w:t>
            </w:r>
            <w:r w:rsidR="00E52107">
              <w:rPr>
                <w:szCs w:val="23"/>
              </w:rPr>
              <w:t xml:space="preserve">slightly </w:t>
            </w:r>
            <w:r w:rsidR="000037B0" w:rsidRPr="00D901C5">
              <w:rPr>
                <w:szCs w:val="23"/>
              </w:rPr>
              <w:t xml:space="preserve">for </w:t>
            </w:r>
            <w:r w:rsidR="00D95C27" w:rsidRPr="00D901C5">
              <w:rPr>
                <w:szCs w:val="23"/>
              </w:rPr>
              <w:t>Māori</w:t>
            </w:r>
            <w:r w:rsidR="0027352C" w:rsidRPr="00D901C5">
              <w:rPr>
                <w:szCs w:val="23"/>
              </w:rPr>
              <w:t xml:space="preserve"> women</w:t>
            </w:r>
            <w:r w:rsidR="00D45B84" w:rsidRPr="00D901C5">
              <w:rPr>
                <w:szCs w:val="23"/>
              </w:rPr>
              <w:t xml:space="preserve"> (</w:t>
            </w:r>
            <w:r w:rsidR="00D95C27" w:rsidRPr="00D901C5">
              <w:rPr>
                <w:szCs w:val="23"/>
              </w:rPr>
              <w:t xml:space="preserve">from </w:t>
            </w:r>
            <w:r w:rsidR="0027352C" w:rsidRPr="00D901C5">
              <w:rPr>
                <w:szCs w:val="23"/>
              </w:rPr>
              <w:t>86.1% to</w:t>
            </w:r>
            <w:r w:rsidR="00D95C27" w:rsidRPr="00D901C5">
              <w:rPr>
                <w:szCs w:val="23"/>
              </w:rPr>
              <w:t xml:space="preserve"> 85.5</w:t>
            </w:r>
            <w:r w:rsidR="0027352C" w:rsidRPr="00D901C5">
              <w:rPr>
                <w:szCs w:val="23"/>
              </w:rPr>
              <w:t>%</w:t>
            </w:r>
            <w:r w:rsidR="007126FA" w:rsidRPr="00D901C5">
              <w:rPr>
                <w:szCs w:val="23"/>
              </w:rPr>
              <w:t>)</w:t>
            </w:r>
            <w:r w:rsidR="00D45B84" w:rsidRPr="00D901C5">
              <w:rPr>
                <w:szCs w:val="23"/>
              </w:rPr>
              <w:t>.</w:t>
            </w:r>
            <w:r w:rsidR="00DF2BA6" w:rsidRPr="00D901C5">
              <w:rPr>
                <w:szCs w:val="23"/>
              </w:rPr>
              <w:t xml:space="preserve"> </w:t>
            </w:r>
            <w:r w:rsidR="00BE6D7F" w:rsidRPr="00D901C5">
              <w:rPr>
                <w:szCs w:val="23"/>
              </w:rPr>
              <w:t xml:space="preserve">The proportions of women with follow-up histology are quite variable within individual </w:t>
            </w:r>
            <w:r w:rsidR="00BD0410" w:rsidRPr="00D901C5">
              <w:rPr>
                <w:szCs w:val="23"/>
              </w:rPr>
              <w:t>DHBs</w:t>
            </w:r>
            <w:r w:rsidR="00D54565" w:rsidRPr="00D901C5">
              <w:rPr>
                <w:szCs w:val="23"/>
              </w:rPr>
              <w:t xml:space="preserve"> when broken down by DHB and ethnicity</w:t>
            </w:r>
            <w:r w:rsidR="00BE6D7F" w:rsidRPr="00D901C5">
              <w:rPr>
                <w:szCs w:val="23"/>
              </w:rPr>
              <w:t xml:space="preserve">, as the number of women with high grade cytology generally becomes comparatively small when broken down </w:t>
            </w:r>
            <w:r w:rsidR="0005521A" w:rsidRPr="00D901C5">
              <w:rPr>
                <w:szCs w:val="23"/>
              </w:rPr>
              <w:t xml:space="preserve">in </w:t>
            </w:r>
            <w:r w:rsidR="00385285" w:rsidRPr="00D901C5">
              <w:rPr>
                <w:szCs w:val="23"/>
              </w:rPr>
              <w:t>those</w:t>
            </w:r>
            <w:r w:rsidR="0005521A" w:rsidRPr="00D901C5">
              <w:rPr>
                <w:szCs w:val="23"/>
              </w:rPr>
              <w:t xml:space="preserve"> </w:t>
            </w:r>
            <w:r w:rsidR="00385285" w:rsidRPr="00D901C5">
              <w:rPr>
                <w:szCs w:val="23"/>
              </w:rPr>
              <w:t>categories</w:t>
            </w:r>
            <w:r w:rsidR="00BE6D7F" w:rsidRPr="00D901C5">
              <w:rPr>
                <w:szCs w:val="23"/>
              </w:rPr>
              <w:t xml:space="preserve"> (except </w:t>
            </w:r>
            <w:r w:rsidR="00D54565" w:rsidRPr="00D901C5">
              <w:rPr>
                <w:szCs w:val="23"/>
              </w:rPr>
              <w:t>in some cases such as</w:t>
            </w:r>
            <w:r w:rsidR="00BE6D7F" w:rsidRPr="00D901C5">
              <w:rPr>
                <w:szCs w:val="23"/>
              </w:rPr>
              <w:t xml:space="preserve"> for European/ Other women, and Māori women in a </w:t>
            </w:r>
            <w:r w:rsidR="00DE438D" w:rsidRPr="00D901C5">
              <w:rPr>
                <w:szCs w:val="23"/>
              </w:rPr>
              <w:t>few</w:t>
            </w:r>
            <w:r w:rsidR="00BE6D7F" w:rsidRPr="00D901C5">
              <w:rPr>
                <w:szCs w:val="23"/>
              </w:rPr>
              <w:t xml:space="preserve"> </w:t>
            </w:r>
            <w:r w:rsidR="00BD0410" w:rsidRPr="00D901C5">
              <w:rPr>
                <w:szCs w:val="23"/>
              </w:rPr>
              <w:t>DHBs</w:t>
            </w:r>
            <w:r w:rsidR="00BE6D7F" w:rsidRPr="00D901C5">
              <w:rPr>
                <w:szCs w:val="23"/>
              </w:rPr>
              <w:t xml:space="preserve">). </w:t>
            </w:r>
            <w:r w:rsidR="005A68CB">
              <w:rPr>
                <w:szCs w:val="23"/>
              </w:rPr>
              <w:t xml:space="preserve">Trend charts for ethnicity can be </w:t>
            </w:r>
            <w:r w:rsidR="005A68CB" w:rsidRPr="00D30228">
              <w:rPr>
                <w:szCs w:val="23"/>
              </w:rPr>
              <w:t xml:space="preserve">seen in </w:t>
            </w:r>
            <w:r w:rsidR="005A68CB" w:rsidRPr="00D30228">
              <w:rPr>
                <w:szCs w:val="23"/>
              </w:rPr>
              <w:fldChar w:fldCharType="begin"/>
            </w:r>
            <w:r w:rsidR="005A68CB" w:rsidRPr="00D30228">
              <w:rPr>
                <w:szCs w:val="23"/>
              </w:rPr>
              <w:instrText xml:space="preserve"> REF _Ref499887000 \h </w:instrText>
            </w:r>
            <w:r w:rsidR="00D30228">
              <w:rPr>
                <w:szCs w:val="23"/>
              </w:rPr>
              <w:instrText xml:space="preserve"> \* MERGEFORMAT </w:instrText>
            </w:r>
            <w:r w:rsidR="005A68CB" w:rsidRPr="00D30228">
              <w:rPr>
                <w:szCs w:val="23"/>
              </w:rPr>
            </w:r>
            <w:r w:rsidR="005A68CB" w:rsidRPr="00D30228">
              <w:rPr>
                <w:szCs w:val="23"/>
              </w:rPr>
              <w:fldChar w:fldCharType="separate"/>
            </w:r>
            <w:r w:rsidR="00B73FE3" w:rsidRPr="001C17B8">
              <w:t xml:space="preserve">Figure </w:t>
            </w:r>
            <w:r w:rsidR="00B73FE3">
              <w:rPr>
                <w:noProof/>
              </w:rPr>
              <w:t>60</w:t>
            </w:r>
            <w:r w:rsidR="005A68CB" w:rsidRPr="00D30228">
              <w:rPr>
                <w:szCs w:val="23"/>
              </w:rPr>
              <w:fldChar w:fldCharType="end"/>
            </w:r>
            <w:r w:rsidR="005A68CB" w:rsidRPr="00D30228">
              <w:rPr>
                <w:szCs w:val="23"/>
              </w:rPr>
              <w:t xml:space="preserve"> and</w:t>
            </w:r>
            <w:r w:rsidR="00947705">
              <w:rPr>
                <w:szCs w:val="23"/>
              </w:rPr>
              <w:t xml:space="preserve"> </w:t>
            </w:r>
            <w:r w:rsidR="00947705">
              <w:rPr>
                <w:szCs w:val="23"/>
                <w:highlight w:val="yellow"/>
              </w:rPr>
              <w:fldChar w:fldCharType="begin"/>
            </w:r>
            <w:r w:rsidR="00947705">
              <w:rPr>
                <w:szCs w:val="23"/>
              </w:rPr>
              <w:instrText xml:space="preserve"> REF _Ref512848907 \h </w:instrText>
            </w:r>
            <w:r w:rsidR="00947705">
              <w:rPr>
                <w:szCs w:val="23"/>
                <w:highlight w:val="yellow"/>
              </w:rPr>
            </w:r>
            <w:r w:rsidR="00947705">
              <w:rPr>
                <w:szCs w:val="23"/>
                <w:highlight w:val="yellow"/>
              </w:rPr>
              <w:fldChar w:fldCharType="separate"/>
            </w:r>
            <w:r w:rsidR="00B73FE3" w:rsidRPr="001C17B8">
              <w:t xml:space="preserve">Figure </w:t>
            </w:r>
            <w:r w:rsidR="00B73FE3">
              <w:rPr>
                <w:noProof/>
              </w:rPr>
              <w:t>61</w:t>
            </w:r>
            <w:r w:rsidR="00947705">
              <w:rPr>
                <w:szCs w:val="23"/>
                <w:highlight w:val="yellow"/>
              </w:rPr>
              <w:fldChar w:fldCharType="end"/>
            </w:r>
            <w:r w:rsidR="005A68CB" w:rsidRPr="00D30228">
              <w:rPr>
                <w:szCs w:val="23"/>
              </w:rPr>
              <w:t>.</w:t>
            </w:r>
          </w:p>
          <w:p w14:paraId="4F70ED71" w14:textId="77777777" w:rsidR="00BE6D7F" w:rsidRPr="00D901C5" w:rsidRDefault="00BE6D7F" w:rsidP="00D97C4A">
            <w:pPr>
              <w:ind w:right="34"/>
              <w:jc w:val="both"/>
              <w:rPr>
                <w:szCs w:val="23"/>
                <w:highlight w:val="yellow"/>
              </w:rPr>
            </w:pPr>
          </w:p>
          <w:p w14:paraId="3A51ED21" w14:textId="50CAD501" w:rsidR="00BE6D7F" w:rsidRPr="00D901C5" w:rsidRDefault="00BE6D7F" w:rsidP="00D97C4A">
            <w:pPr>
              <w:ind w:right="34"/>
              <w:jc w:val="both"/>
              <w:rPr>
                <w:szCs w:val="23"/>
              </w:rPr>
            </w:pPr>
            <w:r w:rsidRPr="00D901C5">
              <w:rPr>
                <w:szCs w:val="23"/>
              </w:rPr>
              <w:t xml:space="preserve">As in previous reports, the proportion of women with histological follow-up varies substantially by age, and </w:t>
            </w:r>
            <w:r w:rsidR="00D73E58" w:rsidRPr="00D901C5">
              <w:rPr>
                <w:szCs w:val="23"/>
              </w:rPr>
              <w:t xml:space="preserve">is </w:t>
            </w:r>
            <w:r w:rsidRPr="00D901C5">
              <w:rPr>
                <w:szCs w:val="23"/>
              </w:rPr>
              <w:t xml:space="preserve">generally lower in women aged </w:t>
            </w:r>
            <w:r w:rsidR="005C62D2" w:rsidRPr="00D901C5">
              <w:rPr>
                <w:szCs w:val="23"/>
              </w:rPr>
              <w:t xml:space="preserve">50 </w:t>
            </w:r>
            <w:r w:rsidRPr="00D901C5">
              <w:rPr>
                <w:szCs w:val="23"/>
              </w:rPr>
              <w:t>years or more, than in women younger than 50</w:t>
            </w:r>
            <w:r w:rsidR="000F70AD" w:rsidRPr="00D901C5">
              <w:rPr>
                <w:szCs w:val="23"/>
              </w:rPr>
              <w:t xml:space="preserve"> years.</w:t>
            </w:r>
            <w:r w:rsidRPr="00D901C5">
              <w:rPr>
                <w:szCs w:val="23"/>
              </w:rPr>
              <w:t xml:space="preserve"> </w:t>
            </w:r>
            <w:r w:rsidR="00B60919" w:rsidRPr="00D901C5">
              <w:rPr>
                <w:szCs w:val="23"/>
              </w:rPr>
              <w:t xml:space="preserve">Increases </w:t>
            </w:r>
            <w:r w:rsidR="00783BEA" w:rsidRPr="00D901C5">
              <w:rPr>
                <w:szCs w:val="23"/>
              </w:rPr>
              <w:t>in</w:t>
            </w:r>
            <w:r w:rsidR="00D141FB" w:rsidRPr="00D901C5">
              <w:rPr>
                <w:szCs w:val="23"/>
              </w:rPr>
              <w:t xml:space="preserve"> the proportion</w:t>
            </w:r>
            <w:r w:rsidR="00D73E58" w:rsidRPr="00D901C5">
              <w:rPr>
                <w:szCs w:val="23"/>
              </w:rPr>
              <w:t xml:space="preserve"> of</w:t>
            </w:r>
            <w:r w:rsidR="004B551E" w:rsidRPr="00D901C5">
              <w:rPr>
                <w:szCs w:val="23"/>
              </w:rPr>
              <w:t xml:space="preserve"> women with</w:t>
            </w:r>
            <w:r w:rsidR="00D73E58" w:rsidRPr="00D901C5">
              <w:rPr>
                <w:szCs w:val="23"/>
              </w:rPr>
              <w:t xml:space="preserve"> histological follow-up </w:t>
            </w:r>
            <w:r w:rsidR="00783BEA" w:rsidRPr="00D901C5">
              <w:rPr>
                <w:szCs w:val="23"/>
              </w:rPr>
              <w:t>w</w:t>
            </w:r>
            <w:r w:rsidR="006B10A6" w:rsidRPr="00D901C5">
              <w:rPr>
                <w:szCs w:val="23"/>
              </w:rPr>
              <w:t>ere</w:t>
            </w:r>
            <w:r w:rsidR="00D141FB" w:rsidRPr="00D901C5">
              <w:rPr>
                <w:szCs w:val="23"/>
              </w:rPr>
              <w:t xml:space="preserve"> see</w:t>
            </w:r>
            <w:r w:rsidR="00783BEA" w:rsidRPr="00D901C5">
              <w:rPr>
                <w:szCs w:val="23"/>
              </w:rPr>
              <w:t xml:space="preserve">n in </w:t>
            </w:r>
            <w:r w:rsidR="0057359B" w:rsidRPr="00D901C5">
              <w:rPr>
                <w:szCs w:val="23"/>
              </w:rPr>
              <w:t>six</w:t>
            </w:r>
            <w:r w:rsidR="0035653F" w:rsidRPr="00D901C5">
              <w:rPr>
                <w:szCs w:val="23"/>
              </w:rPr>
              <w:t xml:space="preserve"> </w:t>
            </w:r>
            <w:r w:rsidR="00B60919" w:rsidRPr="00D901C5">
              <w:rPr>
                <w:szCs w:val="23"/>
              </w:rPr>
              <w:t xml:space="preserve">of the </w:t>
            </w:r>
            <w:r w:rsidR="004B551E" w:rsidRPr="00D901C5">
              <w:rPr>
                <w:szCs w:val="23"/>
              </w:rPr>
              <w:t>ten</w:t>
            </w:r>
            <w:r w:rsidR="00B60919" w:rsidRPr="00D901C5">
              <w:rPr>
                <w:szCs w:val="23"/>
              </w:rPr>
              <w:t xml:space="preserve"> </w:t>
            </w:r>
            <w:r w:rsidR="00783BEA" w:rsidRPr="00D901C5">
              <w:rPr>
                <w:szCs w:val="23"/>
              </w:rPr>
              <w:t>age groups</w:t>
            </w:r>
            <w:r w:rsidR="006B10A6" w:rsidRPr="00D901C5">
              <w:rPr>
                <w:szCs w:val="23"/>
              </w:rPr>
              <w:t xml:space="preserve"> </w:t>
            </w:r>
            <w:r w:rsidR="004B551E" w:rsidRPr="00D901C5">
              <w:rPr>
                <w:szCs w:val="23"/>
              </w:rPr>
              <w:t xml:space="preserve">at </w:t>
            </w:r>
            <w:r w:rsidR="00D73E58" w:rsidRPr="00D901C5">
              <w:rPr>
                <w:szCs w:val="23"/>
              </w:rPr>
              <w:t>90 days</w:t>
            </w:r>
            <w:r w:rsidR="00B60919" w:rsidRPr="00D901C5">
              <w:rPr>
                <w:szCs w:val="23"/>
              </w:rPr>
              <w:t xml:space="preserve"> follow-up</w:t>
            </w:r>
            <w:r w:rsidR="00D73E58" w:rsidRPr="00D901C5">
              <w:rPr>
                <w:szCs w:val="23"/>
              </w:rPr>
              <w:t xml:space="preserve"> </w:t>
            </w:r>
            <w:r w:rsidR="006B10A6" w:rsidRPr="00D901C5">
              <w:rPr>
                <w:szCs w:val="23"/>
              </w:rPr>
              <w:t xml:space="preserve">and </w:t>
            </w:r>
            <w:r w:rsidR="0057359B" w:rsidRPr="00D901C5">
              <w:rPr>
                <w:szCs w:val="23"/>
              </w:rPr>
              <w:t xml:space="preserve">seven </w:t>
            </w:r>
            <w:r w:rsidR="00B60919" w:rsidRPr="00D901C5">
              <w:rPr>
                <w:szCs w:val="23"/>
              </w:rPr>
              <w:t xml:space="preserve">age groups </w:t>
            </w:r>
            <w:r w:rsidR="004B551E" w:rsidRPr="00D901C5">
              <w:rPr>
                <w:szCs w:val="23"/>
              </w:rPr>
              <w:t>at</w:t>
            </w:r>
            <w:r w:rsidR="00B60919" w:rsidRPr="00D901C5">
              <w:rPr>
                <w:szCs w:val="23"/>
              </w:rPr>
              <w:t xml:space="preserve"> </w:t>
            </w:r>
            <w:r w:rsidR="006B10A6" w:rsidRPr="00D901C5">
              <w:rPr>
                <w:szCs w:val="23"/>
              </w:rPr>
              <w:t>180 day</w:t>
            </w:r>
            <w:r w:rsidR="00385285" w:rsidRPr="00D901C5">
              <w:rPr>
                <w:szCs w:val="23"/>
              </w:rPr>
              <w:t>s</w:t>
            </w:r>
            <w:r w:rsidR="004B551E" w:rsidRPr="00D901C5">
              <w:rPr>
                <w:szCs w:val="23"/>
              </w:rPr>
              <w:t>.</w:t>
            </w:r>
            <w:r w:rsidR="009712EC">
              <w:rPr>
                <w:szCs w:val="23"/>
              </w:rPr>
              <w:t xml:space="preserve"> </w:t>
            </w:r>
            <w:r w:rsidR="004B551E" w:rsidRPr="00D901C5">
              <w:rPr>
                <w:szCs w:val="23"/>
              </w:rPr>
              <w:t>D</w:t>
            </w:r>
            <w:r w:rsidR="00B60919" w:rsidRPr="00D901C5">
              <w:rPr>
                <w:szCs w:val="23"/>
              </w:rPr>
              <w:t xml:space="preserve">ecreases </w:t>
            </w:r>
            <w:r w:rsidR="004B551E" w:rsidRPr="00D901C5">
              <w:rPr>
                <w:szCs w:val="23"/>
              </w:rPr>
              <w:t xml:space="preserve">were </w:t>
            </w:r>
            <w:r w:rsidR="006B10A6" w:rsidRPr="00D901C5">
              <w:rPr>
                <w:szCs w:val="23"/>
              </w:rPr>
              <w:t>seen in</w:t>
            </w:r>
            <w:r w:rsidR="00D73E58" w:rsidRPr="00D901C5">
              <w:rPr>
                <w:szCs w:val="23"/>
              </w:rPr>
              <w:t xml:space="preserve"> the </w:t>
            </w:r>
            <w:r w:rsidR="00EC6B70" w:rsidRPr="00D901C5">
              <w:rPr>
                <w:szCs w:val="23"/>
              </w:rPr>
              <w:t>five-year</w:t>
            </w:r>
            <w:r w:rsidR="00A23B94" w:rsidRPr="00D901C5">
              <w:rPr>
                <w:szCs w:val="23"/>
              </w:rPr>
              <w:t xml:space="preserve"> age groups </w:t>
            </w:r>
            <w:r w:rsidR="00514E04">
              <w:rPr>
                <w:szCs w:val="23"/>
              </w:rPr>
              <w:t xml:space="preserve">between </w:t>
            </w:r>
            <w:r w:rsidR="0057359B" w:rsidRPr="00D901C5">
              <w:rPr>
                <w:szCs w:val="23"/>
              </w:rPr>
              <w:t>25-29, 40</w:t>
            </w:r>
            <w:r w:rsidR="00514E04">
              <w:rPr>
                <w:szCs w:val="23"/>
              </w:rPr>
              <w:t>-</w:t>
            </w:r>
            <w:r w:rsidR="0002608D" w:rsidRPr="00D901C5">
              <w:rPr>
                <w:szCs w:val="23"/>
              </w:rPr>
              <w:t>49</w:t>
            </w:r>
            <w:r w:rsidR="00B60919" w:rsidRPr="00D901C5">
              <w:rPr>
                <w:szCs w:val="23"/>
              </w:rPr>
              <w:t xml:space="preserve"> and </w:t>
            </w:r>
            <w:r w:rsidR="0057359B" w:rsidRPr="00D901C5">
              <w:rPr>
                <w:szCs w:val="23"/>
              </w:rPr>
              <w:t>60</w:t>
            </w:r>
            <w:r w:rsidR="00514E04">
              <w:rPr>
                <w:szCs w:val="23"/>
              </w:rPr>
              <w:t>-</w:t>
            </w:r>
            <w:r w:rsidR="0057359B" w:rsidRPr="00D901C5">
              <w:rPr>
                <w:szCs w:val="23"/>
              </w:rPr>
              <w:t>64 years</w:t>
            </w:r>
            <w:r w:rsidR="00B60919" w:rsidRPr="00D901C5">
              <w:rPr>
                <w:szCs w:val="23"/>
              </w:rPr>
              <w:t xml:space="preserve"> </w:t>
            </w:r>
            <w:r w:rsidR="004B551E" w:rsidRPr="00D901C5">
              <w:rPr>
                <w:szCs w:val="23"/>
              </w:rPr>
              <w:t xml:space="preserve">at </w:t>
            </w:r>
            <w:r w:rsidR="00B60919" w:rsidRPr="00D901C5">
              <w:rPr>
                <w:szCs w:val="23"/>
              </w:rPr>
              <w:t>90 days</w:t>
            </w:r>
            <w:r w:rsidR="004B551E" w:rsidRPr="00D901C5">
              <w:rPr>
                <w:szCs w:val="23"/>
              </w:rPr>
              <w:t>,</w:t>
            </w:r>
            <w:r w:rsidR="00B60919" w:rsidRPr="00D901C5">
              <w:rPr>
                <w:szCs w:val="23"/>
              </w:rPr>
              <w:t xml:space="preserve"> and </w:t>
            </w:r>
            <w:r w:rsidR="00F01CED" w:rsidRPr="00D901C5">
              <w:rPr>
                <w:szCs w:val="23"/>
              </w:rPr>
              <w:t>3</w:t>
            </w:r>
            <w:r w:rsidR="00E62143" w:rsidRPr="00D901C5">
              <w:rPr>
                <w:szCs w:val="23"/>
              </w:rPr>
              <w:t>5</w:t>
            </w:r>
            <w:r w:rsidR="00820C45">
              <w:rPr>
                <w:szCs w:val="23"/>
              </w:rPr>
              <w:t>-</w:t>
            </w:r>
            <w:r w:rsidR="00F01CED" w:rsidRPr="00D901C5">
              <w:rPr>
                <w:szCs w:val="23"/>
              </w:rPr>
              <w:t>39, 45-49 and 60-64 years</w:t>
            </w:r>
            <w:r w:rsidR="009712EC">
              <w:rPr>
                <w:szCs w:val="23"/>
              </w:rPr>
              <w:t xml:space="preserve"> </w:t>
            </w:r>
            <w:r w:rsidR="004B551E" w:rsidRPr="00D901C5">
              <w:rPr>
                <w:szCs w:val="23"/>
              </w:rPr>
              <w:t xml:space="preserve">at </w:t>
            </w:r>
            <w:r w:rsidR="00B60919" w:rsidRPr="00D901C5">
              <w:rPr>
                <w:szCs w:val="23"/>
              </w:rPr>
              <w:t>180 days.</w:t>
            </w:r>
          </w:p>
          <w:p w14:paraId="7402E619" w14:textId="77777777" w:rsidR="00D73E58" w:rsidRPr="00D901C5" w:rsidRDefault="00D73E58" w:rsidP="00D97C4A">
            <w:pPr>
              <w:ind w:right="34"/>
              <w:jc w:val="both"/>
            </w:pPr>
          </w:p>
          <w:p w14:paraId="2E42487E" w14:textId="77777777" w:rsidR="0062594C" w:rsidRPr="00C424D9" w:rsidRDefault="00BE6D7F" w:rsidP="00D97C4A">
            <w:pPr>
              <w:ind w:right="34"/>
              <w:jc w:val="both"/>
              <w:rPr>
                <w:b/>
                <w:i/>
              </w:rPr>
            </w:pPr>
            <w:r w:rsidRPr="00D901C5">
              <w:rPr>
                <w:b/>
                <w:i/>
              </w:rPr>
              <w:t>Women with no follow-up tests</w:t>
            </w:r>
          </w:p>
          <w:p w14:paraId="3FE3C38B" w14:textId="0952E3A8" w:rsidR="00BE6D7F" w:rsidRPr="00D901C5" w:rsidRDefault="00BE6D7F" w:rsidP="003B51D8">
            <w:pPr>
              <w:pStyle w:val="NoSpacing"/>
              <w:jc w:val="both"/>
              <w:rPr>
                <w:lang w:val="en-NZ"/>
              </w:rPr>
            </w:pPr>
            <w:r w:rsidRPr="00D901C5">
              <w:rPr>
                <w:lang w:val="en-NZ"/>
              </w:rPr>
              <w:t>The proportion of women with no record of a follow-up test has</w:t>
            </w:r>
            <w:r w:rsidR="009159A2" w:rsidRPr="00D901C5">
              <w:rPr>
                <w:lang w:val="en-NZ"/>
              </w:rPr>
              <w:t xml:space="preserve"> </w:t>
            </w:r>
            <w:r w:rsidR="00CA14F3" w:rsidRPr="00D901C5">
              <w:rPr>
                <w:lang w:val="en-NZ"/>
              </w:rPr>
              <w:t xml:space="preserve">decreased </w:t>
            </w:r>
            <w:r w:rsidR="00514E04" w:rsidRPr="00D901C5">
              <w:rPr>
                <w:lang w:val="en-NZ"/>
              </w:rPr>
              <w:t>wh</w:t>
            </w:r>
            <w:r w:rsidR="00514E04">
              <w:rPr>
                <w:lang w:val="en-NZ"/>
              </w:rPr>
              <w:t>e</w:t>
            </w:r>
            <w:r w:rsidR="00514E04" w:rsidRPr="00D901C5">
              <w:rPr>
                <w:lang w:val="en-NZ"/>
              </w:rPr>
              <w:t xml:space="preserve">n </w:t>
            </w:r>
            <w:r w:rsidR="00CA14F3" w:rsidRPr="00D901C5">
              <w:rPr>
                <w:lang w:val="en-NZ"/>
              </w:rPr>
              <w:t xml:space="preserve">compared to </w:t>
            </w:r>
            <w:r w:rsidRPr="00D901C5">
              <w:rPr>
                <w:lang w:val="en-NZ"/>
              </w:rPr>
              <w:t xml:space="preserve">the previous </w:t>
            </w:r>
            <w:r w:rsidR="004B551E" w:rsidRPr="00D901C5">
              <w:rPr>
                <w:lang w:val="en-NZ"/>
              </w:rPr>
              <w:t xml:space="preserve">report </w:t>
            </w:r>
            <w:r w:rsidRPr="00D901C5">
              <w:rPr>
                <w:lang w:val="en-NZ"/>
              </w:rPr>
              <w:t>at 90 days</w:t>
            </w:r>
            <w:r w:rsidR="00E05455" w:rsidRPr="00D901C5">
              <w:rPr>
                <w:lang w:val="en-NZ"/>
              </w:rPr>
              <w:t xml:space="preserve"> </w:t>
            </w:r>
            <w:r w:rsidR="004B551E" w:rsidRPr="00D901C5">
              <w:rPr>
                <w:lang w:val="en-NZ"/>
              </w:rPr>
              <w:t>(</w:t>
            </w:r>
            <w:r w:rsidR="00A97D15" w:rsidRPr="00D901C5">
              <w:rPr>
                <w:lang w:val="en-NZ"/>
              </w:rPr>
              <w:t xml:space="preserve">from </w:t>
            </w:r>
            <w:r w:rsidR="00744FA8" w:rsidRPr="00D901C5">
              <w:rPr>
                <w:rFonts w:cs="Arial Mäori"/>
                <w:iCs/>
                <w:lang w:val="en-NZ"/>
              </w:rPr>
              <w:t>10.2</w:t>
            </w:r>
            <w:r w:rsidRPr="00D901C5">
              <w:rPr>
                <w:lang w:val="en-NZ"/>
              </w:rPr>
              <w:t>%</w:t>
            </w:r>
            <w:r w:rsidR="004B551E" w:rsidRPr="00D901C5">
              <w:rPr>
                <w:lang w:val="en-NZ"/>
              </w:rPr>
              <w:t xml:space="preserve"> </w:t>
            </w:r>
            <w:r w:rsidR="00A97D15" w:rsidRPr="00D901C5">
              <w:rPr>
                <w:lang w:val="en-NZ"/>
              </w:rPr>
              <w:t xml:space="preserve">to </w:t>
            </w:r>
            <w:r w:rsidR="00912725" w:rsidRPr="00D901C5">
              <w:rPr>
                <w:rFonts w:cs="Arial Mäori"/>
                <w:iCs/>
                <w:lang w:val="en-NZ"/>
              </w:rPr>
              <w:t>9.5</w:t>
            </w:r>
            <w:r w:rsidR="00952FCD" w:rsidRPr="00D901C5">
              <w:rPr>
                <w:szCs w:val="23"/>
                <w:lang w:val="en-NZ"/>
              </w:rPr>
              <w:t xml:space="preserve">% </w:t>
            </w:r>
            <w:r w:rsidR="004B551E" w:rsidRPr="00D901C5">
              <w:rPr>
                <w:lang w:val="en-NZ"/>
              </w:rPr>
              <w:t xml:space="preserve">in </w:t>
            </w:r>
            <w:r w:rsidR="00A97D15" w:rsidRPr="00D901C5">
              <w:rPr>
                <w:lang w:val="en-NZ"/>
              </w:rPr>
              <w:t xml:space="preserve">the current </w:t>
            </w:r>
            <w:r w:rsidR="004B551E" w:rsidRPr="00D901C5">
              <w:rPr>
                <w:lang w:val="en-NZ"/>
              </w:rPr>
              <w:t>report)</w:t>
            </w:r>
            <w:r w:rsidRPr="00D901C5">
              <w:rPr>
                <w:lang w:val="en-NZ"/>
              </w:rPr>
              <w:t xml:space="preserve">, </w:t>
            </w:r>
            <w:r w:rsidR="000F70AD" w:rsidRPr="00D901C5">
              <w:rPr>
                <w:lang w:val="en-NZ"/>
              </w:rPr>
              <w:t xml:space="preserve">and </w:t>
            </w:r>
            <w:r w:rsidR="00231A9F" w:rsidRPr="00D901C5">
              <w:rPr>
                <w:lang w:val="en-NZ"/>
              </w:rPr>
              <w:t xml:space="preserve">has </w:t>
            </w:r>
            <w:r w:rsidR="00B618C5" w:rsidRPr="00D901C5">
              <w:rPr>
                <w:lang w:val="en-NZ"/>
              </w:rPr>
              <w:t xml:space="preserve">decreased </w:t>
            </w:r>
            <w:r w:rsidR="000F70AD" w:rsidRPr="00D901C5">
              <w:rPr>
                <w:lang w:val="en-NZ"/>
              </w:rPr>
              <w:t xml:space="preserve">at </w:t>
            </w:r>
            <w:r w:rsidRPr="00D901C5">
              <w:rPr>
                <w:lang w:val="en-NZ"/>
              </w:rPr>
              <w:t>180 days</w:t>
            </w:r>
            <w:r w:rsidR="004B551E" w:rsidRPr="00D901C5">
              <w:rPr>
                <w:lang w:val="en-NZ"/>
              </w:rPr>
              <w:t xml:space="preserve"> (</w:t>
            </w:r>
            <w:r w:rsidRPr="00D901C5">
              <w:rPr>
                <w:lang w:val="en-NZ"/>
              </w:rPr>
              <w:t xml:space="preserve">from </w:t>
            </w:r>
            <w:r w:rsidR="00B618C5" w:rsidRPr="00D901C5">
              <w:rPr>
                <w:rFonts w:cs="Arial Mäori"/>
                <w:iCs/>
                <w:lang w:val="en-NZ"/>
              </w:rPr>
              <w:t>6.5</w:t>
            </w:r>
            <w:r w:rsidR="00B618C5" w:rsidRPr="00D901C5">
              <w:rPr>
                <w:lang w:val="en-NZ"/>
              </w:rPr>
              <w:t>%</w:t>
            </w:r>
            <w:r w:rsidRPr="00D901C5">
              <w:rPr>
                <w:lang w:val="en-NZ"/>
              </w:rPr>
              <w:t xml:space="preserve"> to </w:t>
            </w:r>
            <w:r w:rsidR="00912725" w:rsidRPr="00D901C5">
              <w:rPr>
                <w:rFonts w:cs="Arial Mäori"/>
                <w:iCs/>
                <w:lang w:val="en-NZ"/>
              </w:rPr>
              <w:t>5.2</w:t>
            </w:r>
            <w:r w:rsidR="00952FCD" w:rsidRPr="00D901C5">
              <w:rPr>
                <w:szCs w:val="23"/>
                <w:lang w:val="en-NZ"/>
              </w:rPr>
              <w:t>%</w:t>
            </w:r>
            <w:r w:rsidR="004B551E" w:rsidRPr="00D901C5">
              <w:rPr>
                <w:lang w:val="en-NZ"/>
              </w:rPr>
              <w:t>)</w:t>
            </w:r>
            <w:r w:rsidR="00064651" w:rsidRPr="00D901C5">
              <w:rPr>
                <w:lang w:val="en-NZ"/>
              </w:rPr>
              <w:t>.</w:t>
            </w:r>
          </w:p>
          <w:p w14:paraId="1FD18710" w14:textId="77777777" w:rsidR="003B51D8" w:rsidRPr="00D901C5" w:rsidRDefault="003B51D8" w:rsidP="003B51D8">
            <w:pPr>
              <w:pStyle w:val="NoSpacing"/>
              <w:rPr>
                <w:lang w:val="en-NZ"/>
              </w:rPr>
            </w:pPr>
          </w:p>
          <w:p w14:paraId="443722F1" w14:textId="78FE9A30" w:rsidR="00BE6D7F" w:rsidRPr="00D901C5" w:rsidRDefault="00BE6D7F" w:rsidP="003B51D8">
            <w:pPr>
              <w:pStyle w:val="NoSpacing"/>
              <w:jc w:val="both"/>
              <w:rPr>
                <w:lang w:val="en-NZ"/>
              </w:rPr>
            </w:pPr>
            <w:r w:rsidRPr="00D901C5">
              <w:rPr>
                <w:lang w:val="en-NZ"/>
              </w:rPr>
              <w:t xml:space="preserve">Trends by DHB were complex, but the proportion of women with no follow-up test recorded at 180 days </w:t>
            </w:r>
            <w:r w:rsidR="002607AD" w:rsidRPr="00D901C5">
              <w:rPr>
                <w:lang w:val="en-NZ"/>
              </w:rPr>
              <w:t>reduced</w:t>
            </w:r>
            <w:r w:rsidRPr="00D901C5">
              <w:rPr>
                <w:lang w:val="en-NZ"/>
              </w:rPr>
              <w:t xml:space="preserve"> in </w:t>
            </w:r>
            <w:r w:rsidR="00BB5CD8" w:rsidRPr="00D901C5">
              <w:rPr>
                <w:lang w:val="en-NZ"/>
              </w:rPr>
              <w:t xml:space="preserve">twelve </w:t>
            </w:r>
            <w:r w:rsidRPr="00D901C5">
              <w:rPr>
                <w:lang w:val="en-NZ"/>
              </w:rPr>
              <w:t xml:space="preserve">of the 20 </w:t>
            </w:r>
            <w:r w:rsidR="00BD0410" w:rsidRPr="00D901C5">
              <w:rPr>
                <w:lang w:val="en-NZ"/>
              </w:rPr>
              <w:t>DHBs</w:t>
            </w:r>
            <w:r w:rsidRPr="00D901C5">
              <w:rPr>
                <w:lang w:val="en-NZ"/>
              </w:rPr>
              <w:t xml:space="preserve">, and </w:t>
            </w:r>
            <w:r w:rsidR="002607AD" w:rsidRPr="00D901C5">
              <w:rPr>
                <w:lang w:val="en-NZ"/>
              </w:rPr>
              <w:t xml:space="preserve">the reductions </w:t>
            </w:r>
            <w:r w:rsidRPr="00D901C5">
              <w:rPr>
                <w:lang w:val="en-NZ"/>
              </w:rPr>
              <w:t xml:space="preserve">were greatest in </w:t>
            </w:r>
            <w:r w:rsidR="00B37DD8" w:rsidRPr="00D901C5">
              <w:rPr>
                <w:lang w:val="en-NZ"/>
              </w:rPr>
              <w:t>Wairarapa, Nelson Marlborough and Lakes</w:t>
            </w:r>
            <w:r w:rsidR="008C062D" w:rsidRPr="00D901C5">
              <w:rPr>
                <w:lang w:val="en-NZ"/>
              </w:rPr>
              <w:t xml:space="preserve">. </w:t>
            </w:r>
            <w:r w:rsidRPr="00D901C5">
              <w:rPr>
                <w:lang w:val="en-NZ"/>
              </w:rPr>
              <w:t xml:space="preserve">Increases were observed in some other </w:t>
            </w:r>
            <w:r w:rsidR="00BD0410" w:rsidRPr="00D901C5">
              <w:rPr>
                <w:lang w:val="en-NZ"/>
              </w:rPr>
              <w:t>DHBs</w:t>
            </w:r>
            <w:r w:rsidRPr="00D901C5">
              <w:rPr>
                <w:lang w:val="en-NZ"/>
              </w:rPr>
              <w:t xml:space="preserve"> and </w:t>
            </w:r>
            <w:r w:rsidR="00AD2BDC">
              <w:rPr>
                <w:lang w:val="en-NZ"/>
              </w:rPr>
              <w:t>was</w:t>
            </w:r>
            <w:r w:rsidR="00AD2BDC" w:rsidRPr="00D901C5">
              <w:rPr>
                <w:lang w:val="en-NZ"/>
              </w:rPr>
              <w:t xml:space="preserve"> </w:t>
            </w:r>
            <w:r w:rsidRPr="00D901C5">
              <w:rPr>
                <w:lang w:val="en-NZ"/>
              </w:rPr>
              <w:t>largest in</w:t>
            </w:r>
            <w:r w:rsidR="008B350C" w:rsidRPr="00D901C5">
              <w:rPr>
                <w:lang w:val="en-NZ"/>
              </w:rPr>
              <w:t xml:space="preserve"> Tairawhiti</w:t>
            </w:r>
            <w:r w:rsidRPr="00D901C5">
              <w:rPr>
                <w:lang w:val="en-NZ"/>
              </w:rPr>
              <w:t>.</w:t>
            </w:r>
            <w:r w:rsidR="00837024">
              <w:rPr>
                <w:lang w:val="en-NZ"/>
              </w:rPr>
              <w:t xml:space="preserve"> </w:t>
            </w:r>
          </w:p>
          <w:p w14:paraId="12443EE3" w14:textId="77777777" w:rsidR="003B51D8" w:rsidRPr="00D901C5" w:rsidRDefault="003B51D8" w:rsidP="003B51D8">
            <w:pPr>
              <w:pStyle w:val="NoSpacing"/>
              <w:rPr>
                <w:lang w:val="en-NZ"/>
              </w:rPr>
            </w:pPr>
          </w:p>
          <w:p w14:paraId="5F2D3AF1" w14:textId="26371485" w:rsidR="00300960" w:rsidRPr="00D901C5" w:rsidRDefault="00BE6D7F" w:rsidP="00D97C4A">
            <w:pPr>
              <w:ind w:right="34"/>
              <w:jc w:val="both"/>
              <w:rPr>
                <w:szCs w:val="23"/>
              </w:rPr>
            </w:pPr>
            <w:r w:rsidRPr="00C424D9">
              <w:rPr>
                <w:szCs w:val="23"/>
              </w:rPr>
              <w:t>In the current monitoring period, the proportion of women for whom there was no follow-up test record</w:t>
            </w:r>
            <w:r w:rsidR="002733E7" w:rsidRPr="005122A5">
              <w:rPr>
                <w:szCs w:val="23"/>
              </w:rPr>
              <w:t>ed</w:t>
            </w:r>
            <w:r w:rsidRPr="005122A5">
              <w:rPr>
                <w:szCs w:val="23"/>
              </w:rPr>
              <w:t xml:space="preserve"> has </w:t>
            </w:r>
            <w:r w:rsidR="00585F99" w:rsidRPr="005122A5">
              <w:rPr>
                <w:szCs w:val="23"/>
              </w:rPr>
              <w:t xml:space="preserve">increased </w:t>
            </w:r>
            <w:r w:rsidRPr="005122A5">
              <w:rPr>
                <w:szCs w:val="23"/>
              </w:rPr>
              <w:t>for</w:t>
            </w:r>
            <w:r w:rsidR="00937C8D" w:rsidRPr="005122A5">
              <w:rPr>
                <w:szCs w:val="23"/>
              </w:rPr>
              <w:t xml:space="preserve"> </w:t>
            </w:r>
            <w:r w:rsidR="00A22DE4" w:rsidRPr="00CD7666">
              <w:rPr>
                <w:szCs w:val="23"/>
              </w:rPr>
              <w:t>Māori</w:t>
            </w:r>
            <w:r w:rsidR="00A22DE4" w:rsidRPr="00CD7666" w:rsidDel="00A22DE4">
              <w:rPr>
                <w:szCs w:val="23"/>
              </w:rPr>
              <w:t xml:space="preserve"> </w:t>
            </w:r>
            <w:r w:rsidR="00385285" w:rsidRPr="00D901C5">
              <w:rPr>
                <w:szCs w:val="23"/>
              </w:rPr>
              <w:t>women at</w:t>
            </w:r>
            <w:r w:rsidRPr="00D901C5">
              <w:rPr>
                <w:szCs w:val="23"/>
              </w:rPr>
              <w:t xml:space="preserve"> </w:t>
            </w:r>
            <w:r w:rsidR="00E0270D" w:rsidRPr="00D901C5">
              <w:rPr>
                <w:szCs w:val="23"/>
              </w:rPr>
              <w:t>90</w:t>
            </w:r>
            <w:r w:rsidR="00B30449" w:rsidRPr="00D901C5">
              <w:rPr>
                <w:szCs w:val="23"/>
              </w:rPr>
              <w:t xml:space="preserve"> days</w:t>
            </w:r>
            <w:r w:rsidR="00A22DE4" w:rsidRPr="00D901C5">
              <w:rPr>
                <w:szCs w:val="23"/>
              </w:rPr>
              <w:t xml:space="preserve"> and</w:t>
            </w:r>
            <w:r w:rsidRPr="00D901C5">
              <w:rPr>
                <w:szCs w:val="23"/>
              </w:rPr>
              <w:t xml:space="preserve"> </w:t>
            </w:r>
            <w:r w:rsidR="002607AD" w:rsidRPr="00D901C5">
              <w:rPr>
                <w:szCs w:val="23"/>
              </w:rPr>
              <w:t>at</w:t>
            </w:r>
            <w:r w:rsidR="00B30449" w:rsidRPr="00D901C5">
              <w:rPr>
                <w:szCs w:val="23"/>
              </w:rPr>
              <w:t xml:space="preserve"> </w:t>
            </w:r>
            <w:r w:rsidRPr="00D901C5">
              <w:rPr>
                <w:szCs w:val="23"/>
              </w:rPr>
              <w:t>180 days</w:t>
            </w:r>
            <w:r w:rsidR="002733E7" w:rsidRPr="00D901C5">
              <w:rPr>
                <w:szCs w:val="23"/>
              </w:rPr>
              <w:t xml:space="preserve">. For Māori </w:t>
            </w:r>
            <w:r w:rsidR="004F0CCF" w:rsidRPr="00D901C5">
              <w:rPr>
                <w:szCs w:val="23"/>
              </w:rPr>
              <w:t>women,</w:t>
            </w:r>
            <w:r w:rsidR="002733E7" w:rsidRPr="00D901C5">
              <w:rPr>
                <w:szCs w:val="23"/>
              </w:rPr>
              <w:t xml:space="preserve"> the</w:t>
            </w:r>
            <w:r w:rsidR="002607AD" w:rsidRPr="00D901C5">
              <w:rPr>
                <w:szCs w:val="23"/>
              </w:rPr>
              <w:t>re was a</w:t>
            </w:r>
            <w:r w:rsidR="008A0BED" w:rsidRPr="00D901C5">
              <w:rPr>
                <w:szCs w:val="23"/>
              </w:rPr>
              <w:t>n increase</w:t>
            </w:r>
            <w:r w:rsidR="002544E5" w:rsidRPr="00D901C5">
              <w:rPr>
                <w:szCs w:val="23"/>
              </w:rPr>
              <w:t xml:space="preserve"> </w:t>
            </w:r>
            <w:r w:rsidR="002733E7" w:rsidRPr="00D901C5">
              <w:rPr>
                <w:szCs w:val="23"/>
              </w:rPr>
              <w:t xml:space="preserve">from </w:t>
            </w:r>
            <w:r w:rsidR="00C45364" w:rsidRPr="00D901C5">
              <w:rPr>
                <w:rFonts w:cs="Arial Mäori"/>
                <w:iCs/>
              </w:rPr>
              <w:t>12.4</w:t>
            </w:r>
            <w:r w:rsidR="00C45364" w:rsidRPr="00D901C5">
              <w:rPr>
                <w:szCs w:val="23"/>
              </w:rPr>
              <w:t>%</w:t>
            </w:r>
            <w:r w:rsidR="002544E5" w:rsidRPr="00D901C5">
              <w:rPr>
                <w:szCs w:val="23"/>
              </w:rPr>
              <w:t xml:space="preserve"> to </w:t>
            </w:r>
            <w:r w:rsidR="00912725" w:rsidRPr="00D901C5">
              <w:rPr>
                <w:rFonts w:cs="Arial Mäori"/>
                <w:iCs/>
              </w:rPr>
              <w:t>17.8</w:t>
            </w:r>
            <w:r w:rsidR="002A1F1C" w:rsidRPr="00D901C5">
              <w:rPr>
                <w:szCs w:val="23"/>
              </w:rPr>
              <w:t>%</w:t>
            </w:r>
            <w:r w:rsidR="002A1F1C" w:rsidRPr="00D901C5">
              <w:rPr>
                <w:rFonts w:cs="Arial Mäori"/>
                <w:iCs/>
              </w:rPr>
              <w:t xml:space="preserve"> </w:t>
            </w:r>
            <w:r w:rsidR="002733E7" w:rsidRPr="00D901C5">
              <w:rPr>
                <w:szCs w:val="23"/>
              </w:rPr>
              <w:t>at 90 days</w:t>
            </w:r>
            <w:r w:rsidR="004D7A8A" w:rsidRPr="00D901C5">
              <w:rPr>
                <w:szCs w:val="23"/>
              </w:rPr>
              <w:t xml:space="preserve">, </w:t>
            </w:r>
            <w:r w:rsidR="002544E5" w:rsidRPr="00D901C5">
              <w:rPr>
                <w:szCs w:val="23"/>
              </w:rPr>
              <w:t>and</w:t>
            </w:r>
            <w:r w:rsidR="004D7A8A" w:rsidRPr="00D901C5">
              <w:rPr>
                <w:szCs w:val="23"/>
              </w:rPr>
              <w:t xml:space="preserve"> </w:t>
            </w:r>
            <w:r w:rsidR="0051690E" w:rsidRPr="00D901C5">
              <w:rPr>
                <w:szCs w:val="23"/>
              </w:rPr>
              <w:t>from</w:t>
            </w:r>
            <w:r w:rsidR="002733E7" w:rsidRPr="00D901C5">
              <w:rPr>
                <w:szCs w:val="23"/>
              </w:rPr>
              <w:t xml:space="preserve"> </w:t>
            </w:r>
            <w:r w:rsidR="00740125" w:rsidRPr="00D901C5">
              <w:rPr>
                <w:rFonts w:cs="Arial Mäori"/>
                <w:iCs/>
              </w:rPr>
              <w:t>7.8</w:t>
            </w:r>
            <w:r w:rsidR="00740125" w:rsidRPr="00D901C5">
              <w:rPr>
                <w:szCs w:val="23"/>
              </w:rPr>
              <w:t>%</w:t>
            </w:r>
            <w:r w:rsidR="002544E5" w:rsidRPr="00D901C5">
              <w:rPr>
                <w:szCs w:val="23"/>
              </w:rPr>
              <w:t xml:space="preserve"> to </w:t>
            </w:r>
            <w:r w:rsidR="00912725" w:rsidRPr="00D901C5">
              <w:rPr>
                <w:rFonts w:cs="Arial Mäori"/>
                <w:iCs/>
              </w:rPr>
              <w:t>8.6</w:t>
            </w:r>
            <w:r w:rsidR="002A1F1C" w:rsidRPr="00D901C5">
              <w:rPr>
                <w:szCs w:val="23"/>
              </w:rPr>
              <w:t>%</w:t>
            </w:r>
            <w:r w:rsidR="002733E7" w:rsidRPr="00D901C5">
              <w:rPr>
                <w:szCs w:val="23"/>
              </w:rPr>
              <w:t xml:space="preserve"> at 180 days. For Asian </w:t>
            </w:r>
            <w:r w:rsidR="004F0CCF" w:rsidRPr="00D901C5">
              <w:rPr>
                <w:szCs w:val="23"/>
              </w:rPr>
              <w:t>women,</w:t>
            </w:r>
            <w:r w:rsidR="002733E7" w:rsidRPr="00D901C5">
              <w:rPr>
                <w:szCs w:val="23"/>
              </w:rPr>
              <w:t xml:space="preserve"> the</w:t>
            </w:r>
            <w:r w:rsidR="002607AD" w:rsidRPr="00D901C5">
              <w:rPr>
                <w:szCs w:val="23"/>
              </w:rPr>
              <w:t>re was a</w:t>
            </w:r>
            <w:r w:rsidR="002733E7" w:rsidRPr="00D901C5">
              <w:rPr>
                <w:szCs w:val="23"/>
              </w:rPr>
              <w:t xml:space="preserve"> </w:t>
            </w:r>
            <w:r w:rsidR="002544E5" w:rsidRPr="00D901C5">
              <w:rPr>
                <w:szCs w:val="23"/>
              </w:rPr>
              <w:t xml:space="preserve">decrease </w:t>
            </w:r>
            <w:r w:rsidR="002733E7" w:rsidRPr="00D901C5">
              <w:rPr>
                <w:szCs w:val="23"/>
              </w:rPr>
              <w:t xml:space="preserve">from </w:t>
            </w:r>
            <w:r w:rsidR="0045079A" w:rsidRPr="00D901C5">
              <w:rPr>
                <w:rFonts w:cs="Arial Mäori"/>
                <w:iCs/>
              </w:rPr>
              <w:t>10.5</w:t>
            </w:r>
            <w:r w:rsidR="0045079A" w:rsidRPr="00D901C5">
              <w:rPr>
                <w:szCs w:val="23"/>
              </w:rPr>
              <w:t>%</w:t>
            </w:r>
            <w:r w:rsidR="002733E7" w:rsidRPr="00D901C5">
              <w:rPr>
                <w:szCs w:val="23"/>
              </w:rPr>
              <w:t xml:space="preserve"> to </w:t>
            </w:r>
            <w:r w:rsidR="00912725" w:rsidRPr="00D901C5">
              <w:rPr>
                <w:rFonts w:cs="Arial Mäori"/>
                <w:iCs/>
              </w:rPr>
              <w:t>9.2</w:t>
            </w:r>
            <w:r w:rsidR="002733E7" w:rsidRPr="00D901C5">
              <w:rPr>
                <w:szCs w:val="23"/>
              </w:rPr>
              <w:t xml:space="preserve">% at 90 days, </w:t>
            </w:r>
            <w:r w:rsidR="002544E5" w:rsidRPr="00D901C5">
              <w:rPr>
                <w:szCs w:val="23"/>
              </w:rPr>
              <w:t>and</w:t>
            </w:r>
            <w:r w:rsidR="002733E7" w:rsidRPr="00D901C5">
              <w:rPr>
                <w:szCs w:val="23"/>
              </w:rPr>
              <w:t xml:space="preserve"> from </w:t>
            </w:r>
            <w:r w:rsidR="00B27CCB" w:rsidRPr="00D901C5">
              <w:rPr>
                <w:rFonts w:cs="Arial Mäori"/>
                <w:iCs/>
              </w:rPr>
              <w:t>6.3</w:t>
            </w:r>
            <w:r w:rsidR="00B27CCB" w:rsidRPr="00D901C5">
              <w:rPr>
                <w:szCs w:val="23"/>
              </w:rPr>
              <w:t>%</w:t>
            </w:r>
            <w:r w:rsidR="002733E7" w:rsidRPr="00D901C5">
              <w:rPr>
                <w:szCs w:val="23"/>
              </w:rPr>
              <w:t xml:space="preserve"> to </w:t>
            </w:r>
            <w:r w:rsidR="00912725" w:rsidRPr="00D901C5">
              <w:rPr>
                <w:rFonts w:cs="Arial Mäori"/>
                <w:iCs/>
              </w:rPr>
              <w:t>5.6</w:t>
            </w:r>
            <w:r w:rsidR="002733E7" w:rsidRPr="00D901C5">
              <w:rPr>
                <w:szCs w:val="23"/>
              </w:rPr>
              <w:t>%</w:t>
            </w:r>
            <w:r w:rsidR="002A1F1C" w:rsidRPr="00D901C5">
              <w:rPr>
                <w:szCs w:val="23"/>
              </w:rPr>
              <w:t xml:space="preserve"> </w:t>
            </w:r>
            <w:r w:rsidR="002733E7" w:rsidRPr="00D901C5">
              <w:rPr>
                <w:szCs w:val="23"/>
              </w:rPr>
              <w:t>at 180 days</w:t>
            </w:r>
            <w:r w:rsidR="0051690E" w:rsidRPr="00D901C5">
              <w:rPr>
                <w:szCs w:val="23"/>
              </w:rPr>
              <w:t>.</w:t>
            </w:r>
            <w:r w:rsidR="002733E7" w:rsidRPr="00D901C5">
              <w:rPr>
                <w:szCs w:val="23"/>
              </w:rPr>
              <w:t xml:space="preserve"> For European/ Other women the </w:t>
            </w:r>
            <w:r w:rsidR="00385285" w:rsidRPr="00D901C5">
              <w:rPr>
                <w:szCs w:val="23"/>
              </w:rPr>
              <w:t>percent</w:t>
            </w:r>
            <w:r w:rsidR="00BD33FA" w:rsidRPr="00D901C5">
              <w:rPr>
                <w:szCs w:val="23"/>
              </w:rPr>
              <w:t xml:space="preserve"> o</w:t>
            </w:r>
            <w:r w:rsidR="00774363" w:rsidRPr="00D901C5">
              <w:rPr>
                <w:szCs w:val="23"/>
              </w:rPr>
              <w:t xml:space="preserve">f </w:t>
            </w:r>
            <w:r w:rsidR="002607AD" w:rsidRPr="00D901C5">
              <w:rPr>
                <w:szCs w:val="23"/>
              </w:rPr>
              <w:t xml:space="preserve">women with </w:t>
            </w:r>
            <w:r w:rsidR="00774363" w:rsidRPr="00D901C5">
              <w:rPr>
                <w:szCs w:val="23"/>
              </w:rPr>
              <w:t xml:space="preserve">no </w:t>
            </w:r>
            <w:r w:rsidR="004F0CCF" w:rsidRPr="00D901C5">
              <w:rPr>
                <w:szCs w:val="23"/>
              </w:rPr>
              <w:t>follow-up</w:t>
            </w:r>
            <w:r w:rsidR="00774363" w:rsidRPr="00D901C5">
              <w:rPr>
                <w:szCs w:val="23"/>
              </w:rPr>
              <w:t xml:space="preserve"> </w:t>
            </w:r>
            <w:r w:rsidR="00F92F25" w:rsidRPr="00D901C5">
              <w:rPr>
                <w:szCs w:val="23"/>
              </w:rPr>
              <w:t>decreased</w:t>
            </w:r>
            <w:r w:rsidR="002544E5" w:rsidRPr="00D901C5">
              <w:rPr>
                <w:szCs w:val="23"/>
              </w:rPr>
              <w:t xml:space="preserve"> </w:t>
            </w:r>
            <w:r w:rsidR="0051690E" w:rsidRPr="00D901C5">
              <w:rPr>
                <w:szCs w:val="23"/>
              </w:rPr>
              <w:t>from</w:t>
            </w:r>
            <w:r w:rsidR="002733E7" w:rsidRPr="00D901C5">
              <w:rPr>
                <w:szCs w:val="23"/>
              </w:rPr>
              <w:t xml:space="preserve"> </w:t>
            </w:r>
            <w:r w:rsidR="00F92F25" w:rsidRPr="00D901C5">
              <w:rPr>
                <w:rFonts w:cs="Arial Mäori"/>
                <w:iCs/>
              </w:rPr>
              <w:t>8.2</w:t>
            </w:r>
            <w:r w:rsidR="00F92F25" w:rsidRPr="00D901C5">
              <w:rPr>
                <w:szCs w:val="23"/>
              </w:rPr>
              <w:t>%</w:t>
            </w:r>
            <w:r w:rsidR="009712EC">
              <w:rPr>
                <w:szCs w:val="23"/>
              </w:rPr>
              <w:t xml:space="preserve"> </w:t>
            </w:r>
            <w:r w:rsidR="000037B0" w:rsidRPr="00D901C5">
              <w:rPr>
                <w:szCs w:val="23"/>
              </w:rPr>
              <w:t>to</w:t>
            </w:r>
            <w:r w:rsidR="002544E5" w:rsidRPr="00D901C5">
              <w:rPr>
                <w:szCs w:val="23"/>
              </w:rPr>
              <w:t xml:space="preserve"> </w:t>
            </w:r>
            <w:r w:rsidR="00912725" w:rsidRPr="00D901C5">
              <w:rPr>
                <w:rFonts w:cs="Arial Mäori"/>
                <w:iCs/>
              </w:rPr>
              <w:t>7.6</w:t>
            </w:r>
            <w:r w:rsidR="002A1F1C" w:rsidRPr="00D901C5">
              <w:rPr>
                <w:szCs w:val="23"/>
              </w:rPr>
              <w:t xml:space="preserve">% </w:t>
            </w:r>
            <w:r w:rsidR="002607AD" w:rsidRPr="00D901C5">
              <w:rPr>
                <w:szCs w:val="23"/>
              </w:rPr>
              <w:t>at 90 days</w:t>
            </w:r>
            <w:r w:rsidR="002733E7" w:rsidRPr="00D901C5">
              <w:rPr>
                <w:szCs w:val="23"/>
              </w:rPr>
              <w:t xml:space="preserve">, </w:t>
            </w:r>
            <w:r w:rsidR="00300960" w:rsidRPr="00D901C5">
              <w:rPr>
                <w:szCs w:val="23"/>
              </w:rPr>
              <w:t>and</w:t>
            </w:r>
            <w:r w:rsidR="002733E7" w:rsidRPr="00D901C5">
              <w:rPr>
                <w:szCs w:val="23"/>
              </w:rPr>
              <w:t xml:space="preserve"> from </w:t>
            </w:r>
            <w:r w:rsidR="00F92F25" w:rsidRPr="00D901C5">
              <w:rPr>
                <w:rFonts w:cs="Arial Mäori"/>
                <w:iCs/>
              </w:rPr>
              <w:t>5.6</w:t>
            </w:r>
            <w:r w:rsidR="00F92F25" w:rsidRPr="00D901C5">
              <w:rPr>
                <w:szCs w:val="23"/>
              </w:rPr>
              <w:t>%</w:t>
            </w:r>
            <w:r w:rsidR="002544E5" w:rsidRPr="00D901C5">
              <w:rPr>
                <w:szCs w:val="23"/>
              </w:rPr>
              <w:t xml:space="preserve"> </w:t>
            </w:r>
            <w:r w:rsidR="002607AD" w:rsidRPr="00D901C5">
              <w:rPr>
                <w:szCs w:val="23"/>
              </w:rPr>
              <w:t>t</w:t>
            </w:r>
            <w:r w:rsidR="002544E5" w:rsidRPr="00D901C5">
              <w:rPr>
                <w:szCs w:val="23"/>
              </w:rPr>
              <w:t xml:space="preserve">o </w:t>
            </w:r>
            <w:r w:rsidR="00912725" w:rsidRPr="00D901C5">
              <w:rPr>
                <w:rFonts w:cs="Arial Mäori"/>
                <w:iCs/>
              </w:rPr>
              <w:t>4.4</w:t>
            </w:r>
            <w:r w:rsidR="009F5362">
              <w:rPr>
                <w:rFonts w:cs="Arial Mäori"/>
                <w:iCs/>
              </w:rPr>
              <w:t>%</w:t>
            </w:r>
            <w:r w:rsidR="002733E7" w:rsidRPr="00D901C5">
              <w:rPr>
                <w:szCs w:val="23"/>
              </w:rPr>
              <w:t xml:space="preserve"> at 180 days.</w:t>
            </w:r>
            <w:r w:rsidR="00141684" w:rsidRPr="00D901C5">
              <w:rPr>
                <w:szCs w:val="23"/>
              </w:rPr>
              <w:t xml:space="preserve"> </w:t>
            </w:r>
            <w:r w:rsidR="00300960" w:rsidRPr="00D901C5">
              <w:rPr>
                <w:szCs w:val="23"/>
              </w:rPr>
              <w:t xml:space="preserve">For Pacific </w:t>
            </w:r>
            <w:r w:rsidR="004F0CCF" w:rsidRPr="00D901C5">
              <w:rPr>
                <w:szCs w:val="23"/>
              </w:rPr>
              <w:t>women,</w:t>
            </w:r>
            <w:r w:rsidR="00300960" w:rsidRPr="00D901C5">
              <w:rPr>
                <w:szCs w:val="23"/>
              </w:rPr>
              <w:t xml:space="preserve"> the proportion with no follow-up test recorded</w:t>
            </w:r>
            <w:r w:rsidR="00397410" w:rsidRPr="00D901C5">
              <w:rPr>
                <w:szCs w:val="23"/>
              </w:rPr>
              <w:t xml:space="preserve"> decreased by 13.1%</w:t>
            </w:r>
            <w:r w:rsidR="007C3BE3" w:rsidRPr="00D901C5">
              <w:rPr>
                <w:szCs w:val="23"/>
              </w:rPr>
              <w:t xml:space="preserve"> from </w:t>
            </w:r>
            <w:r w:rsidR="00397410" w:rsidRPr="00D901C5">
              <w:rPr>
                <w:szCs w:val="23"/>
              </w:rPr>
              <w:t>25.3%</w:t>
            </w:r>
            <w:r w:rsidR="007C3BE3" w:rsidRPr="00D901C5">
              <w:rPr>
                <w:szCs w:val="23"/>
              </w:rPr>
              <w:t xml:space="preserve"> to</w:t>
            </w:r>
            <w:r w:rsidR="00CE6FD8" w:rsidRPr="00D901C5">
              <w:rPr>
                <w:szCs w:val="23"/>
              </w:rPr>
              <w:t xml:space="preserve"> </w:t>
            </w:r>
            <w:r w:rsidR="00912725" w:rsidRPr="00D901C5">
              <w:rPr>
                <w:rFonts w:cs="Arial Mäori"/>
                <w:iCs/>
              </w:rPr>
              <w:t>12.2</w:t>
            </w:r>
            <w:r w:rsidR="002A1F1C" w:rsidRPr="00D901C5">
              <w:rPr>
                <w:szCs w:val="23"/>
              </w:rPr>
              <w:t>%</w:t>
            </w:r>
            <w:r w:rsidR="002607AD" w:rsidRPr="00D901C5">
              <w:rPr>
                <w:szCs w:val="23"/>
              </w:rPr>
              <w:t xml:space="preserve"> at 90 days</w:t>
            </w:r>
            <w:r w:rsidR="00300960" w:rsidRPr="00D901C5">
              <w:rPr>
                <w:szCs w:val="23"/>
              </w:rPr>
              <w:t xml:space="preserve">, </w:t>
            </w:r>
            <w:r w:rsidR="00AB1A61" w:rsidRPr="00D901C5">
              <w:rPr>
                <w:szCs w:val="23"/>
              </w:rPr>
              <w:t xml:space="preserve">and </w:t>
            </w:r>
            <w:r w:rsidR="0073139D" w:rsidRPr="00D901C5">
              <w:rPr>
                <w:szCs w:val="23"/>
              </w:rPr>
              <w:t xml:space="preserve">from </w:t>
            </w:r>
            <w:r w:rsidR="00AB1A61" w:rsidRPr="00D901C5">
              <w:rPr>
                <w:szCs w:val="23"/>
              </w:rPr>
              <w:t>13.3%</w:t>
            </w:r>
            <w:r w:rsidR="009712EC">
              <w:rPr>
                <w:szCs w:val="23"/>
              </w:rPr>
              <w:t xml:space="preserve"> </w:t>
            </w:r>
            <w:r w:rsidR="0073139D" w:rsidRPr="00D901C5">
              <w:rPr>
                <w:szCs w:val="23"/>
              </w:rPr>
              <w:t xml:space="preserve">to </w:t>
            </w:r>
            <w:r w:rsidR="00912725" w:rsidRPr="00D901C5">
              <w:rPr>
                <w:rFonts w:cs="Arial Mäori"/>
                <w:iCs/>
              </w:rPr>
              <w:t>6.7</w:t>
            </w:r>
            <w:r w:rsidR="009F5362">
              <w:rPr>
                <w:rFonts w:cs="Arial Mäori"/>
                <w:iCs/>
              </w:rPr>
              <w:t>%</w:t>
            </w:r>
            <w:r w:rsidR="00B00301" w:rsidRPr="00D901C5">
              <w:rPr>
                <w:rFonts w:cs="Arial Mäori"/>
                <w:iCs/>
              </w:rPr>
              <w:t xml:space="preserve"> </w:t>
            </w:r>
            <w:r w:rsidR="002607AD" w:rsidRPr="00D901C5">
              <w:rPr>
                <w:szCs w:val="23"/>
              </w:rPr>
              <w:t>at 180 days</w:t>
            </w:r>
            <w:r w:rsidR="00E14F52" w:rsidRPr="00D901C5">
              <w:rPr>
                <w:szCs w:val="23"/>
              </w:rPr>
              <w:t>.</w:t>
            </w:r>
          </w:p>
          <w:p w14:paraId="653B1D65" w14:textId="77777777" w:rsidR="00BE6D7F" w:rsidRPr="00D901C5" w:rsidRDefault="00BE6D7F" w:rsidP="007C3BE3">
            <w:pPr>
              <w:ind w:right="34"/>
              <w:jc w:val="both"/>
              <w:rPr>
                <w:szCs w:val="23"/>
              </w:rPr>
            </w:pPr>
          </w:p>
        </w:tc>
      </w:tr>
      <w:tr w:rsidR="00BE6D7F" w:rsidRPr="00D901C5" w14:paraId="40CFA06F" w14:textId="77777777" w:rsidTr="00403266">
        <w:tc>
          <w:tcPr>
            <w:tcW w:w="1791" w:type="dxa"/>
            <w:tcBorders>
              <w:top w:val="single" w:sz="4" w:space="0" w:color="auto"/>
            </w:tcBorders>
          </w:tcPr>
          <w:p w14:paraId="602A3132" w14:textId="77777777" w:rsidR="00BE6D7F" w:rsidRPr="00D901C5" w:rsidRDefault="00BE6D7F" w:rsidP="00DE16F5">
            <w:pPr>
              <w:spacing w:before="120"/>
              <w:ind w:right="544"/>
              <w:jc w:val="both"/>
              <w:rPr>
                <w:b/>
              </w:rPr>
            </w:pPr>
            <w:r w:rsidRPr="00D901C5">
              <w:rPr>
                <w:b/>
              </w:rPr>
              <w:t>Comments</w:t>
            </w:r>
          </w:p>
        </w:tc>
        <w:tc>
          <w:tcPr>
            <w:tcW w:w="7531" w:type="dxa"/>
            <w:tcBorders>
              <w:top w:val="single" w:sz="4" w:space="0" w:color="auto"/>
              <w:bottom w:val="single" w:sz="4" w:space="0" w:color="auto"/>
            </w:tcBorders>
          </w:tcPr>
          <w:p w14:paraId="4DAE30B1" w14:textId="2FCE4442" w:rsidR="00BE6D7F" w:rsidRPr="005122A5" w:rsidRDefault="00BE6D7F" w:rsidP="00D97C4A">
            <w:pPr>
              <w:spacing w:before="120"/>
              <w:jc w:val="both"/>
            </w:pPr>
            <w:r w:rsidRPr="00D901C5">
              <w:t>The proportion of women with a follow-up test of any kind provides useful additiona</w:t>
            </w:r>
            <w:r w:rsidRPr="00CF5962">
              <w:t xml:space="preserve">l information. While </w:t>
            </w:r>
            <w:r w:rsidR="00912725" w:rsidRPr="00CF5962">
              <w:rPr>
                <w:rFonts w:cs="Arial Mäori"/>
                <w:iCs/>
              </w:rPr>
              <w:t>17.8</w:t>
            </w:r>
            <w:r w:rsidRPr="00CF5962">
              <w:t xml:space="preserve">% of women with high grade cytology reports had no record of a histology report within 90 days, the proportion without a record of a follow-up test of any kind was much lower </w:t>
            </w:r>
            <w:r w:rsidR="00064651" w:rsidRPr="00CF5962">
              <w:t>(</w:t>
            </w:r>
            <w:r w:rsidR="00912725" w:rsidRPr="00CF5962">
              <w:rPr>
                <w:rFonts w:cs="Arial Mäori"/>
                <w:iCs/>
              </w:rPr>
              <w:t>9.5</w:t>
            </w:r>
            <w:r w:rsidR="00064651" w:rsidRPr="00CF5962">
              <w:t>%)</w:t>
            </w:r>
            <w:r w:rsidRPr="00CF5962">
              <w:t>.</w:t>
            </w:r>
            <w:r w:rsidR="009712EC">
              <w:t xml:space="preserve"> </w:t>
            </w:r>
            <w:r w:rsidRPr="00CF5962">
              <w:t xml:space="preserve">The same was also true at 180 days, where </w:t>
            </w:r>
            <w:r w:rsidR="00912725" w:rsidRPr="00CF5962">
              <w:rPr>
                <w:rFonts w:cs="Arial Mäori"/>
                <w:iCs/>
              </w:rPr>
              <w:t>10.4</w:t>
            </w:r>
            <w:r w:rsidRPr="00CF5962">
              <w:t xml:space="preserve">% of women with high grade cytology reports had no record of a histology report within 180 days, but the proportion without a record of a follow-up test of any kind was much lower </w:t>
            </w:r>
            <w:r w:rsidR="00064651" w:rsidRPr="00CF5962">
              <w:t>(</w:t>
            </w:r>
            <w:r w:rsidR="00912725" w:rsidRPr="00CF5962">
              <w:rPr>
                <w:rFonts w:cs="Arial Mäori"/>
                <w:iCs/>
              </w:rPr>
              <w:t>5.2</w:t>
            </w:r>
            <w:r w:rsidR="00064651" w:rsidRPr="00CF5962">
              <w:t>%)</w:t>
            </w:r>
            <w:r w:rsidRPr="00CF5962">
              <w:t>.</w:t>
            </w:r>
            <w:r w:rsidR="009712EC">
              <w:t xml:space="preserve"> </w:t>
            </w:r>
            <w:r w:rsidRPr="00CF5962">
              <w:t xml:space="preserve">Consistent </w:t>
            </w:r>
            <w:r w:rsidRPr="005122A5">
              <w:t>with previous monitoring reports, many of the women with no follow-up histology recorded do have a record of some follow-up test. This provides reassurance that many women without histology have not been lost to follow-up.</w:t>
            </w:r>
          </w:p>
          <w:p w14:paraId="2E8ED4DD" w14:textId="77777777" w:rsidR="00BE6D7F" w:rsidRPr="00D901C5" w:rsidRDefault="00BE6D7F" w:rsidP="00D97C4A">
            <w:pPr>
              <w:jc w:val="both"/>
            </w:pPr>
          </w:p>
          <w:p w14:paraId="3888DE9A" w14:textId="45612BAC" w:rsidR="00BE6D7F" w:rsidRPr="00D901C5" w:rsidRDefault="00BE6D7F" w:rsidP="00D97C4A">
            <w:pPr>
              <w:jc w:val="both"/>
              <w:rPr>
                <w:szCs w:val="23"/>
              </w:rPr>
            </w:pPr>
            <w:r w:rsidRPr="00C424D9">
              <w:rPr>
                <w:szCs w:val="23"/>
              </w:rPr>
              <w:t>The measur</w:t>
            </w:r>
            <w:r w:rsidRPr="005122A5">
              <w:rPr>
                <w:szCs w:val="23"/>
              </w:rPr>
              <w:t>e of whether or not there has been a follow-up test of any sort considers cytology, colposcopy, histology and HPV tests. Therefore</w:t>
            </w:r>
            <w:r w:rsidR="00385285" w:rsidRPr="005122A5">
              <w:rPr>
                <w:szCs w:val="23"/>
              </w:rPr>
              <w:t>,</w:t>
            </w:r>
            <w:r w:rsidRPr="005122A5">
              <w:rPr>
                <w:szCs w:val="23"/>
              </w:rPr>
              <w:t xml:space="preserve"> changes in women with a follow-up </w:t>
            </w:r>
            <w:r w:rsidR="00C051FC">
              <w:rPr>
                <w:szCs w:val="23"/>
              </w:rPr>
              <w:t xml:space="preserve">test </w:t>
            </w:r>
            <w:r w:rsidRPr="005122A5">
              <w:rPr>
                <w:szCs w:val="23"/>
              </w:rPr>
              <w:t xml:space="preserve">of any kind may also reflect changes in the completeness of reporting </w:t>
            </w:r>
            <w:r w:rsidR="0033422D">
              <w:rPr>
                <w:szCs w:val="23"/>
              </w:rPr>
              <w:t>colposcopy data to</w:t>
            </w:r>
            <w:r w:rsidR="0033422D" w:rsidRPr="005122A5">
              <w:rPr>
                <w:szCs w:val="23"/>
              </w:rPr>
              <w:t xml:space="preserve"> </w:t>
            </w:r>
            <w:r w:rsidRPr="005122A5">
              <w:rPr>
                <w:szCs w:val="23"/>
              </w:rPr>
              <w:t xml:space="preserve">the NCSP </w:t>
            </w:r>
            <w:r w:rsidRPr="00D901C5">
              <w:rPr>
                <w:szCs w:val="23"/>
              </w:rPr>
              <w:t>Register</w:t>
            </w:r>
            <w:r w:rsidR="0033422D">
              <w:rPr>
                <w:szCs w:val="23"/>
              </w:rPr>
              <w:t>.</w:t>
            </w:r>
            <w:r w:rsidR="002F5DD0">
              <w:rPr>
                <w:szCs w:val="23"/>
              </w:rPr>
              <w:t xml:space="preserve"> </w:t>
            </w:r>
            <w:r w:rsidR="0033422D">
              <w:rPr>
                <w:szCs w:val="23"/>
              </w:rPr>
              <w:t xml:space="preserve">This will improve when </w:t>
            </w:r>
            <w:r w:rsidR="002F5DD0">
              <w:rPr>
                <w:szCs w:val="23"/>
              </w:rPr>
              <w:t xml:space="preserve">the time period of the data used to report on this indicator is after </w:t>
            </w:r>
            <w:r w:rsidR="0033422D">
              <w:rPr>
                <w:szCs w:val="23"/>
              </w:rPr>
              <w:t xml:space="preserve">all DHBs </w:t>
            </w:r>
            <w:r w:rsidR="002F5DD0">
              <w:rPr>
                <w:szCs w:val="23"/>
              </w:rPr>
              <w:t xml:space="preserve">began </w:t>
            </w:r>
            <w:r w:rsidR="0033422D">
              <w:rPr>
                <w:szCs w:val="23"/>
              </w:rPr>
              <w:t>electronically report</w:t>
            </w:r>
            <w:r w:rsidR="002F5DD0">
              <w:rPr>
                <w:szCs w:val="23"/>
              </w:rPr>
              <w:t>ing</w:t>
            </w:r>
            <w:r w:rsidR="0033422D">
              <w:rPr>
                <w:szCs w:val="23"/>
              </w:rPr>
              <w:t xml:space="preserve"> 2013 Colposcopy Standards data to the Register</w:t>
            </w:r>
            <w:r w:rsidRPr="00D901C5">
              <w:rPr>
                <w:szCs w:val="23"/>
              </w:rPr>
              <w:t>.</w:t>
            </w:r>
            <w:r w:rsidR="006F5F2F" w:rsidRPr="00D901C5">
              <w:rPr>
                <w:szCs w:val="23"/>
              </w:rPr>
              <w:t xml:space="preserve"> </w:t>
            </w:r>
          </w:p>
          <w:p w14:paraId="75D09C40" w14:textId="77777777" w:rsidR="00BE6D7F" w:rsidRPr="00D901C5" w:rsidRDefault="00BE6D7F" w:rsidP="003B51D8">
            <w:pPr>
              <w:pStyle w:val="NoSpacing"/>
              <w:rPr>
                <w:lang w:val="en-NZ"/>
              </w:rPr>
            </w:pPr>
          </w:p>
          <w:p w14:paraId="5F072913" w14:textId="77777777" w:rsidR="00F706C7" w:rsidRPr="00D901C5" w:rsidRDefault="00F706C7" w:rsidP="003B51D8">
            <w:pPr>
              <w:pStyle w:val="NoSpacing"/>
              <w:jc w:val="both"/>
              <w:rPr>
                <w:lang w:val="en-NZ"/>
              </w:rPr>
            </w:pPr>
            <w:r w:rsidRPr="00D901C5">
              <w:rPr>
                <w:lang w:val="en-NZ"/>
              </w:rPr>
              <w:t xml:space="preserve">Note that some women presenting with cancer may be referred directly to oncology and therefore not recorded on the NCSP Register. This may have contributed to the lower rates of follow-up recorded for women with </w:t>
            </w:r>
            <w:r w:rsidRPr="00D901C5">
              <w:rPr>
                <w:rFonts w:asciiTheme="minorHAnsi" w:hAnsiTheme="minorHAnsi"/>
                <w:lang w:val="en-NZ"/>
              </w:rPr>
              <w:t>an urgent referral, due to a suspicion of invasive disease.</w:t>
            </w:r>
          </w:p>
          <w:p w14:paraId="30BFB869" w14:textId="77777777" w:rsidR="00BE6D7F" w:rsidRPr="00C424D9" w:rsidRDefault="00BE6D7F" w:rsidP="00D97C4A">
            <w:pPr>
              <w:jc w:val="both"/>
              <w:rPr>
                <w:szCs w:val="23"/>
              </w:rPr>
            </w:pPr>
          </w:p>
          <w:p w14:paraId="46126D4F" w14:textId="659AE6A8" w:rsidR="00BE6D7F" w:rsidRPr="00D901C5" w:rsidRDefault="00BE6D7F" w:rsidP="00D97C4A">
            <w:pPr>
              <w:jc w:val="both"/>
            </w:pPr>
            <w:r w:rsidRPr="005122A5">
              <w:rPr>
                <w:szCs w:val="23"/>
              </w:rPr>
              <w:t xml:space="preserve">Note that while all </w:t>
            </w:r>
            <w:r w:rsidRPr="005122A5">
              <w:rPr>
                <w:i/>
                <w:szCs w:val="23"/>
              </w:rPr>
              <w:t>cytology results</w:t>
            </w:r>
            <w:r w:rsidRPr="005122A5">
              <w:rPr>
                <w:szCs w:val="23"/>
              </w:rPr>
              <w:t xml:space="preserve"> which indicated that a woman was under specialist management were excluded from the measure of follow-up, not all </w:t>
            </w:r>
            <w:r w:rsidRPr="00D901C5">
              <w:rPr>
                <w:i/>
                <w:szCs w:val="23"/>
              </w:rPr>
              <w:t>women</w:t>
            </w:r>
            <w:r w:rsidRPr="00D901C5">
              <w:rPr>
                <w:szCs w:val="23"/>
              </w:rPr>
              <w:t xml:space="preserve"> who h</w:t>
            </w:r>
            <w:r w:rsidR="0031288A" w:rsidRPr="00D901C5">
              <w:rPr>
                <w:szCs w:val="23"/>
              </w:rPr>
              <w:t>ad these cytology results were.</w:t>
            </w:r>
            <w:r w:rsidRPr="00D901C5">
              <w:rPr>
                <w:szCs w:val="23"/>
              </w:rPr>
              <w:t xml:space="preserve"> If all cytology results for a woman indicated that she was under specialist management, she was excluded.</w:t>
            </w:r>
            <w:r w:rsidR="009712EC">
              <w:rPr>
                <w:szCs w:val="23"/>
              </w:rPr>
              <w:t xml:space="preserve"> </w:t>
            </w:r>
            <w:r w:rsidRPr="00D901C5">
              <w:rPr>
                <w:szCs w:val="23"/>
              </w:rPr>
              <w:t xml:space="preserve">However, any woman with at least one high grade cytology result which did </w:t>
            </w:r>
            <w:r w:rsidRPr="00D901C5">
              <w:rPr>
                <w:i/>
                <w:szCs w:val="23"/>
              </w:rPr>
              <w:t>not</w:t>
            </w:r>
            <w:r w:rsidRPr="00D901C5">
              <w:rPr>
                <w:szCs w:val="23"/>
              </w:rPr>
              <w:t xml:space="preserve"> indicate that she was under specialist management was included in the group in whom histo</w:t>
            </w:r>
            <w:r w:rsidR="00FD7BC0" w:rsidRPr="00D901C5">
              <w:rPr>
                <w:szCs w:val="23"/>
              </w:rPr>
              <w:t>logical follow-up was measured.</w:t>
            </w:r>
            <w:r w:rsidRPr="00D901C5">
              <w:rPr>
                <w:szCs w:val="23"/>
              </w:rPr>
              <w:t xml:space="preserve"> It was assumed that any high grade cytology result without this indication should have been followed up in some way, regardless of other cytology results in the period.</w:t>
            </w:r>
            <w:r w:rsidR="009712EC">
              <w:rPr>
                <w:szCs w:val="23"/>
              </w:rPr>
              <w:t xml:space="preserve"> </w:t>
            </w:r>
            <w:r w:rsidRPr="00D901C5">
              <w:rPr>
                <w:szCs w:val="23"/>
              </w:rPr>
              <w:t xml:space="preserve">All of the cytology tests selected for </w:t>
            </w:r>
            <w:r w:rsidR="005D6229" w:rsidRPr="00D901C5">
              <w:rPr>
                <w:szCs w:val="23"/>
              </w:rPr>
              <w:t>follow-up</w:t>
            </w:r>
            <w:r w:rsidRPr="00D901C5">
              <w:rPr>
                <w:szCs w:val="23"/>
              </w:rPr>
              <w:t xml:space="preserve"> indicated that referral or further assessment was recommended. </w:t>
            </w:r>
          </w:p>
          <w:p w14:paraId="4BF84F62" w14:textId="77777777" w:rsidR="00BE6D7F" w:rsidRPr="00D901C5" w:rsidRDefault="00BE6D7F" w:rsidP="00D97C4A">
            <w:pPr>
              <w:jc w:val="both"/>
              <w:rPr>
                <w:szCs w:val="23"/>
              </w:rPr>
            </w:pPr>
          </w:p>
          <w:p w14:paraId="100A3AB8" w14:textId="77777777" w:rsidR="00BE6D7F" w:rsidRPr="00D901C5" w:rsidRDefault="00BE6D7F" w:rsidP="00D97C4A">
            <w:pPr>
              <w:jc w:val="both"/>
              <w:rPr>
                <w:szCs w:val="23"/>
              </w:rPr>
            </w:pPr>
            <w:r w:rsidRPr="00D901C5">
              <w:rPr>
                <w:szCs w:val="23"/>
              </w:rPr>
              <w:t xml:space="preserve">The risk level for women with no recorded biopsy is difficult to ascertain because a lack of histology can be due to a number of reasons, including: </w:t>
            </w:r>
          </w:p>
          <w:p w14:paraId="737B6FB2" w14:textId="77777777" w:rsidR="00BE6D7F" w:rsidRPr="00D901C5" w:rsidRDefault="00BE6D7F" w:rsidP="00D97C4A">
            <w:pPr>
              <w:numPr>
                <w:ilvl w:val="0"/>
                <w:numId w:val="13"/>
              </w:numPr>
              <w:jc w:val="both"/>
              <w:rPr>
                <w:szCs w:val="23"/>
              </w:rPr>
            </w:pPr>
            <w:r w:rsidRPr="00D901C5">
              <w:rPr>
                <w:szCs w:val="23"/>
              </w:rPr>
              <w:t xml:space="preserve">examined but no biopsy taken, </w:t>
            </w:r>
          </w:p>
          <w:p w14:paraId="6178EB1C" w14:textId="77777777" w:rsidR="00BE6D7F" w:rsidRPr="00D901C5" w:rsidRDefault="00BE6D7F" w:rsidP="00D97C4A">
            <w:pPr>
              <w:numPr>
                <w:ilvl w:val="0"/>
                <w:numId w:val="13"/>
              </w:numPr>
              <w:jc w:val="both"/>
              <w:rPr>
                <w:szCs w:val="23"/>
              </w:rPr>
            </w:pPr>
            <w:r w:rsidRPr="00D901C5">
              <w:rPr>
                <w:szCs w:val="23"/>
              </w:rPr>
              <w:t>did not attend (DNA</w:t>
            </w:r>
            <w:r w:rsidR="00C9546F" w:rsidRPr="00D901C5">
              <w:rPr>
                <w:szCs w:val="23"/>
              </w:rPr>
              <w:t xml:space="preserve">) or </w:t>
            </w:r>
            <w:r w:rsidRPr="00D901C5">
              <w:rPr>
                <w:szCs w:val="23"/>
              </w:rPr>
              <w:t>refusal to attend</w:t>
            </w:r>
          </w:p>
          <w:p w14:paraId="76E07D4A" w14:textId="77777777" w:rsidR="00BE6D7F" w:rsidRPr="00D901C5" w:rsidRDefault="00BE6D7F" w:rsidP="00D97C4A">
            <w:pPr>
              <w:numPr>
                <w:ilvl w:val="0"/>
                <w:numId w:val="13"/>
              </w:numPr>
              <w:jc w:val="both"/>
              <w:rPr>
                <w:szCs w:val="23"/>
              </w:rPr>
            </w:pPr>
            <w:r w:rsidRPr="00D901C5">
              <w:rPr>
                <w:szCs w:val="23"/>
              </w:rPr>
              <w:t>wait time issue</w:t>
            </w:r>
          </w:p>
          <w:p w14:paraId="1D338435" w14:textId="77777777" w:rsidR="00BE6D7F" w:rsidRPr="00D901C5" w:rsidRDefault="00BE6D7F" w:rsidP="00D97C4A">
            <w:pPr>
              <w:numPr>
                <w:ilvl w:val="0"/>
                <w:numId w:val="13"/>
              </w:numPr>
              <w:jc w:val="both"/>
              <w:rPr>
                <w:szCs w:val="23"/>
              </w:rPr>
            </w:pPr>
            <w:r w:rsidRPr="00D901C5">
              <w:rPr>
                <w:szCs w:val="23"/>
              </w:rPr>
              <w:t>died or left New Zealand</w:t>
            </w:r>
          </w:p>
          <w:p w14:paraId="5C63B6B3" w14:textId="77777777" w:rsidR="00BE6D7F" w:rsidRPr="00D901C5" w:rsidRDefault="00BE6D7F" w:rsidP="00D97C4A">
            <w:pPr>
              <w:jc w:val="both"/>
              <w:rPr>
                <w:szCs w:val="23"/>
              </w:rPr>
            </w:pPr>
          </w:p>
          <w:p w14:paraId="7864DBDF" w14:textId="4BEDBCE3" w:rsidR="0052471B" w:rsidRPr="00D901C5" w:rsidRDefault="00BE6D7F" w:rsidP="0052471B">
            <w:pPr>
              <w:jc w:val="both"/>
            </w:pPr>
            <w:r w:rsidRPr="00D901C5">
              <w:rPr>
                <w:szCs w:val="23"/>
              </w:rPr>
              <w:t>Risk is also related to the degree of abnormality including microinvasive/</w:t>
            </w:r>
            <w:r w:rsidR="00FD7BC0" w:rsidRPr="00D901C5">
              <w:rPr>
                <w:szCs w:val="23"/>
              </w:rPr>
              <w:t xml:space="preserve"> </w:t>
            </w:r>
            <w:r w:rsidRPr="00D901C5">
              <w:rPr>
                <w:szCs w:val="23"/>
              </w:rPr>
              <w:t>invasive carcinoma.</w:t>
            </w:r>
            <w:r w:rsidR="009712EC">
              <w:rPr>
                <w:szCs w:val="23"/>
              </w:rPr>
              <w:t xml:space="preserve"> </w:t>
            </w:r>
            <w:r w:rsidRPr="00D901C5">
              <w:rPr>
                <w:szCs w:val="23"/>
              </w:rPr>
              <w:t>Women who do not or refuse to attend are at highest risk due to no colposcopic examination.</w:t>
            </w:r>
            <w:r w:rsidR="009712EC">
              <w:rPr>
                <w:szCs w:val="23"/>
              </w:rPr>
              <w:t xml:space="preserve"> </w:t>
            </w:r>
            <w:r w:rsidRPr="00D901C5">
              <w:rPr>
                <w:szCs w:val="23"/>
              </w:rPr>
              <w:t xml:space="preserve">Due to the significant risk for this group of women if not followed up, NCSP </w:t>
            </w:r>
            <w:r w:rsidR="00C9546F" w:rsidRPr="00D901C5">
              <w:rPr>
                <w:szCs w:val="23"/>
              </w:rPr>
              <w:t xml:space="preserve">Portfolio </w:t>
            </w:r>
            <w:r w:rsidRPr="00D901C5">
              <w:rPr>
                <w:szCs w:val="23"/>
              </w:rPr>
              <w:t>Manage</w:t>
            </w:r>
            <w:r w:rsidR="00C9546F" w:rsidRPr="00D901C5">
              <w:rPr>
                <w:szCs w:val="23"/>
              </w:rPr>
              <w:t>rs</w:t>
            </w:r>
            <w:r w:rsidRPr="00D901C5">
              <w:rPr>
                <w:szCs w:val="23"/>
              </w:rPr>
              <w:t xml:space="preserve"> ensure that priority is given to follow-up of these women through </w:t>
            </w:r>
            <w:r w:rsidR="00BD0410" w:rsidRPr="00D901C5">
              <w:rPr>
                <w:szCs w:val="23"/>
              </w:rPr>
              <w:t>DHBs</w:t>
            </w:r>
            <w:r w:rsidR="0015674B" w:rsidRPr="00D901C5">
              <w:rPr>
                <w:szCs w:val="23"/>
              </w:rPr>
              <w:t xml:space="preserve">. </w:t>
            </w:r>
          </w:p>
          <w:p w14:paraId="5053FAF6" w14:textId="77777777" w:rsidR="00BE6D7F" w:rsidRPr="00D901C5" w:rsidRDefault="00BE6D7F" w:rsidP="00D97C4A">
            <w:pPr>
              <w:jc w:val="both"/>
            </w:pPr>
          </w:p>
        </w:tc>
      </w:tr>
    </w:tbl>
    <w:p w14:paraId="784A9FD5" w14:textId="77777777" w:rsidR="009154C2" w:rsidRPr="00D901C5" w:rsidRDefault="009154C2" w:rsidP="00DE16F5">
      <w:pPr>
        <w:ind w:right="544"/>
        <w:jc w:val="both"/>
      </w:pPr>
    </w:p>
    <w:p w14:paraId="61E2A297" w14:textId="77777777" w:rsidR="00A21206" w:rsidRPr="00D901C5" w:rsidRDefault="00A21206" w:rsidP="00DE16F5">
      <w:pPr>
        <w:ind w:right="544"/>
        <w:jc w:val="both"/>
      </w:pPr>
      <w:bookmarkStart w:id="574" w:name="_Ref275808854"/>
      <w:bookmarkStart w:id="575" w:name="_Toc459126415"/>
      <w:bookmarkStart w:id="576" w:name="_Toc469398434"/>
      <w:bookmarkStart w:id="577" w:name="_Toc454287268"/>
      <w:r w:rsidRPr="00D901C5">
        <w:br w:type="page"/>
      </w:r>
    </w:p>
    <w:p w14:paraId="4E847091" w14:textId="5E8C2AE5" w:rsidR="009154C2" w:rsidRPr="00D901C5" w:rsidRDefault="00C65151" w:rsidP="00CE73E5">
      <w:pPr>
        <w:pStyle w:val="Caption"/>
        <w:spacing w:after="80"/>
        <w:ind w:right="-23"/>
        <w:jc w:val="both"/>
      </w:pPr>
      <w:bookmarkStart w:id="578" w:name="_Ref482783344"/>
      <w:bookmarkStart w:id="579" w:name="_Toc475605313"/>
      <w:bookmarkStart w:id="580" w:name="_Toc509928627"/>
      <w:r w:rsidRPr="001C17B8">
        <w:t>Figure</w:t>
      </w:r>
      <w:r w:rsidR="009154C2" w:rsidRPr="001C17B8">
        <w:t xml:space="preserve"> </w:t>
      </w:r>
      <w:r w:rsidR="00F55F28" w:rsidRPr="001C17B8">
        <w:fldChar w:fldCharType="begin"/>
      </w:r>
      <w:r w:rsidR="00F55F28" w:rsidRPr="001C17B8">
        <w:instrText xml:space="preserve"> SEQ Figure \* ARABIC </w:instrText>
      </w:r>
      <w:r w:rsidR="00F55F28" w:rsidRPr="001C17B8">
        <w:fldChar w:fldCharType="separate"/>
      </w:r>
      <w:r w:rsidR="00B73FE3">
        <w:rPr>
          <w:noProof/>
        </w:rPr>
        <w:t>55</w:t>
      </w:r>
      <w:r w:rsidR="00F55F28" w:rsidRPr="001C17B8">
        <w:rPr>
          <w:noProof/>
        </w:rPr>
        <w:fldChar w:fldCharType="end"/>
      </w:r>
      <w:bookmarkEnd w:id="574"/>
      <w:bookmarkEnd w:id="578"/>
      <w:r w:rsidR="009154C2" w:rsidRPr="001C17B8">
        <w:t xml:space="preserve"> - Proportion of women with </w:t>
      </w:r>
      <w:r w:rsidR="000C7796" w:rsidRPr="001C17B8">
        <w:t xml:space="preserve">a </w:t>
      </w:r>
      <w:r w:rsidR="009154C2" w:rsidRPr="001C17B8">
        <w:t xml:space="preserve">histology </w:t>
      </w:r>
      <w:r w:rsidR="00B4753A" w:rsidRPr="001C17B8">
        <w:t>report</w:t>
      </w:r>
      <w:r w:rsidR="009154C2" w:rsidRPr="001C17B8">
        <w:t xml:space="preserve"> within 90 days, and within 180 days of their high grade </w:t>
      </w:r>
      <w:r w:rsidR="000C7796" w:rsidRPr="001C17B8">
        <w:t xml:space="preserve">cytology </w:t>
      </w:r>
      <w:r w:rsidR="00B4753A" w:rsidRPr="001C17B8">
        <w:t xml:space="preserve">report, </w:t>
      </w:r>
      <w:r w:rsidR="009154C2" w:rsidRPr="001C17B8">
        <w:t>by DHB</w:t>
      </w:r>
      <w:bookmarkEnd w:id="575"/>
      <w:bookmarkEnd w:id="576"/>
      <w:bookmarkEnd w:id="577"/>
      <w:bookmarkEnd w:id="579"/>
      <w:bookmarkEnd w:id="580"/>
    </w:p>
    <w:p w14:paraId="49DF523A" w14:textId="292CB3E6" w:rsidR="009154C2" w:rsidRPr="00D901C5" w:rsidRDefault="00B13FF2" w:rsidP="00DE16F5">
      <w:pPr>
        <w:ind w:right="544"/>
        <w:jc w:val="both"/>
      </w:pPr>
      <w:r>
        <w:rPr>
          <w:noProof/>
          <w:lang w:eastAsia="en-NZ"/>
        </w:rPr>
        <w:drawing>
          <wp:inline distT="0" distB="0" distL="0" distR="0" wp14:anchorId="7AC3577C" wp14:editId="20243C5E">
            <wp:extent cx="5633085" cy="3645535"/>
            <wp:effectExtent l="0" t="0" r="571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176255F6" w14:textId="77777777" w:rsidR="001842A2" w:rsidRPr="005122A5" w:rsidRDefault="001842A2" w:rsidP="007D7FF3">
      <w:pPr>
        <w:rPr>
          <w:i/>
          <w:sz w:val="20"/>
          <w:szCs w:val="20"/>
        </w:rPr>
      </w:pPr>
      <w:bookmarkStart w:id="581" w:name="_Toc276457772"/>
      <w:r w:rsidRPr="00C424D9">
        <w:rPr>
          <w:i/>
          <w:sz w:val="20"/>
          <w:szCs w:val="20"/>
        </w:rPr>
        <w:t>Target: 90% within 90 days</w:t>
      </w:r>
      <w:r w:rsidR="00465DD8" w:rsidRPr="005122A5">
        <w:rPr>
          <w:i/>
          <w:sz w:val="20"/>
          <w:szCs w:val="20"/>
        </w:rPr>
        <w:t>; 99% within 180 days</w:t>
      </w:r>
      <w:bookmarkEnd w:id="581"/>
      <w:r w:rsidR="002D3EC8" w:rsidRPr="005122A5">
        <w:rPr>
          <w:i/>
          <w:sz w:val="20"/>
          <w:szCs w:val="20"/>
        </w:rPr>
        <w:t>.</w:t>
      </w:r>
    </w:p>
    <w:p w14:paraId="32887E82" w14:textId="53DCA416" w:rsidR="0004202E" w:rsidRDefault="0004202E" w:rsidP="00DE16F5">
      <w:pPr>
        <w:ind w:right="544"/>
        <w:jc w:val="both"/>
      </w:pPr>
      <w:r>
        <w:br w:type="page"/>
      </w:r>
    </w:p>
    <w:p w14:paraId="396A0749" w14:textId="472B2B6F" w:rsidR="00C52433" w:rsidRPr="001C17B8" w:rsidRDefault="00C65151" w:rsidP="00CE73E5">
      <w:pPr>
        <w:pStyle w:val="Caption"/>
        <w:spacing w:after="80"/>
        <w:ind w:right="544"/>
        <w:jc w:val="both"/>
      </w:pPr>
      <w:bookmarkStart w:id="582" w:name="_Ref388367074"/>
      <w:bookmarkStart w:id="583" w:name="_Toc469398294"/>
      <w:bookmarkStart w:id="584" w:name="_Toc454286170"/>
      <w:bookmarkStart w:id="585" w:name="_Toc475605531"/>
      <w:bookmarkStart w:id="586" w:name="_Toc509928502"/>
      <w:r w:rsidRPr="001C17B8">
        <w:t>Table</w:t>
      </w:r>
      <w:r w:rsidR="00C52433" w:rsidRPr="001C17B8">
        <w:t xml:space="preserve"> </w:t>
      </w:r>
      <w:r w:rsidR="00100CC8" w:rsidRPr="001C17B8">
        <w:fldChar w:fldCharType="begin"/>
      </w:r>
      <w:r w:rsidR="0004456A" w:rsidRPr="001C17B8">
        <w:instrText xml:space="preserve"> SEQ Table \* ARABIC </w:instrText>
      </w:r>
      <w:r w:rsidR="00100CC8" w:rsidRPr="001C17B8">
        <w:fldChar w:fldCharType="separate"/>
      </w:r>
      <w:r w:rsidR="00B73FE3">
        <w:rPr>
          <w:noProof/>
        </w:rPr>
        <w:t>11</w:t>
      </w:r>
      <w:r w:rsidR="00100CC8" w:rsidRPr="001C17B8">
        <w:rPr>
          <w:noProof/>
        </w:rPr>
        <w:fldChar w:fldCharType="end"/>
      </w:r>
      <w:bookmarkEnd w:id="582"/>
      <w:r w:rsidR="00C52433" w:rsidRPr="001C17B8">
        <w:t xml:space="preserve"> </w:t>
      </w:r>
      <w:r w:rsidR="00B60BFA" w:rsidRPr="001C17B8">
        <w:t>-</w:t>
      </w:r>
      <w:r w:rsidR="00C52433" w:rsidRPr="001C17B8">
        <w:t xml:space="preserve"> Women with a histology report within 90 and 180 days of a high grade cytology report, by DHB</w:t>
      </w:r>
      <w:bookmarkEnd w:id="583"/>
      <w:bookmarkEnd w:id="584"/>
      <w:bookmarkEnd w:id="585"/>
      <w:bookmarkEnd w:id="586"/>
    </w:p>
    <w:tbl>
      <w:tblPr>
        <w:tblW w:w="8665" w:type="dxa"/>
        <w:tblInd w:w="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8"/>
        <w:gridCol w:w="1378"/>
        <w:gridCol w:w="1457"/>
        <w:gridCol w:w="1172"/>
        <w:gridCol w:w="1050"/>
        <w:gridCol w:w="1320"/>
      </w:tblGrid>
      <w:tr w:rsidR="00C52433" w:rsidRPr="001C17B8" w14:paraId="2B9C5421" w14:textId="77777777" w:rsidTr="00C13431">
        <w:trPr>
          <w:trHeight w:val="510"/>
        </w:trPr>
        <w:tc>
          <w:tcPr>
            <w:tcW w:w="2288" w:type="dxa"/>
            <w:vMerge w:val="restart"/>
            <w:tcBorders>
              <w:top w:val="single" w:sz="4" w:space="0" w:color="auto"/>
              <w:bottom w:val="nil"/>
            </w:tcBorders>
            <w:shd w:val="clear" w:color="000000" w:fill="D8D8D8"/>
            <w:noWrap/>
            <w:vAlign w:val="center"/>
          </w:tcPr>
          <w:p w14:paraId="33A64EFE" w14:textId="77777777" w:rsidR="00C52433" w:rsidRPr="001C17B8" w:rsidRDefault="00C52433" w:rsidP="00866A4E">
            <w:r w:rsidRPr="001C17B8">
              <w:t> </w:t>
            </w:r>
          </w:p>
          <w:p w14:paraId="0E312717" w14:textId="77777777" w:rsidR="00C52433" w:rsidRPr="001C17B8" w:rsidRDefault="00C52433" w:rsidP="00866A4E">
            <w:pPr>
              <w:rPr>
                <w:b/>
              </w:rPr>
            </w:pPr>
            <w:r w:rsidRPr="001C17B8">
              <w:rPr>
                <w:b/>
              </w:rPr>
              <w:t>DHB</w:t>
            </w:r>
          </w:p>
        </w:tc>
        <w:tc>
          <w:tcPr>
            <w:tcW w:w="1378" w:type="dxa"/>
            <w:tcBorders>
              <w:top w:val="single" w:sz="4" w:space="0" w:color="auto"/>
              <w:bottom w:val="nil"/>
            </w:tcBorders>
            <w:shd w:val="clear" w:color="000000" w:fill="D8D8D8"/>
            <w:vAlign w:val="bottom"/>
          </w:tcPr>
          <w:p w14:paraId="0EB55568" w14:textId="77777777" w:rsidR="00C52433" w:rsidRPr="001C17B8" w:rsidRDefault="00C52433" w:rsidP="00CC6E90">
            <w:pPr>
              <w:keepNext/>
              <w:keepLines/>
              <w:ind w:right="41"/>
              <w:jc w:val="center"/>
              <w:rPr>
                <w:rFonts w:cs="Arial"/>
                <w:b/>
                <w:bCs/>
                <w:lang w:eastAsia="en-AU"/>
              </w:rPr>
            </w:pPr>
            <w:r w:rsidRPr="001C17B8">
              <w:rPr>
                <w:rFonts w:cs="Arial"/>
                <w:b/>
                <w:bCs/>
                <w:lang w:eastAsia="en-AU"/>
              </w:rPr>
              <w:t>High-grade cytology</w:t>
            </w:r>
          </w:p>
        </w:tc>
        <w:tc>
          <w:tcPr>
            <w:tcW w:w="2629" w:type="dxa"/>
            <w:gridSpan w:val="2"/>
            <w:tcBorders>
              <w:top w:val="single" w:sz="4" w:space="0" w:color="auto"/>
              <w:bottom w:val="nil"/>
            </w:tcBorders>
            <w:shd w:val="clear" w:color="000000" w:fill="D8D8D8"/>
            <w:vAlign w:val="bottom"/>
          </w:tcPr>
          <w:p w14:paraId="5D9A2529" w14:textId="77777777" w:rsidR="00C52433" w:rsidRPr="001C17B8" w:rsidRDefault="00C52433" w:rsidP="00CC6E90">
            <w:pPr>
              <w:keepNext/>
              <w:keepLines/>
              <w:ind w:right="184"/>
              <w:jc w:val="center"/>
              <w:rPr>
                <w:rFonts w:cs="Arial"/>
                <w:b/>
                <w:bCs/>
                <w:lang w:eastAsia="en-AU"/>
              </w:rPr>
            </w:pPr>
            <w:r w:rsidRPr="001C17B8">
              <w:rPr>
                <w:rFonts w:cs="Arial"/>
                <w:b/>
                <w:bCs/>
                <w:lang w:eastAsia="en-AU"/>
              </w:rPr>
              <w:t>Follow-up histology within 90 days</w:t>
            </w:r>
          </w:p>
        </w:tc>
        <w:tc>
          <w:tcPr>
            <w:tcW w:w="2370" w:type="dxa"/>
            <w:gridSpan w:val="2"/>
            <w:tcBorders>
              <w:top w:val="single" w:sz="4" w:space="0" w:color="auto"/>
              <w:bottom w:val="nil"/>
            </w:tcBorders>
            <w:shd w:val="clear" w:color="000000" w:fill="D8D8D8"/>
            <w:vAlign w:val="bottom"/>
          </w:tcPr>
          <w:p w14:paraId="7D908070" w14:textId="77777777" w:rsidR="00C52433" w:rsidRPr="001C17B8" w:rsidRDefault="00C52433" w:rsidP="00CC6E90">
            <w:pPr>
              <w:keepNext/>
              <w:keepLines/>
              <w:ind w:right="97"/>
              <w:jc w:val="center"/>
              <w:rPr>
                <w:rFonts w:cs="Arial"/>
                <w:b/>
                <w:bCs/>
                <w:lang w:eastAsia="en-AU"/>
              </w:rPr>
            </w:pPr>
            <w:r w:rsidRPr="001C17B8">
              <w:rPr>
                <w:rFonts w:cs="Arial"/>
                <w:b/>
                <w:bCs/>
                <w:lang w:eastAsia="en-AU"/>
              </w:rPr>
              <w:t>Follow-up histology within 180 days</w:t>
            </w:r>
          </w:p>
        </w:tc>
      </w:tr>
      <w:tr w:rsidR="00C52433" w:rsidRPr="001C17B8" w14:paraId="1487769A" w14:textId="77777777" w:rsidTr="00C13431">
        <w:trPr>
          <w:trHeight w:val="255"/>
        </w:trPr>
        <w:tc>
          <w:tcPr>
            <w:tcW w:w="2288" w:type="dxa"/>
            <w:vMerge/>
            <w:tcBorders>
              <w:top w:val="nil"/>
              <w:bottom w:val="single" w:sz="4" w:space="0" w:color="auto"/>
            </w:tcBorders>
            <w:shd w:val="clear" w:color="000000" w:fill="D8D8D8"/>
            <w:noWrap/>
            <w:vAlign w:val="bottom"/>
          </w:tcPr>
          <w:p w14:paraId="2754512E" w14:textId="77777777" w:rsidR="00C52433" w:rsidRPr="001C17B8" w:rsidRDefault="00C52433" w:rsidP="00866A4E"/>
        </w:tc>
        <w:tc>
          <w:tcPr>
            <w:tcW w:w="1378" w:type="dxa"/>
            <w:tcBorders>
              <w:top w:val="nil"/>
              <w:bottom w:val="single" w:sz="4" w:space="0" w:color="auto"/>
            </w:tcBorders>
            <w:shd w:val="clear" w:color="000000" w:fill="D8D8D8"/>
            <w:noWrap/>
            <w:vAlign w:val="bottom"/>
          </w:tcPr>
          <w:p w14:paraId="68BB075C" w14:textId="77777777" w:rsidR="00C52433" w:rsidRPr="001C17B8" w:rsidRDefault="00C52433" w:rsidP="00C54A5A">
            <w:pPr>
              <w:keepNext/>
              <w:keepLines/>
              <w:jc w:val="right"/>
              <w:rPr>
                <w:rFonts w:cs="Arial"/>
                <w:b/>
                <w:bCs/>
                <w:lang w:eastAsia="en-AU"/>
              </w:rPr>
            </w:pPr>
            <w:r w:rsidRPr="001C17B8">
              <w:rPr>
                <w:rFonts w:cs="Arial"/>
                <w:b/>
                <w:bCs/>
                <w:lang w:eastAsia="en-AU"/>
              </w:rPr>
              <w:t>N</w:t>
            </w:r>
          </w:p>
        </w:tc>
        <w:tc>
          <w:tcPr>
            <w:tcW w:w="1457" w:type="dxa"/>
            <w:tcBorders>
              <w:top w:val="nil"/>
              <w:bottom w:val="single" w:sz="4" w:space="0" w:color="auto"/>
            </w:tcBorders>
            <w:shd w:val="clear" w:color="000000" w:fill="D8D8D8"/>
            <w:noWrap/>
            <w:vAlign w:val="bottom"/>
          </w:tcPr>
          <w:p w14:paraId="6A16305B" w14:textId="6738F3C4" w:rsidR="00C52433" w:rsidRPr="001C17B8" w:rsidRDefault="00C52433" w:rsidP="00C54A5A">
            <w:pPr>
              <w:keepNext/>
              <w:keepLines/>
              <w:tabs>
                <w:tab w:val="left" w:pos="1066"/>
              </w:tabs>
              <w:ind w:right="33"/>
              <w:jc w:val="right"/>
              <w:rPr>
                <w:rFonts w:cs="Arial"/>
                <w:b/>
                <w:bCs/>
                <w:lang w:eastAsia="en-AU"/>
              </w:rPr>
            </w:pPr>
            <w:r w:rsidRPr="001C17B8">
              <w:rPr>
                <w:rFonts w:cs="Arial"/>
                <w:b/>
                <w:bCs/>
                <w:lang w:eastAsia="en-AU"/>
              </w:rPr>
              <w:t>N</w:t>
            </w:r>
          </w:p>
        </w:tc>
        <w:tc>
          <w:tcPr>
            <w:tcW w:w="1172" w:type="dxa"/>
            <w:tcBorders>
              <w:top w:val="nil"/>
              <w:bottom w:val="single" w:sz="4" w:space="0" w:color="auto"/>
            </w:tcBorders>
            <w:shd w:val="clear" w:color="000000" w:fill="D8D8D8"/>
            <w:noWrap/>
            <w:vAlign w:val="bottom"/>
          </w:tcPr>
          <w:p w14:paraId="704A0E63" w14:textId="77777777" w:rsidR="00C52433" w:rsidRPr="001C17B8" w:rsidRDefault="00C52433" w:rsidP="00C54A5A">
            <w:pPr>
              <w:keepNext/>
              <w:keepLines/>
              <w:ind w:right="71"/>
              <w:jc w:val="right"/>
              <w:rPr>
                <w:rFonts w:cs="Arial"/>
                <w:b/>
                <w:bCs/>
                <w:lang w:eastAsia="en-AU"/>
              </w:rPr>
            </w:pPr>
            <w:r w:rsidRPr="001C17B8">
              <w:rPr>
                <w:rFonts w:cs="Arial"/>
                <w:b/>
                <w:bCs/>
                <w:lang w:eastAsia="en-AU"/>
              </w:rPr>
              <w:t>%</w:t>
            </w:r>
          </w:p>
        </w:tc>
        <w:tc>
          <w:tcPr>
            <w:tcW w:w="1050" w:type="dxa"/>
            <w:tcBorders>
              <w:top w:val="nil"/>
              <w:bottom w:val="single" w:sz="4" w:space="0" w:color="auto"/>
            </w:tcBorders>
            <w:shd w:val="clear" w:color="000000" w:fill="D8D8D8"/>
            <w:noWrap/>
            <w:vAlign w:val="bottom"/>
          </w:tcPr>
          <w:p w14:paraId="6416EB6A" w14:textId="3ACAEC1A" w:rsidR="00C52433" w:rsidRPr="001C17B8" w:rsidRDefault="00C52433" w:rsidP="00C54A5A">
            <w:pPr>
              <w:keepNext/>
              <w:keepLines/>
              <w:jc w:val="right"/>
              <w:rPr>
                <w:rFonts w:cs="Arial"/>
                <w:b/>
                <w:bCs/>
                <w:lang w:eastAsia="en-AU"/>
              </w:rPr>
            </w:pPr>
            <w:r w:rsidRPr="001C17B8">
              <w:rPr>
                <w:rFonts w:cs="Arial"/>
                <w:b/>
                <w:bCs/>
                <w:lang w:eastAsia="en-AU"/>
              </w:rPr>
              <w:t>N</w:t>
            </w:r>
          </w:p>
        </w:tc>
        <w:tc>
          <w:tcPr>
            <w:tcW w:w="1320" w:type="dxa"/>
            <w:tcBorders>
              <w:top w:val="nil"/>
              <w:bottom w:val="single" w:sz="4" w:space="0" w:color="auto"/>
            </w:tcBorders>
            <w:shd w:val="clear" w:color="000000" w:fill="D8D8D8"/>
            <w:noWrap/>
            <w:vAlign w:val="bottom"/>
          </w:tcPr>
          <w:p w14:paraId="5E5240A9" w14:textId="6D5A30DD" w:rsidR="00C52433" w:rsidRPr="001C17B8" w:rsidRDefault="009712EC" w:rsidP="00C54A5A">
            <w:pPr>
              <w:keepNext/>
              <w:keepLines/>
              <w:ind w:right="32"/>
              <w:jc w:val="right"/>
              <w:rPr>
                <w:rFonts w:cs="Arial"/>
                <w:b/>
                <w:bCs/>
                <w:lang w:eastAsia="en-AU"/>
              </w:rPr>
            </w:pPr>
            <w:r w:rsidRPr="001C17B8">
              <w:rPr>
                <w:rFonts w:cs="Arial"/>
                <w:b/>
                <w:bCs/>
                <w:lang w:eastAsia="en-AU"/>
              </w:rPr>
              <w:t xml:space="preserve"> </w:t>
            </w:r>
            <w:r w:rsidR="00C52433" w:rsidRPr="001C17B8">
              <w:rPr>
                <w:rFonts w:cs="Arial"/>
                <w:b/>
                <w:bCs/>
                <w:lang w:eastAsia="en-AU"/>
              </w:rPr>
              <w:t>%</w:t>
            </w:r>
          </w:p>
        </w:tc>
      </w:tr>
      <w:tr w:rsidR="00E53DB7" w:rsidRPr="001C17B8" w14:paraId="25FBE7D0" w14:textId="77777777" w:rsidTr="00C13431">
        <w:trPr>
          <w:trHeight w:val="255"/>
        </w:trPr>
        <w:tc>
          <w:tcPr>
            <w:tcW w:w="2288" w:type="dxa"/>
            <w:tcBorders>
              <w:top w:val="single" w:sz="4" w:space="0" w:color="auto"/>
            </w:tcBorders>
            <w:shd w:val="clear" w:color="auto" w:fill="auto"/>
            <w:noWrap/>
          </w:tcPr>
          <w:p w14:paraId="2BDDB84E" w14:textId="77777777" w:rsidR="00E53DB7" w:rsidRPr="001C17B8" w:rsidRDefault="00E53DB7" w:rsidP="00866A4E">
            <w:r w:rsidRPr="001C17B8">
              <w:t>Auckland</w:t>
            </w:r>
          </w:p>
        </w:tc>
        <w:tc>
          <w:tcPr>
            <w:tcW w:w="1378" w:type="dxa"/>
            <w:tcBorders>
              <w:top w:val="single" w:sz="4" w:space="0" w:color="auto"/>
            </w:tcBorders>
            <w:shd w:val="clear" w:color="auto" w:fill="auto"/>
            <w:noWrap/>
            <w:vAlign w:val="bottom"/>
          </w:tcPr>
          <w:p w14:paraId="73F45150" w14:textId="3AC4CA6D" w:rsidR="00E53DB7" w:rsidRPr="001C17B8" w:rsidRDefault="00E53DB7" w:rsidP="00E53DB7">
            <w:pPr>
              <w:jc w:val="right"/>
              <w:rPr>
                <w:sz w:val="22"/>
              </w:rPr>
            </w:pPr>
            <w:r w:rsidRPr="001C17B8">
              <w:rPr>
                <w:sz w:val="22"/>
              </w:rPr>
              <w:t>215</w:t>
            </w:r>
          </w:p>
        </w:tc>
        <w:tc>
          <w:tcPr>
            <w:tcW w:w="1457" w:type="dxa"/>
            <w:tcBorders>
              <w:top w:val="single" w:sz="4" w:space="0" w:color="auto"/>
            </w:tcBorders>
            <w:shd w:val="clear" w:color="auto" w:fill="auto"/>
            <w:noWrap/>
            <w:vAlign w:val="bottom"/>
          </w:tcPr>
          <w:p w14:paraId="7EE0671D" w14:textId="2A968740" w:rsidR="00E53DB7" w:rsidRPr="001C17B8" w:rsidRDefault="00E53DB7" w:rsidP="00E53DB7">
            <w:pPr>
              <w:jc w:val="right"/>
              <w:rPr>
                <w:sz w:val="22"/>
              </w:rPr>
            </w:pPr>
            <w:r w:rsidRPr="001C17B8">
              <w:rPr>
                <w:sz w:val="22"/>
              </w:rPr>
              <w:t>173</w:t>
            </w:r>
          </w:p>
        </w:tc>
        <w:tc>
          <w:tcPr>
            <w:tcW w:w="1172" w:type="dxa"/>
            <w:tcBorders>
              <w:top w:val="single" w:sz="4" w:space="0" w:color="auto"/>
            </w:tcBorders>
            <w:shd w:val="clear" w:color="auto" w:fill="auto"/>
            <w:noWrap/>
            <w:vAlign w:val="bottom"/>
          </w:tcPr>
          <w:p w14:paraId="01E0C9E3" w14:textId="6BCF58F2" w:rsidR="00E53DB7" w:rsidRPr="001C17B8" w:rsidRDefault="00E53DB7" w:rsidP="00E53DB7">
            <w:pPr>
              <w:jc w:val="right"/>
              <w:rPr>
                <w:sz w:val="22"/>
              </w:rPr>
            </w:pPr>
            <w:r w:rsidRPr="001C17B8">
              <w:rPr>
                <w:sz w:val="22"/>
              </w:rPr>
              <w:t>80.5</w:t>
            </w:r>
          </w:p>
        </w:tc>
        <w:tc>
          <w:tcPr>
            <w:tcW w:w="1050" w:type="dxa"/>
            <w:tcBorders>
              <w:top w:val="single" w:sz="4" w:space="0" w:color="auto"/>
            </w:tcBorders>
            <w:shd w:val="clear" w:color="auto" w:fill="auto"/>
            <w:noWrap/>
            <w:vAlign w:val="bottom"/>
          </w:tcPr>
          <w:p w14:paraId="27ADB0CE" w14:textId="0C942CAF" w:rsidR="00E53DB7" w:rsidRPr="001C17B8" w:rsidRDefault="00E53DB7" w:rsidP="00E53DB7">
            <w:pPr>
              <w:jc w:val="right"/>
              <w:rPr>
                <w:sz w:val="22"/>
              </w:rPr>
            </w:pPr>
            <w:r w:rsidRPr="001C17B8">
              <w:rPr>
                <w:sz w:val="22"/>
              </w:rPr>
              <w:t>186</w:t>
            </w:r>
          </w:p>
        </w:tc>
        <w:tc>
          <w:tcPr>
            <w:tcW w:w="1320" w:type="dxa"/>
            <w:tcBorders>
              <w:top w:val="single" w:sz="4" w:space="0" w:color="auto"/>
            </w:tcBorders>
            <w:shd w:val="clear" w:color="auto" w:fill="auto"/>
            <w:noWrap/>
            <w:vAlign w:val="bottom"/>
          </w:tcPr>
          <w:p w14:paraId="4D64902D" w14:textId="2B82F74A" w:rsidR="00E53DB7" w:rsidRPr="001C17B8" w:rsidRDefault="00E53DB7" w:rsidP="00E53DB7">
            <w:pPr>
              <w:jc w:val="right"/>
              <w:rPr>
                <w:sz w:val="22"/>
              </w:rPr>
            </w:pPr>
            <w:r w:rsidRPr="001C17B8">
              <w:rPr>
                <w:sz w:val="22"/>
              </w:rPr>
              <w:t>86.5</w:t>
            </w:r>
          </w:p>
        </w:tc>
      </w:tr>
      <w:tr w:rsidR="00E53DB7" w:rsidRPr="001C17B8" w14:paraId="61825C61" w14:textId="77777777" w:rsidTr="00C13431">
        <w:trPr>
          <w:trHeight w:val="255"/>
        </w:trPr>
        <w:tc>
          <w:tcPr>
            <w:tcW w:w="2288" w:type="dxa"/>
            <w:shd w:val="clear" w:color="auto" w:fill="auto"/>
            <w:noWrap/>
          </w:tcPr>
          <w:p w14:paraId="4BF8EBC1" w14:textId="77777777" w:rsidR="00E53DB7" w:rsidRPr="001C17B8" w:rsidRDefault="00E53DB7" w:rsidP="00866A4E">
            <w:r w:rsidRPr="001C17B8">
              <w:t>Bay of Plenty</w:t>
            </w:r>
          </w:p>
        </w:tc>
        <w:tc>
          <w:tcPr>
            <w:tcW w:w="1378" w:type="dxa"/>
            <w:shd w:val="clear" w:color="auto" w:fill="auto"/>
            <w:noWrap/>
            <w:vAlign w:val="bottom"/>
          </w:tcPr>
          <w:p w14:paraId="2779391C" w14:textId="5A5590D2" w:rsidR="00E53DB7" w:rsidRPr="001C17B8" w:rsidRDefault="00E53DB7" w:rsidP="00E53DB7">
            <w:pPr>
              <w:jc w:val="right"/>
              <w:rPr>
                <w:sz w:val="22"/>
              </w:rPr>
            </w:pPr>
            <w:r w:rsidRPr="001C17B8">
              <w:rPr>
                <w:sz w:val="22"/>
              </w:rPr>
              <w:t>65</w:t>
            </w:r>
          </w:p>
        </w:tc>
        <w:tc>
          <w:tcPr>
            <w:tcW w:w="1457" w:type="dxa"/>
            <w:shd w:val="clear" w:color="auto" w:fill="auto"/>
            <w:noWrap/>
            <w:vAlign w:val="bottom"/>
          </w:tcPr>
          <w:p w14:paraId="7090B385" w14:textId="1FA1B84F" w:rsidR="00E53DB7" w:rsidRPr="001C17B8" w:rsidRDefault="00E53DB7" w:rsidP="00E53DB7">
            <w:pPr>
              <w:jc w:val="right"/>
              <w:rPr>
                <w:sz w:val="22"/>
              </w:rPr>
            </w:pPr>
            <w:r w:rsidRPr="001C17B8">
              <w:rPr>
                <w:sz w:val="22"/>
              </w:rPr>
              <w:t>54</w:t>
            </w:r>
          </w:p>
        </w:tc>
        <w:tc>
          <w:tcPr>
            <w:tcW w:w="1172" w:type="dxa"/>
            <w:shd w:val="clear" w:color="auto" w:fill="auto"/>
            <w:noWrap/>
            <w:vAlign w:val="bottom"/>
          </w:tcPr>
          <w:p w14:paraId="7A43F90A" w14:textId="1A287762" w:rsidR="00E53DB7" w:rsidRPr="001C17B8" w:rsidRDefault="00E53DB7" w:rsidP="00E53DB7">
            <w:pPr>
              <w:jc w:val="right"/>
              <w:rPr>
                <w:sz w:val="22"/>
              </w:rPr>
            </w:pPr>
            <w:r w:rsidRPr="001C17B8">
              <w:rPr>
                <w:sz w:val="22"/>
              </w:rPr>
              <w:t>83.1</w:t>
            </w:r>
          </w:p>
        </w:tc>
        <w:tc>
          <w:tcPr>
            <w:tcW w:w="1050" w:type="dxa"/>
            <w:shd w:val="clear" w:color="auto" w:fill="auto"/>
            <w:noWrap/>
            <w:vAlign w:val="bottom"/>
          </w:tcPr>
          <w:p w14:paraId="1CB5DB10" w14:textId="1D78A56C" w:rsidR="00E53DB7" w:rsidRPr="001C17B8" w:rsidRDefault="00E53DB7" w:rsidP="00E53DB7">
            <w:pPr>
              <w:jc w:val="right"/>
              <w:rPr>
                <w:sz w:val="22"/>
              </w:rPr>
            </w:pPr>
            <w:r w:rsidRPr="001C17B8">
              <w:rPr>
                <w:sz w:val="22"/>
              </w:rPr>
              <w:t>59</w:t>
            </w:r>
          </w:p>
        </w:tc>
        <w:tc>
          <w:tcPr>
            <w:tcW w:w="1320" w:type="dxa"/>
            <w:shd w:val="clear" w:color="auto" w:fill="auto"/>
            <w:noWrap/>
            <w:vAlign w:val="bottom"/>
          </w:tcPr>
          <w:p w14:paraId="07A1B3FB" w14:textId="386EEA44" w:rsidR="00E53DB7" w:rsidRPr="001C17B8" w:rsidRDefault="00E53DB7" w:rsidP="00E53DB7">
            <w:pPr>
              <w:jc w:val="right"/>
              <w:rPr>
                <w:sz w:val="22"/>
              </w:rPr>
            </w:pPr>
            <w:r w:rsidRPr="001C17B8">
              <w:rPr>
                <w:sz w:val="22"/>
              </w:rPr>
              <w:t>90.8</w:t>
            </w:r>
          </w:p>
        </w:tc>
      </w:tr>
      <w:tr w:rsidR="00E53DB7" w:rsidRPr="001C17B8" w14:paraId="745C235E" w14:textId="77777777" w:rsidTr="00C13431">
        <w:trPr>
          <w:trHeight w:val="255"/>
        </w:trPr>
        <w:tc>
          <w:tcPr>
            <w:tcW w:w="2288" w:type="dxa"/>
            <w:shd w:val="clear" w:color="auto" w:fill="auto"/>
            <w:noWrap/>
          </w:tcPr>
          <w:p w14:paraId="611ED7EB" w14:textId="77777777" w:rsidR="00E53DB7" w:rsidRPr="001C17B8" w:rsidRDefault="00E53DB7" w:rsidP="00866A4E">
            <w:r w:rsidRPr="001C17B8">
              <w:t>Canterbury</w:t>
            </w:r>
          </w:p>
        </w:tc>
        <w:tc>
          <w:tcPr>
            <w:tcW w:w="1378" w:type="dxa"/>
            <w:shd w:val="clear" w:color="auto" w:fill="auto"/>
            <w:noWrap/>
            <w:vAlign w:val="bottom"/>
          </w:tcPr>
          <w:p w14:paraId="774E34AD" w14:textId="121DF7DD" w:rsidR="00E53DB7" w:rsidRPr="001C17B8" w:rsidRDefault="00E53DB7" w:rsidP="00E53DB7">
            <w:pPr>
              <w:jc w:val="right"/>
              <w:rPr>
                <w:sz w:val="22"/>
              </w:rPr>
            </w:pPr>
            <w:r w:rsidRPr="001C17B8">
              <w:rPr>
                <w:sz w:val="22"/>
              </w:rPr>
              <w:t>245</w:t>
            </w:r>
          </w:p>
        </w:tc>
        <w:tc>
          <w:tcPr>
            <w:tcW w:w="1457" w:type="dxa"/>
            <w:shd w:val="clear" w:color="auto" w:fill="auto"/>
            <w:noWrap/>
            <w:vAlign w:val="bottom"/>
          </w:tcPr>
          <w:p w14:paraId="0E47B6AE" w14:textId="22BAA5DD" w:rsidR="00E53DB7" w:rsidRPr="001C17B8" w:rsidRDefault="00E53DB7" w:rsidP="00E53DB7">
            <w:pPr>
              <w:jc w:val="right"/>
              <w:rPr>
                <w:sz w:val="22"/>
              </w:rPr>
            </w:pPr>
            <w:r w:rsidRPr="001C17B8">
              <w:rPr>
                <w:sz w:val="22"/>
              </w:rPr>
              <w:t>215</w:t>
            </w:r>
          </w:p>
        </w:tc>
        <w:tc>
          <w:tcPr>
            <w:tcW w:w="1172" w:type="dxa"/>
            <w:shd w:val="clear" w:color="auto" w:fill="auto"/>
            <w:noWrap/>
            <w:vAlign w:val="bottom"/>
          </w:tcPr>
          <w:p w14:paraId="7037DEFD" w14:textId="6D79DB2F" w:rsidR="00E53DB7" w:rsidRPr="001C17B8" w:rsidRDefault="00E53DB7" w:rsidP="00E53DB7">
            <w:pPr>
              <w:jc w:val="right"/>
              <w:rPr>
                <w:sz w:val="22"/>
              </w:rPr>
            </w:pPr>
            <w:r w:rsidRPr="001C17B8">
              <w:rPr>
                <w:sz w:val="22"/>
              </w:rPr>
              <w:t>87.8</w:t>
            </w:r>
          </w:p>
        </w:tc>
        <w:tc>
          <w:tcPr>
            <w:tcW w:w="1050" w:type="dxa"/>
            <w:shd w:val="clear" w:color="auto" w:fill="auto"/>
            <w:noWrap/>
            <w:vAlign w:val="bottom"/>
          </w:tcPr>
          <w:p w14:paraId="2A728F71" w14:textId="76DA9A59" w:rsidR="00E53DB7" w:rsidRPr="001C17B8" w:rsidRDefault="00E53DB7" w:rsidP="00E53DB7">
            <w:pPr>
              <w:jc w:val="right"/>
              <w:rPr>
                <w:sz w:val="22"/>
              </w:rPr>
            </w:pPr>
            <w:r w:rsidRPr="001C17B8">
              <w:rPr>
                <w:sz w:val="22"/>
              </w:rPr>
              <w:t>231</w:t>
            </w:r>
          </w:p>
        </w:tc>
        <w:tc>
          <w:tcPr>
            <w:tcW w:w="1320" w:type="dxa"/>
            <w:shd w:val="clear" w:color="auto" w:fill="auto"/>
            <w:noWrap/>
            <w:vAlign w:val="bottom"/>
          </w:tcPr>
          <w:p w14:paraId="07F59B86" w14:textId="3B604756" w:rsidR="00E53DB7" w:rsidRPr="001C17B8" w:rsidRDefault="00E53DB7" w:rsidP="00E53DB7">
            <w:pPr>
              <w:jc w:val="right"/>
              <w:rPr>
                <w:sz w:val="22"/>
              </w:rPr>
            </w:pPr>
            <w:r w:rsidRPr="001C17B8">
              <w:rPr>
                <w:sz w:val="22"/>
              </w:rPr>
              <w:t>94.3</w:t>
            </w:r>
          </w:p>
        </w:tc>
      </w:tr>
      <w:tr w:rsidR="00E53DB7" w:rsidRPr="001C17B8" w14:paraId="6004C90F" w14:textId="77777777" w:rsidTr="00C13431">
        <w:trPr>
          <w:trHeight w:val="255"/>
        </w:trPr>
        <w:tc>
          <w:tcPr>
            <w:tcW w:w="2288" w:type="dxa"/>
            <w:shd w:val="clear" w:color="auto" w:fill="auto"/>
            <w:noWrap/>
          </w:tcPr>
          <w:p w14:paraId="0DC5B620" w14:textId="77777777" w:rsidR="00E53DB7" w:rsidRPr="001C17B8" w:rsidRDefault="00E53DB7" w:rsidP="00866A4E">
            <w:r w:rsidRPr="001C17B8">
              <w:t>Capital &amp; Coast</w:t>
            </w:r>
          </w:p>
        </w:tc>
        <w:tc>
          <w:tcPr>
            <w:tcW w:w="1378" w:type="dxa"/>
            <w:shd w:val="clear" w:color="auto" w:fill="auto"/>
            <w:noWrap/>
            <w:vAlign w:val="bottom"/>
          </w:tcPr>
          <w:p w14:paraId="74E8AF88" w14:textId="70CDE70F" w:rsidR="00E53DB7" w:rsidRPr="001C17B8" w:rsidRDefault="00E53DB7" w:rsidP="00E53DB7">
            <w:pPr>
              <w:jc w:val="right"/>
              <w:rPr>
                <w:sz w:val="22"/>
              </w:rPr>
            </w:pPr>
            <w:r w:rsidRPr="001C17B8">
              <w:rPr>
                <w:sz w:val="22"/>
              </w:rPr>
              <w:t>123</w:t>
            </w:r>
          </w:p>
        </w:tc>
        <w:tc>
          <w:tcPr>
            <w:tcW w:w="1457" w:type="dxa"/>
            <w:shd w:val="clear" w:color="auto" w:fill="auto"/>
            <w:noWrap/>
            <w:vAlign w:val="bottom"/>
          </w:tcPr>
          <w:p w14:paraId="1DA2E04E" w14:textId="26261513" w:rsidR="00E53DB7" w:rsidRPr="001C17B8" w:rsidRDefault="00E53DB7" w:rsidP="00E53DB7">
            <w:pPr>
              <w:jc w:val="right"/>
              <w:rPr>
                <w:sz w:val="22"/>
              </w:rPr>
            </w:pPr>
            <w:r w:rsidRPr="001C17B8">
              <w:rPr>
                <w:sz w:val="22"/>
              </w:rPr>
              <w:t>97</w:t>
            </w:r>
          </w:p>
        </w:tc>
        <w:tc>
          <w:tcPr>
            <w:tcW w:w="1172" w:type="dxa"/>
            <w:shd w:val="clear" w:color="auto" w:fill="auto"/>
            <w:noWrap/>
            <w:vAlign w:val="bottom"/>
          </w:tcPr>
          <w:p w14:paraId="0C83D965" w14:textId="1E033FAA" w:rsidR="00E53DB7" w:rsidRPr="001C17B8" w:rsidRDefault="00E53DB7" w:rsidP="00E53DB7">
            <w:pPr>
              <w:jc w:val="right"/>
              <w:rPr>
                <w:sz w:val="22"/>
              </w:rPr>
            </w:pPr>
            <w:r w:rsidRPr="001C17B8">
              <w:rPr>
                <w:sz w:val="22"/>
              </w:rPr>
              <w:t>78.9</w:t>
            </w:r>
          </w:p>
        </w:tc>
        <w:tc>
          <w:tcPr>
            <w:tcW w:w="1050" w:type="dxa"/>
            <w:shd w:val="clear" w:color="auto" w:fill="auto"/>
            <w:noWrap/>
            <w:vAlign w:val="bottom"/>
          </w:tcPr>
          <w:p w14:paraId="3937AEFD" w14:textId="7DAE145A" w:rsidR="00E53DB7" w:rsidRPr="001C17B8" w:rsidRDefault="00E53DB7" w:rsidP="00E53DB7">
            <w:pPr>
              <w:jc w:val="right"/>
              <w:rPr>
                <w:sz w:val="22"/>
              </w:rPr>
            </w:pPr>
            <w:r w:rsidRPr="001C17B8">
              <w:rPr>
                <w:sz w:val="22"/>
              </w:rPr>
              <w:t>110</w:t>
            </w:r>
          </w:p>
        </w:tc>
        <w:tc>
          <w:tcPr>
            <w:tcW w:w="1320" w:type="dxa"/>
            <w:shd w:val="clear" w:color="auto" w:fill="auto"/>
            <w:noWrap/>
            <w:vAlign w:val="bottom"/>
          </w:tcPr>
          <w:p w14:paraId="2840FBB3" w14:textId="1A4FB85C" w:rsidR="00E53DB7" w:rsidRPr="001C17B8" w:rsidRDefault="00E53DB7" w:rsidP="00E53DB7">
            <w:pPr>
              <w:jc w:val="right"/>
              <w:rPr>
                <w:sz w:val="22"/>
              </w:rPr>
            </w:pPr>
            <w:r w:rsidRPr="001C17B8">
              <w:rPr>
                <w:sz w:val="22"/>
              </w:rPr>
              <w:t>89.4</w:t>
            </w:r>
          </w:p>
        </w:tc>
      </w:tr>
      <w:tr w:rsidR="00E53DB7" w:rsidRPr="001C17B8" w14:paraId="1ED12CEC" w14:textId="77777777" w:rsidTr="00C13431">
        <w:trPr>
          <w:trHeight w:val="255"/>
        </w:trPr>
        <w:tc>
          <w:tcPr>
            <w:tcW w:w="2288" w:type="dxa"/>
            <w:shd w:val="clear" w:color="auto" w:fill="auto"/>
            <w:noWrap/>
          </w:tcPr>
          <w:p w14:paraId="32A225C8" w14:textId="77777777" w:rsidR="00E53DB7" w:rsidRPr="001C17B8" w:rsidRDefault="00E53DB7" w:rsidP="00866A4E">
            <w:r w:rsidRPr="001C17B8">
              <w:t>Counties Manukau</w:t>
            </w:r>
          </w:p>
        </w:tc>
        <w:tc>
          <w:tcPr>
            <w:tcW w:w="1378" w:type="dxa"/>
            <w:shd w:val="clear" w:color="auto" w:fill="auto"/>
            <w:noWrap/>
            <w:vAlign w:val="bottom"/>
          </w:tcPr>
          <w:p w14:paraId="119041A0" w14:textId="7F60580B" w:rsidR="00E53DB7" w:rsidRPr="001C17B8" w:rsidRDefault="00E53DB7" w:rsidP="00E53DB7">
            <w:pPr>
              <w:jc w:val="right"/>
              <w:rPr>
                <w:sz w:val="22"/>
              </w:rPr>
            </w:pPr>
            <w:r w:rsidRPr="001C17B8">
              <w:rPr>
                <w:sz w:val="22"/>
              </w:rPr>
              <w:t>201</w:t>
            </w:r>
          </w:p>
        </w:tc>
        <w:tc>
          <w:tcPr>
            <w:tcW w:w="1457" w:type="dxa"/>
            <w:shd w:val="clear" w:color="auto" w:fill="auto"/>
            <w:noWrap/>
            <w:vAlign w:val="bottom"/>
          </w:tcPr>
          <w:p w14:paraId="6632540A" w14:textId="2E1E87CC" w:rsidR="00E53DB7" w:rsidRPr="001C17B8" w:rsidRDefault="00E53DB7" w:rsidP="00E53DB7">
            <w:pPr>
              <w:jc w:val="right"/>
              <w:rPr>
                <w:sz w:val="22"/>
              </w:rPr>
            </w:pPr>
            <w:r w:rsidRPr="001C17B8">
              <w:rPr>
                <w:sz w:val="22"/>
              </w:rPr>
              <w:t>161</w:t>
            </w:r>
          </w:p>
        </w:tc>
        <w:tc>
          <w:tcPr>
            <w:tcW w:w="1172" w:type="dxa"/>
            <w:shd w:val="clear" w:color="auto" w:fill="auto"/>
            <w:noWrap/>
            <w:vAlign w:val="bottom"/>
          </w:tcPr>
          <w:p w14:paraId="33CEF753" w14:textId="644C62DE" w:rsidR="00E53DB7" w:rsidRPr="001C17B8" w:rsidRDefault="00E53DB7" w:rsidP="00E53DB7">
            <w:pPr>
              <w:jc w:val="right"/>
              <w:rPr>
                <w:sz w:val="22"/>
              </w:rPr>
            </w:pPr>
            <w:r w:rsidRPr="001C17B8">
              <w:rPr>
                <w:sz w:val="22"/>
              </w:rPr>
              <w:t>80.1</w:t>
            </w:r>
          </w:p>
        </w:tc>
        <w:tc>
          <w:tcPr>
            <w:tcW w:w="1050" w:type="dxa"/>
            <w:shd w:val="clear" w:color="auto" w:fill="auto"/>
            <w:noWrap/>
            <w:vAlign w:val="bottom"/>
          </w:tcPr>
          <w:p w14:paraId="25F2F003" w14:textId="6179BC9B" w:rsidR="00E53DB7" w:rsidRPr="001C17B8" w:rsidRDefault="00E53DB7" w:rsidP="00E53DB7">
            <w:pPr>
              <w:jc w:val="right"/>
              <w:rPr>
                <w:sz w:val="22"/>
              </w:rPr>
            </w:pPr>
            <w:r w:rsidRPr="001C17B8">
              <w:rPr>
                <w:sz w:val="22"/>
              </w:rPr>
              <w:t>172</w:t>
            </w:r>
          </w:p>
        </w:tc>
        <w:tc>
          <w:tcPr>
            <w:tcW w:w="1320" w:type="dxa"/>
            <w:shd w:val="clear" w:color="auto" w:fill="auto"/>
            <w:noWrap/>
            <w:vAlign w:val="bottom"/>
          </w:tcPr>
          <w:p w14:paraId="73EE7A27" w14:textId="16457DF9" w:rsidR="00E53DB7" w:rsidRPr="001C17B8" w:rsidRDefault="00E53DB7" w:rsidP="00E53DB7">
            <w:pPr>
              <w:jc w:val="right"/>
              <w:rPr>
                <w:sz w:val="22"/>
              </w:rPr>
            </w:pPr>
            <w:r w:rsidRPr="001C17B8">
              <w:rPr>
                <w:sz w:val="22"/>
              </w:rPr>
              <w:t>85.6</w:t>
            </w:r>
          </w:p>
        </w:tc>
      </w:tr>
      <w:tr w:rsidR="00E53DB7" w:rsidRPr="001C17B8" w14:paraId="46D5AFBD" w14:textId="77777777" w:rsidTr="00C13431">
        <w:trPr>
          <w:trHeight w:val="255"/>
        </w:trPr>
        <w:tc>
          <w:tcPr>
            <w:tcW w:w="2288" w:type="dxa"/>
            <w:shd w:val="clear" w:color="auto" w:fill="auto"/>
            <w:noWrap/>
          </w:tcPr>
          <w:p w14:paraId="59B50BDC" w14:textId="77777777" w:rsidR="00E53DB7" w:rsidRPr="001C17B8" w:rsidRDefault="00E53DB7" w:rsidP="00866A4E">
            <w:r w:rsidRPr="001C17B8">
              <w:t>Hawke's Bay</w:t>
            </w:r>
          </w:p>
        </w:tc>
        <w:tc>
          <w:tcPr>
            <w:tcW w:w="1378" w:type="dxa"/>
            <w:shd w:val="clear" w:color="auto" w:fill="auto"/>
            <w:noWrap/>
            <w:vAlign w:val="bottom"/>
          </w:tcPr>
          <w:p w14:paraId="1194E49F" w14:textId="02FE7002" w:rsidR="00E53DB7" w:rsidRPr="001C17B8" w:rsidRDefault="00E53DB7" w:rsidP="00E53DB7">
            <w:pPr>
              <w:jc w:val="right"/>
              <w:rPr>
                <w:sz w:val="22"/>
              </w:rPr>
            </w:pPr>
            <w:r w:rsidRPr="001C17B8">
              <w:rPr>
                <w:sz w:val="22"/>
              </w:rPr>
              <w:t>69</w:t>
            </w:r>
          </w:p>
        </w:tc>
        <w:tc>
          <w:tcPr>
            <w:tcW w:w="1457" w:type="dxa"/>
            <w:shd w:val="clear" w:color="auto" w:fill="auto"/>
            <w:noWrap/>
            <w:vAlign w:val="bottom"/>
          </w:tcPr>
          <w:p w14:paraId="1813583E" w14:textId="761BB931" w:rsidR="00E53DB7" w:rsidRPr="001C17B8" w:rsidRDefault="00E53DB7" w:rsidP="00E53DB7">
            <w:pPr>
              <w:jc w:val="right"/>
              <w:rPr>
                <w:sz w:val="22"/>
              </w:rPr>
            </w:pPr>
            <w:r w:rsidRPr="001C17B8">
              <w:rPr>
                <w:sz w:val="22"/>
              </w:rPr>
              <w:t>50</w:t>
            </w:r>
          </w:p>
        </w:tc>
        <w:tc>
          <w:tcPr>
            <w:tcW w:w="1172" w:type="dxa"/>
            <w:shd w:val="clear" w:color="auto" w:fill="auto"/>
            <w:noWrap/>
            <w:vAlign w:val="bottom"/>
          </w:tcPr>
          <w:p w14:paraId="392D0A01" w14:textId="209C7D0C" w:rsidR="00E53DB7" w:rsidRPr="001C17B8" w:rsidRDefault="00E53DB7" w:rsidP="00E53DB7">
            <w:pPr>
              <w:jc w:val="right"/>
              <w:rPr>
                <w:sz w:val="22"/>
              </w:rPr>
            </w:pPr>
            <w:r w:rsidRPr="001C17B8">
              <w:rPr>
                <w:sz w:val="22"/>
              </w:rPr>
              <w:t>72.5</w:t>
            </w:r>
          </w:p>
        </w:tc>
        <w:tc>
          <w:tcPr>
            <w:tcW w:w="1050" w:type="dxa"/>
            <w:shd w:val="clear" w:color="auto" w:fill="auto"/>
            <w:noWrap/>
            <w:vAlign w:val="bottom"/>
          </w:tcPr>
          <w:p w14:paraId="0FE5AD25" w14:textId="2E7603A9" w:rsidR="00E53DB7" w:rsidRPr="001C17B8" w:rsidRDefault="00E53DB7" w:rsidP="00E53DB7">
            <w:pPr>
              <w:jc w:val="right"/>
              <w:rPr>
                <w:sz w:val="22"/>
              </w:rPr>
            </w:pPr>
            <w:r w:rsidRPr="001C17B8">
              <w:rPr>
                <w:sz w:val="22"/>
              </w:rPr>
              <w:t>60</w:t>
            </w:r>
          </w:p>
        </w:tc>
        <w:tc>
          <w:tcPr>
            <w:tcW w:w="1320" w:type="dxa"/>
            <w:shd w:val="clear" w:color="auto" w:fill="auto"/>
            <w:noWrap/>
            <w:vAlign w:val="bottom"/>
          </w:tcPr>
          <w:p w14:paraId="793023AD" w14:textId="00773D1F" w:rsidR="00E53DB7" w:rsidRPr="001C17B8" w:rsidRDefault="00E53DB7" w:rsidP="00E53DB7">
            <w:pPr>
              <w:jc w:val="right"/>
              <w:rPr>
                <w:sz w:val="22"/>
              </w:rPr>
            </w:pPr>
            <w:r w:rsidRPr="001C17B8">
              <w:rPr>
                <w:sz w:val="22"/>
              </w:rPr>
              <w:t>87.0</w:t>
            </w:r>
          </w:p>
        </w:tc>
      </w:tr>
      <w:tr w:rsidR="00E53DB7" w:rsidRPr="001C17B8" w14:paraId="6B38C5A1" w14:textId="77777777" w:rsidTr="00C13431">
        <w:trPr>
          <w:trHeight w:val="255"/>
        </w:trPr>
        <w:tc>
          <w:tcPr>
            <w:tcW w:w="2288" w:type="dxa"/>
            <w:shd w:val="clear" w:color="auto" w:fill="auto"/>
            <w:noWrap/>
          </w:tcPr>
          <w:p w14:paraId="0EC3C44C" w14:textId="77777777" w:rsidR="00E53DB7" w:rsidRPr="001C17B8" w:rsidRDefault="00E53DB7" w:rsidP="00866A4E">
            <w:r w:rsidRPr="001C17B8">
              <w:t>Hutt Valley</w:t>
            </w:r>
          </w:p>
        </w:tc>
        <w:tc>
          <w:tcPr>
            <w:tcW w:w="1378" w:type="dxa"/>
            <w:shd w:val="clear" w:color="auto" w:fill="auto"/>
            <w:noWrap/>
            <w:vAlign w:val="bottom"/>
          </w:tcPr>
          <w:p w14:paraId="074E5AE6" w14:textId="79706FC0" w:rsidR="00E53DB7" w:rsidRPr="001C17B8" w:rsidRDefault="00E53DB7" w:rsidP="00E53DB7">
            <w:pPr>
              <w:jc w:val="right"/>
              <w:rPr>
                <w:sz w:val="22"/>
              </w:rPr>
            </w:pPr>
            <w:r w:rsidRPr="001C17B8">
              <w:rPr>
                <w:sz w:val="22"/>
              </w:rPr>
              <w:t>56</w:t>
            </w:r>
          </w:p>
        </w:tc>
        <w:tc>
          <w:tcPr>
            <w:tcW w:w="1457" w:type="dxa"/>
            <w:shd w:val="clear" w:color="auto" w:fill="auto"/>
            <w:noWrap/>
            <w:vAlign w:val="bottom"/>
          </w:tcPr>
          <w:p w14:paraId="6401E160" w14:textId="697C205F" w:rsidR="00E53DB7" w:rsidRPr="001C17B8" w:rsidRDefault="00E53DB7" w:rsidP="00E53DB7">
            <w:pPr>
              <w:jc w:val="right"/>
              <w:rPr>
                <w:sz w:val="22"/>
              </w:rPr>
            </w:pPr>
            <w:r w:rsidRPr="001C17B8">
              <w:rPr>
                <w:sz w:val="22"/>
              </w:rPr>
              <w:t>51</w:t>
            </w:r>
          </w:p>
        </w:tc>
        <w:tc>
          <w:tcPr>
            <w:tcW w:w="1172" w:type="dxa"/>
            <w:shd w:val="clear" w:color="auto" w:fill="auto"/>
            <w:noWrap/>
            <w:vAlign w:val="bottom"/>
          </w:tcPr>
          <w:p w14:paraId="37300614" w14:textId="59F2B90C" w:rsidR="00E53DB7" w:rsidRPr="001C17B8" w:rsidRDefault="00E53DB7" w:rsidP="00E53DB7">
            <w:pPr>
              <w:jc w:val="right"/>
              <w:rPr>
                <w:sz w:val="22"/>
              </w:rPr>
            </w:pPr>
            <w:r w:rsidRPr="001C17B8">
              <w:rPr>
                <w:sz w:val="22"/>
              </w:rPr>
              <w:t>91.1</w:t>
            </w:r>
          </w:p>
        </w:tc>
        <w:tc>
          <w:tcPr>
            <w:tcW w:w="1050" w:type="dxa"/>
            <w:shd w:val="clear" w:color="auto" w:fill="auto"/>
            <w:noWrap/>
            <w:vAlign w:val="bottom"/>
          </w:tcPr>
          <w:p w14:paraId="4865FDD0" w14:textId="4FB1E7B6" w:rsidR="00E53DB7" w:rsidRPr="001C17B8" w:rsidRDefault="00E53DB7" w:rsidP="00E53DB7">
            <w:pPr>
              <w:jc w:val="right"/>
              <w:rPr>
                <w:sz w:val="22"/>
              </w:rPr>
            </w:pPr>
            <w:r w:rsidRPr="001C17B8">
              <w:rPr>
                <w:sz w:val="22"/>
              </w:rPr>
              <w:t>54</w:t>
            </w:r>
          </w:p>
        </w:tc>
        <w:tc>
          <w:tcPr>
            <w:tcW w:w="1320" w:type="dxa"/>
            <w:shd w:val="clear" w:color="auto" w:fill="auto"/>
            <w:noWrap/>
            <w:vAlign w:val="bottom"/>
          </w:tcPr>
          <w:p w14:paraId="0BC6F885" w14:textId="77130F99" w:rsidR="00E53DB7" w:rsidRPr="001C17B8" w:rsidRDefault="00E53DB7" w:rsidP="00E53DB7">
            <w:pPr>
              <w:jc w:val="right"/>
              <w:rPr>
                <w:sz w:val="22"/>
              </w:rPr>
            </w:pPr>
            <w:r w:rsidRPr="001C17B8">
              <w:rPr>
                <w:sz w:val="22"/>
              </w:rPr>
              <w:t>96.4</w:t>
            </w:r>
          </w:p>
        </w:tc>
      </w:tr>
      <w:tr w:rsidR="00E53DB7" w:rsidRPr="001C17B8" w14:paraId="4647750F" w14:textId="77777777" w:rsidTr="00C13431">
        <w:trPr>
          <w:trHeight w:val="255"/>
        </w:trPr>
        <w:tc>
          <w:tcPr>
            <w:tcW w:w="2288" w:type="dxa"/>
            <w:shd w:val="clear" w:color="auto" w:fill="auto"/>
            <w:noWrap/>
          </w:tcPr>
          <w:p w14:paraId="7C029DFB" w14:textId="77777777" w:rsidR="00E53DB7" w:rsidRPr="001C17B8" w:rsidRDefault="00E53DB7" w:rsidP="00866A4E">
            <w:r w:rsidRPr="001C17B8">
              <w:t>Lakes</w:t>
            </w:r>
          </w:p>
        </w:tc>
        <w:tc>
          <w:tcPr>
            <w:tcW w:w="1378" w:type="dxa"/>
            <w:shd w:val="clear" w:color="auto" w:fill="auto"/>
            <w:noWrap/>
            <w:vAlign w:val="bottom"/>
          </w:tcPr>
          <w:p w14:paraId="0B73A6FD" w14:textId="314A62A9" w:rsidR="00E53DB7" w:rsidRPr="001C17B8" w:rsidRDefault="00E53DB7" w:rsidP="00E53DB7">
            <w:pPr>
              <w:jc w:val="right"/>
              <w:rPr>
                <w:sz w:val="22"/>
              </w:rPr>
            </w:pPr>
            <w:r w:rsidRPr="001C17B8">
              <w:rPr>
                <w:sz w:val="22"/>
              </w:rPr>
              <w:t>32</w:t>
            </w:r>
          </w:p>
        </w:tc>
        <w:tc>
          <w:tcPr>
            <w:tcW w:w="1457" w:type="dxa"/>
            <w:shd w:val="clear" w:color="auto" w:fill="auto"/>
            <w:noWrap/>
            <w:vAlign w:val="bottom"/>
          </w:tcPr>
          <w:p w14:paraId="6ED9F4AD" w14:textId="0DB7AD76" w:rsidR="00E53DB7" w:rsidRPr="001C17B8" w:rsidRDefault="00E53DB7" w:rsidP="00E53DB7">
            <w:pPr>
              <w:jc w:val="right"/>
              <w:rPr>
                <w:sz w:val="22"/>
              </w:rPr>
            </w:pPr>
            <w:r w:rsidRPr="001C17B8">
              <w:rPr>
                <w:sz w:val="22"/>
              </w:rPr>
              <w:t>29</w:t>
            </w:r>
          </w:p>
        </w:tc>
        <w:tc>
          <w:tcPr>
            <w:tcW w:w="1172" w:type="dxa"/>
            <w:shd w:val="clear" w:color="auto" w:fill="auto"/>
            <w:noWrap/>
            <w:vAlign w:val="bottom"/>
          </w:tcPr>
          <w:p w14:paraId="3A8C769A" w14:textId="5A8646F5" w:rsidR="00E53DB7" w:rsidRPr="001C17B8" w:rsidRDefault="00E53DB7" w:rsidP="00E53DB7">
            <w:pPr>
              <w:jc w:val="right"/>
              <w:rPr>
                <w:sz w:val="22"/>
              </w:rPr>
            </w:pPr>
            <w:r w:rsidRPr="001C17B8">
              <w:rPr>
                <w:sz w:val="22"/>
              </w:rPr>
              <w:t>90.6</w:t>
            </w:r>
          </w:p>
        </w:tc>
        <w:tc>
          <w:tcPr>
            <w:tcW w:w="1050" w:type="dxa"/>
            <w:shd w:val="clear" w:color="auto" w:fill="auto"/>
            <w:noWrap/>
            <w:vAlign w:val="bottom"/>
          </w:tcPr>
          <w:p w14:paraId="39AEBF32" w14:textId="6C5CFC98" w:rsidR="00E53DB7" w:rsidRPr="001C17B8" w:rsidRDefault="00E53DB7" w:rsidP="00E53DB7">
            <w:pPr>
              <w:jc w:val="right"/>
              <w:rPr>
                <w:sz w:val="22"/>
              </w:rPr>
            </w:pPr>
            <w:r w:rsidRPr="001C17B8">
              <w:rPr>
                <w:sz w:val="22"/>
              </w:rPr>
              <w:t>30</w:t>
            </w:r>
          </w:p>
        </w:tc>
        <w:tc>
          <w:tcPr>
            <w:tcW w:w="1320" w:type="dxa"/>
            <w:shd w:val="clear" w:color="auto" w:fill="auto"/>
            <w:noWrap/>
            <w:vAlign w:val="bottom"/>
          </w:tcPr>
          <w:p w14:paraId="7FE9C56A" w14:textId="46533A05" w:rsidR="00E53DB7" w:rsidRPr="001C17B8" w:rsidRDefault="00E53DB7" w:rsidP="00E53DB7">
            <w:pPr>
              <w:jc w:val="right"/>
              <w:rPr>
                <w:sz w:val="22"/>
              </w:rPr>
            </w:pPr>
            <w:r w:rsidRPr="001C17B8">
              <w:rPr>
                <w:sz w:val="22"/>
              </w:rPr>
              <w:t>93.8</w:t>
            </w:r>
          </w:p>
        </w:tc>
      </w:tr>
      <w:tr w:rsidR="00E53DB7" w:rsidRPr="001C17B8" w14:paraId="6DB0BE1A" w14:textId="77777777" w:rsidTr="00C13431">
        <w:trPr>
          <w:trHeight w:val="255"/>
        </w:trPr>
        <w:tc>
          <w:tcPr>
            <w:tcW w:w="2288" w:type="dxa"/>
            <w:shd w:val="clear" w:color="auto" w:fill="auto"/>
            <w:noWrap/>
          </w:tcPr>
          <w:p w14:paraId="3E629C89" w14:textId="77777777" w:rsidR="00E53DB7" w:rsidRPr="001C17B8" w:rsidRDefault="00E53DB7" w:rsidP="00866A4E">
            <w:r w:rsidRPr="001C17B8">
              <w:t>Mid Central</w:t>
            </w:r>
          </w:p>
        </w:tc>
        <w:tc>
          <w:tcPr>
            <w:tcW w:w="1378" w:type="dxa"/>
            <w:shd w:val="clear" w:color="auto" w:fill="auto"/>
            <w:noWrap/>
            <w:vAlign w:val="bottom"/>
          </w:tcPr>
          <w:p w14:paraId="681C16AC" w14:textId="01E5B3C0" w:rsidR="00E53DB7" w:rsidRPr="001C17B8" w:rsidRDefault="00E53DB7" w:rsidP="00E53DB7">
            <w:pPr>
              <w:jc w:val="right"/>
              <w:rPr>
                <w:sz w:val="22"/>
              </w:rPr>
            </w:pPr>
            <w:r w:rsidRPr="001C17B8">
              <w:rPr>
                <w:sz w:val="22"/>
              </w:rPr>
              <w:t>88</w:t>
            </w:r>
          </w:p>
        </w:tc>
        <w:tc>
          <w:tcPr>
            <w:tcW w:w="1457" w:type="dxa"/>
            <w:shd w:val="clear" w:color="auto" w:fill="auto"/>
            <w:noWrap/>
            <w:vAlign w:val="bottom"/>
          </w:tcPr>
          <w:p w14:paraId="189EBBB3" w14:textId="642D8FBC" w:rsidR="00E53DB7" w:rsidRPr="001C17B8" w:rsidRDefault="00E53DB7" w:rsidP="00E53DB7">
            <w:pPr>
              <w:jc w:val="right"/>
              <w:rPr>
                <w:sz w:val="22"/>
              </w:rPr>
            </w:pPr>
            <w:r w:rsidRPr="001C17B8">
              <w:rPr>
                <w:sz w:val="22"/>
              </w:rPr>
              <w:t>69</w:t>
            </w:r>
          </w:p>
        </w:tc>
        <w:tc>
          <w:tcPr>
            <w:tcW w:w="1172" w:type="dxa"/>
            <w:shd w:val="clear" w:color="auto" w:fill="auto"/>
            <w:noWrap/>
            <w:vAlign w:val="bottom"/>
          </w:tcPr>
          <w:p w14:paraId="1C937522" w14:textId="42F007F9" w:rsidR="00E53DB7" w:rsidRPr="001C17B8" w:rsidRDefault="00E53DB7" w:rsidP="00E53DB7">
            <w:pPr>
              <w:jc w:val="right"/>
              <w:rPr>
                <w:sz w:val="22"/>
              </w:rPr>
            </w:pPr>
            <w:r w:rsidRPr="001C17B8">
              <w:rPr>
                <w:sz w:val="22"/>
              </w:rPr>
              <w:t>78.4</w:t>
            </w:r>
          </w:p>
        </w:tc>
        <w:tc>
          <w:tcPr>
            <w:tcW w:w="1050" w:type="dxa"/>
            <w:shd w:val="clear" w:color="auto" w:fill="auto"/>
            <w:noWrap/>
            <w:vAlign w:val="bottom"/>
          </w:tcPr>
          <w:p w14:paraId="6001482E" w14:textId="0D6EC2C9" w:rsidR="00E53DB7" w:rsidRPr="001C17B8" w:rsidRDefault="00E53DB7" w:rsidP="00E53DB7">
            <w:pPr>
              <w:jc w:val="right"/>
              <w:rPr>
                <w:sz w:val="22"/>
              </w:rPr>
            </w:pPr>
            <w:r w:rsidRPr="001C17B8">
              <w:rPr>
                <w:sz w:val="22"/>
              </w:rPr>
              <w:t>77</w:t>
            </w:r>
          </w:p>
        </w:tc>
        <w:tc>
          <w:tcPr>
            <w:tcW w:w="1320" w:type="dxa"/>
            <w:shd w:val="clear" w:color="auto" w:fill="auto"/>
            <w:noWrap/>
            <w:vAlign w:val="bottom"/>
          </w:tcPr>
          <w:p w14:paraId="2C3AFAB5" w14:textId="6D335F00" w:rsidR="00E53DB7" w:rsidRPr="001C17B8" w:rsidRDefault="00E53DB7" w:rsidP="00E53DB7">
            <w:pPr>
              <w:jc w:val="right"/>
              <w:rPr>
                <w:sz w:val="22"/>
              </w:rPr>
            </w:pPr>
            <w:r w:rsidRPr="001C17B8">
              <w:rPr>
                <w:sz w:val="22"/>
              </w:rPr>
              <w:t>87.5</w:t>
            </w:r>
          </w:p>
        </w:tc>
      </w:tr>
      <w:tr w:rsidR="00E53DB7" w:rsidRPr="001C17B8" w14:paraId="560BCF88" w14:textId="77777777" w:rsidTr="00C13431">
        <w:trPr>
          <w:trHeight w:val="255"/>
        </w:trPr>
        <w:tc>
          <w:tcPr>
            <w:tcW w:w="2288" w:type="dxa"/>
            <w:shd w:val="clear" w:color="auto" w:fill="auto"/>
            <w:noWrap/>
          </w:tcPr>
          <w:p w14:paraId="3079EF2C" w14:textId="77777777" w:rsidR="00E53DB7" w:rsidRPr="001C17B8" w:rsidRDefault="00E53DB7" w:rsidP="00866A4E">
            <w:r w:rsidRPr="001C17B8">
              <w:t>Nelson Marlborough</w:t>
            </w:r>
          </w:p>
        </w:tc>
        <w:tc>
          <w:tcPr>
            <w:tcW w:w="1378" w:type="dxa"/>
            <w:shd w:val="clear" w:color="auto" w:fill="auto"/>
            <w:noWrap/>
            <w:vAlign w:val="bottom"/>
          </w:tcPr>
          <w:p w14:paraId="50D92B0C" w14:textId="66D075DD" w:rsidR="00E53DB7" w:rsidRPr="001C17B8" w:rsidRDefault="00E53DB7" w:rsidP="00E53DB7">
            <w:pPr>
              <w:jc w:val="right"/>
              <w:rPr>
                <w:sz w:val="22"/>
              </w:rPr>
            </w:pPr>
            <w:r w:rsidRPr="001C17B8">
              <w:rPr>
                <w:sz w:val="22"/>
              </w:rPr>
              <w:t>48</w:t>
            </w:r>
          </w:p>
        </w:tc>
        <w:tc>
          <w:tcPr>
            <w:tcW w:w="1457" w:type="dxa"/>
            <w:shd w:val="clear" w:color="auto" w:fill="auto"/>
            <w:noWrap/>
            <w:vAlign w:val="bottom"/>
          </w:tcPr>
          <w:p w14:paraId="365550D0" w14:textId="66468AA8" w:rsidR="00E53DB7" w:rsidRPr="001C17B8" w:rsidRDefault="00E53DB7" w:rsidP="00E53DB7">
            <w:pPr>
              <w:jc w:val="right"/>
              <w:rPr>
                <w:sz w:val="22"/>
              </w:rPr>
            </w:pPr>
            <w:r w:rsidRPr="001C17B8">
              <w:rPr>
                <w:sz w:val="22"/>
              </w:rPr>
              <w:t>42</w:t>
            </w:r>
          </w:p>
        </w:tc>
        <w:tc>
          <w:tcPr>
            <w:tcW w:w="1172" w:type="dxa"/>
            <w:shd w:val="clear" w:color="auto" w:fill="auto"/>
            <w:noWrap/>
            <w:vAlign w:val="bottom"/>
          </w:tcPr>
          <w:p w14:paraId="020A1328" w14:textId="3B423409" w:rsidR="00E53DB7" w:rsidRPr="001C17B8" w:rsidRDefault="00E53DB7" w:rsidP="00E53DB7">
            <w:pPr>
              <w:jc w:val="right"/>
              <w:rPr>
                <w:sz w:val="22"/>
              </w:rPr>
            </w:pPr>
            <w:r w:rsidRPr="001C17B8">
              <w:rPr>
                <w:sz w:val="22"/>
              </w:rPr>
              <w:t>87.5</w:t>
            </w:r>
          </w:p>
        </w:tc>
        <w:tc>
          <w:tcPr>
            <w:tcW w:w="1050" w:type="dxa"/>
            <w:shd w:val="clear" w:color="auto" w:fill="auto"/>
            <w:noWrap/>
            <w:vAlign w:val="bottom"/>
          </w:tcPr>
          <w:p w14:paraId="578DA5F8" w14:textId="75D31169" w:rsidR="00E53DB7" w:rsidRPr="001C17B8" w:rsidRDefault="00E53DB7" w:rsidP="00E53DB7">
            <w:pPr>
              <w:jc w:val="right"/>
              <w:rPr>
                <w:sz w:val="22"/>
              </w:rPr>
            </w:pPr>
            <w:r w:rsidRPr="001C17B8">
              <w:rPr>
                <w:sz w:val="22"/>
              </w:rPr>
              <w:t>47</w:t>
            </w:r>
          </w:p>
        </w:tc>
        <w:tc>
          <w:tcPr>
            <w:tcW w:w="1320" w:type="dxa"/>
            <w:shd w:val="clear" w:color="auto" w:fill="auto"/>
            <w:noWrap/>
            <w:vAlign w:val="bottom"/>
          </w:tcPr>
          <w:p w14:paraId="7024FD06" w14:textId="3D4FE8AC" w:rsidR="00E53DB7" w:rsidRPr="001C17B8" w:rsidRDefault="00E53DB7" w:rsidP="00E53DB7">
            <w:pPr>
              <w:jc w:val="right"/>
              <w:rPr>
                <w:sz w:val="22"/>
              </w:rPr>
            </w:pPr>
            <w:r w:rsidRPr="001C17B8">
              <w:rPr>
                <w:sz w:val="22"/>
              </w:rPr>
              <w:t>97.9</w:t>
            </w:r>
          </w:p>
        </w:tc>
      </w:tr>
      <w:tr w:rsidR="00E53DB7" w:rsidRPr="001C17B8" w14:paraId="021E6852" w14:textId="77777777" w:rsidTr="00C13431">
        <w:trPr>
          <w:trHeight w:val="255"/>
        </w:trPr>
        <w:tc>
          <w:tcPr>
            <w:tcW w:w="2288" w:type="dxa"/>
            <w:shd w:val="clear" w:color="auto" w:fill="auto"/>
            <w:noWrap/>
          </w:tcPr>
          <w:p w14:paraId="1E257418" w14:textId="77777777" w:rsidR="00E53DB7" w:rsidRPr="001C17B8" w:rsidRDefault="00E53DB7" w:rsidP="00866A4E">
            <w:r w:rsidRPr="001C17B8">
              <w:t>Northland</w:t>
            </w:r>
          </w:p>
        </w:tc>
        <w:tc>
          <w:tcPr>
            <w:tcW w:w="1378" w:type="dxa"/>
            <w:shd w:val="clear" w:color="auto" w:fill="auto"/>
            <w:noWrap/>
            <w:vAlign w:val="bottom"/>
          </w:tcPr>
          <w:p w14:paraId="1DE36E79" w14:textId="3D9DEE51" w:rsidR="00E53DB7" w:rsidRPr="001C17B8" w:rsidRDefault="00E53DB7" w:rsidP="00E53DB7">
            <w:pPr>
              <w:jc w:val="right"/>
              <w:rPr>
                <w:sz w:val="22"/>
              </w:rPr>
            </w:pPr>
            <w:r w:rsidRPr="001C17B8">
              <w:rPr>
                <w:sz w:val="22"/>
              </w:rPr>
              <w:t>49</w:t>
            </w:r>
          </w:p>
        </w:tc>
        <w:tc>
          <w:tcPr>
            <w:tcW w:w="1457" w:type="dxa"/>
            <w:shd w:val="clear" w:color="auto" w:fill="auto"/>
            <w:noWrap/>
            <w:vAlign w:val="bottom"/>
          </w:tcPr>
          <w:p w14:paraId="3911E2D0" w14:textId="6ECC7F7A" w:rsidR="00E53DB7" w:rsidRPr="001C17B8" w:rsidRDefault="00E53DB7" w:rsidP="00E53DB7">
            <w:pPr>
              <w:jc w:val="right"/>
              <w:rPr>
                <w:sz w:val="22"/>
              </w:rPr>
            </w:pPr>
            <w:r w:rsidRPr="001C17B8">
              <w:rPr>
                <w:sz w:val="22"/>
              </w:rPr>
              <w:t>41</w:t>
            </w:r>
          </w:p>
        </w:tc>
        <w:tc>
          <w:tcPr>
            <w:tcW w:w="1172" w:type="dxa"/>
            <w:shd w:val="clear" w:color="auto" w:fill="auto"/>
            <w:noWrap/>
            <w:vAlign w:val="bottom"/>
          </w:tcPr>
          <w:p w14:paraId="7E370AA5" w14:textId="3643544C" w:rsidR="00E53DB7" w:rsidRPr="001C17B8" w:rsidRDefault="00E53DB7" w:rsidP="00E53DB7">
            <w:pPr>
              <w:jc w:val="right"/>
              <w:rPr>
                <w:sz w:val="22"/>
              </w:rPr>
            </w:pPr>
            <w:r w:rsidRPr="001C17B8">
              <w:rPr>
                <w:sz w:val="22"/>
              </w:rPr>
              <w:t>83.7</w:t>
            </w:r>
          </w:p>
        </w:tc>
        <w:tc>
          <w:tcPr>
            <w:tcW w:w="1050" w:type="dxa"/>
            <w:shd w:val="clear" w:color="auto" w:fill="auto"/>
            <w:noWrap/>
            <w:vAlign w:val="bottom"/>
          </w:tcPr>
          <w:p w14:paraId="20A047EA" w14:textId="5005AD84" w:rsidR="00E53DB7" w:rsidRPr="001C17B8" w:rsidRDefault="00E53DB7" w:rsidP="00E53DB7">
            <w:pPr>
              <w:jc w:val="right"/>
              <w:rPr>
                <w:sz w:val="22"/>
              </w:rPr>
            </w:pPr>
            <w:r w:rsidRPr="001C17B8">
              <w:rPr>
                <w:sz w:val="22"/>
              </w:rPr>
              <w:t>45</w:t>
            </w:r>
          </w:p>
        </w:tc>
        <w:tc>
          <w:tcPr>
            <w:tcW w:w="1320" w:type="dxa"/>
            <w:shd w:val="clear" w:color="auto" w:fill="auto"/>
            <w:noWrap/>
            <w:vAlign w:val="bottom"/>
          </w:tcPr>
          <w:p w14:paraId="3FF3AC1B" w14:textId="04DE8CDB" w:rsidR="00E53DB7" w:rsidRPr="001C17B8" w:rsidRDefault="00E53DB7" w:rsidP="00E53DB7">
            <w:pPr>
              <w:jc w:val="right"/>
              <w:rPr>
                <w:sz w:val="22"/>
              </w:rPr>
            </w:pPr>
            <w:r w:rsidRPr="001C17B8">
              <w:rPr>
                <w:sz w:val="22"/>
              </w:rPr>
              <w:t>91.8</w:t>
            </w:r>
          </w:p>
        </w:tc>
      </w:tr>
      <w:tr w:rsidR="00E53DB7" w:rsidRPr="001C17B8" w14:paraId="5AEB8E33" w14:textId="77777777" w:rsidTr="00C13431">
        <w:trPr>
          <w:trHeight w:val="255"/>
        </w:trPr>
        <w:tc>
          <w:tcPr>
            <w:tcW w:w="2288" w:type="dxa"/>
            <w:shd w:val="clear" w:color="auto" w:fill="auto"/>
            <w:noWrap/>
          </w:tcPr>
          <w:p w14:paraId="6394C377" w14:textId="5DAFF0DA" w:rsidR="00E53DB7" w:rsidRPr="001C17B8" w:rsidRDefault="00E53DB7" w:rsidP="00866A4E">
            <w:r w:rsidRPr="001C17B8">
              <w:t>South Canterbury</w:t>
            </w:r>
          </w:p>
        </w:tc>
        <w:tc>
          <w:tcPr>
            <w:tcW w:w="1378" w:type="dxa"/>
            <w:shd w:val="clear" w:color="auto" w:fill="auto"/>
            <w:noWrap/>
            <w:vAlign w:val="bottom"/>
          </w:tcPr>
          <w:p w14:paraId="5D1B967B" w14:textId="4DE984E9" w:rsidR="00E53DB7" w:rsidRPr="001C17B8" w:rsidRDefault="00E53DB7" w:rsidP="00E53DB7">
            <w:pPr>
              <w:jc w:val="right"/>
              <w:rPr>
                <w:sz w:val="22"/>
              </w:rPr>
            </w:pPr>
            <w:r w:rsidRPr="001C17B8">
              <w:rPr>
                <w:sz w:val="22"/>
              </w:rPr>
              <w:t>7</w:t>
            </w:r>
          </w:p>
        </w:tc>
        <w:tc>
          <w:tcPr>
            <w:tcW w:w="1457" w:type="dxa"/>
            <w:shd w:val="clear" w:color="auto" w:fill="auto"/>
            <w:noWrap/>
            <w:vAlign w:val="bottom"/>
          </w:tcPr>
          <w:p w14:paraId="0668CCE5" w14:textId="129CBA6F" w:rsidR="00E53DB7" w:rsidRPr="001C17B8" w:rsidRDefault="00E53DB7" w:rsidP="00E53DB7">
            <w:pPr>
              <w:jc w:val="right"/>
              <w:rPr>
                <w:sz w:val="22"/>
              </w:rPr>
            </w:pPr>
            <w:r w:rsidRPr="001C17B8">
              <w:rPr>
                <w:sz w:val="22"/>
              </w:rPr>
              <w:t>4</w:t>
            </w:r>
          </w:p>
        </w:tc>
        <w:tc>
          <w:tcPr>
            <w:tcW w:w="1172" w:type="dxa"/>
            <w:shd w:val="clear" w:color="auto" w:fill="auto"/>
            <w:noWrap/>
            <w:vAlign w:val="bottom"/>
          </w:tcPr>
          <w:p w14:paraId="7D89295B" w14:textId="21A8FB5C" w:rsidR="00E53DB7" w:rsidRPr="001C17B8" w:rsidRDefault="00E53DB7" w:rsidP="00E53DB7">
            <w:pPr>
              <w:jc w:val="right"/>
              <w:rPr>
                <w:sz w:val="22"/>
              </w:rPr>
            </w:pPr>
            <w:r w:rsidRPr="001C17B8">
              <w:rPr>
                <w:sz w:val="22"/>
              </w:rPr>
              <w:t>57.1</w:t>
            </w:r>
          </w:p>
        </w:tc>
        <w:tc>
          <w:tcPr>
            <w:tcW w:w="1050" w:type="dxa"/>
            <w:shd w:val="clear" w:color="auto" w:fill="auto"/>
            <w:noWrap/>
            <w:vAlign w:val="bottom"/>
          </w:tcPr>
          <w:p w14:paraId="120482CB" w14:textId="6ABFB363" w:rsidR="00E53DB7" w:rsidRPr="001C17B8" w:rsidRDefault="00E53DB7" w:rsidP="00E53DB7">
            <w:pPr>
              <w:jc w:val="right"/>
              <w:rPr>
                <w:sz w:val="22"/>
              </w:rPr>
            </w:pPr>
            <w:r w:rsidRPr="001C17B8">
              <w:rPr>
                <w:sz w:val="22"/>
              </w:rPr>
              <w:t>6</w:t>
            </w:r>
          </w:p>
        </w:tc>
        <w:tc>
          <w:tcPr>
            <w:tcW w:w="1320" w:type="dxa"/>
            <w:shd w:val="clear" w:color="auto" w:fill="auto"/>
            <w:noWrap/>
            <w:vAlign w:val="bottom"/>
          </w:tcPr>
          <w:p w14:paraId="521A6D9A" w14:textId="5751DB4B" w:rsidR="00E53DB7" w:rsidRPr="001C17B8" w:rsidRDefault="00E53DB7" w:rsidP="00E53DB7">
            <w:pPr>
              <w:jc w:val="right"/>
              <w:rPr>
                <w:sz w:val="22"/>
              </w:rPr>
            </w:pPr>
            <w:r w:rsidRPr="001C17B8">
              <w:rPr>
                <w:sz w:val="22"/>
              </w:rPr>
              <w:t>85.7</w:t>
            </w:r>
          </w:p>
        </w:tc>
      </w:tr>
      <w:tr w:rsidR="00E53DB7" w:rsidRPr="001C17B8" w14:paraId="1A6A2249" w14:textId="77777777" w:rsidTr="00C13431">
        <w:trPr>
          <w:trHeight w:val="255"/>
        </w:trPr>
        <w:tc>
          <w:tcPr>
            <w:tcW w:w="2288" w:type="dxa"/>
            <w:shd w:val="clear" w:color="auto" w:fill="auto"/>
            <w:noWrap/>
          </w:tcPr>
          <w:p w14:paraId="19BB31E4" w14:textId="77777777" w:rsidR="00E53DB7" w:rsidRPr="001C17B8" w:rsidRDefault="00E53DB7" w:rsidP="00866A4E">
            <w:r w:rsidRPr="001C17B8">
              <w:t>Southern</w:t>
            </w:r>
          </w:p>
        </w:tc>
        <w:tc>
          <w:tcPr>
            <w:tcW w:w="1378" w:type="dxa"/>
            <w:shd w:val="clear" w:color="auto" w:fill="auto"/>
            <w:noWrap/>
            <w:vAlign w:val="bottom"/>
          </w:tcPr>
          <w:p w14:paraId="3D75B8DE" w14:textId="7A56AF86" w:rsidR="00E53DB7" w:rsidRPr="001C17B8" w:rsidRDefault="00E53DB7" w:rsidP="00E53DB7">
            <w:pPr>
              <w:jc w:val="right"/>
              <w:rPr>
                <w:sz w:val="22"/>
              </w:rPr>
            </w:pPr>
            <w:r w:rsidRPr="001C17B8">
              <w:rPr>
                <w:sz w:val="22"/>
              </w:rPr>
              <w:t>114</w:t>
            </w:r>
          </w:p>
        </w:tc>
        <w:tc>
          <w:tcPr>
            <w:tcW w:w="1457" w:type="dxa"/>
            <w:shd w:val="clear" w:color="auto" w:fill="auto"/>
            <w:noWrap/>
            <w:vAlign w:val="bottom"/>
          </w:tcPr>
          <w:p w14:paraId="6841E999" w14:textId="6A989B5E" w:rsidR="00E53DB7" w:rsidRPr="001C17B8" w:rsidRDefault="00E53DB7" w:rsidP="00E53DB7">
            <w:pPr>
              <w:jc w:val="right"/>
              <w:rPr>
                <w:sz w:val="22"/>
              </w:rPr>
            </w:pPr>
            <w:r w:rsidRPr="001C17B8">
              <w:rPr>
                <w:sz w:val="22"/>
              </w:rPr>
              <w:t>94</w:t>
            </w:r>
          </w:p>
        </w:tc>
        <w:tc>
          <w:tcPr>
            <w:tcW w:w="1172" w:type="dxa"/>
            <w:shd w:val="clear" w:color="auto" w:fill="auto"/>
            <w:noWrap/>
            <w:vAlign w:val="bottom"/>
          </w:tcPr>
          <w:p w14:paraId="43AB8153" w14:textId="7B8D505E" w:rsidR="00E53DB7" w:rsidRPr="001C17B8" w:rsidRDefault="00E53DB7" w:rsidP="00E53DB7">
            <w:pPr>
              <w:jc w:val="right"/>
              <w:rPr>
                <w:sz w:val="22"/>
              </w:rPr>
            </w:pPr>
            <w:r w:rsidRPr="001C17B8">
              <w:rPr>
                <w:sz w:val="22"/>
              </w:rPr>
              <w:t>82.5</w:t>
            </w:r>
          </w:p>
        </w:tc>
        <w:tc>
          <w:tcPr>
            <w:tcW w:w="1050" w:type="dxa"/>
            <w:shd w:val="clear" w:color="auto" w:fill="auto"/>
            <w:noWrap/>
            <w:vAlign w:val="bottom"/>
          </w:tcPr>
          <w:p w14:paraId="258D38D4" w14:textId="77512393" w:rsidR="00E53DB7" w:rsidRPr="001C17B8" w:rsidRDefault="00E53DB7" w:rsidP="00E53DB7">
            <w:pPr>
              <w:jc w:val="right"/>
              <w:rPr>
                <w:sz w:val="22"/>
              </w:rPr>
            </w:pPr>
            <w:r w:rsidRPr="001C17B8">
              <w:rPr>
                <w:sz w:val="22"/>
              </w:rPr>
              <w:t>100</w:t>
            </w:r>
          </w:p>
        </w:tc>
        <w:tc>
          <w:tcPr>
            <w:tcW w:w="1320" w:type="dxa"/>
            <w:shd w:val="clear" w:color="auto" w:fill="auto"/>
            <w:noWrap/>
            <w:vAlign w:val="bottom"/>
          </w:tcPr>
          <w:p w14:paraId="35C9D12B" w14:textId="7ECEC14C" w:rsidR="00E53DB7" w:rsidRPr="001C17B8" w:rsidRDefault="00E53DB7" w:rsidP="00E53DB7">
            <w:pPr>
              <w:jc w:val="right"/>
              <w:rPr>
                <w:sz w:val="22"/>
              </w:rPr>
            </w:pPr>
            <w:r w:rsidRPr="001C17B8">
              <w:rPr>
                <w:sz w:val="22"/>
              </w:rPr>
              <w:t>87.7</w:t>
            </w:r>
          </w:p>
        </w:tc>
      </w:tr>
      <w:tr w:rsidR="00E53DB7" w:rsidRPr="001C17B8" w14:paraId="2CE06F6C" w14:textId="77777777" w:rsidTr="00C13431">
        <w:trPr>
          <w:trHeight w:val="255"/>
        </w:trPr>
        <w:tc>
          <w:tcPr>
            <w:tcW w:w="2288" w:type="dxa"/>
            <w:shd w:val="clear" w:color="auto" w:fill="auto"/>
            <w:noWrap/>
          </w:tcPr>
          <w:p w14:paraId="74B1FED1" w14:textId="77777777" w:rsidR="00E53DB7" w:rsidRPr="001C17B8" w:rsidRDefault="00E53DB7" w:rsidP="00866A4E">
            <w:r w:rsidRPr="001C17B8">
              <w:t>Tairawhiti</w:t>
            </w:r>
          </w:p>
        </w:tc>
        <w:tc>
          <w:tcPr>
            <w:tcW w:w="1378" w:type="dxa"/>
            <w:shd w:val="clear" w:color="auto" w:fill="auto"/>
            <w:noWrap/>
            <w:vAlign w:val="bottom"/>
          </w:tcPr>
          <w:p w14:paraId="6B898FE2" w14:textId="5CDA8D66" w:rsidR="00E53DB7" w:rsidRPr="001C17B8" w:rsidRDefault="00E53DB7" w:rsidP="00E53DB7">
            <w:pPr>
              <w:jc w:val="right"/>
              <w:rPr>
                <w:sz w:val="22"/>
              </w:rPr>
            </w:pPr>
            <w:r w:rsidRPr="001C17B8">
              <w:rPr>
                <w:sz w:val="22"/>
              </w:rPr>
              <w:t>32</w:t>
            </w:r>
          </w:p>
        </w:tc>
        <w:tc>
          <w:tcPr>
            <w:tcW w:w="1457" w:type="dxa"/>
            <w:shd w:val="clear" w:color="auto" w:fill="auto"/>
            <w:noWrap/>
            <w:vAlign w:val="bottom"/>
          </w:tcPr>
          <w:p w14:paraId="1761C9F7" w14:textId="17E59DB1" w:rsidR="00E53DB7" w:rsidRPr="001C17B8" w:rsidRDefault="00E53DB7" w:rsidP="00E53DB7">
            <w:pPr>
              <w:jc w:val="right"/>
              <w:rPr>
                <w:sz w:val="22"/>
              </w:rPr>
            </w:pPr>
            <w:r w:rsidRPr="001C17B8">
              <w:rPr>
                <w:sz w:val="22"/>
              </w:rPr>
              <w:t>19</w:t>
            </w:r>
          </w:p>
        </w:tc>
        <w:tc>
          <w:tcPr>
            <w:tcW w:w="1172" w:type="dxa"/>
            <w:shd w:val="clear" w:color="auto" w:fill="auto"/>
            <w:noWrap/>
            <w:vAlign w:val="bottom"/>
          </w:tcPr>
          <w:p w14:paraId="1D8DBBC2" w14:textId="5EDF4B9E" w:rsidR="00E53DB7" w:rsidRPr="001C17B8" w:rsidRDefault="00E53DB7" w:rsidP="00E53DB7">
            <w:pPr>
              <w:jc w:val="right"/>
              <w:rPr>
                <w:sz w:val="22"/>
              </w:rPr>
            </w:pPr>
            <w:r w:rsidRPr="001C17B8">
              <w:rPr>
                <w:sz w:val="22"/>
              </w:rPr>
              <w:t>59.4</w:t>
            </w:r>
          </w:p>
        </w:tc>
        <w:tc>
          <w:tcPr>
            <w:tcW w:w="1050" w:type="dxa"/>
            <w:shd w:val="clear" w:color="auto" w:fill="auto"/>
            <w:noWrap/>
            <w:vAlign w:val="bottom"/>
          </w:tcPr>
          <w:p w14:paraId="6168CFB3" w14:textId="3764CEB5" w:rsidR="00E53DB7" w:rsidRPr="001C17B8" w:rsidRDefault="00E53DB7" w:rsidP="00E53DB7">
            <w:pPr>
              <w:jc w:val="right"/>
              <w:rPr>
                <w:sz w:val="22"/>
              </w:rPr>
            </w:pPr>
            <w:r w:rsidRPr="001C17B8">
              <w:rPr>
                <w:sz w:val="22"/>
              </w:rPr>
              <w:t>26</w:t>
            </w:r>
          </w:p>
        </w:tc>
        <w:tc>
          <w:tcPr>
            <w:tcW w:w="1320" w:type="dxa"/>
            <w:shd w:val="clear" w:color="auto" w:fill="auto"/>
            <w:noWrap/>
            <w:vAlign w:val="bottom"/>
          </w:tcPr>
          <w:p w14:paraId="0CF4F826" w14:textId="315AB538" w:rsidR="00E53DB7" w:rsidRPr="001C17B8" w:rsidRDefault="00E53DB7" w:rsidP="00E53DB7">
            <w:pPr>
              <w:jc w:val="right"/>
              <w:rPr>
                <w:sz w:val="22"/>
              </w:rPr>
            </w:pPr>
            <w:r w:rsidRPr="001C17B8">
              <w:rPr>
                <w:sz w:val="22"/>
              </w:rPr>
              <w:t>81.3</w:t>
            </w:r>
          </w:p>
        </w:tc>
      </w:tr>
      <w:tr w:rsidR="00E53DB7" w:rsidRPr="001C17B8" w14:paraId="3FFC05BE" w14:textId="77777777" w:rsidTr="00C13431">
        <w:trPr>
          <w:trHeight w:val="255"/>
        </w:trPr>
        <w:tc>
          <w:tcPr>
            <w:tcW w:w="2288" w:type="dxa"/>
            <w:shd w:val="clear" w:color="auto" w:fill="auto"/>
            <w:noWrap/>
          </w:tcPr>
          <w:p w14:paraId="391F3CC1" w14:textId="77777777" w:rsidR="00E53DB7" w:rsidRPr="001C17B8" w:rsidRDefault="00E53DB7" w:rsidP="00866A4E">
            <w:r w:rsidRPr="001C17B8">
              <w:t>Taranaki</w:t>
            </w:r>
          </w:p>
        </w:tc>
        <w:tc>
          <w:tcPr>
            <w:tcW w:w="1378" w:type="dxa"/>
            <w:shd w:val="clear" w:color="auto" w:fill="auto"/>
            <w:noWrap/>
            <w:vAlign w:val="bottom"/>
          </w:tcPr>
          <w:p w14:paraId="7E6A8CA1" w14:textId="7FE6F969" w:rsidR="00E53DB7" w:rsidRPr="001C17B8" w:rsidRDefault="00E53DB7" w:rsidP="00E53DB7">
            <w:pPr>
              <w:jc w:val="right"/>
              <w:rPr>
                <w:sz w:val="22"/>
              </w:rPr>
            </w:pPr>
            <w:r w:rsidRPr="001C17B8">
              <w:rPr>
                <w:sz w:val="22"/>
              </w:rPr>
              <w:t>64</w:t>
            </w:r>
          </w:p>
        </w:tc>
        <w:tc>
          <w:tcPr>
            <w:tcW w:w="1457" w:type="dxa"/>
            <w:shd w:val="clear" w:color="auto" w:fill="auto"/>
            <w:noWrap/>
            <w:vAlign w:val="bottom"/>
          </w:tcPr>
          <w:p w14:paraId="58A1F87E" w14:textId="5AFB29B4" w:rsidR="00E53DB7" w:rsidRPr="001C17B8" w:rsidRDefault="00E53DB7" w:rsidP="00E53DB7">
            <w:pPr>
              <w:jc w:val="right"/>
              <w:rPr>
                <w:sz w:val="22"/>
              </w:rPr>
            </w:pPr>
            <w:r w:rsidRPr="001C17B8">
              <w:rPr>
                <w:sz w:val="22"/>
              </w:rPr>
              <w:t>54</w:t>
            </w:r>
          </w:p>
        </w:tc>
        <w:tc>
          <w:tcPr>
            <w:tcW w:w="1172" w:type="dxa"/>
            <w:shd w:val="clear" w:color="auto" w:fill="auto"/>
            <w:noWrap/>
            <w:vAlign w:val="bottom"/>
          </w:tcPr>
          <w:p w14:paraId="58C6EB4A" w14:textId="707BC244" w:rsidR="00E53DB7" w:rsidRPr="001C17B8" w:rsidRDefault="00E53DB7" w:rsidP="00E53DB7">
            <w:pPr>
              <w:jc w:val="right"/>
              <w:rPr>
                <w:sz w:val="22"/>
              </w:rPr>
            </w:pPr>
            <w:r w:rsidRPr="001C17B8">
              <w:rPr>
                <w:sz w:val="22"/>
              </w:rPr>
              <w:t>84.4</w:t>
            </w:r>
          </w:p>
        </w:tc>
        <w:tc>
          <w:tcPr>
            <w:tcW w:w="1050" w:type="dxa"/>
            <w:shd w:val="clear" w:color="auto" w:fill="auto"/>
            <w:noWrap/>
            <w:vAlign w:val="bottom"/>
          </w:tcPr>
          <w:p w14:paraId="623D56D7" w14:textId="56D8AFC6" w:rsidR="00E53DB7" w:rsidRPr="001C17B8" w:rsidRDefault="00E53DB7" w:rsidP="00E53DB7">
            <w:pPr>
              <w:jc w:val="right"/>
              <w:rPr>
                <w:sz w:val="22"/>
              </w:rPr>
            </w:pPr>
            <w:r w:rsidRPr="001C17B8">
              <w:rPr>
                <w:sz w:val="22"/>
              </w:rPr>
              <w:t>57</w:t>
            </w:r>
          </w:p>
        </w:tc>
        <w:tc>
          <w:tcPr>
            <w:tcW w:w="1320" w:type="dxa"/>
            <w:shd w:val="clear" w:color="auto" w:fill="auto"/>
            <w:noWrap/>
            <w:vAlign w:val="bottom"/>
          </w:tcPr>
          <w:p w14:paraId="66395197" w14:textId="51DC2F8C" w:rsidR="00E53DB7" w:rsidRPr="001C17B8" w:rsidRDefault="00E53DB7" w:rsidP="00E53DB7">
            <w:pPr>
              <w:jc w:val="right"/>
              <w:rPr>
                <w:sz w:val="22"/>
              </w:rPr>
            </w:pPr>
            <w:r w:rsidRPr="001C17B8">
              <w:rPr>
                <w:sz w:val="22"/>
              </w:rPr>
              <w:t>89.1</w:t>
            </w:r>
          </w:p>
        </w:tc>
      </w:tr>
      <w:tr w:rsidR="00E53DB7" w:rsidRPr="001C17B8" w14:paraId="44A7FB2C" w14:textId="77777777" w:rsidTr="00C13431">
        <w:trPr>
          <w:trHeight w:val="255"/>
        </w:trPr>
        <w:tc>
          <w:tcPr>
            <w:tcW w:w="2288" w:type="dxa"/>
            <w:shd w:val="clear" w:color="auto" w:fill="auto"/>
            <w:noWrap/>
          </w:tcPr>
          <w:p w14:paraId="4275157A" w14:textId="77777777" w:rsidR="00E53DB7" w:rsidRPr="001C17B8" w:rsidRDefault="00E53DB7" w:rsidP="00866A4E">
            <w:r w:rsidRPr="001C17B8">
              <w:t>Waikato</w:t>
            </w:r>
          </w:p>
        </w:tc>
        <w:tc>
          <w:tcPr>
            <w:tcW w:w="1378" w:type="dxa"/>
            <w:shd w:val="clear" w:color="auto" w:fill="auto"/>
            <w:noWrap/>
            <w:vAlign w:val="bottom"/>
          </w:tcPr>
          <w:p w14:paraId="20C5BFCA" w14:textId="0718E7ED" w:rsidR="00E53DB7" w:rsidRPr="001C17B8" w:rsidRDefault="00E53DB7" w:rsidP="00E53DB7">
            <w:pPr>
              <w:jc w:val="right"/>
              <w:rPr>
                <w:sz w:val="22"/>
              </w:rPr>
            </w:pPr>
            <w:r w:rsidRPr="001C17B8">
              <w:rPr>
                <w:sz w:val="22"/>
              </w:rPr>
              <w:t>146</w:t>
            </w:r>
          </w:p>
        </w:tc>
        <w:tc>
          <w:tcPr>
            <w:tcW w:w="1457" w:type="dxa"/>
            <w:shd w:val="clear" w:color="auto" w:fill="auto"/>
            <w:noWrap/>
            <w:vAlign w:val="bottom"/>
          </w:tcPr>
          <w:p w14:paraId="5D5B7362" w14:textId="61862F4F" w:rsidR="00E53DB7" w:rsidRPr="001C17B8" w:rsidRDefault="00E53DB7" w:rsidP="00E53DB7">
            <w:pPr>
              <w:jc w:val="right"/>
              <w:rPr>
                <w:sz w:val="22"/>
              </w:rPr>
            </w:pPr>
            <w:r w:rsidRPr="001C17B8">
              <w:rPr>
                <w:sz w:val="22"/>
              </w:rPr>
              <w:t>120</w:t>
            </w:r>
          </w:p>
        </w:tc>
        <w:tc>
          <w:tcPr>
            <w:tcW w:w="1172" w:type="dxa"/>
            <w:shd w:val="clear" w:color="auto" w:fill="auto"/>
            <w:noWrap/>
            <w:vAlign w:val="bottom"/>
          </w:tcPr>
          <w:p w14:paraId="18666FFD" w14:textId="73D1DD16" w:rsidR="00E53DB7" w:rsidRPr="001C17B8" w:rsidRDefault="00E53DB7" w:rsidP="00E53DB7">
            <w:pPr>
              <w:jc w:val="right"/>
              <w:rPr>
                <w:sz w:val="22"/>
              </w:rPr>
            </w:pPr>
            <w:r w:rsidRPr="001C17B8">
              <w:rPr>
                <w:sz w:val="22"/>
              </w:rPr>
              <w:t>82.2</w:t>
            </w:r>
          </w:p>
        </w:tc>
        <w:tc>
          <w:tcPr>
            <w:tcW w:w="1050" w:type="dxa"/>
            <w:shd w:val="clear" w:color="auto" w:fill="auto"/>
            <w:noWrap/>
            <w:vAlign w:val="bottom"/>
          </w:tcPr>
          <w:p w14:paraId="2CE2FA47" w14:textId="551B8AB4" w:rsidR="00E53DB7" w:rsidRPr="001C17B8" w:rsidRDefault="00E53DB7" w:rsidP="00E53DB7">
            <w:pPr>
              <w:jc w:val="right"/>
              <w:rPr>
                <w:sz w:val="22"/>
              </w:rPr>
            </w:pPr>
            <w:r w:rsidRPr="001C17B8">
              <w:rPr>
                <w:sz w:val="22"/>
              </w:rPr>
              <w:t>136</w:t>
            </w:r>
          </w:p>
        </w:tc>
        <w:tc>
          <w:tcPr>
            <w:tcW w:w="1320" w:type="dxa"/>
            <w:shd w:val="clear" w:color="auto" w:fill="auto"/>
            <w:noWrap/>
            <w:vAlign w:val="bottom"/>
          </w:tcPr>
          <w:p w14:paraId="1AA84691" w14:textId="1CA50305" w:rsidR="00E53DB7" w:rsidRPr="001C17B8" w:rsidRDefault="00E53DB7" w:rsidP="00E53DB7">
            <w:pPr>
              <w:jc w:val="right"/>
              <w:rPr>
                <w:sz w:val="22"/>
              </w:rPr>
            </w:pPr>
            <w:r w:rsidRPr="001C17B8">
              <w:rPr>
                <w:sz w:val="22"/>
              </w:rPr>
              <w:t>93.2</w:t>
            </w:r>
          </w:p>
        </w:tc>
      </w:tr>
      <w:tr w:rsidR="00E53DB7" w:rsidRPr="001C17B8" w14:paraId="61AC96EB" w14:textId="77777777" w:rsidTr="00C13431">
        <w:trPr>
          <w:trHeight w:val="255"/>
        </w:trPr>
        <w:tc>
          <w:tcPr>
            <w:tcW w:w="2288" w:type="dxa"/>
            <w:shd w:val="clear" w:color="auto" w:fill="auto"/>
            <w:noWrap/>
          </w:tcPr>
          <w:p w14:paraId="7B5BA04C" w14:textId="77777777" w:rsidR="00E53DB7" w:rsidRPr="001C17B8" w:rsidRDefault="00E53DB7" w:rsidP="00866A4E">
            <w:r w:rsidRPr="001C17B8">
              <w:t>Wairarapa</w:t>
            </w:r>
          </w:p>
        </w:tc>
        <w:tc>
          <w:tcPr>
            <w:tcW w:w="1378" w:type="dxa"/>
            <w:shd w:val="clear" w:color="auto" w:fill="auto"/>
            <w:noWrap/>
            <w:vAlign w:val="bottom"/>
          </w:tcPr>
          <w:p w14:paraId="0521713C" w14:textId="01719250" w:rsidR="00E53DB7" w:rsidRPr="001C17B8" w:rsidRDefault="00E53DB7" w:rsidP="00E53DB7">
            <w:pPr>
              <w:jc w:val="right"/>
              <w:rPr>
                <w:sz w:val="22"/>
              </w:rPr>
            </w:pPr>
            <w:r w:rsidRPr="001C17B8">
              <w:rPr>
                <w:sz w:val="22"/>
              </w:rPr>
              <w:t>15</w:t>
            </w:r>
          </w:p>
        </w:tc>
        <w:tc>
          <w:tcPr>
            <w:tcW w:w="1457" w:type="dxa"/>
            <w:shd w:val="clear" w:color="auto" w:fill="auto"/>
            <w:noWrap/>
            <w:vAlign w:val="bottom"/>
          </w:tcPr>
          <w:p w14:paraId="6F01B461" w14:textId="7D06C314" w:rsidR="00E53DB7" w:rsidRPr="001C17B8" w:rsidRDefault="00E53DB7" w:rsidP="00E53DB7">
            <w:pPr>
              <w:jc w:val="right"/>
              <w:rPr>
                <w:sz w:val="22"/>
              </w:rPr>
            </w:pPr>
            <w:r w:rsidRPr="001C17B8">
              <w:rPr>
                <w:sz w:val="22"/>
              </w:rPr>
              <w:t>14</w:t>
            </w:r>
          </w:p>
        </w:tc>
        <w:tc>
          <w:tcPr>
            <w:tcW w:w="1172" w:type="dxa"/>
            <w:shd w:val="clear" w:color="auto" w:fill="auto"/>
            <w:noWrap/>
            <w:vAlign w:val="bottom"/>
          </w:tcPr>
          <w:p w14:paraId="2F71E62D" w14:textId="0776C311" w:rsidR="00E53DB7" w:rsidRPr="001C17B8" w:rsidRDefault="00E53DB7" w:rsidP="00E53DB7">
            <w:pPr>
              <w:jc w:val="right"/>
              <w:rPr>
                <w:sz w:val="22"/>
              </w:rPr>
            </w:pPr>
            <w:r w:rsidRPr="001C17B8">
              <w:rPr>
                <w:sz w:val="22"/>
              </w:rPr>
              <w:t>93.3</w:t>
            </w:r>
          </w:p>
        </w:tc>
        <w:tc>
          <w:tcPr>
            <w:tcW w:w="1050" w:type="dxa"/>
            <w:shd w:val="clear" w:color="auto" w:fill="auto"/>
            <w:noWrap/>
            <w:vAlign w:val="bottom"/>
          </w:tcPr>
          <w:p w14:paraId="3F98066B" w14:textId="7226184C" w:rsidR="00E53DB7" w:rsidRPr="001C17B8" w:rsidRDefault="00E53DB7" w:rsidP="00E53DB7">
            <w:pPr>
              <w:jc w:val="right"/>
              <w:rPr>
                <w:sz w:val="22"/>
              </w:rPr>
            </w:pPr>
            <w:r w:rsidRPr="001C17B8">
              <w:rPr>
                <w:sz w:val="22"/>
              </w:rPr>
              <w:t>14</w:t>
            </w:r>
          </w:p>
        </w:tc>
        <w:tc>
          <w:tcPr>
            <w:tcW w:w="1320" w:type="dxa"/>
            <w:shd w:val="clear" w:color="auto" w:fill="auto"/>
            <w:noWrap/>
            <w:vAlign w:val="bottom"/>
          </w:tcPr>
          <w:p w14:paraId="463B07F2" w14:textId="3A7F137F" w:rsidR="00E53DB7" w:rsidRPr="001C17B8" w:rsidRDefault="00E53DB7" w:rsidP="00E53DB7">
            <w:pPr>
              <w:jc w:val="right"/>
              <w:rPr>
                <w:sz w:val="22"/>
              </w:rPr>
            </w:pPr>
            <w:r w:rsidRPr="001C17B8">
              <w:rPr>
                <w:sz w:val="22"/>
              </w:rPr>
              <w:t>93.3</w:t>
            </w:r>
          </w:p>
        </w:tc>
      </w:tr>
      <w:tr w:rsidR="00E53DB7" w:rsidRPr="001C17B8" w14:paraId="261AD09E" w14:textId="77777777" w:rsidTr="00C13431">
        <w:trPr>
          <w:trHeight w:val="255"/>
        </w:trPr>
        <w:tc>
          <w:tcPr>
            <w:tcW w:w="2288" w:type="dxa"/>
            <w:shd w:val="clear" w:color="auto" w:fill="auto"/>
            <w:noWrap/>
          </w:tcPr>
          <w:p w14:paraId="3526A491" w14:textId="77777777" w:rsidR="00E53DB7" w:rsidRPr="001C17B8" w:rsidRDefault="00E53DB7" w:rsidP="00866A4E">
            <w:r w:rsidRPr="001C17B8">
              <w:t>Waitemata</w:t>
            </w:r>
          </w:p>
        </w:tc>
        <w:tc>
          <w:tcPr>
            <w:tcW w:w="1378" w:type="dxa"/>
            <w:shd w:val="clear" w:color="auto" w:fill="auto"/>
            <w:noWrap/>
            <w:vAlign w:val="bottom"/>
          </w:tcPr>
          <w:p w14:paraId="2684176F" w14:textId="381BBA97" w:rsidR="00E53DB7" w:rsidRPr="001C17B8" w:rsidRDefault="00E53DB7" w:rsidP="00E53DB7">
            <w:pPr>
              <w:jc w:val="right"/>
              <w:rPr>
                <w:sz w:val="22"/>
              </w:rPr>
            </w:pPr>
            <w:r w:rsidRPr="001C17B8">
              <w:rPr>
                <w:sz w:val="22"/>
              </w:rPr>
              <w:t>230</w:t>
            </w:r>
          </w:p>
        </w:tc>
        <w:tc>
          <w:tcPr>
            <w:tcW w:w="1457" w:type="dxa"/>
            <w:shd w:val="clear" w:color="auto" w:fill="auto"/>
            <w:noWrap/>
            <w:vAlign w:val="bottom"/>
          </w:tcPr>
          <w:p w14:paraId="3483BF1D" w14:textId="1AD20953" w:rsidR="00E53DB7" w:rsidRPr="001C17B8" w:rsidRDefault="00E53DB7" w:rsidP="00E53DB7">
            <w:pPr>
              <w:jc w:val="right"/>
              <w:rPr>
                <w:sz w:val="22"/>
              </w:rPr>
            </w:pPr>
            <w:r w:rsidRPr="001C17B8">
              <w:rPr>
                <w:sz w:val="22"/>
              </w:rPr>
              <w:t>192</w:t>
            </w:r>
          </w:p>
        </w:tc>
        <w:tc>
          <w:tcPr>
            <w:tcW w:w="1172" w:type="dxa"/>
            <w:shd w:val="clear" w:color="auto" w:fill="auto"/>
            <w:noWrap/>
            <w:vAlign w:val="bottom"/>
          </w:tcPr>
          <w:p w14:paraId="3D478172" w14:textId="06BC8029" w:rsidR="00E53DB7" w:rsidRPr="001C17B8" w:rsidRDefault="00E53DB7" w:rsidP="00E53DB7">
            <w:pPr>
              <w:jc w:val="right"/>
              <w:rPr>
                <w:sz w:val="22"/>
              </w:rPr>
            </w:pPr>
            <w:r w:rsidRPr="001C17B8">
              <w:rPr>
                <w:sz w:val="22"/>
              </w:rPr>
              <w:t>83.5</w:t>
            </w:r>
          </w:p>
        </w:tc>
        <w:tc>
          <w:tcPr>
            <w:tcW w:w="1050" w:type="dxa"/>
            <w:shd w:val="clear" w:color="auto" w:fill="auto"/>
            <w:noWrap/>
            <w:vAlign w:val="bottom"/>
          </w:tcPr>
          <w:p w14:paraId="7B3DB7F2" w14:textId="088D518E" w:rsidR="00E53DB7" w:rsidRPr="001C17B8" w:rsidRDefault="00E53DB7" w:rsidP="00E53DB7">
            <w:pPr>
              <w:jc w:val="right"/>
              <w:rPr>
                <w:sz w:val="22"/>
              </w:rPr>
            </w:pPr>
            <w:r w:rsidRPr="001C17B8">
              <w:rPr>
                <w:sz w:val="22"/>
              </w:rPr>
              <w:t>203</w:t>
            </w:r>
          </w:p>
        </w:tc>
        <w:tc>
          <w:tcPr>
            <w:tcW w:w="1320" w:type="dxa"/>
            <w:shd w:val="clear" w:color="auto" w:fill="auto"/>
            <w:noWrap/>
            <w:vAlign w:val="bottom"/>
          </w:tcPr>
          <w:p w14:paraId="09C6AE56" w14:textId="307E71F4" w:rsidR="00E53DB7" w:rsidRPr="001C17B8" w:rsidRDefault="00E53DB7" w:rsidP="00E53DB7">
            <w:pPr>
              <w:jc w:val="right"/>
              <w:rPr>
                <w:sz w:val="22"/>
              </w:rPr>
            </w:pPr>
            <w:r w:rsidRPr="001C17B8">
              <w:rPr>
                <w:sz w:val="22"/>
              </w:rPr>
              <w:t>88.3</w:t>
            </w:r>
          </w:p>
        </w:tc>
      </w:tr>
      <w:tr w:rsidR="00E53DB7" w:rsidRPr="001C17B8" w14:paraId="591FB7DE" w14:textId="77777777" w:rsidTr="00C13431">
        <w:trPr>
          <w:trHeight w:val="255"/>
        </w:trPr>
        <w:tc>
          <w:tcPr>
            <w:tcW w:w="2288" w:type="dxa"/>
            <w:shd w:val="clear" w:color="auto" w:fill="auto"/>
            <w:noWrap/>
          </w:tcPr>
          <w:p w14:paraId="6DC1F9CA" w14:textId="77777777" w:rsidR="00E53DB7" w:rsidRPr="001C17B8" w:rsidRDefault="00E53DB7" w:rsidP="00866A4E">
            <w:r w:rsidRPr="001C17B8">
              <w:t>West Coast</w:t>
            </w:r>
          </w:p>
        </w:tc>
        <w:tc>
          <w:tcPr>
            <w:tcW w:w="1378" w:type="dxa"/>
            <w:shd w:val="clear" w:color="auto" w:fill="auto"/>
            <w:noWrap/>
            <w:vAlign w:val="bottom"/>
          </w:tcPr>
          <w:p w14:paraId="4598A3A8" w14:textId="7DE66E69" w:rsidR="00E53DB7" w:rsidRPr="001C17B8" w:rsidRDefault="00E53DB7" w:rsidP="00E53DB7">
            <w:pPr>
              <w:jc w:val="right"/>
              <w:rPr>
                <w:sz w:val="22"/>
              </w:rPr>
            </w:pPr>
            <w:r w:rsidRPr="001C17B8">
              <w:rPr>
                <w:sz w:val="22"/>
              </w:rPr>
              <w:t>11</w:t>
            </w:r>
          </w:p>
        </w:tc>
        <w:tc>
          <w:tcPr>
            <w:tcW w:w="1457" w:type="dxa"/>
            <w:shd w:val="clear" w:color="auto" w:fill="auto"/>
            <w:noWrap/>
            <w:vAlign w:val="bottom"/>
          </w:tcPr>
          <w:p w14:paraId="0BCB45D1" w14:textId="0C26AB02" w:rsidR="00E53DB7" w:rsidRPr="001C17B8" w:rsidRDefault="00E53DB7" w:rsidP="00E53DB7">
            <w:pPr>
              <w:jc w:val="right"/>
              <w:rPr>
                <w:sz w:val="22"/>
              </w:rPr>
            </w:pPr>
            <w:r w:rsidRPr="001C17B8">
              <w:rPr>
                <w:sz w:val="22"/>
              </w:rPr>
              <w:t>8</w:t>
            </w:r>
          </w:p>
        </w:tc>
        <w:tc>
          <w:tcPr>
            <w:tcW w:w="1172" w:type="dxa"/>
            <w:shd w:val="clear" w:color="auto" w:fill="auto"/>
            <w:noWrap/>
            <w:vAlign w:val="bottom"/>
          </w:tcPr>
          <w:p w14:paraId="104217FA" w14:textId="427B1EC1" w:rsidR="00E53DB7" w:rsidRPr="001C17B8" w:rsidRDefault="00E53DB7" w:rsidP="00E53DB7">
            <w:pPr>
              <w:jc w:val="right"/>
              <w:rPr>
                <w:sz w:val="22"/>
              </w:rPr>
            </w:pPr>
            <w:r w:rsidRPr="001C17B8">
              <w:rPr>
                <w:sz w:val="22"/>
              </w:rPr>
              <w:t>72.7</w:t>
            </w:r>
          </w:p>
        </w:tc>
        <w:tc>
          <w:tcPr>
            <w:tcW w:w="1050" w:type="dxa"/>
            <w:shd w:val="clear" w:color="auto" w:fill="auto"/>
            <w:noWrap/>
            <w:vAlign w:val="bottom"/>
          </w:tcPr>
          <w:p w14:paraId="529E9C60" w14:textId="0857A058" w:rsidR="00E53DB7" w:rsidRPr="001C17B8" w:rsidRDefault="00E53DB7" w:rsidP="00E53DB7">
            <w:pPr>
              <w:jc w:val="right"/>
              <w:rPr>
                <w:sz w:val="22"/>
              </w:rPr>
            </w:pPr>
            <w:r w:rsidRPr="001C17B8">
              <w:rPr>
                <w:sz w:val="22"/>
              </w:rPr>
              <w:t>8</w:t>
            </w:r>
          </w:p>
        </w:tc>
        <w:tc>
          <w:tcPr>
            <w:tcW w:w="1320" w:type="dxa"/>
            <w:shd w:val="clear" w:color="auto" w:fill="auto"/>
            <w:noWrap/>
            <w:vAlign w:val="bottom"/>
          </w:tcPr>
          <w:p w14:paraId="29E1DE73" w14:textId="24AEF55C" w:rsidR="00E53DB7" w:rsidRPr="001C17B8" w:rsidRDefault="00E53DB7" w:rsidP="00E53DB7">
            <w:pPr>
              <w:jc w:val="right"/>
              <w:rPr>
                <w:sz w:val="22"/>
              </w:rPr>
            </w:pPr>
            <w:r w:rsidRPr="001C17B8">
              <w:rPr>
                <w:sz w:val="22"/>
              </w:rPr>
              <w:t>72.7</w:t>
            </w:r>
          </w:p>
        </w:tc>
      </w:tr>
      <w:tr w:rsidR="00E53DB7" w:rsidRPr="001C17B8" w14:paraId="68608D36" w14:textId="77777777" w:rsidTr="00C425A2">
        <w:trPr>
          <w:trHeight w:val="255"/>
        </w:trPr>
        <w:tc>
          <w:tcPr>
            <w:tcW w:w="2288" w:type="dxa"/>
            <w:tcBorders>
              <w:bottom w:val="nil"/>
            </w:tcBorders>
            <w:shd w:val="clear" w:color="auto" w:fill="auto"/>
            <w:noWrap/>
          </w:tcPr>
          <w:p w14:paraId="30DDB48A" w14:textId="77777777" w:rsidR="00E53DB7" w:rsidRPr="001C17B8" w:rsidRDefault="00E53DB7" w:rsidP="00866A4E">
            <w:r w:rsidRPr="001C17B8">
              <w:t>Whanganui</w:t>
            </w:r>
          </w:p>
        </w:tc>
        <w:tc>
          <w:tcPr>
            <w:tcW w:w="1378" w:type="dxa"/>
            <w:tcBorders>
              <w:bottom w:val="nil"/>
            </w:tcBorders>
            <w:shd w:val="clear" w:color="auto" w:fill="auto"/>
            <w:noWrap/>
            <w:vAlign w:val="bottom"/>
          </w:tcPr>
          <w:p w14:paraId="4463D365" w14:textId="67079666" w:rsidR="00E53DB7" w:rsidRPr="001C17B8" w:rsidRDefault="00E53DB7" w:rsidP="00E53DB7">
            <w:pPr>
              <w:jc w:val="right"/>
              <w:rPr>
                <w:sz w:val="22"/>
              </w:rPr>
            </w:pPr>
            <w:r w:rsidRPr="001C17B8">
              <w:rPr>
                <w:sz w:val="22"/>
              </w:rPr>
              <w:t>30</w:t>
            </w:r>
          </w:p>
        </w:tc>
        <w:tc>
          <w:tcPr>
            <w:tcW w:w="1457" w:type="dxa"/>
            <w:tcBorders>
              <w:bottom w:val="nil"/>
            </w:tcBorders>
            <w:shd w:val="clear" w:color="auto" w:fill="auto"/>
            <w:noWrap/>
            <w:vAlign w:val="bottom"/>
          </w:tcPr>
          <w:p w14:paraId="44B1AB8C" w14:textId="2921A7F0" w:rsidR="00E53DB7" w:rsidRPr="001C17B8" w:rsidRDefault="00E53DB7" w:rsidP="00E53DB7">
            <w:pPr>
              <w:jc w:val="right"/>
              <w:rPr>
                <w:sz w:val="22"/>
              </w:rPr>
            </w:pPr>
            <w:r w:rsidRPr="001C17B8">
              <w:rPr>
                <w:sz w:val="22"/>
              </w:rPr>
              <w:t>25</w:t>
            </w:r>
          </w:p>
        </w:tc>
        <w:tc>
          <w:tcPr>
            <w:tcW w:w="1172" w:type="dxa"/>
            <w:tcBorders>
              <w:bottom w:val="nil"/>
            </w:tcBorders>
            <w:shd w:val="clear" w:color="auto" w:fill="auto"/>
            <w:noWrap/>
            <w:vAlign w:val="bottom"/>
          </w:tcPr>
          <w:p w14:paraId="6F0EFC3D" w14:textId="0B3476B6" w:rsidR="00E53DB7" w:rsidRPr="001C17B8" w:rsidRDefault="00E53DB7" w:rsidP="00E53DB7">
            <w:pPr>
              <w:jc w:val="right"/>
              <w:rPr>
                <w:sz w:val="22"/>
              </w:rPr>
            </w:pPr>
            <w:r w:rsidRPr="001C17B8">
              <w:rPr>
                <w:sz w:val="22"/>
              </w:rPr>
              <w:t>83.3</w:t>
            </w:r>
          </w:p>
        </w:tc>
        <w:tc>
          <w:tcPr>
            <w:tcW w:w="1050" w:type="dxa"/>
            <w:tcBorders>
              <w:bottom w:val="nil"/>
            </w:tcBorders>
            <w:shd w:val="clear" w:color="auto" w:fill="auto"/>
            <w:noWrap/>
            <w:vAlign w:val="bottom"/>
          </w:tcPr>
          <w:p w14:paraId="2CEF9CF5" w14:textId="76BAD365" w:rsidR="00E53DB7" w:rsidRPr="001C17B8" w:rsidRDefault="00E53DB7" w:rsidP="00E53DB7">
            <w:pPr>
              <w:jc w:val="right"/>
              <w:rPr>
                <w:sz w:val="22"/>
              </w:rPr>
            </w:pPr>
            <w:r w:rsidRPr="001C17B8">
              <w:rPr>
                <w:sz w:val="22"/>
              </w:rPr>
              <w:t>28</w:t>
            </w:r>
          </w:p>
        </w:tc>
        <w:tc>
          <w:tcPr>
            <w:tcW w:w="1320" w:type="dxa"/>
            <w:tcBorders>
              <w:bottom w:val="nil"/>
            </w:tcBorders>
            <w:shd w:val="clear" w:color="auto" w:fill="auto"/>
            <w:noWrap/>
            <w:vAlign w:val="bottom"/>
          </w:tcPr>
          <w:p w14:paraId="7F6532F3" w14:textId="784CBB21" w:rsidR="00E53DB7" w:rsidRPr="001C17B8" w:rsidRDefault="00E53DB7" w:rsidP="00E53DB7">
            <w:pPr>
              <w:jc w:val="right"/>
              <w:rPr>
                <w:sz w:val="22"/>
              </w:rPr>
            </w:pPr>
            <w:r w:rsidRPr="001C17B8">
              <w:rPr>
                <w:sz w:val="22"/>
              </w:rPr>
              <w:t>93.3</w:t>
            </w:r>
          </w:p>
        </w:tc>
      </w:tr>
      <w:tr w:rsidR="00E53DB7" w:rsidRPr="001C17B8" w14:paraId="30B39B78" w14:textId="77777777" w:rsidTr="00C425A2">
        <w:trPr>
          <w:trHeight w:val="255"/>
        </w:trPr>
        <w:tc>
          <w:tcPr>
            <w:tcW w:w="2288" w:type="dxa"/>
            <w:tcBorders>
              <w:top w:val="nil"/>
              <w:bottom w:val="single" w:sz="4" w:space="0" w:color="auto"/>
            </w:tcBorders>
            <w:shd w:val="clear" w:color="auto" w:fill="auto"/>
            <w:noWrap/>
          </w:tcPr>
          <w:p w14:paraId="5B16310C" w14:textId="77777777" w:rsidR="00E53DB7" w:rsidRPr="001C17B8" w:rsidRDefault="00E53DB7" w:rsidP="00866A4E">
            <w:r w:rsidRPr="001C17B8">
              <w:t>Total</w:t>
            </w:r>
          </w:p>
        </w:tc>
        <w:tc>
          <w:tcPr>
            <w:tcW w:w="1378" w:type="dxa"/>
            <w:tcBorders>
              <w:top w:val="nil"/>
              <w:bottom w:val="single" w:sz="4" w:space="0" w:color="auto"/>
            </w:tcBorders>
            <w:shd w:val="clear" w:color="auto" w:fill="auto"/>
            <w:noWrap/>
            <w:vAlign w:val="bottom"/>
          </w:tcPr>
          <w:p w14:paraId="7D6490CB" w14:textId="32B3E17E" w:rsidR="00E53DB7" w:rsidRPr="001C17B8" w:rsidRDefault="00E53DB7" w:rsidP="00E53DB7">
            <w:pPr>
              <w:jc w:val="right"/>
              <w:rPr>
                <w:b/>
                <w:bCs/>
                <w:sz w:val="22"/>
              </w:rPr>
            </w:pPr>
            <w:r w:rsidRPr="001C17B8">
              <w:rPr>
                <w:b/>
                <w:bCs/>
                <w:sz w:val="22"/>
              </w:rPr>
              <w:t>1,840</w:t>
            </w:r>
          </w:p>
        </w:tc>
        <w:tc>
          <w:tcPr>
            <w:tcW w:w="1457" w:type="dxa"/>
            <w:tcBorders>
              <w:top w:val="nil"/>
              <w:bottom w:val="single" w:sz="4" w:space="0" w:color="auto"/>
            </w:tcBorders>
            <w:shd w:val="clear" w:color="auto" w:fill="auto"/>
            <w:noWrap/>
            <w:vAlign w:val="bottom"/>
          </w:tcPr>
          <w:p w14:paraId="1613AA1E" w14:textId="39DE6608" w:rsidR="00E53DB7" w:rsidRPr="001C17B8" w:rsidRDefault="00E53DB7" w:rsidP="00E53DB7">
            <w:pPr>
              <w:jc w:val="right"/>
              <w:rPr>
                <w:b/>
                <w:bCs/>
                <w:sz w:val="22"/>
              </w:rPr>
            </w:pPr>
            <w:r w:rsidRPr="001C17B8">
              <w:rPr>
                <w:b/>
                <w:bCs/>
                <w:sz w:val="22"/>
              </w:rPr>
              <w:t>1,512</w:t>
            </w:r>
          </w:p>
        </w:tc>
        <w:tc>
          <w:tcPr>
            <w:tcW w:w="1172" w:type="dxa"/>
            <w:tcBorders>
              <w:top w:val="nil"/>
              <w:bottom w:val="single" w:sz="4" w:space="0" w:color="auto"/>
            </w:tcBorders>
            <w:shd w:val="clear" w:color="auto" w:fill="auto"/>
            <w:noWrap/>
            <w:vAlign w:val="bottom"/>
          </w:tcPr>
          <w:p w14:paraId="0B7209CF" w14:textId="23FD10C8" w:rsidR="00E53DB7" w:rsidRPr="001C17B8" w:rsidRDefault="00E53DB7" w:rsidP="00E53DB7">
            <w:pPr>
              <w:jc w:val="right"/>
              <w:rPr>
                <w:b/>
                <w:bCs/>
                <w:sz w:val="22"/>
              </w:rPr>
            </w:pPr>
            <w:r w:rsidRPr="001C17B8">
              <w:rPr>
                <w:b/>
                <w:bCs/>
                <w:sz w:val="22"/>
              </w:rPr>
              <w:t>82.2</w:t>
            </w:r>
          </w:p>
        </w:tc>
        <w:tc>
          <w:tcPr>
            <w:tcW w:w="1050" w:type="dxa"/>
            <w:tcBorders>
              <w:top w:val="nil"/>
              <w:bottom w:val="single" w:sz="4" w:space="0" w:color="auto"/>
            </w:tcBorders>
            <w:shd w:val="clear" w:color="auto" w:fill="auto"/>
            <w:noWrap/>
            <w:vAlign w:val="bottom"/>
          </w:tcPr>
          <w:p w14:paraId="30EEF390" w14:textId="3E799442" w:rsidR="00E53DB7" w:rsidRPr="001C17B8" w:rsidRDefault="00E53DB7" w:rsidP="00E53DB7">
            <w:pPr>
              <w:jc w:val="right"/>
              <w:rPr>
                <w:b/>
                <w:bCs/>
                <w:sz w:val="22"/>
              </w:rPr>
            </w:pPr>
            <w:r w:rsidRPr="001C17B8">
              <w:rPr>
                <w:b/>
                <w:bCs/>
                <w:sz w:val="22"/>
              </w:rPr>
              <w:t>1,649</w:t>
            </w:r>
          </w:p>
        </w:tc>
        <w:tc>
          <w:tcPr>
            <w:tcW w:w="1320" w:type="dxa"/>
            <w:tcBorders>
              <w:top w:val="nil"/>
              <w:bottom w:val="single" w:sz="4" w:space="0" w:color="auto"/>
            </w:tcBorders>
            <w:shd w:val="clear" w:color="auto" w:fill="auto"/>
            <w:noWrap/>
            <w:vAlign w:val="bottom"/>
          </w:tcPr>
          <w:p w14:paraId="5A0298FA" w14:textId="59398C61" w:rsidR="00E53DB7" w:rsidRPr="001C17B8" w:rsidRDefault="00E53DB7" w:rsidP="00E53DB7">
            <w:pPr>
              <w:jc w:val="right"/>
              <w:rPr>
                <w:b/>
                <w:bCs/>
                <w:sz w:val="22"/>
              </w:rPr>
            </w:pPr>
            <w:r w:rsidRPr="001C17B8">
              <w:rPr>
                <w:b/>
                <w:bCs/>
                <w:sz w:val="22"/>
              </w:rPr>
              <w:t>89.6</w:t>
            </w:r>
          </w:p>
        </w:tc>
      </w:tr>
    </w:tbl>
    <w:p w14:paraId="75600C9A" w14:textId="77777777" w:rsidR="00C52433" w:rsidRPr="001C17B8" w:rsidRDefault="00C52433" w:rsidP="00DE16F5">
      <w:pPr>
        <w:ind w:right="544"/>
        <w:jc w:val="both"/>
      </w:pPr>
    </w:p>
    <w:p w14:paraId="00D07120" w14:textId="0E03D55D" w:rsidR="00B16159" w:rsidRPr="001C17B8" w:rsidRDefault="00C65151" w:rsidP="00CE73E5">
      <w:pPr>
        <w:pStyle w:val="Caption"/>
        <w:spacing w:after="80"/>
        <w:ind w:right="-23"/>
        <w:jc w:val="both"/>
      </w:pPr>
      <w:bookmarkStart w:id="587" w:name="_Ref388367092"/>
      <w:bookmarkStart w:id="588" w:name="_Toc469398295"/>
      <w:bookmarkStart w:id="589" w:name="_Toc454286171"/>
      <w:bookmarkStart w:id="590" w:name="_Toc475605532"/>
      <w:bookmarkStart w:id="591" w:name="_Toc509928503"/>
      <w:r w:rsidRPr="001C17B8">
        <w:t>Table</w:t>
      </w:r>
      <w:r w:rsidR="00B16159" w:rsidRPr="001C17B8">
        <w:t xml:space="preserve"> </w:t>
      </w:r>
      <w:r w:rsidR="00100CC8" w:rsidRPr="001C17B8">
        <w:fldChar w:fldCharType="begin"/>
      </w:r>
      <w:r w:rsidR="0004456A" w:rsidRPr="001C17B8">
        <w:instrText xml:space="preserve"> SEQ Table \* ARABIC </w:instrText>
      </w:r>
      <w:r w:rsidR="00100CC8" w:rsidRPr="001C17B8">
        <w:fldChar w:fldCharType="separate"/>
      </w:r>
      <w:r w:rsidR="00B73FE3">
        <w:rPr>
          <w:noProof/>
        </w:rPr>
        <w:t>12</w:t>
      </w:r>
      <w:r w:rsidR="00100CC8" w:rsidRPr="001C17B8">
        <w:rPr>
          <w:noProof/>
        </w:rPr>
        <w:fldChar w:fldCharType="end"/>
      </w:r>
      <w:bookmarkEnd w:id="587"/>
      <w:r w:rsidR="00B16159" w:rsidRPr="001C17B8">
        <w:t xml:space="preserve"> - Women with a histology report within 90 and 180 days of a high grade cytology report, by age</w:t>
      </w:r>
      <w:bookmarkEnd w:id="588"/>
      <w:bookmarkEnd w:id="589"/>
      <w:bookmarkEnd w:id="590"/>
      <w:bookmarkEnd w:id="591"/>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516"/>
        <w:gridCol w:w="1502"/>
        <w:gridCol w:w="1498"/>
        <w:gridCol w:w="1511"/>
        <w:gridCol w:w="1503"/>
      </w:tblGrid>
      <w:tr w:rsidR="00B16159" w:rsidRPr="001C17B8" w14:paraId="5FB48CFC" w14:textId="77777777" w:rsidTr="005D4A92">
        <w:tc>
          <w:tcPr>
            <w:tcW w:w="1510" w:type="dxa"/>
            <w:tcBorders>
              <w:top w:val="single" w:sz="4" w:space="0" w:color="auto"/>
              <w:bottom w:val="nil"/>
            </w:tcBorders>
            <w:shd w:val="clear" w:color="auto" w:fill="D9D9D9"/>
          </w:tcPr>
          <w:p w14:paraId="579091CB" w14:textId="77777777" w:rsidR="00B16159" w:rsidRPr="001C17B8" w:rsidRDefault="00B16159" w:rsidP="00CC6E90">
            <w:pPr>
              <w:keepNext/>
              <w:ind w:right="48"/>
              <w:rPr>
                <w:rFonts w:asciiTheme="minorHAnsi" w:hAnsiTheme="minorHAnsi"/>
                <w:b/>
                <w:szCs w:val="23"/>
              </w:rPr>
            </w:pPr>
            <w:r w:rsidRPr="001C17B8">
              <w:rPr>
                <w:rFonts w:asciiTheme="minorHAnsi" w:hAnsiTheme="minorHAnsi"/>
                <w:b/>
                <w:szCs w:val="23"/>
              </w:rPr>
              <w:t>Age (years)</w:t>
            </w:r>
          </w:p>
        </w:tc>
        <w:tc>
          <w:tcPr>
            <w:tcW w:w="1516" w:type="dxa"/>
            <w:tcBorders>
              <w:top w:val="single" w:sz="4" w:space="0" w:color="auto"/>
              <w:bottom w:val="nil"/>
            </w:tcBorders>
            <w:shd w:val="clear" w:color="auto" w:fill="D9D9D9"/>
          </w:tcPr>
          <w:p w14:paraId="6036094A" w14:textId="77777777" w:rsidR="00B16159" w:rsidRPr="001C17B8" w:rsidRDefault="00B16159" w:rsidP="00CC6E90">
            <w:pPr>
              <w:keepNext/>
              <w:jc w:val="center"/>
              <w:rPr>
                <w:rFonts w:asciiTheme="minorHAnsi" w:hAnsiTheme="minorHAnsi"/>
                <w:b/>
                <w:szCs w:val="23"/>
              </w:rPr>
            </w:pPr>
            <w:r w:rsidRPr="001C17B8">
              <w:rPr>
                <w:rFonts w:asciiTheme="minorHAnsi" w:hAnsiTheme="minorHAnsi"/>
                <w:b/>
                <w:szCs w:val="23"/>
              </w:rPr>
              <w:t>High grade cytology</w:t>
            </w:r>
          </w:p>
        </w:tc>
        <w:tc>
          <w:tcPr>
            <w:tcW w:w="3000" w:type="dxa"/>
            <w:gridSpan w:val="2"/>
            <w:tcBorders>
              <w:top w:val="single" w:sz="4" w:space="0" w:color="auto"/>
              <w:bottom w:val="nil"/>
            </w:tcBorders>
            <w:shd w:val="clear" w:color="auto" w:fill="D9D9D9"/>
          </w:tcPr>
          <w:p w14:paraId="140F3A72" w14:textId="77777777" w:rsidR="00B16159" w:rsidRPr="001C17B8" w:rsidRDefault="00B16159" w:rsidP="00CC6E90">
            <w:pPr>
              <w:keepNext/>
              <w:ind w:right="275"/>
              <w:jc w:val="center"/>
              <w:rPr>
                <w:rFonts w:asciiTheme="minorHAnsi" w:hAnsiTheme="minorHAnsi"/>
                <w:b/>
                <w:szCs w:val="23"/>
              </w:rPr>
            </w:pPr>
            <w:r w:rsidRPr="001C17B8">
              <w:rPr>
                <w:rFonts w:asciiTheme="minorHAnsi" w:hAnsiTheme="minorHAnsi"/>
                <w:b/>
                <w:szCs w:val="23"/>
              </w:rPr>
              <w:t>Follow-Up histology Within 90 days</w:t>
            </w:r>
          </w:p>
        </w:tc>
        <w:tc>
          <w:tcPr>
            <w:tcW w:w="3014" w:type="dxa"/>
            <w:gridSpan w:val="2"/>
            <w:tcBorders>
              <w:top w:val="single" w:sz="4" w:space="0" w:color="auto"/>
              <w:bottom w:val="nil"/>
            </w:tcBorders>
            <w:shd w:val="clear" w:color="auto" w:fill="D9D9D9"/>
          </w:tcPr>
          <w:p w14:paraId="2741E3BC" w14:textId="77777777" w:rsidR="00B16159" w:rsidRPr="001C17B8" w:rsidRDefault="00B16159" w:rsidP="00CC6E90">
            <w:pPr>
              <w:keepNext/>
              <w:ind w:right="544"/>
              <w:jc w:val="center"/>
              <w:rPr>
                <w:rFonts w:asciiTheme="minorHAnsi" w:hAnsiTheme="minorHAnsi"/>
                <w:b/>
                <w:szCs w:val="23"/>
              </w:rPr>
            </w:pPr>
            <w:r w:rsidRPr="001C17B8">
              <w:rPr>
                <w:rFonts w:asciiTheme="minorHAnsi" w:hAnsiTheme="minorHAnsi"/>
                <w:b/>
                <w:szCs w:val="23"/>
              </w:rPr>
              <w:t>Follow-up histology</w:t>
            </w:r>
          </w:p>
          <w:p w14:paraId="25CA5F3E" w14:textId="77777777" w:rsidR="00B16159" w:rsidRPr="001C17B8" w:rsidRDefault="00B16159" w:rsidP="00CC6E90">
            <w:pPr>
              <w:keepNext/>
              <w:ind w:right="544"/>
              <w:jc w:val="center"/>
              <w:rPr>
                <w:rFonts w:asciiTheme="minorHAnsi" w:hAnsiTheme="minorHAnsi"/>
                <w:b/>
                <w:szCs w:val="23"/>
              </w:rPr>
            </w:pPr>
            <w:r w:rsidRPr="001C17B8">
              <w:rPr>
                <w:rFonts w:asciiTheme="minorHAnsi" w:hAnsiTheme="minorHAnsi"/>
                <w:b/>
                <w:szCs w:val="23"/>
              </w:rPr>
              <w:t>Within 180 days</w:t>
            </w:r>
          </w:p>
        </w:tc>
      </w:tr>
      <w:tr w:rsidR="00B16159" w:rsidRPr="001C17B8" w14:paraId="5159D62D" w14:textId="77777777" w:rsidTr="005D4A92">
        <w:tc>
          <w:tcPr>
            <w:tcW w:w="1510" w:type="dxa"/>
            <w:tcBorders>
              <w:top w:val="nil"/>
              <w:bottom w:val="single" w:sz="4" w:space="0" w:color="auto"/>
            </w:tcBorders>
            <w:shd w:val="clear" w:color="auto" w:fill="D9D9D9"/>
          </w:tcPr>
          <w:p w14:paraId="2C9199FB" w14:textId="77777777" w:rsidR="00B16159" w:rsidRPr="001C17B8" w:rsidRDefault="00B16159" w:rsidP="00CC6E90">
            <w:pPr>
              <w:keepNext/>
              <w:ind w:right="544"/>
              <w:jc w:val="both"/>
              <w:rPr>
                <w:rFonts w:asciiTheme="minorHAnsi" w:hAnsiTheme="minorHAnsi"/>
                <w:b/>
                <w:szCs w:val="23"/>
              </w:rPr>
            </w:pPr>
          </w:p>
        </w:tc>
        <w:tc>
          <w:tcPr>
            <w:tcW w:w="1516" w:type="dxa"/>
            <w:tcBorders>
              <w:top w:val="nil"/>
              <w:bottom w:val="single" w:sz="4" w:space="0" w:color="auto"/>
            </w:tcBorders>
            <w:shd w:val="clear" w:color="auto" w:fill="D9D9D9"/>
            <w:vAlign w:val="bottom"/>
          </w:tcPr>
          <w:p w14:paraId="68CD0461" w14:textId="77777777" w:rsidR="00B16159" w:rsidRPr="001C17B8" w:rsidRDefault="00B16159" w:rsidP="00C54A5A">
            <w:pPr>
              <w:keepNext/>
              <w:ind w:right="29"/>
              <w:jc w:val="right"/>
              <w:rPr>
                <w:rFonts w:asciiTheme="minorHAnsi" w:hAnsiTheme="minorHAnsi"/>
                <w:b/>
                <w:szCs w:val="23"/>
              </w:rPr>
            </w:pPr>
            <w:r w:rsidRPr="001C17B8">
              <w:rPr>
                <w:rFonts w:asciiTheme="minorHAnsi" w:hAnsiTheme="minorHAnsi"/>
                <w:b/>
                <w:szCs w:val="23"/>
              </w:rPr>
              <w:t>N</w:t>
            </w:r>
          </w:p>
        </w:tc>
        <w:tc>
          <w:tcPr>
            <w:tcW w:w="1502" w:type="dxa"/>
            <w:tcBorders>
              <w:top w:val="nil"/>
              <w:bottom w:val="single" w:sz="4" w:space="0" w:color="auto"/>
            </w:tcBorders>
            <w:shd w:val="clear" w:color="auto" w:fill="D9D9D9"/>
            <w:vAlign w:val="bottom"/>
          </w:tcPr>
          <w:p w14:paraId="1C2DE10C" w14:textId="77777777" w:rsidR="00B16159" w:rsidRPr="001C17B8" w:rsidRDefault="00B16159" w:rsidP="00C54A5A">
            <w:pPr>
              <w:keepNext/>
              <w:jc w:val="right"/>
              <w:rPr>
                <w:rFonts w:asciiTheme="minorHAnsi" w:hAnsiTheme="minorHAnsi"/>
                <w:b/>
                <w:szCs w:val="23"/>
              </w:rPr>
            </w:pPr>
            <w:r w:rsidRPr="001C17B8">
              <w:rPr>
                <w:rFonts w:asciiTheme="minorHAnsi" w:hAnsiTheme="minorHAnsi"/>
                <w:b/>
                <w:szCs w:val="23"/>
              </w:rPr>
              <w:t>N</w:t>
            </w:r>
          </w:p>
        </w:tc>
        <w:tc>
          <w:tcPr>
            <w:tcW w:w="1498" w:type="dxa"/>
            <w:tcBorders>
              <w:top w:val="nil"/>
              <w:bottom w:val="single" w:sz="4" w:space="0" w:color="auto"/>
            </w:tcBorders>
            <w:shd w:val="clear" w:color="auto" w:fill="D9D9D9"/>
            <w:vAlign w:val="bottom"/>
          </w:tcPr>
          <w:p w14:paraId="271F3ABD" w14:textId="77777777" w:rsidR="00B16159" w:rsidRPr="001C17B8" w:rsidRDefault="00B16159" w:rsidP="00C54A5A">
            <w:pPr>
              <w:keepNext/>
              <w:jc w:val="right"/>
              <w:rPr>
                <w:rFonts w:asciiTheme="minorHAnsi" w:hAnsiTheme="minorHAnsi"/>
                <w:b/>
                <w:szCs w:val="23"/>
              </w:rPr>
            </w:pPr>
            <w:r w:rsidRPr="001C17B8">
              <w:rPr>
                <w:rFonts w:asciiTheme="minorHAnsi" w:hAnsiTheme="minorHAnsi"/>
                <w:b/>
                <w:szCs w:val="23"/>
              </w:rPr>
              <w:t>%</w:t>
            </w:r>
          </w:p>
        </w:tc>
        <w:tc>
          <w:tcPr>
            <w:tcW w:w="1511" w:type="dxa"/>
            <w:tcBorders>
              <w:top w:val="nil"/>
              <w:bottom w:val="single" w:sz="4" w:space="0" w:color="auto"/>
            </w:tcBorders>
            <w:shd w:val="clear" w:color="auto" w:fill="D9D9D9"/>
            <w:vAlign w:val="bottom"/>
          </w:tcPr>
          <w:p w14:paraId="741D3308" w14:textId="77777777" w:rsidR="00B16159" w:rsidRPr="001C17B8" w:rsidRDefault="00B16159" w:rsidP="00C54A5A">
            <w:pPr>
              <w:keepNext/>
              <w:ind w:right="-27"/>
              <w:jc w:val="right"/>
              <w:rPr>
                <w:rFonts w:asciiTheme="minorHAnsi" w:hAnsiTheme="minorHAnsi"/>
                <w:b/>
                <w:szCs w:val="23"/>
              </w:rPr>
            </w:pPr>
            <w:r w:rsidRPr="001C17B8">
              <w:rPr>
                <w:rFonts w:asciiTheme="minorHAnsi" w:hAnsiTheme="minorHAnsi"/>
                <w:b/>
                <w:szCs w:val="23"/>
              </w:rPr>
              <w:t>N</w:t>
            </w:r>
          </w:p>
        </w:tc>
        <w:tc>
          <w:tcPr>
            <w:tcW w:w="1503" w:type="dxa"/>
            <w:tcBorders>
              <w:top w:val="nil"/>
              <w:bottom w:val="single" w:sz="4" w:space="0" w:color="auto"/>
            </w:tcBorders>
            <w:shd w:val="clear" w:color="auto" w:fill="D9D9D9"/>
            <w:vAlign w:val="bottom"/>
          </w:tcPr>
          <w:p w14:paraId="1F3BB9F6" w14:textId="77777777" w:rsidR="00B16159" w:rsidRPr="001C17B8" w:rsidRDefault="00B16159" w:rsidP="00C54A5A">
            <w:pPr>
              <w:keepNext/>
              <w:jc w:val="right"/>
              <w:rPr>
                <w:rFonts w:asciiTheme="minorHAnsi" w:hAnsiTheme="minorHAnsi"/>
                <w:b/>
                <w:szCs w:val="23"/>
              </w:rPr>
            </w:pPr>
            <w:r w:rsidRPr="001C17B8">
              <w:rPr>
                <w:rFonts w:asciiTheme="minorHAnsi" w:hAnsiTheme="minorHAnsi"/>
                <w:b/>
                <w:szCs w:val="23"/>
              </w:rPr>
              <w:t>%</w:t>
            </w:r>
          </w:p>
        </w:tc>
      </w:tr>
      <w:tr w:rsidR="00EB5CF4" w:rsidRPr="001C17B8" w14:paraId="305528BC" w14:textId="77777777" w:rsidTr="005D4A92">
        <w:tc>
          <w:tcPr>
            <w:tcW w:w="1510" w:type="dxa"/>
            <w:tcBorders>
              <w:top w:val="single" w:sz="4" w:space="0" w:color="auto"/>
            </w:tcBorders>
          </w:tcPr>
          <w:p w14:paraId="7E7A64F2" w14:textId="77777777" w:rsidR="00EB5CF4" w:rsidRPr="001C17B8" w:rsidRDefault="00EB5CF4" w:rsidP="00EB5CF4">
            <w:pPr>
              <w:rPr>
                <w:rFonts w:asciiTheme="minorHAnsi" w:hAnsiTheme="minorHAnsi"/>
                <w:szCs w:val="23"/>
              </w:rPr>
            </w:pPr>
            <w:r w:rsidRPr="001C17B8">
              <w:rPr>
                <w:rFonts w:asciiTheme="minorHAnsi" w:hAnsiTheme="minorHAnsi"/>
                <w:szCs w:val="23"/>
              </w:rPr>
              <w:t>&lt;20</w:t>
            </w:r>
          </w:p>
        </w:tc>
        <w:tc>
          <w:tcPr>
            <w:tcW w:w="1516" w:type="dxa"/>
            <w:tcBorders>
              <w:top w:val="single" w:sz="4" w:space="0" w:color="auto"/>
            </w:tcBorders>
          </w:tcPr>
          <w:p w14:paraId="387F87A2" w14:textId="0FCB4E5E" w:rsidR="00EB5CF4" w:rsidRPr="001C17B8" w:rsidRDefault="00EB5CF4" w:rsidP="00EB5CF4">
            <w:pPr>
              <w:jc w:val="right"/>
              <w:rPr>
                <w:rFonts w:asciiTheme="minorHAnsi" w:hAnsiTheme="minorHAnsi"/>
                <w:color w:val="000000"/>
                <w:szCs w:val="23"/>
              </w:rPr>
            </w:pPr>
            <w:r w:rsidRPr="001C17B8">
              <w:rPr>
                <w:color w:val="000000"/>
                <w:szCs w:val="23"/>
              </w:rPr>
              <w:t>3</w:t>
            </w:r>
          </w:p>
        </w:tc>
        <w:tc>
          <w:tcPr>
            <w:tcW w:w="1502" w:type="dxa"/>
            <w:tcBorders>
              <w:top w:val="single" w:sz="4" w:space="0" w:color="auto"/>
            </w:tcBorders>
          </w:tcPr>
          <w:p w14:paraId="0F83251A" w14:textId="058A198F" w:rsidR="00EB5CF4" w:rsidRPr="001C17B8" w:rsidRDefault="00EB5CF4" w:rsidP="00EB5CF4">
            <w:pPr>
              <w:jc w:val="right"/>
              <w:rPr>
                <w:rFonts w:asciiTheme="minorHAnsi" w:hAnsiTheme="minorHAnsi"/>
                <w:color w:val="000000"/>
                <w:szCs w:val="23"/>
              </w:rPr>
            </w:pPr>
            <w:r w:rsidRPr="001C17B8">
              <w:rPr>
                <w:color w:val="000000"/>
                <w:szCs w:val="23"/>
              </w:rPr>
              <w:t>2</w:t>
            </w:r>
          </w:p>
        </w:tc>
        <w:tc>
          <w:tcPr>
            <w:tcW w:w="1498" w:type="dxa"/>
            <w:tcBorders>
              <w:top w:val="single" w:sz="4" w:space="0" w:color="auto"/>
            </w:tcBorders>
          </w:tcPr>
          <w:p w14:paraId="3533025B" w14:textId="1E033946" w:rsidR="00EB5CF4" w:rsidRPr="001C17B8" w:rsidRDefault="00EB5CF4" w:rsidP="00EB5CF4">
            <w:pPr>
              <w:jc w:val="right"/>
              <w:rPr>
                <w:rFonts w:asciiTheme="minorHAnsi" w:hAnsiTheme="minorHAnsi"/>
                <w:color w:val="000000"/>
                <w:szCs w:val="23"/>
              </w:rPr>
            </w:pPr>
            <w:r w:rsidRPr="001C17B8">
              <w:rPr>
                <w:color w:val="000000"/>
                <w:szCs w:val="23"/>
              </w:rPr>
              <w:t>66.7</w:t>
            </w:r>
          </w:p>
        </w:tc>
        <w:tc>
          <w:tcPr>
            <w:tcW w:w="1511" w:type="dxa"/>
            <w:tcBorders>
              <w:top w:val="single" w:sz="4" w:space="0" w:color="auto"/>
            </w:tcBorders>
          </w:tcPr>
          <w:p w14:paraId="00EE2179" w14:textId="7CB9005A" w:rsidR="00EB5CF4" w:rsidRPr="001C17B8" w:rsidRDefault="00EB5CF4" w:rsidP="00EB5CF4">
            <w:pPr>
              <w:jc w:val="right"/>
              <w:rPr>
                <w:rFonts w:asciiTheme="minorHAnsi" w:hAnsiTheme="minorHAnsi"/>
                <w:color w:val="000000"/>
                <w:szCs w:val="23"/>
              </w:rPr>
            </w:pPr>
            <w:r w:rsidRPr="001C17B8">
              <w:rPr>
                <w:color w:val="000000"/>
                <w:szCs w:val="23"/>
              </w:rPr>
              <w:t>2</w:t>
            </w:r>
          </w:p>
        </w:tc>
        <w:tc>
          <w:tcPr>
            <w:tcW w:w="1503" w:type="dxa"/>
            <w:tcBorders>
              <w:top w:val="single" w:sz="4" w:space="0" w:color="auto"/>
            </w:tcBorders>
          </w:tcPr>
          <w:p w14:paraId="4A86CC37" w14:textId="604F794D" w:rsidR="00EB5CF4" w:rsidRPr="001C17B8" w:rsidRDefault="00EB5CF4" w:rsidP="00EB5CF4">
            <w:pPr>
              <w:jc w:val="right"/>
              <w:rPr>
                <w:rFonts w:asciiTheme="minorHAnsi" w:hAnsiTheme="minorHAnsi"/>
                <w:color w:val="000000"/>
                <w:szCs w:val="23"/>
              </w:rPr>
            </w:pPr>
            <w:r w:rsidRPr="001C17B8">
              <w:rPr>
                <w:color w:val="000000"/>
                <w:szCs w:val="23"/>
              </w:rPr>
              <w:t>66.7</w:t>
            </w:r>
          </w:p>
        </w:tc>
      </w:tr>
      <w:tr w:rsidR="00EB5CF4" w:rsidRPr="001C17B8" w14:paraId="51421AA5" w14:textId="77777777" w:rsidTr="005D4A92">
        <w:tc>
          <w:tcPr>
            <w:tcW w:w="1510" w:type="dxa"/>
          </w:tcPr>
          <w:p w14:paraId="4E086F91" w14:textId="77777777" w:rsidR="00EB5CF4" w:rsidRPr="001C17B8" w:rsidRDefault="00EB5CF4" w:rsidP="00EB5CF4">
            <w:pPr>
              <w:rPr>
                <w:rFonts w:asciiTheme="minorHAnsi" w:hAnsiTheme="minorHAnsi"/>
                <w:szCs w:val="23"/>
              </w:rPr>
            </w:pPr>
            <w:r w:rsidRPr="001C17B8">
              <w:rPr>
                <w:rFonts w:asciiTheme="minorHAnsi" w:hAnsiTheme="minorHAnsi"/>
                <w:szCs w:val="23"/>
              </w:rPr>
              <w:t>20-24</w:t>
            </w:r>
          </w:p>
        </w:tc>
        <w:tc>
          <w:tcPr>
            <w:tcW w:w="1516" w:type="dxa"/>
          </w:tcPr>
          <w:p w14:paraId="34ACDB27" w14:textId="63ED5B82" w:rsidR="00EB5CF4" w:rsidRPr="001C17B8" w:rsidRDefault="00EB5CF4" w:rsidP="00EB5CF4">
            <w:pPr>
              <w:jc w:val="right"/>
              <w:rPr>
                <w:rFonts w:asciiTheme="minorHAnsi" w:hAnsiTheme="minorHAnsi"/>
                <w:color w:val="000000"/>
                <w:szCs w:val="23"/>
              </w:rPr>
            </w:pPr>
            <w:r w:rsidRPr="001C17B8">
              <w:rPr>
                <w:color w:val="000000"/>
                <w:szCs w:val="23"/>
              </w:rPr>
              <w:t>291</w:t>
            </w:r>
          </w:p>
        </w:tc>
        <w:tc>
          <w:tcPr>
            <w:tcW w:w="1502" w:type="dxa"/>
          </w:tcPr>
          <w:p w14:paraId="666039F6" w14:textId="23DC7095" w:rsidR="00EB5CF4" w:rsidRPr="001C17B8" w:rsidRDefault="00EB5CF4" w:rsidP="00EB5CF4">
            <w:pPr>
              <w:jc w:val="right"/>
              <w:rPr>
                <w:rFonts w:asciiTheme="minorHAnsi" w:hAnsiTheme="minorHAnsi"/>
                <w:color w:val="000000"/>
                <w:szCs w:val="23"/>
              </w:rPr>
            </w:pPr>
            <w:r w:rsidRPr="001C17B8">
              <w:rPr>
                <w:color w:val="000000"/>
                <w:szCs w:val="23"/>
              </w:rPr>
              <w:t>257</w:t>
            </w:r>
          </w:p>
        </w:tc>
        <w:tc>
          <w:tcPr>
            <w:tcW w:w="1498" w:type="dxa"/>
          </w:tcPr>
          <w:p w14:paraId="149C878F" w14:textId="5AD7BC40" w:rsidR="00EB5CF4" w:rsidRPr="001C17B8" w:rsidRDefault="00EB5CF4" w:rsidP="00EB5CF4">
            <w:pPr>
              <w:jc w:val="right"/>
              <w:rPr>
                <w:rFonts w:asciiTheme="minorHAnsi" w:hAnsiTheme="minorHAnsi"/>
                <w:color w:val="000000"/>
                <w:szCs w:val="23"/>
              </w:rPr>
            </w:pPr>
            <w:r w:rsidRPr="001C17B8">
              <w:rPr>
                <w:color w:val="000000"/>
                <w:szCs w:val="23"/>
              </w:rPr>
              <w:t>88.3</w:t>
            </w:r>
          </w:p>
        </w:tc>
        <w:tc>
          <w:tcPr>
            <w:tcW w:w="1511" w:type="dxa"/>
          </w:tcPr>
          <w:p w14:paraId="54092FB9" w14:textId="215DBEF7" w:rsidR="00EB5CF4" w:rsidRPr="001C17B8" w:rsidRDefault="00EB5CF4" w:rsidP="00EB5CF4">
            <w:pPr>
              <w:jc w:val="right"/>
              <w:rPr>
                <w:rFonts w:asciiTheme="minorHAnsi" w:hAnsiTheme="minorHAnsi"/>
                <w:color w:val="000000"/>
                <w:szCs w:val="23"/>
              </w:rPr>
            </w:pPr>
            <w:r w:rsidRPr="001C17B8">
              <w:rPr>
                <w:color w:val="000000"/>
                <w:szCs w:val="23"/>
              </w:rPr>
              <w:t>272</w:t>
            </w:r>
          </w:p>
        </w:tc>
        <w:tc>
          <w:tcPr>
            <w:tcW w:w="1503" w:type="dxa"/>
          </w:tcPr>
          <w:p w14:paraId="7F789D93" w14:textId="2473C9CC" w:rsidR="00EB5CF4" w:rsidRPr="001C17B8" w:rsidRDefault="00EB5CF4" w:rsidP="00EB5CF4">
            <w:pPr>
              <w:jc w:val="right"/>
              <w:rPr>
                <w:rFonts w:asciiTheme="minorHAnsi" w:hAnsiTheme="minorHAnsi"/>
                <w:color w:val="000000"/>
                <w:szCs w:val="23"/>
              </w:rPr>
            </w:pPr>
            <w:r w:rsidRPr="001C17B8">
              <w:rPr>
                <w:color w:val="000000"/>
                <w:szCs w:val="23"/>
              </w:rPr>
              <w:t>93.5</w:t>
            </w:r>
          </w:p>
        </w:tc>
      </w:tr>
      <w:tr w:rsidR="00EB5CF4" w:rsidRPr="001C17B8" w14:paraId="4D4782D7" w14:textId="77777777" w:rsidTr="005D4A92">
        <w:tc>
          <w:tcPr>
            <w:tcW w:w="1510" w:type="dxa"/>
          </w:tcPr>
          <w:p w14:paraId="70050AB9" w14:textId="77777777" w:rsidR="00EB5CF4" w:rsidRPr="001C17B8" w:rsidRDefault="00EB5CF4" w:rsidP="00EB5CF4">
            <w:pPr>
              <w:rPr>
                <w:rFonts w:asciiTheme="minorHAnsi" w:hAnsiTheme="minorHAnsi"/>
                <w:szCs w:val="23"/>
              </w:rPr>
            </w:pPr>
            <w:r w:rsidRPr="001C17B8">
              <w:rPr>
                <w:rFonts w:asciiTheme="minorHAnsi" w:hAnsiTheme="minorHAnsi"/>
                <w:szCs w:val="23"/>
              </w:rPr>
              <w:t>25-29</w:t>
            </w:r>
          </w:p>
        </w:tc>
        <w:tc>
          <w:tcPr>
            <w:tcW w:w="1516" w:type="dxa"/>
          </w:tcPr>
          <w:p w14:paraId="0C7952CC" w14:textId="09115634" w:rsidR="00EB5CF4" w:rsidRPr="001C17B8" w:rsidRDefault="00EB5CF4" w:rsidP="00EB5CF4">
            <w:pPr>
              <w:jc w:val="right"/>
              <w:rPr>
                <w:rFonts w:asciiTheme="minorHAnsi" w:hAnsiTheme="minorHAnsi"/>
                <w:color w:val="000000"/>
                <w:szCs w:val="23"/>
              </w:rPr>
            </w:pPr>
            <w:r w:rsidRPr="001C17B8">
              <w:rPr>
                <w:color w:val="000000"/>
                <w:szCs w:val="23"/>
              </w:rPr>
              <w:t>401</w:t>
            </w:r>
          </w:p>
        </w:tc>
        <w:tc>
          <w:tcPr>
            <w:tcW w:w="1502" w:type="dxa"/>
          </w:tcPr>
          <w:p w14:paraId="256A0BB1" w14:textId="7924BA1E" w:rsidR="00EB5CF4" w:rsidRPr="001C17B8" w:rsidRDefault="00EB5CF4" w:rsidP="00EB5CF4">
            <w:pPr>
              <w:jc w:val="right"/>
              <w:rPr>
                <w:rFonts w:asciiTheme="minorHAnsi" w:hAnsiTheme="minorHAnsi"/>
                <w:color w:val="000000"/>
                <w:szCs w:val="23"/>
              </w:rPr>
            </w:pPr>
            <w:r w:rsidRPr="001C17B8">
              <w:rPr>
                <w:color w:val="000000"/>
                <w:szCs w:val="23"/>
              </w:rPr>
              <w:t>341</w:t>
            </w:r>
          </w:p>
        </w:tc>
        <w:tc>
          <w:tcPr>
            <w:tcW w:w="1498" w:type="dxa"/>
          </w:tcPr>
          <w:p w14:paraId="704F45E3" w14:textId="1104F7B4" w:rsidR="00EB5CF4" w:rsidRPr="001C17B8" w:rsidRDefault="00EB5CF4" w:rsidP="00EB5CF4">
            <w:pPr>
              <w:jc w:val="right"/>
              <w:rPr>
                <w:rFonts w:asciiTheme="minorHAnsi" w:hAnsiTheme="minorHAnsi"/>
                <w:color w:val="000000"/>
                <w:szCs w:val="23"/>
              </w:rPr>
            </w:pPr>
            <w:r w:rsidRPr="001C17B8">
              <w:rPr>
                <w:color w:val="000000"/>
                <w:szCs w:val="23"/>
              </w:rPr>
              <w:t>85.0</w:t>
            </w:r>
          </w:p>
        </w:tc>
        <w:tc>
          <w:tcPr>
            <w:tcW w:w="1511" w:type="dxa"/>
          </w:tcPr>
          <w:p w14:paraId="2C390556" w14:textId="069F6FF6" w:rsidR="00EB5CF4" w:rsidRPr="001C17B8" w:rsidRDefault="00EB5CF4" w:rsidP="00EB5CF4">
            <w:pPr>
              <w:jc w:val="right"/>
              <w:rPr>
                <w:rFonts w:asciiTheme="minorHAnsi" w:hAnsiTheme="minorHAnsi"/>
                <w:color w:val="000000"/>
                <w:szCs w:val="23"/>
              </w:rPr>
            </w:pPr>
            <w:r w:rsidRPr="001C17B8">
              <w:rPr>
                <w:color w:val="000000"/>
                <w:szCs w:val="23"/>
              </w:rPr>
              <w:t>365</w:t>
            </w:r>
          </w:p>
        </w:tc>
        <w:tc>
          <w:tcPr>
            <w:tcW w:w="1503" w:type="dxa"/>
          </w:tcPr>
          <w:p w14:paraId="228E6F10" w14:textId="2D96F35B" w:rsidR="00EB5CF4" w:rsidRPr="001C17B8" w:rsidRDefault="00EB5CF4" w:rsidP="00EB5CF4">
            <w:pPr>
              <w:jc w:val="right"/>
              <w:rPr>
                <w:rFonts w:asciiTheme="minorHAnsi" w:hAnsiTheme="minorHAnsi"/>
                <w:color w:val="000000"/>
                <w:szCs w:val="23"/>
              </w:rPr>
            </w:pPr>
            <w:r w:rsidRPr="001C17B8">
              <w:rPr>
                <w:color w:val="000000"/>
                <w:szCs w:val="23"/>
              </w:rPr>
              <w:t>91.0</w:t>
            </w:r>
          </w:p>
        </w:tc>
      </w:tr>
      <w:tr w:rsidR="00EB5CF4" w:rsidRPr="001C17B8" w14:paraId="7BA53754" w14:textId="77777777" w:rsidTr="005D4A92">
        <w:tc>
          <w:tcPr>
            <w:tcW w:w="1510" w:type="dxa"/>
          </w:tcPr>
          <w:p w14:paraId="4B735DA1" w14:textId="77777777" w:rsidR="00EB5CF4" w:rsidRPr="001C17B8" w:rsidRDefault="00EB5CF4" w:rsidP="00EB5CF4">
            <w:pPr>
              <w:rPr>
                <w:rFonts w:asciiTheme="minorHAnsi" w:hAnsiTheme="minorHAnsi"/>
                <w:szCs w:val="23"/>
              </w:rPr>
            </w:pPr>
            <w:r w:rsidRPr="001C17B8">
              <w:rPr>
                <w:rFonts w:asciiTheme="minorHAnsi" w:hAnsiTheme="minorHAnsi"/>
                <w:szCs w:val="23"/>
              </w:rPr>
              <w:t>30-34</w:t>
            </w:r>
          </w:p>
        </w:tc>
        <w:tc>
          <w:tcPr>
            <w:tcW w:w="1516" w:type="dxa"/>
          </w:tcPr>
          <w:p w14:paraId="23DBB611" w14:textId="1302AC60" w:rsidR="00EB5CF4" w:rsidRPr="001C17B8" w:rsidRDefault="00EB5CF4" w:rsidP="00EB5CF4">
            <w:pPr>
              <w:jc w:val="right"/>
              <w:rPr>
                <w:rFonts w:asciiTheme="minorHAnsi" w:hAnsiTheme="minorHAnsi"/>
                <w:color w:val="000000"/>
                <w:szCs w:val="23"/>
              </w:rPr>
            </w:pPr>
            <w:r w:rsidRPr="001C17B8">
              <w:rPr>
                <w:color w:val="000000"/>
                <w:szCs w:val="23"/>
              </w:rPr>
              <w:t>344</w:t>
            </w:r>
          </w:p>
        </w:tc>
        <w:tc>
          <w:tcPr>
            <w:tcW w:w="1502" w:type="dxa"/>
          </w:tcPr>
          <w:p w14:paraId="3EE47614" w14:textId="31DD48CB" w:rsidR="00EB5CF4" w:rsidRPr="001C17B8" w:rsidRDefault="00EB5CF4" w:rsidP="00EB5CF4">
            <w:pPr>
              <w:jc w:val="right"/>
              <w:rPr>
                <w:rFonts w:asciiTheme="minorHAnsi" w:hAnsiTheme="minorHAnsi"/>
                <w:color w:val="000000"/>
                <w:szCs w:val="23"/>
              </w:rPr>
            </w:pPr>
            <w:r w:rsidRPr="001C17B8">
              <w:rPr>
                <w:color w:val="000000"/>
                <w:szCs w:val="23"/>
              </w:rPr>
              <w:t>301</w:t>
            </w:r>
          </w:p>
        </w:tc>
        <w:tc>
          <w:tcPr>
            <w:tcW w:w="1498" w:type="dxa"/>
          </w:tcPr>
          <w:p w14:paraId="5D92B72E" w14:textId="113E5F6D" w:rsidR="00EB5CF4" w:rsidRPr="001C17B8" w:rsidRDefault="00EB5CF4" w:rsidP="00EB5CF4">
            <w:pPr>
              <w:jc w:val="right"/>
              <w:rPr>
                <w:rFonts w:asciiTheme="minorHAnsi" w:hAnsiTheme="minorHAnsi"/>
                <w:color w:val="000000"/>
                <w:szCs w:val="23"/>
              </w:rPr>
            </w:pPr>
            <w:r w:rsidRPr="001C17B8">
              <w:rPr>
                <w:color w:val="000000"/>
                <w:szCs w:val="23"/>
              </w:rPr>
              <w:t>87.5</w:t>
            </w:r>
          </w:p>
        </w:tc>
        <w:tc>
          <w:tcPr>
            <w:tcW w:w="1511" w:type="dxa"/>
          </w:tcPr>
          <w:p w14:paraId="608A3859" w14:textId="20DF9D9C" w:rsidR="00EB5CF4" w:rsidRPr="001C17B8" w:rsidRDefault="00EB5CF4" w:rsidP="00EB5CF4">
            <w:pPr>
              <w:jc w:val="right"/>
              <w:rPr>
                <w:rFonts w:asciiTheme="minorHAnsi" w:hAnsiTheme="minorHAnsi"/>
                <w:color w:val="000000"/>
                <w:szCs w:val="23"/>
              </w:rPr>
            </w:pPr>
            <w:r w:rsidRPr="001C17B8">
              <w:rPr>
                <w:color w:val="000000"/>
                <w:szCs w:val="23"/>
              </w:rPr>
              <w:t>316</w:t>
            </w:r>
          </w:p>
        </w:tc>
        <w:tc>
          <w:tcPr>
            <w:tcW w:w="1503" w:type="dxa"/>
          </w:tcPr>
          <w:p w14:paraId="31A0A9F7" w14:textId="3DAE2850" w:rsidR="00EB5CF4" w:rsidRPr="001C17B8" w:rsidRDefault="00EB5CF4" w:rsidP="00EB5CF4">
            <w:pPr>
              <w:jc w:val="right"/>
              <w:rPr>
                <w:rFonts w:asciiTheme="minorHAnsi" w:hAnsiTheme="minorHAnsi"/>
                <w:color w:val="000000"/>
                <w:szCs w:val="23"/>
              </w:rPr>
            </w:pPr>
            <w:r w:rsidRPr="001C17B8">
              <w:rPr>
                <w:color w:val="000000"/>
                <w:szCs w:val="23"/>
              </w:rPr>
              <w:t>91.9</w:t>
            </w:r>
          </w:p>
        </w:tc>
      </w:tr>
      <w:tr w:rsidR="00EB5CF4" w:rsidRPr="001C17B8" w14:paraId="2DDA5EEB" w14:textId="77777777" w:rsidTr="005D4A92">
        <w:tc>
          <w:tcPr>
            <w:tcW w:w="1510" w:type="dxa"/>
          </w:tcPr>
          <w:p w14:paraId="0C48801D" w14:textId="77777777" w:rsidR="00EB5CF4" w:rsidRPr="001C17B8" w:rsidRDefault="00EB5CF4" w:rsidP="00EB5CF4">
            <w:pPr>
              <w:rPr>
                <w:rFonts w:asciiTheme="minorHAnsi" w:hAnsiTheme="minorHAnsi"/>
                <w:szCs w:val="23"/>
              </w:rPr>
            </w:pPr>
            <w:r w:rsidRPr="001C17B8">
              <w:rPr>
                <w:rFonts w:asciiTheme="minorHAnsi" w:hAnsiTheme="minorHAnsi"/>
                <w:szCs w:val="23"/>
              </w:rPr>
              <w:t>35-39</w:t>
            </w:r>
          </w:p>
        </w:tc>
        <w:tc>
          <w:tcPr>
            <w:tcW w:w="1516" w:type="dxa"/>
          </w:tcPr>
          <w:p w14:paraId="54678FE8" w14:textId="5D4D5935" w:rsidR="00EB5CF4" w:rsidRPr="001C17B8" w:rsidRDefault="00EB5CF4" w:rsidP="00EB5CF4">
            <w:pPr>
              <w:jc w:val="right"/>
              <w:rPr>
                <w:rFonts w:asciiTheme="minorHAnsi" w:hAnsiTheme="minorHAnsi"/>
                <w:color w:val="000000"/>
                <w:szCs w:val="23"/>
              </w:rPr>
            </w:pPr>
            <w:r w:rsidRPr="001C17B8">
              <w:rPr>
                <w:color w:val="000000"/>
                <w:szCs w:val="23"/>
              </w:rPr>
              <w:t>196</w:t>
            </w:r>
          </w:p>
        </w:tc>
        <w:tc>
          <w:tcPr>
            <w:tcW w:w="1502" w:type="dxa"/>
          </w:tcPr>
          <w:p w14:paraId="24089A0A" w14:textId="7B641F6A" w:rsidR="00EB5CF4" w:rsidRPr="001C17B8" w:rsidRDefault="00EB5CF4" w:rsidP="00EB5CF4">
            <w:pPr>
              <w:jc w:val="right"/>
              <w:rPr>
                <w:rFonts w:asciiTheme="minorHAnsi" w:hAnsiTheme="minorHAnsi"/>
                <w:color w:val="000000"/>
                <w:szCs w:val="23"/>
              </w:rPr>
            </w:pPr>
            <w:r w:rsidRPr="001C17B8">
              <w:rPr>
                <w:color w:val="000000"/>
                <w:szCs w:val="23"/>
              </w:rPr>
              <w:t>165</w:t>
            </w:r>
          </w:p>
        </w:tc>
        <w:tc>
          <w:tcPr>
            <w:tcW w:w="1498" w:type="dxa"/>
          </w:tcPr>
          <w:p w14:paraId="790A348A" w14:textId="4B162B8E" w:rsidR="00EB5CF4" w:rsidRPr="001C17B8" w:rsidRDefault="00EB5CF4" w:rsidP="00EB5CF4">
            <w:pPr>
              <w:jc w:val="right"/>
              <w:rPr>
                <w:rFonts w:asciiTheme="minorHAnsi" w:hAnsiTheme="minorHAnsi"/>
                <w:color w:val="000000"/>
                <w:szCs w:val="23"/>
              </w:rPr>
            </w:pPr>
            <w:r w:rsidRPr="001C17B8">
              <w:rPr>
                <w:color w:val="000000"/>
                <w:szCs w:val="23"/>
              </w:rPr>
              <w:t>84.2</w:t>
            </w:r>
          </w:p>
        </w:tc>
        <w:tc>
          <w:tcPr>
            <w:tcW w:w="1511" w:type="dxa"/>
          </w:tcPr>
          <w:p w14:paraId="178E9A35" w14:textId="2C91BEC7" w:rsidR="00EB5CF4" w:rsidRPr="001C17B8" w:rsidRDefault="00EB5CF4" w:rsidP="00EB5CF4">
            <w:pPr>
              <w:jc w:val="right"/>
              <w:rPr>
                <w:rFonts w:asciiTheme="minorHAnsi" w:hAnsiTheme="minorHAnsi"/>
                <w:color w:val="000000"/>
                <w:szCs w:val="23"/>
              </w:rPr>
            </w:pPr>
            <w:r w:rsidRPr="001C17B8">
              <w:rPr>
                <w:color w:val="000000"/>
                <w:szCs w:val="23"/>
              </w:rPr>
              <w:t>178</w:t>
            </w:r>
          </w:p>
        </w:tc>
        <w:tc>
          <w:tcPr>
            <w:tcW w:w="1503" w:type="dxa"/>
          </w:tcPr>
          <w:p w14:paraId="54BE9155" w14:textId="6E50AA1D" w:rsidR="00EB5CF4" w:rsidRPr="001C17B8" w:rsidRDefault="00EB5CF4" w:rsidP="00EB5CF4">
            <w:pPr>
              <w:jc w:val="right"/>
              <w:rPr>
                <w:rFonts w:asciiTheme="minorHAnsi" w:hAnsiTheme="minorHAnsi"/>
                <w:color w:val="000000"/>
                <w:szCs w:val="23"/>
              </w:rPr>
            </w:pPr>
            <w:r w:rsidRPr="001C17B8">
              <w:rPr>
                <w:color w:val="000000"/>
                <w:szCs w:val="23"/>
              </w:rPr>
              <w:t>90.8</w:t>
            </w:r>
          </w:p>
        </w:tc>
      </w:tr>
      <w:tr w:rsidR="00EB5CF4" w:rsidRPr="001C17B8" w14:paraId="3E4406CB" w14:textId="77777777" w:rsidTr="005D4A92">
        <w:tc>
          <w:tcPr>
            <w:tcW w:w="1510" w:type="dxa"/>
          </w:tcPr>
          <w:p w14:paraId="2D782C92" w14:textId="77777777" w:rsidR="00EB5CF4" w:rsidRPr="001C17B8" w:rsidRDefault="00EB5CF4" w:rsidP="00EB5CF4">
            <w:pPr>
              <w:rPr>
                <w:rFonts w:asciiTheme="minorHAnsi" w:hAnsiTheme="minorHAnsi"/>
                <w:szCs w:val="23"/>
              </w:rPr>
            </w:pPr>
            <w:r w:rsidRPr="001C17B8">
              <w:rPr>
                <w:rFonts w:asciiTheme="minorHAnsi" w:hAnsiTheme="minorHAnsi"/>
                <w:szCs w:val="23"/>
              </w:rPr>
              <w:t>40-44</w:t>
            </w:r>
          </w:p>
        </w:tc>
        <w:tc>
          <w:tcPr>
            <w:tcW w:w="1516" w:type="dxa"/>
          </w:tcPr>
          <w:p w14:paraId="7652B6A6" w14:textId="279B01DD" w:rsidR="00EB5CF4" w:rsidRPr="001C17B8" w:rsidRDefault="00EB5CF4" w:rsidP="00EB5CF4">
            <w:pPr>
              <w:jc w:val="right"/>
              <w:rPr>
                <w:rFonts w:asciiTheme="minorHAnsi" w:hAnsiTheme="minorHAnsi"/>
                <w:color w:val="000000"/>
                <w:szCs w:val="23"/>
              </w:rPr>
            </w:pPr>
            <w:r w:rsidRPr="001C17B8">
              <w:rPr>
                <w:color w:val="000000"/>
                <w:szCs w:val="23"/>
              </w:rPr>
              <w:t>147</w:t>
            </w:r>
          </w:p>
        </w:tc>
        <w:tc>
          <w:tcPr>
            <w:tcW w:w="1502" w:type="dxa"/>
          </w:tcPr>
          <w:p w14:paraId="5E3607CC" w14:textId="00A34159" w:rsidR="00EB5CF4" w:rsidRPr="001C17B8" w:rsidRDefault="00EB5CF4" w:rsidP="00EB5CF4">
            <w:pPr>
              <w:jc w:val="right"/>
              <w:rPr>
                <w:rFonts w:asciiTheme="minorHAnsi" w:hAnsiTheme="minorHAnsi"/>
                <w:color w:val="000000"/>
                <w:szCs w:val="23"/>
              </w:rPr>
            </w:pPr>
            <w:r w:rsidRPr="001C17B8">
              <w:rPr>
                <w:color w:val="000000"/>
                <w:szCs w:val="23"/>
              </w:rPr>
              <w:t>127</w:t>
            </w:r>
          </w:p>
        </w:tc>
        <w:tc>
          <w:tcPr>
            <w:tcW w:w="1498" w:type="dxa"/>
          </w:tcPr>
          <w:p w14:paraId="59D602F0" w14:textId="120EA071" w:rsidR="00EB5CF4" w:rsidRPr="001C17B8" w:rsidRDefault="00EB5CF4" w:rsidP="00EB5CF4">
            <w:pPr>
              <w:jc w:val="right"/>
              <w:rPr>
                <w:rFonts w:asciiTheme="minorHAnsi" w:hAnsiTheme="minorHAnsi"/>
                <w:color w:val="000000"/>
                <w:szCs w:val="23"/>
              </w:rPr>
            </w:pPr>
            <w:r w:rsidRPr="001C17B8">
              <w:rPr>
                <w:color w:val="000000"/>
                <w:szCs w:val="23"/>
              </w:rPr>
              <w:t>86.4</w:t>
            </w:r>
          </w:p>
        </w:tc>
        <w:tc>
          <w:tcPr>
            <w:tcW w:w="1511" w:type="dxa"/>
          </w:tcPr>
          <w:p w14:paraId="023B8543" w14:textId="562DCFDD" w:rsidR="00EB5CF4" w:rsidRPr="001C17B8" w:rsidRDefault="00EB5CF4" w:rsidP="00EB5CF4">
            <w:pPr>
              <w:jc w:val="right"/>
              <w:rPr>
                <w:rFonts w:asciiTheme="minorHAnsi" w:hAnsiTheme="minorHAnsi"/>
                <w:color w:val="000000"/>
                <w:szCs w:val="23"/>
              </w:rPr>
            </w:pPr>
            <w:r w:rsidRPr="001C17B8">
              <w:rPr>
                <w:color w:val="000000"/>
                <w:szCs w:val="23"/>
              </w:rPr>
              <w:t>141</w:t>
            </w:r>
          </w:p>
        </w:tc>
        <w:tc>
          <w:tcPr>
            <w:tcW w:w="1503" w:type="dxa"/>
          </w:tcPr>
          <w:p w14:paraId="4074072C" w14:textId="368C3B32" w:rsidR="00EB5CF4" w:rsidRPr="001C17B8" w:rsidRDefault="00EB5CF4" w:rsidP="00EB5CF4">
            <w:pPr>
              <w:jc w:val="right"/>
              <w:rPr>
                <w:rFonts w:asciiTheme="minorHAnsi" w:hAnsiTheme="minorHAnsi"/>
                <w:color w:val="000000"/>
                <w:szCs w:val="23"/>
              </w:rPr>
            </w:pPr>
            <w:r w:rsidRPr="001C17B8">
              <w:rPr>
                <w:color w:val="000000"/>
                <w:szCs w:val="23"/>
              </w:rPr>
              <w:t>95.9</w:t>
            </w:r>
          </w:p>
        </w:tc>
      </w:tr>
      <w:tr w:rsidR="00EB5CF4" w:rsidRPr="001C17B8" w14:paraId="3E1064E9" w14:textId="77777777" w:rsidTr="005D4A92">
        <w:tc>
          <w:tcPr>
            <w:tcW w:w="1510" w:type="dxa"/>
          </w:tcPr>
          <w:p w14:paraId="52C56220" w14:textId="77777777" w:rsidR="00EB5CF4" w:rsidRPr="001C17B8" w:rsidRDefault="00EB5CF4" w:rsidP="00EB5CF4">
            <w:pPr>
              <w:rPr>
                <w:rFonts w:asciiTheme="minorHAnsi" w:hAnsiTheme="minorHAnsi"/>
                <w:szCs w:val="23"/>
              </w:rPr>
            </w:pPr>
            <w:r w:rsidRPr="001C17B8">
              <w:rPr>
                <w:rFonts w:asciiTheme="minorHAnsi" w:hAnsiTheme="minorHAnsi"/>
                <w:szCs w:val="23"/>
              </w:rPr>
              <w:t>45-49</w:t>
            </w:r>
          </w:p>
        </w:tc>
        <w:tc>
          <w:tcPr>
            <w:tcW w:w="1516" w:type="dxa"/>
          </w:tcPr>
          <w:p w14:paraId="7952514B" w14:textId="3CC7D085" w:rsidR="00EB5CF4" w:rsidRPr="001C17B8" w:rsidRDefault="00EB5CF4" w:rsidP="00EB5CF4">
            <w:pPr>
              <w:jc w:val="right"/>
              <w:rPr>
                <w:rFonts w:asciiTheme="minorHAnsi" w:hAnsiTheme="minorHAnsi"/>
                <w:color w:val="000000"/>
                <w:szCs w:val="23"/>
              </w:rPr>
            </w:pPr>
            <w:r w:rsidRPr="001C17B8">
              <w:rPr>
                <w:color w:val="000000"/>
                <w:szCs w:val="23"/>
              </w:rPr>
              <w:t>110</w:t>
            </w:r>
          </w:p>
        </w:tc>
        <w:tc>
          <w:tcPr>
            <w:tcW w:w="1502" w:type="dxa"/>
          </w:tcPr>
          <w:p w14:paraId="6605AB1F" w14:textId="5897529C" w:rsidR="00EB5CF4" w:rsidRPr="001C17B8" w:rsidRDefault="00EB5CF4" w:rsidP="00EB5CF4">
            <w:pPr>
              <w:jc w:val="right"/>
              <w:rPr>
                <w:rFonts w:asciiTheme="minorHAnsi" w:hAnsiTheme="minorHAnsi"/>
                <w:color w:val="000000"/>
                <w:szCs w:val="23"/>
              </w:rPr>
            </w:pPr>
            <w:r w:rsidRPr="001C17B8">
              <w:rPr>
                <w:color w:val="000000"/>
                <w:szCs w:val="23"/>
              </w:rPr>
              <w:t>91</w:t>
            </w:r>
          </w:p>
        </w:tc>
        <w:tc>
          <w:tcPr>
            <w:tcW w:w="1498" w:type="dxa"/>
          </w:tcPr>
          <w:p w14:paraId="0282AE4A" w14:textId="404911C6" w:rsidR="00EB5CF4" w:rsidRPr="001C17B8" w:rsidRDefault="00EB5CF4" w:rsidP="00EB5CF4">
            <w:pPr>
              <w:jc w:val="right"/>
              <w:rPr>
                <w:rFonts w:asciiTheme="minorHAnsi" w:hAnsiTheme="minorHAnsi"/>
                <w:color w:val="000000"/>
                <w:szCs w:val="23"/>
              </w:rPr>
            </w:pPr>
            <w:r w:rsidRPr="001C17B8">
              <w:rPr>
                <w:color w:val="000000"/>
                <w:szCs w:val="23"/>
              </w:rPr>
              <w:t>82.7</w:t>
            </w:r>
          </w:p>
        </w:tc>
        <w:tc>
          <w:tcPr>
            <w:tcW w:w="1511" w:type="dxa"/>
          </w:tcPr>
          <w:p w14:paraId="6A65012E" w14:textId="4E3BB05F" w:rsidR="00EB5CF4" w:rsidRPr="001C17B8" w:rsidRDefault="00EB5CF4" w:rsidP="00EB5CF4">
            <w:pPr>
              <w:jc w:val="right"/>
              <w:rPr>
                <w:rFonts w:asciiTheme="minorHAnsi" w:hAnsiTheme="minorHAnsi"/>
                <w:color w:val="000000"/>
                <w:szCs w:val="23"/>
              </w:rPr>
            </w:pPr>
            <w:r w:rsidRPr="001C17B8">
              <w:rPr>
                <w:color w:val="000000"/>
                <w:szCs w:val="23"/>
              </w:rPr>
              <w:t>99</w:t>
            </w:r>
          </w:p>
        </w:tc>
        <w:tc>
          <w:tcPr>
            <w:tcW w:w="1503" w:type="dxa"/>
          </w:tcPr>
          <w:p w14:paraId="3FEB39AC" w14:textId="62EA0560" w:rsidR="00EB5CF4" w:rsidRPr="001C17B8" w:rsidRDefault="00EB5CF4" w:rsidP="00EB5CF4">
            <w:pPr>
              <w:jc w:val="right"/>
              <w:rPr>
                <w:rFonts w:asciiTheme="minorHAnsi" w:hAnsiTheme="minorHAnsi"/>
                <w:color w:val="000000"/>
                <w:szCs w:val="23"/>
              </w:rPr>
            </w:pPr>
            <w:r w:rsidRPr="001C17B8">
              <w:rPr>
                <w:color w:val="000000"/>
                <w:szCs w:val="23"/>
              </w:rPr>
              <w:t>90.0</w:t>
            </w:r>
          </w:p>
        </w:tc>
      </w:tr>
      <w:tr w:rsidR="00EB5CF4" w:rsidRPr="001C17B8" w14:paraId="0C0F5881" w14:textId="77777777" w:rsidTr="005D4A92">
        <w:tc>
          <w:tcPr>
            <w:tcW w:w="1510" w:type="dxa"/>
          </w:tcPr>
          <w:p w14:paraId="15FC07ED" w14:textId="77777777" w:rsidR="00EB5CF4" w:rsidRPr="001C17B8" w:rsidRDefault="00EB5CF4" w:rsidP="00EB5CF4">
            <w:pPr>
              <w:rPr>
                <w:rFonts w:asciiTheme="minorHAnsi" w:hAnsiTheme="minorHAnsi"/>
                <w:szCs w:val="23"/>
              </w:rPr>
            </w:pPr>
            <w:r w:rsidRPr="001C17B8">
              <w:rPr>
                <w:rFonts w:asciiTheme="minorHAnsi" w:hAnsiTheme="minorHAnsi"/>
                <w:szCs w:val="23"/>
              </w:rPr>
              <w:t>50-54</w:t>
            </w:r>
          </w:p>
        </w:tc>
        <w:tc>
          <w:tcPr>
            <w:tcW w:w="1516" w:type="dxa"/>
          </w:tcPr>
          <w:p w14:paraId="00C8DB4E" w14:textId="46DD1E0C" w:rsidR="00EB5CF4" w:rsidRPr="001C17B8" w:rsidRDefault="00EB5CF4" w:rsidP="00EB5CF4">
            <w:pPr>
              <w:jc w:val="right"/>
              <w:rPr>
                <w:rFonts w:asciiTheme="minorHAnsi" w:hAnsiTheme="minorHAnsi"/>
                <w:color w:val="000000"/>
                <w:szCs w:val="23"/>
              </w:rPr>
            </w:pPr>
            <w:r w:rsidRPr="001C17B8">
              <w:rPr>
                <w:color w:val="000000"/>
                <w:szCs w:val="23"/>
              </w:rPr>
              <w:t>86</w:t>
            </w:r>
          </w:p>
        </w:tc>
        <w:tc>
          <w:tcPr>
            <w:tcW w:w="1502" w:type="dxa"/>
          </w:tcPr>
          <w:p w14:paraId="3491E866" w14:textId="2BD69AF6" w:rsidR="00EB5CF4" w:rsidRPr="001C17B8" w:rsidRDefault="00EB5CF4" w:rsidP="00EB5CF4">
            <w:pPr>
              <w:jc w:val="right"/>
              <w:rPr>
                <w:rFonts w:asciiTheme="minorHAnsi" w:hAnsiTheme="minorHAnsi"/>
                <w:color w:val="000000"/>
                <w:szCs w:val="23"/>
              </w:rPr>
            </w:pPr>
            <w:r w:rsidRPr="001C17B8">
              <w:rPr>
                <w:color w:val="000000"/>
                <w:szCs w:val="23"/>
              </w:rPr>
              <w:t>62</w:t>
            </w:r>
          </w:p>
        </w:tc>
        <w:tc>
          <w:tcPr>
            <w:tcW w:w="1498" w:type="dxa"/>
          </w:tcPr>
          <w:p w14:paraId="5C8D5936" w14:textId="630398B8" w:rsidR="00EB5CF4" w:rsidRPr="001C17B8" w:rsidRDefault="00EB5CF4" w:rsidP="00EB5CF4">
            <w:pPr>
              <w:jc w:val="right"/>
              <w:rPr>
                <w:rFonts w:asciiTheme="minorHAnsi" w:hAnsiTheme="minorHAnsi"/>
                <w:color w:val="000000"/>
                <w:szCs w:val="23"/>
              </w:rPr>
            </w:pPr>
            <w:r w:rsidRPr="001C17B8">
              <w:rPr>
                <w:color w:val="000000"/>
                <w:szCs w:val="23"/>
              </w:rPr>
              <w:t>72.1</w:t>
            </w:r>
          </w:p>
        </w:tc>
        <w:tc>
          <w:tcPr>
            <w:tcW w:w="1511" w:type="dxa"/>
          </w:tcPr>
          <w:p w14:paraId="35A44EE3" w14:textId="1C06C461" w:rsidR="00EB5CF4" w:rsidRPr="001C17B8" w:rsidRDefault="00EB5CF4" w:rsidP="00EB5CF4">
            <w:pPr>
              <w:jc w:val="right"/>
              <w:rPr>
                <w:rFonts w:asciiTheme="minorHAnsi" w:hAnsiTheme="minorHAnsi"/>
                <w:color w:val="000000"/>
                <w:szCs w:val="23"/>
              </w:rPr>
            </w:pPr>
            <w:r w:rsidRPr="001C17B8">
              <w:rPr>
                <w:color w:val="000000"/>
                <w:szCs w:val="23"/>
              </w:rPr>
              <w:t>72</w:t>
            </w:r>
          </w:p>
        </w:tc>
        <w:tc>
          <w:tcPr>
            <w:tcW w:w="1503" w:type="dxa"/>
          </w:tcPr>
          <w:p w14:paraId="7B732996" w14:textId="4AA8888A" w:rsidR="00EB5CF4" w:rsidRPr="001C17B8" w:rsidRDefault="00EB5CF4" w:rsidP="00EB5CF4">
            <w:pPr>
              <w:jc w:val="right"/>
              <w:rPr>
                <w:rFonts w:asciiTheme="minorHAnsi" w:hAnsiTheme="minorHAnsi"/>
                <w:color w:val="000000"/>
                <w:szCs w:val="23"/>
              </w:rPr>
            </w:pPr>
            <w:r w:rsidRPr="001C17B8">
              <w:rPr>
                <w:color w:val="000000"/>
                <w:szCs w:val="23"/>
              </w:rPr>
              <w:t>83.7</w:t>
            </w:r>
          </w:p>
        </w:tc>
      </w:tr>
      <w:tr w:rsidR="00EB5CF4" w:rsidRPr="001C17B8" w14:paraId="45EEDCB2" w14:textId="77777777" w:rsidTr="005D4A92">
        <w:tc>
          <w:tcPr>
            <w:tcW w:w="1510" w:type="dxa"/>
          </w:tcPr>
          <w:p w14:paraId="43C30DD4" w14:textId="77777777" w:rsidR="00EB5CF4" w:rsidRPr="001C17B8" w:rsidRDefault="00EB5CF4" w:rsidP="00EB5CF4">
            <w:pPr>
              <w:rPr>
                <w:rFonts w:asciiTheme="minorHAnsi" w:hAnsiTheme="minorHAnsi"/>
                <w:szCs w:val="23"/>
              </w:rPr>
            </w:pPr>
            <w:r w:rsidRPr="001C17B8">
              <w:rPr>
                <w:rFonts w:asciiTheme="minorHAnsi" w:hAnsiTheme="minorHAnsi"/>
                <w:szCs w:val="23"/>
              </w:rPr>
              <w:t>55-59</w:t>
            </w:r>
          </w:p>
        </w:tc>
        <w:tc>
          <w:tcPr>
            <w:tcW w:w="1516" w:type="dxa"/>
          </w:tcPr>
          <w:p w14:paraId="2CF64400" w14:textId="3E8B0507" w:rsidR="00EB5CF4" w:rsidRPr="001C17B8" w:rsidRDefault="00EB5CF4" w:rsidP="00EB5CF4">
            <w:pPr>
              <w:jc w:val="right"/>
              <w:rPr>
                <w:rFonts w:asciiTheme="minorHAnsi" w:hAnsiTheme="minorHAnsi"/>
                <w:color w:val="000000"/>
                <w:szCs w:val="23"/>
              </w:rPr>
            </w:pPr>
            <w:r w:rsidRPr="001C17B8">
              <w:rPr>
                <w:color w:val="000000"/>
                <w:szCs w:val="23"/>
              </w:rPr>
              <w:t>101</w:t>
            </w:r>
          </w:p>
        </w:tc>
        <w:tc>
          <w:tcPr>
            <w:tcW w:w="1502" w:type="dxa"/>
          </w:tcPr>
          <w:p w14:paraId="7E9B8080" w14:textId="764CB0C9" w:rsidR="00EB5CF4" w:rsidRPr="001C17B8" w:rsidRDefault="00EB5CF4" w:rsidP="00EB5CF4">
            <w:pPr>
              <w:jc w:val="right"/>
              <w:rPr>
                <w:rFonts w:asciiTheme="minorHAnsi" w:hAnsiTheme="minorHAnsi"/>
                <w:color w:val="000000"/>
                <w:szCs w:val="23"/>
              </w:rPr>
            </w:pPr>
            <w:r w:rsidRPr="001C17B8">
              <w:rPr>
                <w:color w:val="000000"/>
                <w:szCs w:val="23"/>
              </w:rPr>
              <w:t>69</w:t>
            </w:r>
          </w:p>
        </w:tc>
        <w:tc>
          <w:tcPr>
            <w:tcW w:w="1498" w:type="dxa"/>
          </w:tcPr>
          <w:p w14:paraId="2E9D99CC" w14:textId="772707A7" w:rsidR="00EB5CF4" w:rsidRPr="001C17B8" w:rsidRDefault="00EB5CF4" w:rsidP="00EB5CF4">
            <w:pPr>
              <w:jc w:val="right"/>
              <w:rPr>
                <w:rFonts w:asciiTheme="minorHAnsi" w:hAnsiTheme="minorHAnsi"/>
                <w:color w:val="000000"/>
                <w:szCs w:val="23"/>
              </w:rPr>
            </w:pPr>
            <w:r w:rsidRPr="001C17B8">
              <w:rPr>
                <w:color w:val="000000"/>
                <w:szCs w:val="23"/>
              </w:rPr>
              <w:t>68.3</w:t>
            </w:r>
          </w:p>
        </w:tc>
        <w:tc>
          <w:tcPr>
            <w:tcW w:w="1511" w:type="dxa"/>
          </w:tcPr>
          <w:p w14:paraId="6F220524" w14:textId="2F5D7C98" w:rsidR="00EB5CF4" w:rsidRPr="001C17B8" w:rsidRDefault="00EB5CF4" w:rsidP="00EB5CF4">
            <w:pPr>
              <w:jc w:val="right"/>
              <w:rPr>
                <w:rFonts w:asciiTheme="minorHAnsi" w:hAnsiTheme="minorHAnsi"/>
                <w:color w:val="000000"/>
                <w:szCs w:val="23"/>
              </w:rPr>
            </w:pPr>
            <w:r w:rsidRPr="001C17B8">
              <w:rPr>
                <w:color w:val="000000"/>
                <w:szCs w:val="23"/>
              </w:rPr>
              <w:t>82</w:t>
            </w:r>
          </w:p>
        </w:tc>
        <w:tc>
          <w:tcPr>
            <w:tcW w:w="1503" w:type="dxa"/>
          </w:tcPr>
          <w:p w14:paraId="072C34B6" w14:textId="30818E7D" w:rsidR="00EB5CF4" w:rsidRPr="001C17B8" w:rsidRDefault="00EB5CF4" w:rsidP="00EB5CF4">
            <w:pPr>
              <w:jc w:val="right"/>
              <w:rPr>
                <w:rFonts w:asciiTheme="minorHAnsi" w:hAnsiTheme="minorHAnsi"/>
                <w:color w:val="000000"/>
                <w:szCs w:val="23"/>
              </w:rPr>
            </w:pPr>
            <w:r w:rsidRPr="001C17B8">
              <w:rPr>
                <w:color w:val="000000"/>
                <w:szCs w:val="23"/>
              </w:rPr>
              <w:t>81.2</w:t>
            </w:r>
          </w:p>
        </w:tc>
      </w:tr>
      <w:tr w:rsidR="00EB5CF4" w:rsidRPr="001C17B8" w14:paraId="72CEFF2A" w14:textId="77777777" w:rsidTr="005D4A92">
        <w:tc>
          <w:tcPr>
            <w:tcW w:w="1510" w:type="dxa"/>
          </w:tcPr>
          <w:p w14:paraId="77956370" w14:textId="77777777" w:rsidR="00EB5CF4" w:rsidRPr="001C17B8" w:rsidRDefault="00EB5CF4" w:rsidP="00EB5CF4">
            <w:pPr>
              <w:rPr>
                <w:rFonts w:asciiTheme="minorHAnsi" w:hAnsiTheme="minorHAnsi"/>
                <w:szCs w:val="23"/>
              </w:rPr>
            </w:pPr>
            <w:r w:rsidRPr="001C17B8">
              <w:rPr>
                <w:rFonts w:asciiTheme="minorHAnsi" w:hAnsiTheme="minorHAnsi"/>
                <w:szCs w:val="23"/>
              </w:rPr>
              <w:t>60-64</w:t>
            </w:r>
          </w:p>
        </w:tc>
        <w:tc>
          <w:tcPr>
            <w:tcW w:w="1516" w:type="dxa"/>
          </w:tcPr>
          <w:p w14:paraId="3914CA88" w14:textId="5161BD43" w:rsidR="00EB5CF4" w:rsidRPr="001C17B8" w:rsidRDefault="00EB5CF4" w:rsidP="00EB5CF4">
            <w:pPr>
              <w:jc w:val="right"/>
              <w:rPr>
                <w:rFonts w:asciiTheme="minorHAnsi" w:hAnsiTheme="minorHAnsi"/>
                <w:color w:val="000000"/>
                <w:szCs w:val="23"/>
              </w:rPr>
            </w:pPr>
            <w:r w:rsidRPr="001C17B8">
              <w:rPr>
                <w:color w:val="000000"/>
                <w:szCs w:val="23"/>
              </w:rPr>
              <w:t>69</w:t>
            </w:r>
          </w:p>
        </w:tc>
        <w:tc>
          <w:tcPr>
            <w:tcW w:w="1502" w:type="dxa"/>
          </w:tcPr>
          <w:p w14:paraId="6DAA8D35" w14:textId="2DA6823E" w:rsidR="00EB5CF4" w:rsidRPr="001C17B8" w:rsidRDefault="00EB5CF4" w:rsidP="00EB5CF4">
            <w:pPr>
              <w:jc w:val="right"/>
              <w:rPr>
                <w:rFonts w:asciiTheme="minorHAnsi" w:hAnsiTheme="minorHAnsi"/>
                <w:color w:val="000000"/>
                <w:szCs w:val="23"/>
              </w:rPr>
            </w:pPr>
            <w:r w:rsidRPr="001C17B8">
              <w:rPr>
                <w:color w:val="000000"/>
                <w:szCs w:val="23"/>
              </w:rPr>
              <w:t>41</w:t>
            </w:r>
          </w:p>
        </w:tc>
        <w:tc>
          <w:tcPr>
            <w:tcW w:w="1498" w:type="dxa"/>
          </w:tcPr>
          <w:p w14:paraId="42F8273C" w14:textId="67DF4243" w:rsidR="00EB5CF4" w:rsidRPr="001C17B8" w:rsidRDefault="00EB5CF4" w:rsidP="00EB5CF4">
            <w:pPr>
              <w:jc w:val="right"/>
              <w:rPr>
                <w:rFonts w:asciiTheme="minorHAnsi" w:hAnsiTheme="minorHAnsi"/>
                <w:color w:val="000000"/>
                <w:szCs w:val="23"/>
              </w:rPr>
            </w:pPr>
            <w:r w:rsidRPr="001C17B8">
              <w:rPr>
                <w:color w:val="000000"/>
                <w:szCs w:val="23"/>
              </w:rPr>
              <w:t>59.4</w:t>
            </w:r>
          </w:p>
        </w:tc>
        <w:tc>
          <w:tcPr>
            <w:tcW w:w="1511" w:type="dxa"/>
          </w:tcPr>
          <w:p w14:paraId="450601BD" w14:textId="7AFDF7F3" w:rsidR="00EB5CF4" w:rsidRPr="001C17B8" w:rsidRDefault="00EB5CF4" w:rsidP="00EB5CF4">
            <w:pPr>
              <w:jc w:val="right"/>
              <w:rPr>
                <w:rFonts w:asciiTheme="minorHAnsi" w:hAnsiTheme="minorHAnsi"/>
                <w:color w:val="000000"/>
                <w:szCs w:val="23"/>
              </w:rPr>
            </w:pPr>
            <w:r w:rsidRPr="001C17B8">
              <w:rPr>
                <w:color w:val="000000"/>
                <w:szCs w:val="23"/>
              </w:rPr>
              <w:t>52</w:t>
            </w:r>
          </w:p>
        </w:tc>
        <w:tc>
          <w:tcPr>
            <w:tcW w:w="1503" w:type="dxa"/>
          </w:tcPr>
          <w:p w14:paraId="127D7A71" w14:textId="7C1E2FE4" w:rsidR="00EB5CF4" w:rsidRPr="001C17B8" w:rsidRDefault="00EB5CF4" w:rsidP="00EB5CF4">
            <w:pPr>
              <w:jc w:val="right"/>
              <w:rPr>
                <w:rFonts w:asciiTheme="minorHAnsi" w:hAnsiTheme="minorHAnsi"/>
                <w:color w:val="000000"/>
                <w:szCs w:val="23"/>
              </w:rPr>
            </w:pPr>
            <w:r w:rsidRPr="001C17B8">
              <w:rPr>
                <w:color w:val="000000"/>
                <w:szCs w:val="23"/>
              </w:rPr>
              <w:t>75.4</w:t>
            </w:r>
          </w:p>
        </w:tc>
      </w:tr>
      <w:tr w:rsidR="00EB5CF4" w:rsidRPr="001C17B8" w14:paraId="15D83A74" w14:textId="77777777" w:rsidTr="005D4A92">
        <w:tc>
          <w:tcPr>
            <w:tcW w:w="1510" w:type="dxa"/>
          </w:tcPr>
          <w:p w14:paraId="0A1FDE5B" w14:textId="77777777" w:rsidR="00EB5CF4" w:rsidRPr="001C17B8" w:rsidRDefault="00EB5CF4" w:rsidP="00EB5CF4">
            <w:pPr>
              <w:rPr>
                <w:rFonts w:asciiTheme="minorHAnsi" w:hAnsiTheme="minorHAnsi"/>
                <w:szCs w:val="23"/>
              </w:rPr>
            </w:pPr>
            <w:r w:rsidRPr="001C17B8">
              <w:rPr>
                <w:rFonts w:asciiTheme="minorHAnsi" w:hAnsiTheme="minorHAnsi"/>
                <w:szCs w:val="23"/>
              </w:rPr>
              <w:t>65-69</w:t>
            </w:r>
          </w:p>
        </w:tc>
        <w:tc>
          <w:tcPr>
            <w:tcW w:w="1516" w:type="dxa"/>
          </w:tcPr>
          <w:p w14:paraId="03A1F259" w14:textId="2D203F88" w:rsidR="00EB5CF4" w:rsidRPr="001C17B8" w:rsidRDefault="00EB5CF4" w:rsidP="00EB5CF4">
            <w:pPr>
              <w:jc w:val="right"/>
              <w:rPr>
                <w:rFonts w:asciiTheme="minorHAnsi" w:hAnsiTheme="minorHAnsi"/>
                <w:color w:val="000000"/>
                <w:szCs w:val="23"/>
              </w:rPr>
            </w:pPr>
            <w:r w:rsidRPr="001C17B8">
              <w:rPr>
                <w:color w:val="000000"/>
                <w:szCs w:val="23"/>
              </w:rPr>
              <w:t>48</w:t>
            </w:r>
          </w:p>
        </w:tc>
        <w:tc>
          <w:tcPr>
            <w:tcW w:w="1502" w:type="dxa"/>
          </w:tcPr>
          <w:p w14:paraId="76DAF707" w14:textId="49320811" w:rsidR="00EB5CF4" w:rsidRPr="001C17B8" w:rsidRDefault="00EB5CF4" w:rsidP="00EB5CF4">
            <w:pPr>
              <w:jc w:val="right"/>
              <w:rPr>
                <w:rFonts w:asciiTheme="minorHAnsi" w:hAnsiTheme="minorHAnsi"/>
                <w:color w:val="000000"/>
                <w:szCs w:val="23"/>
              </w:rPr>
            </w:pPr>
            <w:r w:rsidRPr="001C17B8">
              <w:rPr>
                <w:color w:val="000000"/>
                <w:szCs w:val="23"/>
              </w:rPr>
              <w:t>34</w:t>
            </w:r>
          </w:p>
        </w:tc>
        <w:tc>
          <w:tcPr>
            <w:tcW w:w="1498" w:type="dxa"/>
          </w:tcPr>
          <w:p w14:paraId="4943B84F" w14:textId="1F6C4ED7" w:rsidR="00EB5CF4" w:rsidRPr="001C17B8" w:rsidRDefault="00EB5CF4" w:rsidP="00EB5CF4">
            <w:pPr>
              <w:jc w:val="right"/>
              <w:rPr>
                <w:rFonts w:asciiTheme="minorHAnsi" w:hAnsiTheme="minorHAnsi"/>
                <w:color w:val="000000"/>
                <w:szCs w:val="23"/>
              </w:rPr>
            </w:pPr>
            <w:r w:rsidRPr="001C17B8">
              <w:rPr>
                <w:color w:val="000000"/>
                <w:szCs w:val="23"/>
              </w:rPr>
              <w:t>70.8</w:t>
            </w:r>
          </w:p>
        </w:tc>
        <w:tc>
          <w:tcPr>
            <w:tcW w:w="1511" w:type="dxa"/>
          </w:tcPr>
          <w:p w14:paraId="460296C6" w14:textId="19195FB5" w:rsidR="00EB5CF4" w:rsidRPr="001C17B8" w:rsidRDefault="00EB5CF4" w:rsidP="00EB5CF4">
            <w:pPr>
              <w:jc w:val="right"/>
              <w:rPr>
                <w:rFonts w:asciiTheme="minorHAnsi" w:hAnsiTheme="minorHAnsi"/>
                <w:color w:val="000000"/>
                <w:szCs w:val="23"/>
              </w:rPr>
            </w:pPr>
            <w:r w:rsidRPr="001C17B8">
              <w:rPr>
                <w:color w:val="000000"/>
                <w:szCs w:val="23"/>
              </w:rPr>
              <w:t>43</w:t>
            </w:r>
          </w:p>
        </w:tc>
        <w:tc>
          <w:tcPr>
            <w:tcW w:w="1503" w:type="dxa"/>
          </w:tcPr>
          <w:p w14:paraId="6C5F0F3B" w14:textId="7D794ECF" w:rsidR="00EB5CF4" w:rsidRPr="001C17B8" w:rsidRDefault="00EB5CF4" w:rsidP="00EB5CF4">
            <w:pPr>
              <w:jc w:val="right"/>
              <w:rPr>
                <w:rFonts w:asciiTheme="minorHAnsi" w:hAnsiTheme="minorHAnsi"/>
                <w:color w:val="000000"/>
                <w:szCs w:val="23"/>
              </w:rPr>
            </w:pPr>
            <w:r w:rsidRPr="001C17B8">
              <w:rPr>
                <w:color w:val="000000"/>
                <w:szCs w:val="23"/>
              </w:rPr>
              <w:t>89.6</w:t>
            </w:r>
          </w:p>
        </w:tc>
      </w:tr>
      <w:tr w:rsidR="00EB5CF4" w:rsidRPr="001C17B8" w14:paraId="795DC2D1" w14:textId="77777777" w:rsidTr="005D4A92">
        <w:tc>
          <w:tcPr>
            <w:tcW w:w="1510" w:type="dxa"/>
          </w:tcPr>
          <w:p w14:paraId="23473CE6" w14:textId="77777777" w:rsidR="00EB5CF4" w:rsidRPr="001C17B8" w:rsidRDefault="00EB5CF4" w:rsidP="00EB5CF4">
            <w:pPr>
              <w:rPr>
                <w:rFonts w:asciiTheme="minorHAnsi" w:hAnsiTheme="minorHAnsi"/>
                <w:szCs w:val="23"/>
              </w:rPr>
            </w:pPr>
            <w:r w:rsidRPr="001C17B8">
              <w:rPr>
                <w:rFonts w:asciiTheme="minorHAnsi" w:hAnsiTheme="minorHAnsi"/>
                <w:szCs w:val="23"/>
              </w:rPr>
              <w:t>70+</w:t>
            </w:r>
          </w:p>
        </w:tc>
        <w:tc>
          <w:tcPr>
            <w:tcW w:w="1516" w:type="dxa"/>
          </w:tcPr>
          <w:p w14:paraId="7EF80557" w14:textId="31D153E9" w:rsidR="00EB5CF4" w:rsidRPr="001C17B8" w:rsidRDefault="00EB5CF4" w:rsidP="00EB5CF4">
            <w:pPr>
              <w:jc w:val="right"/>
              <w:rPr>
                <w:rFonts w:asciiTheme="minorHAnsi" w:hAnsiTheme="minorHAnsi"/>
                <w:color w:val="000000"/>
                <w:szCs w:val="23"/>
              </w:rPr>
            </w:pPr>
            <w:r w:rsidRPr="001C17B8">
              <w:rPr>
                <w:color w:val="000000"/>
                <w:szCs w:val="23"/>
              </w:rPr>
              <w:t>44</w:t>
            </w:r>
          </w:p>
        </w:tc>
        <w:tc>
          <w:tcPr>
            <w:tcW w:w="1502" w:type="dxa"/>
          </w:tcPr>
          <w:p w14:paraId="0BF1C6E1" w14:textId="468CDD19" w:rsidR="00EB5CF4" w:rsidRPr="001C17B8" w:rsidRDefault="00EB5CF4" w:rsidP="00EB5CF4">
            <w:pPr>
              <w:jc w:val="right"/>
              <w:rPr>
                <w:rFonts w:asciiTheme="minorHAnsi" w:hAnsiTheme="minorHAnsi"/>
                <w:color w:val="000000"/>
                <w:szCs w:val="23"/>
              </w:rPr>
            </w:pPr>
            <w:r w:rsidRPr="001C17B8">
              <w:rPr>
                <w:color w:val="000000"/>
                <w:szCs w:val="23"/>
              </w:rPr>
              <w:t>22</w:t>
            </w:r>
          </w:p>
        </w:tc>
        <w:tc>
          <w:tcPr>
            <w:tcW w:w="1498" w:type="dxa"/>
          </w:tcPr>
          <w:p w14:paraId="55676B58" w14:textId="250ADE8D" w:rsidR="00EB5CF4" w:rsidRPr="001C17B8" w:rsidRDefault="00EB5CF4" w:rsidP="00EB5CF4">
            <w:pPr>
              <w:jc w:val="right"/>
              <w:rPr>
                <w:rFonts w:asciiTheme="minorHAnsi" w:hAnsiTheme="minorHAnsi"/>
                <w:color w:val="000000"/>
                <w:szCs w:val="23"/>
              </w:rPr>
            </w:pPr>
            <w:r w:rsidRPr="001C17B8">
              <w:rPr>
                <w:color w:val="000000"/>
                <w:szCs w:val="23"/>
              </w:rPr>
              <w:t>50.0</w:t>
            </w:r>
          </w:p>
        </w:tc>
        <w:tc>
          <w:tcPr>
            <w:tcW w:w="1511" w:type="dxa"/>
          </w:tcPr>
          <w:p w14:paraId="7B8E055A" w14:textId="2D08923A" w:rsidR="00EB5CF4" w:rsidRPr="001C17B8" w:rsidRDefault="00EB5CF4" w:rsidP="00EB5CF4">
            <w:pPr>
              <w:jc w:val="right"/>
              <w:rPr>
                <w:rFonts w:asciiTheme="minorHAnsi" w:hAnsiTheme="minorHAnsi"/>
                <w:color w:val="000000"/>
                <w:szCs w:val="23"/>
              </w:rPr>
            </w:pPr>
            <w:r w:rsidRPr="001C17B8">
              <w:rPr>
                <w:color w:val="000000"/>
                <w:szCs w:val="23"/>
              </w:rPr>
              <w:t>27</w:t>
            </w:r>
          </w:p>
        </w:tc>
        <w:tc>
          <w:tcPr>
            <w:tcW w:w="1503" w:type="dxa"/>
          </w:tcPr>
          <w:p w14:paraId="12704D9A" w14:textId="3CDE8E17" w:rsidR="00EB5CF4" w:rsidRPr="001C17B8" w:rsidRDefault="00EB5CF4" w:rsidP="00EB5CF4">
            <w:pPr>
              <w:jc w:val="right"/>
              <w:rPr>
                <w:rFonts w:asciiTheme="minorHAnsi" w:hAnsiTheme="minorHAnsi"/>
                <w:color w:val="000000"/>
                <w:szCs w:val="23"/>
              </w:rPr>
            </w:pPr>
            <w:r w:rsidRPr="001C17B8">
              <w:rPr>
                <w:color w:val="000000"/>
                <w:szCs w:val="23"/>
              </w:rPr>
              <w:t>61.4</w:t>
            </w:r>
          </w:p>
        </w:tc>
      </w:tr>
      <w:tr w:rsidR="00EB5CF4" w:rsidRPr="001C17B8" w14:paraId="31C4849F" w14:textId="77777777" w:rsidTr="005D4A92">
        <w:tc>
          <w:tcPr>
            <w:tcW w:w="1510" w:type="dxa"/>
          </w:tcPr>
          <w:p w14:paraId="1D07BCC5" w14:textId="77777777" w:rsidR="00EB5CF4" w:rsidRPr="001C17B8" w:rsidRDefault="00EB5CF4" w:rsidP="00EB5CF4">
            <w:pPr>
              <w:rPr>
                <w:rFonts w:asciiTheme="minorHAnsi" w:hAnsiTheme="minorHAnsi"/>
                <w:b/>
                <w:szCs w:val="23"/>
              </w:rPr>
            </w:pPr>
            <w:r w:rsidRPr="001C17B8">
              <w:rPr>
                <w:rFonts w:asciiTheme="minorHAnsi" w:hAnsiTheme="minorHAnsi"/>
                <w:b/>
                <w:szCs w:val="23"/>
              </w:rPr>
              <w:t>Total</w:t>
            </w:r>
          </w:p>
        </w:tc>
        <w:tc>
          <w:tcPr>
            <w:tcW w:w="1516" w:type="dxa"/>
          </w:tcPr>
          <w:p w14:paraId="4CE19A52" w14:textId="40FDEC16" w:rsidR="00EB5CF4" w:rsidRPr="001C17B8" w:rsidRDefault="00EB5CF4" w:rsidP="00EB5CF4">
            <w:pPr>
              <w:jc w:val="right"/>
              <w:rPr>
                <w:rFonts w:asciiTheme="minorHAnsi" w:hAnsiTheme="minorHAnsi"/>
                <w:b/>
                <w:bCs/>
                <w:color w:val="000000"/>
                <w:szCs w:val="23"/>
              </w:rPr>
            </w:pPr>
            <w:r w:rsidRPr="001C17B8">
              <w:rPr>
                <w:b/>
                <w:bCs/>
                <w:color w:val="000000"/>
                <w:szCs w:val="23"/>
              </w:rPr>
              <w:t>1,840</w:t>
            </w:r>
          </w:p>
        </w:tc>
        <w:tc>
          <w:tcPr>
            <w:tcW w:w="1502" w:type="dxa"/>
          </w:tcPr>
          <w:p w14:paraId="05EA23F1" w14:textId="6856D8C3" w:rsidR="00EB5CF4" w:rsidRPr="001C17B8" w:rsidRDefault="00EB5CF4" w:rsidP="00EB5CF4">
            <w:pPr>
              <w:jc w:val="right"/>
              <w:rPr>
                <w:rFonts w:asciiTheme="minorHAnsi" w:hAnsiTheme="minorHAnsi"/>
                <w:b/>
                <w:bCs/>
                <w:color w:val="000000"/>
                <w:szCs w:val="23"/>
              </w:rPr>
            </w:pPr>
            <w:r w:rsidRPr="001C17B8">
              <w:rPr>
                <w:b/>
                <w:bCs/>
                <w:color w:val="000000"/>
                <w:szCs w:val="23"/>
              </w:rPr>
              <w:t>1,512</w:t>
            </w:r>
          </w:p>
        </w:tc>
        <w:tc>
          <w:tcPr>
            <w:tcW w:w="1498" w:type="dxa"/>
          </w:tcPr>
          <w:p w14:paraId="02719A77" w14:textId="66C6A9B2" w:rsidR="00EB5CF4" w:rsidRPr="001C17B8" w:rsidRDefault="00EB5CF4" w:rsidP="00EB5CF4">
            <w:pPr>
              <w:jc w:val="right"/>
              <w:rPr>
                <w:rFonts w:asciiTheme="minorHAnsi" w:hAnsiTheme="minorHAnsi"/>
                <w:b/>
                <w:bCs/>
                <w:color w:val="000000"/>
                <w:szCs w:val="23"/>
              </w:rPr>
            </w:pPr>
            <w:r w:rsidRPr="001C17B8">
              <w:rPr>
                <w:b/>
                <w:bCs/>
                <w:color w:val="000000"/>
                <w:szCs w:val="23"/>
              </w:rPr>
              <w:t>82.2</w:t>
            </w:r>
          </w:p>
        </w:tc>
        <w:tc>
          <w:tcPr>
            <w:tcW w:w="1511" w:type="dxa"/>
          </w:tcPr>
          <w:p w14:paraId="5B3F6666" w14:textId="6E691157" w:rsidR="00EB5CF4" w:rsidRPr="001C17B8" w:rsidRDefault="00EB5CF4" w:rsidP="00EB5CF4">
            <w:pPr>
              <w:jc w:val="right"/>
              <w:rPr>
                <w:rFonts w:asciiTheme="minorHAnsi" w:hAnsiTheme="minorHAnsi"/>
                <w:b/>
                <w:bCs/>
                <w:color w:val="000000"/>
                <w:szCs w:val="23"/>
              </w:rPr>
            </w:pPr>
            <w:r w:rsidRPr="001C17B8">
              <w:rPr>
                <w:b/>
                <w:bCs/>
                <w:color w:val="000000"/>
                <w:szCs w:val="23"/>
              </w:rPr>
              <w:t>1,649</w:t>
            </w:r>
          </w:p>
        </w:tc>
        <w:tc>
          <w:tcPr>
            <w:tcW w:w="1503" w:type="dxa"/>
          </w:tcPr>
          <w:p w14:paraId="2A48467A" w14:textId="4FCB243A" w:rsidR="00EB5CF4" w:rsidRPr="001C17B8" w:rsidRDefault="00EB5CF4" w:rsidP="00EB5CF4">
            <w:pPr>
              <w:jc w:val="right"/>
              <w:rPr>
                <w:rFonts w:asciiTheme="minorHAnsi" w:hAnsiTheme="minorHAnsi"/>
                <w:b/>
                <w:bCs/>
                <w:color w:val="000000"/>
                <w:szCs w:val="23"/>
              </w:rPr>
            </w:pPr>
            <w:r w:rsidRPr="001C17B8">
              <w:rPr>
                <w:b/>
                <w:bCs/>
                <w:color w:val="000000"/>
                <w:szCs w:val="23"/>
              </w:rPr>
              <w:t>89.6</w:t>
            </w:r>
          </w:p>
        </w:tc>
      </w:tr>
    </w:tbl>
    <w:p w14:paraId="5718B185" w14:textId="77777777" w:rsidR="00F570E8" w:rsidRDefault="00F570E8" w:rsidP="00CE73E5">
      <w:pPr>
        <w:pStyle w:val="Caption"/>
        <w:spacing w:after="80"/>
        <w:ind w:right="-23"/>
        <w:jc w:val="both"/>
      </w:pPr>
      <w:bookmarkStart w:id="592" w:name="_Ref275938849"/>
      <w:bookmarkStart w:id="593" w:name="_Ref512849577"/>
      <w:bookmarkStart w:id="594" w:name="_Toc304970062"/>
      <w:bookmarkStart w:id="595" w:name="_Toc469398296"/>
      <w:bookmarkStart w:id="596" w:name="_Toc454286172"/>
      <w:bookmarkStart w:id="597" w:name="_Toc475605533"/>
      <w:bookmarkStart w:id="598" w:name="_Toc509928504"/>
      <w:r>
        <w:br w:type="page"/>
      </w:r>
    </w:p>
    <w:p w14:paraId="5B209A7B" w14:textId="6AE2F51C" w:rsidR="00B75C87" w:rsidRPr="001C17B8" w:rsidRDefault="00C65151" w:rsidP="00CE73E5">
      <w:pPr>
        <w:pStyle w:val="Caption"/>
        <w:spacing w:after="80"/>
        <w:ind w:right="-23"/>
        <w:jc w:val="both"/>
      </w:pPr>
      <w:bookmarkStart w:id="599" w:name="_Ref512929482"/>
      <w:r w:rsidRPr="001C17B8">
        <w:t>Table</w:t>
      </w:r>
      <w:r w:rsidR="00B75C87" w:rsidRPr="001C17B8">
        <w:t xml:space="preserve"> </w:t>
      </w:r>
      <w:r w:rsidR="00100CC8" w:rsidRPr="001C17B8">
        <w:fldChar w:fldCharType="begin"/>
      </w:r>
      <w:r w:rsidR="0004456A" w:rsidRPr="001C17B8">
        <w:instrText xml:space="preserve"> SEQ Table \* ARABIC </w:instrText>
      </w:r>
      <w:r w:rsidR="00100CC8" w:rsidRPr="001C17B8">
        <w:fldChar w:fldCharType="separate"/>
      </w:r>
      <w:r w:rsidR="00B73FE3">
        <w:rPr>
          <w:noProof/>
        </w:rPr>
        <w:t>13</w:t>
      </w:r>
      <w:r w:rsidR="00100CC8" w:rsidRPr="001C17B8">
        <w:rPr>
          <w:noProof/>
        </w:rPr>
        <w:fldChar w:fldCharType="end"/>
      </w:r>
      <w:bookmarkEnd w:id="592"/>
      <w:bookmarkEnd w:id="593"/>
      <w:bookmarkEnd w:id="599"/>
      <w:r w:rsidR="00B75C87" w:rsidRPr="001C17B8">
        <w:t xml:space="preserve"> - Women with </w:t>
      </w:r>
      <w:r w:rsidR="00FD7924" w:rsidRPr="001C17B8">
        <w:t xml:space="preserve">a </w:t>
      </w:r>
      <w:r w:rsidR="00B75C87" w:rsidRPr="001C17B8">
        <w:t>histology re</w:t>
      </w:r>
      <w:r w:rsidR="00FD7924" w:rsidRPr="001C17B8">
        <w:t>port</w:t>
      </w:r>
      <w:r w:rsidR="00B75C87" w:rsidRPr="001C17B8">
        <w:t xml:space="preserve"> within 90 days of a high grade cytology</w:t>
      </w:r>
      <w:r w:rsidR="00FD7924" w:rsidRPr="001C17B8">
        <w:t xml:space="preserve"> report</w:t>
      </w:r>
      <w:r w:rsidR="00B75C87" w:rsidRPr="001C17B8">
        <w:t>, by DHB and ethnicity</w:t>
      </w:r>
      <w:bookmarkEnd w:id="594"/>
      <w:bookmarkEnd w:id="595"/>
      <w:bookmarkEnd w:id="596"/>
      <w:bookmarkEnd w:id="597"/>
      <w:bookmarkEnd w:id="598"/>
    </w:p>
    <w:tbl>
      <w:tblPr>
        <w:tblW w:w="9514" w:type="dxa"/>
        <w:tblInd w:w="92" w:type="dxa"/>
        <w:tblLayout w:type="fixed"/>
        <w:tblLook w:val="04A0" w:firstRow="1" w:lastRow="0" w:firstColumn="1" w:lastColumn="0" w:noHBand="0" w:noVBand="1"/>
      </w:tblPr>
      <w:tblGrid>
        <w:gridCol w:w="2030"/>
        <w:gridCol w:w="1105"/>
        <w:gridCol w:w="992"/>
        <w:gridCol w:w="709"/>
        <w:gridCol w:w="992"/>
        <w:gridCol w:w="851"/>
        <w:gridCol w:w="992"/>
        <w:gridCol w:w="850"/>
        <w:gridCol w:w="993"/>
      </w:tblGrid>
      <w:tr w:rsidR="00980A9C" w:rsidRPr="001C17B8" w14:paraId="159EA19D" w14:textId="77777777" w:rsidTr="0018407A">
        <w:trPr>
          <w:trHeight w:val="300"/>
        </w:trPr>
        <w:tc>
          <w:tcPr>
            <w:tcW w:w="2030" w:type="dxa"/>
            <w:tcBorders>
              <w:top w:val="single" w:sz="4" w:space="0" w:color="auto"/>
              <w:left w:val="single" w:sz="4" w:space="0" w:color="auto"/>
              <w:bottom w:val="nil"/>
              <w:right w:val="nil"/>
            </w:tcBorders>
            <w:shd w:val="clear" w:color="000000" w:fill="D8D8D8"/>
            <w:noWrap/>
            <w:vAlign w:val="bottom"/>
          </w:tcPr>
          <w:p w14:paraId="0CD34EE8" w14:textId="77777777" w:rsidR="00B75C87" w:rsidRPr="001C17B8" w:rsidRDefault="00B75C87" w:rsidP="00866A4E">
            <w:r w:rsidRPr="001C17B8">
              <w:t> </w:t>
            </w:r>
          </w:p>
        </w:tc>
        <w:tc>
          <w:tcPr>
            <w:tcW w:w="2097" w:type="dxa"/>
            <w:gridSpan w:val="2"/>
            <w:tcBorders>
              <w:top w:val="single" w:sz="4" w:space="0" w:color="auto"/>
              <w:left w:val="nil"/>
              <w:bottom w:val="nil"/>
              <w:right w:val="nil"/>
            </w:tcBorders>
            <w:shd w:val="clear" w:color="000000" w:fill="D8D8D8"/>
            <w:noWrap/>
            <w:vAlign w:val="bottom"/>
          </w:tcPr>
          <w:p w14:paraId="2186D52D" w14:textId="77777777" w:rsidR="00B75C87" w:rsidRPr="001C17B8" w:rsidRDefault="00F6315D" w:rsidP="00CE43DD">
            <w:pPr>
              <w:keepNext/>
              <w:keepLines/>
              <w:jc w:val="center"/>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Māori</w:t>
            </w:r>
          </w:p>
        </w:tc>
        <w:tc>
          <w:tcPr>
            <w:tcW w:w="1701" w:type="dxa"/>
            <w:gridSpan w:val="2"/>
            <w:tcBorders>
              <w:top w:val="single" w:sz="4" w:space="0" w:color="auto"/>
              <w:left w:val="nil"/>
              <w:bottom w:val="nil"/>
              <w:right w:val="nil"/>
            </w:tcBorders>
            <w:shd w:val="clear" w:color="000000" w:fill="D8D8D8"/>
            <w:noWrap/>
            <w:vAlign w:val="bottom"/>
          </w:tcPr>
          <w:p w14:paraId="4CACF058" w14:textId="77777777" w:rsidR="00B75C87" w:rsidRPr="001C17B8" w:rsidRDefault="00B75C87" w:rsidP="00CE43DD">
            <w:pPr>
              <w:keepNext/>
              <w:keepLines/>
              <w:ind w:right="34"/>
              <w:jc w:val="center"/>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Pacific</w:t>
            </w:r>
          </w:p>
        </w:tc>
        <w:tc>
          <w:tcPr>
            <w:tcW w:w="1843" w:type="dxa"/>
            <w:gridSpan w:val="2"/>
            <w:tcBorders>
              <w:top w:val="single" w:sz="4" w:space="0" w:color="auto"/>
              <w:left w:val="nil"/>
              <w:bottom w:val="nil"/>
              <w:right w:val="nil"/>
            </w:tcBorders>
            <w:shd w:val="clear" w:color="000000" w:fill="D8D8D8"/>
            <w:noWrap/>
            <w:vAlign w:val="bottom"/>
          </w:tcPr>
          <w:p w14:paraId="218D475F" w14:textId="77777777" w:rsidR="00B75C87" w:rsidRPr="001C17B8" w:rsidRDefault="00B75C87" w:rsidP="00D77A03">
            <w:pPr>
              <w:keepNext/>
              <w:keepLines/>
              <w:ind w:right="34"/>
              <w:jc w:val="center"/>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Asian</w:t>
            </w:r>
          </w:p>
        </w:tc>
        <w:tc>
          <w:tcPr>
            <w:tcW w:w="1843" w:type="dxa"/>
            <w:gridSpan w:val="2"/>
            <w:tcBorders>
              <w:top w:val="single" w:sz="4" w:space="0" w:color="auto"/>
              <w:left w:val="nil"/>
              <w:bottom w:val="nil"/>
              <w:right w:val="single" w:sz="4" w:space="0" w:color="000000"/>
            </w:tcBorders>
            <w:shd w:val="clear" w:color="000000" w:fill="D8D8D8"/>
            <w:noWrap/>
            <w:vAlign w:val="bottom"/>
          </w:tcPr>
          <w:p w14:paraId="43F7D477" w14:textId="77777777" w:rsidR="00B75C87" w:rsidRPr="001C17B8" w:rsidRDefault="00A20372" w:rsidP="00D77A03">
            <w:pPr>
              <w:keepNext/>
              <w:keepLines/>
              <w:ind w:right="34"/>
              <w:jc w:val="center"/>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European/</w:t>
            </w:r>
            <w:r w:rsidR="00151CE9" w:rsidRPr="001C17B8">
              <w:rPr>
                <w:rFonts w:asciiTheme="minorHAnsi" w:eastAsia="Times New Roman" w:hAnsiTheme="minorHAnsi"/>
                <w:b/>
                <w:bCs/>
                <w:szCs w:val="23"/>
                <w:lang w:eastAsia="en-AU"/>
              </w:rPr>
              <w:t xml:space="preserve"> </w:t>
            </w:r>
            <w:r w:rsidRPr="001C17B8">
              <w:rPr>
                <w:rFonts w:asciiTheme="minorHAnsi" w:eastAsia="Times New Roman" w:hAnsiTheme="minorHAnsi"/>
                <w:b/>
                <w:bCs/>
                <w:color w:val="000000"/>
                <w:szCs w:val="23"/>
                <w:lang w:eastAsia="en-AU"/>
              </w:rPr>
              <w:t>Other</w:t>
            </w:r>
          </w:p>
        </w:tc>
      </w:tr>
      <w:tr w:rsidR="00980A9C" w:rsidRPr="001C17B8" w14:paraId="7B8B4034" w14:textId="77777777" w:rsidTr="0018407A">
        <w:trPr>
          <w:trHeight w:val="300"/>
        </w:trPr>
        <w:tc>
          <w:tcPr>
            <w:tcW w:w="2030" w:type="dxa"/>
            <w:tcBorders>
              <w:top w:val="nil"/>
              <w:left w:val="single" w:sz="4" w:space="0" w:color="auto"/>
              <w:bottom w:val="single" w:sz="4" w:space="0" w:color="auto"/>
              <w:right w:val="nil"/>
            </w:tcBorders>
            <w:shd w:val="clear" w:color="000000" w:fill="D8D8D8"/>
            <w:noWrap/>
            <w:vAlign w:val="bottom"/>
          </w:tcPr>
          <w:p w14:paraId="01AAC959" w14:textId="77777777" w:rsidR="00B75C87" w:rsidRPr="001C17B8" w:rsidRDefault="00B75C87" w:rsidP="00866A4E">
            <w:pPr>
              <w:rPr>
                <w:b/>
              </w:rPr>
            </w:pPr>
            <w:r w:rsidRPr="001C17B8">
              <w:rPr>
                <w:b/>
              </w:rPr>
              <w:t>DHB</w:t>
            </w:r>
          </w:p>
        </w:tc>
        <w:tc>
          <w:tcPr>
            <w:tcW w:w="1105" w:type="dxa"/>
            <w:tcBorders>
              <w:top w:val="nil"/>
              <w:left w:val="nil"/>
              <w:bottom w:val="single" w:sz="4" w:space="0" w:color="auto"/>
              <w:right w:val="nil"/>
            </w:tcBorders>
            <w:shd w:val="clear" w:color="000000" w:fill="D8D8D8"/>
            <w:noWrap/>
            <w:vAlign w:val="bottom"/>
          </w:tcPr>
          <w:p w14:paraId="0FFB0F7C" w14:textId="77777777" w:rsidR="00B75C87" w:rsidRPr="001C17B8" w:rsidRDefault="00B75C87" w:rsidP="00CE43DD">
            <w:pPr>
              <w:keepNext/>
              <w:keepLines/>
              <w:jc w:val="right"/>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2D8DCBB6" w14:textId="77777777" w:rsidR="00B75C87" w:rsidRPr="001C17B8" w:rsidRDefault="00B75C87" w:rsidP="00D77A03">
            <w:pPr>
              <w:keepNext/>
              <w:keepLines/>
              <w:ind w:right="34"/>
              <w:jc w:val="right"/>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w:t>
            </w:r>
          </w:p>
        </w:tc>
        <w:tc>
          <w:tcPr>
            <w:tcW w:w="709" w:type="dxa"/>
            <w:tcBorders>
              <w:top w:val="nil"/>
              <w:left w:val="nil"/>
              <w:bottom w:val="single" w:sz="4" w:space="0" w:color="auto"/>
              <w:right w:val="nil"/>
            </w:tcBorders>
            <w:shd w:val="clear" w:color="000000" w:fill="D8D8D8"/>
            <w:noWrap/>
            <w:vAlign w:val="bottom"/>
          </w:tcPr>
          <w:p w14:paraId="33CCD06C" w14:textId="77777777" w:rsidR="00B75C87" w:rsidRPr="001C17B8" w:rsidRDefault="00B75C87" w:rsidP="00D77A03">
            <w:pPr>
              <w:keepNext/>
              <w:keepLines/>
              <w:ind w:left="-108"/>
              <w:jc w:val="right"/>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536487C4" w14:textId="77777777" w:rsidR="00B75C87" w:rsidRPr="001C17B8" w:rsidRDefault="00B75C87" w:rsidP="00D77A03">
            <w:pPr>
              <w:keepNext/>
              <w:keepLines/>
              <w:ind w:left="-108"/>
              <w:jc w:val="right"/>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52B93D73" w14:textId="77777777" w:rsidR="00B75C87" w:rsidRPr="001C17B8" w:rsidRDefault="00B75C87" w:rsidP="00D77A03">
            <w:pPr>
              <w:keepNext/>
              <w:keepLines/>
              <w:ind w:left="-108" w:right="34"/>
              <w:jc w:val="right"/>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2777370D" w14:textId="77777777" w:rsidR="00B75C87" w:rsidRPr="001C17B8" w:rsidRDefault="00B75C87" w:rsidP="00D77A03">
            <w:pPr>
              <w:keepNext/>
              <w:keepLines/>
              <w:ind w:left="-108" w:right="34"/>
              <w:jc w:val="right"/>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w:t>
            </w:r>
          </w:p>
        </w:tc>
        <w:tc>
          <w:tcPr>
            <w:tcW w:w="850" w:type="dxa"/>
            <w:tcBorders>
              <w:top w:val="nil"/>
              <w:left w:val="nil"/>
              <w:bottom w:val="single" w:sz="4" w:space="0" w:color="auto"/>
              <w:right w:val="nil"/>
            </w:tcBorders>
            <w:shd w:val="clear" w:color="000000" w:fill="D8D8D8"/>
            <w:noWrap/>
            <w:vAlign w:val="bottom"/>
          </w:tcPr>
          <w:p w14:paraId="2387B222" w14:textId="77777777" w:rsidR="00B75C87" w:rsidRPr="001C17B8" w:rsidRDefault="00B75C87" w:rsidP="00D77A03">
            <w:pPr>
              <w:keepNext/>
              <w:keepLines/>
              <w:ind w:right="33"/>
              <w:jc w:val="right"/>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27C995F9" w14:textId="77777777" w:rsidR="00B75C87" w:rsidRPr="001C17B8" w:rsidRDefault="00B75C87" w:rsidP="005D4237">
            <w:pPr>
              <w:keepNext/>
              <w:keepLines/>
              <w:ind w:right="34"/>
              <w:jc w:val="right"/>
              <w:rPr>
                <w:rFonts w:asciiTheme="minorHAnsi" w:eastAsia="Times New Roman" w:hAnsiTheme="minorHAnsi"/>
                <w:b/>
                <w:bCs/>
                <w:color w:val="000000"/>
                <w:szCs w:val="23"/>
                <w:lang w:eastAsia="en-AU"/>
              </w:rPr>
            </w:pPr>
            <w:r w:rsidRPr="001C17B8">
              <w:rPr>
                <w:rFonts w:asciiTheme="minorHAnsi" w:eastAsia="Times New Roman" w:hAnsiTheme="minorHAnsi"/>
                <w:b/>
                <w:bCs/>
                <w:color w:val="000000"/>
                <w:szCs w:val="23"/>
                <w:lang w:eastAsia="en-AU"/>
              </w:rPr>
              <w:t>%</w:t>
            </w:r>
          </w:p>
        </w:tc>
      </w:tr>
      <w:tr w:rsidR="00890E29" w:rsidRPr="001C17B8" w14:paraId="2DF85B59" w14:textId="77777777" w:rsidTr="0018407A">
        <w:trPr>
          <w:trHeight w:val="300"/>
        </w:trPr>
        <w:tc>
          <w:tcPr>
            <w:tcW w:w="2030" w:type="dxa"/>
            <w:tcBorders>
              <w:top w:val="single" w:sz="4" w:space="0" w:color="auto"/>
              <w:left w:val="single" w:sz="4" w:space="0" w:color="auto"/>
              <w:bottom w:val="nil"/>
              <w:right w:val="nil"/>
            </w:tcBorders>
            <w:shd w:val="clear" w:color="auto" w:fill="auto"/>
            <w:noWrap/>
          </w:tcPr>
          <w:p w14:paraId="282B076C" w14:textId="77777777" w:rsidR="00890E29" w:rsidRPr="001C17B8" w:rsidRDefault="00890E29" w:rsidP="00866A4E">
            <w:r w:rsidRPr="001C17B8">
              <w:t>Auckland</w:t>
            </w:r>
          </w:p>
        </w:tc>
        <w:tc>
          <w:tcPr>
            <w:tcW w:w="1105" w:type="dxa"/>
            <w:tcBorders>
              <w:top w:val="single" w:sz="4" w:space="0" w:color="auto"/>
              <w:left w:val="nil"/>
              <w:bottom w:val="nil"/>
              <w:right w:val="nil"/>
            </w:tcBorders>
            <w:shd w:val="clear" w:color="auto" w:fill="auto"/>
            <w:noWrap/>
            <w:vAlign w:val="bottom"/>
          </w:tcPr>
          <w:p w14:paraId="15C88FE1" w14:textId="3F399505" w:rsidR="00890E29" w:rsidRPr="001C17B8" w:rsidRDefault="00890E29" w:rsidP="00890E29">
            <w:pPr>
              <w:jc w:val="right"/>
              <w:rPr>
                <w:rFonts w:asciiTheme="minorHAnsi" w:hAnsiTheme="minorHAnsi"/>
                <w:szCs w:val="23"/>
              </w:rPr>
            </w:pPr>
            <w:r w:rsidRPr="001C17B8">
              <w:rPr>
                <w:sz w:val="22"/>
              </w:rPr>
              <w:t>11</w:t>
            </w:r>
          </w:p>
        </w:tc>
        <w:tc>
          <w:tcPr>
            <w:tcW w:w="992" w:type="dxa"/>
            <w:tcBorders>
              <w:top w:val="single" w:sz="4" w:space="0" w:color="auto"/>
              <w:left w:val="nil"/>
              <w:bottom w:val="nil"/>
              <w:right w:val="nil"/>
            </w:tcBorders>
            <w:shd w:val="clear" w:color="auto" w:fill="auto"/>
            <w:noWrap/>
            <w:vAlign w:val="bottom"/>
          </w:tcPr>
          <w:p w14:paraId="4A4475D1" w14:textId="1F16B364" w:rsidR="00890E29" w:rsidRPr="001C17B8" w:rsidRDefault="00890E29" w:rsidP="00890E29">
            <w:pPr>
              <w:jc w:val="right"/>
              <w:rPr>
                <w:rFonts w:asciiTheme="minorHAnsi" w:hAnsiTheme="minorHAnsi"/>
                <w:szCs w:val="23"/>
              </w:rPr>
            </w:pPr>
            <w:r w:rsidRPr="001C17B8">
              <w:rPr>
                <w:sz w:val="22"/>
              </w:rPr>
              <w:t>73.3</w:t>
            </w:r>
          </w:p>
        </w:tc>
        <w:tc>
          <w:tcPr>
            <w:tcW w:w="709" w:type="dxa"/>
            <w:tcBorders>
              <w:top w:val="single" w:sz="4" w:space="0" w:color="auto"/>
              <w:left w:val="nil"/>
              <w:bottom w:val="nil"/>
              <w:right w:val="nil"/>
            </w:tcBorders>
            <w:shd w:val="clear" w:color="auto" w:fill="auto"/>
            <w:noWrap/>
            <w:vAlign w:val="bottom"/>
          </w:tcPr>
          <w:p w14:paraId="3F68ACEA" w14:textId="44ECBD3F" w:rsidR="00890E29" w:rsidRPr="001C17B8" w:rsidRDefault="00890E29" w:rsidP="00890E29">
            <w:pPr>
              <w:jc w:val="right"/>
              <w:rPr>
                <w:rFonts w:asciiTheme="minorHAnsi" w:hAnsiTheme="minorHAnsi"/>
                <w:szCs w:val="23"/>
              </w:rPr>
            </w:pPr>
            <w:r w:rsidRPr="001C17B8">
              <w:rPr>
                <w:sz w:val="22"/>
              </w:rPr>
              <w:t>19</w:t>
            </w:r>
          </w:p>
        </w:tc>
        <w:tc>
          <w:tcPr>
            <w:tcW w:w="992" w:type="dxa"/>
            <w:tcBorders>
              <w:top w:val="single" w:sz="4" w:space="0" w:color="auto"/>
              <w:left w:val="nil"/>
              <w:bottom w:val="nil"/>
              <w:right w:val="nil"/>
            </w:tcBorders>
            <w:shd w:val="clear" w:color="auto" w:fill="auto"/>
            <w:noWrap/>
            <w:vAlign w:val="bottom"/>
          </w:tcPr>
          <w:p w14:paraId="2DBE6C9E" w14:textId="49250363" w:rsidR="00890E29" w:rsidRPr="001C17B8" w:rsidRDefault="00890E29" w:rsidP="00890E29">
            <w:pPr>
              <w:jc w:val="right"/>
              <w:rPr>
                <w:rFonts w:asciiTheme="minorHAnsi" w:hAnsiTheme="minorHAnsi"/>
                <w:szCs w:val="23"/>
              </w:rPr>
            </w:pPr>
            <w:r w:rsidRPr="001C17B8">
              <w:rPr>
                <w:sz w:val="22"/>
              </w:rPr>
              <w:t>82.6</w:t>
            </w:r>
          </w:p>
        </w:tc>
        <w:tc>
          <w:tcPr>
            <w:tcW w:w="851" w:type="dxa"/>
            <w:tcBorders>
              <w:top w:val="single" w:sz="4" w:space="0" w:color="auto"/>
              <w:left w:val="nil"/>
              <w:bottom w:val="nil"/>
              <w:right w:val="nil"/>
            </w:tcBorders>
            <w:shd w:val="clear" w:color="auto" w:fill="auto"/>
            <w:noWrap/>
            <w:vAlign w:val="bottom"/>
          </w:tcPr>
          <w:p w14:paraId="7D59BA8B" w14:textId="2BFFBD37" w:rsidR="00890E29" w:rsidRPr="001C17B8" w:rsidRDefault="00890E29" w:rsidP="00890E29">
            <w:pPr>
              <w:jc w:val="right"/>
              <w:rPr>
                <w:rFonts w:asciiTheme="minorHAnsi" w:hAnsiTheme="minorHAnsi"/>
                <w:szCs w:val="23"/>
              </w:rPr>
            </w:pPr>
            <w:r w:rsidRPr="001C17B8">
              <w:rPr>
                <w:sz w:val="22"/>
              </w:rPr>
              <w:t>39</w:t>
            </w:r>
          </w:p>
        </w:tc>
        <w:tc>
          <w:tcPr>
            <w:tcW w:w="992" w:type="dxa"/>
            <w:tcBorders>
              <w:top w:val="single" w:sz="4" w:space="0" w:color="auto"/>
              <w:left w:val="nil"/>
              <w:bottom w:val="nil"/>
              <w:right w:val="nil"/>
            </w:tcBorders>
            <w:shd w:val="clear" w:color="auto" w:fill="auto"/>
            <w:noWrap/>
            <w:vAlign w:val="bottom"/>
          </w:tcPr>
          <w:p w14:paraId="76565BD5" w14:textId="0D0AAF11" w:rsidR="00890E29" w:rsidRPr="001C17B8" w:rsidRDefault="00890E29" w:rsidP="00890E29">
            <w:pPr>
              <w:jc w:val="right"/>
              <w:rPr>
                <w:rFonts w:asciiTheme="minorHAnsi" w:hAnsiTheme="minorHAnsi"/>
                <w:szCs w:val="23"/>
              </w:rPr>
            </w:pPr>
            <w:r w:rsidRPr="001C17B8">
              <w:rPr>
                <w:sz w:val="22"/>
              </w:rPr>
              <w:t>81.3</w:t>
            </w:r>
          </w:p>
        </w:tc>
        <w:tc>
          <w:tcPr>
            <w:tcW w:w="850" w:type="dxa"/>
            <w:tcBorders>
              <w:top w:val="single" w:sz="4" w:space="0" w:color="auto"/>
              <w:left w:val="nil"/>
              <w:bottom w:val="nil"/>
              <w:right w:val="nil"/>
            </w:tcBorders>
            <w:shd w:val="clear" w:color="auto" w:fill="auto"/>
            <w:noWrap/>
            <w:vAlign w:val="bottom"/>
          </w:tcPr>
          <w:p w14:paraId="6A0DE599" w14:textId="6DEAC89C" w:rsidR="00890E29" w:rsidRPr="001C17B8" w:rsidRDefault="00890E29" w:rsidP="00890E29">
            <w:pPr>
              <w:jc w:val="right"/>
              <w:rPr>
                <w:rFonts w:asciiTheme="minorHAnsi" w:hAnsiTheme="minorHAnsi"/>
                <w:szCs w:val="23"/>
              </w:rPr>
            </w:pPr>
            <w:r w:rsidRPr="001C17B8">
              <w:rPr>
                <w:sz w:val="22"/>
              </w:rPr>
              <w:t>104</w:t>
            </w:r>
          </w:p>
        </w:tc>
        <w:tc>
          <w:tcPr>
            <w:tcW w:w="993" w:type="dxa"/>
            <w:tcBorders>
              <w:top w:val="single" w:sz="4" w:space="0" w:color="auto"/>
              <w:left w:val="nil"/>
              <w:bottom w:val="nil"/>
              <w:right w:val="single" w:sz="4" w:space="0" w:color="auto"/>
            </w:tcBorders>
            <w:shd w:val="clear" w:color="auto" w:fill="auto"/>
            <w:noWrap/>
            <w:vAlign w:val="bottom"/>
          </w:tcPr>
          <w:p w14:paraId="322E1C17" w14:textId="631EF3AB" w:rsidR="00890E29" w:rsidRPr="001C17B8" w:rsidRDefault="00890E29" w:rsidP="00890E29">
            <w:pPr>
              <w:jc w:val="right"/>
              <w:rPr>
                <w:rFonts w:asciiTheme="minorHAnsi" w:hAnsiTheme="minorHAnsi"/>
                <w:szCs w:val="23"/>
              </w:rPr>
            </w:pPr>
            <w:r w:rsidRPr="001C17B8">
              <w:rPr>
                <w:sz w:val="22"/>
              </w:rPr>
              <w:t>80.6</w:t>
            </w:r>
          </w:p>
        </w:tc>
      </w:tr>
      <w:tr w:rsidR="00890E29" w:rsidRPr="001C17B8" w14:paraId="3FBC0959" w14:textId="77777777" w:rsidTr="0018407A">
        <w:trPr>
          <w:trHeight w:val="300"/>
        </w:trPr>
        <w:tc>
          <w:tcPr>
            <w:tcW w:w="2030" w:type="dxa"/>
            <w:tcBorders>
              <w:top w:val="nil"/>
              <w:left w:val="single" w:sz="4" w:space="0" w:color="auto"/>
              <w:bottom w:val="nil"/>
              <w:right w:val="nil"/>
            </w:tcBorders>
            <w:shd w:val="clear" w:color="auto" w:fill="auto"/>
            <w:noWrap/>
          </w:tcPr>
          <w:p w14:paraId="2BD539A1" w14:textId="77777777" w:rsidR="00890E29" w:rsidRPr="001C17B8" w:rsidRDefault="00890E29" w:rsidP="00866A4E">
            <w:r w:rsidRPr="001C17B8">
              <w:t>Bay of Plenty</w:t>
            </w:r>
          </w:p>
        </w:tc>
        <w:tc>
          <w:tcPr>
            <w:tcW w:w="1105" w:type="dxa"/>
            <w:tcBorders>
              <w:top w:val="nil"/>
              <w:left w:val="nil"/>
              <w:bottom w:val="nil"/>
              <w:right w:val="nil"/>
            </w:tcBorders>
            <w:shd w:val="clear" w:color="auto" w:fill="auto"/>
            <w:noWrap/>
            <w:vAlign w:val="bottom"/>
          </w:tcPr>
          <w:p w14:paraId="2E10963A" w14:textId="3576CFA6" w:rsidR="00890E29" w:rsidRPr="001C17B8" w:rsidRDefault="00890E29" w:rsidP="00890E29">
            <w:pPr>
              <w:jc w:val="right"/>
              <w:rPr>
                <w:rFonts w:asciiTheme="minorHAnsi" w:hAnsiTheme="minorHAnsi"/>
                <w:szCs w:val="23"/>
              </w:rPr>
            </w:pPr>
            <w:r w:rsidRPr="001C17B8">
              <w:rPr>
                <w:sz w:val="22"/>
              </w:rPr>
              <w:t>13</w:t>
            </w:r>
          </w:p>
        </w:tc>
        <w:tc>
          <w:tcPr>
            <w:tcW w:w="992" w:type="dxa"/>
            <w:tcBorders>
              <w:top w:val="nil"/>
              <w:left w:val="nil"/>
              <w:bottom w:val="nil"/>
              <w:right w:val="nil"/>
            </w:tcBorders>
            <w:shd w:val="clear" w:color="auto" w:fill="auto"/>
            <w:noWrap/>
            <w:vAlign w:val="bottom"/>
          </w:tcPr>
          <w:p w14:paraId="4D600683" w14:textId="2A08D5B1" w:rsidR="00890E29" w:rsidRPr="001C17B8" w:rsidRDefault="00890E29" w:rsidP="00890E29">
            <w:pPr>
              <w:jc w:val="right"/>
              <w:rPr>
                <w:rFonts w:asciiTheme="minorHAnsi" w:hAnsiTheme="minorHAnsi"/>
                <w:szCs w:val="23"/>
              </w:rPr>
            </w:pPr>
            <w:r w:rsidRPr="001C17B8">
              <w:rPr>
                <w:sz w:val="22"/>
              </w:rPr>
              <w:t>81.3</w:t>
            </w:r>
          </w:p>
        </w:tc>
        <w:tc>
          <w:tcPr>
            <w:tcW w:w="709" w:type="dxa"/>
            <w:tcBorders>
              <w:top w:val="nil"/>
              <w:left w:val="nil"/>
              <w:bottom w:val="nil"/>
              <w:right w:val="nil"/>
            </w:tcBorders>
            <w:shd w:val="clear" w:color="auto" w:fill="auto"/>
            <w:noWrap/>
            <w:vAlign w:val="bottom"/>
          </w:tcPr>
          <w:p w14:paraId="77E6A874" w14:textId="2FFABE98" w:rsidR="00890E29" w:rsidRPr="001C17B8" w:rsidRDefault="00890E29" w:rsidP="00890E29">
            <w:pPr>
              <w:jc w:val="right"/>
              <w:rPr>
                <w:rFonts w:asciiTheme="minorHAnsi" w:hAnsiTheme="minorHAnsi"/>
                <w:szCs w:val="23"/>
              </w:rPr>
            </w:pPr>
            <w:r w:rsidRPr="001C17B8">
              <w:rPr>
                <w:sz w:val="22"/>
              </w:rPr>
              <w:t>2</w:t>
            </w:r>
          </w:p>
        </w:tc>
        <w:tc>
          <w:tcPr>
            <w:tcW w:w="992" w:type="dxa"/>
            <w:tcBorders>
              <w:top w:val="nil"/>
              <w:left w:val="nil"/>
              <w:bottom w:val="nil"/>
              <w:right w:val="nil"/>
            </w:tcBorders>
            <w:shd w:val="clear" w:color="auto" w:fill="auto"/>
            <w:noWrap/>
            <w:vAlign w:val="bottom"/>
          </w:tcPr>
          <w:p w14:paraId="66D95450" w14:textId="416E9826" w:rsidR="00890E29" w:rsidRPr="001C17B8" w:rsidRDefault="00890E29" w:rsidP="00890E29">
            <w:pPr>
              <w:jc w:val="right"/>
              <w:rPr>
                <w:rFonts w:asciiTheme="minorHAnsi" w:hAnsiTheme="minorHAnsi"/>
                <w:szCs w:val="23"/>
              </w:rPr>
            </w:pPr>
            <w:r w:rsidRPr="001C17B8">
              <w:rPr>
                <w:sz w:val="22"/>
              </w:rPr>
              <w:t>100.0</w:t>
            </w:r>
          </w:p>
        </w:tc>
        <w:tc>
          <w:tcPr>
            <w:tcW w:w="851" w:type="dxa"/>
            <w:tcBorders>
              <w:top w:val="nil"/>
              <w:left w:val="nil"/>
              <w:bottom w:val="nil"/>
              <w:right w:val="nil"/>
            </w:tcBorders>
            <w:shd w:val="clear" w:color="auto" w:fill="auto"/>
            <w:noWrap/>
            <w:vAlign w:val="bottom"/>
          </w:tcPr>
          <w:p w14:paraId="3A8469BD" w14:textId="4ACFB5DB"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04D947FD" w14:textId="1D807A69" w:rsidR="00890E29" w:rsidRPr="001C17B8" w:rsidRDefault="00890E29" w:rsidP="00890E29">
            <w:pPr>
              <w:jc w:val="right"/>
              <w:rPr>
                <w:rFonts w:asciiTheme="minorHAnsi" w:hAnsiTheme="minorHAnsi"/>
                <w:szCs w:val="23"/>
              </w:rPr>
            </w:pPr>
            <w:r w:rsidRPr="001C17B8">
              <w:rPr>
                <w:sz w:val="22"/>
              </w:rPr>
              <w:t>100.0</w:t>
            </w:r>
          </w:p>
        </w:tc>
        <w:tc>
          <w:tcPr>
            <w:tcW w:w="850" w:type="dxa"/>
            <w:tcBorders>
              <w:top w:val="nil"/>
              <w:left w:val="nil"/>
              <w:bottom w:val="nil"/>
              <w:right w:val="nil"/>
            </w:tcBorders>
            <w:shd w:val="clear" w:color="auto" w:fill="auto"/>
            <w:noWrap/>
            <w:vAlign w:val="bottom"/>
          </w:tcPr>
          <w:p w14:paraId="1EAB5D99" w14:textId="64E4DE8A" w:rsidR="00890E29" w:rsidRPr="001C17B8" w:rsidRDefault="00890E29" w:rsidP="00890E29">
            <w:pPr>
              <w:jc w:val="right"/>
              <w:rPr>
                <w:rFonts w:asciiTheme="minorHAnsi" w:hAnsiTheme="minorHAnsi"/>
                <w:szCs w:val="23"/>
              </w:rPr>
            </w:pPr>
            <w:r w:rsidRPr="001C17B8">
              <w:rPr>
                <w:sz w:val="22"/>
              </w:rPr>
              <w:t>38</w:t>
            </w:r>
          </w:p>
        </w:tc>
        <w:tc>
          <w:tcPr>
            <w:tcW w:w="993" w:type="dxa"/>
            <w:tcBorders>
              <w:top w:val="nil"/>
              <w:left w:val="nil"/>
              <w:bottom w:val="nil"/>
              <w:right w:val="single" w:sz="4" w:space="0" w:color="auto"/>
            </w:tcBorders>
            <w:shd w:val="clear" w:color="auto" w:fill="auto"/>
            <w:noWrap/>
            <w:vAlign w:val="bottom"/>
          </w:tcPr>
          <w:p w14:paraId="2F328243" w14:textId="3B3A5084" w:rsidR="00890E29" w:rsidRPr="001C17B8" w:rsidRDefault="00890E29" w:rsidP="00890E29">
            <w:pPr>
              <w:jc w:val="right"/>
              <w:rPr>
                <w:rFonts w:asciiTheme="minorHAnsi" w:hAnsiTheme="minorHAnsi"/>
                <w:szCs w:val="23"/>
              </w:rPr>
            </w:pPr>
            <w:r w:rsidRPr="001C17B8">
              <w:rPr>
                <w:sz w:val="22"/>
              </w:rPr>
              <w:t>82.6</w:t>
            </w:r>
          </w:p>
        </w:tc>
      </w:tr>
      <w:tr w:rsidR="00890E29" w:rsidRPr="001C17B8" w14:paraId="0B8E7137" w14:textId="77777777" w:rsidTr="0018407A">
        <w:trPr>
          <w:trHeight w:val="300"/>
        </w:trPr>
        <w:tc>
          <w:tcPr>
            <w:tcW w:w="2030" w:type="dxa"/>
            <w:tcBorders>
              <w:top w:val="nil"/>
              <w:left w:val="single" w:sz="4" w:space="0" w:color="auto"/>
              <w:bottom w:val="nil"/>
              <w:right w:val="nil"/>
            </w:tcBorders>
            <w:shd w:val="clear" w:color="auto" w:fill="auto"/>
            <w:noWrap/>
          </w:tcPr>
          <w:p w14:paraId="2BBF8056" w14:textId="77777777" w:rsidR="00890E29" w:rsidRPr="001C17B8" w:rsidRDefault="00890E29" w:rsidP="00866A4E">
            <w:r w:rsidRPr="001C17B8">
              <w:t>Canterbury</w:t>
            </w:r>
          </w:p>
        </w:tc>
        <w:tc>
          <w:tcPr>
            <w:tcW w:w="1105" w:type="dxa"/>
            <w:tcBorders>
              <w:top w:val="nil"/>
              <w:left w:val="nil"/>
              <w:bottom w:val="nil"/>
              <w:right w:val="nil"/>
            </w:tcBorders>
            <w:shd w:val="clear" w:color="auto" w:fill="auto"/>
            <w:noWrap/>
            <w:vAlign w:val="bottom"/>
          </w:tcPr>
          <w:p w14:paraId="6CAB3762" w14:textId="472F9F82" w:rsidR="00890E29" w:rsidRPr="001C17B8" w:rsidRDefault="00890E29" w:rsidP="00890E29">
            <w:pPr>
              <w:jc w:val="right"/>
              <w:rPr>
                <w:rFonts w:asciiTheme="minorHAnsi" w:hAnsiTheme="minorHAnsi"/>
                <w:szCs w:val="23"/>
              </w:rPr>
            </w:pPr>
            <w:r w:rsidRPr="001C17B8">
              <w:rPr>
                <w:sz w:val="22"/>
              </w:rPr>
              <w:t>24</w:t>
            </w:r>
          </w:p>
        </w:tc>
        <w:tc>
          <w:tcPr>
            <w:tcW w:w="992" w:type="dxa"/>
            <w:tcBorders>
              <w:top w:val="nil"/>
              <w:left w:val="nil"/>
              <w:bottom w:val="nil"/>
              <w:right w:val="nil"/>
            </w:tcBorders>
            <w:shd w:val="clear" w:color="auto" w:fill="auto"/>
            <w:noWrap/>
            <w:vAlign w:val="bottom"/>
          </w:tcPr>
          <w:p w14:paraId="7F78AA20" w14:textId="090729FA" w:rsidR="00890E29" w:rsidRPr="001C17B8" w:rsidRDefault="00890E29" w:rsidP="00890E29">
            <w:pPr>
              <w:jc w:val="right"/>
              <w:rPr>
                <w:rFonts w:asciiTheme="minorHAnsi" w:hAnsiTheme="minorHAnsi"/>
                <w:szCs w:val="23"/>
              </w:rPr>
            </w:pPr>
            <w:r w:rsidRPr="001C17B8">
              <w:rPr>
                <w:sz w:val="22"/>
              </w:rPr>
              <w:t>88.9</w:t>
            </w:r>
          </w:p>
        </w:tc>
        <w:tc>
          <w:tcPr>
            <w:tcW w:w="709" w:type="dxa"/>
            <w:tcBorders>
              <w:top w:val="nil"/>
              <w:left w:val="nil"/>
              <w:bottom w:val="nil"/>
              <w:right w:val="nil"/>
            </w:tcBorders>
            <w:shd w:val="clear" w:color="auto" w:fill="auto"/>
            <w:noWrap/>
            <w:vAlign w:val="bottom"/>
          </w:tcPr>
          <w:p w14:paraId="532393D2" w14:textId="72E216F0" w:rsidR="00890E29" w:rsidRPr="001C17B8" w:rsidRDefault="00890E29" w:rsidP="00890E29">
            <w:pPr>
              <w:jc w:val="right"/>
              <w:rPr>
                <w:rFonts w:asciiTheme="minorHAnsi" w:hAnsiTheme="minorHAnsi"/>
                <w:szCs w:val="23"/>
              </w:rPr>
            </w:pPr>
            <w:r w:rsidRPr="001C17B8">
              <w:rPr>
                <w:sz w:val="22"/>
              </w:rPr>
              <w:t>3</w:t>
            </w:r>
          </w:p>
        </w:tc>
        <w:tc>
          <w:tcPr>
            <w:tcW w:w="992" w:type="dxa"/>
            <w:tcBorders>
              <w:top w:val="nil"/>
              <w:left w:val="nil"/>
              <w:bottom w:val="nil"/>
              <w:right w:val="nil"/>
            </w:tcBorders>
            <w:shd w:val="clear" w:color="auto" w:fill="auto"/>
            <w:noWrap/>
            <w:vAlign w:val="bottom"/>
          </w:tcPr>
          <w:p w14:paraId="16EAC56B" w14:textId="6696DB17" w:rsidR="00890E29" w:rsidRPr="001C17B8" w:rsidRDefault="00890E29" w:rsidP="00890E29">
            <w:pPr>
              <w:jc w:val="right"/>
              <w:rPr>
                <w:rFonts w:asciiTheme="minorHAnsi" w:hAnsiTheme="minorHAnsi"/>
                <w:szCs w:val="23"/>
              </w:rPr>
            </w:pPr>
            <w:r w:rsidRPr="001C17B8">
              <w:rPr>
                <w:sz w:val="22"/>
              </w:rPr>
              <w:t>60.0</w:t>
            </w:r>
          </w:p>
        </w:tc>
        <w:tc>
          <w:tcPr>
            <w:tcW w:w="851" w:type="dxa"/>
            <w:tcBorders>
              <w:top w:val="nil"/>
              <w:left w:val="nil"/>
              <w:bottom w:val="nil"/>
              <w:right w:val="nil"/>
            </w:tcBorders>
            <w:shd w:val="clear" w:color="auto" w:fill="auto"/>
            <w:noWrap/>
            <w:vAlign w:val="bottom"/>
          </w:tcPr>
          <w:p w14:paraId="47A46373" w14:textId="445FDC65" w:rsidR="00890E29" w:rsidRPr="001C17B8" w:rsidRDefault="00890E29" w:rsidP="00890E29">
            <w:pPr>
              <w:jc w:val="right"/>
              <w:rPr>
                <w:rFonts w:asciiTheme="minorHAnsi" w:hAnsiTheme="minorHAnsi"/>
                <w:szCs w:val="23"/>
              </w:rPr>
            </w:pPr>
            <w:r w:rsidRPr="001C17B8">
              <w:rPr>
                <w:sz w:val="22"/>
              </w:rPr>
              <w:t>13</w:t>
            </w:r>
          </w:p>
        </w:tc>
        <w:tc>
          <w:tcPr>
            <w:tcW w:w="992" w:type="dxa"/>
            <w:tcBorders>
              <w:top w:val="nil"/>
              <w:left w:val="nil"/>
              <w:bottom w:val="nil"/>
              <w:right w:val="nil"/>
            </w:tcBorders>
            <w:shd w:val="clear" w:color="auto" w:fill="auto"/>
            <w:noWrap/>
            <w:vAlign w:val="bottom"/>
          </w:tcPr>
          <w:p w14:paraId="08881ADB" w14:textId="2C96DCC5" w:rsidR="00890E29" w:rsidRPr="001C17B8" w:rsidRDefault="00890E29" w:rsidP="00890E29">
            <w:pPr>
              <w:jc w:val="right"/>
              <w:rPr>
                <w:rFonts w:asciiTheme="minorHAnsi" w:hAnsiTheme="minorHAnsi"/>
                <w:szCs w:val="23"/>
              </w:rPr>
            </w:pPr>
            <w:r w:rsidRPr="001C17B8">
              <w:rPr>
                <w:sz w:val="22"/>
              </w:rPr>
              <w:t>76.5</w:t>
            </w:r>
          </w:p>
        </w:tc>
        <w:tc>
          <w:tcPr>
            <w:tcW w:w="850" w:type="dxa"/>
            <w:tcBorders>
              <w:top w:val="nil"/>
              <w:left w:val="nil"/>
              <w:bottom w:val="nil"/>
              <w:right w:val="nil"/>
            </w:tcBorders>
            <w:shd w:val="clear" w:color="auto" w:fill="auto"/>
            <w:noWrap/>
            <w:vAlign w:val="bottom"/>
          </w:tcPr>
          <w:p w14:paraId="687B027F" w14:textId="32A02F62" w:rsidR="00890E29" w:rsidRPr="001C17B8" w:rsidRDefault="00890E29" w:rsidP="00890E29">
            <w:pPr>
              <w:jc w:val="right"/>
              <w:rPr>
                <w:rFonts w:asciiTheme="minorHAnsi" w:hAnsiTheme="minorHAnsi"/>
                <w:szCs w:val="23"/>
              </w:rPr>
            </w:pPr>
            <w:r w:rsidRPr="001C17B8">
              <w:rPr>
                <w:sz w:val="22"/>
              </w:rPr>
              <w:t>175</w:t>
            </w:r>
          </w:p>
        </w:tc>
        <w:tc>
          <w:tcPr>
            <w:tcW w:w="993" w:type="dxa"/>
            <w:tcBorders>
              <w:top w:val="nil"/>
              <w:left w:val="nil"/>
              <w:bottom w:val="nil"/>
              <w:right w:val="single" w:sz="4" w:space="0" w:color="auto"/>
            </w:tcBorders>
            <w:shd w:val="clear" w:color="auto" w:fill="auto"/>
            <w:noWrap/>
            <w:vAlign w:val="bottom"/>
          </w:tcPr>
          <w:p w14:paraId="521BB227" w14:textId="464696D2" w:rsidR="00890E29" w:rsidRPr="001C17B8" w:rsidRDefault="00890E29" w:rsidP="00890E29">
            <w:pPr>
              <w:jc w:val="right"/>
              <w:rPr>
                <w:rFonts w:asciiTheme="minorHAnsi" w:hAnsiTheme="minorHAnsi"/>
                <w:szCs w:val="23"/>
              </w:rPr>
            </w:pPr>
            <w:r w:rsidRPr="001C17B8">
              <w:rPr>
                <w:sz w:val="22"/>
              </w:rPr>
              <w:t>89.3</w:t>
            </w:r>
          </w:p>
        </w:tc>
      </w:tr>
      <w:tr w:rsidR="00890E29" w:rsidRPr="001C17B8" w14:paraId="0E96BC70" w14:textId="77777777" w:rsidTr="0018407A">
        <w:trPr>
          <w:trHeight w:val="300"/>
        </w:trPr>
        <w:tc>
          <w:tcPr>
            <w:tcW w:w="2030" w:type="dxa"/>
            <w:tcBorders>
              <w:top w:val="nil"/>
              <w:left w:val="single" w:sz="4" w:space="0" w:color="auto"/>
              <w:bottom w:val="nil"/>
              <w:right w:val="nil"/>
            </w:tcBorders>
            <w:shd w:val="clear" w:color="auto" w:fill="auto"/>
            <w:noWrap/>
          </w:tcPr>
          <w:p w14:paraId="729A05CC" w14:textId="77777777" w:rsidR="00890E29" w:rsidRPr="001C17B8" w:rsidRDefault="00890E29" w:rsidP="00866A4E">
            <w:r w:rsidRPr="001C17B8">
              <w:t>Capital &amp; Coast</w:t>
            </w:r>
          </w:p>
        </w:tc>
        <w:tc>
          <w:tcPr>
            <w:tcW w:w="1105" w:type="dxa"/>
            <w:tcBorders>
              <w:top w:val="nil"/>
              <w:left w:val="nil"/>
              <w:bottom w:val="nil"/>
              <w:right w:val="nil"/>
            </w:tcBorders>
            <w:shd w:val="clear" w:color="auto" w:fill="auto"/>
            <w:noWrap/>
            <w:vAlign w:val="bottom"/>
          </w:tcPr>
          <w:p w14:paraId="19DD5381" w14:textId="1D14D66D" w:rsidR="00890E29" w:rsidRPr="001C17B8" w:rsidRDefault="00890E29" w:rsidP="00890E29">
            <w:pPr>
              <w:jc w:val="right"/>
              <w:rPr>
                <w:rFonts w:asciiTheme="minorHAnsi" w:hAnsiTheme="minorHAnsi"/>
                <w:szCs w:val="23"/>
              </w:rPr>
            </w:pPr>
            <w:r w:rsidRPr="001C17B8">
              <w:rPr>
                <w:sz w:val="22"/>
              </w:rPr>
              <w:t>5</w:t>
            </w:r>
          </w:p>
        </w:tc>
        <w:tc>
          <w:tcPr>
            <w:tcW w:w="992" w:type="dxa"/>
            <w:tcBorders>
              <w:top w:val="nil"/>
              <w:left w:val="nil"/>
              <w:bottom w:val="nil"/>
              <w:right w:val="nil"/>
            </w:tcBorders>
            <w:shd w:val="clear" w:color="auto" w:fill="auto"/>
            <w:noWrap/>
            <w:vAlign w:val="bottom"/>
          </w:tcPr>
          <w:p w14:paraId="5AD94105" w14:textId="4372C8CC" w:rsidR="00890E29" w:rsidRPr="001C17B8" w:rsidRDefault="00890E29" w:rsidP="00890E29">
            <w:pPr>
              <w:jc w:val="right"/>
              <w:rPr>
                <w:rFonts w:asciiTheme="minorHAnsi" w:hAnsiTheme="minorHAnsi"/>
                <w:szCs w:val="23"/>
              </w:rPr>
            </w:pPr>
            <w:r w:rsidRPr="001C17B8">
              <w:rPr>
                <w:sz w:val="22"/>
              </w:rPr>
              <w:t>50.0</w:t>
            </w:r>
          </w:p>
        </w:tc>
        <w:tc>
          <w:tcPr>
            <w:tcW w:w="709" w:type="dxa"/>
            <w:tcBorders>
              <w:top w:val="nil"/>
              <w:left w:val="nil"/>
              <w:bottom w:val="nil"/>
              <w:right w:val="nil"/>
            </w:tcBorders>
            <w:shd w:val="clear" w:color="auto" w:fill="auto"/>
            <w:noWrap/>
            <w:vAlign w:val="bottom"/>
          </w:tcPr>
          <w:p w14:paraId="5BA04FC1" w14:textId="258E129A" w:rsidR="00890E29" w:rsidRPr="001C17B8" w:rsidRDefault="00890E29" w:rsidP="00890E29">
            <w:pPr>
              <w:jc w:val="right"/>
              <w:rPr>
                <w:rFonts w:asciiTheme="minorHAnsi" w:hAnsiTheme="minorHAnsi"/>
                <w:szCs w:val="23"/>
              </w:rPr>
            </w:pPr>
            <w:r w:rsidRPr="001C17B8">
              <w:rPr>
                <w:sz w:val="22"/>
              </w:rPr>
              <w:t>7</w:t>
            </w:r>
          </w:p>
        </w:tc>
        <w:tc>
          <w:tcPr>
            <w:tcW w:w="992" w:type="dxa"/>
            <w:tcBorders>
              <w:top w:val="nil"/>
              <w:left w:val="nil"/>
              <w:bottom w:val="nil"/>
              <w:right w:val="nil"/>
            </w:tcBorders>
            <w:shd w:val="clear" w:color="auto" w:fill="auto"/>
            <w:noWrap/>
            <w:vAlign w:val="bottom"/>
          </w:tcPr>
          <w:p w14:paraId="30209161" w14:textId="566C6547" w:rsidR="00890E29" w:rsidRPr="001C17B8" w:rsidRDefault="00890E29" w:rsidP="00890E29">
            <w:pPr>
              <w:jc w:val="right"/>
              <w:rPr>
                <w:rFonts w:asciiTheme="minorHAnsi" w:hAnsiTheme="minorHAnsi"/>
                <w:szCs w:val="23"/>
              </w:rPr>
            </w:pPr>
            <w:r w:rsidRPr="001C17B8">
              <w:rPr>
                <w:sz w:val="22"/>
              </w:rPr>
              <w:t>100.0</w:t>
            </w:r>
          </w:p>
        </w:tc>
        <w:tc>
          <w:tcPr>
            <w:tcW w:w="851" w:type="dxa"/>
            <w:tcBorders>
              <w:top w:val="nil"/>
              <w:left w:val="nil"/>
              <w:bottom w:val="nil"/>
              <w:right w:val="nil"/>
            </w:tcBorders>
            <w:shd w:val="clear" w:color="auto" w:fill="auto"/>
            <w:noWrap/>
            <w:vAlign w:val="bottom"/>
          </w:tcPr>
          <w:p w14:paraId="6C761026" w14:textId="17762BA3" w:rsidR="00890E29" w:rsidRPr="001C17B8" w:rsidRDefault="00890E29" w:rsidP="00890E29">
            <w:pPr>
              <w:jc w:val="right"/>
              <w:rPr>
                <w:rFonts w:asciiTheme="minorHAnsi" w:hAnsiTheme="minorHAnsi"/>
                <w:szCs w:val="23"/>
              </w:rPr>
            </w:pPr>
            <w:r w:rsidRPr="001C17B8">
              <w:rPr>
                <w:sz w:val="22"/>
              </w:rPr>
              <w:t>9</w:t>
            </w:r>
          </w:p>
        </w:tc>
        <w:tc>
          <w:tcPr>
            <w:tcW w:w="992" w:type="dxa"/>
            <w:tcBorders>
              <w:top w:val="nil"/>
              <w:left w:val="nil"/>
              <w:bottom w:val="nil"/>
              <w:right w:val="nil"/>
            </w:tcBorders>
            <w:shd w:val="clear" w:color="auto" w:fill="auto"/>
            <w:noWrap/>
            <w:vAlign w:val="bottom"/>
          </w:tcPr>
          <w:p w14:paraId="085680D0" w14:textId="2B74D3B3" w:rsidR="00890E29" w:rsidRPr="001C17B8" w:rsidRDefault="00890E29" w:rsidP="00890E29">
            <w:pPr>
              <w:jc w:val="right"/>
              <w:rPr>
                <w:rFonts w:asciiTheme="minorHAnsi" w:hAnsiTheme="minorHAnsi"/>
                <w:szCs w:val="23"/>
              </w:rPr>
            </w:pPr>
            <w:r w:rsidRPr="001C17B8">
              <w:rPr>
                <w:sz w:val="22"/>
              </w:rPr>
              <w:t>69.2</w:t>
            </w:r>
          </w:p>
        </w:tc>
        <w:tc>
          <w:tcPr>
            <w:tcW w:w="850" w:type="dxa"/>
            <w:tcBorders>
              <w:top w:val="nil"/>
              <w:left w:val="nil"/>
              <w:bottom w:val="nil"/>
              <w:right w:val="nil"/>
            </w:tcBorders>
            <w:shd w:val="clear" w:color="auto" w:fill="auto"/>
            <w:noWrap/>
            <w:vAlign w:val="bottom"/>
          </w:tcPr>
          <w:p w14:paraId="79985A8A" w14:textId="3BEA3871" w:rsidR="00890E29" w:rsidRPr="001C17B8" w:rsidRDefault="00890E29" w:rsidP="00890E29">
            <w:pPr>
              <w:jc w:val="right"/>
              <w:rPr>
                <w:rFonts w:asciiTheme="minorHAnsi" w:hAnsiTheme="minorHAnsi"/>
                <w:szCs w:val="23"/>
              </w:rPr>
            </w:pPr>
            <w:r w:rsidRPr="001C17B8">
              <w:rPr>
                <w:sz w:val="22"/>
              </w:rPr>
              <w:t>76</w:t>
            </w:r>
          </w:p>
        </w:tc>
        <w:tc>
          <w:tcPr>
            <w:tcW w:w="993" w:type="dxa"/>
            <w:tcBorders>
              <w:top w:val="nil"/>
              <w:left w:val="nil"/>
              <w:bottom w:val="nil"/>
              <w:right w:val="single" w:sz="4" w:space="0" w:color="auto"/>
            </w:tcBorders>
            <w:shd w:val="clear" w:color="auto" w:fill="auto"/>
            <w:noWrap/>
            <w:vAlign w:val="bottom"/>
          </w:tcPr>
          <w:p w14:paraId="64D65C10" w14:textId="23842CA8" w:rsidR="00890E29" w:rsidRPr="001C17B8" w:rsidRDefault="00890E29" w:rsidP="00890E29">
            <w:pPr>
              <w:jc w:val="right"/>
              <w:rPr>
                <w:rFonts w:asciiTheme="minorHAnsi" w:hAnsiTheme="minorHAnsi"/>
                <w:szCs w:val="23"/>
              </w:rPr>
            </w:pPr>
            <w:r w:rsidRPr="001C17B8">
              <w:rPr>
                <w:sz w:val="22"/>
              </w:rPr>
              <w:t>81.7</w:t>
            </w:r>
          </w:p>
        </w:tc>
      </w:tr>
      <w:tr w:rsidR="00890E29" w:rsidRPr="001C17B8" w14:paraId="6807D2CD" w14:textId="77777777" w:rsidTr="0018407A">
        <w:trPr>
          <w:trHeight w:val="300"/>
        </w:trPr>
        <w:tc>
          <w:tcPr>
            <w:tcW w:w="2030" w:type="dxa"/>
            <w:tcBorders>
              <w:top w:val="nil"/>
              <w:left w:val="single" w:sz="4" w:space="0" w:color="auto"/>
              <w:bottom w:val="nil"/>
              <w:right w:val="nil"/>
            </w:tcBorders>
            <w:shd w:val="clear" w:color="auto" w:fill="auto"/>
            <w:noWrap/>
          </w:tcPr>
          <w:p w14:paraId="47C7DA5F" w14:textId="77777777" w:rsidR="00890E29" w:rsidRPr="001C17B8" w:rsidRDefault="00890E29" w:rsidP="00866A4E">
            <w:r w:rsidRPr="001C17B8">
              <w:t>Counties Manukau</w:t>
            </w:r>
          </w:p>
        </w:tc>
        <w:tc>
          <w:tcPr>
            <w:tcW w:w="1105" w:type="dxa"/>
            <w:tcBorders>
              <w:top w:val="nil"/>
              <w:left w:val="nil"/>
              <w:bottom w:val="nil"/>
              <w:right w:val="nil"/>
            </w:tcBorders>
            <w:shd w:val="clear" w:color="auto" w:fill="auto"/>
            <w:noWrap/>
            <w:vAlign w:val="bottom"/>
          </w:tcPr>
          <w:p w14:paraId="59114581" w14:textId="20B1E833" w:rsidR="00890E29" w:rsidRPr="001C17B8" w:rsidRDefault="00890E29" w:rsidP="00890E29">
            <w:pPr>
              <w:jc w:val="right"/>
              <w:rPr>
                <w:rFonts w:asciiTheme="minorHAnsi" w:hAnsiTheme="minorHAnsi"/>
                <w:szCs w:val="23"/>
              </w:rPr>
            </w:pPr>
            <w:r w:rsidRPr="001C17B8">
              <w:rPr>
                <w:sz w:val="22"/>
              </w:rPr>
              <w:t>23</w:t>
            </w:r>
          </w:p>
        </w:tc>
        <w:tc>
          <w:tcPr>
            <w:tcW w:w="992" w:type="dxa"/>
            <w:tcBorders>
              <w:top w:val="nil"/>
              <w:left w:val="nil"/>
              <w:bottom w:val="nil"/>
              <w:right w:val="nil"/>
            </w:tcBorders>
            <w:shd w:val="clear" w:color="auto" w:fill="auto"/>
            <w:noWrap/>
            <w:vAlign w:val="bottom"/>
          </w:tcPr>
          <w:p w14:paraId="06A43B49" w14:textId="6425A4B9" w:rsidR="00890E29" w:rsidRPr="001C17B8" w:rsidRDefault="00890E29" w:rsidP="00890E29">
            <w:pPr>
              <w:jc w:val="right"/>
              <w:rPr>
                <w:rFonts w:asciiTheme="minorHAnsi" w:hAnsiTheme="minorHAnsi"/>
                <w:szCs w:val="23"/>
              </w:rPr>
            </w:pPr>
            <w:r w:rsidRPr="001C17B8">
              <w:rPr>
                <w:sz w:val="22"/>
              </w:rPr>
              <w:t>65.7</w:t>
            </w:r>
          </w:p>
        </w:tc>
        <w:tc>
          <w:tcPr>
            <w:tcW w:w="709" w:type="dxa"/>
            <w:tcBorders>
              <w:top w:val="nil"/>
              <w:left w:val="nil"/>
              <w:bottom w:val="nil"/>
              <w:right w:val="nil"/>
            </w:tcBorders>
            <w:shd w:val="clear" w:color="auto" w:fill="auto"/>
            <w:noWrap/>
            <w:vAlign w:val="bottom"/>
          </w:tcPr>
          <w:p w14:paraId="658315B1" w14:textId="132D2FE4" w:rsidR="00890E29" w:rsidRPr="001C17B8" w:rsidRDefault="00890E29" w:rsidP="00890E29">
            <w:pPr>
              <w:jc w:val="right"/>
              <w:rPr>
                <w:rFonts w:asciiTheme="minorHAnsi" w:hAnsiTheme="minorHAnsi"/>
                <w:szCs w:val="23"/>
              </w:rPr>
            </w:pPr>
            <w:r w:rsidRPr="001C17B8">
              <w:rPr>
                <w:sz w:val="22"/>
              </w:rPr>
              <w:t>22</w:t>
            </w:r>
          </w:p>
        </w:tc>
        <w:tc>
          <w:tcPr>
            <w:tcW w:w="992" w:type="dxa"/>
            <w:tcBorders>
              <w:top w:val="nil"/>
              <w:left w:val="nil"/>
              <w:bottom w:val="nil"/>
              <w:right w:val="nil"/>
            </w:tcBorders>
            <w:shd w:val="clear" w:color="auto" w:fill="auto"/>
            <w:noWrap/>
            <w:vAlign w:val="bottom"/>
          </w:tcPr>
          <w:p w14:paraId="70E40DA6" w14:textId="4792F9C5" w:rsidR="00890E29" w:rsidRPr="001C17B8" w:rsidRDefault="00890E29" w:rsidP="00890E29">
            <w:pPr>
              <w:jc w:val="right"/>
              <w:rPr>
                <w:rFonts w:asciiTheme="minorHAnsi" w:hAnsiTheme="minorHAnsi"/>
                <w:szCs w:val="23"/>
              </w:rPr>
            </w:pPr>
            <w:r w:rsidRPr="001C17B8">
              <w:rPr>
                <w:sz w:val="22"/>
              </w:rPr>
              <w:t>73.3</w:t>
            </w:r>
          </w:p>
        </w:tc>
        <w:tc>
          <w:tcPr>
            <w:tcW w:w="851" w:type="dxa"/>
            <w:tcBorders>
              <w:top w:val="nil"/>
              <w:left w:val="nil"/>
              <w:bottom w:val="nil"/>
              <w:right w:val="nil"/>
            </w:tcBorders>
            <w:shd w:val="clear" w:color="auto" w:fill="auto"/>
            <w:noWrap/>
            <w:vAlign w:val="bottom"/>
          </w:tcPr>
          <w:p w14:paraId="77EC9E26" w14:textId="6C84E064" w:rsidR="00890E29" w:rsidRPr="001C17B8" w:rsidRDefault="00890E29" w:rsidP="00890E29">
            <w:pPr>
              <w:jc w:val="right"/>
              <w:rPr>
                <w:rFonts w:asciiTheme="minorHAnsi" w:hAnsiTheme="minorHAnsi"/>
                <w:szCs w:val="23"/>
              </w:rPr>
            </w:pPr>
            <w:r w:rsidRPr="001C17B8">
              <w:rPr>
                <w:sz w:val="22"/>
              </w:rPr>
              <w:t>34</w:t>
            </w:r>
          </w:p>
        </w:tc>
        <w:tc>
          <w:tcPr>
            <w:tcW w:w="992" w:type="dxa"/>
            <w:tcBorders>
              <w:top w:val="nil"/>
              <w:left w:val="nil"/>
              <w:bottom w:val="nil"/>
              <w:right w:val="nil"/>
            </w:tcBorders>
            <w:shd w:val="clear" w:color="auto" w:fill="auto"/>
            <w:noWrap/>
            <w:vAlign w:val="bottom"/>
          </w:tcPr>
          <w:p w14:paraId="4B7C19F4" w14:textId="40A156C3" w:rsidR="00890E29" w:rsidRPr="001C17B8" w:rsidRDefault="00890E29" w:rsidP="00890E29">
            <w:pPr>
              <w:jc w:val="right"/>
              <w:rPr>
                <w:rFonts w:asciiTheme="minorHAnsi" w:hAnsiTheme="minorHAnsi"/>
                <w:szCs w:val="23"/>
              </w:rPr>
            </w:pPr>
            <w:r w:rsidRPr="001C17B8">
              <w:rPr>
                <w:sz w:val="22"/>
              </w:rPr>
              <w:t>81.0</w:t>
            </w:r>
          </w:p>
        </w:tc>
        <w:tc>
          <w:tcPr>
            <w:tcW w:w="850" w:type="dxa"/>
            <w:tcBorders>
              <w:top w:val="nil"/>
              <w:left w:val="nil"/>
              <w:bottom w:val="nil"/>
              <w:right w:val="nil"/>
            </w:tcBorders>
            <w:shd w:val="clear" w:color="auto" w:fill="auto"/>
            <w:noWrap/>
            <w:vAlign w:val="bottom"/>
          </w:tcPr>
          <w:p w14:paraId="72FC931C" w14:textId="088A4931" w:rsidR="00890E29" w:rsidRPr="001C17B8" w:rsidRDefault="00890E29" w:rsidP="00890E29">
            <w:pPr>
              <w:jc w:val="right"/>
              <w:rPr>
                <w:rFonts w:asciiTheme="minorHAnsi" w:hAnsiTheme="minorHAnsi"/>
                <w:szCs w:val="23"/>
              </w:rPr>
            </w:pPr>
            <w:r w:rsidRPr="001C17B8">
              <w:rPr>
                <w:sz w:val="22"/>
              </w:rPr>
              <w:t>82</w:t>
            </w:r>
          </w:p>
        </w:tc>
        <w:tc>
          <w:tcPr>
            <w:tcW w:w="993" w:type="dxa"/>
            <w:tcBorders>
              <w:top w:val="nil"/>
              <w:left w:val="nil"/>
              <w:bottom w:val="nil"/>
              <w:right w:val="single" w:sz="4" w:space="0" w:color="auto"/>
            </w:tcBorders>
            <w:shd w:val="clear" w:color="auto" w:fill="auto"/>
            <w:noWrap/>
            <w:vAlign w:val="bottom"/>
          </w:tcPr>
          <w:p w14:paraId="5EA48178" w14:textId="3C2681D1" w:rsidR="00890E29" w:rsidRPr="001C17B8" w:rsidRDefault="00890E29" w:rsidP="00890E29">
            <w:pPr>
              <w:jc w:val="right"/>
              <w:rPr>
                <w:rFonts w:asciiTheme="minorHAnsi" w:hAnsiTheme="minorHAnsi"/>
                <w:szCs w:val="23"/>
              </w:rPr>
            </w:pPr>
            <w:r w:rsidRPr="001C17B8">
              <w:rPr>
                <w:sz w:val="22"/>
              </w:rPr>
              <w:t>87.2</w:t>
            </w:r>
          </w:p>
        </w:tc>
      </w:tr>
      <w:tr w:rsidR="00890E29" w:rsidRPr="001C17B8" w14:paraId="394EA40F" w14:textId="77777777" w:rsidTr="0018407A">
        <w:trPr>
          <w:trHeight w:val="300"/>
        </w:trPr>
        <w:tc>
          <w:tcPr>
            <w:tcW w:w="2030" w:type="dxa"/>
            <w:tcBorders>
              <w:top w:val="nil"/>
              <w:left w:val="single" w:sz="4" w:space="0" w:color="auto"/>
              <w:bottom w:val="nil"/>
              <w:right w:val="nil"/>
            </w:tcBorders>
            <w:shd w:val="clear" w:color="auto" w:fill="auto"/>
            <w:noWrap/>
          </w:tcPr>
          <w:p w14:paraId="0F2EE621" w14:textId="77777777" w:rsidR="00890E29" w:rsidRPr="001C17B8" w:rsidRDefault="00890E29" w:rsidP="00866A4E">
            <w:r w:rsidRPr="001C17B8">
              <w:t>Hawke's Bay</w:t>
            </w:r>
          </w:p>
        </w:tc>
        <w:tc>
          <w:tcPr>
            <w:tcW w:w="1105" w:type="dxa"/>
            <w:tcBorders>
              <w:top w:val="nil"/>
              <w:left w:val="nil"/>
              <w:bottom w:val="nil"/>
              <w:right w:val="nil"/>
            </w:tcBorders>
            <w:shd w:val="clear" w:color="auto" w:fill="auto"/>
            <w:noWrap/>
            <w:vAlign w:val="bottom"/>
          </w:tcPr>
          <w:p w14:paraId="153F49CC" w14:textId="2C4EFE6D" w:rsidR="00890E29" w:rsidRPr="001C17B8" w:rsidRDefault="00890E29" w:rsidP="00890E29">
            <w:pPr>
              <w:jc w:val="right"/>
              <w:rPr>
                <w:rFonts w:asciiTheme="minorHAnsi" w:hAnsiTheme="minorHAnsi"/>
                <w:szCs w:val="23"/>
              </w:rPr>
            </w:pPr>
            <w:r w:rsidRPr="001C17B8">
              <w:rPr>
                <w:sz w:val="22"/>
              </w:rPr>
              <w:t>10</w:t>
            </w:r>
          </w:p>
        </w:tc>
        <w:tc>
          <w:tcPr>
            <w:tcW w:w="992" w:type="dxa"/>
            <w:tcBorders>
              <w:top w:val="nil"/>
              <w:left w:val="nil"/>
              <w:bottom w:val="nil"/>
              <w:right w:val="nil"/>
            </w:tcBorders>
            <w:shd w:val="clear" w:color="auto" w:fill="auto"/>
            <w:noWrap/>
            <w:vAlign w:val="bottom"/>
          </w:tcPr>
          <w:p w14:paraId="37FEC75D" w14:textId="6D836AB8" w:rsidR="00890E29" w:rsidRPr="001C17B8" w:rsidRDefault="00890E29" w:rsidP="00890E29">
            <w:pPr>
              <w:jc w:val="right"/>
              <w:rPr>
                <w:rFonts w:asciiTheme="minorHAnsi" w:hAnsiTheme="minorHAnsi"/>
                <w:szCs w:val="23"/>
              </w:rPr>
            </w:pPr>
            <w:r w:rsidRPr="001C17B8">
              <w:rPr>
                <w:sz w:val="22"/>
              </w:rPr>
              <w:t>62.5</w:t>
            </w:r>
          </w:p>
        </w:tc>
        <w:tc>
          <w:tcPr>
            <w:tcW w:w="709" w:type="dxa"/>
            <w:tcBorders>
              <w:top w:val="nil"/>
              <w:left w:val="nil"/>
              <w:bottom w:val="nil"/>
              <w:right w:val="nil"/>
            </w:tcBorders>
            <w:shd w:val="clear" w:color="auto" w:fill="auto"/>
            <w:noWrap/>
            <w:vAlign w:val="bottom"/>
          </w:tcPr>
          <w:p w14:paraId="443313BA" w14:textId="65A20DDA"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76889159" w14:textId="14FA4B86" w:rsidR="00890E29" w:rsidRPr="001C17B8" w:rsidRDefault="00890E29" w:rsidP="00890E29">
            <w:pPr>
              <w:jc w:val="right"/>
              <w:rPr>
                <w:rFonts w:asciiTheme="minorHAnsi" w:hAnsiTheme="minorHAnsi"/>
                <w:szCs w:val="23"/>
              </w:rPr>
            </w:pPr>
            <w:r w:rsidRPr="001C17B8">
              <w:rPr>
                <w:sz w:val="22"/>
              </w:rPr>
              <w:t>-</w:t>
            </w:r>
          </w:p>
        </w:tc>
        <w:tc>
          <w:tcPr>
            <w:tcW w:w="851" w:type="dxa"/>
            <w:tcBorders>
              <w:top w:val="nil"/>
              <w:left w:val="nil"/>
              <w:bottom w:val="nil"/>
              <w:right w:val="nil"/>
            </w:tcBorders>
            <w:shd w:val="clear" w:color="auto" w:fill="auto"/>
            <w:noWrap/>
            <w:vAlign w:val="bottom"/>
          </w:tcPr>
          <w:p w14:paraId="703CE7CF" w14:textId="613019A9"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6B95E05D" w14:textId="0D555B43" w:rsidR="00890E29" w:rsidRPr="001C17B8" w:rsidRDefault="00890E29" w:rsidP="00890E29">
            <w:pPr>
              <w:jc w:val="right"/>
              <w:rPr>
                <w:rFonts w:asciiTheme="minorHAnsi" w:hAnsiTheme="minorHAnsi"/>
                <w:szCs w:val="23"/>
              </w:rPr>
            </w:pPr>
            <w:r w:rsidRPr="001C17B8">
              <w:rPr>
                <w:sz w:val="22"/>
              </w:rPr>
              <w:t>100.0</w:t>
            </w:r>
          </w:p>
        </w:tc>
        <w:tc>
          <w:tcPr>
            <w:tcW w:w="850" w:type="dxa"/>
            <w:tcBorders>
              <w:top w:val="nil"/>
              <w:left w:val="nil"/>
              <w:bottom w:val="nil"/>
              <w:right w:val="nil"/>
            </w:tcBorders>
            <w:shd w:val="clear" w:color="auto" w:fill="auto"/>
            <w:noWrap/>
            <w:vAlign w:val="bottom"/>
          </w:tcPr>
          <w:p w14:paraId="6FCD4CD6" w14:textId="1E9ADE47" w:rsidR="00890E29" w:rsidRPr="001C17B8" w:rsidRDefault="00890E29" w:rsidP="00890E29">
            <w:pPr>
              <w:jc w:val="right"/>
              <w:rPr>
                <w:rFonts w:asciiTheme="minorHAnsi" w:hAnsiTheme="minorHAnsi"/>
                <w:szCs w:val="23"/>
              </w:rPr>
            </w:pPr>
            <w:r w:rsidRPr="001C17B8">
              <w:rPr>
                <w:sz w:val="22"/>
              </w:rPr>
              <w:t>39</w:t>
            </w:r>
          </w:p>
        </w:tc>
        <w:tc>
          <w:tcPr>
            <w:tcW w:w="993" w:type="dxa"/>
            <w:tcBorders>
              <w:top w:val="nil"/>
              <w:left w:val="nil"/>
              <w:bottom w:val="nil"/>
              <w:right w:val="single" w:sz="4" w:space="0" w:color="auto"/>
            </w:tcBorders>
            <w:shd w:val="clear" w:color="auto" w:fill="auto"/>
            <w:noWrap/>
            <w:vAlign w:val="bottom"/>
          </w:tcPr>
          <w:p w14:paraId="3209B417" w14:textId="364E0177" w:rsidR="00890E29" w:rsidRPr="001C17B8" w:rsidRDefault="00890E29" w:rsidP="00890E29">
            <w:pPr>
              <w:jc w:val="right"/>
              <w:rPr>
                <w:rFonts w:asciiTheme="minorHAnsi" w:hAnsiTheme="minorHAnsi"/>
                <w:szCs w:val="23"/>
              </w:rPr>
            </w:pPr>
            <w:r w:rsidRPr="001C17B8">
              <w:rPr>
                <w:sz w:val="22"/>
              </w:rPr>
              <w:t>75.0</w:t>
            </w:r>
          </w:p>
        </w:tc>
      </w:tr>
      <w:tr w:rsidR="00890E29" w:rsidRPr="001C17B8" w14:paraId="1C5D9239" w14:textId="77777777" w:rsidTr="0018407A">
        <w:trPr>
          <w:trHeight w:val="300"/>
        </w:trPr>
        <w:tc>
          <w:tcPr>
            <w:tcW w:w="2030" w:type="dxa"/>
            <w:tcBorders>
              <w:top w:val="nil"/>
              <w:left w:val="single" w:sz="4" w:space="0" w:color="auto"/>
              <w:bottom w:val="nil"/>
              <w:right w:val="nil"/>
            </w:tcBorders>
            <w:shd w:val="clear" w:color="auto" w:fill="auto"/>
            <w:noWrap/>
          </w:tcPr>
          <w:p w14:paraId="18F894CA" w14:textId="77777777" w:rsidR="00890E29" w:rsidRPr="001C17B8" w:rsidRDefault="00890E29" w:rsidP="00866A4E">
            <w:r w:rsidRPr="001C17B8">
              <w:t>Hutt Valley</w:t>
            </w:r>
          </w:p>
        </w:tc>
        <w:tc>
          <w:tcPr>
            <w:tcW w:w="1105" w:type="dxa"/>
            <w:tcBorders>
              <w:top w:val="nil"/>
              <w:left w:val="nil"/>
              <w:bottom w:val="nil"/>
              <w:right w:val="nil"/>
            </w:tcBorders>
            <w:shd w:val="clear" w:color="auto" w:fill="auto"/>
            <w:noWrap/>
            <w:vAlign w:val="bottom"/>
          </w:tcPr>
          <w:p w14:paraId="1370CBD9" w14:textId="699B0A7E" w:rsidR="00890E29" w:rsidRPr="001C17B8" w:rsidRDefault="00890E29" w:rsidP="00890E29">
            <w:pPr>
              <w:jc w:val="right"/>
              <w:rPr>
                <w:rFonts w:asciiTheme="minorHAnsi" w:hAnsiTheme="minorHAnsi"/>
                <w:szCs w:val="23"/>
              </w:rPr>
            </w:pPr>
            <w:r w:rsidRPr="001C17B8">
              <w:rPr>
                <w:sz w:val="22"/>
              </w:rPr>
              <w:t>4</w:t>
            </w:r>
          </w:p>
        </w:tc>
        <w:tc>
          <w:tcPr>
            <w:tcW w:w="992" w:type="dxa"/>
            <w:tcBorders>
              <w:top w:val="nil"/>
              <w:left w:val="nil"/>
              <w:bottom w:val="nil"/>
              <w:right w:val="nil"/>
            </w:tcBorders>
            <w:shd w:val="clear" w:color="auto" w:fill="auto"/>
            <w:noWrap/>
            <w:vAlign w:val="bottom"/>
          </w:tcPr>
          <w:p w14:paraId="6948FBBA" w14:textId="7BEE82EC" w:rsidR="00890E29" w:rsidRPr="001C17B8" w:rsidRDefault="00890E29" w:rsidP="00890E29">
            <w:pPr>
              <w:jc w:val="right"/>
              <w:rPr>
                <w:rFonts w:asciiTheme="minorHAnsi" w:hAnsiTheme="minorHAnsi"/>
                <w:szCs w:val="23"/>
              </w:rPr>
            </w:pPr>
            <w:r w:rsidRPr="001C17B8">
              <w:rPr>
                <w:sz w:val="22"/>
              </w:rPr>
              <w:t>100.0</w:t>
            </w:r>
          </w:p>
        </w:tc>
        <w:tc>
          <w:tcPr>
            <w:tcW w:w="709" w:type="dxa"/>
            <w:tcBorders>
              <w:top w:val="nil"/>
              <w:left w:val="nil"/>
              <w:bottom w:val="nil"/>
              <w:right w:val="nil"/>
            </w:tcBorders>
            <w:shd w:val="clear" w:color="auto" w:fill="auto"/>
            <w:noWrap/>
            <w:vAlign w:val="bottom"/>
          </w:tcPr>
          <w:p w14:paraId="2FEDFBBE" w14:textId="0821A14E"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57DF7473" w14:textId="0D35F3B2" w:rsidR="00890E29" w:rsidRPr="001C17B8" w:rsidRDefault="00890E29" w:rsidP="00890E29">
            <w:pPr>
              <w:jc w:val="right"/>
              <w:rPr>
                <w:rFonts w:asciiTheme="minorHAnsi" w:hAnsiTheme="minorHAnsi"/>
                <w:szCs w:val="23"/>
              </w:rPr>
            </w:pPr>
            <w:r w:rsidRPr="001C17B8">
              <w:rPr>
                <w:sz w:val="22"/>
              </w:rPr>
              <w:t>100.0</w:t>
            </w:r>
          </w:p>
        </w:tc>
        <w:tc>
          <w:tcPr>
            <w:tcW w:w="851" w:type="dxa"/>
            <w:tcBorders>
              <w:top w:val="nil"/>
              <w:left w:val="nil"/>
              <w:bottom w:val="nil"/>
              <w:right w:val="nil"/>
            </w:tcBorders>
            <w:shd w:val="clear" w:color="auto" w:fill="auto"/>
            <w:noWrap/>
            <w:vAlign w:val="bottom"/>
          </w:tcPr>
          <w:p w14:paraId="3283441C" w14:textId="69D2BCA4" w:rsidR="00890E29" w:rsidRPr="001C17B8" w:rsidRDefault="00890E29" w:rsidP="00890E29">
            <w:pPr>
              <w:jc w:val="right"/>
              <w:rPr>
                <w:rFonts w:asciiTheme="minorHAnsi" w:hAnsiTheme="minorHAnsi"/>
                <w:szCs w:val="23"/>
              </w:rPr>
            </w:pPr>
            <w:r w:rsidRPr="001C17B8">
              <w:rPr>
                <w:sz w:val="22"/>
              </w:rPr>
              <w:t>6</w:t>
            </w:r>
          </w:p>
        </w:tc>
        <w:tc>
          <w:tcPr>
            <w:tcW w:w="992" w:type="dxa"/>
            <w:tcBorders>
              <w:top w:val="nil"/>
              <w:left w:val="nil"/>
              <w:bottom w:val="nil"/>
              <w:right w:val="nil"/>
            </w:tcBorders>
            <w:shd w:val="clear" w:color="auto" w:fill="auto"/>
            <w:noWrap/>
            <w:vAlign w:val="bottom"/>
          </w:tcPr>
          <w:p w14:paraId="70D8A1F6" w14:textId="549BDCA2" w:rsidR="00890E29" w:rsidRPr="001C17B8" w:rsidRDefault="00890E29" w:rsidP="00890E29">
            <w:pPr>
              <w:jc w:val="right"/>
              <w:rPr>
                <w:rFonts w:asciiTheme="minorHAnsi" w:hAnsiTheme="minorHAnsi"/>
                <w:szCs w:val="23"/>
              </w:rPr>
            </w:pPr>
            <w:r w:rsidRPr="001C17B8">
              <w:rPr>
                <w:sz w:val="22"/>
              </w:rPr>
              <w:t>85.7</w:t>
            </w:r>
          </w:p>
        </w:tc>
        <w:tc>
          <w:tcPr>
            <w:tcW w:w="850" w:type="dxa"/>
            <w:tcBorders>
              <w:top w:val="nil"/>
              <w:left w:val="nil"/>
              <w:bottom w:val="nil"/>
              <w:right w:val="nil"/>
            </w:tcBorders>
            <w:shd w:val="clear" w:color="auto" w:fill="auto"/>
            <w:noWrap/>
            <w:vAlign w:val="bottom"/>
          </w:tcPr>
          <w:p w14:paraId="41CA589F" w14:textId="7A6C12C2" w:rsidR="00890E29" w:rsidRPr="001C17B8" w:rsidRDefault="00890E29" w:rsidP="00890E29">
            <w:pPr>
              <w:jc w:val="right"/>
              <w:rPr>
                <w:rFonts w:asciiTheme="minorHAnsi" w:hAnsiTheme="minorHAnsi"/>
                <w:szCs w:val="23"/>
              </w:rPr>
            </w:pPr>
            <w:r w:rsidRPr="001C17B8">
              <w:rPr>
                <w:sz w:val="22"/>
              </w:rPr>
              <w:t>40</w:t>
            </w:r>
          </w:p>
        </w:tc>
        <w:tc>
          <w:tcPr>
            <w:tcW w:w="993" w:type="dxa"/>
            <w:tcBorders>
              <w:top w:val="nil"/>
              <w:left w:val="nil"/>
              <w:bottom w:val="nil"/>
              <w:right w:val="single" w:sz="4" w:space="0" w:color="auto"/>
            </w:tcBorders>
            <w:shd w:val="clear" w:color="auto" w:fill="auto"/>
            <w:noWrap/>
            <w:vAlign w:val="bottom"/>
          </w:tcPr>
          <w:p w14:paraId="0AB6A827" w14:textId="1F188980" w:rsidR="00890E29" w:rsidRPr="001C17B8" w:rsidRDefault="00890E29" w:rsidP="00890E29">
            <w:pPr>
              <w:jc w:val="right"/>
              <w:rPr>
                <w:rFonts w:asciiTheme="minorHAnsi" w:hAnsiTheme="minorHAnsi"/>
                <w:szCs w:val="23"/>
              </w:rPr>
            </w:pPr>
            <w:r w:rsidRPr="001C17B8">
              <w:rPr>
                <w:sz w:val="22"/>
              </w:rPr>
              <w:t>90.9</w:t>
            </w:r>
          </w:p>
        </w:tc>
      </w:tr>
      <w:tr w:rsidR="00890E29" w:rsidRPr="001C17B8" w14:paraId="0652DD66" w14:textId="77777777" w:rsidTr="0018407A">
        <w:trPr>
          <w:trHeight w:val="300"/>
        </w:trPr>
        <w:tc>
          <w:tcPr>
            <w:tcW w:w="2030" w:type="dxa"/>
            <w:tcBorders>
              <w:top w:val="nil"/>
              <w:left w:val="single" w:sz="4" w:space="0" w:color="auto"/>
              <w:bottom w:val="nil"/>
              <w:right w:val="nil"/>
            </w:tcBorders>
            <w:shd w:val="clear" w:color="auto" w:fill="auto"/>
            <w:noWrap/>
          </w:tcPr>
          <w:p w14:paraId="4CBF5512" w14:textId="77777777" w:rsidR="00890E29" w:rsidRPr="001C17B8" w:rsidRDefault="00890E29" w:rsidP="00866A4E">
            <w:r w:rsidRPr="001C17B8">
              <w:t>Lakes</w:t>
            </w:r>
          </w:p>
        </w:tc>
        <w:tc>
          <w:tcPr>
            <w:tcW w:w="1105" w:type="dxa"/>
            <w:tcBorders>
              <w:top w:val="nil"/>
              <w:left w:val="nil"/>
              <w:bottom w:val="nil"/>
              <w:right w:val="nil"/>
            </w:tcBorders>
            <w:shd w:val="clear" w:color="auto" w:fill="auto"/>
            <w:noWrap/>
            <w:vAlign w:val="bottom"/>
          </w:tcPr>
          <w:p w14:paraId="632F6E80" w14:textId="0B5FB212" w:rsidR="00890E29" w:rsidRPr="001C17B8" w:rsidRDefault="00890E29" w:rsidP="00890E29">
            <w:pPr>
              <w:jc w:val="right"/>
              <w:rPr>
                <w:rFonts w:asciiTheme="minorHAnsi" w:hAnsiTheme="minorHAnsi"/>
                <w:szCs w:val="23"/>
              </w:rPr>
            </w:pPr>
            <w:r w:rsidRPr="001C17B8">
              <w:rPr>
                <w:sz w:val="22"/>
              </w:rPr>
              <w:t>10</w:t>
            </w:r>
          </w:p>
        </w:tc>
        <w:tc>
          <w:tcPr>
            <w:tcW w:w="992" w:type="dxa"/>
            <w:tcBorders>
              <w:top w:val="nil"/>
              <w:left w:val="nil"/>
              <w:bottom w:val="nil"/>
              <w:right w:val="nil"/>
            </w:tcBorders>
            <w:shd w:val="clear" w:color="auto" w:fill="auto"/>
            <w:noWrap/>
            <w:vAlign w:val="bottom"/>
          </w:tcPr>
          <w:p w14:paraId="2DAF11F9" w14:textId="713F0359" w:rsidR="00890E29" w:rsidRPr="001C17B8" w:rsidRDefault="00890E29" w:rsidP="00890E29">
            <w:pPr>
              <w:jc w:val="right"/>
              <w:rPr>
                <w:rFonts w:asciiTheme="minorHAnsi" w:hAnsiTheme="minorHAnsi"/>
                <w:szCs w:val="23"/>
              </w:rPr>
            </w:pPr>
            <w:r w:rsidRPr="001C17B8">
              <w:rPr>
                <w:sz w:val="22"/>
              </w:rPr>
              <w:t>83.3</w:t>
            </w:r>
          </w:p>
        </w:tc>
        <w:tc>
          <w:tcPr>
            <w:tcW w:w="709" w:type="dxa"/>
            <w:tcBorders>
              <w:top w:val="nil"/>
              <w:left w:val="nil"/>
              <w:bottom w:val="nil"/>
              <w:right w:val="nil"/>
            </w:tcBorders>
            <w:shd w:val="clear" w:color="auto" w:fill="auto"/>
            <w:noWrap/>
            <w:vAlign w:val="bottom"/>
          </w:tcPr>
          <w:p w14:paraId="30513F65" w14:textId="197070FC"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37F9D989" w14:textId="09AB2C92" w:rsidR="00890E29" w:rsidRPr="001C17B8" w:rsidRDefault="00890E29" w:rsidP="00890E29">
            <w:pPr>
              <w:jc w:val="right"/>
              <w:rPr>
                <w:rFonts w:asciiTheme="minorHAnsi" w:hAnsiTheme="minorHAnsi"/>
                <w:szCs w:val="23"/>
              </w:rPr>
            </w:pPr>
            <w:r w:rsidRPr="001C17B8">
              <w:rPr>
                <w:sz w:val="22"/>
              </w:rPr>
              <w:t>-</w:t>
            </w:r>
          </w:p>
        </w:tc>
        <w:tc>
          <w:tcPr>
            <w:tcW w:w="851" w:type="dxa"/>
            <w:tcBorders>
              <w:top w:val="nil"/>
              <w:left w:val="nil"/>
              <w:bottom w:val="nil"/>
              <w:right w:val="nil"/>
            </w:tcBorders>
            <w:shd w:val="clear" w:color="auto" w:fill="auto"/>
            <w:noWrap/>
            <w:vAlign w:val="bottom"/>
          </w:tcPr>
          <w:p w14:paraId="071B406E" w14:textId="06D99949"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3B835F67" w14:textId="64DA3A7E" w:rsidR="00890E29" w:rsidRPr="001C17B8" w:rsidRDefault="00890E29" w:rsidP="00890E29">
            <w:pPr>
              <w:jc w:val="right"/>
              <w:rPr>
                <w:rFonts w:asciiTheme="minorHAnsi" w:hAnsiTheme="minorHAnsi"/>
                <w:szCs w:val="23"/>
              </w:rPr>
            </w:pPr>
            <w:r w:rsidRPr="001C17B8">
              <w:rPr>
                <w:sz w:val="22"/>
              </w:rPr>
              <w:t>100.0</w:t>
            </w:r>
          </w:p>
        </w:tc>
        <w:tc>
          <w:tcPr>
            <w:tcW w:w="850" w:type="dxa"/>
            <w:tcBorders>
              <w:top w:val="nil"/>
              <w:left w:val="nil"/>
              <w:bottom w:val="nil"/>
              <w:right w:val="nil"/>
            </w:tcBorders>
            <w:shd w:val="clear" w:color="auto" w:fill="auto"/>
            <w:noWrap/>
            <w:vAlign w:val="bottom"/>
          </w:tcPr>
          <w:p w14:paraId="39EFC909" w14:textId="2302DDB9" w:rsidR="00890E29" w:rsidRPr="001C17B8" w:rsidRDefault="00890E29" w:rsidP="00890E29">
            <w:pPr>
              <w:jc w:val="right"/>
              <w:rPr>
                <w:rFonts w:asciiTheme="minorHAnsi" w:hAnsiTheme="minorHAnsi"/>
                <w:szCs w:val="23"/>
              </w:rPr>
            </w:pPr>
            <w:r w:rsidRPr="001C17B8">
              <w:rPr>
                <w:sz w:val="22"/>
              </w:rPr>
              <w:t>18</w:t>
            </w:r>
          </w:p>
        </w:tc>
        <w:tc>
          <w:tcPr>
            <w:tcW w:w="993" w:type="dxa"/>
            <w:tcBorders>
              <w:top w:val="nil"/>
              <w:left w:val="nil"/>
              <w:bottom w:val="nil"/>
              <w:right w:val="single" w:sz="4" w:space="0" w:color="auto"/>
            </w:tcBorders>
            <w:shd w:val="clear" w:color="auto" w:fill="auto"/>
            <w:noWrap/>
            <w:vAlign w:val="bottom"/>
          </w:tcPr>
          <w:p w14:paraId="3F003736" w14:textId="4000D5E7" w:rsidR="00890E29" w:rsidRPr="001C17B8" w:rsidRDefault="00890E29" w:rsidP="00890E29">
            <w:pPr>
              <w:jc w:val="right"/>
              <w:rPr>
                <w:rFonts w:asciiTheme="minorHAnsi" w:hAnsiTheme="minorHAnsi"/>
                <w:szCs w:val="23"/>
              </w:rPr>
            </w:pPr>
            <w:r w:rsidRPr="001C17B8">
              <w:rPr>
                <w:sz w:val="22"/>
              </w:rPr>
              <w:t>94.7</w:t>
            </w:r>
          </w:p>
        </w:tc>
      </w:tr>
      <w:tr w:rsidR="00890E29" w:rsidRPr="001C17B8" w14:paraId="6C463354" w14:textId="77777777" w:rsidTr="0018407A">
        <w:trPr>
          <w:trHeight w:val="300"/>
        </w:trPr>
        <w:tc>
          <w:tcPr>
            <w:tcW w:w="2030" w:type="dxa"/>
            <w:tcBorders>
              <w:top w:val="nil"/>
              <w:left w:val="single" w:sz="4" w:space="0" w:color="auto"/>
              <w:bottom w:val="nil"/>
              <w:right w:val="nil"/>
            </w:tcBorders>
            <w:shd w:val="clear" w:color="auto" w:fill="auto"/>
            <w:noWrap/>
          </w:tcPr>
          <w:p w14:paraId="3404502C" w14:textId="77777777" w:rsidR="00890E29" w:rsidRPr="001C17B8" w:rsidRDefault="00890E29" w:rsidP="00866A4E">
            <w:r w:rsidRPr="001C17B8">
              <w:t>Mid Central</w:t>
            </w:r>
          </w:p>
        </w:tc>
        <w:tc>
          <w:tcPr>
            <w:tcW w:w="1105" w:type="dxa"/>
            <w:tcBorders>
              <w:top w:val="nil"/>
              <w:left w:val="nil"/>
              <w:bottom w:val="nil"/>
              <w:right w:val="nil"/>
            </w:tcBorders>
            <w:shd w:val="clear" w:color="auto" w:fill="auto"/>
            <w:noWrap/>
            <w:vAlign w:val="bottom"/>
          </w:tcPr>
          <w:p w14:paraId="248471B7" w14:textId="7B1AD4A2" w:rsidR="00890E29" w:rsidRPr="001C17B8" w:rsidRDefault="00890E29" w:rsidP="00890E29">
            <w:pPr>
              <w:jc w:val="right"/>
              <w:rPr>
                <w:rFonts w:asciiTheme="minorHAnsi" w:hAnsiTheme="minorHAnsi"/>
                <w:szCs w:val="23"/>
              </w:rPr>
            </w:pPr>
            <w:r w:rsidRPr="001C17B8">
              <w:rPr>
                <w:sz w:val="22"/>
              </w:rPr>
              <w:t>11</w:t>
            </w:r>
          </w:p>
        </w:tc>
        <w:tc>
          <w:tcPr>
            <w:tcW w:w="992" w:type="dxa"/>
            <w:tcBorders>
              <w:top w:val="nil"/>
              <w:left w:val="nil"/>
              <w:bottom w:val="nil"/>
              <w:right w:val="nil"/>
            </w:tcBorders>
            <w:shd w:val="clear" w:color="auto" w:fill="auto"/>
            <w:noWrap/>
            <w:vAlign w:val="bottom"/>
          </w:tcPr>
          <w:p w14:paraId="080B4922" w14:textId="4F5C4343" w:rsidR="00890E29" w:rsidRPr="001C17B8" w:rsidRDefault="00890E29" w:rsidP="00890E29">
            <w:pPr>
              <w:jc w:val="right"/>
              <w:rPr>
                <w:rFonts w:asciiTheme="minorHAnsi" w:hAnsiTheme="minorHAnsi"/>
                <w:szCs w:val="23"/>
              </w:rPr>
            </w:pPr>
            <w:r w:rsidRPr="001C17B8">
              <w:rPr>
                <w:sz w:val="22"/>
              </w:rPr>
              <w:t>57.9</w:t>
            </w:r>
          </w:p>
        </w:tc>
        <w:tc>
          <w:tcPr>
            <w:tcW w:w="709" w:type="dxa"/>
            <w:tcBorders>
              <w:top w:val="nil"/>
              <w:left w:val="nil"/>
              <w:bottom w:val="nil"/>
              <w:right w:val="nil"/>
            </w:tcBorders>
            <w:shd w:val="clear" w:color="auto" w:fill="auto"/>
            <w:noWrap/>
            <w:vAlign w:val="bottom"/>
          </w:tcPr>
          <w:p w14:paraId="3401540D" w14:textId="218D3749"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32024121" w14:textId="418EAC1C" w:rsidR="00890E29" w:rsidRPr="001C17B8" w:rsidRDefault="00890E29" w:rsidP="00890E29">
            <w:pPr>
              <w:jc w:val="right"/>
              <w:rPr>
                <w:rFonts w:asciiTheme="minorHAnsi" w:hAnsiTheme="minorHAnsi"/>
                <w:szCs w:val="23"/>
              </w:rPr>
            </w:pPr>
            <w:r w:rsidRPr="001C17B8">
              <w:rPr>
                <w:sz w:val="22"/>
              </w:rPr>
              <w:t>-</w:t>
            </w:r>
          </w:p>
        </w:tc>
        <w:tc>
          <w:tcPr>
            <w:tcW w:w="851" w:type="dxa"/>
            <w:tcBorders>
              <w:top w:val="nil"/>
              <w:left w:val="nil"/>
              <w:bottom w:val="nil"/>
              <w:right w:val="nil"/>
            </w:tcBorders>
            <w:shd w:val="clear" w:color="auto" w:fill="auto"/>
            <w:noWrap/>
            <w:vAlign w:val="bottom"/>
          </w:tcPr>
          <w:p w14:paraId="1B8950A1" w14:textId="196D77AE" w:rsidR="00890E29" w:rsidRPr="001C17B8" w:rsidRDefault="00890E29" w:rsidP="00890E29">
            <w:pPr>
              <w:jc w:val="right"/>
              <w:rPr>
                <w:rFonts w:asciiTheme="minorHAnsi" w:hAnsiTheme="minorHAnsi"/>
                <w:szCs w:val="23"/>
              </w:rPr>
            </w:pPr>
            <w:r w:rsidRPr="001C17B8">
              <w:rPr>
                <w:sz w:val="22"/>
              </w:rPr>
              <w:t>4</w:t>
            </w:r>
          </w:p>
        </w:tc>
        <w:tc>
          <w:tcPr>
            <w:tcW w:w="992" w:type="dxa"/>
            <w:tcBorders>
              <w:top w:val="nil"/>
              <w:left w:val="nil"/>
              <w:bottom w:val="nil"/>
              <w:right w:val="nil"/>
            </w:tcBorders>
            <w:shd w:val="clear" w:color="auto" w:fill="auto"/>
            <w:noWrap/>
            <w:vAlign w:val="bottom"/>
          </w:tcPr>
          <w:p w14:paraId="7DE6E875" w14:textId="179508F5" w:rsidR="00890E29" w:rsidRPr="001C17B8" w:rsidRDefault="00890E29" w:rsidP="00890E29">
            <w:pPr>
              <w:jc w:val="right"/>
              <w:rPr>
                <w:rFonts w:asciiTheme="minorHAnsi" w:hAnsiTheme="minorHAnsi"/>
                <w:szCs w:val="23"/>
              </w:rPr>
            </w:pPr>
            <w:r w:rsidRPr="001C17B8">
              <w:rPr>
                <w:sz w:val="22"/>
              </w:rPr>
              <w:t>80.0</w:t>
            </w:r>
          </w:p>
        </w:tc>
        <w:tc>
          <w:tcPr>
            <w:tcW w:w="850" w:type="dxa"/>
            <w:tcBorders>
              <w:top w:val="nil"/>
              <w:left w:val="nil"/>
              <w:bottom w:val="nil"/>
              <w:right w:val="nil"/>
            </w:tcBorders>
            <w:shd w:val="clear" w:color="auto" w:fill="auto"/>
            <w:noWrap/>
            <w:vAlign w:val="bottom"/>
          </w:tcPr>
          <w:p w14:paraId="1E70C4A5" w14:textId="4B856210" w:rsidR="00890E29" w:rsidRPr="001C17B8" w:rsidRDefault="00890E29" w:rsidP="00890E29">
            <w:pPr>
              <w:jc w:val="right"/>
              <w:rPr>
                <w:rFonts w:asciiTheme="minorHAnsi" w:hAnsiTheme="minorHAnsi"/>
                <w:szCs w:val="23"/>
              </w:rPr>
            </w:pPr>
            <w:r w:rsidRPr="001C17B8">
              <w:rPr>
                <w:sz w:val="22"/>
              </w:rPr>
              <w:t>54</w:t>
            </w:r>
          </w:p>
        </w:tc>
        <w:tc>
          <w:tcPr>
            <w:tcW w:w="993" w:type="dxa"/>
            <w:tcBorders>
              <w:top w:val="nil"/>
              <w:left w:val="nil"/>
              <w:bottom w:val="nil"/>
              <w:right w:val="single" w:sz="4" w:space="0" w:color="auto"/>
            </w:tcBorders>
            <w:shd w:val="clear" w:color="auto" w:fill="auto"/>
            <w:noWrap/>
            <w:vAlign w:val="bottom"/>
          </w:tcPr>
          <w:p w14:paraId="6734B665" w14:textId="570FEF74" w:rsidR="00890E29" w:rsidRPr="001C17B8" w:rsidRDefault="00890E29" w:rsidP="00890E29">
            <w:pPr>
              <w:jc w:val="right"/>
              <w:rPr>
                <w:rFonts w:asciiTheme="minorHAnsi" w:hAnsiTheme="minorHAnsi"/>
                <w:szCs w:val="23"/>
              </w:rPr>
            </w:pPr>
            <w:r w:rsidRPr="001C17B8">
              <w:rPr>
                <w:sz w:val="22"/>
              </w:rPr>
              <w:t>84.4</w:t>
            </w:r>
          </w:p>
        </w:tc>
      </w:tr>
      <w:tr w:rsidR="00890E29" w:rsidRPr="001C17B8" w14:paraId="11143F74" w14:textId="77777777" w:rsidTr="0018407A">
        <w:trPr>
          <w:trHeight w:val="300"/>
        </w:trPr>
        <w:tc>
          <w:tcPr>
            <w:tcW w:w="2030" w:type="dxa"/>
            <w:tcBorders>
              <w:top w:val="nil"/>
              <w:left w:val="single" w:sz="4" w:space="0" w:color="auto"/>
              <w:bottom w:val="nil"/>
              <w:right w:val="nil"/>
            </w:tcBorders>
            <w:shd w:val="clear" w:color="auto" w:fill="auto"/>
            <w:noWrap/>
          </w:tcPr>
          <w:p w14:paraId="5C2C1A45" w14:textId="77777777" w:rsidR="00890E29" w:rsidRPr="001C17B8" w:rsidRDefault="00890E29" w:rsidP="00866A4E">
            <w:r w:rsidRPr="001C17B8">
              <w:t>Nelson Marlborough</w:t>
            </w:r>
          </w:p>
        </w:tc>
        <w:tc>
          <w:tcPr>
            <w:tcW w:w="1105" w:type="dxa"/>
            <w:tcBorders>
              <w:top w:val="nil"/>
              <w:left w:val="nil"/>
              <w:bottom w:val="nil"/>
              <w:right w:val="nil"/>
            </w:tcBorders>
            <w:shd w:val="clear" w:color="auto" w:fill="auto"/>
            <w:noWrap/>
            <w:vAlign w:val="bottom"/>
          </w:tcPr>
          <w:p w14:paraId="22F8B38B" w14:textId="196227B5" w:rsidR="00890E29" w:rsidRPr="001C17B8" w:rsidRDefault="00890E29" w:rsidP="00890E29">
            <w:pPr>
              <w:jc w:val="right"/>
              <w:rPr>
                <w:rFonts w:asciiTheme="minorHAnsi" w:hAnsiTheme="minorHAnsi"/>
                <w:szCs w:val="23"/>
              </w:rPr>
            </w:pPr>
            <w:r w:rsidRPr="001C17B8">
              <w:rPr>
                <w:sz w:val="22"/>
              </w:rPr>
              <w:t>6</w:t>
            </w:r>
          </w:p>
        </w:tc>
        <w:tc>
          <w:tcPr>
            <w:tcW w:w="992" w:type="dxa"/>
            <w:tcBorders>
              <w:top w:val="nil"/>
              <w:left w:val="nil"/>
              <w:bottom w:val="nil"/>
              <w:right w:val="nil"/>
            </w:tcBorders>
            <w:shd w:val="clear" w:color="auto" w:fill="auto"/>
            <w:noWrap/>
            <w:vAlign w:val="bottom"/>
          </w:tcPr>
          <w:p w14:paraId="3A0C933E" w14:textId="659A1A2D" w:rsidR="00890E29" w:rsidRPr="001C17B8" w:rsidRDefault="00890E29" w:rsidP="00890E29">
            <w:pPr>
              <w:jc w:val="right"/>
              <w:rPr>
                <w:rFonts w:asciiTheme="minorHAnsi" w:hAnsiTheme="minorHAnsi"/>
                <w:szCs w:val="23"/>
              </w:rPr>
            </w:pPr>
            <w:r w:rsidRPr="001C17B8">
              <w:rPr>
                <w:sz w:val="22"/>
              </w:rPr>
              <w:t>100.0</w:t>
            </w:r>
          </w:p>
        </w:tc>
        <w:tc>
          <w:tcPr>
            <w:tcW w:w="709" w:type="dxa"/>
            <w:tcBorders>
              <w:top w:val="nil"/>
              <w:left w:val="nil"/>
              <w:bottom w:val="nil"/>
              <w:right w:val="nil"/>
            </w:tcBorders>
            <w:shd w:val="clear" w:color="auto" w:fill="auto"/>
            <w:noWrap/>
            <w:vAlign w:val="bottom"/>
          </w:tcPr>
          <w:p w14:paraId="0F7990C3" w14:textId="63EB1EDD"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45B33725" w14:textId="4E0C016A" w:rsidR="00890E29" w:rsidRPr="001C17B8" w:rsidRDefault="00890E29" w:rsidP="00890E29">
            <w:pPr>
              <w:jc w:val="right"/>
              <w:rPr>
                <w:rFonts w:asciiTheme="minorHAnsi" w:hAnsiTheme="minorHAnsi"/>
                <w:szCs w:val="23"/>
              </w:rPr>
            </w:pPr>
            <w:r w:rsidRPr="001C17B8">
              <w:rPr>
                <w:sz w:val="22"/>
              </w:rPr>
              <w:t>-</w:t>
            </w:r>
          </w:p>
        </w:tc>
        <w:tc>
          <w:tcPr>
            <w:tcW w:w="851" w:type="dxa"/>
            <w:tcBorders>
              <w:top w:val="nil"/>
              <w:left w:val="nil"/>
              <w:bottom w:val="nil"/>
              <w:right w:val="nil"/>
            </w:tcBorders>
            <w:shd w:val="clear" w:color="auto" w:fill="auto"/>
            <w:noWrap/>
            <w:vAlign w:val="bottom"/>
          </w:tcPr>
          <w:p w14:paraId="07576A06" w14:textId="3D9F2663"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3F8B2B04" w14:textId="1D906681" w:rsidR="00890E29" w:rsidRPr="001C17B8" w:rsidRDefault="00890E29" w:rsidP="00890E29">
            <w:pPr>
              <w:jc w:val="right"/>
              <w:rPr>
                <w:rFonts w:asciiTheme="minorHAnsi" w:hAnsiTheme="minorHAnsi"/>
                <w:szCs w:val="23"/>
              </w:rPr>
            </w:pPr>
            <w:r w:rsidRPr="001C17B8">
              <w:rPr>
                <w:sz w:val="22"/>
              </w:rPr>
              <w:t>50.0</w:t>
            </w:r>
          </w:p>
        </w:tc>
        <w:tc>
          <w:tcPr>
            <w:tcW w:w="850" w:type="dxa"/>
            <w:tcBorders>
              <w:top w:val="nil"/>
              <w:left w:val="nil"/>
              <w:bottom w:val="nil"/>
              <w:right w:val="nil"/>
            </w:tcBorders>
            <w:shd w:val="clear" w:color="auto" w:fill="auto"/>
            <w:noWrap/>
            <w:vAlign w:val="bottom"/>
          </w:tcPr>
          <w:p w14:paraId="58FE1331" w14:textId="47B921BA" w:rsidR="00890E29" w:rsidRPr="001C17B8" w:rsidRDefault="00890E29" w:rsidP="00890E29">
            <w:pPr>
              <w:jc w:val="right"/>
              <w:rPr>
                <w:rFonts w:asciiTheme="minorHAnsi" w:hAnsiTheme="minorHAnsi"/>
                <w:szCs w:val="23"/>
              </w:rPr>
            </w:pPr>
            <w:r w:rsidRPr="001C17B8">
              <w:rPr>
                <w:sz w:val="22"/>
              </w:rPr>
              <w:t>35</w:t>
            </w:r>
          </w:p>
        </w:tc>
        <w:tc>
          <w:tcPr>
            <w:tcW w:w="993" w:type="dxa"/>
            <w:tcBorders>
              <w:top w:val="nil"/>
              <w:left w:val="nil"/>
              <w:bottom w:val="nil"/>
              <w:right w:val="single" w:sz="4" w:space="0" w:color="auto"/>
            </w:tcBorders>
            <w:shd w:val="clear" w:color="auto" w:fill="auto"/>
            <w:noWrap/>
            <w:vAlign w:val="bottom"/>
          </w:tcPr>
          <w:p w14:paraId="2633175E" w14:textId="244FC59F" w:rsidR="00890E29" w:rsidRPr="001C17B8" w:rsidRDefault="00890E29" w:rsidP="00890E29">
            <w:pPr>
              <w:jc w:val="right"/>
              <w:rPr>
                <w:rFonts w:asciiTheme="minorHAnsi" w:hAnsiTheme="minorHAnsi"/>
                <w:szCs w:val="23"/>
              </w:rPr>
            </w:pPr>
            <w:r w:rsidRPr="001C17B8">
              <w:rPr>
                <w:sz w:val="22"/>
              </w:rPr>
              <w:t>87.5</w:t>
            </w:r>
          </w:p>
        </w:tc>
      </w:tr>
      <w:tr w:rsidR="00890E29" w:rsidRPr="001C17B8" w14:paraId="6D78A8A8" w14:textId="77777777" w:rsidTr="0018407A">
        <w:trPr>
          <w:trHeight w:val="300"/>
        </w:trPr>
        <w:tc>
          <w:tcPr>
            <w:tcW w:w="2030" w:type="dxa"/>
            <w:tcBorders>
              <w:top w:val="nil"/>
              <w:left w:val="single" w:sz="4" w:space="0" w:color="auto"/>
              <w:bottom w:val="nil"/>
              <w:right w:val="nil"/>
            </w:tcBorders>
            <w:shd w:val="clear" w:color="auto" w:fill="auto"/>
            <w:noWrap/>
          </w:tcPr>
          <w:p w14:paraId="50D2F17F" w14:textId="77777777" w:rsidR="00890E29" w:rsidRPr="001C17B8" w:rsidRDefault="00890E29" w:rsidP="00866A4E">
            <w:r w:rsidRPr="001C17B8">
              <w:t>Northland</w:t>
            </w:r>
          </w:p>
        </w:tc>
        <w:tc>
          <w:tcPr>
            <w:tcW w:w="1105" w:type="dxa"/>
            <w:tcBorders>
              <w:top w:val="nil"/>
              <w:left w:val="nil"/>
              <w:bottom w:val="nil"/>
              <w:right w:val="nil"/>
            </w:tcBorders>
            <w:shd w:val="clear" w:color="auto" w:fill="auto"/>
            <w:noWrap/>
            <w:vAlign w:val="bottom"/>
          </w:tcPr>
          <w:p w14:paraId="4787835B" w14:textId="235D3191" w:rsidR="00890E29" w:rsidRPr="001C17B8" w:rsidRDefault="00890E29" w:rsidP="00890E29">
            <w:pPr>
              <w:jc w:val="right"/>
              <w:rPr>
                <w:rFonts w:asciiTheme="minorHAnsi" w:hAnsiTheme="minorHAnsi"/>
                <w:szCs w:val="23"/>
              </w:rPr>
            </w:pPr>
            <w:r w:rsidRPr="001C17B8">
              <w:rPr>
                <w:sz w:val="22"/>
              </w:rPr>
              <w:t>5</w:t>
            </w:r>
          </w:p>
        </w:tc>
        <w:tc>
          <w:tcPr>
            <w:tcW w:w="992" w:type="dxa"/>
            <w:tcBorders>
              <w:top w:val="nil"/>
              <w:left w:val="nil"/>
              <w:bottom w:val="nil"/>
              <w:right w:val="nil"/>
            </w:tcBorders>
            <w:shd w:val="clear" w:color="auto" w:fill="auto"/>
            <w:noWrap/>
            <w:vAlign w:val="bottom"/>
          </w:tcPr>
          <w:p w14:paraId="34C71B51" w14:textId="4943421F" w:rsidR="00890E29" w:rsidRPr="001C17B8" w:rsidRDefault="00890E29" w:rsidP="00890E29">
            <w:pPr>
              <w:jc w:val="right"/>
              <w:rPr>
                <w:rFonts w:asciiTheme="minorHAnsi" w:hAnsiTheme="minorHAnsi"/>
                <w:szCs w:val="23"/>
              </w:rPr>
            </w:pPr>
            <w:r w:rsidRPr="001C17B8">
              <w:rPr>
                <w:sz w:val="22"/>
              </w:rPr>
              <w:t>71.4</w:t>
            </w:r>
          </w:p>
        </w:tc>
        <w:tc>
          <w:tcPr>
            <w:tcW w:w="709" w:type="dxa"/>
            <w:tcBorders>
              <w:top w:val="nil"/>
              <w:left w:val="nil"/>
              <w:bottom w:val="nil"/>
              <w:right w:val="nil"/>
            </w:tcBorders>
            <w:shd w:val="clear" w:color="auto" w:fill="auto"/>
            <w:noWrap/>
            <w:vAlign w:val="bottom"/>
          </w:tcPr>
          <w:p w14:paraId="556FC36C" w14:textId="344C6CD0"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3BA8EDA3" w14:textId="72F74153" w:rsidR="00890E29" w:rsidRPr="001C17B8" w:rsidRDefault="00890E29" w:rsidP="00890E29">
            <w:pPr>
              <w:jc w:val="right"/>
              <w:rPr>
                <w:rFonts w:asciiTheme="minorHAnsi" w:hAnsiTheme="minorHAnsi"/>
                <w:szCs w:val="23"/>
              </w:rPr>
            </w:pPr>
            <w:r w:rsidRPr="001C17B8">
              <w:rPr>
                <w:sz w:val="22"/>
              </w:rPr>
              <w:t>-</w:t>
            </w:r>
          </w:p>
        </w:tc>
        <w:tc>
          <w:tcPr>
            <w:tcW w:w="851" w:type="dxa"/>
            <w:tcBorders>
              <w:top w:val="nil"/>
              <w:left w:val="nil"/>
              <w:bottom w:val="nil"/>
              <w:right w:val="nil"/>
            </w:tcBorders>
            <w:shd w:val="clear" w:color="auto" w:fill="auto"/>
            <w:noWrap/>
            <w:vAlign w:val="bottom"/>
          </w:tcPr>
          <w:p w14:paraId="5AB1532A" w14:textId="1291FE39"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5FD06100" w14:textId="05D287EF" w:rsidR="00890E29" w:rsidRPr="001C17B8" w:rsidRDefault="00890E29" w:rsidP="00890E29">
            <w:pPr>
              <w:jc w:val="right"/>
              <w:rPr>
                <w:rFonts w:asciiTheme="minorHAnsi" w:hAnsiTheme="minorHAnsi"/>
                <w:szCs w:val="23"/>
              </w:rPr>
            </w:pPr>
            <w:r w:rsidRPr="001C17B8">
              <w:rPr>
                <w:sz w:val="22"/>
              </w:rPr>
              <w:t>-</w:t>
            </w:r>
          </w:p>
        </w:tc>
        <w:tc>
          <w:tcPr>
            <w:tcW w:w="850" w:type="dxa"/>
            <w:tcBorders>
              <w:top w:val="nil"/>
              <w:left w:val="nil"/>
              <w:bottom w:val="nil"/>
              <w:right w:val="nil"/>
            </w:tcBorders>
            <w:shd w:val="clear" w:color="auto" w:fill="auto"/>
            <w:noWrap/>
            <w:vAlign w:val="bottom"/>
          </w:tcPr>
          <w:p w14:paraId="582628AC" w14:textId="6786B74F" w:rsidR="00890E29" w:rsidRPr="001C17B8" w:rsidRDefault="00890E29" w:rsidP="00890E29">
            <w:pPr>
              <w:jc w:val="right"/>
              <w:rPr>
                <w:rFonts w:asciiTheme="minorHAnsi" w:hAnsiTheme="minorHAnsi"/>
                <w:szCs w:val="23"/>
              </w:rPr>
            </w:pPr>
            <w:r w:rsidRPr="001C17B8">
              <w:rPr>
                <w:sz w:val="22"/>
              </w:rPr>
              <w:t>36</w:t>
            </w:r>
          </w:p>
        </w:tc>
        <w:tc>
          <w:tcPr>
            <w:tcW w:w="993" w:type="dxa"/>
            <w:tcBorders>
              <w:top w:val="nil"/>
              <w:left w:val="nil"/>
              <w:bottom w:val="nil"/>
              <w:right w:val="single" w:sz="4" w:space="0" w:color="auto"/>
            </w:tcBorders>
            <w:shd w:val="clear" w:color="auto" w:fill="auto"/>
            <w:noWrap/>
            <w:vAlign w:val="bottom"/>
          </w:tcPr>
          <w:p w14:paraId="4AF328FF" w14:textId="363332BB" w:rsidR="00890E29" w:rsidRPr="001C17B8" w:rsidRDefault="00890E29" w:rsidP="00890E29">
            <w:pPr>
              <w:jc w:val="right"/>
              <w:rPr>
                <w:rFonts w:asciiTheme="minorHAnsi" w:hAnsiTheme="minorHAnsi"/>
                <w:szCs w:val="23"/>
              </w:rPr>
            </w:pPr>
            <w:r w:rsidRPr="001C17B8">
              <w:rPr>
                <w:sz w:val="22"/>
              </w:rPr>
              <w:t>85.7</w:t>
            </w:r>
          </w:p>
        </w:tc>
      </w:tr>
      <w:tr w:rsidR="00890E29" w:rsidRPr="001C17B8" w14:paraId="1793243A" w14:textId="77777777" w:rsidTr="0018407A">
        <w:trPr>
          <w:trHeight w:val="300"/>
        </w:trPr>
        <w:tc>
          <w:tcPr>
            <w:tcW w:w="2030" w:type="dxa"/>
            <w:tcBorders>
              <w:top w:val="nil"/>
              <w:left w:val="single" w:sz="4" w:space="0" w:color="auto"/>
              <w:bottom w:val="nil"/>
              <w:right w:val="nil"/>
            </w:tcBorders>
            <w:shd w:val="clear" w:color="auto" w:fill="auto"/>
            <w:noWrap/>
          </w:tcPr>
          <w:p w14:paraId="48EB360F" w14:textId="77777777" w:rsidR="00890E29" w:rsidRPr="001C17B8" w:rsidRDefault="00890E29" w:rsidP="00866A4E">
            <w:r w:rsidRPr="001C17B8">
              <w:t>South Canterbury</w:t>
            </w:r>
          </w:p>
        </w:tc>
        <w:tc>
          <w:tcPr>
            <w:tcW w:w="1105" w:type="dxa"/>
            <w:tcBorders>
              <w:top w:val="nil"/>
              <w:left w:val="nil"/>
              <w:bottom w:val="nil"/>
              <w:right w:val="nil"/>
            </w:tcBorders>
            <w:shd w:val="clear" w:color="auto" w:fill="auto"/>
            <w:noWrap/>
            <w:vAlign w:val="bottom"/>
          </w:tcPr>
          <w:p w14:paraId="0285AF33" w14:textId="652E1263"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5D9EF185" w14:textId="338453BB" w:rsidR="00890E29" w:rsidRPr="001C17B8" w:rsidRDefault="00890E29" w:rsidP="00890E29">
            <w:pPr>
              <w:jc w:val="right"/>
              <w:rPr>
                <w:rFonts w:asciiTheme="minorHAnsi" w:hAnsiTheme="minorHAnsi"/>
                <w:szCs w:val="23"/>
              </w:rPr>
            </w:pPr>
            <w:r w:rsidRPr="001C17B8">
              <w:rPr>
                <w:sz w:val="22"/>
              </w:rPr>
              <w:t>-</w:t>
            </w:r>
          </w:p>
        </w:tc>
        <w:tc>
          <w:tcPr>
            <w:tcW w:w="709" w:type="dxa"/>
            <w:tcBorders>
              <w:top w:val="nil"/>
              <w:left w:val="nil"/>
              <w:bottom w:val="nil"/>
              <w:right w:val="nil"/>
            </w:tcBorders>
            <w:shd w:val="clear" w:color="auto" w:fill="auto"/>
            <w:noWrap/>
            <w:vAlign w:val="bottom"/>
          </w:tcPr>
          <w:p w14:paraId="35A46BC9" w14:textId="768CF8C2"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7FC7E125" w14:textId="193023CA" w:rsidR="00890E29" w:rsidRPr="001C17B8" w:rsidRDefault="00890E29" w:rsidP="00890E29">
            <w:pPr>
              <w:jc w:val="right"/>
              <w:rPr>
                <w:rFonts w:asciiTheme="minorHAnsi" w:hAnsiTheme="minorHAnsi"/>
                <w:szCs w:val="23"/>
              </w:rPr>
            </w:pPr>
            <w:r w:rsidRPr="001C17B8">
              <w:rPr>
                <w:sz w:val="22"/>
              </w:rPr>
              <w:t>-</w:t>
            </w:r>
          </w:p>
        </w:tc>
        <w:tc>
          <w:tcPr>
            <w:tcW w:w="851" w:type="dxa"/>
            <w:tcBorders>
              <w:top w:val="nil"/>
              <w:left w:val="nil"/>
              <w:bottom w:val="nil"/>
              <w:right w:val="nil"/>
            </w:tcBorders>
            <w:shd w:val="clear" w:color="auto" w:fill="auto"/>
            <w:noWrap/>
            <w:vAlign w:val="bottom"/>
          </w:tcPr>
          <w:p w14:paraId="3215548F" w14:textId="66D9B2DB"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7759BF32" w14:textId="48AF576C" w:rsidR="00890E29" w:rsidRPr="001C17B8" w:rsidRDefault="00890E29" w:rsidP="00890E29">
            <w:pPr>
              <w:jc w:val="right"/>
              <w:rPr>
                <w:rFonts w:asciiTheme="minorHAnsi" w:hAnsiTheme="minorHAnsi"/>
                <w:szCs w:val="23"/>
              </w:rPr>
            </w:pPr>
            <w:r w:rsidRPr="001C17B8">
              <w:rPr>
                <w:sz w:val="22"/>
              </w:rPr>
              <w:t>-</w:t>
            </w:r>
          </w:p>
        </w:tc>
        <w:tc>
          <w:tcPr>
            <w:tcW w:w="850" w:type="dxa"/>
            <w:tcBorders>
              <w:top w:val="nil"/>
              <w:left w:val="nil"/>
              <w:bottom w:val="nil"/>
              <w:right w:val="nil"/>
            </w:tcBorders>
            <w:shd w:val="clear" w:color="auto" w:fill="auto"/>
            <w:noWrap/>
            <w:vAlign w:val="bottom"/>
          </w:tcPr>
          <w:p w14:paraId="4908EBC8" w14:textId="09B9983D" w:rsidR="00890E29" w:rsidRPr="001C17B8" w:rsidRDefault="00890E29" w:rsidP="00890E29">
            <w:pPr>
              <w:jc w:val="right"/>
              <w:rPr>
                <w:rFonts w:asciiTheme="minorHAnsi" w:hAnsiTheme="minorHAnsi"/>
                <w:szCs w:val="23"/>
              </w:rPr>
            </w:pPr>
            <w:r w:rsidRPr="001C17B8">
              <w:rPr>
                <w:sz w:val="22"/>
              </w:rPr>
              <w:t>4</w:t>
            </w:r>
          </w:p>
        </w:tc>
        <w:tc>
          <w:tcPr>
            <w:tcW w:w="993" w:type="dxa"/>
            <w:tcBorders>
              <w:top w:val="nil"/>
              <w:left w:val="nil"/>
              <w:bottom w:val="nil"/>
              <w:right w:val="single" w:sz="4" w:space="0" w:color="auto"/>
            </w:tcBorders>
            <w:shd w:val="clear" w:color="auto" w:fill="auto"/>
            <w:noWrap/>
            <w:vAlign w:val="bottom"/>
          </w:tcPr>
          <w:p w14:paraId="764A32FE" w14:textId="30121302" w:rsidR="00890E29" w:rsidRPr="001C17B8" w:rsidRDefault="00890E29" w:rsidP="00890E29">
            <w:pPr>
              <w:jc w:val="right"/>
              <w:rPr>
                <w:rFonts w:asciiTheme="minorHAnsi" w:hAnsiTheme="minorHAnsi"/>
                <w:szCs w:val="23"/>
              </w:rPr>
            </w:pPr>
            <w:r w:rsidRPr="001C17B8">
              <w:rPr>
                <w:sz w:val="22"/>
              </w:rPr>
              <w:t>57.1</w:t>
            </w:r>
          </w:p>
        </w:tc>
      </w:tr>
      <w:tr w:rsidR="00890E29" w:rsidRPr="001C17B8" w14:paraId="2B418929" w14:textId="77777777" w:rsidTr="0018407A">
        <w:trPr>
          <w:trHeight w:val="300"/>
        </w:trPr>
        <w:tc>
          <w:tcPr>
            <w:tcW w:w="2030" w:type="dxa"/>
            <w:tcBorders>
              <w:top w:val="nil"/>
              <w:left w:val="single" w:sz="4" w:space="0" w:color="auto"/>
              <w:bottom w:val="nil"/>
              <w:right w:val="nil"/>
            </w:tcBorders>
            <w:shd w:val="clear" w:color="auto" w:fill="auto"/>
            <w:noWrap/>
          </w:tcPr>
          <w:p w14:paraId="02E1728E" w14:textId="77777777" w:rsidR="00890E29" w:rsidRPr="001C17B8" w:rsidRDefault="00890E29" w:rsidP="00866A4E">
            <w:r w:rsidRPr="001C17B8">
              <w:t>Southern</w:t>
            </w:r>
          </w:p>
        </w:tc>
        <w:tc>
          <w:tcPr>
            <w:tcW w:w="1105" w:type="dxa"/>
            <w:tcBorders>
              <w:top w:val="nil"/>
              <w:left w:val="nil"/>
              <w:bottom w:val="nil"/>
              <w:right w:val="nil"/>
            </w:tcBorders>
            <w:shd w:val="clear" w:color="auto" w:fill="auto"/>
            <w:noWrap/>
            <w:vAlign w:val="bottom"/>
          </w:tcPr>
          <w:p w14:paraId="1DF46EE1" w14:textId="40700C11" w:rsidR="00890E29" w:rsidRPr="001C17B8" w:rsidRDefault="00890E29" w:rsidP="00890E29">
            <w:pPr>
              <w:jc w:val="right"/>
              <w:rPr>
                <w:rFonts w:asciiTheme="minorHAnsi" w:hAnsiTheme="minorHAnsi"/>
                <w:szCs w:val="23"/>
              </w:rPr>
            </w:pPr>
            <w:r w:rsidRPr="001C17B8">
              <w:rPr>
                <w:sz w:val="22"/>
              </w:rPr>
              <w:t>6</w:t>
            </w:r>
          </w:p>
        </w:tc>
        <w:tc>
          <w:tcPr>
            <w:tcW w:w="992" w:type="dxa"/>
            <w:tcBorders>
              <w:top w:val="nil"/>
              <w:left w:val="nil"/>
              <w:bottom w:val="nil"/>
              <w:right w:val="nil"/>
            </w:tcBorders>
            <w:shd w:val="clear" w:color="auto" w:fill="auto"/>
            <w:noWrap/>
            <w:vAlign w:val="bottom"/>
          </w:tcPr>
          <w:p w14:paraId="454E778C" w14:textId="258BC7F0" w:rsidR="00890E29" w:rsidRPr="001C17B8" w:rsidRDefault="00890E29" w:rsidP="00890E29">
            <w:pPr>
              <w:jc w:val="right"/>
              <w:rPr>
                <w:rFonts w:asciiTheme="minorHAnsi" w:hAnsiTheme="minorHAnsi"/>
                <w:szCs w:val="23"/>
              </w:rPr>
            </w:pPr>
            <w:r w:rsidRPr="001C17B8">
              <w:rPr>
                <w:sz w:val="22"/>
              </w:rPr>
              <w:t>85.7</w:t>
            </w:r>
          </w:p>
        </w:tc>
        <w:tc>
          <w:tcPr>
            <w:tcW w:w="709" w:type="dxa"/>
            <w:tcBorders>
              <w:top w:val="nil"/>
              <w:left w:val="nil"/>
              <w:bottom w:val="nil"/>
              <w:right w:val="nil"/>
            </w:tcBorders>
            <w:shd w:val="clear" w:color="auto" w:fill="auto"/>
            <w:noWrap/>
            <w:vAlign w:val="bottom"/>
          </w:tcPr>
          <w:p w14:paraId="6E4CFD1D" w14:textId="7E81FAE8"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1A9737C6" w14:textId="5B838360" w:rsidR="00890E29" w:rsidRPr="001C17B8" w:rsidRDefault="00890E29" w:rsidP="00890E29">
            <w:pPr>
              <w:jc w:val="right"/>
              <w:rPr>
                <w:rFonts w:asciiTheme="minorHAnsi" w:hAnsiTheme="minorHAnsi"/>
                <w:szCs w:val="23"/>
              </w:rPr>
            </w:pPr>
            <w:r w:rsidRPr="001C17B8">
              <w:rPr>
                <w:sz w:val="22"/>
              </w:rPr>
              <w:t>100.0</w:t>
            </w:r>
          </w:p>
        </w:tc>
        <w:tc>
          <w:tcPr>
            <w:tcW w:w="851" w:type="dxa"/>
            <w:tcBorders>
              <w:top w:val="nil"/>
              <w:left w:val="nil"/>
              <w:bottom w:val="nil"/>
              <w:right w:val="nil"/>
            </w:tcBorders>
            <w:shd w:val="clear" w:color="auto" w:fill="auto"/>
            <w:noWrap/>
            <w:vAlign w:val="bottom"/>
          </w:tcPr>
          <w:p w14:paraId="364372AF" w14:textId="5F53E5B2"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54936F8D" w14:textId="309FC61E" w:rsidR="00890E29" w:rsidRPr="001C17B8" w:rsidRDefault="00890E29" w:rsidP="00890E29">
            <w:pPr>
              <w:jc w:val="right"/>
              <w:rPr>
                <w:rFonts w:asciiTheme="minorHAnsi" w:hAnsiTheme="minorHAnsi"/>
                <w:szCs w:val="23"/>
              </w:rPr>
            </w:pPr>
            <w:r w:rsidRPr="001C17B8">
              <w:rPr>
                <w:sz w:val="22"/>
              </w:rPr>
              <w:t>25.0</w:t>
            </w:r>
          </w:p>
        </w:tc>
        <w:tc>
          <w:tcPr>
            <w:tcW w:w="850" w:type="dxa"/>
            <w:tcBorders>
              <w:top w:val="nil"/>
              <w:left w:val="nil"/>
              <w:bottom w:val="nil"/>
              <w:right w:val="nil"/>
            </w:tcBorders>
            <w:shd w:val="clear" w:color="auto" w:fill="auto"/>
            <w:noWrap/>
            <w:vAlign w:val="bottom"/>
          </w:tcPr>
          <w:p w14:paraId="372B551B" w14:textId="7C802850" w:rsidR="00890E29" w:rsidRPr="001C17B8" w:rsidRDefault="00890E29" w:rsidP="00890E29">
            <w:pPr>
              <w:jc w:val="right"/>
              <w:rPr>
                <w:rFonts w:asciiTheme="minorHAnsi" w:hAnsiTheme="minorHAnsi"/>
                <w:szCs w:val="23"/>
              </w:rPr>
            </w:pPr>
            <w:r w:rsidRPr="001C17B8">
              <w:rPr>
                <w:sz w:val="22"/>
              </w:rPr>
              <w:t>86</w:t>
            </w:r>
          </w:p>
        </w:tc>
        <w:tc>
          <w:tcPr>
            <w:tcW w:w="993" w:type="dxa"/>
            <w:tcBorders>
              <w:top w:val="nil"/>
              <w:left w:val="nil"/>
              <w:bottom w:val="nil"/>
              <w:right w:val="single" w:sz="4" w:space="0" w:color="auto"/>
            </w:tcBorders>
            <w:shd w:val="clear" w:color="auto" w:fill="auto"/>
            <w:noWrap/>
            <w:vAlign w:val="bottom"/>
          </w:tcPr>
          <w:p w14:paraId="146CC155" w14:textId="5B9786D6" w:rsidR="00890E29" w:rsidRPr="001C17B8" w:rsidRDefault="00890E29" w:rsidP="00890E29">
            <w:pPr>
              <w:jc w:val="right"/>
              <w:rPr>
                <w:rFonts w:asciiTheme="minorHAnsi" w:hAnsiTheme="minorHAnsi"/>
                <w:szCs w:val="23"/>
              </w:rPr>
            </w:pPr>
            <w:r w:rsidRPr="001C17B8">
              <w:rPr>
                <w:sz w:val="22"/>
              </w:rPr>
              <w:t>84.3</w:t>
            </w:r>
          </w:p>
        </w:tc>
      </w:tr>
      <w:tr w:rsidR="00890E29" w:rsidRPr="001C17B8" w14:paraId="03E670BA" w14:textId="77777777" w:rsidTr="0018407A">
        <w:trPr>
          <w:trHeight w:val="300"/>
        </w:trPr>
        <w:tc>
          <w:tcPr>
            <w:tcW w:w="2030" w:type="dxa"/>
            <w:tcBorders>
              <w:top w:val="nil"/>
              <w:left w:val="single" w:sz="4" w:space="0" w:color="auto"/>
              <w:bottom w:val="nil"/>
              <w:right w:val="nil"/>
            </w:tcBorders>
            <w:shd w:val="clear" w:color="auto" w:fill="auto"/>
            <w:noWrap/>
          </w:tcPr>
          <w:p w14:paraId="0C37B4FA" w14:textId="77777777" w:rsidR="00890E29" w:rsidRPr="001C17B8" w:rsidRDefault="00890E29" w:rsidP="00866A4E">
            <w:r w:rsidRPr="001C17B8">
              <w:t>Tairawhiti</w:t>
            </w:r>
          </w:p>
        </w:tc>
        <w:tc>
          <w:tcPr>
            <w:tcW w:w="1105" w:type="dxa"/>
            <w:tcBorders>
              <w:top w:val="nil"/>
              <w:left w:val="nil"/>
              <w:bottom w:val="nil"/>
              <w:right w:val="nil"/>
            </w:tcBorders>
            <w:shd w:val="clear" w:color="auto" w:fill="auto"/>
            <w:noWrap/>
            <w:vAlign w:val="bottom"/>
          </w:tcPr>
          <w:p w14:paraId="50268E72" w14:textId="5F1CB0A8" w:rsidR="00890E29" w:rsidRPr="001C17B8" w:rsidRDefault="00890E29" w:rsidP="00890E29">
            <w:pPr>
              <w:jc w:val="right"/>
              <w:rPr>
                <w:rFonts w:asciiTheme="minorHAnsi" w:hAnsiTheme="minorHAnsi"/>
                <w:szCs w:val="23"/>
              </w:rPr>
            </w:pPr>
            <w:r w:rsidRPr="001C17B8">
              <w:rPr>
                <w:sz w:val="22"/>
              </w:rPr>
              <w:t>11</w:t>
            </w:r>
          </w:p>
        </w:tc>
        <w:tc>
          <w:tcPr>
            <w:tcW w:w="992" w:type="dxa"/>
            <w:tcBorders>
              <w:top w:val="nil"/>
              <w:left w:val="nil"/>
              <w:bottom w:val="nil"/>
              <w:right w:val="nil"/>
            </w:tcBorders>
            <w:shd w:val="clear" w:color="auto" w:fill="auto"/>
            <w:noWrap/>
            <w:vAlign w:val="bottom"/>
          </w:tcPr>
          <w:p w14:paraId="72338B05" w14:textId="6AB212F7" w:rsidR="00890E29" w:rsidRPr="001C17B8" w:rsidRDefault="00890E29" w:rsidP="00890E29">
            <w:pPr>
              <w:jc w:val="right"/>
              <w:rPr>
                <w:rFonts w:asciiTheme="minorHAnsi" w:hAnsiTheme="minorHAnsi"/>
                <w:szCs w:val="23"/>
              </w:rPr>
            </w:pPr>
            <w:r w:rsidRPr="001C17B8">
              <w:rPr>
                <w:sz w:val="22"/>
              </w:rPr>
              <w:t>57.9</w:t>
            </w:r>
          </w:p>
        </w:tc>
        <w:tc>
          <w:tcPr>
            <w:tcW w:w="709" w:type="dxa"/>
            <w:tcBorders>
              <w:top w:val="nil"/>
              <w:left w:val="nil"/>
              <w:bottom w:val="nil"/>
              <w:right w:val="nil"/>
            </w:tcBorders>
            <w:shd w:val="clear" w:color="auto" w:fill="auto"/>
            <w:noWrap/>
            <w:vAlign w:val="bottom"/>
          </w:tcPr>
          <w:p w14:paraId="3E693654" w14:textId="4C8E8A30" w:rsidR="00890E29" w:rsidRPr="001C17B8" w:rsidRDefault="00890E29" w:rsidP="00890E29">
            <w:pPr>
              <w:jc w:val="right"/>
              <w:rPr>
                <w:rFonts w:asciiTheme="minorHAnsi" w:hAnsiTheme="minorHAnsi"/>
                <w:szCs w:val="23"/>
              </w:rPr>
            </w:pPr>
            <w:r w:rsidRPr="001C17B8">
              <w:rPr>
                <w:sz w:val="22"/>
              </w:rPr>
              <w:t>0</w:t>
            </w:r>
          </w:p>
        </w:tc>
        <w:tc>
          <w:tcPr>
            <w:tcW w:w="992" w:type="dxa"/>
            <w:tcBorders>
              <w:top w:val="nil"/>
              <w:left w:val="nil"/>
              <w:bottom w:val="nil"/>
              <w:right w:val="nil"/>
            </w:tcBorders>
            <w:shd w:val="clear" w:color="auto" w:fill="auto"/>
            <w:noWrap/>
            <w:vAlign w:val="bottom"/>
          </w:tcPr>
          <w:p w14:paraId="65560390" w14:textId="135821F7" w:rsidR="00890E29" w:rsidRPr="001C17B8" w:rsidRDefault="00890E29" w:rsidP="00890E29">
            <w:pPr>
              <w:jc w:val="right"/>
              <w:rPr>
                <w:rFonts w:asciiTheme="minorHAnsi" w:hAnsiTheme="minorHAnsi"/>
                <w:szCs w:val="23"/>
              </w:rPr>
            </w:pPr>
            <w:r w:rsidRPr="001C17B8">
              <w:rPr>
                <w:sz w:val="22"/>
              </w:rPr>
              <w:t>0.0</w:t>
            </w:r>
          </w:p>
        </w:tc>
        <w:tc>
          <w:tcPr>
            <w:tcW w:w="851" w:type="dxa"/>
            <w:tcBorders>
              <w:top w:val="nil"/>
              <w:left w:val="nil"/>
              <w:bottom w:val="nil"/>
              <w:right w:val="nil"/>
            </w:tcBorders>
            <w:shd w:val="clear" w:color="auto" w:fill="auto"/>
            <w:noWrap/>
            <w:vAlign w:val="bottom"/>
          </w:tcPr>
          <w:p w14:paraId="2FD39D5B" w14:textId="371BC1FE"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64487111" w14:textId="3EEE0F21" w:rsidR="00890E29" w:rsidRPr="001C17B8" w:rsidRDefault="00890E29" w:rsidP="00890E29">
            <w:pPr>
              <w:jc w:val="right"/>
              <w:rPr>
                <w:rFonts w:asciiTheme="minorHAnsi" w:hAnsiTheme="minorHAnsi"/>
                <w:szCs w:val="23"/>
              </w:rPr>
            </w:pPr>
            <w:r w:rsidRPr="001C17B8">
              <w:rPr>
                <w:sz w:val="22"/>
              </w:rPr>
              <w:t>100.0</w:t>
            </w:r>
          </w:p>
        </w:tc>
        <w:tc>
          <w:tcPr>
            <w:tcW w:w="850" w:type="dxa"/>
            <w:tcBorders>
              <w:top w:val="nil"/>
              <w:left w:val="nil"/>
              <w:bottom w:val="nil"/>
              <w:right w:val="nil"/>
            </w:tcBorders>
            <w:shd w:val="clear" w:color="auto" w:fill="auto"/>
            <w:noWrap/>
            <w:vAlign w:val="bottom"/>
          </w:tcPr>
          <w:p w14:paraId="4A267E2E" w14:textId="4DC7475E" w:rsidR="00890E29" w:rsidRPr="001C17B8" w:rsidRDefault="00890E29" w:rsidP="00890E29">
            <w:pPr>
              <w:jc w:val="right"/>
              <w:rPr>
                <w:rFonts w:asciiTheme="minorHAnsi" w:hAnsiTheme="minorHAnsi"/>
                <w:szCs w:val="23"/>
              </w:rPr>
            </w:pPr>
            <w:r w:rsidRPr="001C17B8">
              <w:rPr>
                <w:sz w:val="22"/>
              </w:rPr>
              <w:t>7</w:t>
            </w:r>
          </w:p>
        </w:tc>
        <w:tc>
          <w:tcPr>
            <w:tcW w:w="993" w:type="dxa"/>
            <w:tcBorders>
              <w:top w:val="nil"/>
              <w:left w:val="nil"/>
              <w:bottom w:val="nil"/>
              <w:right w:val="single" w:sz="4" w:space="0" w:color="auto"/>
            </w:tcBorders>
            <w:shd w:val="clear" w:color="auto" w:fill="auto"/>
            <w:noWrap/>
            <w:vAlign w:val="bottom"/>
          </w:tcPr>
          <w:p w14:paraId="41C37EDB" w14:textId="7109CDF1" w:rsidR="00890E29" w:rsidRPr="001C17B8" w:rsidRDefault="00890E29" w:rsidP="00890E29">
            <w:pPr>
              <w:jc w:val="right"/>
              <w:rPr>
                <w:rFonts w:asciiTheme="minorHAnsi" w:hAnsiTheme="minorHAnsi"/>
                <w:szCs w:val="23"/>
              </w:rPr>
            </w:pPr>
            <w:r w:rsidRPr="001C17B8">
              <w:rPr>
                <w:sz w:val="22"/>
              </w:rPr>
              <w:t>63.6</w:t>
            </w:r>
          </w:p>
        </w:tc>
      </w:tr>
      <w:tr w:rsidR="00890E29" w:rsidRPr="001C17B8" w14:paraId="118D7E9F" w14:textId="77777777" w:rsidTr="0018407A">
        <w:trPr>
          <w:trHeight w:val="300"/>
        </w:trPr>
        <w:tc>
          <w:tcPr>
            <w:tcW w:w="2030" w:type="dxa"/>
            <w:tcBorders>
              <w:top w:val="nil"/>
              <w:left w:val="single" w:sz="4" w:space="0" w:color="auto"/>
              <w:bottom w:val="nil"/>
              <w:right w:val="nil"/>
            </w:tcBorders>
            <w:shd w:val="clear" w:color="auto" w:fill="auto"/>
            <w:noWrap/>
          </w:tcPr>
          <w:p w14:paraId="3A7F48E4" w14:textId="77777777" w:rsidR="00890E29" w:rsidRPr="001C17B8" w:rsidRDefault="00890E29" w:rsidP="00866A4E">
            <w:r w:rsidRPr="001C17B8">
              <w:t>Taranaki</w:t>
            </w:r>
          </w:p>
        </w:tc>
        <w:tc>
          <w:tcPr>
            <w:tcW w:w="1105" w:type="dxa"/>
            <w:tcBorders>
              <w:top w:val="nil"/>
              <w:left w:val="nil"/>
              <w:bottom w:val="nil"/>
              <w:right w:val="nil"/>
            </w:tcBorders>
            <w:shd w:val="clear" w:color="auto" w:fill="auto"/>
            <w:noWrap/>
            <w:vAlign w:val="bottom"/>
          </w:tcPr>
          <w:p w14:paraId="401C2AF2" w14:textId="202E8CDD" w:rsidR="00890E29" w:rsidRPr="001C17B8" w:rsidRDefault="00890E29" w:rsidP="00890E29">
            <w:pPr>
              <w:jc w:val="right"/>
              <w:rPr>
                <w:rFonts w:asciiTheme="minorHAnsi" w:hAnsiTheme="minorHAnsi"/>
                <w:szCs w:val="23"/>
              </w:rPr>
            </w:pPr>
            <w:r w:rsidRPr="001C17B8">
              <w:rPr>
                <w:sz w:val="22"/>
              </w:rPr>
              <w:t>11</w:t>
            </w:r>
          </w:p>
        </w:tc>
        <w:tc>
          <w:tcPr>
            <w:tcW w:w="992" w:type="dxa"/>
            <w:tcBorders>
              <w:top w:val="nil"/>
              <w:left w:val="nil"/>
              <w:bottom w:val="nil"/>
              <w:right w:val="nil"/>
            </w:tcBorders>
            <w:shd w:val="clear" w:color="auto" w:fill="auto"/>
            <w:noWrap/>
            <w:vAlign w:val="bottom"/>
          </w:tcPr>
          <w:p w14:paraId="13A850C5" w14:textId="34DECCEF" w:rsidR="00890E29" w:rsidRPr="001C17B8" w:rsidRDefault="00890E29" w:rsidP="00890E29">
            <w:pPr>
              <w:jc w:val="right"/>
              <w:rPr>
                <w:rFonts w:asciiTheme="minorHAnsi" w:hAnsiTheme="minorHAnsi"/>
                <w:szCs w:val="23"/>
              </w:rPr>
            </w:pPr>
            <w:r w:rsidRPr="001C17B8">
              <w:rPr>
                <w:sz w:val="22"/>
              </w:rPr>
              <w:t>68.8</w:t>
            </w:r>
          </w:p>
        </w:tc>
        <w:tc>
          <w:tcPr>
            <w:tcW w:w="709" w:type="dxa"/>
            <w:tcBorders>
              <w:top w:val="nil"/>
              <w:left w:val="nil"/>
              <w:bottom w:val="nil"/>
              <w:right w:val="nil"/>
            </w:tcBorders>
            <w:shd w:val="clear" w:color="auto" w:fill="auto"/>
            <w:noWrap/>
            <w:vAlign w:val="bottom"/>
          </w:tcPr>
          <w:p w14:paraId="3B2F5AA7" w14:textId="6268ADB6"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22B57E47" w14:textId="64DD047E" w:rsidR="00890E29" w:rsidRPr="001C17B8" w:rsidRDefault="00890E29" w:rsidP="00890E29">
            <w:pPr>
              <w:jc w:val="right"/>
              <w:rPr>
                <w:rFonts w:asciiTheme="minorHAnsi" w:hAnsiTheme="minorHAnsi"/>
                <w:szCs w:val="23"/>
              </w:rPr>
            </w:pPr>
            <w:r w:rsidRPr="001C17B8">
              <w:rPr>
                <w:sz w:val="22"/>
              </w:rPr>
              <w:t>100.0</w:t>
            </w:r>
          </w:p>
        </w:tc>
        <w:tc>
          <w:tcPr>
            <w:tcW w:w="851" w:type="dxa"/>
            <w:tcBorders>
              <w:top w:val="nil"/>
              <w:left w:val="nil"/>
              <w:bottom w:val="nil"/>
              <w:right w:val="nil"/>
            </w:tcBorders>
            <w:shd w:val="clear" w:color="auto" w:fill="auto"/>
            <w:noWrap/>
            <w:vAlign w:val="bottom"/>
          </w:tcPr>
          <w:p w14:paraId="27BA39D1" w14:textId="0E024CC3"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2E48E077" w14:textId="09479967" w:rsidR="00890E29" w:rsidRPr="001C17B8" w:rsidRDefault="00890E29" w:rsidP="00890E29">
            <w:pPr>
              <w:jc w:val="right"/>
              <w:rPr>
                <w:rFonts w:asciiTheme="minorHAnsi" w:hAnsiTheme="minorHAnsi"/>
                <w:szCs w:val="23"/>
              </w:rPr>
            </w:pPr>
            <w:r w:rsidRPr="001C17B8">
              <w:rPr>
                <w:sz w:val="22"/>
              </w:rPr>
              <w:t>100.0</w:t>
            </w:r>
          </w:p>
        </w:tc>
        <w:tc>
          <w:tcPr>
            <w:tcW w:w="850" w:type="dxa"/>
            <w:tcBorders>
              <w:top w:val="nil"/>
              <w:left w:val="nil"/>
              <w:bottom w:val="nil"/>
              <w:right w:val="nil"/>
            </w:tcBorders>
            <w:shd w:val="clear" w:color="auto" w:fill="auto"/>
            <w:noWrap/>
            <w:vAlign w:val="bottom"/>
          </w:tcPr>
          <w:p w14:paraId="3CD81165" w14:textId="1AD4BF9D" w:rsidR="00890E29" w:rsidRPr="001C17B8" w:rsidRDefault="00890E29" w:rsidP="00890E29">
            <w:pPr>
              <w:jc w:val="right"/>
              <w:rPr>
                <w:rFonts w:asciiTheme="minorHAnsi" w:hAnsiTheme="minorHAnsi"/>
                <w:szCs w:val="23"/>
              </w:rPr>
            </w:pPr>
            <w:r w:rsidRPr="001C17B8">
              <w:rPr>
                <w:sz w:val="22"/>
              </w:rPr>
              <w:t>41</w:t>
            </w:r>
          </w:p>
        </w:tc>
        <w:tc>
          <w:tcPr>
            <w:tcW w:w="993" w:type="dxa"/>
            <w:tcBorders>
              <w:top w:val="nil"/>
              <w:left w:val="nil"/>
              <w:bottom w:val="nil"/>
              <w:right w:val="single" w:sz="4" w:space="0" w:color="auto"/>
            </w:tcBorders>
            <w:shd w:val="clear" w:color="auto" w:fill="auto"/>
            <w:noWrap/>
            <w:vAlign w:val="bottom"/>
          </w:tcPr>
          <w:p w14:paraId="48201334" w14:textId="6EC7B08A" w:rsidR="00890E29" w:rsidRPr="001C17B8" w:rsidRDefault="00890E29" w:rsidP="00890E29">
            <w:pPr>
              <w:jc w:val="right"/>
              <w:rPr>
                <w:rFonts w:asciiTheme="minorHAnsi" w:hAnsiTheme="minorHAnsi"/>
                <w:szCs w:val="23"/>
              </w:rPr>
            </w:pPr>
            <w:r w:rsidRPr="001C17B8">
              <w:rPr>
                <w:sz w:val="22"/>
              </w:rPr>
              <w:t>89.1</w:t>
            </w:r>
          </w:p>
        </w:tc>
      </w:tr>
      <w:tr w:rsidR="00890E29" w:rsidRPr="001C17B8" w14:paraId="6A2E231E" w14:textId="77777777" w:rsidTr="0018407A">
        <w:trPr>
          <w:trHeight w:val="300"/>
        </w:trPr>
        <w:tc>
          <w:tcPr>
            <w:tcW w:w="2030" w:type="dxa"/>
            <w:tcBorders>
              <w:top w:val="nil"/>
              <w:left w:val="single" w:sz="4" w:space="0" w:color="auto"/>
              <w:bottom w:val="nil"/>
              <w:right w:val="nil"/>
            </w:tcBorders>
            <w:shd w:val="clear" w:color="auto" w:fill="auto"/>
            <w:noWrap/>
          </w:tcPr>
          <w:p w14:paraId="7C3F4D3C" w14:textId="77777777" w:rsidR="00890E29" w:rsidRPr="001C17B8" w:rsidRDefault="00890E29" w:rsidP="00866A4E">
            <w:r w:rsidRPr="001C17B8">
              <w:t>Waikato</w:t>
            </w:r>
          </w:p>
        </w:tc>
        <w:tc>
          <w:tcPr>
            <w:tcW w:w="1105" w:type="dxa"/>
            <w:tcBorders>
              <w:top w:val="nil"/>
              <w:left w:val="nil"/>
              <w:bottom w:val="nil"/>
              <w:right w:val="nil"/>
            </w:tcBorders>
            <w:shd w:val="clear" w:color="auto" w:fill="auto"/>
            <w:noWrap/>
            <w:vAlign w:val="bottom"/>
          </w:tcPr>
          <w:p w14:paraId="2382EED6" w14:textId="7DCC9B69" w:rsidR="00890E29" w:rsidRPr="001C17B8" w:rsidRDefault="00890E29" w:rsidP="00890E29">
            <w:pPr>
              <w:jc w:val="right"/>
              <w:rPr>
                <w:rFonts w:asciiTheme="minorHAnsi" w:hAnsiTheme="minorHAnsi"/>
                <w:szCs w:val="23"/>
              </w:rPr>
            </w:pPr>
            <w:r w:rsidRPr="001C17B8">
              <w:rPr>
                <w:sz w:val="22"/>
              </w:rPr>
              <w:t>25</w:t>
            </w:r>
          </w:p>
        </w:tc>
        <w:tc>
          <w:tcPr>
            <w:tcW w:w="992" w:type="dxa"/>
            <w:tcBorders>
              <w:top w:val="nil"/>
              <w:left w:val="nil"/>
              <w:bottom w:val="nil"/>
              <w:right w:val="nil"/>
            </w:tcBorders>
            <w:shd w:val="clear" w:color="auto" w:fill="auto"/>
            <w:noWrap/>
            <w:vAlign w:val="bottom"/>
          </w:tcPr>
          <w:p w14:paraId="71113AEA" w14:textId="2D72FFF6" w:rsidR="00890E29" w:rsidRPr="001C17B8" w:rsidRDefault="00890E29" w:rsidP="00890E29">
            <w:pPr>
              <w:jc w:val="right"/>
              <w:rPr>
                <w:rFonts w:asciiTheme="minorHAnsi" w:hAnsiTheme="minorHAnsi"/>
                <w:szCs w:val="23"/>
              </w:rPr>
            </w:pPr>
            <w:r w:rsidRPr="001C17B8">
              <w:rPr>
                <w:sz w:val="22"/>
              </w:rPr>
              <w:t>86.2</w:t>
            </w:r>
          </w:p>
        </w:tc>
        <w:tc>
          <w:tcPr>
            <w:tcW w:w="709" w:type="dxa"/>
            <w:tcBorders>
              <w:top w:val="nil"/>
              <w:left w:val="nil"/>
              <w:bottom w:val="nil"/>
              <w:right w:val="nil"/>
            </w:tcBorders>
            <w:shd w:val="clear" w:color="auto" w:fill="auto"/>
            <w:noWrap/>
            <w:vAlign w:val="bottom"/>
          </w:tcPr>
          <w:p w14:paraId="3D0E2589" w14:textId="2FD23ABD" w:rsidR="00890E29" w:rsidRPr="001C17B8" w:rsidRDefault="00890E29" w:rsidP="00890E29">
            <w:pPr>
              <w:jc w:val="right"/>
              <w:rPr>
                <w:rFonts w:asciiTheme="minorHAnsi" w:hAnsiTheme="minorHAnsi"/>
                <w:szCs w:val="23"/>
              </w:rPr>
            </w:pPr>
            <w:r w:rsidRPr="001C17B8">
              <w:rPr>
                <w:sz w:val="22"/>
              </w:rPr>
              <w:t>2</w:t>
            </w:r>
          </w:p>
        </w:tc>
        <w:tc>
          <w:tcPr>
            <w:tcW w:w="992" w:type="dxa"/>
            <w:tcBorders>
              <w:top w:val="nil"/>
              <w:left w:val="nil"/>
              <w:bottom w:val="nil"/>
              <w:right w:val="nil"/>
            </w:tcBorders>
            <w:shd w:val="clear" w:color="auto" w:fill="auto"/>
            <w:noWrap/>
            <w:vAlign w:val="bottom"/>
          </w:tcPr>
          <w:p w14:paraId="62C2BC6E" w14:textId="2F242B3E" w:rsidR="00890E29" w:rsidRPr="001C17B8" w:rsidRDefault="00890E29" w:rsidP="00890E29">
            <w:pPr>
              <w:jc w:val="right"/>
              <w:rPr>
                <w:rFonts w:asciiTheme="minorHAnsi" w:hAnsiTheme="minorHAnsi"/>
                <w:szCs w:val="23"/>
              </w:rPr>
            </w:pPr>
            <w:r w:rsidRPr="001C17B8">
              <w:rPr>
                <w:sz w:val="22"/>
              </w:rPr>
              <w:t>66.7</w:t>
            </w:r>
          </w:p>
        </w:tc>
        <w:tc>
          <w:tcPr>
            <w:tcW w:w="851" w:type="dxa"/>
            <w:tcBorders>
              <w:top w:val="nil"/>
              <w:left w:val="nil"/>
              <w:bottom w:val="nil"/>
              <w:right w:val="nil"/>
            </w:tcBorders>
            <w:shd w:val="clear" w:color="auto" w:fill="auto"/>
            <w:noWrap/>
            <w:vAlign w:val="bottom"/>
          </w:tcPr>
          <w:p w14:paraId="63C3A29F" w14:textId="199BC769" w:rsidR="00890E29" w:rsidRPr="001C17B8" w:rsidRDefault="00890E29" w:rsidP="00890E29">
            <w:pPr>
              <w:jc w:val="right"/>
              <w:rPr>
                <w:rFonts w:asciiTheme="minorHAnsi" w:hAnsiTheme="minorHAnsi"/>
                <w:szCs w:val="23"/>
              </w:rPr>
            </w:pPr>
            <w:r w:rsidRPr="001C17B8">
              <w:rPr>
                <w:sz w:val="22"/>
              </w:rPr>
              <w:t>5</w:t>
            </w:r>
          </w:p>
        </w:tc>
        <w:tc>
          <w:tcPr>
            <w:tcW w:w="992" w:type="dxa"/>
            <w:tcBorders>
              <w:top w:val="nil"/>
              <w:left w:val="nil"/>
              <w:bottom w:val="nil"/>
              <w:right w:val="nil"/>
            </w:tcBorders>
            <w:shd w:val="clear" w:color="auto" w:fill="auto"/>
            <w:noWrap/>
            <w:vAlign w:val="bottom"/>
          </w:tcPr>
          <w:p w14:paraId="6342A5B8" w14:textId="083DD17A" w:rsidR="00890E29" w:rsidRPr="001C17B8" w:rsidRDefault="00890E29" w:rsidP="00890E29">
            <w:pPr>
              <w:jc w:val="right"/>
              <w:rPr>
                <w:rFonts w:asciiTheme="minorHAnsi" w:hAnsiTheme="minorHAnsi"/>
                <w:szCs w:val="23"/>
              </w:rPr>
            </w:pPr>
            <w:r w:rsidRPr="001C17B8">
              <w:rPr>
                <w:sz w:val="22"/>
              </w:rPr>
              <w:t>71.4</w:t>
            </w:r>
          </w:p>
        </w:tc>
        <w:tc>
          <w:tcPr>
            <w:tcW w:w="850" w:type="dxa"/>
            <w:tcBorders>
              <w:top w:val="nil"/>
              <w:left w:val="nil"/>
              <w:bottom w:val="nil"/>
              <w:right w:val="nil"/>
            </w:tcBorders>
            <w:shd w:val="clear" w:color="auto" w:fill="auto"/>
            <w:noWrap/>
            <w:vAlign w:val="bottom"/>
          </w:tcPr>
          <w:p w14:paraId="0EDC7CA2" w14:textId="4699EFFD" w:rsidR="00890E29" w:rsidRPr="001C17B8" w:rsidRDefault="00890E29" w:rsidP="00890E29">
            <w:pPr>
              <w:jc w:val="right"/>
              <w:rPr>
                <w:rFonts w:asciiTheme="minorHAnsi" w:hAnsiTheme="minorHAnsi"/>
                <w:szCs w:val="23"/>
              </w:rPr>
            </w:pPr>
            <w:r w:rsidRPr="001C17B8">
              <w:rPr>
                <w:sz w:val="22"/>
              </w:rPr>
              <w:t>88</w:t>
            </w:r>
          </w:p>
        </w:tc>
        <w:tc>
          <w:tcPr>
            <w:tcW w:w="993" w:type="dxa"/>
            <w:tcBorders>
              <w:top w:val="nil"/>
              <w:left w:val="nil"/>
              <w:bottom w:val="nil"/>
              <w:right w:val="single" w:sz="4" w:space="0" w:color="auto"/>
            </w:tcBorders>
            <w:shd w:val="clear" w:color="auto" w:fill="auto"/>
            <w:noWrap/>
            <w:vAlign w:val="bottom"/>
          </w:tcPr>
          <w:p w14:paraId="3BA5FED6" w14:textId="1A989F5E" w:rsidR="00890E29" w:rsidRPr="001C17B8" w:rsidRDefault="00890E29" w:rsidP="00890E29">
            <w:pPr>
              <w:jc w:val="right"/>
              <w:rPr>
                <w:rFonts w:asciiTheme="minorHAnsi" w:hAnsiTheme="minorHAnsi"/>
                <w:szCs w:val="23"/>
              </w:rPr>
            </w:pPr>
            <w:r w:rsidRPr="001C17B8">
              <w:rPr>
                <w:sz w:val="22"/>
              </w:rPr>
              <w:t>82.2</w:t>
            </w:r>
          </w:p>
        </w:tc>
      </w:tr>
      <w:tr w:rsidR="00890E29" w:rsidRPr="001C17B8" w14:paraId="2867F5C4" w14:textId="77777777" w:rsidTr="0018407A">
        <w:trPr>
          <w:trHeight w:val="300"/>
        </w:trPr>
        <w:tc>
          <w:tcPr>
            <w:tcW w:w="2030" w:type="dxa"/>
            <w:tcBorders>
              <w:top w:val="nil"/>
              <w:left w:val="single" w:sz="4" w:space="0" w:color="auto"/>
              <w:bottom w:val="nil"/>
              <w:right w:val="nil"/>
            </w:tcBorders>
            <w:shd w:val="clear" w:color="auto" w:fill="auto"/>
            <w:noWrap/>
          </w:tcPr>
          <w:p w14:paraId="07062BC4" w14:textId="77777777" w:rsidR="00890E29" w:rsidRPr="001C17B8" w:rsidRDefault="00890E29" w:rsidP="00866A4E">
            <w:r w:rsidRPr="001C17B8">
              <w:t>Wairarapa</w:t>
            </w:r>
          </w:p>
        </w:tc>
        <w:tc>
          <w:tcPr>
            <w:tcW w:w="1105" w:type="dxa"/>
            <w:tcBorders>
              <w:top w:val="nil"/>
              <w:left w:val="nil"/>
              <w:bottom w:val="nil"/>
              <w:right w:val="nil"/>
            </w:tcBorders>
            <w:shd w:val="clear" w:color="auto" w:fill="auto"/>
            <w:noWrap/>
            <w:vAlign w:val="bottom"/>
          </w:tcPr>
          <w:p w14:paraId="12C9A6F8" w14:textId="6C26A68C" w:rsidR="00890E29" w:rsidRPr="001C17B8" w:rsidRDefault="00890E29" w:rsidP="00890E29">
            <w:pPr>
              <w:jc w:val="right"/>
              <w:rPr>
                <w:rFonts w:asciiTheme="minorHAnsi" w:hAnsiTheme="minorHAnsi"/>
                <w:szCs w:val="23"/>
              </w:rPr>
            </w:pPr>
            <w:r w:rsidRPr="001C17B8">
              <w:rPr>
                <w:sz w:val="22"/>
              </w:rPr>
              <w:t>4</w:t>
            </w:r>
          </w:p>
        </w:tc>
        <w:tc>
          <w:tcPr>
            <w:tcW w:w="992" w:type="dxa"/>
            <w:tcBorders>
              <w:top w:val="nil"/>
              <w:left w:val="nil"/>
              <w:bottom w:val="nil"/>
              <w:right w:val="nil"/>
            </w:tcBorders>
            <w:shd w:val="clear" w:color="auto" w:fill="auto"/>
            <w:noWrap/>
            <w:vAlign w:val="bottom"/>
          </w:tcPr>
          <w:p w14:paraId="5D172460" w14:textId="21D03B0D" w:rsidR="00890E29" w:rsidRPr="001C17B8" w:rsidRDefault="00890E29" w:rsidP="00890E29">
            <w:pPr>
              <w:jc w:val="right"/>
              <w:rPr>
                <w:rFonts w:asciiTheme="minorHAnsi" w:hAnsiTheme="minorHAnsi"/>
                <w:szCs w:val="23"/>
              </w:rPr>
            </w:pPr>
            <w:r w:rsidRPr="001C17B8">
              <w:rPr>
                <w:sz w:val="22"/>
              </w:rPr>
              <w:t>100.0</w:t>
            </w:r>
          </w:p>
        </w:tc>
        <w:tc>
          <w:tcPr>
            <w:tcW w:w="709" w:type="dxa"/>
            <w:tcBorders>
              <w:top w:val="nil"/>
              <w:left w:val="nil"/>
              <w:bottom w:val="nil"/>
              <w:right w:val="nil"/>
            </w:tcBorders>
            <w:shd w:val="clear" w:color="auto" w:fill="auto"/>
            <w:noWrap/>
            <w:vAlign w:val="bottom"/>
          </w:tcPr>
          <w:p w14:paraId="5BDB5E20" w14:textId="4C7634AB" w:rsidR="00890E29" w:rsidRPr="001C17B8" w:rsidRDefault="00890E29" w:rsidP="00890E29">
            <w:pPr>
              <w:jc w:val="right"/>
              <w:rPr>
                <w:rFonts w:asciiTheme="minorHAnsi" w:hAnsiTheme="minorHAnsi"/>
                <w:szCs w:val="23"/>
              </w:rPr>
            </w:pPr>
            <w:r w:rsidRPr="001C17B8">
              <w:rPr>
                <w:sz w:val="22"/>
              </w:rPr>
              <w:t>2</w:t>
            </w:r>
          </w:p>
        </w:tc>
        <w:tc>
          <w:tcPr>
            <w:tcW w:w="992" w:type="dxa"/>
            <w:tcBorders>
              <w:top w:val="nil"/>
              <w:left w:val="nil"/>
              <w:bottom w:val="nil"/>
              <w:right w:val="nil"/>
            </w:tcBorders>
            <w:shd w:val="clear" w:color="auto" w:fill="auto"/>
            <w:noWrap/>
            <w:vAlign w:val="bottom"/>
          </w:tcPr>
          <w:p w14:paraId="09B6D702" w14:textId="6DCF60E1" w:rsidR="00890E29" w:rsidRPr="001C17B8" w:rsidRDefault="00890E29" w:rsidP="00890E29">
            <w:pPr>
              <w:jc w:val="right"/>
              <w:rPr>
                <w:rFonts w:asciiTheme="minorHAnsi" w:hAnsiTheme="minorHAnsi"/>
                <w:szCs w:val="23"/>
              </w:rPr>
            </w:pPr>
            <w:r w:rsidRPr="001C17B8">
              <w:rPr>
                <w:sz w:val="22"/>
              </w:rPr>
              <w:t>100.0</w:t>
            </w:r>
          </w:p>
        </w:tc>
        <w:tc>
          <w:tcPr>
            <w:tcW w:w="851" w:type="dxa"/>
            <w:tcBorders>
              <w:top w:val="nil"/>
              <w:left w:val="nil"/>
              <w:bottom w:val="nil"/>
              <w:right w:val="nil"/>
            </w:tcBorders>
            <w:shd w:val="clear" w:color="auto" w:fill="auto"/>
            <w:noWrap/>
            <w:vAlign w:val="bottom"/>
          </w:tcPr>
          <w:p w14:paraId="466311FC" w14:textId="47C492FF"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61B5DB78" w14:textId="5B4812D5" w:rsidR="00890E29" w:rsidRPr="001C17B8" w:rsidRDefault="00890E29" w:rsidP="00890E29">
            <w:pPr>
              <w:jc w:val="right"/>
              <w:rPr>
                <w:rFonts w:asciiTheme="minorHAnsi" w:hAnsiTheme="minorHAnsi"/>
                <w:szCs w:val="23"/>
              </w:rPr>
            </w:pPr>
            <w:r w:rsidRPr="001C17B8">
              <w:rPr>
                <w:sz w:val="22"/>
              </w:rPr>
              <w:t>100.0</w:t>
            </w:r>
          </w:p>
        </w:tc>
        <w:tc>
          <w:tcPr>
            <w:tcW w:w="850" w:type="dxa"/>
            <w:tcBorders>
              <w:top w:val="nil"/>
              <w:left w:val="nil"/>
              <w:bottom w:val="nil"/>
              <w:right w:val="nil"/>
            </w:tcBorders>
            <w:shd w:val="clear" w:color="auto" w:fill="auto"/>
            <w:noWrap/>
            <w:vAlign w:val="bottom"/>
          </w:tcPr>
          <w:p w14:paraId="18B16C27" w14:textId="7707592E" w:rsidR="00890E29" w:rsidRPr="001C17B8" w:rsidRDefault="00890E29" w:rsidP="00890E29">
            <w:pPr>
              <w:jc w:val="right"/>
              <w:rPr>
                <w:rFonts w:asciiTheme="minorHAnsi" w:hAnsiTheme="minorHAnsi"/>
                <w:szCs w:val="23"/>
              </w:rPr>
            </w:pPr>
            <w:r w:rsidRPr="001C17B8">
              <w:rPr>
                <w:sz w:val="22"/>
              </w:rPr>
              <w:t>7</w:t>
            </w:r>
          </w:p>
        </w:tc>
        <w:tc>
          <w:tcPr>
            <w:tcW w:w="993" w:type="dxa"/>
            <w:tcBorders>
              <w:top w:val="nil"/>
              <w:left w:val="nil"/>
              <w:bottom w:val="nil"/>
              <w:right w:val="single" w:sz="4" w:space="0" w:color="auto"/>
            </w:tcBorders>
            <w:shd w:val="clear" w:color="auto" w:fill="auto"/>
            <w:noWrap/>
            <w:vAlign w:val="bottom"/>
          </w:tcPr>
          <w:p w14:paraId="698EDAAC" w14:textId="6FF537D0" w:rsidR="00890E29" w:rsidRPr="001C17B8" w:rsidRDefault="00890E29" w:rsidP="00890E29">
            <w:pPr>
              <w:jc w:val="right"/>
              <w:rPr>
                <w:rFonts w:asciiTheme="minorHAnsi" w:hAnsiTheme="minorHAnsi"/>
                <w:szCs w:val="23"/>
              </w:rPr>
            </w:pPr>
            <w:r w:rsidRPr="001C17B8">
              <w:rPr>
                <w:sz w:val="22"/>
              </w:rPr>
              <w:t>87.5</w:t>
            </w:r>
          </w:p>
        </w:tc>
      </w:tr>
      <w:tr w:rsidR="00890E29" w:rsidRPr="001C17B8" w14:paraId="0CA6559C" w14:textId="77777777" w:rsidTr="0018407A">
        <w:trPr>
          <w:trHeight w:val="300"/>
        </w:trPr>
        <w:tc>
          <w:tcPr>
            <w:tcW w:w="2030" w:type="dxa"/>
            <w:tcBorders>
              <w:top w:val="nil"/>
              <w:left w:val="single" w:sz="4" w:space="0" w:color="auto"/>
              <w:bottom w:val="nil"/>
              <w:right w:val="nil"/>
            </w:tcBorders>
            <w:shd w:val="clear" w:color="auto" w:fill="auto"/>
            <w:noWrap/>
          </w:tcPr>
          <w:p w14:paraId="374C2EA7" w14:textId="77777777" w:rsidR="00890E29" w:rsidRPr="001C17B8" w:rsidRDefault="00890E29" w:rsidP="00866A4E">
            <w:r w:rsidRPr="001C17B8">
              <w:t>Waitemata</w:t>
            </w:r>
          </w:p>
        </w:tc>
        <w:tc>
          <w:tcPr>
            <w:tcW w:w="1105" w:type="dxa"/>
            <w:tcBorders>
              <w:top w:val="nil"/>
              <w:left w:val="nil"/>
              <w:bottom w:val="nil"/>
              <w:right w:val="nil"/>
            </w:tcBorders>
            <w:shd w:val="clear" w:color="auto" w:fill="auto"/>
            <w:noWrap/>
            <w:vAlign w:val="bottom"/>
          </w:tcPr>
          <w:p w14:paraId="00A69D54" w14:textId="2D6B1B61" w:rsidR="00890E29" w:rsidRPr="001C17B8" w:rsidRDefault="00890E29" w:rsidP="00890E29">
            <w:pPr>
              <w:jc w:val="right"/>
              <w:rPr>
                <w:rFonts w:asciiTheme="minorHAnsi" w:hAnsiTheme="minorHAnsi"/>
                <w:szCs w:val="23"/>
              </w:rPr>
            </w:pPr>
            <w:r w:rsidRPr="001C17B8">
              <w:rPr>
                <w:sz w:val="22"/>
              </w:rPr>
              <w:t>13</w:t>
            </w:r>
          </w:p>
        </w:tc>
        <w:tc>
          <w:tcPr>
            <w:tcW w:w="992" w:type="dxa"/>
            <w:tcBorders>
              <w:top w:val="nil"/>
              <w:left w:val="nil"/>
              <w:bottom w:val="nil"/>
              <w:right w:val="nil"/>
            </w:tcBorders>
            <w:shd w:val="clear" w:color="auto" w:fill="auto"/>
            <w:noWrap/>
            <w:vAlign w:val="bottom"/>
          </w:tcPr>
          <w:p w14:paraId="12EE5F22" w14:textId="0106129D" w:rsidR="00890E29" w:rsidRPr="001C17B8" w:rsidRDefault="00890E29" w:rsidP="00890E29">
            <w:pPr>
              <w:jc w:val="right"/>
              <w:rPr>
                <w:rFonts w:asciiTheme="minorHAnsi" w:hAnsiTheme="minorHAnsi"/>
                <w:szCs w:val="23"/>
              </w:rPr>
            </w:pPr>
            <w:r w:rsidRPr="001C17B8">
              <w:rPr>
                <w:sz w:val="22"/>
              </w:rPr>
              <w:t>76.5</w:t>
            </w:r>
          </w:p>
        </w:tc>
        <w:tc>
          <w:tcPr>
            <w:tcW w:w="709" w:type="dxa"/>
            <w:tcBorders>
              <w:top w:val="nil"/>
              <w:left w:val="nil"/>
              <w:bottom w:val="nil"/>
              <w:right w:val="nil"/>
            </w:tcBorders>
            <w:shd w:val="clear" w:color="auto" w:fill="auto"/>
            <w:noWrap/>
            <w:vAlign w:val="bottom"/>
          </w:tcPr>
          <w:p w14:paraId="5DC456FF" w14:textId="6104B141" w:rsidR="00890E29" w:rsidRPr="001C17B8" w:rsidRDefault="00890E29" w:rsidP="00890E29">
            <w:pPr>
              <w:jc w:val="right"/>
              <w:rPr>
                <w:rFonts w:asciiTheme="minorHAnsi" w:hAnsiTheme="minorHAnsi"/>
                <w:szCs w:val="23"/>
              </w:rPr>
            </w:pPr>
            <w:r w:rsidRPr="001C17B8">
              <w:rPr>
                <w:sz w:val="22"/>
              </w:rPr>
              <w:t>9</w:t>
            </w:r>
          </w:p>
        </w:tc>
        <w:tc>
          <w:tcPr>
            <w:tcW w:w="992" w:type="dxa"/>
            <w:tcBorders>
              <w:top w:val="nil"/>
              <w:left w:val="nil"/>
              <w:bottom w:val="nil"/>
              <w:right w:val="nil"/>
            </w:tcBorders>
            <w:shd w:val="clear" w:color="auto" w:fill="auto"/>
            <w:noWrap/>
            <w:vAlign w:val="bottom"/>
          </w:tcPr>
          <w:p w14:paraId="504A4A17" w14:textId="0C10E881" w:rsidR="00890E29" w:rsidRPr="001C17B8" w:rsidRDefault="00890E29" w:rsidP="00890E29">
            <w:pPr>
              <w:jc w:val="right"/>
              <w:rPr>
                <w:rFonts w:asciiTheme="minorHAnsi" w:hAnsiTheme="minorHAnsi"/>
                <w:szCs w:val="23"/>
              </w:rPr>
            </w:pPr>
            <w:r w:rsidRPr="001C17B8">
              <w:rPr>
                <w:sz w:val="22"/>
              </w:rPr>
              <w:t>69.2</w:t>
            </w:r>
          </w:p>
        </w:tc>
        <w:tc>
          <w:tcPr>
            <w:tcW w:w="851" w:type="dxa"/>
            <w:tcBorders>
              <w:top w:val="nil"/>
              <w:left w:val="nil"/>
              <w:bottom w:val="nil"/>
              <w:right w:val="nil"/>
            </w:tcBorders>
            <w:shd w:val="clear" w:color="auto" w:fill="auto"/>
            <w:noWrap/>
            <w:vAlign w:val="bottom"/>
          </w:tcPr>
          <w:p w14:paraId="4D094798" w14:textId="7FB44C4A" w:rsidR="00890E29" w:rsidRPr="001C17B8" w:rsidRDefault="00890E29" w:rsidP="00890E29">
            <w:pPr>
              <w:jc w:val="right"/>
              <w:rPr>
                <w:rFonts w:asciiTheme="minorHAnsi" w:hAnsiTheme="minorHAnsi"/>
                <w:szCs w:val="23"/>
              </w:rPr>
            </w:pPr>
            <w:r w:rsidRPr="001C17B8">
              <w:rPr>
                <w:sz w:val="22"/>
              </w:rPr>
              <w:t>40</w:t>
            </w:r>
          </w:p>
        </w:tc>
        <w:tc>
          <w:tcPr>
            <w:tcW w:w="992" w:type="dxa"/>
            <w:tcBorders>
              <w:top w:val="nil"/>
              <w:left w:val="nil"/>
              <w:bottom w:val="nil"/>
              <w:right w:val="nil"/>
            </w:tcBorders>
            <w:shd w:val="clear" w:color="auto" w:fill="auto"/>
            <w:noWrap/>
            <w:vAlign w:val="bottom"/>
          </w:tcPr>
          <w:p w14:paraId="780C79FE" w14:textId="42DFB243" w:rsidR="00890E29" w:rsidRPr="001C17B8" w:rsidRDefault="00890E29" w:rsidP="00890E29">
            <w:pPr>
              <w:jc w:val="right"/>
              <w:rPr>
                <w:rFonts w:asciiTheme="minorHAnsi" w:hAnsiTheme="minorHAnsi"/>
                <w:szCs w:val="23"/>
              </w:rPr>
            </w:pPr>
            <w:r w:rsidRPr="001C17B8">
              <w:rPr>
                <w:sz w:val="22"/>
              </w:rPr>
              <w:t>88.9</w:t>
            </w:r>
          </w:p>
        </w:tc>
        <w:tc>
          <w:tcPr>
            <w:tcW w:w="850" w:type="dxa"/>
            <w:tcBorders>
              <w:top w:val="nil"/>
              <w:left w:val="nil"/>
              <w:bottom w:val="nil"/>
              <w:right w:val="nil"/>
            </w:tcBorders>
            <w:shd w:val="clear" w:color="auto" w:fill="auto"/>
            <w:noWrap/>
            <w:vAlign w:val="bottom"/>
          </w:tcPr>
          <w:p w14:paraId="11B0F512" w14:textId="1AC68617" w:rsidR="00890E29" w:rsidRPr="001C17B8" w:rsidRDefault="00890E29" w:rsidP="00890E29">
            <w:pPr>
              <w:jc w:val="right"/>
              <w:rPr>
                <w:rFonts w:asciiTheme="minorHAnsi" w:hAnsiTheme="minorHAnsi"/>
                <w:szCs w:val="23"/>
              </w:rPr>
            </w:pPr>
            <w:r w:rsidRPr="001C17B8">
              <w:rPr>
                <w:sz w:val="22"/>
              </w:rPr>
              <w:t>130</w:t>
            </w:r>
          </w:p>
        </w:tc>
        <w:tc>
          <w:tcPr>
            <w:tcW w:w="993" w:type="dxa"/>
            <w:tcBorders>
              <w:top w:val="nil"/>
              <w:left w:val="nil"/>
              <w:bottom w:val="nil"/>
              <w:right w:val="single" w:sz="4" w:space="0" w:color="auto"/>
            </w:tcBorders>
            <w:shd w:val="clear" w:color="auto" w:fill="auto"/>
            <w:noWrap/>
            <w:vAlign w:val="bottom"/>
          </w:tcPr>
          <w:p w14:paraId="4CB66750" w14:textId="4D12DA59" w:rsidR="00890E29" w:rsidRPr="001C17B8" w:rsidRDefault="00890E29" w:rsidP="00890E29">
            <w:pPr>
              <w:jc w:val="right"/>
              <w:rPr>
                <w:rFonts w:asciiTheme="minorHAnsi" w:hAnsiTheme="minorHAnsi"/>
                <w:szCs w:val="23"/>
              </w:rPr>
            </w:pPr>
            <w:r w:rsidRPr="001C17B8">
              <w:rPr>
                <w:sz w:val="22"/>
              </w:rPr>
              <w:t>83.9</w:t>
            </w:r>
          </w:p>
        </w:tc>
      </w:tr>
      <w:tr w:rsidR="00890E29" w:rsidRPr="001C17B8" w14:paraId="723DFB04" w14:textId="77777777" w:rsidTr="0018407A">
        <w:trPr>
          <w:trHeight w:val="300"/>
        </w:trPr>
        <w:tc>
          <w:tcPr>
            <w:tcW w:w="2030" w:type="dxa"/>
            <w:tcBorders>
              <w:top w:val="nil"/>
              <w:left w:val="single" w:sz="4" w:space="0" w:color="auto"/>
              <w:bottom w:val="nil"/>
              <w:right w:val="nil"/>
            </w:tcBorders>
            <w:shd w:val="clear" w:color="auto" w:fill="auto"/>
            <w:noWrap/>
          </w:tcPr>
          <w:p w14:paraId="642F0A93" w14:textId="77777777" w:rsidR="00890E29" w:rsidRPr="001C17B8" w:rsidRDefault="00890E29" w:rsidP="00866A4E">
            <w:r w:rsidRPr="001C17B8">
              <w:t>West Coast</w:t>
            </w:r>
          </w:p>
        </w:tc>
        <w:tc>
          <w:tcPr>
            <w:tcW w:w="1105" w:type="dxa"/>
            <w:tcBorders>
              <w:top w:val="nil"/>
              <w:left w:val="nil"/>
              <w:bottom w:val="nil"/>
              <w:right w:val="nil"/>
            </w:tcBorders>
            <w:shd w:val="clear" w:color="auto" w:fill="auto"/>
            <w:noWrap/>
            <w:vAlign w:val="bottom"/>
          </w:tcPr>
          <w:p w14:paraId="7BB59F7C" w14:textId="674F78CC"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01B46272" w14:textId="6EDA1C99" w:rsidR="00890E29" w:rsidRPr="001C17B8" w:rsidRDefault="00890E29" w:rsidP="00890E29">
            <w:pPr>
              <w:jc w:val="right"/>
              <w:rPr>
                <w:rFonts w:asciiTheme="minorHAnsi" w:hAnsiTheme="minorHAnsi"/>
                <w:szCs w:val="23"/>
              </w:rPr>
            </w:pPr>
            <w:r w:rsidRPr="001C17B8">
              <w:rPr>
                <w:sz w:val="22"/>
              </w:rPr>
              <w:t>33.3</w:t>
            </w:r>
          </w:p>
        </w:tc>
        <w:tc>
          <w:tcPr>
            <w:tcW w:w="709" w:type="dxa"/>
            <w:tcBorders>
              <w:top w:val="nil"/>
              <w:left w:val="nil"/>
              <w:bottom w:val="nil"/>
              <w:right w:val="nil"/>
            </w:tcBorders>
            <w:shd w:val="clear" w:color="auto" w:fill="auto"/>
            <w:noWrap/>
            <w:vAlign w:val="bottom"/>
          </w:tcPr>
          <w:p w14:paraId="00314F6A" w14:textId="40880867"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7EC03820" w14:textId="3DB723C5" w:rsidR="00890E29" w:rsidRPr="001C17B8" w:rsidRDefault="00890E29" w:rsidP="00890E29">
            <w:pPr>
              <w:jc w:val="right"/>
              <w:rPr>
                <w:rFonts w:asciiTheme="minorHAnsi" w:hAnsiTheme="minorHAnsi"/>
                <w:szCs w:val="23"/>
              </w:rPr>
            </w:pPr>
            <w:r w:rsidRPr="001C17B8">
              <w:rPr>
                <w:sz w:val="22"/>
              </w:rPr>
              <w:t>-</w:t>
            </w:r>
          </w:p>
        </w:tc>
        <w:tc>
          <w:tcPr>
            <w:tcW w:w="851" w:type="dxa"/>
            <w:tcBorders>
              <w:top w:val="nil"/>
              <w:left w:val="nil"/>
              <w:bottom w:val="nil"/>
              <w:right w:val="nil"/>
            </w:tcBorders>
            <w:shd w:val="clear" w:color="auto" w:fill="auto"/>
            <w:noWrap/>
            <w:vAlign w:val="bottom"/>
          </w:tcPr>
          <w:p w14:paraId="2F361151" w14:textId="35E419EE"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48431715" w14:textId="0AC37F61" w:rsidR="00890E29" w:rsidRPr="001C17B8" w:rsidRDefault="00890E29" w:rsidP="00890E29">
            <w:pPr>
              <w:jc w:val="right"/>
              <w:rPr>
                <w:rFonts w:asciiTheme="minorHAnsi" w:hAnsiTheme="minorHAnsi"/>
                <w:szCs w:val="23"/>
              </w:rPr>
            </w:pPr>
            <w:r w:rsidRPr="001C17B8">
              <w:rPr>
                <w:sz w:val="22"/>
              </w:rPr>
              <w:t>-</w:t>
            </w:r>
          </w:p>
        </w:tc>
        <w:tc>
          <w:tcPr>
            <w:tcW w:w="850" w:type="dxa"/>
            <w:tcBorders>
              <w:top w:val="nil"/>
              <w:left w:val="nil"/>
              <w:bottom w:val="nil"/>
              <w:right w:val="nil"/>
            </w:tcBorders>
            <w:shd w:val="clear" w:color="auto" w:fill="auto"/>
            <w:noWrap/>
            <w:vAlign w:val="bottom"/>
          </w:tcPr>
          <w:p w14:paraId="50D9657B" w14:textId="08FA5D65" w:rsidR="00890E29" w:rsidRPr="001C17B8" w:rsidRDefault="00890E29" w:rsidP="00890E29">
            <w:pPr>
              <w:jc w:val="right"/>
              <w:rPr>
                <w:rFonts w:asciiTheme="minorHAnsi" w:hAnsiTheme="minorHAnsi"/>
                <w:szCs w:val="23"/>
              </w:rPr>
            </w:pPr>
            <w:r w:rsidRPr="001C17B8">
              <w:rPr>
                <w:sz w:val="22"/>
              </w:rPr>
              <w:t>7</w:t>
            </w:r>
          </w:p>
        </w:tc>
        <w:tc>
          <w:tcPr>
            <w:tcW w:w="993" w:type="dxa"/>
            <w:tcBorders>
              <w:top w:val="nil"/>
              <w:left w:val="nil"/>
              <w:bottom w:val="nil"/>
              <w:right w:val="single" w:sz="4" w:space="0" w:color="auto"/>
            </w:tcBorders>
            <w:shd w:val="clear" w:color="auto" w:fill="auto"/>
            <w:noWrap/>
            <w:vAlign w:val="bottom"/>
          </w:tcPr>
          <w:p w14:paraId="3F170C41" w14:textId="07DDA52A" w:rsidR="00890E29" w:rsidRPr="001C17B8" w:rsidRDefault="00890E29" w:rsidP="00890E29">
            <w:pPr>
              <w:jc w:val="right"/>
              <w:rPr>
                <w:rFonts w:asciiTheme="minorHAnsi" w:hAnsiTheme="minorHAnsi"/>
                <w:szCs w:val="23"/>
              </w:rPr>
            </w:pPr>
            <w:r w:rsidRPr="001C17B8">
              <w:rPr>
                <w:sz w:val="22"/>
              </w:rPr>
              <w:t>87.5</w:t>
            </w:r>
          </w:p>
        </w:tc>
      </w:tr>
      <w:tr w:rsidR="00890E29" w:rsidRPr="001C17B8" w14:paraId="0EA244D6" w14:textId="77777777" w:rsidTr="0018407A">
        <w:trPr>
          <w:trHeight w:val="300"/>
        </w:trPr>
        <w:tc>
          <w:tcPr>
            <w:tcW w:w="2030" w:type="dxa"/>
            <w:tcBorders>
              <w:top w:val="nil"/>
              <w:left w:val="single" w:sz="4" w:space="0" w:color="auto"/>
              <w:bottom w:val="nil"/>
              <w:right w:val="nil"/>
            </w:tcBorders>
            <w:shd w:val="clear" w:color="auto" w:fill="auto"/>
            <w:noWrap/>
          </w:tcPr>
          <w:p w14:paraId="4ED3CDC0" w14:textId="77777777" w:rsidR="00890E29" w:rsidRPr="001C17B8" w:rsidRDefault="00890E29" w:rsidP="00866A4E">
            <w:r w:rsidRPr="001C17B8">
              <w:t>Whanganui</w:t>
            </w:r>
          </w:p>
        </w:tc>
        <w:tc>
          <w:tcPr>
            <w:tcW w:w="1105" w:type="dxa"/>
            <w:tcBorders>
              <w:top w:val="nil"/>
              <w:left w:val="nil"/>
              <w:bottom w:val="nil"/>
              <w:right w:val="nil"/>
            </w:tcBorders>
            <w:shd w:val="clear" w:color="auto" w:fill="auto"/>
            <w:noWrap/>
            <w:vAlign w:val="bottom"/>
          </w:tcPr>
          <w:p w14:paraId="2E891DFC" w14:textId="5D15FBF2" w:rsidR="00890E29" w:rsidRPr="001C17B8" w:rsidRDefault="00890E29" w:rsidP="00890E29">
            <w:pPr>
              <w:jc w:val="right"/>
              <w:rPr>
                <w:rFonts w:asciiTheme="minorHAnsi" w:hAnsiTheme="minorHAnsi"/>
                <w:szCs w:val="23"/>
              </w:rPr>
            </w:pPr>
            <w:r w:rsidRPr="001C17B8">
              <w:rPr>
                <w:sz w:val="22"/>
              </w:rPr>
              <w:t>7</w:t>
            </w:r>
          </w:p>
        </w:tc>
        <w:tc>
          <w:tcPr>
            <w:tcW w:w="992" w:type="dxa"/>
            <w:tcBorders>
              <w:top w:val="nil"/>
              <w:left w:val="nil"/>
              <w:bottom w:val="nil"/>
              <w:right w:val="nil"/>
            </w:tcBorders>
            <w:shd w:val="clear" w:color="auto" w:fill="auto"/>
            <w:noWrap/>
            <w:vAlign w:val="bottom"/>
          </w:tcPr>
          <w:p w14:paraId="5D502137" w14:textId="5E24FFA9" w:rsidR="00890E29" w:rsidRPr="001C17B8" w:rsidRDefault="00890E29" w:rsidP="00890E29">
            <w:pPr>
              <w:jc w:val="right"/>
              <w:rPr>
                <w:rFonts w:asciiTheme="minorHAnsi" w:hAnsiTheme="minorHAnsi"/>
                <w:szCs w:val="23"/>
              </w:rPr>
            </w:pPr>
            <w:r w:rsidRPr="001C17B8">
              <w:rPr>
                <w:sz w:val="22"/>
              </w:rPr>
              <w:t>100.0</w:t>
            </w:r>
          </w:p>
        </w:tc>
        <w:tc>
          <w:tcPr>
            <w:tcW w:w="709" w:type="dxa"/>
            <w:tcBorders>
              <w:top w:val="nil"/>
              <w:left w:val="nil"/>
              <w:bottom w:val="nil"/>
              <w:right w:val="nil"/>
            </w:tcBorders>
            <w:shd w:val="clear" w:color="auto" w:fill="auto"/>
            <w:noWrap/>
            <w:vAlign w:val="bottom"/>
          </w:tcPr>
          <w:p w14:paraId="66171E8F" w14:textId="4C70DB53" w:rsidR="00890E29" w:rsidRPr="001C17B8" w:rsidRDefault="00890E29" w:rsidP="00890E29">
            <w:pPr>
              <w:jc w:val="right"/>
              <w:rPr>
                <w:rFonts w:asciiTheme="minorHAnsi" w:hAnsiTheme="minorHAnsi"/>
                <w:szCs w:val="23"/>
              </w:rPr>
            </w:pPr>
            <w:r w:rsidRPr="001C17B8">
              <w:rPr>
                <w:sz w:val="22"/>
              </w:rPr>
              <w:t>1</w:t>
            </w:r>
          </w:p>
        </w:tc>
        <w:tc>
          <w:tcPr>
            <w:tcW w:w="992" w:type="dxa"/>
            <w:tcBorders>
              <w:top w:val="nil"/>
              <w:left w:val="nil"/>
              <w:bottom w:val="nil"/>
              <w:right w:val="nil"/>
            </w:tcBorders>
            <w:shd w:val="clear" w:color="auto" w:fill="auto"/>
            <w:noWrap/>
            <w:vAlign w:val="bottom"/>
          </w:tcPr>
          <w:p w14:paraId="1FFC3D27" w14:textId="209ACC55" w:rsidR="00890E29" w:rsidRPr="001C17B8" w:rsidRDefault="00890E29" w:rsidP="00890E29">
            <w:pPr>
              <w:jc w:val="right"/>
              <w:rPr>
                <w:rFonts w:asciiTheme="minorHAnsi" w:hAnsiTheme="minorHAnsi"/>
                <w:szCs w:val="23"/>
              </w:rPr>
            </w:pPr>
            <w:r w:rsidRPr="001C17B8">
              <w:rPr>
                <w:sz w:val="22"/>
              </w:rPr>
              <w:t>100.0</w:t>
            </w:r>
          </w:p>
        </w:tc>
        <w:tc>
          <w:tcPr>
            <w:tcW w:w="851" w:type="dxa"/>
            <w:tcBorders>
              <w:top w:val="nil"/>
              <w:left w:val="nil"/>
              <w:bottom w:val="nil"/>
              <w:right w:val="nil"/>
            </w:tcBorders>
            <w:shd w:val="clear" w:color="auto" w:fill="auto"/>
            <w:noWrap/>
            <w:vAlign w:val="bottom"/>
          </w:tcPr>
          <w:p w14:paraId="2AC2B58B" w14:textId="6D9D8FCD" w:rsidR="00890E29" w:rsidRPr="001C17B8" w:rsidRDefault="00890E29" w:rsidP="00890E29">
            <w:pPr>
              <w:jc w:val="right"/>
              <w:rPr>
                <w:rFonts w:asciiTheme="minorHAnsi" w:hAnsiTheme="minorHAnsi"/>
                <w:szCs w:val="23"/>
              </w:rPr>
            </w:pPr>
            <w:r w:rsidRPr="001C17B8">
              <w:rPr>
                <w:sz w:val="22"/>
              </w:rPr>
              <w:t>-</w:t>
            </w:r>
          </w:p>
        </w:tc>
        <w:tc>
          <w:tcPr>
            <w:tcW w:w="992" w:type="dxa"/>
            <w:tcBorders>
              <w:top w:val="nil"/>
              <w:left w:val="nil"/>
              <w:bottom w:val="nil"/>
              <w:right w:val="nil"/>
            </w:tcBorders>
            <w:shd w:val="clear" w:color="auto" w:fill="auto"/>
            <w:noWrap/>
            <w:vAlign w:val="bottom"/>
          </w:tcPr>
          <w:p w14:paraId="0ABB6E11" w14:textId="50A28AC8" w:rsidR="00890E29" w:rsidRPr="001C17B8" w:rsidRDefault="00890E29" w:rsidP="00890E29">
            <w:pPr>
              <w:jc w:val="right"/>
              <w:rPr>
                <w:rFonts w:asciiTheme="minorHAnsi" w:hAnsiTheme="minorHAnsi"/>
                <w:szCs w:val="23"/>
              </w:rPr>
            </w:pPr>
            <w:r w:rsidRPr="001C17B8">
              <w:rPr>
                <w:sz w:val="22"/>
              </w:rPr>
              <w:t>-</w:t>
            </w:r>
          </w:p>
        </w:tc>
        <w:tc>
          <w:tcPr>
            <w:tcW w:w="850" w:type="dxa"/>
            <w:tcBorders>
              <w:top w:val="nil"/>
              <w:left w:val="nil"/>
              <w:bottom w:val="nil"/>
              <w:right w:val="nil"/>
            </w:tcBorders>
            <w:shd w:val="clear" w:color="auto" w:fill="auto"/>
            <w:noWrap/>
            <w:vAlign w:val="bottom"/>
          </w:tcPr>
          <w:p w14:paraId="537A2A1D" w14:textId="06B2F64C" w:rsidR="00890E29" w:rsidRPr="001C17B8" w:rsidRDefault="00890E29" w:rsidP="00890E29">
            <w:pPr>
              <w:jc w:val="right"/>
              <w:rPr>
                <w:rFonts w:asciiTheme="minorHAnsi" w:hAnsiTheme="minorHAnsi"/>
                <w:szCs w:val="23"/>
              </w:rPr>
            </w:pPr>
            <w:r w:rsidRPr="001C17B8">
              <w:rPr>
                <w:sz w:val="22"/>
              </w:rPr>
              <w:t>17</w:t>
            </w:r>
          </w:p>
        </w:tc>
        <w:tc>
          <w:tcPr>
            <w:tcW w:w="993" w:type="dxa"/>
            <w:tcBorders>
              <w:top w:val="nil"/>
              <w:left w:val="nil"/>
              <w:bottom w:val="nil"/>
              <w:right w:val="single" w:sz="4" w:space="0" w:color="auto"/>
            </w:tcBorders>
            <w:shd w:val="clear" w:color="auto" w:fill="auto"/>
            <w:noWrap/>
            <w:vAlign w:val="bottom"/>
          </w:tcPr>
          <w:p w14:paraId="10AE6D42" w14:textId="1A9F7AB5" w:rsidR="00890E29" w:rsidRPr="001C17B8" w:rsidRDefault="00890E29" w:rsidP="00890E29">
            <w:pPr>
              <w:jc w:val="right"/>
              <w:rPr>
                <w:rFonts w:asciiTheme="minorHAnsi" w:hAnsiTheme="minorHAnsi"/>
                <w:szCs w:val="23"/>
              </w:rPr>
            </w:pPr>
            <w:r w:rsidRPr="001C17B8">
              <w:rPr>
                <w:sz w:val="22"/>
              </w:rPr>
              <w:t>77.3</w:t>
            </w:r>
          </w:p>
        </w:tc>
      </w:tr>
      <w:tr w:rsidR="00890E29" w:rsidRPr="001C17B8" w14:paraId="45EABFCD" w14:textId="77777777" w:rsidTr="0018407A">
        <w:trPr>
          <w:trHeight w:val="300"/>
        </w:trPr>
        <w:tc>
          <w:tcPr>
            <w:tcW w:w="2030" w:type="dxa"/>
            <w:tcBorders>
              <w:top w:val="nil"/>
              <w:left w:val="single" w:sz="4" w:space="0" w:color="auto"/>
              <w:bottom w:val="single" w:sz="4" w:space="0" w:color="auto"/>
              <w:right w:val="nil"/>
            </w:tcBorders>
            <w:shd w:val="clear" w:color="auto" w:fill="auto"/>
            <w:noWrap/>
          </w:tcPr>
          <w:p w14:paraId="023780A4" w14:textId="77777777" w:rsidR="00890E29" w:rsidRPr="001C17B8" w:rsidRDefault="00890E29" w:rsidP="00866A4E">
            <w:r w:rsidRPr="001C17B8">
              <w:t>Total</w:t>
            </w:r>
          </w:p>
        </w:tc>
        <w:tc>
          <w:tcPr>
            <w:tcW w:w="1105" w:type="dxa"/>
            <w:tcBorders>
              <w:top w:val="nil"/>
              <w:left w:val="nil"/>
              <w:bottom w:val="single" w:sz="4" w:space="0" w:color="auto"/>
              <w:right w:val="nil"/>
            </w:tcBorders>
            <w:shd w:val="clear" w:color="auto" w:fill="auto"/>
            <w:noWrap/>
            <w:vAlign w:val="bottom"/>
          </w:tcPr>
          <w:p w14:paraId="264EBE37" w14:textId="733334F6" w:rsidR="00890E29" w:rsidRPr="001C17B8" w:rsidRDefault="00890E29" w:rsidP="00890E29">
            <w:pPr>
              <w:jc w:val="right"/>
              <w:rPr>
                <w:rFonts w:asciiTheme="minorHAnsi" w:hAnsiTheme="minorHAnsi"/>
                <w:b/>
                <w:bCs/>
                <w:szCs w:val="23"/>
              </w:rPr>
            </w:pPr>
            <w:r w:rsidRPr="001C17B8">
              <w:rPr>
                <w:b/>
                <w:bCs/>
                <w:sz w:val="22"/>
              </w:rPr>
              <w:t>200</w:t>
            </w:r>
          </w:p>
        </w:tc>
        <w:tc>
          <w:tcPr>
            <w:tcW w:w="992" w:type="dxa"/>
            <w:tcBorders>
              <w:top w:val="nil"/>
              <w:left w:val="nil"/>
              <w:bottom w:val="single" w:sz="4" w:space="0" w:color="auto"/>
              <w:right w:val="nil"/>
            </w:tcBorders>
            <w:shd w:val="clear" w:color="auto" w:fill="auto"/>
            <w:noWrap/>
            <w:vAlign w:val="bottom"/>
          </w:tcPr>
          <w:p w14:paraId="35E40506" w14:textId="0E83BEF3" w:rsidR="00890E29" w:rsidRPr="001C17B8" w:rsidRDefault="00890E29" w:rsidP="00890E29">
            <w:pPr>
              <w:jc w:val="right"/>
              <w:rPr>
                <w:rFonts w:asciiTheme="minorHAnsi" w:hAnsiTheme="minorHAnsi"/>
                <w:b/>
                <w:bCs/>
                <w:szCs w:val="23"/>
              </w:rPr>
            </w:pPr>
            <w:r w:rsidRPr="001C17B8">
              <w:rPr>
                <w:b/>
                <w:bCs/>
                <w:sz w:val="22"/>
              </w:rPr>
              <w:t>74.3</w:t>
            </w:r>
          </w:p>
        </w:tc>
        <w:tc>
          <w:tcPr>
            <w:tcW w:w="709" w:type="dxa"/>
            <w:tcBorders>
              <w:top w:val="nil"/>
              <w:left w:val="nil"/>
              <w:bottom w:val="single" w:sz="4" w:space="0" w:color="auto"/>
              <w:right w:val="nil"/>
            </w:tcBorders>
            <w:shd w:val="clear" w:color="auto" w:fill="auto"/>
            <w:noWrap/>
            <w:vAlign w:val="bottom"/>
          </w:tcPr>
          <w:p w14:paraId="07A174C6" w14:textId="6F41343C" w:rsidR="00890E29" w:rsidRPr="001C17B8" w:rsidRDefault="00890E29" w:rsidP="00890E29">
            <w:pPr>
              <w:jc w:val="right"/>
              <w:rPr>
                <w:rFonts w:asciiTheme="minorHAnsi" w:hAnsiTheme="minorHAnsi"/>
                <w:b/>
                <w:bCs/>
                <w:szCs w:val="23"/>
              </w:rPr>
            </w:pPr>
            <w:r w:rsidRPr="001C17B8">
              <w:rPr>
                <w:b/>
                <w:bCs/>
                <w:sz w:val="22"/>
              </w:rPr>
              <w:t>70</w:t>
            </w:r>
          </w:p>
        </w:tc>
        <w:tc>
          <w:tcPr>
            <w:tcW w:w="992" w:type="dxa"/>
            <w:tcBorders>
              <w:top w:val="nil"/>
              <w:left w:val="nil"/>
              <w:bottom w:val="single" w:sz="4" w:space="0" w:color="auto"/>
              <w:right w:val="nil"/>
            </w:tcBorders>
            <w:shd w:val="clear" w:color="auto" w:fill="auto"/>
            <w:noWrap/>
            <w:vAlign w:val="bottom"/>
          </w:tcPr>
          <w:p w14:paraId="58098F3E" w14:textId="337DD856" w:rsidR="00890E29" w:rsidRPr="001C17B8" w:rsidRDefault="00890E29" w:rsidP="00890E29">
            <w:pPr>
              <w:jc w:val="right"/>
              <w:rPr>
                <w:rFonts w:asciiTheme="minorHAnsi" w:hAnsiTheme="minorHAnsi"/>
                <w:b/>
                <w:bCs/>
                <w:szCs w:val="23"/>
              </w:rPr>
            </w:pPr>
            <w:r w:rsidRPr="001C17B8">
              <w:rPr>
                <w:b/>
                <w:bCs/>
                <w:sz w:val="22"/>
              </w:rPr>
              <w:t>77.8</w:t>
            </w:r>
          </w:p>
        </w:tc>
        <w:tc>
          <w:tcPr>
            <w:tcW w:w="851" w:type="dxa"/>
            <w:tcBorders>
              <w:top w:val="nil"/>
              <w:left w:val="nil"/>
              <w:bottom w:val="single" w:sz="4" w:space="0" w:color="auto"/>
              <w:right w:val="nil"/>
            </w:tcBorders>
            <w:shd w:val="clear" w:color="auto" w:fill="auto"/>
            <w:noWrap/>
            <w:vAlign w:val="bottom"/>
          </w:tcPr>
          <w:p w14:paraId="01C92A06" w14:textId="7DE11C80" w:rsidR="00890E29" w:rsidRPr="001C17B8" w:rsidRDefault="00890E29" w:rsidP="00890E29">
            <w:pPr>
              <w:jc w:val="right"/>
              <w:rPr>
                <w:rFonts w:asciiTheme="minorHAnsi" w:hAnsiTheme="minorHAnsi"/>
                <w:b/>
                <w:bCs/>
                <w:szCs w:val="23"/>
              </w:rPr>
            </w:pPr>
            <w:r w:rsidRPr="001C17B8">
              <w:rPr>
                <w:b/>
                <w:bCs/>
                <w:sz w:val="22"/>
              </w:rPr>
              <w:t>158</w:t>
            </w:r>
          </w:p>
        </w:tc>
        <w:tc>
          <w:tcPr>
            <w:tcW w:w="992" w:type="dxa"/>
            <w:tcBorders>
              <w:top w:val="nil"/>
              <w:left w:val="nil"/>
              <w:bottom w:val="single" w:sz="4" w:space="0" w:color="auto"/>
              <w:right w:val="nil"/>
            </w:tcBorders>
            <w:shd w:val="clear" w:color="auto" w:fill="auto"/>
            <w:noWrap/>
            <w:vAlign w:val="bottom"/>
          </w:tcPr>
          <w:p w14:paraId="1D5DDC42" w14:textId="400F62B8" w:rsidR="00890E29" w:rsidRPr="001C17B8" w:rsidRDefault="00890E29" w:rsidP="00890E29">
            <w:pPr>
              <w:jc w:val="right"/>
              <w:rPr>
                <w:rFonts w:asciiTheme="minorHAnsi" w:hAnsiTheme="minorHAnsi"/>
                <w:b/>
                <w:bCs/>
                <w:szCs w:val="23"/>
              </w:rPr>
            </w:pPr>
            <w:r w:rsidRPr="001C17B8">
              <w:rPr>
                <w:b/>
                <w:bCs/>
                <w:sz w:val="22"/>
              </w:rPr>
              <w:t>80.6</w:t>
            </w:r>
          </w:p>
        </w:tc>
        <w:tc>
          <w:tcPr>
            <w:tcW w:w="850" w:type="dxa"/>
            <w:tcBorders>
              <w:top w:val="nil"/>
              <w:left w:val="nil"/>
              <w:bottom w:val="single" w:sz="4" w:space="0" w:color="auto"/>
              <w:right w:val="nil"/>
            </w:tcBorders>
            <w:shd w:val="clear" w:color="auto" w:fill="auto"/>
            <w:noWrap/>
            <w:vAlign w:val="bottom"/>
          </w:tcPr>
          <w:p w14:paraId="34D78CAC" w14:textId="3763A3E5" w:rsidR="00890E29" w:rsidRPr="001C17B8" w:rsidRDefault="00890E29" w:rsidP="00890E29">
            <w:pPr>
              <w:jc w:val="right"/>
              <w:rPr>
                <w:rFonts w:asciiTheme="minorHAnsi" w:hAnsiTheme="minorHAnsi"/>
                <w:b/>
                <w:bCs/>
                <w:szCs w:val="23"/>
              </w:rPr>
            </w:pPr>
            <w:r w:rsidRPr="001C17B8">
              <w:rPr>
                <w:b/>
                <w:bCs/>
                <w:sz w:val="22"/>
              </w:rPr>
              <w:t>1</w:t>
            </w:r>
            <w:r w:rsidR="004172AC" w:rsidRPr="001C17B8">
              <w:rPr>
                <w:b/>
                <w:bCs/>
                <w:sz w:val="22"/>
              </w:rPr>
              <w:t>,</w:t>
            </w:r>
            <w:r w:rsidRPr="001C17B8">
              <w:rPr>
                <w:b/>
                <w:bCs/>
                <w:sz w:val="22"/>
              </w:rPr>
              <w:t>084</w:t>
            </w:r>
          </w:p>
        </w:tc>
        <w:tc>
          <w:tcPr>
            <w:tcW w:w="993" w:type="dxa"/>
            <w:tcBorders>
              <w:top w:val="nil"/>
              <w:left w:val="nil"/>
              <w:bottom w:val="single" w:sz="4" w:space="0" w:color="auto"/>
              <w:right w:val="single" w:sz="4" w:space="0" w:color="auto"/>
            </w:tcBorders>
            <w:shd w:val="clear" w:color="auto" w:fill="auto"/>
            <w:noWrap/>
            <w:vAlign w:val="bottom"/>
          </w:tcPr>
          <w:p w14:paraId="4C3C71E8" w14:textId="3F99AA3F" w:rsidR="00890E29" w:rsidRPr="001C17B8" w:rsidRDefault="00890E29" w:rsidP="00890E29">
            <w:pPr>
              <w:jc w:val="right"/>
              <w:rPr>
                <w:rFonts w:asciiTheme="minorHAnsi" w:hAnsiTheme="minorHAnsi"/>
                <w:b/>
                <w:bCs/>
                <w:szCs w:val="23"/>
              </w:rPr>
            </w:pPr>
            <w:r w:rsidRPr="001C17B8">
              <w:rPr>
                <w:b/>
                <w:bCs/>
                <w:sz w:val="22"/>
              </w:rPr>
              <w:t>84.4</w:t>
            </w:r>
          </w:p>
        </w:tc>
      </w:tr>
    </w:tbl>
    <w:p w14:paraId="59CCF23D" w14:textId="77777777" w:rsidR="00E20201" w:rsidRPr="001C17B8" w:rsidRDefault="00E20201" w:rsidP="00AC6810">
      <w:pPr>
        <w:rPr>
          <w:i/>
          <w:sz w:val="20"/>
        </w:rPr>
      </w:pPr>
      <w:r w:rsidRPr="001C17B8">
        <w:rPr>
          <w:i/>
          <w:sz w:val="20"/>
        </w:rPr>
        <w:t>‘ – ‘ indicates there were no women in this sub-category with a high grade cytology report</w:t>
      </w:r>
    </w:p>
    <w:p w14:paraId="2675F50A" w14:textId="5AEDD3BB" w:rsidR="0004202E" w:rsidRPr="001C17B8" w:rsidRDefault="0004202E" w:rsidP="007B04E3">
      <w:r w:rsidRPr="001C17B8">
        <w:br w:type="page"/>
      </w:r>
    </w:p>
    <w:p w14:paraId="1646432C" w14:textId="4A673952" w:rsidR="00232B88" w:rsidRPr="001C17B8" w:rsidRDefault="00C65151" w:rsidP="00CE73E5">
      <w:pPr>
        <w:pStyle w:val="Caption"/>
        <w:spacing w:after="80"/>
        <w:ind w:right="-23"/>
        <w:jc w:val="both"/>
      </w:pPr>
      <w:bookmarkStart w:id="600" w:name="_Ref275938854"/>
      <w:bookmarkStart w:id="601" w:name="_Toc304970063"/>
      <w:bookmarkStart w:id="602" w:name="_Toc469398297"/>
      <w:bookmarkStart w:id="603" w:name="_Toc454286173"/>
      <w:bookmarkStart w:id="604" w:name="_Toc475605534"/>
      <w:bookmarkStart w:id="605" w:name="_Toc509928505"/>
      <w:r w:rsidRPr="001C17B8">
        <w:t>Table</w:t>
      </w:r>
      <w:r w:rsidR="00232B88" w:rsidRPr="001C17B8">
        <w:t xml:space="preserve"> </w:t>
      </w:r>
      <w:r w:rsidR="00100CC8" w:rsidRPr="001C17B8">
        <w:fldChar w:fldCharType="begin"/>
      </w:r>
      <w:r w:rsidR="0004456A" w:rsidRPr="001C17B8">
        <w:instrText xml:space="preserve"> SEQ Table \* ARABIC </w:instrText>
      </w:r>
      <w:r w:rsidR="00100CC8" w:rsidRPr="001C17B8">
        <w:fldChar w:fldCharType="separate"/>
      </w:r>
      <w:r w:rsidR="00B73FE3">
        <w:rPr>
          <w:noProof/>
        </w:rPr>
        <w:t>14</w:t>
      </w:r>
      <w:r w:rsidR="00100CC8" w:rsidRPr="001C17B8">
        <w:rPr>
          <w:noProof/>
        </w:rPr>
        <w:fldChar w:fldCharType="end"/>
      </w:r>
      <w:bookmarkEnd w:id="600"/>
      <w:r w:rsidR="00232B88" w:rsidRPr="001C17B8">
        <w:t xml:space="preserve"> - Women with </w:t>
      </w:r>
      <w:r w:rsidR="000C7796" w:rsidRPr="001C17B8">
        <w:t xml:space="preserve">a </w:t>
      </w:r>
      <w:r w:rsidR="00232B88" w:rsidRPr="001C17B8">
        <w:t xml:space="preserve">histology </w:t>
      </w:r>
      <w:r w:rsidR="009A2B86" w:rsidRPr="001C17B8">
        <w:t>report within 180 days of a high grade cytology report</w:t>
      </w:r>
      <w:r w:rsidR="00232B88" w:rsidRPr="001C17B8">
        <w:t>, by DHB and ethnicity</w:t>
      </w:r>
      <w:bookmarkEnd w:id="601"/>
      <w:bookmarkEnd w:id="602"/>
      <w:bookmarkEnd w:id="603"/>
      <w:bookmarkEnd w:id="604"/>
      <w:bookmarkEnd w:id="605"/>
    </w:p>
    <w:tbl>
      <w:tblPr>
        <w:tblW w:w="9514" w:type="dxa"/>
        <w:tblInd w:w="92" w:type="dxa"/>
        <w:tblLayout w:type="fixed"/>
        <w:tblLook w:val="04A0" w:firstRow="1" w:lastRow="0" w:firstColumn="1" w:lastColumn="0" w:noHBand="0" w:noVBand="1"/>
      </w:tblPr>
      <w:tblGrid>
        <w:gridCol w:w="2284"/>
        <w:gridCol w:w="851"/>
        <w:gridCol w:w="992"/>
        <w:gridCol w:w="851"/>
        <w:gridCol w:w="850"/>
        <w:gridCol w:w="851"/>
        <w:gridCol w:w="850"/>
        <w:gridCol w:w="992"/>
        <w:gridCol w:w="993"/>
      </w:tblGrid>
      <w:tr w:rsidR="00FE0067" w:rsidRPr="001C17B8" w14:paraId="68DBBE19" w14:textId="77777777" w:rsidTr="005716DF">
        <w:trPr>
          <w:trHeight w:val="300"/>
        </w:trPr>
        <w:tc>
          <w:tcPr>
            <w:tcW w:w="2284" w:type="dxa"/>
            <w:tcBorders>
              <w:top w:val="single" w:sz="4" w:space="0" w:color="auto"/>
              <w:left w:val="single" w:sz="4" w:space="0" w:color="auto"/>
              <w:bottom w:val="nil"/>
              <w:right w:val="nil"/>
            </w:tcBorders>
            <w:shd w:val="clear" w:color="000000" w:fill="D8D8D8"/>
            <w:noWrap/>
            <w:vAlign w:val="bottom"/>
          </w:tcPr>
          <w:p w14:paraId="208BADDA" w14:textId="77777777" w:rsidR="00FE0067" w:rsidRPr="001C17B8" w:rsidRDefault="00FE0067" w:rsidP="00866A4E">
            <w:r w:rsidRPr="001C17B8">
              <w:t> </w:t>
            </w:r>
          </w:p>
        </w:tc>
        <w:tc>
          <w:tcPr>
            <w:tcW w:w="1843" w:type="dxa"/>
            <w:gridSpan w:val="2"/>
            <w:tcBorders>
              <w:top w:val="single" w:sz="4" w:space="0" w:color="auto"/>
              <w:left w:val="nil"/>
              <w:bottom w:val="nil"/>
              <w:right w:val="nil"/>
            </w:tcBorders>
            <w:shd w:val="clear" w:color="000000" w:fill="D8D8D8"/>
            <w:noWrap/>
            <w:vAlign w:val="bottom"/>
          </w:tcPr>
          <w:p w14:paraId="299946E2" w14:textId="77777777" w:rsidR="00FE0067" w:rsidRPr="001C17B8" w:rsidRDefault="00FE0067" w:rsidP="001B5B91">
            <w:pPr>
              <w:keepNext/>
              <w:keepLines/>
              <w:ind w:right="34"/>
              <w:jc w:val="center"/>
              <w:rPr>
                <w:rFonts w:eastAsia="Times New Roman"/>
                <w:b/>
                <w:bCs/>
                <w:color w:val="000000"/>
                <w:szCs w:val="23"/>
                <w:lang w:eastAsia="en-AU"/>
              </w:rPr>
            </w:pPr>
            <w:r w:rsidRPr="001C17B8">
              <w:rPr>
                <w:rFonts w:eastAsia="Times New Roman"/>
                <w:b/>
                <w:bCs/>
                <w:color w:val="000000"/>
                <w:szCs w:val="23"/>
                <w:lang w:eastAsia="en-AU"/>
              </w:rPr>
              <w:t>Māori</w:t>
            </w:r>
          </w:p>
        </w:tc>
        <w:tc>
          <w:tcPr>
            <w:tcW w:w="1701" w:type="dxa"/>
            <w:gridSpan w:val="2"/>
            <w:tcBorders>
              <w:top w:val="single" w:sz="4" w:space="0" w:color="auto"/>
              <w:left w:val="nil"/>
              <w:bottom w:val="nil"/>
              <w:right w:val="nil"/>
            </w:tcBorders>
            <w:shd w:val="clear" w:color="000000" w:fill="D8D8D8"/>
            <w:noWrap/>
            <w:vAlign w:val="bottom"/>
          </w:tcPr>
          <w:p w14:paraId="784118E6" w14:textId="77777777" w:rsidR="00FE0067" w:rsidRPr="001C17B8" w:rsidRDefault="00FE0067" w:rsidP="001B5B91">
            <w:pPr>
              <w:keepNext/>
              <w:keepLines/>
              <w:jc w:val="center"/>
              <w:rPr>
                <w:rFonts w:eastAsia="Times New Roman"/>
                <w:b/>
                <w:bCs/>
                <w:color w:val="000000"/>
                <w:szCs w:val="23"/>
                <w:lang w:eastAsia="en-AU"/>
              </w:rPr>
            </w:pPr>
            <w:r w:rsidRPr="001C17B8">
              <w:rPr>
                <w:rFonts w:eastAsia="Times New Roman"/>
                <w:b/>
                <w:bCs/>
                <w:color w:val="000000"/>
                <w:szCs w:val="23"/>
                <w:lang w:eastAsia="en-AU"/>
              </w:rPr>
              <w:t>Pacific</w:t>
            </w:r>
          </w:p>
        </w:tc>
        <w:tc>
          <w:tcPr>
            <w:tcW w:w="1701" w:type="dxa"/>
            <w:gridSpan w:val="2"/>
            <w:tcBorders>
              <w:top w:val="single" w:sz="4" w:space="0" w:color="auto"/>
              <w:left w:val="nil"/>
              <w:bottom w:val="nil"/>
              <w:right w:val="nil"/>
            </w:tcBorders>
            <w:shd w:val="clear" w:color="000000" w:fill="D8D8D8"/>
            <w:noWrap/>
            <w:vAlign w:val="bottom"/>
          </w:tcPr>
          <w:p w14:paraId="746536B9" w14:textId="77777777" w:rsidR="00FE0067" w:rsidRPr="001C17B8" w:rsidRDefault="00FE0067" w:rsidP="00863C50">
            <w:pPr>
              <w:keepNext/>
              <w:keepLines/>
              <w:ind w:right="34"/>
              <w:jc w:val="center"/>
              <w:rPr>
                <w:rFonts w:eastAsia="Times New Roman"/>
                <w:b/>
                <w:bCs/>
                <w:color w:val="000000"/>
                <w:szCs w:val="23"/>
                <w:lang w:eastAsia="en-AU"/>
              </w:rPr>
            </w:pPr>
            <w:r w:rsidRPr="001C17B8">
              <w:rPr>
                <w:rFonts w:eastAsia="Times New Roman"/>
                <w:b/>
                <w:bCs/>
                <w:color w:val="000000"/>
                <w:szCs w:val="23"/>
                <w:lang w:eastAsia="en-AU"/>
              </w:rPr>
              <w:t>Asian</w:t>
            </w:r>
          </w:p>
        </w:tc>
        <w:tc>
          <w:tcPr>
            <w:tcW w:w="1985" w:type="dxa"/>
            <w:gridSpan w:val="2"/>
            <w:tcBorders>
              <w:top w:val="single" w:sz="4" w:space="0" w:color="auto"/>
              <w:left w:val="nil"/>
              <w:bottom w:val="nil"/>
              <w:right w:val="single" w:sz="4" w:space="0" w:color="000000"/>
            </w:tcBorders>
            <w:shd w:val="clear" w:color="000000" w:fill="D8D8D8"/>
            <w:noWrap/>
            <w:vAlign w:val="bottom"/>
          </w:tcPr>
          <w:p w14:paraId="69F14B1E" w14:textId="77777777" w:rsidR="00FE0067" w:rsidRPr="001C17B8" w:rsidRDefault="00FE0067" w:rsidP="00863C50">
            <w:pPr>
              <w:keepNext/>
              <w:keepLines/>
              <w:ind w:right="176"/>
              <w:jc w:val="center"/>
              <w:rPr>
                <w:rFonts w:eastAsia="Times New Roman"/>
                <w:b/>
                <w:bCs/>
                <w:color w:val="000000"/>
                <w:szCs w:val="23"/>
                <w:lang w:eastAsia="en-AU"/>
              </w:rPr>
            </w:pPr>
            <w:r w:rsidRPr="001C17B8">
              <w:rPr>
                <w:rFonts w:eastAsia="Times New Roman"/>
                <w:b/>
                <w:bCs/>
                <w:color w:val="000000"/>
                <w:szCs w:val="23"/>
                <w:lang w:eastAsia="en-AU"/>
              </w:rPr>
              <w:t>European/</w:t>
            </w:r>
            <w:r w:rsidR="00151CE9" w:rsidRPr="001C17B8">
              <w:rPr>
                <w:rFonts w:eastAsia="Times New Roman"/>
                <w:b/>
                <w:bCs/>
                <w:szCs w:val="23"/>
                <w:lang w:eastAsia="en-AU"/>
              </w:rPr>
              <w:t xml:space="preserve"> </w:t>
            </w:r>
            <w:r w:rsidRPr="001C17B8">
              <w:rPr>
                <w:rFonts w:eastAsia="Times New Roman"/>
                <w:b/>
                <w:bCs/>
                <w:color w:val="000000"/>
                <w:szCs w:val="23"/>
                <w:lang w:eastAsia="en-AU"/>
              </w:rPr>
              <w:t>Other</w:t>
            </w:r>
          </w:p>
        </w:tc>
      </w:tr>
      <w:tr w:rsidR="00FE0067" w:rsidRPr="001C17B8" w14:paraId="20539E4D" w14:textId="77777777" w:rsidTr="005716DF">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5118BD1E" w14:textId="77777777" w:rsidR="00FE0067" w:rsidRPr="001C17B8" w:rsidRDefault="00FE0067" w:rsidP="00866A4E">
            <w:pPr>
              <w:rPr>
                <w:b/>
              </w:rPr>
            </w:pPr>
            <w:r w:rsidRPr="001C17B8">
              <w:rPr>
                <w:b/>
              </w:rPr>
              <w:t>DHB</w:t>
            </w:r>
          </w:p>
        </w:tc>
        <w:tc>
          <w:tcPr>
            <w:tcW w:w="851" w:type="dxa"/>
            <w:tcBorders>
              <w:top w:val="nil"/>
              <w:left w:val="nil"/>
              <w:bottom w:val="single" w:sz="4" w:space="0" w:color="auto"/>
              <w:right w:val="nil"/>
            </w:tcBorders>
            <w:shd w:val="clear" w:color="000000" w:fill="D8D8D8"/>
            <w:noWrap/>
            <w:vAlign w:val="bottom"/>
          </w:tcPr>
          <w:p w14:paraId="3D1C014A" w14:textId="77777777" w:rsidR="00FE0067" w:rsidRPr="001C17B8" w:rsidRDefault="00FE0067" w:rsidP="001B5B91">
            <w:pPr>
              <w:keepNext/>
              <w:keepLines/>
              <w:jc w:val="right"/>
              <w:rPr>
                <w:rFonts w:eastAsia="Times New Roman"/>
                <w:b/>
                <w:bCs/>
                <w:color w:val="000000"/>
                <w:szCs w:val="23"/>
                <w:lang w:eastAsia="en-AU"/>
              </w:rPr>
            </w:pPr>
            <w:r w:rsidRPr="001C17B8">
              <w:rPr>
                <w:rFonts w:eastAsia="Times New Roman"/>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766A421B" w14:textId="77777777" w:rsidR="00FE0067" w:rsidRPr="001C17B8" w:rsidRDefault="00FE0067" w:rsidP="005D4237">
            <w:pPr>
              <w:keepNext/>
              <w:keepLines/>
              <w:jc w:val="right"/>
              <w:rPr>
                <w:rFonts w:eastAsia="Times New Roman"/>
                <w:b/>
                <w:bCs/>
                <w:color w:val="000000"/>
                <w:szCs w:val="23"/>
                <w:lang w:eastAsia="en-AU"/>
              </w:rPr>
            </w:pPr>
            <w:r w:rsidRPr="001C17B8">
              <w:rPr>
                <w:rFonts w:eastAsia="Times New Roman"/>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6576F7EC" w14:textId="77777777" w:rsidR="00FE0067" w:rsidRPr="001C17B8" w:rsidRDefault="00FE0067" w:rsidP="00863C50">
            <w:pPr>
              <w:keepNext/>
              <w:keepLines/>
              <w:ind w:left="-108" w:right="34"/>
              <w:jc w:val="right"/>
              <w:rPr>
                <w:rFonts w:eastAsia="Times New Roman"/>
                <w:b/>
                <w:bCs/>
                <w:color w:val="000000"/>
                <w:szCs w:val="23"/>
                <w:lang w:eastAsia="en-AU"/>
              </w:rPr>
            </w:pPr>
            <w:r w:rsidRPr="001C17B8">
              <w:rPr>
                <w:rFonts w:eastAsia="Times New Roman"/>
                <w:b/>
                <w:bCs/>
                <w:color w:val="000000"/>
                <w:szCs w:val="23"/>
                <w:lang w:eastAsia="en-AU"/>
              </w:rPr>
              <w:t>N</w:t>
            </w:r>
          </w:p>
        </w:tc>
        <w:tc>
          <w:tcPr>
            <w:tcW w:w="850" w:type="dxa"/>
            <w:tcBorders>
              <w:top w:val="nil"/>
              <w:left w:val="nil"/>
              <w:bottom w:val="single" w:sz="4" w:space="0" w:color="auto"/>
              <w:right w:val="nil"/>
            </w:tcBorders>
            <w:shd w:val="clear" w:color="000000" w:fill="D8D8D8"/>
            <w:noWrap/>
            <w:vAlign w:val="bottom"/>
          </w:tcPr>
          <w:p w14:paraId="20120B27" w14:textId="77777777" w:rsidR="00FE0067" w:rsidRPr="001C17B8" w:rsidRDefault="00FE0067" w:rsidP="00863C50">
            <w:pPr>
              <w:keepNext/>
              <w:keepLines/>
              <w:ind w:left="-108" w:right="34"/>
              <w:jc w:val="right"/>
              <w:rPr>
                <w:rFonts w:eastAsia="Times New Roman"/>
                <w:b/>
                <w:bCs/>
                <w:color w:val="000000"/>
                <w:szCs w:val="23"/>
                <w:lang w:eastAsia="en-AU"/>
              </w:rPr>
            </w:pPr>
            <w:r w:rsidRPr="001C17B8">
              <w:rPr>
                <w:rFonts w:eastAsia="Times New Roman"/>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6F4298A7" w14:textId="77777777" w:rsidR="00FE0067" w:rsidRPr="001C17B8" w:rsidRDefault="00FE0067" w:rsidP="00863C50">
            <w:pPr>
              <w:keepNext/>
              <w:keepLines/>
              <w:ind w:left="-108" w:right="34"/>
              <w:jc w:val="right"/>
              <w:rPr>
                <w:rFonts w:eastAsia="Times New Roman"/>
                <w:b/>
                <w:bCs/>
                <w:color w:val="000000"/>
                <w:szCs w:val="23"/>
                <w:lang w:eastAsia="en-AU"/>
              </w:rPr>
            </w:pPr>
            <w:r w:rsidRPr="001C17B8">
              <w:rPr>
                <w:rFonts w:eastAsia="Times New Roman"/>
                <w:b/>
                <w:bCs/>
                <w:color w:val="000000"/>
                <w:szCs w:val="23"/>
                <w:lang w:eastAsia="en-AU"/>
              </w:rPr>
              <w:t>N</w:t>
            </w:r>
          </w:p>
        </w:tc>
        <w:tc>
          <w:tcPr>
            <w:tcW w:w="850" w:type="dxa"/>
            <w:tcBorders>
              <w:top w:val="nil"/>
              <w:left w:val="nil"/>
              <w:bottom w:val="single" w:sz="4" w:space="0" w:color="auto"/>
              <w:right w:val="nil"/>
            </w:tcBorders>
            <w:shd w:val="clear" w:color="000000" w:fill="D8D8D8"/>
            <w:noWrap/>
            <w:vAlign w:val="bottom"/>
          </w:tcPr>
          <w:p w14:paraId="68E7356D" w14:textId="77777777" w:rsidR="00FE0067" w:rsidRPr="001C17B8" w:rsidRDefault="00FE0067" w:rsidP="00863C50">
            <w:pPr>
              <w:keepNext/>
              <w:keepLines/>
              <w:ind w:left="-108" w:right="34"/>
              <w:jc w:val="right"/>
              <w:rPr>
                <w:rFonts w:eastAsia="Times New Roman"/>
                <w:b/>
                <w:bCs/>
                <w:color w:val="000000"/>
                <w:szCs w:val="23"/>
                <w:lang w:eastAsia="en-AU"/>
              </w:rPr>
            </w:pPr>
            <w:r w:rsidRPr="001C17B8">
              <w:rPr>
                <w:rFonts w:eastAsia="Times New Roman"/>
                <w:b/>
                <w:bCs/>
                <w:color w:val="000000"/>
                <w:szCs w:val="23"/>
                <w:lang w:eastAsia="en-AU"/>
              </w:rPr>
              <w:t>%</w:t>
            </w:r>
          </w:p>
        </w:tc>
        <w:tc>
          <w:tcPr>
            <w:tcW w:w="992" w:type="dxa"/>
            <w:tcBorders>
              <w:top w:val="nil"/>
              <w:left w:val="nil"/>
              <w:bottom w:val="single" w:sz="4" w:space="0" w:color="auto"/>
              <w:right w:val="nil"/>
            </w:tcBorders>
            <w:shd w:val="clear" w:color="000000" w:fill="D8D8D8"/>
            <w:noWrap/>
            <w:vAlign w:val="bottom"/>
          </w:tcPr>
          <w:p w14:paraId="08F9930F" w14:textId="77777777" w:rsidR="00FE0067" w:rsidRPr="001C17B8" w:rsidRDefault="00FE0067" w:rsidP="00A033A8">
            <w:pPr>
              <w:keepNext/>
              <w:keepLines/>
              <w:jc w:val="right"/>
              <w:rPr>
                <w:rFonts w:eastAsia="Times New Roman"/>
                <w:b/>
                <w:bCs/>
                <w:color w:val="000000"/>
                <w:szCs w:val="23"/>
                <w:lang w:eastAsia="en-AU"/>
              </w:rPr>
            </w:pPr>
            <w:r w:rsidRPr="001C17B8">
              <w:rPr>
                <w:rFonts w:eastAsia="Times New Roman"/>
                <w:b/>
                <w:bCs/>
                <w:color w:val="000000"/>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698B4E9C" w14:textId="77777777" w:rsidR="00FE0067" w:rsidRPr="001C17B8" w:rsidRDefault="00FE0067" w:rsidP="005D4237">
            <w:pPr>
              <w:keepNext/>
              <w:keepLines/>
              <w:ind w:right="34"/>
              <w:jc w:val="right"/>
              <w:rPr>
                <w:rFonts w:eastAsia="Times New Roman"/>
                <w:b/>
                <w:bCs/>
                <w:color w:val="000000"/>
                <w:szCs w:val="23"/>
                <w:lang w:eastAsia="en-AU"/>
              </w:rPr>
            </w:pPr>
            <w:r w:rsidRPr="001C17B8">
              <w:rPr>
                <w:rFonts w:eastAsia="Times New Roman"/>
                <w:b/>
                <w:bCs/>
                <w:color w:val="000000"/>
                <w:szCs w:val="23"/>
                <w:lang w:eastAsia="en-AU"/>
              </w:rPr>
              <w:t>%</w:t>
            </w:r>
          </w:p>
        </w:tc>
      </w:tr>
      <w:tr w:rsidR="003476DD" w:rsidRPr="001C17B8" w14:paraId="4B0C49A1" w14:textId="77777777" w:rsidTr="00FD4525">
        <w:trPr>
          <w:trHeight w:val="300"/>
        </w:trPr>
        <w:tc>
          <w:tcPr>
            <w:tcW w:w="2284" w:type="dxa"/>
            <w:tcBorders>
              <w:top w:val="single" w:sz="4" w:space="0" w:color="auto"/>
              <w:left w:val="single" w:sz="4" w:space="0" w:color="auto"/>
              <w:bottom w:val="nil"/>
              <w:right w:val="nil"/>
            </w:tcBorders>
            <w:shd w:val="clear" w:color="auto" w:fill="auto"/>
            <w:noWrap/>
          </w:tcPr>
          <w:p w14:paraId="42ECAB77" w14:textId="77777777" w:rsidR="003476DD" w:rsidRPr="001C17B8" w:rsidRDefault="003476DD" w:rsidP="00866A4E">
            <w:r w:rsidRPr="001C17B8">
              <w:t>Auckland</w:t>
            </w:r>
          </w:p>
        </w:tc>
        <w:tc>
          <w:tcPr>
            <w:tcW w:w="851" w:type="dxa"/>
            <w:tcBorders>
              <w:top w:val="single" w:sz="4" w:space="0" w:color="auto"/>
              <w:left w:val="nil"/>
              <w:bottom w:val="nil"/>
              <w:right w:val="nil"/>
            </w:tcBorders>
            <w:shd w:val="clear" w:color="auto" w:fill="auto"/>
            <w:noWrap/>
            <w:vAlign w:val="bottom"/>
          </w:tcPr>
          <w:p w14:paraId="0C7AD69D" w14:textId="0524FA99" w:rsidR="003476DD" w:rsidRPr="001C17B8" w:rsidRDefault="003476DD" w:rsidP="003476DD">
            <w:pPr>
              <w:jc w:val="right"/>
              <w:rPr>
                <w:szCs w:val="23"/>
              </w:rPr>
            </w:pPr>
            <w:r w:rsidRPr="001C17B8">
              <w:rPr>
                <w:sz w:val="22"/>
              </w:rPr>
              <w:t>12</w:t>
            </w:r>
          </w:p>
        </w:tc>
        <w:tc>
          <w:tcPr>
            <w:tcW w:w="992" w:type="dxa"/>
            <w:tcBorders>
              <w:top w:val="single" w:sz="4" w:space="0" w:color="auto"/>
              <w:left w:val="nil"/>
              <w:bottom w:val="nil"/>
              <w:right w:val="nil"/>
            </w:tcBorders>
            <w:shd w:val="clear" w:color="auto" w:fill="auto"/>
            <w:noWrap/>
            <w:vAlign w:val="bottom"/>
          </w:tcPr>
          <w:p w14:paraId="5F880B77" w14:textId="76AE6C89" w:rsidR="003476DD" w:rsidRPr="001C17B8" w:rsidRDefault="003476DD" w:rsidP="003476DD">
            <w:pPr>
              <w:jc w:val="right"/>
              <w:rPr>
                <w:szCs w:val="23"/>
              </w:rPr>
            </w:pPr>
            <w:r w:rsidRPr="001C17B8">
              <w:rPr>
                <w:sz w:val="22"/>
              </w:rPr>
              <w:t>80.0</w:t>
            </w:r>
          </w:p>
        </w:tc>
        <w:tc>
          <w:tcPr>
            <w:tcW w:w="851" w:type="dxa"/>
            <w:tcBorders>
              <w:top w:val="single" w:sz="4" w:space="0" w:color="auto"/>
              <w:left w:val="nil"/>
              <w:bottom w:val="nil"/>
              <w:right w:val="nil"/>
            </w:tcBorders>
            <w:shd w:val="clear" w:color="auto" w:fill="auto"/>
            <w:noWrap/>
            <w:vAlign w:val="bottom"/>
          </w:tcPr>
          <w:p w14:paraId="012CCA8C" w14:textId="1C86C360" w:rsidR="003476DD" w:rsidRPr="001C17B8" w:rsidRDefault="003476DD" w:rsidP="003476DD">
            <w:pPr>
              <w:jc w:val="right"/>
              <w:rPr>
                <w:szCs w:val="23"/>
              </w:rPr>
            </w:pPr>
            <w:r w:rsidRPr="001C17B8">
              <w:rPr>
                <w:sz w:val="22"/>
              </w:rPr>
              <w:t>22</w:t>
            </w:r>
          </w:p>
        </w:tc>
        <w:tc>
          <w:tcPr>
            <w:tcW w:w="850" w:type="dxa"/>
            <w:tcBorders>
              <w:top w:val="single" w:sz="4" w:space="0" w:color="auto"/>
              <w:left w:val="nil"/>
              <w:bottom w:val="nil"/>
              <w:right w:val="nil"/>
            </w:tcBorders>
            <w:shd w:val="clear" w:color="auto" w:fill="auto"/>
            <w:noWrap/>
            <w:vAlign w:val="bottom"/>
          </w:tcPr>
          <w:p w14:paraId="2E630912" w14:textId="7901FA3C" w:rsidR="003476DD" w:rsidRPr="001C17B8" w:rsidRDefault="003476DD" w:rsidP="003476DD">
            <w:pPr>
              <w:jc w:val="right"/>
              <w:rPr>
                <w:szCs w:val="23"/>
              </w:rPr>
            </w:pPr>
            <w:r w:rsidRPr="001C17B8">
              <w:rPr>
                <w:sz w:val="22"/>
              </w:rPr>
              <w:t>95.7</w:t>
            </w:r>
          </w:p>
        </w:tc>
        <w:tc>
          <w:tcPr>
            <w:tcW w:w="851" w:type="dxa"/>
            <w:tcBorders>
              <w:top w:val="single" w:sz="4" w:space="0" w:color="auto"/>
              <w:left w:val="nil"/>
              <w:bottom w:val="nil"/>
              <w:right w:val="nil"/>
            </w:tcBorders>
            <w:shd w:val="clear" w:color="auto" w:fill="auto"/>
            <w:noWrap/>
            <w:vAlign w:val="bottom"/>
          </w:tcPr>
          <w:p w14:paraId="285FB176" w14:textId="5BE9D11F" w:rsidR="003476DD" w:rsidRPr="001C17B8" w:rsidRDefault="003476DD" w:rsidP="003476DD">
            <w:pPr>
              <w:jc w:val="right"/>
              <w:rPr>
                <w:szCs w:val="23"/>
              </w:rPr>
            </w:pPr>
            <w:r w:rsidRPr="001C17B8">
              <w:rPr>
                <w:sz w:val="22"/>
              </w:rPr>
              <w:t>42</w:t>
            </w:r>
          </w:p>
        </w:tc>
        <w:tc>
          <w:tcPr>
            <w:tcW w:w="850" w:type="dxa"/>
            <w:tcBorders>
              <w:top w:val="single" w:sz="4" w:space="0" w:color="auto"/>
              <w:left w:val="nil"/>
              <w:bottom w:val="nil"/>
              <w:right w:val="nil"/>
            </w:tcBorders>
            <w:shd w:val="clear" w:color="auto" w:fill="auto"/>
            <w:noWrap/>
            <w:vAlign w:val="bottom"/>
          </w:tcPr>
          <w:p w14:paraId="7A27CA80" w14:textId="34087FE2" w:rsidR="003476DD" w:rsidRPr="001C17B8" w:rsidRDefault="003476DD" w:rsidP="003476DD">
            <w:pPr>
              <w:jc w:val="right"/>
              <w:rPr>
                <w:szCs w:val="23"/>
              </w:rPr>
            </w:pPr>
            <w:r w:rsidRPr="001C17B8">
              <w:rPr>
                <w:sz w:val="22"/>
              </w:rPr>
              <w:t>87.5</w:t>
            </w:r>
          </w:p>
        </w:tc>
        <w:tc>
          <w:tcPr>
            <w:tcW w:w="992" w:type="dxa"/>
            <w:tcBorders>
              <w:top w:val="single" w:sz="4" w:space="0" w:color="auto"/>
              <w:left w:val="nil"/>
              <w:bottom w:val="nil"/>
              <w:right w:val="nil"/>
            </w:tcBorders>
            <w:shd w:val="clear" w:color="auto" w:fill="auto"/>
            <w:noWrap/>
            <w:vAlign w:val="bottom"/>
          </w:tcPr>
          <w:p w14:paraId="639095C2" w14:textId="451ED0FA" w:rsidR="003476DD" w:rsidRPr="001C17B8" w:rsidRDefault="003476DD" w:rsidP="003476DD">
            <w:pPr>
              <w:jc w:val="right"/>
              <w:rPr>
                <w:szCs w:val="23"/>
              </w:rPr>
            </w:pPr>
            <w:r w:rsidRPr="001C17B8">
              <w:rPr>
                <w:sz w:val="22"/>
              </w:rPr>
              <w:t>110</w:t>
            </w:r>
          </w:p>
        </w:tc>
        <w:tc>
          <w:tcPr>
            <w:tcW w:w="993" w:type="dxa"/>
            <w:tcBorders>
              <w:top w:val="single" w:sz="4" w:space="0" w:color="auto"/>
              <w:left w:val="nil"/>
              <w:bottom w:val="nil"/>
              <w:right w:val="single" w:sz="4" w:space="0" w:color="auto"/>
            </w:tcBorders>
            <w:shd w:val="clear" w:color="auto" w:fill="auto"/>
            <w:noWrap/>
            <w:vAlign w:val="bottom"/>
          </w:tcPr>
          <w:p w14:paraId="3CCE2272" w14:textId="4A43D26C" w:rsidR="003476DD" w:rsidRPr="001C17B8" w:rsidRDefault="003476DD" w:rsidP="003476DD">
            <w:pPr>
              <w:jc w:val="right"/>
              <w:rPr>
                <w:szCs w:val="23"/>
              </w:rPr>
            </w:pPr>
            <w:r w:rsidRPr="001C17B8">
              <w:rPr>
                <w:sz w:val="22"/>
              </w:rPr>
              <w:t>85.3</w:t>
            </w:r>
          </w:p>
        </w:tc>
      </w:tr>
      <w:tr w:rsidR="003476DD" w:rsidRPr="001C17B8" w14:paraId="07CEC688" w14:textId="77777777" w:rsidTr="00FD4525">
        <w:trPr>
          <w:trHeight w:val="300"/>
        </w:trPr>
        <w:tc>
          <w:tcPr>
            <w:tcW w:w="2284" w:type="dxa"/>
            <w:tcBorders>
              <w:top w:val="nil"/>
              <w:left w:val="single" w:sz="4" w:space="0" w:color="auto"/>
              <w:bottom w:val="nil"/>
              <w:right w:val="nil"/>
            </w:tcBorders>
            <w:shd w:val="clear" w:color="auto" w:fill="auto"/>
            <w:noWrap/>
          </w:tcPr>
          <w:p w14:paraId="317173A4" w14:textId="77777777" w:rsidR="003476DD" w:rsidRPr="001C17B8" w:rsidRDefault="003476DD" w:rsidP="00866A4E">
            <w:r w:rsidRPr="001C17B8">
              <w:t>Bay of Plenty</w:t>
            </w:r>
          </w:p>
        </w:tc>
        <w:tc>
          <w:tcPr>
            <w:tcW w:w="851" w:type="dxa"/>
            <w:tcBorders>
              <w:top w:val="nil"/>
              <w:left w:val="nil"/>
              <w:bottom w:val="nil"/>
              <w:right w:val="nil"/>
            </w:tcBorders>
            <w:shd w:val="clear" w:color="auto" w:fill="auto"/>
            <w:noWrap/>
            <w:vAlign w:val="bottom"/>
          </w:tcPr>
          <w:p w14:paraId="686E1F5C" w14:textId="26EC5DA4" w:rsidR="003476DD" w:rsidRPr="001C17B8" w:rsidRDefault="003476DD" w:rsidP="003476DD">
            <w:pPr>
              <w:jc w:val="right"/>
              <w:rPr>
                <w:szCs w:val="23"/>
              </w:rPr>
            </w:pPr>
            <w:r w:rsidRPr="001C17B8">
              <w:rPr>
                <w:sz w:val="22"/>
              </w:rPr>
              <w:t>15</w:t>
            </w:r>
          </w:p>
        </w:tc>
        <w:tc>
          <w:tcPr>
            <w:tcW w:w="992" w:type="dxa"/>
            <w:tcBorders>
              <w:top w:val="nil"/>
              <w:left w:val="nil"/>
              <w:bottom w:val="nil"/>
              <w:right w:val="nil"/>
            </w:tcBorders>
            <w:shd w:val="clear" w:color="auto" w:fill="auto"/>
            <w:noWrap/>
            <w:vAlign w:val="bottom"/>
          </w:tcPr>
          <w:p w14:paraId="63B602E2" w14:textId="54D11F57" w:rsidR="003476DD" w:rsidRPr="001C17B8" w:rsidRDefault="003476DD" w:rsidP="003476DD">
            <w:pPr>
              <w:jc w:val="right"/>
              <w:rPr>
                <w:szCs w:val="23"/>
              </w:rPr>
            </w:pPr>
            <w:r w:rsidRPr="001C17B8">
              <w:rPr>
                <w:sz w:val="22"/>
              </w:rPr>
              <w:t>93.8</w:t>
            </w:r>
          </w:p>
        </w:tc>
        <w:tc>
          <w:tcPr>
            <w:tcW w:w="851" w:type="dxa"/>
            <w:tcBorders>
              <w:top w:val="nil"/>
              <w:left w:val="nil"/>
              <w:bottom w:val="nil"/>
              <w:right w:val="nil"/>
            </w:tcBorders>
            <w:shd w:val="clear" w:color="auto" w:fill="auto"/>
            <w:noWrap/>
            <w:vAlign w:val="bottom"/>
          </w:tcPr>
          <w:p w14:paraId="5899789C" w14:textId="75AC205F" w:rsidR="003476DD" w:rsidRPr="001C17B8" w:rsidRDefault="003476DD" w:rsidP="003476DD">
            <w:pPr>
              <w:jc w:val="right"/>
              <w:rPr>
                <w:szCs w:val="23"/>
              </w:rPr>
            </w:pPr>
            <w:r w:rsidRPr="001C17B8">
              <w:rPr>
                <w:sz w:val="22"/>
              </w:rPr>
              <w:t>2</w:t>
            </w:r>
          </w:p>
        </w:tc>
        <w:tc>
          <w:tcPr>
            <w:tcW w:w="850" w:type="dxa"/>
            <w:tcBorders>
              <w:top w:val="nil"/>
              <w:left w:val="nil"/>
              <w:bottom w:val="nil"/>
              <w:right w:val="nil"/>
            </w:tcBorders>
            <w:shd w:val="clear" w:color="auto" w:fill="auto"/>
            <w:noWrap/>
            <w:vAlign w:val="bottom"/>
          </w:tcPr>
          <w:p w14:paraId="12B4D0B7" w14:textId="6762DF8F"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3DB7C05E" w14:textId="57276550"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4D5B9F5A" w14:textId="1D668B47"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4EFD2B4B" w14:textId="01F9D4C6" w:rsidR="003476DD" w:rsidRPr="001C17B8" w:rsidRDefault="003476DD" w:rsidP="003476DD">
            <w:pPr>
              <w:jc w:val="right"/>
              <w:rPr>
                <w:szCs w:val="23"/>
              </w:rPr>
            </w:pPr>
            <w:r w:rsidRPr="001C17B8">
              <w:rPr>
                <w:sz w:val="22"/>
              </w:rPr>
              <w:t>41</w:t>
            </w:r>
          </w:p>
        </w:tc>
        <w:tc>
          <w:tcPr>
            <w:tcW w:w="993" w:type="dxa"/>
            <w:tcBorders>
              <w:top w:val="nil"/>
              <w:left w:val="nil"/>
              <w:bottom w:val="nil"/>
              <w:right w:val="single" w:sz="4" w:space="0" w:color="auto"/>
            </w:tcBorders>
            <w:shd w:val="clear" w:color="auto" w:fill="auto"/>
            <w:noWrap/>
            <w:vAlign w:val="bottom"/>
          </w:tcPr>
          <w:p w14:paraId="6172AFCA" w14:textId="68646953" w:rsidR="003476DD" w:rsidRPr="001C17B8" w:rsidRDefault="003476DD" w:rsidP="003476DD">
            <w:pPr>
              <w:jc w:val="right"/>
              <w:rPr>
                <w:szCs w:val="23"/>
              </w:rPr>
            </w:pPr>
            <w:r w:rsidRPr="001C17B8">
              <w:rPr>
                <w:sz w:val="22"/>
              </w:rPr>
              <w:t>89.1</w:t>
            </w:r>
          </w:p>
        </w:tc>
      </w:tr>
      <w:tr w:rsidR="003476DD" w:rsidRPr="001C17B8" w14:paraId="53CF779F" w14:textId="77777777" w:rsidTr="00FD4525">
        <w:trPr>
          <w:trHeight w:val="300"/>
        </w:trPr>
        <w:tc>
          <w:tcPr>
            <w:tcW w:w="2284" w:type="dxa"/>
            <w:tcBorders>
              <w:top w:val="nil"/>
              <w:left w:val="single" w:sz="4" w:space="0" w:color="auto"/>
              <w:bottom w:val="nil"/>
              <w:right w:val="nil"/>
            </w:tcBorders>
            <w:shd w:val="clear" w:color="auto" w:fill="auto"/>
            <w:noWrap/>
          </w:tcPr>
          <w:p w14:paraId="22A30355" w14:textId="77777777" w:rsidR="003476DD" w:rsidRPr="001C17B8" w:rsidRDefault="003476DD" w:rsidP="00866A4E">
            <w:r w:rsidRPr="001C17B8">
              <w:t>Canterbury</w:t>
            </w:r>
          </w:p>
        </w:tc>
        <w:tc>
          <w:tcPr>
            <w:tcW w:w="851" w:type="dxa"/>
            <w:tcBorders>
              <w:top w:val="nil"/>
              <w:left w:val="nil"/>
              <w:bottom w:val="nil"/>
              <w:right w:val="nil"/>
            </w:tcBorders>
            <w:shd w:val="clear" w:color="auto" w:fill="auto"/>
            <w:noWrap/>
            <w:vAlign w:val="bottom"/>
          </w:tcPr>
          <w:p w14:paraId="62C3A8FF" w14:textId="6F29743C" w:rsidR="003476DD" w:rsidRPr="001C17B8" w:rsidRDefault="003476DD" w:rsidP="003476DD">
            <w:pPr>
              <w:jc w:val="right"/>
              <w:rPr>
                <w:szCs w:val="23"/>
              </w:rPr>
            </w:pPr>
            <w:r w:rsidRPr="001C17B8">
              <w:rPr>
                <w:sz w:val="22"/>
              </w:rPr>
              <w:t>26</w:t>
            </w:r>
          </w:p>
        </w:tc>
        <w:tc>
          <w:tcPr>
            <w:tcW w:w="992" w:type="dxa"/>
            <w:tcBorders>
              <w:top w:val="nil"/>
              <w:left w:val="nil"/>
              <w:bottom w:val="nil"/>
              <w:right w:val="nil"/>
            </w:tcBorders>
            <w:shd w:val="clear" w:color="auto" w:fill="auto"/>
            <w:noWrap/>
            <w:vAlign w:val="bottom"/>
          </w:tcPr>
          <w:p w14:paraId="073725AB" w14:textId="245D25E6" w:rsidR="003476DD" w:rsidRPr="001C17B8" w:rsidRDefault="003476DD" w:rsidP="003476DD">
            <w:pPr>
              <w:jc w:val="right"/>
              <w:rPr>
                <w:szCs w:val="23"/>
              </w:rPr>
            </w:pPr>
            <w:r w:rsidRPr="001C17B8">
              <w:rPr>
                <w:sz w:val="22"/>
              </w:rPr>
              <w:t>96.3</w:t>
            </w:r>
          </w:p>
        </w:tc>
        <w:tc>
          <w:tcPr>
            <w:tcW w:w="851" w:type="dxa"/>
            <w:tcBorders>
              <w:top w:val="nil"/>
              <w:left w:val="nil"/>
              <w:bottom w:val="nil"/>
              <w:right w:val="nil"/>
            </w:tcBorders>
            <w:shd w:val="clear" w:color="auto" w:fill="auto"/>
            <w:noWrap/>
            <w:vAlign w:val="bottom"/>
          </w:tcPr>
          <w:p w14:paraId="69ACBB3B" w14:textId="2483A506" w:rsidR="003476DD" w:rsidRPr="001C17B8" w:rsidRDefault="003476DD" w:rsidP="003476DD">
            <w:pPr>
              <w:jc w:val="right"/>
              <w:rPr>
                <w:szCs w:val="23"/>
              </w:rPr>
            </w:pPr>
            <w:r w:rsidRPr="001C17B8">
              <w:rPr>
                <w:sz w:val="22"/>
              </w:rPr>
              <w:t>5</w:t>
            </w:r>
          </w:p>
        </w:tc>
        <w:tc>
          <w:tcPr>
            <w:tcW w:w="850" w:type="dxa"/>
            <w:tcBorders>
              <w:top w:val="nil"/>
              <w:left w:val="nil"/>
              <w:bottom w:val="nil"/>
              <w:right w:val="nil"/>
            </w:tcBorders>
            <w:shd w:val="clear" w:color="auto" w:fill="auto"/>
            <w:noWrap/>
            <w:vAlign w:val="bottom"/>
          </w:tcPr>
          <w:p w14:paraId="2297A36C" w14:textId="695EA10F"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2E6529AC" w14:textId="6E559A08" w:rsidR="003476DD" w:rsidRPr="001C17B8" w:rsidRDefault="003476DD" w:rsidP="003476DD">
            <w:pPr>
              <w:jc w:val="right"/>
              <w:rPr>
                <w:szCs w:val="23"/>
              </w:rPr>
            </w:pPr>
            <w:r w:rsidRPr="001C17B8">
              <w:rPr>
                <w:sz w:val="22"/>
              </w:rPr>
              <w:t>15</w:t>
            </w:r>
          </w:p>
        </w:tc>
        <w:tc>
          <w:tcPr>
            <w:tcW w:w="850" w:type="dxa"/>
            <w:tcBorders>
              <w:top w:val="nil"/>
              <w:left w:val="nil"/>
              <w:bottom w:val="nil"/>
              <w:right w:val="nil"/>
            </w:tcBorders>
            <w:shd w:val="clear" w:color="auto" w:fill="auto"/>
            <w:noWrap/>
            <w:vAlign w:val="bottom"/>
          </w:tcPr>
          <w:p w14:paraId="79FC713D" w14:textId="65032016" w:rsidR="003476DD" w:rsidRPr="001C17B8" w:rsidRDefault="003476DD" w:rsidP="003476DD">
            <w:pPr>
              <w:jc w:val="right"/>
              <w:rPr>
                <w:szCs w:val="23"/>
              </w:rPr>
            </w:pPr>
            <w:r w:rsidRPr="001C17B8">
              <w:rPr>
                <w:sz w:val="22"/>
              </w:rPr>
              <w:t>88.2</w:t>
            </w:r>
          </w:p>
        </w:tc>
        <w:tc>
          <w:tcPr>
            <w:tcW w:w="992" w:type="dxa"/>
            <w:tcBorders>
              <w:top w:val="nil"/>
              <w:left w:val="nil"/>
              <w:bottom w:val="nil"/>
              <w:right w:val="nil"/>
            </w:tcBorders>
            <w:shd w:val="clear" w:color="auto" w:fill="auto"/>
            <w:noWrap/>
            <w:vAlign w:val="bottom"/>
          </w:tcPr>
          <w:p w14:paraId="6491357B" w14:textId="43F2DD82" w:rsidR="003476DD" w:rsidRPr="001C17B8" w:rsidRDefault="003476DD" w:rsidP="003476DD">
            <w:pPr>
              <w:jc w:val="right"/>
              <w:rPr>
                <w:szCs w:val="23"/>
              </w:rPr>
            </w:pPr>
            <w:r w:rsidRPr="001C17B8">
              <w:rPr>
                <w:sz w:val="22"/>
              </w:rPr>
              <w:t>185</w:t>
            </w:r>
          </w:p>
        </w:tc>
        <w:tc>
          <w:tcPr>
            <w:tcW w:w="993" w:type="dxa"/>
            <w:tcBorders>
              <w:top w:val="nil"/>
              <w:left w:val="nil"/>
              <w:bottom w:val="nil"/>
              <w:right w:val="single" w:sz="4" w:space="0" w:color="auto"/>
            </w:tcBorders>
            <w:shd w:val="clear" w:color="auto" w:fill="auto"/>
            <w:noWrap/>
            <w:vAlign w:val="bottom"/>
          </w:tcPr>
          <w:p w14:paraId="31BDA77F" w14:textId="5728A52F" w:rsidR="003476DD" w:rsidRPr="001C17B8" w:rsidRDefault="003476DD" w:rsidP="003476DD">
            <w:pPr>
              <w:jc w:val="right"/>
              <w:rPr>
                <w:szCs w:val="23"/>
              </w:rPr>
            </w:pPr>
            <w:r w:rsidRPr="001C17B8">
              <w:rPr>
                <w:sz w:val="22"/>
              </w:rPr>
              <w:t>94.4</w:t>
            </w:r>
          </w:p>
        </w:tc>
      </w:tr>
      <w:tr w:rsidR="003476DD" w:rsidRPr="001C17B8" w14:paraId="7421BEAA" w14:textId="77777777" w:rsidTr="00FD4525">
        <w:trPr>
          <w:trHeight w:val="300"/>
        </w:trPr>
        <w:tc>
          <w:tcPr>
            <w:tcW w:w="2284" w:type="dxa"/>
            <w:tcBorders>
              <w:top w:val="nil"/>
              <w:left w:val="single" w:sz="4" w:space="0" w:color="auto"/>
              <w:bottom w:val="nil"/>
              <w:right w:val="nil"/>
            </w:tcBorders>
            <w:shd w:val="clear" w:color="auto" w:fill="auto"/>
            <w:noWrap/>
          </w:tcPr>
          <w:p w14:paraId="592CE959" w14:textId="77777777" w:rsidR="003476DD" w:rsidRPr="001C17B8" w:rsidRDefault="003476DD" w:rsidP="00866A4E">
            <w:r w:rsidRPr="001C17B8">
              <w:t>Capital &amp; Coast</w:t>
            </w:r>
          </w:p>
        </w:tc>
        <w:tc>
          <w:tcPr>
            <w:tcW w:w="851" w:type="dxa"/>
            <w:tcBorders>
              <w:top w:val="nil"/>
              <w:left w:val="nil"/>
              <w:bottom w:val="nil"/>
              <w:right w:val="nil"/>
            </w:tcBorders>
            <w:shd w:val="clear" w:color="auto" w:fill="auto"/>
            <w:noWrap/>
            <w:vAlign w:val="bottom"/>
          </w:tcPr>
          <w:p w14:paraId="2B00EC53" w14:textId="4D55D790" w:rsidR="003476DD" w:rsidRPr="001C17B8" w:rsidRDefault="003476DD" w:rsidP="003476DD">
            <w:pPr>
              <w:jc w:val="right"/>
              <w:rPr>
                <w:szCs w:val="23"/>
              </w:rPr>
            </w:pPr>
            <w:r w:rsidRPr="001C17B8">
              <w:rPr>
                <w:sz w:val="22"/>
              </w:rPr>
              <w:t>9</w:t>
            </w:r>
          </w:p>
        </w:tc>
        <w:tc>
          <w:tcPr>
            <w:tcW w:w="992" w:type="dxa"/>
            <w:tcBorders>
              <w:top w:val="nil"/>
              <w:left w:val="nil"/>
              <w:bottom w:val="nil"/>
              <w:right w:val="nil"/>
            </w:tcBorders>
            <w:shd w:val="clear" w:color="auto" w:fill="auto"/>
            <w:noWrap/>
            <w:vAlign w:val="bottom"/>
          </w:tcPr>
          <w:p w14:paraId="5D7702B1" w14:textId="713B80D5" w:rsidR="003476DD" w:rsidRPr="001C17B8" w:rsidRDefault="003476DD" w:rsidP="003476DD">
            <w:pPr>
              <w:jc w:val="right"/>
              <w:rPr>
                <w:szCs w:val="23"/>
              </w:rPr>
            </w:pPr>
            <w:r w:rsidRPr="001C17B8">
              <w:rPr>
                <w:sz w:val="22"/>
              </w:rPr>
              <w:t>90.0</w:t>
            </w:r>
          </w:p>
        </w:tc>
        <w:tc>
          <w:tcPr>
            <w:tcW w:w="851" w:type="dxa"/>
            <w:tcBorders>
              <w:top w:val="nil"/>
              <w:left w:val="nil"/>
              <w:bottom w:val="nil"/>
              <w:right w:val="nil"/>
            </w:tcBorders>
            <w:shd w:val="clear" w:color="auto" w:fill="auto"/>
            <w:noWrap/>
            <w:vAlign w:val="bottom"/>
          </w:tcPr>
          <w:p w14:paraId="39AF38A3" w14:textId="12CA5D33" w:rsidR="003476DD" w:rsidRPr="001C17B8" w:rsidRDefault="003476DD" w:rsidP="003476DD">
            <w:pPr>
              <w:jc w:val="right"/>
              <w:rPr>
                <w:szCs w:val="23"/>
              </w:rPr>
            </w:pPr>
            <w:r w:rsidRPr="001C17B8">
              <w:rPr>
                <w:sz w:val="22"/>
              </w:rPr>
              <w:t>7</w:t>
            </w:r>
          </w:p>
        </w:tc>
        <w:tc>
          <w:tcPr>
            <w:tcW w:w="850" w:type="dxa"/>
            <w:tcBorders>
              <w:top w:val="nil"/>
              <w:left w:val="nil"/>
              <w:bottom w:val="nil"/>
              <w:right w:val="nil"/>
            </w:tcBorders>
            <w:shd w:val="clear" w:color="auto" w:fill="auto"/>
            <w:noWrap/>
            <w:vAlign w:val="bottom"/>
          </w:tcPr>
          <w:p w14:paraId="121C941E" w14:textId="78661DB4"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6D6B00A3" w14:textId="008E7ABB" w:rsidR="003476DD" w:rsidRPr="001C17B8" w:rsidRDefault="003476DD" w:rsidP="003476DD">
            <w:pPr>
              <w:jc w:val="right"/>
              <w:rPr>
                <w:szCs w:val="23"/>
              </w:rPr>
            </w:pPr>
            <w:r w:rsidRPr="001C17B8">
              <w:rPr>
                <w:sz w:val="22"/>
              </w:rPr>
              <w:t>11</w:t>
            </w:r>
          </w:p>
        </w:tc>
        <w:tc>
          <w:tcPr>
            <w:tcW w:w="850" w:type="dxa"/>
            <w:tcBorders>
              <w:top w:val="nil"/>
              <w:left w:val="nil"/>
              <w:bottom w:val="nil"/>
              <w:right w:val="nil"/>
            </w:tcBorders>
            <w:shd w:val="clear" w:color="auto" w:fill="auto"/>
            <w:noWrap/>
            <w:vAlign w:val="bottom"/>
          </w:tcPr>
          <w:p w14:paraId="3D0460D4" w14:textId="7507009E" w:rsidR="003476DD" w:rsidRPr="001C17B8" w:rsidRDefault="003476DD" w:rsidP="003476DD">
            <w:pPr>
              <w:jc w:val="right"/>
              <w:rPr>
                <w:szCs w:val="23"/>
              </w:rPr>
            </w:pPr>
            <w:r w:rsidRPr="001C17B8">
              <w:rPr>
                <w:sz w:val="22"/>
              </w:rPr>
              <w:t>84.6</w:t>
            </w:r>
          </w:p>
        </w:tc>
        <w:tc>
          <w:tcPr>
            <w:tcW w:w="992" w:type="dxa"/>
            <w:tcBorders>
              <w:top w:val="nil"/>
              <w:left w:val="nil"/>
              <w:bottom w:val="nil"/>
              <w:right w:val="nil"/>
            </w:tcBorders>
            <w:shd w:val="clear" w:color="auto" w:fill="auto"/>
            <w:noWrap/>
            <w:vAlign w:val="bottom"/>
          </w:tcPr>
          <w:p w14:paraId="6C038958" w14:textId="28AF9F71" w:rsidR="003476DD" w:rsidRPr="001C17B8" w:rsidRDefault="003476DD" w:rsidP="003476DD">
            <w:pPr>
              <w:jc w:val="right"/>
              <w:rPr>
                <w:szCs w:val="23"/>
              </w:rPr>
            </w:pPr>
            <w:r w:rsidRPr="001C17B8">
              <w:rPr>
                <w:sz w:val="22"/>
              </w:rPr>
              <w:t>83</w:t>
            </w:r>
          </w:p>
        </w:tc>
        <w:tc>
          <w:tcPr>
            <w:tcW w:w="993" w:type="dxa"/>
            <w:tcBorders>
              <w:top w:val="nil"/>
              <w:left w:val="nil"/>
              <w:bottom w:val="nil"/>
              <w:right w:val="single" w:sz="4" w:space="0" w:color="auto"/>
            </w:tcBorders>
            <w:shd w:val="clear" w:color="auto" w:fill="auto"/>
            <w:noWrap/>
            <w:vAlign w:val="bottom"/>
          </w:tcPr>
          <w:p w14:paraId="5EB8D720" w14:textId="74848299" w:rsidR="003476DD" w:rsidRPr="001C17B8" w:rsidRDefault="003476DD" w:rsidP="003476DD">
            <w:pPr>
              <w:jc w:val="right"/>
              <w:rPr>
                <w:szCs w:val="23"/>
              </w:rPr>
            </w:pPr>
            <w:r w:rsidRPr="001C17B8">
              <w:rPr>
                <w:sz w:val="22"/>
              </w:rPr>
              <w:t>89.2</w:t>
            </w:r>
          </w:p>
        </w:tc>
      </w:tr>
      <w:tr w:rsidR="003476DD" w:rsidRPr="001C17B8" w14:paraId="6709F45E" w14:textId="77777777" w:rsidTr="00FD4525">
        <w:trPr>
          <w:trHeight w:val="300"/>
        </w:trPr>
        <w:tc>
          <w:tcPr>
            <w:tcW w:w="2284" w:type="dxa"/>
            <w:tcBorders>
              <w:top w:val="nil"/>
              <w:left w:val="single" w:sz="4" w:space="0" w:color="auto"/>
              <w:bottom w:val="nil"/>
              <w:right w:val="nil"/>
            </w:tcBorders>
            <w:shd w:val="clear" w:color="auto" w:fill="auto"/>
            <w:noWrap/>
          </w:tcPr>
          <w:p w14:paraId="4D9C6A01" w14:textId="77777777" w:rsidR="003476DD" w:rsidRPr="001C17B8" w:rsidRDefault="003476DD" w:rsidP="00866A4E">
            <w:r w:rsidRPr="001C17B8">
              <w:t>Counties Manukau</w:t>
            </w:r>
          </w:p>
        </w:tc>
        <w:tc>
          <w:tcPr>
            <w:tcW w:w="851" w:type="dxa"/>
            <w:tcBorders>
              <w:top w:val="nil"/>
              <w:left w:val="nil"/>
              <w:bottom w:val="nil"/>
              <w:right w:val="nil"/>
            </w:tcBorders>
            <w:shd w:val="clear" w:color="auto" w:fill="auto"/>
            <w:noWrap/>
            <w:vAlign w:val="bottom"/>
          </w:tcPr>
          <w:p w14:paraId="049B9816" w14:textId="1A930B8A" w:rsidR="003476DD" w:rsidRPr="001C17B8" w:rsidRDefault="003476DD" w:rsidP="003476DD">
            <w:pPr>
              <w:jc w:val="right"/>
              <w:rPr>
                <w:szCs w:val="23"/>
              </w:rPr>
            </w:pPr>
            <w:r w:rsidRPr="001C17B8">
              <w:rPr>
                <w:sz w:val="22"/>
              </w:rPr>
              <w:t>28</w:t>
            </w:r>
          </w:p>
        </w:tc>
        <w:tc>
          <w:tcPr>
            <w:tcW w:w="992" w:type="dxa"/>
            <w:tcBorders>
              <w:top w:val="nil"/>
              <w:left w:val="nil"/>
              <w:bottom w:val="nil"/>
              <w:right w:val="nil"/>
            </w:tcBorders>
            <w:shd w:val="clear" w:color="auto" w:fill="auto"/>
            <w:noWrap/>
            <w:vAlign w:val="bottom"/>
          </w:tcPr>
          <w:p w14:paraId="602630CC" w14:textId="162E6C9A" w:rsidR="003476DD" w:rsidRPr="001C17B8" w:rsidRDefault="003476DD" w:rsidP="003476DD">
            <w:pPr>
              <w:jc w:val="right"/>
              <w:rPr>
                <w:szCs w:val="23"/>
              </w:rPr>
            </w:pPr>
            <w:r w:rsidRPr="001C17B8">
              <w:rPr>
                <w:sz w:val="22"/>
              </w:rPr>
              <w:t>80.0</w:t>
            </w:r>
          </w:p>
        </w:tc>
        <w:tc>
          <w:tcPr>
            <w:tcW w:w="851" w:type="dxa"/>
            <w:tcBorders>
              <w:top w:val="nil"/>
              <w:left w:val="nil"/>
              <w:bottom w:val="nil"/>
              <w:right w:val="nil"/>
            </w:tcBorders>
            <w:shd w:val="clear" w:color="auto" w:fill="auto"/>
            <w:noWrap/>
            <w:vAlign w:val="bottom"/>
          </w:tcPr>
          <w:p w14:paraId="342AF3C7" w14:textId="0E08FDA8" w:rsidR="003476DD" w:rsidRPr="001C17B8" w:rsidRDefault="003476DD" w:rsidP="003476DD">
            <w:pPr>
              <w:jc w:val="right"/>
              <w:rPr>
                <w:szCs w:val="23"/>
              </w:rPr>
            </w:pPr>
            <w:r w:rsidRPr="001C17B8">
              <w:rPr>
                <w:sz w:val="22"/>
              </w:rPr>
              <w:t>24</w:t>
            </w:r>
          </w:p>
        </w:tc>
        <w:tc>
          <w:tcPr>
            <w:tcW w:w="850" w:type="dxa"/>
            <w:tcBorders>
              <w:top w:val="nil"/>
              <w:left w:val="nil"/>
              <w:bottom w:val="nil"/>
              <w:right w:val="nil"/>
            </w:tcBorders>
            <w:shd w:val="clear" w:color="auto" w:fill="auto"/>
            <w:noWrap/>
            <w:vAlign w:val="bottom"/>
          </w:tcPr>
          <w:p w14:paraId="6ED6E1D2" w14:textId="09F7C1DE" w:rsidR="003476DD" w:rsidRPr="001C17B8" w:rsidRDefault="003476DD" w:rsidP="003476DD">
            <w:pPr>
              <w:jc w:val="right"/>
              <w:rPr>
                <w:szCs w:val="23"/>
              </w:rPr>
            </w:pPr>
            <w:r w:rsidRPr="001C17B8">
              <w:rPr>
                <w:sz w:val="22"/>
              </w:rPr>
              <w:t>80.0</w:t>
            </w:r>
          </w:p>
        </w:tc>
        <w:tc>
          <w:tcPr>
            <w:tcW w:w="851" w:type="dxa"/>
            <w:tcBorders>
              <w:top w:val="nil"/>
              <w:left w:val="nil"/>
              <w:bottom w:val="nil"/>
              <w:right w:val="nil"/>
            </w:tcBorders>
            <w:shd w:val="clear" w:color="auto" w:fill="auto"/>
            <w:noWrap/>
            <w:vAlign w:val="bottom"/>
          </w:tcPr>
          <w:p w14:paraId="44A22EE6" w14:textId="00D51F18" w:rsidR="003476DD" w:rsidRPr="001C17B8" w:rsidRDefault="003476DD" w:rsidP="003476DD">
            <w:pPr>
              <w:jc w:val="right"/>
              <w:rPr>
                <w:szCs w:val="23"/>
              </w:rPr>
            </w:pPr>
            <w:r w:rsidRPr="001C17B8">
              <w:rPr>
                <w:sz w:val="22"/>
              </w:rPr>
              <w:t>36</w:t>
            </w:r>
          </w:p>
        </w:tc>
        <w:tc>
          <w:tcPr>
            <w:tcW w:w="850" w:type="dxa"/>
            <w:tcBorders>
              <w:top w:val="nil"/>
              <w:left w:val="nil"/>
              <w:bottom w:val="nil"/>
              <w:right w:val="nil"/>
            </w:tcBorders>
            <w:shd w:val="clear" w:color="auto" w:fill="auto"/>
            <w:noWrap/>
            <w:vAlign w:val="bottom"/>
          </w:tcPr>
          <w:p w14:paraId="1CEDFFE7" w14:textId="0B168D1A" w:rsidR="003476DD" w:rsidRPr="001C17B8" w:rsidRDefault="003476DD" w:rsidP="003476DD">
            <w:pPr>
              <w:jc w:val="right"/>
              <w:rPr>
                <w:szCs w:val="23"/>
              </w:rPr>
            </w:pPr>
            <w:r w:rsidRPr="001C17B8">
              <w:rPr>
                <w:sz w:val="22"/>
              </w:rPr>
              <w:t>85.7</w:t>
            </w:r>
          </w:p>
        </w:tc>
        <w:tc>
          <w:tcPr>
            <w:tcW w:w="992" w:type="dxa"/>
            <w:tcBorders>
              <w:top w:val="nil"/>
              <w:left w:val="nil"/>
              <w:bottom w:val="nil"/>
              <w:right w:val="nil"/>
            </w:tcBorders>
            <w:shd w:val="clear" w:color="auto" w:fill="auto"/>
            <w:noWrap/>
            <w:vAlign w:val="bottom"/>
          </w:tcPr>
          <w:p w14:paraId="717F0C4B" w14:textId="7B2FC674" w:rsidR="003476DD" w:rsidRPr="001C17B8" w:rsidRDefault="003476DD" w:rsidP="003476DD">
            <w:pPr>
              <w:jc w:val="right"/>
              <w:rPr>
                <w:szCs w:val="23"/>
              </w:rPr>
            </w:pPr>
            <w:r w:rsidRPr="001C17B8">
              <w:rPr>
                <w:sz w:val="22"/>
              </w:rPr>
              <w:t>84</w:t>
            </w:r>
          </w:p>
        </w:tc>
        <w:tc>
          <w:tcPr>
            <w:tcW w:w="993" w:type="dxa"/>
            <w:tcBorders>
              <w:top w:val="nil"/>
              <w:left w:val="nil"/>
              <w:bottom w:val="nil"/>
              <w:right w:val="single" w:sz="4" w:space="0" w:color="auto"/>
            </w:tcBorders>
            <w:shd w:val="clear" w:color="auto" w:fill="auto"/>
            <w:noWrap/>
            <w:vAlign w:val="bottom"/>
          </w:tcPr>
          <w:p w14:paraId="32078F1C" w14:textId="72DD5BB1" w:rsidR="003476DD" w:rsidRPr="001C17B8" w:rsidRDefault="003476DD" w:rsidP="003476DD">
            <w:pPr>
              <w:jc w:val="right"/>
              <w:rPr>
                <w:szCs w:val="23"/>
              </w:rPr>
            </w:pPr>
            <w:r w:rsidRPr="001C17B8">
              <w:rPr>
                <w:sz w:val="22"/>
              </w:rPr>
              <w:t>89.4</w:t>
            </w:r>
          </w:p>
        </w:tc>
      </w:tr>
      <w:tr w:rsidR="003476DD" w:rsidRPr="001C17B8" w14:paraId="49A630FA" w14:textId="77777777" w:rsidTr="00FD4525">
        <w:trPr>
          <w:trHeight w:val="300"/>
        </w:trPr>
        <w:tc>
          <w:tcPr>
            <w:tcW w:w="2284" w:type="dxa"/>
            <w:tcBorders>
              <w:top w:val="nil"/>
              <w:left w:val="single" w:sz="4" w:space="0" w:color="auto"/>
              <w:bottom w:val="nil"/>
              <w:right w:val="nil"/>
            </w:tcBorders>
            <w:shd w:val="clear" w:color="auto" w:fill="auto"/>
            <w:noWrap/>
          </w:tcPr>
          <w:p w14:paraId="03F0BA21" w14:textId="77777777" w:rsidR="003476DD" w:rsidRPr="001C17B8" w:rsidRDefault="003476DD" w:rsidP="00866A4E">
            <w:r w:rsidRPr="001C17B8">
              <w:t>Hawke's Bay</w:t>
            </w:r>
          </w:p>
        </w:tc>
        <w:tc>
          <w:tcPr>
            <w:tcW w:w="851" w:type="dxa"/>
            <w:tcBorders>
              <w:top w:val="nil"/>
              <w:left w:val="nil"/>
              <w:bottom w:val="nil"/>
              <w:right w:val="nil"/>
            </w:tcBorders>
            <w:shd w:val="clear" w:color="auto" w:fill="auto"/>
            <w:noWrap/>
            <w:vAlign w:val="bottom"/>
          </w:tcPr>
          <w:p w14:paraId="452140C1" w14:textId="31138E29" w:rsidR="003476DD" w:rsidRPr="001C17B8" w:rsidRDefault="003476DD" w:rsidP="003476DD">
            <w:pPr>
              <w:jc w:val="right"/>
              <w:rPr>
                <w:szCs w:val="23"/>
              </w:rPr>
            </w:pPr>
            <w:r w:rsidRPr="001C17B8">
              <w:rPr>
                <w:sz w:val="22"/>
              </w:rPr>
              <w:t>13</w:t>
            </w:r>
          </w:p>
        </w:tc>
        <w:tc>
          <w:tcPr>
            <w:tcW w:w="992" w:type="dxa"/>
            <w:tcBorders>
              <w:top w:val="nil"/>
              <w:left w:val="nil"/>
              <w:bottom w:val="nil"/>
              <w:right w:val="nil"/>
            </w:tcBorders>
            <w:shd w:val="clear" w:color="auto" w:fill="auto"/>
            <w:noWrap/>
            <w:vAlign w:val="bottom"/>
          </w:tcPr>
          <w:p w14:paraId="27BE11DE" w14:textId="56419448" w:rsidR="003476DD" w:rsidRPr="001C17B8" w:rsidRDefault="003476DD" w:rsidP="003476DD">
            <w:pPr>
              <w:jc w:val="right"/>
              <w:rPr>
                <w:szCs w:val="23"/>
              </w:rPr>
            </w:pPr>
            <w:r w:rsidRPr="001C17B8">
              <w:rPr>
                <w:sz w:val="22"/>
              </w:rPr>
              <w:t>81.3</w:t>
            </w:r>
          </w:p>
        </w:tc>
        <w:tc>
          <w:tcPr>
            <w:tcW w:w="851" w:type="dxa"/>
            <w:tcBorders>
              <w:top w:val="nil"/>
              <w:left w:val="nil"/>
              <w:bottom w:val="nil"/>
              <w:right w:val="nil"/>
            </w:tcBorders>
            <w:shd w:val="clear" w:color="auto" w:fill="auto"/>
            <w:noWrap/>
            <w:vAlign w:val="bottom"/>
          </w:tcPr>
          <w:p w14:paraId="41C03EC0" w14:textId="2CE282BF"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07342212" w14:textId="08BEA525" w:rsidR="003476DD" w:rsidRPr="001C17B8" w:rsidRDefault="003476DD" w:rsidP="003476DD">
            <w:pPr>
              <w:jc w:val="right"/>
              <w:rPr>
                <w:szCs w:val="23"/>
              </w:rPr>
            </w:pPr>
            <w:r w:rsidRPr="001C17B8">
              <w:rPr>
                <w:sz w:val="22"/>
              </w:rPr>
              <w:t>-</w:t>
            </w:r>
          </w:p>
        </w:tc>
        <w:tc>
          <w:tcPr>
            <w:tcW w:w="851" w:type="dxa"/>
            <w:tcBorders>
              <w:top w:val="nil"/>
              <w:left w:val="nil"/>
              <w:bottom w:val="nil"/>
              <w:right w:val="nil"/>
            </w:tcBorders>
            <w:shd w:val="clear" w:color="auto" w:fill="auto"/>
            <w:noWrap/>
            <w:vAlign w:val="bottom"/>
          </w:tcPr>
          <w:p w14:paraId="760BC99A" w14:textId="14D2220F"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3D421A92" w14:textId="5C7153F8"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2C02362C" w14:textId="02AF259E" w:rsidR="003476DD" w:rsidRPr="001C17B8" w:rsidRDefault="003476DD" w:rsidP="003476DD">
            <w:pPr>
              <w:jc w:val="right"/>
              <w:rPr>
                <w:szCs w:val="23"/>
              </w:rPr>
            </w:pPr>
            <w:r w:rsidRPr="001C17B8">
              <w:rPr>
                <w:sz w:val="22"/>
              </w:rPr>
              <w:t>46</w:t>
            </w:r>
          </w:p>
        </w:tc>
        <w:tc>
          <w:tcPr>
            <w:tcW w:w="993" w:type="dxa"/>
            <w:tcBorders>
              <w:top w:val="nil"/>
              <w:left w:val="nil"/>
              <w:bottom w:val="nil"/>
              <w:right w:val="single" w:sz="4" w:space="0" w:color="auto"/>
            </w:tcBorders>
            <w:shd w:val="clear" w:color="auto" w:fill="auto"/>
            <w:noWrap/>
            <w:vAlign w:val="bottom"/>
          </w:tcPr>
          <w:p w14:paraId="6BE4F55F" w14:textId="1442CDAE" w:rsidR="003476DD" w:rsidRPr="001C17B8" w:rsidRDefault="003476DD" w:rsidP="003476DD">
            <w:pPr>
              <w:jc w:val="right"/>
              <w:rPr>
                <w:szCs w:val="23"/>
              </w:rPr>
            </w:pPr>
            <w:r w:rsidRPr="001C17B8">
              <w:rPr>
                <w:sz w:val="22"/>
              </w:rPr>
              <w:t>88.5</w:t>
            </w:r>
          </w:p>
        </w:tc>
      </w:tr>
      <w:tr w:rsidR="003476DD" w:rsidRPr="001C17B8" w14:paraId="79BF28E5" w14:textId="77777777" w:rsidTr="00FD4525">
        <w:trPr>
          <w:trHeight w:val="300"/>
        </w:trPr>
        <w:tc>
          <w:tcPr>
            <w:tcW w:w="2284" w:type="dxa"/>
            <w:tcBorders>
              <w:top w:val="nil"/>
              <w:left w:val="single" w:sz="4" w:space="0" w:color="auto"/>
              <w:bottom w:val="nil"/>
              <w:right w:val="nil"/>
            </w:tcBorders>
            <w:shd w:val="clear" w:color="auto" w:fill="auto"/>
            <w:noWrap/>
          </w:tcPr>
          <w:p w14:paraId="07B1BD37" w14:textId="77777777" w:rsidR="003476DD" w:rsidRPr="001C17B8" w:rsidRDefault="003476DD" w:rsidP="00866A4E">
            <w:r w:rsidRPr="001C17B8">
              <w:t>Hutt Valley</w:t>
            </w:r>
          </w:p>
        </w:tc>
        <w:tc>
          <w:tcPr>
            <w:tcW w:w="851" w:type="dxa"/>
            <w:tcBorders>
              <w:top w:val="nil"/>
              <w:left w:val="nil"/>
              <w:bottom w:val="nil"/>
              <w:right w:val="nil"/>
            </w:tcBorders>
            <w:shd w:val="clear" w:color="auto" w:fill="auto"/>
            <w:noWrap/>
            <w:vAlign w:val="bottom"/>
          </w:tcPr>
          <w:p w14:paraId="48B4AB04" w14:textId="61D9574A" w:rsidR="003476DD" w:rsidRPr="001C17B8" w:rsidRDefault="003476DD" w:rsidP="003476DD">
            <w:pPr>
              <w:jc w:val="right"/>
              <w:rPr>
                <w:szCs w:val="23"/>
              </w:rPr>
            </w:pPr>
            <w:r w:rsidRPr="001C17B8">
              <w:rPr>
                <w:sz w:val="22"/>
              </w:rPr>
              <w:t>4</w:t>
            </w:r>
          </w:p>
        </w:tc>
        <w:tc>
          <w:tcPr>
            <w:tcW w:w="992" w:type="dxa"/>
            <w:tcBorders>
              <w:top w:val="nil"/>
              <w:left w:val="nil"/>
              <w:bottom w:val="nil"/>
              <w:right w:val="nil"/>
            </w:tcBorders>
            <w:shd w:val="clear" w:color="auto" w:fill="auto"/>
            <w:noWrap/>
            <w:vAlign w:val="bottom"/>
          </w:tcPr>
          <w:p w14:paraId="56118F98" w14:textId="69F6A2DF"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7ABE9D92" w14:textId="35D341EB"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7DAFE4B1" w14:textId="55BE4CDE"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5FE567D7" w14:textId="0097C4C2" w:rsidR="003476DD" w:rsidRPr="001C17B8" w:rsidRDefault="003476DD" w:rsidP="003476DD">
            <w:pPr>
              <w:jc w:val="right"/>
              <w:rPr>
                <w:szCs w:val="23"/>
              </w:rPr>
            </w:pPr>
            <w:r w:rsidRPr="001C17B8">
              <w:rPr>
                <w:sz w:val="22"/>
              </w:rPr>
              <w:t>7</w:t>
            </w:r>
          </w:p>
        </w:tc>
        <w:tc>
          <w:tcPr>
            <w:tcW w:w="850" w:type="dxa"/>
            <w:tcBorders>
              <w:top w:val="nil"/>
              <w:left w:val="nil"/>
              <w:bottom w:val="nil"/>
              <w:right w:val="nil"/>
            </w:tcBorders>
            <w:shd w:val="clear" w:color="auto" w:fill="auto"/>
            <w:noWrap/>
            <w:vAlign w:val="bottom"/>
          </w:tcPr>
          <w:p w14:paraId="7ECD8196" w14:textId="5963ED5D"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2CF15992" w14:textId="6995ED0A" w:rsidR="003476DD" w:rsidRPr="001C17B8" w:rsidRDefault="003476DD" w:rsidP="003476DD">
            <w:pPr>
              <w:jc w:val="right"/>
              <w:rPr>
                <w:szCs w:val="23"/>
              </w:rPr>
            </w:pPr>
            <w:r w:rsidRPr="001C17B8">
              <w:rPr>
                <w:sz w:val="22"/>
              </w:rPr>
              <w:t>42</w:t>
            </w:r>
          </w:p>
        </w:tc>
        <w:tc>
          <w:tcPr>
            <w:tcW w:w="993" w:type="dxa"/>
            <w:tcBorders>
              <w:top w:val="nil"/>
              <w:left w:val="nil"/>
              <w:bottom w:val="nil"/>
              <w:right w:val="single" w:sz="4" w:space="0" w:color="auto"/>
            </w:tcBorders>
            <w:shd w:val="clear" w:color="auto" w:fill="auto"/>
            <w:noWrap/>
            <w:vAlign w:val="bottom"/>
          </w:tcPr>
          <w:p w14:paraId="4205F61A" w14:textId="37B37F49" w:rsidR="003476DD" w:rsidRPr="001C17B8" w:rsidRDefault="003476DD" w:rsidP="003476DD">
            <w:pPr>
              <w:jc w:val="right"/>
              <w:rPr>
                <w:szCs w:val="23"/>
              </w:rPr>
            </w:pPr>
            <w:r w:rsidRPr="001C17B8">
              <w:rPr>
                <w:sz w:val="22"/>
              </w:rPr>
              <w:t>95.5</w:t>
            </w:r>
          </w:p>
        </w:tc>
      </w:tr>
      <w:tr w:rsidR="003476DD" w:rsidRPr="001C17B8" w14:paraId="143A518E" w14:textId="77777777" w:rsidTr="00FD4525">
        <w:trPr>
          <w:trHeight w:val="300"/>
        </w:trPr>
        <w:tc>
          <w:tcPr>
            <w:tcW w:w="2284" w:type="dxa"/>
            <w:tcBorders>
              <w:top w:val="nil"/>
              <w:left w:val="single" w:sz="4" w:space="0" w:color="auto"/>
              <w:bottom w:val="nil"/>
              <w:right w:val="nil"/>
            </w:tcBorders>
            <w:shd w:val="clear" w:color="auto" w:fill="auto"/>
            <w:noWrap/>
          </w:tcPr>
          <w:p w14:paraId="3590D726" w14:textId="77777777" w:rsidR="003476DD" w:rsidRPr="001C17B8" w:rsidRDefault="003476DD" w:rsidP="00866A4E">
            <w:r w:rsidRPr="001C17B8">
              <w:t>Lakes</w:t>
            </w:r>
          </w:p>
        </w:tc>
        <w:tc>
          <w:tcPr>
            <w:tcW w:w="851" w:type="dxa"/>
            <w:tcBorders>
              <w:top w:val="nil"/>
              <w:left w:val="nil"/>
              <w:bottom w:val="nil"/>
              <w:right w:val="nil"/>
            </w:tcBorders>
            <w:shd w:val="clear" w:color="auto" w:fill="auto"/>
            <w:noWrap/>
            <w:vAlign w:val="bottom"/>
          </w:tcPr>
          <w:p w14:paraId="109A8D52" w14:textId="7C26E783" w:rsidR="003476DD" w:rsidRPr="001C17B8" w:rsidRDefault="003476DD" w:rsidP="003476DD">
            <w:pPr>
              <w:jc w:val="right"/>
              <w:rPr>
                <w:szCs w:val="23"/>
              </w:rPr>
            </w:pPr>
            <w:r w:rsidRPr="001C17B8">
              <w:rPr>
                <w:sz w:val="22"/>
              </w:rPr>
              <w:t>10</w:t>
            </w:r>
          </w:p>
        </w:tc>
        <w:tc>
          <w:tcPr>
            <w:tcW w:w="992" w:type="dxa"/>
            <w:tcBorders>
              <w:top w:val="nil"/>
              <w:left w:val="nil"/>
              <w:bottom w:val="nil"/>
              <w:right w:val="nil"/>
            </w:tcBorders>
            <w:shd w:val="clear" w:color="auto" w:fill="auto"/>
            <w:noWrap/>
            <w:vAlign w:val="bottom"/>
          </w:tcPr>
          <w:p w14:paraId="142C4554" w14:textId="7B8C7E2E" w:rsidR="003476DD" w:rsidRPr="001C17B8" w:rsidRDefault="003476DD" w:rsidP="003476DD">
            <w:pPr>
              <w:jc w:val="right"/>
              <w:rPr>
                <w:szCs w:val="23"/>
              </w:rPr>
            </w:pPr>
            <w:r w:rsidRPr="001C17B8">
              <w:rPr>
                <w:sz w:val="22"/>
              </w:rPr>
              <w:t>83.3</w:t>
            </w:r>
          </w:p>
        </w:tc>
        <w:tc>
          <w:tcPr>
            <w:tcW w:w="851" w:type="dxa"/>
            <w:tcBorders>
              <w:top w:val="nil"/>
              <w:left w:val="nil"/>
              <w:bottom w:val="nil"/>
              <w:right w:val="nil"/>
            </w:tcBorders>
            <w:shd w:val="clear" w:color="auto" w:fill="auto"/>
            <w:noWrap/>
            <w:vAlign w:val="bottom"/>
          </w:tcPr>
          <w:p w14:paraId="016C6662" w14:textId="57D192A3"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36A0804A" w14:textId="1DF34EA9" w:rsidR="003476DD" w:rsidRPr="001C17B8" w:rsidRDefault="003476DD" w:rsidP="003476DD">
            <w:pPr>
              <w:jc w:val="right"/>
              <w:rPr>
                <w:szCs w:val="23"/>
              </w:rPr>
            </w:pPr>
            <w:r w:rsidRPr="001C17B8">
              <w:rPr>
                <w:sz w:val="22"/>
              </w:rPr>
              <w:t>-</w:t>
            </w:r>
          </w:p>
        </w:tc>
        <w:tc>
          <w:tcPr>
            <w:tcW w:w="851" w:type="dxa"/>
            <w:tcBorders>
              <w:top w:val="nil"/>
              <w:left w:val="nil"/>
              <w:bottom w:val="nil"/>
              <w:right w:val="nil"/>
            </w:tcBorders>
            <w:shd w:val="clear" w:color="auto" w:fill="auto"/>
            <w:noWrap/>
            <w:vAlign w:val="bottom"/>
          </w:tcPr>
          <w:p w14:paraId="466663AF" w14:textId="1A1D5BE6"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610B1CD8" w14:textId="735B4A5D"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025E765F" w14:textId="1040BA63" w:rsidR="003476DD" w:rsidRPr="001C17B8" w:rsidRDefault="003476DD" w:rsidP="003476DD">
            <w:pPr>
              <w:jc w:val="right"/>
              <w:rPr>
                <w:szCs w:val="23"/>
              </w:rPr>
            </w:pPr>
            <w:r w:rsidRPr="001C17B8">
              <w:rPr>
                <w:sz w:val="22"/>
              </w:rPr>
              <w:t>19</w:t>
            </w:r>
          </w:p>
        </w:tc>
        <w:tc>
          <w:tcPr>
            <w:tcW w:w="993" w:type="dxa"/>
            <w:tcBorders>
              <w:top w:val="nil"/>
              <w:left w:val="nil"/>
              <w:bottom w:val="nil"/>
              <w:right w:val="single" w:sz="4" w:space="0" w:color="auto"/>
            </w:tcBorders>
            <w:shd w:val="clear" w:color="auto" w:fill="auto"/>
            <w:noWrap/>
            <w:vAlign w:val="bottom"/>
          </w:tcPr>
          <w:p w14:paraId="7CEFBD33" w14:textId="1E3B3152" w:rsidR="003476DD" w:rsidRPr="001C17B8" w:rsidRDefault="003476DD" w:rsidP="003476DD">
            <w:pPr>
              <w:jc w:val="right"/>
              <w:rPr>
                <w:szCs w:val="23"/>
              </w:rPr>
            </w:pPr>
            <w:r w:rsidRPr="001C17B8">
              <w:rPr>
                <w:sz w:val="22"/>
              </w:rPr>
              <w:t>100.0</w:t>
            </w:r>
          </w:p>
        </w:tc>
      </w:tr>
      <w:tr w:rsidR="003476DD" w:rsidRPr="001C17B8" w14:paraId="5F77C875" w14:textId="77777777" w:rsidTr="00FD4525">
        <w:trPr>
          <w:trHeight w:val="300"/>
        </w:trPr>
        <w:tc>
          <w:tcPr>
            <w:tcW w:w="2284" w:type="dxa"/>
            <w:tcBorders>
              <w:top w:val="nil"/>
              <w:left w:val="single" w:sz="4" w:space="0" w:color="auto"/>
              <w:bottom w:val="nil"/>
              <w:right w:val="nil"/>
            </w:tcBorders>
            <w:shd w:val="clear" w:color="auto" w:fill="auto"/>
            <w:noWrap/>
          </w:tcPr>
          <w:p w14:paraId="1C578117" w14:textId="77777777" w:rsidR="003476DD" w:rsidRPr="001C17B8" w:rsidRDefault="003476DD" w:rsidP="00866A4E">
            <w:r w:rsidRPr="001C17B8">
              <w:t>Mid Central</w:t>
            </w:r>
          </w:p>
        </w:tc>
        <w:tc>
          <w:tcPr>
            <w:tcW w:w="851" w:type="dxa"/>
            <w:tcBorders>
              <w:top w:val="nil"/>
              <w:left w:val="nil"/>
              <w:bottom w:val="nil"/>
              <w:right w:val="nil"/>
            </w:tcBorders>
            <w:shd w:val="clear" w:color="auto" w:fill="auto"/>
            <w:noWrap/>
            <w:vAlign w:val="bottom"/>
          </w:tcPr>
          <w:p w14:paraId="6400144A" w14:textId="5FDFE9F5" w:rsidR="003476DD" w:rsidRPr="001C17B8" w:rsidRDefault="003476DD" w:rsidP="003476DD">
            <w:pPr>
              <w:jc w:val="right"/>
              <w:rPr>
                <w:szCs w:val="23"/>
              </w:rPr>
            </w:pPr>
            <w:r w:rsidRPr="001C17B8">
              <w:rPr>
                <w:sz w:val="22"/>
              </w:rPr>
              <w:t>14</w:t>
            </w:r>
          </w:p>
        </w:tc>
        <w:tc>
          <w:tcPr>
            <w:tcW w:w="992" w:type="dxa"/>
            <w:tcBorders>
              <w:top w:val="nil"/>
              <w:left w:val="nil"/>
              <w:bottom w:val="nil"/>
              <w:right w:val="nil"/>
            </w:tcBorders>
            <w:shd w:val="clear" w:color="auto" w:fill="auto"/>
            <w:noWrap/>
            <w:vAlign w:val="bottom"/>
          </w:tcPr>
          <w:p w14:paraId="721738EA" w14:textId="2C1F4DAC" w:rsidR="003476DD" w:rsidRPr="001C17B8" w:rsidRDefault="003476DD" w:rsidP="003476DD">
            <w:pPr>
              <w:jc w:val="right"/>
              <w:rPr>
                <w:szCs w:val="23"/>
              </w:rPr>
            </w:pPr>
            <w:r w:rsidRPr="001C17B8">
              <w:rPr>
                <w:sz w:val="22"/>
              </w:rPr>
              <w:t>73.7</w:t>
            </w:r>
          </w:p>
        </w:tc>
        <w:tc>
          <w:tcPr>
            <w:tcW w:w="851" w:type="dxa"/>
            <w:tcBorders>
              <w:top w:val="nil"/>
              <w:left w:val="nil"/>
              <w:bottom w:val="nil"/>
              <w:right w:val="nil"/>
            </w:tcBorders>
            <w:shd w:val="clear" w:color="auto" w:fill="auto"/>
            <w:noWrap/>
            <w:vAlign w:val="bottom"/>
          </w:tcPr>
          <w:p w14:paraId="7FEF67A2" w14:textId="47F38804"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1E67B128" w14:textId="64B5D4B2" w:rsidR="003476DD" w:rsidRPr="001C17B8" w:rsidRDefault="003476DD" w:rsidP="003476DD">
            <w:pPr>
              <w:jc w:val="right"/>
              <w:rPr>
                <w:szCs w:val="23"/>
              </w:rPr>
            </w:pPr>
            <w:r w:rsidRPr="001C17B8">
              <w:rPr>
                <w:sz w:val="22"/>
              </w:rPr>
              <w:t>-</w:t>
            </w:r>
          </w:p>
        </w:tc>
        <w:tc>
          <w:tcPr>
            <w:tcW w:w="851" w:type="dxa"/>
            <w:tcBorders>
              <w:top w:val="nil"/>
              <w:left w:val="nil"/>
              <w:bottom w:val="nil"/>
              <w:right w:val="nil"/>
            </w:tcBorders>
            <w:shd w:val="clear" w:color="auto" w:fill="auto"/>
            <w:noWrap/>
            <w:vAlign w:val="bottom"/>
          </w:tcPr>
          <w:p w14:paraId="0B041663" w14:textId="2EADA94D" w:rsidR="003476DD" w:rsidRPr="001C17B8" w:rsidRDefault="003476DD" w:rsidP="003476DD">
            <w:pPr>
              <w:jc w:val="right"/>
              <w:rPr>
                <w:szCs w:val="23"/>
              </w:rPr>
            </w:pPr>
            <w:r w:rsidRPr="001C17B8">
              <w:rPr>
                <w:sz w:val="22"/>
              </w:rPr>
              <w:t>5</w:t>
            </w:r>
          </w:p>
        </w:tc>
        <w:tc>
          <w:tcPr>
            <w:tcW w:w="850" w:type="dxa"/>
            <w:tcBorders>
              <w:top w:val="nil"/>
              <w:left w:val="nil"/>
              <w:bottom w:val="nil"/>
              <w:right w:val="nil"/>
            </w:tcBorders>
            <w:shd w:val="clear" w:color="auto" w:fill="auto"/>
            <w:noWrap/>
            <w:vAlign w:val="bottom"/>
          </w:tcPr>
          <w:p w14:paraId="36DB990D" w14:textId="5744B362"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218B4D55" w14:textId="01A28A3A" w:rsidR="003476DD" w:rsidRPr="001C17B8" w:rsidRDefault="003476DD" w:rsidP="003476DD">
            <w:pPr>
              <w:jc w:val="right"/>
              <w:rPr>
                <w:szCs w:val="23"/>
              </w:rPr>
            </w:pPr>
            <w:r w:rsidRPr="001C17B8">
              <w:rPr>
                <w:sz w:val="22"/>
              </w:rPr>
              <w:t>58</w:t>
            </w:r>
          </w:p>
        </w:tc>
        <w:tc>
          <w:tcPr>
            <w:tcW w:w="993" w:type="dxa"/>
            <w:tcBorders>
              <w:top w:val="nil"/>
              <w:left w:val="nil"/>
              <w:bottom w:val="nil"/>
              <w:right w:val="single" w:sz="4" w:space="0" w:color="auto"/>
            </w:tcBorders>
            <w:shd w:val="clear" w:color="auto" w:fill="auto"/>
            <w:noWrap/>
            <w:vAlign w:val="bottom"/>
          </w:tcPr>
          <w:p w14:paraId="782285E6" w14:textId="539D7B75" w:rsidR="003476DD" w:rsidRPr="001C17B8" w:rsidRDefault="003476DD" w:rsidP="003476DD">
            <w:pPr>
              <w:jc w:val="right"/>
              <w:rPr>
                <w:szCs w:val="23"/>
              </w:rPr>
            </w:pPr>
            <w:r w:rsidRPr="001C17B8">
              <w:rPr>
                <w:sz w:val="22"/>
              </w:rPr>
              <w:t>90.6</w:t>
            </w:r>
          </w:p>
        </w:tc>
      </w:tr>
      <w:tr w:rsidR="003476DD" w:rsidRPr="001C17B8" w14:paraId="209330DC" w14:textId="77777777" w:rsidTr="00FD4525">
        <w:trPr>
          <w:trHeight w:val="300"/>
        </w:trPr>
        <w:tc>
          <w:tcPr>
            <w:tcW w:w="2284" w:type="dxa"/>
            <w:tcBorders>
              <w:top w:val="nil"/>
              <w:left w:val="single" w:sz="4" w:space="0" w:color="auto"/>
              <w:bottom w:val="nil"/>
              <w:right w:val="nil"/>
            </w:tcBorders>
            <w:shd w:val="clear" w:color="auto" w:fill="auto"/>
            <w:noWrap/>
          </w:tcPr>
          <w:p w14:paraId="11520CBE" w14:textId="77777777" w:rsidR="003476DD" w:rsidRPr="001C17B8" w:rsidRDefault="003476DD" w:rsidP="00866A4E">
            <w:r w:rsidRPr="001C17B8">
              <w:t>Nelson Marlborough</w:t>
            </w:r>
          </w:p>
        </w:tc>
        <w:tc>
          <w:tcPr>
            <w:tcW w:w="851" w:type="dxa"/>
            <w:tcBorders>
              <w:top w:val="nil"/>
              <w:left w:val="nil"/>
              <w:bottom w:val="nil"/>
              <w:right w:val="nil"/>
            </w:tcBorders>
            <w:shd w:val="clear" w:color="auto" w:fill="auto"/>
            <w:noWrap/>
            <w:vAlign w:val="bottom"/>
          </w:tcPr>
          <w:p w14:paraId="13BF9F81" w14:textId="5B960DAC" w:rsidR="003476DD" w:rsidRPr="001C17B8" w:rsidRDefault="003476DD" w:rsidP="003476DD">
            <w:pPr>
              <w:jc w:val="right"/>
              <w:rPr>
                <w:szCs w:val="23"/>
              </w:rPr>
            </w:pPr>
            <w:r w:rsidRPr="001C17B8">
              <w:rPr>
                <w:sz w:val="22"/>
              </w:rPr>
              <w:t>6</w:t>
            </w:r>
          </w:p>
        </w:tc>
        <w:tc>
          <w:tcPr>
            <w:tcW w:w="992" w:type="dxa"/>
            <w:tcBorders>
              <w:top w:val="nil"/>
              <w:left w:val="nil"/>
              <w:bottom w:val="nil"/>
              <w:right w:val="nil"/>
            </w:tcBorders>
            <w:shd w:val="clear" w:color="auto" w:fill="auto"/>
            <w:noWrap/>
            <w:vAlign w:val="bottom"/>
          </w:tcPr>
          <w:p w14:paraId="3956E078" w14:textId="26976072"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54EE35CE" w14:textId="185BAA8A"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51931459" w14:textId="0FAA41A8" w:rsidR="003476DD" w:rsidRPr="001C17B8" w:rsidRDefault="003476DD" w:rsidP="003476DD">
            <w:pPr>
              <w:jc w:val="right"/>
              <w:rPr>
                <w:szCs w:val="23"/>
              </w:rPr>
            </w:pPr>
            <w:r w:rsidRPr="001C17B8">
              <w:rPr>
                <w:sz w:val="22"/>
              </w:rPr>
              <w:t>-</w:t>
            </w:r>
          </w:p>
        </w:tc>
        <w:tc>
          <w:tcPr>
            <w:tcW w:w="851" w:type="dxa"/>
            <w:tcBorders>
              <w:top w:val="nil"/>
              <w:left w:val="nil"/>
              <w:bottom w:val="nil"/>
              <w:right w:val="nil"/>
            </w:tcBorders>
            <w:shd w:val="clear" w:color="auto" w:fill="auto"/>
            <w:noWrap/>
            <w:vAlign w:val="bottom"/>
          </w:tcPr>
          <w:p w14:paraId="1280857C" w14:textId="11A5957D" w:rsidR="003476DD" w:rsidRPr="001C17B8" w:rsidRDefault="003476DD" w:rsidP="003476DD">
            <w:pPr>
              <w:jc w:val="right"/>
              <w:rPr>
                <w:szCs w:val="23"/>
              </w:rPr>
            </w:pPr>
            <w:r w:rsidRPr="001C17B8">
              <w:rPr>
                <w:sz w:val="22"/>
              </w:rPr>
              <w:t>2</w:t>
            </w:r>
          </w:p>
        </w:tc>
        <w:tc>
          <w:tcPr>
            <w:tcW w:w="850" w:type="dxa"/>
            <w:tcBorders>
              <w:top w:val="nil"/>
              <w:left w:val="nil"/>
              <w:bottom w:val="nil"/>
              <w:right w:val="nil"/>
            </w:tcBorders>
            <w:shd w:val="clear" w:color="auto" w:fill="auto"/>
            <w:noWrap/>
            <w:vAlign w:val="bottom"/>
          </w:tcPr>
          <w:p w14:paraId="678D8FC8" w14:textId="18648C84"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3CD1CC2A" w14:textId="646F6EF4" w:rsidR="003476DD" w:rsidRPr="001C17B8" w:rsidRDefault="003476DD" w:rsidP="003476DD">
            <w:pPr>
              <w:jc w:val="right"/>
              <w:rPr>
                <w:szCs w:val="23"/>
              </w:rPr>
            </w:pPr>
            <w:r w:rsidRPr="001C17B8">
              <w:rPr>
                <w:sz w:val="22"/>
              </w:rPr>
              <w:t>39</w:t>
            </w:r>
          </w:p>
        </w:tc>
        <w:tc>
          <w:tcPr>
            <w:tcW w:w="993" w:type="dxa"/>
            <w:tcBorders>
              <w:top w:val="nil"/>
              <w:left w:val="nil"/>
              <w:bottom w:val="nil"/>
              <w:right w:val="single" w:sz="4" w:space="0" w:color="auto"/>
            </w:tcBorders>
            <w:shd w:val="clear" w:color="auto" w:fill="auto"/>
            <w:noWrap/>
            <w:vAlign w:val="bottom"/>
          </w:tcPr>
          <w:p w14:paraId="57923F4C" w14:textId="22008007" w:rsidR="003476DD" w:rsidRPr="001C17B8" w:rsidRDefault="003476DD" w:rsidP="003476DD">
            <w:pPr>
              <w:jc w:val="right"/>
              <w:rPr>
                <w:szCs w:val="23"/>
              </w:rPr>
            </w:pPr>
            <w:r w:rsidRPr="001C17B8">
              <w:rPr>
                <w:sz w:val="22"/>
              </w:rPr>
              <w:t>97.5</w:t>
            </w:r>
          </w:p>
        </w:tc>
      </w:tr>
      <w:tr w:rsidR="003476DD" w:rsidRPr="001C17B8" w14:paraId="62FDE759" w14:textId="77777777" w:rsidTr="00FD4525">
        <w:trPr>
          <w:trHeight w:val="300"/>
        </w:trPr>
        <w:tc>
          <w:tcPr>
            <w:tcW w:w="2284" w:type="dxa"/>
            <w:tcBorders>
              <w:top w:val="nil"/>
              <w:left w:val="single" w:sz="4" w:space="0" w:color="auto"/>
              <w:bottom w:val="nil"/>
              <w:right w:val="nil"/>
            </w:tcBorders>
            <w:shd w:val="clear" w:color="auto" w:fill="auto"/>
            <w:noWrap/>
          </w:tcPr>
          <w:p w14:paraId="49C63120" w14:textId="77777777" w:rsidR="003476DD" w:rsidRPr="001C17B8" w:rsidRDefault="003476DD" w:rsidP="00866A4E">
            <w:r w:rsidRPr="001C17B8">
              <w:t>Northland</w:t>
            </w:r>
          </w:p>
        </w:tc>
        <w:tc>
          <w:tcPr>
            <w:tcW w:w="851" w:type="dxa"/>
            <w:tcBorders>
              <w:top w:val="nil"/>
              <w:left w:val="nil"/>
              <w:bottom w:val="nil"/>
              <w:right w:val="nil"/>
            </w:tcBorders>
            <w:shd w:val="clear" w:color="auto" w:fill="auto"/>
            <w:noWrap/>
            <w:vAlign w:val="bottom"/>
          </w:tcPr>
          <w:p w14:paraId="53578439" w14:textId="083C49EA" w:rsidR="003476DD" w:rsidRPr="001C17B8" w:rsidRDefault="003476DD" w:rsidP="003476DD">
            <w:pPr>
              <w:jc w:val="right"/>
              <w:rPr>
                <w:szCs w:val="23"/>
              </w:rPr>
            </w:pPr>
            <w:r w:rsidRPr="001C17B8">
              <w:rPr>
                <w:sz w:val="22"/>
              </w:rPr>
              <w:t>6</w:t>
            </w:r>
          </w:p>
        </w:tc>
        <w:tc>
          <w:tcPr>
            <w:tcW w:w="992" w:type="dxa"/>
            <w:tcBorders>
              <w:top w:val="nil"/>
              <w:left w:val="nil"/>
              <w:bottom w:val="nil"/>
              <w:right w:val="nil"/>
            </w:tcBorders>
            <w:shd w:val="clear" w:color="auto" w:fill="auto"/>
            <w:noWrap/>
            <w:vAlign w:val="bottom"/>
          </w:tcPr>
          <w:p w14:paraId="5F785240" w14:textId="0BEC406C" w:rsidR="003476DD" w:rsidRPr="001C17B8" w:rsidRDefault="003476DD" w:rsidP="003476DD">
            <w:pPr>
              <w:jc w:val="right"/>
              <w:rPr>
                <w:szCs w:val="23"/>
              </w:rPr>
            </w:pPr>
            <w:r w:rsidRPr="001C17B8">
              <w:rPr>
                <w:sz w:val="22"/>
              </w:rPr>
              <w:t>85.7</w:t>
            </w:r>
          </w:p>
        </w:tc>
        <w:tc>
          <w:tcPr>
            <w:tcW w:w="851" w:type="dxa"/>
            <w:tcBorders>
              <w:top w:val="nil"/>
              <w:left w:val="nil"/>
              <w:bottom w:val="nil"/>
              <w:right w:val="nil"/>
            </w:tcBorders>
            <w:shd w:val="clear" w:color="auto" w:fill="auto"/>
            <w:noWrap/>
            <w:vAlign w:val="bottom"/>
          </w:tcPr>
          <w:p w14:paraId="25F84F66" w14:textId="01701B5F"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420AAFFB" w14:textId="44D6BE77" w:rsidR="003476DD" w:rsidRPr="001C17B8" w:rsidRDefault="003476DD" w:rsidP="003476DD">
            <w:pPr>
              <w:jc w:val="right"/>
              <w:rPr>
                <w:szCs w:val="23"/>
              </w:rPr>
            </w:pPr>
            <w:r w:rsidRPr="001C17B8">
              <w:rPr>
                <w:sz w:val="22"/>
              </w:rPr>
              <w:t>-</w:t>
            </w:r>
          </w:p>
        </w:tc>
        <w:tc>
          <w:tcPr>
            <w:tcW w:w="851" w:type="dxa"/>
            <w:tcBorders>
              <w:top w:val="nil"/>
              <w:left w:val="nil"/>
              <w:bottom w:val="nil"/>
              <w:right w:val="nil"/>
            </w:tcBorders>
            <w:shd w:val="clear" w:color="auto" w:fill="auto"/>
            <w:noWrap/>
            <w:vAlign w:val="bottom"/>
          </w:tcPr>
          <w:p w14:paraId="2F0E054E" w14:textId="7D55A27C"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47EE4200" w14:textId="594770BF" w:rsidR="003476DD" w:rsidRPr="001C17B8" w:rsidRDefault="003476DD" w:rsidP="003476DD">
            <w:pPr>
              <w:jc w:val="right"/>
              <w:rPr>
                <w:szCs w:val="23"/>
              </w:rPr>
            </w:pPr>
            <w:r w:rsidRPr="001C17B8">
              <w:rPr>
                <w:sz w:val="22"/>
              </w:rPr>
              <w:t>-</w:t>
            </w:r>
          </w:p>
        </w:tc>
        <w:tc>
          <w:tcPr>
            <w:tcW w:w="992" w:type="dxa"/>
            <w:tcBorders>
              <w:top w:val="nil"/>
              <w:left w:val="nil"/>
              <w:bottom w:val="nil"/>
              <w:right w:val="nil"/>
            </w:tcBorders>
            <w:shd w:val="clear" w:color="auto" w:fill="auto"/>
            <w:noWrap/>
            <w:vAlign w:val="bottom"/>
          </w:tcPr>
          <w:p w14:paraId="1A66CA7A" w14:textId="24BD396A" w:rsidR="003476DD" w:rsidRPr="001C17B8" w:rsidRDefault="003476DD" w:rsidP="003476DD">
            <w:pPr>
              <w:jc w:val="right"/>
              <w:rPr>
                <w:szCs w:val="23"/>
              </w:rPr>
            </w:pPr>
            <w:r w:rsidRPr="001C17B8">
              <w:rPr>
                <w:sz w:val="22"/>
              </w:rPr>
              <w:t>39</w:t>
            </w:r>
          </w:p>
        </w:tc>
        <w:tc>
          <w:tcPr>
            <w:tcW w:w="993" w:type="dxa"/>
            <w:tcBorders>
              <w:top w:val="nil"/>
              <w:left w:val="nil"/>
              <w:bottom w:val="nil"/>
              <w:right w:val="single" w:sz="4" w:space="0" w:color="auto"/>
            </w:tcBorders>
            <w:shd w:val="clear" w:color="auto" w:fill="auto"/>
            <w:noWrap/>
            <w:vAlign w:val="bottom"/>
          </w:tcPr>
          <w:p w14:paraId="747260F1" w14:textId="0A504BD0" w:rsidR="003476DD" w:rsidRPr="001C17B8" w:rsidRDefault="003476DD" w:rsidP="003476DD">
            <w:pPr>
              <w:jc w:val="right"/>
              <w:rPr>
                <w:szCs w:val="23"/>
              </w:rPr>
            </w:pPr>
            <w:r w:rsidRPr="001C17B8">
              <w:rPr>
                <w:sz w:val="22"/>
              </w:rPr>
              <w:t>92.9</w:t>
            </w:r>
          </w:p>
        </w:tc>
      </w:tr>
      <w:tr w:rsidR="003476DD" w:rsidRPr="001C17B8" w14:paraId="6DEBFD4E" w14:textId="77777777" w:rsidTr="00FD4525">
        <w:trPr>
          <w:trHeight w:val="300"/>
        </w:trPr>
        <w:tc>
          <w:tcPr>
            <w:tcW w:w="2284" w:type="dxa"/>
            <w:tcBorders>
              <w:top w:val="nil"/>
              <w:left w:val="single" w:sz="4" w:space="0" w:color="auto"/>
              <w:bottom w:val="nil"/>
              <w:right w:val="nil"/>
            </w:tcBorders>
            <w:shd w:val="clear" w:color="auto" w:fill="auto"/>
            <w:noWrap/>
          </w:tcPr>
          <w:p w14:paraId="41A12D74" w14:textId="77777777" w:rsidR="003476DD" w:rsidRPr="001C17B8" w:rsidRDefault="003476DD" w:rsidP="00866A4E">
            <w:r w:rsidRPr="001C17B8">
              <w:t>South Canterbury</w:t>
            </w:r>
          </w:p>
        </w:tc>
        <w:tc>
          <w:tcPr>
            <w:tcW w:w="851" w:type="dxa"/>
            <w:tcBorders>
              <w:top w:val="nil"/>
              <w:left w:val="nil"/>
              <w:bottom w:val="nil"/>
              <w:right w:val="nil"/>
            </w:tcBorders>
            <w:shd w:val="clear" w:color="auto" w:fill="auto"/>
            <w:noWrap/>
            <w:vAlign w:val="bottom"/>
          </w:tcPr>
          <w:p w14:paraId="5F599919" w14:textId="457915CC" w:rsidR="003476DD" w:rsidRPr="001C17B8" w:rsidRDefault="003476DD" w:rsidP="003476DD">
            <w:pPr>
              <w:jc w:val="right"/>
              <w:rPr>
                <w:szCs w:val="23"/>
              </w:rPr>
            </w:pPr>
            <w:r w:rsidRPr="001C17B8">
              <w:rPr>
                <w:sz w:val="22"/>
              </w:rPr>
              <w:t>-</w:t>
            </w:r>
          </w:p>
        </w:tc>
        <w:tc>
          <w:tcPr>
            <w:tcW w:w="992" w:type="dxa"/>
            <w:tcBorders>
              <w:top w:val="nil"/>
              <w:left w:val="nil"/>
              <w:bottom w:val="nil"/>
              <w:right w:val="nil"/>
            </w:tcBorders>
            <w:shd w:val="clear" w:color="auto" w:fill="auto"/>
            <w:noWrap/>
            <w:vAlign w:val="bottom"/>
          </w:tcPr>
          <w:p w14:paraId="0B534BBF" w14:textId="51460588" w:rsidR="003476DD" w:rsidRPr="001C17B8" w:rsidRDefault="003476DD" w:rsidP="003476DD">
            <w:pPr>
              <w:jc w:val="right"/>
              <w:rPr>
                <w:szCs w:val="23"/>
              </w:rPr>
            </w:pPr>
            <w:r w:rsidRPr="001C17B8">
              <w:rPr>
                <w:sz w:val="22"/>
              </w:rPr>
              <w:t>-</w:t>
            </w:r>
          </w:p>
        </w:tc>
        <w:tc>
          <w:tcPr>
            <w:tcW w:w="851" w:type="dxa"/>
            <w:tcBorders>
              <w:top w:val="nil"/>
              <w:left w:val="nil"/>
              <w:bottom w:val="nil"/>
              <w:right w:val="nil"/>
            </w:tcBorders>
            <w:shd w:val="clear" w:color="auto" w:fill="auto"/>
            <w:noWrap/>
            <w:vAlign w:val="bottom"/>
          </w:tcPr>
          <w:p w14:paraId="158D94F0" w14:textId="064F04C2"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739777A7" w14:textId="20762B7E" w:rsidR="003476DD" w:rsidRPr="001C17B8" w:rsidRDefault="003476DD" w:rsidP="003476DD">
            <w:pPr>
              <w:jc w:val="right"/>
              <w:rPr>
                <w:szCs w:val="23"/>
              </w:rPr>
            </w:pPr>
            <w:r w:rsidRPr="001C17B8">
              <w:rPr>
                <w:sz w:val="22"/>
              </w:rPr>
              <w:t>-</w:t>
            </w:r>
          </w:p>
        </w:tc>
        <w:tc>
          <w:tcPr>
            <w:tcW w:w="851" w:type="dxa"/>
            <w:tcBorders>
              <w:top w:val="nil"/>
              <w:left w:val="nil"/>
              <w:bottom w:val="nil"/>
              <w:right w:val="nil"/>
            </w:tcBorders>
            <w:shd w:val="clear" w:color="auto" w:fill="auto"/>
            <w:noWrap/>
            <w:vAlign w:val="bottom"/>
          </w:tcPr>
          <w:p w14:paraId="14D631EA" w14:textId="706F5045"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78459560" w14:textId="79675C8D" w:rsidR="003476DD" w:rsidRPr="001C17B8" w:rsidRDefault="003476DD" w:rsidP="003476DD">
            <w:pPr>
              <w:jc w:val="right"/>
              <w:rPr>
                <w:szCs w:val="23"/>
              </w:rPr>
            </w:pPr>
            <w:r w:rsidRPr="001C17B8">
              <w:rPr>
                <w:sz w:val="22"/>
              </w:rPr>
              <w:t>-</w:t>
            </w:r>
          </w:p>
        </w:tc>
        <w:tc>
          <w:tcPr>
            <w:tcW w:w="992" w:type="dxa"/>
            <w:tcBorders>
              <w:top w:val="nil"/>
              <w:left w:val="nil"/>
              <w:bottom w:val="nil"/>
              <w:right w:val="nil"/>
            </w:tcBorders>
            <w:shd w:val="clear" w:color="auto" w:fill="auto"/>
            <w:noWrap/>
            <w:vAlign w:val="bottom"/>
          </w:tcPr>
          <w:p w14:paraId="20808CFF" w14:textId="0D56863C" w:rsidR="003476DD" w:rsidRPr="001C17B8" w:rsidRDefault="003476DD" w:rsidP="003476DD">
            <w:pPr>
              <w:jc w:val="right"/>
              <w:rPr>
                <w:szCs w:val="23"/>
              </w:rPr>
            </w:pPr>
            <w:r w:rsidRPr="001C17B8">
              <w:rPr>
                <w:sz w:val="22"/>
              </w:rPr>
              <w:t>6</w:t>
            </w:r>
          </w:p>
        </w:tc>
        <w:tc>
          <w:tcPr>
            <w:tcW w:w="993" w:type="dxa"/>
            <w:tcBorders>
              <w:top w:val="nil"/>
              <w:left w:val="nil"/>
              <w:bottom w:val="nil"/>
              <w:right w:val="single" w:sz="4" w:space="0" w:color="auto"/>
            </w:tcBorders>
            <w:shd w:val="clear" w:color="auto" w:fill="auto"/>
            <w:noWrap/>
            <w:vAlign w:val="bottom"/>
          </w:tcPr>
          <w:p w14:paraId="7EADD5B2" w14:textId="4B686CC2" w:rsidR="003476DD" w:rsidRPr="001C17B8" w:rsidRDefault="003476DD" w:rsidP="003476DD">
            <w:pPr>
              <w:jc w:val="right"/>
              <w:rPr>
                <w:szCs w:val="23"/>
              </w:rPr>
            </w:pPr>
            <w:r w:rsidRPr="001C17B8">
              <w:rPr>
                <w:sz w:val="22"/>
              </w:rPr>
              <w:t>85.7</w:t>
            </w:r>
          </w:p>
        </w:tc>
      </w:tr>
      <w:tr w:rsidR="003476DD" w:rsidRPr="001C17B8" w14:paraId="7A2F5D48" w14:textId="77777777" w:rsidTr="00FD4525">
        <w:trPr>
          <w:trHeight w:val="300"/>
        </w:trPr>
        <w:tc>
          <w:tcPr>
            <w:tcW w:w="2284" w:type="dxa"/>
            <w:tcBorders>
              <w:top w:val="nil"/>
              <w:left w:val="single" w:sz="4" w:space="0" w:color="auto"/>
              <w:bottom w:val="nil"/>
              <w:right w:val="nil"/>
            </w:tcBorders>
            <w:shd w:val="clear" w:color="auto" w:fill="auto"/>
            <w:noWrap/>
          </w:tcPr>
          <w:p w14:paraId="11618C0E" w14:textId="77777777" w:rsidR="003476DD" w:rsidRPr="001C17B8" w:rsidRDefault="003476DD" w:rsidP="00866A4E">
            <w:r w:rsidRPr="001C17B8">
              <w:t>Southern</w:t>
            </w:r>
          </w:p>
        </w:tc>
        <w:tc>
          <w:tcPr>
            <w:tcW w:w="851" w:type="dxa"/>
            <w:tcBorders>
              <w:top w:val="nil"/>
              <w:left w:val="nil"/>
              <w:bottom w:val="nil"/>
              <w:right w:val="nil"/>
            </w:tcBorders>
            <w:shd w:val="clear" w:color="auto" w:fill="auto"/>
            <w:noWrap/>
            <w:vAlign w:val="bottom"/>
          </w:tcPr>
          <w:p w14:paraId="6646AC28" w14:textId="00213AD4" w:rsidR="003476DD" w:rsidRPr="001C17B8" w:rsidRDefault="003476DD" w:rsidP="003476DD">
            <w:pPr>
              <w:jc w:val="right"/>
              <w:rPr>
                <w:szCs w:val="23"/>
              </w:rPr>
            </w:pPr>
            <w:r w:rsidRPr="001C17B8">
              <w:rPr>
                <w:sz w:val="22"/>
              </w:rPr>
              <w:t>7</w:t>
            </w:r>
          </w:p>
        </w:tc>
        <w:tc>
          <w:tcPr>
            <w:tcW w:w="992" w:type="dxa"/>
            <w:tcBorders>
              <w:top w:val="nil"/>
              <w:left w:val="nil"/>
              <w:bottom w:val="nil"/>
              <w:right w:val="nil"/>
            </w:tcBorders>
            <w:shd w:val="clear" w:color="auto" w:fill="auto"/>
            <w:noWrap/>
            <w:vAlign w:val="bottom"/>
          </w:tcPr>
          <w:p w14:paraId="404767C7" w14:textId="15DA7D28"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0E6510B1" w14:textId="7A002C77"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563E1025" w14:textId="73B6BDA1"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25FE3DF9" w14:textId="4495CB30" w:rsidR="003476DD" w:rsidRPr="001C17B8" w:rsidRDefault="003476DD" w:rsidP="003476DD">
            <w:pPr>
              <w:jc w:val="right"/>
              <w:rPr>
                <w:szCs w:val="23"/>
              </w:rPr>
            </w:pPr>
            <w:r w:rsidRPr="001C17B8">
              <w:rPr>
                <w:sz w:val="22"/>
              </w:rPr>
              <w:t>3</w:t>
            </w:r>
          </w:p>
        </w:tc>
        <w:tc>
          <w:tcPr>
            <w:tcW w:w="850" w:type="dxa"/>
            <w:tcBorders>
              <w:top w:val="nil"/>
              <w:left w:val="nil"/>
              <w:bottom w:val="nil"/>
              <w:right w:val="nil"/>
            </w:tcBorders>
            <w:shd w:val="clear" w:color="auto" w:fill="auto"/>
            <w:noWrap/>
            <w:vAlign w:val="bottom"/>
          </w:tcPr>
          <w:p w14:paraId="259C4DD4" w14:textId="41A0DA76" w:rsidR="003476DD" w:rsidRPr="001C17B8" w:rsidRDefault="003476DD" w:rsidP="003476DD">
            <w:pPr>
              <w:jc w:val="right"/>
              <w:rPr>
                <w:szCs w:val="23"/>
              </w:rPr>
            </w:pPr>
            <w:r w:rsidRPr="001C17B8">
              <w:rPr>
                <w:sz w:val="22"/>
              </w:rPr>
              <w:t>75.0</w:t>
            </w:r>
          </w:p>
        </w:tc>
        <w:tc>
          <w:tcPr>
            <w:tcW w:w="992" w:type="dxa"/>
            <w:tcBorders>
              <w:top w:val="nil"/>
              <w:left w:val="nil"/>
              <w:bottom w:val="nil"/>
              <w:right w:val="nil"/>
            </w:tcBorders>
            <w:shd w:val="clear" w:color="auto" w:fill="auto"/>
            <w:noWrap/>
            <w:vAlign w:val="bottom"/>
          </w:tcPr>
          <w:p w14:paraId="786285B8" w14:textId="52E9BB88" w:rsidR="003476DD" w:rsidRPr="001C17B8" w:rsidRDefault="003476DD" w:rsidP="003476DD">
            <w:pPr>
              <w:jc w:val="right"/>
              <w:rPr>
                <w:szCs w:val="23"/>
              </w:rPr>
            </w:pPr>
            <w:r w:rsidRPr="001C17B8">
              <w:rPr>
                <w:sz w:val="22"/>
              </w:rPr>
              <w:t>89</w:t>
            </w:r>
          </w:p>
        </w:tc>
        <w:tc>
          <w:tcPr>
            <w:tcW w:w="993" w:type="dxa"/>
            <w:tcBorders>
              <w:top w:val="nil"/>
              <w:left w:val="nil"/>
              <w:bottom w:val="nil"/>
              <w:right w:val="single" w:sz="4" w:space="0" w:color="auto"/>
            </w:tcBorders>
            <w:shd w:val="clear" w:color="auto" w:fill="auto"/>
            <w:noWrap/>
            <w:vAlign w:val="bottom"/>
          </w:tcPr>
          <w:p w14:paraId="76B0DD86" w14:textId="6BCC2200" w:rsidR="003476DD" w:rsidRPr="001C17B8" w:rsidRDefault="003476DD" w:rsidP="003476DD">
            <w:pPr>
              <w:jc w:val="right"/>
              <w:rPr>
                <w:szCs w:val="23"/>
              </w:rPr>
            </w:pPr>
            <w:r w:rsidRPr="001C17B8">
              <w:rPr>
                <w:sz w:val="22"/>
              </w:rPr>
              <w:t>87.3</w:t>
            </w:r>
          </w:p>
        </w:tc>
      </w:tr>
      <w:tr w:rsidR="003476DD" w:rsidRPr="001C17B8" w14:paraId="1B89108A" w14:textId="77777777" w:rsidTr="00FD4525">
        <w:trPr>
          <w:trHeight w:val="300"/>
        </w:trPr>
        <w:tc>
          <w:tcPr>
            <w:tcW w:w="2284" w:type="dxa"/>
            <w:tcBorders>
              <w:top w:val="nil"/>
              <w:left w:val="single" w:sz="4" w:space="0" w:color="auto"/>
              <w:bottom w:val="nil"/>
              <w:right w:val="nil"/>
            </w:tcBorders>
            <w:shd w:val="clear" w:color="auto" w:fill="auto"/>
            <w:noWrap/>
          </w:tcPr>
          <w:p w14:paraId="061A79E3" w14:textId="77777777" w:rsidR="003476DD" w:rsidRPr="001C17B8" w:rsidRDefault="003476DD" w:rsidP="00866A4E">
            <w:r w:rsidRPr="001C17B8">
              <w:t>Tairawhiti</w:t>
            </w:r>
          </w:p>
        </w:tc>
        <w:tc>
          <w:tcPr>
            <w:tcW w:w="851" w:type="dxa"/>
            <w:tcBorders>
              <w:top w:val="nil"/>
              <w:left w:val="nil"/>
              <w:bottom w:val="nil"/>
              <w:right w:val="nil"/>
            </w:tcBorders>
            <w:shd w:val="clear" w:color="auto" w:fill="auto"/>
            <w:noWrap/>
            <w:vAlign w:val="bottom"/>
          </w:tcPr>
          <w:p w14:paraId="40C2AE24" w14:textId="114152CA" w:rsidR="003476DD" w:rsidRPr="001C17B8" w:rsidRDefault="003476DD" w:rsidP="003476DD">
            <w:pPr>
              <w:jc w:val="right"/>
              <w:rPr>
                <w:szCs w:val="23"/>
              </w:rPr>
            </w:pPr>
            <w:r w:rsidRPr="001C17B8">
              <w:rPr>
                <w:sz w:val="22"/>
              </w:rPr>
              <w:t>14</w:t>
            </w:r>
          </w:p>
        </w:tc>
        <w:tc>
          <w:tcPr>
            <w:tcW w:w="992" w:type="dxa"/>
            <w:tcBorders>
              <w:top w:val="nil"/>
              <w:left w:val="nil"/>
              <w:bottom w:val="nil"/>
              <w:right w:val="nil"/>
            </w:tcBorders>
            <w:shd w:val="clear" w:color="auto" w:fill="auto"/>
            <w:noWrap/>
            <w:vAlign w:val="bottom"/>
          </w:tcPr>
          <w:p w14:paraId="079F6928" w14:textId="1211BB5E" w:rsidR="003476DD" w:rsidRPr="001C17B8" w:rsidRDefault="003476DD" w:rsidP="003476DD">
            <w:pPr>
              <w:jc w:val="right"/>
              <w:rPr>
                <w:szCs w:val="23"/>
              </w:rPr>
            </w:pPr>
            <w:r w:rsidRPr="001C17B8">
              <w:rPr>
                <w:sz w:val="22"/>
              </w:rPr>
              <w:t>73.7</w:t>
            </w:r>
          </w:p>
        </w:tc>
        <w:tc>
          <w:tcPr>
            <w:tcW w:w="851" w:type="dxa"/>
            <w:tcBorders>
              <w:top w:val="nil"/>
              <w:left w:val="nil"/>
              <w:bottom w:val="nil"/>
              <w:right w:val="nil"/>
            </w:tcBorders>
            <w:shd w:val="clear" w:color="auto" w:fill="auto"/>
            <w:noWrap/>
            <w:vAlign w:val="bottom"/>
          </w:tcPr>
          <w:p w14:paraId="0991E15A" w14:textId="4D4DD087" w:rsidR="003476DD" w:rsidRPr="001C17B8" w:rsidRDefault="003476DD" w:rsidP="003476DD">
            <w:pPr>
              <w:jc w:val="right"/>
              <w:rPr>
                <w:szCs w:val="23"/>
              </w:rPr>
            </w:pPr>
            <w:r w:rsidRPr="001C17B8">
              <w:rPr>
                <w:sz w:val="22"/>
              </w:rPr>
              <w:t>0</w:t>
            </w:r>
          </w:p>
        </w:tc>
        <w:tc>
          <w:tcPr>
            <w:tcW w:w="850" w:type="dxa"/>
            <w:tcBorders>
              <w:top w:val="nil"/>
              <w:left w:val="nil"/>
              <w:bottom w:val="nil"/>
              <w:right w:val="nil"/>
            </w:tcBorders>
            <w:shd w:val="clear" w:color="auto" w:fill="auto"/>
            <w:noWrap/>
            <w:vAlign w:val="bottom"/>
          </w:tcPr>
          <w:p w14:paraId="3C7EE78D" w14:textId="3D459A8B" w:rsidR="003476DD" w:rsidRPr="001C17B8" w:rsidRDefault="003476DD" w:rsidP="003476DD">
            <w:pPr>
              <w:jc w:val="right"/>
              <w:rPr>
                <w:szCs w:val="23"/>
              </w:rPr>
            </w:pPr>
            <w:r w:rsidRPr="001C17B8">
              <w:rPr>
                <w:sz w:val="22"/>
              </w:rPr>
              <w:t>0.0</w:t>
            </w:r>
          </w:p>
        </w:tc>
        <w:tc>
          <w:tcPr>
            <w:tcW w:w="851" w:type="dxa"/>
            <w:tcBorders>
              <w:top w:val="nil"/>
              <w:left w:val="nil"/>
              <w:bottom w:val="nil"/>
              <w:right w:val="nil"/>
            </w:tcBorders>
            <w:shd w:val="clear" w:color="auto" w:fill="auto"/>
            <w:noWrap/>
            <w:vAlign w:val="bottom"/>
          </w:tcPr>
          <w:p w14:paraId="6B85EC5A" w14:textId="3246959F"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0BC93AA0" w14:textId="58E6C768"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41DABE67" w14:textId="287CC809" w:rsidR="003476DD" w:rsidRPr="001C17B8" w:rsidRDefault="003476DD" w:rsidP="003476DD">
            <w:pPr>
              <w:jc w:val="right"/>
              <w:rPr>
                <w:szCs w:val="23"/>
              </w:rPr>
            </w:pPr>
            <w:r w:rsidRPr="001C17B8">
              <w:rPr>
                <w:sz w:val="22"/>
              </w:rPr>
              <w:t>11</w:t>
            </w:r>
          </w:p>
        </w:tc>
        <w:tc>
          <w:tcPr>
            <w:tcW w:w="993" w:type="dxa"/>
            <w:tcBorders>
              <w:top w:val="nil"/>
              <w:left w:val="nil"/>
              <w:bottom w:val="nil"/>
              <w:right w:val="single" w:sz="4" w:space="0" w:color="auto"/>
            </w:tcBorders>
            <w:shd w:val="clear" w:color="auto" w:fill="auto"/>
            <w:noWrap/>
            <w:vAlign w:val="bottom"/>
          </w:tcPr>
          <w:p w14:paraId="7FC74AAF" w14:textId="5612C049" w:rsidR="003476DD" w:rsidRPr="001C17B8" w:rsidRDefault="003476DD" w:rsidP="003476DD">
            <w:pPr>
              <w:jc w:val="right"/>
              <w:rPr>
                <w:szCs w:val="23"/>
              </w:rPr>
            </w:pPr>
            <w:r w:rsidRPr="001C17B8">
              <w:rPr>
                <w:sz w:val="22"/>
              </w:rPr>
              <w:t>100.0</w:t>
            </w:r>
          </w:p>
        </w:tc>
      </w:tr>
      <w:tr w:rsidR="003476DD" w:rsidRPr="001C17B8" w14:paraId="3ECC1162" w14:textId="77777777" w:rsidTr="00FD4525">
        <w:trPr>
          <w:trHeight w:val="300"/>
        </w:trPr>
        <w:tc>
          <w:tcPr>
            <w:tcW w:w="2284" w:type="dxa"/>
            <w:tcBorders>
              <w:top w:val="nil"/>
              <w:left w:val="single" w:sz="4" w:space="0" w:color="auto"/>
              <w:bottom w:val="nil"/>
              <w:right w:val="nil"/>
            </w:tcBorders>
            <w:shd w:val="clear" w:color="auto" w:fill="auto"/>
            <w:noWrap/>
          </w:tcPr>
          <w:p w14:paraId="744C4670" w14:textId="77777777" w:rsidR="003476DD" w:rsidRPr="001C17B8" w:rsidRDefault="003476DD" w:rsidP="00866A4E">
            <w:r w:rsidRPr="001C17B8">
              <w:t>Taranaki</w:t>
            </w:r>
          </w:p>
        </w:tc>
        <w:tc>
          <w:tcPr>
            <w:tcW w:w="851" w:type="dxa"/>
            <w:tcBorders>
              <w:top w:val="nil"/>
              <w:left w:val="nil"/>
              <w:bottom w:val="nil"/>
              <w:right w:val="nil"/>
            </w:tcBorders>
            <w:shd w:val="clear" w:color="auto" w:fill="auto"/>
            <w:noWrap/>
            <w:vAlign w:val="bottom"/>
          </w:tcPr>
          <w:p w14:paraId="2D371B65" w14:textId="28678125" w:rsidR="003476DD" w:rsidRPr="001C17B8" w:rsidRDefault="003476DD" w:rsidP="003476DD">
            <w:pPr>
              <w:jc w:val="right"/>
              <w:rPr>
                <w:szCs w:val="23"/>
              </w:rPr>
            </w:pPr>
            <w:r w:rsidRPr="001C17B8">
              <w:rPr>
                <w:sz w:val="22"/>
              </w:rPr>
              <w:t>14</w:t>
            </w:r>
          </w:p>
        </w:tc>
        <w:tc>
          <w:tcPr>
            <w:tcW w:w="992" w:type="dxa"/>
            <w:tcBorders>
              <w:top w:val="nil"/>
              <w:left w:val="nil"/>
              <w:bottom w:val="nil"/>
              <w:right w:val="nil"/>
            </w:tcBorders>
            <w:shd w:val="clear" w:color="auto" w:fill="auto"/>
            <w:noWrap/>
            <w:vAlign w:val="bottom"/>
          </w:tcPr>
          <w:p w14:paraId="3622A9F7" w14:textId="25D22D01" w:rsidR="003476DD" w:rsidRPr="001C17B8" w:rsidRDefault="003476DD" w:rsidP="003476DD">
            <w:pPr>
              <w:jc w:val="right"/>
              <w:rPr>
                <w:szCs w:val="23"/>
              </w:rPr>
            </w:pPr>
            <w:r w:rsidRPr="001C17B8">
              <w:rPr>
                <w:sz w:val="22"/>
              </w:rPr>
              <w:t>87.5</w:t>
            </w:r>
          </w:p>
        </w:tc>
        <w:tc>
          <w:tcPr>
            <w:tcW w:w="851" w:type="dxa"/>
            <w:tcBorders>
              <w:top w:val="nil"/>
              <w:left w:val="nil"/>
              <w:bottom w:val="nil"/>
              <w:right w:val="nil"/>
            </w:tcBorders>
            <w:shd w:val="clear" w:color="auto" w:fill="auto"/>
            <w:noWrap/>
            <w:vAlign w:val="bottom"/>
          </w:tcPr>
          <w:p w14:paraId="6ADF2C04" w14:textId="0B153A8F"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0EA873A4" w14:textId="48744675"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6F691A7D" w14:textId="2FBFCD6C"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2E2A2B4B" w14:textId="4D2DF83B"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22CB95B8" w14:textId="7798D58F" w:rsidR="003476DD" w:rsidRPr="001C17B8" w:rsidRDefault="003476DD" w:rsidP="003476DD">
            <w:pPr>
              <w:jc w:val="right"/>
              <w:rPr>
                <w:szCs w:val="23"/>
              </w:rPr>
            </w:pPr>
            <w:r w:rsidRPr="001C17B8">
              <w:rPr>
                <w:sz w:val="22"/>
              </w:rPr>
              <w:t>41</w:t>
            </w:r>
          </w:p>
        </w:tc>
        <w:tc>
          <w:tcPr>
            <w:tcW w:w="993" w:type="dxa"/>
            <w:tcBorders>
              <w:top w:val="nil"/>
              <w:left w:val="nil"/>
              <w:bottom w:val="nil"/>
              <w:right w:val="single" w:sz="4" w:space="0" w:color="auto"/>
            </w:tcBorders>
            <w:shd w:val="clear" w:color="auto" w:fill="auto"/>
            <w:noWrap/>
            <w:vAlign w:val="bottom"/>
          </w:tcPr>
          <w:p w14:paraId="773B7388" w14:textId="3D45BEE5" w:rsidR="003476DD" w:rsidRPr="001C17B8" w:rsidRDefault="003476DD" w:rsidP="003476DD">
            <w:pPr>
              <w:jc w:val="right"/>
              <w:rPr>
                <w:szCs w:val="23"/>
              </w:rPr>
            </w:pPr>
            <w:r w:rsidRPr="001C17B8">
              <w:rPr>
                <w:sz w:val="22"/>
              </w:rPr>
              <w:t>89.1</w:t>
            </w:r>
          </w:p>
        </w:tc>
      </w:tr>
      <w:tr w:rsidR="003476DD" w:rsidRPr="001C17B8" w14:paraId="353A0B78" w14:textId="77777777" w:rsidTr="00FD4525">
        <w:trPr>
          <w:trHeight w:val="300"/>
        </w:trPr>
        <w:tc>
          <w:tcPr>
            <w:tcW w:w="2284" w:type="dxa"/>
            <w:tcBorders>
              <w:top w:val="nil"/>
              <w:left w:val="single" w:sz="4" w:space="0" w:color="auto"/>
              <w:bottom w:val="nil"/>
              <w:right w:val="nil"/>
            </w:tcBorders>
            <w:shd w:val="clear" w:color="auto" w:fill="auto"/>
            <w:noWrap/>
          </w:tcPr>
          <w:p w14:paraId="35C3A283" w14:textId="77777777" w:rsidR="003476DD" w:rsidRPr="001C17B8" w:rsidRDefault="003476DD" w:rsidP="00866A4E">
            <w:r w:rsidRPr="001C17B8">
              <w:t>Waikato</w:t>
            </w:r>
          </w:p>
        </w:tc>
        <w:tc>
          <w:tcPr>
            <w:tcW w:w="851" w:type="dxa"/>
            <w:tcBorders>
              <w:top w:val="nil"/>
              <w:left w:val="nil"/>
              <w:bottom w:val="nil"/>
              <w:right w:val="nil"/>
            </w:tcBorders>
            <w:shd w:val="clear" w:color="auto" w:fill="auto"/>
            <w:noWrap/>
            <w:vAlign w:val="bottom"/>
          </w:tcPr>
          <w:p w14:paraId="2D3E4120" w14:textId="37B9190E" w:rsidR="003476DD" w:rsidRPr="001C17B8" w:rsidRDefault="003476DD" w:rsidP="003476DD">
            <w:pPr>
              <w:jc w:val="right"/>
              <w:rPr>
                <w:szCs w:val="23"/>
              </w:rPr>
            </w:pPr>
            <w:r w:rsidRPr="001C17B8">
              <w:rPr>
                <w:sz w:val="22"/>
              </w:rPr>
              <w:t>25</w:t>
            </w:r>
          </w:p>
        </w:tc>
        <w:tc>
          <w:tcPr>
            <w:tcW w:w="992" w:type="dxa"/>
            <w:tcBorders>
              <w:top w:val="nil"/>
              <w:left w:val="nil"/>
              <w:bottom w:val="nil"/>
              <w:right w:val="nil"/>
            </w:tcBorders>
            <w:shd w:val="clear" w:color="auto" w:fill="auto"/>
            <w:noWrap/>
            <w:vAlign w:val="bottom"/>
          </w:tcPr>
          <w:p w14:paraId="485531AE" w14:textId="5302FAF6" w:rsidR="003476DD" w:rsidRPr="001C17B8" w:rsidRDefault="003476DD" w:rsidP="003476DD">
            <w:pPr>
              <w:jc w:val="right"/>
              <w:rPr>
                <w:szCs w:val="23"/>
              </w:rPr>
            </w:pPr>
            <w:r w:rsidRPr="001C17B8">
              <w:rPr>
                <w:sz w:val="22"/>
              </w:rPr>
              <w:t>86.2</w:t>
            </w:r>
          </w:p>
        </w:tc>
        <w:tc>
          <w:tcPr>
            <w:tcW w:w="851" w:type="dxa"/>
            <w:tcBorders>
              <w:top w:val="nil"/>
              <w:left w:val="nil"/>
              <w:bottom w:val="nil"/>
              <w:right w:val="nil"/>
            </w:tcBorders>
            <w:shd w:val="clear" w:color="auto" w:fill="auto"/>
            <w:noWrap/>
            <w:vAlign w:val="bottom"/>
          </w:tcPr>
          <w:p w14:paraId="075FBDE0" w14:textId="34629725" w:rsidR="003476DD" w:rsidRPr="001C17B8" w:rsidRDefault="003476DD" w:rsidP="003476DD">
            <w:pPr>
              <w:jc w:val="right"/>
              <w:rPr>
                <w:szCs w:val="23"/>
              </w:rPr>
            </w:pPr>
            <w:r w:rsidRPr="001C17B8">
              <w:rPr>
                <w:sz w:val="22"/>
              </w:rPr>
              <w:t>3</w:t>
            </w:r>
          </w:p>
        </w:tc>
        <w:tc>
          <w:tcPr>
            <w:tcW w:w="850" w:type="dxa"/>
            <w:tcBorders>
              <w:top w:val="nil"/>
              <w:left w:val="nil"/>
              <w:bottom w:val="nil"/>
              <w:right w:val="nil"/>
            </w:tcBorders>
            <w:shd w:val="clear" w:color="auto" w:fill="auto"/>
            <w:noWrap/>
            <w:vAlign w:val="bottom"/>
          </w:tcPr>
          <w:p w14:paraId="7F03EFCC" w14:textId="454D2FDF"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55135281" w14:textId="3D325827" w:rsidR="003476DD" w:rsidRPr="001C17B8" w:rsidRDefault="003476DD" w:rsidP="003476DD">
            <w:pPr>
              <w:jc w:val="right"/>
              <w:rPr>
                <w:szCs w:val="23"/>
              </w:rPr>
            </w:pPr>
            <w:r w:rsidRPr="001C17B8">
              <w:rPr>
                <w:sz w:val="22"/>
              </w:rPr>
              <w:t>6</w:t>
            </w:r>
          </w:p>
        </w:tc>
        <w:tc>
          <w:tcPr>
            <w:tcW w:w="850" w:type="dxa"/>
            <w:tcBorders>
              <w:top w:val="nil"/>
              <w:left w:val="nil"/>
              <w:bottom w:val="nil"/>
              <w:right w:val="nil"/>
            </w:tcBorders>
            <w:shd w:val="clear" w:color="auto" w:fill="auto"/>
            <w:noWrap/>
            <w:vAlign w:val="bottom"/>
          </w:tcPr>
          <w:p w14:paraId="61510032" w14:textId="4F6C9759" w:rsidR="003476DD" w:rsidRPr="001C17B8" w:rsidRDefault="003476DD" w:rsidP="003476DD">
            <w:pPr>
              <w:jc w:val="right"/>
              <w:rPr>
                <w:szCs w:val="23"/>
              </w:rPr>
            </w:pPr>
            <w:r w:rsidRPr="001C17B8">
              <w:rPr>
                <w:sz w:val="22"/>
              </w:rPr>
              <w:t>85.7</w:t>
            </w:r>
          </w:p>
        </w:tc>
        <w:tc>
          <w:tcPr>
            <w:tcW w:w="992" w:type="dxa"/>
            <w:tcBorders>
              <w:top w:val="nil"/>
              <w:left w:val="nil"/>
              <w:bottom w:val="nil"/>
              <w:right w:val="nil"/>
            </w:tcBorders>
            <w:shd w:val="clear" w:color="auto" w:fill="auto"/>
            <w:noWrap/>
            <w:vAlign w:val="bottom"/>
          </w:tcPr>
          <w:p w14:paraId="7B815620" w14:textId="13F7209B" w:rsidR="003476DD" w:rsidRPr="001C17B8" w:rsidRDefault="003476DD" w:rsidP="003476DD">
            <w:pPr>
              <w:jc w:val="right"/>
              <w:rPr>
                <w:szCs w:val="23"/>
              </w:rPr>
            </w:pPr>
            <w:r w:rsidRPr="001C17B8">
              <w:rPr>
                <w:sz w:val="22"/>
              </w:rPr>
              <w:t>102</w:t>
            </w:r>
          </w:p>
        </w:tc>
        <w:tc>
          <w:tcPr>
            <w:tcW w:w="993" w:type="dxa"/>
            <w:tcBorders>
              <w:top w:val="nil"/>
              <w:left w:val="nil"/>
              <w:bottom w:val="nil"/>
              <w:right w:val="single" w:sz="4" w:space="0" w:color="auto"/>
            </w:tcBorders>
            <w:shd w:val="clear" w:color="auto" w:fill="auto"/>
            <w:noWrap/>
            <w:vAlign w:val="bottom"/>
          </w:tcPr>
          <w:p w14:paraId="2BD21345" w14:textId="0AAA83AC" w:rsidR="003476DD" w:rsidRPr="001C17B8" w:rsidRDefault="003476DD" w:rsidP="003476DD">
            <w:pPr>
              <w:jc w:val="right"/>
              <w:rPr>
                <w:szCs w:val="23"/>
              </w:rPr>
            </w:pPr>
            <w:r w:rsidRPr="001C17B8">
              <w:rPr>
                <w:sz w:val="22"/>
              </w:rPr>
              <w:t>95.3</w:t>
            </w:r>
          </w:p>
        </w:tc>
      </w:tr>
      <w:tr w:rsidR="003476DD" w:rsidRPr="001C17B8" w14:paraId="330D9668" w14:textId="77777777" w:rsidTr="00FD4525">
        <w:trPr>
          <w:trHeight w:val="300"/>
        </w:trPr>
        <w:tc>
          <w:tcPr>
            <w:tcW w:w="2284" w:type="dxa"/>
            <w:tcBorders>
              <w:top w:val="nil"/>
              <w:left w:val="single" w:sz="4" w:space="0" w:color="auto"/>
              <w:bottom w:val="nil"/>
              <w:right w:val="nil"/>
            </w:tcBorders>
            <w:shd w:val="clear" w:color="auto" w:fill="auto"/>
            <w:noWrap/>
          </w:tcPr>
          <w:p w14:paraId="0ED6C66D" w14:textId="77777777" w:rsidR="003476DD" w:rsidRPr="001C17B8" w:rsidRDefault="003476DD" w:rsidP="00866A4E">
            <w:r w:rsidRPr="001C17B8">
              <w:t>Wairarapa</w:t>
            </w:r>
          </w:p>
        </w:tc>
        <w:tc>
          <w:tcPr>
            <w:tcW w:w="851" w:type="dxa"/>
            <w:tcBorders>
              <w:top w:val="nil"/>
              <w:left w:val="nil"/>
              <w:bottom w:val="nil"/>
              <w:right w:val="nil"/>
            </w:tcBorders>
            <w:shd w:val="clear" w:color="auto" w:fill="auto"/>
            <w:noWrap/>
            <w:vAlign w:val="bottom"/>
          </w:tcPr>
          <w:p w14:paraId="6086F02E" w14:textId="4A8A1B26" w:rsidR="003476DD" w:rsidRPr="001C17B8" w:rsidRDefault="003476DD" w:rsidP="003476DD">
            <w:pPr>
              <w:jc w:val="right"/>
              <w:rPr>
                <w:szCs w:val="23"/>
              </w:rPr>
            </w:pPr>
            <w:r w:rsidRPr="001C17B8">
              <w:rPr>
                <w:sz w:val="22"/>
              </w:rPr>
              <w:t>4</w:t>
            </w:r>
          </w:p>
        </w:tc>
        <w:tc>
          <w:tcPr>
            <w:tcW w:w="992" w:type="dxa"/>
            <w:tcBorders>
              <w:top w:val="nil"/>
              <w:left w:val="nil"/>
              <w:bottom w:val="nil"/>
              <w:right w:val="nil"/>
            </w:tcBorders>
            <w:shd w:val="clear" w:color="auto" w:fill="auto"/>
            <w:noWrap/>
            <w:vAlign w:val="bottom"/>
          </w:tcPr>
          <w:p w14:paraId="33B8F179" w14:textId="2F406D74"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591483D9" w14:textId="55B3BD27" w:rsidR="003476DD" w:rsidRPr="001C17B8" w:rsidRDefault="003476DD" w:rsidP="003476DD">
            <w:pPr>
              <w:jc w:val="right"/>
              <w:rPr>
                <w:szCs w:val="23"/>
              </w:rPr>
            </w:pPr>
            <w:r w:rsidRPr="001C17B8">
              <w:rPr>
                <w:sz w:val="22"/>
              </w:rPr>
              <w:t>2</w:t>
            </w:r>
          </w:p>
        </w:tc>
        <w:tc>
          <w:tcPr>
            <w:tcW w:w="850" w:type="dxa"/>
            <w:tcBorders>
              <w:top w:val="nil"/>
              <w:left w:val="nil"/>
              <w:bottom w:val="nil"/>
              <w:right w:val="nil"/>
            </w:tcBorders>
            <w:shd w:val="clear" w:color="auto" w:fill="auto"/>
            <w:noWrap/>
            <w:vAlign w:val="bottom"/>
          </w:tcPr>
          <w:p w14:paraId="03131452" w14:textId="6B6C5BFB"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0DFF4444" w14:textId="37118BB8"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14EA9A35" w14:textId="3729DC19" w:rsidR="003476DD" w:rsidRPr="001C17B8" w:rsidRDefault="003476DD" w:rsidP="003476DD">
            <w:pPr>
              <w:jc w:val="right"/>
              <w:rPr>
                <w:szCs w:val="23"/>
              </w:rPr>
            </w:pPr>
            <w:r w:rsidRPr="001C17B8">
              <w:rPr>
                <w:sz w:val="22"/>
              </w:rPr>
              <w:t>100.0</w:t>
            </w:r>
          </w:p>
        </w:tc>
        <w:tc>
          <w:tcPr>
            <w:tcW w:w="992" w:type="dxa"/>
            <w:tcBorders>
              <w:top w:val="nil"/>
              <w:left w:val="nil"/>
              <w:bottom w:val="nil"/>
              <w:right w:val="nil"/>
            </w:tcBorders>
            <w:shd w:val="clear" w:color="auto" w:fill="auto"/>
            <w:noWrap/>
            <w:vAlign w:val="bottom"/>
          </w:tcPr>
          <w:p w14:paraId="072AA1E6" w14:textId="5BED8525" w:rsidR="003476DD" w:rsidRPr="001C17B8" w:rsidRDefault="003476DD" w:rsidP="003476DD">
            <w:pPr>
              <w:jc w:val="right"/>
              <w:rPr>
                <w:szCs w:val="23"/>
              </w:rPr>
            </w:pPr>
            <w:r w:rsidRPr="001C17B8">
              <w:rPr>
                <w:sz w:val="22"/>
              </w:rPr>
              <w:t>7</w:t>
            </w:r>
          </w:p>
        </w:tc>
        <w:tc>
          <w:tcPr>
            <w:tcW w:w="993" w:type="dxa"/>
            <w:tcBorders>
              <w:top w:val="nil"/>
              <w:left w:val="nil"/>
              <w:bottom w:val="nil"/>
              <w:right w:val="single" w:sz="4" w:space="0" w:color="auto"/>
            </w:tcBorders>
            <w:shd w:val="clear" w:color="auto" w:fill="auto"/>
            <w:noWrap/>
            <w:vAlign w:val="bottom"/>
          </w:tcPr>
          <w:p w14:paraId="0991A257" w14:textId="4219C305" w:rsidR="003476DD" w:rsidRPr="001C17B8" w:rsidRDefault="003476DD" w:rsidP="003476DD">
            <w:pPr>
              <w:jc w:val="right"/>
              <w:rPr>
                <w:szCs w:val="23"/>
              </w:rPr>
            </w:pPr>
            <w:r w:rsidRPr="001C17B8">
              <w:rPr>
                <w:sz w:val="22"/>
              </w:rPr>
              <w:t>87.5</w:t>
            </w:r>
          </w:p>
        </w:tc>
      </w:tr>
      <w:tr w:rsidR="003476DD" w:rsidRPr="001C17B8" w14:paraId="10ECC7A3" w14:textId="77777777" w:rsidTr="00FD4525">
        <w:trPr>
          <w:trHeight w:val="300"/>
        </w:trPr>
        <w:tc>
          <w:tcPr>
            <w:tcW w:w="2284" w:type="dxa"/>
            <w:tcBorders>
              <w:top w:val="nil"/>
              <w:left w:val="single" w:sz="4" w:space="0" w:color="auto"/>
              <w:bottom w:val="nil"/>
              <w:right w:val="nil"/>
            </w:tcBorders>
            <w:shd w:val="clear" w:color="auto" w:fill="auto"/>
            <w:noWrap/>
          </w:tcPr>
          <w:p w14:paraId="2B4FF377" w14:textId="77777777" w:rsidR="003476DD" w:rsidRPr="001C17B8" w:rsidRDefault="003476DD" w:rsidP="00866A4E">
            <w:r w:rsidRPr="001C17B8">
              <w:t>Waitemata</w:t>
            </w:r>
          </w:p>
        </w:tc>
        <w:tc>
          <w:tcPr>
            <w:tcW w:w="851" w:type="dxa"/>
            <w:tcBorders>
              <w:top w:val="nil"/>
              <w:left w:val="nil"/>
              <w:bottom w:val="nil"/>
              <w:right w:val="nil"/>
            </w:tcBorders>
            <w:shd w:val="clear" w:color="auto" w:fill="auto"/>
            <w:noWrap/>
            <w:vAlign w:val="bottom"/>
          </w:tcPr>
          <w:p w14:paraId="353BF459" w14:textId="715B63D7" w:rsidR="003476DD" w:rsidRPr="001C17B8" w:rsidRDefault="003476DD" w:rsidP="003476DD">
            <w:pPr>
              <w:jc w:val="right"/>
              <w:rPr>
                <w:szCs w:val="23"/>
              </w:rPr>
            </w:pPr>
            <w:r w:rsidRPr="001C17B8">
              <w:rPr>
                <w:sz w:val="22"/>
              </w:rPr>
              <w:t>15</w:t>
            </w:r>
          </w:p>
        </w:tc>
        <w:tc>
          <w:tcPr>
            <w:tcW w:w="992" w:type="dxa"/>
            <w:tcBorders>
              <w:top w:val="nil"/>
              <w:left w:val="nil"/>
              <w:bottom w:val="nil"/>
              <w:right w:val="nil"/>
            </w:tcBorders>
            <w:shd w:val="clear" w:color="auto" w:fill="auto"/>
            <w:noWrap/>
            <w:vAlign w:val="bottom"/>
          </w:tcPr>
          <w:p w14:paraId="5819C52F" w14:textId="5A1224D1" w:rsidR="003476DD" w:rsidRPr="001C17B8" w:rsidRDefault="003476DD" w:rsidP="003476DD">
            <w:pPr>
              <w:jc w:val="right"/>
              <w:rPr>
                <w:szCs w:val="23"/>
              </w:rPr>
            </w:pPr>
            <w:r w:rsidRPr="001C17B8">
              <w:rPr>
                <w:sz w:val="22"/>
              </w:rPr>
              <w:t>88.2</w:t>
            </w:r>
          </w:p>
        </w:tc>
        <w:tc>
          <w:tcPr>
            <w:tcW w:w="851" w:type="dxa"/>
            <w:tcBorders>
              <w:top w:val="nil"/>
              <w:left w:val="nil"/>
              <w:bottom w:val="nil"/>
              <w:right w:val="nil"/>
            </w:tcBorders>
            <w:shd w:val="clear" w:color="auto" w:fill="auto"/>
            <w:noWrap/>
            <w:vAlign w:val="bottom"/>
          </w:tcPr>
          <w:p w14:paraId="6FAE8785" w14:textId="051B4D8E" w:rsidR="003476DD" w:rsidRPr="001C17B8" w:rsidRDefault="003476DD" w:rsidP="003476DD">
            <w:pPr>
              <w:jc w:val="right"/>
              <w:rPr>
                <w:szCs w:val="23"/>
              </w:rPr>
            </w:pPr>
            <w:r w:rsidRPr="001C17B8">
              <w:rPr>
                <w:sz w:val="22"/>
              </w:rPr>
              <w:t>10</w:t>
            </w:r>
          </w:p>
        </w:tc>
        <w:tc>
          <w:tcPr>
            <w:tcW w:w="850" w:type="dxa"/>
            <w:tcBorders>
              <w:top w:val="nil"/>
              <w:left w:val="nil"/>
              <w:bottom w:val="nil"/>
              <w:right w:val="nil"/>
            </w:tcBorders>
            <w:shd w:val="clear" w:color="auto" w:fill="auto"/>
            <w:noWrap/>
            <w:vAlign w:val="bottom"/>
          </w:tcPr>
          <w:p w14:paraId="1591E54A" w14:textId="037AFC15" w:rsidR="003476DD" w:rsidRPr="001C17B8" w:rsidRDefault="003476DD" w:rsidP="003476DD">
            <w:pPr>
              <w:jc w:val="right"/>
              <w:rPr>
                <w:szCs w:val="23"/>
              </w:rPr>
            </w:pPr>
            <w:r w:rsidRPr="001C17B8">
              <w:rPr>
                <w:sz w:val="22"/>
              </w:rPr>
              <w:t>76.9</w:t>
            </w:r>
          </w:p>
        </w:tc>
        <w:tc>
          <w:tcPr>
            <w:tcW w:w="851" w:type="dxa"/>
            <w:tcBorders>
              <w:top w:val="nil"/>
              <w:left w:val="nil"/>
              <w:bottom w:val="nil"/>
              <w:right w:val="nil"/>
            </w:tcBorders>
            <w:shd w:val="clear" w:color="auto" w:fill="auto"/>
            <w:noWrap/>
            <w:vAlign w:val="bottom"/>
          </w:tcPr>
          <w:p w14:paraId="191617FC" w14:textId="20256DA6" w:rsidR="003476DD" w:rsidRPr="001C17B8" w:rsidRDefault="003476DD" w:rsidP="003476DD">
            <w:pPr>
              <w:jc w:val="right"/>
              <w:rPr>
                <w:szCs w:val="23"/>
              </w:rPr>
            </w:pPr>
            <w:r w:rsidRPr="001C17B8">
              <w:rPr>
                <w:sz w:val="22"/>
              </w:rPr>
              <w:t>42</w:t>
            </w:r>
          </w:p>
        </w:tc>
        <w:tc>
          <w:tcPr>
            <w:tcW w:w="850" w:type="dxa"/>
            <w:tcBorders>
              <w:top w:val="nil"/>
              <w:left w:val="nil"/>
              <w:bottom w:val="nil"/>
              <w:right w:val="nil"/>
            </w:tcBorders>
            <w:shd w:val="clear" w:color="auto" w:fill="auto"/>
            <w:noWrap/>
            <w:vAlign w:val="bottom"/>
          </w:tcPr>
          <w:p w14:paraId="7FA2D8B0" w14:textId="56EC3FBC" w:rsidR="003476DD" w:rsidRPr="001C17B8" w:rsidRDefault="003476DD" w:rsidP="003476DD">
            <w:pPr>
              <w:jc w:val="right"/>
              <w:rPr>
                <w:szCs w:val="23"/>
              </w:rPr>
            </w:pPr>
            <w:r w:rsidRPr="001C17B8">
              <w:rPr>
                <w:sz w:val="22"/>
              </w:rPr>
              <w:t>93.3</w:t>
            </w:r>
          </w:p>
        </w:tc>
        <w:tc>
          <w:tcPr>
            <w:tcW w:w="992" w:type="dxa"/>
            <w:tcBorders>
              <w:top w:val="nil"/>
              <w:left w:val="nil"/>
              <w:bottom w:val="nil"/>
              <w:right w:val="nil"/>
            </w:tcBorders>
            <w:shd w:val="clear" w:color="auto" w:fill="auto"/>
            <w:noWrap/>
            <w:vAlign w:val="bottom"/>
          </w:tcPr>
          <w:p w14:paraId="255FD658" w14:textId="4056059C" w:rsidR="003476DD" w:rsidRPr="001C17B8" w:rsidRDefault="003476DD" w:rsidP="003476DD">
            <w:pPr>
              <w:jc w:val="right"/>
              <w:rPr>
                <w:szCs w:val="23"/>
              </w:rPr>
            </w:pPr>
            <w:r w:rsidRPr="001C17B8">
              <w:rPr>
                <w:sz w:val="22"/>
              </w:rPr>
              <w:t>136</w:t>
            </w:r>
          </w:p>
        </w:tc>
        <w:tc>
          <w:tcPr>
            <w:tcW w:w="993" w:type="dxa"/>
            <w:tcBorders>
              <w:top w:val="nil"/>
              <w:left w:val="nil"/>
              <w:bottom w:val="nil"/>
              <w:right w:val="single" w:sz="4" w:space="0" w:color="auto"/>
            </w:tcBorders>
            <w:shd w:val="clear" w:color="auto" w:fill="auto"/>
            <w:noWrap/>
            <w:vAlign w:val="bottom"/>
          </w:tcPr>
          <w:p w14:paraId="68AEB1ED" w14:textId="3F22043E" w:rsidR="003476DD" w:rsidRPr="001C17B8" w:rsidRDefault="003476DD" w:rsidP="003476DD">
            <w:pPr>
              <w:jc w:val="right"/>
              <w:rPr>
                <w:szCs w:val="23"/>
              </w:rPr>
            </w:pPr>
            <w:r w:rsidRPr="001C17B8">
              <w:rPr>
                <w:sz w:val="22"/>
              </w:rPr>
              <w:t>87.7</w:t>
            </w:r>
          </w:p>
        </w:tc>
      </w:tr>
      <w:tr w:rsidR="003476DD" w:rsidRPr="001C17B8" w14:paraId="2EED17DE" w14:textId="77777777" w:rsidTr="00FD4525">
        <w:trPr>
          <w:trHeight w:val="300"/>
        </w:trPr>
        <w:tc>
          <w:tcPr>
            <w:tcW w:w="2284" w:type="dxa"/>
            <w:tcBorders>
              <w:top w:val="nil"/>
              <w:left w:val="single" w:sz="4" w:space="0" w:color="auto"/>
              <w:bottom w:val="nil"/>
              <w:right w:val="nil"/>
            </w:tcBorders>
            <w:shd w:val="clear" w:color="auto" w:fill="auto"/>
            <w:noWrap/>
          </w:tcPr>
          <w:p w14:paraId="66B37953" w14:textId="77777777" w:rsidR="003476DD" w:rsidRPr="001C17B8" w:rsidRDefault="003476DD" w:rsidP="00866A4E">
            <w:r w:rsidRPr="001C17B8">
              <w:t>West Coast</w:t>
            </w:r>
          </w:p>
        </w:tc>
        <w:tc>
          <w:tcPr>
            <w:tcW w:w="851" w:type="dxa"/>
            <w:tcBorders>
              <w:top w:val="nil"/>
              <w:left w:val="nil"/>
              <w:bottom w:val="nil"/>
              <w:right w:val="nil"/>
            </w:tcBorders>
            <w:shd w:val="clear" w:color="auto" w:fill="auto"/>
            <w:noWrap/>
            <w:vAlign w:val="bottom"/>
          </w:tcPr>
          <w:p w14:paraId="0E425F70" w14:textId="17099ECF" w:rsidR="003476DD" w:rsidRPr="001C17B8" w:rsidRDefault="003476DD" w:rsidP="003476DD">
            <w:pPr>
              <w:jc w:val="right"/>
              <w:rPr>
                <w:szCs w:val="23"/>
              </w:rPr>
            </w:pPr>
            <w:r w:rsidRPr="001C17B8">
              <w:rPr>
                <w:sz w:val="22"/>
              </w:rPr>
              <w:t>1</w:t>
            </w:r>
          </w:p>
        </w:tc>
        <w:tc>
          <w:tcPr>
            <w:tcW w:w="992" w:type="dxa"/>
            <w:tcBorders>
              <w:top w:val="nil"/>
              <w:left w:val="nil"/>
              <w:bottom w:val="nil"/>
              <w:right w:val="nil"/>
            </w:tcBorders>
            <w:shd w:val="clear" w:color="auto" w:fill="auto"/>
            <w:noWrap/>
            <w:vAlign w:val="bottom"/>
          </w:tcPr>
          <w:p w14:paraId="23540FF3" w14:textId="671E2E55" w:rsidR="003476DD" w:rsidRPr="001C17B8" w:rsidRDefault="003476DD" w:rsidP="003476DD">
            <w:pPr>
              <w:jc w:val="right"/>
              <w:rPr>
                <w:szCs w:val="23"/>
              </w:rPr>
            </w:pPr>
            <w:r w:rsidRPr="001C17B8">
              <w:rPr>
                <w:sz w:val="22"/>
              </w:rPr>
              <w:t>33.3</w:t>
            </w:r>
          </w:p>
        </w:tc>
        <w:tc>
          <w:tcPr>
            <w:tcW w:w="851" w:type="dxa"/>
            <w:tcBorders>
              <w:top w:val="nil"/>
              <w:left w:val="nil"/>
              <w:bottom w:val="nil"/>
              <w:right w:val="nil"/>
            </w:tcBorders>
            <w:shd w:val="clear" w:color="auto" w:fill="auto"/>
            <w:noWrap/>
            <w:vAlign w:val="bottom"/>
          </w:tcPr>
          <w:p w14:paraId="6AF4A2F5" w14:textId="0BE4697E"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461C8E5C" w14:textId="54AFCEDB" w:rsidR="003476DD" w:rsidRPr="001C17B8" w:rsidRDefault="003476DD" w:rsidP="003476DD">
            <w:pPr>
              <w:jc w:val="right"/>
              <w:rPr>
                <w:szCs w:val="23"/>
              </w:rPr>
            </w:pPr>
            <w:r w:rsidRPr="001C17B8">
              <w:rPr>
                <w:sz w:val="22"/>
              </w:rPr>
              <w:t>-</w:t>
            </w:r>
          </w:p>
        </w:tc>
        <w:tc>
          <w:tcPr>
            <w:tcW w:w="851" w:type="dxa"/>
            <w:tcBorders>
              <w:top w:val="nil"/>
              <w:left w:val="nil"/>
              <w:bottom w:val="nil"/>
              <w:right w:val="nil"/>
            </w:tcBorders>
            <w:shd w:val="clear" w:color="auto" w:fill="auto"/>
            <w:noWrap/>
            <w:vAlign w:val="bottom"/>
          </w:tcPr>
          <w:p w14:paraId="508E34EA" w14:textId="779F775B"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7A90D882" w14:textId="3BB2C90F" w:rsidR="003476DD" w:rsidRPr="001C17B8" w:rsidRDefault="003476DD" w:rsidP="003476DD">
            <w:pPr>
              <w:jc w:val="right"/>
              <w:rPr>
                <w:szCs w:val="23"/>
              </w:rPr>
            </w:pPr>
            <w:r w:rsidRPr="001C17B8">
              <w:rPr>
                <w:sz w:val="22"/>
              </w:rPr>
              <w:t>-</w:t>
            </w:r>
          </w:p>
        </w:tc>
        <w:tc>
          <w:tcPr>
            <w:tcW w:w="992" w:type="dxa"/>
            <w:tcBorders>
              <w:top w:val="nil"/>
              <w:left w:val="nil"/>
              <w:bottom w:val="nil"/>
              <w:right w:val="nil"/>
            </w:tcBorders>
            <w:shd w:val="clear" w:color="auto" w:fill="auto"/>
            <w:noWrap/>
            <w:vAlign w:val="bottom"/>
          </w:tcPr>
          <w:p w14:paraId="21CEFBD3" w14:textId="7E82776B" w:rsidR="003476DD" w:rsidRPr="001C17B8" w:rsidRDefault="003476DD" w:rsidP="003476DD">
            <w:pPr>
              <w:jc w:val="right"/>
              <w:rPr>
                <w:szCs w:val="23"/>
              </w:rPr>
            </w:pPr>
            <w:r w:rsidRPr="001C17B8">
              <w:rPr>
                <w:sz w:val="22"/>
              </w:rPr>
              <w:t>7</w:t>
            </w:r>
          </w:p>
        </w:tc>
        <w:tc>
          <w:tcPr>
            <w:tcW w:w="993" w:type="dxa"/>
            <w:tcBorders>
              <w:top w:val="nil"/>
              <w:left w:val="nil"/>
              <w:bottom w:val="nil"/>
              <w:right w:val="single" w:sz="4" w:space="0" w:color="auto"/>
            </w:tcBorders>
            <w:shd w:val="clear" w:color="auto" w:fill="auto"/>
            <w:noWrap/>
            <w:vAlign w:val="bottom"/>
          </w:tcPr>
          <w:p w14:paraId="1C9F863A" w14:textId="6E2C4186" w:rsidR="003476DD" w:rsidRPr="001C17B8" w:rsidRDefault="003476DD" w:rsidP="003476DD">
            <w:pPr>
              <w:jc w:val="right"/>
              <w:rPr>
                <w:szCs w:val="23"/>
              </w:rPr>
            </w:pPr>
            <w:r w:rsidRPr="001C17B8">
              <w:rPr>
                <w:sz w:val="22"/>
              </w:rPr>
              <w:t>87.5</w:t>
            </w:r>
          </w:p>
        </w:tc>
      </w:tr>
      <w:tr w:rsidR="003476DD" w:rsidRPr="001C17B8" w14:paraId="1AD879B2" w14:textId="77777777" w:rsidTr="00FD4525">
        <w:trPr>
          <w:trHeight w:val="300"/>
        </w:trPr>
        <w:tc>
          <w:tcPr>
            <w:tcW w:w="2284" w:type="dxa"/>
            <w:tcBorders>
              <w:top w:val="nil"/>
              <w:left w:val="single" w:sz="4" w:space="0" w:color="auto"/>
              <w:bottom w:val="nil"/>
              <w:right w:val="nil"/>
            </w:tcBorders>
            <w:shd w:val="clear" w:color="auto" w:fill="auto"/>
            <w:noWrap/>
          </w:tcPr>
          <w:p w14:paraId="58B96D59" w14:textId="77777777" w:rsidR="003476DD" w:rsidRPr="001C17B8" w:rsidRDefault="003476DD" w:rsidP="00866A4E">
            <w:r w:rsidRPr="001C17B8">
              <w:t>Whanganui</w:t>
            </w:r>
          </w:p>
        </w:tc>
        <w:tc>
          <w:tcPr>
            <w:tcW w:w="851" w:type="dxa"/>
            <w:tcBorders>
              <w:top w:val="nil"/>
              <w:left w:val="nil"/>
              <w:bottom w:val="nil"/>
              <w:right w:val="nil"/>
            </w:tcBorders>
            <w:shd w:val="clear" w:color="auto" w:fill="auto"/>
            <w:noWrap/>
            <w:vAlign w:val="bottom"/>
          </w:tcPr>
          <w:p w14:paraId="5CA4D708" w14:textId="32DAA30C" w:rsidR="003476DD" w:rsidRPr="001C17B8" w:rsidRDefault="003476DD" w:rsidP="003476DD">
            <w:pPr>
              <w:jc w:val="right"/>
              <w:rPr>
                <w:szCs w:val="23"/>
              </w:rPr>
            </w:pPr>
            <w:r w:rsidRPr="001C17B8">
              <w:rPr>
                <w:sz w:val="22"/>
              </w:rPr>
              <w:t>7</w:t>
            </w:r>
          </w:p>
        </w:tc>
        <w:tc>
          <w:tcPr>
            <w:tcW w:w="992" w:type="dxa"/>
            <w:tcBorders>
              <w:top w:val="nil"/>
              <w:left w:val="nil"/>
              <w:bottom w:val="nil"/>
              <w:right w:val="nil"/>
            </w:tcBorders>
            <w:shd w:val="clear" w:color="auto" w:fill="auto"/>
            <w:noWrap/>
            <w:vAlign w:val="bottom"/>
          </w:tcPr>
          <w:p w14:paraId="3ADA36BB" w14:textId="08ADD675"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60728231" w14:textId="10090AD7" w:rsidR="003476DD" w:rsidRPr="001C17B8" w:rsidRDefault="003476DD" w:rsidP="003476DD">
            <w:pPr>
              <w:jc w:val="right"/>
              <w:rPr>
                <w:szCs w:val="23"/>
              </w:rPr>
            </w:pPr>
            <w:r w:rsidRPr="001C17B8">
              <w:rPr>
                <w:sz w:val="22"/>
              </w:rPr>
              <w:t>1</w:t>
            </w:r>
          </w:p>
        </w:tc>
        <w:tc>
          <w:tcPr>
            <w:tcW w:w="850" w:type="dxa"/>
            <w:tcBorders>
              <w:top w:val="nil"/>
              <w:left w:val="nil"/>
              <w:bottom w:val="nil"/>
              <w:right w:val="nil"/>
            </w:tcBorders>
            <w:shd w:val="clear" w:color="auto" w:fill="auto"/>
            <w:noWrap/>
            <w:vAlign w:val="bottom"/>
          </w:tcPr>
          <w:p w14:paraId="23F97EF9" w14:textId="45F1A6C2" w:rsidR="003476DD" w:rsidRPr="001C17B8" w:rsidRDefault="003476DD" w:rsidP="003476DD">
            <w:pPr>
              <w:jc w:val="right"/>
              <w:rPr>
                <w:szCs w:val="23"/>
              </w:rPr>
            </w:pPr>
            <w:r w:rsidRPr="001C17B8">
              <w:rPr>
                <w:sz w:val="22"/>
              </w:rPr>
              <w:t>100.0</w:t>
            </w:r>
          </w:p>
        </w:tc>
        <w:tc>
          <w:tcPr>
            <w:tcW w:w="851" w:type="dxa"/>
            <w:tcBorders>
              <w:top w:val="nil"/>
              <w:left w:val="nil"/>
              <w:bottom w:val="nil"/>
              <w:right w:val="nil"/>
            </w:tcBorders>
            <w:shd w:val="clear" w:color="auto" w:fill="auto"/>
            <w:noWrap/>
            <w:vAlign w:val="bottom"/>
          </w:tcPr>
          <w:p w14:paraId="3588E2E3" w14:textId="62973358" w:rsidR="003476DD" w:rsidRPr="001C17B8" w:rsidRDefault="003476DD" w:rsidP="003476DD">
            <w:pPr>
              <w:jc w:val="right"/>
              <w:rPr>
                <w:szCs w:val="23"/>
              </w:rPr>
            </w:pPr>
            <w:r w:rsidRPr="001C17B8">
              <w:rPr>
                <w:sz w:val="22"/>
              </w:rPr>
              <w:t>-</w:t>
            </w:r>
          </w:p>
        </w:tc>
        <w:tc>
          <w:tcPr>
            <w:tcW w:w="850" w:type="dxa"/>
            <w:tcBorders>
              <w:top w:val="nil"/>
              <w:left w:val="nil"/>
              <w:bottom w:val="nil"/>
              <w:right w:val="nil"/>
            </w:tcBorders>
            <w:shd w:val="clear" w:color="auto" w:fill="auto"/>
            <w:noWrap/>
            <w:vAlign w:val="bottom"/>
          </w:tcPr>
          <w:p w14:paraId="5F74DC6E" w14:textId="5D99B320" w:rsidR="003476DD" w:rsidRPr="001C17B8" w:rsidRDefault="003476DD" w:rsidP="003476DD">
            <w:pPr>
              <w:jc w:val="right"/>
              <w:rPr>
                <w:szCs w:val="23"/>
              </w:rPr>
            </w:pPr>
            <w:r w:rsidRPr="001C17B8">
              <w:rPr>
                <w:sz w:val="22"/>
              </w:rPr>
              <w:t>-</w:t>
            </w:r>
          </w:p>
        </w:tc>
        <w:tc>
          <w:tcPr>
            <w:tcW w:w="992" w:type="dxa"/>
            <w:tcBorders>
              <w:top w:val="nil"/>
              <w:left w:val="nil"/>
              <w:bottom w:val="nil"/>
              <w:right w:val="nil"/>
            </w:tcBorders>
            <w:shd w:val="clear" w:color="auto" w:fill="auto"/>
            <w:noWrap/>
            <w:vAlign w:val="bottom"/>
          </w:tcPr>
          <w:p w14:paraId="21394A1F" w14:textId="6C79ABA3" w:rsidR="003476DD" w:rsidRPr="001C17B8" w:rsidRDefault="003476DD" w:rsidP="003476DD">
            <w:pPr>
              <w:jc w:val="right"/>
              <w:rPr>
                <w:szCs w:val="23"/>
              </w:rPr>
            </w:pPr>
            <w:r w:rsidRPr="001C17B8">
              <w:rPr>
                <w:sz w:val="22"/>
              </w:rPr>
              <w:t>20</w:t>
            </w:r>
          </w:p>
        </w:tc>
        <w:tc>
          <w:tcPr>
            <w:tcW w:w="993" w:type="dxa"/>
            <w:tcBorders>
              <w:top w:val="nil"/>
              <w:left w:val="nil"/>
              <w:bottom w:val="nil"/>
              <w:right w:val="single" w:sz="4" w:space="0" w:color="auto"/>
            </w:tcBorders>
            <w:shd w:val="clear" w:color="auto" w:fill="auto"/>
            <w:noWrap/>
            <w:vAlign w:val="bottom"/>
          </w:tcPr>
          <w:p w14:paraId="2DDD38CA" w14:textId="12BA8454" w:rsidR="003476DD" w:rsidRPr="001C17B8" w:rsidRDefault="003476DD" w:rsidP="003476DD">
            <w:pPr>
              <w:jc w:val="right"/>
              <w:rPr>
                <w:szCs w:val="23"/>
              </w:rPr>
            </w:pPr>
            <w:r w:rsidRPr="001C17B8">
              <w:rPr>
                <w:sz w:val="22"/>
              </w:rPr>
              <w:t>90.9</w:t>
            </w:r>
          </w:p>
        </w:tc>
      </w:tr>
      <w:tr w:rsidR="003476DD" w:rsidRPr="001C17B8" w14:paraId="4A4B1C19" w14:textId="77777777" w:rsidTr="00FD4525">
        <w:trPr>
          <w:trHeight w:val="300"/>
        </w:trPr>
        <w:tc>
          <w:tcPr>
            <w:tcW w:w="2284" w:type="dxa"/>
            <w:tcBorders>
              <w:top w:val="nil"/>
              <w:left w:val="single" w:sz="4" w:space="0" w:color="auto"/>
              <w:bottom w:val="single" w:sz="4" w:space="0" w:color="auto"/>
              <w:right w:val="nil"/>
            </w:tcBorders>
            <w:shd w:val="clear" w:color="auto" w:fill="auto"/>
            <w:noWrap/>
          </w:tcPr>
          <w:p w14:paraId="7DC1731C" w14:textId="77777777" w:rsidR="003476DD" w:rsidRPr="001C17B8" w:rsidRDefault="003476DD" w:rsidP="00866A4E">
            <w:r w:rsidRPr="001C17B8">
              <w:t>Total</w:t>
            </w:r>
          </w:p>
        </w:tc>
        <w:tc>
          <w:tcPr>
            <w:tcW w:w="851" w:type="dxa"/>
            <w:tcBorders>
              <w:top w:val="nil"/>
              <w:left w:val="nil"/>
              <w:bottom w:val="single" w:sz="4" w:space="0" w:color="auto"/>
              <w:right w:val="nil"/>
            </w:tcBorders>
            <w:shd w:val="clear" w:color="auto" w:fill="auto"/>
            <w:noWrap/>
            <w:vAlign w:val="bottom"/>
          </w:tcPr>
          <w:p w14:paraId="0169E406" w14:textId="18734496" w:rsidR="003476DD" w:rsidRPr="001C17B8" w:rsidRDefault="003476DD" w:rsidP="003476DD">
            <w:pPr>
              <w:jc w:val="right"/>
              <w:rPr>
                <w:b/>
                <w:bCs/>
                <w:szCs w:val="23"/>
              </w:rPr>
            </w:pPr>
            <w:r w:rsidRPr="001C17B8">
              <w:rPr>
                <w:b/>
                <w:bCs/>
                <w:sz w:val="22"/>
              </w:rPr>
              <w:t>230</w:t>
            </w:r>
          </w:p>
        </w:tc>
        <w:tc>
          <w:tcPr>
            <w:tcW w:w="992" w:type="dxa"/>
            <w:tcBorders>
              <w:top w:val="nil"/>
              <w:left w:val="nil"/>
              <w:bottom w:val="single" w:sz="4" w:space="0" w:color="auto"/>
              <w:right w:val="nil"/>
            </w:tcBorders>
            <w:shd w:val="clear" w:color="auto" w:fill="auto"/>
            <w:noWrap/>
            <w:vAlign w:val="bottom"/>
          </w:tcPr>
          <w:p w14:paraId="565D6E8E" w14:textId="191AFF91" w:rsidR="003476DD" w:rsidRPr="001C17B8" w:rsidRDefault="003476DD" w:rsidP="003476DD">
            <w:pPr>
              <w:jc w:val="right"/>
              <w:rPr>
                <w:b/>
                <w:bCs/>
                <w:szCs w:val="23"/>
              </w:rPr>
            </w:pPr>
            <w:r w:rsidRPr="001C17B8">
              <w:rPr>
                <w:b/>
                <w:bCs/>
                <w:sz w:val="22"/>
              </w:rPr>
              <w:t>85.5</w:t>
            </w:r>
          </w:p>
        </w:tc>
        <w:tc>
          <w:tcPr>
            <w:tcW w:w="851" w:type="dxa"/>
            <w:tcBorders>
              <w:top w:val="nil"/>
              <w:left w:val="nil"/>
              <w:bottom w:val="single" w:sz="4" w:space="0" w:color="auto"/>
              <w:right w:val="nil"/>
            </w:tcBorders>
            <w:shd w:val="clear" w:color="auto" w:fill="auto"/>
            <w:noWrap/>
            <w:vAlign w:val="bottom"/>
          </w:tcPr>
          <w:p w14:paraId="59671627" w14:textId="3BCB25AF" w:rsidR="003476DD" w:rsidRPr="001C17B8" w:rsidRDefault="003476DD" w:rsidP="003476DD">
            <w:pPr>
              <w:jc w:val="right"/>
              <w:rPr>
                <w:b/>
                <w:bCs/>
                <w:szCs w:val="23"/>
              </w:rPr>
            </w:pPr>
            <w:r w:rsidRPr="001C17B8">
              <w:rPr>
                <w:b/>
                <w:bCs/>
                <w:sz w:val="22"/>
              </w:rPr>
              <w:t>79</w:t>
            </w:r>
          </w:p>
        </w:tc>
        <w:tc>
          <w:tcPr>
            <w:tcW w:w="850" w:type="dxa"/>
            <w:tcBorders>
              <w:top w:val="nil"/>
              <w:left w:val="nil"/>
              <w:bottom w:val="single" w:sz="4" w:space="0" w:color="auto"/>
              <w:right w:val="nil"/>
            </w:tcBorders>
            <w:shd w:val="clear" w:color="auto" w:fill="auto"/>
            <w:noWrap/>
            <w:vAlign w:val="bottom"/>
          </w:tcPr>
          <w:p w14:paraId="62C9AFEE" w14:textId="7B717367" w:rsidR="003476DD" w:rsidRPr="001C17B8" w:rsidRDefault="003476DD" w:rsidP="003476DD">
            <w:pPr>
              <w:jc w:val="right"/>
              <w:rPr>
                <w:b/>
                <w:bCs/>
                <w:szCs w:val="23"/>
              </w:rPr>
            </w:pPr>
            <w:r w:rsidRPr="001C17B8">
              <w:rPr>
                <w:b/>
                <w:bCs/>
                <w:sz w:val="22"/>
              </w:rPr>
              <w:t>87.8</w:t>
            </w:r>
          </w:p>
        </w:tc>
        <w:tc>
          <w:tcPr>
            <w:tcW w:w="851" w:type="dxa"/>
            <w:tcBorders>
              <w:top w:val="nil"/>
              <w:left w:val="nil"/>
              <w:bottom w:val="single" w:sz="4" w:space="0" w:color="auto"/>
              <w:right w:val="nil"/>
            </w:tcBorders>
            <w:shd w:val="clear" w:color="auto" w:fill="auto"/>
            <w:noWrap/>
            <w:vAlign w:val="bottom"/>
          </w:tcPr>
          <w:p w14:paraId="6E6F2E86" w14:textId="4A652589" w:rsidR="003476DD" w:rsidRPr="001C17B8" w:rsidRDefault="003476DD" w:rsidP="003476DD">
            <w:pPr>
              <w:jc w:val="right"/>
              <w:rPr>
                <w:b/>
                <w:bCs/>
                <w:szCs w:val="23"/>
              </w:rPr>
            </w:pPr>
            <w:r w:rsidRPr="001C17B8">
              <w:rPr>
                <w:b/>
                <w:bCs/>
                <w:sz w:val="22"/>
              </w:rPr>
              <w:t>175</w:t>
            </w:r>
          </w:p>
        </w:tc>
        <w:tc>
          <w:tcPr>
            <w:tcW w:w="850" w:type="dxa"/>
            <w:tcBorders>
              <w:top w:val="nil"/>
              <w:left w:val="nil"/>
              <w:bottom w:val="single" w:sz="4" w:space="0" w:color="auto"/>
              <w:right w:val="nil"/>
            </w:tcBorders>
            <w:shd w:val="clear" w:color="auto" w:fill="auto"/>
            <w:noWrap/>
            <w:vAlign w:val="bottom"/>
          </w:tcPr>
          <w:p w14:paraId="3A58CE8E" w14:textId="255DE0FF" w:rsidR="003476DD" w:rsidRPr="001C17B8" w:rsidRDefault="003476DD" w:rsidP="003476DD">
            <w:pPr>
              <w:jc w:val="right"/>
              <w:rPr>
                <w:b/>
                <w:bCs/>
                <w:szCs w:val="23"/>
              </w:rPr>
            </w:pPr>
            <w:r w:rsidRPr="001C17B8">
              <w:rPr>
                <w:b/>
                <w:bCs/>
                <w:sz w:val="22"/>
              </w:rPr>
              <w:t>89.3</w:t>
            </w:r>
          </w:p>
        </w:tc>
        <w:tc>
          <w:tcPr>
            <w:tcW w:w="992" w:type="dxa"/>
            <w:tcBorders>
              <w:top w:val="nil"/>
              <w:left w:val="nil"/>
              <w:bottom w:val="single" w:sz="4" w:space="0" w:color="auto"/>
              <w:right w:val="nil"/>
            </w:tcBorders>
            <w:shd w:val="clear" w:color="auto" w:fill="auto"/>
            <w:noWrap/>
            <w:vAlign w:val="bottom"/>
          </w:tcPr>
          <w:p w14:paraId="7BF8EB6F" w14:textId="59014806" w:rsidR="003476DD" w:rsidRPr="001C17B8" w:rsidRDefault="003476DD" w:rsidP="003476DD">
            <w:pPr>
              <w:jc w:val="right"/>
              <w:rPr>
                <w:b/>
                <w:bCs/>
                <w:szCs w:val="23"/>
              </w:rPr>
            </w:pPr>
            <w:r w:rsidRPr="001C17B8">
              <w:rPr>
                <w:b/>
                <w:bCs/>
                <w:sz w:val="22"/>
              </w:rPr>
              <w:t>1</w:t>
            </w:r>
            <w:r w:rsidR="004172AC" w:rsidRPr="001C17B8">
              <w:rPr>
                <w:b/>
                <w:bCs/>
                <w:sz w:val="22"/>
              </w:rPr>
              <w:t>,</w:t>
            </w:r>
            <w:r w:rsidRPr="001C17B8">
              <w:rPr>
                <w:b/>
                <w:bCs/>
                <w:sz w:val="22"/>
              </w:rPr>
              <w:t>165</w:t>
            </w:r>
          </w:p>
        </w:tc>
        <w:tc>
          <w:tcPr>
            <w:tcW w:w="993" w:type="dxa"/>
            <w:tcBorders>
              <w:top w:val="nil"/>
              <w:left w:val="nil"/>
              <w:bottom w:val="single" w:sz="4" w:space="0" w:color="auto"/>
              <w:right w:val="single" w:sz="4" w:space="0" w:color="auto"/>
            </w:tcBorders>
            <w:shd w:val="clear" w:color="auto" w:fill="auto"/>
            <w:noWrap/>
            <w:vAlign w:val="bottom"/>
          </w:tcPr>
          <w:p w14:paraId="176CF6F7" w14:textId="542F805D" w:rsidR="003476DD" w:rsidRPr="001C17B8" w:rsidRDefault="003476DD" w:rsidP="003476DD">
            <w:pPr>
              <w:jc w:val="right"/>
              <w:rPr>
                <w:b/>
                <w:bCs/>
                <w:szCs w:val="23"/>
              </w:rPr>
            </w:pPr>
            <w:r w:rsidRPr="001C17B8">
              <w:rPr>
                <w:b/>
                <w:bCs/>
                <w:sz w:val="22"/>
              </w:rPr>
              <w:t>90.7</w:t>
            </w:r>
          </w:p>
        </w:tc>
      </w:tr>
    </w:tbl>
    <w:p w14:paraId="3E81D807" w14:textId="77777777" w:rsidR="00E20201" w:rsidRPr="001C17B8" w:rsidRDefault="00E20201" w:rsidP="00AC6810">
      <w:pPr>
        <w:rPr>
          <w:i/>
          <w:sz w:val="20"/>
        </w:rPr>
      </w:pPr>
      <w:r w:rsidRPr="001C17B8">
        <w:rPr>
          <w:i/>
          <w:sz w:val="20"/>
        </w:rPr>
        <w:t>‘ – ‘ indicates there were no women in this sub-category with a high grade cytology report</w:t>
      </w:r>
    </w:p>
    <w:p w14:paraId="1649626E" w14:textId="77777777" w:rsidR="00B16159" w:rsidRPr="001C17B8" w:rsidRDefault="00B16159" w:rsidP="00DE16F5">
      <w:pPr>
        <w:ind w:right="544"/>
        <w:jc w:val="both"/>
        <w:rPr>
          <w:sz w:val="22"/>
        </w:rPr>
      </w:pPr>
    </w:p>
    <w:p w14:paraId="1851E04B" w14:textId="3C575BEC" w:rsidR="00B16159" w:rsidRPr="001C17B8" w:rsidRDefault="00C65151" w:rsidP="00CE73E5">
      <w:pPr>
        <w:pStyle w:val="Caption"/>
        <w:spacing w:after="80"/>
        <w:ind w:right="-23"/>
        <w:jc w:val="both"/>
      </w:pPr>
      <w:bookmarkStart w:id="606" w:name="_Ref460325460"/>
      <w:bookmarkStart w:id="607" w:name="_Ref390686485"/>
      <w:bookmarkStart w:id="608" w:name="_Toc469398298"/>
      <w:bookmarkStart w:id="609" w:name="_Toc454286174"/>
      <w:bookmarkStart w:id="610" w:name="_Toc475605535"/>
      <w:bookmarkStart w:id="611" w:name="_Toc509928506"/>
      <w:r w:rsidRPr="001C17B8">
        <w:t>Table</w:t>
      </w:r>
      <w:r w:rsidR="002E33EC" w:rsidRPr="001C17B8">
        <w:t xml:space="preserve"> </w:t>
      </w:r>
      <w:r w:rsidR="00F55F28" w:rsidRPr="001C17B8">
        <w:fldChar w:fldCharType="begin"/>
      </w:r>
      <w:r w:rsidR="00F55F28" w:rsidRPr="001C17B8">
        <w:instrText xml:space="preserve"> SEQ Table \* ARABIC </w:instrText>
      </w:r>
      <w:r w:rsidR="00F55F28" w:rsidRPr="001C17B8">
        <w:fldChar w:fldCharType="separate"/>
      </w:r>
      <w:r w:rsidR="00B73FE3">
        <w:rPr>
          <w:noProof/>
        </w:rPr>
        <w:t>15</w:t>
      </w:r>
      <w:r w:rsidR="00F55F28" w:rsidRPr="001C17B8">
        <w:rPr>
          <w:noProof/>
        </w:rPr>
        <w:fldChar w:fldCharType="end"/>
      </w:r>
      <w:bookmarkEnd w:id="606"/>
      <w:bookmarkEnd w:id="607"/>
      <w:r w:rsidR="002E33EC" w:rsidRPr="001C17B8">
        <w:t xml:space="preserve"> </w:t>
      </w:r>
      <w:bookmarkStart w:id="612" w:name="_Ref460325454"/>
      <w:r w:rsidR="00B60BFA" w:rsidRPr="001C17B8">
        <w:t>-</w:t>
      </w:r>
      <w:r w:rsidR="00B16159" w:rsidRPr="001C17B8">
        <w:t xml:space="preserve"> Women</w:t>
      </w:r>
      <w:r w:rsidR="00B419DA" w:rsidRPr="001C17B8">
        <w:t xml:space="preserve"> </w:t>
      </w:r>
      <w:r w:rsidR="00B16159" w:rsidRPr="001C17B8">
        <w:t>with high grade cytology who have follow-up within 90 and 180 days recorded on the NCSP Register, by urgency of referral and type of follow-up</w:t>
      </w:r>
      <w:bookmarkEnd w:id="608"/>
      <w:bookmarkEnd w:id="609"/>
      <w:bookmarkEnd w:id="610"/>
      <w:bookmarkEnd w:id="612"/>
      <w:bookmarkEnd w:id="611"/>
    </w:p>
    <w:tbl>
      <w:tblPr>
        <w:tblW w:w="8743" w:type="dxa"/>
        <w:tblInd w:w="93" w:type="dxa"/>
        <w:tblLook w:val="04A0" w:firstRow="1" w:lastRow="0" w:firstColumn="1" w:lastColumn="0" w:noHBand="0" w:noVBand="1"/>
      </w:tblPr>
      <w:tblGrid>
        <w:gridCol w:w="3220"/>
        <w:gridCol w:w="1963"/>
        <w:gridCol w:w="718"/>
        <w:gridCol w:w="1547"/>
        <w:gridCol w:w="1295"/>
      </w:tblGrid>
      <w:tr w:rsidR="00B16159" w:rsidRPr="001C17B8" w14:paraId="0CF76829" w14:textId="77777777" w:rsidTr="00AC5FA2">
        <w:trPr>
          <w:trHeight w:val="585"/>
        </w:trPr>
        <w:tc>
          <w:tcPr>
            <w:tcW w:w="3220" w:type="dxa"/>
            <w:tcBorders>
              <w:top w:val="single" w:sz="4" w:space="0" w:color="auto"/>
              <w:left w:val="single" w:sz="4" w:space="0" w:color="auto"/>
              <w:bottom w:val="nil"/>
              <w:right w:val="nil"/>
            </w:tcBorders>
            <w:shd w:val="clear" w:color="auto" w:fill="D9D9D9" w:themeFill="background1" w:themeFillShade="D9"/>
            <w:noWrap/>
            <w:vAlign w:val="bottom"/>
            <w:hideMark/>
          </w:tcPr>
          <w:p w14:paraId="181657EB" w14:textId="77777777" w:rsidR="00B16159" w:rsidRPr="001C17B8" w:rsidRDefault="00B16159" w:rsidP="00B16159">
            <w:pPr>
              <w:rPr>
                <w:rFonts w:eastAsia="Times New Roman"/>
                <w:szCs w:val="23"/>
                <w:lang w:eastAsia="en-AU"/>
              </w:rPr>
            </w:pPr>
            <w:r w:rsidRPr="001C17B8">
              <w:rPr>
                <w:rFonts w:eastAsia="Times New Roman"/>
                <w:szCs w:val="23"/>
                <w:lang w:eastAsia="en-AU"/>
              </w:rPr>
              <w:t> </w:t>
            </w:r>
          </w:p>
        </w:tc>
        <w:tc>
          <w:tcPr>
            <w:tcW w:w="2681" w:type="dxa"/>
            <w:gridSpan w:val="2"/>
            <w:tcBorders>
              <w:top w:val="single" w:sz="4" w:space="0" w:color="auto"/>
              <w:left w:val="nil"/>
              <w:bottom w:val="nil"/>
              <w:right w:val="nil"/>
            </w:tcBorders>
            <w:shd w:val="clear" w:color="auto" w:fill="D9D9D9" w:themeFill="background1" w:themeFillShade="D9"/>
            <w:vAlign w:val="bottom"/>
            <w:hideMark/>
          </w:tcPr>
          <w:p w14:paraId="2C378E77" w14:textId="77777777" w:rsidR="00B16159" w:rsidRPr="001C17B8" w:rsidRDefault="00B16159" w:rsidP="003A2F3C">
            <w:pPr>
              <w:jc w:val="right"/>
              <w:rPr>
                <w:rFonts w:eastAsia="Times New Roman"/>
                <w:b/>
                <w:szCs w:val="23"/>
                <w:lang w:eastAsia="en-AU"/>
              </w:rPr>
            </w:pPr>
            <w:r w:rsidRPr="001C17B8">
              <w:rPr>
                <w:rFonts w:eastAsia="Times New Roman"/>
                <w:b/>
                <w:szCs w:val="23"/>
                <w:lang w:eastAsia="en-AU"/>
              </w:rPr>
              <w:t xml:space="preserve">Urgent referral </w:t>
            </w:r>
          </w:p>
          <w:p w14:paraId="6A6138A1" w14:textId="24666B19" w:rsidR="00B16159" w:rsidRPr="001C17B8" w:rsidRDefault="00B16159" w:rsidP="003A2F3C">
            <w:pPr>
              <w:jc w:val="right"/>
              <w:rPr>
                <w:rFonts w:eastAsia="Times New Roman"/>
                <w:b/>
                <w:szCs w:val="23"/>
                <w:lang w:eastAsia="en-AU"/>
              </w:rPr>
            </w:pPr>
            <w:r w:rsidRPr="001C17B8">
              <w:rPr>
                <w:rFonts w:eastAsia="Times New Roman"/>
                <w:b/>
                <w:szCs w:val="23"/>
                <w:lang w:eastAsia="en-AU"/>
              </w:rPr>
              <w:t>(HS2, SC, AC1-</w:t>
            </w:r>
            <w:r w:rsidR="006005E8" w:rsidRPr="001C17B8">
              <w:rPr>
                <w:rFonts w:eastAsia="Times New Roman"/>
                <w:b/>
                <w:szCs w:val="23"/>
                <w:lang w:eastAsia="en-AU"/>
              </w:rPr>
              <w:t>AC</w:t>
            </w:r>
            <w:r w:rsidRPr="001C17B8">
              <w:rPr>
                <w:rFonts w:eastAsia="Times New Roman"/>
                <w:b/>
                <w:szCs w:val="23"/>
                <w:lang w:eastAsia="en-AU"/>
              </w:rPr>
              <w:t>5)</w:t>
            </w:r>
          </w:p>
        </w:tc>
        <w:tc>
          <w:tcPr>
            <w:tcW w:w="2842"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2EC66AAE" w14:textId="3F1A6DA8" w:rsidR="00B16159" w:rsidRPr="001C17B8" w:rsidRDefault="00B16159" w:rsidP="003A2F3C">
            <w:pPr>
              <w:jc w:val="right"/>
              <w:rPr>
                <w:rFonts w:eastAsia="Times New Roman"/>
                <w:b/>
                <w:szCs w:val="23"/>
                <w:lang w:eastAsia="en-AU"/>
              </w:rPr>
            </w:pPr>
            <w:r w:rsidRPr="001C17B8">
              <w:rPr>
                <w:rFonts w:eastAsia="Times New Roman"/>
                <w:b/>
                <w:szCs w:val="23"/>
                <w:lang w:eastAsia="en-AU"/>
              </w:rPr>
              <w:t>No suspicion of invasion (ASH, HS1, AG1-</w:t>
            </w:r>
            <w:r w:rsidR="006005E8" w:rsidRPr="001C17B8">
              <w:rPr>
                <w:rFonts w:eastAsia="Times New Roman"/>
                <w:b/>
                <w:szCs w:val="23"/>
                <w:lang w:eastAsia="en-AU"/>
              </w:rPr>
              <w:t>AG</w:t>
            </w:r>
            <w:r w:rsidRPr="001C17B8">
              <w:rPr>
                <w:rFonts w:eastAsia="Times New Roman"/>
                <w:b/>
                <w:szCs w:val="23"/>
                <w:lang w:eastAsia="en-AU"/>
              </w:rPr>
              <w:t>5, AIS)</w:t>
            </w:r>
          </w:p>
        </w:tc>
      </w:tr>
      <w:tr w:rsidR="00B16159" w:rsidRPr="001C17B8" w14:paraId="4C83624F" w14:textId="77777777" w:rsidTr="00AC5FA2">
        <w:trPr>
          <w:trHeight w:val="300"/>
        </w:trPr>
        <w:tc>
          <w:tcPr>
            <w:tcW w:w="3220" w:type="dxa"/>
            <w:tcBorders>
              <w:top w:val="nil"/>
              <w:left w:val="single" w:sz="4" w:space="0" w:color="auto"/>
              <w:bottom w:val="single" w:sz="4" w:space="0" w:color="auto"/>
              <w:right w:val="nil"/>
            </w:tcBorders>
            <w:shd w:val="clear" w:color="auto" w:fill="D9D9D9" w:themeFill="background1" w:themeFillShade="D9"/>
            <w:noWrap/>
            <w:vAlign w:val="bottom"/>
            <w:hideMark/>
          </w:tcPr>
          <w:p w14:paraId="0A63A34C" w14:textId="77777777" w:rsidR="00B16159" w:rsidRPr="001C17B8" w:rsidRDefault="00B16159" w:rsidP="00B16159">
            <w:pPr>
              <w:rPr>
                <w:rFonts w:eastAsia="Times New Roman"/>
                <w:b/>
                <w:bCs/>
                <w:szCs w:val="23"/>
                <w:lang w:eastAsia="en-AU"/>
              </w:rPr>
            </w:pPr>
            <w:r w:rsidRPr="001C17B8">
              <w:rPr>
                <w:rFonts w:eastAsia="Times New Roman"/>
                <w:b/>
                <w:bCs/>
                <w:szCs w:val="23"/>
                <w:lang w:eastAsia="en-AU"/>
              </w:rPr>
              <w:t> </w:t>
            </w:r>
          </w:p>
        </w:tc>
        <w:tc>
          <w:tcPr>
            <w:tcW w:w="1963" w:type="dxa"/>
            <w:tcBorders>
              <w:top w:val="nil"/>
              <w:left w:val="nil"/>
              <w:bottom w:val="single" w:sz="4" w:space="0" w:color="auto"/>
              <w:right w:val="nil"/>
            </w:tcBorders>
            <w:shd w:val="clear" w:color="auto" w:fill="D9D9D9" w:themeFill="background1" w:themeFillShade="D9"/>
            <w:noWrap/>
            <w:vAlign w:val="bottom"/>
            <w:hideMark/>
          </w:tcPr>
          <w:p w14:paraId="2B7C4924" w14:textId="77777777" w:rsidR="00B16159" w:rsidRPr="001C17B8" w:rsidRDefault="00B16159" w:rsidP="00C54A5A">
            <w:pPr>
              <w:ind w:left="231" w:right="240"/>
              <w:jc w:val="right"/>
              <w:rPr>
                <w:rFonts w:eastAsia="Times New Roman"/>
                <w:b/>
                <w:bCs/>
                <w:szCs w:val="23"/>
                <w:lang w:eastAsia="en-AU"/>
              </w:rPr>
            </w:pPr>
            <w:r w:rsidRPr="001C17B8">
              <w:rPr>
                <w:rFonts w:eastAsia="Times New Roman"/>
                <w:b/>
                <w:bCs/>
                <w:szCs w:val="23"/>
                <w:lang w:eastAsia="en-AU"/>
              </w:rPr>
              <w:t>N</w:t>
            </w:r>
          </w:p>
        </w:tc>
        <w:tc>
          <w:tcPr>
            <w:tcW w:w="718" w:type="dxa"/>
            <w:tcBorders>
              <w:top w:val="nil"/>
              <w:left w:val="nil"/>
              <w:bottom w:val="single" w:sz="4" w:space="0" w:color="auto"/>
              <w:right w:val="nil"/>
            </w:tcBorders>
            <w:shd w:val="clear" w:color="auto" w:fill="D9D9D9" w:themeFill="background1" w:themeFillShade="D9"/>
            <w:noWrap/>
            <w:vAlign w:val="bottom"/>
            <w:hideMark/>
          </w:tcPr>
          <w:p w14:paraId="5A0EBC33" w14:textId="77777777" w:rsidR="00B16159" w:rsidRPr="001C17B8" w:rsidRDefault="00B16159" w:rsidP="00C54A5A">
            <w:pPr>
              <w:jc w:val="right"/>
              <w:rPr>
                <w:rFonts w:eastAsia="Times New Roman"/>
                <w:b/>
                <w:bCs/>
                <w:szCs w:val="23"/>
                <w:lang w:eastAsia="en-AU"/>
              </w:rPr>
            </w:pPr>
            <w:r w:rsidRPr="001C17B8">
              <w:rPr>
                <w:rFonts w:eastAsia="Times New Roman"/>
                <w:b/>
                <w:bCs/>
                <w:szCs w:val="23"/>
                <w:lang w:eastAsia="en-AU"/>
              </w:rPr>
              <w:t>%</w:t>
            </w:r>
          </w:p>
        </w:tc>
        <w:tc>
          <w:tcPr>
            <w:tcW w:w="1547" w:type="dxa"/>
            <w:tcBorders>
              <w:top w:val="nil"/>
              <w:left w:val="nil"/>
              <w:bottom w:val="single" w:sz="4" w:space="0" w:color="auto"/>
              <w:right w:val="nil"/>
            </w:tcBorders>
            <w:shd w:val="clear" w:color="auto" w:fill="D9D9D9" w:themeFill="background1" w:themeFillShade="D9"/>
            <w:noWrap/>
            <w:vAlign w:val="bottom"/>
            <w:hideMark/>
          </w:tcPr>
          <w:p w14:paraId="0256CD5E" w14:textId="77777777" w:rsidR="00B16159" w:rsidRPr="001C17B8" w:rsidRDefault="00B16159" w:rsidP="00B16159">
            <w:pPr>
              <w:jc w:val="right"/>
              <w:rPr>
                <w:rFonts w:eastAsia="Times New Roman"/>
                <w:b/>
                <w:bCs/>
                <w:szCs w:val="23"/>
                <w:lang w:eastAsia="en-AU"/>
              </w:rPr>
            </w:pPr>
            <w:r w:rsidRPr="001C17B8">
              <w:rPr>
                <w:rFonts w:eastAsia="Times New Roman"/>
                <w:b/>
                <w:bCs/>
                <w:szCs w:val="23"/>
                <w:lang w:eastAsia="en-AU"/>
              </w:rPr>
              <w:t>N</w:t>
            </w:r>
          </w:p>
        </w:tc>
        <w:tc>
          <w:tcPr>
            <w:tcW w:w="1295" w:type="dxa"/>
            <w:tcBorders>
              <w:top w:val="nil"/>
              <w:left w:val="nil"/>
              <w:bottom w:val="single" w:sz="4" w:space="0" w:color="auto"/>
              <w:right w:val="single" w:sz="4" w:space="0" w:color="auto"/>
            </w:tcBorders>
            <w:shd w:val="clear" w:color="auto" w:fill="D9D9D9" w:themeFill="background1" w:themeFillShade="D9"/>
            <w:noWrap/>
            <w:vAlign w:val="bottom"/>
            <w:hideMark/>
          </w:tcPr>
          <w:p w14:paraId="571144A5" w14:textId="77777777" w:rsidR="00B16159" w:rsidRPr="001C17B8" w:rsidRDefault="00B16159" w:rsidP="00B16159">
            <w:pPr>
              <w:jc w:val="right"/>
              <w:rPr>
                <w:rFonts w:eastAsia="Times New Roman"/>
                <w:b/>
                <w:bCs/>
                <w:szCs w:val="23"/>
                <w:lang w:eastAsia="en-AU"/>
              </w:rPr>
            </w:pPr>
            <w:r w:rsidRPr="001C17B8">
              <w:rPr>
                <w:rFonts w:eastAsia="Times New Roman"/>
                <w:b/>
                <w:bCs/>
                <w:szCs w:val="23"/>
                <w:lang w:eastAsia="en-AU"/>
              </w:rPr>
              <w:t>%</w:t>
            </w:r>
          </w:p>
        </w:tc>
      </w:tr>
      <w:tr w:rsidR="006D2A16" w:rsidRPr="001C17B8" w14:paraId="7F337DBA"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675F3E8C" w14:textId="77777777" w:rsidR="006D2A16" w:rsidRPr="001C17B8" w:rsidRDefault="006D2A16" w:rsidP="00B16159">
            <w:pPr>
              <w:rPr>
                <w:rFonts w:eastAsia="Times New Roman"/>
                <w:szCs w:val="23"/>
                <w:u w:val="single"/>
                <w:lang w:eastAsia="en-AU"/>
              </w:rPr>
            </w:pPr>
            <w:r w:rsidRPr="001C17B8">
              <w:rPr>
                <w:rFonts w:eastAsia="Times New Roman"/>
                <w:szCs w:val="23"/>
                <w:u w:val="single"/>
                <w:lang w:eastAsia="en-AU"/>
              </w:rPr>
              <w:t>Follow-up within 90 days</w:t>
            </w:r>
          </w:p>
        </w:tc>
        <w:tc>
          <w:tcPr>
            <w:tcW w:w="1963" w:type="dxa"/>
            <w:tcBorders>
              <w:top w:val="nil"/>
              <w:left w:val="nil"/>
              <w:bottom w:val="nil"/>
              <w:right w:val="nil"/>
            </w:tcBorders>
            <w:shd w:val="clear" w:color="auto" w:fill="auto"/>
            <w:noWrap/>
            <w:vAlign w:val="bottom"/>
            <w:hideMark/>
          </w:tcPr>
          <w:p w14:paraId="4BEF767F" w14:textId="77777777" w:rsidR="006D2A16" w:rsidRPr="001C17B8" w:rsidRDefault="006D2A16" w:rsidP="006D2A16">
            <w:pPr>
              <w:jc w:val="right"/>
              <w:rPr>
                <w:szCs w:val="23"/>
              </w:rPr>
            </w:pPr>
          </w:p>
        </w:tc>
        <w:tc>
          <w:tcPr>
            <w:tcW w:w="718" w:type="dxa"/>
            <w:tcBorders>
              <w:top w:val="nil"/>
              <w:left w:val="nil"/>
              <w:bottom w:val="nil"/>
              <w:right w:val="nil"/>
            </w:tcBorders>
            <w:shd w:val="clear" w:color="auto" w:fill="auto"/>
            <w:noWrap/>
            <w:vAlign w:val="bottom"/>
            <w:hideMark/>
          </w:tcPr>
          <w:p w14:paraId="3CA1C6B8" w14:textId="77777777" w:rsidR="006D2A16" w:rsidRPr="001C17B8" w:rsidRDefault="006D2A16" w:rsidP="006D2A16">
            <w:pPr>
              <w:jc w:val="right"/>
              <w:rPr>
                <w:szCs w:val="23"/>
              </w:rPr>
            </w:pPr>
          </w:p>
        </w:tc>
        <w:tc>
          <w:tcPr>
            <w:tcW w:w="1547" w:type="dxa"/>
            <w:tcBorders>
              <w:top w:val="nil"/>
              <w:left w:val="nil"/>
              <w:bottom w:val="nil"/>
              <w:right w:val="nil"/>
            </w:tcBorders>
            <w:shd w:val="clear" w:color="auto" w:fill="auto"/>
            <w:noWrap/>
            <w:vAlign w:val="bottom"/>
            <w:hideMark/>
          </w:tcPr>
          <w:p w14:paraId="25515FDB" w14:textId="77777777" w:rsidR="006D2A16" w:rsidRPr="001C17B8" w:rsidRDefault="006D2A16" w:rsidP="006D2A16">
            <w:pPr>
              <w:jc w:val="right"/>
              <w:rPr>
                <w:szCs w:val="23"/>
              </w:rPr>
            </w:pPr>
          </w:p>
        </w:tc>
        <w:tc>
          <w:tcPr>
            <w:tcW w:w="1295" w:type="dxa"/>
            <w:tcBorders>
              <w:top w:val="nil"/>
              <w:left w:val="nil"/>
              <w:bottom w:val="nil"/>
              <w:right w:val="single" w:sz="4" w:space="0" w:color="auto"/>
            </w:tcBorders>
            <w:shd w:val="clear" w:color="auto" w:fill="auto"/>
            <w:noWrap/>
            <w:vAlign w:val="bottom"/>
            <w:hideMark/>
          </w:tcPr>
          <w:p w14:paraId="3DD71453" w14:textId="77777777" w:rsidR="006D2A16" w:rsidRPr="001C17B8" w:rsidRDefault="006D2A16" w:rsidP="006D2A16">
            <w:pPr>
              <w:jc w:val="right"/>
              <w:rPr>
                <w:szCs w:val="23"/>
              </w:rPr>
            </w:pPr>
            <w:r w:rsidRPr="001C17B8">
              <w:rPr>
                <w:szCs w:val="23"/>
              </w:rPr>
              <w:t> </w:t>
            </w:r>
          </w:p>
        </w:tc>
      </w:tr>
      <w:tr w:rsidR="003476DD" w:rsidRPr="001C17B8" w14:paraId="5D868C1A"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756B5702" w14:textId="77777777" w:rsidR="003476DD" w:rsidRPr="001C17B8" w:rsidRDefault="003476DD" w:rsidP="003476DD">
            <w:pPr>
              <w:rPr>
                <w:rFonts w:eastAsia="Times New Roman"/>
                <w:szCs w:val="23"/>
                <w:lang w:eastAsia="en-AU"/>
              </w:rPr>
            </w:pPr>
            <w:r w:rsidRPr="001C17B8">
              <w:rPr>
                <w:rFonts w:eastAsia="Times New Roman"/>
                <w:szCs w:val="23"/>
                <w:lang w:eastAsia="en-AU"/>
              </w:rPr>
              <w:t>- histology</w:t>
            </w:r>
          </w:p>
        </w:tc>
        <w:tc>
          <w:tcPr>
            <w:tcW w:w="1963" w:type="dxa"/>
            <w:tcBorders>
              <w:top w:val="nil"/>
              <w:left w:val="nil"/>
              <w:bottom w:val="nil"/>
              <w:right w:val="nil"/>
            </w:tcBorders>
            <w:shd w:val="clear" w:color="auto" w:fill="auto"/>
            <w:noWrap/>
            <w:vAlign w:val="bottom"/>
          </w:tcPr>
          <w:p w14:paraId="31F5CD1B" w14:textId="3D5C5F94" w:rsidR="003476DD" w:rsidRPr="001C17B8" w:rsidRDefault="003476DD" w:rsidP="003476DD">
            <w:pPr>
              <w:jc w:val="right"/>
              <w:rPr>
                <w:szCs w:val="23"/>
              </w:rPr>
            </w:pPr>
            <w:r w:rsidRPr="001C17B8">
              <w:rPr>
                <w:sz w:val="22"/>
              </w:rPr>
              <w:t>52</w:t>
            </w:r>
          </w:p>
        </w:tc>
        <w:tc>
          <w:tcPr>
            <w:tcW w:w="718" w:type="dxa"/>
            <w:tcBorders>
              <w:top w:val="nil"/>
              <w:left w:val="nil"/>
              <w:bottom w:val="nil"/>
              <w:right w:val="nil"/>
            </w:tcBorders>
            <w:shd w:val="clear" w:color="auto" w:fill="auto"/>
            <w:noWrap/>
            <w:vAlign w:val="bottom"/>
          </w:tcPr>
          <w:p w14:paraId="3DCA5582" w14:textId="1BCB8AE8" w:rsidR="003476DD" w:rsidRPr="001C17B8" w:rsidRDefault="003476DD" w:rsidP="003476DD">
            <w:pPr>
              <w:jc w:val="right"/>
              <w:rPr>
                <w:szCs w:val="23"/>
              </w:rPr>
            </w:pPr>
            <w:r w:rsidRPr="001C17B8">
              <w:rPr>
                <w:sz w:val="22"/>
              </w:rPr>
              <w:t>74.3</w:t>
            </w:r>
          </w:p>
        </w:tc>
        <w:tc>
          <w:tcPr>
            <w:tcW w:w="1547" w:type="dxa"/>
            <w:tcBorders>
              <w:top w:val="nil"/>
              <w:left w:val="nil"/>
              <w:bottom w:val="nil"/>
              <w:right w:val="nil"/>
            </w:tcBorders>
            <w:shd w:val="clear" w:color="auto" w:fill="auto"/>
            <w:noWrap/>
            <w:vAlign w:val="bottom"/>
          </w:tcPr>
          <w:p w14:paraId="163F27C2" w14:textId="6A9CAD76" w:rsidR="003476DD" w:rsidRPr="001C17B8" w:rsidRDefault="003476DD" w:rsidP="003476DD">
            <w:pPr>
              <w:jc w:val="right"/>
              <w:rPr>
                <w:szCs w:val="23"/>
              </w:rPr>
            </w:pPr>
            <w:r w:rsidRPr="001C17B8">
              <w:rPr>
                <w:sz w:val="22"/>
              </w:rPr>
              <w:t>1,460</w:t>
            </w:r>
          </w:p>
        </w:tc>
        <w:tc>
          <w:tcPr>
            <w:tcW w:w="1295" w:type="dxa"/>
            <w:tcBorders>
              <w:top w:val="nil"/>
              <w:left w:val="nil"/>
              <w:bottom w:val="nil"/>
              <w:right w:val="single" w:sz="4" w:space="0" w:color="auto"/>
            </w:tcBorders>
            <w:shd w:val="clear" w:color="auto" w:fill="auto"/>
            <w:noWrap/>
            <w:vAlign w:val="bottom"/>
          </w:tcPr>
          <w:p w14:paraId="0FE4F48D" w14:textId="17B77723" w:rsidR="003476DD" w:rsidRPr="001C17B8" w:rsidRDefault="003476DD" w:rsidP="003476DD">
            <w:pPr>
              <w:jc w:val="right"/>
              <w:rPr>
                <w:szCs w:val="23"/>
              </w:rPr>
            </w:pPr>
            <w:r w:rsidRPr="001C17B8">
              <w:rPr>
                <w:sz w:val="22"/>
              </w:rPr>
              <w:t>82.5</w:t>
            </w:r>
          </w:p>
        </w:tc>
      </w:tr>
      <w:tr w:rsidR="003476DD" w:rsidRPr="001C17B8" w14:paraId="6F096979"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0DB9BB35" w14:textId="77777777" w:rsidR="003476DD" w:rsidRPr="001C17B8" w:rsidRDefault="003476DD" w:rsidP="003476DD">
            <w:pPr>
              <w:rPr>
                <w:rFonts w:eastAsia="Times New Roman"/>
                <w:szCs w:val="23"/>
                <w:lang w:eastAsia="en-AU"/>
              </w:rPr>
            </w:pPr>
            <w:r w:rsidRPr="001C17B8">
              <w:rPr>
                <w:rFonts w:eastAsia="Times New Roman"/>
                <w:szCs w:val="23"/>
                <w:lang w:eastAsia="en-AU"/>
              </w:rPr>
              <w:t>- any follow-up</w:t>
            </w:r>
          </w:p>
        </w:tc>
        <w:tc>
          <w:tcPr>
            <w:tcW w:w="1963" w:type="dxa"/>
            <w:tcBorders>
              <w:top w:val="nil"/>
              <w:left w:val="nil"/>
              <w:bottom w:val="nil"/>
              <w:right w:val="nil"/>
            </w:tcBorders>
            <w:shd w:val="clear" w:color="auto" w:fill="auto"/>
            <w:noWrap/>
            <w:vAlign w:val="bottom"/>
          </w:tcPr>
          <w:p w14:paraId="294F9A1A" w14:textId="74624970" w:rsidR="003476DD" w:rsidRPr="001C17B8" w:rsidRDefault="003476DD" w:rsidP="003476DD">
            <w:pPr>
              <w:jc w:val="right"/>
              <w:rPr>
                <w:szCs w:val="23"/>
              </w:rPr>
            </w:pPr>
            <w:r w:rsidRPr="001C17B8">
              <w:rPr>
                <w:sz w:val="22"/>
              </w:rPr>
              <w:t>61</w:t>
            </w:r>
          </w:p>
        </w:tc>
        <w:tc>
          <w:tcPr>
            <w:tcW w:w="718" w:type="dxa"/>
            <w:tcBorders>
              <w:top w:val="nil"/>
              <w:left w:val="nil"/>
              <w:bottom w:val="nil"/>
              <w:right w:val="nil"/>
            </w:tcBorders>
            <w:shd w:val="clear" w:color="auto" w:fill="auto"/>
            <w:noWrap/>
            <w:vAlign w:val="bottom"/>
          </w:tcPr>
          <w:p w14:paraId="6DD7939C" w14:textId="79A831B7" w:rsidR="003476DD" w:rsidRPr="001C17B8" w:rsidRDefault="003476DD" w:rsidP="003476DD">
            <w:pPr>
              <w:jc w:val="right"/>
              <w:rPr>
                <w:szCs w:val="23"/>
              </w:rPr>
            </w:pPr>
            <w:r w:rsidRPr="001C17B8">
              <w:rPr>
                <w:sz w:val="22"/>
              </w:rPr>
              <w:t>87.1</w:t>
            </w:r>
          </w:p>
        </w:tc>
        <w:tc>
          <w:tcPr>
            <w:tcW w:w="1547" w:type="dxa"/>
            <w:tcBorders>
              <w:top w:val="nil"/>
              <w:left w:val="nil"/>
              <w:bottom w:val="nil"/>
              <w:right w:val="nil"/>
            </w:tcBorders>
            <w:shd w:val="clear" w:color="auto" w:fill="auto"/>
            <w:noWrap/>
            <w:vAlign w:val="bottom"/>
          </w:tcPr>
          <w:p w14:paraId="0246C269" w14:textId="44882634" w:rsidR="003476DD" w:rsidRPr="001C17B8" w:rsidRDefault="003476DD" w:rsidP="003476DD">
            <w:pPr>
              <w:jc w:val="right"/>
              <w:rPr>
                <w:szCs w:val="23"/>
              </w:rPr>
            </w:pPr>
            <w:r w:rsidRPr="001C17B8">
              <w:rPr>
                <w:sz w:val="22"/>
              </w:rPr>
              <w:t>1,604</w:t>
            </w:r>
          </w:p>
        </w:tc>
        <w:tc>
          <w:tcPr>
            <w:tcW w:w="1295" w:type="dxa"/>
            <w:tcBorders>
              <w:top w:val="nil"/>
              <w:left w:val="nil"/>
              <w:bottom w:val="nil"/>
              <w:right w:val="single" w:sz="4" w:space="0" w:color="auto"/>
            </w:tcBorders>
            <w:shd w:val="clear" w:color="auto" w:fill="auto"/>
            <w:noWrap/>
            <w:vAlign w:val="bottom"/>
          </w:tcPr>
          <w:p w14:paraId="6F9CD7A3" w14:textId="362E61F2" w:rsidR="003476DD" w:rsidRPr="001C17B8" w:rsidRDefault="003476DD" w:rsidP="003476DD">
            <w:pPr>
              <w:jc w:val="right"/>
              <w:rPr>
                <w:szCs w:val="23"/>
              </w:rPr>
            </w:pPr>
            <w:r w:rsidRPr="001C17B8">
              <w:rPr>
                <w:sz w:val="22"/>
              </w:rPr>
              <w:t>90.6</w:t>
            </w:r>
          </w:p>
        </w:tc>
      </w:tr>
      <w:tr w:rsidR="003476DD" w:rsidRPr="001C17B8" w14:paraId="775EA174"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57202F08" w14:textId="77777777" w:rsidR="003476DD" w:rsidRPr="001C17B8" w:rsidRDefault="003476DD" w:rsidP="003476DD">
            <w:pPr>
              <w:rPr>
                <w:rFonts w:eastAsia="Times New Roman"/>
                <w:iCs/>
                <w:szCs w:val="23"/>
                <w:lang w:eastAsia="en-AU"/>
              </w:rPr>
            </w:pPr>
            <w:r w:rsidRPr="001C17B8">
              <w:rPr>
                <w:rFonts w:eastAsia="Times New Roman"/>
                <w:iCs/>
                <w:szCs w:val="23"/>
                <w:lang w:eastAsia="en-AU"/>
              </w:rPr>
              <w:t>- no follow-up</w:t>
            </w:r>
          </w:p>
        </w:tc>
        <w:tc>
          <w:tcPr>
            <w:tcW w:w="1963" w:type="dxa"/>
            <w:tcBorders>
              <w:top w:val="nil"/>
              <w:left w:val="nil"/>
              <w:bottom w:val="nil"/>
              <w:right w:val="nil"/>
            </w:tcBorders>
            <w:shd w:val="clear" w:color="auto" w:fill="auto"/>
            <w:noWrap/>
            <w:vAlign w:val="bottom"/>
          </w:tcPr>
          <w:p w14:paraId="08B92B4A" w14:textId="2C705E93" w:rsidR="003476DD" w:rsidRPr="001C17B8" w:rsidRDefault="003476DD" w:rsidP="003476DD">
            <w:pPr>
              <w:jc w:val="right"/>
              <w:rPr>
                <w:i/>
                <w:iCs/>
                <w:szCs w:val="23"/>
              </w:rPr>
            </w:pPr>
            <w:r w:rsidRPr="001C17B8">
              <w:rPr>
                <w:i/>
                <w:iCs/>
                <w:sz w:val="22"/>
              </w:rPr>
              <w:t>9</w:t>
            </w:r>
          </w:p>
        </w:tc>
        <w:tc>
          <w:tcPr>
            <w:tcW w:w="718" w:type="dxa"/>
            <w:tcBorders>
              <w:top w:val="nil"/>
              <w:left w:val="nil"/>
              <w:bottom w:val="nil"/>
              <w:right w:val="nil"/>
            </w:tcBorders>
            <w:shd w:val="clear" w:color="auto" w:fill="auto"/>
            <w:noWrap/>
            <w:vAlign w:val="bottom"/>
          </w:tcPr>
          <w:p w14:paraId="42BE6024" w14:textId="6DE90930" w:rsidR="003476DD" w:rsidRPr="001C17B8" w:rsidRDefault="003476DD" w:rsidP="003476DD">
            <w:pPr>
              <w:jc w:val="right"/>
              <w:rPr>
                <w:i/>
                <w:iCs/>
                <w:szCs w:val="23"/>
              </w:rPr>
            </w:pPr>
            <w:r w:rsidRPr="001C17B8">
              <w:rPr>
                <w:i/>
                <w:iCs/>
                <w:sz w:val="22"/>
              </w:rPr>
              <w:t>12.9</w:t>
            </w:r>
          </w:p>
        </w:tc>
        <w:tc>
          <w:tcPr>
            <w:tcW w:w="1547" w:type="dxa"/>
            <w:tcBorders>
              <w:top w:val="nil"/>
              <w:left w:val="nil"/>
              <w:bottom w:val="nil"/>
              <w:right w:val="nil"/>
            </w:tcBorders>
            <w:shd w:val="clear" w:color="auto" w:fill="auto"/>
            <w:noWrap/>
            <w:vAlign w:val="bottom"/>
          </w:tcPr>
          <w:p w14:paraId="1C7B3001" w14:textId="201263D6" w:rsidR="003476DD" w:rsidRPr="001C17B8" w:rsidRDefault="003476DD" w:rsidP="003476DD">
            <w:pPr>
              <w:jc w:val="right"/>
              <w:rPr>
                <w:i/>
                <w:iCs/>
                <w:szCs w:val="23"/>
              </w:rPr>
            </w:pPr>
            <w:r w:rsidRPr="001C17B8">
              <w:rPr>
                <w:i/>
                <w:iCs/>
                <w:sz w:val="22"/>
              </w:rPr>
              <w:t>166</w:t>
            </w:r>
          </w:p>
        </w:tc>
        <w:tc>
          <w:tcPr>
            <w:tcW w:w="1295" w:type="dxa"/>
            <w:tcBorders>
              <w:top w:val="nil"/>
              <w:left w:val="nil"/>
              <w:bottom w:val="nil"/>
              <w:right w:val="single" w:sz="4" w:space="0" w:color="auto"/>
            </w:tcBorders>
            <w:shd w:val="clear" w:color="auto" w:fill="auto"/>
            <w:noWrap/>
            <w:vAlign w:val="bottom"/>
          </w:tcPr>
          <w:p w14:paraId="3CED518F" w14:textId="7C8CC3B5" w:rsidR="003476DD" w:rsidRPr="001C17B8" w:rsidRDefault="003476DD" w:rsidP="003476DD">
            <w:pPr>
              <w:jc w:val="right"/>
              <w:rPr>
                <w:i/>
                <w:iCs/>
                <w:szCs w:val="23"/>
              </w:rPr>
            </w:pPr>
            <w:r w:rsidRPr="001C17B8">
              <w:rPr>
                <w:i/>
                <w:iCs/>
                <w:sz w:val="22"/>
              </w:rPr>
              <w:t>9.4</w:t>
            </w:r>
          </w:p>
        </w:tc>
      </w:tr>
      <w:tr w:rsidR="003476DD" w:rsidRPr="001C17B8" w14:paraId="20FF2820"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0464DC6D" w14:textId="77777777" w:rsidR="003476DD" w:rsidRPr="001C17B8" w:rsidRDefault="003476DD" w:rsidP="003476DD">
            <w:pPr>
              <w:rPr>
                <w:rFonts w:eastAsia="Times New Roman"/>
                <w:szCs w:val="23"/>
                <w:u w:val="single"/>
                <w:lang w:eastAsia="en-AU"/>
              </w:rPr>
            </w:pPr>
            <w:r w:rsidRPr="001C17B8">
              <w:rPr>
                <w:rFonts w:eastAsia="Times New Roman"/>
                <w:szCs w:val="23"/>
                <w:u w:val="single"/>
                <w:lang w:eastAsia="en-AU"/>
              </w:rPr>
              <w:t>Follow-up within 180 days</w:t>
            </w:r>
          </w:p>
        </w:tc>
        <w:tc>
          <w:tcPr>
            <w:tcW w:w="1963" w:type="dxa"/>
            <w:tcBorders>
              <w:top w:val="nil"/>
              <w:left w:val="nil"/>
              <w:bottom w:val="nil"/>
              <w:right w:val="nil"/>
            </w:tcBorders>
            <w:shd w:val="clear" w:color="auto" w:fill="auto"/>
            <w:noWrap/>
            <w:vAlign w:val="bottom"/>
          </w:tcPr>
          <w:p w14:paraId="2C68E9B0" w14:textId="77777777" w:rsidR="003476DD" w:rsidRPr="001C17B8" w:rsidRDefault="003476DD" w:rsidP="003476DD">
            <w:pPr>
              <w:jc w:val="right"/>
              <w:rPr>
                <w:szCs w:val="23"/>
              </w:rPr>
            </w:pPr>
          </w:p>
        </w:tc>
        <w:tc>
          <w:tcPr>
            <w:tcW w:w="718" w:type="dxa"/>
            <w:tcBorders>
              <w:top w:val="nil"/>
              <w:left w:val="nil"/>
              <w:bottom w:val="nil"/>
              <w:right w:val="nil"/>
            </w:tcBorders>
            <w:shd w:val="clear" w:color="auto" w:fill="auto"/>
            <w:noWrap/>
            <w:vAlign w:val="bottom"/>
          </w:tcPr>
          <w:p w14:paraId="4FD9BF3B" w14:textId="77777777" w:rsidR="003476DD" w:rsidRPr="001C17B8" w:rsidRDefault="003476DD" w:rsidP="003476DD">
            <w:pPr>
              <w:jc w:val="right"/>
              <w:rPr>
                <w:szCs w:val="23"/>
              </w:rPr>
            </w:pPr>
          </w:p>
        </w:tc>
        <w:tc>
          <w:tcPr>
            <w:tcW w:w="1547" w:type="dxa"/>
            <w:tcBorders>
              <w:top w:val="nil"/>
              <w:left w:val="nil"/>
              <w:bottom w:val="nil"/>
              <w:right w:val="nil"/>
            </w:tcBorders>
            <w:shd w:val="clear" w:color="auto" w:fill="auto"/>
            <w:noWrap/>
            <w:vAlign w:val="bottom"/>
          </w:tcPr>
          <w:p w14:paraId="6F8A2069" w14:textId="77777777" w:rsidR="003476DD" w:rsidRPr="001C17B8" w:rsidRDefault="003476DD" w:rsidP="003476DD">
            <w:pPr>
              <w:jc w:val="right"/>
              <w:rPr>
                <w:szCs w:val="23"/>
              </w:rPr>
            </w:pPr>
          </w:p>
        </w:tc>
        <w:tc>
          <w:tcPr>
            <w:tcW w:w="1295" w:type="dxa"/>
            <w:tcBorders>
              <w:top w:val="nil"/>
              <w:left w:val="nil"/>
              <w:bottom w:val="nil"/>
              <w:right w:val="single" w:sz="4" w:space="0" w:color="auto"/>
            </w:tcBorders>
            <w:shd w:val="clear" w:color="auto" w:fill="auto"/>
            <w:noWrap/>
            <w:vAlign w:val="bottom"/>
          </w:tcPr>
          <w:p w14:paraId="210A3E27" w14:textId="560A13E2" w:rsidR="003476DD" w:rsidRPr="001C17B8" w:rsidRDefault="003476DD" w:rsidP="003476DD">
            <w:pPr>
              <w:jc w:val="right"/>
              <w:rPr>
                <w:szCs w:val="23"/>
              </w:rPr>
            </w:pPr>
          </w:p>
        </w:tc>
      </w:tr>
      <w:tr w:rsidR="003476DD" w:rsidRPr="001C17B8" w14:paraId="09684FFA"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77B311D0" w14:textId="77777777" w:rsidR="003476DD" w:rsidRPr="001C17B8" w:rsidRDefault="003476DD" w:rsidP="003476DD">
            <w:pPr>
              <w:rPr>
                <w:rFonts w:eastAsia="Times New Roman"/>
                <w:szCs w:val="23"/>
                <w:lang w:eastAsia="en-AU"/>
              </w:rPr>
            </w:pPr>
            <w:r w:rsidRPr="001C17B8">
              <w:rPr>
                <w:rFonts w:eastAsia="Times New Roman"/>
                <w:szCs w:val="23"/>
                <w:lang w:eastAsia="en-AU"/>
              </w:rPr>
              <w:t>- histology</w:t>
            </w:r>
          </w:p>
        </w:tc>
        <w:tc>
          <w:tcPr>
            <w:tcW w:w="1963" w:type="dxa"/>
            <w:tcBorders>
              <w:top w:val="nil"/>
              <w:left w:val="nil"/>
              <w:bottom w:val="nil"/>
              <w:right w:val="nil"/>
            </w:tcBorders>
            <w:shd w:val="clear" w:color="auto" w:fill="auto"/>
            <w:noWrap/>
            <w:vAlign w:val="bottom"/>
          </w:tcPr>
          <w:p w14:paraId="2BBF4FA0" w14:textId="3F3CF515" w:rsidR="003476DD" w:rsidRPr="001C17B8" w:rsidRDefault="003476DD" w:rsidP="003476DD">
            <w:pPr>
              <w:jc w:val="right"/>
              <w:rPr>
                <w:szCs w:val="23"/>
              </w:rPr>
            </w:pPr>
            <w:r w:rsidRPr="001C17B8">
              <w:rPr>
                <w:sz w:val="22"/>
              </w:rPr>
              <w:t>58</w:t>
            </w:r>
          </w:p>
        </w:tc>
        <w:tc>
          <w:tcPr>
            <w:tcW w:w="718" w:type="dxa"/>
            <w:tcBorders>
              <w:top w:val="nil"/>
              <w:left w:val="nil"/>
              <w:bottom w:val="nil"/>
              <w:right w:val="nil"/>
            </w:tcBorders>
            <w:shd w:val="clear" w:color="auto" w:fill="auto"/>
            <w:noWrap/>
            <w:vAlign w:val="bottom"/>
          </w:tcPr>
          <w:p w14:paraId="655E78BA" w14:textId="20930A10" w:rsidR="003476DD" w:rsidRPr="001C17B8" w:rsidRDefault="003476DD" w:rsidP="003476DD">
            <w:pPr>
              <w:jc w:val="right"/>
              <w:rPr>
                <w:szCs w:val="23"/>
              </w:rPr>
            </w:pPr>
            <w:r w:rsidRPr="001C17B8">
              <w:rPr>
                <w:sz w:val="22"/>
              </w:rPr>
              <w:t>82.9</w:t>
            </w:r>
          </w:p>
        </w:tc>
        <w:tc>
          <w:tcPr>
            <w:tcW w:w="1547" w:type="dxa"/>
            <w:tcBorders>
              <w:top w:val="nil"/>
              <w:left w:val="nil"/>
              <w:bottom w:val="nil"/>
              <w:right w:val="nil"/>
            </w:tcBorders>
            <w:shd w:val="clear" w:color="auto" w:fill="auto"/>
            <w:noWrap/>
            <w:vAlign w:val="bottom"/>
          </w:tcPr>
          <w:p w14:paraId="744A5BF9" w14:textId="43F5BCB6" w:rsidR="003476DD" w:rsidRPr="001C17B8" w:rsidRDefault="003476DD" w:rsidP="003476DD">
            <w:pPr>
              <w:jc w:val="right"/>
              <w:rPr>
                <w:szCs w:val="23"/>
              </w:rPr>
            </w:pPr>
            <w:r w:rsidRPr="001C17B8">
              <w:rPr>
                <w:sz w:val="22"/>
              </w:rPr>
              <w:t>1,591</w:t>
            </w:r>
          </w:p>
        </w:tc>
        <w:tc>
          <w:tcPr>
            <w:tcW w:w="1295" w:type="dxa"/>
            <w:tcBorders>
              <w:top w:val="nil"/>
              <w:left w:val="nil"/>
              <w:bottom w:val="nil"/>
              <w:right w:val="single" w:sz="4" w:space="0" w:color="auto"/>
            </w:tcBorders>
            <w:shd w:val="clear" w:color="auto" w:fill="auto"/>
            <w:noWrap/>
            <w:vAlign w:val="bottom"/>
          </w:tcPr>
          <w:p w14:paraId="63B74894" w14:textId="45557519" w:rsidR="003476DD" w:rsidRPr="001C17B8" w:rsidRDefault="003476DD" w:rsidP="003476DD">
            <w:pPr>
              <w:jc w:val="right"/>
              <w:rPr>
                <w:szCs w:val="23"/>
              </w:rPr>
            </w:pPr>
            <w:r w:rsidRPr="001C17B8">
              <w:rPr>
                <w:sz w:val="22"/>
              </w:rPr>
              <w:t>89.9</w:t>
            </w:r>
          </w:p>
        </w:tc>
      </w:tr>
      <w:tr w:rsidR="003476DD" w:rsidRPr="001C17B8" w14:paraId="6EAF9D48"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01D0E71E" w14:textId="77777777" w:rsidR="003476DD" w:rsidRPr="001C17B8" w:rsidRDefault="003476DD" w:rsidP="003476DD">
            <w:pPr>
              <w:rPr>
                <w:rFonts w:eastAsia="Times New Roman"/>
                <w:szCs w:val="23"/>
                <w:lang w:eastAsia="en-AU"/>
              </w:rPr>
            </w:pPr>
            <w:r w:rsidRPr="001C17B8">
              <w:rPr>
                <w:rFonts w:eastAsia="Times New Roman"/>
                <w:szCs w:val="23"/>
                <w:lang w:eastAsia="en-AU"/>
              </w:rPr>
              <w:t>- any follow-up</w:t>
            </w:r>
          </w:p>
        </w:tc>
        <w:tc>
          <w:tcPr>
            <w:tcW w:w="1963" w:type="dxa"/>
            <w:tcBorders>
              <w:top w:val="nil"/>
              <w:left w:val="nil"/>
              <w:bottom w:val="nil"/>
              <w:right w:val="nil"/>
            </w:tcBorders>
            <w:shd w:val="clear" w:color="auto" w:fill="auto"/>
            <w:noWrap/>
            <w:vAlign w:val="bottom"/>
          </w:tcPr>
          <w:p w14:paraId="463F0D57" w14:textId="7A7A17E5" w:rsidR="003476DD" w:rsidRPr="001C17B8" w:rsidRDefault="003476DD" w:rsidP="003476DD">
            <w:pPr>
              <w:jc w:val="right"/>
              <w:rPr>
                <w:szCs w:val="23"/>
              </w:rPr>
            </w:pPr>
            <w:r w:rsidRPr="001C17B8">
              <w:rPr>
                <w:sz w:val="22"/>
              </w:rPr>
              <w:t>61</w:t>
            </w:r>
          </w:p>
        </w:tc>
        <w:tc>
          <w:tcPr>
            <w:tcW w:w="718" w:type="dxa"/>
            <w:tcBorders>
              <w:top w:val="nil"/>
              <w:left w:val="nil"/>
              <w:bottom w:val="nil"/>
              <w:right w:val="nil"/>
            </w:tcBorders>
            <w:shd w:val="clear" w:color="auto" w:fill="auto"/>
            <w:noWrap/>
            <w:vAlign w:val="bottom"/>
          </w:tcPr>
          <w:p w14:paraId="7BEF9939" w14:textId="38F3A7E6" w:rsidR="003476DD" w:rsidRPr="001C17B8" w:rsidRDefault="003476DD" w:rsidP="003476DD">
            <w:pPr>
              <w:jc w:val="right"/>
              <w:rPr>
                <w:szCs w:val="23"/>
              </w:rPr>
            </w:pPr>
            <w:r w:rsidRPr="001C17B8">
              <w:rPr>
                <w:sz w:val="22"/>
              </w:rPr>
              <w:t>87.1</w:t>
            </w:r>
          </w:p>
        </w:tc>
        <w:tc>
          <w:tcPr>
            <w:tcW w:w="1547" w:type="dxa"/>
            <w:tcBorders>
              <w:top w:val="nil"/>
              <w:left w:val="nil"/>
              <w:bottom w:val="nil"/>
              <w:right w:val="nil"/>
            </w:tcBorders>
            <w:shd w:val="clear" w:color="auto" w:fill="auto"/>
            <w:noWrap/>
            <w:vAlign w:val="bottom"/>
          </w:tcPr>
          <w:p w14:paraId="31D60FA7" w14:textId="767CF832" w:rsidR="003476DD" w:rsidRPr="001C17B8" w:rsidRDefault="003476DD" w:rsidP="003476DD">
            <w:pPr>
              <w:jc w:val="right"/>
              <w:rPr>
                <w:szCs w:val="23"/>
              </w:rPr>
            </w:pPr>
            <w:r w:rsidRPr="001C17B8">
              <w:rPr>
                <w:sz w:val="22"/>
              </w:rPr>
              <w:t>1,683</w:t>
            </w:r>
          </w:p>
        </w:tc>
        <w:tc>
          <w:tcPr>
            <w:tcW w:w="1295" w:type="dxa"/>
            <w:tcBorders>
              <w:top w:val="nil"/>
              <w:left w:val="nil"/>
              <w:bottom w:val="nil"/>
              <w:right w:val="single" w:sz="4" w:space="0" w:color="auto"/>
            </w:tcBorders>
            <w:shd w:val="clear" w:color="auto" w:fill="auto"/>
            <w:noWrap/>
            <w:vAlign w:val="bottom"/>
          </w:tcPr>
          <w:p w14:paraId="7C233B87" w14:textId="334A879B" w:rsidR="003476DD" w:rsidRPr="001C17B8" w:rsidRDefault="003476DD" w:rsidP="003476DD">
            <w:pPr>
              <w:jc w:val="right"/>
              <w:rPr>
                <w:szCs w:val="23"/>
              </w:rPr>
            </w:pPr>
            <w:r w:rsidRPr="001C17B8">
              <w:rPr>
                <w:sz w:val="22"/>
              </w:rPr>
              <w:t>95.1</w:t>
            </w:r>
          </w:p>
        </w:tc>
      </w:tr>
      <w:tr w:rsidR="003476DD" w:rsidRPr="001C17B8" w14:paraId="46705ADC" w14:textId="77777777" w:rsidTr="00AC5FA2">
        <w:trPr>
          <w:trHeight w:val="300"/>
        </w:trPr>
        <w:tc>
          <w:tcPr>
            <w:tcW w:w="3220" w:type="dxa"/>
            <w:tcBorders>
              <w:top w:val="nil"/>
              <w:left w:val="single" w:sz="4" w:space="0" w:color="auto"/>
              <w:bottom w:val="single" w:sz="4" w:space="0" w:color="auto"/>
              <w:right w:val="nil"/>
            </w:tcBorders>
            <w:shd w:val="clear" w:color="auto" w:fill="auto"/>
            <w:noWrap/>
            <w:vAlign w:val="bottom"/>
            <w:hideMark/>
          </w:tcPr>
          <w:p w14:paraId="6231BB14" w14:textId="77777777" w:rsidR="003476DD" w:rsidRPr="001C17B8" w:rsidRDefault="003476DD" w:rsidP="003476DD">
            <w:pPr>
              <w:rPr>
                <w:rFonts w:eastAsia="Times New Roman"/>
                <w:iCs/>
                <w:szCs w:val="23"/>
                <w:lang w:eastAsia="en-AU"/>
              </w:rPr>
            </w:pPr>
            <w:r w:rsidRPr="001C17B8">
              <w:rPr>
                <w:rFonts w:eastAsia="Times New Roman"/>
                <w:iCs/>
                <w:szCs w:val="23"/>
                <w:lang w:eastAsia="en-AU"/>
              </w:rPr>
              <w:t>- no follow-up</w:t>
            </w:r>
          </w:p>
        </w:tc>
        <w:tc>
          <w:tcPr>
            <w:tcW w:w="1963" w:type="dxa"/>
            <w:tcBorders>
              <w:top w:val="nil"/>
              <w:left w:val="nil"/>
              <w:bottom w:val="single" w:sz="4" w:space="0" w:color="auto"/>
              <w:right w:val="nil"/>
            </w:tcBorders>
            <w:shd w:val="clear" w:color="auto" w:fill="auto"/>
            <w:noWrap/>
            <w:vAlign w:val="bottom"/>
          </w:tcPr>
          <w:p w14:paraId="28E2EC12" w14:textId="4D411F72" w:rsidR="003476DD" w:rsidRPr="001C17B8" w:rsidRDefault="003476DD" w:rsidP="003476DD">
            <w:pPr>
              <w:jc w:val="right"/>
              <w:rPr>
                <w:i/>
                <w:iCs/>
                <w:szCs w:val="23"/>
              </w:rPr>
            </w:pPr>
            <w:r w:rsidRPr="001C17B8">
              <w:rPr>
                <w:i/>
                <w:iCs/>
                <w:sz w:val="22"/>
              </w:rPr>
              <w:t>9</w:t>
            </w:r>
          </w:p>
        </w:tc>
        <w:tc>
          <w:tcPr>
            <w:tcW w:w="718" w:type="dxa"/>
            <w:tcBorders>
              <w:top w:val="nil"/>
              <w:left w:val="nil"/>
              <w:bottom w:val="single" w:sz="4" w:space="0" w:color="auto"/>
              <w:right w:val="nil"/>
            </w:tcBorders>
            <w:shd w:val="clear" w:color="auto" w:fill="auto"/>
            <w:noWrap/>
            <w:vAlign w:val="bottom"/>
          </w:tcPr>
          <w:p w14:paraId="24874768" w14:textId="566045F5" w:rsidR="003476DD" w:rsidRPr="001C17B8" w:rsidRDefault="003476DD" w:rsidP="003476DD">
            <w:pPr>
              <w:jc w:val="right"/>
              <w:rPr>
                <w:i/>
                <w:iCs/>
                <w:szCs w:val="23"/>
              </w:rPr>
            </w:pPr>
            <w:r w:rsidRPr="001C17B8">
              <w:rPr>
                <w:i/>
                <w:iCs/>
                <w:sz w:val="22"/>
              </w:rPr>
              <w:t>12.9</w:t>
            </w:r>
          </w:p>
        </w:tc>
        <w:tc>
          <w:tcPr>
            <w:tcW w:w="1547" w:type="dxa"/>
            <w:tcBorders>
              <w:top w:val="nil"/>
              <w:left w:val="nil"/>
              <w:bottom w:val="single" w:sz="4" w:space="0" w:color="auto"/>
              <w:right w:val="nil"/>
            </w:tcBorders>
            <w:shd w:val="clear" w:color="auto" w:fill="auto"/>
            <w:noWrap/>
            <w:vAlign w:val="bottom"/>
          </w:tcPr>
          <w:p w14:paraId="74CB2497" w14:textId="4668B746" w:rsidR="003476DD" w:rsidRPr="001C17B8" w:rsidRDefault="003476DD" w:rsidP="003476DD">
            <w:pPr>
              <w:jc w:val="right"/>
              <w:rPr>
                <w:i/>
                <w:iCs/>
                <w:szCs w:val="23"/>
              </w:rPr>
            </w:pPr>
            <w:r w:rsidRPr="001C17B8">
              <w:rPr>
                <w:i/>
                <w:iCs/>
                <w:sz w:val="22"/>
              </w:rPr>
              <w:t>87</w:t>
            </w:r>
          </w:p>
        </w:tc>
        <w:tc>
          <w:tcPr>
            <w:tcW w:w="1295" w:type="dxa"/>
            <w:tcBorders>
              <w:top w:val="nil"/>
              <w:left w:val="nil"/>
              <w:bottom w:val="single" w:sz="4" w:space="0" w:color="auto"/>
              <w:right w:val="single" w:sz="4" w:space="0" w:color="auto"/>
            </w:tcBorders>
            <w:shd w:val="clear" w:color="auto" w:fill="auto"/>
            <w:noWrap/>
            <w:vAlign w:val="bottom"/>
          </w:tcPr>
          <w:p w14:paraId="30479D75" w14:textId="3A4BC827" w:rsidR="003476DD" w:rsidRPr="001C17B8" w:rsidRDefault="003476DD" w:rsidP="003476DD">
            <w:pPr>
              <w:jc w:val="right"/>
              <w:rPr>
                <w:i/>
                <w:iCs/>
                <w:szCs w:val="23"/>
              </w:rPr>
            </w:pPr>
            <w:r w:rsidRPr="001C17B8">
              <w:rPr>
                <w:i/>
                <w:iCs/>
                <w:sz w:val="22"/>
              </w:rPr>
              <w:t>4.9</w:t>
            </w:r>
          </w:p>
        </w:tc>
      </w:tr>
    </w:tbl>
    <w:p w14:paraId="5F5A7D17" w14:textId="0D8B604B" w:rsidR="0004202E" w:rsidRPr="001C17B8" w:rsidRDefault="0004202E" w:rsidP="00DE16F5">
      <w:pPr>
        <w:ind w:right="544"/>
        <w:jc w:val="both"/>
        <w:rPr>
          <w:sz w:val="22"/>
        </w:rPr>
      </w:pPr>
      <w:r w:rsidRPr="001C17B8">
        <w:rPr>
          <w:sz w:val="22"/>
        </w:rPr>
        <w:br w:type="page"/>
      </w:r>
    </w:p>
    <w:p w14:paraId="2D7DCD06" w14:textId="33C61E5E" w:rsidR="00620078" w:rsidRPr="001C17B8" w:rsidRDefault="00C65151" w:rsidP="00DA1189">
      <w:pPr>
        <w:pStyle w:val="Caption"/>
        <w:spacing w:after="80"/>
        <w:ind w:right="-23"/>
        <w:jc w:val="both"/>
      </w:pPr>
      <w:bookmarkStart w:id="613" w:name="_Ref275937888"/>
      <w:bookmarkStart w:id="614" w:name="_Ref293576167"/>
      <w:bookmarkStart w:id="615" w:name="_Toc475605314"/>
      <w:bookmarkStart w:id="616" w:name="_Toc509928628"/>
      <w:bookmarkStart w:id="617" w:name="_Toc459126416"/>
      <w:bookmarkStart w:id="618" w:name="_Toc469398435"/>
      <w:bookmarkStart w:id="619" w:name="_Toc454287269"/>
      <w:r w:rsidRPr="001C17B8">
        <w:t>Figure</w:t>
      </w:r>
      <w:r w:rsidR="00620078" w:rsidRPr="001C17B8">
        <w:t xml:space="preserve"> </w:t>
      </w:r>
      <w:r w:rsidR="00CB60A1" w:rsidRPr="001C17B8">
        <w:rPr>
          <w:bCs w:val="0"/>
        </w:rPr>
        <w:fldChar w:fldCharType="begin"/>
      </w:r>
      <w:r w:rsidR="00CB60A1" w:rsidRPr="001C17B8">
        <w:rPr>
          <w:bCs w:val="0"/>
        </w:rPr>
        <w:instrText xml:space="preserve"> SEQ Figure \* ARABIC </w:instrText>
      </w:r>
      <w:r w:rsidR="00CB60A1" w:rsidRPr="001C17B8">
        <w:rPr>
          <w:bCs w:val="0"/>
        </w:rPr>
        <w:fldChar w:fldCharType="separate"/>
      </w:r>
      <w:r w:rsidR="00B73FE3">
        <w:rPr>
          <w:bCs w:val="0"/>
          <w:noProof/>
        </w:rPr>
        <w:t>56</w:t>
      </w:r>
      <w:r w:rsidR="00CB60A1" w:rsidRPr="001C17B8">
        <w:rPr>
          <w:bCs w:val="0"/>
          <w:noProof/>
          <w:sz w:val="23"/>
          <w:szCs w:val="22"/>
        </w:rPr>
        <w:fldChar w:fldCharType="end"/>
      </w:r>
      <w:bookmarkEnd w:id="613"/>
      <w:bookmarkEnd w:id="614"/>
      <w:r w:rsidR="00620078" w:rsidRPr="001C17B8">
        <w:t xml:space="preserve"> </w:t>
      </w:r>
      <w:r w:rsidR="00B60BFA" w:rsidRPr="001C17B8">
        <w:t>-</w:t>
      </w:r>
      <w:r w:rsidR="00620078" w:rsidRPr="001C17B8">
        <w:t xml:space="preserve"> </w:t>
      </w:r>
      <w:r w:rsidR="00334276" w:rsidRPr="001C17B8">
        <w:t xml:space="preserve">Proportion of women </w:t>
      </w:r>
      <w:r w:rsidR="00620078" w:rsidRPr="001C17B8">
        <w:t xml:space="preserve">without any follow-up test within </w:t>
      </w:r>
      <w:r w:rsidR="00BD618E" w:rsidRPr="001C17B8">
        <w:t xml:space="preserve">90 days and within </w:t>
      </w:r>
      <w:r w:rsidR="00620078" w:rsidRPr="001C17B8">
        <w:t xml:space="preserve">180 days of a high grade cytology </w:t>
      </w:r>
      <w:r w:rsidR="00540CE8" w:rsidRPr="001C17B8">
        <w:t>report</w:t>
      </w:r>
      <w:r w:rsidR="00620078" w:rsidRPr="001C17B8">
        <w:t>, by DHB</w:t>
      </w:r>
      <w:bookmarkEnd w:id="615"/>
      <w:bookmarkEnd w:id="616"/>
    </w:p>
    <w:p w14:paraId="4E2F27B6" w14:textId="0ACD0719" w:rsidR="00620078" w:rsidRPr="001C17B8" w:rsidRDefault="006235B7" w:rsidP="00DE16F5">
      <w:pPr>
        <w:ind w:right="544"/>
        <w:jc w:val="both"/>
        <w:rPr>
          <w:lang w:eastAsia="en-AU"/>
        </w:rPr>
      </w:pPr>
      <w:r w:rsidRPr="001C17B8">
        <w:rPr>
          <w:noProof/>
          <w:lang w:eastAsia="en-NZ"/>
        </w:rPr>
        <w:drawing>
          <wp:inline distT="0" distB="0" distL="0" distR="0" wp14:anchorId="3E023F36" wp14:editId="30694AFB">
            <wp:extent cx="5627370" cy="3651885"/>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0FBD62CD" w14:textId="77777777" w:rsidR="00BB4A77" w:rsidRPr="001C17B8" w:rsidRDefault="00BB4A77" w:rsidP="00BB4A77">
      <w:pPr>
        <w:rPr>
          <w:i/>
          <w:sz w:val="20"/>
          <w:szCs w:val="20"/>
          <w:lang w:eastAsia="en-AU"/>
        </w:rPr>
      </w:pPr>
      <w:r w:rsidRPr="001C17B8">
        <w:rPr>
          <w:i/>
          <w:sz w:val="20"/>
          <w:szCs w:val="20"/>
          <w:lang w:eastAsia="en-AU"/>
        </w:rPr>
        <w:t>There were no women without follow-up recorded within 180 days in Lakes, Nelson Marlborough, South Canterbury, Wairarapa and Whanganui.</w:t>
      </w:r>
    </w:p>
    <w:p w14:paraId="7695FB15" w14:textId="77777777" w:rsidR="00BB4A77" w:rsidRPr="001C17B8" w:rsidRDefault="00BB4A77" w:rsidP="00DE16F5">
      <w:pPr>
        <w:ind w:right="544"/>
        <w:jc w:val="both"/>
        <w:rPr>
          <w:lang w:eastAsia="en-AU"/>
        </w:rPr>
      </w:pPr>
    </w:p>
    <w:p w14:paraId="02E7E1DD" w14:textId="477A93B9" w:rsidR="00620078" w:rsidRPr="001C17B8" w:rsidRDefault="00C65151" w:rsidP="00CE73E5">
      <w:pPr>
        <w:pStyle w:val="Caption"/>
        <w:spacing w:after="80"/>
        <w:ind w:right="-23"/>
        <w:jc w:val="both"/>
      </w:pPr>
      <w:bookmarkStart w:id="620" w:name="_Ref482783433"/>
      <w:bookmarkStart w:id="621" w:name="_Toc475605315"/>
      <w:bookmarkStart w:id="622" w:name="_Toc509928629"/>
      <w:r w:rsidRPr="001C17B8">
        <w:t>Figure</w:t>
      </w:r>
      <w:r w:rsidR="008A786F" w:rsidRPr="001C17B8">
        <w:t xml:space="preserve"> </w:t>
      </w:r>
      <w:r w:rsidR="00F55F28" w:rsidRPr="001C17B8">
        <w:fldChar w:fldCharType="begin"/>
      </w:r>
      <w:r w:rsidR="00F55F28" w:rsidRPr="001C17B8">
        <w:instrText xml:space="preserve"> SEQ Figure \* ARABIC </w:instrText>
      </w:r>
      <w:r w:rsidR="00F55F28" w:rsidRPr="001C17B8">
        <w:fldChar w:fldCharType="separate"/>
      </w:r>
      <w:r w:rsidR="00B73FE3">
        <w:rPr>
          <w:noProof/>
        </w:rPr>
        <w:t>57</w:t>
      </w:r>
      <w:r w:rsidR="00F55F28" w:rsidRPr="001C17B8">
        <w:rPr>
          <w:noProof/>
        </w:rPr>
        <w:fldChar w:fldCharType="end"/>
      </w:r>
      <w:bookmarkEnd w:id="620"/>
      <w:r w:rsidR="008A786F" w:rsidRPr="001C17B8">
        <w:t xml:space="preserve"> -</w:t>
      </w:r>
      <w:r w:rsidR="00620078" w:rsidRPr="001C17B8">
        <w:t xml:space="preserve"> </w:t>
      </w:r>
      <w:r w:rsidR="00334276" w:rsidRPr="001C17B8">
        <w:t xml:space="preserve">Proportion of women </w:t>
      </w:r>
      <w:r w:rsidR="00620078" w:rsidRPr="001C17B8">
        <w:t xml:space="preserve">without any follow-up test within </w:t>
      </w:r>
      <w:r w:rsidR="00BD618E" w:rsidRPr="001C17B8">
        <w:t xml:space="preserve">90 days and within </w:t>
      </w:r>
      <w:r w:rsidR="00620078" w:rsidRPr="001C17B8">
        <w:t xml:space="preserve">180 days of a high grade cytology </w:t>
      </w:r>
      <w:r w:rsidR="00540CE8" w:rsidRPr="001C17B8">
        <w:t>report</w:t>
      </w:r>
      <w:r w:rsidR="00620078" w:rsidRPr="001C17B8">
        <w:t xml:space="preserve">, by </w:t>
      </w:r>
      <w:r w:rsidR="008A786F" w:rsidRPr="001C17B8">
        <w:t>ethnicity</w:t>
      </w:r>
      <w:bookmarkEnd w:id="617"/>
      <w:bookmarkEnd w:id="618"/>
      <w:bookmarkEnd w:id="619"/>
      <w:bookmarkEnd w:id="621"/>
      <w:bookmarkEnd w:id="622"/>
    </w:p>
    <w:p w14:paraId="14D09F8C" w14:textId="0707EC7C" w:rsidR="00A5040B" w:rsidRPr="001C17B8" w:rsidRDefault="006235B7" w:rsidP="00A5040B">
      <w:r w:rsidRPr="001C17B8">
        <w:rPr>
          <w:noProof/>
          <w:lang w:eastAsia="en-NZ"/>
        </w:rPr>
        <w:drawing>
          <wp:inline distT="0" distB="0" distL="0" distR="0" wp14:anchorId="4CC8F84A" wp14:editId="7E2FB38C">
            <wp:extent cx="5633085" cy="3645535"/>
            <wp:effectExtent l="0" t="0" r="571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2285838C" w14:textId="7185F6A3" w:rsidR="00F570E8" w:rsidRPr="00A54B9A" w:rsidRDefault="00F570E8" w:rsidP="00A54B9A">
      <w:r>
        <w:br w:type="page"/>
      </w:r>
    </w:p>
    <w:p w14:paraId="7714597D" w14:textId="33CC9C2B" w:rsidR="00A5040B" w:rsidRPr="001C17B8" w:rsidRDefault="00C65151" w:rsidP="00CE73E5">
      <w:pPr>
        <w:pStyle w:val="Caption"/>
        <w:spacing w:after="80"/>
        <w:ind w:right="-23"/>
        <w:jc w:val="both"/>
      </w:pPr>
      <w:bookmarkStart w:id="623" w:name="_Ref388367207"/>
      <w:bookmarkStart w:id="624" w:name="_Ref512848780"/>
      <w:bookmarkStart w:id="625" w:name="_Toc469398299"/>
      <w:bookmarkStart w:id="626" w:name="_Toc454286175"/>
      <w:bookmarkStart w:id="627" w:name="_Toc475605536"/>
      <w:bookmarkStart w:id="628" w:name="_Toc509928507"/>
      <w:r w:rsidRPr="001C17B8">
        <w:t>Table</w:t>
      </w:r>
      <w:r w:rsidR="00A5040B" w:rsidRPr="001C17B8">
        <w:t xml:space="preserve"> </w:t>
      </w:r>
      <w:r w:rsidR="00100CC8" w:rsidRPr="001C17B8">
        <w:fldChar w:fldCharType="begin"/>
      </w:r>
      <w:r w:rsidR="0004456A" w:rsidRPr="001C17B8">
        <w:instrText xml:space="preserve"> SEQ Table \* ARABIC </w:instrText>
      </w:r>
      <w:r w:rsidR="00100CC8" w:rsidRPr="001C17B8">
        <w:fldChar w:fldCharType="separate"/>
      </w:r>
      <w:r w:rsidR="00B73FE3">
        <w:rPr>
          <w:noProof/>
        </w:rPr>
        <w:t>16</w:t>
      </w:r>
      <w:r w:rsidR="00100CC8" w:rsidRPr="001C17B8">
        <w:rPr>
          <w:noProof/>
        </w:rPr>
        <w:fldChar w:fldCharType="end"/>
      </w:r>
      <w:bookmarkEnd w:id="623"/>
      <w:bookmarkEnd w:id="624"/>
      <w:r w:rsidR="00A5040B" w:rsidRPr="001C17B8">
        <w:t xml:space="preserve"> - Women without any follow-up test within </w:t>
      </w:r>
      <w:r w:rsidR="003126F0" w:rsidRPr="001C17B8">
        <w:t xml:space="preserve">90 and </w:t>
      </w:r>
      <w:r w:rsidR="00A5040B" w:rsidRPr="001C17B8">
        <w:t>180 days of a high grade cytology report, by DHB</w:t>
      </w:r>
      <w:bookmarkEnd w:id="625"/>
      <w:bookmarkEnd w:id="626"/>
      <w:bookmarkEnd w:id="627"/>
      <w:bookmarkEnd w:id="628"/>
    </w:p>
    <w:tbl>
      <w:tblPr>
        <w:tblW w:w="8124" w:type="dxa"/>
        <w:tblInd w:w="93" w:type="dxa"/>
        <w:tblLook w:val="04A0" w:firstRow="1" w:lastRow="0" w:firstColumn="1" w:lastColumn="0" w:noHBand="0" w:noVBand="1"/>
      </w:tblPr>
      <w:tblGrid>
        <w:gridCol w:w="2283"/>
        <w:gridCol w:w="1407"/>
        <w:gridCol w:w="1094"/>
        <w:gridCol w:w="1125"/>
        <w:gridCol w:w="1245"/>
        <w:gridCol w:w="970"/>
      </w:tblGrid>
      <w:tr w:rsidR="00A5040B" w:rsidRPr="001C17B8" w14:paraId="0B3FEBA9" w14:textId="77777777" w:rsidTr="003A2F3C">
        <w:trPr>
          <w:trHeight w:val="648"/>
        </w:trPr>
        <w:tc>
          <w:tcPr>
            <w:tcW w:w="2283" w:type="dxa"/>
            <w:tcBorders>
              <w:top w:val="single" w:sz="4" w:space="0" w:color="auto"/>
              <w:left w:val="single" w:sz="4" w:space="0" w:color="auto"/>
              <w:bottom w:val="nil"/>
              <w:right w:val="nil"/>
            </w:tcBorders>
            <w:shd w:val="clear" w:color="auto" w:fill="D9D9D9" w:themeFill="background1" w:themeFillShade="D9"/>
            <w:noWrap/>
            <w:vAlign w:val="bottom"/>
            <w:hideMark/>
          </w:tcPr>
          <w:p w14:paraId="62BA0320" w14:textId="66C37AB3" w:rsidR="00A5040B" w:rsidRPr="001C17B8" w:rsidRDefault="00A5040B" w:rsidP="00866A4E"/>
        </w:tc>
        <w:tc>
          <w:tcPr>
            <w:tcW w:w="1407" w:type="dxa"/>
            <w:tcBorders>
              <w:top w:val="single" w:sz="4" w:space="0" w:color="auto"/>
              <w:left w:val="nil"/>
              <w:bottom w:val="nil"/>
              <w:right w:val="nil"/>
            </w:tcBorders>
            <w:shd w:val="clear" w:color="auto" w:fill="D9D9D9" w:themeFill="background1" w:themeFillShade="D9"/>
            <w:vAlign w:val="bottom"/>
            <w:hideMark/>
          </w:tcPr>
          <w:p w14:paraId="1516C010" w14:textId="77777777" w:rsidR="00A5040B" w:rsidRPr="001C17B8" w:rsidRDefault="00A5040B" w:rsidP="003A2F3C">
            <w:pPr>
              <w:keepNext/>
              <w:keepLines/>
              <w:jc w:val="right"/>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High-grade cytology</w:t>
            </w:r>
          </w:p>
        </w:tc>
        <w:tc>
          <w:tcPr>
            <w:tcW w:w="2219" w:type="dxa"/>
            <w:gridSpan w:val="2"/>
            <w:tcBorders>
              <w:top w:val="single" w:sz="4" w:space="0" w:color="auto"/>
              <w:left w:val="nil"/>
              <w:bottom w:val="nil"/>
              <w:right w:val="nil"/>
            </w:tcBorders>
            <w:shd w:val="clear" w:color="auto" w:fill="D9D9D9" w:themeFill="background1" w:themeFillShade="D9"/>
            <w:vAlign w:val="bottom"/>
            <w:hideMark/>
          </w:tcPr>
          <w:p w14:paraId="24D2ECB2" w14:textId="77777777" w:rsidR="00A5040B" w:rsidRPr="001C17B8" w:rsidRDefault="00A5040B" w:rsidP="003A2F3C">
            <w:pPr>
              <w:keepNext/>
              <w:keepLines/>
              <w:jc w:val="right"/>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Without a follow-up test by 90 days</w:t>
            </w:r>
          </w:p>
        </w:tc>
        <w:tc>
          <w:tcPr>
            <w:tcW w:w="2215"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4ACF3C0F" w14:textId="77777777" w:rsidR="00A5040B" w:rsidRPr="001C17B8" w:rsidRDefault="00A5040B" w:rsidP="003A2F3C">
            <w:pPr>
              <w:keepNext/>
              <w:keepLines/>
              <w:jc w:val="right"/>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Without a follow-up test by 180 days</w:t>
            </w:r>
          </w:p>
        </w:tc>
      </w:tr>
      <w:tr w:rsidR="00A5040B" w:rsidRPr="001C17B8" w14:paraId="6C708D24" w14:textId="77777777" w:rsidTr="003A2F3C">
        <w:trPr>
          <w:trHeight w:val="300"/>
        </w:trPr>
        <w:tc>
          <w:tcPr>
            <w:tcW w:w="2283" w:type="dxa"/>
            <w:tcBorders>
              <w:top w:val="nil"/>
              <w:left w:val="single" w:sz="4" w:space="0" w:color="auto"/>
              <w:bottom w:val="single" w:sz="4" w:space="0" w:color="auto"/>
              <w:right w:val="nil"/>
            </w:tcBorders>
            <w:shd w:val="clear" w:color="auto" w:fill="D9D9D9" w:themeFill="background1" w:themeFillShade="D9"/>
            <w:noWrap/>
            <w:vAlign w:val="bottom"/>
            <w:hideMark/>
          </w:tcPr>
          <w:p w14:paraId="2E406E90" w14:textId="77777777" w:rsidR="00A5040B" w:rsidRPr="001C17B8" w:rsidRDefault="00A5040B" w:rsidP="00866A4E">
            <w:pPr>
              <w:rPr>
                <w:b/>
                <w:lang w:eastAsia="en-AU"/>
              </w:rPr>
            </w:pPr>
            <w:r w:rsidRPr="001C17B8">
              <w:rPr>
                <w:b/>
                <w:lang w:eastAsia="en-AU"/>
              </w:rPr>
              <w:t>DHB</w:t>
            </w:r>
          </w:p>
        </w:tc>
        <w:tc>
          <w:tcPr>
            <w:tcW w:w="1407" w:type="dxa"/>
            <w:tcBorders>
              <w:top w:val="nil"/>
              <w:left w:val="nil"/>
              <w:bottom w:val="single" w:sz="4" w:space="0" w:color="auto"/>
              <w:right w:val="nil"/>
            </w:tcBorders>
            <w:shd w:val="clear" w:color="auto" w:fill="D9D9D9" w:themeFill="background1" w:themeFillShade="D9"/>
            <w:noWrap/>
            <w:vAlign w:val="bottom"/>
            <w:hideMark/>
          </w:tcPr>
          <w:p w14:paraId="78DE5EAE" w14:textId="77777777" w:rsidR="00A5040B" w:rsidRPr="001C17B8" w:rsidRDefault="00A5040B" w:rsidP="003A2F3C">
            <w:pPr>
              <w:keepNext/>
              <w:keepLines/>
              <w:jc w:val="right"/>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N</w:t>
            </w:r>
          </w:p>
        </w:tc>
        <w:tc>
          <w:tcPr>
            <w:tcW w:w="1094" w:type="dxa"/>
            <w:tcBorders>
              <w:top w:val="nil"/>
              <w:left w:val="nil"/>
              <w:bottom w:val="single" w:sz="4" w:space="0" w:color="auto"/>
              <w:right w:val="nil"/>
            </w:tcBorders>
            <w:shd w:val="clear" w:color="auto" w:fill="D9D9D9" w:themeFill="background1" w:themeFillShade="D9"/>
            <w:noWrap/>
            <w:vAlign w:val="bottom"/>
            <w:hideMark/>
          </w:tcPr>
          <w:p w14:paraId="05E32749" w14:textId="77777777" w:rsidR="00A5040B" w:rsidRPr="001C17B8" w:rsidRDefault="00A5040B" w:rsidP="003A2F3C">
            <w:pPr>
              <w:keepNext/>
              <w:keepLines/>
              <w:ind w:right="58"/>
              <w:jc w:val="right"/>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N</w:t>
            </w:r>
          </w:p>
        </w:tc>
        <w:tc>
          <w:tcPr>
            <w:tcW w:w="1125" w:type="dxa"/>
            <w:tcBorders>
              <w:top w:val="nil"/>
              <w:left w:val="nil"/>
              <w:bottom w:val="single" w:sz="4" w:space="0" w:color="auto"/>
              <w:right w:val="nil"/>
            </w:tcBorders>
            <w:shd w:val="clear" w:color="auto" w:fill="D9D9D9" w:themeFill="background1" w:themeFillShade="D9"/>
            <w:noWrap/>
            <w:vAlign w:val="bottom"/>
            <w:hideMark/>
          </w:tcPr>
          <w:p w14:paraId="7666C88C" w14:textId="77777777" w:rsidR="00A5040B" w:rsidRPr="001C17B8" w:rsidRDefault="00A5040B">
            <w:pPr>
              <w:keepNext/>
              <w:keepLines/>
              <w:jc w:val="right"/>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w:t>
            </w:r>
          </w:p>
        </w:tc>
        <w:tc>
          <w:tcPr>
            <w:tcW w:w="1245" w:type="dxa"/>
            <w:tcBorders>
              <w:top w:val="nil"/>
              <w:left w:val="nil"/>
              <w:bottom w:val="single" w:sz="4" w:space="0" w:color="auto"/>
              <w:right w:val="nil"/>
            </w:tcBorders>
            <w:shd w:val="clear" w:color="auto" w:fill="D9D9D9" w:themeFill="background1" w:themeFillShade="D9"/>
            <w:noWrap/>
            <w:vAlign w:val="bottom"/>
            <w:hideMark/>
          </w:tcPr>
          <w:p w14:paraId="6028A96E" w14:textId="77777777" w:rsidR="00A5040B" w:rsidRPr="001C17B8" w:rsidRDefault="00A5040B">
            <w:pPr>
              <w:keepNext/>
              <w:keepLines/>
              <w:jc w:val="right"/>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N</w:t>
            </w:r>
          </w:p>
        </w:tc>
        <w:tc>
          <w:tcPr>
            <w:tcW w:w="970" w:type="dxa"/>
            <w:tcBorders>
              <w:top w:val="nil"/>
              <w:left w:val="nil"/>
              <w:bottom w:val="single" w:sz="4" w:space="0" w:color="auto"/>
              <w:right w:val="single" w:sz="4" w:space="0" w:color="auto"/>
            </w:tcBorders>
            <w:shd w:val="clear" w:color="auto" w:fill="D9D9D9" w:themeFill="background1" w:themeFillShade="D9"/>
            <w:noWrap/>
            <w:vAlign w:val="bottom"/>
            <w:hideMark/>
          </w:tcPr>
          <w:p w14:paraId="12F8C37F" w14:textId="77777777" w:rsidR="00A5040B" w:rsidRPr="001C17B8" w:rsidRDefault="00A5040B">
            <w:pPr>
              <w:keepNext/>
              <w:keepLines/>
              <w:jc w:val="right"/>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w:t>
            </w:r>
          </w:p>
        </w:tc>
      </w:tr>
      <w:tr w:rsidR="00F63028" w:rsidRPr="001C17B8" w14:paraId="50D89ACE"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34E38C26" w14:textId="77777777" w:rsidR="00F63028" w:rsidRPr="001C17B8" w:rsidRDefault="00F63028" w:rsidP="00866A4E">
            <w:r w:rsidRPr="001C17B8">
              <w:t>Auckland</w:t>
            </w:r>
          </w:p>
        </w:tc>
        <w:tc>
          <w:tcPr>
            <w:tcW w:w="1407" w:type="dxa"/>
            <w:tcBorders>
              <w:top w:val="nil"/>
              <w:left w:val="nil"/>
              <w:bottom w:val="nil"/>
              <w:right w:val="nil"/>
            </w:tcBorders>
            <w:shd w:val="clear" w:color="auto" w:fill="auto"/>
            <w:noWrap/>
            <w:vAlign w:val="bottom"/>
          </w:tcPr>
          <w:p w14:paraId="18846134" w14:textId="084A6433" w:rsidR="00F63028" w:rsidRPr="001C17B8" w:rsidRDefault="00F63028" w:rsidP="003A2F3C">
            <w:pPr>
              <w:jc w:val="right"/>
              <w:rPr>
                <w:rFonts w:asciiTheme="minorHAnsi" w:hAnsiTheme="minorHAnsi"/>
                <w:szCs w:val="23"/>
              </w:rPr>
            </w:pPr>
            <w:r w:rsidRPr="001C17B8">
              <w:rPr>
                <w:sz w:val="22"/>
              </w:rPr>
              <w:t>215</w:t>
            </w:r>
          </w:p>
        </w:tc>
        <w:tc>
          <w:tcPr>
            <w:tcW w:w="1094" w:type="dxa"/>
            <w:tcBorders>
              <w:top w:val="nil"/>
              <w:left w:val="nil"/>
              <w:bottom w:val="nil"/>
              <w:right w:val="nil"/>
            </w:tcBorders>
            <w:shd w:val="clear" w:color="auto" w:fill="auto"/>
            <w:noWrap/>
            <w:vAlign w:val="bottom"/>
          </w:tcPr>
          <w:p w14:paraId="2991C1BD" w14:textId="28F2BED0" w:rsidR="00F63028" w:rsidRPr="001C17B8" w:rsidRDefault="00F63028">
            <w:pPr>
              <w:jc w:val="right"/>
              <w:rPr>
                <w:rFonts w:asciiTheme="minorHAnsi" w:hAnsiTheme="minorHAnsi"/>
                <w:szCs w:val="23"/>
              </w:rPr>
            </w:pPr>
            <w:r w:rsidRPr="001C17B8">
              <w:rPr>
                <w:sz w:val="22"/>
              </w:rPr>
              <w:t>25</w:t>
            </w:r>
          </w:p>
        </w:tc>
        <w:tc>
          <w:tcPr>
            <w:tcW w:w="1125" w:type="dxa"/>
            <w:tcBorders>
              <w:top w:val="nil"/>
              <w:left w:val="nil"/>
              <w:bottom w:val="nil"/>
              <w:right w:val="nil"/>
            </w:tcBorders>
            <w:shd w:val="clear" w:color="auto" w:fill="auto"/>
            <w:noWrap/>
            <w:vAlign w:val="bottom"/>
          </w:tcPr>
          <w:p w14:paraId="57C22BD4" w14:textId="038EF394" w:rsidR="00F63028" w:rsidRPr="001C17B8" w:rsidRDefault="00F63028">
            <w:pPr>
              <w:jc w:val="right"/>
              <w:rPr>
                <w:rFonts w:asciiTheme="minorHAnsi" w:hAnsiTheme="minorHAnsi"/>
                <w:szCs w:val="23"/>
              </w:rPr>
            </w:pPr>
            <w:r w:rsidRPr="001C17B8">
              <w:rPr>
                <w:sz w:val="22"/>
              </w:rPr>
              <w:t>11.6</w:t>
            </w:r>
          </w:p>
        </w:tc>
        <w:tc>
          <w:tcPr>
            <w:tcW w:w="1245" w:type="dxa"/>
            <w:tcBorders>
              <w:top w:val="nil"/>
              <w:left w:val="nil"/>
              <w:bottom w:val="nil"/>
              <w:right w:val="nil"/>
            </w:tcBorders>
            <w:shd w:val="clear" w:color="auto" w:fill="auto"/>
            <w:noWrap/>
            <w:vAlign w:val="bottom"/>
          </w:tcPr>
          <w:p w14:paraId="4F183862" w14:textId="1E232938" w:rsidR="00F63028" w:rsidRPr="001C17B8" w:rsidRDefault="00F63028">
            <w:pPr>
              <w:jc w:val="right"/>
              <w:rPr>
                <w:rFonts w:asciiTheme="minorHAnsi" w:hAnsiTheme="minorHAnsi"/>
                <w:szCs w:val="23"/>
              </w:rPr>
            </w:pPr>
            <w:r w:rsidRPr="001C17B8">
              <w:rPr>
                <w:sz w:val="22"/>
              </w:rPr>
              <w:t>17</w:t>
            </w:r>
          </w:p>
        </w:tc>
        <w:tc>
          <w:tcPr>
            <w:tcW w:w="970" w:type="dxa"/>
            <w:tcBorders>
              <w:top w:val="nil"/>
              <w:left w:val="nil"/>
              <w:bottom w:val="nil"/>
              <w:right w:val="single" w:sz="4" w:space="0" w:color="auto"/>
            </w:tcBorders>
            <w:shd w:val="clear" w:color="auto" w:fill="auto"/>
            <w:noWrap/>
            <w:vAlign w:val="bottom"/>
          </w:tcPr>
          <w:p w14:paraId="6F37F5AB" w14:textId="45F10284" w:rsidR="00F63028" w:rsidRPr="001C17B8" w:rsidRDefault="00F63028">
            <w:pPr>
              <w:jc w:val="right"/>
              <w:rPr>
                <w:rFonts w:asciiTheme="minorHAnsi" w:hAnsiTheme="minorHAnsi"/>
                <w:szCs w:val="23"/>
              </w:rPr>
            </w:pPr>
            <w:r w:rsidRPr="001C17B8">
              <w:rPr>
                <w:sz w:val="22"/>
              </w:rPr>
              <w:t>7.9</w:t>
            </w:r>
          </w:p>
        </w:tc>
      </w:tr>
      <w:tr w:rsidR="00F63028" w:rsidRPr="001C17B8" w14:paraId="47AA420E"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20B7AA14" w14:textId="77777777" w:rsidR="00F63028" w:rsidRPr="001C17B8" w:rsidRDefault="00F63028" w:rsidP="00866A4E">
            <w:r w:rsidRPr="001C17B8">
              <w:t>Bay of Plenty</w:t>
            </w:r>
          </w:p>
        </w:tc>
        <w:tc>
          <w:tcPr>
            <w:tcW w:w="1407" w:type="dxa"/>
            <w:tcBorders>
              <w:top w:val="nil"/>
              <w:left w:val="nil"/>
              <w:bottom w:val="nil"/>
              <w:right w:val="nil"/>
            </w:tcBorders>
            <w:shd w:val="clear" w:color="auto" w:fill="auto"/>
            <w:noWrap/>
            <w:vAlign w:val="bottom"/>
          </w:tcPr>
          <w:p w14:paraId="4104818E" w14:textId="49FA4C22" w:rsidR="00F63028" w:rsidRPr="001C17B8" w:rsidRDefault="00F63028" w:rsidP="003A2F3C">
            <w:pPr>
              <w:jc w:val="right"/>
              <w:rPr>
                <w:rFonts w:asciiTheme="minorHAnsi" w:hAnsiTheme="minorHAnsi"/>
                <w:szCs w:val="23"/>
              </w:rPr>
            </w:pPr>
            <w:r w:rsidRPr="001C17B8">
              <w:rPr>
                <w:sz w:val="22"/>
              </w:rPr>
              <w:t>65</w:t>
            </w:r>
          </w:p>
        </w:tc>
        <w:tc>
          <w:tcPr>
            <w:tcW w:w="1094" w:type="dxa"/>
            <w:tcBorders>
              <w:top w:val="nil"/>
              <w:left w:val="nil"/>
              <w:bottom w:val="nil"/>
              <w:right w:val="nil"/>
            </w:tcBorders>
            <w:shd w:val="clear" w:color="auto" w:fill="auto"/>
            <w:noWrap/>
            <w:vAlign w:val="bottom"/>
          </w:tcPr>
          <w:p w14:paraId="64EAF894" w14:textId="22478773" w:rsidR="00F63028" w:rsidRPr="001C17B8" w:rsidRDefault="00F63028">
            <w:pPr>
              <w:jc w:val="right"/>
              <w:rPr>
                <w:rFonts w:asciiTheme="minorHAnsi" w:hAnsiTheme="minorHAnsi"/>
                <w:szCs w:val="23"/>
              </w:rPr>
            </w:pPr>
            <w:r w:rsidRPr="001C17B8">
              <w:rPr>
                <w:sz w:val="22"/>
              </w:rPr>
              <w:t>6</w:t>
            </w:r>
          </w:p>
        </w:tc>
        <w:tc>
          <w:tcPr>
            <w:tcW w:w="1125" w:type="dxa"/>
            <w:tcBorders>
              <w:top w:val="nil"/>
              <w:left w:val="nil"/>
              <w:bottom w:val="nil"/>
              <w:right w:val="nil"/>
            </w:tcBorders>
            <w:shd w:val="clear" w:color="auto" w:fill="auto"/>
            <w:noWrap/>
            <w:vAlign w:val="bottom"/>
          </w:tcPr>
          <w:p w14:paraId="254F375C" w14:textId="2D240B1D" w:rsidR="00F63028" w:rsidRPr="001C17B8" w:rsidRDefault="00F63028">
            <w:pPr>
              <w:jc w:val="right"/>
              <w:rPr>
                <w:rFonts w:asciiTheme="minorHAnsi" w:hAnsiTheme="minorHAnsi"/>
                <w:szCs w:val="23"/>
              </w:rPr>
            </w:pPr>
            <w:r w:rsidRPr="001C17B8">
              <w:rPr>
                <w:sz w:val="22"/>
              </w:rPr>
              <w:t>9.2</w:t>
            </w:r>
          </w:p>
        </w:tc>
        <w:tc>
          <w:tcPr>
            <w:tcW w:w="1245" w:type="dxa"/>
            <w:tcBorders>
              <w:top w:val="nil"/>
              <w:left w:val="nil"/>
              <w:bottom w:val="nil"/>
              <w:right w:val="nil"/>
            </w:tcBorders>
            <w:shd w:val="clear" w:color="auto" w:fill="auto"/>
            <w:noWrap/>
            <w:vAlign w:val="bottom"/>
          </w:tcPr>
          <w:p w14:paraId="6B0B85FB" w14:textId="5ACB242F" w:rsidR="00F63028" w:rsidRPr="001C17B8" w:rsidRDefault="00F63028">
            <w:pPr>
              <w:jc w:val="right"/>
              <w:rPr>
                <w:rFonts w:asciiTheme="minorHAnsi" w:hAnsiTheme="minorHAnsi"/>
                <w:szCs w:val="23"/>
              </w:rPr>
            </w:pPr>
            <w:r w:rsidRPr="001C17B8">
              <w:rPr>
                <w:sz w:val="22"/>
              </w:rPr>
              <w:t>2</w:t>
            </w:r>
          </w:p>
        </w:tc>
        <w:tc>
          <w:tcPr>
            <w:tcW w:w="970" w:type="dxa"/>
            <w:tcBorders>
              <w:top w:val="nil"/>
              <w:left w:val="nil"/>
              <w:bottom w:val="nil"/>
              <w:right w:val="single" w:sz="4" w:space="0" w:color="auto"/>
            </w:tcBorders>
            <w:shd w:val="clear" w:color="auto" w:fill="auto"/>
            <w:noWrap/>
            <w:vAlign w:val="bottom"/>
          </w:tcPr>
          <w:p w14:paraId="341FEBEA" w14:textId="3E38184F" w:rsidR="00F63028" w:rsidRPr="001C17B8" w:rsidRDefault="00F63028">
            <w:pPr>
              <w:jc w:val="right"/>
              <w:rPr>
                <w:rFonts w:asciiTheme="minorHAnsi" w:hAnsiTheme="minorHAnsi"/>
                <w:szCs w:val="23"/>
              </w:rPr>
            </w:pPr>
            <w:r w:rsidRPr="001C17B8">
              <w:rPr>
                <w:sz w:val="22"/>
              </w:rPr>
              <w:t>3.1</w:t>
            </w:r>
          </w:p>
        </w:tc>
      </w:tr>
      <w:tr w:rsidR="00F63028" w:rsidRPr="001C17B8" w14:paraId="651D3CF7"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69B4E8F4" w14:textId="77777777" w:rsidR="00F63028" w:rsidRPr="001C17B8" w:rsidRDefault="00F63028" w:rsidP="00866A4E">
            <w:r w:rsidRPr="001C17B8">
              <w:t>Canterbury</w:t>
            </w:r>
          </w:p>
        </w:tc>
        <w:tc>
          <w:tcPr>
            <w:tcW w:w="1407" w:type="dxa"/>
            <w:tcBorders>
              <w:top w:val="nil"/>
              <w:left w:val="nil"/>
              <w:bottom w:val="nil"/>
              <w:right w:val="nil"/>
            </w:tcBorders>
            <w:shd w:val="clear" w:color="auto" w:fill="auto"/>
            <w:noWrap/>
            <w:vAlign w:val="bottom"/>
          </w:tcPr>
          <w:p w14:paraId="5C59B89F" w14:textId="0909647F" w:rsidR="00F63028" w:rsidRPr="001C17B8" w:rsidRDefault="00F63028" w:rsidP="003A2F3C">
            <w:pPr>
              <w:jc w:val="right"/>
              <w:rPr>
                <w:rFonts w:asciiTheme="minorHAnsi" w:hAnsiTheme="minorHAnsi"/>
                <w:szCs w:val="23"/>
              </w:rPr>
            </w:pPr>
            <w:r w:rsidRPr="001C17B8">
              <w:rPr>
                <w:sz w:val="22"/>
              </w:rPr>
              <w:t>245</w:t>
            </w:r>
          </w:p>
        </w:tc>
        <w:tc>
          <w:tcPr>
            <w:tcW w:w="1094" w:type="dxa"/>
            <w:tcBorders>
              <w:top w:val="nil"/>
              <w:left w:val="nil"/>
              <w:bottom w:val="nil"/>
              <w:right w:val="nil"/>
            </w:tcBorders>
            <w:shd w:val="clear" w:color="auto" w:fill="auto"/>
            <w:noWrap/>
            <w:vAlign w:val="bottom"/>
          </w:tcPr>
          <w:p w14:paraId="790C9FBF" w14:textId="48610ECA" w:rsidR="00F63028" w:rsidRPr="001C17B8" w:rsidRDefault="00F63028">
            <w:pPr>
              <w:jc w:val="right"/>
              <w:rPr>
                <w:rFonts w:asciiTheme="minorHAnsi" w:hAnsiTheme="minorHAnsi"/>
                <w:szCs w:val="23"/>
              </w:rPr>
            </w:pPr>
            <w:r w:rsidRPr="001C17B8">
              <w:rPr>
                <w:sz w:val="22"/>
              </w:rPr>
              <w:t>14</w:t>
            </w:r>
          </w:p>
        </w:tc>
        <w:tc>
          <w:tcPr>
            <w:tcW w:w="1125" w:type="dxa"/>
            <w:tcBorders>
              <w:top w:val="nil"/>
              <w:left w:val="nil"/>
              <w:bottom w:val="nil"/>
              <w:right w:val="nil"/>
            </w:tcBorders>
            <w:shd w:val="clear" w:color="auto" w:fill="auto"/>
            <w:noWrap/>
            <w:vAlign w:val="bottom"/>
          </w:tcPr>
          <w:p w14:paraId="7459697B" w14:textId="4E812D21" w:rsidR="00F63028" w:rsidRPr="001C17B8" w:rsidRDefault="00F63028">
            <w:pPr>
              <w:jc w:val="right"/>
              <w:rPr>
                <w:rFonts w:asciiTheme="minorHAnsi" w:hAnsiTheme="minorHAnsi"/>
                <w:szCs w:val="23"/>
              </w:rPr>
            </w:pPr>
            <w:r w:rsidRPr="001C17B8">
              <w:rPr>
                <w:sz w:val="22"/>
              </w:rPr>
              <w:t>5.7</w:t>
            </w:r>
          </w:p>
        </w:tc>
        <w:tc>
          <w:tcPr>
            <w:tcW w:w="1245" w:type="dxa"/>
            <w:tcBorders>
              <w:top w:val="nil"/>
              <w:left w:val="nil"/>
              <w:bottom w:val="nil"/>
              <w:right w:val="nil"/>
            </w:tcBorders>
            <w:shd w:val="clear" w:color="auto" w:fill="auto"/>
            <w:noWrap/>
            <w:vAlign w:val="bottom"/>
          </w:tcPr>
          <w:p w14:paraId="253080B5" w14:textId="4CAD2B58" w:rsidR="00F63028" w:rsidRPr="001C17B8" w:rsidRDefault="00F63028">
            <w:pPr>
              <w:jc w:val="right"/>
              <w:rPr>
                <w:rFonts w:asciiTheme="minorHAnsi" w:hAnsiTheme="minorHAnsi"/>
                <w:szCs w:val="23"/>
              </w:rPr>
            </w:pPr>
            <w:r w:rsidRPr="001C17B8">
              <w:rPr>
                <w:sz w:val="22"/>
              </w:rPr>
              <w:t>8</w:t>
            </w:r>
          </w:p>
        </w:tc>
        <w:tc>
          <w:tcPr>
            <w:tcW w:w="970" w:type="dxa"/>
            <w:tcBorders>
              <w:top w:val="nil"/>
              <w:left w:val="nil"/>
              <w:bottom w:val="nil"/>
              <w:right w:val="single" w:sz="4" w:space="0" w:color="auto"/>
            </w:tcBorders>
            <w:shd w:val="clear" w:color="auto" w:fill="auto"/>
            <w:noWrap/>
            <w:vAlign w:val="bottom"/>
          </w:tcPr>
          <w:p w14:paraId="50C65E51" w14:textId="2A64BF70" w:rsidR="00F63028" w:rsidRPr="001C17B8" w:rsidRDefault="00F63028">
            <w:pPr>
              <w:jc w:val="right"/>
              <w:rPr>
                <w:rFonts w:asciiTheme="minorHAnsi" w:hAnsiTheme="minorHAnsi"/>
                <w:szCs w:val="23"/>
              </w:rPr>
            </w:pPr>
            <w:r w:rsidRPr="001C17B8">
              <w:rPr>
                <w:sz w:val="22"/>
              </w:rPr>
              <w:t>3.3</w:t>
            </w:r>
          </w:p>
        </w:tc>
      </w:tr>
      <w:tr w:rsidR="00F63028" w:rsidRPr="001C17B8" w14:paraId="3B36BE9C"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2DB8AD05" w14:textId="77777777" w:rsidR="00F63028" w:rsidRPr="001C17B8" w:rsidRDefault="00F63028" w:rsidP="00866A4E">
            <w:r w:rsidRPr="001C17B8">
              <w:t>Capital &amp; Coast</w:t>
            </w:r>
          </w:p>
        </w:tc>
        <w:tc>
          <w:tcPr>
            <w:tcW w:w="1407" w:type="dxa"/>
            <w:tcBorders>
              <w:top w:val="nil"/>
              <w:left w:val="nil"/>
              <w:bottom w:val="nil"/>
              <w:right w:val="nil"/>
            </w:tcBorders>
            <w:shd w:val="clear" w:color="auto" w:fill="auto"/>
            <w:noWrap/>
            <w:vAlign w:val="bottom"/>
          </w:tcPr>
          <w:p w14:paraId="20D251C4" w14:textId="7610F7D0" w:rsidR="00F63028" w:rsidRPr="001C17B8" w:rsidRDefault="00F63028" w:rsidP="003A2F3C">
            <w:pPr>
              <w:jc w:val="right"/>
              <w:rPr>
                <w:rFonts w:asciiTheme="minorHAnsi" w:hAnsiTheme="minorHAnsi"/>
                <w:szCs w:val="23"/>
              </w:rPr>
            </w:pPr>
            <w:r w:rsidRPr="001C17B8">
              <w:rPr>
                <w:sz w:val="22"/>
              </w:rPr>
              <w:t>123</w:t>
            </w:r>
          </w:p>
        </w:tc>
        <w:tc>
          <w:tcPr>
            <w:tcW w:w="1094" w:type="dxa"/>
            <w:tcBorders>
              <w:top w:val="nil"/>
              <w:left w:val="nil"/>
              <w:bottom w:val="nil"/>
              <w:right w:val="nil"/>
            </w:tcBorders>
            <w:shd w:val="clear" w:color="auto" w:fill="auto"/>
            <w:noWrap/>
            <w:vAlign w:val="bottom"/>
          </w:tcPr>
          <w:p w14:paraId="3F97817A" w14:textId="03FFD563" w:rsidR="00F63028" w:rsidRPr="001C17B8" w:rsidRDefault="00F63028">
            <w:pPr>
              <w:jc w:val="right"/>
              <w:rPr>
                <w:rFonts w:asciiTheme="minorHAnsi" w:hAnsiTheme="minorHAnsi"/>
                <w:szCs w:val="23"/>
              </w:rPr>
            </w:pPr>
            <w:r w:rsidRPr="001C17B8">
              <w:rPr>
                <w:sz w:val="22"/>
              </w:rPr>
              <w:t>13</w:t>
            </w:r>
          </w:p>
        </w:tc>
        <w:tc>
          <w:tcPr>
            <w:tcW w:w="1125" w:type="dxa"/>
            <w:tcBorders>
              <w:top w:val="nil"/>
              <w:left w:val="nil"/>
              <w:bottom w:val="nil"/>
              <w:right w:val="nil"/>
            </w:tcBorders>
            <w:shd w:val="clear" w:color="auto" w:fill="auto"/>
            <w:noWrap/>
            <w:vAlign w:val="bottom"/>
          </w:tcPr>
          <w:p w14:paraId="324F04C8" w14:textId="08A9DCF5" w:rsidR="00F63028" w:rsidRPr="001C17B8" w:rsidRDefault="00F63028">
            <w:pPr>
              <w:jc w:val="right"/>
              <w:rPr>
                <w:rFonts w:asciiTheme="minorHAnsi" w:hAnsiTheme="minorHAnsi"/>
                <w:szCs w:val="23"/>
              </w:rPr>
            </w:pPr>
            <w:r w:rsidRPr="001C17B8">
              <w:rPr>
                <w:sz w:val="22"/>
              </w:rPr>
              <w:t>10.6</w:t>
            </w:r>
          </w:p>
        </w:tc>
        <w:tc>
          <w:tcPr>
            <w:tcW w:w="1245" w:type="dxa"/>
            <w:tcBorders>
              <w:top w:val="nil"/>
              <w:left w:val="nil"/>
              <w:bottom w:val="nil"/>
              <w:right w:val="nil"/>
            </w:tcBorders>
            <w:shd w:val="clear" w:color="auto" w:fill="auto"/>
            <w:noWrap/>
            <w:vAlign w:val="bottom"/>
          </w:tcPr>
          <w:p w14:paraId="1C772FDF" w14:textId="778E5A00" w:rsidR="00F63028" w:rsidRPr="001C17B8" w:rsidRDefault="00F63028">
            <w:pPr>
              <w:jc w:val="right"/>
              <w:rPr>
                <w:rFonts w:asciiTheme="minorHAnsi" w:hAnsiTheme="minorHAnsi"/>
                <w:szCs w:val="23"/>
              </w:rPr>
            </w:pPr>
            <w:r w:rsidRPr="001C17B8">
              <w:rPr>
                <w:sz w:val="22"/>
              </w:rPr>
              <w:t>6</w:t>
            </w:r>
          </w:p>
        </w:tc>
        <w:tc>
          <w:tcPr>
            <w:tcW w:w="970" w:type="dxa"/>
            <w:tcBorders>
              <w:top w:val="nil"/>
              <w:left w:val="nil"/>
              <w:bottom w:val="nil"/>
              <w:right w:val="single" w:sz="4" w:space="0" w:color="auto"/>
            </w:tcBorders>
            <w:shd w:val="clear" w:color="auto" w:fill="auto"/>
            <w:noWrap/>
            <w:vAlign w:val="bottom"/>
          </w:tcPr>
          <w:p w14:paraId="23742EDE" w14:textId="2B1F9847" w:rsidR="00F63028" w:rsidRPr="001C17B8" w:rsidRDefault="00F63028">
            <w:pPr>
              <w:jc w:val="right"/>
              <w:rPr>
                <w:rFonts w:asciiTheme="minorHAnsi" w:hAnsiTheme="minorHAnsi"/>
                <w:szCs w:val="23"/>
              </w:rPr>
            </w:pPr>
            <w:r w:rsidRPr="001C17B8">
              <w:rPr>
                <w:sz w:val="22"/>
              </w:rPr>
              <w:t>4.9</w:t>
            </w:r>
          </w:p>
        </w:tc>
      </w:tr>
      <w:tr w:rsidR="00F63028" w:rsidRPr="001C17B8" w14:paraId="65DADF44"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3E3B36D8" w14:textId="77777777" w:rsidR="00F63028" w:rsidRPr="001C17B8" w:rsidRDefault="00F63028" w:rsidP="00866A4E">
            <w:r w:rsidRPr="001C17B8">
              <w:t>Counties Manukau</w:t>
            </w:r>
          </w:p>
        </w:tc>
        <w:tc>
          <w:tcPr>
            <w:tcW w:w="1407" w:type="dxa"/>
            <w:tcBorders>
              <w:top w:val="nil"/>
              <w:left w:val="nil"/>
              <w:bottom w:val="nil"/>
              <w:right w:val="nil"/>
            </w:tcBorders>
            <w:shd w:val="clear" w:color="auto" w:fill="auto"/>
            <w:noWrap/>
            <w:vAlign w:val="bottom"/>
          </w:tcPr>
          <w:p w14:paraId="00B3E3F3" w14:textId="7621B362" w:rsidR="00F63028" w:rsidRPr="001C17B8" w:rsidRDefault="00F63028" w:rsidP="003A2F3C">
            <w:pPr>
              <w:jc w:val="right"/>
              <w:rPr>
                <w:rFonts w:asciiTheme="minorHAnsi" w:hAnsiTheme="minorHAnsi"/>
                <w:szCs w:val="23"/>
              </w:rPr>
            </w:pPr>
            <w:r w:rsidRPr="001C17B8">
              <w:rPr>
                <w:sz w:val="22"/>
              </w:rPr>
              <w:t>201</w:t>
            </w:r>
          </w:p>
        </w:tc>
        <w:tc>
          <w:tcPr>
            <w:tcW w:w="1094" w:type="dxa"/>
            <w:tcBorders>
              <w:top w:val="nil"/>
              <w:left w:val="nil"/>
              <w:bottom w:val="nil"/>
              <w:right w:val="nil"/>
            </w:tcBorders>
            <w:shd w:val="clear" w:color="auto" w:fill="auto"/>
            <w:noWrap/>
            <w:vAlign w:val="bottom"/>
          </w:tcPr>
          <w:p w14:paraId="103C8ED6" w14:textId="05EB9D68" w:rsidR="00F63028" w:rsidRPr="001C17B8" w:rsidRDefault="00F63028">
            <w:pPr>
              <w:jc w:val="right"/>
              <w:rPr>
                <w:rFonts w:asciiTheme="minorHAnsi" w:hAnsiTheme="minorHAnsi"/>
                <w:szCs w:val="23"/>
              </w:rPr>
            </w:pPr>
            <w:r w:rsidRPr="001C17B8">
              <w:rPr>
                <w:sz w:val="22"/>
              </w:rPr>
              <w:t>21</w:t>
            </w:r>
          </w:p>
        </w:tc>
        <w:tc>
          <w:tcPr>
            <w:tcW w:w="1125" w:type="dxa"/>
            <w:tcBorders>
              <w:top w:val="nil"/>
              <w:left w:val="nil"/>
              <w:bottom w:val="nil"/>
              <w:right w:val="nil"/>
            </w:tcBorders>
            <w:shd w:val="clear" w:color="auto" w:fill="auto"/>
            <w:noWrap/>
            <w:vAlign w:val="bottom"/>
          </w:tcPr>
          <w:p w14:paraId="7E406C00" w14:textId="3B025A5A" w:rsidR="00F63028" w:rsidRPr="001C17B8" w:rsidRDefault="00F63028">
            <w:pPr>
              <w:jc w:val="right"/>
              <w:rPr>
                <w:rFonts w:asciiTheme="minorHAnsi" w:hAnsiTheme="minorHAnsi"/>
                <w:szCs w:val="23"/>
              </w:rPr>
            </w:pPr>
            <w:r w:rsidRPr="001C17B8">
              <w:rPr>
                <w:sz w:val="22"/>
              </w:rPr>
              <w:t>10.4</w:t>
            </w:r>
          </w:p>
        </w:tc>
        <w:tc>
          <w:tcPr>
            <w:tcW w:w="1245" w:type="dxa"/>
            <w:tcBorders>
              <w:top w:val="nil"/>
              <w:left w:val="nil"/>
              <w:bottom w:val="nil"/>
              <w:right w:val="nil"/>
            </w:tcBorders>
            <w:shd w:val="clear" w:color="auto" w:fill="auto"/>
            <w:noWrap/>
            <w:vAlign w:val="bottom"/>
          </w:tcPr>
          <w:p w14:paraId="087C338D" w14:textId="6450F1AE" w:rsidR="00F63028" w:rsidRPr="001C17B8" w:rsidRDefault="00F63028">
            <w:pPr>
              <w:jc w:val="right"/>
              <w:rPr>
                <w:rFonts w:asciiTheme="minorHAnsi" w:hAnsiTheme="minorHAnsi"/>
                <w:szCs w:val="23"/>
              </w:rPr>
            </w:pPr>
            <w:r w:rsidRPr="001C17B8">
              <w:rPr>
                <w:sz w:val="22"/>
              </w:rPr>
              <w:t>11</w:t>
            </w:r>
          </w:p>
        </w:tc>
        <w:tc>
          <w:tcPr>
            <w:tcW w:w="970" w:type="dxa"/>
            <w:tcBorders>
              <w:top w:val="nil"/>
              <w:left w:val="nil"/>
              <w:bottom w:val="nil"/>
              <w:right w:val="single" w:sz="4" w:space="0" w:color="auto"/>
            </w:tcBorders>
            <w:shd w:val="clear" w:color="auto" w:fill="auto"/>
            <w:noWrap/>
            <w:vAlign w:val="bottom"/>
          </w:tcPr>
          <w:p w14:paraId="1FD2678A" w14:textId="105488E4" w:rsidR="00F63028" w:rsidRPr="001C17B8" w:rsidRDefault="00F63028">
            <w:pPr>
              <w:jc w:val="right"/>
              <w:rPr>
                <w:rFonts w:asciiTheme="minorHAnsi" w:hAnsiTheme="minorHAnsi"/>
                <w:szCs w:val="23"/>
              </w:rPr>
            </w:pPr>
            <w:r w:rsidRPr="001C17B8">
              <w:rPr>
                <w:sz w:val="22"/>
              </w:rPr>
              <w:t>5.5</w:t>
            </w:r>
          </w:p>
        </w:tc>
      </w:tr>
      <w:tr w:rsidR="00F63028" w:rsidRPr="001C17B8" w14:paraId="06464C36"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18B40E25" w14:textId="77777777" w:rsidR="00F63028" w:rsidRPr="001C17B8" w:rsidRDefault="00F63028" w:rsidP="00866A4E">
            <w:r w:rsidRPr="001C17B8">
              <w:t>Hawke's Bay</w:t>
            </w:r>
          </w:p>
        </w:tc>
        <w:tc>
          <w:tcPr>
            <w:tcW w:w="1407" w:type="dxa"/>
            <w:tcBorders>
              <w:top w:val="nil"/>
              <w:left w:val="nil"/>
              <w:bottom w:val="nil"/>
              <w:right w:val="nil"/>
            </w:tcBorders>
            <w:shd w:val="clear" w:color="auto" w:fill="auto"/>
            <w:noWrap/>
            <w:vAlign w:val="bottom"/>
          </w:tcPr>
          <w:p w14:paraId="4E8F5E22" w14:textId="16143CCA" w:rsidR="00F63028" w:rsidRPr="001C17B8" w:rsidRDefault="00F63028" w:rsidP="003A2F3C">
            <w:pPr>
              <w:jc w:val="right"/>
              <w:rPr>
                <w:rFonts w:asciiTheme="minorHAnsi" w:hAnsiTheme="minorHAnsi"/>
                <w:szCs w:val="23"/>
              </w:rPr>
            </w:pPr>
            <w:r w:rsidRPr="001C17B8">
              <w:rPr>
                <w:sz w:val="22"/>
              </w:rPr>
              <w:t>69</w:t>
            </w:r>
          </w:p>
        </w:tc>
        <w:tc>
          <w:tcPr>
            <w:tcW w:w="1094" w:type="dxa"/>
            <w:tcBorders>
              <w:top w:val="nil"/>
              <w:left w:val="nil"/>
              <w:bottom w:val="nil"/>
              <w:right w:val="nil"/>
            </w:tcBorders>
            <w:shd w:val="clear" w:color="auto" w:fill="auto"/>
            <w:noWrap/>
            <w:vAlign w:val="bottom"/>
          </w:tcPr>
          <w:p w14:paraId="6D1B1D22" w14:textId="216CE06F" w:rsidR="00F63028" w:rsidRPr="001C17B8" w:rsidRDefault="00F63028">
            <w:pPr>
              <w:jc w:val="right"/>
              <w:rPr>
                <w:rFonts w:asciiTheme="minorHAnsi" w:hAnsiTheme="minorHAnsi"/>
                <w:szCs w:val="23"/>
              </w:rPr>
            </w:pPr>
            <w:r w:rsidRPr="001C17B8">
              <w:rPr>
                <w:sz w:val="22"/>
              </w:rPr>
              <w:t>6</w:t>
            </w:r>
          </w:p>
        </w:tc>
        <w:tc>
          <w:tcPr>
            <w:tcW w:w="1125" w:type="dxa"/>
            <w:tcBorders>
              <w:top w:val="nil"/>
              <w:left w:val="nil"/>
              <w:bottom w:val="nil"/>
              <w:right w:val="nil"/>
            </w:tcBorders>
            <w:shd w:val="clear" w:color="auto" w:fill="auto"/>
            <w:noWrap/>
            <w:vAlign w:val="bottom"/>
          </w:tcPr>
          <w:p w14:paraId="443998F0" w14:textId="68EACE00" w:rsidR="00F63028" w:rsidRPr="001C17B8" w:rsidRDefault="00F63028">
            <w:pPr>
              <w:jc w:val="right"/>
              <w:rPr>
                <w:rFonts w:asciiTheme="minorHAnsi" w:hAnsiTheme="minorHAnsi"/>
                <w:szCs w:val="23"/>
              </w:rPr>
            </w:pPr>
            <w:r w:rsidRPr="001C17B8">
              <w:rPr>
                <w:sz w:val="22"/>
              </w:rPr>
              <w:t>8.7</w:t>
            </w:r>
          </w:p>
        </w:tc>
        <w:tc>
          <w:tcPr>
            <w:tcW w:w="1245" w:type="dxa"/>
            <w:tcBorders>
              <w:top w:val="nil"/>
              <w:left w:val="nil"/>
              <w:bottom w:val="nil"/>
              <w:right w:val="nil"/>
            </w:tcBorders>
            <w:shd w:val="clear" w:color="auto" w:fill="auto"/>
            <w:noWrap/>
            <w:vAlign w:val="bottom"/>
          </w:tcPr>
          <w:p w14:paraId="70AD0521" w14:textId="12EDC160" w:rsidR="00F63028" w:rsidRPr="001C17B8" w:rsidRDefault="00F63028">
            <w:pPr>
              <w:jc w:val="right"/>
              <w:rPr>
                <w:rFonts w:asciiTheme="minorHAnsi" w:hAnsiTheme="minorHAnsi"/>
                <w:szCs w:val="23"/>
              </w:rPr>
            </w:pPr>
            <w:r w:rsidRPr="001C17B8">
              <w:rPr>
                <w:sz w:val="22"/>
              </w:rPr>
              <w:t>3</w:t>
            </w:r>
          </w:p>
        </w:tc>
        <w:tc>
          <w:tcPr>
            <w:tcW w:w="970" w:type="dxa"/>
            <w:tcBorders>
              <w:top w:val="nil"/>
              <w:left w:val="nil"/>
              <w:bottom w:val="nil"/>
              <w:right w:val="single" w:sz="4" w:space="0" w:color="auto"/>
            </w:tcBorders>
            <w:shd w:val="clear" w:color="auto" w:fill="auto"/>
            <w:noWrap/>
            <w:vAlign w:val="bottom"/>
          </w:tcPr>
          <w:p w14:paraId="38AAA9F1" w14:textId="46203E84" w:rsidR="00F63028" w:rsidRPr="001C17B8" w:rsidRDefault="00F63028">
            <w:pPr>
              <w:jc w:val="right"/>
              <w:rPr>
                <w:rFonts w:asciiTheme="minorHAnsi" w:hAnsiTheme="minorHAnsi"/>
                <w:szCs w:val="23"/>
              </w:rPr>
            </w:pPr>
            <w:r w:rsidRPr="001C17B8">
              <w:rPr>
                <w:sz w:val="22"/>
              </w:rPr>
              <w:t>4.3</w:t>
            </w:r>
          </w:p>
        </w:tc>
      </w:tr>
      <w:tr w:rsidR="00F63028" w:rsidRPr="001C17B8" w14:paraId="63452042"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51E655EF" w14:textId="77777777" w:rsidR="00F63028" w:rsidRPr="001C17B8" w:rsidRDefault="00F63028" w:rsidP="00866A4E">
            <w:r w:rsidRPr="001C17B8">
              <w:t>Hutt Valley</w:t>
            </w:r>
          </w:p>
        </w:tc>
        <w:tc>
          <w:tcPr>
            <w:tcW w:w="1407" w:type="dxa"/>
            <w:tcBorders>
              <w:top w:val="nil"/>
              <w:left w:val="nil"/>
              <w:bottom w:val="nil"/>
              <w:right w:val="nil"/>
            </w:tcBorders>
            <w:shd w:val="clear" w:color="auto" w:fill="auto"/>
            <w:noWrap/>
            <w:vAlign w:val="bottom"/>
          </w:tcPr>
          <w:p w14:paraId="0C7B9302" w14:textId="5E0B2219" w:rsidR="00F63028" w:rsidRPr="001C17B8" w:rsidRDefault="00F63028" w:rsidP="003A2F3C">
            <w:pPr>
              <w:jc w:val="right"/>
              <w:rPr>
                <w:rFonts w:asciiTheme="minorHAnsi" w:hAnsiTheme="minorHAnsi"/>
                <w:szCs w:val="23"/>
              </w:rPr>
            </w:pPr>
            <w:r w:rsidRPr="001C17B8">
              <w:rPr>
                <w:sz w:val="22"/>
              </w:rPr>
              <w:t>56</w:t>
            </w:r>
          </w:p>
        </w:tc>
        <w:tc>
          <w:tcPr>
            <w:tcW w:w="1094" w:type="dxa"/>
            <w:tcBorders>
              <w:top w:val="nil"/>
              <w:left w:val="nil"/>
              <w:bottom w:val="nil"/>
              <w:right w:val="nil"/>
            </w:tcBorders>
            <w:shd w:val="clear" w:color="auto" w:fill="auto"/>
            <w:noWrap/>
            <w:vAlign w:val="bottom"/>
          </w:tcPr>
          <w:p w14:paraId="7BC37DC1" w14:textId="6C27F23F" w:rsidR="00F63028" w:rsidRPr="001C17B8" w:rsidRDefault="00F63028">
            <w:pPr>
              <w:jc w:val="right"/>
              <w:rPr>
                <w:rFonts w:asciiTheme="minorHAnsi" w:hAnsiTheme="minorHAnsi"/>
                <w:szCs w:val="23"/>
              </w:rPr>
            </w:pPr>
            <w:r w:rsidRPr="001C17B8">
              <w:rPr>
                <w:sz w:val="22"/>
              </w:rPr>
              <w:t>2</w:t>
            </w:r>
          </w:p>
        </w:tc>
        <w:tc>
          <w:tcPr>
            <w:tcW w:w="1125" w:type="dxa"/>
            <w:tcBorders>
              <w:top w:val="nil"/>
              <w:left w:val="nil"/>
              <w:bottom w:val="nil"/>
              <w:right w:val="nil"/>
            </w:tcBorders>
            <w:shd w:val="clear" w:color="auto" w:fill="auto"/>
            <w:noWrap/>
            <w:vAlign w:val="bottom"/>
          </w:tcPr>
          <w:p w14:paraId="15BC40A3" w14:textId="53853A92" w:rsidR="00F63028" w:rsidRPr="001C17B8" w:rsidRDefault="00F63028">
            <w:pPr>
              <w:jc w:val="right"/>
              <w:rPr>
                <w:rFonts w:asciiTheme="minorHAnsi" w:hAnsiTheme="minorHAnsi"/>
                <w:szCs w:val="23"/>
              </w:rPr>
            </w:pPr>
            <w:r w:rsidRPr="001C17B8">
              <w:rPr>
                <w:sz w:val="22"/>
              </w:rPr>
              <w:t>3.6</w:t>
            </w:r>
          </w:p>
        </w:tc>
        <w:tc>
          <w:tcPr>
            <w:tcW w:w="1245" w:type="dxa"/>
            <w:tcBorders>
              <w:top w:val="nil"/>
              <w:left w:val="nil"/>
              <w:bottom w:val="nil"/>
              <w:right w:val="nil"/>
            </w:tcBorders>
            <w:shd w:val="clear" w:color="auto" w:fill="auto"/>
            <w:noWrap/>
            <w:vAlign w:val="bottom"/>
          </w:tcPr>
          <w:p w14:paraId="720879DD" w14:textId="3924CB3B" w:rsidR="00F63028" w:rsidRPr="001C17B8" w:rsidRDefault="00F63028">
            <w:pPr>
              <w:jc w:val="right"/>
              <w:rPr>
                <w:rFonts w:asciiTheme="minorHAnsi" w:hAnsiTheme="minorHAnsi"/>
                <w:szCs w:val="23"/>
              </w:rPr>
            </w:pPr>
            <w:r w:rsidRPr="001C17B8">
              <w:rPr>
                <w:sz w:val="22"/>
              </w:rPr>
              <w:t>2</w:t>
            </w:r>
          </w:p>
        </w:tc>
        <w:tc>
          <w:tcPr>
            <w:tcW w:w="970" w:type="dxa"/>
            <w:tcBorders>
              <w:top w:val="nil"/>
              <w:left w:val="nil"/>
              <w:bottom w:val="nil"/>
              <w:right w:val="single" w:sz="4" w:space="0" w:color="auto"/>
            </w:tcBorders>
            <w:shd w:val="clear" w:color="auto" w:fill="auto"/>
            <w:noWrap/>
            <w:vAlign w:val="bottom"/>
          </w:tcPr>
          <w:p w14:paraId="4A380C85" w14:textId="53956841" w:rsidR="00F63028" w:rsidRPr="001C17B8" w:rsidRDefault="00F63028">
            <w:pPr>
              <w:jc w:val="right"/>
              <w:rPr>
                <w:rFonts w:asciiTheme="minorHAnsi" w:hAnsiTheme="minorHAnsi"/>
                <w:szCs w:val="23"/>
              </w:rPr>
            </w:pPr>
            <w:r w:rsidRPr="001C17B8">
              <w:rPr>
                <w:sz w:val="22"/>
              </w:rPr>
              <w:t>3.6</w:t>
            </w:r>
          </w:p>
        </w:tc>
      </w:tr>
      <w:tr w:rsidR="00F63028" w:rsidRPr="001C17B8" w14:paraId="18391401"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6DF36AED" w14:textId="77777777" w:rsidR="00F63028" w:rsidRPr="001C17B8" w:rsidRDefault="00F63028" w:rsidP="00866A4E">
            <w:r w:rsidRPr="001C17B8">
              <w:t>Lakes</w:t>
            </w:r>
          </w:p>
        </w:tc>
        <w:tc>
          <w:tcPr>
            <w:tcW w:w="1407" w:type="dxa"/>
            <w:tcBorders>
              <w:top w:val="nil"/>
              <w:left w:val="nil"/>
              <w:bottom w:val="nil"/>
              <w:right w:val="nil"/>
            </w:tcBorders>
            <w:shd w:val="clear" w:color="auto" w:fill="auto"/>
            <w:noWrap/>
            <w:vAlign w:val="bottom"/>
          </w:tcPr>
          <w:p w14:paraId="2E59F5F8" w14:textId="25CD6CF1" w:rsidR="00F63028" w:rsidRPr="001C17B8" w:rsidRDefault="00F63028" w:rsidP="003A2F3C">
            <w:pPr>
              <w:jc w:val="right"/>
              <w:rPr>
                <w:rFonts w:asciiTheme="minorHAnsi" w:hAnsiTheme="minorHAnsi"/>
                <w:szCs w:val="23"/>
              </w:rPr>
            </w:pPr>
            <w:r w:rsidRPr="001C17B8">
              <w:rPr>
                <w:sz w:val="22"/>
              </w:rPr>
              <w:t>32</w:t>
            </w:r>
          </w:p>
        </w:tc>
        <w:tc>
          <w:tcPr>
            <w:tcW w:w="1094" w:type="dxa"/>
            <w:tcBorders>
              <w:top w:val="nil"/>
              <w:left w:val="nil"/>
              <w:bottom w:val="nil"/>
              <w:right w:val="nil"/>
            </w:tcBorders>
            <w:shd w:val="clear" w:color="auto" w:fill="auto"/>
            <w:noWrap/>
            <w:vAlign w:val="bottom"/>
          </w:tcPr>
          <w:p w14:paraId="4C3DE5E9" w14:textId="54D91F88" w:rsidR="00F63028" w:rsidRPr="001C17B8" w:rsidRDefault="00F63028">
            <w:pPr>
              <w:jc w:val="right"/>
              <w:rPr>
                <w:rFonts w:asciiTheme="minorHAnsi" w:hAnsiTheme="minorHAnsi"/>
                <w:szCs w:val="23"/>
              </w:rPr>
            </w:pPr>
            <w:r w:rsidRPr="001C17B8">
              <w:rPr>
                <w:sz w:val="22"/>
              </w:rPr>
              <w:t>1</w:t>
            </w:r>
          </w:p>
        </w:tc>
        <w:tc>
          <w:tcPr>
            <w:tcW w:w="1125" w:type="dxa"/>
            <w:tcBorders>
              <w:top w:val="nil"/>
              <w:left w:val="nil"/>
              <w:bottom w:val="nil"/>
              <w:right w:val="nil"/>
            </w:tcBorders>
            <w:shd w:val="clear" w:color="auto" w:fill="auto"/>
            <w:noWrap/>
            <w:vAlign w:val="bottom"/>
          </w:tcPr>
          <w:p w14:paraId="7DAA0C09" w14:textId="289B9746" w:rsidR="00F63028" w:rsidRPr="001C17B8" w:rsidRDefault="00F63028">
            <w:pPr>
              <w:jc w:val="right"/>
              <w:rPr>
                <w:rFonts w:asciiTheme="minorHAnsi" w:hAnsiTheme="minorHAnsi"/>
                <w:szCs w:val="23"/>
              </w:rPr>
            </w:pPr>
            <w:r w:rsidRPr="001C17B8">
              <w:rPr>
                <w:sz w:val="22"/>
              </w:rPr>
              <w:t>3.1</w:t>
            </w:r>
          </w:p>
        </w:tc>
        <w:tc>
          <w:tcPr>
            <w:tcW w:w="1245" w:type="dxa"/>
            <w:tcBorders>
              <w:top w:val="nil"/>
              <w:left w:val="nil"/>
              <w:bottom w:val="nil"/>
              <w:right w:val="nil"/>
            </w:tcBorders>
            <w:shd w:val="clear" w:color="auto" w:fill="auto"/>
            <w:noWrap/>
            <w:vAlign w:val="bottom"/>
          </w:tcPr>
          <w:p w14:paraId="7F9CA0CA" w14:textId="74071D5C" w:rsidR="00F63028" w:rsidRPr="001C17B8" w:rsidRDefault="00F63028">
            <w:pPr>
              <w:jc w:val="right"/>
              <w:rPr>
                <w:rFonts w:asciiTheme="minorHAnsi" w:hAnsiTheme="minorHAnsi"/>
                <w:szCs w:val="23"/>
              </w:rPr>
            </w:pPr>
            <w:r w:rsidRPr="001C17B8">
              <w:rPr>
                <w:sz w:val="22"/>
              </w:rPr>
              <w:t>-</w:t>
            </w:r>
          </w:p>
        </w:tc>
        <w:tc>
          <w:tcPr>
            <w:tcW w:w="970" w:type="dxa"/>
            <w:tcBorders>
              <w:top w:val="nil"/>
              <w:left w:val="nil"/>
              <w:bottom w:val="nil"/>
              <w:right w:val="single" w:sz="4" w:space="0" w:color="auto"/>
            </w:tcBorders>
            <w:shd w:val="clear" w:color="auto" w:fill="auto"/>
            <w:noWrap/>
            <w:vAlign w:val="bottom"/>
          </w:tcPr>
          <w:p w14:paraId="36D15866" w14:textId="4FFE56D2" w:rsidR="00F63028" w:rsidRPr="001C17B8" w:rsidRDefault="00F63028">
            <w:pPr>
              <w:jc w:val="right"/>
              <w:rPr>
                <w:rFonts w:asciiTheme="minorHAnsi" w:hAnsiTheme="minorHAnsi"/>
                <w:szCs w:val="23"/>
              </w:rPr>
            </w:pPr>
            <w:r w:rsidRPr="001C17B8">
              <w:rPr>
                <w:sz w:val="22"/>
              </w:rPr>
              <w:t>0.0</w:t>
            </w:r>
          </w:p>
        </w:tc>
      </w:tr>
      <w:tr w:rsidR="00F63028" w:rsidRPr="001C17B8" w14:paraId="1BC9E845"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60C120C2" w14:textId="77777777" w:rsidR="00F63028" w:rsidRPr="001C17B8" w:rsidRDefault="00F63028" w:rsidP="00866A4E">
            <w:r w:rsidRPr="001C17B8">
              <w:t>Mid Central</w:t>
            </w:r>
          </w:p>
        </w:tc>
        <w:tc>
          <w:tcPr>
            <w:tcW w:w="1407" w:type="dxa"/>
            <w:tcBorders>
              <w:top w:val="nil"/>
              <w:left w:val="nil"/>
              <w:bottom w:val="nil"/>
              <w:right w:val="nil"/>
            </w:tcBorders>
            <w:shd w:val="clear" w:color="auto" w:fill="auto"/>
            <w:noWrap/>
            <w:vAlign w:val="bottom"/>
          </w:tcPr>
          <w:p w14:paraId="6C12ADBB" w14:textId="6B558EA1" w:rsidR="00F63028" w:rsidRPr="001C17B8" w:rsidRDefault="00F63028" w:rsidP="003A2F3C">
            <w:pPr>
              <w:jc w:val="right"/>
              <w:rPr>
                <w:rFonts w:asciiTheme="minorHAnsi" w:hAnsiTheme="minorHAnsi"/>
                <w:szCs w:val="23"/>
              </w:rPr>
            </w:pPr>
            <w:r w:rsidRPr="001C17B8">
              <w:rPr>
                <w:sz w:val="22"/>
              </w:rPr>
              <w:t>88</w:t>
            </w:r>
          </w:p>
        </w:tc>
        <w:tc>
          <w:tcPr>
            <w:tcW w:w="1094" w:type="dxa"/>
            <w:tcBorders>
              <w:top w:val="nil"/>
              <w:left w:val="nil"/>
              <w:bottom w:val="nil"/>
              <w:right w:val="nil"/>
            </w:tcBorders>
            <w:shd w:val="clear" w:color="auto" w:fill="auto"/>
            <w:noWrap/>
            <w:vAlign w:val="bottom"/>
          </w:tcPr>
          <w:p w14:paraId="239FD76C" w14:textId="4C4D963F" w:rsidR="00F63028" w:rsidRPr="001C17B8" w:rsidRDefault="00F63028">
            <w:pPr>
              <w:jc w:val="right"/>
              <w:rPr>
                <w:rFonts w:asciiTheme="minorHAnsi" w:hAnsiTheme="minorHAnsi"/>
                <w:szCs w:val="23"/>
              </w:rPr>
            </w:pPr>
            <w:r w:rsidRPr="001C17B8">
              <w:rPr>
                <w:sz w:val="22"/>
              </w:rPr>
              <w:t>14</w:t>
            </w:r>
          </w:p>
        </w:tc>
        <w:tc>
          <w:tcPr>
            <w:tcW w:w="1125" w:type="dxa"/>
            <w:tcBorders>
              <w:top w:val="nil"/>
              <w:left w:val="nil"/>
              <w:bottom w:val="nil"/>
              <w:right w:val="nil"/>
            </w:tcBorders>
            <w:shd w:val="clear" w:color="auto" w:fill="auto"/>
            <w:noWrap/>
            <w:vAlign w:val="bottom"/>
          </w:tcPr>
          <w:p w14:paraId="461800B5" w14:textId="5789CE1F" w:rsidR="00F63028" w:rsidRPr="001C17B8" w:rsidRDefault="00F63028">
            <w:pPr>
              <w:jc w:val="right"/>
              <w:rPr>
                <w:rFonts w:asciiTheme="minorHAnsi" w:hAnsiTheme="minorHAnsi"/>
                <w:szCs w:val="23"/>
              </w:rPr>
            </w:pPr>
            <w:r w:rsidRPr="001C17B8">
              <w:rPr>
                <w:sz w:val="22"/>
              </w:rPr>
              <w:t>15.9</w:t>
            </w:r>
          </w:p>
        </w:tc>
        <w:tc>
          <w:tcPr>
            <w:tcW w:w="1245" w:type="dxa"/>
            <w:tcBorders>
              <w:top w:val="nil"/>
              <w:left w:val="nil"/>
              <w:bottom w:val="nil"/>
              <w:right w:val="nil"/>
            </w:tcBorders>
            <w:shd w:val="clear" w:color="auto" w:fill="auto"/>
            <w:noWrap/>
            <w:vAlign w:val="bottom"/>
          </w:tcPr>
          <w:p w14:paraId="21DFFB9E" w14:textId="5CB54FEE" w:rsidR="00F63028" w:rsidRPr="001C17B8" w:rsidRDefault="00F63028">
            <w:pPr>
              <w:jc w:val="right"/>
              <w:rPr>
                <w:rFonts w:asciiTheme="minorHAnsi" w:hAnsiTheme="minorHAnsi"/>
                <w:szCs w:val="23"/>
              </w:rPr>
            </w:pPr>
            <w:r w:rsidRPr="001C17B8">
              <w:rPr>
                <w:sz w:val="22"/>
              </w:rPr>
              <w:t>5</w:t>
            </w:r>
          </w:p>
        </w:tc>
        <w:tc>
          <w:tcPr>
            <w:tcW w:w="970" w:type="dxa"/>
            <w:tcBorders>
              <w:top w:val="nil"/>
              <w:left w:val="nil"/>
              <w:bottom w:val="nil"/>
              <w:right w:val="single" w:sz="4" w:space="0" w:color="auto"/>
            </w:tcBorders>
            <w:shd w:val="clear" w:color="auto" w:fill="auto"/>
            <w:noWrap/>
            <w:vAlign w:val="bottom"/>
          </w:tcPr>
          <w:p w14:paraId="28C4AA67" w14:textId="32C8410B" w:rsidR="00F63028" w:rsidRPr="001C17B8" w:rsidRDefault="00F63028">
            <w:pPr>
              <w:jc w:val="right"/>
              <w:rPr>
                <w:rFonts w:asciiTheme="minorHAnsi" w:hAnsiTheme="minorHAnsi"/>
                <w:szCs w:val="23"/>
              </w:rPr>
            </w:pPr>
            <w:r w:rsidRPr="001C17B8">
              <w:rPr>
                <w:sz w:val="22"/>
              </w:rPr>
              <w:t>5.7</w:t>
            </w:r>
          </w:p>
        </w:tc>
      </w:tr>
      <w:tr w:rsidR="00F63028" w:rsidRPr="001C17B8" w14:paraId="406404BB"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2BE0510C" w14:textId="77777777" w:rsidR="00F63028" w:rsidRPr="001C17B8" w:rsidRDefault="00F63028" w:rsidP="00866A4E">
            <w:r w:rsidRPr="001C17B8">
              <w:t>Nelson Marlborough</w:t>
            </w:r>
          </w:p>
        </w:tc>
        <w:tc>
          <w:tcPr>
            <w:tcW w:w="1407" w:type="dxa"/>
            <w:tcBorders>
              <w:top w:val="nil"/>
              <w:left w:val="nil"/>
              <w:bottom w:val="nil"/>
              <w:right w:val="nil"/>
            </w:tcBorders>
            <w:shd w:val="clear" w:color="auto" w:fill="auto"/>
            <w:noWrap/>
            <w:vAlign w:val="bottom"/>
          </w:tcPr>
          <w:p w14:paraId="5791F2C1" w14:textId="477405D5" w:rsidR="00F63028" w:rsidRPr="001C17B8" w:rsidRDefault="00F63028" w:rsidP="003A2F3C">
            <w:pPr>
              <w:jc w:val="right"/>
              <w:rPr>
                <w:rFonts w:asciiTheme="minorHAnsi" w:hAnsiTheme="minorHAnsi"/>
                <w:szCs w:val="23"/>
              </w:rPr>
            </w:pPr>
            <w:r w:rsidRPr="001C17B8">
              <w:rPr>
                <w:sz w:val="22"/>
              </w:rPr>
              <w:t>48</w:t>
            </w:r>
          </w:p>
        </w:tc>
        <w:tc>
          <w:tcPr>
            <w:tcW w:w="1094" w:type="dxa"/>
            <w:tcBorders>
              <w:top w:val="nil"/>
              <w:left w:val="nil"/>
              <w:bottom w:val="nil"/>
              <w:right w:val="nil"/>
            </w:tcBorders>
            <w:shd w:val="clear" w:color="auto" w:fill="auto"/>
            <w:noWrap/>
            <w:vAlign w:val="bottom"/>
          </w:tcPr>
          <w:p w14:paraId="151AB533" w14:textId="4910971E" w:rsidR="00F63028" w:rsidRPr="001C17B8" w:rsidRDefault="00F63028">
            <w:pPr>
              <w:jc w:val="right"/>
              <w:rPr>
                <w:rFonts w:asciiTheme="minorHAnsi" w:hAnsiTheme="minorHAnsi"/>
                <w:szCs w:val="23"/>
              </w:rPr>
            </w:pPr>
            <w:r w:rsidRPr="001C17B8">
              <w:rPr>
                <w:sz w:val="22"/>
              </w:rPr>
              <w:t>1</w:t>
            </w:r>
          </w:p>
        </w:tc>
        <w:tc>
          <w:tcPr>
            <w:tcW w:w="1125" w:type="dxa"/>
            <w:tcBorders>
              <w:top w:val="nil"/>
              <w:left w:val="nil"/>
              <w:bottom w:val="nil"/>
              <w:right w:val="nil"/>
            </w:tcBorders>
            <w:shd w:val="clear" w:color="auto" w:fill="auto"/>
            <w:noWrap/>
            <w:vAlign w:val="bottom"/>
          </w:tcPr>
          <w:p w14:paraId="3CA62C43" w14:textId="1C823277" w:rsidR="00F63028" w:rsidRPr="001C17B8" w:rsidRDefault="00F63028">
            <w:pPr>
              <w:jc w:val="right"/>
              <w:rPr>
                <w:rFonts w:asciiTheme="minorHAnsi" w:hAnsiTheme="minorHAnsi"/>
                <w:szCs w:val="23"/>
              </w:rPr>
            </w:pPr>
            <w:r w:rsidRPr="001C17B8">
              <w:rPr>
                <w:sz w:val="22"/>
              </w:rPr>
              <w:t>2.1</w:t>
            </w:r>
          </w:p>
        </w:tc>
        <w:tc>
          <w:tcPr>
            <w:tcW w:w="1245" w:type="dxa"/>
            <w:tcBorders>
              <w:top w:val="nil"/>
              <w:left w:val="nil"/>
              <w:bottom w:val="nil"/>
              <w:right w:val="nil"/>
            </w:tcBorders>
            <w:shd w:val="clear" w:color="auto" w:fill="auto"/>
            <w:noWrap/>
            <w:vAlign w:val="bottom"/>
          </w:tcPr>
          <w:p w14:paraId="4DFCCBCC" w14:textId="49D6CD88" w:rsidR="00F63028" w:rsidRPr="001C17B8" w:rsidRDefault="00F63028">
            <w:pPr>
              <w:jc w:val="right"/>
              <w:rPr>
                <w:rFonts w:asciiTheme="minorHAnsi" w:hAnsiTheme="minorHAnsi"/>
                <w:szCs w:val="23"/>
              </w:rPr>
            </w:pPr>
            <w:r w:rsidRPr="001C17B8">
              <w:rPr>
                <w:sz w:val="22"/>
              </w:rPr>
              <w:t>-</w:t>
            </w:r>
          </w:p>
        </w:tc>
        <w:tc>
          <w:tcPr>
            <w:tcW w:w="970" w:type="dxa"/>
            <w:tcBorders>
              <w:top w:val="nil"/>
              <w:left w:val="nil"/>
              <w:bottom w:val="nil"/>
              <w:right w:val="single" w:sz="4" w:space="0" w:color="auto"/>
            </w:tcBorders>
            <w:shd w:val="clear" w:color="auto" w:fill="auto"/>
            <w:noWrap/>
            <w:vAlign w:val="bottom"/>
          </w:tcPr>
          <w:p w14:paraId="7623398E" w14:textId="5097AD20" w:rsidR="00F63028" w:rsidRPr="001C17B8" w:rsidRDefault="00F63028">
            <w:pPr>
              <w:jc w:val="right"/>
              <w:rPr>
                <w:rFonts w:asciiTheme="minorHAnsi" w:hAnsiTheme="minorHAnsi"/>
                <w:szCs w:val="23"/>
              </w:rPr>
            </w:pPr>
            <w:r w:rsidRPr="001C17B8">
              <w:rPr>
                <w:sz w:val="22"/>
              </w:rPr>
              <w:t>0.0</w:t>
            </w:r>
          </w:p>
        </w:tc>
      </w:tr>
      <w:tr w:rsidR="00F63028" w:rsidRPr="001C17B8" w14:paraId="4F04EA2F"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5816556B" w14:textId="77777777" w:rsidR="00F63028" w:rsidRPr="001C17B8" w:rsidRDefault="00F63028" w:rsidP="00866A4E">
            <w:r w:rsidRPr="001C17B8">
              <w:t>Northland</w:t>
            </w:r>
          </w:p>
        </w:tc>
        <w:tc>
          <w:tcPr>
            <w:tcW w:w="1407" w:type="dxa"/>
            <w:tcBorders>
              <w:top w:val="nil"/>
              <w:left w:val="nil"/>
              <w:bottom w:val="nil"/>
              <w:right w:val="nil"/>
            </w:tcBorders>
            <w:shd w:val="clear" w:color="auto" w:fill="auto"/>
            <w:noWrap/>
            <w:vAlign w:val="bottom"/>
          </w:tcPr>
          <w:p w14:paraId="6BD7E1C1" w14:textId="65D992D8" w:rsidR="00F63028" w:rsidRPr="001C17B8" w:rsidRDefault="00F63028" w:rsidP="003A2F3C">
            <w:pPr>
              <w:jc w:val="right"/>
              <w:rPr>
                <w:rFonts w:asciiTheme="minorHAnsi" w:hAnsiTheme="minorHAnsi"/>
                <w:szCs w:val="23"/>
              </w:rPr>
            </w:pPr>
            <w:r w:rsidRPr="001C17B8">
              <w:rPr>
                <w:sz w:val="22"/>
              </w:rPr>
              <w:t>49</w:t>
            </w:r>
          </w:p>
        </w:tc>
        <w:tc>
          <w:tcPr>
            <w:tcW w:w="1094" w:type="dxa"/>
            <w:tcBorders>
              <w:top w:val="nil"/>
              <w:left w:val="nil"/>
              <w:bottom w:val="nil"/>
              <w:right w:val="nil"/>
            </w:tcBorders>
            <w:shd w:val="clear" w:color="auto" w:fill="auto"/>
            <w:noWrap/>
            <w:vAlign w:val="bottom"/>
          </w:tcPr>
          <w:p w14:paraId="53FC9AEE" w14:textId="66E349B9" w:rsidR="00F63028" w:rsidRPr="001C17B8" w:rsidRDefault="00F63028">
            <w:pPr>
              <w:jc w:val="right"/>
              <w:rPr>
                <w:rFonts w:asciiTheme="minorHAnsi" w:hAnsiTheme="minorHAnsi"/>
                <w:szCs w:val="23"/>
              </w:rPr>
            </w:pPr>
            <w:r w:rsidRPr="001C17B8">
              <w:rPr>
                <w:sz w:val="22"/>
              </w:rPr>
              <w:t>2</w:t>
            </w:r>
          </w:p>
        </w:tc>
        <w:tc>
          <w:tcPr>
            <w:tcW w:w="1125" w:type="dxa"/>
            <w:tcBorders>
              <w:top w:val="nil"/>
              <w:left w:val="nil"/>
              <w:bottom w:val="nil"/>
              <w:right w:val="nil"/>
            </w:tcBorders>
            <w:shd w:val="clear" w:color="auto" w:fill="auto"/>
            <w:noWrap/>
            <w:vAlign w:val="bottom"/>
          </w:tcPr>
          <w:p w14:paraId="1CD07301" w14:textId="38903592" w:rsidR="00F63028" w:rsidRPr="001C17B8" w:rsidRDefault="00F63028">
            <w:pPr>
              <w:jc w:val="right"/>
              <w:rPr>
                <w:rFonts w:asciiTheme="minorHAnsi" w:hAnsiTheme="minorHAnsi"/>
                <w:szCs w:val="23"/>
              </w:rPr>
            </w:pPr>
            <w:r w:rsidRPr="001C17B8">
              <w:rPr>
                <w:sz w:val="22"/>
              </w:rPr>
              <w:t>4.1</w:t>
            </w:r>
          </w:p>
        </w:tc>
        <w:tc>
          <w:tcPr>
            <w:tcW w:w="1245" w:type="dxa"/>
            <w:tcBorders>
              <w:top w:val="nil"/>
              <w:left w:val="nil"/>
              <w:bottom w:val="nil"/>
              <w:right w:val="nil"/>
            </w:tcBorders>
            <w:shd w:val="clear" w:color="auto" w:fill="auto"/>
            <w:noWrap/>
            <w:vAlign w:val="bottom"/>
          </w:tcPr>
          <w:p w14:paraId="03D8BF57" w14:textId="0F63E315" w:rsidR="00F63028" w:rsidRPr="001C17B8" w:rsidRDefault="00F63028">
            <w:pPr>
              <w:jc w:val="right"/>
              <w:rPr>
                <w:rFonts w:asciiTheme="minorHAnsi" w:hAnsiTheme="minorHAnsi"/>
                <w:szCs w:val="23"/>
              </w:rPr>
            </w:pPr>
            <w:r w:rsidRPr="001C17B8">
              <w:rPr>
                <w:sz w:val="22"/>
              </w:rPr>
              <w:t>2</w:t>
            </w:r>
          </w:p>
        </w:tc>
        <w:tc>
          <w:tcPr>
            <w:tcW w:w="970" w:type="dxa"/>
            <w:tcBorders>
              <w:top w:val="nil"/>
              <w:left w:val="nil"/>
              <w:bottom w:val="nil"/>
              <w:right w:val="single" w:sz="4" w:space="0" w:color="auto"/>
            </w:tcBorders>
            <w:shd w:val="clear" w:color="auto" w:fill="auto"/>
            <w:noWrap/>
            <w:vAlign w:val="bottom"/>
          </w:tcPr>
          <w:p w14:paraId="2D311525" w14:textId="060B4339" w:rsidR="00F63028" w:rsidRPr="001C17B8" w:rsidRDefault="00F63028">
            <w:pPr>
              <w:jc w:val="right"/>
              <w:rPr>
                <w:rFonts w:asciiTheme="minorHAnsi" w:hAnsiTheme="minorHAnsi"/>
                <w:szCs w:val="23"/>
              </w:rPr>
            </w:pPr>
            <w:r w:rsidRPr="001C17B8">
              <w:rPr>
                <w:sz w:val="22"/>
              </w:rPr>
              <w:t>4.1</w:t>
            </w:r>
          </w:p>
        </w:tc>
      </w:tr>
      <w:tr w:rsidR="00F63028" w:rsidRPr="001C17B8" w14:paraId="1A539B27"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0A98DA54" w14:textId="77777777" w:rsidR="00F63028" w:rsidRPr="001C17B8" w:rsidRDefault="00F63028" w:rsidP="00866A4E">
            <w:r w:rsidRPr="001C17B8">
              <w:t>South Canterbury</w:t>
            </w:r>
          </w:p>
        </w:tc>
        <w:tc>
          <w:tcPr>
            <w:tcW w:w="1407" w:type="dxa"/>
            <w:tcBorders>
              <w:top w:val="nil"/>
              <w:left w:val="nil"/>
              <w:bottom w:val="nil"/>
              <w:right w:val="nil"/>
            </w:tcBorders>
            <w:shd w:val="clear" w:color="auto" w:fill="auto"/>
            <w:noWrap/>
            <w:vAlign w:val="bottom"/>
          </w:tcPr>
          <w:p w14:paraId="24FC8669" w14:textId="791E83B9" w:rsidR="00F63028" w:rsidRPr="001C17B8" w:rsidRDefault="00F63028" w:rsidP="003A2F3C">
            <w:pPr>
              <w:jc w:val="right"/>
              <w:rPr>
                <w:rFonts w:asciiTheme="minorHAnsi" w:hAnsiTheme="minorHAnsi"/>
                <w:szCs w:val="23"/>
              </w:rPr>
            </w:pPr>
            <w:r w:rsidRPr="001C17B8">
              <w:rPr>
                <w:sz w:val="22"/>
              </w:rPr>
              <w:t>7</w:t>
            </w:r>
          </w:p>
        </w:tc>
        <w:tc>
          <w:tcPr>
            <w:tcW w:w="1094" w:type="dxa"/>
            <w:tcBorders>
              <w:top w:val="nil"/>
              <w:left w:val="nil"/>
              <w:bottom w:val="nil"/>
              <w:right w:val="nil"/>
            </w:tcBorders>
            <w:shd w:val="clear" w:color="auto" w:fill="auto"/>
            <w:noWrap/>
            <w:vAlign w:val="bottom"/>
          </w:tcPr>
          <w:p w14:paraId="06BD1EF9" w14:textId="22B03BE2" w:rsidR="00F63028" w:rsidRPr="001C17B8" w:rsidRDefault="00F63028">
            <w:pPr>
              <w:jc w:val="right"/>
              <w:rPr>
                <w:rFonts w:asciiTheme="minorHAnsi" w:hAnsiTheme="minorHAnsi"/>
                <w:szCs w:val="23"/>
              </w:rPr>
            </w:pPr>
            <w:r w:rsidRPr="001C17B8">
              <w:rPr>
                <w:sz w:val="22"/>
              </w:rPr>
              <w:t>-</w:t>
            </w:r>
          </w:p>
        </w:tc>
        <w:tc>
          <w:tcPr>
            <w:tcW w:w="1125" w:type="dxa"/>
            <w:tcBorders>
              <w:top w:val="nil"/>
              <w:left w:val="nil"/>
              <w:bottom w:val="nil"/>
              <w:right w:val="nil"/>
            </w:tcBorders>
            <w:shd w:val="clear" w:color="auto" w:fill="auto"/>
            <w:noWrap/>
            <w:vAlign w:val="bottom"/>
          </w:tcPr>
          <w:p w14:paraId="2059EC1C" w14:textId="5DF60153" w:rsidR="00F63028" w:rsidRPr="001C17B8" w:rsidRDefault="00F63028">
            <w:pPr>
              <w:jc w:val="right"/>
              <w:rPr>
                <w:rFonts w:asciiTheme="minorHAnsi" w:hAnsiTheme="minorHAnsi"/>
                <w:szCs w:val="23"/>
              </w:rPr>
            </w:pPr>
            <w:r w:rsidRPr="001C17B8">
              <w:rPr>
                <w:sz w:val="22"/>
              </w:rPr>
              <w:t>-</w:t>
            </w:r>
          </w:p>
        </w:tc>
        <w:tc>
          <w:tcPr>
            <w:tcW w:w="1245" w:type="dxa"/>
            <w:tcBorders>
              <w:top w:val="nil"/>
              <w:left w:val="nil"/>
              <w:bottom w:val="nil"/>
              <w:right w:val="nil"/>
            </w:tcBorders>
            <w:shd w:val="clear" w:color="auto" w:fill="auto"/>
            <w:noWrap/>
            <w:vAlign w:val="bottom"/>
          </w:tcPr>
          <w:p w14:paraId="34C3A3BF" w14:textId="419DBE25" w:rsidR="00F63028" w:rsidRPr="001C17B8" w:rsidRDefault="00F63028">
            <w:pPr>
              <w:jc w:val="right"/>
              <w:rPr>
                <w:rFonts w:asciiTheme="minorHAnsi" w:hAnsiTheme="minorHAnsi"/>
                <w:szCs w:val="23"/>
              </w:rPr>
            </w:pPr>
            <w:r w:rsidRPr="001C17B8">
              <w:rPr>
                <w:sz w:val="22"/>
              </w:rPr>
              <w:t>-</w:t>
            </w:r>
          </w:p>
        </w:tc>
        <w:tc>
          <w:tcPr>
            <w:tcW w:w="970" w:type="dxa"/>
            <w:tcBorders>
              <w:top w:val="nil"/>
              <w:left w:val="nil"/>
              <w:bottom w:val="nil"/>
              <w:right w:val="single" w:sz="4" w:space="0" w:color="auto"/>
            </w:tcBorders>
            <w:shd w:val="clear" w:color="auto" w:fill="auto"/>
            <w:noWrap/>
            <w:vAlign w:val="bottom"/>
          </w:tcPr>
          <w:p w14:paraId="506DAB5B" w14:textId="5B9467FB" w:rsidR="00F63028" w:rsidRPr="001C17B8" w:rsidRDefault="00F63028">
            <w:pPr>
              <w:jc w:val="right"/>
              <w:rPr>
                <w:rFonts w:asciiTheme="minorHAnsi" w:hAnsiTheme="minorHAnsi"/>
                <w:szCs w:val="23"/>
              </w:rPr>
            </w:pPr>
            <w:r w:rsidRPr="001C17B8">
              <w:rPr>
                <w:sz w:val="22"/>
              </w:rPr>
              <w:t>0.0</w:t>
            </w:r>
          </w:p>
        </w:tc>
      </w:tr>
      <w:tr w:rsidR="00F63028" w:rsidRPr="001C17B8" w14:paraId="2A4B300B"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1473D986" w14:textId="77777777" w:rsidR="00F63028" w:rsidRPr="001C17B8" w:rsidRDefault="00F63028" w:rsidP="00866A4E">
            <w:r w:rsidRPr="001C17B8">
              <w:t>Southern</w:t>
            </w:r>
          </w:p>
        </w:tc>
        <w:tc>
          <w:tcPr>
            <w:tcW w:w="1407" w:type="dxa"/>
            <w:tcBorders>
              <w:top w:val="nil"/>
              <w:left w:val="nil"/>
              <w:bottom w:val="nil"/>
              <w:right w:val="nil"/>
            </w:tcBorders>
            <w:shd w:val="clear" w:color="auto" w:fill="auto"/>
            <w:noWrap/>
            <w:vAlign w:val="bottom"/>
          </w:tcPr>
          <w:p w14:paraId="3B6C9F8E" w14:textId="67660084" w:rsidR="00F63028" w:rsidRPr="001C17B8" w:rsidRDefault="00F63028" w:rsidP="003A2F3C">
            <w:pPr>
              <w:jc w:val="right"/>
              <w:rPr>
                <w:rFonts w:asciiTheme="minorHAnsi" w:hAnsiTheme="minorHAnsi"/>
                <w:szCs w:val="23"/>
              </w:rPr>
            </w:pPr>
            <w:r w:rsidRPr="001C17B8">
              <w:rPr>
                <w:sz w:val="22"/>
              </w:rPr>
              <w:t>114</w:t>
            </w:r>
          </w:p>
        </w:tc>
        <w:tc>
          <w:tcPr>
            <w:tcW w:w="1094" w:type="dxa"/>
            <w:tcBorders>
              <w:top w:val="nil"/>
              <w:left w:val="nil"/>
              <w:bottom w:val="nil"/>
              <w:right w:val="nil"/>
            </w:tcBorders>
            <w:shd w:val="clear" w:color="auto" w:fill="auto"/>
            <w:noWrap/>
            <w:vAlign w:val="bottom"/>
          </w:tcPr>
          <w:p w14:paraId="5131D510" w14:textId="4F2EBD37" w:rsidR="00F63028" w:rsidRPr="001C17B8" w:rsidRDefault="00F63028">
            <w:pPr>
              <w:jc w:val="right"/>
              <w:rPr>
                <w:rFonts w:asciiTheme="minorHAnsi" w:hAnsiTheme="minorHAnsi"/>
                <w:szCs w:val="23"/>
              </w:rPr>
            </w:pPr>
            <w:r w:rsidRPr="001C17B8">
              <w:rPr>
                <w:sz w:val="22"/>
              </w:rPr>
              <w:t>13</w:t>
            </w:r>
          </w:p>
        </w:tc>
        <w:tc>
          <w:tcPr>
            <w:tcW w:w="1125" w:type="dxa"/>
            <w:tcBorders>
              <w:top w:val="nil"/>
              <w:left w:val="nil"/>
              <w:bottom w:val="nil"/>
              <w:right w:val="nil"/>
            </w:tcBorders>
            <w:shd w:val="clear" w:color="auto" w:fill="auto"/>
            <w:noWrap/>
            <w:vAlign w:val="bottom"/>
          </w:tcPr>
          <w:p w14:paraId="7FC7B5C7" w14:textId="4F1DCB16" w:rsidR="00F63028" w:rsidRPr="001C17B8" w:rsidRDefault="00F63028">
            <w:pPr>
              <w:jc w:val="right"/>
              <w:rPr>
                <w:rFonts w:asciiTheme="minorHAnsi" w:hAnsiTheme="minorHAnsi"/>
                <w:szCs w:val="23"/>
              </w:rPr>
            </w:pPr>
            <w:r w:rsidRPr="001C17B8">
              <w:rPr>
                <w:sz w:val="22"/>
              </w:rPr>
              <w:t>11.4</w:t>
            </w:r>
          </w:p>
        </w:tc>
        <w:tc>
          <w:tcPr>
            <w:tcW w:w="1245" w:type="dxa"/>
            <w:tcBorders>
              <w:top w:val="nil"/>
              <w:left w:val="nil"/>
              <w:bottom w:val="nil"/>
              <w:right w:val="nil"/>
            </w:tcBorders>
            <w:shd w:val="clear" w:color="auto" w:fill="auto"/>
            <w:noWrap/>
            <w:vAlign w:val="bottom"/>
          </w:tcPr>
          <w:p w14:paraId="2B9593DF" w14:textId="4504D83E" w:rsidR="00F63028" w:rsidRPr="001C17B8" w:rsidRDefault="00F63028">
            <w:pPr>
              <w:jc w:val="right"/>
              <w:rPr>
                <w:rFonts w:asciiTheme="minorHAnsi" w:hAnsiTheme="minorHAnsi"/>
                <w:szCs w:val="23"/>
              </w:rPr>
            </w:pPr>
            <w:r w:rsidRPr="001C17B8">
              <w:rPr>
                <w:sz w:val="22"/>
              </w:rPr>
              <w:t>8</w:t>
            </w:r>
          </w:p>
        </w:tc>
        <w:tc>
          <w:tcPr>
            <w:tcW w:w="970" w:type="dxa"/>
            <w:tcBorders>
              <w:top w:val="nil"/>
              <w:left w:val="nil"/>
              <w:bottom w:val="nil"/>
              <w:right w:val="single" w:sz="4" w:space="0" w:color="auto"/>
            </w:tcBorders>
            <w:shd w:val="clear" w:color="auto" w:fill="auto"/>
            <w:noWrap/>
            <w:vAlign w:val="bottom"/>
          </w:tcPr>
          <w:p w14:paraId="2456A02A" w14:textId="65E8A6C7" w:rsidR="00F63028" w:rsidRPr="001C17B8" w:rsidRDefault="00F63028">
            <w:pPr>
              <w:jc w:val="right"/>
              <w:rPr>
                <w:rFonts w:asciiTheme="minorHAnsi" w:hAnsiTheme="minorHAnsi"/>
                <w:szCs w:val="23"/>
              </w:rPr>
            </w:pPr>
            <w:r w:rsidRPr="001C17B8">
              <w:rPr>
                <w:sz w:val="22"/>
              </w:rPr>
              <w:t>7.0</w:t>
            </w:r>
          </w:p>
        </w:tc>
      </w:tr>
      <w:tr w:rsidR="00F63028" w:rsidRPr="001C17B8" w14:paraId="124793D9"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217EE619" w14:textId="77777777" w:rsidR="00F63028" w:rsidRPr="001C17B8" w:rsidRDefault="00F63028" w:rsidP="00866A4E">
            <w:r w:rsidRPr="001C17B8">
              <w:t>Tairawhiti</w:t>
            </w:r>
          </w:p>
        </w:tc>
        <w:tc>
          <w:tcPr>
            <w:tcW w:w="1407" w:type="dxa"/>
            <w:tcBorders>
              <w:top w:val="nil"/>
              <w:left w:val="nil"/>
              <w:bottom w:val="nil"/>
              <w:right w:val="nil"/>
            </w:tcBorders>
            <w:shd w:val="clear" w:color="auto" w:fill="auto"/>
            <w:noWrap/>
            <w:vAlign w:val="bottom"/>
          </w:tcPr>
          <w:p w14:paraId="1C4E073B" w14:textId="2952FB7B" w:rsidR="00F63028" w:rsidRPr="001C17B8" w:rsidRDefault="00F63028" w:rsidP="003A2F3C">
            <w:pPr>
              <w:jc w:val="right"/>
              <w:rPr>
                <w:rFonts w:asciiTheme="minorHAnsi" w:hAnsiTheme="minorHAnsi"/>
                <w:szCs w:val="23"/>
              </w:rPr>
            </w:pPr>
            <w:r w:rsidRPr="001C17B8">
              <w:rPr>
                <w:sz w:val="22"/>
              </w:rPr>
              <w:t>32</w:t>
            </w:r>
          </w:p>
        </w:tc>
        <w:tc>
          <w:tcPr>
            <w:tcW w:w="1094" w:type="dxa"/>
            <w:tcBorders>
              <w:top w:val="nil"/>
              <w:left w:val="nil"/>
              <w:bottom w:val="nil"/>
              <w:right w:val="nil"/>
            </w:tcBorders>
            <w:shd w:val="clear" w:color="auto" w:fill="auto"/>
            <w:noWrap/>
            <w:vAlign w:val="bottom"/>
          </w:tcPr>
          <w:p w14:paraId="7878141C" w14:textId="6F8679B1" w:rsidR="00F63028" w:rsidRPr="001C17B8" w:rsidRDefault="00F63028">
            <w:pPr>
              <w:jc w:val="right"/>
              <w:rPr>
                <w:rFonts w:asciiTheme="minorHAnsi" w:hAnsiTheme="minorHAnsi"/>
                <w:szCs w:val="23"/>
              </w:rPr>
            </w:pPr>
            <w:r w:rsidRPr="001C17B8">
              <w:rPr>
                <w:sz w:val="22"/>
              </w:rPr>
              <w:t>10</w:t>
            </w:r>
          </w:p>
        </w:tc>
        <w:tc>
          <w:tcPr>
            <w:tcW w:w="1125" w:type="dxa"/>
            <w:tcBorders>
              <w:top w:val="nil"/>
              <w:left w:val="nil"/>
              <w:bottom w:val="nil"/>
              <w:right w:val="nil"/>
            </w:tcBorders>
            <w:shd w:val="clear" w:color="auto" w:fill="auto"/>
            <w:noWrap/>
            <w:vAlign w:val="bottom"/>
          </w:tcPr>
          <w:p w14:paraId="31A8606C" w14:textId="14F77D9B" w:rsidR="00F63028" w:rsidRPr="001C17B8" w:rsidRDefault="00F63028">
            <w:pPr>
              <w:jc w:val="right"/>
              <w:rPr>
                <w:rFonts w:asciiTheme="minorHAnsi" w:hAnsiTheme="minorHAnsi"/>
                <w:szCs w:val="23"/>
              </w:rPr>
            </w:pPr>
            <w:r w:rsidRPr="001C17B8">
              <w:rPr>
                <w:sz w:val="22"/>
              </w:rPr>
              <w:t>31.3</w:t>
            </w:r>
          </w:p>
        </w:tc>
        <w:tc>
          <w:tcPr>
            <w:tcW w:w="1245" w:type="dxa"/>
            <w:tcBorders>
              <w:top w:val="nil"/>
              <w:left w:val="nil"/>
              <w:bottom w:val="nil"/>
              <w:right w:val="nil"/>
            </w:tcBorders>
            <w:shd w:val="clear" w:color="auto" w:fill="auto"/>
            <w:noWrap/>
            <w:vAlign w:val="bottom"/>
          </w:tcPr>
          <w:p w14:paraId="2387D897" w14:textId="759A51FC" w:rsidR="00F63028" w:rsidRPr="001C17B8" w:rsidRDefault="00F63028">
            <w:pPr>
              <w:jc w:val="right"/>
              <w:rPr>
                <w:rFonts w:asciiTheme="minorHAnsi" w:hAnsiTheme="minorHAnsi"/>
                <w:szCs w:val="23"/>
              </w:rPr>
            </w:pPr>
            <w:r w:rsidRPr="001C17B8">
              <w:rPr>
                <w:sz w:val="22"/>
              </w:rPr>
              <w:t>6</w:t>
            </w:r>
          </w:p>
        </w:tc>
        <w:tc>
          <w:tcPr>
            <w:tcW w:w="970" w:type="dxa"/>
            <w:tcBorders>
              <w:top w:val="nil"/>
              <w:left w:val="nil"/>
              <w:bottom w:val="nil"/>
              <w:right w:val="single" w:sz="4" w:space="0" w:color="auto"/>
            </w:tcBorders>
            <w:shd w:val="clear" w:color="auto" w:fill="auto"/>
            <w:noWrap/>
            <w:vAlign w:val="bottom"/>
          </w:tcPr>
          <w:p w14:paraId="2D8CEC07" w14:textId="3C4836F8" w:rsidR="00F63028" w:rsidRPr="001C17B8" w:rsidRDefault="00F63028">
            <w:pPr>
              <w:jc w:val="right"/>
              <w:rPr>
                <w:rFonts w:asciiTheme="minorHAnsi" w:hAnsiTheme="minorHAnsi"/>
                <w:szCs w:val="23"/>
              </w:rPr>
            </w:pPr>
            <w:r w:rsidRPr="001C17B8">
              <w:rPr>
                <w:sz w:val="22"/>
              </w:rPr>
              <w:t>18.8</w:t>
            </w:r>
          </w:p>
        </w:tc>
      </w:tr>
      <w:tr w:rsidR="00F63028" w:rsidRPr="001C17B8" w14:paraId="760BB25C"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5EFFB45C" w14:textId="77777777" w:rsidR="00F63028" w:rsidRPr="001C17B8" w:rsidRDefault="00F63028" w:rsidP="00866A4E">
            <w:r w:rsidRPr="001C17B8">
              <w:t>Taranaki</w:t>
            </w:r>
          </w:p>
        </w:tc>
        <w:tc>
          <w:tcPr>
            <w:tcW w:w="1407" w:type="dxa"/>
            <w:tcBorders>
              <w:top w:val="nil"/>
              <w:left w:val="nil"/>
              <w:bottom w:val="nil"/>
              <w:right w:val="nil"/>
            </w:tcBorders>
            <w:shd w:val="clear" w:color="auto" w:fill="auto"/>
            <w:noWrap/>
            <w:vAlign w:val="bottom"/>
          </w:tcPr>
          <w:p w14:paraId="12B72709" w14:textId="39719CD7" w:rsidR="00F63028" w:rsidRPr="001C17B8" w:rsidRDefault="00F63028" w:rsidP="003A2F3C">
            <w:pPr>
              <w:jc w:val="right"/>
              <w:rPr>
                <w:rFonts w:asciiTheme="minorHAnsi" w:hAnsiTheme="minorHAnsi"/>
                <w:szCs w:val="23"/>
              </w:rPr>
            </w:pPr>
            <w:r w:rsidRPr="001C17B8">
              <w:rPr>
                <w:sz w:val="22"/>
              </w:rPr>
              <w:t>64</w:t>
            </w:r>
          </w:p>
        </w:tc>
        <w:tc>
          <w:tcPr>
            <w:tcW w:w="1094" w:type="dxa"/>
            <w:tcBorders>
              <w:top w:val="nil"/>
              <w:left w:val="nil"/>
              <w:bottom w:val="nil"/>
              <w:right w:val="nil"/>
            </w:tcBorders>
            <w:shd w:val="clear" w:color="auto" w:fill="auto"/>
            <w:noWrap/>
            <w:vAlign w:val="bottom"/>
          </w:tcPr>
          <w:p w14:paraId="1761302E" w14:textId="569AA84A" w:rsidR="00F63028" w:rsidRPr="001C17B8" w:rsidRDefault="00F63028">
            <w:pPr>
              <w:jc w:val="right"/>
              <w:rPr>
                <w:rFonts w:asciiTheme="minorHAnsi" w:hAnsiTheme="minorHAnsi"/>
                <w:szCs w:val="23"/>
              </w:rPr>
            </w:pPr>
            <w:r w:rsidRPr="001C17B8">
              <w:rPr>
                <w:sz w:val="22"/>
              </w:rPr>
              <w:t>5</w:t>
            </w:r>
          </w:p>
        </w:tc>
        <w:tc>
          <w:tcPr>
            <w:tcW w:w="1125" w:type="dxa"/>
            <w:tcBorders>
              <w:top w:val="nil"/>
              <w:left w:val="nil"/>
              <w:bottom w:val="nil"/>
              <w:right w:val="nil"/>
            </w:tcBorders>
            <w:shd w:val="clear" w:color="auto" w:fill="auto"/>
            <w:noWrap/>
            <w:vAlign w:val="bottom"/>
          </w:tcPr>
          <w:p w14:paraId="06821920" w14:textId="063703F7" w:rsidR="00F63028" w:rsidRPr="001C17B8" w:rsidRDefault="00F63028">
            <w:pPr>
              <w:jc w:val="right"/>
              <w:rPr>
                <w:rFonts w:asciiTheme="minorHAnsi" w:hAnsiTheme="minorHAnsi"/>
                <w:szCs w:val="23"/>
              </w:rPr>
            </w:pPr>
            <w:r w:rsidRPr="001C17B8">
              <w:rPr>
                <w:sz w:val="22"/>
              </w:rPr>
              <w:t>7.8</w:t>
            </w:r>
          </w:p>
        </w:tc>
        <w:tc>
          <w:tcPr>
            <w:tcW w:w="1245" w:type="dxa"/>
            <w:tcBorders>
              <w:top w:val="nil"/>
              <w:left w:val="nil"/>
              <w:bottom w:val="nil"/>
              <w:right w:val="nil"/>
            </w:tcBorders>
            <w:shd w:val="clear" w:color="auto" w:fill="auto"/>
            <w:noWrap/>
            <w:vAlign w:val="bottom"/>
          </w:tcPr>
          <w:p w14:paraId="480A8DE2" w14:textId="079FCF7C" w:rsidR="00F63028" w:rsidRPr="001C17B8" w:rsidRDefault="00F63028">
            <w:pPr>
              <w:jc w:val="right"/>
              <w:rPr>
                <w:rFonts w:asciiTheme="minorHAnsi" w:hAnsiTheme="minorHAnsi"/>
                <w:szCs w:val="23"/>
              </w:rPr>
            </w:pPr>
            <w:r w:rsidRPr="001C17B8">
              <w:rPr>
                <w:sz w:val="22"/>
              </w:rPr>
              <w:t>3</w:t>
            </w:r>
          </w:p>
        </w:tc>
        <w:tc>
          <w:tcPr>
            <w:tcW w:w="970" w:type="dxa"/>
            <w:tcBorders>
              <w:top w:val="nil"/>
              <w:left w:val="nil"/>
              <w:bottom w:val="nil"/>
              <w:right w:val="single" w:sz="4" w:space="0" w:color="auto"/>
            </w:tcBorders>
            <w:shd w:val="clear" w:color="auto" w:fill="auto"/>
            <w:noWrap/>
            <w:vAlign w:val="bottom"/>
          </w:tcPr>
          <w:p w14:paraId="57F1E5DA" w14:textId="18E776BB" w:rsidR="00F63028" w:rsidRPr="001C17B8" w:rsidRDefault="00F63028">
            <w:pPr>
              <w:jc w:val="right"/>
              <w:rPr>
                <w:rFonts w:asciiTheme="minorHAnsi" w:hAnsiTheme="minorHAnsi"/>
                <w:szCs w:val="23"/>
              </w:rPr>
            </w:pPr>
            <w:r w:rsidRPr="001C17B8">
              <w:rPr>
                <w:sz w:val="22"/>
              </w:rPr>
              <w:t>4.7</w:t>
            </w:r>
          </w:p>
        </w:tc>
      </w:tr>
      <w:tr w:rsidR="00F63028" w:rsidRPr="001C17B8" w14:paraId="05FECC90"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39C66F47" w14:textId="77777777" w:rsidR="00F63028" w:rsidRPr="001C17B8" w:rsidRDefault="00F63028" w:rsidP="00866A4E">
            <w:r w:rsidRPr="001C17B8">
              <w:t>Waikato</w:t>
            </w:r>
          </w:p>
        </w:tc>
        <w:tc>
          <w:tcPr>
            <w:tcW w:w="1407" w:type="dxa"/>
            <w:tcBorders>
              <w:top w:val="nil"/>
              <w:left w:val="nil"/>
              <w:bottom w:val="nil"/>
              <w:right w:val="nil"/>
            </w:tcBorders>
            <w:shd w:val="clear" w:color="auto" w:fill="auto"/>
            <w:noWrap/>
            <w:vAlign w:val="bottom"/>
          </w:tcPr>
          <w:p w14:paraId="0CA7DA60" w14:textId="02C29DA2" w:rsidR="00F63028" w:rsidRPr="001C17B8" w:rsidRDefault="00F63028" w:rsidP="003A2F3C">
            <w:pPr>
              <w:jc w:val="right"/>
              <w:rPr>
                <w:rFonts w:asciiTheme="minorHAnsi" w:hAnsiTheme="minorHAnsi"/>
                <w:szCs w:val="23"/>
              </w:rPr>
            </w:pPr>
            <w:r w:rsidRPr="001C17B8">
              <w:rPr>
                <w:sz w:val="22"/>
              </w:rPr>
              <w:t>146</w:t>
            </w:r>
          </w:p>
        </w:tc>
        <w:tc>
          <w:tcPr>
            <w:tcW w:w="1094" w:type="dxa"/>
            <w:tcBorders>
              <w:top w:val="nil"/>
              <w:left w:val="nil"/>
              <w:bottom w:val="nil"/>
              <w:right w:val="nil"/>
            </w:tcBorders>
            <w:shd w:val="clear" w:color="auto" w:fill="auto"/>
            <w:noWrap/>
            <w:vAlign w:val="bottom"/>
          </w:tcPr>
          <w:p w14:paraId="1E7157B7" w14:textId="7F25FE14" w:rsidR="00F63028" w:rsidRPr="001C17B8" w:rsidRDefault="00F63028">
            <w:pPr>
              <w:jc w:val="right"/>
              <w:rPr>
                <w:rFonts w:asciiTheme="minorHAnsi" w:hAnsiTheme="minorHAnsi"/>
                <w:szCs w:val="23"/>
              </w:rPr>
            </w:pPr>
            <w:r w:rsidRPr="001C17B8">
              <w:rPr>
                <w:sz w:val="22"/>
              </w:rPr>
              <w:t>18</w:t>
            </w:r>
          </w:p>
        </w:tc>
        <w:tc>
          <w:tcPr>
            <w:tcW w:w="1125" w:type="dxa"/>
            <w:tcBorders>
              <w:top w:val="nil"/>
              <w:left w:val="nil"/>
              <w:bottom w:val="nil"/>
              <w:right w:val="nil"/>
            </w:tcBorders>
            <w:shd w:val="clear" w:color="auto" w:fill="auto"/>
            <w:noWrap/>
            <w:vAlign w:val="bottom"/>
          </w:tcPr>
          <w:p w14:paraId="7D3EBBDA" w14:textId="6F91483D" w:rsidR="00F63028" w:rsidRPr="001C17B8" w:rsidRDefault="00F63028">
            <w:pPr>
              <w:jc w:val="right"/>
              <w:rPr>
                <w:rFonts w:asciiTheme="minorHAnsi" w:hAnsiTheme="minorHAnsi"/>
                <w:szCs w:val="23"/>
              </w:rPr>
            </w:pPr>
            <w:r w:rsidRPr="001C17B8">
              <w:rPr>
                <w:sz w:val="22"/>
              </w:rPr>
              <w:t>12.3</w:t>
            </w:r>
          </w:p>
        </w:tc>
        <w:tc>
          <w:tcPr>
            <w:tcW w:w="1245" w:type="dxa"/>
            <w:tcBorders>
              <w:top w:val="nil"/>
              <w:left w:val="nil"/>
              <w:bottom w:val="nil"/>
              <w:right w:val="nil"/>
            </w:tcBorders>
            <w:shd w:val="clear" w:color="auto" w:fill="auto"/>
            <w:noWrap/>
            <w:vAlign w:val="bottom"/>
          </w:tcPr>
          <w:p w14:paraId="6AB9991F" w14:textId="338D508F" w:rsidR="00F63028" w:rsidRPr="001C17B8" w:rsidRDefault="00F63028">
            <w:pPr>
              <w:jc w:val="right"/>
              <w:rPr>
                <w:rFonts w:asciiTheme="minorHAnsi" w:hAnsiTheme="minorHAnsi"/>
                <w:szCs w:val="23"/>
              </w:rPr>
            </w:pPr>
            <w:r w:rsidRPr="001C17B8">
              <w:rPr>
                <w:sz w:val="22"/>
              </w:rPr>
              <w:t>9</w:t>
            </w:r>
          </w:p>
        </w:tc>
        <w:tc>
          <w:tcPr>
            <w:tcW w:w="970" w:type="dxa"/>
            <w:tcBorders>
              <w:top w:val="nil"/>
              <w:left w:val="nil"/>
              <w:bottom w:val="nil"/>
              <w:right w:val="single" w:sz="4" w:space="0" w:color="auto"/>
            </w:tcBorders>
            <w:shd w:val="clear" w:color="auto" w:fill="auto"/>
            <w:noWrap/>
            <w:vAlign w:val="bottom"/>
          </w:tcPr>
          <w:p w14:paraId="6D342F13" w14:textId="4F58564A" w:rsidR="00F63028" w:rsidRPr="001C17B8" w:rsidRDefault="00F63028">
            <w:pPr>
              <w:jc w:val="right"/>
              <w:rPr>
                <w:rFonts w:asciiTheme="minorHAnsi" w:hAnsiTheme="minorHAnsi"/>
                <w:szCs w:val="23"/>
              </w:rPr>
            </w:pPr>
            <w:r w:rsidRPr="001C17B8">
              <w:rPr>
                <w:sz w:val="22"/>
              </w:rPr>
              <w:t>6.2</w:t>
            </w:r>
          </w:p>
        </w:tc>
      </w:tr>
      <w:tr w:rsidR="00F63028" w:rsidRPr="001C17B8" w14:paraId="68980073"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1AFA7014" w14:textId="77777777" w:rsidR="00F63028" w:rsidRPr="001C17B8" w:rsidRDefault="00F63028" w:rsidP="00866A4E">
            <w:r w:rsidRPr="001C17B8">
              <w:t>Wairarapa</w:t>
            </w:r>
          </w:p>
        </w:tc>
        <w:tc>
          <w:tcPr>
            <w:tcW w:w="1407" w:type="dxa"/>
            <w:tcBorders>
              <w:top w:val="nil"/>
              <w:left w:val="nil"/>
              <w:bottom w:val="nil"/>
              <w:right w:val="nil"/>
            </w:tcBorders>
            <w:shd w:val="clear" w:color="auto" w:fill="auto"/>
            <w:noWrap/>
            <w:vAlign w:val="bottom"/>
          </w:tcPr>
          <w:p w14:paraId="14AA78D9" w14:textId="0AF334A5" w:rsidR="00F63028" w:rsidRPr="001C17B8" w:rsidRDefault="00F63028" w:rsidP="003A2F3C">
            <w:pPr>
              <w:jc w:val="right"/>
              <w:rPr>
                <w:rFonts w:asciiTheme="minorHAnsi" w:hAnsiTheme="minorHAnsi"/>
                <w:szCs w:val="23"/>
              </w:rPr>
            </w:pPr>
            <w:r w:rsidRPr="001C17B8">
              <w:rPr>
                <w:sz w:val="22"/>
              </w:rPr>
              <w:t>15</w:t>
            </w:r>
          </w:p>
        </w:tc>
        <w:tc>
          <w:tcPr>
            <w:tcW w:w="1094" w:type="dxa"/>
            <w:tcBorders>
              <w:top w:val="nil"/>
              <w:left w:val="nil"/>
              <w:bottom w:val="nil"/>
              <w:right w:val="nil"/>
            </w:tcBorders>
            <w:shd w:val="clear" w:color="auto" w:fill="auto"/>
            <w:noWrap/>
            <w:vAlign w:val="bottom"/>
          </w:tcPr>
          <w:p w14:paraId="6AEADE8B" w14:textId="2F3756AA" w:rsidR="00F63028" w:rsidRPr="001C17B8" w:rsidRDefault="00F63028">
            <w:pPr>
              <w:jc w:val="right"/>
              <w:rPr>
                <w:rFonts w:asciiTheme="minorHAnsi" w:hAnsiTheme="minorHAnsi"/>
                <w:szCs w:val="23"/>
              </w:rPr>
            </w:pPr>
            <w:r w:rsidRPr="001C17B8">
              <w:rPr>
                <w:sz w:val="22"/>
              </w:rPr>
              <w:t>-</w:t>
            </w:r>
          </w:p>
        </w:tc>
        <w:tc>
          <w:tcPr>
            <w:tcW w:w="1125" w:type="dxa"/>
            <w:tcBorders>
              <w:top w:val="nil"/>
              <w:left w:val="nil"/>
              <w:bottom w:val="nil"/>
              <w:right w:val="nil"/>
            </w:tcBorders>
            <w:shd w:val="clear" w:color="auto" w:fill="auto"/>
            <w:noWrap/>
            <w:vAlign w:val="bottom"/>
          </w:tcPr>
          <w:p w14:paraId="4F685FCC" w14:textId="79047E7D" w:rsidR="00F63028" w:rsidRPr="001C17B8" w:rsidRDefault="00F63028">
            <w:pPr>
              <w:jc w:val="right"/>
              <w:rPr>
                <w:rFonts w:asciiTheme="minorHAnsi" w:hAnsiTheme="minorHAnsi"/>
                <w:szCs w:val="23"/>
              </w:rPr>
            </w:pPr>
            <w:r w:rsidRPr="001C17B8">
              <w:rPr>
                <w:sz w:val="22"/>
              </w:rPr>
              <w:t>-</w:t>
            </w:r>
          </w:p>
        </w:tc>
        <w:tc>
          <w:tcPr>
            <w:tcW w:w="1245" w:type="dxa"/>
            <w:tcBorders>
              <w:top w:val="nil"/>
              <w:left w:val="nil"/>
              <w:bottom w:val="nil"/>
              <w:right w:val="nil"/>
            </w:tcBorders>
            <w:shd w:val="clear" w:color="auto" w:fill="auto"/>
            <w:noWrap/>
            <w:vAlign w:val="bottom"/>
          </w:tcPr>
          <w:p w14:paraId="72300520" w14:textId="3C756D3C" w:rsidR="00F63028" w:rsidRPr="001C17B8" w:rsidRDefault="00F63028">
            <w:pPr>
              <w:jc w:val="right"/>
              <w:rPr>
                <w:rFonts w:asciiTheme="minorHAnsi" w:hAnsiTheme="minorHAnsi"/>
                <w:szCs w:val="23"/>
              </w:rPr>
            </w:pPr>
            <w:r w:rsidRPr="001C17B8">
              <w:rPr>
                <w:sz w:val="22"/>
              </w:rPr>
              <w:t>-</w:t>
            </w:r>
          </w:p>
        </w:tc>
        <w:tc>
          <w:tcPr>
            <w:tcW w:w="970" w:type="dxa"/>
            <w:tcBorders>
              <w:top w:val="nil"/>
              <w:left w:val="nil"/>
              <w:bottom w:val="nil"/>
              <w:right w:val="single" w:sz="4" w:space="0" w:color="auto"/>
            </w:tcBorders>
            <w:shd w:val="clear" w:color="auto" w:fill="auto"/>
            <w:noWrap/>
            <w:vAlign w:val="bottom"/>
          </w:tcPr>
          <w:p w14:paraId="37418BAB" w14:textId="7FEC58F4" w:rsidR="00F63028" w:rsidRPr="001C17B8" w:rsidRDefault="00F63028">
            <w:pPr>
              <w:jc w:val="right"/>
              <w:rPr>
                <w:rFonts w:asciiTheme="minorHAnsi" w:hAnsiTheme="minorHAnsi"/>
                <w:szCs w:val="23"/>
              </w:rPr>
            </w:pPr>
            <w:r w:rsidRPr="001C17B8">
              <w:rPr>
                <w:sz w:val="22"/>
              </w:rPr>
              <w:t>0.0</w:t>
            </w:r>
          </w:p>
        </w:tc>
      </w:tr>
      <w:tr w:rsidR="00F63028" w:rsidRPr="001C17B8" w14:paraId="075B0FE6"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2A563A1C" w14:textId="77777777" w:rsidR="00F63028" w:rsidRPr="001C17B8" w:rsidRDefault="00F63028" w:rsidP="00866A4E">
            <w:r w:rsidRPr="001C17B8">
              <w:t>Waitemata</w:t>
            </w:r>
          </w:p>
        </w:tc>
        <w:tc>
          <w:tcPr>
            <w:tcW w:w="1407" w:type="dxa"/>
            <w:tcBorders>
              <w:top w:val="nil"/>
              <w:left w:val="nil"/>
              <w:bottom w:val="nil"/>
              <w:right w:val="nil"/>
            </w:tcBorders>
            <w:shd w:val="clear" w:color="auto" w:fill="auto"/>
            <w:noWrap/>
            <w:vAlign w:val="bottom"/>
          </w:tcPr>
          <w:p w14:paraId="49000117" w14:textId="291D97C1" w:rsidR="00F63028" w:rsidRPr="001C17B8" w:rsidRDefault="00F63028" w:rsidP="003A2F3C">
            <w:pPr>
              <w:jc w:val="right"/>
              <w:rPr>
                <w:rFonts w:asciiTheme="minorHAnsi" w:hAnsiTheme="minorHAnsi"/>
                <w:szCs w:val="23"/>
              </w:rPr>
            </w:pPr>
            <w:r w:rsidRPr="001C17B8">
              <w:rPr>
                <w:sz w:val="22"/>
              </w:rPr>
              <w:t>230</w:t>
            </w:r>
          </w:p>
        </w:tc>
        <w:tc>
          <w:tcPr>
            <w:tcW w:w="1094" w:type="dxa"/>
            <w:tcBorders>
              <w:top w:val="nil"/>
              <w:left w:val="nil"/>
              <w:bottom w:val="nil"/>
              <w:right w:val="nil"/>
            </w:tcBorders>
            <w:shd w:val="clear" w:color="auto" w:fill="auto"/>
            <w:noWrap/>
            <w:vAlign w:val="bottom"/>
          </w:tcPr>
          <w:p w14:paraId="20369CAF" w14:textId="6F539E8D" w:rsidR="00F63028" w:rsidRPr="001C17B8" w:rsidRDefault="00F63028">
            <w:pPr>
              <w:jc w:val="right"/>
              <w:rPr>
                <w:rFonts w:asciiTheme="minorHAnsi" w:hAnsiTheme="minorHAnsi"/>
                <w:szCs w:val="23"/>
              </w:rPr>
            </w:pPr>
            <w:r w:rsidRPr="001C17B8">
              <w:rPr>
                <w:sz w:val="22"/>
              </w:rPr>
              <w:t>23</w:t>
            </w:r>
          </w:p>
        </w:tc>
        <w:tc>
          <w:tcPr>
            <w:tcW w:w="1125" w:type="dxa"/>
            <w:tcBorders>
              <w:top w:val="nil"/>
              <w:left w:val="nil"/>
              <w:bottom w:val="nil"/>
              <w:right w:val="nil"/>
            </w:tcBorders>
            <w:shd w:val="clear" w:color="auto" w:fill="auto"/>
            <w:noWrap/>
            <w:vAlign w:val="bottom"/>
          </w:tcPr>
          <w:p w14:paraId="6A25AA6E" w14:textId="75F68673" w:rsidR="00F63028" w:rsidRPr="001C17B8" w:rsidRDefault="00F63028">
            <w:pPr>
              <w:jc w:val="right"/>
              <w:rPr>
                <w:rFonts w:asciiTheme="minorHAnsi" w:hAnsiTheme="minorHAnsi"/>
                <w:szCs w:val="23"/>
              </w:rPr>
            </w:pPr>
            <w:r w:rsidRPr="001C17B8">
              <w:rPr>
                <w:sz w:val="22"/>
              </w:rPr>
              <w:t>10.0</w:t>
            </w:r>
          </w:p>
        </w:tc>
        <w:tc>
          <w:tcPr>
            <w:tcW w:w="1245" w:type="dxa"/>
            <w:tcBorders>
              <w:top w:val="nil"/>
              <w:left w:val="nil"/>
              <w:bottom w:val="nil"/>
              <w:right w:val="nil"/>
            </w:tcBorders>
            <w:shd w:val="clear" w:color="auto" w:fill="auto"/>
            <w:noWrap/>
            <w:vAlign w:val="bottom"/>
          </w:tcPr>
          <w:p w14:paraId="42083B64" w14:textId="0D90D41B" w:rsidR="00F63028" w:rsidRPr="001C17B8" w:rsidRDefault="00F63028">
            <w:pPr>
              <w:jc w:val="right"/>
              <w:rPr>
                <w:rFonts w:asciiTheme="minorHAnsi" w:hAnsiTheme="minorHAnsi"/>
                <w:szCs w:val="23"/>
              </w:rPr>
            </w:pPr>
            <w:r w:rsidRPr="001C17B8">
              <w:rPr>
                <w:sz w:val="22"/>
              </w:rPr>
              <w:t>13</w:t>
            </w:r>
          </w:p>
        </w:tc>
        <w:tc>
          <w:tcPr>
            <w:tcW w:w="970" w:type="dxa"/>
            <w:tcBorders>
              <w:top w:val="nil"/>
              <w:left w:val="nil"/>
              <w:bottom w:val="nil"/>
              <w:right w:val="single" w:sz="4" w:space="0" w:color="auto"/>
            </w:tcBorders>
            <w:shd w:val="clear" w:color="auto" w:fill="auto"/>
            <w:noWrap/>
            <w:vAlign w:val="bottom"/>
          </w:tcPr>
          <w:p w14:paraId="50DB47B7" w14:textId="0825B9B2" w:rsidR="00F63028" w:rsidRPr="001C17B8" w:rsidRDefault="00F63028">
            <w:pPr>
              <w:jc w:val="right"/>
              <w:rPr>
                <w:rFonts w:asciiTheme="minorHAnsi" w:hAnsiTheme="minorHAnsi"/>
                <w:szCs w:val="23"/>
              </w:rPr>
            </w:pPr>
            <w:r w:rsidRPr="001C17B8">
              <w:rPr>
                <w:sz w:val="22"/>
              </w:rPr>
              <w:t>5.7</w:t>
            </w:r>
          </w:p>
        </w:tc>
      </w:tr>
      <w:tr w:rsidR="00F63028" w:rsidRPr="001C17B8" w14:paraId="49BEF8C3"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4B7DAAEB" w14:textId="77777777" w:rsidR="00F63028" w:rsidRPr="001C17B8" w:rsidRDefault="00F63028" w:rsidP="00866A4E">
            <w:r w:rsidRPr="001C17B8">
              <w:t>West Coast</w:t>
            </w:r>
          </w:p>
        </w:tc>
        <w:tc>
          <w:tcPr>
            <w:tcW w:w="1407" w:type="dxa"/>
            <w:tcBorders>
              <w:top w:val="nil"/>
              <w:left w:val="nil"/>
              <w:bottom w:val="nil"/>
              <w:right w:val="nil"/>
            </w:tcBorders>
            <w:shd w:val="clear" w:color="auto" w:fill="auto"/>
            <w:noWrap/>
            <w:vAlign w:val="bottom"/>
          </w:tcPr>
          <w:p w14:paraId="2F12D456" w14:textId="2A51A9BF" w:rsidR="00F63028" w:rsidRPr="001C17B8" w:rsidRDefault="00F63028" w:rsidP="003A2F3C">
            <w:pPr>
              <w:jc w:val="right"/>
              <w:rPr>
                <w:rFonts w:asciiTheme="minorHAnsi" w:hAnsiTheme="minorHAnsi"/>
                <w:szCs w:val="23"/>
              </w:rPr>
            </w:pPr>
            <w:r w:rsidRPr="001C17B8">
              <w:rPr>
                <w:sz w:val="22"/>
              </w:rPr>
              <w:t>11</w:t>
            </w:r>
          </w:p>
        </w:tc>
        <w:tc>
          <w:tcPr>
            <w:tcW w:w="1094" w:type="dxa"/>
            <w:tcBorders>
              <w:top w:val="nil"/>
              <w:left w:val="nil"/>
              <w:bottom w:val="nil"/>
              <w:right w:val="nil"/>
            </w:tcBorders>
            <w:shd w:val="clear" w:color="auto" w:fill="auto"/>
            <w:noWrap/>
            <w:vAlign w:val="bottom"/>
          </w:tcPr>
          <w:p w14:paraId="0068AE5A" w14:textId="19E9D430" w:rsidR="00F63028" w:rsidRPr="001C17B8" w:rsidRDefault="00F63028">
            <w:pPr>
              <w:jc w:val="right"/>
              <w:rPr>
                <w:rFonts w:asciiTheme="minorHAnsi" w:hAnsiTheme="minorHAnsi"/>
                <w:szCs w:val="23"/>
              </w:rPr>
            </w:pPr>
            <w:r w:rsidRPr="001C17B8">
              <w:rPr>
                <w:sz w:val="22"/>
              </w:rPr>
              <w:t>1</w:t>
            </w:r>
          </w:p>
        </w:tc>
        <w:tc>
          <w:tcPr>
            <w:tcW w:w="1125" w:type="dxa"/>
            <w:tcBorders>
              <w:top w:val="nil"/>
              <w:left w:val="nil"/>
              <w:bottom w:val="nil"/>
              <w:right w:val="nil"/>
            </w:tcBorders>
            <w:shd w:val="clear" w:color="auto" w:fill="auto"/>
            <w:noWrap/>
            <w:vAlign w:val="bottom"/>
          </w:tcPr>
          <w:p w14:paraId="4AF574A2" w14:textId="3A7DFA13" w:rsidR="00F63028" w:rsidRPr="001C17B8" w:rsidRDefault="00F63028">
            <w:pPr>
              <w:jc w:val="right"/>
              <w:rPr>
                <w:rFonts w:asciiTheme="minorHAnsi" w:hAnsiTheme="minorHAnsi"/>
                <w:szCs w:val="23"/>
              </w:rPr>
            </w:pPr>
            <w:r w:rsidRPr="001C17B8">
              <w:rPr>
                <w:sz w:val="22"/>
              </w:rPr>
              <w:t>9.1</w:t>
            </w:r>
          </w:p>
        </w:tc>
        <w:tc>
          <w:tcPr>
            <w:tcW w:w="1245" w:type="dxa"/>
            <w:tcBorders>
              <w:top w:val="nil"/>
              <w:left w:val="nil"/>
              <w:bottom w:val="nil"/>
              <w:right w:val="nil"/>
            </w:tcBorders>
            <w:shd w:val="clear" w:color="auto" w:fill="auto"/>
            <w:noWrap/>
            <w:vAlign w:val="bottom"/>
          </w:tcPr>
          <w:p w14:paraId="45883EB3" w14:textId="0DEF6D11" w:rsidR="00F63028" w:rsidRPr="001C17B8" w:rsidRDefault="00F63028">
            <w:pPr>
              <w:jc w:val="right"/>
              <w:rPr>
                <w:rFonts w:asciiTheme="minorHAnsi" w:hAnsiTheme="minorHAnsi"/>
                <w:szCs w:val="23"/>
              </w:rPr>
            </w:pPr>
            <w:r w:rsidRPr="001C17B8">
              <w:rPr>
                <w:sz w:val="22"/>
              </w:rPr>
              <w:t>1</w:t>
            </w:r>
          </w:p>
        </w:tc>
        <w:tc>
          <w:tcPr>
            <w:tcW w:w="970" w:type="dxa"/>
            <w:tcBorders>
              <w:top w:val="nil"/>
              <w:left w:val="nil"/>
              <w:bottom w:val="nil"/>
              <w:right w:val="single" w:sz="4" w:space="0" w:color="auto"/>
            </w:tcBorders>
            <w:shd w:val="clear" w:color="auto" w:fill="auto"/>
            <w:noWrap/>
            <w:vAlign w:val="bottom"/>
          </w:tcPr>
          <w:p w14:paraId="16DA24B5" w14:textId="3537E790" w:rsidR="00F63028" w:rsidRPr="001C17B8" w:rsidRDefault="00F63028">
            <w:pPr>
              <w:jc w:val="right"/>
              <w:rPr>
                <w:rFonts w:asciiTheme="minorHAnsi" w:hAnsiTheme="minorHAnsi"/>
                <w:szCs w:val="23"/>
              </w:rPr>
            </w:pPr>
            <w:r w:rsidRPr="001C17B8">
              <w:rPr>
                <w:sz w:val="22"/>
              </w:rPr>
              <w:t>9.1</w:t>
            </w:r>
          </w:p>
        </w:tc>
      </w:tr>
      <w:tr w:rsidR="00F63028" w:rsidRPr="001C17B8" w14:paraId="7CC86A40"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3E5A35D8" w14:textId="77777777" w:rsidR="00F63028" w:rsidRPr="001C17B8" w:rsidRDefault="00F63028" w:rsidP="00866A4E">
            <w:r w:rsidRPr="001C17B8">
              <w:t>Whanganui</w:t>
            </w:r>
          </w:p>
        </w:tc>
        <w:tc>
          <w:tcPr>
            <w:tcW w:w="1407" w:type="dxa"/>
            <w:tcBorders>
              <w:top w:val="nil"/>
              <w:left w:val="nil"/>
              <w:bottom w:val="nil"/>
              <w:right w:val="nil"/>
            </w:tcBorders>
            <w:shd w:val="clear" w:color="auto" w:fill="auto"/>
            <w:noWrap/>
            <w:vAlign w:val="bottom"/>
          </w:tcPr>
          <w:p w14:paraId="25D0739D" w14:textId="3CBB569B" w:rsidR="00F63028" w:rsidRPr="001C17B8" w:rsidRDefault="00F63028" w:rsidP="003A2F3C">
            <w:pPr>
              <w:jc w:val="right"/>
              <w:rPr>
                <w:rFonts w:asciiTheme="minorHAnsi" w:hAnsiTheme="minorHAnsi"/>
                <w:szCs w:val="23"/>
              </w:rPr>
            </w:pPr>
            <w:r w:rsidRPr="001C17B8">
              <w:rPr>
                <w:sz w:val="22"/>
              </w:rPr>
              <w:t>30</w:t>
            </w:r>
          </w:p>
        </w:tc>
        <w:tc>
          <w:tcPr>
            <w:tcW w:w="1094" w:type="dxa"/>
            <w:tcBorders>
              <w:top w:val="nil"/>
              <w:left w:val="nil"/>
              <w:bottom w:val="nil"/>
              <w:right w:val="nil"/>
            </w:tcBorders>
            <w:shd w:val="clear" w:color="auto" w:fill="auto"/>
            <w:noWrap/>
            <w:vAlign w:val="bottom"/>
          </w:tcPr>
          <w:p w14:paraId="48F02733" w14:textId="79F6433C" w:rsidR="00F63028" w:rsidRPr="001C17B8" w:rsidRDefault="00F63028">
            <w:pPr>
              <w:jc w:val="right"/>
              <w:rPr>
                <w:rFonts w:asciiTheme="minorHAnsi" w:hAnsiTheme="minorHAnsi"/>
                <w:szCs w:val="23"/>
              </w:rPr>
            </w:pPr>
            <w:r w:rsidRPr="001C17B8">
              <w:rPr>
                <w:sz w:val="22"/>
              </w:rPr>
              <w:t>-</w:t>
            </w:r>
          </w:p>
        </w:tc>
        <w:tc>
          <w:tcPr>
            <w:tcW w:w="1125" w:type="dxa"/>
            <w:tcBorders>
              <w:top w:val="nil"/>
              <w:left w:val="nil"/>
              <w:bottom w:val="nil"/>
              <w:right w:val="nil"/>
            </w:tcBorders>
            <w:shd w:val="clear" w:color="auto" w:fill="auto"/>
            <w:noWrap/>
            <w:vAlign w:val="bottom"/>
          </w:tcPr>
          <w:p w14:paraId="401CAF36" w14:textId="777E4736" w:rsidR="00F63028" w:rsidRPr="001C17B8" w:rsidRDefault="00F63028">
            <w:pPr>
              <w:jc w:val="right"/>
              <w:rPr>
                <w:rFonts w:asciiTheme="minorHAnsi" w:hAnsiTheme="minorHAnsi"/>
                <w:szCs w:val="23"/>
              </w:rPr>
            </w:pPr>
            <w:r w:rsidRPr="001C17B8">
              <w:rPr>
                <w:sz w:val="22"/>
              </w:rPr>
              <w:t>-</w:t>
            </w:r>
          </w:p>
        </w:tc>
        <w:tc>
          <w:tcPr>
            <w:tcW w:w="1245" w:type="dxa"/>
            <w:tcBorders>
              <w:top w:val="nil"/>
              <w:left w:val="nil"/>
              <w:bottom w:val="nil"/>
              <w:right w:val="nil"/>
            </w:tcBorders>
            <w:shd w:val="clear" w:color="auto" w:fill="auto"/>
            <w:noWrap/>
            <w:vAlign w:val="bottom"/>
          </w:tcPr>
          <w:p w14:paraId="277A82BC" w14:textId="427ECA8B" w:rsidR="00F63028" w:rsidRPr="001C17B8" w:rsidRDefault="00F63028">
            <w:pPr>
              <w:jc w:val="right"/>
              <w:rPr>
                <w:rFonts w:asciiTheme="minorHAnsi" w:hAnsiTheme="minorHAnsi"/>
                <w:szCs w:val="23"/>
              </w:rPr>
            </w:pPr>
            <w:r w:rsidRPr="001C17B8">
              <w:rPr>
                <w:sz w:val="22"/>
              </w:rPr>
              <w:t>-</w:t>
            </w:r>
          </w:p>
        </w:tc>
        <w:tc>
          <w:tcPr>
            <w:tcW w:w="970" w:type="dxa"/>
            <w:tcBorders>
              <w:top w:val="nil"/>
              <w:left w:val="nil"/>
              <w:bottom w:val="nil"/>
              <w:right w:val="single" w:sz="4" w:space="0" w:color="auto"/>
            </w:tcBorders>
            <w:shd w:val="clear" w:color="auto" w:fill="auto"/>
            <w:noWrap/>
            <w:vAlign w:val="bottom"/>
          </w:tcPr>
          <w:p w14:paraId="21F63127" w14:textId="152D0DF1" w:rsidR="00F63028" w:rsidRPr="001C17B8" w:rsidRDefault="00F63028">
            <w:pPr>
              <w:jc w:val="right"/>
              <w:rPr>
                <w:rFonts w:asciiTheme="minorHAnsi" w:hAnsiTheme="minorHAnsi"/>
                <w:szCs w:val="23"/>
              </w:rPr>
            </w:pPr>
            <w:r w:rsidRPr="001C17B8">
              <w:rPr>
                <w:sz w:val="22"/>
              </w:rPr>
              <w:t>0.0</w:t>
            </w:r>
          </w:p>
        </w:tc>
      </w:tr>
      <w:tr w:rsidR="00F63028" w:rsidRPr="001C17B8" w14:paraId="590A1D84" w14:textId="77777777" w:rsidTr="003A2F3C">
        <w:trPr>
          <w:trHeight w:val="300"/>
        </w:trPr>
        <w:tc>
          <w:tcPr>
            <w:tcW w:w="2283" w:type="dxa"/>
            <w:tcBorders>
              <w:top w:val="nil"/>
              <w:left w:val="single" w:sz="4" w:space="0" w:color="auto"/>
              <w:bottom w:val="nil"/>
              <w:right w:val="nil"/>
            </w:tcBorders>
            <w:shd w:val="clear" w:color="auto" w:fill="auto"/>
            <w:noWrap/>
            <w:vAlign w:val="bottom"/>
            <w:hideMark/>
          </w:tcPr>
          <w:p w14:paraId="2FA10539" w14:textId="77777777" w:rsidR="00F63028" w:rsidRPr="001C17B8" w:rsidRDefault="00F63028" w:rsidP="00866A4E">
            <w:r w:rsidRPr="001C17B8">
              <w:t>Unspecified</w:t>
            </w:r>
          </w:p>
        </w:tc>
        <w:tc>
          <w:tcPr>
            <w:tcW w:w="1407" w:type="dxa"/>
            <w:tcBorders>
              <w:top w:val="nil"/>
              <w:left w:val="nil"/>
              <w:bottom w:val="nil"/>
              <w:right w:val="nil"/>
            </w:tcBorders>
            <w:shd w:val="clear" w:color="auto" w:fill="auto"/>
            <w:noWrap/>
            <w:vAlign w:val="bottom"/>
          </w:tcPr>
          <w:p w14:paraId="4F522BCE" w14:textId="7C7C890D" w:rsidR="00F63028" w:rsidRPr="001C17B8" w:rsidRDefault="00F63028" w:rsidP="003A2F3C">
            <w:pPr>
              <w:jc w:val="right"/>
              <w:rPr>
                <w:rFonts w:asciiTheme="minorHAnsi" w:hAnsiTheme="minorHAnsi"/>
                <w:i/>
                <w:iCs/>
                <w:szCs w:val="23"/>
              </w:rPr>
            </w:pPr>
            <w:r w:rsidRPr="001C17B8">
              <w:rPr>
                <w:i/>
                <w:iCs/>
                <w:sz w:val="22"/>
              </w:rPr>
              <w:t>-</w:t>
            </w:r>
          </w:p>
        </w:tc>
        <w:tc>
          <w:tcPr>
            <w:tcW w:w="1094" w:type="dxa"/>
            <w:tcBorders>
              <w:top w:val="nil"/>
              <w:left w:val="nil"/>
              <w:bottom w:val="nil"/>
              <w:right w:val="nil"/>
            </w:tcBorders>
            <w:shd w:val="clear" w:color="auto" w:fill="auto"/>
            <w:noWrap/>
            <w:vAlign w:val="bottom"/>
          </w:tcPr>
          <w:p w14:paraId="1E675E59" w14:textId="50A2A1E5" w:rsidR="00F63028" w:rsidRPr="001C17B8" w:rsidRDefault="00F63028">
            <w:pPr>
              <w:jc w:val="right"/>
              <w:rPr>
                <w:rFonts w:asciiTheme="minorHAnsi" w:hAnsiTheme="minorHAnsi"/>
                <w:i/>
                <w:iCs/>
                <w:szCs w:val="23"/>
              </w:rPr>
            </w:pPr>
            <w:r w:rsidRPr="001C17B8">
              <w:rPr>
                <w:i/>
                <w:iCs/>
                <w:sz w:val="22"/>
              </w:rPr>
              <w:t>-</w:t>
            </w:r>
          </w:p>
        </w:tc>
        <w:tc>
          <w:tcPr>
            <w:tcW w:w="1125" w:type="dxa"/>
            <w:tcBorders>
              <w:top w:val="nil"/>
              <w:left w:val="nil"/>
              <w:bottom w:val="nil"/>
              <w:right w:val="nil"/>
            </w:tcBorders>
            <w:shd w:val="clear" w:color="auto" w:fill="auto"/>
            <w:noWrap/>
            <w:vAlign w:val="bottom"/>
          </w:tcPr>
          <w:p w14:paraId="7E9B2E02" w14:textId="0A29B6DF" w:rsidR="00F63028" w:rsidRPr="001C17B8" w:rsidRDefault="00F63028">
            <w:pPr>
              <w:jc w:val="right"/>
              <w:rPr>
                <w:rFonts w:asciiTheme="minorHAnsi" w:hAnsiTheme="minorHAnsi"/>
                <w:i/>
                <w:iCs/>
                <w:szCs w:val="23"/>
              </w:rPr>
            </w:pPr>
          </w:p>
        </w:tc>
        <w:tc>
          <w:tcPr>
            <w:tcW w:w="1245" w:type="dxa"/>
            <w:tcBorders>
              <w:top w:val="nil"/>
              <w:left w:val="nil"/>
              <w:bottom w:val="nil"/>
              <w:right w:val="nil"/>
            </w:tcBorders>
            <w:shd w:val="clear" w:color="auto" w:fill="auto"/>
            <w:noWrap/>
            <w:vAlign w:val="bottom"/>
          </w:tcPr>
          <w:p w14:paraId="2240ECFA" w14:textId="7D5932F8" w:rsidR="00F63028" w:rsidRPr="001C17B8" w:rsidRDefault="00F63028">
            <w:pPr>
              <w:jc w:val="right"/>
              <w:rPr>
                <w:rFonts w:asciiTheme="minorHAnsi" w:hAnsiTheme="minorHAnsi"/>
                <w:i/>
                <w:iCs/>
                <w:szCs w:val="23"/>
              </w:rPr>
            </w:pPr>
            <w:r w:rsidRPr="001C17B8">
              <w:rPr>
                <w:i/>
                <w:iCs/>
                <w:sz w:val="22"/>
              </w:rPr>
              <w:t>-</w:t>
            </w:r>
          </w:p>
        </w:tc>
        <w:tc>
          <w:tcPr>
            <w:tcW w:w="970" w:type="dxa"/>
            <w:tcBorders>
              <w:top w:val="nil"/>
              <w:left w:val="nil"/>
              <w:bottom w:val="nil"/>
              <w:right w:val="single" w:sz="4" w:space="0" w:color="auto"/>
            </w:tcBorders>
            <w:shd w:val="clear" w:color="auto" w:fill="auto"/>
            <w:noWrap/>
            <w:vAlign w:val="bottom"/>
          </w:tcPr>
          <w:p w14:paraId="2FCFFC2D" w14:textId="62054981" w:rsidR="00F63028" w:rsidRPr="001C17B8" w:rsidRDefault="00F63028">
            <w:pPr>
              <w:jc w:val="right"/>
              <w:rPr>
                <w:rFonts w:asciiTheme="minorHAnsi" w:hAnsiTheme="minorHAnsi"/>
                <w:i/>
                <w:iCs/>
                <w:szCs w:val="23"/>
              </w:rPr>
            </w:pPr>
          </w:p>
        </w:tc>
      </w:tr>
      <w:tr w:rsidR="00F63028" w:rsidRPr="001C17B8" w14:paraId="5509AAF8" w14:textId="77777777" w:rsidTr="003A2F3C">
        <w:trPr>
          <w:trHeight w:val="300"/>
        </w:trPr>
        <w:tc>
          <w:tcPr>
            <w:tcW w:w="2283" w:type="dxa"/>
            <w:tcBorders>
              <w:top w:val="nil"/>
              <w:left w:val="single" w:sz="4" w:space="0" w:color="auto"/>
              <w:bottom w:val="single" w:sz="4" w:space="0" w:color="auto"/>
              <w:right w:val="nil"/>
            </w:tcBorders>
            <w:shd w:val="clear" w:color="auto" w:fill="auto"/>
            <w:noWrap/>
            <w:vAlign w:val="bottom"/>
            <w:hideMark/>
          </w:tcPr>
          <w:p w14:paraId="741B429E" w14:textId="77777777" w:rsidR="00F63028" w:rsidRPr="001C17B8" w:rsidRDefault="00F63028" w:rsidP="00F63028">
            <w:pPr>
              <w:rPr>
                <w:rFonts w:asciiTheme="minorHAnsi" w:eastAsia="Times New Roman" w:hAnsiTheme="minorHAnsi" w:cs="Calibri"/>
                <w:b/>
                <w:bCs/>
                <w:szCs w:val="23"/>
                <w:lang w:eastAsia="en-AU"/>
              </w:rPr>
            </w:pPr>
            <w:r w:rsidRPr="001C17B8">
              <w:rPr>
                <w:rFonts w:asciiTheme="minorHAnsi" w:eastAsia="Times New Roman" w:hAnsiTheme="minorHAnsi" w:cs="Calibri"/>
                <w:b/>
                <w:bCs/>
                <w:szCs w:val="23"/>
                <w:lang w:eastAsia="en-AU"/>
              </w:rPr>
              <w:t>Total</w:t>
            </w:r>
          </w:p>
        </w:tc>
        <w:tc>
          <w:tcPr>
            <w:tcW w:w="1407" w:type="dxa"/>
            <w:tcBorders>
              <w:top w:val="nil"/>
              <w:left w:val="nil"/>
              <w:bottom w:val="single" w:sz="4" w:space="0" w:color="auto"/>
              <w:right w:val="nil"/>
            </w:tcBorders>
            <w:shd w:val="clear" w:color="auto" w:fill="auto"/>
            <w:noWrap/>
            <w:vAlign w:val="bottom"/>
          </w:tcPr>
          <w:p w14:paraId="54D7964B" w14:textId="7FE1CBFA" w:rsidR="00F63028" w:rsidRPr="001C17B8" w:rsidRDefault="00F63028" w:rsidP="003A2F3C">
            <w:pPr>
              <w:jc w:val="right"/>
              <w:rPr>
                <w:rFonts w:asciiTheme="minorHAnsi" w:hAnsiTheme="minorHAnsi"/>
                <w:b/>
                <w:bCs/>
                <w:szCs w:val="23"/>
              </w:rPr>
            </w:pPr>
            <w:r w:rsidRPr="001C17B8">
              <w:rPr>
                <w:b/>
                <w:bCs/>
                <w:sz w:val="22"/>
              </w:rPr>
              <w:t>1,840</w:t>
            </w:r>
          </w:p>
        </w:tc>
        <w:tc>
          <w:tcPr>
            <w:tcW w:w="1094" w:type="dxa"/>
            <w:tcBorders>
              <w:top w:val="nil"/>
              <w:left w:val="nil"/>
              <w:bottom w:val="single" w:sz="4" w:space="0" w:color="auto"/>
              <w:right w:val="nil"/>
            </w:tcBorders>
            <w:shd w:val="clear" w:color="auto" w:fill="auto"/>
            <w:noWrap/>
            <w:vAlign w:val="bottom"/>
          </w:tcPr>
          <w:p w14:paraId="6DAD8E7D" w14:textId="145B282A" w:rsidR="00F63028" w:rsidRPr="001C17B8" w:rsidRDefault="00F63028">
            <w:pPr>
              <w:jc w:val="right"/>
              <w:rPr>
                <w:rFonts w:asciiTheme="minorHAnsi" w:hAnsiTheme="minorHAnsi"/>
                <w:b/>
                <w:bCs/>
                <w:szCs w:val="23"/>
              </w:rPr>
            </w:pPr>
            <w:r w:rsidRPr="001C17B8">
              <w:rPr>
                <w:b/>
                <w:bCs/>
                <w:sz w:val="22"/>
              </w:rPr>
              <w:t>175</w:t>
            </w:r>
          </w:p>
        </w:tc>
        <w:tc>
          <w:tcPr>
            <w:tcW w:w="1125" w:type="dxa"/>
            <w:tcBorders>
              <w:top w:val="nil"/>
              <w:left w:val="nil"/>
              <w:bottom w:val="single" w:sz="4" w:space="0" w:color="auto"/>
              <w:right w:val="nil"/>
            </w:tcBorders>
            <w:shd w:val="clear" w:color="auto" w:fill="auto"/>
            <w:noWrap/>
            <w:vAlign w:val="bottom"/>
          </w:tcPr>
          <w:p w14:paraId="36404A0C" w14:textId="08208DEE" w:rsidR="00F63028" w:rsidRPr="001C17B8" w:rsidRDefault="00F63028">
            <w:pPr>
              <w:jc w:val="right"/>
              <w:rPr>
                <w:rFonts w:asciiTheme="minorHAnsi" w:hAnsiTheme="minorHAnsi"/>
                <w:b/>
                <w:bCs/>
                <w:szCs w:val="23"/>
              </w:rPr>
            </w:pPr>
            <w:r w:rsidRPr="001C17B8">
              <w:rPr>
                <w:b/>
                <w:bCs/>
                <w:sz w:val="22"/>
              </w:rPr>
              <w:t>9.5</w:t>
            </w:r>
          </w:p>
        </w:tc>
        <w:tc>
          <w:tcPr>
            <w:tcW w:w="1245" w:type="dxa"/>
            <w:tcBorders>
              <w:top w:val="nil"/>
              <w:left w:val="nil"/>
              <w:bottom w:val="single" w:sz="4" w:space="0" w:color="auto"/>
              <w:right w:val="nil"/>
            </w:tcBorders>
            <w:shd w:val="clear" w:color="auto" w:fill="auto"/>
            <w:noWrap/>
            <w:vAlign w:val="bottom"/>
          </w:tcPr>
          <w:p w14:paraId="5B6572EB" w14:textId="63F19F8D" w:rsidR="00F63028" w:rsidRPr="001C17B8" w:rsidRDefault="00F63028">
            <w:pPr>
              <w:jc w:val="right"/>
              <w:rPr>
                <w:rFonts w:asciiTheme="minorHAnsi" w:hAnsiTheme="minorHAnsi"/>
                <w:b/>
                <w:bCs/>
                <w:szCs w:val="23"/>
              </w:rPr>
            </w:pPr>
            <w:r w:rsidRPr="001C17B8">
              <w:rPr>
                <w:b/>
                <w:bCs/>
                <w:sz w:val="22"/>
              </w:rPr>
              <w:t>96</w:t>
            </w:r>
          </w:p>
        </w:tc>
        <w:tc>
          <w:tcPr>
            <w:tcW w:w="970" w:type="dxa"/>
            <w:tcBorders>
              <w:top w:val="nil"/>
              <w:left w:val="nil"/>
              <w:bottom w:val="single" w:sz="4" w:space="0" w:color="auto"/>
              <w:right w:val="single" w:sz="4" w:space="0" w:color="auto"/>
            </w:tcBorders>
            <w:shd w:val="clear" w:color="auto" w:fill="auto"/>
            <w:noWrap/>
            <w:vAlign w:val="bottom"/>
          </w:tcPr>
          <w:p w14:paraId="5DF682ED" w14:textId="4782D7FD" w:rsidR="00F63028" w:rsidRPr="001C17B8" w:rsidRDefault="00F63028">
            <w:pPr>
              <w:jc w:val="right"/>
              <w:rPr>
                <w:rFonts w:asciiTheme="minorHAnsi" w:hAnsiTheme="minorHAnsi"/>
                <w:b/>
                <w:bCs/>
                <w:szCs w:val="23"/>
              </w:rPr>
            </w:pPr>
            <w:r w:rsidRPr="001C17B8">
              <w:rPr>
                <w:b/>
                <w:bCs/>
                <w:sz w:val="22"/>
              </w:rPr>
              <w:t>5.2</w:t>
            </w:r>
          </w:p>
        </w:tc>
      </w:tr>
    </w:tbl>
    <w:p w14:paraId="6EF0C302" w14:textId="77777777" w:rsidR="00A5040B" w:rsidRPr="001C17B8" w:rsidRDefault="00A5040B" w:rsidP="00A5040B">
      <w:pPr>
        <w:ind w:right="544"/>
        <w:jc w:val="both"/>
      </w:pPr>
    </w:p>
    <w:p w14:paraId="3E9846DE" w14:textId="743BBFE0" w:rsidR="003B56DF" w:rsidRPr="001C17B8" w:rsidRDefault="00C65151" w:rsidP="00CE73E5">
      <w:pPr>
        <w:pStyle w:val="Caption"/>
        <w:spacing w:after="80"/>
        <w:ind w:right="-23"/>
        <w:jc w:val="both"/>
      </w:pPr>
      <w:bookmarkStart w:id="629" w:name="_Ref388367224"/>
      <w:bookmarkStart w:id="630" w:name="_Toc469398300"/>
      <w:bookmarkStart w:id="631" w:name="_Toc454286176"/>
      <w:bookmarkStart w:id="632" w:name="_Toc475605537"/>
      <w:bookmarkStart w:id="633" w:name="_Toc509928508"/>
      <w:r w:rsidRPr="001C17B8">
        <w:t>Table</w:t>
      </w:r>
      <w:r w:rsidR="003B56DF" w:rsidRPr="001C17B8">
        <w:t xml:space="preserve"> </w:t>
      </w:r>
      <w:r w:rsidR="00100CC8" w:rsidRPr="001C17B8">
        <w:fldChar w:fldCharType="begin"/>
      </w:r>
      <w:r w:rsidR="0004456A" w:rsidRPr="001C17B8">
        <w:instrText xml:space="preserve"> SEQ Table \* ARABIC </w:instrText>
      </w:r>
      <w:r w:rsidR="00100CC8" w:rsidRPr="001C17B8">
        <w:fldChar w:fldCharType="separate"/>
      </w:r>
      <w:r w:rsidR="00B73FE3">
        <w:rPr>
          <w:noProof/>
        </w:rPr>
        <w:t>17</w:t>
      </w:r>
      <w:r w:rsidR="00100CC8" w:rsidRPr="001C17B8">
        <w:rPr>
          <w:noProof/>
        </w:rPr>
        <w:fldChar w:fldCharType="end"/>
      </w:r>
      <w:bookmarkEnd w:id="629"/>
      <w:r w:rsidR="003B56DF" w:rsidRPr="001C17B8">
        <w:t xml:space="preserve"> - Women without any follow-up test within 180 days of a high grade cytology report, by ethnicity</w:t>
      </w:r>
      <w:bookmarkEnd w:id="630"/>
      <w:bookmarkEnd w:id="631"/>
      <w:bookmarkEnd w:id="632"/>
      <w:bookmarkEnd w:id="633"/>
    </w:p>
    <w:tbl>
      <w:tblPr>
        <w:tblW w:w="775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0"/>
        <w:gridCol w:w="1560"/>
        <w:gridCol w:w="1275"/>
        <w:gridCol w:w="818"/>
        <w:gridCol w:w="996"/>
        <w:gridCol w:w="938"/>
      </w:tblGrid>
      <w:tr w:rsidR="003B56DF" w:rsidRPr="001C17B8" w14:paraId="468E7FCF" w14:textId="77777777" w:rsidTr="00A14A5A">
        <w:trPr>
          <w:trHeight w:val="525"/>
        </w:trPr>
        <w:tc>
          <w:tcPr>
            <w:tcW w:w="2170" w:type="dxa"/>
            <w:tcBorders>
              <w:top w:val="single" w:sz="4" w:space="0" w:color="auto"/>
              <w:bottom w:val="nil"/>
            </w:tcBorders>
            <w:shd w:val="clear" w:color="auto" w:fill="D9D9D9" w:themeFill="background1" w:themeFillShade="D9"/>
            <w:noWrap/>
            <w:vAlign w:val="bottom"/>
            <w:hideMark/>
          </w:tcPr>
          <w:p w14:paraId="72E3793A" w14:textId="77777777" w:rsidR="003B56DF" w:rsidRPr="001C17B8" w:rsidRDefault="003B56DF" w:rsidP="00A857BF">
            <w:pPr>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Ethnicity</w:t>
            </w:r>
          </w:p>
        </w:tc>
        <w:tc>
          <w:tcPr>
            <w:tcW w:w="1560" w:type="dxa"/>
            <w:tcBorders>
              <w:top w:val="single" w:sz="4" w:space="0" w:color="auto"/>
              <w:bottom w:val="nil"/>
            </w:tcBorders>
            <w:shd w:val="clear" w:color="auto" w:fill="D9D9D9" w:themeFill="background1" w:themeFillShade="D9"/>
            <w:vAlign w:val="bottom"/>
            <w:hideMark/>
          </w:tcPr>
          <w:p w14:paraId="1BAEAA52" w14:textId="77777777" w:rsidR="003B56DF" w:rsidRPr="001C17B8" w:rsidRDefault="003B56DF" w:rsidP="00866A4E">
            <w:pPr>
              <w:jc w:val="right"/>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High grade cytology</w:t>
            </w:r>
          </w:p>
        </w:tc>
        <w:tc>
          <w:tcPr>
            <w:tcW w:w="2093" w:type="dxa"/>
            <w:gridSpan w:val="2"/>
            <w:tcBorders>
              <w:top w:val="single" w:sz="4" w:space="0" w:color="auto"/>
              <w:bottom w:val="nil"/>
            </w:tcBorders>
            <w:shd w:val="clear" w:color="auto" w:fill="D9D9D9" w:themeFill="background1" w:themeFillShade="D9"/>
            <w:vAlign w:val="bottom"/>
            <w:hideMark/>
          </w:tcPr>
          <w:p w14:paraId="16C8D632" w14:textId="77777777" w:rsidR="003B56DF" w:rsidRPr="001C17B8" w:rsidRDefault="003B56DF" w:rsidP="00866A4E">
            <w:pPr>
              <w:jc w:val="right"/>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Without follow-up by 90 days</w:t>
            </w:r>
          </w:p>
        </w:tc>
        <w:tc>
          <w:tcPr>
            <w:tcW w:w="1934" w:type="dxa"/>
            <w:gridSpan w:val="2"/>
            <w:tcBorders>
              <w:top w:val="single" w:sz="4" w:space="0" w:color="auto"/>
              <w:bottom w:val="nil"/>
            </w:tcBorders>
            <w:shd w:val="clear" w:color="auto" w:fill="D9D9D9" w:themeFill="background1" w:themeFillShade="D9"/>
            <w:vAlign w:val="bottom"/>
            <w:hideMark/>
          </w:tcPr>
          <w:p w14:paraId="31CDFDCD" w14:textId="77777777" w:rsidR="003B56DF" w:rsidRPr="001C17B8" w:rsidRDefault="003B56DF" w:rsidP="00866A4E">
            <w:pPr>
              <w:jc w:val="right"/>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Without follow-up by 180 days</w:t>
            </w:r>
          </w:p>
        </w:tc>
      </w:tr>
      <w:tr w:rsidR="003B56DF" w:rsidRPr="001C17B8" w14:paraId="2B5A825B" w14:textId="77777777" w:rsidTr="00A14A5A">
        <w:trPr>
          <w:trHeight w:val="255"/>
        </w:trPr>
        <w:tc>
          <w:tcPr>
            <w:tcW w:w="2170" w:type="dxa"/>
            <w:tcBorders>
              <w:top w:val="nil"/>
              <w:bottom w:val="single" w:sz="4" w:space="0" w:color="auto"/>
            </w:tcBorders>
            <w:shd w:val="clear" w:color="auto" w:fill="D9D9D9" w:themeFill="background1" w:themeFillShade="D9"/>
            <w:noWrap/>
            <w:vAlign w:val="bottom"/>
            <w:hideMark/>
          </w:tcPr>
          <w:p w14:paraId="63C9F5F9" w14:textId="77777777" w:rsidR="003B56DF" w:rsidRPr="001C17B8" w:rsidRDefault="003B56DF" w:rsidP="00A857BF">
            <w:pPr>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 </w:t>
            </w:r>
          </w:p>
        </w:tc>
        <w:tc>
          <w:tcPr>
            <w:tcW w:w="1560" w:type="dxa"/>
            <w:tcBorders>
              <w:top w:val="nil"/>
              <w:bottom w:val="single" w:sz="4" w:space="0" w:color="auto"/>
            </w:tcBorders>
            <w:shd w:val="clear" w:color="auto" w:fill="D9D9D9" w:themeFill="background1" w:themeFillShade="D9"/>
            <w:noWrap/>
            <w:vAlign w:val="bottom"/>
            <w:hideMark/>
          </w:tcPr>
          <w:p w14:paraId="55EE4020" w14:textId="77777777" w:rsidR="003B56DF" w:rsidRPr="001C17B8" w:rsidRDefault="003B56DF" w:rsidP="00A857BF">
            <w:pPr>
              <w:jc w:val="right"/>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N</w:t>
            </w:r>
          </w:p>
        </w:tc>
        <w:tc>
          <w:tcPr>
            <w:tcW w:w="1275" w:type="dxa"/>
            <w:tcBorders>
              <w:top w:val="nil"/>
              <w:bottom w:val="single" w:sz="4" w:space="0" w:color="auto"/>
            </w:tcBorders>
            <w:shd w:val="clear" w:color="auto" w:fill="D9D9D9" w:themeFill="background1" w:themeFillShade="D9"/>
            <w:noWrap/>
            <w:vAlign w:val="bottom"/>
            <w:hideMark/>
          </w:tcPr>
          <w:p w14:paraId="301EF054" w14:textId="77777777" w:rsidR="003B56DF" w:rsidRPr="001C17B8" w:rsidRDefault="003B56DF" w:rsidP="00A857BF">
            <w:pPr>
              <w:jc w:val="right"/>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N</w:t>
            </w:r>
          </w:p>
        </w:tc>
        <w:tc>
          <w:tcPr>
            <w:tcW w:w="818" w:type="dxa"/>
            <w:tcBorders>
              <w:top w:val="nil"/>
              <w:bottom w:val="single" w:sz="4" w:space="0" w:color="auto"/>
            </w:tcBorders>
            <w:shd w:val="clear" w:color="auto" w:fill="D9D9D9" w:themeFill="background1" w:themeFillShade="D9"/>
            <w:noWrap/>
            <w:vAlign w:val="bottom"/>
            <w:hideMark/>
          </w:tcPr>
          <w:p w14:paraId="2DF6A527" w14:textId="77777777" w:rsidR="003B56DF" w:rsidRPr="001C17B8" w:rsidRDefault="003B56DF" w:rsidP="00A857BF">
            <w:pPr>
              <w:jc w:val="right"/>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w:t>
            </w:r>
          </w:p>
        </w:tc>
        <w:tc>
          <w:tcPr>
            <w:tcW w:w="996" w:type="dxa"/>
            <w:tcBorders>
              <w:top w:val="nil"/>
              <w:bottom w:val="single" w:sz="4" w:space="0" w:color="auto"/>
            </w:tcBorders>
            <w:shd w:val="clear" w:color="auto" w:fill="D9D9D9" w:themeFill="background1" w:themeFillShade="D9"/>
            <w:noWrap/>
            <w:vAlign w:val="bottom"/>
            <w:hideMark/>
          </w:tcPr>
          <w:p w14:paraId="6A2A8C74" w14:textId="77777777" w:rsidR="003B56DF" w:rsidRPr="001C17B8" w:rsidRDefault="003B56DF" w:rsidP="003A2F3C">
            <w:pPr>
              <w:ind w:right="5"/>
              <w:jc w:val="right"/>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N</w:t>
            </w:r>
          </w:p>
        </w:tc>
        <w:tc>
          <w:tcPr>
            <w:tcW w:w="938" w:type="dxa"/>
            <w:tcBorders>
              <w:top w:val="nil"/>
              <w:bottom w:val="single" w:sz="4" w:space="0" w:color="auto"/>
            </w:tcBorders>
            <w:shd w:val="clear" w:color="auto" w:fill="D9D9D9" w:themeFill="background1" w:themeFillShade="D9"/>
            <w:noWrap/>
            <w:vAlign w:val="bottom"/>
            <w:hideMark/>
          </w:tcPr>
          <w:p w14:paraId="7D5B1C52" w14:textId="77777777" w:rsidR="003B56DF" w:rsidRPr="001C17B8" w:rsidRDefault="003B56DF" w:rsidP="00A857BF">
            <w:pPr>
              <w:jc w:val="right"/>
              <w:rPr>
                <w:rFonts w:asciiTheme="minorHAnsi" w:eastAsia="Times New Roman" w:hAnsiTheme="minorHAnsi"/>
                <w:b/>
                <w:bCs/>
                <w:sz w:val="22"/>
                <w:szCs w:val="20"/>
                <w:lang w:eastAsia="en-AU"/>
              </w:rPr>
            </w:pPr>
            <w:r w:rsidRPr="001C17B8">
              <w:rPr>
                <w:rFonts w:asciiTheme="minorHAnsi" w:eastAsia="Times New Roman" w:hAnsiTheme="minorHAnsi"/>
                <w:b/>
                <w:bCs/>
                <w:sz w:val="22"/>
                <w:szCs w:val="20"/>
                <w:lang w:eastAsia="en-AU"/>
              </w:rPr>
              <w:t>%</w:t>
            </w:r>
          </w:p>
        </w:tc>
      </w:tr>
      <w:tr w:rsidR="00DD02E8" w:rsidRPr="001C17B8" w14:paraId="60DFB18D" w14:textId="77777777" w:rsidTr="00A14A5A">
        <w:trPr>
          <w:trHeight w:val="300"/>
        </w:trPr>
        <w:tc>
          <w:tcPr>
            <w:tcW w:w="2170" w:type="dxa"/>
            <w:tcBorders>
              <w:top w:val="single" w:sz="4" w:space="0" w:color="auto"/>
            </w:tcBorders>
            <w:shd w:val="clear" w:color="auto" w:fill="auto"/>
            <w:noWrap/>
            <w:vAlign w:val="bottom"/>
            <w:hideMark/>
          </w:tcPr>
          <w:p w14:paraId="4A47AD9B" w14:textId="77777777" w:rsidR="00DD02E8" w:rsidRPr="001C17B8" w:rsidRDefault="00DD02E8" w:rsidP="00DD02E8">
            <w:pPr>
              <w:rPr>
                <w:rFonts w:eastAsia="Times New Roman" w:cs="Calibri"/>
                <w:szCs w:val="23"/>
                <w:lang w:eastAsia="en-AU"/>
              </w:rPr>
            </w:pPr>
            <w:r w:rsidRPr="001C17B8">
              <w:rPr>
                <w:rFonts w:eastAsia="Times New Roman" w:cs="Calibri"/>
                <w:szCs w:val="23"/>
                <w:lang w:eastAsia="en-AU"/>
              </w:rPr>
              <w:t>Māori</w:t>
            </w:r>
          </w:p>
        </w:tc>
        <w:tc>
          <w:tcPr>
            <w:tcW w:w="1560" w:type="dxa"/>
            <w:tcBorders>
              <w:top w:val="single" w:sz="4" w:space="0" w:color="auto"/>
            </w:tcBorders>
            <w:shd w:val="clear" w:color="auto" w:fill="auto"/>
            <w:noWrap/>
            <w:vAlign w:val="bottom"/>
          </w:tcPr>
          <w:p w14:paraId="3ADBF743" w14:textId="01A4D0BE" w:rsidR="00DD02E8" w:rsidRPr="001C17B8" w:rsidRDefault="00DD02E8" w:rsidP="00DD02E8">
            <w:pPr>
              <w:jc w:val="right"/>
              <w:rPr>
                <w:sz w:val="22"/>
              </w:rPr>
            </w:pPr>
            <w:r w:rsidRPr="001C17B8">
              <w:rPr>
                <w:sz w:val="22"/>
              </w:rPr>
              <w:t>269</w:t>
            </w:r>
          </w:p>
        </w:tc>
        <w:tc>
          <w:tcPr>
            <w:tcW w:w="1275" w:type="dxa"/>
            <w:tcBorders>
              <w:top w:val="single" w:sz="4" w:space="0" w:color="auto"/>
            </w:tcBorders>
            <w:shd w:val="clear" w:color="auto" w:fill="auto"/>
            <w:noWrap/>
            <w:vAlign w:val="bottom"/>
          </w:tcPr>
          <w:p w14:paraId="23A9AB05" w14:textId="2AE8B59B" w:rsidR="00DD02E8" w:rsidRPr="001C17B8" w:rsidRDefault="00DD02E8" w:rsidP="00DD02E8">
            <w:pPr>
              <w:jc w:val="right"/>
              <w:rPr>
                <w:sz w:val="22"/>
              </w:rPr>
            </w:pPr>
            <w:r w:rsidRPr="001C17B8">
              <w:rPr>
                <w:sz w:val="22"/>
              </w:rPr>
              <w:t>48</w:t>
            </w:r>
          </w:p>
        </w:tc>
        <w:tc>
          <w:tcPr>
            <w:tcW w:w="818" w:type="dxa"/>
            <w:tcBorders>
              <w:top w:val="single" w:sz="4" w:space="0" w:color="auto"/>
            </w:tcBorders>
            <w:shd w:val="clear" w:color="auto" w:fill="auto"/>
            <w:noWrap/>
            <w:vAlign w:val="bottom"/>
          </w:tcPr>
          <w:p w14:paraId="3F12A4F3" w14:textId="3C8BD812" w:rsidR="00DD02E8" w:rsidRPr="001C17B8" w:rsidRDefault="00DD02E8" w:rsidP="00DD02E8">
            <w:pPr>
              <w:jc w:val="right"/>
              <w:rPr>
                <w:sz w:val="22"/>
              </w:rPr>
            </w:pPr>
            <w:r w:rsidRPr="001C17B8">
              <w:rPr>
                <w:sz w:val="22"/>
              </w:rPr>
              <w:t>17.8</w:t>
            </w:r>
          </w:p>
        </w:tc>
        <w:tc>
          <w:tcPr>
            <w:tcW w:w="996" w:type="dxa"/>
            <w:tcBorders>
              <w:top w:val="single" w:sz="4" w:space="0" w:color="auto"/>
            </w:tcBorders>
            <w:shd w:val="clear" w:color="auto" w:fill="auto"/>
            <w:noWrap/>
            <w:vAlign w:val="bottom"/>
          </w:tcPr>
          <w:p w14:paraId="494ED8B7" w14:textId="5BED0AEF" w:rsidR="00DD02E8" w:rsidRPr="001C17B8" w:rsidRDefault="00DD02E8" w:rsidP="00DD02E8">
            <w:pPr>
              <w:jc w:val="right"/>
              <w:rPr>
                <w:sz w:val="22"/>
              </w:rPr>
            </w:pPr>
            <w:r w:rsidRPr="001C17B8">
              <w:rPr>
                <w:sz w:val="22"/>
              </w:rPr>
              <w:t>23</w:t>
            </w:r>
          </w:p>
        </w:tc>
        <w:tc>
          <w:tcPr>
            <w:tcW w:w="938" w:type="dxa"/>
            <w:tcBorders>
              <w:top w:val="single" w:sz="4" w:space="0" w:color="auto"/>
            </w:tcBorders>
            <w:shd w:val="clear" w:color="auto" w:fill="auto"/>
            <w:noWrap/>
            <w:vAlign w:val="bottom"/>
          </w:tcPr>
          <w:p w14:paraId="70DCC788" w14:textId="2FC953A2" w:rsidR="00DD02E8" w:rsidRPr="001C17B8" w:rsidRDefault="00DD02E8" w:rsidP="00DD02E8">
            <w:pPr>
              <w:jc w:val="right"/>
              <w:rPr>
                <w:sz w:val="22"/>
              </w:rPr>
            </w:pPr>
            <w:r w:rsidRPr="001C17B8">
              <w:rPr>
                <w:sz w:val="22"/>
              </w:rPr>
              <w:t>8.6</w:t>
            </w:r>
          </w:p>
        </w:tc>
      </w:tr>
      <w:tr w:rsidR="00DD02E8" w:rsidRPr="001C17B8" w14:paraId="6A4E7E1F" w14:textId="77777777" w:rsidTr="00A14A5A">
        <w:trPr>
          <w:trHeight w:val="300"/>
        </w:trPr>
        <w:tc>
          <w:tcPr>
            <w:tcW w:w="2170" w:type="dxa"/>
            <w:shd w:val="clear" w:color="auto" w:fill="auto"/>
            <w:noWrap/>
            <w:vAlign w:val="bottom"/>
            <w:hideMark/>
          </w:tcPr>
          <w:p w14:paraId="00AB65E3" w14:textId="77777777" w:rsidR="00DD02E8" w:rsidRPr="001C17B8" w:rsidRDefault="00DD02E8" w:rsidP="00DD02E8">
            <w:pPr>
              <w:rPr>
                <w:rFonts w:eastAsia="Times New Roman" w:cs="Calibri"/>
                <w:szCs w:val="23"/>
                <w:lang w:eastAsia="en-AU"/>
              </w:rPr>
            </w:pPr>
            <w:r w:rsidRPr="001C17B8">
              <w:rPr>
                <w:rFonts w:eastAsia="Times New Roman" w:cs="Calibri"/>
                <w:szCs w:val="23"/>
                <w:lang w:eastAsia="en-AU"/>
              </w:rPr>
              <w:t>Pacific</w:t>
            </w:r>
          </w:p>
        </w:tc>
        <w:tc>
          <w:tcPr>
            <w:tcW w:w="1560" w:type="dxa"/>
            <w:shd w:val="clear" w:color="auto" w:fill="auto"/>
            <w:noWrap/>
            <w:vAlign w:val="bottom"/>
          </w:tcPr>
          <w:p w14:paraId="4A706C03" w14:textId="599A3B67" w:rsidR="00DD02E8" w:rsidRPr="001C17B8" w:rsidRDefault="00DD02E8" w:rsidP="00DD02E8">
            <w:pPr>
              <w:jc w:val="right"/>
              <w:rPr>
                <w:sz w:val="22"/>
              </w:rPr>
            </w:pPr>
            <w:r w:rsidRPr="001C17B8">
              <w:rPr>
                <w:sz w:val="22"/>
              </w:rPr>
              <w:t>90</w:t>
            </w:r>
          </w:p>
        </w:tc>
        <w:tc>
          <w:tcPr>
            <w:tcW w:w="1275" w:type="dxa"/>
            <w:shd w:val="clear" w:color="auto" w:fill="auto"/>
            <w:noWrap/>
            <w:vAlign w:val="bottom"/>
          </w:tcPr>
          <w:p w14:paraId="55EC91EC" w14:textId="0CE5B82F" w:rsidR="00DD02E8" w:rsidRPr="001C17B8" w:rsidRDefault="00DD02E8" w:rsidP="00DD02E8">
            <w:pPr>
              <w:jc w:val="right"/>
              <w:rPr>
                <w:sz w:val="22"/>
              </w:rPr>
            </w:pPr>
            <w:r w:rsidRPr="001C17B8">
              <w:rPr>
                <w:sz w:val="22"/>
              </w:rPr>
              <w:t>11</w:t>
            </w:r>
          </w:p>
        </w:tc>
        <w:tc>
          <w:tcPr>
            <w:tcW w:w="818" w:type="dxa"/>
            <w:shd w:val="clear" w:color="auto" w:fill="auto"/>
            <w:noWrap/>
            <w:vAlign w:val="bottom"/>
          </w:tcPr>
          <w:p w14:paraId="6FA6E013" w14:textId="63D7ADC7" w:rsidR="00DD02E8" w:rsidRPr="001C17B8" w:rsidRDefault="00DD02E8" w:rsidP="00DD02E8">
            <w:pPr>
              <w:jc w:val="right"/>
              <w:rPr>
                <w:sz w:val="22"/>
              </w:rPr>
            </w:pPr>
            <w:r w:rsidRPr="001C17B8">
              <w:rPr>
                <w:sz w:val="22"/>
              </w:rPr>
              <w:t>12.2</w:t>
            </w:r>
          </w:p>
        </w:tc>
        <w:tc>
          <w:tcPr>
            <w:tcW w:w="996" w:type="dxa"/>
            <w:shd w:val="clear" w:color="auto" w:fill="auto"/>
            <w:noWrap/>
            <w:vAlign w:val="bottom"/>
          </w:tcPr>
          <w:p w14:paraId="6FEF34D5" w14:textId="643288CD" w:rsidR="00DD02E8" w:rsidRPr="001C17B8" w:rsidRDefault="00DD02E8" w:rsidP="00DD02E8">
            <w:pPr>
              <w:jc w:val="right"/>
              <w:rPr>
                <w:sz w:val="22"/>
              </w:rPr>
            </w:pPr>
            <w:r w:rsidRPr="001C17B8">
              <w:rPr>
                <w:sz w:val="22"/>
              </w:rPr>
              <w:t>6</w:t>
            </w:r>
          </w:p>
        </w:tc>
        <w:tc>
          <w:tcPr>
            <w:tcW w:w="938" w:type="dxa"/>
            <w:shd w:val="clear" w:color="auto" w:fill="auto"/>
            <w:noWrap/>
            <w:vAlign w:val="bottom"/>
          </w:tcPr>
          <w:p w14:paraId="46CABA00" w14:textId="01B714B1" w:rsidR="00DD02E8" w:rsidRPr="001C17B8" w:rsidRDefault="00DD02E8" w:rsidP="00DD02E8">
            <w:pPr>
              <w:jc w:val="right"/>
              <w:rPr>
                <w:sz w:val="22"/>
              </w:rPr>
            </w:pPr>
            <w:r w:rsidRPr="001C17B8">
              <w:rPr>
                <w:sz w:val="22"/>
              </w:rPr>
              <w:t>6.7</w:t>
            </w:r>
          </w:p>
        </w:tc>
      </w:tr>
      <w:tr w:rsidR="00DD02E8" w:rsidRPr="001C17B8" w14:paraId="2B173048" w14:textId="77777777" w:rsidTr="00A14A5A">
        <w:trPr>
          <w:trHeight w:val="300"/>
        </w:trPr>
        <w:tc>
          <w:tcPr>
            <w:tcW w:w="2170" w:type="dxa"/>
            <w:shd w:val="clear" w:color="auto" w:fill="auto"/>
            <w:noWrap/>
            <w:vAlign w:val="bottom"/>
            <w:hideMark/>
          </w:tcPr>
          <w:p w14:paraId="60494938" w14:textId="77777777" w:rsidR="00DD02E8" w:rsidRPr="001C17B8" w:rsidRDefault="00DD02E8" w:rsidP="00DD02E8">
            <w:pPr>
              <w:rPr>
                <w:rFonts w:eastAsia="Times New Roman" w:cs="Calibri"/>
                <w:szCs w:val="23"/>
                <w:lang w:eastAsia="en-AU"/>
              </w:rPr>
            </w:pPr>
            <w:r w:rsidRPr="001C17B8">
              <w:rPr>
                <w:rFonts w:eastAsia="Times New Roman" w:cs="Calibri"/>
                <w:szCs w:val="23"/>
                <w:lang w:eastAsia="en-AU"/>
              </w:rPr>
              <w:t>Asian</w:t>
            </w:r>
          </w:p>
        </w:tc>
        <w:tc>
          <w:tcPr>
            <w:tcW w:w="1560" w:type="dxa"/>
            <w:shd w:val="clear" w:color="auto" w:fill="auto"/>
            <w:noWrap/>
            <w:vAlign w:val="bottom"/>
          </w:tcPr>
          <w:p w14:paraId="768AE100" w14:textId="67A17336" w:rsidR="00DD02E8" w:rsidRPr="001C17B8" w:rsidRDefault="00DD02E8" w:rsidP="00DD02E8">
            <w:pPr>
              <w:jc w:val="right"/>
              <w:rPr>
                <w:sz w:val="22"/>
              </w:rPr>
            </w:pPr>
            <w:r w:rsidRPr="001C17B8">
              <w:rPr>
                <w:sz w:val="22"/>
              </w:rPr>
              <w:t>196</w:t>
            </w:r>
          </w:p>
        </w:tc>
        <w:tc>
          <w:tcPr>
            <w:tcW w:w="1275" w:type="dxa"/>
            <w:shd w:val="clear" w:color="auto" w:fill="auto"/>
            <w:noWrap/>
            <w:vAlign w:val="bottom"/>
          </w:tcPr>
          <w:p w14:paraId="48E6C046" w14:textId="37CDBF34" w:rsidR="00DD02E8" w:rsidRPr="001C17B8" w:rsidRDefault="00DD02E8" w:rsidP="00DD02E8">
            <w:pPr>
              <w:jc w:val="right"/>
              <w:rPr>
                <w:sz w:val="22"/>
              </w:rPr>
            </w:pPr>
            <w:r w:rsidRPr="001C17B8">
              <w:rPr>
                <w:sz w:val="22"/>
              </w:rPr>
              <w:t>18</w:t>
            </w:r>
          </w:p>
        </w:tc>
        <w:tc>
          <w:tcPr>
            <w:tcW w:w="818" w:type="dxa"/>
            <w:shd w:val="clear" w:color="auto" w:fill="auto"/>
            <w:noWrap/>
            <w:vAlign w:val="bottom"/>
          </w:tcPr>
          <w:p w14:paraId="576B2042" w14:textId="6B2CFD89" w:rsidR="00DD02E8" w:rsidRPr="001C17B8" w:rsidRDefault="00DD02E8" w:rsidP="00DD02E8">
            <w:pPr>
              <w:jc w:val="right"/>
              <w:rPr>
                <w:sz w:val="22"/>
              </w:rPr>
            </w:pPr>
            <w:r w:rsidRPr="001C17B8">
              <w:rPr>
                <w:sz w:val="22"/>
              </w:rPr>
              <w:t>9.2</w:t>
            </w:r>
          </w:p>
        </w:tc>
        <w:tc>
          <w:tcPr>
            <w:tcW w:w="996" w:type="dxa"/>
            <w:shd w:val="clear" w:color="auto" w:fill="auto"/>
            <w:noWrap/>
            <w:vAlign w:val="bottom"/>
          </w:tcPr>
          <w:p w14:paraId="43C17438" w14:textId="38077432" w:rsidR="00DD02E8" w:rsidRPr="001C17B8" w:rsidRDefault="00DD02E8" w:rsidP="00DD02E8">
            <w:pPr>
              <w:jc w:val="right"/>
              <w:rPr>
                <w:sz w:val="22"/>
              </w:rPr>
            </w:pPr>
            <w:r w:rsidRPr="001C17B8">
              <w:rPr>
                <w:sz w:val="22"/>
              </w:rPr>
              <w:t>11</w:t>
            </w:r>
          </w:p>
        </w:tc>
        <w:tc>
          <w:tcPr>
            <w:tcW w:w="938" w:type="dxa"/>
            <w:shd w:val="clear" w:color="auto" w:fill="auto"/>
            <w:noWrap/>
            <w:vAlign w:val="bottom"/>
          </w:tcPr>
          <w:p w14:paraId="6F9465ED" w14:textId="11016CB9" w:rsidR="00DD02E8" w:rsidRPr="001C17B8" w:rsidRDefault="00DD02E8" w:rsidP="00DD02E8">
            <w:pPr>
              <w:jc w:val="right"/>
              <w:rPr>
                <w:sz w:val="22"/>
              </w:rPr>
            </w:pPr>
            <w:r w:rsidRPr="001C17B8">
              <w:rPr>
                <w:sz w:val="22"/>
              </w:rPr>
              <w:t>5.6</w:t>
            </w:r>
          </w:p>
        </w:tc>
      </w:tr>
      <w:tr w:rsidR="00DD02E8" w:rsidRPr="001C17B8" w14:paraId="62B2EDBE" w14:textId="77777777" w:rsidTr="00A14A5A">
        <w:trPr>
          <w:trHeight w:val="300"/>
        </w:trPr>
        <w:tc>
          <w:tcPr>
            <w:tcW w:w="2170" w:type="dxa"/>
            <w:shd w:val="clear" w:color="auto" w:fill="auto"/>
            <w:noWrap/>
            <w:vAlign w:val="bottom"/>
            <w:hideMark/>
          </w:tcPr>
          <w:p w14:paraId="33A4054F" w14:textId="77777777" w:rsidR="00DD02E8" w:rsidRPr="001C17B8" w:rsidRDefault="00DD02E8" w:rsidP="00DD02E8">
            <w:pPr>
              <w:rPr>
                <w:rFonts w:eastAsia="Times New Roman" w:cs="Calibri"/>
                <w:szCs w:val="23"/>
                <w:lang w:eastAsia="en-AU"/>
              </w:rPr>
            </w:pPr>
            <w:r w:rsidRPr="001C17B8">
              <w:rPr>
                <w:rFonts w:eastAsia="Times New Roman" w:cs="Calibri"/>
                <w:szCs w:val="23"/>
                <w:lang w:eastAsia="en-AU"/>
              </w:rPr>
              <w:t>European/ Other</w:t>
            </w:r>
          </w:p>
        </w:tc>
        <w:tc>
          <w:tcPr>
            <w:tcW w:w="1560" w:type="dxa"/>
            <w:shd w:val="clear" w:color="auto" w:fill="auto"/>
            <w:noWrap/>
            <w:vAlign w:val="bottom"/>
          </w:tcPr>
          <w:p w14:paraId="366C88A8" w14:textId="7EB49E6A" w:rsidR="00DD02E8" w:rsidRPr="001C17B8" w:rsidRDefault="00DD02E8" w:rsidP="00DD02E8">
            <w:pPr>
              <w:jc w:val="right"/>
              <w:rPr>
                <w:sz w:val="22"/>
              </w:rPr>
            </w:pPr>
            <w:r w:rsidRPr="001C17B8">
              <w:rPr>
                <w:sz w:val="22"/>
              </w:rPr>
              <w:t>1,285</w:t>
            </w:r>
          </w:p>
        </w:tc>
        <w:tc>
          <w:tcPr>
            <w:tcW w:w="1275" w:type="dxa"/>
            <w:shd w:val="clear" w:color="auto" w:fill="auto"/>
            <w:noWrap/>
            <w:vAlign w:val="bottom"/>
          </w:tcPr>
          <w:p w14:paraId="7CC37084" w14:textId="722E44F6" w:rsidR="00DD02E8" w:rsidRPr="001C17B8" w:rsidRDefault="00DD02E8" w:rsidP="00DD02E8">
            <w:pPr>
              <w:jc w:val="right"/>
              <w:rPr>
                <w:sz w:val="22"/>
              </w:rPr>
            </w:pPr>
            <w:r w:rsidRPr="001C17B8">
              <w:rPr>
                <w:sz w:val="22"/>
              </w:rPr>
              <w:t>98</w:t>
            </w:r>
          </w:p>
        </w:tc>
        <w:tc>
          <w:tcPr>
            <w:tcW w:w="818" w:type="dxa"/>
            <w:shd w:val="clear" w:color="auto" w:fill="auto"/>
            <w:noWrap/>
            <w:vAlign w:val="bottom"/>
          </w:tcPr>
          <w:p w14:paraId="70C06FD6" w14:textId="74188654" w:rsidR="00DD02E8" w:rsidRPr="001C17B8" w:rsidRDefault="00DD02E8" w:rsidP="00DD02E8">
            <w:pPr>
              <w:jc w:val="right"/>
              <w:rPr>
                <w:sz w:val="22"/>
              </w:rPr>
            </w:pPr>
            <w:r w:rsidRPr="001C17B8">
              <w:rPr>
                <w:sz w:val="22"/>
              </w:rPr>
              <w:t>7.6</w:t>
            </w:r>
          </w:p>
        </w:tc>
        <w:tc>
          <w:tcPr>
            <w:tcW w:w="996" w:type="dxa"/>
            <w:shd w:val="clear" w:color="auto" w:fill="auto"/>
            <w:noWrap/>
            <w:vAlign w:val="bottom"/>
          </w:tcPr>
          <w:p w14:paraId="218F568F" w14:textId="6BE6332F" w:rsidR="00DD02E8" w:rsidRPr="001C17B8" w:rsidRDefault="00DD02E8" w:rsidP="00DD02E8">
            <w:pPr>
              <w:jc w:val="right"/>
              <w:rPr>
                <w:sz w:val="22"/>
              </w:rPr>
            </w:pPr>
            <w:r w:rsidRPr="001C17B8">
              <w:rPr>
                <w:sz w:val="22"/>
              </w:rPr>
              <w:t>56</w:t>
            </w:r>
          </w:p>
        </w:tc>
        <w:tc>
          <w:tcPr>
            <w:tcW w:w="938" w:type="dxa"/>
            <w:shd w:val="clear" w:color="auto" w:fill="auto"/>
            <w:noWrap/>
            <w:vAlign w:val="bottom"/>
          </w:tcPr>
          <w:p w14:paraId="12F8827F" w14:textId="794676D9" w:rsidR="00DD02E8" w:rsidRPr="001C17B8" w:rsidRDefault="00DD02E8" w:rsidP="00DD02E8">
            <w:pPr>
              <w:jc w:val="right"/>
              <w:rPr>
                <w:sz w:val="22"/>
              </w:rPr>
            </w:pPr>
            <w:r w:rsidRPr="001C17B8">
              <w:rPr>
                <w:sz w:val="22"/>
              </w:rPr>
              <w:t>4.4</w:t>
            </w:r>
          </w:p>
        </w:tc>
      </w:tr>
      <w:tr w:rsidR="00DD02E8" w:rsidRPr="001C17B8" w14:paraId="567BD95C" w14:textId="77777777" w:rsidTr="00A14A5A">
        <w:trPr>
          <w:trHeight w:val="300"/>
        </w:trPr>
        <w:tc>
          <w:tcPr>
            <w:tcW w:w="2170" w:type="dxa"/>
            <w:shd w:val="clear" w:color="auto" w:fill="auto"/>
            <w:noWrap/>
            <w:vAlign w:val="bottom"/>
            <w:hideMark/>
          </w:tcPr>
          <w:p w14:paraId="0557874A" w14:textId="77777777" w:rsidR="00DD02E8" w:rsidRPr="001C17B8" w:rsidRDefault="00DD02E8" w:rsidP="00DD02E8">
            <w:pPr>
              <w:rPr>
                <w:rFonts w:eastAsia="Times New Roman" w:cs="Calibri"/>
                <w:b/>
                <w:bCs/>
                <w:szCs w:val="23"/>
                <w:lang w:eastAsia="en-AU"/>
              </w:rPr>
            </w:pPr>
            <w:r w:rsidRPr="001C17B8">
              <w:rPr>
                <w:rFonts w:eastAsia="Times New Roman" w:cs="Calibri"/>
                <w:b/>
                <w:bCs/>
                <w:szCs w:val="23"/>
                <w:lang w:eastAsia="en-AU"/>
              </w:rPr>
              <w:t>Total</w:t>
            </w:r>
          </w:p>
        </w:tc>
        <w:tc>
          <w:tcPr>
            <w:tcW w:w="1560" w:type="dxa"/>
            <w:shd w:val="clear" w:color="auto" w:fill="auto"/>
            <w:noWrap/>
            <w:vAlign w:val="bottom"/>
          </w:tcPr>
          <w:p w14:paraId="09EDDFA1" w14:textId="1F4A6EE0" w:rsidR="00DD02E8" w:rsidRPr="001C17B8" w:rsidRDefault="00DD02E8" w:rsidP="00DD02E8">
            <w:pPr>
              <w:jc w:val="right"/>
              <w:rPr>
                <w:b/>
                <w:bCs/>
                <w:sz w:val="22"/>
              </w:rPr>
            </w:pPr>
            <w:r w:rsidRPr="001C17B8">
              <w:rPr>
                <w:b/>
                <w:bCs/>
                <w:sz w:val="22"/>
              </w:rPr>
              <w:t>1,840</w:t>
            </w:r>
          </w:p>
        </w:tc>
        <w:tc>
          <w:tcPr>
            <w:tcW w:w="1275" w:type="dxa"/>
            <w:shd w:val="clear" w:color="auto" w:fill="auto"/>
            <w:noWrap/>
            <w:vAlign w:val="bottom"/>
          </w:tcPr>
          <w:p w14:paraId="05A8CA61" w14:textId="058C4D96" w:rsidR="00DD02E8" w:rsidRPr="001C17B8" w:rsidRDefault="00DD02E8" w:rsidP="00DD02E8">
            <w:pPr>
              <w:jc w:val="right"/>
              <w:rPr>
                <w:b/>
                <w:bCs/>
                <w:sz w:val="22"/>
              </w:rPr>
            </w:pPr>
            <w:r w:rsidRPr="001C17B8">
              <w:rPr>
                <w:b/>
                <w:bCs/>
                <w:sz w:val="22"/>
              </w:rPr>
              <w:t>175</w:t>
            </w:r>
          </w:p>
        </w:tc>
        <w:tc>
          <w:tcPr>
            <w:tcW w:w="818" w:type="dxa"/>
            <w:shd w:val="clear" w:color="auto" w:fill="auto"/>
            <w:noWrap/>
            <w:vAlign w:val="bottom"/>
          </w:tcPr>
          <w:p w14:paraId="3768A921" w14:textId="72892E88" w:rsidR="00DD02E8" w:rsidRPr="001C17B8" w:rsidRDefault="00DD02E8" w:rsidP="00DD02E8">
            <w:pPr>
              <w:jc w:val="right"/>
              <w:rPr>
                <w:b/>
                <w:bCs/>
                <w:sz w:val="22"/>
              </w:rPr>
            </w:pPr>
            <w:r w:rsidRPr="001C17B8">
              <w:rPr>
                <w:b/>
                <w:bCs/>
                <w:sz w:val="22"/>
              </w:rPr>
              <w:t>9.5</w:t>
            </w:r>
          </w:p>
        </w:tc>
        <w:tc>
          <w:tcPr>
            <w:tcW w:w="996" w:type="dxa"/>
            <w:shd w:val="clear" w:color="auto" w:fill="auto"/>
            <w:noWrap/>
            <w:vAlign w:val="bottom"/>
          </w:tcPr>
          <w:p w14:paraId="452D322D" w14:textId="13CB1CB5" w:rsidR="00DD02E8" w:rsidRPr="001C17B8" w:rsidRDefault="00DD02E8" w:rsidP="00DD02E8">
            <w:pPr>
              <w:jc w:val="right"/>
              <w:rPr>
                <w:b/>
                <w:bCs/>
                <w:sz w:val="22"/>
              </w:rPr>
            </w:pPr>
            <w:r w:rsidRPr="001C17B8">
              <w:rPr>
                <w:b/>
                <w:bCs/>
                <w:sz w:val="22"/>
              </w:rPr>
              <w:t>96</w:t>
            </w:r>
          </w:p>
        </w:tc>
        <w:tc>
          <w:tcPr>
            <w:tcW w:w="938" w:type="dxa"/>
            <w:shd w:val="clear" w:color="auto" w:fill="auto"/>
            <w:noWrap/>
            <w:vAlign w:val="bottom"/>
          </w:tcPr>
          <w:p w14:paraId="71EAC45B" w14:textId="7219049F" w:rsidR="00DD02E8" w:rsidRPr="001C17B8" w:rsidRDefault="00DD02E8" w:rsidP="00DD02E8">
            <w:pPr>
              <w:jc w:val="right"/>
              <w:rPr>
                <w:b/>
                <w:bCs/>
                <w:sz w:val="22"/>
              </w:rPr>
            </w:pPr>
            <w:r w:rsidRPr="001C17B8">
              <w:rPr>
                <w:b/>
                <w:bCs/>
                <w:sz w:val="22"/>
              </w:rPr>
              <w:t>5.2</w:t>
            </w:r>
          </w:p>
        </w:tc>
      </w:tr>
    </w:tbl>
    <w:p w14:paraId="436561FC" w14:textId="6E686C39" w:rsidR="00411DC4" w:rsidRPr="001C17B8" w:rsidRDefault="00411DC4" w:rsidP="00866A4E">
      <w:r w:rsidRPr="001C17B8">
        <w:br w:type="page"/>
      </w:r>
    </w:p>
    <w:p w14:paraId="138FCB03" w14:textId="538EE93C" w:rsidR="00DA1189" w:rsidRPr="001C17B8" w:rsidRDefault="00C65151" w:rsidP="00DA1189">
      <w:pPr>
        <w:pStyle w:val="Caption"/>
        <w:spacing w:after="80"/>
        <w:ind w:right="-23"/>
        <w:jc w:val="both"/>
      </w:pPr>
      <w:bookmarkStart w:id="634" w:name="_Ref499886917"/>
      <w:bookmarkStart w:id="635" w:name="_Toc509928630"/>
      <w:r w:rsidRPr="001C17B8">
        <w:t>Figure</w:t>
      </w:r>
      <w:r w:rsidR="00DA1189" w:rsidRPr="001C17B8">
        <w:t xml:space="preserve"> </w:t>
      </w:r>
      <w:r w:rsidR="00DA1189" w:rsidRPr="001C17B8">
        <w:fldChar w:fldCharType="begin"/>
      </w:r>
      <w:r w:rsidR="00DA1189" w:rsidRPr="001C17B8">
        <w:instrText xml:space="preserve"> SEQ Figure \* ARABIC </w:instrText>
      </w:r>
      <w:r w:rsidR="00DA1189" w:rsidRPr="001C17B8">
        <w:fldChar w:fldCharType="separate"/>
      </w:r>
      <w:r w:rsidR="00B73FE3">
        <w:rPr>
          <w:noProof/>
        </w:rPr>
        <w:t>58</w:t>
      </w:r>
      <w:r w:rsidR="00DA1189" w:rsidRPr="001C17B8">
        <w:fldChar w:fldCharType="end"/>
      </w:r>
      <w:bookmarkEnd w:id="634"/>
      <w:r w:rsidR="00DA1189" w:rsidRPr="001C17B8">
        <w:t xml:space="preserve"> – Trends in the </w:t>
      </w:r>
      <w:r w:rsidR="005A68CB" w:rsidRPr="001C17B8">
        <w:t>proportion</w:t>
      </w:r>
      <w:r w:rsidR="00DA1189" w:rsidRPr="001C17B8">
        <w:t xml:space="preserve"> of women with high grade cytology who have follow-up within 90 days recorded on the NCSP Register, by DHB</w:t>
      </w:r>
      <w:bookmarkEnd w:id="635"/>
    </w:p>
    <w:p w14:paraId="717536A9" w14:textId="2449D659" w:rsidR="00134479" w:rsidRPr="001C17B8" w:rsidRDefault="00134479" w:rsidP="00134479">
      <w:r w:rsidRPr="001C17B8">
        <w:rPr>
          <w:noProof/>
          <w:lang w:eastAsia="en-NZ"/>
        </w:rPr>
        <w:drawing>
          <wp:inline distT="0" distB="0" distL="0" distR="0" wp14:anchorId="783B9FC7" wp14:editId="031C90E8">
            <wp:extent cx="5633085" cy="3688715"/>
            <wp:effectExtent l="0" t="0" r="571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33085" cy="3688715"/>
                    </a:xfrm>
                    <a:prstGeom prst="rect">
                      <a:avLst/>
                    </a:prstGeom>
                    <a:noFill/>
                  </pic:spPr>
                </pic:pic>
              </a:graphicData>
            </a:graphic>
          </wp:inline>
        </w:drawing>
      </w:r>
    </w:p>
    <w:p w14:paraId="3FB0EB8D" w14:textId="208EE856" w:rsidR="00134479" w:rsidRPr="001C17B8" w:rsidRDefault="00134479" w:rsidP="00134479"/>
    <w:p w14:paraId="2573E3F7" w14:textId="25EF6C97" w:rsidR="00DA1189" w:rsidRPr="001C17B8" w:rsidRDefault="00C65151" w:rsidP="00DA1189">
      <w:pPr>
        <w:pStyle w:val="Caption"/>
      </w:pPr>
      <w:bookmarkStart w:id="636" w:name="_Ref499886927"/>
      <w:bookmarkStart w:id="637" w:name="_Toc509928631"/>
      <w:r w:rsidRPr="001C17B8">
        <w:t>Figure</w:t>
      </w:r>
      <w:r w:rsidR="00DA1189" w:rsidRPr="001C17B8">
        <w:t xml:space="preserve"> </w:t>
      </w:r>
      <w:r w:rsidR="00DA1189" w:rsidRPr="001C17B8">
        <w:fldChar w:fldCharType="begin"/>
      </w:r>
      <w:r w:rsidR="00DA1189" w:rsidRPr="001C17B8">
        <w:instrText xml:space="preserve"> SEQ Figure \* ARABIC </w:instrText>
      </w:r>
      <w:r w:rsidR="00DA1189" w:rsidRPr="001C17B8">
        <w:fldChar w:fldCharType="separate"/>
      </w:r>
      <w:r w:rsidR="00B73FE3">
        <w:rPr>
          <w:noProof/>
        </w:rPr>
        <w:t>59</w:t>
      </w:r>
      <w:r w:rsidR="00DA1189" w:rsidRPr="001C17B8">
        <w:fldChar w:fldCharType="end"/>
      </w:r>
      <w:bookmarkEnd w:id="636"/>
      <w:r w:rsidR="00953EBB" w:rsidRPr="001C17B8">
        <w:t xml:space="preserve"> </w:t>
      </w:r>
      <w:r w:rsidR="00DA1189" w:rsidRPr="001C17B8">
        <w:t xml:space="preserve">– Trends in the </w:t>
      </w:r>
      <w:r w:rsidR="005A68CB" w:rsidRPr="001C17B8">
        <w:t>prop</w:t>
      </w:r>
      <w:r w:rsidR="005B71F1">
        <w:t>o</w:t>
      </w:r>
      <w:r w:rsidR="005A68CB" w:rsidRPr="001C17B8">
        <w:t>rtion</w:t>
      </w:r>
      <w:r w:rsidR="00DA1189" w:rsidRPr="001C17B8">
        <w:t xml:space="preserve"> of women with high grade cytology who have follow-up within 180 days recorded on the NCSP Register, by DHB</w:t>
      </w:r>
      <w:bookmarkEnd w:id="637"/>
    </w:p>
    <w:p w14:paraId="56B1F294" w14:textId="7B131E2C" w:rsidR="00C440A1" w:rsidRPr="001C17B8" w:rsidRDefault="00C440A1" w:rsidP="00134479">
      <w:r w:rsidRPr="001C17B8">
        <w:rPr>
          <w:noProof/>
          <w:lang w:eastAsia="en-NZ"/>
        </w:rPr>
        <w:drawing>
          <wp:inline distT="0" distB="0" distL="0" distR="0" wp14:anchorId="46889EB8" wp14:editId="2008578A">
            <wp:extent cx="5633085" cy="368236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3128B0DD" w14:textId="3847CDEA" w:rsidR="00F570E8" w:rsidRDefault="00F570E8" w:rsidP="00CE73E5">
      <w:pPr>
        <w:pStyle w:val="Caption"/>
        <w:spacing w:after="80"/>
        <w:ind w:right="-23"/>
        <w:jc w:val="both"/>
      </w:pPr>
      <w:r>
        <w:br w:type="page"/>
      </w:r>
    </w:p>
    <w:p w14:paraId="47AE58B2" w14:textId="488DA1B8" w:rsidR="00B361A8" w:rsidRPr="001C17B8" w:rsidRDefault="00C65151" w:rsidP="00B361A8">
      <w:pPr>
        <w:pStyle w:val="Caption"/>
        <w:spacing w:after="80"/>
        <w:ind w:right="-23"/>
        <w:jc w:val="both"/>
      </w:pPr>
      <w:bookmarkStart w:id="638" w:name="_Ref499887000"/>
      <w:bookmarkStart w:id="639" w:name="_Toc509928632"/>
      <w:r w:rsidRPr="001C17B8">
        <w:t>Figure</w:t>
      </w:r>
      <w:r w:rsidR="00B361A8" w:rsidRPr="001C17B8">
        <w:t xml:space="preserve"> </w:t>
      </w:r>
      <w:r w:rsidR="00B361A8" w:rsidRPr="001C17B8">
        <w:fldChar w:fldCharType="begin"/>
      </w:r>
      <w:r w:rsidR="00B361A8" w:rsidRPr="001C17B8">
        <w:instrText xml:space="preserve"> SEQ Figure \* ARABIC </w:instrText>
      </w:r>
      <w:r w:rsidR="00B361A8" w:rsidRPr="001C17B8">
        <w:fldChar w:fldCharType="separate"/>
      </w:r>
      <w:r w:rsidR="00B73FE3">
        <w:rPr>
          <w:noProof/>
        </w:rPr>
        <w:t>60</w:t>
      </w:r>
      <w:r w:rsidR="00B361A8" w:rsidRPr="001C17B8">
        <w:fldChar w:fldCharType="end"/>
      </w:r>
      <w:bookmarkEnd w:id="638"/>
      <w:r w:rsidR="00B361A8" w:rsidRPr="001C17B8">
        <w:t xml:space="preserve"> - Trends in the </w:t>
      </w:r>
      <w:r w:rsidR="005A68CB" w:rsidRPr="001C17B8">
        <w:t>proportion</w:t>
      </w:r>
      <w:r w:rsidR="00B361A8" w:rsidRPr="001C17B8">
        <w:t xml:space="preserve"> of women with high grade cytology who have follow-up within 90 days recorded on the NCSP Register, by ethnicity</w:t>
      </w:r>
      <w:bookmarkEnd w:id="639"/>
    </w:p>
    <w:p w14:paraId="78CBE591" w14:textId="612BB66A" w:rsidR="00134479" w:rsidRDefault="00150B34" w:rsidP="00F570E8">
      <w:r w:rsidRPr="001C17B8">
        <w:rPr>
          <w:noProof/>
          <w:lang w:eastAsia="en-NZ"/>
        </w:rPr>
        <w:drawing>
          <wp:inline distT="0" distB="0" distL="0" distR="0" wp14:anchorId="64EB0C57" wp14:editId="12E9508E">
            <wp:extent cx="5627370" cy="3682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5CE09DED" w14:textId="77777777" w:rsidR="00EC64BE" w:rsidRPr="00F570E8" w:rsidRDefault="00EC64BE" w:rsidP="00F570E8">
      <w:bookmarkStart w:id="640" w:name="_Ref499887007"/>
    </w:p>
    <w:p w14:paraId="52322D48" w14:textId="00CD4042" w:rsidR="00B361A8" w:rsidRDefault="00C65151" w:rsidP="00B361A8">
      <w:pPr>
        <w:pStyle w:val="Caption"/>
      </w:pPr>
      <w:bookmarkStart w:id="641" w:name="_Ref512848907"/>
      <w:bookmarkStart w:id="642" w:name="_Toc509928633"/>
      <w:r w:rsidRPr="001C17B8">
        <w:t>Figure</w:t>
      </w:r>
      <w:r w:rsidR="00B361A8" w:rsidRPr="001C17B8">
        <w:t xml:space="preserve"> </w:t>
      </w:r>
      <w:r w:rsidR="00B361A8" w:rsidRPr="001C17B8">
        <w:fldChar w:fldCharType="begin"/>
      </w:r>
      <w:r w:rsidR="00B361A8" w:rsidRPr="001C17B8">
        <w:instrText xml:space="preserve"> SEQ Figure \* ARABIC </w:instrText>
      </w:r>
      <w:r w:rsidR="00B361A8" w:rsidRPr="001C17B8">
        <w:fldChar w:fldCharType="separate"/>
      </w:r>
      <w:r w:rsidR="00B73FE3">
        <w:rPr>
          <w:noProof/>
        </w:rPr>
        <w:t>61</w:t>
      </w:r>
      <w:r w:rsidR="00B361A8" w:rsidRPr="001C17B8">
        <w:fldChar w:fldCharType="end"/>
      </w:r>
      <w:bookmarkEnd w:id="640"/>
      <w:bookmarkEnd w:id="641"/>
      <w:r w:rsidR="00B361A8" w:rsidRPr="001C17B8">
        <w:t xml:space="preserve"> - Trends in the </w:t>
      </w:r>
      <w:r w:rsidR="005A68CB" w:rsidRPr="001C17B8">
        <w:t>proportion</w:t>
      </w:r>
      <w:r w:rsidR="00B361A8" w:rsidRPr="001C17B8">
        <w:t xml:space="preserve"> of women with high grade cytology who have follow-up within 180 days recorded on the NCSP Register, by ethnicity</w:t>
      </w:r>
      <w:bookmarkEnd w:id="642"/>
    </w:p>
    <w:p w14:paraId="4CE879F2" w14:textId="7748E227" w:rsidR="00572F8B" w:rsidRDefault="00B361A8" w:rsidP="00F570E8">
      <w:r>
        <w:rPr>
          <w:noProof/>
          <w:lang w:eastAsia="en-NZ"/>
        </w:rPr>
        <w:drawing>
          <wp:inline distT="0" distB="0" distL="0" distR="0" wp14:anchorId="7FFC576C" wp14:editId="349783B9">
            <wp:extent cx="5627370" cy="3682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r w:rsidRPr="00B361A8" w:rsidDel="00B361A8">
        <w:t xml:space="preserve"> </w:t>
      </w:r>
    </w:p>
    <w:p w14:paraId="4218F4D8" w14:textId="3821FE73" w:rsidR="00997E23" w:rsidRDefault="00997E23" w:rsidP="00F570E8">
      <w:r>
        <w:br w:type="page"/>
      </w:r>
    </w:p>
    <w:p w14:paraId="6D525114" w14:textId="7A87E1F9" w:rsidR="00CB2CFD" w:rsidRPr="00E05BB6" w:rsidRDefault="00CB2CFD" w:rsidP="00F453B7">
      <w:pPr>
        <w:pStyle w:val="Heading2"/>
        <w:keepNext w:val="0"/>
        <w:ind w:right="544"/>
        <w:jc w:val="both"/>
      </w:pPr>
      <w:bookmarkStart w:id="643" w:name="_Toc509928453"/>
      <w:bookmarkStart w:id="644" w:name="_Toc276457776"/>
      <w:r w:rsidRPr="005122A5">
        <w:t xml:space="preserve">Indicator </w:t>
      </w:r>
      <w:r>
        <w:t>7</w:t>
      </w:r>
      <w:r w:rsidRPr="005122A5">
        <w:t xml:space="preserve"> – </w:t>
      </w:r>
      <w:r>
        <w:t>Colposcopy Indicators</w:t>
      </w:r>
      <w:bookmarkEnd w:id="643"/>
    </w:p>
    <w:p w14:paraId="24B07C4A" w14:textId="1C34D6F1" w:rsidR="006437E5" w:rsidRPr="00D901C5" w:rsidRDefault="006437E5" w:rsidP="00866A4E">
      <w:pPr>
        <w:rPr>
          <w:noProof/>
          <w:lang w:eastAsia="en-AU"/>
        </w:rPr>
      </w:pPr>
    </w:p>
    <w:p w14:paraId="219CF77B" w14:textId="77777777" w:rsidR="000330BA" w:rsidRPr="00D901C5" w:rsidRDefault="000330BA" w:rsidP="000330BA">
      <w:pPr>
        <w:ind w:right="544"/>
        <w:jc w:val="both"/>
      </w:pPr>
    </w:p>
    <w:p w14:paraId="1DCEDFEF" w14:textId="7B988DFD" w:rsidR="000330BA" w:rsidRPr="00D901C5" w:rsidRDefault="000330BA" w:rsidP="000330BA">
      <w:pPr>
        <w:ind w:right="544"/>
        <w:jc w:val="both"/>
      </w:pPr>
      <w:r w:rsidRPr="00D901C5">
        <w:t>These indicators report on colposcopy, against the</w:t>
      </w:r>
      <w:r w:rsidR="00BC1AB9" w:rsidRPr="00D901C5">
        <w:t xml:space="preserve"> 2013</w:t>
      </w:r>
      <w:r w:rsidRPr="00D901C5">
        <w:t xml:space="preserve"> </w:t>
      </w:r>
      <w:r w:rsidR="00441062" w:rsidRPr="00D901C5">
        <w:t>NCSP Policies and Standards</w:t>
      </w:r>
      <w:r w:rsidR="00271FE4" w:rsidRPr="00D901C5">
        <w:t>, Section 6</w:t>
      </w:r>
      <w:r w:rsidRPr="00D901C5">
        <w:t>.</w:t>
      </w:r>
      <w:r w:rsidR="009712EC">
        <w:t xml:space="preserve"> </w:t>
      </w:r>
      <w:r w:rsidRPr="00D901C5">
        <w:t>They include the following aspects</w:t>
      </w:r>
      <w:r w:rsidR="00271FE4" w:rsidRPr="00D901C5">
        <w:t>:</w:t>
      </w:r>
    </w:p>
    <w:p w14:paraId="24719AC9" w14:textId="77777777" w:rsidR="000330BA" w:rsidRPr="00D901C5" w:rsidRDefault="000330BA" w:rsidP="000330BA">
      <w:pPr>
        <w:ind w:right="544"/>
        <w:jc w:val="both"/>
        <w:rPr>
          <w:lang w:eastAsia="en-AU"/>
        </w:rPr>
      </w:pPr>
    </w:p>
    <w:p w14:paraId="354BC505" w14:textId="2ED20B56" w:rsidR="000330BA" w:rsidRPr="00D901C5" w:rsidRDefault="009712EC" w:rsidP="008D2A45">
      <w:pPr>
        <w:numPr>
          <w:ilvl w:val="0"/>
          <w:numId w:val="11"/>
        </w:numPr>
        <w:ind w:left="720" w:right="34"/>
        <w:jc w:val="both"/>
      </w:pPr>
      <w:r>
        <w:t xml:space="preserve"> </w:t>
      </w:r>
      <w:r w:rsidR="000330BA" w:rsidRPr="00D901C5">
        <w:t>Timeliness of colposcopic assessment of high grade cytology results</w:t>
      </w:r>
      <w:r w:rsidR="00441062" w:rsidRPr="00D901C5">
        <w:t xml:space="preserve"> (Standard 602)</w:t>
      </w:r>
    </w:p>
    <w:p w14:paraId="36D22CE7" w14:textId="77777777" w:rsidR="000330BA" w:rsidRPr="00D901C5" w:rsidRDefault="000330BA" w:rsidP="008D2A45">
      <w:pPr>
        <w:ind w:right="544"/>
        <w:jc w:val="both"/>
      </w:pPr>
    </w:p>
    <w:p w14:paraId="38117CD3" w14:textId="4470FF4C" w:rsidR="000330BA" w:rsidRPr="00D901C5" w:rsidRDefault="009712EC" w:rsidP="008D2A45">
      <w:pPr>
        <w:numPr>
          <w:ilvl w:val="0"/>
          <w:numId w:val="11"/>
        </w:numPr>
        <w:ind w:left="720" w:right="34"/>
        <w:jc w:val="both"/>
      </w:pPr>
      <w:r>
        <w:t xml:space="preserve"> </w:t>
      </w:r>
      <w:r w:rsidR="000330BA" w:rsidRPr="00D901C5">
        <w:t>Timeliness of colposcopic assessment of low grade cytology results</w:t>
      </w:r>
      <w:r w:rsidR="00441062" w:rsidRPr="00D901C5">
        <w:t xml:space="preserve"> (Standard 602)</w:t>
      </w:r>
    </w:p>
    <w:p w14:paraId="11EE7B81" w14:textId="77777777" w:rsidR="000330BA" w:rsidRPr="00D901C5" w:rsidRDefault="000330BA" w:rsidP="008D2A45">
      <w:pPr>
        <w:ind w:right="544"/>
        <w:jc w:val="both"/>
      </w:pPr>
    </w:p>
    <w:p w14:paraId="0504B6F8" w14:textId="0B8DE8B9" w:rsidR="000330BA" w:rsidRPr="00D901C5" w:rsidRDefault="009712EC" w:rsidP="008D2A45">
      <w:pPr>
        <w:numPr>
          <w:ilvl w:val="0"/>
          <w:numId w:val="11"/>
        </w:numPr>
        <w:ind w:left="720" w:right="544"/>
        <w:jc w:val="both"/>
      </w:pPr>
      <w:r>
        <w:t xml:space="preserve"> </w:t>
      </w:r>
      <w:r w:rsidR="000330BA" w:rsidRPr="00D901C5">
        <w:t>Adequacy of documenting colposcopy assessment</w:t>
      </w:r>
      <w:r w:rsidR="00441062" w:rsidRPr="00D901C5">
        <w:t xml:space="preserve"> (Standard 603)</w:t>
      </w:r>
    </w:p>
    <w:p w14:paraId="20EBF6ED" w14:textId="77777777" w:rsidR="000330BA" w:rsidRPr="00D901C5" w:rsidRDefault="000330BA" w:rsidP="008D2A45">
      <w:pPr>
        <w:pStyle w:val="ListParagraph"/>
        <w:ind w:left="0" w:right="544"/>
        <w:jc w:val="both"/>
      </w:pPr>
    </w:p>
    <w:p w14:paraId="176CA9BB" w14:textId="4FBDBB68" w:rsidR="000330BA" w:rsidRPr="00D901C5" w:rsidRDefault="009712EC" w:rsidP="008D2A45">
      <w:pPr>
        <w:numPr>
          <w:ilvl w:val="0"/>
          <w:numId w:val="11"/>
        </w:numPr>
        <w:ind w:left="720" w:right="544"/>
        <w:jc w:val="both"/>
      </w:pPr>
      <w:r>
        <w:t xml:space="preserve"> </w:t>
      </w:r>
      <w:r w:rsidR="000330BA" w:rsidRPr="00D901C5">
        <w:t>Timeliness of treatment</w:t>
      </w:r>
      <w:r w:rsidR="00441062" w:rsidRPr="00D901C5">
        <w:t xml:space="preserve"> (Standard 605)</w:t>
      </w:r>
    </w:p>
    <w:p w14:paraId="3EB83749" w14:textId="77777777" w:rsidR="000330BA" w:rsidRPr="00D901C5" w:rsidRDefault="000330BA" w:rsidP="008D2A45">
      <w:pPr>
        <w:pStyle w:val="ListParagraph"/>
        <w:ind w:left="0"/>
      </w:pPr>
    </w:p>
    <w:p w14:paraId="3C2DC8E1" w14:textId="3EFD405C" w:rsidR="000330BA" w:rsidRPr="00D901C5" w:rsidRDefault="009712EC" w:rsidP="008D2A45">
      <w:pPr>
        <w:numPr>
          <w:ilvl w:val="0"/>
          <w:numId w:val="11"/>
        </w:numPr>
        <w:ind w:left="720" w:right="544"/>
        <w:jc w:val="both"/>
      </w:pPr>
      <w:r>
        <w:t xml:space="preserve"> </w:t>
      </w:r>
      <w:r w:rsidR="000330BA" w:rsidRPr="00D901C5">
        <w:t>Timely discharging of women after treatment</w:t>
      </w:r>
      <w:r w:rsidR="00441062" w:rsidRPr="00D901C5">
        <w:t xml:space="preserve"> (Standard 608)</w:t>
      </w:r>
    </w:p>
    <w:p w14:paraId="43804604" w14:textId="77777777" w:rsidR="000330BA" w:rsidRPr="00D901C5" w:rsidRDefault="000330BA" w:rsidP="008D2A45">
      <w:pPr>
        <w:pStyle w:val="ListParagraph"/>
        <w:ind w:left="0"/>
      </w:pPr>
    </w:p>
    <w:p w14:paraId="2B0ADEF9" w14:textId="6EA1F424" w:rsidR="000330BA" w:rsidRPr="00D901C5" w:rsidRDefault="009712EC" w:rsidP="008D2A45">
      <w:pPr>
        <w:numPr>
          <w:ilvl w:val="0"/>
          <w:numId w:val="11"/>
        </w:numPr>
        <w:ind w:left="720" w:right="544"/>
        <w:jc w:val="both"/>
      </w:pPr>
      <w:r>
        <w:t xml:space="preserve"> </w:t>
      </w:r>
      <w:r w:rsidR="000330BA" w:rsidRPr="00D901C5">
        <w:t>Failure or refusal to attend appointments</w:t>
      </w:r>
      <w:r w:rsidR="00441062" w:rsidRPr="00D901C5">
        <w:t xml:space="preserve"> (Standard 609)</w:t>
      </w:r>
    </w:p>
    <w:p w14:paraId="5B18AFED" w14:textId="77777777" w:rsidR="000330BA" w:rsidRPr="00D901C5" w:rsidRDefault="000330BA" w:rsidP="008D2A45">
      <w:pPr>
        <w:pStyle w:val="ListParagraph"/>
        <w:ind w:left="0"/>
      </w:pPr>
    </w:p>
    <w:p w14:paraId="5D21FD26" w14:textId="60149843" w:rsidR="000330BA" w:rsidRPr="00D901C5" w:rsidRDefault="009712EC" w:rsidP="008D2A45">
      <w:pPr>
        <w:numPr>
          <w:ilvl w:val="0"/>
          <w:numId w:val="11"/>
        </w:numPr>
        <w:ind w:left="720" w:right="544"/>
        <w:jc w:val="both"/>
      </w:pPr>
      <w:r>
        <w:t xml:space="preserve"> </w:t>
      </w:r>
      <w:r w:rsidR="000330BA" w:rsidRPr="00D901C5">
        <w:t>Maintaining staff skill levels - minimum colposcopy volumes</w:t>
      </w:r>
      <w:r w:rsidR="00441062" w:rsidRPr="00D901C5">
        <w:t xml:space="preserve"> (Standard 611)</w:t>
      </w:r>
    </w:p>
    <w:p w14:paraId="7BF983C7" w14:textId="77777777" w:rsidR="000330BA" w:rsidRPr="00D901C5" w:rsidRDefault="000330BA" w:rsidP="00F648AC">
      <w:pPr>
        <w:ind w:right="544"/>
        <w:jc w:val="both"/>
      </w:pPr>
    </w:p>
    <w:p w14:paraId="2E41557E" w14:textId="79E111F6" w:rsidR="000330BA" w:rsidRPr="00D901C5" w:rsidRDefault="00441062" w:rsidP="00E41B3A">
      <w:pPr>
        <w:pStyle w:val="NoSpacing"/>
        <w:jc w:val="both"/>
        <w:rPr>
          <w:lang w:val="en-NZ" w:eastAsia="en-AU"/>
        </w:rPr>
      </w:pPr>
      <w:r w:rsidRPr="00D901C5">
        <w:rPr>
          <w:lang w:val="en-NZ" w:eastAsia="en-AU"/>
        </w:rPr>
        <w:t xml:space="preserve">Some of these indicators </w:t>
      </w:r>
      <w:r w:rsidR="006E78DF" w:rsidRPr="00D901C5">
        <w:rPr>
          <w:lang w:val="en-NZ" w:eastAsia="en-AU"/>
        </w:rPr>
        <w:t>(</w:t>
      </w:r>
      <w:r w:rsidR="008D2A45" w:rsidRPr="00D901C5">
        <w:rPr>
          <w:lang w:val="en-NZ" w:eastAsia="en-AU"/>
        </w:rPr>
        <w:t>7.6</w:t>
      </w:r>
      <w:r w:rsidR="0071751D" w:rsidRPr="00D901C5">
        <w:rPr>
          <w:lang w:val="en-NZ" w:eastAsia="en-AU"/>
        </w:rPr>
        <w:t xml:space="preserve"> and</w:t>
      </w:r>
      <w:r w:rsidR="008D2A45" w:rsidRPr="00D901C5">
        <w:rPr>
          <w:lang w:val="en-NZ" w:eastAsia="en-AU"/>
        </w:rPr>
        <w:t xml:space="preserve"> 7.7) </w:t>
      </w:r>
      <w:r w:rsidR="00BC1AB9" w:rsidRPr="00D901C5">
        <w:rPr>
          <w:lang w:val="en-NZ" w:eastAsia="en-AU"/>
        </w:rPr>
        <w:t>have not been developed</w:t>
      </w:r>
      <w:r w:rsidRPr="00D901C5">
        <w:rPr>
          <w:lang w:val="en-NZ" w:eastAsia="en-AU"/>
        </w:rPr>
        <w:t>.</w:t>
      </w:r>
      <w:r w:rsidR="00BC7A7A" w:rsidRPr="00D901C5">
        <w:rPr>
          <w:lang w:val="en-NZ" w:eastAsia="en-AU"/>
        </w:rPr>
        <w:t xml:space="preserve"> It is envisioned that all indicators will be reviewed as part of the planned transition to primary HPV screening, and so these may be included in future monitoring reports after the program</w:t>
      </w:r>
      <w:r w:rsidR="0049495D">
        <w:rPr>
          <w:lang w:val="en-NZ" w:eastAsia="en-AU"/>
        </w:rPr>
        <w:t>me</w:t>
      </w:r>
      <w:r w:rsidR="00BC7A7A" w:rsidRPr="00D901C5">
        <w:rPr>
          <w:lang w:val="en-NZ" w:eastAsia="en-AU"/>
        </w:rPr>
        <w:t xml:space="preserve"> transitions.</w:t>
      </w:r>
    </w:p>
    <w:p w14:paraId="1B798157" w14:textId="77777777" w:rsidR="004173F6" w:rsidRPr="00D901C5" w:rsidRDefault="004173F6" w:rsidP="00E41B3A">
      <w:pPr>
        <w:pStyle w:val="NoSpacing"/>
        <w:jc w:val="both"/>
        <w:rPr>
          <w:lang w:val="en-NZ" w:eastAsia="en-AU"/>
        </w:rPr>
      </w:pPr>
    </w:p>
    <w:p w14:paraId="1F63B3C9" w14:textId="5FF882AB" w:rsidR="00E814E8" w:rsidRPr="00CD7666" w:rsidRDefault="004173F6" w:rsidP="00E41B3A">
      <w:pPr>
        <w:pStyle w:val="NoSpacing"/>
        <w:jc w:val="both"/>
        <w:rPr>
          <w:lang w:val="en-NZ" w:eastAsia="en-AU"/>
        </w:rPr>
      </w:pPr>
      <w:r w:rsidRPr="00D901C5">
        <w:rPr>
          <w:lang w:val="en-NZ" w:eastAsia="en-AU"/>
        </w:rPr>
        <w:t xml:space="preserve">Colposcopy data has been recorded on the NCSP Register for a relatively short time, compared to cytology and histology data. </w:t>
      </w:r>
      <w:r w:rsidR="00600AE3" w:rsidRPr="00D901C5">
        <w:rPr>
          <w:lang w:val="en-NZ" w:eastAsia="en-AU"/>
        </w:rPr>
        <w:t>T</w:t>
      </w:r>
      <w:r w:rsidRPr="00D901C5">
        <w:rPr>
          <w:lang w:val="en-NZ" w:eastAsia="en-AU"/>
        </w:rPr>
        <w:t>here is incomplete reporting of colposcopy data to the NCSP Register, and therefore results for these indicators may need to be interpreted with some caution. However</w:t>
      </w:r>
      <w:r w:rsidR="00385285" w:rsidRPr="00D901C5">
        <w:rPr>
          <w:lang w:val="en-NZ" w:eastAsia="en-AU"/>
        </w:rPr>
        <w:t>,</w:t>
      </w:r>
      <w:r w:rsidRPr="00D901C5">
        <w:rPr>
          <w:lang w:val="en-NZ" w:eastAsia="en-AU"/>
        </w:rPr>
        <w:t xml:space="preserve"> it was</w:t>
      </w:r>
      <w:r w:rsidR="00BC1AB9" w:rsidRPr="00D901C5">
        <w:rPr>
          <w:lang w:val="en-NZ" w:eastAsia="en-AU"/>
        </w:rPr>
        <w:t xml:space="preserve"> and is</w:t>
      </w:r>
      <w:r w:rsidRPr="00D901C5">
        <w:rPr>
          <w:lang w:val="en-NZ" w:eastAsia="en-AU"/>
        </w:rPr>
        <w:t xml:space="preserve"> felt that colposcopy indicators were an important quality measure of the NCSP, and reporting on them should not be unduly delayed. </w:t>
      </w:r>
      <w:r w:rsidR="009A590A" w:rsidRPr="00D901C5">
        <w:rPr>
          <w:lang w:val="en-NZ" w:eastAsia="en-AU"/>
        </w:rPr>
        <w:t xml:space="preserve">This was </w:t>
      </w:r>
      <w:r w:rsidR="00633BF4" w:rsidRPr="00D901C5">
        <w:rPr>
          <w:lang w:val="en-NZ" w:eastAsia="en-AU"/>
        </w:rPr>
        <w:t xml:space="preserve">also </w:t>
      </w:r>
      <w:r w:rsidR="009A590A" w:rsidRPr="00D901C5">
        <w:rPr>
          <w:lang w:val="en-NZ" w:eastAsia="en-AU"/>
        </w:rPr>
        <w:t>a recommendation of the 2011 Parliamentary Review into the NCSP</w:t>
      </w:r>
      <w:hyperlink w:anchor="_ENREF_13" w:tooltip="Ministry of Health, 2011 #3717" w:history="1">
        <w:r w:rsidR="00A639C0" w:rsidRPr="00CD7666">
          <w:rPr>
            <w:lang w:val="en-NZ" w:eastAsia="en-AU"/>
          </w:rPr>
          <w:fldChar w:fldCharType="begin"/>
        </w:r>
        <w:r w:rsidR="00A639C0">
          <w:rPr>
            <w:lang w:val="en-NZ" w:eastAsia="en-AU"/>
          </w:rPr>
          <w:instrText xml:space="preserve"> ADDIN EN.CITE &lt;EndNote&gt;&lt;Cite&gt;&lt;Author&gt;Ministry of Health&lt;/Author&gt;&lt;Year&gt;2011&lt;/Year&gt;&lt;RecNum&gt;3717&lt;/RecNum&gt;&lt;DisplayText&gt;&lt;style face="superscript"&gt;13&lt;/style&gt;&lt;/DisplayText&gt;&lt;record&gt;&lt;rec-number&gt;3717&lt;/rec-number&gt;&lt;foreign-keys&gt;&lt;key app="EN" db-id="00e0sd29qrr5x7ewavapwfrt59e9va9asz5x"&gt;3717&lt;/key&gt;&lt;/foreign-keys&gt;&lt;ref-type name="Report"&gt;27&lt;/ref-type&gt;&lt;contributors&gt;&lt;authors&gt;&lt;author&gt;Ministry of Health,&lt;/author&gt;&lt;/authors&gt;&lt;/contributors&gt;&lt;titles&gt;&lt;title&gt;Report of the Parliamentary Review Committee regarding the New Zealand Cervical Screening Programme  &lt;/title&gt;&lt;/titles&gt;&lt;keywords&gt;&lt;keyword&gt;Cancer&lt;/keyword&gt;&lt;keyword&gt;cervical&lt;/keyword&gt;&lt;keyword&gt;cervical cancer&lt;/keyword&gt;&lt;keyword&gt;Health&lt;/keyword&gt;&lt;keyword&gt;New Zealand&lt;/keyword&gt;&lt;keyword&gt;screening&lt;/keyword&gt;&lt;keyword&gt;Statistical&lt;/keyword&gt;&lt;keyword&gt;Women&lt;/keyword&gt;&lt;keyword&gt;review&lt;/keyword&gt;&lt;keyword&gt;Government&lt;/keyword&gt;&lt;/keywords&gt;&lt;dates&gt;&lt;year&gt;2011&lt;/year&gt;&lt;/dates&gt;&lt;pub-location&gt;Wellington&lt;/pub-location&gt;&lt;publisher&gt;Ministry of Health&lt;/publisher&gt;&lt;urls&gt;&lt;related-urls&gt;&lt;url&gt;www.nsu.govt.nz&lt;/url&gt;&lt;/related-urls&gt;&lt;pdf-urls&gt;&lt;url&gt; G:\CERU\General\HPVCC Model\Publications\NZParliamentaryReviewCommittee2011-Report_of_the_PRC_regarding_the_NZ_Cervical_Screening_Programme_final_copy_August_2011.pdf &lt;/url&gt;&lt;/pdf-urls&gt;&lt;/urls&gt;&lt;/record&gt;&lt;/Cite&gt;&lt;/EndNote&gt;</w:instrText>
        </w:r>
        <w:r w:rsidR="00A639C0" w:rsidRPr="00CD7666">
          <w:rPr>
            <w:lang w:val="en-NZ" w:eastAsia="en-AU"/>
          </w:rPr>
          <w:fldChar w:fldCharType="separate"/>
        </w:r>
        <w:r w:rsidR="00A639C0" w:rsidRPr="00A639C0">
          <w:rPr>
            <w:noProof/>
            <w:vertAlign w:val="superscript"/>
            <w:lang w:val="en-NZ" w:eastAsia="en-AU"/>
          </w:rPr>
          <w:t>13</w:t>
        </w:r>
        <w:r w:rsidR="00A639C0" w:rsidRPr="00CD7666">
          <w:rPr>
            <w:lang w:val="en-NZ" w:eastAsia="en-AU"/>
          </w:rPr>
          <w:fldChar w:fldCharType="end"/>
        </w:r>
      </w:hyperlink>
      <w:r w:rsidR="004B1F51" w:rsidRPr="00CD7666">
        <w:rPr>
          <w:lang w:val="en-NZ" w:eastAsia="en-AU"/>
        </w:rPr>
        <w:t>.</w:t>
      </w:r>
      <w:r w:rsidR="009A590A" w:rsidRPr="00CD7666">
        <w:rPr>
          <w:lang w:val="en-NZ" w:eastAsia="en-AU"/>
        </w:rPr>
        <w:t xml:space="preserve"> </w:t>
      </w:r>
      <w:r w:rsidRPr="00CD7666">
        <w:rPr>
          <w:lang w:val="en-NZ" w:eastAsia="en-AU"/>
        </w:rPr>
        <w:t>It is anticipated that completeness of colposcopy data on the NCSP Register will continue to improve over time.</w:t>
      </w:r>
      <w:r w:rsidR="00BC7A7A" w:rsidRPr="00CD7666">
        <w:rPr>
          <w:lang w:val="en-NZ" w:eastAsia="en-AU"/>
        </w:rPr>
        <w:t xml:space="preserve"> The 2015 Parliamentary Review again emphasised that achieving complete recording of colposcopy data on the NCSP Register </w:t>
      </w:r>
      <w:r w:rsidR="00600AE3" w:rsidRPr="00CD7666">
        <w:rPr>
          <w:lang w:val="en-NZ" w:eastAsia="en-AU"/>
        </w:rPr>
        <w:t>i</w:t>
      </w:r>
      <w:r w:rsidR="00BC7A7A" w:rsidRPr="00CD7666">
        <w:rPr>
          <w:lang w:val="en-NZ" w:eastAsia="en-AU"/>
        </w:rPr>
        <w:t>s essential</w:t>
      </w:r>
      <w:r w:rsidR="00F97F31" w:rsidRPr="00CD7666">
        <w:rPr>
          <w:lang w:val="en-NZ" w:eastAsia="en-AU"/>
        </w:rPr>
        <w:t xml:space="preserve"> </w:t>
      </w:r>
      <w:hyperlink w:anchor="_ENREF_14" w:tooltip="Parliamentary Review Committee, 2015 #10262" w:history="1">
        <w:r w:rsidR="00A639C0" w:rsidRPr="00CD7666">
          <w:rPr>
            <w:lang w:val="en-NZ" w:eastAsia="en-AU"/>
          </w:rPr>
          <w:fldChar w:fldCharType="begin"/>
        </w:r>
        <w:r w:rsidR="00A639C0">
          <w:rPr>
            <w:lang w:val="en-NZ" w:eastAsia="en-AU"/>
          </w:rPr>
          <w:instrText xml:space="preserve"> ADDIN EN.CITE &lt;EndNote&gt;&lt;Cite&gt;&lt;Author&gt;Parliamentary Review Committee&lt;/Author&gt;&lt;Year&gt;2015&lt;/Year&gt;&lt;RecNum&gt;10262&lt;/RecNum&gt;&lt;DisplayText&gt;&lt;style face="superscript"&gt;14&lt;/style&gt;&lt;/DisplayText&gt;&lt;record&gt;&lt;rec-number&gt;10262&lt;/rec-number&gt;&lt;foreign-keys&gt;&lt;key app="EN" db-id="et0drd2r3drrx1e0e2px9a5wx5az9v0r0xx0" timestamp="1465259331"&gt;10262&lt;/key&gt;&lt;/foreign-keys&gt;&lt;ref-type name="Report"&gt;27&lt;/ref-type&gt;&lt;contributors&gt;&lt;authors&gt;&lt;author&gt;Parliamentary Review Committee,&lt;/author&gt;&lt;/authors&gt;&lt;tertiary-authors&gt;&lt;author&gt;Ministry of Health,&lt;/author&gt;&lt;/tertiary-authors&gt;&lt;/contributors&gt;&lt;titles&gt;&lt;title&gt;Report of the Parliamentary Review Committee regarding the New Zealand Cervical Screening Programme, June 2015&lt;/title&gt;&lt;/titles&gt;&lt;dates&gt;&lt;year&gt;2015&lt;/year&gt;&lt;/dates&gt;&lt;pub-location&gt;Wellington&lt;/pub-location&gt;&lt;urls&gt;&lt;related-urls&gt;&lt;url&gt;https://www.nsu.govt.nz/system/files/page/report-parliamentary-review-committee-national-cervical-screening-programme-jun15.pdf&lt;/url&gt;&lt;/related-urls&gt;&lt;/urls&gt;&lt;/record&gt;&lt;/Cite&gt;&lt;/EndNote&gt;</w:instrText>
        </w:r>
        <w:r w:rsidR="00A639C0" w:rsidRPr="00CD7666">
          <w:rPr>
            <w:lang w:val="en-NZ" w:eastAsia="en-AU"/>
          </w:rPr>
          <w:fldChar w:fldCharType="separate"/>
        </w:r>
        <w:r w:rsidR="00A639C0" w:rsidRPr="00A639C0">
          <w:rPr>
            <w:noProof/>
            <w:vertAlign w:val="superscript"/>
            <w:lang w:eastAsia="en-AU"/>
          </w:rPr>
          <w:t>14</w:t>
        </w:r>
        <w:r w:rsidR="00A639C0" w:rsidRPr="00CD7666">
          <w:rPr>
            <w:lang w:val="en-NZ" w:eastAsia="en-AU"/>
          </w:rPr>
          <w:fldChar w:fldCharType="end"/>
        </w:r>
      </w:hyperlink>
      <w:r w:rsidR="004B1F51" w:rsidRPr="00CD7666">
        <w:rPr>
          <w:lang w:val="en-NZ" w:eastAsia="en-AU"/>
        </w:rPr>
        <w:t>.</w:t>
      </w:r>
      <w:r w:rsidR="00BC7A7A" w:rsidRPr="00CD7666">
        <w:rPr>
          <w:lang w:val="en-NZ" w:eastAsia="en-AU"/>
        </w:rPr>
        <w:t xml:space="preserve"> </w:t>
      </w:r>
    </w:p>
    <w:p w14:paraId="4EF4DCF1" w14:textId="77777777" w:rsidR="00152E17" w:rsidRPr="00CD7666" w:rsidRDefault="00152E17" w:rsidP="00E41B3A">
      <w:pPr>
        <w:pStyle w:val="NoSpacing"/>
        <w:jc w:val="both"/>
        <w:rPr>
          <w:lang w:val="en-NZ" w:eastAsia="en-AU"/>
        </w:rPr>
      </w:pPr>
    </w:p>
    <w:p w14:paraId="4871AB7B" w14:textId="77777777" w:rsidR="00E05BB6" w:rsidRDefault="00E814E8" w:rsidP="00E05BB6">
      <w:pPr>
        <w:pStyle w:val="NoSpacing"/>
        <w:jc w:val="both"/>
        <w:rPr>
          <w:lang w:val="en-NZ"/>
        </w:rPr>
      </w:pPr>
      <w:r w:rsidRPr="00CD7666">
        <w:rPr>
          <w:lang w:val="en-NZ" w:eastAsia="en-AU"/>
        </w:rPr>
        <w:t xml:space="preserve">Additionally, </w:t>
      </w:r>
      <w:r w:rsidR="003A2379" w:rsidRPr="00CD7666">
        <w:rPr>
          <w:lang w:val="en-NZ" w:eastAsia="en-AU"/>
        </w:rPr>
        <w:t xml:space="preserve">not all </w:t>
      </w:r>
      <w:r w:rsidR="00BD0410" w:rsidRPr="00CD7666">
        <w:rPr>
          <w:lang w:val="en-NZ" w:eastAsia="en-AU"/>
        </w:rPr>
        <w:t>DHBs</w:t>
      </w:r>
      <w:r w:rsidR="003A2379" w:rsidRPr="00CD7666">
        <w:rPr>
          <w:lang w:val="en-NZ" w:eastAsia="en-AU"/>
        </w:rPr>
        <w:t xml:space="preserve"> </w:t>
      </w:r>
      <w:r w:rsidR="00B81B2E" w:rsidRPr="00CD7666">
        <w:rPr>
          <w:lang w:val="en-NZ" w:eastAsia="en-AU"/>
        </w:rPr>
        <w:t>we</w:t>
      </w:r>
      <w:r w:rsidR="003A2379" w:rsidRPr="00CD7666">
        <w:rPr>
          <w:lang w:val="en-NZ" w:eastAsia="en-AU"/>
        </w:rPr>
        <w:t xml:space="preserve">re yet </w:t>
      </w:r>
      <w:r w:rsidR="00385285" w:rsidRPr="00CD7666">
        <w:rPr>
          <w:lang w:val="en-NZ" w:eastAsia="en-AU"/>
        </w:rPr>
        <w:t>report</w:t>
      </w:r>
      <w:r w:rsidR="003A2379" w:rsidRPr="00CD7666">
        <w:rPr>
          <w:lang w:val="en-NZ" w:eastAsia="en-AU"/>
        </w:rPr>
        <w:t>ing</w:t>
      </w:r>
      <w:r w:rsidRPr="00CD7666">
        <w:rPr>
          <w:lang w:val="en-NZ" w:eastAsia="en-AU"/>
        </w:rPr>
        <w:t xml:space="preserve"> the full data required by </w:t>
      </w:r>
      <w:r w:rsidR="005D6229" w:rsidRPr="00CD7666">
        <w:rPr>
          <w:lang w:val="en-NZ"/>
        </w:rPr>
        <w:t>Colposcopy</w:t>
      </w:r>
      <w:r w:rsidRPr="00CD7666">
        <w:rPr>
          <w:lang w:val="en-NZ"/>
        </w:rPr>
        <w:t xml:space="preserve"> Policies and Standard</w:t>
      </w:r>
      <w:r w:rsidR="000C1765" w:rsidRPr="00CD7666">
        <w:rPr>
          <w:lang w:val="en-NZ"/>
        </w:rPr>
        <w:t>s</w:t>
      </w:r>
      <w:r w:rsidRPr="00CD7666">
        <w:rPr>
          <w:lang w:val="en-NZ"/>
        </w:rPr>
        <w:t xml:space="preserve"> 2013 </w:t>
      </w:r>
      <w:r w:rsidR="000C1765" w:rsidRPr="00CD7666">
        <w:rPr>
          <w:lang w:val="en-NZ"/>
        </w:rPr>
        <w:t xml:space="preserve">for the full </w:t>
      </w:r>
      <w:r w:rsidR="00B81B2E" w:rsidRPr="00CD7666">
        <w:rPr>
          <w:lang w:val="en-NZ"/>
        </w:rPr>
        <w:t xml:space="preserve">time periods reported on in this </w:t>
      </w:r>
      <w:r w:rsidRPr="00CD7666">
        <w:rPr>
          <w:lang w:val="en-NZ"/>
        </w:rPr>
        <w:t>monitoring period</w:t>
      </w:r>
      <w:r w:rsidR="00A9206A">
        <w:rPr>
          <w:lang w:val="en-NZ"/>
        </w:rPr>
        <w:t xml:space="preserve"> (as </w:t>
      </w:r>
      <w:r w:rsidR="0004364E">
        <w:rPr>
          <w:lang w:val="en-NZ"/>
        </w:rPr>
        <w:t xml:space="preserve">all </w:t>
      </w:r>
      <w:r w:rsidR="00A9206A">
        <w:rPr>
          <w:lang w:val="en-NZ"/>
        </w:rPr>
        <w:t xml:space="preserve">indicators </w:t>
      </w:r>
      <w:r w:rsidR="0004364E">
        <w:rPr>
          <w:lang w:val="en-NZ"/>
        </w:rPr>
        <w:t xml:space="preserve">other than 7.3 can </w:t>
      </w:r>
      <w:r w:rsidR="00A9206A">
        <w:rPr>
          <w:lang w:val="en-NZ"/>
        </w:rPr>
        <w:t>report on colposcopy which occurred earlier than the current monitoring period)</w:t>
      </w:r>
      <w:r w:rsidR="0004364E">
        <w:rPr>
          <w:lang w:val="en-NZ"/>
        </w:rPr>
        <w:t>;</w:t>
      </w:r>
      <w:r w:rsidR="00500BB4" w:rsidRPr="00CD7666">
        <w:rPr>
          <w:lang w:val="en-NZ"/>
        </w:rPr>
        <w:t xml:space="preserve"> the last three DHBs </w:t>
      </w:r>
      <w:r w:rsidR="00DB03DA">
        <w:rPr>
          <w:lang w:val="en-NZ"/>
        </w:rPr>
        <w:t>went</w:t>
      </w:r>
      <w:r w:rsidR="00DB03DA" w:rsidRPr="00CD7666">
        <w:rPr>
          <w:lang w:val="en-NZ"/>
        </w:rPr>
        <w:t xml:space="preserve"> </w:t>
      </w:r>
      <w:r w:rsidR="00500BB4" w:rsidRPr="00CD7666">
        <w:rPr>
          <w:lang w:val="en-NZ"/>
        </w:rPr>
        <w:t>live with the 2013 Standards in August 2016</w:t>
      </w:r>
      <w:r w:rsidRPr="00CD7666">
        <w:rPr>
          <w:lang w:val="en-NZ"/>
        </w:rPr>
        <w:t xml:space="preserve">. This means that in </w:t>
      </w:r>
      <w:r w:rsidR="00BC1AB9" w:rsidRPr="00CD7666">
        <w:rPr>
          <w:lang w:val="en-NZ"/>
        </w:rPr>
        <w:t xml:space="preserve">many </w:t>
      </w:r>
      <w:r w:rsidRPr="00CD7666">
        <w:rPr>
          <w:lang w:val="en-NZ"/>
        </w:rPr>
        <w:t>cases performance indicators are not directly compared to the targets or have had to rely on proxy data to measure performance. Where relevant, this is described in the sections relating to the individual indicators.</w:t>
      </w:r>
    </w:p>
    <w:p w14:paraId="1774B5D5" w14:textId="77E419B2" w:rsidR="00E05BB6" w:rsidRDefault="00E05BB6" w:rsidP="00E05BB6">
      <w:pPr>
        <w:pStyle w:val="NoSpacing"/>
        <w:jc w:val="both"/>
        <w:rPr>
          <w:lang w:val="en-NZ"/>
        </w:rPr>
      </w:pPr>
    </w:p>
    <w:p w14:paraId="04BABD60" w14:textId="01FAF41A" w:rsidR="003C3455" w:rsidRDefault="003C3455" w:rsidP="00E05BB6">
      <w:pPr>
        <w:pStyle w:val="NoSpacing"/>
        <w:jc w:val="both"/>
        <w:rPr>
          <w:lang w:val="en-NZ"/>
        </w:rPr>
      </w:pPr>
      <w:r>
        <w:rPr>
          <w:lang w:val="en-NZ"/>
        </w:rPr>
        <w:br w:type="page"/>
      </w:r>
    </w:p>
    <w:p w14:paraId="2A0E1B90" w14:textId="1B439059" w:rsidR="000330BA" w:rsidRPr="00E05BB6" w:rsidRDefault="000330BA" w:rsidP="00A879C0">
      <w:pPr>
        <w:pStyle w:val="Heading3"/>
        <w:keepNext w:val="0"/>
        <w:ind w:right="544"/>
        <w:jc w:val="both"/>
        <w:rPr>
          <w:lang w:eastAsia="en-AU"/>
        </w:rPr>
      </w:pPr>
      <w:bookmarkStart w:id="645" w:name="_Toc478551514"/>
      <w:bookmarkStart w:id="646" w:name="_Toc478551580"/>
      <w:bookmarkStart w:id="647" w:name="_Toc509928455"/>
      <w:r w:rsidRPr="00D901C5">
        <w:t>Indicator</w:t>
      </w:r>
      <w:r w:rsidRPr="00D901C5">
        <w:rPr>
          <w:lang w:eastAsia="en-AU"/>
        </w:rPr>
        <w:t xml:space="preserve"> 7.1 – Timeliness of colposcopic assessment – high grade cytology</w:t>
      </w:r>
      <w:bookmarkEnd w:id="645"/>
      <w:bookmarkEnd w:id="646"/>
      <w:bookmarkEnd w:id="647"/>
    </w:p>
    <w:p w14:paraId="7A441C68" w14:textId="77777777" w:rsidR="006437E5" w:rsidRPr="00D901C5" w:rsidRDefault="006437E5" w:rsidP="00DE16F5">
      <w:pPr>
        <w:ind w:right="544"/>
        <w:jc w:val="both"/>
        <w:rPr>
          <w:lang w:eastAsia="en-AU"/>
        </w:rPr>
      </w:pPr>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531"/>
      </w:tblGrid>
      <w:tr w:rsidR="006437E5" w:rsidRPr="00D901C5" w14:paraId="027D8154" w14:textId="77777777" w:rsidTr="00DB73F1">
        <w:tc>
          <w:tcPr>
            <w:tcW w:w="1791" w:type="dxa"/>
          </w:tcPr>
          <w:p w14:paraId="2202AB5B" w14:textId="77777777" w:rsidR="006437E5" w:rsidRPr="00D901C5" w:rsidRDefault="006437E5" w:rsidP="00DE16F5">
            <w:pPr>
              <w:spacing w:before="120"/>
              <w:ind w:right="544"/>
              <w:jc w:val="both"/>
              <w:rPr>
                <w:b/>
              </w:rPr>
            </w:pPr>
            <w:r w:rsidRPr="00D901C5">
              <w:rPr>
                <w:b/>
              </w:rPr>
              <w:t>Definition</w:t>
            </w:r>
          </w:p>
        </w:tc>
        <w:tc>
          <w:tcPr>
            <w:tcW w:w="7531" w:type="dxa"/>
          </w:tcPr>
          <w:p w14:paraId="2B61FF85" w14:textId="77777777" w:rsidR="0053234B" w:rsidRDefault="00694339" w:rsidP="0053234B">
            <w:pPr>
              <w:spacing w:before="120"/>
              <w:ind w:right="34"/>
              <w:jc w:val="both"/>
            </w:pPr>
            <w:r w:rsidRPr="00D901C5">
              <w:t>This indicator measures performance against Standard 60</w:t>
            </w:r>
            <w:r w:rsidRPr="00CD7666">
              <w:t>2</w:t>
            </w:r>
            <w:r w:rsidR="008436CE" w:rsidRPr="00CD7666">
              <w:t>.</w:t>
            </w:r>
            <w:r w:rsidR="00953EBB">
              <w:t xml:space="preserve"> </w:t>
            </w:r>
            <w:r w:rsidR="00530CEB" w:rsidRPr="00D901C5">
              <w:t xml:space="preserve">It relates to the proportion of women seen at colposcopy within the recommended time period, from the time of the receipt of a referral from the </w:t>
            </w:r>
            <w:r w:rsidR="00292950">
              <w:t>sample taker</w:t>
            </w:r>
            <w:r w:rsidR="00530CEB" w:rsidRPr="00D901C5">
              <w:t xml:space="preserve"> for a high grade cytology.</w:t>
            </w:r>
          </w:p>
          <w:p w14:paraId="472A6DA9" w14:textId="77777777" w:rsidR="0053234B" w:rsidRDefault="0053234B" w:rsidP="0053234B">
            <w:pPr>
              <w:pStyle w:val="NoSpacing"/>
            </w:pPr>
          </w:p>
          <w:p w14:paraId="0FAF5034" w14:textId="698CF119" w:rsidR="0000125A" w:rsidRDefault="00530CEB" w:rsidP="00F91F60">
            <w:pPr>
              <w:spacing w:before="120"/>
              <w:ind w:right="34"/>
              <w:jc w:val="both"/>
              <w:rPr>
                <w:lang w:val="en-AU"/>
              </w:rPr>
            </w:pPr>
            <w:r w:rsidRPr="00CD7666">
              <w:t xml:space="preserve">One of the data items required to report </w:t>
            </w:r>
            <w:r w:rsidRPr="00C424D9">
              <w:t>against</w:t>
            </w:r>
            <w:r w:rsidRPr="00CD7666">
              <w:t xml:space="preserve"> Standard 602 (appointment date) is a new data item required by the Colposcopy Policies and Standards 2013</w:t>
            </w:r>
            <w:r w:rsidR="00CC351B">
              <w:t xml:space="preserve">.  </w:t>
            </w:r>
            <w:r w:rsidR="002974BB">
              <w:t>I</w:t>
            </w:r>
            <w:r w:rsidRPr="00CD7666">
              <w:t>t is not yet available from all DHBs,</w:t>
            </w:r>
            <w:r w:rsidR="002974BB">
              <w:t xml:space="preserve"> however,</w:t>
            </w:r>
            <w:r>
              <w:t xml:space="preserve"> </w:t>
            </w:r>
            <w:r w:rsidRPr="00CD7666">
              <w:t>because although all have transi</w:t>
            </w:r>
            <w:r>
              <w:t>tioned to reporting using 2013 S</w:t>
            </w:r>
            <w:r w:rsidRPr="00CD7666">
              <w:t>tandards this fi</w:t>
            </w:r>
            <w:r>
              <w:t>e</w:t>
            </w:r>
            <w:r w:rsidRPr="00CD7666">
              <w:t xml:space="preserve">ld cannot be fully </w:t>
            </w:r>
            <w:r w:rsidRPr="00C424D9">
              <w:t>utilised</w:t>
            </w:r>
            <w:r w:rsidRPr="00CD7666">
              <w:t xml:space="preserve"> due to a lack of completeness</w:t>
            </w:r>
            <w:r w:rsidR="002974BB">
              <w:t xml:space="preserve"> over the period required to report on this indicator</w:t>
            </w:r>
            <w:r w:rsidR="00CC351B">
              <w:t xml:space="preserve"> </w:t>
            </w:r>
            <w:r w:rsidR="002974BB">
              <w:t xml:space="preserve">in </w:t>
            </w:r>
            <w:r w:rsidR="00CC351B">
              <w:t xml:space="preserve">the </w:t>
            </w:r>
            <w:r w:rsidR="002974BB">
              <w:t>current report</w:t>
            </w:r>
            <w:r w:rsidRPr="00C424D9">
              <w:t>.</w:t>
            </w:r>
            <w:r w:rsidRPr="005122A5">
              <w:t xml:space="preserve"> Therefore, this indicator relies on a proxy, the colposcopy visit date, and is not yet directly comparable to the s</w:t>
            </w:r>
            <w:r w:rsidRPr="00D901C5">
              <w:t>tandard.</w:t>
            </w:r>
            <w:r>
              <w:t xml:space="preserve"> </w:t>
            </w:r>
            <w:r w:rsidRPr="00D901C5">
              <w:t>This approach was taken in agreement with the Ministry and NCSP Advisory Group.</w:t>
            </w:r>
            <w:r w:rsidR="0053234B">
              <w:t xml:space="preserve"> </w:t>
            </w:r>
            <w:r w:rsidR="00A253FC">
              <w:t>Timeliness</w:t>
            </w:r>
            <w:r w:rsidR="0000125A" w:rsidRPr="00D901C5">
              <w:t xml:space="preserve"> is calculated </w:t>
            </w:r>
            <w:r w:rsidR="00A253FC">
              <w:t>using</w:t>
            </w:r>
            <w:r w:rsidR="0000125A" w:rsidRPr="00D901C5">
              <w:t xml:space="preserve"> the time from the referral following the high grade cytology result being </w:t>
            </w:r>
            <w:r w:rsidR="00866BC2" w:rsidRPr="00D901C5">
              <w:t>accept</w:t>
            </w:r>
            <w:r w:rsidR="0000125A" w:rsidRPr="00D901C5">
              <w:t>ed by the colposcopy unit, to the time of the woman’s first colposcopic assessment</w:t>
            </w:r>
            <w:r w:rsidR="00ED777D" w:rsidRPr="00D901C5">
              <w:t xml:space="preserve"> at that colposcopy unit</w:t>
            </w:r>
            <w:r w:rsidR="0000125A" w:rsidRPr="00D901C5">
              <w:t>.</w:t>
            </w:r>
          </w:p>
          <w:p w14:paraId="6095DDF8" w14:textId="77777777" w:rsidR="005D5B27" w:rsidRPr="00D901C5" w:rsidRDefault="005D5B27" w:rsidP="006839D8">
            <w:pPr>
              <w:ind w:right="544"/>
              <w:jc w:val="both"/>
            </w:pPr>
          </w:p>
          <w:p w14:paraId="53A484ED" w14:textId="7AE804C5" w:rsidR="00866BC2" w:rsidRPr="00D901C5" w:rsidRDefault="00030AD2" w:rsidP="00372B11">
            <w:pPr>
              <w:pStyle w:val="NoSpacing"/>
              <w:jc w:val="both"/>
              <w:rPr>
                <w:lang w:val="en-NZ"/>
              </w:rPr>
            </w:pPr>
            <w:r w:rsidRPr="00CD7666">
              <w:rPr>
                <w:lang w:val="en-NZ"/>
              </w:rPr>
              <w:t>As in Indicator 6, h</w:t>
            </w:r>
            <w:r w:rsidR="00866BC2" w:rsidRPr="00CD7666">
              <w:rPr>
                <w:lang w:val="en-NZ"/>
              </w:rPr>
              <w:t>igh</w:t>
            </w:r>
            <w:r w:rsidR="00866BC2" w:rsidRPr="00C424D9">
              <w:rPr>
                <w:lang w:val="en-NZ"/>
              </w:rPr>
              <w:t xml:space="preserve"> grade cytology results are included if the cytology sample was collected in the six months </w:t>
            </w:r>
            <w:r w:rsidR="00866BC2" w:rsidRPr="005122A5">
              <w:rPr>
                <w:lang w:val="en-NZ"/>
              </w:rPr>
              <w:t>ending six months prior to the end of the current monitoring period</w:t>
            </w:r>
            <w:r w:rsidRPr="00CD7666">
              <w:rPr>
                <w:lang w:val="en-NZ"/>
              </w:rPr>
              <w:t xml:space="preserve"> (</w:t>
            </w:r>
            <w:r w:rsidR="00621D34" w:rsidRPr="00CD7666">
              <w:rPr>
                <w:lang w:val="en-NZ"/>
              </w:rPr>
              <w:t>i.e.</w:t>
            </w:r>
            <w:r w:rsidR="00F17225" w:rsidRPr="00CD7666">
              <w:rPr>
                <w:lang w:val="en-NZ"/>
              </w:rPr>
              <w:t xml:space="preserve"> </w:t>
            </w:r>
            <w:r w:rsidR="00912725" w:rsidRPr="002431D8">
              <w:rPr>
                <w:lang w:val="en-NZ"/>
              </w:rPr>
              <w:t>1 July</w:t>
            </w:r>
            <w:r w:rsidR="00F1133A" w:rsidRPr="002431D8">
              <w:rPr>
                <w:lang w:val="en-NZ"/>
              </w:rPr>
              <w:t xml:space="preserve"> </w:t>
            </w:r>
            <w:r w:rsidR="004F1358" w:rsidRPr="002431D8">
              <w:rPr>
                <w:lang w:val="en-NZ"/>
              </w:rPr>
              <w:t>–</w:t>
            </w:r>
            <w:r w:rsidR="00F1133A" w:rsidRPr="002431D8">
              <w:rPr>
                <w:lang w:val="en-NZ"/>
              </w:rPr>
              <w:t xml:space="preserve"> </w:t>
            </w:r>
            <w:r w:rsidR="004F1358" w:rsidRPr="002431D8">
              <w:rPr>
                <w:lang w:val="en-NZ"/>
              </w:rPr>
              <w:t>31 December</w:t>
            </w:r>
            <w:r w:rsidR="00F1133A" w:rsidRPr="002431D8">
              <w:rPr>
                <w:lang w:val="en-NZ"/>
              </w:rPr>
              <w:t xml:space="preserve"> </w:t>
            </w:r>
            <w:r w:rsidR="00912725" w:rsidRPr="002431D8">
              <w:rPr>
                <w:lang w:val="en-NZ"/>
              </w:rPr>
              <w:t>2016</w:t>
            </w:r>
            <w:r w:rsidRPr="00CD7666">
              <w:rPr>
                <w:lang w:val="en-NZ"/>
              </w:rPr>
              <w:t>)</w:t>
            </w:r>
            <w:r w:rsidR="00866BC2" w:rsidRPr="00CD7666">
              <w:rPr>
                <w:lang w:val="en-NZ"/>
              </w:rPr>
              <w:t>.</w:t>
            </w:r>
            <w:r w:rsidR="00866BC2" w:rsidRPr="00C424D9">
              <w:rPr>
                <w:lang w:val="en-NZ"/>
              </w:rPr>
              <w:t xml:space="preserve"> High grade cytology is defined as that</w:t>
            </w:r>
            <w:r w:rsidR="00866BC2" w:rsidRPr="005122A5">
              <w:rPr>
                <w:lang w:val="en-NZ"/>
              </w:rPr>
              <w:t xml:space="preserve"> associated with any of the TBS codes ASH, HS1, HS2, SC, AG1-</w:t>
            </w:r>
            <w:r w:rsidR="006005E8">
              <w:rPr>
                <w:lang w:val="en-NZ"/>
              </w:rPr>
              <w:t>AG</w:t>
            </w:r>
            <w:r w:rsidR="00866BC2" w:rsidRPr="005122A5">
              <w:rPr>
                <w:lang w:val="en-NZ"/>
              </w:rPr>
              <w:t>5, AIS, AC1-</w:t>
            </w:r>
            <w:r w:rsidR="006005E8">
              <w:rPr>
                <w:lang w:val="en-NZ"/>
              </w:rPr>
              <w:t>AC</w:t>
            </w:r>
            <w:r w:rsidR="00866BC2" w:rsidRPr="005122A5">
              <w:rPr>
                <w:lang w:val="en-NZ"/>
              </w:rPr>
              <w:t xml:space="preserve">5. </w:t>
            </w:r>
            <w:r w:rsidR="004D2AE0" w:rsidRPr="005122A5">
              <w:rPr>
                <w:lang w:val="en-NZ"/>
              </w:rPr>
              <w:t>Where a woman has more than one high grade cytology result in the r</w:t>
            </w:r>
            <w:r w:rsidR="004D2AE0" w:rsidRPr="00D901C5">
              <w:rPr>
                <w:lang w:val="en-NZ"/>
              </w:rPr>
              <w:t xml:space="preserve">elevant time period, the result from the </w:t>
            </w:r>
            <w:r w:rsidR="007D5756" w:rsidRPr="00D901C5">
              <w:rPr>
                <w:lang w:val="en-NZ"/>
              </w:rPr>
              <w:t>fir</w:t>
            </w:r>
            <w:r w:rsidR="004D2AE0" w:rsidRPr="00D901C5">
              <w:rPr>
                <w:lang w:val="en-NZ"/>
              </w:rPr>
              <w:t xml:space="preserve">st </w:t>
            </w:r>
            <w:r w:rsidR="00ED777D" w:rsidRPr="00D901C5">
              <w:rPr>
                <w:lang w:val="en-NZ"/>
              </w:rPr>
              <w:t xml:space="preserve">high grade </w:t>
            </w:r>
            <w:r w:rsidR="004D2AE0" w:rsidRPr="00D901C5">
              <w:rPr>
                <w:lang w:val="en-NZ"/>
              </w:rPr>
              <w:t xml:space="preserve">cytology sample </w:t>
            </w:r>
            <w:r w:rsidR="007D5756" w:rsidRPr="00D901C5">
              <w:rPr>
                <w:lang w:val="en-NZ"/>
              </w:rPr>
              <w:t xml:space="preserve">collected </w:t>
            </w:r>
            <w:r w:rsidR="004D2AE0" w:rsidRPr="00D901C5">
              <w:rPr>
                <w:lang w:val="en-NZ"/>
              </w:rPr>
              <w:t xml:space="preserve">is used. </w:t>
            </w:r>
            <w:r w:rsidR="00866BC2" w:rsidRPr="00D901C5">
              <w:rPr>
                <w:lang w:val="en-NZ"/>
              </w:rPr>
              <w:t>Timeliness of colposcopic assessment is calculated separately for those women with clinical suspicion of invasive carcinoma, or a suspicion of invasive disease (TBS codes HS2, SC, AC1-</w:t>
            </w:r>
            <w:r w:rsidR="006005E8">
              <w:rPr>
                <w:lang w:val="en-NZ"/>
              </w:rPr>
              <w:t>AC</w:t>
            </w:r>
            <w:r w:rsidR="00866BC2" w:rsidRPr="00D901C5">
              <w:rPr>
                <w:lang w:val="en-NZ"/>
              </w:rPr>
              <w:t>5</w:t>
            </w:r>
            <w:r w:rsidR="007D5756" w:rsidRPr="00D901C5">
              <w:rPr>
                <w:lang w:val="en-NZ"/>
              </w:rPr>
              <w:t xml:space="preserve"> or recommendation codes R10 or R14</w:t>
            </w:r>
            <w:r w:rsidR="00866BC2" w:rsidRPr="00D901C5">
              <w:rPr>
                <w:lang w:val="en-NZ"/>
              </w:rPr>
              <w:t>); and for women with other high grade cytology results (TBS codes ASH, HS1, AG1-</w:t>
            </w:r>
            <w:r w:rsidR="006005E8">
              <w:rPr>
                <w:lang w:val="en-NZ"/>
              </w:rPr>
              <w:t>AG</w:t>
            </w:r>
            <w:r w:rsidR="00866BC2" w:rsidRPr="00D901C5">
              <w:rPr>
                <w:lang w:val="en-NZ"/>
              </w:rPr>
              <w:t xml:space="preserve">5, AIS), since the </w:t>
            </w:r>
            <w:r w:rsidR="008244FA">
              <w:rPr>
                <w:lang w:val="en-NZ"/>
              </w:rPr>
              <w:t>timeframes</w:t>
            </w:r>
            <w:r w:rsidR="008244FA" w:rsidRPr="00D901C5">
              <w:rPr>
                <w:lang w:val="en-NZ"/>
              </w:rPr>
              <w:t xml:space="preserve"> </w:t>
            </w:r>
            <w:r w:rsidR="00866BC2" w:rsidRPr="00D901C5">
              <w:rPr>
                <w:lang w:val="en-NZ"/>
              </w:rPr>
              <w:t>differ for these two groups.</w:t>
            </w:r>
          </w:p>
          <w:p w14:paraId="698C4E1D" w14:textId="77777777" w:rsidR="00866BC2" w:rsidRPr="00D901C5" w:rsidRDefault="00866BC2" w:rsidP="00372B11">
            <w:pPr>
              <w:pStyle w:val="NoSpacing"/>
              <w:rPr>
                <w:lang w:val="en-NZ"/>
              </w:rPr>
            </w:pPr>
          </w:p>
          <w:p w14:paraId="469D9C74" w14:textId="46756863" w:rsidR="00712ADE" w:rsidRPr="00CD7666" w:rsidRDefault="004D2AE0" w:rsidP="00372B11">
            <w:pPr>
              <w:pStyle w:val="NoSpacing"/>
              <w:jc w:val="both"/>
              <w:rPr>
                <w:lang w:val="en-NZ"/>
              </w:rPr>
            </w:pPr>
            <w:r w:rsidRPr="00CD7666">
              <w:rPr>
                <w:lang w:val="en-NZ"/>
              </w:rPr>
              <w:t>Referrals and colposcopy visits for these women were retrieved from the NCSP Register. Referrals were retrieved where the date on which the referral was accepted occurred after the date the cytology sample was collected, and the referral was accepted no later than four weeks prior to the end of the current monitoring period. Colposcopy visits recorded on the NCSP Register were retrieved if they oc</w:t>
            </w:r>
            <w:r w:rsidR="00ED777D" w:rsidRPr="00CD7666">
              <w:rPr>
                <w:lang w:val="en-NZ"/>
              </w:rPr>
              <w:t>curred after an accepted referr</w:t>
            </w:r>
            <w:r w:rsidRPr="00CD7666">
              <w:rPr>
                <w:lang w:val="en-NZ"/>
              </w:rPr>
              <w:t xml:space="preserve">al </w:t>
            </w:r>
            <w:r w:rsidR="00ED777D" w:rsidRPr="00CD7666">
              <w:rPr>
                <w:lang w:val="en-NZ"/>
              </w:rPr>
              <w:t xml:space="preserve">(to the same DHB) </w:t>
            </w:r>
            <w:r w:rsidRPr="00CD7666">
              <w:rPr>
                <w:lang w:val="en-NZ"/>
              </w:rPr>
              <w:t>and no later than the end of the current monitoring period. The difference of four weeks between the two was to ensure that there were at least four weeks of data</w:t>
            </w:r>
            <w:r w:rsidR="00990621" w:rsidRPr="00CD7666">
              <w:rPr>
                <w:lang w:val="en-NZ"/>
              </w:rPr>
              <w:t xml:space="preserve"> </w:t>
            </w:r>
            <w:r w:rsidRPr="00CD7666">
              <w:rPr>
                <w:lang w:val="en-NZ"/>
              </w:rPr>
              <w:t xml:space="preserve">following every </w:t>
            </w:r>
            <w:r w:rsidR="002F3023" w:rsidRPr="00CD7666">
              <w:rPr>
                <w:lang w:val="en-NZ"/>
              </w:rPr>
              <w:t xml:space="preserve">accepted </w:t>
            </w:r>
            <w:r w:rsidRPr="00CD7666">
              <w:rPr>
                <w:lang w:val="en-NZ"/>
              </w:rPr>
              <w:t xml:space="preserve">referral which could be </w:t>
            </w:r>
            <w:r w:rsidR="0038335F" w:rsidRPr="00CD7666">
              <w:rPr>
                <w:lang w:val="en-NZ"/>
              </w:rPr>
              <w:t>searched for colposcopy visits.</w:t>
            </w:r>
            <w:r w:rsidR="002B498D" w:rsidRPr="00CD7666">
              <w:rPr>
                <w:lang w:val="en-NZ"/>
              </w:rPr>
              <w:t xml:space="preserve"> In the current report, histology data are also used to supplement colposcopy data and help ascertain if a colposcopy visit occurred. Women with a histology sample collected after their cytology sample are assumed to have attended a colposcopy clinic for follow-up</w:t>
            </w:r>
            <w:r w:rsidR="00A253FC">
              <w:rPr>
                <w:lang w:val="en-NZ"/>
              </w:rPr>
              <w:t xml:space="preserve"> on the date the histology sample was collected</w:t>
            </w:r>
            <w:r w:rsidR="002B498D" w:rsidRPr="00CD7666">
              <w:rPr>
                <w:lang w:val="en-NZ"/>
              </w:rPr>
              <w:t>, even if a colposcopy visit is not explicitly recorded on the NCSP Register.</w:t>
            </w:r>
          </w:p>
          <w:p w14:paraId="579EF5FD" w14:textId="24C93F58" w:rsidR="00F50A3D" w:rsidRPr="00CD7666" w:rsidRDefault="00712ADE" w:rsidP="00F50A3D">
            <w:pPr>
              <w:pStyle w:val="NoSpacing"/>
              <w:jc w:val="both"/>
              <w:rPr>
                <w:lang w:val="en-NZ"/>
              </w:rPr>
            </w:pPr>
            <w:r w:rsidRPr="00CD7666">
              <w:rPr>
                <w:lang w:val="en-NZ"/>
              </w:rPr>
              <w:t xml:space="preserve">Histology results have been used </w:t>
            </w:r>
            <w:r w:rsidR="00CE589F" w:rsidRPr="00CD7666">
              <w:rPr>
                <w:lang w:val="en-NZ"/>
              </w:rPr>
              <w:t xml:space="preserve">by the NCSP Register </w:t>
            </w:r>
            <w:r w:rsidRPr="00CD7666">
              <w:rPr>
                <w:lang w:val="en-NZ"/>
              </w:rPr>
              <w:t>to follow</w:t>
            </w:r>
            <w:r w:rsidR="00CE589F">
              <w:rPr>
                <w:lang w:val="en-NZ"/>
              </w:rPr>
              <w:t xml:space="preserve"> </w:t>
            </w:r>
            <w:r w:rsidRPr="00CD7666">
              <w:rPr>
                <w:lang w:val="en-NZ"/>
              </w:rPr>
              <w:t xml:space="preserve">up </w:t>
            </w:r>
            <w:r w:rsidR="00CE589F">
              <w:rPr>
                <w:lang w:val="en-NZ"/>
              </w:rPr>
              <w:t xml:space="preserve">missing </w:t>
            </w:r>
            <w:r w:rsidRPr="00CD7666">
              <w:rPr>
                <w:lang w:val="en-NZ"/>
              </w:rPr>
              <w:t>colposcopy visit</w:t>
            </w:r>
            <w:r w:rsidR="00CE589F">
              <w:rPr>
                <w:lang w:val="en-NZ"/>
              </w:rPr>
              <w:t xml:space="preserve"> data</w:t>
            </w:r>
            <w:r w:rsidRPr="00CD7666">
              <w:rPr>
                <w:lang w:val="en-NZ"/>
              </w:rPr>
              <w:t xml:space="preserve"> to improve the quality of </w:t>
            </w:r>
            <w:r w:rsidR="005D6229" w:rsidRPr="00CD7666">
              <w:rPr>
                <w:lang w:val="en-NZ"/>
              </w:rPr>
              <w:t>colposcopy</w:t>
            </w:r>
            <w:r w:rsidR="008E2E39" w:rsidRPr="00CD7666">
              <w:rPr>
                <w:lang w:val="en-NZ"/>
              </w:rPr>
              <w:t xml:space="preserve"> data on the Register.</w:t>
            </w:r>
            <w:r w:rsidRPr="00CD7666">
              <w:rPr>
                <w:lang w:val="en-NZ"/>
              </w:rPr>
              <w:t xml:space="preserve"> During the previous and current monitoring periods all DHBs adopted electronic reporting of the 2013 Standards</w:t>
            </w:r>
            <w:r w:rsidR="002F7F43">
              <w:rPr>
                <w:lang w:val="en-NZ"/>
              </w:rPr>
              <w:t>,</w:t>
            </w:r>
            <w:r w:rsidRPr="00CD7666">
              <w:rPr>
                <w:lang w:val="en-NZ"/>
              </w:rPr>
              <w:t xml:space="preserve"> </w:t>
            </w:r>
            <w:r w:rsidR="003329C7" w:rsidRPr="00CD7666">
              <w:rPr>
                <w:lang w:val="en-NZ"/>
              </w:rPr>
              <w:t xml:space="preserve">with the last </w:t>
            </w:r>
            <w:r w:rsidRPr="00CD7666">
              <w:rPr>
                <w:lang w:val="en-NZ"/>
              </w:rPr>
              <w:t xml:space="preserve">three DHBs </w:t>
            </w:r>
            <w:r w:rsidR="003329C7" w:rsidRPr="00CD7666">
              <w:rPr>
                <w:lang w:val="en-NZ"/>
              </w:rPr>
              <w:t xml:space="preserve">going </w:t>
            </w:r>
            <w:r w:rsidR="008E2E39" w:rsidRPr="00CD7666">
              <w:rPr>
                <w:lang w:val="en-NZ"/>
              </w:rPr>
              <w:t>live in August 2016.</w:t>
            </w:r>
            <w:r w:rsidRPr="00CD7666">
              <w:rPr>
                <w:lang w:val="en-NZ"/>
              </w:rPr>
              <w:t xml:space="preserve"> </w:t>
            </w:r>
            <w:r w:rsidR="00F50A3D">
              <w:rPr>
                <w:lang w:val="en-NZ"/>
              </w:rPr>
              <w:t>T</w:t>
            </w:r>
            <w:r w:rsidR="00F50A3D" w:rsidRPr="00CD7666">
              <w:rPr>
                <w:lang w:val="en-NZ"/>
              </w:rPr>
              <w:t>his has greatly improved the data on the Register</w:t>
            </w:r>
            <w:r w:rsidR="00F50A3D">
              <w:rPr>
                <w:lang w:val="en-NZ"/>
              </w:rPr>
              <w:t xml:space="preserve"> and</w:t>
            </w:r>
            <w:r w:rsidR="00F50A3D" w:rsidRPr="00CD7666">
              <w:rPr>
                <w:lang w:val="en-NZ"/>
              </w:rPr>
              <w:t xml:space="preserve"> </w:t>
            </w:r>
            <w:r w:rsidR="00F50A3D">
              <w:rPr>
                <w:lang w:val="en-NZ"/>
              </w:rPr>
              <w:t>f</w:t>
            </w:r>
            <w:r w:rsidR="00F50A3D" w:rsidRPr="00CD7666">
              <w:rPr>
                <w:lang w:val="en-NZ"/>
              </w:rPr>
              <w:t>or public DHBs</w:t>
            </w:r>
            <w:r w:rsidR="00F50A3D">
              <w:rPr>
                <w:lang w:val="en-NZ"/>
              </w:rPr>
              <w:t xml:space="preserve"> and</w:t>
            </w:r>
            <w:r w:rsidR="00F50A3D" w:rsidRPr="00CD7666">
              <w:rPr>
                <w:lang w:val="en-NZ"/>
              </w:rPr>
              <w:t xml:space="preserve"> future reports </w:t>
            </w:r>
            <w:r w:rsidR="00A253FC">
              <w:rPr>
                <w:lang w:val="en-NZ"/>
              </w:rPr>
              <w:t>may</w:t>
            </w:r>
            <w:r w:rsidR="00F50A3D" w:rsidRPr="00CD7666">
              <w:rPr>
                <w:lang w:val="en-NZ"/>
              </w:rPr>
              <w:t xml:space="preserve"> be able to begin reporting </w:t>
            </w:r>
            <w:r w:rsidR="00397CDA">
              <w:rPr>
                <w:lang w:val="en-NZ"/>
              </w:rPr>
              <w:t xml:space="preserve">directly </w:t>
            </w:r>
            <w:r w:rsidR="00F50A3D" w:rsidRPr="00CD7666">
              <w:rPr>
                <w:lang w:val="en-NZ"/>
              </w:rPr>
              <w:t>against the 2013 Standards without using the current proxies. For private clinics, however, complete reporting agai</w:t>
            </w:r>
            <w:r w:rsidR="00A04EEE">
              <w:rPr>
                <w:lang w:val="en-NZ"/>
              </w:rPr>
              <w:t>nst the 2013 S</w:t>
            </w:r>
            <w:r w:rsidR="00F50A3D" w:rsidRPr="00CD7666">
              <w:rPr>
                <w:lang w:val="en-NZ"/>
              </w:rPr>
              <w:t xml:space="preserve">tandards </w:t>
            </w:r>
            <w:r w:rsidR="00B553FA">
              <w:rPr>
                <w:lang w:val="en-NZ"/>
              </w:rPr>
              <w:t>is</w:t>
            </w:r>
            <w:r w:rsidR="00F50A3D" w:rsidRPr="00CD7666">
              <w:rPr>
                <w:lang w:val="en-NZ"/>
              </w:rPr>
              <w:t xml:space="preserve"> </w:t>
            </w:r>
            <w:r w:rsidR="00397CDA">
              <w:rPr>
                <w:lang w:val="en-NZ"/>
              </w:rPr>
              <w:t>taking</w:t>
            </w:r>
            <w:r w:rsidR="00EA0860">
              <w:rPr>
                <w:lang w:val="en-NZ"/>
              </w:rPr>
              <w:t xml:space="preserve"> </w:t>
            </w:r>
            <w:r w:rsidR="00F50A3D" w:rsidRPr="00CD7666">
              <w:rPr>
                <w:lang w:val="en-NZ"/>
              </w:rPr>
              <w:t>more time</w:t>
            </w:r>
            <w:r w:rsidR="00F50A3D">
              <w:rPr>
                <w:lang w:val="en-NZ"/>
              </w:rPr>
              <w:t xml:space="preserve"> with the majority still reporting against 2008 standards</w:t>
            </w:r>
            <w:r w:rsidR="00F50A3D" w:rsidRPr="00CD7666">
              <w:rPr>
                <w:lang w:val="en-NZ"/>
              </w:rPr>
              <w:t xml:space="preserve">. Therefore, values reported for the private aggregate will </w:t>
            </w:r>
            <w:r w:rsidR="00397CDA">
              <w:rPr>
                <w:lang w:val="en-NZ"/>
              </w:rPr>
              <w:t>need to</w:t>
            </w:r>
            <w:r w:rsidR="00F50A3D" w:rsidRPr="00CD7666">
              <w:rPr>
                <w:lang w:val="en-NZ"/>
              </w:rPr>
              <w:t xml:space="preserve"> continue to use </w:t>
            </w:r>
            <w:r w:rsidR="007977E4">
              <w:rPr>
                <w:lang w:val="en-NZ"/>
              </w:rPr>
              <w:t>histology</w:t>
            </w:r>
            <w:r w:rsidR="00EA0860">
              <w:rPr>
                <w:lang w:val="en-NZ"/>
              </w:rPr>
              <w:t xml:space="preserve"> </w:t>
            </w:r>
            <w:r w:rsidR="00EA0860" w:rsidRPr="00CD7666">
              <w:rPr>
                <w:lang w:val="en-NZ"/>
              </w:rPr>
              <w:t>proxies</w:t>
            </w:r>
            <w:r w:rsidR="00F50A3D" w:rsidRPr="00CD7666">
              <w:rPr>
                <w:lang w:val="en-NZ"/>
              </w:rPr>
              <w:t xml:space="preserve"> for a much longer period until complete 2013</w:t>
            </w:r>
            <w:r w:rsidR="00F50A3D">
              <w:rPr>
                <w:lang w:val="en-NZ"/>
              </w:rPr>
              <w:t xml:space="preserve"> Standard</w:t>
            </w:r>
            <w:r w:rsidR="00F50A3D" w:rsidRPr="00CD7666">
              <w:rPr>
                <w:lang w:val="en-NZ"/>
              </w:rPr>
              <w:t xml:space="preserve"> reporting occurs. </w:t>
            </w:r>
          </w:p>
          <w:p w14:paraId="24CFDBD2" w14:textId="1F489BCA" w:rsidR="004D2AE0" w:rsidRPr="00C424D9" w:rsidRDefault="004D2AE0" w:rsidP="008F1065">
            <w:pPr>
              <w:ind w:right="544"/>
              <w:jc w:val="both"/>
            </w:pPr>
          </w:p>
          <w:p w14:paraId="5530BBF6" w14:textId="7CEEB10C" w:rsidR="00866BC2" w:rsidRPr="005122A5" w:rsidRDefault="0000125A" w:rsidP="003050BE">
            <w:pPr>
              <w:pStyle w:val="ListParagraph"/>
              <w:ind w:left="0"/>
              <w:jc w:val="both"/>
            </w:pPr>
            <w:r w:rsidRPr="005122A5">
              <w:t xml:space="preserve">Results are reported by ethnicity and DHB. For women who attended colposcopy, DHB is assigned on the basis of the DHB of the colposcopy facility where </w:t>
            </w:r>
            <w:r w:rsidR="00096C85">
              <w:t>they</w:t>
            </w:r>
            <w:r w:rsidRPr="005122A5">
              <w:t xml:space="preserve"> attended for colposcopy. </w:t>
            </w:r>
            <w:r w:rsidR="00866BC2" w:rsidRPr="00CD7666">
              <w:t>The date on which the referral to that DHB was accepted is used to calculate timeliness. If there are multiple referrals for the s</w:t>
            </w:r>
            <w:r w:rsidR="00866BC2" w:rsidRPr="00D901C5">
              <w:t>ame woman to that DHB, the date of the first accepted referral followi</w:t>
            </w:r>
            <w:r w:rsidR="003A0C54" w:rsidRPr="00D901C5">
              <w:t>ng the cytology sample is used.</w:t>
            </w:r>
            <w:r w:rsidR="00D5302F" w:rsidRPr="00D901C5">
              <w:t xml:space="preserve"> Women who attended colposcopy but had no relevant referral to that DHB recorded on the NCSP Register were excluded from the calculations of timeliness (since the time between the acceptance of the referral and the colposcopy visit could not be calculated). However</w:t>
            </w:r>
            <w:r w:rsidR="00385285" w:rsidRPr="00CD7666">
              <w:t>,</w:t>
            </w:r>
            <w:r w:rsidR="00D5302F" w:rsidRPr="00C424D9">
              <w:t xml:space="preserve"> t</w:t>
            </w:r>
            <w:r w:rsidR="00D5302F" w:rsidRPr="005122A5">
              <w:t>hese women were reported on separately.</w:t>
            </w:r>
          </w:p>
          <w:p w14:paraId="49A7C0CE" w14:textId="77777777" w:rsidR="00866BC2" w:rsidRPr="00D901C5" w:rsidRDefault="00866BC2" w:rsidP="0000125A">
            <w:pPr>
              <w:pStyle w:val="ListParagraph"/>
              <w:ind w:left="52" w:right="544"/>
              <w:jc w:val="both"/>
            </w:pPr>
          </w:p>
          <w:p w14:paraId="439C8304" w14:textId="77777777" w:rsidR="0000125A" w:rsidRPr="00D901C5" w:rsidRDefault="0000125A" w:rsidP="003050BE">
            <w:pPr>
              <w:pStyle w:val="ListParagraph"/>
              <w:ind w:left="0"/>
              <w:jc w:val="both"/>
            </w:pPr>
            <w:r w:rsidRPr="00D901C5">
              <w:t>For women who did not attend colposcopy</w:t>
            </w:r>
            <w:r w:rsidR="00866BC2" w:rsidRPr="00D901C5">
              <w:t xml:space="preserve"> </w:t>
            </w:r>
            <w:r w:rsidR="004D2AE0" w:rsidRPr="00D901C5">
              <w:t xml:space="preserve">prior to the end of </w:t>
            </w:r>
            <w:r w:rsidR="00866BC2" w:rsidRPr="00D901C5">
              <w:t xml:space="preserve">the </w:t>
            </w:r>
            <w:r w:rsidR="004D2AE0" w:rsidRPr="00D901C5">
              <w:t xml:space="preserve">current </w:t>
            </w:r>
            <w:r w:rsidR="00866BC2" w:rsidRPr="00D901C5">
              <w:t>monitoring period</w:t>
            </w:r>
            <w:r w:rsidRPr="00D901C5">
              <w:t>, DHB is assigned based on the DHB of the facility which accepted the referral for that woman (where the referral was accepted no later than four weeks prior to the end of the current monitoring period)</w:t>
            </w:r>
            <w:r w:rsidR="00990621" w:rsidRPr="00D901C5">
              <w:t>. If there we</w:t>
            </w:r>
            <w:r w:rsidRPr="00D901C5">
              <w:t>re multiple referrals for the same woman which occurred after the cytology s</w:t>
            </w:r>
            <w:r w:rsidR="00990621" w:rsidRPr="00D901C5">
              <w:t>ample</w:t>
            </w:r>
            <w:r w:rsidRPr="00D901C5">
              <w:t>, the most recent</w:t>
            </w:r>
            <w:r w:rsidR="00ED777D" w:rsidRPr="00D901C5">
              <w:t>ly</w:t>
            </w:r>
            <w:r w:rsidRPr="00D901C5">
              <w:t xml:space="preserve"> </w:t>
            </w:r>
            <w:r w:rsidR="00ED777D" w:rsidRPr="00D901C5">
              <w:t>accepted referral</w:t>
            </w:r>
            <w:r w:rsidRPr="00D901C5">
              <w:t xml:space="preserve"> within the timeframe was used.</w:t>
            </w:r>
          </w:p>
          <w:p w14:paraId="665B04AC" w14:textId="77777777" w:rsidR="00990621" w:rsidRPr="00D901C5" w:rsidRDefault="00990621" w:rsidP="0000125A">
            <w:pPr>
              <w:pStyle w:val="ListParagraph"/>
              <w:ind w:left="52" w:right="544"/>
              <w:jc w:val="both"/>
            </w:pPr>
          </w:p>
          <w:p w14:paraId="4CCF1A9E" w14:textId="77777777" w:rsidR="00990621" w:rsidRPr="00D901C5" w:rsidRDefault="00990621" w:rsidP="003050BE">
            <w:pPr>
              <w:pStyle w:val="ListParagraph"/>
              <w:ind w:left="0"/>
              <w:jc w:val="both"/>
            </w:pPr>
            <w:r w:rsidRPr="00D901C5">
              <w:t>For women who neither attended colposcopy nor had an accepted referral with any DHB, DHB is assigned on the basis of the health facility where their high grade cytology sample was collected.</w:t>
            </w:r>
          </w:p>
          <w:p w14:paraId="403CFAF6" w14:textId="77777777" w:rsidR="0000125A" w:rsidRPr="00CD7666" w:rsidRDefault="0000125A" w:rsidP="00F648AC">
            <w:pPr>
              <w:pStyle w:val="NoSpacing"/>
              <w:rPr>
                <w:lang w:val="en-NZ"/>
              </w:rPr>
            </w:pPr>
          </w:p>
          <w:p w14:paraId="7E7487DB" w14:textId="77777777" w:rsidR="004D2AE0" w:rsidRPr="00CD7666" w:rsidRDefault="004D2AE0" w:rsidP="00F648AC">
            <w:pPr>
              <w:pStyle w:val="NoSpacing"/>
              <w:jc w:val="both"/>
              <w:rPr>
                <w:lang w:val="en-NZ"/>
              </w:rPr>
            </w:pPr>
            <w:r w:rsidRPr="00CD7666">
              <w:rPr>
                <w:lang w:val="en-NZ"/>
              </w:rPr>
              <w:t>Since cytology samples were collected in the six months</w:t>
            </w:r>
            <w:r w:rsidR="00990621" w:rsidRPr="00CD7666">
              <w:rPr>
                <w:lang w:val="en-NZ"/>
              </w:rPr>
              <w:t xml:space="preserve"> prior to the current </w:t>
            </w:r>
            <w:r w:rsidR="00325D57" w:rsidRPr="00CD7666">
              <w:rPr>
                <w:lang w:val="en-NZ"/>
              </w:rPr>
              <w:t>monitoring</w:t>
            </w:r>
            <w:r w:rsidR="00990621" w:rsidRPr="00CD7666">
              <w:rPr>
                <w:lang w:val="en-NZ"/>
              </w:rPr>
              <w:t xml:space="preserve"> period</w:t>
            </w:r>
            <w:r w:rsidRPr="00CD7666">
              <w:rPr>
                <w:lang w:val="en-NZ"/>
              </w:rPr>
              <w:t>, this allows a</w:t>
            </w:r>
            <w:r w:rsidR="00990621" w:rsidRPr="00CD7666">
              <w:rPr>
                <w:lang w:val="en-NZ"/>
              </w:rPr>
              <w:t xml:space="preserve"> follow-up</w:t>
            </w:r>
            <w:r w:rsidRPr="00CD7666">
              <w:rPr>
                <w:lang w:val="en-NZ"/>
              </w:rPr>
              <w:t xml:space="preserve"> period of at least six months </w:t>
            </w:r>
            <w:r w:rsidR="00990621" w:rsidRPr="00CD7666">
              <w:rPr>
                <w:lang w:val="en-NZ"/>
              </w:rPr>
              <w:t xml:space="preserve">for all women </w:t>
            </w:r>
            <w:r w:rsidRPr="00CD7666">
              <w:rPr>
                <w:lang w:val="en-NZ"/>
              </w:rPr>
              <w:t>(and up to 12 months</w:t>
            </w:r>
            <w:r w:rsidR="00990621" w:rsidRPr="00CD7666">
              <w:rPr>
                <w:lang w:val="en-NZ"/>
              </w:rPr>
              <w:t xml:space="preserve"> for some women</w:t>
            </w:r>
            <w:r w:rsidRPr="00CD7666">
              <w:rPr>
                <w:lang w:val="en-NZ"/>
              </w:rPr>
              <w:t>) where a woman can attend colposcopy and be assigned to a DHB, or alternately have a referral accepted by a DHB.</w:t>
            </w:r>
          </w:p>
          <w:p w14:paraId="578CCA41" w14:textId="77777777" w:rsidR="004D2AE0" w:rsidRPr="00C424D9" w:rsidRDefault="004D2AE0" w:rsidP="0000125A">
            <w:pPr>
              <w:pStyle w:val="ListParagraph"/>
              <w:ind w:left="52" w:right="544"/>
              <w:jc w:val="both"/>
            </w:pPr>
          </w:p>
          <w:p w14:paraId="4F37F674" w14:textId="77777777" w:rsidR="006437E5" w:rsidRPr="00D901C5" w:rsidRDefault="00D5302F" w:rsidP="003050BE">
            <w:pPr>
              <w:pStyle w:val="ListParagraph"/>
              <w:ind w:left="0"/>
              <w:jc w:val="both"/>
            </w:pPr>
            <w:r w:rsidRPr="005122A5">
              <w:t>High grade c</w:t>
            </w:r>
            <w:r w:rsidR="00ED777D" w:rsidRPr="005122A5">
              <w:t>ytology tests indicating that a w</w:t>
            </w:r>
            <w:r w:rsidR="0000125A" w:rsidRPr="005122A5">
              <w:t>om</w:t>
            </w:r>
            <w:r w:rsidR="00ED777D" w:rsidRPr="005122A5">
              <w:t>a</w:t>
            </w:r>
            <w:r w:rsidR="0000125A" w:rsidRPr="005122A5">
              <w:t xml:space="preserve">n </w:t>
            </w:r>
            <w:r w:rsidR="00ED777D" w:rsidRPr="005122A5">
              <w:t xml:space="preserve">was </w:t>
            </w:r>
            <w:r w:rsidR="0000125A" w:rsidRPr="000E3060">
              <w:t xml:space="preserve">already under specialist management (TBS=R13) </w:t>
            </w:r>
            <w:r w:rsidR="00ED777D" w:rsidRPr="00D901C5">
              <w:t>we</w:t>
            </w:r>
            <w:r w:rsidR="0000125A" w:rsidRPr="00D901C5">
              <w:t>re excluded from this measure</w:t>
            </w:r>
            <w:r w:rsidR="007E65A4" w:rsidRPr="00D901C5">
              <w:t>.</w:t>
            </w:r>
          </w:p>
          <w:p w14:paraId="30F6ADFD" w14:textId="77777777" w:rsidR="006437E5" w:rsidRPr="00D901C5" w:rsidRDefault="006437E5" w:rsidP="00DE16F5">
            <w:pPr>
              <w:ind w:left="360" w:right="544"/>
              <w:jc w:val="both"/>
            </w:pPr>
          </w:p>
        </w:tc>
      </w:tr>
      <w:tr w:rsidR="0000125A" w:rsidRPr="00D901C5" w14:paraId="6CB33631" w14:textId="77777777" w:rsidTr="00DB73F1">
        <w:tc>
          <w:tcPr>
            <w:tcW w:w="1791" w:type="dxa"/>
          </w:tcPr>
          <w:p w14:paraId="23D732C2" w14:textId="77777777" w:rsidR="0000125A" w:rsidRPr="00D901C5" w:rsidRDefault="0000125A" w:rsidP="00DE16F5">
            <w:pPr>
              <w:spacing w:before="120"/>
              <w:ind w:right="544"/>
              <w:jc w:val="both"/>
              <w:rPr>
                <w:b/>
              </w:rPr>
            </w:pPr>
            <w:r w:rsidRPr="00D901C5">
              <w:rPr>
                <w:b/>
              </w:rPr>
              <w:t>Target</w:t>
            </w:r>
          </w:p>
        </w:tc>
        <w:tc>
          <w:tcPr>
            <w:tcW w:w="7531" w:type="dxa"/>
          </w:tcPr>
          <w:p w14:paraId="6AF6FCCD" w14:textId="77777777" w:rsidR="002268F5" w:rsidRDefault="006C4C57" w:rsidP="00F648AC">
            <w:pPr>
              <w:spacing w:before="120"/>
              <w:ind w:right="34"/>
              <w:jc w:val="both"/>
            </w:pPr>
            <w:r w:rsidRPr="00CD7666">
              <w:rPr>
                <w:b/>
                <w:i/>
              </w:rPr>
              <w:t>Timeliness – high grade cytology indicating suspicion of invasive disease</w:t>
            </w:r>
            <w:r w:rsidRPr="00D901C5">
              <w:t xml:space="preserve"> </w:t>
            </w:r>
          </w:p>
          <w:p w14:paraId="11C2FBA6" w14:textId="4CD88ED0" w:rsidR="0000125A" w:rsidRPr="005122A5" w:rsidRDefault="0000125A" w:rsidP="002268F5">
            <w:pPr>
              <w:pStyle w:val="NoSpacing"/>
              <w:jc w:val="both"/>
            </w:pPr>
            <w:r w:rsidRPr="00D901C5">
              <w:t xml:space="preserve">95% or more </w:t>
            </w:r>
            <w:r w:rsidRPr="002268F5">
              <w:rPr>
                <w:lang w:val="en-NZ"/>
              </w:rPr>
              <w:t>of</w:t>
            </w:r>
            <w:r w:rsidRPr="00D901C5">
              <w:t xml:space="preserve"> women who have </w:t>
            </w:r>
            <w:r w:rsidR="00182D09" w:rsidRPr="00CD7666">
              <w:t>evidence of clinical suspicion of invasive carcinoma, or a laboratory report indicating ‘features suspicio</w:t>
            </w:r>
            <w:r w:rsidR="00182D09" w:rsidRPr="00C424D9">
              <w:t xml:space="preserve">us for invasion’, or ‘changes consistent with squamous cell carcinoma’ </w:t>
            </w:r>
            <w:r w:rsidR="000B05F6" w:rsidRPr="005122A5">
              <w:t xml:space="preserve">(TBS codes HS2, SC, AC1-AC5), </w:t>
            </w:r>
            <w:r w:rsidR="00182D09" w:rsidRPr="00CD7666">
              <w:t xml:space="preserve">or similar, must receive a date for a colposcopy appointment or a gynaecological assessment that is within 10 working days </w:t>
            </w:r>
            <w:r w:rsidR="0038277F">
              <w:t>from when the colposcopy unit received the referral from the smear taker/</w:t>
            </w:r>
            <w:r w:rsidR="00A92E06">
              <w:t xml:space="preserve"> </w:t>
            </w:r>
            <w:r w:rsidR="0038277F">
              <w:t>referrer</w:t>
            </w:r>
            <w:r w:rsidR="000B05F6" w:rsidRPr="00C424D9">
              <w:t>.</w:t>
            </w:r>
          </w:p>
          <w:p w14:paraId="003CB825" w14:textId="77777777" w:rsidR="00F648AC" w:rsidRPr="005122A5" w:rsidRDefault="00F648AC" w:rsidP="00F648AC">
            <w:pPr>
              <w:pStyle w:val="NoSpacing"/>
              <w:jc w:val="both"/>
              <w:rPr>
                <w:lang w:val="en-NZ"/>
              </w:rPr>
            </w:pPr>
          </w:p>
          <w:p w14:paraId="44A4D5AA" w14:textId="77777777" w:rsidR="006C4C57" w:rsidRPr="00CD7666" w:rsidRDefault="006C4C57" w:rsidP="006C4C57">
            <w:pPr>
              <w:pStyle w:val="NoSpacing"/>
              <w:rPr>
                <w:b/>
                <w:i/>
                <w:lang w:val="en-NZ"/>
              </w:rPr>
            </w:pPr>
            <w:r w:rsidRPr="00CD7666">
              <w:rPr>
                <w:b/>
                <w:i/>
                <w:lang w:val="en-NZ"/>
              </w:rPr>
              <w:t>Timeliness – high grade cytology (no suspicion of invasive disease)</w:t>
            </w:r>
          </w:p>
          <w:p w14:paraId="347116B2" w14:textId="2AEB97CE" w:rsidR="0000125A" w:rsidRPr="00C424D9" w:rsidRDefault="0000125A" w:rsidP="00F648AC">
            <w:pPr>
              <w:pStyle w:val="NoSpacing"/>
              <w:jc w:val="both"/>
              <w:rPr>
                <w:lang w:val="en-NZ"/>
              </w:rPr>
            </w:pPr>
            <w:r w:rsidRPr="00CD7666">
              <w:rPr>
                <w:lang w:val="en-NZ"/>
              </w:rPr>
              <w:t xml:space="preserve">95% or more of women who have high-grade smear abnormalities </w:t>
            </w:r>
            <w:r w:rsidR="00391B03" w:rsidRPr="00CD7666">
              <w:rPr>
                <w:lang w:val="en-NZ"/>
              </w:rPr>
              <w:t>(</w:t>
            </w:r>
            <w:r w:rsidR="001D5AF3" w:rsidRPr="00CD7666">
              <w:rPr>
                <w:lang w:val="en-NZ"/>
              </w:rPr>
              <w:t xml:space="preserve">but </w:t>
            </w:r>
            <w:r w:rsidR="00391B03" w:rsidRPr="00CD7666">
              <w:rPr>
                <w:lang w:val="en-NZ"/>
              </w:rPr>
              <w:t>no suspicion of invasive disease</w:t>
            </w:r>
            <w:r w:rsidR="00D63BD8">
              <w:rPr>
                <w:lang w:val="en-NZ"/>
              </w:rPr>
              <w:t>; TBS codes ASH, HS1, AG1-AG5, AIS</w:t>
            </w:r>
            <w:r w:rsidR="00391B03" w:rsidRPr="00CD7666">
              <w:rPr>
                <w:lang w:val="en-NZ"/>
              </w:rPr>
              <w:t xml:space="preserve">) </w:t>
            </w:r>
            <w:r w:rsidR="000B05F6" w:rsidRPr="00CD7666">
              <w:rPr>
                <w:lang w:val="en-NZ"/>
              </w:rPr>
              <w:t xml:space="preserve">must receive a date for a colposcopy appointment that is within 20 working days </w:t>
            </w:r>
            <w:r w:rsidR="0038277F">
              <w:t>from when the colposcopy unit received the referral from the smear taker/</w:t>
            </w:r>
            <w:r w:rsidR="00A92E06">
              <w:t xml:space="preserve"> </w:t>
            </w:r>
            <w:r w:rsidR="0038277F">
              <w:t>referrer</w:t>
            </w:r>
            <w:r w:rsidR="00661E90" w:rsidRPr="00CD7666">
              <w:rPr>
                <w:lang w:val="en-NZ"/>
              </w:rPr>
              <w:t>.</w:t>
            </w:r>
          </w:p>
          <w:p w14:paraId="7180676E" w14:textId="77777777" w:rsidR="00F648AC" w:rsidRPr="005122A5" w:rsidRDefault="00F648AC" w:rsidP="00F648AC">
            <w:pPr>
              <w:pStyle w:val="NoSpacing"/>
              <w:jc w:val="both"/>
              <w:rPr>
                <w:lang w:val="en-NZ"/>
              </w:rPr>
            </w:pPr>
          </w:p>
          <w:p w14:paraId="660CDB19" w14:textId="5B3C8E97" w:rsidR="004F51A7" w:rsidRPr="00D901C5" w:rsidRDefault="004F51A7" w:rsidP="00F648AC">
            <w:pPr>
              <w:pStyle w:val="NoSpacing"/>
              <w:jc w:val="both"/>
              <w:rPr>
                <w:lang w:val="en-NZ"/>
              </w:rPr>
            </w:pPr>
            <w:r w:rsidRPr="005122A5">
              <w:rPr>
                <w:lang w:val="en-NZ"/>
              </w:rPr>
              <w:t xml:space="preserve">The targets for this indicator rely on records of </w:t>
            </w:r>
            <w:r w:rsidR="007F3B18" w:rsidRPr="005122A5">
              <w:rPr>
                <w:lang w:val="en-NZ"/>
              </w:rPr>
              <w:t>colposcopy appointments</w:t>
            </w:r>
            <w:r w:rsidR="003A0C54" w:rsidRPr="005122A5">
              <w:rPr>
                <w:lang w:val="en-NZ"/>
              </w:rPr>
              <w:t xml:space="preserve"> on the NCSP Register.</w:t>
            </w:r>
            <w:r w:rsidRPr="00CD7666">
              <w:rPr>
                <w:lang w:val="en-NZ"/>
              </w:rPr>
              <w:t xml:space="preserve"> </w:t>
            </w:r>
            <w:r w:rsidR="007F3B18" w:rsidRPr="00CD7666">
              <w:rPr>
                <w:lang w:val="en-NZ"/>
              </w:rPr>
              <w:t xml:space="preserve">It has not been possible to obtain appointment </w:t>
            </w:r>
            <w:r w:rsidR="00834636" w:rsidRPr="00CD7666">
              <w:rPr>
                <w:lang w:val="en-NZ"/>
              </w:rPr>
              <w:t xml:space="preserve">date </w:t>
            </w:r>
            <w:r w:rsidR="004B753C" w:rsidRPr="00CD7666">
              <w:rPr>
                <w:lang w:val="en-NZ"/>
              </w:rPr>
              <w:t>from the NCSP Register</w:t>
            </w:r>
            <w:r w:rsidR="00960050" w:rsidRPr="00CD7666">
              <w:rPr>
                <w:lang w:val="en-NZ"/>
              </w:rPr>
              <w:t xml:space="preserve"> for all women with a high grade cytology test</w:t>
            </w:r>
            <w:r w:rsidR="004B753C" w:rsidRPr="00CD7666">
              <w:rPr>
                <w:lang w:val="en-NZ"/>
              </w:rPr>
              <w:t xml:space="preserve"> </w:t>
            </w:r>
            <w:r w:rsidR="00960050" w:rsidRPr="00CD7666">
              <w:rPr>
                <w:lang w:val="en-NZ"/>
              </w:rPr>
              <w:t xml:space="preserve">in the six months prior to the current </w:t>
            </w:r>
            <w:r w:rsidR="00325D57" w:rsidRPr="00CD7666">
              <w:rPr>
                <w:lang w:val="en-NZ"/>
              </w:rPr>
              <w:t>monitoring</w:t>
            </w:r>
            <w:r w:rsidR="00960050" w:rsidRPr="00CD7666">
              <w:rPr>
                <w:lang w:val="en-NZ"/>
              </w:rPr>
              <w:t xml:space="preserve"> period</w:t>
            </w:r>
            <w:r w:rsidR="007F3B18" w:rsidRPr="00C424D9">
              <w:rPr>
                <w:lang w:val="en-NZ"/>
              </w:rPr>
              <w:t xml:space="preserve">, </w:t>
            </w:r>
            <w:r w:rsidR="000C1765" w:rsidRPr="005122A5">
              <w:rPr>
                <w:lang w:val="en-NZ"/>
              </w:rPr>
              <w:t>as this is a new data item in the Colposcopy Policies and Standards 2013</w:t>
            </w:r>
            <w:r w:rsidRPr="005122A5">
              <w:rPr>
                <w:lang w:val="en-NZ"/>
              </w:rPr>
              <w:t xml:space="preserve">. Therefore, </w:t>
            </w:r>
            <w:r w:rsidR="004B753C" w:rsidRPr="005122A5">
              <w:rPr>
                <w:lang w:val="en-NZ"/>
              </w:rPr>
              <w:t xml:space="preserve">as in recent reports, </w:t>
            </w:r>
            <w:r w:rsidRPr="00D901C5">
              <w:rPr>
                <w:lang w:val="en-NZ"/>
              </w:rPr>
              <w:t>timeliness will be explored by looking at the time between a</w:t>
            </w:r>
            <w:r w:rsidR="007F3B18" w:rsidRPr="00D901C5">
              <w:rPr>
                <w:lang w:val="en-NZ"/>
              </w:rPr>
              <w:t xml:space="preserve">n accepted referral </w:t>
            </w:r>
            <w:r w:rsidRPr="00D901C5">
              <w:rPr>
                <w:lang w:val="en-NZ"/>
              </w:rPr>
              <w:t>and colposcopy</w:t>
            </w:r>
            <w:r w:rsidR="007F3B18" w:rsidRPr="00D901C5">
              <w:rPr>
                <w:lang w:val="en-NZ"/>
              </w:rPr>
              <w:t xml:space="preserve"> visit</w:t>
            </w:r>
            <w:r w:rsidRPr="00D901C5">
              <w:rPr>
                <w:lang w:val="en-NZ"/>
              </w:rPr>
              <w:t>, acknowledging that this is not directly comparable to the target.</w:t>
            </w:r>
          </w:p>
          <w:p w14:paraId="163E3CE7" w14:textId="77777777" w:rsidR="00016AB3" w:rsidRPr="00D901C5" w:rsidRDefault="00016AB3" w:rsidP="00F648AC">
            <w:pPr>
              <w:pStyle w:val="NoSpacing"/>
              <w:rPr>
                <w:lang w:val="en-NZ"/>
              </w:rPr>
            </w:pPr>
          </w:p>
        </w:tc>
      </w:tr>
      <w:tr w:rsidR="006437E5" w:rsidRPr="00D901C5" w14:paraId="775EA963" w14:textId="77777777" w:rsidTr="00DB73F1">
        <w:tc>
          <w:tcPr>
            <w:tcW w:w="1791" w:type="dxa"/>
          </w:tcPr>
          <w:p w14:paraId="3232F28F" w14:textId="77777777" w:rsidR="006437E5" w:rsidRPr="00CD7666" w:rsidRDefault="006437E5" w:rsidP="00DE16F5">
            <w:pPr>
              <w:spacing w:before="120"/>
              <w:ind w:right="544"/>
              <w:jc w:val="both"/>
              <w:rPr>
                <w:b/>
              </w:rPr>
            </w:pPr>
            <w:r w:rsidRPr="00CD7666">
              <w:rPr>
                <w:b/>
              </w:rPr>
              <w:t>Current Situation</w:t>
            </w:r>
          </w:p>
          <w:p w14:paraId="67901C0F" w14:textId="77777777" w:rsidR="006437E5" w:rsidRPr="00CD7666" w:rsidRDefault="006437E5" w:rsidP="00DE16F5">
            <w:pPr>
              <w:spacing w:before="120"/>
              <w:ind w:right="544"/>
              <w:jc w:val="both"/>
              <w:rPr>
                <w:b/>
              </w:rPr>
            </w:pPr>
          </w:p>
        </w:tc>
        <w:tc>
          <w:tcPr>
            <w:tcW w:w="7531" w:type="dxa"/>
          </w:tcPr>
          <w:p w14:paraId="1E914990" w14:textId="78C91F2C" w:rsidR="006437E5" w:rsidRPr="005122A5" w:rsidRDefault="00111996" w:rsidP="003050BE">
            <w:pPr>
              <w:spacing w:before="120"/>
              <w:jc w:val="both"/>
              <w:rPr>
                <w:szCs w:val="23"/>
              </w:rPr>
            </w:pPr>
            <w:r w:rsidRPr="00CD7666">
              <w:rPr>
                <w:szCs w:val="23"/>
              </w:rPr>
              <w:t xml:space="preserve">In the period </w:t>
            </w:r>
            <w:r w:rsidR="00912725" w:rsidRPr="00CD7666">
              <w:rPr>
                <w:szCs w:val="23"/>
              </w:rPr>
              <w:t>1 July</w:t>
            </w:r>
            <w:r w:rsidR="00064651" w:rsidRPr="00CD7666">
              <w:rPr>
                <w:szCs w:val="23"/>
              </w:rPr>
              <w:t xml:space="preserve"> </w:t>
            </w:r>
            <w:r w:rsidR="00336A08" w:rsidRPr="00CD7666">
              <w:rPr>
                <w:szCs w:val="23"/>
              </w:rPr>
              <w:t>–</w:t>
            </w:r>
            <w:r w:rsidR="00064651" w:rsidRPr="00CD7666">
              <w:rPr>
                <w:szCs w:val="23"/>
              </w:rPr>
              <w:t xml:space="preserve"> </w:t>
            </w:r>
            <w:r w:rsidR="00336A08" w:rsidRPr="00CD7666">
              <w:rPr>
                <w:szCs w:val="23"/>
              </w:rPr>
              <w:t>31 December</w:t>
            </w:r>
            <w:r w:rsidR="00064651" w:rsidRPr="00CD7666">
              <w:rPr>
                <w:szCs w:val="23"/>
              </w:rPr>
              <w:t xml:space="preserve"> </w:t>
            </w:r>
            <w:r w:rsidR="00912725" w:rsidRPr="00CD7666">
              <w:rPr>
                <w:szCs w:val="23"/>
              </w:rPr>
              <w:t>2016</w:t>
            </w:r>
            <w:r w:rsidR="00064651" w:rsidRPr="00CD7666">
              <w:rPr>
                <w:szCs w:val="23"/>
              </w:rPr>
              <w:t>,</w:t>
            </w:r>
            <w:r w:rsidR="005C7A3B" w:rsidRPr="00CD7666">
              <w:rPr>
                <w:szCs w:val="23"/>
              </w:rPr>
              <w:t xml:space="preserve"> there were </w:t>
            </w:r>
            <w:r w:rsidR="00912725" w:rsidRPr="00CD7666">
              <w:rPr>
                <w:szCs w:val="23"/>
              </w:rPr>
              <w:t>1,840</w:t>
            </w:r>
            <w:r w:rsidR="002A4250" w:rsidRPr="00CD7666">
              <w:rPr>
                <w:szCs w:val="23"/>
              </w:rPr>
              <w:t xml:space="preserve"> </w:t>
            </w:r>
            <w:r w:rsidRPr="00CD7666">
              <w:rPr>
                <w:szCs w:val="23"/>
              </w:rPr>
              <w:t>women with high grade cytology results who were not already under specialist management.</w:t>
            </w:r>
            <w:r w:rsidR="009712EC">
              <w:rPr>
                <w:szCs w:val="23"/>
              </w:rPr>
              <w:t xml:space="preserve"> </w:t>
            </w:r>
            <w:r w:rsidR="009C79BD" w:rsidRPr="00CD7666">
              <w:rPr>
                <w:szCs w:val="23"/>
              </w:rPr>
              <w:t xml:space="preserve">There were </w:t>
            </w:r>
            <w:r w:rsidR="00912725" w:rsidRPr="00CD7666">
              <w:rPr>
                <w:szCs w:val="23"/>
              </w:rPr>
              <w:t>70</w:t>
            </w:r>
            <w:r w:rsidR="00EE5228" w:rsidRPr="00CD7666">
              <w:rPr>
                <w:szCs w:val="23"/>
              </w:rPr>
              <w:t xml:space="preserve"> </w:t>
            </w:r>
            <w:r w:rsidRPr="00CD7666">
              <w:rPr>
                <w:szCs w:val="23"/>
              </w:rPr>
              <w:t xml:space="preserve">women </w:t>
            </w:r>
            <w:r w:rsidR="00127546" w:rsidRPr="00CD7666">
              <w:rPr>
                <w:szCs w:val="23"/>
              </w:rPr>
              <w:t xml:space="preserve">who </w:t>
            </w:r>
            <w:r w:rsidRPr="00CD7666">
              <w:rPr>
                <w:szCs w:val="23"/>
              </w:rPr>
              <w:t>had results indicating suspicion of invasive disease, and t</w:t>
            </w:r>
            <w:r w:rsidRPr="007367C8">
              <w:rPr>
                <w:szCs w:val="23"/>
              </w:rPr>
              <w:t xml:space="preserve">he </w:t>
            </w:r>
            <w:r w:rsidR="00064651" w:rsidRPr="007367C8">
              <w:rPr>
                <w:szCs w:val="23"/>
              </w:rPr>
              <w:t>remainin</w:t>
            </w:r>
            <w:r w:rsidR="00F057C5" w:rsidRPr="007367C8">
              <w:rPr>
                <w:szCs w:val="23"/>
              </w:rPr>
              <w:t>g</w:t>
            </w:r>
            <w:r w:rsidR="00064651" w:rsidRPr="007367C8">
              <w:rPr>
                <w:szCs w:val="23"/>
              </w:rPr>
              <w:t xml:space="preserve"> </w:t>
            </w:r>
            <w:r w:rsidR="00912725" w:rsidRPr="007367C8">
              <w:rPr>
                <w:szCs w:val="23"/>
              </w:rPr>
              <w:t>1,770</w:t>
            </w:r>
            <w:r w:rsidRPr="007367C8">
              <w:rPr>
                <w:szCs w:val="23"/>
              </w:rPr>
              <w:t xml:space="preserve"> had other high grade cytology results</w:t>
            </w:r>
            <w:r w:rsidR="00652C95" w:rsidRPr="007367C8">
              <w:rPr>
                <w:szCs w:val="23"/>
              </w:rPr>
              <w:t xml:space="preserve">. In total, accepted referrals were found for </w:t>
            </w:r>
            <w:r w:rsidR="00912725" w:rsidRPr="007367C8">
              <w:rPr>
                <w:szCs w:val="23"/>
              </w:rPr>
              <w:t>1,619</w:t>
            </w:r>
            <w:r w:rsidR="00064651" w:rsidRPr="007367C8">
              <w:rPr>
                <w:szCs w:val="23"/>
              </w:rPr>
              <w:t xml:space="preserve"> (</w:t>
            </w:r>
            <w:r w:rsidR="00912725" w:rsidRPr="007367C8">
              <w:rPr>
                <w:szCs w:val="23"/>
              </w:rPr>
              <w:t>88.0</w:t>
            </w:r>
            <w:r w:rsidR="00064651" w:rsidRPr="007367C8">
              <w:rPr>
                <w:szCs w:val="23"/>
              </w:rPr>
              <w:t>%)</w:t>
            </w:r>
            <w:r w:rsidR="00652C95" w:rsidRPr="007367C8">
              <w:rPr>
                <w:szCs w:val="23"/>
              </w:rPr>
              <w:t xml:space="preserve"> of the </w:t>
            </w:r>
            <w:r w:rsidR="00912725" w:rsidRPr="007367C8">
              <w:rPr>
                <w:szCs w:val="23"/>
              </w:rPr>
              <w:t>1,840</w:t>
            </w:r>
            <w:r w:rsidR="00652C95" w:rsidRPr="007367C8">
              <w:rPr>
                <w:szCs w:val="23"/>
              </w:rPr>
              <w:t xml:space="preserve"> women</w:t>
            </w:r>
            <w:r w:rsidR="00E1330B" w:rsidRPr="007367C8">
              <w:rPr>
                <w:szCs w:val="23"/>
              </w:rPr>
              <w:t xml:space="preserve"> (</w:t>
            </w:r>
            <w:r w:rsidR="00100CC8" w:rsidRPr="007367C8">
              <w:rPr>
                <w:szCs w:val="23"/>
              </w:rPr>
              <w:fldChar w:fldCharType="begin"/>
            </w:r>
            <w:r w:rsidR="00E1330B" w:rsidRPr="007367C8">
              <w:rPr>
                <w:szCs w:val="23"/>
              </w:rPr>
              <w:instrText xml:space="preserve"> REF _Ref310261730 \h </w:instrText>
            </w:r>
            <w:r w:rsidR="000873D2" w:rsidRPr="007367C8">
              <w:rPr>
                <w:szCs w:val="23"/>
              </w:rPr>
              <w:instrText xml:space="preserve"> \* MERGEFORMAT </w:instrText>
            </w:r>
            <w:r w:rsidR="00100CC8" w:rsidRPr="007367C8">
              <w:rPr>
                <w:szCs w:val="23"/>
              </w:rPr>
            </w:r>
            <w:r w:rsidR="00100CC8" w:rsidRPr="007367C8">
              <w:rPr>
                <w:szCs w:val="23"/>
              </w:rPr>
              <w:fldChar w:fldCharType="separate"/>
            </w:r>
            <w:r w:rsidR="00B73FE3" w:rsidRPr="0030791F">
              <w:t xml:space="preserve">Table </w:t>
            </w:r>
            <w:r w:rsidR="00B73FE3">
              <w:t>55</w:t>
            </w:r>
            <w:r w:rsidR="00100CC8" w:rsidRPr="007367C8">
              <w:rPr>
                <w:szCs w:val="23"/>
              </w:rPr>
              <w:fldChar w:fldCharType="end"/>
            </w:r>
            <w:r w:rsidR="00E1330B" w:rsidRPr="007367C8">
              <w:rPr>
                <w:szCs w:val="23"/>
              </w:rPr>
              <w:t>)</w:t>
            </w:r>
            <w:r w:rsidRPr="007367C8">
              <w:rPr>
                <w:szCs w:val="23"/>
              </w:rPr>
              <w:t>.</w:t>
            </w:r>
          </w:p>
          <w:p w14:paraId="46BFD22F" w14:textId="77777777" w:rsidR="004B7C8E" w:rsidRPr="00CD7666" w:rsidRDefault="004B7C8E" w:rsidP="0087782F">
            <w:pPr>
              <w:pStyle w:val="NoSpacing"/>
              <w:rPr>
                <w:lang w:val="en-NZ"/>
              </w:rPr>
            </w:pPr>
          </w:p>
          <w:p w14:paraId="47EF29BE" w14:textId="77777777" w:rsidR="00765D13" w:rsidRPr="00CD7666" w:rsidRDefault="00765D13" w:rsidP="005234EB">
            <w:pPr>
              <w:pStyle w:val="NoSpacing"/>
              <w:rPr>
                <w:b/>
                <w:i/>
                <w:lang w:val="en-NZ"/>
              </w:rPr>
            </w:pPr>
            <w:r w:rsidRPr="00CD7666">
              <w:rPr>
                <w:b/>
                <w:i/>
                <w:lang w:val="en-NZ"/>
              </w:rPr>
              <w:t>Timeliness – high grade cytology indicating suspicion of invasive disease</w:t>
            </w:r>
          </w:p>
          <w:p w14:paraId="3D21419B" w14:textId="1FD510D8" w:rsidR="00B74D22" w:rsidRPr="00CD7666" w:rsidRDefault="00B74D22" w:rsidP="00F648AC">
            <w:pPr>
              <w:pStyle w:val="NoSpacing"/>
              <w:jc w:val="both"/>
              <w:rPr>
                <w:lang w:val="en-NZ"/>
              </w:rPr>
            </w:pPr>
            <w:r w:rsidRPr="00CD7666">
              <w:rPr>
                <w:lang w:val="en-NZ"/>
              </w:rPr>
              <w:t>Accepte</w:t>
            </w:r>
            <w:r w:rsidR="00B6064D" w:rsidRPr="00CD7666">
              <w:rPr>
                <w:lang w:val="en-NZ"/>
              </w:rPr>
              <w:t xml:space="preserve">d referrals </w:t>
            </w:r>
            <w:r w:rsidR="00712ADE" w:rsidRPr="00CD7666">
              <w:rPr>
                <w:lang w:val="en-NZ"/>
              </w:rPr>
              <w:t xml:space="preserve">for colposcopy </w:t>
            </w:r>
            <w:r w:rsidR="00B6064D" w:rsidRPr="00CD7666">
              <w:rPr>
                <w:lang w:val="en-NZ"/>
              </w:rPr>
              <w:t xml:space="preserve">were found for </w:t>
            </w:r>
            <w:r w:rsidR="00912725" w:rsidRPr="00CD7666">
              <w:rPr>
                <w:szCs w:val="23"/>
                <w:lang w:val="en-NZ"/>
              </w:rPr>
              <w:t>40</w:t>
            </w:r>
            <w:r w:rsidR="00064651" w:rsidRPr="00CD7666">
              <w:rPr>
                <w:lang w:val="en-NZ"/>
              </w:rPr>
              <w:t xml:space="preserve"> (</w:t>
            </w:r>
            <w:r w:rsidR="00912725" w:rsidRPr="00CD7666">
              <w:rPr>
                <w:szCs w:val="23"/>
                <w:lang w:val="en-NZ"/>
              </w:rPr>
              <w:t>57.1</w:t>
            </w:r>
            <w:r w:rsidR="00D23BEC" w:rsidRPr="00CD7666">
              <w:rPr>
                <w:szCs w:val="23"/>
                <w:lang w:val="en-NZ"/>
              </w:rPr>
              <w:t>%</w:t>
            </w:r>
            <w:r w:rsidR="003D4233" w:rsidRPr="00CD7666">
              <w:rPr>
                <w:lang w:val="en-NZ"/>
              </w:rPr>
              <w:t xml:space="preserve">) </w:t>
            </w:r>
            <w:r w:rsidRPr="00CD7666">
              <w:rPr>
                <w:lang w:val="en-NZ"/>
              </w:rPr>
              <w:t xml:space="preserve">of the </w:t>
            </w:r>
            <w:r w:rsidR="00912725" w:rsidRPr="00CD7666">
              <w:rPr>
                <w:szCs w:val="23"/>
                <w:lang w:val="en-NZ"/>
              </w:rPr>
              <w:t>70</w:t>
            </w:r>
            <w:r w:rsidRPr="00CD7666">
              <w:rPr>
                <w:lang w:val="en-NZ"/>
              </w:rPr>
              <w:t xml:space="preserve"> </w:t>
            </w:r>
            <w:r w:rsidR="00EB585E" w:rsidRPr="00CD7666">
              <w:rPr>
                <w:lang w:val="en-NZ"/>
              </w:rPr>
              <w:t>women who had high grade cytology indicating suspicion of invasive disease</w:t>
            </w:r>
            <w:r w:rsidRPr="00CD7666">
              <w:rPr>
                <w:lang w:val="en-NZ"/>
              </w:rPr>
              <w:t xml:space="preserve">. </w:t>
            </w:r>
            <w:r w:rsidR="00712ADE" w:rsidRPr="00CD7666">
              <w:rPr>
                <w:lang w:val="en-NZ"/>
              </w:rPr>
              <w:t xml:space="preserve">For those </w:t>
            </w:r>
            <w:r w:rsidR="003C3C6C" w:rsidRPr="00CD7666">
              <w:rPr>
                <w:lang w:val="en-NZ"/>
              </w:rPr>
              <w:t xml:space="preserve">with an accepted colposcopy </w:t>
            </w:r>
            <w:r w:rsidR="00712ADE" w:rsidRPr="00CD7666">
              <w:rPr>
                <w:lang w:val="en-NZ"/>
              </w:rPr>
              <w:t>referr</w:t>
            </w:r>
            <w:r w:rsidR="003C3C6C" w:rsidRPr="00CD7666">
              <w:rPr>
                <w:lang w:val="en-NZ"/>
              </w:rPr>
              <w:t>al record</w:t>
            </w:r>
            <w:r w:rsidR="00712ADE" w:rsidRPr="00CD7666">
              <w:rPr>
                <w:lang w:val="en-NZ"/>
              </w:rPr>
              <w:t xml:space="preserve">ed, referrals </w:t>
            </w:r>
            <w:r w:rsidR="00E1330B" w:rsidRPr="00CD7666">
              <w:rPr>
                <w:lang w:val="en-NZ"/>
              </w:rPr>
              <w:t xml:space="preserve">are broken down by the detailed cytological result in </w:t>
            </w:r>
            <w:r w:rsidR="000A5888" w:rsidRPr="007367C8">
              <w:rPr>
                <w:lang w:val="en-NZ"/>
              </w:rPr>
              <w:fldChar w:fldCharType="begin"/>
            </w:r>
            <w:r w:rsidR="000A5888" w:rsidRPr="007367C8">
              <w:rPr>
                <w:lang w:val="en-NZ"/>
              </w:rPr>
              <w:instrText xml:space="preserve"> REF _Ref336249578 \h </w:instrText>
            </w:r>
            <w:r w:rsidR="007367C8">
              <w:rPr>
                <w:lang w:val="en-NZ"/>
              </w:rPr>
              <w:instrText xml:space="preserve"> \* MERGEFORMAT </w:instrText>
            </w:r>
            <w:r w:rsidR="000A5888" w:rsidRPr="007367C8">
              <w:rPr>
                <w:lang w:val="en-NZ"/>
              </w:rPr>
            </w:r>
            <w:r w:rsidR="000A5888" w:rsidRPr="007367C8">
              <w:rPr>
                <w:lang w:val="en-NZ"/>
              </w:rPr>
              <w:fldChar w:fldCharType="separate"/>
            </w:r>
            <w:r w:rsidR="00B73FE3" w:rsidRPr="0030791F">
              <w:t xml:space="preserve">Table </w:t>
            </w:r>
            <w:r w:rsidR="00B73FE3">
              <w:rPr>
                <w:noProof/>
              </w:rPr>
              <w:t>58</w:t>
            </w:r>
            <w:r w:rsidR="000A5888" w:rsidRPr="007367C8">
              <w:rPr>
                <w:lang w:val="en-NZ"/>
              </w:rPr>
              <w:fldChar w:fldCharType="end"/>
            </w:r>
            <w:r w:rsidR="00E1330B" w:rsidRPr="007367C8">
              <w:rPr>
                <w:lang w:val="en-NZ"/>
              </w:rPr>
              <w:t>.</w:t>
            </w:r>
            <w:r w:rsidR="00E1330B" w:rsidRPr="00CD7666">
              <w:rPr>
                <w:lang w:val="en-NZ"/>
              </w:rPr>
              <w:t xml:space="preserve"> </w:t>
            </w:r>
            <w:r w:rsidRPr="00CD7666">
              <w:rPr>
                <w:lang w:val="en-NZ"/>
              </w:rPr>
              <w:t xml:space="preserve">Of these </w:t>
            </w:r>
            <w:r w:rsidR="00912725" w:rsidRPr="00CD7666">
              <w:rPr>
                <w:szCs w:val="23"/>
                <w:lang w:val="en-NZ"/>
              </w:rPr>
              <w:t>40</w:t>
            </w:r>
            <w:r w:rsidR="000200C2" w:rsidRPr="00CD7666">
              <w:rPr>
                <w:lang w:val="en-NZ"/>
              </w:rPr>
              <w:t xml:space="preserve"> </w:t>
            </w:r>
            <w:r w:rsidRPr="00CD7666">
              <w:rPr>
                <w:lang w:val="en-NZ"/>
              </w:rPr>
              <w:t xml:space="preserve">women with a referral, </w:t>
            </w:r>
            <w:r w:rsidR="00912725" w:rsidRPr="00CD7666">
              <w:rPr>
                <w:szCs w:val="23"/>
                <w:lang w:val="en-NZ"/>
              </w:rPr>
              <w:t>36</w:t>
            </w:r>
            <w:r w:rsidR="00064651" w:rsidRPr="00CD7666">
              <w:rPr>
                <w:lang w:val="en-NZ"/>
              </w:rPr>
              <w:t xml:space="preserve"> (</w:t>
            </w:r>
            <w:r w:rsidR="00912725" w:rsidRPr="00CD7666">
              <w:rPr>
                <w:szCs w:val="23"/>
                <w:lang w:val="en-NZ"/>
              </w:rPr>
              <w:t>90.0</w:t>
            </w:r>
            <w:r w:rsidR="00D23BEC" w:rsidRPr="00CD7666">
              <w:rPr>
                <w:szCs w:val="23"/>
                <w:lang w:val="en-NZ"/>
              </w:rPr>
              <w:t>%</w:t>
            </w:r>
            <w:r w:rsidRPr="00CD7666">
              <w:rPr>
                <w:lang w:val="en-NZ"/>
              </w:rPr>
              <w:t xml:space="preserve">) have a record of a colposcopy visit on the NCSP Register within </w:t>
            </w:r>
            <w:r w:rsidR="00FB258E" w:rsidRPr="00CD7666">
              <w:rPr>
                <w:lang w:val="en-NZ"/>
              </w:rPr>
              <w:t xml:space="preserve">ten working days </w:t>
            </w:r>
            <w:r w:rsidRPr="00CD7666">
              <w:rPr>
                <w:lang w:val="en-NZ"/>
              </w:rPr>
              <w:t xml:space="preserve">of their referral, and </w:t>
            </w:r>
            <w:r w:rsidR="00912725" w:rsidRPr="00CD7666">
              <w:rPr>
                <w:szCs w:val="23"/>
                <w:lang w:val="en-NZ"/>
              </w:rPr>
              <w:t>37</w:t>
            </w:r>
            <w:r w:rsidR="00064651" w:rsidRPr="00CD7666">
              <w:rPr>
                <w:lang w:val="en-NZ"/>
              </w:rPr>
              <w:t xml:space="preserve"> (</w:t>
            </w:r>
            <w:r w:rsidR="00912725" w:rsidRPr="00CD7666">
              <w:rPr>
                <w:szCs w:val="23"/>
                <w:lang w:val="en-NZ"/>
              </w:rPr>
              <w:t>92.5</w:t>
            </w:r>
            <w:r w:rsidR="00D23BEC" w:rsidRPr="00CD7666">
              <w:rPr>
                <w:szCs w:val="23"/>
                <w:lang w:val="en-NZ"/>
              </w:rPr>
              <w:t>%</w:t>
            </w:r>
            <w:r w:rsidRPr="00CD7666">
              <w:rPr>
                <w:lang w:val="en-NZ"/>
              </w:rPr>
              <w:t xml:space="preserve">) have a visit within </w:t>
            </w:r>
            <w:r w:rsidR="00FB258E" w:rsidRPr="00CD7666">
              <w:rPr>
                <w:lang w:val="en-NZ"/>
              </w:rPr>
              <w:t xml:space="preserve">20 working days </w:t>
            </w:r>
            <w:r w:rsidR="00E14B25" w:rsidRPr="0041679B">
              <w:rPr>
                <w:lang w:val="en-NZ"/>
              </w:rPr>
              <w:t>(</w:t>
            </w:r>
            <w:r w:rsidR="000A5888" w:rsidRPr="0041679B">
              <w:rPr>
                <w:lang w:val="en-NZ"/>
              </w:rPr>
              <w:fldChar w:fldCharType="begin"/>
            </w:r>
            <w:r w:rsidR="000A5888" w:rsidRPr="0041679B">
              <w:rPr>
                <w:lang w:val="en-NZ"/>
              </w:rPr>
              <w:instrText xml:space="preserve"> REF _Ref370225405 \h </w:instrText>
            </w:r>
            <w:r w:rsidR="0041679B">
              <w:rPr>
                <w:lang w:val="en-NZ"/>
              </w:rPr>
              <w:instrText xml:space="preserve"> \* MERGEFORMAT </w:instrText>
            </w:r>
            <w:r w:rsidR="000A5888" w:rsidRPr="0041679B">
              <w:rPr>
                <w:lang w:val="en-NZ"/>
              </w:rPr>
            </w:r>
            <w:r w:rsidR="000A5888" w:rsidRPr="0041679B">
              <w:rPr>
                <w:lang w:val="en-NZ"/>
              </w:rPr>
              <w:fldChar w:fldCharType="separate"/>
            </w:r>
            <w:r w:rsidR="00B73FE3" w:rsidRPr="004E0440">
              <w:t xml:space="preserve">Table </w:t>
            </w:r>
            <w:r w:rsidR="00B73FE3">
              <w:rPr>
                <w:noProof/>
              </w:rPr>
              <w:t>18</w:t>
            </w:r>
            <w:r w:rsidR="000A5888" w:rsidRPr="0041679B">
              <w:rPr>
                <w:lang w:val="en-NZ"/>
              </w:rPr>
              <w:fldChar w:fldCharType="end"/>
            </w:r>
            <w:r w:rsidR="00E14B25" w:rsidRPr="0041679B">
              <w:rPr>
                <w:lang w:val="en-NZ"/>
              </w:rPr>
              <w:t>)</w:t>
            </w:r>
            <w:r w:rsidRPr="0041679B">
              <w:rPr>
                <w:lang w:val="en-NZ"/>
              </w:rPr>
              <w:t>.</w:t>
            </w:r>
          </w:p>
          <w:p w14:paraId="3FDE9A25" w14:textId="77777777" w:rsidR="00F648AC" w:rsidRPr="00CD7666" w:rsidRDefault="00F648AC" w:rsidP="00F648AC">
            <w:pPr>
              <w:pStyle w:val="NoSpacing"/>
              <w:rPr>
                <w:lang w:val="en-NZ"/>
              </w:rPr>
            </w:pPr>
          </w:p>
          <w:p w14:paraId="59CC582E" w14:textId="59D4EE6E" w:rsidR="00801356" w:rsidRPr="00CD7666" w:rsidRDefault="00037496" w:rsidP="00F648AC">
            <w:pPr>
              <w:pStyle w:val="NoSpacing"/>
              <w:jc w:val="both"/>
              <w:rPr>
                <w:lang w:val="en-NZ"/>
              </w:rPr>
            </w:pPr>
            <w:r w:rsidRPr="00CD7666">
              <w:rPr>
                <w:lang w:val="en-NZ"/>
              </w:rPr>
              <w:t>Consider</w:t>
            </w:r>
            <w:r w:rsidR="00FF01C1" w:rsidRPr="00CD7666">
              <w:rPr>
                <w:lang w:val="en-NZ"/>
              </w:rPr>
              <w:t xml:space="preserve">ing all </w:t>
            </w:r>
            <w:r w:rsidR="00912725" w:rsidRPr="00CD7666">
              <w:rPr>
                <w:szCs w:val="23"/>
                <w:lang w:val="en-NZ"/>
              </w:rPr>
              <w:t>70</w:t>
            </w:r>
            <w:r w:rsidR="00EF3789" w:rsidRPr="00CD7666">
              <w:rPr>
                <w:lang w:val="en-NZ"/>
              </w:rPr>
              <w:t xml:space="preserve"> </w:t>
            </w:r>
            <w:r w:rsidRPr="00CD7666">
              <w:rPr>
                <w:lang w:val="en-NZ"/>
              </w:rPr>
              <w:t xml:space="preserve">women with high grade cytology indicating suspicion of invasive disease, regardless of whether </w:t>
            </w:r>
            <w:r w:rsidR="008A5C02" w:rsidRPr="00CD7666">
              <w:rPr>
                <w:lang w:val="en-NZ"/>
              </w:rPr>
              <w:t xml:space="preserve">or not </w:t>
            </w:r>
            <w:r w:rsidRPr="00CD7666">
              <w:rPr>
                <w:lang w:val="en-NZ"/>
              </w:rPr>
              <w:t xml:space="preserve">a referral </w:t>
            </w:r>
            <w:r w:rsidR="00712ADE" w:rsidRPr="00CD7666">
              <w:rPr>
                <w:lang w:val="en-NZ"/>
              </w:rPr>
              <w:t xml:space="preserve">to colposcopy </w:t>
            </w:r>
            <w:r w:rsidRPr="00CD7666">
              <w:rPr>
                <w:lang w:val="en-NZ"/>
              </w:rPr>
              <w:t xml:space="preserve">was recorded, a </w:t>
            </w:r>
            <w:r w:rsidR="00624A5D" w:rsidRPr="00CD7666">
              <w:rPr>
                <w:lang w:val="en-NZ"/>
              </w:rPr>
              <w:t>total</w:t>
            </w:r>
            <w:r w:rsidRPr="00CD7666">
              <w:rPr>
                <w:lang w:val="en-NZ"/>
              </w:rPr>
              <w:t xml:space="preserve"> of</w:t>
            </w:r>
            <w:r w:rsidR="00624A5D" w:rsidRPr="00CD7666">
              <w:rPr>
                <w:lang w:val="en-NZ"/>
              </w:rPr>
              <w:t xml:space="preserve"> </w:t>
            </w:r>
            <w:r w:rsidR="00912725" w:rsidRPr="00CD7666">
              <w:rPr>
                <w:szCs w:val="23"/>
                <w:lang w:val="en-NZ"/>
              </w:rPr>
              <w:t>61</w:t>
            </w:r>
            <w:r w:rsidR="00064651" w:rsidRPr="00CD7666">
              <w:rPr>
                <w:lang w:val="en-NZ"/>
              </w:rPr>
              <w:t xml:space="preserve"> (</w:t>
            </w:r>
            <w:r w:rsidR="00912725" w:rsidRPr="00CD7666">
              <w:rPr>
                <w:szCs w:val="23"/>
                <w:lang w:val="en-NZ"/>
              </w:rPr>
              <w:t>87.1</w:t>
            </w:r>
            <w:r w:rsidR="005C6A12" w:rsidRPr="00CD7666">
              <w:rPr>
                <w:szCs w:val="23"/>
                <w:lang w:val="en-NZ"/>
              </w:rPr>
              <w:t>%</w:t>
            </w:r>
            <w:r w:rsidR="00624A5D" w:rsidRPr="00CD7666">
              <w:rPr>
                <w:lang w:val="en-NZ"/>
              </w:rPr>
              <w:t>) have a record of a colposcopy visit prior to</w:t>
            </w:r>
            <w:r w:rsidR="009712EC">
              <w:rPr>
                <w:lang w:val="en-NZ"/>
              </w:rPr>
              <w:t xml:space="preserve"> </w:t>
            </w:r>
            <w:r w:rsidR="00912725" w:rsidRPr="00CD7666">
              <w:rPr>
                <w:szCs w:val="23"/>
                <w:lang w:val="en-NZ"/>
              </w:rPr>
              <w:t>30 June</w:t>
            </w:r>
            <w:r w:rsidR="00064651" w:rsidRPr="00CD7666">
              <w:rPr>
                <w:szCs w:val="23"/>
                <w:lang w:val="en-NZ"/>
              </w:rPr>
              <w:t xml:space="preserve"> </w:t>
            </w:r>
            <w:r w:rsidR="00912725" w:rsidRPr="00CD7666">
              <w:rPr>
                <w:szCs w:val="23"/>
                <w:lang w:val="en-NZ"/>
              </w:rPr>
              <w:t>2017</w:t>
            </w:r>
            <w:r w:rsidR="00064651" w:rsidRPr="00CD7666">
              <w:rPr>
                <w:lang w:val="en-NZ"/>
              </w:rPr>
              <w:t xml:space="preserve"> </w:t>
            </w:r>
            <w:r w:rsidR="00E34169" w:rsidRPr="00CD7666">
              <w:rPr>
                <w:lang w:val="en-NZ"/>
              </w:rPr>
              <w:t>representing a follow-up period of at least six and up to 12 months after their high grade cytology</w:t>
            </w:r>
            <w:r w:rsidR="00F059A6" w:rsidRPr="00CD7666">
              <w:rPr>
                <w:lang w:val="en-NZ"/>
              </w:rPr>
              <w:t xml:space="preserve"> report</w:t>
            </w:r>
            <w:r w:rsidR="00624A5D" w:rsidRPr="00CD7666">
              <w:rPr>
                <w:lang w:val="en-NZ"/>
              </w:rPr>
              <w:t>.</w:t>
            </w:r>
          </w:p>
          <w:p w14:paraId="0F5FB548" w14:textId="77777777" w:rsidR="00446FC3" w:rsidRPr="00CD7666" w:rsidRDefault="00446FC3" w:rsidP="00372B11">
            <w:pPr>
              <w:pStyle w:val="NoSpacing"/>
              <w:rPr>
                <w:lang w:val="en-NZ"/>
              </w:rPr>
            </w:pPr>
          </w:p>
          <w:p w14:paraId="65BA3317" w14:textId="77777777" w:rsidR="00765D13" w:rsidRPr="00CD7666" w:rsidRDefault="00765D13" w:rsidP="00F648AC">
            <w:pPr>
              <w:pStyle w:val="NoSpacing"/>
              <w:rPr>
                <w:b/>
                <w:i/>
                <w:lang w:val="en-NZ"/>
              </w:rPr>
            </w:pPr>
            <w:r w:rsidRPr="00CD7666">
              <w:rPr>
                <w:b/>
                <w:i/>
                <w:lang w:val="en-NZ"/>
              </w:rPr>
              <w:t>Timeliness – high grade cytology (no suspicion of invasive disease)</w:t>
            </w:r>
          </w:p>
          <w:p w14:paraId="3346F271" w14:textId="694F1544" w:rsidR="002779DF" w:rsidRPr="00B51355" w:rsidRDefault="002779DF" w:rsidP="00F570E8">
            <w:pPr>
              <w:jc w:val="both"/>
            </w:pPr>
            <w:r w:rsidRPr="00CD7666">
              <w:t xml:space="preserve">Accepted referrals </w:t>
            </w:r>
            <w:r w:rsidR="00712ADE" w:rsidRPr="00CD7666">
              <w:t xml:space="preserve">for colposcopy </w:t>
            </w:r>
            <w:r w:rsidRPr="00CD7666">
              <w:t xml:space="preserve">were found </w:t>
            </w:r>
            <w:r w:rsidR="004F2A87" w:rsidRPr="00CD7666">
              <w:t xml:space="preserve">for </w:t>
            </w:r>
            <w:r w:rsidR="00912725" w:rsidRPr="00CD7666">
              <w:rPr>
                <w:szCs w:val="23"/>
              </w:rPr>
              <w:t>1,579</w:t>
            </w:r>
            <w:r w:rsidRPr="00CD7666">
              <w:t xml:space="preserve"> women </w:t>
            </w:r>
            <w:r w:rsidR="00064651" w:rsidRPr="00CD7666">
              <w:rPr>
                <w:szCs w:val="23"/>
              </w:rPr>
              <w:t>(</w:t>
            </w:r>
            <w:r w:rsidR="00912725" w:rsidRPr="00CD7666">
              <w:rPr>
                <w:szCs w:val="23"/>
              </w:rPr>
              <w:t>89.2</w:t>
            </w:r>
            <w:r w:rsidR="00064651" w:rsidRPr="00CD7666">
              <w:rPr>
                <w:szCs w:val="23"/>
              </w:rPr>
              <w:t>%</w:t>
            </w:r>
            <w:r w:rsidR="00064651" w:rsidRPr="00CD7666">
              <w:t>)</w:t>
            </w:r>
            <w:r w:rsidR="00642795" w:rsidRPr="00CD7666">
              <w:t xml:space="preserve"> of the </w:t>
            </w:r>
            <w:r w:rsidR="00912725" w:rsidRPr="00CD7666">
              <w:rPr>
                <w:szCs w:val="23"/>
              </w:rPr>
              <w:t>1,770</w:t>
            </w:r>
            <w:r w:rsidR="00642795" w:rsidRPr="00CD7666">
              <w:t xml:space="preserve"> women</w:t>
            </w:r>
            <w:r w:rsidR="0011410D" w:rsidRPr="00CD7666">
              <w:t xml:space="preserve"> </w:t>
            </w:r>
            <w:r w:rsidR="00712ADE" w:rsidRPr="00CD7666">
              <w:t xml:space="preserve">who had high grade cytology not indicating suspicion of invasive disease. </w:t>
            </w:r>
            <w:r w:rsidRPr="00CD7666">
              <w:t xml:space="preserve">Among the women with accepted referrals, </w:t>
            </w:r>
            <w:r w:rsidR="00912725" w:rsidRPr="00CD7666">
              <w:rPr>
                <w:szCs w:val="23"/>
              </w:rPr>
              <w:t>1,099</w:t>
            </w:r>
            <w:r w:rsidR="00064651" w:rsidRPr="00CD7666">
              <w:rPr>
                <w:szCs w:val="23"/>
              </w:rPr>
              <w:t xml:space="preserve"> (</w:t>
            </w:r>
            <w:r w:rsidR="00912725" w:rsidRPr="00CD7666">
              <w:rPr>
                <w:szCs w:val="23"/>
              </w:rPr>
              <w:t>69.6</w:t>
            </w:r>
            <w:r w:rsidRPr="00CD7666">
              <w:rPr>
                <w:szCs w:val="23"/>
              </w:rPr>
              <w:t>%</w:t>
            </w:r>
            <w:r w:rsidRPr="00CD7666">
              <w:t xml:space="preserve">) were seen </w:t>
            </w:r>
            <w:r w:rsidR="0036342D">
              <w:t xml:space="preserve">at colposcopy </w:t>
            </w:r>
            <w:r w:rsidRPr="00CD7666">
              <w:t xml:space="preserve">within </w:t>
            </w:r>
            <w:r w:rsidR="00974F77" w:rsidRPr="00CD7666">
              <w:t>20 working day</w:t>
            </w:r>
            <w:r w:rsidRPr="00CD7666">
              <w:t>s of their referral</w:t>
            </w:r>
            <w:r w:rsidR="002D1302" w:rsidRPr="00CD7666">
              <w:t xml:space="preserve">, and </w:t>
            </w:r>
            <w:r w:rsidR="00912725" w:rsidRPr="00CD7666">
              <w:rPr>
                <w:szCs w:val="23"/>
              </w:rPr>
              <w:t>1,406</w:t>
            </w:r>
            <w:r w:rsidR="00064651" w:rsidRPr="00CD7666">
              <w:rPr>
                <w:szCs w:val="23"/>
              </w:rPr>
              <w:t xml:space="preserve"> (</w:t>
            </w:r>
            <w:r w:rsidR="00912725" w:rsidRPr="00CD7666">
              <w:rPr>
                <w:szCs w:val="23"/>
              </w:rPr>
              <w:t>89.0</w:t>
            </w:r>
            <w:r w:rsidR="002D1302" w:rsidRPr="00CD7666">
              <w:rPr>
                <w:szCs w:val="23"/>
              </w:rPr>
              <w:t>%</w:t>
            </w:r>
            <w:r w:rsidR="002D1302" w:rsidRPr="00CD7666">
              <w:t xml:space="preserve">) were seen within 40 </w:t>
            </w:r>
            <w:r w:rsidR="002D1302" w:rsidRPr="000277F9">
              <w:t>working days</w:t>
            </w:r>
            <w:r w:rsidR="00E14B25" w:rsidRPr="000277F9">
              <w:t xml:space="preserve"> (</w:t>
            </w:r>
            <w:r w:rsidR="008467BF" w:rsidRPr="000277F9">
              <w:fldChar w:fldCharType="begin"/>
            </w:r>
            <w:r w:rsidR="008467BF" w:rsidRPr="000277F9">
              <w:instrText xml:space="preserve"> REF _Ref429385028 \h </w:instrText>
            </w:r>
            <w:r w:rsidR="000277F9">
              <w:instrText xml:space="preserve"> \* MERGEFORMAT </w:instrText>
            </w:r>
            <w:r w:rsidR="008467BF" w:rsidRPr="000277F9">
              <w:fldChar w:fldCharType="separate"/>
            </w:r>
            <w:r w:rsidR="00B73FE3" w:rsidRPr="0030791F">
              <w:t xml:space="preserve">Table </w:t>
            </w:r>
            <w:r w:rsidR="00B73FE3">
              <w:rPr>
                <w:noProof/>
              </w:rPr>
              <w:t>56</w:t>
            </w:r>
            <w:r w:rsidR="008467BF" w:rsidRPr="000277F9">
              <w:fldChar w:fldCharType="end"/>
            </w:r>
            <w:r w:rsidR="00E14B25" w:rsidRPr="000277F9">
              <w:t>)</w:t>
            </w:r>
            <w:r w:rsidRPr="000277F9">
              <w:t>.</w:t>
            </w:r>
            <w:r w:rsidR="00E14B25" w:rsidRPr="000277F9">
              <w:t xml:space="preserve"> </w:t>
            </w:r>
            <w:r w:rsidR="005075A2" w:rsidRPr="000277F9">
              <w:t>The</w:t>
            </w:r>
            <w:r w:rsidR="005075A2" w:rsidRPr="00CD7666">
              <w:t xml:space="preserve"> proportion of women seen within 20 working days varied</w:t>
            </w:r>
            <w:r w:rsidR="00E14B25" w:rsidRPr="00CD7666">
              <w:t xml:space="preserve"> by ethnicity, from </w:t>
            </w:r>
            <w:r w:rsidR="00912725" w:rsidRPr="00CD7666">
              <w:rPr>
                <w:szCs w:val="23"/>
              </w:rPr>
              <w:t>56.4</w:t>
            </w:r>
            <w:r w:rsidR="00064651" w:rsidRPr="00CD7666">
              <w:rPr>
                <w:szCs w:val="23"/>
              </w:rPr>
              <w:t>%</w:t>
            </w:r>
            <w:r w:rsidR="00064651" w:rsidRPr="00CD7666">
              <w:t xml:space="preserve"> (</w:t>
            </w:r>
            <w:r w:rsidR="00912725" w:rsidRPr="00CD7666">
              <w:rPr>
                <w:szCs w:val="23"/>
              </w:rPr>
              <w:t>Māori</w:t>
            </w:r>
            <w:r w:rsidR="003D0073" w:rsidRPr="00CD7666">
              <w:rPr>
                <w:szCs w:val="23"/>
              </w:rPr>
              <w:t xml:space="preserve"> </w:t>
            </w:r>
            <w:r w:rsidR="002A0115" w:rsidRPr="00CD7666">
              <w:t>women)</w:t>
            </w:r>
            <w:r w:rsidR="00B94446" w:rsidRPr="00CD7666">
              <w:t xml:space="preserve"> to </w:t>
            </w:r>
            <w:r w:rsidR="00912725" w:rsidRPr="00CD7666">
              <w:rPr>
                <w:szCs w:val="23"/>
              </w:rPr>
              <w:t>74.3</w:t>
            </w:r>
            <w:r w:rsidR="00064651" w:rsidRPr="00CD7666">
              <w:rPr>
                <w:szCs w:val="23"/>
              </w:rPr>
              <w:t>%</w:t>
            </w:r>
            <w:r w:rsidR="00064651" w:rsidRPr="00CD7666">
              <w:t xml:space="preserve"> (</w:t>
            </w:r>
            <w:r w:rsidR="00912725" w:rsidRPr="00CD7666">
              <w:rPr>
                <w:szCs w:val="23"/>
              </w:rPr>
              <w:t>European/</w:t>
            </w:r>
            <w:r w:rsidR="008467BF">
              <w:rPr>
                <w:szCs w:val="23"/>
              </w:rPr>
              <w:t xml:space="preserve"> </w:t>
            </w:r>
            <w:r w:rsidR="00912725" w:rsidRPr="00CD7666">
              <w:rPr>
                <w:szCs w:val="23"/>
              </w:rPr>
              <w:t>Other</w:t>
            </w:r>
            <w:r w:rsidR="00136563" w:rsidRPr="00CD7666">
              <w:rPr>
                <w:szCs w:val="23"/>
              </w:rPr>
              <w:t xml:space="preserve"> </w:t>
            </w:r>
            <w:r w:rsidR="002A0115" w:rsidRPr="00CD7666">
              <w:t>women)</w:t>
            </w:r>
            <w:r w:rsidR="00B94446" w:rsidRPr="00CD7666">
              <w:t xml:space="preserve"> (</w:t>
            </w:r>
            <w:r w:rsidR="007B08D1" w:rsidRPr="00D24449">
              <w:fldChar w:fldCharType="begin"/>
            </w:r>
            <w:r w:rsidR="007B08D1" w:rsidRPr="00D24449">
              <w:instrText xml:space="preserve"> REF _Ref429384964 \h </w:instrText>
            </w:r>
            <w:r w:rsidR="00D24449">
              <w:instrText xml:space="preserve"> \* MERGEFORMAT </w:instrText>
            </w:r>
            <w:r w:rsidR="007B08D1" w:rsidRPr="00D24449">
              <w:fldChar w:fldCharType="separate"/>
            </w:r>
            <w:r w:rsidR="00B73FE3" w:rsidRPr="004E0440">
              <w:t xml:space="preserve">Figure </w:t>
            </w:r>
            <w:r w:rsidR="00B73FE3">
              <w:rPr>
                <w:noProof/>
              </w:rPr>
              <w:t>62</w:t>
            </w:r>
            <w:r w:rsidR="007B08D1" w:rsidRPr="00D24449">
              <w:fldChar w:fldCharType="end"/>
            </w:r>
            <w:r w:rsidR="00155AB5" w:rsidRPr="007B08D1">
              <w:t>,</w:t>
            </w:r>
            <w:r w:rsidR="00844067">
              <w:t xml:space="preserve"> </w:t>
            </w:r>
            <w:r w:rsidR="00844067" w:rsidRPr="00CB0950">
              <w:fldChar w:fldCharType="begin"/>
            </w:r>
            <w:r w:rsidR="00844067" w:rsidRPr="00CB0950">
              <w:instrText xml:space="preserve"> REF _Ref429385028 \h </w:instrText>
            </w:r>
            <w:r w:rsidR="00CB0950">
              <w:instrText xml:space="preserve"> \* MERGEFORMAT </w:instrText>
            </w:r>
            <w:r w:rsidR="00844067" w:rsidRPr="00CB0950">
              <w:fldChar w:fldCharType="separate"/>
            </w:r>
            <w:r w:rsidR="00B73FE3" w:rsidRPr="0030791F">
              <w:t xml:space="preserve">Table </w:t>
            </w:r>
            <w:r w:rsidR="00B73FE3">
              <w:rPr>
                <w:noProof/>
              </w:rPr>
              <w:t>56</w:t>
            </w:r>
            <w:r w:rsidR="00844067" w:rsidRPr="00CB0950">
              <w:fldChar w:fldCharType="end"/>
            </w:r>
            <w:r w:rsidR="00B94446" w:rsidRPr="00CB0950">
              <w:t>).</w:t>
            </w:r>
            <w:r w:rsidR="00155AB5" w:rsidRPr="00CD7666">
              <w:t xml:space="preserve"> This </w:t>
            </w:r>
            <w:r w:rsidR="005075A2" w:rsidRPr="00CD7666">
              <w:t xml:space="preserve">proportion also </w:t>
            </w:r>
            <w:r w:rsidR="00155AB5" w:rsidRPr="00CD7666">
              <w:t xml:space="preserve">varied by DHB from </w:t>
            </w:r>
            <w:r w:rsidR="00912725" w:rsidRPr="00CD7666">
              <w:rPr>
                <w:szCs w:val="23"/>
              </w:rPr>
              <w:t>40.0</w:t>
            </w:r>
            <w:r w:rsidR="00136563" w:rsidRPr="00CD7666">
              <w:rPr>
                <w:szCs w:val="23"/>
              </w:rPr>
              <w:t>%</w:t>
            </w:r>
            <w:r w:rsidR="00064651" w:rsidRPr="00CD7666">
              <w:t xml:space="preserve"> (</w:t>
            </w:r>
            <w:r w:rsidR="00912725" w:rsidRPr="00CD7666">
              <w:rPr>
                <w:szCs w:val="23"/>
              </w:rPr>
              <w:t>West Coast</w:t>
            </w:r>
            <w:r w:rsidR="00064651" w:rsidRPr="00CD7666">
              <w:rPr>
                <w:szCs w:val="23"/>
              </w:rPr>
              <w:t>)</w:t>
            </w:r>
            <w:r w:rsidR="00064651" w:rsidRPr="00CD7666">
              <w:t xml:space="preserve"> to </w:t>
            </w:r>
            <w:r w:rsidR="00912725" w:rsidRPr="00CD7666">
              <w:rPr>
                <w:szCs w:val="23"/>
              </w:rPr>
              <w:t>96.6</w:t>
            </w:r>
            <w:r w:rsidR="00064651" w:rsidRPr="00CD7666">
              <w:rPr>
                <w:szCs w:val="23"/>
              </w:rPr>
              <w:t>% (</w:t>
            </w:r>
            <w:r w:rsidR="00912725" w:rsidRPr="00CD7666">
              <w:rPr>
                <w:szCs w:val="23"/>
              </w:rPr>
              <w:t>Whanganui</w:t>
            </w:r>
            <w:r w:rsidR="00064651" w:rsidRPr="00CD7666">
              <w:t>)</w:t>
            </w:r>
            <w:r w:rsidR="00155AB5" w:rsidRPr="00CD7666">
              <w:t xml:space="preserve"> </w:t>
            </w:r>
            <w:r w:rsidR="00155AB5" w:rsidRPr="00D24449">
              <w:t>(</w:t>
            </w:r>
            <w:r w:rsidR="007B08D1" w:rsidRPr="00D24449">
              <w:fldChar w:fldCharType="begin"/>
            </w:r>
            <w:r w:rsidR="007B08D1" w:rsidRPr="00D24449">
              <w:instrText xml:space="preserve"> REF _Ref479148728 \h </w:instrText>
            </w:r>
            <w:r w:rsidR="00D24449">
              <w:instrText xml:space="preserve"> \* MERGEFORMAT </w:instrText>
            </w:r>
            <w:r w:rsidR="007B08D1" w:rsidRPr="00D24449">
              <w:fldChar w:fldCharType="separate"/>
            </w:r>
            <w:r w:rsidR="00B73FE3" w:rsidRPr="004E0440">
              <w:t xml:space="preserve">Figure </w:t>
            </w:r>
            <w:r w:rsidR="00B73FE3">
              <w:rPr>
                <w:noProof/>
              </w:rPr>
              <w:t>63</w:t>
            </w:r>
            <w:r w:rsidR="007B08D1" w:rsidRPr="00D24449">
              <w:fldChar w:fldCharType="end"/>
            </w:r>
            <w:r w:rsidR="00155AB5" w:rsidRPr="007B08D1">
              <w:t>,</w:t>
            </w:r>
            <w:r w:rsidR="00DB09E2">
              <w:t xml:space="preserve"> </w:t>
            </w:r>
            <w:r w:rsidR="00DB09E2">
              <w:rPr>
                <w:highlight w:val="yellow"/>
              </w:rPr>
              <w:fldChar w:fldCharType="begin"/>
            </w:r>
            <w:r w:rsidR="00DB09E2">
              <w:instrText xml:space="preserve"> REF _Ref512850003 \h </w:instrText>
            </w:r>
            <w:r w:rsidR="00DB09E2">
              <w:rPr>
                <w:highlight w:val="yellow"/>
              </w:rPr>
            </w:r>
            <w:r w:rsidR="00DB09E2">
              <w:rPr>
                <w:highlight w:val="yellow"/>
              </w:rPr>
              <w:fldChar w:fldCharType="separate"/>
            </w:r>
            <w:r w:rsidR="00B73FE3" w:rsidRPr="0030791F">
              <w:t xml:space="preserve">Table </w:t>
            </w:r>
            <w:r w:rsidR="00B73FE3">
              <w:rPr>
                <w:noProof/>
              </w:rPr>
              <w:t>57</w:t>
            </w:r>
            <w:r w:rsidR="00DB09E2">
              <w:rPr>
                <w:highlight w:val="yellow"/>
              </w:rPr>
              <w:fldChar w:fldCharType="end"/>
            </w:r>
            <w:r w:rsidR="00155AB5" w:rsidRPr="00CB0950">
              <w:t>).</w:t>
            </w:r>
          </w:p>
          <w:p w14:paraId="0F5CC58B" w14:textId="7133350E" w:rsidR="007C0A5E" w:rsidRPr="00CD7666" w:rsidRDefault="00624A5D" w:rsidP="00F648AC">
            <w:pPr>
              <w:pStyle w:val="NoSpacing"/>
              <w:jc w:val="both"/>
              <w:rPr>
                <w:lang w:val="en-NZ"/>
              </w:rPr>
            </w:pPr>
            <w:r w:rsidRPr="00CD7666">
              <w:rPr>
                <w:lang w:val="en-NZ"/>
              </w:rPr>
              <w:t xml:space="preserve">In total, </w:t>
            </w:r>
            <w:r w:rsidR="00912725" w:rsidRPr="00CD7666">
              <w:rPr>
                <w:szCs w:val="23"/>
                <w:lang w:val="en-NZ"/>
              </w:rPr>
              <w:t>1,</w:t>
            </w:r>
            <w:r w:rsidR="00DE299A" w:rsidRPr="00CD7666">
              <w:rPr>
                <w:szCs w:val="23"/>
                <w:lang w:val="en-NZ"/>
              </w:rPr>
              <w:t>68</w:t>
            </w:r>
            <w:r w:rsidR="00DE299A">
              <w:rPr>
                <w:szCs w:val="23"/>
                <w:lang w:val="en-NZ"/>
              </w:rPr>
              <w:t>7</w:t>
            </w:r>
            <w:r w:rsidR="00DE299A" w:rsidRPr="00CD7666">
              <w:rPr>
                <w:szCs w:val="23"/>
                <w:lang w:val="en-NZ"/>
              </w:rPr>
              <w:t xml:space="preserve"> </w:t>
            </w:r>
            <w:r w:rsidR="00BB40C4" w:rsidRPr="00CD7666">
              <w:rPr>
                <w:szCs w:val="23"/>
                <w:lang w:val="en-NZ"/>
              </w:rPr>
              <w:t>(</w:t>
            </w:r>
            <w:r w:rsidR="00912725" w:rsidRPr="00CD7666">
              <w:rPr>
                <w:szCs w:val="23"/>
                <w:lang w:val="en-NZ"/>
              </w:rPr>
              <w:t>95.</w:t>
            </w:r>
            <w:r w:rsidR="00DE299A">
              <w:rPr>
                <w:szCs w:val="23"/>
                <w:lang w:val="en-NZ"/>
              </w:rPr>
              <w:t>3</w:t>
            </w:r>
            <w:r w:rsidR="00BB40C4" w:rsidRPr="00CD7666">
              <w:rPr>
                <w:szCs w:val="23"/>
                <w:lang w:val="en-NZ"/>
              </w:rPr>
              <w:t>%</w:t>
            </w:r>
            <w:r w:rsidR="00064651" w:rsidRPr="00CD7666">
              <w:rPr>
                <w:lang w:val="en-NZ"/>
              </w:rPr>
              <w:t>)</w:t>
            </w:r>
            <w:r w:rsidRPr="00CD7666">
              <w:rPr>
                <w:lang w:val="en-NZ"/>
              </w:rPr>
              <w:t xml:space="preserve"> of the </w:t>
            </w:r>
            <w:r w:rsidR="00530A4C" w:rsidRPr="00CD7666">
              <w:rPr>
                <w:szCs w:val="23"/>
                <w:lang w:val="en-NZ"/>
              </w:rPr>
              <w:t>1,770</w:t>
            </w:r>
            <w:r w:rsidRPr="00CD7666">
              <w:rPr>
                <w:lang w:val="en-NZ"/>
              </w:rPr>
              <w:t xml:space="preserve"> women with high grade cytology </w:t>
            </w:r>
            <w:r w:rsidR="00413D77" w:rsidRPr="00CD7666">
              <w:rPr>
                <w:lang w:val="en-NZ"/>
              </w:rPr>
              <w:t xml:space="preserve">(but no </w:t>
            </w:r>
            <w:r w:rsidRPr="00CD7666">
              <w:rPr>
                <w:lang w:val="en-NZ"/>
              </w:rPr>
              <w:t>suspicion of invasive disease</w:t>
            </w:r>
            <w:r w:rsidR="00413D77" w:rsidRPr="00CD7666">
              <w:rPr>
                <w:lang w:val="en-NZ"/>
              </w:rPr>
              <w:t>)</w:t>
            </w:r>
            <w:r w:rsidRPr="00CD7666">
              <w:rPr>
                <w:lang w:val="en-NZ"/>
              </w:rPr>
              <w:t xml:space="preserve"> </w:t>
            </w:r>
            <w:r w:rsidR="00413D77" w:rsidRPr="00CD7666">
              <w:rPr>
                <w:lang w:val="en-NZ"/>
              </w:rPr>
              <w:t xml:space="preserve">relating to a sample collected in </w:t>
            </w:r>
            <w:r w:rsidR="00F9575F" w:rsidRPr="00CD7666">
              <w:rPr>
                <w:lang w:val="en-NZ"/>
              </w:rPr>
              <w:t>the period</w:t>
            </w:r>
            <w:r w:rsidR="007C79DF" w:rsidRPr="00CD7666">
              <w:rPr>
                <w:lang w:val="en-NZ"/>
              </w:rPr>
              <w:t xml:space="preserve"> </w:t>
            </w:r>
            <w:r w:rsidR="00912725" w:rsidRPr="00CD7666">
              <w:rPr>
                <w:szCs w:val="23"/>
                <w:lang w:val="en-NZ"/>
              </w:rPr>
              <w:t>1 July</w:t>
            </w:r>
            <w:r w:rsidR="00DB4256" w:rsidRPr="00CD7666">
              <w:rPr>
                <w:szCs w:val="23"/>
                <w:lang w:val="en-NZ"/>
              </w:rPr>
              <w:t xml:space="preserve"> </w:t>
            </w:r>
            <w:r w:rsidR="0090488A" w:rsidRPr="00CD7666">
              <w:rPr>
                <w:szCs w:val="23"/>
                <w:lang w:val="en-NZ"/>
              </w:rPr>
              <w:t>–</w:t>
            </w:r>
            <w:r w:rsidR="00DB4256" w:rsidRPr="00CD7666">
              <w:rPr>
                <w:szCs w:val="23"/>
                <w:lang w:val="en-NZ"/>
              </w:rPr>
              <w:t xml:space="preserve"> </w:t>
            </w:r>
            <w:r w:rsidR="0090488A" w:rsidRPr="00CD7666">
              <w:rPr>
                <w:szCs w:val="23"/>
                <w:lang w:val="en-NZ"/>
              </w:rPr>
              <w:t>31 December</w:t>
            </w:r>
            <w:r w:rsidR="00F9575F" w:rsidRPr="00CD7666">
              <w:rPr>
                <w:lang w:val="en-NZ"/>
              </w:rPr>
              <w:t xml:space="preserve"> </w:t>
            </w:r>
            <w:r w:rsidR="0071235C" w:rsidRPr="00CD7666">
              <w:rPr>
                <w:lang w:val="en-NZ"/>
              </w:rPr>
              <w:t>2016</w:t>
            </w:r>
            <w:r w:rsidR="002431D8">
              <w:rPr>
                <w:lang w:val="en-NZ"/>
              </w:rPr>
              <w:t xml:space="preserve"> </w:t>
            </w:r>
            <w:r w:rsidRPr="00CD7666">
              <w:rPr>
                <w:lang w:val="en-NZ"/>
              </w:rPr>
              <w:t xml:space="preserve">have a record of a colposcopy visit prior to </w:t>
            </w:r>
            <w:r w:rsidR="0071235C" w:rsidRPr="00CD7666">
              <w:rPr>
                <w:szCs w:val="23"/>
                <w:lang w:val="en-NZ"/>
              </w:rPr>
              <w:t>30 June 2017</w:t>
            </w:r>
            <w:r w:rsidR="00E34169" w:rsidRPr="00CD7666">
              <w:rPr>
                <w:lang w:val="en-NZ"/>
              </w:rPr>
              <w:t xml:space="preserve"> (representing a follow-up period of at least six and up to 12 months after their high grade cytology</w:t>
            </w:r>
            <w:r w:rsidR="00AC077C" w:rsidRPr="00CD7666">
              <w:rPr>
                <w:lang w:val="en-NZ"/>
              </w:rPr>
              <w:t>)</w:t>
            </w:r>
            <w:r w:rsidR="001D6391" w:rsidRPr="00CD7666">
              <w:rPr>
                <w:lang w:val="en-NZ"/>
              </w:rPr>
              <w:t>.</w:t>
            </w:r>
          </w:p>
          <w:p w14:paraId="75131021" w14:textId="77777777" w:rsidR="00E93AA1" w:rsidRPr="00CD7666" w:rsidRDefault="00E93AA1" w:rsidP="00372B11">
            <w:pPr>
              <w:pStyle w:val="NoSpacing"/>
              <w:rPr>
                <w:lang w:val="en-NZ"/>
              </w:rPr>
            </w:pPr>
          </w:p>
        </w:tc>
      </w:tr>
      <w:tr w:rsidR="000330BA" w:rsidRPr="00D901C5" w14:paraId="241D3347" w14:textId="77777777" w:rsidTr="00DB73F1">
        <w:tc>
          <w:tcPr>
            <w:tcW w:w="1791" w:type="dxa"/>
          </w:tcPr>
          <w:p w14:paraId="05952E49" w14:textId="77777777" w:rsidR="000330BA" w:rsidRPr="00CD7666" w:rsidRDefault="000330BA" w:rsidP="00DE16F5">
            <w:pPr>
              <w:spacing w:before="120"/>
              <w:ind w:right="544"/>
              <w:jc w:val="both"/>
              <w:rPr>
                <w:b/>
              </w:rPr>
            </w:pPr>
            <w:r w:rsidRPr="00CD7666">
              <w:rPr>
                <w:b/>
              </w:rPr>
              <w:t>Trends</w:t>
            </w:r>
          </w:p>
        </w:tc>
        <w:tc>
          <w:tcPr>
            <w:tcW w:w="7531" w:type="dxa"/>
          </w:tcPr>
          <w:p w14:paraId="471D489D" w14:textId="1BA81CD0" w:rsidR="000C1765" w:rsidRPr="00D901C5" w:rsidRDefault="00F7735C" w:rsidP="00FB6308">
            <w:pPr>
              <w:spacing w:before="120"/>
              <w:ind w:right="34"/>
              <w:jc w:val="both"/>
              <w:rPr>
                <w:szCs w:val="23"/>
              </w:rPr>
            </w:pPr>
            <w:r w:rsidRPr="00CD7666">
              <w:rPr>
                <w:szCs w:val="23"/>
              </w:rPr>
              <w:t xml:space="preserve">Nationally, the proportion of women with high grade cytology indicating suspicion of invasive disease </w:t>
            </w:r>
            <w:r w:rsidR="008A5C02" w:rsidRPr="00C424D9">
              <w:rPr>
                <w:szCs w:val="23"/>
              </w:rPr>
              <w:t>and an accepted colposc</w:t>
            </w:r>
            <w:r w:rsidR="008A5C02" w:rsidRPr="005122A5">
              <w:rPr>
                <w:szCs w:val="23"/>
              </w:rPr>
              <w:t xml:space="preserve">opy referral who were </w:t>
            </w:r>
            <w:r w:rsidRPr="005122A5">
              <w:rPr>
                <w:szCs w:val="23"/>
              </w:rPr>
              <w:t>seen within the target timeframe</w:t>
            </w:r>
            <w:r w:rsidR="00EC492C" w:rsidRPr="005122A5">
              <w:rPr>
                <w:szCs w:val="23"/>
              </w:rPr>
              <w:t xml:space="preserve"> (10 working days)</w:t>
            </w:r>
            <w:r w:rsidRPr="005122A5">
              <w:rPr>
                <w:szCs w:val="23"/>
              </w:rPr>
              <w:t xml:space="preserve"> has </w:t>
            </w:r>
            <w:r w:rsidR="007310AA" w:rsidRPr="005122A5">
              <w:rPr>
                <w:szCs w:val="23"/>
              </w:rPr>
              <w:t xml:space="preserve">increased </w:t>
            </w:r>
            <w:r w:rsidRPr="000E3060">
              <w:rPr>
                <w:szCs w:val="23"/>
              </w:rPr>
              <w:t xml:space="preserve">from </w:t>
            </w:r>
            <w:r w:rsidR="00EA2DA2" w:rsidRPr="00CD7666">
              <w:rPr>
                <w:szCs w:val="23"/>
              </w:rPr>
              <w:t>78.0%</w:t>
            </w:r>
            <w:r w:rsidRPr="00CD7666">
              <w:rPr>
                <w:szCs w:val="23"/>
              </w:rPr>
              <w:t xml:space="preserve"> to </w:t>
            </w:r>
            <w:r w:rsidR="00912725" w:rsidRPr="00CD7666">
              <w:rPr>
                <w:szCs w:val="23"/>
              </w:rPr>
              <w:t>90.0</w:t>
            </w:r>
            <w:r w:rsidRPr="00CD7666">
              <w:rPr>
                <w:szCs w:val="23"/>
              </w:rPr>
              <w:t>%</w:t>
            </w:r>
            <w:r w:rsidR="00FC0B84" w:rsidRPr="00CD7666">
              <w:rPr>
                <w:szCs w:val="23"/>
              </w:rPr>
              <w:t xml:space="preserve">. </w:t>
            </w:r>
            <w:r w:rsidR="009E5C4F" w:rsidRPr="00CD7666">
              <w:rPr>
                <w:szCs w:val="23"/>
              </w:rPr>
              <w:t>T</w:t>
            </w:r>
            <w:r w:rsidR="00437993" w:rsidRPr="00CD7666">
              <w:rPr>
                <w:szCs w:val="23"/>
              </w:rPr>
              <w:t xml:space="preserve">he percentage </w:t>
            </w:r>
            <w:r w:rsidR="00FC0B84" w:rsidRPr="00CD7666">
              <w:rPr>
                <w:szCs w:val="23"/>
              </w:rPr>
              <w:t xml:space="preserve">of women with high grade cytology indicating suspicion of invasive disease </w:t>
            </w:r>
            <w:r w:rsidR="008A5C02" w:rsidRPr="00D901C5">
              <w:rPr>
                <w:szCs w:val="23"/>
              </w:rPr>
              <w:t xml:space="preserve">and an accepted colposcopy referral who were </w:t>
            </w:r>
            <w:r w:rsidR="00437993" w:rsidRPr="00D901C5">
              <w:rPr>
                <w:szCs w:val="23"/>
              </w:rPr>
              <w:t xml:space="preserve">seen within </w:t>
            </w:r>
            <w:r w:rsidR="00302D98" w:rsidRPr="00D901C5">
              <w:rPr>
                <w:szCs w:val="23"/>
              </w:rPr>
              <w:t>20 working days</w:t>
            </w:r>
            <w:r w:rsidR="00437993" w:rsidRPr="00D901C5">
              <w:rPr>
                <w:szCs w:val="23"/>
              </w:rPr>
              <w:t xml:space="preserve"> </w:t>
            </w:r>
            <w:r w:rsidR="009F4C3C" w:rsidRPr="00D901C5">
              <w:rPr>
                <w:szCs w:val="23"/>
              </w:rPr>
              <w:t>(</w:t>
            </w:r>
            <w:r w:rsidR="00EA2DA2" w:rsidRPr="00D901C5">
              <w:rPr>
                <w:szCs w:val="23"/>
              </w:rPr>
              <w:t>92.5%</w:t>
            </w:r>
            <w:r w:rsidR="009F4C3C" w:rsidRPr="00D901C5">
              <w:rPr>
                <w:szCs w:val="23"/>
              </w:rPr>
              <w:t>) i</w:t>
            </w:r>
            <w:r w:rsidR="00437993" w:rsidRPr="00D901C5">
              <w:rPr>
                <w:szCs w:val="23"/>
              </w:rPr>
              <w:t xml:space="preserve">s </w:t>
            </w:r>
            <w:r w:rsidR="009E5C4F" w:rsidRPr="00D901C5">
              <w:rPr>
                <w:szCs w:val="23"/>
              </w:rPr>
              <w:t xml:space="preserve">also </w:t>
            </w:r>
            <w:r w:rsidR="00D51B6E" w:rsidRPr="00D901C5">
              <w:rPr>
                <w:szCs w:val="23"/>
              </w:rPr>
              <w:t>higher</w:t>
            </w:r>
            <w:r w:rsidR="004D72C2" w:rsidRPr="00D901C5">
              <w:rPr>
                <w:szCs w:val="23"/>
              </w:rPr>
              <w:t xml:space="preserve"> </w:t>
            </w:r>
            <w:r w:rsidR="009F4C3C" w:rsidRPr="00D901C5">
              <w:rPr>
                <w:szCs w:val="23"/>
              </w:rPr>
              <w:t>t</w:t>
            </w:r>
            <w:r w:rsidR="00110D6C" w:rsidRPr="00D901C5">
              <w:rPr>
                <w:szCs w:val="23"/>
              </w:rPr>
              <w:t>han</w:t>
            </w:r>
            <w:r w:rsidR="009F4C3C" w:rsidRPr="00D901C5">
              <w:rPr>
                <w:szCs w:val="23"/>
              </w:rPr>
              <w:t xml:space="preserve"> that in the previous report </w:t>
            </w:r>
            <w:r w:rsidR="00536022" w:rsidRPr="00D901C5">
              <w:rPr>
                <w:szCs w:val="23"/>
              </w:rPr>
              <w:t>(</w:t>
            </w:r>
            <w:r w:rsidR="00EA2DA2" w:rsidRPr="00D901C5">
              <w:rPr>
                <w:szCs w:val="23"/>
              </w:rPr>
              <w:t>88.0%</w:t>
            </w:r>
            <w:r w:rsidR="009F4C3C" w:rsidRPr="00D901C5">
              <w:rPr>
                <w:szCs w:val="23"/>
              </w:rPr>
              <w:t>)</w:t>
            </w:r>
            <w:r w:rsidR="00D27674" w:rsidRPr="00D901C5">
              <w:rPr>
                <w:szCs w:val="23"/>
              </w:rPr>
              <w:t xml:space="preserve">. </w:t>
            </w:r>
          </w:p>
          <w:p w14:paraId="49777B50" w14:textId="77777777" w:rsidR="00F648AC" w:rsidRPr="00CD7666" w:rsidRDefault="00F648AC" w:rsidP="00F648AC">
            <w:pPr>
              <w:pStyle w:val="NoSpacing"/>
              <w:rPr>
                <w:lang w:val="en-NZ"/>
              </w:rPr>
            </w:pPr>
          </w:p>
          <w:p w14:paraId="07C28275" w14:textId="517ACBA2" w:rsidR="004856A1" w:rsidRPr="00CD7666" w:rsidRDefault="00FC0B84" w:rsidP="00F648AC">
            <w:pPr>
              <w:pStyle w:val="NoSpacing"/>
              <w:jc w:val="both"/>
              <w:rPr>
                <w:lang w:val="en-NZ"/>
              </w:rPr>
            </w:pPr>
            <w:r w:rsidRPr="00CD7666">
              <w:rPr>
                <w:lang w:val="en-NZ"/>
              </w:rPr>
              <w:t>T</w:t>
            </w:r>
            <w:r w:rsidR="00F7735C" w:rsidRPr="00CD7666">
              <w:rPr>
                <w:lang w:val="en-NZ"/>
              </w:rPr>
              <w:t xml:space="preserve">he proportion of women with high grade cytology (but no suspicion of invasive disease) </w:t>
            </w:r>
            <w:r w:rsidR="008A5C02" w:rsidRPr="00CD7666">
              <w:rPr>
                <w:lang w:val="en-NZ"/>
              </w:rPr>
              <w:t xml:space="preserve">and an accepted colposcopy referral who were </w:t>
            </w:r>
            <w:r w:rsidR="00F7735C" w:rsidRPr="00CD7666">
              <w:rPr>
                <w:lang w:val="en-NZ"/>
              </w:rPr>
              <w:t xml:space="preserve">seen within </w:t>
            </w:r>
            <w:r w:rsidR="00110D6C" w:rsidRPr="00CD7666">
              <w:rPr>
                <w:lang w:val="en-NZ"/>
              </w:rPr>
              <w:t xml:space="preserve">20 working days </w:t>
            </w:r>
            <w:r w:rsidR="00D27674" w:rsidRPr="00CD7666">
              <w:rPr>
                <w:lang w:val="en-NZ"/>
              </w:rPr>
              <w:t xml:space="preserve">has </w:t>
            </w:r>
            <w:r w:rsidR="003545D0" w:rsidRPr="00CD7666">
              <w:rPr>
                <w:lang w:val="en-NZ"/>
              </w:rPr>
              <w:t>increased</w:t>
            </w:r>
            <w:r w:rsidR="00020AAF" w:rsidRPr="00CD7666">
              <w:rPr>
                <w:lang w:val="en-NZ"/>
              </w:rPr>
              <w:t xml:space="preserve"> </w:t>
            </w:r>
            <w:r w:rsidR="00D27674" w:rsidRPr="00CD7666">
              <w:rPr>
                <w:lang w:val="en-NZ"/>
              </w:rPr>
              <w:t>from</w:t>
            </w:r>
            <w:r w:rsidR="009712EC">
              <w:rPr>
                <w:lang w:val="en-NZ"/>
              </w:rPr>
              <w:t xml:space="preserve"> </w:t>
            </w:r>
            <w:r w:rsidR="00397C37" w:rsidRPr="00CD7666">
              <w:rPr>
                <w:lang w:val="en-NZ"/>
              </w:rPr>
              <w:t>67.0%</w:t>
            </w:r>
            <w:r w:rsidR="00D27674" w:rsidRPr="00CD7666">
              <w:rPr>
                <w:lang w:val="en-NZ"/>
              </w:rPr>
              <w:t xml:space="preserve"> in the previous report to</w:t>
            </w:r>
            <w:r w:rsidR="009712EC">
              <w:rPr>
                <w:lang w:val="en-NZ"/>
              </w:rPr>
              <w:t xml:space="preserve"> </w:t>
            </w:r>
            <w:r w:rsidR="00912725" w:rsidRPr="00CD7666">
              <w:rPr>
                <w:szCs w:val="23"/>
                <w:lang w:val="en-NZ"/>
              </w:rPr>
              <w:t>69.6</w:t>
            </w:r>
            <w:r w:rsidR="00B3556D" w:rsidRPr="00CD7666">
              <w:rPr>
                <w:szCs w:val="23"/>
                <w:lang w:val="en-NZ"/>
              </w:rPr>
              <w:t>%</w:t>
            </w:r>
            <w:r w:rsidR="00D27674" w:rsidRPr="00CD7666">
              <w:rPr>
                <w:lang w:val="en-NZ"/>
              </w:rPr>
              <w:t xml:space="preserve"> in the current report</w:t>
            </w:r>
            <w:r w:rsidR="00EA486D" w:rsidRPr="00CD7666">
              <w:rPr>
                <w:lang w:val="en-NZ"/>
              </w:rPr>
              <w:t>. This trend was also representative</w:t>
            </w:r>
            <w:r w:rsidR="00F43A94" w:rsidRPr="00CD7666">
              <w:rPr>
                <w:lang w:val="en-NZ"/>
              </w:rPr>
              <w:t xml:space="preserve"> when</w:t>
            </w:r>
            <w:r w:rsidR="00EA486D" w:rsidRPr="00CD7666">
              <w:rPr>
                <w:lang w:val="en-NZ"/>
              </w:rPr>
              <w:t xml:space="preserve"> </w:t>
            </w:r>
            <w:r w:rsidR="00F0164B" w:rsidRPr="00CD7666">
              <w:rPr>
                <w:lang w:val="en-NZ"/>
              </w:rPr>
              <w:t>investigated by ethnicity</w:t>
            </w:r>
            <w:r w:rsidR="00096C85">
              <w:rPr>
                <w:lang w:val="en-NZ"/>
              </w:rPr>
              <w:t>,</w:t>
            </w:r>
            <w:r w:rsidR="00F43A94" w:rsidRPr="00CD7666">
              <w:rPr>
                <w:lang w:val="en-NZ"/>
              </w:rPr>
              <w:t xml:space="preserve"> with </w:t>
            </w:r>
            <w:r w:rsidR="00096C85">
              <w:rPr>
                <w:lang w:val="en-NZ"/>
              </w:rPr>
              <w:t xml:space="preserve">an increase in </w:t>
            </w:r>
            <w:r w:rsidR="003545D0" w:rsidRPr="00CD7666">
              <w:rPr>
                <w:lang w:val="en-NZ"/>
              </w:rPr>
              <w:t xml:space="preserve">all ethnic groups </w:t>
            </w:r>
            <w:r w:rsidR="00096C85">
              <w:rPr>
                <w:lang w:val="en-NZ"/>
              </w:rPr>
              <w:t xml:space="preserve">in this monitoring period </w:t>
            </w:r>
            <w:r w:rsidR="000037B0" w:rsidRPr="00CD7666">
              <w:rPr>
                <w:lang w:val="en-NZ"/>
              </w:rPr>
              <w:t>in the</w:t>
            </w:r>
            <w:r w:rsidR="00674F0E" w:rsidRPr="00CD7666">
              <w:rPr>
                <w:lang w:val="en-NZ"/>
              </w:rPr>
              <w:t xml:space="preserve"> proportion of </w:t>
            </w:r>
            <w:r w:rsidR="00F0164B" w:rsidRPr="00CD7666">
              <w:rPr>
                <w:lang w:val="en-NZ"/>
              </w:rPr>
              <w:t xml:space="preserve">women with high grade cytology and no suspicion of invasive disease </w:t>
            </w:r>
            <w:r w:rsidR="00096C85" w:rsidRPr="00CD7666">
              <w:rPr>
                <w:lang w:val="en-NZ"/>
              </w:rPr>
              <w:t xml:space="preserve">seen </w:t>
            </w:r>
            <w:r w:rsidR="00096C85">
              <w:rPr>
                <w:lang w:val="en-NZ"/>
              </w:rPr>
              <w:t xml:space="preserve">within 20 </w:t>
            </w:r>
            <w:r w:rsidR="00096C85" w:rsidRPr="00D24449">
              <w:rPr>
                <w:lang w:val="en-NZ"/>
              </w:rPr>
              <w:t>working days</w:t>
            </w:r>
            <w:r w:rsidR="00F0164B" w:rsidRPr="00D24449">
              <w:rPr>
                <w:lang w:val="en-NZ"/>
              </w:rPr>
              <w:t xml:space="preserve"> (</w:t>
            </w:r>
            <w:r w:rsidR="0017548E" w:rsidRPr="00D24449">
              <w:rPr>
                <w:lang w:val="en-NZ"/>
              </w:rPr>
              <w:fldChar w:fldCharType="begin"/>
            </w:r>
            <w:r w:rsidR="0017548E" w:rsidRPr="00D24449">
              <w:rPr>
                <w:lang w:val="en-NZ"/>
              </w:rPr>
              <w:instrText xml:space="preserve"> REF _Ref475522084 \h </w:instrText>
            </w:r>
            <w:r w:rsidR="00D24449">
              <w:rPr>
                <w:lang w:val="en-NZ"/>
              </w:rPr>
              <w:instrText xml:space="preserve"> \* MERGEFORMAT </w:instrText>
            </w:r>
            <w:r w:rsidR="0017548E" w:rsidRPr="00D24449">
              <w:rPr>
                <w:lang w:val="en-NZ"/>
              </w:rPr>
            </w:r>
            <w:r w:rsidR="0017548E" w:rsidRPr="00D24449">
              <w:rPr>
                <w:lang w:val="en-NZ"/>
              </w:rPr>
              <w:fldChar w:fldCharType="separate"/>
            </w:r>
            <w:r w:rsidR="00B73FE3" w:rsidRPr="004E0440">
              <w:t xml:space="preserve">Figure </w:t>
            </w:r>
            <w:r w:rsidR="00B73FE3">
              <w:rPr>
                <w:noProof/>
              </w:rPr>
              <w:t>64</w:t>
            </w:r>
            <w:r w:rsidR="0017548E" w:rsidRPr="00D24449">
              <w:rPr>
                <w:lang w:val="en-NZ"/>
              </w:rPr>
              <w:fldChar w:fldCharType="end"/>
            </w:r>
            <w:r w:rsidR="00F0164B" w:rsidRPr="00D24449">
              <w:rPr>
                <w:lang w:val="en-NZ"/>
              </w:rPr>
              <w:t>).</w:t>
            </w:r>
            <w:r w:rsidR="009A2FB1" w:rsidRPr="00D24449">
              <w:rPr>
                <w:lang w:val="en-NZ"/>
              </w:rPr>
              <w:t xml:space="preserve"> </w:t>
            </w:r>
            <w:r w:rsidR="00346FE7" w:rsidRPr="00D24449">
              <w:rPr>
                <w:lang w:val="en-NZ"/>
              </w:rPr>
              <w:t>The</w:t>
            </w:r>
            <w:r w:rsidR="00346FE7" w:rsidRPr="00CD7666">
              <w:rPr>
                <w:lang w:val="en-NZ"/>
              </w:rPr>
              <w:t xml:space="preserve"> proportion of </w:t>
            </w:r>
            <w:r w:rsidR="00302D98" w:rsidRPr="00CD7666">
              <w:rPr>
                <w:lang w:val="en-NZ"/>
              </w:rPr>
              <w:t xml:space="preserve">all </w:t>
            </w:r>
            <w:r w:rsidR="00346FE7" w:rsidRPr="00CD7666">
              <w:rPr>
                <w:lang w:val="en-NZ"/>
              </w:rPr>
              <w:t xml:space="preserve">women with high grade results for whom an accepted referral was available on the NCSP Register </w:t>
            </w:r>
            <w:r w:rsidR="00437993" w:rsidRPr="00CD7666">
              <w:rPr>
                <w:lang w:val="en-NZ"/>
              </w:rPr>
              <w:t xml:space="preserve">is </w:t>
            </w:r>
            <w:r w:rsidR="00DD5296">
              <w:rPr>
                <w:lang w:val="en-NZ"/>
              </w:rPr>
              <w:t>higher</w:t>
            </w:r>
            <w:r w:rsidR="00C475E4" w:rsidRPr="00CD7666">
              <w:rPr>
                <w:lang w:val="en-NZ"/>
              </w:rPr>
              <w:t xml:space="preserve"> </w:t>
            </w:r>
            <w:r w:rsidR="00346FE7" w:rsidRPr="00CD7666">
              <w:rPr>
                <w:lang w:val="en-NZ"/>
              </w:rPr>
              <w:t xml:space="preserve">in </w:t>
            </w:r>
            <w:r w:rsidR="00437993" w:rsidRPr="00CD7666">
              <w:rPr>
                <w:lang w:val="en-NZ"/>
              </w:rPr>
              <w:t xml:space="preserve">the current report </w:t>
            </w:r>
            <w:r w:rsidR="00354BFC" w:rsidRPr="00CD7666">
              <w:rPr>
                <w:lang w:val="en-NZ"/>
              </w:rPr>
              <w:t>compared to</w:t>
            </w:r>
            <w:r w:rsidR="00437993" w:rsidRPr="00CD7666">
              <w:rPr>
                <w:lang w:val="en-NZ"/>
              </w:rPr>
              <w:t xml:space="preserve"> the previous report</w:t>
            </w:r>
            <w:r w:rsidR="00346FE7" w:rsidRPr="00CD7666">
              <w:rPr>
                <w:lang w:val="en-NZ"/>
              </w:rPr>
              <w:t xml:space="preserve"> </w:t>
            </w:r>
            <w:r w:rsidR="00064651" w:rsidRPr="00CD7666">
              <w:rPr>
                <w:szCs w:val="23"/>
                <w:lang w:val="en-NZ"/>
              </w:rPr>
              <w:t>(</w:t>
            </w:r>
            <w:r w:rsidR="00912725" w:rsidRPr="00CD7666">
              <w:rPr>
                <w:szCs w:val="23"/>
                <w:lang w:val="en-NZ"/>
              </w:rPr>
              <w:t>88.0</w:t>
            </w:r>
            <w:r w:rsidR="00064651" w:rsidRPr="00CD7666">
              <w:rPr>
                <w:szCs w:val="23"/>
                <w:lang w:val="en-NZ"/>
              </w:rPr>
              <w:t>%</w:t>
            </w:r>
            <w:r w:rsidR="00350C3B" w:rsidRPr="00CD7666">
              <w:rPr>
                <w:szCs w:val="23"/>
                <w:lang w:val="en-NZ"/>
              </w:rPr>
              <w:t xml:space="preserve"> </w:t>
            </w:r>
            <w:r w:rsidR="00437993" w:rsidRPr="00CD7666">
              <w:rPr>
                <w:lang w:val="en-NZ"/>
              </w:rPr>
              <w:t xml:space="preserve">in </w:t>
            </w:r>
            <w:r w:rsidR="00C0721F" w:rsidRPr="00CD7666">
              <w:rPr>
                <w:lang w:val="en-NZ"/>
              </w:rPr>
              <w:t>the current r</w:t>
            </w:r>
            <w:r w:rsidR="00437993" w:rsidRPr="00CD7666">
              <w:rPr>
                <w:lang w:val="en-NZ"/>
              </w:rPr>
              <w:t>eport</w:t>
            </w:r>
            <w:r w:rsidR="00346FE7" w:rsidRPr="00CD7666">
              <w:rPr>
                <w:lang w:val="en-NZ"/>
              </w:rPr>
              <w:t xml:space="preserve">; </w:t>
            </w:r>
            <w:r w:rsidR="00B250F2" w:rsidRPr="00CD7666">
              <w:rPr>
                <w:lang w:val="en-NZ"/>
              </w:rPr>
              <w:t>86.7%</w:t>
            </w:r>
            <w:r w:rsidR="009712EC">
              <w:rPr>
                <w:lang w:val="en-NZ"/>
              </w:rPr>
              <w:t xml:space="preserve"> </w:t>
            </w:r>
            <w:r w:rsidR="00346FE7" w:rsidRPr="00CD7666">
              <w:rPr>
                <w:lang w:val="en-NZ"/>
              </w:rPr>
              <w:t xml:space="preserve">in Report </w:t>
            </w:r>
            <w:r w:rsidR="00674F0E" w:rsidRPr="00CD7666">
              <w:rPr>
                <w:lang w:val="en-NZ"/>
              </w:rPr>
              <w:t>4</w:t>
            </w:r>
            <w:r w:rsidR="00B250F2" w:rsidRPr="00CD7666">
              <w:rPr>
                <w:lang w:val="en-NZ"/>
              </w:rPr>
              <w:t>6</w:t>
            </w:r>
            <w:r w:rsidR="00346FE7" w:rsidRPr="00CD7666">
              <w:rPr>
                <w:lang w:val="en-NZ"/>
              </w:rPr>
              <w:t>).</w:t>
            </w:r>
          </w:p>
          <w:p w14:paraId="4C13868A" w14:textId="77777777" w:rsidR="003141A2" w:rsidRPr="00CD7666" w:rsidRDefault="003141A2" w:rsidP="000F4E74">
            <w:pPr>
              <w:pStyle w:val="NoSpacing"/>
              <w:rPr>
                <w:lang w:val="en-NZ"/>
              </w:rPr>
            </w:pPr>
          </w:p>
        </w:tc>
      </w:tr>
      <w:tr w:rsidR="000330BA" w:rsidRPr="00D901C5" w14:paraId="62FD72FE" w14:textId="77777777" w:rsidTr="00DB73F1">
        <w:tc>
          <w:tcPr>
            <w:tcW w:w="1791" w:type="dxa"/>
          </w:tcPr>
          <w:p w14:paraId="0F44E7CA" w14:textId="77777777" w:rsidR="000330BA" w:rsidRPr="00CD7666" w:rsidRDefault="000330BA" w:rsidP="00DE16F5">
            <w:pPr>
              <w:spacing w:before="120"/>
              <w:ind w:right="544"/>
              <w:jc w:val="both"/>
              <w:rPr>
                <w:b/>
              </w:rPr>
            </w:pPr>
            <w:r w:rsidRPr="00CD7666">
              <w:rPr>
                <w:b/>
              </w:rPr>
              <w:t>Comments</w:t>
            </w:r>
          </w:p>
        </w:tc>
        <w:tc>
          <w:tcPr>
            <w:tcW w:w="7531" w:type="dxa"/>
          </w:tcPr>
          <w:p w14:paraId="617CDE50" w14:textId="4D72C652" w:rsidR="00E55EF5" w:rsidRPr="00D901C5" w:rsidRDefault="002F3023" w:rsidP="00914696">
            <w:pPr>
              <w:spacing w:before="120"/>
              <w:ind w:right="34"/>
              <w:jc w:val="both"/>
              <w:rPr>
                <w:szCs w:val="23"/>
              </w:rPr>
            </w:pPr>
            <w:r w:rsidRPr="00CD7666">
              <w:rPr>
                <w:szCs w:val="23"/>
              </w:rPr>
              <w:t xml:space="preserve">Since </w:t>
            </w:r>
            <w:r w:rsidR="00A95C63" w:rsidRPr="00CD7666">
              <w:rPr>
                <w:szCs w:val="23"/>
              </w:rPr>
              <w:t>this indicator</w:t>
            </w:r>
            <w:r w:rsidRPr="00CD7666">
              <w:rPr>
                <w:szCs w:val="23"/>
              </w:rPr>
              <w:t xml:space="preserve"> relies on colposcopy data in the NCSP Register, </w:t>
            </w:r>
            <w:r w:rsidR="00CB47EE">
              <w:rPr>
                <w:szCs w:val="23"/>
              </w:rPr>
              <w:t xml:space="preserve">any </w:t>
            </w:r>
            <w:r w:rsidRPr="00CD7666">
              <w:rPr>
                <w:szCs w:val="23"/>
              </w:rPr>
              <w:t>incomplete</w:t>
            </w:r>
            <w:r w:rsidR="00CB47EE">
              <w:rPr>
                <w:szCs w:val="23"/>
              </w:rPr>
              <w:t>ness in</w:t>
            </w:r>
            <w:r w:rsidRPr="00CD7666">
              <w:rPr>
                <w:szCs w:val="23"/>
              </w:rPr>
              <w:t xml:space="preserve"> reporting of </w:t>
            </w:r>
            <w:r w:rsidR="007B2E61" w:rsidRPr="00CD7666">
              <w:rPr>
                <w:szCs w:val="23"/>
              </w:rPr>
              <w:t xml:space="preserve">referrals and </w:t>
            </w:r>
            <w:r w:rsidRPr="00CD7666">
              <w:rPr>
                <w:szCs w:val="23"/>
              </w:rPr>
              <w:t>colposcopy visits</w:t>
            </w:r>
            <w:r w:rsidR="0023585C" w:rsidRPr="00CD7666">
              <w:rPr>
                <w:szCs w:val="23"/>
              </w:rPr>
              <w:t xml:space="preserve"> as at the time of the data extract from the NCSP Register (</w:t>
            </w:r>
            <w:r w:rsidR="00DE51C8" w:rsidRPr="00CD7666">
              <w:rPr>
                <w:szCs w:val="23"/>
              </w:rPr>
              <w:t>early September</w:t>
            </w:r>
            <w:r w:rsidR="009A78F4" w:rsidRPr="00CD7666">
              <w:rPr>
                <w:szCs w:val="23"/>
              </w:rPr>
              <w:t xml:space="preserve"> 2017</w:t>
            </w:r>
            <w:r w:rsidR="0023585C" w:rsidRPr="00CD7666">
              <w:rPr>
                <w:szCs w:val="23"/>
              </w:rPr>
              <w:t xml:space="preserve"> for the current report)</w:t>
            </w:r>
            <w:r w:rsidRPr="00D901C5">
              <w:rPr>
                <w:szCs w:val="23"/>
              </w:rPr>
              <w:t xml:space="preserve"> </w:t>
            </w:r>
            <w:r w:rsidR="00CB47EE">
              <w:rPr>
                <w:szCs w:val="23"/>
              </w:rPr>
              <w:t>would lead</w:t>
            </w:r>
            <w:r w:rsidRPr="00D901C5">
              <w:rPr>
                <w:szCs w:val="23"/>
              </w:rPr>
              <w:t xml:space="preserve"> to an underestimate of the number of women with</w:t>
            </w:r>
            <w:r w:rsidR="009E75B0" w:rsidRPr="00D901C5">
              <w:rPr>
                <w:szCs w:val="23"/>
              </w:rPr>
              <w:t xml:space="preserve"> referrals and/</w:t>
            </w:r>
            <w:r w:rsidR="00B35C99">
              <w:rPr>
                <w:szCs w:val="23"/>
              </w:rPr>
              <w:t xml:space="preserve"> </w:t>
            </w:r>
            <w:r w:rsidR="009E75B0" w:rsidRPr="00D901C5">
              <w:rPr>
                <w:szCs w:val="23"/>
              </w:rPr>
              <w:t>or</w:t>
            </w:r>
            <w:r w:rsidRPr="00D901C5">
              <w:rPr>
                <w:szCs w:val="23"/>
              </w:rPr>
              <w:t xml:space="preserve"> follow-up colposcopy visits.</w:t>
            </w:r>
            <w:r w:rsidR="00710A7E" w:rsidRPr="00D901C5">
              <w:rPr>
                <w:szCs w:val="23"/>
              </w:rPr>
              <w:t xml:space="preserve"> </w:t>
            </w:r>
            <w:r w:rsidR="0023585C" w:rsidRPr="00D901C5">
              <w:rPr>
                <w:szCs w:val="23"/>
              </w:rPr>
              <w:t>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w:t>
            </w:r>
            <w:r w:rsidR="009712EC">
              <w:rPr>
                <w:szCs w:val="23"/>
              </w:rPr>
              <w:t xml:space="preserve"> </w:t>
            </w:r>
            <w:r w:rsidR="003C3CF1">
              <w:rPr>
                <w:szCs w:val="23"/>
              </w:rPr>
              <w:t xml:space="preserve">Among the </w:t>
            </w:r>
            <w:r w:rsidR="00393C03">
              <w:rPr>
                <w:szCs w:val="23"/>
              </w:rPr>
              <w:t xml:space="preserve">1,748 women </w:t>
            </w:r>
            <w:r w:rsidR="003C3CF1">
              <w:rPr>
                <w:szCs w:val="23"/>
              </w:rPr>
              <w:t>(</w:t>
            </w:r>
            <w:r w:rsidR="00393C03">
              <w:rPr>
                <w:szCs w:val="23"/>
              </w:rPr>
              <w:t>with or without a referral</w:t>
            </w:r>
            <w:r w:rsidR="003C3CF1">
              <w:rPr>
                <w:szCs w:val="23"/>
              </w:rPr>
              <w:t>)</w:t>
            </w:r>
            <w:r w:rsidR="00393C03">
              <w:rPr>
                <w:szCs w:val="23"/>
              </w:rPr>
              <w:t xml:space="preserve"> </w:t>
            </w:r>
            <w:r w:rsidR="008F1847">
              <w:rPr>
                <w:szCs w:val="23"/>
              </w:rPr>
              <w:t xml:space="preserve">who </w:t>
            </w:r>
            <w:r w:rsidR="003C3CF1">
              <w:rPr>
                <w:szCs w:val="23"/>
              </w:rPr>
              <w:t>had a colposcopy visit</w:t>
            </w:r>
            <w:r w:rsidR="00393C03">
              <w:rPr>
                <w:szCs w:val="23"/>
              </w:rPr>
              <w:t xml:space="preserve"> by the end of the current monitoring period</w:t>
            </w:r>
            <w:r w:rsidR="003C3CF1">
              <w:rPr>
                <w:szCs w:val="23"/>
              </w:rPr>
              <w:t>, there were 155 (8.9%) women where the</w:t>
            </w:r>
            <w:r w:rsidR="00393C03">
              <w:rPr>
                <w:szCs w:val="23"/>
              </w:rPr>
              <w:t xml:space="preserve"> colposcopy visit </w:t>
            </w:r>
            <w:r w:rsidR="003C3CF1">
              <w:rPr>
                <w:szCs w:val="23"/>
              </w:rPr>
              <w:t xml:space="preserve">was </w:t>
            </w:r>
            <w:r w:rsidR="00393C03">
              <w:rPr>
                <w:szCs w:val="23"/>
              </w:rPr>
              <w:t xml:space="preserve">inferred by </w:t>
            </w:r>
            <w:r w:rsidR="003C3CF1">
              <w:rPr>
                <w:szCs w:val="23"/>
              </w:rPr>
              <w:t>using the</w:t>
            </w:r>
            <w:r w:rsidR="00393C03">
              <w:rPr>
                <w:szCs w:val="23"/>
              </w:rPr>
              <w:t xml:space="preserve"> histology result</w:t>
            </w:r>
            <w:r w:rsidR="003C3CF1">
              <w:rPr>
                <w:szCs w:val="23"/>
              </w:rPr>
              <w:t xml:space="preserve"> proxy</w:t>
            </w:r>
            <w:r w:rsidR="00393C03">
              <w:rPr>
                <w:szCs w:val="23"/>
              </w:rPr>
              <w:t>.</w:t>
            </w:r>
          </w:p>
          <w:p w14:paraId="0E698A2B" w14:textId="77777777" w:rsidR="00F648AC" w:rsidRPr="00CD7666" w:rsidRDefault="00F648AC" w:rsidP="00F648AC">
            <w:pPr>
              <w:pStyle w:val="NoSpacing"/>
              <w:rPr>
                <w:lang w:val="en-NZ"/>
              </w:rPr>
            </w:pPr>
          </w:p>
          <w:p w14:paraId="01E644B4" w14:textId="157FB4FC" w:rsidR="00ED20C5" w:rsidRPr="00CD7666" w:rsidRDefault="00ED20C5" w:rsidP="00F648AC">
            <w:pPr>
              <w:pStyle w:val="NoSpacing"/>
              <w:jc w:val="both"/>
              <w:rPr>
                <w:lang w:val="en-NZ"/>
              </w:rPr>
            </w:pPr>
            <w:r w:rsidRPr="00CD7666">
              <w:rPr>
                <w:lang w:val="en-NZ"/>
              </w:rPr>
              <w:t>For women with high grade cytology indicating suspicion of invasive disease</w:t>
            </w:r>
            <w:r w:rsidR="00CB47EE">
              <w:rPr>
                <w:lang w:val="en-NZ"/>
              </w:rPr>
              <w:t>,</w:t>
            </w:r>
            <w:r w:rsidRPr="00CD7666">
              <w:rPr>
                <w:lang w:val="en-NZ"/>
              </w:rPr>
              <w:t xml:space="preserve"> the number referred for colposcopy is likely to be an underestimation of women with appropriate follow-up. Many women referred with suspicion of invasive disease are referred </w:t>
            </w:r>
            <w:r w:rsidR="008A5C02" w:rsidRPr="00CD7666">
              <w:rPr>
                <w:lang w:val="en-NZ"/>
              </w:rPr>
              <w:t xml:space="preserve">directly </w:t>
            </w:r>
            <w:r w:rsidRPr="00CD7666">
              <w:rPr>
                <w:lang w:val="en-NZ"/>
              </w:rPr>
              <w:t xml:space="preserve">to gynae-oncology for a cone biopsy instead of </w:t>
            </w:r>
            <w:r w:rsidR="005D6229" w:rsidRPr="00CD7666">
              <w:rPr>
                <w:lang w:val="en-NZ"/>
              </w:rPr>
              <w:t>colposcopy</w:t>
            </w:r>
            <w:r w:rsidRPr="00CD7666">
              <w:rPr>
                <w:lang w:val="en-NZ"/>
              </w:rPr>
              <w:t xml:space="preserve">. </w:t>
            </w:r>
            <w:r w:rsidR="005D6229" w:rsidRPr="00CD7666">
              <w:rPr>
                <w:lang w:val="en-NZ"/>
              </w:rPr>
              <w:t>Therefore,</w:t>
            </w:r>
            <w:r w:rsidRPr="00CD7666">
              <w:rPr>
                <w:lang w:val="en-NZ"/>
              </w:rPr>
              <w:t xml:space="preserve"> the proportion with colposcopy in this group does not </w:t>
            </w:r>
            <w:r w:rsidR="00842E94" w:rsidRPr="00CD7666">
              <w:rPr>
                <w:lang w:val="en-NZ"/>
              </w:rPr>
              <w:t>fully reflect</w:t>
            </w:r>
            <w:r w:rsidRPr="00CD7666">
              <w:rPr>
                <w:lang w:val="en-NZ"/>
              </w:rPr>
              <w:t xml:space="preserve"> the level of performance.</w:t>
            </w:r>
            <w:r w:rsidR="009712EC">
              <w:rPr>
                <w:lang w:val="en-NZ"/>
              </w:rPr>
              <w:t xml:space="preserve"> </w:t>
            </w:r>
          </w:p>
          <w:p w14:paraId="79E65FE4" w14:textId="77777777" w:rsidR="00F648AC" w:rsidRPr="00CD7666" w:rsidRDefault="00F648AC" w:rsidP="00F648AC">
            <w:pPr>
              <w:pStyle w:val="NoSpacing"/>
              <w:rPr>
                <w:lang w:val="en-NZ"/>
              </w:rPr>
            </w:pPr>
          </w:p>
          <w:p w14:paraId="15F99802" w14:textId="4C3F7E19" w:rsidR="000330BA" w:rsidRPr="00CD7666" w:rsidRDefault="00170E83" w:rsidP="00F648AC">
            <w:pPr>
              <w:pStyle w:val="NoSpacing"/>
              <w:jc w:val="both"/>
              <w:rPr>
                <w:lang w:val="en-NZ"/>
              </w:rPr>
            </w:pPr>
            <w:r w:rsidRPr="00CD7666">
              <w:rPr>
                <w:lang w:val="en-NZ"/>
              </w:rPr>
              <w:t>Additional information about follow-up tests performed in women with high grade cytology is included in Indic</w:t>
            </w:r>
            <w:r w:rsidR="00295111" w:rsidRPr="00CD7666">
              <w:rPr>
                <w:lang w:val="en-NZ"/>
              </w:rPr>
              <w:t xml:space="preserve">ator 6. The same </w:t>
            </w:r>
            <w:r w:rsidR="00912725" w:rsidRPr="00CD7666">
              <w:rPr>
                <w:szCs w:val="23"/>
                <w:lang w:val="en-NZ"/>
              </w:rPr>
              <w:t>1,840</w:t>
            </w:r>
            <w:r w:rsidR="00295111" w:rsidRPr="00CD7666">
              <w:rPr>
                <w:lang w:val="en-NZ"/>
              </w:rPr>
              <w:t xml:space="preserve"> women </w:t>
            </w:r>
            <w:r w:rsidR="00064651" w:rsidRPr="00CD7666">
              <w:rPr>
                <w:szCs w:val="23"/>
                <w:lang w:val="en-NZ"/>
              </w:rPr>
              <w:t>(</w:t>
            </w:r>
            <w:r w:rsidR="00912725" w:rsidRPr="00CD7666">
              <w:rPr>
                <w:szCs w:val="23"/>
                <w:lang w:val="en-NZ"/>
              </w:rPr>
              <w:t>70</w:t>
            </w:r>
            <w:r w:rsidRPr="00CD7666">
              <w:rPr>
                <w:lang w:val="en-NZ"/>
              </w:rPr>
              <w:t xml:space="preserve"> with suspicion of invasive disease, </w:t>
            </w:r>
            <w:r w:rsidR="00912725" w:rsidRPr="00CD7666">
              <w:rPr>
                <w:szCs w:val="23"/>
                <w:lang w:val="en-NZ"/>
              </w:rPr>
              <w:t>1,770</w:t>
            </w:r>
            <w:r w:rsidRPr="00CD7666">
              <w:rPr>
                <w:lang w:val="en-NZ"/>
              </w:rPr>
              <w:t xml:space="preserve"> </w:t>
            </w:r>
            <w:r w:rsidR="00D321CD" w:rsidRPr="00CD7666">
              <w:rPr>
                <w:lang w:val="en-NZ"/>
              </w:rPr>
              <w:t xml:space="preserve">with </w:t>
            </w:r>
            <w:r w:rsidRPr="00CD7666">
              <w:rPr>
                <w:lang w:val="en-NZ"/>
              </w:rPr>
              <w:t>other high grade cytology) are included in both this measure and Indicator 6.</w:t>
            </w:r>
            <w:r w:rsidR="009712EC">
              <w:rPr>
                <w:lang w:val="en-NZ"/>
              </w:rPr>
              <w:t xml:space="preserve"> </w:t>
            </w:r>
            <w:r w:rsidR="00E91927" w:rsidRPr="00CD7666">
              <w:rPr>
                <w:lang w:val="en-NZ"/>
              </w:rPr>
              <w:t xml:space="preserve">In Indicator 6, it was found that </w:t>
            </w:r>
            <w:r w:rsidR="008C178D">
              <w:rPr>
                <w:lang w:val="en-NZ"/>
              </w:rPr>
              <w:t>1,649 (89.6%</w:t>
            </w:r>
            <w:r w:rsidR="00910B36">
              <w:rPr>
                <w:lang w:val="en-NZ"/>
              </w:rPr>
              <w:t>) had histology within 180 days and</w:t>
            </w:r>
            <w:r w:rsidR="008C178D">
              <w:rPr>
                <w:lang w:val="en-NZ"/>
              </w:rPr>
              <w:t xml:space="preserve"> </w:t>
            </w:r>
            <w:r w:rsidR="00281FB3">
              <w:rPr>
                <w:szCs w:val="23"/>
                <w:lang w:val="en-NZ"/>
              </w:rPr>
              <w:t>1,774</w:t>
            </w:r>
            <w:r w:rsidR="00064651" w:rsidRPr="00CD7666">
              <w:rPr>
                <w:szCs w:val="23"/>
                <w:lang w:val="en-NZ"/>
              </w:rPr>
              <w:t xml:space="preserve"> (</w:t>
            </w:r>
            <w:r w:rsidR="00281FB3">
              <w:rPr>
                <w:szCs w:val="23"/>
                <w:lang w:val="en-NZ"/>
              </w:rPr>
              <w:t>94.8</w:t>
            </w:r>
            <w:r w:rsidR="00E91927" w:rsidRPr="00CD7666">
              <w:rPr>
                <w:szCs w:val="23"/>
                <w:lang w:val="en-NZ"/>
              </w:rPr>
              <w:t>%</w:t>
            </w:r>
            <w:r w:rsidR="00E91927" w:rsidRPr="00CD7666">
              <w:rPr>
                <w:lang w:val="en-NZ"/>
              </w:rPr>
              <w:t>) had a follow-up test of some sort</w:t>
            </w:r>
            <w:r w:rsidR="00D35693" w:rsidRPr="00CD7666">
              <w:rPr>
                <w:lang w:val="en-NZ"/>
              </w:rPr>
              <w:t xml:space="preserve"> within 180 days</w:t>
            </w:r>
            <w:r w:rsidR="00E91927" w:rsidRPr="00CD7666">
              <w:rPr>
                <w:lang w:val="en-NZ"/>
              </w:rPr>
              <w:t>.</w:t>
            </w:r>
            <w:r w:rsidR="00910B36">
              <w:rPr>
                <w:lang w:val="en-NZ"/>
              </w:rPr>
              <w:t xml:space="preserve"> W</w:t>
            </w:r>
            <w:r w:rsidR="008C178D">
              <w:rPr>
                <w:lang w:val="en-NZ"/>
              </w:rPr>
              <w:t>hile in this indicator</w:t>
            </w:r>
            <w:r w:rsidR="00E91927" w:rsidRPr="00CD7666">
              <w:rPr>
                <w:lang w:val="en-NZ"/>
              </w:rPr>
              <w:t xml:space="preserve">, colposcopy </w:t>
            </w:r>
            <w:r w:rsidR="00D321CD" w:rsidRPr="00CD7666">
              <w:rPr>
                <w:lang w:val="en-NZ"/>
              </w:rPr>
              <w:t xml:space="preserve">and histology </w:t>
            </w:r>
            <w:r w:rsidR="00E91927" w:rsidRPr="00CD7666">
              <w:rPr>
                <w:lang w:val="en-NZ"/>
              </w:rPr>
              <w:t xml:space="preserve">records indicate that </w:t>
            </w:r>
            <w:r w:rsidR="00533F56" w:rsidRPr="00CD7666">
              <w:rPr>
                <w:lang w:val="en-NZ"/>
              </w:rPr>
              <w:t xml:space="preserve"> </w:t>
            </w:r>
            <w:r w:rsidR="00533F56">
              <w:rPr>
                <w:lang w:val="en-NZ"/>
              </w:rPr>
              <w:t xml:space="preserve">1,748 </w:t>
            </w:r>
            <w:r w:rsidR="00064651" w:rsidRPr="00CD7666">
              <w:rPr>
                <w:lang w:val="en-NZ"/>
              </w:rPr>
              <w:t>(</w:t>
            </w:r>
            <w:r w:rsidR="00912725" w:rsidRPr="00CD7666">
              <w:rPr>
                <w:szCs w:val="23"/>
                <w:lang w:val="en-NZ"/>
              </w:rPr>
              <w:t>95.</w:t>
            </w:r>
            <w:r w:rsidR="00533F56">
              <w:rPr>
                <w:szCs w:val="23"/>
                <w:lang w:val="en-NZ"/>
              </w:rPr>
              <w:t>0</w:t>
            </w:r>
            <w:r w:rsidR="00AF2466" w:rsidRPr="00CD7666">
              <w:rPr>
                <w:szCs w:val="23"/>
                <w:lang w:val="en-NZ"/>
              </w:rPr>
              <w:t>%)</w:t>
            </w:r>
            <w:r w:rsidR="00AF2466" w:rsidRPr="00CD7666">
              <w:rPr>
                <w:lang w:val="en-NZ"/>
              </w:rPr>
              <w:t xml:space="preserve"> women had attended colposcopy prior to </w:t>
            </w:r>
            <w:r w:rsidR="00912725" w:rsidRPr="00CD7666">
              <w:rPr>
                <w:szCs w:val="23"/>
                <w:lang w:val="en-NZ"/>
              </w:rPr>
              <w:t>30 June</w:t>
            </w:r>
            <w:r w:rsidR="00A21711" w:rsidRPr="00CD7666">
              <w:rPr>
                <w:szCs w:val="23"/>
                <w:lang w:val="en-NZ"/>
              </w:rPr>
              <w:t xml:space="preserve"> </w:t>
            </w:r>
            <w:r w:rsidR="00912725" w:rsidRPr="00CD7666">
              <w:rPr>
                <w:szCs w:val="23"/>
                <w:lang w:val="en-NZ"/>
              </w:rPr>
              <w:t>2017</w:t>
            </w:r>
            <w:r w:rsidR="00FB03CE" w:rsidRPr="00CD7666" w:rsidDel="00B61D60">
              <w:rPr>
                <w:lang w:val="en-NZ"/>
              </w:rPr>
              <w:t xml:space="preserve"> </w:t>
            </w:r>
            <w:r w:rsidR="00FB03CE" w:rsidRPr="00CD7666">
              <w:rPr>
                <w:lang w:val="en-NZ"/>
              </w:rPr>
              <w:t>(</w:t>
            </w:r>
            <w:r w:rsidR="00385285" w:rsidRPr="00CD7666">
              <w:rPr>
                <w:lang w:val="en-NZ"/>
              </w:rPr>
              <w:t>i.e.</w:t>
            </w:r>
            <w:r w:rsidR="00EB203E" w:rsidRPr="00CD7666">
              <w:rPr>
                <w:lang w:val="en-NZ"/>
              </w:rPr>
              <w:t xml:space="preserve"> </w:t>
            </w:r>
            <w:r w:rsidR="00AF2466" w:rsidRPr="00CD7666">
              <w:rPr>
                <w:lang w:val="en-NZ"/>
              </w:rPr>
              <w:t>in a period of at least 18</w:t>
            </w:r>
            <w:r w:rsidR="004C79FF" w:rsidRPr="00CD7666">
              <w:rPr>
                <w:lang w:val="en-NZ"/>
              </w:rPr>
              <w:t>1</w:t>
            </w:r>
            <w:r w:rsidR="00AF2466" w:rsidRPr="00CD7666">
              <w:rPr>
                <w:lang w:val="en-NZ"/>
              </w:rPr>
              <w:t xml:space="preserve"> days </w:t>
            </w:r>
            <w:r w:rsidR="00EB203E" w:rsidRPr="00CD7666">
              <w:rPr>
                <w:lang w:val="en-NZ"/>
              </w:rPr>
              <w:t xml:space="preserve">and up to one year </w:t>
            </w:r>
            <w:r w:rsidR="00AF2466" w:rsidRPr="00CD7666">
              <w:rPr>
                <w:lang w:val="en-NZ"/>
              </w:rPr>
              <w:t>after their high grade cytology sample</w:t>
            </w:r>
            <w:r w:rsidR="00503D39" w:rsidRPr="00CD7666">
              <w:rPr>
                <w:lang w:val="en-NZ"/>
              </w:rPr>
              <w:t>)</w:t>
            </w:r>
            <w:r w:rsidR="00AF2466" w:rsidRPr="00CD7666">
              <w:rPr>
                <w:lang w:val="en-NZ"/>
              </w:rPr>
              <w:t>.</w:t>
            </w:r>
            <w:r w:rsidR="00D35693" w:rsidRPr="00CD7666">
              <w:rPr>
                <w:lang w:val="en-NZ"/>
              </w:rPr>
              <w:t xml:space="preserve"> </w:t>
            </w:r>
            <w:r w:rsidR="00BF2AD3" w:rsidRPr="00CD7666">
              <w:rPr>
                <w:lang w:val="en-NZ"/>
              </w:rPr>
              <w:t>Note that there may be some differences in results by DHB, however, since in Indicator 6 the DHB assigned to a woman is her own DHB (or, where this information is not available on the NCSP Register, the DHB of her responsible health facility</w:t>
            </w:r>
            <w:r w:rsidR="00AF5347" w:rsidRPr="00CD7666">
              <w:rPr>
                <w:lang w:val="en-NZ"/>
              </w:rPr>
              <w:t xml:space="preserve">, based on </w:t>
            </w:r>
            <w:r w:rsidR="000E0E71" w:rsidRPr="00CD7666">
              <w:rPr>
                <w:lang w:val="en-NZ"/>
              </w:rPr>
              <w:t>the clinic’s geographic location</w:t>
            </w:r>
            <w:r w:rsidR="00BF2AD3" w:rsidRPr="00CD7666">
              <w:rPr>
                <w:lang w:val="en-NZ"/>
              </w:rPr>
              <w:t>). In this indicator, women are assigned to a DHB based on either the DHB where they attended colposcopy, or the most recent DHB to which they have been referred (for women without colposcopy visits)</w:t>
            </w:r>
            <w:r w:rsidR="004053DE" w:rsidRPr="00CD7666">
              <w:rPr>
                <w:lang w:val="en-NZ"/>
              </w:rPr>
              <w:t>, or to the DHB of the health facility where the high grade cytology sample was collected (for women with no referral and no colposcopy visit)</w:t>
            </w:r>
            <w:r w:rsidR="00BF2AD3" w:rsidRPr="00CD7666">
              <w:rPr>
                <w:lang w:val="en-NZ"/>
              </w:rPr>
              <w:t>.</w:t>
            </w:r>
            <w:r w:rsidR="00AF5347" w:rsidRPr="00CD7666">
              <w:rPr>
                <w:lang w:val="en-NZ"/>
              </w:rPr>
              <w:t xml:space="preserve"> Additionally, only public clinics are assigned a DHB</w:t>
            </w:r>
            <w:r w:rsidR="00EB203E" w:rsidRPr="00CD7666">
              <w:rPr>
                <w:lang w:val="en-NZ"/>
              </w:rPr>
              <w:t xml:space="preserve"> within Indicator 7.1</w:t>
            </w:r>
            <w:r w:rsidR="00AF5347" w:rsidRPr="00CD7666">
              <w:rPr>
                <w:lang w:val="en-NZ"/>
              </w:rPr>
              <w:t>; private clinics are separated out and reported on as a group.</w:t>
            </w:r>
          </w:p>
          <w:p w14:paraId="2349379B" w14:textId="77777777" w:rsidR="00F648AC" w:rsidRPr="00CD7666" w:rsidRDefault="00F648AC" w:rsidP="00F648AC">
            <w:pPr>
              <w:pStyle w:val="NoSpacing"/>
              <w:jc w:val="both"/>
              <w:rPr>
                <w:lang w:val="en-NZ"/>
              </w:rPr>
            </w:pPr>
          </w:p>
          <w:p w14:paraId="4AE6F599" w14:textId="4F20866B" w:rsidR="0052471B" w:rsidRPr="00CD7666" w:rsidRDefault="00440262" w:rsidP="00F648AC">
            <w:pPr>
              <w:pStyle w:val="NoSpacing"/>
              <w:jc w:val="both"/>
              <w:rPr>
                <w:lang w:val="en-NZ"/>
              </w:rPr>
            </w:pPr>
            <w:r w:rsidRPr="00CD7666">
              <w:rPr>
                <w:lang w:val="en-NZ"/>
              </w:rPr>
              <w:t xml:space="preserve">Reasons why a woman may not attend colposcopy within the recommended timeframe include both capacity limitations within the clinic, and potentially factors related to the woman requiring follow-up. </w:t>
            </w:r>
            <w:r w:rsidR="001E562B" w:rsidRPr="00CD7666">
              <w:rPr>
                <w:lang w:val="en-NZ"/>
              </w:rPr>
              <w:t xml:space="preserve">Currently there is </w:t>
            </w:r>
            <w:r w:rsidRPr="00CD7666">
              <w:rPr>
                <w:lang w:val="en-NZ"/>
              </w:rPr>
              <w:t>incomplete</w:t>
            </w:r>
            <w:r w:rsidR="001E562B" w:rsidRPr="00CD7666">
              <w:rPr>
                <w:lang w:val="en-NZ"/>
              </w:rPr>
              <w:t xml:space="preserve"> information available on the NCSP Register about colposcopy appointments which are scheduled for women </w:t>
            </w:r>
            <w:r w:rsidRPr="00CD7666">
              <w:rPr>
                <w:lang w:val="en-NZ"/>
              </w:rPr>
              <w:t xml:space="preserve">where </w:t>
            </w:r>
            <w:r w:rsidR="001E562B" w:rsidRPr="00CD7666">
              <w:rPr>
                <w:lang w:val="en-NZ"/>
              </w:rPr>
              <w:t>the</w:t>
            </w:r>
            <w:r w:rsidRPr="00CD7666">
              <w:rPr>
                <w:lang w:val="en-NZ"/>
              </w:rPr>
              <w:t xml:space="preserve"> woman</w:t>
            </w:r>
            <w:r w:rsidR="001E562B" w:rsidRPr="00CD7666">
              <w:rPr>
                <w:lang w:val="en-NZ"/>
              </w:rPr>
              <w:t xml:space="preserve"> </w:t>
            </w:r>
            <w:r w:rsidRPr="00CD7666">
              <w:rPr>
                <w:lang w:val="en-NZ"/>
              </w:rPr>
              <w:t xml:space="preserve">reschedules or </w:t>
            </w:r>
            <w:r w:rsidR="001E562B" w:rsidRPr="00CD7666">
              <w:rPr>
                <w:lang w:val="en-NZ"/>
              </w:rPr>
              <w:t>do</w:t>
            </w:r>
            <w:r w:rsidRPr="00CD7666">
              <w:rPr>
                <w:lang w:val="en-NZ"/>
              </w:rPr>
              <w:t>es</w:t>
            </w:r>
            <w:r w:rsidR="001E562B" w:rsidRPr="00CD7666">
              <w:rPr>
                <w:lang w:val="en-NZ"/>
              </w:rPr>
              <w:t xml:space="preserve"> not attend.</w:t>
            </w:r>
            <w:r w:rsidR="009712EC">
              <w:rPr>
                <w:lang w:val="en-NZ"/>
              </w:rPr>
              <w:t xml:space="preserve"> </w:t>
            </w:r>
            <w:r w:rsidR="005D6229" w:rsidRPr="00CD7666">
              <w:rPr>
                <w:lang w:val="en-NZ"/>
              </w:rPr>
              <w:t>Therefore,</w:t>
            </w:r>
            <w:r w:rsidR="001E562B" w:rsidRPr="00CD7666">
              <w:rPr>
                <w:lang w:val="en-NZ"/>
              </w:rPr>
              <w:t xml:space="preserve"> in this indicator it is not possible to distinguish delay</w:t>
            </w:r>
            <w:r w:rsidR="008D57B7" w:rsidRPr="00CD7666">
              <w:rPr>
                <w:lang w:val="en-NZ"/>
              </w:rPr>
              <w:t>s</w:t>
            </w:r>
            <w:r w:rsidR="001E562B" w:rsidRPr="00CD7666">
              <w:rPr>
                <w:lang w:val="en-NZ"/>
              </w:rPr>
              <w:t xml:space="preserve"> in attending colposcopy following high grade cytology </w:t>
            </w:r>
            <w:r w:rsidR="008D57B7" w:rsidRPr="00CD7666">
              <w:rPr>
                <w:lang w:val="en-NZ"/>
              </w:rPr>
              <w:t xml:space="preserve">which are </w:t>
            </w:r>
            <w:r w:rsidR="001E562B" w:rsidRPr="00CD7666">
              <w:rPr>
                <w:lang w:val="en-NZ"/>
              </w:rPr>
              <w:t xml:space="preserve">due to capacity </w:t>
            </w:r>
            <w:r w:rsidR="008D57B7" w:rsidRPr="00CD7666">
              <w:rPr>
                <w:lang w:val="en-NZ"/>
              </w:rPr>
              <w:t>constraints which restrict the clinic’s ability to offer timely appointments, and delays which may be due to an individual woman’s need to reschedule an appointment</w:t>
            </w:r>
            <w:r w:rsidRPr="00CD7666">
              <w:rPr>
                <w:lang w:val="en-NZ"/>
              </w:rPr>
              <w:t xml:space="preserve"> or failure to attend</w:t>
            </w:r>
            <w:r w:rsidR="001E562B" w:rsidRPr="00CD7666">
              <w:rPr>
                <w:lang w:val="en-NZ"/>
              </w:rPr>
              <w:t>.</w:t>
            </w:r>
            <w:r w:rsidR="008D57B7" w:rsidRPr="00CD7666">
              <w:rPr>
                <w:lang w:val="en-NZ"/>
              </w:rPr>
              <w:t xml:space="preserve"> Factors which may lead a woman to delay a recommended visit include caring responsibilities, planned travel, competing prior commitments, illness, </w:t>
            </w:r>
            <w:r w:rsidRPr="00CD7666">
              <w:rPr>
                <w:lang w:val="en-NZ"/>
              </w:rPr>
              <w:t xml:space="preserve">or </w:t>
            </w:r>
            <w:r w:rsidR="008D57B7" w:rsidRPr="00CD7666">
              <w:rPr>
                <w:lang w:val="en-NZ"/>
              </w:rPr>
              <w:t>menstruation.</w:t>
            </w:r>
            <w:r w:rsidR="009712EC">
              <w:rPr>
                <w:lang w:val="en-NZ"/>
              </w:rPr>
              <w:t xml:space="preserve"> </w:t>
            </w:r>
          </w:p>
          <w:p w14:paraId="1968C294" w14:textId="77777777" w:rsidR="009B0EE6" w:rsidRPr="00CD7666" w:rsidRDefault="009B0EE6" w:rsidP="00F648AC">
            <w:pPr>
              <w:pStyle w:val="NoSpacing"/>
              <w:rPr>
                <w:lang w:val="en-NZ"/>
              </w:rPr>
            </w:pPr>
          </w:p>
        </w:tc>
      </w:tr>
    </w:tbl>
    <w:p w14:paraId="30316233" w14:textId="77777777" w:rsidR="007D5E4D" w:rsidRPr="00D901C5" w:rsidRDefault="007D5E4D">
      <w:pPr>
        <w:sectPr w:rsidR="007D5E4D" w:rsidRPr="00D901C5" w:rsidSect="008A3FC6">
          <w:pgSz w:w="11907" w:h="16839" w:code="9"/>
          <w:pgMar w:top="1440" w:right="1417" w:bottom="1276" w:left="1440" w:header="708" w:footer="567" w:gutter="0"/>
          <w:cols w:space="708"/>
          <w:docGrid w:linePitch="360"/>
        </w:sectPr>
      </w:pPr>
      <w:bookmarkStart w:id="648" w:name="_Ref310427904"/>
    </w:p>
    <w:p w14:paraId="719115E4" w14:textId="0DBF452F" w:rsidR="001D760F" w:rsidRPr="004E0440" w:rsidRDefault="00C65151" w:rsidP="00DD2AD1">
      <w:pPr>
        <w:pStyle w:val="Caption"/>
        <w:spacing w:after="80"/>
        <w:ind w:right="-23"/>
        <w:jc w:val="both"/>
      </w:pPr>
      <w:bookmarkStart w:id="649" w:name="_Ref370225405"/>
      <w:bookmarkStart w:id="650" w:name="_Toc469398301"/>
      <w:bookmarkStart w:id="651" w:name="_Toc454286177"/>
      <w:bookmarkStart w:id="652" w:name="_Toc475605538"/>
      <w:bookmarkStart w:id="653" w:name="_Toc509928509"/>
      <w:r w:rsidRPr="004E0440">
        <w:t>Table</w:t>
      </w:r>
      <w:r w:rsidR="001D760F" w:rsidRPr="004E0440">
        <w:t xml:space="preserve"> </w:t>
      </w:r>
      <w:r w:rsidR="00100CC8" w:rsidRPr="004E0440">
        <w:fldChar w:fldCharType="begin"/>
      </w:r>
      <w:r w:rsidR="0004456A" w:rsidRPr="004E0440">
        <w:instrText xml:space="preserve"> SEQ Table \* ARABIC </w:instrText>
      </w:r>
      <w:r w:rsidR="00100CC8" w:rsidRPr="004E0440">
        <w:fldChar w:fldCharType="separate"/>
      </w:r>
      <w:r w:rsidR="00B73FE3">
        <w:rPr>
          <w:noProof/>
        </w:rPr>
        <w:t>18</w:t>
      </w:r>
      <w:r w:rsidR="00100CC8" w:rsidRPr="004E0440">
        <w:rPr>
          <w:noProof/>
        </w:rPr>
        <w:fldChar w:fldCharType="end"/>
      </w:r>
      <w:bookmarkEnd w:id="649"/>
      <w:r w:rsidR="001D760F" w:rsidRPr="004E0440">
        <w:t xml:space="preserve"> </w:t>
      </w:r>
      <w:r w:rsidR="00B60BFA" w:rsidRPr="004E0440">
        <w:t>-</w:t>
      </w:r>
      <w:r w:rsidR="001D760F" w:rsidRPr="004E0440">
        <w:t xml:space="preserve"> Women with a high grade cytology report (suspicion of invasive disease), accepted referral and colposcopy visit, by ethnicity</w:t>
      </w:r>
      <w:bookmarkEnd w:id="650"/>
      <w:bookmarkEnd w:id="651"/>
      <w:bookmarkEnd w:id="652"/>
      <w:bookmarkEnd w:id="653"/>
      <w:r w:rsidR="001D760F" w:rsidRPr="004E0440">
        <w:t xml:space="preserve"> </w:t>
      </w:r>
    </w:p>
    <w:tbl>
      <w:tblPr>
        <w:tblW w:w="9116" w:type="dxa"/>
        <w:tblInd w:w="93" w:type="dxa"/>
        <w:tblLook w:val="04A0" w:firstRow="1" w:lastRow="0" w:firstColumn="1" w:lastColumn="0" w:noHBand="0" w:noVBand="1"/>
      </w:tblPr>
      <w:tblGrid>
        <w:gridCol w:w="1892"/>
        <w:gridCol w:w="1363"/>
        <w:gridCol w:w="1340"/>
        <w:gridCol w:w="1327"/>
        <w:gridCol w:w="1186"/>
        <w:gridCol w:w="949"/>
        <w:gridCol w:w="1059"/>
      </w:tblGrid>
      <w:tr w:rsidR="001D760F" w:rsidRPr="004E0440" w14:paraId="2A963C65" w14:textId="77777777" w:rsidTr="00AF7D6A">
        <w:trPr>
          <w:trHeight w:val="465"/>
        </w:trPr>
        <w:tc>
          <w:tcPr>
            <w:tcW w:w="1892" w:type="dxa"/>
            <w:vMerge w:val="restart"/>
            <w:tcBorders>
              <w:top w:val="single" w:sz="4" w:space="0" w:color="auto"/>
              <w:left w:val="single" w:sz="4" w:space="0" w:color="auto"/>
            </w:tcBorders>
            <w:shd w:val="clear" w:color="000000" w:fill="D9D9D9"/>
            <w:vAlign w:val="bottom"/>
            <w:hideMark/>
          </w:tcPr>
          <w:p w14:paraId="6601C416" w14:textId="77777777" w:rsidR="001D760F" w:rsidRPr="004E0440" w:rsidRDefault="001D760F" w:rsidP="00E00719">
            <w:pPr>
              <w:keepNext/>
              <w:keepLines/>
              <w:rPr>
                <w:rFonts w:eastAsia="Times New Roman" w:cs="Calibri"/>
                <w:b/>
                <w:bCs/>
                <w:szCs w:val="23"/>
                <w:lang w:eastAsia="en-AU"/>
              </w:rPr>
            </w:pPr>
            <w:r w:rsidRPr="004E0440">
              <w:rPr>
                <w:rFonts w:eastAsia="Times New Roman" w:cs="Calibri"/>
                <w:b/>
                <w:bCs/>
                <w:szCs w:val="23"/>
                <w:lang w:eastAsia="en-AU"/>
              </w:rPr>
              <w:t>Ethnicity</w:t>
            </w:r>
          </w:p>
        </w:tc>
        <w:tc>
          <w:tcPr>
            <w:tcW w:w="1363" w:type="dxa"/>
            <w:vMerge w:val="restart"/>
            <w:tcBorders>
              <w:top w:val="single" w:sz="4" w:space="0" w:color="auto"/>
            </w:tcBorders>
            <w:shd w:val="clear" w:color="000000" w:fill="D9D9D9"/>
            <w:hideMark/>
          </w:tcPr>
          <w:p w14:paraId="6CCC6E5C" w14:textId="77777777" w:rsidR="001D760F" w:rsidRPr="004E0440" w:rsidRDefault="001D760F" w:rsidP="00E00719">
            <w:pPr>
              <w:keepNext/>
              <w:keepLines/>
              <w:jc w:val="center"/>
              <w:rPr>
                <w:rFonts w:eastAsia="Times New Roman" w:cs="Calibri"/>
                <w:b/>
                <w:bCs/>
                <w:szCs w:val="23"/>
                <w:lang w:eastAsia="en-AU"/>
              </w:rPr>
            </w:pPr>
            <w:r w:rsidRPr="004E0440">
              <w:rPr>
                <w:rFonts w:eastAsia="Times New Roman" w:cs="Calibri"/>
                <w:b/>
                <w:bCs/>
                <w:szCs w:val="23"/>
                <w:lang w:eastAsia="en-AU"/>
              </w:rPr>
              <w:t xml:space="preserve">HG women </w:t>
            </w:r>
            <w:r w:rsidR="009D5F78" w:rsidRPr="004E0440">
              <w:rPr>
                <w:rFonts w:eastAsia="Times New Roman" w:cs="Calibri"/>
                <w:b/>
                <w:bCs/>
                <w:szCs w:val="23"/>
                <w:lang w:eastAsia="en-AU"/>
              </w:rPr>
              <w:t>(</w:t>
            </w:r>
            <w:r w:rsidRPr="004E0440">
              <w:rPr>
                <w:rFonts w:eastAsia="Times New Roman" w:cs="Calibri"/>
                <w:b/>
                <w:bCs/>
                <w:szCs w:val="23"/>
                <w:lang w:eastAsia="en-AU"/>
              </w:rPr>
              <w:t>suspicion of invasion</w:t>
            </w:r>
            <w:r w:rsidR="009D5F78" w:rsidRPr="004E0440">
              <w:rPr>
                <w:rFonts w:eastAsia="Times New Roman" w:cs="Calibri"/>
                <w:b/>
                <w:bCs/>
                <w:szCs w:val="23"/>
                <w:lang w:eastAsia="en-AU"/>
              </w:rPr>
              <w:t>)</w:t>
            </w:r>
          </w:p>
        </w:tc>
        <w:tc>
          <w:tcPr>
            <w:tcW w:w="1340" w:type="dxa"/>
            <w:vMerge w:val="restart"/>
            <w:tcBorders>
              <w:top w:val="single" w:sz="4" w:space="0" w:color="auto"/>
            </w:tcBorders>
            <w:shd w:val="clear" w:color="000000" w:fill="D9D9D9"/>
            <w:hideMark/>
          </w:tcPr>
          <w:p w14:paraId="79B2AE9D" w14:textId="77777777" w:rsidR="001D760F" w:rsidRPr="004E0440" w:rsidRDefault="001D760F" w:rsidP="00E00719">
            <w:pPr>
              <w:keepNext/>
              <w:keepLines/>
              <w:jc w:val="center"/>
              <w:rPr>
                <w:rFonts w:eastAsia="Times New Roman" w:cs="Calibri"/>
                <w:b/>
                <w:bCs/>
                <w:szCs w:val="23"/>
                <w:lang w:eastAsia="en-AU"/>
              </w:rPr>
            </w:pPr>
            <w:r w:rsidRPr="004E0440">
              <w:rPr>
                <w:rFonts w:eastAsia="Times New Roman" w:cs="Calibri"/>
                <w:b/>
                <w:bCs/>
                <w:szCs w:val="23"/>
                <w:lang w:eastAsia="en-AU"/>
              </w:rPr>
              <w:t>Urgent referrals received</w:t>
            </w:r>
          </w:p>
        </w:tc>
        <w:tc>
          <w:tcPr>
            <w:tcW w:w="4521" w:type="dxa"/>
            <w:gridSpan w:val="4"/>
            <w:tcBorders>
              <w:top w:val="single" w:sz="4" w:space="0" w:color="auto"/>
              <w:right w:val="single" w:sz="4" w:space="0" w:color="auto"/>
            </w:tcBorders>
            <w:shd w:val="clear" w:color="000000" w:fill="D9D9D9"/>
            <w:hideMark/>
          </w:tcPr>
          <w:p w14:paraId="56E1AC27" w14:textId="77777777" w:rsidR="001D760F" w:rsidRPr="004E0440" w:rsidRDefault="001D760F" w:rsidP="00E00719">
            <w:pPr>
              <w:keepNext/>
              <w:keepLines/>
              <w:jc w:val="center"/>
              <w:rPr>
                <w:rFonts w:eastAsia="Times New Roman" w:cs="Calibri"/>
                <w:b/>
                <w:bCs/>
                <w:szCs w:val="23"/>
                <w:lang w:eastAsia="en-AU"/>
              </w:rPr>
            </w:pPr>
            <w:r w:rsidRPr="004E0440">
              <w:rPr>
                <w:rFonts w:eastAsia="Times New Roman" w:cs="Calibri"/>
                <w:b/>
                <w:bCs/>
                <w:szCs w:val="23"/>
                <w:lang w:eastAsia="en-AU"/>
              </w:rPr>
              <w:t>Women seen within:</w:t>
            </w:r>
          </w:p>
        </w:tc>
      </w:tr>
      <w:tr w:rsidR="001D760F" w:rsidRPr="004E0440" w14:paraId="287C23F8" w14:textId="77777777" w:rsidTr="00AF7D6A">
        <w:trPr>
          <w:trHeight w:val="480"/>
        </w:trPr>
        <w:tc>
          <w:tcPr>
            <w:tcW w:w="1892" w:type="dxa"/>
            <w:vMerge/>
            <w:tcBorders>
              <w:left w:val="single" w:sz="4" w:space="0" w:color="auto"/>
            </w:tcBorders>
            <w:vAlign w:val="center"/>
            <w:hideMark/>
          </w:tcPr>
          <w:p w14:paraId="6097BB91" w14:textId="77777777" w:rsidR="001D760F" w:rsidRPr="004E0440" w:rsidRDefault="001D760F" w:rsidP="00E00719">
            <w:pPr>
              <w:keepNext/>
              <w:keepLines/>
              <w:rPr>
                <w:rFonts w:eastAsia="Times New Roman" w:cs="Calibri"/>
                <w:b/>
                <w:bCs/>
                <w:szCs w:val="23"/>
                <w:lang w:eastAsia="en-AU"/>
              </w:rPr>
            </w:pPr>
          </w:p>
        </w:tc>
        <w:tc>
          <w:tcPr>
            <w:tcW w:w="1363" w:type="dxa"/>
            <w:vMerge/>
            <w:vAlign w:val="center"/>
            <w:hideMark/>
          </w:tcPr>
          <w:p w14:paraId="38039174" w14:textId="77777777" w:rsidR="001D760F" w:rsidRPr="004E0440" w:rsidRDefault="001D760F" w:rsidP="00E00719">
            <w:pPr>
              <w:keepNext/>
              <w:keepLines/>
              <w:rPr>
                <w:rFonts w:eastAsia="Times New Roman" w:cs="Calibri"/>
                <w:b/>
                <w:bCs/>
                <w:szCs w:val="23"/>
                <w:lang w:eastAsia="en-AU"/>
              </w:rPr>
            </w:pPr>
          </w:p>
        </w:tc>
        <w:tc>
          <w:tcPr>
            <w:tcW w:w="1340" w:type="dxa"/>
            <w:vMerge/>
            <w:vAlign w:val="center"/>
            <w:hideMark/>
          </w:tcPr>
          <w:p w14:paraId="7BEFD891" w14:textId="77777777" w:rsidR="001D760F" w:rsidRPr="004E0440" w:rsidRDefault="001D760F" w:rsidP="00E00719">
            <w:pPr>
              <w:keepNext/>
              <w:keepLines/>
              <w:rPr>
                <w:rFonts w:eastAsia="Times New Roman" w:cs="Calibri"/>
                <w:b/>
                <w:bCs/>
                <w:szCs w:val="23"/>
                <w:lang w:eastAsia="en-AU"/>
              </w:rPr>
            </w:pPr>
          </w:p>
        </w:tc>
        <w:tc>
          <w:tcPr>
            <w:tcW w:w="2513" w:type="dxa"/>
            <w:gridSpan w:val="2"/>
            <w:shd w:val="clear" w:color="000000" w:fill="D9D9D9"/>
            <w:hideMark/>
          </w:tcPr>
          <w:p w14:paraId="3B54332E" w14:textId="77777777" w:rsidR="001D760F" w:rsidRPr="004E0440" w:rsidRDefault="001D760F" w:rsidP="00FC0B84">
            <w:pPr>
              <w:keepNext/>
              <w:keepLines/>
              <w:jc w:val="center"/>
              <w:rPr>
                <w:rFonts w:eastAsia="Times New Roman" w:cs="Calibri"/>
                <w:b/>
                <w:bCs/>
                <w:szCs w:val="23"/>
                <w:lang w:eastAsia="en-AU"/>
              </w:rPr>
            </w:pPr>
            <w:r w:rsidRPr="004E0440">
              <w:rPr>
                <w:rFonts w:eastAsia="Times New Roman" w:cs="Calibri"/>
                <w:b/>
                <w:bCs/>
                <w:szCs w:val="23"/>
                <w:lang w:eastAsia="en-AU"/>
              </w:rPr>
              <w:t>1</w:t>
            </w:r>
            <w:r w:rsidR="00FC0B84" w:rsidRPr="004E0440">
              <w:rPr>
                <w:rFonts w:eastAsia="Times New Roman" w:cs="Calibri"/>
                <w:b/>
                <w:bCs/>
                <w:szCs w:val="23"/>
                <w:lang w:eastAsia="en-AU"/>
              </w:rPr>
              <w:t>0 working days</w:t>
            </w:r>
          </w:p>
        </w:tc>
        <w:tc>
          <w:tcPr>
            <w:tcW w:w="2008" w:type="dxa"/>
            <w:gridSpan w:val="2"/>
            <w:tcBorders>
              <w:right w:val="single" w:sz="4" w:space="0" w:color="auto"/>
            </w:tcBorders>
            <w:shd w:val="clear" w:color="000000" w:fill="D9D9D9"/>
            <w:hideMark/>
          </w:tcPr>
          <w:p w14:paraId="283C32F8" w14:textId="77777777" w:rsidR="001D760F" w:rsidRPr="004E0440" w:rsidRDefault="00FC0B84" w:rsidP="00E00719">
            <w:pPr>
              <w:keepNext/>
              <w:keepLines/>
              <w:jc w:val="center"/>
              <w:rPr>
                <w:rFonts w:eastAsia="Times New Roman" w:cs="Calibri"/>
                <w:b/>
                <w:bCs/>
                <w:szCs w:val="23"/>
                <w:lang w:eastAsia="en-AU"/>
              </w:rPr>
            </w:pPr>
            <w:r w:rsidRPr="004E0440">
              <w:rPr>
                <w:rFonts w:eastAsia="Times New Roman" w:cs="Calibri"/>
                <w:b/>
                <w:bCs/>
                <w:szCs w:val="23"/>
                <w:lang w:eastAsia="en-AU"/>
              </w:rPr>
              <w:t>20 working days</w:t>
            </w:r>
          </w:p>
        </w:tc>
      </w:tr>
      <w:tr w:rsidR="001D760F" w:rsidRPr="004E0440" w14:paraId="75A61431" w14:textId="77777777" w:rsidTr="00AF7D6A">
        <w:trPr>
          <w:trHeight w:val="315"/>
        </w:trPr>
        <w:tc>
          <w:tcPr>
            <w:tcW w:w="1892" w:type="dxa"/>
            <w:vMerge/>
            <w:tcBorders>
              <w:left w:val="single" w:sz="4" w:space="0" w:color="auto"/>
              <w:bottom w:val="single" w:sz="4" w:space="0" w:color="auto"/>
            </w:tcBorders>
            <w:vAlign w:val="center"/>
            <w:hideMark/>
          </w:tcPr>
          <w:p w14:paraId="3D7CACB2" w14:textId="77777777" w:rsidR="001D760F" w:rsidRPr="004E0440" w:rsidRDefault="001D760F" w:rsidP="00E00719">
            <w:pPr>
              <w:keepNext/>
              <w:keepLines/>
              <w:rPr>
                <w:rFonts w:eastAsia="Times New Roman" w:cs="Calibri"/>
                <w:b/>
                <w:bCs/>
                <w:szCs w:val="23"/>
                <w:lang w:eastAsia="en-AU"/>
              </w:rPr>
            </w:pPr>
          </w:p>
        </w:tc>
        <w:tc>
          <w:tcPr>
            <w:tcW w:w="1363" w:type="dxa"/>
            <w:tcBorders>
              <w:bottom w:val="single" w:sz="4" w:space="0" w:color="auto"/>
            </w:tcBorders>
            <w:shd w:val="clear" w:color="000000" w:fill="D9D9D9"/>
            <w:hideMark/>
          </w:tcPr>
          <w:p w14:paraId="72FA0D11" w14:textId="77777777" w:rsidR="001D760F" w:rsidRPr="004E0440" w:rsidRDefault="001D760F" w:rsidP="00AB12DA">
            <w:pPr>
              <w:keepNext/>
              <w:keepLines/>
              <w:ind w:right="297"/>
              <w:jc w:val="right"/>
              <w:rPr>
                <w:rFonts w:eastAsia="Times New Roman" w:cs="Calibri"/>
                <w:b/>
                <w:bCs/>
                <w:szCs w:val="23"/>
                <w:lang w:eastAsia="en-AU"/>
              </w:rPr>
            </w:pPr>
            <w:r w:rsidRPr="004E0440">
              <w:rPr>
                <w:rFonts w:eastAsia="Times New Roman" w:cs="Calibri"/>
                <w:b/>
                <w:bCs/>
                <w:szCs w:val="23"/>
                <w:lang w:eastAsia="en-AU"/>
              </w:rPr>
              <w:t>N</w:t>
            </w:r>
          </w:p>
        </w:tc>
        <w:tc>
          <w:tcPr>
            <w:tcW w:w="1340" w:type="dxa"/>
            <w:tcBorders>
              <w:bottom w:val="single" w:sz="4" w:space="0" w:color="auto"/>
            </w:tcBorders>
            <w:shd w:val="clear" w:color="000000" w:fill="D9D9D9"/>
            <w:hideMark/>
          </w:tcPr>
          <w:p w14:paraId="7DD42E4C" w14:textId="77777777" w:rsidR="001D760F" w:rsidRPr="004E0440" w:rsidRDefault="001D760F" w:rsidP="00AB12DA">
            <w:pPr>
              <w:keepNext/>
              <w:keepLines/>
              <w:ind w:right="297"/>
              <w:jc w:val="right"/>
              <w:rPr>
                <w:rFonts w:eastAsia="Times New Roman" w:cs="Calibri"/>
                <w:b/>
                <w:bCs/>
                <w:szCs w:val="23"/>
                <w:lang w:eastAsia="en-AU"/>
              </w:rPr>
            </w:pPr>
            <w:r w:rsidRPr="004E0440">
              <w:rPr>
                <w:rFonts w:eastAsia="Times New Roman" w:cs="Calibri"/>
                <w:b/>
                <w:bCs/>
                <w:szCs w:val="23"/>
                <w:lang w:eastAsia="en-AU"/>
              </w:rPr>
              <w:t>N</w:t>
            </w:r>
          </w:p>
        </w:tc>
        <w:tc>
          <w:tcPr>
            <w:tcW w:w="1327" w:type="dxa"/>
            <w:tcBorders>
              <w:bottom w:val="single" w:sz="4" w:space="0" w:color="auto"/>
            </w:tcBorders>
            <w:shd w:val="clear" w:color="000000" w:fill="D9D9D9"/>
            <w:hideMark/>
          </w:tcPr>
          <w:p w14:paraId="500113D1" w14:textId="77777777" w:rsidR="001D760F" w:rsidRPr="004E0440" w:rsidRDefault="001D760F" w:rsidP="00AB12DA">
            <w:pPr>
              <w:keepNext/>
              <w:keepLines/>
              <w:ind w:right="297"/>
              <w:jc w:val="right"/>
              <w:rPr>
                <w:rFonts w:eastAsia="Times New Roman" w:cs="Calibri"/>
                <w:b/>
                <w:bCs/>
                <w:szCs w:val="23"/>
                <w:lang w:eastAsia="en-AU"/>
              </w:rPr>
            </w:pPr>
            <w:r w:rsidRPr="004E0440">
              <w:rPr>
                <w:rFonts w:eastAsia="Times New Roman" w:cs="Calibri"/>
                <w:b/>
                <w:bCs/>
                <w:szCs w:val="23"/>
                <w:lang w:eastAsia="en-AU"/>
              </w:rPr>
              <w:t>N</w:t>
            </w:r>
          </w:p>
        </w:tc>
        <w:tc>
          <w:tcPr>
            <w:tcW w:w="1186" w:type="dxa"/>
            <w:tcBorders>
              <w:bottom w:val="single" w:sz="4" w:space="0" w:color="auto"/>
            </w:tcBorders>
            <w:shd w:val="clear" w:color="000000" w:fill="D9D9D9"/>
            <w:hideMark/>
          </w:tcPr>
          <w:p w14:paraId="54621CA8" w14:textId="77777777" w:rsidR="001D760F" w:rsidRPr="004E0440" w:rsidRDefault="001D760F" w:rsidP="00E00719">
            <w:pPr>
              <w:keepNext/>
              <w:keepLines/>
              <w:jc w:val="center"/>
              <w:rPr>
                <w:rFonts w:eastAsia="Times New Roman" w:cs="Calibri"/>
                <w:b/>
                <w:bCs/>
                <w:szCs w:val="23"/>
                <w:lang w:eastAsia="en-AU"/>
              </w:rPr>
            </w:pPr>
            <w:r w:rsidRPr="004E0440">
              <w:rPr>
                <w:rFonts w:eastAsia="Times New Roman" w:cs="Calibri"/>
                <w:b/>
                <w:bCs/>
                <w:szCs w:val="23"/>
                <w:lang w:eastAsia="en-AU"/>
              </w:rPr>
              <w:t>%</w:t>
            </w:r>
          </w:p>
        </w:tc>
        <w:tc>
          <w:tcPr>
            <w:tcW w:w="949" w:type="dxa"/>
            <w:tcBorders>
              <w:bottom w:val="single" w:sz="4" w:space="0" w:color="auto"/>
            </w:tcBorders>
            <w:shd w:val="clear" w:color="000000" w:fill="D9D9D9"/>
            <w:hideMark/>
          </w:tcPr>
          <w:p w14:paraId="52F229CE" w14:textId="77777777" w:rsidR="001D760F" w:rsidRPr="004E0440" w:rsidRDefault="001D760F" w:rsidP="00E00719">
            <w:pPr>
              <w:keepNext/>
              <w:keepLines/>
              <w:jc w:val="center"/>
              <w:rPr>
                <w:rFonts w:eastAsia="Times New Roman" w:cs="Calibri"/>
                <w:b/>
                <w:bCs/>
                <w:szCs w:val="23"/>
                <w:lang w:eastAsia="en-AU"/>
              </w:rPr>
            </w:pPr>
            <w:r w:rsidRPr="004E0440">
              <w:rPr>
                <w:rFonts w:eastAsia="Times New Roman" w:cs="Calibri"/>
                <w:b/>
                <w:bCs/>
                <w:szCs w:val="23"/>
                <w:lang w:eastAsia="en-AU"/>
              </w:rPr>
              <w:t>N</w:t>
            </w:r>
          </w:p>
        </w:tc>
        <w:tc>
          <w:tcPr>
            <w:tcW w:w="1059" w:type="dxa"/>
            <w:tcBorders>
              <w:bottom w:val="single" w:sz="4" w:space="0" w:color="auto"/>
              <w:right w:val="single" w:sz="4" w:space="0" w:color="auto"/>
            </w:tcBorders>
            <w:shd w:val="clear" w:color="000000" w:fill="D9D9D9"/>
            <w:hideMark/>
          </w:tcPr>
          <w:p w14:paraId="2F3A9655" w14:textId="77777777" w:rsidR="001D760F" w:rsidRPr="004E0440" w:rsidRDefault="001D760F" w:rsidP="00E00719">
            <w:pPr>
              <w:keepNext/>
              <w:keepLines/>
              <w:jc w:val="center"/>
              <w:rPr>
                <w:rFonts w:eastAsia="Times New Roman" w:cs="Calibri"/>
                <w:b/>
                <w:bCs/>
                <w:szCs w:val="23"/>
                <w:lang w:eastAsia="en-AU"/>
              </w:rPr>
            </w:pPr>
            <w:r w:rsidRPr="004E0440">
              <w:rPr>
                <w:rFonts w:eastAsia="Times New Roman" w:cs="Calibri"/>
                <w:b/>
                <w:bCs/>
                <w:szCs w:val="23"/>
                <w:lang w:eastAsia="en-AU"/>
              </w:rPr>
              <w:t>%</w:t>
            </w:r>
          </w:p>
        </w:tc>
      </w:tr>
      <w:tr w:rsidR="001E7D85" w:rsidRPr="004E0440" w14:paraId="16C0E7EC" w14:textId="77777777" w:rsidTr="00AF7D6A">
        <w:trPr>
          <w:trHeight w:val="300"/>
        </w:trPr>
        <w:tc>
          <w:tcPr>
            <w:tcW w:w="1892" w:type="dxa"/>
            <w:tcBorders>
              <w:top w:val="single" w:sz="4" w:space="0" w:color="auto"/>
              <w:left w:val="single" w:sz="4" w:space="0" w:color="auto"/>
              <w:bottom w:val="nil"/>
            </w:tcBorders>
            <w:shd w:val="clear" w:color="auto" w:fill="auto"/>
            <w:hideMark/>
          </w:tcPr>
          <w:p w14:paraId="7F61896B" w14:textId="77777777" w:rsidR="001E7D85" w:rsidRPr="004E0440" w:rsidRDefault="001E7D85" w:rsidP="001E7D85">
            <w:pPr>
              <w:keepNext/>
              <w:keepLines/>
              <w:rPr>
                <w:rFonts w:cs="Arial"/>
                <w:szCs w:val="23"/>
              </w:rPr>
            </w:pPr>
            <w:r w:rsidRPr="004E0440">
              <w:rPr>
                <w:rFonts w:cs="Arial"/>
                <w:szCs w:val="23"/>
              </w:rPr>
              <w:t>Māori</w:t>
            </w:r>
          </w:p>
        </w:tc>
        <w:tc>
          <w:tcPr>
            <w:tcW w:w="1363" w:type="dxa"/>
            <w:tcBorders>
              <w:top w:val="single" w:sz="4" w:space="0" w:color="auto"/>
              <w:bottom w:val="nil"/>
            </w:tcBorders>
            <w:shd w:val="clear" w:color="auto" w:fill="auto"/>
          </w:tcPr>
          <w:p w14:paraId="5BE1C42E" w14:textId="3360EB96" w:rsidR="001E7D85" w:rsidRPr="004E0440" w:rsidRDefault="001E7D85" w:rsidP="001E7D85">
            <w:pPr>
              <w:ind w:right="297"/>
              <w:jc w:val="right"/>
              <w:rPr>
                <w:szCs w:val="23"/>
              </w:rPr>
            </w:pPr>
            <w:r w:rsidRPr="004E0440">
              <w:rPr>
                <w:rFonts w:cs="Arial"/>
                <w:sz w:val="22"/>
              </w:rPr>
              <w:t>7</w:t>
            </w:r>
          </w:p>
        </w:tc>
        <w:tc>
          <w:tcPr>
            <w:tcW w:w="1340" w:type="dxa"/>
            <w:tcBorders>
              <w:top w:val="single" w:sz="4" w:space="0" w:color="auto"/>
              <w:bottom w:val="nil"/>
            </w:tcBorders>
            <w:shd w:val="clear" w:color="auto" w:fill="auto"/>
          </w:tcPr>
          <w:p w14:paraId="7F3011B7" w14:textId="283AAB9E" w:rsidR="001E7D85" w:rsidRPr="004E0440" w:rsidRDefault="001E7D85" w:rsidP="001E7D85">
            <w:pPr>
              <w:ind w:right="297"/>
              <w:jc w:val="right"/>
              <w:rPr>
                <w:szCs w:val="23"/>
              </w:rPr>
            </w:pPr>
            <w:r w:rsidRPr="004E0440">
              <w:rPr>
                <w:rFonts w:cs="Arial"/>
                <w:sz w:val="22"/>
              </w:rPr>
              <w:t>6</w:t>
            </w:r>
          </w:p>
        </w:tc>
        <w:tc>
          <w:tcPr>
            <w:tcW w:w="1327" w:type="dxa"/>
            <w:tcBorders>
              <w:top w:val="single" w:sz="4" w:space="0" w:color="auto"/>
              <w:bottom w:val="nil"/>
            </w:tcBorders>
            <w:shd w:val="clear" w:color="auto" w:fill="auto"/>
          </w:tcPr>
          <w:p w14:paraId="7224A718" w14:textId="6DD682DE" w:rsidR="001E7D85" w:rsidRPr="004E0440" w:rsidRDefault="001E7D85" w:rsidP="001E7D85">
            <w:pPr>
              <w:ind w:right="297"/>
              <w:jc w:val="right"/>
              <w:rPr>
                <w:szCs w:val="23"/>
              </w:rPr>
            </w:pPr>
            <w:r w:rsidRPr="004E0440">
              <w:rPr>
                <w:rFonts w:cs="Arial"/>
                <w:sz w:val="22"/>
              </w:rPr>
              <w:t>5</w:t>
            </w:r>
          </w:p>
        </w:tc>
        <w:tc>
          <w:tcPr>
            <w:tcW w:w="1186" w:type="dxa"/>
            <w:tcBorders>
              <w:top w:val="single" w:sz="4" w:space="0" w:color="auto"/>
              <w:bottom w:val="nil"/>
            </w:tcBorders>
            <w:shd w:val="clear" w:color="auto" w:fill="auto"/>
          </w:tcPr>
          <w:p w14:paraId="032B2940" w14:textId="596780DF" w:rsidR="001E7D85" w:rsidRPr="004E0440" w:rsidRDefault="001E7D85" w:rsidP="001E7D85">
            <w:pPr>
              <w:jc w:val="center"/>
              <w:rPr>
                <w:szCs w:val="23"/>
              </w:rPr>
            </w:pPr>
            <w:r w:rsidRPr="004E0440">
              <w:rPr>
                <w:rFonts w:cs="Arial"/>
                <w:sz w:val="22"/>
              </w:rPr>
              <w:t>83.3</w:t>
            </w:r>
          </w:p>
        </w:tc>
        <w:tc>
          <w:tcPr>
            <w:tcW w:w="949" w:type="dxa"/>
            <w:tcBorders>
              <w:top w:val="single" w:sz="4" w:space="0" w:color="auto"/>
              <w:bottom w:val="nil"/>
            </w:tcBorders>
            <w:shd w:val="clear" w:color="auto" w:fill="auto"/>
          </w:tcPr>
          <w:p w14:paraId="29DA3486" w14:textId="72C7DF86" w:rsidR="001E7D85" w:rsidRPr="004E0440" w:rsidRDefault="001E7D85" w:rsidP="001E7D85">
            <w:pPr>
              <w:jc w:val="center"/>
              <w:rPr>
                <w:szCs w:val="23"/>
              </w:rPr>
            </w:pPr>
            <w:r w:rsidRPr="004E0440">
              <w:rPr>
                <w:rFonts w:cs="Arial"/>
                <w:sz w:val="22"/>
              </w:rPr>
              <w:t>6</w:t>
            </w:r>
          </w:p>
        </w:tc>
        <w:tc>
          <w:tcPr>
            <w:tcW w:w="1059" w:type="dxa"/>
            <w:tcBorders>
              <w:top w:val="single" w:sz="4" w:space="0" w:color="auto"/>
              <w:bottom w:val="nil"/>
              <w:right w:val="single" w:sz="4" w:space="0" w:color="auto"/>
            </w:tcBorders>
            <w:shd w:val="clear" w:color="auto" w:fill="auto"/>
          </w:tcPr>
          <w:p w14:paraId="331DBBF8" w14:textId="78D702D3" w:rsidR="001E7D85" w:rsidRPr="004E0440" w:rsidRDefault="001E7D85" w:rsidP="001E7D85">
            <w:pPr>
              <w:jc w:val="center"/>
              <w:rPr>
                <w:szCs w:val="23"/>
              </w:rPr>
            </w:pPr>
            <w:r w:rsidRPr="004E0440">
              <w:rPr>
                <w:rFonts w:cs="Arial"/>
                <w:sz w:val="22"/>
              </w:rPr>
              <w:t>100.0</w:t>
            </w:r>
          </w:p>
        </w:tc>
      </w:tr>
      <w:tr w:rsidR="001E7D85" w:rsidRPr="004E0440" w14:paraId="693CF7E8" w14:textId="77777777" w:rsidTr="00AF7D6A">
        <w:trPr>
          <w:trHeight w:val="300"/>
        </w:trPr>
        <w:tc>
          <w:tcPr>
            <w:tcW w:w="1892" w:type="dxa"/>
            <w:tcBorders>
              <w:top w:val="nil"/>
              <w:left w:val="single" w:sz="4" w:space="0" w:color="auto"/>
              <w:bottom w:val="nil"/>
            </w:tcBorders>
            <w:shd w:val="clear" w:color="auto" w:fill="auto"/>
            <w:hideMark/>
          </w:tcPr>
          <w:p w14:paraId="018DFF83" w14:textId="77777777" w:rsidR="001E7D85" w:rsidRPr="004E0440" w:rsidRDefault="001E7D85" w:rsidP="001E7D85">
            <w:pPr>
              <w:keepNext/>
              <w:keepLines/>
              <w:rPr>
                <w:rFonts w:cs="Arial"/>
                <w:szCs w:val="23"/>
              </w:rPr>
            </w:pPr>
            <w:r w:rsidRPr="004E0440">
              <w:rPr>
                <w:rFonts w:cs="Arial"/>
                <w:szCs w:val="23"/>
              </w:rPr>
              <w:t>Pacific</w:t>
            </w:r>
          </w:p>
        </w:tc>
        <w:tc>
          <w:tcPr>
            <w:tcW w:w="1363" w:type="dxa"/>
            <w:tcBorders>
              <w:top w:val="nil"/>
              <w:bottom w:val="nil"/>
            </w:tcBorders>
            <w:shd w:val="clear" w:color="auto" w:fill="auto"/>
          </w:tcPr>
          <w:p w14:paraId="3F8FEF99" w14:textId="6B944F43" w:rsidR="001E7D85" w:rsidRPr="004E0440" w:rsidRDefault="001E7D85" w:rsidP="001E7D85">
            <w:pPr>
              <w:ind w:right="297"/>
              <w:jc w:val="right"/>
              <w:rPr>
                <w:szCs w:val="23"/>
              </w:rPr>
            </w:pPr>
            <w:r w:rsidRPr="004E0440">
              <w:rPr>
                <w:rFonts w:cs="Arial"/>
                <w:sz w:val="22"/>
              </w:rPr>
              <w:t>5</w:t>
            </w:r>
          </w:p>
        </w:tc>
        <w:tc>
          <w:tcPr>
            <w:tcW w:w="1340" w:type="dxa"/>
            <w:tcBorders>
              <w:top w:val="nil"/>
              <w:bottom w:val="nil"/>
            </w:tcBorders>
            <w:shd w:val="clear" w:color="auto" w:fill="auto"/>
          </w:tcPr>
          <w:p w14:paraId="0FE7A477" w14:textId="33B1ABDC" w:rsidR="001E7D85" w:rsidRPr="004E0440" w:rsidRDefault="001E7D85" w:rsidP="001E7D85">
            <w:pPr>
              <w:ind w:right="297"/>
              <w:jc w:val="right"/>
              <w:rPr>
                <w:szCs w:val="23"/>
              </w:rPr>
            </w:pPr>
            <w:r w:rsidRPr="004E0440">
              <w:rPr>
                <w:rFonts w:cs="Arial"/>
                <w:sz w:val="22"/>
              </w:rPr>
              <w:t>2</w:t>
            </w:r>
          </w:p>
        </w:tc>
        <w:tc>
          <w:tcPr>
            <w:tcW w:w="1327" w:type="dxa"/>
            <w:tcBorders>
              <w:top w:val="nil"/>
              <w:bottom w:val="nil"/>
            </w:tcBorders>
            <w:shd w:val="clear" w:color="auto" w:fill="auto"/>
          </w:tcPr>
          <w:p w14:paraId="449D2D0A" w14:textId="421AEDC4" w:rsidR="001E7D85" w:rsidRPr="004E0440" w:rsidRDefault="001E7D85" w:rsidP="001E7D85">
            <w:pPr>
              <w:ind w:right="297"/>
              <w:jc w:val="right"/>
              <w:rPr>
                <w:szCs w:val="23"/>
              </w:rPr>
            </w:pPr>
            <w:r w:rsidRPr="004E0440">
              <w:rPr>
                <w:rFonts w:cs="Arial"/>
                <w:sz w:val="22"/>
              </w:rPr>
              <w:t>1</w:t>
            </w:r>
          </w:p>
        </w:tc>
        <w:tc>
          <w:tcPr>
            <w:tcW w:w="1186" w:type="dxa"/>
            <w:tcBorders>
              <w:top w:val="nil"/>
              <w:bottom w:val="nil"/>
            </w:tcBorders>
            <w:shd w:val="clear" w:color="auto" w:fill="auto"/>
          </w:tcPr>
          <w:p w14:paraId="5CD5C13B" w14:textId="1E203FB0" w:rsidR="001E7D85" w:rsidRPr="004E0440" w:rsidRDefault="001E7D85" w:rsidP="001E7D85">
            <w:pPr>
              <w:jc w:val="center"/>
              <w:rPr>
                <w:szCs w:val="23"/>
              </w:rPr>
            </w:pPr>
            <w:r w:rsidRPr="004E0440">
              <w:rPr>
                <w:rFonts w:cs="Arial"/>
                <w:sz w:val="22"/>
              </w:rPr>
              <w:t>50.0</w:t>
            </w:r>
          </w:p>
        </w:tc>
        <w:tc>
          <w:tcPr>
            <w:tcW w:w="949" w:type="dxa"/>
            <w:tcBorders>
              <w:top w:val="nil"/>
              <w:bottom w:val="nil"/>
            </w:tcBorders>
            <w:shd w:val="clear" w:color="auto" w:fill="auto"/>
          </w:tcPr>
          <w:p w14:paraId="0F62E428" w14:textId="5638015A" w:rsidR="001E7D85" w:rsidRPr="004E0440" w:rsidRDefault="001E7D85" w:rsidP="001E7D85">
            <w:pPr>
              <w:jc w:val="center"/>
              <w:rPr>
                <w:szCs w:val="23"/>
              </w:rPr>
            </w:pPr>
            <w:r w:rsidRPr="004E0440">
              <w:rPr>
                <w:rFonts w:cs="Arial"/>
                <w:sz w:val="22"/>
              </w:rPr>
              <w:t>1</w:t>
            </w:r>
          </w:p>
        </w:tc>
        <w:tc>
          <w:tcPr>
            <w:tcW w:w="1059" w:type="dxa"/>
            <w:tcBorders>
              <w:top w:val="nil"/>
              <w:bottom w:val="nil"/>
              <w:right w:val="single" w:sz="4" w:space="0" w:color="auto"/>
            </w:tcBorders>
            <w:shd w:val="clear" w:color="auto" w:fill="auto"/>
          </w:tcPr>
          <w:p w14:paraId="5FD77F56" w14:textId="3D98BF4C" w:rsidR="001E7D85" w:rsidRPr="004E0440" w:rsidRDefault="001E7D85" w:rsidP="001E7D85">
            <w:pPr>
              <w:jc w:val="center"/>
              <w:rPr>
                <w:szCs w:val="23"/>
              </w:rPr>
            </w:pPr>
            <w:r w:rsidRPr="004E0440">
              <w:rPr>
                <w:rFonts w:cs="Arial"/>
                <w:sz w:val="22"/>
              </w:rPr>
              <w:t>50.0</w:t>
            </w:r>
          </w:p>
        </w:tc>
      </w:tr>
      <w:tr w:rsidR="001E7D85" w:rsidRPr="004E0440" w14:paraId="3D598C14" w14:textId="77777777" w:rsidTr="00AF7D6A">
        <w:trPr>
          <w:trHeight w:val="300"/>
        </w:trPr>
        <w:tc>
          <w:tcPr>
            <w:tcW w:w="1892" w:type="dxa"/>
            <w:tcBorders>
              <w:top w:val="nil"/>
              <w:left w:val="single" w:sz="4" w:space="0" w:color="auto"/>
              <w:bottom w:val="nil"/>
            </w:tcBorders>
            <w:shd w:val="clear" w:color="auto" w:fill="auto"/>
            <w:hideMark/>
          </w:tcPr>
          <w:p w14:paraId="62FF6E2C" w14:textId="77777777" w:rsidR="001E7D85" w:rsidRPr="004E0440" w:rsidRDefault="001E7D85" w:rsidP="001E7D85">
            <w:pPr>
              <w:keepNext/>
              <w:keepLines/>
              <w:rPr>
                <w:rFonts w:cs="Arial"/>
                <w:szCs w:val="23"/>
              </w:rPr>
            </w:pPr>
            <w:r w:rsidRPr="004E0440">
              <w:rPr>
                <w:rFonts w:cs="Arial"/>
                <w:szCs w:val="23"/>
              </w:rPr>
              <w:t>Asian</w:t>
            </w:r>
          </w:p>
        </w:tc>
        <w:tc>
          <w:tcPr>
            <w:tcW w:w="1363" w:type="dxa"/>
            <w:tcBorders>
              <w:top w:val="nil"/>
              <w:bottom w:val="nil"/>
            </w:tcBorders>
            <w:shd w:val="clear" w:color="auto" w:fill="auto"/>
          </w:tcPr>
          <w:p w14:paraId="7C328797" w14:textId="27EFAC24" w:rsidR="001E7D85" w:rsidRPr="004E0440" w:rsidRDefault="001E7D85" w:rsidP="001E7D85">
            <w:pPr>
              <w:ind w:right="297"/>
              <w:jc w:val="right"/>
              <w:rPr>
                <w:szCs w:val="23"/>
              </w:rPr>
            </w:pPr>
            <w:r w:rsidRPr="004E0440">
              <w:rPr>
                <w:rFonts w:cs="Arial"/>
                <w:sz w:val="22"/>
              </w:rPr>
              <w:t>9</w:t>
            </w:r>
          </w:p>
        </w:tc>
        <w:tc>
          <w:tcPr>
            <w:tcW w:w="1340" w:type="dxa"/>
            <w:tcBorders>
              <w:top w:val="nil"/>
              <w:bottom w:val="nil"/>
            </w:tcBorders>
            <w:shd w:val="clear" w:color="auto" w:fill="auto"/>
          </w:tcPr>
          <w:p w14:paraId="3988A47E" w14:textId="30AB9947" w:rsidR="001E7D85" w:rsidRPr="004E0440" w:rsidRDefault="001E7D85" w:rsidP="001E7D85">
            <w:pPr>
              <w:ind w:right="297"/>
              <w:jc w:val="right"/>
              <w:rPr>
                <w:szCs w:val="23"/>
              </w:rPr>
            </w:pPr>
            <w:r w:rsidRPr="004E0440">
              <w:rPr>
                <w:rFonts w:cs="Arial"/>
                <w:sz w:val="22"/>
              </w:rPr>
              <w:t>7</w:t>
            </w:r>
          </w:p>
        </w:tc>
        <w:tc>
          <w:tcPr>
            <w:tcW w:w="1327" w:type="dxa"/>
            <w:tcBorders>
              <w:top w:val="nil"/>
              <w:bottom w:val="nil"/>
            </w:tcBorders>
            <w:shd w:val="clear" w:color="auto" w:fill="auto"/>
          </w:tcPr>
          <w:p w14:paraId="4A1B3A55" w14:textId="4223F51C" w:rsidR="001E7D85" w:rsidRPr="004E0440" w:rsidRDefault="001E7D85" w:rsidP="001E7D85">
            <w:pPr>
              <w:ind w:right="297"/>
              <w:jc w:val="right"/>
              <w:rPr>
                <w:szCs w:val="23"/>
              </w:rPr>
            </w:pPr>
            <w:r w:rsidRPr="004E0440">
              <w:rPr>
                <w:rFonts w:cs="Arial"/>
                <w:sz w:val="22"/>
              </w:rPr>
              <w:t>6</w:t>
            </w:r>
          </w:p>
        </w:tc>
        <w:tc>
          <w:tcPr>
            <w:tcW w:w="1186" w:type="dxa"/>
            <w:tcBorders>
              <w:top w:val="nil"/>
              <w:bottom w:val="nil"/>
            </w:tcBorders>
            <w:shd w:val="clear" w:color="auto" w:fill="auto"/>
          </w:tcPr>
          <w:p w14:paraId="1199B070" w14:textId="787F157A" w:rsidR="001E7D85" w:rsidRPr="004E0440" w:rsidRDefault="001E7D85" w:rsidP="001E7D85">
            <w:pPr>
              <w:jc w:val="center"/>
              <w:rPr>
                <w:szCs w:val="23"/>
              </w:rPr>
            </w:pPr>
            <w:r w:rsidRPr="004E0440">
              <w:rPr>
                <w:rFonts w:cs="Arial"/>
                <w:sz w:val="22"/>
              </w:rPr>
              <w:t>85.7</w:t>
            </w:r>
          </w:p>
        </w:tc>
        <w:tc>
          <w:tcPr>
            <w:tcW w:w="949" w:type="dxa"/>
            <w:tcBorders>
              <w:top w:val="nil"/>
              <w:bottom w:val="nil"/>
            </w:tcBorders>
            <w:shd w:val="clear" w:color="auto" w:fill="auto"/>
          </w:tcPr>
          <w:p w14:paraId="50127F32" w14:textId="3E67CF26" w:rsidR="001E7D85" w:rsidRPr="004E0440" w:rsidRDefault="001E7D85" w:rsidP="001E7D85">
            <w:pPr>
              <w:jc w:val="center"/>
              <w:rPr>
                <w:szCs w:val="23"/>
              </w:rPr>
            </w:pPr>
            <w:r w:rsidRPr="004E0440">
              <w:rPr>
                <w:rFonts w:cs="Arial"/>
                <w:sz w:val="22"/>
              </w:rPr>
              <w:t>6</w:t>
            </w:r>
          </w:p>
        </w:tc>
        <w:tc>
          <w:tcPr>
            <w:tcW w:w="1059" w:type="dxa"/>
            <w:tcBorders>
              <w:top w:val="nil"/>
              <w:bottom w:val="nil"/>
              <w:right w:val="single" w:sz="4" w:space="0" w:color="auto"/>
            </w:tcBorders>
            <w:shd w:val="clear" w:color="auto" w:fill="auto"/>
          </w:tcPr>
          <w:p w14:paraId="70A67814" w14:textId="2F82B8F3" w:rsidR="001E7D85" w:rsidRPr="004E0440" w:rsidRDefault="001E7D85" w:rsidP="001E7D85">
            <w:pPr>
              <w:jc w:val="center"/>
              <w:rPr>
                <w:szCs w:val="23"/>
              </w:rPr>
            </w:pPr>
            <w:r w:rsidRPr="004E0440">
              <w:rPr>
                <w:rFonts w:cs="Arial"/>
                <w:sz w:val="22"/>
              </w:rPr>
              <w:t>85.7</w:t>
            </w:r>
          </w:p>
        </w:tc>
      </w:tr>
      <w:tr w:rsidR="001E7D85" w:rsidRPr="004E0440" w14:paraId="1FCF82A0" w14:textId="77777777" w:rsidTr="00AF7D6A">
        <w:trPr>
          <w:trHeight w:val="300"/>
        </w:trPr>
        <w:tc>
          <w:tcPr>
            <w:tcW w:w="1892" w:type="dxa"/>
            <w:tcBorders>
              <w:top w:val="nil"/>
              <w:left w:val="single" w:sz="4" w:space="0" w:color="auto"/>
              <w:bottom w:val="nil"/>
            </w:tcBorders>
            <w:shd w:val="clear" w:color="auto" w:fill="auto"/>
            <w:hideMark/>
          </w:tcPr>
          <w:p w14:paraId="2F5FBC00" w14:textId="77777777" w:rsidR="001E7D85" w:rsidRPr="004E0440" w:rsidRDefault="001E7D85" w:rsidP="001E7D85">
            <w:pPr>
              <w:keepNext/>
              <w:keepLines/>
              <w:rPr>
                <w:rFonts w:cs="Arial"/>
                <w:szCs w:val="23"/>
              </w:rPr>
            </w:pPr>
            <w:r w:rsidRPr="004E0440">
              <w:rPr>
                <w:rFonts w:cs="Arial"/>
                <w:szCs w:val="23"/>
              </w:rPr>
              <w:t>European/ Other</w:t>
            </w:r>
          </w:p>
        </w:tc>
        <w:tc>
          <w:tcPr>
            <w:tcW w:w="1363" w:type="dxa"/>
            <w:tcBorders>
              <w:top w:val="nil"/>
              <w:bottom w:val="nil"/>
            </w:tcBorders>
            <w:shd w:val="clear" w:color="auto" w:fill="auto"/>
          </w:tcPr>
          <w:p w14:paraId="06BC1296" w14:textId="44FE1B71" w:rsidR="001E7D85" w:rsidRPr="004E0440" w:rsidRDefault="001E7D85" w:rsidP="001E7D85">
            <w:pPr>
              <w:ind w:right="297"/>
              <w:jc w:val="right"/>
              <w:rPr>
                <w:szCs w:val="23"/>
              </w:rPr>
            </w:pPr>
            <w:r w:rsidRPr="004E0440">
              <w:rPr>
                <w:rFonts w:cs="Arial"/>
                <w:sz w:val="22"/>
              </w:rPr>
              <w:t>49</w:t>
            </w:r>
          </w:p>
        </w:tc>
        <w:tc>
          <w:tcPr>
            <w:tcW w:w="1340" w:type="dxa"/>
            <w:tcBorders>
              <w:top w:val="nil"/>
              <w:bottom w:val="nil"/>
            </w:tcBorders>
            <w:shd w:val="clear" w:color="auto" w:fill="auto"/>
          </w:tcPr>
          <w:p w14:paraId="7821BC03" w14:textId="636F9DBB" w:rsidR="001E7D85" w:rsidRPr="004E0440" w:rsidRDefault="001E7D85" w:rsidP="001E7D85">
            <w:pPr>
              <w:ind w:right="297"/>
              <w:jc w:val="right"/>
              <w:rPr>
                <w:szCs w:val="23"/>
              </w:rPr>
            </w:pPr>
            <w:r w:rsidRPr="004E0440">
              <w:rPr>
                <w:rFonts w:cs="Arial"/>
                <w:sz w:val="22"/>
              </w:rPr>
              <w:t>25</w:t>
            </w:r>
          </w:p>
        </w:tc>
        <w:tc>
          <w:tcPr>
            <w:tcW w:w="1327" w:type="dxa"/>
            <w:tcBorders>
              <w:top w:val="nil"/>
              <w:bottom w:val="nil"/>
            </w:tcBorders>
            <w:shd w:val="clear" w:color="auto" w:fill="auto"/>
          </w:tcPr>
          <w:p w14:paraId="4136AFC8" w14:textId="4C030D6A" w:rsidR="001E7D85" w:rsidRPr="004E0440" w:rsidRDefault="001E7D85" w:rsidP="001E7D85">
            <w:pPr>
              <w:ind w:right="297"/>
              <w:jc w:val="right"/>
              <w:rPr>
                <w:szCs w:val="23"/>
              </w:rPr>
            </w:pPr>
            <w:r w:rsidRPr="004E0440">
              <w:rPr>
                <w:rFonts w:cs="Arial"/>
                <w:sz w:val="22"/>
              </w:rPr>
              <w:t>24</w:t>
            </w:r>
          </w:p>
        </w:tc>
        <w:tc>
          <w:tcPr>
            <w:tcW w:w="1186" w:type="dxa"/>
            <w:tcBorders>
              <w:top w:val="nil"/>
              <w:bottom w:val="nil"/>
            </w:tcBorders>
            <w:shd w:val="clear" w:color="auto" w:fill="auto"/>
          </w:tcPr>
          <w:p w14:paraId="6A026CB0" w14:textId="2C26665D" w:rsidR="001E7D85" w:rsidRPr="004E0440" w:rsidRDefault="001E7D85" w:rsidP="001E7D85">
            <w:pPr>
              <w:jc w:val="center"/>
              <w:rPr>
                <w:szCs w:val="23"/>
              </w:rPr>
            </w:pPr>
            <w:r w:rsidRPr="004E0440">
              <w:rPr>
                <w:rFonts w:cs="Arial"/>
                <w:sz w:val="22"/>
              </w:rPr>
              <w:t>96.0</w:t>
            </w:r>
          </w:p>
        </w:tc>
        <w:tc>
          <w:tcPr>
            <w:tcW w:w="949" w:type="dxa"/>
            <w:tcBorders>
              <w:top w:val="nil"/>
              <w:bottom w:val="nil"/>
            </w:tcBorders>
            <w:shd w:val="clear" w:color="auto" w:fill="auto"/>
          </w:tcPr>
          <w:p w14:paraId="7A107E64" w14:textId="5831C2DE" w:rsidR="001E7D85" w:rsidRPr="004E0440" w:rsidRDefault="001E7D85" w:rsidP="001E7D85">
            <w:pPr>
              <w:jc w:val="center"/>
              <w:rPr>
                <w:szCs w:val="23"/>
              </w:rPr>
            </w:pPr>
            <w:r w:rsidRPr="004E0440">
              <w:rPr>
                <w:rFonts w:cs="Arial"/>
                <w:sz w:val="22"/>
              </w:rPr>
              <w:t>24</w:t>
            </w:r>
          </w:p>
        </w:tc>
        <w:tc>
          <w:tcPr>
            <w:tcW w:w="1059" w:type="dxa"/>
            <w:tcBorders>
              <w:top w:val="nil"/>
              <w:bottom w:val="nil"/>
              <w:right w:val="single" w:sz="4" w:space="0" w:color="auto"/>
            </w:tcBorders>
            <w:shd w:val="clear" w:color="auto" w:fill="auto"/>
          </w:tcPr>
          <w:p w14:paraId="65CDB617" w14:textId="080DAAA0" w:rsidR="001E7D85" w:rsidRPr="004E0440" w:rsidRDefault="001E7D85" w:rsidP="001E7D85">
            <w:pPr>
              <w:jc w:val="center"/>
              <w:rPr>
                <w:szCs w:val="23"/>
              </w:rPr>
            </w:pPr>
            <w:r w:rsidRPr="004E0440">
              <w:rPr>
                <w:rFonts w:cs="Arial"/>
                <w:sz w:val="22"/>
              </w:rPr>
              <w:t>96.0</w:t>
            </w:r>
          </w:p>
        </w:tc>
      </w:tr>
      <w:tr w:rsidR="001E7D85" w:rsidRPr="004E0440" w14:paraId="392BA2DE" w14:textId="77777777" w:rsidTr="00AF7D6A">
        <w:trPr>
          <w:trHeight w:val="315"/>
        </w:trPr>
        <w:tc>
          <w:tcPr>
            <w:tcW w:w="1892" w:type="dxa"/>
            <w:tcBorders>
              <w:top w:val="nil"/>
              <w:left w:val="single" w:sz="4" w:space="0" w:color="auto"/>
              <w:bottom w:val="single" w:sz="4" w:space="0" w:color="auto"/>
            </w:tcBorders>
            <w:shd w:val="clear" w:color="auto" w:fill="auto"/>
            <w:hideMark/>
          </w:tcPr>
          <w:p w14:paraId="76D2E7AC" w14:textId="77777777" w:rsidR="001E7D85" w:rsidRPr="004E0440" w:rsidRDefault="001E7D85" w:rsidP="001E7D85">
            <w:pPr>
              <w:rPr>
                <w:rFonts w:cs="Arial"/>
                <w:b/>
                <w:bCs/>
                <w:szCs w:val="23"/>
              </w:rPr>
            </w:pPr>
            <w:r w:rsidRPr="004E0440">
              <w:rPr>
                <w:rFonts w:cs="Arial"/>
                <w:b/>
                <w:bCs/>
                <w:szCs w:val="23"/>
              </w:rPr>
              <w:t>Total</w:t>
            </w:r>
          </w:p>
        </w:tc>
        <w:tc>
          <w:tcPr>
            <w:tcW w:w="1363" w:type="dxa"/>
            <w:tcBorders>
              <w:top w:val="nil"/>
              <w:bottom w:val="single" w:sz="4" w:space="0" w:color="auto"/>
            </w:tcBorders>
            <w:shd w:val="clear" w:color="auto" w:fill="auto"/>
          </w:tcPr>
          <w:p w14:paraId="140EB07E" w14:textId="0F5765CA" w:rsidR="001E7D85" w:rsidRPr="004E0440" w:rsidRDefault="001E7D85" w:rsidP="001E7D85">
            <w:pPr>
              <w:ind w:right="297"/>
              <w:jc w:val="right"/>
              <w:rPr>
                <w:b/>
                <w:bCs/>
                <w:szCs w:val="23"/>
              </w:rPr>
            </w:pPr>
            <w:r w:rsidRPr="004E0440">
              <w:rPr>
                <w:rFonts w:cs="Arial"/>
                <w:b/>
                <w:bCs/>
                <w:sz w:val="22"/>
              </w:rPr>
              <w:t>70</w:t>
            </w:r>
          </w:p>
        </w:tc>
        <w:tc>
          <w:tcPr>
            <w:tcW w:w="1340" w:type="dxa"/>
            <w:tcBorders>
              <w:top w:val="nil"/>
              <w:bottom w:val="single" w:sz="4" w:space="0" w:color="auto"/>
            </w:tcBorders>
            <w:shd w:val="clear" w:color="auto" w:fill="auto"/>
          </w:tcPr>
          <w:p w14:paraId="129580C2" w14:textId="26E8A990" w:rsidR="001E7D85" w:rsidRPr="004E0440" w:rsidRDefault="001E7D85" w:rsidP="001E7D85">
            <w:pPr>
              <w:ind w:right="297"/>
              <w:jc w:val="right"/>
              <w:rPr>
                <w:b/>
                <w:bCs/>
                <w:szCs w:val="23"/>
              </w:rPr>
            </w:pPr>
            <w:r w:rsidRPr="004E0440">
              <w:rPr>
                <w:rFonts w:cs="Arial"/>
                <w:b/>
                <w:bCs/>
                <w:sz w:val="22"/>
              </w:rPr>
              <w:t>40</w:t>
            </w:r>
          </w:p>
        </w:tc>
        <w:tc>
          <w:tcPr>
            <w:tcW w:w="1327" w:type="dxa"/>
            <w:tcBorders>
              <w:top w:val="nil"/>
              <w:bottom w:val="single" w:sz="4" w:space="0" w:color="auto"/>
            </w:tcBorders>
            <w:shd w:val="clear" w:color="auto" w:fill="auto"/>
          </w:tcPr>
          <w:p w14:paraId="0C7941AF" w14:textId="46BDAF1C" w:rsidR="001E7D85" w:rsidRPr="004E0440" w:rsidRDefault="001E7D85" w:rsidP="001E7D85">
            <w:pPr>
              <w:ind w:right="297"/>
              <w:jc w:val="right"/>
              <w:rPr>
                <w:b/>
                <w:bCs/>
                <w:szCs w:val="23"/>
              </w:rPr>
            </w:pPr>
            <w:r w:rsidRPr="004E0440">
              <w:rPr>
                <w:rFonts w:cs="Arial"/>
                <w:b/>
                <w:bCs/>
                <w:sz w:val="22"/>
              </w:rPr>
              <w:t>36</w:t>
            </w:r>
          </w:p>
        </w:tc>
        <w:tc>
          <w:tcPr>
            <w:tcW w:w="1186" w:type="dxa"/>
            <w:tcBorders>
              <w:top w:val="nil"/>
              <w:bottom w:val="single" w:sz="4" w:space="0" w:color="auto"/>
            </w:tcBorders>
            <w:shd w:val="clear" w:color="auto" w:fill="auto"/>
          </w:tcPr>
          <w:p w14:paraId="22D99AB0" w14:textId="75F3AF0B" w:rsidR="001E7D85" w:rsidRPr="004E0440" w:rsidRDefault="001E7D85" w:rsidP="001E7D85">
            <w:pPr>
              <w:jc w:val="center"/>
              <w:rPr>
                <w:b/>
                <w:bCs/>
                <w:szCs w:val="23"/>
              </w:rPr>
            </w:pPr>
            <w:r w:rsidRPr="004E0440">
              <w:rPr>
                <w:rFonts w:cs="Arial"/>
                <w:b/>
                <w:bCs/>
                <w:sz w:val="22"/>
              </w:rPr>
              <w:t>90.0</w:t>
            </w:r>
          </w:p>
        </w:tc>
        <w:tc>
          <w:tcPr>
            <w:tcW w:w="949" w:type="dxa"/>
            <w:tcBorders>
              <w:top w:val="nil"/>
              <w:bottom w:val="single" w:sz="4" w:space="0" w:color="auto"/>
            </w:tcBorders>
            <w:shd w:val="clear" w:color="auto" w:fill="auto"/>
          </w:tcPr>
          <w:p w14:paraId="111009B0" w14:textId="208F2C17" w:rsidR="001E7D85" w:rsidRPr="004E0440" w:rsidRDefault="001E7D85" w:rsidP="001E7D85">
            <w:pPr>
              <w:jc w:val="center"/>
              <w:rPr>
                <w:b/>
                <w:bCs/>
                <w:szCs w:val="23"/>
              </w:rPr>
            </w:pPr>
            <w:r w:rsidRPr="004E0440">
              <w:rPr>
                <w:rFonts w:cs="Arial"/>
                <w:b/>
                <w:bCs/>
                <w:sz w:val="22"/>
              </w:rPr>
              <w:t>37</w:t>
            </w:r>
          </w:p>
        </w:tc>
        <w:tc>
          <w:tcPr>
            <w:tcW w:w="1059" w:type="dxa"/>
            <w:tcBorders>
              <w:top w:val="nil"/>
              <w:bottom w:val="single" w:sz="4" w:space="0" w:color="auto"/>
              <w:right w:val="single" w:sz="4" w:space="0" w:color="auto"/>
            </w:tcBorders>
            <w:shd w:val="clear" w:color="auto" w:fill="auto"/>
          </w:tcPr>
          <w:p w14:paraId="2F505DCF" w14:textId="2F9B21D5" w:rsidR="001E7D85" w:rsidRPr="004E0440" w:rsidRDefault="001E7D85" w:rsidP="001E7D85">
            <w:pPr>
              <w:jc w:val="center"/>
              <w:rPr>
                <w:b/>
                <w:bCs/>
                <w:szCs w:val="23"/>
              </w:rPr>
            </w:pPr>
            <w:r w:rsidRPr="004E0440">
              <w:rPr>
                <w:rFonts w:cs="Arial"/>
                <w:b/>
                <w:bCs/>
                <w:sz w:val="22"/>
              </w:rPr>
              <w:t>92.5</w:t>
            </w:r>
          </w:p>
        </w:tc>
      </w:tr>
    </w:tbl>
    <w:p w14:paraId="5A14023A" w14:textId="77777777" w:rsidR="0068353F" w:rsidRPr="004E0440" w:rsidRDefault="0068353F" w:rsidP="00A0417E"/>
    <w:p w14:paraId="23FBB5CE" w14:textId="74F7C784" w:rsidR="002D1F6F" w:rsidRDefault="00C65151" w:rsidP="000D51E9">
      <w:pPr>
        <w:pStyle w:val="Caption"/>
        <w:spacing w:after="80"/>
        <w:ind w:right="-23"/>
        <w:jc w:val="both"/>
      </w:pPr>
      <w:bookmarkStart w:id="654" w:name="_Ref429384964"/>
      <w:bookmarkStart w:id="655" w:name="_Toc459126418"/>
      <w:bookmarkStart w:id="656" w:name="_Toc469398437"/>
      <w:bookmarkStart w:id="657" w:name="_Toc454287271"/>
      <w:bookmarkStart w:id="658" w:name="_Toc475605316"/>
      <w:bookmarkStart w:id="659" w:name="_Toc509928634"/>
      <w:r w:rsidRPr="004E0440">
        <w:t>Figure</w:t>
      </w:r>
      <w:r w:rsidR="0068353F"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62</w:t>
      </w:r>
      <w:r w:rsidR="00F55F28" w:rsidRPr="004E0440">
        <w:rPr>
          <w:noProof/>
        </w:rPr>
        <w:fldChar w:fldCharType="end"/>
      </w:r>
      <w:bookmarkEnd w:id="654"/>
      <w:r w:rsidR="0068353F" w:rsidRPr="004E0440">
        <w:t xml:space="preserve"> </w:t>
      </w:r>
      <w:r w:rsidR="00B60BFA" w:rsidRPr="004E0440">
        <w:t>-</w:t>
      </w:r>
      <w:r w:rsidR="0068353F" w:rsidRPr="004E0440">
        <w:t xml:space="preserve"> Percentage of women with a high grade cytology (no suspicion of invasive disease) with a colposcopy visit within </w:t>
      </w:r>
      <w:r w:rsidR="00945D3F" w:rsidRPr="004E0440">
        <w:t xml:space="preserve">20 and </w:t>
      </w:r>
      <w:r w:rsidR="00C148AA" w:rsidRPr="004E0440">
        <w:t>4</w:t>
      </w:r>
      <w:r w:rsidR="0068353F" w:rsidRPr="004E0440">
        <w:t>0 working days, by ethnicity</w:t>
      </w:r>
      <w:bookmarkEnd w:id="655"/>
      <w:bookmarkEnd w:id="656"/>
      <w:bookmarkEnd w:id="657"/>
      <w:bookmarkEnd w:id="658"/>
      <w:bookmarkEnd w:id="659"/>
    </w:p>
    <w:p w14:paraId="528F1199" w14:textId="275130F5" w:rsidR="00644DF7" w:rsidRPr="004E0440" w:rsidRDefault="00D26BE2" w:rsidP="00A0417E">
      <w:r>
        <w:rPr>
          <w:noProof/>
          <w:lang w:eastAsia="en-NZ"/>
        </w:rPr>
        <w:drawing>
          <wp:inline distT="0" distB="0" distL="0" distR="0" wp14:anchorId="78EACA49" wp14:editId="21A73962">
            <wp:extent cx="5627370" cy="37191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7370" cy="3719195"/>
                    </a:xfrm>
                    <a:prstGeom prst="rect">
                      <a:avLst/>
                    </a:prstGeom>
                    <a:noFill/>
                  </pic:spPr>
                </pic:pic>
              </a:graphicData>
            </a:graphic>
          </wp:inline>
        </w:drawing>
      </w:r>
    </w:p>
    <w:p w14:paraId="0A7A7868" w14:textId="4BA0541A" w:rsidR="00235089" w:rsidRPr="004E0440" w:rsidRDefault="00235089" w:rsidP="00235089">
      <w:pPr>
        <w:rPr>
          <w:i/>
          <w:sz w:val="20"/>
          <w:szCs w:val="20"/>
        </w:rPr>
      </w:pPr>
      <w:r w:rsidRPr="004E0440">
        <w:rPr>
          <w:i/>
          <w:sz w:val="20"/>
          <w:szCs w:val="20"/>
        </w:rPr>
        <w:t>95% target relates to colposcopy visits within 20 working days</w:t>
      </w:r>
    </w:p>
    <w:p w14:paraId="1769D5B9" w14:textId="77F855BA" w:rsidR="00411DC4" w:rsidRPr="004E0440" w:rsidRDefault="00411DC4" w:rsidP="00A0417E">
      <w:pPr>
        <w:rPr>
          <w:i/>
          <w:sz w:val="20"/>
          <w:szCs w:val="20"/>
        </w:rPr>
      </w:pPr>
      <w:r w:rsidRPr="004E0440">
        <w:rPr>
          <w:i/>
          <w:sz w:val="20"/>
          <w:szCs w:val="20"/>
        </w:rPr>
        <w:br w:type="page"/>
      </w:r>
    </w:p>
    <w:p w14:paraId="67267088" w14:textId="79A0F9C4" w:rsidR="0068353F" w:rsidRPr="004E0440" w:rsidRDefault="00C65151" w:rsidP="00DD2AD1">
      <w:pPr>
        <w:pStyle w:val="Caption"/>
        <w:spacing w:after="80"/>
        <w:ind w:right="-23"/>
        <w:jc w:val="both"/>
      </w:pPr>
      <w:bookmarkStart w:id="660" w:name="_Ref429384974"/>
      <w:bookmarkStart w:id="661" w:name="_Ref479148728"/>
      <w:bookmarkStart w:id="662" w:name="_Toc459126419"/>
      <w:bookmarkStart w:id="663" w:name="_Toc469398438"/>
      <w:bookmarkStart w:id="664" w:name="_Toc454287272"/>
      <w:bookmarkStart w:id="665" w:name="_Toc475605317"/>
      <w:bookmarkStart w:id="666" w:name="_Toc509928635"/>
      <w:r w:rsidRPr="004E0440">
        <w:t>Figure</w:t>
      </w:r>
      <w:r w:rsidR="0068353F"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63</w:t>
      </w:r>
      <w:r w:rsidR="00F55F28" w:rsidRPr="004E0440">
        <w:rPr>
          <w:noProof/>
        </w:rPr>
        <w:fldChar w:fldCharType="end"/>
      </w:r>
      <w:bookmarkEnd w:id="660"/>
      <w:bookmarkEnd w:id="661"/>
      <w:r w:rsidR="0068353F" w:rsidRPr="004E0440">
        <w:t xml:space="preserve"> </w:t>
      </w:r>
      <w:r w:rsidR="00B60BFA" w:rsidRPr="004E0440">
        <w:t>-</w:t>
      </w:r>
      <w:r w:rsidR="0068353F" w:rsidRPr="004E0440">
        <w:t xml:space="preserve"> Percentage of women with a high grade cytology (no suspicion of invasive disease) with a colposcopy visit within </w:t>
      </w:r>
      <w:r w:rsidR="00945D3F" w:rsidRPr="004E0440">
        <w:t xml:space="preserve">20 and </w:t>
      </w:r>
      <w:r w:rsidR="0056451C" w:rsidRPr="004E0440">
        <w:t>4</w:t>
      </w:r>
      <w:r w:rsidR="0068353F" w:rsidRPr="004E0440">
        <w:t>0 working days, by DHB</w:t>
      </w:r>
      <w:bookmarkEnd w:id="662"/>
      <w:bookmarkEnd w:id="663"/>
      <w:bookmarkEnd w:id="664"/>
      <w:bookmarkEnd w:id="665"/>
      <w:bookmarkEnd w:id="666"/>
    </w:p>
    <w:p w14:paraId="48B7F2AA" w14:textId="72466A9D" w:rsidR="0068353F" w:rsidRPr="004E0440" w:rsidRDefault="004858C0" w:rsidP="00A0417E">
      <w:r w:rsidRPr="004E0440">
        <w:rPr>
          <w:noProof/>
          <w:lang w:eastAsia="en-NZ"/>
        </w:rPr>
        <w:drawing>
          <wp:inline distT="0" distB="0" distL="0" distR="0" wp14:anchorId="3CCF0389" wp14:editId="526B1D0D">
            <wp:extent cx="5627370" cy="368236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bookmarkEnd w:id="648"/>
    <w:p w14:paraId="53E534C1" w14:textId="77777777" w:rsidR="00C148AA" w:rsidRPr="004E0440" w:rsidRDefault="00BA663B" w:rsidP="00A0417E">
      <w:pPr>
        <w:rPr>
          <w:i/>
          <w:sz w:val="20"/>
        </w:rPr>
      </w:pPr>
      <w:r w:rsidRPr="004E0440">
        <w:rPr>
          <w:i/>
          <w:sz w:val="20"/>
        </w:rPr>
        <w:t xml:space="preserve">95% target relates to </w:t>
      </w:r>
      <w:r w:rsidR="0056451C" w:rsidRPr="004E0440">
        <w:rPr>
          <w:i/>
          <w:sz w:val="20"/>
        </w:rPr>
        <w:t xml:space="preserve">colposcopy visits within </w:t>
      </w:r>
      <w:r w:rsidRPr="004E0440">
        <w:rPr>
          <w:i/>
          <w:sz w:val="20"/>
        </w:rPr>
        <w:t>20 working days</w:t>
      </w:r>
    </w:p>
    <w:p w14:paraId="1B25B784" w14:textId="77777777" w:rsidR="00BA663B" w:rsidRPr="004E0440" w:rsidRDefault="00BA663B" w:rsidP="00A0417E"/>
    <w:p w14:paraId="10FE0FE8" w14:textId="74A173DB" w:rsidR="00853E74" w:rsidRPr="00CD7666" w:rsidRDefault="00C65151" w:rsidP="00DD2AD1">
      <w:pPr>
        <w:pStyle w:val="Caption"/>
        <w:spacing w:after="80"/>
        <w:ind w:right="-23"/>
        <w:jc w:val="both"/>
      </w:pPr>
      <w:bookmarkStart w:id="667" w:name="_Ref475522084"/>
      <w:bookmarkStart w:id="668" w:name="_Toc509928636"/>
      <w:r w:rsidRPr="004E0440">
        <w:t>Figure</w:t>
      </w:r>
      <w:r w:rsidR="00853E74"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64</w:t>
      </w:r>
      <w:r w:rsidR="00F55F28" w:rsidRPr="004E0440">
        <w:rPr>
          <w:noProof/>
        </w:rPr>
        <w:fldChar w:fldCharType="end"/>
      </w:r>
      <w:bookmarkEnd w:id="667"/>
      <w:r w:rsidR="00853E74" w:rsidRPr="004E0440">
        <w:t xml:space="preserve"> </w:t>
      </w:r>
      <w:r w:rsidR="00E6706B" w:rsidRPr="004E0440">
        <w:t>–</w:t>
      </w:r>
      <w:r w:rsidR="00853E74" w:rsidRPr="004E0440">
        <w:t xml:space="preserve"> </w:t>
      </w:r>
      <w:r w:rsidR="00E6706B" w:rsidRPr="004E0440">
        <w:t>Trends of the proportion of w</w:t>
      </w:r>
      <w:r w:rsidR="00853E74" w:rsidRPr="004E0440">
        <w:t>omen</w:t>
      </w:r>
      <w:bookmarkStart w:id="669" w:name="_Toc475605318"/>
      <w:r w:rsidR="00853E74" w:rsidRPr="004E0440">
        <w:t xml:space="preserve"> with a high grade cytology report (no suspicion of invasive disease) seen within 4 weeks (20 working days), by ethnicity</w:t>
      </w:r>
      <w:bookmarkEnd w:id="669"/>
      <w:bookmarkEnd w:id="668"/>
    </w:p>
    <w:p w14:paraId="12E867D7" w14:textId="2763319F" w:rsidR="00EF13EF" w:rsidRPr="00CD7666" w:rsidRDefault="00CD46A7" w:rsidP="005C0EB3">
      <w:r>
        <w:rPr>
          <w:noProof/>
          <w:lang w:eastAsia="en-NZ"/>
        </w:rPr>
        <w:drawing>
          <wp:inline distT="0" distB="0" distL="0" distR="0" wp14:anchorId="36D952BD" wp14:editId="67D03FEE">
            <wp:extent cx="5633085" cy="3682365"/>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23C0E212" w14:textId="47C6E304" w:rsidR="00A16E3E" w:rsidRDefault="00A16E3E" w:rsidP="005C0EB3">
      <w:pPr>
        <w:rPr>
          <w:i/>
          <w:sz w:val="20"/>
        </w:rPr>
      </w:pPr>
      <w:r w:rsidRPr="00C424D9">
        <w:rPr>
          <w:i/>
          <w:sz w:val="20"/>
        </w:rPr>
        <w:t xml:space="preserve">95% target relates to </w:t>
      </w:r>
      <w:r w:rsidRPr="005122A5">
        <w:rPr>
          <w:i/>
          <w:sz w:val="20"/>
        </w:rPr>
        <w:t>colposcopy visits within 20 working days</w:t>
      </w:r>
    </w:p>
    <w:p w14:paraId="33FFF4C8" w14:textId="011067E8" w:rsidR="00EF13EF" w:rsidRDefault="00EF13EF" w:rsidP="005C0EB3">
      <w:pPr>
        <w:rPr>
          <w:i/>
          <w:sz w:val="20"/>
        </w:rPr>
      </w:pPr>
      <w:r>
        <w:rPr>
          <w:i/>
          <w:sz w:val="20"/>
        </w:rPr>
        <w:br w:type="page"/>
      </w:r>
    </w:p>
    <w:p w14:paraId="5031A9D5" w14:textId="28839D4C" w:rsidR="00117555" w:rsidRPr="00E05BB6" w:rsidRDefault="00117555" w:rsidP="00A879C0">
      <w:pPr>
        <w:pStyle w:val="Heading3"/>
        <w:keepNext w:val="0"/>
        <w:ind w:right="544"/>
        <w:jc w:val="both"/>
        <w:rPr>
          <w:b w:val="0"/>
          <w:bCs w:val="0"/>
        </w:rPr>
      </w:pPr>
      <w:bookmarkStart w:id="670" w:name="_Toc478551515"/>
      <w:bookmarkStart w:id="671" w:name="_Toc478551581"/>
      <w:bookmarkStart w:id="672" w:name="_Toc509928456"/>
      <w:r w:rsidRPr="005122A5">
        <w:rPr>
          <w:lang w:eastAsia="en-AU"/>
        </w:rPr>
        <w:t xml:space="preserve">Indicator 7.2 – </w:t>
      </w:r>
      <w:r w:rsidRPr="005122A5">
        <w:t>Timeliness</w:t>
      </w:r>
      <w:r w:rsidRPr="005122A5">
        <w:rPr>
          <w:lang w:eastAsia="en-AU"/>
        </w:rPr>
        <w:t xml:space="preserve"> of colposcopic assessment – low grade cytology</w:t>
      </w:r>
      <w:bookmarkEnd w:id="670"/>
      <w:bookmarkEnd w:id="671"/>
      <w:bookmarkEnd w:id="672"/>
    </w:p>
    <w:p w14:paraId="1C4D26EC" w14:textId="77777777" w:rsidR="00117555" w:rsidRPr="00D901C5"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D901C5" w14:paraId="3FF2F207" w14:textId="77777777" w:rsidTr="00117555">
        <w:tc>
          <w:tcPr>
            <w:tcW w:w="1791" w:type="dxa"/>
          </w:tcPr>
          <w:p w14:paraId="56DAFDB4" w14:textId="77777777" w:rsidR="00117555" w:rsidRPr="00D901C5" w:rsidRDefault="00117555" w:rsidP="009203A8">
            <w:pPr>
              <w:spacing w:before="120"/>
              <w:ind w:right="544"/>
              <w:jc w:val="both"/>
              <w:rPr>
                <w:b/>
              </w:rPr>
            </w:pPr>
            <w:r w:rsidRPr="00D901C5">
              <w:rPr>
                <w:b/>
              </w:rPr>
              <w:t>Definition</w:t>
            </w:r>
          </w:p>
        </w:tc>
        <w:tc>
          <w:tcPr>
            <w:tcW w:w="7531" w:type="dxa"/>
          </w:tcPr>
          <w:p w14:paraId="720228B7" w14:textId="5B1924EF" w:rsidR="00004132" w:rsidRDefault="00694339" w:rsidP="00694339">
            <w:pPr>
              <w:spacing w:before="120"/>
              <w:ind w:right="34"/>
              <w:jc w:val="both"/>
            </w:pPr>
            <w:r w:rsidRPr="00D901C5">
              <w:t>This indicator measures performance against Standard 60</w:t>
            </w:r>
            <w:r w:rsidRPr="00CE5021">
              <w:t>2</w:t>
            </w:r>
            <w:r w:rsidRPr="00C424D9">
              <w:t xml:space="preserve">. </w:t>
            </w:r>
            <w:r w:rsidR="00004132">
              <w:t>It</w:t>
            </w:r>
            <w:r w:rsidR="00004132" w:rsidRPr="00D901C5">
              <w:t xml:space="preserve"> reports on the timeliness of colposcopic assessment of women with either persistent low grade cytology, or low grade cytology and concurrent positive hrHPV test.</w:t>
            </w:r>
          </w:p>
          <w:p w14:paraId="2A43D7A8" w14:textId="6094D5B8" w:rsidR="00117555" w:rsidRPr="00D901C5" w:rsidRDefault="00273B48" w:rsidP="00694339">
            <w:pPr>
              <w:spacing w:before="120"/>
              <w:ind w:right="34"/>
              <w:jc w:val="both"/>
            </w:pPr>
            <w:r w:rsidRPr="00CE5021">
              <w:t xml:space="preserve">One of the data items required to report against Standard 602 (appointment date) is a </w:t>
            </w:r>
            <w:r w:rsidR="00517B97" w:rsidRPr="00CE5021">
              <w:t>new data item required by the</w:t>
            </w:r>
            <w:r w:rsidRPr="00CE5021">
              <w:t xml:space="preserve"> Colposcopy Policies and Standards 2013</w:t>
            </w:r>
            <w:r w:rsidR="00517B97" w:rsidRPr="00CE5021">
              <w:t>.</w:t>
            </w:r>
            <w:r w:rsidR="009712EC">
              <w:t xml:space="preserve"> </w:t>
            </w:r>
            <w:r w:rsidR="00CF1E58" w:rsidRPr="00CE5021">
              <w:t>Although all DHBs have transi</w:t>
            </w:r>
            <w:r w:rsidR="00AF1237">
              <w:t>tioned to reporting using 2013 S</w:t>
            </w:r>
            <w:r w:rsidR="00CF1E58" w:rsidRPr="00CE5021">
              <w:t>tandards</w:t>
            </w:r>
            <w:r w:rsidR="00004132">
              <w:t>,</w:t>
            </w:r>
            <w:r w:rsidR="00CF1E58" w:rsidRPr="00CE5021">
              <w:t xml:space="preserve"> </w:t>
            </w:r>
            <w:r w:rsidR="00CF1E58" w:rsidRPr="00C21563">
              <w:t>this fi</w:t>
            </w:r>
            <w:r w:rsidR="00CF1E58">
              <w:t>e</w:t>
            </w:r>
            <w:r w:rsidR="00CF1E58" w:rsidRPr="00C21563">
              <w:t xml:space="preserve">ld cannot be fully </w:t>
            </w:r>
            <w:r w:rsidR="00CF1E58" w:rsidRPr="00C424D9">
              <w:t>utilised</w:t>
            </w:r>
            <w:r w:rsidR="00CF1E58">
              <w:t xml:space="preserve"> due to a lack of completeness</w:t>
            </w:r>
            <w:r w:rsidR="00CF1E58" w:rsidRPr="00C424D9">
              <w:t>.</w:t>
            </w:r>
            <w:r w:rsidR="00F00F88">
              <w:t xml:space="preserve"> </w:t>
            </w:r>
            <w:r w:rsidR="00F60E22" w:rsidRPr="005122A5">
              <w:t xml:space="preserve">In addition, this indicator considers colposcopy data </w:t>
            </w:r>
            <w:r w:rsidR="00004132">
              <w:t>from visits that occurred</w:t>
            </w:r>
            <w:r w:rsidR="00732717" w:rsidRPr="005122A5">
              <w:t xml:space="preserve"> </w:t>
            </w:r>
            <w:r w:rsidR="00F60E22" w:rsidRPr="005122A5">
              <w:t>earlier than the current monitoring period</w:t>
            </w:r>
            <w:r w:rsidR="00732717" w:rsidRPr="005122A5">
              <w:t>. T</w:t>
            </w:r>
            <w:r w:rsidRPr="005122A5">
              <w:t>herefore</w:t>
            </w:r>
            <w:r w:rsidR="00732717" w:rsidRPr="005122A5">
              <w:t>,</w:t>
            </w:r>
            <w:r w:rsidRPr="005122A5">
              <w:t xml:space="preserve"> </w:t>
            </w:r>
            <w:r w:rsidR="00732717" w:rsidRPr="005122A5">
              <w:t>because appointment date is not yet available</w:t>
            </w:r>
            <w:r w:rsidR="005E7F10">
              <w:t xml:space="preserve"> to use</w:t>
            </w:r>
            <w:r w:rsidR="00732717" w:rsidRPr="005122A5">
              <w:t xml:space="preserve">, </w:t>
            </w:r>
            <w:r w:rsidRPr="005122A5">
              <w:t>this indicator relies on a proxy, the colposcopy visit date</w:t>
            </w:r>
            <w:r w:rsidR="006C26A7" w:rsidRPr="000E3060">
              <w:t>,</w:t>
            </w:r>
            <w:r w:rsidRPr="000E3060">
              <w:t xml:space="preserve"> and is not directly comparable to the Standard.</w:t>
            </w:r>
            <w:r w:rsidR="009712EC">
              <w:t xml:space="preserve"> </w:t>
            </w:r>
            <w:r w:rsidR="00732717" w:rsidRPr="00CE5021">
              <w:t>This approach was taken in agreement with the Ministry and NCSP Advisory Group.</w:t>
            </w:r>
          </w:p>
          <w:p w14:paraId="07B505C7" w14:textId="77777777" w:rsidR="00F30928" w:rsidRPr="00D901C5" w:rsidRDefault="00F30928" w:rsidP="00F30928">
            <w:pPr>
              <w:pStyle w:val="NoSpacing"/>
              <w:rPr>
                <w:lang w:val="en-NZ"/>
              </w:rPr>
            </w:pPr>
          </w:p>
          <w:p w14:paraId="0930A0EC" w14:textId="4316C338" w:rsidR="003275DD" w:rsidRPr="00D15363" w:rsidRDefault="00F663E4" w:rsidP="00F30928">
            <w:pPr>
              <w:pStyle w:val="NoSpacing"/>
              <w:jc w:val="both"/>
              <w:rPr>
                <w:lang w:val="en-NZ"/>
              </w:rPr>
            </w:pPr>
            <w:r w:rsidRPr="00D901C5">
              <w:rPr>
                <w:lang w:val="en-NZ"/>
              </w:rPr>
              <w:t>Women were included in this measure if they had a cytology sample collected</w:t>
            </w:r>
            <w:r w:rsidR="003275DD" w:rsidRPr="00D901C5">
              <w:rPr>
                <w:lang w:val="en-NZ"/>
              </w:rPr>
              <w:t xml:space="preserve"> in the </w:t>
            </w:r>
            <w:r w:rsidR="00E2179A" w:rsidRPr="00D901C5">
              <w:rPr>
                <w:lang w:val="en-NZ"/>
              </w:rPr>
              <w:t xml:space="preserve">6-month </w:t>
            </w:r>
            <w:r w:rsidR="003275DD" w:rsidRPr="00D901C5">
              <w:rPr>
                <w:lang w:val="en-NZ"/>
              </w:rPr>
              <w:t>period</w:t>
            </w:r>
            <w:r w:rsidR="00C13124" w:rsidRPr="00D901C5">
              <w:rPr>
                <w:lang w:val="en-NZ"/>
              </w:rPr>
              <w:t xml:space="preserve"> </w:t>
            </w:r>
            <w:r w:rsidR="00E2179A" w:rsidRPr="00D901C5">
              <w:rPr>
                <w:lang w:val="en-NZ"/>
              </w:rPr>
              <w:t xml:space="preserve">ending 12 months prior to the end of the current </w:t>
            </w:r>
            <w:r w:rsidR="00E2179A" w:rsidRPr="00D15363">
              <w:rPr>
                <w:lang w:val="en-NZ"/>
              </w:rPr>
              <w:t>monitoring period (</w:t>
            </w:r>
            <w:r w:rsidR="00912725" w:rsidRPr="00D15363">
              <w:rPr>
                <w:szCs w:val="23"/>
                <w:lang w:val="en-NZ"/>
              </w:rPr>
              <w:t>1 January</w:t>
            </w:r>
            <w:r w:rsidR="00DE00AD" w:rsidRPr="00D15363">
              <w:rPr>
                <w:szCs w:val="23"/>
                <w:lang w:val="en-NZ"/>
              </w:rPr>
              <w:t xml:space="preserve"> </w:t>
            </w:r>
            <w:r w:rsidR="00640CA0" w:rsidRPr="00D15363">
              <w:rPr>
                <w:szCs w:val="23"/>
                <w:lang w:val="en-NZ"/>
              </w:rPr>
              <w:t xml:space="preserve">– </w:t>
            </w:r>
            <w:r w:rsidR="00912725" w:rsidRPr="00D15363">
              <w:rPr>
                <w:szCs w:val="23"/>
                <w:lang w:val="en-NZ"/>
              </w:rPr>
              <w:t>30 June</w:t>
            </w:r>
            <w:r w:rsidR="00640CA0" w:rsidRPr="00D15363">
              <w:rPr>
                <w:szCs w:val="23"/>
                <w:lang w:val="en-NZ"/>
              </w:rPr>
              <w:t xml:space="preserve"> </w:t>
            </w:r>
            <w:r w:rsidR="00912725" w:rsidRPr="00D15363">
              <w:rPr>
                <w:szCs w:val="23"/>
                <w:lang w:val="en-NZ"/>
              </w:rPr>
              <w:t>2016</w:t>
            </w:r>
            <w:r w:rsidR="00E2179A" w:rsidRPr="00D15363">
              <w:rPr>
                <w:lang w:val="en-NZ"/>
              </w:rPr>
              <w:t xml:space="preserve"> for the current report)</w:t>
            </w:r>
            <w:r w:rsidR="003275DD" w:rsidRPr="00D15363">
              <w:rPr>
                <w:lang w:val="en-NZ"/>
              </w:rPr>
              <w:t xml:space="preserve"> </w:t>
            </w:r>
            <w:r w:rsidRPr="00D15363">
              <w:rPr>
                <w:lang w:val="en-NZ"/>
              </w:rPr>
              <w:t xml:space="preserve">where the results </w:t>
            </w:r>
            <w:r w:rsidR="00385285" w:rsidRPr="00D15363">
              <w:rPr>
                <w:lang w:val="en-NZ"/>
              </w:rPr>
              <w:t>were</w:t>
            </w:r>
            <w:r w:rsidRPr="00D15363">
              <w:rPr>
                <w:lang w:val="en-NZ"/>
              </w:rPr>
              <w:t xml:space="preserve"> low grade (ASC-US or LSIL), and either a positive hrHPV test (within four weeks of the cytology result) or a previous low grade cytology result (within the previous five years)</w:t>
            </w:r>
            <w:r w:rsidR="003275DD" w:rsidRPr="00D15363">
              <w:rPr>
                <w:lang w:val="en-NZ"/>
              </w:rPr>
              <w:t>.</w:t>
            </w:r>
            <w:r w:rsidR="007858D1">
              <w:rPr>
                <w:lang w:val="en-NZ"/>
              </w:rPr>
              <w:t xml:space="preserve"> </w:t>
            </w:r>
            <w:r w:rsidR="002C3D4B">
              <w:rPr>
                <w:lang w:val="en-NZ"/>
              </w:rPr>
              <w:t>W</w:t>
            </w:r>
            <w:r w:rsidR="007858D1">
              <w:rPr>
                <w:lang w:val="en-NZ"/>
              </w:rPr>
              <w:t xml:space="preserve">omen undergoing test-of-cure management for a recent treatment of a high grade squamous lesion (within the previous 4 years) were excluded. </w:t>
            </w:r>
          </w:p>
          <w:p w14:paraId="299A3362" w14:textId="77777777" w:rsidR="00F30928" w:rsidRPr="00D15363" w:rsidRDefault="00F30928" w:rsidP="00F30928">
            <w:pPr>
              <w:pStyle w:val="NoSpacing"/>
              <w:rPr>
                <w:lang w:val="en-NZ"/>
              </w:rPr>
            </w:pPr>
          </w:p>
          <w:p w14:paraId="1BB2128B" w14:textId="700ED00A" w:rsidR="00F663E4" w:rsidRPr="00CE5021" w:rsidRDefault="00F663E4" w:rsidP="00F30928">
            <w:pPr>
              <w:pStyle w:val="NoSpacing"/>
              <w:jc w:val="both"/>
              <w:rPr>
                <w:lang w:val="en-NZ"/>
              </w:rPr>
            </w:pPr>
            <w:r w:rsidRPr="00D15363">
              <w:rPr>
                <w:lang w:val="en-NZ"/>
              </w:rPr>
              <w:t>Referrals and colposcopy visits for these women were retrieved from the NCSP Register. Referrals were retrieved where the date on which the referral was accepted occurred after the date the cytology sample was collected</w:t>
            </w:r>
            <w:r w:rsidR="007C122C" w:rsidRPr="00D15363">
              <w:rPr>
                <w:lang w:val="en-NZ"/>
              </w:rPr>
              <w:t xml:space="preserve">, and at least 26 weeks before the end of the current monitoring period </w:t>
            </w:r>
            <w:r w:rsidR="00064651" w:rsidRPr="00D15363">
              <w:rPr>
                <w:lang w:val="en-NZ"/>
              </w:rPr>
              <w:t>(</w:t>
            </w:r>
            <w:r w:rsidR="00621D34" w:rsidRPr="00D15363">
              <w:rPr>
                <w:lang w:val="en-NZ"/>
              </w:rPr>
              <w:t>i.e.</w:t>
            </w:r>
            <w:r w:rsidR="00A1328F" w:rsidRPr="00D15363">
              <w:rPr>
                <w:lang w:val="en-NZ"/>
              </w:rPr>
              <w:t xml:space="preserve"> 26 weeks before </w:t>
            </w:r>
            <w:r w:rsidR="00912725" w:rsidRPr="00D15363">
              <w:rPr>
                <w:szCs w:val="23"/>
                <w:lang w:val="en-NZ"/>
              </w:rPr>
              <w:t>30 June</w:t>
            </w:r>
            <w:r w:rsidR="00064651" w:rsidRPr="00D15363">
              <w:rPr>
                <w:szCs w:val="23"/>
                <w:lang w:val="en-NZ"/>
              </w:rPr>
              <w:t xml:space="preserve"> </w:t>
            </w:r>
            <w:r w:rsidR="00912725" w:rsidRPr="00D15363">
              <w:rPr>
                <w:szCs w:val="23"/>
                <w:lang w:val="en-NZ"/>
              </w:rPr>
              <w:t>2017</w:t>
            </w:r>
            <w:r w:rsidR="00064651" w:rsidRPr="00D15363">
              <w:rPr>
                <w:lang w:val="en-NZ"/>
              </w:rPr>
              <w:t>,</w:t>
            </w:r>
            <w:r w:rsidR="007C122C" w:rsidRPr="00D15363">
              <w:rPr>
                <w:lang w:val="en-NZ"/>
              </w:rPr>
              <w:t xml:space="preserve"> to allow </w:t>
            </w:r>
            <w:r w:rsidR="007C122C" w:rsidRPr="00CE5021">
              <w:rPr>
                <w:lang w:val="en-NZ"/>
              </w:rPr>
              <w:t>at least 26 weeks following the referral for colposcopy to occur)</w:t>
            </w:r>
            <w:r w:rsidRPr="00CE5021">
              <w:rPr>
                <w:lang w:val="en-NZ"/>
              </w:rPr>
              <w:t>. Colposcopy visits recorded on the NCSP Register were retrieved if they occurred after the cytology test and no later than the end o</w:t>
            </w:r>
            <w:r w:rsidR="007C122C" w:rsidRPr="00CE5021">
              <w:rPr>
                <w:lang w:val="en-NZ"/>
              </w:rPr>
              <w:t xml:space="preserve">f the current monitoring period. </w:t>
            </w:r>
            <w:r w:rsidR="00061A62" w:rsidRPr="00CE5021">
              <w:rPr>
                <w:lang w:val="en-NZ"/>
              </w:rPr>
              <w:t>In addition to explicit colposcopy visit records, histology samples in the same timeframe were used as a proxy for a colposcopy visit</w:t>
            </w:r>
            <w:r w:rsidR="00AF3AD8" w:rsidRPr="00CE5021">
              <w:rPr>
                <w:lang w:val="en-NZ"/>
              </w:rPr>
              <w:t>, to supplement colposcopy visit data</w:t>
            </w:r>
            <w:r w:rsidR="00061A62" w:rsidRPr="00CE5021">
              <w:rPr>
                <w:lang w:val="en-NZ"/>
              </w:rPr>
              <w:t>.</w:t>
            </w:r>
          </w:p>
          <w:p w14:paraId="197E0D1B" w14:textId="77777777" w:rsidR="00F30928" w:rsidRPr="00CE5021" w:rsidRDefault="00F30928" w:rsidP="00F30928">
            <w:pPr>
              <w:pStyle w:val="NoSpacing"/>
              <w:rPr>
                <w:lang w:val="en-NZ"/>
              </w:rPr>
            </w:pPr>
          </w:p>
          <w:p w14:paraId="13C9778A" w14:textId="5CB5D9DD" w:rsidR="00F663E4" w:rsidRPr="00CE5021" w:rsidRDefault="00F663E4" w:rsidP="00F30928">
            <w:pPr>
              <w:pStyle w:val="NoSpacing"/>
              <w:jc w:val="both"/>
              <w:rPr>
                <w:lang w:val="en-NZ"/>
              </w:rPr>
            </w:pPr>
            <w:r w:rsidRPr="00CE5021">
              <w:rPr>
                <w:lang w:val="en-NZ"/>
              </w:rPr>
              <w:t xml:space="preserve">Results are reported by ethnicity and DHB. </w:t>
            </w:r>
            <w:r w:rsidR="00CB14D7" w:rsidRPr="00CE5021">
              <w:rPr>
                <w:lang w:val="en-NZ"/>
              </w:rPr>
              <w:t>DHB is assigned in the same way as in Indicator 7.1.</w:t>
            </w:r>
            <w:r w:rsidR="009712EC">
              <w:rPr>
                <w:lang w:val="en-NZ"/>
              </w:rPr>
              <w:t xml:space="preserve"> </w:t>
            </w:r>
            <w:r w:rsidRPr="00CE5021">
              <w:rPr>
                <w:lang w:val="en-NZ"/>
              </w:rPr>
              <w:t xml:space="preserve">For women who attended colposcopy, DHB is assigned on the basis of the DHB of the colposcopy facility where </w:t>
            </w:r>
            <w:r w:rsidR="006C0245">
              <w:rPr>
                <w:lang w:val="en-NZ"/>
              </w:rPr>
              <w:t>they</w:t>
            </w:r>
            <w:r w:rsidRPr="00CE5021">
              <w:rPr>
                <w:lang w:val="en-NZ"/>
              </w:rPr>
              <w:t xml:space="preserve"> attended for colposcopy</w:t>
            </w:r>
            <w:r w:rsidR="005E7CAF" w:rsidRPr="00CE5021">
              <w:rPr>
                <w:lang w:val="en-NZ"/>
              </w:rPr>
              <w:t xml:space="preserve"> (or where the histology sample was collected</w:t>
            </w:r>
            <w:r w:rsidR="00AF3AD8" w:rsidRPr="00CE5021">
              <w:rPr>
                <w:lang w:val="en-NZ"/>
              </w:rPr>
              <w:t xml:space="preserve"> if a visit is not explicitly recorded</w:t>
            </w:r>
            <w:r w:rsidR="005E7CAF" w:rsidRPr="00CE5021">
              <w:rPr>
                <w:lang w:val="en-NZ"/>
              </w:rPr>
              <w:t>)</w:t>
            </w:r>
            <w:r w:rsidR="009532C8" w:rsidRPr="00CE5021">
              <w:rPr>
                <w:lang w:val="en-NZ"/>
              </w:rPr>
              <w:t>.</w:t>
            </w:r>
            <w:r w:rsidR="004D48F5" w:rsidRPr="00CE5021">
              <w:rPr>
                <w:lang w:val="en-NZ"/>
              </w:rPr>
              <w:t xml:space="preserve"> </w:t>
            </w:r>
            <w:r w:rsidRPr="00CE5021">
              <w:rPr>
                <w:lang w:val="en-NZ"/>
              </w:rPr>
              <w:t>If there are multiple referrals for the same woman to that DHB, the date of the first accepted referral following the cytology sample is used.</w:t>
            </w:r>
            <w:r w:rsidR="009712EC">
              <w:rPr>
                <w:lang w:val="en-NZ"/>
              </w:rPr>
              <w:t xml:space="preserve"> </w:t>
            </w:r>
          </w:p>
          <w:p w14:paraId="32FB9B7C" w14:textId="77777777" w:rsidR="00F30928" w:rsidRPr="00CE5021" w:rsidRDefault="00F30928" w:rsidP="00F30928">
            <w:pPr>
              <w:pStyle w:val="NoSpacing"/>
              <w:rPr>
                <w:lang w:val="en-NZ"/>
              </w:rPr>
            </w:pPr>
          </w:p>
          <w:p w14:paraId="7988C048" w14:textId="77777777" w:rsidR="00F663E4" w:rsidRPr="00CE5021" w:rsidRDefault="00F663E4" w:rsidP="00F30928">
            <w:pPr>
              <w:pStyle w:val="NoSpacing"/>
              <w:jc w:val="both"/>
              <w:rPr>
                <w:lang w:val="en-NZ"/>
              </w:rPr>
            </w:pPr>
            <w:r w:rsidRPr="00CE5021">
              <w:rPr>
                <w:lang w:val="en-NZ"/>
              </w:rPr>
              <w:t>For women who did not attend colposcopy prior to the end of the current monitoring period, DHB is assigned based on the DHB of the facility which accepted the referral for that woman. If there were multiple referrals for the same woman which occurred after the cytology sample, the most recently accepted referral within the timeframe was used.</w:t>
            </w:r>
          </w:p>
          <w:p w14:paraId="0E457B00" w14:textId="77777777" w:rsidR="00F30928" w:rsidRPr="00CE5021" w:rsidRDefault="00F30928" w:rsidP="00F30928">
            <w:pPr>
              <w:pStyle w:val="NoSpacing"/>
              <w:rPr>
                <w:lang w:val="en-NZ"/>
              </w:rPr>
            </w:pPr>
          </w:p>
          <w:p w14:paraId="1A8C77C2" w14:textId="1F1B5A0A" w:rsidR="00F663E4" w:rsidRPr="00CE5021" w:rsidRDefault="00F663E4" w:rsidP="00F30928">
            <w:pPr>
              <w:pStyle w:val="NoSpacing"/>
              <w:jc w:val="both"/>
              <w:rPr>
                <w:lang w:val="en-NZ"/>
              </w:rPr>
            </w:pPr>
            <w:r w:rsidRPr="00CE5021">
              <w:rPr>
                <w:lang w:val="en-NZ"/>
              </w:rPr>
              <w:t xml:space="preserve">For women who neither attended colposcopy nor had an accepted referral with any DHB, DHB is assigned on the basis of the </w:t>
            </w:r>
            <w:r w:rsidR="004D48F5" w:rsidRPr="00CE5021">
              <w:rPr>
                <w:lang w:val="en-NZ"/>
              </w:rPr>
              <w:t xml:space="preserve">geographic region of </w:t>
            </w:r>
            <w:r w:rsidR="0081778A">
              <w:rPr>
                <w:lang w:val="en-NZ"/>
              </w:rPr>
              <w:t xml:space="preserve">the </w:t>
            </w:r>
            <w:r w:rsidRPr="00CE5021">
              <w:rPr>
                <w:lang w:val="en-NZ"/>
              </w:rPr>
              <w:t>health facility where their low grade cytology sample was collected.</w:t>
            </w:r>
          </w:p>
          <w:p w14:paraId="19DB0F44" w14:textId="77777777" w:rsidR="00F30928" w:rsidRPr="00CE5021" w:rsidRDefault="00F30928" w:rsidP="00F30928">
            <w:pPr>
              <w:pStyle w:val="NoSpacing"/>
              <w:rPr>
                <w:lang w:val="en-NZ"/>
              </w:rPr>
            </w:pPr>
          </w:p>
          <w:p w14:paraId="03E5699D" w14:textId="44D170AC" w:rsidR="00F663E4" w:rsidRPr="00CE5021" w:rsidRDefault="00F663E4" w:rsidP="00F30928">
            <w:pPr>
              <w:pStyle w:val="NoSpacing"/>
              <w:jc w:val="both"/>
              <w:rPr>
                <w:lang w:val="en-NZ"/>
              </w:rPr>
            </w:pPr>
            <w:r w:rsidRPr="00CE5021">
              <w:rPr>
                <w:lang w:val="en-NZ"/>
              </w:rPr>
              <w:t xml:space="preserve">Since cytology samples were collected in the </w:t>
            </w:r>
            <w:r w:rsidR="00E2179A" w:rsidRPr="00CE5021">
              <w:rPr>
                <w:lang w:val="en-NZ"/>
              </w:rPr>
              <w:t>6</w:t>
            </w:r>
            <w:r w:rsidR="007531D6" w:rsidRPr="00CE5021">
              <w:rPr>
                <w:lang w:val="en-NZ"/>
              </w:rPr>
              <w:t>-</w:t>
            </w:r>
            <w:r w:rsidRPr="00CE5021">
              <w:rPr>
                <w:lang w:val="en-NZ"/>
              </w:rPr>
              <w:t>month</w:t>
            </w:r>
            <w:r w:rsidR="00E2179A" w:rsidRPr="00CE5021">
              <w:rPr>
                <w:lang w:val="en-NZ"/>
              </w:rPr>
              <w:t xml:space="preserve"> period</w:t>
            </w:r>
            <w:r w:rsidRPr="00CE5021">
              <w:rPr>
                <w:lang w:val="en-NZ"/>
              </w:rPr>
              <w:t xml:space="preserve"> </w:t>
            </w:r>
            <w:r w:rsidR="00B23503" w:rsidRPr="00CE5021">
              <w:rPr>
                <w:lang w:val="en-NZ"/>
              </w:rPr>
              <w:t>ending 12</w:t>
            </w:r>
            <w:r w:rsidR="006C0245">
              <w:rPr>
                <w:lang w:val="en-NZ"/>
              </w:rPr>
              <w:t xml:space="preserve"> </w:t>
            </w:r>
            <w:r w:rsidR="00B23503" w:rsidRPr="00CE5021">
              <w:rPr>
                <w:lang w:val="en-NZ"/>
              </w:rPr>
              <w:t xml:space="preserve">months </w:t>
            </w:r>
            <w:r w:rsidRPr="00CE5021">
              <w:rPr>
                <w:lang w:val="en-NZ"/>
              </w:rPr>
              <w:t xml:space="preserve">prior to the </w:t>
            </w:r>
            <w:r w:rsidR="00B23503" w:rsidRPr="00CE5021">
              <w:rPr>
                <w:lang w:val="en-NZ"/>
              </w:rPr>
              <w:t xml:space="preserve">end of the </w:t>
            </w:r>
            <w:r w:rsidRPr="00CE5021">
              <w:rPr>
                <w:lang w:val="en-NZ"/>
              </w:rPr>
              <w:t xml:space="preserve">current </w:t>
            </w:r>
            <w:r w:rsidR="00325D57" w:rsidRPr="00CE5021">
              <w:rPr>
                <w:lang w:val="en-NZ"/>
              </w:rPr>
              <w:t>monitoring</w:t>
            </w:r>
            <w:r w:rsidRPr="00CE5021">
              <w:rPr>
                <w:lang w:val="en-NZ"/>
              </w:rPr>
              <w:t xml:space="preserve"> period, this allows a follow-up period of at least </w:t>
            </w:r>
            <w:r w:rsidR="00B23503" w:rsidRPr="00CE5021">
              <w:rPr>
                <w:lang w:val="en-NZ"/>
              </w:rPr>
              <w:t>twelve</w:t>
            </w:r>
            <w:r w:rsidRPr="00CE5021">
              <w:rPr>
                <w:lang w:val="en-NZ"/>
              </w:rPr>
              <w:t xml:space="preserve"> months for all women (and up to 1</w:t>
            </w:r>
            <w:r w:rsidR="00702523" w:rsidRPr="00CE5021">
              <w:rPr>
                <w:lang w:val="en-NZ"/>
              </w:rPr>
              <w:t>8</w:t>
            </w:r>
            <w:r w:rsidRPr="00CE5021">
              <w:rPr>
                <w:lang w:val="en-NZ"/>
              </w:rPr>
              <w:t xml:space="preserve"> months for some women) where a woman can attend colposcopy and be assigned to a DHB</w:t>
            </w:r>
            <w:r w:rsidR="007531D6" w:rsidRPr="00CE5021">
              <w:rPr>
                <w:lang w:val="en-NZ"/>
              </w:rPr>
              <w:t>.</w:t>
            </w:r>
          </w:p>
          <w:p w14:paraId="4402F161" w14:textId="77777777" w:rsidR="00FF2C7D" w:rsidRPr="00D901C5" w:rsidRDefault="00FF2C7D" w:rsidP="001832BA">
            <w:pPr>
              <w:pStyle w:val="NoSpacing"/>
              <w:jc w:val="both"/>
            </w:pPr>
          </w:p>
        </w:tc>
      </w:tr>
      <w:tr w:rsidR="00117555" w:rsidRPr="00D901C5" w14:paraId="2D183A9F" w14:textId="77777777" w:rsidTr="00117555">
        <w:tc>
          <w:tcPr>
            <w:tcW w:w="1791" w:type="dxa"/>
          </w:tcPr>
          <w:p w14:paraId="663BBD93" w14:textId="77777777" w:rsidR="00117555" w:rsidRPr="00D901C5" w:rsidRDefault="00117555" w:rsidP="009203A8">
            <w:pPr>
              <w:spacing w:before="120"/>
              <w:ind w:right="544"/>
              <w:jc w:val="both"/>
              <w:rPr>
                <w:b/>
              </w:rPr>
            </w:pPr>
            <w:r w:rsidRPr="00D901C5">
              <w:rPr>
                <w:b/>
              </w:rPr>
              <w:t>Target</w:t>
            </w:r>
          </w:p>
        </w:tc>
        <w:tc>
          <w:tcPr>
            <w:tcW w:w="7531" w:type="dxa"/>
          </w:tcPr>
          <w:p w14:paraId="1CE491BD" w14:textId="7DA9A774" w:rsidR="005620A7" w:rsidRPr="00D901C5" w:rsidRDefault="00264564" w:rsidP="008F4C04">
            <w:pPr>
              <w:spacing w:before="120"/>
              <w:ind w:right="34"/>
              <w:jc w:val="both"/>
            </w:pPr>
            <w:r w:rsidRPr="00D901C5">
              <w:t>95% of women who have persistent low-grade abnormalities</w:t>
            </w:r>
            <w:r w:rsidR="004B0B8D" w:rsidRPr="00D901C5">
              <w:t>,</w:t>
            </w:r>
            <w:r w:rsidRPr="00D901C5">
              <w:t xml:space="preserve"> or a low-grade abnormality and positive HPV test, must receive </w:t>
            </w:r>
            <w:r w:rsidR="00730F5F" w:rsidRPr="00D901C5">
              <w:t>a date for a colposcopy appointment that does not exceed 26 weeks of receipt of the referral</w:t>
            </w:r>
            <w:r w:rsidR="006739A1" w:rsidRPr="00D901C5">
              <w:t>.</w:t>
            </w:r>
          </w:p>
          <w:p w14:paraId="4229C566" w14:textId="77777777" w:rsidR="006739A1" w:rsidRDefault="006739A1" w:rsidP="00225A4A">
            <w:pPr>
              <w:pStyle w:val="NoSpacing"/>
              <w:rPr>
                <w:lang w:val="en-NZ"/>
              </w:rPr>
            </w:pPr>
          </w:p>
          <w:p w14:paraId="5786B624" w14:textId="1B5C2939" w:rsidR="006C0245" w:rsidRPr="00D901C5" w:rsidRDefault="006C0245" w:rsidP="006C0245">
            <w:pPr>
              <w:pStyle w:val="NoSpacing"/>
              <w:jc w:val="both"/>
              <w:rPr>
                <w:lang w:val="en-NZ"/>
              </w:rPr>
            </w:pPr>
            <w:r w:rsidRPr="005122A5">
              <w:rPr>
                <w:lang w:val="en-NZ"/>
              </w:rPr>
              <w:t>At present, this indicator reports on aspects of follow-up, but not specifically on timeliness in relation to the standard, as the date</w:t>
            </w:r>
            <w:r w:rsidRPr="00CE5021">
              <w:rPr>
                <w:lang w:val="en-NZ"/>
              </w:rPr>
              <w:t xml:space="preserve"> of the first scheduled colposcopic appointment is not yet available </w:t>
            </w:r>
            <w:r w:rsidRPr="00D901C5">
              <w:rPr>
                <w:lang w:val="en-NZ"/>
              </w:rPr>
              <w:t>for all women with a low grade cytology test in the 6-month period 12-months prior to the end of the current monitoring period. In the interim, it reports on the number and percentage of women for whom a subsequent accepted referral and/ or a colposcopy visit are recorded, and the number and proportion of women who attended colposcopy within 26 weeks of an accepted referral.</w:t>
            </w:r>
          </w:p>
          <w:p w14:paraId="07B7B144" w14:textId="77777777" w:rsidR="006C0245" w:rsidRPr="00D901C5" w:rsidRDefault="006C0245" w:rsidP="00225A4A">
            <w:pPr>
              <w:pStyle w:val="NoSpacing"/>
              <w:rPr>
                <w:lang w:val="en-NZ"/>
              </w:rPr>
            </w:pPr>
          </w:p>
        </w:tc>
      </w:tr>
      <w:tr w:rsidR="006739A1" w:rsidRPr="00D901C5" w14:paraId="5FB26EA8" w14:textId="77777777" w:rsidTr="00117555">
        <w:tc>
          <w:tcPr>
            <w:tcW w:w="1791" w:type="dxa"/>
          </w:tcPr>
          <w:p w14:paraId="158DB317" w14:textId="77777777" w:rsidR="006739A1" w:rsidRPr="00D901C5" w:rsidRDefault="006739A1" w:rsidP="009203A8">
            <w:pPr>
              <w:spacing w:before="120"/>
              <w:ind w:right="544"/>
              <w:jc w:val="both"/>
              <w:rPr>
                <w:b/>
              </w:rPr>
            </w:pPr>
            <w:r w:rsidRPr="00D901C5">
              <w:rPr>
                <w:b/>
              </w:rPr>
              <w:t>Current situation</w:t>
            </w:r>
          </w:p>
        </w:tc>
        <w:tc>
          <w:tcPr>
            <w:tcW w:w="7531" w:type="dxa"/>
          </w:tcPr>
          <w:p w14:paraId="781C3E36" w14:textId="6756B6BB" w:rsidR="00F30928" w:rsidRPr="00FE73B2" w:rsidRDefault="003275DD" w:rsidP="00291FA2">
            <w:pPr>
              <w:spacing w:before="120"/>
              <w:ind w:right="-4"/>
              <w:jc w:val="both"/>
            </w:pPr>
            <w:r w:rsidRPr="00FE73B2">
              <w:t xml:space="preserve">There were </w:t>
            </w:r>
            <w:r w:rsidR="00912725" w:rsidRPr="00FE73B2">
              <w:rPr>
                <w:szCs w:val="23"/>
              </w:rPr>
              <w:t>3,738</w:t>
            </w:r>
            <w:r w:rsidRPr="00FE73B2">
              <w:t xml:space="preserve"> women with </w:t>
            </w:r>
            <w:r w:rsidR="00B20BE4" w:rsidRPr="00FE73B2">
              <w:t>either</w:t>
            </w:r>
            <w:r w:rsidRPr="00FE73B2">
              <w:t xml:space="preserve"> </w:t>
            </w:r>
            <w:r w:rsidR="00F65325" w:rsidRPr="00FE73B2">
              <w:t xml:space="preserve">persistent low grade cytology or low grade cytology and a positive hrHPV test collected in the period </w:t>
            </w:r>
            <w:r w:rsidR="00912725" w:rsidRPr="00FE73B2">
              <w:rPr>
                <w:szCs w:val="23"/>
              </w:rPr>
              <w:t>1 January</w:t>
            </w:r>
            <w:r w:rsidR="00BB6EAD" w:rsidRPr="00FE73B2">
              <w:rPr>
                <w:szCs w:val="23"/>
              </w:rPr>
              <w:t xml:space="preserve"> – </w:t>
            </w:r>
            <w:r w:rsidR="00912725" w:rsidRPr="00FE73B2">
              <w:rPr>
                <w:szCs w:val="23"/>
              </w:rPr>
              <w:t>30 June</w:t>
            </w:r>
            <w:r w:rsidR="00BB6EAD" w:rsidRPr="00FE73B2">
              <w:rPr>
                <w:szCs w:val="23"/>
              </w:rPr>
              <w:t xml:space="preserve"> </w:t>
            </w:r>
            <w:r w:rsidR="00912725" w:rsidRPr="00FE73B2">
              <w:rPr>
                <w:szCs w:val="23"/>
              </w:rPr>
              <w:t>2016</w:t>
            </w:r>
            <w:r w:rsidR="004B0B8D" w:rsidRPr="00FE73B2">
              <w:t>.</w:t>
            </w:r>
            <w:r w:rsidR="00F65325" w:rsidRPr="00FE73B2">
              <w:t xml:space="preserve"> </w:t>
            </w:r>
            <w:r w:rsidR="00D77CC8" w:rsidRPr="00FE73B2">
              <w:t>Nationally, s</w:t>
            </w:r>
            <w:r w:rsidR="00F65325" w:rsidRPr="00FE73B2">
              <w:t xml:space="preserve">ubsequent accepted referrals are recorded for </w:t>
            </w:r>
            <w:r w:rsidR="00912725" w:rsidRPr="00FE73B2">
              <w:rPr>
                <w:szCs w:val="23"/>
              </w:rPr>
              <w:t>3,105</w:t>
            </w:r>
            <w:r w:rsidR="00064651" w:rsidRPr="00FE73B2">
              <w:rPr>
                <w:szCs w:val="23"/>
              </w:rPr>
              <w:t xml:space="preserve"> (</w:t>
            </w:r>
            <w:r w:rsidR="00912725" w:rsidRPr="00FE73B2">
              <w:rPr>
                <w:szCs w:val="23"/>
              </w:rPr>
              <w:t>83.1</w:t>
            </w:r>
            <w:r w:rsidR="00064651" w:rsidRPr="00FE73B2">
              <w:rPr>
                <w:szCs w:val="23"/>
              </w:rPr>
              <w:t>%)</w:t>
            </w:r>
            <w:r w:rsidR="00F65325" w:rsidRPr="00FE73B2">
              <w:t xml:space="preserve"> of these women, and subsequent colposcopy for </w:t>
            </w:r>
            <w:r w:rsidR="00912725" w:rsidRPr="00FE73B2">
              <w:rPr>
                <w:szCs w:val="23"/>
              </w:rPr>
              <w:t>3,347</w:t>
            </w:r>
            <w:r w:rsidR="00064651" w:rsidRPr="00FE73B2">
              <w:rPr>
                <w:szCs w:val="23"/>
              </w:rPr>
              <w:t xml:space="preserve"> (</w:t>
            </w:r>
            <w:r w:rsidR="00912725" w:rsidRPr="00FE73B2">
              <w:rPr>
                <w:szCs w:val="23"/>
              </w:rPr>
              <w:t>89.5</w:t>
            </w:r>
            <w:r w:rsidR="00064651" w:rsidRPr="00FE73B2">
              <w:rPr>
                <w:szCs w:val="23"/>
              </w:rPr>
              <w:t>%).</w:t>
            </w:r>
            <w:r w:rsidR="00D77CC8" w:rsidRPr="00FE73B2">
              <w:t xml:space="preserve"> The proportion of women for whom a subsequent referral and colposcopy visit are recorded are shown b</w:t>
            </w:r>
            <w:r w:rsidR="00D77CC8" w:rsidRPr="00D93DED">
              <w:t xml:space="preserve">y DHB in </w:t>
            </w:r>
            <w:r w:rsidR="00616FB9" w:rsidRPr="00D93DED">
              <w:fldChar w:fldCharType="begin"/>
            </w:r>
            <w:r w:rsidR="00616FB9" w:rsidRPr="00D93DED">
              <w:instrText xml:space="preserve"> REF _Ref390185675 \h  \* MERGEFORMAT </w:instrText>
            </w:r>
            <w:r w:rsidR="00616FB9" w:rsidRPr="00D93DED">
              <w:fldChar w:fldCharType="separate"/>
            </w:r>
            <w:r w:rsidR="00B73FE3" w:rsidRPr="004E0440">
              <w:t xml:space="preserve">Figure </w:t>
            </w:r>
            <w:r w:rsidR="00B73FE3">
              <w:t>65</w:t>
            </w:r>
            <w:r w:rsidR="00616FB9" w:rsidRPr="00D93DED">
              <w:fldChar w:fldCharType="end"/>
            </w:r>
            <w:r w:rsidR="00D77CC8" w:rsidRPr="0016321A">
              <w:t>, and by ethnicity in</w:t>
            </w:r>
            <w:r w:rsidR="00B05DCD" w:rsidRPr="0016321A">
              <w:t xml:space="preserve"> </w:t>
            </w:r>
            <w:r w:rsidR="0016321A" w:rsidRPr="00D93DED">
              <w:fldChar w:fldCharType="begin"/>
            </w:r>
            <w:r w:rsidR="0016321A" w:rsidRPr="00D93DED">
              <w:instrText xml:space="preserve"> REF _Ref482785459 \h </w:instrText>
            </w:r>
            <w:r w:rsidR="00D93DED">
              <w:instrText xml:space="preserve"> \* MERGEFORMAT </w:instrText>
            </w:r>
            <w:r w:rsidR="0016321A" w:rsidRPr="00D93DED">
              <w:fldChar w:fldCharType="separate"/>
            </w:r>
            <w:r w:rsidR="00B73FE3" w:rsidRPr="004E0440">
              <w:t xml:space="preserve">Figure </w:t>
            </w:r>
            <w:r w:rsidR="00B73FE3">
              <w:rPr>
                <w:noProof/>
              </w:rPr>
              <w:t>66</w:t>
            </w:r>
            <w:r w:rsidR="0016321A" w:rsidRPr="00D93DED">
              <w:fldChar w:fldCharType="end"/>
            </w:r>
            <w:r w:rsidR="00D77CC8" w:rsidRPr="00FE73B2">
              <w:t>. The proportion of women for whom an accepted referral was recorded on the NCSP Register ranged from</w:t>
            </w:r>
            <w:r w:rsidR="00064651" w:rsidRPr="00FE73B2">
              <w:rPr>
                <w:szCs w:val="23"/>
              </w:rPr>
              <w:t xml:space="preserve"> </w:t>
            </w:r>
            <w:r w:rsidR="00912725" w:rsidRPr="00FE73B2">
              <w:rPr>
                <w:szCs w:val="23"/>
              </w:rPr>
              <w:t>84.2</w:t>
            </w:r>
            <w:r w:rsidR="00064651" w:rsidRPr="00FE73B2">
              <w:rPr>
                <w:szCs w:val="23"/>
              </w:rPr>
              <w:t>% (</w:t>
            </w:r>
            <w:r w:rsidR="00912725" w:rsidRPr="00FE73B2">
              <w:rPr>
                <w:szCs w:val="23"/>
              </w:rPr>
              <w:t>Wairarapa</w:t>
            </w:r>
            <w:r w:rsidR="00064651" w:rsidRPr="00FE73B2">
              <w:rPr>
                <w:szCs w:val="23"/>
              </w:rPr>
              <w:t xml:space="preserve">) to </w:t>
            </w:r>
            <w:r w:rsidR="00912725" w:rsidRPr="00FE73B2">
              <w:rPr>
                <w:szCs w:val="23"/>
              </w:rPr>
              <w:t>97.6</w:t>
            </w:r>
            <w:r w:rsidR="00064651" w:rsidRPr="00FE73B2">
              <w:rPr>
                <w:szCs w:val="23"/>
              </w:rPr>
              <w:t>% (</w:t>
            </w:r>
            <w:r w:rsidR="00912725" w:rsidRPr="00FE73B2">
              <w:rPr>
                <w:szCs w:val="23"/>
              </w:rPr>
              <w:t>Lakes</w:t>
            </w:r>
            <w:r w:rsidR="00805D2D" w:rsidRPr="00FE73B2">
              <w:rPr>
                <w:szCs w:val="23"/>
              </w:rPr>
              <w:t xml:space="preserve">; </w:t>
            </w:r>
            <w:r w:rsidR="00616FB9" w:rsidRPr="00D93DED">
              <w:fldChar w:fldCharType="begin"/>
            </w:r>
            <w:r w:rsidR="00616FB9" w:rsidRPr="00D93DED">
              <w:instrText xml:space="preserve"> REF _Ref390185675 \h  \* MERGEFORMAT </w:instrText>
            </w:r>
            <w:r w:rsidR="00616FB9" w:rsidRPr="00D93DED">
              <w:fldChar w:fldCharType="separate"/>
            </w:r>
            <w:r w:rsidR="00B73FE3" w:rsidRPr="004E0440">
              <w:t xml:space="preserve">Figure </w:t>
            </w:r>
            <w:r w:rsidR="00B73FE3">
              <w:t>65</w:t>
            </w:r>
            <w:r w:rsidR="00616FB9" w:rsidRPr="00D93DED">
              <w:fldChar w:fldCharType="end"/>
            </w:r>
            <w:r w:rsidR="00B81A46" w:rsidRPr="00FE73B2">
              <w:t>).</w:t>
            </w:r>
            <w:r w:rsidR="00D77CC8" w:rsidRPr="00FE73B2">
              <w:t xml:space="preserve"> The proportion of women with a subsequent colposcopy visit </w:t>
            </w:r>
            <w:r w:rsidR="00B20BE4" w:rsidRPr="00FE73B2">
              <w:t xml:space="preserve">(which occurred by the end of the current monitoring period) </w:t>
            </w:r>
            <w:r w:rsidR="00D77CC8" w:rsidRPr="00FE73B2">
              <w:t xml:space="preserve">recorded on the NCSP Register ranged from </w:t>
            </w:r>
            <w:r w:rsidR="00912725" w:rsidRPr="00FE73B2">
              <w:rPr>
                <w:szCs w:val="23"/>
              </w:rPr>
              <w:t>80.6</w:t>
            </w:r>
            <w:r w:rsidR="00805D2D" w:rsidRPr="00FE73B2">
              <w:rPr>
                <w:szCs w:val="23"/>
              </w:rPr>
              <w:t xml:space="preserve">% </w:t>
            </w:r>
            <w:r w:rsidR="00064651" w:rsidRPr="00FE73B2">
              <w:rPr>
                <w:szCs w:val="23"/>
              </w:rPr>
              <w:t>(</w:t>
            </w:r>
            <w:r w:rsidR="00912725" w:rsidRPr="00FE73B2">
              <w:rPr>
                <w:szCs w:val="23"/>
              </w:rPr>
              <w:t>Hutt Valley</w:t>
            </w:r>
            <w:r w:rsidR="00064651" w:rsidRPr="00FE73B2">
              <w:rPr>
                <w:szCs w:val="23"/>
              </w:rPr>
              <w:t xml:space="preserve">) to </w:t>
            </w:r>
            <w:r w:rsidR="00912725" w:rsidRPr="00FE73B2">
              <w:rPr>
                <w:szCs w:val="23"/>
              </w:rPr>
              <w:t>97.2</w:t>
            </w:r>
            <w:r w:rsidR="00675339">
              <w:rPr>
                <w:szCs w:val="23"/>
              </w:rPr>
              <w:t>%</w:t>
            </w:r>
            <w:r w:rsidR="00064651" w:rsidRPr="00FE73B2">
              <w:rPr>
                <w:szCs w:val="23"/>
              </w:rPr>
              <w:t xml:space="preserve"> women (</w:t>
            </w:r>
            <w:r w:rsidR="00912725" w:rsidRPr="00FE73B2">
              <w:rPr>
                <w:szCs w:val="23"/>
              </w:rPr>
              <w:t>Tairawhi</w:t>
            </w:r>
            <w:r w:rsidR="00912725" w:rsidRPr="001202C4">
              <w:rPr>
                <w:szCs w:val="23"/>
              </w:rPr>
              <w:t>ti</w:t>
            </w:r>
            <w:r w:rsidR="00A85E4B" w:rsidRPr="001202C4">
              <w:rPr>
                <w:szCs w:val="23"/>
              </w:rPr>
              <w:t xml:space="preserve">; </w:t>
            </w:r>
            <w:r w:rsidR="00616FB9" w:rsidRPr="001202C4">
              <w:fldChar w:fldCharType="begin"/>
            </w:r>
            <w:r w:rsidR="00616FB9" w:rsidRPr="001202C4">
              <w:instrText xml:space="preserve"> REF _Ref390185675 \h  \* MERGEFORMAT </w:instrText>
            </w:r>
            <w:r w:rsidR="00616FB9" w:rsidRPr="001202C4">
              <w:fldChar w:fldCharType="separate"/>
            </w:r>
            <w:r w:rsidR="00B73FE3" w:rsidRPr="004E0440">
              <w:t xml:space="preserve">Figure </w:t>
            </w:r>
            <w:r w:rsidR="00B73FE3">
              <w:t>65</w:t>
            </w:r>
            <w:r w:rsidR="00616FB9" w:rsidRPr="001202C4">
              <w:fldChar w:fldCharType="end"/>
            </w:r>
            <w:r w:rsidR="00D77CC8" w:rsidRPr="00FE73B2">
              <w:t xml:space="preserve">). </w:t>
            </w:r>
            <w:r w:rsidR="00132164" w:rsidRPr="00FE73B2">
              <w:t xml:space="preserve">The proportion of women for whom an accepted referral was recorded on the NCSP Register ranged from </w:t>
            </w:r>
            <w:r w:rsidR="00912725" w:rsidRPr="00FE73B2">
              <w:rPr>
                <w:szCs w:val="23"/>
              </w:rPr>
              <w:t>81.6</w:t>
            </w:r>
            <w:r w:rsidR="00064651" w:rsidRPr="00FE73B2">
              <w:rPr>
                <w:szCs w:val="23"/>
              </w:rPr>
              <w:t>%</w:t>
            </w:r>
            <w:r w:rsidR="004F7F42" w:rsidRPr="00FE73B2">
              <w:t xml:space="preserve"> </w:t>
            </w:r>
            <w:r w:rsidR="00A733E6">
              <w:t xml:space="preserve">for </w:t>
            </w:r>
            <w:r w:rsidR="00912725" w:rsidRPr="00FE73B2">
              <w:rPr>
                <w:szCs w:val="23"/>
              </w:rPr>
              <w:t>European/</w:t>
            </w:r>
            <w:r w:rsidR="00A76FD8">
              <w:rPr>
                <w:szCs w:val="23"/>
              </w:rPr>
              <w:t xml:space="preserve"> </w:t>
            </w:r>
            <w:r w:rsidR="00912725" w:rsidRPr="00FE73B2">
              <w:rPr>
                <w:szCs w:val="23"/>
              </w:rPr>
              <w:t>Other</w:t>
            </w:r>
            <w:r w:rsidR="004F7F42" w:rsidRPr="00FE73B2">
              <w:rPr>
                <w:szCs w:val="23"/>
              </w:rPr>
              <w:t xml:space="preserve"> </w:t>
            </w:r>
            <w:r w:rsidR="00132164" w:rsidRPr="00FE73B2">
              <w:t xml:space="preserve">women to </w:t>
            </w:r>
            <w:r w:rsidR="00912725" w:rsidRPr="00FE73B2">
              <w:rPr>
                <w:szCs w:val="23"/>
              </w:rPr>
              <w:t>90.0</w:t>
            </w:r>
            <w:r w:rsidR="00132164" w:rsidRPr="00FE73B2">
              <w:t xml:space="preserve">% for </w:t>
            </w:r>
            <w:r w:rsidR="00912725" w:rsidRPr="00FE73B2">
              <w:rPr>
                <w:szCs w:val="23"/>
              </w:rPr>
              <w:t>Maori</w:t>
            </w:r>
            <w:r w:rsidR="00132164" w:rsidRPr="00FE73B2">
              <w:t xml:space="preserve"> women (</w:t>
            </w:r>
            <w:r w:rsidR="006E5374" w:rsidRPr="00A85003">
              <w:fldChar w:fldCharType="begin"/>
            </w:r>
            <w:r w:rsidR="006E5374" w:rsidRPr="00A85003">
              <w:instrText xml:space="preserve"> REF _Ref482785459 \h </w:instrText>
            </w:r>
            <w:r w:rsidR="00583E9C" w:rsidRPr="00A85003">
              <w:instrText xml:space="preserve"> \* MERGEFORMAT </w:instrText>
            </w:r>
            <w:r w:rsidR="006E5374" w:rsidRPr="00A85003">
              <w:fldChar w:fldCharType="separate"/>
            </w:r>
            <w:r w:rsidR="00B73FE3" w:rsidRPr="004E0440">
              <w:t xml:space="preserve">Figure </w:t>
            </w:r>
            <w:r w:rsidR="00B73FE3">
              <w:rPr>
                <w:noProof/>
              </w:rPr>
              <w:t>66</w:t>
            </w:r>
            <w:r w:rsidR="006E5374" w:rsidRPr="00A85003">
              <w:fldChar w:fldCharType="end"/>
            </w:r>
            <w:r w:rsidR="00132164" w:rsidRPr="00A85003">
              <w:t xml:space="preserve">). The proportion of women with a subsequent colposcopy visit recorded on the NCSP Register ranged from </w:t>
            </w:r>
            <w:r w:rsidR="00912725" w:rsidRPr="00A85003">
              <w:rPr>
                <w:szCs w:val="23"/>
              </w:rPr>
              <w:t>85.3</w:t>
            </w:r>
            <w:r w:rsidR="00064651" w:rsidRPr="00A85003">
              <w:rPr>
                <w:szCs w:val="23"/>
              </w:rPr>
              <w:t>% (</w:t>
            </w:r>
            <w:r w:rsidR="00912725" w:rsidRPr="00A85003">
              <w:rPr>
                <w:szCs w:val="23"/>
              </w:rPr>
              <w:t>Pacific</w:t>
            </w:r>
            <w:r w:rsidR="004F7F42" w:rsidRPr="00A85003">
              <w:t xml:space="preserve"> </w:t>
            </w:r>
            <w:r w:rsidR="00132164" w:rsidRPr="00A85003">
              <w:t xml:space="preserve">women) to </w:t>
            </w:r>
            <w:r w:rsidR="00912725" w:rsidRPr="00A85003">
              <w:rPr>
                <w:szCs w:val="23"/>
              </w:rPr>
              <w:t>90.1</w:t>
            </w:r>
            <w:r w:rsidR="00064651" w:rsidRPr="00A85003">
              <w:rPr>
                <w:szCs w:val="23"/>
              </w:rPr>
              <w:t>% (</w:t>
            </w:r>
            <w:r w:rsidR="00912725" w:rsidRPr="00A85003">
              <w:rPr>
                <w:szCs w:val="23"/>
              </w:rPr>
              <w:t>European/</w:t>
            </w:r>
            <w:r w:rsidR="00245DAC">
              <w:rPr>
                <w:szCs w:val="23"/>
              </w:rPr>
              <w:t xml:space="preserve"> </w:t>
            </w:r>
            <w:r w:rsidR="00912725" w:rsidRPr="00A85003">
              <w:rPr>
                <w:szCs w:val="23"/>
              </w:rPr>
              <w:t>Other</w:t>
            </w:r>
            <w:r w:rsidR="00132164" w:rsidRPr="00A85003">
              <w:t xml:space="preserve"> women)</w:t>
            </w:r>
            <w:r w:rsidR="00CE7E02" w:rsidRPr="00A85003">
              <w:t xml:space="preserve"> </w:t>
            </w:r>
            <w:r w:rsidR="006E5374" w:rsidRPr="00A85003">
              <w:t>(</w:t>
            </w:r>
            <w:r w:rsidR="006E5374" w:rsidRPr="00A85003">
              <w:fldChar w:fldCharType="begin"/>
            </w:r>
            <w:r w:rsidR="006E5374" w:rsidRPr="00A85003">
              <w:instrText xml:space="preserve"> REF _Ref482785459 \h </w:instrText>
            </w:r>
            <w:r w:rsidR="00E4596F" w:rsidRPr="00A85003">
              <w:instrText xml:space="preserve"> \* MERGEFORMAT </w:instrText>
            </w:r>
            <w:r w:rsidR="006E5374" w:rsidRPr="00A85003">
              <w:fldChar w:fldCharType="separate"/>
            </w:r>
            <w:r w:rsidR="00B73FE3" w:rsidRPr="004E0440">
              <w:t xml:space="preserve">Figure </w:t>
            </w:r>
            <w:r w:rsidR="00B73FE3">
              <w:rPr>
                <w:noProof/>
              </w:rPr>
              <w:t>66</w:t>
            </w:r>
            <w:r w:rsidR="006E5374" w:rsidRPr="00A85003">
              <w:fldChar w:fldCharType="end"/>
            </w:r>
            <w:r w:rsidR="006E5374" w:rsidRPr="00A85003">
              <w:t>)</w:t>
            </w:r>
            <w:r w:rsidR="00132164" w:rsidRPr="00A85003">
              <w:t>.</w:t>
            </w:r>
            <w:r w:rsidR="00D77CC8" w:rsidRPr="00FE73B2">
              <w:t xml:space="preserve"> </w:t>
            </w:r>
          </w:p>
          <w:p w14:paraId="363D6FB1" w14:textId="77777777" w:rsidR="00291FA2" w:rsidRPr="00FE73B2" w:rsidRDefault="00291FA2" w:rsidP="00291FA2">
            <w:pPr>
              <w:pStyle w:val="NoSpacing"/>
            </w:pPr>
          </w:p>
          <w:p w14:paraId="6E8B9B0B" w14:textId="763DB5D1" w:rsidR="00B05DCD" w:rsidRPr="00FE73B2" w:rsidRDefault="009E607C" w:rsidP="00F30928">
            <w:pPr>
              <w:pStyle w:val="NoSpacing"/>
              <w:jc w:val="both"/>
              <w:rPr>
                <w:lang w:val="en-NZ"/>
              </w:rPr>
            </w:pPr>
            <w:r w:rsidRPr="00FE73B2">
              <w:rPr>
                <w:lang w:val="en-NZ"/>
              </w:rPr>
              <w:t xml:space="preserve">An estimation of the timeliness of colposcopic assessment is provided by </w:t>
            </w:r>
            <w:r w:rsidR="00C23854" w:rsidRPr="00FE73B2">
              <w:rPr>
                <w:lang w:val="en-NZ"/>
              </w:rPr>
              <w:t xml:space="preserve">examining the time between when a referral is accepted for a colposcopy </w:t>
            </w:r>
            <w:r w:rsidR="00DF6CBE" w:rsidRPr="00FE73B2">
              <w:rPr>
                <w:lang w:val="en-NZ"/>
              </w:rPr>
              <w:t>and when a woma</w:t>
            </w:r>
            <w:r w:rsidR="00C23854" w:rsidRPr="00FE73B2">
              <w:rPr>
                <w:lang w:val="en-NZ"/>
              </w:rPr>
              <w:t xml:space="preserve">n attended for colposcopy. </w:t>
            </w:r>
            <w:r w:rsidR="00DF6CBE" w:rsidRPr="00FE73B2">
              <w:rPr>
                <w:lang w:val="en-NZ"/>
              </w:rPr>
              <w:t>Nationally</w:t>
            </w:r>
            <w:r w:rsidR="00A04E90" w:rsidRPr="00FE73B2">
              <w:rPr>
                <w:lang w:val="en-NZ"/>
              </w:rPr>
              <w:t xml:space="preserve">, </w:t>
            </w:r>
            <w:r w:rsidR="00912725" w:rsidRPr="00FE73B2">
              <w:rPr>
                <w:szCs w:val="23"/>
                <w:lang w:val="en-NZ"/>
              </w:rPr>
              <w:t>2</w:t>
            </w:r>
            <w:r w:rsidR="00967AE0" w:rsidRPr="00FE73B2">
              <w:rPr>
                <w:szCs w:val="23"/>
                <w:lang w:val="en-NZ"/>
              </w:rPr>
              <w:t>,</w:t>
            </w:r>
            <w:r w:rsidR="00912725" w:rsidRPr="00FE73B2">
              <w:rPr>
                <w:szCs w:val="23"/>
                <w:lang w:val="en-NZ"/>
              </w:rPr>
              <w:t>528</w:t>
            </w:r>
            <w:r w:rsidR="009712EC">
              <w:rPr>
                <w:szCs w:val="23"/>
                <w:lang w:val="en-NZ"/>
              </w:rPr>
              <w:t xml:space="preserve"> </w:t>
            </w:r>
            <w:r w:rsidR="00064651" w:rsidRPr="00FE73B2">
              <w:rPr>
                <w:szCs w:val="23"/>
                <w:lang w:val="en-NZ"/>
              </w:rPr>
              <w:t>(</w:t>
            </w:r>
            <w:r w:rsidR="00912725" w:rsidRPr="00FE73B2">
              <w:rPr>
                <w:szCs w:val="23"/>
                <w:lang w:val="en-NZ"/>
              </w:rPr>
              <w:t>81.4</w:t>
            </w:r>
            <w:r w:rsidR="00A04E90" w:rsidRPr="00FE73B2">
              <w:rPr>
                <w:lang w:val="en-NZ"/>
              </w:rPr>
              <w:t xml:space="preserve">%) women attended for colposcopy within 26 weeks of their accepted </w:t>
            </w:r>
            <w:r w:rsidR="00A04E90" w:rsidRPr="005C0792">
              <w:rPr>
                <w:lang w:val="en-NZ"/>
              </w:rPr>
              <w:t>referral</w:t>
            </w:r>
            <w:r w:rsidR="00D77CC8" w:rsidRPr="005C0792">
              <w:rPr>
                <w:lang w:val="en-NZ"/>
              </w:rPr>
              <w:t xml:space="preserve"> (</w:t>
            </w:r>
            <w:r w:rsidR="00064651" w:rsidRPr="005C0792">
              <w:rPr>
                <w:szCs w:val="23"/>
                <w:lang w:val="en-NZ"/>
              </w:rPr>
              <w:fldChar w:fldCharType="begin"/>
            </w:r>
            <w:r w:rsidR="00064651" w:rsidRPr="005C0792">
              <w:rPr>
                <w:szCs w:val="23"/>
                <w:lang w:val="en-NZ"/>
              </w:rPr>
              <w:instrText xml:space="preserve"> REF _Ref390605581 \h  \* MERGEFORMAT </w:instrText>
            </w:r>
            <w:r w:rsidR="00064651" w:rsidRPr="005C0792">
              <w:rPr>
                <w:szCs w:val="23"/>
                <w:lang w:val="en-NZ"/>
              </w:rPr>
            </w:r>
            <w:r w:rsidR="00064651" w:rsidRPr="005C0792">
              <w:rPr>
                <w:szCs w:val="23"/>
                <w:lang w:val="en-NZ"/>
              </w:rPr>
              <w:fldChar w:fldCharType="separate"/>
            </w:r>
            <w:r w:rsidR="00B73FE3" w:rsidRPr="00B73FE3">
              <w:rPr>
                <w:szCs w:val="23"/>
                <w:lang w:val="en-NZ"/>
              </w:rPr>
              <w:t>Table 59</w:t>
            </w:r>
            <w:r w:rsidR="00064651" w:rsidRPr="005C0792">
              <w:rPr>
                <w:szCs w:val="23"/>
                <w:lang w:val="en-NZ"/>
              </w:rPr>
              <w:fldChar w:fldCharType="end"/>
            </w:r>
            <w:r w:rsidR="00D77CC8" w:rsidRPr="005C0792">
              <w:rPr>
                <w:lang w:val="en-NZ"/>
              </w:rPr>
              <w:t>)</w:t>
            </w:r>
            <w:r w:rsidR="00A04E90" w:rsidRPr="005C0792">
              <w:rPr>
                <w:lang w:val="en-NZ"/>
              </w:rPr>
              <w:t>.</w:t>
            </w:r>
            <w:r w:rsidR="00CE7E02" w:rsidRPr="00FE73B2">
              <w:rPr>
                <w:lang w:val="en-NZ"/>
              </w:rPr>
              <w:t xml:space="preserve"> By DHB, the proportion of women who attended for colposcopy within 26 weeks of their accepted referral ranged from </w:t>
            </w:r>
            <w:r w:rsidR="00912725" w:rsidRPr="00FE73B2">
              <w:rPr>
                <w:szCs w:val="23"/>
                <w:lang w:val="en-NZ"/>
              </w:rPr>
              <w:t>50.5</w:t>
            </w:r>
            <w:r w:rsidR="00E91047" w:rsidRPr="00FE73B2">
              <w:rPr>
                <w:szCs w:val="23"/>
                <w:lang w:val="en-NZ"/>
              </w:rPr>
              <w:t>%</w:t>
            </w:r>
            <w:r w:rsidR="009712EC">
              <w:rPr>
                <w:szCs w:val="23"/>
                <w:lang w:val="en-NZ"/>
              </w:rPr>
              <w:t xml:space="preserve"> </w:t>
            </w:r>
            <w:r w:rsidR="00064651" w:rsidRPr="00FE73B2">
              <w:rPr>
                <w:szCs w:val="23"/>
                <w:lang w:val="en-NZ"/>
              </w:rPr>
              <w:t>(</w:t>
            </w:r>
            <w:r w:rsidR="00912725" w:rsidRPr="00FE73B2">
              <w:rPr>
                <w:szCs w:val="23"/>
                <w:lang w:val="en-NZ"/>
              </w:rPr>
              <w:t>Waikato</w:t>
            </w:r>
            <w:r w:rsidR="00CE7E02" w:rsidRPr="00FE73B2">
              <w:rPr>
                <w:lang w:val="en-NZ"/>
              </w:rPr>
              <w:t xml:space="preserve">) to </w:t>
            </w:r>
            <w:r w:rsidR="00912725" w:rsidRPr="00FE73B2">
              <w:rPr>
                <w:szCs w:val="23"/>
                <w:lang w:val="en-NZ"/>
              </w:rPr>
              <w:t>all</w:t>
            </w:r>
            <w:r w:rsidR="00E91047" w:rsidRPr="00FE73B2">
              <w:rPr>
                <w:szCs w:val="23"/>
                <w:lang w:val="en-NZ"/>
              </w:rPr>
              <w:t xml:space="preserve"> </w:t>
            </w:r>
            <w:r w:rsidR="00CE7E02" w:rsidRPr="00FE73B2">
              <w:rPr>
                <w:lang w:val="en-NZ"/>
              </w:rPr>
              <w:t xml:space="preserve">women </w:t>
            </w:r>
            <w:r w:rsidR="00064651" w:rsidRPr="00FE73B2">
              <w:rPr>
                <w:szCs w:val="23"/>
                <w:lang w:val="en-NZ"/>
              </w:rPr>
              <w:t>(</w:t>
            </w:r>
            <w:r w:rsidR="00912725" w:rsidRPr="00FE73B2">
              <w:rPr>
                <w:szCs w:val="23"/>
                <w:lang w:val="en-NZ"/>
              </w:rPr>
              <w:t>Wairarap</w:t>
            </w:r>
            <w:r w:rsidR="00912725" w:rsidRPr="00784A3D">
              <w:rPr>
                <w:szCs w:val="23"/>
                <w:lang w:val="en-NZ"/>
              </w:rPr>
              <w:t>a</w:t>
            </w:r>
            <w:r w:rsidR="00CE7E02" w:rsidRPr="00784A3D">
              <w:rPr>
                <w:lang w:val="en-NZ"/>
              </w:rPr>
              <w:t xml:space="preserve">) </w:t>
            </w:r>
            <w:r w:rsidR="00CE7E02" w:rsidRPr="005C0792">
              <w:rPr>
                <w:lang w:val="en-NZ"/>
              </w:rPr>
              <w:t>(</w:t>
            </w:r>
            <w:r w:rsidR="00064651" w:rsidRPr="005C0792">
              <w:rPr>
                <w:szCs w:val="23"/>
                <w:lang w:val="en-NZ"/>
              </w:rPr>
              <w:fldChar w:fldCharType="begin"/>
            </w:r>
            <w:r w:rsidR="00064651" w:rsidRPr="005C0792">
              <w:rPr>
                <w:szCs w:val="23"/>
                <w:lang w:val="en-NZ"/>
              </w:rPr>
              <w:instrText xml:space="preserve"> REF _Ref390611180 \h  \* MERGEFORMAT </w:instrText>
            </w:r>
            <w:r w:rsidR="00064651" w:rsidRPr="005C0792">
              <w:rPr>
                <w:szCs w:val="23"/>
                <w:lang w:val="en-NZ"/>
              </w:rPr>
            </w:r>
            <w:r w:rsidR="00064651" w:rsidRPr="005C0792">
              <w:rPr>
                <w:szCs w:val="23"/>
                <w:lang w:val="en-NZ"/>
              </w:rPr>
              <w:fldChar w:fldCharType="separate"/>
            </w:r>
            <w:r w:rsidR="00B73FE3" w:rsidRPr="00B73FE3">
              <w:rPr>
                <w:szCs w:val="23"/>
                <w:lang w:val="en-NZ"/>
              </w:rPr>
              <w:t>Figure 67</w:t>
            </w:r>
            <w:r w:rsidR="00064651" w:rsidRPr="005C0792">
              <w:rPr>
                <w:szCs w:val="23"/>
                <w:lang w:val="en-NZ"/>
              </w:rPr>
              <w:fldChar w:fldCharType="end"/>
            </w:r>
            <w:r w:rsidR="00C72ADD" w:rsidRPr="005C0792">
              <w:rPr>
                <w:szCs w:val="23"/>
                <w:lang w:val="en-NZ"/>
              </w:rPr>
              <w:t xml:space="preserve">, </w:t>
            </w:r>
            <w:r w:rsidR="00C72ADD" w:rsidRPr="005C0792">
              <w:rPr>
                <w:szCs w:val="23"/>
                <w:lang w:val="en-NZ"/>
              </w:rPr>
              <w:fldChar w:fldCharType="begin"/>
            </w:r>
            <w:r w:rsidR="00C72ADD" w:rsidRPr="005C0792">
              <w:rPr>
                <w:szCs w:val="23"/>
                <w:lang w:val="en-NZ"/>
              </w:rPr>
              <w:instrText xml:space="preserve"> REF _Ref390605581 \h </w:instrText>
            </w:r>
            <w:r w:rsidR="006A5C70" w:rsidRPr="005C0792">
              <w:rPr>
                <w:szCs w:val="23"/>
                <w:lang w:val="en-NZ"/>
              </w:rPr>
              <w:instrText xml:space="preserve"> \* MERGEFORMAT </w:instrText>
            </w:r>
            <w:r w:rsidR="00C72ADD" w:rsidRPr="005C0792">
              <w:rPr>
                <w:szCs w:val="23"/>
                <w:lang w:val="en-NZ"/>
              </w:rPr>
            </w:r>
            <w:r w:rsidR="00C72ADD" w:rsidRPr="005C0792">
              <w:rPr>
                <w:szCs w:val="23"/>
                <w:lang w:val="en-NZ"/>
              </w:rPr>
              <w:fldChar w:fldCharType="separate"/>
            </w:r>
            <w:r w:rsidR="00B73FE3" w:rsidRPr="00B73FE3">
              <w:rPr>
                <w:lang w:val="en-NZ"/>
              </w:rPr>
              <w:t xml:space="preserve">Table </w:t>
            </w:r>
            <w:r w:rsidR="00B73FE3" w:rsidRPr="00B73FE3">
              <w:rPr>
                <w:noProof/>
                <w:lang w:val="en-NZ"/>
              </w:rPr>
              <w:t>59</w:t>
            </w:r>
            <w:r w:rsidR="00C72ADD" w:rsidRPr="005C0792">
              <w:rPr>
                <w:szCs w:val="23"/>
                <w:lang w:val="en-NZ"/>
              </w:rPr>
              <w:fldChar w:fldCharType="end"/>
            </w:r>
            <w:r w:rsidR="00064651" w:rsidRPr="005C0792">
              <w:rPr>
                <w:szCs w:val="23"/>
                <w:lang w:val="en-NZ"/>
              </w:rPr>
              <w:t>).</w:t>
            </w:r>
            <w:r w:rsidR="00CE7E02" w:rsidRPr="005C0792">
              <w:rPr>
                <w:lang w:val="en-NZ"/>
              </w:rPr>
              <w:t xml:space="preserve"> By ethnicity</w:t>
            </w:r>
            <w:r w:rsidR="007C122C" w:rsidRPr="005C0792">
              <w:rPr>
                <w:lang w:val="en-NZ"/>
              </w:rPr>
              <w:t xml:space="preserve">, this </w:t>
            </w:r>
            <w:r w:rsidR="00C65151" w:rsidRPr="005C0792">
              <w:rPr>
                <w:lang w:val="en-NZ"/>
              </w:rPr>
              <w:t>figure</w:t>
            </w:r>
            <w:r w:rsidR="007C122C" w:rsidRPr="005C0792">
              <w:rPr>
                <w:lang w:val="en-NZ"/>
              </w:rPr>
              <w:t xml:space="preserve"> ranged from </w:t>
            </w:r>
            <w:r w:rsidR="00912725" w:rsidRPr="005C0792">
              <w:rPr>
                <w:szCs w:val="23"/>
                <w:lang w:val="en-NZ"/>
              </w:rPr>
              <w:t>72.1</w:t>
            </w:r>
            <w:r w:rsidR="00064651" w:rsidRPr="005C0792">
              <w:rPr>
                <w:szCs w:val="23"/>
                <w:lang w:val="en-NZ"/>
              </w:rPr>
              <w:t xml:space="preserve">%  of </w:t>
            </w:r>
            <w:r w:rsidR="00912725" w:rsidRPr="005C0792">
              <w:rPr>
                <w:szCs w:val="23"/>
                <w:lang w:val="en-NZ"/>
              </w:rPr>
              <w:t>Pacific</w:t>
            </w:r>
            <w:r w:rsidR="0031016B" w:rsidRPr="005C0792">
              <w:rPr>
                <w:szCs w:val="23"/>
                <w:lang w:val="en-NZ"/>
              </w:rPr>
              <w:t xml:space="preserve"> </w:t>
            </w:r>
            <w:r w:rsidR="007C122C" w:rsidRPr="005C0792">
              <w:rPr>
                <w:lang w:val="en-NZ"/>
              </w:rPr>
              <w:t xml:space="preserve">women attending for colposcopy within 26 weeks of their accepted referral, to </w:t>
            </w:r>
            <w:r w:rsidR="00912725" w:rsidRPr="005C0792">
              <w:rPr>
                <w:szCs w:val="23"/>
                <w:lang w:val="en-NZ"/>
              </w:rPr>
              <w:t>83.5</w:t>
            </w:r>
            <w:r w:rsidR="00A10376" w:rsidRPr="005C0792">
              <w:rPr>
                <w:szCs w:val="23"/>
                <w:lang w:val="en-NZ"/>
              </w:rPr>
              <w:t xml:space="preserve">% </w:t>
            </w:r>
            <w:r w:rsidR="00064651" w:rsidRPr="005C0792">
              <w:rPr>
                <w:szCs w:val="23"/>
                <w:lang w:val="en-NZ"/>
              </w:rPr>
              <w:t xml:space="preserve">of </w:t>
            </w:r>
            <w:r w:rsidR="00912725" w:rsidRPr="005C0792">
              <w:rPr>
                <w:szCs w:val="23"/>
                <w:lang w:val="en-NZ"/>
              </w:rPr>
              <w:t>European/</w:t>
            </w:r>
            <w:r w:rsidR="00675339" w:rsidRPr="005C0792">
              <w:rPr>
                <w:szCs w:val="23"/>
                <w:lang w:val="en-NZ"/>
              </w:rPr>
              <w:t xml:space="preserve"> </w:t>
            </w:r>
            <w:r w:rsidR="00912725" w:rsidRPr="005C0792">
              <w:rPr>
                <w:szCs w:val="23"/>
                <w:lang w:val="en-NZ"/>
              </w:rPr>
              <w:t>Other</w:t>
            </w:r>
            <w:r w:rsidR="007C122C" w:rsidRPr="005C0792">
              <w:rPr>
                <w:lang w:val="en-NZ"/>
              </w:rPr>
              <w:t xml:space="preserve"> women (</w:t>
            </w:r>
            <w:r w:rsidR="00B05DCD" w:rsidRPr="005C0792">
              <w:rPr>
                <w:lang w:val="en-NZ"/>
              </w:rPr>
              <w:fldChar w:fldCharType="begin"/>
            </w:r>
            <w:r w:rsidR="00B05DCD" w:rsidRPr="005C0792">
              <w:rPr>
                <w:lang w:val="en-NZ"/>
              </w:rPr>
              <w:instrText xml:space="preserve"> REF _Ref482785034 \h </w:instrText>
            </w:r>
            <w:r w:rsidR="008132D8" w:rsidRPr="005C0792">
              <w:rPr>
                <w:lang w:val="en-NZ"/>
              </w:rPr>
              <w:instrText xml:space="preserve"> \* MERGEFORMAT </w:instrText>
            </w:r>
            <w:r w:rsidR="00B05DCD" w:rsidRPr="005C0792">
              <w:rPr>
                <w:lang w:val="en-NZ"/>
              </w:rPr>
            </w:r>
            <w:r w:rsidR="00B05DCD" w:rsidRPr="005C0792">
              <w:rPr>
                <w:lang w:val="en-NZ"/>
              </w:rPr>
              <w:fldChar w:fldCharType="separate"/>
            </w:r>
            <w:r w:rsidR="00B73FE3" w:rsidRPr="00B73FE3">
              <w:rPr>
                <w:lang w:val="en-NZ"/>
              </w:rPr>
              <w:t xml:space="preserve">Figure </w:t>
            </w:r>
            <w:r w:rsidR="00B73FE3" w:rsidRPr="00B73FE3">
              <w:rPr>
                <w:noProof/>
                <w:lang w:val="en-NZ"/>
              </w:rPr>
              <w:t>68</w:t>
            </w:r>
            <w:r w:rsidR="00B05DCD" w:rsidRPr="005C0792">
              <w:rPr>
                <w:lang w:val="en-NZ"/>
              </w:rPr>
              <w:fldChar w:fldCharType="end"/>
            </w:r>
            <w:r w:rsidR="00C72ADD" w:rsidRPr="005C0792">
              <w:rPr>
                <w:lang w:val="en-NZ"/>
              </w:rPr>
              <w:t xml:space="preserve">, </w:t>
            </w:r>
            <w:r w:rsidR="00C72ADD" w:rsidRPr="005C0792">
              <w:rPr>
                <w:lang w:val="en-NZ"/>
              </w:rPr>
              <w:fldChar w:fldCharType="begin"/>
            </w:r>
            <w:r w:rsidR="00C72ADD" w:rsidRPr="005C0792">
              <w:rPr>
                <w:lang w:val="en-NZ"/>
              </w:rPr>
              <w:instrText xml:space="preserve"> REF _Ref390611625 \h </w:instrText>
            </w:r>
            <w:r w:rsidR="008132D8" w:rsidRPr="005C0792">
              <w:rPr>
                <w:lang w:val="en-NZ"/>
              </w:rPr>
              <w:instrText xml:space="preserve"> \* MERGEFORMAT </w:instrText>
            </w:r>
            <w:r w:rsidR="00C72ADD" w:rsidRPr="005C0792">
              <w:rPr>
                <w:lang w:val="en-NZ"/>
              </w:rPr>
            </w:r>
            <w:r w:rsidR="00C72ADD" w:rsidRPr="005C0792">
              <w:rPr>
                <w:lang w:val="en-NZ"/>
              </w:rPr>
              <w:fldChar w:fldCharType="separate"/>
            </w:r>
            <w:r w:rsidR="00B73FE3" w:rsidRPr="00B73FE3">
              <w:rPr>
                <w:lang w:val="en-NZ"/>
              </w:rPr>
              <w:t xml:space="preserve">Table </w:t>
            </w:r>
            <w:r w:rsidR="00B73FE3" w:rsidRPr="00B73FE3">
              <w:rPr>
                <w:noProof/>
                <w:lang w:val="en-NZ"/>
              </w:rPr>
              <w:t>60</w:t>
            </w:r>
            <w:r w:rsidR="00C72ADD" w:rsidRPr="005C0792">
              <w:rPr>
                <w:lang w:val="en-NZ"/>
              </w:rPr>
              <w:fldChar w:fldCharType="end"/>
            </w:r>
            <w:r w:rsidR="00B05DCD" w:rsidRPr="005C0792">
              <w:rPr>
                <w:lang w:val="en-NZ"/>
              </w:rPr>
              <w:t>)</w:t>
            </w:r>
          </w:p>
          <w:p w14:paraId="7CC7F7E4" w14:textId="77777777" w:rsidR="00B11B6B" w:rsidRPr="00FE73B2" w:rsidRDefault="00B11B6B" w:rsidP="00620368">
            <w:pPr>
              <w:pStyle w:val="NoSpacing"/>
              <w:rPr>
                <w:lang w:val="en-NZ"/>
              </w:rPr>
            </w:pPr>
          </w:p>
          <w:p w14:paraId="1E7DF29F" w14:textId="59DD8A48" w:rsidR="00B11B6B" w:rsidRPr="00FE73B2" w:rsidRDefault="00B11B6B" w:rsidP="005234EB">
            <w:pPr>
              <w:pStyle w:val="NoSpacing"/>
              <w:jc w:val="both"/>
              <w:rPr>
                <w:lang w:val="en-NZ"/>
              </w:rPr>
            </w:pPr>
            <w:r w:rsidRPr="00FE73B2">
              <w:rPr>
                <w:lang w:val="en-NZ"/>
              </w:rPr>
              <w:t xml:space="preserve">Overall </w:t>
            </w:r>
            <w:r w:rsidR="00912725" w:rsidRPr="00FE73B2">
              <w:rPr>
                <w:szCs w:val="23"/>
                <w:lang w:val="en-NZ"/>
              </w:rPr>
              <w:t>2,874</w:t>
            </w:r>
            <w:r w:rsidR="0062253D" w:rsidRPr="00FE73B2">
              <w:rPr>
                <w:szCs w:val="23"/>
                <w:lang w:val="en-NZ"/>
              </w:rPr>
              <w:t xml:space="preserve"> </w:t>
            </w:r>
            <w:r w:rsidRPr="00FE73B2">
              <w:rPr>
                <w:lang w:val="en-NZ"/>
              </w:rPr>
              <w:t>women attended colposcopy following an accepted referral on the NCSP Register, and by the end of the current monit</w:t>
            </w:r>
            <w:r w:rsidR="00A66F11" w:rsidRPr="00FE73B2">
              <w:rPr>
                <w:lang w:val="en-NZ"/>
              </w:rPr>
              <w:t>or</w:t>
            </w:r>
            <w:r w:rsidRPr="00FE73B2">
              <w:rPr>
                <w:lang w:val="en-NZ"/>
              </w:rPr>
              <w:t xml:space="preserve">ing </w:t>
            </w:r>
            <w:r w:rsidR="00AA3E78" w:rsidRPr="00FE73B2">
              <w:rPr>
                <w:lang w:val="en-NZ"/>
              </w:rPr>
              <w:t>period.</w:t>
            </w:r>
            <w:r w:rsidRPr="00FE73B2">
              <w:rPr>
                <w:lang w:val="en-NZ"/>
              </w:rPr>
              <w:t xml:space="preserve"> This is equivalent to </w:t>
            </w:r>
            <w:r w:rsidR="00912725" w:rsidRPr="00FE73B2">
              <w:rPr>
                <w:szCs w:val="23"/>
                <w:lang w:val="en-NZ"/>
              </w:rPr>
              <w:t>76.9</w:t>
            </w:r>
            <w:r w:rsidR="0062253D" w:rsidRPr="00FE73B2">
              <w:rPr>
                <w:szCs w:val="23"/>
                <w:lang w:val="en-NZ"/>
              </w:rPr>
              <w:t>%</w:t>
            </w:r>
            <w:r w:rsidRPr="00FE73B2">
              <w:rPr>
                <w:lang w:val="en-NZ"/>
              </w:rPr>
              <w:t xml:space="preserve"> of all women with persistent low grade cytology or low grade cytology and a positive hrHPV test, and </w:t>
            </w:r>
            <w:r w:rsidR="00912725" w:rsidRPr="00FE73B2">
              <w:rPr>
                <w:szCs w:val="23"/>
                <w:lang w:val="en-NZ"/>
              </w:rPr>
              <w:t>92.6</w:t>
            </w:r>
            <w:r w:rsidR="008D076C" w:rsidRPr="00FE73B2">
              <w:rPr>
                <w:szCs w:val="23"/>
                <w:lang w:val="en-NZ"/>
              </w:rPr>
              <w:t>%</w:t>
            </w:r>
            <w:r w:rsidRPr="00FE73B2">
              <w:rPr>
                <w:lang w:val="en-NZ"/>
              </w:rPr>
              <w:t xml:space="preserve"> of women who had an accepted referral following their low grade cytology.</w:t>
            </w:r>
          </w:p>
          <w:p w14:paraId="60D17CED" w14:textId="77777777" w:rsidR="005234EB" w:rsidRPr="00D901C5" w:rsidRDefault="005234EB" w:rsidP="005234EB">
            <w:pPr>
              <w:pStyle w:val="NoSpacing"/>
              <w:jc w:val="both"/>
              <w:rPr>
                <w:lang w:val="en-NZ"/>
              </w:rPr>
            </w:pPr>
          </w:p>
        </w:tc>
      </w:tr>
      <w:tr w:rsidR="006739A1" w:rsidRPr="00D901C5" w14:paraId="61315BE1" w14:textId="77777777" w:rsidTr="00117555">
        <w:tc>
          <w:tcPr>
            <w:tcW w:w="1791" w:type="dxa"/>
          </w:tcPr>
          <w:p w14:paraId="5B4C05B6" w14:textId="77777777" w:rsidR="006739A1" w:rsidRPr="00D901C5" w:rsidRDefault="006739A1" w:rsidP="009203A8">
            <w:pPr>
              <w:spacing w:before="120"/>
              <w:ind w:right="544"/>
              <w:jc w:val="both"/>
              <w:rPr>
                <w:b/>
              </w:rPr>
            </w:pPr>
            <w:r w:rsidRPr="00D901C5">
              <w:rPr>
                <w:b/>
              </w:rPr>
              <w:t>Trends</w:t>
            </w:r>
          </w:p>
        </w:tc>
        <w:tc>
          <w:tcPr>
            <w:tcW w:w="7531" w:type="dxa"/>
          </w:tcPr>
          <w:p w14:paraId="0E83F96D" w14:textId="0A7C7076" w:rsidR="0071123E" w:rsidRPr="00D901C5" w:rsidRDefault="004C1A09" w:rsidP="00171C43">
            <w:pPr>
              <w:spacing w:before="120"/>
              <w:ind w:right="-4"/>
              <w:jc w:val="both"/>
            </w:pPr>
            <w:r w:rsidRPr="00D901C5">
              <w:t xml:space="preserve">Nationally, </w:t>
            </w:r>
            <w:r w:rsidR="0071123E" w:rsidRPr="00D901C5">
              <w:t xml:space="preserve">the proportion of women with colposcopy within 26 weeks has </w:t>
            </w:r>
            <w:r w:rsidR="00086126" w:rsidRPr="00D15363">
              <w:t xml:space="preserve">increased </w:t>
            </w:r>
            <w:r w:rsidR="00362BBC" w:rsidRPr="00D15363">
              <w:t>(</w:t>
            </w:r>
            <w:r w:rsidR="00912725" w:rsidRPr="00D15363">
              <w:rPr>
                <w:szCs w:val="23"/>
              </w:rPr>
              <w:t>81.4</w:t>
            </w:r>
            <w:r w:rsidR="00086126" w:rsidRPr="00D15363">
              <w:rPr>
                <w:szCs w:val="23"/>
              </w:rPr>
              <w:t>%</w:t>
            </w:r>
            <w:r w:rsidR="000334A0" w:rsidRPr="00D15363">
              <w:rPr>
                <w:szCs w:val="23"/>
              </w:rPr>
              <w:t xml:space="preserve"> </w:t>
            </w:r>
            <w:r w:rsidR="00362BBC" w:rsidRPr="00D15363">
              <w:t xml:space="preserve">in the </w:t>
            </w:r>
            <w:r w:rsidR="00362BBC" w:rsidRPr="00D901C5">
              <w:t>current report</w:t>
            </w:r>
            <w:r w:rsidR="00B11B6B" w:rsidRPr="00D901C5">
              <w:t>,</w:t>
            </w:r>
            <w:r w:rsidR="00362BBC" w:rsidRPr="00D901C5">
              <w:t xml:space="preserve"> compared to </w:t>
            </w:r>
            <w:r w:rsidR="00B53439" w:rsidRPr="00D901C5">
              <w:t>68.8%</w:t>
            </w:r>
            <w:r w:rsidR="00362BBC" w:rsidRPr="00D901C5">
              <w:t xml:space="preserve"> in the previous report)</w:t>
            </w:r>
            <w:r w:rsidR="0071123E" w:rsidRPr="00D901C5">
              <w:t xml:space="preserve">, and it has also </w:t>
            </w:r>
            <w:r w:rsidR="00086126">
              <w:t>increased</w:t>
            </w:r>
            <w:r w:rsidR="00086126" w:rsidRPr="00D901C5">
              <w:t xml:space="preserve"> </w:t>
            </w:r>
            <w:r w:rsidR="0071123E" w:rsidRPr="00D901C5">
              <w:t>in every ethnic group</w:t>
            </w:r>
            <w:r w:rsidR="000F140D" w:rsidRPr="00D901C5">
              <w:t xml:space="preserve"> </w:t>
            </w:r>
            <w:r w:rsidR="00086126">
              <w:t xml:space="preserve">with a minimum increase of 9.4% in Māori </w:t>
            </w:r>
            <w:r w:rsidR="00086126" w:rsidRPr="008B01A4">
              <w:t>women</w:t>
            </w:r>
            <w:r w:rsidR="0071123E" w:rsidRPr="008B01A4">
              <w:t xml:space="preserve"> (</w:t>
            </w:r>
            <w:r w:rsidR="000B25B8" w:rsidRPr="008B01A4">
              <w:fldChar w:fldCharType="begin"/>
            </w:r>
            <w:r w:rsidR="000B25B8" w:rsidRPr="008B01A4">
              <w:instrText xml:space="preserve"> REF _Ref497807694 \h </w:instrText>
            </w:r>
            <w:r w:rsidR="004B5CCE" w:rsidRPr="008B01A4">
              <w:instrText xml:space="preserve"> \* MERGEFORMAT </w:instrText>
            </w:r>
            <w:r w:rsidR="000B25B8" w:rsidRPr="008B01A4">
              <w:fldChar w:fldCharType="separate"/>
            </w:r>
            <w:r w:rsidR="00B73FE3" w:rsidRPr="004E0440">
              <w:t xml:space="preserve">Figure </w:t>
            </w:r>
            <w:r w:rsidR="00B73FE3">
              <w:rPr>
                <w:bCs/>
                <w:noProof/>
              </w:rPr>
              <w:t>69</w:t>
            </w:r>
            <w:r w:rsidR="000B25B8" w:rsidRPr="008B01A4">
              <w:fldChar w:fldCharType="end"/>
            </w:r>
            <w:r w:rsidR="00D03DB5" w:rsidRPr="008B01A4">
              <w:t>).</w:t>
            </w:r>
            <w:r w:rsidR="0071123E" w:rsidRPr="005122A5">
              <w:t xml:space="preserve"> </w:t>
            </w:r>
            <w:r w:rsidR="00362BBC" w:rsidRPr="005122A5">
              <w:t>This was also reflected by DHB</w:t>
            </w:r>
            <w:r w:rsidR="00D125F8" w:rsidRPr="005122A5">
              <w:t>,</w:t>
            </w:r>
            <w:r w:rsidR="00362BBC" w:rsidRPr="005122A5">
              <w:t xml:space="preserve"> with </w:t>
            </w:r>
            <w:r w:rsidR="00086126">
              <w:t>13</w:t>
            </w:r>
            <w:r w:rsidR="00086126" w:rsidRPr="00CE5021">
              <w:t xml:space="preserve"> </w:t>
            </w:r>
            <w:r w:rsidR="00362BBC" w:rsidRPr="00CE5021">
              <w:t xml:space="preserve">out of 20 </w:t>
            </w:r>
            <w:r w:rsidR="00BD0410" w:rsidRPr="00CE5021">
              <w:t>DHBs</w:t>
            </w:r>
            <w:r w:rsidR="00362BBC" w:rsidRPr="00D901C5">
              <w:t xml:space="preserve"> showing </w:t>
            </w:r>
            <w:r w:rsidR="00086126">
              <w:t>an increase</w:t>
            </w:r>
            <w:r w:rsidR="00362BBC" w:rsidRPr="00D901C5">
              <w:t xml:space="preserve"> in </w:t>
            </w:r>
            <w:r w:rsidR="0071123E" w:rsidRPr="00D901C5">
              <w:t xml:space="preserve">the proportion of women seen within 26 weeks </w:t>
            </w:r>
            <w:r w:rsidR="00D125F8" w:rsidRPr="00D901C5">
              <w:t xml:space="preserve">since the previous </w:t>
            </w:r>
            <w:r w:rsidR="00D125F8" w:rsidRPr="008B01A4">
              <w:t>report</w:t>
            </w:r>
            <w:r w:rsidR="0071123E" w:rsidRPr="008B01A4">
              <w:t xml:space="preserve"> (</w:t>
            </w:r>
            <w:r w:rsidR="001B770E" w:rsidRPr="008B01A4">
              <w:fldChar w:fldCharType="begin"/>
            </w:r>
            <w:r w:rsidR="001B770E" w:rsidRPr="008B01A4">
              <w:instrText xml:space="preserve"> REF _Ref499716013 \h </w:instrText>
            </w:r>
            <w:r w:rsidR="008B01A4">
              <w:instrText xml:space="preserve"> \* MERGEFORMAT </w:instrText>
            </w:r>
            <w:r w:rsidR="001B770E" w:rsidRPr="008B01A4">
              <w:fldChar w:fldCharType="separate"/>
            </w:r>
            <w:r w:rsidR="00B73FE3" w:rsidRPr="004E0440">
              <w:t xml:space="preserve">Figure </w:t>
            </w:r>
            <w:r w:rsidR="00B73FE3">
              <w:rPr>
                <w:noProof/>
              </w:rPr>
              <w:t>70</w:t>
            </w:r>
            <w:r w:rsidR="001B770E" w:rsidRPr="008B01A4">
              <w:fldChar w:fldCharType="end"/>
            </w:r>
            <w:r w:rsidR="0071123E" w:rsidRPr="005122A5">
              <w:t xml:space="preserve">). </w:t>
            </w:r>
            <w:r w:rsidR="00D03DB5" w:rsidRPr="005122A5">
              <w:t>S</w:t>
            </w:r>
            <w:r w:rsidR="0071123E" w:rsidRPr="005122A5">
              <w:t xml:space="preserve">ubstantial </w:t>
            </w:r>
            <w:r w:rsidR="00B11B6B" w:rsidRPr="005122A5">
              <w:t xml:space="preserve">decreases </w:t>
            </w:r>
            <w:r w:rsidR="00CF4800" w:rsidRPr="005122A5">
              <w:t xml:space="preserve">(greater than 10%) </w:t>
            </w:r>
            <w:r w:rsidR="00B11B6B" w:rsidRPr="000E3060">
              <w:t xml:space="preserve">in the proportion seen within 26 weeks were </w:t>
            </w:r>
            <w:r w:rsidR="00B53A10">
              <w:t xml:space="preserve">still </w:t>
            </w:r>
            <w:r w:rsidR="00B11B6B" w:rsidRPr="000E3060">
              <w:t xml:space="preserve">observed in </w:t>
            </w:r>
            <w:r w:rsidR="00B53A10">
              <w:t>three</w:t>
            </w:r>
            <w:r w:rsidR="00B53A10" w:rsidRPr="000E3060">
              <w:t xml:space="preserve"> </w:t>
            </w:r>
            <w:r w:rsidR="00B11B6B" w:rsidRPr="000E3060">
              <w:t>DHBs (</w:t>
            </w:r>
            <w:r w:rsidR="00B53A10" w:rsidRPr="00B53A10">
              <w:t>Bay of Plenty</w:t>
            </w:r>
            <w:r w:rsidR="00B53A10">
              <w:t xml:space="preserve">, </w:t>
            </w:r>
            <w:r w:rsidR="00B53A10" w:rsidRPr="00B53A10">
              <w:t>Capital &amp; Coast</w:t>
            </w:r>
            <w:r w:rsidR="00B53A10">
              <w:t xml:space="preserve"> and </w:t>
            </w:r>
            <w:r w:rsidR="00B53A10" w:rsidRPr="00B53A10">
              <w:t>Hutt Valley</w:t>
            </w:r>
            <w:r w:rsidR="00B11B6B" w:rsidRPr="000E3060">
              <w:t>).</w:t>
            </w:r>
            <w:r w:rsidR="00CF4800" w:rsidRPr="00CE5021">
              <w:t xml:space="preserve"> Conversely, a substantial increase (greater than 10%) in the proportion of women with </w:t>
            </w:r>
            <w:r w:rsidR="005D6229" w:rsidRPr="00CE5021">
              <w:t>colposcopy</w:t>
            </w:r>
            <w:r w:rsidR="00CF4800" w:rsidRPr="00CE5021">
              <w:t xml:space="preserve"> wi</w:t>
            </w:r>
            <w:r w:rsidR="00CF4800" w:rsidRPr="00D901C5">
              <w:t xml:space="preserve">thin 26 weeks compared to the previous report was seen in </w:t>
            </w:r>
            <w:r w:rsidR="00F21E84">
              <w:t>four</w:t>
            </w:r>
            <w:r w:rsidR="00F21E84" w:rsidRPr="00D901C5">
              <w:t xml:space="preserve"> </w:t>
            </w:r>
            <w:r w:rsidR="00CF4800" w:rsidRPr="00D901C5">
              <w:t>DHB</w:t>
            </w:r>
            <w:r w:rsidR="00F21E84">
              <w:t>s</w:t>
            </w:r>
            <w:r w:rsidR="00CF4800" w:rsidRPr="00D901C5">
              <w:t xml:space="preserve"> (</w:t>
            </w:r>
            <w:r w:rsidR="00F21E84" w:rsidRPr="00F21E84">
              <w:t>Counties Manukau</w:t>
            </w:r>
            <w:r w:rsidR="00F21E84">
              <w:t xml:space="preserve">, </w:t>
            </w:r>
            <w:r w:rsidR="00F21E84" w:rsidRPr="00F21E84">
              <w:t>Southern</w:t>
            </w:r>
            <w:r w:rsidR="0007583C">
              <w:t xml:space="preserve">, </w:t>
            </w:r>
            <w:r w:rsidR="00F21E84" w:rsidRPr="00F21E84">
              <w:t>Waikato</w:t>
            </w:r>
            <w:r w:rsidR="0007583C">
              <w:t xml:space="preserve"> and </w:t>
            </w:r>
            <w:r w:rsidR="0007583C" w:rsidRPr="0007583C">
              <w:t>Waitemata</w:t>
            </w:r>
            <w:r w:rsidR="00CF4800" w:rsidRPr="00D901C5">
              <w:t>).</w:t>
            </w:r>
            <w:r w:rsidR="009712EC">
              <w:t xml:space="preserve"> </w:t>
            </w:r>
          </w:p>
          <w:p w14:paraId="78048A0F" w14:textId="77777777" w:rsidR="000A6588" w:rsidRPr="00D901C5" w:rsidRDefault="000A6588" w:rsidP="004B1F94">
            <w:pPr>
              <w:pStyle w:val="NoSpacing"/>
              <w:rPr>
                <w:lang w:val="en-NZ"/>
              </w:rPr>
            </w:pPr>
          </w:p>
        </w:tc>
      </w:tr>
      <w:tr w:rsidR="006739A1" w:rsidRPr="00D901C5" w14:paraId="244EFB7A" w14:textId="77777777" w:rsidTr="00117555">
        <w:tc>
          <w:tcPr>
            <w:tcW w:w="1791" w:type="dxa"/>
          </w:tcPr>
          <w:p w14:paraId="3D9EBF73" w14:textId="77777777" w:rsidR="006739A1" w:rsidRPr="00D901C5" w:rsidRDefault="006739A1" w:rsidP="009203A8">
            <w:pPr>
              <w:spacing w:before="120"/>
              <w:ind w:right="544"/>
              <w:jc w:val="both"/>
              <w:rPr>
                <w:b/>
              </w:rPr>
            </w:pPr>
            <w:r w:rsidRPr="00D901C5">
              <w:rPr>
                <w:b/>
              </w:rPr>
              <w:t>Comments</w:t>
            </w:r>
          </w:p>
        </w:tc>
        <w:tc>
          <w:tcPr>
            <w:tcW w:w="7531" w:type="dxa"/>
          </w:tcPr>
          <w:p w14:paraId="0E236A29" w14:textId="0536383F" w:rsidR="0011178E" w:rsidRPr="00D901C5" w:rsidRDefault="0038057D" w:rsidP="005234EB">
            <w:pPr>
              <w:spacing w:before="120"/>
              <w:jc w:val="both"/>
              <w:rPr>
                <w:szCs w:val="23"/>
              </w:rPr>
            </w:pPr>
            <w:r w:rsidRPr="00D901C5">
              <w:rPr>
                <w:szCs w:val="23"/>
              </w:rPr>
              <w:t xml:space="preserve">At present, this indicator reports on aspects of follow-up, but not specifically on timeliness in relation to the standard, as the date of the first scheduled colposcopic appointment is not yet available </w:t>
            </w:r>
            <w:r w:rsidR="00491E4A">
              <w:rPr>
                <w:szCs w:val="23"/>
              </w:rPr>
              <w:t xml:space="preserve">to use </w:t>
            </w:r>
            <w:r w:rsidRPr="00D901C5">
              <w:rPr>
                <w:szCs w:val="23"/>
              </w:rPr>
              <w:t>in the NCSP Register for all women referred.</w:t>
            </w:r>
            <w:r w:rsidR="004B03FF">
              <w:rPr>
                <w:szCs w:val="23"/>
              </w:rPr>
              <w:t xml:space="preserve"> </w:t>
            </w:r>
            <w:r w:rsidR="005D6229" w:rsidRPr="00D901C5">
              <w:t>Therefore,</w:t>
            </w:r>
            <w:r w:rsidRPr="00D901C5">
              <w:t xml:space="preserve"> the</w:t>
            </w:r>
            <w:r w:rsidR="00517B97" w:rsidRPr="00D901C5">
              <w:t xml:space="preserve"> results for th</w:t>
            </w:r>
            <w:r w:rsidR="003030AC" w:rsidRPr="00D901C5">
              <w:t xml:space="preserve">is indicator are not directly comparable to the target. </w:t>
            </w:r>
          </w:p>
          <w:p w14:paraId="7FAC5007" w14:textId="77777777" w:rsidR="00F30928" w:rsidRPr="00D901C5" w:rsidRDefault="00F30928" w:rsidP="00F30928">
            <w:pPr>
              <w:pStyle w:val="NoSpacing"/>
              <w:rPr>
                <w:lang w:val="en-NZ"/>
              </w:rPr>
            </w:pPr>
          </w:p>
          <w:p w14:paraId="532C6C62" w14:textId="77777777" w:rsidR="00595458" w:rsidRDefault="00595458" w:rsidP="00F30928">
            <w:pPr>
              <w:pStyle w:val="NoSpacing"/>
              <w:jc w:val="both"/>
              <w:rPr>
                <w:lang w:val="en-NZ"/>
              </w:rPr>
            </w:pPr>
            <w:r w:rsidRPr="00595458">
              <w:rPr>
                <w:lang w:val="en-NZ"/>
              </w:rPr>
              <w:t xml:space="preserve">Since this indicator relies on colposcopy data in the NCSP Register, any incompleteness in reporting of referrals and colposcopy visits as at the time of the data extract from the NCSP Register (early September 2017 for the current report) would lead to an underestimate of the number of women with referrals and/ or follow-up colposcopy visits. 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 </w:t>
            </w:r>
          </w:p>
          <w:p w14:paraId="2A191AF2" w14:textId="77777777" w:rsidR="00595458" w:rsidRDefault="00595458" w:rsidP="00F30928">
            <w:pPr>
              <w:pStyle w:val="NoSpacing"/>
              <w:jc w:val="both"/>
              <w:rPr>
                <w:lang w:val="en-NZ"/>
              </w:rPr>
            </w:pPr>
          </w:p>
          <w:p w14:paraId="10871209" w14:textId="6A46D087" w:rsidR="006739A1" w:rsidRPr="00D901C5" w:rsidRDefault="00F7436C" w:rsidP="00F30928">
            <w:pPr>
              <w:pStyle w:val="NoSpacing"/>
              <w:jc w:val="both"/>
              <w:rPr>
                <w:lang w:val="en-NZ"/>
              </w:rPr>
            </w:pPr>
            <w:r w:rsidRPr="00D901C5">
              <w:rPr>
                <w:lang w:val="en-NZ"/>
              </w:rPr>
              <w:t xml:space="preserve">As has been the case for previous </w:t>
            </w:r>
            <w:r w:rsidR="00325D57" w:rsidRPr="00A36732">
              <w:rPr>
                <w:lang w:val="en-NZ"/>
              </w:rPr>
              <w:t>monitoring</w:t>
            </w:r>
            <w:r w:rsidRPr="005122A5">
              <w:rPr>
                <w:lang w:val="en-NZ"/>
              </w:rPr>
              <w:t xml:space="preserve"> periods, i</w:t>
            </w:r>
            <w:r w:rsidR="0011178E" w:rsidRPr="005122A5">
              <w:rPr>
                <w:lang w:val="en-NZ"/>
              </w:rPr>
              <w:t xml:space="preserve">t is </w:t>
            </w:r>
            <w:r w:rsidR="00714654" w:rsidRPr="005122A5">
              <w:rPr>
                <w:lang w:val="en-NZ"/>
              </w:rPr>
              <w:t xml:space="preserve">evident </w:t>
            </w:r>
            <w:r w:rsidR="0011178E" w:rsidRPr="005122A5">
              <w:rPr>
                <w:lang w:val="en-NZ"/>
              </w:rPr>
              <w:t>that referrals are incompletely recorded on the N</w:t>
            </w:r>
            <w:r w:rsidR="0011178E" w:rsidRPr="00D901C5">
              <w:rPr>
                <w:lang w:val="en-NZ"/>
              </w:rPr>
              <w:t>CSP Register, as some women have a record of a colposcopy visit, but no record of an</w:t>
            </w:r>
            <w:r w:rsidR="00204B02" w:rsidRPr="00D901C5">
              <w:rPr>
                <w:lang w:val="en-NZ"/>
              </w:rPr>
              <w:t xml:space="preserve"> accepted referral</w:t>
            </w:r>
            <w:r w:rsidR="0011178E" w:rsidRPr="00D901C5">
              <w:rPr>
                <w:lang w:val="en-NZ"/>
              </w:rPr>
              <w:t>.</w:t>
            </w:r>
          </w:p>
          <w:p w14:paraId="28CB8F8E" w14:textId="77777777" w:rsidR="00204B02" w:rsidRPr="00D901C5" w:rsidRDefault="00204B02" w:rsidP="00B27993">
            <w:pPr>
              <w:pStyle w:val="NoSpacing"/>
              <w:rPr>
                <w:lang w:val="en-NZ"/>
              </w:rPr>
            </w:pPr>
          </w:p>
        </w:tc>
      </w:tr>
    </w:tbl>
    <w:p w14:paraId="05123657" w14:textId="77777777" w:rsidR="005F445E" w:rsidRPr="00D901C5" w:rsidRDefault="005F445E">
      <w:pPr>
        <w:rPr>
          <w:rFonts w:ascii="Cambria" w:eastAsia="Times New Roman" w:hAnsi="Cambria"/>
          <w:b/>
          <w:bCs/>
          <w:sz w:val="26"/>
          <w:szCs w:val="26"/>
          <w:lang w:eastAsia="en-AU"/>
        </w:rPr>
      </w:pPr>
      <w:r w:rsidRPr="00D901C5">
        <w:rPr>
          <w:lang w:eastAsia="en-AU"/>
        </w:rPr>
        <w:br w:type="page"/>
      </w:r>
    </w:p>
    <w:p w14:paraId="26BB51DE" w14:textId="3A835DD1" w:rsidR="005F445E" w:rsidRPr="004E0440" w:rsidRDefault="00C65151" w:rsidP="00DD2AD1">
      <w:pPr>
        <w:pStyle w:val="Caption"/>
        <w:spacing w:after="80"/>
        <w:ind w:right="-23"/>
        <w:jc w:val="both"/>
      </w:pPr>
      <w:bookmarkStart w:id="673" w:name="_Ref390185675"/>
      <w:bookmarkStart w:id="674" w:name="_Toc459126420"/>
      <w:bookmarkStart w:id="675" w:name="_Toc469398439"/>
      <w:bookmarkStart w:id="676" w:name="_Toc454287273"/>
      <w:bookmarkStart w:id="677" w:name="_Toc475605319"/>
      <w:bookmarkStart w:id="678" w:name="_Toc509928637"/>
      <w:r w:rsidRPr="004E0440">
        <w:t>Figure</w:t>
      </w:r>
      <w:r w:rsidR="005F445E"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65</w:t>
      </w:r>
      <w:r w:rsidR="00F55F28" w:rsidRPr="004E0440">
        <w:rPr>
          <w:noProof/>
        </w:rPr>
        <w:fldChar w:fldCharType="end"/>
      </w:r>
      <w:bookmarkEnd w:id="673"/>
      <w:r w:rsidR="005F445E" w:rsidRPr="004E0440">
        <w:t xml:space="preserve"> - Follow-up recorded* for women with persistent LG cytology/ LG cytology and positive hrHPV test</w:t>
      </w:r>
      <w:r w:rsidR="00F212F4" w:rsidRPr="004E0440">
        <w:t>, by DHB</w:t>
      </w:r>
      <w:bookmarkEnd w:id="674"/>
      <w:bookmarkEnd w:id="675"/>
      <w:bookmarkEnd w:id="676"/>
      <w:bookmarkEnd w:id="677"/>
      <w:bookmarkEnd w:id="678"/>
    </w:p>
    <w:p w14:paraId="7B407634" w14:textId="280DAE93" w:rsidR="00097422" w:rsidRPr="004E0440" w:rsidRDefault="005A5AB0" w:rsidP="006C46DF">
      <w:pPr>
        <w:rPr>
          <w:lang w:eastAsia="en-AU"/>
        </w:rPr>
      </w:pPr>
      <w:r w:rsidRPr="004E0440">
        <w:rPr>
          <w:noProof/>
          <w:lang w:eastAsia="en-NZ"/>
        </w:rPr>
        <w:drawing>
          <wp:inline distT="0" distB="0" distL="0" distR="0" wp14:anchorId="4C9DE2B9" wp14:editId="233961EE">
            <wp:extent cx="5633841" cy="3240000"/>
            <wp:effectExtent l="0" t="0" r="508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3841" cy="3240000"/>
                    </a:xfrm>
                    <a:prstGeom prst="rect">
                      <a:avLst/>
                    </a:prstGeom>
                    <a:noFill/>
                  </pic:spPr>
                </pic:pic>
              </a:graphicData>
            </a:graphic>
          </wp:inline>
        </w:drawing>
      </w:r>
    </w:p>
    <w:p w14:paraId="7303B0CF" w14:textId="77777777" w:rsidR="005F445E" w:rsidRPr="004E0440" w:rsidRDefault="005F445E" w:rsidP="00EA2EED">
      <w:pPr>
        <w:jc w:val="both"/>
        <w:rPr>
          <w:i/>
          <w:sz w:val="20"/>
        </w:rPr>
      </w:pPr>
      <w:r w:rsidRPr="004E0440">
        <w:rPr>
          <w:i/>
          <w:sz w:val="20"/>
          <w:lang w:eastAsia="en-AU"/>
        </w:rPr>
        <w:t xml:space="preserve">* </w:t>
      </w:r>
      <w:r w:rsidR="0013636E" w:rsidRPr="004E0440">
        <w:rPr>
          <w:i/>
          <w:sz w:val="20"/>
          <w:lang w:eastAsia="en-AU"/>
        </w:rPr>
        <w:t xml:space="preserve">For colposcopies ‘follow-up’ includes </w:t>
      </w:r>
      <w:r w:rsidR="00B72BB1" w:rsidRPr="004E0440">
        <w:rPr>
          <w:i/>
          <w:sz w:val="20"/>
          <w:lang w:eastAsia="en-AU"/>
        </w:rPr>
        <w:t>colposcopies</w:t>
      </w:r>
      <w:r w:rsidR="0013636E" w:rsidRPr="004E0440">
        <w:rPr>
          <w:i/>
          <w:sz w:val="20"/>
          <w:lang w:eastAsia="en-AU"/>
        </w:rPr>
        <w:t xml:space="preserve"> recorded on </w:t>
      </w:r>
      <w:r w:rsidR="008D7F90" w:rsidRPr="004E0440">
        <w:rPr>
          <w:i/>
          <w:sz w:val="20"/>
          <w:lang w:eastAsia="en-AU"/>
        </w:rPr>
        <w:t xml:space="preserve">the NCSP Register </w:t>
      </w:r>
      <w:r w:rsidR="00B72BB1" w:rsidRPr="004E0440">
        <w:rPr>
          <w:i/>
          <w:sz w:val="20"/>
          <w:lang w:eastAsia="en-AU"/>
        </w:rPr>
        <w:t>which occurred no later than</w:t>
      </w:r>
      <w:r w:rsidR="008D7F90" w:rsidRPr="004E0440">
        <w:rPr>
          <w:i/>
          <w:sz w:val="20"/>
          <w:lang w:eastAsia="en-AU"/>
        </w:rPr>
        <w:t xml:space="preserve"> the end of the current monitoring period</w:t>
      </w:r>
      <w:r w:rsidR="00B72BB1" w:rsidRPr="004E0440">
        <w:rPr>
          <w:i/>
          <w:sz w:val="20"/>
          <w:lang w:eastAsia="en-AU"/>
        </w:rPr>
        <w:t>, regardless of whether there is a referral or not</w:t>
      </w:r>
      <w:r w:rsidR="008D7F90" w:rsidRPr="004E0440">
        <w:rPr>
          <w:i/>
          <w:sz w:val="20"/>
          <w:lang w:eastAsia="en-AU"/>
        </w:rPr>
        <w:t xml:space="preserve">. Referrals includes those recorded on the NCSP Register </w:t>
      </w:r>
      <w:r w:rsidR="00B72BB1" w:rsidRPr="004E0440">
        <w:rPr>
          <w:i/>
          <w:sz w:val="20"/>
          <w:lang w:eastAsia="en-AU"/>
        </w:rPr>
        <w:t>that were accepted no later than</w:t>
      </w:r>
      <w:r w:rsidR="008D7F90" w:rsidRPr="004E0440">
        <w:rPr>
          <w:i/>
          <w:sz w:val="20"/>
          <w:lang w:eastAsia="en-AU"/>
        </w:rPr>
        <w:t xml:space="preserve"> 26 weeks prior to the end of the current monitoring period. </w:t>
      </w:r>
      <w:r w:rsidR="00B72BB1" w:rsidRPr="004E0440">
        <w:rPr>
          <w:i/>
          <w:sz w:val="20"/>
        </w:rPr>
        <w:t>A</w:t>
      </w:r>
      <w:r w:rsidR="007D3C44" w:rsidRPr="004E0440">
        <w:rPr>
          <w:i/>
          <w:sz w:val="20"/>
        </w:rPr>
        <w:t xml:space="preserve"> colposcopy </w:t>
      </w:r>
      <w:r w:rsidR="00B72BB1" w:rsidRPr="004E0440">
        <w:rPr>
          <w:i/>
          <w:sz w:val="20"/>
        </w:rPr>
        <w:t xml:space="preserve">is assumed to have </w:t>
      </w:r>
      <w:r w:rsidR="007D3C44" w:rsidRPr="004E0440">
        <w:rPr>
          <w:i/>
          <w:sz w:val="20"/>
        </w:rPr>
        <w:t>occurred if a histology sample</w:t>
      </w:r>
      <w:r w:rsidR="00E4491B" w:rsidRPr="004E0440">
        <w:rPr>
          <w:i/>
          <w:sz w:val="20"/>
        </w:rPr>
        <w:t xml:space="preserve"> is </w:t>
      </w:r>
      <w:r w:rsidR="007D3C44" w:rsidRPr="004E0440">
        <w:rPr>
          <w:i/>
          <w:sz w:val="20"/>
        </w:rPr>
        <w:t>recorded in the relevant timeframe</w:t>
      </w:r>
      <w:r w:rsidR="00096F0C" w:rsidRPr="004E0440">
        <w:rPr>
          <w:i/>
          <w:sz w:val="20"/>
        </w:rPr>
        <w:t>.</w:t>
      </w:r>
    </w:p>
    <w:p w14:paraId="145373BD" w14:textId="77777777" w:rsidR="00FA7417" w:rsidRPr="004E0440" w:rsidRDefault="00FA7417" w:rsidP="00EA2EED">
      <w:pPr>
        <w:jc w:val="both"/>
        <w:rPr>
          <w:noProof/>
          <w:lang w:eastAsia="en-AU"/>
        </w:rPr>
      </w:pPr>
    </w:p>
    <w:p w14:paraId="56CD6345" w14:textId="1D0BE09F" w:rsidR="008E05EF" w:rsidRPr="004E0440" w:rsidRDefault="00C65151" w:rsidP="00DD2AD1">
      <w:pPr>
        <w:pStyle w:val="Caption"/>
        <w:spacing w:after="80"/>
        <w:ind w:right="-23"/>
        <w:jc w:val="both"/>
        <w:rPr>
          <w:lang w:eastAsia="en-AU"/>
        </w:rPr>
      </w:pPr>
      <w:bookmarkStart w:id="679" w:name="_Ref482785459"/>
      <w:bookmarkStart w:id="680" w:name="_Toc475605320"/>
      <w:bookmarkStart w:id="681" w:name="_Toc509928638"/>
      <w:r w:rsidRPr="004E0440">
        <w:t>Figure</w:t>
      </w:r>
      <w:r w:rsidR="008E05EF"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66</w:t>
      </w:r>
      <w:r w:rsidR="00F55F28" w:rsidRPr="004E0440">
        <w:rPr>
          <w:noProof/>
        </w:rPr>
        <w:fldChar w:fldCharType="end"/>
      </w:r>
      <w:bookmarkStart w:id="682" w:name="_Toc459126421"/>
      <w:bookmarkStart w:id="683" w:name="_Toc469398440"/>
      <w:bookmarkStart w:id="684" w:name="_Toc454287274"/>
      <w:bookmarkStart w:id="685" w:name="_Toc475605321"/>
      <w:bookmarkEnd w:id="679"/>
      <w:bookmarkEnd w:id="680"/>
      <w:r w:rsidR="008E05EF" w:rsidRPr="004E0440">
        <w:t xml:space="preserve"> - Follow-up recorded* for women with persistent LG cytology/ LG cytology and positive hrHPV test, by ethnicity</w:t>
      </w:r>
      <w:bookmarkEnd w:id="682"/>
      <w:bookmarkEnd w:id="683"/>
      <w:bookmarkEnd w:id="684"/>
      <w:bookmarkEnd w:id="681"/>
    </w:p>
    <w:p w14:paraId="206641AF" w14:textId="3EDAB5CC" w:rsidR="008E05EF" w:rsidRPr="004E0440" w:rsidRDefault="00132CEE" w:rsidP="00DB09E2">
      <w:pPr>
        <w:widowControl w:val="0"/>
        <w:rPr>
          <w:lang w:eastAsia="en-AU"/>
        </w:rPr>
      </w:pPr>
      <w:r w:rsidRPr="004E0440">
        <w:rPr>
          <w:noProof/>
          <w:lang w:eastAsia="en-NZ"/>
        </w:rPr>
        <w:drawing>
          <wp:inline distT="0" distB="0" distL="0" distR="0" wp14:anchorId="33C504C5" wp14:editId="4ADE075B">
            <wp:extent cx="5614670" cy="3248025"/>
            <wp:effectExtent l="0" t="0" r="508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4670" cy="3248025"/>
                    </a:xfrm>
                    <a:prstGeom prst="rect">
                      <a:avLst/>
                    </a:prstGeom>
                    <a:noFill/>
                  </pic:spPr>
                </pic:pic>
              </a:graphicData>
            </a:graphic>
          </wp:inline>
        </w:drawing>
      </w:r>
    </w:p>
    <w:p w14:paraId="0DF29478" w14:textId="27420FB3" w:rsidR="0084713D" w:rsidRDefault="005F445E" w:rsidP="00040145">
      <w:pPr>
        <w:jc w:val="both"/>
        <w:rPr>
          <w:i/>
          <w:sz w:val="20"/>
        </w:rPr>
      </w:pPr>
      <w:r w:rsidRPr="004E0440">
        <w:rPr>
          <w:i/>
          <w:sz w:val="20"/>
          <w:lang w:eastAsia="en-AU"/>
        </w:rPr>
        <w:t xml:space="preserve">* </w:t>
      </w:r>
      <w:r w:rsidR="003B03E6" w:rsidRPr="004E0440">
        <w:rPr>
          <w:i/>
          <w:sz w:val="20"/>
          <w:lang w:eastAsia="en-AU"/>
        </w:rPr>
        <w:t xml:space="preserve">For colposcopies ‘follow-up’ includes colposcopies recorded on the NCSP Register which occurred no later than the end of the current monitoring period, regardless of whether there is a referral or not. Referrals includes those recorded on the NCSP Register that were accepted no later than 26 weeks prior to the end of the current monitoring period. </w:t>
      </w:r>
      <w:r w:rsidR="003B03E6" w:rsidRPr="004E0440">
        <w:rPr>
          <w:i/>
          <w:sz w:val="20"/>
        </w:rPr>
        <w:t>A colposcopy is assumed to have occurred if a histology sample is recorded in the relevant timeframe.</w:t>
      </w:r>
      <w:r w:rsidR="0084713D">
        <w:rPr>
          <w:i/>
          <w:sz w:val="20"/>
        </w:rPr>
        <w:br w:type="page"/>
      </w:r>
    </w:p>
    <w:p w14:paraId="7A1D08E1" w14:textId="768214D7" w:rsidR="006C46DF" w:rsidRPr="004E0440" w:rsidRDefault="00C65151" w:rsidP="00FA7417">
      <w:pPr>
        <w:pStyle w:val="Caption"/>
        <w:spacing w:after="80"/>
        <w:ind w:right="-23"/>
        <w:jc w:val="both"/>
      </w:pPr>
      <w:bookmarkStart w:id="686" w:name="_Ref390605559"/>
      <w:bookmarkStart w:id="687" w:name="_Ref390611180"/>
      <w:bookmarkStart w:id="688" w:name="_Toc454287275"/>
      <w:bookmarkStart w:id="689" w:name="_Toc459126422"/>
      <w:bookmarkStart w:id="690" w:name="_Toc469398441"/>
      <w:bookmarkStart w:id="691" w:name="_Toc509928639"/>
      <w:r w:rsidRPr="004E0440">
        <w:t>Figure</w:t>
      </w:r>
      <w:r w:rsidR="006C46DF"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67</w:t>
      </w:r>
      <w:r w:rsidR="00F55F28" w:rsidRPr="004E0440">
        <w:rPr>
          <w:noProof/>
        </w:rPr>
        <w:fldChar w:fldCharType="end"/>
      </w:r>
      <w:bookmarkStart w:id="692" w:name="_Toc454287276"/>
      <w:bookmarkEnd w:id="686"/>
      <w:bookmarkEnd w:id="687"/>
      <w:bookmarkEnd w:id="688"/>
      <w:r w:rsidR="006C46DF" w:rsidRPr="004E0440">
        <w:t xml:space="preserve"> - </w:t>
      </w:r>
      <w:r w:rsidR="0008130C" w:rsidRPr="004E0440">
        <w:t>Women with persistent LG cytology</w:t>
      </w:r>
      <w:r w:rsidR="00CB071F" w:rsidRPr="004E0440">
        <w:t>/</w:t>
      </w:r>
      <w:r w:rsidR="0008130C" w:rsidRPr="004E0440">
        <w:t xml:space="preserve"> LG cytology and positive hrHPV test and an accepted referral for colposcopy: percentage with a colposcopy visit recorded within 26 weeks of the date the referral was accepted, by </w:t>
      </w:r>
      <w:bookmarkEnd w:id="692"/>
      <w:r w:rsidR="0008130C" w:rsidRPr="004E0440">
        <w:t>DHB</w:t>
      </w:r>
      <w:bookmarkEnd w:id="685"/>
      <w:bookmarkEnd w:id="689"/>
      <w:bookmarkEnd w:id="690"/>
      <w:bookmarkEnd w:id="691"/>
    </w:p>
    <w:p w14:paraId="46EAA20A" w14:textId="721E7E1B" w:rsidR="00130268" w:rsidRPr="004E0440" w:rsidRDefault="00132CEE" w:rsidP="006C46DF">
      <w:pPr>
        <w:rPr>
          <w:lang w:eastAsia="en-AU"/>
        </w:rPr>
      </w:pPr>
      <w:r w:rsidRPr="004E0440">
        <w:rPr>
          <w:noProof/>
          <w:lang w:eastAsia="en-NZ"/>
        </w:rPr>
        <w:drawing>
          <wp:inline distT="0" distB="0" distL="0" distR="0" wp14:anchorId="72FDC41F" wp14:editId="1D6F9457">
            <wp:extent cx="5633085" cy="3651885"/>
            <wp:effectExtent l="0" t="0" r="5715"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16D8D22A" w14:textId="77777777" w:rsidR="00AC6810" w:rsidRPr="004E0440" w:rsidRDefault="00AC6810" w:rsidP="006C46DF">
      <w:pPr>
        <w:rPr>
          <w:lang w:eastAsia="en-AU"/>
        </w:rPr>
      </w:pPr>
    </w:p>
    <w:p w14:paraId="55A682E8" w14:textId="58078545" w:rsidR="00F212F4" w:rsidRPr="004E0440" w:rsidRDefault="00C65151" w:rsidP="00FA7417">
      <w:pPr>
        <w:pStyle w:val="Caption"/>
        <w:spacing w:after="80"/>
        <w:ind w:right="-23"/>
        <w:jc w:val="both"/>
      </w:pPr>
      <w:bookmarkStart w:id="693" w:name="_Ref390611593"/>
      <w:bookmarkStart w:id="694" w:name="_Ref482785034"/>
      <w:bookmarkStart w:id="695" w:name="_Toc454287277"/>
      <w:bookmarkStart w:id="696" w:name="_Toc459126423"/>
      <w:bookmarkStart w:id="697" w:name="_Toc469398442"/>
      <w:bookmarkStart w:id="698" w:name="_Toc475605322"/>
      <w:bookmarkStart w:id="699" w:name="_Toc509928640"/>
      <w:r w:rsidRPr="004E0440">
        <w:t>Figure</w:t>
      </w:r>
      <w:r w:rsidR="00F212F4"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68</w:t>
      </w:r>
      <w:r w:rsidR="00F55F28" w:rsidRPr="004E0440">
        <w:rPr>
          <w:noProof/>
        </w:rPr>
        <w:fldChar w:fldCharType="end"/>
      </w:r>
      <w:bookmarkEnd w:id="693"/>
      <w:bookmarkEnd w:id="694"/>
      <w:r w:rsidR="00F212F4" w:rsidRPr="004E0440">
        <w:t xml:space="preserve"> - </w:t>
      </w:r>
      <w:r w:rsidR="006C73A2" w:rsidRPr="004E0440">
        <w:t>Women with persistent LG cytology or LG cytology and positive hrHPV test and an accepted referral for colposcopy</w:t>
      </w:r>
      <w:bookmarkStart w:id="700" w:name="_Toc454287278"/>
      <w:bookmarkEnd w:id="695"/>
      <w:r w:rsidR="006C73A2" w:rsidRPr="004E0440">
        <w:t>: percentage with a colposcopy visit recorded within 26 weeks of the date the referral was accepted</w:t>
      </w:r>
      <w:r w:rsidR="00F212F4" w:rsidRPr="004E0440">
        <w:t>, by ethnicity</w:t>
      </w:r>
      <w:bookmarkEnd w:id="696"/>
      <w:bookmarkEnd w:id="697"/>
      <w:bookmarkEnd w:id="698"/>
      <w:bookmarkEnd w:id="700"/>
      <w:bookmarkEnd w:id="699"/>
    </w:p>
    <w:p w14:paraId="6FF8D2DF" w14:textId="45B25E35" w:rsidR="00F212F4" w:rsidRPr="004E0440" w:rsidRDefault="005D6CF5" w:rsidP="006C73A2">
      <w:pPr>
        <w:spacing w:line="264" w:lineRule="auto"/>
        <w:rPr>
          <w:lang w:eastAsia="en-AU"/>
        </w:rPr>
      </w:pPr>
      <w:r w:rsidRPr="004E0440">
        <w:rPr>
          <w:noProof/>
          <w:lang w:eastAsia="en-NZ"/>
        </w:rPr>
        <w:drawing>
          <wp:inline distT="0" distB="0" distL="0" distR="0" wp14:anchorId="338C6DD8" wp14:editId="550A8E10">
            <wp:extent cx="5614625" cy="3699164"/>
            <wp:effectExtent l="0" t="0" r="571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8824" cy="3701931"/>
                    </a:xfrm>
                    <a:prstGeom prst="rect">
                      <a:avLst/>
                    </a:prstGeom>
                    <a:noFill/>
                  </pic:spPr>
                </pic:pic>
              </a:graphicData>
            </a:graphic>
          </wp:inline>
        </w:drawing>
      </w:r>
    </w:p>
    <w:p w14:paraId="66D4FD28" w14:textId="0DAA6674" w:rsidR="0084713D" w:rsidRDefault="0084713D" w:rsidP="004B5CCE">
      <w:r>
        <w:br w:type="page"/>
      </w:r>
    </w:p>
    <w:p w14:paraId="37BEB7FD" w14:textId="711CCA0A" w:rsidR="00D03DB5" w:rsidRPr="004E0440" w:rsidRDefault="00C65151" w:rsidP="00FA7417">
      <w:pPr>
        <w:pStyle w:val="Caption"/>
        <w:spacing w:after="80"/>
        <w:ind w:right="-23"/>
        <w:jc w:val="both"/>
        <w:rPr>
          <w:lang w:eastAsia="en-AU"/>
        </w:rPr>
      </w:pPr>
      <w:bookmarkStart w:id="701" w:name="_Ref460326979"/>
      <w:bookmarkStart w:id="702" w:name="_Ref497807694"/>
      <w:bookmarkStart w:id="703" w:name="_Toc469398444"/>
      <w:bookmarkStart w:id="704" w:name="_Toc509928641"/>
      <w:bookmarkStart w:id="705" w:name="_Ref447535087"/>
      <w:bookmarkStart w:id="706" w:name="_Toc475605323"/>
      <w:bookmarkStart w:id="707" w:name="_Toc459126425"/>
      <w:bookmarkStart w:id="708" w:name="_Toc469398443"/>
      <w:bookmarkStart w:id="709" w:name="_Ref447532321"/>
      <w:bookmarkStart w:id="710" w:name="_Toc459126424"/>
      <w:r w:rsidRPr="004E0440">
        <w:t>Figure</w:t>
      </w:r>
      <w:r w:rsidR="00D03DB5" w:rsidRPr="004E0440">
        <w:t xml:space="preserve"> </w:t>
      </w:r>
      <w:r w:rsidR="008F047E" w:rsidRPr="004E0440">
        <w:rPr>
          <w:bCs w:val="0"/>
        </w:rPr>
        <w:fldChar w:fldCharType="begin"/>
      </w:r>
      <w:r w:rsidR="008F047E" w:rsidRPr="004E0440">
        <w:rPr>
          <w:bCs w:val="0"/>
        </w:rPr>
        <w:instrText xml:space="preserve"> SEQ Figure \* ARABIC </w:instrText>
      </w:r>
      <w:r w:rsidR="008F047E" w:rsidRPr="004E0440">
        <w:rPr>
          <w:bCs w:val="0"/>
        </w:rPr>
        <w:fldChar w:fldCharType="separate"/>
      </w:r>
      <w:r w:rsidR="00B73FE3">
        <w:rPr>
          <w:bCs w:val="0"/>
          <w:noProof/>
        </w:rPr>
        <w:t>69</w:t>
      </w:r>
      <w:r w:rsidR="008F047E" w:rsidRPr="004E0440">
        <w:rPr>
          <w:bCs w:val="0"/>
          <w:noProof/>
          <w:sz w:val="23"/>
          <w:szCs w:val="22"/>
        </w:rPr>
        <w:fldChar w:fldCharType="end"/>
      </w:r>
      <w:bookmarkEnd w:id="701"/>
      <w:bookmarkEnd w:id="702"/>
      <w:r w:rsidR="00D03DB5" w:rsidRPr="004E0440">
        <w:rPr>
          <w:lang w:eastAsia="en-AU"/>
        </w:rPr>
        <w:t xml:space="preserve"> - Trends in the </w:t>
      </w:r>
      <w:r w:rsidR="00D03DB5" w:rsidRPr="004E0440">
        <w:t>proportion</w:t>
      </w:r>
      <w:r w:rsidR="00D03DB5" w:rsidRPr="004E0440">
        <w:rPr>
          <w:lang w:eastAsia="en-AU"/>
        </w:rPr>
        <w:t xml:space="preserve"> of w</w:t>
      </w:r>
      <w:r w:rsidR="00D03DB5" w:rsidRPr="004E0440">
        <w:t>omen with persistent LG cytology or LG cytology and positive hrHPV test and an accepted referral for colposcopy who have a colposcopy visit recorded within 26 weeks of the date the referral was accepted</w:t>
      </w:r>
      <w:r w:rsidR="00D03DB5" w:rsidRPr="004E0440">
        <w:rPr>
          <w:lang w:eastAsia="en-AU"/>
        </w:rPr>
        <w:t xml:space="preserve">, </w:t>
      </w:r>
      <w:bookmarkEnd w:id="703"/>
      <w:r w:rsidR="00D03DB5" w:rsidRPr="004E0440">
        <w:rPr>
          <w:lang w:eastAsia="en-AU"/>
        </w:rPr>
        <w:t>by ethnicity</w:t>
      </w:r>
      <w:bookmarkEnd w:id="704"/>
    </w:p>
    <w:p w14:paraId="2AA52BDE" w14:textId="7C701793" w:rsidR="00D03DB5" w:rsidRPr="004E0440" w:rsidRDefault="00C7505E" w:rsidP="004B5CCE">
      <w:r w:rsidRPr="004E0440">
        <w:rPr>
          <w:noProof/>
          <w:lang w:eastAsia="en-NZ"/>
        </w:rPr>
        <w:drawing>
          <wp:inline distT="0" distB="0" distL="0" distR="0" wp14:anchorId="73A254AA" wp14:editId="569710E5">
            <wp:extent cx="5627370" cy="3651885"/>
            <wp:effectExtent l="0" t="0" r="0"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99F7777" w14:textId="50662322" w:rsidR="00373995" w:rsidRPr="004E0440" w:rsidRDefault="00373995" w:rsidP="004B5CCE">
      <w:bookmarkStart w:id="711" w:name="_Ref482785098"/>
    </w:p>
    <w:p w14:paraId="3D8E8241" w14:textId="7B32068A" w:rsidR="0071123E" w:rsidRPr="00D901C5" w:rsidRDefault="00C65151" w:rsidP="00FA7417">
      <w:pPr>
        <w:pStyle w:val="Caption"/>
        <w:spacing w:after="80"/>
        <w:ind w:right="-23"/>
        <w:jc w:val="both"/>
        <w:rPr>
          <w:lang w:eastAsia="en-AU"/>
        </w:rPr>
      </w:pPr>
      <w:bookmarkStart w:id="712" w:name="_Ref499716013"/>
      <w:bookmarkStart w:id="713" w:name="_Toc509928642"/>
      <w:r w:rsidRPr="004E0440">
        <w:t>Figure</w:t>
      </w:r>
      <w:r w:rsidR="0071123E"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70</w:t>
      </w:r>
      <w:r w:rsidR="00F55F28" w:rsidRPr="004E0440">
        <w:rPr>
          <w:noProof/>
        </w:rPr>
        <w:fldChar w:fldCharType="end"/>
      </w:r>
      <w:bookmarkEnd w:id="705"/>
      <w:bookmarkEnd w:id="711"/>
      <w:bookmarkEnd w:id="712"/>
      <w:r w:rsidR="0071123E" w:rsidRPr="004E0440">
        <w:rPr>
          <w:lang w:eastAsia="en-AU"/>
        </w:rPr>
        <w:t xml:space="preserve"> - Trends in </w:t>
      </w:r>
      <w:r w:rsidR="0071123E" w:rsidRPr="004E0440">
        <w:t>proportion</w:t>
      </w:r>
      <w:r w:rsidR="0071123E" w:rsidRPr="004E0440">
        <w:rPr>
          <w:lang w:eastAsia="en-AU"/>
        </w:rPr>
        <w:t xml:space="preserve"> of w</w:t>
      </w:r>
      <w:r w:rsidR="0071123E" w:rsidRPr="004E0440">
        <w:t>omen with persistent LG cytology or LG cytology and positive hrHPV test and an accepted referral for colposcopy who have a colposcopy visit recorded within 26 weeks of the date the referral was accepted</w:t>
      </w:r>
      <w:r w:rsidR="0071123E" w:rsidRPr="004E0440">
        <w:rPr>
          <w:lang w:eastAsia="en-AU"/>
        </w:rPr>
        <w:t xml:space="preserve">, </w:t>
      </w:r>
      <w:r w:rsidR="004A7E2E" w:rsidRPr="004E0440">
        <w:rPr>
          <w:lang w:eastAsia="en-AU"/>
        </w:rPr>
        <w:t xml:space="preserve">by </w:t>
      </w:r>
      <w:bookmarkStart w:id="714" w:name="_Toc475605324"/>
      <w:bookmarkEnd w:id="706"/>
      <w:r w:rsidR="004A7E2E" w:rsidRPr="004E0440">
        <w:rPr>
          <w:lang w:eastAsia="en-AU"/>
        </w:rPr>
        <w:t>DHB</w:t>
      </w:r>
      <w:bookmarkEnd w:id="714"/>
      <w:bookmarkEnd w:id="713"/>
      <w:r w:rsidR="004A7E2E" w:rsidRPr="00D901C5">
        <w:rPr>
          <w:lang w:eastAsia="en-AU"/>
        </w:rPr>
        <w:t xml:space="preserve"> </w:t>
      </w:r>
      <w:bookmarkEnd w:id="707"/>
      <w:bookmarkEnd w:id="708"/>
    </w:p>
    <w:bookmarkEnd w:id="709"/>
    <w:bookmarkEnd w:id="710"/>
    <w:p w14:paraId="13790C01" w14:textId="77777777" w:rsidR="00373995" w:rsidRDefault="00660999">
      <w:pPr>
        <w:rPr>
          <w:lang w:eastAsia="en-AU"/>
        </w:rPr>
      </w:pPr>
      <w:r>
        <w:rPr>
          <w:noProof/>
          <w:lang w:eastAsia="en-NZ"/>
        </w:rPr>
        <w:drawing>
          <wp:inline distT="0" distB="0" distL="0" distR="0" wp14:anchorId="25AC53B9" wp14:editId="1DCCFBFC">
            <wp:extent cx="5669915" cy="3682365"/>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69915" cy="3682365"/>
                    </a:xfrm>
                    <a:prstGeom prst="rect">
                      <a:avLst/>
                    </a:prstGeom>
                    <a:noFill/>
                  </pic:spPr>
                </pic:pic>
              </a:graphicData>
            </a:graphic>
          </wp:inline>
        </w:drawing>
      </w:r>
    </w:p>
    <w:p w14:paraId="54423055" w14:textId="0218FB9B" w:rsidR="006C46DF" w:rsidRPr="00D901C5" w:rsidRDefault="006C46DF">
      <w:pPr>
        <w:rPr>
          <w:lang w:eastAsia="en-AU"/>
        </w:rPr>
      </w:pPr>
      <w:r w:rsidRPr="00D901C5">
        <w:rPr>
          <w:lang w:eastAsia="en-AU"/>
        </w:rPr>
        <w:br w:type="page"/>
      </w:r>
    </w:p>
    <w:p w14:paraId="0A450213" w14:textId="77777777" w:rsidR="00117555" w:rsidRPr="00D901C5" w:rsidRDefault="00117555" w:rsidP="00E05BB6">
      <w:pPr>
        <w:pStyle w:val="Heading3"/>
        <w:keepNext w:val="0"/>
        <w:ind w:right="544"/>
        <w:jc w:val="both"/>
        <w:rPr>
          <w:lang w:eastAsia="en-AU"/>
        </w:rPr>
      </w:pPr>
      <w:bookmarkStart w:id="715" w:name="_Toc478551516"/>
      <w:bookmarkStart w:id="716" w:name="_Toc478551582"/>
      <w:bookmarkStart w:id="717" w:name="_Toc509928457"/>
      <w:r w:rsidRPr="00D901C5">
        <w:t>Indicator</w:t>
      </w:r>
      <w:r w:rsidRPr="00D901C5">
        <w:rPr>
          <w:lang w:eastAsia="en-AU"/>
        </w:rPr>
        <w:t xml:space="preserve"> 7.3 – Adequacy of documenting colposcopy assessment</w:t>
      </w:r>
      <w:bookmarkEnd w:id="715"/>
      <w:bookmarkEnd w:id="716"/>
      <w:bookmarkEnd w:id="717"/>
    </w:p>
    <w:p w14:paraId="146D5A89" w14:textId="77777777" w:rsidR="00117555" w:rsidRPr="00D901C5"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D901C5" w14:paraId="2410A347" w14:textId="77777777" w:rsidTr="00423D42">
        <w:tc>
          <w:tcPr>
            <w:tcW w:w="1791" w:type="dxa"/>
          </w:tcPr>
          <w:p w14:paraId="4237061F" w14:textId="77777777" w:rsidR="00117555" w:rsidRPr="00D901C5" w:rsidRDefault="00117555" w:rsidP="009203A8">
            <w:pPr>
              <w:spacing w:before="120"/>
              <w:ind w:right="544"/>
              <w:jc w:val="both"/>
              <w:rPr>
                <w:b/>
              </w:rPr>
            </w:pPr>
            <w:r w:rsidRPr="00D901C5">
              <w:rPr>
                <w:b/>
              </w:rPr>
              <w:t>Definition</w:t>
            </w:r>
          </w:p>
        </w:tc>
        <w:tc>
          <w:tcPr>
            <w:tcW w:w="7531" w:type="dxa"/>
          </w:tcPr>
          <w:p w14:paraId="53F2B09F" w14:textId="77777777" w:rsidR="00694339" w:rsidRPr="00D901C5" w:rsidRDefault="00694339" w:rsidP="00694339">
            <w:pPr>
              <w:spacing w:before="120"/>
              <w:ind w:right="34"/>
              <w:jc w:val="both"/>
            </w:pPr>
            <w:r w:rsidRPr="00D901C5">
              <w:t>This indicator measures performance against Standard 603.</w:t>
            </w:r>
          </w:p>
          <w:p w14:paraId="206EAA0B" w14:textId="77777777" w:rsidR="00A2368F" w:rsidRPr="00D901C5" w:rsidRDefault="00A2368F" w:rsidP="00A2368F">
            <w:pPr>
              <w:pStyle w:val="NoSpacing"/>
              <w:rPr>
                <w:lang w:val="en-NZ"/>
              </w:rPr>
            </w:pPr>
          </w:p>
          <w:p w14:paraId="507E1926" w14:textId="77777777" w:rsidR="00694339" w:rsidRPr="00D901C5" w:rsidRDefault="00694339" w:rsidP="00A2368F">
            <w:pPr>
              <w:pStyle w:val="NoSpacing"/>
              <w:rPr>
                <w:lang w:val="en-NZ"/>
              </w:rPr>
            </w:pPr>
            <w:r w:rsidRPr="00D901C5">
              <w:rPr>
                <w:lang w:val="en-NZ"/>
              </w:rPr>
              <w:t xml:space="preserve">The proportion of colposcopies which occurred within the monitoring period with complete reporting of </w:t>
            </w:r>
          </w:p>
          <w:p w14:paraId="1097A6A4" w14:textId="77777777" w:rsidR="00DF6CBE" w:rsidRPr="00D901C5" w:rsidRDefault="00694339" w:rsidP="00FA0FF3">
            <w:pPr>
              <w:numPr>
                <w:ilvl w:val="0"/>
                <w:numId w:val="18"/>
              </w:numPr>
              <w:spacing w:before="120"/>
              <w:ind w:right="34"/>
              <w:jc w:val="both"/>
            </w:pPr>
            <w:r w:rsidRPr="00D901C5">
              <w:t>visibility of the squamo-columnar junction</w:t>
            </w:r>
          </w:p>
          <w:p w14:paraId="24E0A145" w14:textId="77777777" w:rsidR="00DF6CBE" w:rsidRPr="00D901C5" w:rsidRDefault="00694339" w:rsidP="00FA0FF3">
            <w:pPr>
              <w:numPr>
                <w:ilvl w:val="0"/>
                <w:numId w:val="18"/>
              </w:numPr>
              <w:spacing w:before="120"/>
              <w:ind w:right="34"/>
              <w:jc w:val="both"/>
            </w:pPr>
            <w:r w:rsidRPr="00D901C5">
              <w:t>presence or absence of a visible lesion</w:t>
            </w:r>
          </w:p>
          <w:p w14:paraId="589796AD" w14:textId="77777777" w:rsidR="00DF6CBE" w:rsidRPr="00D901C5" w:rsidRDefault="00694339" w:rsidP="00FA0FF3">
            <w:pPr>
              <w:numPr>
                <w:ilvl w:val="0"/>
                <w:numId w:val="18"/>
              </w:numPr>
              <w:spacing w:before="120"/>
              <w:ind w:right="34"/>
              <w:jc w:val="both"/>
            </w:pPr>
            <w:r w:rsidRPr="00D901C5">
              <w:t xml:space="preserve">colposcopic opinion regarding the nature of the abnormality </w:t>
            </w:r>
          </w:p>
          <w:p w14:paraId="4A7C570B" w14:textId="77777777" w:rsidR="00DF6CBE" w:rsidRPr="00D901C5" w:rsidRDefault="00A04FFC" w:rsidP="00FA0FF3">
            <w:pPr>
              <w:numPr>
                <w:ilvl w:val="0"/>
                <w:numId w:val="18"/>
              </w:numPr>
              <w:spacing w:before="120"/>
              <w:ind w:right="34"/>
              <w:jc w:val="both"/>
            </w:pPr>
            <w:r w:rsidRPr="00D901C5">
              <w:t>recommended management and follow-up</w:t>
            </w:r>
          </w:p>
          <w:p w14:paraId="1F2425ED" w14:textId="77777777" w:rsidR="00DF6CBE" w:rsidRPr="00D901C5" w:rsidRDefault="00A04FFC" w:rsidP="00FA0FF3">
            <w:pPr>
              <w:numPr>
                <w:ilvl w:val="0"/>
                <w:numId w:val="18"/>
              </w:numPr>
              <w:spacing w:before="120"/>
              <w:ind w:right="34"/>
              <w:jc w:val="both"/>
            </w:pPr>
            <w:r w:rsidRPr="00D901C5">
              <w:t>timeframe recommended for follow-up</w:t>
            </w:r>
          </w:p>
          <w:p w14:paraId="48CFC246" w14:textId="77777777" w:rsidR="00DF6CBE" w:rsidRPr="00D901C5" w:rsidRDefault="00694339" w:rsidP="00FA0FF3">
            <w:pPr>
              <w:numPr>
                <w:ilvl w:val="0"/>
                <w:numId w:val="18"/>
              </w:numPr>
              <w:spacing w:before="120"/>
              <w:ind w:right="34"/>
              <w:jc w:val="both"/>
            </w:pPr>
            <w:r w:rsidRPr="00D901C5">
              <w:t xml:space="preserve">items </w:t>
            </w:r>
            <w:r w:rsidR="00CE5B2E" w:rsidRPr="00D901C5">
              <w:t xml:space="preserve">i), ii), and iii) </w:t>
            </w:r>
            <w:r w:rsidRPr="00D901C5">
              <w:t xml:space="preserve">completed </w:t>
            </w:r>
          </w:p>
          <w:p w14:paraId="655CD4B7" w14:textId="77777777" w:rsidR="00694339" w:rsidRPr="00D901C5" w:rsidRDefault="00694339" w:rsidP="00694339">
            <w:pPr>
              <w:spacing w:before="120"/>
              <w:ind w:right="34"/>
              <w:jc w:val="both"/>
            </w:pPr>
          </w:p>
          <w:p w14:paraId="35594FCA" w14:textId="77777777" w:rsidR="00117555" w:rsidRPr="00D901C5" w:rsidRDefault="00694339" w:rsidP="00694339">
            <w:pPr>
              <w:pStyle w:val="ListParagraph"/>
              <w:ind w:left="52" w:right="544"/>
              <w:jc w:val="both"/>
            </w:pPr>
            <w:r w:rsidRPr="00D901C5">
              <w:t>Results are reported by DHB, based on the DHB of the facility where colposcopy was performed.</w:t>
            </w:r>
          </w:p>
          <w:p w14:paraId="3E56D405" w14:textId="77777777" w:rsidR="00117555" w:rsidRPr="00D901C5" w:rsidRDefault="00117555" w:rsidP="00117555">
            <w:pPr>
              <w:pStyle w:val="ListParagraph"/>
              <w:ind w:left="52" w:right="544"/>
              <w:jc w:val="both"/>
            </w:pPr>
          </w:p>
        </w:tc>
      </w:tr>
      <w:tr w:rsidR="00117555" w:rsidRPr="00D901C5" w14:paraId="4E65D83D" w14:textId="77777777" w:rsidTr="00423D42">
        <w:tc>
          <w:tcPr>
            <w:tcW w:w="1791" w:type="dxa"/>
          </w:tcPr>
          <w:p w14:paraId="2D549E01" w14:textId="77777777" w:rsidR="00117555" w:rsidRPr="00D901C5" w:rsidRDefault="00117555" w:rsidP="009203A8">
            <w:pPr>
              <w:spacing w:before="120"/>
              <w:ind w:right="544"/>
              <w:jc w:val="both"/>
              <w:rPr>
                <w:b/>
              </w:rPr>
            </w:pPr>
            <w:r w:rsidRPr="00D901C5">
              <w:rPr>
                <w:b/>
              </w:rPr>
              <w:t>Target</w:t>
            </w:r>
          </w:p>
        </w:tc>
        <w:tc>
          <w:tcPr>
            <w:tcW w:w="7531" w:type="dxa"/>
          </w:tcPr>
          <w:p w14:paraId="223E6395" w14:textId="77777777" w:rsidR="00694339" w:rsidRPr="00D901C5" w:rsidRDefault="00694339" w:rsidP="00694339">
            <w:pPr>
              <w:spacing w:before="120"/>
              <w:ind w:right="34"/>
              <w:jc w:val="both"/>
            </w:pPr>
            <w:r w:rsidRPr="00D901C5">
              <w:t xml:space="preserve">100% of medical notes will accurately record colposcopic findings </w:t>
            </w:r>
            <w:r w:rsidR="00C26AD5" w:rsidRPr="00D901C5">
              <w:t>at first and</w:t>
            </w:r>
            <w:r w:rsidR="008C11E4" w:rsidRPr="00D901C5">
              <w:t xml:space="preserve"> any</w:t>
            </w:r>
            <w:r w:rsidR="00C26AD5" w:rsidRPr="00D901C5">
              <w:t xml:space="preserve"> subsequent assessments</w:t>
            </w:r>
            <w:r w:rsidR="002F41AF" w:rsidRPr="00D901C5">
              <w:t xml:space="preserve">, </w:t>
            </w:r>
            <w:r w:rsidRPr="00D901C5">
              <w:t>including:</w:t>
            </w:r>
          </w:p>
          <w:p w14:paraId="4E7F0F17" w14:textId="77777777" w:rsidR="00694339" w:rsidRPr="00D901C5" w:rsidRDefault="00694339" w:rsidP="00FA0FF3">
            <w:pPr>
              <w:numPr>
                <w:ilvl w:val="0"/>
                <w:numId w:val="33"/>
              </w:numPr>
              <w:spacing w:before="120"/>
              <w:ind w:right="34"/>
              <w:jc w:val="both"/>
            </w:pPr>
            <w:r w:rsidRPr="00D901C5">
              <w:t>visibility of the squamo-columnar junction</w:t>
            </w:r>
          </w:p>
          <w:p w14:paraId="7B72B587" w14:textId="77777777" w:rsidR="00694339" w:rsidRPr="00D901C5" w:rsidRDefault="00694339" w:rsidP="00FA0FF3">
            <w:pPr>
              <w:numPr>
                <w:ilvl w:val="0"/>
                <w:numId w:val="33"/>
              </w:numPr>
              <w:spacing w:before="120"/>
              <w:ind w:right="34"/>
              <w:jc w:val="both"/>
            </w:pPr>
            <w:r w:rsidRPr="00D901C5">
              <w:t>presence or absence of a visible lesion</w:t>
            </w:r>
          </w:p>
          <w:p w14:paraId="7AAAE384" w14:textId="77777777" w:rsidR="00694339" w:rsidRPr="00D901C5" w:rsidRDefault="00694339" w:rsidP="00FA0FF3">
            <w:pPr>
              <w:numPr>
                <w:ilvl w:val="0"/>
                <w:numId w:val="33"/>
              </w:numPr>
              <w:spacing w:before="120"/>
              <w:ind w:right="34"/>
              <w:jc w:val="both"/>
            </w:pPr>
            <w:r w:rsidRPr="00D901C5">
              <w:t>visibility of the limits of lesion</w:t>
            </w:r>
          </w:p>
          <w:p w14:paraId="08E73951" w14:textId="77777777" w:rsidR="00A04FFC" w:rsidRPr="00D901C5" w:rsidRDefault="00694339" w:rsidP="00FA0FF3">
            <w:pPr>
              <w:numPr>
                <w:ilvl w:val="0"/>
                <w:numId w:val="33"/>
              </w:numPr>
              <w:spacing w:before="120"/>
              <w:ind w:right="34"/>
              <w:jc w:val="both"/>
            </w:pPr>
            <w:r w:rsidRPr="00D901C5">
              <w:t>colposcopic opinion regarding the nature of the abnormality and the requirement for treatment</w:t>
            </w:r>
          </w:p>
          <w:p w14:paraId="298E7D5E" w14:textId="77777777" w:rsidR="00A04FFC" w:rsidRPr="00D901C5" w:rsidRDefault="00A04FFC" w:rsidP="00FA0FF3">
            <w:pPr>
              <w:numPr>
                <w:ilvl w:val="0"/>
                <w:numId w:val="33"/>
              </w:numPr>
              <w:spacing w:before="120"/>
              <w:ind w:right="34"/>
              <w:jc w:val="both"/>
            </w:pPr>
            <w:r w:rsidRPr="00D901C5">
              <w:t xml:space="preserve">recommended management and follow-up </w:t>
            </w:r>
          </w:p>
          <w:p w14:paraId="5A6C47AE" w14:textId="77777777" w:rsidR="00694339" w:rsidRPr="00D901C5" w:rsidRDefault="00A04FFC" w:rsidP="00FA0FF3">
            <w:pPr>
              <w:numPr>
                <w:ilvl w:val="0"/>
                <w:numId w:val="33"/>
              </w:numPr>
              <w:spacing w:before="120"/>
              <w:ind w:right="34"/>
              <w:jc w:val="both"/>
            </w:pPr>
            <w:r w:rsidRPr="00D901C5">
              <w:t>timeframe recommended for follow-up</w:t>
            </w:r>
            <w:r w:rsidR="00694339" w:rsidRPr="00D901C5">
              <w:t>.</w:t>
            </w:r>
          </w:p>
          <w:p w14:paraId="0706B176" w14:textId="77777777" w:rsidR="00694339" w:rsidRPr="00D901C5" w:rsidRDefault="00694339" w:rsidP="00E04778">
            <w:pPr>
              <w:pStyle w:val="NoSpacing"/>
              <w:rPr>
                <w:lang w:val="en-NZ"/>
              </w:rPr>
            </w:pPr>
          </w:p>
          <w:p w14:paraId="26D2A7C7" w14:textId="5C22A83E" w:rsidR="00117555" w:rsidRPr="005122A5" w:rsidRDefault="00694339" w:rsidP="00E04778">
            <w:pPr>
              <w:pStyle w:val="NoSpacing"/>
              <w:jc w:val="both"/>
              <w:rPr>
                <w:lang w:val="en-NZ"/>
              </w:rPr>
            </w:pPr>
            <w:r w:rsidRPr="00D901C5">
              <w:rPr>
                <w:lang w:val="en-NZ"/>
              </w:rPr>
              <w:t>Items i), ii)</w:t>
            </w:r>
            <w:r w:rsidR="00CE5B2E" w:rsidRPr="00D901C5">
              <w:rPr>
                <w:lang w:val="en-NZ"/>
              </w:rPr>
              <w:t>, v), vi)</w:t>
            </w:r>
            <w:r w:rsidRPr="00D901C5">
              <w:rPr>
                <w:lang w:val="en-NZ"/>
              </w:rPr>
              <w:t xml:space="preserve"> and </w:t>
            </w:r>
            <w:r w:rsidR="00464EE7" w:rsidRPr="00D901C5">
              <w:rPr>
                <w:lang w:val="en-NZ"/>
              </w:rPr>
              <w:t xml:space="preserve">the </w:t>
            </w:r>
            <w:r w:rsidRPr="00D901C5">
              <w:rPr>
                <w:lang w:val="en-NZ"/>
              </w:rPr>
              <w:t xml:space="preserve">first of the items in iv) can be assessed using data in the NCSP Register, and are reported on below. Item iii) and </w:t>
            </w:r>
            <w:r w:rsidR="00464EE7" w:rsidRPr="00D901C5">
              <w:rPr>
                <w:lang w:val="en-NZ"/>
              </w:rPr>
              <w:t xml:space="preserve">the </w:t>
            </w:r>
            <w:r w:rsidRPr="00D901C5">
              <w:rPr>
                <w:lang w:val="en-NZ"/>
              </w:rPr>
              <w:t xml:space="preserve">second half of item iv) cannot </w:t>
            </w:r>
            <w:r w:rsidR="007629F9" w:rsidRPr="00D901C5">
              <w:rPr>
                <w:lang w:val="en-NZ"/>
              </w:rPr>
              <w:t xml:space="preserve">currently </w:t>
            </w:r>
            <w:r w:rsidRPr="00D901C5">
              <w:rPr>
                <w:lang w:val="en-NZ"/>
              </w:rPr>
              <w:t>be assessed</w:t>
            </w:r>
            <w:r w:rsidR="00B621D2">
              <w:rPr>
                <w:lang w:val="en-NZ"/>
              </w:rPr>
              <w:t xml:space="preserve"> as</w:t>
            </w:r>
            <w:r w:rsidR="00B621D2" w:rsidRPr="00D901C5">
              <w:rPr>
                <w:lang w:val="en-NZ"/>
              </w:rPr>
              <w:t xml:space="preserve"> </w:t>
            </w:r>
            <w:r w:rsidR="00B621D2">
              <w:rPr>
                <w:lang w:val="en-NZ"/>
              </w:rPr>
              <w:t>a</w:t>
            </w:r>
            <w:r w:rsidR="00B621D2" w:rsidRPr="00CD7666">
              <w:t xml:space="preserve">lthough all </w:t>
            </w:r>
            <w:r w:rsidR="00B621D2">
              <w:t xml:space="preserve">DHBs </w:t>
            </w:r>
            <w:r w:rsidR="00B621D2" w:rsidRPr="00CD7666">
              <w:t>have transi</w:t>
            </w:r>
            <w:r w:rsidR="00345034">
              <w:t>tioned to reporting using 2013 S</w:t>
            </w:r>
            <w:r w:rsidR="00B621D2" w:rsidRPr="00CD7666">
              <w:t>tandards th</w:t>
            </w:r>
            <w:r w:rsidR="00766EE1">
              <w:t>ese</w:t>
            </w:r>
            <w:r w:rsidR="00B621D2" w:rsidRPr="00CD7666">
              <w:t xml:space="preserve"> fi</w:t>
            </w:r>
            <w:r w:rsidR="00B621D2">
              <w:t>e</w:t>
            </w:r>
            <w:r w:rsidR="00B621D2" w:rsidRPr="00CD7666">
              <w:t>ld</w:t>
            </w:r>
            <w:r w:rsidR="00B621D2">
              <w:t>s</w:t>
            </w:r>
            <w:r w:rsidR="00B621D2" w:rsidRPr="00CD7666">
              <w:t xml:space="preserve"> cannot be fully </w:t>
            </w:r>
            <w:r w:rsidR="00B621D2" w:rsidRPr="00C424D9">
              <w:t>utilised</w:t>
            </w:r>
            <w:r w:rsidR="00B621D2">
              <w:t xml:space="preserve"> due to a lack </w:t>
            </w:r>
            <w:r w:rsidR="00B621D2" w:rsidRPr="00CD7666">
              <w:t>of completeness</w:t>
            </w:r>
            <w:r w:rsidR="005D6229" w:rsidRPr="00D901C5" w:rsidDel="00392E48">
              <w:rPr>
                <w:lang w:val="en-NZ"/>
              </w:rPr>
              <w:t>.</w:t>
            </w:r>
            <w:r w:rsidR="0043244C" w:rsidRPr="005122A5">
              <w:rPr>
                <w:lang w:val="en-NZ"/>
              </w:rPr>
              <w:t xml:space="preserve"> </w:t>
            </w:r>
            <w:r w:rsidR="009542FE" w:rsidRPr="00CD7666">
              <w:rPr>
                <w:lang w:val="en-NZ"/>
              </w:rPr>
              <w:t>For private clinics, however, compl</w:t>
            </w:r>
            <w:r w:rsidR="00345034">
              <w:rPr>
                <w:lang w:val="en-NZ"/>
              </w:rPr>
              <w:t>ete reporting against the 2013 S</w:t>
            </w:r>
            <w:r w:rsidR="009542FE" w:rsidRPr="00CD7666">
              <w:rPr>
                <w:lang w:val="en-NZ"/>
              </w:rPr>
              <w:t xml:space="preserve">tandards </w:t>
            </w:r>
            <w:r w:rsidR="0090137C">
              <w:rPr>
                <w:lang w:val="en-NZ"/>
              </w:rPr>
              <w:t>is</w:t>
            </w:r>
            <w:r w:rsidR="009542FE" w:rsidRPr="00CD7666">
              <w:rPr>
                <w:lang w:val="en-NZ"/>
              </w:rPr>
              <w:t xml:space="preserve"> likely to take more time</w:t>
            </w:r>
            <w:r w:rsidR="009542FE">
              <w:rPr>
                <w:lang w:val="en-NZ"/>
              </w:rPr>
              <w:t xml:space="preserve"> with the majority still reporting against 2008 standards</w:t>
            </w:r>
            <w:r w:rsidR="009542FE" w:rsidRPr="00CD7666">
              <w:rPr>
                <w:lang w:val="en-NZ"/>
              </w:rPr>
              <w:t>. Therefore, values reported for the private aggregate will continue to use proxies for a much longer period until complete 2013 reporting occurs.</w:t>
            </w:r>
          </w:p>
          <w:p w14:paraId="7A7B41B3" w14:textId="77777777" w:rsidR="00E04778" w:rsidRPr="00D901C5" w:rsidRDefault="00E04778" w:rsidP="00E04778">
            <w:pPr>
              <w:pStyle w:val="NoSpacing"/>
              <w:jc w:val="both"/>
              <w:rPr>
                <w:lang w:val="en-NZ"/>
              </w:rPr>
            </w:pPr>
          </w:p>
          <w:p w14:paraId="65946A02" w14:textId="77777777" w:rsidR="007E1E2B" w:rsidRPr="00D901C5" w:rsidRDefault="007E1E2B" w:rsidP="00E04778">
            <w:pPr>
              <w:pStyle w:val="NoSpacing"/>
              <w:jc w:val="both"/>
              <w:rPr>
                <w:lang w:val="en-NZ"/>
              </w:rPr>
            </w:pPr>
            <w:r w:rsidRPr="00D901C5">
              <w:rPr>
                <w:lang w:val="en-NZ"/>
              </w:rPr>
              <w:t>When calculating the completeness of recording of the colposcopic opinion regarding the nature of the abnormality, this was restricted to those colposcopy visits where the presence of a lesion was either noted (colposcopic appearance recorded as abnormal), or could not be ruled out (colposcopic appearance recorded as inconclusive).</w:t>
            </w:r>
          </w:p>
          <w:p w14:paraId="09B3C3D8" w14:textId="77777777" w:rsidR="00E04778" w:rsidRPr="00D901C5" w:rsidRDefault="00E04778" w:rsidP="00E04778">
            <w:pPr>
              <w:pStyle w:val="NoSpacing"/>
              <w:jc w:val="both"/>
              <w:rPr>
                <w:lang w:val="en-NZ"/>
              </w:rPr>
            </w:pPr>
          </w:p>
          <w:p w14:paraId="506CE546" w14:textId="0B80035E" w:rsidR="00CB1EF3" w:rsidRPr="00D901C5" w:rsidRDefault="007E1E2B" w:rsidP="00E04778">
            <w:pPr>
              <w:pStyle w:val="NoSpacing"/>
              <w:jc w:val="both"/>
              <w:rPr>
                <w:lang w:val="en-NZ"/>
              </w:rPr>
            </w:pPr>
            <w:r w:rsidRPr="00D901C5">
              <w:rPr>
                <w:lang w:val="en-NZ"/>
              </w:rPr>
              <w:t>When calculating the overall completeness of items</w:t>
            </w:r>
            <w:r w:rsidR="00464EE7" w:rsidRPr="00D901C5">
              <w:rPr>
                <w:lang w:val="en-NZ"/>
              </w:rPr>
              <w:t xml:space="preserve"> i), ii), and i</w:t>
            </w:r>
            <w:r w:rsidR="00595843">
              <w:rPr>
                <w:lang w:val="en-NZ"/>
              </w:rPr>
              <w:t>v</w:t>
            </w:r>
            <w:r w:rsidR="00464EE7" w:rsidRPr="00D901C5">
              <w:rPr>
                <w:lang w:val="en-NZ"/>
              </w:rPr>
              <w:t>)</w:t>
            </w:r>
            <w:r w:rsidRPr="00D901C5">
              <w:rPr>
                <w:lang w:val="en-NZ"/>
              </w:rPr>
              <w:t>, colposcopic opinion regarding the nature of the abnormality was only required where colposcopic appearance was recorded as either abnormal or inconclusive.</w:t>
            </w:r>
          </w:p>
          <w:p w14:paraId="7CA483EB" w14:textId="77777777" w:rsidR="00C80994" w:rsidRPr="00D901C5" w:rsidRDefault="00C80994" w:rsidP="00E04778">
            <w:pPr>
              <w:pStyle w:val="NoSpacing"/>
              <w:jc w:val="both"/>
              <w:rPr>
                <w:lang w:val="en-NZ"/>
              </w:rPr>
            </w:pPr>
          </w:p>
        </w:tc>
      </w:tr>
      <w:tr w:rsidR="00117555" w:rsidRPr="00D901C5" w14:paraId="40D93224" w14:textId="77777777" w:rsidTr="00423D42">
        <w:tc>
          <w:tcPr>
            <w:tcW w:w="1791" w:type="dxa"/>
          </w:tcPr>
          <w:p w14:paraId="34257E64" w14:textId="77777777" w:rsidR="00117555" w:rsidRPr="00D901C5" w:rsidRDefault="00117555" w:rsidP="009203A8">
            <w:pPr>
              <w:spacing w:before="120"/>
              <w:ind w:right="544"/>
              <w:jc w:val="both"/>
              <w:rPr>
                <w:b/>
              </w:rPr>
            </w:pPr>
            <w:r w:rsidRPr="00D901C5">
              <w:rPr>
                <w:b/>
              </w:rPr>
              <w:t>Current Situation</w:t>
            </w:r>
          </w:p>
          <w:p w14:paraId="1D6EA131" w14:textId="77777777" w:rsidR="00117555" w:rsidRPr="00D901C5" w:rsidRDefault="00117555" w:rsidP="009203A8">
            <w:pPr>
              <w:spacing w:before="120"/>
              <w:ind w:right="544"/>
              <w:jc w:val="both"/>
              <w:rPr>
                <w:b/>
              </w:rPr>
            </w:pPr>
          </w:p>
        </w:tc>
        <w:tc>
          <w:tcPr>
            <w:tcW w:w="7531" w:type="dxa"/>
          </w:tcPr>
          <w:p w14:paraId="382A86A1" w14:textId="2549DBFD" w:rsidR="007E1E2B" w:rsidRPr="00D15363" w:rsidRDefault="00EE4168" w:rsidP="00CD4C75">
            <w:pPr>
              <w:spacing w:before="120"/>
              <w:ind w:right="34"/>
              <w:jc w:val="both"/>
              <w:rPr>
                <w:szCs w:val="23"/>
              </w:rPr>
            </w:pPr>
            <w:r w:rsidRPr="00D15363">
              <w:rPr>
                <w:szCs w:val="23"/>
              </w:rPr>
              <w:t xml:space="preserve">There were </w:t>
            </w:r>
            <w:r w:rsidR="00912725" w:rsidRPr="00D15363">
              <w:rPr>
                <w:szCs w:val="23"/>
              </w:rPr>
              <w:t>12,807</w:t>
            </w:r>
            <w:r w:rsidR="007E4411" w:rsidRPr="00D15363">
              <w:rPr>
                <w:szCs w:val="23"/>
              </w:rPr>
              <w:t xml:space="preserve"> </w:t>
            </w:r>
            <w:r w:rsidRPr="00D15363">
              <w:rPr>
                <w:szCs w:val="23"/>
              </w:rPr>
              <w:t xml:space="preserve">colposcopy visits within the current monitoring period recorded on the NCSP Register. </w:t>
            </w:r>
            <w:r w:rsidR="007E1E2B" w:rsidRPr="00D15363">
              <w:rPr>
                <w:szCs w:val="23"/>
              </w:rPr>
              <w:t xml:space="preserve">Documentation relating </w:t>
            </w:r>
            <w:r w:rsidR="007E1E2B" w:rsidRPr="00D15363">
              <w:t>to</w:t>
            </w:r>
            <w:r w:rsidR="007E1E2B" w:rsidRPr="00D15363">
              <w:rPr>
                <w:szCs w:val="23"/>
              </w:rPr>
              <w:t xml:space="preserve"> these visits was </w:t>
            </w:r>
            <w:r w:rsidR="007E1E2B" w:rsidRPr="002B62AE">
              <w:rPr>
                <w:szCs w:val="23"/>
              </w:rPr>
              <w:t>analysed</w:t>
            </w:r>
            <w:r w:rsidR="00432880" w:rsidRPr="002B62AE">
              <w:rPr>
                <w:szCs w:val="23"/>
              </w:rPr>
              <w:t xml:space="preserve"> (</w:t>
            </w:r>
            <w:r w:rsidR="00100CC8" w:rsidRPr="002B62AE">
              <w:rPr>
                <w:szCs w:val="23"/>
              </w:rPr>
              <w:fldChar w:fldCharType="begin"/>
            </w:r>
            <w:r w:rsidR="00432880" w:rsidRPr="002B62AE">
              <w:rPr>
                <w:szCs w:val="23"/>
              </w:rPr>
              <w:instrText xml:space="preserve"> REF _Ref310244840 \h </w:instrText>
            </w:r>
            <w:r w:rsidR="00875244" w:rsidRPr="002B62AE">
              <w:rPr>
                <w:szCs w:val="23"/>
              </w:rPr>
              <w:instrText xml:space="preserve"> \* MERGEFORMAT </w:instrText>
            </w:r>
            <w:r w:rsidR="00100CC8" w:rsidRPr="002B62AE">
              <w:rPr>
                <w:szCs w:val="23"/>
              </w:rPr>
            </w:r>
            <w:r w:rsidR="00100CC8" w:rsidRPr="002B62AE">
              <w:rPr>
                <w:szCs w:val="23"/>
              </w:rPr>
              <w:fldChar w:fldCharType="separate"/>
            </w:r>
            <w:r w:rsidR="00B73FE3" w:rsidRPr="0030791F">
              <w:t xml:space="preserve">Table </w:t>
            </w:r>
            <w:r w:rsidR="00B73FE3">
              <w:t>61</w:t>
            </w:r>
            <w:r w:rsidR="00100CC8" w:rsidRPr="002B62AE">
              <w:rPr>
                <w:szCs w:val="23"/>
              </w:rPr>
              <w:fldChar w:fldCharType="end"/>
            </w:r>
            <w:r w:rsidR="00432880" w:rsidRPr="002B62AE">
              <w:rPr>
                <w:szCs w:val="23"/>
              </w:rPr>
              <w:t>)</w:t>
            </w:r>
            <w:r w:rsidR="007E1E2B" w:rsidRPr="002B62AE">
              <w:rPr>
                <w:szCs w:val="23"/>
              </w:rPr>
              <w:t>.</w:t>
            </w:r>
          </w:p>
          <w:p w14:paraId="527BA04F" w14:textId="77777777" w:rsidR="00A2368F" w:rsidRPr="00D15363" w:rsidRDefault="00A2368F" w:rsidP="00A2368F">
            <w:pPr>
              <w:pStyle w:val="NoSpacing"/>
              <w:rPr>
                <w:lang w:val="en-NZ"/>
              </w:rPr>
            </w:pPr>
          </w:p>
          <w:p w14:paraId="6BC1DE06" w14:textId="279A7355" w:rsidR="00AF7802" w:rsidRPr="00D15363" w:rsidRDefault="00EE4168" w:rsidP="00A2368F">
            <w:pPr>
              <w:pStyle w:val="NoSpacing"/>
              <w:jc w:val="both"/>
              <w:rPr>
                <w:lang w:val="en-NZ"/>
              </w:rPr>
            </w:pPr>
            <w:r w:rsidRPr="00D15363">
              <w:rPr>
                <w:lang w:val="en-NZ"/>
              </w:rPr>
              <w:t xml:space="preserve">Nationally, the visibility of the squamocolumnar junction was documented for </w:t>
            </w:r>
            <w:r w:rsidR="00912725" w:rsidRPr="00D15363">
              <w:rPr>
                <w:szCs w:val="23"/>
                <w:lang w:val="en-NZ"/>
              </w:rPr>
              <w:t>97.3</w:t>
            </w:r>
            <w:r w:rsidRPr="00D15363">
              <w:rPr>
                <w:szCs w:val="23"/>
                <w:lang w:val="en-NZ"/>
              </w:rPr>
              <w:t>%</w:t>
            </w:r>
            <w:r w:rsidRPr="00D15363">
              <w:rPr>
                <w:lang w:val="en-NZ"/>
              </w:rPr>
              <w:t xml:space="preserve"> of visits; the presence or absence of a lesion was documented for </w:t>
            </w:r>
            <w:r w:rsidR="00AE258F" w:rsidRPr="00D15363">
              <w:rPr>
                <w:lang w:val="en-NZ"/>
              </w:rPr>
              <w:t>all</w:t>
            </w:r>
            <w:r w:rsidRPr="00D15363">
              <w:rPr>
                <w:lang w:val="en-NZ"/>
              </w:rPr>
              <w:t xml:space="preserve"> visits; </w:t>
            </w:r>
            <w:r w:rsidR="000719D3" w:rsidRPr="00D15363">
              <w:rPr>
                <w:lang w:val="en-NZ"/>
              </w:rPr>
              <w:t xml:space="preserve">and </w:t>
            </w:r>
            <w:r w:rsidRPr="00D15363">
              <w:rPr>
                <w:lang w:val="en-NZ"/>
              </w:rPr>
              <w:t xml:space="preserve">an opinion regarding the lesion grade was documented for </w:t>
            </w:r>
            <w:r w:rsidR="00912725" w:rsidRPr="00D15363">
              <w:rPr>
                <w:szCs w:val="23"/>
                <w:lang w:val="en-NZ"/>
              </w:rPr>
              <w:t>91.5</w:t>
            </w:r>
            <w:r w:rsidRPr="00D15363">
              <w:rPr>
                <w:szCs w:val="23"/>
                <w:lang w:val="en-NZ"/>
              </w:rPr>
              <w:t>%</w:t>
            </w:r>
            <w:r w:rsidRPr="00D15363">
              <w:rPr>
                <w:lang w:val="en-NZ"/>
              </w:rPr>
              <w:t xml:space="preserve"> of visits where the presence of a lesion could not be ruled out</w:t>
            </w:r>
            <w:r w:rsidR="004A6CDA" w:rsidRPr="00D15363">
              <w:rPr>
                <w:lang w:val="en-NZ"/>
              </w:rPr>
              <w:t>. Additionally,</w:t>
            </w:r>
            <w:r w:rsidR="009664D0" w:rsidRPr="00D15363">
              <w:rPr>
                <w:lang w:val="en-NZ"/>
              </w:rPr>
              <w:t xml:space="preserve"> </w:t>
            </w:r>
            <w:r w:rsidR="00CB0FF4" w:rsidRPr="00D15363">
              <w:rPr>
                <w:lang w:val="en-NZ"/>
              </w:rPr>
              <w:t>t</w:t>
            </w:r>
            <w:r w:rsidR="004A6CDA" w:rsidRPr="00D15363">
              <w:rPr>
                <w:lang w:val="en-NZ"/>
              </w:rPr>
              <w:t xml:space="preserve">he type of follow-up was documented for </w:t>
            </w:r>
            <w:r w:rsidR="00912725" w:rsidRPr="00D15363">
              <w:rPr>
                <w:szCs w:val="23"/>
                <w:lang w:val="en-NZ"/>
              </w:rPr>
              <w:t>95.5</w:t>
            </w:r>
            <w:r w:rsidR="004A6CDA" w:rsidRPr="00D15363">
              <w:rPr>
                <w:szCs w:val="23"/>
                <w:lang w:val="en-NZ"/>
              </w:rPr>
              <w:t>%</w:t>
            </w:r>
            <w:r w:rsidR="004A6CDA" w:rsidRPr="00D15363">
              <w:rPr>
                <w:lang w:val="en-NZ"/>
              </w:rPr>
              <w:t xml:space="preserve"> of visits and the timeframe for follow-up was documented for </w:t>
            </w:r>
            <w:r w:rsidR="00912725" w:rsidRPr="00D15363">
              <w:rPr>
                <w:szCs w:val="23"/>
                <w:lang w:val="en-NZ"/>
              </w:rPr>
              <w:t>94.8</w:t>
            </w:r>
            <w:r w:rsidR="004A6CDA" w:rsidRPr="00D15363">
              <w:rPr>
                <w:szCs w:val="23"/>
                <w:lang w:val="en-NZ"/>
              </w:rPr>
              <w:t>%</w:t>
            </w:r>
            <w:r w:rsidR="004A6CDA" w:rsidRPr="00D15363">
              <w:rPr>
                <w:lang w:val="en-NZ"/>
              </w:rPr>
              <w:t xml:space="preserve"> of visits. </w:t>
            </w:r>
            <w:r w:rsidR="00442E3C" w:rsidRPr="00D15363">
              <w:rPr>
                <w:lang w:val="en-NZ"/>
              </w:rPr>
              <w:t xml:space="preserve">The visibility of the squamo-columnar junction, presence or absence of a visible lesion, and the colposcopic opinion regarding the nature of the abnormality (where relevant) were all documented for </w:t>
            </w:r>
            <w:r w:rsidR="00912725" w:rsidRPr="00D15363">
              <w:rPr>
                <w:szCs w:val="23"/>
                <w:lang w:val="en-NZ"/>
              </w:rPr>
              <w:t>92.6</w:t>
            </w:r>
            <w:r w:rsidR="00E54FFF" w:rsidRPr="00D15363">
              <w:rPr>
                <w:szCs w:val="23"/>
                <w:lang w:val="en-NZ"/>
              </w:rPr>
              <w:t>%</w:t>
            </w:r>
            <w:r w:rsidR="00442E3C" w:rsidRPr="00D15363">
              <w:rPr>
                <w:lang w:val="en-NZ"/>
              </w:rPr>
              <w:t xml:space="preserve"> of visits.</w:t>
            </w:r>
            <w:r w:rsidR="001337E0" w:rsidRPr="00D15363">
              <w:rPr>
                <w:lang w:val="en-NZ"/>
              </w:rPr>
              <w:t xml:space="preserve"> </w:t>
            </w:r>
          </w:p>
          <w:p w14:paraId="076F7888" w14:textId="77777777" w:rsidR="00E04778" w:rsidRPr="00D15363" w:rsidRDefault="00E04778" w:rsidP="00E04778">
            <w:pPr>
              <w:pStyle w:val="NoSpacing"/>
              <w:rPr>
                <w:lang w:val="en-NZ"/>
              </w:rPr>
            </w:pPr>
          </w:p>
          <w:p w14:paraId="5A6F9FB1" w14:textId="40CB26DB" w:rsidR="00EE4168" w:rsidRPr="00D15363" w:rsidRDefault="001337E0" w:rsidP="00E04778">
            <w:pPr>
              <w:pStyle w:val="NoSpacing"/>
              <w:jc w:val="both"/>
              <w:rPr>
                <w:lang w:val="en-NZ"/>
              </w:rPr>
            </w:pPr>
            <w:r w:rsidRPr="00D15363">
              <w:rPr>
                <w:lang w:val="en-NZ"/>
              </w:rPr>
              <w:t xml:space="preserve">The colposcopic appearance was reported to be abnormal in </w:t>
            </w:r>
            <w:r w:rsidR="00912725" w:rsidRPr="00D15363">
              <w:rPr>
                <w:szCs w:val="23"/>
                <w:lang w:val="en-NZ"/>
              </w:rPr>
              <w:t>52.7</w:t>
            </w:r>
            <w:r w:rsidRPr="00D15363">
              <w:rPr>
                <w:szCs w:val="23"/>
                <w:lang w:val="en-NZ"/>
              </w:rPr>
              <w:t xml:space="preserve">% </w:t>
            </w:r>
            <w:r w:rsidRPr="00D15363">
              <w:rPr>
                <w:lang w:val="en-NZ"/>
              </w:rPr>
              <w:t xml:space="preserve">of </w:t>
            </w:r>
            <w:r w:rsidR="005D6229" w:rsidRPr="00D15363">
              <w:rPr>
                <w:lang w:val="en-NZ"/>
              </w:rPr>
              <w:t>colposcopies</w:t>
            </w:r>
            <w:r w:rsidRPr="00D15363">
              <w:rPr>
                <w:lang w:val="en-NZ"/>
              </w:rPr>
              <w:t xml:space="preserve">, and inconclusive in </w:t>
            </w:r>
            <w:r w:rsidR="00912725" w:rsidRPr="00D15363">
              <w:rPr>
                <w:szCs w:val="23"/>
                <w:lang w:val="en-NZ"/>
              </w:rPr>
              <w:t>4.9</w:t>
            </w:r>
            <w:r w:rsidRPr="00D15363">
              <w:rPr>
                <w:szCs w:val="23"/>
                <w:lang w:val="en-NZ"/>
              </w:rPr>
              <w:t>%</w:t>
            </w:r>
            <w:r w:rsidRPr="00D15363">
              <w:rPr>
                <w:lang w:val="en-NZ"/>
              </w:rPr>
              <w:t xml:space="preserve"> of </w:t>
            </w:r>
            <w:r w:rsidRPr="002B62AE">
              <w:rPr>
                <w:lang w:val="en-NZ"/>
              </w:rPr>
              <w:t>colposcopies</w:t>
            </w:r>
            <w:r w:rsidR="00DD455D" w:rsidRPr="002B62AE">
              <w:rPr>
                <w:lang w:val="en-NZ"/>
              </w:rPr>
              <w:t xml:space="preserve"> (</w:t>
            </w:r>
            <w:r w:rsidR="00100CC8" w:rsidRPr="002B62AE">
              <w:rPr>
                <w:lang w:val="en-NZ"/>
              </w:rPr>
              <w:fldChar w:fldCharType="begin"/>
            </w:r>
            <w:r w:rsidR="00432880" w:rsidRPr="002B62AE">
              <w:rPr>
                <w:lang w:val="en-NZ"/>
              </w:rPr>
              <w:instrText xml:space="preserve"> REF _Ref372617522 \h </w:instrText>
            </w:r>
            <w:r w:rsidR="00867D71" w:rsidRPr="002B62AE">
              <w:rPr>
                <w:lang w:val="en-NZ"/>
              </w:rPr>
              <w:instrText xml:space="preserve"> \* MERGEFORMAT </w:instrText>
            </w:r>
            <w:r w:rsidR="00100CC8" w:rsidRPr="002B62AE">
              <w:rPr>
                <w:lang w:val="en-NZ"/>
              </w:rPr>
            </w:r>
            <w:r w:rsidR="00100CC8" w:rsidRPr="002B62AE">
              <w:rPr>
                <w:lang w:val="en-NZ"/>
              </w:rPr>
              <w:fldChar w:fldCharType="separate"/>
            </w:r>
            <w:r w:rsidR="00B73FE3" w:rsidRPr="00B73FE3">
              <w:rPr>
                <w:lang w:val="en-NZ"/>
              </w:rPr>
              <w:t>Table 62</w:t>
            </w:r>
            <w:r w:rsidR="00100CC8" w:rsidRPr="002B62AE">
              <w:rPr>
                <w:lang w:val="en-NZ"/>
              </w:rPr>
              <w:fldChar w:fldCharType="end"/>
            </w:r>
            <w:r w:rsidR="00DD455D" w:rsidRPr="002B62AE">
              <w:rPr>
                <w:lang w:val="en-NZ"/>
              </w:rPr>
              <w:t>)</w:t>
            </w:r>
            <w:r w:rsidRPr="002B62AE">
              <w:rPr>
                <w:lang w:val="en-NZ"/>
              </w:rPr>
              <w:t>.</w:t>
            </w:r>
            <w:r w:rsidR="00355182" w:rsidRPr="00D15363">
              <w:rPr>
                <w:lang w:val="en-NZ"/>
              </w:rPr>
              <w:t xml:space="preserve"> </w:t>
            </w:r>
            <w:r w:rsidR="000719D3" w:rsidRPr="00D15363">
              <w:rPr>
                <w:lang w:val="en-NZ"/>
              </w:rPr>
              <w:t>B</w:t>
            </w:r>
            <w:r w:rsidR="00355182" w:rsidRPr="00D15363">
              <w:rPr>
                <w:lang w:val="en-NZ"/>
              </w:rPr>
              <w:t>iops</w:t>
            </w:r>
            <w:r w:rsidR="000719D3" w:rsidRPr="00D15363">
              <w:rPr>
                <w:lang w:val="en-NZ"/>
              </w:rPr>
              <w:t>ies</w:t>
            </w:r>
            <w:r w:rsidR="00355182" w:rsidRPr="00D15363">
              <w:rPr>
                <w:lang w:val="en-NZ"/>
              </w:rPr>
              <w:t xml:space="preserve"> w</w:t>
            </w:r>
            <w:r w:rsidR="000719D3" w:rsidRPr="00D15363">
              <w:rPr>
                <w:lang w:val="en-NZ"/>
              </w:rPr>
              <w:t>ere</w:t>
            </w:r>
            <w:r w:rsidR="00355182" w:rsidRPr="00D15363">
              <w:rPr>
                <w:lang w:val="en-NZ"/>
              </w:rPr>
              <w:t xml:space="preserve"> taken at </w:t>
            </w:r>
            <w:r w:rsidR="00912725" w:rsidRPr="00D15363">
              <w:rPr>
                <w:szCs w:val="23"/>
                <w:lang w:val="en-NZ"/>
              </w:rPr>
              <w:t>91.4</w:t>
            </w:r>
            <w:r w:rsidR="00B944F6" w:rsidRPr="00D15363">
              <w:rPr>
                <w:lang w:val="en-NZ"/>
              </w:rPr>
              <w:t>%</w:t>
            </w:r>
            <w:r w:rsidR="00355182" w:rsidRPr="00D15363">
              <w:rPr>
                <w:lang w:val="en-NZ"/>
              </w:rPr>
              <w:t xml:space="preserve"> of colposcopies when the colposcopic appearance was abnormal</w:t>
            </w:r>
            <w:r w:rsidR="000719D3" w:rsidRPr="00D15363">
              <w:rPr>
                <w:lang w:val="en-NZ"/>
              </w:rPr>
              <w:t xml:space="preserve">; </w:t>
            </w:r>
            <w:r w:rsidR="00912725" w:rsidRPr="00D15363">
              <w:rPr>
                <w:szCs w:val="23"/>
                <w:lang w:val="en-NZ"/>
              </w:rPr>
              <w:t>33.3</w:t>
            </w:r>
            <w:r w:rsidR="000719D3" w:rsidRPr="00D15363">
              <w:rPr>
                <w:lang w:val="en-NZ"/>
              </w:rPr>
              <w:t>%</w:t>
            </w:r>
            <w:r w:rsidR="00355182" w:rsidRPr="00D15363">
              <w:rPr>
                <w:lang w:val="en-NZ"/>
              </w:rPr>
              <w:t xml:space="preserve"> of colposcopies</w:t>
            </w:r>
            <w:r w:rsidR="000719D3" w:rsidRPr="00D15363">
              <w:rPr>
                <w:lang w:val="en-NZ"/>
              </w:rPr>
              <w:t xml:space="preserve"> where the colposcopic appearance</w:t>
            </w:r>
            <w:r w:rsidR="00355182" w:rsidRPr="00D15363">
              <w:rPr>
                <w:lang w:val="en-NZ"/>
              </w:rPr>
              <w:t xml:space="preserve"> was </w:t>
            </w:r>
            <w:r w:rsidR="000719D3" w:rsidRPr="00D15363">
              <w:rPr>
                <w:lang w:val="en-NZ"/>
              </w:rPr>
              <w:t xml:space="preserve">reported as </w:t>
            </w:r>
            <w:r w:rsidR="00355182" w:rsidRPr="00D15363">
              <w:rPr>
                <w:lang w:val="en-NZ"/>
              </w:rPr>
              <w:t>inconclusive</w:t>
            </w:r>
            <w:r w:rsidR="000719D3" w:rsidRPr="00D15363">
              <w:rPr>
                <w:lang w:val="en-NZ"/>
              </w:rPr>
              <w:t>, and</w:t>
            </w:r>
            <w:r w:rsidR="009712EC" w:rsidRPr="00D15363">
              <w:rPr>
                <w:lang w:val="en-NZ"/>
              </w:rPr>
              <w:t xml:space="preserve"> </w:t>
            </w:r>
            <w:r w:rsidR="00912725" w:rsidRPr="00D15363">
              <w:rPr>
                <w:szCs w:val="23"/>
                <w:lang w:val="en-NZ"/>
              </w:rPr>
              <w:t>18.9</w:t>
            </w:r>
            <w:r w:rsidR="000719D3" w:rsidRPr="00D15363">
              <w:rPr>
                <w:lang w:val="en-NZ"/>
              </w:rPr>
              <w:t>% of colposcopies where colposcopic appearance was reported as</w:t>
            </w:r>
            <w:r w:rsidR="00355182" w:rsidRPr="00D15363">
              <w:rPr>
                <w:lang w:val="en-NZ"/>
              </w:rPr>
              <w:t xml:space="preserve"> </w:t>
            </w:r>
            <w:r w:rsidR="00FB03CE" w:rsidRPr="00F47983">
              <w:rPr>
                <w:lang w:val="en-NZ"/>
              </w:rPr>
              <w:t>normal (</w:t>
            </w:r>
            <w:r w:rsidR="0094362C" w:rsidRPr="00F47983">
              <w:rPr>
                <w:lang w:val="en-NZ"/>
              </w:rPr>
              <w:fldChar w:fldCharType="begin"/>
            </w:r>
            <w:r w:rsidR="0094362C" w:rsidRPr="00F47983">
              <w:rPr>
                <w:lang w:val="en-NZ"/>
              </w:rPr>
              <w:instrText xml:space="preserve"> REF _Ref475522897 \h </w:instrText>
            </w:r>
            <w:r w:rsidR="001A433D" w:rsidRPr="00F47983">
              <w:rPr>
                <w:lang w:val="en-NZ"/>
              </w:rPr>
              <w:instrText xml:space="preserve"> \* MERGEFORMAT </w:instrText>
            </w:r>
            <w:r w:rsidR="0094362C" w:rsidRPr="00F47983">
              <w:rPr>
                <w:lang w:val="en-NZ"/>
              </w:rPr>
            </w:r>
            <w:r w:rsidR="0094362C" w:rsidRPr="00F47983">
              <w:rPr>
                <w:lang w:val="en-NZ"/>
              </w:rPr>
              <w:fldChar w:fldCharType="separate"/>
            </w:r>
            <w:r w:rsidR="00B73FE3" w:rsidRPr="00B73FE3">
              <w:rPr>
                <w:lang w:val="en-NZ"/>
              </w:rPr>
              <w:t xml:space="preserve">Table </w:t>
            </w:r>
            <w:r w:rsidR="00B73FE3" w:rsidRPr="00B73FE3">
              <w:rPr>
                <w:noProof/>
                <w:lang w:val="en-NZ"/>
              </w:rPr>
              <w:t>63</w:t>
            </w:r>
            <w:r w:rsidR="0094362C" w:rsidRPr="00F47983">
              <w:rPr>
                <w:lang w:val="en-NZ"/>
              </w:rPr>
              <w:fldChar w:fldCharType="end"/>
            </w:r>
            <w:r w:rsidR="00355182" w:rsidRPr="00F47983">
              <w:rPr>
                <w:lang w:val="en-NZ"/>
              </w:rPr>
              <w:t>).</w:t>
            </w:r>
            <w:r w:rsidR="00806638" w:rsidRPr="00D15363">
              <w:rPr>
                <w:lang w:val="en-NZ"/>
              </w:rPr>
              <w:t xml:space="preserve"> </w:t>
            </w:r>
          </w:p>
          <w:p w14:paraId="074E428A" w14:textId="77777777" w:rsidR="00E04778" w:rsidRPr="00D15363" w:rsidRDefault="00E04778" w:rsidP="00E04778">
            <w:pPr>
              <w:pStyle w:val="NoSpacing"/>
              <w:rPr>
                <w:lang w:val="en-NZ"/>
              </w:rPr>
            </w:pPr>
          </w:p>
          <w:p w14:paraId="605B5790" w14:textId="2B471B38" w:rsidR="00355182" w:rsidRPr="00D15363" w:rsidRDefault="00EE4168" w:rsidP="00E04778">
            <w:pPr>
              <w:pStyle w:val="NoSpacing"/>
              <w:jc w:val="both"/>
              <w:rPr>
                <w:lang w:val="en-NZ"/>
              </w:rPr>
            </w:pPr>
            <w:r w:rsidRPr="00D15363">
              <w:rPr>
                <w:lang w:val="en-NZ"/>
              </w:rPr>
              <w:t xml:space="preserve">Documentation varied by DHB, as </w:t>
            </w:r>
            <w:r w:rsidRPr="00B84C04">
              <w:rPr>
                <w:lang w:val="en-NZ"/>
              </w:rPr>
              <w:t xml:space="preserve">shown in </w:t>
            </w:r>
            <w:r w:rsidR="00100CC8" w:rsidRPr="00B84C04">
              <w:rPr>
                <w:lang w:val="en-NZ"/>
              </w:rPr>
              <w:fldChar w:fldCharType="begin"/>
            </w:r>
            <w:r w:rsidRPr="00B84C04">
              <w:rPr>
                <w:lang w:val="en-NZ"/>
              </w:rPr>
              <w:instrText xml:space="preserve"> REF _Ref310024592 \h </w:instrText>
            </w:r>
            <w:r w:rsidR="000D0FFB" w:rsidRPr="00B84C04">
              <w:rPr>
                <w:lang w:val="en-NZ"/>
              </w:rPr>
              <w:instrText xml:space="preserve"> \* MERGEFORMAT </w:instrText>
            </w:r>
            <w:r w:rsidR="00100CC8" w:rsidRPr="00B84C04">
              <w:rPr>
                <w:lang w:val="en-NZ"/>
              </w:rPr>
            </w:r>
            <w:r w:rsidR="00100CC8" w:rsidRPr="00B84C04">
              <w:rPr>
                <w:lang w:val="en-NZ"/>
              </w:rPr>
              <w:fldChar w:fldCharType="separate"/>
            </w:r>
            <w:r w:rsidR="00B73FE3" w:rsidRPr="00B73FE3">
              <w:rPr>
                <w:lang w:val="en-NZ"/>
              </w:rPr>
              <w:t>Figure 71</w:t>
            </w:r>
            <w:r w:rsidR="00100CC8" w:rsidRPr="00B84C04">
              <w:rPr>
                <w:lang w:val="en-NZ"/>
              </w:rPr>
              <w:fldChar w:fldCharType="end"/>
            </w:r>
            <w:r w:rsidR="00615F50" w:rsidRPr="00D15363">
              <w:rPr>
                <w:lang w:val="en-NZ"/>
              </w:rPr>
              <w:t xml:space="preserve"> an</w:t>
            </w:r>
            <w:r w:rsidR="00615F50" w:rsidRPr="00F47983">
              <w:rPr>
                <w:lang w:val="en-NZ"/>
              </w:rPr>
              <w:t xml:space="preserve">d </w:t>
            </w:r>
            <w:r w:rsidR="00100CC8" w:rsidRPr="00F47983">
              <w:rPr>
                <w:lang w:val="en-NZ"/>
              </w:rPr>
              <w:fldChar w:fldCharType="begin"/>
            </w:r>
            <w:r w:rsidR="00615F50" w:rsidRPr="00F47983">
              <w:rPr>
                <w:lang w:val="en-NZ"/>
              </w:rPr>
              <w:instrText xml:space="preserve"> REF _Ref310244840 \h </w:instrText>
            </w:r>
            <w:r w:rsidR="000D0FFB" w:rsidRPr="00F47983">
              <w:rPr>
                <w:lang w:val="en-NZ"/>
              </w:rPr>
              <w:instrText xml:space="preserve"> \* MERGEFORMAT </w:instrText>
            </w:r>
            <w:r w:rsidR="00100CC8" w:rsidRPr="00F47983">
              <w:rPr>
                <w:lang w:val="en-NZ"/>
              </w:rPr>
            </w:r>
            <w:r w:rsidR="00100CC8" w:rsidRPr="00F47983">
              <w:rPr>
                <w:lang w:val="en-NZ"/>
              </w:rPr>
              <w:fldChar w:fldCharType="separate"/>
            </w:r>
            <w:r w:rsidR="00B73FE3" w:rsidRPr="00B73FE3">
              <w:rPr>
                <w:lang w:val="en-NZ"/>
              </w:rPr>
              <w:t>Table 61</w:t>
            </w:r>
            <w:r w:rsidR="00100CC8" w:rsidRPr="00F47983">
              <w:rPr>
                <w:lang w:val="en-NZ"/>
              </w:rPr>
              <w:fldChar w:fldCharType="end"/>
            </w:r>
            <w:r w:rsidRPr="00D15363">
              <w:rPr>
                <w:lang w:val="en-NZ"/>
              </w:rPr>
              <w:t xml:space="preserve">. </w:t>
            </w:r>
            <w:r w:rsidR="007D2001" w:rsidRPr="00D15363">
              <w:rPr>
                <w:lang w:val="en-NZ"/>
              </w:rPr>
              <w:t xml:space="preserve">Documentation of </w:t>
            </w:r>
            <w:r w:rsidRPr="00D15363">
              <w:rPr>
                <w:lang w:val="en-NZ"/>
              </w:rPr>
              <w:t xml:space="preserve">visibility of the squamocolumnar junction varied from </w:t>
            </w:r>
            <w:r w:rsidR="00912725" w:rsidRPr="00D15363">
              <w:rPr>
                <w:szCs w:val="23"/>
                <w:lang w:val="en-NZ"/>
              </w:rPr>
              <w:t>94.8</w:t>
            </w:r>
            <w:r w:rsidR="00636435" w:rsidRPr="00D15363">
              <w:rPr>
                <w:szCs w:val="23"/>
                <w:lang w:val="en-NZ"/>
              </w:rPr>
              <w:t>%</w:t>
            </w:r>
            <w:r w:rsidRPr="00D15363">
              <w:rPr>
                <w:lang w:val="en-NZ"/>
              </w:rPr>
              <w:t xml:space="preserve"> (</w:t>
            </w:r>
            <w:r w:rsidR="00912725" w:rsidRPr="00D15363">
              <w:rPr>
                <w:szCs w:val="23"/>
                <w:lang w:val="en-NZ"/>
              </w:rPr>
              <w:t>Mid Central</w:t>
            </w:r>
            <w:r w:rsidRPr="00D15363">
              <w:rPr>
                <w:lang w:val="en-NZ"/>
              </w:rPr>
              <w:t>) to</w:t>
            </w:r>
            <w:r w:rsidR="009712EC" w:rsidRPr="00D15363">
              <w:rPr>
                <w:lang w:val="en-NZ"/>
              </w:rPr>
              <w:t xml:space="preserve"> </w:t>
            </w:r>
            <w:r w:rsidR="00BC3645" w:rsidRPr="00D15363">
              <w:rPr>
                <w:lang w:val="en-NZ"/>
              </w:rPr>
              <w:t xml:space="preserve">all cases in </w:t>
            </w:r>
            <w:r w:rsidR="00912725" w:rsidRPr="00D15363">
              <w:rPr>
                <w:szCs w:val="23"/>
                <w:lang w:val="en-NZ"/>
              </w:rPr>
              <w:t>Tairawhiti</w:t>
            </w:r>
            <w:r w:rsidRPr="00D15363">
              <w:rPr>
                <w:lang w:val="en-NZ"/>
              </w:rPr>
              <w:t xml:space="preserve">. </w:t>
            </w:r>
            <w:r w:rsidR="007D2001" w:rsidRPr="00D15363">
              <w:rPr>
                <w:lang w:val="en-NZ"/>
              </w:rPr>
              <w:t xml:space="preserve">In all </w:t>
            </w:r>
            <w:r w:rsidR="00BD0410" w:rsidRPr="00D15363">
              <w:rPr>
                <w:lang w:val="en-NZ"/>
              </w:rPr>
              <w:t>DHBs</w:t>
            </w:r>
            <w:r w:rsidR="007D2001" w:rsidRPr="00D15363">
              <w:rPr>
                <w:lang w:val="en-NZ"/>
              </w:rPr>
              <w:t xml:space="preserve">, all colposcopy reports documented </w:t>
            </w:r>
            <w:r w:rsidRPr="00D15363">
              <w:rPr>
                <w:lang w:val="en-NZ"/>
              </w:rPr>
              <w:t>the presence or absence of a lesion</w:t>
            </w:r>
            <w:r w:rsidR="00DA33B5" w:rsidRPr="00D15363">
              <w:rPr>
                <w:lang w:val="en-NZ"/>
              </w:rPr>
              <w:t xml:space="preserve">. </w:t>
            </w:r>
            <w:r w:rsidR="00A934CD" w:rsidRPr="00D15363">
              <w:rPr>
                <w:lang w:val="en-NZ"/>
              </w:rPr>
              <w:t>R</w:t>
            </w:r>
            <w:r w:rsidR="00DA33B5" w:rsidRPr="00D15363">
              <w:rPr>
                <w:lang w:val="en-NZ"/>
              </w:rPr>
              <w:t>ecording of the opinion regarding the abnorm</w:t>
            </w:r>
            <w:r w:rsidR="007E1E2B" w:rsidRPr="00D15363">
              <w:rPr>
                <w:lang w:val="en-NZ"/>
              </w:rPr>
              <w:t>a</w:t>
            </w:r>
            <w:r w:rsidR="00DA33B5" w:rsidRPr="00D15363">
              <w:rPr>
                <w:lang w:val="en-NZ"/>
              </w:rPr>
              <w:t>lity grade</w:t>
            </w:r>
            <w:r w:rsidR="007E1E2B" w:rsidRPr="00D15363">
              <w:rPr>
                <w:lang w:val="en-NZ"/>
              </w:rPr>
              <w:t xml:space="preserve"> (which was only assessed here if colposcopic appearance was recorded as abnormal or inconclusive)</w:t>
            </w:r>
            <w:r w:rsidR="00DA33B5" w:rsidRPr="00D15363">
              <w:rPr>
                <w:lang w:val="en-NZ"/>
              </w:rPr>
              <w:t xml:space="preserve">, ranged from </w:t>
            </w:r>
            <w:r w:rsidR="00912725" w:rsidRPr="00D15363">
              <w:rPr>
                <w:szCs w:val="23"/>
                <w:lang w:val="en-NZ"/>
              </w:rPr>
              <w:t>80.9</w:t>
            </w:r>
            <w:r w:rsidR="00DA33B5" w:rsidRPr="00D15363">
              <w:rPr>
                <w:szCs w:val="23"/>
                <w:lang w:val="en-NZ"/>
              </w:rPr>
              <w:t>%</w:t>
            </w:r>
            <w:r w:rsidR="00DA33B5" w:rsidRPr="00D15363">
              <w:rPr>
                <w:lang w:val="en-NZ"/>
              </w:rPr>
              <w:t xml:space="preserve"> (</w:t>
            </w:r>
            <w:r w:rsidR="00912725" w:rsidRPr="00D15363">
              <w:rPr>
                <w:szCs w:val="23"/>
                <w:lang w:val="en-NZ"/>
              </w:rPr>
              <w:t>South Canterbury</w:t>
            </w:r>
            <w:r w:rsidR="00DA33B5" w:rsidRPr="00D15363">
              <w:rPr>
                <w:szCs w:val="23"/>
                <w:lang w:val="en-NZ"/>
              </w:rPr>
              <w:t>)</w:t>
            </w:r>
            <w:r w:rsidR="00FF7909" w:rsidRPr="00D15363">
              <w:rPr>
                <w:szCs w:val="23"/>
                <w:lang w:val="en-NZ"/>
              </w:rPr>
              <w:t xml:space="preserve"> </w:t>
            </w:r>
            <w:r w:rsidR="00DA33B5" w:rsidRPr="00D15363">
              <w:rPr>
                <w:lang w:val="en-NZ"/>
              </w:rPr>
              <w:t xml:space="preserve">to </w:t>
            </w:r>
            <w:r w:rsidR="00912725" w:rsidRPr="00D15363">
              <w:rPr>
                <w:szCs w:val="23"/>
                <w:lang w:val="en-NZ"/>
              </w:rPr>
              <w:t>96.2</w:t>
            </w:r>
            <w:r w:rsidR="00FF7909" w:rsidRPr="00D15363">
              <w:rPr>
                <w:szCs w:val="23"/>
                <w:lang w:val="en-NZ"/>
              </w:rPr>
              <w:t>% (</w:t>
            </w:r>
            <w:r w:rsidR="00912725" w:rsidRPr="00D15363">
              <w:rPr>
                <w:szCs w:val="23"/>
                <w:lang w:val="en-NZ"/>
              </w:rPr>
              <w:t>Waikato</w:t>
            </w:r>
            <w:r w:rsidR="00DA33B5" w:rsidRPr="00D15363">
              <w:rPr>
                <w:lang w:val="en-NZ"/>
              </w:rPr>
              <w:t xml:space="preserve">). </w:t>
            </w:r>
            <w:r w:rsidR="00162C70" w:rsidRPr="00D15363">
              <w:rPr>
                <w:lang w:val="en-NZ"/>
              </w:rPr>
              <w:t xml:space="preserve">Recording of the recommended type of follow-up ranged from </w:t>
            </w:r>
            <w:r w:rsidR="00912725" w:rsidRPr="00D15363">
              <w:rPr>
                <w:szCs w:val="23"/>
                <w:lang w:val="en-NZ"/>
              </w:rPr>
              <w:t>82.3</w:t>
            </w:r>
            <w:r w:rsidR="007C7B2C" w:rsidRPr="00D15363">
              <w:rPr>
                <w:szCs w:val="23"/>
                <w:lang w:val="en-NZ"/>
              </w:rPr>
              <w:t>%</w:t>
            </w:r>
            <w:r w:rsidR="007C7B2C" w:rsidRPr="00D15363">
              <w:rPr>
                <w:lang w:val="en-NZ"/>
              </w:rPr>
              <w:t xml:space="preserve"> (</w:t>
            </w:r>
            <w:r w:rsidR="00912725" w:rsidRPr="00D15363">
              <w:rPr>
                <w:szCs w:val="23"/>
                <w:lang w:val="en-NZ"/>
              </w:rPr>
              <w:t>Waitemata</w:t>
            </w:r>
            <w:r w:rsidR="00162C70" w:rsidRPr="00D15363">
              <w:rPr>
                <w:szCs w:val="23"/>
                <w:lang w:val="en-NZ"/>
              </w:rPr>
              <w:t>)</w:t>
            </w:r>
            <w:r w:rsidR="005A5D68" w:rsidRPr="00D15363">
              <w:rPr>
                <w:szCs w:val="23"/>
                <w:lang w:val="en-NZ"/>
              </w:rPr>
              <w:t xml:space="preserve"> </w:t>
            </w:r>
            <w:r w:rsidR="00162C70" w:rsidRPr="00D15363">
              <w:rPr>
                <w:lang w:val="en-NZ"/>
              </w:rPr>
              <w:t xml:space="preserve">to </w:t>
            </w:r>
            <w:r w:rsidR="009A2424" w:rsidRPr="00D15363">
              <w:rPr>
                <w:lang w:val="en-NZ"/>
              </w:rPr>
              <w:t>all cases</w:t>
            </w:r>
            <w:r w:rsidR="005A5D68" w:rsidRPr="00D15363">
              <w:rPr>
                <w:szCs w:val="23"/>
                <w:lang w:val="en-NZ"/>
              </w:rPr>
              <w:t xml:space="preserve"> </w:t>
            </w:r>
            <w:r w:rsidR="00162C70" w:rsidRPr="00D15363">
              <w:rPr>
                <w:lang w:val="en-NZ"/>
              </w:rPr>
              <w:t>(</w:t>
            </w:r>
            <w:r w:rsidR="00912725" w:rsidRPr="00D15363">
              <w:rPr>
                <w:szCs w:val="23"/>
                <w:lang w:val="en-NZ"/>
              </w:rPr>
              <w:t>Tairawhiti</w:t>
            </w:r>
            <w:r w:rsidR="00162C70" w:rsidRPr="00D15363">
              <w:rPr>
                <w:lang w:val="en-NZ"/>
              </w:rPr>
              <w:t>) and recording of the recommended timeframe for follow-up ranged from</w:t>
            </w:r>
            <w:r w:rsidR="007C7B2C" w:rsidRPr="00D15363">
              <w:rPr>
                <w:lang w:val="en-NZ"/>
              </w:rPr>
              <w:t xml:space="preserve"> </w:t>
            </w:r>
            <w:r w:rsidR="00912725" w:rsidRPr="00D15363">
              <w:rPr>
                <w:szCs w:val="23"/>
                <w:lang w:val="en-NZ"/>
              </w:rPr>
              <w:t>81.8</w:t>
            </w:r>
            <w:r w:rsidR="007C7B2C" w:rsidRPr="00D15363">
              <w:rPr>
                <w:szCs w:val="23"/>
                <w:lang w:val="en-NZ"/>
              </w:rPr>
              <w:t>%</w:t>
            </w:r>
            <w:r w:rsidR="00FD758E">
              <w:rPr>
                <w:szCs w:val="23"/>
                <w:lang w:val="en-NZ"/>
              </w:rPr>
              <w:t xml:space="preserve"> </w:t>
            </w:r>
            <w:r w:rsidR="007C7B2C" w:rsidRPr="00D15363">
              <w:rPr>
                <w:lang w:val="en-NZ"/>
              </w:rPr>
              <w:t>(</w:t>
            </w:r>
            <w:r w:rsidR="00912725" w:rsidRPr="00D15363">
              <w:rPr>
                <w:szCs w:val="23"/>
                <w:lang w:val="en-NZ"/>
              </w:rPr>
              <w:t>Waitemata</w:t>
            </w:r>
            <w:r w:rsidR="007C7B2C" w:rsidRPr="00D15363">
              <w:rPr>
                <w:lang w:val="en-NZ"/>
              </w:rPr>
              <w:t>)</w:t>
            </w:r>
            <w:r w:rsidR="00162C70" w:rsidRPr="00D15363">
              <w:rPr>
                <w:lang w:val="en-NZ"/>
              </w:rPr>
              <w:t xml:space="preserve"> to </w:t>
            </w:r>
            <w:r w:rsidR="00912725" w:rsidRPr="00D15363">
              <w:rPr>
                <w:szCs w:val="23"/>
                <w:lang w:val="en-NZ"/>
              </w:rPr>
              <w:t>99.7</w:t>
            </w:r>
            <w:r w:rsidR="00162C70" w:rsidRPr="00D15363">
              <w:rPr>
                <w:szCs w:val="23"/>
                <w:lang w:val="en-NZ"/>
              </w:rPr>
              <w:t>% (</w:t>
            </w:r>
            <w:r w:rsidR="00912725" w:rsidRPr="00D15363">
              <w:rPr>
                <w:szCs w:val="23"/>
                <w:lang w:val="en-NZ"/>
              </w:rPr>
              <w:t>Taranaki</w:t>
            </w:r>
            <w:r w:rsidR="00162C70" w:rsidRPr="00D15363">
              <w:rPr>
                <w:lang w:val="en-NZ"/>
              </w:rPr>
              <w:t>).</w:t>
            </w:r>
            <w:r w:rsidR="00C90229" w:rsidRPr="00D15363">
              <w:rPr>
                <w:lang w:val="en-NZ"/>
              </w:rPr>
              <w:t xml:space="preserve"> </w:t>
            </w:r>
            <w:r w:rsidR="008F1DCA" w:rsidRPr="00D15363">
              <w:rPr>
                <w:lang w:val="en-NZ"/>
              </w:rPr>
              <w:t xml:space="preserve">Complete documentation of the visibility of the squamo-columnar junction, presence or absence of a visible lesion, and the colposcopic opinion regarding the nature of the abnormality </w:t>
            </w:r>
            <w:r w:rsidR="005D0B3A" w:rsidRPr="00D15363">
              <w:rPr>
                <w:lang w:val="en-NZ"/>
              </w:rPr>
              <w:t xml:space="preserve">(where required) </w:t>
            </w:r>
            <w:r w:rsidR="008F1DCA" w:rsidRPr="00D15363">
              <w:rPr>
                <w:lang w:val="en-NZ"/>
              </w:rPr>
              <w:t xml:space="preserve">ranged from </w:t>
            </w:r>
            <w:r w:rsidR="00912725" w:rsidRPr="00D15363">
              <w:rPr>
                <w:szCs w:val="23"/>
                <w:lang w:val="en-NZ"/>
              </w:rPr>
              <w:t>86.3</w:t>
            </w:r>
            <w:r w:rsidR="00B16E6A" w:rsidRPr="00D15363">
              <w:rPr>
                <w:szCs w:val="23"/>
                <w:lang w:val="en-NZ"/>
              </w:rPr>
              <w:t>%</w:t>
            </w:r>
            <w:r w:rsidR="008F1DCA" w:rsidRPr="00D15363">
              <w:rPr>
                <w:lang w:val="en-NZ"/>
              </w:rPr>
              <w:t xml:space="preserve"> (</w:t>
            </w:r>
            <w:r w:rsidR="00912725" w:rsidRPr="00D15363">
              <w:rPr>
                <w:szCs w:val="23"/>
                <w:lang w:val="en-NZ"/>
              </w:rPr>
              <w:t>South Cante</w:t>
            </w:r>
            <w:r w:rsidR="00912725" w:rsidRPr="00F47983">
              <w:rPr>
                <w:szCs w:val="23"/>
                <w:lang w:val="en-NZ"/>
              </w:rPr>
              <w:t>rbury</w:t>
            </w:r>
            <w:r w:rsidR="008F1DCA" w:rsidRPr="00F47983">
              <w:rPr>
                <w:lang w:val="en-NZ"/>
              </w:rPr>
              <w:t xml:space="preserve">) to </w:t>
            </w:r>
            <w:r w:rsidR="00912725" w:rsidRPr="00F47983">
              <w:rPr>
                <w:szCs w:val="23"/>
                <w:lang w:val="en-NZ"/>
              </w:rPr>
              <w:t>95.7</w:t>
            </w:r>
            <w:r w:rsidR="00B16E6A" w:rsidRPr="00F47983">
              <w:rPr>
                <w:szCs w:val="23"/>
                <w:lang w:val="en-NZ"/>
              </w:rPr>
              <w:t>%</w:t>
            </w:r>
            <w:r w:rsidR="008F1DCA" w:rsidRPr="00F47983">
              <w:rPr>
                <w:lang w:val="en-NZ"/>
              </w:rPr>
              <w:t xml:space="preserve"> (</w:t>
            </w:r>
            <w:r w:rsidR="00912725" w:rsidRPr="00F47983">
              <w:rPr>
                <w:szCs w:val="23"/>
                <w:lang w:val="en-NZ"/>
              </w:rPr>
              <w:t>Waikato</w:t>
            </w:r>
            <w:r w:rsidR="008F1DCA" w:rsidRPr="00F47983">
              <w:rPr>
                <w:lang w:val="en-NZ"/>
              </w:rPr>
              <w:t>)</w:t>
            </w:r>
            <w:r w:rsidR="00F9476E" w:rsidRPr="00F47983">
              <w:rPr>
                <w:lang w:val="en-NZ"/>
              </w:rPr>
              <w:t xml:space="preserve"> (</w:t>
            </w:r>
            <w:r w:rsidR="00F9476E" w:rsidRPr="00F47983">
              <w:rPr>
                <w:lang w:val="en-NZ"/>
              </w:rPr>
              <w:fldChar w:fldCharType="begin"/>
            </w:r>
            <w:r w:rsidR="00F9476E" w:rsidRPr="00F47983">
              <w:rPr>
                <w:lang w:val="en-NZ"/>
              </w:rPr>
              <w:instrText xml:space="preserve"> REF _Ref372617213 \h  \* MERGEFORMAT </w:instrText>
            </w:r>
            <w:r w:rsidR="00F9476E" w:rsidRPr="00F47983">
              <w:rPr>
                <w:lang w:val="en-NZ"/>
              </w:rPr>
            </w:r>
            <w:r w:rsidR="00F9476E" w:rsidRPr="00F47983">
              <w:rPr>
                <w:lang w:val="en-NZ"/>
              </w:rPr>
              <w:fldChar w:fldCharType="separate"/>
            </w:r>
            <w:r w:rsidR="00B73FE3" w:rsidRPr="00B73FE3">
              <w:rPr>
                <w:lang w:val="en-NZ"/>
              </w:rPr>
              <w:t>Figure 72</w:t>
            </w:r>
            <w:r w:rsidR="00F9476E" w:rsidRPr="00F47983">
              <w:rPr>
                <w:lang w:val="en-NZ"/>
              </w:rPr>
              <w:fldChar w:fldCharType="end"/>
            </w:r>
            <w:r w:rsidR="00F9476E" w:rsidRPr="00F47983">
              <w:rPr>
                <w:lang w:val="en-NZ"/>
              </w:rPr>
              <w:t>,</w:t>
            </w:r>
            <w:r w:rsidR="006A151D" w:rsidRPr="00F47983">
              <w:rPr>
                <w:lang w:val="en-NZ"/>
              </w:rPr>
              <w:t xml:space="preserve"> </w:t>
            </w:r>
            <w:r w:rsidR="006A151D" w:rsidRPr="00F47983">
              <w:rPr>
                <w:lang w:val="en-NZ"/>
              </w:rPr>
              <w:fldChar w:fldCharType="begin"/>
            </w:r>
            <w:r w:rsidR="006A151D" w:rsidRPr="00F47983">
              <w:rPr>
                <w:lang w:val="en-NZ"/>
              </w:rPr>
              <w:instrText xml:space="preserve"> REF _Ref310244840 \h </w:instrText>
            </w:r>
            <w:r w:rsidR="0013428A" w:rsidRPr="00F47983">
              <w:rPr>
                <w:lang w:val="en-NZ"/>
              </w:rPr>
              <w:instrText xml:space="preserve"> \* MERGEFORMAT </w:instrText>
            </w:r>
            <w:r w:rsidR="006A151D" w:rsidRPr="00F47983">
              <w:rPr>
                <w:lang w:val="en-NZ"/>
              </w:rPr>
            </w:r>
            <w:r w:rsidR="006A151D" w:rsidRPr="00F47983">
              <w:rPr>
                <w:lang w:val="en-NZ"/>
              </w:rPr>
              <w:fldChar w:fldCharType="separate"/>
            </w:r>
            <w:r w:rsidR="00B73FE3" w:rsidRPr="00B73FE3">
              <w:rPr>
                <w:lang w:val="en-NZ"/>
              </w:rPr>
              <w:t xml:space="preserve">Table </w:t>
            </w:r>
            <w:r w:rsidR="00B73FE3" w:rsidRPr="00B73FE3">
              <w:rPr>
                <w:noProof/>
                <w:lang w:val="en-NZ"/>
              </w:rPr>
              <w:t>61</w:t>
            </w:r>
            <w:r w:rsidR="006A151D" w:rsidRPr="00F47983">
              <w:rPr>
                <w:lang w:val="en-NZ"/>
              </w:rPr>
              <w:fldChar w:fldCharType="end"/>
            </w:r>
            <w:r w:rsidR="00F9476E" w:rsidRPr="00F47983">
              <w:rPr>
                <w:lang w:val="en-NZ"/>
              </w:rPr>
              <w:t>)</w:t>
            </w:r>
            <w:r w:rsidR="00064651" w:rsidRPr="00F47983">
              <w:rPr>
                <w:lang w:val="en-NZ"/>
              </w:rPr>
              <w:t>.</w:t>
            </w:r>
          </w:p>
          <w:p w14:paraId="2B3B0854" w14:textId="77777777" w:rsidR="00E04778" w:rsidRPr="00D15363" w:rsidRDefault="00E04778" w:rsidP="00E04778">
            <w:pPr>
              <w:pStyle w:val="NoSpacing"/>
              <w:rPr>
                <w:lang w:val="en-NZ"/>
              </w:rPr>
            </w:pPr>
          </w:p>
          <w:p w14:paraId="12BB5044" w14:textId="3FF7FB0F" w:rsidR="00EE4168" w:rsidRPr="00D15363" w:rsidRDefault="001337E0" w:rsidP="00E04778">
            <w:pPr>
              <w:pStyle w:val="NoSpacing"/>
              <w:jc w:val="both"/>
              <w:rPr>
                <w:lang w:val="en-NZ"/>
              </w:rPr>
            </w:pPr>
            <w:r w:rsidRPr="00D15363">
              <w:rPr>
                <w:lang w:val="en-NZ"/>
              </w:rPr>
              <w:t xml:space="preserve">Abnormal colposcopic appearance ranged from </w:t>
            </w:r>
            <w:r w:rsidR="00912725" w:rsidRPr="00D15363">
              <w:rPr>
                <w:szCs w:val="23"/>
                <w:lang w:val="en-NZ"/>
              </w:rPr>
              <w:t>41.9</w:t>
            </w:r>
            <w:r w:rsidRPr="00D15363">
              <w:rPr>
                <w:szCs w:val="23"/>
                <w:lang w:val="en-NZ"/>
              </w:rPr>
              <w:t>%</w:t>
            </w:r>
            <w:r w:rsidRPr="00D15363">
              <w:rPr>
                <w:lang w:val="en-NZ"/>
              </w:rPr>
              <w:t xml:space="preserve"> of colposcopies (</w:t>
            </w:r>
            <w:r w:rsidR="00912725" w:rsidRPr="00D15363">
              <w:rPr>
                <w:szCs w:val="23"/>
                <w:lang w:val="en-NZ"/>
              </w:rPr>
              <w:t>Capital &amp; Coast</w:t>
            </w:r>
            <w:r w:rsidRPr="00D15363">
              <w:rPr>
                <w:lang w:val="en-NZ"/>
              </w:rPr>
              <w:t xml:space="preserve">) to </w:t>
            </w:r>
            <w:r w:rsidR="00912725" w:rsidRPr="00D15363">
              <w:rPr>
                <w:szCs w:val="23"/>
                <w:lang w:val="en-NZ"/>
              </w:rPr>
              <w:t>61.6</w:t>
            </w:r>
            <w:r w:rsidRPr="00D15363">
              <w:rPr>
                <w:szCs w:val="23"/>
                <w:lang w:val="en-NZ"/>
              </w:rPr>
              <w:t>%</w:t>
            </w:r>
            <w:r w:rsidRPr="00D15363">
              <w:rPr>
                <w:lang w:val="en-NZ"/>
              </w:rPr>
              <w:t xml:space="preserve"> of colposcopies</w:t>
            </w:r>
            <w:r w:rsidR="0030061D" w:rsidRPr="00D15363">
              <w:rPr>
                <w:lang w:val="en-NZ"/>
              </w:rPr>
              <w:t xml:space="preserve"> (</w:t>
            </w:r>
            <w:r w:rsidR="00912725" w:rsidRPr="00D15363">
              <w:rPr>
                <w:szCs w:val="23"/>
                <w:lang w:val="en-NZ"/>
              </w:rPr>
              <w:t>Canterbury</w:t>
            </w:r>
            <w:r w:rsidRPr="00D15363">
              <w:rPr>
                <w:lang w:val="en-NZ"/>
              </w:rPr>
              <w:t>). Inconclusive colpos</w:t>
            </w:r>
            <w:r w:rsidR="00D17824" w:rsidRPr="00D15363">
              <w:rPr>
                <w:lang w:val="en-NZ"/>
              </w:rPr>
              <w:t xml:space="preserve">copic appearance ranged from </w:t>
            </w:r>
            <w:r w:rsidR="00912725" w:rsidRPr="00D15363">
              <w:rPr>
                <w:szCs w:val="23"/>
                <w:lang w:val="en-NZ"/>
              </w:rPr>
              <w:t>2.1</w:t>
            </w:r>
            <w:r w:rsidRPr="00D15363">
              <w:rPr>
                <w:szCs w:val="23"/>
                <w:lang w:val="en-NZ"/>
              </w:rPr>
              <w:t>%</w:t>
            </w:r>
            <w:r w:rsidRPr="00D15363">
              <w:rPr>
                <w:lang w:val="en-NZ"/>
              </w:rPr>
              <w:t xml:space="preserve"> of colposcopies (</w:t>
            </w:r>
            <w:r w:rsidR="00912725" w:rsidRPr="00D15363">
              <w:rPr>
                <w:szCs w:val="23"/>
                <w:lang w:val="en-NZ"/>
              </w:rPr>
              <w:t>Waikato</w:t>
            </w:r>
            <w:r w:rsidRPr="00D15363">
              <w:rPr>
                <w:lang w:val="en-NZ"/>
              </w:rPr>
              <w:t xml:space="preserve">) to </w:t>
            </w:r>
            <w:r w:rsidR="00912725" w:rsidRPr="00D15363">
              <w:rPr>
                <w:szCs w:val="23"/>
                <w:lang w:val="en-NZ"/>
              </w:rPr>
              <w:t>11.1</w:t>
            </w:r>
            <w:r w:rsidR="007C7B2C" w:rsidRPr="00D15363">
              <w:rPr>
                <w:szCs w:val="23"/>
                <w:lang w:val="en-NZ"/>
              </w:rPr>
              <w:t>%</w:t>
            </w:r>
            <w:r w:rsidR="00F9204B" w:rsidRPr="00D15363">
              <w:rPr>
                <w:lang w:val="en-NZ"/>
              </w:rPr>
              <w:t xml:space="preserve"> of colposcopies </w:t>
            </w:r>
            <w:r w:rsidRPr="00D15363">
              <w:rPr>
                <w:szCs w:val="23"/>
                <w:lang w:val="en-NZ"/>
              </w:rPr>
              <w:t>(</w:t>
            </w:r>
            <w:r w:rsidR="00912725" w:rsidRPr="00D15363">
              <w:rPr>
                <w:szCs w:val="23"/>
                <w:lang w:val="en-NZ"/>
              </w:rPr>
              <w:t xml:space="preserve">South </w:t>
            </w:r>
            <w:r w:rsidR="00912725" w:rsidRPr="00F47983">
              <w:rPr>
                <w:szCs w:val="23"/>
                <w:lang w:val="en-NZ"/>
              </w:rPr>
              <w:t>Canterbury</w:t>
            </w:r>
            <w:r w:rsidRPr="00F47983">
              <w:rPr>
                <w:lang w:val="en-NZ"/>
              </w:rPr>
              <w:t>)</w:t>
            </w:r>
            <w:r w:rsidR="00D17824" w:rsidRPr="00F47983">
              <w:rPr>
                <w:lang w:val="en-NZ"/>
              </w:rPr>
              <w:t xml:space="preserve"> </w:t>
            </w:r>
            <w:r w:rsidRPr="00F47983">
              <w:rPr>
                <w:lang w:val="en-NZ"/>
              </w:rPr>
              <w:t>(</w:t>
            </w:r>
            <w:r w:rsidR="00100CC8" w:rsidRPr="00F47983">
              <w:rPr>
                <w:lang w:val="en-NZ"/>
              </w:rPr>
              <w:fldChar w:fldCharType="begin"/>
            </w:r>
            <w:r w:rsidR="00D16DC1" w:rsidRPr="00F47983">
              <w:rPr>
                <w:lang w:val="en-NZ"/>
              </w:rPr>
              <w:instrText xml:space="preserve"> REF _Ref372617522 \h </w:instrText>
            </w:r>
            <w:r w:rsidR="003D74EA" w:rsidRPr="00F47983">
              <w:rPr>
                <w:lang w:val="en-NZ"/>
              </w:rPr>
              <w:instrText xml:space="preserve"> \* MERGEFORMAT </w:instrText>
            </w:r>
            <w:r w:rsidR="00100CC8" w:rsidRPr="00F47983">
              <w:rPr>
                <w:lang w:val="en-NZ"/>
              </w:rPr>
            </w:r>
            <w:r w:rsidR="00100CC8" w:rsidRPr="00F47983">
              <w:rPr>
                <w:lang w:val="en-NZ"/>
              </w:rPr>
              <w:fldChar w:fldCharType="separate"/>
            </w:r>
            <w:r w:rsidR="00B73FE3" w:rsidRPr="00B73FE3">
              <w:rPr>
                <w:lang w:val="en-NZ"/>
              </w:rPr>
              <w:t>Table 62</w:t>
            </w:r>
            <w:r w:rsidR="00100CC8" w:rsidRPr="00F47983">
              <w:rPr>
                <w:lang w:val="en-NZ"/>
              </w:rPr>
              <w:fldChar w:fldCharType="end"/>
            </w:r>
            <w:r w:rsidRPr="00F47983">
              <w:rPr>
                <w:lang w:val="en-NZ"/>
              </w:rPr>
              <w:t>).</w:t>
            </w:r>
            <w:r w:rsidR="00A33820" w:rsidRPr="00F47983">
              <w:rPr>
                <w:lang w:val="en-NZ"/>
              </w:rPr>
              <w:t xml:space="preserve"> The</w:t>
            </w:r>
            <w:r w:rsidR="00A33820" w:rsidRPr="00D15363">
              <w:rPr>
                <w:lang w:val="en-NZ"/>
              </w:rPr>
              <w:t xml:space="preserve"> proportion of colposcopies where a biopsy was taken also varied by DHB. </w:t>
            </w:r>
            <w:r w:rsidR="005D0B3A" w:rsidRPr="00D15363">
              <w:rPr>
                <w:lang w:val="en-NZ"/>
              </w:rPr>
              <w:t xml:space="preserve">This proportion ranged from </w:t>
            </w:r>
            <w:r w:rsidR="00912725" w:rsidRPr="00D15363">
              <w:rPr>
                <w:szCs w:val="23"/>
                <w:lang w:val="en-NZ"/>
              </w:rPr>
              <w:t>81.8</w:t>
            </w:r>
            <w:r w:rsidR="009D6C2B" w:rsidRPr="00D15363">
              <w:rPr>
                <w:szCs w:val="23"/>
                <w:lang w:val="en-NZ"/>
              </w:rPr>
              <w:t xml:space="preserve">% </w:t>
            </w:r>
            <w:r w:rsidR="00A97546">
              <w:rPr>
                <w:lang w:val="en-NZ"/>
              </w:rPr>
              <w:t xml:space="preserve">of visits in </w:t>
            </w:r>
            <w:r w:rsidR="00912725" w:rsidRPr="00D15363">
              <w:rPr>
                <w:szCs w:val="23"/>
                <w:lang w:val="en-NZ"/>
              </w:rPr>
              <w:t>South Canterbury</w:t>
            </w:r>
            <w:r w:rsidR="005D0B3A" w:rsidRPr="00D15363">
              <w:rPr>
                <w:lang w:val="en-NZ"/>
              </w:rPr>
              <w:t xml:space="preserve">, up to </w:t>
            </w:r>
            <w:r w:rsidR="00912725" w:rsidRPr="00D15363">
              <w:rPr>
                <w:szCs w:val="23"/>
                <w:lang w:val="en-NZ"/>
              </w:rPr>
              <w:t>97.2</w:t>
            </w:r>
            <w:r w:rsidR="009D6C2B" w:rsidRPr="00D15363">
              <w:rPr>
                <w:szCs w:val="23"/>
                <w:lang w:val="en-NZ"/>
              </w:rPr>
              <w:t>%</w:t>
            </w:r>
            <w:r w:rsidR="005D0B3A" w:rsidRPr="00D15363">
              <w:rPr>
                <w:lang w:val="en-NZ"/>
              </w:rPr>
              <w:t xml:space="preserve"> (</w:t>
            </w:r>
            <w:r w:rsidR="00FA5EA6" w:rsidRPr="00D15363">
              <w:rPr>
                <w:szCs w:val="23"/>
                <w:lang w:val="en-NZ"/>
              </w:rPr>
              <w:t>Northland</w:t>
            </w:r>
            <w:r w:rsidR="005D0B3A" w:rsidRPr="00D15363">
              <w:rPr>
                <w:lang w:val="en-NZ"/>
              </w:rPr>
              <w:t>) w</w:t>
            </w:r>
            <w:r w:rsidR="00A33820" w:rsidRPr="00D15363">
              <w:rPr>
                <w:lang w:val="en-NZ"/>
              </w:rPr>
              <w:t>hen the colposcopic appearance was abnormal</w:t>
            </w:r>
            <w:r w:rsidR="005D0B3A" w:rsidRPr="00D15363">
              <w:rPr>
                <w:lang w:val="en-NZ"/>
              </w:rPr>
              <w:t>, and</w:t>
            </w:r>
            <w:r w:rsidR="009712EC" w:rsidRPr="00D15363">
              <w:rPr>
                <w:lang w:val="en-NZ"/>
              </w:rPr>
              <w:t xml:space="preserve"> </w:t>
            </w:r>
            <w:r w:rsidR="00A33820" w:rsidRPr="00D15363">
              <w:rPr>
                <w:lang w:val="en-NZ"/>
              </w:rPr>
              <w:t xml:space="preserve">from </w:t>
            </w:r>
            <w:r w:rsidR="00912725" w:rsidRPr="00D15363">
              <w:rPr>
                <w:szCs w:val="23"/>
                <w:lang w:val="en-NZ"/>
              </w:rPr>
              <w:t>6.1</w:t>
            </w:r>
            <w:r w:rsidR="009D6C2B" w:rsidRPr="00D15363">
              <w:rPr>
                <w:szCs w:val="23"/>
                <w:lang w:val="en-NZ"/>
              </w:rPr>
              <w:t>%</w:t>
            </w:r>
            <w:r w:rsidR="004C1F83" w:rsidRPr="00D15363">
              <w:rPr>
                <w:lang w:val="en-NZ"/>
              </w:rPr>
              <w:t xml:space="preserve"> </w:t>
            </w:r>
            <w:r w:rsidR="005D0B3A" w:rsidRPr="00D15363">
              <w:rPr>
                <w:lang w:val="en-NZ"/>
              </w:rPr>
              <w:t>(</w:t>
            </w:r>
            <w:r w:rsidR="00912725" w:rsidRPr="00D15363">
              <w:rPr>
                <w:szCs w:val="23"/>
                <w:lang w:val="en-NZ"/>
              </w:rPr>
              <w:t>Whanganui</w:t>
            </w:r>
            <w:r w:rsidR="005D0B3A" w:rsidRPr="00D15363">
              <w:rPr>
                <w:lang w:val="en-NZ"/>
              </w:rPr>
              <w:t>)</w:t>
            </w:r>
            <w:r w:rsidR="004C1F83" w:rsidRPr="00D15363">
              <w:rPr>
                <w:lang w:val="en-NZ"/>
              </w:rPr>
              <w:t xml:space="preserve"> up to </w:t>
            </w:r>
            <w:r w:rsidR="00912725" w:rsidRPr="00D15363">
              <w:rPr>
                <w:szCs w:val="23"/>
                <w:lang w:val="en-NZ"/>
              </w:rPr>
              <w:t>34.8</w:t>
            </w:r>
            <w:r w:rsidR="009D6C2B" w:rsidRPr="00D15363">
              <w:rPr>
                <w:szCs w:val="23"/>
                <w:lang w:val="en-NZ"/>
              </w:rPr>
              <w:t>%</w:t>
            </w:r>
            <w:r w:rsidR="004C1F83" w:rsidRPr="00D15363">
              <w:rPr>
                <w:lang w:val="en-NZ"/>
              </w:rPr>
              <w:t xml:space="preserve"> </w:t>
            </w:r>
            <w:r w:rsidR="005D0B3A" w:rsidRPr="00D15363">
              <w:rPr>
                <w:lang w:val="en-NZ"/>
              </w:rPr>
              <w:t>(</w:t>
            </w:r>
            <w:r w:rsidR="00912725" w:rsidRPr="00D15363">
              <w:rPr>
                <w:szCs w:val="23"/>
                <w:lang w:val="en-NZ"/>
              </w:rPr>
              <w:t>Wairarapa</w:t>
            </w:r>
            <w:r w:rsidR="005D0B3A" w:rsidRPr="00D15363">
              <w:rPr>
                <w:lang w:val="en-NZ"/>
              </w:rPr>
              <w:t xml:space="preserve">) when the colposcopic appearance was </w:t>
            </w:r>
            <w:r w:rsidR="005D0B3A" w:rsidRPr="00F47983">
              <w:rPr>
                <w:lang w:val="en-NZ"/>
              </w:rPr>
              <w:t xml:space="preserve">normal </w:t>
            </w:r>
            <w:r w:rsidR="00FB03CE" w:rsidRPr="00F47983">
              <w:rPr>
                <w:lang w:val="en-NZ"/>
              </w:rPr>
              <w:t>(</w:t>
            </w:r>
            <w:r w:rsidR="00061AED" w:rsidRPr="00F47983">
              <w:rPr>
                <w:lang w:val="en-NZ"/>
              </w:rPr>
              <w:fldChar w:fldCharType="begin"/>
            </w:r>
            <w:r w:rsidR="00061AED" w:rsidRPr="00F47983">
              <w:rPr>
                <w:lang w:val="en-NZ"/>
              </w:rPr>
              <w:instrText xml:space="preserve"> REF _Ref475522897 \h </w:instrText>
            </w:r>
            <w:r w:rsidR="000D1B86" w:rsidRPr="00F47983">
              <w:rPr>
                <w:lang w:val="en-NZ"/>
              </w:rPr>
              <w:instrText xml:space="preserve"> \* MERGEFORMAT </w:instrText>
            </w:r>
            <w:r w:rsidR="00061AED" w:rsidRPr="00F47983">
              <w:rPr>
                <w:lang w:val="en-NZ"/>
              </w:rPr>
            </w:r>
            <w:r w:rsidR="00061AED" w:rsidRPr="00F47983">
              <w:rPr>
                <w:lang w:val="en-NZ"/>
              </w:rPr>
              <w:fldChar w:fldCharType="separate"/>
            </w:r>
            <w:r w:rsidR="00B73FE3" w:rsidRPr="00B73FE3">
              <w:rPr>
                <w:lang w:val="en-NZ"/>
              </w:rPr>
              <w:t xml:space="preserve">Table </w:t>
            </w:r>
            <w:r w:rsidR="00B73FE3" w:rsidRPr="00B73FE3">
              <w:rPr>
                <w:noProof/>
                <w:lang w:val="en-NZ"/>
              </w:rPr>
              <w:t>63</w:t>
            </w:r>
            <w:r w:rsidR="00061AED" w:rsidRPr="00F47983">
              <w:rPr>
                <w:lang w:val="en-NZ"/>
              </w:rPr>
              <w:fldChar w:fldCharType="end"/>
            </w:r>
            <w:r w:rsidR="00A33820" w:rsidRPr="00D15363">
              <w:rPr>
                <w:lang w:val="en-NZ"/>
              </w:rPr>
              <w:t xml:space="preserve">). </w:t>
            </w:r>
          </w:p>
          <w:p w14:paraId="3702FAB3" w14:textId="77777777" w:rsidR="00E04778" w:rsidRPr="00D15363" w:rsidRDefault="00E04778" w:rsidP="00E04778">
            <w:pPr>
              <w:pStyle w:val="NoSpacing"/>
              <w:rPr>
                <w:lang w:val="en-NZ"/>
              </w:rPr>
            </w:pPr>
          </w:p>
          <w:p w14:paraId="08586F23" w14:textId="0B1DAE46" w:rsidR="00D1676D" w:rsidRPr="00D15363" w:rsidRDefault="00592FE7" w:rsidP="00E04778">
            <w:pPr>
              <w:pStyle w:val="NoSpacing"/>
              <w:jc w:val="both"/>
              <w:rPr>
                <w:lang w:val="en-NZ"/>
              </w:rPr>
            </w:pPr>
            <w:r w:rsidRPr="00D15363">
              <w:rPr>
                <w:lang w:val="en-NZ"/>
              </w:rPr>
              <w:t>Colposcopies performed in p</w:t>
            </w:r>
            <w:r w:rsidR="00831674" w:rsidRPr="00D15363">
              <w:rPr>
                <w:lang w:val="en-NZ"/>
              </w:rPr>
              <w:t xml:space="preserve">rivate practice accounted for </w:t>
            </w:r>
            <w:r w:rsidR="00912725" w:rsidRPr="00D15363">
              <w:rPr>
                <w:szCs w:val="23"/>
                <w:lang w:val="en-NZ"/>
              </w:rPr>
              <w:t>9.4</w:t>
            </w:r>
            <w:r w:rsidR="00483C64" w:rsidRPr="00D15363">
              <w:rPr>
                <w:szCs w:val="23"/>
                <w:lang w:val="en-NZ"/>
              </w:rPr>
              <w:t>%</w:t>
            </w:r>
            <w:r w:rsidRPr="00D15363">
              <w:rPr>
                <w:lang w:val="en-NZ"/>
              </w:rPr>
              <w:t xml:space="preserve"> of all colposcopies recorded on the NCSP Register in New Zealand in the current monitoring period</w:t>
            </w:r>
            <w:r w:rsidR="001A258C" w:rsidRPr="00D15363">
              <w:rPr>
                <w:lang w:val="en-NZ"/>
              </w:rPr>
              <w:t xml:space="preserve">. The documentation rate </w:t>
            </w:r>
            <w:r w:rsidR="0037032D" w:rsidRPr="00D15363">
              <w:rPr>
                <w:lang w:val="en-NZ"/>
              </w:rPr>
              <w:t>varied</w:t>
            </w:r>
            <w:r w:rsidR="00F5783D" w:rsidRPr="00D15363">
              <w:rPr>
                <w:lang w:val="en-NZ"/>
              </w:rPr>
              <w:t xml:space="preserve"> </w:t>
            </w:r>
            <w:r w:rsidR="0078774E" w:rsidRPr="00D15363">
              <w:rPr>
                <w:lang w:val="en-NZ"/>
              </w:rPr>
              <w:t>a</w:t>
            </w:r>
            <w:r w:rsidR="00F5783D" w:rsidRPr="00D15363">
              <w:rPr>
                <w:lang w:val="en-NZ"/>
              </w:rPr>
              <w:t>ccording to the recorded section</w:t>
            </w:r>
            <w:r w:rsidR="00244DF4">
              <w:rPr>
                <w:lang w:val="en-NZ"/>
              </w:rPr>
              <w:t xml:space="preserve"> </w:t>
            </w:r>
            <w:r w:rsidR="001A258C" w:rsidRPr="00D15363">
              <w:rPr>
                <w:lang w:val="en-NZ"/>
              </w:rPr>
              <w:t xml:space="preserve">in private practice </w:t>
            </w:r>
            <w:r w:rsidR="00F5783D" w:rsidRPr="00D15363">
              <w:rPr>
                <w:lang w:val="en-NZ"/>
              </w:rPr>
              <w:t xml:space="preserve">when </w:t>
            </w:r>
            <w:r w:rsidR="009039F2" w:rsidRPr="00D15363">
              <w:rPr>
                <w:lang w:val="en-NZ"/>
              </w:rPr>
              <w:t>compared with</w:t>
            </w:r>
            <w:r w:rsidR="001A258C" w:rsidRPr="00D15363">
              <w:rPr>
                <w:lang w:val="en-NZ"/>
              </w:rPr>
              <w:t xml:space="preserve"> public clinics </w:t>
            </w:r>
            <w:r w:rsidR="001A258C" w:rsidRPr="00F47983">
              <w:rPr>
                <w:lang w:val="en-NZ"/>
              </w:rPr>
              <w:t>overall</w:t>
            </w:r>
            <w:r w:rsidR="00D225EE" w:rsidRPr="00F47983">
              <w:rPr>
                <w:lang w:val="en-NZ"/>
              </w:rPr>
              <w:t xml:space="preserve"> (</w:t>
            </w:r>
            <w:r w:rsidR="00D225EE" w:rsidRPr="00F47983">
              <w:rPr>
                <w:lang w:val="en-NZ"/>
              </w:rPr>
              <w:fldChar w:fldCharType="begin"/>
            </w:r>
            <w:r w:rsidR="00D225EE" w:rsidRPr="00F47983">
              <w:rPr>
                <w:lang w:val="en-NZ"/>
              </w:rPr>
              <w:instrText xml:space="preserve"> REF _Ref310244840 \h </w:instrText>
            </w:r>
            <w:r w:rsidR="00F47983">
              <w:rPr>
                <w:lang w:val="en-NZ"/>
              </w:rPr>
              <w:instrText xml:space="preserve"> \* MERGEFORMAT </w:instrText>
            </w:r>
            <w:r w:rsidR="00D225EE" w:rsidRPr="00F47983">
              <w:rPr>
                <w:lang w:val="en-NZ"/>
              </w:rPr>
            </w:r>
            <w:r w:rsidR="00D225EE" w:rsidRPr="00F47983">
              <w:rPr>
                <w:lang w:val="en-NZ"/>
              </w:rPr>
              <w:fldChar w:fldCharType="separate"/>
            </w:r>
            <w:r w:rsidR="00B73FE3" w:rsidRPr="0030791F">
              <w:t xml:space="preserve">Table </w:t>
            </w:r>
            <w:r w:rsidR="00B73FE3">
              <w:rPr>
                <w:noProof/>
              </w:rPr>
              <w:t>61</w:t>
            </w:r>
            <w:r w:rsidR="00D225EE" w:rsidRPr="00F47983">
              <w:rPr>
                <w:lang w:val="en-NZ"/>
              </w:rPr>
              <w:fldChar w:fldCharType="end"/>
            </w:r>
            <w:r w:rsidR="00D225EE">
              <w:rPr>
                <w:lang w:val="en-NZ"/>
              </w:rPr>
              <w:t>)</w:t>
            </w:r>
            <w:r w:rsidR="001A258C" w:rsidRPr="00D15363">
              <w:rPr>
                <w:lang w:val="en-NZ"/>
              </w:rPr>
              <w:t xml:space="preserve">; </w:t>
            </w:r>
            <w:r w:rsidR="00907226" w:rsidRPr="00D15363">
              <w:rPr>
                <w:lang w:val="en-NZ"/>
              </w:rPr>
              <w:t xml:space="preserve">The proportion complete was higher </w:t>
            </w:r>
            <w:r w:rsidR="00E4509D">
              <w:rPr>
                <w:lang w:val="en-NZ"/>
              </w:rPr>
              <w:t>in</w:t>
            </w:r>
            <w:r w:rsidR="00E4509D" w:rsidRPr="00D15363">
              <w:rPr>
                <w:lang w:val="en-NZ"/>
              </w:rPr>
              <w:t xml:space="preserve"> public clinics overall when compared to the private </w:t>
            </w:r>
            <w:r w:rsidR="00E4509D">
              <w:rPr>
                <w:lang w:val="en-NZ"/>
              </w:rPr>
              <w:t>clinics overall for</w:t>
            </w:r>
            <w:r w:rsidR="00907226" w:rsidRPr="00D15363">
              <w:rPr>
                <w:lang w:val="en-NZ"/>
              </w:rPr>
              <w:t xml:space="preserve"> </w:t>
            </w:r>
            <w:r w:rsidR="00E4509D">
              <w:rPr>
                <w:lang w:val="en-NZ"/>
              </w:rPr>
              <w:t xml:space="preserve">documenting </w:t>
            </w:r>
            <w:r w:rsidR="001A258C" w:rsidRPr="00D15363">
              <w:rPr>
                <w:lang w:val="en-NZ"/>
              </w:rPr>
              <w:t>visibility of the squamocolumnar junction (</w:t>
            </w:r>
            <w:r w:rsidR="00912725" w:rsidRPr="00D15363">
              <w:rPr>
                <w:szCs w:val="23"/>
                <w:lang w:val="en-NZ"/>
              </w:rPr>
              <w:t>97.5</w:t>
            </w:r>
            <w:r w:rsidR="001A258C" w:rsidRPr="00D15363">
              <w:rPr>
                <w:szCs w:val="23"/>
                <w:lang w:val="en-NZ"/>
              </w:rPr>
              <w:t>%</w:t>
            </w:r>
            <w:r w:rsidR="001A258C" w:rsidRPr="00D15363">
              <w:rPr>
                <w:lang w:val="en-NZ"/>
              </w:rPr>
              <w:t xml:space="preserve"> for public clinics overall</w:t>
            </w:r>
            <w:r w:rsidR="00E4509D">
              <w:rPr>
                <w:lang w:val="en-NZ"/>
              </w:rPr>
              <w:t xml:space="preserve">; </w:t>
            </w:r>
            <w:r w:rsidR="00E4509D" w:rsidRPr="00D15363">
              <w:rPr>
                <w:szCs w:val="23"/>
                <w:lang w:val="en-NZ"/>
              </w:rPr>
              <w:t>95.6</w:t>
            </w:r>
            <w:r w:rsidR="00E4509D">
              <w:rPr>
                <w:lang w:val="en-NZ"/>
              </w:rPr>
              <w:t>% for private practice</w:t>
            </w:r>
            <w:r w:rsidR="001A258C" w:rsidRPr="00D15363">
              <w:rPr>
                <w:lang w:val="en-NZ"/>
              </w:rPr>
              <w:t>)</w:t>
            </w:r>
            <w:r w:rsidR="003937AF" w:rsidRPr="00D15363">
              <w:rPr>
                <w:lang w:val="en-NZ"/>
              </w:rPr>
              <w:t xml:space="preserve"> and follow-up timeframe (</w:t>
            </w:r>
            <w:r w:rsidR="003937AF" w:rsidRPr="00D15363">
              <w:rPr>
                <w:szCs w:val="23"/>
                <w:lang w:val="en-NZ"/>
              </w:rPr>
              <w:t>95.0%</w:t>
            </w:r>
            <w:r w:rsidR="003937AF" w:rsidRPr="00D15363">
              <w:rPr>
                <w:lang w:val="en-NZ"/>
              </w:rPr>
              <w:t xml:space="preserve"> for public clinics</w:t>
            </w:r>
            <w:r w:rsidR="00E4509D">
              <w:rPr>
                <w:lang w:val="en-NZ"/>
              </w:rPr>
              <w:t xml:space="preserve">; </w:t>
            </w:r>
            <w:r w:rsidR="00E4509D" w:rsidRPr="00D15363">
              <w:rPr>
                <w:szCs w:val="23"/>
                <w:lang w:val="en-NZ"/>
              </w:rPr>
              <w:t>93.4%</w:t>
            </w:r>
            <w:r w:rsidR="00E4509D">
              <w:rPr>
                <w:lang w:val="en-NZ"/>
              </w:rPr>
              <w:t xml:space="preserve"> for private practice</w:t>
            </w:r>
            <w:r w:rsidR="003937AF" w:rsidRPr="00D15363">
              <w:rPr>
                <w:lang w:val="en-NZ"/>
              </w:rPr>
              <w:t>)</w:t>
            </w:r>
            <w:r w:rsidR="0078774E" w:rsidRPr="00D15363">
              <w:rPr>
                <w:lang w:val="en-NZ"/>
              </w:rPr>
              <w:t xml:space="preserve">. </w:t>
            </w:r>
            <w:r w:rsidR="00E4509D">
              <w:rPr>
                <w:lang w:val="en-NZ"/>
              </w:rPr>
              <w:t xml:space="preserve">Documentation completion rate was higher in </w:t>
            </w:r>
            <w:r w:rsidR="00E4509D" w:rsidRPr="00D15363">
              <w:rPr>
                <w:lang w:val="en-NZ"/>
              </w:rPr>
              <w:t xml:space="preserve">private clinics overall </w:t>
            </w:r>
            <w:r w:rsidR="00E4509D">
              <w:rPr>
                <w:lang w:val="en-NZ"/>
              </w:rPr>
              <w:t xml:space="preserve">than for </w:t>
            </w:r>
            <w:r w:rsidR="00E4509D" w:rsidRPr="00D15363">
              <w:rPr>
                <w:lang w:val="en-NZ"/>
              </w:rPr>
              <w:t>public clinics</w:t>
            </w:r>
            <w:r w:rsidR="00E4509D">
              <w:rPr>
                <w:lang w:val="en-NZ"/>
              </w:rPr>
              <w:t xml:space="preserve"> overall for l</w:t>
            </w:r>
            <w:r w:rsidR="003D3D0E" w:rsidRPr="00D15363">
              <w:rPr>
                <w:lang w:val="en-NZ"/>
              </w:rPr>
              <w:t>esion grade (</w:t>
            </w:r>
            <w:r w:rsidR="00912725" w:rsidRPr="00D15363">
              <w:rPr>
                <w:szCs w:val="23"/>
                <w:lang w:val="en-NZ"/>
              </w:rPr>
              <w:t>94.2</w:t>
            </w:r>
            <w:r w:rsidR="001C6023" w:rsidRPr="00D15363">
              <w:rPr>
                <w:szCs w:val="23"/>
                <w:lang w:val="en-NZ"/>
              </w:rPr>
              <w:t>%</w:t>
            </w:r>
            <w:r w:rsidR="003D3D0E" w:rsidRPr="00D15363">
              <w:rPr>
                <w:lang w:val="en-NZ"/>
              </w:rPr>
              <w:t xml:space="preserve"> for private practice and </w:t>
            </w:r>
            <w:r w:rsidR="00912725" w:rsidRPr="00D15363">
              <w:rPr>
                <w:szCs w:val="23"/>
                <w:lang w:val="en-NZ"/>
              </w:rPr>
              <w:t>91.2</w:t>
            </w:r>
            <w:r w:rsidR="003D3D0E" w:rsidRPr="00D15363">
              <w:rPr>
                <w:szCs w:val="23"/>
                <w:lang w:val="en-NZ"/>
              </w:rPr>
              <w:t>%</w:t>
            </w:r>
            <w:r w:rsidR="003D3D0E" w:rsidRPr="00D15363">
              <w:rPr>
                <w:lang w:val="en-NZ"/>
              </w:rPr>
              <w:t xml:space="preserve"> for public clinics)</w:t>
            </w:r>
            <w:r w:rsidR="003410FA" w:rsidRPr="00D15363">
              <w:rPr>
                <w:lang w:val="en-NZ"/>
              </w:rPr>
              <w:t xml:space="preserve"> and</w:t>
            </w:r>
            <w:r w:rsidR="001C6023" w:rsidRPr="00D15363">
              <w:rPr>
                <w:lang w:val="en-NZ"/>
              </w:rPr>
              <w:t xml:space="preserve"> follow-up type (</w:t>
            </w:r>
            <w:r w:rsidR="00912725" w:rsidRPr="00D15363">
              <w:rPr>
                <w:szCs w:val="23"/>
                <w:lang w:val="en-NZ"/>
              </w:rPr>
              <w:t>96.7</w:t>
            </w:r>
            <w:r w:rsidR="001C6023" w:rsidRPr="00D15363">
              <w:rPr>
                <w:szCs w:val="23"/>
                <w:lang w:val="en-NZ"/>
              </w:rPr>
              <w:t>%</w:t>
            </w:r>
            <w:r w:rsidR="001C6023" w:rsidRPr="00D15363">
              <w:rPr>
                <w:lang w:val="en-NZ"/>
              </w:rPr>
              <w:t xml:space="preserve"> for private practice and </w:t>
            </w:r>
            <w:r w:rsidR="00912725" w:rsidRPr="00D15363">
              <w:rPr>
                <w:szCs w:val="23"/>
                <w:lang w:val="en-NZ"/>
              </w:rPr>
              <w:t>95.4</w:t>
            </w:r>
            <w:r w:rsidR="001C6023" w:rsidRPr="00D15363">
              <w:rPr>
                <w:szCs w:val="23"/>
                <w:lang w:val="en-NZ"/>
              </w:rPr>
              <w:t>%</w:t>
            </w:r>
            <w:r w:rsidR="001C6023" w:rsidRPr="00D15363">
              <w:rPr>
                <w:lang w:val="en-NZ"/>
              </w:rPr>
              <w:t xml:space="preserve"> for public</w:t>
            </w:r>
            <w:r w:rsidR="003410FA" w:rsidRPr="00D15363">
              <w:rPr>
                <w:lang w:val="en-NZ"/>
              </w:rPr>
              <w:t xml:space="preserve"> </w:t>
            </w:r>
            <w:r w:rsidR="001C6023" w:rsidRPr="00D15363">
              <w:rPr>
                <w:lang w:val="en-NZ"/>
              </w:rPr>
              <w:t>clinics)</w:t>
            </w:r>
            <w:r w:rsidR="003410FA" w:rsidRPr="00D15363">
              <w:rPr>
                <w:lang w:val="en-NZ"/>
              </w:rPr>
              <w:t xml:space="preserve">. </w:t>
            </w:r>
            <w:r w:rsidR="00E4509D">
              <w:rPr>
                <w:lang w:val="en-NZ"/>
              </w:rPr>
              <w:t>T</w:t>
            </w:r>
            <w:r w:rsidR="003410FA" w:rsidRPr="00D15363">
              <w:rPr>
                <w:lang w:val="en-NZ"/>
              </w:rPr>
              <w:t xml:space="preserve">he </w:t>
            </w:r>
            <w:r w:rsidR="00E4509D">
              <w:rPr>
                <w:lang w:val="en-NZ"/>
              </w:rPr>
              <w:t>completion</w:t>
            </w:r>
            <w:r w:rsidR="00E4509D" w:rsidRPr="00D15363">
              <w:rPr>
                <w:lang w:val="en-NZ"/>
              </w:rPr>
              <w:t xml:space="preserve"> </w:t>
            </w:r>
            <w:r w:rsidR="00C65A19" w:rsidRPr="00D15363">
              <w:rPr>
                <w:lang w:val="en-NZ"/>
              </w:rPr>
              <w:t xml:space="preserve">rate </w:t>
            </w:r>
            <w:r w:rsidR="00E4509D">
              <w:rPr>
                <w:lang w:val="en-NZ"/>
              </w:rPr>
              <w:t>for documenting</w:t>
            </w:r>
            <w:r w:rsidR="00C65A19" w:rsidRPr="00D15363">
              <w:rPr>
                <w:lang w:val="en-NZ"/>
              </w:rPr>
              <w:t xml:space="preserve"> the </w:t>
            </w:r>
            <w:r w:rsidR="003410FA" w:rsidRPr="00D15363">
              <w:rPr>
                <w:lang w:val="en-NZ"/>
              </w:rPr>
              <w:t>presence or absence of a lesion</w:t>
            </w:r>
            <w:r w:rsidR="009712EC" w:rsidRPr="00D15363">
              <w:rPr>
                <w:lang w:val="en-NZ"/>
              </w:rPr>
              <w:t xml:space="preserve"> </w:t>
            </w:r>
            <w:r w:rsidR="003410FA" w:rsidRPr="00D15363">
              <w:rPr>
                <w:lang w:val="en-NZ"/>
              </w:rPr>
              <w:t xml:space="preserve">was </w:t>
            </w:r>
            <w:r w:rsidR="00BA4602">
              <w:rPr>
                <w:szCs w:val="23"/>
                <w:lang w:val="en-NZ"/>
              </w:rPr>
              <w:t>100</w:t>
            </w:r>
            <w:r w:rsidR="003410FA" w:rsidRPr="00D15363">
              <w:rPr>
                <w:szCs w:val="23"/>
                <w:lang w:val="en-NZ"/>
              </w:rPr>
              <w:t>%</w:t>
            </w:r>
            <w:r w:rsidR="003410FA" w:rsidRPr="00D15363">
              <w:rPr>
                <w:lang w:val="en-NZ"/>
              </w:rPr>
              <w:t xml:space="preserve"> in both private and public </w:t>
            </w:r>
            <w:r w:rsidR="005D6229" w:rsidRPr="00D15363">
              <w:rPr>
                <w:lang w:val="en-NZ"/>
              </w:rPr>
              <w:t>clinics</w:t>
            </w:r>
            <w:r w:rsidR="00A86702" w:rsidRPr="00D15363">
              <w:rPr>
                <w:lang w:val="en-NZ"/>
              </w:rPr>
              <w:t xml:space="preserve">. </w:t>
            </w:r>
            <w:r w:rsidR="001609C6" w:rsidRPr="00D15363">
              <w:rPr>
                <w:lang w:val="en-NZ"/>
              </w:rPr>
              <w:t>The proportion of colposcopies with c</w:t>
            </w:r>
            <w:r w:rsidR="00A86702" w:rsidRPr="00D15363">
              <w:rPr>
                <w:lang w:val="en-NZ"/>
              </w:rPr>
              <w:t xml:space="preserve">omplete documentation of the visibility of the squamo-columnar junction, presence or absence of a visible lesion, and the colposcopic opinion regarding the nature of the abnormality was </w:t>
            </w:r>
            <w:r w:rsidR="00A313DE" w:rsidRPr="00D15363">
              <w:rPr>
                <w:lang w:val="en-NZ"/>
              </w:rPr>
              <w:t>similar</w:t>
            </w:r>
            <w:r w:rsidR="009712EC" w:rsidRPr="00D15363">
              <w:rPr>
                <w:lang w:val="en-NZ"/>
              </w:rPr>
              <w:t xml:space="preserve"> </w:t>
            </w:r>
            <w:r w:rsidR="00A86702" w:rsidRPr="00D15363">
              <w:rPr>
                <w:lang w:val="en-NZ"/>
              </w:rPr>
              <w:t>for private practice and for public clinics</w:t>
            </w:r>
            <w:r w:rsidR="00C027C5" w:rsidRPr="00D15363">
              <w:rPr>
                <w:lang w:val="en-NZ"/>
              </w:rPr>
              <w:t xml:space="preserve"> overall</w:t>
            </w:r>
            <w:r w:rsidR="00A313DE" w:rsidRPr="00D15363">
              <w:rPr>
                <w:lang w:val="en-NZ"/>
              </w:rPr>
              <w:t xml:space="preserve"> </w:t>
            </w:r>
            <w:r w:rsidR="008353A5" w:rsidRPr="00D15363">
              <w:rPr>
                <w:lang w:val="en-NZ"/>
              </w:rPr>
              <w:t>(</w:t>
            </w:r>
            <w:r w:rsidR="00A313DE" w:rsidRPr="00D15363">
              <w:rPr>
                <w:lang w:val="en-NZ"/>
              </w:rPr>
              <w:t>92.6%</w:t>
            </w:r>
            <w:r w:rsidR="008353A5" w:rsidRPr="00D15363">
              <w:rPr>
                <w:lang w:val="en-NZ"/>
              </w:rPr>
              <w:t>)</w:t>
            </w:r>
            <w:r w:rsidR="00C027C5" w:rsidRPr="00D15363">
              <w:rPr>
                <w:lang w:val="en-NZ"/>
              </w:rPr>
              <w:t>.</w:t>
            </w:r>
          </w:p>
          <w:p w14:paraId="43AC377B" w14:textId="77777777" w:rsidR="00CB1EF3" w:rsidRPr="00D15363" w:rsidRDefault="00CB1EF3" w:rsidP="00151225">
            <w:pPr>
              <w:pStyle w:val="NoSpacing"/>
              <w:rPr>
                <w:lang w:val="en-NZ"/>
              </w:rPr>
            </w:pPr>
          </w:p>
        </w:tc>
      </w:tr>
      <w:tr w:rsidR="00117555" w:rsidRPr="00D901C5" w14:paraId="0BDF8560" w14:textId="77777777" w:rsidTr="00423D42">
        <w:tc>
          <w:tcPr>
            <w:tcW w:w="1791" w:type="dxa"/>
          </w:tcPr>
          <w:p w14:paraId="67655B5A" w14:textId="77777777" w:rsidR="00117555" w:rsidRPr="00D901C5" w:rsidRDefault="00117555" w:rsidP="009203A8">
            <w:pPr>
              <w:spacing w:before="120"/>
              <w:ind w:right="544"/>
              <w:jc w:val="both"/>
              <w:rPr>
                <w:b/>
              </w:rPr>
            </w:pPr>
            <w:r w:rsidRPr="00D901C5">
              <w:rPr>
                <w:b/>
              </w:rPr>
              <w:t>Trends</w:t>
            </w:r>
          </w:p>
        </w:tc>
        <w:tc>
          <w:tcPr>
            <w:tcW w:w="7531" w:type="dxa"/>
          </w:tcPr>
          <w:p w14:paraId="366E8874" w14:textId="28D48E89" w:rsidR="00E53B7B" w:rsidRPr="00D15363" w:rsidRDefault="00483E9B" w:rsidP="009E1937">
            <w:pPr>
              <w:spacing w:before="120"/>
              <w:ind w:right="34"/>
              <w:jc w:val="both"/>
              <w:rPr>
                <w:szCs w:val="23"/>
              </w:rPr>
            </w:pPr>
            <w:r w:rsidRPr="00D15363">
              <w:rPr>
                <w:szCs w:val="23"/>
              </w:rPr>
              <w:t xml:space="preserve">For New Zealand as a whole, documentation of colposcopy visit items has remained </w:t>
            </w:r>
            <w:r w:rsidR="00065912" w:rsidRPr="00D15363">
              <w:rPr>
                <w:szCs w:val="23"/>
              </w:rPr>
              <w:t>fairly</w:t>
            </w:r>
            <w:r w:rsidRPr="00D15363">
              <w:rPr>
                <w:szCs w:val="23"/>
              </w:rPr>
              <w:t xml:space="preserve"> consistent over the last four monitoring periods. In the current period visibility of the squamocolumnar junction was documented for </w:t>
            </w:r>
            <w:r w:rsidR="00912725" w:rsidRPr="00D15363">
              <w:rPr>
                <w:szCs w:val="23"/>
              </w:rPr>
              <w:t>97.3</w:t>
            </w:r>
            <w:r w:rsidRPr="00D15363">
              <w:rPr>
                <w:szCs w:val="23"/>
              </w:rPr>
              <w:t>% of colposcopies</w:t>
            </w:r>
            <w:r w:rsidR="005C55C8">
              <w:rPr>
                <w:szCs w:val="23"/>
              </w:rPr>
              <w:t>,</w:t>
            </w:r>
            <w:r w:rsidRPr="00D15363">
              <w:rPr>
                <w:szCs w:val="23"/>
              </w:rPr>
              <w:t xml:space="preserve"> compared </w:t>
            </w:r>
            <w:r w:rsidR="00065912" w:rsidRPr="00D15363">
              <w:rPr>
                <w:szCs w:val="23"/>
              </w:rPr>
              <w:t>with</w:t>
            </w:r>
            <w:r w:rsidRPr="00D15363">
              <w:rPr>
                <w:szCs w:val="23"/>
              </w:rPr>
              <w:t xml:space="preserve"> </w:t>
            </w:r>
            <w:r w:rsidR="00065912" w:rsidRPr="00D15363">
              <w:rPr>
                <w:szCs w:val="23"/>
              </w:rPr>
              <w:t xml:space="preserve">between </w:t>
            </w:r>
            <w:r w:rsidR="00CB4D33" w:rsidRPr="00D15363">
              <w:rPr>
                <w:szCs w:val="23"/>
              </w:rPr>
              <w:t>97.4%</w:t>
            </w:r>
            <w:r w:rsidR="009712EC" w:rsidRPr="00D15363">
              <w:rPr>
                <w:szCs w:val="23"/>
              </w:rPr>
              <w:t xml:space="preserve"> </w:t>
            </w:r>
            <w:r w:rsidR="00065912" w:rsidRPr="00D15363">
              <w:rPr>
                <w:szCs w:val="23"/>
              </w:rPr>
              <w:t xml:space="preserve">and </w:t>
            </w:r>
            <w:r w:rsidR="004E2B6C" w:rsidRPr="00D15363">
              <w:rPr>
                <w:szCs w:val="23"/>
              </w:rPr>
              <w:t>9</w:t>
            </w:r>
            <w:r w:rsidR="00F23F4E" w:rsidRPr="00D15363">
              <w:rPr>
                <w:szCs w:val="23"/>
              </w:rPr>
              <w:t>7.</w:t>
            </w:r>
            <w:r w:rsidR="00EA1906" w:rsidRPr="00D15363">
              <w:rPr>
                <w:szCs w:val="23"/>
              </w:rPr>
              <w:t>7</w:t>
            </w:r>
            <w:r w:rsidR="00065912" w:rsidRPr="00D15363">
              <w:rPr>
                <w:szCs w:val="23"/>
              </w:rPr>
              <w:t>% for</w:t>
            </w:r>
            <w:r w:rsidRPr="00D15363">
              <w:rPr>
                <w:szCs w:val="23"/>
              </w:rPr>
              <w:t xml:space="preserve"> the previous </w:t>
            </w:r>
            <w:r w:rsidR="00065912" w:rsidRPr="00D15363">
              <w:rPr>
                <w:szCs w:val="23"/>
              </w:rPr>
              <w:t>three monitoring periods</w:t>
            </w:r>
            <w:r w:rsidRPr="00D15363">
              <w:rPr>
                <w:szCs w:val="23"/>
              </w:rPr>
              <w:t>.</w:t>
            </w:r>
            <w:r w:rsidR="004E2B6C" w:rsidRPr="00D15363">
              <w:rPr>
                <w:szCs w:val="23"/>
              </w:rPr>
              <w:t xml:space="preserve"> The presence or absence of a lesion was documented for </w:t>
            </w:r>
            <w:r w:rsidR="00912725" w:rsidRPr="00D15363">
              <w:rPr>
                <w:szCs w:val="23"/>
              </w:rPr>
              <w:t>all</w:t>
            </w:r>
            <w:r w:rsidR="004E2B6C" w:rsidRPr="00D15363">
              <w:rPr>
                <w:szCs w:val="23"/>
              </w:rPr>
              <w:t xml:space="preserve"> visits in both the current and </w:t>
            </w:r>
            <w:r w:rsidR="00424C2C" w:rsidRPr="00D15363">
              <w:rPr>
                <w:szCs w:val="23"/>
              </w:rPr>
              <w:t>previous three</w:t>
            </w:r>
            <w:r w:rsidR="004E2B6C" w:rsidRPr="00D15363">
              <w:rPr>
                <w:szCs w:val="23"/>
              </w:rPr>
              <w:t xml:space="preserve"> periods. </w:t>
            </w:r>
            <w:r w:rsidR="008268B4" w:rsidRPr="00D15363">
              <w:rPr>
                <w:szCs w:val="23"/>
              </w:rPr>
              <w:t>In the current period a</w:t>
            </w:r>
            <w:r w:rsidR="004E2B6C" w:rsidRPr="00D15363">
              <w:rPr>
                <w:szCs w:val="23"/>
              </w:rPr>
              <w:t xml:space="preserve">n opinion regarding the lesion grade was documented for </w:t>
            </w:r>
            <w:r w:rsidR="00912725" w:rsidRPr="00D15363">
              <w:rPr>
                <w:szCs w:val="23"/>
              </w:rPr>
              <w:t>91.5</w:t>
            </w:r>
            <w:r w:rsidR="004E2B6C" w:rsidRPr="00D15363">
              <w:rPr>
                <w:szCs w:val="23"/>
              </w:rPr>
              <w:t xml:space="preserve">% of visits where the presence of a lesion could not be ruled out, compared </w:t>
            </w:r>
            <w:r w:rsidR="008268B4" w:rsidRPr="00D15363">
              <w:rPr>
                <w:szCs w:val="23"/>
              </w:rPr>
              <w:t>with between</w:t>
            </w:r>
            <w:r w:rsidR="004E2B6C" w:rsidRPr="00D15363">
              <w:rPr>
                <w:szCs w:val="23"/>
              </w:rPr>
              <w:t xml:space="preserve"> </w:t>
            </w:r>
            <w:r w:rsidR="008268B4" w:rsidRPr="00D15363">
              <w:rPr>
                <w:szCs w:val="23"/>
              </w:rPr>
              <w:t>91.</w:t>
            </w:r>
            <w:r w:rsidR="00F23F4E" w:rsidRPr="00D15363">
              <w:rPr>
                <w:szCs w:val="23"/>
              </w:rPr>
              <w:t>5</w:t>
            </w:r>
            <w:r w:rsidR="008268B4" w:rsidRPr="00D15363">
              <w:rPr>
                <w:szCs w:val="23"/>
              </w:rPr>
              <w:t xml:space="preserve">% and </w:t>
            </w:r>
            <w:r w:rsidR="003C0C24" w:rsidRPr="00D15363">
              <w:rPr>
                <w:szCs w:val="23"/>
              </w:rPr>
              <w:t>92.0</w:t>
            </w:r>
            <w:r w:rsidR="008268B4" w:rsidRPr="00D15363">
              <w:rPr>
                <w:szCs w:val="23"/>
              </w:rPr>
              <w:t>% for the previous three monitoring periods.</w:t>
            </w:r>
            <w:r w:rsidR="00424C2C" w:rsidRPr="00D15363">
              <w:rPr>
                <w:szCs w:val="23"/>
              </w:rPr>
              <w:t xml:space="preserve"> Recording of recommended follow-up type was documented for </w:t>
            </w:r>
            <w:r w:rsidR="00912725" w:rsidRPr="00D15363">
              <w:rPr>
                <w:szCs w:val="23"/>
              </w:rPr>
              <w:t>95.5</w:t>
            </w:r>
            <w:r w:rsidR="00424C2C" w:rsidRPr="00D15363">
              <w:rPr>
                <w:szCs w:val="23"/>
              </w:rPr>
              <w:t>% of visits</w:t>
            </w:r>
            <w:r w:rsidR="00652A17" w:rsidRPr="00D15363">
              <w:rPr>
                <w:szCs w:val="23"/>
              </w:rPr>
              <w:t xml:space="preserve"> in the current period, </w:t>
            </w:r>
            <w:r w:rsidR="00F23F4E" w:rsidRPr="00D15363">
              <w:rPr>
                <w:szCs w:val="23"/>
              </w:rPr>
              <w:t xml:space="preserve">which is </w:t>
            </w:r>
            <w:r w:rsidR="00E54DFB" w:rsidRPr="00D15363">
              <w:rPr>
                <w:szCs w:val="23"/>
              </w:rPr>
              <w:t xml:space="preserve">within </w:t>
            </w:r>
            <w:r w:rsidR="00652A17" w:rsidRPr="00D15363">
              <w:rPr>
                <w:szCs w:val="23"/>
              </w:rPr>
              <w:t xml:space="preserve">the </w:t>
            </w:r>
            <w:r w:rsidR="00E54DFB" w:rsidRPr="00D15363">
              <w:rPr>
                <w:szCs w:val="23"/>
              </w:rPr>
              <w:t>range</w:t>
            </w:r>
            <w:r w:rsidR="00652A17" w:rsidRPr="00D15363">
              <w:rPr>
                <w:szCs w:val="23"/>
              </w:rPr>
              <w:t xml:space="preserve"> seen for the previous three periods</w:t>
            </w:r>
            <w:r w:rsidR="00E54DFB" w:rsidRPr="00D15363">
              <w:rPr>
                <w:szCs w:val="23"/>
              </w:rPr>
              <w:t xml:space="preserve"> </w:t>
            </w:r>
            <w:r w:rsidR="0008496F" w:rsidRPr="00D15363">
              <w:rPr>
                <w:szCs w:val="23"/>
              </w:rPr>
              <w:t>(</w:t>
            </w:r>
            <w:r w:rsidR="00E54DFB" w:rsidRPr="00D15363">
              <w:rPr>
                <w:szCs w:val="23"/>
              </w:rPr>
              <w:t>92.2%</w:t>
            </w:r>
            <w:r w:rsidR="00D47AB8" w:rsidRPr="00D15363">
              <w:rPr>
                <w:szCs w:val="23"/>
              </w:rPr>
              <w:t xml:space="preserve"> </w:t>
            </w:r>
            <w:r w:rsidR="00E54DFB" w:rsidRPr="00D15363">
              <w:rPr>
                <w:szCs w:val="23"/>
              </w:rPr>
              <w:t>-</w:t>
            </w:r>
            <w:r w:rsidR="00D47AB8" w:rsidRPr="00D15363">
              <w:rPr>
                <w:szCs w:val="23"/>
              </w:rPr>
              <w:t xml:space="preserve"> </w:t>
            </w:r>
            <w:r w:rsidR="00A6640A" w:rsidRPr="00D15363">
              <w:rPr>
                <w:szCs w:val="23"/>
              </w:rPr>
              <w:t>96.5</w:t>
            </w:r>
            <w:r w:rsidR="00E54DFB" w:rsidRPr="00D15363">
              <w:rPr>
                <w:szCs w:val="23"/>
              </w:rPr>
              <w:t>%</w:t>
            </w:r>
            <w:r w:rsidR="0008496F" w:rsidRPr="00D15363">
              <w:rPr>
                <w:szCs w:val="23"/>
              </w:rPr>
              <w:t>)</w:t>
            </w:r>
            <w:r w:rsidR="009E1937" w:rsidRPr="00D15363">
              <w:rPr>
                <w:szCs w:val="23"/>
              </w:rPr>
              <w:t>.</w:t>
            </w:r>
            <w:r w:rsidR="00652A17" w:rsidRPr="00D15363">
              <w:rPr>
                <w:szCs w:val="23"/>
              </w:rPr>
              <w:t xml:space="preserve"> </w:t>
            </w:r>
            <w:r w:rsidR="009E1937" w:rsidRPr="00D15363">
              <w:rPr>
                <w:szCs w:val="23"/>
              </w:rPr>
              <w:t xml:space="preserve">This was </w:t>
            </w:r>
            <w:r w:rsidR="00F23F4E" w:rsidRPr="00D15363">
              <w:rPr>
                <w:szCs w:val="23"/>
              </w:rPr>
              <w:t>also</w:t>
            </w:r>
            <w:r w:rsidR="00652A17" w:rsidRPr="00D15363">
              <w:rPr>
                <w:szCs w:val="23"/>
              </w:rPr>
              <w:t xml:space="preserve"> the</w:t>
            </w:r>
            <w:r w:rsidR="00F23F4E" w:rsidRPr="00D15363">
              <w:rPr>
                <w:szCs w:val="23"/>
              </w:rPr>
              <w:t xml:space="preserve"> case for</w:t>
            </w:r>
            <w:r w:rsidR="00652A17" w:rsidRPr="00D15363">
              <w:rPr>
                <w:szCs w:val="23"/>
              </w:rPr>
              <w:t xml:space="preserve"> recommended timeframe for follow-up</w:t>
            </w:r>
            <w:r w:rsidR="009E1937" w:rsidRPr="00D15363">
              <w:rPr>
                <w:szCs w:val="23"/>
              </w:rPr>
              <w:t>, which</w:t>
            </w:r>
            <w:r w:rsidR="00652A17" w:rsidRPr="00D15363">
              <w:rPr>
                <w:szCs w:val="23"/>
              </w:rPr>
              <w:t xml:space="preserve"> was recorded for </w:t>
            </w:r>
            <w:r w:rsidR="00912725" w:rsidRPr="00D15363">
              <w:rPr>
                <w:szCs w:val="23"/>
              </w:rPr>
              <w:t>94.8</w:t>
            </w:r>
            <w:r w:rsidR="00652A17" w:rsidRPr="00D15363">
              <w:rPr>
                <w:szCs w:val="23"/>
              </w:rPr>
              <w:t xml:space="preserve">% of visits in the current period </w:t>
            </w:r>
            <w:r w:rsidR="009E1937" w:rsidRPr="00D15363">
              <w:rPr>
                <w:szCs w:val="23"/>
              </w:rPr>
              <w:t>compared with</w:t>
            </w:r>
            <w:r w:rsidR="00652A17" w:rsidRPr="00D15363">
              <w:rPr>
                <w:szCs w:val="23"/>
              </w:rPr>
              <w:t xml:space="preserve"> </w:t>
            </w:r>
            <w:r w:rsidR="00C44F82" w:rsidRPr="00D15363">
              <w:rPr>
                <w:szCs w:val="23"/>
              </w:rPr>
              <w:t>91.6</w:t>
            </w:r>
            <w:r w:rsidR="00652A17" w:rsidRPr="00D15363">
              <w:rPr>
                <w:szCs w:val="23"/>
              </w:rPr>
              <w:t>%</w:t>
            </w:r>
            <w:r w:rsidR="0008496F" w:rsidRPr="00D15363">
              <w:rPr>
                <w:szCs w:val="23"/>
              </w:rPr>
              <w:t xml:space="preserve"> </w:t>
            </w:r>
            <w:r w:rsidR="0048796F" w:rsidRPr="00D15363">
              <w:rPr>
                <w:szCs w:val="23"/>
              </w:rPr>
              <w:t>-</w:t>
            </w:r>
            <w:r w:rsidR="0008496F" w:rsidRPr="00D15363">
              <w:rPr>
                <w:szCs w:val="23"/>
              </w:rPr>
              <w:t xml:space="preserve"> </w:t>
            </w:r>
            <w:r w:rsidR="00802369" w:rsidRPr="00D15363">
              <w:rPr>
                <w:szCs w:val="23"/>
              </w:rPr>
              <w:t>95.9</w:t>
            </w:r>
            <w:r w:rsidR="009E1937" w:rsidRPr="00D15363">
              <w:rPr>
                <w:szCs w:val="23"/>
              </w:rPr>
              <w:t>%</w:t>
            </w:r>
            <w:r w:rsidR="00652A17" w:rsidRPr="00D15363">
              <w:rPr>
                <w:szCs w:val="23"/>
              </w:rPr>
              <w:t xml:space="preserve"> in the previous three periods.</w:t>
            </w:r>
          </w:p>
          <w:p w14:paraId="49758E2D" w14:textId="77777777" w:rsidR="005F3DA4" w:rsidRPr="00D15363" w:rsidRDefault="005F3DA4" w:rsidP="00151225">
            <w:pPr>
              <w:pStyle w:val="NoSpacing"/>
              <w:rPr>
                <w:lang w:val="en-NZ"/>
              </w:rPr>
            </w:pPr>
          </w:p>
          <w:p w14:paraId="3DDC2B7D" w14:textId="7FEAD9D7" w:rsidR="003C0C24" w:rsidRPr="00837533" w:rsidRDefault="00AF7A9F" w:rsidP="001C0017">
            <w:pPr>
              <w:pStyle w:val="NoSpacing"/>
              <w:jc w:val="both"/>
              <w:rPr>
                <w:lang w:val="en-NZ"/>
              </w:rPr>
            </w:pPr>
            <w:r w:rsidRPr="00D15363">
              <w:rPr>
                <w:lang w:val="en-NZ"/>
              </w:rPr>
              <w:t>T</w:t>
            </w:r>
            <w:r w:rsidR="0048796F" w:rsidRPr="00D15363">
              <w:rPr>
                <w:lang w:val="en-NZ"/>
              </w:rPr>
              <w:t>rends in the comple</w:t>
            </w:r>
            <w:r w:rsidR="0048796F" w:rsidRPr="00837533">
              <w:rPr>
                <w:lang w:val="en-NZ"/>
              </w:rPr>
              <w:t xml:space="preserve">tion of all required fields </w:t>
            </w:r>
            <w:r w:rsidR="005C55C8" w:rsidRPr="00837533">
              <w:rPr>
                <w:lang w:val="en-NZ"/>
              </w:rPr>
              <w:t xml:space="preserve">by DHB </w:t>
            </w:r>
            <w:r w:rsidR="0048796F" w:rsidRPr="00837533">
              <w:rPr>
                <w:lang w:val="en-NZ"/>
              </w:rPr>
              <w:t xml:space="preserve">are shown in </w:t>
            </w:r>
            <w:r w:rsidR="00061AED" w:rsidRPr="00837533">
              <w:rPr>
                <w:lang w:val="en-NZ"/>
              </w:rPr>
              <w:fldChar w:fldCharType="begin"/>
            </w:r>
            <w:r w:rsidR="00061AED" w:rsidRPr="00837533">
              <w:rPr>
                <w:lang w:val="en-NZ"/>
              </w:rPr>
              <w:instrText xml:space="preserve"> REF _Ref372617213 \h </w:instrText>
            </w:r>
            <w:r w:rsidR="003C0C24" w:rsidRPr="00837533">
              <w:rPr>
                <w:lang w:val="en-NZ"/>
              </w:rPr>
              <w:instrText xml:space="preserve"> \* MERGEFORMAT </w:instrText>
            </w:r>
            <w:r w:rsidR="00061AED" w:rsidRPr="00837533">
              <w:rPr>
                <w:lang w:val="en-NZ"/>
              </w:rPr>
            </w:r>
            <w:r w:rsidR="00061AED" w:rsidRPr="00837533">
              <w:rPr>
                <w:lang w:val="en-NZ"/>
              </w:rPr>
              <w:fldChar w:fldCharType="separate"/>
            </w:r>
            <w:r w:rsidR="00B73FE3" w:rsidRPr="00B73FE3">
              <w:rPr>
                <w:lang w:val="en-NZ"/>
              </w:rPr>
              <w:t xml:space="preserve">Figure </w:t>
            </w:r>
            <w:r w:rsidR="00B73FE3" w:rsidRPr="00B73FE3">
              <w:rPr>
                <w:noProof/>
                <w:lang w:val="en-NZ"/>
              </w:rPr>
              <w:t>72</w:t>
            </w:r>
            <w:r w:rsidR="00061AED" w:rsidRPr="00837533">
              <w:rPr>
                <w:lang w:val="en-NZ"/>
              </w:rPr>
              <w:fldChar w:fldCharType="end"/>
            </w:r>
            <w:r w:rsidR="0048796F" w:rsidRPr="00837533">
              <w:rPr>
                <w:lang w:val="en-NZ"/>
              </w:rPr>
              <w:t xml:space="preserve">. </w:t>
            </w:r>
          </w:p>
          <w:p w14:paraId="427D3DC4" w14:textId="77777777" w:rsidR="005F3DA4" w:rsidRPr="00837533" w:rsidRDefault="005F3DA4" w:rsidP="00E3399F">
            <w:pPr>
              <w:pStyle w:val="NoSpacing"/>
              <w:rPr>
                <w:lang w:val="en-NZ"/>
              </w:rPr>
            </w:pPr>
          </w:p>
          <w:p w14:paraId="270D0A9A" w14:textId="5229EB7F" w:rsidR="004C4DF6" w:rsidRPr="00D15363" w:rsidRDefault="00E108F4" w:rsidP="000D341D">
            <w:pPr>
              <w:jc w:val="both"/>
              <w:rPr>
                <w:highlight w:val="yellow"/>
              </w:rPr>
            </w:pPr>
            <w:r w:rsidRPr="00837533">
              <w:t xml:space="preserve">Trends in the number of colposcopies recorded on the NCSP Register </w:t>
            </w:r>
            <w:r w:rsidR="005C55C8" w:rsidRPr="00837533">
              <w:t xml:space="preserve">by DHB </w:t>
            </w:r>
            <w:r w:rsidRPr="00837533">
              <w:t>are shown in</w:t>
            </w:r>
            <w:r w:rsidR="00EA537A" w:rsidRPr="00837533">
              <w:t xml:space="preserve"> </w:t>
            </w:r>
            <w:r w:rsidR="00061AED" w:rsidRPr="00837533">
              <w:fldChar w:fldCharType="begin"/>
            </w:r>
            <w:r w:rsidR="00061AED" w:rsidRPr="00837533">
              <w:instrText xml:space="preserve"> REF _Ref372617467 \h </w:instrText>
            </w:r>
            <w:r w:rsidR="00863715" w:rsidRPr="00837533">
              <w:instrText xml:space="preserve"> \* MERGEFORMAT </w:instrText>
            </w:r>
            <w:r w:rsidR="00061AED" w:rsidRPr="00837533">
              <w:fldChar w:fldCharType="separate"/>
            </w:r>
            <w:r w:rsidR="00B73FE3" w:rsidRPr="004E0440">
              <w:t xml:space="preserve">Figure </w:t>
            </w:r>
            <w:r w:rsidR="00B73FE3">
              <w:rPr>
                <w:noProof/>
              </w:rPr>
              <w:t>73</w:t>
            </w:r>
            <w:r w:rsidR="00061AED" w:rsidRPr="00837533">
              <w:fldChar w:fldCharType="end"/>
            </w:r>
            <w:r w:rsidRPr="00D15363">
              <w:t xml:space="preserve">. The number of colposcopies </w:t>
            </w:r>
            <w:r w:rsidR="00850C2B" w:rsidRPr="00D15363">
              <w:t xml:space="preserve">decreased </w:t>
            </w:r>
            <w:r w:rsidRPr="00D15363">
              <w:t xml:space="preserve">in the current </w:t>
            </w:r>
            <w:r w:rsidR="00325D57" w:rsidRPr="00D15363">
              <w:t>monitoring</w:t>
            </w:r>
            <w:r w:rsidRPr="00D15363">
              <w:t xml:space="preserve"> period</w:t>
            </w:r>
            <w:r w:rsidR="00324BFC" w:rsidRPr="00D15363">
              <w:t xml:space="preserve"> in </w:t>
            </w:r>
            <w:r w:rsidR="005C55C8">
              <w:t>14</w:t>
            </w:r>
            <w:r w:rsidR="005C55C8" w:rsidRPr="00D15363">
              <w:t xml:space="preserve"> </w:t>
            </w:r>
            <w:r w:rsidR="00324BFC" w:rsidRPr="00D15363">
              <w:t xml:space="preserve">of the 20 </w:t>
            </w:r>
            <w:r w:rsidR="00BD0410" w:rsidRPr="00D15363">
              <w:t>DHBs</w:t>
            </w:r>
            <w:r w:rsidR="00B24664" w:rsidRPr="00D15363">
              <w:t xml:space="preserve"> with </w:t>
            </w:r>
            <w:r w:rsidR="00FB03CE" w:rsidRPr="00D15363">
              <w:t>an</w:t>
            </w:r>
            <w:r w:rsidR="00B24664" w:rsidRPr="00D15363">
              <w:t xml:space="preserve"> overall decrease in the number of </w:t>
            </w:r>
            <w:r w:rsidR="005D6229" w:rsidRPr="00D15363">
              <w:t>colposcopies</w:t>
            </w:r>
            <w:r w:rsidR="00B24664" w:rsidRPr="00D15363">
              <w:t xml:space="preserve"> of </w:t>
            </w:r>
            <w:r w:rsidR="00F306FB" w:rsidRPr="00D15363">
              <w:t>4.8</w:t>
            </w:r>
            <w:r w:rsidR="00B24664" w:rsidRPr="00D15363">
              <w:t>%</w:t>
            </w:r>
            <w:r w:rsidR="00324BFC" w:rsidRPr="00D15363">
              <w:t>.</w:t>
            </w:r>
            <w:r w:rsidRPr="00D15363">
              <w:t xml:space="preserve"> </w:t>
            </w:r>
          </w:p>
          <w:p w14:paraId="3A5C8ED0" w14:textId="77777777" w:rsidR="00B24664" w:rsidRPr="00D15363" w:rsidRDefault="00B24664" w:rsidP="00E3399F">
            <w:pPr>
              <w:pStyle w:val="NoSpacing"/>
              <w:rPr>
                <w:lang w:val="en-NZ"/>
              </w:rPr>
            </w:pPr>
          </w:p>
        </w:tc>
      </w:tr>
      <w:tr w:rsidR="00117555" w:rsidRPr="00D901C5" w14:paraId="7FD25398" w14:textId="77777777" w:rsidTr="00F83B1F">
        <w:tc>
          <w:tcPr>
            <w:tcW w:w="1791" w:type="dxa"/>
          </w:tcPr>
          <w:p w14:paraId="190C761D" w14:textId="77777777" w:rsidR="00117555" w:rsidRPr="00D901C5" w:rsidRDefault="00117555" w:rsidP="009203A8">
            <w:pPr>
              <w:spacing w:before="120"/>
              <w:ind w:right="544"/>
              <w:jc w:val="both"/>
              <w:rPr>
                <w:b/>
              </w:rPr>
            </w:pPr>
            <w:r w:rsidRPr="00D901C5">
              <w:rPr>
                <w:b/>
              </w:rPr>
              <w:t>Comments</w:t>
            </w:r>
          </w:p>
        </w:tc>
        <w:tc>
          <w:tcPr>
            <w:tcW w:w="7531" w:type="dxa"/>
          </w:tcPr>
          <w:p w14:paraId="1CBCE6F7" w14:textId="77777777" w:rsidR="005C55C8" w:rsidRDefault="005C55C8" w:rsidP="00CD4C75">
            <w:pPr>
              <w:spacing w:before="120"/>
              <w:ind w:right="34"/>
              <w:jc w:val="both"/>
              <w:rPr>
                <w:szCs w:val="23"/>
              </w:rPr>
            </w:pPr>
            <w:r w:rsidRPr="00A36732">
              <w:rPr>
                <w:szCs w:val="23"/>
              </w:rPr>
              <w:t xml:space="preserve">The current colposcopy standard was published in July 2013 (available at </w:t>
            </w:r>
            <w:hyperlink r:id="rId90" w:history="1">
              <w:r w:rsidRPr="00A36732">
                <w:rPr>
                  <w:rStyle w:val="Hyperlink"/>
                </w:rPr>
                <w:t>https://www.nsu.govt.nz/health-professionals/national-cervical-screening-programme/policies-and-standards</w:t>
              </w:r>
            </w:hyperlink>
            <w:r w:rsidRPr="00A36732">
              <w:rPr>
                <w:szCs w:val="23"/>
              </w:rPr>
              <w:t xml:space="preserve">). </w:t>
            </w:r>
          </w:p>
          <w:p w14:paraId="0E1BFFE5" w14:textId="5A8CE364" w:rsidR="00310CFE" w:rsidRPr="00D901C5" w:rsidRDefault="00615F50" w:rsidP="00CD4C75">
            <w:pPr>
              <w:spacing w:before="120"/>
              <w:ind w:right="34"/>
              <w:jc w:val="both"/>
              <w:rPr>
                <w:szCs w:val="23"/>
              </w:rPr>
            </w:pPr>
            <w:r w:rsidRPr="00D901C5">
              <w:rPr>
                <w:szCs w:val="23"/>
              </w:rPr>
              <w:t xml:space="preserve">This </w:t>
            </w:r>
            <w:r w:rsidR="005C55C8">
              <w:rPr>
                <w:szCs w:val="23"/>
              </w:rPr>
              <w:t>indicator</w:t>
            </w:r>
            <w:r w:rsidR="005C55C8" w:rsidRPr="00D901C5">
              <w:rPr>
                <w:szCs w:val="23"/>
              </w:rPr>
              <w:t xml:space="preserve"> </w:t>
            </w:r>
            <w:r w:rsidRPr="00D901C5">
              <w:rPr>
                <w:szCs w:val="23"/>
              </w:rPr>
              <w:t>is only able to assess adequacy of documentation where colposcopy visits have been entered onto the NCSP Register</w:t>
            </w:r>
            <w:r w:rsidR="0042587C" w:rsidRPr="00D901C5">
              <w:rPr>
                <w:szCs w:val="23"/>
              </w:rPr>
              <w:t xml:space="preserve"> in accordance with the 2013 Colposcopy Standard.</w:t>
            </w:r>
            <w:r w:rsidRPr="00D901C5">
              <w:rPr>
                <w:szCs w:val="23"/>
              </w:rPr>
              <w:t xml:space="preserve"> Therefore, it cannot provide an absolute estimate of adequacy if these data are incomplete on the NCSP Register</w:t>
            </w:r>
            <w:r w:rsidR="005C55C8">
              <w:rPr>
                <w:szCs w:val="23"/>
              </w:rPr>
              <w:t xml:space="preserve"> (that is, if the colposcopy visit itself is not recorded on the NCSP Register)</w:t>
            </w:r>
            <w:r w:rsidRPr="00D901C5">
              <w:rPr>
                <w:szCs w:val="23"/>
              </w:rPr>
              <w:t>.</w:t>
            </w:r>
            <w:r w:rsidR="00710A7E" w:rsidRPr="00D901C5">
              <w:rPr>
                <w:szCs w:val="23"/>
              </w:rPr>
              <w:t xml:space="preserve"> The data used in this analysis was extracted from the </w:t>
            </w:r>
            <w:r w:rsidR="00900B14" w:rsidRPr="00D901C5">
              <w:rPr>
                <w:szCs w:val="23"/>
              </w:rPr>
              <w:t>NCSP Register i</w:t>
            </w:r>
            <w:r w:rsidR="00710A7E" w:rsidRPr="00D901C5">
              <w:rPr>
                <w:szCs w:val="23"/>
              </w:rPr>
              <w:t xml:space="preserve">n </w:t>
            </w:r>
            <w:r w:rsidR="00385285" w:rsidRPr="00D901C5">
              <w:rPr>
                <w:szCs w:val="23"/>
              </w:rPr>
              <w:t>mid-</w:t>
            </w:r>
            <w:r w:rsidR="009A78F4" w:rsidRPr="00D901C5">
              <w:rPr>
                <w:szCs w:val="23"/>
              </w:rPr>
              <w:t>February 2017</w:t>
            </w:r>
            <w:r w:rsidR="00710A7E" w:rsidRPr="00D901C5">
              <w:rPr>
                <w:szCs w:val="23"/>
              </w:rPr>
              <w:t>.</w:t>
            </w:r>
          </w:p>
          <w:p w14:paraId="6334A0FF" w14:textId="77777777" w:rsidR="00A2368F" w:rsidRPr="00A36732" w:rsidRDefault="00A2368F" w:rsidP="00A2368F">
            <w:pPr>
              <w:pStyle w:val="NoSpacing"/>
              <w:rPr>
                <w:lang w:val="en-NZ"/>
              </w:rPr>
            </w:pPr>
          </w:p>
          <w:p w14:paraId="7511484D" w14:textId="52845301" w:rsidR="004C4DF6" w:rsidRPr="00A36732" w:rsidRDefault="009F34B8" w:rsidP="00A2368F">
            <w:pPr>
              <w:pStyle w:val="NoSpacing"/>
              <w:jc w:val="both"/>
              <w:rPr>
                <w:szCs w:val="23"/>
                <w:lang w:val="en-NZ"/>
              </w:rPr>
            </w:pPr>
            <w:r w:rsidRPr="00A36732">
              <w:rPr>
                <w:lang w:val="en-NZ"/>
              </w:rPr>
              <w:t>M</w:t>
            </w:r>
            <w:r w:rsidR="008E6725" w:rsidRPr="00A36732">
              <w:rPr>
                <w:lang w:val="en-NZ"/>
              </w:rPr>
              <w:t xml:space="preserve">issing colposcopy data from the </w:t>
            </w:r>
            <w:r w:rsidR="00E16AA0" w:rsidRPr="00A36732">
              <w:rPr>
                <w:lang w:val="en-NZ"/>
              </w:rPr>
              <w:t>la</w:t>
            </w:r>
            <w:r w:rsidR="008E6725" w:rsidRPr="00A36732">
              <w:rPr>
                <w:lang w:val="en-NZ"/>
              </w:rPr>
              <w:t>t</w:t>
            </w:r>
            <w:r w:rsidR="002A4DC6" w:rsidRPr="00A36732">
              <w:rPr>
                <w:lang w:val="en-NZ"/>
              </w:rPr>
              <w:t>t</w:t>
            </w:r>
            <w:r w:rsidR="008E6725" w:rsidRPr="00A36732">
              <w:rPr>
                <w:lang w:val="en-NZ"/>
              </w:rPr>
              <w:t>er part of 201</w:t>
            </w:r>
            <w:r w:rsidR="002E663F" w:rsidRPr="00A36732">
              <w:rPr>
                <w:lang w:val="en-NZ"/>
              </w:rPr>
              <w:t>5</w:t>
            </w:r>
            <w:r w:rsidR="0031566C" w:rsidRPr="00A36732">
              <w:rPr>
                <w:lang w:val="en-NZ"/>
              </w:rPr>
              <w:t xml:space="preserve"> (Report 44)</w:t>
            </w:r>
            <w:r w:rsidR="008E6725" w:rsidRPr="00A36732">
              <w:rPr>
                <w:lang w:val="en-NZ"/>
              </w:rPr>
              <w:t xml:space="preserve"> for</w:t>
            </w:r>
            <w:r w:rsidR="00951EB4" w:rsidRPr="00A36732">
              <w:rPr>
                <w:lang w:val="en-NZ"/>
              </w:rPr>
              <w:t xml:space="preserve"> some </w:t>
            </w:r>
            <w:r w:rsidR="00BD0410" w:rsidRPr="00A36732">
              <w:rPr>
                <w:lang w:val="en-NZ"/>
              </w:rPr>
              <w:t>DHBs</w:t>
            </w:r>
            <w:r w:rsidR="008E6725" w:rsidRPr="00A36732">
              <w:rPr>
                <w:lang w:val="en-NZ"/>
              </w:rPr>
              <w:t xml:space="preserve"> led to an underestimate of the number of colposcopies in these </w:t>
            </w:r>
            <w:r w:rsidR="00BD0410" w:rsidRPr="00A36732">
              <w:rPr>
                <w:lang w:val="en-NZ"/>
              </w:rPr>
              <w:t>DHBs</w:t>
            </w:r>
            <w:r w:rsidR="008E6725" w:rsidRPr="00A36732">
              <w:rPr>
                <w:lang w:val="en-NZ"/>
              </w:rPr>
              <w:t xml:space="preserve"> during </w:t>
            </w:r>
            <w:r w:rsidR="005C55C8">
              <w:rPr>
                <w:lang w:val="en-NZ"/>
              </w:rPr>
              <w:t>that</w:t>
            </w:r>
            <w:r w:rsidR="005C55C8" w:rsidRPr="00A36732">
              <w:rPr>
                <w:lang w:val="en-NZ"/>
              </w:rPr>
              <w:t xml:space="preserve"> </w:t>
            </w:r>
            <w:r w:rsidR="00B34EC6" w:rsidRPr="00A36732">
              <w:rPr>
                <w:lang w:val="en-NZ"/>
              </w:rPr>
              <w:t xml:space="preserve">previous </w:t>
            </w:r>
            <w:r w:rsidR="008E6725" w:rsidRPr="00A36732">
              <w:rPr>
                <w:lang w:val="en-NZ"/>
              </w:rPr>
              <w:t xml:space="preserve">monitoring period, </w:t>
            </w:r>
            <w:r w:rsidR="00B34EC6" w:rsidRPr="00A36732">
              <w:rPr>
                <w:lang w:val="en-NZ"/>
              </w:rPr>
              <w:t xml:space="preserve">and this likely explains the apparent increase in the volume of </w:t>
            </w:r>
            <w:r w:rsidR="00B34EC6" w:rsidRPr="00A36732">
              <w:rPr>
                <w:szCs w:val="23"/>
                <w:lang w:val="en-NZ"/>
              </w:rPr>
              <w:t>colposcopies</w:t>
            </w:r>
            <w:r w:rsidR="00B34EC6" w:rsidRPr="00A36732">
              <w:rPr>
                <w:lang w:val="en-NZ"/>
              </w:rPr>
              <w:t xml:space="preserve"> recorded in </w:t>
            </w:r>
            <w:r w:rsidR="00B723E8" w:rsidRPr="00A36732">
              <w:rPr>
                <w:lang w:val="en-NZ"/>
              </w:rPr>
              <w:t>R</w:t>
            </w:r>
            <w:r w:rsidRPr="00A36732">
              <w:rPr>
                <w:lang w:val="en-NZ"/>
              </w:rPr>
              <w:t>eport 45 (1 January – 30 June 2016)</w:t>
            </w:r>
            <w:r w:rsidR="00B34EC6" w:rsidRPr="00A36732">
              <w:rPr>
                <w:lang w:val="en-NZ"/>
              </w:rPr>
              <w:t>.</w:t>
            </w:r>
            <w:r w:rsidR="006B4ECF" w:rsidRPr="00A36732">
              <w:rPr>
                <w:szCs w:val="23"/>
                <w:lang w:val="en-NZ"/>
              </w:rPr>
              <w:t xml:space="preserve"> </w:t>
            </w:r>
            <w:r w:rsidRPr="00A36732">
              <w:rPr>
                <w:szCs w:val="23"/>
                <w:lang w:val="en-NZ"/>
              </w:rPr>
              <w:t xml:space="preserve">This is observable in the trends chart </w:t>
            </w:r>
            <w:r w:rsidRPr="00837533">
              <w:rPr>
                <w:szCs w:val="23"/>
                <w:lang w:val="en-NZ"/>
              </w:rPr>
              <w:t xml:space="preserve">seen in </w:t>
            </w:r>
            <w:r w:rsidRPr="00837533">
              <w:rPr>
                <w:szCs w:val="23"/>
                <w:lang w:val="en-NZ"/>
              </w:rPr>
              <w:fldChar w:fldCharType="begin"/>
            </w:r>
            <w:r w:rsidRPr="00837533">
              <w:rPr>
                <w:szCs w:val="23"/>
                <w:lang w:val="en-NZ"/>
              </w:rPr>
              <w:instrText xml:space="preserve"> REF _Ref479233001 \h  \* MERGEFORMAT </w:instrText>
            </w:r>
            <w:r w:rsidRPr="00837533">
              <w:rPr>
                <w:szCs w:val="23"/>
                <w:lang w:val="en-NZ"/>
              </w:rPr>
            </w:r>
            <w:r w:rsidRPr="00837533">
              <w:rPr>
                <w:szCs w:val="23"/>
                <w:lang w:val="en-NZ"/>
              </w:rPr>
              <w:fldChar w:fldCharType="separate"/>
            </w:r>
            <w:r w:rsidR="00B73FE3" w:rsidRPr="00B73FE3">
              <w:rPr>
                <w:lang w:val="en-NZ"/>
              </w:rPr>
              <w:t xml:space="preserve">Figure </w:t>
            </w:r>
            <w:r w:rsidR="00B73FE3" w:rsidRPr="00B73FE3">
              <w:rPr>
                <w:noProof/>
                <w:lang w:val="en-NZ"/>
              </w:rPr>
              <w:t>73</w:t>
            </w:r>
            <w:r w:rsidRPr="00837533">
              <w:rPr>
                <w:szCs w:val="23"/>
                <w:lang w:val="en-NZ"/>
              </w:rPr>
              <w:fldChar w:fldCharType="end"/>
            </w:r>
            <w:r w:rsidR="00151E73" w:rsidRPr="00837533">
              <w:rPr>
                <w:szCs w:val="23"/>
                <w:lang w:val="en-NZ"/>
              </w:rPr>
              <w:t>.</w:t>
            </w:r>
          </w:p>
          <w:p w14:paraId="330FA0DE" w14:textId="77777777" w:rsidR="00A2368F" w:rsidRPr="00A36732" w:rsidRDefault="00A2368F" w:rsidP="00A2368F">
            <w:pPr>
              <w:pStyle w:val="NoSpacing"/>
              <w:rPr>
                <w:lang w:val="en-NZ"/>
              </w:rPr>
            </w:pPr>
          </w:p>
          <w:p w14:paraId="799B37E4" w14:textId="5E9E533C" w:rsidR="00647DE4" w:rsidRPr="00A36732" w:rsidRDefault="00647DE4" w:rsidP="00A2368F">
            <w:pPr>
              <w:pStyle w:val="NoSpacing"/>
              <w:jc w:val="both"/>
              <w:rPr>
                <w:lang w:val="en-NZ"/>
              </w:rPr>
            </w:pPr>
            <w:r w:rsidRPr="00A36732">
              <w:rPr>
                <w:lang w:val="en-NZ"/>
              </w:rPr>
              <w:t xml:space="preserve">Some items required by the standard, such as the recording of recommended follow-up type and timeframe, cannot necessarily be completed at the time of the colposcopy visit – for example because they will depend on results of histology tests or other reviews. For </w:t>
            </w:r>
            <w:r w:rsidR="00BD0410" w:rsidRPr="00A36732">
              <w:rPr>
                <w:lang w:val="en-NZ"/>
              </w:rPr>
              <w:t>DHBs</w:t>
            </w:r>
            <w:r w:rsidRPr="00A36732">
              <w:rPr>
                <w:lang w:val="en-NZ"/>
              </w:rPr>
              <w:t xml:space="preserve"> </w:t>
            </w:r>
            <w:r w:rsidR="005206F1" w:rsidRPr="00A36732">
              <w:rPr>
                <w:lang w:val="en-NZ"/>
              </w:rPr>
              <w:t xml:space="preserve">that </w:t>
            </w:r>
            <w:r w:rsidRPr="00A36732">
              <w:rPr>
                <w:lang w:val="en-NZ"/>
              </w:rPr>
              <w:t>electronically report data to the NCSP Register, the completeness of these fields is likely to lag behind that of other fields, because the colposcopy visit data will be loaded onto the NCSP Register soon after the visit and before</w:t>
            </w:r>
            <w:r w:rsidR="001B103D" w:rsidRPr="00A36732">
              <w:rPr>
                <w:lang w:val="en-NZ"/>
              </w:rPr>
              <w:t xml:space="preserve"> this information is available.</w:t>
            </w:r>
            <w:r w:rsidRPr="00A36732">
              <w:rPr>
                <w:lang w:val="en-NZ"/>
              </w:rPr>
              <w:t xml:space="preserve"> </w:t>
            </w:r>
            <w:r w:rsidR="00631C7F" w:rsidRPr="00A36732">
              <w:rPr>
                <w:lang w:val="en-NZ"/>
              </w:rPr>
              <w:t xml:space="preserve">As more </w:t>
            </w:r>
            <w:r w:rsidR="00BD0410" w:rsidRPr="00A36732">
              <w:rPr>
                <w:lang w:val="en-NZ"/>
              </w:rPr>
              <w:t>DHBs</w:t>
            </w:r>
            <w:r w:rsidR="00631C7F" w:rsidRPr="00A36732">
              <w:rPr>
                <w:lang w:val="en-NZ"/>
              </w:rPr>
              <w:t xml:space="preserve"> have moved to electronic reporting, this lag could explain the reduction in the percentage of colposcopies where these items are complete, </w:t>
            </w:r>
            <w:r w:rsidR="001B103D" w:rsidRPr="00A36732">
              <w:rPr>
                <w:lang w:val="en-NZ"/>
              </w:rPr>
              <w:t>compared to previous reports.</w:t>
            </w:r>
            <w:r w:rsidR="00631C7F" w:rsidRPr="00A36732">
              <w:rPr>
                <w:lang w:val="en-NZ"/>
              </w:rPr>
              <w:t xml:space="preserve"> Additionally, since there is a lag in reporting </w:t>
            </w:r>
            <w:r w:rsidR="005206F1" w:rsidRPr="00A36732">
              <w:rPr>
                <w:lang w:val="en-NZ"/>
              </w:rPr>
              <w:t>recommended type and timeframe for follow-up</w:t>
            </w:r>
            <w:r w:rsidR="00631C7F" w:rsidRPr="00A36732">
              <w:rPr>
                <w:lang w:val="en-NZ"/>
              </w:rPr>
              <w:t>, these two items</w:t>
            </w:r>
            <w:r w:rsidR="005206F1" w:rsidRPr="00A36732">
              <w:rPr>
                <w:lang w:val="en-NZ"/>
              </w:rPr>
              <w:t xml:space="preserve"> </w:t>
            </w:r>
            <w:r w:rsidR="00497EF7" w:rsidRPr="00A36732">
              <w:rPr>
                <w:lang w:val="en-NZ"/>
              </w:rPr>
              <w:t>were</w:t>
            </w:r>
            <w:r w:rsidR="005206F1" w:rsidRPr="00A36732">
              <w:rPr>
                <w:lang w:val="en-NZ"/>
              </w:rPr>
              <w:t xml:space="preserve"> removed from the calculation of ‘all items complete’ </w:t>
            </w:r>
            <w:r w:rsidR="00497EF7" w:rsidRPr="00A36732">
              <w:rPr>
                <w:lang w:val="en-NZ"/>
              </w:rPr>
              <w:t>in Report 43 and this has remained the case in subsequent</w:t>
            </w:r>
            <w:r w:rsidR="005206F1" w:rsidRPr="00A36732">
              <w:rPr>
                <w:lang w:val="en-NZ"/>
              </w:rPr>
              <w:t xml:space="preserve"> report</w:t>
            </w:r>
            <w:r w:rsidR="00497EF7" w:rsidRPr="00A36732">
              <w:rPr>
                <w:lang w:val="en-NZ"/>
              </w:rPr>
              <w:t>s</w:t>
            </w:r>
            <w:r w:rsidR="001B103D" w:rsidRPr="00A36732">
              <w:rPr>
                <w:lang w:val="en-NZ"/>
              </w:rPr>
              <w:t>.</w:t>
            </w:r>
            <w:r w:rsidR="00A03A18" w:rsidRPr="00A36732">
              <w:rPr>
                <w:lang w:val="en-NZ"/>
              </w:rPr>
              <w:t xml:space="preserve"> </w:t>
            </w:r>
            <w:r w:rsidR="001B103D" w:rsidRPr="00A36732">
              <w:rPr>
                <w:lang w:val="en-NZ"/>
              </w:rPr>
              <w:t>T</w:t>
            </w:r>
            <w:r w:rsidRPr="00A36732">
              <w:rPr>
                <w:lang w:val="en-NZ"/>
              </w:rPr>
              <w:t xml:space="preserve">hese are </w:t>
            </w:r>
            <w:r w:rsidR="00705527" w:rsidRPr="00A36732">
              <w:rPr>
                <w:lang w:val="en-NZ"/>
              </w:rPr>
              <w:t xml:space="preserve">often </w:t>
            </w:r>
            <w:r w:rsidRPr="00A36732">
              <w:rPr>
                <w:lang w:val="en-NZ"/>
              </w:rPr>
              <w:t>not the fields with the lowest completion rates</w:t>
            </w:r>
            <w:r w:rsidR="0008496F" w:rsidRPr="00A36732">
              <w:rPr>
                <w:lang w:val="en-NZ"/>
              </w:rPr>
              <w:t xml:space="preserve"> however</w:t>
            </w:r>
            <w:r w:rsidRPr="00A36732">
              <w:rPr>
                <w:lang w:val="en-NZ"/>
              </w:rPr>
              <w:t xml:space="preserve">, and </w:t>
            </w:r>
            <w:r w:rsidR="005206F1" w:rsidRPr="00A36732">
              <w:rPr>
                <w:lang w:val="en-NZ"/>
              </w:rPr>
              <w:t>therefore removing them from the calculation made a relatively small difference to ‘all items complete’</w:t>
            </w:r>
            <w:r w:rsidRPr="00A36732">
              <w:rPr>
                <w:lang w:val="en-NZ"/>
              </w:rPr>
              <w:t xml:space="preserve">. </w:t>
            </w:r>
            <w:r w:rsidR="003D122B" w:rsidRPr="00A36732">
              <w:rPr>
                <w:lang w:val="en-NZ"/>
              </w:rPr>
              <w:t xml:space="preserve">In </w:t>
            </w:r>
            <w:r w:rsidR="00574D50">
              <w:rPr>
                <w:lang w:val="en-NZ"/>
              </w:rPr>
              <w:t>18</w:t>
            </w:r>
            <w:r w:rsidR="00574D50" w:rsidRPr="00A36732">
              <w:rPr>
                <w:lang w:val="en-NZ"/>
              </w:rPr>
              <w:t xml:space="preserve"> </w:t>
            </w:r>
            <w:r w:rsidR="00705527" w:rsidRPr="00A36732">
              <w:rPr>
                <w:lang w:val="en-NZ"/>
              </w:rPr>
              <w:t xml:space="preserve">out of the 20 </w:t>
            </w:r>
            <w:r w:rsidR="00BD0410" w:rsidRPr="00A36732">
              <w:rPr>
                <w:lang w:val="en-NZ"/>
              </w:rPr>
              <w:t>DHBs</w:t>
            </w:r>
            <w:r w:rsidR="003D122B" w:rsidRPr="00A36732">
              <w:rPr>
                <w:lang w:val="en-NZ"/>
              </w:rPr>
              <w:t>, t</w:t>
            </w:r>
            <w:r w:rsidRPr="00A36732">
              <w:rPr>
                <w:lang w:val="en-NZ"/>
              </w:rPr>
              <w:t xml:space="preserve">he field with the lowest completion rate </w:t>
            </w:r>
            <w:r w:rsidR="003D122B" w:rsidRPr="00A36732">
              <w:rPr>
                <w:lang w:val="en-NZ"/>
              </w:rPr>
              <w:t xml:space="preserve">is </w:t>
            </w:r>
            <w:r w:rsidR="007117F9" w:rsidRPr="00A36732">
              <w:rPr>
                <w:lang w:val="en-NZ"/>
              </w:rPr>
              <w:t>the documentation of the opinion regarding the nature of abnormality grade</w:t>
            </w:r>
            <w:r w:rsidRPr="00A36732">
              <w:rPr>
                <w:lang w:val="en-NZ"/>
              </w:rPr>
              <w:t xml:space="preserve"> (only required where the presence of a lesion could not be ruled out).</w:t>
            </w:r>
            <w:r w:rsidR="009712EC">
              <w:rPr>
                <w:lang w:val="en-NZ"/>
              </w:rPr>
              <w:t xml:space="preserve"> </w:t>
            </w:r>
            <w:r w:rsidRPr="00A36732">
              <w:rPr>
                <w:lang w:val="en-NZ"/>
              </w:rPr>
              <w:t xml:space="preserve">It is possible that </w:t>
            </w:r>
            <w:r w:rsidR="003D122B" w:rsidRPr="00A36732">
              <w:rPr>
                <w:lang w:val="en-NZ"/>
              </w:rPr>
              <w:t>the low completion rate for predicted abnormality grade could</w:t>
            </w:r>
            <w:r w:rsidR="0054014B" w:rsidRPr="00A36732">
              <w:rPr>
                <w:lang w:val="en-NZ"/>
              </w:rPr>
              <w:t xml:space="preserve"> be</w:t>
            </w:r>
            <w:r w:rsidR="003D122B" w:rsidRPr="00A36732">
              <w:rPr>
                <w:lang w:val="en-NZ"/>
              </w:rPr>
              <w:t xml:space="preserve"> because </w:t>
            </w:r>
            <w:r w:rsidRPr="00A36732">
              <w:rPr>
                <w:lang w:val="en-NZ"/>
              </w:rPr>
              <w:t xml:space="preserve">some clinics are incorrectly interpreting the requirement to document a </w:t>
            </w:r>
            <w:r w:rsidRPr="00A36732">
              <w:rPr>
                <w:i/>
                <w:lang w:val="en-NZ"/>
              </w:rPr>
              <w:t>predicted</w:t>
            </w:r>
            <w:r w:rsidRPr="00A36732">
              <w:rPr>
                <w:lang w:val="en-NZ"/>
              </w:rPr>
              <w:t xml:space="preserve"> abnormality grade (which </w:t>
            </w:r>
            <w:r w:rsidR="0042587C" w:rsidRPr="00A36732">
              <w:rPr>
                <w:lang w:val="en-NZ"/>
              </w:rPr>
              <w:t xml:space="preserve">should </w:t>
            </w:r>
            <w:r w:rsidRPr="00A36732">
              <w:rPr>
                <w:lang w:val="en-NZ"/>
              </w:rPr>
              <w:t xml:space="preserve">be documented at the time of colposcopy) as a requirement to document the </w:t>
            </w:r>
            <w:r w:rsidRPr="00A36732">
              <w:rPr>
                <w:i/>
                <w:lang w:val="en-NZ"/>
              </w:rPr>
              <w:t>diagnosed</w:t>
            </w:r>
            <w:r w:rsidRPr="00A36732">
              <w:rPr>
                <w:lang w:val="en-NZ"/>
              </w:rPr>
              <w:t xml:space="preserve"> abnormality grade, </w:t>
            </w:r>
            <w:r w:rsidR="0008496F" w:rsidRPr="00A36732">
              <w:rPr>
                <w:lang w:val="en-NZ"/>
              </w:rPr>
              <w:t xml:space="preserve">which can only be done </w:t>
            </w:r>
            <w:r w:rsidRPr="00A36732">
              <w:rPr>
                <w:lang w:val="en-NZ"/>
              </w:rPr>
              <w:t>after histology results are available.</w:t>
            </w:r>
          </w:p>
          <w:p w14:paraId="52BC1E76" w14:textId="77777777" w:rsidR="00A2368F" w:rsidRPr="00A36732" w:rsidRDefault="00A2368F" w:rsidP="00A2368F">
            <w:pPr>
              <w:pStyle w:val="NoSpacing"/>
              <w:rPr>
                <w:lang w:val="en-NZ"/>
              </w:rPr>
            </w:pPr>
          </w:p>
          <w:p w14:paraId="3999690F" w14:textId="6E78A5C1" w:rsidR="005B59A8" w:rsidRPr="00A13C90" w:rsidRDefault="00615F50" w:rsidP="00A2368F">
            <w:pPr>
              <w:pStyle w:val="NoSpacing"/>
              <w:jc w:val="both"/>
              <w:rPr>
                <w:lang w:val="en-NZ"/>
              </w:rPr>
            </w:pPr>
            <w:r w:rsidRPr="00A36732">
              <w:rPr>
                <w:lang w:val="en-NZ"/>
              </w:rPr>
              <w:t>Some items in the</w:t>
            </w:r>
            <w:r w:rsidR="0042587C" w:rsidRPr="00A36732">
              <w:rPr>
                <w:lang w:val="en-NZ"/>
              </w:rPr>
              <w:t xml:space="preserve"> 2013</w:t>
            </w:r>
            <w:r w:rsidRPr="00A36732">
              <w:rPr>
                <w:lang w:val="en-NZ"/>
              </w:rPr>
              <w:t xml:space="preserve"> </w:t>
            </w:r>
            <w:r w:rsidR="002E663F" w:rsidRPr="00A36732">
              <w:rPr>
                <w:lang w:val="en-NZ"/>
              </w:rPr>
              <w:t xml:space="preserve">colposcopy </w:t>
            </w:r>
            <w:r w:rsidRPr="00A36732">
              <w:rPr>
                <w:lang w:val="en-NZ"/>
              </w:rPr>
              <w:t>standard are not included in the</w:t>
            </w:r>
            <w:r w:rsidR="00A56658" w:rsidRPr="00A36732">
              <w:rPr>
                <w:lang w:val="en-NZ"/>
              </w:rPr>
              <w:t xml:space="preserve"> 2008</w:t>
            </w:r>
            <w:r w:rsidRPr="00A36732">
              <w:rPr>
                <w:lang w:val="en-NZ"/>
              </w:rPr>
              <w:t xml:space="preserve"> colposcopy visit form or on the NCSP Register, in particular the visibility of the limits of the lesion, the biopsy site, and an explicit colposcopic opinion regarding the need for treatment (although a recommended follow-up timeframe </w:t>
            </w:r>
            <w:r w:rsidR="00910F84" w:rsidRPr="00A36732">
              <w:rPr>
                <w:lang w:val="en-NZ"/>
              </w:rPr>
              <w:t>is recorded, and wh</w:t>
            </w:r>
            <w:r w:rsidR="00BC51A7" w:rsidRPr="00A36732">
              <w:rPr>
                <w:lang w:val="en-NZ"/>
              </w:rPr>
              <w:t>e</w:t>
            </w:r>
            <w:r w:rsidR="00910F84" w:rsidRPr="00A36732">
              <w:rPr>
                <w:lang w:val="en-NZ"/>
              </w:rPr>
              <w:t xml:space="preserve">ther follow-up is recommended with a colposcopist, oncology services, or </w:t>
            </w:r>
            <w:r w:rsidR="00292950">
              <w:rPr>
                <w:lang w:val="en-NZ"/>
              </w:rPr>
              <w:t>sample</w:t>
            </w:r>
            <w:r w:rsidR="00910F84" w:rsidRPr="00A36732">
              <w:rPr>
                <w:lang w:val="en-NZ"/>
              </w:rPr>
              <w:t xml:space="preserve"> taker)</w:t>
            </w:r>
            <w:r w:rsidRPr="00A36732">
              <w:rPr>
                <w:lang w:val="en-NZ"/>
              </w:rPr>
              <w:t xml:space="preserve">. It is also not possible to determine the reason for the visit from the colposcopy visit form, for example if this is </w:t>
            </w:r>
            <w:r w:rsidR="00385285" w:rsidRPr="00A36732">
              <w:rPr>
                <w:lang w:val="en-NZ"/>
              </w:rPr>
              <w:t>a</w:t>
            </w:r>
            <w:r w:rsidRPr="00A36732">
              <w:rPr>
                <w:lang w:val="en-NZ"/>
              </w:rPr>
              <w:t xml:space="preserve"> first visit or a follow-up visit</w:t>
            </w:r>
            <w:r w:rsidR="006B0039" w:rsidRPr="00A36732">
              <w:rPr>
                <w:lang w:val="en-NZ"/>
              </w:rPr>
              <w:t>; or whether it was prompted by a high grade cytology result, a low grade cytology result which is either persistent or accompanied by a positive high risk HPV test result, a request for referral regardless of cytology results, or another reason.</w:t>
            </w:r>
            <w:r w:rsidR="00F12435" w:rsidRPr="00A36732">
              <w:rPr>
                <w:lang w:val="en-NZ"/>
              </w:rPr>
              <w:t xml:space="preserve"> </w:t>
            </w:r>
            <w:r w:rsidR="00A56658" w:rsidRPr="00A36732">
              <w:rPr>
                <w:lang w:val="en-NZ"/>
              </w:rPr>
              <w:t xml:space="preserve">As </w:t>
            </w:r>
            <w:r w:rsidR="003166AF" w:rsidRPr="00A36732">
              <w:rPr>
                <w:lang w:val="en-NZ"/>
              </w:rPr>
              <w:t>most private colposcopists</w:t>
            </w:r>
            <w:r w:rsidR="00A56658" w:rsidRPr="00A36732">
              <w:rPr>
                <w:lang w:val="en-NZ"/>
              </w:rPr>
              <w:t xml:space="preserve"> were still reporting to the NCSP Register using the 2008 standard </w:t>
            </w:r>
            <w:r w:rsidR="006B102B">
              <w:t>and due to the low completeness of the fields required to calculate the additional items for tho</w:t>
            </w:r>
            <w:r w:rsidR="007147BF">
              <w:t>se DHBs using 2013 S</w:t>
            </w:r>
            <w:r w:rsidR="006B102B">
              <w:t>tandards</w:t>
            </w:r>
            <w:r w:rsidR="006B102B" w:rsidRPr="00A36732">
              <w:rPr>
                <w:lang w:val="en-NZ"/>
              </w:rPr>
              <w:t xml:space="preserve">, these items could not be taken into account in this indicator for the current report. </w:t>
            </w:r>
          </w:p>
          <w:p w14:paraId="4D603B5E" w14:textId="77777777" w:rsidR="00CD4C75" w:rsidRPr="00A36732" w:rsidRDefault="00CD4C75" w:rsidP="00CD4C75">
            <w:pPr>
              <w:pStyle w:val="NoSpacing"/>
              <w:rPr>
                <w:lang w:val="en-NZ"/>
              </w:rPr>
            </w:pPr>
          </w:p>
        </w:tc>
      </w:tr>
    </w:tbl>
    <w:p w14:paraId="42DDF53D" w14:textId="0FC49C62" w:rsidR="00B233A6" w:rsidRPr="004E0440" w:rsidRDefault="00B233A6" w:rsidP="00DB09E2">
      <w:pPr>
        <w:pStyle w:val="Caption"/>
        <w:widowControl w:val="0"/>
        <w:spacing w:after="80"/>
        <w:ind w:right="-23"/>
        <w:jc w:val="both"/>
      </w:pPr>
      <w:r w:rsidRPr="00D901C5">
        <w:br w:type="page"/>
      </w:r>
      <w:bookmarkStart w:id="718" w:name="_Ref310024592"/>
      <w:bookmarkStart w:id="719" w:name="_Toc459126426"/>
      <w:bookmarkStart w:id="720" w:name="_Toc469398445"/>
      <w:bookmarkStart w:id="721" w:name="_Toc454287279"/>
      <w:bookmarkStart w:id="722" w:name="_Toc475605325"/>
      <w:bookmarkStart w:id="723" w:name="_Toc509928643"/>
      <w:r w:rsidR="00C65151" w:rsidRPr="004E0440">
        <w:t>Figure</w:t>
      </w:r>
      <w:r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71</w:t>
      </w:r>
      <w:r w:rsidR="00F55F28" w:rsidRPr="004E0440">
        <w:rPr>
          <w:noProof/>
        </w:rPr>
        <w:fldChar w:fldCharType="end"/>
      </w:r>
      <w:bookmarkEnd w:id="718"/>
      <w:r w:rsidRPr="004E0440">
        <w:t xml:space="preserve"> </w:t>
      </w:r>
      <w:r w:rsidR="00B60BFA" w:rsidRPr="004E0440">
        <w:t>-</w:t>
      </w:r>
      <w:r w:rsidRPr="004E0440">
        <w:t xml:space="preserve"> Completion of colposcopic assessment fields, by DHB</w:t>
      </w:r>
      <w:bookmarkEnd w:id="719"/>
      <w:bookmarkEnd w:id="720"/>
      <w:bookmarkEnd w:id="721"/>
      <w:bookmarkEnd w:id="722"/>
      <w:bookmarkEnd w:id="723"/>
    </w:p>
    <w:p w14:paraId="58160B49" w14:textId="474FA027" w:rsidR="00156A0B" w:rsidRPr="004E0440" w:rsidRDefault="00D073F7" w:rsidP="00156A0B">
      <w:r w:rsidRPr="004E0440">
        <w:rPr>
          <w:noProof/>
          <w:lang w:eastAsia="en-NZ"/>
        </w:rPr>
        <w:drawing>
          <wp:inline distT="0" distB="0" distL="0" distR="0" wp14:anchorId="14FA5DF9" wp14:editId="26A29C37">
            <wp:extent cx="5627370" cy="3688715"/>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60BBDF76" w14:textId="77777777" w:rsidR="0078054D" w:rsidRPr="004E0440" w:rsidRDefault="0078054D" w:rsidP="002D16A7">
      <w:pPr>
        <w:spacing w:before="20" w:after="20"/>
      </w:pPr>
    </w:p>
    <w:p w14:paraId="07B697DC" w14:textId="37E5E502" w:rsidR="006E642E" w:rsidRPr="004E0440" w:rsidRDefault="00C65151" w:rsidP="00FA7417">
      <w:pPr>
        <w:pStyle w:val="Caption"/>
        <w:spacing w:after="80"/>
        <w:ind w:right="-23"/>
        <w:jc w:val="both"/>
      </w:pPr>
      <w:bookmarkStart w:id="724" w:name="_Ref372617213"/>
      <w:bookmarkStart w:id="725" w:name="_Toc459126427"/>
      <w:bookmarkStart w:id="726" w:name="_Toc469398446"/>
      <w:bookmarkStart w:id="727" w:name="_Toc454287280"/>
      <w:bookmarkStart w:id="728" w:name="_Toc475605326"/>
      <w:bookmarkStart w:id="729" w:name="_Toc509928644"/>
      <w:r w:rsidRPr="004E0440">
        <w:t>Figure</w:t>
      </w:r>
      <w:r w:rsidR="006E642E"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72</w:t>
      </w:r>
      <w:r w:rsidR="00F55F28" w:rsidRPr="004E0440">
        <w:rPr>
          <w:noProof/>
        </w:rPr>
        <w:fldChar w:fldCharType="end"/>
      </w:r>
      <w:bookmarkEnd w:id="724"/>
      <w:r w:rsidR="006E642E" w:rsidRPr="004E0440">
        <w:t xml:space="preserve"> </w:t>
      </w:r>
      <w:r w:rsidR="00B60BFA" w:rsidRPr="004E0440">
        <w:t>-</w:t>
      </w:r>
      <w:r w:rsidR="006E642E" w:rsidRPr="004E0440">
        <w:t xml:space="preserve"> Trends in the completion of all required colposcopic assessment fields, by DHB</w:t>
      </w:r>
      <w:bookmarkEnd w:id="725"/>
      <w:bookmarkEnd w:id="726"/>
      <w:bookmarkEnd w:id="727"/>
      <w:bookmarkEnd w:id="728"/>
      <w:bookmarkEnd w:id="729"/>
    </w:p>
    <w:p w14:paraId="02EC7638" w14:textId="562D9B87" w:rsidR="002E29D8" w:rsidRPr="004E0440" w:rsidRDefault="005A7945" w:rsidP="00481524">
      <w:pPr>
        <w:rPr>
          <w:color w:val="00B050"/>
        </w:rPr>
      </w:pPr>
      <w:r w:rsidRPr="004E0440">
        <w:rPr>
          <w:noProof/>
          <w:color w:val="00B050"/>
          <w:lang w:eastAsia="en-NZ"/>
        </w:rPr>
        <w:drawing>
          <wp:inline distT="0" distB="0" distL="0" distR="0" wp14:anchorId="46979A8A" wp14:editId="41DEFC93">
            <wp:extent cx="5615305" cy="3667125"/>
            <wp:effectExtent l="0" t="0" r="444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8162" cy="3668991"/>
                    </a:xfrm>
                    <a:prstGeom prst="rect">
                      <a:avLst/>
                    </a:prstGeom>
                    <a:noFill/>
                  </pic:spPr>
                </pic:pic>
              </a:graphicData>
            </a:graphic>
          </wp:inline>
        </w:drawing>
      </w:r>
    </w:p>
    <w:p w14:paraId="447FE4A9" w14:textId="519BDA96" w:rsidR="00F91C32" w:rsidRPr="004E0440" w:rsidRDefault="00F91C32" w:rsidP="002E29D8">
      <w:pPr>
        <w:jc w:val="both"/>
        <w:rPr>
          <w:i/>
          <w:sz w:val="20"/>
        </w:rPr>
      </w:pPr>
      <w:r w:rsidRPr="004E0440">
        <w:rPr>
          <w:i/>
          <w:sz w:val="20"/>
        </w:rPr>
        <w:t>Note: Definition of ‘all fields completed’ changed from 1 J</w:t>
      </w:r>
      <w:r w:rsidR="00ED28D0" w:rsidRPr="004E0440">
        <w:rPr>
          <w:i/>
          <w:sz w:val="20"/>
        </w:rPr>
        <w:t>anuar</w:t>
      </w:r>
      <w:r w:rsidRPr="004E0440">
        <w:rPr>
          <w:i/>
          <w:sz w:val="20"/>
        </w:rPr>
        <w:t>y 201</w:t>
      </w:r>
      <w:r w:rsidR="00D0356F" w:rsidRPr="004E0440">
        <w:rPr>
          <w:i/>
          <w:sz w:val="20"/>
        </w:rPr>
        <w:t>5</w:t>
      </w:r>
      <w:r w:rsidRPr="004E0440">
        <w:rPr>
          <w:i/>
          <w:sz w:val="20"/>
        </w:rPr>
        <w:t xml:space="preserve"> as two</w:t>
      </w:r>
      <w:r w:rsidR="00D0356F" w:rsidRPr="004E0440">
        <w:rPr>
          <w:i/>
          <w:sz w:val="20"/>
        </w:rPr>
        <w:t xml:space="preserve"> </w:t>
      </w:r>
      <w:r w:rsidRPr="004E0440">
        <w:rPr>
          <w:i/>
          <w:sz w:val="20"/>
        </w:rPr>
        <w:t xml:space="preserve">fields </w:t>
      </w:r>
      <w:r w:rsidR="00AE7376" w:rsidRPr="004E0440">
        <w:rPr>
          <w:i/>
          <w:sz w:val="20"/>
        </w:rPr>
        <w:t>were no longer included in the calculation</w:t>
      </w:r>
      <w:r w:rsidR="00D0356F" w:rsidRPr="004E0440">
        <w:rPr>
          <w:i/>
          <w:sz w:val="20"/>
        </w:rPr>
        <w:t xml:space="preserve"> </w:t>
      </w:r>
      <w:r w:rsidRPr="004E0440">
        <w:rPr>
          <w:i/>
          <w:sz w:val="20"/>
        </w:rPr>
        <w:t>(follow-up type and timeframe)</w:t>
      </w:r>
    </w:p>
    <w:p w14:paraId="631D8581" w14:textId="1EDC1C0F" w:rsidR="0084713D" w:rsidRDefault="0084713D" w:rsidP="002E29D8">
      <w:pPr>
        <w:jc w:val="both"/>
        <w:rPr>
          <w:i/>
          <w:sz w:val="20"/>
        </w:rPr>
      </w:pPr>
      <w:r>
        <w:rPr>
          <w:i/>
          <w:sz w:val="20"/>
        </w:rPr>
        <w:br w:type="page"/>
      </w:r>
    </w:p>
    <w:p w14:paraId="2C86B206" w14:textId="022F0B43" w:rsidR="00720FD5" w:rsidRPr="00D901C5" w:rsidRDefault="00C65151" w:rsidP="00FA7417">
      <w:pPr>
        <w:pStyle w:val="Caption"/>
        <w:spacing w:after="80"/>
        <w:ind w:right="-23"/>
        <w:jc w:val="both"/>
      </w:pPr>
      <w:bookmarkStart w:id="730" w:name="_Ref372617467"/>
      <w:bookmarkStart w:id="731" w:name="_Ref479233001"/>
      <w:bookmarkStart w:id="732" w:name="_Toc459126428"/>
      <w:bookmarkStart w:id="733" w:name="_Toc469398447"/>
      <w:bookmarkStart w:id="734" w:name="_Toc454287281"/>
      <w:bookmarkStart w:id="735" w:name="_Ref479232983"/>
      <w:bookmarkStart w:id="736" w:name="_Toc475605327"/>
      <w:bookmarkStart w:id="737" w:name="_Toc509928645"/>
      <w:r w:rsidRPr="004E0440">
        <w:t>Figure</w:t>
      </w:r>
      <w:r w:rsidR="00720FD5" w:rsidRPr="004E0440">
        <w:t xml:space="preserve"> </w:t>
      </w:r>
      <w:r w:rsidR="00F55F28" w:rsidRPr="004E0440">
        <w:fldChar w:fldCharType="begin"/>
      </w:r>
      <w:r w:rsidR="00F55F28" w:rsidRPr="004E0440">
        <w:instrText xml:space="preserve"> SEQ Figure \* ARABIC </w:instrText>
      </w:r>
      <w:r w:rsidR="00F55F28" w:rsidRPr="004E0440">
        <w:fldChar w:fldCharType="separate"/>
      </w:r>
      <w:r w:rsidR="00B73FE3">
        <w:rPr>
          <w:noProof/>
        </w:rPr>
        <w:t>73</w:t>
      </w:r>
      <w:r w:rsidR="00F55F28" w:rsidRPr="004E0440">
        <w:rPr>
          <w:noProof/>
        </w:rPr>
        <w:fldChar w:fldCharType="end"/>
      </w:r>
      <w:bookmarkEnd w:id="730"/>
      <w:bookmarkEnd w:id="731"/>
      <w:r w:rsidR="00720FD5" w:rsidRPr="004E0440">
        <w:t xml:space="preserve"> </w:t>
      </w:r>
      <w:r w:rsidR="00B60BFA" w:rsidRPr="004E0440">
        <w:t>-</w:t>
      </w:r>
      <w:r w:rsidR="00720FD5" w:rsidRPr="004E0440">
        <w:t xml:space="preserve"> Trends</w:t>
      </w:r>
      <w:r w:rsidR="00720FD5" w:rsidRPr="00D901C5">
        <w:t xml:space="preserve"> in the number of colposcopies recorded on the NCSP Register, by DHB</w:t>
      </w:r>
      <w:bookmarkEnd w:id="732"/>
      <w:bookmarkEnd w:id="733"/>
      <w:bookmarkEnd w:id="734"/>
      <w:bookmarkEnd w:id="735"/>
      <w:bookmarkEnd w:id="736"/>
      <w:bookmarkEnd w:id="737"/>
    </w:p>
    <w:p w14:paraId="46685EDB" w14:textId="680C4092" w:rsidR="001D0C46" w:rsidRPr="00D901C5" w:rsidRDefault="00794E59" w:rsidP="00481524">
      <w:r>
        <w:rPr>
          <w:noProof/>
          <w:lang w:eastAsia="en-NZ"/>
        </w:rPr>
        <w:drawing>
          <wp:inline distT="0" distB="0" distL="0" distR="0" wp14:anchorId="18EF2D1D" wp14:editId="76EC7332">
            <wp:extent cx="5627370" cy="3651885"/>
            <wp:effectExtent l="0" t="0" r="0"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008F7E6F" w14:textId="77777777" w:rsidR="00DB09E2" w:rsidRDefault="0051116F" w:rsidP="002E29D8">
      <w:pPr>
        <w:jc w:val="both"/>
        <w:rPr>
          <w:i/>
          <w:sz w:val="20"/>
        </w:rPr>
      </w:pPr>
      <w:r w:rsidRPr="00D901C5">
        <w:rPr>
          <w:i/>
          <w:sz w:val="20"/>
        </w:rPr>
        <w:t xml:space="preserve">The apparent decrease in the number of </w:t>
      </w:r>
      <w:r w:rsidR="00621D34" w:rsidRPr="00D901C5">
        <w:rPr>
          <w:i/>
          <w:sz w:val="20"/>
        </w:rPr>
        <w:t>colposcopies</w:t>
      </w:r>
      <w:r w:rsidRPr="00D901C5">
        <w:rPr>
          <w:i/>
          <w:sz w:val="20"/>
        </w:rPr>
        <w:t xml:space="preserve"> in 1 Jul-31 Dec 2015 compared to 1 Jan-30 Jun 2015 </w:t>
      </w:r>
      <w:r w:rsidR="00624D82" w:rsidRPr="00D901C5">
        <w:rPr>
          <w:i/>
          <w:sz w:val="20"/>
        </w:rPr>
        <w:t xml:space="preserve">in </w:t>
      </w:r>
      <w:r w:rsidRPr="00D901C5">
        <w:rPr>
          <w:i/>
          <w:sz w:val="20"/>
        </w:rPr>
        <w:t xml:space="preserve">several </w:t>
      </w:r>
      <w:r w:rsidR="00BD0410" w:rsidRPr="00D901C5">
        <w:rPr>
          <w:i/>
          <w:sz w:val="20"/>
        </w:rPr>
        <w:t>DHBs</w:t>
      </w:r>
      <w:r w:rsidRPr="00D901C5">
        <w:rPr>
          <w:i/>
          <w:sz w:val="20"/>
        </w:rPr>
        <w:t xml:space="preserve"> </w:t>
      </w:r>
      <w:r w:rsidR="00624D82" w:rsidRPr="00D901C5">
        <w:rPr>
          <w:i/>
          <w:sz w:val="20"/>
        </w:rPr>
        <w:t xml:space="preserve">is because those </w:t>
      </w:r>
      <w:r w:rsidR="00BD0410" w:rsidRPr="00D901C5">
        <w:rPr>
          <w:i/>
          <w:sz w:val="20"/>
        </w:rPr>
        <w:t>DHBs</w:t>
      </w:r>
      <w:r w:rsidR="00624D82" w:rsidRPr="00D901C5">
        <w:rPr>
          <w:i/>
          <w:sz w:val="20"/>
        </w:rPr>
        <w:t xml:space="preserve"> </w:t>
      </w:r>
      <w:r w:rsidRPr="00D901C5">
        <w:rPr>
          <w:i/>
          <w:sz w:val="20"/>
        </w:rPr>
        <w:t xml:space="preserve">were unable to electronically report colposcopy data to the NCSP Register after September 2015. </w:t>
      </w:r>
      <w:r w:rsidR="005D6229" w:rsidRPr="00D901C5">
        <w:rPr>
          <w:i/>
          <w:sz w:val="20"/>
        </w:rPr>
        <w:t>Therefore,</w:t>
      </w:r>
      <w:r w:rsidR="00624D82" w:rsidRPr="00D901C5">
        <w:rPr>
          <w:i/>
          <w:sz w:val="20"/>
        </w:rPr>
        <w:t xml:space="preserve"> the values </w:t>
      </w:r>
      <w:r w:rsidR="001D0C46" w:rsidRPr="00D901C5">
        <w:rPr>
          <w:i/>
          <w:sz w:val="20"/>
        </w:rPr>
        <w:t>for the period 1 Jul-31 Dec 2015</w:t>
      </w:r>
      <w:r w:rsidR="00624D82" w:rsidRPr="00D901C5">
        <w:rPr>
          <w:i/>
          <w:sz w:val="20"/>
        </w:rPr>
        <w:t xml:space="preserve"> above do not include colposcopies which occurred after September 2015 in the a</w:t>
      </w:r>
      <w:r w:rsidRPr="00D901C5">
        <w:rPr>
          <w:i/>
          <w:sz w:val="20"/>
        </w:rPr>
        <w:t xml:space="preserve">ffected </w:t>
      </w:r>
      <w:r w:rsidR="00BD0410" w:rsidRPr="00D901C5">
        <w:rPr>
          <w:i/>
          <w:sz w:val="20"/>
        </w:rPr>
        <w:t>DHBs</w:t>
      </w:r>
      <w:r w:rsidRPr="00D901C5">
        <w:rPr>
          <w:i/>
          <w:sz w:val="20"/>
        </w:rPr>
        <w:t xml:space="preserve"> </w:t>
      </w:r>
      <w:r w:rsidR="00624D82" w:rsidRPr="00D901C5">
        <w:rPr>
          <w:i/>
          <w:sz w:val="20"/>
        </w:rPr>
        <w:t>(</w:t>
      </w:r>
      <w:r w:rsidRPr="00D901C5">
        <w:rPr>
          <w:i/>
          <w:sz w:val="20"/>
        </w:rPr>
        <w:t>Auckland, Counties Manukau, Lakes, Nelson Marlborough, Northland, Taranaki, Waikato and Waitemata</w:t>
      </w:r>
      <w:r w:rsidR="00624D82" w:rsidRPr="00D901C5">
        <w:rPr>
          <w:i/>
          <w:sz w:val="20"/>
        </w:rPr>
        <w:t>)</w:t>
      </w:r>
      <w:r w:rsidR="009A4C73" w:rsidRPr="00D901C5">
        <w:rPr>
          <w:i/>
          <w:sz w:val="20"/>
        </w:rPr>
        <w:t>.</w:t>
      </w:r>
    </w:p>
    <w:p w14:paraId="71F6176A" w14:textId="77777777" w:rsidR="00DB09E2" w:rsidRDefault="00DB09E2" w:rsidP="002E29D8">
      <w:pPr>
        <w:jc w:val="both"/>
        <w:rPr>
          <w:i/>
          <w:sz w:val="20"/>
        </w:rPr>
      </w:pPr>
    </w:p>
    <w:p w14:paraId="2D0BC6C2" w14:textId="1073EF17" w:rsidR="009203A8" w:rsidRPr="00D901C5" w:rsidRDefault="009203A8" w:rsidP="002E29D8">
      <w:pPr>
        <w:jc w:val="both"/>
        <w:rPr>
          <w:rStyle w:val="Heading3Char"/>
          <w:rFonts w:eastAsia="Calibri"/>
        </w:rPr>
      </w:pPr>
      <w:r w:rsidRPr="00D901C5">
        <w:br w:type="page"/>
      </w:r>
    </w:p>
    <w:p w14:paraId="37D4DA17" w14:textId="77777777" w:rsidR="00C602CE" w:rsidRPr="00D901C5" w:rsidRDefault="00C602CE" w:rsidP="00E05BB6">
      <w:pPr>
        <w:pStyle w:val="Heading3"/>
        <w:keepNext w:val="0"/>
        <w:ind w:right="544"/>
        <w:jc w:val="both"/>
        <w:rPr>
          <w:rStyle w:val="Heading3Char"/>
          <w:lang w:eastAsia="en-AU"/>
        </w:rPr>
      </w:pPr>
      <w:bookmarkStart w:id="738" w:name="_Toc509928458"/>
      <w:r w:rsidRPr="00D901C5">
        <w:t>Indicator</w:t>
      </w:r>
      <w:r w:rsidRPr="00D901C5">
        <w:rPr>
          <w:lang w:eastAsia="en-AU"/>
        </w:rPr>
        <w:t xml:space="preserve"> 7.4 – Timeliness and appropriateness of treatment</w:t>
      </w:r>
      <w:bookmarkEnd w:id="738"/>
    </w:p>
    <w:p w14:paraId="7BBF877B" w14:textId="77777777" w:rsidR="009203A8" w:rsidRPr="00D901C5" w:rsidRDefault="009203A8" w:rsidP="009203A8">
      <w:pPr>
        <w:rPr>
          <w:lang w:eastAsia="en-AU"/>
        </w:rPr>
      </w:pPr>
    </w:p>
    <w:tbl>
      <w:tblPr>
        <w:tblW w:w="9214"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423"/>
      </w:tblGrid>
      <w:tr w:rsidR="009203A8" w:rsidRPr="00D901C5" w14:paraId="79A8A0BF" w14:textId="77777777" w:rsidTr="00DB3A39">
        <w:tc>
          <w:tcPr>
            <w:tcW w:w="1791" w:type="dxa"/>
          </w:tcPr>
          <w:p w14:paraId="7DBD85CC" w14:textId="77777777" w:rsidR="009203A8" w:rsidRPr="00D901C5" w:rsidRDefault="009203A8" w:rsidP="009203A8">
            <w:pPr>
              <w:spacing w:before="120"/>
              <w:ind w:right="544"/>
              <w:jc w:val="both"/>
              <w:rPr>
                <w:b/>
              </w:rPr>
            </w:pPr>
            <w:r w:rsidRPr="00D901C5">
              <w:rPr>
                <w:b/>
              </w:rPr>
              <w:t>Definition</w:t>
            </w:r>
          </w:p>
        </w:tc>
        <w:tc>
          <w:tcPr>
            <w:tcW w:w="7423" w:type="dxa"/>
          </w:tcPr>
          <w:p w14:paraId="6AC2D6B9" w14:textId="6D43D88E" w:rsidR="009203A8" w:rsidRPr="00E60668" w:rsidRDefault="009203A8" w:rsidP="00556E61">
            <w:pPr>
              <w:spacing w:before="120"/>
              <w:ind w:right="175"/>
              <w:jc w:val="both"/>
            </w:pPr>
            <w:r w:rsidRPr="00E60668">
              <w:t>This indicator measures performance against Standard 605.</w:t>
            </w:r>
            <w:r w:rsidR="009712EC" w:rsidRPr="00E60668">
              <w:t xml:space="preserve"> </w:t>
            </w:r>
          </w:p>
          <w:p w14:paraId="4FB45B89" w14:textId="77777777" w:rsidR="00A61031" w:rsidRPr="00E60668" w:rsidRDefault="00A61031" w:rsidP="00A61031">
            <w:pPr>
              <w:pStyle w:val="NoSpacing"/>
              <w:rPr>
                <w:lang w:val="en-NZ"/>
              </w:rPr>
            </w:pPr>
          </w:p>
          <w:p w14:paraId="552878ED" w14:textId="6133CFC8" w:rsidR="005C4DC2" w:rsidRPr="00E60668" w:rsidRDefault="00E33189" w:rsidP="00A61031">
            <w:pPr>
              <w:pStyle w:val="NoSpacing"/>
              <w:jc w:val="both"/>
              <w:rPr>
                <w:lang w:val="en-NZ"/>
              </w:rPr>
            </w:pPr>
            <w:r w:rsidRPr="00E60668">
              <w:rPr>
                <w:lang w:val="en-NZ"/>
              </w:rPr>
              <w:t>It reports on t</w:t>
            </w:r>
            <w:r w:rsidR="004C1F2B" w:rsidRPr="00E60668">
              <w:rPr>
                <w:lang w:val="en-NZ"/>
              </w:rPr>
              <w:t xml:space="preserve">he proportion of women with histological </w:t>
            </w:r>
            <w:r w:rsidR="009B0D64" w:rsidRPr="00E60668">
              <w:rPr>
                <w:lang w:val="en-NZ"/>
              </w:rPr>
              <w:t xml:space="preserve">high grade </w:t>
            </w:r>
            <w:r w:rsidR="004C1F2B" w:rsidRPr="00E60668">
              <w:rPr>
                <w:lang w:val="en-NZ"/>
              </w:rPr>
              <w:t xml:space="preserve">squamous intraepithelial lesions (HSIL) who are </w:t>
            </w:r>
            <w:r w:rsidR="004C1F2B" w:rsidRPr="00E60668">
              <w:rPr>
                <w:szCs w:val="23"/>
                <w:lang w:val="en-NZ"/>
              </w:rPr>
              <w:t>treated</w:t>
            </w:r>
            <w:r w:rsidR="004C1F2B" w:rsidRPr="00E60668">
              <w:rPr>
                <w:lang w:val="en-NZ"/>
              </w:rPr>
              <w:t xml:space="preserve"> within </w:t>
            </w:r>
            <w:r w:rsidR="00F20D4F" w:rsidRPr="00E60668">
              <w:rPr>
                <w:lang w:val="en-NZ"/>
              </w:rPr>
              <w:t>eight</w:t>
            </w:r>
            <w:r w:rsidR="004C1F2B" w:rsidRPr="00E60668">
              <w:rPr>
                <w:lang w:val="en-NZ"/>
              </w:rPr>
              <w:t xml:space="preserve"> weeks of histological confirmation. </w:t>
            </w:r>
            <w:r w:rsidR="004E7B9B" w:rsidRPr="00E60668">
              <w:rPr>
                <w:lang w:val="en-NZ"/>
              </w:rPr>
              <w:t>Histological HSIL is defined as CIN</w:t>
            </w:r>
            <w:r w:rsidR="00692301">
              <w:rPr>
                <w:lang w:val="en-NZ"/>
              </w:rPr>
              <w:t xml:space="preserve"> </w:t>
            </w:r>
            <w:r w:rsidR="004E7B9B" w:rsidRPr="00E60668">
              <w:rPr>
                <w:lang w:val="en-NZ"/>
              </w:rPr>
              <w:t>2, CIN</w:t>
            </w:r>
            <w:r w:rsidR="00692301">
              <w:rPr>
                <w:lang w:val="en-NZ"/>
              </w:rPr>
              <w:t xml:space="preserve"> </w:t>
            </w:r>
            <w:r w:rsidR="004E7B9B" w:rsidRPr="00E60668">
              <w:rPr>
                <w:lang w:val="en-NZ"/>
              </w:rPr>
              <w:t xml:space="preserve">3, </w:t>
            </w:r>
            <w:r w:rsidR="004C1F2B" w:rsidRPr="00E60668">
              <w:rPr>
                <w:lang w:val="en-NZ"/>
              </w:rPr>
              <w:t>CIN</w:t>
            </w:r>
            <w:r w:rsidR="00692301">
              <w:rPr>
                <w:lang w:val="en-NZ"/>
              </w:rPr>
              <w:t xml:space="preserve"> </w:t>
            </w:r>
            <w:r w:rsidR="004C1F2B" w:rsidRPr="00E60668">
              <w:rPr>
                <w:lang w:val="en-NZ"/>
              </w:rPr>
              <w:t>2/3</w:t>
            </w:r>
            <w:r w:rsidR="004E7B9B" w:rsidRPr="00E60668">
              <w:rPr>
                <w:lang w:val="en-NZ"/>
              </w:rPr>
              <w:t xml:space="preserve"> or HSIL not otherwise specified (SNOMED codes M74007, M74008,</w:t>
            </w:r>
            <w:r w:rsidR="00B64530" w:rsidRPr="00E60668">
              <w:rPr>
                <w:lang w:val="en-NZ"/>
              </w:rPr>
              <w:t xml:space="preserve"> </w:t>
            </w:r>
            <w:r w:rsidR="004E7B9B" w:rsidRPr="00E60668">
              <w:rPr>
                <w:lang w:val="en-NZ"/>
              </w:rPr>
              <w:t>M80102</w:t>
            </w:r>
            <w:r w:rsidR="00EC064B" w:rsidRPr="00E60668">
              <w:rPr>
                <w:lang w:val="en-NZ"/>
              </w:rPr>
              <w:t>,</w:t>
            </w:r>
            <w:r w:rsidR="004E7B9B" w:rsidRPr="00E60668">
              <w:rPr>
                <w:lang w:val="en-NZ"/>
              </w:rPr>
              <w:t xml:space="preserve"> M80702</w:t>
            </w:r>
            <w:r w:rsidR="00EC064B" w:rsidRPr="00E60668">
              <w:rPr>
                <w:lang w:val="en-NZ"/>
              </w:rPr>
              <w:t xml:space="preserve"> and M67017</w:t>
            </w:r>
            <w:r w:rsidR="004E7B9B" w:rsidRPr="00E60668">
              <w:rPr>
                <w:lang w:val="en-NZ"/>
              </w:rPr>
              <w:t>).</w:t>
            </w:r>
          </w:p>
          <w:p w14:paraId="0CB3F3FE" w14:textId="77777777" w:rsidR="00A61031" w:rsidRPr="00E60668" w:rsidRDefault="00A61031" w:rsidP="00A61031">
            <w:pPr>
              <w:pStyle w:val="NoSpacing"/>
              <w:rPr>
                <w:lang w:val="en-NZ"/>
              </w:rPr>
            </w:pPr>
          </w:p>
          <w:p w14:paraId="6EA40D38" w14:textId="3F921445" w:rsidR="004C1F2B" w:rsidRPr="00E60668" w:rsidRDefault="005674D3" w:rsidP="00A61031">
            <w:pPr>
              <w:pStyle w:val="NoSpacing"/>
              <w:jc w:val="both"/>
              <w:rPr>
                <w:lang w:val="en-NZ"/>
              </w:rPr>
            </w:pPr>
            <w:r w:rsidRPr="00E60668">
              <w:rPr>
                <w:lang w:val="en-NZ"/>
              </w:rPr>
              <w:t>Histological LSIL is not routinely treated</w:t>
            </w:r>
            <w:r w:rsidR="003130F8" w:rsidRPr="00E60668">
              <w:rPr>
                <w:lang w:val="en-NZ"/>
              </w:rPr>
              <w:t>, as treatment is not recommended for women with low grade abnormalities</w:t>
            </w:r>
            <w:r w:rsidR="007B3965" w:rsidRPr="00E60668">
              <w:rPr>
                <w:lang w:val="en-NZ"/>
              </w:rPr>
              <w:t xml:space="preserve"> in the 2013 Colposcopy Standards</w:t>
            </w:r>
            <w:r w:rsidR="00A5459F" w:rsidRPr="00E60668">
              <w:rPr>
                <w:lang w:val="en-NZ"/>
              </w:rPr>
              <w:t xml:space="preserve"> (consistent with 2008 NCSP </w:t>
            </w:r>
            <w:r w:rsidR="00A5459F" w:rsidRPr="00E60668">
              <w:rPr>
                <w:i/>
                <w:lang w:val="en-NZ"/>
              </w:rPr>
              <w:t>Guidelines for Cervical Screening in New Zealand</w:t>
            </w:r>
            <w:r w:rsidR="00A5459F" w:rsidRPr="00E60668">
              <w:rPr>
                <w:lang w:val="en-NZ"/>
              </w:rPr>
              <w:t>)</w:t>
            </w:r>
            <w:r w:rsidR="003130F8" w:rsidRPr="00E60668">
              <w:rPr>
                <w:lang w:val="en-NZ"/>
              </w:rPr>
              <w:t xml:space="preserve">. The </w:t>
            </w:r>
            <w:r w:rsidR="007B3965" w:rsidRPr="00E60668">
              <w:rPr>
                <w:lang w:val="en-NZ"/>
              </w:rPr>
              <w:t>2013 Colposcopy S</w:t>
            </w:r>
            <w:r w:rsidR="003130F8" w:rsidRPr="00E60668">
              <w:rPr>
                <w:lang w:val="en-NZ"/>
              </w:rPr>
              <w:t>tandard recommends that the number of women who are treated with low-grade lesions (less than CIN</w:t>
            </w:r>
            <w:r w:rsidR="00692301">
              <w:rPr>
                <w:lang w:val="en-NZ"/>
              </w:rPr>
              <w:t xml:space="preserve"> </w:t>
            </w:r>
            <w:r w:rsidR="003130F8" w:rsidRPr="00E60668">
              <w:rPr>
                <w:lang w:val="en-NZ"/>
              </w:rPr>
              <w:t>2 on histology) be minimised.</w:t>
            </w:r>
            <w:r w:rsidR="009712EC" w:rsidRPr="00E60668">
              <w:rPr>
                <w:lang w:val="en-NZ"/>
              </w:rPr>
              <w:t xml:space="preserve"> </w:t>
            </w:r>
            <w:r w:rsidR="005D6229" w:rsidRPr="00E60668">
              <w:rPr>
                <w:lang w:val="en-NZ"/>
              </w:rPr>
              <w:t>Therefore,</w:t>
            </w:r>
            <w:r w:rsidRPr="00E60668">
              <w:rPr>
                <w:lang w:val="en-NZ"/>
              </w:rPr>
              <w:t xml:space="preserve"> treatment of LSIL is included in this report for descriptive purposes and to examine the appropriateness </w:t>
            </w:r>
            <w:r w:rsidR="00A5459F" w:rsidRPr="00E60668">
              <w:rPr>
                <w:lang w:val="en-NZ"/>
              </w:rPr>
              <w:t xml:space="preserve">(not timeliness) </w:t>
            </w:r>
            <w:r w:rsidRPr="00E60668">
              <w:rPr>
                <w:lang w:val="en-NZ"/>
              </w:rPr>
              <w:t xml:space="preserve">of treatment. This report describes the </w:t>
            </w:r>
            <w:r w:rsidR="00A5459F" w:rsidRPr="00E60668">
              <w:rPr>
                <w:lang w:val="en-NZ"/>
              </w:rPr>
              <w:t xml:space="preserve">number and </w:t>
            </w:r>
            <w:r w:rsidRPr="00E60668">
              <w:rPr>
                <w:lang w:val="en-NZ"/>
              </w:rPr>
              <w:t xml:space="preserve">proportion of women with histological low grade squamous intraepithelial lesions (LSIL) who are treated. To ensure consistency in the follow-up time examined for each woman and in order to allow timely reporting, treatments are included if they occur within 26 weeks of histological confirmation. </w:t>
            </w:r>
            <w:r w:rsidR="004C1F2B" w:rsidRPr="00E60668">
              <w:rPr>
                <w:lang w:val="en-NZ"/>
              </w:rPr>
              <w:t xml:space="preserve">Histological LSIL is defined as CIN1 or CIN not otherwise specified (SNOMED codes </w:t>
            </w:r>
            <w:r w:rsidR="00E60D0A" w:rsidRPr="00E60668">
              <w:rPr>
                <w:lang w:val="en-NZ"/>
              </w:rPr>
              <w:t>M74006</w:t>
            </w:r>
            <w:r w:rsidR="004C1F2B" w:rsidRPr="00E60668">
              <w:rPr>
                <w:lang w:val="en-NZ"/>
              </w:rPr>
              <w:t>, M67016, M74000</w:t>
            </w:r>
            <w:r w:rsidR="00B64530" w:rsidRPr="00E60668">
              <w:rPr>
                <w:lang w:val="en-NZ"/>
              </w:rPr>
              <w:t xml:space="preserve"> and </w:t>
            </w:r>
            <w:r w:rsidR="00E60D0A" w:rsidRPr="00E60668">
              <w:rPr>
                <w:lang w:val="en-NZ"/>
              </w:rPr>
              <w:t>M67015</w:t>
            </w:r>
            <w:r w:rsidR="004C1F2B" w:rsidRPr="00E60668">
              <w:rPr>
                <w:lang w:val="en-NZ"/>
              </w:rPr>
              <w:t>)</w:t>
            </w:r>
            <w:r w:rsidR="002D5474" w:rsidRPr="00E60668">
              <w:rPr>
                <w:lang w:val="en-NZ"/>
              </w:rPr>
              <w:t>.</w:t>
            </w:r>
            <w:r w:rsidR="00FD1B18" w:rsidRPr="00E60668">
              <w:rPr>
                <w:lang w:val="en-NZ"/>
              </w:rPr>
              <w:t xml:space="preserve"> Women with histological LSIL who are treated but who also have a record of histological HSIL in the six-month period prior to their treatment are excluded, as their treatment in considered appropriate.</w:t>
            </w:r>
          </w:p>
          <w:p w14:paraId="269C1528" w14:textId="77777777" w:rsidR="00A61031" w:rsidRPr="00E60668" w:rsidRDefault="00A61031" w:rsidP="00A61031">
            <w:pPr>
              <w:pStyle w:val="NoSpacing"/>
              <w:rPr>
                <w:lang w:val="en-NZ"/>
              </w:rPr>
            </w:pPr>
          </w:p>
          <w:p w14:paraId="4CE46417" w14:textId="553AA607" w:rsidR="00760637" w:rsidRPr="00E60668" w:rsidRDefault="00760637" w:rsidP="00A61031">
            <w:pPr>
              <w:pStyle w:val="NoSpacing"/>
              <w:jc w:val="both"/>
              <w:rPr>
                <w:lang w:val="en-NZ"/>
              </w:rPr>
            </w:pPr>
            <w:r w:rsidRPr="00E60668">
              <w:rPr>
                <w:lang w:val="en-NZ"/>
              </w:rPr>
              <w:t xml:space="preserve">Women are included in this indicator if they have a histology sample where the result is HSIL or LSIL (as </w:t>
            </w:r>
            <w:r w:rsidR="009B0D64" w:rsidRPr="00E60668">
              <w:rPr>
                <w:lang w:val="en-NZ"/>
              </w:rPr>
              <w:t xml:space="preserve">previously </w:t>
            </w:r>
            <w:r w:rsidRPr="00E60668">
              <w:rPr>
                <w:lang w:val="en-NZ"/>
              </w:rPr>
              <w:t>defined</w:t>
            </w:r>
            <w:r w:rsidR="009B0D64" w:rsidRPr="00E60668">
              <w:rPr>
                <w:lang w:val="en-NZ"/>
              </w:rPr>
              <w:t>,</w:t>
            </w:r>
            <w:r w:rsidRPr="00E60668">
              <w:rPr>
                <w:lang w:val="en-NZ"/>
              </w:rPr>
              <w:t xml:space="preserve"> above), and the sample was collected in the six-month period immediately prior to the current </w:t>
            </w:r>
            <w:r w:rsidR="00325D57" w:rsidRPr="00E60668">
              <w:rPr>
                <w:lang w:val="en-NZ"/>
              </w:rPr>
              <w:t>monitoring</w:t>
            </w:r>
            <w:r w:rsidRPr="00E60668">
              <w:rPr>
                <w:lang w:val="en-NZ"/>
              </w:rPr>
              <w:t xml:space="preserve"> period (</w:t>
            </w:r>
            <w:r w:rsidR="00EF7875" w:rsidRPr="00E60668">
              <w:rPr>
                <w:lang w:val="en-NZ"/>
              </w:rPr>
              <w:t>i.e.</w:t>
            </w:r>
            <w:r w:rsidRPr="00E60668">
              <w:rPr>
                <w:lang w:val="en-NZ"/>
              </w:rPr>
              <w:t xml:space="preserve"> in the period </w:t>
            </w:r>
            <w:r w:rsidR="00912725" w:rsidRPr="00E60668">
              <w:rPr>
                <w:szCs w:val="23"/>
                <w:lang w:val="en-NZ"/>
              </w:rPr>
              <w:t>1 July</w:t>
            </w:r>
            <w:r w:rsidR="00EB408F" w:rsidRPr="00E60668">
              <w:rPr>
                <w:szCs w:val="23"/>
                <w:lang w:val="en-NZ"/>
              </w:rPr>
              <w:t xml:space="preserve"> - </w:t>
            </w:r>
            <w:r w:rsidR="00912725" w:rsidRPr="00E60668">
              <w:rPr>
                <w:szCs w:val="23"/>
                <w:lang w:val="en-NZ"/>
              </w:rPr>
              <w:t>31 December</w:t>
            </w:r>
            <w:r w:rsidR="00EB408F" w:rsidRPr="00E60668">
              <w:rPr>
                <w:szCs w:val="23"/>
                <w:lang w:val="en-NZ"/>
              </w:rPr>
              <w:t xml:space="preserve"> </w:t>
            </w:r>
            <w:r w:rsidR="00912725" w:rsidRPr="00E60668">
              <w:rPr>
                <w:szCs w:val="23"/>
                <w:lang w:val="en-NZ"/>
              </w:rPr>
              <w:t>2016</w:t>
            </w:r>
            <w:r w:rsidRPr="00E60668">
              <w:rPr>
                <w:lang w:val="en-NZ"/>
              </w:rPr>
              <w:t>)</w:t>
            </w:r>
            <w:r w:rsidR="00D77CAD" w:rsidRPr="00E60668">
              <w:rPr>
                <w:lang w:val="en-NZ"/>
              </w:rPr>
              <w:t xml:space="preserve">. HSIL results must have been reported at least 8 weeks prior to the end of the current </w:t>
            </w:r>
            <w:r w:rsidR="00325D57" w:rsidRPr="00E60668">
              <w:rPr>
                <w:lang w:val="en-NZ"/>
              </w:rPr>
              <w:t>monitoring</w:t>
            </w:r>
            <w:r w:rsidR="00D77CAD" w:rsidRPr="00E60668">
              <w:rPr>
                <w:lang w:val="en-NZ"/>
              </w:rPr>
              <w:t xml:space="preserve"> period</w:t>
            </w:r>
            <w:r w:rsidRPr="00E60668">
              <w:rPr>
                <w:lang w:val="en-NZ"/>
              </w:rPr>
              <w:t>,</w:t>
            </w:r>
            <w:r w:rsidR="00D77CAD" w:rsidRPr="00E60668">
              <w:rPr>
                <w:lang w:val="en-NZ"/>
              </w:rPr>
              <w:t xml:space="preserve"> and LSIL results must have been reported at least 26 weeks prior to the end of the current </w:t>
            </w:r>
            <w:r w:rsidR="00325D57" w:rsidRPr="00E60668">
              <w:rPr>
                <w:lang w:val="en-NZ"/>
              </w:rPr>
              <w:t>monitoring</w:t>
            </w:r>
            <w:r w:rsidR="00D77CAD" w:rsidRPr="00E60668">
              <w:rPr>
                <w:lang w:val="en-NZ"/>
              </w:rPr>
              <w:t xml:space="preserve"> period,</w:t>
            </w:r>
            <w:r w:rsidRPr="00E60668">
              <w:rPr>
                <w:lang w:val="en-NZ"/>
              </w:rPr>
              <w:t xml:space="preserve"> in order to allow sufficient follow-up time for this indicator. </w:t>
            </w:r>
          </w:p>
          <w:p w14:paraId="70E0A7E9" w14:textId="77777777" w:rsidR="00A61031" w:rsidRPr="00E60668" w:rsidRDefault="00A61031" w:rsidP="00A61031">
            <w:pPr>
              <w:pStyle w:val="NoSpacing"/>
              <w:rPr>
                <w:lang w:val="en-NZ"/>
              </w:rPr>
            </w:pPr>
          </w:p>
          <w:p w14:paraId="75968283" w14:textId="77777777" w:rsidR="00941A3C" w:rsidRPr="00E60668" w:rsidRDefault="002D5474" w:rsidP="00A61031">
            <w:pPr>
              <w:pStyle w:val="NoSpacing"/>
              <w:jc w:val="both"/>
              <w:rPr>
                <w:lang w:val="en-NZ"/>
              </w:rPr>
            </w:pPr>
            <w:r w:rsidRPr="00E60668">
              <w:rPr>
                <w:lang w:val="en-NZ"/>
              </w:rPr>
              <w:t>Treatment was defined as a colposcopy visit where there was a record of electrosurgical excision, laser ablation or excision, cold knife cone biopsy, or total hysterectomy. Colposcopy visits involving punch biopsies only are not included.</w:t>
            </w:r>
            <w:r w:rsidR="00941A3C" w:rsidRPr="00E60668">
              <w:rPr>
                <w:lang w:val="en-NZ"/>
              </w:rPr>
              <w:t xml:space="preserve"> </w:t>
            </w:r>
          </w:p>
          <w:p w14:paraId="2A19D8F2" w14:textId="77777777" w:rsidR="00A61031" w:rsidRPr="00E60668" w:rsidRDefault="00A61031" w:rsidP="00A61031">
            <w:pPr>
              <w:pStyle w:val="NoSpacing"/>
              <w:rPr>
                <w:lang w:val="en-NZ"/>
              </w:rPr>
            </w:pPr>
          </w:p>
          <w:p w14:paraId="3CA49168" w14:textId="77777777" w:rsidR="002D5474" w:rsidRPr="00E60668" w:rsidRDefault="00941A3C" w:rsidP="00A61031">
            <w:pPr>
              <w:pStyle w:val="NoSpacing"/>
              <w:jc w:val="both"/>
              <w:rPr>
                <w:lang w:val="en-NZ"/>
              </w:rPr>
            </w:pPr>
            <w:r w:rsidRPr="00E60668">
              <w:rPr>
                <w:lang w:val="en-NZ"/>
              </w:rPr>
              <w:t>DHB is assigned based on the clinic where the histology sample was collected.</w:t>
            </w:r>
            <w:r w:rsidR="002D5474" w:rsidRPr="00E60668">
              <w:rPr>
                <w:lang w:val="en-NZ"/>
              </w:rPr>
              <w:t xml:space="preserve"> </w:t>
            </w:r>
          </w:p>
          <w:p w14:paraId="106B264A" w14:textId="77777777" w:rsidR="00760637" w:rsidRPr="00E60668" w:rsidRDefault="00760637" w:rsidP="00E3399F">
            <w:pPr>
              <w:pStyle w:val="NoSpacing"/>
              <w:rPr>
                <w:lang w:val="en-NZ"/>
              </w:rPr>
            </w:pPr>
          </w:p>
        </w:tc>
      </w:tr>
      <w:tr w:rsidR="009203A8" w:rsidRPr="00D901C5" w14:paraId="67366944" w14:textId="77777777" w:rsidTr="00DB3A39">
        <w:tc>
          <w:tcPr>
            <w:tcW w:w="1791" w:type="dxa"/>
          </w:tcPr>
          <w:p w14:paraId="552BC49C" w14:textId="77777777" w:rsidR="009203A8" w:rsidRPr="00D901C5" w:rsidRDefault="009203A8" w:rsidP="009203A8">
            <w:pPr>
              <w:spacing w:before="120"/>
              <w:ind w:right="544"/>
              <w:jc w:val="both"/>
              <w:rPr>
                <w:b/>
              </w:rPr>
            </w:pPr>
            <w:r w:rsidRPr="00D901C5">
              <w:rPr>
                <w:b/>
              </w:rPr>
              <w:t>Target</w:t>
            </w:r>
          </w:p>
        </w:tc>
        <w:tc>
          <w:tcPr>
            <w:tcW w:w="7423" w:type="dxa"/>
          </w:tcPr>
          <w:p w14:paraId="0B226D04" w14:textId="6C3EBCC2" w:rsidR="007B04E3" w:rsidRPr="00E60668" w:rsidRDefault="007B04E3" w:rsidP="00E86674">
            <w:pPr>
              <w:spacing w:before="120"/>
              <w:ind w:right="34"/>
              <w:jc w:val="both"/>
            </w:pPr>
            <w:r w:rsidRPr="00E60668">
              <w:t>90% or more of women with HSIL are treated within 8 weeks of histological confirmation of CIN</w:t>
            </w:r>
            <w:r w:rsidR="00692301">
              <w:t xml:space="preserve"> </w:t>
            </w:r>
            <w:r w:rsidRPr="00E60668">
              <w:t>2</w:t>
            </w:r>
            <w:r w:rsidR="00D77CAD" w:rsidRPr="00E60668">
              <w:t>/3</w:t>
            </w:r>
            <w:r w:rsidR="00CF04B2" w:rsidRPr="00E60668">
              <w:t>.</w:t>
            </w:r>
          </w:p>
          <w:p w14:paraId="42BCEBD9" w14:textId="77777777" w:rsidR="00A61031" w:rsidRPr="00E60668" w:rsidRDefault="00A61031" w:rsidP="00A61031">
            <w:pPr>
              <w:pStyle w:val="NoSpacing"/>
              <w:rPr>
                <w:lang w:val="en-NZ"/>
              </w:rPr>
            </w:pPr>
          </w:p>
          <w:p w14:paraId="64B0C2EA" w14:textId="44BA71C3" w:rsidR="003130F8" w:rsidRPr="00E60668" w:rsidRDefault="003130F8" w:rsidP="00A61031">
            <w:pPr>
              <w:pStyle w:val="NoSpacing"/>
              <w:jc w:val="both"/>
              <w:rPr>
                <w:lang w:val="en-NZ"/>
              </w:rPr>
            </w:pPr>
            <w:r w:rsidRPr="00E60668">
              <w:rPr>
                <w:lang w:val="en-NZ"/>
              </w:rPr>
              <w:t>The</w:t>
            </w:r>
            <w:r w:rsidR="00A5459F" w:rsidRPr="00E60668">
              <w:rPr>
                <w:lang w:val="en-NZ"/>
              </w:rPr>
              <w:t xml:space="preserve">re is no explicit target relating to low grade lesions, but the standard recommends that the </w:t>
            </w:r>
            <w:r w:rsidRPr="00E60668">
              <w:rPr>
                <w:lang w:val="en-NZ"/>
              </w:rPr>
              <w:t>number of women who are treated with low-grade lesions (less than CIN</w:t>
            </w:r>
            <w:r w:rsidR="00692301">
              <w:rPr>
                <w:lang w:val="en-NZ"/>
              </w:rPr>
              <w:t xml:space="preserve"> </w:t>
            </w:r>
            <w:r w:rsidRPr="00E60668">
              <w:rPr>
                <w:lang w:val="en-NZ"/>
              </w:rPr>
              <w:t xml:space="preserve">2 on histology) </w:t>
            </w:r>
            <w:r w:rsidR="00A5459F" w:rsidRPr="00E60668">
              <w:rPr>
                <w:lang w:val="en-NZ"/>
              </w:rPr>
              <w:t>be</w:t>
            </w:r>
            <w:r w:rsidRPr="00E60668">
              <w:rPr>
                <w:lang w:val="en-NZ"/>
              </w:rPr>
              <w:t xml:space="preserve"> minimised. </w:t>
            </w:r>
          </w:p>
          <w:p w14:paraId="6C32781A" w14:textId="77777777" w:rsidR="00A5459F" w:rsidRPr="00E60668" w:rsidRDefault="00A5459F" w:rsidP="00E3399F">
            <w:pPr>
              <w:pStyle w:val="NoSpacing"/>
              <w:rPr>
                <w:lang w:val="en-NZ"/>
              </w:rPr>
            </w:pPr>
          </w:p>
        </w:tc>
      </w:tr>
      <w:tr w:rsidR="005C4DC2" w:rsidRPr="00D901C5" w14:paraId="061AB03F" w14:textId="77777777" w:rsidTr="00DB3A39">
        <w:tc>
          <w:tcPr>
            <w:tcW w:w="1791" w:type="dxa"/>
          </w:tcPr>
          <w:p w14:paraId="2D713E3B" w14:textId="77777777" w:rsidR="005C4DC2" w:rsidRPr="00D901C5" w:rsidRDefault="005C4DC2" w:rsidP="004E7B9B">
            <w:pPr>
              <w:spacing w:before="120"/>
              <w:jc w:val="both"/>
              <w:rPr>
                <w:b/>
              </w:rPr>
            </w:pPr>
            <w:r w:rsidRPr="00D901C5">
              <w:rPr>
                <w:b/>
              </w:rPr>
              <w:t>Current Situation</w:t>
            </w:r>
          </w:p>
        </w:tc>
        <w:tc>
          <w:tcPr>
            <w:tcW w:w="7423" w:type="dxa"/>
          </w:tcPr>
          <w:p w14:paraId="6C6D1FD1" w14:textId="1B8C9322" w:rsidR="005C4DC2" w:rsidRPr="00E60668" w:rsidRDefault="00760637" w:rsidP="00E86674">
            <w:pPr>
              <w:spacing w:before="120"/>
              <w:ind w:right="34"/>
              <w:jc w:val="both"/>
              <w:rPr>
                <w:szCs w:val="23"/>
              </w:rPr>
            </w:pPr>
            <w:r w:rsidRPr="00E60668">
              <w:t xml:space="preserve">There were </w:t>
            </w:r>
            <w:r w:rsidR="00912725" w:rsidRPr="00E60668">
              <w:rPr>
                <w:szCs w:val="23"/>
              </w:rPr>
              <w:t>2,498</w:t>
            </w:r>
            <w:r w:rsidR="00110340" w:rsidRPr="00E60668">
              <w:t xml:space="preserve"> </w:t>
            </w:r>
            <w:r w:rsidR="00D77CAD" w:rsidRPr="00E60668">
              <w:t>women with a histological diagnosis of CIN</w:t>
            </w:r>
            <w:r w:rsidR="00692301">
              <w:t xml:space="preserve"> </w:t>
            </w:r>
            <w:r w:rsidR="00D77CAD" w:rsidRPr="00E60668">
              <w:t xml:space="preserve">2/3 (associated with histology samples collected in the previous six months, and reported at least eight weeks prior to </w:t>
            </w:r>
            <w:r w:rsidR="00912725" w:rsidRPr="00E60668">
              <w:rPr>
                <w:szCs w:val="23"/>
              </w:rPr>
              <w:t>30 June</w:t>
            </w:r>
            <w:r w:rsidR="00064651" w:rsidRPr="00E60668">
              <w:rPr>
                <w:szCs w:val="23"/>
              </w:rPr>
              <w:t xml:space="preserve"> </w:t>
            </w:r>
            <w:r w:rsidR="00912725" w:rsidRPr="00E60668">
              <w:rPr>
                <w:szCs w:val="23"/>
              </w:rPr>
              <w:t>2017</w:t>
            </w:r>
            <w:r w:rsidR="00064651" w:rsidRPr="00E60668">
              <w:t>)</w:t>
            </w:r>
            <w:r w:rsidR="00D77CAD" w:rsidRPr="00E60668">
              <w:t xml:space="preserve">. Of these women, </w:t>
            </w:r>
            <w:r w:rsidR="00912725" w:rsidRPr="00E60668">
              <w:rPr>
                <w:szCs w:val="23"/>
              </w:rPr>
              <w:t>1,546</w:t>
            </w:r>
            <w:r w:rsidR="002F2622" w:rsidRPr="00E60668">
              <w:rPr>
                <w:szCs w:val="23"/>
              </w:rPr>
              <w:t xml:space="preserve"> </w:t>
            </w:r>
            <w:r w:rsidR="00D77CAD" w:rsidRPr="00E60668">
              <w:t xml:space="preserve">women </w:t>
            </w:r>
            <w:r w:rsidR="00064651" w:rsidRPr="00E60668">
              <w:t>(</w:t>
            </w:r>
            <w:r w:rsidR="00912725" w:rsidRPr="00E60668">
              <w:rPr>
                <w:szCs w:val="23"/>
              </w:rPr>
              <w:t>61.9</w:t>
            </w:r>
            <w:r w:rsidR="00D77CAD" w:rsidRPr="00E60668">
              <w:t xml:space="preserve">%) were treated within eight weeks of HSIL being histologically confirmed. The proportion of women treated within eight weeks varied widely by DHB, from </w:t>
            </w:r>
            <w:r w:rsidR="00912725" w:rsidRPr="00E60668">
              <w:rPr>
                <w:szCs w:val="23"/>
              </w:rPr>
              <w:t>50.0</w:t>
            </w:r>
            <w:r w:rsidR="00460596" w:rsidRPr="00E60668">
              <w:t xml:space="preserve">% </w:t>
            </w:r>
            <w:r w:rsidR="002E2F15" w:rsidRPr="00E60668">
              <w:t>(</w:t>
            </w:r>
            <w:r w:rsidR="00912725" w:rsidRPr="00E60668">
              <w:rPr>
                <w:szCs w:val="23"/>
              </w:rPr>
              <w:t>Wairarapa</w:t>
            </w:r>
            <w:r w:rsidR="002E2F15" w:rsidRPr="00E60668">
              <w:t xml:space="preserve">) </w:t>
            </w:r>
            <w:r w:rsidR="00FB03CE" w:rsidRPr="00E60668">
              <w:t xml:space="preserve">to </w:t>
            </w:r>
            <w:r w:rsidR="00912725" w:rsidRPr="00E60668">
              <w:rPr>
                <w:szCs w:val="23"/>
              </w:rPr>
              <w:t>85.4</w:t>
            </w:r>
            <w:r w:rsidR="008C3BAC" w:rsidRPr="00E60668">
              <w:t>%</w:t>
            </w:r>
            <w:r w:rsidR="00A32E5A" w:rsidRPr="00E60668">
              <w:t xml:space="preserve"> of</w:t>
            </w:r>
            <w:r w:rsidR="008C3BAC" w:rsidRPr="00E60668">
              <w:t xml:space="preserve"> </w:t>
            </w:r>
            <w:r w:rsidR="00F15761" w:rsidRPr="00E60668">
              <w:rPr>
                <w:szCs w:val="23"/>
              </w:rPr>
              <w:t>women</w:t>
            </w:r>
            <w:r w:rsidR="002E2F15" w:rsidRPr="00E60668">
              <w:t xml:space="preserve"> (</w:t>
            </w:r>
            <w:r w:rsidR="00912725" w:rsidRPr="00E60668">
              <w:rPr>
                <w:szCs w:val="23"/>
              </w:rPr>
              <w:t>Whanganui</w:t>
            </w:r>
            <w:r w:rsidR="002E2F15" w:rsidRPr="00E60668">
              <w:t>)</w:t>
            </w:r>
            <w:r w:rsidR="00064651" w:rsidRPr="00E60668">
              <w:t xml:space="preserve">. </w:t>
            </w:r>
            <w:r w:rsidR="00912725" w:rsidRPr="00E60668">
              <w:rPr>
                <w:szCs w:val="23"/>
              </w:rPr>
              <w:t>No</w:t>
            </w:r>
            <w:r w:rsidR="002E2F15" w:rsidRPr="00E60668">
              <w:rPr>
                <w:szCs w:val="23"/>
              </w:rPr>
              <w:t xml:space="preserve"> DHB</w:t>
            </w:r>
            <w:r w:rsidR="00501013" w:rsidRPr="00E60668">
              <w:rPr>
                <w:szCs w:val="23"/>
              </w:rPr>
              <w:t>s</w:t>
            </w:r>
            <w:r w:rsidR="002E2F15" w:rsidRPr="00E60668">
              <w:t xml:space="preserve"> </w:t>
            </w:r>
            <w:r w:rsidR="007F68BD" w:rsidRPr="00E60668">
              <w:t xml:space="preserve">met the target of </w:t>
            </w:r>
            <w:r w:rsidR="00FD1B18" w:rsidRPr="00E60668">
              <w:t xml:space="preserve">at least </w:t>
            </w:r>
            <w:r w:rsidR="007F68BD" w:rsidRPr="00E60668">
              <w:t>9</w:t>
            </w:r>
            <w:r w:rsidR="0043518E" w:rsidRPr="00E60668">
              <w:t>0</w:t>
            </w:r>
            <w:r w:rsidR="007F68BD" w:rsidRPr="00E60668">
              <w:t>% of women treated within eight weeks of histological confirmation of H</w:t>
            </w:r>
            <w:r w:rsidR="007F68BD" w:rsidRPr="006B1C38">
              <w:t>SIL</w:t>
            </w:r>
            <w:r w:rsidR="00D224EB" w:rsidRPr="006B1C38">
              <w:t xml:space="preserve"> </w:t>
            </w:r>
            <w:r w:rsidR="007F68BD" w:rsidRPr="006B1C38">
              <w:t>(</w:t>
            </w:r>
            <w:r w:rsidR="00616FB9" w:rsidRPr="006B1C38">
              <w:fldChar w:fldCharType="begin"/>
            </w:r>
            <w:r w:rsidR="00616FB9" w:rsidRPr="006B1C38">
              <w:instrText xml:space="preserve"> REF _Ref328257721 \h  \* MERGEFORMAT </w:instrText>
            </w:r>
            <w:r w:rsidR="00616FB9" w:rsidRPr="006B1C38">
              <w:fldChar w:fldCharType="separate"/>
            </w:r>
            <w:r w:rsidR="00B73FE3" w:rsidRPr="0068616E">
              <w:t xml:space="preserve">Figure </w:t>
            </w:r>
            <w:r w:rsidR="00B73FE3">
              <w:t>74</w:t>
            </w:r>
            <w:r w:rsidR="00616FB9" w:rsidRPr="006B1C38">
              <w:fldChar w:fldCharType="end"/>
            </w:r>
            <w:r w:rsidR="007F68BD" w:rsidRPr="00E60668">
              <w:t xml:space="preserve">, </w:t>
            </w:r>
            <w:r w:rsidR="00100CC8" w:rsidRPr="00F83201">
              <w:fldChar w:fldCharType="begin"/>
            </w:r>
            <w:r w:rsidR="007F68BD" w:rsidRPr="00F83201">
              <w:instrText xml:space="preserve"> REF _Ref328257755 \h </w:instrText>
            </w:r>
            <w:r w:rsidR="007E4B24" w:rsidRPr="00F83201">
              <w:instrText xml:space="preserve"> \* MERGEFORMAT </w:instrText>
            </w:r>
            <w:r w:rsidR="00100CC8" w:rsidRPr="00F83201">
              <w:fldChar w:fldCharType="separate"/>
            </w:r>
            <w:r w:rsidR="00B73FE3" w:rsidRPr="0068616E">
              <w:t xml:space="preserve">Table </w:t>
            </w:r>
            <w:r w:rsidR="00B73FE3">
              <w:t>19</w:t>
            </w:r>
            <w:r w:rsidR="00100CC8" w:rsidRPr="00F83201">
              <w:fldChar w:fldCharType="end"/>
            </w:r>
            <w:r w:rsidR="007F68BD" w:rsidRPr="00E60668">
              <w:t>).</w:t>
            </w:r>
          </w:p>
          <w:p w14:paraId="316A9295" w14:textId="77777777" w:rsidR="00A61031" w:rsidRPr="00E60668" w:rsidRDefault="00A61031" w:rsidP="00A61031">
            <w:pPr>
              <w:pStyle w:val="NoSpacing"/>
              <w:rPr>
                <w:lang w:val="en-NZ"/>
              </w:rPr>
            </w:pPr>
          </w:p>
          <w:p w14:paraId="60862921" w14:textId="6F4DE870" w:rsidR="00FA31EB" w:rsidRPr="00E60668" w:rsidRDefault="002D5474" w:rsidP="00A61031">
            <w:pPr>
              <w:pStyle w:val="NoSpacing"/>
              <w:jc w:val="both"/>
              <w:rPr>
                <w:lang w:val="en-NZ"/>
              </w:rPr>
            </w:pPr>
            <w:r w:rsidRPr="00E60668">
              <w:rPr>
                <w:lang w:val="en-NZ"/>
              </w:rPr>
              <w:t xml:space="preserve">There were </w:t>
            </w:r>
            <w:r w:rsidR="00912725" w:rsidRPr="00E60668">
              <w:rPr>
                <w:szCs w:val="23"/>
                <w:lang w:val="en-NZ"/>
              </w:rPr>
              <w:t>2,138</w:t>
            </w:r>
            <w:r w:rsidR="00397E2B" w:rsidRPr="00E60668">
              <w:rPr>
                <w:lang w:val="en-NZ"/>
              </w:rPr>
              <w:t xml:space="preserve"> </w:t>
            </w:r>
            <w:r w:rsidRPr="00E60668">
              <w:rPr>
                <w:lang w:val="en-NZ"/>
              </w:rPr>
              <w:t xml:space="preserve">women with a histological diagnosis of LSIL (associated with histology samples collected in the previous six months, and reported at least 26 weeks prior to </w:t>
            </w:r>
            <w:r w:rsidR="00912725" w:rsidRPr="00E60668">
              <w:rPr>
                <w:szCs w:val="23"/>
                <w:lang w:val="en-NZ"/>
              </w:rPr>
              <w:t>30 June</w:t>
            </w:r>
            <w:r w:rsidR="00064651" w:rsidRPr="00E60668">
              <w:rPr>
                <w:szCs w:val="23"/>
                <w:lang w:val="en-NZ"/>
              </w:rPr>
              <w:t xml:space="preserve"> </w:t>
            </w:r>
            <w:r w:rsidR="00912725" w:rsidRPr="00E60668">
              <w:rPr>
                <w:szCs w:val="23"/>
                <w:lang w:val="en-NZ"/>
              </w:rPr>
              <w:t>2017</w:t>
            </w:r>
            <w:r w:rsidR="00064651" w:rsidRPr="00E60668">
              <w:rPr>
                <w:lang w:val="en-NZ"/>
              </w:rPr>
              <w:t>)</w:t>
            </w:r>
            <w:r w:rsidRPr="00E60668">
              <w:rPr>
                <w:lang w:val="en-NZ"/>
              </w:rPr>
              <w:t xml:space="preserve">. </w:t>
            </w:r>
            <w:r w:rsidR="005D62AA" w:rsidRPr="00E60668">
              <w:rPr>
                <w:lang w:val="en-NZ"/>
              </w:rPr>
              <w:t>T</w:t>
            </w:r>
            <w:r w:rsidR="00162283" w:rsidRPr="00E60668">
              <w:rPr>
                <w:lang w:val="en-NZ"/>
              </w:rPr>
              <w:t xml:space="preserve">reatment for histological LSIL is not routinely recommended in the </w:t>
            </w:r>
            <w:r w:rsidR="007B3965" w:rsidRPr="00E60668">
              <w:rPr>
                <w:lang w:val="en-NZ"/>
              </w:rPr>
              <w:t xml:space="preserve">2013 Colposcopy Standards or the </w:t>
            </w:r>
            <w:r w:rsidR="00162283" w:rsidRPr="00E60668">
              <w:rPr>
                <w:lang w:val="en-NZ"/>
              </w:rPr>
              <w:t xml:space="preserve">2008 NCSP </w:t>
            </w:r>
            <w:r w:rsidR="00162283" w:rsidRPr="00E60668">
              <w:rPr>
                <w:i/>
                <w:lang w:val="en-NZ"/>
              </w:rPr>
              <w:t xml:space="preserve">Guidelines for Cervical Screening in </w:t>
            </w:r>
            <w:r w:rsidR="00162283" w:rsidRPr="00E60668">
              <w:rPr>
                <w:lang w:val="en-NZ"/>
              </w:rPr>
              <w:t>New</w:t>
            </w:r>
            <w:r w:rsidR="00162283" w:rsidRPr="00E60668">
              <w:rPr>
                <w:i/>
                <w:lang w:val="en-NZ"/>
              </w:rPr>
              <w:t xml:space="preserve"> Zealand</w:t>
            </w:r>
            <w:hyperlink w:anchor="_ENREF_15" w:tooltip="National Screening Unit, 2008 #3978" w:history="1">
              <w:r w:rsidR="00A639C0" w:rsidRPr="00E60668">
                <w:rPr>
                  <w:lang w:val="en-NZ"/>
                </w:rPr>
                <w:fldChar w:fldCharType="begin"/>
              </w:r>
              <w:r w:rsidR="00A639C0">
                <w:rPr>
                  <w:lang w:val="en-NZ"/>
                </w:rPr>
                <w:instrText xml:space="preserve"> ADDIN EN.CITE &lt;EndNote&gt;&lt;Cite&gt;&lt;Author&gt;National Screening Unit&lt;/Author&gt;&lt;Year&gt;2008&lt;/Year&gt;&lt;RecNum&gt;3978&lt;/RecNum&gt;&lt;DisplayText&gt;&lt;style face="superscript"&gt;15&lt;/style&gt;&lt;/DisplayText&gt;&lt;record&gt;&lt;rec-number&gt;3978&lt;/rec-number&gt;&lt;foreign-keys&gt;&lt;key app="EN" db-id="et0drd2r3drrx1e0e2px9a5wx5az9v0r0xx0" timestamp="0"&gt;3978&lt;/key&gt;&lt;/foreign-keys&gt;&lt;ref-type name="Report"&gt;27&lt;/ref-type&gt;&lt;contributors&gt;&lt;authors&gt;&lt;author&gt;National Screening Unit,&lt;/author&gt;&lt;/authors&gt;&lt;/contributors&gt;&lt;titles&gt;&lt;title&gt;Guidelines for Cervical Screening in New Zealand: Incorporating the management of women with abnormal cervical smears&lt;/title&gt;&lt;/titles&gt;&lt;keywords&gt;&lt;keyword&gt;cervical&lt;/keyword&gt;&lt;keyword&gt;for&lt;/keyword&gt;&lt;keyword&gt;Guidelines&lt;/keyword&gt;&lt;keyword&gt;Management&lt;/keyword&gt;&lt;keyword&gt;New Zealand&lt;/keyword&gt;&lt;keyword&gt;screening&lt;/keyword&gt;&lt;keyword&gt;Smears&lt;/keyword&gt;&lt;keyword&gt;Women&lt;/keyword&gt;&lt;/keywords&gt;&lt;dates&gt;&lt;year&gt;2008&lt;/year&gt;&lt;/dates&gt;&lt;pub-location&gt;Wellington&lt;/pub-location&gt;&lt;publisher&gt;National Screening Unit, Ministry of Health&lt;/publisher&gt;&lt;urls&gt;&lt;pdf-urls&gt;&lt;url&gt; G:\CERU\General\HPVCC Model\Publications\M:\Publications\2008NCSP_Guidelines.pdf &lt;/url&gt;&lt;/pdf-urls&gt;&lt;/urls&gt;&lt;/record&gt;&lt;/Cite&gt;&lt;/EndNote&gt;</w:instrText>
              </w:r>
              <w:r w:rsidR="00A639C0" w:rsidRPr="00E60668">
                <w:rPr>
                  <w:lang w:val="en-NZ"/>
                </w:rPr>
                <w:fldChar w:fldCharType="separate"/>
              </w:r>
              <w:r w:rsidR="00A639C0" w:rsidRPr="00A639C0">
                <w:rPr>
                  <w:noProof/>
                  <w:vertAlign w:val="superscript"/>
                  <w:lang w:val="en-NZ"/>
                </w:rPr>
                <w:t>15</w:t>
              </w:r>
              <w:r w:rsidR="00A639C0" w:rsidRPr="00E60668">
                <w:rPr>
                  <w:lang w:val="en-NZ"/>
                </w:rPr>
                <w:fldChar w:fldCharType="end"/>
              </w:r>
            </w:hyperlink>
            <w:r w:rsidR="00162283" w:rsidRPr="00E60668">
              <w:rPr>
                <w:lang w:val="en-NZ"/>
              </w:rPr>
              <w:t>, and so t</w:t>
            </w:r>
            <w:r w:rsidRPr="00E60668">
              <w:rPr>
                <w:lang w:val="en-NZ"/>
              </w:rPr>
              <w:t xml:space="preserve">imeliness of treatment </w:t>
            </w:r>
            <w:r w:rsidR="00162283" w:rsidRPr="00E60668">
              <w:rPr>
                <w:lang w:val="en-NZ"/>
              </w:rPr>
              <w:t xml:space="preserve">is </w:t>
            </w:r>
            <w:r w:rsidRPr="00E60668">
              <w:rPr>
                <w:lang w:val="en-NZ"/>
              </w:rPr>
              <w:t xml:space="preserve">not </w:t>
            </w:r>
            <w:r w:rsidR="007B3965" w:rsidRPr="00E60668">
              <w:rPr>
                <w:lang w:val="en-NZ"/>
              </w:rPr>
              <w:t xml:space="preserve">examined or </w:t>
            </w:r>
            <w:r w:rsidR="005D62AA" w:rsidRPr="00E60668">
              <w:rPr>
                <w:lang w:val="en-NZ"/>
              </w:rPr>
              <w:t>compared to a target</w:t>
            </w:r>
            <w:r w:rsidRPr="00E60668">
              <w:rPr>
                <w:lang w:val="en-NZ"/>
              </w:rPr>
              <w:t xml:space="preserve"> for LSIL. However</w:t>
            </w:r>
            <w:r w:rsidR="00B64530" w:rsidRPr="00E60668">
              <w:rPr>
                <w:lang w:val="en-NZ"/>
              </w:rPr>
              <w:t>,</w:t>
            </w:r>
            <w:r w:rsidRPr="00E60668">
              <w:rPr>
                <w:lang w:val="en-NZ"/>
              </w:rPr>
              <w:t xml:space="preserve"> for descriptive purposes</w:t>
            </w:r>
            <w:r w:rsidR="007B3965" w:rsidRPr="00E60668">
              <w:rPr>
                <w:lang w:val="en-NZ"/>
              </w:rPr>
              <w:t xml:space="preserve"> and to examine appropriateness of treatment</w:t>
            </w:r>
            <w:r w:rsidRPr="00E60668">
              <w:rPr>
                <w:lang w:val="en-NZ"/>
              </w:rPr>
              <w:t xml:space="preserve">, </w:t>
            </w:r>
            <w:r w:rsidR="007B3965" w:rsidRPr="00E60668">
              <w:rPr>
                <w:lang w:val="en-NZ"/>
              </w:rPr>
              <w:t xml:space="preserve">follow-up records were retrieved for </w:t>
            </w:r>
            <w:r w:rsidRPr="00E60668">
              <w:rPr>
                <w:lang w:val="en-NZ"/>
              </w:rPr>
              <w:t xml:space="preserve">the </w:t>
            </w:r>
            <w:r w:rsidR="00912725" w:rsidRPr="00E60668">
              <w:rPr>
                <w:szCs w:val="23"/>
                <w:lang w:val="en-NZ"/>
              </w:rPr>
              <w:t>2,138</w:t>
            </w:r>
            <w:r w:rsidR="00F359F2" w:rsidRPr="00E60668">
              <w:rPr>
                <w:lang w:val="en-NZ"/>
              </w:rPr>
              <w:t xml:space="preserve"> </w:t>
            </w:r>
            <w:r w:rsidRPr="00E60668">
              <w:rPr>
                <w:lang w:val="en-NZ"/>
              </w:rPr>
              <w:t>women</w:t>
            </w:r>
            <w:r w:rsidR="004B681B" w:rsidRPr="00E60668">
              <w:rPr>
                <w:lang w:val="en-NZ"/>
              </w:rPr>
              <w:t xml:space="preserve"> with histological LSIL</w:t>
            </w:r>
            <w:r w:rsidRPr="00E60668">
              <w:rPr>
                <w:lang w:val="en-NZ"/>
              </w:rPr>
              <w:t>. Of the</w:t>
            </w:r>
            <w:r w:rsidR="004B681B" w:rsidRPr="00E60668">
              <w:rPr>
                <w:lang w:val="en-NZ"/>
              </w:rPr>
              <w:t>se</w:t>
            </w:r>
            <w:r w:rsidR="00A97A9A" w:rsidRPr="00E60668">
              <w:rPr>
                <w:lang w:val="en-NZ"/>
              </w:rPr>
              <w:t xml:space="preserve"> </w:t>
            </w:r>
            <w:r w:rsidRPr="00E60668">
              <w:rPr>
                <w:lang w:val="en-NZ"/>
              </w:rPr>
              <w:t xml:space="preserve">women, </w:t>
            </w:r>
            <w:r w:rsidR="00912725" w:rsidRPr="00E60668">
              <w:rPr>
                <w:szCs w:val="23"/>
                <w:lang w:val="en-NZ"/>
              </w:rPr>
              <w:t>143</w:t>
            </w:r>
            <w:r w:rsidR="00064651" w:rsidRPr="00E60668">
              <w:rPr>
                <w:lang w:val="en-NZ"/>
              </w:rPr>
              <w:t xml:space="preserve"> (</w:t>
            </w:r>
            <w:r w:rsidR="00912725" w:rsidRPr="00E60668">
              <w:rPr>
                <w:szCs w:val="23"/>
                <w:lang w:val="en-NZ"/>
              </w:rPr>
              <w:t>6.7</w:t>
            </w:r>
            <w:r w:rsidRPr="00E60668">
              <w:rPr>
                <w:lang w:val="en-NZ"/>
              </w:rPr>
              <w:t xml:space="preserve">%) </w:t>
            </w:r>
            <w:r w:rsidR="001377D1">
              <w:rPr>
                <w:lang w:val="en-NZ"/>
              </w:rPr>
              <w:t xml:space="preserve">women </w:t>
            </w:r>
            <w:r w:rsidRPr="00E60668">
              <w:rPr>
                <w:lang w:val="en-NZ"/>
              </w:rPr>
              <w:t xml:space="preserve">were </w:t>
            </w:r>
            <w:r w:rsidR="00162283" w:rsidRPr="00E60668">
              <w:rPr>
                <w:lang w:val="en-NZ"/>
              </w:rPr>
              <w:t xml:space="preserve">subsequently </w:t>
            </w:r>
            <w:r w:rsidRPr="00E60668">
              <w:rPr>
                <w:lang w:val="en-NZ"/>
              </w:rPr>
              <w:t>treated within 26 weeks of LSIL being histologically confirmed</w:t>
            </w:r>
            <w:r w:rsidR="00D224EB" w:rsidRPr="00E60668">
              <w:rPr>
                <w:lang w:val="en-NZ"/>
              </w:rPr>
              <w:t xml:space="preserve"> and had no additional record of high grade histology in the six months preceding their treatment</w:t>
            </w:r>
            <w:r w:rsidRPr="00E60668">
              <w:rPr>
                <w:lang w:val="en-NZ"/>
              </w:rPr>
              <w:t xml:space="preserve">. The proportion of women </w:t>
            </w:r>
            <w:r w:rsidR="002A03FA" w:rsidRPr="00E60668">
              <w:rPr>
                <w:lang w:val="en-NZ"/>
              </w:rPr>
              <w:t xml:space="preserve">subsequently </w:t>
            </w:r>
            <w:r w:rsidRPr="00E60668">
              <w:rPr>
                <w:lang w:val="en-NZ"/>
              </w:rPr>
              <w:t xml:space="preserve">treated varied widely by DHB, from </w:t>
            </w:r>
            <w:r w:rsidR="00912725" w:rsidRPr="00E60668">
              <w:rPr>
                <w:szCs w:val="23"/>
                <w:lang w:val="en-NZ"/>
              </w:rPr>
              <w:t>no</w:t>
            </w:r>
            <w:r w:rsidR="00036EDE" w:rsidRPr="00E60668">
              <w:rPr>
                <w:lang w:val="en-NZ"/>
              </w:rPr>
              <w:t xml:space="preserve"> women</w:t>
            </w:r>
            <w:r w:rsidRPr="00E60668">
              <w:rPr>
                <w:lang w:val="en-NZ"/>
              </w:rPr>
              <w:t xml:space="preserve"> </w:t>
            </w:r>
            <w:r w:rsidR="00064651" w:rsidRPr="00E60668">
              <w:rPr>
                <w:lang w:val="en-NZ"/>
              </w:rPr>
              <w:t>(</w:t>
            </w:r>
            <w:r w:rsidR="00912725" w:rsidRPr="00E60668">
              <w:rPr>
                <w:szCs w:val="23"/>
                <w:lang w:val="en-NZ"/>
              </w:rPr>
              <w:t>Nelson Marlborough</w:t>
            </w:r>
            <w:r w:rsidR="00C87D2F" w:rsidRPr="00E60668">
              <w:rPr>
                <w:szCs w:val="23"/>
                <w:lang w:val="en-NZ"/>
              </w:rPr>
              <w:t>, South Canterbury, Tairawhiti and Wairarapa</w:t>
            </w:r>
            <w:r w:rsidRPr="00E60668">
              <w:rPr>
                <w:lang w:val="en-NZ"/>
              </w:rPr>
              <w:t xml:space="preserve">) to </w:t>
            </w:r>
            <w:r w:rsidR="00912725" w:rsidRPr="00E60668">
              <w:rPr>
                <w:szCs w:val="23"/>
                <w:lang w:val="en-NZ"/>
              </w:rPr>
              <w:t>27.3</w:t>
            </w:r>
            <w:r w:rsidR="00064651" w:rsidRPr="00E60668">
              <w:rPr>
                <w:lang w:val="en-NZ"/>
              </w:rPr>
              <w:t>% (</w:t>
            </w:r>
            <w:r w:rsidR="00912725" w:rsidRPr="00E60668">
              <w:rPr>
                <w:szCs w:val="23"/>
                <w:lang w:val="en-NZ"/>
              </w:rPr>
              <w:t xml:space="preserve">Hawke's </w:t>
            </w:r>
            <w:r w:rsidR="00912725" w:rsidRPr="006B1C38">
              <w:rPr>
                <w:szCs w:val="23"/>
                <w:lang w:val="en-NZ"/>
              </w:rPr>
              <w:t>Bay</w:t>
            </w:r>
            <w:r w:rsidR="00FB03CE" w:rsidRPr="006B1C38">
              <w:rPr>
                <w:szCs w:val="23"/>
                <w:lang w:val="en-NZ"/>
              </w:rPr>
              <w:t>)</w:t>
            </w:r>
            <w:r w:rsidR="002469A1" w:rsidRPr="006B1C38">
              <w:rPr>
                <w:lang w:val="en-NZ"/>
              </w:rPr>
              <w:t xml:space="preserve"> (</w:t>
            </w:r>
            <w:r w:rsidR="00100CC8" w:rsidRPr="006B1C38">
              <w:rPr>
                <w:lang w:val="en-NZ"/>
              </w:rPr>
              <w:fldChar w:fldCharType="begin"/>
            </w:r>
            <w:r w:rsidR="007F68BD" w:rsidRPr="006B1C38">
              <w:rPr>
                <w:lang w:val="en-NZ"/>
              </w:rPr>
              <w:instrText xml:space="preserve"> REF _Ref328257755 \h </w:instrText>
            </w:r>
            <w:r w:rsidR="002310B4" w:rsidRPr="006B1C38">
              <w:rPr>
                <w:lang w:val="en-NZ"/>
              </w:rPr>
              <w:instrText xml:space="preserve"> \* MERGEFORMAT </w:instrText>
            </w:r>
            <w:r w:rsidR="00100CC8" w:rsidRPr="006B1C38">
              <w:rPr>
                <w:lang w:val="en-NZ"/>
              </w:rPr>
            </w:r>
            <w:r w:rsidR="00100CC8" w:rsidRPr="006B1C38">
              <w:rPr>
                <w:lang w:val="en-NZ"/>
              </w:rPr>
              <w:fldChar w:fldCharType="separate"/>
            </w:r>
            <w:r w:rsidR="00B73FE3" w:rsidRPr="00B73FE3">
              <w:rPr>
                <w:lang w:val="en-NZ"/>
              </w:rPr>
              <w:t>Table 19</w:t>
            </w:r>
            <w:r w:rsidR="00100CC8" w:rsidRPr="006B1C38">
              <w:rPr>
                <w:lang w:val="en-NZ"/>
              </w:rPr>
              <w:fldChar w:fldCharType="end"/>
            </w:r>
            <w:r w:rsidR="007F68BD" w:rsidRPr="006B1C38">
              <w:rPr>
                <w:lang w:val="en-NZ"/>
              </w:rPr>
              <w:t>)</w:t>
            </w:r>
            <w:r w:rsidRPr="006B1C38">
              <w:rPr>
                <w:lang w:val="en-NZ"/>
              </w:rPr>
              <w:t>.</w:t>
            </w:r>
            <w:r w:rsidR="005D62AA" w:rsidRPr="006B1C38">
              <w:rPr>
                <w:lang w:val="en-NZ"/>
              </w:rPr>
              <w:t xml:space="preserve"> </w:t>
            </w:r>
            <w:r w:rsidR="00F20D4F" w:rsidRPr="006B1C38">
              <w:rPr>
                <w:lang w:val="en-NZ"/>
              </w:rPr>
              <w:t>The</w:t>
            </w:r>
            <w:r w:rsidR="00F20D4F" w:rsidRPr="00E60668">
              <w:rPr>
                <w:lang w:val="en-NZ"/>
              </w:rPr>
              <w:t xml:space="preserve"> DHB where the largest number of women were treated was </w:t>
            </w:r>
            <w:r w:rsidR="00912725" w:rsidRPr="00E60668">
              <w:rPr>
                <w:szCs w:val="23"/>
                <w:lang w:val="en-NZ"/>
              </w:rPr>
              <w:t>Canterbury</w:t>
            </w:r>
            <w:r w:rsidR="00064651" w:rsidRPr="00E60668">
              <w:rPr>
                <w:lang w:val="en-NZ"/>
              </w:rPr>
              <w:t xml:space="preserve"> </w:t>
            </w:r>
            <w:r w:rsidR="00F116E1" w:rsidRPr="00E60668">
              <w:rPr>
                <w:lang w:val="en-NZ"/>
              </w:rPr>
              <w:t xml:space="preserve">and Counties Manukau </w:t>
            </w:r>
            <w:r w:rsidR="00064651" w:rsidRPr="00E60668">
              <w:rPr>
                <w:lang w:val="en-NZ"/>
              </w:rPr>
              <w:t>(</w:t>
            </w:r>
            <w:r w:rsidR="00912725" w:rsidRPr="00E60668">
              <w:rPr>
                <w:szCs w:val="23"/>
                <w:lang w:val="en-NZ"/>
              </w:rPr>
              <w:t>26</w:t>
            </w:r>
            <w:r w:rsidR="00B65187" w:rsidRPr="00E60668">
              <w:rPr>
                <w:lang w:val="en-NZ"/>
              </w:rPr>
              <w:t xml:space="preserve"> </w:t>
            </w:r>
            <w:r w:rsidR="00F20D4F" w:rsidRPr="00E60668">
              <w:rPr>
                <w:lang w:val="en-NZ"/>
              </w:rPr>
              <w:t>women).</w:t>
            </w:r>
          </w:p>
          <w:p w14:paraId="15E4D060" w14:textId="77777777" w:rsidR="002469A1" w:rsidRPr="00E60668" w:rsidRDefault="002469A1" w:rsidP="00E86674">
            <w:pPr>
              <w:pStyle w:val="NoSpacing"/>
              <w:rPr>
                <w:lang w:val="en-NZ"/>
              </w:rPr>
            </w:pPr>
          </w:p>
        </w:tc>
      </w:tr>
      <w:tr w:rsidR="005C4DC2" w:rsidRPr="00D901C5" w14:paraId="070B7B6D" w14:textId="77777777" w:rsidTr="00DB3A39">
        <w:tc>
          <w:tcPr>
            <w:tcW w:w="1791" w:type="dxa"/>
          </w:tcPr>
          <w:p w14:paraId="48E80B4C" w14:textId="77777777" w:rsidR="005C4DC2" w:rsidRPr="00D901C5" w:rsidRDefault="005C4DC2" w:rsidP="009203A8">
            <w:pPr>
              <w:spacing w:before="120"/>
              <w:ind w:right="544"/>
              <w:jc w:val="both"/>
              <w:rPr>
                <w:b/>
              </w:rPr>
            </w:pPr>
            <w:r w:rsidRPr="00D901C5">
              <w:rPr>
                <w:b/>
              </w:rPr>
              <w:t>Trends</w:t>
            </w:r>
          </w:p>
        </w:tc>
        <w:tc>
          <w:tcPr>
            <w:tcW w:w="7423" w:type="dxa"/>
          </w:tcPr>
          <w:p w14:paraId="0906351C" w14:textId="485161BD" w:rsidR="00C76B64" w:rsidRPr="00E60668" w:rsidRDefault="0043518E" w:rsidP="00E86674">
            <w:pPr>
              <w:spacing w:before="120"/>
              <w:ind w:right="34"/>
              <w:jc w:val="both"/>
              <w:rPr>
                <w:szCs w:val="23"/>
              </w:rPr>
            </w:pPr>
            <w:r w:rsidRPr="00E60668">
              <w:rPr>
                <w:szCs w:val="23"/>
              </w:rPr>
              <w:t xml:space="preserve">Nationally, the proportion of women with histological HSIL who </w:t>
            </w:r>
            <w:r w:rsidR="00C76B64" w:rsidRPr="00E60668">
              <w:rPr>
                <w:szCs w:val="23"/>
              </w:rPr>
              <w:t>we</w:t>
            </w:r>
            <w:r w:rsidRPr="00E60668">
              <w:rPr>
                <w:szCs w:val="23"/>
              </w:rPr>
              <w:t xml:space="preserve">re treated within eight weeks of histological confirmation </w:t>
            </w:r>
            <w:r w:rsidR="00C76B64" w:rsidRPr="00E60668">
              <w:rPr>
                <w:szCs w:val="23"/>
              </w:rPr>
              <w:t xml:space="preserve">is </w:t>
            </w:r>
            <w:r w:rsidR="001E0BB6" w:rsidRPr="00E60668">
              <w:rPr>
                <w:szCs w:val="23"/>
              </w:rPr>
              <w:t xml:space="preserve">lower </w:t>
            </w:r>
            <w:r w:rsidR="00385285" w:rsidRPr="00E60668">
              <w:rPr>
                <w:szCs w:val="23"/>
              </w:rPr>
              <w:t>than</w:t>
            </w:r>
            <w:r w:rsidR="00C76B64" w:rsidRPr="00E60668">
              <w:rPr>
                <w:szCs w:val="23"/>
              </w:rPr>
              <w:t xml:space="preserve"> the previous monitoring report;</w:t>
            </w:r>
            <w:r w:rsidRPr="00E60668">
              <w:rPr>
                <w:szCs w:val="23"/>
              </w:rPr>
              <w:t xml:space="preserve"> </w:t>
            </w:r>
            <w:r w:rsidR="000E46C4" w:rsidRPr="00E60668">
              <w:rPr>
                <w:szCs w:val="23"/>
              </w:rPr>
              <w:t>64.</w:t>
            </w:r>
            <w:r w:rsidR="00A76379" w:rsidRPr="00E60668">
              <w:rPr>
                <w:szCs w:val="23"/>
              </w:rPr>
              <w:t>5%</w:t>
            </w:r>
            <w:r w:rsidRPr="00E60668">
              <w:rPr>
                <w:szCs w:val="23"/>
              </w:rPr>
              <w:t xml:space="preserve"> in the previous </w:t>
            </w:r>
            <w:r w:rsidR="00C76B64" w:rsidRPr="00E60668">
              <w:rPr>
                <w:szCs w:val="23"/>
              </w:rPr>
              <w:t>report</w:t>
            </w:r>
            <w:r w:rsidRPr="00E60668">
              <w:rPr>
                <w:szCs w:val="23"/>
              </w:rPr>
              <w:t xml:space="preserve">, </w:t>
            </w:r>
            <w:r w:rsidR="00912725" w:rsidRPr="00E60668">
              <w:rPr>
                <w:szCs w:val="23"/>
              </w:rPr>
              <w:t>61.9</w:t>
            </w:r>
            <w:r w:rsidRPr="00E60668">
              <w:rPr>
                <w:szCs w:val="23"/>
              </w:rPr>
              <w:t xml:space="preserve">% in the current </w:t>
            </w:r>
            <w:r w:rsidR="00C76B64" w:rsidRPr="00E60668">
              <w:rPr>
                <w:szCs w:val="23"/>
              </w:rPr>
              <w:t>report</w:t>
            </w:r>
            <w:r w:rsidRPr="00E60668">
              <w:rPr>
                <w:szCs w:val="23"/>
              </w:rPr>
              <w:t>.</w:t>
            </w:r>
            <w:r w:rsidR="00C76B64" w:rsidRPr="00E60668">
              <w:rPr>
                <w:szCs w:val="23"/>
              </w:rPr>
              <w:t xml:space="preserve"> </w:t>
            </w:r>
            <w:r w:rsidR="00772A7E" w:rsidRPr="00E60668">
              <w:rPr>
                <w:szCs w:val="23"/>
              </w:rPr>
              <w:t xml:space="preserve">The proportion of women with histological HSIL who were treated within eight weeks for the current report period </w:t>
            </w:r>
            <w:r w:rsidR="00F239EC" w:rsidRPr="00E60668">
              <w:rPr>
                <w:szCs w:val="23"/>
              </w:rPr>
              <w:t xml:space="preserve">decreased </w:t>
            </w:r>
            <w:r w:rsidR="00772A7E" w:rsidRPr="00E60668">
              <w:rPr>
                <w:szCs w:val="23"/>
              </w:rPr>
              <w:t xml:space="preserve">in </w:t>
            </w:r>
            <w:r w:rsidR="00F239EC" w:rsidRPr="00E60668">
              <w:rPr>
                <w:szCs w:val="23"/>
              </w:rPr>
              <w:t>14</w:t>
            </w:r>
            <w:r w:rsidR="00EE1523" w:rsidRPr="00E60668">
              <w:rPr>
                <w:szCs w:val="23"/>
              </w:rPr>
              <w:t xml:space="preserve"> </w:t>
            </w:r>
            <w:r w:rsidR="00772A7E" w:rsidRPr="00E60668">
              <w:rPr>
                <w:szCs w:val="23"/>
              </w:rPr>
              <w:t xml:space="preserve">of the </w:t>
            </w:r>
            <w:r w:rsidR="00A452F8" w:rsidRPr="00E60668">
              <w:rPr>
                <w:szCs w:val="23"/>
              </w:rPr>
              <w:t>20</w:t>
            </w:r>
            <w:r w:rsidR="00772A7E" w:rsidRPr="00E60668">
              <w:rPr>
                <w:szCs w:val="23"/>
              </w:rPr>
              <w:t xml:space="preserve"> </w:t>
            </w:r>
            <w:r w:rsidR="00BD0410" w:rsidRPr="00E60668">
              <w:rPr>
                <w:szCs w:val="23"/>
              </w:rPr>
              <w:t>DHBs</w:t>
            </w:r>
            <w:r w:rsidR="00772A7E" w:rsidRPr="00E60668">
              <w:rPr>
                <w:szCs w:val="23"/>
              </w:rPr>
              <w:t xml:space="preserve"> </w:t>
            </w:r>
            <w:r w:rsidR="002179F0">
              <w:rPr>
                <w:szCs w:val="23"/>
              </w:rPr>
              <w:t xml:space="preserve">when </w:t>
            </w:r>
            <w:r w:rsidR="00772A7E" w:rsidRPr="00E60668">
              <w:rPr>
                <w:szCs w:val="23"/>
              </w:rPr>
              <w:t xml:space="preserve">compared with the previous report </w:t>
            </w:r>
            <w:r w:rsidR="00772A7E" w:rsidRPr="006B1C38">
              <w:rPr>
                <w:szCs w:val="23"/>
              </w:rPr>
              <w:t>period</w:t>
            </w:r>
            <w:r w:rsidR="00930A7A" w:rsidRPr="006B1C38">
              <w:rPr>
                <w:szCs w:val="23"/>
              </w:rPr>
              <w:t xml:space="preserve"> (</w:t>
            </w:r>
            <w:r w:rsidR="00C67CD4" w:rsidRPr="006B1C38">
              <w:rPr>
                <w:szCs w:val="23"/>
              </w:rPr>
              <w:fldChar w:fldCharType="begin"/>
            </w:r>
            <w:r w:rsidR="00C67CD4" w:rsidRPr="006B1C38">
              <w:rPr>
                <w:szCs w:val="23"/>
              </w:rPr>
              <w:instrText xml:space="preserve"> REF _Ref475523169 \h </w:instrText>
            </w:r>
            <w:r w:rsidR="00142D5E" w:rsidRPr="006B1C38">
              <w:rPr>
                <w:szCs w:val="23"/>
              </w:rPr>
              <w:instrText xml:space="preserve"> \* MERGEFORMAT </w:instrText>
            </w:r>
            <w:r w:rsidR="00C67CD4" w:rsidRPr="006B1C38">
              <w:rPr>
                <w:szCs w:val="23"/>
              </w:rPr>
            </w:r>
            <w:r w:rsidR="00C67CD4" w:rsidRPr="006B1C38">
              <w:rPr>
                <w:szCs w:val="23"/>
              </w:rPr>
              <w:fldChar w:fldCharType="separate"/>
            </w:r>
            <w:r w:rsidR="00B73FE3" w:rsidRPr="0068616E">
              <w:t xml:space="preserve">Figure </w:t>
            </w:r>
            <w:r w:rsidR="00B73FE3">
              <w:rPr>
                <w:noProof/>
              </w:rPr>
              <w:t>75</w:t>
            </w:r>
            <w:r w:rsidR="00C67CD4" w:rsidRPr="006B1C38">
              <w:rPr>
                <w:szCs w:val="23"/>
              </w:rPr>
              <w:fldChar w:fldCharType="end"/>
            </w:r>
            <w:r w:rsidR="00930A7A" w:rsidRPr="006B1C38">
              <w:rPr>
                <w:szCs w:val="23"/>
              </w:rPr>
              <w:t>)</w:t>
            </w:r>
            <w:r w:rsidR="00772A7E" w:rsidRPr="006B1C38">
              <w:rPr>
                <w:szCs w:val="23"/>
              </w:rPr>
              <w:t>.</w:t>
            </w:r>
          </w:p>
          <w:p w14:paraId="4E30261F" w14:textId="77777777" w:rsidR="00A61031" w:rsidRPr="00E60668" w:rsidRDefault="00A61031" w:rsidP="00A61031">
            <w:pPr>
              <w:pStyle w:val="NoSpacing"/>
              <w:rPr>
                <w:szCs w:val="23"/>
                <w:lang w:val="en-NZ"/>
              </w:rPr>
            </w:pPr>
          </w:p>
          <w:p w14:paraId="283360E2" w14:textId="77E72F80" w:rsidR="0043518E" w:rsidRPr="00E60668" w:rsidRDefault="0043518E" w:rsidP="00A61031">
            <w:pPr>
              <w:pStyle w:val="NoSpacing"/>
              <w:jc w:val="both"/>
              <w:rPr>
                <w:szCs w:val="23"/>
                <w:lang w:val="en-NZ"/>
              </w:rPr>
            </w:pPr>
            <w:r w:rsidRPr="00E60668">
              <w:rPr>
                <w:szCs w:val="23"/>
                <w:lang w:val="en-NZ"/>
              </w:rPr>
              <w:t xml:space="preserve">The proportion of women </w:t>
            </w:r>
            <w:r w:rsidRPr="00E60668">
              <w:rPr>
                <w:lang w:val="en-NZ"/>
              </w:rPr>
              <w:t xml:space="preserve">with histological LSIL who were </w:t>
            </w:r>
            <w:r w:rsidR="002A03FA" w:rsidRPr="00E60668">
              <w:rPr>
                <w:lang w:val="en-NZ"/>
              </w:rPr>
              <w:t>subsequently tr</w:t>
            </w:r>
            <w:r w:rsidR="00B62ED3" w:rsidRPr="00E60668">
              <w:rPr>
                <w:lang w:val="en-NZ"/>
              </w:rPr>
              <w:t>e</w:t>
            </w:r>
            <w:r w:rsidR="002A03FA" w:rsidRPr="00E60668">
              <w:rPr>
                <w:lang w:val="en-NZ"/>
              </w:rPr>
              <w:t>ated (</w:t>
            </w:r>
            <w:r w:rsidRPr="00E60668">
              <w:rPr>
                <w:lang w:val="en-NZ"/>
              </w:rPr>
              <w:t xml:space="preserve">within 26 </w:t>
            </w:r>
            <w:r w:rsidRPr="00E60668">
              <w:rPr>
                <w:szCs w:val="23"/>
                <w:lang w:val="en-NZ"/>
              </w:rPr>
              <w:t>weeks</w:t>
            </w:r>
            <w:r w:rsidRPr="00E60668">
              <w:rPr>
                <w:lang w:val="en-NZ"/>
              </w:rPr>
              <w:t xml:space="preserve"> of LSIL </w:t>
            </w:r>
            <w:r w:rsidRPr="00E60668">
              <w:rPr>
                <w:szCs w:val="23"/>
                <w:lang w:val="en-NZ"/>
              </w:rPr>
              <w:t>being</w:t>
            </w:r>
            <w:r w:rsidRPr="00E60668">
              <w:rPr>
                <w:lang w:val="en-NZ"/>
              </w:rPr>
              <w:t xml:space="preserve"> histologically confirmed</w:t>
            </w:r>
            <w:r w:rsidR="002A03FA" w:rsidRPr="00E60668">
              <w:rPr>
                <w:lang w:val="en-NZ"/>
              </w:rPr>
              <w:t>)</w:t>
            </w:r>
            <w:r w:rsidRPr="00E60668">
              <w:rPr>
                <w:lang w:val="en-NZ"/>
              </w:rPr>
              <w:t xml:space="preserve"> </w:t>
            </w:r>
            <w:r w:rsidR="00C76B64" w:rsidRPr="00E60668">
              <w:rPr>
                <w:lang w:val="en-NZ"/>
              </w:rPr>
              <w:t xml:space="preserve">has </w:t>
            </w:r>
            <w:r w:rsidR="001F380A" w:rsidRPr="00E60668">
              <w:rPr>
                <w:lang w:val="en-NZ"/>
              </w:rPr>
              <w:t>decreased</w:t>
            </w:r>
            <w:r w:rsidR="00C76B64" w:rsidRPr="00E60668">
              <w:rPr>
                <w:lang w:val="en-NZ"/>
              </w:rPr>
              <w:t xml:space="preserve">, from </w:t>
            </w:r>
            <w:r w:rsidR="00851F5B" w:rsidRPr="00E60668">
              <w:rPr>
                <w:szCs w:val="23"/>
                <w:lang w:val="en-NZ"/>
              </w:rPr>
              <w:t>8.1</w:t>
            </w:r>
            <w:r w:rsidR="00C76B64" w:rsidRPr="00E60668">
              <w:rPr>
                <w:lang w:val="en-NZ"/>
              </w:rPr>
              <w:t>%</w:t>
            </w:r>
            <w:r w:rsidRPr="00E60668">
              <w:rPr>
                <w:lang w:val="en-NZ"/>
              </w:rPr>
              <w:t xml:space="preserve"> </w:t>
            </w:r>
            <w:r w:rsidR="00C76B64" w:rsidRPr="00E60668">
              <w:rPr>
                <w:lang w:val="en-NZ"/>
              </w:rPr>
              <w:t>for</w:t>
            </w:r>
            <w:r w:rsidRPr="00E60668">
              <w:rPr>
                <w:lang w:val="en-NZ"/>
              </w:rPr>
              <w:t xml:space="preserve"> the previous report </w:t>
            </w:r>
            <w:r w:rsidR="00C76B64" w:rsidRPr="00E60668">
              <w:rPr>
                <w:lang w:val="en-NZ"/>
              </w:rPr>
              <w:t xml:space="preserve">to </w:t>
            </w:r>
            <w:r w:rsidR="00912725" w:rsidRPr="00E60668">
              <w:rPr>
                <w:szCs w:val="23"/>
                <w:lang w:val="en-NZ"/>
              </w:rPr>
              <w:t>6.7</w:t>
            </w:r>
            <w:r w:rsidRPr="00E60668">
              <w:rPr>
                <w:lang w:val="en-NZ"/>
              </w:rPr>
              <w:t>%</w:t>
            </w:r>
            <w:r w:rsidR="0003404F" w:rsidRPr="00E60668">
              <w:rPr>
                <w:lang w:val="en-NZ"/>
              </w:rPr>
              <w:t xml:space="preserve"> in t</w:t>
            </w:r>
            <w:r w:rsidR="00C76B64" w:rsidRPr="00E60668">
              <w:rPr>
                <w:lang w:val="en-NZ"/>
              </w:rPr>
              <w:t>he current report</w:t>
            </w:r>
            <w:r w:rsidRPr="00E60668">
              <w:rPr>
                <w:lang w:val="en-NZ"/>
              </w:rPr>
              <w:t>.</w:t>
            </w:r>
          </w:p>
          <w:p w14:paraId="56188DF9" w14:textId="77777777" w:rsidR="005C4DC2" w:rsidRPr="00E60668" w:rsidRDefault="005C4DC2" w:rsidP="00E86674">
            <w:pPr>
              <w:pStyle w:val="NoSpacing"/>
              <w:rPr>
                <w:lang w:val="en-NZ"/>
              </w:rPr>
            </w:pPr>
          </w:p>
        </w:tc>
      </w:tr>
      <w:tr w:rsidR="005C4DC2" w:rsidRPr="00D901C5" w14:paraId="13360C5A" w14:textId="77777777" w:rsidTr="00DB3A39">
        <w:tc>
          <w:tcPr>
            <w:tcW w:w="1791" w:type="dxa"/>
          </w:tcPr>
          <w:p w14:paraId="5E8AC2A3" w14:textId="77777777" w:rsidR="005C4DC2" w:rsidRPr="00D901C5" w:rsidRDefault="005C4DC2" w:rsidP="009203A8">
            <w:pPr>
              <w:spacing w:before="120"/>
              <w:ind w:right="544"/>
              <w:jc w:val="both"/>
              <w:rPr>
                <w:b/>
              </w:rPr>
            </w:pPr>
            <w:r w:rsidRPr="00D901C5">
              <w:rPr>
                <w:b/>
              </w:rPr>
              <w:t>Comments</w:t>
            </w:r>
          </w:p>
        </w:tc>
        <w:tc>
          <w:tcPr>
            <w:tcW w:w="7423" w:type="dxa"/>
          </w:tcPr>
          <w:p w14:paraId="0C59D058" w14:textId="5FB47122" w:rsidR="00941A3C" w:rsidRPr="00E60668" w:rsidRDefault="00680AF3" w:rsidP="00BB5806">
            <w:pPr>
              <w:spacing w:before="120"/>
              <w:ind w:right="34"/>
              <w:jc w:val="both"/>
            </w:pPr>
            <w:r w:rsidRPr="00E60668">
              <w:t>Whether or not t</w:t>
            </w:r>
            <w:r w:rsidR="00A97A9A" w:rsidRPr="00E60668">
              <w:t xml:space="preserve">reatment </w:t>
            </w:r>
            <w:r w:rsidRPr="00E60668">
              <w:t xml:space="preserve">has occurred </w:t>
            </w:r>
            <w:r w:rsidR="00A97A9A" w:rsidRPr="00E60668">
              <w:t xml:space="preserve">is </w:t>
            </w:r>
            <w:r w:rsidRPr="00E60668">
              <w:t xml:space="preserve">determined for this indicator </w:t>
            </w:r>
            <w:r w:rsidR="006C2995" w:rsidRPr="00E60668">
              <w:t>via colposcopy data in the NCSP Regi</w:t>
            </w:r>
            <w:r w:rsidR="000450E8" w:rsidRPr="00E60668">
              <w:t>s</w:t>
            </w:r>
            <w:r w:rsidR="006C2995" w:rsidRPr="00E60668">
              <w:t xml:space="preserve">ter. </w:t>
            </w:r>
            <w:r w:rsidR="00BF5711">
              <w:rPr>
                <w:szCs w:val="23"/>
              </w:rPr>
              <w:t>T</w:t>
            </w:r>
            <w:r w:rsidR="006601A5" w:rsidRPr="00E60668">
              <w:rPr>
                <w:szCs w:val="23"/>
              </w:rPr>
              <w:t>rends may</w:t>
            </w:r>
            <w:r w:rsidR="00F56F62" w:rsidRPr="00E60668">
              <w:rPr>
                <w:szCs w:val="23"/>
              </w:rPr>
              <w:t xml:space="preserve"> </w:t>
            </w:r>
            <w:r w:rsidR="006601A5" w:rsidRPr="00E60668">
              <w:rPr>
                <w:szCs w:val="23"/>
              </w:rPr>
              <w:t xml:space="preserve">reflect changes in the completeness of colposcopy data recording treatment within a DHB rather than </w:t>
            </w:r>
            <w:r w:rsidR="00F56F62" w:rsidRPr="00E60668">
              <w:rPr>
                <w:szCs w:val="23"/>
              </w:rPr>
              <w:t xml:space="preserve">necessarily </w:t>
            </w:r>
            <w:r w:rsidR="006601A5" w:rsidRPr="00E60668">
              <w:rPr>
                <w:szCs w:val="23"/>
              </w:rPr>
              <w:t xml:space="preserve">true increases or decreases in the proportion of women treated. </w:t>
            </w:r>
            <w:r w:rsidR="00910CB8" w:rsidRPr="00E60668">
              <w:rPr>
                <w:szCs w:val="23"/>
              </w:rPr>
              <w:t>This incomplete recording of treatment potentially affects the results for treatments for both HSIL and LSIL</w:t>
            </w:r>
            <w:r w:rsidR="00941A3C" w:rsidRPr="00E60668">
              <w:t>. In some cases, treatment may have occurred in a different clinic to that where the original histology sample was collected. Facilities not explicitly defined as DHB (public) clinics are aggregated together as private practice. It is possible that women whose original HSIL (or LSIL) histology sample was collected outside a DHB clinic may in practice have been treated at a DHB clinic</w:t>
            </w:r>
            <w:r w:rsidR="006601A5" w:rsidRPr="00E60668">
              <w:t xml:space="preserve"> (or conversely a woman whose histology sample was collected at a DHB clinic may have been treated outside a DHB clinic)</w:t>
            </w:r>
            <w:r w:rsidR="00941A3C" w:rsidRPr="00E60668">
              <w:t>.</w:t>
            </w:r>
            <w:r w:rsidR="000450E8" w:rsidRPr="00E60668">
              <w:t xml:space="preserve"> Note, however, that timeliness is assessed here by including any treatment visits, regardless of where they occurred.</w:t>
            </w:r>
          </w:p>
          <w:p w14:paraId="6C9A6D5F" w14:textId="77777777" w:rsidR="00A61031" w:rsidRPr="00E60668" w:rsidRDefault="00A61031" w:rsidP="00A61031">
            <w:pPr>
              <w:pStyle w:val="NoSpacing"/>
              <w:rPr>
                <w:lang w:val="en-NZ"/>
              </w:rPr>
            </w:pPr>
          </w:p>
          <w:p w14:paraId="7B62D88F" w14:textId="7F2556EF" w:rsidR="00C00740" w:rsidRPr="00E60668" w:rsidRDefault="00482D16" w:rsidP="00A61031">
            <w:pPr>
              <w:pStyle w:val="NoSpacing"/>
              <w:jc w:val="both"/>
              <w:rPr>
                <w:lang w:val="en-NZ"/>
              </w:rPr>
            </w:pPr>
            <w:r w:rsidRPr="00E60668">
              <w:rPr>
                <w:lang w:val="en-NZ"/>
              </w:rPr>
              <w:t xml:space="preserve">The </w:t>
            </w:r>
            <w:r w:rsidR="00E53450" w:rsidRPr="00E60668">
              <w:rPr>
                <w:lang w:val="en-NZ"/>
              </w:rPr>
              <w:t xml:space="preserve">2013 </w:t>
            </w:r>
            <w:r w:rsidRPr="00E60668">
              <w:rPr>
                <w:lang w:val="en-NZ"/>
              </w:rPr>
              <w:t xml:space="preserve">National Cervical </w:t>
            </w:r>
            <w:r w:rsidRPr="00E60668">
              <w:rPr>
                <w:szCs w:val="23"/>
                <w:lang w:val="en-NZ"/>
              </w:rPr>
              <w:t>Screening</w:t>
            </w:r>
            <w:r w:rsidRPr="00E60668">
              <w:rPr>
                <w:lang w:val="en-NZ"/>
              </w:rPr>
              <w:t xml:space="preserve"> Programme Policies and Standards: </w:t>
            </w:r>
            <w:r w:rsidR="000F772B" w:rsidRPr="00E60668">
              <w:rPr>
                <w:lang w:val="en-NZ"/>
              </w:rPr>
              <w:t>‘</w:t>
            </w:r>
            <w:r w:rsidRPr="00E60668">
              <w:rPr>
                <w:lang w:val="en-NZ"/>
              </w:rPr>
              <w:t>Section 6 –</w:t>
            </w:r>
            <w:r w:rsidR="00E861B2" w:rsidRPr="00E60668">
              <w:rPr>
                <w:lang w:val="en-NZ"/>
              </w:rPr>
              <w:t xml:space="preserve"> </w:t>
            </w:r>
            <w:r w:rsidRPr="00E60668">
              <w:rPr>
                <w:lang w:val="en-NZ"/>
              </w:rPr>
              <w:t>Providing a Colposcopy Service</w:t>
            </w:r>
            <w:r w:rsidR="000F772B" w:rsidRPr="00E60668">
              <w:rPr>
                <w:lang w:val="en-NZ"/>
              </w:rPr>
              <w:t>’</w:t>
            </w:r>
            <w:r w:rsidRPr="00E60668">
              <w:rPr>
                <w:lang w:val="en-NZ"/>
              </w:rPr>
              <w:t xml:space="preserve"> requires</w:t>
            </w:r>
            <w:r w:rsidR="00C00740" w:rsidRPr="00E60668">
              <w:rPr>
                <w:lang w:val="en-NZ"/>
              </w:rPr>
              <w:t xml:space="preserve"> colposcopy clinics </w:t>
            </w:r>
            <w:r w:rsidR="001C20BF" w:rsidRPr="00E60668">
              <w:rPr>
                <w:lang w:val="en-NZ"/>
              </w:rPr>
              <w:t xml:space="preserve">to </w:t>
            </w:r>
            <w:r w:rsidR="00C00740" w:rsidRPr="00E60668">
              <w:rPr>
                <w:lang w:val="en-NZ"/>
              </w:rPr>
              <w:t xml:space="preserve">provide information </w:t>
            </w:r>
            <w:r w:rsidR="00C00740" w:rsidRPr="00E60668">
              <w:rPr>
                <w:szCs w:val="23"/>
                <w:lang w:val="en-NZ"/>
              </w:rPr>
              <w:t>about</w:t>
            </w:r>
            <w:r w:rsidR="00C00740" w:rsidRPr="00E60668">
              <w:rPr>
                <w:lang w:val="en-NZ"/>
              </w:rPr>
              <w:t xml:space="preserve"> the “decision to treat date”.</w:t>
            </w:r>
            <w:r w:rsidR="009712EC" w:rsidRPr="00E60668">
              <w:rPr>
                <w:lang w:val="en-NZ"/>
              </w:rPr>
              <w:t xml:space="preserve"> </w:t>
            </w:r>
            <w:r w:rsidRPr="00E60668">
              <w:rPr>
                <w:lang w:val="en-NZ"/>
              </w:rPr>
              <w:t>At present, the “decision to treat date”</w:t>
            </w:r>
            <w:r w:rsidR="00A64A1F" w:rsidRPr="00E60668">
              <w:rPr>
                <w:lang w:val="en-NZ"/>
              </w:rPr>
              <w:t xml:space="preserve"> is not available </w:t>
            </w:r>
            <w:r w:rsidR="00536D6D">
              <w:rPr>
                <w:lang w:val="en-NZ"/>
              </w:rPr>
              <w:t xml:space="preserve">to use </w:t>
            </w:r>
            <w:r w:rsidR="00A64A1F">
              <w:rPr>
                <w:lang w:val="en-NZ"/>
              </w:rPr>
              <w:t xml:space="preserve">due to low completeness of this item </w:t>
            </w:r>
            <w:r w:rsidR="00A64A1F" w:rsidRPr="00E60668">
              <w:rPr>
                <w:lang w:val="en-NZ"/>
              </w:rPr>
              <w:t>on the NCSP Register</w:t>
            </w:r>
            <w:r w:rsidRPr="00E60668">
              <w:rPr>
                <w:lang w:val="en-NZ"/>
              </w:rPr>
              <w:t xml:space="preserve">. </w:t>
            </w:r>
            <w:r w:rsidR="00C00740" w:rsidRPr="00E60668">
              <w:rPr>
                <w:lang w:val="en-NZ"/>
              </w:rPr>
              <w:t xml:space="preserve">When this </w:t>
            </w:r>
            <w:r w:rsidRPr="00E60668">
              <w:rPr>
                <w:lang w:val="en-NZ"/>
              </w:rPr>
              <w:t xml:space="preserve">“decision to treat date” </w:t>
            </w:r>
            <w:r w:rsidR="00C00740" w:rsidRPr="00E60668">
              <w:rPr>
                <w:lang w:val="en-NZ"/>
              </w:rPr>
              <w:t>information is available</w:t>
            </w:r>
            <w:r w:rsidR="00E53450" w:rsidRPr="00E60668">
              <w:rPr>
                <w:lang w:val="en-NZ"/>
              </w:rPr>
              <w:t xml:space="preserve"> for all </w:t>
            </w:r>
            <w:r w:rsidR="00BD0410" w:rsidRPr="00E60668">
              <w:rPr>
                <w:lang w:val="en-NZ"/>
              </w:rPr>
              <w:t>DHBs</w:t>
            </w:r>
            <w:r w:rsidR="00B17479" w:rsidRPr="00E60668">
              <w:rPr>
                <w:lang w:val="en-NZ"/>
              </w:rPr>
              <w:t xml:space="preserve"> for a full monitoring period</w:t>
            </w:r>
            <w:r w:rsidR="00C00740" w:rsidRPr="00E60668">
              <w:rPr>
                <w:lang w:val="en-NZ"/>
              </w:rPr>
              <w:t>, it will be used to calculate timeliness of treatment</w:t>
            </w:r>
            <w:r w:rsidR="001C20BF" w:rsidRPr="00E60668">
              <w:rPr>
                <w:lang w:val="en-NZ"/>
              </w:rPr>
              <w:t xml:space="preserve"> for women with histological </w:t>
            </w:r>
            <w:r w:rsidR="00F54F81" w:rsidRPr="00E60668">
              <w:rPr>
                <w:lang w:val="en-NZ"/>
              </w:rPr>
              <w:t>HSIL</w:t>
            </w:r>
            <w:r w:rsidR="00C00740" w:rsidRPr="00E60668">
              <w:rPr>
                <w:lang w:val="en-NZ"/>
              </w:rPr>
              <w:t>.</w:t>
            </w:r>
          </w:p>
          <w:p w14:paraId="1A1ADA51" w14:textId="77777777" w:rsidR="00A97A9A" w:rsidRPr="00E60668" w:rsidRDefault="00A97A9A" w:rsidP="00BB5806">
            <w:pPr>
              <w:pStyle w:val="NoSpacing"/>
              <w:rPr>
                <w:lang w:val="en-NZ"/>
              </w:rPr>
            </w:pPr>
          </w:p>
        </w:tc>
      </w:tr>
    </w:tbl>
    <w:p w14:paraId="1B8491A5" w14:textId="77777777" w:rsidR="001F76C8" w:rsidRPr="00D901C5" w:rsidRDefault="001F76C8" w:rsidP="00412E7C">
      <w:pPr>
        <w:sectPr w:rsidR="001F76C8" w:rsidRPr="00D901C5" w:rsidSect="008A3FC6">
          <w:pgSz w:w="11907" w:h="16839" w:code="9"/>
          <w:pgMar w:top="1440" w:right="1417" w:bottom="1276" w:left="1440" w:header="708" w:footer="567" w:gutter="0"/>
          <w:cols w:space="708"/>
          <w:docGrid w:linePitch="360"/>
        </w:sectPr>
      </w:pPr>
    </w:p>
    <w:p w14:paraId="47D41C37" w14:textId="3E9030B4" w:rsidR="00412E7C" w:rsidRPr="0068616E" w:rsidRDefault="00C65151" w:rsidP="00FA7417">
      <w:pPr>
        <w:pStyle w:val="Caption"/>
        <w:spacing w:after="80"/>
        <w:ind w:right="-23"/>
        <w:jc w:val="both"/>
      </w:pPr>
      <w:bookmarkStart w:id="739" w:name="_Ref328257721"/>
      <w:bookmarkStart w:id="740" w:name="_Toc459126429"/>
      <w:bookmarkStart w:id="741" w:name="_Toc469398448"/>
      <w:bookmarkStart w:id="742" w:name="_Toc454287282"/>
      <w:bookmarkStart w:id="743" w:name="_Toc475605328"/>
      <w:bookmarkStart w:id="744" w:name="_Toc509928646"/>
      <w:r w:rsidRPr="0068616E">
        <w:t>Figure</w:t>
      </w:r>
      <w:r w:rsidR="00412E7C" w:rsidRPr="0068616E">
        <w:t xml:space="preserve"> </w:t>
      </w:r>
      <w:r w:rsidR="00F55F28" w:rsidRPr="0068616E">
        <w:fldChar w:fldCharType="begin"/>
      </w:r>
      <w:r w:rsidR="00F55F28" w:rsidRPr="0068616E">
        <w:instrText xml:space="preserve"> SEQ Figure \* ARABIC </w:instrText>
      </w:r>
      <w:r w:rsidR="00F55F28" w:rsidRPr="0068616E">
        <w:fldChar w:fldCharType="separate"/>
      </w:r>
      <w:r w:rsidR="00B73FE3">
        <w:rPr>
          <w:noProof/>
        </w:rPr>
        <w:t>74</w:t>
      </w:r>
      <w:r w:rsidR="00F55F28" w:rsidRPr="0068616E">
        <w:rPr>
          <w:noProof/>
        </w:rPr>
        <w:fldChar w:fldCharType="end"/>
      </w:r>
      <w:bookmarkEnd w:id="739"/>
      <w:r w:rsidR="00412E7C" w:rsidRPr="0068616E">
        <w:t xml:space="preserve"> </w:t>
      </w:r>
      <w:r w:rsidR="00B60BFA" w:rsidRPr="0068616E">
        <w:t>-</w:t>
      </w:r>
      <w:r w:rsidR="00412E7C" w:rsidRPr="0068616E">
        <w:t xml:space="preserve"> Proportion of women treated within eight weeks of histological confirmation of HSIL</w:t>
      </w:r>
      <w:bookmarkEnd w:id="740"/>
      <w:bookmarkEnd w:id="741"/>
      <w:bookmarkEnd w:id="742"/>
      <w:bookmarkEnd w:id="743"/>
      <w:r w:rsidR="0068083C">
        <w:t>, by DHB</w:t>
      </w:r>
      <w:bookmarkEnd w:id="744"/>
    </w:p>
    <w:p w14:paraId="2F4B4971" w14:textId="37C2F3D3" w:rsidR="005C4DC2" w:rsidRPr="0068616E" w:rsidRDefault="00EC0A16" w:rsidP="00FA7417">
      <w:r w:rsidRPr="0068616E">
        <w:rPr>
          <w:noProof/>
          <w:lang w:eastAsia="en-NZ"/>
        </w:rPr>
        <w:drawing>
          <wp:inline distT="0" distB="0" distL="0" distR="0" wp14:anchorId="59FAF7AB" wp14:editId="0663A523">
            <wp:extent cx="5633085" cy="3645535"/>
            <wp:effectExtent l="0" t="0" r="571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0B4DDC8F" w14:textId="35FDCEF1" w:rsidR="00E22573" w:rsidRPr="0068616E" w:rsidRDefault="00E22573" w:rsidP="006D473E">
      <w:pPr>
        <w:jc w:val="both"/>
        <w:rPr>
          <w:i/>
          <w:sz w:val="20"/>
          <w:lang w:eastAsia="en-AU"/>
        </w:rPr>
      </w:pPr>
      <w:r w:rsidRPr="0068616E">
        <w:rPr>
          <w:i/>
          <w:sz w:val="20"/>
          <w:lang w:eastAsia="en-AU"/>
        </w:rPr>
        <w:t>Date that histology results were reported to requesting clinician is used as the date of histological confirmation.</w:t>
      </w:r>
      <w:r w:rsidR="009712EC" w:rsidRPr="0068616E">
        <w:rPr>
          <w:i/>
          <w:sz w:val="20"/>
          <w:lang w:eastAsia="en-AU"/>
        </w:rPr>
        <w:t xml:space="preserve"> </w:t>
      </w:r>
      <w:r w:rsidRPr="0068616E">
        <w:rPr>
          <w:i/>
          <w:sz w:val="20"/>
          <w:lang w:eastAsia="en-AU"/>
        </w:rPr>
        <w:t>DHB is assigned based on the clinic where the original HSIL histology sample was collected</w:t>
      </w:r>
      <w:r w:rsidR="00EF670E" w:rsidRPr="0068616E">
        <w:rPr>
          <w:i/>
          <w:sz w:val="20"/>
          <w:lang w:eastAsia="en-AU"/>
        </w:rPr>
        <w:t>, however treatments will be included regardless of where they occurred</w:t>
      </w:r>
      <w:r w:rsidRPr="0068616E">
        <w:rPr>
          <w:i/>
          <w:sz w:val="20"/>
          <w:lang w:eastAsia="en-AU"/>
        </w:rPr>
        <w:t>.</w:t>
      </w:r>
    </w:p>
    <w:p w14:paraId="45131DE9" w14:textId="77777777" w:rsidR="00930A7A" w:rsidRPr="0068616E" w:rsidRDefault="00930A7A" w:rsidP="00412E7C">
      <w:pPr>
        <w:rPr>
          <w:i/>
          <w:sz w:val="20"/>
          <w:lang w:eastAsia="en-AU"/>
        </w:rPr>
      </w:pPr>
    </w:p>
    <w:p w14:paraId="096F43D2" w14:textId="0013819E" w:rsidR="00930A7A" w:rsidRPr="0068616E" w:rsidRDefault="00C65151" w:rsidP="00FA7417">
      <w:pPr>
        <w:pStyle w:val="Caption"/>
        <w:spacing w:after="80"/>
        <w:ind w:right="-23"/>
        <w:jc w:val="both"/>
      </w:pPr>
      <w:bookmarkStart w:id="745" w:name="_Ref475523169"/>
      <w:bookmarkStart w:id="746" w:name="_Toc509928647"/>
      <w:r w:rsidRPr="0068616E">
        <w:t>Figure</w:t>
      </w:r>
      <w:r w:rsidR="00930A7A" w:rsidRPr="0068616E">
        <w:t xml:space="preserve"> </w:t>
      </w:r>
      <w:r w:rsidR="00F55F28" w:rsidRPr="0068616E">
        <w:fldChar w:fldCharType="begin"/>
      </w:r>
      <w:r w:rsidR="00F55F28" w:rsidRPr="0068616E">
        <w:instrText xml:space="preserve"> SEQ Figure \* ARABIC </w:instrText>
      </w:r>
      <w:r w:rsidR="00F55F28" w:rsidRPr="0068616E">
        <w:fldChar w:fldCharType="separate"/>
      </w:r>
      <w:r w:rsidR="00B73FE3">
        <w:rPr>
          <w:noProof/>
        </w:rPr>
        <w:t>75</w:t>
      </w:r>
      <w:r w:rsidR="00F55F28" w:rsidRPr="0068616E">
        <w:rPr>
          <w:noProof/>
        </w:rPr>
        <w:fldChar w:fldCharType="end"/>
      </w:r>
      <w:bookmarkEnd w:id="745"/>
      <w:r w:rsidR="00930A7A" w:rsidRPr="0068616E">
        <w:t xml:space="preserve"> </w:t>
      </w:r>
      <w:r w:rsidR="00B60BFA" w:rsidRPr="0068616E">
        <w:t>-</w:t>
      </w:r>
      <w:r w:rsidR="00930A7A" w:rsidRPr="0068616E">
        <w:t xml:space="preserve"> Trends in the proportion of women treated within eight weeks of histological confirmation of HSIL, by DHB</w:t>
      </w:r>
      <w:bookmarkEnd w:id="746"/>
    </w:p>
    <w:p w14:paraId="0C899068" w14:textId="621FF1BC" w:rsidR="000D278B" w:rsidRPr="0068616E" w:rsidRDefault="0060613A" w:rsidP="000D278B">
      <w:r w:rsidRPr="0068616E">
        <w:rPr>
          <w:noProof/>
          <w:lang w:eastAsia="en-NZ"/>
        </w:rPr>
        <w:drawing>
          <wp:inline distT="0" distB="0" distL="0" distR="0" wp14:anchorId="235FA8CF" wp14:editId="6AB85C45">
            <wp:extent cx="5627370" cy="3688715"/>
            <wp:effectExtent l="0" t="0" r="0" b="69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31790E40" w14:textId="31842E3D" w:rsidR="00A0493F" w:rsidRDefault="00A0493F" w:rsidP="000D278B"/>
    <w:p w14:paraId="36EE9D26" w14:textId="77777777" w:rsidR="0084713D" w:rsidRPr="0068616E" w:rsidRDefault="0084713D" w:rsidP="000D278B">
      <w:pPr>
        <w:sectPr w:rsidR="0084713D" w:rsidRPr="0068616E" w:rsidSect="00A0493F">
          <w:pgSz w:w="11907" w:h="16839" w:code="9"/>
          <w:pgMar w:top="1440" w:right="1276" w:bottom="1276" w:left="1276" w:header="708" w:footer="567" w:gutter="0"/>
          <w:cols w:space="708"/>
          <w:docGrid w:linePitch="360"/>
        </w:sectPr>
      </w:pPr>
    </w:p>
    <w:p w14:paraId="769BF10B" w14:textId="46AFE2EB" w:rsidR="00930A7A" w:rsidRPr="00D901C5" w:rsidRDefault="00C65151" w:rsidP="00FA7417">
      <w:pPr>
        <w:pStyle w:val="Caption"/>
        <w:spacing w:after="80"/>
        <w:ind w:right="-23"/>
        <w:jc w:val="both"/>
      </w:pPr>
      <w:bookmarkStart w:id="747" w:name="_Ref328257755"/>
      <w:bookmarkStart w:id="748" w:name="_Toc469398302"/>
      <w:bookmarkStart w:id="749" w:name="_Toc454286178"/>
      <w:bookmarkStart w:id="750" w:name="_Toc509928510"/>
      <w:r w:rsidRPr="0068616E">
        <w:t>Table</w:t>
      </w:r>
      <w:r w:rsidR="004C1F2B" w:rsidRPr="0068616E">
        <w:t xml:space="preserve"> </w:t>
      </w:r>
      <w:r w:rsidR="00100CC8" w:rsidRPr="0068616E">
        <w:rPr>
          <w:b w:val="0"/>
          <w:bCs w:val="0"/>
        </w:rPr>
        <w:fldChar w:fldCharType="begin"/>
      </w:r>
      <w:r w:rsidR="0004456A" w:rsidRPr="0068616E">
        <w:instrText xml:space="preserve"> SEQ Table \* ARABIC </w:instrText>
      </w:r>
      <w:r w:rsidR="00100CC8" w:rsidRPr="0068616E">
        <w:rPr>
          <w:b w:val="0"/>
          <w:bCs w:val="0"/>
        </w:rPr>
        <w:fldChar w:fldCharType="separate"/>
      </w:r>
      <w:r w:rsidR="00B73FE3">
        <w:rPr>
          <w:noProof/>
        </w:rPr>
        <w:t>19</w:t>
      </w:r>
      <w:r w:rsidR="00100CC8" w:rsidRPr="0068616E">
        <w:rPr>
          <w:b w:val="0"/>
          <w:bCs w:val="0"/>
          <w:noProof/>
        </w:rPr>
        <w:fldChar w:fldCharType="end"/>
      </w:r>
      <w:bookmarkEnd w:id="747"/>
      <w:r w:rsidR="004C1F2B" w:rsidRPr="0068616E">
        <w:t xml:space="preserve"> </w:t>
      </w:r>
      <w:r w:rsidR="00B60BFA" w:rsidRPr="0068616E">
        <w:t>-</w:t>
      </w:r>
      <w:r w:rsidR="004C1F2B" w:rsidRPr="0068616E">
        <w:t xml:space="preserve"> Timeliness</w:t>
      </w:r>
      <w:r w:rsidR="004C1F2B" w:rsidRPr="000E3060">
        <w:t xml:space="preserve"> </w:t>
      </w:r>
      <w:r w:rsidR="00806BEF" w:rsidRPr="00D901C5">
        <w:t xml:space="preserve">and appropriateness </w:t>
      </w:r>
      <w:r w:rsidR="004C1F2B" w:rsidRPr="00D901C5">
        <w:t>of treatment, by DHB</w:t>
      </w:r>
      <w:bookmarkEnd w:id="748"/>
      <w:bookmarkEnd w:id="749"/>
      <w:bookmarkEnd w:id="750"/>
    </w:p>
    <w:tbl>
      <w:tblPr>
        <w:tblW w:w="138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8"/>
        <w:gridCol w:w="2410"/>
        <w:gridCol w:w="1843"/>
        <w:gridCol w:w="1560"/>
        <w:gridCol w:w="2373"/>
        <w:gridCol w:w="1701"/>
        <w:gridCol w:w="1454"/>
      </w:tblGrid>
      <w:tr w:rsidR="00FE76AC" w:rsidRPr="00D901C5" w14:paraId="3DC34CB9" w14:textId="77777777" w:rsidTr="00F010CA">
        <w:tc>
          <w:tcPr>
            <w:tcW w:w="2518" w:type="dxa"/>
            <w:tcBorders>
              <w:top w:val="single" w:sz="4" w:space="0" w:color="auto"/>
              <w:bottom w:val="nil"/>
              <w:right w:val="single" w:sz="4" w:space="0" w:color="auto"/>
            </w:tcBorders>
            <w:shd w:val="clear" w:color="auto" w:fill="D9D9D9"/>
          </w:tcPr>
          <w:p w14:paraId="577B2795" w14:textId="77777777" w:rsidR="005C4DC2" w:rsidRPr="00DB09E2" w:rsidRDefault="005C4DC2" w:rsidP="00DB09E2">
            <w:pPr>
              <w:rPr>
                <w:b/>
              </w:rPr>
            </w:pPr>
            <w:r w:rsidRPr="00DB09E2">
              <w:rPr>
                <w:b/>
              </w:rPr>
              <w:t>DHB</w:t>
            </w:r>
          </w:p>
        </w:tc>
        <w:tc>
          <w:tcPr>
            <w:tcW w:w="2410" w:type="dxa"/>
            <w:tcBorders>
              <w:top w:val="single" w:sz="4" w:space="0" w:color="auto"/>
              <w:left w:val="single" w:sz="4" w:space="0" w:color="auto"/>
              <w:bottom w:val="nil"/>
            </w:tcBorders>
            <w:shd w:val="clear" w:color="auto" w:fill="D9D9D9"/>
          </w:tcPr>
          <w:p w14:paraId="2AAA713F" w14:textId="5B2B527D" w:rsidR="005C4DC2" w:rsidRPr="00D901C5" w:rsidRDefault="005C4DC2" w:rsidP="00E22573">
            <w:pPr>
              <w:keepNext/>
              <w:keepLines/>
              <w:jc w:val="center"/>
              <w:rPr>
                <w:rFonts w:asciiTheme="minorHAnsi" w:hAnsiTheme="minorHAnsi"/>
                <w:b/>
                <w:szCs w:val="23"/>
              </w:rPr>
            </w:pPr>
            <w:r w:rsidRPr="00D901C5">
              <w:rPr>
                <w:rFonts w:asciiTheme="minorHAnsi" w:hAnsiTheme="minorHAnsi"/>
                <w:b/>
                <w:szCs w:val="23"/>
              </w:rPr>
              <w:t>Women with CIN</w:t>
            </w:r>
            <w:r w:rsidR="00692301">
              <w:rPr>
                <w:rFonts w:asciiTheme="minorHAnsi" w:hAnsiTheme="minorHAnsi"/>
                <w:b/>
                <w:szCs w:val="23"/>
              </w:rPr>
              <w:t xml:space="preserve"> </w:t>
            </w:r>
            <w:r w:rsidRPr="00D901C5">
              <w:rPr>
                <w:rFonts w:asciiTheme="minorHAnsi" w:hAnsiTheme="minorHAnsi"/>
                <w:b/>
                <w:szCs w:val="23"/>
              </w:rPr>
              <w:t>2/3</w:t>
            </w:r>
          </w:p>
        </w:tc>
        <w:tc>
          <w:tcPr>
            <w:tcW w:w="3403" w:type="dxa"/>
            <w:gridSpan w:val="2"/>
            <w:tcBorders>
              <w:top w:val="single" w:sz="4" w:space="0" w:color="auto"/>
              <w:bottom w:val="nil"/>
              <w:right w:val="single" w:sz="4" w:space="0" w:color="auto"/>
            </w:tcBorders>
            <w:shd w:val="clear" w:color="auto" w:fill="D9D9D9"/>
          </w:tcPr>
          <w:p w14:paraId="67C749DD" w14:textId="77777777" w:rsidR="005C4DC2" w:rsidRPr="00D901C5" w:rsidRDefault="005C4DC2" w:rsidP="00E22573">
            <w:pPr>
              <w:keepNext/>
              <w:keepLines/>
              <w:jc w:val="center"/>
              <w:rPr>
                <w:rFonts w:asciiTheme="minorHAnsi" w:hAnsiTheme="minorHAnsi"/>
                <w:b/>
                <w:szCs w:val="23"/>
              </w:rPr>
            </w:pPr>
            <w:r w:rsidRPr="00D901C5">
              <w:rPr>
                <w:rFonts w:asciiTheme="minorHAnsi" w:hAnsiTheme="minorHAnsi"/>
                <w:b/>
                <w:szCs w:val="23"/>
              </w:rPr>
              <w:t>Treated within 8 weeks</w:t>
            </w:r>
          </w:p>
        </w:tc>
        <w:tc>
          <w:tcPr>
            <w:tcW w:w="2373" w:type="dxa"/>
            <w:tcBorders>
              <w:top w:val="single" w:sz="4" w:space="0" w:color="auto"/>
              <w:left w:val="single" w:sz="4" w:space="0" w:color="auto"/>
              <w:bottom w:val="nil"/>
            </w:tcBorders>
            <w:shd w:val="clear" w:color="auto" w:fill="D9D9D9"/>
          </w:tcPr>
          <w:p w14:paraId="6369842A" w14:textId="77777777" w:rsidR="005C4DC2" w:rsidRPr="00D901C5" w:rsidRDefault="005C4DC2" w:rsidP="00E22573">
            <w:pPr>
              <w:keepNext/>
              <w:keepLines/>
              <w:jc w:val="center"/>
              <w:rPr>
                <w:rFonts w:asciiTheme="minorHAnsi" w:hAnsiTheme="minorHAnsi"/>
                <w:b/>
                <w:szCs w:val="23"/>
              </w:rPr>
            </w:pPr>
            <w:r w:rsidRPr="00D901C5">
              <w:rPr>
                <w:rFonts w:asciiTheme="minorHAnsi" w:hAnsiTheme="minorHAnsi"/>
                <w:b/>
                <w:szCs w:val="23"/>
              </w:rPr>
              <w:t>Women with histological LSIL</w:t>
            </w:r>
            <w:r w:rsidR="004C1F2B" w:rsidRPr="00D901C5">
              <w:rPr>
                <w:rFonts w:asciiTheme="minorHAnsi" w:hAnsiTheme="minorHAnsi"/>
                <w:b/>
                <w:szCs w:val="23"/>
              </w:rPr>
              <w:t>*</w:t>
            </w:r>
          </w:p>
        </w:tc>
        <w:tc>
          <w:tcPr>
            <w:tcW w:w="3155" w:type="dxa"/>
            <w:gridSpan w:val="2"/>
            <w:tcBorders>
              <w:top w:val="single" w:sz="4" w:space="0" w:color="auto"/>
              <w:bottom w:val="nil"/>
            </w:tcBorders>
            <w:shd w:val="clear" w:color="auto" w:fill="D9D9D9"/>
          </w:tcPr>
          <w:p w14:paraId="62003A23" w14:textId="77777777" w:rsidR="005C4DC2" w:rsidRPr="00D901C5" w:rsidRDefault="00806BEF" w:rsidP="00806BEF">
            <w:pPr>
              <w:keepNext/>
              <w:keepLines/>
              <w:jc w:val="center"/>
              <w:rPr>
                <w:rFonts w:asciiTheme="minorHAnsi" w:hAnsiTheme="minorHAnsi"/>
                <w:b/>
                <w:szCs w:val="23"/>
              </w:rPr>
            </w:pPr>
            <w:r w:rsidRPr="00D901C5">
              <w:rPr>
                <w:rFonts w:asciiTheme="minorHAnsi" w:hAnsiTheme="minorHAnsi"/>
                <w:b/>
                <w:szCs w:val="23"/>
              </w:rPr>
              <w:t>Women subsequently treated</w:t>
            </w:r>
            <w:r w:rsidRPr="00D901C5">
              <w:rPr>
                <w:rFonts w:asciiTheme="minorHAnsi" w:hAnsiTheme="minorHAnsi"/>
                <w:b/>
                <w:szCs w:val="23"/>
                <w:vertAlign w:val="superscript"/>
              </w:rPr>
              <w:t>†</w:t>
            </w:r>
          </w:p>
        </w:tc>
      </w:tr>
      <w:tr w:rsidR="00FE76AC" w:rsidRPr="00D901C5" w14:paraId="5487AB8A" w14:textId="77777777" w:rsidTr="00B10048">
        <w:trPr>
          <w:trHeight w:val="179"/>
        </w:trPr>
        <w:tc>
          <w:tcPr>
            <w:tcW w:w="2518" w:type="dxa"/>
            <w:tcBorders>
              <w:top w:val="nil"/>
              <w:bottom w:val="single" w:sz="4" w:space="0" w:color="auto"/>
              <w:right w:val="single" w:sz="4" w:space="0" w:color="auto"/>
            </w:tcBorders>
            <w:shd w:val="clear" w:color="auto" w:fill="D9D9D9"/>
          </w:tcPr>
          <w:p w14:paraId="0863204A" w14:textId="77777777" w:rsidR="005C4DC2" w:rsidRPr="00DB09E2" w:rsidRDefault="005C4DC2" w:rsidP="00DB09E2">
            <w:pPr>
              <w:rPr>
                <w:b/>
              </w:rPr>
            </w:pPr>
          </w:p>
        </w:tc>
        <w:tc>
          <w:tcPr>
            <w:tcW w:w="2410" w:type="dxa"/>
            <w:tcBorders>
              <w:top w:val="nil"/>
              <w:left w:val="single" w:sz="4" w:space="0" w:color="auto"/>
              <w:bottom w:val="single" w:sz="4" w:space="0" w:color="auto"/>
            </w:tcBorders>
            <w:shd w:val="clear" w:color="auto" w:fill="D9D9D9"/>
          </w:tcPr>
          <w:p w14:paraId="5DDA6A82" w14:textId="77777777" w:rsidR="005C4DC2" w:rsidRPr="00D901C5" w:rsidRDefault="005C4DC2" w:rsidP="00E22573">
            <w:pPr>
              <w:keepNext/>
              <w:keepLines/>
              <w:jc w:val="center"/>
              <w:rPr>
                <w:rFonts w:asciiTheme="minorHAnsi" w:hAnsiTheme="minorHAnsi"/>
                <w:b/>
                <w:szCs w:val="23"/>
              </w:rPr>
            </w:pPr>
            <w:r w:rsidRPr="00D901C5">
              <w:rPr>
                <w:rFonts w:asciiTheme="minorHAnsi" w:hAnsiTheme="minorHAnsi"/>
                <w:b/>
                <w:szCs w:val="23"/>
              </w:rPr>
              <w:t>N</w:t>
            </w:r>
          </w:p>
        </w:tc>
        <w:tc>
          <w:tcPr>
            <w:tcW w:w="1843" w:type="dxa"/>
            <w:tcBorders>
              <w:top w:val="nil"/>
              <w:bottom w:val="single" w:sz="4" w:space="0" w:color="auto"/>
            </w:tcBorders>
            <w:shd w:val="clear" w:color="auto" w:fill="D9D9D9"/>
          </w:tcPr>
          <w:p w14:paraId="1F34DCD6" w14:textId="77777777" w:rsidR="005C4DC2" w:rsidRPr="00D901C5" w:rsidRDefault="005C4DC2" w:rsidP="00E22573">
            <w:pPr>
              <w:keepNext/>
              <w:keepLines/>
              <w:jc w:val="center"/>
              <w:rPr>
                <w:rFonts w:asciiTheme="minorHAnsi" w:hAnsiTheme="minorHAnsi"/>
                <w:b/>
                <w:szCs w:val="23"/>
              </w:rPr>
            </w:pPr>
            <w:r w:rsidRPr="00D901C5">
              <w:rPr>
                <w:rFonts w:asciiTheme="minorHAnsi" w:hAnsiTheme="minorHAnsi"/>
                <w:b/>
                <w:szCs w:val="23"/>
              </w:rPr>
              <w:t>N</w:t>
            </w:r>
          </w:p>
        </w:tc>
        <w:tc>
          <w:tcPr>
            <w:tcW w:w="1560" w:type="dxa"/>
            <w:tcBorders>
              <w:top w:val="nil"/>
              <w:bottom w:val="single" w:sz="4" w:space="0" w:color="auto"/>
              <w:right w:val="single" w:sz="4" w:space="0" w:color="auto"/>
            </w:tcBorders>
            <w:shd w:val="clear" w:color="auto" w:fill="D9D9D9"/>
          </w:tcPr>
          <w:p w14:paraId="4A08CEE4" w14:textId="77777777" w:rsidR="005C4DC2" w:rsidRPr="00D901C5" w:rsidRDefault="005C4DC2" w:rsidP="00E22573">
            <w:pPr>
              <w:keepNext/>
              <w:keepLines/>
              <w:jc w:val="center"/>
              <w:rPr>
                <w:rFonts w:asciiTheme="minorHAnsi" w:hAnsiTheme="minorHAnsi"/>
                <w:b/>
                <w:szCs w:val="23"/>
              </w:rPr>
            </w:pPr>
            <w:r w:rsidRPr="00D901C5">
              <w:rPr>
                <w:rFonts w:asciiTheme="minorHAnsi" w:hAnsiTheme="minorHAnsi"/>
                <w:b/>
                <w:szCs w:val="23"/>
              </w:rPr>
              <w:t>%</w:t>
            </w:r>
          </w:p>
        </w:tc>
        <w:tc>
          <w:tcPr>
            <w:tcW w:w="2373" w:type="dxa"/>
            <w:tcBorders>
              <w:top w:val="nil"/>
              <w:left w:val="single" w:sz="4" w:space="0" w:color="auto"/>
              <w:bottom w:val="single" w:sz="4" w:space="0" w:color="auto"/>
            </w:tcBorders>
            <w:shd w:val="clear" w:color="auto" w:fill="D9D9D9"/>
          </w:tcPr>
          <w:p w14:paraId="4EF5CFCD" w14:textId="77777777" w:rsidR="005C4DC2" w:rsidRPr="00D901C5" w:rsidRDefault="005C4DC2" w:rsidP="00C62231">
            <w:pPr>
              <w:keepNext/>
              <w:keepLines/>
              <w:ind w:right="678"/>
              <w:jc w:val="right"/>
              <w:rPr>
                <w:rFonts w:asciiTheme="minorHAnsi" w:hAnsiTheme="minorHAnsi"/>
                <w:b/>
                <w:szCs w:val="23"/>
              </w:rPr>
            </w:pPr>
            <w:r w:rsidRPr="00D901C5">
              <w:rPr>
                <w:rFonts w:asciiTheme="minorHAnsi" w:hAnsiTheme="minorHAnsi"/>
                <w:b/>
                <w:szCs w:val="23"/>
              </w:rPr>
              <w:t>N</w:t>
            </w:r>
          </w:p>
        </w:tc>
        <w:tc>
          <w:tcPr>
            <w:tcW w:w="1701" w:type="dxa"/>
            <w:tcBorders>
              <w:top w:val="nil"/>
              <w:bottom w:val="single" w:sz="4" w:space="0" w:color="auto"/>
            </w:tcBorders>
            <w:shd w:val="clear" w:color="auto" w:fill="D9D9D9"/>
          </w:tcPr>
          <w:p w14:paraId="4731D68C" w14:textId="77777777" w:rsidR="005C4DC2" w:rsidRPr="00D901C5" w:rsidRDefault="005C4DC2" w:rsidP="00E22573">
            <w:pPr>
              <w:keepNext/>
              <w:keepLines/>
              <w:jc w:val="center"/>
              <w:rPr>
                <w:rFonts w:asciiTheme="minorHAnsi" w:hAnsiTheme="minorHAnsi"/>
                <w:b/>
                <w:szCs w:val="23"/>
              </w:rPr>
            </w:pPr>
            <w:r w:rsidRPr="00D901C5">
              <w:rPr>
                <w:rFonts w:asciiTheme="minorHAnsi" w:hAnsiTheme="minorHAnsi"/>
                <w:b/>
                <w:szCs w:val="23"/>
              </w:rPr>
              <w:t>N</w:t>
            </w:r>
          </w:p>
        </w:tc>
        <w:tc>
          <w:tcPr>
            <w:tcW w:w="1454" w:type="dxa"/>
            <w:tcBorders>
              <w:top w:val="nil"/>
              <w:bottom w:val="single" w:sz="4" w:space="0" w:color="auto"/>
            </w:tcBorders>
            <w:shd w:val="clear" w:color="auto" w:fill="D9D9D9"/>
          </w:tcPr>
          <w:p w14:paraId="5E0081FD" w14:textId="77777777" w:rsidR="005C4DC2" w:rsidRPr="00D901C5" w:rsidRDefault="005C4DC2" w:rsidP="00E22573">
            <w:pPr>
              <w:keepNext/>
              <w:keepLines/>
              <w:jc w:val="center"/>
              <w:rPr>
                <w:rFonts w:asciiTheme="minorHAnsi" w:hAnsiTheme="minorHAnsi"/>
                <w:b/>
                <w:szCs w:val="23"/>
              </w:rPr>
            </w:pPr>
            <w:r w:rsidRPr="00D901C5">
              <w:rPr>
                <w:rFonts w:asciiTheme="minorHAnsi" w:hAnsiTheme="minorHAnsi"/>
                <w:b/>
                <w:szCs w:val="23"/>
              </w:rPr>
              <w:t>%</w:t>
            </w:r>
          </w:p>
        </w:tc>
      </w:tr>
      <w:tr w:rsidR="005C5955" w:rsidRPr="00D901C5" w14:paraId="266062F8" w14:textId="77777777" w:rsidTr="0036090B">
        <w:trPr>
          <w:trHeight w:val="172"/>
        </w:trPr>
        <w:tc>
          <w:tcPr>
            <w:tcW w:w="2518" w:type="dxa"/>
            <w:tcBorders>
              <w:top w:val="single" w:sz="4" w:space="0" w:color="auto"/>
              <w:bottom w:val="nil"/>
              <w:right w:val="single" w:sz="4" w:space="0" w:color="auto"/>
            </w:tcBorders>
            <w:shd w:val="clear" w:color="auto" w:fill="auto"/>
          </w:tcPr>
          <w:p w14:paraId="73CCA4CC" w14:textId="77777777" w:rsidR="005C5955" w:rsidRPr="00DB09E2" w:rsidRDefault="005C5955" w:rsidP="00DB09E2">
            <w:r w:rsidRPr="00DB09E2">
              <w:t>Public clinics (overall)</w:t>
            </w:r>
          </w:p>
        </w:tc>
        <w:tc>
          <w:tcPr>
            <w:tcW w:w="2410" w:type="dxa"/>
            <w:tcBorders>
              <w:top w:val="single" w:sz="4" w:space="0" w:color="auto"/>
              <w:left w:val="single" w:sz="4" w:space="0" w:color="auto"/>
              <w:bottom w:val="nil"/>
            </w:tcBorders>
            <w:shd w:val="clear" w:color="auto" w:fill="auto"/>
          </w:tcPr>
          <w:p w14:paraId="0CDB13E2" w14:textId="6DE4E285" w:rsidR="005C5955" w:rsidRPr="005C5955" w:rsidRDefault="005C5955" w:rsidP="005C5955">
            <w:pPr>
              <w:ind w:right="743"/>
              <w:jc w:val="right"/>
              <w:rPr>
                <w:rFonts w:asciiTheme="minorHAnsi" w:hAnsiTheme="minorHAnsi"/>
                <w:i/>
                <w:iCs/>
                <w:szCs w:val="23"/>
              </w:rPr>
            </w:pPr>
            <w:r w:rsidRPr="005C5955">
              <w:rPr>
                <w:rFonts w:asciiTheme="minorHAnsi" w:hAnsiTheme="minorHAnsi" w:cs="Arial"/>
                <w:i/>
                <w:iCs/>
                <w:szCs w:val="23"/>
              </w:rPr>
              <w:t>2,132</w:t>
            </w:r>
          </w:p>
        </w:tc>
        <w:tc>
          <w:tcPr>
            <w:tcW w:w="1843" w:type="dxa"/>
            <w:tcBorders>
              <w:top w:val="single" w:sz="4" w:space="0" w:color="auto"/>
              <w:bottom w:val="nil"/>
            </w:tcBorders>
            <w:shd w:val="clear" w:color="auto" w:fill="auto"/>
          </w:tcPr>
          <w:p w14:paraId="4B967CA0" w14:textId="391D7D88" w:rsidR="005C5955" w:rsidRPr="005C5955" w:rsidRDefault="005C5955" w:rsidP="005C5955">
            <w:pPr>
              <w:ind w:right="743"/>
              <w:jc w:val="right"/>
              <w:rPr>
                <w:rFonts w:asciiTheme="minorHAnsi" w:hAnsiTheme="minorHAnsi"/>
                <w:i/>
                <w:iCs/>
                <w:szCs w:val="23"/>
              </w:rPr>
            </w:pPr>
            <w:r w:rsidRPr="005C5955">
              <w:rPr>
                <w:rFonts w:asciiTheme="minorHAnsi" w:hAnsiTheme="minorHAnsi" w:cs="Arial"/>
                <w:i/>
                <w:iCs/>
                <w:szCs w:val="23"/>
              </w:rPr>
              <w:t>1,405</w:t>
            </w:r>
          </w:p>
        </w:tc>
        <w:tc>
          <w:tcPr>
            <w:tcW w:w="1560" w:type="dxa"/>
            <w:tcBorders>
              <w:top w:val="single" w:sz="4" w:space="0" w:color="auto"/>
              <w:bottom w:val="nil"/>
              <w:right w:val="single" w:sz="4" w:space="0" w:color="auto"/>
            </w:tcBorders>
            <w:shd w:val="clear" w:color="auto" w:fill="auto"/>
          </w:tcPr>
          <w:p w14:paraId="6737D074" w14:textId="3B65A452" w:rsidR="005C5955" w:rsidRPr="005C5955" w:rsidRDefault="005C5955" w:rsidP="005C5955">
            <w:pPr>
              <w:jc w:val="center"/>
              <w:rPr>
                <w:rFonts w:asciiTheme="minorHAnsi" w:hAnsiTheme="minorHAnsi"/>
                <w:i/>
                <w:iCs/>
                <w:szCs w:val="23"/>
              </w:rPr>
            </w:pPr>
            <w:r w:rsidRPr="005C5955">
              <w:rPr>
                <w:rFonts w:asciiTheme="minorHAnsi" w:hAnsiTheme="minorHAnsi" w:cs="Arial"/>
                <w:i/>
                <w:iCs/>
                <w:szCs w:val="23"/>
              </w:rPr>
              <w:t>65.9</w:t>
            </w:r>
          </w:p>
        </w:tc>
        <w:tc>
          <w:tcPr>
            <w:tcW w:w="2373" w:type="dxa"/>
            <w:tcBorders>
              <w:top w:val="single" w:sz="4" w:space="0" w:color="auto"/>
              <w:left w:val="single" w:sz="4" w:space="0" w:color="auto"/>
              <w:bottom w:val="nil"/>
            </w:tcBorders>
            <w:shd w:val="clear" w:color="auto" w:fill="auto"/>
          </w:tcPr>
          <w:p w14:paraId="6344D32C" w14:textId="38E43B71" w:rsidR="005C5955" w:rsidRPr="005C5955" w:rsidRDefault="005C5955" w:rsidP="005C5955">
            <w:pPr>
              <w:ind w:right="707"/>
              <w:jc w:val="right"/>
              <w:rPr>
                <w:rFonts w:asciiTheme="minorHAnsi" w:hAnsiTheme="minorHAnsi"/>
                <w:i/>
                <w:iCs/>
                <w:szCs w:val="23"/>
              </w:rPr>
            </w:pPr>
            <w:r w:rsidRPr="005C5955">
              <w:rPr>
                <w:rFonts w:asciiTheme="minorHAnsi" w:hAnsiTheme="minorHAnsi" w:cs="Arial"/>
                <w:i/>
                <w:iCs/>
                <w:szCs w:val="23"/>
              </w:rPr>
              <w:t>1,729</w:t>
            </w:r>
          </w:p>
        </w:tc>
        <w:tc>
          <w:tcPr>
            <w:tcW w:w="1701" w:type="dxa"/>
            <w:tcBorders>
              <w:top w:val="single" w:sz="4" w:space="0" w:color="auto"/>
              <w:bottom w:val="nil"/>
            </w:tcBorders>
            <w:shd w:val="clear" w:color="auto" w:fill="auto"/>
          </w:tcPr>
          <w:p w14:paraId="62662170" w14:textId="12018587" w:rsidR="005C5955" w:rsidRPr="005C5955" w:rsidRDefault="005C5955" w:rsidP="005C5955">
            <w:pPr>
              <w:ind w:right="707"/>
              <w:jc w:val="right"/>
              <w:rPr>
                <w:rFonts w:asciiTheme="minorHAnsi" w:hAnsiTheme="minorHAnsi"/>
                <w:i/>
                <w:iCs/>
                <w:szCs w:val="23"/>
              </w:rPr>
            </w:pPr>
            <w:r w:rsidRPr="005C5955">
              <w:rPr>
                <w:rFonts w:asciiTheme="minorHAnsi" w:hAnsiTheme="minorHAnsi" w:cs="Arial"/>
                <w:i/>
                <w:iCs/>
                <w:szCs w:val="23"/>
              </w:rPr>
              <w:t>132</w:t>
            </w:r>
          </w:p>
        </w:tc>
        <w:tc>
          <w:tcPr>
            <w:tcW w:w="1454" w:type="dxa"/>
            <w:tcBorders>
              <w:top w:val="single" w:sz="4" w:space="0" w:color="auto"/>
              <w:bottom w:val="nil"/>
            </w:tcBorders>
            <w:shd w:val="clear" w:color="auto" w:fill="auto"/>
          </w:tcPr>
          <w:p w14:paraId="031DB975" w14:textId="5F6C41B1" w:rsidR="005C5955" w:rsidRPr="005C5955" w:rsidRDefault="005C5955" w:rsidP="005C5955">
            <w:pPr>
              <w:jc w:val="center"/>
              <w:rPr>
                <w:rFonts w:asciiTheme="minorHAnsi" w:hAnsiTheme="minorHAnsi"/>
                <w:i/>
                <w:iCs/>
                <w:szCs w:val="23"/>
              </w:rPr>
            </w:pPr>
            <w:r w:rsidRPr="005C5955">
              <w:rPr>
                <w:rFonts w:asciiTheme="minorHAnsi" w:hAnsiTheme="minorHAnsi" w:cs="Arial"/>
                <w:i/>
                <w:iCs/>
                <w:szCs w:val="23"/>
              </w:rPr>
              <w:t>7.6</w:t>
            </w:r>
          </w:p>
        </w:tc>
      </w:tr>
      <w:tr w:rsidR="005C5955" w:rsidRPr="00D901C5" w14:paraId="6D9B7DB4" w14:textId="77777777" w:rsidTr="00374A46">
        <w:tc>
          <w:tcPr>
            <w:tcW w:w="2518" w:type="dxa"/>
            <w:tcBorders>
              <w:top w:val="nil"/>
              <w:right w:val="single" w:sz="4" w:space="0" w:color="auto"/>
            </w:tcBorders>
            <w:shd w:val="clear" w:color="auto" w:fill="auto"/>
          </w:tcPr>
          <w:p w14:paraId="5AC1970A" w14:textId="77777777" w:rsidR="005C5955" w:rsidRPr="00DB09E2" w:rsidRDefault="005C5955" w:rsidP="00DB09E2">
            <w:pPr>
              <w:ind w:firstLine="164"/>
            </w:pPr>
            <w:r w:rsidRPr="00DB09E2">
              <w:t>Auckland</w:t>
            </w:r>
          </w:p>
        </w:tc>
        <w:tc>
          <w:tcPr>
            <w:tcW w:w="2410" w:type="dxa"/>
            <w:tcBorders>
              <w:top w:val="nil"/>
              <w:left w:val="single" w:sz="4" w:space="0" w:color="auto"/>
            </w:tcBorders>
            <w:shd w:val="clear" w:color="auto" w:fill="auto"/>
          </w:tcPr>
          <w:p w14:paraId="4FCC4E65" w14:textId="27EC9C21"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183</w:t>
            </w:r>
          </w:p>
        </w:tc>
        <w:tc>
          <w:tcPr>
            <w:tcW w:w="1843" w:type="dxa"/>
            <w:tcBorders>
              <w:top w:val="nil"/>
            </w:tcBorders>
            <w:shd w:val="clear" w:color="auto" w:fill="auto"/>
          </w:tcPr>
          <w:p w14:paraId="6BE86AE1" w14:textId="009B12FC"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112</w:t>
            </w:r>
          </w:p>
        </w:tc>
        <w:tc>
          <w:tcPr>
            <w:tcW w:w="1560" w:type="dxa"/>
            <w:tcBorders>
              <w:top w:val="nil"/>
              <w:right w:val="single" w:sz="4" w:space="0" w:color="auto"/>
            </w:tcBorders>
            <w:shd w:val="clear" w:color="auto" w:fill="auto"/>
          </w:tcPr>
          <w:p w14:paraId="4E59330C" w14:textId="5E7410B6" w:rsidR="005C5955" w:rsidRPr="005C5955" w:rsidRDefault="005C5955" w:rsidP="005C5955">
            <w:pPr>
              <w:jc w:val="center"/>
              <w:rPr>
                <w:rFonts w:asciiTheme="minorHAnsi" w:hAnsiTheme="minorHAnsi"/>
                <w:szCs w:val="23"/>
              </w:rPr>
            </w:pPr>
            <w:r w:rsidRPr="005C5955">
              <w:rPr>
                <w:rFonts w:asciiTheme="minorHAnsi" w:hAnsiTheme="minorHAnsi" w:cs="Arial"/>
                <w:szCs w:val="23"/>
              </w:rPr>
              <w:t>61.2</w:t>
            </w:r>
          </w:p>
        </w:tc>
        <w:tc>
          <w:tcPr>
            <w:tcW w:w="2373" w:type="dxa"/>
            <w:tcBorders>
              <w:top w:val="nil"/>
              <w:left w:val="single" w:sz="4" w:space="0" w:color="auto"/>
            </w:tcBorders>
            <w:shd w:val="clear" w:color="auto" w:fill="auto"/>
          </w:tcPr>
          <w:p w14:paraId="4F083032" w14:textId="3B31C36B"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181</w:t>
            </w:r>
          </w:p>
        </w:tc>
        <w:tc>
          <w:tcPr>
            <w:tcW w:w="1701" w:type="dxa"/>
            <w:tcBorders>
              <w:top w:val="nil"/>
            </w:tcBorders>
            <w:shd w:val="clear" w:color="auto" w:fill="auto"/>
          </w:tcPr>
          <w:p w14:paraId="082DCA08" w14:textId="73B99B96"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17</w:t>
            </w:r>
          </w:p>
        </w:tc>
        <w:tc>
          <w:tcPr>
            <w:tcW w:w="1454" w:type="dxa"/>
            <w:tcBorders>
              <w:top w:val="nil"/>
            </w:tcBorders>
            <w:shd w:val="clear" w:color="auto" w:fill="auto"/>
          </w:tcPr>
          <w:p w14:paraId="5FAC3C8B" w14:textId="429B9712" w:rsidR="005C5955" w:rsidRPr="005C5955" w:rsidRDefault="005C5955" w:rsidP="005C5955">
            <w:pPr>
              <w:jc w:val="center"/>
              <w:rPr>
                <w:rFonts w:asciiTheme="minorHAnsi" w:hAnsiTheme="minorHAnsi"/>
                <w:szCs w:val="23"/>
              </w:rPr>
            </w:pPr>
            <w:r w:rsidRPr="005C5955">
              <w:rPr>
                <w:rFonts w:asciiTheme="minorHAnsi" w:hAnsiTheme="minorHAnsi" w:cs="Arial"/>
                <w:szCs w:val="23"/>
              </w:rPr>
              <w:t>9.4</w:t>
            </w:r>
          </w:p>
        </w:tc>
      </w:tr>
      <w:tr w:rsidR="005C5955" w:rsidRPr="00D901C5" w14:paraId="13695850" w14:textId="77777777" w:rsidTr="00374A46">
        <w:tc>
          <w:tcPr>
            <w:tcW w:w="2518" w:type="dxa"/>
            <w:tcBorders>
              <w:right w:val="single" w:sz="4" w:space="0" w:color="auto"/>
            </w:tcBorders>
            <w:shd w:val="clear" w:color="auto" w:fill="auto"/>
          </w:tcPr>
          <w:p w14:paraId="01326119" w14:textId="77777777" w:rsidR="005C5955" w:rsidRPr="00DB09E2" w:rsidRDefault="005C5955" w:rsidP="00DB09E2">
            <w:pPr>
              <w:ind w:firstLine="164"/>
            </w:pPr>
            <w:r w:rsidRPr="00DB09E2">
              <w:t>Bay of Plenty</w:t>
            </w:r>
          </w:p>
        </w:tc>
        <w:tc>
          <w:tcPr>
            <w:tcW w:w="2410" w:type="dxa"/>
            <w:tcBorders>
              <w:left w:val="single" w:sz="4" w:space="0" w:color="auto"/>
            </w:tcBorders>
            <w:shd w:val="clear" w:color="auto" w:fill="auto"/>
          </w:tcPr>
          <w:p w14:paraId="04C3B58E" w14:textId="0F4B0726"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99</w:t>
            </w:r>
          </w:p>
        </w:tc>
        <w:tc>
          <w:tcPr>
            <w:tcW w:w="1843" w:type="dxa"/>
            <w:shd w:val="clear" w:color="auto" w:fill="auto"/>
          </w:tcPr>
          <w:p w14:paraId="6318C846" w14:textId="4E448462"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64</w:t>
            </w:r>
          </w:p>
        </w:tc>
        <w:tc>
          <w:tcPr>
            <w:tcW w:w="1560" w:type="dxa"/>
            <w:tcBorders>
              <w:right w:val="single" w:sz="4" w:space="0" w:color="auto"/>
            </w:tcBorders>
            <w:shd w:val="clear" w:color="auto" w:fill="auto"/>
          </w:tcPr>
          <w:p w14:paraId="48C819E7" w14:textId="10FEBADA" w:rsidR="005C5955" w:rsidRPr="005C5955" w:rsidRDefault="005C5955" w:rsidP="005C5955">
            <w:pPr>
              <w:jc w:val="center"/>
              <w:rPr>
                <w:rFonts w:asciiTheme="minorHAnsi" w:hAnsiTheme="minorHAnsi"/>
                <w:szCs w:val="23"/>
              </w:rPr>
            </w:pPr>
            <w:r w:rsidRPr="005C5955">
              <w:rPr>
                <w:rFonts w:asciiTheme="minorHAnsi" w:hAnsiTheme="minorHAnsi" w:cs="Arial"/>
                <w:szCs w:val="23"/>
              </w:rPr>
              <w:t>64.6</w:t>
            </w:r>
          </w:p>
        </w:tc>
        <w:tc>
          <w:tcPr>
            <w:tcW w:w="2373" w:type="dxa"/>
            <w:tcBorders>
              <w:left w:val="single" w:sz="4" w:space="0" w:color="auto"/>
            </w:tcBorders>
            <w:shd w:val="clear" w:color="auto" w:fill="auto"/>
          </w:tcPr>
          <w:p w14:paraId="3F967FCB" w14:textId="678DFE20"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83</w:t>
            </w:r>
          </w:p>
        </w:tc>
        <w:tc>
          <w:tcPr>
            <w:tcW w:w="1701" w:type="dxa"/>
            <w:shd w:val="clear" w:color="auto" w:fill="auto"/>
          </w:tcPr>
          <w:p w14:paraId="0BB17686" w14:textId="347820DC"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4</w:t>
            </w:r>
          </w:p>
        </w:tc>
        <w:tc>
          <w:tcPr>
            <w:tcW w:w="1454" w:type="dxa"/>
            <w:shd w:val="clear" w:color="auto" w:fill="auto"/>
          </w:tcPr>
          <w:p w14:paraId="321CBC1C" w14:textId="089E04D6" w:rsidR="005C5955" w:rsidRPr="005C5955" w:rsidRDefault="005C5955" w:rsidP="005C5955">
            <w:pPr>
              <w:jc w:val="center"/>
              <w:rPr>
                <w:rFonts w:asciiTheme="minorHAnsi" w:hAnsiTheme="minorHAnsi"/>
                <w:szCs w:val="23"/>
              </w:rPr>
            </w:pPr>
            <w:r w:rsidRPr="005C5955">
              <w:rPr>
                <w:rFonts w:asciiTheme="minorHAnsi" w:hAnsiTheme="minorHAnsi" w:cs="Arial"/>
                <w:szCs w:val="23"/>
              </w:rPr>
              <w:t>4.8</w:t>
            </w:r>
          </w:p>
        </w:tc>
      </w:tr>
      <w:tr w:rsidR="005C5955" w:rsidRPr="00D901C5" w14:paraId="5D0C3D80" w14:textId="77777777" w:rsidTr="00374A46">
        <w:tc>
          <w:tcPr>
            <w:tcW w:w="2518" w:type="dxa"/>
            <w:tcBorders>
              <w:right w:val="single" w:sz="4" w:space="0" w:color="auto"/>
            </w:tcBorders>
            <w:shd w:val="clear" w:color="auto" w:fill="auto"/>
          </w:tcPr>
          <w:p w14:paraId="4B6DBC3E" w14:textId="77777777" w:rsidR="005C5955" w:rsidRPr="00DB09E2" w:rsidRDefault="005C5955" w:rsidP="00DB09E2">
            <w:pPr>
              <w:ind w:firstLine="164"/>
            </w:pPr>
            <w:r w:rsidRPr="00DB09E2">
              <w:t>Canterbury</w:t>
            </w:r>
          </w:p>
        </w:tc>
        <w:tc>
          <w:tcPr>
            <w:tcW w:w="2410" w:type="dxa"/>
            <w:tcBorders>
              <w:left w:val="single" w:sz="4" w:space="0" w:color="auto"/>
            </w:tcBorders>
            <w:shd w:val="clear" w:color="auto" w:fill="auto"/>
          </w:tcPr>
          <w:p w14:paraId="4BDB85CB" w14:textId="08EC6766"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336</w:t>
            </w:r>
          </w:p>
        </w:tc>
        <w:tc>
          <w:tcPr>
            <w:tcW w:w="1843" w:type="dxa"/>
            <w:shd w:val="clear" w:color="auto" w:fill="auto"/>
          </w:tcPr>
          <w:p w14:paraId="3FA88C78" w14:textId="704766C7"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216</w:t>
            </w:r>
          </w:p>
        </w:tc>
        <w:tc>
          <w:tcPr>
            <w:tcW w:w="1560" w:type="dxa"/>
            <w:tcBorders>
              <w:right w:val="single" w:sz="4" w:space="0" w:color="auto"/>
            </w:tcBorders>
            <w:shd w:val="clear" w:color="auto" w:fill="auto"/>
          </w:tcPr>
          <w:p w14:paraId="4021BBA0" w14:textId="4D0C1BBF" w:rsidR="005C5955" w:rsidRPr="005C5955" w:rsidRDefault="005C5955" w:rsidP="005C5955">
            <w:pPr>
              <w:jc w:val="center"/>
              <w:rPr>
                <w:rFonts w:asciiTheme="minorHAnsi" w:hAnsiTheme="minorHAnsi"/>
                <w:szCs w:val="23"/>
              </w:rPr>
            </w:pPr>
            <w:r w:rsidRPr="005C5955">
              <w:rPr>
                <w:rFonts w:asciiTheme="minorHAnsi" w:hAnsiTheme="minorHAnsi" w:cs="Arial"/>
                <w:szCs w:val="23"/>
              </w:rPr>
              <w:t>64.3</w:t>
            </w:r>
          </w:p>
        </w:tc>
        <w:tc>
          <w:tcPr>
            <w:tcW w:w="2373" w:type="dxa"/>
            <w:tcBorders>
              <w:left w:val="single" w:sz="4" w:space="0" w:color="auto"/>
            </w:tcBorders>
            <w:shd w:val="clear" w:color="auto" w:fill="auto"/>
          </w:tcPr>
          <w:p w14:paraId="6927AF68" w14:textId="380202E9"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345</w:t>
            </w:r>
          </w:p>
        </w:tc>
        <w:tc>
          <w:tcPr>
            <w:tcW w:w="1701" w:type="dxa"/>
            <w:shd w:val="clear" w:color="auto" w:fill="auto"/>
          </w:tcPr>
          <w:p w14:paraId="32811128" w14:textId="050F7330"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26</w:t>
            </w:r>
          </w:p>
        </w:tc>
        <w:tc>
          <w:tcPr>
            <w:tcW w:w="1454" w:type="dxa"/>
            <w:shd w:val="clear" w:color="auto" w:fill="auto"/>
          </w:tcPr>
          <w:p w14:paraId="1C7C0659" w14:textId="155AE9E3" w:rsidR="005C5955" w:rsidRPr="005C5955" w:rsidRDefault="005C5955" w:rsidP="005C5955">
            <w:pPr>
              <w:jc w:val="center"/>
              <w:rPr>
                <w:rFonts w:asciiTheme="minorHAnsi" w:hAnsiTheme="minorHAnsi"/>
                <w:szCs w:val="23"/>
              </w:rPr>
            </w:pPr>
            <w:r w:rsidRPr="005C5955">
              <w:rPr>
                <w:rFonts w:asciiTheme="minorHAnsi" w:hAnsiTheme="minorHAnsi" w:cs="Arial"/>
                <w:szCs w:val="23"/>
              </w:rPr>
              <w:t>7.5</w:t>
            </w:r>
          </w:p>
        </w:tc>
      </w:tr>
      <w:tr w:rsidR="005C5955" w:rsidRPr="00D901C5" w14:paraId="755E9E1C" w14:textId="77777777" w:rsidTr="00173956">
        <w:tc>
          <w:tcPr>
            <w:tcW w:w="2518" w:type="dxa"/>
            <w:tcBorders>
              <w:right w:val="single" w:sz="4" w:space="0" w:color="auto"/>
            </w:tcBorders>
            <w:shd w:val="clear" w:color="auto" w:fill="auto"/>
          </w:tcPr>
          <w:p w14:paraId="39A0480B" w14:textId="77777777" w:rsidR="005C5955" w:rsidRPr="00DB09E2" w:rsidRDefault="005C5955" w:rsidP="00DB09E2">
            <w:pPr>
              <w:ind w:firstLine="164"/>
            </w:pPr>
            <w:r w:rsidRPr="00DB09E2">
              <w:t>Capital &amp; Coast</w:t>
            </w:r>
          </w:p>
        </w:tc>
        <w:tc>
          <w:tcPr>
            <w:tcW w:w="2410" w:type="dxa"/>
            <w:tcBorders>
              <w:left w:val="single" w:sz="4" w:space="0" w:color="auto"/>
            </w:tcBorders>
            <w:shd w:val="clear" w:color="auto" w:fill="auto"/>
            <w:vAlign w:val="bottom"/>
          </w:tcPr>
          <w:p w14:paraId="54F8A117" w14:textId="25010C7B"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97</w:t>
            </w:r>
          </w:p>
        </w:tc>
        <w:tc>
          <w:tcPr>
            <w:tcW w:w="1843" w:type="dxa"/>
            <w:shd w:val="clear" w:color="auto" w:fill="auto"/>
            <w:vAlign w:val="bottom"/>
          </w:tcPr>
          <w:p w14:paraId="6148DA0D" w14:textId="60610B6C"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56</w:t>
            </w:r>
          </w:p>
        </w:tc>
        <w:tc>
          <w:tcPr>
            <w:tcW w:w="1560" w:type="dxa"/>
            <w:tcBorders>
              <w:right w:val="single" w:sz="4" w:space="0" w:color="auto"/>
            </w:tcBorders>
            <w:shd w:val="clear" w:color="auto" w:fill="auto"/>
            <w:vAlign w:val="bottom"/>
          </w:tcPr>
          <w:p w14:paraId="42E217BD" w14:textId="4B39C774" w:rsidR="005C5955" w:rsidRPr="005C5955" w:rsidRDefault="005C5955" w:rsidP="005C5955">
            <w:pPr>
              <w:jc w:val="center"/>
              <w:rPr>
                <w:rFonts w:asciiTheme="minorHAnsi" w:hAnsiTheme="minorHAnsi"/>
                <w:szCs w:val="23"/>
              </w:rPr>
            </w:pPr>
            <w:r w:rsidRPr="005C5955">
              <w:rPr>
                <w:rFonts w:asciiTheme="minorHAnsi" w:hAnsiTheme="minorHAnsi" w:cs="Arial"/>
                <w:szCs w:val="23"/>
              </w:rPr>
              <w:t>57.7</w:t>
            </w:r>
          </w:p>
        </w:tc>
        <w:tc>
          <w:tcPr>
            <w:tcW w:w="2373" w:type="dxa"/>
            <w:tcBorders>
              <w:left w:val="single" w:sz="4" w:space="0" w:color="auto"/>
            </w:tcBorders>
            <w:shd w:val="clear" w:color="auto" w:fill="auto"/>
            <w:vAlign w:val="bottom"/>
          </w:tcPr>
          <w:p w14:paraId="76B58087" w14:textId="21C82D69"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55</w:t>
            </w:r>
          </w:p>
        </w:tc>
        <w:tc>
          <w:tcPr>
            <w:tcW w:w="1701" w:type="dxa"/>
            <w:shd w:val="clear" w:color="auto" w:fill="auto"/>
            <w:vAlign w:val="bottom"/>
          </w:tcPr>
          <w:p w14:paraId="2C10B733" w14:textId="1395F38E"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8</w:t>
            </w:r>
          </w:p>
        </w:tc>
        <w:tc>
          <w:tcPr>
            <w:tcW w:w="1454" w:type="dxa"/>
            <w:shd w:val="clear" w:color="auto" w:fill="auto"/>
            <w:vAlign w:val="bottom"/>
          </w:tcPr>
          <w:p w14:paraId="1850F89F" w14:textId="64A3C7C8" w:rsidR="005C5955" w:rsidRPr="005C5955" w:rsidRDefault="005C5955" w:rsidP="005C5955">
            <w:pPr>
              <w:jc w:val="center"/>
              <w:rPr>
                <w:rFonts w:asciiTheme="minorHAnsi" w:hAnsiTheme="minorHAnsi"/>
                <w:szCs w:val="23"/>
              </w:rPr>
            </w:pPr>
            <w:r w:rsidRPr="005C5955">
              <w:rPr>
                <w:rFonts w:asciiTheme="minorHAnsi" w:hAnsiTheme="minorHAnsi" w:cs="Arial"/>
                <w:szCs w:val="23"/>
              </w:rPr>
              <w:t>14.5</w:t>
            </w:r>
          </w:p>
        </w:tc>
      </w:tr>
      <w:tr w:rsidR="005C5955" w:rsidRPr="00D901C5" w14:paraId="650D06AD" w14:textId="77777777" w:rsidTr="00173956">
        <w:tc>
          <w:tcPr>
            <w:tcW w:w="2518" w:type="dxa"/>
            <w:tcBorders>
              <w:right w:val="single" w:sz="4" w:space="0" w:color="auto"/>
            </w:tcBorders>
            <w:shd w:val="clear" w:color="auto" w:fill="auto"/>
          </w:tcPr>
          <w:p w14:paraId="49E49AC6" w14:textId="77777777" w:rsidR="005C5955" w:rsidRPr="00DB09E2" w:rsidRDefault="005C5955" w:rsidP="00DB09E2">
            <w:pPr>
              <w:ind w:firstLine="164"/>
            </w:pPr>
            <w:r w:rsidRPr="00DB09E2">
              <w:t>Counties Manukau</w:t>
            </w:r>
          </w:p>
        </w:tc>
        <w:tc>
          <w:tcPr>
            <w:tcW w:w="2410" w:type="dxa"/>
            <w:tcBorders>
              <w:left w:val="single" w:sz="4" w:space="0" w:color="auto"/>
            </w:tcBorders>
            <w:shd w:val="clear" w:color="auto" w:fill="auto"/>
            <w:vAlign w:val="bottom"/>
          </w:tcPr>
          <w:p w14:paraId="6212687B" w14:textId="41BA64FE"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258</w:t>
            </w:r>
          </w:p>
        </w:tc>
        <w:tc>
          <w:tcPr>
            <w:tcW w:w="1843" w:type="dxa"/>
            <w:shd w:val="clear" w:color="auto" w:fill="auto"/>
            <w:vAlign w:val="bottom"/>
          </w:tcPr>
          <w:p w14:paraId="773F2C9E" w14:textId="26C13054"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163</w:t>
            </w:r>
          </w:p>
        </w:tc>
        <w:tc>
          <w:tcPr>
            <w:tcW w:w="1560" w:type="dxa"/>
            <w:tcBorders>
              <w:right w:val="single" w:sz="4" w:space="0" w:color="auto"/>
            </w:tcBorders>
            <w:shd w:val="clear" w:color="auto" w:fill="auto"/>
            <w:vAlign w:val="bottom"/>
          </w:tcPr>
          <w:p w14:paraId="4D9FA5DB" w14:textId="5C67C800" w:rsidR="005C5955" w:rsidRPr="005C5955" w:rsidRDefault="005C5955" w:rsidP="005C5955">
            <w:pPr>
              <w:jc w:val="center"/>
              <w:rPr>
                <w:rFonts w:asciiTheme="minorHAnsi" w:hAnsiTheme="minorHAnsi"/>
                <w:szCs w:val="23"/>
              </w:rPr>
            </w:pPr>
            <w:r w:rsidRPr="005C5955">
              <w:rPr>
                <w:rFonts w:asciiTheme="minorHAnsi" w:hAnsiTheme="minorHAnsi" w:cs="Arial"/>
                <w:szCs w:val="23"/>
              </w:rPr>
              <w:t>63.2</w:t>
            </w:r>
          </w:p>
        </w:tc>
        <w:tc>
          <w:tcPr>
            <w:tcW w:w="2373" w:type="dxa"/>
            <w:tcBorders>
              <w:left w:val="single" w:sz="4" w:space="0" w:color="auto"/>
            </w:tcBorders>
            <w:shd w:val="clear" w:color="auto" w:fill="auto"/>
            <w:vAlign w:val="bottom"/>
          </w:tcPr>
          <w:p w14:paraId="00AA912A" w14:textId="3F8774DC"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405</w:t>
            </w:r>
          </w:p>
        </w:tc>
        <w:tc>
          <w:tcPr>
            <w:tcW w:w="1701" w:type="dxa"/>
            <w:shd w:val="clear" w:color="auto" w:fill="auto"/>
            <w:vAlign w:val="bottom"/>
          </w:tcPr>
          <w:p w14:paraId="2A8F9A21" w14:textId="3315AB11"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26</w:t>
            </w:r>
          </w:p>
        </w:tc>
        <w:tc>
          <w:tcPr>
            <w:tcW w:w="1454" w:type="dxa"/>
            <w:shd w:val="clear" w:color="auto" w:fill="auto"/>
            <w:vAlign w:val="bottom"/>
          </w:tcPr>
          <w:p w14:paraId="62189B5C" w14:textId="6A30EEEE" w:rsidR="005C5955" w:rsidRPr="005C5955" w:rsidRDefault="005C5955" w:rsidP="005C5955">
            <w:pPr>
              <w:jc w:val="center"/>
              <w:rPr>
                <w:rFonts w:asciiTheme="minorHAnsi" w:hAnsiTheme="minorHAnsi"/>
                <w:szCs w:val="23"/>
              </w:rPr>
            </w:pPr>
            <w:r w:rsidRPr="005C5955">
              <w:rPr>
                <w:rFonts w:asciiTheme="minorHAnsi" w:hAnsiTheme="minorHAnsi" w:cs="Arial"/>
                <w:szCs w:val="23"/>
              </w:rPr>
              <w:t>6.4</w:t>
            </w:r>
          </w:p>
        </w:tc>
      </w:tr>
      <w:tr w:rsidR="005C5955" w:rsidRPr="00D901C5" w14:paraId="473D6E02" w14:textId="77777777" w:rsidTr="00173956">
        <w:tc>
          <w:tcPr>
            <w:tcW w:w="2518" w:type="dxa"/>
            <w:tcBorders>
              <w:right w:val="single" w:sz="4" w:space="0" w:color="auto"/>
            </w:tcBorders>
            <w:shd w:val="clear" w:color="auto" w:fill="auto"/>
          </w:tcPr>
          <w:p w14:paraId="3FC612BC" w14:textId="77777777" w:rsidR="005C5955" w:rsidRPr="00DB09E2" w:rsidRDefault="005C5955" w:rsidP="00DB09E2">
            <w:pPr>
              <w:ind w:firstLine="164"/>
            </w:pPr>
            <w:r w:rsidRPr="00DB09E2">
              <w:t>Hawke's Bay</w:t>
            </w:r>
          </w:p>
        </w:tc>
        <w:tc>
          <w:tcPr>
            <w:tcW w:w="2410" w:type="dxa"/>
            <w:tcBorders>
              <w:left w:val="single" w:sz="4" w:space="0" w:color="auto"/>
            </w:tcBorders>
            <w:shd w:val="clear" w:color="auto" w:fill="auto"/>
            <w:vAlign w:val="bottom"/>
          </w:tcPr>
          <w:p w14:paraId="2CC981C0" w14:textId="475EE95C"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81</w:t>
            </w:r>
          </w:p>
        </w:tc>
        <w:tc>
          <w:tcPr>
            <w:tcW w:w="1843" w:type="dxa"/>
            <w:shd w:val="clear" w:color="auto" w:fill="auto"/>
            <w:vAlign w:val="bottom"/>
          </w:tcPr>
          <w:p w14:paraId="49837938" w14:textId="5C1271E8"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51</w:t>
            </w:r>
          </w:p>
        </w:tc>
        <w:tc>
          <w:tcPr>
            <w:tcW w:w="1560" w:type="dxa"/>
            <w:tcBorders>
              <w:right w:val="single" w:sz="4" w:space="0" w:color="auto"/>
            </w:tcBorders>
            <w:shd w:val="clear" w:color="auto" w:fill="auto"/>
            <w:vAlign w:val="bottom"/>
          </w:tcPr>
          <w:p w14:paraId="53CE2459" w14:textId="436ED94C" w:rsidR="005C5955" w:rsidRPr="005C5955" w:rsidRDefault="005C5955" w:rsidP="005C5955">
            <w:pPr>
              <w:jc w:val="center"/>
              <w:rPr>
                <w:rFonts w:asciiTheme="minorHAnsi" w:hAnsiTheme="minorHAnsi"/>
                <w:szCs w:val="23"/>
              </w:rPr>
            </w:pPr>
            <w:r w:rsidRPr="005C5955">
              <w:rPr>
                <w:rFonts w:asciiTheme="minorHAnsi" w:hAnsiTheme="minorHAnsi" w:cs="Arial"/>
                <w:szCs w:val="23"/>
              </w:rPr>
              <w:t>63.0</w:t>
            </w:r>
          </w:p>
        </w:tc>
        <w:tc>
          <w:tcPr>
            <w:tcW w:w="2373" w:type="dxa"/>
            <w:tcBorders>
              <w:left w:val="single" w:sz="4" w:space="0" w:color="auto"/>
            </w:tcBorders>
            <w:shd w:val="clear" w:color="auto" w:fill="auto"/>
            <w:vAlign w:val="bottom"/>
          </w:tcPr>
          <w:p w14:paraId="26553D5B" w14:textId="39F5A5EF"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11</w:t>
            </w:r>
          </w:p>
        </w:tc>
        <w:tc>
          <w:tcPr>
            <w:tcW w:w="1701" w:type="dxa"/>
            <w:shd w:val="clear" w:color="auto" w:fill="auto"/>
            <w:vAlign w:val="bottom"/>
          </w:tcPr>
          <w:p w14:paraId="2F1F896D" w14:textId="2CDC5923"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3</w:t>
            </w:r>
          </w:p>
        </w:tc>
        <w:tc>
          <w:tcPr>
            <w:tcW w:w="1454" w:type="dxa"/>
            <w:shd w:val="clear" w:color="auto" w:fill="auto"/>
            <w:vAlign w:val="bottom"/>
          </w:tcPr>
          <w:p w14:paraId="67E7EB5E" w14:textId="6D7D37F2" w:rsidR="005C5955" w:rsidRPr="005C5955" w:rsidRDefault="005C5955" w:rsidP="005C5955">
            <w:pPr>
              <w:jc w:val="center"/>
              <w:rPr>
                <w:rFonts w:asciiTheme="minorHAnsi" w:hAnsiTheme="minorHAnsi"/>
                <w:szCs w:val="23"/>
              </w:rPr>
            </w:pPr>
            <w:r w:rsidRPr="005C5955">
              <w:rPr>
                <w:rFonts w:asciiTheme="minorHAnsi" w:hAnsiTheme="minorHAnsi" w:cs="Arial"/>
                <w:szCs w:val="23"/>
              </w:rPr>
              <w:t>27.3</w:t>
            </w:r>
          </w:p>
        </w:tc>
      </w:tr>
      <w:tr w:rsidR="005C5955" w:rsidRPr="00D901C5" w14:paraId="78BBDA0A" w14:textId="77777777" w:rsidTr="00173956">
        <w:tc>
          <w:tcPr>
            <w:tcW w:w="2518" w:type="dxa"/>
            <w:tcBorders>
              <w:right w:val="single" w:sz="4" w:space="0" w:color="auto"/>
            </w:tcBorders>
            <w:shd w:val="clear" w:color="auto" w:fill="auto"/>
          </w:tcPr>
          <w:p w14:paraId="1AB21C0B" w14:textId="77777777" w:rsidR="005C5955" w:rsidRPr="00DB09E2" w:rsidRDefault="005C5955" w:rsidP="00DB09E2">
            <w:pPr>
              <w:ind w:firstLine="164"/>
            </w:pPr>
            <w:r w:rsidRPr="00DB09E2">
              <w:t>Hutt Valley</w:t>
            </w:r>
          </w:p>
        </w:tc>
        <w:tc>
          <w:tcPr>
            <w:tcW w:w="2410" w:type="dxa"/>
            <w:tcBorders>
              <w:left w:val="single" w:sz="4" w:space="0" w:color="auto"/>
            </w:tcBorders>
            <w:shd w:val="clear" w:color="auto" w:fill="auto"/>
            <w:vAlign w:val="bottom"/>
          </w:tcPr>
          <w:p w14:paraId="3DEA9941" w14:textId="3C568687"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55</w:t>
            </w:r>
          </w:p>
        </w:tc>
        <w:tc>
          <w:tcPr>
            <w:tcW w:w="1843" w:type="dxa"/>
            <w:shd w:val="clear" w:color="auto" w:fill="auto"/>
            <w:vAlign w:val="bottom"/>
          </w:tcPr>
          <w:p w14:paraId="6C06227C" w14:textId="19337359"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37</w:t>
            </w:r>
          </w:p>
        </w:tc>
        <w:tc>
          <w:tcPr>
            <w:tcW w:w="1560" w:type="dxa"/>
            <w:tcBorders>
              <w:right w:val="single" w:sz="4" w:space="0" w:color="auto"/>
            </w:tcBorders>
            <w:shd w:val="clear" w:color="auto" w:fill="auto"/>
            <w:vAlign w:val="bottom"/>
          </w:tcPr>
          <w:p w14:paraId="4265E103" w14:textId="62E76B02" w:rsidR="005C5955" w:rsidRPr="005C5955" w:rsidRDefault="005C5955" w:rsidP="005C5955">
            <w:pPr>
              <w:jc w:val="center"/>
              <w:rPr>
                <w:rFonts w:asciiTheme="minorHAnsi" w:hAnsiTheme="minorHAnsi"/>
                <w:szCs w:val="23"/>
              </w:rPr>
            </w:pPr>
            <w:r w:rsidRPr="005C5955">
              <w:rPr>
                <w:rFonts w:asciiTheme="minorHAnsi" w:hAnsiTheme="minorHAnsi" w:cs="Arial"/>
                <w:szCs w:val="23"/>
              </w:rPr>
              <w:t>67.3</w:t>
            </w:r>
          </w:p>
        </w:tc>
        <w:tc>
          <w:tcPr>
            <w:tcW w:w="2373" w:type="dxa"/>
            <w:tcBorders>
              <w:left w:val="single" w:sz="4" w:space="0" w:color="auto"/>
            </w:tcBorders>
            <w:shd w:val="clear" w:color="auto" w:fill="auto"/>
            <w:vAlign w:val="bottom"/>
          </w:tcPr>
          <w:p w14:paraId="59761491" w14:textId="3BB20128"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29</w:t>
            </w:r>
          </w:p>
        </w:tc>
        <w:tc>
          <w:tcPr>
            <w:tcW w:w="1701" w:type="dxa"/>
            <w:shd w:val="clear" w:color="auto" w:fill="auto"/>
            <w:vAlign w:val="bottom"/>
          </w:tcPr>
          <w:p w14:paraId="21FFEEC5" w14:textId="430AEBA3"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1</w:t>
            </w:r>
          </w:p>
        </w:tc>
        <w:tc>
          <w:tcPr>
            <w:tcW w:w="1454" w:type="dxa"/>
            <w:shd w:val="clear" w:color="auto" w:fill="auto"/>
            <w:vAlign w:val="bottom"/>
          </w:tcPr>
          <w:p w14:paraId="7277CB36" w14:textId="060791DA" w:rsidR="005C5955" w:rsidRPr="005C5955" w:rsidRDefault="005C5955" w:rsidP="005C5955">
            <w:pPr>
              <w:jc w:val="center"/>
              <w:rPr>
                <w:rFonts w:asciiTheme="minorHAnsi" w:hAnsiTheme="minorHAnsi"/>
                <w:szCs w:val="23"/>
              </w:rPr>
            </w:pPr>
            <w:r w:rsidRPr="005C5955">
              <w:rPr>
                <w:rFonts w:asciiTheme="minorHAnsi" w:hAnsiTheme="minorHAnsi" w:cs="Arial"/>
                <w:szCs w:val="23"/>
              </w:rPr>
              <w:t>3.4</w:t>
            </w:r>
          </w:p>
        </w:tc>
      </w:tr>
      <w:tr w:rsidR="005C5955" w:rsidRPr="00D901C5" w14:paraId="1F3EC1CE" w14:textId="77777777" w:rsidTr="00173956">
        <w:tc>
          <w:tcPr>
            <w:tcW w:w="2518" w:type="dxa"/>
            <w:tcBorders>
              <w:right w:val="single" w:sz="4" w:space="0" w:color="auto"/>
            </w:tcBorders>
            <w:shd w:val="clear" w:color="auto" w:fill="auto"/>
          </w:tcPr>
          <w:p w14:paraId="59A8A28C" w14:textId="77777777" w:rsidR="005C5955" w:rsidRPr="00DB09E2" w:rsidRDefault="005C5955" w:rsidP="00DB09E2">
            <w:pPr>
              <w:ind w:firstLine="164"/>
            </w:pPr>
            <w:r w:rsidRPr="00DB09E2">
              <w:t>Lakes</w:t>
            </w:r>
          </w:p>
        </w:tc>
        <w:tc>
          <w:tcPr>
            <w:tcW w:w="2410" w:type="dxa"/>
            <w:tcBorders>
              <w:left w:val="single" w:sz="4" w:space="0" w:color="auto"/>
            </w:tcBorders>
            <w:shd w:val="clear" w:color="auto" w:fill="auto"/>
            <w:vAlign w:val="bottom"/>
          </w:tcPr>
          <w:p w14:paraId="3570CADF" w14:textId="3696A28A"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49</w:t>
            </w:r>
          </w:p>
        </w:tc>
        <w:tc>
          <w:tcPr>
            <w:tcW w:w="1843" w:type="dxa"/>
            <w:shd w:val="clear" w:color="auto" w:fill="auto"/>
            <w:vAlign w:val="bottom"/>
          </w:tcPr>
          <w:p w14:paraId="4323AA13" w14:textId="5D1903DB"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29</w:t>
            </w:r>
          </w:p>
        </w:tc>
        <w:tc>
          <w:tcPr>
            <w:tcW w:w="1560" w:type="dxa"/>
            <w:tcBorders>
              <w:right w:val="single" w:sz="4" w:space="0" w:color="auto"/>
            </w:tcBorders>
            <w:shd w:val="clear" w:color="auto" w:fill="auto"/>
            <w:vAlign w:val="bottom"/>
          </w:tcPr>
          <w:p w14:paraId="4A40654E" w14:textId="11C9B3E2" w:rsidR="005C5955" w:rsidRPr="005C5955" w:rsidRDefault="005C5955" w:rsidP="005C5955">
            <w:pPr>
              <w:jc w:val="center"/>
              <w:rPr>
                <w:rFonts w:asciiTheme="minorHAnsi" w:hAnsiTheme="minorHAnsi"/>
                <w:szCs w:val="23"/>
              </w:rPr>
            </w:pPr>
            <w:r w:rsidRPr="005C5955">
              <w:rPr>
                <w:rFonts w:asciiTheme="minorHAnsi" w:hAnsiTheme="minorHAnsi" w:cs="Arial"/>
                <w:szCs w:val="23"/>
              </w:rPr>
              <w:t>59.2</w:t>
            </w:r>
          </w:p>
        </w:tc>
        <w:tc>
          <w:tcPr>
            <w:tcW w:w="2373" w:type="dxa"/>
            <w:tcBorders>
              <w:left w:val="single" w:sz="4" w:space="0" w:color="auto"/>
            </w:tcBorders>
            <w:shd w:val="clear" w:color="auto" w:fill="auto"/>
            <w:vAlign w:val="bottom"/>
          </w:tcPr>
          <w:p w14:paraId="237B4957" w14:textId="50634B18"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50</w:t>
            </w:r>
          </w:p>
        </w:tc>
        <w:tc>
          <w:tcPr>
            <w:tcW w:w="1701" w:type="dxa"/>
            <w:shd w:val="clear" w:color="auto" w:fill="auto"/>
            <w:vAlign w:val="bottom"/>
          </w:tcPr>
          <w:p w14:paraId="4BB94694" w14:textId="442E4EAC"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5</w:t>
            </w:r>
          </w:p>
        </w:tc>
        <w:tc>
          <w:tcPr>
            <w:tcW w:w="1454" w:type="dxa"/>
            <w:shd w:val="clear" w:color="auto" w:fill="auto"/>
            <w:vAlign w:val="bottom"/>
          </w:tcPr>
          <w:p w14:paraId="1DD5698B" w14:textId="1FD528AD" w:rsidR="005C5955" w:rsidRPr="005C5955" w:rsidRDefault="005C5955" w:rsidP="005C5955">
            <w:pPr>
              <w:jc w:val="center"/>
              <w:rPr>
                <w:rFonts w:asciiTheme="minorHAnsi" w:hAnsiTheme="minorHAnsi"/>
                <w:szCs w:val="23"/>
              </w:rPr>
            </w:pPr>
            <w:r w:rsidRPr="005C5955">
              <w:rPr>
                <w:rFonts w:asciiTheme="minorHAnsi" w:hAnsiTheme="minorHAnsi" w:cs="Arial"/>
                <w:szCs w:val="23"/>
              </w:rPr>
              <w:t>10.0</w:t>
            </w:r>
          </w:p>
        </w:tc>
      </w:tr>
      <w:tr w:rsidR="005C5955" w:rsidRPr="00D901C5" w14:paraId="370217FD" w14:textId="77777777" w:rsidTr="00173956">
        <w:tc>
          <w:tcPr>
            <w:tcW w:w="2518" w:type="dxa"/>
            <w:tcBorders>
              <w:right w:val="single" w:sz="4" w:space="0" w:color="auto"/>
            </w:tcBorders>
            <w:shd w:val="clear" w:color="auto" w:fill="auto"/>
          </w:tcPr>
          <w:p w14:paraId="459DBA2D" w14:textId="77777777" w:rsidR="005C5955" w:rsidRPr="00DB09E2" w:rsidRDefault="005C5955" w:rsidP="00DB09E2">
            <w:pPr>
              <w:ind w:firstLine="164"/>
            </w:pPr>
            <w:r w:rsidRPr="00DB09E2">
              <w:t>Mid Central</w:t>
            </w:r>
          </w:p>
        </w:tc>
        <w:tc>
          <w:tcPr>
            <w:tcW w:w="2410" w:type="dxa"/>
            <w:tcBorders>
              <w:left w:val="single" w:sz="4" w:space="0" w:color="auto"/>
            </w:tcBorders>
            <w:shd w:val="clear" w:color="auto" w:fill="auto"/>
            <w:vAlign w:val="bottom"/>
          </w:tcPr>
          <w:p w14:paraId="4EFC2EFB" w14:textId="6D23F784"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121</w:t>
            </w:r>
          </w:p>
        </w:tc>
        <w:tc>
          <w:tcPr>
            <w:tcW w:w="1843" w:type="dxa"/>
            <w:shd w:val="clear" w:color="auto" w:fill="auto"/>
            <w:vAlign w:val="bottom"/>
          </w:tcPr>
          <w:p w14:paraId="3BA33CD5" w14:textId="17DB6483"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78</w:t>
            </w:r>
          </w:p>
        </w:tc>
        <w:tc>
          <w:tcPr>
            <w:tcW w:w="1560" w:type="dxa"/>
            <w:tcBorders>
              <w:right w:val="single" w:sz="4" w:space="0" w:color="auto"/>
            </w:tcBorders>
            <w:shd w:val="clear" w:color="auto" w:fill="auto"/>
            <w:vAlign w:val="bottom"/>
          </w:tcPr>
          <w:p w14:paraId="00619591" w14:textId="1561A1BE" w:rsidR="005C5955" w:rsidRPr="005C5955" w:rsidRDefault="005C5955" w:rsidP="005C5955">
            <w:pPr>
              <w:jc w:val="center"/>
              <w:rPr>
                <w:rFonts w:asciiTheme="minorHAnsi" w:hAnsiTheme="minorHAnsi"/>
                <w:szCs w:val="23"/>
              </w:rPr>
            </w:pPr>
            <w:r w:rsidRPr="005C5955">
              <w:rPr>
                <w:rFonts w:asciiTheme="minorHAnsi" w:hAnsiTheme="minorHAnsi" w:cs="Arial"/>
                <w:szCs w:val="23"/>
              </w:rPr>
              <w:t>64.5</w:t>
            </w:r>
          </w:p>
        </w:tc>
        <w:tc>
          <w:tcPr>
            <w:tcW w:w="2373" w:type="dxa"/>
            <w:tcBorders>
              <w:left w:val="single" w:sz="4" w:space="0" w:color="auto"/>
            </w:tcBorders>
            <w:shd w:val="clear" w:color="auto" w:fill="auto"/>
            <w:vAlign w:val="bottom"/>
          </w:tcPr>
          <w:p w14:paraId="3AB39B84" w14:textId="14F004D8"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62</w:t>
            </w:r>
          </w:p>
        </w:tc>
        <w:tc>
          <w:tcPr>
            <w:tcW w:w="1701" w:type="dxa"/>
            <w:shd w:val="clear" w:color="auto" w:fill="auto"/>
            <w:vAlign w:val="bottom"/>
          </w:tcPr>
          <w:p w14:paraId="1761E781" w14:textId="4B40DDCB"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6</w:t>
            </w:r>
          </w:p>
        </w:tc>
        <w:tc>
          <w:tcPr>
            <w:tcW w:w="1454" w:type="dxa"/>
            <w:shd w:val="clear" w:color="auto" w:fill="auto"/>
            <w:vAlign w:val="bottom"/>
          </w:tcPr>
          <w:p w14:paraId="21FB0BD8" w14:textId="405E371D" w:rsidR="005C5955" w:rsidRPr="005C5955" w:rsidRDefault="005C5955" w:rsidP="005C5955">
            <w:pPr>
              <w:jc w:val="center"/>
              <w:rPr>
                <w:rFonts w:asciiTheme="minorHAnsi" w:hAnsiTheme="minorHAnsi"/>
                <w:szCs w:val="23"/>
              </w:rPr>
            </w:pPr>
            <w:r w:rsidRPr="005C5955">
              <w:rPr>
                <w:rFonts w:asciiTheme="minorHAnsi" w:hAnsiTheme="minorHAnsi" w:cs="Arial"/>
                <w:szCs w:val="23"/>
              </w:rPr>
              <w:t>9.7</w:t>
            </w:r>
          </w:p>
        </w:tc>
      </w:tr>
      <w:tr w:rsidR="005C5955" w:rsidRPr="00D901C5" w14:paraId="68E1FD9D" w14:textId="77777777" w:rsidTr="00173956">
        <w:tc>
          <w:tcPr>
            <w:tcW w:w="2518" w:type="dxa"/>
            <w:tcBorders>
              <w:right w:val="single" w:sz="4" w:space="0" w:color="auto"/>
            </w:tcBorders>
            <w:shd w:val="clear" w:color="auto" w:fill="auto"/>
          </w:tcPr>
          <w:p w14:paraId="665F196D" w14:textId="77777777" w:rsidR="005C5955" w:rsidRPr="00DB09E2" w:rsidRDefault="005C5955" w:rsidP="00DB09E2">
            <w:pPr>
              <w:ind w:firstLine="164"/>
            </w:pPr>
            <w:r w:rsidRPr="00DB09E2">
              <w:t>Nelson Marlborough</w:t>
            </w:r>
          </w:p>
        </w:tc>
        <w:tc>
          <w:tcPr>
            <w:tcW w:w="2410" w:type="dxa"/>
            <w:tcBorders>
              <w:left w:val="single" w:sz="4" w:space="0" w:color="auto"/>
            </w:tcBorders>
            <w:shd w:val="clear" w:color="auto" w:fill="auto"/>
            <w:vAlign w:val="bottom"/>
          </w:tcPr>
          <w:p w14:paraId="695F669A" w14:textId="219973AF"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35</w:t>
            </w:r>
          </w:p>
        </w:tc>
        <w:tc>
          <w:tcPr>
            <w:tcW w:w="1843" w:type="dxa"/>
            <w:shd w:val="clear" w:color="auto" w:fill="auto"/>
            <w:vAlign w:val="bottom"/>
          </w:tcPr>
          <w:p w14:paraId="0BF01364" w14:textId="3AAE86C5"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25</w:t>
            </w:r>
          </w:p>
        </w:tc>
        <w:tc>
          <w:tcPr>
            <w:tcW w:w="1560" w:type="dxa"/>
            <w:tcBorders>
              <w:right w:val="single" w:sz="4" w:space="0" w:color="auto"/>
            </w:tcBorders>
            <w:shd w:val="clear" w:color="auto" w:fill="auto"/>
            <w:vAlign w:val="bottom"/>
          </w:tcPr>
          <w:p w14:paraId="142496F5" w14:textId="29E65C93" w:rsidR="005C5955" w:rsidRPr="005C5955" w:rsidRDefault="005C5955" w:rsidP="005C5955">
            <w:pPr>
              <w:jc w:val="center"/>
              <w:rPr>
                <w:rFonts w:asciiTheme="minorHAnsi" w:hAnsiTheme="minorHAnsi"/>
                <w:szCs w:val="23"/>
              </w:rPr>
            </w:pPr>
            <w:r w:rsidRPr="005C5955">
              <w:rPr>
                <w:rFonts w:asciiTheme="minorHAnsi" w:hAnsiTheme="minorHAnsi" w:cs="Arial"/>
                <w:szCs w:val="23"/>
              </w:rPr>
              <w:t>71.4</w:t>
            </w:r>
          </w:p>
        </w:tc>
        <w:tc>
          <w:tcPr>
            <w:tcW w:w="2373" w:type="dxa"/>
            <w:tcBorders>
              <w:left w:val="single" w:sz="4" w:space="0" w:color="auto"/>
            </w:tcBorders>
            <w:shd w:val="clear" w:color="auto" w:fill="auto"/>
            <w:vAlign w:val="bottom"/>
          </w:tcPr>
          <w:p w14:paraId="5ABFEE3F" w14:textId="3E9924B7"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7</w:t>
            </w:r>
          </w:p>
        </w:tc>
        <w:tc>
          <w:tcPr>
            <w:tcW w:w="1701" w:type="dxa"/>
            <w:shd w:val="clear" w:color="auto" w:fill="auto"/>
            <w:vAlign w:val="bottom"/>
          </w:tcPr>
          <w:p w14:paraId="1023DE67" w14:textId="043D957C"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w:t>
            </w:r>
          </w:p>
        </w:tc>
        <w:tc>
          <w:tcPr>
            <w:tcW w:w="1454" w:type="dxa"/>
            <w:shd w:val="clear" w:color="auto" w:fill="auto"/>
            <w:vAlign w:val="bottom"/>
          </w:tcPr>
          <w:p w14:paraId="4B17BE07" w14:textId="0E83A2A2" w:rsidR="005C5955" w:rsidRPr="005C5955" w:rsidRDefault="005C5955" w:rsidP="005C5955">
            <w:pPr>
              <w:jc w:val="center"/>
              <w:rPr>
                <w:rFonts w:asciiTheme="minorHAnsi" w:hAnsiTheme="minorHAnsi"/>
                <w:szCs w:val="23"/>
              </w:rPr>
            </w:pPr>
            <w:r w:rsidRPr="005C5955">
              <w:rPr>
                <w:rFonts w:asciiTheme="minorHAnsi" w:hAnsiTheme="minorHAnsi" w:cs="Arial"/>
                <w:szCs w:val="23"/>
              </w:rPr>
              <w:t>-</w:t>
            </w:r>
          </w:p>
        </w:tc>
      </w:tr>
      <w:tr w:rsidR="005C5955" w:rsidRPr="00D901C5" w14:paraId="731E7380" w14:textId="77777777" w:rsidTr="00173956">
        <w:tc>
          <w:tcPr>
            <w:tcW w:w="2518" w:type="dxa"/>
            <w:tcBorders>
              <w:right w:val="single" w:sz="4" w:space="0" w:color="auto"/>
            </w:tcBorders>
            <w:shd w:val="clear" w:color="auto" w:fill="auto"/>
          </w:tcPr>
          <w:p w14:paraId="40CB5F87" w14:textId="77777777" w:rsidR="005C5955" w:rsidRPr="00DB09E2" w:rsidRDefault="005C5955" w:rsidP="00DB09E2">
            <w:pPr>
              <w:ind w:firstLine="164"/>
            </w:pPr>
            <w:r w:rsidRPr="00DB09E2">
              <w:t>Northland</w:t>
            </w:r>
          </w:p>
        </w:tc>
        <w:tc>
          <w:tcPr>
            <w:tcW w:w="2410" w:type="dxa"/>
            <w:tcBorders>
              <w:left w:val="single" w:sz="4" w:space="0" w:color="auto"/>
            </w:tcBorders>
            <w:shd w:val="clear" w:color="auto" w:fill="auto"/>
            <w:vAlign w:val="bottom"/>
          </w:tcPr>
          <w:p w14:paraId="551CA2AC" w14:textId="687596B8"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81</w:t>
            </w:r>
          </w:p>
        </w:tc>
        <w:tc>
          <w:tcPr>
            <w:tcW w:w="1843" w:type="dxa"/>
            <w:shd w:val="clear" w:color="auto" w:fill="auto"/>
            <w:vAlign w:val="bottom"/>
          </w:tcPr>
          <w:p w14:paraId="46997827" w14:textId="37D502E7"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58</w:t>
            </w:r>
          </w:p>
        </w:tc>
        <w:tc>
          <w:tcPr>
            <w:tcW w:w="1560" w:type="dxa"/>
            <w:tcBorders>
              <w:right w:val="single" w:sz="4" w:space="0" w:color="auto"/>
            </w:tcBorders>
            <w:shd w:val="clear" w:color="auto" w:fill="auto"/>
            <w:vAlign w:val="bottom"/>
          </w:tcPr>
          <w:p w14:paraId="08A33794" w14:textId="1A4FB03F" w:rsidR="005C5955" w:rsidRPr="005C5955" w:rsidRDefault="005C5955" w:rsidP="005C5955">
            <w:pPr>
              <w:jc w:val="center"/>
              <w:rPr>
                <w:rFonts w:asciiTheme="minorHAnsi" w:hAnsiTheme="minorHAnsi"/>
                <w:szCs w:val="23"/>
              </w:rPr>
            </w:pPr>
            <w:r w:rsidRPr="005C5955">
              <w:rPr>
                <w:rFonts w:asciiTheme="minorHAnsi" w:hAnsiTheme="minorHAnsi" w:cs="Arial"/>
                <w:szCs w:val="23"/>
              </w:rPr>
              <w:t>71.6</w:t>
            </w:r>
          </w:p>
        </w:tc>
        <w:tc>
          <w:tcPr>
            <w:tcW w:w="2373" w:type="dxa"/>
            <w:tcBorders>
              <w:left w:val="single" w:sz="4" w:space="0" w:color="auto"/>
            </w:tcBorders>
            <w:shd w:val="clear" w:color="auto" w:fill="auto"/>
            <w:vAlign w:val="bottom"/>
          </w:tcPr>
          <w:p w14:paraId="7897E036" w14:textId="094CB8F9"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16</w:t>
            </w:r>
          </w:p>
        </w:tc>
        <w:tc>
          <w:tcPr>
            <w:tcW w:w="1701" w:type="dxa"/>
            <w:shd w:val="clear" w:color="auto" w:fill="auto"/>
            <w:vAlign w:val="bottom"/>
          </w:tcPr>
          <w:p w14:paraId="75816157" w14:textId="2107BB54"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3</w:t>
            </w:r>
          </w:p>
        </w:tc>
        <w:tc>
          <w:tcPr>
            <w:tcW w:w="1454" w:type="dxa"/>
            <w:shd w:val="clear" w:color="auto" w:fill="auto"/>
            <w:vAlign w:val="bottom"/>
          </w:tcPr>
          <w:p w14:paraId="7F802BD4" w14:textId="5E396FDB" w:rsidR="005C5955" w:rsidRPr="005C5955" w:rsidRDefault="005C5955" w:rsidP="005C5955">
            <w:pPr>
              <w:jc w:val="center"/>
              <w:rPr>
                <w:rFonts w:asciiTheme="minorHAnsi" w:hAnsiTheme="minorHAnsi"/>
                <w:szCs w:val="23"/>
              </w:rPr>
            </w:pPr>
            <w:r w:rsidRPr="005C5955">
              <w:rPr>
                <w:rFonts w:asciiTheme="minorHAnsi" w:hAnsiTheme="minorHAnsi" w:cs="Arial"/>
                <w:szCs w:val="23"/>
              </w:rPr>
              <w:t>18.8</w:t>
            </w:r>
          </w:p>
        </w:tc>
      </w:tr>
      <w:tr w:rsidR="005C5955" w:rsidRPr="00D901C5" w14:paraId="7F074445" w14:textId="77777777" w:rsidTr="00173956">
        <w:tc>
          <w:tcPr>
            <w:tcW w:w="2518" w:type="dxa"/>
            <w:tcBorders>
              <w:right w:val="single" w:sz="4" w:space="0" w:color="auto"/>
            </w:tcBorders>
            <w:shd w:val="clear" w:color="auto" w:fill="auto"/>
          </w:tcPr>
          <w:p w14:paraId="7241EFB5" w14:textId="77777777" w:rsidR="005C5955" w:rsidRPr="00DB09E2" w:rsidRDefault="005C5955" w:rsidP="00DB09E2">
            <w:pPr>
              <w:ind w:firstLine="164"/>
            </w:pPr>
            <w:r w:rsidRPr="00DB09E2">
              <w:t>South Canterbury</w:t>
            </w:r>
          </w:p>
        </w:tc>
        <w:tc>
          <w:tcPr>
            <w:tcW w:w="2410" w:type="dxa"/>
            <w:tcBorders>
              <w:left w:val="single" w:sz="4" w:space="0" w:color="auto"/>
            </w:tcBorders>
            <w:shd w:val="clear" w:color="auto" w:fill="auto"/>
            <w:vAlign w:val="bottom"/>
          </w:tcPr>
          <w:p w14:paraId="6695D67B" w14:textId="78A13860"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14</w:t>
            </w:r>
          </w:p>
        </w:tc>
        <w:tc>
          <w:tcPr>
            <w:tcW w:w="1843" w:type="dxa"/>
            <w:shd w:val="clear" w:color="auto" w:fill="auto"/>
            <w:vAlign w:val="bottom"/>
          </w:tcPr>
          <w:p w14:paraId="1D5223E6" w14:textId="0699A2EF"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11</w:t>
            </w:r>
          </w:p>
        </w:tc>
        <w:tc>
          <w:tcPr>
            <w:tcW w:w="1560" w:type="dxa"/>
            <w:tcBorders>
              <w:right w:val="single" w:sz="4" w:space="0" w:color="auto"/>
            </w:tcBorders>
            <w:shd w:val="clear" w:color="auto" w:fill="auto"/>
            <w:vAlign w:val="bottom"/>
          </w:tcPr>
          <w:p w14:paraId="7337E1A7" w14:textId="298A5623" w:rsidR="005C5955" w:rsidRPr="005C5955" w:rsidRDefault="005C5955" w:rsidP="005C5955">
            <w:pPr>
              <w:jc w:val="center"/>
              <w:rPr>
                <w:rFonts w:asciiTheme="minorHAnsi" w:hAnsiTheme="minorHAnsi"/>
                <w:szCs w:val="23"/>
              </w:rPr>
            </w:pPr>
            <w:r w:rsidRPr="005C5955">
              <w:rPr>
                <w:rFonts w:asciiTheme="minorHAnsi" w:hAnsiTheme="minorHAnsi" w:cs="Arial"/>
                <w:szCs w:val="23"/>
              </w:rPr>
              <w:t>78.6</w:t>
            </w:r>
          </w:p>
        </w:tc>
        <w:tc>
          <w:tcPr>
            <w:tcW w:w="2373" w:type="dxa"/>
            <w:tcBorders>
              <w:left w:val="single" w:sz="4" w:space="0" w:color="auto"/>
            </w:tcBorders>
            <w:shd w:val="clear" w:color="auto" w:fill="auto"/>
            <w:vAlign w:val="bottom"/>
          </w:tcPr>
          <w:p w14:paraId="41D8BF3A" w14:textId="06161D27"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8</w:t>
            </w:r>
          </w:p>
        </w:tc>
        <w:tc>
          <w:tcPr>
            <w:tcW w:w="1701" w:type="dxa"/>
            <w:shd w:val="clear" w:color="auto" w:fill="auto"/>
            <w:vAlign w:val="bottom"/>
          </w:tcPr>
          <w:p w14:paraId="332CDBC7" w14:textId="71F310F6"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w:t>
            </w:r>
          </w:p>
        </w:tc>
        <w:tc>
          <w:tcPr>
            <w:tcW w:w="1454" w:type="dxa"/>
            <w:shd w:val="clear" w:color="auto" w:fill="auto"/>
            <w:vAlign w:val="bottom"/>
          </w:tcPr>
          <w:p w14:paraId="5AF8349D" w14:textId="3B00CB07" w:rsidR="005C5955" w:rsidRPr="005C5955" w:rsidRDefault="005C5955" w:rsidP="005C5955">
            <w:pPr>
              <w:jc w:val="center"/>
              <w:rPr>
                <w:rFonts w:asciiTheme="minorHAnsi" w:hAnsiTheme="minorHAnsi"/>
                <w:szCs w:val="23"/>
              </w:rPr>
            </w:pPr>
            <w:r w:rsidRPr="005C5955">
              <w:rPr>
                <w:rFonts w:asciiTheme="minorHAnsi" w:hAnsiTheme="minorHAnsi" w:cs="Arial"/>
                <w:szCs w:val="23"/>
              </w:rPr>
              <w:t>-</w:t>
            </w:r>
          </w:p>
        </w:tc>
      </w:tr>
      <w:tr w:rsidR="005C5955" w:rsidRPr="00D901C5" w14:paraId="38DC6760" w14:textId="77777777" w:rsidTr="00173956">
        <w:tc>
          <w:tcPr>
            <w:tcW w:w="2518" w:type="dxa"/>
            <w:tcBorders>
              <w:right w:val="single" w:sz="4" w:space="0" w:color="auto"/>
            </w:tcBorders>
            <w:shd w:val="clear" w:color="auto" w:fill="auto"/>
          </w:tcPr>
          <w:p w14:paraId="54D31815" w14:textId="77777777" w:rsidR="005C5955" w:rsidRPr="00DB09E2" w:rsidRDefault="005C5955" w:rsidP="00DB09E2">
            <w:pPr>
              <w:ind w:firstLine="164"/>
            </w:pPr>
            <w:r w:rsidRPr="00DB09E2">
              <w:t>Southern</w:t>
            </w:r>
          </w:p>
        </w:tc>
        <w:tc>
          <w:tcPr>
            <w:tcW w:w="2410" w:type="dxa"/>
            <w:tcBorders>
              <w:left w:val="single" w:sz="4" w:space="0" w:color="auto"/>
            </w:tcBorders>
            <w:shd w:val="clear" w:color="auto" w:fill="auto"/>
            <w:vAlign w:val="bottom"/>
          </w:tcPr>
          <w:p w14:paraId="414FB1C6" w14:textId="5F2C025D"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129</w:t>
            </w:r>
          </w:p>
        </w:tc>
        <w:tc>
          <w:tcPr>
            <w:tcW w:w="1843" w:type="dxa"/>
            <w:shd w:val="clear" w:color="auto" w:fill="auto"/>
            <w:vAlign w:val="bottom"/>
          </w:tcPr>
          <w:p w14:paraId="2963D219" w14:textId="27328F75"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98</w:t>
            </w:r>
          </w:p>
        </w:tc>
        <w:tc>
          <w:tcPr>
            <w:tcW w:w="1560" w:type="dxa"/>
            <w:tcBorders>
              <w:right w:val="single" w:sz="4" w:space="0" w:color="auto"/>
            </w:tcBorders>
            <w:shd w:val="clear" w:color="auto" w:fill="auto"/>
            <w:vAlign w:val="bottom"/>
          </w:tcPr>
          <w:p w14:paraId="757FC266" w14:textId="3F2C2E39" w:rsidR="005C5955" w:rsidRPr="005C5955" w:rsidRDefault="005C5955" w:rsidP="005C5955">
            <w:pPr>
              <w:jc w:val="center"/>
              <w:rPr>
                <w:rFonts w:asciiTheme="minorHAnsi" w:hAnsiTheme="minorHAnsi"/>
                <w:szCs w:val="23"/>
              </w:rPr>
            </w:pPr>
            <w:r w:rsidRPr="005C5955">
              <w:rPr>
                <w:rFonts w:asciiTheme="minorHAnsi" w:hAnsiTheme="minorHAnsi" w:cs="Arial"/>
                <w:szCs w:val="23"/>
              </w:rPr>
              <w:t>76.0</w:t>
            </w:r>
          </w:p>
        </w:tc>
        <w:tc>
          <w:tcPr>
            <w:tcW w:w="2373" w:type="dxa"/>
            <w:tcBorders>
              <w:left w:val="single" w:sz="4" w:space="0" w:color="auto"/>
            </w:tcBorders>
            <w:shd w:val="clear" w:color="auto" w:fill="auto"/>
            <w:vAlign w:val="bottom"/>
          </w:tcPr>
          <w:p w14:paraId="4151C189" w14:textId="297C11FD"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43</w:t>
            </w:r>
          </w:p>
        </w:tc>
        <w:tc>
          <w:tcPr>
            <w:tcW w:w="1701" w:type="dxa"/>
            <w:shd w:val="clear" w:color="auto" w:fill="auto"/>
            <w:vAlign w:val="bottom"/>
          </w:tcPr>
          <w:p w14:paraId="787A6F9F" w14:textId="5D078400"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5</w:t>
            </w:r>
          </w:p>
        </w:tc>
        <w:tc>
          <w:tcPr>
            <w:tcW w:w="1454" w:type="dxa"/>
            <w:shd w:val="clear" w:color="auto" w:fill="auto"/>
            <w:vAlign w:val="bottom"/>
          </w:tcPr>
          <w:p w14:paraId="0C191236" w14:textId="6E98B289" w:rsidR="005C5955" w:rsidRPr="005C5955" w:rsidRDefault="005C5955" w:rsidP="005C5955">
            <w:pPr>
              <w:jc w:val="center"/>
              <w:rPr>
                <w:rFonts w:asciiTheme="minorHAnsi" w:hAnsiTheme="minorHAnsi"/>
                <w:szCs w:val="23"/>
              </w:rPr>
            </w:pPr>
            <w:r w:rsidRPr="005C5955">
              <w:rPr>
                <w:rFonts w:asciiTheme="minorHAnsi" w:hAnsiTheme="minorHAnsi" w:cs="Arial"/>
                <w:szCs w:val="23"/>
              </w:rPr>
              <w:t>11.6</w:t>
            </w:r>
          </w:p>
        </w:tc>
      </w:tr>
      <w:tr w:rsidR="005C5955" w:rsidRPr="00D901C5" w14:paraId="04F83BFD" w14:textId="77777777" w:rsidTr="00173956">
        <w:tc>
          <w:tcPr>
            <w:tcW w:w="2518" w:type="dxa"/>
            <w:tcBorders>
              <w:right w:val="single" w:sz="4" w:space="0" w:color="auto"/>
            </w:tcBorders>
            <w:shd w:val="clear" w:color="auto" w:fill="auto"/>
          </w:tcPr>
          <w:p w14:paraId="7A76ABD5" w14:textId="77777777" w:rsidR="005C5955" w:rsidRPr="00DB09E2" w:rsidRDefault="005C5955" w:rsidP="00DB09E2">
            <w:pPr>
              <w:ind w:firstLine="164"/>
            </w:pPr>
            <w:r w:rsidRPr="00DB09E2">
              <w:t>Tairawhiti</w:t>
            </w:r>
          </w:p>
        </w:tc>
        <w:tc>
          <w:tcPr>
            <w:tcW w:w="2410" w:type="dxa"/>
            <w:tcBorders>
              <w:left w:val="single" w:sz="4" w:space="0" w:color="auto"/>
            </w:tcBorders>
            <w:shd w:val="clear" w:color="auto" w:fill="auto"/>
            <w:vAlign w:val="bottom"/>
          </w:tcPr>
          <w:p w14:paraId="35AB020A" w14:textId="4F421495"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39</w:t>
            </w:r>
          </w:p>
        </w:tc>
        <w:tc>
          <w:tcPr>
            <w:tcW w:w="1843" w:type="dxa"/>
            <w:shd w:val="clear" w:color="auto" w:fill="auto"/>
            <w:vAlign w:val="bottom"/>
          </w:tcPr>
          <w:p w14:paraId="7C7A169E" w14:textId="351C68AE"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33</w:t>
            </w:r>
          </w:p>
        </w:tc>
        <w:tc>
          <w:tcPr>
            <w:tcW w:w="1560" w:type="dxa"/>
            <w:tcBorders>
              <w:right w:val="single" w:sz="4" w:space="0" w:color="auto"/>
            </w:tcBorders>
            <w:shd w:val="clear" w:color="auto" w:fill="auto"/>
            <w:vAlign w:val="bottom"/>
          </w:tcPr>
          <w:p w14:paraId="72C29532" w14:textId="7F3AD626" w:rsidR="005C5955" w:rsidRPr="005C5955" w:rsidRDefault="005C5955" w:rsidP="005C5955">
            <w:pPr>
              <w:jc w:val="center"/>
              <w:rPr>
                <w:rFonts w:asciiTheme="minorHAnsi" w:hAnsiTheme="minorHAnsi"/>
                <w:szCs w:val="23"/>
              </w:rPr>
            </w:pPr>
            <w:r w:rsidRPr="005C5955">
              <w:rPr>
                <w:rFonts w:asciiTheme="minorHAnsi" w:hAnsiTheme="minorHAnsi" w:cs="Arial"/>
                <w:szCs w:val="23"/>
              </w:rPr>
              <w:t>84.6</w:t>
            </w:r>
          </w:p>
        </w:tc>
        <w:tc>
          <w:tcPr>
            <w:tcW w:w="2373" w:type="dxa"/>
            <w:tcBorders>
              <w:left w:val="single" w:sz="4" w:space="0" w:color="auto"/>
            </w:tcBorders>
            <w:shd w:val="clear" w:color="auto" w:fill="auto"/>
            <w:vAlign w:val="bottom"/>
          </w:tcPr>
          <w:p w14:paraId="2DE28B49" w14:textId="337FD06A"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30</w:t>
            </w:r>
          </w:p>
        </w:tc>
        <w:tc>
          <w:tcPr>
            <w:tcW w:w="1701" w:type="dxa"/>
            <w:shd w:val="clear" w:color="auto" w:fill="auto"/>
            <w:vAlign w:val="bottom"/>
          </w:tcPr>
          <w:p w14:paraId="67064D8D" w14:textId="2FFE9650"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w:t>
            </w:r>
          </w:p>
        </w:tc>
        <w:tc>
          <w:tcPr>
            <w:tcW w:w="1454" w:type="dxa"/>
            <w:shd w:val="clear" w:color="auto" w:fill="auto"/>
            <w:vAlign w:val="bottom"/>
          </w:tcPr>
          <w:p w14:paraId="77DA18D9" w14:textId="2F506277" w:rsidR="005C5955" w:rsidRPr="005C5955" w:rsidRDefault="005C5955" w:rsidP="005C5955">
            <w:pPr>
              <w:jc w:val="center"/>
              <w:rPr>
                <w:rFonts w:asciiTheme="minorHAnsi" w:hAnsiTheme="minorHAnsi"/>
                <w:szCs w:val="23"/>
              </w:rPr>
            </w:pPr>
            <w:r w:rsidRPr="005C5955">
              <w:rPr>
                <w:rFonts w:asciiTheme="minorHAnsi" w:hAnsiTheme="minorHAnsi" w:cs="Arial"/>
                <w:szCs w:val="23"/>
              </w:rPr>
              <w:t>-</w:t>
            </w:r>
          </w:p>
        </w:tc>
      </w:tr>
      <w:tr w:rsidR="005C5955" w:rsidRPr="00D901C5" w14:paraId="46C4DAD6" w14:textId="77777777" w:rsidTr="00173956">
        <w:tc>
          <w:tcPr>
            <w:tcW w:w="2518" w:type="dxa"/>
            <w:tcBorders>
              <w:right w:val="single" w:sz="4" w:space="0" w:color="auto"/>
            </w:tcBorders>
            <w:shd w:val="clear" w:color="auto" w:fill="auto"/>
          </w:tcPr>
          <w:p w14:paraId="422215D4" w14:textId="77777777" w:rsidR="005C5955" w:rsidRPr="00DB09E2" w:rsidRDefault="005C5955" w:rsidP="00DB09E2">
            <w:pPr>
              <w:ind w:firstLine="164"/>
            </w:pPr>
            <w:r w:rsidRPr="00DB09E2">
              <w:t>Taranaki</w:t>
            </w:r>
          </w:p>
        </w:tc>
        <w:tc>
          <w:tcPr>
            <w:tcW w:w="2410" w:type="dxa"/>
            <w:tcBorders>
              <w:left w:val="single" w:sz="4" w:space="0" w:color="auto"/>
            </w:tcBorders>
            <w:shd w:val="clear" w:color="auto" w:fill="auto"/>
            <w:vAlign w:val="bottom"/>
          </w:tcPr>
          <w:p w14:paraId="30AC3358" w14:textId="1BDD54CC"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65</w:t>
            </w:r>
          </w:p>
        </w:tc>
        <w:tc>
          <w:tcPr>
            <w:tcW w:w="1843" w:type="dxa"/>
            <w:shd w:val="clear" w:color="auto" w:fill="auto"/>
            <w:vAlign w:val="bottom"/>
          </w:tcPr>
          <w:p w14:paraId="593A7BD4" w14:textId="5AFB249E"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36</w:t>
            </w:r>
          </w:p>
        </w:tc>
        <w:tc>
          <w:tcPr>
            <w:tcW w:w="1560" w:type="dxa"/>
            <w:tcBorders>
              <w:right w:val="single" w:sz="4" w:space="0" w:color="auto"/>
            </w:tcBorders>
            <w:shd w:val="clear" w:color="auto" w:fill="auto"/>
            <w:vAlign w:val="bottom"/>
          </w:tcPr>
          <w:p w14:paraId="33AD4B15" w14:textId="1B6CBF33" w:rsidR="005C5955" w:rsidRPr="005C5955" w:rsidRDefault="005C5955" w:rsidP="005C5955">
            <w:pPr>
              <w:jc w:val="center"/>
              <w:rPr>
                <w:rFonts w:asciiTheme="minorHAnsi" w:hAnsiTheme="minorHAnsi"/>
                <w:szCs w:val="23"/>
              </w:rPr>
            </w:pPr>
            <w:r w:rsidRPr="005C5955">
              <w:rPr>
                <w:rFonts w:asciiTheme="minorHAnsi" w:hAnsiTheme="minorHAnsi" w:cs="Arial"/>
                <w:szCs w:val="23"/>
              </w:rPr>
              <w:t>55.4</w:t>
            </w:r>
          </w:p>
        </w:tc>
        <w:tc>
          <w:tcPr>
            <w:tcW w:w="2373" w:type="dxa"/>
            <w:tcBorders>
              <w:left w:val="single" w:sz="4" w:space="0" w:color="auto"/>
            </w:tcBorders>
            <w:shd w:val="clear" w:color="auto" w:fill="auto"/>
            <w:vAlign w:val="bottom"/>
          </w:tcPr>
          <w:p w14:paraId="1A264105" w14:textId="4D18F6AB"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68</w:t>
            </w:r>
          </w:p>
        </w:tc>
        <w:tc>
          <w:tcPr>
            <w:tcW w:w="1701" w:type="dxa"/>
            <w:shd w:val="clear" w:color="auto" w:fill="auto"/>
            <w:vAlign w:val="bottom"/>
          </w:tcPr>
          <w:p w14:paraId="48990EDE" w14:textId="2D44D675"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6</w:t>
            </w:r>
          </w:p>
        </w:tc>
        <w:tc>
          <w:tcPr>
            <w:tcW w:w="1454" w:type="dxa"/>
            <w:shd w:val="clear" w:color="auto" w:fill="auto"/>
            <w:vAlign w:val="bottom"/>
          </w:tcPr>
          <w:p w14:paraId="32DC4160" w14:textId="7AB48FF0" w:rsidR="005C5955" w:rsidRPr="005C5955" w:rsidRDefault="005C5955" w:rsidP="005C5955">
            <w:pPr>
              <w:jc w:val="center"/>
              <w:rPr>
                <w:rFonts w:asciiTheme="minorHAnsi" w:hAnsiTheme="minorHAnsi"/>
                <w:szCs w:val="23"/>
              </w:rPr>
            </w:pPr>
            <w:r w:rsidRPr="005C5955">
              <w:rPr>
                <w:rFonts w:asciiTheme="minorHAnsi" w:hAnsiTheme="minorHAnsi" w:cs="Arial"/>
                <w:szCs w:val="23"/>
              </w:rPr>
              <w:t>8.8</w:t>
            </w:r>
          </w:p>
        </w:tc>
      </w:tr>
      <w:tr w:rsidR="005C5955" w:rsidRPr="00D901C5" w14:paraId="4E9A8F7B" w14:textId="77777777" w:rsidTr="00173956">
        <w:tc>
          <w:tcPr>
            <w:tcW w:w="2518" w:type="dxa"/>
            <w:tcBorders>
              <w:right w:val="single" w:sz="4" w:space="0" w:color="auto"/>
            </w:tcBorders>
            <w:shd w:val="clear" w:color="auto" w:fill="auto"/>
          </w:tcPr>
          <w:p w14:paraId="090C3137" w14:textId="77777777" w:rsidR="005C5955" w:rsidRPr="00DB09E2" w:rsidRDefault="005C5955" w:rsidP="00DB09E2">
            <w:pPr>
              <w:ind w:firstLine="164"/>
            </w:pPr>
            <w:r w:rsidRPr="00DB09E2">
              <w:t>Waikato</w:t>
            </w:r>
          </w:p>
        </w:tc>
        <w:tc>
          <w:tcPr>
            <w:tcW w:w="2410" w:type="dxa"/>
            <w:tcBorders>
              <w:left w:val="single" w:sz="4" w:space="0" w:color="auto"/>
            </w:tcBorders>
            <w:shd w:val="clear" w:color="auto" w:fill="auto"/>
            <w:vAlign w:val="bottom"/>
          </w:tcPr>
          <w:p w14:paraId="33C8CCEB" w14:textId="13B674CE"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193</w:t>
            </w:r>
          </w:p>
        </w:tc>
        <w:tc>
          <w:tcPr>
            <w:tcW w:w="1843" w:type="dxa"/>
            <w:shd w:val="clear" w:color="auto" w:fill="auto"/>
            <w:vAlign w:val="bottom"/>
          </w:tcPr>
          <w:p w14:paraId="396A2737" w14:textId="2F663FBB"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137</w:t>
            </w:r>
          </w:p>
        </w:tc>
        <w:tc>
          <w:tcPr>
            <w:tcW w:w="1560" w:type="dxa"/>
            <w:tcBorders>
              <w:right w:val="single" w:sz="4" w:space="0" w:color="auto"/>
            </w:tcBorders>
            <w:shd w:val="clear" w:color="auto" w:fill="auto"/>
            <w:vAlign w:val="bottom"/>
          </w:tcPr>
          <w:p w14:paraId="386F4CA3" w14:textId="3CA351BA" w:rsidR="005C5955" w:rsidRPr="005C5955" w:rsidRDefault="005C5955" w:rsidP="005C5955">
            <w:pPr>
              <w:jc w:val="center"/>
              <w:rPr>
                <w:rFonts w:asciiTheme="minorHAnsi" w:hAnsiTheme="minorHAnsi"/>
                <w:szCs w:val="23"/>
              </w:rPr>
            </w:pPr>
            <w:r w:rsidRPr="005C5955">
              <w:rPr>
                <w:rFonts w:asciiTheme="minorHAnsi" w:hAnsiTheme="minorHAnsi" w:cs="Arial"/>
                <w:szCs w:val="23"/>
              </w:rPr>
              <w:t>71.0</w:t>
            </w:r>
          </w:p>
        </w:tc>
        <w:tc>
          <w:tcPr>
            <w:tcW w:w="2373" w:type="dxa"/>
            <w:tcBorders>
              <w:left w:val="single" w:sz="4" w:space="0" w:color="auto"/>
            </w:tcBorders>
            <w:shd w:val="clear" w:color="auto" w:fill="auto"/>
            <w:vAlign w:val="bottom"/>
          </w:tcPr>
          <w:p w14:paraId="20DBD305" w14:textId="20997BFA"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69</w:t>
            </w:r>
          </w:p>
        </w:tc>
        <w:tc>
          <w:tcPr>
            <w:tcW w:w="1701" w:type="dxa"/>
            <w:shd w:val="clear" w:color="auto" w:fill="auto"/>
            <w:vAlign w:val="bottom"/>
          </w:tcPr>
          <w:p w14:paraId="2C3B3D6F" w14:textId="1BAD2C7B"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1</w:t>
            </w:r>
          </w:p>
        </w:tc>
        <w:tc>
          <w:tcPr>
            <w:tcW w:w="1454" w:type="dxa"/>
            <w:shd w:val="clear" w:color="auto" w:fill="auto"/>
            <w:vAlign w:val="bottom"/>
          </w:tcPr>
          <w:p w14:paraId="77B0A443" w14:textId="019086A4" w:rsidR="005C5955" w:rsidRPr="005C5955" w:rsidRDefault="005C5955" w:rsidP="005C5955">
            <w:pPr>
              <w:jc w:val="center"/>
              <w:rPr>
                <w:rFonts w:asciiTheme="minorHAnsi" w:hAnsiTheme="minorHAnsi"/>
                <w:szCs w:val="23"/>
              </w:rPr>
            </w:pPr>
            <w:r w:rsidRPr="005C5955">
              <w:rPr>
                <w:rFonts w:asciiTheme="minorHAnsi" w:hAnsiTheme="minorHAnsi" w:cs="Arial"/>
                <w:szCs w:val="23"/>
              </w:rPr>
              <w:t>1.4</w:t>
            </w:r>
          </w:p>
        </w:tc>
      </w:tr>
      <w:tr w:rsidR="005C5955" w:rsidRPr="00D901C5" w14:paraId="29D8F817" w14:textId="77777777" w:rsidTr="00173956">
        <w:tc>
          <w:tcPr>
            <w:tcW w:w="2518" w:type="dxa"/>
            <w:tcBorders>
              <w:right w:val="single" w:sz="4" w:space="0" w:color="auto"/>
            </w:tcBorders>
            <w:shd w:val="clear" w:color="auto" w:fill="auto"/>
          </w:tcPr>
          <w:p w14:paraId="1A7F4651" w14:textId="77777777" w:rsidR="005C5955" w:rsidRPr="00DB09E2" w:rsidRDefault="005C5955" w:rsidP="00DB09E2">
            <w:pPr>
              <w:ind w:firstLine="164"/>
            </w:pPr>
            <w:r w:rsidRPr="00DB09E2">
              <w:t>Wairarapa</w:t>
            </w:r>
          </w:p>
        </w:tc>
        <w:tc>
          <w:tcPr>
            <w:tcW w:w="2410" w:type="dxa"/>
            <w:tcBorders>
              <w:left w:val="single" w:sz="4" w:space="0" w:color="auto"/>
            </w:tcBorders>
            <w:shd w:val="clear" w:color="auto" w:fill="auto"/>
            <w:vAlign w:val="bottom"/>
          </w:tcPr>
          <w:p w14:paraId="1FB942BB" w14:textId="68A77EF4"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16</w:t>
            </w:r>
          </w:p>
        </w:tc>
        <w:tc>
          <w:tcPr>
            <w:tcW w:w="1843" w:type="dxa"/>
            <w:shd w:val="clear" w:color="auto" w:fill="auto"/>
            <w:vAlign w:val="bottom"/>
          </w:tcPr>
          <w:p w14:paraId="2141C758" w14:textId="2B18350F"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8</w:t>
            </w:r>
          </w:p>
        </w:tc>
        <w:tc>
          <w:tcPr>
            <w:tcW w:w="1560" w:type="dxa"/>
            <w:tcBorders>
              <w:right w:val="single" w:sz="4" w:space="0" w:color="auto"/>
            </w:tcBorders>
            <w:shd w:val="clear" w:color="auto" w:fill="auto"/>
            <w:vAlign w:val="bottom"/>
          </w:tcPr>
          <w:p w14:paraId="7389326A" w14:textId="6D3E9C9F" w:rsidR="005C5955" w:rsidRPr="005C5955" w:rsidRDefault="005C5955" w:rsidP="005C5955">
            <w:pPr>
              <w:jc w:val="center"/>
              <w:rPr>
                <w:rFonts w:asciiTheme="minorHAnsi" w:hAnsiTheme="minorHAnsi"/>
                <w:szCs w:val="23"/>
              </w:rPr>
            </w:pPr>
            <w:r w:rsidRPr="005C5955">
              <w:rPr>
                <w:rFonts w:asciiTheme="minorHAnsi" w:hAnsiTheme="minorHAnsi" w:cs="Arial"/>
                <w:szCs w:val="23"/>
              </w:rPr>
              <w:t>50.0</w:t>
            </w:r>
          </w:p>
        </w:tc>
        <w:tc>
          <w:tcPr>
            <w:tcW w:w="2373" w:type="dxa"/>
            <w:tcBorders>
              <w:left w:val="single" w:sz="4" w:space="0" w:color="auto"/>
            </w:tcBorders>
            <w:shd w:val="clear" w:color="auto" w:fill="auto"/>
            <w:vAlign w:val="bottom"/>
          </w:tcPr>
          <w:p w14:paraId="715FF63B" w14:textId="5089CBE0"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6</w:t>
            </w:r>
          </w:p>
        </w:tc>
        <w:tc>
          <w:tcPr>
            <w:tcW w:w="1701" w:type="dxa"/>
            <w:shd w:val="clear" w:color="auto" w:fill="auto"/>
            <w:vAlign w:val="bottom"/>
          </w:tcPr>
          <w:p w14:paraId="09761AAA" w14:textId="4C841EE6"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w:t>
            </w:r>
          </w:p>
        </w:tc>
        <w:tc>
          <w:tcPr>
            <w:tcW w:w="1454" w:type="dxa"/>
            <w:shd w:val="clear" w:color="auto" w:fill="auto"/>
            <w:vAlign w:val="bottom"/>
          </w:tcPr>
          <w:p w14:paraId="12E9AE86" w14:textId="03927414" w:rsidR="005C5955" w:rsidRPr="005C5955" w:rsidRDefault="005C5955" w:rsidP="005C5955">
            <w:pPr>
              <w:jc w:val="center"/>
              <w:rPr>
                <w:rFonts w:asciiTheme="minorHAnsi" w:hAnsiTheme="minorHAnsi"/>
                <w:szCs w:val="23"/>
              </w:rPr>
            </w:pPr>
            <w:r w:rsidRPr="005C5955">
              <w:rPr>
                <w:rFonts w:asciiTheme="minorHAnsi" w:hAnsiTheme="minorHAnsi" w:cs="Arial"/>
                <w:szCs w:val="23"/>
              </w:rPr>
              <w:t>-</w:t>
            </w:r>
          </w:p>
        </w:tc>
      </w:tr>
      <w:tr w:rsidR="005C5955" w:rsidRPr="00D901C5" w14:paraId="5B16061A" w14:textId="77777777" w:rsidTr="00173956">
        <w:tc>
          <w:tcPr>
            <w:tcW w:w="2518" w:type="dxa"/>
            <w:tcBorders>
              <w:right w:val="single" w:sz="4" w:space="0" w:color="auto"/>
            </w:tcBorders>
            <w:shd w:val="clear" w:color="auto" w:fill="auto"/>
          </w:tcPr>
          <w:p w14:paraId="03B240AF" w14:textId="77777777" w:rsidR="005C5955" w:rsidRPr="00DB09E2" w:rsidRDefault="005C5955" w:rsidP="00DB09E2">
            <w:pPr>
              <w:ind w:firstLine="164"/>
            </w:pPr>
            <w:r w:rsidRPr="00DB09E2">
              <w:t>Waitemata</w:t>
            </w:r>
          </w:p>
        </w:tc>
        <w:tc>
          <w:tcPr>
            <w:tcW w:w="2410" w:type="dxa"/>
            <w:tcBorders>
              <w:left w:val="single" w:sz="4" w:space="0" w:color="auto"/>
            </w:tcBorders>
            <w:shd w:val="clear" w:color="auto" w:fill="auto"/>
            <w:vAlign w:val="bottom"/>
          </w:tcPr>
          <w:p w14:paraId="68682122" w14:textId="3FC4535B"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213</w:t>
            </w:r>
          </w:p>
        </w:tc>
        <w:tc>
          <w:tcPr>
            <w:tcW w:w="1843" w:type="dxa"/>
            <w:shd w:val="clear" w:color="auto" w:fill="auto"/>
            <w:vAlign w:val="bottom"/>
          </w:tcPr>
          <w:p w14:paraId="7DCC11F4" w14:textId="69BEAE03"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138</w:t>
            </w:r>
          </w:p>
        </w:tc>
        <w:tc>
          <w:tcPr>
            <w:tcW w:w="1560" w:type="dxa"/>
            <w:tcBorders>
              <w:right w:val="single" w:sz="4" w:space="0" w:color="auto"/>
            </w:tcBorders>
            <w:shd w:val="clear" w:color="auto" w:fill="auto"/>
            <w:vAlign w:val="bottom"/>
          </w:tcPr>
          <w:p w14:paraId="18D9C078" w14:textId="093FE1B4" w:rsidR="005C5955" w:rsidRPr="005C5955" w:rsidRDefault="005C5955" w:rsidP="005C5955">
            <w:pPr>
              <w:jc w:val="center"/>
              <w:rPr>
                <w:rFonts w:asciiTheme="minorHAnsi" w:hAnsiTheme="minorHAnsi"/>
                <w:szCs w:val="23"/>
              </w:rPr>
            </w:pPr>
            <w:r w:rsidRPr="005C5955">
              <w:rPr>
                <w:rFonts w:asciiTheme="minorHAnsi" w:hAnsiTheme="minorHAnsi" w:cs="Arial"/>
                <w:szCs w:val="23"/>
              </w:rPr>
              <w:t>64.8</w:t>
            </w:r>
          </w:p>
        </w:tc>
        <w:tc>
          <w:tcPr>
            <w:tcW w:w="2373" w:type="dxa"/>
            <w:tcBorders>
              <w:left w:val="single" w:sz="4" w:space="0" w:color="auto"/>
            </w:tcBorders>
            <w:shd w:val="clear" w:color="auto" w:fill="auto"/>
            <w:vAlign w:val="bottom"/>
          </w:tcPr>
          <w:p w14:paraId="74B974C3" w14:textId="3D77E174"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197</w:t>
            </w:r>
          </w:p>
        </w:tc>
        <w:tc>
          <w:tcPr>
            <w:tcW w:w="1701" w:type="dxa"/>
            <w:shd w:val="clear" w:color="auto" w:fill="auto"/>
            <w:vAlign w:val="bottom"/>
          </w:tcPr>
          <w:p w14:paraId="09C14D63" w14:textId="15F89DAD"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16</w:t>
            </w:r>
          </w:p>
        </w:tc>
        <w:tc>
          <w:tcPr>
            <w:tcW w:w="1454" w:type="dxa"/>
            <w:shd w:val="clear" w:color="auto" w:fill="auto"/>
            <w:vAlign w:val="bottom"/>
          </w:tcPr>
          <w:p w14:paraId="57C27BD9" w14:textId="25116EE7" w:rsidR="005C5955" w:rsidRPr="005C5955" w:rsidRDefault="005C5955" w:rsidP="005C5955">
            <w:pPr>
              <w:jc w:val="center"/>
              <w:rPr>
                <w:rFonts w:asciiTheme="minorHAnsi" w:hAnsiTheme="minorHAnsi"/>
                <w:szCs w:val="23"/>
              </w:rPr>
            </w:pPr>
            <w:r w:rsidRPr="005C5955">
              <w:rPr>
                <w:rFonts w:asciiTheme="minorHAnsi" w:hAnsiTheme="minorHAnsi" w:cs="Arial"/>
                <w:szCs w:val="23"/>
              </w:rPr>
              <w:t>8.1</w:t>
            </w:r>
          </w:p>
        </w:tc>
      </w:tr>
      <w:tr w:rsidR="005C5955" w:rsidRPr="00D901C5" w14:paraId="38DE3DE8" w14:textId="77777777" w:rsidTr="00173956">
        <w:tc>
          <w:tcPr>
            <w:tcW w:w="2518" w:type="dxa"/>
            <w:tcBorders>
              <w:right w:val="single" w:sz="4" w:space="0" w:color="auto"/>
            </w:tcBorders>
            <w:shd w:val="clear" w:color="auto" w:fill="auto"/>
          </w:tcPr>
          <w:p w14:paraId="76F4FE37" w14:textId="77777777" w:rsidR="005C5955" w:rsidRPr="00DB09E2" w:rsidRDefault="005C5955" w:rsidP="00DB09E2">
            <w:pPr>
              <w:ind w:firstLine="164"/>
            </w:pPr>
            <w:r w:rsidRPr="00DB09E2">
              <w:t>West Coast</w:t>
            </w:r>
          </w:p>
        </w:tc>
        <w:tc>
          <w:tcPr>
            <w:tcW w:w="2410" w:type="dxa"/>
            <w:tcBorders>
              <w:left w:val="single" w:sz="4" w:space="0" w:color="auto"/>
            </w:tcBorders>
            <w:shd w:val="clear" w:color="auto" w:fill="auto"/>
            <w:vAlign w:val="bottom"/>
          </w:tcPr>
          <w:p w14:paraId="2FC97DF7" w14:textId="0CE4379B"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20</w:t>
            </w:r>
          </w:p>
        </w:tc>
        <w:tc>
          <w:tcPr>
            <w:tcW w:w="1843" w:type="dxa"/>
            <w:shd w:val="clear" w:color="auto" w:fill="auto"/>
            <w:vAlign w:val="bottom"/>
          </w:tcPr>
          <w:p w14:paraId="5FF23B7A" w14:textId="744F54BC"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14</w:t>
            </w:r>
          </w:p>
        </w:tc>
        <w:tc>
          <w:tcPr>
            <w:tcW w:w="1560" w:type="dxa"/>
            <w:tcBorders>
              <w:right w:val="single" w:sz="4" w:space="0" w:color="auto"/>
            </w:tcBorders>
            <w:shd w:val="clear" w:color="auto" w:fill="auto"/>
            <w:vAlign w:val="bottom"/>
          </w:tcPr>
          <w:p w14:paraId="6AE0B3D9" w14:textId="25A1E7F9" w:rsidR="005C5955" w:rsidRPr="005C5955" w:rsidRDefault="005C5955" w:rsidP="005C5955">
            <w:pPr>
              <w:jc w:val="center"/>
              <w:rPr>
                <w:rFonts w:asciiTheme="minorHAnsi" w:hAnsiTheme="minorHAnsi"/>
                <w:szCs w:val="23"/>
              </w:rPr>
            </w:pPr>
            <w:r w:rsidRPr="005C5955">
              <w:rPr>
                <w:rFonts w:asciiTheme="minorHAnsi" w:hAnsiTheme="minorHAnsi" w:cs="Arial"/>
                <w:szCs w:val="23"/>
              </w:rPr>
              <w:t>70.0</w:t>
            </w:r>
          </w:p>
        </w:tc>
        <w:tc>
          <w:tcPr>
            <w:tcW w:w="2373" w:type="dxa"/>
            <w:tcBorders>
              <w:left w:val="single" w:sz="4" w:space="0" w:color="auto"/>
            </w:tcBorders>
            <w:shd w:val="clear" w:color="auto" w:fill="auto"/>
            <w:vAlign w:val="bottom"/>
          </w:tcPr>
          <w:p w14:paraId="496087B0" w14:textId="572924F7"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31</w:t>
            </w:r>
          </w:p>
        </w:tc>
        <w:tc>
          <w:tcPr>
            <w:tcW w:w="1701" w:type="dxa"/>
            <w:shd w:val="clear" w:color="auto" w:fill="auto"/>
            <w:vAlign w:val="bottom"/>
          </w:tcPr>
          <w:p w14:paraId="17424E85" w14:textId="1258ECE4"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2</w:t>
            </w:r>
          </w:p>
        </w:tc>
        <w:tc>
          <w:tcPr>
            <w:tcW w:w="1454" w:type="dxa"/>
            <w:shd w:val="clear" w:color="auto" w:fill="auto"/>
            <w:vAlign w:val="bottom"/>
          </w:tcPr>
          <w:p w14:paraId="65CB0727" w14:textId="10D02324" w:rsidR="005C5955" w:rsidRPr="005C5955" w:rsidRDefault="005C5955" w:rsidP="005C5955">
            <w:pPr>
              <w:jc w:val="center"/>
              <w:rPr>
                <w:rFonts w:asciiTheme="minorHAnsi" w:hAnsiTheme="minorHAnsi"/>
                <w:szCs w:val="23"/>
              </w:rPr>
            </w:pPr>
            <w:r w:rsidRPr="005C5955">
              <w:rPr>
                <w:rFonts w:asciiTheme="minorHAnsi" w:hAnsiTheme="minorHAnsi" w:cs="Arial"/>
                <w:szCs w:val="23"/>
              </w:rPr>
              <w:t>6.5</w:t>
            </w:r>
          </w:p>
        </w:tc>
      </w:tr>
      <w:tr w:rsidR="005C5955" w:rsidRPr="00D901C5" w14:paraId="4D559841" w14:textId="77777777" w:rsidTr="00173956">
        <w:tc>
          <w:tcPr>
            <w:tcW w:w="2518" w:type="dxa"/>
            <w:tcBorders>
              <w:right w:val="single" w:sz="4" w:space="0" w:color="auto"/>
            </w:tcBorders>
            <w:shd w:val="clear" w:color="auto" w:fill="auto"/>
          </w:tcPr>
          <w:p w14:paraId="40F9C5D9" w14:textId="77777777" w:rsidR="005C5955" w:rsidRPr="00DB09E2" w:rsidRDefault="005C5955" w:rsidP="00DB09E2">
            <w:pPr>
              <w:ind w:firstLine="164"/>
            </w:pPr>
            <w:r w:rsidRPr="00DB09E2">
              <w:t>Whanganui</w:t>
            </w:r>
          </w:p>
        </w:tc>
        <w:tc>
          <w:tcPr>
            <w:tcW w:w="2410" w:type="dxa"/>
            <w:tcBorders>
              <w:left w:val="single" w:sz="4" w:space="0" w:color="auto"/>
            </w:tcBorders>
            <w:shd w:val="clear" w:color="auto" w:fill="auto"/>
            <w:vAlign w:val="bottom"/>
          </w:tcPr>
          <w:p w14:paraId="4927E422" w14:textId="1DBD6746"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48</w:t>
            </w:r>
          </w:p>
        </w:tc>
        <w:tc>
          <w:tcPr>
            <w:tcW w:w="1843" w:type="dxa"/>
            <w:shd w:val="clear" w:color="auto" w:fill="auto"/>
            <w:vAlign w:val="bottom"/>
          </w:tcPr>
          <w:p w14:paraId="1A67BF13" w14:textId="6D03D35D" w:rsidR="005C5955" w:rsidRPr="005C5955" w:rsidRDefault="005C5955" w:rsidP="005C5955">
            <w:pPr>
              <w:ind w:right="743"/>
              <w:jc w:val="right"/>
              <w:rPr>
                <w:rFonts w:asciiTheme="minorHAnsi" w:hAnsiTheme="minorHAnsi"/>
                <w:szCs w:val="23"/>
              </w:rPr>
            </w:pPr>
            <w:r w:rsidRPr="005C5955">
              <w:rPr>
                <w:rFonts w:asciiTheme="minorHAnsi" w:hAnsiTheme="minorHAnsi" w:cs="Arial"/>
                <w:szCs w:val="23"/>
              </w:rPr>
              <w:t>41</w:t>
            </w:r>
          </w:p>
        </w:tc>
        <w:tc>
          <w:tcPr>
            <w:tcW w:w="1560" w:type="dxa"/>
            <w:tcBorders>
              <w:right w:val="single" w:sz="4" w:space="0" w:color="auto"/>
            </w:tcBorders>
            <w:shd w:val="clear" w:color="auto" w:fill="auto"/>
            <w:vAlign w:val="bottom"/>
          </w:tcPr>
          <w:p w14:paraId="191A03C3" w14:textId="47AB22C8" w:rsidR="005C5955" w:rsidRPr="005C5955" w:rsidRDefault="005C5955" w:rsidP="005C5955">
            <w:pPr>
              <w:jc w:val="center"/>
              <w:rPr>
                <w:rFonts w:asciiTheme="minorHAnsi" w:hAnsiTheme="minorHAnsi"/>
                <w:szCs w:val="23"/>
              </w:rPr>
            </w:pPr>
            <w:r w:rsidRPr="005C5955">
              <w:rPr>
                <w:rFonts w:asciiTheme="minorHAnsi" w:hAnsiTheme="minorHAnsi" w:cs="Arial"/>
                <w:szCs w:val="23"/>
              </w:rPr>
              <w:t>85.4</w:t>
            </w:r>
          </w:p>
        </w:tc>
        <w:tc>
          <w:tcPr>
            <w:tcW w:w="2373" w:type="dxa"/>
            <w:tcBorders>
              <w:left w:val="single" w:sz="4" w:space="0" w:color="auto"/>
            </w:tcBorders>
            <w:shd w:val="clear" w:color="auto" w:fill="auto"/>
            <w:vAlign w:val="bottom"/>
          </w:tcPr>
          <w:p w14:paraId="160F0ABD" w14:textId="52379FF4"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33</w:t>
            </w:r>
          </w:p>
        </w:tc>
        <w:tc>
          <w:tcPr>
            <w:tcW w:w="1701" w:type="dxa"/>
            <w:shd w:val="clear" w:color="auto" w:fill="auto"/>
            <w:vAlign w:val="bottom"/>
          </w:tcPr>
          <w:p w14:paraId="5A1B9F4B" w14:textId="0FE9445A" w:rsidR="005C5955" w:rsidRPr="005C5955" w:rsidRDefault="005C5955" w:rsidP="005C5955">
            <w:pPr>
              <w:ind w:right="707"/>
              <w:jc w:val="right"/>
              <w:rPr>
                <w:rFonts w:asciiTheme="minorHAnsi" w:hAnsiTheme="minorHAnsi"/>
                <w:szCs w:val="23"/>
              </w:rPr>
            </w:pPr>
            <w:r w:rsidRPr="005C5955">
              <w:rPr>
                <w:rFonts w:asciiTheme="minorHAnsi" w:hAnsiTheme="minorHAnsi" w:cs="Arial"/>
                <w:szCs w:val="23"/>
              </w:rPr>
              <w:t>3</w:t>
            </w:r>
          </w:p>
        </w:tc>
        <w:tc>
          <w:tcPr>
            <w:tcW w:w="1454" w:type="dxa"/>
            <w:shd w:val="clear" w:color="auto" w:fill="auto"/>
            <w:vAlign w:val="bottom"/>
          </w:tcPr>
          <w:p w14:paraId="70BAE7A5" w14:textId="48C095C4" w:rsidR="005C5955" w:rsidRPr="005C5955" w:rsidRDefault="005C5955" w:rsidP="005C5955">
            <w:pPr>
              <w:jc w:val="center"/>
              <w:rPr>
                <w:rFonts w:asciiTheme="minorHAnsi" w:hAnsiTheme="minorHAnsi"/>
                <w:szCs w:val="23"/>
              </w:rPr>
            </w:pPr>
            <w:r w:rsidRPr="005C5955">
              <w:rPr>
                <w:rFonts w:asciiTheme="minorHAnsi" w:hAnsiTheme="minorHAnsi" w:cs="Arial"/>
                <w:szCs w:val="23"/>
              </w:rPr>
              <w:t>9.1</w:t>
            </w:r>
          </w:p>
        </w:tc>
      </w:tr>
      <w:tr w:rsidR="005C5955" w:rsidRPr="00D901C5" w14:paraId="14078A49" w14:textId="77777777" w:rsidTr="00374A46">
        <w:tc>
          <w:tcPr>
            <w:tcW w:w="2518" w:type="dxa"/>
            <w:tcBorders>
              <w:right w:val="single" w:sz="4" w:space="0" w:color="auto"/>
            </w:tcBorders>
            <w:shd w:val="clear" w:color="auto" w:fill="auto"/>
          </w:tcPr>
          <w:p w14:paraId="67BEE46E" w14:textId="77777777" w:rsidR="005C5955" w:rsidRPr="00DB09E2" w:rsidRDefault="005C5955" w:rsidP="00DB09E2">
            <w:r w:rsidRPr="00DB09E2">
              <w:t>Private Practice</w:t>
            </w:r>
          </w:p>
        </w:tc>
        <w:tc>
          <w:tcPr>
            <w:tcW w:w="2410" w:type="dxa"/>
            <w:tcBorders>
              <w:left w:val="single" w:sz="4" w:space="0" w:color="auto"/>
            </w:tcBorders>
            <w:shd w:val="clear" w:color="auto" w:fill="auto"/>
          </w:tcPr>
          <w:p w14:paraId="214E429A" w14:textId="389243D5" w:rsidR="005C5955" w:rsidRPr="005C5955" w:rsidRDefault="005C5955" w:rsidP="005C5955">
            <w:pPr>
              <w:ind w:right="743"/>
              <w:jc w:val="right"/>
              <w:rPr>
                <w:rFonts w:asciiTheme="minorHAnsi" w:hAnsiTheme="minorHAnsi"/>
                <w:i/>
                <w:iCs/>
                <w:szCs w:val="23"/>
              </w:rPr>
            </w:pPr>
            <w:r w:rsidRPr="005C5955">
              <w:rPr>
                <w:rFonts w:asciiTheme="minorHAnsi" w:hAnsiTheme="minorHAnsi" w:cs="Arial"/>
                <w:i/>
                <w:iCs/>
                <w:szCs w:val="23"/>
              </w:rPr>
              <w:t>366</w:t>
            </w:r>
          </w:p>
        </w:tc>
        <w:tc>
          <w:tcPr>
            <w:tcW w:w="1843" w:type="dxa"/>
            <w:shd w:val="clear" w:color="auto" w:fill="auto"/>
          </w:tcPr>
          <w:p w14:paraId="525DE456" w14:textId="01B96F78" w:rsidR="005C5955" w:rsidRPr="005C5955" w:rsidRDefault="005C5955" w:rsidP="005C5955">
            <w:pPr>
              <w:ind w:right="743"/>
              <w:jc w:val="right"/>
              <w:rPr>
                <w:rFonts w:asciiTheme="minorHAnsi" w:hAnsiTheme="minorHAnsi"/>
                <w:i/>
                <w:iCs/>
                <w:szCs w:val="23"/>
              </w:rPr>
            </w:pPr>
            <w:r w:rsidRPr="005C5955">
              <w:rPr>
                <w:rFonts w:asciiTheme="minorHAnsi" w:hAnsiTheme="minorHAnsi" w:cs="Arial"/>
                <w:i/>
                <w:iCs/>
                <w:szCs w:val="23"/>
              </w:rPr>
              <w:t>141</w:t>
            </w:r>
          </w:p>
        </w:tc>
        <w:tc>
          <w:tcPr>
            <w:tcW w:w="1560" w:type="dxa"/>
            <w:tcBorders>
              <w:right w:val="single" w:sz="4" w:space="0" w:color="auto"/>
            </w:tcBorders>
            <w:shd w:val="clear" w:color="auto" w:fill="auto"/>
          </w:tcPr>
          <w:p w14:paraId="770DA1A3" w14:textId="16A5F39D" w:rsidR="005C5955" w:rsidRPr="005C5955" w:rsidRDefault="005C5955" w:rsidP="005C5955">
            <w:pPr>
              <w:jc w:val="center"/>
              <w:rPr>
                <w:rFonts w:asciiTheme="minorHAnsi" w:hAnsiTheme="minorHAnsi"/>
                <w:i/>
                <w:iCs/>
                <w:szCs w:val="23"/>
              </w:rPr>
            </w:pPr>
            <w:r w:rsidRPr="005C5955">
              <w:rPr>
                <w:rFonts w:asciiTheme="minorHAnsi" w:hAnsiTheme="minorHAnsi" w:cs="Arial"/>
                <w:i/>
                <w:iCs/>
                <w:szCs w:val="23"/>
              </w:rPr>
              <w:t>38.5</w:t>
            </w:r>
          </w:p>
        </w:tc>
        <w:tc>
          <w:tcPr>
            <w:tcW w:w="2373" w:type="dxa"/>
            <w:tcBorders>
              <w:left w:val="single" w:sz="4" w:space="0" w:color="auto"/>
            </w:tcBorders>
            <w:shd w:val="clear" w:color="auto" w:fill="auto"/>
          </w:tcPr>
          <w:p w14:paraId="60FEE7B8" w14:textId="70537EDF" w:rsidR="005C5955" w:rsidRPr="005C5955" w:rsidRDefault="005C5955" w:rsidP="005C5955">
            <w:pPr>
              <w:ind w:right="707"/>
              <w:jc w:val="right"/>
              <w:rPr>
                <w:rFonts w:asciiTheme="minorHAnsi" w:hAnsiTheme="minorHAnsi"/>
                <w:i/>
                <w:iCs/>
                <w:szCs w:val="23"/>
              </w:rPr>
            </w:pPr>
            <w:r w:rsidRPr="005C5955">
              <w:rPr>
                <w:rFonts w:asciiTheme="minorHAnsi" w:hAnsiTheme="minorHAnsi" w:cs="Arial"/>
                <w:i/>
                <w:iCs/>
                <w:szCs w:val="23"/>
              </w:rPr>
              <w:t>409</w:t>
            </w:r>
          </w:p>
        </w:tc>
        <w:tc>
          <w:tcPr>
            <w:tcW w:w="1701" w:type="dxa"/>
            <w:shd w:val="clear" w:color="auto" w:fill="auto"/>
          </w:tcPr>
          <w:p w14:paraId="2E0C6146" w14:textId="37259431" w:rsidR="005C5955" w:rsidRPr="005C5955" w:rsidRDefault="005C5955" w:rsidP="005C5955">
            <w:pPr>
              <w:ind w:right="707"/>
              <w:jc w:val="right"/>
              <w:rPr>
                <w:rFonts w:asciiTheme="minorHAnsi" w:hAnsiTheme="minorHAnsi"/>
                <w:i/>
                <w:iCs/>
                <w:szCs w:val="23"/>
              </w:rPr>
            </w:pPr>
            <w:r w:rsidRPr="005C5955">
              <w:rPr>
                <w:rFonts w:asciiTheme="minorHAnsi" w:hAnsiTheme="minorHAnsi" w:cs="Arial"/>
                <w:i/>
                <w:iCs/>
                <w:szCs w:val="23"/>
              </w:rPr>
              <w:t>11</w:t>
            </w:r>
          </w:p>
        </w:tc>
        <w:tc>
          <w:tcPr>
            <w:tcW w:w="1454" w:type="dxa"/>
            <w:shd w:val="clear" w:color="auto" w:fill="auto"/>
          </w:tcPr>
          <w:p w14:paraId="2BFC95B2" w14:textId="67FC40F2" w:rsidR="005C5955" w:rsidRPr="005C5955" w:rsidRDefault="005C5955" w:rsidP="005C5955">
            <w:pPr>
              <w:jc w:val="center"/>
              <w:rPr>
                <w:rFonts w:asciiTheme="minorHAnsi" w:hAnsiTheme="minorHAnsi"/>
                <w:i/>
                <w:iCs/>
                <w:szCs w:val="23"/>
              </w:rPr>
            </w:pPr>
            <w:r w:rsidRPr="005C5955">
              <w:rPr>
                <w:rFonts w:asciiTheme="minorHAnsi" w:hAnsiTheme="minorHAnsi" w:cs="Arial"/>
                <w:i/>
                <w:iCs/>
                <w:szCs w:val="23"/>
              </w:rPr>
              <w:t>2.7</w:t>
            </w:r>
          </w:p>
        </w:tc>
      </w:tr>
      <w:tr w:rsidR="005C5955" w:rsidRPr="00D901C5" w14:paraId="32246640" w14:textId="77777777" w:rsidTr="00F010CA">
        <w:tc>
          <w:tcPr>
            <w:tcW w:w="2518" w:type="dxa"/>
            <w:tcBorders>
              <w:bottom w:val="single" w:sz="4" w:space="0" w:color="auto"/>
              <w:right w:val="single" w:sz="4" w:space="0" w:color="auto"/>
            </w:tcBorders>
            <w:shd w:val="clear" w:color="auto" w:fill="auto"/>
          </w:tcPr>
          <w:p w14:paraId="0050C3FA" w14:textId="77777777" w:rsidR="005C5955" w:rsidRPr="00D901C5" w:rsidRDefault="005C5955" w:rsidP="00DB09E2">
            <w:r w:rsidRPr="00DB09E2">
              <w:rPr>
                <w:b/>
              </w:rPr>
              <w:t>Total</w:t>
            </w:r>
          </w:p>
        </w:tc>
        <w:tc>
          <w:tcPr>
            <w:tcW w:w="2410" w:type="dxa"/>
            <w:tcBorders>
              <w:left w:val="single" w:sz="4" w:space="0" w:color="auto"/>
            </w:tcBorders>
            <w:shd w:val="clear" w:color="auto" w:fill="auto"/>
          </w:tcPr>
          <w:p w14:paraId="357AFCCD" w14:textId="69F9001D" w:rsidR="005C5955" w:rsidRPr="005C5955" w:rsidRDefault="005C5955" w:rsidP="005C5955">
            <w:pPr>
              <w:ind w:right="743"/>
              <w:jc w:val="right"/>
              <w:rPr>
                <w:rFonts w:asciiTheme="minorHAnsi" w:hAnsiTheme="minorHAnsi"/>
                <w:b/>
                <w:bCs/>
                <w:szCs w:val="23"/>
              </w:rPr>
            </w:pPr>
            <w:r w:rsidRPr="005C5955">
              <w:rPr>
                <w:rFonts w:asciiTheme="minorHAnsi" w:hAnsiTheme="minorHAnsi" w:cs="Arial"/>
                <w:b/>
                <w:bCs/>
                <w:szCs w:val="23"/>
              </w:rPr>
              <w:t>2,498</w:t>
            </w:r>
          </w:p>
        </w:tc>
        <w:tc>
          <w:tcPr>
            <w:tcW w:w="1843" w:type="dxa"/>
            <w:shd w:val="clear" w:color="auto" w:fill="auto"/>
          </w:tcPr>
          <w:p w14:paraId="4A411A0B" w14:textId="108653B8" w:rsidR="005C5955" w:rsidRPr="005C5955" w:rsidRDefault="005C5955" w:rsidP="005C5955">
            <w:pPr>
              <w:ind w:right="743"/>
              <w:jc w:val="right"/>
              <w:rPr>
                <w:rFonts w:asciiTheme="minorHAnsi" w:hAnsiTheme="minorHAnsi"/>
                <w:b/>
                <w:bCs/>
                <w:szCs w:val="23"/>
              </w:rPr>
            </w:pPr>
            <w:r w:rsidRPr="005C5955">
              <w:rPr>
                <w:rFonts w:asciiTheme="minorHAnsi" w:hAnsiTheme="minorHAnsi" w:cs="Arial"/>
                <w:b/>
                <w:bCs/>
                <w:szCs w:val="23"/>
              </w:rPr>
              <w:t>1,546</w:t>
            </w:r>
          </w:p>
        </w:tc>
        <w:tc>
          <w:tcPr>
            <w:tcW w:w="1560" w:type="dxa"/>
            <w:tcBorders>
              <w:right w:val="single" w:sz="4" w:space="0" w:color="auto"/>
            </w:tcBorders>
            <w:shd w:val="clear" w:color="auto" w:fill="auto"/>
          </w:tcPr>
          <w:p w14:paraId="3E90EA7E" w14:textId="08690B99" w:rsidR="005C5955" w:rsidRPr="005C5955" w:rsidRDefault="005C5955" w:rsidP="005C5955">
            <w:pPr>
              <w:jc w:val="center"/>
              <w:rPr>
                <w:rFonts w:asciiTheme="minorHAnsi" w:hAnsiTheme="minorHAnsi"/>
                <w:b/>
                <w:bCs/>
                <w:szCs w:val="23"/>
              </w:rPr>
            </w:pPr>
            <w:r w:rsidRPr="005C5955">
              <w:rPr>
                <w:rFonts w:asciiTheme="minorHAnsi" w:hAnsiTheme="minorHAnsi" w:cs="Arial"/>
                <w:b/>
                <w:bCs/>
                <w:szCs w:val="23"/>
              </w:rPr>
              <w:t>61.9</w:t>
            </w:r>
          </w:p>
        </w:tc>
        <w:tc>
          <w:tcPr>
            <w:tcW w:w="2373" w:type="dxa"/>
            <w:tcBorders>
              <w:left w:val="single" w:sz="4" w:space="0" w:color="auto"/>
              <w:bottom w:val="single" w:sz="4" w:space="0" w:color="auto"/>
            </w:tcBorders>
            <w:shd w:val="clear" w:color="auto" w:fill="auto"/>
          </w:tcPr>
          <w:p w14:paraId="5880BD16" w14:textId="1DBE6E47" w:rsidR="005C5955" w:rsidRPr="005C5955" w:rsidRDefault="005C5955" w:rsidP="005C5955">
            <w:pPr>
              <w:ind w:right="707"/>
              <w:jc w:val="right"/>
              <w:rPr>
                <w:rFonts w:asciiTheme="minorHAnsi" w:hAnsiTheme="minorHAnsi"/>
                <w:b/>
                <w:bCs/>
                <w:szCs w:val="23"/>
              </w:rPr>
            </w:pPr>
            <w:r w:rsidRPr="005C5955">
              <w:rPr>
                <w:rFonts w:asciiTheme="minorHAnsi" w:hAnsiTheme="minorHAnsi" w:cs="Arial"/>
                <w:b/>
                <w:bCs/>
                <w:szCs w:val="23"/>
              </w:rPr>
              <w:t>2,138</w:t>
            </w:r>
          </w:p>
        </w:tc>
        <w:tc>
          <w:tcPr>
            <w:tcW w:w="1701" w:type="dxa"/>
            <w:shd w:val="clear" w:color="auto" w:fill="auto"/>
          </w:tcPr>
          <w:p w14:paraId="5DE2E29C" w14:textId="70CDF85A" w:rsidR="005C5955" w:rsidRPr="005C5955" w:rsidRDefault="005C5955" w:rsidP="005C5955">
            <w:pPr>
              <w:ind w:right="707"/>
              <w:jc w:val="right"/>
              <w:rPr>
                <w:rFonts w:asciiTheme="minorHAnsi" w:hAnsiTheme="minorHAnsi"/>
                <w:b/>
                <w:bCs/>
                <w:szCs w:val="23"/>
              </w:rPr>
            </w:pPr>
            <w:r w:rsidRPr="005C5955">
              <w:rPr>
                <w:rFonts w:asciiTheme="minorHAnsi" w:hAnsiTheme="minorHAnsi" w:cs="Arial"/>
                <w:b/>
                <w:bCs/>
                <w:szCs w:val="23"/>
              </w:rPr>
              <w:t>143</w:t>
            </w:r>
          </w:p>
        </w:tc>
        <w:tc>
          <w:tcPr>
            <w:tcW w:w="1454" w:type="dxa"/>
            <w:shd w:val="clear" w:color="auto" w:fill="auto"/>
          </w:tcPr>
          <w:p w14:paraId="641C70E8" w14:textId="09CCE6E9" w:rsidR="005C5955" w:rsidRPr="005C5955" w:rsidRDefault="005C5955" w:rsidP="005C5955">
            <w:pPr>
              <w:jc w:val="center"/>
              <w:rPr>
                <w:rFonts w:asciiTheme="minorHAnsi" w:hAnsiTheme="minorHAnsi"/>
                <w:b/>
                <w:bCs/>
                <w:szCs w:val="23"/>
              </w:rPr>
            </w:pPr>
            <w:r w:rsidRPr="005C5955">
              <w:rPr>
                <w:rFonts w:asciiTheme="minorHAnsi" w:hAnsiTheme="minorHAnsi" w:cs="Arial"/>
                <w:b/>
                <w:bCs/>
                <w:szCs w:val="23"/>
              </w:rPr>
              <w:t>6.7</w:t>
            </w:r>
          </w:p>
        </w:tc>
      </w:tr>
    </w:tbl>
    <w:p w14:paraId="1372471C" w14:textId="77777777" w:rsidR="0014710D" w:rsidRPr="00D901C5" w:rsidRDefault="0014710D" w:rsidP="0014710D">
      <w:pPr>
        <w:rPr>
          <w:i/>
          <w:sz w:val="20"/>
          <w:lang w:eastAsia="en-AU"/>
        </w:rPr>
      </w:pPr>
      <w:r w:rsidRPr="00D901C5">
        <w:rPr>
          <w:i/>
          <w:sz w:val="20"/>
          <w:szCs w:val="20"/>
        </w:rPr>
        <w:t>DHB is assigned based on the clinic where the original HSIL histology sample was collected, however treatments will be included regardless of where they occurred</w:t>
      </w:r>
      <w:r w:rsidRPr="00D901C5">
        <w:rPr>
          <w:i/>
          <w:sz w:val="20"/>
          <w:lang w:eastAsia="en-AU"/>
        </w:rPr>
        <w:t>.</w:t>
      </w:r>
    </w:p>
    <w:p w14:paraId="3973634B" w14:textId="05FF362D" w:rsidR="005C4DC2" w:rsidRDefault="00E22573" w:rsidP="005B3FB8">
      <w:pPr>
        <w:pStyle w:val="NoSpacing"/>
        <w:jc w:val="both"/>
        <w:rPr>
          <w:i/>
          <w:sz w:val="20"/>
          <w:szCs w:val="20"/>
          <w:lang w:val="en-NZ"/>
        </w:rPr>
      </w:pPr>
      <w:r w:rsidRPr="00A36732">
        <w:rPr>
          <w:i/>
          <w:sz w:val="20"/>
          <w:szCs w:val="20"/>
          <w:lang w:val="en-NZ"/>
        </w:rPr>
        <w:t>* CIN1, CIN not otherwise specified (SNOMED codes M67015, M67016, M74000</w:t>
      </w:r>
      <w:r w:rsidR="00B64530" w:rsidRPr="00A36732">
        <w:rPr>
          <w:i/>
          <w:sz w:val="20"/>
          <w:szCs w:val="20"/>
          <w:lang w:val="en-NZ"/>
        </w:rPr>
        <w:t xml:space="preserve"> and</w:t>
      </w:r>
      <w:r w:rsidR="00D142ED" w:rsidRPr="00A36732">
        <w:rPr>
          <w:i/>
          <w:sz w:val="20"/>
          <w:szCs w:val="20"/>
          <w:lang w:val="en-NZ"/>
        </w:rPr>
        <w:t xml:space="preserve"> M74006).</w:t>
      </w:r>
      <w:r w:rsidRPr="00A36732">
        <w:rPr>
          <w:i/>
          <w:sz w:val="20"/>
          <w:szCs w:val="20"/>
          <w:lang w:val="en-NZ"/>
        </w:rPr>
        <w:t xml:space="preserve"> CIN1 is not routinely treated (consistent with 2008 NCSP Guidelines for Cervical Screening in New Zealand), so these result</w:t>
      </w:r>
      <w:r w:rsidR="00D142ED" w:rsidRPr="00A36732">
        <w:rPr>
          <w:i/>
          <w:sz w:val="20"/>
          <w:szCs w:val="20"/>
          <w:lang w:val="en-NZ"/>
        </w:rPr>
        <w:t>s are not compared to a target.</w:t>
      </w:r>
      <w:r w:rsidRPr="00A36732">
        <w:rPr>
          <w:i/>
          <w:sz w:val="20"/>
          <w:szCs w:val="20"/>
          <w:lang w:val="en-NZ"/>
        </w:rPr>
        <w:t xml:space="preserve"> They appear here for descriptive purposes </w:t>
      </w:r>
      <w:r w:rsidR="00662AB3" w:rsidRPr="00A36732">
        <w:rPr>
          <w:i/>
          <w:sz w:val="20"/>
          <w:szCs w:val="20"/>
          <w:lang w:val="en-NZ"/>
        </w:rPr>
        <w:t xml:space="preserve">and </w:t>
      </w:r>
      <w:r w:rsidR="00F17C1F" w:rsidRPr="00A36732">
        <w:rPr>
          <w:i/>
          <w:sz w:val="20"/>
          <w:szCs w:val="20"/>
          <w:lang w:val="en-NZ"/>
        </w:rPr>
        <w:t xml:space="preserve">to show </w:t>
      </w:r>
      <w:r w:rsidR="00776965">
        <w:rPr>
          <w:i/>
          <w:sz w:val="20"/>
          <w:szCs w:val="20"/>
          <w:lang w:val="en-NZ"/>
        </w:rPr>
        <w:t>how frequently</w:t>
      </w:r>
      <w:r w:rsidR="00F17C1F" w:rsidRPr="00A36732">
        <w:rPr>
          <w:i/>
          <w:sz w:val="20"/>
          <w:szCs w:val="20"/>
          <w:lang w:val="en-NZ"/>
        </w:rPr>
        <w:t xml:space="preserve"> the </w:t>
      </w:r>
      <w:r w:rsidR="00B22894" w:rsidRPr="00A36732">
        <w:rPr>
          <w:i/>
          <w:sz w:val="20"/>
          <w:szCs w:val="20"/>
          <w:lang w:val="en-NZ"/>
        </w:rPr>
        <w:t xml:space="preserve">women with </w:t>
      </w:r>
      <w:r w:rsidR="00F17C1F" w:rsidRPr="00A36732">
        <w:rPr>
          <w:i/>
          <w:sz w:val="20"/>
          <w:szCs w:val="20"/>
          <w:lang w:val="en-NZ"/>
        </w:rPr>
        <w:t xml:space="preserve">histologically confirmed </w:t>
      </w:r>
      <w:r w:rsidR="008D5918" w:rsidRPr="00A36732">
        <w:rPr>
          <w:i/>
          <w:sz w:val="20"/>
          <w:szCs w:val="20"/>
          <w:lang w:val="en-NZ"/>
        </w:rPr>
        <w:t xml:space="preserve">LSIL </w:t>
      </w:r>
      <w:r w:rsidR="00F17C1F" w:rsidRPr="00A36732">
        <w:rPr>
          <w:i/>
          <w:sz w:val="20"/>
          <w:szCs w:val="20"/>
          <w:lang w:val="en-NZ"/>
        </w:rPr>
        <w:t>were treated</w:t>
      </w:r>
      <w:r w:rsidRPr="00A36732">
        <w:rPr>
          <w:i/>
          <w:sz w:val="20"/>
          <w:szCs w:val="20"/>
          <w:lang w:val="en-NZ"/>
        </w:rPr>
        <w:t>.</w:t>
      </w:r>
      <w:r w:rsidR="00806BEF" w:rsidRPr="00A36732">
        <w:rPr>
          <w:i/>
          <w:sz w:val="20"/>
          <w:szCs w:val="20"/>
          <w:lang w:val="en-NZ"/>
        </w:rPr>
        <w:t xml:space="preserve"> † Includes women treated within 26 weeks of LSIL histology. </w:t>
      </w:r>
      <w:r w:rsidRPr="00A36732">
        <w:rPr>
          <w:i/>
          <w:sz w:val="20"/>
          <w:szCs w:val="20"/>
          <w:lang w:val="en-NZ"/>
        </w:rPr>
        <w:t xml:space="preserve">Date that histology results were reported to requesting clinician is used as the date of histological confirmation. </w:t>
      </w:r>
    </w:p>
    <w:p w14:paraId="4907C511" w14:textId="77777777" w:rsidR="0014710D" w:rsidRDefault="0014710D" w:rsidP="008C1553">
      <w:pPr>
        <w:pStyle w:val="NoSpacing"/>
        <w:rPr>
          <w:i/>
          <w:sz w:val="20"/>
          <w:szCs w:val="20"/>
          <w:lang w:val="en-NZ"/>
        </w:rPr>
        <w:sectPr w:rsidR="0014710D" w:rsidSect="00E22573">
          <w:footerReference w:type="default" r:id="rId96"/>
          <w:pgSz w:w="16839" w:h="11907" w:orient="landscape" w:code="9"/>
          <w:pgMar w:top="1276" w:right="1440" w:bottom="1276" w:left="1276" w:header="708" w:footer="567" w:gutter="0"/>
          <w:cols w:space="708"/>
          <w:docGrid w:linePitch="360"/>
        </w:sectPr>
      </w:pPr>
    </w:p>
    <w:p w14:paraId="1AB4F703" w14:textId="7357EC66" w:rsidR="00520BFE" w:rsidRPr="005122A5" w:rsidRDefault="00520BFE" w:rsidP="00E05BB6">
      <w:pPr>
        <w:pStyle w:val="Heading3"/>
        <w:keepNext w:val="0"/>
        <w:ind w:right="544"/>
        <w:jc w:val="both"/>
        <w:rPr>
          <w:lang w:eastAsia="en-AU"/>
        </w:rPr>
      </w:pPr>
      <w:bookmarkStart w:id="751" w:name="_Toc478551517"/>
      <w:bookmarkStart w:id="752" w:name="_Toc478551583"/>
      <w:bookmarkStart w:id="753" w:name="_Toc509928459"/>
      <w:r w:rsidRPr="005122A5">
        <w:rPr>
          <w:lang w:eastAsia="en-AU"/>
        </w:rPr>
        <w:t>Indicator 7.5 – Timely discharging of women after treatment</w:t>
      </w:r>
      <w:bookmarkEnd w:id="751"/>
      <w:bookmarkEnd w:id="752"/>
      <w:bookmarkEnd w:id="753"/>
      <w:r w:rsidRPr="005122A5">
        <w:rPr>
          <w:lang w:eastAsia="en-AU"/>
        </w:rPr>
        <w:t xml:space="preserve"> </w:t>
      </w:r>
    </w:p>
    <w:p w14:paraId="2B74DB7F" w14:textId="77777777" w:rsidR="00520BFE" w:rsidRPr="005122A5" w:rsidRDefault="00520BFE" w:rsidP="00520BFE">
      <w:pPr>
        <w:rPr>
          <w:lang w:eastAsia="en-AU"/>
        </w:rPr>
      </w:pPr>
    </w:p>
    <w:tbl>
      <w:tblPr>
        <w:tblW w:w="9214"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423"/>
      </w:tblGrid>
      <w:tr w:rsidR="00520BFE" w:rsidRPr="00D901C5" w14:paraId="63CD8044" w14:textId="77777777" w:rsidTr="00995E8D">
        <w:tc>
          <w:tcPr>
            <w:tcW w:w="1791" w:type="dxa"/>
            <w:tcBorders>
              <w:bottom w:val="single" w:sz="4" w:space="0" w:color="auto"/>
            </w:tcBorders>
          </w:tcPr>
          <w:p w14:paraId="3D1573D3" w14:textId="77777777" w:rsidR="00520BFE" w:rsidRPr="00D901C5" w:rsidRDefault="00520BFE" w:rsidP="00D072C7">
            <w:pPr>
              <w:spacing w:before="120"/>
              <w:ind w:right="544"/>
              <w:jc w:val="both"/>
              <w:rPr>
                <w:b/>
              </w:rPr>
            </w:pPr>
            <w:r w:rsidRPr="00D901C5">
              <w:rPr>
                <w:b/>
              </w:rPr>
              <w:t>Definition</w:t>
            </w:r>
          </w:p>
        </w:tc>
        <w:tc>
          <w:tcPr>
            <w:tcW w:w="7423" w:type="dxa"/>
            <w:tcBorders>
              <w:bottom w:val="single" w:sz="4" w:space="0" w:color="auto"/>
            </w:tcBorders>
          </w:tcPr>
          <w:p w14:paraId="7B093393" w14:textId="77777777" w:rsidR="00520BFE" w:rsidRPr="00D901C5" w:rsidRDefault="00520BFE" w:rsidP="000B1838">
            <w:pPr>
              <w:spacing w:before="120"/>
              <w:ind w:right="175"/>
              <w:jc w:val="both"/>
            </w:pPr>
            <w:r w:rsidRPr="00D901C5">
              <w:t>This indicator measures performance against Standard 608.</w:t>
            </w:r>
          </w:p>
          <w:p w14:paraId="2B0C8B02" w14:textId="77777777" w:rsidR="005E63EE" w:rsidRPr="00D901C5" w:rsidRDefault="005E63EE" w:rsidP="005E63EE">
            <w:pPr>
              <w:pStyle w:val="NoSpacing"/>
              <w:rPr>
                <w:lang w:val="en-NZ"/>
              </w:rPr>
            </w:pPr>
          </w:p>
          <w:p w14:paraId="1B3DA844" w14:textId="266D42ED" w:rsidR="00520BFE" w:rsidRPr="00D901C5" w:rsidRDefault="003D35EA" w:rsidP="005E63EE">
            <w:pPr>
              <w:pStyle w:val="NoSpacing"/>
              <w:jc w:val="both"/>
              <w:rPr>
                <w:lang w:val="en-NZ"/>
              </w:rPr>
            </w:pPr>
            <w:r>
              <w:rPr>
                <w:lang w:val="en-NZ"/>
              </w:rPr>
              <w:t>It reports on t</w:t>
            </w:r>
            <w:r w:rsidR="00520BFE" w:rsidRPr="00D901C5">
              <w:rPr>
                <w:lang w:val="en-NZ"/>
              </w:rPr>
              <w:t xml:space="preserve">he proportion of women treated </w:t>
            </w:r>
            <w:r w:rsidR="001509FF" w:rsidRPr="00D901C5">
              <w:rPr>
                <w:lang w:val="en-NZ"/>
              </w:rPr>
              <w:t xml:space="preserve">for a high grade lesion </w:t>
            </w:r>
            <w:r w:rsidR="00520BFE" w:rsidRPr="00D901C5">
              <w:rPr>
                <w:lang w:val="en-NZ"/>
              </w:rPr>
              <w:t xml:space="preserve">who: </w:t>
            </w:r>
          </w:p>
          <w:p w14:paraId="276CF8B2" w14:textId="77777777" w:rsidR="00520BFE" w:rsidRPr="00D901C5" w:rsidRDefault="00520BFE" w:rsidP="008D5918">
            <w:pPr>
              <w:numPr>
                <w:ilvl w:val="0"/>
                <w:numId w:val="21"/>
              </w:numPr>
              <w:spacing w:before="120"/>
              <w:ind w:left="761" w:right="432" w:hanging="284"/>
              <w:jc w:val="both"/>
            </w:pPr>
            <w:r w:rsidRPr="00D901C5">
              <w:t xml:space="preserve">receive colposcopy within the period </w:t>
            </w:r>
            <w:r w:rsidR="000650B7" w:rsidRPr="00D901C5">
              <w:t>up to nine</w:t>
            </w:r>
            <w:r w:rsidRPr="00D901C5">
              <w:t xml:space="preserve"> months after their treatment</w:t>
            </w:r>
          </w:p>
          <w:p w14:paraId="1A8D7CCA" w14:textId="77777777" w:rsidR="00520BFE" w:rsidRPr="00D901C5" w:rsidRDefault="00520BFE" w:rsidP="008D5918">
            <w:pPr>
              <w:numPr>
                <w:ilvl w:val="0"/>
                <w:numId w:val="21"/>
              </w:numPr>
              <w:spacing w:before="120"/>
              <w:ind w:left="761" w:right="432" w:hanging="284"/>
              <w:jc w:val="both"/>
            </w:pPr>
            <w:r w:rsidRPr="00D901C5">
              <w:t xml:space="preserve">receive colposcopy and cytology within the period </w:t>
            </w:r>
            <w:r w:rsidR="000650B7" w:rsidRPr="00D901C5">
              <w:t xml:space="preserve">up to nine </w:t>
            </w:r>
            <w:r w:rsidRPr="00D901C5">
              <w:t>months after their treatment</w:t>
            </w:r>
          </w:p>
          <w:p w14:paraId="40F906BB" w14:textId="77777777" w:rsidR="00F33216" w:rsidRPr="00D901C5" w:rsidRDefault="00F33216" w:rsidP="008D5918">
            <w:pPr>
              <w:numPr>
                <w:ilvl w:val="0"/>
                <w:numId w:val="21"/>
              </w:numPr>
              <w:spacing w:before="120"/>
              <w:ind w:left="477" w:right="432" w:firstLine="0"/>
              <w:jc w:val="both"/>
            </w:pPr>
            <w:r w:rsidRPr="00D901C5">
              <w:t>are discharged appropriately within 12 months of their treatment</w:t>
            </w:r>
            <w:r w:rsidR="009C734B" w:rsidRPr="00D901C5">
              <w:t>.</w:t>
            </w:r>
          </w:p>
          <w:p w14:paraId="2C841A5D" w14:textId="77777777" w:rsidR="005E63EE" w:rsidRPr="00D901C5" w:rsidRDefault="005E63EE" w:rsidP="005E63EE">
            <w:pPr>
              <w:pStyle w:val="NoSpacing"/>
              <w:rPr>
                <w:lang w:val="en-NZ"/>
              </w:rPr>
            </w:pPr>
          </w:p>
          <w:p w14:paraId="62F420DF" w14:textId="136E02E0" w:rsidR="004374D7" w:rsidRPr="00D901C5" w:rsidRDefault="004374D7" w:rsidP="005E63EE">
            <w:pPr>
              <w:pStyle w:val="NoSpacing"/>
              <w:jc w:val="both"/>
              <w:rPr>
                <w:lang w:val="en-NZ"/>
              </w:rPr>
            </w:pPr>
            <w:r w:rsidRPr="00D901C5">
              <w:rPr>
                <w:lang w:val="en-NZ"/>
              </w:rPr>
              <w:t>Treatment was defined as a colposcopy visit where there was a record of electrosurgical excision, laser ablation or excision, cold knife cone biopsy, or total hysterectomy.</w:t>
            </w:r>
            <w:r w:rsidR="002B02E5" w:rsidRPr="00D901C5">
              <w:rPr>
                <w:lang w:val="en-NZ"/>
              </w:rPr>
              <w:t xml:space="preserve"> Colposcopy visits involving punch biopsies only are not included.</w:t>
            </w:r>
            <w:r w:rsidR="001509FF" w:rsidRPr="00D901C5">
              <w:rPr>
                <w:lang w:val="en-NZ"/>
              </w:rPr>
              <w:t xml:space="preserve"> Treatment was included if it was for a high grade lesion (CIN</w:t>
            </w:r>
            <w:r w:rsidR="00692301">
              <w:rPr>
                <w:lang w:val="en-NZ"/>
              </w:rPr>
              <w:t xml:space="preserve"> </w:t>
            </w:r>
            <w:r w:rsidR="001509FF" w:rsidRPr="00D901C5">
              <w:rPr>
                <w:lang w:val="en-NZ"/>
              </w:rPr>
              <w:t>2</w:t>
            </w:r>
            <w:r w:rsidR="00AF0610" w:rsidRPr="00D901C5">
              <w:rPr>
                <w:lang w:val="en-NZ"/>
              </w:rPr>
              <w:t xml:space="preserve"> </w:t>
            </w:r>
            <w:r w:rsidR="00F129C0" w:rsidRPr="00A36732">
              <w:rPr>
                <w:lang w:val="en-NZ"/>
              </w:rPr>
              <w:t>or</w:t>
            </w:r>
            <w:r w:rsidR="001509FF" w:rsidRPr="005122A5">
              <w:rPr>
                <w:lang w:val="en-NZ"/>
              </w:rPr>
              <w:t xml:space="preserve"> CIN</w:t>
            </w:r>
            <w:r w:rsidR="00692301">
              <w:rPr>
                <w:lang w:val="en-NZ"/>
              </w:rPr>
              <w:t xml:space="preserve"> </w:t>
            </w:r>
            <w:r w:rsidR="001509FF" w:rsidRPr="005122A5">
              <w:rPr>
                <w:lang w:val="en-NZ"/>
              </w:rPr>
              <w:t>3), based on histology results for any histology specimen collected concurrent with or up to six months prior to treatment.</w:t>
            </w:r>
          </w:p>
          <w:p w14:paraId="4A9E08F7" w14:textId="77777777" w:rsidR="005E63EE" w:rsidRPr="00D901C5" w:rsidRDefault="005E63EE" w:rsidP="005E63EE">
            <w:pPr>
              <w:pStyle w:val="NoSpacing"/>
              <w:rPr>
                <w:lang w:val="en-NZ"/>
              </w:rPr>
            </w:pPr>
          </w:p>
          <w:p w14:paraId="2BCAD289" w14:textId="69291707" w:rsidR="00F75B5F" w:rsidRPr="00D901C5" w:rsidRDefault="001509FF" w:rsidP="005E63EE">
            <w:pPr>
              <w:pStyle w:val="NoSpacing"/>
              <w:jc w:val="both"/>
              <w:rPr>
                <w:lang w:val="en-NZ"/>
              </w:rPr>
            </w:pPr>
            <w:r w:rsidRPr="00D901C5">
              <w:rPr>
                <w:lang w:val="en-NZ"/>
              </w:rPr>
              <w:t xml:space="preserve">To allow for 12 months of follow-up information to be available, this indicator reports on women treated in the six-month period ending 12 months prior to the end of </w:t>
            </w:r>
            <w:r w:rsidR="00484B8D">
              <w:rPr>
                <w:lang w:val="en-NZ"/>
              </w:rPr>
              <w:t xml:space="preserve">the </w:t>
            </w:r>
            <w:r w:rsidRPr="00D901C5">
              <w:rPr>
                <w:lang w:val="en-NZ"/>
              </w:rPr>
              <w:t xml:space="preserve">current </w:t>
            </w:r>
            <w:r w:rsidR="00325D57" w:rsidRPr="00A36732">
              <w:rPr>
                <w:lang w:val="en-NZ"/>
              </w:rPr>
              <w:t>monitoring</w:t>
            </w:r>
            <w:r w:rsidRPr="005122A5">
              <w:rPr>
                <w:lang w:val="en-NZ"/>
              </w:rPr>
              <w:t xml:space="preserve"> period</w:t>
            </w:r>
            <w:r w:rsidR="00C21035" w:rsidRPr="00A36732">
              <w:rPr>
                <w:lang w:val="en-NZ"/>
              </w:rPr>
              <w:t xml:space="preserve"> (i.e. </w:t>
            </w:r>
            <w:r w:rsidR="00912725" w:rsidRPr="006C4ECA">
              <w:rPr>
                <w:szCs w:val="23"/>
                <w:lang w:val="en-NZ"/>
              </w:rPr>
              <w:t>1 January</w:t>
            </w:r>
            <w:r w:rsidR="001C6A7D" w:rsidRPr="006C4ECA">
              <w:rPr>
                <w:lang w:val="en-NZ"/>
              </w:rPr>
              <w:t xml:space="preserve"> - </w:t>
            </w:r>
            <w:r w:rsidR="00912725" w:rsidRPr="006C4ECA">
              <w:rPr>
                <w:szCs w:val="23"/>
                <w:lang w:val="en-NZ"/>
              </w:rPr>
              <w:t>30 June</w:t>
            </w:r>
            <w:r w:rsidR="001C6A7D" w:rsidRPr="006C4ECA">
              <w:rPr>
                <w:szCs w:val="23"/>
                <w:lang w:val="en-NZ"/>
              </w:rPr>
              <w:t xml:space="preserve"> </w:t>
            </w:r>
            <w:r w:rsidR="00912725" w:rsidRPr="006C4ECA">
              <w:rPr>
                <w:szCs w:val="23"/>
                <w:lang w:val="en-NZ"/>
              </w:rPr>
              <w:t>2016</w:t>
            </w:r>
            <w:r w:rsidR="00C21035" w:rsidRPr="00D901C5">
              <w:rPr>
                <w:lang w:val="en-NZ"/>
              </w:rPr>
              <w:t>)</w:t>
            </w:r>
            <w:r w:rsidRPr="00A36732">
              <w:rPr>
                <w:lang w:val="en-NZ"/>
              </w:rPr>
              <w:t>.</w:t>
            </w:r>
            <w:r w:rsidRPr="005122A5">
              <w:rPr>
                <w:lang w:val="en-NZ"/>
              </w:rPr>
              <w:t xml:space="preserve"> </w:t>
            </w:r>
            <w:r w:rsidR="007320B3" w:rsidRPr="005122A5">
              <w:rPr>
                <w:lang w:val="en-NZ"/>
              </w:rPr>
              <w:t>R</w:t>
            </w:r>
            <w:r w:rsidR="007320B3" w:rsidRPr="00D901C5">
              <w:rPr>
                <w:lang w:val="en-NZ"/>
              </w:rPr>
              <w:t xml:space="preserve">ecords for each woman treated in the six-month period ending 12 months prior to the end of current </w:t>
            </w:r>
            <w:r w:rsidR="00325D57" w:rsidRPr="00A36732">
              <w:rPr>
                <w:lang w:val="en-NZ"/>
              </w:rPr>
              <w:t>monitoring</w:t>
            </w:r>
            <w:r w:rsidR="007320B3" w:rsidRPr="005122A5">
              <w:rPr>
                <w:lang w:val="en-NZ"/>
              </w:rPr>
              <w:t xml:space="preserve"> period were retrieved from the NCSP Register. Among these treated women, the number of women with a colposcopy visit, </w:t>
            </w:r>
            <w:r w:rsidR="003450B9" w:rsidRPr="005122A5">
              <w:rPr>
                <w:lang w:val="en-NZ"/>
              </w:rPr>
              <w:t xml:space="preserve">and with </w:t>
            </w:r>
            <w:r w:rsidR="007320B3" w:rsidRPr="00D901C5">
              <w:rPr>
                <w:lang w:val="en-NZ"/>
              </w:rPr>
              <w:t xml:space="preserve">both a colposcopy </w:t>
            </w:r>
            <w:r w:rsidR="00385285" w:rsidRPr="00A36732">
              <w:rPr>
                <w:lang w:val="en-NZ"/>
              </w:rPr>
              <w:t>visits</w:t>
            </w:r>
            <w:r w:rsidR="007320B3" w:rsidRPr="005122A5">
              <w:rPr>
                <w:lang w:val="en-NZ"/>
              </w:rPr>
              <w:t xml:space="preserve"> and a cytology sample was calculated. Follow</w:t>
            </w:r>
            <w:r w:rsidR="004374D7" w:rsidRPr="005122A5">
              <w:rPr>
                <w:lang w:val="en-NZ"/>
              </w:rPr>
              <w:t>-</w:t>
            </w:r>
            <w:r w:rsidR="007320B3" w:rsidRPr="00D901C5">
              <w:rPr>
                <w:lang w:val="en-NZ"/>
              </w:rPr>
              <w:t>up colposcopy visits were not restricted to only those within the same DHB as where initial treatment occurred</w:t>
            </w:r>
            <w:r w:rsidR="004374D7" w:rsidRPr="00D901C5">
              <w:rPr>
                <w:lang w:val="en-NZ"/>
              </w:rPr>
              <w:t>; rather any colposcopy visit recorded on the NCSP Register for that woman was included</w:t>
            </w:r>
            <w:r w:rsidR="007320B3" w:rsidRPr="00D901C5">
              <w:rPr>
                <w:lang w:val="en-NZ"/>
              </w:rPr>
              <w:t xml:space="preserve">. </w:t>
            </w:r>
            <w:r w:rsidR="00F75B5F" w:rsidRPr="00D901C5">
              <w:rPr>
                <w:lang w:val="en-NZ"/>
              </w:rPr>
              <w:t>Follow-up visits were retrieved for the period up to nine months after the treatment visit.</w:t>
            </w:r>
          </w:p>
          <w:p w14:paraId="1EFB8D57" w14:textId="77777777" w:rsidR="005E63EE" w:rsidRPr="00D901C5" w:rsidRDefault="005E63EE" w:rsidP="005E63EE">
            <w:pPr>
              <w:pStyle w:val="NoSpacing"/>
              <w:rPr>
                <w:lang w:val="en-NZ"/>
              </w:rPr>
            </w:pPr>
          </w:p>
          <w:p w14:paraId="336A0598" w14:textId="77777777" w:rsidR="00F33216" w:rsidRPr="00D901C5" w:rsidRDefault="00F83B1F" w:rsidP="005E63EE">
            <w:pPr>
              <w:pStyle w:val="NoSpacing"/>
              <w:jc w:val="both"/>
              <w:rPr>
                <w:lang w:val="en-NZ"/>
              </w:rPr>
            </w:pPr>
            <w:r w:rsidRPr="00D901C5">
              <w:rPr>
                <w:lang w:val="en-NZ"/>
              </w:rPr>
              <w:t>Eligibility for discharge is not explicitly defined in the NCSP Colposcopy Standard, so b</w:t>
            </w:r>
            <w:r w:rsidR="00F33216" w:rsidRPr="00D901C5">
              <w:rPr>
                <w:lang w:val="en-NZ"/>
              </w:rPr>
              <w:t>ased on advice from the NCSP Advisory Group, women were defined as eligible for discharge if they had a colposcopy visit and cytology test</w:t>
            </w:r>
            <w:r w:rsidR="00A4648B" w:rsidRPr="00D901C5">
              <w:rPr>
                <w:lang w:val="en-NZ"/>
              </w:rPr>
              <w:t xml:space="preserve"> following their treatment</w:t>
            </w:r>
            <w:r w:rsidR="00F33216" w:rsidRPr="00D901C5">
              <w:rPr>
                <w:lang w:val="en-NZ"/>
              </w:rPr>
              <w:t>, and their cytology result was negative.</w:t>
            </w:r>
          </w:p>
          <w:p w14:paraId="05655A89" w14:textId="77777777" w:rsidR="005E63EE" w:rsidRPr="00D901C5" w:rsidRDefault="005E63EE" w:rsidP="005E63EE">
            <w:pPr>
              <w:pStyle w:val="NoSpacing"/>
              <w:rPr>
                <w:lang w:val="en-NZ"/>
              </w:rPr>
            </w:pPr>
          </w:p>
          <w:p w14:paraId="1C4EE3BB" w14:textId="19B1ED30" w:rsidR="00F33216" w:rsidRPr="00D901C5" w:rsidRDefault="00F33216" w:rsidP="005E63EE">
            <w:pPr>
              <w:pStyle w:val="NoSpacing"/>
              <w:jc w:val="both"/>
              <w:rPr>
                <w:lang w:val="en-NZ"/>
              </w:rPr>
            </w:pPr>
            <w:r w:rsidRPr="00D901C5">
              <w:rPr>
                <w:lang w:val="en-NZ"/>
              </w:rPr>
              <w:t xml:space="preserve">Women were defined as having been discharged when their colposcopy report form recommended follow-up by their </w:t>
            </w:r>
            <w:r w:rsidR="00292950">
              <w:rPr>
                <w:lang w:val="en-NZ"/>
              </w:rPr>
              <w:t>sample taker</w:t>
            </w:r>
            <w:r w:rsidRPr="00D901C5">
              <w:rPr>
                <w:lang w:val="en-NZ"/>
              </w:rPr>
              <w:t>/ referring practitioner.</w:t>
            </w:r>
          </w:p>
          <w:p w14:paraId="19834BFC" w14:textId="77777777" w:rsidR="005E63EE" w:rsidRPr="00D901C5" w:rsidRDefault="005E63EE" w:rsidP="005E63EE">
            <w:pPr>
              <w:pStyle w:val="NoSpacing"/>
              <w:rPr>
                <w:lang w:val="en-NZ"/>
              </w:rPr>
            </w:pPr>
          </w:p>
          <w:p w14:paraId="5D06CE39" w14:textId="77777777" w:rsidR="004374D7" w:rsidRPr="00A36732" w:rsidRDefault="004374D7" w:rsidP="005E63EE">
            <w:pPr>
              <w:pStyle w:val="NoSpacing"/>
              <w:jc w:val="both"/>
              <w:rPr>
                <w:lang w:val="en-NZ"/>
              </w:rPr>
            </w:pPr>
            <w:r w:rsidRPr="00D901C5">
              <w:rPr>
                <w:lang w:val="en-NZ"/>
              </w:rPr>
              <w:t>Results are reported by DHB, based on the DHB of the facility where the treatment colposcopy was performed. Therefore, for the purpose of this indicator</w:t>
            </w:r>
            <w:r w:rsidR="009C734B" w:rsidRPr="00D901C5">
              <w:rPr>
                <w:lang w:val="en-NZ"/>
              </w:rPr>
              <w:t>,</w:t>
            </w:r>
            <w:r w:rsidRPr="00D901C5">
              <w:rPr>
                <w:lang w:val="en-NZ"/>
              </w:rPr>
              <w:t xml:space="preserve"> the DHB where treatment occurred was regarded as the DHB responsible for </w:t>
            </w:r>
            <w:r w:rsidR="00E67118" w:rsidRPr="00D901C5">
              <w:rPr>
                <w:lang w:val="en-NZ"/>
              </w:rPr>
              <w:t xml:space="preserve">ensuring a treated </w:t>
            </w:r>
            <w:r w:rsidR="00385285" w:rsidRPr="00A36732">
              <w:rPr>
                <w:lang w:val="en-NZ"/>
              </w:rPr>
              <w:t>woman</w:t>
            </w:r>
            <w:r w:rsidR="00E67118" w:rsidRPr="005122A5">
              <w:rPr>
                <w:lang w:val="en-NZ"/>
              </w:rPr>
              <w:t xml:space="preserve"> was followed</w:t>
            </w:r>
            <w:r w:rsidRPr="005122A5">
              <w:rPr>
                <w:lang w:val="en-NZ"/>
              </w:rPr>
              <w:t xml:space="preserve"> up. However, as previously</w:t>
            </w:r>
            <w:r w:rsidR="003450B9" w:rsidRPr="00D901C5">
              <w:rPr>
                <w:lang w:val="en-NZ"/>
              </w:rPr>
              <w:t xml:space="preserve"> described</w:t>
            </w:r>
            <w:r w:rsidRPr="00D901C5">
              <w:rPr>
                <w:lang w:val="en-NZ"/>
              </w:rPr>
              <w:t xml:space="preserve">, the follow-up colposcopy visit need not have occurred </w:t>
            </w:r>
            <w:r w:rsidR="009B0D64" w:rsidRPr="00D901C5">
              <w:rPr>
                <w:lang w:val="en-NZ"/>
              </w:rPr>
              <w:t>with</w:t>
            </w:r>
            <w:r w:rsidRPr="00D901C5">
              <w:rPr>
                <w:lang w:val="en-NZ"/>
              </w:rPr>
              <w:t xml:space="preserve">in that DHB. </w:t>
            </w:r>
          </w:p>
          <w:p w14:paraId="69224C14" w14:textId="77777777" w:rsidR="004374D7" w:rsidRPr="005122A5" w:rsidRDefault="004374D7" w:rsidP="00E3399F">
            <w:pPr>
              <w:pStyle w:val="NoSpacing"/>
              <w:rPr>
                <w:lang w:val="en-NZ"/>
              </w:rPr>
            </w:pPr>
          </w:p>
        </w:tc>
      </w:tr>
      <w:tr w:rsidR="00520BFE" w:rsidRPr="00D901C5" w14:paraId="466AB440" w14:textId="77777777" w:rsidTr="00995E8D">
        <w:tc>
          <w:tcPr>
            <w:tcW w:w="1791" w:type="dxa"/>
            <w:tcBorders>
              <w:bottom w:val="single" w:sz="4" w:space="0" w:color="auto"/>
            </w:tcBorders>
          </w:tcPr>
          <w:p w14:paraId="5DBEAB36" w14:textId="77777777" w:rsidR="00520BFE" w:rsidRPr="00D901C5" w:rsidRDefault="00520BFE" w:rsidP="00D072C7">
            <w:pPr>
              <w:spacing w:before="120"/>
              <w:ind w:right="544"/>
              <w:jc w:val="both"/>
              <w:rPr>
                <w:b/>
              </w:rPr>
            </w:pPr>
            <w:r w:rsidRPr="00D901C5">
              <w:rPr>
                <w:b/>
              </w:rPr>
              <w:t>Target</w:t>
            </w:r>
          </w:p>
        </w:tc>
        <w:tc>
          <w:tcPr>
            <w:tcW w:w="7423" w:type="dxa"/>
            <w:tcBorders>
              <w:bottom w:val="single" w:sz="4" w:space="0" w:color="auto"/>
            </w:tcBorders>
          </w:tcPr>
          <w:p w14:paraId="76BB0FC7" w14:textId="56011227" w:rsidR="00520BFE" w:rsidRPr="00D901C5" w:rsidRDefault="00520BFE" w:rsidP="008A1501">
            <w:pPr>
              <w:spacing w:before="120"/>
              <w:ind w:right="34"/>
              <w:jc w:val="both"/>
            </w:pPr>
            <w:r w:rsidRPr="00D901C5">
              <w:t>90% or more of women treated for CIN</w:t>
            </w:r>
            <w:r w:rsidR="00B64530" w:rsidRPr="00D901C5">
              <w:t xml:space="preserve"> 2 or 3</w:t>
            </w:r>
            <w:r w:rsidRPr="00D901C5">
              <w:t xml:space="preserve"> should have a colposcopy and smear within </w:t>
            </w:r>
            <w:r w:rsidR="002F415D" w:rsidRPr="00D901C5">
              <w:t xml:space="preserve">the </w:t>
            </w:r>
            <w:r w:rsidR="00F54F81" w:rsidRPr="00D901C5">
              <w:t>nine-</w:t>
            </w:r>
            <w:r w:rsidR="00385285" w:rsidRPr="00D901C5">
              <w:t>month</w:t>
            </w:r>
            <w:r w:rsidR="002F415D" w:rsidRPr="00D901C5">
              <w:t xml:space="preserve"> period</w:t>
            </w:r>
            <w:r w:rsidR="00F75B5F" w:rsidRPr="00D901C5">
              <w:t xml:space="preserve"> </w:t>
            </w:r>
            <w:r w:rsidRPr="00D901C5">
              <w:t>post</w:t>
            </w:r>
            <w:r w:rsidR="001F2A94">
              <w:t>-</w:t>
            </w:r>
            <w:r w:rsidRPr="00D901C5">
              <w:t>treatment</w:t>
            </w:r>
          </w:p>
          <w:p w14:paraId="01594B58" w14:textId="77777777" w:rsidR="005E63EE" w:rsidRPr="00D901C5" w:rsidRDefault="005E63EE" w:rsidP="005E63EE">
            <w:pPr>
              <w:pStyle w:val="NoSpacing"/>
              <w:rPr>
                <w:lang w:val="en-NZ"/>
              </w:rPr>
            </w:pPr>
          </w:p>
          <w:p w14:paraId="59AC20CB" w14:textId="196CB9B9" w:rsidR="00CF122C" w:rsidRPr="00D901C5" w:rsidRDefault="00520BFE" w:rsidP="00CF122C">
            <w:pPr>
              <w:pStyle w:val="NoSpacing"/>
              <w:rPr>
                <w:lang w:val="en-NZ"/>
              </w:rPr>
            </w:pPr>
            <w:r w:rsidRPr="00D901C5">
              <w:rPr>
                <w:lang w:val="en-NZ"/>
              </w:rPr>
              <w:t xml:space="preserve">90% or more of women treated for CIN </w:t>
            </w:r>
            <w:r w:rsidR="004E5498" w:rsidRPr="00D901C5">
              <w:rPr>
                <w:lang w:val="en-NZ"/>
              </w:rPr>
              <w:t xml:space="preserve">2 or 3 </w:t>
            </w:r>
            <w:r w:rsidRPr="00D901C5">
              <w:rPr>
                <w:lang w:val="en-NZ"/>
              </w:rPr>
              <w:t xml:space="preserve">should be discharged back to the </w:t>
            </w:r>
            <w:r w:rsidR="00292950">
              <w:rPr>
                <w:lang w:val="en-NZ"/>
              </w:rPr>
              <w:t>sample taker</w:t>
            </w:r>
            <w:r w:rsidRPr="00D901C5">
              <w:rPr>
                <w:lang w:val="en-NZ"/>
              </w:rPr>
              <w:t xml:space="preserve"> as appropriate</w:t>
            </w:r>
            <w:r w:rsidR="001509FF" w:rsidRPr="00D901C5">
              <w:rPr>
                <w:lang w:val="en-NZ"/>
              </w:rPr>
              <w:t>.</w:t>
            </w:r>
          </w:p>
          <w:p w14:paraId="3B7303EF" w14:textId="77777777" w:rsidR="007A380D" w:rsidRPr="00D901C5" w:rsidRDefault="007A380D" w:rsidP="00CF122C">
            <w:pPr>
              <w:pStyle w:val="NoSpacing"/>
              <w:rPr>
                <w:lang w:val="en-NZ"/>
              </w:rPr>
            </w:pPr>
          </w:p>
        </w:tc>
      </w:tr>
      <w:tr w:rsidR="00520BFE" w:rsidRPr="00D901C5" w14:paraId="3C91133D" w14:textId="77777777" w:rsidTr="00995E8D">
        <w:tc>
          <w:tcPr>
            <w:tcW w:w="1791" w:type="dxa"/>
            <w:tcBorders>
              <w:top w:val="single" w:sz="4" w:space="0" w:color="auto"/>
            </w:tcBorders>
          </w:tcPr>
          <w:p w14:paraId="0691DF95" w14:textId="77777777" w:rsidR="00520BFE" w:rsidRPr="00D901C5" w:rsidRDefault="00520BFE" w:rsidP="009C734B">
            <w:pPr>
              <w:spacing w:before="120"/>
              <w:ind w:right="544"/>
              <w:jc w:val="both"/>
              <w:rPr>
                <w:b/>
              </w:rPr>
            </w:pPr>
            <w:r w:rsidRPr="00D901C5">
              <w:rPr>
                <w:b/>
              </w:rPr>
              <w:t>Current Situation</w:t>
            </w:r>
          </w:p>
        </w:tc>
        <w:tc>
          <w:tcPr>
            <w:tcW w:w="7423" w:type="dxa"/>
            <w:tcBorders>
              <w:top w:val="single" w:sz="4" w:space="0" w:color="auto"/>
            </w:tcBorders>
          </w:tcPr>
          <w:p w14:paraId="253B12EC" w14:textId="2C836162" w:rsidR="00520BFE" w:rsidRPr="00E60668" w:rsidRDefault="00693055" w:rsidP="008A1501">
            <w:pPr>
              <w:spacing w:before="120"/>
              <w:ind w:right="34"/>
              <w:jc w:val="both"/>
            </w:pPr>
            <w:r w:rsidRPr="00E60668">
              <w:t>There were</w:t>
            </w:r>
            <w:r w:rsidR="00A71C20" w:rsidRPr="00E60668">
              <w:t xml:space="preserve"> </w:t>
            </w:r>
            <w:r w:rsidR="00912725" w:rsidRPr="00E60668">
              <w:rPr>
                <w:szCs w:val="23"/>
              </w:rPr>
              <w:t>1,680</w:t>
            </w:r>
            <w:r w:rsidR="00A71C20" w:rsidRPr="00E60668">
              <w:t xml:space="preserve"> </w:t>
            </w:r>
            <w:r w:rsidRPr="00E60668">
              <w:t xml:space="preserve">women treated </w:t>
            </w:r>
            <w:r w:rsidR="00C64902" w:rsidRPr="00E60668">
              <w:t xml:space="preserve">for </w:t>
            </w:r>
            <w:r w:rsidR="00AF0610" w:rsidRPr="00E60668">
              <w:t>CIN</w:t>
            </w:r>
            <w:r w:rsidR="00692301">
              <w:t xml:space="preserve"> </w:t>
            </w:r>
            <w:r w:rsidR="00AF0610" w:rsidRPr="00E60668">
              <w:t>2 or CIN</w:t>
            </w:r>
            <w:r w:rsidR="00692301">
              <w:t xml:space="preserve"> </w:t>
            </w:r>
            <w:r w:rsidR="00AF0610" w:rsidRPr="00E60668">
              <w:t xml:space="preserve">3 </w:t>
            </w:r>
            <w:r w:rsidR="00C64902" w:rsidRPr="00E60668">
              <w:t xml:space="preserve">lesions </w:t>
            </w:r>
            <w:r w:rsidRPr="00E60668">
              <w:t xml:space="preserve">in the six-month period from </w:t>
            </w:r>
            <w:r w:rsidR="00912725" w:rsidRPr="00E60668">
              <w:rPr>
                <w:szCs w:val="23"/>
              </w:rPr>
              <w:t>1 January</w:t>
            </w:r>
            <w:r w:rsidR="00857A0F" w:rsidRPr="00E60668">
              <w:rPr>
                <w:szCs w:val="23"/>
              </w:rPr>
              <w:t xml:space="preserve"> - </w:t>
            </w:r>
            <w:r w:rsidR="00912725" w:rsidRPr="00E60668">
              <w:rPr>
                <w:szCs w:val="23"/>
              </w:rPr>
              <w:t>30 June</w:t>
            </w:r>
            <w:r w:rsidR="00857A0F" w:rsidRPr="00E60668">
              <w:rPr>
                <w:szCs w:val="23"/>
              </w:rPr>
              <w:t xml:space="preserve"> </w:t>
            </w:r>
            <w:r w:rsidR="00912725" w:rsidRPr="00E60668">
              <w:rPr>
                <w:szCs w:val="23"/>
              </w:rPr>
              <w:t>2016</w:t>
            </w:r>
            <w:r w:rsidRPr="00E60668">
              <w:t xml:space="preserve">. These women were followed up for </w:t>
            </w:r>
            <w:r w:rsidR="00D35D94" w:rsidRPr="00E60668">
              <w:t xml:space="preserve">12 </w:t>
            </w:r>
            <w:r w:rsidRPr="00E60668">
              <w:t>months from the date of their treatment visit.</w:t>
            </w:r>
            <w:r w:rsidR="00AF0610" w:rsidRPr="00E60668">
              <w:t xml:space="preserve"> </w:t>
            </w:r>
          </w:p>
          <w:p w14:paraId="6651BFA0" w14:textId="77777777" w:rsidR="005E63EE" w:rsidRPr="00E60668" w:rsidRDefault="005E63EE" w:rsidP="005E63EE">
            <w:pPr>
              <w:pStyle w:val="NoSpacing"/>
              <w:rPr>
                <w:lang w:val="en-NZ"/>
              </w:rPr>
            </w:pPr>
          </w:p>
          <w:p w14:paraId="6931396F" w14:textId="77777777" w:rsidR="00373D27" w:rsidRPr="00E60668" w:rsidRDefault="00373D27" w:rsidP="005E63EE">
            <w:pPr>
              <w:pStyle w:val="NoSpacing"/>
              <w:rPr>
                <w:b/>
                <w:i/>
                <w:lang w:val="en-NZ"/>
              </w:rPr>
            </w:pPr>
            <w:r w:rsidRPr="00E60668">
              <w:rPr>
                <w:b/>
                <w:i/>
                <w:lang w:val="en-NZ"/>
              </w:rPr>
              <w:t>Follow-up post treatment</w:t>
            </w:r>
          </w:p>
          <w:p w14:paraId="20754F23" w14:textId="5A85FEBC" w:rsidR="00693055" w:rsidRPr="00E60668" w:rsidRDefault="001509FF" w:rsidP="008A1501">
            <w:pPr>
              <w:pStyle w:val="NoSpacing"/>
              <w:jc w:val="both"/>
              <w:rPr>
                <w:lang w:val="en-NZ"/>
              </w:rPr>
            </w:pPr>
            <w:r w:rsidRPr="00E60668">
              <w:rPr>
                <w:lang w:val="en-NZ"/>
              </w:rPr>
              <w:t>T</w:t>
            </w:r>
            <w:r w:rsidR="00693055" w:rsidRPr="00E60668">
              <w:rPr>
                <w:lang w:val="en-NZ"/>
              </w:rPr>
              <w:t xml:space="preserve">here were </w:t>
            </w:r>
            <w:r w:rsidR="00912725" w:rsidRPr="00E60668">
              <w:rPr>
                <w:szCs w:val="23"/>
                <w:lang w:val="en-NZ"/>
              </w:rPr>
              <w:t>1,284</w:t>
            </w:r>
            <w:r w:rsidR="006C24CF" w:rsidRPr="00E60668">
              <w:rPr>
                <w:lang w:val="en-NZ"/>
              </w:rPr>
              <w:t xml:space="preserve"> </w:t>
            </w:r>
            <w:r w:rsidR="00693055" w:rsidRPr="00E60668">
              <w:rPr>
                <w:lang w:val="en-NZ"/>
              </w:rPr>
              <w:t xml:space="preserve">women </w:t>
            </w:r>
            <w:r w:rsidR="00064651" w:rsidRPr="00E60668">
              <w:rPr>
                <w:lang w:val="en-NZ"/>
              </w:rPr>
              <w:t>(</w:t>
            </w:r>
            <w:r w:rsidR="00912725" w:rsidRPr="00E60668">
              <w:rPr>
                <w:szCs w:val="23"/>
                <w:lang w:val="en-NZ"/>
              </w:rPr>
              <w:t>76.4</w:t>
            </w:r>
            <w:r w:rsidR="00693055" w:rsidRPr="00E60668">
              <w:rPr>
                <w:szCs w:val="23"/>
                <w:lang w:val="en-NZ"/>
              </w:rPr>
              <w:t>%)</w:t>
            </w:r>
            <w:r w:rsidR="00A670F3" w:rsidRPr="00E60668">
              <w:rPr>
                <w:szCs w:val="23"/>
                <w:lang w:val="en-NZ"/>
              </w:rPr>
              <w:t xml:space="preserve"> </w:t>
            </w:r>
            <w:r w:rsidR="00693055" w:rsidRPr="00E60668">
              <w:rPr>
                <w:lang w:val="en-NZ"/>
              </w:rPr>
              <w:t xml:space="preserve">with a follow-up colposcopy, and </w:t>
            </w:r>
            <w:r w:rsidR="00912725" w:rsidRPr="00E60668">
              <w:rPr>
                <w:szCs w:val="23"/>
                <w:lang w:val="en-NZ"/>
              </w:rPr>
              <w:t>1,261</w:t>
            </w:r>
            <w:r w:rsidR="00693055" w:rsidRPr="00E60668">
              <w:rPr>
                <w:lang w:val="en-NZ"/>
              </w:rPr>
              <w:t xml:space="preserve"> women </w:t>
            </w:r>
            <w:r w:rsidR="00064651" w:rsidRPr="00E60668">
              <w:rPr>
                <w:szCs w:val="23"/>
                <w:lang w:val="en-NZ"/>
              </w:rPr>
              <w:t>(</w:t>
            </w:r>
            <w:r w:rsidR="00912725" w:rsidRPr="00E60668">
              <w:rPr>
                <w:szCs w:val="23"/>
                <w:lang w:val="en-NZ"/>
              </w:rPr>
              <w:t>75.1</w:t>
            </w:r>
            <w:r w:rsidR="00064651" w:rsidRPr="00E60668">
              <w:rPr>
                <w:szCs w:val="23"/>
                <w:lang w:val="en-NZ"/>
              </w:rPr>
              <w:t>%</w:t>
            </w:r>
            <w:r w:rsidR="00064651" w:rsidRPr="00E60668">
              <w:rPr>
                <w:lang w:val="en-NZ"/>
              </w:rPr>
              <w:t>)</w:t>
            </w:r>
            <w:r w:rsidR="00693055" w:rsidRPr="00E60668">
              <w:rPr>
                <w:lang w:val="en-NZ"/>
              </w:rPr>
              <w:t xml:space="preserve"> with both a follow-up colposcopy and a cytology sample</w:t>
            </w:r>
            <w:r w:rsidRPr="00E60668">
              <w:rPr>
                <w:lang w:val="en-NZ"/>
              </w:rPr>
              <w:t xml:space="preserve"> in the </w:t>
            </w:r>
            <w:r w:rsidR="006E0B64" w:rsidRPr="00E60668">
              <w:rPr>
                <w:lang w:val="en-NZ"/>
              </w:rPr>
              <w:t xml:space="preserve">nine month </w:t>
            </w:r>
            <w:r w:rsidRPr="00E60668">
              <w:rPr>
                <w:lang w:val="en-NZ"/>
              </w:rPr>
              <w:t>period after their treatment visit</w:t>
            </w:r>
            <w:r w:rsidR="00693055" w:rsidRPr="00E60668">
              <w:rPr>
                <w:lang w:val="en-NZ"/>
              </w:rPr>
              <w:t>.</w:t>
            </w:r>
            <w:r w:rsidR="009712EC" w:rsidRPr="00E60668">
              <w:rPr>
                <w:lang w:val="en-NZ"/>
              </w:rPr>
              <w:t xml:space="preserve"> </w:t>
            </w:r>
          </w:p>
          <w:p w14:paraId="4F69B633" w14:textId="77777777" w:rsidR="005E63EE" w:rsidRPr="00E60668" w:rsidRDefault="005E63EE" w:rsidP="005E63EE">
            <w:pPr>
              <w:pStyle w:val="NoSpacing"/>
              <w:rPr>
                <w:lang w:val="en-NZ"/>
              </w:rPr>
            </w:pPr>
          </w:p>
          <w:p w14:paraId="257F9D1E" w14:textId="28AC9089" w:rsidR="006C2C13" w:rsidRPr="00E60668" w:rsidRDefault="00100CC8" w:rsidP="00DE0A44">
            <w:pPr>
              <w:pStyle w:val="NoSpacing"/>
              <w:jc w:val="both"/>
              <w:rPr>
                <w:lang w:val="en-NZ"/>
              </w:rPr>
            </w:pPr>
            <w:r w:rsidRPr="00BE3955">
              <w:rPr>
                <w:lang w:val="en-NZ"/>
              </w:rPr>
              <w:fldChar w:fldCharType="begin"/>
            </w:r>
            <w:r w:rsidR="00B93D83" w:rsidRPr="00BE3955">
              <w:rPr>
                <w:lang w:val="en-NZ"/>
              </w:rPr>
              <w:instrText xml:space="preserve"> REF _Ref309728322 \h </w:instrText>
            </w:r>
            <w:r w:rsidR="005B2656" w:rsidRPr="00BE3955">
              <w:rPr>
                <w:lang w:val="en-NZ"/>
              </w:rPr>
              <w:instrText xml:space="preserve"> \* MERGEFORMAT </w:instrText>
            </w:r>
            <w:r w:rsidRPr="00BE3955">
              <w:rPr>
                <w:lang w:val="en-NZ"/>
              </w:rPr>
            </w:r>
            <w:r w:rsidRPr="00BE3955">
              <w:rPr>
                <w:lang w:val="en-NZ"/>
              </w:rPr>
              <w:fldChar w:fldCharType="separate"/>
            </w:r>
            <w:r w:rsidR="00B73FE3" w:rsidRPr="00B73FE3">
              <w:rPr>
                <w:lang w:val="en-NZ"/>
              </w:rPr>
              <w:t>Figure 76</w:t>
            </w:r>
            <w:r w:rsidRPr="00BE3955">
              <w:rPr>
                <w:lang w:val="en-NZ"/>
              </w:rPr>
              <w:fldChar w:fldCharType="end"/>
            </w:r>
            <w:r w:rsidR="00B93D83" w:rsidRPr="00E60668">
              <w:rPr>
                <w:lang w:val="en-NZ"/>
              </w:rPr>
              <w:t xml:space="preserve"> shows the percentage of treated women with a record of follow-up colposcopy, and both follow-up colposcopy and a cytology sample, in the period </w:t>
            </w:r>
            <w:r w:rsidR="007F34F9" w:rsidRPr="00E60668">
              <w:rPr>
                <w:lang w:val="en-NZ"/>
              </w:rPr>
              <w:t>up</w:t>
            </w:r>
            <w:r w:rsidR="00B93D83" w:rsidRPr="00E60668">
              <w:rPr>
                <w:lang w:val="en-NZ"/>
              </w:rPr>
              <w:t xml:space="preserve"> to </w:t>
            </w:r>
            <w:r w:rsidR="007F34F9" w:rsidRPr="00E60668">
              <w:rPr>
                <w:lang w:val="en-NZ"/>
              </w:rPr>
              <w:t>nine</w:t>
            </w:r>
            <w:r w:rsidR="00B93D83" w:rsidRPr="00E60668">
              <w:rPr>
                <w:lang w:val="en-NZ"/>
              </w:rPr>
              <w:t xml:space="preserve"> months post-treatment</w:t>
            </w:r>
            <w:r w:rsidR="00D4173B" w:rsidRPr="00E60668">
              <w:rPr>
                <w:lang w:val="en-NZ"/>
              </w:rPr>
              <w:t xml:space="preserve"> by DHB</w:t>
            </w:r>
            <w:r w:rsidR="00B93D83" w:rsidRPr="00E60668">
              <w:rPr>
                <w:lang w:val="en-NZ"/>
              </w:rPr>
              <w:t xml:space="preserve">. Generally, the number of women with both cytology and colposcopy was very similar to the number of women with at least </w:t>
            </w:r>
            <w:r w:rsidR="00B93D83" w:rsidRPr="00640AD8">
              <w:rPr>
                <w:lang w:val="en-NZ"/>
              </w:rPr>
              <w:t>colposcopy</w:t>
            </w:r>
            <w:r w:rsidR="00D4173B" w:rsidRPr="00640AD8">
              <w:rPr>
                <w:lang w:val="en-NZ"/>
              </w:rPr>
              <w:t xml:space="preserve"> (</w:t>
            </w:r>
            <w:r w:rsidR="00DB09E2">
              <w:rPr>
                <w:lang w:val="en-NZ"/>
              </w:rPr>
              <w:fldChar w:fldCharType="begin"/>
            </w:r>
            <w:r w:rsidR="00DB09E2">
              <w:rPr>
                <w:lang w:val="en-NZ"/>
              </w:rPr>
              <w:instrText xml:space="preserve"> REF _Ref512850221 \h </w:instrText>
            </w:r>
            <w:r w:rsidR="00DB09E2">
              <w:rPr>
                <w:lang w:val="en-NZ"/>
              </w:rPr>
            </w:r>
            <w:r w:rsidR="00DB09E2">
              <w:rPr>
                <w:lang w:val="en-NZ"/>
              </w:rPr>
              <w:fldChar w:fldCharType="separate"/>
            </w:r>
            <w:r w:rsidR="00B73FE3" w:rsidRPr="0030791F">
              <w:t xml:space="preserve">Table </w:t>
            </w:r>
            <w:r w:rsidR="00B73FE3">
              <w:rPr>
                <w:noProof/>
              </w:rPr>
              <w:t>65</w:t>
            </w:r>
            <w:r w:rsidR="00DB09E2">
              <w:rPr>
                <w:lang w:val="en-NZ"/>
              </w:rPr>
              <w:fldChar w:fldCharType="end"/>
            </w:r>
            <w:r w:rsidR="00064651" w:rsidRPr="00640AD8">
              <w:rPr>
                <w:lang w:val="en-NZ"/>
              </w:rPr>
              <w:t>).</w:t>
            </w:r>
            <w:r w:rsidR="00B93D83" w:rsidRPr="00E60668">
              <w:rPr>
                <w:lang w:val="en-NZ"/>
              </w:rPr>
              <w:t xml:space="preserve"> The </w:t>
            </w:r>
            <w:r w:rsidR="004E2296" w:rsidRPr="00E60668">
              <w:rPr>
                <w:lang w:val="en-NZ"/>
              </w:rPr>
              <w:t xml:space="preserve">maximum </w:t>
            </w:r>
            <w:r w:rsidR="00B93D83" w:rsidRPr="00E60668">
              <w:rPr>
                <w:lang w:val="en-NZ"/>
              </w:rPr>
              <w:t xml:space="preserve">number of women with colposcopy </w:t>
            </w:r>
            <w:r w:rsidR="00F369D6" w:rsidRPr="00E60668">
              <w:rPr>
                <w:lang w:val="en-NZ"/>
              </w:rPr>
              <w:t xml:space="preserve">only and </w:t>
            </w:r>
            <w:r w:rsidR="00B93D83" w:rsidRPr="00E60668">
              <w:rPr>
                <w:lang w:val="en-NZ"/>
              </w:rPr>
              <w:t xml:space="preserve">no </w:t>
            </w:r>
            <w:r w:rsidR="00F369D6" w:rsidRPr="00E60668">
              <w:rPr>
                <w:lang w:val="en-NZ"/>
              </w:rPr>
              <w:t xml:space="preserve">record of a </w:t>
            </w:r>
            <w:r w:rsidR="00B93D83" w:rsidRPr="00E60668">
              <w:rPr>
                <w:lang w:val="en-NZ"/>
              </w:rPr>
              <w:t xml:space="preserve">cytology </w:t>
            </w:r>
            <w:r w:rsidR="00F369D6" w:rsidRPr="00E60668">
              <w:rPr>
                <w:lang w:val="en-NZ"/>
              </w:rPr>
              <w:t xml:space="preserve">sample in the timeframe </w:t>
            </w:r>
            <w:r w:rsidR="009B0D64" w:rsidRPr="00E60668">
              <w:rPr>
                <w:lang w:val="en-NZ"/>
              </w:rPr>
              <w:t xml:space="preserve">was </w:t>
            </w:r>
            <w:r w:rsidR="006E0B64" w:rsidRPr="00E60668">
              <w:rPr>
                <w:lang w:val="en-NZ"/>
              </w:rPr>
              <w:t xml:space="preserve">at most </w:t>
            </w:r>
            <w:r w:rsidR="002460A3" w:rsidRPr="00E60668">
              <w:rPr>
                <w:lang w:val="en-NZ"/>
              </w:rPr>
              <w:t>three</w:t>
            </w:r>
            <w:r w:rsidR="004E6D27" w:rsidRPr="00E60668">
              <w:rPr>
                <w:szCs w:val="23"/>
                <w:lang w:val="en-NZ"/>
              </w:rPr>
              <w:t xml:space="preserve"> </w:t>
            </w:r>
            <w:r w:rsidR="00FB03CE" w:rsidRPr="00E60668">
              <w:rPr>
                <w:lang w:val="en-NZ"/>
              </w:rPr>
              <w:t xml:space="preserve">in </w:t>
            </w:r>
            <w:r w:rsidR="00912725" w:rsidRPr="00E60668">
              <w:rPr>
                <w:szCs w:val="23"/>
                <w:lang w:val="en-NZ"/>
              </w:rPr>
              <w:t>Canterbury</w:t>
            </w:r>
            <w:r w:rsidR="004A38CE" w:rsidRPr="00E60668">
              <w:rPr>
                <w:szCs w:val="23"/>
                <w:lang w:val="en-NZ"/>
              </w:rPr>
              <w:t>, Counties Manukau and Mid Central</w:t>
            </w:r>
            <w:r w:rsidR="00B93D83" w:rsidRPr="00E60668">
              <w:rPr>
                <w:lang w:val="en-NZ"/>
              </w:rPr>
              <w:t>.</w:t>
            </w:r>
            <w:r w:rsidR="009712EC" w:rsidRPr="00E60668">
              <w:rPr>
                <w:lang w:val="en-NZ"/>
              </w:rPr>
              <w:t xml:space="preserve"> </w:t>
            </w:r>
          </w:p>
          <w:p w14:paraId="2BBB5287" w14:textId="77777777" w:rsidR="005E63EE" w:rsidRPr="00E60668" w:rsidRDefault="005E63EE" w:rsidP="005E63EE">
            <w:pPr>
              <w:pStyle w:val="NoSpacing"/>
              <w:rPr>
                <w:lang w:val="en-NZ"/>
              </w:rPr>
            </w:pPr>
          </w:p>
          <w:p w14:paraId="4C59DB96" w14:textId="46DB3679" w:rsidR="006127E5" w:rsidRPr="00E60668" w:rsidRDefault="0030746F" w:rsidP="005E63EE">
            <w:pPr>
              <w:pStyle w:val="NoSpacing"/>
              <w:jc w:val="both"/>
              <w:rPr>
                <w:lang w:val="en-NZ"/>
              </w:rPr>
            </w:pPr>
            <w:r w:rsidRPr="00E60668">
              <w:rPr>
                <w:lang w:val="en-NZ"/>
              </w:rPr>
              <w:t>Nationally, t</w:t>
            </w:r>
            <w:r w:rsidR="006127E5" w:rsidRPr="00E60668">
              <w:rPr>
                <w:lang w:val="en-NZ"/>
              </w:rPr>
              <w:t xml:space="preserve">he percentage of women treated for </w:t>
            </w:r>
            <w:r w:rsidR="00EA20BB" w:rsidRPr="00E60668">
              <w:rPr>
                <w:lang w:val="en-NZ"/>
              </w:rPr>
              <w:t>high grade lesions</w:t>
            </w:r>
            <w:r w:rsidR="006127E5" w:rsidRPr="00E60668">
              <w:rPr>
                <w:lang w:val="en-NZ"/>
              </w:rPr>
              <w:t xml:space="preserve"> with a record of colposcopy and cytology</w:t>
            </w:r>
            <w:r w:rsidR="007F016B" w:rsidRPr="00E60668">
              <w:rPr>
                <w:lang w:val="en-NZ"/>
              </w:rPr>
              <w:t xml:space="preserve"> within the </w:t>
            </w:r>
            <w:r w:rsidR="006E0B64" w:rsidRPr="00E60668">
              <w:rPr>
                <w:lang w:val="en-NZ"/>
              </w:rPr>
              <w:t>nine</w:t>
            </w:r>
            <w:r w:rsidR="007F016B" w:rsidRPr="00E60668">
              <w:rPr>
                <w:lang w:val="en-NZ"/>
              </w:rPr>
              <w:t>-month period post</w:t>
            </w:r>
            <w:r w:rsidR="00507DE6" w:rsidRPr="00E60668">
              <w:rPr>
                <w:lang w:val="en-NZ"/>
              </w:rPr>
              <w:t>-</w:t>
            </w:r>
            <w:r w:rsidR="007F016B" w:rsidRPr="00E60668">
              <w:rPr>
                <w:lang w:val="en-NZ"/>
              </w:rPr>
              <w:t>treatment</w:t>
            </w:r>
            <w:r w:rsidR="002A1E82" w:rsidRPr="00E60668">
              <w:rPr>
                <w:lang w:val="en-NZ"/>
              </w:rPr>
              <w:t xml:space="preserve"> </w:t>
            </w:r>
            <w:r w:rsidR="00064651" w:rsidRPr="00E60668">
              <w:rPr>
                <w:szCs w:val="23"/>
                <w:lang w:val="en-NZ"/>
              </w:rPr>
              <w:t>(</w:t>
            </w:r>
            <w:r w:rsidR="00912725" w:rsidRPr="00E60668">
              <w:rPr>
                <w:szCs w:val="23"/>
                <w:lang w:val="en-NZ"/>
              </w:rPr>
              <w:t>75.1</w:t>
            </w:r>
            <w:r w:rsidR="00064651" w:rsidRPr="00E60668">
              <w:rPr>
                <w:szCs w:val="23"/>
                <w:lang w:val="en-NZ"/>
              </w:rPr>
              <w:t>%</w:t>
            </w:r>
            <w:r w:rsidR="00064651" w:rsidRPr="00E60668">
              <w:rPr>
                <w:lang w:val="en-NZ"/>
              </w:rPr>
              <w:t xml:space="preserve">) is </w:t>
            </w:r>
            <w:r w:rsidR="00912725" w:rsidRPr="00E60668">
              <w:rPr>
                <w:szCs w:val="23"/>
                <w:lang w:val="en-NZ"/>
              </w:rPr>
              <w:t>below</w:t>
            </w:r>
            <w:r w:rsidR="006127E5" w:rsidRPr="00E60668">
              <w:rPr>
                <w:lang w:val="en-NZ"/>
              </w:rPr>
              <w:t xml:space="preserve"> the target value of 90%.</w:t>
            </w:r>
          </w:p>
          <w:p w14:paraId="2E49DB77" w14:textId="77777777" w:rsidR="005976E4" w:rsidRPr="00E60668" w:rsidRDefault="005976E4" w:rsidP="005E63EE">
            <w:pPr>
              <w:pStyle w:val="NoSpacing"/>
              <w:jc w:val="both"/>
              <w:rPr>
                <w:lang w:val="en-NZ"/>
              </w:rPr>
            </w:pPr>
          </w:p>
          <w:p w14:paraId="62753321" w14:textId="09BFD60F" w:rsidR="006C2C13" w:rsidRPr="00E60668" w:rsidRDefault="00912725" w:rsidP="00DE0A44">
            <w:pPr>
              <w:pStyle w:val="NoSpacing"/>
              <w:jc w:val="both"/>
              <w:rPr>
                <w:lang w:val="en-NZ"/>
              </w:rPr>
            </w:pPr>
            <w:r w:rsidRPr="00E60668">
              <w:rPr>
                <w:szCs w:val="23"/>
                <w:lang w:val="en-NZ"/>
              </w:rPr>
              <w:t>No</w:t>
            </w:r>
            <w:r w:rsidR="005D28E3" w:rsidRPr="00E60668">
              <w:rPr>
                <w:lang w:val="en-NZ"/>
              </w:rPr>
              <w:t xml:space="preserve"> </w:t>
            </w:r>
            <w:r w:rsidR="00B70DA4" w:rsidRPr="00E60668">
              <w:rPr>
                <w:lang w:val="en-NZ"/>
              </w:rPr>
              <w:t>DHB</w:t>
            </w:r>
            <w:r w:rsidR="005A77E7" w:rsidRPr="00E60668">
              <w:rPr>
                <w:lang w:val="en-NZ"/>
              </w:rPr>
              <w:t>s</w:t>
            </w:r>
            <w:r w:rsidR="006C2C13" w:rsidRPr="00E60668">
              <w:rPr>
                <w:lang w:val="en-NZ"/>
              </w:rPr>
              <w:t xml:space="preserve"> met the target of at least 90% of women receiving cytology and colposcopy within </w:t>
            </w:r>
            <w:r w:rsidR="006E0B64" w:rsidRPr="00E60668">
              <w:rPr>
                <w:lang w:val="en-NZ"/>
              </w:rPr>
              <w:t>nine</w:t>
            </w:r>
            <w:r w:rsidR="006C2C13" w:rsidRPr="00E60668">
              <w:rPr>
                <w:lang w:val="en-NZ"/>
              </w:rPr>
              <w:t xml:space="preserve"> months post-</w:t>
            </w:r>
            <w:r w:rsidR="006C2C13" w:rsidRPr="00BB7E2A">
              <w:rPr>
                <w:lang w:val="en-NZ"/>
              </w:rPr>
              <w:t>treatment</w:t>
            </w:r>
            <w:r w:rsidR="00685A35" w:rsidRPr="00BB7E2A">
              <w:rPr>
                <w:lang w:val="en-NZ"/>
              </w:rPr>
              <w:t xml:space="preserve"> (</w:t>
            </w:r>
            <w:r w:rsidR="00100CC8" w:rsidRPr="00BB7E2A">
              <w:rPr>
                <w:lang w:val="en-NZ"/>
              </w:rPr>
              <w:fldChar w:fldCharType="begin"/>
            </w:r>
            <w:r w:rsidR="0058550C" w:rsidRPr="00BB7E2A">
              <w:rPr>
                <w:lang w:val="en-NZ"/>
              </w:rPr>
              <w:instrText xml:space="preserve"> REF _Ref309728322 \h </w:instrText>
            </w:r>
            <w:r w:rsidR="008D4E5A" w:rsidRPr="00BB7E2A">
              <w:rPr>
                <w:lang w:val="en-NZ"/>
              </w:rPr>
              <w:instrText xml:space="preserve"> \* MERGEFORMAT </w:instrText>
            </w:r>
            <w:r w:rsidR="00100CC8" w:rsidRPr="00BB7E2A">
              <w:rPr>
                <w:lang w:val="en-NZ"/>
              </w:rPr>
            </w:r>
            <w:r w:rsidR="00100CC8" w:rsidRPr="00BB7E2A">
              <w:rPr>
                <w:lang w:val="en-NZ"/>
              </w:rPr>
              <w:fldChar w:fldCharType="separate"/>
            </w:r>
            <w:r w:rsidR="00B73FE3" w:rsidRPr="00B73FE3">
              <w:rPr>
                <w:lang w:val="en-NZ"/>
              </w:rPr>
              <w:t>Figure 76</w:t>
            </w:r>
            <w:r w:rsidR="00100CC8" w:rsidRPr="00BB7E2A">
              <w:rPr>
                <w:lang w:val="en-NZ"/>
              </w:rPr>
              <w:fldChar w:fldCharType="end"/>
            </w:r>
            <w:r w:rsidR="00064651" w:rsidRPr="00BB7E2A">
              <w:rPr>
                <w:lang w:val="en-NZ"/>
              </w:rPr>
              <w:t>,</w:t>
            </w:r>
            <w:r w:rsidR="00064651" w:rsidRPr="00E60668">
              <w:rPr>
                <w:lang w:val="en-NZ"/>
              </w:rPr>
              <w:t xml:space="preserve"> </w:t>
            </w:r>
            <w:r w:rsidR="00B63684">
              <w:rPr>
                <w:lang w:val="en-NZ"/>
              </w:rPr>
              <w:fldChar w:fldCharType="begin"/>
            </w:r>
            <w:r w:rsidR="00B63684">
              <w:rPr>
                <w:lang w:val="en-NZ"/>
              </w:rPr>
              <w:instrText xml:space="preserve"> REF _Ref512850221 \h </w:instrText>
            </w:r>
            <w:r w:rsidR="00B63684">
              <w:rPr>
                <w:lang w:val="en-NZ"/>
              </w:rPr>
            </w:r>
            <w:r w:rsidR="00B63684">
              <w:rPr>
                <w:lang w:val="en-NZ"/>
              </w:rPr>
              <w:fldChar w:fldCharType="separate"/>
            </w:r>
            <w:r w:rsidR="00B73FE3" w:rsidRPr="0030791F">
              <w:t xml:space="preserve">Table </w:t>
            </w:r>
            <w:r w:rsidR="00B73FE3">
              <w:rPr>
                <w:noProof/>
              </w:rPr>
              <w:t>65</w:t>
            </w:r>
            <w:r w:rsidR="00B63684">
              <w:rPr>
                <w:lang w:val="en-NZ"/>
              </w:rPr>
              <w:fldChar w:fldCharType="end"/>
            </w:r>
            <w:r w:rsidR="00B63684">
              <w:rPr>
                <w:lang w:val="en-NZ"/>
              </w:rPr>
              <w:t xml:space="preserve">) </w:t>
            </w:r>
            <w:r w:rsidR="00DF0928" w:rsidRPr="00E60668">
              <w:rPr>
                <w:lang w:val="en-NZ"/>
              </w:rPr>
              <w:t xml:space="preserve">The percentage of treated women with a record of both follow-up colposcopy and a cytology sample in the period </w:t>
            </w:r>
            <w:r w:rsidR="00496009" w:rsidRPr="00E60668">
              <w:rPr>
                <w:lang w:val="en-NZ"/>
              </w:rPr>
              <w:t>up</w:t>
            </w:r>
            <w:r w:rsidR="00DF0928" w:rsidRPr="00E60668">
              <w:rPr>
                <w:lang w:val="en-NZ"/>
              </w:rPr>
              <w:t xml:space="preserve"> to </w:t>
            </w:r>
            <w:r w:rsidR="00496009" w:rsidRPr="00E60668">
              <w:rPr>
                <w:lang w:val="en-NZ"/>
              </w:rPr>
              <w:t>nine</w:t>
            </w:r>
            <w:r w:rsidR="00DF0928" w:rsidRPr="00E60668">
              <w:rPr>
                <w:lang w:val="en-NZ"/>
              </w:rPr>
              <w:t xml:space="preserve"> months post-treatment varied by DHB from </w:t>
            </w:r>
            <w:r w:rsidRPr="00E60668">
              <w:rPr>
                <w:szCs w:val="23"/>
                <w:lang w:val="en-NZ"/>
              </w:rPr>
              <w:t>39.0</w:t>
            </w:r>
            <w:r w:rsidR="0008247A" w:rsidRPr="00E60668">
              <w:rPr>
                <w:szCs w:val="23"/>
                <w:lang w:val="en-NZ"/>
              </w:rPr>
              <w:t>%</w:t>
            </w:r>
            <w:r w:rsidR="00064651" w:rsidRPr="00E60668">
              <w:rPr>
                <w:lang w:val="en-NZ"/>
              </w:rPr>
              <w:t xml:space="preserve"> (</w:t>
            </w:r>
            <w:r w:rsidRPr="00E60668">
              <w:rPr>
                <w:szCs w:val="23"/>
                <w:lang w:val="en-NZ"/>
              </w:rPr>
              <w:t>Bay of Plenty</w:t>
            </w:r>
            <w:r w:rsidR="00064651" w:rsidRPr="00E60668">
              <w:rPr>
                <w:lang w:val="en-NZ"/>
              </w:rPr>
              <w:t xml:space="preserve">) to </w:t>
            </w:r>
            <w:r w:rsidRPr="00E60668">
              <w:rPr>
                <w:szCs w:val="23"/>
                <w:lang w:val="en-NZ"/>
              </w:rPr>
              <w:t>88.9</w:t>
            </w:r>
            <w:r w:rsidR="0008247A" w:rsidRPr="00E60668">
              <w:rPr>
                <w:szCs w:val="23"/>
                <w:lang w:val="en-NZ"/>
              </w:rPr>
              <w:t>%</w:t>
            </w:r>
            <w:r w:rsidR="00064651" w:rsidRPr="00E60668">
              <w:rPr>
                <w:lang w:val="en-NZ"/>
              </w:rPr>
              <w:t xml:space="preserve"> (</w:t>
            </w:r>
            <w:r w:rsidRPr="00E60668">
              <w:rPr>
                <w:szCs w:val="23"/>
                <w:lang w:val="en-NZ"/>
              </w:rPr>
              <w:t>Whanganui</w:t>
            </w:r>
            <w:r w:rsidR="00DF0928" w:rsidRPr="00E60668">
              <w:rPr>
                <w:lang w:val="en-NZ"/>
              </w:rPr>
              <w:t>).</w:t>
            </w:r>
          </w:p>
          <w:p w14:paraId="45375D18" w14:textId="77777777" w:rsidR="008A1501" w:rsidRPr="00E60668" w:rsidRDefault="008A1501" w:rsidP="008A1501">
            <w:pPr>
              <w:pStyle w:val="NoSpacing"/>
              <w:rPr>
                <w:lang w:val="en-NZ"/>
              </w:rPr>
            </w:pPr>
          </w:p>
          <w:p w14:paraId="77FB2EF7" w14:textId="77777777" w:rsidR="00373D27" w:rsidRPr="00E60668" w:rsidRDefault="00373D27" w:rsidP="008A1501">
            <w:pPr>
              <w:pStyle w:val="NoSpacing"/>
              <w:rPr>
                <w:b/>
                <w:i/>
                <w:lang w:val="en-NZ"/>
              </w:rPr>
            </w:pPr>
            <w:r w:rsidRPr="00E60668">
              <w:rPr>
                <w:b/>
                <w:i/>
                <w:lang w:val="en-NZ"/>
              </w:rPr>
              <w:t>Women discharged appropriately</w:t>
            </w:r>
          </w:p>
          <w:p w14:paraId="7A45C458" w14:textId="3BF8B78F" w:rsidR="00141993" w:rsidRPr="00E60668" w:rsidRDefault="00EB3F93" w:rsidP="000C617C">
            <w:pPr>
              <w:pStyle w:val="NoSpacing"/>
              <w:jc w:val="both"/>
              <w:rPr>
                <w:lang w:val="en-NZ"/>
              </w:rPr>
            </w:pPr>
            <w:r w:rsidRPr="00E60668">
              <w:rPr>
                <w:lang w:val="en-NZ"/>
              </w:rPr>
              <w:t xml:space="preserve">In total, </w:t>
            </w:r>
            <w:r w:rsidR="00912725" w:rsidRPr="00E60668">
              <w:rPr>
                <w:szCs w:val="23"/>
                <w:lang w:val="en-NZ"/>
              </w:rPr>
              <w:t>1,258</w:t>
            </w:r>
            <w:r w:rsidR="00E81134" w:rsidRPr="00E60668">
              <w:rPr>
                <w:lang w:val="en-NZ"/>
              </w:rPr>
              <w:t xml:space="preserve"> </w:t>
            </w:r>
            <w:r w:rsidRPr="00E60668">
              <w:rPr>
                <w:lang w:val="en-NZ"/>
              </w:rPr>
              <w:t xml:space="preserve">women </w:t>
            </w:r>
            <w:r w:rsidR="00064651" w:rsidRPr="00E60668">
              <w:rPr>
                <w:lang w:val="en-NZ"/>
              </w:rPr>
              <w:t>(</w:t>
            </w:r>
            <w:r w:rsidR="00912725" w:rsidRPr="00E60668">
              <w:rPr>
                <w:szCs w:val="23"/>
                <w:lang w:val="en-NZ"/>
              </w:rPr>
              <w:t>74.9</w:t>
            </w:r>
            <w:r w:rsidRPr="00E60668">
              <w:rPr>
                <w:szCs w:val="23"/>
                <w:lang w:val="en-NZ"/>
              </w:rPr>
              <w:t>%</w:t>
            </w:r>
            <w:r w:rsidR="00C64902" w:rsidRPr="00E60668">
              <w:rPr>
                <w:lang w:val="en-NZ"/>
              </w:rPr>
              <w:t xml:space="preserve"> of those treated</w:t>
            </w:r>
            <w:r w:rsidRPr="00E60668">
              <w:rPr>
                <w:lang w:val="en-NZ"/>
              </w:rPr>
              <w:t xml:space="preserve">) were </w:t>
            </w:r>
            <w:r w:rsidR="00C64902" w:rsidRPr="00E60668">
              <w:rPr>
                <w:lang w:val="en-NZ"/>
              </w:rPr>
              <w:t xml:space="preserve">eligible to be </w:t>
            </w:r>
            <w:r w:rsidRPr="00E60668">
              <w:rPr>
                <w:lang w:val="en-NZ"/>
              </w:rPr>
              <w:t xml:space="preserve">discharged </w:t>
            </w:r>
            <w:r w:rsidR="00C64902" w:rsidRPr="00E60668">
              <w:rPr>
                <w:lang w:val="en-NZ"/>
              </w:rPr>
              <w:t>by 12</w:t>
            </w:r>
            <w:r w:rsidRPr="00E60668">
              <w:rPr>
                <w:lang w:val="en-NZ"/>
              </w:rPr>
              <w:t xml:space="preserve"> months after their treatment visit, and </w:t>
            </w:r>
            <w:r w:rsidR="00912725" w:rsidRPr="00E60668">
              <w:rPr>
                <w:szCs w:val="23"/>
                <w:lang w:val="en-NZ"/>
              </w:rPr>
              <w:t>1</w:t>
            </w:r>
            <w:r w:rsidR="001452D2" w:rsidRPr="00E60668">
              <w:rPr>
                <w:szCs w:val="23"/>
                <w:lang w:val="en-NZ"/>
              </w:rPr>
              <w:t>,</w:t>
            </w:r>
            <w:r w:rsidR="00912725" w:rsidRPr="00E60668">
              <w:rPr>
                <w:szCs w:val="23"/>
                <w:lang w:val="en-NZ"/>
              </w:rPr>
              <w:t>057</w:t>
            </w:r>
            <w:r w:rsidR="00BD5BF5" w:rsidRPr="00E60668">
              <w:rPr>
                <w:lang w:val="en-NZ"/>
              </w:rPr>
              <w:t xml:space="preserve"> </w:t>
            </w:r>
            <w:r w:rsidR="00C64902" w:rsidRPr="00E60668">
              <w:rPr>
                <w:lang w:val="en-NZ"/>
              </w:rPr>
              <w:t xml:space="preserve">of these women </w:t>
            </w:r>
            <w:r w:rsidR="00064651" w:rsidRPr="00E60668">
              <w:rPr>
                <w:szCs w:val="23"/>
                <w:lang w:val="en-NZ"/>
              </w:rPr>
              <w:t>(</w:t>
            </w:r>
            <w:r w:rsidR="00912725" w:rsidRPr="00E60668">
              <w:rPr>
                <w:szCs w:val="23"/>
                <w:lang w:val="en-NZ"/>
              </w:rPr>
              <w:t>84.0</w:t>
            </w:r>
            <w:r w:rsidR="00064651" w:rsidRPr="00E60668">
              <w:rPr>
                <w:szCs w:val="23"/>
                <w:lang w:val="en-NZ"/>
              </w:rPr>
              <w:t>%</w:t>
            </w:r>
            <w:r w:rsidR="00064651" w:rsidRPr="00E60668">
              <w:rPr>
                <w:lang w:val="en-NZ"/>
              </w:rPr>
              <w:t>)</w:t>
            </w:r>
            <w:r w:rsidR="00492D74" w:rsidRPr="00E60668">
              <w:rPr>
                <w:lang w:val="en-NZ"/>
              </w:rPr>
              <w:t xml:space="preserve"> </w:t>
            </w:r>
            <w:r w:rsidRPr="00E60668">
              <w:rPr>
                <w:lang w:val="en-NZ"/>
              </w:rPr>
              <w:t xml:space="preserve">were discharged within 12 months of </w:t>
            </w:r>
            <w:r w:rsidRPr="00D77995">
              <w:rPr>
                <w:lang w:val="en-NZ"/>
              </w:rPr>
              <w:t>treatment</w:t>
            </w:r>
            <w:r w:rsidR="0058550C" w:rsidRPr="00D77995">
              <w:rPr>
                <w:lang w:val="en-NZ"/>
              </w:rPr>
              <w:t xml:space="preserve"> (</w:t>
            </w:r>
            <w:r w:rsidR="00100CC8" w:rsidRPr="00D77995">
              <w:rPr>
                <w:lang w:val="en-NZ"/>
              </w:rPr>
              <w:fldChar w:fldCharType="begin"/>
            </w:r>
            <w:r w:rsidR="0058550C" w:rsidRPr="00D77995">
              <w:rPr>
                <w:lang w:val="en-NZ"/>
              </w:rPr>
              <w:instrText xml:space="preserve"> REF _Ref309741548 \h </w:instrText>
            </w:r>
            <w:r w:rsidR="00FA63AD" w:rsidRPr="00D77995">
              <w:rPr>
                <w:lang w:val="en-NZ"/>
              </w:rPr>
              <w:instrText xml:space="preserve"> \* MERGEFORMAT </w:instrText>
            </w:r>
            <w:r w:rsidR="00100CC8" w:rsidRPr="00D77995">
              <w:rPr>
                <w:lang w:val="en-NZ"/>
              </w:rPr>
            </w:r>
            <w:r w:rsidR="00100CC8" w:rsidRPr="00D77995">
              <w:rPr>
                <w:lang w:val="en-NZ"/>
              </w:rPr>
              <w:fldChar w:fldCharType="separate"/>
            </w:r>
            <w:r w:rsidR="00B73FE3" w:rsidRPr="00B73FE3">
              <w:rPr>
                <w:lang w:val="en-NZ"/>
              </w:rPr>
              <w:t>Table 64</w:t>
            </w:r>
            <w:r w:rsidR="00100CC8" w:rsidRPr="00D77995">
              <w:rPr>
                <w:lang w:val="en-NZ"/>
              </w:rPr>
              <w:fldChar w:fldCharType="end"/>
            </w:r>
            <w:r w:rsidR="0058550C" w:rsidRPr="00D77995">
              <w:rPr>
                <w:lang w:val="en-NZ"/>
              </w:rPr>
              <w:t>)</w:t>
            </w:r>
            <w:r w:rsidRPr="00D77995">
              <w:rPr>
                <w:lang w:val="en-NZ"/>
              </w:rPr>
              <w:t>.</w:t>
            </w:r>
            <w:r w:rsidRPr="00E60668">
              <w:rPr>
                <w:lang w:val="en-NZ"/>
              </w:rPr>
              <w:t xml:space="preserve"> </w:t>
            </w:r>
            <w:r w:rsidR="00100CC8" w:rsidRPr="00BB7E2A">
              <w:rPr>
                <w:lang w:val="en-NZ"/>
              </w:rPr>
              <w:fldChar w:fldCharType="begin"/>
            </w:r>
            <w:r w:rsidRPr="00BB7E2A">
              <w:rPr>
                <w:lang w:val="en-NZ"/>
              </w:rPr>
              <w:instrText xml:space="preserve"> REF _Ref309728920 \h </w:instrText>
            </w:r>
            <w:r w:rsidR="00FA63AD" w:rsidRPr="00BB7E2A">
              <w:rPr>
                <w:lang w:val="en-NZ"/>
              </w:rPr>
              <w:instrText xml:space="preserve"> \* MERGEFORMAT </w:instrText>
            </w:r>
            <w:r w:rsidR="00100CC8" w:rsidRPr="00BB7E2A">
              <w:rPr>
                <w:lang w:val="en-NZ"/>
              </w:rPr>
            </w:r>
            <w:r w:rsidR="00100CC8" w:rsidRPr="00BB7E2A">
              <w:rPr>
                <w:lang w:val="en-NZ"/>
              </w:rPr>
              <w:fldChar w:fldCharType="separate"/>
            </w:r>
            <w:r w:rsidR="00B73FE3" w:rsidRPr="00B73FE3">
              <w:rPr>
                <w:lang w:val="en-NZ"/>
              </w:rPr>
              <w:t>Figure 77</w:t>
            </w:r>
            <w:r w:rsidR="00100CC8" w:rsidRPr="00BB7E2A">
              <w:rPr>
                <w:lang w:val="en-NZ"/>
              </w:rPr>
              <w:fldChar w:fldCharType="end"/>
            </w:r>
            <w:r w:rsidRPr="00BB7E2A">
              <w:rPr>
                <w:lang w:val="en-NZ"/>
              </w:rPr>
              <w:t xml:space="preserve"> </w:t>
            </w:r>
            <w:r w:rsidR="002D7FD5" w:rsidRPr="00BB7E2A">
              <w:rPr>
                <w:lang w:val="en-NZ"/>
              </w:rPr>
              <w:t>shows</w:t>
            </w:r>
            <w:r w:rsidR="002D7FD5" w:rsidRPr="00E60668">
              <w:rPr>
                <w:lang w:val="en-NZ"/>
              </w:rPr>
              <w:t xml:space="preserve"> how these percentages varied</w:t>
            </w:r>
            <w:r w:rsidRPr="00E60668">
              <w:rPr>
                <w:lang w:val="en-NZ"/>
              </w:rPr>
              <w:t xml:space="preserve"> by DHB. </w:t>
            </w:r>
            <w:r w:rsidR="00F369D6" w:rsidRPr="00E60668">
              <w:rPr>
                <w:lang w:val="en-NZ"/>
              </w:rPr>
              <w:t>The per</w:t>
            </w:r>
            <w:r w:rsidR="006127E5" w:rsidRPr="00E60668">
              <w:rPr>
                <w:lang w:val="en-NZ"/>
              </w:rPr>
              <w:t>ce</w:t>
            </w:r>
            <w:r w:rsidR="00F369D6" w:rsidRPr="00E60668">
              <w:rPr>
                <w:lang w:val="en-NZ"/>
              </w:rPr>
              <w:t xml:space="preserve">ntage of women </w:t>
            </w:r>
            <w:r w:rsidR="00C64902" w:rsidRPr="00E60668">
              <w:rPr>
                <w:lang w:val="en-NZ"/>
              </w:rPr>
              <w:t xml:space="preserve">eligible for discharge who were </w:t>
            </w:r>
            <w:r w:rsidR="00F369D6" w:rsidRPr="00E60668">
              <w:rPr>
                <w:lang w:val="en-NZ"/>
              </w:rPr>
              <w:t xml:space="preserve">discharged within </w:t>
            </w:r>
            <w:r w:rsidR="00C64902" w:rsidRPr="00E60668">
              <w:rPr>
                <w:lang w:val="en-NZ"/>
              </w:rPr>
              <w:t>12</w:t>
            </w:r>
            <w:r w:rsidR="00F369D6" w:rsidRPr="00E60668">
              <w:rPr>
                <w:lang w:val="en-NZ"/>
              </w:rPr>
              <w:t xml:space="preserve"> months of treatment </w:t>
            </w:r>
            <w:r w:rsidRPr="00E60668">
              <w:rPr>
                <w:lang w:val="en-NZ"/>
              </w:rPr>
              <w:t xml:space="preserve">ranged from </w:t>
            </w:r>
            <w:r w:rsidR="00912725" w:rsidRPr="00E60668">
              <w:rPr>
                <w:szCs w:val="23"/>
                <w:lang w:val="en-NZ"/>
              </w:rPr>
              <w:t>20.0</w:t>
            </w:r>
            <w:r w:rsidR="00064651" w:rsidRPr="00E60668">
              <w:rPr>
                <w:szCs w:val="23"/>
                <w:lang w:val="en-NZ"/>
              </w:rPr>
              <w:t>%</w:t>
            </w:r>
            <w:r w:rsidR="00064651" w:rsidRPr="00E60668">
              <w:rPr>
                <w:lang w:val="en-NZ"/>
              </w:rPr>
              <w:t xml:space="preserve"> (</w:t>
            </w:r>
            <w:r w:rsidR="00912725" w:rsidRPr="00E60668">
              <w:rPr>
                <w:szCs w:val="23"/>
                <w:lang w:val="en-NZ"/>
              </w:rPr>
              <w:t>South Canterbury</w:t>
            </w:r>
            <w:r w:rsidR="00064651" w:rsidRPr="00E60668">
              <w:rPr>
                <w:lang w:val="en-NZ"/>
              </w:rPr>
              <w:t>)</w:t>
            </w:r>
            <w:r w:rsidR="00590EA5" w:rsidRPr="00E60668">
              <w:rPr>
                <w:lang w:val="en-NZ"/>
              </w:rPr>
              <w:t xml:space="preserve"> to </w:t>
            </w:r>
            <w:r w:rsidR="00912725" w:rsidRPr="00E60668">
              <w:rPr>
                <w:szCs w:val="23"/>
                <w:lang w:val="en-NZ"/>
              </w:rPr>
              <w:t>all</w:t>
            </w:r>
            <w:r w:rsidR="006A7FCF" w:rsidRPr="00E60668">
              <w:rPr>
                <w:lang w:val="en-NZ"/>
              </w:rPr>
              <w:t xml:space="preserve"> eligible women </w:t>
            </w:r>
            <w:r w:rsidR="00064651" w:rsidRPr="00E60668">
              <w:rPr>
                <w:lang w:val="en-NZ"/>
              </w:rPr>
              <w:t>(</w:t>
            </w:r>
            <w:r w:rsidR="00912725" w:rsidRPr="00E60668">
              <w:rPr>
                <w:szCs w:val="23"/>
                <w:lang w:val="en-NZ"/>
              </w:rPr>
              <w:t>Tairawhiti</w:t>
            </w:r>
            <w:r w:rsidR="00197983" w:rsidRPr="00E60668">
              <w:rPr>
                <w:szCs w:val="23"/>
                <w:lang w:val="en-NZ"/>
              </w:rPr>
              <w:t>, Wairarapa and West Coast</w:t>
            </w:r>
            <w:r w:rsidRPr="00E60668">
              <w:rPr>
                <w:lang w:val="en-NZ"/>
              </w:rPr>
              <w:t>)</w:t>
            </w:r>
            <w:r w:rsidR="00BD25B4" w:rsidRPr="00E60668">
              <w:rPr>
                <w:lang w:val="en-NZ"/>
              </w:rPr>
              <w:t xml:space="preserve"> </w:t>
            </w:r>
            <w:r w:rsidR="0058550C" w:rsidRPr="00D77995">
              <w:rPr>
                <w:lang w:val="en-NZ"/>
              </w:rPr>
              <w:t>(</w:t>
            </w:r>
            <w:r w:rsidR="00100CC8" w:rsidRPr="00D77995">
              <w:rPr>
                <w:lang w:val="en-NZ"/>
              </w:rPr>
              <w:fldChar w:fldCharType="begin"/>
            </w:r>
            <w:r w:rsidR="0058550C" w:rsidRPr="00D77995">
              <w:rPr>
                <w:lang w:val="en-NZ"/>
              </w:rPr>
              <w:instrText xml:space="preserve"> REF _Ref309741548 \h </w:instrText>
            </w:r>
            <w:r w:rsidR="00E93720" w:rsidRPr="00D77995">
              <w:rPr>
                <w:lang w:val="en-NZ"/>
              </w:rPr>
              <w:instrText xml:space="preserve"> \* MERGEFORMAT </w:instrText>
            </w:r>
            <w:r w:rsidR="00100CC8" w:rsidRPr="00D77995">
              <w:rPr>
                <w:lang w:val="en-NZ"/>
              </w:rPr>
            </w:r>
            <w:r w:rsidR="00100CC8" w:rsidRPr="00D77995">
              <w:rPr>
                <w:lang w:val="en-NZ"/>
              </w:rPr>
              <w:fldChar w:fldCharType="separate"/>
            </w:r>
            <w:r w:rsidR="00B73FE3" w:rsidRPr="00B73FE3">
              <w:rPr>
                <w:lang w:val="en-NZ"/>
              </w:rPr>
              <w:t>Table 64</w:t>
            </w:r>
            <w:r w:rsidR="00100CC8" w:rsidRPr="00D77995">
              <w:rPr>
                <w:lang w:val="en-NZ"/>
              </w:rPr>
              <w:fldChar w:fldCharType="end"/>
            </w:r>
            <w:r w:rsidR="0058550C" w:rsidRPr="00D77995">
              <w:rPr>
                <w:lang w:val="en-NZ"/>
              </w:rPr>
              <w:t>)</w:t>
            </w:r>
            <w:r w:rsidRPr="00E60668">
              <w:rPr>
                <w:lang w:val="en-NZ"/>
              </w:rPr>
              <w:t xml:space="preserve">. </w:t>
            </w:r>
            <w:r w:rsidR="00BD0508" w:rsidRPr="00E60668">
              <w:rPr>
                <w:lang w:val="en-NZ"/>
              </w:rPr>
              <w:t xml:space="preserve">In some cases, the number of women eligible for discharge was small, so these results should be interpreted with caution </w:t>
            </w:r>
            <w:r w:rsidR="00064651" w:rsidRPr="00E60668">
              <w:rPr>
                <w:lang w:val="en-NZ"/>
              </w:rPr>
              <w:t>(</w:t>
            </w:r>
            <w:r w:rsidR="00501A51" w:rsidRPr="00E60668">
              <w:rPr>
                <w:szCs w:val="23"/>
                <w:lang w:val="en-NZ"/>
              </w:rPr>
              <w:t>15</w:t>
            </w:r>
            <w:r w:rsidR="00064651" w:rsidRPr="00E60668">
              <w:rPr>
                <w:lang w:val="en-NZ"/>
              </w:rPr>
              <w:t xml:space="preserve"> or fewer women in </w:t>
            </w:r>
            <w:r w:rsidR="00501A51" w:rsidRPr="00E60668">
              <w:rPr>
                <w:szCs w:val="23"/>
                <w:lang w:val="en-NZ"/>
              </w:rPr>
              <w:t xml:space="preserve">South Canterbury, </w:t>
            </w:r>
            <w:r w:rsidR="00912725" w:rsidRPr="00E60668">
              <w:rPr>
                <w:szCs w:val="23"/>
                <w:lang w:val="en-NZ"/>
              </w:rPr>
              <w:t>Wairarapa</w:t>
            </w:r>
            <w:r w:rsidR="008321AD" w:rsidRPr="00E60668">
              <w:rPr>
                <w:szCs w:val="23"/>
                <w:lang w:val="en-NZ"/>
              </w:rPr>
              <w:t xml:space="preserve">, </w:t>
            </w:r>
            <w:r w:rsidR="00912725" w:rsidRPr="00E60668">
              <w:rPr>
                <w:szCs w:val="23"/>
                <w:lang w:val="en-NZ"/>
              </w:rPr>
              <w:t>West Coast</w:t>
            </w:r>
            <w:r w:rsidR="00EF04C2" w:rsidRPr="00E60668">
              <w:rPr>
                <w:szCs w:val="23"/>
                <w:lang w:val="en-NZ"/>
              </w:rPr>
              <w:t xml:space="preserve"> </w:t>
            </w:r>
            <w:r w:rsidR="005443F7" w:rsidRPr="00E60668">
              <w:rPr>
                <w:szCs w:val="23"/>
                <w:lang w:val="en-NZ"/>
              </w:rPr>
              <w:t>and Whanganui</w:t>
            </w:r>
            <w:r w:rsidR="005D28E3" w:rsidRPr="00E60668">
              <w:rPr>
                <w:lang w:val="en-NZ"/>
              </w:rPr>
              <w:t>)</w:t>
            </w:r>
            <w:r w:rsidR="00336C5F" w:rsidRPr="00E60668">
              <w:rPr>
                <w:lang w:val="en-NZ"/>
              </w:rPr>
              <w:t>.</w:t>
            </w:r>
          </w:p>
          <w:p w14:paraId="618A65AB" w14:textId="77777777" w:rsidR="008321AD" w:rsidRPr="00E60668" w:rsidRDefault="008321AD" w:rsidP="005E63EE">
            <w:pPr>
              <w:pStyle w:val="NoSpacing"/>
              <w:jc w:val="both"/>
              <w:rPr>
                <w:lang w:val="en-NZ"/>
              </w:rPr>
            </w:pPr>
          </w:p>
          <w:p w14:paraId="156B3B26" w14:textId="1A6747F0" w:rsidR="00600ABD" w:rsidRPr="00E60668" w:rsidRDefault="00C83275" w:rsidP="008321AD">
            <w:pPr>
              <w:pStyle w:val="NoSpacing"/>
              <w:jc w:val="both"/>
              <w:rPr>
                <w:lang w:val="en-NZ"/>
              </w:rPr>
            </w:pPr>
            <w:r w:rsidRPr="00E60668">
              <w:rPr>
                <w:lang w:val="en-NZ"/>
              </w:rPr>
              <w:t>Elev</w:t>
            </w:r>
            <w:r w:rsidR="006C4ECA">
              <w:rPr>
                <w:lang w:val="en-NZ"/>
              </w:rPr>
              <w:t>e</w:t>
            </w:r>
            <w:r w:rsidRPr="00E60668">
              <w:rPr>
                <w:lang w:val="en-NZ"/>
              </w:rPr>
              <w:t>n</w:t>
            </w:r>
            <w:r w:rsidR="008321AD" w:rsidRPr="00E60668">
              <w:rPr>
                <w:lang w:val="en-NZ"/>
              </w:rPr>
              <w:t xml:space="preserve"> </w:t>
            </w:r>
            <w:r w:rsidR="00BD0410" w:rsidRPr="00E60668">
              <w:rPr>
                <w:lang w:val="en-NZ"/>
              </w:rPr>
              <w:t>DHBs</w:t>
            </w:r>
            <w:r w:rsidR="00064651" w:rsidRPr="00E60668">
              <w:rPr>
                <w:lang w:val="en-NZ"/>
              </w:rPr>
              <w:t xml:space="preserve"> met the target of discharging 90% of women where appropriate within 12 months (</w:t>
            </w:r>
            <w:r w:rsidR="00912725" w:rsidRPr="00E60668">
              <w:rPr>
                <w:szCs w:val="23"/>
                <w:lang w:val="en-NZ"/>
              </w:rPr>
              <w:t>Capital &amp; Coast</w:t>
            </w:r>
            <w:r w:rsidR="00064651" w:rsidRPr="00E60668">
              <w:rPr>
                <w:szCs w:val="23"/>
                <w:lang w:val="en-NZ"/>
              </w:rPr>
              <w:t xml:space="preserve">, </w:t>
            </w:r>
            <w:r w:rsidR="00912725" w:rsidRPr="00E60668">
              <w:rPr>
                <w:szCs w:val="23"/>
                <w:lang w:val="en-NZ"/>
              </w:rPr>
              <w:t>Counties Manukau</w:t>
            </w:r>
            <w:r w:rsidR="00064651" w:rsidRPr="00E60668">
              <w:rPr>
                <w:szCs w:val="23"/>
                <w:lang w:val="en-NZ"/>
              </w:rPr>
              <w:t xml:space="preserve">, </w:t>
            </w:r>
            <w:r w:rsidR="00912725" w:rsidRPr="00E60668">
              <w:rPr>
                <w:szCs w:val="23"/>
                <w:lang w:val="en-NZ"/>
              </w:rPr>
              <w:t>Hawke's Bay</w:t>
            </w:r>
            <w:r w:rsidR="00064651" w:rsidRPr="00E60668">
              <w:rPr>
                <w:szCs w:val="23"/>
                <w:lang w:val="en-NZ"/>
              </w:rPr>
              <w:t xml:space="preserve">, </w:t>
            </w:r>
            <w:r w:rsidR="00912725" w:rsidRPr="00E60668">
              <w:rPr>
                <w:szCs w:val="23"/>
                <w:lang w:val="en-NZ"/>
              </w:rPr>
              <w:t>Lakes</w:t>
            </w:r>
            <w:r w:rsidR="00064651" w:rsidRPr="00E60668">
              <w:rPr>
                <w:szCs w:val="23"/>
                <w:lang w:val="en-NZ"/>
              </w:rPr>
              <w:t xml:space="preserve">, </w:t>
            </w:r>
            <w:r w:rsidR="00912725" w:rsidRPr="00E60668">
              <w:rPr>
                <w:szCs w:val="23"/>
                <w:lang w:val="en-NZ"/>
              </w:rPr>
              <w:t>Nelson Marlborough</w:t>
            </w:r>
            <w:r w:rsidR="00064651" w:rsidRPr="00E60668">
              <w:rPr>
                <w:szCs w:val="23"/>
                <w:lang w:val="en-NZ"/>
              </w:rPr>
              <w:t xml:space="preserve">, </w:t>
            </w:r>
            <w:r w:rsidR="00912725" w:rsidRPr="00E60668">
              <w:rPr>
                <w:szCs w:val="23"/>
                <w:lang w:val="en-NZ"/>
              </w:rPr>
              <w:t>Southern</w:t>
            </w:r>
            <w:r w:rsidR="00064651" w:rsidRPr="00E60668">
              <w:rPr>
                <w:szCs w:val="23"/>
                <w:lang w:val="en-NZ"/>
              </w:rPr>
              <w:t xml:space="preserve">, </w:t>
            </w:r>
            <w:r w:rsidR="00912725" w:rsidRPr="00E60668">
              <w:rPr>
                <w:szCs w:val="23"/>
                <w:lang w:val="en-NZ"/>
              </w:rPr>
              <w:t>Tairawhiti</w:t>
            </w:r>
            <w:r w:rsidR="00064651" w:rsidRPr="00E60668">
              <w:rPr>
                <w:szCs w:val="23"/>
                <w:lang w:val="en-NZ"/>
              </w:rPr>
              <w:t xml:space="preserve">, </w:t>
            </w:r>
            <w:r w:rsidR="00912725" w:rsidRPr="00E60668">
              <w:rPr>
                <w:szCs w:val="23"/>
                <w:lang w:val="en-NZ"/>
              </w:rPr>
              <w:t>Waikato</w:t>
            </w:r>
            <w:r w:rsidR="00064651" w:rsidRPr="00E60668">
              <w:rPr>
                <w:szCs w:val="23"/>
                <w:lang w:val="en-NZ"/>
              </w:rPr>
              <w:t xml:space="preserve">, </w:t>
            </w:r>
            <w:r w:rsidR="00912725" w:rsidRPr="00E60668">
              <w:rPr>
                <w:szCs w:val="23"/>
                <w:lang w:val="en-NZ"/>
              </w:rPr>
              <w:t>Wairarapa</w:t>
            </w:r>
            <w:r w:rsidR="00064651" w:rsidRPr="00E60668">
              <w:rPr>
                <w:szCs w:val="23"/>
                <w:lang w:val="en-NZ"/>
              </w:rPr>
              <w:t xml:space="preserve">, </w:t>
            </w:r>
            <w:r w:rsidR="00912725" w:rsidRPr="00E60668">
              <w:rPr>
                <w:szCs w:val="23"/>
                <w:lang w:val="en-NZ"/>
              </w:rPr>
              <w:t>West Coast</w:t>
            </w:r>
            <w:r w:rsidR="00AA553D" w:rsidRPr="00E60668">
              <w:rPr>
                <w:szCs w:val="23"/>
                <w:lang w:val="en-NZ"/>
              </w:rPr>
              <w:t xml:space="preserve"> and</w:t>
            </w:r>
            <w:r w:rsidR="00064651" w:rsidRPr="00E60668">
              <w:rPr>
                <w:szCs w:val="23"/>
                <w:lang w:val="en-NZ"/>
              </w:rPr>
              <w:t xml:space="preserve"> </w:t>
            </w:r>
            <w:r w:rsidR="00912725" w:rsidRPr="00E60668">
              <w:rPr>
                <w:szCs w:val="23"/>
                <w:lang w:val="en-NZ"/>
              </w:rPr>
              <w:t>Whanganui</w:t>
            </w:r>
            <w:r w:rsidR="00064651" w:rsidRPr="00E60668">
              <w:rPr>
                <w:lang w:val="en-NZ"/>
              </w:rPr>
              <w:t>).</w:t>
            </w:r>
            <w:r w:rsidR="00E3754D" w:rsidRPr="00E60668">
              <w:rPr>
                <w:lang w:val="en-NZ"/>
              </w:rPr>
              <w:t xml:space="preserve"> </w:t>
            </w:r>
          </w:p>
          <w:p w14:paraId="4DC8D51B" w14:textId="77777777" w:rsidR="005E63EE" w:rsidRPr="00E60668" w:rsidRDefault="005E63EE" w:rsidP="005E63EE">
            <w:pPr>
              <w:pStyle w:val="NoSpacing"/>
              <w:rPr>
                <w:lang w:val="en-NZ"/>
              </w:rPr>
            </w:pPr>
          </w:p>
          <w:p w14:paraId="2CA43E68" w14:textId="0186CC1B" w:rsidR="008A0819" w:rsidRPr="00E60668" w:rsidRDefault="001962D7" w:rsidP="005E63EE">
            <w:pPr>
              <w:pStyle w:val="NoSpacing"/>
              <w:jc w:val="both"/>
              <w:rPr>
                <w:lang w:val="en-NZ"/>
              </w:rPr>
            </w:pPr>
            <w:r w:rsidRPr="00E60668">
              <w:rPr>
                <w:lang w:val="en-NZ"/>
              </w:rPr>
              <w:t>In total</w:t>
            </w:r>
            <w:r w:rsidR="00C8111B" w:rsidRPr="00E60668">
              <w:rPr>
                <w:lang w:val="en-NZ"/>
              </w:rPr>
              <w:t xml:space="preserve"> (that is, without considering whether </w:t>
            </w:r>
            <w:r w:rsidR="0095345C" w:rsidRPr="00E60668">
              <w:rPr>
                <w:lang w:val="en-NZ"/>
              </w:rPr>
              <w:t xml:space="preserve">or not </w:t>
            </w:r>
            <w:r w:rsidR="00C8111B" w:rsidRPr="00E60668">
              <w:rPr>
                <w:lang w:val="en-NZ"/>
              </w:rPr>
              <w:t>women met the criteria suggested by the NCSP Advisory Group to be eligible for discharge)</w:t>
            </w:r>
            <w:r w:rsidRPr="00E60668">
              <w:rPr>
                <w:lang w:val="en-NZ"/>
              </w:rPr>
              <w:t xml:space="preserve">, </w:t>
            </w:r>
            <w:r w:rsidR="00912725" w:rsidRPr="00E60668">
              <w:rPr>
                <w:szCs w:val="23"/>
                <w:lang w:val="en-NZ"/>
              </w:rPr>
              <w:t>1,196</w:t>
            </w:r>
            <w:r w:rsidRPr="00E60668">
              <w:rPr>
                <w:lang w:val="en-NZ"/>
              </w:rPr>
              <w:t xml:space="preserve"> women were discharged within 12 months of being treated for a high grade lesion </w:t>
            </w:r>
            <w:r w:rsidR="00064651" w:rsidRPr="00E60668">
              <w:rPr>
                <w:lang w:val="en-NZ"/>
              </w:rPr>
              <w:t>(</w:t>
            </w:r>
            <w:r w:rsidR="00912725" w:rsidRPr="00E60668">
              <w:rPr>
                <w:szCs w:val="23"/>
                <w:lang w:val="en-NZ"/>
              </w:rPr>
              <w:t>71.2</w:t>
            </w:r>
            <w:r w:rsidRPr="00E60668">
              <w:rPr>
                <w:szCs w:val="23"/>
                <w:lang w:val="en-NZ"/>
              </w:rPr>
              <w:t>%</w:t>
            </w:r>
            <w:r w:rsidRPr="00E60668">
              <w:rPr>
                <w:lang w:val="en-NZ"/>
              </w:rPr>
              <w:t xml:space="preserve"> of all women treated</w:t>
            </w:r>
            <w:r w:rsidR="00CE007B" w:rsidRPr="00E60668">
              <w:rPr>
                <w:lang w:val="en-NZ"/>
              </w:rPr>
              <w:t xml:space="preserve"> for a high grade lesion</w:t>
            </w:r>
            <w:r w:rsidRPr="00E60668">
              <w:rPr>
                <w:lang w:val="en-NZ"/>
              </w:rPr>
              <w:t>).</w:t>
            </w:r>
            <w:r w:rsidR="00E3754D" w:rsidRPr="00E60668">
              <w:rPr>
                <w:lang w:val="en-NZ"/>
              </w:rPr>
              <w:t xml:space="preserve"> </w:t>
            </w:r>
          </w:p>
          <w:p w14:paraId="33FAEE34" w14:textId="77777777" w:rsidR="008321AD" w:rsidRPr="00E60668" w:rsidRDefault="008321AD" w:rsidP="005E63EE">
            <w:pPr>
              <w:pStyle w:val="NoSpacing"/>
              <w:jc w:val="both"/>
              <w:rPr>
                <w:lang w:val="en-NZ"/>
              </w:rPr>
            </w:pPr>
          </w:p>
        </w:tc>
      </w:tr>
      <w:tr w:rsidR="00520BFE" w:rsidRPr="00D901C5" w14:paraId="4EC28510" w14:textId="77777777" w:rsidTr="00995E8D">
        <w:tc>
          <w:tcPr>
            <w:tcW w:w="1791" w:type="dxa"/>
          </w:tcPr>
          <w:p w14:paraId="249BD68A" w14:textId="77777777" w:rsidR="00520BFE" w:rsidRPr="00D901C5" w:rsidRDefault="00520BFE" w:rsidP="00D072C7">
            <w:pPr>
              <w:spacing w:before="120"/>
              <w:ind w:right="544"/>
              <w:jc w:val="both"/>
              <w:rPr>
                <w:b/>
              </w:rPr>
            </w:pPr>
            <w:r w:rsidRPr="00D901C5">
              <w:rPr>
                <w:b/>
              </w:rPr>
              <w:t>Trends</w:t>
            </w:r>
          </w:p>
        </w:tc>
        <w:tc>
          <w:tcPr>
            <w:tcW w:w="7423" w:type="dxa"/>
          </w:tcPr>
          <w:p w14:paraId="09823BA3" w14:textId="25515109" w:rsidR="00A85593" w:rsidRPr="00E60668" w:rsidRDefault="00B00DB7" w:rsidP="008A1501">
            <w:pPr>
              <w:spacing w:before="120"/>
              <w:ind w:right="34"/>
              <w:jc w:val="both"/>
              <w:rPr>
                <w:szCs w:val="23"/>
              </w:rPr>
            </w:pPr>
            <w:r w:rsidRPr="00E60668">
              <w:rPr>
                <w:szCs w:val="23"/>
              </w:rPr>
              <w:t xml:space="preserve">The proportion of women with follow-up has </w:t>
            </w:r>
            <w:r w:rsidR="0001251D" w:rsidRPr="00E60668">
              <w:rPr>
                <w:szCs w:val="23"/>
              </w:rPr>
              <w:t>increased</w:t>
            </w:r>
            <w:r w:rsidR="000924B9" w:rsidRPr="00E60668">
              <w:rPr>
                <w:szCs w:val="23"/>
              </w:rPr>
              <w:t xml:space="preserve"> </w:t>
            </w:r>
            <w:r w:rsidRPr="00E60668">
              <w:rPr>
                <w:szCs w:val="23"/>
              </w:rPr>
              <w:t xml:space="preserve">overall (from </w:t>
            </w:r>
            <w:r w:rsidR="00744FA8" w:rsidRPr="00E60668">
              <w:rPr>
                <w:szCs w:val="23"/>
              </w:rPr>
              <w:t>75.4</w:t>
            </w:r>
            <w:r w:rsidR="00064651" w:rsidRPr="00E60668">
              <w:rPr>
                <w:szCs w:val="23"/>
              </w:rPr>
              <w:t>%</w:t>
            </w:r>
            <w:r w:rsidR="0001251D" w:rsidRPr="00E60668">
              <w:rPr>
                <w:szCs w:val="23"/>
              </w:rPr>
              <w:t xml:space="preserve"> to 76.4%</w:t>
            </w:r>
            <w:r w:rsidR="00522B94" w:rsidRPr="00E60668">
              <w:rPr>
                <w:szCs w:val="23"/>
              </w:rPr>
              <w:t xml:space="preserve"> </w:t>
            </w:r>
            <w:r w:rsidRPr="00E60668">
              <w:rPr>
                <w:szCs w:val="23"/>
              </w:rPr>
              <w:t xml:space="preserve">for colposcopy, and from </w:t>
            </w:r>
            <w:r w:rsidR="00D20ACA" w:rsidRPr="00E60668">
              <w:rPr>
                <w:szCs w:val="23"/>
              </w:rPr>
              <w:t>74.3%</w:t>
            </w:r>
            <w:r w:rsidRPr="00E60668">
              <w:rPr>
                <w:szCs w:val="23"/>
              </w:rPr>
              <w:t xml:space="preserve"> to </w:t>
            </w:r>
            <w:r w:rsidR="00D20ACA" w:rsidRPr="00E60668">
              <w:rPr>
                <w:szCs w:val="23"/>
              </w:rPr>
              <w:t>75.1%</w:t>
            </w:r>
            <w:r w:rsidRPr="00E60668">
              <w:rPr>
                <w:szCs w:val="23"/>
              </w:rPr>
              <w:t xml:space="preserve"> for both cytology and colposcopy). </w:t>
            </w:r>
            <w:r w:rsidR="00912725" w:rsidRPr="00E60668">
              <w:rPr>
                <w:szCs w:val="23"/>
              </w:rPr>
              <w:t>No</w:t>
            </w:r>
            <w:r w:rsidR="00A85593" w:rsidRPr="00E60668">
              <w:rPr>
                <w:szCs w:val="23"/>
              </w:rPr>
              <w:t xml:space="preserve"> </w:t>
            </w:r>
            <w:r w:rsidR="00EF4E2F" w:rsidRPr="00E60668">
              <w:rPr>
                <w:szCs w:val="23"/>
              </w:rPr>
              <w:t>DHB</w:t>
            </w:r>
            <w:r w:rsidR="00250838" w:rsidRPr="00E60668">
              <w:rPr>
                <w:szCs w:val="23"/>
              </w:rPr>
              <w:t>s</w:t>
            </w:r>
            <w:r w:rsidR="00A85593" w:rsidRPr="00E60668">
              <w:rPr>
                <w:szCs w:val="23"/>
              </w:rPr>
              <w:t xml:space="preserve"> met the target of 90% of women having colposcopy and cytology within </w:t>
            </w:r>
            <w:r w:rsidR="005B2713" w:rsidRPr="00E60668">
              <w:rPr>
                <w:szCs w:val="23"/>
              </w:rPr>
              <w:t>nine</w:t>
            </w:r>
            <w:r w:rsidR="00A85593" w:rsidRPr="00E60668">
              <w:rPr>
                <w:szCs w:val="23"/>
              </w:rPr>
              <w:t xml:space="preserve"> months of treatment, </w:t>
            </w:r>
            <w:r w:rsidR="00F85FF7" w:rsidRPr="00E60668">
              <w:rPr>
                <w:szCs w:val="23"/>
              </w:rPr>
              <w:t xml:space="preserve">compared to </w:t>
            </w:r>
            <w:r w:rsidR="00250838" w:rsidRPr="00E60668">
              <w:rPr>
                <w:szCs w:val="23"/>
              </w:rPr>
              <w:t xml:space="preserve">one </w:t>
            </w:r>
            <w:r w:rsidR="00BD0410" w:rsidRPr="00E60668">
              <w:rPr>
                <w:szCs w:val="23"/>
              </w:rPr>
              <w:t>DHB</w:t>
            </w:r>
            <w:r w:rsidR="009C2854" w:rsidRPr="00E60668">
              <w:rPr>
                <w:szCs w:val="23"/>
              </w:rPr>
              <w:t xml:space="preserve"> in</w:t>
            </w:r>
            <w:r w:rsidR="00A85593" w:rsidRPr="00E60668">
              <w:rPr>
                <w:szCs w:val="23"/>
              </w:rPr>
              <w:t xml:space="preserve"> the previous </w:t>
            </w:r>
            <w:r w:rsidR="009C2854" w:rsidRPr="00E60668">
              <w:rPr>
                <w:szCs w:val="23"/>
              </w:rPr>
              <w:t>report</w:t>
            </w:r>
            <w:r w:rsidR="00A85593" w:rsidRPr="00E60668">
              <w:rPr>
                <w:szCs w:val="23"/>
              </w:rPr>
              <w:t xml:space="preserve">. </w:t>
            </w:r>
          </w:p>
          <w:p w14:paraId="643684F9" w14:textId="77777777" w:rsidR="005E63EE" w:rsidRPr="00E60668" w:rsidRDefault="005E63EE" w:rsidP="005E63EE">
            <w:pPr>
              <w:pStyle w:val="NoSpacing"/>
              <w:rPr>
                <w:lang w:val="en-NZ"/>
              </w:rPr>
            </w:pPr>
          </w:p>
          <w:p w14:paraId="1A983D78" w14:textId="43A28C83" w:rsidR="00520BFE" w:rsidRPr="00E60668" w:rsidRDefault="00EF6C12" w:rsidP="005E63EE">
            <w:pPr>
              <w:pStyle w:val="NoSpacing"/>
              <w:jc w:val="both"/>
              <w:rPr>
                <w:lang w:val="en-NZ"/>
              </w:rPr>
            </w:pPr>
            <w:r w:rsidRPr="00E60668">
              <w:rPr>
                <w:lang w:val="en-NZ"/>
              </w:rPr>
              <w:t xml:space="preserve">The proportion of women discharged </w:t>
            </w:r>
            <w:r w:rsidR="00DA48E2" w:rsidRPr="00E60668">
              <w:rPr>
                <w:lang w:val="en-NZ"/>
              </w:rPr>
              <w:t xml:space="preserve">appropriately </w:t>
            </w:r>
            <w:r w:rsidRPr="00E60668">
              <w:rPr>
                <w:lang w:val="en-NZ"/>
              </w:rPr>
              <w:t xml:space="preserve">to their </w:t>
            </w:r>
            <w:r w:rsidR="00292950">
              <w:rPr>
                <w:lang w:val="en-NZ"/>
              </w:rPr>
              <w:t>sample taker</w:t>
            </w:r>
            <w:r w:rsidRPr="00E60668">
              <w:rPr>
                <w:lang w:val="en-NZ"/>
              </w:rPr>
              <w:t xml:space="preserve"> </w:t>
            </w:r>
            <w:r w:rsidR="00FE4DA2" w:rsidRPr="00E60668">
              <w:rPr>
                <w:lang w:val="en-NZ"/>
              </w:rPr>
              <w:t>by 12</w:t>
            </w:r>
            <w:r w:rsidRPr="00E60668">
              <w:rPr>
                <w:lang w:val="en-NZ"/>
              </w:rPr>
              <w:t xml:space="preserve"> months has </w:t>
            </w:r>
            <w:r w:rsidR="00522B94" w:rsidRPr="00E60668">
              <w:rPr>
                <w:lang w:val="en-NZ"/>
              </w:rPr>
              <w:t>increased</w:t>
            </w:r>
            <w:r w:rsidR="00510836">
              <w:rPr>
                <w:lang w:val="en-NZ"/>
              </w:rPr>
              <w:t xml:space="preserve"> slightly</w:t>
            </w:r>
            <w:r w:rsidRPr="00E60668">
              <w:rPr>
                <w:lang w:val="en-NZ"/>
              </w:rPr>
              <w:t xml:space="preserve"> </w:t>
            </w:r>
            <w:r w:rsidR="00A85593" w:rsidRPr="00E60668">
              <w:rPr>
                <w:lang w:val="en-NZ"/>
              </w:rPr>
              <w:t>(</w:t>
            </w:r>
            <w:r w:rsidR="00160A4D" w:rsidRPr="00E60668">
              <w:rPr>
                <w:lang w:val="en-NZ"/>
              </w:rPr>
              <w:t>83.5%</w:t>
            </w:r>
            <w:r w:rsidR="00103645" w:rsidRPr="00E60668">
              <w:rPr>
                <w:lang w:val="en-NZ"/>
              </w:rPr>
              <w:t xml:space="preserve"> </w:t>
            </w:r>
            <w:r w:rsidR="00EF6728" w:rsidRPr="00E60668">
              <w:rPr>
                <w:lang w:val="en-NZ"/>
              </w:rPr>
              <w:t>in the previous report</w:t>
            </w:r>
            <w:r w:rsidR="00507DE6" w:rsidRPr="00E60668">
              <w:rPr>
                <w:lang w:val="en-NZ"/>
              </w:rPr>
              <w:t>;</w:t>
            </w:r>
            <w:r w:rsidR="00103645" w:rsidRPr="00E60668">
              <w:rPr>
                <w:lang w:val="en-NZ"/>
              </w:rPr>
              <w:t xml:space="preserve"> </w:t>
            </w:r>
            <w:r w:rsidR="00912725" w:rsidRPr="00E60668">
              <w:rPr>
                <w:szCs w:val="23"/>
                <w:lang w:val="en-NZ"/>
              </w:rPr>
              <w:t>84.0</w:t>
            </w:r>
            <w:r w:rsidR="005D28E3" w:rsidRPr="00E60668">
              <w:rPr>
                <w:szCs w:val="23"/>
                <w:lang w:val="en-NZ"/>
              </w:rPr>
              <w:t>%</w:t>
            </w:r>
            <w:r w:rsidR="00FB03CE" w:rsidRPr="00E60668">
              <w:rPr>
                <w:lang w:val="en-NZ"/>
              </w:rPr>
              <w:t xml:space="preserve"> in</w:t>
            </w:r>
            <w:r w:rsidR="00EF6728" w:rsidRPr="00E60668">
              <w:rPr>
                <w:lang w:val="en-NZ"/>
              </w:rPr>
              <w:t xml:space="preserve"> the</w:t>
            </w:r>
            <w:r w:rsidR="00103645" w:rsidRPr="00E60668">
              <w:rPr>
                <w:lang w:val="en-NZ"/>
              </w:rPr>
              <w:t xml:space="preserve"> current </w:t>
            </w:r>
            <w:r w:rsidR="00A85593" w:rsidRPr="00E60668">
              <w:rPr>
                <w:lang w:val="en-NZ"/>
              </w:rPr>
              <w:t>report). T</w:t>
            </w:r>
            <w:r w:rsidR="00DA48E2" w:rsidRPr="00E60668">
              <w:rPr>
                <w:lang w:val="en-NZ"/>
              </w:rPr>
              <w:t xml:space="preserve">he number of </w:t>
            </w:r>
            <w:r w:rsidR="00BD0410" w:rsidRPr="00E60668">
              <w:rPr>
                <w:lang w:val="en-NZ"/>
              </w:rPr>
              <w:t>DHBs</w:t>
            </w:r>
            <w:r w:rsidR="00DA48E2" w:rsidRPr="00E60668">
              <w:rPr>
                <w:lang w:val="en-NZ"/>
              </w:rPr>
              <w:t xml:space="preserve"> meeting the target of 90% </w:t>
            </w:r>
            <w:r w:rsidR="001E5F08" w:rsidRPr="00E60668">
              <w:rPr>
                <w:lang w:val="en-NZ"/>
              </w:rPr>
              <w:t xml:space="preserve">increased </w:t>
            </w:r>
            <w:r w:rsidR="00A85593" w:rsidRPr="00E60668">
              <w:rPr>
                <w:lang w:val="en-NZ"/>
              </w:rPr>
              <w:t xml:space="preserve">from </w:t>
            </w:r>
            <w:r w:rsidR="00DA7433" w:rsidRPr="00E60668">
              <w:rPr>
                <w:lang w:val="en-NZ"/>
              </w:rPr>
              <w:t xml:space="preserve">eight </w:t>
            </w:r>
            <w:r w:rsidR="00103645" w:rsidRPr="00E60668">
              <w:rPr>
                <w:lang w:val="en-NZ"/>
              </w:rPr>
              <w:t xml:space="preserve">to </w:t>
            </w:r>
            <w:r w:rsidR="00DA7433" w:rsidRPr="00E60668">
              <w:rPr>
                <w:lang w:val="en-NZ"/>
              </w:rPr>
              <w:t>eleven</w:t>
            </w:r>
            <w:r w:rsidR="00030B3A" w:rsidRPr="00E60668">
              <w:rPr>
                <w:lang w:val="en-NZ"/>
              </w:rPr>
              <w:t>.</w:t>
            </w:r>
          </w:p>
          <w:p w14:paraId="5D7AE57B" w14:textId="77777777" w:rsidR="00EF6728" w:rsidRPr="00E60668" w:rsidRDefault="00EF6728" w:rsidP="008A1501">
            <w:pPr>
              <w:pStyle w:val="NoSpacing"/>
              <w:rPr>
                <w:lang w:val="en-NZ"/>
              </w:rPr>
            </w:pPr>
          </w:p>
        </w:tc>
      </w:tr>
      <w:tr w:rsidR="00520BFE" w:rsidRPr="00D901C5" w14:paraId="33D2858F" w14:textId="77777777" w:rsidTr="00995E8D">
        <w:tc>
          <w:tcPr>
            <w:tcW w:w="1791" w:type="dxa"/>
          </w:tcPr>
          <w:p w14:paraId="17778770" w14:textId="77777777" w:rsidR="00520BFE" w:rsidRPr="00D901C5" w:rsidRDefault="00520BFE" w:rsidP="00D072C7">
            <w:pPr>
              <w:spacing w:before="120"/>
              <w:ind w:right="544"/>
              <w:jc w:val="both"/>
              <w:rPr>
                <w:b/>
              </w:rPr>
            </w:pPr>
            <w:r w:rsidRPr="00D901C5">
              <w:rPr>
                <w:b/>
              </w:rPr>
              <w:t>Comments</w:t>
            </w:r>
          </w:p>
        </w:tc>
        <w:tc>
          <w:tcPr>
            <w:tcW w:w="7423" w:type="dxa"/>
          </w:tcPr>
          <w:p w14:paraId="5F93983F" w14:textId="7D9945FE" w:rsidR="005E63EE" w:rsidRPr="00E60668" w:rsidRDefault="006127E5" w:rsidP="003D35EA">
            <w:pPr>
              <w:spacing w:before="120"/>
              <w:ind w:right="34"/>
              <w:jc w:val="both"/>
              <w:rPr>
                <w:szCs w:val="23"/>
              </w:rPr>
            </w:pPr>
            <w:r w:rsidRPr="00E60668">
              <w:rPr>
                <w:szCs w:val="23"/>
              </w:rPr>
              <w:t xml:space="preserve">Since </w:t>
            </w:r>
            <w:r w:rsidR="006F1CD6" w:rsidRPr="00E60668">
              <w:rPr>
                <w:szCs w:val="23"/>
              </w:rPr>
              <w:t>this indicator</w:t>
            </w:r>
            <w:r w:rsidRPr="00E60668">
              <w:rPr>
                <w:szCs w:val="23"/>
              </w:rPr>
              <w:t xml:space="preserve"> relies on colposcopy data in the NCSP Register, there is the possibility that incomplete reporting of colposcopy visits has led to an underestimate of the number of women with follow-up colposcopy visits and the number discharged in a given time period.</w:t>
            </w:r>
            <w:r w:rsidR="00710A7E" w:rsidRPr="00E60668">
              <w:rPr>
                <w:szCs w:val="23"/>
              </w:rPr>
              <w:t xml:space="preserve"> The data used in this analysis was extracted from the NCSP Register </w:t>
            </w:r>
            <w:r w:rsidR="006F1CD6" w:rsidRPr="00E60668">
              <w:rPr>
                <w:szCs w:val="23"/>
              </w:rPr>
              <w:t>i</w:t>
            </w:r>
            <w:r w:rsidR="00710A7E" w:rsidRPr="00E60668">
              <w:rPr>
                <w:szCs w:val="23"/>
              </w:rPr>
              <w:t xml:space="preserve">n </w:t>
            </w:r>
            <w:r w:rsidR="002408DB" w:rsidRPr="00E60668">
              <w:rPr>
                <w:szCs w:val="23"/>
              </w:rPr>
              <w:t>e</w:t>
            </w:r>
            <w:r w:rsidR="00CF51CD" w:rsidRPr="00E60668">
              <w:rPr>
                <w:szCs w:val="23"/>
              </w:rPr>
              <w:t>arly-Septem</w:t>
            </w:r>
            <w:r w:rsidR="002408DB" w:rsidRPr="00E60668">
              <w:rPr>
                <w:szCs w:val="23"/>
              </w:rPr>
              <w:t>b</w:t>
            </w:r>
            <w:r w:rsidR="00CF51CD" w:rsidRPr="00E60668">
              <w:rPr>
                <w:szCs w:val="23"/>
              </w:rPr>
              <w:t>e</w:t>
            </w:r>
            <w:r w:rsidR="002408DB" w:rsidRPr="00E60668">
              <w:rPr>
                <w:szCs w:val="23"/>
              </w:rPr>
              <w:t>r</w:t>
            </w:r>
            <w:r w:rsidR="009A78F4" w:rsidRPr="00E60668">
              <w:rPr>
                <w:szCs w:val="23"/>
              </w:rPr>
              <w:t xml:space="preserve"> </w:t>
            </w:r>
            <w:r w:rsidR="00710A7E" w:rsidRPr="00E60668">
              <w:rPr>
                <w:szCs w:val="23"/>
              </w:rPr>
              <w:t>201</w:t>
            </w:r>
            <w:r w:rsidR="009A78F4" w:rsidRPr="00E60668">
              <w:rPr>
                <w:szCs w:val="23"/>
              </w:rPr>
              <w:t>7</w:t>
            </w:r>
            <w:r w:rsidR="00710A7E" w:rsidRPr="00E60668">
              <w:rPr>
                <w:szCs w:val="23"/>
              </w:rPr>
              <w:t>.</w:t>
            </w:r>
          </w:p>
          <w:p w14:paraId="62E243E3" w14:textId="77777777" w:rsidR="00103DD8" w:rsidRPr="00E60668" w:rsidRDefault="00103DD8" w:rsidP="00103DD8">
            <w:pPr>
              <w:pStyle w:val="NoSpacing"/>
              <w:jc w:val="both"/>
              <w:rPr>
                <w:lang w:val="en-NZ"/>
              </w:rPr>
            </w:pPr>
          </w:p>
          <w:p w14:paraId="3C448A72" w14:textId="6823DB16" w:rsidR="005F4C2B" w:rsidRPr="00E60668" w:rsidRDefault="006C2C13" w:rsidP="005E63EE">
            <w:pPr>
              <w:pStyle w:val="NoSpacing"/>
              <w:jc w:val="both"/>
              <w:rPr>
                <w:lang w:val="en-NZ"/>
              </w:rPr>
            </w:pPr>
            <w:r w:rsidRPr="00E60668">
              <w:rPr>
                <w:lang w:val="en-NZ"/>
              </w:rPr>
              <w:t>The target that 90% or more of women treated for CIN</w:t>
            </w:r>
            <w:r w:rsidR="004E5498" w:rsidRPr="00E60668">
              <w:rPr>
                <w:lang w:val="en-NZ"/>
              </w:rPr>
              <w:t xml:space="preserve"> 2 or 3</w:t>
            </w:r>
            <w:r w:rsidRPr="00E60668">
              <w:rPr>
                <w:lang w:val="en-NZ"/>
              </w:rPr>
              <w:t xml:space="preserve"> should be discharged back to the </w:t>
            </w:r>
            <w:r w:rsidR="00292950">
              <w:rPr>
                <w:lang w:val="en-NZ"/>
              </w:rPr>
              <w:t>sample taker</w:t>
            </w:r>
            <w:r w:rsidRPr="00E60668">
              <w:rPr>
                <w:lang w:val="en-NZ"/>
              </w:rPr>
              <w:t xml:space="preserve"> as appropriate was assessed in this monitoring report, </w:t>
            </w:r>
            <w:r w:rsidR="006F1CD6" w:rsidRPr="00E60668">
              <w:rPr>
                <w:lang w:val="en-NZ"/>
              </w:rPr>
              <w:t>based on guidance from the NCSP Advisory Group as to when discharge would be appropriate. However</w:t>
            </w:r>
            <w:r w:rsidR="00385285" w:rsidRPr="00E60668">
              <w:rPr>
                <w:lang w:val="en-NZ"/>
              </w:rPr>
              <w:t>,</w:t>
            </w:r>
            <w:r w:rsidR="006F1CD6" w:rsidRPr="00E60668">
              <w:rPr>
                <w:lang w:val="en-NZ"/>
              </w:rPr>
              <w:t xml:space="preserve"> it should be noted that </w:t>
            </w:r>
            <w:r w:rsidR="00AA0C7D" w:rsidRPr="00E60668">
              <w:rPr>
                <w:lang w:val="en-NZ"/>
              </w:rPr>
              <w:t xml:space="preserve">neither the 2008 NCSP Guidelines for Cervical Screening in New Zealand nor the 2013 Colposcopy Standards </w:t>
            </w:r>
            <w:r w:rsidR="006F1CD6" w:rsidRPr="00E60668">
              <w:rPr>
                <w:lang w:val="en-NZ"/>
              </w:rPr>
              <w:t xml:space="preserve">themselves </w:t>
            </w:r>
            <w:r w:rsidRPr="00E60668">
              <w:rPr>
                <w:lang w:val="en-NZ"/>
              </w:rPr>
              <w:t xml:space="preserve">provide explicit guidance for when discharge back to the </w:t>
            </w:r>
            <w:r w:rsidR="00292950">
              <w:rPr>
                <w:lang w:val="en-NZ"/>
              </w:rPr>
              <w:t>sample taker</w:t>
            </w:r>
            <w:r w:rsidRPr="00E60668">
              <w:rPr>
                <w:lang w:val="en-NZ"/>
              </w:rPr>
              <w:t xml:space="preserve"> is appropriate.</w:t>
            </w:r>
          </w:p>
          <w:p w14:paraId="2C7FFDEC" w14:textId="77777777" w:rsidR="005E63EE" w:rsidRPr="00E60668" w:rsidRDefault="005E63EE" w:rsidP="005E63EE">
            <w:pPr>
              <w:pStyle w:val="NoSpacing"/>
              <w:rPr>
                <w:lang w:val="en-NZ"/>
              </w:rPr>
            </w:pPr>
          </w:p>
          <w:p w14:paraId="453D1DA7" w14:textId="73FD3168" w:rsidR="00AE3F65" w:rsidRPr="00E60668" w:rsidRDefault="00AE3F65" w:rsidP="005E63EE">
            <w:pPr>
              <w:pStyle w:val="NoSpacing"/>
              <w:jc w:val="both"/>
              <w:rPr>
                <w:lang w:val="en-NZ"/>
              </w:rPr>
            </w:pPr>
            <w:r w:rsidRPr="00E60668">
              <w:rPr>
                <w:lang w:val="en-NZ"/>
              </w:rPr>
              <w:t>In some circumstances, women may be treated within one DHB, but referred to another DHB for follow-up. This information is not always recorded in the NCSP Register however, and for clarity in this report, women remain assigned to the DHB where their treatment was performed. However, this measure does take into account a</w:t>
            </w:r>
            <w:r w:rsidR="00273574" w:rsidRPr="00E60668">
              <w:rPr>
                <w:lang w:val="en-NZ"/>
              </w:rPr>
              <w:t>ll</w:t>
            </w:r>
            <w:r w:rsidRPr="00E60668">
              <w:rPr>
                <w:lang w:val="en-NZ"/>
              </w:rPr>
              <w:t xml:space="preserve"> follow-up visits which women attend, regardless of the DHB in which they occur</w:t>
            </w:r>
            <w:r w:rsidR="00600ABD" w:rsidRPr="00E60668">
              <w:rPr>
                <w:lang w:val="en-NZ"/>
              </w:rPr>
              <w:t>red</w:t>
            </w:r>
            <w:r w:rsidRPr="00E60668">
              <w:rPr>
                <w:lang w:val="en-NZ"/>
              </w:rPr>
              <w:t>.</w:t>
            </w:r>
            <w:r w:rsidR="009712EC" w:rsidRPr="00E60668">
              <w:rPr>
                <w:lang w:val="en-NZ"/>
              </w:rPr>
              <w:t xml:space="preserve"> </w:t>
            </w:r>
          </w:p>
          <w:p w14:paraId="54A75E1E" w14:textId="77777777" w:rsidR="00F70562" w:rsidRPr="00E60668" w:rsidRDefault="00F70562" w:rsidP="00E3399F">
            <w:pPr>
              <w:pStyle w:val="NoSpacing"/>
              <w:rPr>
                <w:lang w:val="en-NZ"/>
              </w:rPr>
            </w:pPr>
          </w:p>
        </w:tc>
      </w:tr>
    </w:tbl>
    <w:p w14:paraId="45DDDE8B" w14:textId="77777777" w:rsidR="00FA7417" w:rsidRPr="00FA7417" w:rsidRDefault="00FA7417" w:rsidP="00FA7417"/>
    <w:p w14:paraId="2E5A7E91" w14:textId="580AEE3C" w:rsidR="00481524" w:rsidRPr="003821E5" w:rsidRDefault="00DC2679" w:rsidP="00FA7417">
      <w:pPr>
        <w:pStyle w:val="Caption"/>
        <w:spacing w:after="80"/>
        <w:ind w:right="-23"/>
        <w:jc w:val="both"/>
      </w:pPr>
      <w:r w:rsidRPr="00D901C5">
        <w:br w:type="page"/>
      </w:r>
      <w:bookmarkStart w:id="754" w:name="_Ref309728322"/>
      <w:bookmarkStart w:id="755" w:name="_Toc459126430"/>
      <w:bookmarkStart w:id="756" w:name="_Toc469398449"/>
      <w:bookmarkStart w:id="757" w:name="_Toc454287283"/>
      <w:bookmarkStart w:id="758" w:name="_Toc475605330"/>
      <w:bookmarkStart w:id="759" w:name="_Toc509928648"/>
      <w:r w:rsidR="00C65151" w:rsidRPr="003821E5">
        <w:t>Figure</w:t>
      </w:r>
      <w:r w:rsidR="00481524"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76</w:t>
      </w:r>
      <w:r w:rsidR="00F55F28" w:rsidRPr="003821E5">
        <w:rPr>
          <w:noProof/>
        </w:rPr>
        <w:fldChar w:fldCharType="end"/>
      </w:r>
      <w:bookmarkEnd w:id="754"/>
      <w:r w:rsidR="00481524" w:rsidRPr="003821E5">
        <w:t xml:space="preserve"> </w:t>
      </w:r>
      <w:r w:rsidR="00B60BFA" w:rsidRPr="003821E5">
        <w:t>-</w:t>
      </w:r>
      <w:r w:rsidR="00481524" w:rsidRPr="003821E5">
        <w:t xml:space="preserve"> Percentage of women treated with colposcopy, and both colposcopy and cytology, </w:t>
      </w:r>
      <w:r w:rsidR="00335B80" w:rsidRPr="003821E5">
        <w:t>with</w:t>
      </w:r>
      <w:r w:rsidR="00481524" w:rsidRPr="003821E5">
        <w:t xml:space="preserve">in </w:t>
      </w:r>
      <w:r w:rsidR="00335B80" w:rsidRPr="003821E5">
        <w:t>nine</w:t>
      </w:r>
      <w:r w:rsidR="00481524" w:rsidRPr="003821E5">
        <w:t xml:space="preserve"> months </w:t>
      </w:r>
      <w:r w:rsidR="00335B80" w:rsidRPr="003821E5">
        <w:t>post-treatment</w:t>
      </w:r>
      <w:bookmarkEnd w:id="755"/>
      <w:bookmarkEnd w:id="756"/>
      <w:bookmarkEnd w:id="757"/>
      <w:bookmarkEnd w:id="758"/>
      <w:r w:rsidR="00A227FD">
        <w:t>, by DHB</w:t>
      </w:r>
      <w:bookmarkEnd w:id="759"/>
    </w:p>
    <w:p w14:paraId="60B63C51" w14:textId="50F9127E" w:rsidR="00945EF6" w:rsidRPr="003821E5" w:rsidRDefault="003C509E" w:rsidP="00945EF6">
      <w:r w:rsidRPr="003821E5">
        <w:rPr>
          <w:noProof/>
          <w:lang w:eastAsia="en-NZ"/>
        </w:rPr>
        <w:drawing>
          <wp:inline distT="0" distB="0" distL="0" distR="0" wp14:anchorId="531E76A1" wp14:editId="1F13ADA3">
            <wp:extent cx="5627370" cy="364553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A34DFBE" w14:textId="77777777" w:rsidR="00481524" w:rsidRPr="003821E5" w:rsidRDefault="00481524" w:rsidP="00E00459">
      <w:pPr>
        <w:spacing w:line="264" w:lineRule="auto"/>
        <w:rPr>
          <w:noProof/>
          <w:lang w:eastAsia="en-AU"/>
        </w:rPr>
      </w:pPr>
    </w:p>
    <w:p w14:paraId="4A1DDE77" w14:textId="7F031215" w:rsidR="002A1E82" w:rsidRPr="00D901C5" w:rsidRDefault="00C65151" w:rsidP="00FA7417">
      <w:pPr>
        <w:pStyle w:val="Caption"/>
        <w:spacing w:after="80"/>
        <w:ind w:right="-23"/>
        <w:jc w:val="both"/>
      </w:pPr>
      <w:bookmarkStart w:id="760" w:name="_Ref309728920"/>
      <w:bookmarkStart w:id="761" w:name="_Toc459126431"/>
      <w:bookmarkStart w:id="762" w:name="_Toc469398450"/>
      <w:bookmarkStart w:id="763" w:name="_Toc454287284"/>
      <w:bookmarkStart w:id="764" w:name="_Toc475605331"/>
      <w:bookmarkStart w:id="765" w:name="_Toc509928649"/>
      <w:bookmarkStart w:id="766" w:name="_Ref309728763"/>
      <w:r w:rsidRPr="003821E5">
        <w:t>Figure</w:t>
      </w:r>
      <w:r w:rsidR="002A1E82"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77</w:t>
      </w:r>
      <w:r w:rsidR="00F55F28" w:rsidRPr="003821E5">
        <w:rPr>
          <w:noProof/>
        </w:rPr>
        <w:fldChar w:fldCharType="end"/>
      </w:r>
      <w:bookmarkEnd w:id="760"/>
      <w:r w:rsidR="002A1E82" w:rsidRPr="003821E5">
        <w:t xml:space="preserve"> </w:t>
      </w:r>
      <w:r w:rsidR="00B60BFA" w:rsidRPr="003821E5">
        <w:t>-</w:t>
      </w:r>
      <w:r w:rsidR="002A1E82" w:rsidRPr="003821E5">
        <w:t xml:space="preserve"> Percentage</w:t>
      </w:r>
      <w:r w:rsidR="002A1E82" w:rsidRPr="00D901C5">
        <w:t xml:space="preserve"> of women discharged appropriately within 12 months of treatment</w:t>
      </w:r>
      <w:bookmarkEnd w:id="761"/>
      <w:bookmarkEnd w:id="762"/>
      <w:bookmarkEnd w:id="763"/>
      <w:bookmarkEnd w:id="764"/>
      <w:r w:rsidR="00A227FD">
        <w:t>, by DHB</w:t>
      </w:r>
      <w:bookmarkEnd w:id="765"/>
    </w:p>
    <w:p w14:paraId="76EC46C1" w14:textId="367EA65F" w:rsidR="00945EF6" w:rsidRPr="00D901C5" w:rsidRDefault="00E41826" w:rsidP="00945EF6">
      <w:r>
        <w:rPr>
          <w:noProof/>
          <w:lang w:eastAsia="en-NZ"/>
        </w:rPr>
        <w:drawing>
          <wp:inline distT="0" distB="0" distL="0" distR="0" wp14:anchorId="20B9F7DC" wp14:editId="793662F1">
            <wp:extent cx="5633085" cy="364553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61635DE9" w14:textId="77777777" w:rsidR="00954952" w:rsidRPr="00A36732" w:rsidRDefault="00954952">
      <w:pPr>
        <w:rPr>
          <w:noProof/>
          <w:lang w:eastAsia="en-AU"/>
        </w:rPr>
      </w:pPr>
      <w:r w:rsidRPr="00A36732">
        <w:rPr>
          <w:noProof/>
          <w:lang w:eastAsia="en-AU"/>
        </w:rPr>
        <w:br w:type="page"/>
      </w:r>
    </w:p>
    <w:p w14:paraId="3C16A0F7" w14:textId="77777777" w:rsidR="005D1C42" w:rsidRPr="005122A5" w:rsidRDefault="005D1C42" w:rsidP="000B0FF7">
      <w:pPr>
        <w:pStyle w:val="Heading2"/>
        <w:keepNext w:val="0"/>
        <w:ind w:right="544"/>
        <w:jc w:val="both"/>
        <w:rPr>
          <w:noProof/>
          <w:lang w:eastAsia="en-AU"/>
        </w:rPr>
      </w:pPr>
      <w:bookmarkStart w:id="767" w:name="_Toc438477967"/>
      <w:bookmarkStart w:id="768" w:name="_Toc471467036"/>
      <w:bookmarkStart w:id="769" w:name="_Toc478551518"/>
      <w:bookmarkStart w:id="770" w:name="_Toc478551584"/>
      <w:bookmarkStart w:id="771" w:name="_Toc509928460"/>
      <w:bookmarkEnd w:id="766"/>
      <w:r w:rsidRPr="000B0FF7">
        <w:rPr>
          <w:noProof/>
          <w:lang w:val="en-AU" w:eastAsia="en-AU"/>
        </w:rPr>
        <w:t>Indicator</w:t>
      </w:r>
      <w:r w:rsidRPr="005122A5">
        <w:rPr>
          <w:noProof/>
          <w:lang w:eastAsia="en-AU"/>
        </w:rPr>
        <w:t xml:space="preserve"> 8 – HPV tests</w:t>
      </w:r>
      <w:bookmarkEnd w:id="767"/>
      <w:bookmarkEnd w:id="768"/>
      <w:bookmarkEnd w:id="769"/>
      <w:bookmarkEnd w:id="770"/>
      <w:bookmarkEnd w:id="771"/>
    </w:p>
    <w:p w14:paraId="4B29FE18" w14:textId="77777777" w:rsidR="001935F8" w:rsidRPr="005122A5" w:rsidRDefault="001935F8" w:rsidP="00DE16F5">
      <w:pPr>
        <w:ind w:right="544"/>
        <w:jc w:val="both"/>
      </w:pPr>
    </w:p>
    <w:p w14:paraId="2505BACF" w14:textId="1721C80A" w:rsidR="00F171FB" w:rsidRPr="00D901C5" w:rsidRDefault="001935F8" w:rsidP="00DE16F5">
      <w:pPr>
        <w:ind w:right="544"/>
        <w:jc w:val="both"/>
      </w:pPr>
      <w:r w:rsidRPr="00D901C5">
        <w:t>The indicators report on the use of HPV testing</w:t>
      </w:r>
      <w:r w:rsidR="00162482" w:rsidRPr="00D901C5">
        <w:t>.</w:t>
      </w:r>
      <w:r w:rsidR="009712EC">
        <w:t xml:space="preserve"> </w:t>
      </w:r>
      <w:r w:rsidR="00162482" w:rsidRPr="00D901C5">
        <w:t xml:space="preserve">At present, they incorporate </w:t>
      </w:r>
      <w:r w:rsidR="00F171FB" w:rsidRPr="00D901C5">
        <w:t>the following indicators:</w:t>
      </w:r>
    </w:p>
    <w:p w14:paraId="67DC53BD" w14:textId="77777777" w:rsidR="00F171FB" w:rsidRPr="00D901C5" w:rsidRDefault="00F171FB" w:rsidP="00DE16F5">
      <w:pPr>
        <w:ind w:right="544"/>
        <w:jc w:val="both"/>
      </w:pPr>
    </w:p>
    <w:p w14:paraId="0A8570E0" w14:textId="77777777" w:rsidR="00F171FB" w:rsidRPr="00D901C5" w:rsidRDefault="00F171FB" w:rsidP="00F171FB">
      <w:pPr>
        <w:numPr>
          <w:ilvl w:val="0"/>
          <w:numId w:val="26"/>
        </w:numPr>
        <w:ind w:right="544"/>
        <w:jc w:val="both"/>
      </w:pPr>
      <w:r w:rsidRPr="00D901C5">
        <w:t xml:space="preserve"> T</w:t>
      </w:r>
      <w:r w:rsidR="001935F8" w:rsidRPr="00D901C5">
        <w:t>riag</w:t>
      </w:r>
      <w:r w:rsidRPr="00D901C5">
        <w:t>e of</w:t>
      </w:r>
      <w:r w:rsidR="001935F8" w:rsidRPr="00D901C5">
        <w:t xml:space="preserve"> low grade cytology</w:t>
      </w:r>
    </w:p>
    <w:p w14:paraId="3C47F47A" w14:textId="77777777" w:rsidR="00F171FB" w:rsidRPr="00D901C5" w:rsidRDefault="00F171FB" w:rsidP="00F171FB">
      <w:pPr>
        <w:ind w:right="544"/>
        <w:jc w:val="both"/>
      </w:pPr>
    </w:p>
    <w:p w14:paraId="2F7AC184" w14:textId="09E81480" w:rsidR="00F171FB" w:rsidRPr="00D901C5" w:rsidRDefault="00F171FB" w:rsidP="00F171FB">
      <w:pPr>
        <w:numPr>
          <w:ilvl w:val="0"/>
          <w:numId w:val="26"/>
        </w:numPr>
        <w:ind w:right="544"/>
        <w:jc w:val="both"/>
      </w:pPr>
      <w:r w:rsidRPr="00D901C5">
        <w:t xml:space="preserve"> </w:t>
      </w:r>
      <w:r w:rsidR="001935F8" w:rsidRPr="00D901C5">
        <w:t>HPV test volumes</w:t>
      </w:r>
      <w:r w:rsidRPr="00D901C5">
        <w:t xml:space="preserve"> (including purpose for which the test was performed)</w:t>
      </w:r>
      <w:r w:rsidR="009712EC">
        <w:t xml:space="preserve"> </w:t>
      </w:r>
    </w:p>
    <w:p w14:paraId="135EAC96" w14:textId="77777777" w:rsidR="00142308" w:rsidRPr="00D901C5" w:rsidRDefault="00142308" w:rsidP="00CE007B">
      <w:pPr>
        <w:pStyle w:val="ListParagraph"/>
      </w:pPr>
    </w:p>
    <w:p w14:paraId="320FC2D8" w14:textId="77777777" w:rsidR="00142308" w:rsidRPr="00D901C5" w:rsidRDefault="00142308" w:rsidP="00F171FB">
      <w:pPr>
        <w:numPr>
          <w:ilvl w:val="0"/>
          <w:numId w:val="26"/>
        </w:numPr>
        <w:ind w:right="544"/>
        <w:jc w:val="both"/>
      </w:pPr>
      <w:r w:rsidRPr="00D901C5">
        <w:t xml:space="preserve">HPV tests for follow-up of women with </w:t>
      </w:r>
      <w:r w:rsidR="005B2713" w:rsidRPr="00D901C5">
        <w:t>a historical</w:t>
      </w:r>
      <w:r w:rsidRPr="00D901C5">
        <w:t xml:space="preserve"> high grade abnormality </w:t>
      </w:r>
    </w:p>
    <w:p w14:paraId="21B2B5D5" w14:textId="77777777" w:rsidR="00F171FB" w:rsidRPr="00D901C5" w:rsidRDefault="00F171FB" w:rsidP="00DE16F5">
      <w:pPr>
        <w:ind w:right="544"/>
        <w:jc w:val="both"/>
      </w:pPr>
    </w:p>
    <w:p w14:paraId="5FF66C4B" w14:textId="77777777" w:rsidR="00F171FB" w:rsidRPr="00D901C5" w:rsidRDefault="00F171FB" w:rsidP="00DE16F5">
      <w:pPr>
        <w:ind w:right="544"/>
        <w:jc w:val="both"/>
      </w:pPr>
    </w:p>
    <w:p w14:paraId="0BA550C4" w14:textId="13F27963" w:rsidR="00162482" w:rsidRPr="00D901C5" w:rsidRDefault="00162482" w:rsidP="00F171FB">
      <w:pPr>
        <w:spacing w:after="120"/>
        <w:ind w:right="544"/>
        <w:jc w:val="both"/>
      </w:pPr>
      <w:r w:rsidRPr="00D901C5">
        <w:t>Specific monitoring of the other uses of HPV testing is not yet included.</w:t>
      </w:r>
      <w:r w:rsidR="009712EC">
        <w:t xml:space="preserve"> </w:t>
      </w:r>
      <w:r w:rsidRPr="00D901C5">
        <w:t>These other purposes include:</w:t>
      </w:r>
    </w:p>
    <w:p w14:paraId="601828AC" w14:textId="77777777" w:rsidR="00162482" w:rsidRPr="00D901C5" w:rsidRDefault="00F171FB" w:rsidP="00F171FB">
      <w:pPr>
        <w:numPr>
          <w:ilvl w:val="0"/>
          <w:numId w:val="25"/>
        </w:numPr>
        <w:spacing w:after="120"/>
        <w:ind w:right="544"/>
        <w:jc w:val="both"/>
      </w:pPr>
      <w:r w:rsidRPr="00D901C5">
        <w:t>Management of</w:t>
      </w:r>
      <w:r w:rsidR="00162482" w:rsidRPr="00D901C5">
        <w:t xml:space="preserve"> women previously treated for CIN </w:t>
      </w:r>
    </w:p>
    <w:p w14:paraId="19DD348A" w14:textId="77777777" w:rsidR="005D1C42" w:rsidRPr="00D901C5" w:rsidRDefault="00680EB7" w:rsidP="00F171FB">
      <w:pPr>
        <w:numPr>
          <w:ilvl w:val="0"/>
          <w:numId w:val="25"/>
        </w:numPr>
        <w:spacing w:after="120"/>
        <w:ind w:right="544"/>
        <w:jc w:val="both"/>
      </w:pPr>
      <w:r w:rsidRPr="00D901C5">
        <w:t xml:space="preserve">Management of </w:t>
      </w:r>
      <w:r w:rsidR="00162482" w:rsidRPr="00D901C5">
        <w:t xml:space="preserve">women with a high grade squamous cytology result in the past followed by negative cytology </w:t>
      </w:r>
    </w:p>
    <w:p w14:paraId="563554BE" w14:textId="73784AEA" w:rsidR="00162482" w:rsidRDefault="00680EB7" w:rsidP="00F171FB">
      <w:pPr>
        <w:numPr>
          <w:ilvl w:val="0"/>
          <w:numId w:val="25"/>
        </w:numPr>
        <w:spacing w:after="120"/>
        <w:ind w:right="544"/>
        <w:jc w:val="both"/>
      </w:pPr>
      <w:r w:rsidRPr="00D901C5">
        <w:t>R</w:t>
      </w:r>
      <w:r w:rsidR="00162482" w:rsidRPr="00D901C5">
        <w:t>esolution of discordant cytology, colposcopy and histology</w:t>
      </w:r>
    </w:p>
    <w:p w14:paraId="68DEE280" w14:textId="35669536" w:rsidR="008C12A4" w:rsidRDefault="008C12A4" w:rsidP="008C12A4">
      <w:pPr>
        <w:spacing w:after="120"/>
        <w:ind w:right="544"/>
        <w:jc w:val="both"/>
      </w:pPr>
      <w:r>
        <w:br w:type="page"/>
      </w:r>
    </w:p>
    <w:p w14:paraId="5700E938" w14:textId="726400C4" w:rsidR="009E284C" w:rsidRPr="00D901C5" w:rsidRDefault="009E284C" w:rsidP="005B7A83">
      <w:pPr>
        <w:pStyle w:val="Heading3"/>
        <w:keepNext w:val="0"/>
        <w:ind w:right="544"/>
        <w:jc w:val="both"/>
        <w:rPr>
          <w:lang w:eastAsia="en-AU"/>
        </w:rPr>
      </w:pPr>
      <w:bookmarkStart w:id="772" w:name="_Ref370218815"/>
      <w:bookmarkStart w:id="773" w:name="_Toc478551519"/>
      <w:bookmarkStart w:id="774" w:name="_Toc478551585"/>
      <w:bookmarkStart w:id="775" w:name="_Toc509928461"/>
      <w:r w:rsidRPr="00D901C5">
        <w:t>Indicator</w:t>
      </w:r>
      <w:r w:rsidRPr="00D901C5">
        <w:rPr>
          <w:lang w:eastAsia="en-AU"/>
        </w:rPr>
        <w:t xml:space="preserve"> 8.1 – Triage of low grade cytology</w:t>
      </w:r>
      <w:bookmarkEnd w:id="772"/>
      <w:bookmarkEnd w:id="773"/>
      <w:bookmarkEnd w:id="774"/>
      <w:bookmarkEnd w:id="775"/>
    </w:p>
    <w:p w14:paraId="58FFEE45" w14:textId="77777777" w:rsidR="009E284C" w:rsidRPr="00D901C5" w:rsidRDefault="009E284C"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D1C42" w:rsidRPr="00D901C5" w14:paraId="2BAF6296" w14:textId="77777777">
        <w:tc>
          <w:tcPr>
            <w:tcW w:w="1526" w:type="dxa"/>
          </w:tcPr>
          <w:p w14:paraId="6D64C09A" w14:textId="77777777" w:rsidR="005D1C42" w:rsidRPr="00D901C5" w:rsidRDefault="005D1C42" w:rsidP="00DE16F5">
            <w:pPr>
              <w:spacing w:before="120"/>
              <w:ind w:right="544"/>
              <w:jc w:val="both"/>
              <w:rPr>
                <w:b/>
              </w:rPr>
            </w:pPr>
            <w:r w:rsidRPr="00D901C5">
              <w:rPr>
                <w:b/>
              </w:rPr>
              <w:t>Definition</w:t>
            </w:r>
          </w:p>
        </w:tc>
        <w:tc>
          <w:tcPr>
            <w:tcW w:w="7796" w:type="dxa"/>
          </w:tcPr>
          <w:p w14:paraId="4D3DD798" w14:textId="77777777" w:rsidR="005D1C42" w:rsidRPr="00E60668" w:rsidRDefault="003F6F8C" w:rsidP="00D54CC8">
            <w:pPr>
              <w:spacing w:before="120"/>
              <w:ind w:right="-9"/>
              <w:jc w:val="both"/>
            </w:pPr>
            <w:r w:rsidRPr="00E60668">
              <w:t xml:space="preserve">For women with an </w:t>
            </w:r>
            <w:r w:rsidR="00AD2156" w:rsidRPr="00E60668">
              <w:t xml:space="preserve">ASC-US or </w:t>
            </w:r>
            <w:r w:rsidRPr="00E60668">
              <w:t xml:space="preserve">LSIL </w:t>
            </w:r>
            <w:r w:rsidR="003C29B5" w:rsidRPr="00E60668">
              <w:t xml:space="preserve">(low grade) </w:t>
            </w:r>
            <w:r w:rsidRPr="00E60668">
              <w:t>cytology result relating to a cervical sample taken in the monitoring period, and with no recent abnormal cytology (</w:t>
            </w:r>
            <w:r w:rsidR="00253CAC" w:rsidRPr="00E60668">
              <w:t>i.e.</w:t>
            </w:r>
            <w:r w:rsidRPr="00E60668">
              <w:t xml:space="preserve"> abnormal </w:t>
            </w:r>
            <w:r w:rsidR="003C29B5" w:rsidRPr="00E60668">
              <w:t xml:space="preserve">cytology </w:t>
            </w:r>
            <w:r w:rsidRPr="00E60668">
              <w:t xml:space="preserve">results relating to specimens taken in the preceding </w:t>
            </w:r>
            <w:r w:rsidR="00AD2156" w:rsidRPr="00E60668">
              <w:t xml:space="preserve">five </w:t>
            </w:r>
            <w:r w:rsidRPr="00E60668">
              <w:t>years), the following are reported on</w:t>
            </w:r>
            <w:r w:rsidR="00600ABD" w:rsidRPr="00E60668">
              <w:t xml:space="preserve"> as follows</w:t>
            </w:r>
            <w:r w:rsidRPr="00E60668">
              <w:t>:</w:t>
            </w:r>
          </w:p>
          <w:p w14:paraId="5884C19A" w14:textId="77777777" w:rsidR="003F6F8C" w:rsidRPr="00E60668" w:rsidRDefault="003F6F8C" w:rsidP="00893164">
            <w:pPr>
              <w:numPr>
                <w:ilvl w:val="0"/>
                <w:numId w:val="14"/>
              </w:numPr>
              <w:spacing w:before="120"/>
              <w:ind w:right="34"/>
              <w:jc w:val="both"/>
            </w:pPr>
            <w:r w:rsidRPr="00E60668">
              <w:t xml:space="preserve">The number and proportion of women with a subsequent HPV triage test (by age </w:t>
            </w:r>
            <w:r w:rsidR="003C29B5" w:rsidRPr="00E60668">
              <w:t>group</w:t>
            </w:r>
            <w:r w:rsidR="00AD2156" w:rsidRPr="00E60668">
              <w:t>,</w:t>
            </w:r>
            <w:r w:rsidR="003C29B5" w:rsidRPr="00E60668">
              <w:t xml:space="preserve"> </w:t>
            </w:r>
            <w:r w:rsidRPr="00E60668">
              <w:t xml:space="preserve">and </w:t>
            </w:r>
            <w:r w:rsidR="00AD2156" w:rsidRPr="00E60668">
              <w:t xml:space="preserve">cytology </w:t>
            </w:r>
            <w:r w:rsidRPr="00E60668">
              <w:t>laboratory)</w:t>
            </w:r>
          </w:p>
          <w:p w14:paraId="7804138C" w14:textId="77777777" w:rsidR="005D1C42" w:rsidRPr="00E60668" w:rsidRDefault="003F6F8C" w:rsidP="00893164">
            <w:pPr>
              <w:numPr>
                <w:ilvl w:val="0"/>
                <w:numId w:val="14"/>
              </w:numPr>
              <w:spacing w:before="120"/>
              <w:ind w:right="34"/>
              <w:jc w:val="both"/>
            </w:pPr>
            <w:r w:rsidRPr="00E60668">
              <w:t xml:space="preserve">Women with positive HPV triage result, as a proportion of women with a valid HPV test (by age </w:t>
            </w:r>
            <w:r w:rsidR="003C29B5" w:rsidRPr="00E60668">
              <w:t>group</w:t>
            </w:r>
            <w:r w:rsidR="00AD2156" w:rsidRPr="00E60668">
              <w:t>,</w:t>
            </w:r>
            <w:r w:rsidR="003C29B5" w:rsidRPr="00E60668">
              <w:t xml:space="preserve"> </w:t>
            </w:r>
            <w:r w:rsidRPr="00E60668">
              <w:t xml:space="preserve">and </w:t>
            </w:r>
            <w:r w:rsidR="00AD2156" w:rsidRPr="00E60668">
              <w:t xml:space="preserve">cytology </w:t>
            </w:r>
            <w:r w:rsidRPr="00E60668">
              <w:t>laboratory)</w:t>
            </w:r>
          </w:p>
          <w:p w14:paraId="4F6EE38F" w14:textId="086DE0AC" w:rsidR="00463C8E" w:rsidRPr="00E60668" w:rsidRDefault="002B2968" w:rsidP="00463C8E">
            <w:pPr>
              <w:numPr>
                <w:ilvl w:val="0"/>
                <w:numId w:val="14"/>
              </w:numPr>
              <w:spacing w:before="120"/>
              <w:ind w:right="34"/>
              <w:jc w:val="both"/>
            </w:pPr>
            <w:r w:rsidRPr="00E60668">
              <w:t xml:space="preserve">Histological outcomes in women </w:t>
            </w:r>
            <w:r w:rsidR="001914A2">
              <w:t xml:space="preserve">with a positive triage test, </w:t>
            </w:r>
            <w:r w:rsidRPr="00E60668">
              <w:t>wh</w:t>
            </w:r>
            <w:r w:rsidR="005C189B" w:rsidRPr="00E60668">
              <w:t xml:space="preserve">ere this information is available within 12 months </w:t>
            </w:r>
            <w:r w:rsidRPr="00E60668">
              <w:t>following a positive HPV triage test</w:t>
            </w:r>
          </w:p>
          <w:p w14:paraId="6C1CCEF8" w14:textId="77777777" w:rsidR="00463C8E" w:rsidRPr="00E60668" w:rsidRDefault="00463C8E" w:rsidP="00463C8E">
            <w:pPr>
              <w:spacing w:before="120"/>
              <w:ind w:left="360" w:right="34"/>
              <w:jc w:val="both"/>
            </w:pPr>
          </w:p>
          <w:p w14:paraId="283D011F" w14:textId="77777777" w:rsidR="005D1C42" w:rsidRPr="00E60668" w:rsidRDefault="005D1C42" w:rsidP="00D54CC8">
            <w:pPr>
              <w:pStyle w:val="NoSpacing"/>
              <w:jc w:val="both"/>
              <w:rPr>
                <w:lang w:val="en-NZ"/>
              </w:rPr>
            </w:pPr>
            <w:r w:rsidRPr="00E60668">
              <w:rPr>
                <w:lang w:val="en-NZ"/>
              </w:rPr>
              <w:t>Where a woman has two different low grade cytology results, relating to a s</w:t>
            </w:r>
            <w:r w:rsidR="003F6F8C" w:rsidRPr="00E60668">
              <w:rPr>
                <w:lang w:val="en-NZ"/>
              </w:rPr>
              <w:t xml:space="preserve">ample </w:t>
            </w:r>
            <w:r w:rsidRPr="00E60668">
              <w:rPr>
                <w:lang w:val="en-NZ"/>
              </w:rPr>
              <w:t xml:space="preserve">or </w:t>
            </w:r>
            <w:r w:rsidR="003C29B5" w:rsidRPr="00E60668">
              <w:rPr>
                <w:lang w:val="en-NZ"/>
              </w:rPr>
              <w:t xml:space="preserve">samples </w:t>
            </w:r>
            <w:r w:rsidRPr="00E60668">
              <w:rPr>
                <w:lang w:val="en-NZ"/>
              </w:rPr>
              <w:t xml:space="preserve">collected on the same date, </w:t>
            </w:r>
            <w:r w:rsidR="003C29B5" w:rsidRPr="00E60668">
              <w:rPr>
                <w:lang w:val="en-NZ"/>
              </w:rPr>
              <w:t xml:space="preserve">she is grouped in accordance with </w:t>
            </w:r>
            <w:r w:rsidRPr="00E60668">
              <w:rPr>
                <w:lang w:val="en-NZ"/>
              </w:rPr>
              <w:t>the most serious result (</w:t>
            </w:r>
            <w:r w:rsidR="00253CAC" w:rsidRPr="00E60668">
              <w:rPr>
                <w:lang w:val="en-NZ"/>
              </w:rPr>
              <w:t>i.e.</w:t>
            </w:r>
            <w:r w:rsidRPr="00E60668">
              <w:rPr>
                <w:lang w:val="en-NZ"/>
              </w:rPr>
              <w:t xml:space="preserve"> LSIL).</w:t>
            </w:r>
          </w:p>
          <w:p w14:paraId="4760D402" w14:textId="77777777" w:rsidR="00D54CC8" w:rsidRPr="00E60668" w:rsidRDefault="00D54CC8" w:rsidP="00D54CC8">
            <w:pPr>
              <w:pStyle w:val="NoSpacing"/>
              <w:jc w:val="both"/>
              <w:rPr>
                <w:lang w:val="en-NZ"/>
              </w:rPr>
            </w:pPr>
          </w:p>
          <w:p w14:paraId="68B23115" w14:textId="77777777" w:rsidR="00B807AF" w:rsidRPr="00E60668" w:rsidRDefault="00B807AF" w:rsidP="00D54CC8">
            <w:pPr>
              <w:pStyle w:val="NoSpacing"/>
              <w:jc w:val="both"/>
              <w:rPr>
                <w:lang w:val="en-NZ"/>
              </w:rPr>
            </w:pPr>
            <w:r w:rsidRPr="00E60668">
              <w:rPr>
                <w:lang w:val="en-NZ"/>
              </w:rPr>
              <w:t>A subsequent HPV triage test</w:t>
            </w:r>
            <w:r w:rsidR="00156979" w:rsidRPr="00E60668">
              <w:rPr>
                <w:lang w:val="en-NZ"/>
              </w:rPr>
              <w:t xml:space="preserve"> is defined as an HPV test where the sample was collected at the same time or after the cytology sample, and where there is a result available (including invalid results)</w:t>
            </w:r>
            <w:r w:rsidRPr="00E60668">
              <w:rPr>
                <w:lang w:val="en-NZ"/>
              </w:rPr>
              <w:t>.</w:t>
            </w:r>
          </w:p>
          <w:p w14:paraId="1711E319" w14:textId="77777777" w:rsidR="00D54CC8" w:rsidRPr="00E60668" w:rsidRDefault="00D54CC8" w:rsidP="00D54CC8">
            <w:pPr>
              <w:pStyle w:val="NoSpacing"/>
              <w:jc w:val="both"/>
              <w:rPr>
                <w:rFonts w:cs="Arial"/>
                <w:szCs w:val="20"/>
                <w:lang w:val="en-NZ"/>
              </w:rPr>
            </w:pPr>
          </w:p>
          <w:p w14:paraId="24420236" w14:textId="77777777" w:rsidR="00FE0797" w:rsidRPr="00E60668" w:rsidRDefault="00B807AF" w:rsidP="00D54CC8">
            <w:pPr>
              <w:pStyle w:val="NoSpacing"/>
              <w:jc w:val="both"/>
              <w:rPr>
                <w:lang w:val="en-NZ"/>
              </w:rPr>
            </w:pPr>
            <w:r w:rsidRPr="00E60668">
              <w:rPr>
                <w:lang w:val="en-NZ"/>
              </w:rPr>
              <w:t xml:space="preserve">Women whose ASC-US or LSIL cytology test is associated with a recommendation code of R14 (refer regardless of cytology result) are excluded, as they may be </w:t>
            </w:r>
            <w:r w:rsidR="00C00727" w:rsidRPr="00E60668">
              <w:rPr>
                <w:lang w:val="en-NZ"/>
              </w:rPr>
              <w:t>symptomatic</w:t>
            </w:r>
            <w:r w:rsidRPr="00E60668">
              <w:rPr>
                <w:lang w:val="en-NZ"/>
              </w:rPr>
              <w:t>.</w:t>
            </w:r>
          </w:p>
          <w:p w14:paraId="135B9A13" w14:textId="77777777" w:rsidR="00D54CC8" w:rsidRPr="00E60668" w:rsidRDefault="00D54CC8" w:rsidP="00D54CC8">
            <w:pPr>
              <w:pStyle w:val="NoSpacing"/>
              <w:jc w:val="both"/>
              <w:rPr>
                <w:lang w:val="en-NZ"/>
              </w:rPr>
            </w:pPr>
          </w:p>
          <w:p w14:paraId="3C32972E" w14:textId="15BC0206" w:rsidR="00B807AF" w:rsidRPr="00E60668" w:rsidRDefault="004556D8" w:rsidP="00D54CC8">
            <w:pPr>
              <w:pStyle w:val="NoSpacing"/>
              <w:jc w:val="both"/>
              <w:rPr>
                <w:lang w:val="en-NZ"/>
              </w:rPr>
            </w:pPr>
            <w:r w:rsidRPr="00E60668">
              <w:rPr>
                <w:lang w:val="en-NZ"/>
              </w:rPr>
              <w:t>Women who are aged less than 30</w:t>
            </w:r>
            <w:r w:rsidR="00D05A2A" w:rsidRPr="00E60668">
              <w:rPr>
                <w:lang w:val="en-NZ"/>
              </w:rPr>
              <w:t xml:space="preserve"> </w:t>
            </w:r>
            <w:r w:rsidR="000F76D4" w:rsidRPr="00E60668">
              <w:rPr>
                <w:lang w:val="en-NZ"/>
              </w:rPr>
              <w:t xml:space="preserve">years are excluded </w:t>
            </w:r>
            <w:r w:rsidR="009B0D64" w:rsidRPr="00E60668">
              <w:rPr>
                <w:lang w:val="en-NZ"/>
              </w:rPr>
              <w:t xml:space="preserve">from this indicator </w:t>
            </w:r>
            <w:r w:rsidR="000F76D4" w:rsidRPr="00E60668">
              <w:rPr>
                <w:lang w:val="en-NZ"/>
              </w:rPr>
              <w:t>if they have ever had either a high grade squamous cytology result (ASC-H, HSIL) or a high grade squamous histology result (CIN</w:t>
            </w:r>
            <w:r w:rsidR="00692301">
              <w:rPr>
                <w:lang w:val="en-NZ"/>
              </w:rPr>
              <w:t xml:space="preserve"> </w:t>
            </w:r>
            <w:r w:rsidR="000F76D4" w:rsidRPr="00E60668">
              <w:rPr>
                <w:lang w:val="en-NZ"/>
              </w:rPr>
              <w:t>2/3)</w:t>
            </w:r>
            <w:r w:rsidR="009B0D64" w:rsidRPr="00E60668">
              <w:rPr>
                <w:lang w:val="en-NZ"/>
              </w:rPr>
              <w:t xml:space="preserve">, as they may be having an HPV test in order to follow-up a previous high grade squamous abnormality (cytology or histology, </w:t>
            </w:r>
            <w:r w:rsidR="00253CAC" w:rsidRPr="00E60668">
              <w:rPr>
                <w:lang w:val="en-NZ"/>
              </w:rPr>
              <w:t>i.e.</w:t>
            </w:r>
            <w:r w:rsidR="009B0D64" w:rsidRPr="00E60668">
              <w:rPr>
                <w:lang w:val="en-NZ"/>
              </w:rPr>
              <w:t xml:space="preserve"> historical testing</w:t>
            </w:r>
            <w:r w:rsidR="00232746">
              <w:rPr>
                <w:lang w:val="en-NZ"/>
              </w:rPr>
              <w:t xml:space="preserve"> or as a test-of-cure following treatment for CIN2/3</w:t>
            </w:r>
            <w:r w:rsidR="009B0D64" w:rsidRPr="00E60668">
              <w:rPr>
                <w:lang w:val="en-NZ"/>
              </w:rPr>
              <w:t>)</w:t>
            </w:r>
            <w:r w:rsidR="000F76D4" w:rsidRPr="00E60668">
              <w:rPr>
                <w:lang w:val="en-NZ"/>
              </w:rPr>
              <w:t>.</w:t>
            </w:r>
          </w:p>
          <w:p w14:paraId="7BDE961A" w14:textId="77777777" w:rsidR="00D54CC8" w:rsidRPr="00E60668" w:rsidRDefault="00D54CC8" w:rsidP="00D54CC8">
            <w:pPr>
              <w:pStyle w:val="NoSpacing"/>
              <w:jc w:val="both"/>
              <w:rPr>
                <w:lang w:val="en-NZ"/>
              </w:rPr>
            </w:pPr>
          </w:p>
          <w:p w14:paraId="25314DD8" w14:textId="79261611" w:rsidR="006526FD" w:rsidRPr="00E60668" w:rsidRDefault="00FA1BF6" w:rsidP="00D54CC8">
            <w:pPr>
              <w:pStyle w:val="NoSpacing"/>
              <w:jc w:val="both"/>
              <w:rPr>
                <w:lang w:val="en-NZ"/>
              </w:rPr>
            </w:pPr>
            <w:r w:rsidRPr="00E60668">
              <w:rPr>
                <w:lang w:val="en-NZ"/>
              </w:rPr>
              <w:t xml:space="preserve">If a laboratory which performed the cytology refers the HPV test to a different </w:t>
            </w:r>
            <w:r w:rsidR="00896B3D" w:rsidRPr="00E60668">
              <w:rPr>
                <w:lang w:val="en-NZ"/>
              </w:rPr>
              <w:t>laboratory</w:t>
            </w:r>
            <w:r w:rsidRPr="00E60668">
              <w:rPr>
                <w:lang w:val="en-NZ"/>
              </w:rPr>
              <w:t>, m</w:t>
            </w:r>
            <w:r w:rsidR="00896B3D" w:rsidRPr="00E60668">
              <w:rPr>
                <w:lang w:val="en-NZ"/>
              </w:rPr>
              <w:t xml:space="preserve">easures </w:t>
            </w:r>
            <w:r w:rsidR="00967EC7" w:rsidRPr="00E60668">
              <w:rPr>
                <w:lang w:val="en-NZ"/>
              </w:rPr>
              <w:t>are based on the laboratory which performed the cytology test</w:t>
            </w:r>
            <w:r w:rsidR="00896B3D" w:rsidRPr="00E60668">
              <w:rPr>
                <w:lang w:val="en-NZ"/>
              </w:rPr>
              <w:t>.</w:t>
            </w:r>
            <w:r w:rsidR="009712EC" w:rsidRPr="00E60668">
              <w:rPr>
                <w:lang w:val="en-NZ"/>
              </w:rPr>
              <w:t xml:space="preserve"> </w:t>
            </w:r>
          </w:p>
          <w:p w14:paraId="6F842E9C" w14:textId="77777777" w:rsidR="00D54CC8" w:rsidRPr="00E60668" w:rsidRDefault="00D54CC8" w:rsidP="00D54CC8">
            <w:pPr>
              <w:pStyle w:val="NoSpacing"/>
              <w:jc w:val="both"/>
              <w:rPr>
                <w:lang w:val="en-NZ"/>
              </w:rPr>
            </w:pPr>
          </w:p>
          <w:p w14:paraId="3CFCFA07" w14:textId="77777777" w:rsidR="00AA65B8" w:rsidRPr="00E60668" w:rsidRDefault="00AA65B8" w:rsidP="00D54CC8">
            <w:pPr>
              <w:pStyle w:val="NoSpacing"/>
              <w:jc w:val="both"/>
              <w:rPr>
                <w:lang w:val="en-NZ"/>
              </w:rPr>
            </w:pPr>
            <w:r w:rsidRPr="00E60668">
              <w:rPr>
                <w:lang w:val="en-NZ"/>
              </w:rPr>
              <w:t>Measures reported by age are based on the age of the women on the date that the cytology sample was collected.</w:t>
            </w:r>
          </w:p>
          <w:p w14:paraId="5010B2FD" w14:textId="77777777" w:rsidR="005D1C42" w:rsidRPr="00E60668" w:rsidRDefault="005D1C42" w:rsidP="00893164">
            <w:pPr>
              <w:ind w:right="34"/>
              <w:jc w:val="both"/>
            </w:pPr>
          </w:p>
        </w:tc>
      </w:tr>
      <w:tr w:rsidR="005D1C42" w:rsidRPr="00D901C5" w14:paraId="1C17E579" w14:textId="77777777">
        <w:tc>
          <w:tcPr>
            <w:tcW w:w="1526" w:type="dxa"/>
          </w:tcPr>
          <w:p w14:paraId="0265E3B2" w14:textId="77777777" w:rsidR="005D1C42" w:rsidRPr="00D901C5" w:rsidRDefault="005D1C42" w:rsidP="00DE16F5">
            <w:pPr>
              <w:spacing w:before="120"/>
              <w:ind w:right="544"/>
              <w:jc w:val="both"/>
              <w:rPr>
                <w:b/>
              </w:rPr>
            </w:pPr>
            <w:r w:rsidRPr="00D901C5">
              <w:rPr>
                <w:b/>
              </w:rPr>
              <w:t>Target</w:t>
            </w:r>
          </w:p>
        </w:tc>
        <w:tc>
          <w:tcPr>
            <w:tcW w:w="7796" w:type="dxa"/>
          </w:tcPr>
          <w:p w14:paraId="19DCD6EB" w14:textId="77777777" w:rsidR="005D1C42" w:rsidRPr="00E60668" w:rsidRDefault="002F5B49" w:rsidP="00DE16F5">
            <w:pPr>
              <w:spacing w:before="120"/>
              <w:ind w:right="544"/>
              <w:jc w:val="both"/>
            </w:pPr>
            <w:r w:rsidRPr="00E60668">
              <w:t>T</w:t>
            </w:r>
            <w:r w:rsidR="00304AE8" w:rsidRPr="00E60668">
              <w:t>argets have not yet been set.</w:t>
            </w:r>
          </w:p>
          <w:p w14:paraId="482DB224" w14:textId="77777777" w:rsidR="005D1C42" w:rsidRPr="00E60668" w:rsidRDefault="005D1C42" w:rsidP="00DE16F5">
            <w:pPr>
              <w:ind w:right="544"/>
              <w:jc w:val="both"/>
            </w:pPr>
          </w:p>
        </w:tc>
      </w:tr>
      <w:tr w:rsidR="005D1C42" w:rsidRPr="00D901C5" w14:paraId="293BBDAE" w14:textId="77777777">
        <w:tc>
          <w:tcPr>
            <w:tcW w:w="1526" w:type="dxa"/>
            <w:tcBorders>
              <w:bottom w:val="single" w:sz="4" w:space="0" w:color="auto"/>
            </w:tcBorders>
          </w:tcPr>
          <w:p w14:paraId="5BCB16FE" w14:textId="77777777" w:rsidR="005D1C42" w:rsidRPr="00D901C5" w:rsidRDefault="005D1C42" w:rsidP="00DE16F5">
            <w:pPr>
              <w:spacing w:before="120"/>
              <w:ind w:right="544"/>
              <w:jc w:val="both"/>
              <w:rPr>
                <w:b/>
              </w:rPr>
            </w:pPr>
            <w:r w:rsidRPr="00D901C5">
              <w:rPr>
                <w:b/>
              </w:rPr>
              <w:t>Current Situation</w:t>
            </w:r>
          </w:p>
          <w:p w14:paraId="193DE56B" w14:textId="77777777" w:rsidR="005D1C42" w:rsidRPr="00D901C5" w:rsidRDefault="005D1C42" w:rsidP="00DE16F5">
            <w:pPr>
              <w:spacing w:before="120"/>
              <w:ind w:right="544"/>
              <w:jc w:val="both"/>
              <w:rPr>
                <w:b/>
              </w:rPr>
            </w:pPr>
          </w:p>
        </w:tc>
        <w:tc>
          <w:tcPr>
            <w:tcW w:w="7796" w:type="dxa"/>
          </w:tcPr>
          <w:p w14:paraId="7696F6DC" w14:textId="3A591DA2" w:rsidR="00280249" w:rsidRPr="00E60668" w:rsidRDefault="00280249" w:rsidP="003B2BA1">
            <w:pPr>
              <w:spacing w:before="120"/>
              <w:jc w:val="both"/>
            </w:pPr>
            <w:r w:rsidRPr="00E60668">
              <w:t xml:space="preserve">There were </w:t>
            </w:r>
            <w:r w:rsidR="00912725" w:rsidRPr="00E60668">
              <w:rPr>
                <w:szCs w:val="23"/>
              </w:rPr>
              <w:t>654</w:t>
            </w:r>
            <w:r w:rsidR="007716F2" w:rsidRPr="00E60668">
              <w:t xml:space="preserve"> </w:t>
            </w:r>
            <w:r w:rsidRPr="00E60668">
              <w:t xml:space="preserve">women aged less than 30 years and </w:t>
            </w:r>
            <w:r w:rsidR="00912725" w:rsidRPr="00E60668">
              <w:rPr>
                <w:szCs w:val="23"/>
              </w:rPr>
              <w:t>1,356</w:t>
            </w:r>
            <w:r w:rsidR="007716F2" w:rsidRPr="00E60668">
              <w:t xml:space="preserve"> </w:t>
            </w:r>
            <w:r w:rsidRPr="00E60668">
              <w:t>women aged 30 year</w:t>
            </w:r>
            <w:r w:rsidR="00893164" w:rsidRPr="00E60668">
              <w:t>s</w:t>
            </w:r>
            <w:r w:rsidRPr="00E60668">
              <w:t xml:space="preserve"> or more with an ASC-US cytology result relating to a sample collected in the current monitoring period, and w</w:t>
            </w:r>
            <w:r w:rsidR="00B807AF" w:rsidRPr="00E60668">
              <w:t>ho had</w:t>
            </w:r>
            <w:r w:rsidRPr="00E60668">
              <w:t xml:space="preserve"> no </w:t>
            </w:r>
            <w:r w:rsidR="006526FD" w:rsidRPr="00E60668">
              <w:t>abnormal cytology results relating to</w:t>
            </w:r>
            <w:r w:rsidR="00893164" w:rsidRPr="00E60668">
              <w:t xml:space="preserve"> samples taken in the previous five</w:t>
            </w:r>
            <w:r w:rsidR="006526FD" w:rsidRPr="00E60668">
              <w:t xml:space="preserve"> years</w:t>
            </w:r>
            <w:r w:rsidR="00B807AF" w:rsidRPr="00E60668">
              <w:t xml:space="preserve">. The </w:t>
            </w:r>
            <w:r w:rsidR="00B807AF" w:rsidRPr="00683D56">
              <w:t xml:space="preserve">corresponding </w:t>
            </w:r>
            <w:r w:rsidR="00C65151" w:rsidRPr="00683D56">
              <w:t>figure</w:t>
            </w:r>
            <w:r w:rsidR="00B807AF" w:rsidRPr="00683D56">
              <w:t>s</w:t>
            </w:r>
            <w:r w:rsidR="00B807AF" w:rsidRPr="00E60668">
              <w:t xml:space="preserve"> for LSIL are </w:t>
            </w:r>
            <w:r w:rsidR="00912725" w:rsidRPr="00E60668">
              <w:rPr>
                <w:szCs w:val="23"/>
              </w:rPr>
              <w:t>2,217</w:t>
            </w:r>
            <w:r w:rsidR="007716F2" w:rsidRPr="00E60668">
              <w:t xml:space="preserve"> </w:t>
            </w:r>
            <w:r w:rsidR="00B807AF" w:rsidRPr="00E60668">
              <w:t xml:space="preserve">women aged less than 30 years and </w:t>
            </w:r>
            <w:r w:rsidR="00912725" w:rsidRPr="00E60668">
              <w:rPr>
                <w:szCs w:val="23"/>
              </w:rPr>
              <w:t>1,404</w:t>
            </w:r>
            <w:r w:rsidR="007716F2" w:rsidRPr="00E60668">
              <w:t xml:space="preserve"> </w:t>
            </w:r>
            <w:r w:rsidR="00B807AF" w:rsidRPr="00E60668">
              <w:t>women aged 30 years or more.</w:t>
            </w:r>
          </w:p>
          <w:p w14:paraId="18895095" w14:textId="77777777" w:rsidR="0003451A" w:rsidRPr="00E60668" w:rsidRDefault="0003451A" w:rsidP="0003451A">
            <w:pPr>
              <w:pStyle w:val="NoSpacing"/>
              <w:rPr>
                <w:lang w:val="en-NZ"/>
              </w:rPr>
            </w:pPr>
          </w:p>
          <w:p w14:paraId="66E524F1" w14:textId="77777777" w:rsidR="002B2968" w:rsidRPr="00E60668" w:rsidRDefault="002B2968" w:rsidP="0003451A">
            <w:pPr>
              <w:pStyle w:val="NoSpacing"/>
              <w:rPr>
                <w:b/>
                <w:i/>
                <w:lang w:val="en-NZ"/>
              </w:rPr>
            </w:pPr>
            <w:r w:rsidRPr="00E60668">
              <w:rPr>
                <w:b/>
                <w:i/>
                <w:lang w:val="en-NZ"/>
              </w:rPr>
              <w:t>HPV triage</w:t>
            </w:r>
          </w:p>
          <w:p w14:paraId="7FC70FF5" w14:textId="6F218EB3" w:rsidR="000E6448" w:rsidRPr="00E60668" w:rsidRDefault="00017045" w:rsidP="00A33243">
            <w:pPr>
              <w:pStyle w:val="NoSpacing"/>
              <w:jc w:val="both"/>
              <w:rPr>
                <w:szCs w:val="23"/>
                <w:lang w:val="en-NZ"/>
              </w:rPr>
            </w:pPr>
            <w:r w:rsidRPr="00E60668">
              <w:rPr>
                <w:lang w:val="en-NZ"/>
              </w:rPr>
              <w:t xml:space="preserve">NCSP Guidelines (2008) recommend that women aged 30 years or more who have not had an abnormal cytology report in the previous five years are offered a HPV triage test following ASC-US or LSIL cytology. </w:t>
            </w:r>
            <w:r w:rsidR="00B807AF" w:rsidRPr="00E60668">
              <w:rPr>
                <w:lang w:val="en-NZ"/>
              </w:rPr>
              <w:t xml:space="preserve">Among these </w:t>
            </w:r>
            <w:r w:rsidRPr="00E60668">
              <w:rPr>
                <w:lang w:val="en-NZ"/>
              </w:rPr>
              <w:t xml:space="preserve">eligible </w:t>
            </w:r>
            <w:r w:rsidR="00B807AF" w:rsidRPr="00E60668">
              <w:rPr>
                <w:lang w:val="en-NZ"/>
              </w:rPr>
              <w:t>women</w:t>
            </w:r>
            <w:r w:rsidR="000E6448" w:rsidRPr="00E60668">
              <w:rPr>
                <w:lang w:val="en-NZ"/>
              </w:rPr>
              <w:t xml:space="preserve">, </w:t>
            </w:r>
            <w:r w:rsidR="00912725" w:rsidRPr="00E60668">
              <w:rPr>
                <w:szCs w:val="23"/>
                <w:lang w:val="en-NZ"/>
              </w:rPr>
              <w:t>97.7</w:t>
            </w:r>
            <w:r w:rsidR="000E6448" w:rsidRPr="00E60668">
              <w:rPr>
                <w:szCs w:val="23"/>
                <w:lang w:val="en-NZ"/>
              </w:rPr>
              <w:t>%</w:t>
            </w:r>
            <w:r w:rsidR="000E6448" w:rsidRPr="00E60668">
              <w:rPr>
                <w:lang w:val="en-NZ"/>
              </w:rPr>
              <w:t xml:space="preserve"> of women aged 30 years or more with an ASC-US cytology result, and </w:t>
            </w:r>
            <w:r w:rsidR="00912725" w:rsidRPr="00E60668">
              <w:rPr>
                <w:szCs w:val="23"/>
                <w:lang w:val="en-NZ"/>
              </w:rPr>
              <w:t>96.9</w:t>
            </w:r>
            <w:r w:rsidR="000E6448" w:rsidRPr="00E60668">
              <w:rPr>
                <w:lang w:val="en-NZ"/>
              </w:rPr>
              <w:t>% of women aged 30 years or more with an LSIL cytology result are recorded as having a subsequent HPV test</w:t>
            </w:r>
            <w:r w:rsidR="008C41DE" w:rsidRPr="00E60668">
              <w:rPr>
                <w:lang w:val="en-NZ"/>
              </w:rPr>
              <w:t xml:space="preserve"> (</w:t>
            </w:r>
            <w:r w:rsidR="00616FB9" w:rsidRPr="00BF656A">
              <w:rPr>
                <w:lang w:val="en-NZ"/>
              </w:rPr>
              <w:fldChar w:fldCharType="begin"/>
            </w:r>
            <w:r w:rsidR="00616FB9" w:rsidRPr="00BF656A">
              <w:rPr>
                <w:lang w:val="en-NZ"/>
              </w:rPr>
              <w:instrText xml:space="preserve"> REF _Ref370209759 \h  \* MERGEFORMAT </w:instrText>
            </w:r>
            <w:r w:rsidR="00616FB9" w:rsidRPr="00BF656A">
              <w:rPr>
                <w:lang w:val="en-NZ"/>
              </w:rPr>
            </w:r>
            <w:r w:rsidR="00616FB9" w:rsidRPr="00BF656A">
              <w:rPr>
                <w:lang w:val="en-NZ"/>
              </w:rPr>
              <w:fldChar w:fldCharType="separate"/>
            </w:r>
            <w:r w:rsidR="00B73FE3" w:rsidRPr="00B73FE3">
              <w:rPr>
                <w:lang w:val="en-NZ"/>
              </w:rPr>
              <w:t>Table 66</w:t>
            </w:r>
            <w:r w:rsidR="00616FB9" w:rsidRPr="00BF656A">
              <w:rPr>
                <w:lang w:val="en-NZ"/>
              </w:rPr>
              <w:fldChar w:fldCharType="end"/>
            </w:r>
            <w:r w:rsidR="0087201F" w:rsidRPr="00BF656A">
              <w:rPr>
                <w:lang w:val="en-NZ"/>
              </w:rPr>
              <w:t xml:space="preserve">, </w:t>
            </w:r>
            <w:r w:rsidR="00616FB9" w:rsidRPr="00BF656A">
              <w:rPr>
                <w:lang w:val="en-NZ"/>
              </w:rPr>
              <w:fldChar w:fldCharType="begin"/>
            </w:r>
            <w:r w:rsidR="00616FB9" w:rsidRPr="00BF656A">
              <w:rPr>
                <w:lang w:val="en-NZ"/>
              </w:rPr>
              <w:instrText xml:space="preserve"> REF _Ref293567476 \h  \* MERGEFORMAT </w:instrText>
            </w:r>
            <w:r w:rsidR="00616FB9" w:rsidRPr="00BF656A">
              <w:rPr>
                <w:lang w:val="en-NZ"/>
              </w:rPr>
            </w:r>
            <w:r w:rsidR="00616FB9" w:rsidRPr="00BF656A">
              <w:rPr>
                <w:lang w:val="en-NZ"/>
              </w:rPr>
              <w:fldChar w:fldCharType="separate"/>
            </w:r>
            <w:r w:rsidR="00B73FE3" w:rsidRPr="00B73FE3">
              <w:rPr>
                <w:lang w:val="en-NZ"/>
              </w:rPr>
              <w:t>Table 67</w:t>
            </w:r>
            <w:r w:rsidR="00616FB9" w:rsidRPr="00BF656A">
              <w:rPr>
                <w:lang w:val="en-NZ"/>
              </w:rPr>
              <w:fldChar w:fldCharType="end"/>
            </w:r>
            <w:r w:rsidR="008C41DE" w:rsidRPr="00E60668">
              <w:rPr>
                <w:lang w:val="en-NZ"/>
              </w:rPr>
              <w:t>)</w:t>
            </w:r>
            <w:r w:rsidR="000E6448" w:rsidRPr="00E60668">
              <w:rPr>
                <w:lang w:val="en-NZ"/>
              </w:rPr>
              <w:t>. These proportions ranged</w:t>
            </w:r>
            <w:r w:rsidR="003856BC" w:rsidRPr="00E60668">
              <w:rPr>
                <w:lang w:val="en-NZ"/>
              </w:rPr>
              <w:t xml:space="preserve"> from</w:t>
            </w:r>
            <w:r w:rsidR="000E6448" w:rsidRPr="00E60668">
              <w:rPr>
                <w:lang w:val="en-NZ"/>
              </w:rPr>
              <w:t xml:space="preserve"> </w:t>
            </w:r>
            <w:r w:rsidR="00912725" w:rsidRPr="00E60668">
              <w:rPr>
                <w:szCs w:val="23"/>
                <w:lang w:val="en-NZ"/>
              </w:rPr>
              <w:t>94.0</w:t>
            </w:r>
            <w:r w:rsidR="003167D8" w:rsidRPr="00E60668">
              <w:rPr>
                <w:szCs w:val="23"/>
                <w:lang w:val="en-NZ"/>
              </w:rPr>
              <w:t>%</w:t>
            </w:r>
            <w:r w:rsidR="00064651" w:rsidRPr="00E60668">
              <w:rPr>
                <w:lang w:val="en-NZ"/>
              </w:rPr>
              <w:t xml:space="preserve"> </w:t>
            </w:r>
            <w:r w:rsidR="003167D8" w:rsidRPr="00E60668">
              <w:rPr>
                <w:lang w:val="en-NZ"/>
              </w:rPr>
              <w:t>(</w:t>
            </w:r>
            <w:r w:rsidR="00912725" w:rsidRPr="00E60668">
              <w:rPr>
                <w:szCs w:val="23"/>
                <w:lang w:val="en-NZ"/>
              </w:rPr>
              <w:t>Medlab Central Ltd</w:t>
            </w:r>
            <w:r w:rsidR="004A2949" w:rsidRPr="00E60668">
              <w:rPr>
                <w:szCs w:val="23"/>
                <w:lang w:val="en-NZ"/>
              </w:rPr>
              <w:t>.</w:t>
            </w:r>
            <w:r w:rsidR="00064651" w:rsidRPr="00E60668">
              <w:rPr>
                <w:lang w:val="en-NZ"/>
              </w:rPr>
              <w:t>)</w:t>
            </w:r>
            <w:r w:rsidR="0087201F" w:rsidRPr="00E60668">
              <w:rPr>
                <w:lang w:val="en-NZ"/>
              </w:rPr>
              <w:t xml:space="preserve"> to </w:t>
            </w:r>
            <w:r w:rsidR="00912725" w:rsidRPr="00E60668">
              <w:rPr>
                <w:szCs w:val="23"/>
                <w:lang w:val="en-NZ"/>
              </w:rPr>
              <w:t>99.0</w:t>
            </w:r>
            <w:r w:rsidR="003167D8" w:rsidRPr="00E60668">
              <w:rPr>
                <w:szCs w:val="23"/>
                <w:lang w:val="en-NZ"/>
              </w:rPr>
              <w:t xml:space="preserve">% </w:t>
            </w:r>
            <w:r w:rsidR="00064651" w:rsidRPr="00E60668">
              <w:rPr>
                <w:lang w:val="en-NZ"/>
              </w:rPr>
              <w:t>(</w:t>
            </w:r>
            <w:r w:rsidR="00912725" w:rsidRPr="00E60668">
              <w:rPr>
                <w:szCs w:val="23"/>
                <w:lang w:val="en-NZ"/>
              </w:rPr>
              <w:t>Anatomical Pathology Services</w:t>
            </w:r>
            <w:r w:rsidR="00064651" w:rsidRPr="00E60668">
              <w:rPr>
                <w:lang w:val="en-NZ"/>
              </w:rPr>
              <w:t>)</w:t>
            </w:r>
            <w:r w:rsidR="0087201F" w:rsidRPr="00E60668">
              <w:rPr>
                <w:lang w:val="en-NZ"/>
              </w:rPr>
              <w:t xml:space="preserve"> for ASC-US cytology results and from </w:t>
            </w:r>
            <w:r w:rsidR="00912725" w:rsidRPr="00E60668">
              <w:rPr>
                <w:szCs w:val="23"/>
                <w:lang w:val="en-NZ"/>
              </w:rPr>
              <w:t>90.1</w:t>
            </w:r>
            <w:r w:rsidR="00064651" w:rsidRPr="00E60668">
              <w:rPr>
                <w:szCs w:val="23"/>
                <w:lang w:val="en-NZ"/>
              </w:rPr>
              <w:t>%</w:t>
            </w:r>
            <w:r w:rsidR="00064651" w:rsidRPr="00E60668">
              <w:rPr>
                <w:lang w:val="en-NZ"/>
              </w:rPr>
              <w:t xml:space="preserve"> (</w:t>
            </w:r>
            <w:r w:rsidR="00912725" w:rsidRPr="00E60668">
              <w:rPr>
                <w:szCs w:val="23"/>
                <w:lang w:val="en-NZ"/>
              </w:rPr>
              <w:t>Medlab Central Ltd</w:t>
            </w:r>
            <w:r w:rsidR="004A2949" w:rsidRPr="00E60668">
              <w:rPr>
                <w:szCs w:val="23"/>
                <w:lang w:val="en-NZ"/>
              </w:rPr>
              <w:t>.</w:t>
            </w:r>
            <w:r w:rsidR="0087201F" w:rsidRPr="00E60668">
              <w:rPr>
                <w:lang w:val="en-NZ"/>
              </w:rPr>
              <w:t xml:space="preserve">) to </w:t>
            </w:r>
            <w:r w:rsidR="00912725" w:rsidRPr="00E60668">
              <w:rPr>
                <w:szCs w:val="23"/>
                <w:lang w:val="en-NZ"/>
              </w:rPr>
              <w:t>98.3</w:t>
            </w:r>
            <w:r w:rsidR="00064651" w:rsidRPr="00E60668">
              <w:rPr>
                <w:szCs w:val="23"/>
                <w:lang w:val="en-NZ"/>
              </w:rPr>
              <w:t>%</w:t>
            </w:r>
            <w:r w:rsidR="004214A6" w:rsidRPr="00E60668">
              <w:rPr>
                <w:lang w:val="en-NZ"/>
              </w:rPr>
              <w:t xml:space="preserve"> </w:t>
            </w:r>
            <w:r w:rsidR="00064651" w:rsidRPr="00E60668">
              <w:rPr>
                <w:szCs w:val="23"/>
                <w:lang w:val="en-NZ"/>
              </w:rPr>
              <w:t>(</w:t>
            </w:r>
            <w:r w:rsidR="00912725" w:rsidRPr="00E60668">
              <w:rPr>
                <w:szCs w:val="23"/>
                <w:lang w:val="en-NZ"/>
              </w:rPr>
              <w:t>Anatomical Pathology Services</w:t>
            </w:r>
            <w:r w:rsidR="00064651" w:rsidRPr="00E60668">
              <w:rPr>
                <w:lang w:val="en-NZ"/>
              </w:rPr>
              <w:t>)</w:t>
            </w:r>
            <w:r w:rsidR="000E6448" w:rsidRPr="00E60668">
              <w:rPr>
                <w:lang w:val="en-NZ"/>
              </w:rPr>
              <w:t xml:space="preserve"> for LSIL cytology results</w:t>
            </w:r>
            <w:r w:rsidR="008C41DE" w:rsidRPr="00E60668">
              <w:rPr>
                <w:lang w:val="en-NZ"/>
              </w:rPr>
              <w:t xml:space="preserve"> </w:t>
            </w:r>
            <w:r w:rsidR="00694957" w:rsidRPr="00174C81">
              <w:rPr>
                <w:lang w:val="en-NZ"/>
              </w:rPr>
              <w:t>(</w:t>
            </w:r>
            <w:r w:rsidR="00616FB9" w:rsidRPr="00174C81">
              <w:rPr>
                <w:lang w:val="en-NZ"/>
              </w:rPr>
              <w:fldChar w:fldCharType="begin"/>
            </w:r>
            <w:r w:rsidR="00616FB9" w:rsidRPr="00174C81">
              <w:rPr>
                <w:lang w:val="en-NZ"/>
              </w:rPr>
              <w:instrText xml:space="preserve"> REF _Ref293581973 \h  \* MERGEFORMAT </w:instrText>
            </w:r>
            <w:r w:rsidR="00616FB9" w:rsidRPr="00174C81">
              <w:rPr>
                <w:lang w:val="en-NZ"/>
              </w:rPr>
            </w:r>
            <w:r w:rsidR="00616FB9" w:rsidRPr="00174C81">
              <w:rPr>
                <w:lang w:val="en-NZ"/>
              </w:rPr>
              <w:fldChar w:fldCharType="separate"/>
            </w:r>
            <w:r w:rsidR="00B73FE3" w:rsidRPr="00B73FE3">
              <w:rPr>
                <w:lang w:val="en-NZ"/>
              </w:rPr>
              <w:t>Figure 78</w:t>
            </w:r>
            <w:r w:rsidR="00616FB9" w:rsidRPr="00174C81">
              <w:rPr>
                <w:lang w:val="en-NZ"/>
              </w:rPr>
              <w:fldChar w:fldCharType="end"/>
            </w:r>
            <w:r w:rsidR="007402DA" w:rsidRPr="00E60668">
              <w:rPr>
                <w:lang w:val="en-NZ"/>
              </w:rPr>
              <w:t>,</w:t>
            </w:r>
            <w:r w:rsidR="00680EB7" w:rsidRPr="00E60668">
              <w:rPr>
                <w:lang w:val="en-NZ"/>
              </w:rPr>
              <w:t xml:space="preserve"> </w:t>
            </w:r>
            <w:r w:rsidR="00616FB9" w:rsidRPr="00BF656A">
              <w:rPr>
                <w:lang w:val="en-NZ"/>
              </w:rPr>
              <w:fldChar w:fldCharType="begin"/>
            </w:r>
            <w:r w:rsidR="00616FB9" w:rsidRPr="00BF656A">
              <w:rPr>
                <w:lang w:val="en-NZ"/>
              </w:rPr>
              <w:instrText xml:space="preserve"> REF _Ref370209759 \h  \* MERGEFORMAT </w:instrText>
            </w:r>
            <w:r w:rsidR="00616FB9" w:rsidRPr="00BF656A">
              <w:rPr>
                <w:lang w:val="en-NZ"/>
              </w:rPr>
            </w:r>
            <w:r w:rsidR="00616FB9" w:rsidRPr="00BF656A">
              <w:rPr>
                <w:lang w:val="en-NZ"/>
              </w:rPr>
              <w:fldChar w:fldCharType="separate"/>
            </w:r>
            <w:r w:rsidR="00B73FE3" w:rsidRPr="00B73FE3">
              <w:rPr>
                <w:lang w:val="en-NZ"/>
              </w:rPr>
              <w:t>Table 66</w:t>
            </w:r>
            <w:r w:rsidR="00616FB9" w:rsidRPr="00BF656A">
              <w:rPr>
                <w:lang w:val="en-NZ"/>
              </w:rPr>
              <w:fldChar w:fldCharType="end"/>
            </w:r>
            <w:r w:rsidR="00680EB7" w:rsidRPr="00BF656A">
              <w:rPr>
                <w:lang w:val="en-NZ"/>
              </w:rPr>
              <w:t>,</w:t>
            </w:r>
            <w:r w:rsidR="007402DA" w:rsidRPr="00BF656A">
              <w:rPr>
                <w:lang w:val="en-NZ"/>
              </w:rPr>
              <w:t xml:space="preserve"> </w:t>
            </w:r>
            <w:r w:rsidR="00100CC8" w:rsidRPr="00BF656A">
              <w:rPr>
                <w:lang w:val="en-NZ"/>
              </w:rPr>
              <w:fldChar w:fldCharType="begin"/>
            </w:r>
            <w:r w:rsidR="00430AD1" w:rsidRPr="00BF656A">
              <w:rPr>
                <w:lang w:val="en-NZ"/>
              </w:rPr>
              <w:instrText xml:space="preserve"> REF _Ref293567476 \h  \* MERGEFORMAT </w:instrText>
            </w:r>
            <w:r w:rsidR="00100CC8" w:rsidRPr="00BF656A">
              <w:rPr>
                <w:lang w:val="en-NZ"/>
              </w:rPr>
            </w:r>
            <w:r w:rsidR="00100CC8" w:rsidRPr="00BF656A">
              <w:rPr>
                <w:lang w:val="en-NZ"/>
              </w:rPr>
              <w:fldChar w:fldCharType="separate"/>
            </w:r>
            <w:r w:rsidR="00B73FE3" w:rsidRPr="00B73FE3">
              <w:rPr>
                <w:lang w:val="en-NZ"/>
              </w:rPr>
              <w:t>Table 67</w:t>
            </w:r>
            <w:r w:rsidR="00100CC8" w:rsidRPr="00BF656A">
              <w:rPr>
                <w:lang w:val="en-NZ"/>
              </w:rPr>
              <w:fldChar w:fldCharType="end"/>
            </w:r>
            <w:r w:rsidR="008C41DE" w:rsidRPr="00BF656A">
              <w:rPr>
                <w:lang w:val="en-NZ"/>
              </w:rPr>
              <w:t>)</w:t>
            </w:r>
            <w:r w:rsidR="000E6448" w:rsidRPr="00BF656A">
              <w:rPr>
                <w:lang w:val="en-NZ"/>
              </w:rPr>
              <w:t>.</w:t>
            </w:r>
          </w:p>
          <w:p w14:paraId="12BC251D" w14:textId="77777777" w:rsidR="00A33243" w:rsidRPr="00E60668" w:rsidRDefault="00A33243" w:rsidP="00A33243">
            <w:pPr>
              <w:pStyle w:val="NoSpacing"/>
              <w:jc w:val="both"/>
              <w:rPr>
                <w:lang w:val="en-NZ"/>
              </w:rPr>
            </w:pPr>
          </w:p>
          <w:p w14:paraId="56E88DCB" w14:textId="683076DA" w:rsidR="000E6448" w:rsidRPr="00E60668" w:rsidRDefault="008670AA" w:rsidP="00A33243">
            <w:pPr>
              <w:pStyle w:val="NoSpacing"/>
              <w:jc w:val="both"/>
              <w:rPr>
                <w:lang w:val="en-NZ"/>
              </w:rPr>
            </w:pPr>
            <w:r w:rsidRPr="00E60668">
              <w:rPr>
                <w:lang w:val="en-NZ"/>
              </w:rPr>
              <w:t xml:space="preserve">HPV triage is not included in the recommendations for women aged less than 30 years, and accordingly the proportions of women aged less than 30 years with </w:t>
            </w:r>
            <w:r w:rsidR="00A645B6" w:rsidRPr="00E60668">
              <w:rPr>
                <w:lang w:val="en-NZ"/>
              </w:rPr>
              <w:t xml:space="preserve">a subsequent </w:t>
            </w:r>
            <w:r w:rsidRPr="00E60668">
              <w:rPr>
                <w:lang w:val="en-NZ"/>
              </w:rPr>
              <w:t xml:space="preserve">HPV </w:t>
            </w:r>
            <w:r w:rsidR="00A645B6" w:rsidRPr="00E60668">
              <w:rPr>
                <w:lang w:val="en-NZ"/>
              </w:rPr>
              <w:t>test</w:t>
            </w:r>
            <w:r w:rsidRPr="00E60668">
              <w:rPr>
                <w:lang w:val="en-NZ"/>
              </w:rPr>
              <w:t xml:space="preserve"> are </w:t>
            </w:r>
            <w:r w:rsidR="00CA4954" w:rsidRPr="00E60668">
              <w:rPr>
                <w:lang w:val="en-NZ"/>
              </w:rPr>
              <w:t>very small</w:t>
            </w:r>
            <w:r w:rsidRPr="00E60668">
              <w:rPr>
                <w:lang w:val="en-NZ"/>
              </w:rPr>
              <w:t xml:space="preserve">. Subsequent HPV </w:t>
            </w:r>
            <w:r w:rsidR="000B656E" w:rsidRPr="00E60668">
              <w:rPr>
                <w:lang w:val="en-NZ"/>
              </w:rPr>
              <w:t xml:space="preserve">tests are recorded in the NCSP </w:t>
            </w:r>
            <w:r w:rsidRPr="00E60668">
              <w:rPr>
                <w:lang w:val="en-NZ"/>
              </w:rPr>
              <w:t>R</w:t>
            </w:r>
            <w:r w:rsidR="000B656E" w:rsidRPr="00E60668">
              <w:rPr>
                <w:lang w:val="en-NZ"/>
              </w:rPr>
              <w:t>egister</w:t>
            </w:r>
            <w:r w:rsidRPr="00E60668">
              <w:rPr>
                <w:lang w:val="en-NZ"/>
              </w:rPr>
              <w:t xml:space="preserve"> for </w:t>
            </w:r>
            <w:r w:rsidR="00912725" w:rsidRPr="00E60668">
              <w:rPr>
                <w:szCs w:val="23"/>
                <w:lang w:val="en-NZ"/>
              </w:rPr>
              <w:t>1.2</w:t>
            </w:r>
            <w:r w:rsidR="0099430F" w:rsidRPr="00E60668">
              <w:rPr>
                <w:szCs w:val="23"/>
                <w:lang w:val="en-NZ"/>
              </w:rPr>
              <w:t>%</w:t>
            </w:r>
            <w:r w:rsidRPr="00E60668">
              <w:rPr>
                <w:lang w:val="en-NZ"/>
              </w:rPr>
              <w:t xml:space="preserve"> of women </w:t>
            </w:r>
            <w:r w:rsidR="00B31B6E" w:rsidRPr="00E60668">
              <w:rPr>
                <w:lang w:val="en-NZ"/>
              </w:rPr>
              <w:t xml:space="preserve">aged less than 30 years </w:t>
            </w:r>
            <w:r w:rsidRPr="00E60668">
              <w:rPr>
                <w:lang w:val="en-NZ"/>
              </w:rPr>
              <w:t xml:space="preserve">with ASC-US results, and </w:t>
            </w:r>
            <w:r w:rsidR="00912725" w:rsidRPr="00E60668">
              <w:rPr>
                <w:szCs w:val="23"/>
                <w:lang w:val="en-NZ"/>
              </w:rPr>
              <w:t>0.6</w:t>
            </w:r>
            <w:r w:rsidRPr="00E60668">
              <w:rPr>
                <w:szCs w:val="23"/>
                <w:lang w:val="en-NZ"/>
              </w:rPr>
              <w:t>%</w:t>
            </w:r>
            <w:r w:rsidRPr="00E60668">
              <w:rPr>
                <w:lang w:val="en-NZ"/>
              </w:rPr>
              <w:t xml:space="preserve"> of women </w:t>
            </w:r>
            <w:r w:rsidR="00B31B6E" w:rsidRPr="00E60668">
              <w:rPr>
                <w:lang w:val="en-NZ"/>
              </w:rPr>
              <w:t xml:space="preserve">aged less than 30 years </w:t>
            </w:r>
            <w:r w:rsidRPr="00E60668">
              <w:rPr>
                <w:lang w:val="en-NZ"/>
              </w:rPr>
              <w:t xml:space="preserve">with LSIL results. These proportions ranged from </w:t>
            </w:r>
            <w:r w:rsidR="00912725" w:rsidRPr="00E60668">
              <w:rPr>
                <w:szCs w:val="23"/>
                <w:lang w:val="en-NZ"/>
              </w:rPr>
              <w:t>0.6</w:t>
            </w:r>
            <w:r w:rsidR="00BD1E78" w:rsidRPr="00E60668">
              <w:rPr>
                <w:szCs w:val="23"/>
                <w:lang w:val="en-NZ"/>
              </w:rPr>
              <w:t>%</w:t>
            </w:r>
            <w:r w:rsidR="0003643B" w:rsidRPr="00E60668">
              <w:rPr>
                <w:lang w:val="en-NZ"/>
              </w:rPr>
              <w:t xml:space="preserve"> </w:t>
            </w:r>
            <w:r w:rsidR="008703B3">
              <w:rPr>
                <w:lang w:val="en-NZ"/>
              </w:rPr>
              <w:t xml:space="preserve">of </w:t>
            </w:r>
            <w:r w:rsidR="0003643B" w:rsidRPr="00E60668">
              <w:rPr>
                <w:lang w:val="en-NZ"/>
              </w:rPr>
              <w:t>women</w:t>
            </w:r>
            <w:r w:rsidRPr="00E60668">
              <w:rPr>
                <w:lang w:val="en-NZ"/>
              </w:rPr>
              <w:t xml:space="preserve"> (</w:t>
            </w:r>
            <w:r w:rsidR="000840B2" w:rsidRPr="00E60668">
              <w:rPr>
                <w:lang w:val="en-NZ"/>
              </w:rPr>
              <w:t>Anatomical Pathology Services</w:t>
            </w:r>
            <w:r w:rsidRPr="00E60668">
              <w:rPr>
                <w:lang w:val="en-NZ"/>
              </w:rPr>
              <w:t xml:space="preserve">) to </w:t>
            </w:r>
            <w:r w:rsidR="00912725" w:rsidRPr="00E60668">
              <w:rPr>
                <w:szCs w:val="23"/>
                <w:lang w:val="en-NZ"/>
              </w:rPr>
              <w:t>1.9</w:t>
            </w:r>
            <w:r w:rsidRPr="00E60668">
              <w:rPr>
                <w:szCs w:val="23"/>
                <w:lang w:val="en-NZ"/>
              </w:rPr>
              <w:t>% (</w:t>
            </w:r>
            <w:r w:rsidR="00912725" w:rsidRPr="00E60668">
              <w:rPr>
                <w:szCs w:val="23"/>
                <w:lang w:val="en-NZ"/>
              </w:rPr>
              <w:t>LabPLUS</w:t>
            </w:r>
            <w:r w:rsidRPr="00E60668">
              <w:rPr>
                <w:lang w:val="en-NZ"/>
              </w:rPr>
              <w:t>) for wome</w:t>
            </w:r>
            <w:r w:rsidR="00140E4E" w:rsidRPr="00E60668">
              <w:rPr>
                <w:lang w:val="en-NZ"/>
              </w:rPr>
              <w:t xml:space="preserve">n with ASC-US results, and from </w:t>
            </w:r>
            <w:r w:rsidR="0032622C" w:rsidRPr="00E60668">
              <w:rPr>
                <w:lang w:val="en-NZ"/>
              </w:rPr>
              <w:t>no women</w:t>
            </w:r>
            <w:r w:rsidR="00BD1E78" w:rsidRPr="00E60668">
              <w:rPr>
                <w:lang w:val="en-NZ"/>
              </w:rPr>
              <w:t xml:space="preserve"> </w:t>
            </w:r>
            <w:r w:rsidRPr="00E60668">
              <w:rPr>
                <w:lang w:val="en-NZ"/>
              </w:rPr>
              <w:t>(</w:t>
            </w:r>
            <w:r w:rsidR="00912725" w:rsidRPr="00E60668">
              <w:rPr>
                <w:szCs w:val="23"/>
                <w:lang w:val="en-NZ"/>
              </w:rPr>
              <w:t>LabPLUS</w:t>
            </w:r>
            <w:r w:rsidR="00CC083E" w:rsidRPr="00E60668">
              <w:rPr>
                <w:lang w:val="en-NZ"/>
              </w:rPr>
              <w:t xml:space="preserve">) to </w:t>
            </w:r>
            <w:r w:rsidR="00912725" w:rsidRPr="00E60668">
              <w:rPr>
                <w:szCs w:val="23"/>
                <w:lang w:val="en-NZ"/>
              </w:rPr>
              <w:t>1.5</w:t>
            </w:r>
            <w:r w:rsidRPr="00E60668">
              <w:rPr>
                <w:szCs w:val="23"/>
                <w:lang w:val="en-NZ"/>
              </w:rPr>
              <w:t>% (</w:t>
            </w:r>
            <w:r w:rsidR="00912725" w:rsidRPr="00E60668">
              <w:rPr>
                <w:szCs w:val="23"/>
                <w:lang w:val="en-NZ"/>
              </w:rPr>
              <w:t>Canterbury Health Laboratories</w:t>
            </w:r>
            <w:r w:rsidRPr="00E60668">
              <w:rPr>
                <w:lang w:val="en-NZ"/>
              </w:rPr>
              <w:t>) for women with LSIL re</w:t>
            </w:r>
            <w:r w:rsidRPr="00174C81">
              <w:rPr>
                <w:lang w:val="en-NZ"/>
              </w:rPr>
              <w:t>sults</w:t>
            </w:r>
            <w:r w:rsidR="008C41DE" w:rsidRPr="00174C81">
              <w:rPr>
                <w:lang w:val="en-NZ"/>
              </w:rPr>
              <w:t xml:space="preserve"> (</w:t>
            </w:r>
            <w:r w:rsidR="00616FB9" w:rsidRPr="00174C81">
              <w:rPr>
                <w:lang w:val="en-NZ"/>
              </w:rPr>
              <w:fldChar w:fldCharType="begin"/>
            </w:r>
            <w:r w:rsidR="00616FB9" w:rsidRPr="00174C81">
              <w:rPr>
                <w:lang w:val="en-NZ"/>
              </w:rPr>
              <w:instrText xml:space="preserve"> REF _Ref293304816 \h  \* MERGEFORMAT </w:instrText>
            </w:r>
            <w:r w:rsidR="00616FB9" w:rsidRPr="00174C81">
              <w:rPr>
                <w:lang w:val="en-NZ"/>
              </w:rPr>
            </w:r>
            <w:r w:rsidR="00616FB9" w:rsidRPr="00174C81">
              <w:rPr>
                <w:lang w:val="en-NZ"/>
              </w:rPr>
              <w:fldChar w:fldCharType="separate"/>
            </w:r>
            <w:r w:rsidR="00B73FE3" w:rsidRPr="00B73FE3">
              <w:rPr>
                <w:lang w:val="en-NZ"/>
              </w:rPr>
              <w:t>Figure 79</w:t>
            </w:r>
            <w:r w:rsidR="00616FB9" w:rsidRPr="00174C81">
              <w:rPr>
                <w:lang w:val="en-NZ"/>
              </w:rPr>
              <w:fldChar w:fldCharType="end"/>
            </w:r>
            <w:r w:rsidR="009C7F3A" w:rsidRPr="00E60668">
              <w:rPr>
                <w:lang w:val="en-NZ"/>
              </w:rPr>
              <w:t xml:space="preserve">, </w:t>
            </w:r>
            <w:r w:rsidR="00BD1F9F" w:rsidRPr="00EA52CA">
              <w:rPr>
                <w:lang w:val="en-NZ"/>
              </w:rPr>
              <w:fldChar w:fldCharType="begin"/>
            </w:r>
            <w:r w:rsidR="00BD1F9F" w:rsidRPr="00EA52CA">
              <w:rPr>
                <w:lang w:val="en-NZ"/>
              </w:rPr>
              <w:instrText xml:space="preserve"> REF _Ref370209759 \h  \* MERGEFORMAT </w:instrText>
            </w:r>
            <w:r w:rsidR="00BD1F9F" w:rsidRPr="00EA52CA">
              <w:rPr>
                <w:lang w:val="en-NZ"/>
              </w:rPr>
            </w:r>
            <w:r w:rsidR="00BD1F9F" w:rsidRPr="00EA52CA">
              <w:rPr>
                <w:lang w:val="en-NZ"/>
              </w:rPr>
              <w:fldChar w:fldCharType="separate"/>
            </w:r>
            <w:r w:rsidR="00B73FE3" w:rsidRPr="00B73FE3">
              <w:rPr>
                <w:lang w:val="en-NZ"/>
              </w:rPr>
              <w:t xml:space="preserve">Table </w:t>
            </w:r>
            <w:r w:rsidR="00B73FE3" w:rsidRPr="00B73FE3">
              <w:rPr>
                <w:noProof/>
                <w:lang w:val="en-NZ"/>
              </w:rPr>
              <w:t>66</w:t>
            </w:r>
            <w:r w:rsidR="00BD1F9F" w:rsidRPr="00EA52CA">
              <w:rPr>
                <w:lang w:val="en-NZ"/>
              </w:rPr>
              <w:fldChar w:fldCharType="end"/>
            </w:r>
            <w:r w:rsidR="00BD1F9F" w:rsidRPr="00EA52CA">
              <w:rPr>
                <w:lang w:val="en-NZ"/>
              </w:rPr>
              <w:t xml:space="preserve">, </w:t>
            </w:r>
            <w:r w:rsidR="00616FB9" w:rsidRPr="00EA52CA">
              <w:rPr>
                <w:lang w:val="en-NZ"/>
              </w:rPr>
              <w:fldChar w:fldCharType="begin"/>
            </w:r>
            <w:r w:rsidR="00616FB9" w:rsidRPr="00EA52CA">
              <w:rPr>
                <w:lang w:val="en-NZ"/>
              </w:rPr>
              <w:instrText xml:space="preserve"> REF _Ref293567476 \h  \* MERGEFORMAT </w:instrText>
            </w:r>
            <w:r w:rsidR="00616FB9" w:rsidRPr="00EA52CA">
              <w:rPr>
                <w:lang w:val="en-NZ"/>
              </w:rPr>
            </w:r>
            <w:r w:rsidR="00616FB9" w:rsidRPr="00EA52CA">
              <w:rPr>
                <w:lang w:val="en-NZ"/>
              </w:rPr>
              <w:fldChar w:fldCharType="separate"/>
            </w:r>
            <w:r w:rsidR="00B73FE3" w:rsidRPr="00B73FE3">
              <w:rPr>
                <w:lang w:val="en-NZ"/>
              </w:rPr>
              <w:t>Table 67</w:t>
            </w:r>
            <w:r w:rsidR="00616FB9" w:rsidRPr="00EA52CA">
              <w:rPr>
                <w:lang w:val="en-NZ"/>
              </w:rPr>
              <w:fldChar w:fldCharType="end"/>
            </w:r>
            <w:r w:rsidR="008C41DE" w:rsidRPr="00E60668">
              <w:rPr>
                <w:lang w:val="en-NZ"/>
              </w:rPr>
              <w:t>)</w:t>
            </w:r>
            <w:r w:rsidRPr="00E60668">
              <w:rPr>
                <w:lang w:val="en-NZ"/>
              </w:rPr>
              <w:t xml:space="preserve">. </w:t>
            </w:r>
          </w:p>
          <w:p w14:paraId="329490CB" w14:textId="77777777" w:rsidR="0003451A" w:rsidRPr="00E60668" w:rsidRDefault="0003451A" w:rsidP="0003451A">
            <w:pPr>
              <w:pStyle w:val="NoSpacing"/>
              <w:rPr>
                <w:lang w:val="en-NZ"/>
              </w:rPr>
            </w:pPr>
          </w:p>
          <w:p w14:paraId="088392BE" w14:textId="77777777" w:rsidR="002B2968" w:rsidRPr="00E60668" w:rsidRDefault="002B2968" w:rsidP="0003451A">
            <w:pPr>
              <w:pStyle w:val="NoSpacing"/>
              <w:rPr>
                <w:b/>
                <w:i/>
                <w:lang w:val="en-NZ"/>
              </w:rPr>
            </w:pPr>
            <w:r w:rsidRPr="00E60668">
              <w:rPr>
                <w:b/>
                <w:i/>
                <w:lang w:val="en-NZ"/>
              </w:rPr>
              <w:t>Positive triage tests</w:t>
            </w:r>
          </w:p>
          <w:p w14:paraId="3AA13214" w14:textId="7FA278DD" w:rsidR="008C41DE" w:rsidRPr="00E60668" w:rsidRDefault="008C41DE" w:rsidP="00A33243">
            <w:pPr>
              <w:pStyle w:val="NoSpacing"/>
              <w:jc w:val="both"/>
              <w:rPr>
                <w:lang w:val="en-NZ"/>
              </w:rPr>
            </w:pPr>
            <w:r w:rsidRPr="00E60668">
              <w:rPr>
                <w:lang w:val="en-NZ"/>
              </w:rPr>
              <w:t xml:space="preserve">Among women aged 30 years or more with </w:t>
            </w:r>
            <w:r w:rsidR="00B44054" w:rsidRPr="00E60668">
              <w:rPr>
                <w:lang w:val="en-NZ"/>
              </w:rPr>
              <w:t xml:space="preserve">a </w:t>
            </w:r>
            <w:r w:rsidRPr="00E60668">
              <w:rPr>
                <w:lang w:val="en-NZ"/>
              </w:rPr>
              <w:t xml:space="preserve">valid HPV triage test results, the proportion who were positive for high risk HPV </w:t>
            </w:r>
            <w:r w:rsidR="00E869B8" w:rsidRPr="00E60668">
              <w:rPr>
                <w:lang w:val="en-NZ"/>
              </w:rPr>
              <w:t xml:space="preserve">(hrHPV) </w:t>
            </w:r>
            <w:r w:rsidRPr="00E60668">
              <w:rPr>
                <w:lang w:val="en-NZ"/>
              </w:rPr>
              <w:t xml:space="preserve">was </w:t>
            </w:r>
            <w:r w:rsidR="00912725" w:rsidRPr="00E60668">
              <w:rPr>
                <w:szCs w:val="23"/>
                <w:lang w:val="en-NZ"/>
              </w:rPr>
              <w:t>24.8</w:t>
            </w:r>
            <w:r w:rsidRPr="00E60668">
              <w:rPr>
                <w:szCs w:val="23"/>
                <w:lang w:val="en-NZ"/>
              </w:rPr>
              <w:t>%</w:t>
            </w:r>
            <w:r w:rsidRPr="00E60668">
              <w:rPr>
                <w:lang w:val="en-NZ"/>
              </w:rPr>
              <w:t xml:space="preserve"> for women with ASC-US results, and</w:t>
            </w:r>
            <w:r w:rsidR="003466AE" w:rsidRPr="00E60668">
              <w:rPr>
                <w:lang w:val="en-NZ"/>
              </w:rPr>
              <w:t xml:space="preserve"> </w:t>
            </w:r>
            <w:r w:rsidR="00912725" w:rsidRPr="00E60668">
              <w:rPr>
                <w:szCs w:val="23"/>
                <w:lang w:val="en-NZ"/>
              </w:rPr>
              <w:t>58.5</w:t>
            </w:r>
            <w:r w:rsidRPr="00E60668">
              <w:rPr>
                <w:szCs w:val="23"/>
                <w:lang w:val="en-NZ"/>
              </w:rPr>
              <w:t>%</w:t>
            </w:r>
            <w:r w:rsidRPr="00E60668">
              <w:rPr>
                <w:lang w:val="en-NZ"/>
              </w:rPr>
              <w:t xml:space="preserve"> for women with LSIL results. These proportions varied by laboratory from </w:t>
            </w:r>
            <w:r w:rsidR="00912725" w:rsidRPr="00E60668">
              <w:rPr>
                <w:szCs w:val="23"/>
                <w:lang w:val="en-NZ"/>
              </w:rPr>
              <w:t>11.6</w:t>
            </w:r>
            <w:r w:rsidR="00BD27D3" w:rsidRPr="00E60668">
              <w:rPr>
                <w:szCs w:val="23"/>
                <w:lang w:val="en-NZ"/>
              </w:rPr>
              <w:t>%</w:t>
            </w:r>
            <w:r w:rsidRPr="00E60668">
              <w:rPr>
                <w:lang w:val="en-NZ"/>
              </w:rPr>
              <w:t xml:space="preserve"> (</w:t>
            </w:r>
            <w:r w:rsidR="00912725" w:rsidRPr="00E60668">
              <w:rPr>
                <w:szCs w:val="23"/>
                <w:lang w:val="en-NZ"/>
              </w:rPr>
              <w:t>LabPLUS</w:t>
            </w:r>
            <w:r w:rsidRPr="00E60668">
              <w:rPr>
                <w:szCs w:val="23"/>
                <w:lang w:val="en-NZ"/>
              </w:rPr>
              <w:t>)</w:t>
            </w:r>
            <w:r w:rsidRPr="00E60668">
              <w:rPr>
                <w:lang w:val="en-NZ"/>
              </w:rPr>
              <w:t xml:space="preserve"> to </w:t>
            </w:r>
            <w:r w:rsidR="00912725" w:rsidRPr="00E60668">
              <w:rPr>
                <w:szCs w:val="23"/>
                <w:lang w:val="en-NZ"/>
              </w:rPr>
              <w:t>35.8</w:t>
            </w:r>
            <w:r w:rsidR="002323D9" w:rsidRPr="00E60668">
              <w:rPr>
                <w:szCs w:val="23"/>
                <w:lang w:val="en-NZ"/>
              </w:rPr>
              <w:t>%</w:t>
            </w:r>
            <w:r w:rsidR="0078422A" w:rsidRPr="00E60668">
              <w:rPr>
                <w:lang w:val="en-NZ"/>
              </w:rPr>
              <w:t xml:space="preserve"> </w:t>
            </w:r>
            <w:r w:rsidRPr="00E60668">
              <w:rPr>
                <w:lang w:val="en-NZ"/>
              </w:rPr>
              <w:t>(</w:t>
            </w:r>
            <w:r w:rsidR="00912725" w:rsidRPr="00E60668">
              <w:rPr>
                <w:szCs w:val="23"/>
                <w:lang w:val="en-NZ"/>
              </w:rPr>
              <w:t>Pathlab</w:t>
            </w:r>
            <w:r w:rsidRPr="00E60668">
              <w:rPr>
                <w:szCs w:val="23"/>
                <w:lang w:val="en-NZ"/>
              </w:rPr>
              <w:t>)</w:t>
            </w:r>
            <w:r w:rsidR="003268B0" w:rsidRPr="00E60668">
              <w:rPr>
                <w:lang w:val="en-NZ"/>
              </w:rPr>
              <w:t xml:space="preserve"> for women with ASC-US cytology (</w:t>
            </w:r>
            <w:r w:rsidR="00616FB9" w:rsidRPr="001922AA">
              <w:rPr>
                <w:lang w:val="en-NZ"/>
              </w:rPr>
              <w:fldChar w:fldCharType="begin"/>
            </w:r>
            <w:r w:rsidR="00616FB9" w:rsidRPr="001922AA">
              <w:rPr>
                <w:lang w:val="en-NZ"/>
              </w:rPr>
              <w:instrText xml:space="preserve"> REF _Ref293567559 \h  \* MERGEFORMAT </w:instrText>
            </w:r>
            <w:r w:rsidR="00616FB9" w:rsidRPr="001922AA">
              <w:rPr>
                <w:lang w:val="en-NZ"/>
              </w:rPr>
            </w:r>
            <w:r w:rsidR="00616FB9" w:rsidRPr="001922AA">
              <w:rPr>
                <w:lang w:val="en-NZ"/>
              </w:rPr>
              <w:fldChar w:fldCharType="separate"/>
            </w:r>
            <w:r w:rsidR="00B73FE3" w:rsidRPr="00B73FE3">
              <w:rPr>
                <w:lang w:val="en-NZ"/>
              </w:rPr>
              <w:t>Figure 80</w:t>
            </w:r>
            <w:r w:rsidR="00616FB9" w:rsidRPr="001922AA">
              <w:rPr>
                <w:lang w:val="en-NZ"/>
              </w:rPr>
              <w:fldChar w:fldCharType="end"/>
            </w:r>
            <w:r w:rsidR="003268B0" w:rsidRPr="001922AA">
              <w:rPr>
                <w:lang w:val="en-NZ"/>
              </w:rPr>
              <w:t xml:space="preserve">), and from </w:t>
            </w:r>
            <w:r w:rsidR="00912725" w:rsidRPr="001922AA">
              <w:rPr>
                <w:szCs w:val="23"/>
                <w:lang w:val="en-NZ"/>
              </w:rPr>
              <w:t>48.8</w:t>
            </w:r>
            <w:r w:rsidR="002323D9" w:rsidRPr="001922AA">
              <w:rPr>
                <w:szCs w:val="23"/>
                <w:lang w:val="en-NZ"/>
              </w:rPr>
              <w:t>%</w:t>
            </w:r>
            <w:r w:rsidR="002B077D" w:rsidRPr="001922AA">
              <w:rPr>
                <w:lang w:val="en-NZ"/>
              </w:rPr>
              <w:t xml:space="preserve"> (</w:t>
            </w:r>
            <w:r w:rsidR="00912725" w:rsidRPr="001922AA">
              <w:rPr>
                <w:szCs w:val="23"/>
                <w:lang w:val="en-NZ"/>
              </w:rPr>
              <w:t>Medlab Central Ltd</w:t>
            </w:r>
            <w:r w:rsidR="002B077D" w:rsidRPr="001922AA">
              <w:rPr>
                <w:szCs w:val="23"/>
                <w:lang w:val="en-NZ"/>
              </w:rPr>
              <w:t>)</w:t>
            </w:r>
            <w:r w:rsidR="002B077D" w:rsidRPr="001922AA">
              <w:rPr>
                <w:lang w:val="en-NZ"/>
              </w:rPr>
              <w:t xml:space="preserve"> to </w:t>
            </w:r>
            <w:r w:rsidR="00912725" w:rsidRPr="001922AA">
              <w:rPr>
                <w:szCs w:val="23"/>
                <w:lang w:val="en-NZ"/>
              </w:rPr>
              <w:t>63.7</w:t>
            </w:r>
            <w:r w:rsidR="002B077D" w:rsidRPr="001922AA">
              <w:rPr>
                <w:szCs w:val="23"/>
                <w:lang w:val="en-NZ"/>
              </w:rPr>
              <w:t>%</w:t>
            </w:r>
            <w:r w:rsidR="002B077D" w:rsidRPr="001922AA">
              <w:rPr>
                <w:lang w:val="en-NZ"/>
              </w:rPr>
              <w:t xml:space="preserve"> (</w:t>
            </w:r>
            <w:r w:rsidR="00912725" w:rsidRPr="001922AA">
              <w:rPr>
                <w:szCs w:val="23"/>
                <w:lang w:val="en-NZ"/>
              </w:rPr>
              <w:t>Pathlab</w:t>
            </w:r>
            <w:r w:rsidR="002B077D" w:rsidRPr="001922AA">
              <w:rPr>
                <w:lang w:val="en-NZ"/>
              </w:rPr>
              <w:t xml:space="preserve">) for women with LSIL cytology </w:t>
            </w:r>
            <w:r w:rsidR="003268B0" w:rsidRPr="001922AA">
              <w:rPr>
                <w:lang w:val="en-NZ"/>
              </w:rPr>
              <w:t>(</w:t>
            </w:r>
            <w:r w:rsidR="00616FB9" w:rsidRPr="001922AA">
              <w:rPr>
                <w:lang w:val="en-NZ"/>
              </w:rPr>
              <w:fldChar w:fldCharType="begin"/>
            </w:r>
            <w:r w:rsidR="00616FB9" w:rsidRPr="001922AA">
              <w:rPr>
                <w:lang w:val="en-NZ"/>
              </w:rPr>
              <w:instrText xml:space="preserve"> REF _Ref293567570 \h  \* MERGEFORMAT </w:instrText>
            </w:r>
            <w:r w:rsidR="00616FB9" w:rsidRPr="001922AA">
              <w:rPr>
                <w:lang w:val="en-NZ"/>
              </w:rPr>
            </w:r>
            <w:r w:rsidR="00616FB9" w:rsidRPr="001922AA">
              <w:rPr>
                <w:lang w:val="en-NZ"/>
              </w:rPr>
              <w:fldChar w:fldCharType="separate"/>
            </w:r>
            <w:r w:rsidR="00B73FE3" w:rsidRPr="00B73FE3">
              <w:rPr>
                <w:lang w:val="en-NZ"/>
              </w:rPr>
              <w:t>Figure 81</w:t>
            </w:r>
            <w:r w:rsidR="00616FB9" w:rsidRPr="001922AA">
              <w:rPr>
                <w:lang w:val="en-NZ"/>
              </w:rPr>
              <w:fldChar w:fldCharType="end"/>
            </w:r>
            <w:r w:rsidR="00F35976" w:rsidRPr="001922AA">
              <w:rPr>
                <w:lang w:val="en-NZ"/>
              </w:rPr>
              <w:t>)</w:t>
            </w:r>
            <w:r w:rsidR="003268B0" w:rsidRPr="001922AA">
              <w:rPr>
                <w:lang w:val="en-NZ"/>
              </w:rPr>
              <w:t>.</w:t>
            </w:r>
            <w:r w:rsidR="00686AA6" w:rsidRPr="00E60668">
              <w:rPr>
                <w:lang w:val="en-NZ"/>
              </w:rPr>
              <w:t xml:space="preserve"> </w:t>
            </w:r>
          </w:p>
          <w:p w14:paraId="550B05CD" w14:textId="77777777" w:rsidR="00A33243" w:rsidRPr="00E60668" w:rsidRDefault="00A33243" w:rsidP="00A33243">
            <w:pPr>
              <w:pStyle w:val="NoSpacing"/>
              <w:jc w:val="both"/>
              <w:rPr>
                <w:lang w:val="en-NZ"/>
              </w:rPr>
            </w:pPr>
          </w:p>
          <w:p w14:paraId="22EA6FD4" w14:textId="010FA059" w:rsidR="000E6448" w:rsidRPr="00E60668" w:rsidRDefault="00054FEB" w:rsidP="00A33243">
            <w:pPr>
              <w:pStyle w:val="NoSpacing"/>
              <w:jc w:val="both"/>
              <w:rPr>
                <w:lang w:val="en-NZ"/>
              </w:rPr>
            </w:pPr>
            <w:r w:rsidRPr="00E60668">
              <w:rPr>
                <w:lang w:val="en-NZ"/>
              </w:rPr>
              <w:t>The proportion of women whose HPV triage test was positive also varied by age.</w:t>
            </w:r>
            <w:r w:rsidR="0094097B" w:rsidRPr="00E60668">
              <w:rPr>
                <w:lang w:val="en-NZ"/>
              </w:rPr>
              <w:t xml:space="preserve"> </w:t>
            </w:r>
            <w:r w:rsidR="00E23F59" w:rsidRPr="00E60668">
              <w:rPr>
                <w:lang w:val="en-NZ"/>
              </w:rPr>
              <w:t xml:space="preserve">Among women </w:t>
            </w:r>
            <w:r w:rsidR="000277F5" w:rsidRPr="00E60668">
              <w:rPr>
                <w:lang w:val="en-NZ"/>
              </w:rPr>
              <w:t xml:space="preserve">aged </w:t>
            </w:r>
            <w:r w:rsidR="00E23F59" w:rsidRPr="00E60668">
              <w:rPr>
                <w:lang w:val="en-NZ"/>
              </w:rPr>
              <w:t>30</w:t>
            </w:r>
            <w:r w:rsidR="000277F5" w:rsidRPr="00E60668">
              <w:rPr>
                <w:lang w:val="en-NZ"/>
              </w:rPr>
              <w:t>-69</w:t>
            </w:r>
            <w:r w:rsidR="00E23F59" w:rsidRPr="00E60668">
              <w:rPr>
                <w:lang w:val="en-NZ"/>
              </w:rPr>
              <w:t xml:space="preserve"> years, </w:t>
            </w:r>
            <w:r w:rsidR="0094097B" w:rsidRPr="00E60668">
              <w:rPr>
                <w:lang w:val="en-NZ"/>
              </w:rPr>
              <w:t xml:space="preserve">HPV positivity </w:t>
            </w:r>
            <w:r w:rsidR="00884F8E" w:rsidRPr="00E60668">
              <w:rPr>
                <w:lang w:val="en-NZ"/>
              </w:rPr>
              <w:t xml:space="preserve">rates were highest for </w:t>
            </w:r>
            <w:r w:rsidR="00E23F59" w:rsidRPr="00E60668">
              <w:rPr>
                <w:lang w:val="en-NZ"/>
              </w:rPr>
              <w:t>those</w:t>
            </w:r>
            <w:r w:rsidR="00884F8E" w:rsidRPr="00E60668">
              <w:rPr>
                <w:lang w:val="en-NZ"/>
              </w:rPr>
              <w:t xml:space="preserve"> aged </w:t>
            </w:r>
            <w:r w:rsidR="00912725" w:rsidRPr="00E60668">
              <w:rPr>
                <w:szCs w:val="23"/>
                <w:lang w:val="en-NZ"/>
              </w:rPr>
              <w:t>30-39 y</w:t>
            </w:r>
            <w:r w:rsidR="005D6229">
              <w:rPr>
                <w:szCs w:val="23"/>
                <w:lang w:val="en-NZ"/>
              </w:rPr>
              <w:t>ea</w:t>
            </w:r>
            <w:r w:rsidR="00912725" w:rsidRPr="00E60668">
              <w:rPr>
                <w:szCs w:val="23"/>
                <w:lang w:val="en-NZ"/>
              </w:rPr>
              <w:t>rs</w:t>
            </w:r>
            <w:r w:rsidR="00884F8E" w:rsidRPr="00E60668">
              <w:rPr>
                <w:lang w:val="en-NZ"/>
              </w:rPr>
              <w:t xml:space="preserve"> for </w:t>
            </w:r>
            <w:r w:rsidR="00E23F59" w:rsidRPr="00E60668">
              <w:rPr>
                <w:lang w:val="en-NZ"/>
              </w:rPr>
              <w:t>women with ASC-US cytology</w:t>
            </w:r>
            <w:r w:rsidR="002650FA" w:rsidRPr="00E60668">
              <w:rPr>
                <w:lang w:val="en-NZ"/>
              </w:rPr>
              <w:t xml:space="preserve"> (</w:t>
            </w:r>
            <w:r w:rsidR="002650FA" w:rsidRPr="00E60668">
              <w:rPr>
                <w:szCs w:val="23"/>
                <w:lang w:val="en-NZ"/>
              </w:rPr>
              <w:t>30.5%</w:t>
            </w:r>
            <w:r w:rsidR="002650FA" w:rsidRPr="00E60668">
              <w:rPr>
                <w:lang w:val="en-NZ"/>
              </w:rPr>
              <w:t>)</w:t>
            </w:r>
            <w:r w:rsidR="004B2D86" w:rsidRPr="00E60668">
              <w:rPr>
                <w:lang w:val="en-NZ"/>
              </w:rPr>
              <w:t>,</w:t>
            </w:r>
            <w:r w:rsidR="00062974" w:rsidRPr="00E60668">
              <w:rPr>
                <w:lang w:val="en-NZ"/>
              </w:rPr>
              <w:t xml:space="preserve"> </w:t>
            </w:r>
            <w:r w:rsidR="00EC2147" w:rsidRPr="00E60668">
              <w:rPr>
                <w:lang w:val="en-NZ"/>
              </w:rPr>
              <w:t>and</w:t>
            </w:r>
            <w:r w:rsidR="009712EC" w:rsidRPr="00E60668">
              <w:rPr>
                <w:lang w:val="en-NZ"/>
              </w:rPr>
              <w:t xml:space="preserve"> </w:t>
            </w:r>
            <w:r w:rsidR="00E869B8" w:rsidRPr="00E60668">
              <w:rPr>
                <w:lang w:val="en-NZ"/>
              </w:rPr>
              <w:t xml:space="preserve">for those with </w:t>
            </w:r>
            <w:r w:rsidR="00E23F59" w:rsidRPr="00E60668">
              <w:rPr>
                <w:lang w:val="en-NZ"/>
              </w:rPr>
              <w:t>LSIL cytology</w:t>
            </w:r>
            <w:r w:rsidR="00FB2712" w:rsidRPr="00E60668">
              <w:rPr>
                <w:lang w:val="en-NZ"/>
              </w:rPr>
              <w:t xml:space="preserve"> (</w:t>
            </w:r>
            <w:r w:rsidR="00FB2712" w:rsidRPr="00E60668">
              <w:rPr>
                <w:szCs w:val="23"/>
                <w:lang w:val="en-NZ"/>
              </w:rPr>
              <w:t>66.3%</w:t>
            </w:r>
            <w:r w:rsidR="000277F5" w:rsidRPr="00E60668">
              <w:rPr>
                <w:lang w:val="en-NZ"/>
              </w:rPr>
              <w:t>)</w:t>
            </w:r>
            <w:r w:rsidR="009A03F4">
              <w:rPr>
                <w:lang w:val="en-NZ"/>
              </w:rPr>
              <w:t>.</w:t>
            </w:r>
            <w:r w:rsidR="00953EBB">
              <w:rPr>
                <w:lang w:val="en-NZ"/>
              </w:rPr>
              <w:t xml:space="preserve"> </w:t>
            </w:r>
            <w:r w:rsidR="009A03F4">
              <w:rPr>
                <w:lang w:val="en-NZ"/>
              </w:rPr>
              <w:t>HPV positivity rates</w:t>
            </w:r>
            <w:r w:rsidR="00F90255">
              <w:rPr>
                <w:lang w:val="en-NZ"/>
              </w:rPr>
              <w:t xml:space="preserve"> generally decreased with increasing age</w:t>
            </w:r>
            <w:r w:rsidR="009A03F4">
              <w:rPr>
                <w:lang w:val="en-NZ"/>
              </w:rPr>
              <w:t xml:space="preserve">, but were broadly similar for women in </w:t>
            </w:r>
            <w:r w:rsidR="009A03F4" w:rsidRPr="00E60668">
              <w:rPr>
                <w:lang w:val="en-NZ"/>
              </w:rPr>
              <w:t>each of the 10-year age groups between 40 and 69 years</w:t>
            </w:r>
            <w:r w:rsidR="00E23F59" w:rsidRPr="00E60668">
              <w:rPr>
                <w:lang w:val="en-NZ"/>
              </w:rPr>
              <w:t>. For women with ASC-US results, the positivity rate</w:t>
            </w:r>
            <w:r w:rsidR="007E247B" w:rsidRPr="00E60668">
              <w:rPr>
                <w:lang w:val="en-NZ"/>
              </w:rPr>
              <w:t>s</w:t>
            </w:r>
            <w:r w:rsidR="00E23F59" w:rsidRPr="00E60668">
              <w:rPr>
                <w:lang w:val="en-NZ"/>
              </w:rPr>
              <w:t xml:space="preserve"> </w:t>
            </w:r>
            <w:r w:rsidR="009A03F4">
              <w:rPr>
                <w:lang w:val="en-NZ"/>
              </w:rPr>
              <w:t>in</w:t>
            </w:r>
            <w:r w:rsidR="00E23F59" w:rsidRPr="00E60668">
              <w:rPr>
                <w:lang w:val="en-NZ"/>
              </w:rPr>
              <w:t xml:space="preserve"> the 10-year age groups between 40 and 69 years </w:t>
            </w:r>
            <w:r w:rsidR="009A03F4">
              <w:rPr>
                <w:lang w:val="en-NZ"/>
              </w:rPr>
              <w:t xml:space="preserve">ranged </w:t>
            </w:r>
            <w:r w:rsidR="00E23F59" w:rsidRPr="00E60668">
              <w:rPr>
                <w:lang w:val="en-NZ"/>
              </w:rPr>
              <w:t xml:space="preserve">between </w:t>
            </w:r>
            <w:r w:rsidR="00912725" w:rsidRPr="00E60668">
              <w:rPr>
                <w:szCs w:val="23"/>
                <w:lang w:val="en-NZ"/>
              </w:rPr>
              <w:t>2</w:t>
            </w:r>
            <w:r w:rsidR="00912725" w:rsidRPr="00572B96">
              <w:rPr>
                <w:szCs w:val="23"/>
                <w:lang w:val="en-NZ"/>
              </w:rPr>
              <w:t>0.8</w:t>
            </w:r>
            <w:r w:rsidR="00E23F59" w:rsidRPr="00572B96">
              <w:rPr>
                <w:szCs w:val="23"/>
                <w:lang w:val="en-NZ"/>
              </w:rPr>
              <w:t>%</w:t>
            </w:r>
            <w:r w:rsidR="00E23F59" w:rsidRPr="00572B96">
              <w:rPr>
                <w:lang w:val="en-NZ"/>
              </w:rPr>
              <w:t xml:space="preserve"> and </w:t>
            </w:r>
            <w:r w:rsidR="00912725" w:rsidRPr="00572B96">
              <w:rPr>
                <w:szCs w:val="23"/>
                <w:lang w:val="en-NZ"/>
              </w:rPr>
              <w:t>22.6</w:t>
            </w:r>
            <w:r w:rsidR="003104BE" w:rsidRPr="00572B96">
              <w:rPr>
                <w:szCs w:val="23"/>
                <w:lang w:val="en-NZ"/>
              </w:rPr>
              <w:t>%</w:t>
            </w:r>
            <w:r w:rsidR="000E51A0" w:rsidRPr="00572B96">
              <w:rPr>
                <w:szCs w:val="23"/>
                <w:lang w:val="en-NZ"/>
              </w:rPr>
              <w:t xml:space="preserve"> </w:t>
            </w:r>
            <w:r w:rsidR="009A03F4" w:rsidRPr="00572B96">
              <w:rPr>
                <w:szCs w:val="23"/>
                <w:lang w:val="en-NZ"/>
              </w:rPr>
              <w:t>(</w:t>
            </w:r>
            <w:r w:rsidR="000E51A0" w:rsidRPr="00572B96">
              <w:rPr>
                <w:szCs w:val="23"/>
                <w:lang w:val="en-NZ"/>
              </w:rPr>
              <w:fldChar w:fldCharType="begin"/>
            </w:r>
            <w:r w:rsidR="000E51A0" w:rsidRPr="00572B96">
              <w:rPr>
                <w:szCs w:val="23"/>
                <w:lang w:val="en-NZ"/>
              </w:rPr>
              <w:instrText xml:space="preserve"> REF _Ref293305786 \h </w:instrText>
            </w:r>
            <w:r w:rsidR="00572B96">
              <w:rPr>
                <w:szCs w:val="23"/>
                <w:lang w:val="en-NZ"/>
              </w:rPr>
              <w:instrText xml:space="preserve"> \* MERGEFORMAT </w:instrText>
            </w:r>
            <w:r w:rsidR="000E51A0" w:rsidRPr="00572B96">
              <w:rPr>
                <w:szCs w:val="23"/>
                <w:lang w:val="en-NZ"/>
              </w:rPr>
            </w:r>
            <w:r w:rsidR="000E51A0" w:rsidRPr="00572B96">
              <w:rPr>
                <w:szCs w:val="23"/>
                <w:lang w:val="en-NZ"/>
              </w:rPr>
              <w:fldChar w:fldCharType="separate"/>
            </w:r>
            <w:r w:rsidR="00B73FE3" w:rsidRPr="003821E5">
              <w:t xml:space="preserve">Figure </w:t>
            </w:r>
            <w:r w:rsidR="00B73FE3">
              <w:rPr>
                <w:noProof/>
              </w:rPr>
              <w:t>82</w:t>
            </w:r>
            <w:r w:rsidR="000E51A0" w:rsidRPr="00572B96">
              <w:rPr>
                <w:szCs w:val="23"/>
                <w:lang w:val="en-NZ"/>
              </w:rPr>
              <w:fldChar w:fldCharType="end"/>
            </w:r>
            <w:r w:rsidR="000E51A0" w:rsidRPr="00572B96">
              <w:rPr>
                <w:szCs w:val="23"/>
                <w:lang w:val="en-NZ"/>
              </w:rPr>
              <w:t xml:space="preserve">, </w:t>
            </w:r>
            <w:r w:rsidR="000E51A0" w:rsidRPr="00572B96">
              <w:rPr>
                <w:szCs w:val="23"/>
                <w:lang w:val="en-NZ"/>
              </w:rPr>
              <w:fldChar w:fldCharType="begin"/>
            </w:r>
            <w:r w:rsidR="000E51A0" w:rsidRPr="00572B96">
              <w:rPr>
                <w:szCs w:val="23"/>
                <w:lang w:val="en-NZ"/>
              </w:rPr>
              <w:instrText xml:space="preserve"> REF _Ref293306060 \h </w:instrText>
            </w:r>
            <w:r w:rsidR="00F77E1D" w:rsidRPr="00572B96">
              <w:rPr>
                <w:szCs w:val="23"/>
                <w:lang w:val="en-NZ"/>
              </w:rPr>
              <w:instrText xml:space="preserve"> \* MERGEFORMAT </w:instrText>
            </w:r>
            <w:r w:rsidR="000E51A0" w:rsidRPr="00572B96">
              <w:rPr>
                <w:szCs w:val="23"/>
                <w:lang w:val="en-NZ"/>
              </w:rPr>
            </w:r>
            <w:r w:rsidR="000E51A0" w:rsidRPr="00572B96">
              <w:rPr>
                <w:szCs w:val="23"/>
                <w:lang w:val="en-NZ"/>
              </w:rPr>
              <w:fldChar w:fldCharType="separate"/>
            </w:r>
            <w:r w:rsidR="00B73FE3" w:rsidRPr="003821E5">
              <w:t xml:space="preserve">Table </w:t>
            </w:r>
            <w:r w:rsidR="00B73FE3">
              <w:rPr>
                <w:noProof/>
              </w:rPr>
              <w:t>20</w:t>
            </w:r>
            <w:r w:rsidR="000E51A0" w:rsidRPr="00572B96">
              <w:rPr>
                <w:szCs w:val="23"/>
                <w:lang w:val="en-NZ"/>
              </w:rPr>
              <w:fldChar w:fldCharType="end"/>
            </w:r>
            <w:r w:rsidR="007E247B" w:rsidRPr="00572B96">
              <w:rPr>
                <w:lang w:val="en-NZ"/>
              </w:rPr>
              <w:t>)</w:t>
            </w:r>
            <w:r w:rsidR="005830BC" w:rsidRPr="00572B96">
              <w:rPr>
                <w:lang w:val="en-NZ"/>
              </w:rPr>
              <w:t>. For women with LSIL results, the positivity rate</w:t>
            </w:r>
            <w:r w:rsidR="007E247B" w:rsidRPr="00572B96">
              <w:rPr>
                <w:lang w:val="en-NZ"/>
              </w:rPr>
              <w:t>s were</w:t>
            </w:r>
            <w:r w:rsidR="005830BC" w:rsidRPr="00572B96">
              <w:rPr>
                <w:lang w:val="en-NZ"/>
              </w:rPr>
              <w:t xml:space="preserve"> between </w:t>
            </w:r>
            <w:r w:rsidR="00912725" w:rsidRPr="00572B96">
              <w:rPr>
                <w:szCs w:val="23"/>
                <w:lang w:val="en-NZ"/>
              </w:rPr>
              <w:t>51.5</w:t>
            </w:r>
            <w:r w:rsidR="005830BC" w:rsidRPr="00572B96">
              <w:rPr>
                <w:szCs w:val="23"/>
                <w:lang w:val="en-NZ"/>
              </w:rPr>
              <w:t>%</w:t>
            </w:r>
            <w:r w:rsidR="005830BC" w:rsidRPr="00572B96">
              <w:rPr>
                <w:lang w:val="en-NZ"/>
              </w:rPr>
              <w:t xml:space="preserve"> and </w:t>
            </w:r>
            <w:r w:rsidR="00912725" w:rsidRPr="00572B96">
              <w:rPr>
                <w:szCs w:val="23"/>
                <w:lang w:val="en-NZ"/>
              </w:rPr>
              <w:t>52.7</w:t>
            </w:r>
            <w:r w:rsidR="005830BC" w:rsidRPr="00572B96">
              <w:rPr>
                <w:szCs w:val="23"/>
                <w:lang w:val="en-NZ"/>
              </w:rPr>
              <w:t>%</w:t>
            </w:r>
            <w:r w:rsidR="005830BC" w:rsidRPr="00572B96">
              <w:rPr>
                <w:lang w:val="en-NZ"/>
              </w:rPr>
              <w:t xml:space="preserve"> for these 10-year age groups</w:t>
            </w:r>
            <w:r w:rsidR="0094097B" w:rsidRPr="00572B96">
              <w:rPr>
                <w:lang w:val="en-NZ"/>
              </w:rPr>
              <w:t xml:space="preserve"> (</w:t>
            </w:r>
            <w:r w:rsidR="00616FB9" w:rsidRPr="00572B96">
              <w:rPr>
                <w:lang w:val="en-NZ"/>
              </w:rPr>
              <w:fldChar w:fldCharType="begin"/>
            </w:r>
            <w:r w:rsidR="00616FB9" w:rsidRPr="00572B96">
              <w:rPr>
                <w:lang w:val="en-NZ"/>
              </w:rPr>
              <w:instrText xml:space="preserve"> REF _Ref293305786 \h  \* MERGEFORMAT </w:instrText>
            </w:r>
            <w:r w:rsidR="00616FB9" w:rsidRPr="00572B96">
              <w:rPr>
                <w:lang w:val="en-NZ"/>
              </w:rPr>
            </w:r>
            <w:r w:rsidR="00616FB9" w:rsidRPr="00572B96">
              <w:rPr>
                <w:lang w:val="en-NZ"/>
              </w:rPr>
              <w:fldChar w:fldCharType="separate"/>
            </w:r>
            <w:r w:rsidR="00B73FE3" w:rsidRPr="00B73FE3">
              <w:rPr>
                <w:lang w:val="en-NZ"/>
              </w:rPr>
              <w:t>Figure 82</w:t>
            </w:r>
            <w:r w:rsidR="00616FB9" w:rsidRPr="00572B96">
              <w:rPr>
                <w:lang w:val="en-NZ"/>
              </w:rPr>
              <w:fldChar w:fldCharType="end"/>
            </w:r>
            <w:r w:rsidR="0094097B" w:rsidRPr="00E60668">
              <w:rPr>
                <w:lang w:val="en-NZ"/>
              </w:rPr>
              <w:t>,</w:t>
            </w:r>
            <w:r w:rsidR="000E51A0" w:rsidRPr="00E60668">
              <w:rPr>
                <w:lang w:val="en-NZ"/>
              </w:rPr>
              <w:t xml:space="preserve"> </w:t>
            </w:r>
            <w:r w:rsidR="000E51A0" w:rsidRPr="00F77E1D">
              <w:rPr>
                <w:lang w:val="en-NZ"/>
              </w:rPr>
              <w:fldChar w:fldCharType="begin"/>
            </w:r>
            <w:r w:rsidR="000E51A0" w:rsidRPr="00F77E1D">
              <w:rPr>
                <w:lang w:val="en-NZ"/>
              </w:rPr>
              <w:instrText xml:space="preserve"> REF _Ref497814247 \h </w:instrText>
            </w:r>
            <w:r w:rsidR="00F77E1D">
              <w:rPr>
                <w:lang w:val="en-NZ"/>
              </w:rPr>
              <w:instrText xml:space="preserve"> \* MERGEFORMAT </w:instrText>
            </w:r>
            <w:r w:rsidR="000E51A0" w:rsidRPr="00F77E1D">
              <w:rPr>
                <w:lang w:val="en-NZ"/>
              </w:rPr>
            </w:r>
            <w:r w:rsidR="000E51A0" w:rsidRPr="00F77E1D">
              <w:rPr>
                <w:lang w:val="en-NZ"/>
              </w:rPr>
              <w:fldChar w:fldCharType="separate"/>
            </w:r>
            <w:r w:rsidR="00B73FE3" w:rsidRPr="003821E5">
              <w:t xml:space="preserve">Table </w:t>
            </w:r>
            <w:r w:rsidR="00B73FE3">
              <w:rPr>
                <w:noProof/>
              </w:rPr>
              <w:t>21</w:t>
            </w:r>
            <w:r w:rsidR="000E51A0" w:rsidRPr="00F77E1D">
              <w:rPr>
                <w:lang w:val="en-NZ"/>
              </w:rPr>
              <w:fldChar w:fldCharType="end"/>
            </w:r>
            <w:r w:rsidR="0094097B" w:rsidRPr="00F77E1D">
              <w:rPr>
                <w:lang w:val="en-NZ"/>
              </w:rPr>
              <w:t>).</w:t>
            </w:r>
            <w:r w:rsidR="009712EC" w:rsidRPr="00E60668">
              <w:rPr>
                <w:lang w:val="en-NZ"/>
              </w:rPr>
              <w:t xml:space="preserve"> </w:t>
            </w:r>
          </w:p>
          <w:p w14:paraId="16D0D024" w14:textId="77777777" w:rsidR="0003451A" w:rsidRPr="00E60668" w:rsidRDefault="0003451A" w:rsidP="0003451A">
            <w:pPr>
              <w:pStyle w:val="NoSpacing"/>
              <w:rPr>
                <w:lang w:val="en-NZ"/>
              </w:rPr>
            </w:pPr>
          </w:p>
          <w:p w14:paraId="63CDAA6D" w14:textId="77777777" w:rsidR="002B2968" w:rsidRPr="00E60668" w:rsidRDefault="002B2968" w:rsidP="0003451A">
            <w:pPr>
              <w:pStyle w:val="NoSpacing"/>
              <w:rPr>
                <w:b/>
                <w:i/>
                <w:lang w:val="en-NZ"/>
              </w:rPr>
            </w:pPr>
            <w:r w:rsidRPr="00E60668">
              <w:rPr>
                <w:b/>
                <w:i/>
                <w:lang w:val="en-NZ"/>
              </w:rPr>
              <w:t xml:space="preserve">Histological outcomes in </w:t>
            </w:r>
            <w:r w:rsidR="00AE49B1" w:rsidRPr="00E60668">
              <w:rPr>
                <w:b/>
                <w:i/>
                <w:lang w:val="en-NZ"/>
              </w:rPr>
              <w:t>triage-</w:t>
            </w:r>
            <w:r w:rsidRPr="00E60668">
              <w:rPr>
                <w:b/>
                <w:i/>
                <w:lang w:val="en-NZ"/>
              </w:rPr>
              <w:t>positive women who attended colposcopy</w:t>
            </w:r>
          </w:p>
          <w:p w14:paraId="640FFE06" w14:textId="321F689A" w:rsidR="008A07CC" w:rsidRPr="00E60668" w:rsidRDefault="002B2968" w:rsidP="00A33243">
            <w:pPr>
              <w:pStyle w:val="NoSpacing"/>
              <w:jc w:val="both"/>
              <w:rPr>
                <w:lang w:val="en-NZ"/>
              </w:rPr>
            </w:pPr>
            <w:r w:rsidRPr="00E60668">
              <w:rPr>
                <w:lang w:val="en-NZ"/>
              </w:rPr>
              <w:t xml:space="preserve">In order to allow sufficient time for women to have attended colposcopy following a positive triage test, histological outcomes were assessed in women with low grade cytology and a positive HPV triage test in the six-month period </w:t>
            </w:r>
            <w:r w:rsidR="00AA5D0D" w:rsidRPr="00E60668">
              <w:rPr>
                <w:szCs w:val="23"/>
                <w:lang w:val="en-NZ"/>
              </w:rPr>
              <w:t xml:space="preserve">1 </w:t>
            </w:r>
            <w:r w:rsidR="005D6229" w:rsidRPr="00E60668">
              <w:rPr>
                <w:szCs w:val="23"/>
                <w:lang w:val="en-NZ"/>
              </w:rPr>
              <w:t>January</w:t>
            </w:r>
            <w:r w:rsidR="00AA2E1D" w:rsidRPr="00E60668">
              <w:rPr>
                <w:szCs w:val="23"/>
                <w:lang w:val="en-NZ"/>
              </w:rPr>
              <w:t xml:space="preserve"> </w:t>
            </w:r>
            <w:r w:rsidR="008C0CE0" w:rsidRPr="00E60668">
              <w:rPr>
                <w:szCs w:val="23"/>
                <w:lang w:val="en-NZ"/>
              </w:rPr>
              <w:t xml:space="preserve">– </w:t>
            </w:r>
            <w:r w:rsidR="00912725" w:rsidRPr="00E60668">
              <w:rPr>
                <w:szCs w:val="23"/>
                <w:lang w:val="en-NZ"/>
              </w:rPr>
              <w:t>30 June</w:t>
            </w:r>
            <w:r w:rsidR="008C0CE0" w:rsidRPr="00E60668">
              <w:rPr>
                <w:szCs w:val="23"/>
                <w:lang w:val="en-NZ"/>
              </w:rPr>
              <w:t xml:space="preserve"> </w:t>
            </w:r>
            <w:r w:rsidR="00912725" w:rsidRPr="00E60668">
              <w:rPr>
                <w:szCs w:val="23"/>
                <w:lang w:val="en-NZ"/>
              </w:rPr>
              <w:t>2016</w:t>
            </w:r>
            <w:r w:rsidRPr="00E60668">
              <w:rPr>
                <w:lang w:val="en-NZ"/>
              </w:rPr>
              <w:t>.</w:t>
            </w:r>
            <w:r w:rsidR="00EE6227" w:rsidRPr="00E60668">
              <w:rPr>
                <w:lang w:val="en-NZ"/>
              </w:rPr>
              <w:t xml:space="preserve"> In this</w:t>
            </w:r>
            <w:r w:rsidR="001452CD" w:rsidRPr="00E60668">
              <w:rPr>
                <w:lang w:val="en-NZ"/>
              </w:rPr>
              <w:t xml:space="preserve"> period</w:t>
            </w:r>
            <w:r w:rsidR="00EE6227" w:rsidRPr="00E60668">
              <w:rPr>
                <w:lang w:val="en-NZ"/>
              </w:rPr>
              <w:t>,</w:t>
            </w:r>
            <w:r w:rsidR="001452CD" w:rsidRPr="00E60668">
              <w:rPr>
                <w:lang w:val="en-NZ"/>
              </w:rPr>
              <w:t xml:space="preserve"> there were </w:t>
            </w:r>
            <w:r w:rsidR="00912725" w:rsidRPr="00E60668">
              <w:rPr>
                <w:szCs w:val="23"/>
                <w:lang w:val="en-NZ"/>
              </w:rPr>
              <w:t>322</w:t>
            </w:r>
            <w:r w:rsidR="00182ADC" w:rsidRPr="00E60668">
              <w:rPr>
                <w:lang w:val="en-NZ"/>
              </w:rPr>
              <w:t xml:space="preserve"> </w:t>
            </w:r>
            <w:r w:rsidR="001452CD" w:rsidRPr="00E60668">
              <w:rPr>
                <w:lang w:val="en-NZ"/>
              </w:rPr>
              <w:t>women with a</w:t>
            </w:r>
            <w:r w:rsidR="00EE6227" w:rsidRPr="00E60668">
              <w:rPr>
                <w:lang w:val="en-NZ"/>
              </w:rPr>
              <w:t>n</w:t>
            </w:r>
            <w:r w:rsidR="001452CD" w:rsidRPr="00E60668">
              <w:rPr>
                <w:lang w:val="en-NZ"/>
              </w:rPr>
              <w:t xml:space="preserve"> ASC-US cytology result and positive HPV triage test, and </w:t>
            </w:r>
            <w:r w:rsidR="00912725" w:rsidRPr="00E60668">
              <w:rPr>
                <w:szCs w:val="23"/>
                <w:lang w:val="en-NZ"/>
              </w:rPr>
              <w:t>859</w:t>
            </w:r>
            <w:r w:rsidR="00092B28" w:rsidRPr="00E60668">
              <w:rPr>
                <w:lang w:val="en-NZ"/>
              </w:rPr>
              <w:t xml:space="preserve"> </w:t>
            </w:r>
            <w:r w:rsidR="001452CD" w:rsidRPr="00E60668">
              <w:rPr>
                <w:lang w:val="en-NZ"/>
              </w:rPr>
              <w:t xml:space="preserve">who had an LSIL cytology result and positive HPV triage test. </w:t>
            </w:r>
            <w:r w:rsidR="00912725" w:rsidRPr="00E60668">
              <w:rPr>
                <w:szCs w:val="23"/>
                <w:lang w:val="en-NZ"/>
              </w:rPr>
              <w:t>288</w:t>
            </w:r>
            <w:r w:rsidR="0082434E" w:rsidRPr="00E60668">
              <w:rPr>
                <w:lang w:val="en-NZ"/>
              </w:rPr>
              <w:t xml:space="preserve"> </w:t>
            </w:r>
            <w:r w:rsidR="001452CD" w:rsidRPr="00E60668">
              <w:rPr>
                <w:lang w:val="en-NZ"/>
              </w:rPr>
              <w:t>(</w:t>
            </w:r>
            <w:r w:rsidR="00912725" w:rsidRPr="00E60668">
              <w:rPr>
                <w:szCs w:val="23"/>
                <w:lang w:val="en-NZ"/>
              </w:rPr>
              <w:t>89.4</w:t>
            </w:r>
            <w:r w:rsidR="001452CD" w:rsidRPr="00E60668">
              <w:rPr>
                <w:szCs w:val="23"/>
                <w:lang w:val="en-NZ"/>
              </w:rPr>
              <w:t xml:space="preserve">%) </w:t>
            </w:r>
            <w:r w:rsidR="001452CD" w:rsidRPr="00E60668">
              <w:rPr>
                <w:lang w:val="en-NZ"/>
              </w:rPr>
              <w:t xml:space="preserve">of the women with ASC-US who were </w:t>
            </w:r>
            <w:r w:rsidR="00770923" w:rsidRPr="00E60668">
              <w:rPr>
                <w:lang w:val="en-NZ"/>
              </w:rPr>
              <w:t>triage-positive</w:t>
            </w:r>
            <w:r w:rsidR="001452CD" w:rsidRPr="00E60668">
              <w:rPr>
                <w:lang w:val="en-NZ"/>
              </w:rPr>
              <w:t xml:space="preserve"> and </w:t>
            </w:r>
            <w:r w:rsidR="00912725" w:rsidRPr="00E60668">
              <w:rPr>
                <w:szCs w:val="23"/>
                <w:lang w:val="en-NZ"/>
              </w:rPr>
              <w:t>785</w:t>
            </w:r>
            <w:r w:rsidR="004A286C" w:rsidRPr="00E60668">
              <w:rPr>
                <w:lang w:val="en-NZ"/>
              </w:rPr>
              <w:t xml:space="preserve"> </w:t>
            </w:r>
            <w:r w:rsidR="001452CD" w:rsidRPr="00E60668">
              <w:rPr>
                <w:lang w:val="en-NZ"/>
              </w:rPr>
              <w:t>(</w:t>
            </w:r>
            <w:r w:rsidR="00912725" w:rsidRPr="00E60668">
              <w:rPr>
                <w:szCs w:val="23"/>
                <w:lang w:val="en-NZ"/>
              </w:rPr>
              <w:t>91.4</w:t>
            </w:r>
            <w:r w:rsidR="001452CD" w:rsidRPr="00E60668">
              <w:rPr>
                <w:szCs w:val="23"/>
                <w:lang w:val="en-NZ"/>
              </w:rPr>
              <w:t>%)</w:t>
            </w:r>
            <w:r w:rsidR="001452CD" w:rsidRPr="00E60668">
              <w:rPr>
                <w:lang w:val="en-NZ"/>
              </w:rPr>
              <w:t xml:space="preserve"> of the women with LS</w:t>
            </w:r>
            <w:r w:rsidR="00AF3A2C" w:rsidRPr="00E60668">
              <w:rPr>
                <w:lang w:val="en-NZ"/>
              </w:rPr>
              <w:t xml:space="preserve">IL who were </w:t>
            </w:r>
            <w:r w:rsidR="00770923" w:rsidRPr="00E60668">
              <w:rPr>
                <w:lang w:val="en-NZ"/>
              </w:rPr>
              <w:t>triage-positive</w:t>
            </w:r>
            <w:r w:rsidR="00AF3A2C" w:rsidRPr="00E60668">
              <w:rPr>
                <w:lang w:val="en-NZ"/>
              </w:rPr>
              <w:t xml:space="preserve"> had</w:t>
            </w:r>
            <w:r w:rsidR="001452CD" w:rsidRPr="00E60668">
              <w:rPr>
                <w:lang w:val="en-NZ"/>
              </w:rPr>
              <w:t xml:space="preserve"> a record of colposcopy and/</w:t>
            </w:r>
            <w:r w:rsidR="00E5431F">
              <w:rPr>
                <w:lang w:val="en-NZ"/>
              </w:rPr>
              <w:t xml:space="preserve"> </w:t>
            </w:r>
            <w:r w:rsidR="001452CD" w:rsidRPr="00E60668">
              <w:rPr>
                <w:lang w:val="en-NZ"/>
              </w:rPr>
              <w:t>or histology within the 12 months follow</w:t>
            </w:r>
            <w:r w:rsidR="002A729C" w:rsidRPr="00E60668">
              <w:rPr>
                <w:lang w:val="en-NZ"/>
              </w:rPr>
              <w:t>ing their initial test results.</w:t>
            </w:r>
            <w:r w:rsidR="001452CD" w:rsidRPr="00E60668">
              <w:rPr>
                <w:lang w:val="en-NZ"/>
              </w:rPr>
              <w:t xml:space="preserve"> Among the women with a record of colposcopy, </w:t>
            </w:r>
            <w:r w:rsidR="00912725" w:rsidRPr="00E60668">
              <w:rPr>
                <w:szCs w:val="23"/>
                <w:lang w:val="en-NZ"/>
              </w:rPr>
              <w:t>192</w:t>
            </w:r>
            <w:r w:rsidR="00C320E4" w:rsidRPr="00E60668">
              <w:rPr>
                <w:szCs w:val="23"/>
                <w:lang w:val="en-NZ"/>
              </w:rPr>
              <w:t xml:space="preserve"> </w:t>
            </w:r>
            <w:r w:rsidR="001452CD" w:rsidRPr="00E60668">
              <w:rPr>
                <w:lang w:val="en-NZ"/>
              </w:rPr>
              <w:t>(</w:t>
            </w:r>
            <w:r w:rsidR="00912725" w:rsidRPr="00E60668">
              <w:rPr>
                <w:szCs w:val="23"/>
                <w:lang w:val="en-NZ"/>
              </w:rPr>
              <w:t>66.7</w:t>
            </w:r>
            <w:r w:rsidR="00C320E4" w:rsidRPr="00E60668">
              <w:rPr>
                <w:szCs w:val="23"/>
                <w:lang w:val="en-NZ"/>
              </w:rPr>
              <w:t>%</w:t>
            </w:r>
            <w:r w:rsidR="001452CD" w:rsidRPr="00E60668">
              <w:rPr>
                <w:lang w:val="en-NZ"/>
              </w:rPr>
              <w:t xml:space="preserve">) and </w:t>
            </w:r>
            <w:r w:rsidR="00912725" w:rsidRPr="00E60668">
              <w:rPr>
                <w:lang w:val="en-NZ"/>
              </w:rPr>
              <w:t>605</w:t>
            </w:r>
            <w:r w:rsidR="00EE43CC" w:rsidRPr="00E60668">
              <w:rPr>
                <w:lang w:val="en-NZ"/>
              </w:rPr>
              <w:t xml:space="preserve"> </w:t>
            </w:r>
            <w:r w:rsidR="001452CD" w:rsidRPr="00E60668">
              <w:rPr>
                <w:lang w:val="en-NZ"/>
              </w:rPr>
              <w:t>(</w:t>
            </w:r>
            <w:r w:rsidR="00912725" w:rsidRPr="00E60668">
              <w:rPr>
                <w:szCs w:val="23"/>
                <w:lang w:val="en-NZ"/>
              </w:rPr>
              <w:t>77.1</w:t>
            </w:r>
            <w:r w:rsidR="00C320E4" w:rsidRPr="00E60668">
              <w:rPr>
                <w:szCs w:val="23"/>
                <w:lang w:val="en-NZ"/>
              </w:rPr>
              <w:t>%</w:t>
            </w:r>
            <w:r w:rsidR="001452CD" w:rsidRPr="00E60668">
              <w:rPr>
                <w:lang w:val="en-NZ"/>
              </w:rPr>
              <w:t>) of the women with ASC-US and LSIL respectively have a histology record.</w:t>
            </w:r>
            <w:r w:rsidR="009712EC" w:rsidRPr="00E60668">
              <w:rPr>
                <w:lang w:val="en-NZ"/>
              </w:rPr>
              <w:t xml:space="preserve"> </w:t>
            </w:r>
          </w:p>
          <w:p w14:paraId="549111A2" w14:textId="77777777" w:rsidR="00A33243" w:rsidRPr="00E60668" w:rsidRDefault="00A33243" w:rsidP="00A33243">
            <w:pPr>
              <w:pStyle w:val="NoSpacing"/>
              <w:jc w:val="both"/>
              <w:rPr>
                <w:lang w:val="en-NZ"/>
              </w:rPr>
            </w:pPr>
          </w:p>
          <w:p w14:paraId="5C5E4B71" w14:textId="0D401685" w:rsidR="00A20E2A" w:rsidRPr="00E60668" w:rsidRDefault="008A07CC" w:rsidP="00A33243">
            <w:pPr>
              <w:pStyle w:val="NoSpacing"/>
              <w:jc w:val="both"/>
              <w:rPr>
                <w:lang w:val="en-NZ"/>
              </w:rPr>
            </w:pPr>
            <w:r w:rsidRPr="00E60668">
              <w:rPr>
                <w:lang w:val="en-NZ"/>
              </w:rPr>
              <w:t>Histological outcomes in these women were initially considered in an analogous manner to Indicator 5.2 – that is, the number of women with CIN 2 or worse histology (CIN</w:t>
            </w:r>
            <w:r w:rsidR="00613E44" w:rsidRPr="00E60668">
              <w:rPr>
                <w:lang w:val="en-NZ"/>
              </w:rPr>
              <w:t xml:space="preserve"> </w:t>
            </w:r>
            <w:r w:rsidRPr="00E60668">
              <w:rPr>
                <w:lang w:val="en-NZ"/>
              </w:rPr>
              <w:t xml:space="preserve">2+; also see Appendix </w:t>
            </w:r>
            <w:r w:rsidR="00373D60" w:rsidRPr="00E60668">
              <w:rPr>
                <w:lang w:val="en-NZ"/>
              </w:rPr>
              <w:t>D</w:t>
            </w:r>
            <w:r w:rsidRPr="00E60668">
              <w:rPr>
                <w:lang w:val="en-NZ"/>
              </w:rPr>
              <w:t xml:space="preserve">), as a </w:t>
            </w:r>
            <w:r w:rsidR="009F5690" w:rsidRPr="00E60668">
              <w:rPr>
                <w:lang w:val="en-NZ"/>
              </w:rPr>
              <w:t xml:space="preserve">percentage </w:t>
            </w:r>
            <w:r w:rsidRPr="00E60668">
              <w:rPr>
                <w:lang w:val="en-NZ"/>
              </w:rPr>
              <w:t xml:space="preserve">of women who had a histology result available. </w:t>
            </w:r>
            <w:r w:rsidR="008204FA" w:rsidRPr="00E60668">
              <w:rPr>
                <w:lang w:val="en-NZ"/>
              </w:rPr>
              <w:t xml:space="preserve">The </w:t>
            </w:r>
            <w:r w:rsidR="009F5690" w:rsidRPr="00E60668">
              <w:rPr>
                <w:lang w:val="en-NZ"/>
              </w:rPr>
              <w:t xml:space="preserve">percentage </w:t>
            </w:r>
            <w:r w:rsidR="008204FA" w:rsidRPr="00E60668">
              <w:rPr>
                <w:lang w:val="en-NZ"/>
              </w:rPr>
              <w:t>of women with histology whose histology result was CIN</w:t>
            </w:r>
            <w:r w:rsidR="002D6942" w:rsidRPr="00E60668">
              <w:rPr>
                <w:lang w:val="en-NZ"/>
              </w:rPr>
              <w:t xml:space="preserve"> </w:t>
            </w:r>
            <w:r w:rsidR="008204FA" w:rsidRPr="00E60668">
              <w:rPr>
                <w:lang w:val="en-NZ"/>
              </w:rPr>
              <w:t xml:space="preserve">2+ was </w:t>
            </w:r>
            <w:r w:rsidR="00912725" w:rsidRPr="00E60668">
              <w:rPr>
                <w:szCs w:val="23"/>
                <w:lang w:val="en-NZ"/>
              </w:rPr>
              <w:t>23.4</w:t>
            </w:r>
            <w:r w:rsidR="008204FA" w:rsidRPr="00E60668">
              <w:rPr>
                <w:szCs w:val="23"/>
                <w:lang w:val="en-NZ"/>
              </w:rPr>
              <w:t>%</w:t>
            </w:r>
            <w:r w:rsidR="008204FA" w:rsidRPr="00E60668">
              <w:rPr>
                <w:lang w:val="en-NZ"/>
              </w:rPr>
              <w:t xml:space="preserve"> for </w:t>
            </w:r>
            <w:r w:rsidR="00C41C04" w:rsidRPr="00E60668">
              <w:rPr>
                <w:lang w:val="en-NZ"/>
              </w:rPr>
              <w:t xml:space="preserve">HPV triage-positive </w:t>
            </w:r>
            <w:r w:rsidR="008204FA" w:rsidRPr="00E60668">
              <w:rPr>
                <w:lang w:val="en-NZ"/>
              </w:rPr>
              <w:t xml:space="preserve">ASC-US and </w:t>
            </w:r>
            <w:r w:rsidR="00912725" w:rsidRPr="00E60668">
              <w:rPr>
                <w:szCs w:val="23"/>
                <w:lang w:val="en-NZ"/>
              </w:rPr>
              <w:t>23.1</w:t>
            </w:r>
            <w:r w:rsidR="008204FA" w:rsidRPr="00E60668">
              <w:rPr>
                <w:szCs w:val="23"/>
                <w:lang w:val="en-NZ"/>
              </w:rPr>
              <w:t>%</w:t>
            </w:r>
            <w:r w:rsidR="008204FA" w:rsidRPr="00E60668">
              <w:rPr>
                <w:lang w:val="en-NZ"/>
              </w:rPr>
              <w:t xml:space="preserve"> </w:t>
            </w:r>
            <w:r w:rsidR="00E0173F" w:rsidRPr="00E60668">
              <w:rPr>
                <w:lang w:val="en-NZ"/>
              </w:rPr>
              <w:t>for</w:t>
            </w:r>
            <w:r w:rsidR="008204FA" w:rsidRPr="00E60668">
              <w:rPr>
                <w:lang w:val="en-NZ"/>
              </w:rPr>
              <w:t xml:space="preserve"> </w:t>
            </w:r>
            <w:r w:rsidR="00C41C04" w:rsidRPr="00E60668">
              <w:rPr>
                <w:lang w:val="en-NZ"/>
              </w:rPr>
              <w:t xml:space="preserve">HPV triage-positive </w:t>
            </w:r>
            <w:r w:rsidR="008204FA" w:rsidRPr="00E60668">
              <w:rPr>
                <w:lang w:val="en-NZ"/>
              </w:rPr>
              <w:t xml:space="preserve">LSIL </w:t>
            </w:r>
            <w:r w:rsidR="001A02F5" w:rsidRPr="00E60668">
              <w:rPr>
                <w:lang w:val="en-NZ"/>
              </w:rPr>
              <w:t>(</w:t>
            </w:r>
            <w:r w:rsidR="00100CC8" w:rsidRPr="008F5534">
              <w:rPr>
                <w:lang w:val="en-NZ"/>
              </w:rPr>
              <w:fldChar w:fldCharType="begin"/>
            </w:r>
            <w:r w:rsidR="00DA4E86" w:rsidRPr="008F5534">
              <w:rPr>
                <w:lang w:val="en-NZ"/>
              </w:rPr>
              <w:instrText xml:space="preserve"> REF _Ref422490530 \h </w:instrText>
            </w:r>
            <w:r w:rsidR="00163300" w:rsidRPr="008F5534">
              <w:rPr>
                <w:lang w:val="en-NZ"/>
              </w:rPr>
              <w:instrText xml:space="preserve"> \* MERGEFORMAT </w:instrText>
            </w:r>
            <w:r w:rsidR="00100CC8" w:rsidRPr="008F5534">
              <w:rPr>
                <w:lang w:val="en-NZ"/>
              </w:rPr>
            </w:r>
            <w:r w:rsidR="00100CC8" w:rsidRPr="008F5534">
              <w:rPr>
                <w:lang w:val="en-NZ"/>
              </w:rPr>
              <w:fldChar w:fldCharType="separate"/>
            </w:r>
            <w:r w:rsidR="00B73FE3" w:rsidRPr="00B73FE3">
              <w:rPr>
                <w:lang w:val="en-NZ"/>
              </w:rPr>
              <w:t>Table 68</w:t>
            </w:r>
            <w:r w:rsidR="00100CC8" w:rsidRPr="008F5534">
              <w:rPr>
                <w:lang w:val="en-NZ"/>
              </w:rPr>
              <w:fldChar w:fldCharType="end"/>
            </w:r>
            <w:r w:rsidR="00DA4E86" w:rsidRPr="008F5534">
              <w:rPr>
                <w:lang w:val="en-NZ"/>
              </w:rPr>
              <w:t xml:space="preserve">, </w:t>
            </w:r>
            <w:r w:rsidR="00100CC8" w:rsidRPr="008F5534">
              <w:rPr>
                <w:lang w:val="en-NZ"/>
              </w:rPr>
              <w:fldChar w:fldCharType="begin"/>
            </w:r>
            <w:r w:rsidR="00DA4E86" w:rsidRPr="008F5534">
              <w:rPr>
                <w:lang w:val="en-NZ"/>
              </w:rPr>
              <w:instrText xml:space="preserve"> REF _Ref422490532 \h </w:instrText>
            </w:r>
            <w:r w:rsidR="00163300" w:rsidRPr="008F5534">
              <w:rPr>
                <w:lang w:val="en-NZ"/>
              </w:rPr>
              <w:instrText xml:space="preserve"> \* MERGEFORMAT </w:instrText>
            </w:r>
            <w:r w:rsidR="00100CC8" w:rsidRPr="008F5534">
              <w:rPr>
                <w:lang w:val="en-NZ"/>
              </w:rPr>
            </w:r>
            <w:r w:rsidR="00100CC8" w:rsidRPr="008F5534">
              <w:rPr>
                <w:lang w:val="en-NZ"/>
              </w:rPr>
              <w:fldChar w:fldCharType="separate"/>
            </w:r>
            <w:r w:rsidR="00B73FE3" w:rsidRPr="00B73FE3">
              <w:rPr>
                <w:lang w:val="en-NZ"/>
              </w:rPr>
              <w:t>Table 69</w:t>
            </w:r>
            <w:r w:rsidR="00100CC8" w:rsidRPr="008F5534">
              <w:rPr>
                <w:lang w:val="en-NZ"/>
              </w:rPr>
              <w:fldChar w:fldCharType="end"/>
            </w:r>
            <w:r w:rsidR="001A02F5" w:rsidRPr="008F5534">
              <w:rPr>
                <w:lang w:val="en-NZ"/>
              </w:rPr>
              <w:t>)</w:t>
            </w:r>
            <w:r w:rsidR="008204FA" w:rsidRPr="008F5534">
              <w:rPr>
                <w:lang w:val="en-NZ"/>
              </w:rPr>
              <w:t>.</w:t>
            </w:r>
            <w:r w:rsidR="009712EC" w:rsidRPr="008F5534">
              <w:rPr>
                <w:lang w:val="en-NZ"/>
              </w:rPr>
              <w:t xml:space="preserve"> </w:t>
            </w:r>
            <w:r w:rsidR="00A20E2A" w:rsidRPr="008F5534">
              <w:rPr>
                <w:lang w:val="en-NZ"/>
              </w:rPr>
              <w:t xml:space="preserve">These </w:t>
            </w:r>
            <w:r w:rsidR="009F5690" w:rsidRPr="008F5534">
              <w:rPr>
                <w:lang w:val="en-NZ"/>
              </w:rPr>
              <w:t xml:space="preserve">percentages </w:t>
            </w:r>
            <w:r w:rsidR="00A20E2A" w:rsidRPr="008F5534">
              <w:rPr>
                <w:lang w:val="en-NZ"/>
              </w:rPr>
              <w:t xml:space="preserve">varied by laboratory from </w:t>
            </w:r>
            <w:r w:rsidR="00912725" w:rsidRPr="008F5534">
              <w:rPr>
                <w:szCs w:val="23"/>
                <w:lang w:val="en-NZ"/>
              </w:rPr>
              <w:t>11.1</w:t>
            </w:r>
            <w:r w:rsidR="00930242" w:rsidRPr="008F5534">
              <w:rPr>
                <w:szCs w:val="23"/>
                <w:lang w:val="en-NZ"/>
              </w:rPr>
              <w:t>%</w:t>
            </w:r>
            <w:r w:rsidR="00A20E2A" w:rsidRPr="008F5534">
              <w:rPr>
                <w:lang w:val="en-NZ"/>
              </w:rPr>
              <w:t xml:space="preserve"> (</w:t>
            </w:r>
            <w:r w:rsidR="00912725" w:rsidRPr="008F5534">
              <w:rPr>
                <w:lang w:val="en-NZ"/>
              </w:rPr>
              <w:t>Pathlab</w:t>
            </w:r>
            <w:r w:rsidR="00A20E2A" w:rsidRPr="008F5534">
              <w:rPr>
                <w:lang w:val="en-NZ"/>
              </w:rPr>
              <w:t xml:space="preserve">) to </w:t>
            </w:r>
            <w:r w:rsidR="00912725" w:rsidRPr="008F5534">
              <w:rPr>
                <w:szCs w:val="23"/>
                <w:lang w:val="en-NZ"/>
              </w:rPr>
              <w:t>36.8</w:t>
            </w:r>
            <w:r w:rsidR="00930242" w:rsidRPr="008F5534">
              <w:rPr>
                <w:szCs w:val="23"/>
                <w:lang w:val="en-NZ"/>
              </w:rPr>
              <w:t>%</w:t>
            </w:r>
            <w:r w:rsidR="009712EC" w:rsidRPr="008F5534">
              <w:rPr>
                <w:szCs w:val="23"/>
                <w:lang w:val="en-NZ"/>
              </w:rPr>
              <w:t xml:space="preserve"> </w:t>
            </w:r>
            <w:r w:rsidR="00A20E2A" w:rsidRPr="008F5534">
              <w:rPr>
                <w:lang w:val="en-NZ"/>
              </w:rPr>
              <w:t>(</w:t>
            </w:r>
            <w:r w:rsidR="00912725" w:rsidRPr="008F5534">
              <w:rPr>
                <w:szCs w:val="23"/>
                <w:lang w:val="en-NZ"/>
              </w:rPr>
              <w:t>Medlab Central</w:t>
            </w:r>
            <w:r w:rsidR="00912725" w:rsidRPr="00E60668">
              <w:rPr>
                <w:szCs w:val="23"/>
                <w:lang w:val="en-NZ"/>
              </w:rPr>
              <w:t xml:space="preserve"> Ltd</w:t>
            </w:r>
            <w:r w:rsidR="00A20E2A" w:rsidRPr="00E60668">
              <w:rPr>
                <w:lang w:val="en-NZ"/>
              </w:rPr>
              <w:t xml:space="preserve">) for </w:t>
            </w:r>
            <w:r w:rsidR="00C41C04" w:rsidRPr="00E60668">
              <w:rPr>
                <w:lang w:val="en-NZ"/>
              </w:rPr>
              <w:t xml:space="preserve">HPV triage-positive </w:t>
            </w:r>
            <w:r w:rsidR="00A20E2A" w:rsidRPr="00E60668">
              <w:rPr>
                <w:lang w:val="en-NZ"/>
              </w:rPr>
              <w:t xml:space="preserve">ASC-US and from </w:t>
            </w:r>
            <w:r w:rsidR="00912725" w:rsidRPr="00E60668">
              <w:rPr>
                <w:szCs w:val="23"/>
                <w:lang w:val="en-NZ"/>
              </w:rPr>
              <w:t>17.5</w:t>
            </w:r>
            <w:r w:rsidR="000920E7" w:rsidRPr="00E60668">
              <w:rPr>
                <w:szCs w:val="23"/>
                <w:lang w:val="en-NZ"/>
              </w:rPr>
              <w:t>%</w:t>
            </w:r>
            <w:r w:rsidR="00A20E2A" w:rsidRPr="00E60668">
              <w:rPr>
                <w:lang w:val="en-NZ"/>
              </w:rPr>
              <w:t xml:space="preserve"> (</w:t>
            </w:r>
            <w:r w:rsidR="005155EB" w:rsidRPr="00E60668">
              <w:rPr>
                <w:lang w:val="en-NZ"/>
              </w:rPr>
              <w:t>Anatomical Pathology Services</w:t>
            </w:r>
            <w:r w:rsidR="00A20E2A" w:rsidRPr="00E60668">
              <w:rPr>
                <w:lang w:val="en-NZ"/>
              </w:rPr>
              <w:t xml:space="preserve">) to </w:t>
            </w:r>
            <w:r w:rsidR="00912725" w:rsidRPr="00E60668">
              <w:rPr>
                <w:szCs w:val="23"/>
                <w:lang w:val="en-NZ"/>
              </w:rPr>
              <w:t>34.1</w:t>
            </w:r>
            <w:r w:rsidR="000920E7" w:rsidRPr="00E60668">
              <w:rPr>
                <w:szCs w:val="23"/>
                <w:lang w:val="en-NZ"/>
              </w:rPr>
              <w:t>%</w:t>
            </w:r>
            <w:r w:rsidR="00A20E2A" w:rsidRPr="00E60668">
              <w:rPr>
                <w:lang w:val="en-NZ"/>
              </w:rPr>
              <w:t xml:space="preserve"> (</w:t>
            </w:r>
            <w:r w:rsidR="00912725" w:rsidRPr="00E60668">
              <w:rPr>
                <w:szCs w:val="23"/>
                <w:lang w:val="en-NZ"/>
              </w:rPr>
              <w:t>Medlab Central Ltd</w:t>
            </w:r>
            <w:r w:rsidR="007F1A91">
              <w:rPr>
                <w:szCs w:val="23"/>
                <w:lang w:val="en-NZ"/>
              </w:rPr>
              <w:t>.</w:t>
            </w:r>
            <w:r w:rsidR="00A20E2A" w:rsidRPr="00E60668">
              <w:rPr>
                <w:szCs w:val="23"/>
                <w:lang w:val="en-NZ"/>
              </w:rPr>
              <w:t xml:space="preserve">) </w:t>
            </w:r>
            <w:r w:rsidR="00A20E2A" w:rsidRPr="00E60668">
              <w:rPr>
                <w:lang w:val="en-NZ"/>
              </w:rPr>
              <w:t xml:space="preserve">for </w:t>
            </w:r>
            <w:r w:rsidR="00C41C04" w:rsidRPr="00E60668">
              <w:rPr>
                <w:lang w:val="en-NZ"/>
              </w:rPr>
              <w:t xml:space="preserve">HPV triage-positive </w:t>
            </w:r>
            <w:r w:rsidR="00A20E2A" w:rsidRPr="00AF41AB">
              <w:rPr>
                <w:lang w:val="en-NZ"/>
              </w:rPr>
              <w:t>LSIL (</w:t>
            </w:r>
            <w:r w:rsidR="00100CC8" w:rsidRPr="00AF41AB">
              <w:rPr>
                <w:lang w:val="en-NZ"/>
              </w:rPr>
              <w:fldChar w:fldCharType="begin"/>
            </w:r>
            <w:r w:rsidRPr="00AF41AB">
              <w:rPr>
                <w:lang w:val="en-NZ"/>
              </w:rPr>
              <w:instrText xml:space="preserve"> REF _Ref422239444 \h </w:instrText>
            </w:r>
            <w:r w:rsidR="00163300" w:rsidRPr="00AF41AB">
              <w:rPr>
                <w:lang w:val="en-NZ"/>
              </w:rPr>
              <w:instrText xml:space="preserve"> \* MERGEFORMAT </w:instrText>
            </w:r>
            <w:r w:rsidR="00100CC8" w:rsidRPr="00AF41AB">
              <w:rPr>
                <w:lang w:val="en-NZ"/>
              </w:rPr>
            </w:r>
            <w:r w:rsidR="00100CC8" w:rsidRPr="00AF41AB">
              <w:rPr>
                <w:lang w:val="en-NZ"/>
              </w:rPr>
              <w:fldChar w:fldCharType="separate"/>
            </w:r>
            <w:r w:rsidR="00B73FE3" w:rsidRPr="00B73FE3">
              <w:rPr>
                <w:lang w:val="en-NZ"/>
              </w:rPr>
              <w:t>Figure 83</w:t>
            </w:r>
            <w:r w:rsidR="00100CC8" w:rsidRPr="00AF41AB">
              <w:rPr>
                <w:lang w:val="en-NZ"/>
              </w:rPr>
              <w:fldChar w:fldCharType="end"/>
            </w:r>
            <w:r w:rsidR="0097710E" w:rsidRPr="00AF41AB">
              <w:rPr>
                <w:lang w:val="en-NZ"/>
              </w:rPr>
              <w:t>).</w:t>
            </w:r>
            <w:r w:rsidR="009712EC" w:rsidRPr="00E60668">
              <w:rPr>
                <w:lang w:val="en-NZ"/>
              </w:rPr>
              <w:t xml:space="preserve"> </w:t>
            </w:r>
            <w:r w:rsidR="0097710E" w:rsidRPr="00E60668">
              <w:rPr>
                <w:lang w:val="en-NZ"/>
              </w:rPr>
              <w:t>N</w:t>
            </w:r>
            <w:r w:rsidR="00E0173F" w:rsidRPr="00E60668">
              <w:rPr>
                <w:lang w:val="en-NZ"/>
              </w:rPr>
              <w:t xml:space="preserve">ote that </w:t>
            </w:r>
            <w:r w:rsidR="0097710E" w:rsidRPr="00E60668">
              <w:rPr>
                <w:lang w:val="en-NZ"/>
              </w:rPr>
              <w:t>these ranges</w:t>
            </w:r>
            <w:r w:rsidR="00E0173F" w:rsidRPr="00E60668">
              <w:rPr>
                <w:lang w:val="en-NZ"/>
              </w:rPr>
              <w:t xml:space="preserve"> excludes LabPLUS </w:t>
            </w:r>
            <w:r w:rsidR="00F12435" w:rsidRPr="00E60668">
              <w:rPr>
                <w:lang w:val="en-NZ"/>
              </w:rPr>
              <w:t>due to the very small numbers of</w:t>
            </w:r>
            <w:r w:rsidR="00E0173F" w:rsidRPr="00E60668">
              <w:rPr>
                <w:lang w:val="en-NZ"/>
              </w:rPr>
              <w:t xml:space="preserve"> triage</w:t>
            </w:r>
            <w:r w:rsidR="00C41C04" w:rsidRPr="00E60668">
              <w:rPr>
                <w:lang w:val="en-NZ"/>
              </w:rPr>
              <w:t>-</w:t>
            </w:r>
            <w:r w:rsidR="00E0173F" w:rsidRPr="00E60668">
              <w:rPr>
                <w:lang w:val="en-NZ"/>
              </w:rPr>
              <w:t>positive women</w:t>
            </w:r>
            <w:r w:rsidR="00600ABD" w:rsidRPr="00E60668">
              <w:rPr>
                <w:lang w:val="en-NZ"/>
              </w:rPr>
              <w:t xml:space="preserve"> (</w:t>
            </w:r>
            <w:r w:rsidR="00EF3C3C" w:rsidRPr="008F5534">
              <w:rPr>
                <w:lang w:val="en-NZ"/>
              </w:rPr>
              <w:t xml:space="preserve">see </w:t>
            </w:r>
            <w:r w:rsidR="00EF3C3C" w:rsidRPr="008F5534">
              <w:rPr>
                <w:lang w:val="en-NZ"/>
              </w:rPr>
              <w:fldChar w:fldCharType="begin"/>
            </w:r>
            <w:r w:rsidR="00EF3C3C" w:rsidRPr="008F5534">
              <w:rPr>
                <w:lang w:val="en-NZ"/>
              </w:rPr>
              <w:instrText xml:space="preserve"> REF _Ref422490530 \h </w:instrText>
            </w:r>
            <w:r w:rsidR="00832B79" w:rsidRPr="008F5534">
              <w:rPr>
                <w:lang w:val="en-NZ"/>
              </w:rPr>
              <w:instrText xml:space="preserve"> \* MERGEFORMAT </w:instrText>
            </w:r>
            <w:r w:rsidR="00EF3C3C" w:rsidRPr="008F5534">
              <w:rPr>
                <w:lang w:val="en-NZ"/>
              </w:rPr>
            </w:r>
            <w:r w:rsidR="00EF3C3C" w:rsidRPr="008F5534">
              <w:rPr>
                <w:lang w:val="en-NZ"/>
              </w:rPr>
              <w:fldChar w:fldCharType="separate"/>
            </w:r>
            <w:r w:rsidR="00B73FE3" w:rsidRPr="00B73FE3">
              <w:rPr>
                <w:lang w:val="en-NZ"/>
              </w:rPr>
              <w:t xml:space="preserve">Table </w:t>
            </w:r>
            <w:r w:rsidR="00B73FE3" w:rsidRPr="00B73FE3">
              <w:rPr>
                <w:noProof/>
                <w:lang w:val="en-NZ"/>
              </w:rPr>
              <w:t>68</w:t>
            </w:r>
            <w:r w:rsidR="00EF3C3C" w:rsidRPr="008F5534">
              <w:rPr>
                <w:lang w:val="en-NZ"/>
              </w:rPr>
              <w:fldChar w:fldCharType="end"/>
            </w:r>
            <w:r w:rsidR="00EF3C3C" w:rsidRPr="008F5534">
              <w:rPr>
                <w:lang w:val="en-NZ"/>
              </w:rPr>
              <w:t xml:space="preserve"> and </w:t>
            </w:r>
            <w:r w:rsidR="00EF3C3C" w:rsidRPr="008F5534">
              <w:rPr>
                <w:lang w:val="en-NZ"/>
              </w:rPr>
              <w:fldChar w:fldCharType="begin"/>
            </w:r>
            <w:r w:rsidR="00EF3C3C" w:rsidRPr="008F5534">
              <w:rPr>
                <w:lang w:val="en-NZ"/>
              </w:rPr>
              <w:instrText xml:space="preserve"> REF _Ref422490532 \h </w:instrText>
            </w:r>
            <w:r w:rsidR="00805893" w:rsidRPr="008F5534">
              <w:rPr>
                <w:lang w:val="en-NZ"/>
              </w:rPr>
              <w:instrText xml:space="preserve"> \* MERGEFORMAT </w:instrText>
            </w:r>
            <w:r w:rsidR="00EF3C3C" w:rsidRPr="008F5534">
              <w:rPr>
                <w:lang w:val="en-NZ"/>
              </w:rPr>
            </w:r>
            <w:r w:rsidR="00EF3C3C" w:rsidRPr="008F5534">
              <w:rPr>
                <w:lang w:val="en-NZ"/>
              </w:rPr>
              <w:fldChar w:fldCharType="separate"/>
            </w:r>
            <w:r w:rsidR="00B73FE3" w:rsidRPr="00B73FE3">
              <w:rPr>
                <w:lang w:val="en-NZ"/>
              </w:rPr>
              <w:t xml:space="preserve">Table </w:t>
            </w:r>
            <w:r w:rsidR="00B73FE3" w:rsidRPr="00B73FE3">
              <w:rPr>
                <w:noProof/>
                <w:lang w:val="en-NZ"/>
              </w:rPr>
              <w:t>69</w:t>
            </w:r>
            <w:r w:rsidR="00EF3C3C" w:rsidRPr="008F5534">
              <w:rPr>
                <w:lang w:val="en-NZ"/>
              </w:rPr>
              <w:fldChar w:fldCharType="end"/>
            </w:r>
            <w:r w:rsidR="00600ABD" w:rsidRPr="008F5534">
              <w:rPr>
                <w:lang w:val="en-NZ"/>
              </w:rPr>
              <w:t>)</w:t>
            </w:r>
            <w:r w:rsidR="00A20E2A" w:rsidRPr="008F5534">
              <w:rPr>
                <w:lang w:val="en-NZ"/>
              </w:rPr>
              <w:t>.</w:t>
            </w:r>
          </w:p>
          <w:p w14:paraId="288114DB" w14:textId="77777777" w:rsidR="00A33243" w:rsidRPr="00E60668" w:rsidRDefault="00A33243" w:rsidP="00A33243">
            <w:pPr>
              <w:pStyle w:val="NoSpacing"/>
              <w:jc w:val="both"/>
              <w:rPr>
                <w:lang w:val="en-NZ"/>
              </w:rPr>
            </w:pPr>
          </w:p>
          <w:p w14:paraId="7B09D120" w14:textId="609BB2FE" w:rsidR="002B2968" w:rsidRPr="00E60668" w:rsidRDefault="008204FA" w:rsidP="00A33243">
            <w:pPr>
              <w:pStyle w:val="NoSpacing"/>
              <w:jc w:val="both"/>
              <w:rPr>
                <w:lang w:val="en-NZ"/>
              </w:rPr>
            </w:pPr>
            <w:r w:rsidRPr="00E60668">
              <w:rPr>
                <w:lang w:val="en-NZ"/>
              </w:rPr>
              <w:t>W</w:t>
            </w:r>
            <w:r w:rsidR="00AF58CD" w:rsidRPr="00E60668">
              <w:rPr>
                <w:lang w:val="en-NZ"/>
              </w:rPr>
              <w:t xml:space="preserve">e additionally considered histological outcomes as a </w:t>
            </w:r>
            <w:r w:rsidR="009F5690" w:rsidRPr="00E60668">
              <w:rPr>
                <w:lang w:val="en-NZ"/>
              </w:rPr>
              <w:t xml:space="preserve">percentage </w:t>
            </w:r>
            <w:r w:rsidRPr="00E60668">
              <w:rPr>
                <w:lang w:val="en-NZ"/>
              </w:rPr>
              <w:t>of women who attended colposcopy (rather than only those with a histology result)</w:t>
            </w:r>
            <w:r w:rsidR="00985AEE">
              <w:rPr>
                <w:lang w:val="en-NZ"/>
              </w:rPr>
              <w:t>, as some women may have no histology because colposcopic impression was normal</w:t>
            </w:r>
            <w:r w:rsidR="002D6942" w:rsidRPr="00E60668">
              <w:rPr>
                <w:lang w:val="en-NZ"/>
              </w:rPr>
              <w:t>.</w:t>
            </w:r>
            <w:r w:rsidRPr="00E60668">
              <w:rPr>
                <w:lang w:val="en-NZ"/>
              </w:rPr>
              <w:t xml:space="preserve"> </w:t>
            </w:r>
            <w:r w:rsidR="00AF58CD" w:rsidRPr="00E60668">
              <w:rPr>
                <w:lang w:val="en-NZ"/>
              </w:rPr>
              <w:t>T</w:t>
            </w:r>
            <w:r w:rsidRPr="00E60668">
              <w:rPr>
                <w:lang w:val="en-NZ"/>
              </w:rPr>
              <w:t xml:space="preserve">he corresponding </w:t>
            </w:r>
            <w:r w:rsidR="009F5690" w:rsidRPr="00E60668">
              <w:rPr>
                <w:lang w:val="en-NZ"/>
              </w:rPr>
              <w:t xml:space="preserve">percentages </w:t>
            </w:r>
            <w:r w:rsidRPr="00E60668">
              <w:rPr>
                <w:lang w:val="en-NZ"/>
              </w:rPr>
              <w:t>of women with CIN</w:t>
            </w:r>
            <w:r w:rsidR="002D6942" w:rsidRPr="00E60668">
              <w:rPr>
                <w:lang w:val="en-NZ"/>
              </w:rPr>
              <w:t xml:space="preserve"> </w:t>
            </w:r>
            <w:r w:rsidRPr="00E60668">
              <w:rPr>
                <w:lang w:val="en-NZ"/>
              </w:rPr>
              <w:t xml:space="preserve">2+ histology </w:t>
            </w:r>
            <w:r w:rsidR="005D6229" w:rsidRPr="00E60668">
              <w:rPr>
                <w:lang w:val="en-NZ"/>
              </w:rPr>
              <w:t>was</w:t>
            </w:r>
            <w:r w:rsidRPr="00E60668">
              <w:rPr>
                <w:lang w:val="en-NZ"/>
              </w:rPr>
              <w:t xml:space="preserve"> </w:t>
            </w:r>
            <w:r w:rsidR="00912725" w:rsidRPr="00E60668">
              <w:rPr>
                <w:szCs w:val="23"/>
                <w:lang w:val="en-NZ"/>
              </w:rPr>
              <w:t>15.6</w:t>
            </w:r>
            <w:r w:rsidRPr="00E60668">
              <w:rPr>
                <w:szCs w:val="23"/>
                <w:lang w:val="en-NZ"/>
              </w:rPr>
              <w:t>%</w:t>
            </w:r>
            <w:r w:rsidRPr="00E60668">
              <w:rPr>
                <w:lang w:val="en-NZ"/>
              </w:rPr>
              <w:t xml:space="preserve"> for </w:t>
            </w:r>
            <w:r w:rsidR="00C41C04" w:rsidRPr="00E60668">
              <w:rPr>
                <w:lang w:val="en-NZ"/>
              </w:rPr>
              <w:t xml:space="preserve">HPV triage-positive </w:t>
            </w:r>
            <w:r w:rsidRPr="00E60668">
              <w:rPr>
                <w:lang w:val="en-NZ"/>
              </w:rPr>
              <w:t xml:space="preserve">ASC-US and </w:t>
            </w:r>
            <w:r w:rsidR="00912725" w:rsidRPr="00E60668">
              <w:rPr>
                <w:szCs w:val="23"/>
                <w:lang w:val="en-NZ"/>
              </w:rPr>
              <w:t>17.8</w:t>
            </w:r>
            <w:r w:rsidRPr="00E60668">
              <w:rPr>
                <w:szCs w:val="23"/>
                <w:lang w:val="en-NZ"/>
              </w:rPr>
              <w:t>%</w:t>
            </w:r>
            <w:r w:rsidRPr="00E60668">
              <w:rPr>
                <w:lang w:val="en-NZ"/>
              </w:rPr>
              <w:t xml:space="preserve"> for </w:t>
            </w:r>
            <w:r w:rsidR="00C41C04" w:rsidRPr="00E60668">
              <w:rPr>
                <w:lang w:val="en-NZ"/>
              </w:rPr>
              <w:t xml:space="preserve">HPV triage-positive </w:t>
            </w:r>
            <w:r w:rsidRPr="00E60668">
              <w:rPr>
                <w:lang w:val="en-NZ"/>
              </w:rPr>
              <w:t>LSIL (</w:t>
            </w:r>
            <w:r w:rsidR="00100CC8" w:rsidRPr="008F5534">
              <w:rPr>
                <w:lang w:val="en-NZ"/>
              </w:rPr>
              <w:fldChar w:fldCharType="begin"/>
            </w:r>
            <w:r w:rsidR="00DA4E86" w:rsidRPr="008F5534">
              <w:rPr>
                <w:lang w:val="en-NZ"/>
              </w:rPr>
              <w:instrText xml:space="preserve"> REF _Ref422490530 \h </w:instrText>
            </w:r>
            <w:r w:rsidR="00163300" w:rsidRPr="008F5534">
              <w:rPr>
                <w:lang w:val="en-NZ"/>
              </w:rPr>
              <w:instrText xml:space="preserve"> \* MERGEFORMAT </w:instrText>
            </w:r>
            <w:r w:rsidR="00100CC8" w:rsidRPr="008F5534">
              <w:rPr>
                <w:lang w:val="en-NZ"/>
              </w:rPr>
            </w:r>
            <w:r w:rsidR="00100CC8" w:rsidRPr="008F5534">
              <w:rPr>
                <w:lang w:val="en-NZ"/>
              </w:rPr>
              <w:fldChar w:fldCharType="separate"/>
            </w:r>
            <w:r w:rsidR="00B73FE3" w:rsidRPr="00B73FE3">
              <w:rPr>
                <w:lang w:val="en-NZ"/>
              </w:rPr>
              <w:t>Table 68</w:t>
            </w:r>
            <w:r w:rsidR="00100CC8" w:rsidRPr="008F5534">
              <w:rPr>
                <w:lang w:val="en-NZ"/>
              </w:rPr>
              <w:fldChar w:fldCharType="end"/>
            </w:r>
            <w:r w:rsidR="00DA4E86" w:rsidRPr="008F5534">
              <w:rPr>
                <w:lang w:val="en-NZ"/>
              </w:rPr>
              <w:t xml:space="preserve">, </w:t>
            </w:r>
            <w:r w:rsidR="00100CC8" w:rsidRPr="008F5534">
              <w:rPr>
                <w:lang w:val="en-NZ"/>
              </w:rPr>
              <w:fldChar w:fldCharType="begin"/>
            </w:r>
            <w:r w:rsidR="00DA4E86" w:rsidRPr="008F5534">
              <w:rPr>
                <w:lang w:val="en-NZ"/>
              </w:rPr>
              <w:instrText xml:space="preserve"> REF _Ref422490532 \h </w:instrText>
            </w:r>
            <w:r w:rsidR="00163300" w:rsidRPr="008F5534">
              <w:rPr>
                <w:lang w:val="en-NZ"/>
              </w:rPr>
              <w:instrText xml:space="preserve"> \* MERGEFORMAT </w:instrText>
            </w:r>
            <w:r w:rsidR="00100CC8" w:rsidRPr="008F5534">
              <w:rPr>
                <w:lang w:val="en-NZ"/>
              </w:rPr>
            </w:r>
            <w:r w:rsidR="00100CC8" w:rsidRPr="008F5534">
              <w:rPr>
                <w:lang w:val="en-NZ"/>
              </w:rPr>
              <w:fldChar w:fldCharType="separate"/>
            </w:r>
            <w:r w:rsidR="00B73FE3" w:rsidRPr="00B73FE3">
              <w:rPr>
                <w:lang w:val="en-NZ"/>
              </w:rPr>
              <w:t>Table 69</w:t>
            </w:r>
            <w:r w:rsidR="00100CC8" w:rsidRPr="008F5534">
              <w:rPr>
                <w:lang w:val="en-NZ"/>
              </w:rPr>
              <w:fldChar w:fldCharType="end"/>
            </w:r>
            <w:r w:rsidR="00DA4E86" w:rsidRPr="008F5534">
              <w:rPr>
                <w:lang w:val="en-NZ"/>
              </w:rPr>
              <w:t>)</w:t>
            </w:r>
            <w:r w:rsidRPr="008F5534">
              <w:rPr>
                <w:lang w:val="en-NZ"/>
              </w:rPr>
              <w:t>.</w:t>
            </w:r>
            <w:r w:rsidR="00713661" w:rsidRPr="00E60668">
              <w:rPr>
                <w:lang w:val="en-NZ"/>
              </w:rPr>
              <w:t xml:space="preserve"> These </w:t>
            </w:r>
            <w:r w:rsidR="009F5690" w:rsidRPr="00E60668">
              <w:rPr>
                <w:lang w:val="en-NZ"/>
              </w:rPr>
              <w:t xml:space="preserve">percentages </w:t>
            </w:r>
            <w:r w:rsidR="00713661" w:rsidRPr="00E60668">
              <w:rPr>
                <w:lang w:val="en-NZ"/>
              </w:rPr>
              <w:t xml:space="preserve">varied by laboratory from </w:t>
            </w:r>
            <w:r w:rsidR="00912725" w:rsidRPr="00E60668">
              <w:rPr>
                <w:szCs w:val="23"/>
                <w:lang w:val="en-NZ"/>
              </w:rPr>
              <w:t>5.8</w:t>
            </w:r>
            <w:r w:rsidR="00FC177B" w:rsidRPr="00E60668">
              <w:rPr>
                <w:szCs w:val="23"/>
                <w:lang w:val="en-NZ"/>
              </w:rPr>
              <w:t>%</w:t>
            </w:r>
            <w:r w:rsidR="00713661" w:rsidRPr="00E60668">
              <w:rPr>
                <w:lang w:val="en-NZ"/>
              </w:rPr>
              <w:t xml:space="preserve"> (</w:t>
            </w:r>
            <w:r w:rsidR="00912725" w:rsidRPr="00E60668">
              <w:rPr>
                <w:lang w:val="en-NZ"/>
              </w:rPr>
              <w:t>Pathlab</w:t>
            </w:r>
            <w:r w:rsidR="00713661" w:rsidRPr="00E60668">
              <w:rPr>
                <w:lang w:val="en-NZ"/>
              </w:rPr>
              <w:t xml:space="preserve">) to </w:t>
            </w:r>
            <w:r w:rsidR="00912725" w:rsidRPr="00E60668">
              <w:rPr>
                <w:szCs w:val="23"/>
                <w:lang w:val="en-NZ"/>
              </w:rPr>
              <w:t>33.3</w:t>
            </w:r>
            <w:r w:rsidR="00713661" w:rsidRPr="00E60668">
              <w:rPr>
                <w:szCs w:val="23"/>
                <w:lang w:val="en-NZ"/>
              </w:rPr>
              <w:t>%</w:t>
            </w:r>
            <w:r w:rsidR="00713661" w:rsidRPr="00E60668">
              <w:rPr>
                <w:lang w:val="en-NZ"/>
              </w:rPr>
              <w:t xml:space="preserve"> (</w:t>
            </w:r>
            <w:r w:rsidR="00912725" w:rsidRPr="00E60668">
              <w:rPr>
                <w:szCs w:val="23"/>
                <w:lang w:val="en-NZ"/>
              </w:rPr>
              <w:t>Canterbury Health Laboratories</w:t>
            </w:r>
            <w:r w:rsidR="00713661" w:rsidRPr="00E60668">
              <w:rPr>
                <w:lang w:val="en-NZ"/>
              </w:rPr>
              <w:t xml:space="preserve">) for </w:t>
            </w:r>
            <w:r w:rsidR="00C41C04" w:rsidRPr="00E60668">
              <w:rPr>
                <w:lang w:val="en-NZ"/>
              </w:rPr>
              <w:t xml:space="preserve">HPV triage-positive </w:t>
            </w:r>
            <w:r w:rsidR="00713661" w:rsidRPr="00E60668">
              <w:rPr>
                <w:lang w:val="en-NZ"/>
              </w:rPr>
              <w:t xml:space="preserve">ASC-US and from </w:t>
            </w:r>
            <w:r w:rsidR="00912725" w:rsidRPr="00E60668">
              <w:rPr>
                <w:szCs w:val="23"/>
                <w:lang w:val="en-NZ"/>
              </w:rPr>
              <w:t>13.1</w:t>
            </w:r>
            <w:r w:rsidR="00205095" w:rsidRPr="00E60668">
              <w:rPr>
                <w:szCs w:val="23"/>
                <w:lang w:val="en-NZ"/>
              </w:rPr>
              <w:t>%</w:t>
            </w:r>
            <w:r w:rsidR="00713661" w:rsidRPr="00E60668">
              <w:rPr>
                <w:szCs w:val="23"/>
                <w:lang w:val="en-NZ"/>
              </w:rPr>
              <w:t xml:space="preserve"> (</w:t>
            </w:r>
            <w:r w:rsidR="00731243" w:rsidRPr="00E60668">
              <w:rPr>
                <w:lang w:val="en-NZ"/>
              </w:rPr>
              <w:t>Anatomical Pathology Services</w:t>
            </w:r>
            <w:r w:rsidR="00713661" w:rsidRPr="00E60668">
              <w:rPr>
                <w:lang w:val="en-NZ"/>
              </w:rPr>
              <w:t xml:space="preserve">) to </w:t>
            </w:r>
            <w:r w:rsidR="00912725" w:rsidRPr="00E60668">
              <w:rPr>
                <w:szCs w:val="23"/>
                <w:lang w:val="en-NZ"/>
              </w:rPr>
              <w:t>26.9</w:t>
            </w:r>
            <w:r w:rsidR="00205095" w:rsidRPr="00E60668">
              <w:rPr>
                <w:szCs w:val="23"/>
                <w:lang w:val="en-NZ"/>
              </w:rPr>
              <w:t>%</w:t>
            </w:r>
            <w:r w:rsidR="00713661" w:rsidRPr="00E60668">
              <w:rPr>
                <w:lang w:val="en-NZ"/>
              </w:rPr>
              <w:t xml:space="preserve"> (</w:t>
            </w:r>
            <w:r w:rsidR="00912725" w:rsidRPr="00E60668">
              <w:rPr>
                <w:szCs w:val="23"/>
                <w:lang w:val="en-NZ"/>
              </w:rPr>
              <w:t>Medlab Central Ltd</w:t>
            </w:r>
            <w:r w:rsidR="00981D19" w:rsidRPr="00E60668">
              <w:rPr>
                <w:szCs w:val="23"/>
                <w:lang w:val="en-NZ"/>
              </w:rPr>
              <w:t>.</w:t>
            </w:r>
            <w:r w:rsidR="00713661" w:rsidRPr="00E60668">
              <w:rPr>
                <w:szCs w:val="23"/>
                <w:lang w:val="en-NZ"/>
              </w:rPr>
              <w:t>)</w:t>
            </w:r>
            <w:r w:rsidR="00713661" w:rsidRPr="00E60668">
              <w:rPr>
                <w:lang w:val="en-NZ"/>
              </w:rPr>
              <w:t xml:space="preserve"> for </w:t>
            </w:r>
            <w:r w:rsidR="00C41C04" w:rsidRPr="00E60668">
              <w:rPr>
                <w:lang w:val="en-NZ"/>
              </w:rPr>
              <w:t>HPV triage-</w:t>
            </w:r>
            <w:r w:rsidR="00C41C04" w:rsidRPr="00AF41AB">
              <w:rPr>
                <w:lang w:val="en-NZ"/>
              </w:rPr>
              <w:t xml:space="preserve">positive </w:t>
            </w:r>
            <w:r w:rsidR="00713661" w:rsidRPr="00AF41AB">
              <w:rPr>
                <w:lang w:val="en-NZ"/>
              </w:rPr>
              <w:t>LSIL (</w:t>
            </w:r>
            <w:r w:rsidR="0081564A" w:rsidRPr="00AF41AB">
              <w:rPr>
                <w:lang w:val="en-NZ"/>
              </w:rPr>
              <w:fldChar w:fldCharType="begin"/>
            </w:r>
            <w:r w:rsidR="0081564A" w:rsidRPr="00AF41AB">
              <w:rPr>
                <w:lang w:val="en-NZ"/>
              </w:rPr>
              <w:instrText xml:space="preserve"> REF _Ref460417893 \h </w:instrText>
            </w:r>
            <w:r w:rsidR="00A33243" w:rsidRPr="00AF41AB">
              <w:rPr>
                <w:lang w:val="en-NZ"/>
              </w:rPr>
              <w:instrText xml:space="preserve"> \* MERGEFORMAT </w:instrText>
            </w:r>
            <w:r w:rsidR="0081564A" w:rsidRPr="00AF41AB">
              <w:rPr>
                <w:lang w:val="en-NZ"/>
              </w:rPr>
            </w:r>
            <w:r w:rsidR="0081564A" w:rsidRPr="00AF41AB">
              <w:rPr>
                <w:lang w:val="en-NZ"/>
              </w:rPr>
              <w:fldChar w:fldCharType="separate"/>
            </w:r>
            <w:r w:rsidR="00B73FE3" w:rsidRPr="00B73FE3">
              <w:rPr>
                <w:lang w:val="en-NZ"/>
              </w:rPr>
              <w:t xml:space="preserve">Figure </w:t>
            </w:r>
            <w:r w:rsidR="00B73FE3" w:rsidRPr="00B73FE3">
              <w:rPr>
                <w:noProof/>
                <w:lang w:val="en-NZ"/>
              </w:rPr>
              <w:t>84</w:t>
            </w:r>
            <w:r w:rsidR="0081564A" w:rsidRPr="00AF41AB">
              <w:rPr>
                <w:lang w:val="en-NZ"/>
              </w:rPr>
              <w:fldChar w:fldCharType="end"/>
            </w:r>
            <w:r w:rsidR="00713661" w:rsidRPr="00AF41AB">
              <w:rPr>
                <w:lang w:val="en-NZ"/>
              </w:rPr>
              <w:t>).</w:t>
            </w:r>
            <w:r w:rsidR="00D3277B" w:rsidRPr="00AF41AB">
              <w:rPr>
                <w:lang w:val="en-NZ"/>
              </w:rPr>
              <w:t xml:space="preserve"> These are also compared with the corresponding percentages of women who attended colposcopy within six months with CIN</w:t>
            </w:r>
            <w:r w:rsidR="002D6942" w:rsidRPr="00AF41AB">
              <w:rPr>
                <w:lang w:val="en-NZ"/>
              </w:rPr>
              <w:t xml:space="preserve"> </w:t>
            </w:r>
            <w:r w:rsidR="00D3277B" w:rsidRPr="00AF41AB">
              <w:rPr>
                <w:lang w:val="en-NZ"/>
              </w:rPr>
              <w:t xml:space="preserve">2+ histology for women with ASC-H and HSIL cytology, by laboratory, in </w:t>
            </w:r>
            <w:r w:rsidR="00D3277B" w:rsidRPr="00AF41AB">
              <w:rPr>
                <w:lang w:val="en-NZ"/>
              </w:rPr>
              <w:fldChar w:fldCharType="begin"/>
            </w:r>
            <w:r w:rsidR="00D3277B" w:rsidRPr="00AF41AB">
              <w:rPr>
                <w:lang w:val="en-NZ"/>
              </w:rPr>
              <w:instrText xml:space="preserve"> REF _Ref460417893 \h </w:instrText>
            </w:r>
            <w:r w:rsidR="00A670F4" w:rsidRPr="00AF41AB">
              <w:rPr>
                <w:lang w:val="en-NZ"/>
              </w:rPr>
              <w:instrText xml:space="preserve"> \* MERGEFORMAT </w:instrText>
            </w:r>
            <w:r w:rsidR="00D3277B" w:rsidRPr="00AF41AB">
              <w:rPr>
                <w:lang w:val="en-NZ"/>
              </w:rPr>
            </w:r>
            <w:r w:rsidR="00D3277B" w:rsidRPr="00AF41AB">
              <w:rPr>
                <w:lang w:val="en-NZ"/>
              </w:rPr>
              <w:fldChar w:fldCharType="separate"/>
            </w:r>
            <w:r w:rsidR="00B73FE3" w:rsidRPr="00B73FE3">
              <w:rPr>
                <w:lang w:val="en-NZ"/>
              </w:rPr>
              <w:t>Figure 84</w:t>
            </w:r>
            <w:r w:rsidR="00D3277B" w:rsidRPr="00AF41AB">
              <w:rPr>
                <w:lang w:val="en-NZ"/>
              </w:rPr>
              <w:fldChar w:fldCharType="end"/>
            </w:r>
            <w:r w:rsidR="00D3277B" w:rsidRPr="00AF41AB">
              <w:rPr>
                <w:lang w:val="en-NZ"/>
              </w:rPr>
              <w:t>.</w:t>
            </w:r>
          </w:p>
          <w:p w14:paraId="42A8A1F9" w14:textId="77777777" w:rsidR="00A33243" w:rsidRPr="00E60668" w:rsidRDefault="00A33243" w:rsidP="00A33243">
            <w:pPr>
              <w:pStyle w:val="NoSpacing"/>
              <w:jc w:val="both"/>
              <w:rPr>
                <w:lang w:val="en-NZ"/>
              </w:rPr>
            </w:pPr>
          </w:p>
          <w:p w14:paraId="5A5AB648" w14:textId="4D40AD31" w:rsidR="00DD0E6A" w:rsidRPr="00E60668" w:rsidRDefault="009F5690" w:rsidP="00A33243">
            <w:pPr>
              <w:pStyle w:val="NoSpacing"/>
              <w:jc w:val="both"/>
              <w:rPr>
                <w:lang w:val="en-NZ"/>
              </w:rPr>
            </w:pPr>
            <w:r w:rsidRPr="00E60668">
              <w:rPr>
                <w:lang w:val="en-NZ"/>
              </w:rPr>
              <w:t>Histological outcomes within 12 months in women with triage</w:t>
            </w:r>
            <w:r w:rsidR="0011414F" w:rsidRPr="00E60668">
              <w:rPr>
                <w:lang w:val="en-NZ"/>
              </w:rPr>
              <w:t>-</w:t>
            </w:r>
            <w:r w:rsidRPr="00E60668">
              <w:rPr>
                <w:lang w:val="en-NZ"/>
              </w:rPr>
              <w:t>positive test results are shown by age, as a percentage of women with histology recorded (</w:t>
            </w:r>
            <w:r w:rsidR="0081564A" w:rsidRPr="00AF41AB">
              <w:rPr>
                <w:lang w:val="en-NZ"/>
              </w:rPr>
              <w:fldChar w:fldCharType="begin"/>
            </w:r>
            <w:r w:rsidR="0081564A" w:rsidRPr="00AF41AB">
              <w:rPr>
                <w:lang w:val="en-NZ"/>
              </w:rPr>
              <w:instrText xml:space="preserve"> REF _Ref482790521 \h </w:instrText>
            </w:r>
            <w:r w:rsidR="00A33243" w:rsidRPr="00AF41AB">
              <w:rPr>
                <w:lang w:val="en-NZ"/>
              </w:rPr>
              <w:instrText xml:space="preserve"> \* MERGEFORMAT </w:instrText>
            </w:r>
            <w:r w:rsidR="0081564A" w:rsidRPr="00AF41AB">
              <w:rPr>
                <w:lang w:val="en-NZ"/>
              </w:rPr>
            </w:r>
            <w:r w:rsidR="0081564A" w:rsidRPr="00AF41AB">
              <w:rPr>
                <w:lang w:val="en-NZ"/>
              </w:rPr>
              <w:fldChar w:fldCharType="separate"/>
            </w:r>
            <w:r w:rsidR="00B73FE3" w:rsidRPr="00B73FE3">
              <w:rPr>
                <w:lang w:val="en-NZ"/>
              </w:rPr>
              <w:t xml:space="preserve">Figure </w:t>
            </w:r>
            <w:r w:rsidR="00B73FE3" w:rsidRPr="00B73FE3">
              <w:rPr>
                <w:noProof/>
                <w:lang w:val="en-NZ"/>
              </w:rPr>
              <w:t>86</w:t>
            </w:r>
            <w:r w:rsidR="0081564A" w:rsidRPr="00AF41AB">
              <w:rPr>
                <w:lang w:val="en-NZ"/>
              </w:rPr>
              <w:fldChar w:fldCharType="end"/>
            </w:r>
            <w:r w:rsidRPr="00AF41AB">
              <w:rPr>
                <w:lang w:val="en-NZ"/>
              </w:rPr>
              <w:t>), and as a percentage of women with colposcopy recorded (</w:t>
            </w:r>
            <w:r w:rsidR="00100CC8" w:rsidRPr="00AF41AB">
              <w:rPr>
                <w:lang w:val="en-NZ"/>
              </w:rPr>
              <w:fldChar w:fldCharType="begin"/>
            </w:r>
            <w:r w:rsidRPr="00AF41AB">
              <w:rPr>
                <w:lang w:val="en-NZ"/>
              </w:rPr>
              <w:instrText xml:space="preserve"> REF _Ref422491340 \h </w:instrText>
            </w:r>
            <w:r w:rsidR="00163300" w:rsidRPr="00AF41AB">
              <w:rPr>
                <w:lang w:val="en-NZ"/>
              </w:rPr>
              <w:instrText xml:space="preserve"> \* MERGEFORMAT </w:instrText>
            </w:r>
            <w:r w:rsidR="00100CC8" w:rsidRPr="00AF41AB">
              <w:rPr>
                <w:lang w:val="en-NZ"/>
              </w:rPr>
            </w:r>
            <w:r w:rsidR="00100CC8" w:rsidRPr="00AF41AB">
              <w:rPr>
                <w:lang w:val="en-NZ"/>
              </w:rPr>
              <w:fldChar w:fldCharType="separate"/>
            </w:r>
            <w:r w:rsidR="00B73FE3" w:rsidRPr="00B73FE3">
              <w:rPr>
                <w:lang w:val="en-NZ"/>
              </w:rPr>
              <w:t>Figure 87</w:t>
            </w:r>
            <w:r w:rsidR="00100CC8" w:rsidRPr="00AF41AB">
              <w:rPr>
                <w:lang w:val="en-NZ"/>
              </w:rPr>
              <w:fldChar w:fldCharType="end"/>
            </w:r>
            <w:r w:rsidRPr="00AF41AB">
              <w:rPr>
                <w:lang w:val="en-NZ"/>
              </w:rPr>
              <w:t>).</w:t>
            </w:r>
            <w:r w:rsidR="009E345C" w:rsidRPr="00AF41AB">
              <w:rPr>
                <w:lang w:val="en-NZ"/>
              </w:rPr>
              <w:t xml:space="preserve"> </w:t>
            </w:r>
            <w:r w:rsidR="001F3E5F" w:rsidRPr="00AF41AB">
              <w:rPr>
                <w:lang w:val="en-NZ"/>
              </w:rPr>
              <w:t>Among</w:t>
            </w:r>
            <w:r w:rsidR="001F3E5F" w:rsidRPr="00E60668">
              <w:rPr>
                <w:lang w:val="en-NZ"/>
              </w:rPr>
              <w:t xml:space="preserve"> women aged 30-69 years, t</w:t>
            </w:r>
            <w:r w:rsidR="009E345C" w:rsidRPr="00E60668">
              <w:rPr>
                <w:lang w:val="en-NZ"/>
              </w:rPr>
              <w:t>he percentage of women with CIN</w:t>
            </w:r>
            <w:r w:rsidR="00692301">
              <w:rPr>
                <w:lang w:val="en-NZ"/>
              </w:rPr>
              <w:t xml:space="preserve"> </w:t>
            </w:r>
            <w:r w:rsidR="009E345C" w:rsidRPr="00E60668">
              <w:rPr>
                <w:lang w:val="en-NZ"/>
              </w:rPr>
              <w:t xml:space="preserve">2+ histology within 12 months </w:t>
            </w:r>
            <w:r w:rsidR="00F22F63" w:rsidRPr="00E60668">
              <w:rPr>
                <w:lang w:val="en-NZ"/>
              </w:rPr>
              <w:t xml:space="preserve">generally </w:t>
            </w:r>
            <w:r w:rsidR="009E345C" w:rsidRPr="00E60668">
              <w:rPr>
                <w:lang w:val="en-NZ"/>
              </w:rPr>
              <w:t xml:space="preserve">decreased with increasing age for </w:t>
            </w:r>
            <w:r w:rsidR="0011414F" w:rsidRPr="00E60668">
              <w:rPr>
                <w:lang w:val="en-NZ"/>
              </w:rPr>
              <w:t xml:space="preserve">HPV triage-positive </w:t>
            </w:r>
            <w:r w:rsidR="00C74135" w:rsidRPr="00E60668">
              <w:rPr>
                <w:lang w:val="en-NZ"/>
              </w:rPr>
              <w:t>ASC-US</w:t>
            </w:r>
            <w:r w:rsidR="00321207" w:rsidRPr="00E60668">
              <w:rPr>
                <w:lang w:val="en-NZ"/>
              </w:rPr>
              <w:t xml:space="preserve"> and</w:t>
            </w:r>
            <w:r w:rsidR="001F3E5F" w:rsidRPr="00E60668">
              <w:rPr>
                <w:lang w:val="en-NZ"/>
              </w:rPr>
              <w:t xml:space="preserve"> </w:t>
            </w:r>
            <w:r w:rsidR="00091921" w:rsidRPr="00E60668">
              <w:rPr>
                <w:lang w:val="en-NZ"/>
              </w:rPr>
              <w:t>LSIL</w:t>
            </w:r>
            <w:r w:rsidR="00F205B9" w:rsidRPr="00E60668">
              <w:rPr>
                <w:lang w:val="en-NZ"/>
              </w:rPr>
              <w:t>.</w:t>
            </w:r>
            <w:r w:rsidR="009712EC" w:rsidRPr="00E60668">
              <w:rPr>
                <w:lang w:val="en-NZ"/>
              </w:rPr>
              <w:t xml:space="preserve"> </w:t>
            </w:r>
            <w:r w:rsidR="00F205B9" w:rsidRPr="00E60668">
              <w:rPr>
                <w:lang w:val="en-NZ"/>
              </w:rPr>
              <w:t>There were no cases of CIN</w:t>
            </w:r>
            <w:r w:rsidR="00692301">
              <w:rPr>
                <w:lang w:val="en-NZ"/>
              </w:rPr>
              <w:t xml:space="preserve"> </w:t>
            </w:r>
            <w:r w:rsidR="00F205B9" w:rsidRPr="00E60668">
              <w:rPr>
                <w:lang w:val="en-NZ"/>
              </w:rPr>
              <w:t xml:space="preserve">2+ among </w:t>
            </w:r>
            <w:r w:rsidR="001F3E5F" w:rsidRPr="00E60668">
              <w:rPr>
                <w:lang w:val="en-NZ"/>
              </w:rPr>
              <w:t xml:space="preserve">women aged </w:t>
            </w:r>
            <w:r w:rsidR="000B3412" w:rsidRPr="00E60668">
              <w:rPr>
                <w:lang w:val="en-NZ"/>
              </w:rPr>
              <w:t>70+</w:t>
            </w:r>
            <w:r w:rsidR="009712EC" w:rsidRPr="00E60668">
              <w:rPr>
                <w:lang w:val="en-NZ"/>
              </w:rPr>
              <w:t xml:space="preserve"> </w:t>
            </w:r>
            <w:r w:rsidR="00A704F4" w:rsidRPr="00E60668">
              <w:rPr>
                <w:lang w:val="en-NZ"/>
              </w:rPr>
              <w:t xml:space="preserve">years with </w:t>
            </w:r>
            <w:r w:rsidR="000B3412" w:rsidRPr="00E60668">
              <w:rPr>
                <w:lang w:val="en-NZ"/>
              </w:rPr>
              <w:t xml:space="preserve">ASC-US or LSIL and </w:t>
            </w:r>
            <w:r w:rsidR="00A704F4" w:rsidRPr="00E60668">
              <w:rPr>
                <w:lang w:val="en-NZ"/>
              </w:rPr>
              <w:t>a positive HPV triage test</w:t>
            </w:r>
            <w:r w:rsidR="001F3E5F" w:rsidRPr="00E60668">
              <w:rPr>
                <w:lang w:val="en-NZ"/>
              </w:rPr>
              <w:t>.</w:t>
            </w:r>
            <w:r w:rsidR="009E345C" w:rsidRPr="00E60668">
              <w:rPr>
                <w:lang w:val="en-NZ"/>
              </w:rPr>
              <w:t xml:space="preserve"> </w:t>
            </w:r>
          </w:p>
          <w:p w14:paraId="650FC66A" w14:textId="77777777" w:rsidR="002D6942" w:rsidRPr="00E60668" w:rsidRDefault="002D6942" w:rsidP="002047CC">
            <w:pPr>
              <w:pStyle w:val="NoSpacing"/>
              <w:rPr>
                <w:lang w:val="en-NZ"/>
              </w:rPr>
            </w:pPr>
          </w:p>
        </w:tc>
      </w:tr>
      <w:tr w:rsidR="005D1C42" w:rsidRPr="00D901C5" w14:paraId="2784FBAC" w14:textId="77777777">
        <w:tc>
          <w:tcPr>
            <w:tcW w:w="1526" w:type="dxa"/>
            <w:tcBorders>
              <w:top w:val="single" w:sz="4" w:space="0" w:color="auto"/>
              <w:bottom w:val="single" w:sz="4" w:space="0" w:color="auto"/>
              <w:right w:val="nil"/>
            </w:tcBorders>
          </w:tcPr>
          <w:p w14:paraId="73E888A3" w14:textId="77777777" w:rsidR="005D1C42" w:rsidRPr="00D901C5" w:rsidRDefault="005D1C42" w:rsidP="00DE16F5">
            <w:pPr>
              <w:spacing w:before="120"/>
              <w:ind w:right="544"/>
              <w:jc w:val="both"/>
              <w:rPr>
                <w:b/>
              </w:rPr>
            </w:pPr>
            <w:r w:rsidRPr="00D901C5">
              <w:rPr>
                <w:b/>
              </w:rPr>
              <w:t>Trends</w:t>
            </w:r>
          </w:p>
        </w:tc>
        <w:tc>
          <w:tcPr>
            <w:tcW w:w="7796" w:type="dxa"/>
            <w:tcBorders>
              <w:top w:val="single" w:sz="4" w:space="0" w:color="auto"/>
              <w:left w:val="nil"/>
              <w:bottom w:val="single" w:sz="4" w:space="0" w:color="auto"/>
            </w:tcBorders>
          </w:tcPr>
          <w:p w14:paraId="3ACEB98B" w14:textId="77777777" w:rsidR="00661B04" w:rsidRPr="00E60668" w:rsidRDefault="00661B04" w:rsidP="00661B04">
            <w:pPr>
              <w:spacing w:before="120"/>
              <w:rPr>
                <w:b/>
                <w:i/>
                <w:szCs w:val="23"/>
              </w:rPr>
            </w:pPr>
            <w:r w:rsidRPr="00E60668">
              <w:rPr>
                <w:b/>
                <w:i/>
                <w:szCs w:val="23"/>
              </w:rPr>
              <w:t>HPV triage</w:t>
            </w:r>
          </w:p>
          <w:p w14:paraId="27B0EBBB" w14:textId="7F5FD7BB" w:rsidR="009D587C" w:rsidRPr="00E60668" w:rsidRDefault="006A2376" w:rsidP="002047CC">
            <w:pPr>
              <w:pStyle w:val="NoSpacing"/>
              <w:jc w:val="both"/>
              <w:rPr>
                <w:lang w:val="en-NZ"/>
              </w:rPr>
            </w:pPr>
            <w:r w:rsidRPr="00E60668">
              <w:rPr>
                <w:lang w:val="en-NZ"/>
              </w:rPr>
              <w:t xml:space="preserve">The proportion of women aged 30 years or more with low grade cytology (and no recent abnormal cytology in the preceding five years) who received a </w:t>
            </w:r>
            <w:r w:rsidR="00A645B6" w:rsidRPr="00E60668">
              <w:rPr>
                <w:lang w:val="en-NZ"/>
              </w:rPr>
              <w:t>subsequent HPV</w:t>
            </w:r>
            <w:r w:rsidRPr="00E60668">
              <w:rPr>
                <w:lang w:val="en-NZ"/>
              </w:rPr>
              <w:t xml:space="preserve"> test </w:t>
            </w:r>
            <w:r w:rsidR="000712D9" w:rsidRPr="00E60668">
              <w:rPr>
                <w:lang w:val="en-NZ"/>
              </w:rPr>
              <w:t xml:space="preserve">is </w:t>
            </w:r>
            <w:r w:rsidR="004B750F" w:rsidRPr="00E60668">
              <w:rPr>
                <w:lang w:val="en-NZ"/>
              </w:rPr>
              <w:t>higher</w:t>
            </w:r>
            <w:r w:rsidR="00B04F89" w:rsidRPr="00E60668">
              <w:rPr>
                <w:lang w:val="en-NZ"/>
              </w:rPr>
              <w:t xml:space="preserve"> </w:t>
            </w:r>
            <w:r w:rsidR="009B0EA1" w:rsidRPr="00E60668">
              <w:rPr>
                <w:lang w:val="en-NZ"/>
              </w:rPr>
              <w:t>than in</w:t>
            </w:r>
            <w:r w:rsidR="00AF7375" w:rsidRPr="00E60668">
              <w:rPr>
                <w:lang w:val="en-NZ"/>
              </w:rPr>
              <w:t xml:space="preserve"> </w:t>
            </w:r>
            <w:r w:rsidRPr="00E60668">
              <w:rPr>
                <w:lang w:val="en-NZ"/>
              </w:rPr>
              <w:t>the previous report</w:t>
            </w:r>
            <w:r w:rsidR="00AF7375" w:rsidRPr="00E60668">
              <w:rPr>
                <w:lang w:val="en-NZ"/>
              </w:rPr>
              <w:t xml:space="preserve"> for women with ASC-US results (</w:t>
            </w:r>
            <w:r w:rsidR="00403A6B" w:rsidRPr="00E60668">
              <w:rPr>
                <w:lang w:val="en-NZ"/>
              </w:rPr>
              <w:t>96.9%</w:t>
            </w:r>
            <w:r w:rsidRPr="00E60668">
              <w:rPr>
                <w:lang w:val="en-NZ"/>
              </w:rPr>
              <w:t xml:space="preserve"> </w:t>
            </w:r>
            <w:r w:rsidR="000712D9" w:rsidRPr="00E60668">
              <w:rPr>
                <w:lang w:val="en-NZ"/>
              </w:rPr>
              <w:t xml:space="preserve">in the previous period compared to </w:t>
            </w:r>
            <w:r w:rsidR="00403A6B" w:rsidRPr="00E60668">
              <w:rPr>
                <w:szCs w:val="23"/>
                <w:lang w:val="en-NZ"/>
              </w:rPr>
              <w:t>97.7%</w:t>
            </w:r>
            <w:r w:rsidR="00DB3D71">
              <w:rPr>
                <w:szCs w:val="23"/>
                <w:lang w:val="en-NZ"/>
              </w:rPr>
              <w:t xml:space="preserve"> </w:t>
            </w:r>
            <w:r w:rsidR="000712D9" w:rsidRPr="00E60668">
              <w:rPr>
                <w:lang w:val="en-NZ"/>
              </w:rPr>
              <w:t>in the current period</w:t>
            </w:r>
            <w:r w:rsidR="00AF7375" w:rsidRPr="00E60668">
              <w:rPr>
                <w:lang w:val="en-NZ"/>
              </w:rPr>
              <w:t>)</w:t>
            </w:r>
            <w:r w:rsidRPr="00E60668">
              <w:rPr>
                <w:lang w:val="en-NZ"/>
              </w:rPr>
              <w:t xml:space="preserve">, </w:t>
            </w:r>
            <w:r w:rsidR="00055432" w:rsidRPr="00E60668">
              <w:rPr>
                <w:lang w:val="en-NZ"/>
              </w:rPr>
              <w:t>how</w:t>
            </w:r>
            <w:r w:rsidR="00CA143F" w:rsidRPr="00E60668">
              <w:rPr>
                <w:lang w:val="en-NZ"/>
              </w:rPr>
              <w:t>e</w:t>
            </w:r>
            <w:r w:rsidR="00055432" w:rsidRPr="00E60668">
              <w:rPr>
                <w:lang w:val="en-NZ"/>
              </w:rPr>
              <w:t xml:space="preserve">ver </w:t>
            </w:r>
            <w:r w:rsidR="00CA143F" w:rsidRPr="00EA52CA">
              <w:rPr>
                <w:lang w:val="en-NZ"/>
              </w:rPr>
              <w:t>remained s</w:t>
            </w:r>
            <w:r w:rsidR="00C65151" w:rsidRPr="00EA52CA">
              <w:rPr>
                <w:lang w:val="en-NZ"/>
              </w:rPr>
              <w:t>table</w:t>
            </w:r>
            <w:r w:rsidR="00F205B9" w:rsidRPr="00E60668">
              <w:rPr>
                <w:lang w:val="en-NZ"/>
              </w:rPr>
              <w:t xml:space="preserve"> </w:t>
            </w:r>
            <w:r w:rsidR="00AF7375" w:rsidRPr="00E60668">
              <w:rPr>
                <w:lang w:val="en-NZ"/>
              </w:rPr>
              <w:t xml:space="preserve">for </w:t>
            </w:r>
            <w:r w:rsidRPr="00E60668">
              <w:rPr>
                <w:lang w:val="en-NZ"/>
              </w:rPr>
              <w:t>women with LSIL results</w:t>
            </w:r>
            <w:r w:rsidR="00AF7375" w:rsidRPr="00E60668">
              <w:rPr>
                <w:lang w:val="en-NZ"/>
              </w:rPr>
              <w:t xml:space="preserve"> (</w:t>
            </w:r>
            <w:r w:rsidR="00055432" w:rsidRPr="00E60668">
              <w:rPr>
                <w:lang w:val="en-NZ"/>
              </w:rPr>
              <w:t>97.1%</w:t>
            </w:r>
            <w:r w:rsidR="00AF7375" w:rsidRPr="00E60668">
              <w:rPr>
                <w:lang w:val="en-NZ"/>
              </w:rPr>
              <w:t xml:space="preserve"> in the previous period compared to </w:t>
            </w:r>
            <w:r w:rsidR="00055432" w:rsidRPr="00E60668">
              <w:rPr>
                <w:szCs w:val="23"/>
                <w:lang w:val="en-NZ"/>
              </w:rPr>
              <w:t>96.9%</w:t>
            </w:r>
            <w:r w:rsidR="00AF7375" w:rsidRPr="00E60668">
              <w:rPr>
                <w:lang w:val="en-NZ"/>
              </w:rPr>
              <w:t xml:space="preserve"> in the current period)</w:t>
            </w:r>
            <w:r w:rsidRPr="00E60668">
              <w:rPr>
                <w:lang w:val="en-NZ"/>
              </w:rPr>
              <w:t xml:space="preserve">. The proportion of women aged less than 30 years with a </w:t>
            </w:r>
            <w:r w:rsidR="00A645B6" w:rsidRPr="00E60668">
              <w:rPr>
                <w:lang w:val="en-NZ"/>
              </w:rPr>
              <w:t xml:space="preserve">subsequent HPV </w:t>
            </w:r>
            <w:r w:rsidRPr="00E60668">
              <w:rPr>
                <w:lang w:val="en-NZ"/>
              </w:rPr>
              <w:t xml:space="preserve">test </w:t>
            </w:r>
            <w:r w:rsidR="00D91A20" w:rsidRPr="00E60668">
              <w:rPr>
                <w:lang w:val="en-NZ"/>
              </w:rPr>
              <w:t xml:space="preserve">is </w:t>
            </w:r>
            <w:r w:rsidR="00635A29">
              <w:rPr>
                <w:lang w:val="en-NZ"/>
              </w:rPr>
              <w:t>similar to</w:t>
            </w:r>
            <w:r w:rsidR="005C3D2A" w:rsidRPr="00E60668">
              <w:rPr>
                <w:lang w:val="en-NZ"/>
              </w:rPr>
              <w:t xml:space="preserve"> </w:t>
            </w:r>
            <w:r w:rsidR="005055EC" w:rsidRPr="00E60668">
              <w:rPr>
                <w:lang w:val="en-NZ"/>
              </w:rPr>
              <w:t xml:space="preserve">the previous monitoring period </w:t>
            </w:r>
            <w:r w:rsidR="00C45517" w:rsidRPr="00E60668">
              <w:rPr>
                <w:lang w:val="en-NZ"/>
              </w:rPr>
              <w:t>for ASC</w:t>
            </w:r>
            <w:r w:rsidR="00997E80" w:rsidRPr="00E60668">
              <w:rPr>
                <w:lang w:val="en-NZ"/>
              </w:rPr>
              <w:t>-</w:t>
            </w:r>
            <w:r w:rsidR="00C45517" w:rsidRPr="00E60668">
              <w:rPr>
                <w:lang w:val="en-NZ"/>
              </w:rPr>
              <w:t xml:space="preserve">US </w:t>
            </w:r>
            <w:r w:rsidR="008E7FD3" w:rsidRPr="00E60668">
              <w:rPr>
                <w:lang w:val="en-NZ"/>
              </w:rPr>
              <w:t>and for</w:t>
            </w:r>
            <w:r w:rsidR="00B46B3A" w:rsidRPr="00E60668">
              <w:rPr>
                <w:lang w:val="en-NZ"/>
              </w:rPr>
              <w:t xml:space="preserve"> LSIL results (</w:t>
            </w:r>
            <w:r w:rsidR="00ED2537" w:rsidRPr="00E60668">
              <w:rPr>
                <w:lang w:val="en-NZ"/>
              </w:rPr>
              <w:t>1.3%</w:t>
            </w:r>
            <w:r w:rsidR="009712EC" w:rsidRPr="00E60668">
              <w:rPr>
                <w:lang w:val="en-NZ"/>
              </w:rPr>
              <w:t xml:space="preserve"> </w:t>
            </w:r>
            <w:r w:rsidR="005C3D2A" w:rsidRPr="00E60668">
              <w:rPr>
                <w:lang w:val="en-NZ"/>
              </w:rPr>
              <w:t xml:space="preserve">in the previous period compared to </w:t>
            </w:r>
            <w:r w:rsidR="00912725" w:rsidRPr="00E60668">
              <w:rPr>
                <w:szCs w:val="23"/>
                <w:lang w:val="en-NZ"/>
              </w:rPr>
              <w:t>1.2</w:t>
            </w:r>
            <w:r w:rsidR="0014207A" w:rsidRPr="00E60668">
              <w:rPr>
                <w:lang w:val="en-NZ"/>
              </w:rPr>
              <w:t>%</w:t>
            </w:r>
            <w:r w:rsidR="005C3D2A" w:rsidRPr="00E60668">
              <w:rPr>
                <w:lang w:val="en-NZ"/>
              </w:rPr>
              <w:t xml:space="preserve"> in the current period</w:t>
            </w:r>
            <w:r w:rsidR="00B46B3A" w:rsidRPr="00E60668">
              <w:rPr>
                <w:lang w:val="en-NZ"/>
              </w:rPr>
              <w:t xml:space="preserve"> for ASC</w:t>
            </w:r>
            <w:r w:rsidR="00997E80" w:rsidRPr="00E60668">
              <w:rPr>
                <w:lang w:val="en-NZ"/>
              </w:rPr>
              <w:t>-</w:t>
            </w:r>
            <w:r w:rsidR="00B46B3A" w:rsidRPr="00E60668">
              <w:rPr>
                <w:lang w:val="en-NZ"/>
              </w:rPr>
              <w:t>US</w:t>
            </w:r>
            <w:r w:rsidR="00F205B9" w:rsidRPr="00E60668">
              <w:rPr>
                <w:lang w:val="en-NZ"/>
              </w:rPr>
              <w:t>;</w:t>
            </w:r>
            <w:r w:rsidR="00B46B3A" w:rsidRPr="00E60668">
              <w:rPr>
                <w:lang w:val="en-NZ"/>
              </w:rPr>
              <w:t xml:space="preserve"> </w:t>
            </w:r>
            <w:r w:rsidR="009E39F6" w:rsidRPr="00E60668">
              <w:rPr>
                <w:lang w:val="en-NZ"/>
              </w:rPr>
              <w:t xml:space="preserve">and similar in </w:t>
            </w:r>
            <w:r w:rsidR="005C3D2A" w:rsidRPr="00E60668">
              <w:rPr>
                <w:lang w:val="en-NZ"/>
              </w:rPr>
              <w:t xml:space="preserve">the previous </w:t>
            </w:r>
            <w:r w:rsidR="009E39F6" w:rsidRPr="00E60668">
              <w:rPr>
                <w:lang w:val="en-NZ"/>
              </w:rPr>
              <w:t>and current period at</w:t>
            </w:r>
            <w:r w:rsidR="004D6416" w:rsidRPr="00E60668">
              <w:rPr>
                <w:lang w:val="en-NZ"/>
              </w:rPr>
              <w:t xml:space="preserve"> </w:t>
            </w:r>
            <w:r w:rsidR="00912725" w:rsidRPr="00E60668">
              <w:rPr>
                <w:szCs w:val="23"/>
                <w:lang w:val="en-NZ"/>
              </w:rPr>
              <w:t>0.6</w:t>
            </w:r>
            <w:r w:rsidR="005C3D2A" w:rsidRPr="00E60668">
              <w:rPr>
                <w:szCs w:val="23"/>
                <w:lang w:val="en-NZ"/>
              </w:rPr>
              <w:t>%</w:t>
            </w:r>
            <w:r w:rsidR="005C3D2A" w:rsidRPr="00E60668">
              <w:rPr>
                <w:lang w:val="en-NZ"/>
              </w:rPr>
              <w:t xml:space="preserve"> </w:t>
            </w:r>
            <w:r w:rsidR="00B46B3A" w:rsidRPr="00E60668">
              <w:rPr>
                <w:lang w:val="en-NZ"/>
              </w:rPr>
              <w:t>for LSIL)</w:t>
            </w:r>
            <w:r w:rsidR="00E377DB" w:rsidRPr="00E60668">
              <w:rPr>
                <w:lang w:val="en-NZ"/>
              </w:rPr>
              <w:t>.</w:t>
            </w:r>
          </w:p>
          <w:p w14:paraId="49501D6E" w14:textId="77777777" w:rsidR="009D587C" w:rsidRPr="00E60668" w:rsidRDefault="009D587C" w:rsidP="008415DE">
            <w:pPr>
              <w:pStyle w:val="NoSpacing"/>
              <w:rPr>
                <w:lang w:val="en-NZ"/>
              </w:rPr>
            </w:pPr>
          </w:p>
          <w:p w14:paraId="2185DD27" w14:textId="77777777" w:rsidR="00661B04" w:rsidRPr="00E60668" w:rsidRDefault="00661B04" w:rsidP="00576A57">
            <w:pPr>
              <w:pStyle w:val="NoSpacing"/>
              <w:rPr>
                <w:b/>
                <w:i/>
                <w:lang w:val="en-NZ"/>
              </w:rPr>
            </w:pPr>
            <w:r w:rsidRPr="00E60668">
              <w:rPr>
                <w:b/>
                <w:i/>
                <w:lang w:val="en-NZ"/>
              </w:rPr>
              <w:t>Positive triage tests</w:t>
            </w:r>
          </w:p>
          <w:p w14:paraId="2781F2FE" w14:textId="109F17E9" w:rsidR="006A2376" w:rsidRPr="00E60668" w:rsidRDefault="006A2376" w:rsidP="002047CC">
            <w:pPr>
              <w:pStyle w:val="NoSpacing"/>
              <w:jc w:val="both"/>
              <w:rPr>
                <w:lang w:val="en-NZ"/>
              </w:rPr>
            </w:pPr>
            <w:r w:rsidRPr="00E60668">
              <w:rPr>
                <w:lang w:val="en-NZ"/>
              </w:rPr>
              <w:t>The proportion of women aged 30 years or more who test</w:t>
            </w:r>
            <w:r w:rsidR="00997E80" w:rsidRPr="00E60668">
              <w:rPr>
                <w:lang w:val="en-NZ"/>
              </w:rPr>
              <w:t>ed</w:t>
            </w:r>
            <w:r w:rsidRPr="00E60668">
              <w:rPr>
                <w:lang w:val="en-NZ"/>
              </w:rPr>
              <w:t xml:space="preserve"> positive for a high risk HPV type </w:t>
            </w:r>
            <w:r w:rsidR="00843DAA" w:rsidRPr="00E60668">
              <w:rPr>
                <w:lang w:val="en-NZ"/>
              </w:rPr>
              <w:t xml:space="preserve">was similar </w:t>
            </w:r>
            <w:r w:rsidR="00E377DB" w:rsidRPr="00E60668">
              <w:rPr>
                <w:lang w:val="en-NZ"/>
              </w:rPr>
              <w:t xml:space="preserve">for ASC-US </w:t>
            </w:r>
            <w:r w:rsidR="00843DAA" w:rsidRPr="00E60668">
              <w:rPr>
                <w:lang w:val="en-NZ"/>
              </w:rPr>
              <w:t xml:space="preserve">in both the previous and current report </w:t>
            </w:r>
            <w:r w:rsidR="007B6698" w:rsidRPr="00E60668">
              <w:rPr>
                <w:lang w:val="en-NZ"/>
              </w:rPr>
              <w:t>(</w:t>
            </w:r>
            <w:r w:rsidR="00A0679E" w:rsidRPr="00E60668">
              <w:rPr>
                <w:lang w:val="en-NZ"/>
              </w:rPr>
              <w:t>24.5%</w:t>
            </w:r>
            <w:r w:rsidR="009712EC" w:rsidRPr="00E60668">
              <w:rPr>
                <w:lang w:val="en-NZ"/>
              </w:rPr>
              <w:t xml:space="preserve"> </w:t>
            </w:r>
            <w:r w:rsidR="007B6698" w:rsidRPr="00E60668">
              <w:rPr>
                <w:lang w:val="en-NZ"/>
              </w:rPr>
              <w:t xml:space="preserve">in the previous report; </w:t>
            </w:r>
            <w:r w:rsidR="00912725" w:rsidRPr="00E60668">
              <w:rPr>
                <w:szCs w:val="23"/>
                <w:lang w:val="en-NZ"/>
              </w:rPr>
              <w:t>24.8</w:t>
            </w:r>
            <w:r w:rsidR="007B6698" w:rsidRPr="00E60668">
              <w:rPr>
                <w:lang w:val="en-NZ"/>
              </w:rPr>
              <w:t>%</w:t>
            </w:r>
            <w:r w:rsidR="00F90255">
              <w:rPr>
                <w:lang w:val="en-NZ"/>
              </w:rPr>
              <w:t xml:space="preserve"> </w:t>
            </w:r>
            <w:r w:rsidR="007B6698" w:rsidRPr="00E60668">
              <w:rPr>
                <w:lang w:val="en-NZ"/>
              </w:rPr>
              <w:t xml:space="preserve">in the current report), </w:t>
            </w:r>
            <w:r w:rsidR="00E377DB" w:rsidRPr="00E60668">
              <w:rPr>
                <w:lang w:val="en-NZ"/>
              </w:rPr>
              <w:t xml:space="preserve">and </w:t>
            </w:r>
            <w:r w:rsidR="00843DAA" w:rsidRPr="00E60668">
              <w:rPr>
                <w:lang w:val="en-NZ"/>
              </w:rPr>
              <w:t>increased</w:t>
            </w:r>
            <w:r w:rsidR="00DA3A9D">
              <w:rPr>
                <w:lang w:val="en-NZ"/>
              </w:rPr>
              <w:t xml:space="preserve"> slightly</w:t>
            </w:r>
            <w:r w:rsidR="00843DAA" w:rsidRPr="00E60668">
              <w:rPr>
                <w:lang w:val="en-NZ"/>
              </w:rPr>
              <w:t xml:space="preserve"> </w:t>
            </w:r>
            <w:r w:rsidR="00E377DB" w:rsidRPr="00E60668">
              <w:rPr>
                <w:lang w:val="en-NZ"/>
              </w:rPr>
              <w:t xml:space="preserve">for LSIL </w:t>
            </w:r>
            <w:r w:rsidR="007B6698" w:rsidRPr="00E60668">
              <w:rPr>
                <w:lang w:val="en-NZ"/>
              </w:rPr>
              <w:t>(</w:t>
            </w:r>
            <w:r w:rsidR="00A0679E" w:rsidRPr="00E60668">
              <w:rPr>
                <w:lang w:val="en-NZ"/>
              </w:rPr>
              <w:t>57.7%</w:t>
            </w:r>
            <w:r w:rsidRPr="00E60668">
              <w:rPr>
                <w:lang w:val="en-NZ"/>
              </w:rPr>
              <w:t xml:space="preserve"> in the previous report</w:t>
            </w:r>
            <w:r w:rsidR="007B6698" w:rsidRPr="00E60668">
              <w:rPr>
                <w:lang w:val="en-NZ"/>
              </w:rPr>
              <w:t>;</w:t>
            </w:r>
            <w:r w:rsidRPr="00E60668">
              <w:rPr>
                <w:lang w:val="en-NZ"/>
              </w:rPr>
              <w:t xml:space="preserve"> </w:t>
            </w:r>
            <w:r w:rsidR="00912725" w:rsidRPr="00E60668">
              <w:rPr>
                <w:szCs w:val="23"/>
                <w:lang w:val="en-NZ"/>
              </w:rPr>
              <w:t>58.5</w:t>
            </w:r>
            <w:r w:rsidRPr="00E60668">
              <w:rPr>
                <w:lang w:val="en-NZ"/>
              </w:rPr>
              <w:t>% in the current report</w:t>
            </w:r>
            <w:r w:rsidR="00A0679E" w:rsidRPr="00E60668">
              <w:rPr>
                <w:lang w:val="en-NZ"/>
              </w:rPr>
              <w:t>)</w:t>
            </w:r>
            <w:r w:rsidR="006125AE" w:rsidRPr="00E60668">
              <w:rPr>
                <w:lang w:val="en-NZ"/>
              </w:rPr>
              <w:t xml:space="preserve">. </w:t>
            </w:r>
          </w:p>
          <w:p w14:paraId="3F53BB3D" w14:textId="77777777" w:rsidR="008415DE" w:rsidRPr="00E60668" w:rsidRDefault="008415DE" w:rsidP="008415DE">
            <w:pPr>
              <w:pStyle w:val="NoSpacing"/>
              <w:rPr>
                <w:lang w:val="en-NZ"/>
              </w:rPr>
            </w:pPr>
          </w:p>
          <w:p w14:paraId="0A42D926" w14:textId="6FEE15B5" w:rsidR="00661B04" w:rsidRPr="00E60668" w:rsidRDefault="00661B04" w:rsidP="00576A57">
            <w:pPr>
              <w:pStyle w:val="NoSpacing"/>
              <w:rPr>
                <w:b/>
                <w:i/>
                <w:lang w:val="en-NZ"/>
              </w:rPr>
            </w:pPr>
            <w:r w:rsidRPr="00E60668">
              <w:rPr>
                <w:b/>
                <w:i/>
                <w:lang w:val="en-NZ"/>
              </w:rPr>
              <w:t xml:space="preserve">Histological outcomes in </w:t>
            </w:r>
            <w:r w:rsidR="00770923" w:rsidRPr="00E60668">
              <w:rPr>
                <w:b/>
                <w:i/>
                <w:lang w:val="en-NZ"/>
              </w:rPr>
              <w:t>triage-positive</w:t>
            </w:r>
            <w:r w:rsidRPr="00E60668">
              <w:rPr>
                <w:b/>
                <w:i/>
                <w:lang w:val="en-NZ"/>
              </w:rPr>
              <w:t xml:space="preserve"> women who attended colposcopy</w:t>
            </w:r>
          </w:p>
          <w:p w14:paraId="41912CF2" w14:textId="71277C0E" w:rsidR="00661B04" w:rsidRPr="00DB6885" w:rsidRDefault="00912725" w:rsidP="00A33243">
            <w:pPr>
              <w:pStyle w:val="NoSpacing"/>
              <w:jc w:val="both"/>
              <w:rPr>
                <w:rFonts w:asciiTheme="minorHAnsi" w:hAnsiTheme="minorHAnsi"/>
                <w:szCs w:val="23"/>
                <w:lang w:val="en-NZ"/>
              </w:rPr>
            </w:pPr>
            <w:r w:rsidRPr="00E60668">
              <w:rPr>
                <w:szCs w:val="23"/>
                <w:lang w:val="en-NZ"/>
              </w:rPr>
              <w:t>89.4</w:t>
            </w:r>
            <w:r w:rsidR="002E0AD4" w:rsidRPr="00E60668">
              <w:rPr>
                <w:szCs w:val="23"/>
                <w:lang w:val="en-NZ"/>
              </w:rPr>
              <w:t>%</w:t>
            </w:r>
            <w:r w:rsidR="002E0AD4" w:rsidRPr="00E60668">
              <w:rPr>
                <w:lang w:val="en-NZ"/>
              </w:rPr>
              <w:t xml:space="preserve"> of women with ASC-US cytology and a positive HPV triage test in the six-month </w:t>
            </w:r>
            <w:r w:rsidR="00E55E93" w:rsidRPr="00E60668">
              <w:rPr>
                <w:lang w:val="en-NZ"/>
              </w:rPr>
              <w:t xml:space="preserve">reference </w:t>
            </w:r>
            <w:r w:rsidR="002E0AD4" w:rsidRPr="00E60668">
              <w:rPr>
                <w:lang w:val="en-NZ"/>
              </w:rPr>
              <w:t xml:space="preserve">period </w:t>
            </w:r>
            <w:r w:rsidR="00E55E93" w:rsidRPr="00E60668">
              <w:rPr>
                <w:lang w:val="en-NZ"/>
              </w:rPr>
              <w:t xml:space="preserve">for the current report </w:t>
            </w:r>
            <w:r w:rsidR="002E0AD4" w:rsidRPr="00E60668">
              <w:rPr>
                <w:lang w:val="en-NZ"/>
              </w:rPr>
              <w:t>had a record of colposcopy and/</w:t>
            </w:r>
            <w:r w:rsidR="009B3D4B">
              <w:rPr>
                <w:lang w:val="en-NZ"/>
              </w:rPr>
              <w:t xml:space="preserve"> </w:t>
            </w:r>
            <w:r w:rsidR="002E0AD4" w:rsidRPr="00E60668">
              <w:rPr>
                <w:lang w:val="en-NZ"/>
              </w:rPr>
              <w:t xml:space="preserve">or histology within the 12 months following their test result, </w:t>
            </w:r>
            <w:r w:rsidR="00FF688A" w:rsidRPr="00E60668">
              <w:rPr>
                <w:lang w:val="en-NZ"/>
              </w:rPr>
              <w:t>which has decreased since</w:t>
            </w:r>
            <w:r w:rsidR="009712EC" w:rsidRPr="00E60668">
              <w:rPr>
                <w:lang w:val="en-NZ"/>
              </w:rPr>
              <w:t xml:space="preserve"> </w:t>
            </w:r>
            <w:r w:rsidR="00361053" w:rsidRPr="00E60668">
              <w:rPr>
                <w:lang w:val="en-NZ"/>
              </w:rPr>
              <w:t>the previous report</w:t>
            </w:r>
            <w:r w:rsidR="00F126CF" w:rsidRPr="00E60668">
              <w:rPr>
                <w:lang w:val="en-NZ"/>
              </w:rPr>
              <w:t xml:space="preserve"> (91.</w:t>
            </w:r>
            <w:r w:rsidR="00792C05" w:rsidRPr="00E60668">
              <w:rPr>
                <w:lang w:val="en-NZ"/>
              </w:rPr>
              <w:t>9</w:t>
            </w:r>
            <w:r w:rsidR="00F126CF" w:rsidRPr="00E60668">
              <w:rPr>
                <w:lang w:val="en-NZ"/>
              </w:rPr>
              <w:t>%)</w:t>
            </w:r>
            <w:r w:rsidR="00361053" w:rsidRPr="00E60668">
              <w:rPr>
                <w:lang w:val="en-NZ"/>
              </w:rPr>
              <w:t>. For the current report</w:t>
            </w:r>
            <w:r w:rsidR="009B3D4B">
              <w:rPr>
                <w:lang w:val="en-NZ"/>
              </w:rPr>
              <w:t>,</w:t>
            </w:r>
            <w:r w:rsidR="00361053" w:rsidRPr="00E60668">
              <w:rPr>
                <w:lang w:val="en-NZ"/>
              </w:rPr>
              <w:t xml:space="preserve"> </w:t>
            </w:r>
            <w:r w:rsidRPr="00E60668">
              <w:rPr>
                <w:szCs w:val="23"/>
                <w:lang w:val="en-NZ"/>
              </w:rPr>
              <w:t>66.7</w:t>
            </w:r>
            <w:r w:rsidR="00361053" w:rsidRPr="00E60668">
              <w:rPr>
                <w:szCs w:val="23"/>
                <w:lang w:val="en-NZ"/>
              </w:rPr>
              <w:t>%</w:t>
            </w:r>
            <w:r w:rsidR="00A02002" w:rsidRPr="00E60668">
              <w:rPr>
                <w:lang w:val="en-NZ"/>
              </w:rPr>
              <w:t xml:space="preserve"> </w:t>
            </w:r>
            <w:r w:rsidR="00361053" w:rsidRPr="00E60668">
              <w:rPr>
                <w:lang w:val="en-NZ"/>
              </w:rPr>
              <w:t xml:space="preserve">of these women with colposcopy also had a histology record, </w:t>
            </w:r>
            <w:r w:rsidR="00A02002" w:rsidRPr="00E60668">
              <w:rPr>
                <w:lang w:val="en-NZ"/>
              </w:rPr>
              <w:t>which is similar to the previous report</w:t>
            </w:r>
            <w:r w:rsidR="00361053" w:rsidRPr="00E60668">
              <w:rPr>
                <w:lang w:val="en-NZ"/>
              </w:rPr>
              <w:t xml:space="preserve"> </w:t>
            </w:r>
            <w:r w:rsidR="00A02002" w:rsidRPr="00E60668">
              <w:rPr>
                <w:lang w:val="en-NZ"/>
              </w:rPr>
              <w:t>(66.8%)</w:t>
            </w:r>
            <w:r w:rsidR="00AE49B1" w:rsidRPr="00E60668">
              <w:rPr>
                <w:lang w:val="en-NZ"/>
              </w:rPr>
              <w:t>.</w:t>
            </w:r>
            <w:r w:rsidR="009712EC" w:rsidRPr="00E60668">
              <w:rPr>
                <w:lang w:val="en-NZ"/>
              </w:rPr>
              <w:t xml:space="preserve"> </w:t>
            </w:r>
            <w:r w:rsidR="00AE49B1" w:rsidRPr="00E60668">
              <w:rPr>
                <w:lang w:val="en-NZ"/>
              </w:rPr>
              <w:t xml:space="preserve">Of </w:t>
            </w:r>
            <w:r w:rsidR="00361053" w:rsidRPr="00E60668">
              <w:rPr>
                <w:lang w:val="en-NZ"/>
              </w:rPr>
              <w:t>these women with</w:t>
            </w:r>
            <w:r w:rsidR="00E55E93" w:rsidRPr="00E60668">
              <w:rPr>
                <w:lang w:val="en-NZ"/>
              </w:rPr>
              <w:t xml:space="preserve"> a</w:t>
            </w:r>
            <w:r w:rsidR="00361053" w:rsidRPr="00E60668">
              <w:rPr>
                <w:lang w:val="en-NZ"/>
              </w:rPr>
              <w:t xml:space="preserve"> histology</w:t>
            </w:r>
            <w:r w:rsidR="00E55E93" w:rsidRPr="00E60668">
              <w:rPr>
                <w:lang w:val="en-NZ"/>
              </w:rPr>
              <w:t xml:space="preserve"> record</w:t>
            </w:r>
            <w:r w:rsidR="00361053" w:rsidRPr="00E60668">
              <w:rPr>
                <w:lang w:val="en-NZ"/>
              </w:rPr>
              <w:t xml:space="preserve">, the </w:t>
            </w:r>
            <w:r w:rsidR="00E55E93" w:rsidRPr="00E60668">
              <w:rPr>
                <w:lang w:val="en-NZ"/>
              </w:rPr>
              <w:t xml:space="preserve">histology </w:t>
            </w:r>
            <w:r w:rsidR="00361053" w:rsidRPr="00E60668">
              <w:rPr>
                <w:lang w:val="en-NZ"/>
              </w:rPr>
              <w:t>result was CIN</w:t>
            </w:r>
            <w:r w:rsidR="00422D81" w:rsidRPr="00E60668">
              <w:rPr>
                <w:lang w:val="en-NZ"/>
              </w:rPr>
              <w:t xml:space="preserve"> </w:t>
            </w:r>
            <w:r w:rsidR="00361053" w:rsidRPr="00E60668">
              <w:rPr>
                <w:lang w:val="en-NZ"/>
              </w:rPr>
              <w:t xml:space="preserve">2+ for </w:t>
            </w:r>
            <w:r w:rsidR="00CF671C" w:rsidRPr="00E60668">
              <w:rPr>
                <w:lang w:val="en-NZ"/>
              </w:rPr>
              <w:t>23.4</w:t>
            </w:r>
            <w:r w:rsidR="00361053" w:rsidRPr="00E60668">
              <w:rPr>
                <w:lang w:val="en-NZ"/>
              </w:rPr>
              <w:t xml:space="preserve">% of women in the current report, compared with </w:t>
            </w:r>
            <w:r w:rsidR="00C4391B" w:rsidRPr="00E60668">
              <w:rPr>
                <w:lang w:val="en-NZ"/>
              </w:rPr>
              <w:t>27.3</w:t>
            </w:r>
            <w:r w:rsidR="003E1788" w:rsidRPr="00E60668">
              <w:rPr>
                <w:lang w:val="en-NZ"/>
              </w:rPr>
              <w:t>%</w:t>
            </w:r>
            <w:r w:rsidR="00E55E93" w:rsidRPr="00E60668">
              <w:rPr>
                <w:lang w:val="en-NZ"/>
              </w:rPr>
              <w:t xml:space="preserve"> in the previous report.</w:t>
            </w:r>
            <w:r w:rsidR="00331ED9" w:rsidRPr="00E60668">
              <w:rPr>
                <w:lang w:val="en-NZ"/>
              </w:rPr>
              <w:t xml:space="preserve"> When histological </w:t>
            </w:r>
            <w:r w:rsidR="00F47200">
              <w:rPr>
                <w:lang w:val="en-NZ"/>
              </w:rPr>
              <w:t xml:space="preserve">CIN 2+ </w:t>
            </w:r>
            <w:r w:rsidR="00331ED9" w:rsidRPr="00E60668">
              <w:rPr>
                <w:lang w:val="en-NZ"/>
              </w:rPr>
              <w:t xml:space="preserve">outcomes were considered as a proportion of women with colposcopy, rather than histology, the </w:t>
            </w:r>
            <w:r w:rsidR="00331ED9" w:rsidRPr="001B16EC">
              <w:rPr>
                <w:lang w:val="en-NZ"/>
              </w:rPr>
              <w:t xml:space="preserve">corresponding </w:t>
            </w:r>
            <w:r w:rsidR="00C65151" w:rsidRPr="001B16EC">
              <w:rPr>
                <w:lang w:val="en-NZ"/>
              </w:rPr>
              <w:t>figure</w:t>
            </w:r>
            <w:r w:rsidR="00331ED9" w:rsidRPr="001B16EC">
              <w:rPr>
                <w:lang w:val="en-NZ"/>
              </w:rPr>
              <w:t>s were</w:t>
            </w:r>
            <w:r w:rsidR="00331ED9" w:rsidRPr="00E60668">
              <w:rPr>
                <w:lang w:val="en-NZ"/>
              </w:rPr>
              <w:t xml:space="preserve"> </w:t>
            </w:r>
            <w:r w:rsidRPr="00E60668">
              <w:rPr>
                <w:szCs w:val="23"/>
                <w:lang w:val="en-NZ"/>
              </w:rPr>
              <w:t>15.6</w:t>
            </w:r>
            <w:r w:rsidR="00331ED9" w:rsidRPr="00E60668">
              <w:rPr>
                <w:szCs w:val="23"/>
                <w:lang w:val="en-NZ"/>
              </w:rPr>
              <w:t>%</w:t>
            </w:r>
            <w:r w:rsidR="00331ED9" w:rsidRPr="00E60668">
              <w:rPr>
                <w:lang w:val="en-NZ"/>
              </w:rPr>
              <w:t xml:space="preserve"> in the current report </w:t>
            </w:r>
            <w:r w:rsidR="00253CAC" w:rsidRPr="00E60668">
              <w:rPr>
                <w:lang w:val="en-NZ"/>
              </w:rPr>
              <w:t>versus</w:t>
            </w:r>
            <w:r w:rsidR="00331ED9" w:rsidRPr="00E60668">
              <w:rPr>
                <w:lang w:val="en-NZ"/>
              </w:rPr>
              <w:t xml:space="preserve"> </w:t>
            </w:r>
            <w:r w:rsidR="00C4391B" w:rsidRPr="00E60668">
              <w:rPr>
                <w:lang w:val="en-NZ"/>
              </w:rPr>
              <w:t>18.2</w:t>
            </w:r>
            <w:r w:rsidR="00DC16BE" w:rsidRPr="00E60668">
              <w:rPr>
                <w:lang w:val="en-NZ"/>
              </w:rPr>
              <w:t xml:space="preserve">% </w:t>
            </w:r>
            <w:r w:rsidR="00331ED9" w:rsidRPr="00E60668">
              <w:rPr>
                <w:lang w:val="en-NZ"/>
              </w:rPr>
              <w:t>in the previous report.</w:t>
            </w:r>
            <w:r w:rsidR="009712EC" w:rsidRPr="00E60668">
              <w:rPr>
                <w:lang w:val="en-NZ"/>
              </w:rPr>
              <w:t xml:space="preserve"> </w:t>
            </w:r>
            <w:r w:rsidR="00A06A1E" w:rsidRPr="00E60668">
              <w:rPr>
                <w:lang w:val="en-NZ"/>
              </w:rPr>
              <w:t xml:space="preserve">The proportion of triage-positive ASC-US women who attended colposcopy with CIN 2+ histology </w:t>
            </w:r>
            <w:r w:rsidR="001C46AB" w:rsidRPr="00E60668">
              <w:rPr>
                <w:lang w:val="en-NZ"/>
              </w:rPr>
              <w:t xml:space="preserve">decreased </w:t>
            </w:r>
            <w:r w:rsidR="00A06A1E" w:rsidRPr="00E60668">
              <w:rPr>
                <w:lang w:val="en-NZ"/>
              </w:rPr>
              <w:t xml:space="preserve">compared to the previous report at </w:t>
            </w:r>
            <w:r w:rsidR="001C46AB" w:rsidRPr="00E60668">
              <w:rPr>
                <w:lang w:val="en-NZ"/>
              </w:rPr>
              <w:t xml:space="preserve">four </w:t>
            </w:r>
            <w:r w:rsidR="00A06A1E" w:rsidRPr="00E60668">
              <w:rPr>
                <w:lang w:val="en-NZ"/>
              </w:rPr>
              <w:t xml:space="preserve">of six </w:t>
            </w:r>
            <w:r w:rsidR="00A06A1E" w:rsidRPr="00DB6885">
              <w:rPr>
                <w:lang w:val="en-NZ"/>
              </w:rPr>
              <w:t xml:space="preserve">laboratories </w:t>
            </w:r>
            <w:r w:rsidR="00A06A1E" w:rsidRPr="00DB6885">
              <w:rPr>
                <w:rFonts w:asciiTheme="minorHAnsi" w:hAnsiTheme="minorHAnsi"/>
                <w:szCs w:val="23"/>
                <w:lang w:val="en-NZ"/>
              </w:rPr>
              <w:t>(</w:t>
            </w:r>
            <w:r w:rsidR="00A06A1E" w:rsidRPr="00DB6885">
              <w:rPr>
                <w:rFonts w:asciiTheme="minorHAnsi" w:hAnsiTheme="minorHAnsi"/>
                <w:szCs w:val="23"/>
                <w:lang w:val="en-NZ"/>
              </w:rPr>
              <w:fldChar w:fldCharType="begin"/>
            </w:r>
            <w:r w:rsidR="00A06A1E" w:rsidRPr="00DB6885">
              <w:rPr>
                <w:rFonts w:asciiTheme="minorHAnsi" w:hAnsiTheme="minorHAnsi"/>
                <w:szCs w:val="23"/>
                <w:lang w:val="en-NZ"/>
              </w:rPr>
              <w:instrText xml:space="preserve"> REF _Ref475524405 \h  \* MERGEFORMAT </w:instrText>
            </w:r>
            <w:r w:rsidR="00A06A1E" w:rsidRPr="00DB6885">
              <w:rPr>
                <w:rFonts w:asciiTheme="minorHAnsi" w:hAnsiTheme="minorHAnsi"/>
                <w:szCs w:val="23"/>
                <w:lang w:val="en-NZ"/>
              </w:rPr>
            </w:r>
            <w:r w:rsidR="00A06A1E" w:rsidRPr="00DB6885">
              <w:rPr>
                <w:rFonts w:asciiTheme="minorHAnsi" w:hAnsiTheme="minorHAnsi"/>
                <w:szCs w:val="23"/>
                <w:lang w:val="en-NZ"/>
              </w:rPr>
              <w:fldChar w:fldCharType="separate"/>
            </w:r>
            <w:r w:rsidR="00B73FE3" w:rsidRPr="00B73FE3">
              <w:rPr>
                <w:rFonts w:asciiTheme="minorHAnsi" w:hAnsiTheme="minorHAnsi"/>
                <w:szCs w:val="23"/>
                <w:lang w:val="en-NZ"/>
              </w:rPr>
              <w:t xml:space="preserve">Figure </w:t>
            </w:r>
            <w:r w:rsidR="00B73FE3" w:rsidRPr="00B73FE3">
              <w:rPr>
                <w:rFonts w:asciiTheme="minorHAnsi" w:hAnsiTheme="minorHAnsi"/>
                <w:noProof/>
                <w:szCs w:val="23"/>
                <w:lang w:val="en-NZ"/>
              </w:rPr>
              <w:t>88</w:t>
            </w:r>
            <w:r w:rsidR="00A06A1E" w:rsidRPr="00DB6885">
              <w:rPr>
                <w:rFonts w:asciiTheme="minorHAnsi" w:hAnsiTheme="minorHAnsi"/>
                <w:szCs w:val="23"/>
                <w:lang w:val="en-NZ"/>
              </w:rPr>
              <w:fldChar w:fldCharType="end"/>
            </w:r>
            <w:r w:rsidR="00A06A1E" w:rsidRPr="00DB6885">
              <w:rPr>
                <w:rFonts w:asciiTheme="minorHAnsi" w:hAnsiTheme="minorHAnsi"/>
                <w:szCs w:val="23"/>
                <w:lang w:val="en-NZ"/>
              </w:rPr>
              <w:t>; e</w:t>
            </w:r>
            <w:r w:rsidR="00A06A1E" w:rsidRPr="00DB6885">
              <w:rPr>
                <w:lang w:val="en-NZ"/>
              </w:rPr>
              <w:t>xcludes LabPLUS</w:t>
            </w:r>
            <w:r w:rsidR="00A06A1E" w:rsidRPr="00DB6885">
              <w:rPr>
                <w:rFonts w:asciiTheme="minorHAnsi" w:hAnsiTheme="minorHAnsi"/>
                <w:szCs w:val="23"/>
                <w:lang w:val="en-NZ"/>
              </w:rPr>
              <w:t>).</w:t>
            </w:r>
          </w:p>
          <w:p w14:paraId="797604D8" w14:textId="77777777" w:rsidR="00A33243" w:rsidRPr="00DB6885" w:rsidRDefault="00A33243" w:rsidP="00A33243">
            <w:pPr>
              <w:pStyle w:val="NoSpacing"/>
              <w:jc w:val="both"/>
              <w:rPr>
                <w:lang w:val="en-NZ"/>
              </w:rPr>
            </w:pPr>
          </w:p>
          <w:p w14:paraId="3FA4D6DE" w14:textId="0914A7F9" w:rsidR="00331ED9" w:rsidRPr="00E60668" w:rsidRDefault="00E55E93" w:rsidP="00A33243">
            <w:pPr>
              <w:pStyle w:val="NoSpacing"/>
              <w:jc w:val="both"/>
              <w:rPr>
                <w:lang w:val="en-NZ"/>
              </w:rPr>
            </w:pPr>
            <w:r w:rsidRPr="00DB6885">
              <w:rPr>
                <w:lang w:val="en-NZ"/>
              </w:rPr>
              <w:t>For women with LSIL cytology</w:t>
            </w:r>
            <w:r w:rsidR="0000479D" w:rsidRPr="00DB6885">
              <w:rPr>
                <w:lang w:val="en-NZ"/>
              </w:rPr>
              <w:t xml:space="preserve"> and a positive HPV triage test in the reference period for the current report, </w:t>
            </w:r>
            <w:r w:rsidR="00912725" w:rsidRPr="00DB6885">
              <w:rPr>
                <w:szCs w:val="23"/>
                <w:lang w:val="en-NZ"/>
              </w:rPr>
              <w:t>91.4</w:t>
            </w:r>
            <w:r w:rsidR="0000479D" w:rsidRPr="00DB6885">
              <w:rPr>
                <w:szCs w:val="23"/>
                <w:lang w:val="en-NZ"/>
              </w:rPr>
              <w:t>%</w:t>
            </w:r>
            <w:r w:rsidR="0000479D" w:rsidRPr="00DB6885">
              <w:rPr>
                <w:lang w:val="en-NZ"/>
              </w:rPr>
              <w:t xml:space="preserve"> had a record of colposcopy and/</w:t>
            </w:r>
            <w:r w:rsidR="00D068EB" w:rsidRPr="00DB6885">
              <w:rPr>
                <w:lang w:val="en-NZ"/>
              </w:rPr>
              <w:t xml:space="preserve"> </w:t>
            </w:r>
            <w:r w:rsidR="0000479D" w:rsidRPr="00DB6885">
              <w:rPr>
                <w:lang w:val="en-NZ"/>
              </w:rPr>
              <w:t>or histology within 12 months</w:t>
            </w:r>
            <w:r w:rsidRPr="00DB6885">
              <w:rPr>
                <w:lang w:val="en-NZ"/>
              </w:rPr>
              <w:t xml:space="preserve"> </w:t>
            </w:r>
            <w:r w:rsidR="0000479D" w:rsidRPr="00DB6885">
              <w:rPr>
                <w:lang w:val="en-NZ"/>
              </w:rPr>
              <w:t xml:space="preserve">of their result, which </w:t>
            </w:r>
            <w:r w:rsidR="00D068EB" w:rsidRPr="00DB6885">
              <w:rPr>
                <w:lang w:val="en-NZ"/>
              </w:rPr>
              <w:t>is slightly higher</w:t>
            </w:r>
            <w:r w:rsidR="0000479D" w:rsidRPr="00DB6885">
              <w:rPr>
                <w:lang w:val="en-NZ"/>
              </w:rPr>
              <w:t xml:space="preserve"> to the </w:t>
            </w:r>
            <w:r w:rsidR="00FD0773" w:rsidRPr="00DB6885">
              <w:rPr>
                <w:lang w:val="en-NZ"/>
              </w:rPr>
              <w:t>90.9%</w:t>
            </w:r>
            <w:r w:rsidR="0000479D" w:rsidRPr="00DB6885">
              <w:rPr>
                <w:lang w:val="en-NZ"/>
              </w:rPr>
              <w:t xml:space="preserve"> of women in the previous report. </w:t>
            </w:r>
            <w:r w:rsidR="0089338D" w:rsidRPr="00DB6885">
              <w:rPr>
                <w:lang w:val="en-NZ"/>
              </w:rPr>
              <w:t xml:space="preserve">For the current report </w:t>
            </w:r>
            <w:r w:rsidR="00912725" w:rsidRPr="00DB6885">
              <w:rPr>
                <w:szCs w:val="23"/>
                <w:lang w:val="en-NZ"/>
              </w:rPr>
              <w:t>77.1</w:t>
            </w:r>
            <w:r w:rsidR="0089338D" w:rsidRPr="00DB6885">
              <w:rPr>
                <w:szCs w:val="23"/>
                <w:lang w:val="en-NZ"/>
              </w:rPr>
              <w:t>%</w:t>
            </w:r>
            <w:r w:rsidR="004C7584" w:rsidRPr="00DB6885">
              <w:rPr>
                <w:szCs w:val="23"/>
                <w:lang w:val="en-NZ"/>
              </w:rPr>
              <w:t xml:space="preserve"> </w:t>
            </w:r>
            <w:r w:rsidR="0089338D" w:rsidRPr="00DB6885">
              <w:rPr>
                <w:lang w:val="en-NZ"/>
              </w:rPr>
              <w:t xml:space="preserve">of these women with colposcopy also had a histology record, compared with </w:t>
            </w:r>
            <w:r w:rsidR="001518B5" w:rsidRPr="00DB6885">
              <w:rPr>
                <w:lang w:val="en-NZ"/>
              </w:rPr>
              <w:t>76.8%</w:t>
            </w:r>
            <w:r w:rsidR="009712EC" w:rsidRPr="00DB6885">
              <w:rPr>
                <w:lang w:val="en-NZ"/>
              </w:rPr>
              <w:t xml:space="preserve"> </w:t>
            </w:r>
            <w:r w:rsidR="0089338D" w:rsidRPr="00DB6885">
              <w:rPr>
                <w:lang w:val="en-NZ"/>
              </w:rPr>
              <w:t>for the previous report</w:t>
            </w:r>
            <w:r w:rsidR="00AE49B1" w:rsidRPr="00DB6885">
              <w:rPr>
                <w:lang w:val="en-NZ"/>
              </w:rPr>
              <w:t>.</w:t>
            </w:r>
            <w:r w:rsidR="0089338D" w:rsidRPr="00DB6885">
              <w:rPr>
                <w:lang w:val="en-NZ"/>
              </w:rPr>
              <w:t xml:space="preserve"> </w:t>
            </w:r>
            <w:r w:rsidR="00AE49B1" w:rsidRPr="00DB6885">
              <w:rPr>
                <w:lang w:val="en-NZ"/>
              </w:rPr>
              <w:t xml:space="preserve">Of </w:t>
            </w:r>
            <w:r w:rsidR="0089338D" w:rsidRPr="00DB6885">
              <w:rPr>
                <w:lang w:val="en-NZ"/>
              </w:rPr>
              <w:t>these women with a histology record, the histology result was CIN</w:t>
            </w:r>
            <w:r w:rsidR="00422D81" w:rsidRPr="00DB6885">
              <w:rPr>
                <w:lang w:val="en-NZ"/>
              </w:rPr>
              <w:t xml:space="preserve"> </w:t>
            </w:r>
            <w:r w:rsidR="0089338D" w:rsidRPr="00DB6885">
              <w:rPr>
                <w:lang w:val="en-NZ"/>
              </w:rPr>
              <w:t xml:space="preserve">2+ for </w:t>
            </w:r>
            <w:r w:rsidR="00912725" w:rsidRPr="00DB6885">
              <w:rPr>
                <w:szCs w:val="23"/>
                <w:lang w:val="en-NZ"/>
              </w:rPr>
              <w:t>23.1</w:t>
            </w:r>
            <w:r w:rsidR="0089338D" w:rsidRPr="00DB6885">
              <w:rPr>
                <w:szCs w:val="23"/>
                <w:lang w:val="en-NZ"/>
              </w:rPr>
              <w:t xml:space="preserve">% </w:t>
            </w:r>
            <w:r w:rsidR="0089338D" w:rsidRPr="00DB6885">
              <w:rPr>
                <w:lang w:val="en-NZ"/>
              </w:rPr>
              <w:t xml:space="preserve">of women in the current report, compared with </w:t>
            </w:r>
            <w:r w:rsidR="00FF7B0F" w:rsidRPr="00DB6885">
              <w:rPr>
                <w:lang w:val="en-NZ"/>
              </w:rPr>
              <w:t>19.8</w:t>
            </w:r>
            <w:r w:rsidR="00DC16BE" w:rsidRPr="00DB6885">
              <w:rPr>
                <w:lang w:val="en-NZ"/>
              </w:rPr>
              <w:t>%</w:t>
            </w:r>
            <w:r w:rsidR="0089338D" w:rsidRPr="00DB6885">
              <w:rPr>
                <w:lang w:val="en-NZ"/>
              </w:rPr>
              <w:t xml:space="preserve"> in the previous report.</w:t>
            </w:r>
            <w:r w:rsidR="00331ED9" w:rsidRPr="00DB6885">
              <w:rPr>
                <w:lang w:val="en-NZ"/>
              </w:rPr>
              <w:t xml:space="preserve"> When histological </w:t>
            </w:r>
            <w:r w:rsidR="00F47200" w:rsidRPr="00DB6885">
              <w:rPr>
                <w:lang w:val="en-NZ"/>
              </w:rPr>
              <w:t xml:space="preserve">CIN 2+ </w:t>
            </w:r>
            <w:r w:rsidR="00331ED9" w:rsidRPr="00DB6885">
              <w:rPr>
                <w:lang w:val="en-NZ"/>
              </w:rPr>
              <w:t xml:space="preserve">outcomes were considered as a proportion of women with colposcopy, rather than histology, the corresponding </w:t>
            </w:r>
            <w:r w:rsidR="00C65151" w:rsidRPr="00DB6885">
              <w:rPr>
                <w:lang w:val="en-NZ"/>
              </w:rPr>
              <w:t>figure</w:t>
            </w:r>
            <w:r w:rsidR="00331ED9" w:rsidRPr="00DB6885">
              <w:rPr>
                <w:lang w:val="en-NZ"/>
              </w:rPr>
              <w:t xml:space="preserve">s were </w:t>
            </w:r>
            <w:r w:rsidR="00912725" w:rsidRPr="00DB6885">
              <w:rPr>
                <w:szCs w:val="23"/>
                <w:lang w:val="en-NZ"/>
              </w:rPr>
              <w:t>17.8</w:t>
            </w:r>
            <w:r w:rsidR="00DC16BE" w:rsidRPr="00DB6885">
              <w:rPr>
                <w:lang w:val="en-NZ"/>
              </w:rPr>
              <w:t>%</w:t>
            </w:r>
            <w:r w:rsidR="00331ED9" w:rsidRPr="00DB6885">
              <w:rPr>
                <w:lang w:val="en-NZ"/>
              </w:rPr>
              <w:t xml:space="preserve"> for the current report and </w:t>
            </w:r>
            <w:r w:rsidR="001C58D8" w:rsidRPr="00DB6885">
              <w:rPr>
                <w:lang w:val="en-NZ"/>
              </w:rPr>
              <w:t>15.2</w:t>
            </w:r>
            <w:r w:rsidR="00DC16BE" w:rsidRPr="00DB6885">
              <w:rPr>
                <w:lang w:val="en-NZ"/>
              </w:rPr>
              <w:t>%</w:t>
            </w:r>
            <w:r w:rsidR="00331ED9" w:rsidRPr="00DB6885">
              <w:rPr>
                <w:lang w:val="en-NZ"/>
              </w:rPr>
              <w:t xml:space="preserve"> for the previous report.</w:t>
            </w:r>
            <w:r w:rsidR="00A06A1E" w:rsidRPr="00DB6885">
              <w:rPr>
                <w:lang w:val="en-NZ"/>
              </w:rPr>
              <w:t xml:space="preserve"> Trends in this proportion of LSIL triage-positive women who attended colposcopy with CIN 2+ histology are shown in</w:t>
            </w:r>
            <w:r w:rsidR="001355F5" w:rsidRPr="00DB6885">
              <w:rPr>
                <w:szCs w:val="23"/>
                <w:lang w:val="en-NZ"/>
              </w:rPr>
              <w:t xml:space="preserve"> </w:t>
            </w:r>
            <w:r w:rsidR="001355F5" w:rsidRPr="00DB6885">
              <w:rPr>
                <w:szCs w:val="23"/>
                <w:lang w:val="en-NZ"/>
              </w:rPr>
              <w:fldChar w:fldCharType="begin"/>
            </w:r>
            <w:r w:rsidR="001355F5" w:rsidRPr="00DB6885">
              <w:rPr>
                <w:szCs w:val="23"/>
                <w:lang w:val="en-NZ"/>
              </w:rPr>
              <w:instrText xml:space="preserve"> REF _Ref497817195 \h </w:instrText>
            </w:r>
            <w:r w:rsidR="00DB6885">
              <w:rPr>
                <w:szCs w:val="23"/>
                <w:lang w:val="en-NZ"/>
              </w:rPr>
              <w:instrText xml:space="preserve"> \* MERGEFORMAT </w:instrText>
            </w:r>
            <w:r w:rsidR="001355F5" w:rsidRPr="00DB6885">
              <w:rPr>
                <w:szCs w:val="23"/>
                <w:lang w:val="en-NZ"/>
              </w:rPr>
            </w:r>
            <w:r w:rsidR="001355F5" w:rsidRPr="00DB6885">
              <w:rPr>
                <w:szCs w:val="23"/>
                <w:lang w:val="en-NZ"/>
              </w:rPr>
              <w:fldChar w:fldCharType="separate"/>
            </w:r>
            <w:r w:rsidR="00B73FE3" w:rsidRPr="003821E5">
              <w:t xml:space="preserve">Figure </w:t>
            </w:r>
            <w:r w:rsidR="00B73FE3">
              <w:rPr>
                <w:noProof/>
              </w:rPr>
              <w:t>89</w:t>
            </w:r>
            <w:r w:rsidR="001355F5" w:rsidRPr="00DB6885">
              <w:rPr>
                <w:szCs w:val="23"/>
                <w:lang w:val="en-NZ"/>
              </w:rPr>
              <w:fldChar w:fldCharType="end"/>
            </w:r>
            <w:r w:rsidR="00946125" w:rsidRPr="00DB6885">
              <w:rPr>
                <w:szCs w:val="23"/>
                <w:lang w:val="en-NZ"/>
              </w:rPr>
              <w:t>.</w:t>
            </w:r>
          </w:p>
          <w:p w14:paraId="31D3DAFD" w14:textId="77777777" w:rsidR="00ED122B" w:rsidRPr="00E60668" w:rsidRDefault="00ED122B" w:rsidP="002047CC">
            <w:pPr>
              <w:pStyle w:val="NoSpacing"/>
              <w:rPr>
                <w:lang w:val="en-NZ"/>
              </w:rPr>
            </w:pPr>
          </w:p>
        </w:tc>
      </w:tr>
      <w:tr w:rsidR="005D1C42" w:rsidRPr="00D901C5" w14:paraId="37A25433" w14:textId="77777777">
        <w:tc>
          <w:tcPr>
            <w:tcW w:w="1526" w:type="dxa"/>
            <w:tcBorders>
              <w:top w:val="single" w:sz="4" w:space="0" w:color="auto"/>
              <w:bottom w:val="single" w:sz="4" w:space="0" w:color="auto"/>
              <w:right w:val="nil"/>
            </w:tcBorders>
          </w:tcPr>
          <w:p w14:paraId="33B7AE35" w14:textId="77777777" w:rsidR="005D1C42" w:rsidRPr="00D901C5" w:rsidRDefault="005D1C42" w:rsidP="00DE16F5">
            <w:pPr>
              <w:spacing w:before="120"/>
              <w:ind w:right="544"/>
              <w:jc w:val="both"/>
              <w:rPr>
                <w:b/>
              </w:rPr>
            </w:pPr>
            <w:r w:rsidRPr="00D901C5">
              <w:rPr>
                <w:b/>
              </w:rPr>
              <w:t>Comments</w:t>
            </w:r>
          </w:p>
        </w:tc>
        <w:tc>
          <w:tcPr>
            <w:tcW w:w="7796" w:type="dxa"/>
            <w:tcBorders>
              <w:top w:val="single" w:sz="4" w:space="0" w:color="auto"/>
              <w:left w:val="nil"/>
              <w:bottom w:val="single" w:sz="4" w:space="0" w:color="auto"/>
            </w:tcBorders>
          </w:tcPr>
          <w:p w14:paraId="0663A69A" w14:textId="353A8AA8" w:rsidR="00D3277B" w:rsidRPr="00E60668" w:rsidRDefault="00F2438E" w:rsidP="00DE0A44">
            <w:pPr>
              <w:spacing w:before="120"/>
              <w:jc w:val="both"/>
            </w:pPr>
            <w:r w:rsidRPr="00E60668">
              <w:t>A small number of</w:t>
            </w:r>
            <w:r w:rsidR="00B8268B" w:rsidRPr="00E60668">
              <w:t xml:space="preserve"> women aged less than 30 years with low grade results</w:t>
            </w:r>
            <w:r w:rsidR="005055EC" w:rsidRPr="00E60668">
              <w:t>,</w:t>
            </w:r>
            <w:r w:rsidR="00B8268B" w:rsidRPr="00E60668">
              <w:t xml:space="preserve"> no recent abnormalities (in the previous five years) </w:t>
            </w:r>
            <w:r w:rsidR="005055EC" w:rsidRPr="00E60668">
              <w:t xml:space="preserve">and no record </w:t>
            </w:r>
            <w:r w:rsidR="00F47200">
              <w:t xml:space="preserve">at any time </w:t>
            </w:r>
            <w:r w:rsidR="005055EC" w:rsidRPr="00E60668">
              <w:t>of a previous high grade squamous abnorm</w:t>
            </w:r>
            <w:r w:rsidR="00242372" w:rsidRPr="00E60668">
              <w:t>a</w:t>
            </w:r>
            <w:r w:rsidR="005055EC" w:rsidRPr="00E60668">
              <w:t>lity (cytological or histological)</w:t>
            </w:r>
            <w:r w:rsidR="00DD1867" w:rsidRPr="00E60668">
              <w:t>,</w:t>
            </w:r>
            <w:r w:rsidR="005055EC" w:rsidRPr="00E60668">
              <w:t xml:space="preserve"> </w:t>
            </w:r>
            <w:r w:rsidR="00B8268B" w:rsidRPr="00E60668">
              <w:t>have a record of a subsequent HPV test</w:t>
            </w:r>
            <w:r w:rsidR="00E835E6" w:rsidRPr="00E60668">
              <w:t xml:space="preserve"> (</w:t>
            </w:r>
            <w:r w:rsidR="00912725" w:rsidRPr="00E60668">
              <w:rPr>
                <w:szCs w:val="23"/>
              </w:rPr>
              <w:t>22</w:t>
            </w:r>
            <w:r w:rsidR="00E835E6" w:rsidRPr="00E60668">
              <w:t xml:space="preserve"> women)</w:t>
            </w:r>
            <w:r w:rsidR="00B8268B" w:rsidRPr="00E60668">
              <w:t xml:space="preserve">. </w:t>
            </w:r>
            <w:r w:rsidR="00E835E6" w:rsidRPr="00E60668">
              <w:t xml:space="preserve">This is </w:t>
            </w:r>
            <w:r w:rsidR="006143FC" w:rsidRPr="00E60668">
              <w:t xml:space="preserve">the same number of women </w:t>
            </w:r>
            <w:r w:rsidR="00E835E6" w:rsidRPr="00E60668">
              <w:t xml:space="preserve">than in the previous report. </w:t>
            </w:r>
            <w:r w:rsidR="00B8268B" w:rsidRPr="00E60668">
              <w:t xml:space="preserve">It is uncertain whether these HPV tests </w:t>
            </w:r>
            <w:r w:rsidRPr="00E60668">
              <w:t>we</w:t>
            </w:r>
            <w:r w:rsidR="00B8268B" w:rsidRPr="00E60668">
              <w:t xml:space="preserve">re performed for the purpose of triage, or for other reasons. </w:t>
            </w:r>
            <w:r w:rsidR="000F76D4" w:rsidRPr="00E60668">
              <w:t xml:space="preserve">In this report, we excluded women aged less than 30 years from this indicator if they had ever had </w:t>
            </w:r>
            <w:r w:rsidR="001140A2" w:rsidRPr="00E60668">
              <w:t>a previous high grade squamous abnormality</w:t>
            </w:r>
            <w:r w:rsidR="001034A3" w:rsidRPr="00E60668">
              <w:t xml:space="preserve"> (either ASC-H/ HSIL cytology, or CIN</w:t>
            </w:r>
            <w:r w:rsidR="00692301">
              <w:t xml:space="preserve"> </w:t>
            </w:r>
            <w:r w:rsidR="001034A3" w:rsidRPr="00E60668">
              <w:t>2/3 histology)</w:t>
            </w:r>
            <w:r w:rsidR="000F76D4" w:rsidRPr="00E60668">
              <w:t xml:space="preserve">. This was done in order to avoid potential </w:t>
            </w:r>
            <w:r w:rsidR="004021F6" w:rsidRPr="00E60668">
              <w:t xml:space="preserve">inadvertent </w:t>
            </w:r>
            <w:r w:rsidR="000F76D4" w:rsidRPr="00E60668">
              <w:t xml:space="preserve">inclusion in this group </w:t>
            </w:r>
            <w:r w:rsidR="00D14239" w:rsidRPr="00E60668">
              <w:t xml:space="preserve">of </w:t>
            </w:r>
            <w:r w:rsidR="000F76D4" w:rsidRPr="00E60668">
              <w:t xml:space="preserve">women being tested for HPV </w:t>
            </w:r>
            <w:r w:rsidR="00834FF9" w:rsidRPr="00E60668">
              <w:t xml:space="preserve">in concordance with the </w:t>
            </w:r>
            <w:r w:rsidR="00235F11" w:rsidRPr="00E60668">
              <w:t xml:space="preserve">guidelines </w:t>
            </w:r>
            <w:r w:rsidR="000F76D4" w:rsidRPr="00E60668">
              <w:t>as part of “historical testing”</w:t>
            </w:r>
            <w:r w:rsidR="004021F6" w:rsidRPr="00E60668">
              <w:t>. This c</w:t>
            </w:r>
            <w:r w:rsidR="005477DD" w:rsidRPr="00E60668">
              <w:t>ould</w:t>
            </w:r>
            <w:r w:rsidR="004021F6" w:rsidRPr="00E60668">
              <w:t xml:space="preserve"> occur</w:t>
            </w:r>
            <w:r w:rsidR="000F76D4" w:rsidRPr="00E60668">
              <w:t xml:space="preserve"> as a result of</w:t>
            </w:r>
            <w:r w:rsidR="001140A2" w:rsidRPr="00E60668">
              <w:t xml:space="preserve"> </w:t>
            </w:r>
            <w:r w:rsidR="000F76D4" w:rsidRPr="00E60668">
              <w:t>a previous high grade squamous abnormality (either ASC-H/ HSIL cytology, or CIN</w:t>
            </w:r>
            <w:r w:rsidR="00692301">
              <w:t xml:space="preserve"> </w:t>
            </w:r>
            <w:r w:rsidR="000F76D4" w:rsidRPr="00E60668">
              <w:t xml:space="preserve">2/3 histology) </w:t>
            </w:r>
            <w:r w:rsidR="001140A2" w:rsidRPr="00E60668">
              <w:t>currently managed by annual cytology, which occurred more than five years earlier</w:t>
            </w:r>
            <w:r w:rsidR="005477DD" w:rsidRPr="00E60668">
              <w:t xml:space="preserve"> (since abnorm</w:t>
            </w:r>
            <w:r w:rsidR="00235F11" w:rsidRPr="00E60668">
              <w:t>a</w:t>
            </w:r>
            <w:r w:rsidR="005477DD" w:rsidRPr="00E60668">
              <w:t>lities within the previous five years are already taken into account)</w:t>
            </w:r>
            <w:r w:rsidR="001140A2" w:rsidRPr="00E60668">
              <w:t xml:space="preserve">. </w:t>
            </w:r>
            <w:r w:rsidRPr="00E60668">
              <w:t>It is also possible that some women were aged 29 years at the time of their cytology sample, but 30 years at the time of the cytology result, although previous exploration has suggested that the exten</w:t>
            </w:r>
            <w:r w:rsidR="003B15A1" w:rsidRPr="00E60668">
              <w:t>t of this is likely to be small</w:t>
            </w:r>
            <w:r w:rsidR="00242372" w:rsidRPr="00E60668">
              <w:t>.</w:t>
            </w:r>
            <w:r w:rsidR="00100CC8" w:rsidRPr="00E60668">
              <w:fldChar w:fldCharType="begin">
                <w:fldData xml:space="preserve">PEVuZE5vdGU+PENpdGU+PEF1dGhvcj5TbWl0aDwvQXV0aG9yPjxZZWFyPjIwMTI8L1llYXI+PFJl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=
</w:fldData>
              </w:fldChar>
            </w:r>
            <w:r w:rsidR="00A639C0">
              <w:instrText xml:space="preserve"> ADDIN EN.CITE </w:instrText>
            </w:r>
            <w:r w:rsidR="00A639C0">
              <w:fldChar w:fldCharType="begin">
                <w:fldData xml:space="preserve">PEVuZE5vdGU+PENpdGU+PEF1dGhvcj5TbWl0aDwvQXV0aG9yPjxZZWFyPjIwMTI8L1llYXI+PFJl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=
</w:fldData>
              </w:fldChar>
            </w:r>
            <w:r w:rsidR="00A639C0">
              <w:instrText xml:space="preserve"> ADDIN EN.CITE.DATA </w:instrText>
            </w:r>
            <w:r w:rsidR="00A639C0">
              <w:fldChar w:fldCharType="end"/>
            </w:r>
            <w:r w:rsidR="00100CC8" w:rsidRPr="00E60668">
              <w:fldChar w:fldCharType="separate"/>
            </w:r>
            <w:hyperlink w:anchor="_ENREF_16" w:tooltip="Smith, 2012 #5253" w:history="1">
              <w:r w:rsidR="00A639C0" w:rsidRPr="00A639C0">
                <w:rPr>
                  <w:noProof/>
                  <w:vertAlign w:val="superscript"/>
                </w:rPr>
                <w:t>16</w:t>
              </w:r>
            </w:hyperlink>
            <w:r w:rsidR="00A639C0" w:rsidRPr="00A639C0">
              <w:rPr>
                <w:noProof/>
                <w:vertAlign w:val="superscript"/>
              </w:rPr>
              <w:t xml:space="preserve">, </w:t>
            </w:r>
            <w:hyperlink w:anchor="_ENREF_17" w:tooltip="Smith, 2012 #5252" w:history="1">
              <w:r w:rsidR="00A639C0" w:rsidRPr="00A639C0">
                <w:rPr>
                  <w:noProof/>
                  <w:vertAlign w:val="superscript"/>
                </w:rPr>
                <w:t>17</w:t>
              </w:r>
            </w:hyperlink>
            <w:r w:rsidR="00100CC8" w:rsidRPr="00E60668">
              <w:fldChar w:fldCharType="end"/>
            </w:r>
            <w:r w:rsidR="006930DE" w:rsidRPr="00E60668">
              <w:t xml:space="preserve"> Another possible explanation is that these women are being followed up for a previous high grade result but this is not recorded on the NCSP Register (for example because this occurred overseas). The HPV test may also have been ordered by a specialist. However note that inadvertent inclusion of HPV tests ordered by a specialist to resolve discordant results (or for historical testing) should be minimised since women were excluded from this indicator if they ha</w:t>
            </w:r>
            <w:r w:rsidR="0086665C" w:rsidRPr="00E60668">
              <w:t>d</w:t>
            </w:r>
            <w:r w:rsidR="006930DE" w:rsidRPr="00E60668">
              <w:t xml:space="preserve"> any recent abnormalities (past five years, any abnormality grade)</w:t>
            </w:r>
            <w:r w:rsidR="0086665C" w:rsidRPr="00E60668">
              <w:t>;</w:t>
            </w:r>
            <w:r w:rsidR="006930DE" w:rsidRPr="00E60668">
              <w:t xml:space="preserve"> if they ha</w:t>
            </w:r>
            <w:r w:rsidR="0086665C" w:rsidRPr="00E60668">
              <w:t>d</w:t>
            </w:r>
            <w:r w:rsidR="006930DE" w:rsidRPr="00E60668">
              <w:t xml:space="preserve"> ever had a high grade squamous abnormality </w:t>
            </w:r>
            <w:r w:rsidR="0086665C" w:rsidRPr="00E60668">
              <w:t xml:space="preserve">(but no glandular abnormality) </w:t>
            </w:r>
            <w:r w:rsidR="006930DE" w:rsidRPr="00E60668">
              <w:t>recorded on the NCSP Register</w:t>
            </w:r>
            <w:r w:rsidR="0086665C" w:rsidRPr="00E60668">
              <w:t>; if the sample for HPV testing was collected on the same day as a recorded colposcopy visit for that woman; or if the sample for HPV testing was collected more than five weeks after the cytology sample</w:t>
            </w:r>
            <w:r w:rsidR="006930DE" w:rsidRPr="00E60668">
              <w:t>.</w:t>
            </w:r>
          </w:p>
          <w:p w14:paraId="37FB1D5D" w14:textId="77777777" w:rsidR="00333C66" w:rsidRPr="00E60668" w:rsidRDefault="00333C66" w:rsidP="002047CC">
            <w:pPr>
              <w:pStyle w:val="NoSpacing"/>
              <w:rPr>
                <w:lang w:val="en-NZ"/>
              </w:rPr>
            </w:pPr>
          </w:p>
        </w:tc>
      </w:tr>
    </w:tbl>
    <w:p w14:paraId="6984F314" w14:textId="654097B2" w:rsidR="00780802" w:rsidRPr="003821E5" w:rsidRDefault="004A5593" w:rsidP="00FA7417">
      <w:pPr>
        <w:pStyle w:val="Caption"/>
        <w:spacing w:after="80"/>
        <w:ind w:right="-23"/>
        <w:jc w:val="both"/>
      </w:pPr>
      <w:r w:rsidRPr="00D901C5">
        <w:br w:type="page"/>
      </w:r>
      <w:bookmarkStart w:id="776" w:name="_Ref293581973"/>
      <w:bookmarkStart w:id="777" w:name="_Toc459126432"/>
      <w:bookmarkStart w:id="778" w:name="_Toc469398451"/>
      <w:bookmarkStart w:id="779" w:name="_Toc454287285"/>
      <w:bookmarkStart w:id="780" w:name="_Toc475605332"/>
      <w:bookmarkStart w:id="781" w:name="_Toc509928650"/>
      <w:r w:rsidR="00C65151" w:rsidRPr="003821E5">
        <w:t>Figure</w:t>
      </w:r>
      <w:r w:rsidR="00780802"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78</w:t>
      </w:r>
      <w:r w:rsidR="00F55F28" w:rsidRPr="003821E5">
        <w:rPr>
          <w:noProof/>
        </w:rPr>
        <w:fldChar w:fldCharType="end"/>
      </w:r>
      <w:bookmarkEnd w:id="776"/>
      <w:r w:rsidR="00780802" w:rsidRPr="003821E5">
        <w:t xml:space="preserve"> </w:t>
      </w:r>
      <w:r w:rsidR="00B60BFA" w:rsidRPr="003821E5">
        <w:t>-</w:t>
      </w:r>
      <w:r w:rsidR="00780802" w:rsidRPr="003821E5">
        <w:t xml:space="preserve"> Proportion of women </w:t>
      </w:r>
      <w:r w:rsidR="0033282B" w:rsidRPr="003821E5">
        <w:t>(</w:t>
      </w:r>
      <w:r w:rsidR="00780802" w:rsidRPr="003821E5">
        <w:t>aged 30 years or more</w:t>
      </w:r>
      <w:r w:rsidR="0033282B" w:rsidRPr="003821E5">
        <w:t>)</w:t>
      </w:r>
      <w:r w:rsidR="00780802" w:rsidRPr="003821E5">
        <w:t xml:space="preserve"> with </w:t>
      </w:r>
      <w:r w:rsidR="0033282B" w:rsidRPr="003821E5">
        <w:t xml:space="preserve">low grade cytology who have </w:t>
      </w:r>
      <w:r w:rsidR="00780802" w:rsidRPr="003821E5">
        <w:t>a subsequent HPV test</w:t>
      </w:r>
      <w:r w:rsidR="008A3FC6" w:rsidRPr="003821E5">
        <w:t>, by laboratory and cytology result</w:t>
      </w:r>
      <w:bookmarkEnd w:id="777"/>
      <w:bookmarkEnd w:id="778"/>
      <w:bookmarkEnd w:id="779"/>
      <w:bookmarkEnd w:id="780"/>
      <w:bookmarkEnd w:id="781"/>
    </w:p>
    <w:p w14:paraId="2C6E3C34" w14:textId="47E4DFB7" w:rsidR="00827A26" w:rsidRPr="003821E5" w:rsidRDefault="002020EC" w:rsidP="00DE16F5">
      <w:pPr>
        <w:ind w:right="544"/>
        <w:jc w:val="both"/>
      </w:pPr>
      <w:r w:rsidRPr="003821E5">
        <w:rPr>
          <w:noProof/>
          <w:lang w:eastAsia="en-NZ"/>
        </w:rPr>
        <w:drawing>
          <wp:inline distT="0" distB="0" distL="0" distR="0" wp14:anchorId="618EFC5A" wp14:editId="58BC3908">
            <wp:extent cx="5627370" cy="364553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C086CFC" w14:textId="77777777" w:rsidR="00A645B6" w:rsidRPr="003821E5" w:rsidRDefault="00A645B6" w:rsidP="00A645B6">
      <w:pPr>
        <w:rPr>
          <w:i/>
          <w:sz w:val="20"/>
        </w:rPr>
      </w:pPr>
      <w:r w:rsidRPr="003821E5">
        <w:rPr>
          <w:i/>
          <w:sz w:val="20"/>
        </w:rPr>
        <w:t>Excludes women with abnormal cytology in the five years preceding their low grade cytology sample</w:t>
      </w:r>
    </w:p>
    <w:p w14:paraId="0A49CE13" w14:textId="77777777" w:rsidR="00FF6B77" w:rsidRPr="003821E5" w:rsidRDefault="00FF6B77" w:rsidP="00DE16F5">
      <w:pPr>
        <w:ind w:right="544"/>
        <w:jc w:val="both"/>
      </w:pPr>
    </w:p>
    <w:p w14:paraId="4C73702A" w14:textId="60112692" w:rsidR="0033282B" w:rsidRPr="003821E5" w:rsidRDefault="00C65151" w:rsidP="00FA7417">
      <w:pPr>
        <w:pStyle w:val="Caption"/>
        <w:spacing w:after="80"/>
        <w:ind w:right="-23"/>
        <w:jc w:val="both"/>
      </w:pPr>
      <w:bookmarkStart w:id="782" w:name="_Ref293304816"/>
      <w:bookmarkStart w:id="783" w:name="_Toc459126433"/>
      <w:bookmarkStart w:id="784" w:name="_Toc469398452"/>
      <w:bookmarkStart w:id="785" w:name="_Toc454287286"/>
      <w:bookmarkStart w:id="786" w:name="_Toc475605333"/>
      <w:bookmarkStart w:id="787" w:name="_Toc509928651"/>
      <w:r w:rsidRPr="003821E5">
        <w:t>Figure</w:t>
      </w:r>
      <w:r w:rsidR="0033282B"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79</w:t>
      </w:r>
      <w:r w:rsidR="00F55F28" w:rsidRPr="003821E5">
        <w:rPr>
          <w:noProof/>
        </w:rPr>
        <w:fldChar w:fldCharType="end"/>
      </w:r>
      <w:bookmarkEnd w:id="782"/>
      <w:r w:rsidR="0033282B" w:rsidRPr="003821E5">
        <w:t xml:space="preserve"> </w:t>
      </w:r>
      <w:r w:rsidR="00B60BFA" w:rsidRPr="003821E5">
        <w:t>-</w:t>
      </w:r>
      <w:r w:rsidR="0033282B" w:rsidRPr="003821E5">
        <w:t xml:space="preserve"> Proportion of women (aged less than 30 years) with low grade cytology who have a subsequent HPV test</w:t>
      </w:r>
      <w:r w:rsidR="008A3FC6" w:rsidRPr="003821E5">
        <w:t>, by laboratory and cytology result</w:t>
      </w:r>
      <w:bookmarkEnd w:id="783"/>
      <w:bookmarkEnd w:id="784"/>
      <w:bookmarkEnd w:id="785"/>
      <w:bookmarkEnd w:id="786"/>
      <w:bookmarkEnd w:id="787"/>
    </w:p>
    <w:p w14:paraId="03A2DD1E" w14:textId="0BC98766" w:rsidR="0097183C" w:rsidRPr="003821E5" w:rsidRDefault="002020EC" w:rsidP="00034257">
      <w:pPr>
        <w:ind w:right="544"/>
        <w:jc w:val="both"/>
        <w:rPr>
          <w:b/>
          <w:bCs/>
        </w:rPr>
      </w:pPr>
      <w:r w:rsidRPr="003821E5">
        <w:rPr>
          <w:b/>
          <w:bCs/>
          <w:noProof/>
          <w:lang w:eastAsia="en-NZ"/>
        </w:rPr>
        <w:drawing>
          <wp:inline distT="0" distB="0" distL="0" distR="0" wp14:anchorId="15DE433B" wp14:editId="1EFDDB0F">
            <wp:extent cx="5627370" cy="364553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A0983EB" w14:textId="62185C65" w:rsidR="00A645B6" w:rsidRPr="003821E5" w:rsidRDefault="00A645B6" w:rsidP="00E52698">
      <w:pPr>
        <w:jc w:val="both"/>
        <w:rPr>
          <w:i/>
          <w:sz w:val="20"/>
        </w:rPr>
      </w:pPr>
      <w:r w:rsidRPr="003821E5">
        <w:rPr>
          <w:i/>
          <w:sz w:val="20"/>
        </w:rPr>
        <w:t>Excludes women with abnormal cytology in the five years preceding their low grade cytology sample</w:t>
      </w:r>
      <w:r w:rsidR="005477DD" w:rsidRPr="003821E5">
        <w:rPr>
          <w:i/>
          <w:sz w:val="20"/>
        </w:rPr>
        <w:t xml:space="preserve"> </w:t>
      </w:r>
      <w:r w:rsidR="007F6934" w:rsidRPr="003821E5">
        <w:rPr>
          <w:i/>
          <w:sz w:val="20"/>
        </w:rPr>
        <w:t>and</w:t>
      </w:r>
      <w:r w:rsidR="005477DD" w:rsidRPr="003821E5">
        <w:rPr>
          <w:i/>
          <w:sz w:val="20"/>
        </w:rPr>
        <w:t xml:space="preserve"> women who have ever had a high grade squamous abnormality (cytology or histology)</w:t>
      </w:r>
      <w:r w:rsidR="0001304A" w:rsidRPr="003821E5">
        <w:rPr>
          <w:i/>
          <w:sz w:val="20"/>
        </w:rPr>
        <w:t xml:space="preserve">. </w:t>
      </w:r>
    </w:p>
    <w:p w14:paraId="72203CA3" w14:textId="77777777" w:rsidR="0084713D" w:rsidRDefault="00E128DF" w:rsidP="00DE16F5">
      <w:pPr>
        <w:ind w:right="544"/>
        <w:jc w:val="both"/>
        <w:rPr>
          <w:i/>
          <w:sz w:val="20"/>
          <w:lang w:eastAsia="en-AU"/>
        </w:rPr>
      </w:pPr>
      <w:r w:rsidRPr="003821E5">
        <w:rPr>
          <w:i/>
          <w:sz w:val="20"/>
          <w:lang w:eastAsia="en-AU"/>
        </w:rPr>
        <w:t xml:space="preserve">There were no women with cytology samples processed by LabPLUS who had an LSIL result. </w:t>
      </w:r>
    </w:p>
    <w:p w14:paraId="7A1694CD" w14:textId="783DB39B" w:rsidR="0084713D" w:rsidRDefault="0084713D" w:rsidP="00DE16F5">
      <w:pPr>
        <w:ind w:right="544"/>
        <w:jc w:val="both"/>
        <w:rPr>
          <w:i/>
          <w:sz w:val="20"/>
          <w:lang w:eastAsia="en-AU"/>
        </w:rPr>
      </w:pPr>
      <w:r>
        <w:rPr>
          <w:i/>
          <w:sz w:val="20"/>
          <w:lang w:eastAsia="en-AU"/>
        </w:rPr>
        <w:br w:type="page"/>
      </w:r>
    </w:p>
    <w:p w14:paraId="4F5772C9" w14:textId="0DF3EDF8" w:rsidR="007212A2" w:rsidRPr="003821E5" w:rsidRDefault="00C65151" w:rsidP="00FA7417">
      <w:pPr>
        <w:pStyle w:val="Caption"/>
        <w:spacing w:after="80"/>
        <w:ind w:right="-23"/>
        <w:jc w:val="both"/>
      </w:pPr>
      <w:bookmarkStart w:id="788" w:name="_Ref293567559"/>
      <w:bookmarkStart w:id="789" w:name="_Toc459126434"/>
      <w:bookmarkStart w:id="790" w:name="_Toc469398453"/>
      <w:bookmarkStart w:id="791" w:name="_Toc454287287"/>
      <w:bookmarkStart w:id="792" w:name="_Toc475605334"/>
      <w:bookmarkStart w:id="793" w:name="_Toc509928652"/>
      <w:r w:rsidRPr="003821E5">
        <w:t>Figure</w:t>
      </w:r>
      <w:r w:rsidR="007212A2"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80</w:t>
      </w:r>
      <w:r w:rsidR="00F55F28" w:rsidRPr="003821E5">
        <w:rPr>
          <w:noProof/>
        </w:rPr>
        <w:fldChar w:fldCharType="end"/>
      </w:r>
      <w:bookmarkEnd w:id="788"/>
      <w:r w:rsidR="007212A2" w:rsidRPr="003821E5">
        <w:t xml:space="preserve"> - Proportion of HPV triage tests which are positive following ASC-US cytolog</w:t>
      </w:r>
      <w:r w:rsidR="00395BB9" w:rsidRPr="003821E5">
        <w:t>y (women aged 30 years or more)</w:t>
      </w:r>
      <w:r w:rsidR="007212A2" w:rsidRPr="003821E5">
        <w:t>, by cytology laboratory</w:t>
      </w:r>
      <w:bookmarkEnd w:id="789"/>
      <w:bookmarkEnd w:id="790"/>
      <w:bookmarkEnd w:id="791"/>
      <w:bookmarkEnd w:id="792"/>
      <w:bookmarkEnd w:id="793"/>
    </w:p>
    <w:p w14:paraId="68DB5BAA" w14:textId="786A8320" w:rsidR="008411E3" w:rsidRPr="003821E5" w:rsidRDefault="002020EC" w:rsidP="00DE16F5">
      <w:pPr>
        <w:ind w:right="544"/>
        <w:jc w:val="both"/>
      </w:pPr>
      <w:r w:rsidRPr="003821E5">
        <w:rPr>
          <w:noProof/>
          <w:lang w:eastAsia="en-NZ"/>
        </w:rPr>
        <w:drawing>
          <wp:inline distT="0" distB="0" distL="0" distR="0" wp14:anchorId="688D547C" wp14:editId="487CD7AA">
            <wp:extent cx="5627370" cy="3651885"/>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2587002" w14:textId="77777777" w:rsidR="006F6DA0" w:rsidRPr="003821E5" w:rsidRDefault="006F6DA0" w:rsidP="00DE16F5">
      <w:pPr>
        <w:ind w:right="544"/>
        <w:jc w:val="both"/>
      </w:pPr>
    </w:p>
    <w:p w14:paraId="55CDE21B" w14:textId="788926FA" w:rsidR="007212A2" w:rsidRPr="003821E5" w:rsidRDefault="00C65151" w:rsidP="00FA7417">
      <w:pPr>
        <w:pStyle w:val="Caption"/>
        <w:spacing w:after="80"/>
        <w:ind w:right="-23"/>
        <w:jc w:val="both"/>
      </w:pPr>
      <w:bookmarkStart w:id="794" w:name="_Ref293567570"/>
      <w:bookmarkStart w:id="795" w:name="_Ref293568565"/>
      <w:bookmarkStart w:id="796" w:name="_Toc459126435"/>
      <w:bookmarkStart w:id="797" w:name="_Toc469398454"/>
      <w:bookmarkStart w:id="798" w:name="_Toc454287288"/>
      <w:bookmarkStart w:id="799" w:name="_Toc475605335"/>
      <w:bookmarkStart w:id="800" w:name="_Toc509928653"/>
      <w:r w:rsidRPr="003821E5">
        <w:t>Figure</w:t>
      </w:r>
      <w:r w:rsidR="007212A2"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81</w:t>
      </w:r>
      <w:r w:rsidR="00F55F28" w:rsidRPr="003821E5">
        <w:rPr>
          <w:noProof/>
        </w:rPr>
        <w:fldChar w:fldCharType="end"/>
      </w:r>
      <w:bookmarkEnd w:id="794"/>
      <w:r w:rsidR="007212A2" w:rsidRPr="003821E5">
        <w:t xml:space="preserve"> - Proportion of HPV triage tests which are positive following LSIL cytology (women aged 30 years or more), by cytology laboratory</w:t>
      </w:r>
      <w:bookmarkEnd w:id="795"/>
      <w:bookmarkEnd w:id="796"/>
      <w:bookmarkEnd w:id="797"/>
      <w:bookmarkEnd w:id="798"/>
      <w:bookmarkEnd w:id="799"/>
      <w:bookmarkEnd w:id="800"/>
    </w:p>
    <w:p w14:paraId="5667F66E" w14:textId="3F672597" w:rsidR="009B142F" w:rsidRPr="003821E5" w:rsidRDefault="002020EC" w:rsidP="00B63684">
      <w:pPr>
        <w:widowControl w:val="0"/>
        <w:ind w:right="544"/>
        <w:jc w:val="both"/>
      </w:pPr>
      <w:r w:rsidRPr="003821E5">
        <w:rPr>
          <w:noProof/>
          <w:lang w:eastAsia="en-NZ"/>
        </w:rPr>
        <w:drawing>
          <wp:inline distT="0" distB="0" distL="0" distR="0" wp14:anchorId="5CAA2E49" wp14:editId="19B13C68">
            <wp:extent cx="5627370" cy="3651885"/>
            <wp:effectExtent l="0" t="0" r="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D65C4E2" w14:textId="69E0B7DB" w:rsidR="0084713D" w:rsidRDefault="0084713D" w:rsidP="00DE16F5">
      <w:pPr>
        <w:ind w:right="544"/>
        <w:jc w:val="both"/>
      </w:pPr>
      <w:r>
        <w:br w:type="page"/>
      </w:r>
    </w:p>
    <w:p w14:paraId="2E16610E" w14:textId="0AB2A05E" w:rsidR="00C84867" w:rsidRPr="003821E5" w:rsidRDefault="00C65151" w:rsidP="00FA7417">
      <w:pPr>
        <w:pStyle w:val="Caption"/>
        <w:spacing w:after="80"/>
        <w:ind w:right="-23"/>
        <w:jc w:val="both"/>
      </w:pPr>
      <w:bookmarkStart w:id="801" w:name="_Ref293305786"/>
      <w:bookmarkStart w:id="802" w:name="_Toc459126436"/>
      <w:bookmarkStart w:id="803" w:name="_Toc469398455"/>
      <w:bookmarkStart w:id="804" w:name="_Toc454287289"/>
      <w:bookmarkStart w:id="805" w:name="_Toc475605336"/>
      <w:bookmarkStart w:id="806" w:name="_Toc509928654"/>
      <w:r w:rsidRPr="003821E5">
        <w:t>Figure</w:t>
      </w:r>
      <w:r w:rsidR="00C84867"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82</w:t>
      </w:r>
      <w:r w:rsidR="00F55F28" w:rsidRPr="003821E5">
        <w:rPr>
          <w:noProof/>
        </w:rPr>
        <w:fldChar w:fldCharType="end"/>
      </w:r>
      <w:bookmarkEnd w:id="801"/>
      <w:r w:rsidR="00C84867" w:rsidRPr="003821E5">
        <w:t xml:space="preserve"> </w:t>
      </w:r>
      <w:r w:rsidR="00B60BFA" w:rsidRPr="003821E5">
        <w:t>-</w:t>
      </w:r>
      <w:r w:rsidR="00C84867" w:rsidRPr="003821E5">
        <w:t xml:space="preserve"> </w:t>
      </w:r>
      <w:r w:rsidR="00C84867" w:rsidRPr="003821E5">
        <w:rPr>
          <w:b w:val="0"/>
        </w:rPr>
        <w:t>Proportion</w:t>
      </w:r>
      <w:r w:rsidR="00C84867" w:rsidRPr="003821E5">
        <w:t xml:space="preserve"> of women with an HPV triage test who are HPV positive, by age and cytology result</w:t>
      </w:r>
      <w:bookmarkEnd w:id="802"/>
      <w:bookmarkEnd w:id="803"/>
      <w:bookmarkEnd w:id="804"/>
      <w:bookmarkEnd w:id="805"/>
      <w:bookmarkEnd w:id="806"/>
    </w:p>
    <w:p w14:paraId="2B9614A7" w14:textId="4521E8E7" w:rsidR="00C84867" w:rsidRPr="003821E5" w:rsidRDefault="005F41D6" w:rsidP="00FA7417">
      <w:pPr>
        <w:ind w:right="544"/>
        <w:jc w:val="both"/>
      </w:pPr>
      <w:r w:rsidRPr="003821E5">
        <w:rPr>
          <w:noProof/>
          <w:lang w:eastAsia="en-NZ"/>
        </w:rPr>
        <w:drawing>
          <wp:inline distT="0" distB="0" distL="0" distR="0" wp14:anchorId="46B8CF43" wp14:editId="68169368">
            <wp:extent cx="5633085" cy="3645535"/>
            <wp:effectExtent l="0" t="0" r="571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37A317D8" w14:textId="0BBBE4D5" w:rsidR="00054FEB" w:rsidRPr="003821E5" w:rsidRDefault="00054FEB" w:rsidP="00DE16F5">
      <w:pPr>
        <w:ind w:right="544"/>
        <w:jc w:val="both"/>
        <w:rPr>
          <w:i/>
          <w:sz w:val="20"/>
        </w:rPr>
      </w:pPr>
      <w:r w:rsidRPr="003821E5">
        <w:rPr>
          <w:i/>
          <w:sz w:val="20"/>
        </w:rPr>
        <w:t xml:space="preserve">Note: </w:t>
      </w:r>
      <w:r w:rsidR="003334ED" w:rsidRPr="003821E5">
        <w:rPr>
          <w:i/>
          <w:sz w:val="20"/>
        </w:rPr>
        <w:t>Excludes r</w:t>
      </w:r>
      <w:r w:rsidRPr="003821E5">
        <w:rPr>
          <w:i/>
          <w:sz w:val="20"/>
        </w:rPr>
        <w:t xml:space="preserve">esults for women aged less than 30 years </w:t>
      </w:r>
      <w:r w:rsidR="003334ED" w:rsidRPr="003821E5">
        <w:rPr>
          <w:i/>
          <w:sz w:val="20"/>
        </w:rPr>
        <w:t xml:space="preserve">and aged 70 years or more, since these </w:t>
      </w:r>
      <w:r w:rsidRPr="003821E5">
        <w:rPr>
          <w:i/>
          <w:sz w:val="20"/>
        </w:rPr>
        <w:t>are based on very small numbers of women</w:t>
      </w:r>
      <w:r w:rsidR="003334ED" w:rsidRPr="003821E5">
        <w:rPr>
          <w:i/>
          <w:sz w:val="20"/>
        </w:rPr>
        <w:t xml:space="preserve"> with</w:t>
      </w:r>
      <w:r w:rsidRPr="003821E5">
        <w:rPr>
          <w:i/>
          <w:sz w:val="20"/>
        </w:rPr>
        <w:t xml:space="preserve"> valid HPV test results</w:t>
      </w:r>
      <w:r w:rsidR="00494A32" w:rsidRPr="003821E5">
        <w:rPr>
          <w:i/>
          <w:sz w:val="20"/>
        </w:rPr>
        <w:t>.</w:t>
      </w:r>
      <w:r w:rsidR="003334ED" w:rsidRPr="003821E5">
        <w:rPr>
          <w:i/>
          <w:sz w:val="20"/>
        </w:rPr>
        <w:t xml:space="preserve"> </w:t>
      </w:r>
    </w:p>
    <w:p w14:paraId="424673C1" w14:textId="57027F49" w:rsidR="00FA7417" w:rsidRPr="003821E5" w:rsidRDefault="00FA7417" w:rsidP="00DE16F5">
      <w:pPr>
        <w:ind w:right="544"/>
        <w:jc w:val="both"/>
        <w:rPr>
          <w:i/>
          <w:sz w:val="20"/>
        </w:rPr>
      </w:pPr>
    </w:p>
    <w:p w14:paraId="15DA0411" w14:textId="77777777" w:rsidR="00FA7417" w:rsidRPr="003821E5" w:rsidRDefault="00FA7417" w:rsidP="00DE16F5">
      <w:pPr>
        <w:ind w:right="544"/>
        <w:jc w:val="both"/>
        <w:rPr>
          <w:i/>
          <w:sz w:val="20"/>
        </w:rPr>
      </w:pPr>
    </w:p>
    <w:p w14:paraId="06D696C2" w14:textId="77777777" w:rsidR="007443AC" w:rsidRPr="003821E5" w:rsidRDefault="007443AC" w:rsidP="00DE16F5">
      <w:pPr>
        <w:pStyle w:val="Heading1"/>
        <w:ind w:right="544"/>
        <w:jc w:val="both"/>
        <w:sectPr w:rsidR="007443AC" w:rsidRPr="003821E5" w:rsidSect="008A3FC6">
          <w:footerReference w:type="default" r:id="rId104"/>
          <w:pgSz w:w="11907" w:h="16839" w:code="9"/>
          <w:pgMar w:top="1440" w:right="1417" w:bottom="1276" w:left="1440" w:header="708" w:footer="567" w:gutter="0"/>
          <w:cols w:space="708"/>
          <w:docGrid w:linePitch="360"/>
        </w:sectPr>
      </w:pPr>
    </w:p>
    <w:p w14:paraId="7162496B" w14:textId="2BA416E9" w:rsidR="007443AC" w:rsidRPr="003821E5" w:rsidRDefault="00C65151" w:rsidP="00FA7417">
      <w:pPr>
        <w:pStyle w:val="Caption"/>
        <w:spacing w:after="80"/>
        <w:ind w:right="-23"/>
        <w:jc w:val="both"/>
      </w:pPr>
      <w:bookmarkStart w:id="807" w:name="_Ref293306060"/>
      <w:bookmarkStart w:id="808" w:name="_Toc304970066"/>
      <w:bookmarkStart w:id="809" w:name="_Toc469398303"/>
      <w:bookmarkStart w:id="810" w:name="_Toc454286179"/>
      <w:bookmarkStart w:id="811" w:name="_Toc475605540"/>
      <w:bookmarkStart w:id="812" w:name="_Toc509928511"/>
      <w:r w:rsidRPr="003821E5">
        <w:t>Table</w:t>
      </w:r>
      <w:r w:rsidR="001C4786" w:rsidRPr="003821E5">
        <w:t xml:space="preserve"> </w:t>
      </w:r>
      <w:r w:rsidR="00100CC8" w:rsidRPr="003821E5">
        <w:fldChar w:fldCharType="begin"/>
      </w:r>
      <w:r w:rsidR="0004456A" w:rsidRPr="003821E5">
        <w:instrText xml:space="preserve"> SEQ Table \* ARABIC </w:instrText>
      </w:r>
      <w:r w:rsidR="00100CC8" w:rsidRPr="003821E5">
        <w:fldChar w:fldCharType="separate"/>
      </w:r>
      <w:r w:rsidR="00B73FE3">
        <w:rPr>
          <w:noProof/>
        </w:rPr>
        <w:t>20</w:t>
      </w:r>
      <w:r w:rsidR="00100CC8" w:rsidRPr="003821E5">
        <w:rPr>
          <w:noProof/>
        </w:rPr>
        <w:fldChar w:fldCharType="end"/>
      </w:r>
      <w:bookmarkEnd w:id="807"/>
      <w:r w:rsidR="001C4786" w:rsidRPr="003821E5">
        <w:t xml:space="preserve"> - HPV triage test results following ASC-US cytology, by age and cytology laboratory</w:t>
      </w:r>
      <w:bookmarkEnd w:id="808"/>
      <w:bookmarkEnd w:id="809"/>
      <w:bookmarkEnd w:id="810"/>
      <w:bookmarkEnd w:id="811"/>
      <w:bookmarkEnd w:id="812"/>
    </w:p>
    <w:tbl>
      <w:tblPr>
        <w:tblW w:w="5178" w:type="pct"/>
        <w:tblLayout w:type="fixed"/>
        <w:tblLook w:val="04A0" w:firstRow="1" w:lastRow="0" w:firstColumn="1" w:lastColumn="0" w:noHBand="0" w:noVBand="1"/>
      </w:tblPr>
      <w:tblGrid>
        <w:gridCol w:w="3534"/>
        <w:gridCol w:w="923"/>
        <w:gridCol w:w="923"/>
        <w:gridCol w:w="666"/>
        <w:gridCol w:w="777"/>
        <w:gridCol w:w="780"/>
        <w:gridCol w:w="777"/>
        <w:gridCol w:w="780"/>
        <w:gridCol w:w="771"/>
        <w:gridCol w:w="783"/>
        <w:gridCol w:w="786"/>
        <w:gridCol w:w="777"/>
        <w:gridCol w:w="789"/>
        <w:gridCol w:w="768"/>
        <w:gridCol w:w="771"/>
      </w:tblGrid>
      <w:tr w:rsidR="00B529AC" w:rsidRPr="003821E5" w14:paraId="6588C8BA" w14:textId="77777777" w:rsidTr="00A52778">
        <w:trPr>
          <w:cantSplit/>
        </w:trPr>
        <w:tc>
          <w:tcPr>
            <w:tcW w:w="1210" w:type="pct"/>
            <w:vMerge w:val="restart"/>
            <w:tcBorders>
              <w:top w:val="single" w:sz="8" w:space="0" w:color="auto"/>
              <w:left w:val="single" w:sz="8" w:space="0" w:color="auto"/>
              <w:bottom w:val="nil"/>
              <w:right w:val="single" w:sz="8" w:space="0" w:color="7F7F7F"/>
            </w:tcBorders>
            <w:shd w:val="clear" w:color="000000" w:fill="D8D8D8"/>
            <w:noWrap/>
            <w:vAlign w:val="center"/>
          </w:tcPr>
          <w:p w14:paraId="62A78FDF" w14:textId="77777777" w:rsidR="001C4786" w:rsidRPr="003821E5" w:rsidRDefault="001C4786" w:rsidP="00DE16F5">
            <w:pPr>
              <w:keepNext/>
              <w:ind w:right="544"/>
              <w:jc w:val="both"/>
              <w:rPr>
                <w:rFonts w:eastAsia="Times New Roman"/>
                <w:b/>
                <w:bCs/>
                <w:color w:val="000000"/>
                <w:szCs w:val="23"/>
                <w:lang w:eastAsia="en-AU"/>
              </w:rPr>
            </w:pPr>
            <w:r w:rsidRPr="003821E5">
              <w:rPr>
                <w:rFonts w:eastAsia="Times New Roman"/>
                <w:b/>
                <w:bCs/>
                <w:color w:val="000000"/>
                <w:szCs w:val="23"/>
                <w:lang w:eastAsia="en-AU"/>
              </w:rPr>
              <w:t>Laboratory</w:t>
            </w:r>
          </w:p>
        </w:tc>
        <w:tc>
          <w:tcPr>
            <w:tcW w:w="632"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51473D8B" w14:textId="77777777" w:rsidR="001C4786" w:rsidRPr="003821E5" w:rsidRDefault="001C4786" w:rsidP="00893164">
            <w:pPr>
              <w:keepNext/>
              <w:ind w:right="35"/>
              <w:jc w:val="center"/>
              <w:rPr>
                <w:rFonts w:eastAsia="Times New Roman"/>
                <w:b/>
                <w:bCs/>
                <w:color w:val="000000"/>
                <w:szCs w:val="23"/>
                <w:lang w:eastAsia="en-AU"/>
              </w:rPr>
            </w:pPr>
            <w:r w:rsidRPr="003821E5">
              <w:rPr>
                <w:rFonts w:eastAsia="Times New Roman"/>
                <w:b/>
                <w:bCs/>
                <w:color w:val="000000"/>
                <w:szCs w:val="23"/>
                <w:lang w:eastAsia="en-AU"/>
              </w:rPr>
              <w:t>Women with valid HPV test results</w:t>
            </w:r>
          </w:p>
        </w:tc>
        <w:tc>
          <w:tcPr>
            <w:tcW w:w="3158" w:type="pct"/>
            <w:gridSpan w:val="12"/>
            <w:tcBorders>
              <w:top w:val="single" w:sz="8" w:space="0" w:color="auto"/>
              <w:left w:val="single" w:sz="8" w:space="0" w:color="7F7F7F"/>
              <w:bottom w:val="single" w:sz="4" w:space="0" w:color="auto"/>
              <w:right w:val="single" w:sz="8" w:space="0" w:color="000000"/>
            </w:tcBorders>
            <w:shd w:val="clear" w:color="000000" w:fill="D8D8D8"/>
            <w:noWrap/>
            <w:vAlign w:val="center"/>
          </w:tcPr>
          <w:p w14:paraId="3510EE0A" w14:textId="77777777" w:rsidR="001C4786" w:rsidRPr="003821E5" w:rsidRDefault="001C4786" w:rsidP="00893164">
            <w:pPr>
              <w:keepNext/>
              <w:ind w:right="544"/>
              <w:jc w:val="center"/>
              <w:rPr>
                <w:rFonts w:eastAsia="Times New Roman"/>
                <w:b/>
                <w:bCs/>
                <w:color w:val="000000"/>
                <w:szCs w:val="23"/>
                <w:lang w:eastAsia="en-AU"/>
              </w:rPr>
            </w:pPr>
            <w:r w:rsidRPr="003821E5">
              <w:rPr>
                <w:rFonts w:eastAsia="Times New Roman"/>
                <w:b/>
                <w:bCs/>
                <w:color w:val="000000"/>
                <w:szCs w:val="23"/>
                <w:lang w:eastAsia="en-AU"/>
              </w:rPr>
              <w:t>Women with positive HPV test results</w:t>
            </w:r>
            <w:r w:rsidR="00723476" w:rsidRPr="003821E5">
              <w:rPr>
                <w:rFonts w:eastAsia="Times New Roman"/>
                <w:b/>
                <w:bCs/>
                <w:color w:val="000000"/>
                <w:szCs w:val="23"/>
                <w:lang w:eastAsia="en-AU"/>
              </w:rPr>
              <w:t xml:space="preserve"> (number and % within each age group)</w:t>
            </w:r>
          </w:p>
        </w:tc>
      </w:tr>
      <w:tr w:rsidR="00A52778" w:rsidRPr="003821E5" w14:paraId="3BA4745F" w14:textId="77777777" w:rsidTr="00A52778">
        <w:tc>
          <w:tcPr>
            <w:tcW w:w="1210" w:type="pct"/>
            <w:vMerge/>
            <w:tcBorders>
              <w:top w:val="single" w:sz="8" w:space="0" w:color="auto"/>
              <w:left w:val="single" w:sz="8" w:space="0" w:color="auto"/>
              <w:bottom w:val="nil"/>
              <w:right w:val="single" w:sz="8" w:space="0" w:color="7F7F7F"/>
            </w:tcBorders>
            <w:vAlign w:val="center"/>
          </w:tcPr>
          <w:p w14:paraId="4B897245" w14:textId="77777777" w:rsidR="001C4786" w:rsidRPr="003821E5" w:rsidRDefault="001C4786" w:rsidP="00DE16F5">
            <w:pPr>
              <w:keepNext/>
              <w:ind w:right="544"/>
              <w:jc w:val="both"/>
              <w:rPr>
                <w:rFonts w:eastAsia="Times New Roman"/>
                <w:b/>
                <w:bCs/>
                <w:color w:val="000000"/>
                <w:szCs w:val="23"/>
                <w:lang w:eastAsia="en-AU"/>
              </w:rPr>
            </w:pPr>
          </w:p>
        </w:tc>
        <w:tc>
          <w:tcPr>
            <w:tcW w:w="316" w:type="pct"/>
            <w:tcBorders>
              <w:top w:val="single" w:sz="4" w:space="0" w:color="auto"/>
              <w:left w:val="single" w:sz="8" w:space="0" w:color="7F7F7F"/>
              <w:bottom w:val="nil"/>
              <w:right w:val="nil"/>
            </w:tcBorders>
            <w:shd w:val="clear" w:color="000000" w:fill="D8D8D8"/>
            <w:vAlign w:val="center"/>
          </w:tcPr>
          <w:p w14:paraId="72F18DB7" w14:textId="77777777" w:rsidR="001C4786" w:rsidRPr="003821E5" w:rsidRDefault="00A52778" w:rsidP="00504076">
            <w:pPr>
              <w:keepNext/>
              <w:ind w:right="-107"/>
              <w:jc w:val="right"/>
              <w:rPr>
                <w:rFonts w:eastAsia="Times New Roman"/>
                <w:b/>
                <w:bCs/>
                <w:color w:val="000000"/>
                <w:szCs w:val="23"/>
                <w:lang w:eastAsia="en-AU"/>
              </w:rPr>
            </w:pPr>
            <w:r w:rsidRPr="003821E5">
              <w:rPr>
                <w:rFonts w:eastAsia="Times New Roman"/>
                <w:b/>
                <w:bCs/>
                <w:color w:val="000000"/>
                <w:szCs w:val="23"/>
                <w:lang w:eastAsia="en-AU"/>
              </w:rPr>
              <w:t>&lt;</w:t>
            </w:r>
            <w:r w:rsidR="001C4786" w:rsidRPr="003821E5">
              <w:rPr>
                <w:rFonts w:eastAsia="Times New Roman"/>
                <w:b/>
                <w:bCs/>
                <w:color w:val="000000"/>
                <w:szCs w:val="23"/>
                <w:lang w:eastAsia="en-AU"/>
              </w:rPr>
              <w:t>30yrs</w:t>
            </w:r>
            <w:r w:rsidR="00504076" w:rsidRPr="003821E5">
              <w:rPr>
                <w:rFonts w:eastAsia="Times New Roman"/>
                <w:b/>
                <w:bCs/>
                <w:color w:val="000000"/>
                <w:szCs w:val="23"/>
                <w:lang w:eastAsia="en-AU"/>
              </w:rPr>
              <w:t>*</w:t>
            </w:r>
          </w:p>
        </w:tc>
        <w:tc>
          <w:tcPr>
            <w:tcW w:w="316" w:type="pct"/>
            <w:tcBorders>
              <w:top w:val="single" w:sz="4" w:space="0" w:color="auto"/>
              <w:left w:val="nil"/>
              <w:bottom w:val="nil"/>
              <w:right w:val="single" w:sz="8" w:space="0" w:color="7F7F7F"/>
            </w:tcBorders>
            <w:shd w:val="clear" w:color="000000" w:fill="D8D8D8"/>
            <w:vAlign w:val="center"/>
          </w:tcPr>
          <w:p w14:paraId="37D69EB7" w14:textId="77777777" w:rsidR="001C4786" w:rsidRPr="003821E5" w:rsidRDefault="001C4786" w:rsidP="00893164">
            <w:pPr>
              <w:keepNext/>
              <w:ind w:left="-111" w:right="42"/>
              <w:jc w:val="right"/>
              <w:rPr>
                <w:rFonts w:eastAsia="Times New Roman"/>
                <w:b/>
                <w:bCs/>
                <w:color w:val="000000"/>
                <w:szCs w:val="23"/>
                <w:lang w:eastAsia="en-AU"/>
              </w:rPr>
            </w:pPr>
            <w:r w:rsidRPr="003821E5">
              <w:rPr>
                <w:rFonts w:eastAsia="Times New Roman"/>
                <w:b/>
                <w:bCs/>
                <w:color w:val="000000"/>
                <w:szCs w:val="23"/>
                <w:lang w:eastAsia="en-AU"/>
              </w:rPr>
              <w:t>30+ yrs</w:t>
            </w:r>
          </w:p>
        </w:tc>
        <w:tc>
          <w:tcPr>
            <w:tcW w:w="494" w:type="pct"/>
            <w:gridSpan w:val="2"/>
            <w:tcBorders>
              <w:top w:val="single" w:sz="4" w:space="0" w:color="auto"/>
              <w:left w:val="single" w:sz="8" w:space="0" w:color="7F7F7F"/>
              <w:bottom w:val="nil"/>
              <w:right w:val="nil"/>
            </w:tcBorders>
            <w:shd w:val="clear" w:color="000000" w:fill="D8D8D8"/>
            <w:vAlign w:val="center"/>
          </w:tcPr>
          <w:p w14:paraId="3F93A86C" w14:textId="77777777" w:rsidR="001C4786" w:rsidRPr="003821E5" w:rsidRDefault="001C4786" w:rsidP="006B03F9">
            <w:pPr>
              <w:keepNext/>
              <w:ind w:left="227"/>
              <w:jc w:val="center"/>
              <w:rPr>
                <w:rFonts w:eastAsia="Times New Roman"/>
                <w:b/>
                <w:bCs/>
                <w:color w:val="000000"/>
                <w:szCs w:val="23"/>
                <w:lang w:eastAsia="en-AU"/>
              </w:rPr>
            </w:pPr>
            <w:r w:rsidRPr="003821E5">
              <w:rPr>
                <w:rFonts w:eastAsia="Times New Roman"/>
                <w:b/>
                <w:bCs/>
                <w:color w:val="000000"/>
                <w:szCs w:val="23"/>
                <w:lang w:eastAsia="en-AU"/>
              </w:rPr>
              <w:t>&lt; 30yrs</w:t>
            </w:r>
            <w:r w:rsidR="00504076" w:rsidRPr="003821E5">
              <w:rPr>
                <w:rFonts w:eastAsia="Times New Roman"/>
                <w:b/>
                <w:bCs/>
                <w:color w:val="000000"/>
                <w:szCs w:val="23"/>
                <w:lang w:eastAsia="en-AU"/>
              </w:rPr>
              <w:t>*</w:t>
            </w:r>
          </w:p>
        </w:tc>
        <w:tc>
          <w:tcPr>
            <w:tcW w:w="533" w:type="pct"/>
            <w:gridSpan w:val="2"/>
            <w:tcBorders>
              <w:top w:val="single" w:sz="4" w:space="0" w:color="auto"/>
              <w:left w:val="nil"/>
              <w:bottom w:val="nil"/>
              <w:right w:val="nil"/>
            </w:tcBorders>
            <w:shd w:val="clear" w:color="000000" w:fill="D8D8D8"/>
            <w:vAlign w:val="center"/>
          </w:tcPr>
          <w:p w14:paraId="1EB11E30" w14:textId="77777777" w:rsidR="001C4786" w:rsidRPr="003821E5" w:rsidRDefault="001C4786" w:rsidP="006B03F9">
            <w:pPr>
              <w:keepNext/>
              <w:ind w:left="227"/>
              <w:jc w:val="center"/>
              <w:rPr>
                <w:rFonts w:eastAsia="Times New Roman"/>
                <w:b/>
                <w:bCs/>
                <w:color w:val="000000"/>
                <w:szCs w:val="23"/>
                <w:lang w:eastAsia="en-AU"/>
              </w:rPr>
            </w:pPr>
            <w:r w:rsidRPr="003821E5">
              <w:rPr>
                <w:rFonts w:eastAsia="Times New Roman"/>
                <w:b/>
                <w:bCs/>
                <w:color w:val="000000"/>
                <w:szCs w:val="23"/>
                <w:lang w:eastAsia="en-AU"/>
              </w:rPr>
              <w:t>30-39 yrs</w:t>
            </w:r>
          </w:p>
        </w:tc>
        <w:tc>
          <w:tcPr>
            <w:tcW w:w="531" w:type="pct"/>
            <w:gridSpan w:val="2"/>
            <w:tcBorders>
              <w:top w:val="single" w:sz="4" w:space="0" w:color="auto"/>
              <w:left w:val="nil"/>
              <w:bottom w:val="nil"/>
              <w:right w:val="nil"/>
            </w:tcBorders>
            <w:shd w:val="clear" w:color="000000" w:fill="D8D8D8"/>
            <w:vAlign w:val="center"/>
          </w:tcPr>
          <w:p w14:paraId="0BDFE0F2" w14:textId="77777777" w:rsidR="001C4786" w:rsidRPr="003821E5" w:rsidRDefault="001C4786" w:rsidP="006B03F9">
            <w:pPr>
              <w:keepNext/>
              <w:ind w:left="227"/>
              <w:jc w:val="center"/>
              <w:rPr>
                <w:rFonts w:eastAsia="Times New Roman"/>
                <w:b/>
                <w:bCs/>
                <w:color w:val="000000"/>
                <w:szCs w:val="23"/>
                <w:lang w:eastAsia="en-AU"/>
              </w:rPr>
            </w:pPr>
            <w:r w:rsidRPr="003821E5">
              <w:rPr>
                <w:rFonts w:eastAsia="Times New Roman"/>
                <w:b/>
                <w:bCs/>
                <w:color w:val="000000"/>
                <w:szCs w:val="23"/>
                <w:lang w:eastAsia="en-AU"/>
              </w:rPr>
              <w:t>40-49 yrs</w:t>
            </w:r>
          </w:p>
        </w:tc>
        <w:tc>
          <w:tcPr>
            <w:tcW w:w="537" w:type="pct"/>
            <w:gridSpan w:val="2"/>
            <w:tcBorders>
              <w:top w:val="single" w:sz="4" w:space="0" w:color="auto"/>
              <w:left w:val="nil"/>
              <w:bottom w:val="nil"/>
              <w:right w:val="nil"/>
            </w:tcBorders>
            <w:shd w:val="clear" w:color="000000" w:fill="D8D8D8"/>
            <w:vAlign w:val="center"/>
          </w:tcPr>
          <w:p w14:paraId="26C55EA9" w14:textId="77777777" w:rsidR="001C4786" w:rsidRPr="003821E5" w:rsidRDefault="001C4786" w:rsidP="006B03F9">
            <w:pPr>
              <w:keepNext/>
              <w:ind w:left="227"/>
              <w:jc w:val="center"/>
              <w:rPr>
                <w:rFonts w:eastAsia="Times New Roman"/>
                <w:b/>
                <w:bCs/>
                <w:color w:val="000000"/>
                <w:szCs w:val="23"/>
                <w:lang w:eastAsia="en-AU"/>
              </w:rPr>
            </w:pPr>
            <w:r w:rsidRPr="003821E5">
              <w:rPr>
                <w:rFonts w:eastAsia="Times New Roman"/>
                <w:b/>
                <w:bCs/>
                <w:color w:val="000000"/>
                <w:szCs w:val="23"/>
                <w:lang w:eastAsia="en-AU"/>
              </w:rPr>
              <w:t>50-59 yrs</w:t>
            </w:r>
          </w:p>
        </w:tc>
        <w:tc>
          <w:tcPr>
            <w:tcW w:w="536" w:type="pct"/>
            <w:gridSpan w:val="2"/>
            <w:tcBorders>
              <w:top w:val="single" w:sz="4" w:space="0" w:color="auto"/>
              <w:left w:val="nil"/>
              <w:bottom w:val="nil"/>
              <w:right w:val="nil"/>
            </w:tcBorders>
            <w:shd w:val="clear" w:color="000000" w:fill="D8D8D8"/>
            <w:vAlign w:val="center"/>
          </w:tcPr>
          <w:p w14:paraId="7CCD3C74" w14:textId="77777777" w:rsidR="001C4786" w:rsidRPr="003821E5" w:rsidRDefault="001C4786" w:rsidP="006B03F9">
            <w:pPr>
              <w:keepNext/>
              <w:ind w:left="227"/>
              <w:jc w:val="center"/>
              <w:rPr>
                <w:rFonts w:eastAsia="Times New Roman"/>
                <w:b/>
                <w:bCs/>
                <w:color w:val="000000"/>
                <w:szCs w:val="23"/>
                <w:lang w:eastAsia="en-AU"/>
              </w:rPr>
            </w:pPr>
            <w:r w:rsidRPr="003821E5">
              <w:rPr>
                <w:rFonts w:eastAsia="Times New Roman"/>
                <w:b/>
                <w:bCs/>
                <w:color w:val="000000"/>
                <w:szCs w:val="23"/>
                <w:lang w:eastAsia="en-AU"/>
              </w:rPr>
              <w:t>60-69 yrs</w:t>
            </w:r>
          </w:p>
        </w:tc>
        <w:tc>
          <w:tcPr>
            <w:tcW w:w="527" w:type="pct"/>
            <w:gridSpan w:val="2"/>
            <w:tcBorders>
              <w:top w:val="single" w:sz="4" w:space="0" w:color="auto"/>
              <w:left w:val="nil"/>
              <w:bottom w:val="nil"/>
              <w:right w:val="single" w:sz="8" w:space="0" w:color="000000"/>
            </w:tcBorders>
            <w:shd w:val="clear" w:color="000000" w:fill="D8D8D8"/>
            <w:vAlign w:val="center"/>
          </w:tcPr>
          <w:p w14:paraId="68951DC8" w14:textId="77777777" w:rsidR="001C4786" w:rsidRPr="003821E5" w:rsidRDefault="001C4786" w:rsidP="006C27F2">
            <w:pPr>
              <w:keepNext/>
              <w:ind w:right="-109"/>
              <w:jc w:val="center"/>
              <w:rPr>
                <w:rFonts w:eastAsia="Times New Roman"/>
                <w:b/>
                <w:bCs/>
                <w:color w:val="000000"/>
                <w:szCs w:val="23"/>
                <w:lang w:eastAsia="en-AU"/>
              </w:rPr>
            </w:pPr>
            <w:r w:rsidRPr="003821E5">
              <w:rPr>
                <w:rFonts w:eastAsia="Times New Roman"/>
                <w:b/>
                <w:bCs/>
                <w:color w:val="000000"/>
                <w:szCs w:val="23"/>
                <w:lang w:eastAsia="en-AU"/>
              </w:rPr>
              <w:t>70+ yrs</w:t>
            </w:r>
          </w:p>
        </w:tc>
      </w:tr>
      <w:tr w:rsidR="006C27F2" w:rsidRPr="003821E5" w14:paraId="2660211F" w14:textId="77777777" w:rsidTr="00A52778">
        <w:trPr>
          <w:trHeight w:val="315"/>
        </w:trPr>
        <w:tc>
          <w:tcPr>
            <w:tcW w:w="1210" w:type="pct"/>
            <w:vMerge/>
            <w:tcBorders>
              <w:top w:val="single" w:sz="8" w:space="0" w:color="auto"/>
              <w:left w:val="single" w:sz="8" w:space="0" w:color="auto"/>
              <w:bottom w:val="nil"/>
              <w:right w:val="single" w:sz="8" w:space="0" w:color="7F7F7F"/>
            </w:tcBorders>
            <w:vAlign w:val="center"/>
          </w:tcPr>
          <w:p w14:paraId="2F113DE0" w14:textId="77777777" w:rsidR="001C4786" w:rsidRPr="003821E5" w:rsidRDefault="001C4786" w:rsidP="00DE16F5">
            <w:pPr>
              <w:keepNext/>
              <w:ind w:right="544"/>
              <w:jc w:val="both"/>
              <w:rPr>
                <w:rFonts w:eastAsia="Times New Roman"/>
                <w:b/>
                <w:bCs/>
                <w:color w:val="000000"/>
                <w:szCs w:val="23"/>
                <w:lang w:eastAsia="en-AU"/>
              </w:rPr>
            </w:pPr>
          </w:p>
        </w:tc>
        <w:tc>
          <w:tcPr>
            <w:tcW w:w="316" w:type="pct"/>
            <w:tcBorders>
              <w:top w:val="nil"/>
              <w:left w:val="single" w:sz="8" w:space="0" w:color="7F7F7F"/>
              <w:bottom w:val="nil"/>
              <w:right w:val="nil"/>
            </w:tcBorders>
            <w:shd w:val="clear" w:color="000000" w:fill="D8D8D8"/>
            <w:noWrap/>
            <w:vAlign w:val="bottom"/>
          </w:tcPr>
          <w:p w14:paraId="437F7A4A" w14:textId="77777777" w:rsidR="001C4786" w:rsidRPr="003821E5" w:rsidRDefault="001C4786" w:rsidP="00E2753C">
            <w:pPr>
              <w:keepNext/>
              <w:jc w:val="right"/>
              <w:rPr>
                <w:rFonts w:eastAsia="Times New Roman"/>
                <w:b/>
                <w:bCs/>
                <w:color w:val="000000"/>
                <w:szCs w:val="23"/>
                <w:lang w:eastAsia="en-AU"/>
              </w:rPr>
            </w:pPr>
            <w:r w:rsidRPr="003821E5">
              <w:rPr>
                <w:rFonts w:eastAsia="Times New Roman"/>
                <w:b/>
                <w:bCs/>
                <w:color w:val="000000"/>
                <w:szCs w:val="23"/>
                <w:lang w:eastAsia="en-AU"/>
              </w:rPr>
              <w:t>N</w:t>
            </w:r>
          </w:p>
        </w:tc>
        <w:tc>
          <w:tcPr>
            <w:tcW w:w="316" w:type="pct"/>
            <w:tcBorders>
              <w:top w:val="nil"/>
              <w:left w:val="nil"/>
              <w:bottom w:val="nil"/>
              <w:right w:val="single" w:sz="8" w:space="0" w:color="7F7F7F"/>
            </w:tcBorders>
            <w:shd w:val="clear" w:color="000000" w:fill="D8D8D8"/>
            <w:noWrap/>
            <w:vAlign w:val="bottom"/>
          </w:tcPr>
          <w:p w14:paraId="0C834067" w14:textId="77777777" w:rsidR="001C4786" w:rsidRPr="003821E5" w:rsidRDefault="001C4786" w:rsidP="00E2753C">
            <w:pPr>
              <w:keepNext/>
              <w:ind w:left="-111"/>
              <w:jc w:val="right"/>
              <w:rPr>
                <w:rFonts w:eastAsia="Times New Roman"/>
                <w:b/>
                <w:bCs/>
                <w:color w:val="000000"/>
                <w:szCs w:val="23"/>
                <w:lang w:eastAsia="en-AU"/>
              </w:rPr>
            </w:pPr>
            <w:r w:rsidRPr="003821E5">
              <w:rPr>
                <w:rFonts w:eastAsia="Times New Roman"/>
                <w:b/>
                <w:bCs/>
                <w:color w:val="000000"/>
                <w:szCs w:val="23"/>
                <w:lang w:eastAsia="en-AU"/>
              </w:rPr>
              <w:t>N</w:t>
            </w:r>
          </w:p>
        </w:tc>
        <w:tc>
          <w:tcPr>
            <w:tcW w:w="228" w:type="pct"/>
            <w:tcBorders>
              <w:top w:val="nil"/>
              <w:left w:val="single" w:sz="8" w:space="0" w:color="7F7F7F"/>
              <w:bottom w:val="nil"/>
              <w:right w:val="nil"/>
            </w:tcBorders>
            <w:shd w:val="clear" w:color="000000" w:fill="D8D8D8"/>
            <w:noWrap/>
            <w:vAlign w:val="bottom"/>
          </w:tcPr>
          <w:p w14:paraId="224A68E4"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1BA6B285"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651B5AED"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657C224B"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663C7C2C"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4" w:type="pct"/>
            <w:tcBorders>
              <w:top w:val="nil"/>
              <w:left w:val="nil"/>
              <w:bottom w:val="nil"/>
              <w:right w:val="nil"/>
            </w:tcBorders>
            <w:shd w:val="clear" w:color="000000" w:fill="D8D8D8"/>
            <w:noWrap/>
            <w:vAlign w:val="bottom"/>
          </w:tcPr>
          <w:p w14:paraId="39749786"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8" w:type="pct"/>
            <w:tcBorders>
              <w:top w:val="nil"/>
              <w:left w:val="nil"/>
              <w:bottom w:val="nil"/>
              <w:right w:val="nil"/>
            </w:tcBorders>
            <w:shd w:val="clear" w:color="000000" w:fill="D8D8D8"/>
            <w:vAlign w:val="bottom"/>
          </w:tcPr>
          <w:p w14:paraId="48E5CCF7"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9" w:type="pct"/>
            <w:tcBorders>
              <w:top w:val="nil"/>
              <w:left w:val="nil"/>
              <w:bottom w:val="nil"/>
              <w:right w:val="nil"/>
            </w:tcBorders>
            <w:shd w:val="clear" w:color="000000" w:fill="D8D8D8"/>
            <w:vAlign w:val="bottom"/>
          </w:tcPr>
          <w:p w14:paraId="32F4FF0A"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7BE8FE44"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70" w:type="pct"/>
            <w:tcBorders>
              <w:top w:val="nil"/>
              <w:left w:val="nil"/>
              <w:bottom w:val="nil"/>
              <w:right w:val="nil"/>
            </w:tcBorders>
            <w:shd w:val="clear" w:color="000000" w:fill="D8D8D8"/>
            <w:vAlign w:val="bottom"/>
          </w:tcPr>
          <w:p w14:paraId="346F7C87"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3" w:type="pct"/>
            <w:tcBorders>
              <w:top w:val="nil"/>
              <w:left w:val="nil"/>
              <w:bottom w:val="nil"/>
              <w:right w:val="nil"/>
            </w:tcBorders>
            <w:shd w:val="clear" w:color="000000" w:fill="D8D8D8"/>
            <w:noWrap/>
            <w:vAlign w:val="bottom"/>
          </w:tcPr>
          <w:p w14:paraId="34090A68"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4" w:type="pct"/>
            <w:tcBorders>
              <w:top w:val="nil"/>
              <w:left w:val="nil"/>
              <w:bottom w:val="nil"/>
              <w:right w:val="single" w:sz="8" w:space="0" w:color="auto"/>
            </w:tcBorders>
            <w:shd w:val="clear" w:color="000000" w:fill="D8D8D8"/>
            <w:noWrap/>
            <w:vAlign w:val="bottom"/>
          </w:tcPr>
          <w:p w14:paraId="59E0F692" w14:textId="77777777" w:rsidR="001C4786" w:rsidRPr="003821E5" w:rsidRDefault="001C4786" w:rsidP="006C27F2">
            <w:pPr>
              <w:keepNext/>
              <w:ind w:right="45"/>
              <w:jc w:val="right"/>
              <w:rPr>
                <w:rFonts w:eastAsia="Times New Roman"/>
                <w:b/>
                <w:bCs/>
                <w:color w:val="000000"/>
                <w:szCs w:val="23"/>
                <w:lang w:eastAsia="en-AU"/>
              </w:rPr>
            </w:pPr>
            <w:r w:rsidRPr="003821E5">
              <w:rPr>
                <w:rFonts w:eastAsia="Times New Roman"/>
                <w:b/>
                <w:bCs/>
                <w:color w:val="000000"/>
                <w:szCs w:val="23"/>
                <w:lang w:eastAsia="en-AU"/>
              </w:rPr>
              <w:t>%</w:t>
            </w:r>
          </w:p>
        </w:tc>
      </w:tr>
      <w:tr w:rsidR="008F317B" w:rsidRPr="003821E5" w14:paraId="5823B979" w14:textId="77777777" w:rsidTr="00A52778">
        <w:trPr>
          <w:trHeight w:val="300"/>
        </w:trPr>
        <w:tc>
          <w:tcPr>
            <w:tcW w:w="1210" w:type="pct"/>
            <w:tcBorders>
              <w:top w:val="single" w:sz="8" w:space="0" w:color="auto"/>
              <w:left w:val="single" w:sz="8" w:space="0" w:color="auto"/>
              <w:bottom w:val="nil"/>
              <w:right w:val="single" w:sz="8" w:space="0" w:color="7F7F7F"/>
            </w:tcBorders>
            <w:shd w:val="clear" w:color="auto" w:fill="auto"/>
            <w:noWrap/>
            <w:vAlign w:val="bottom"/>
          </w:tcPr>
          <w:p w14:paraId="50E3732F" w14:textId="77777777" w:rsidR="008F317B" w:rsidRPr="003821E5" w:rsidRDefault="008F317B" w:rsidP="008F317B">
            <w:pPr>
              <w:rPr>
                <w:color w:val="000000"/>
                <w:sz w:val="22"/>
              </w:rPr>
            </w:pPr>
            <w:r w:rsidRPr="003821E5">
              <w:rPr>
                <w:color w:val="000000"/>
                <w:sz w:val="22"/>
              </w:rPr>
              <w:t>Anatomical Pathology Services</w:t>
            </w:r>
          </w:p>
        </w:tc>
        <w:tc>
          <w:tcPr>
            <w:tcW w:w="316" w:type="pct"/>
            <w:tcBorders>
              <w:top w:val="single" w:sz="8" w:space="0" w:color="auto"/>
              <w:left w:val="single" w:sz="8" w:space="0" w:color="7F7F7F"/>
              <w:bottom w:val="nil"/>
              <w:right w:val="nil"/>
            </w:tcBorders>
            <w:shd w:val="clear" w:color="auto" w:fill="auto"/>
            <w:noWrap/>
            <w:vAlign w:val="bottom"/>
          </w:tcPr>
          <w:p w14:paraId="40C6B282" w14:textId="236D0039" w:rsidR="008F317B" w:rsidRPr="003821E5" w:rsidRDefault="008F317B" w:rsidP="008F317B">
            <w:pPr>
              <w:jc w:val="right"/>
              <w:rPr>
                <w:color w:val="000000"/>
                <w:sz w:val="22"/>
              </w:rPr>
            </w:pPr>
            <w:r w:rsidRPr="003821E5">
              <w:rPr>
                <w:color w:val="000000"/>
                <w:szCs w:val="23"/>
              </w:rPr>
              <w:t>1</w:t>
            </w:r>
          </w:p>
        </w:tc>
        <w:tc>
          <w:tcPr>
            <w:tcW w:w="316" w:type="pct"/>
            <w:tcBorders>
              <w:top w:val="single" w:sz="8" w:space="0" w:color="auto"/>
              <w:left w:val="nil"/>
              <w:bottom w:val="nil"/>
              <w:right w:val="single" w:sz="8" w:space="0" w:color="7F7F7F"/>
            </w:tcBorders>
            <w:shd w:val="clear" w:color="auto" w:fill="auto"/>
            <w:noWrap/>
            <w:vAlign w:val="bottom"/>
          </w:tcPr>
          <w:p w14:paraId="21BAF64D" w14:textId="27AE520A" w:rsidR="008F317B" w:rsidRPr="003821E5" w:rsidRDefault="008F317B" w:rsidP="008F317B">
            <w:pPr>
              <w:jc w:val="right"/>
              <w:rPr>
                <w:color w:val="000000"/>
                <w:sz w:val="22"/>
              </w:rPr>
            </w:pPr>
            <w:r w:rsidRPr="003821E5">
              <w:rPr>
                <w:color w:val="000000"/>
                <w:szCs w:val="23"/>
              </w:rPr>
              <w:t>287</w:t>
            </w:r>
          </w:p>
        </w:tc>
        <w:tc>
          <w:tcPr>
            <w:tcW w:w="228" w:type="pct"/>
            <w:tcBorders>
              <w:top w:val="single" w:sz="8" w:space="0" w:color="auto"/>
              <w:left w:val="single" w:sz="8" w:space="0" w:color="7F7F7F"/>
              <w:bottom w:val="nil"/>
              <w:right w:val="nil"/>
            </w:tcBorders>
            <w:shd w:val="clear" w:color="auto" w:fill="auto"/>
            <w:noWrap/>
            <w:vAlign w:val="bottom"/>
          </w:tcPr>
          <w:p w14:paraId="1C87AFFB" w14:textId="658E2079" w:rsidR="008F317B" w:rsidRPr="003821E5" w:rsidRDefault="008F317B" w:rsidP="008F317B">
            <w:pPr>
              <w:jc w:val="right"/>
              <w:rPr>
                <w:color w:val="000000"/>
                <w:sz w:val="22"/>
              </w:rPr>
            </w:pPr>
            <w:r w:rsidRPr="003821E5">
              <w:rPr>
                <w:color w:val="000000"/>
                <w:szCs w:val="23"/>
              </w:rPr>
              <w:t>0</w:t>
            </w:r>
          </w:p>
        </w:tc>
        <w:tc>
          <w:tcPr>
            <w:tcW w:w="266" w:type="pct"/>
            <w:tcBorders>
              <w:top w:val="single" w:sz="8" w:space="0" w:color="auto"/>
              <w:left w:val="nil"/>
              <w:bottom w:val="nil"/>
              <w:right w:val="nil"/>
            </w:tcBorders>
            <w:shd w:val="clear" w:color="auto" w:fill="auto"/>
            <w:noWrap/>
            <w:vAlign w:val="bottom"/>
          </w:tcPr>
          <w:p w14:paraId="1C76F904" w14:textId="1880AFCE" w:rsidR="008F317B" w:rsidRPr="003821E5" w:rsidRDefault="008F317B" w:rsidP="008F317B">
            <w:pPr>
              <w:jc w:val="right"/>
              <w:rPr>
                <w:color w:val="000000"/>
                <w:sz w:val="22"/>
              </w:rPr>
            </w:pPr>
            <w:r w:rsidRPr="003821E5">
              <w:rPr>
                <w:color w:val="000000"/>
                <w:szCs w:val="23"/>
              </w:rPr>
              <w:t>0.0</w:t>
            </w:r>
          </w:p>
        </w:tc>
        <w:tc>
          <w:tcPr>
            <w:tcW w:w="267" w:type="pct"/>
            <w:tcBorders>
              <w:top w:val="single" w:sz="8" w:space="0" w:color="auto"/>
              <w:left w:val="nil"/>
              <w:bottom w:val="nil"/>
              <w:right w:val="nil"/>
            </w:tcBorders>
            <w:shd w:val="clear" w:color="auto" w:fill="auto"/>
            <w:noWrap/>
            <w:vAlign w:val="bottom"/>
          </w:tcPr>
          <w:p w14:paraId="1B3BD736" w14:textId="1BE53041" w:rsidR="008F317B" w:rsidRPr="003821E5" w:rsidRDefault="008F317B" w:rsidP="008F317B">
            <w:pPr>
              <w:jc w:val="right"/>
              <w:rPr>
                <w:color w:val="000000"/>
                <w:sz w:val="22"/>
              </w:rPr>
            </w:pPr>
            <w:r w:rsidRPr="003821E5">
              <w:rPr>
                <w:color w:val="000000"/>
                <w:szCs w:val="23"/>
              </w:rPr>
              <w:t>42</w:t>
            </w:r>
          </w:p>
        </w:tc>
        <w:tc>
          <w:tcPr>
            <w:tcW w:w="266" w:type="pct"/>
            <w:tcBorders>
              <w:top w:val="single" w:sz="8" w:space="0" w:color="auto"/>
              <w:left w:val="nil"/>
              <w:bottom w:val="nil"/>
              <w:right w:val="nil"/>
            </w:tcBorders>
            <w:shd w:val="clear" w:color="auto" w:fill="auto"/>
            <w:noWrap/>
            <w:vAlign w:val="bottom"/>
          </w:tcPr>
          <w:p w14:paraId="61BBF467" w14:textId="4278ECDA" w:rsidR="008F317B" w:rsidRPr="003821E5" w:rsidRDefault="008F317B" w:rsidP="008F317B">
            <w:pPr>
              <w:jc w:val="right"/>
              <w:rPr>
                <w:color w:val="000000"/>
                <w:sz w:val="22"/>
              </w:rPr>
            </w:pPr>
            <w:r w:rsidRPr="003821E5">
              <w:rPr>
                <w:color w:val="000000"/>
                <w:szCs w:val="23"/>
              </w:rPr>
              <w:t>37.5</w:t>
            </w:r>
          </w:p>
        </w:tc>
        <w:tc>
          <w:tcPr>
            <w:tcW w:w="267" w:type="pct"/>
            <w:tcBorders>
              <w:top w:val="single" w:sz="8" w:space="0" w:color="auto"/>
              <w:left w:val="nil"/>
              <w:bottom w:val="nil"/>
              <w:right w:val="nil"/>
            </w:tcBorders>
            <w:shd w:val="clear" w:color="auto" w:fill="auto"/>
          </w:tcPr>
          <w:p w14:paraId="029BFFB2" w14:textId="34234CB9" w:rsidR="008F317B" w:rsidRPr="003821E5" w:rsidRDefault="008F317B" w:rsidP="008F317B">
            <w:pPr>
              <w:jc w:val="right"/>
              <w:rPr>
                <w:color w:val="000000"/>
                <w:sz w:val="22"/>
              </w:rPr>
            </w:pPr>
            <w:r w:rsidRPr="003821E5">
              <w:rPr>
                <w:color w:val="000000"/>
                <w:szCs w:val="23"/>
              </w:rPr>
              <w:t>22</w:t>
            </w:r>
          </w:p>
        </w:tc>
        <w:tc>
          <w:tcPr>
            <w:tcW w:w="264" w:type="pct"/>
            <w:tcBorders>
              <w:top w:val="single" w:sz="8" w:space="0" w:color="auto"/>
              <w:left w:val="nil"/>
              <w:bottom w:val="nil"/>
              <w:right w:val="nil"/>
            </w:tcBorders>
            <w:shd w:val="clear" w:color="auto" w:fill="auto"/>
          </w:tcPr>
          <w:p w14:paraId="35ACEED6" w14:textId="494333C4" w:rsidR="008F317B" w:rsidRPr="003821E5" w:rsidRDefault="008F317B" w:rsidP="008F317B">
            <w:pPr>
              <w:jc w:val="right"/>
              <w:rPr>
                <w:color w:val="000000"/>
                <w:sz w:val="22"/>
              </w:rPr>
            </w:pPr>
            <w:r w:rsidRPr="003821E5">
              <w:rPr>
                <w:color w:val="000000"/>
                <w:szCs w:val="23"/>
              </w:rPr>
              <w:t>25.9</w:t>
            </w:r>
          </w:p>
        </w:tc>
        <w:tc>
          <w:tcPr>
            <w:tcW w:w="268" w:type="pct"/>
            <w:tcBorders>
              <w:top w:val="single" w:sz="8" w:space="0" w:color="auto"/>
              <w:left w:val="nil"/>
              <w:bottom w:val="nil"/>
              <w:right w:val="nil"/>
            </w:tcBorders>
            <w:shd w:val="clear" w:color="auto" w:fill="auto"/>
          </w:tcPr>
          <w:p w14:paraId="465350CD" w14:textId="3225C8E3" w:rsidR="008F317B" w:rsidRPr="003821E5" w:rsidRDefault="008F317B" w:rsidP="008F317B">
            <w:pPr>
              <w:jc w:val="right"/>
              <w:rPr>
                <w:color w:val="000000"/>
                <w:sz w:val="22"/>
              </w:rPr>
            </w:pPr>
            <w:r w:rsidRPr="003821E5">
              <w:rPr>
                <w:color w:val="000000"/>
                <w:szCs w:val="23"/>
              </w:rPr>
              <w:t>16</w:t>
            </w:r>
          </w:p>
        </w:tc>
        <w:tc>
          <w:tcPr>
            <w:tcW w:w="269" w:type="pct"/>
            <w:tcBorders>
              <w:top w:val="single" w:sz="8" w:space="0" w:color="auto"/>
              <w:left w:val="nil"/>
              <w:bottom w:val="nil"/>
              <w:right w:val="nil"/>
            </w:tcBorders>
            <w:shd w:val="clear" w:color="auto" w:fill="auto"/>
          </w:tcPr>
          <w:p w14:paraId="054F96C7" w14:textId="6E986868" w:rsidR="008F317B" w:rsidRPr="003821E5" w:rsidRDefault="008F317B" w:rsidP="008F317B">
            <w:pPr>
              <w:jc w:val="right"/>
              <w:rPr>
                <w:color w:val="000000"/>
                <w:sz w:val="22"/>
              </w:rPr>
            </w:pPr>
            <w:r w:rsidRPr="003821E5">
              <w:rPr>
                <w:color w:val="000000"/>
                <w:szCs w:val="23"/>
              </w:rPr>
              <w:t>24.2</w:t>
            </w:r>
          </w:p>
        </w:tc>
        <w:tc>
          <w:tcPr>
            <w:tcW w:w="266" w:type="pct"/>
            <w:tcBorders>
              <w:top w:val="single" w:sz="8" w:space="0" w:color="auto"/>
              <w:left w:val="nil"/>
              <w:bottom w:val="nil"/>
              <w:right w:val="nil"/>
            </w:tcBorders>
            <w:shd w:val="clear" w:color="auto" w:fill="auto"/>
          </w:tcPr>
          <w:p w14:paraId="5957FCA6" w14:textId="67EA439B" w:rsidR="008F317B" w:rsidRPr="003821E5" w:rsidRDefault="008F317B" w:rsidP="008F317B">
            <w:pPr>
              <w:jc w:val="right"/>
              <w:rPr>
                <w:color w:val="000000"/>
                <w:sz w:val="22"/>
              </w:rPr>
            </w:pPr>
            <w:r w:rsidRPr="003821E5">
              <w:rPr>
                <w:color w:val="000000"/>
                <w:szCs w:val="23"/>
              </w:rPr>
              <w:t>5</w:t>
            </w:r>
          </w:p>
        </w:tc>
        <w:tc>
          <w:tcPr>
            <w:tcW w:w="270" w:type="pct"/>
            <w:tcBorders>
              <w:top w:val="single" w:sz="8" w:space="0" w:color="auto"/>
              <w:left w:val="nil"/>
              <w:bottom w:val="nil"/>
              <w:right w:val="nil"/>
            </w:tcBorders>
            <w:shd w:val="clear" w:color="auto" w:fill="auto"/>
          </w:tcPr>
          <w:p w14:paraId="1F845A87" w14:textId="21308BD2" w:rsidR="008F317B" w:rsidRPr="003821E5" w:rsidRDefault="008F317B" w:rsidP="008F317B">
            <w:pPr>
              <w:jc w:val="right"/>
              <w:rPr>
                <w:color w:val="000000"/>
                <w:sz w:val="22"/>
              </w:rPr>
            </w:pPr>
            <w:r w:rsidRPr="003821E5">
              <w:rPr>
                <w:color w:val="000000"/>
                <w:szCs w:val="23"/>
              </w:rPr>
              <w:t>20.8</w:t>
            </w:r>
          </w:p>
        </w:tc>
        <w:tc>
          <w:tcPr>
            <w:tcW w:w="263" w:type="pct"/>
            <w:tcBorders>
              <w:top w:val="single" w:sz="8" w:space="0" w:color="auto"/>
              <w:left w:val="nil"/>
              <w:bottom w:val="nil"/>
              <w:right w:val="nil"/>
            </w:tcBorders>
            <w:shd w:val="clear" w:color="auto" w:fill="auto"/>
          </w:tcPr>
          <w:p w14:paraId="3391A7F0" w14:textId="5E70AA17" w:rsidR="008F317B" w:rsidRPr="003821E5" w:rsidRDefault="008F317B" w:rsidP="008F317B">
            <w:pPr>
              <w:jc w:val="right"/>
              <w:rPr>
                <w:color w:val="000000"/>
                <w:sz w:val="22"/>
              </w:rPr>
            </w:pPr>
            <w:r w:rsidRPr="003821E5">
              <w:rPr>
                <w:color w:val="000000"/>
                <w:szCs w:val="23"/>
              </w:rPr>
              <w:t>0</w:t>
            </w:r>
          </w:p>
        </w:tc>
        <w:tc>
          <w:tcPr>
            <w:tcW w:w="264" w:type="pct"/>
            <w:tcBorders>
              <w:top w:val="single" w:sz="8" w:space="0" w:color="auto"/>
              <w:left w:val="nil"/>
              <w:bottom w:val="nil"/>
              <w:right w:val="single" w:sz="8" w:space="0" w:color="auto"/>
            </w:tcBorders>
            <w:shd w:val="clear" w:color="auto" w:fill="auto"/>
          </w:tcPr>
          <w:p w14:paraId="75E4732F" w14:textId="233A140A" w:rsidR="008F317B" w:rsidRPr="003821E5" w:rsidRDefault="008F317B" w:rsidP="008F317B">
            <w:pPr>
              <w:jc w:val="right"/>
              <w:rPr>
                <w:color w:val="000000"/>
                <w:sz w:val="22"/>
              </w:rPr>
            </w:pPr>
            <w:r w:rsidRPr="003821E5">
              <w:rPr>
                <w:color w:val="000000"/>
                <w:szCs w:val="23"/>
              </w:rPr>
              <w:t>0.0</w:t>
            </w:r>
          </w:p>
        </w:tc>
      </w:tr>
      <w:tr w:rsidR="008F317B" w:rsidRPr="003821E5" w14:paraId="5B8B4D56"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6D8F4A45" w14:textId="77777777" w:rsidR="008F317B" w:rsidRPr="003821E5" w:rsidRDefault="008F317B" w:rsidP="008F317B">
            <w:pPr>
              <w:rPr>
                <w:color w:val="000000"/>
                <w:sz w:val="22"/>
              </w:rPr>
            </w:pPr>
            <w:r w:rsidRPr="003821E5">
              <w:rPr>
                <w:color w:val="000000"/>
                <w:sz w:val="22"/>
              </w:rPr>
              <w:t>Canterbury Health Laboratories</w:t>
            </w:r>
          </w:p>
        </w:tc>
        <w:tc>
          <w:tcPr>
            <w:tcW w:w="316" w:type="pct"/>
            <w:tcBorders>
              <w:top w:val="nil"/>
              <w:left w:val="single" w:sz="8" w:space="0" w:color="7F7F7F"/>
              <w:bottom w:val="nil"/>
              <w:right w:val="nil"/>
            </w:tcBorders>
            <w:shd w:val="clear" w:color="auto" w:fill="auto"/>
            <w:noWrap/>
            <w:vAlign w:val="bottom"/>
          </w:tcPr>
          <w:p w14:paraId="2D2127D0" w14:textId="061F9BC1" w:rsidR="008F317B" w:rsidRPr="003821E5" w:rsidRDefault="008F317B" w:rsidP="008F317B">
            <w:pPr>
              <w:jc w:val="right"/>
              <w:rPr>
                <w:color w:val="000000"/>
                <w:sz w:val="22"/>
              </w:rPr>
            </w:pPr>
            <w:r w:rsidRPr="003821E5">
              <w:rPr>
                <w:color w:val="000000"/>
                <w:szCs w:val="23"/>
              </w:rPr>
              <w:t>1</w:t>
            </w:r>
          </w:p>
        </w:tc>
        <w:tc>
          <w:tcPr>
            <w:tcW w:w="316" w:type="pct"/>
            <w:tcBorders>
              <w:top w:val="nil"/>
              <w:left w:val="nil"/>
              <w:bottom w:val="nil"/>
              <w:right w:val="single" w:sz="8" w:space="0" w:color="7F7F7F"/>
            </w:tcBorders>
            <w:shd w:val="clear" w:color="auto" w:fill="auto"/>
            <w:noWrap/>
            <w:vAlign w:val="bottom"/>
          </w:tcPr>
          <w:p w14:paraId="6C011C05" w14:textId="05A6DF9B" w:rsidR="008F317B" w:rsidRPr="003821E5" w:rsidRDefault="008F317B" w:rsidP="008F317B">
            <w:pPr>
              <w:jc w:val="right"/>
              <w:rPr>
                <w:color w:val="000000"/>
                <w:sz w:val="22"/>
              </w:rPr>
            </w:pPr>
            <w:r w:rsidRPr="003821E5">
              <w:rPr>
                <w:color w:val="000000"/>
                <w:szCs w:val="23"/>
              </w:rPr>
              <w:t>162</w:t>
            </w:r>
          </w:p>
        </w:tc>
        <w:tc>
          <w:tcPr>
            <w:tcW w:w="228" w:type="pct"/>
            <w:tcBorders>
              <w:top w:val="nil"/>
              <w:left w:val="single" w:sz="8" w:space="0" w:color="7F7F7F"/>
              <w:bottom w:val="nil"/>
              <w:right w:val="nil"/>
            </w:tcBorders>
            <w:shd w:val="clear" w:color="auto" w:fill="auto"/>
            <w:noWrap/>
            <w:vAlign w:val="bottom"/>
          </w:tcPr>
          <w:p w14:paraId="019CD445" w14:textId="6DDD0264" w:rsidR="008F317B" w:rsidRPr="003821E5" w:rsidRDefault="008F317B" w:rsidP="008F317B">
            <w:pPr>
              <w:jc w:val="right"/>
              <w:rPr>
                <w:color w:val="000000"/>
                <w:sz w:val="22"/>
              </w:rPr>
            </w:pPr>
            <w:r w:rsidRPr="003821E5">
              <w:rPr>
                <w:color w:val="000000"/>
                <w:szCs w:val="23"/>
              </w:rPr>
              <w:t>1</w:t>
            </w:r>
          </w:p>
        </w:tc>
        <w:tc>
          <w:tcPr>
            <w:tcW w:w="266" w:type="pct"/>
            <w:tcBorders>
              <w:top w:val="nil"/>
              <w:left w:val="nil"/>
              <w:bottom w:val="nil"/>
              <w:right w:val="nil"/>
            </w:tcBorders>
            <w:shd w:val="clear" w:color="auto" w:fill="auto"/>
            <w:noWrap/>
            <w:vAlign w:val="bottom"/>
          </w:tcPr>
          <w:p w14:paraId="788816A2" w14:textId="03AC3413" w:rsidR="008F317B" w:rsidRPr="003821E5" w:rsidRDefault="008F317B" w:rsidP="008F317B">
            <w:pPr>
              <w:jc w:val="right"/>
              <w:rPr>
                <w:color w:val="000000"/>
                <w:sz w:val="22"/>
              </w:rPr>
            </w:pPr>
            <w:r w:rsidRPr="003821E5">
              <w:rPr>
                <w:color w:val="000000"/>
                <w:szCs w:val="23"/>
              </w:rPr>
              <w:t>100.0</w:t>
            </w:r>
          </w:p>
        </w:tc>
        <w:tc>
          <w:tcPr>
            <w:tcW w:w="267" w:type="pct"/>
            <w:tcBorders>
              <w:top w:val="nil"/>
              <w:left w:val="nil"/>
              <w:bottom w:val="nil"/>
              <w:right w:val="nil"/>
            </w:tcBorders>
            <w:shd w:val="clear" w:color="auto" w:fill="auto"/>
            <w:noWrap/>
            <w:vAlign w:val="bottom"/>
          </w:tcPr>
          <w:p w14:paraId="17D92E34" w14:textId="0056770D" w:rsidR="008F317B" w:rsidRPr="003821E5" w:rsidRDefault="008F317B" w:rsidP="008F317B">
            <w:pPr>
              <w:jc w:val="right"/>
              <w:rPr>
                <w:color w:val="000000"/>
                <w:sz w:val="22"/>
              </w:rPr>
            </w:pPr>
            <w:r w:rsidRPr="003821E5">
              <w:rPr>
                <w:color w:val="000000"/>
                <w:szCs w:val="23"/>
              </w:rPr>
              <w:t>10</w:t>
            </w:r>
          </w:p>
        </w:tc>
        <w:tc>
          <w:tcPr>
            <w:tcW w:w="266" w:type="pct"/>
            <w:tcBorders>
              <w:top w:val="nil"/>
              <w:left w:val="nil"/>
              <w:bottom w:val="nil"/>
              <w:right w:val="nil"/>
            </w:tcBorders>
            <w:shd w:val="clear" w:color="auto" w:fill="auto"/>
            <w:noWrap/>
            <w:vAlign w:val="bottom"/>
          </w:tcPr>
          <w:p w14:paraId="01CE4EBF" w14:textId="1021DF67" w:rsidR="008F317B" w:rsidRPr="003821E5" w:rsidRDefault="008F317B" w:rsidP="008F317B">
            <w:pPr>
              <w:jc w:val="right"/>
              <w:rPr>
                <w:color w:val="000000"/>
                <w:sz w:val="22"/>
              </w:rPr>
            </w:pPr>
            <w:r w:rsidRPr="003821E5">
              <w:rPr>
                <w:color w:val="000000"/>
                <w:szCs w:val="23"/>
              </w:rPr>
              <w:t>20.4</w:t>
            </w:r>
          </w:p>
        </w:tc>
        <w:tc>
          <w:tcPr>
            <w:tcW w:w="267" w:type="pct"/>
            <w:tcBorders>
              <w:top w:val="nil"/>
              <w:left w:val="nil"/>
              <w:bottom w:val="nil"/>
              <w:right w:val="nil"/>
            </w:tcBorders>
            <w:shd w:val="clear" w:color="auto" w:fill="auto"/>
            <w:noWrap/>
          </w:tcPr>
          <w:p w14:paraId="62AF9E4C" w14:textId="7E84364D" w:rsidR="008F317B" w:rsidRPr="003821E5" w:rsidRDefault="008F317B" w:rsidP="008F317B">
            <w:pPr>
              <w:jc w:val="right"/>
              <w:rPr>
                <w:color w:val="000000"/>
                <w:sz w:val="22"/>
              </w:rPr>
            </w:pPr>
            <w:r w:rsidRPr="003821E5">
              <w:rPr>
                <w:color w:val="000000"/>
                <w:szCs w:val="23"/>
              </w:rPr>
              <w:t>9</w:t>
            </w:r>
          </w:p>
        </w:tc>
        <w:tc>
          <w:tcPr>
            <w:tcW w:w="264" w:type="pct"/>
            <w:tcBorders>
              <w:top w:val="nil"/>
              <w:left w:val="nil"/>
              <w:bottom w:val="nil"/>
              <w:right w:val="nil"/>
            </w:tcBorders>
            <w:shd w:val="clear" w:color="auto" w:fill="auto"/>
            <w:noWrap/>
          </w:tcPr>
          <w:p w14:paraId="0658AA33" w14:textId="312425E9" w:rsidR="008F317B" w:rsidRPr="003821E5" w:rsidRDefault="008F317B" w:rsidP="008F317B">
            <w:pPr>
              <w:jc w:val="right"/>
              <w:rPr>
                <w:color w:val="000000"/>
                <w:sz w:val="22"/>
              </w:rPr>
            </w:pPr>
            <w:r w:rsidRPr="003821E5">
              <w:rPr>
                <w:color w:val="000000"/>
                <w:szCs w:val="23"/>
              </w:rPr>
              <w:t>14.5</w:t>
            </w:r>
          </w:p>
        </w:tc>
        <w:tc>
          <w:tcPr>
            <w:tcW w:w="268" w:type="pct"/>
            <w:tcBorders>
              <w:top w:val="nil"/>
              <w:left w:val="nil"/>
              <w:bottom w:val="nil"/>
              <w:right w:val="nil"/>
            </w:tcBorders>
            <w:shd w:val="clear" w:color="auto" w:fill="auto"/>
          </w:tcPr>
          <w:p w14:paraId="12860FD1" w14:textId="52CF23F3" w:rsidR="008F317B" w:rsidRPr="003821E5" w:rsidRDefault="008F317B" w:rsidP="008F317B">
            <w:pPr>
              <w:jc w:val="right"/>
              <w:rPr>
                <w:color w:val="000000"/>
                <w:sz w:val="22"/>
              </w:rPr>
            </w:pPr>
            <w:r w:rsidRPr="003821E5">
              <w:rPr>
                <w:color w:val="000000"/>
                <w:szCs w:val="23"/>
              </w:rPr>
              <w:t>5</w:t>
            </w:r>
          </w:p>
        </w:tc>
        <w:tc>
          <w:tcPr>
            <w:tcW w:w="269" w:type="pct"/>
            <w:tcBorders>
              <w:top w:val="nil"/>
              <w:left w:val="nil"/>
              <w:bottom w:val="nil"/>
              <w:right w:val="nil"/>
            </w:tcBorders>
            <w:shd w:val="clear" w:color="auto" w:fill="auto"/>
          </w:tcPr>
          <w:p w14:paraId="3C197BA0" w14:textId="6FA305FA" w:rsidR="008F317B" w:rsidRPr="003821E5" w:rsidRDefault="008F317B" w:rsidP="008F317B">
            <w:pPr>
              <w:jc w:val="right"/>
              <w:rPr>
                <w:color w:val="000000"/>
                <w:sz w:val="22"/>
              </w:rPr>
            </w:pPr>
            <w:r w:rsidRPr="003821E5">
              <w:rPr>
                <w:color w:val="000000"/>
                <w:szCs w:val="23"/>
              </w:rPr>
              <w:t>13.9</w:t>
            </w:r>
          </w:p>
        </w:tc>
        <w:tc>
          <w:tcPr>
            <w:tcW w:w="266" w:type="pct"/>
            <w:tcBorders>
              <w:top w:val="nil"/>
              <w:left w:val="nil"/>
              <w:bottom w:val="nil"/>
              <w:right w:val="nil"/>
            </w:tcBorders>
            <w:shd w:val="clear" w:color="auto" w:fill="auto"/>
          </w:tcPr>
          <w:p w14:paraId="38A87388" w14:textId="5C294CD1" w:rsidR="008F317B" w:rsidRPr="003821E5" w:rsidRDefault="008F317B" w:rsidP="008F317B">
            <w:pPr>
              <w:jc w:val="right"/>
              <w:rPr>
                <w:color w:val="000000"/>
                <w:sz w:val="22"/>
              </w:rPr>
            </w:pPr>
            <w:r w:rsidRPr="003821E5">
              <w:rPr>
                <w:color w:val="000000"/>
                <w:szCs w:val="23"/>
              </w:rPr>
              <w:t>0</w:t>
            </w:r>
          </w:p>
        </w:tc>
        <w:tc>
          <w:tcPr>
            <w:tcW w:w="270" w:type="pct"/>
            <w:tcBorders>
              <w:top w:val="nil"/>
              <w:left w:val="nil"/>
              <w:bottom w:val="nil"/>
              <w:right w:val="nil"/>
            </w:tcBorders>
            <w:shd w:val="clear" w:color="auto" w:fill="auto"/>
          </w:tcPr>
          <w:p w14:paraId="3164EA0B" w14:textId="3774D7A7" w:rsidR="008F317B" w:rsidRPr="003821E5" w:rsidRDefault="008F317B" w:rsidP="008F317B">
            <w:pPr>
              <w:jc w:val="right"/>
              <w:rPr>
                <w:color w:val="000000"/>
                <w:sz w:val="22"/>
              </w:rPr>
            </w:pPr>
            <w:r w:rsidRPr="003821E5">
              <w:rPr>
                <w:color w:val="000000"/>
                <w:szCs w:val="23"/>
              </w:rPr>
              <w:t>0.0</w:t>
            </w:r>
          </w:p>
        </w:tc>
        <w:tc>
          <w:tcPr>
            <w:tcW w:w="263" w:type="pct"/>
            <w:tcBorders>
              <w:top w:val="nil"/>
              <w:left w:val="nil"/>
              <w:bottom w:val="nil"/>
              <w:right w:val="nil"/>
            </w:tcBorders>
            <w:shd w:val="clear" w:color="auto" w:fill="auto"/>
            <w:noWrap/>
          </w:tcPr>
          <w:p w14:paraId="07738656" w14:textId="1881E076" w:rsidR="008F317B" w:rsidRPr="003821E5" w:rsidRDefault="008F317B" w:rsidP="008F317B">
            <w:pPr>
              <w:jc w:val="right"/>
              <w:rPr>
                <w:color w:val="000000"/>
                <w:sz w:val="22"/>
              </w:rPr>
            </w:pPr>
            <w:r w:rsidRPr="003821E5">
              <w:rPr>
                <w:color w:val="000000"/>
                <w:szCs w:val="23"/>
              </w:rPr>
              <w:t>0</w:t>
            </w:r>
          </w:p>
        </w:tc>
        <w:tc>
          <w:tcPr>
            <w:tcW w:w="264" w:type="pct"/>
            <w:tcBorders>
              <w:top w:val="nil"/>
              <w:left w:val="nil"/>
              <w:bottom w:val="nil"/>
              <w:right w:val="single" w:sz="8" w:space="0" w:color="auto"/>
            </w:tcBorders>
            <w:shd w:val="clear" w:color="auto" w:fill="auto"/>
            <w:noWrap/>
          </w:tcPr>
          <w:p w14:paraId="75F538A7" w14:textId="498CCA96" w:rsidR="008F317B" w:rsidRPr="003821E5" w:rsidRDefault="008F317B" w:rsidP="008F317B">
            <w:pPr>
              <w:jc w:val="right"/>
              <w:rPr>
                <w:color w:val="000000"/>
                <w:sz w:val="22"/>
              </w:rPr>
            </w:pPr>
            <w:r w:rsidRPr="003821E5">
              <w:rPr>
                <w:color w:val="000000"/>
                <w:szCs w:val="23"/>
              </w:rPr>
              <w:t>0.0</w:t>
            </w:r>
          </w:p>
        </w:tc>
      </w:tr>
      <w:tr w:rsidR="008F317B" w:rsidRPr="003821E5" w14:paraId="2AD29388"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0A22C106" w14:textId="77777777" w:rsidR="008F317B" w:rsidRPr="003821E5" w:rsidRDefault="008F317B" w:rsidP="008F317B">
            <w:pPr>
              <w:rPr>
                <w:color w:val="000000"/>
                <w:sz w:val="22"/>
              </w:rPr>
            </w:pPr>
            <w:r w:rsidRPr="003821E5">
              <w:rPr>
                <w:color w:val="000000"/>
                <w:sz w:val="22"/>
              </w:rPr>
              <w:t>LabPLUS</w:t>
            </w:r>
          </w:p>
        </w:tc>
        <w:tc>
          <w:tcPr>
            <w:tcW w:w="316" w:type="pct"/>
            <w:tcBorders>
              <w:top w:val="nil"/>
              <w:left w:val="single" w:sz="8" w:space="0" w:color="7F7F7F"/>
              <w:bottom w:val="nil"/>
              <w:right w:val="nil"/>
            </w:tcBorders>
            <w:shd w:val="clear" w:color="auto" w:fill="auto"/>
            <w:noWrap/>
            <w:vAlign w:val="bottom"/>
          </w:tcPr>
          <w:p w14:paraId="7253C26B" w14:textId="3944AD6A" w:rsidR="008F317B" w:rsidRPr="003821E5" w:rsidRDefault="008F317B" w:rsidP="008F317B">
            <w:pPr>
              <w:jc w:val="right"/>
              <w:rPr>
                <w:color w:val="000000"/>
                <w:sz w:val="22"/>
              </w:rPr>
            </w:pPr>
            <w:r w:rsidRPr="003821E5">
              <w:rPr>
                <w:color w:val="000000"/>
                <w:szCs w:val="23"/>
              </w:rPr>
              <w:t>1</w:t>
            </w:r>
          </w:p>
        </w:tc>
        <w:tc>
          <w:tcPr>
            <w:tcW w:w="316" w:type="pct"/>
            <w:tcBorders>
              <w:top w:val="nil"/>
              <w:left w:val="nil"/>
              <w:bottom w:val="nil"/>
              <w:right w:val="single" w:sz="8" w:space="0" w:color="7F7F7F"/>
            </w:tcBorders>
            <w:shd w:val="clear" w:color="auto" w:fill="auto"/>
            <w:noWrap/>
            <w:vAlign w:val="bottom"/>
          </w:tcPr>
          <w:p w14:paraId="12566867" w14:textId="1ABD9BF1" w:rsidR="008F317B" w:rsidRPr="003821E5" w:rsidRDefault="008F317B" w:rsidP="008F317B">
            <w:pPr>
              <w:jc w:val="right"/>
              <w:rPr>
                <w:color w:val="000000"/>
                <w:sz w:val="22"/>
              </w:rPr>
            </w:pPr>
            <w:r w:rsidRPr="003821E5">
              <w:rPr>
                <w:color w:val="000000"/>
                <w:szCs w:val="23"/>
              </w:rPr>
              <w:t>155</w:t>
            </w:r>
          </w:p>
        </w:tc>
        <w:tc>
          <w:tcPr>
            <w:tcW w:w="228" w:type="pct"/>
            <w:tcBorders>
              <w:top w:val="nil"/>
              <w:left w:val="single" w:sz="8" w:space="0" w:color="7F7F7F"/>
              <w:bottom w:val="nil"/>
              <w:right w:val="nil"/>
            </w:tcBorders>
            <w:shd w:val="clear" w:color="auto" w:fill="auto"/>
            <w:noWrap/>
            <w:vAlign w:val="bottom"/>
          </w:tcPr>
          <w:p w14:paraId="17EFEFB1" w14:textId="77143D9F" w:rsidR="008F317B" w:rsidRPr="003821E5" w:rsidRDefault="008F317B" w:rsidP="008F317B">
            <w:pPr>
              <w:jc w:val="right"/>
              <w:rPr>
                <w:color w:val="000000"/>
                <w:sz w:val="22"/>
              </w:rPr>
            </w:pPr>
            <w:r w:rsidRPr="003821E5">
              <w:rPr>
                <w:color w:val="000000"/>
                <w:szCs w:val="23"/>
              </w:rPr>
              <w:t>0</w:t>
            </w:r>
          </w:p>
        </w:tc>
        <w:tc>
          <w:tcPr>
            <w:tcW w:w="266" w:type="pct"/>
            <w:tcBorders>
              <w:top w:val="nil"/>
              <w:left w:val="nil"/>
              <w:bottom w:val="nil"/>
              <w:right w:val="nil"/>
            </w:tcBorders>
            <w:shd w:val="clear" w:color="auto" w:fill="auto"/>
            <w:noWrap/>
            <w:vAlign w:val="bottom"/>
          </w:tcPr>
          <w:p w14:paraId="6ACB1C96" w14:textId="5E8CEB21" w:rsidR="008F317B" w:rsidRPr="003821E5" w:rsidRDefault="008F317B" w:rsidP="008F317B">
            <w:pPr>
              <w:jc w:val="right"/>
              <w:rPr>
                <w:color w:val="000000"/>
                <w:sz w:val="22"/>
              </w:rPr>
            </w:pPr>
            <w:r w:rsidRPr="003821E5">
              <w:rPr>
                <w:color w:val="000000"/>
                <w:szCs w:val="23"/>
              </w:rPr>
              <w:t>0.0</w:t>
            </w:r>
          </w:p>
        </w:tc>
        <w:tc>
          <w:tcPr>
            <w:tcW w:w="267" w:type="pct"/>
            <w:tcBorders>
              <w:top w:val="nil"/>
              <w:left w:val="nil"/>
              <w:bottom w:val="nil"/>
              <w:right w:val="nil"/>
            </w:tcBorders>
            <w:shd w:val="clear" w:color="auto" w:fill="auto"/>
            <w:noWrap/>
            <w:vAlign w:val="bottom"/>
          </w:tcPr>
          <w:p w14:paraId="0D1484AE" w14:textId="5F254041" w:rsidR="008F317B" w:rsidRPr="003821E5" w:rsidRDefault="008F317B" w:rsidP="008F317B">
            <w:pPr>
              <w:jc w:val="right"/>
              <w:rPr>
                <w:color w:val="000000"/>
                <w:sz w:val="22"/>
              </w:rPr>
            </w:pPr>
            <w:r w:rsidRPr="003821E5">
              <w:rPr>
                <w:color w:val="000000"/>
                <w:szCs w:val="23"/>
              </w:rPr>
              <w:t>7</w:t>
            </w:r>
          </w:p>
        </w:tc>
        <w:tc>
          <w:tcPr>
            <w:tcW w:w="266" w:type="pct"/>
            <w:tcBorders>
              <w:top w:val="nil"/>
              <w:left w:val="nil"/>
              <w:bottom w:val="nil"/>
              <w:right w:val="nil"/>
            </w:tcBorders>
            <w:shd w:val="clear" w:color="auto" w:fill="auto"/>
            <w:noWrap/>
            <w:vAlign w:val="bottom"/>
          </w:tcPr>
          <w:p w14:paraId="6732C71F" w14:textId="331EF3B4" w:rsidR="008F317B" w:rsidRPr="003821E5" w:rsidRDefault="008F317B" w:rsidP="008F317B">
            <w:pPr>
              <w:jc w:val="right"/>
              <w:rPr>
                <w:color w:val="000000"/>
                <w:sz w:val="22"/>
              </w:rPr>
            </w:pPr>
            <w:r w:rsidRPr="003821E5">
              <w:rPr>
                <w:color w:val="000000"/>
                <w:szCs w:val="23"/>
              </w:rPr>
              <w:t>13.0</w:t>
            </w:r>
          </w:p>
        </w:tc>
        <w:tc>
          <w:tcPr>
            <w:tcW w:w="267" w:type="pct"/>
            <w:tcBorders>
              <w:top w:val="nil"/>
              <w:left w:val="nil"/>
              <w:bottom w:val="nil"/>
              <w:right w:val="nil"/>
            </w:tcBorders>
            <w:shd w:val="clear" w:color="auto" w:fill="auto"/>
            <w:noWrap/>
          </w:tcPr>
          <w:p w14:paraId="220DEE25" w14:textId="4577FE0E" w:rsidR="008F317B" w:rsidRPr="003821E5" w:rsidRDefault="008F317B" w:rsidP="008F317B">
            <w:pPr>
              <w:jc w:val="right"/>
              <w:rPr>
                <w:color w:val="000000"/>
                <w:sz w:val="22"/>
              </w:rPr>
            </w:pPr>
            <w:r w:rsidRPr="003821E5">
              <w:rPr>
                <w:color w:val="000000"/>
                <w:szCs w:val="23"/>
              </w:rPr>
              <w:t>6</w:t>
            </w:r>
          </w:p>
        </w:tc>
        <w:tc>
          <w:tcPr>
            <w:tcW w:w="264" w:type="pct"/>
            <w:tcBorders>
              <w:top w:val="nil"/>
              <w:left w:val="nil"/>
              <w:bottom w:val="nil"/>
              <w:right w:val="nil"/>
            </w:tcBorders>
            <w:shd w:val="clear" w:color="auto" w:fill="auto"/>
            <w:noWrap/>
          </w:tcPr>
          <w:p w14:paraId="0B75BAEA" w14:textId="275A4BBC" w:rsidR="008F317B" w:rsidRPr="003821E5" w:rsidRDefault="008F317B" w:rsidP="008F317B">
            <w:pPr>
              <w:jc w:val="right"/>
              <w:rPr>
                <w:color w:val="000000"/>
                <w:sz w:val="22"/>
              </w:rPr>
            </w:pPr>
            <w:r w:rsidRPr="003821E5">
              <w:rPr>
                <w:color w:val="000000"/>
                <w:szCs w:val="23"/>
              </w:rPr>
              <w:t>11.1</w:t>
            </w:r>
          </w:p>
        </w:tc>
        <w:tc>
          <w:tcPr>
            <w:tcW w:w="268" w:type="pct"/>
            <w:tcBorders>
              <w:top w:val="nil"/>
              <w:left w:val="nil"/>
              <w:bottom w:val="nil"/>
              <w:right w:val="nil"/>
            </w:tcBorders>
            <w:shd w:val="clear" w:color="auto" w:fill="auto"/>
          </w:tcPr>
          <w:p w14:paraId="3E9062B3" w14:textId="4E182D4F" w:rsidR="008F317B" w:rsidRPr="003821E5" w:rsidRDefault="008F317B" w:rsidP="008F317B">
            <w:pPr>
              <w:jc w:val="right"/>
              <w:rPr>
                <w:color w:val="000000"/>
                <w:sz w:val="22"/>
              </w:rPr>
            </w:pPr>
            <w:r w:rsidRPr="003821E5">
              <w:rPr>
                <w:color w:val="000000"/>
                <w:szCs w:val="23"/>
              </w:rPr>
              <w:t>3</w:t>
            </w:r>
          </w:p>
        </w:tc>
        <w:tc>
          <w:tcPr>
            <w:tcW w:w="269" w:type="pct"/>
            <w:tcBorders>
              <w:top w:val="nil"/>
              <w:left w:val="nil"/>
              <w:bottom w:val="nil"/>
              <w:right w:val="nil"/>
            </w:tcBorders>
            <w:shd w:val="clear" w:color="auto" w:fill="auto"/>
          </w:tcPr>
          <w:p w14:paraId="44272FA3" w14:textId="108F0A84" w:rsidR="008F317B" w:rsidRPr="003821E5" w:rsidRDefault="008F317B" w:rsidP="008F317B">
            <w:pPr>
              <w:jc w:val="right"/>
              <w:rPr>
                <w:color w:val="000000"/>
                <w:sz w:val="22"/>
              </w:rPr>
            </w:pPr>
            <w:r w:rsidRPr="003821E5">
              <w:rPr>
                <w:color w:val="000000"/>
                <w:szCs w:val="23"/>
              </w:rPr>
              <w:t>10.0</w:t>
            </w:r>
          </w:p>
        </w:tc>
        <w:tc>
          <w:tcPr>
            <w:tcW w:w="266" w:type="pct"/>
            <w:tcBorders>
              <w:top w:val="nil"/>
              <w:left w:val="nil"/>
              <w:bottom w:val="nil"/>
              <w:right w:val="nil"/>
            </w:tcBorders>
            <w:shd w:val="clear" w:color="auto" w:fill="auto"/>
          </w:tcPr>
          <w:p w14:paraId="2E5B6C6A" w14:textId="5A93231F" w:rsidR="008F317B" w:rsidRPr="003821E5" w:rsidRDefault="008F317B" w:rsidP="008F317B">
            <w:pPr>
              <w:jc w:val="right"/>
              <w:rPr>
                <w:color w:val="000000"/>
                <w:sz w:val="22"/>
              </w:rPr>
            </w:pPr>
            <w:r w:rsidRPr="003821E5">
              <w:rPr>
                <w:color w:val="000000"/>
                <w:szCs w:val="23"/>
              </w:rPr>
              <w:t>1</w:t>
            </w:r>
          </w:p>
        </w:tc>
        <w:tc>
          <w:tcPr>
            <w:tcW w:w="270" w:type="pct"/>
            <w:tcBorders>
              <w:top w:val="nil"/>
              <w:left w:val="nil"/>
              <w:bottom w:val="nil"/>
              <w:right w:val="nil"/>
            </w:tcBorders>
            <w:shd w:val="clear" w:color="auto" w:fill="auto"/>
          </w:tcPr>
          <w:p w14:paraId="045ADD14" w14:textId="59B74CCE" w:rsidR="008F317B" w:rsidRPr="003821E5" w:rsidRDefault="008F317B" w:rsidP="008F317B">
            <w:pPr>
              <w:jc w:val="right"/>
              <w:rPr>
                <w:color w:val="000000"/>
                <w:sz w:val="22"/>
              </w:rPr>
            </w:pPr>
            <w:r w:rsidRPr="003821E5">
              <w:rPr>
                <w:color w:val="000000"/>
                <w:szCs w:val="23"/>
              </w:rPr>
              <w:t>6.3</w:t>
            </w:r>
          </w:p>
        </w:tc>
        <w:tc>
          <w:tcPr>
            <w:tcW w:w="263" w:type="pct"/>
            <w:tcBorders>
              <w:top w:val="nil"/>
              <w:left w:val="nil"/>
              <w:bottom w:val="nil"/>
              <w:right w:val="nil"/>
            </w:tcBorders>
            <w:shd w:val="clear" w:color="auto" w:fill="auto"/>
            <w:noWrap/>
          </w:tcPr>
          <w:p w14:paraId="2CDFEF14" w14:textId="680A4DEE" w:rsidR="008F317B" w:rsidRPr="003821E5" w:rsidRDefault="008F317B" w:rsidP="008F317B">
            <w:pPr>
              <w:jc w:val="right"/>
              <w:rPr>
                <w:color w:val="000000"/>
                <w:sz w:val="22"/>
              </w:rPr>
            </w:pPr>
            <w:r w:rsidRPr="003821E5">
              <w:rPr>
                <w:color w:val="000000"/>
                <w:szCs w:val="23"/>
              </w:rPr>
              <w:t>1</w:t>
            </w:r>
          </w:p>
        </w:tc>
        <w:tc>
          <w:tcPr>
            <w:tcW w:w="264" w:type="pct"/>
            <w:tcBorders>
              <w:top w:val="nil"/>
              <w:left w:val="nil"/>
              <w:bottom w:val="nil"/>
              <w:right w:val="single" w:sz="8" w:space="0" w:color="auto"/>
            </w:tcBorders>
            <w:shd w:val="clear" w:color="auto" w:fill="auto"/>
            <w:noWrap/>
          </w:tcPr>
          <w:p w14:paraId="25E3AF8E" w14:textId="6E5C8E28" w:rsidR="008F317B" w:rsidRPr="003821E5" w:rsidRDefault="008F317B" w:rsidP="008F317B">
            <w:pPr>
              <w:jc w:val="right"/>
              <w:rPr>
                <w:color w:val="000000"/>
                <w:sz w:val="22"/>
              </w:rPr>
            </w:pPr>
            <w:r w:rsidRPr="003821E5">
              <w:rPr>
                <w:color w:val="000000"/>
                <w:szCs w:val="23"/>
              </w:rPr>
              <w:t>100.0</w:t>
            </w:r>
          </w:p>
        </w:tc>
      </w:tr>
      <w:tr w:rsidR="008F317B" w:rsidRPr="003821E5" w14:paraId="2E6F9403"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6B72A40B" w14:textId="77777777" w:rsidR="008F317B" w:rsidRPr="003821E5" w:rsidRDefault="008F317B" w:rsidP="008F317B">
            <w:pPr>
              <w:rPr>
                <w:color w:val="000000"/>
                <w:sz w:val="22"/>
              </w:rPr>
            </w:pPr>
            <w:r w:rsidRPr="003821E5">
              <w:rPr>
                <w:color w:val="000000"/>
                <w:sz w:val="22"/>
              </w:rPr>
              <w:t>Medlab Central Ltd</w:t>
            </w:r>
            <w:r w:rsidRPr="003821E5">
              <w:rPr>
                <w:szCs w:val="23"/>
              </w:rPr>
              <w:t>.</w:t>
            </w:r>
          </w:p>
        </w:tc>
        <w:tc>
          <w:tcPr>
            <w:tcW w:w="316" w:type="pct"/>
            <w:tcBorders>
              <w:top w:val="nil"/>
              <w:left w:val="single" w:sz="8" w:space="0" w:color="7F7F7F"/>
              <w:bottom w:val="nil"/>
              <w:right w:val="nil"/>
            </w:tcBorders>
            <w:shd w:val="clear" w:color="auto" w:fill="auto"/>
            <w:noWrap/>
            <w:vAlign w:val="bottom"/>
          </w:tcPr>
          <w:p w14:paraId="280C1975" w14:textId="6FC6878B" w:rsidR="008F317B" w:rsidRPr="003821E5" w:rsidRDefault="008F317B" w:rsidP="008F317B">
            <w:pPr>
              <w:jc w:val="right"/>
              <w:rPr>
                <w:color w:val="000000"/>
                <w:sz w:val="22"/>
              </w:rPr>
            </w:pPr>
            <w:r w:rsidRPr="003821E5">
              <w:rPr>
                <w:color w:val="000000"/>
                <w:szCs w:val="23"/>
              </w:rPr>
              <w:t>1</w:t>
            </w:r>
          </w:p>
        </w:tc>
        <w:tc>
          <w:tcPr>
            <w:tcW w:w="316" w:type="pct"/>
            <w:tcBorders>
              <w:top w:val="nil"/>
              <w:left w:val="nil"/>
              <w:bottom w:val="nil"/>
              <w:right w:val="single" w:sz="8" w:space="0" w:color="7F7F7F"/>
            </w:tcBorders>
            <w:shd w:val="clear" w:color="auto" w:fill="auto"/>
            <w:noWrap/>
            <w:vAlign w:val="bottom"/>
          </w:tcPr>
          <w:p w14:paraId="733960DD" w14:textId="2E4AD8CE" w:rsidR="008F317B" w:rsidRPr="003821E5" w:rsidRDefault="008F317B" w:rsidP="008F317B">
            <w:pPr>
              <w:jc w:val="right"/>
              <w:rPr>
                <w:color w:val="000000"/>
                <w:sz w:val="22"/>
              </w:rPr>
            </w:pPr>
            <w:r w:rsidRPr="003821E5">
              <w:rPr>
                <w:color w:val="000000"/>
                <w:szCs w:val="23"/>
              </w:rPr>
              <w:t>125</w:t>
            </w:r>
          </w:p>
        </w:tc>
        <w:tc>
          <w:tcPr>
            <w:tcW w:w="228" w:type="pct"/>
            <w:tcBorders>
              <w:top w:val="nil"/>
              <w:left w:val="single" w:sz="8" w:space="0" w:color="7F7F7F"/>
              <w:bottom w:val="nil"/>
              <w:right w:val="nil"/>
            </w:tcBorders>
            <w:shd w:val="clear" w:color="auto" w:fill="auto"/>
            <w:noWrap/>
            <w:vAlign w:val="bottom"/>
          </w:tcPr>
          <w:p w14:paraId="7B45E36F" w14:textId="086C33AD" w:rsidR="008F317B" w:rsidRPr="003821E5" w:rsidRDefault="008F317B" w:rsidP="008F317B">
            <w:pPr>
              <w:jc w:val="right"/>
              <w:rPr>
                <w:color w:val="000000"/>
                <w:sz w:val="22"/>
              </w:rPr>
            </w:pPr>
            <w:r w:rsidRPr="003821E5">
              <w:rPr>
                <w:color w:val="000000"/>
                <w:szCs w:val="23"/>
              </w:rPr>
              <w:t>1</w:t>
            </w:r>
          </w:p>
        </w:tc>
        <w:tc>
          <w:tcPr>
            <w:tcW w:w="266" w:type="pct"/>
            <w:tcBorders>
              <w:top w:val="nil"/>
              <w:left w:val="nil"/>
              <w:bottom w:val="nil"/>
              <w:right w:val="nil"/>
            </w:tcBorders>
            <w:shd w:val="clear" w:color="auto" w:fill="auto"/>
            <w:noWrap/>
            <w:vAlign w:val="bottom"/>
          </w:tcPr>
          <w:p w14:paraId="433321EB" w14:textId="3A072959" w:rsidR="008F317B" w:rsidRPr="003821E5" w:rsidRDefault="008F317B" w:rsidP="008F317B">
            <w:pPr>
              <w:jc w:val="right"/>
              <w:rPr>
                <w:color w:val="000000"/>
                <w:sz w:val="22"/>
              </w:rPr>
            </w:pPr>
            <w:r w:rsidRPr="003821E5">
              <w:rPr>
                <w:color w:val="000000"/>
                <w:szCs w:val="23"/>
              </w:rPr>
              <w:t>100.0</w:t>
            </w:r>
          </w:p>
        </w:tc>
        <w:tc>
          <w:tcPr>
            <w:tcW w:w="267" w:type="pct"/>
            <w:tcBorders>
              <w:top w:val="nil"/>
              <w:left w:val="nil"/>
              <w:bottom w:val="nil"/>
              <w:right w:val="nil"/>
            </w:tcBorders>
            <w:shd w:val="clear" w:color="auto" w:fill="auto"/>
            <w:noWrap/>
            <w:vAlign w:val="bottom"/>
          </w:tcPr>
          <w:p w14:paraId="1BA9134F" w14:textId="3FCA0955" w:rsidR="008F317B" w:rsidRPr="003821E5" w:rsidRDefault="008F317B" w:rsidP="008F317B">
            <w:pPr>
              <w:jc w:val="right"/>
              <w:rPr>
                <w:color w:val="000000"/>
                <w:sz w:val="22"/>
              </w:rPr>
            </w:pPr>
            <w:r w:rsidRPr="003821E5">
              <w:rPr>
                <w:color w:val="000000"/>
                <w:szCs w:val="23"/>
              </w:rPr>
              <w:t>13</w:t>
            </w:r>
          </w:p>
        </w:tc>
        <w:tc>
          <w:tcPr>
            <w:tcW w:w="266" w:type="pct"/>
            <w:tcBorders>
              <w:top w:val="nil"/>
              <w:left w:val="nil"/>
              <w:bottom w:val="nil"/>
              <w:right w:val="nil"/>
            </w:tcBorders>
            <w:shd w:val="clear" w:color="auto" w:fill="auto"/>
            <w:noWrap/>
            <w:vAlign w:val="bottom"/>
          </w:tcPr>
          <w:p w14:paraId="4056767F" w14:textId="44D4DF17" w:rsidR="008F317B" w:rsidRPr="003821E5" w:rsidRDefault="008F317B" w:rsidP="008F317B">
            <w:pPr>
              <w:jc w:val="right"/>
              <w:rPr>
                <w:color w:val="000000"/>
                <w:sz w:val="22"/>
              </w:rPr>
            </w:pPr>
            <w:r w:rsidRPr="003821E5">
              <w:rPr>
                <w:color w:val="000000"/>
                <w:szCs w:val="23"/>
              </w:rPr>
              <w:t>29.5</w:t>
            </w:r>
          </w:p>
        </w:tc>
        <w:tc>
          <w:tcPr>
            <w:tcW w:w="267" w:type="pct"/>
            <w:tcBorders>
              <w:top w:val="nil"/>
              <w:left w:val="nil"/>
              <w:bottom w:val="nil"/>
              <w:right w:val="nil"/>
            </w:tcBorders>
            <w:shd w:val="clear" w:color="auto" w:fill="auto"/>
            <w:noWrap/>
          </w:tcPr>
          <w:p w14:paraId="500CB3D6" w14:textId="357F4DB2" w:rsidR="008F317B" w:rsidRPr="003821E5" w:rsidRDefault="008F317B" w:rsidP="008F317B">
            <w:pPr>
              <w:jc w:val="right"/>
              <w:rPr>
                <w:color w:val="000000"/>
                <w:sz w:val="22"/>
              </w:rPr>
            </w:pPr>
            <w:r w:rsidRPr="003821E5">
              <w:rPr>
                <w:color w:val="000000"/>
                <w:szCs w:val="23"/>
              </w:rPr>
              <w:t>11</w:t>
            </w:r>
          </w:p>
        </w:tc>
        <w:tc>
          <w:tcPr>
            <w:tcW w:w="264" w:type="pct"/>
            <w:tcBorders>
              <w:top w:val="nil"/>
              <w:left w:val="nil"/>
              <w:bottom w:val="nil"/>
              <w:right w:val="nil"/>
            </w:tcBorders>
            <w:shd w:val="clear" w:color="auto" w:fill="auto"/>
            <w:noWrap/>
          </w:tcPr>
          <w:p w14:paraId="125C0072" w14:textId="6FD4856B" w:rsidR="008F317B" w:rsidRPr="003821E5" w:rsidRDefault="008F317B" w:rsidP="008F317B">
            <w:pPr>
              <w:jc w:val="right"/>
              <w:rPr>
                <w:color w:val="000000"/>
                <w:sz w:val="22"/>
              </w:rPr>
            </w:pPr>
            <w:r w:rsidRPr="003821E5">
              <w:rPr>
                <w:color w:val="000000"/>
                <w:szCs w:val="23"/>
              </w:rPr>
              <w:t>27.5</w:t>
            </w:r>
          </w:p>
        </w:tc>
        <w:tc>
          <w:tcPr>
            <w:tcW w:w="268" w:type="pct"/>
            <w:tcBorders>
              <w:top w:val="nil"/>
              <w:left w:val="nil"/>
              <w:bottom w:val="nil"/>
              <w:right w:val="nil"/>
            </w:tcBorders>
            <w:shd w:val="clear" w:color="auto" w:fill="auto"/>
          </w:tcPr>
          <w:p w14:paraId="6E89D7DF" w14:textId="470F5F51" w:rsidR="008F317B" w:rsidRPr="003821E5" w:rsidRDefault="008F317B" w:rsidP="008F317B">
            <w:pPr>
              <w:jc w:val="right"/>
              <w:rPr>
                <w:color w:val="000000"/>
                <w:sz w:val="22"/>
              </w:rPr>
            </w:pPr>
            <w:r w:rsidRPr="003821E5">
              <w:rPr>
                <w:color w:val="000000"/>
                <w:szCs w:val="23"/>
              </w:rPr>
              <w:t>6</w:t>
            </w:r>
          </w:p>
        </w:tc>
        <w:tc>
          <w:tcPr>
            <w:tcW w:w="269" w:type="pct"/>
            <w:tcBorders>
              <w:top w:val="nil"/>
              <w:left w:val="nil"/>
              <w:bottom w:val="nil"/>
              <w:right w:val="nil"/>
            </w:tcBorders>
            <w:shd w:val="clear" w:color="auto" w:fill="auto"/>
          </w:tcPr>
          <w:p w14:paraId="392B8AA3" w14:textId="33C89399" w:rsidR="008F317B" w:rsidRPr="003821E5" w:rsidRDefault="008F317B" w:rsidP="008F317B">
            <w:pPr>
              <w:jc w:val="right"/>
              <w:rPr>
                <w:color w:val="000000"/>
                <w:sz w:val="22"/>
              </w:rPr>
            </w:pPr>
            <w:r w:rsidRPr="003821E5">
              <w:rPr>
                <w:color w:val="000000"/>
                <w:szCs w:val="23"/>
              </w:rPr>
              <w:t>18.8</w:t>
            </w:r>
          </w:p>
        </w:tc>
        <w:tc>
          <w:tcPr>
            <w:tcW w:w="266" w:type="pct"/>
            <w:tcBorders>
              <w:top w:val="nil"/>
              <w:left w:val="nil"/>
              <w:bottom w:val="nil"/>
              <w:right w:val="nil"/>
            </w:tcBorders>
            <w:shd w:val="clear" w:color="auto" w:fill="auto"/>
          </w:tcPr>
          <w:p w14:paraId="5672562C" w14:textId="30D32103" w:rsidR="008F317B" w:rsidRPr="003821E5" w:rsidRDefault="008F317B" w:rsidP="008F317B">
            <w:pPr>
              <w:jc w:val="right"/>
              <w:rPr>
                <w:color w:val="000000"/>
                <w:sz w:val="22"/>
              </w:rPr>
            </w:pPr>
            <w:r w:rsidRPr="003821E5">
              <w:rPr>
                <w:color w:val="000000"/>
                <w:szCs w:val="23"/>
              </w:rPr>
              <w:t>0</w:t>
            </w:r>
          </w:p>
        </w:tc>
        <w:tc>
          <w:tcPr>
            <w:tcW w:w="270" w:type="pct"/>
            <w:tcBorders>
              <w:top w:val="nil"/>
              <w:left w:val="nil"/>
              <w:bottom w:val="nil"/>
              <w:right w:val="nil"/>
            </w:tcBorders>
            <w:shd w:val="clear" w:color="auto" w:fill="auto"/>
          </w:tcPr>
          <w:p w14:paraId="7B60B058" w14:textId="2EA62E0F" w:rsidR="008F317B" w:rsidRPr="003821E5" w:rsidRDefault="008F317B" w:rsidP="008F317B">
            <w:pPr>
              <w:jc w:val="right"/>
              <w:rPr>
                <w:color w:val="000000"/>
                <w:sz w:val="22"/>
              </w:rPr>
            </w:pPr>
            <w:r w:rsidRPr="003821E5">
              <w:rPr>
                <w:color w:val="000000"/>
                <w:szCs w:val="23"/>
              </w:rPr>
              <w:t>0.0</w:t>
            </w:r>
          </w:p>
        </w:tc>
        <w:tc>
          <w:tcPr>
            <w:tcW w:w="263" w:type="pct"/>
            <w:tcBorders>
              <w:top w:val="nil"/>
              <w:left w:val="nil"/>
              <w:bottom w:val="nil"/>
              <w:right w:val="nil"/>
            </w:tcBorders>
            <w:shd w:val="clear" w:color="auto" w:fill="auto"/>
            <w:noWrap/>
          </w:tcPr>
          <w:p w14:paraId="475A226B" w14:textId="3841B13E" w:rsidR="008F317B" w:rsidRPr="003821E5" w:rsidRDefault="008F317B" w:rsidP="008F317B">
            <w:pPr>
              <w:jc w:val="right"/>
              <w:rPr>
                <w:color w:val="000000"/>
                <w:sz w:val="22"/>
              </w:rPr>
            </w:pPr>
            <w:r w:rsidRPr="003821E5">
              <w:rPr>
                <w:color w:val="000000"/>
                <w:szCs w:val="23"/>
              </w:rPr>
              <w:t>0</w:t>
            </w:r>
          </w:p>
        </w:tc>
        <w:tc>
          <w:tcPr>
            <w:tcW w:w="264" w:type="pct"/>
            <w:tcBorders>
              <w:top w:val="nil"/>
              <w:left w:val="nil"/>
              <w:bottom w:val="nil"/>
              <w:right w:val="single" w:sz="8" w:space="0" w:color="auto"/>
            </w:tcBorders>
            <w:shd w:val="clear" w:color="auto" w:fill="auto"/>
            <w:noWrap/>
          </w:tcPr>
          <w:p w14:paraId="67E745D9" w14:textId="4B396F6A" w:rsidR="008F317B" w:rsidRPr="003821E5" w:rsidRDefault="008F317B" w:rsidP="008F317B">
            <w:pPr>
              <w:jc w:val="right"/>
              <w:rPr>
                <w:color w:val="000000"/>
                <w:sz w:val="22"/>
              </w:rPr>
            </w:pPr>
            <w:r w:rsidRPr="003821E5">
              <w:rPr>
                <w:color w:val="000000"/>
                <w:szCs w:val="23"/>
              </w:rPr>
              <w:t>0.0</w:t>
            </w:r>
          </w:p>
        </w:tc>
      </w:tr>
      <w:tr w:rsidR="008F317B" w:rsidRPr="003821E5" w14:paraId="35C5C316"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098E0C70" w14:textId="77777777" w:rsidR="008F317B" w:rsidRPr="003821E5" w:rsidRDefault="008F317B" w:rsidP="008F317B">
            <w:pPr>
              <w:rPr>
                <w:color w:val="000000"/>
                <w:sz w:val="22"/>
              </w:rPr>
            </w:pPr>
            <w:r w:rsidRPr="003821E5">
              <w:rPr>
                <w:color w:val="000000"/>
                <w:sz w:val="22"/>
              </w:rPr>
              <w:t>Pathlab</w:t>
            </w:r>
          </w:p>
        </w:tc>
        <w:tc>
          <w:tcPr>
            <w:tcW w:w="316" w:type="pct"/>
            <w:tcBorders>
              <w:top w:val="nil"/>
              <w:left w:val="single" w:sz="8" w:space="0" w:color="7F7F7F"/>
              <w:bottom w:val="nil"/>
              <w:right w:val="nil"/>
            </w:tcBorders>
            <w:shd w:val="clear" w:color="auto" w:fill="auto"/>
            <w:noWrap/>
            <w:vAlign w:val="bottom"/>
          </w:tcPr>
          <w:p w14:paraId="297FD3E5" w14:textId="757411D1" w:rsidR="008F317B" w:rsidRPr="003821E5" w:rsidRDefault="008F317B" w:rsidP="008F317B">
            <w:pPr>
              <w:jc w:val="right"/>
              <w:rPr>
                <w:color w:val="000000"/>
                <w:sz w:val="22"/>
              </w:rPr>
            </w:pPr>
            <w:r w:rsidRPr="003821E5">
              <w:rPr>
                <w:color w:val="000000"/>
                <w:szCs w:val="23"/>
              </w:rPr>
              <w:t>1</w:t>
            </w:r>
          </w:p>
        </w:tc>
        <w:tc>
          <w:tcPr>
            <w:tcW w:w="316" w:type="pct"/>
            <w:tcBorders>
              <w:top w:val="nil"/>
              <w:left w:val="nil"/>
              <w:bottom w:val="nil"/>
              <w:right w:val="single" w:sz="8" w:space="0" w:color="7F7F7F"/>
            </w:tcBorders>
            <w:shd w:val="clear" w:color="auto" w:fill="auto"/>
            <w:noWrap/>
            <w:vAlign w:val="bottom"/>
          </w:tcPr>
          <w:p w14:paraId="27F0BC4E" w14:textId="00DC76BE" w:rsidR="008F317B" w:rsidRPr="003821E5" w:rsidRDefault="008F317B" w:rsidP="008F317B">
            <w:pPr>
              <w:jc w:val="right"/>
              <w:rPr>
                <w:color w:val="000000"/>
                <w:sz w:val="22"/>
              </w:rPr>
            </w:pPr>
            <w:r w:rsidRPr="003821E5">
              <w:rPr>
                <w:color w:val="000000"/>
                <w:szCs w:val="23"/>
              </w:rPr>
              <w:t>243</w:t>
            </w:r>
          </w:p>
        </w:tc>
        <w:tc>
          <w:tcPr>
            <w:tcW w:w="228" w:type="pct"/>
            <w:tcBorders>
              <w:top w:val="nil"/>
              <w:left w:val="single" w:sz="8" w:space="0" w:color="7F7F7F"/>
              <w:bottom w:val="nil"/>
              <w:right w:val="nil"/>
            </w:tcBorders>
            <w:shd w:val="clear" w:color="auto" w:fill="auto"/>
            <w:noWrap/>
            <w:vAlign w:val="bottom"/>
          </w:tcPr>
          <w:p w14:paraId="5974B415" w14:textId="24C3F539" w:rsidR="008F317B" w:rsidRPr="003821E5" w:rsidRDefault="008F317B" w:rsidP="008F317B">
            <w:pPr>
              <w:jc w:val="right"/>
              <w:rPr>
                <w:color w:val="000000"/>
                <w:sz w:val="22"/>
              </w:rPr>
            </w:pPr>
            <w:r w:rsidRPr="003821E5">
              <w:rPr>
                <w:color w:val="000000"/>
                <w:szCs w:val="23"/>
              </w:rPr>
              <w:t>1</w:t>
            </w:r>
          </w:p>
        </w:tc>
        <w:tc>
          <w:tcPr>
            <w:tcW w:w="266" w:type="pct"/>
            <w:tcBorders>
              <w:top w:val="nil"/>
              <w:left w:val="nil"/>
              <w:bottom w:val="nil"/>
              <w:right w:val="nil"/>
            </w:tcBorders>
            <w:shd w:val="clear" w:color="auto" w:fill="auto"/>
            <w:noWrap/>
            <w:vAlign w:val="bottom"/>
          </w:tcPr>
          <w:p w14:paraId="6D2D68DC" w14:textId="0CA346E8" w:rsidR="008F317B" w:rsidRPr="003821E5" w:rsidRDefault="008F317B" w:rsidP="008F317B">
            <w:pPr>
              <w:jc w:val="right"/>
              <w:rPr>
                <w:color w:val="000000"/>
                <w:sz w:val="22"/>
              </w:rPr>
            </w:pPr>
            <w:r w:rsidRPr="003821E5">
              <w:rPr>
                <w:color w:val="000000"/>
                <w:szCs w:val="23"/>
              </w:rPr>
              <w:t>100.0</w:t>
            </w:r>
          </w:p>
        </w:tc>
        <w:tc>
          <w:tcPr>
            <w:tcW w:w="267" w:type="pct"/>
            <w:tcBorders>
              <w:top w:val="nil"/>
              <w:left w:val="nil"/>
              <w:bottom w:val="nil"/>
              <w:right w:val="nil"/>
            </w:tcBorders>
            <w:shd w:val="clear" w:color="auto" w:fill="auto"/>
            <w:noWrap/>
            <w:vAlign w:val="bottom"/>
          </w:tcPr>
          <w:p w14:paraId="021CBAF5" w14:textId="6EE3DDED" w:rsidR="008F317B" w:rsidRPr="003821E5" w:rsidRDefault="008F317B" w:rsidP="008F317B">
            <w:pPr>
              <w:jc w:val="right"/>
              <w:rPr>
                <w:color w:val="000000"/>
                <w:sz w:val="22"/>
              </w:rPr>
            </w:pPr>
            <w:r w:rsidRPr="003821E5">
              <w:rPr>
                <w:color w:val="000000"/>
                <w:szCs w:val="23"/>
              </w:rPr>
              <w:t>33</w:t>
            </w:r>
          </w:p>
        </w:tc>
        <w:tc>
          <w:tcPr>
            <w:tcW w:w="266" w:type="pct"/>
            <w:tcBorders>
              <w:top w:val="nil"/>
              <w:left w:val="nil"/>
              <w:bottom w:val="nil"/>
              <w:right w:val="nil"/>
            </w:tcBorders>
            <w:shd w:val="clear" w:color="auto" w:fill="auto"/>
            <w:noWrap/>
            <w:vAlign w:val="bottom"/>
          </w:tcPr>
          <w:p w14:paraId="233D065F" w14:textId="36C5B2AA" w:rsidR="008F317B" w:rsidRPr="003821E5" w:rsidRDefault="008F317B" w:rsidP="008F317B">
            <w:pPr>
              <w:jc w:val="right"/>
              <w:rPr>
                <w:color w:val="000000"/>
                <w:sz w:val="22"/>
              </w:rPr>
            </w:pPr>
            <w:r w:rsidRPr="003821E5">
              <w:rPr>
                <w:color w:val="000000"/>
                <w:szCs w:val="23"/>
              </w:rPr>
              <w:t>45.8</w:t>
            </w:r>
          </w:p>
        </w:tc>
        <w:tc>
          <w:tcPr>
            <w:tcW w:w="267" w:type="pct"/>
            <w:tcBorders>
              <w:top w:val="nil"/>
              <w:left w:val="nil"/>
              <w:bottom w:val="nil"/>
              <w:right w:val="nil"/>
            </w:tcBorders>
            <w:shd w:val="clear" w:color="auto" w:fill="auto"/>
            <w:noWrap/>
          </w:tcPr>
          <w:p w14:paraId="772A3B49" w14:textId="5963F2A8" w:rsidR="008F317B" w:rsidRPr="003821E5" w:rsidRDefault="008F317B" w:rsidP="008F317B">
            <w:pPr>
              <w:jc w:val="right"/>
              <w:rPr>
                <w:color w:val="000000"/>
                <w:sz w:val="22"/>
              </w:rPr>
            </w:pPr>
            <w:r w:rsidRPr="003821E5">
              <w:rPr>
                <w:color w:val="000000"/>
                <w:szCs w:val="23"/>
              </w:rPr>
              <w:t>24</w:t>
            </w:r>
          </w:p>
        </w:tc>
        <w:tc>
          <w:tcPr>
            <w:tcW w:w="264" w:type="pct"/>
            <w:tcBorders>
              <w:top w:val="nil"/>
              <w:left w:val="nil"/>
              <w:bottom w:val="nil"/>
              <w:right w:val="nil"/>
            </w:tcBorders>
            <w:shd w:val="clear" w:color="auto" w:fill="auto"/>
            <w:noWrap/>
          </w:tcPr>
          <w:p w14:paraId="2A314905" w14:textId="6A60FB22" w:rsidR="008F317B" w:rsidRPr="003821E5" w:rsidRDefault="008F317B" w:rsidP="008F317B">
            <w:pPr>
              <w:jc w:val="right"/>
              <w:rPr>
                <w:color w:val="000000"/>
                <w:sz w:val="22"/>
              </w:rPr>
            </w:pPr>
            <w:r w:rsidRPr="003821E5">
              <w:rPr>
                <w:color w:val="000000"/>
                <w:szCs w:val="23"/>
              </w:rPr>
              <w:t>34.3</w:t>
            </w:r>
          </w:p>
        </w:tc>
        <w:tc>
          <w:tcPr>
            <w:tcW w:w="268" w:type="pct"/>
            <w:tcBorders>
              <w:top w:val="nil"/>
              <w:left w:val="nil"/>
              <w:bottom w:val="nil"/>
              <w:right w:val="nil"/>
            </w:tcBorders>
            <w:shd w:val="clear" w:color="auto" w:fill="auto"/>
          </w:tcPr>
          <w:p w14:paraId="3FCB1511" w14:textId="258F3AF8" w:rsidR="008F317B" w:rsidRPr="003821E5" w:rsidRDefault="008F317B" w:rsidP="008F317B">
            <w:pPr>
              <w:jc w:val="right"/>
              <w:rPr>
                <w:color w:val="000000"/>
                <w:sz w:val="22"/>
              </w:rPr>
            </w:pPr>
            <w:r w:rsidRPr="003821E5">
              <w:rPr>
                <w:color w:val="000000"/>
                <w:szCs w:val="23"/>
              </w:rPr>
              <w:t>19</w:t>
            </w:r>
          </w:p>
        </w:tc>
        <w:tc>
          <w:tcPr>
            <w:tcW w:w="269" w:type="pct"/>
            <w:tcBorders>
              <w:top w:val="nil"/>
              <w:left w:val="nil"/>
              <w:bottom w:val="nil"/>
              <w:right w:val="nil"/>
            </w:tcBorders>
            <w:shd w:val="clear" w:color="auto" w:fill="auto"/>
          </w:tcPr>
          <w:p w14:paraId="6CF3F541" w14:textId="02D5F9FD" w:rsidR="008F317B" w:rsidRPr="003821E5" w:rsidRDefault="008F317B" w:rsidP="008F317B">
            <w:pPr>
              <w:jc w:val="right"/>
              <w:rPr>
                <w:color w:val="000000"/>
                <w:sz w:val="22"/>
              </w:rPr>
            </w:pPr>
            <w:r w:rsidRPr="003821E5">
              <w:rPr>
                <w:color w:val="000000"/>
                <w:szCs w:val="23"/>
              </w:rPr>
              <w:t>30.2</w:t>
            </w:r>
          </w:p>
        </w:tc>
        <w:tc>
          <w:tcPr>
            <w:tcW w:w="266" w:type="pct"/>
            <w:tcBorders>
              <w:top w:val="nil"/>
              <w:left w:val="nil"/>
              <w:bottom w:val="nil"/>
              <w:right w:val="nil"/>
            </w:tcBorders>
            <w:shd w:val="clear" w:color="auto" w:fill="auto"/>
          </w:tcPr>
          <w:p w14:paraId="6614B4C6" w14:textId="65E413BC" w:rsidR="008F317B" w:rsidRPr="003821E5" w:rsidRDefault="008F317B" w:rsidP="008F317B">
            <w:pPr>
              <w:jc w:val="right"/>
              <w:rPr>
                <w:color w:val="000000"/>
                <w:sz w:val="22"/>
              </w:rPr>
            </w:pPr>
            <w:r w:rsidRPr="003821E5">
              <w:rPr>
                <w:color w:val="000000"/>
                <w:szCs w:val="23"/>
              </w:rPr>
              <w:t>11</w:t>
            </w:r>
          </w:p>
        </w:tc>
        <w:tc>
          <w:tcPr>
            <w:tcW w:w="270" w:type="pct"/>
            <w:tcBorders>
              <w:top w:val="nil"/>
              <w:left w:val="nil"/>
              <w:bottom w:val="nil"/>
              <w:right w:val="nil"/>
            </w:tcBorders>
            <w:shd w:val="clear" w:color="auto" w:fill="auto"/>
          </w:tcPr>
          <w:p w14:paraId="4367FB01" w14:textId="79D5EF4F" w:rsidR="008F317B" w:rsidRPr="003821E5" w:rsidRDefault="008F317B" w:rsidP="008F317B">
            <w:pPr>
              <w:jc w:val="right"/>
              <w:rPr>
                <w:color w:val="000000"/>
                <w:sz w:val="22"/>
              </w:rPr>
            </w:pPr>
            <w:r w:rsidRPr="003821E5">
              <w:rPr>
                <w:color w:val="000000"/>
                <w:szCs w:val="23"/>
              </w:rPr>
              <w:t>31.4</w:t>
            </w:r>
          </w:p>
        </w:tc>
        <w:tc>
          <w:tcPr>
            <w:tcW w:w="263" w:type="pct"/>
            <w:tcBorders>
              <w:top w:val="nil"/>
              <w:left w:val="nil"/>
              <w:bottom w:val="nil"/>
              <w:right w:val="nil"/>
            </w:tcBorders>
            <w:shd w:val="clear" w:color="auto" w:fill="auto"/>
            <w:noWrap/>
          </w:tcPr>
          <w:p w14:paraId="07151E7F" w14:textId="1F4A9CA4" w:rsidR="008F317B" w:rsidRPr="003821E5" w:rsidRDefault="008F317B" w:rsidP="008F317B">
            <w:pPr>
              <w:jc w:val="right"/>
              <w:rPr>
                <w:color w:val="000000"/>
                <w:sz w:val="22"/>
              </w:rPr>
            </w:pPr>
            <w:r w:rsidRPr="003821E5">
              <w:rPr>
                <w:color w:val="000000"/>
                <w:szCs w:val="23"/>
              </w:rPr>
              <w:t>0</w:t>
            </w:r>
          </w:p>
        </w:tc>
        <w:tc>
          <w:tcPr>
            <w:tcW w:w="264" w:type="pct"/>
            <w:tcBorders>
              <w:top w:val="nil"/>
              <w:left w:val="nil"/>
              <w:bottom w:val="nil"/>
              <w:right w:val="single" w:sz="8" w:space="0" w:color="auto"/>
            </w:tcBorders>
            <w:shd w:val="clear" w:color="auto" w:fill="auto"/>
            <w:noWrap/>
          </w:tcPr>
          <w:p w14:paraId="503FAC67" w14:textId="0C680BA2" w:rsidR="008F317B" w:rsidRPr="003821E5" w:rsidRDefault="008F317B" w:rsidP="008F317B">
            <w:pPr>
              <w:jc w:val="right"/>
              <w:rPr>
                <w:color w:val="000000"/>
                <w:sz w:val="22"/>
              </w:rPr>
            </w:pPr>
            <w:r w:rsidRPr="003821E5">
              <w:rPr>
                <w:color w:val="000000"/>
                <w:szCs w:val="23"/>
              </w:rPr>
              <w:t>0.0</w:t>
            </w:r>
          </w:p>
        </w:tc>
      </w:tr>
      <w:tr w:rsidR="008F317B" w:rsidRPr="003821E5" w14:paraId="13711BAC"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7ED9EA65" w14:textId="77777777" w:rsidR="008F317B" w:rsidRPr="003821E5" w:rsidRDefault="008F317B" w:rsidP="008F317B">
            <w:pPr>
              <w:rPr>
                <w:color w:val="000000"/>
                <w:sz w:val="22"/>
              </w:rPr>
            </w:pPr>
            <w:r w:rsidRPr="003821E5">
              <w:rPr>
                <w:color w:val="000000"/>
                <w:sz w:val="22"/>
              </w:rPr>
              <w:t xml:space="preserve">Southern Community </w:t>
            </w:r>
            <w:r w:rsidRPr="003821E5">
              <w:rPr>
                <w:szCs w:val="23"/>
              </w:rPr>
              <w:t>Laboratories</w:t>
            </w:r>
          </w:p>
        </w:tc>
        <w:tc>
          <w:tcPr>
            <w:tcW w:w="316" w:type="pct"/>
            <w:tcBorders>
              <w:top w:val="nil"/>
              <w:left w:val="single" w:sz="8" w:space="0" w:color="7F7F7F"/>
              <w:bottom w:val="nil"/>
              <w:right w:val="nil"/>
            </w:tcBorders>
            <w:shd w:val="clear" w:color="auto" w:fill="auto"/>
            <w:noWrap/>
            <w:vAlign w:val="bottom"/>
          </w:tcPr>
          <w:p w14:paraId="090228DE" w14:textId="0E930758" w:rsidR="008F317B" w:rsidRPr="003821E5" w:rsidRDefault="008F317B" w:rsidP="008F317B">
            <w:pPr>
              <w:jc w:val="right"/>
              <w:rPr>
                <w:color w:val="000000"/>
                <w:sz w:val="22"/>
              </w:rPr>
            </w:pPr>
            <w:r w:rsidRPr="003821E5">
              <w:rPr>
                <w:color w:val="000000"/>
                <w:szCs w:val="23"/>
              </w:rPr>
              <w:t>3</w:t>
            </w:r>
          </w:p>
        </w:tc>
        <w:tc>
          <w:tcPr>
            <w:tcW w:w="316" w:type="pct"/>
            <w:tcBorders>
              <w:top w:val="nil"/>
              <w:left w:val="nil"/>
              <w:bottom w:val="nil"/>
              <w:right w:val="single" w:sz="8" w:space="0" w:color="7F7F7F"/>
            </w:tcBorders>
            <w:shd w:val="clear" w:color="auto" w:fill="auto"/>
            <w:noWrap/>
            <w:vAlign w:val="bottom"/>
          </w:tcPr>
          <w:p w14:paraId="32E69003" w14:textId="398D6501" w:rsidR="008F317B" w:rsidRPr="003821E5" w:rsidRDefault="008F317B" w:rsidP="008F317B">
            <w:pPr>
              <w:jc w:val="right"/>
              <w:rPr>
                <w:color w:val="000000"/>
                <w:sz w:val="22"/>
              </w:rPr>
            </w:pPr>
            <w:r w:rsidRPr="003821E5">
              <w:rPr>
                <w:color w:val="000000"/>
                <w:szCs w:val="23"/>
              </w:rPr>
              <w:t>353</w:t>
            </w:r>
          </w:p>
        </w:tc>
        <w:tc>
          <w:tcPr>
            <w:tcW w:w="228" w:type="pct"/>
            <w:tcBorders>
              <w:top w:val="nil"/>
              <w:left w:val="single" w:sz="8" w:space="0" w:color="7F7F7F"/>
              <w:bottom w:val="nil"/>
              <w:right w:val="nil"/>
            </w:tcBorders>
            <w:shd w:val="clear" w:color="auto" w:fill="auto"/>
            <w:noWrap/>
            <w:vAlign w:val="bottom"/>
          </w:tcPr>
          <w:p w14:paraId="522F81E1" w14:textId="0068AD63" w:rsidR="008F317B" w:rsidRPr="003821E5" w:rsidRDefault="008F317B" w:rsidP="008F317B">
            <w:pPr>
              <w:jc w:val="right"/>
              <w:rPr>
                <w:color w:val="000000"/>
                <w:sz w:val="22"/>
              </w:rPr>
            </w:pPr>
            <w:r w:rsidRPr="003821E5">
              <w:rPr>
                <w:color w:val="000000"/>
                <w:szCs w:val="23"/>
              </w:rPr>
              <w:t>1</w:t>
            </w:r>
          </w:p>
        </w:tc>
        <w:tc>
          <w:tcPr>
            <w:tcW w:w="266" w:type="pct"/>
            <w:tcBorders>
              <w:top w:val="nil"/>
              <w:left w:val="nil"/>
              <w:bottom w:val="nil"/>
              <w:right w:val="nil"/>
            </w:tcBorders>
            <w:shd w:val="clear" w:color="auto" w:fill="auto"/>
            <w:noWrap/>
            <w:vAlign w:val="bottom"/>
          </w:tcPr>
          <w:p w14:paraId="039676D3" w14:textId="4AD05028" w:rsidR="008F317B" w:rsidRPr="003821E5" w:rsidRDefault="008F317B" w:rsidP="008F317B">
            <w:pPr>
              <w:jc w:val="right"/>
              <w:rPr>
                <w:color w:val="000000"/>
                <w:sz w:val="22"/>
              </w:rPr>
            </w:pPr>
            <w:r w:rsidRPr="003821E5">
              <w:rPr>
                <w:color w:val="000000"/>
                <w:szCs w:val="23"/>
              </w:rPr>
              <w:t>33.3</w:t>
            </w:r>
          </w:p>
        </w:tc>
        <w:tc>
          <w:tcPr>
            <w:tcW w:w="267" w:type="pct"/>
            <w:tcBorders>
              <w:top w:val="nil"/>
              <w:left w:val="nil"/>
              <w:bottom w:val="nil"/>
              <w:right w:val="nil"/>
            </w:tcBorders>
            <w:shd w:val="clear" w:color="auto" w:fill="auto"/>
            <w:noWrap/>
            <w:vAlign w:val="bottom"/>
          </w:tcPr>
          <w:p w14:paraId="3E592736" w14:textId="349FFA48" w:rsidR="008F317B" w:rsidRPr="003821E5" w:rsidRDefault="008F317B" w:rsidP="008F317B">
            <w:pPr>
              <w:jc w:val="right"/>
              <w:rPr>
                <w:color w:val="000000"/>
                <w:sz w:val="22"/>
              </w:rPr>
            </w:pPr>
            <w:r w:rsidRPr="003821E5">
              <w:rPr>
                <w:color w:val="000000"/>
                <w:szCs w:val="23"/>
              </w:rPr>
              <w:t>36</w:t>
            </w:r>
          </w:p>
        </w:tc>
        <w:tc>
          <w:tcPr>
            <w:tcW w:w="266" w:type="pct"/>
            <w:tcBorders>
              <w:top w:val="nil"/>
              <w:left w:val="nil"/>
              <w:bottom w:val="nil"/>
              <w:right w:val="nil"/>
            </w:tcBorders>
            <w:shd w:val="clear" w:color="auto" w:fill="auto"/>
            <w:noWrap/>
            <w:vAlign w:val="bottom"/>
          </w:tcPr>
          <w:p w14:paraId="7D42230C" w14:textId="785165A8" w:rsidR="008F317B" w:rsidRPr="003821E5" w:rsidRDefault="008F317B" w:rsidP="008F317B">
            <w:pPr>
              <w:jc w:val="right"/>
              <w:rPr>
                <w:color w:val="000000"/>
                <w:sz w:val="22"/>
              </w:rPr>
            </w:pPr>
            <w:r w:rsidRPr="003821E5">
              <w:rPr>
                <w:color w:val="000000"/>
                <w:szCs w:val="23"/>
              </w:rPr>
              <w:t>27.3</w:t>
            </w:r>
          </w:p>
        </w:tc>
        <w:tc>
          <w:tcPr>
            <w:tcW w:w="267" w:type="pct"/>
            <w:tcBorders>
              <w:top w:val="nil"/>
              <w:left w:val="nil"/>
              <w:bottom w:val="nil"/>
              <w:right w:val="nil"/>
            </w:tcBorders>
            <w:shd w:val="clear" w:color="auto" w:fill="auto"/>
            <w:noWrap/>
          </w:tcPr>
          <w:p w14:paraId="6D477ACB" w14:textId="65B5E580" w:rsidR="008F317B" w:rsidRPr="003821E5" w:rsidRDefault="008F317B" w:rsidP="008F317B">
            <w:pPr>
              <w:jc w:val="right"/>
              <w:rPr>
                <w:color w:val="000000"/>
                <w:sz w:val="22"/>
              </w:rPr>
            </w:pPr>
            <w:r w:rsidRPr="003821E5">
              <w:rPr>
                <w:color w:val="000000"/>
                <w:szCs w:val="23"/>
              </w:rPr>
              <w:t>21</w:t>
            </w:r>
          </w:p>
        </w:tc>
        <w:tc>
          <w:tcPr>
            <w:tcW w:w="264" w:type="pct"/>
            <w:tcBorders>
              <w:top w:val="nil"/>
              <w:left w:val="nil"/>
              <w:bottom w:val="nil"/>
              <w:right w:val="nil"/>
            </w:tcBorders>
            <w:shd w:val="clear" w:color="auto" w:fill="auto"/>
            <w:noWrap/>
          </w:tcPr>
          <w:p w14:paraId="6A3EAC43" w14:textId="0E3248ED" w:rsidR="008F317B" w:rsidRPr="003821E5" w:rsidRDefault="008F317B" w:rsidP="008F317B">
            <w:pPr>
              <w:jc w:val="right"/>
              <w:rPr>
                <w:color w:val="000000"/>
                <w:sz w:val="22"/>
              </w:rPr>
            </w:pPr>
            <w:r w:rsidRPr="003821E5">
              <w:rPr>
                <w:color w:val="000000"/>
                <w:szCs w:val="23"/>
              </w:rPr>
              <w:t>20.8</w:t>
            </w:r>
          </w:p>
        </w:tc>
        <w:tc>
          <w:tcPr>
            <w:tcW w:w="268" w:type="pct"/>
            <w:tcBorders>
              <w:top w:val="nil"/>
              <w:left w:val="nil"/>
              <w:bottom w:val="nil"/>
              <w:right w:val="nil"/>
            </w:tcBorders>
            <w:shd w:val="clear" w:color="auto" w:fill="auto"/>
          </w:tcPr>
          <w:p w14:paraId="0163838D" w14:textId="3A247561" w:rsidR="008F317B" w:rsidRPr="003821E5" w:rsidRDefault="008F317B" w:rsidP="008F317B">
            <w:pPr>
              <w:jc w:val="right"/>
              <w:rPr>
                <w:color w:val="000000"/>
                <w:sz w:val="22"/>
              </w:rPr>
            </w:pPr>
            <w:r w:rsidRPr="003821E5">
              <w:rPr>
                <w:color w:val="000000"/>
                <w:szCs w:val="23"/>
              </w:rPr>
              <w:t>15</w:t>
            </w:r>
          </w:p>
        </w:tc>
        <w:tc>
          <w:tcPr>
            <w:tcW w:w="269" w:type="pct"/>
            <w:tcBorders>
              <w:top w:val="nil"/>
              <w:left w:val="nil"/>
              <w:bottom w:val="nil"/>
              <w:right w:val="nil"/>
            </w:tcBorders>
            <w:shd w:val="clear" w:color="auto" w:fill="auto"/>
          </w:tcPr>
          <w:p w14:paraId="61BA5957" w14:textId="23B7D671" w:rsidR="008F317B" w:rsidRPr="003821E5" w:rsidRDefault="008F317B" w:rsidP="008F317B">
            <w:pPr>
              <w:jc w:val="right"/>
              <w:rPr>
                <w:color w:val="000000"/>
                <w:sz w:val="22"/>
              </w:rPr>
            </w:pPr>
            <w:r w:rsidRPr="003821E5">
              <w:rPr>
                <w:color w:val="000000"/>
                <w:szCs w:val="23"/>
              </w:rPr>
              <w:t>18.8</w:t>
            </w:r>
          </w:p>
        </w:tc>
        <w:tc>
          <w:tcPr>
            <w:tcW w:w="266" w:type="pct"/>
            <w:tcBorders>
              <w:top w:val="nil"/>
              <w:left w:val="nil"/>
              <w:bottom w:val="nil"/>
              <w:right w:val="nil"/>
            </w:tcBorders>
            <w:shd w:val="clear" w:color="auto" w:fill="auto"/>
          </w:tcPr>
          <w:p w14:paraId="45024363" w14:textId="5EAA7C79" w:rsidR="008F317B" w:rsidRPr="003821E5" w:rsidRDefault="008F317B" w:rsidP="008F317B">
            <w:pPr>
              <w:jc w:val="right"/>
              <w:rPr>
                <w:color w:val="000000"/>
                <w:sz w:val="22"/>
              </w:rPr>
            </w:pPr>
            <w:r w:rsidRPr="003821E5">
              <w:rPr>
                <w:color w:val="000000"/>
                <w:szCs w:val="23"/>
              </w:rPr>
              <w:t>13</w:t>
            </w:r>
          </w:p>
        </w:tc>
        <w:tc>
          <w:tcPr>
            <w:tcW w:w="270" w:type="pct"/>
            <w:tcBorders>
              <w:top w:val="nil"/>
              <w:left w:val="nil"/>
              <w:bottom w:val="nil"/>
              <w:right w:val="nil"/>
            </w:tcBorders>
            <w:shd w:val="clear" w:color="auto" w:fill="auto"/>
          </w:tcPr>
          <w:p w14:paraId="02DFF7AC" w14:textId="4D761C7A" w:rsidR="008F317B" w:rsidRPr="003821E5" w:rsidRDefault="008F317B" w:rsidP="008F317B">
            <w:pPr>
              <w:jc w:val="right"/>
              <w:rPr>
                <w:color w:val="000000"/>
                <w:sz w:val="22"/>
              </w:rPr>
            </w:pPr>
            <w:r w:rsidRPr="003821E5">
              <w:rPr>
                <w:color w:val="000000"/>
                <w:szCs w:val="23"/>
              </w:rPr>
              <w:t>32.5</w:t>
            </w:r>
          </w:p>
        </w:tc>
        <w:tc>
          <w:tcPr>
            <w:tcW w:w="263" w:type="pct"/>
            <w:tcBorders>
              <w:top w:val="nil"/>
              <w:left w:val="nil"/>
              <w:bottom w:val="nil"/>
              <w:right w:val="nil"/>
            </w:tcBorders>
            <w:shd w:val="clear" w:color="auto" w:fill="auto"/>
            <w:noWrap/>
          </w:tcPr>
          <w:p w14:paraId="652D38A1" w14:textId="472F4B16" w:rsidR="008F317B" w:rsidRPr="003821E5" w:rsidRDefault="008F317B" w:rsidP="008F317B">
            <w:pPr>
              <w:jc w:val="right"/>
              <w:rPr>
                <w:color w:val="000000"/>
                <w:sz w:val="22"/>
              </w:rPr>
            </w:pPr>
            <w:r w:rsidRPr="003821E5">
              <w:rPr>
                <w:color w:val="000000"/>
                <w:szCs w:val="23"/>
              </w:rPr>
              <w:t>0</w:t>
            </w:r>
          </w:p>
        </w:tc>
        <w:tc>
          <w:tcPr>
            <w:tcW w:w="264" w:type="pct"/>
            <w:tcBorders>
              <w:top w:val="nil"/>
              <w:left w:val="nil"/>
              <w:bottom w:val="nil"/>
              <w:right w:val="single" w:sz="8" w:space="0" w:color="auto"/>
            </w:tcBorders>
            <w:shd w:val="clear" w:color="auto" w:fill="auto"/>
            <w:noWrap/>
          </w:tcPr>
          <w:p w14:paraId="12E26CB5" w14:textId="7C6071DE" w:rsidR="008F317B" w:rsidRPr="003821E5" w:rsidRDefault="008F317B" w:rsidP="008F317B">
            <w:pPr>
              <w:jc w:val="right"/>
              <w:rPr>
                <w:color w:val="000000"/>
                <w:sz w:val="22"/>
              </w:rPr>
            </w:pPr>
            <w:r w:rsidRPr="003821E5">
              <w:rPr>
                <w:color w:val="000000"/>
                <w:szCs w:val="23"/>
              </w:rPr>
              <w:t>0.0</w:t>
            </w:r>
          </w:p>
        </w:tc>
      </w:tr>
      <w:tr w:rsidR="008F317B" w:rsidRPr="003821E5" w14:paraId="08946A91" w14:textId="77777777" w:rsidTr="00A52778">
        <w:trPr>
          <w:trHeight w:val="315"/>
        </w:trPr>
        <w:tc>
          <w:tcPr>
            <w:tcW w:w="1210" w:type="pct"/>
            <w:tcBorders>
              <w:top w:val="nil"/>
              <w:left w:val="single" w:sz="8" w:space="0" w:color="auto"/>
              <w:bottom w:val="single" w:sz="8" w:space="0" w:color="auto"/>
              <w:right w:val="single" w:sz="8" w:space="0" w:color="7F7F7F"/>
            </w:tcBorders>
            <w:shd w:val="clear" w:color="auto" w:fill="auto"/>
            <w:noWrap/>
            <w:vAlign w:val="bottom"/>
          </w:tcPr>
          <w:p w14:paraId="753F46A2" w14:textId="77777777" w:rsidR="008F317B" w:rsidRPr="003821E5" w:rsidRDefault="008F317B" w:rsidP="008F317B">
            <w:pPr>
              <w:rPr>
                <w:color w:val="000000"/>
                <w:sz w:val="22"/>
              </w:rPr>
            </w:pPr>
            <w:r w:rsidRPr="003821E5">
              <w:rPr>
                <w:rFonts w:asciiTheme="minorHAnsi" w:eastAsia="Times New Roman" w:hAnsiTheme="minorHAnsi" w:cs="Arial"/>
                <w:b/>
                <w:bCs/>
                <w:szCs w:val="23"/>
                <w:lang w:eastAsia="en-AU"/>
              </w:rPr>
              <w:t>Total</w:t>
            </w:r>
          </w:p>
        </w:tc>
        <w:tc>
          <w:tcPr>
            <w:tcW w:w="316" w:type="pct"/>
            <w:tcBorders>
              <w:top w:val="nil"/>
              <w:left w:val="single" w:sz="8" w:space="0" w:color="7F7F7F"/>
              <w:bottom w:val="single" w:sz="8" w:space="0" w:color="auto"/>
              <w:right w:val="nil"/>
            </w:tcBorders>
            <w:shd w:val="clear" w:color="auto" w:fill="auto"/>
            <w:noWrap/>
            <w:vAlign w:val="bottom"/>
          </w:tcPr>
          <w:p w14:paraId="1785BB0D" w14:textId="1AFD3A8D" w:rsidR="008F317B" w:rsidRPr="003821E5" w:rsidRDefault="008F317B" w:rsidP="008F317B">
            <w:pPr>
              <w:jc w:val="right"/>
              <w:rPr>
                <w:color w:val="000000"/>
                <w:sz w:val="22"/>
              </w:rPr>
            </w:pPr>
            <w:r w:rsidRPr="003821E5">
              <w:rPr>
                <w:b/>
                <w:bCs/>
                <w:color w:val="000000"/>
                <w:szCs w:val="23"/>
              </w:rPr>
              <w:t>8</w:t>
            </w:r>
          </w:p>
        </w:tc>
        <w:tc>
          <w:tcPr>
            <w:tcW w:w="316" w:type="pct"/>
            <w:tcBorders>
              <w:top w:val="nil"/>
              <w:left w:val="nil"/>
              <w:bottom w:val="single" w:sz="8" w:space="0" w:color="auto"/>
              <w:right w:val="single" w:sz="8" w:space="0" w:color="7F7F7F"/>
            </w:tcBorders>
            <w:shd w:val="clear" w:color="auto" w:fill="auto"/>
            <w:noWrap/>
            <w:vAlign w:val="bottom"/>
          </w:tcPr>
          <w:p w14:paraId="0065A17E" w14:textId="7FBBF215" w:rsidR="008F317B" w:rsidRPr="003821E5" w:rsidRDefault="008F317B" w:rsidP="008F317B">
            <w:pPr>
              <w:jc w:val="right"/>
              <w:rPr>
                <w:color w:val="000000"/>
                <w:sz w:val="22"/>
              </w:rPr>
            </w:pPr>
            <w:r w:rsidRPr="003821E5">
              <w:rPr>
                <w:b/>
                <w:bCs/>
                <w:color w:val="000000"/>
                <w:szCs w:val="23"/>
              </w:rPr>
              <w:t>1325</w:t>
            </w:r>
          </w:p>
        </w:tc>
        <w:tc>
          <w:tcPr>
            <w:tcW w:w="228" w:type="pct"/>
            <w:tcBorders>
              <w:top w:val="nil"/>
              <w:left w:val="single" w:sz="8" w:space="0" w:color="7F7F7F"/>
              <w:bottom w:val="single" w:sz="8" w:space="0" w:color="auto"/>
              <w:right w:val="nil"/>
            </w:tcBorders>
            <w:shd w:val="clear" w:color="auto" w:fill="auto"/>
            <w:noWrap/>
            <w:vAlign w:val="bottom"/>
          </w:tcPr>
          <w:p w14:paraId="55F101FD" w14:textId="68431F0A" w:rsidR="008F317B" w:rsidRPr="003821E5" w:rsidRDefault="008F317B" w:rsidP="008F317B">
            <w:pPr>
              <w:jc w:val="right"/>
              <w:rPr>
                <w:color w:val="000000"/>
                <w:sz w:val="22"/>
              </w:rPr>
            </w:pPr>
            <w:r w:rsidRPr="003821E5">
              <w:rPr>
                <w:b/>
                <w:bCs/>
                <w:color w:val="000000"/>
                <w:szCs w:val="23"/>
              </w:rPr>
              <w:t>4</w:t>
            </w:r>
          </w:p>
        </w:tc>
        <w:tc>
          <w:tcPr>
            <w:tcW w:w="266" w:type="pct"/>
            <w:tcBorders>
              <w:top w:val="nil"/>
              <w:left w:val="nil"/>
              <w:bottom w:val="single" w:sz="8" w:space="0" w:color="auto"/>
              <w:right w:val="nil"/>
            </w:tcBorders>
            <w:shd w:val="clear" w:color="auto" w:fill="auto"/>
            <w:noWrap/>
            <w:vAlign w:val="bottom"/>
          </w:tcPr>
          <w:p w14:paraId="19E62EFD" w14:textId="720AB5F2" w:rsidR="008F317B" w:rsidRPr="003821E5" w:rsidRDefault="008F317B" w:rsidP="008F317B">
            <w:pPr>
              <w:jc w:val="right"/>
              <w:rPr>
                <w:color w:val="000000"/>
                <w:sz w:val="22"/>
              </w:rPr>
            </w:pPr>
            <w:r w:rsidRPr="003821E5">
              <w:rPr>
                <w:b/>
                <w:bCs/>
                <w:color w:val="000000"/>
                <w:szCs w:val="23"/>
              </w:rPr>
              <w:t>50.0</w:t>
            </w:r>
          </w:p>
        </w:tc>
        <w:tc>
          <w:tcPr>
            <w:tcW w:w="267" w:type="pct"/>
            <w:tcBorders>
              <w:top w:val="nil"/>
              <w:left w:val="nil"/>
              <w:bottom w:val="single" w:sz="8" w:space="0" w:color="auto"/>
              <w:right w:val="nil"/>
            </w:tcBorders>
            <w:shd w:val="clear" w:color="auto" w:fill="auto"/>
            <w:noWrap/>
            <w:vAlign w:val="bottom"/>
          </w:tcPr>
          <w:p w14:paraId="2EA56D3D" w14:textId="1FF2F3A9" w:rsidR="008F317B" w:rsidRPr="003821E5" w:rsidRDefault="008F317B" w:rsidP="008F317B">
            <w:pPr>
              <w:jc w:val="right"/>
              <w:rPr>
                <w:color w:val="000000"/>
                <w:sz w:val="22"/>
              </w:rPr>
            </w:pPr>
            <w:r w:rsidRPr="003821E5">
              <w:rPr>
                <w:b/>
                <w:bCs/>
                <w:color w:val="000000"/>
                <w:szCs w:val="23"/>
              </w:rPr>
              <w:t>141</w:t>
            </w:r>
          </w:p>
        </w:tc>
        <w:tc>
          <w:tcPr>
            <w:tcW w:w="266" w:type="pct"/>
            <w:tcBorders>
              <w:top w:val="nil"/>
              <w:left w:val="nil"/>
              <w:bottom w:val="single" w:sz="8" w:space="0" w:color="auto"/>
              <w:right w:val="nil"/>
            </w:tcBorders>
            <w:shd w:val="clear" w:color="auto" w:fill="auto"/>
            <w:noWrap/>
            <w:vAlign w:val="bottom"/>
          </w:tcPr>
          <w:p w14:paraId="1B5C8206" w14:textId="5FBC16A5" w:rsidR="008F317B" w:rsidRPr="003821E5" w:rsidRDefault="008F317B" w:rsidP="008F317B">
            <w:pPr>
              <w:jc w:val="right"/>
              <w:rPr>
                <w:color w:val="000000"/>
                <w:sz w:val="22"/>
              </w:rPr>
            </w:pPr>
            <w:r w:rsidRPr="003821E5">
              <w:rPr>
                <w:b/>
                <w:bCs/>
                <w:color w:val="000000"/>
                <w:szCs w:val="23"/>
              </w:rPr>
              <w:t>30.5</w:t>
            </w:r>
          </w:p>
        </w:tc>
        <w:tc>
          <w:tcPr>
            <w:tcW w:w="267" w:type="pct"/>
            <w:tcBorders>
              <w:top w:val="nil"/>
              <w:left w:val="nil"/>
              <w:bottom w:val="single" w:sz="8" w:space="0" w:color="auto"/>
              <w:right w:val="nil"/>
            </w:tcBorders>
            <w:shd w:val="clear" w:color="auto" w:fill="auto"/>
            <w:noWrap/>
          </w:tcPr>
          <w:p w14:paraId="46F4D0E2" w14:textId="4DBD99B9" w:rsidR="008F317B" w:rsidRPr="003821E5" w:rsidRDefault="008F317B" w:rsidP="008F317B">
            <w:pPr>
              <w:jc w:val="right"/>
              <w:rPr>
                <w:color w:val="000000"/>
                <w:sz w:val="22"/>
              </w:rPr>
            </w:pPr>
            <w:r w:rsidRPr="003821E5">
              <w:rPr>
                <w:b/>
                <w:bCs/>
                <w:color w:val="000000"/>
                <w:szCs w:val="23"/>
              </w:rPr>
              <w:t>93</w:t>
            </w:r>
          </w:p>
        </w:tc>
        <w:tc>
          <w:tcPr>
            <w:tcW w:w="264" w:type="pct"/>
            <w:tcBorders>
              <w:top w:val="nil"/>
              <w:left w:val="nil"/>
              <w:bottom w:val="single" w:sz="8" w:space="0" w:color="auto"/>
              <w:right w:val="nil"/>
            </w:tcBorders>
            <w:shd w:val="clear" w:color="auto" w:fill="auto"/>
            <w:noWrap/>
          </w:tcPr>
          <w:p w14:paraId="38FE4A7D" w14:textId="7DBF299E" w:rsidR="008F317B" w:rsidRPr="003821E5" w:rsidRDefault="008F317B" w:rsidP="008F317B">
            <w:pPr>
              <w:jc w:val="right"/>
              <w:rPr>
                <w:color w:val="000000"/>
                <w:sz w:val="22"/>
              </w:rPr>
            </w:pPr>
            <w:r w:rsidRPr="003821E5">
              <w:rPr>
                <w:b/>
                <w:bCs/>
                <w:color w:val="000000"/>
                <w:szCs w:val="23"/>
              </w:rPr>
              <w:t>22.6</w:t>
            </w:r>
          </w:p>
        </w:tc>
        <w:tc>
          <w:tcPr>
            <w:tcW w:w="268" w:type="pct"/>
            <w:tcBorders>
              <w:top w:val="nil"/>
              <w:left w:val="nil"/>
              <w:bottom w:val="single" w:sz="8" w:space="0" w:color="auto"/>
              <w:right w:val="nil"/>
            </w:tcBorders>
            <w:shd w:val="clear" w:color="auto" w:fill="auto"/>
          </w:tcPr>
          <w:p w14:paraId="0E7C75D4" w14:textId="29AC8351" w:rsidR="008F317B" w:rsidRPr="003821E5" w:rsidRDefault="008F317B" w:rsidP="008F317B">
            <w:pPr>
              <w:jc w:val="right"/>
              <w:rPr>
                <w:color w:val="000000"/>
                <w:sz w:val="22"/>
              </w:rPr>
            </w:pPr>
            <w:r w:rsidRPr="003821E5">
              <w:rPr>
                <w:b/>
                <w:bCs/>
                <w:color w:val="000000"/>
                <w:szCs w:val="23"/>
              </w:rPr>
              <w:t>64</w:t>
            </w:r>
          </w:p>
        </w:tc>
        <w:tc>
          <w:tcPr>
            <w:tcW w:w="269" w:type="pct"/>
            <w:tcBorders>
              <w:top w:val="nil"/>
              <w:left w:val="nil"/>
              <w:bottom w:val="single" w:sz="8" w:space="0" w:color="auto"/>
              <w:right w:val="nil"/>
            </w:tcBorders>
            <w:shd w:val="clear" w:color="auto" w:fill="auto"/>
          </w:tcPr>
          <w:p w14:paraId="57C10661" w14:textId="5A368A13" w:rsidR="008F317B" w:rsidRPr="003821E5" w:rsidRDefault="008F317B" w:rsidP="008F317B">
            <w:pPr>
              <w:jc w:val="right"/>
              <w:rPr>
                <w:color w:val="000000"/>
                <w:sz w:val="22"/>
              </w:rPr>
            </w:pPr>
            <w:r w:rsidRPr="003821E5">
              <w:rPr>
                <w:b/>
                <w:bCs/>
                <w:color w:val="000000"/>
                <w:szCs w:val="23"/>
              </w:rPr>
              <w:t>20.8</w:t>
            </w:r>
          </w:p>
        </w:tc>
        <w:tc>
          <w:tcPr>
            <w:tcW w:w="266" w:type="pct"/>
            <w:tcBorders>
              <w:top w:val="nil"/>
              <w:left w:val="nil"/>
              <w:bottom w:val="single" w:sz="8" w:space="0" w:color="auto"/>
              <w:right w:val="nil"/>
            </w:tcBorders>
            <w:shd w:val="clear" w:color="auto" w:fill="auto"/>
          </w:tcPr>
          <w:p w14:paraId="231E9234" w14:textId="795BD7F6" w:rsidR="008F317B" w:rsidRPr="003821E5" w:rsidRDefault="008F317B" w:rsidP="008F317B">
            <w:pPr>
              <w:jc w:val="right"/>
              <w:rPr>
                <w:color w:val="000000"/>
                <w:sz w:val="22"/>
              </w:rPr>
            </w:pPr>
            <w:r w:rsidRPr="003821E5">
              <w:rPr>
                <w:b/>
                <w:bCs/>
                <w:color w:val="000000"/>
                <w:szCs w:val="23"/>
              </w:rPr>
              <w:t>30</w:t>
            </w:r>
          </w:p>
        </w:tc>
        <w:tc>
          <w:tcPr>
            <w:tcW w:w="270" w:type="pct"/>
            <w:tcBorders>
              <w:top w:val="nil"/>
              <w:left w:val="nil"/>
              <w:bottom w:val="single" w:sz="8" w:space="0" w:color="auto"/>
              <w:right w:val="nil"/>
            </w:tcBorders>
            <w:shd w:val="clear" w:color="auto" w:fill="auto"/>
          </w:tcPr>
          <w:p w14:paraId="66DB9BFF" w14:textId="5378E922" w:rsidR="008F317B" w:rsidRPr="003821E5" w:rsidRDefault="008F317B" w:rsidP="008F317B">
            <w:pPr>
              <w:jc w:val="right"/>
              <w:rPr>
                <w:color w:val="000000"/>
                <w:sz w:val="22"/>
              </w:rPr>
            </w:pPr>
            <w:r w:rsidRPr="003821E5">
              <w:rPr>
                <w:b/>
                <w:bCs/>
                <w:color w:val="000000"/>
                <w:szCs w:val="23"/>
              </w:rPr>
              <w:t>21.6</w:t>
            </w:r>
          </w:p>
        </w:tc>
        <w:tc>
          <w:tcPr>
            <w:tcW w:w="263" w:type="pct"/>
            <w:tcBorders>
              <w:top w:val="nil"/>
              <w:left w:val="nil"/>
              <w:bottom w:val="single" w:sz="8" w:space="0" w:color="auto"/>
              <w:right w:val="nil"/>
            </w:tcBorders>
            <w:shd w:val="clear" w:color="auto" w:fill="auto"/>
            <w:noWrap/>
          </w:tcPr>
          <w:p w14:paraId="11FC6DF1" w14:textId="6094A56D" w:rsidR="008F317B" w:rsidRPr="003821E5" w:rsidRDefault="008F317B" w:rsidP="008F317B">
            <w:pPr>
              <w:jc w:val="right"/>
              <w:rPr>
                <w:color w:val="000000"/>
                <w:sz w:val="22"/>
              </w:rPr>
            </w:pPr>
            <w:r w:rsidRPr="003821E5">
              <w:rPr>
                <w:b/>
                <w:bCs/>
                <w:color w:val="000000"/>
                <w:szCs w:val="23"/>
              </w:rPr>
              <w:t>1</w:t>
            </w:r>
          </w:p>
        </w:tc>
        <w:tc>
          <w:tcPr>
            <w:tcW w:w="264" w:type="pct"/>
            <w:tcBorders>
              <w:top w:val="nil"/>
              <w:left w:val="nil"/>
              <w:bottom w:val="single" w:sz="8" w:space="0" w:color="auto"/>
              <w:right w:val="single" w:sz="8" w:space="0" w:color="auto"/>
            </w:tcBorders>
            <w:shd w:val="clear" w:color="auto" w:fill="auto"/>
            <w:noWrap/>
          </w:tcPr>
          <w:p w14:paraId="1C126409" w14:textId="419B2BE7" w:rsidR="008F317B" w:rsidRPr="003821E5" w:rsidRDefault="008F317B" w:rsidP="008F317B">
            <w:pPr>
              <w:jc w:val="right"/>
              <w:rPr>
                <w:color w:val="000000"/>
                <w:sz w:val="22"/>
              </w:rPr>
            </w:pPr>
            <w:r w:rsidRPr="003821E5">
              <w:rPr>
                <w:b/>
                <w:bCs/>
                <w:color w:val="000000"/>
                <w:szCs w:val="23"/>
              </w:rPr>
              <w:t>25.0</w:t>
            </w:r>
          </w:p>
        </w:tc>
      </w:tr>
    </w:tbl>
    <w:p w14:paraId="70EC79CE" w14:textId="77777777" w:rsidR="000B6747" w:rsidRPr="003821E5" w:rsidRDefault="00A645B6">
      <w:pPr>
        <w:rPr>
          <w:i/>
          <w:sz w:val="20"/>
        </w:rPr>
      </w:pPr>
      <w:bookmarkStart w:id="813" w:name="_Ref293306062"/>
      <w:bookmarkStart w:id="814" w:name="_Ref297126579"/>
      <w:bookmarkStart w:id="815" w:name="_Toc304970067"/>
      <w:r w:rsidRPr="003821E5">
        <w:rPr>
          <w:i/>
          <w:sz w:val="20"/>
        </w:rPr>
        <w:t>Excludes women with abnormal cytology in the five years preceding their low grade cytology sample</w:t>
      </w:r>
      <w:r w:rsidR="00504076" w:rsidRPr="003821E5">
        <w:rPr>
          <w:i/>
          <w:sz w:val="20"/>
        </w:rPr>
        <w:t>.</w:t>
      </w:r>
      <w:r w:rsidR="00953EBB" w:rsidRPr="003821E5">
        <w:rPr>
          <w:i/>
          <w:sz w:val="20"/>
        </w:rPr>
        <w:t xml:space="preserve"> </w:t>
      </w:r>
    </w:p>
    <w:p w14:paraId="4EB3DC29" w14:textId="6E9F50D2" w:rsidR="008042C1" w:rsidRPr="003821E5" w:rsidRDefault="00512D3A">
      <w:pPr>
        <w:rPr>
          <w:i/>
          <w:sz w:val="20"/>
        </w:rPr>
      </w:pPr>
      <w:r w:rsidRPr="003821E5">
        <w:rPr>
          <w:i/>
          <w:sz w:val="20"/>
        </w:rPr>
        <w:t>* Additionally excludes women with</w:t>
      </w:r>
      <w:r w:rsidR="00504076" w:rsidRPr="003821E5">
        <w:rPr>
          <w:i/>
          <w:sz w:val="20"/>
        </w:rPr>
        <w:t xml:space="preserve"> any previous squamous high grade</w:t>
      </w:r>
      <w:r w:rsidRPr="003821E5">
        <w:rPr>
          <w:i/>
          <w:sz w:val="20"/>
        </w:rPr>
        <w:t xml:space="preserve"> (cytology or histology)</w:t>
      </w:r>
    </w:p>
    <w:p w14:paraId="44A87AE2" w14:textId="463F728B" w:rsidR="000B6747" w:rsidRPr="003821E5" w:rsidRDefault="000B6747">
      <w:pPr>
        <w:rPr>
          <w:i/>
          <w:sz w:val="20"/>
        </w:rPr>
      </w:pPr>
    </w:p>
    <w:p w14:paraId="0B1A0B73" w14:textId="58C6C41B" w:rsidR="00B63684" w:rsidRDefault="00B63684">
      <w:pPr>
        <w:rPr>
          <w:i/>
          <w:sz w:val="20"/>
        </w:rPr>
      </w:pPr>
      <w:r>
        <w:rPr>
          <w:i/>
          <w:sz w:val="20"/>
        </w:rPr>
        <w:br w:type="page"/>
      </w:r>
    </w:p>
    <w:p w14:paraId="4E2261E4" w14:textId="4B5CD4B9" w:rsidR="000F7650" w:rsidRPr="003821E5" w:rsidRDefault="00C65151" w:rsidP="00B63684">
      <w:pPr>
        <w:pStyle w:val="Caption"/>
        <w:widowControl w:val="0"/>
        <w:spacing w:after="80"/>
        <w:ind w:right="-23"/>
        <w:jc w:val="both"/>
      </w:pPr>
      <w:bookmarkStart w:id="816" w:name="_Ref497814247"/>
      <w:bookmarkStart w:id="817" w:name="_Toc469398304"/>
      <w:bookmarkStart w:id="818" w:name="_Toc454286180"/>
      <w:bookmarkStart w:id="819" w:name="_Toc475605541"/>
      <w:bookmarkStart w:id="820" w:name="_Toc509928512"/>
      <w:r w:rsidRPr="003821E5">
        <w:t>Table</w:t>
      </w:r>
      <w:r w:rsidR="000F7650" w:rsidRPr="003821E5">
        <w:t xml:space="preserve"> </w:t>
      </w:r>
      <w:r w:rsidR="00100CC8" w:rsidRPr="003821E5">
        <w:fldChar w:fldCharType="begin"/>
      </w:r>
      <w:r w:rsidR="0004456A" w:rsidRPr="003821E5">
        <w:instrText xml:space="preserve"> SEQ Table \* ARABIC </w:instrText>
      </w:r>
      <w:r w:rsidR="00100CC8" w:rsidRPr="003821E5">
        <w:fldChar w:fldCharType="separate"/>
      </w:r>
      <w:r w:rsidR="00B73FE3">
        <w:rPr>
          <w:noProof/>
        </w:rPr>
        <w:t>21</w:t>
      </w:r>
      <w:r w:rsidR="00100CC8" w:rsidRPr="003821E5">
        <w:rPr>
          <w:noProof/>
        </w:rPr>
        <w:fldChar w:fldCharType="end"/>
      </w:r>
      <w:bookmarkEnd w:id="813"/>
      <w:bookmarkEnd w:id="814"/>
      <w:bookmarkEnd w:id="816"/>
      <w:r w:rsidR="000F7650" w:rsidRPr="003821E5">
        <w:t xml:space="preserve"> - HPV triage test results following LSIL cytology, by age and cytology laboratory</w:t>
      </w:r>
      <w:bookmarkEnd w:id="815"/>
      <w:bookmarkEnd w:id="817"/>
      <w:bookmarkEnd w:id="818"/>
      <w:bookmarkEnd w:id="819"/>
      <w:bookmarkEnd w:id="820"/>
    </w:p>
    <w:tbl>
      <w:tblPr>
        <w:tblW w:w="5178" w:type="pct"/>
        <w:tblLayout w:type="fixed"/>
        <w:tblLook w:val="04A0" w:firstRow="1" w:lastRow="0" w:firstColumn="1" w:lastColumn="0" w:noHBand="0" w:noVBand="1"/>
      </w:tblPr>
      <w:tblGrid>
        <w:gridCol w:w="3392"/>
        <w:gridCol w:w="908"/>
        <w:gridCol w:w="967"/>
        <w:gridCol w:w="777"/>
        <w:gridCol w:w="754"/>
        <w:gridCol w:w="23"/>
        <w:gridCol w:w="780"/>
        <w:gridCol w:w="777"/>
        <w:gridCol w:w="780"/>
        <w:gridCol w:w="771"/>
        <w:gridCol w:w="6"/>
        <w:gridCol w:w="777"/>
        <w:gridCol w:w="783"/>
        <w:gridCol w:w="777"/>
        <w:gridCol w:w="800"/>
        <w:gridCol w:w="762"/>
        <w:gridCol w:w="771"/>
      </w:tblGrid>
      <w:tr w:rsidR="006B03F9" w:rsidRPr="003821E5" w14:paraId="3AC8DB34" w14:textId="77777777" w:rsidTr="00A52778">
        <w:trPr>
          <w:cantSplit/>
        </w:trPr>
        <w:tc>
          <w:tcPr>
            <w:tcW w:w="1161" w:type="pct"/>
            <w:vMerge w:val="restart"/>
            <w:tcBorders>
              <w:top w:val="single" w:sz="8" w:space="0" w:color="auto"/>
              <w:left w:val="single" w:sz="8" w:space="0" w:color="auto"/>
              <w:bottom w:val="nil"/>
              <w:right w:val="single" w:sz="8" w:space="0" w:color="7F7F7F"/>
            </w:tcBorders>
            <w:shd w:val="clear" w:color="000000" w:fill="D8D8D8"/>
            <w:noWrap/>
            <w:vAlign w:val="center"/>
          </w:tcPr>
          <w:p w14:paraId="1812590C" w14:textId="77777777" w:rsidR="006B03F9" w:rsidRPr="003821E5" w:rsidRDefault="006B03F9" w:rsidP="009450B3">
            <w:pPr>
              <w:keepNext/>
              <w:keepLines/>
              <w:ind w:right="544"/>
              <w:jc w:val="both"/>
              <w:rPr>
                <w:rFonts w:eastAsia="Times New Roman"/>
                <w:b/>
                <w:bCs/>
                <w:color w:val="000000"/>
                <w:szCs w:val="23"/>
                <w:lang w:eastAsia="en-AU"/>
              </w:rPr>
            </w:pPr>
            <w:r w:rsidRPr="003821E5">
              <w:rPr>
                <w:rFonts w:eastAsia="Times New Roman"/>
                <w:b/>
                <w:bCs/>
                <w:color w:val="000000"/>
                <w:szCs w:val="23"/>
                <w:lang w:eastAsia="en-AU"/>
              </w:rPr>
              <w:t>Laboratory</w:t>
            </w:r>
          </w:p>
        </w:tc>
        <w:tc>
          <w:tcPr>
            <w:tcW w:w="642"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12EEE672" w14:textId="77777777" w:rsidR="006B03F9" w:rsidRPr="003821E5" w:rsidRDefault="006B03F9" w:rsidP="009450B3">
            <w:pPr>
              <w:keepNext/>
              <w:keepLines/>
              <w:ind w:right="35"/>
              <w:jc w:val="center"/>
              <w:rPr>
                <w:rFonts w:eastAsia="Times New Roman"/>
                <w:b/>
                <w:bCs/>
                <w:color w:val="000000"/>
                <w:szCs w:val="23"/>
                <w:lang w:eastAsia="en-AU"/>
              </w:rPr>
            </w:pPr>
            <w:r w:rsidRPr="003821E5">
              <w:rPr>
                <w:rFonts w:eastAsia="Times New Roman"/>
                <w:b/>
                <w:bCs/>
                <w:color w:val="000000"/>
                <w:szCs w:val="23"/>
                <w:lang w:eastAsia="en-AU"/>
              </w:rPr>
              <w:t>Women with valid HPV test results</w:t>
            </w:r>
          </w:p>
        </w:tc>
        <w:tc>
          <w:tcPr>
            <w:tcW w:w="3197" w:type="pct"/>
            <w:gridSpan w:val="14"/>
            <w:tcBorders>
              <w:top w:val="single" w:sz="8" w:space="0" w:color="auto"/>
              <w:left w:val="single" w:sz="8" w:space="0" w:color="7F7F7F"/>
              <w:bottom w:val="single" w:sz="4" w:space="0" w:color="auto"/>
              <w:right w:val="single" w:sz="8" w:space="0" w:color="000000"/>
            </w:tcBorders>
            <w:shd w:val="clear" w:color="000000" w:fill="D8D8D8"/>
            <w:noWrap/>
            <w:vAlign w:val="center"/>
          </w:tcPr>
          <w:p w14:paraId="720B6905" w14:textId="77777777" w:rsidR="006B03F9" w:rsidRPr="003821E5" w:rsidRDefault="006B03F9" w:rsidP="009450B3">
            <w:pPr>
              <w:keepNext/>
              <w:keepLines/>
              <w:ind w:right="544"/>
              <w:jc w:val="center"/>
              <w:rPr>
                <w:rFonts w:eastAsia="Times New Roman"/>
                <w:b/>
                <w:bCs/>
                <w:color w:val="000000"/>
                <w:szCs w:val="23"/>
                <w:lang w:eastAsia="en-AU"/>
              </w:rPr>
            </w:pPr>
            <w:r w:rsidRPr="003821E5">
              <w:rPr>
                <w:rFonts w:eastAsia="Times New Roman"/>
                <w:b/>
                <w:bCs/>
                <w:color w:val="000000"/>
                <w:szCs w:val="23"/>
                <w:lang w:eastAsia="en-AU"/>
              </w:rPr>
              <w:t>Women with positive HPV test results (number and % within each age group)</w:t>
            </w:r>
          </w:p>
        </w:tc>
      </w:tr>
      <w:tr w:rsidR="006B03F9" w:rsidRPr="003821E5" w14:paraId="291E6D16" w14:textId="77777777" w:rsidTr="008F317B">
        <w:trPr>
          <w:cantSplit/>
        </w:trPr>
        <w:tc>
          <w:tcPr>
            <w:tcW w:w="1161" w:type="pct"/>
            <w:vMerge/>
            <w:tcBorders>
              <w:top w:val="single" w:sz="8" w:space="0" w:color="auto"/>
              <w:left w:val="single" w:sz="8" w:space="0" w:color="auto"/>
              <w:bottom w:val="nil"/>
              <w:right w:val="single" w:sz="8" w:space="0" w:color="7F7F7F"/>
            </w:tcBorders>
            <w:vAlign w:val="center"/>
          </w:tcPr>
          <w:p w14:paraId="468E336E" w14:textId="77777777" w:rsidR="006B03F9" w:rsidRPr="003821E5" w:rsidRDefault="006B03F9" w:rsidP="009450B3">
            <w:pPr>
              <w:keepNext/>
              <w:keepLines/>
              <w:ind w:right="544"/>
              <w:jc w:val="both"/>
              <w:rPr>
                <w:rFonts w:eastAsia="Times New Roman"/>
                <w:b/>
                <w:bCs/>
                <w:color w:val="000000"/>
                <w:szCs w:val="23"/>
                <w:lang w:eastAsia="en-AU"/>
              </w:rPr>
            </w:pPr>
          </w:p>
        </w:tc>
        <w:tc>
          <w:tcPr>
            <w:tcW w:w="311" w:type="pct"/>
            <w:tcBorders>
              <w:top w:val="single" w:sz="4" w:space="0" w:color="auto"/>
              <w:left w:val="single" w:sz="8" w:space="0" w:color="7F7F7F"/>
              <w:bottom w:val="nil"/>
              <w:right w:val="nil"/>
            </w:tcBorders>
            <w:shd w:val="clear" w:color="000000" w:fill="D8D8D8"/>
            <w:vAlign w:val="center"/>
          </w:tcPr>
          <w:p w14:paraId="5857DF1F" w14:textId="77777777" w:rsidR="006B03F9" w:rsidRPr="003821E5" w:rsidRDefault="006B03F9" w:rsidP="009450B3">
            <w:pPr>
              <w:keepNext/>
              <w:keepLines/>
              <w:ind w:right="-107"/>
              <w:jc w:val="right"/>
              <w:rPr>
                <w:rFonts w:eastAsia="Times New Roman"/>
                <w:b/>
                <w:bCs/>
                <w:color w:val="000000"/>
                <w:szCs w:val="23"/>
                <w:lang w:eastAsia="en-AU"/>
              </w:rPr>
            </w:pPr>
            <w:r w:rsidRPr="003821E5">
              <w:rPr>
                <w:rFonts w:eastAsia="Times New Roman"/>
                <w:b/>
                <w:bCs/>
                <w:color w:val="000000"/>
                <w:szCs w:val="23"/>
                <w:lang w:eastAsia="en-AU"/>
              </w:rPr>
              <w:t>&lt; 30yrs*</w:t>
            </w:r>
          </w:p>
        </w:tc>
        <w:tc>
          <w:tcPr>
            <w:tcW w:w="331" w:type="pct"/>
            <w:tcBorders>
              <w:top w:val="single" w:sz="4" w:space="0" w:color="auto"/>
              <w:left w:val="nil"/>
              <w:bottom w:val="nil"/>
              <w:right w:val="single" w:sz="8" w:space="0" w:color="7F7F7F"/>
            </w:tcBorders>
            <w:shd w:val="clear" w:color="000000" w:fill="D8D8D8"/>
            <w:vAlign w:val="center"/>
          </w:tcPr>
          <w:p w14:paraId="3E179223" w14:textId="77777777" w:rsidR="006B03F9" w:rsidRPr="003821E5" w:rsidRDefault="006B03F9" w:rsidP="009450B3">
            <w:pPr>
              <w:keepNext/>
              <w:keepLines/>
              <w:ind w:left="-111" w:right="42"/>
              <w:jc w:val="right"/>
              <w:rPr>
                <w:rFonts w:eastAsia="Times New Roman"/>
                <w:b/>
                <w:bCs/>
                <w:color w:val="000000"/>
                <w:szCs w:val="23"/>
                <w:lang w:eastAsia="en-AU"/>
              </w:rPr>
            </w:pPr>
            <w:r w:rsidRPr="003821E5">
              <w:rPr>
                <w:rFonts w:eastAsia="Times New Roman"/>
                <w:b/>
                <w:bCs/>
                <w:color w:val="000000"/>
                <w:szCs w:val="23"/>
                <w:lang w:eastAsia="en-AU"/>
              </w:rPr>
              <w:t>30+ yrs</w:t>
            </w:r>
          </w:p>
        </w:tc>
        <w:tc>
          <w:tcPr>
            <w:tcW w:w="524" w:type="pct"/>
            <w:gridSpan w:val="2"/>
            <w:tcBorders>
              <w:top w:val="single" w:sz="4" w:space="0" w:color="auto"/>
              <w:left w:val="single" w:sz="8" w:space="0" w:color="7F7F7F"/>
              <w:bottom w:val="nil"/>
              <w:right w:val="nil"/>
            </w:tcBorders>
            <w:shd w:val="clear" w:color="000000" w:fill="D8D8D8"/>
            <w:vAlign w:val="center"/>
          </w:tcPr>
          <w:p w14:paraId="294E1571" w14:textId="77777777" w:rsidR="006B03F9" w:rsidRPr="003821E5" w:rsidRDefault="006B03F9" w:rsidP="009450B3">
            <w:pPr>
              <w:keepNext/>
              <w:keepLines/>
              <w:ind w:left="227"/>
              <w:jc w:val="center"/>
              <w:rPr>
                <w:rFonts w:eastAsia="Times New Roman"/>
                <w:b/>
                <w:bCs/>
                <w:color w:val="000000"/>
                <w:szCs w:val="23"/>
                <w:lang w:eastAsia="en-AU"/>
              </w:rPr>
            </w:pPr>
            <w:r w:rsidRPr="003821E5">
              <w:rPr>
                <w:rFonts w:eastAsia="Times New Roman"/>
                <w:b/>
                <w:bCs/>
                <w:color w:val="000000"/>
                <w:szCs w:val="23"/>
                <w:lang w:eastAsia="en-AU"/>
              </w:rPr>
              <w:t>&lt; 30yrs*</w:t>
            </w:r>
          </w:p>
        </w:tc>
        <w:tc>
          <w:tcPr>
            <w:tcW w:w="541" w:type="pct"/>
            <w:gridSpan w:val="3"/>
            <w:tcBorders>
              <w:top w:val="single" w:sz="4" w:space="0" w:color="auto"/>
              <w:left w:val="nil"/>
              <w:bottom w:val="nil"/>
              <w:right w:val="nil"/>
            </w:tcBorders>
            <w:shd w:val="clear" w:color="000000" w:fill="D8D8D8"/>
            <w:vAlign w:val="center"/>
          </w:tcPr>
          <w:p w14:paraId="339969E4" w14:textId="77777777" w:rsidR="006B03F9" w:rsidRPr="003821E5" w:rsidRDefault="006B03F9" w:rsidP="009450B3">
            <w:pPr>
              <w:keepNext/>
              <w:keepLines/>
              <w:ind w:left="227"/>
              <w:jc w:val="center"/>
              <w:rPr>
                <w:rFonts w:eastAsia="Times New Roman"/>
                <w:b/>
                <w:bCs/>
                <w:color w:val="000000"/>
                <w:szCs w:val="23"/>
                <w:lang w:eastAsia="en-AU"/>
              </w:rPr>
            </w:pPr>
            <w:r w:rsidRPr="003821E5">
              <w:rPr>
                <w:rFonts w:eastAsia="Times New Roman"/>
                <w:b/>
                <w:bCs/>
                <w:color w:val="000000"/>
                <w:szCs w:val="23"/>
                <w:lang w:eastAsia="en-AU"/>
              </w:rPr>
              <w:t>30-39 yrs</w:t>
            </w:r>
          </w:p>
        </w:tc>
        <w:tc>
          <w:tcPr>
            <w:tcW w:w="531" w:type="pct"/>
            <w:gridSpan w:val="2"/>
            <w:tcBorders>
              <w:top w:val="single" w:sz="4" w:space="0" w:color="auto"/>
              <w:left w:val="nil"/>
              <w:bottom w:val="nil"/>
              <w:right w:val="nil"/>
            </w:tcBorders>
            <w:shd w:val="clear" w:color="000000" w:fill="D8D8D8"/>
            <w:vAlign w:val="center"/>
          </w:tcPr>
          <w:p w14:paraId="1F802181" w14:textId="77777777" w:rsidR="006B03F9" w:rsidRPr="003821E5" w:rsidRDefault="006B03F9" w:rsidP="009450B3">
            <w:pPr>
              <w:keepNext/>
              <w:keepLines/>
              <w:ind w:left="227"/>
              <w:jc w:val="center"/>
              <w:rPr>
                <w:rFonts w:eastAsia="Times New Roman"/>
                <w:b/>
                <w:bCs/>
                <w:color w:val="000000"/>
                <w:szCs w:val="23"/>
                <w:lang w:eastAsia="en-AU"/>
              </w:rPr>
            </w:pPr>
            <w:r w:rsidRPr="003821E5">
              <w:rPr>
                <w:rFonts w:eastAsia="Times New Roman"/>
                <w:b/>
                <w:bCs/>
                <w:color w:val="000000"/>
                <w:szCs w:val="23"/>
                <w:lang w:eastAsia="en-AU"/>
              </w:rPr>
              <w:t>40-49 yrs</w:t>
            </w:r>
          </w:p>
        </w:tc>
        <w:tc>
          <w:tcPr>
            <w:tcW w:w="536" w:type="pct"/>
            <w:gridSpan w:val="3"/>
            <w:tcBorders>
              <w:top w:val="single" w:sz="4" w:space="0" w:color="auto"/>
              <w:left w:val="nil"/>
              <w:bottom w:val="nil"/>
              <w:right w:val="nil"/>
            </w:tcBorders>
            <w:shd w:val="clear" w:color="000000" w:fill="D8D8D8"/>
            <w:vAlign w:val="center"/>
          </w:tcPr>
          <w:p w14:paraId="119204E5" w14:textId="77777777" w:rsidR="006B03F9" w:rsidRPr="003821E5" w:rsidRDefault="006B03F9" w:rsidP="009450B3">
            <w:pPr>
              <w:keepNext/>
              <w:keepLines/>
              <w:ind w:left="227"/>
              <w:jc w:val="center"/>
              <w:rPr>
                <w:rFonts w:eastAsia="Times New Roman"/>
                <w:b/>
                <w:bCs/>
                <w:color w:val="000000"/>
                <w:szCs w:val="23"/>
                <w:lang w:eastAsia="en-AU"/>
              </w:rPr>
            </w:pPr>
            <w:r w:rsidRPr="003821E5">
              <w:rPr>
                <w:rFonts w:eastAsia="Times New Roman"/>
                <w:b/>
                <w:bCs/>
                <w:color w:val="000000"/>
                <w:szCs w:val="23"/>
                <w:lang w:eastAsia="en-AU"/>
              </w:rPr>
              <w:t>50-59 yrs</w:t>
            </w:r>
          </w:p>
        </w:tc>
        <w:tc>
          <w:tcPr>
            <w:tcW w:w="540" w:type="pct"/>
            <w:gridSpan w:val="2"/>
            <w:tcBorders>
              <w:top w:val="single" w:sz="4" w:space="0" w:color="auto"/>
              <w:left w:val="nil"/>
              <w:bottom w:val="nil"/>
              <w:right w:val="nil"/>
            </w:tcBorders>
            <w:shd w:val="clear" w:color="000000" w:fill="D8D8D8"/>
            <w:vAlign w:val="center"/>
          </w:tcPr>
          <w:p w14:paraId="29D26D0E" w14:textId="77777777" w:rsidR="006B03F9" w:rsidRPr="003821E5" w:rsidRDefault="006B03F9" w:rsidP="009450B3">
            <w:pPr>
              <w:keepNext/>
              <w:keepLines/>
              <w:ind w:left="227"/>
              <w:jc w:val="center"/>
              <w:rPr>
                <w:rFonts w:eastAsia="Times New Roman"/>
                <w:b/>
                <w:bCs/>
                <w:color w:val="000000"/>
                <w:szCs w:val="23"/>
                <w:lang w:eastAsia="en-AU"/>
              </w:rPr>
            </w:pPr>
            <w:r w:rsidRPr="003821E5">
              <w:rPr>
                <w:rFonts w:eastAsia="Times New Roman"/>
                <w:b/>
                <w:bCs/>
                <w:color w:val="000000"/>
                <w:szCs w:val="23"/>
                <w:lang w:eastAsia="en-AU"/>
              </w:rPr>
              <w:t>60-69 yrs</w:t>
            </w:r>
          </w:p>
        </w:tc>
        <w:tc>
          <w:tcPr>
            <w:tcW w:w="525" w:type="pct"/>
            <w:gridSpan w:val="2"/>
            <w:tcBorders>
              <w:top w:val="single" w:sz="4" w:space="0" w:color="auto"/>
              <w:left w:val="nil"/>
              <w:bottom w:val="nil"/>
              <w:right w:val="single" w:sz="8" w:space="0" w:color="000000"/>
            </w:tcBorders>
            <w:shd w:val="clear" w:color="000000" w:fill="D8D8D8"/>
            <w:vAlign w:val="center"/>
          </w:tcPr>
          <w:p w14:paraId="08AE7DD8" w14:textId="77777777" w:rsidR="006B03F9" w:rsidRPr="003821E5" w:rsidRDefault="006B03F9" w:rsidP="009450B3">
            <w:pPr>
              <w:keepNext/>
              <w:keepLines/>
              <w:ind w:right="-109"/>
              <w:jc w:val="center"/>
              <w:rPr>
                <w:rFonts w:eastAsia="Times New Roman"/>
                <w:b/>
                <w:bCs/>
                <w:color w:val="000000"/>
                <w:szCs w:val="23"/>
                <w:lang w:eastAsia="en-AU"/>
              </w:rPr>
            </w:pPr>
            <w:r w:rsidRPr="003821E5">
              <w:rPr>
                <w:rFonts w:eastAsia="Times New Roman"/>
                <w:b/>
                <w:bCs/>
                <w:color w:val="000000"/>
                <w:szCs w:val="23"/>
                <w:lang w:eastAsia="en-AU"/>
              </w:rPr>
              <w:t>70+ yrs</w:t>
            </w:r>
          </w:p>
        </w:tc>
      </w:tr>
      <w:tr w:rsidR="006B03F9" w:rsidRPr="003821E5" w14:paraId="6420C9E0" w14:textId="77777777" w:rsidTr="008F317B">
        <w:trPr>
          <w:cantSplit/>
          <w:trHeight w:val="315"/>
        </w:trPr>
        <w:tc>
          <w:tcPr>
            <w:tcW w:w="1161" w:type="pct"/>
            <w:vMerge/>
            <w:tcBorders>
              <w:top w:val="single" w:sz="8" w:space="0" w:color="auto"/>
              <w:left w:val="single" w:sz="8" w:space="0" w:color="auto"/>
              <w:bottom w:val="nil"/>
              <w:right w:val="single" w:sz="8" w:space="0" w:color="7F7F7F"/>
            </w:tcBorders>
            <w:vAlign w:val="center"/>
          </w:tcPr>
          <w:p w14:paraId="0F4B9F84" w14:textId="77777777" w:rsidR="006B03F9" w:rsidRPr="003821E5" w:rsidRDefault="006B03F9" w:rsidP="009450B3">
            <w:pPr>
              <w:keepNext/>
              <w:keepLines/>
              <w:ind w:right="544"/>
              <w:jc w:val="both"/>
              <w:rPr>
                <w:rFonts w:eastAsia="Times New Roman"/>
                <w:b/>
                <w:bCs/>
                <w:color w:val="000000"/>
                <w:szCs w:val="23"/>
                <w:lang w:eastAsia="en-AU"/>
              </w:rPr>
            </w:pPr>
          </w:p>
        </w:tc>
        <w:tc>
          <w:tcPr>
            <w:tcW w:w="311" w:type="pct"/>
            <w:tcBorders>
              <w:top w:val="nil"/>
              <w:left w:val="single" w:sz="8" w:space="0" w:color="7F7F7F"/>
              <w:bottom w:val="nil"/>
              <w:right w:val="nil"/>
            </w:tcBorders>
            <w:shd w:val="clear" w:color="000000" w:fill="D8D8D8"/>
            <w:noWrap/>
            <w:vAlign w:val="bottom"/>
          </w:tcPr>
          <w:p w14:paraId="6333391B" w14:textId="77777777" w:rsidR="006B03F9" w:rsidRPr="003821E5" w:rsidRDefault="006B03F9" w:rsidP="009450B3">
            <w:pPr>
              <w:keepNext/>
              <w:keepLines/>
              <w:ind w:right="170"/>
              <w:jc w:val="right"/>
              <w:rPr>
                <w:rFonts w:eastAsia="Times New Roman"/>
                <w:b/>
                <w:bCs/>
                <w:color w:val="000000"/>
                <w:szCs w:val="23"/>
                <w:lang w:eastAsia="en-AU"/>
              </w:rPr>
            </w:pPr>
            <w:r w:rsidRPr="003821E5">
              <w:rPr>
                <w:rFonts w:eastAsia="Times New Roman"/>
                <w:b/>
                <w:bCs/>
                <w:color w:val="000000"/>
                <w:szCs w:val="23"/>
                <w:lang w:eastAsia="en-AU"/>
              </w:rPr>
              <w:t>N</w:t>
            </w:r>
          </w:p>
        </w:tc>
        <w:tc>
          <w:tcPr>
            <w:tcW w:w="331" w:type="pct"/>
            <w:tcBorders>
              <w:top w:val="nil"/>
              <w:left w:val="nil"/>
              <w:bottom w:val="nil"/>
              <w:right w:val="single" w:sz="8" w:space="0" w:color="7F7F7F"/>
            </w:tcBorders>
            <w:shd w:val="clear" w:color="000000" w:fill="D8D8D8"/>
            <w:noWrap/>
            <w:vAlign w:val="bottom"/>
          </w:tcPr>
          <w:p w14:paraId="3F22BCD1" w14:textId="77777777" w:rsidR="006B03F9" w:rsidRPr="003821E5" w:rsidRDefault="006B03F9" w:rsidP="009450B3">
            <w:pPr>
              <w:keepNext/>
              <w:keepLines/>
              <w:ind w:left="-111" w:right="170"/>
              <w:jc w:val="right"/>
              <w:rPr>
                <w:rFonts w:eastAsia="Times New Roman"/>
                <w:b/>
                <w:bCs/>
                <w:color w:val="000000"/>
                <w:szCs w:val="23"/>
                <w:lang w:eastAsia="en-AU"/>
              </w:rPr>
            </w:pPr>
            <w:r w:rsidRPr="003821E5">
              <w:rPr>
                <w:rFonts w:eastAsia="Times New Roman"/>
                <w:b/>
                <w:bCs/>
                <w:color w:val="000000"/>
                <w:szCs w:val="23"/>
                <w:lang w:eastAsia="en-AU"/>
              </w:rPr>
              <w:t>N</w:t>
            </w:r>
          </w:p>
        </w:tc>
        <w:tc>
          <w:tcPr>
            <w:tcW w:w="266" w:type="pct"/>
            <w:tcBorders>
              <w:top w:val="nil"/>
              <w:left w:val="single" w:sz="8" w:space="0" w:color="7F7F7F"/>
              <w:bottom w:val="nil"/>
              <w:right w:val="nil"/>
            </w:tcBorders>
            <w:shd w:val="clear" w:color="000000" w:fill="D8D8D8"/>
            <w:noWrap/>
            <w:vAlign w:val="bottom"/>
          </w:tcPr>
          <w:p w14:paraId="32B26901"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6" w:type="pct"/>
            <w:gridSpan w:val="2"/>
            <w:tcBorders>
              <w:top w:val="nil"/>
              <w:left w:val="nil"/>
              <w:bottom w:val="nil"/>
              <w:right w:val="nil"/>
            </w:tcBorders>
            <w:shd w:val="clear" w:color="000000" w:fill="D8D8D8"/>
            <w:noWrap/>
            <w:vAlign w:val="bottom"/>
          </w:tcPr>
          <w:p w14:paraId="0173255B"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396CCD4E"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1E0CFA7D"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72F2417C"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6" w:type="pct"/>
            <w:gridSpan w:val="2"/>
            <w:tcBorders>
              <w:top w:val="nil"/>
              <w:left w:val="nil"/>
              <w:bottom w:val="nil"/>
              <w:right w:val="nil"/>
            </w:tcBorders>
            <w:shd w:val="clear" w:color="000000" w:fill="D8D8D8"/>
            <w:noWrap/>
            <w:vAlign w:val="bottom"/>
          </w:tcPr>
          <w:p w14:paraId="52C7151A"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3A816561"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8" w:type="pct"/>
            <w:tcBorders>
              <w:top w:val="nil"/>
              <w:left w:val="nil"/>
              <w:bottom w:val="nil"/>
              <w:right w:val="nil"/>
            </w:tcBorders>
            <w:shd w:val="clear" w:color="000000" w:fill="D8D8D8"/>
            <w:vAlign w:val="bottom"/>
          </w:tcPr>
          <w:p w14:paraId="111B1967"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57AA2BC1"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74" w:type="pct"/>
            <w:tcBorders>
              <w:top w:val="nil"/>
              <w:left w:val="nil"/>
              <w:bottom w:val="nil"/>
              <w:right w:val="nil"/>
            </w:tcBorders>
            <w:shd w:val="clear" w:color="000000" w:fill="D8D8D8"/>
            <w:vAlign w:val="bottom"/>
          </w:tcPr>
          <w:p w14:paraId="365D72D1"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w:t>
            </w:r>
          </w:p>
        </w:tc>
        <w:tc>
          <w:tcPr>
            <w:tcW w:w="261" w:type="pct"/>
            <w:tcBorders>
              <w:top w:val="nil"/>
              <w:left w:val="nil"/>
              <w:bottom w:val="nil"/>
              <w:right w:val="nil"/>
            </w:tcBorders>
            <w:shd w:val="clear" w:color="000000" w:fill="D8D8D8"/>
            <w:noWrap/>
            <w:vAlign w:val="bottom"/>
          </w:tcPr>
          <w:p w14:paraId="3A0A7E63"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N</w:t>
            </w:r>
          </w:p>
        </w:tc>
        <w:tc>
          <w:tcPr>
            <w:tcW w:w="264" w:type="pct"/>
            <w:tcBorders>
              <w:top w:val="nil"/>
              <w:left w:val="nil"/>
              <w:bottom w:val="nil"/>
              <w:right w:val="single" w:sz="8" w:space="0" w:color="auto"/>
            </w:tcBorders>
            <w:shd w:val="clear" w:color="000000" w:fill="D8D8D8"/>
            <w:noWrap/>
            <w:vAlign w:val="bottom"/>
          </w:tcPr>
          <w:p w14:paraId="3F9F7A3A" w14:textId="77777777" w:rsidR="006B03F9" w:rsidRPr="003821E5" w:rsidRDefault="006B03F9" w:rsidP="009450B3">
            <w:pPr>
              <w:keepNext/>
              <w:keepLines/>
              <w:ind w:right="45"/>
              <w:jc w:val="right"/>
              <w:rPr>
                <w:rFonts w:eastAsia="Times New Roman"/>
                <w:b/>
                <w:bCs/>
                <w:color w:val="000000"/>
                <w:szCs w:val="23"/>
                <w:lang w:eastAsia="en-AU"/>
              </w:rPr>
            </w:pPr>
            <w:r w:rsidRPr="003821E5">
              <w:rPr>
                <w:rFonts w:eastAsia="Times New Roman"/>
                <w:b/>
                <w:bCs/>
                <w:color w:val="000000"/>
                <w:szCs w:val="23"/>
                <w:lang w:eastAsia="en-AU"/>
              </w:rPr>
              <w:t>%</w:t>
            </w:r>
          </w:p>
        </w:tc>
      </w:tr>
      <w:tr w:rsidR="008F317B" w:rsidRPr="003821E5" w14:paraId="1482C539" w14:textId="77777777" w:rsidTr="008F317B">
        <w:trPr>
          <w:cantSplit/>
          <w:trHeight w:val="300"/>
        </w:trPr>
        <w:tc>
          <w:tcPr>
            <w:tcW w:w="1161" w:type="pct"/>
            <w:tcBorders>
              <w:top w:val="single" w:sz="8" w:space="0" w:color="auto"/>
              <w:left w:val="single" w:sz="8" w:space="0" w:color="auto"/>
              <w:bottom w:val="nil"/>
              <w:right w:val="single" w:sz="8" w:space="0" w:color="7F7F7F"/>
            </w:tcBorders>
            <w:shd w:val="clear" w:color="auto" w:fill="auto"/>
            <w:noWrap/>
            <w:vAlign w:val="bottom"/>
          </w:tcPr>
          <w:p w14:paraId="58ED892A" w14:textId="77777777" w:rsidR="008F317B" w:rsidRPr="003821E5" w:rsidRDefault="008F317B" w:rsidP="009450B3">
            <w:pPr>
              <w:keepNext/>
              <w:keepLines/>
              <w:rPr>
                <w:color w:val="000000"/>
                <w:sz w:val="22"/>
              </w:rPr>
            </w:pPr>
            <w:r w:rsidRPr="003821E5">
              <w:rPr>
                <w:color w:val="000000"/>
                <w:sz w:val="22"/>
              </w:rPr>
              <w:t>Anatomical Pathology Services</w:t>
            </w:r>
          </w:p>
        </w:tc>
        <w:tc>
          <w:tcPr>
            <w:tcW w:w="311" w:type="pct"/>
            <w:tcBorders>
              <w:top w:val="single" w:sz="8" w:space="0" w:color="auto"/>
              <w:left w:val="single" w:sz="8" w:space="0" w:color="7F7F7F"/>
              <w:bottom w:val="nil"/>
              <w:right w:val="nil"/>
            </w:tcBorders>
            <w:shd w:val="clear" w:color="auto" w:fill="auto"/>
            <w:noWrap/>
            <w:vAlign w:val="bottom"/>
          </w:tcPr>
          <w:p w14:paraId="2BB3F497" w14:textId="78F00692" w:rsidR="008F317B" w:rsidRPr="003821E5" w:rsidRDefault="008F317B" w:rsidP="009450B3">
            <w:pPr>
              <w:keepNext/>
              <w:keepLines/>
              <w:jc w:val="right"/>
              <w:rPr>
                <w:color w:val="000000"/>
                <w:sz w:val="22"/>
              </w:rPr>
            </w:pPr>
            <w:r w:rsidRPr="003821E5">
              <w:rPr>
                <w:color w:val="000000"/>
                <w:szCs w:val="23"/>
              </w:rPr>
              <w:t>5</w:t>
            </w:r>
          </w:p>
        </w:tc>
        <w:tc>
          <w:tcPr>
            <w:tcW w:w="331" w:type="pct"/>
            <w:tcBorders>
              <w:top w:val="single" w:sz="8" w:space="0" w:color="auto"/>
              <w:left w:val="nil"/>
              <w:bottom w:val="nil"/>
              <w:right w:val="single" w:sz="8" w:space="0" w:color="7F7F7F"/>
            </w:tcBorders>
            <w:shd w:val="clear" w:color="auto" w:fill="auto"/>
            <w:noWrap/>
            <w:vAlign w:val="bottom"/>
          </w:tcPr>
          <w:p w14:paraId="31BB00A6" w14:textId="2B38FE16" w:rsidR="008F317B" w:rsidRPr="003821E5" w:rsidRDefault="008F317B" w:rsidP="009450B3">
            <w:pPr>
              <w:keepNext/>
              <w:keepLines/>
              <w:jc w:val="right"/>
              <w:rPr>
                <w:color w:val="000000"/>
                <w:sz w:val="22"/>
              </w:rPr>
            </w:pPr>
            <w:r w:rsidRPr="003821E5">
              <w:rPr>
                <w:color w:val="000000"/>
                <w:szCs w:val="23"/>
              </w:rPr>
              <w:t>401</w:t>
            </w:r>
          </w:p>
        </w:tc>
        <w:tc>
          <w:tcPr>
            <w:tcW w:w="266" w:type="pct"/>
            <w:tcBorders>
              <w:top w:val="single" w:sz="8" w:space="0" w:color="auto"/>
              <w:left w:val="single" w:sz="8" w:space="0" w:color="7F7F7F"/>
              <w:bottom w:val="nil"/>
              <w:right w:val="nil"/>
            </w:tcBorders>
            <w:shd w:val="clear" w:color="auto" w:fill="auto"/>
            <w:noWrap/>
            <w:vAlign w:val="bottom"/>
          </w:tcPr>
          <w:p w14:paraId="6E14B831" w14:textId="44784CF6" w:rsidR="008F317B" w:rsidRPr="003821E5" w:rsidRDefault="008F317B" w:rsidP="009450B3">
            <w:pPr>
              <w:keepNext/>
              <w:keepLines/>
              <w:jc w:val="right"/>
              <w:rPr>
                <w:color w:val="000000"/>
                <w:sz w:val="22"/>
              </w:rPr>
            </w:pPr>
            <w:r w:rsidRPr="003821E5">
              <w:rPr>
                <w:color w:val="000000"/>
                <w:szCs w:val="23"/>
              </w:rPr>
              <w:t>5</w:t>
            </w:r>
          </w:p>
        </w:tc>
        <w:tc>
          <w:tcPr>
            <w:tcW w:w="266" w:type="pct"/>
            <w:gridSpan w:val="2"/>
            <w:tcBorders>
              <w:top w:val="single" w:sz="8" w:space="0" w:color="auto"/>
              <w:left w:val="nil"/>
              <w:bottom w:val="nil"/>
              <w:right w:val="nil"/>
            </w:tcBorders>
            <w:shd w:val="clear" w:color="auto" w:fill="auto"/>
            <w:noWrap/>
            <w:vAlign w:val="bottom"/>
          </w:tcPr>
          <w:p w14:paraId="2BEB327A" w14:textId="562D5155" w:rsidR="008F317B" w:rsidRPr="003821E5" w:rsidRDefault="008F317B" w:rsidP="009450B3">
            <w:pPr>
              <w:keepNext/>
              <w:keepLines/>
              <w:jc w:val="right"/>
              <w:rPr>
                <w:color w:val="000000"/>
                <w:sz w:val="22"/>
              </w:rPr>
            </w:pPr>
            <w:r w:rsidRPr="003821E5">
              <w:rPr>
                <w:color w:val="000000"/>
                <w:szCs w:val="23"/>
              </w:rPr>
              <w:t>100.0</w:t>
            </w:r>
          </w:p>
        </w:tc>
        <w:tc>
          <w:tcPr>
            <w:tcW w:w="267" w:type="pct"/>
            <w:tcBorders>
              <w:top w:val="single" w:sz="8" w:space="0" w:color="auto"/>
              <w:left w:val="nil"/>
              <w:bottom w:val="nil"/>
              <w:right w:val="nil"/>
            </w:tcBorders>
            <w:shd w:val="clear" w:color="auto" w:fill="auto"/>
            <w:noWrap/>
            <w:vAlign w:val="bottom"/>
          </w:tcPr>
          <w:p w14:paraId="78FC43C4" w14:textId="23960D29" w:rsidR="008F317B" w:rsidRPr="003821E5" w:rsidRDefault="008F317B" w:rsidP="009450B3">
            <w:pPr>
              <w:keepNext/>
              <w:keepLines/>
              <w:jc w:val="right"/>
              <w:rPr>
                <w:color w:val="000000"/>
                <w:sz w:val="22"/>
              </w:rPr>
            </w:pPr>
            <w:r w:rsidRPr="003821E5">
              <w:rPr>
                <w:color w:val="000000"/>
                <w:szCs w:val="23"/>
              </w:rPr>
              <w:t>117</w:t>
            </w:r>
          </w:p>
        </w:tc>
        <w:tc>
          <w:tcPr>
            <w:tcW w:w="266" w:type="pct"/>
            <w:tcBorders>
              <w:top w:val="single" w:sz="8" w:space="0" w:color="auto"/>
              <w:left w:val="nil"/>
              <w:bottom w:val="nil"/>
              <w:right w:val="nil"/>
            </w:tcBorders>
            <w:shd w:val="clear" w:color="auto" w:fill="auto"/>
            <w:noWrap/>
            <w:vAlign w:val="bottom"/>
          </w:tcPr>
          <w:p w14:paraId="00C0A10E" w14:textId="4E83AB38" w:rsidR="008F317B" w:rsidRPr="003821E5" w:rsidRDefault="008F317B" w:rsidP="009450B3">
            <w:pPr>
              <w:keepNext/>
              <w:keepLines/>
              <w:jc w:val="right"/>
              <w:rPr>
                <w:color w:val="000000"/>
                <w:sz w:val="22"/>
              </w:rPr>
            </w:pPr>
            <w:r w:rsidRPr="003821E5">
              <w:rPr>
                <w:color w:val="000000"/>
                <w:szCs w:val="23"/>
              </w:rPr>
              <w:t>64.6</w:t>
            </w:r>
          </w:p>
        </w:tc>
        <w:tc>
          <w:tcPr>
            <w:tcW w:w="267" w:type="pct"/>
            <w:tcBorders>
              <w:top w:val="single" w:sz="8" w:space="0" w:color="auto"/>
              <w:left w:val="nil"/>
              <w:bottom w:val="nil"/>
              <w:right w:val="nil"/>
            </w:tcBorders>
            <w:shd w:val="clear" w:color="auto" w:fill="auto"/>
          </w:tcPr>
          <w:p w14:paraId="78EF4A75" w14:textId="2C4C6E91" w:rsidR="008F317B" w:rsidRPr="003821E5" w:rsidRDefault="008F317B" w:rsidP="009450B3">
            <w:pPr>
              <w:keepNext/>
              <w:keepLines/>
              <w:jc w:val="right"/>
              <w:rPr>
                <w:color w:val="000000"/>
                <w:sz w:val="22"/>
              </w:rPr>
            </w:pPr>
            <w:r w:rsidRPr="003821E5">
              <w:rPr>
                <w:color w:val="000000"/>
                <w:szCs w:val="23"/>
              </w:rPr>
              <w:t>75</w:t>
            </w:r>
          </w:p>
        </w:tc>
        <w:tc>
          <w:tcPr>
            <w:tcW w:w="266" w:type="pct"/>
            <w:gridSpan w:val="2"/>
            <w:tcBorders>
              <w:top w:val="single" w:sz="8" w:space="0" w:color="auto"/>
              <w:left w:val="nil"/>
              <w:bottom w:val="nil"/>
              <w:right w:val="nil"/>
            </w:tcBorders>
            <w:shd w:val="clear" w:color="auto" w:fill="auto"/>
          </w:tcPr>
          <w:p w14:paraId="0F086970" w14:textId="0B3A87BF" w:rsidR="008F317B" w:rsidRPr="003821E5" w:rsidRDefault="008F317B" w:rsidP="009450B3">
            <w:pPr>
              <w:keepNext/>
              <w:keepLines/>
              <w:jc w:val="right"/>
              <w:rPr>
                <w:color w:val="000000"/>
                <w:sz w:val="22"/>
              </w:rPr>
            </w:pPr>
            <w:r w:rsidRPr="003821E5">
              <w:rPr>
                <w:color w:val="000000"/>
                <w:szCs w:val="23"/>
              </w:rPr>
              <w:t>56.8</w:t>
            </w:r>
          </w:p>
        </w:tc>
        <w:tc>
          <w:tcPr>
            <w:tcW w:w="266" w:type="pct"/>
            <w:tcBorders>
              <w:top w:val="single" w:sz="8" w:space="0" w:color="auto"/>
              <w:left w:val="nil"/>
              <w:bottom w:val="nil"/>
              <w:right w:val="nil"/>
            </w:tcBorders>
            <w:shd w:val="clear" w:color="auto" w:fill="auto"/>
          </w:tcPr>
          <w:p w14:paraId="50C1A12A" w14:textId="5F766069" w:rsidR="008F317B" w:rsidRPr="003821E5" w:rsidRDefault="008F317B" w:rsidP="009450B3">
            <w:pPr>
              <w:keepNext/>
              <w:keepLines/>
              <w:jc w:val="right"/>
              <w:rPr>
                <w:color w:val="000000"/>
                <w:sz w:val="22"/>
              </w:rPr>
            </w:pPr>
            <w:r w:rsidRPr="003821E5">
              <w:rPr>
                <w:color w:val="000000"/>
                <w:szCs w:val="23"/>
              </w:rPr>
              <w:t>29</w:t>
            </w:r>
          </w:p>
        </w:tc>
        <w:tc>
          <w:tcPr>
            <w:tcW w:w="268" w:type="pct"/>
            <w:tcBorders>
              <w:top w:val="single" w:sz="8" w:space="0" w:color="auto"/>
              <w:left w:val="nil"/>
              <w:bottom w:val="nil"/>
              <w:right w:val="nil"/>
            </w:tcBorders>
            <w:shd w:val="clear" w:color="auto" w:fill="auto"/>
          </w:tcPr>
          <w:p w14:paraId="2F5099EE" w14:textId="5B5D748F" w:rsidR="008F317B" w:rsidRPr="003821E5" w:rsidRDefault="008F317B" w:rsidP="009450B3">
            <w:pPr>
              <w:keepNext/>
              <w:keepLines/>
              <w:jc w:val="right"/>
              <w:rPr>
                <w:color w:val="000000"/>
                <w:sz w:val="22"/>
              </w:rPr>
            </w:pPr>
            <w:r w:rsidRPr="003821E5">
              <w:rPr>
                <w:color w:val="000000"/>
                <w:szCs w:val="23"/>
              </w:rPr>
              <w:t>46.0</w:t>
            </w:r>
          </w:p>
        </w:tc>
        <w:tc>
          <w:tcPr>
            <w:tcW w:w="266" w:type="pct"/>
            <w:tcBorders>
              <w:top w:val="single" w:sz="8" w:space="0" w:color="auto"/>
              <w:left w:val="nil"/>
              <w:bottom w:val="nil"/>
              <w:right w:val="nil"/>
            </w:tcBorders>
            <w:shd w:val="clear" w:color="auto" w:fill="auto"/>
          </w:tcPr>
          <w:p w14:paraId="422E18DA" w14:textId="2B4D78AD" w:rsidR="008F317B" w:rsidRPr="003821E5" w:rsidRDefault="008F317B" w:rsidP="009450B3">
            <w:pPr>
              <w:keepNext/>
              <w:keepLines/>
              <w:jc w:val="right"/>
              <w:rPr>
                <w:color w:val="000000"/>
                <w:sz w:val="22"/>
              </w:rPr>
            </w:pPr>
            <w:r w:rsidRPr="003821E5">
              <w:rPr>
                <w:color w:val="000000"/>
                <w:szCs w:val="23"/>
              </w:rPr>
              <w:t>14</w:t>
            </w:r>
          </w:p>
        </w:tc>
        <w:tc>
          <w:tcPr>
            <w:tcW w:w="274" w:type="pct"/>
            <w:tcBorders>
              <w:top w:val="single" w:sz="8" w:space="0" w:color="auto"/>
              <w:left w:val="nil"/>
              <w:bottom w:val="nil"/>
              <w:right w:val="nil"/>
            </w:tcBorders>
            <w:shd w:val="clear" w:color="auto" w:fill="auto"/>
          </w:tcPr>
          <w:p w14:paraId="7D7C316B" w14:textId="561B5FCF" w:rsidR="008F317B" w:rsidRPr="003821E5" w:rsidRDefault="008F317B" w:rsidP="009450B3">
            <w:pPr>
              <w:keepNext/>
              <w:keepLines/>
              <w:jc w:val="right"/>
              <w:rPr>
                <w:color w:val="000000"/>
                <w:sz w:val="22"/>
              </w:rPr>
            </w:pPr>
            <w:r w:rsidRPr="003821E5">
              <w:rPr>
                <w:color w:val="000000"/>
                <w:szCs w:val="23"/>
              </w:rPr>
              <w:t>58.3</w:t>
            </w:r>
          </w:p>
        </w:tc>
        <w:tc>
          <w:tcPr>
            <w:tcW w:w="261" w:type="pct"/>
            <w:tcBorders>
              <w:top w:val="single" w:sz="8" w:space="0" w:color="auto"/>
              <w:left w:val="nil"/>
              <w:bottom w:val="nil"/>
              <w:right w:val="nil"/>
            </w:tcBorders>
            <w:shd w:val="clear" w:color="auto" w:fill="auto"/>
          </w:tcPr>
          <w:p w14:paraId="2080C7FD" w14:textId="733775AB" w:rsidR="008F317B" w:rsidRPr="003821E5" w:rsidRDefault="008F317B" w:rsidP="009450B3">
            <w:pPr>
              <w:keepNext/>
              <w:keepLines/>
              <w:jc w:val="right"/>
              <w:rPr>
                <w:color w:val="000000"/>
                <w:sz w:val="22"/>
              </w:rPr>
            </w:pPr>
            <w:r w:rsidRPr="003821E5">
              <w:rPr>
                <w:color w:val="000000"/>
                <w:szCs w:val="23"/>
              </w:rPr>
              <w:t>0</w:t>
            </w:r>
          </w:p>
        </w:tc>
        <w:tc>
          <w:tcPr>
            <w:tcW w:w="264" w:type="pct"/>
            <w:tcBorders>
              <w:top w:val="single" w:sz="8" w:space="0" w:color="auto"/>
              <w:left w:val="nil"/>
              <w:bottom w:val="nil"/>
              <w:right w:val="single" w:sz="8" w:space="0" w:color="auto"/>
            </w:tcBorders>
            <w:shd w:val="clear" w:color="auto" w:fill="auto"/>
          </w:tcPr>
          <w:p w14:paraId="078500F7" w14:textId="31AA096C" w:rsidR="008F317B" w:rsidRPr="003821E5" w:rsidRDefault="008F317B" w:rsidP="009450B3">
            <w:pPr>
              <w:keepNext/>
              <w:keepLines/>
              <w:jc w:val="right"/>
              <w:rPr>
                <w:color w:val="000000"/>
                <w:sz w:val="22"/>
              </w:rPr>
            </w:pPr>
            <w:r w:rsidRPr="003821E5">
              <w:rPr>
                <w:color w:val="000000"/>
                <w:szCs w:val="23"/>
              </w:rPr>
              <w:t>0.0</w:t>
            </w:r>
          </w:p>
        </w:tc>
      </w:tr>
      <w:tr w:rsidR="008F317B" w:rsidRPr="003821E5" w14:paraId="178ACD42" w14:textId="77777777" w:rsidTr="008F317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77D4C5BD" w14:textId="77777777" w:rsidR="008F317B" w:rsidRPr="003821E5" w:rsidRDefault="008F317B" w:rsidP="009450B3">
            <w:pPr>
              <w:keepNext/>
              <w:keepLines/>
              <w:rPr>
                <w:color w:val="000000"/>
                <w:sz w:val="22"/>
              </w:rPr>
            </w:pPr>
            <w:r w:rsidRPr="003821E5">
              <w:rPr>
                <w:rFonts w:asciiTheme="minorHAnsi" w:hAnsiTheme="minorHAnsi"/>
                <w:szCs w:val="23"/>
              </w:rPr>
              <w:t>Canterbury Health Laboratories</w:t>
            </w:r>
          </w:p>
        </w:tc>
        <w:tc>
          <w:tcPr>
            <w:tcW w:w="311" w:type="pct"/>
            <w:tcBorders>
              <w:top w:val="nil"/>
              <w:left w:val="single" w:sz="8" w:space="0" w:color="7F7F7F"/>
              <w:bottom w:val="nil"/>
              <w:right w:val="nil"/>
            </w:tcBorders>
            <w:shd w:val="clear" w:color="auto" w:fill="auto"/>
            <w:noWrap/>
            <w:vAlign w:val="bottom"/>
          </w:tcPr>
          <w:p w14:paraId="38B2E00B" w14:textId="63384814" w:rsidR="008F317B" w:rsidRPr="003821E5" w:rsidRDefault="008F317B" w:rsidP="009450B3">
            <w:pPr>
              <w:keepNext/>
              <w:keepLines/>
              <w:jc w:val="right"/>
              <w:rPr>
                <w:color w:val="000000"/>
                <w:sz w:val="22"/>
              </w:rPr>
            </w:pPr>
            <w:r w:rsidRPr="003821E5">
              <w:rPr>
                <w:color w:val="000000"/>
                <w:szCs w:val="23"/>
              </w:rPr>
              <w:t>2</w:t>
            </w:r>
          </w:p>
        </w:tc>
        <w:tc>
          <w:tcPr>
            <w:tcW w:w="331" w:type="pct"/>
            <w:tcBorders>
              <w:top w:val="nil"/>
              <w:left w:val="nil"/>
              <w:bottom w:val="nil"/>
              <w:right w:val="single" w:sz="8" w:space="0" w:color="7F7F7F"/>
            </w:tcBorders>
            <w:shd w:val="clear" w:color="auto" w:fill="auto"/>
            <w:noWrap/>
            <w:vAlign w:val="bottom"/>
          </w:tcPr>
          <w:p w14:paraId="4149CD8E" w14:textId="01320AED" w:rsidR="008F317B" w:rsidRPr="003821E5" w:rsidRDefault="008F317B" w:rsidP="009450B3">
            <w:pPr>
              <w:keepNext/>
              <w:keepLines/>
              <w:jc w:val="right"/>
              <w:rPr>
                <w:color w:val="000000"/>
                <w:sz w:val="22"/>
              </w:rPr>
            </w:pPr>
            <w:r w:rsidRPr="003821E5">
              <w:rPr>
                <w:color w:val="000000"/>
                <w:szCs w:val="23"/>
              </w:rPr>
              <w:t>48</w:t>
            </w:r>
          </w:p>
        </w:tc>
        <w:tc>
          <w:tcPr>
            <w:tcW w:w="266" w:type="pct"/>
            <w:tcBorders>
              <w:top w:val="nil"/>
              <w:left w:val="single" w:sz="8" w:space="0" w:color="7F7F7F"/>
              <w:bottom w:val="nil"/>
              <w:right w:val="nil"/>
            </w:tcBorders>
            <w:shd w:val="clear" w:color="auto" w:fill="auto"/>
            <w:noWrap/>
            <w:vAlign w:val="bottom"/>
          </w:tcPr>
          <w:p w14:paraId="475F85F8" w14:textId="77D9C989" w:rsidR="008F317B" w:rsidRPr="003821E5" w:rsidRDefault="008F317B" w:rsidP="009450B3">
            <w:pPr>
              <w:keepNext/>
              <w:keepLines/>
              <w:jc w:val="right"/>
              <w:rPr>
                <w:color w:val="000000"/>
                <w:sz w:val="22"/>
              </w:rPr>
            </w:pPr>
            <w:r w:rsidRPr="003821E5">
              <w:rPr>
                <w:color w:val="000000"/>
                <w:szCs w:val="23"/>
              </w:rPr>
              <w:t>2</w:t>
            </w:r>
          </w:p>
        </w:tc>
        <w:tc>
          <w:tcPr>
            <w:tcW w:w="266" w:type="pct"/>
            <w:gridSpan w:val="2"/>
            <w:tcBorders>
              <w:top w:val="nil"/>
              <w:left w:val="nil"/>
              <w:bottom w:val="nil"/>
              <w:right w:val="nil"/>
            </w:tcBorders>
            <w:shd w:val="clear" w:color="auto" w:fill="auto"/>
            <w:noWrap/>
            <w:vAlign w:val="bottom"/>
          </w:tcPr>
          <w:p w14:paraId="36A35C94" w14:textId="791589BF" w:rsidR="008F317B" w:rsidRPr="003821E5" w:rsidRDefault="008F317B" w:rsidP="009450B3">
            <w:pPr>
              <w:keepNext/>
              <w:keepLines/>
              <w:jc w:val="right"/>
              <w:rPr>
                <w:color w:val="000000"/>
                <w:sz w:val="22"/>
              </w:rPr>
            </w:pPr>
            <w:r w:rsidRPr="003821E5">
              <w:rPr>
                <w:color w:val="000000"/>
                <w:szCs w:val="23"/>
              </w:rPr>
              <w:t>100.0</w:t>
            </w:r>
          </w:p>
        </w:tc>
        <w:tc>
          <w:tcPr>
            <w:tcW w:w="267" w:type="pct"/>
            <w:tcBorders>
              <w:top w:val="nil"/>
              <w:left w:val="nil"/>
              <w:bottom w:val="nil"/>
              <w:right w:val="nil"/>
            </w:tcBorders>
            <w:shd w:val="clear" w:color="auto" w:fill="auto"/>
            <w:noWrap/>
            <w:vAlign w:val="bottom"/>
          </w:tcPr>
          <w:p w14:paraId="3423594E" w14:textId="4A526F3B" w:rsidR="008F317B" w:rsidRPr="003821E5" w:rsidRDefault="008F317B" w:rsidP="009450B3">
            <w:pPr>
              <w:keepNext/>
              <w:keepLines/>
              <w:jc w:val="right"/>
              <w:rPr>
                <w:color w:val="000000"/>
                <w:sz w:val="22"/>
              </w:rPr>
            </w:pPr>
            <w:r w:rsidRPr="003821E5">
              <w:rPr>
                <w:color w:val="000000"/>
                <w:szCs w:val="23"/>
              </w:rPr>
              <w:t>15</w:t>
            </w:r>
          </w:p>
        </w:tc>
        <w:tc>
          <w:tcPr>
            <w:tcW w:w="266" w:type="pct"/>
            <w:tcBorders>
              <w:top w:val="nil"/>
              <w:left w:val="nil"/>
              <w:bottom w:val="nil"/>
              <w:right w:val="nil"/>
            </w:tcBorders>
            <w:shd w:val="clear" w:color="auto" w:fill="auto"/>
            <w:noWrap/>
            <w:vAlign w:val="bottom"/>
          </w:tcPr>
          <w:p w14:paraId="4B25E060" w14:textId="5781F43D" w:rsidR="008F317B" w:rsidRPr="003821E5" w:rsidRDefault="008F317B" w:rsidP="009450B3">
            <w:pPr>
              <w:keepNext/>
              <w:keepLines/>
              <w:jc w:val="right"/>
              <w:rPr>
                <w:color w:val="000000"/>
                <w:sz w:val="22"/>
              </w:rPr>
            </w:pPr>
            <w:r w:rsidRPr="003821E5">
              <w:rPr>
                <w:color w:val="000000"/>
                <w:szCs w:val="23"/>
              </w:rPr>
              <w:t>57.7</w:t>
            </w:r>
          </w:p>
        </w:tc>
        <w:tc>
          <w:tcPr>
            <w:tcW w:w="267" w:type="pct"/>
            <w:tcBorders>
              <w:top w:val="nil"/>
              <w:left w:val="nil"/>
              <w:bottom w:val="nil"/>
              <w:right w:val="nil"/>
            </w:tcBorders>
            <w:shd w:val="clear" w:color="auto" w:fill="auto"/>
            <w:noWrap/>
          </w:tcPr>
          <w:p w14:paraId="071D90F4" w14:textId="2F839EC7" w:rsidR="008F317B" w:rsidRPr="003821E5" w:rsidRDefault="008F317B" w:rsidP="009450B3">
            <w:pPr>
              <w:keepNext/>
              <w:keepLines/>
              <w:jc w:val="right"/>
              <w:rPr>
                <w:color w:val="000000"/>
                <w:sz w:val="22"/>
              </w:rPr>
            </w:pPr>
            <w:r w:rsidRPr="003821E5">
              <w:rPr>
                <w:color w:val="000000"/>
                <w:szCs w:val="23"/>
              </w:rPr>
              <w:t>5</w:t>
            </w:r>
          </w:p>
        </w:tc>
        <w:tc>
          <w:tcPr>
            <w:tcW w:w="266" w:type="pct"/>
            <w:gridSpan w:val="2"/>
            <w:tcBorders>
              <w:top w:val="nil"/>
              <w:left w:val="nil"/>
              <w:bottom w:val="nil"/>
              <w:right w:val="nil"/>
            </w:tcBorders>
            <w:shd w:val="clear" w:color="auto" w:fill="auto"/>
            <w:noWrap/>
          </w:tcPr>
          <w:p w14:paraId="144E9E76" w14:textId="676F113B" w:rsidR="008F317B" w:rsidRPr="003821E5" w:rsidRDefault="008F317B" w:rsidP="009450B3">
            <w:pPr>
              <w:keepNext/>
              <w:keepLines/>
              <w:jc w:val="right"/>
              <w:rPr>
                <w:color w:val="000000"/>
                <w:sz w:val="22"/>
              </w:rPr>
            </w:pPr>
            <w:r w:rsidRPr="003821E5">
              <w:rPr>
                <w:color w:val="000000"/>
                <w:szCs w:val="23"/>
              </w:rPr>
              <w:t>55.6</w:t>
            </w:r>
          </w:p>
        </w:tc>
        <w:tc>
          <w:tcPr>
            <w:tcW w:w="266" w:type="pct"/>
            <w:tcBorders>
              <w:top w:val="nil"/>
              <w:left w:val="nil"/>
              <w:bottom w:val="nil"/>
              <w:right w:val="nil"/>
            </w:tcBorders>
            <w:shd w:val="clear" w:color="auto" w:fill="auto"/>
          </w:tcPr>
          <w:p w14:paraId="2721C2BA" w14:textId="2AF4F594" w:rsidR="008F317B" w:rsidRPr="003821E5" w:rsidRDefault="008F317B" w:rsidP="009450B3">
            <w:pPr>
              <w:keepNext/>
              <w:keepLines/>
              <w:jc w:val="right"/>
              <w:rPr>
                <w:color w:val="000000"/>
                <w:sz w:val="22"/>
              </w:rPr>
            </w:pPr>
            <w:r w:rsidRPr="003821E5">
              <w:rPr>
                <w:color w:val="000000"/>
                <w:szCs w:val="23"/>
              </w:rPr>
              <w:t>3</w:t>
            </w:r>
          </w:p>
        </w:tc>
        <w:tc>
          <w:tcPr>
            <w:tcW w:w="268" w:type="pct"/>
            <w:tcBorders>
              <w:top w:val="nil"/>
              <w:left w:val="nil"/>
              <w:bottom w:val="nil"/>
              <w:right w:val="nil"/>
            </w:tcBorders>
            <w:shd w:val="clear" w:color="auto" w:fill="auto"/>
          </w:tcPr>
          <w:p w14:paraId="55381357" w14:textId="127DECE2" w:rsidR="008F317B" w:rsidRPr="003821E5" w:rsidRDefault="008F317B" w:rsidP="009450B3">
            <w:pPr>
              <w:keepNext/>
              <w:keepLines/>
              <w:jc w:val="right"/>
              <w:rPr>
                <w:color w:val="000000"/>
                <w:sz w:val="22"/>
              </w:rPr>
            </w:pPr>
            <w:r w:rsidRPr="003821E5">
              <w:rPr>
                <w:color w:val="000000"/>
                <w:szCs w:val="23"/>
              </w:rPr>
              <w:t>33.3</w:t>
            </w:r>
          </w:p>
        </w:tc>
        <w:tc>
          <w:tcPr>
            <w:tcW w:w="266" w:type="pct"/>
            <w:tcBorders>
              <w:top w:val="nil"/>
              <w:left w:val="nil"/>
              <w:bottom w:val="nil"/>
              <w:right w:val="nil"/>
            </w:tcBorders>
            <w:shd w:val="clear" w:color="auto" w:fill="auto"/>
          </w:tcPr>
          <w:p w14:paraId="634ACC2A" w14:textId="03F563D6" w:rsidR="008F317B" w:rsidRPr="003821E5" w:rsidRDefault="008F317B" w:rsidP="009450B3">
            <w:pPr>
              <w:keepNext/>
              <w:keepLines/>
              <w:jc w:val="right"/>
              <w:rPr>
                <w:color w:val="000000"/>
                <w:sz w:val="22"/>
              </w:rPr>
            </w:pPr>
            <w:r w:rsidRPr="003821E5">
              <w:rPr>
                <w:color w:val="000000"/>
                <w:szCs w:val="23"/>
              </w:rPr>
              <w:t>3</w:t>
            </w:r>
          </w:p>
        </w:tc>
        <w:tc>
          <w:tcPr>
            <w:tcW w:w="274" w:type="pct"/>
            <w:tcBorders>
              <w:top w:val="nil"/>
              <w:left w:val="nil"/>
              <w:bottom w:val="nil"/>
              <w:right w:val="nil"/>
            </w:tcBorders>
            <w:shd w:val="clear" w:color="auto" w:fill="auto"/>
          </w:tcPr>
          <w:p w14:paraId="4787661C" w14:textId="7803B206" w:rsidR="008F317B" w:rsidRPr="003821E5" w:rsidRDefault="008F317B" w:rsidP="009450B3">
            <w:pPr>
              <w:keepNext/>
              <w:keepLines/>
              <w:jc w:val="right"/>
              <w:rPr>
                <w:color w:val="000000"/>
                <w:sz w:val="22"/>
              </w:rPr>
            </w:pPr>
            <w:r w:rsidRPr="003821E5">
              <w:rPr>
                <w:color w:val="000000"/>
                <w:szCs w:val="23"/>
              </w:rPr>
              <w:t>75.0</w:t>
            </w:r>
          </w:p>
        </w:tc>
        <w:tc>
          <w:tcPr>
            <w:tcW w:w="261" w:type="pct"/>
            <w:tcBorders>
              <w:top w:val="nil"/>
              <w:left w:val="nil"/>
              <w:bottom w:val="nil"/>
              <w:right w:val="nil"/>
            </w:tcBorders>
            <w:shd w:val="clear" w:color="auto" w:fill="auto"/>
            <w:noWrap/>
          </w:tcPr>
          <w:p w14:paraId="30652DDE" w14:textId="40D1939B" w:rsidR="008F317B" w:rsidRPr="003821E5" w:rsidRDefault="008F317B" w:rsidP="009450B3">
            <w:pPr>
              <w:keepNext/>
              <w:keepLines/>
              <w:jc w:val="right"/>
              <w:rPr>
                <w:color w:val="000000"/>
                <w:sz w:val="22"/>
              </w:rPr>
            </w:pPr>
            <w:r w:rsidRPr="003821E5">
              <w:rPr>
                <w:color w:val="000000"/>
                <w:szCs w:val="23"/>
              </w:rPr>
              <w:t>0</w:t>
            </w:r>
          </w:p>
        </w:tc>
        <w:tc>
          <w:tcPr>
            <w:tcW w:w="264" w:type="pct"/>
            <w:tcBorders>
              <w:top w:val="nil"/>
              <w:left w:val="nil"/>
              <w:bottom w:val="nil"/>
              <w:right w:val="single" w:sz="8" w:space="0" w:color="auto"/>
            </w:tcBorders>
            <w:shd w:val="clear" w:color="auto" w:fill="auto"/>
            <w:noWrap/>
          </w:tcPr>
          <w:p w14:paraId="349D747E" w14:textId="43186BDD" w:rsidR="008F317B" w:rsidRPr="003821E5" w:rsidRDefault="008F317B" w:rsidP="009450B3">
            <w:pPr>
              <w:keepNext/>
              <w:keepLines/>
              <w:jc w:val="right"/>
              <w:rPr>
                <w:color w:val="000000"/>
                <w:sz w:val="22"/>
              </w:rPr>
            </w:pPr>
            <w:r w:rsidRPr="003821E5">
              <w:rPr>
                <w:color w:val="000000"/>
                <w:szCs w:val="23"/>
              </w:rPr>
              <w:t>0.0</w:t>
            </w:r>
          </w:p>
        </w:tc>
      </w:tr>
      <w:tr w:rsidR="008F317B" w:rsidRPr="003821E5" w14:paraId="19DAAFD5" w14:textId="77777777" w:rsidTr="008F317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42F11B64" w14:textId="77777777" w:rsidR="008F317B" w:rsidRPr="003821E5" w:rsidRDefault="008F317B" w:rsidP="009450B3">
            <w:pPr>
              <w:keepNext/>
              <w:keepLines/>
              <w:rPr>
                <w:color w:val="000000"/>
                <w:sz w:val="22"/>
              </w:rPr>
            </w:pPr>
            <w:r w:rsidRPr="003821E5">
              <w:rPr>
                <w:rFonts w:asciiTheme="minorHAnsi" w:hAnsiTheme="minorHAnsi"/>
                <w:szCs w:val="23"/>
              </w:rPr>
              <w:t>LabPLUS</w:t>
            </w:r>
          </w:p>
        </w:tc>
        <w:tc>
          <w:tcPr>
            <w:tcW w:w="311" w:type="pct"/>
            <w:tcBorders>
              <w:top w:val="nil"/>
              <w:left w:val="single" w:sz="8" w:space="0" w:color="7F7F7F"/>
              <w:bottom w:val="nil"/>
              <w:right w:val="nil"/>
            </w:tcBorders>
            <w:shd w:val="clear" w:color="auto" w:fill="auto"/>
            <w:noWrap/>
            <w:vAlign w:val="bottom"/>
          </w:tcPr>
          <w:p w14:paraId="36B4B0EF" w14:textId="1AEECCDD" w:rsidR="008F317B" w:rsidRPr="003821E5" w:rsidRDefault="008F317B" w:rsidP="009450B3">
            <w:pPr>
              <w:keepNext/>
              <w:keepLines/>
              <w:jc w:val="right"/>
              <w:rPr>
                <w:color w:val="000000"/>
                <w:sz w:val="22"/>
              </w:rPr>
            </w:pPr>
            <w:r w:rsidRPr="003821E5">
              <w:rPr>
                <w:color w:val="000000"/>
                <w:szCs w:val="23"/>
              </w:rPr>
              <w:t>0</w:t>
            </w:r>
          </w:p>
        </w:tc>
        <w:tc>
          <w:tcPr>
            <w:tcW w:w="331" w:type="pct"/>
            <w:tcBorders>
              <w:top w:val="nil"/>
              <w:left w:val="nil"/>
              <w:bottom w:val="nil"/>
              <w:right w:val="single" w:sz="8" w:space="0" w:color="7F7F7F"/>
            </w:tcBorders>
            <w:shd w:val="clear" w:color="auto" w:fill="auto"/>
            <w:noWrap/>
            <w:vAlign w:val="bottom"/>
          </w:tcPr>
          <w:p w14:paraId="4CF47FFD" w14:textId="5635EA03" w:rsidR="008F317B" w:rsidRPr="003821E5" w:rsidRDefault="008F317B" w:rsidP="009450B3">
            <w:pPr>
              <w:keepNext/>
              <w:keepLines/>
              <w:jc w:val="right"/>
              <w:rPr>
                <w:color w:val="000000"/>
                <w:sz w:val="22"/>
              </w:rPr>
            </w:pPr>
            <w:r w:rsidRPr="003821E5">
              <w:rPr>
                <w:color w:val="000000"/>
                <w:szCs w:val="23"/>
              </w:rPr>
              <w:t>41</w:t>
            </w:r>
          </w:p>
        </w:tc>
        <w:tc>
          <w:tcPr>
            <w:tcW w:w="266" w:type="pct"/>
            <w:tcBorders>
              <w:top w:val="nil"/>
              <w:left w:val="single" w:sz="8" w:space="0" w:color="7F7F7F"/>
              <w:bottom w:val="nil"/>
              <w:right w:val="nil"/>
            </w:tcBorders>
            <w:shd w:val="clear" w:color="auto" w:fill="auto"/>
            <w:noWrap/>
            <w:vAlign w:val="bottom"/>
          </w:tcPr>
          <w:p w14:paraId="5ADEEB78" w14:textId="6D5F69FA" w:rsidR="008F317B" w:rsidRPr="003821E5" w:rsidRDefault="008F317B" w:rsidP="009450B3">
            <w:pPr>
              <w:keepNext/>
              <w:keepLines/>
              <w:jc w:val="right"/>
              <w:rPr>
                <w:color w:val="000000"/>
                <w:sz w:val="22"/>
              </w:rPr>
            </w:pPr>
            <w:r w:rsidRPr="003821E5">
              <w:rPr>
                <w:color w:val="000000"/>
                <w:szCs w:val="23"/>
              </w:rPr>
              <w:t>-</w:t>
            </w:r>
          </w:p>
        </w:tc>
        <w:tc>
          <w:tcPr>
            <w:tcW w:w="266" w:type="pct"/>
            <w:gridSpan w:val="2"/>
            <w:tcBorders>
              <w:top w:val="nil"/>
              <w:left w:val="nil"/>
              <w:bottom w:val="nil"/>
              <w:right w:val="nil"/>
            </w:tcBorders>
            <w:shd w:val="clear" w:color="auto" w:fill="auto"/>
            <w:noWrap/>
            <w:vAlign w:val="bottom"/>
          </w:tcPr>
          <w:p w14:paraId="34FC3D46" w14:textId="00718373" w:rsidR="008F317B" w:rsidRPr="003821E5" w:rsidRDefault="008F317B" w:rsidP="009450B3">
            <w:pPr>
              <w:keepNext/>
              <w:keepLines/>
              <w:jc w:val="right"/>
              <w:rPr>
                <w:color w:val="000000"/>
                <w:sz w:val="22"/>
              </w:rPr>
            </w:pPr>
            <w:r w:rsidRPr="003821E5">
              <w:rPr>
                <w:color w:val="000000"/>
                <w:szCs w:val="23"/>
              </w:rPr>
              <w:t>-</w:t>
            </w:r>
          </w:p>
        </w:tc>
        <w:tc>
          <w:tcPr>
            <w:tcW w:w="267" w:type="pct"/>
            <w:tcBorders>
              <w:top w:val="nil"/>
              <w:left w:val="nil"/>
              <w:bottom w:val="nil"/>
              <w:right w:val="nil"/>
            </w:tcBorders>
            <w:shd w:val="clear" w:color="auto" w:fill="auto"/>
            <w:noWrap/>
            <w:vAlign w:val="bottom"/>
          </w:tcPr>
          <w:p w14:paraId="4BC788BC" w14:textId="1DCC8E59" w:rsidR="008F317B" w:rsidRPr="003821E5" w:rsidRDefault="008F317B" w:rsidP="009450B3">
            <w:pPr>
              <w:keepNext/>
              <w:keepLines/>
              <w:jc w:val="right"/>
              <w:rPr>
                <w:color w:val="000000"/>
                <w:sz w:val="22"/>
              </w:rPr>
            </w:pPr>
            <w:r w:rsidRPr="003821E5">
              <w:rPr>
                <w:color w:val="000000"/>
                <w:szCs w:val="23"/>
              </w:rPr>
              <w:t>13</w:t>
            </w:r>
          </w:p>
        </w:tc>
        <w:tc>
          <w:tcPr>
            <w:tcW w:w="266" w:type="pct"/>
            <w:tcBorders>
              <w:top w:val="nil"/>
              <w:left w:val="nil"/>
              <w:bottom w:val="nil"/>
              <w:right w:val="nil"/>
            </w:tcBorders>
            <w:shd w:val="clear" w:color="auto" w:fill="auto"/>
            <w:noWrap/>
            <w:vAlign w:val="bottom"/>
          </w:tcPr>
          <w:p w14:paraId="40D57A20" w14:textId="4B7DAF52" w:rsidR="008F317B" w:rsidRPr="003821E5" w:rsidRDefault="008F317B" w:rsidP="009450B3">
            <w:pPr>
              <w:keepNext/>
              <w:keepLines/>
              <w:jc w:val="right"/>
              <w:rPr>
                <w:color w:val="000000"/>
                <w:sz w:val="22"/>
              </w:rPr>
            </w:pPr>
            <w:r w:rsidRPr="003821E5">
              <w:rPr>
                <w:color w:val="000000"/>
                <w:szCs w:val="23"/>
              </w:rPr>
              <w:t>65.0</w:t>
            </w:r>
          </w:p>
        </w:tc>
        <w:tc>
          <w:tcPr>
            <w:tcW w:w="267" w:type="pct"/>
            <w:tcBorders>
              <w:top w:val="nil"/>
              <w:left w:val="nil"/>
              <w:bottom w:val="nil"/>
              <w:right w:val="nil"/>
            </w:tcBorders>
            <w:shd w:val="clear" w:color="auto" w:fill="auto"/>
            <w:noWrap/>
          </w:tcPr>
          <w:p w14:paraId="58BAF1B2" w14:textId="2FBBAA9A" w:rsidR="008F317B" w:rsidRPr="003821E5" w:rsidRDefault="008F317B" w:rsidP="009450B3">
            <w:pPr>
              <w:keepNext/>
              <w:keepLines/>
              <w:jc w:val="right"/>
              <w:rPr>
                <w:color w:val="000000"/>
                <w:sz w:val="22"/>
              </w:rPr>
            </w:pPr>
            <w:r w:rsidRPr="003821E5">
              <w:rPr>
                <w:color w:val="000000"/>
                <w:szCs w:val="23"/>
              </w:rPr>
              <w:t>6</w:t>
            </w:r>
          </w:p>
        </w:tc>
        <w:tc>
          <w:tcPr>
            <w:tcW w:w="266" w:type="pct"/>
            <w:gridSpan w:val="2"/>
            <w:tcBorders>
              <w:top w:val="nil"/>
              <w:left w:val="nil"/>
              <w:bottom w:val="nil"/>
              <w:right w:val="nil"/>
            </w:tcBorders>
            <w:shd w:val="clear" w:color="auto" w:fill="auto"/>
            <w:noWrap/>
          </w:tcPr>
          <w:p w14:paraId="16D70BDD" w14:textId="4D8CB4F4" w:rsidR="008F317B" w:rsidRPr="003821E5" w:rsidRDefault="008F317B" w:rsidP="009450B3">
            <w:pPr>
              <w:keepNext/>
              <w:keepLines/>
              <w:jc w:val="right"/>
              <w:rPr>
                <w:color w:val="000000"/>
                <w:sz w:val="22"/>
              </w:rPr>
            </w:pPr>
            <w:r w:rsidRPr="003821E5">
              <w:rPr>
                <w:color w:val="000000"/>
                <w:szCs w:val="23"/>
              </w:rPr>
              <w:t>54.5</w:t>
            </w:r>
          </w:p>
        </w:tc>
        <w:tc>
          <w:tcPr>
            <w:tcW w:w="266" w:type="pct"/>
            <w:tcBorders>
              <w:top w:val="nil"/>
              <w:left w:val="nil"/>
              <w:bottom w:val="nil"/>
              <w:right w:val="nil"/>
            </w:tcBorders>
            <w:shd w:val="clear" w:color="auto" w:fill="auto"/>
          </w:tcPr>
          <w:p w14:paraId="52EEDABA" w14:textId="2A06DAC5" w:rsidR="008F317B" w:rsidRPr="003821E5" w:rsidRDefault="008F317B" w:rsidP="009450B3">
            <w:pPr>
              <w:keepNext/>
              <w:keepLines/>
              <w:jc w:val="right"/>
              <w:rPr>
                <w:color w:val="000000"/>
                <w:sz w:val="22"/>
              </w:rPr>
            </w:pPr>
            <w:r w:rsidRPr="003821E5">
              <w:rPr>
                <w:color w:val="000000"/>
                <w:szCs w:val="23"/>
              </w:rPr>
              <w:t>3</w:t>
            </w:r>
          </w:p>
        </w:tc>
        <w:tc>
          <w:tcPr>
            <w:tcW w:w="268" w:type="pct"/>
            <w:tcBorders>
              <w:top w:val="nil"/>
              <w:left w:val="nil"/>
              <w:bottom w:val="nil"/>
              <w:right w:val="nil"/>
            </w:tcBorders>
            <w:shd w:val="clear" w:color="auto" w:fill="auto"/>
          </w:tcPr>
          <w:p w14:paraId="3049E950" w14:textId="64038125" w:rsidR="008F317B" w:rsidRPr="003821E5" w:rsidRDefault="008F317B" w:rsidP="009450B3">
            <w:pPr>
              <w:keepNext/>
              <w:keepLines/>
              <w:jc w:val="right"/>
              <w:rPr>
                <w:color w:val="000000"/>
                <w:sz w:val="22"/>
              </w:rPr>
            </w:pPr>
            <w:r w:rsidRPr="003821E5">
              <w:rPr>
                <w:color w:val="000000"/>
                <w:szCs w:val="23"/>
              </w:rPr>
              <w:t>33.3</w:t>
            </w:r>
          </w:p>
        </w:tc>
        <w:tc>
          <w:tcPr>
            <w:tcW w:w="266" w:type="pct"/>
            <w:tcBorders>
              <w:top w:val="nil"/>
              <w:left w:val="nil"/>
              <w:bottom w:val="nil"/>
              <w:right w:val="nil"/>
            </w:tcBorders>
            <w:shd w:val="clear" w:color="auto" w:fill="auto"/>
          </w:tcPr>
          <w:p w14:paraId="1E887071" w14:textId="757E5084" w:rsidR="008F317B" w:rsidRPr="003821E5" w:rsidRDefault="008F317B" w:rsidP="009450B3">
            <w:pPr>
              <w:keepNext/>
              <w:keepLines/>
              <w:jc w:val="right"/>
              <w:rPr>
                <w:color w:val="000000"/>
                <w:sz w:val="22"/>
              </w:rPr>
            </w:pPr>
            <w:r w:rsidRPr="003821E5">
              <w:rPr>
                <w:color w:val="000000"/>
                <w:szCs w:val="23"/>
              </w:rPr>
              <w:t>1</w:t>
            </w:r>
          </w:p>
        </w:tc>
        <w:tc>
          <w:tcPr>
            <w:tcW w:w="274" w:type="pct"/>
            <w:tcBorders>
              <w:top w:val="nil"/>
              <w:left w:val="nil"/>
              <w:bottom w:val="nil"/>
              <w:right w:val="nil"/>
            </w:tcBorders>
            <w:shd w:val="clear" w:color="auto" w:fill="auto"/>
          </w:tcPr>
          <w:p w14:paraId="734E5260" w14:textId="09E3BD43" w:rsidR="008F317B" w:rsidRPr="003821E5" w:rsidRDefault="008F317B" w:rsidP="009450B3">
            <w:pPr>
              <w:keepNext/>
              <w:keepLines/>
              <w:jc w:val="right"/>
              <w:rPr>
                <w:color w:val="000000"/>
                <w:sz w:val="22"/>
              </w:rPr>
            </w:pPr>
            <w:r w:rsidRPr="003821E5">
              <w:rPr>
                <w:color w:val="000000"/>
                <w:szCs w:val="23"/>
              </w:rPr>
              <w:t>100.0</w:t>
            </w:r>
          </w:p>
        </w:tc>
        <w:tc>
          <w:tcPr>
            <w:tcW w:w="261" w:type="pct"/>
            <w:tcBorders>
              <w:top w:val="nil"/>
              <w:left w:val="nil"/>
              <w:bottom w:val="nil"/>
              <w:right w:val="nil"/>
            </w:tcBorders>
            <w:shd w:val="clear" w:color="auto" w:fill="auto"/>
            <w:noWrap/>
          </w:tcPr>
          <w:p w14:paraId="1EBB16FA" w14:textId="00E056A3" w:rsidR="008F317B" w:rsidRPr="003821E5" w:rsidRDefault="008F317B" w:rsidP="009450B3">
            <w:pPr>
              <w:keepNext/>
              <w:keepLines/>
              <w:jc w:val="right"/>
              <w:rPr>
                <w:color w:val="000000"/>
                <w:sz w:val="22"/>
              </w:rPr>
            </w:pPr>
            <w:r w:rsidRPr="003821E5">
              <w:rPr>
                <w:color w:val="000000"/>
                <w:szCs w:val="23"/>
              </w:rPr>
              <w:t>0</w:t>
            </w:r>
          </w:p>
        </w:tc>
        <w:tc>
          <w:tcPr>
            <w:tcW w:w="264" w:type="pct"/>
            <w:tcBorders>
              <w:top w:val="nil"/>
              <w:left w:val="nil"/>
              <w:bottom w:val="nil"/>
              <w:right w:val="single" w:sz="8" w:space="0" w:color="auto"/>
            </w:tcBorders>
            <w:shd w:val="clear" w:color="auto" w:fill="auto"/>
            <w:noWrap/>
          </w:tcPr>
          <w:p w14:paraId="0A6D3018" w14:textId="39684D88" w:rsidR="008F317B" w:rsidRPr="003821E5" w:rsidRDefault="008F317B" w:rsidP="009450B3">
            <w:pPr>
              <w:keepNext/>
              <w:keepLines/>
              <w:jc w:val="right"/>
              <w:rPr>
                <w:color w:val="000000"/>
                <w:sz w:val="22"/>
              </w:rPr>
            </w:pPr>
            <w:r w:rsidRPr="003821E5">
              <w:rPr>
                <w:color w:val="000000"/>
                <w:szCs w:val="23"/>
              </w:rPr>
              <w:t>0.0</w:t>
            </w:r>
          </w:p>
        </w:tc>
      </w:tr>
      <w:tr w:rsidR="008F317B" w:rsidRPr="003821E5" w14:paraId="48B48089" w14:textId="77777777" w:rsidTr="008F317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7598512C" w14:textId="77777777" w:rsidR="008F317B" w:rsidRPr="003821E5" w:rsidRDefault="008F317B" w:rsidP="009450B3">
            <w:pPr>
              <w:keepNext/>
              <w:keepLines/>
              <w:rPr>
                <w:color w:val="000000"/>
                <w:sz w:val="22"/>
              </w:rPr>
            </w:pPr>
            <w:r w:rsidRPr="003821E5">
              <w:rPr>
                <w:color w:val="000000"/>
                <w:sz w:val="22"/>
              </w:rPr>
              <w:t>Medlab Central Ltd</w:t>
            </w:r>
            <w:r w:rsidRPr="003821E5">
              <w:rPr>
                <w:rFonts w:asciiTheme="minorHAnsi" w:hAnsiTheme="minorHAnsi"/>
                <w:szCs w:val="23"/>
              </w:rPr>
              <w:t>.</w:t>
            </w:r>
          </w:p>
        </w:tc>
        <w:tc>
          <w:tcPr>
            <w:tcW w:w="311" w:type="pct"/>
            <w:tcBorders>
              <w:top w:val="nil"/>
              <w:left w:val="single" w:sz="8" w:space="0" w:color="7F7F7F"/>
              <w:bottom w:val="nil"/>
              <w:right w:val="nil"/>
            </w:tcBorders>
            <w:shd w:val="clear" w:color="auto" w:fill="auto"/>
            <w:noWrap/>
            <w:vAlign w:val="bottom"/>
          </w:tcPr>
          <w:p w14:paraId="6F6EFA2B" w14:textId="71733B96" w:rsidR="008F317B" w:rsidRPr="003821E5" w:rsidRDefault="008F317B" w:rsidP="009450B3">
            <w:pPr>
              <w:keepNext/>
              <w:keepLines/>
              <w:jc w:val="right"/>
              <w:rPr>
                <w:color w:val="000000"/>
                <w:sz w:val="22"/>
              </w:rPr>
            </w:pPr>
            <w:r w:rsidRPr="003821E5">
              <w:rPr>
                <w:color w:val="000000"/>
                <w:szCs w:val="23"/>
              </w:rPr>
              <w:t>1</w:t>
            </w:r>
          </w:p>
        </w:tc>
        <w:tc>
          <w:tcPr>
            <w:tcW w:w="331" w:type="pct"/>
            <w:tcBorders>
              <w:top w:val="nil"/>
              <w:left w:val="nil"/>
              <w:bottom w:val="nil"/>
              <w:right w:val="single" w:sz="8" w:space="0" w:color="7F7F7F"/>
            </w:tcBorders>
            <w:shd w:val="clear" w:color="auto" w:fill="auto"/>
            <w:noWrap/>
            <w:vAlign w:val="bottom"/>
          </w:tcPr>
          <w:p w14:paraId="0F804720" w14:textId="6CC1E559" w:rsidR="008F317B" w:rsidRPr="003821E5" w:rsidRDefault="008F317B" w:rsidP="009450B3">
            <w:pPr>
              <w:keepNext/>
              <w:keepLines/>
              <w:jc w:val="right"/>
              <w:rPr>
                <w:color w:val="000000"/>
                <w:sz w:val="22"/>
              </w:rPr>
            </w:pPr>
            <w:r w:rsidRPr="003821E5">
              <w:rPr>
                <w:color w:val="000000"/>
                <w:szCs w:val="23"/>
              </w:rPr>
              <w:t>82</w:t>
            </w:r>
          </w:p>
        </w:tc>
        <w:tc>
          <w:tcPr>
            <w:tcW w:w="266" w:type="pct"/>
            <w:tcBorders>
              <w:top w:val="nil"/>
              <w:left w:val="single" w:sz="8" w:space="0" w:color="7F7F7F"/>
              <w:bottom w:val="nil"/>
              <w:right w:val="nil"/>
            </w:tcBorders>
            <w:shd w:val="clear" w:color="auto" w:fill="auto"/>
            <w:noWrap/>
            <w:vAlign w:val="bottom"/>
          </w:tcPr>
          <w:p w14:paraId="473541B5" w14:textId="65886AE9" w:rsidR="008F317B" w:rsidRPr="003821E5" w:rsidRDefault="008F317B" w:rsidP="009450B3">
            <w:pPr>
              <w:keepNext/>
              <w:keepLines/>
              <w:jc w:val="right"/>
              <w:rPr>
                <w:color w:val="000000"/>
                <w:sz w:val="22"/>
              </w:rPr>
            </w:pPr>
            <w:r w:rsidRPr="003821E5">
              <w:rPr>
                <w:color w:val="000000"/>
                <w:szCs w:val="23"/>
              </w:rPr>
              <w:t>1</w:t>
            </w:r>
          </w:p>
        </w:tc>
        <w:tc>
          <w:tcPr>
            <w:tcW w:w="266" w:type="pct"/>
            <w:gridSpan w:val="2"/>
            <w:tcBorders>
              <w:top w:val="nil"/>
              <w:left w:val="nil"/>
              <w:bottom w:val="nil"/>
              <w:right w:val="nil"/>
            </w:tcBorders>
            <w:shd w:val="clear" w:color="auto" w:fill="auto"/>
            <w:noWrap/>
            <w:vAlign w:val="bottom"/>
          </w:tcPr>
          <w:p w14:paraId="6126A79A" w14:textId="3D7A55EB" w:rsidR="008F317B" w:rsidRPr="003821E5" w:rsidRDefault="008F317B" w:rsidP="009450B3">
            <w:pPr>
              <w:keepNext/>
              <w:keepLines/>
              <w:jc w:val="right"/>
              <w:rPr>
                <w:color w:val="000000"/>
                <w:sz w:val="22"/>
              </w:rPr>
            </w:pPr>
            <w:r w:rsidRPr="003821E5">
              <w:rPr>
                <w:color w:val="000000"/>
                <w:szCs w:val="23"/>
              </w:rPr>
              <w:t>100.0</w:t>
            </w:r>
          </w:p>
        </w:tc>
        <w:tc>
          <w:tcPr>
            <w:tcW w:w="267" w:type="pct"/>
            <w:tcBorders>
              <w:top w:val="nil"/>
              <w:left w:val="nil"/>
              <w:bottom w:val="nil"/>
              <w:right w:val="nil"/>
            </w:tcBorders>
            <w:shd w:val="clear" w:color="auto" w:fill="auto"/>
            <w:noWrap/>
            <w:vAlign w:val="bottom"/>
          </w:tcPr>
          <w:p w14:paraId="22F89989" w14:textId="193EFA15" w:rsidR="008F317B" w:rsidRPr="003821E5" w:rsidRDefault="008F317B" w:rsidP="009450B3">
            <w:pPr>
              <w:keepNext/>
              <w:keepLines/>
              <w:jc w:val="right"/>
              <w:rPr>
                <w:color w:val="000000"/>
                <w:sz w:val="22"/>
              </w:rPr>
            </w:pPr>
            <w:r w:rsidRPr="003821E5">
              <w:rPr>
                <w:color w:val="000000"/>
                <w:szCs w:val="23"/>
              </w:rPr>
              <w:t>15</w:t>
            </w:r>
          </w:p>
        </w:tc>
        <w:tc>
          <w:tcPr>
            <w:tcW w:w="266" w:type="pct"/>
            <w:tcBorders>
              <w:top w:val="nil"/>
              <w:left w:val="nil"/>
              <w:bottom w:val="nil"/>
              <w:right w:val="nil"/>
            </w:tcBorders>
            <w:shd w:val="clear" w:color="auto" w:fill="auto"/>
            <w:noWrap/>
            <w:vAlign w:val="bottom"/>
          </w:tcPr>
          <w:p w14:paraId="3626E766" w14:textId="200CA5B6" w:rsidR="008F317B" w:rsidRPr="003821E5" w:rsidRDefault="008F317B" w:rsidP="009450B3">
            <w:pPr>
              <w:keepNext/>
              <w:keepLines/>
              <w:jc w:val="right"/>
              <w:rPr>
                <w:color w:val="000000"/>
                <w:sz w:val="22"/>
              </w:rPr>
            </w:pPr>
            <w:r w:rsidRPr="003821E5">
              <w:rPr>
                <w:color w:val="000000"/>
                <w:szCs w:val="23"/>
              </w:rPr>
              <w:t>46.9</w:t>
            </w:r>
          </w:p>
        </w:tc>
        <w:tc>
          <w:tcPr>
            <w:tcW w:w="267" w:type="pct"/>
            <w:tcBorders>
              <w:top w:val="nil"/>
              <w:left w:val="nil"/>
              <w:bottom w:val="nil"/>
              <w:right w:val="nil"/>
            </w:tcBorders>
            <w:shd w:val="clear" w:color="auto" w:fill="auto"/>
            <w:noWrap/>
          </w:tcPr>
          <w:p w14:paraId="0D880A9A" w14:textId="203E05CB" w:rsidR="008F317B" w:rsidRPr="003821E5" w:rsidRDefault="008F317B" w:rsidP="009450B3">
            <w:pPr>
              <w:keepNext/>
              <w:keepLines/>
              <w:jc w:val="right"/>
              <w:rPr>
                <w:color w:val="000000"/>
                <w:sz w:val="22"/>
              </w:rPr>
            </w:pPr>
            <w:r w:rsidRPr="003821E5">
              <w:rPr>
                <w:color w:val="000000"/>
                <w:szCs w:val="23"/>
              </w:rPr>
              <w:t>12</w:t>
            </w:r>
          </w:p>
        </w:tc>
        <w:tc>
          <w:tcPr>
            <w:tcW w:w="266" w:type="pct"/>
            <w:gridSpan w:val="2"/>
            <w:tcBorders>
              <w:top w:val="nil"/>
              <w:left w:val="nil"/>
              <w:bottom w:val="nil"/>
              <w:right w:val="nil"/>
            </w:tcBorders>
            <w:shd w:val="clear" w:color="auto" w:fill="auto"/>
            <w:noWrap/>
          </w:tcPr>
          <w:p w14:paraId="370B618E" w14:textId="06710BF3" w:rsidR="008F317B" w:rsidRPr="003821E5" w:rsidRDefault="008F317B" w:rsidP="009450B3">
            <w:pPr>
              <w:keepNext/>
              <w:keepLines/>
              <w:jc w:val="right"/>
              <w:rPr>
                <w:color w:val="000000"/>
                <w:sz w:val="22"/>
              </w:rPr>
            </w:pPr>
            <w:r w:rsidRPr="003821E5">
              <w:rPr>
                <w:color w:val="000000"/>
                <w:szCs w:val="23"/>
              </w:rPr>
              <w:t>50.0</w:t>
            </w:r>
          </w:p>
        </w:tc>
        <w:tc>
          <w:tcPr>
            <w:tcW w:w="266" w:type="pct"/>
            <w:tcBorders>
              <w:top w:val="nil"/>
              <w:left w:val="nil"/>
              <w:bottom w:val="nil"/>
              <w:right w:val="nil"/>
            </w:tcBorders>
            <w:shd w:val="clear" w:color="auto" w:fill="auto"/>
          </w:tcPr>
          <w:p w14:paraId="4AAA537C" w14:textId="39E41C87" w:rsidR="008F317B" w:rsidRPr="003821E5" w:rsidRDefault="008F317B" w:rsidP="009450B3">
            <w:pPr>
              <w:keepNext/>
              <w:keepLines/>
              <w:jc w:val="right"/>
              <w:rPr>
                <w:color w:val="000000"/>
                <w:sz w:val="22"/>
              </w:rPr>
            </w:pPr>
            <w:r w:rsidRPr="003821E5">
              <w:rPr>
                <w:color w:val="000000"/>
                <w:szCs w:val="23"/>
              </w:rPr>
              <w:t>10</w:t>
            </w:r>
          </w:p>
        </w:tc>
        <w:tc>
          <w:tcPr>
            <w:tcW w:w="268" w:type="pct"/>
            <w:tcBorders>
              <w:top w:val="nil"/>
              <w:left w:val="nil"/>
              <w:bottom w:val="nil"/>
              <w:right w:val="nil"/>
            </w:tcBorders>
            <w:shd w:val="clear" w:color="auto" w:fill="auto"/>
          </w:tcPr>
          <w:p w14:paraId="0351A028" w14:textId="7F274A2B" w:rsidR="008F317B" w:rsidRPr="003821E5" w:rsidRDefault="008F317B" w:rsidP="009450B3">
            <w:pPr>
              <w:keepNext/>
              <w:keepLines/>
              <w:jc w:val="right"/>
              <w:rPr>
                <w:color w:val="000000"/>
                <w:sz w:val="22"/>
              </w:rPr>
            </w:pPr>
            <w:r w:rsidRPr="003821E5">
              <w:rPr>
                <w:color w:val="000000"/>
                <w:szCs w:val="23"/>
              </w:rPr>
              <w:t>62.5</w:t>
            </w:r>
          </w:p>
        </w:tc>
        <w:tc>
          <w:tcPr>
            <w:tcW w:w="266" w:type="pct"/>
            <w:tcBorders>
              <w:top w:val="nil"/>
              <w:left w:val="nil"/>
              <w:bottom w:val="nil"/>
              <w:right w:val="nil"/>
            </w:tcBorders>
            <w:shd w:val="clear" w:color="auto" w:fill="auto"/>
          </w:tcPr>
          <w:p w14:paraId="6D79C56B" w14:textId="21555FBD" w:rsidR="008F317B" w:rsidRPr="003821E5" w:rsidRDefault="008F317B" w:rsidP="009450B3">
            <w:pPr>
              <w:keepNext/>
              <w:keepLines/>
              <w:jc w:val="right"/>
              <w:rPr>
                <w:color w:val="000000"/>
                <w:sz w:val="22"/>
              </w:rPr>
            </w:pPr>
            <w:r w:rsidRPr="003821E5">
              <w:rPr>
                <w:color w:val="000000"/>
                <w:szCs w:val="23"/>
              </w:rPr>
              <w:t>3</w:t>
            </w:r>
          </w:p>
        </w:tc>
        <w:tc>
          <w:tcPr>
            <w:tcW w:w="274" w:type="pct"/>
            <w:tcBorders>
              <w:top w:val="nil"/>
              <w:left w:val="nil"/>
              <w:bottom w:val="nil"/>
              <w:right w:val="nil"/>
            </w:tcBorders>
            <w:shd w:val="clear" w:color="auto" w:fill="auto"/>
          </w:tcPr>
          <w:p w14:paraId="73977E20" w14:textId="6346A2E9" w:rsidR="008F317B" w:rsidRPr="003821E5" w:rsidRDefault="008F317B" w:rsidP="009450B3">
            <w:pPr>
              <w:keepNext/>
              <w:keepLines/>
              <w:jc w:val="right"/>
              <w:rPr>
                <w:color w:val="000000"/>
                <w:sz w:val="22"/>
              </w:rPr>
            </w:pPr>
            <w:r w:rsidRPr="003821E5">
              <w:rPr>
                <w:color w:val="000000"/>
                <w:szCs w:val="23"/>
              </w:rPr>
              <w:t>33.3</w:t>
            </w:r>
          </w:p>
        </w:tc>
        <w:tc>
          <w:tcPr>
            <w:tcW w:w="261" w:type="pct"/>
            <w:tcBorders>
              <w:top w:val="nil"/>
              <w:left w:val="nil"/>
              <w:bottom w:val="nil"/>
              <w:right w:val="nil"/>
            </w:tcBorders>
            <w:shd w:val="clear" w:color="auto" w:fill="auto"/>
            <w:noWrap/>
          </w:tcPr>
          <w:p w14:paraId="15CE83E5" w14:textId="27E4A8E6" w:rsidR="008F317B" w:rsidRPr="003821E5" w:rsidRDefault="008F317B" w:rsidP="009450B3">
            <w:pPr>
              <w:keepNext/>
              <w:keepLines/>
              <w:jc w:val="right"/>
              <w:rPr>
                <w:color w:val="000000"/>
                <w:sz w:val="22"/>
              </w:rPr>
            </w:pPr>
            <w:r w:rsidRPr="003821E5">
              <w:rPr>
                <w:color w:val="000000"/>
                <w:szCs w:val="23"/>
              </w:rPr>
              <w:t>0</w:t>
            </w:r>
          </w:p>
        </w:tc>
        <w:tc>
          <w:tcPr>
            <w:tcW w:w="264" w:type="pct"/>
            <w:tcBorders>
              <w:top w:val="nil"/>
              <w:left w:val="nil"/>
              <w:bottom w:val="nil"/>
              <w:right w:val="single" w:sz="8" w:space="0" w:color="auto"/>
            </w:tcBorders>
            <w:shd w:val="clear" w:color="auto" w:fill="auto"/>
            <w:noWrap/>
          </w:tcPr>
          <w:p w14:paraId="2EA69BD2" w14:textId="0A305ABF" w:rsidR="008F317B" w:rsidRPr="003821E5" w:rsidRDefault="008F317B" w:rsidP="009450B3">
            <w:pPr>
              <w:keepNext/>
              <w:keepLines/>
              <w:jc w:val="right"/>
              <w:rPr>
                <w:color w:val="000000"/>
                <w:sz w:val="22"/>
              </w:rPr>
            </w:pPr>
            <w:r w:rsidRPr="003821E5">
              <w:rPr>
                <w:color w:val="000000"/>
                <w:szCs w:val="23"/>
              </w:rPr>
              <w:t>0.0</w:t>
            </w:r>
          </w:p>
        </w:tc>
      </w:tr>
      <w:tr w:rsidR="008F317B" w:rsidRPr="003821E5" w14:paraId="338648AC" w14:textId="77777777" w:rsidTr="008F317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4FB3D8EB" w14:textId="77777777" w:rsidR="008F317B" w:rsidRPr="003821E5" w:rsidRDefault="008F317B" w:rsidP="009450B3">
            <w:pPr>
              <w:keepNext/>
              <w:keepLines/>
              <w:rPr>
                <w:color w:val="000000"/>
                <w:sz w:val="22"/>
              </w:rPr>
            </w:pPr>
            <w:r w:rsidRPr="003821E5">
              <w:rPr>
                <w:color w:val="000000"/>
                <w:sz w:val="22"/>
              </w:rPr>
              <w:t>Pathlab</w:t>
            </w:r>
          </w:p>
        </w:tc>
        <w:tc>
          <w:tcPr>
            <w:tcW w:w="311" w:type="pct"/>
            <w:tcBorders>
              <w:top w:val="nil"/>
              <w:left w:val="single" w:sz="8" w:space="0" w:color="7F7F7F"/>
              <w:bottom w:val="nil"/>
              <w:right w:val="nil"/>
            </w:tcBorders>
            <w:shd w:val="clear" w:color="auto" w:fill="auto"/>
            <w:noWrap/>
            <w:vAlign w:val="bottom"/>
          </w:tcPr>
          <w:p w14:paraId="41957E59" w14:textId="7C160708" w:rsidR="008F317B" w:rsidRPr="003821E5" w:rsidRDefault="008F317B" w:rsidP="009450B3">
            <w:pPr>
              <w:keepNext/>
              <w:keepLines/>
              <w:jc w:val="right"/>
              <w:rPr>
                <w:color w:val="000000"/>
                <w:sz w:val="22"/>
              </w:rPr>
            </w:pPr>
            <w:r w:rsidRPr="003821E5">
              <w:rPr>
                <w:color w:val="000000"/>
                <w:szCs w:val="23"/>
              </w:rPr>
              <w:t>1</w:t>
            </w:r>
          </w:p>
        </w:tc>
        <w:tc>
          <w:tcPr>
            <w:tcW w:w="331" w:type="pct"/>
            <w:tcBorders>
              <w:top w:val="nil"/>
              <w:left w:val="nil"/>
              <w:bottom w:val="nil"/>
              <w:right w:val="single" w:sz="8" w:space="0" w:color="7F7F7F"/>
            </w:tcBorders>
            <w:shd w:val="clear" w:color="auto" w:fill="auto"/>
            <w:noWrap/>
            <w:vAlign w:val="bottom"/>
          </w:tcPr>
          <w:p w14:paraId="1F1CE10B" w14:textId="7418C034" w:rsidR="008F317B" w:rsidRPr="003821E5" w:rsidRDefault="008F317B" w:rsidP="009450B3">
            <w:pPr>
              <w:keepNext/>
              <w:keepLines/>
              <w:jc w:val="right"/>
              <w:rPr>
                <w:color w:val="000000"/>
                <w:sz w:val="22"/>
              </w:rPr>
            </w:pPr>
            <w:r w:rsidRPr="003821E5">
              <w:rPr>
                <w:color w:val="000000"/>
                <w:szCs w:val="23"/>
              </w:rPr>
              <w:t>190</w:t>
            </w:r>
          </w:p>
        </w:tc>
        <w:tc>
          <w:tcPr>
            <w:tcW w:w="266" w:type="pct"/>
            <w:tcBorders>
              <w:top w:val="nil"/>
              <w:left w:val="single" w:sz="8" w:space="0" w:color="7F7F7F"/>
              <w:bottom w:val="nil"/>
              <w:right w:val="nil"/>
            </w:tcBorders>
            <w:shd w:val="clear" w:color="auto" w:fill="auto"/>
            <w:noWrap/>
            <w:vAlign w:val="bottom"/>
          </w:tcPr>
          <w:p w14:paraId="31F22C21" w14:textId="7492864B" w:rsidR="008F317B" w:rsidRPr="003821E5" w:rsidRDefault="008F317B" w:rsidP="009450B3">
            <w:pPr>
              <w:keepNext/>
              <w:keepLines/>
              <w:jc w:val="right"/>
              <w:rPr>
                <w:color w:val="000000"/>
                <w:sz w:val="22"/>
              </w:rPr>
            </w:pPr>
            <w:r w:rsidRPr="003821E5">
              <w:rPr>
                <w:color w:val="000000"/>
                <w:szCs w:val="23"/>
              </w:rPr>
              <w:t>1</w:t>
            </w:r>
          </w:p>
        </w:tc>
        <w:tc>
          <w:tcPr>
            <w:tcW w:w="266" w:type="pct"/>
            <w:gridSpan w:val="2"/>
            <w:tcBorders>
              <w:top w:val="nil"/>
              <w:left w:val="nil"/>
              <w:bottom w:val="nil"/>
              <w:right w:val="nil"/>
            </w:tcBorders>
            <w:shd w:val="clear" w:color="auto" w:fill="auto"/>
            <w:noWrap/>
            <w:vAlign w:val="bottom"/>
          </w:tcPr>
          <w:p w14:paraId="3293AC41" w14:textId="3436F1BE" w:rsidR="008F317B" w:rsidRPr="003821E5" w:rsidRDefault="008F317B" w:rsidP="009450B3">
            <w:pPr>
              <w:keepNext/>
              <w:keepLines/>
              <w:jc w:val="right"/>
              <w:rPr>
                <w:color w:val="000000"/>
                <w:sz w:val="22"/>
              </w:rPr>
            </w:pPr>
            <w:r w:rsidRPr="003821E5">
              <w:rPr>
                <w:color w:val="000000"/>
                <w:szCs w:val="23"/>
              </w:rPr>
              <w:t>100.0</w:t>
            </w:r>
          </w:p>
        </w:tc>
        <w:tc>
          <w:tcPr>
            <w:tcW w:w="267" w:type="pct"/>
            <w:tcBorders>
              <w:top w:val="nil"/>
              <w:left w:val="nil"/>
              <w:bottom w:val="nil"/>
              <w:right w:val="nil"/>
            </w:tcBorders>
            <w:shd w:val="clear" w:color="auto" w:fill="auto"/>
            <w:noWrap/>
            <w:vAlign w:val="bottom"/>
          </w:tcPr>
          <w:p w14:paraId="66441147" w14:textId="3AE4E1A9" w:rsidR="008F317B" w:rsidRPr="003821E5" w:rsidRDefault="008F317B" w:rsidP="009450B3">
            <w:pPr>
              <w:keepNext/>
              <w:keepLines/>
              <w:jc w:val="right"/>
              <w:rPr>
                <w:color w:val="000000"/>
                <w:sz w:val="22"/>
              </w:rPr>
            </w:pPr>
            <w:r w:rsidRPr="003821E5">
              <w:rPr>
                <w:color w:val="000000"/>
                <w:szCs w:val="23"/>
              </w:rPr>
              <w:t>57</w:t>
            </w:r>
          </w:p>
        </w:tc>
        <w:tc>
          <w:tcPr>
            <w:tcW w:w="266" w:type="pct"/>
            <w:tcBorders>
              <w:top w:val="nil"/>
              <w:left w:val="nil"/>
              <w:bottom w:val="nil"/>
              <w:right w:val="nil"/>
            </w:tcBorders>
            <w:shd w:val="clear" w:color="auto" w:fill="auto"/>
            <w:noWrap/>
            <w:vAlign w:val="bottom"/>
          </w:tcPr>
          <w:p w14:paraId="5C57BE90" w14:textId="79B1EFDA" w:rsidR="008F317B" w:rsidRPr="003821E5" w:rsidRDefault="008F317B" w:rsidP="009450B3">
            <w:pPr>
              <w:keepNext/>
              <w:keepLines/>
              <w:jc w:val="right"/>
              <w:rPr>
                <w:color w:val="000000"/>
                <w:sz w:val="22"/>
              </w:rPr>
            </w:pPr>
            <w:r w:rsidRPr="003821E5">
              <w:rPr>
                <w:color w:val="000000"/>
                <w:szCs w:val="23"/>
              </w:rPr>
              <w:t>74.0</w:t>
            </w:r>
          </w:p>
        </w:tc>
        <w:tc>
          <w:tcPr>
            <w:tcW w:w="267" w:type="pct"/>
            <w:tcBorders>
              <w:top w:val="nil"/>
              <w:left w:val="nil"/>
              <w:bottom w:val="nil"/>
              <w:right w:val="nil"/>
            </w:tcBorders>
            <w:shd w:val="clear" w:color="auto" w:fill="auto"/>
            <w:noWrap/>
          </w:tcPr>
          <w:p w14:paraId="2D367820" w14:textId="3A4B67C5" w:rsidR="008F317B" w:rsidRPr="003821E5" w:rsidRDefault="008F317B" w:rsidP="009450B3">
            <w:pPr>
              <w:keepNext/>
              <w:keepLines/>
              <w:jc w:val="right"/>
              <w:rPr>
                <w:color w:val="000000"/>
                <w:sz w:val="22"/>
              </w:rPr>
            </w:pPr>
            <w:r w:rsidRPr="003821E5">
              <w:rPr>
                <w:color w:val="000000"/>
                <w:szCs w:val="23"/>
              </w:rPr>
              <w:t>33</w:t>
            </w:r>
          </w:p>
        </w:tc>
        <w:tc>
          <w:tcPr>
            <w:tcW w:w="266" w:type="pct"/>
            <w:gridSpan w:val="2"/>
            <w:tcBorders>
              <w:top w:val="nil"/>
              <w:left w:val="nil"/>
              <w:bottom w:val="nil"/>
              <w:right w:val="nil"/>
            </w:tcBorders>
            <w:shd w:val="clear" w:color="auto" w:fill="auto"/>
            <w:noWrap/>
          </w:tcPr>
          <w:p w14:paraId="1DAB26FD" w14:textId="79D8C7DB" w:rsidR="008F317B" w:rsidRPr="003821E5" w:rsidRDefault="008F317B" w:rsidP="009450B3">
            <w:pPr>
              <w:keepNext/>
              <w:keepLines/>
              <w:jc w:val="right"/>
              <w:rPr>
                <w:color w:val="000000"/>
                <w:sz w:val="22"/>
              </w:rPr>
            </w:pPr>
            <w:r w:rsidRPr="003821E5">
              <w:rPr>
                <w:color w:val="000000"/>
                <w:szCs w:val="23"/>
              </w:rPr>
              <w:t>62.3</w:t>
            </w:r>
          </w:p>
        </w:tc>
        <w:tc>
          <w:tcPr>
            <w:tcW w:w="266" w:type="pct"/>
            <w:tcBorders>
              <w:top w:val="nil"/>
              <w:left w:val="nil"/>
              <w:bottom w:val="nil"/>
              <w:right w:val="nil"/>
            </w:tcBorders>
            <w:shd w:val="clear" w:color="auto" w:fill="auto"/>
          </w:tcPr>
          <w:p w14:paraId="4A0376B3" w14:textId="0C780DDB" w:rsidR="008F317B" w:rsidRPr="003821E5" w:rsidRDefault="008F317B" w:rsidP="009450B3">
            <w:pPr>
              <w:keepNext/>
              <w:keepLines/>
              <w:jc w:val="right"/>
              <w:rPr>
                <w:color w:val="000000"/>
                <w:sz w:val="22"/>
              </w:rPr>
            </w:pPr>
            <w:r w:rsidRPr="003821E5">
              <w:rPr>
                <w:color w:val="000000"/>
                <w:szCs w:val="23"/>
              </w:rPr>
              <w:t>23</w:t>
            </w:r>
          </w:p>
        </w:tc>
        <w:tc>
          <w:tcPr>
            <w:tcW w:w="268" w:type="pct"/>
            <w:tcBorders>
              <w:top w:val="nil"/>
              <w:left w:val="nil"/>
              <w:bottom w:val="nil"/>
              <w:right w:val="nil"/>
            </w:tcBorders>
            <w:shd w:val="clear" w:color="auto" w:fill="auto"/>
          </w:tcPr>
          <w:p w14:paraId="01ED931D" w14:textId="74B8303F" w:rsidR="008F317B" w:rsidRPr="003821E5" w:rsidRDefault="008F317B" w:rsidP="009450B3">
            <w:pPr>
              <w:keepNext/>
              <w:keepLines/>
              <w:jc w:val="right"/>
              <w:rPr>
                <w:color w:val="000000"/>
                <w:sz w:val="22"/>
              </w:rPr>
            </w:pPr>
            <w:r w:rsidRPr="003821E5">
              <w:rPr>
                <w:color w:val="000000"/>
                <w:szCs w:val="23"/>
              </w:rPr>
              <w:t>54.8</w:t>
            </w:r>
          </w:p>
        </w:tc>
        <w:tc>
          <w:tcPr>
            <w:tcW w:w="266" w:type="pct"/>
            <w:tcBorders>
              <w:top w:val="nil"/>
              <w:left w:val="nil"/>
              <w:bottom w:val="nil"/>
              <w:right w:val="nil"/>
            </w:tcBorders>
            <w:shd w:val="clear" w:color="auto" w:fill="auto"/>
          </w:tcPr>
          <w:p w14:paraId="12316A19" w14:textId="591FC8BC" w:rsidR="008F317B" w:rsidRPr="003821E5" w:rsidRDefault="008F317B" w:rsidP="009450B3">
            <w:pPr>
              <w:keepNext/>
              <w:keepLines/>
              <w:jc w:val="right"/>
              <w:rPr>
                <w:color w:val="000000"/>
                <w:sz w:val="22"/>
              </w:rPr>
            </w:pPr>
            <w:r w:rsidRPr="003821E5">
              <w:rPr>
                <w:color w:val="000000"/>
                <w:szCs w:val="23"/>
              </w:rPr>
              <w:t>8</w:t>
            </w:r>
          </w:p>
        </w:tc>
        <w:tc>
          <w:tcPr>
            <w:tcW w:w="274" w:type="pct"/>
            <w:tcBorders>
              <w:top w:val="nil"/>
              <w:left w:val="nil"/>
              <w:bottom w:val="nil"/>
              <w:right w:val="nil"/>
            </w:tcBorders>
            <w:shd w:val="clear" w:color="auto" w:fill="auto"/>
          </w:tcPr>
          <w:p w14:paraId="0CBFFB28" w14:textId="3364CB36" w:rsidR="008F317B" w:rsidRPr="003821E5" w:rsidRDefault="008F317B" w:rsidP="009450B3">
            <w:pPr>
              <w:keepNext/>
              <w:keepLines/>
              <w:jc w:val="right"/>
              <w:rPr>
                <w:color w:val="000000"/>
                <w:sz w:val="22"/>
              </w:rPr>
            </w:pPr>
            <w:r w:rsidRPr="003821E5">
              <w:rPr>
                <w:color w:val="000000"/>
                <w:szCs w:val="23"/>
              </w:rPr>
              <w:t>44.4</w:t>
            </w:r>
          </w:p>
        </w:tc>
        <w:tc>
          <w:tcPr>
            <w:tcW w:w="261" w:type="pct"/>
            <w:tcBorders>
              <w:top w:val="nil"/>
              <w:left w:val="nil"/>
              <w:bottom w:val="nil"/>
              <w:right w:val="nil"/>
            </w:tcBorders>
            <w:shd w:val="clear" w:color="auto" w:fill="auto"/>
            <w:noWrap/>
          </w:tcPr>
          <w:p w14:paraId="3C12EF3E" w14:textId="3CD49435" w:rsidR="008F317B" w:rsidRPr="003821E5" w:rsidRDefault="008F317B" w:rsidP="009450B3">
            <w:pPr>
              <w:keepNext/>
              <w:keepLines/>
              <w:jc w:val="right"/>
              <w:rPr>
                <w:color w:val="000000"/>
                <w:sz w:val="22"/>
              </w:rPr>
            </w:pPr>
            <w:r w:rsidRPr="003821E5">
              <w:rPr>
                <w:color w:val="000000"/>
                <w:szCs w:val="23"/>
              </w:rPr>
              <w:t>0</w:t>
            </w:r>
          </w:p>
        </w:tc>
        <w:tc>
          <w:tcPr>
            <w:tcW w:w="264" w:type="pct"/>
            <w:tcBorders>
              <w:top w:val="nil"/>
              <w:left w:val="nil"/>
              <w:bottom w:val="nil"/>
              <w:right w:val="single" w:sz="8" w:space="0" w:color="auto"/>
            </w:tcBorders>
            <w:shd w:val="clear" w:color="auto" w:fill="auto"/>
            <w:noWrap/>
          </w:tcPr>
          <w:p w14:paraId="3D7102D4" w14:textId="42469AEF" w:rsidR="008F317B" w:rsidRPr="003821E5" w:rsidRDefault="008F317B" w:rsidP="009450B3">
            <w:pPr>
              <w:keepNext/>
              <w:keepLines/>
              <w:jc w:val="right"/>
              <w:rPr>
                <w:color w:val="000000"/>
                <w:sz w:val="22"/>
              </w:rPr>
            </w:pPr>
            <w:r w:rsidRPr="003821E5">
              <w:rPr>
                <w:color w:val="000000"/>
                <w:szCs w:val="23"/>
              </w:rPr>
              <w:t>0.0</w:t>
            </w:r>
          </w:p>
        </w:tc>
      </w:tr>
      <w:tr w:rsidR="008F317B" w:rsidRPr="003821E5" w14:paraId="6395265F" w14:textId="77777777" w:rsidTr="008F317B">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419EB72A" w14:textId="77777777" w:rsidR="008F317B" w:rsidRPr="003821E5" w:rsidRDefault="008F317B" w:rsidP="009450B3">
            <w:pPr>
              <w:keepNext/>
              <w:keepLines/>
              <w:rPr>
                <w:color w:val="000000"/>
                <w:sz w:val="22"/>
              </w:rPr>
            </w:pPr>
            <w:r w:rsidRPr="003821E5">
              <w:rPr>
                <w:color w:val="000000"/>
                <w:sz w:val="22"/>
              </w:rPr>
              <w:t xml:space="preserve">Southern Community </w:t>
            </w:r>
            <w:r w:rsidRPr="003821E5">
              <w:rPr>
                <w:rFonts w:asciiTheme="minorHAnsi" w:hAnsiTheme="minorHAnsi"/>
                <w:szCs w:val="23"/>
              </w:rPr>
              <w:t>Laboratories</w:t>
            </w:r>
          </w:p>
        </w:tc>
        <w:tc>
          <w:tcPr>
            <w:tcW w:w="311" w:type="pct"/>
            <w:tcBorders>
              <w:top w:val="nil"/>
              <w:left w:val="single" w:sz="8" w:space="0" w:color="7F7F7F"/>
              <w:bottom w:val="nil"/>
              <w:right w:val="nil"/>
            </w:tcBorders>
            <w:shd w:val="clear" w:color="auto" w:fill="auto"/>
            <w:noWrap/>
            <w:vAlign w:val="bottom"/>
          </w:tcPr>
          <w:p w14:paraId="00E5A772" w14:textId="29B288F5" w:rsidR="008F317B" w:rsidRPr="003821E5" w:rsidRDefault="008F317B" w:rsidP="009450B3">
            <w:pPr>
              <w:keepNext/>
              <w:keepLines/>
              <w:jc w:val="right"/>
              <w:rPr>
                <w:color w:val="000000"/>
                <w:sz w:val="22"/>
              </w:rPr>
            </w:pPr>
            <w:r w:rsidRPr="003821E5">
              <w:rPr>
                <w:color w:val="000000"/>
                <w:szCs w:val="23"/>
              </w:rPr>
              <w:t>5</w:t>
            </w:r>
          </w:p>
        </w:tc>
        <w:tc>
          <w:tcPr>
            <w:tcW w:w="331" w:type="pct"/>
            <w:tcBorders>
              <w:top w:val="nil"/>
              <w:left w:val="nil"/>
              <w:bottom w:val="nil"/>
              <w:right w:val="single" w:sz="8" w:space="0" w:color="7F7F7F"/>
            </w:tcBorders>
            <w:shd w:val="clear" w:color="auto" w:fill="auto"/>
            <w:noWrap/>
            <w:vAlign w:val="bottom"/>
          </w:tcPr>
          <w:p w14:paraId="05556415" w14:textId="413CF971" w:rsidR="008F317B" w:rsidRPr="003821E5" w:rsidRDefault="008F317B" w:rsidP="009450B3">
            <w:pPr>
              <w:keepNext/>
              <w:keepLines/>
              <w:jc w:val="right"/>
              <w:rPr>
                <w:color w:val="000000"/>
                <w:sz w:val="22"/>
              </w:rPr>
            </w:pPr>
            <w:r w:rsidRPr="003821E5">
              <w:rPr>
                <w:color w:val="000000"/>
                <w:szCs w:val="23"/>
              </w:rPr>
              <w:t>598</w:t>
            </w:r>
          </w:p>
        </w:tc>
        <w:tc>
          <w:tcPr>
            <w:tcW w:w="266" w:type="pct"/>
            <w:tcBorders>
              <w:top w:val="nil"/>
              <w:left w:val="single" w:sz="8" w:space="0" w:color="7F7F7F"/>
              <w:bottom w:val="nil"/>
              <w:right w:val="nil"/>
            </w:tcBorders>
            <w:shd w:val="clear" w:color="auto" w:fill="auto"/>
            <w:noWrap/>
            <w:vAlign w:val="bottom"/>
          </w:tcPr>
          <w:p w14:paraId="37ED3ECA" w14:textId="5B3A471B" w:rsidR="008F317B" w:rsidRPr="003821E5" w:rsidRDefault="008F317B" w:rsidP="009450B3">
            <w:pPr>
              <w:keepNext/>
              <w:keepLines/>
              <w:jc w:val="right"/>
              <w:rPr>
                <w:color w:val="000000"/>
                <w:sz w:val="22"/>
              </w:rPr>
            </w:pPr>
            <w:r w:rsidRPr="003821E5">
              <w:rPr>
                <w:color w:val="000000"/>
                <w:szCs w:val="23"/>
              </w:rPr>
              <w:t>3</w:t>
            </w:r>
          </w:p>
        </w:tc>
        <w:tc>
          <w:tcPr>
            <w:tcW w:w="266" w:type="pct"/>
            <w:gridSpan w:val="2"/>
            <w:tcBorders>
              <w:top w:val="nil"/>
              <w:left w:val="nil"/>
              <w:bottom w:val="nil"/>
              <w:right w:val="nil"/>
            </w:tcBorders>
            <w:shd w:val="clear" w:color="auto" w:fill="auto"/>
            <w:noWrap/>
            <w:vAlign w:val="bottom"/>
          </w:tcPr>
          <w:p w14:paraId="238EA375" w14:textId="65C6B597" w:rsidR="008F317B" w:rsidRPr="003821E5" w:rsidRDefault="008F317B" w:rsidP="009450B3">
            <w:pPr>
              <w:keepNext/>
              <w:keepLines/>
              <w:jc w:val="right"/>
              <w:rPr>
                <w:color w:val="000000"/>
                <w:sz w:val="22"/>
              </w:rPr>
            </w:pPr>
            <w:r w:rsidRPr="003821E5">
              <w:rPr>
                <w:color w:val="000000"/>
                <w:szCs w:val="23"/>
              </w:rPr>
              <w:t>60.0</w:t>
            </w:r>
          </w:p>
        </w:tc>
        <w:tc>
          <w:tcPr>
            <w:tcW w:w="267" w:type="pct"/>
            <w:tcBorders>
              <w:top w:val="nil"/>
              <w:left w:val="nil"/>
              <w:bottom w:val="nil"/>
              <w:right w:val="nil"/>
            </w:tcBorders>
            <w:shd w:val="clear" w:color="auto" w:fill="auto"/>
            <w:noWrap/>
            <w:vAlign w:val="bottom"/>
          </w:tcPr>
          <w:p w14:paraId="32219273" w14:textId="13315972" w:rsidR="008F317B" w:rsidRPr="003821E5" w:rsidRDefault="008F317B" w:rsidP="009450B3">
            <w:pPr>
              <w:keepNext/>
              <w:keepLines/>
              <w:jc w:val="right"/>
              <w:rPr>
                <w:color w:val="000000"/>
                <w:sz w:val="22"/>
              </w:rPr>
            </w:pPr>
            <w:r w:rsidRPr="003821E5">
              <w:rPr>
                <w:color w:val="000000"/>
                <w:szCs w:val="23"/>
              </w:rPr>
              <w:t>193</w:t>
            </w:r>
          </w:p>
        </w:tc>
        <w:tc>
          <w:tcPr>
            <w:tcW w:w="266" w:type="pct"/>
            <w:tcBorders>
              <w:top w:val="nil"/>
              <w:left w:val="nil"/>
              <w:bottom w:val="nil"/>
              <w:right w:val="nil"/>
            </w:tcBorders>
            <w:shd w:val="clear" w:color="auto" w:fill="auto"/>
            <w:noWrap/>
            <w:vAlign w:val="bottom"/>
          </w:tcPr>
          <w:p w14:paraId="4CFC228A" w14:textId="674119FE" w:rsidR="008F317B" w:rsidRPr="003821E5" w:rsidRDefault="008F317B" w:rsidP="009450B3">
            <w:pPr>
              <w:keepNext/>
              <w:keepLines/>
              <w:jc w:val="right"/>
              <w:rPr>
                <w:color w:val="000000"/>
                <w:sz w:val="22"/>
              </w:rPr>
            </w:pPr>
            <w:r w:rsidRPr="003821E5">
              <w:rPr>
                <w:color w:val="000000"/>
                <w:szCs w:val="23"/>
              </w:rPr>
              <w:t>68.4</w:t>
            </w:r>
          </w:p>
        </w:tc>
        <w:tc>
          <w:tcPr>
            <w:tcW w:w="267" w:type="pct"/>
            <w:tcBorders>
              <w:top w:val="nil"/>
              <w:left w:val="nil"/>
              <w:bottom w:val="nil"/>
              <w:right w:val="nil"/>
            </w:tcBorders>
            <w:shd w:val="clear" w:color="auto" w:fill="auto"/>
            <w:noWrap/>
          </w:tcPr>
          <w:p w14:paraId="7FC5DD06" w14:textId="478F0C3A" w:rsidR="008F317B" w:rsidRPr="003821E5" w:rsidRDefault="008F317B" w:rsidP="009450B3">
            <w:pPr>
              <w:keepNext/>
              <w:keepLines/>
              <w:jc w:val="right"/>
              <w:rPr>
                <w:color w:val="000000"/>
                <w:sz w:val="22"/>
              </w:rPr>
            </w:pPr>
            <w:r w:rsidRPr="003821E5">
              <w:rPr>
                <w:color w:val="000000"/>
                <w:szCs w:val="23"/>
              </w:rPr>
              <w:t>85</w:t>
            </w:r>
          </w:p>
        </w:tc>
        <w:tc>
          <w:tcPr>
            <w:tcW w:w="266" w:type="pct"/>
            <w:gridSpan w:val="2"/>
            <w:tcBorders>
              <w:top w:val="nil"/>
              <w:left w:val="nil"/>
              <w:bottom w:val="nil"/>
              <w:right w:val="nil"/>
            </w:tcBorders>
            <w:shd w:val="clear" w:color="auto" w:fill="auto"/>
            <w:noWrap/>
          </w:tcPr>
          <w:p w14:paraId="64BD27AA" w14:textId="55D4D693" w:rsidR="008F317B" w:rsidRPr="003821E5" w:rsidRDefault="008F317B" w:rsidP="009450B3">
            <w:pPr>
              <w:keepNext/>
              <w:keepLines/>
              <w:jc w:val="right"/>
              <w:rPr>
                <w:color w:val="000000"/>
                <w:sz w:val="22"/>
              </w:rPr>
            </w:pPr>
            <w:r w:rsidRPr="003821E5">
              <w:rPr>
                <w:color w:val="000000"/>
                <w:szCs w:val="23"/>
              </w:rPr>
              <w:t>47.0</w:t>
            </w:r>
          </w:p>
        </w:tc>
        <w:tc>
          <w:tcPr>
            <w:tcW w:w="266" w:type="pct"/>
            <w:tcBorders>
              <w:top w:val="nil"/>
              <w:left w:val="nil"/>
              <w:bottom w:val="nil"/>
              <w:right w:val="nil"/>
            </w:tcBorders>
            <w:shd w:val="clear" w:color="auto" w:fill="auto"/>
          </w:tcPr>
          <w:p w14:paraId="47A78198" w14:textId="6138A682" w:rsidR="008F317B" w:rsidRPr="003821E5" w:rsidRDefault="008F317B" w:rsidP="009450B3">
            <w:pPr>
              <w:keepNext/>
              <w:keepLines/>
              <w:jc w:val="right"/>
              <w:rPr>
                <w:color w:val="000000"/>
                <w:sz w:val="22"/>
              </w:rPr>
            </w:pPr>
            <w:r w:rsidRPr="003821E5">
              <w:rPr>
                <w:color w:val="000000"/>
                <w:szCs w:val="23"/>
              </w:rPr>
              <w:t>50</w:t>
            </w:r>
          </w:p>
        </w:tc>
        <w:tc>
          <w:tcPr>
            <w:tcW w:w="268" w:type="pct"/>
            <w:tcBorders>
              <w:top w:val="nil"/>
              <w:left w:val="nil"/>
              <w:bottom w:val="nil"/>
              <w:right w:val="nil"/>
            </w:tcBorders>
            <w:shd w:val="clear" w:color="auto" w:fill="auto"/>
          </w:tcPr>
          <w:p w14:paraId="00238016" w14:textId="5558B2A6" w:rsidR="008F317B" w:rsidRPr="003821E5" w:rsidRDefault="008F317B" w:rsidP="009450B3">
            <w:pPr>
              <w:keepNext/>
              <w:keepLines/>
              <w:jc w:val="right"/>
              <w:rPr>
                <w:color w:val="000000"/>
                <w:sz w:val="22"/>
              </w:rPr>
            </w:pPr>
            <w:r w:rsidRPr="003821E5">
              <w:rPr>
                <w:color w:val="000000"/>
                <w:szCs w:val="23"/>
              </w:rPr>
              <w:t>56.2</w:t>
            </w:r>
          </w:p>
        </w:tc>
        <w:tc>
          <w:tcPr>
            <w:tcW w:w="266" w:type="pct"/>
            <w:tcBorders>
              <w:top w:val="nil"/>
              <w:left w:val="nil"/>
              <w:bottom w:val="nil"/>
              <w:right w:val="nil"/>
            </w:tcBorders>
            <w:shd w:val="clear" w:color="auto" w:fill="auto"/>
          </w:tcPr>
          <w:p w14:paraId="6CF573A0" w14:textId="46CA79F3" w:rsidR="008F317B" w:rsidRPr="003821E5" w:rsidRDefault="008F317B" w:rsidP="009450B3">
            <w:pPr>
              <w:keepNext/>
              <w:keepLines/>
              <w:jc w:val="right"/>
              <w:rPr>
                <w:color w:val="000000"/>
                <w:sz w:val="22"/>
              </w:rPr>
            </w:pPr>
            <w:r w:rsidRPr="003821E5">
              <w:rPr>
                <w:color w:val="000000"/>
                <w:szCs w:val="23"/>
              </w:rPr>
              <w:t>22</w:t>
            </w:r>
          </w:p>
        </w:tc>
        <w:tc>
          <w:tcPr>
            <w:tcW w:w="274" w:type="pct"/>
            <w:tcBorders>
              <w:top w:val="nil"/>
              <w:left w:val="nil"/>
              <w:bottom w:val="nil"/>
              <w:right w:val="nil"/>
            </w:tcBorders>
            <w:shd w:val="clear" w:color="auto" w:fill="auto"/>
          </w:tcPr>
          <w:p w14:paraId="1F61C4B4" w14:textId="60B52B7A" w:rsidR="008F317B" w:rsidRPr="003821E5" w:rsidRDefault="008F317B" w:rsidP="009450B3">
            <w:pPr>
              <w:keepNext/>
              <w:keepLines/>
              <w:jc w:val="right"/>
              <w:rPr>
                <w:color w:val="000000"/>
                <w:sz w:val="22"/>
              </w:rPr>
            </w:pPr>
            <w:r w:rsidRPr="003821E5">
              <w:rPr>
                <w:color w:val="000000"/>
                <w:szCs w:val="23"/>
              </w:rPr>
              <w:t>51.2</w:t>
            </w:r>
          </w:p>
        </w:tc>
        <w:tc>
          <w:tcPr>
            <w:tcW w:w="261" w:type="pct"/>
            <w:tcBorders>
              <w:top w:val="nil"/>
              <w:left w:val="nil"/>
              <w:bottom w:val="nil"/>
              <w:right w:val="nil"/>
            </w:tcBorders>
            <w:shd w:val="clear" w:color="auto" w:fill="auto"/>
            <w:noWrap/>
          </w:tcPr>
          <w:p w14:paraId="04C3EDC2" w14:textId="2151DD1C" w:rsidR="008F317B" w:rsidRPr="003821E5" w:rsidRDefault="008F317B" w:rsidP="009450B3">
            <w:pPr>
              <w:keepNext/>
              <w:keepLines/>
              <w:jc w:val="right"/>
              <w:rPr>
                <w:color w:val="000000"/>
                <w:sz w:val="22"/>
              </w:rPr>
            </w:pPr>
            <w:r w:rsidRPr="003821E5">
              <w:rPr>
                <w:color w:val="000000"/>
                <w:szCs w:val="23"/>
              </w:rPr>
              <w:t>1</w:t>
            </w:r>
          </w:p>
        </w:tc>
        <w:tc>
          <w:tcPr>
            <w:tcW w:w="264" w:type="pct"/>
            <w:tcBorders>
              <w:top w:val="nil"/>
              <w:left w:val="nil"/>
              <w:bottom w:val="nil"/>
              <w:right w:val="single" w:sz="8" w:space="0" w:color="auto"/>
            </w:tcBorders>
            <w:shd w:val="clear" w:color="auto" w:fill="auto"/>
            <w:noWrap/>
          </w:tcPr>
          <w:p w14:paraId="6B84E013" w14:textId="5C9C4354" w:rsidR="008F317B" w:rsidRPr="003821E5" w:rsidRDefault="008F317B" w:rsidP="009450B3">
            <w:pPr>
              <w:keepNext/>
              <w:keepLines/>
              <w:jc w:val="right"/>
              <w:rPr>
                <w:color w:val="000000"/>
                <w:sz w:val="22"/>
              </w:rPr>
            </w:pPr>
            <w:r w:rsidRPr="003821E5">
              <w:rPr>
                <w:color w:val="000000"/>
                <w:szCs w:val="23"/>
              </w:rPr>
              <w:t>33.3</w:t>
            </w:r>
          </w:p>
        </w:tc>
      </w:tr>
      <w:tr w:rsidR="008F317B" w:rsidRPr="003821E5" w14:paraId="4825CFCF" w14:textId="77777777" w:rsidTr="008F317B">
        <w:trPr>
          <w:cantSplit/>
          <w:trHeight w:val="315"/>
        </w:trPr>
        <w:tc>
          <w:tcPr>
            <w:tcW w:w="1161" w:type="pct"/>
            <w:tcBorders>
              <w:top w:val="nil"/>
              <w:left w:val="single" w:sz="8" w:space="0" w:color="auto"/>
              <w:bottom w:val="single" w:sz="8" w:space="0" w:color="auto"/>
              <w:right w:val="single" w:sz="8" w:space="0" w:color="7F7F7F"/>
            </w:tcBorders>
            <w:shd w:val="clear" w:color="auto" w:fill="auto"/>
            <w:noWrap/>
            <w:vAlign w:val="bottom"/>
          </w:tcPr>
          <w:p w14:paraId="6BEDF2E2" w14:textId="77777777" w:rsidR="008F317B" w:rsidRPr="003821E5" w:rsidRDefault="008F317B" w:rsidP="009450B3">
            <w:pPr>
              <w:keepNext/>
              <w:keepLines/>
              <w:rPr>
                <w:b/>
                <w:bCs/>
                <w:color w:val="000000"/>
                <w:sz w:val="22"/>
              </w:rPr>
            </w:pPr>
            <w:r w:rsidRPr="003821E5">
              <w:rPr>
                <w:b/>
                <w:bCs/>
                <w:color w:val="000000"/>
                <w:sz w:val="22"/>
              </w:rPr>
              <w:t>Total</w:t>
            </w:r>
          </w:p>
        </w:tc>
        <w:tc>
          <w:tcPr>
            <w:tcW w:w="311" w:type="pct"/>
            <w:tcBorders>
              <w:top w:val="nil"/>
              <w:left w:val="single" w:sz="8" w:space="0" w:color="7F7F7F"/>
              <w:bottom w:val="single" w:sz="8" w:space="0" w:color="auto"/>
              <w:right w:val="nil"/>
            </w:tcBorders>
            <w:shd w:val="clear" w:color="auto" w:fill="auto"/>
            <w:noWrap/>
            <w:vAlign w:val="bottom"/>
          </w:tcPr>
          <w:p w14:paraId="228BC948" w14:textId="71CFC448" w:rsidR="008F317B" w:rsidRPr="003821E5" w:rsidRDefault="008F317B" w:rsidP="009450B3">
            <w:pPr>
              <w:keepNext/>
              <w:keepLines/>
              <w:jc w:val="right"/>
              <w:rPr>
                <w:b/>
                <w:bCs/>
                <w:color w:val="000000"/>
                <w:sz w:val="22"/>
              </w:rPr>
            </w:pPr>
            <w:r w:rsidRPr="003821E5">
              <w:rPr>
                <w:b/>
                <w:bCs/>
                <w:color w:val="000000"/>
                <w:szCs w:val="23"/>
              </w:rPr>
              <w:t>14</w:t>
            </w:r>
          </w:p>
        </w:tc>
        <w:tc>
          <w:tcPr>
            <w:tcW w:w="331" w:type="pct"/>
            <w:tcBorders>
              <w:top w:val="nil"/>
              <w:left w:val="nil"/>
              <w:bottom w:val="single" w:sz="8" w:space="0" w:color="auto"/>
              <w:right w:val="single" w:sz="8" w:space="0" w:color="7F7F7F"/>
            </w:tcBorders>
            <w:shd w:val="clear" w:color="auto" w:fill="auto"/>
            <w:noWrap/>
            <w:vAlign w:val="bottom"/>
          </w:tcPr>
          <w:p w14:paraId="67B58853" w14:textId="4AA9E508" w:rsidR="008F317B" w:rsidRPr="003821E5" w:rsidRDefault="008F317B" w:rsidP="009450B3">
            <w:pPr>
              <w:keepNext/>
              <w:keepLines/>
              <w:jc w:val="right"/>
              <w:rPr>
                <w:b/>
                <w:bCs/>
                <w:color w:val="000000"/>
                <w:sz w:val="22"/>
              </w:rPr>
            </w:pPr>
            <w:r w:rsidRPr="003821E5">
              <w:rPr>
                <w:b/>
                <w:bCs/>
                <w:color w:val="000000"/>
                <w:szCs w:val="23"/>
              </w:rPr>
              <w:t>1360</w:t>
            </w:r>
          </w:p>
        </w:tc>
        <w:tc>
          <w:tcPr>
            <w:tcW w:w="266" w:type="pct"/>
            <w:tcBorders>
              <w:top w:val="nil"/>
              <w:left w:val="single" w:sz="8" w:space="0" w:color="7F7F7F"/>
              <w:bottom w:val="single" w:sz="8" w:space="0" w:color="auto"/>
              <w:right w:val="nil"/>
            </w:tcBorders>
            <w:shd w:val="clear" w:color="auto" w:fill="auto"/>
            <w:noWrap/>
            <w:vAlign w:val="bottom"/>
          </w:tcPr>
          <w:p w14:paraId="3A3BC8B2" w14:textId="72C44CE1" w:rsidR="008F317B" w:rsidRPr="003821E5" w:rsidRDefault="008F317B" w:rsidP="009450B3">
            <w:pPr>
              <w:keepNext/>
              <w:keepLines/>
              <w:jc w:val="right"/>
              <w:rPr>
                <w:b/>
                <w:bCs/>
                <w:color w:val="000000"/>
                <w:sz w:val="22"/>
              </w:rPr>
            </w:pPr>
            <w:r w:rsidRPr="003821E5">
              <w:rPr>
                <w:b/>
                <w:bCs/>
                <w:color w:val="000000"/>
                <w:szCs w:val="23"/>
              </w:rPr>
              <w:t>12</w:t>
            </w:r>
          </w:p>
        </w:tc>
        <w:tc>
          <w:tcPr>
            <w:tcW w:w="266" w:type="pct"/>
            <w:gridSpan w:val="2"/>
            <w:tcBorders>
              <w:top w:val="nil"/>
              <w:left w:val="nil"/>
              <w:bottom w:val="single" w:sz="8" w:space="0" w:color="auto"/>
              <w:right w:val="nil"/>
            </w:tcBorders>
            <w:shd w:val="clear" w:color="auto" w:fill="auto"/>
            <w:noWrap/>
            <w:vAlign w:val="bottom"/>
          </w:tcPr>
          <w:p w14:paraId="228F27C3" w14:textId="6FC63FEF" w:rsidR="008F317B" w:rsidRPr="003821E5" w:rsidRDefault="008F317B" w:rsidP="009450B3">
            <w:pPr>
              <w:keepNext/>
              <w:keepLines/>
              <w:jc w:val="right"/>
              <w:rPr>
                <w:b/>
                <w:bCs/>
                <w:color w:val="000000"/>
                <w:sz w:val="22"/>
              </w:rPr>
            </w:pPr>
            <w:r w:rsidRPr="003821E5">
              <w:rPr>
                <w:b/>
                <w:bCs/>
                <w:color w:val="000000"/>
                <w:szCs w:val="23"/>
              </w:rPr>
              <w:t>85.7</w:t>
            </w:r>
          </w:p>
        </w:tc>
        <w:tc>
          <w:tcPr>
            <w:tcW w:w="267" w:type="pct"/>
            <w:tcBorders>
              <w:top w:val="nil"/>
              <w:left w:val="nil"/>
              <w:bottom w:val="single" w:sz="8" w:space="0" w:color="auto"/>
              <w:right w:val="nil"/>
            </w:tcBorders>
            <w:shd w:val="clear" w:color="auto" w:fill="auto"/>
            <w:noWrap/>
            <w:vAlign w:val="bottom"/>
          </w:tcPr>
          <w:p w14:paraId="68F5282C" w14:textId="238F98C1" w:rsidR="008F317B" w:rsidRPr="003821E5" w:rsidRDefault="008F317B" w:rsidP="009450B3">
            <w:pPr>
              <w:keepNext/>
              <w:keepLines/>
              <w:jc w:val="right"/>
              <w:rPr>
                <w:b/>
                <w:bCs/>
                <w:color w:val="000000"/>
                <w:sz w:val="22"/>
              </w:rPr>
            </w:pPr>
            <w:r w:rsidRPr="003821E5">
              <w:rPr>
                <w:b/>
                <w:bCs/>
                <w:color w:val="000000"/>
                <w:szCs w:val="23"/>
              </w:rPr>
              <w:t>410</w:t>
            </w:r>
          </w:p>
        </w:tc>
        <w:tc>
          <w:tcPr>
            <w:tcW w:w="266" w:type="pct"/>
            <w:tcBorders>
              <w:top w:val="nil"/>
              <w:left w:val="nil"/>
              <w:bottom w:val="single" w:sz="8" w:space="0" w:color="auto"/>
              <w:right w:val="nil"/>
            </w:tcBorders>
            <w:shd w:val="clear" w:color="auto" w:fill="auto"/>
            <w:noWrap/>
            <w:vAlign w:val="bottom"/>
          </w:tcPr>
          <w:p w14:paraId="20131300" w14:textId="56E3F15D" w:rsidR="008F317B" w:rsidRPr="003821E5" w:rsidRDefault="008F317B" w:rsidP="009450B3">
            <w:pPr>
              <w:keepNext/>
              <w:keepLines/>
              <w:jc w:val="right"/>
              <w:rPr>
                <w:b/>
                <w:bCs/>
                <w:color w:val="000000"/>
                <w:sz w:val="22"/>
              </w:rPr>
            </w:pPr>
            <w:r w:rsidRPr="003821E5">
              <w:rPr>
                <w:b/>
                <w:bCs/>
                <w:color w:val="000000"/>
                <w:szCs w:val="23"/>
              </w:rPr>
              <w:t>66.3</w:t>
            </w:r>
          </w:p>
        </w:tc>
        <w:tc>
          <w:tcPr>
            <w:tcW w:w="267" w:type="pct"/>
            <w:tcBorders>
              <w:top w:val="nil"/>
              <w:left w:val="nil"/>
              <w:bottom w:val="single" w:sz="8" w:space="0" w:color="auto"/>
              <w:right w:val="nil"/>
            </w:tcBorders>
            <w:shd w:val="clear" w:color="auto" w:fill="auto"/>
            <w:noWrap/>
          </w:tcPr>
          <w:p w14:paraId="16CCB9E0" w14:textId="01AF610B" w:rsidR="008F317B" w:rsidRPr="003821E5" w:rsidRDefault="008F317B" w:rsidP="009450B3">
            <w:pPr>
              <w:keepNext/>
              <w:keepLines/>
              <w:jc w:val="right"/>
              <w:rPr>
                <w:b/>
                <w:bCs/>
                <w:color w:val="000000"/>
                <w:sz w:val="22"/>
              </w:rPr>
            </w:pPr>
            <w:r w:rsidRPr="003821E5">
              <w:rPr>
                <w:b/>
                <w:bCs/>
                <w:color w:val="000000"/>
                <w:szCs w:val="23"/>
              </w:rPr>
              <w:t>216</w:t>
            </w:r>
          </w:p>
        </w:tc>
        <w:tc>
          <w:tcPr>
            <w:tcW w:w="266" w:type="pct"/>
            <w:gridSpan w:val="2"/>
            <w:tcBorders>
              <w:top w:val="nil"/>
              <w:left w:val="nil"/>
              <w:bottom w:val="single" w:sz="8" w:space="0" w:color="auto"/>
              <w:right w:val="nil"/>
            </w:tcBorders>
            <w:shd w:val="clear" w:color="auto" w:fill="auto"/>
            <w:noWrap/>
          </w:tcPr>
          <w:p w14:paraId="470375CE" w14:textId="402A97D2" w:rsidR="008F317B" w:rsidRPr="003821E5" w:rsidRDefault="008F317B" w:rsidP="009450B3">
            <w:pPr>
              <w:keepNext/>
              <w:keepLines/>
              <w:jc w:val="right"/>
              <w:rPr>
                <w:b/>
                <w:bCs/>
                <w:color w:val="000000"/>
                <w:sz w:val="22"/>
              </w:rPr>
            </w:pPr>
            <w:r w:rsidRPr="003821E5">
              <w:rPr>
                <w:b/>
                <w:bCs/>
                <w:color w:val="000000"/>
                <w:szCs w:val="23"/>
              </w:rPr>
              <w:t>52.7</w:t>
            </w:r>
          </w:p>
        </w:tc>
        <w:tc>
          <w:tcPr>
            <w:tcW w:w="266" w:type="pct"/>
            <w:tcBorders>
              <w:top w:val="nil"/>
              <w:left w:val="nil"/>
              <w:bottom w:val="single" w:sz="8" w:space="0" w:color="auto"/>
              <w:right w:val="nil"/>
            </w:tcBorders>
            <w:shd w:val="clear" w:color="auto" w:fill="auto"/>
          </w:tcPr>
          <w:p w14:paraId="6ACB38D9" w14:textId="3D0F2F4E" w:rsidR="008F317B" w:rsidRPr="003821E5" w:rsidRDefault="008F317B" w:rsidP="009450B3">
            <w:pPr>
              <w:keepNext/>
              <w:keepLines/>
              <w:jc w:val="right"/>
              <w:rPr>
                <w:b/>
                <w:bCs/>
                <w:color w:val="000000"/>
                <w:sz w:val="22"/>
              </w:rPr>
            </w:pPr>
            <w:r w:rsidRPr="003821E5">
              <w:rPr>
                <w:b/>
                <w:bCs/>
                <w:color w:val="000000"/>
                <w:szCs w:val="23"/>
              </w:rPr>
              <w:t>118</w:t>
            </w:r>
          </w:p>
        </w:tc>
        <w:tc>
          <w:tcPr>
            <w:tcW w:w="268" w:type="pct"/>
            <w:tcBorders>
              <w:top w:val="nil"/>
              <w:left w:val="nil"/>
              <w:bottom w:val="single" w:sz="8" w:space="0" w:color="auto"/>
              <w:right w:val="nil"/>
            </w:tcBorders>
            <w:shd w:val="clear" w:color="auto" w:fill="auto"/>
          </w:tcPr>
          <w:p w14:paraId="1150D4F2" w14:textId="0A968FEB" w:rsidR="008F317B" w:rsidRPr="003821E5" w:rsidRDefault="008F317B" w:rsidP="009450B3">
            <w:pPr>
              <w:keepNext/>
              <w:keepLines/>
              <w:jc w:val="right"/>
              <w:rPr>
                <w:b/>
                <w:bCs/>
                <w:color w:val="000000"/>
                <w:sz w:val="22"/>
              </w:rPr>
            </w:pPr>
            <w:r w:rsidRPr="003821E5">
              <w:rPr>
                <w:b/>
                <w:bCs/>
                <w:color w:val="000000"/>
                <w:szCs w:val="23"/>
              </w:rPr>
              <w:t>51.8</w:t>
            </w:r>
          </w:p>
        </w:tc>
        <w:tc>
          <w:tcPr>
            <w:tcW w:w="266" w:type="pct"/>
            <w:tcBorders>
              <w:top w:val="nil"/>
              <w:left w:val="nil"/>
              <w:bottom w:val="single" w:sz="8" w:space="0" w:color="auto"/>
              <w:right w:val="nil"/>
            </w:tcBorders>
            <w:shd w:val="clear" w:color="auto" w:fill="auto"/>
          </w:tcPr>
          <w:p w14:paraId="650601FB" w14:textId="4D1BCFE9" w:rsidR="008F317B" w:rsidRPr="003821E5" w:rsidRDefault="008F317B" w:rsidP="009450B3">
            <w:pPr>
              <w:keepNext/>
              <w:keepLines/>
              <w:jc w:val="right"/>
              <w:rPr>
                <w:b/>
                <w:bCs/>
                <w:color w:val="000000"/>
                <w:sz w:val="22"/>
              </w:rPr>
            </w:pPr>
            <w:r w:rsidRPr="003821E5">
              <w:rPr>
                <w:b/>
                <w:bCs/>
                <w:color w:val="000000"/>
                <w:szCs w:val="23"/>
              </w:rPr>
              <w:t>51</w:t>
            </w:r>
          </w:p>
        </w:tc>
        <w:tc>
          <w:tcPr>
            <w:tcW w:w="274" w:type="pct"/>
            <w:tcBorders>
              <w:top w:val="nil"/>
              <w:left w:val="nil"/>
              <w:bottom w:val="single" w:sz="8" w:space="0" w:color="auto"/>
              <w:right w:val="nil"/>
            </w:tcBorders>
            <w:shd w:val="clear" w:color="auto" w:fill="auto"/>
          </w:tcPr>
          <w:p w14:paraId="3286F19F" w14:textId="3F03F78F" w:rsidR="008F317B" w:rsidRPr="003821E5" w:rsidRDefault="008F317B" w:rsidP="009450B3">
            <w:pPr>
              <w:keepNext/>
              <w:keepLines/>
              <w:jc w:val="right"/>
              <w:rPr>
                <w:b/>
                <w:bCs/>
                <w:color w:val="000000"/>
                <w:sz w:val="22"/>
              </w:rPr>
            </w:pPr>
            <w:r w:rsidRPr="003821E5">
              <w:rPr>
                <w:b/>
                <w:bCs/>
                <w:color w:val="000000"/>
                <w:szCs w:val="23"/>
              </w:rPr>
              <w:t>51.5</w:t>
            </w:r>
          </w:p>
        </w:tc>
        <w:tc>
          <w:tcPr>
            <w:tcW w:w="261" w:type="pct"/>
            <w:tcBorders>
              <w:top w:val="nil"/>
              <w:left w:val="nil"/>
              <w:bottom w:val="single" w:sz="8" w:space="0" w:color="auto"/>
              <w:right w:val="nil"/>
            </w:tcBorders>
            <w:shd w:val="clear" w:color="auto" w:fill="auto"/>
            <w:noWrap/>
          </w:tcPr>
          <w:p w14:paraId="7DF028C4" w14:textId="163D0198" w:rsidR="008F317B" w:rsidRPr="003821E5" w:rsidRDefault="008F317B" w:rsidP="009450B3">
            <w:pPr>
              <w:keepNext/>
              <w:keepLines/>
              <w:jc w:val="right"/>
              <w:rPr>
                <w:b/>
                <w:bCs/>
                <w:color w:val="000000"/>
                <w:sz w:val="22"/>
              </w:rPr>
            </w:pPr>
            <w:r w:rsidRPr="003821E5">
              <w:rPr>
                <w:b/>
                <w:bCs/>
                <w:color w:val="000000"/>
                <w:szCs w:val="23"/>
              </w:rPr>
              <w:t>1</w:t>
            </w:r>
          </w:p>
        </w:tc>
        <w:tc>
          <w:tcPr>
            <w:tcW w:w="264" w:type="pct"/>
            <w:tcBorders>
              <w:top w:val="nil"/>
              <w:left w:val="nil"/>
              <w:bottom w:val="single" w:sz="8" w:space="0" w:color="auto"/>
              <w:right w:val="single" w:sz="8" w:space="0" w:color="auto"/>
            </w:tcBorders>
            <w:shd w:val="clear" w:color="auto" w:fill="auto"/>
            <w:noWrap/>
          </w:tcPr>
          <w:p w14:paraId="0158D667" w14:textId="3D72D320" w:rsidR="008F317B" w:rsidRPr="003821E5" w:rsidRDefault="008F317B" w:rsidP="009450B3">
            <w:pPr>
              <w:keepNext/>
              <w:keepLines/>
              <w:jc w:val="right"/>
              <w:rPr>
                <w:b/>
                <w:bCs/>
                <w:color w:val="000000"/>
                <w:sz w:val="22"/>
              </w:rPr>
            </w:pPr>
            <w:r w:rsidRPr="003821E5">
              <w:rPr>
                <w:b/>
                <w:bCs/>
                <w:color w:val="000000"/>
                <w:szCs w:val="23"/>
              </w:rPr>
              <w:t>20.0</w:t>
            </w:r>
          </w:p>
        </w:tc>
      </w:tr>
    </w:tbl>
    <w:p w14:paraId="6E80D308" w14:textId="77777777" w:rsidR="000B6747" w:rsidRPr="003821E5" w:rsidRDefault="00A645B6" w:rsidP="00A645B6">
      <w:pPr>
        <w:rPr>
          <w:i/>
          <w:sz w:val="20"/>
        </w:rPr>
      </w:pPr>
      <w:r w:rsidRPr="003821E5">
        <w:rPr>
          <w:i/>
          <w:sz w:val="20"/>
        </w:rPr>
        <w:t>Excludes women with abnormal cytology in the five years preceding their low grade cytology sample</w:t>
      </w:r>
      <w:r w:rsidR="00953EBB" w:rsidRPr="003821E5">
        <w:rPr>
          <w:i/>
          <w:sz w:val="20"/>
        </w:rPr>
        <w:t xml:space="preserve"> </w:t>
      </w:r>
      <w:r w:rsidR="00E2753C" w:rsidRPr="003821E5">
        <w:rPr>
          <w:i/>
          <w:sz w:val="20"/>
        </w:rPr>
        <w:t xml:space="preserve"> </w:t>
      </w:r>
    </w:p>
    <w:p w14:paraId="7FBFEE10" w14:textId="63E54B26" w:rsidR="00A645B6" w:rsidRPr="003821E5" w:rsidRDefault="00512D3A" w:rsidP="00A645B6">
      <w:pPr>
        <w:rPr>
          <w:i/>
          <w:sz w:val="20"/>
        </w:rPr>
      </w:pPr>
      <w:r w:rsidRPr="003821E5">
        <w:rPr>
          <w:i/>
          <w:sz w:val="20"/>
        </w:rPr>
        <w:t>* Additionally excludes women with any previous squamous high grade (cytology or histology)</w:t>
      </w:r>
    </w:p>
    <w:p w14:paraId="011CE636" w14:textId="77777777" w:rsidR="007443AC" w:rsidRPr="003821E5" w:rsidRDefault="007443AC" w:rsidP="00DE16F5">
      <w:pPr>
        <w:ind w:right="544"/>
        <w:jc w:val="both"/>
      </w:pPr>
    </w:p>
    <w:p w14:paraId="4CB8459C" w14:textId="77777777" w:rsidR="007443AC" w:rsidRPr="003821E5" w:rsidRDefault="007443AC" w:rsidP="00DE16F5">
      <w:pPr>
        <w:pStyle w:val="Heading1"/>
        <w:ind w:right="544"/>
        <w:jc w:val="both"/>
        <w:sectPr w:rsidR="007443AC" w:rsidRPr="003821E5" w:rsidSect="007443AC">
          <w:footerReference w:type="default" r:id="rId105"/>
          <w:pgSz w:w="16839" w:h="11907" w:orient="landscape" w:code="9"/>
          <w:pgMar w:top="1440" w:right="1440" w:bottom="1417" w:left="1276" w:header="708" w:footer="567" w:gutter="0"/>
          <w:cols w:space="708"/>
          <w:docGrid w:linePitch="360"/>
        </w:sectPr>
      </w:pPr>
    </w:p>
    <w:p w14:paraId="54536104" w14:textId="7E42A2B5" w:rsidR="0002691C" w:rsidRPr="003821E5" w:rsidRDefault="00C65151" w:rsidP="00FA7417">
      <w:pPr>
        <w:pStyle w:val="Caption"/>
        <w:spacing w:after="80"/>
        <w:ind w:right="-23"/>
        <w:jc w:val="both"/>
      </w:pPr>
      <w:bookmarkStart w:id="821" w:name="_Ref429407794"/>
      <w:bookmarkStart w:id="822" w:name="_Ref422239444"/>
      <w:bookmarkStart w:id="823" w:name="_Toc459126437"/>
      <w:bookmarkStart w:id="824" w:name="_Toc469398456"/>
      <w:bookmarkStart w:id="825" w:name="_Toc454287290"/>
      <w:bookmarkStart w:id="826" w:name="_Toc475605337"/>
      <w:bookmarkStart w:id="827" w:name="_Toc509928655"/>
      <w:r w:rsidRPr="003821E5">
        <w:t>Figure</w:t>
      </w:r>
      <w:r w:rsidR="0002691C"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83</w:t>
      </w:r>
      <w:r w:rsidR="00F55F28" w:rsidRPr="003821E5">
        <w:rPr>
          <w:noProof/>
        </w:rPr>
        <w:fldChar w:fldCharType="end"/>
      </w:r>
      <w:bookmarkStart w:id="828" w:name="_Toc459126438"/>
      <w:bookmarkStart w:id="829" w:name="_Toc469398457"/>
      <w:bookmarkStart w:id="830" w:name="_Toc454287291"/>
      <w:bookmarkEnd w:id="821"/>
      <w:bookmarkEnd w:id="822"/>
      <w:r w:rsidR="0002691C" w:rsidRPr="003821E5">
        <w:t xml:space="preserve"> </w:t>
      </w:r>
      <w:r w:rsidR="00AE49B1" w:rsidRPr="003821E5">
        <w:t>–</w:t>
      </w:r>
      <w:r w:rsidR="0002691C" w:rsidRPr="003821E5">
        <w:t xml:space="preserve"> </w:t>
      </w:r>
      <w:r w:rsidR="00AE49B1" w:rsidRPr="003821E5">
        <w:t>Triage-</w:t>
      </w:r>
      <w:r w:rsidR="0002691C" w:rsidRPr="003821E5">
        <w:t>positive women with histologically-confirmed CIN</w:t>
      </w:r>
      <w:r w:rsidR="00692301" w:rsidRPr="003821E5">
        <w:t xml:space="preserve"> </w:t>
      </w:r>
      <w:r w:rsidR="0002691C" w:rsidRPr="003821E5">
        <w:t>2+ within 12 months, as a percentage of all women with histology</w:t>
      </w:r>
      <w:r w:rsidR="008D6C66" w:rsidRPr="003821E5">
        <w:t>, by laboratory</w:t>
      </w:r>
      <w:bookmarkEnd w:id="823"/>
      <w:bookmarkEnd w:id="824"/>
      <w:bookmarkEnd w:id="825"/>
      <w:bookmarkEnd w:id="826"/>
      <w:bookmarkEnd w:id="828"/>
      <w:bookmarkEnd w:id="829"/>
      <w:bookmarkEnd w:id="830"/>
      <w:bookmarkEnd w:id="827"/>
    </w:p>
    <w:p w14:paraId="466BBDDB" w14:textId="0CA5D9C6" w:rsidR="00D47B7C" w:rsidRPr="003821E5" w:rsidRDefault="000F04EF" w:rsidP="00D47B7C">
      <w:pPr>
        <w:spacing w:line="264" w:lineRule="auto"/>
        <w:rPr>
          <w:i/>
          <w:sz w:val="20"/>
          <w:lang w:eastAsia="en-AU"/>
        </w:rPr>
      </w:pPr>
      <w:r w:rsidRPr="003821E5">
        <w:rPr>
          <w:noProof/>
          <w:lang w:eastAsia="en-AU"/>
        </w:rPr>
        <w:t xml:space="preserve"> </w:t>
      </w:r>
      <w:r w:rsidR="00A314C8" w:rsidRPr="003821E5">
        <w:rPr>
          <w:noProof/>
          <w:lang w:eastAsia="en-NZ"/>
        </w:rPr>
        <w:drawing>
          <wp:inline distT="0" distB="0" distL="0" distR="0" wp14:anchorId="10CE8D02" wp14:editId="121D6484">
            <wp:extent cx="5627370" cy="364553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2601091" w14:textId="1D8A37D7" w:rsidR="0002691C" w:rsidRPr="003821E5" w:rsidRDefault="00244F46" w:rsidP="008A5FE7">
      <w:pPr>
        <w:jc w:val="both"/>
        <w:rPr>
          <w:i/>
          <w:sz w:val="20"/>
          <w:lang w:eastAsia="en-AU"/>
        </w:rPr>
      </w:pPr>
      <w:r w:rsidRPr="003821E5">
        <w:rPr>
          <w:i/>
          <w:sz w:val="20"/>
          <w:lang w:eastAsia="en-AU"/>
        </w:rPr>
        <w:t xml:space="preserve">Note that LabPLUS results are based in very small numbers of </w:t>
      </w:r>
      <w:r w:rsidR="00AE49B1" w:rsidRPr="003821E5">
        <w:rPr>
          <w:i/>
          <w:sz w:val="20"/>
          <w:lang w:eastAsia="en-AU"/>
        </w:rPr>
        <w:t>triage-</w:t>
      </w:r>
      <w:r w:rsidRPr="003821E5">
        <w:rPr>
          <w:i/>
          <w:sz w:val="20"/>
          <w:lang w:eastAsia="en-AU"/>
        </w:rPr>
        <w:t>positive women (</w:t>
      </w:r>
      <w:r w:rsidR="00113DDD" w:rsidRPr="003821E5">
        <w:rPr>
          <w:i/>
          <w:sz w:val="20"/>
          <w:lang w:eastAsia="en-AU"/>
        </w:rPr>
        <w:t xml:space="preserve">see </w:t>
      </w:r>
      <w:r w:rsidR="00113DDD" w:rsidRPr="003821E5">
        <w:rPr>
          <w:i/>
          <w:sz w:val="20"/>
          <w:lang w:eastAsia="en-AU"/>
        </w:rPr>
        <w:fldChar w:fldCharType="begin"/>
      </w:r>
      <w:r w:rsidR="00113DDD" w:rsidRPr="003821E5">
        <w:rPr>
          <w:i/>
          <w:sz w:val="20"/>
          <w:lang w:eastAsia="en-AU"/>
        </w:rPr>
        <w:instrText xml:space="preserve"> REF _Ref422490530 \h  \* MERGEFORMAT </w:instrText>
      </w:r>
      <w:r w:rsidR="00113DDD" w:rsidRPr="003821E5">
        <w:rPr>
          <w:i/>
          <w:sz w:val="20"/>
          <w:lang w:eastAsia="en-AU"/>
        </w:rPr>
      </w:r>
      <w:r w:rsidR="00113DDD" w:rsidRPr="003821E5">
        <w:rPr>
          <w:i/>
          <w:sz w:val="20"/>
          <w:lang w:eastAsia="en-AU"/>
        </w:rPr>
        <w:fldChar w:fldCharType="separate"/>
      </w:r>
      <w:r w:rsidR="00B73FE3" w:rsidRPr="00B73FE3">
        <w:rPr>
          <w:i/>
          <w:sz w:val="20"/>
          <w:lang w:eastAsia="en-AU"/>
        </w:rPr>
        <w:t>Table 68</w:t>
      </w:r>
      <w:r w:rsidR="00113DDD" w:rsidRPr="003821E5">
        <w:rPr>
          <w:i/>
          <w:sz w:val="20"/>
          <w:lang w:eastAsia="en-AU"/>
        </w:rPr>
        <w:fldChar w:fldCharType="end"/>
      </w:r>
      <w:r w:rsidR="00113DDD" w:rsidRPr="003821E5">
        <w:rPr>
          <w:i/>
          <w:sz w:val="20"/>
          <w:lang w:eastAsia="en-AU"/>
        </w:rPr>
        <w:t xml:space="preserve"> and </w:t>
      </w:r>
      <w:r w:rsidR="00113DDD" w:rsidRPr="003821E5">
        <w:rPr>
          <w:i/>
          <w:sz w:val="20"/>
          <w:lang w:eastAsia="en-AU"/>
        </w:rPr>
        <w:fldChar w:fldCharType="begin"/>
      </w:r>
      <w:r w:rsidR="00113DDD" w:rsidRPr="003821E5">
        <w:rPr>
          <w:i/>
          <w:sz w:val="20"/>
          <w:lang w:eastAsia="en-AU"/>
        </w:rPr>
        <w:instrText xml:space="preserve"> REF _Ref422490532 \h  \* MERGEFORMAT </w:instrText>
      </w:r>
      <w:r w:rsidR="00113DDD" w:rsidRPr="003821E5">
        <w:rPr>
          <w:i/>
          <w:sz w:val="20"/>
          <w:lang w:eastAsia="en-AU"/>
        </w:rPr>
      </w:r>
      <w:r w:rsidR="00113DDD" w:rsidRPr="003821E5">
        <w:rPr>
          <w:i/>
          <w:sz w:val="20"/>
          <w:lang w:eastAsia="en-AU"/>
        </w:rPr>
        <w:fldChar w:fldCharType="separate"/>
      </w:r>
      <w:r w:rsidR="00B73FE3" w:rsidRPr="00B73FE3">
        <w:rPr>
          <w:i/>
          <w:sz w:val="20"/>
          <w:lang w:eastAsia="en-AU"/>
        </w:rPr>
        <w:t>Table 69</w:t>
      </w:r>
      <w:r w:rsidR="00113DDD" w:rsidRPr="003821E5">
        <w:rPr>
          <w:i/>
          <w:sz w:val="20"/>
          <w:lang w:eastAsia="en-AU"/>
        </w:rPr>
        <w:fldChar w:fldCharType="end"/>
      </w:r>
      <w:r w:rsidR="00113DDD" w:rsidRPr="003821E5">
        <w:rPr>
          <w:i/>
          <w:sz w:val="20"/>
          <w:lang w:eastAsia="en-AU"/>
        </w:rPr>
        <w:t>).</w:t>
      </w:r>
      <w:r w:rsidRPr="003821E5">
        <w:rPr>
          <w:i/>
          <w:sz w:val="20"/>
          <w:lang w:eastAsia="en-AU"/>
        </w:rPr>
        <w:t xml:space="preserve"> </w:t>
      </w:r>
    </w:p>
    <w:p w14:paraId="16B418A3" w14:textId="4843043E" w:rsidR="00A933CB" w:rsidRPr="003821E5" w:rsidRDefault="00A933CB" w:rsidP="0002691C">
      <w:pPr>
        <w:rPr>
          <w:i/>
          <w:sz w:val="20"/>
          <w:lang w:eastAsia="en-AU"/>
        </w:rPr>
      </w:pPr>
    </w:p>
    <w:p w14:paraId="5C840B92" w14:textId="62044D0D" w:rsidR="00D3277B" w:rsidRPr="003821E5" w:rsidRDefault="00C65151" w:rsidP="00FA7417">
      <w:pPr>
        <w:pStyle w:val="Caption"/>
        <w:spacing w:after="80"/>
        <w:ind w:right="-23"/>
        <w:jc w:val="both"/>
      </w:pPr>
      <w:bookmarkStart w:id="831" w:name="_Ref460417893"/>
      <w:bookmarkStart w:id="832" w:name="_Toc469398458"/>
      <w:bookmarkStart w:id="833" w:name="_Toc475605338"/>
      <w:bookmarkStart w:id="834" w:name="_Toc509928656"/>
      <w:bookmarkStart w:id="835" w:name="_Toc454287292"/>
      <w:r w:rsidRPr="003821E5">
        <w:t>Figure</w:t>
      </w:r>
      <w:r w:rsidR="00D3277B"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84</w:t>
      </w:r>
      <w:r w:rsidR="00F55F28" w:rsidRPr="003821E5">
        <w:rPr>
          <w:noProof/>
        </w:rPr>
        <w:fldChar w:fldCharType="end"/>
      </w:r>
      <w:bookmarkEnd w:id="831"/>
      <w:r w:rsidR="00D3277B" w:rsidRPr="003821E5">
        <w:t xml:space="preserve"> </w:t>
      </w:r>
      <w:r w:rsidR="00AE49B1" w:rsidRPr="003821E5">
        <w:t>–</w:t>
      </w:r>
      <w:r w:rsidR="00D3277B" w:rsidRPr="003821E5">
        <w:t xml:space="preserve"> </w:t>
      </w:r>
      <w:r w:rsidR="00AE49B1" w:rsidRPr="003821E5">
        <w:t>Triage-</w:t>
      </w:r>
      <w:r w:rsidR="0002691C" w:rsidRPr="003821E5">
        <w:t>positive women</w:t>
      </w:r>
      <w:r w:rsidR="00D3277B" w:rsidRPr="003821E5">
        <w:t xml:space="preserve"> with histologically-confirmed CIN</w:t>
      </w:r>
      <w:r w:rsidR="00692301" w:rsidRPr="003821E5">
        <w:t xml:space="preserve"> </w:t>
      </w:r>
      <w:r w:rsidR="00D3277B" w:rsidRPr="003821E5">
        <w:t>2+ within 12 months, as a percentage of all women who attended colposcopy, by laboratory</w:t>
      </w:r>
      <w:bookmarkEnd w:id="832"/>
      <w:bookmarkEnd w:id="833"/>
      <w:bookmarkEnd w:id="834"/>
    </w:p>
    <w:p w14:paraId="50BCCAE3" w14:textId="2C1CA911" w:rsidR="00064651" w:rsidRPr="003821E5" w:rsidRDefault="00A314C8" w:rsidP="00064651">
      <w:pPr>
        <w:rPr>
          <w:lang w:eastAsia="en-AU"/>
        </w:rPr>
      </w:pPr>
      <w:r w:rsidRPr="003821E5">
        <w:rPr>
          <w:noProof/>
          <w:lang w:eastAsia="en-NZ"/>
        </w:rPr>
        <w:drawing>
          <wp:inline distT="0" distB="0" distL="0" distR="0" wp14:anchorId="4CEB681D" wp14:editId="674A654A">
            <wp:extent cx="5633085" cy="3645535"/>
            <wp:effectExtent l="0" t="0" r="571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bookmarkEnd w:id="835"/>
    <w:p w14:paraId="75C0410D" w14:textId="4B1C31FC" w:rsidR="00064651" w:rsidRPr="003821E5" w:rsidRDefault="00113DDD" w:rsidP="004A0C81">
      <w:pPr>
        <w:rPr>
          <w:i/>
          <w:sz w:val="20"/>
          <w:lang w:eastAsia="en-AU"/>
        </w:rPr>
      </w:pPr>
      <w:r w:rsidRPr="003821E5">
        <w:rPr>
          <w:i/>
          <w:sz w:val="20"/>
          <w:lang w:eastAsia="en-AU"/>
        </w:rPr>
        <w:t xml:space="preserve">Note that LabPLUS results are based in very small numbers of </w:t>
      </w:r>
      <w:r w:rsidR="00AE49B1" w:rsidRPr="003821E5">
        <w:rPr>
          <w:i/>
          <w:sz w:val="20"/>
          <w:lang w:eastAsia="en-AU"/>
        </w:rPr>
        <w:t>triage-</w:t>
      </w:r>
      <w:r w:rsidRPr="003821E5">
        <w:rPr>
          <w:i/>
          <w:sz w:val="20"/>
          <w:lang w:eastAsia="en-AU"/>
        </w:rPr>
        <w:t xml:space="preserve">positive women (see </w:t>
      </w:r>
      <w:r w:rsidRPr="003821E5">
        <w:rPr>
          <w:i/>
          <w:sz w:val="20"/>
          <w:lang w:eastAsia="en-AU"/>
        </w:rPr>
        <w:fldChar w:fldCharType="begin"/>
      </w:r>
      <w:r w:rsidRPr="003821E5">
        <w:rPr>
          <w:i/>
          <w:sz w:val="20"/>
          <w:lang w:eastAsia="en-AU"/>
        </w:rPr>
        <w:instrText xml:space="preserve"> REF _Ref422490530 \h  \* MERGEFORMAT </w:instrText>
      </w:r>
      <w:r w:rsidRPr="003821E5">
        <w:rPr>
          <w:i/>
          <w:sz w:val="20"/>
          <w:lang w:eastAsia="en-AU"/>
        </w:rPr>
      </w:r>
      <w:r w:rsidRPr="003821E5">
        <w:rPr>
          <w:i/>
          <w:sz w:val="20"/>
          <w:lang w:eastAsia="en-AU"/>
        </w:rPr>
        <w:fldChar w:fldCharType="separate"/>
      </w:r>
      <w:r w:rsidR="00B73FE3" w:rsidRPr="00B73FE3">
        <w:rPr>
          <w:i/>
          <w:sz w:val="20"/>
          <w:lang w:eastAsia="en-AU"/>
        </w:rPr>
        <w:t>Table 68</w:t>
      </w:r>
      <w:r w:rsidRPr="003821E5">
        <w:rPr>
          <w:i/>
          <w:sz w:val="20"/>
          <w:lang w:eastAsia="en-AU"/>
        </w:rPr>
        <w:fldChar w:fldCharType="end"/>
      </w:r>
      <w:r w:rsidRPr="003821E5">
        <w:rPr>
          <w:i/>
          <w:sz w:val="20"/>
          <w:lang w:eastAsia="en-AU"/>
        </w:rPr>
        <w:t xml:space="preserve"> and </w:t>
      </w:r>
      <w:r w:rsidRPr="003821E5">
        <w:rPr>
          <w:i/>
          <w:sz w:val="20"/>
          <w:lang w:eastAsia="en-AU"/>
        </w:rPr>
        <w:fldChar w:fldCharType="begin"/>
      </w:r>
      <w:r w:rsidRPr="003821E5">
        <w:rPr>
          <w:i/>
          <w:sz w:val="20"/>
          <w:lang w:eastAsia="en-AU"/>
        </w:rPr>
        <w:instrText xml:space="preserve"> REF _Ref422490532 \h  \* MERGEFORMAT </w:instrText>
      </w:r>
      <w:r w:rsidRPr="003821E5">
        <w:rPr>
          <w:i/>
          <w:sz w:val="20"/>
          <w:lang w:eastAsia="en-AU"/>
        </w:rPr>
      </w:r>
      <w:r w:rsidRPr="003821E5">
        <w:rPr>
          <w:i/>
          <w:sz w:val="20"/>
          <w:lang w:eastAsia="en-AU"/>
        </w:rPr>
        <w:fldChar w:fldCharType="separate"/>
      </w:r>
      <w:r w:rsidR="00B73FE3" w:rsidRPr="00B73FE3">
        <w:rPr>
          <w:i/>
          <w:sz w:val="20"/>
          <w:lang w:eastAsia="en-AU"/>
        </w:rPr>
        <w:t>Table 69</w:t>
      </w:r>
      <w:r w:rsidRPr="003821E5">
        <w:rPr>
          <w:i/>
          <w:sz w:val="20"/>
          <w:lang w:eastAsia="en-AU"/>
        </w:rPr>
        <w:fldChar w:fldCharType="end"/>
      </w:r>
      <w:r w:rsidRPr="003821E5">
        <w:rPr>
          <w:i/>
          <w:sz w:val="20"/>
          <w:lang w:eastAsia="en-AU"/>
        </w:rPr>
        <w:t xml:space="preserve">). </w:t>
      </w:r>
    </w:p>
    <w:p w14:paraId="6593C626" w14:textId="526B9B20" w:rsidR="0084713D" w:rsidRDefault="0084713D" w:rsidP="004A0C81">
      <w:pPr>
        <w:rPr>
          <w:i/>
          <w:sz w:val="20"/>
          <w:lang w:eastAsia="en-AU"/>
        </w:rPr>
      </w:pPr>
      <w:r>
        <w:rPr>
          <w:i/>
          <w:sz w:val="20"/>
          <w:lang w:eastAsia="en-AU"/>
        </w:rPr>
        <w:br w:type="page"/>
      </w:r>
    </w:p>
    <w:p w14:paraId="0832C307" w14:textId="60350D18" w:rsidR="00D3277B" w:rsidRPr="003821E5" w:rsidRDefault="00C65151" w:rsidP="00FA7417">
      <w:pPr>
        <w:pStyle w:val="Caption"/>
        <w:spacing w:after="80"/>
        <w:ind w:right="-23"/>
        <w:jc w:val="both"/>
      </w:pPr>
      <w:bookmarkStart w:id="836" w:name="_Ref422491337"/>
      <w:bookmarkStart w:id="837" w:name="_Toc475605339"/>
      <w:bookmarkStart w:id="838" w:name="_Toc509928657"/>
      <w:bookmarkStart w:id="839" w:name="_Ref422491334"/>
      <w:bookmarkStart w:id="840" w:name="_Toc459126439"/>
      <w:bookmarkStart w:id="841" w:name="_Toc469398459"/>
      <w:bookmarkStart w:id="842" w:name="_Toc454287293"/>
      <w:r w:rsidRPr="003821E5">
        <w:t>Figure</w:t>
      </w:r>
      <w:r w:rsidR="008D6C66" w:rsidRPr="003821E5">
        <w:t xml:space="preserve"> </w:t>
      </w:r>
      <w:r w:rsidR="00CB60A1" w:rsidRPr="003821E5">
        <w:rPr>
          <w:bCs w:val="0"/>
        </w:rPr>
        <w:fldChar w:fldCharType="begin"/>
      </w:r>
      <w:r w:rsidR="00CB60A1" w:rsidRPr="003821E5">
        <w:rPr>
          <w:bCs w:val="0"/>
        </w:rPr>
        <w:instrText xml:space="preserve"> SEQ Figure \* ARABIC </w:instrText>
      </w:r>
      <w:r w:rsidR="00CB60A1" w:rsidRPr="003821E5">
        <w:rPr>
          <w:bCs w:val="0"/>
        </w:rPr>
        <w:fldChar w:fldCharType="separate"/>
      </w:r>
      <w:r w:rsidR="00B73FE3">
        <w:rPr>
          <w:bCs w:val="0"/>
          <w:noProof/>
        </w:rPr>
        <w:t>85</w:t>
      </w:r>
      <w:r w:rsidR="00CB60A1" w:rsidRPr="003821E5">
        <w:rPr>
          <w:bCs w:val="0"/>
          <w:noProof/>
          <w:sz w:val="23"/>
          <w:szCs w:val="22"/>
        </w:rPr>
        <w:fldChar w:fldCharType="end"/>
      </w:r>
      <w:bookmarkEnd w:id="836"/>
      <w:r w:rsidR="00D3277B" w:rsidRPr="003821E5">
        <w:t xml:space="preserve"> - Women with histologically-confirmed CIN</w:t>
      </w:r>
      <w:r w:rsidR="00692301" w:rsidRPr="003821E5">
        <w:t xml:space="preserve"> </w:t>
      </w:r>
      <w:r w:rsidR="00D3277B" w:rsidRPr="003821E5">
        <w:t>2+ within 12 months, as a percentage of all women who attended colposcopy, by laboratory and referral cytology</w:t>
      </w:r>
      <w:bookmarkEnd w:id="837"/>
      <w:bookmarkEnd w:id="838"/>
    </w:p>
    <w:p w14:paraId="1E708F3B" w14:textId="459150D7" w:rsidR="00064651" w:rsidRPr="003821E5" w:rsidRDefault="005C38C1" w:rsidP="00064651">
      <w:pPr>
        <w:rPr>
          <w:lang w:eastAsia="en-AU"/>
        </w:rPr>
      </w:pPr>
      <w:r w:rsidRPr="003821E5">
        <w:rPr>
          <w:noProof/>
          <w:lang w:eastAsia="en-NZ"/>
        </w:rPr>
        <w:drawing>
          <wp:inline distT="0" distB="0" distL="0" distR="0" wp14:anchorId="4B273E9C" wp14:editId="14A2A4AA">
            <wp:extent cx="5616000" cy="3621215"/>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6000" cy="3621215"/>
                    </a:xfrm>
                    <a:prstGeom prst="rect">
                      <a:avLst/>
                    </a:prstGeom>
                    <a:noFill/>
                  </pic:spPr>
                </pic:pic>
              </a:graphicData>
            </a:graphic>
          </wp:inline>
        </w:drawing>
      </w:r>
    </w:p>
    <w:p w14:paraId="5F3379F0" w14:textId="77777777" w:rsidR="00D3277B" w:rsidRPr="003821E5" w:rsidRDefault="00D3277B" w:rsidP="0002691C">
      <w:pPr>
        <w:rPr>
          <w:lang w:eastAsia="en-AU"/>
        </w:rPr>
      </w:pPr>
    </w:p>
    <w:p w14:paraId="54D9CC2B" w14:textId="7A72F32B" w:rsidR="008D6C66" w:rsidRPr="003821E5" w:rsidRDefault="00C65151" w:rsidP="00FA7417">
      <w:pPr>
        <w:pStyle w:val="Caption"/>
        <w:spacing w:after="80"/>
        <w:ind w:right="-23"/>
        <w:jc w:val="both"/>
      </w:pPr>
      <w:bookmarkStart w:id="843" w:name="_Ref482790521"/>
      <w:bookmarkStart w:id="844" w:name="_Toc475605340"/>
      <w:bookmarkStart w:id="845" w:name="_Toc509928658"/>
      <w:r w:rsidRPr="003821E5">
        <w:t>Figure</w:t>
      </w:r>
      <w:r w:rsidR="008D6C66"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86</w:t>
      </w:r>
      <w:r w:rsidR="00F55F28" w:rsidRPr="003821E5">
        <w:rPr>
          <w:noProof/>
        </w:rPr>
        <w:fldChar w:fldCharType="end"/>
      </w:r>
      <w:bookmarkEnd w:id="843"/>
      <w:r w:rsidR="008D6C66" w:rsidRPr="003821E5">
        <w:t xml:space="preserve"> </w:t>
      </w:r>
      <w:r w:rsidR="00AE49B1" w:rsidRPr="003821E5">
        <w:t>–</w:t>
      </w:r>
      <w:r w:rsidR="008D6C66" w:rsidRPr="003821E5">
        <w:t xml:space="preserve"> </w:t>
      </w:r>
      <w:r w:rsidR="00AE49B1" w:rsidRPr="003821E5">
        <w:t>Triage-</w:t>
      </w:r>
      <w:r w:rsidR="008D6C66" w:rsidRPr="003821E5">
        <w:t>positive women with histologically-confirmed CIN</w:t>
      </w:r>
      <w:r w:rsidR="00692301" w:rsidRPr="003821E5">
        <w:t xml:space="preserve"> </w:t>
      </w:r>
      <w:r w:rsidR="008D6C66" w:rsidRPr="003821E5">
        <w:t>2+ within 12 months, as a percentage of women with histology recorded, by age</w:t>
      </w:r>
      <w:bookmarkEnd w:id="839"/>
      <w:bookmarkEnd w:id="840"/>
      <w:bookmarkEnd w:id="841"/>
      <w:bookmarkEnd w:id="842"/>
      <w:bookmarkEnd w:id="844"/>
      <w:bookmarkEnd w:id="845"/>
    </w:p>
    <w:p w14:paraId="427A819C" w14:textId="611D4CAF" w:rsidR="00064651" w:rsidRPr="003821E5" w:rsidRDefault="00FC5B74" w:rsidP="00FA7417">
      <w:pPr>
        <w:ind w:right="544"/>
        <w:jc w:val="both"/>
        <w:rPr>
          <w:lang w:eastAsia="en-AU"/>
        </w:rPr>
      </w:pPr>
      <w:r w:rsidRPr="003821E5">
        <w:rPr>
          <w:noProof/>
          <w:lang w:eastAsia="en-NZ"/>
        </w:rPr>
        <w:drawing>
          <wp:inline distT="0" distB="0" distL="0" distR="0" wp14:anchorId="27C7C5C1" wp14:editId="04342FE0">
            <wp:extent cx="5627370" cy="364553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0B0C7D3" w14:textId="7AD5E2A5" w:rsidR="0084713D" w:rsidRDefault="0084713D" w:rsidP="0002691C">
      <w:pPr>
        <w:rPr>
          <w:lang w:eastAsia="en-AU"/>
        </w:rPr>
      </w:pPr>
      <w:r>
        <w:rPr>
          <w:lang w:eastAsia="en-AU"/>
        </w:rPr>
        <w:br w:type="page"/>
      </w:r>
    </w:p>
    <w:p w14:paraId="68EE9B8D" w14:textId="3FD7E7CF" w:rsidR="008D6C66" w:rsidRPr="003821E5" w:rsidRDefault="00C65151" w:rsidP="00B63684">
      <w:pPr>
        <w:pStyle w:val="Caption"/>
        <w:widowControl w:val="0"/>
        <w:spacing w:after="80"/>
        <w:ind w:right="-23"/>
        <w:jc w:val="both"/>
      </w:pPr>
      <w:bookmarkStart w:id="846" w:name="_Ref422491340"/>
      <w:bookmarkStart w:id="847" w:name="_Toc459126440"/>
      <w:bookmarkStart w:id="848" w:name="_Toc469398460"/>
      <w:bookmarkStart w:id="849" w:name="_Toc475605341"/>
      <w:bookmarkStart w:id="850" w:name="_Toc509928659"/>
      <w:r w:rsidRPr="003821E5">
        <w:t>Figure</w:t>
      </w:r>
      <w:r w:rsidR="008D6C66"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87</w:t>
      </w:r>
      <w:r w:rsidR="00F55F28" w:rsidRPr="003821E5">
        <w:rPr>
          <w:noProof/>
        </w:rPr>
        <w:fldChar w:fldCharType="end"/>
      </w:r>
      <w:bookmarkEnd w:id="846"/>
      <w:r w:rsidR="008D6C66" w:rsidRPr="003821E5">
        <w:t xml:space="preserve"> </w:t>
      </w:r>
      <w:r w:rsidR="00AE49B1" w:rsidRPr="003821E5">
        <w:t>–</w:t>
      </w:r>
      <w:r w:rsidR="008D6C66" w:rsidRPr="003821E5">
        <w:t xml:space="preserve"> </w:t>
      </w:r>
      <w:r w:rsidR="00AE49B1" w:rsidRPr="003821E5">
        <w:t>Triage-</w:t>
      </w:r>
      <w:r w:rsidR="008D6C66" w:rsidRPr="003821E5">
        <w:t>positive women with histologically-confirmed CIN</w:t>
      </w:r>
      <w:r w:rsidR="00692301" w:rsidRPr="003821E5">
        <w:t xml:space="preserve"> </w:t>
      </w:r>
      <w:r w:rsidR="008D6C66" w:rsidRPr="003821E5">
        <w:t>2+ within 12 months, as a percentage of women with colposcopy recorded, by age</w:t>
      </w:r>
      <w:bookmarkEnd w:id="847"/>
      <w:bookmarkEnd w:id="848"/>
      <w:bookmarkEnd w:id="849"/>
      <w:bookmarkEnd w:id="850"/>
    </w:p>
    <w:p w14:paraId="24D26F61" w14:textId="0926EA19" w:rsidR="00F54092" w:rsidRPr="003821E5" w:rsidRDefault="00FC5B74" w:rsidP="0002691C">
      <w:pPr>
        <w:rPr>
          <w:lang w:eastAsia="en-AU"/>
        </w:rPr>
      </w:pPr>
      <w:r w:rsidRPr="003821E5">
        <w:rPr>
          <w:noProof/>
          <w:lang w:eastAsia="en-NZ"/>
        </w:rPr>
        <w:drawing>
          <wp:inline distT="0" distB="0" distL="0" distR="0" wp14:anchorId="25E2FD31" wp14:editId="3C46F4B7">
            <wp:extent cx="5627370" cy="3651885"/>
            <wp:effectExtent l="0" t="0" r="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8079915" w14:textId="77777777" w:rsidR="00CD7C76" w:rsidRPr="003821E5" w:rsidRDefault="00CD7C76">
      <w:pPr>
        <w:rPr>
          <w:lang w:eastAsia="en-AU"/>
        </w:rPr>
      </w:pPr>
    </w:p>
    <w:p w14:paraId="168880FD" w14:textId="0B241A81" w:rsidR="00CD7C76" w:rsidRPr="003821E5" w:rsidRDefault="00C65151" w:rsidP="00FA7417">
      <w:pPr>
        <w:pStyle w:val="Caption"/>
        <w:spacing w:after="80"/>
        <w:ind w:right="-23"/>
        <w:jc w:val="both"/>
      </w:pPr>
      <w:bookmarkStart w:id="851" w:name="_Ref475524405"/>
      <w:bookmarkStart w:id="852" w:name="_Toc475605342"/>
      <w:bookmarkStart w:id="853" w:name="_Toc509928660"/>
      <w:r w:rsidRPr="003821E5">
        <w:t>Figure</w:t>
      </w:r>
      <w:r w:rsidR="00CD7C76" w:rsidRPr="003821E5">
        <w:t xml:space="preserve"> </w:t>
      </w:r>
      <w:r w:rsidR="00F55F28" w:rsidRPr="003821E5">
        <w:fldChar w:fldCharType="begin"/>
      </w:r>
      <w:r w:rsidR="00F55F28" w:rsidRPr="003821E5">
        <w:instrText xml:space="preserve"> SEQ Figure \* ARABIC </w:instrText>
      </w:r>
      <w:r w:rsidR="00F55F28" w:rsidRPr="003821E5">
        <w:fldChar w:fldCharType="separate"/>
      </w:r>
      <w:r w:rsidR="00B73FE3">
        <w:rPr>
          <w:noProof/>
        </w:rPr>
        <w:t>88</w:t>
      </w:r>
      <w:r w:rsidR="00F55F28" w:rsidRPr="003821E5">
        <w:rPr>
          <w:noProof/>
        </w:rPr>
        <w:fldChar w:fldCharType="end"/>
      </w:r>
      <w:bookmarkEnd w:id="851"/>
      <w:r w:rsidR="00CD7C76" w:rsidRPr="003821E5">
        <w:t xml:space="preserve"> </w:t>
      </w:r>
      <w:r w:rsidR="003449A6" w:rsidRPr="003821E5">
        <w:t>–</w:t>
      </w:r>
      <w:r w:rsidR="002801F5" w:rsidRPr="003821E5">
        <w:rPr>
          <w:i/>
          <w:lang w:eastAsia="en-AU"/>
        </w:rPr>
        <w:t xml:space="preserve"> </w:t>
      </w:r>
      <w:r w:rsidR="003449A6" w:rsidRPr="003821E5">
        <w:rPr>
          <w:lang w:eastAsia="en-AU"/>
        </w:rPr>
        <w:t xml:space="preserve">Trends </w:t>
      </w:r>
      <w:r w:rsidR="003449A6" w:rsidRPr="003821E5">
        <w:t>in</w:t>
      </w:r>
      <w:r w:rsidR="003449A6" w:rsidRPr="003821E5">
        <w:rPr>
          <w:lang w:eastAsia="en-AU"/>
        </w:rPr>
        <w:t xml:space="preserve"> </w:t>
      </w:r>
      <w:r w:rsidR="002801F5" w:rsidRPr="003821E5">
        <w:rPr>
          <w:lang w:eastAsia="en-AU"/>
        </w:rPr>
        <w:t xml:space="preserve">ASC-US </w:t>
      </w:r>
      <w:r w:rsidR="00AE49B1" w:rsidRPr="003821E5">
        <w:t>triage</w:t>
      </w:r>
      <w:r w:rsidR="00AE49B1" w:rsidRPr="003821E5">
        <w:rPr>
          <w:lang w:eastAsia="en-AU"/>
        </w:rPr>
        <w:t>-</w:t>
      </w:r>
      <w:r w:rsidR="002801F5" w:rsidRPr="003821E5">
        <w:t>positive</w:t>
      </w:r>
      <w:r w:rsidR="002801F5" w:rsidRPr="003821E5">
        <w:rPr>
          <w:lang w:eastAsia="en-AU"/>
        </w:rPr>
        <w:t xml:space="preserve"> women </w:t>
      </w:r>
      <w:r w:rsidR="00CD7C76" w:rsidRPr="003821E5">
        <w:t>with</w:t>
      </w:r>
      <w:r w:rsidR="002801F5" w:rsidRPr="003821E5">
        <w:rPr>
          <w:lang w:eastAsia="en-AU"/>
        </w:rPr>
        <w:t xml:space="preserve"> histologically-confirmed CIN</w:t>
      </w:r>
      <w:r w:rsidR="00692301" w:rsidRPr="003821E5">
        <w:rPr>
          <w:lang w:eastAsia="en-AU"/>
        </w:rPr>
        <w:t xml:space="preserve"> </w:t>
      </w:r>
      <w:r w:rsidR="002801F5" w:rsidRPr="003821E5">
        <w:rPr>
          <w:lang w:eastAsia="en-AU"/>
        </w:rPr>
        <w:t xml:space="preserve">2+ </w:t>
      </w:r>
      <w:r w:rsidR="00CD7C76" w:rsidRPr="003821E5">
        <w:t>within 12 months, as a percentage of women with colposcopy recorded, by laboratory</w:t>
      </w:r>
      <w:bookmarkEnd w:id="852"/>
      <w:bookmarkEnd w:id="853"/>
      <w:r w:rsidR="00CD7C76" w:rsidRPr="003821E5">
        <w:t xml:space="preserve"> </w:t>
      </w:r>
    </w:p>
    <w:p w14:paraId="0DC932E5" w14:textId="799CAEEA" w:rsidR="00CD7C76" w:rsidRPr="003821E5" w:rsidRDefault="00A06A1E" w:rsidP="00CD7C76">
      <w:r w:rsidRPr="003821E5">
        <w:rPr>
          <w:noProof/>
          <w:lang w:eastAsia="en-AU"/>
        </w:rPr>
        <w:t xml:space="preserve"> </w:t>
      </w:r>
      <w:r w:rsidR="008B76AC" w:rsidRPr="003821E5">
        <w:rPr>
          <w:noProof/>
          <w:lang w:eastAsia="en-NZ"/>
        </w:rPr>
        <w:drawing>
          <wp:inline distT="0" distB="0" distL="0" distR="0" wp14:anchorId="1714ED1A" wp14:editId="55500355">
            <wp:extent cx="5627370" cy="368236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7AB22B84" w14:textId="5C05C96B" w:rsidR="0002691C" w:rsidRPr="003821E5" w:rsidRDefault="00E95DF1">
      <w:pPr>
        <w:rPr>
          <w:i/>
          <w:sz w:val="20"/>
        </w:rPr>
      </w:pPr>
      <w:r w:rsidRPr="003821E5">
        <w:rPr>
          <w:i/>
          <w:sz w:val="20"/>
          <w:lang w:eastAsia="en-AU"/>
        </w:rPr>
        <w:t>Time periods relate to monitoring report period</w:t>
      </w:r>
      <w:r w:rsidR="00C35B5D" w:rsidRPr="003821E5">
        <w:rPr>
          <w:i/>
          <w:sz w:val="20"/>
          <w:lang w:eastAsia="en-AU"/>
        </w:rPr>
        <w:t>s</w:t>
      </w:r>
      <w:r w:rsidRPr="003821E5">
        <w:rPr>
          <w:i/>
          <w:sz w:val="20"/>
          <w:lang w:eastAsia="en-AU"/>
        </w:rPr>
        <w:t xml:space="preserve">; results relate to samples collected </w:t>
      </w:r>
      <w:r w:rsidR="00955400" w:rsidRPr="003821E5">
        <w:rPr>
          <w:i/>
          <w:sz w:val="20"/>
        </w:rPr>
        <w:t>in the 6-month</w:t>
      </w:r>
      <w:r w:rsidR="002801F5" w:rsidRPr="003821E5">
        <w:rPr>
          <w:i/>
          <w:sz w:val="20"/>
          <w:lang w:eastAsia="en-AU"/>
        </w:rPr>
        <w:t xml:space="preserve"> period</w:t>
      </w:r>
      <w:r w:rsidR="002801F5" w:rsidRPr="003821E5">
        <w:rPr>
          <w:lang w:eastAsia="en-AU"/>
        </w:rPr>
        <w:t xml:space="preserve"> </w:t>
      </w:r>
      <w:r w:rsidR="00955400" w:rsidRPr="003821E5">
        <w:rPr>
          <w:i/>
          <w:sz w:val="20"/>
        </w:rPr>
        <w:t>12 months prior to the monitoring period, to allow for sufficient follow-up time for colposcopy/ histology.</w:t>
      </w:r>
      <w:r w:rsidR="009712EC" w:rsidRPr="003821E5">
        <w:rPr>
          <w:i/>
          <w:sz w:val="20"/>
        </w:rPr>
        <w:t xml:space="preserve"> </w:t>
      </w:r>
      <w:r w:rsidR="00E47039" w:rsidRPr="003821E5">
        <w:rPr>
          <w:i/>
          <w:sz w:val="20"/>
        </w:rPr>
        <w:t>Note that this graph excludes LabPLUS due to the very small numbers of triage-positive women</w:t>
      </w:r>
      <w:r w:rsidR="00D5076C" w:rsidRPr="003821E5">
        <w:rPr>
          <w:i/>
          <w:sz w:val="20"/>
        </w:rPr>
        <w:t xml:space="preserve">. See </w:t>
      </w:r>
      <w:r w:rsidR="00D5076C" w:rsidRPr="003821E5">
        <w:rPr>
          <w:i/>
          <w:sz w:val="20"/>
        </w:rPr>
        <w:fldChar w:fldCharType="begin"/>
      </w:r>
      <w:r w:rsidR="00D5076C" w:rsidRPr="003821E5">
        <w:rPr>
          <w:i/>
          <w:sz w:val="20"/>
        </w:rPr>
        <w:instrText xml:space="preserve"> REF _Ref422490530 \h  \* MERGEFORMAT </w:instrText>
      </w:r>
      <w:r w:rsidR="00D5076C" w:rsidRPr="003821E5">
        <w:rPr>
          <w:i/>
          <w:sz w:val="20"/>
        </w:rPr>
      </w:r>
      <w:r w:rsidR="00D5076C" w:rsidRPr="003821E5">
        <w:rPr>
          <w:i/>
          <w:sz w:val="20"/>
        </w:rPr>
        <w:fldChar w:fldCharType="separate"/>
      </w:r>
      <w:r w:rsidR="00B73FE3" w:rsidRPr="00B73FE3">
        <w:rPr>
          <w:i/>
          <w:sz w:val="20"/>
        </w:rPr>
        <w:t>Table 68</w:t>
      </w:r>
      <w:r w:rsidR="00D5076C" w:rsidRPr="003821E5">
        <w:rPr>
          <w:i/>
          <w:sz w:val="20"/>
        </w:rPr>
        <w:fldChar w:fldCharType="end"/>
      </w:r>
      <w:r w:rsidR="00D5076C" w:rsidRPr="003821E5">
        <w:rPr>
          <w:i/>
          <w:sz w:val="20"/>
        </w:rPr>
        <w:t>.</w:t>
      </w:r>
    </w:p>
    <w:p w14:paraId="38690166" w14:textId="58E8D8C1" w:rsidR="0084713D" w:rsidRDefault="0084713D">
      <w:pPr>
        <w:rPr>
          <w:i/>
          <w:sz w:val="20"/>
        </w:rPr>
      </w:pPr>
      <w:r>
        <w:rPr>
          <w:i/>
          <w:sz w:val="20"/>
        </w:rPr>
        <w:br w:type="page"/>
      </w:r>
    </w:p>
    <w:p w14:paraId="5C1B1BDB" w14:textId="6B1029A3" w:rsidR="000C53B2" w:rsidRDefault="00C65151" w:rsidP="00FA7417">
      <w:pPr>
        <w:pStyle w:val="Caption"/>
        <w:spacing w:after="80"/>
        <w:ind w:right="-23"/>
        <w:jc w:val="both"/>
      </w:pPr>
      <w:bookmarkStart w:id="854" w:name="_Ref497817195"/>
      <w:bookmarkStart w:id="855" w:name="_Toc486941230"/>
      <w:bookmarkStart w:id="856" w:name="_Toc509928661"/>
      <w:r w:rsidRPr="003821E5">
        <w:t>Figure</w:t>
      </w:r>
      <w:r w:rsidR="000C53B2" w:rsidRPr="003821E5">
        <w:t xml:space="preserve"> </w:t>
      </w:r>
      <w:r w:rsidR="000C53B2" w:rsidRPr="003821E5">
        <w:fldChar w:fldCharType="begin"/>
      </w:r>
      <w:r w:rsidR="000C53B2" w:rsidRPr="003821E5">
        <w:instrText xml:space="preserve"> SEQ Figure \* ARABIC </w:instrText>
      </w:r>
      <w:r w:rsidR="000C53B2" w:rsidRPr="003821E5">
        <w:fldChar w:fldCharType="separate"/>
      </w:r>
      <w:r w:rsidR="00B73FE3">
        <w:rPr>
          <w:noProof/>
        </w:rPr>
        <w:t>89</w:t>
      </w:r>
      <w:r w:rsidR="000C53B2" w:rsidRPr="003821E5">
        <w:rPr>
          <w:noProof/>
        </w:rPr>
        <w:fldChar w:fldCharType="end"/>
      </w:r>
      <w:bookmarkEnd w:id="854"/>
      <w:r w:rsidR="000C53B2" w:rsidRPr="003821E5">
        <w:t xml:space="preserve"> – Trends in LSIL triage-positive women with histologically-confirmed CIN</w:t>
      </w:r>
      <w:r w:rsidR="00692301" w:rsidRPr="003821E5">
        <w:t xml:space="preserve"> </w:t>
      </w:r>
      <w:r w:rsidR="000C53B2" w:rsidRPr="003821E5">
        <w:t>2+ within 12 months, as a percentage</w:t>
      </w:r>
      <w:r w:rsidR="000C53B2" w:rsidRPr="004D0A4B">
        <w:t xml:space="preserve"> of women with colposcopy recorded</w:t>
      </w:r>
      <w:r w:rsidR="000C53B2">
        <w:t>, by laboratory</w:t>
      </w:r>
      <w:bookmarkEnd w:id="855"/>
      <w:bookmarkEnd w:id="856"/>
      <w:r w:rsidR="000C53B2">
        <w:t xml:space="preserve"> </w:t>
      </w:r>
    </w:p>
    <w:p w14:paraId="272DDC7C" w14:textId="2B36C0F3" w:rsidR="001355F5" w:rsidRDefault="00474020" w:rsidP="001355F5">
      <w:r>
        <w:rPr>
          <w:noProof/>
          <w:lang w:eastAsia="en-NZ"/>
        </w:rPr>
        <w:drawing>
          <wp:inline distT="0" distB="0" distL="0" distR="0" wp14:anchorId="6EED0B32" wp14:editId="15F676C2">
            <wp:extent cx="5627370" cy="3682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143C432B" w14:textId="3765266D" w:rsidR="001355F5" w:rsidRDefault="001355F5" w:rsidP="001355F5">
      <w:r>
        <w:rPr>
          <w:i/>
          <w:sz w:val="20"/>
          <w:lang w:eastAsia="en-AU"/>
        </w:rPr>
        <w:t xml:space="preserve">Time periods relate to monitoring report periods; results relate to samples collected </w:t>
      </w:r>
      <w:r w:rsidRPr="004D0A4B">
        <w:rPr>
          <w:i/>
          <w:sz w:val="20"/>
        </w:rPr>
        <w:t xml:space="preserve">in the 6-month period 12 months prior to the </w:t>
      </w:r>
      <w:r>
        <w:rPr>
          <w:i/>
          <w:sz w:val="20"/>
        </w:rPr>
        <w:t>monitoring period</w:t>
      </w:r>
      <w:r w:rsidRPr="004D0A4B">
        <w:rPr>
          <w:i/>
          <w:sz w:val="20"/>
        </w:rPr>
        <w:t>, to allow for sufficient follow-up time for colposcopy/ histology.</w:t>
      </w:r>
      <w:r>
        <w:rPr>
          <w:i/>
          <w:sz w:val="20"/>
        </w:rPr>
        <w:t xml:space="preserve"> </w:t>
      </w:r>
      <w:r w:rsidRPr="00E47039">
        <w:rPr>
          <w:i/>
          <w:sz w:val="20"/>
        </w:rPr>
        <w:t xml:space="preserve">Note that </w:t>
      </w:r>
      <w:r>
        <w:rPr>
          <w:i/>
          <w:sz w:val="20"/>
        </w:rPr>
        <w:t>this graph</w:t>
      </w:r>
      <w:r w:rsidRPr="00E47039">
        <w:rPr>
          <w:i/>
          <w:sz w:val="20"/>
        </w:rPr>
        <w:t xml:space="preserve"> excludes LabPLUS due to the very small numbers of triage-positive </w:t>
      </w:r>
      <w:r w:rsidRPr="005C0792">
        <w:rPr>
          <w:i/>
          <w:sz w:val="20"/>
        </w:rPr>
        <w:t xml:space="preserve">women. See </w:t>
      </w:r>
      <w:r w:rsidRPr="005C0792">
        <w:rPr>
          <w:i/>
          <w:sz w:val="20"/>
        </w:rPr>
        <w:fldChar w:fldCharType="begin"/>
      </w:r>
      <w:r w:rsidRPr="005C0792">
        <w:rPr>
          <w:i/>
          <w:sz w:val="20"/>
        </w:rPr>
        <w:instrText xml:space="preserve"> REF _Ref422490532 \h  \* MERGEFORMAT </w:instrText>
      </w:r>
      <w:r w:rsidRPr="005C0792">
        <w:rPr>
          <w:i/>
          <w:sz w:val="20"/>
        </w:rPr>
      </w:r>
      <w:r w:rsidRPr="005C0792">
        <w:rPr>
          <w:i/>
          <w:sz w:val="20"/>
        </w:rPr>
        <w:fldChar w:fldCharType="separate"/>
      </w:r>
      <w:r w:rsidR="00B73FE3" w:rsidRPr="00B73FE3">
        <w:rPr>
          <w:i/>
          <w:sz w:val="20"/>
        </w:rPr>
        <w:t>Table 69</w:t>
      </w:r>
      <w:r w:rsidRPr="005C0792">
        <w:rPr>
          <w:i/>
          <w:sz w:val="20"/>
        </w:rPr>
        <w:fldChar w:fldCharType="end"/>
      </w:r>
      <w:r w:rsidRPr="005C0792">
        <w:rPr>
          <w:i/>
          <w:sz w:val="20"/>
        </w:rPr>
        <w:t>.</w:t>
      </w:r>
    </w:p>
    <w:p w14:paraId="03955BFE" w14:textId="77777777" w:rsidR="000C53B2" w:rsidRPr="005122A5" w:rsidRDefault="000C53B2">
      <w:pPr>
        <w:rPr>
          <w:rFonts w:ascii="Cambria" w:eastAsia="Times New Roman" w:hAnsi="Cambria"/>
          <w:b/>
          <w:bCs/>
          <w:sz w:val="26"/>
          <w:szCs w:val="26"/>
          <w:lang w:eastAsia="en-AU"/>
        </w:rPr>
      </w:pPr>
    </w:p>
    <w:p w14:paraId="203C6D3A" w14:textId="77777777" w:rsidR="000E4D29" w:rsidRPr="00D901C5" w:rsidRDefault="000E4D29" w:rsidP="00CD7C76">
      <w:r w:rsidRPr="00D901C5">
        <w:br w:type="page"/>
      </w:r>
    </w:p>
    <w:p w14:paraId="493710BA" w14:textId="77777777" w:rsidR="000E4D29" w:rsidRPr="00D901C5" w:rsidRDefault="000E4D29" w:rsidP="005B7A83">
      <w:pPr>
        <w:pStyle w:val="Heading3"/>
        <w:keepNext w:val="0"/>
        <w:ind w:right="544"/>
        <w:jc w:val="both"/>
        <w:rPr>
          <w:lang w:eastAsia="en-AU"/>
        </w:rPr>
      </w:pPr>
      <w:bookmarkStart w:id="857" w:name="_Toc478551520"/>
      <w:bookmarkStart w:id="858" w:name="_Toc478551586"/>
      <w:bookmarkStart w:id="859" w:name="_Toc509928462"/>
      <w:bookmarkStart w:id="860" w:name="_Ref475524426"/>
      <w:r w:rsidRPr="00D901C5">
        <w:t>Indicator</w:t>
      </w:r>
      <w:r w:rsidRPr="00D901C5">
        <w:rPr>
          <w:lang w:eastAsia="en-AU"/>
        </w:rPr>
        <w:t xml:space="preserve"> 8.2 – HPV test volumes</w:t>
      </w:r>
      <w:bookmarkEnd w:id="857"/>
      <w:bookmarkEnd w:id="858"/>
      <w:bookmarkEnd w:id="859"/>
    </w:p>
    <w:p w14:paraId="6089946C" w14:textId="77777777" w:rsidR="000E4D29" w:rsidRPr="00D901C5" w:rsidRDefault="000E4D29" w:rsidP="000E4D29">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0E4D29" w:rsidRPr="00D901C5" w14:paraId="6C7E3374" w14:textId="77777777" w:rsidTr="00755EC1">
        <w:tc>
          <w:tcPr>
            <w:tcW w:w="1526" w:type="dxa"/>
          </w:tcPr>
          <w:p w14:paraId="190FDFCF" w14:textId="77777777" w:rsidR="000E4D29" w:rsidRPr="00D901C5" w:rsidRDefault="000E4D29" w:rsidP="00755EC1">
            <w:pPr>
              <w:spacing w:before="120"/>
              <w:ind w:right="544"/>
              <w:jc w:val="both"/>
              <w:rPr>
                <w:b/>
              </w:rPr>
            </w:pPr>
            <w:r w:rsidRPr="00D901C5">
              <w:rPr>
                <w:b/>
              </w:rPr>
              <w:t>Definition</w:t>
            </w:r>
          </w:p>
        </w:tc>
        <w:tc>
          <w:tcPr>
            <w:tcW w:w="7796" w:type="dxa"/>
          </w:tcPr>
          <w:p w14:paraId="1109C33F" w14:textId="77777777" w:rsidR="000E4D29" w:rsidRPr="00D901C5" w:rsidRDefault="000E4D29" w:rsidP="00755EC1">
            <w:pPr>
              <w:spacing w:before="120"/>
              <w:ind w:right="34"/>
              <w:jc w:val="both"/>
            </w:pPr>
            <w:r w:rsidRPr="00D901C5">
              <w:t xml:space="preserve">All HPV tests received by laboratories within the monitoring period were retrieved. This volume of HPV tests (performed for any purpose) is reported on by: </w:t>
            </w:r>
          </w:p>
          <w:p w14:paraId="3E940075" w14:textId="77777777" w:rsidR="000E4D29" w:rsidRPr="00D901C5" w:rsidRDefault="000E4D29" w:rsidP="000E4D29">
            <w:pPr>
              <w:numPr>
                <w:ilvl w:val="0"/>
                <w:numId w:val="15"/>
              </w:numPr>
              <w:spacing w:before="120"/>
              <w:ind w:right="34"/>
              <w:jc w:val="both"/>
            </w:pPr>
            <w:r w:rsidRPr="00D901C5">
              <w:t>Laboratory</w:t>
            </w:r>
          </w:p>
          <w:p w14:paraId="4EE267AA" w14:textId="77777777" w:rsidR="000E4D29" w:rsidRPr="00D901C5" w:rsidRDefault="000E4D29" w:rsidP="000E4D29">
            <w:pPr>
              <w:numPr>
                <w:ilvl w:val="0"/>
                <w:numId w:val="15"/>
              </w:numPr>
              <w:spacing w:before="120"/>
              <w:ind w:right="34"/>
              <w:jc w:val="both"/>
            </w:pPr>
            <w:r w:rsidRPr="00D901C5">
              <w:t>Ethnicity</w:t>
            </w:r>
          </w:p>
          <w:p w14:paraId="5EAFB275" w14:textId="77777777" w:rsidR="000E4D29" w:rsidRPr="00D901C5" w:rsidRDefault="000E4D29" w:rsidP="000E4D29">
            <w:pPr>
              <w:numPr>
                <w:ilvl w:val="0"/>
                <w:numId w:val="15"/>
              </w:numPr>
              <w:spacing w:before="120"/>
              <w:ind w:right="34"/>
              <w:jc w:val="both"/>
            </w:pPr>
            <w:r w:rsidRPr="00D901C5">
              <w:t>Age group</w:t>
            </w:r>
          </w:p>
          <w:p w14:paraId="562025B7" w14:textId="3D3A0E30" w:rsidR="000E4D29" w:rsidRPr="006333CE" w:rsidRDefault="000E4D29" w:rsidP="006333CE">
            <w:pPr>
              <w:pStyle w:val="NoSpacing"/>
              <w:rPr>
                <w:lang w:val="en-NZ"/>
              </w:rPr>
            </w:pPr>
            <w:r w:rsidRPr="00D901C5">
              <w:t xml:space="preserve">Purpose </w:t>
            </w:r>
          </w:p>
          <w:p w14:paraId="2A53BBBE" w14:textId="77777777" w:rsidR="000E4D29" w:rsidRPr="00D901C5" w:rsidRDefault="000E4D29" w:rsidP="00755EC1">
            <w:pPr>
              <w:pStyle w:val="NoSpacing"/>
              <w:rPr>
                <w:lang w:val="en-NZ"/>
              </w:rPr>
            </w:pPr>
            <w:r w:rsidRPr="00D901C5">
              <w:rPr>
                <w:lang w:val="en-NZ"/>
              </w:rPr>
              <w:t>Purpose is defined as one of the following categories:</w:t>
            </w:r>
          </w:p>
          <w:p w14:paraId="69562ED4" w14:textId="5F4349C7" w:rsidR="000E4D29" w:rsidRPr="00D901C5" w:rsidRDefault="000E4D29" w:rsidP="000E4D29">
            <w:pPr>
              <w:numPr>
                <w:ilvl w:val="0"/>
                <w:numId w:val="16"/>
              </w:numPr>
              <w:spacing w:before="120"/>
              <w:ind w:right="34"/>
              <w:jc w:val="both"/>
            </w:pPr>
            <w:r w:rsidRPr="00D901C5">
              <w:t xml:space="preserve">Post-treatment </w:t>
            </w:r>
            <w:r w:rsidRPr="00D901C5">
              <w:rPr>
                <w:i/>
              </w:rPr>
              <w:t>(women treated for high grade squamous lesions (specifically CIN</w:t>
            </w:r>
            <w:r w:rsidR="00692301">
              <w:rPr>
                <w:i/>
              </w:rPr>
              <w:t xml:space="preserve"> </w:t>
            </w:r>
            <w:r w:rsidRPr="00D901C5">
              <w:rPr>
                <w:i/>
              </w:rPr>
              <w:t>2/3) in the period six months to four years prior to the HPV sample date, to capture two rounds of testing)</w:t>
            </w:r>
          </w:p>
          <w:p w14:paraId="2A4F6DCF" w14:textId="4683F9E8" w:rsidR="000E4D29" w:rsidRPr="00D901C5" w:rsidRDefault="000E4D29" w:rsidP="000E4D29">
            <w:pPr>
              <w:numPr>
                <w:ilvl w:val="0"/>
                <w:numId w:val="16"/>
              </w:numPr>
              <w:spacing w:before="120"/>
              <w:ind w:right="34"/>
              <w:jc w:val="both"/>
            </w:pPr>
            <w:r w:rsidRPr="00D901C5">
              <w:t xml:space="preserve">Historical </w:t>
            </w:r>
            <w:r w:rsidRPr="00D901C5">
              <w:rPr>
                <w:i/>
              </w:rPr>
              <w:t>(high grade squamous cytology (ASC-H/ HSIL) or histology (CIN</w:t>
            </w:r>
            <w:r w:rsidR="00692301">
              <w:rPr>
                <w:i/>
              </w:rPr>
              <w:t xml:space="preserve"> </w:t>
            </w:r>
            <w:r w:rsidRPr="00D901C5">
              <w:rPr>
                <w:i/>
              </w:rPr>
              <w:t>2/3) more than three years prior to the HPV test sample)</w:t>
            </w:r>
          </w:p>
          <w:p w14:paraId="44345C2A" w14:textId="77777777" w:rsidR="000E4D29" w:rsidRPr="00D901C5" w:rsidRDefault="000E4D29" w:rsidP="000E4D29">
            <w:pPr>
              <w:numPr>
                <w:ilvl w:val="0"/>
                <w:numId w:val="16"/>
              </w:numPr>
              <w:spacing w:before="120"/>
              <w:ind w:right="34"/>
              <w:jc w:val="both"/>
            </w:pPr>
            <w:r w:rsidRPr="00D901C5">
              <w:t>Taken at colposcopy (</w:t>
            </w:r>
            <w:r w:rsidRPr="00D901C5">
              <w:rPr>
                <w:i/>
              </w:rPr>
              <w:t>HPV sample collected on the same date as a colposcopy visit or a histology sample in the same woman)</w:t>
            </w:r>
          </w:p>
          <w:p w14:paraId="27C0996A" w14:textId="77777777" w:rsidR="000E4D29" w:rsidRPr="00D901C5" w:rsidRDefault="000E4D29" w:rsidP="000E4D29">
            <w:pPr>
              <w:numPr>
                <w:ilvl w:val="0"/>
                <w:numId w:val="16"/>
              </w:numPr>
              <w:spacing w:before="120"/>
              <w:ind w:right="34"/>
              <w:jc w:val="both"/>
            </w:pPr>
            <w:r w:rsidRPr="00D901C5">
              <w:t xml:space="preserve">HPV triage </w:t>
            </w:r>
            <w:r w:rsidRPr="00D901C5">
              <w:rPr>
                <w:i/>
              </w:rPr>
              <w:t>(as defined in Indicator 8.1, but restricted to women aged 30 years or more at the time of the cytology specimen, and where the low grade cytology (ASC-US or LSIL) was no more than six months prior to the HPV test)</w:t>
            </w:r>
          </w:p>
          <w:p w14:paraId="22CA4F67" w14:textId="77777777" w:rsidR="000E4D29" w:rsidRPr="00D901C5" w:rsidRDefault="000E4D29" w:rsidP="000E4D29">
            <w:pPr>
              <w:numPr>
                <w:ilvl w:val="0"/>
                <w:numId w:val="16"/>
              </w:numPr>
              <w:spacing w:before="120"/>
              <w:ind w:right="34"/>
              <w:jc w:val="both"/>
            </w:pPr>
            <w:r w:rsidRPr="00D901C5">
              <w:t xml:space="preserve">Other </w:t>
            </w:r>
            <w:r w:rsidRPr="00D901C5">
              <w:rPr>
                <w:i/>
              </w:rPr>
              <w:t>(tests which do not fit into any of the above categories)</w:t>
            </w:r>
          </w:p>
          <w:p w14:paraId="4654D85E" w14:textId="77777777" w:rsidR="000E4D29" w:rsidRPr="00D901C5" w:rsidRDefault="000E4D29" w:rsidP="00755EC1">
            <w:pPr>
              <w:pStyle w:val="NoSpacing"/>
              <w:rPr>
                <w:lang w:val="en-NZ"/>
              </w:rPr>
            </w:pPr>
          </w:p>
          <w:p w14:paraId="3FFD5F99" w14:textId="36A73814" w:rsidR="000E4D29" w:rsidRPr="00D901C5" w:rsidRDefault="000E4D29" w:rsidP="00755EC1">
            <w:pPr>
              <w:pStyle w:val="NoSpacing"/>
              <w:jc w:val="both"/>
              <w:rPr>
                <w:lang w:val="en-NZ"/>
              </w:rPr>
            </w:pPr>
            <w:r w:rsidRPr="00D901C5">
              <w:rPr>
                <w:lang w:val="en-NZ"/>
              </w:rPr>
              <w:t xml:space="preserve">These categories are defined hierarchically in the order shown; that is, a test </w:t>
            </w:r>
            <w:r w:rsidRPr="00D67501">
              <w:rPr>
                <w:lang w:val="en-NZ"/>
              </w:rPr>
              <w:t>cannot fit into more than one category, and tests are only considered for inclusion in a category if no previous categories in the list apply.</w:t>
            </w:r>
            <w:r w:rsidR="009A47AB" w:rsidRPr="00D67501">
              <w:rPr>
                <w:lang w:val="en-NZ"/>
              </w:rPr>
              <w:t xml:space="preserve"> The purpose of tests are not at its final stage of development and is an item that is under </w:t>
            </w:r>
            <w:r w:rsidR="00232436" w:rsidRPr="00D67501">
              <w:rPr>
                <w:lang w:val="en-NZ"/>
              </w:rPr>
              <w:t>ongoing</w:t>
            </w:r>
            <w:r w:rsidR="009A47AB" w:rsidRPr="00D67501">
              <w:rPr>
                <w:lang w:val="en-NZ"/>
              </w:rPr>
              <w:t xml:space="preserve"> review.</w:t>
            </w:r>
          </w:p>
          <w:p w14:paraId="76493510" w14:textId="77777777" w:rsidR="000E4D29" w:rsidRPr="00D901C5" w:rsidRDefault="000E4D29" w:rsidP="00755EC1">
            <w:pPr>
              <w:pStyle w:val="NoSpacing"/>
              <w:rPr>
                <w:lang w:val="en-NZ"/>
              </w:rPr>
            </w:pPr>
          </w:p>
          <w:p w14:paraId="7185A7C3" w14:textId="24F6D413" w:rsidR="000E4D29" w:rsidRPr="005122A5" w:rsidRDefault="009A47AB" w:rsidP="00755EC1">
            <w:pPr>
              <w:pStyle w:val="NoSpacing"/>
              <w:jc w:val="both"/>
              <w:rPr>
                <w:lang w:val="en-NZ"/>
              </w:rPr>
            </w:pPr>
            <w:r>
              <w:rPr>
                <w:lang w:val="en-NZ"/>
              </w:rPr>
              <w:t>T</w:t>
            </w:r>
            <w:r w:rsidR="000E4D29" w:rsidRPr="00D901C5">
              <w:rPr>
                <w:lang w:val="en-NZ"/>
              </w:rPr>
              <w:t xml:space="preserve">ests in the ‘Other’ category were explored further. The number of tests that fell into the ‘Other’ category was found to be relatively high in this report, but this analysis is nonetheless indicative of the appropriate purposes. It is also useful to report the extent of </w:t>
            </w:r>
            <w:r w:rsidR="0002583D">
              <w:rPr>
                <w:lang w:val="en-NZ"/>
              </w:rPr>
              <w:t>h</w:t>
            </w:r>
            <w:r w:rsidR="000E4D29" w:rsidRPr="00D901C5">
              <w:rPr>
                <w:lang w:val="en-NZ"/>
              </w:rPr>
              <w:t xml:space="preserve">rHPV tests for other purposes and the need to eliminate </w:t>
            </w:r>
            <w:r w:rsidR="000E4D29" w:rsidRPr="00A36732">
              <w:rPr>
                <w:lang w:val="en-NZ"/>
              </w:rPr>
              <w:t>hrHPV</w:t>
            </w:r>
            <w:r w:rsidR="000E4D29" w:rsidRPr="005122A5">
              <w:rPr>
                <w:lang w:val="en-NZ"/>
              </w:rPr>
              <w:t xml:space="preserve"> tests for other purposes</w:t>
            </w:r>
            <w:r w:rsidR="000E4D29" w:rsidRPr="00A36732">
              <w:rPr>
                <w:lang w:val="en-NZ"/>
              </w:rPr>
              <w:t xml:space="preserve"> </w:t>
            </w:r>
            <w:r w:rsidR="000E4D29" w:rsidRPr="005122A5">
              <w:rPr>
                <w:lang w:val="en-NZ"/>
              </w:rPr>
              <w:t>that are not within the NCSP guidelines</w:t>
            </w:r>
            <w:r w:rsidR="000E4D29" w:rsidRPr="00A36732">
              <w:rPr>
                <w:lang w:val="en-NZ"/>
              </w:rPr>
              <w:t>.</w:t>
            </w:r>
            <w:r w:rsidR="000E4D29" w:rsidRPr="005122A5">
              <w:rPr>
                <w:lang w:val="en-NZ"/>
              </w:rPr>
              <w:t xml:space="preserve"> For this </w:t>
            </w:r>
            <w:r w:rsidR="00A320D2" w:rsidRPr="005122A5">
              <w:rPr>
                <w:lang w:val="en-NZ"/>
              </w:rPr>
              <w:t>reason,</w:t>
            </w:r>
            <w:r w:rsidR="000E4D29" w:rsidRPr="005122A5">
              <w:rPr>
                <w:lang w:val="en-NZ"/>
              </w:rPr>
              <w:t xml:space="preserve"> the purpose of </w:t>
            </w:r>
            <w:r w:rsidR="000E4D29" w:rsidRPr="00A36732">
              <w:rPr>
                <w:lang w:val="en-NZ"/>
              </w:rPr>
              <w:t>hrHPV</w:t>
            </w:r>
            <w:r w:rsidR="000E4D29" w:rsidRPr="005122A5">
              <w:rPr>
                <w:lang w:val="en-NZ"/>
              </w:rPr>
              <w:t xml:space="preserve"> tests are discussed in this report.</w:t>
            </w:r>
          </w:p>
          <w:p w14:paraId="2F81D4E8" w14:textId="77777777" w:rsidR="000E4D29" w:rsidRPr="00D901C5" w:rsidRDefault="000E4D29" w:rsidP="00755EC1">
            <w:pPr>
              <w:pStyle w:val="NoSpacing"/>
              <w:rPr>
                <w:lang w:val="en-NZ"/>
              </w:rPr>
            </w:pPr>
          </w:p>
          <w:p w14:paraId="22D1A5DE" w14:textId="77777777" w:rsidR="000E4D29" w:rsidRPr="00D901C5" w:rsidRDefault="000E4D29" w:rsidP="00755EC1">
            <w:pPr>
              <w:pStyle w:val="NoSpacing"/>
              <w:jc w:val="both"/>
              <w:rPr>
                <w:lang w:val="en-NZ"/>
              </w:rPr>
            </w:pPr>
            <w:r w:rsidRPr="00D901C5">
              <w:rPr>
                <w:lang w:val="en-NZ"/>
              </w:rPr>
              <w:t>Rates of invalid HPV tests are also reported on.</w:t>
            </w:r>
          </w:p>
          <w:p w14:paraId="5FD50A77" w14:textId="77777777" w:rsidR="000E4D29" w:rsidRPr="00D901C5" w:rsidRDefault="000E4D29" w:rsidP="00755EC1">
            <w:pPr>
              <w:pStyle w:val="NoSpacing"/>
              <w:rPr>
                <w:lang w:val="en-NZ"/>
              </w:rPr>
            </w:pPr>
          </w:p>
          <w:p w14:paraId="0AFF68C0" w14:textId="77777777" w:rsidR="000E4D29" w:rsidRPr="005122A5" w:rsidRDefault="000E4D29" w:rsidP="00755EC1">
            <w:pPr>
              <w:pStyle w:val="NoSpacing"/>
              <w:jc w:val="both"/>
              <w:rPr>
                <w:lang w:val="en-NZ"/>
              </w:rPr>
            </w:pPr>
            <w:r w:rsidRPr="00D901C5">
              <w:rPr>
                <w:lang w:val="en-NZ"/>
              </w:rPr>
              <w:t xml:space="preserve">Measures reported by age are based on the age of the women on the date that the </w:t>
            </w:r>
            <w:r w:rsidRPr="00A36732">
              <w:rPr>
                <w:lang w:val="en-NZ"/>
              </w:rPr>
              <w:t>HPV test</w:t>
            </w:r>
            <w:r w:rsidRPr="005122A5">
              <w:rPr>
                <w:lang w:val="en-NZ"/>
              </w:rPr>
              <w:t xml:space="preserve"> sample was collected.</w:t>
            </w:r>
          </w:p>
          <w:p w14:paraId="03624859" w14:textId="77777777" w:rsidR="000E4D29" w:rsidRPr="005122A5" w:rsidRDefault="000E4D29" w:rsidP="00755EC1">
            <w:pPr>
              <w:pStyle w:val="NoSpacing"/>
              <w:rPr>
                <w:lang w:val="en-NZ"/>
              </w:rPr>
            </w:pPr>
          </w:p>
        </w:tc>
      </w:tr>
      <w:tr w:rsidR="000E4D29" w:rsidRPr="00D901C5" w14:paraId="1497C3D1" w14:textId="77777777" w:rsidTr="00755EC1">
        <w:tc>
          <w:tcPr>
            <w:tcW w:w="1526" w:type="dxa"/>
          </w:tcPr>
          <w:p w14:paraId="4088E107" w14:textId="77777777" w:rsidR="000E4D29" w:rsidRPr="00D901C5" w:rsidRDefault="000E4D29" w:rsidP="00755EC1">
            <w:pPr>
              <w:spacing w:before="120"/>
              <w:ind w:right="544"/>
              <w:jc w:val="both"/>
              <w:rPr>
                <w:b/>
              </w:rPr>
            </w:pPr>
            <w:r w:rsidRPr="00D901C5">
              <w:rPr>
                <w:b/>
              </w:rPr>
              <w:t>Target</w:t>
            </w:r>
          </w:p>
        </w:tc>
        <w:tc>
          <w:tcPr>
            <w:tcW w:w="7796" w:type="dxa"/>
          </w:tcPr>
          <w:p w14:paraId="5E2D94FF" w14:textId="77777777" w:rsidR="000E4D29" w:rsidRPr="00D901C5" w:rsidRDefault="000E4D29" w:rsidP="00755EC1">
            <w:pPr>
              <w:spacing w:before="120"/>
              <w:ind w:right="544"/>
              <w:jc w:val="both"/>
            </w:pPr>
            <w:r w:rsidRPr="00D901C5">
              <w:t>Targets have not yet been set.</w:t>
            </w:r>
          </w:p>
          <w:p w14:paraId="15B9D11B" w14:textId="77777777" w:rsidR="000E4D29" w:rsidRPr="00D901C5" w:rsidRDefault="000E4D29" w:rsidP="00755EC1">
            <w:pPr>
              <w:pStyle w:val="NoSpacing"/>
              <w:rPr>
                <w:lang w:val="en-NZ"/>
              </w:rPr>
            </w:pPr>
          </w:p>
        </w:tc>
      </w:tr>
      <w:tr w:rsidR="000E4D29" w:rsidRPr="00D901C5" w14:paraId="168F91B6" w14:textId="77777777" w:rsidTr="00755EC1">
        <w:tc>
          <w:tcPr>
            <w:tcW w:w="1526" w:type="dxa"/>
            <w:tcBorders>
              <w:bottom w:val="single" w:sz="4" w:space="0" w:color="auto"/>
            </w:tcBorders>
          </w:tcPr>
          <w:p w14:paraId="1D3FD596" w14:textId="77777777" w:rsidR="000E4D29" w:rsidRPr="00D901C5" w:rsidRDefault="000E4D29" w:rsidP="00755EC1">
            <w:pPr>
              <w:spacing w:before="120"/>
              <w:ind w:right="544"/>
              <w:jc w:val="both"/>
              <w:rPr>
                <w:b/>
              </w:rPr>
            </w:pPr>
            <w:r w:rsidRPr="00D901C5">
              <w:rPr>
                <w:b/>
              </w:rPr>
              <w:t>Current Situation</w:t>
            </w:r>
          </w:p>
          <w:p w14:paraId="34F198DC" w14:textId="77777777" w:rsidR="000E4D29" w:rsidRPr="00D901C5" w:rsidRDefault="000E4D29" w:rsidP="00755EC1">
            <w:pPr>
              <w:spacing w:before="120"/>
              <w:ind w:right="544"/>
              <w:jc w:val="both"/>
              <w:rPr>
                <w:b/>
              </w:rPr>
            </w:pPr>
          </w:p>
        </w:tc>
        <w:tc>
          <w:tcPr>
            <w:tcW w:w="7796" w:type="dxa"/>
          </w:tcPr>
          <w:p w14:paraId="338200B2" w14:textId="77777777" w:rsidR="000E4D29" w:rsidRPr="0046243A" w:rsidRDefault="000E4D29" w:rsidP="00755EC1">
            <w:pPr>
              <w:spacing w:before="120"/>
              <w:ind w:right="34"/>
              <w:jc w:val="both"/>
              <w:rPr>
                <w:b/>
                <w:i/>
              </w:rPr>
            </w:pPr>
            <w:r w:rsidRPr="0046243A">
              <w:rPr>
                <w:b/>
                <w:i/>
              </w:rPr>
              <w:t xml:space="preserve">Overall volumes </w:t>
            </w:r>
          </w:p>
          <w:p w14:paraId="1D617F2A" w14:textId="025D5216" w:rsidR="000E4D29" w:rsidRPr="0046243A" w:rsidRDefault="000E4D29" w:rsidP="00755EC1">
            <w:pPr>
              <w:pStyle w:val="NoSpacing"/>
              <w:jc w:val="both"/>
              <w:rPr>
                <w:lang w:val="en-NZ"/>
              </w:rPr>
            </w:pPr>
            <w:r w:rsidRPr="0046243A">
              <w:rPr>
                <w:lang w:val="en-NZ"/>
              </w:rPr>
              <w:t xml:space="preserve">There were </w:t>
            </w:r>
            <w:r w:rsidR="00912725" w:rsidRPr="0046243A">
              <w:rPr>
                <w:szCs w:val="23"/>
                <w:lang w:val="en-NZ"/>
              </w:rPr>
              <w:t>18,891</w:t>
            </w:r>
            <w:r w:rsidRPr="0046243A">
              <w:rPr>
                <w:lang w:val="en-NZ"/>
              </w:rPr>
              <w:t xml:space="preserve"> samples received by laboratories for HPV testing within the cu</w:t>
            </w:r>
            <w:r w:rsidRPr="0058713B">
              <w:rPr>
                <w:lang w:val="en-NZ"/>
              </w:rPr>
              <w:t xml:space="preserve">rrent monitoring period. These are reported on further in </w:t>
            </w:r>
            <w:r w:rsidRPr="0058713B">
              <w:rPr>
                <w:lang w:val="en-NZ"/>
              </w:rPr>
              <w:fldChar w:fldCharType="begin"/>
            </w:r>
            <w:r w:rsidRPr="0058713B">
              <w:rPr>
                <w:lang w:val="en-NZ"/>
              </w:rPr>
              <w:instrText xml:space="preserve"> REF _Ref302044532 \h  \* MERGEFORMAT </w:instrText>
            </w:r>
            <w:r w:rsidRPr="0058713B">
              <w:rPr>
                <w:lang w:val="en-NZ"/>
              </w:rPr>
            </w:r>
            <w:r w:rsidRPr="0058713B">
              <w:rPr>
                <w:lang w:val="en-NZ"/>
              </w:rPr>
              <w:fldChar w:fldCharType="separate"/>
            </w:r>
            <w:r w:rsidR="00B73FE3" w:rsidRPr="00B73FE3">
              <w:rPr>
                <w:lang w:val="en-NZ"/>
              </w:rPr>
              <w:t>Table 70</w:t>
            </w:r>
            <w:r w:rsidRPr="0058713B">
              <w:rPr>
                <w:lang w:val="en-NZ"/>
              </w:rPr>
              <w:fldChar w:fldCharType="end"/>
            </w:r>
            <w:r w:rsidRPr="0058713B">
              <w:rPr>
                <w:lang w:val="en-NZ"/>
              </w:rPr>
              <w:t xml:space="preserve"> to </w:t>
            </w:r>
            <w:r w:rsidR="003A0F48" w:rsidRPr="0058713B">
              <w:rPr>
                <w:lang w:val="en-NZ"/>
              </w:rPr>
              <w:fldChar w:fldCharType="begin"/>
            </w:r>
            <w:r w:rsidR="003A0F48" w:rsidRPr="0058713B">
              <w:rPr>
                <w:lang w:val="en-NZ"/>
              </w:rPr>
              <w:instrText xml:space="preserve"> REF _Ref360739704 \h </w:instrText>
            </w:r>
            <w:r w:rsidR="0058713B">
              <w:rPr>
                <w:lang w:val="en-NZ"/>
              </w:rPr>
              <w:instrText xml:space="preserve"> \* MERGEFORMAT </w:instrText>
            </w:r>
            <w:r w:rsidR="003A0F48" w:rsidRPr="0058713B">
              <w:rPr>
                <w:lang w:val="en-NZ"/>
              </w:rPr>
            </w:r>
            <w:r w:rsidR="003A0F48" w:rsidRPr="0058713B">
              <w:rPr>
                <w:lang w:val="en-NZ"/>
              </w:rPr>
              <w:fldChar w:fldCharType="separate"/>
            </w:r>
            <w:r w:rsidR="00B73FE3" w:rsidRPr="0030791F">
              <w:t xml:space="preserve">Table </w:t>
            </w:r>
            <w:r w:rsidR="00B73FE3">
              <w:rPr>
                <w:noProof/>
              </w:rPr>
              <w:t>76</w:t>
            </w:r>
            <w:r w:rsidR="003A0F48" w:rsidRPr="0058713B">
              <w:rPr>
                <w:lang w:val="en-NZ"/>
              </w:rPr>
              <w:fldChar w:fldCharType="end"/>
            </w:r>
            <w:r w:rsidRPr="0058713B">
              <w:rPr>
                <w:lang w:val="en-NZ"/>
              </w:rPr>
              <w:t>.</w:t>
            </w:r>
          </w:p>
          <w:p w14:paraId="40582136" w14:textId="77777777" w:rsidR="000E4D29" w:rsidRPr="0046243A" w:rsidRDefault="000E4D29" w:rsidP="00755EC1">
            <w:pPr>
              <w:pStyle w:val="NoSpacing"/>
              <w:rPr>
                <w:lang w:val="en-NZ"/>
              </w:rPr>
            </w:pPr>
          </w:p>
          <w:p w14:paraId="0FFEDBE1" w14:textId="1ACF0756" w:rsidR="000E4D29" w:rsidRPr="0046243A" w:rsidRDefault="000E4D29" w:rsidP="00755EC1">
            <w:pPr>
              <w:pStyle w:val="NoSpacing"/>
              <w:jc w:val="both"/>
              <w:rPr>
                <w:lang w:val="en-NZ"/>
              </w:rPr>
            </w:pPr>
            <w:r w:rsidRPr="0046243A">
              <w:rPr>
                <w:lang w:val="en-NZ"/>
              </w:rPr>
              <w:t>Virtually all (</w:t>
            </w:r>
            <w:r w:rsidR="00912725" w:rsidRPr="0046243A">
              <w:rPr>
                <w:szCs w:val="23"/>
                <w:lang w:val="en-NZ"/>
              </w:rPr>
              <w:t>98.6</w:t>
            </w:r>
            <w:r w:rsidRPr="0046243A">
              <w:rPr>
                <w:szCs w:val="23"/>
                <w:lang w:val="en-NZ"/>
              </w:rPr>
              <w:t>%)</w:t>
            </w:r>
            <w:r w:rsidRPr="0046243A">
              <w:rPr>
                <w:lang w:val="en-NZ"/>
              </w:rPr>
              <w:t xml:space="preserve"> samples for HPV testing were from women aged 20-69 years. The l</w:t>
            </w:r>
            <w:r w:rsidRPr="001C1F56">
              <w:rPr>
                <w:lang w:val="en-NZ"/>
              </w:rPr>
              <w:t>arge majority of women (</w:t>
            </w:r>
            <w:r w:rsidR="00912725" w:rsidRPr="001C1F56">
              <w:rPr>
                <w:szCs w:val="23"/>
                <w:lang w:val="en-NZ"/>
              </w:rPr>
              <w:t>85.3</w:t>
            </w:r>
            <w:r w:rsidRPr="001C1F56">
              <w:rPr>
                <w:szCs w:val="23"/>
                <w:lang w:val="en-NZ"/>
              </w:rPr>
              <w:t>%</w:t>
            </w:r>
            <w:r w:rsidRPr="001C1F56">
              <w:rPr>
                <w:lang w:val="en-NZ"/>
              </w:rPr>
              <w:t>) were aged 30 years or more (</w:t>
            </w:r>
            <w:r w:rsidRPr="001C1F56">
              <w:rPr>
                <w:lang w:val="en-NZ"/>
              </w:rPr>
              <w:fldChar w:fldCharType="begin"/>
            </w:r>
            <w:r w:rsidRPr="001C1F56">
              <w:rPr>
                <w:lang w:val="en-NZ"/>
              </w:rPr>
              <w:instrText xml:space="preserve"> REF _Ref360739429 \h  \* MERGEFORMAT </w:instrText>
            </w:r>
            <w:r w:rsidRPr="001C1F56">
              <w:rPr>
                <w:lang w:val="en-NZ"/>
              </w:rPr>
            </w:r>
            <w:r w:rsidRPr="001C1F56">
              <w:rPr>
                <w:lang w:val="en-NZ"/>
              </w:rPr>
              <w:fldChar w:fldCharType="separate"/>
            </w:r>
            <w:r w:rsidR="00B73FE3" w:rsidRPr="00B73FE3">
              <w:rPr>
                <w:lang w:val="en-NZ"/>
              </w:rPr>
              <w:t>Figure 90</w:t>
            </w:r>
            <w:r w:rsidRPr="001C1F56">
              <w:rPr>
                <w:lang w:val="en-NZ"/>
              </w:rPr>
              <w:fldChar w:fldCharType="end"/>
            </w:r>
            <w:r w:rsidRPr="001C1F56">
              <w:rPr>
                <w:lang w:val="en-NZ"/>
              </w:rPr>
              <w:t>,</w:t>
            </w:r>
            <w:r w:rsidRPr="00D53B44">
              <w:rPr>
                <w:lang w:val="en-NZ"/>
              </w:rPr>
              <w:t xml:space="preserve"> </w:t>
            </w:r>
            <w:r w:rsidRPr="00047127">
              <w:rPr>
                <w:lang w:val="en-NZ"/>
              </w:rPr>
              <w:fldChar w:fldCharType="begin"/>
            </w:r>
            <w:r w:rsidRPr="00047127">
              <w:rPr>
                <w:lang w:val="en-NZ"/>
              </w:rPr>
              <w:instrText xml:space="preserve"> REF _Ref328311882 \h  \* MERGEFORMAT </w:instrText>
            </w:r>
            <w:r w:rsidRPr="00047127">
              <w:rPr>
                <w:lang w:val="en-NZ"/>
              </w:rPr>
            </w:r>
            <w:r w:rsidRPr="00047127">
              <w:rPr>
                <w:lang w:val="en-NZ"/>
              </w:rPr>
              <w:fldChar w:fldCharType="separate"/>
            </w:r>
            <w:r w:rsidR="00B73FE3" w:rsidRPr="00B73FE3">
              <w:rPr>
                <w:lang w:val="en-NZ"/>
              </w:rPr>
              <w:t>Table 74</w:t>
            </w:r>
            <w:r w:rsidRPr="00047127">
              <w:rPr>
                <w:lang w:val="en-NZ"/>
              </w:rPr>
              <w:fldChar w:fldCharType="end"/>
            </w:r>
            <w:r w:rsidRPr="00047127">
              <w:rPr>
                <w:lang w:val="en-NZ"/>
              </w:rPr>
              <w:t>).</w:t>
            </w:r>
          </w:p>
          <w:p w14:paraId="3F45F040" w14:textId="77777777" w:rsidR="000E4D29" w:rsidRPr="0046243A" w:rsidRDefault="000E4D29" w:rsidP="00755EC1">
            <w:pPr>
              <w:pStyle w:val="NoSpacing"/>
              <w:rPr>
                <w:lang w:val="en-NZ"/>
              </w:rPr>
            </w:pPr>
          </w:p>
          <w:p w14:paraId="791E92D9" w14:textId="5A6D175C" w:rsidR="000E4D29" w:rsidRPr="0046243A" w:rsidRDefault="000E4D29" w:rsidP="00755EC1">
            <w:pPr>
              <w:pStyle w:val="NoSpacing"/>
              <w:jc w:val="both"/>
              <w:rPr>
                <w:lang w:val="en-NZ"/>
              </w:rPr>
            </w:pPr>
            <w:r w:rsidRPr="0046243A">
              <w:rPr>
                <w:lang w:val="en-NZ"/>
              </w:rPr>
              <w:t xml:space="preserve">The number of samples received by laboratories for HPV testing ranged from </w:t>
            </w:r>
            <w:r w:rsidR="00912725" w:rsidRPr="0046243A">
              <w:rPr>
                <w:szCs w:val="23"/>
                <w:lang w:val="en-NZ"/>
              </w:rPr>
              <w:t>929</w:t>
            </w:r>
            <w:r w:rsidRPr="0046243A">
              <w:rPr>
                <w:lang w:val="en-NZ"/>
              </w:rPr>
              <w:t xml:space="preserve"> (</w:t>
            </w:r>
            <w:r w:rsidR="00912725" w:rsidRPr="0046243A">
              <w:rPr>
                <w:szCs w:val="23"/>
                <w:lang w:val="en-NZ"/>
              </w:rPr>
              <w:t>LabPLUS</w:t>
            </w:r>
            <w:r w:rsidRPr="0046243A">
              <w:rPr>
                <w:lang w:val="en-NZ"/>
              </w:rPr>
              <w:t xml:space="preserve">; </w:t>
            </w:r>
            <w:r w:rsidR="00912725" w:rsidRPr="0046243A">
              <w:rPr>
                <w:szCs w:val="23"/>
                <w:lang w:val="en-NZ"/>
              </w:rPr>
              <w:t>4.9</w:t>
            </w:r>
            <w:r w:rsidRPr="0046243A">
              <w:rPr>
                <w:szCs w:val="23"/>
                <w:lang w:val="en-NZ"/>
              </w:rPr>
              <w:t>%</w:t>
            </w:r>
            <w:r w:rsidRPr="0046243A">
              <w:rPr>
                <w:lang w:val="en-NZ"/>
              </w:rPr>
              <w:t xml:space="preserve"> of all HPV tests) to</w:t>
            </w:r>
            <w:r w:rsidR="009F4DC6" w:rsidRPr="0046243A">
              <w:rPr>
                <w:lang w:val="en-NZ"/>
              </w:rPr>
              <w:t xml:space="preserve"> </w:t>
            </w:r>
            <w:r w:rsidR="00912725" w:rsidRPr="0046243A">
              <w:rPr>
                <w:szCs w:val="23"/>
                <w:lang w:val="en-NZ"/>
              </w:rPr>
              <w:t>7,576</w:t>
            </w:r>
            <w:r w:rsidRPr="0046243A">
              <w:rPr>
                <w:lang w:val="en-NZ"/>
              </w:rPr>
              <w:t xml:space="preserve"> (</w:t>
            </w:r>
            <w:r w:rsidR="00912725" w:rsidRPr="0046243A">
              <w:rPr>
                <w:szCs w:val="23"/>
                <w:lang w:val="en-NZ"/>
              </w:rPr>
              <w:t>Southern Community Labs</w:t>
            </w:r>
            <w:r w:rsidR="0021433E" w:rsidRPr="0046243A">
              <w:rPr>
                <w:szCs w:val="23"/>
                <w:lang w:val="en-NZ"/>
              </w:rPr>
              <w:t>; 40.1</w:t>
            </w:r>
            <w:r w:rsidRPr="0046243A">
              <w:rPr>
                <w:szCs w:val="23"/>
                <w:lang w:val="en-NZ"/>
              </w:rPr>
              <w:t>%</w:t>
            </w:r>
            <w:r w:rsidRPr="0046243A">
              <w:rPr>
                <w:lang w:val="en-NZ"/>
              </w:rPr>
              <w:t xml:space="preserve"> of all HPV tes</w:t>
            </w:r>
            <w:r w:rsidRPr="00377F27">
              <w:rPr>
                <w:lang w:val="en-NZ"/>
              </w:rPr>
              <w:t>ts) (</w:t>
            </w:r>
            <w:r w:rsidRPr="00377F27">
              <w:rPr>
                <w:lang w:val="en-NZ"/>
              </w:rPr>
              <w:fldChar w:fldCharType="begin"/>
            </w:r>
            <w:r w:rsidRPr="00377F27">
              <w:rPr>
                <w:lang w:val="en-NZ"/>
              </w:rPr>
              <w:instrText xml:space="preserve"> REF _Ref360739461 \h  \* MERGEFORMAT </w:instrText>
            </w:r>
            <w:r w:rsidRPr="00377F27">
              <w:rPr>
                <w:lang w:val="en-NZ"/>
              </w:rPr>
            </w:r>
            <w:r w:rsidRPr="00377F27">
              <w:rPr>
                <w:lang w:val="en-NZ"/>
              </w:rPr>
              <w:fldChar w:fldCharType="separate"/>
            </w:r>
            <w:r w:rsidR="00B73FE3" w:rsidRPr="00B73FE3">
              <w:rPr>
                <w:lang w:val="en-NZ"/>
              </w:rPr>
              <w:t>Figure 91</w:t>
            </w:r>
            <w:r w:rsidRPr="00377F27">
              <w:rPr>
                <w:lang w:val="en-NZ"/>
              </w:rPr>
              <w:fldChar w:fldCharType="end"/>
            </w:r>
            <w:r w:rsidRPr="00541F11">
              <w:rPr>
                <w:lang w:val="en-NZ"/>
              </w:rPr>
              <w:t xml:space="preserve">, </w:t>
            </w:r>
            <w:r w:rsidRPr="00541F11">
              <w:rPr>
                <w:lang w:val="en-NZ"/>
              </w:rPr>
              <w:fldChar w:fldCharType="begin"/>
            </w:r>
            <w:r w:rsidRPr="00541F11">
              <w:rPr>
                <w:lang w:val="en-NZ"/>
              </w:rPr>
              <w:instrText xml:space="preserve"> REF _Ref302044532 \h  \* MERGEFORMAT </w:instrText>
            </w:r>
            <w:r w:rsidRPr="00541F11">
              <w:rPr>
                <w:lang w:val="en-NZ"/>
              </w:rPr>
            </w:r>
            <w:r w:rsidRPr="00541F11">
              <w:rPr>
                <w:lang w:val="en-NZ"/>
              </w:rPr>
              <w:fldChar w:fldCharType="separate"/>
            </w:r>
            <w:r w:rsidR="00B73FE3" w:rsidRPr="00B73FE3">
              <w:rPr>
                <w:lang w:val="en-NZ"/>
              </w:rPr>
              <w:t>Table 70</w:t>
            </w:r>
            <w:r w:rsidRPr="00541F11">
              <w:rPr>
                <w:lang w:val="en-NZ"/>
              </w:rPr>
              <w:fldChar w:fldCharType="end"/>
            </w:r>
            <w:r w:rsidRPr="00541F11">
              <w:rPr>
                <w:lang w:val="en-NZ"/>
              </w:rPr>
              <w:t>).</w:t>
            </w:r>
            <w:r w:rsidR="009712EC">
              <w:rPr>
                <w:lang w:val="en-NZ"/>
              </w:rPr>
              <w:t xml:space="preserve"> </w:t>
            </w:r>
          </w:p>
          <w:p w14:paraId="24F4999A" w14:textId="77777777" w:rsidR="000E4D29" w:rsidRPr="0046243A" w:rsidRDefault="000E4D29" w:rsidP="00755EC1">
            <w:pPr>
              <w:pStyle w:val="NoSpacing"/>
              <w:rPr>
                <w:szCs w:val="23"/>
                <w:lang w:val="en-NZ"/>
              </w:rPr>
            </w:pPr>
          </w:p>
          <w:p w14:paraId="56B56BB5" w14:textId="2BECA6A7" w:rsidR="000E4D29" w:rsidRPr="0046243A" w:rsidRDefault="000E4D29" w:rsidP="00F73CF6">
            <w:pPr>
              <w:pStyle w:val="NoSpacing"/>
              <w:jc w:val="both"/>
              <w:rPr>
                <w:lang w:val="en-NZ"/>
              </w:rPr>
            </w:pPr>
            <w:r w:rsidRPr="00377F27">
              <w:rPr>
                <w:szCs w:val="23"/>
                <w:lang w:val="en-NZ"/>
              </w:rPr>
              <w:fldChar w:fldCharType="begin"/>
            </w:r>
            <w:r w:rsidRPr="00377F27">
              <w:rPr>
                <w:lang w:val="en-NZ"/>
              </w:rPr>
              <w:instrText xml:space="preserve"> REF _Ref358718914 \h </w:instrText>
            </w:r>
            <w:r w:rsidRPr="00377F27">
              <w:rPr>
                <w:szCs w:val="23"/>
                <w:lang w:val="en-NZ"/>
              </w:rPr>
              <w:instrText xml:space="preserve"> \* MERGEFORMAT </w:instrText>
            </w:r>
            <w:r w:rsidRPr="00377F27">
              <w:rPr>
                <w:szCs w:val="23"/>
                <w:lang w:val="en-NZ"/>
              </w:rPr>
            </w:r>
            <w:r w:rsidRPr="00377F27">
              <w:rPr>
                <w:szCs w:val="23"/>
                <w:lang w:val="en-NZ"/>
              </w:rPr>
              <w:fldChar w:fldCharType="separate"/>
            </w:r>
            <w:r w:rsidR="00B73FE3" w:rsidRPr="00B73FE3">
              <w:rPr>
                <w:lang w:val="en-NZ"/>
              </w:rPr>
              <w:t>Figure 92</w:t>
            </w:r>
            <w:r w:rsidRPr="00377F27">
              <w:rPr>
                <w:szCs w:val="23"/>
                <w:lang w:val="en-NZ"/>
              </w:rPr>
              <w:fldChar w:fldCharType="end"/>
            </w:r>
            <w:r w:rsidRPr="003E0543">
              <w:rPr>
                <w:szCs w:val="23"/>
                <w:lang w:val="en-NZ"/>
              </w:rPr>
              <w:t xml:space="preserve"> </w:t>
            </w:r>
            <w:r w:rsidRPr="00541F11">
              <w:rPr>
                <w:szCs w:val="23"/>
                <w:lang w:val="en-NZ"/>
              </w:rPr>
              <w:t xml:space="preserve">and </w:t>
            </w:r>
            <w:r w:rsidRPr="00541F11">
              <w:rPr>
                <w:lang w:val="en-NZ"/>
              </w:rPr>
              <w:fldChar w:fldCharType="begin"/>
            </w:r>
            <w:r w:rsidRPr="00541F11">
              <w:rPr>
                <w:lang w:val="en-NZ"/>
              </w:rPr>
              <w:instrText xml:space="preserve"> REF _Ref302044532 \h  \* MERGEFORMAT </w:instrText>
            </w:r>
            <w:r w:rsidRPr="00541F11">
              <w:rPr>
                <w:lang w:val="en-NZ"/>
              </w:rPr>
            </w:r>
            <w:r w:rsidRPr="00541F11">
              <w:rPr>
                <w:lang w:val="en-NZ"/>
              </w:rPr>
              <w:fldChar w:fldCharType="separate"/>
            </w:r>
            <w:r w:rsidR="00B73FE3" w:rsidRPr="00B73FE3">
              <w:rPr>
                <w:lang w:val="en-NZ"/>
              </w:rPr>
              <w:t>Table 70</w:t>
            </w:r>
            <w:r w:rsidRPr="00541F11">
              <w:rPr>
                <w:lang w:val="en-NZ"/>
              </w:rPr>
              <w:fldChar w:fldCharType="end"/>
            </w:r>
            <w:r w:rsidRPr="0046243A">
              <w:rPr>
                <w:lang w:val="en-NZ"/>
              </w:rPr>
              <w:t xml:space="preserve"> show for each laboratory the ratio of the number of HPV tests received, divided by the number of cytology tests </w:t>
            </w:r>
            <w:r w:rsidR="008A7847">
              <w:rPr>
                <w:lang w:val="en-NZ"/>
              </w:rPr>
              <w:t>received</w:t>
            </w:r>
            <w:r w:rsidR="008A7847" w:rsidRPr="0046243A">
              <w:rPr>
                <w:lang w:val="en-NZ"/>
              </w:rPr>
              <w:t xml:space="preserve"> </w:t>
            </w:r>
            <w:r w:rsidRPr="0046243A">
              <w:rPr>
                <w:lang w:val="en-NZ"/>
              </w:rPr>
              <w:t xml:space="preserve">(expressed as a percentage). This measure provides some correction for the variation in workloads between different laboratories. It is likely, for example, that laboratories which process a larger volume of cytology tests would also undertake a larger volume of HPV tests. The ratio of HPV tests to cytology tests reported was on average </w:t>
            </w:r>
            <w:r w:rsidR="00912725" w:rsidRPr="0046243A">
              <w:rPr>
                <w:lang w:val="en-NZ"/>
              </w:rPr>
              <w:t>9.0</w:t>
            </w:r>
            <w:r w:rsidRPr="0046243A">
              <w:rPr>
                <w:lang w:val="en-NZ"/>
              </w:rPr>
              <w:t xml:space="preserve">% across New Zealand – that is, on average </w:t>
            </w:r>
            <w:r w:rsidR="00912725" w:rsidRPr="0046243A">
              <w:rPr>
                <w:lang w:val="en-NZ"/>
              </w:rPr>
              <w:t>9.0</w:t>
            </w:r>
            <w:r w:rsidRPr="0046243A">
              <w:rPr>
                <w:lang w:val="en-NZ"/>
              </w:rPr>
              <w:t xml:space="preserve">% of cytology tests are associated with an HPV test. This ratio varied by laboratory from </w:t>
            </w:r>
            <w:r w:rsidR="00C52002" w:rsidRPr="0046243A">
              <w:rPr>
                <w:lang w:val="en-NZ"/>
              </w:rPr>
              <w:t>7.2</w:t>
            </w:r>
            <w:r w:rsidR="006E2134" w:rsidRPr="0046243A">
              <w:rPr>
                <w:lang w:val="en-NZ"/>
              </w:rPr>
              <w:t>%</w:t>
            </w:r>
            <w:r w:rsidRPr="0046243A">
              <w:rPr>
                <w:lang w:val="en-NZ"/>
              </w:rPr>
              <w:t xml:space="preserve"> (</w:t>
            </w:r>
            <w:r w:rsidR="00F6208A" w:rsidRPr="0046243A">
              <w:rPr>
                <w:lang w:val="en-NZ"/>
              </w:rPr>
              <w:t xml:space="preserve">Southern Community </w:t>
            </w:r>
            <w:r w:rsidR="007F6934" w:rsidRPr="0046243A">
              <w:rPr>
                <w:lang w:val="en-NZ"/>
              </w:rPr>
              <w:t>Laboratories</w:t>
            </w:r>
            <w:r w:rsidRPr="0046243A">
              <w:rPr>
                <w:lang w:val="en-NZ"/>
              </w:rPr>
              <w:t xml:space="preserve">; i.e. fewer HPV tests processed in relation to cytology tests processed than the national average) to </w:t>
            </w:r>
            <w:r w:rsidR="00F6208A" w:rsidRPr="0046243A">
              <w:rPr>
                <w:lang w:val="en-NZ"/>
              </w:rPr>
              <w:t>14.4</w:t>
            </w:r>
            <w:r w:rsidRPr="0046243A">
              <w:rPr>
                <w:lang w:val="en-NZ"/>
              </w:rPr>
              <w:t>% (</w:t>
            </w:r>
            <w:r w:rsidR="00F6208A" w:rsidRPr="0046243A">
              <w:rPr>
                <w:lang w:val="en-NZ"/>
              </w:rPr>
              <w:t>Canterbury Health Laboratories</w:t>
            </w:r>
            <w:r w:rsidRPr="0046243A">
              <w:rPr>
                <w:lang w:val="en-NZ"/>
              </w:rPr>
              <w:t xml:space="preserve">; i.e. more HPV tests processed in relation to cytology tests processed than the national average). </w:t>
            </w:r>
          </w:p>
          <w:p w14:paraId="08F1D287" w14:textId="77777777" w:rsidR="000E4D29" w:rsidRPr="0046243A" w:rsidRDefault="000E4D29" w:rsidP="00755EC1">
            <w:pPr>
              <w:pStyle w:val="NoSpacing"/>
              <w:rPr>
                <w:lang w:val="en-NZ"/>
              </w:rPr>
            </w:pPr>
          </w:p>
          <w:p w14:paraId="40263B5E" w14:textId="04E2C828" w:rsidR="000E4D29" w:rsidRPr="0046243A" w:rsidRDefault="000E4D29" w:rsidP="00755EC1">
            <w:pPr>
              <w:pStyle w:val="NoSpacing"/>
              <w:jc w:val="both"/>
              <w:rPr>
                <w:lang w:val="en-NZ"/>
              </w:rPr>
            </w:pPr>
            <w:r w:rsidRPr="0046243A">
              <w:rPr>
                <w:lang w:val="en-NZ"/>
              </w:rPr>
              <w:t xml:space="preserve">The distribution of HPV tests by ethnicity is shown </w:t>
            </w:r>
            <w:r w:rsidRPr="00FD12B3">
              <w:rPr>
                <w:lang w:val="en-NZ"/>
              </w:rPr>
              <w:t xml:space="preserve">in </w:t>
            </w:r>
            <w:r w:rsidRPr="00FD12B3">
              <w:rPr>
                <w:lang w:val="en-NZ"/>
              </w:rPr>
              <w:fldChar w:fldCharType="begin"/>
            </w:r>
            <w:r w:rsidRPr="00FD12B3">
              <w:rPr>
                <w:lang w:val="en-NZ"/>
              </w:rPr>
              <w:instrText xml:space="preserve"> REF _Ref360739344 \h  \* MERGEFORMAT </w:instrText>
            </w:r>
            <w:r w:rsidRPr="00FD12B3">
              <w:rPr>
                <w:lang w:val="en-NZ"/>
              </w:rPr>
            </w:r>
            <w:r w:rsidRPr="00FD12B3">
              <w:rPr>
                <w:lang w:val="en-NZ"/>
              </w:rPr>
              <w:fldChar w:fldCharType="separate"/>
            </w:r>
            <w:r w:rsidR="00B73FE3" w:rsidRPr="00B73FE3">
              <w:rPr>
                <w:lang w:val="en-NZ"/>
              </w:rPr>
              <w:t>Table 73</w:t>
            </w:r>
            <w:r w:rsidRPr="00FD12B3">
              <w:rPr>
                <w:lang w:val="en-NZ"/>
              </w:rPr>
              <w:fldChar w:fldCharType="end"/>
            </w:r>
            <w:r w:rsidRPr="00FD12B3">
              <w:rPr>
                <w:lang w:val="en-NZ"/>
              </w:rPr>
              <w:t>.</w:t>
            </w:r>
          </w:p>
          <w:p w14:paraId="15C05314" w14:textId="77777777" w:rsidR="000E4D29" w:rsidRPr="0046243A" w:rsidRDefault="000E4D29" w:rsidP="00755EC1">
            <w:pPr>
              <w:pStyle w:val="NoSpacing"/>
              <w:rPr>
                <w:lang w:val="en-NZ"/>
              </w:rPr>
            </w:pPr>
          </w:p>
          <w:p w14:paraId="0E3FD626" w14:textId="3732A674" w:rsidR="000E4D29" w:rsidRPr="0046243A" w:rsidRDefault="000E4D29" w:rsidP="00755EC1">
            <w:pPr>
              <w:pStyle w:val="NoSpacing"/>
              <w:jc w:val="both"/>
              <w:rPr>
                <w:lang w:val="en-NZ"/>
              </w:rPr>
            </w:pPr>
            <w:r w:rsidRPr="0046243A">
              <w:rPr>
                <w:lang w:val="en-NZ"/>
              </w:rPr>
              <w:t xml:space="preserve">The overall proportion of HPV tests with invalid results was </w:t>
            </w:r>
            <w:r w:rsidR="00912725" w:rsidRPr="0046243A">
              <w:rPr>
                <w:szCs w:val="23"/>
                <w:lang w:val="en-NZ"/>
              </w:rPr>
              <w:t>0.1</w:t>
            </w:r>
            <w:r w:rsidRPr="00FD12B3">
              <w:rPr>
                <w:szCs w:val="23"/>
                <w:lang w:val="en-NZ"/>
              </w:rPr>
              <w:t>%</w:t>
            </w:r>
            <w:r w:rsidRPr="00FD12B3">
              <w:rPr>
                <w:lang w:val="en-NZ"/>
              </w:rPr>
              <w:t xml:space="preserve"> (</w:t>
            </w:r>
            <w:r w:rsidRPr="00FD12B3">
              <w:rPr>
                <w:lang w:val="en-NZ"/>
              </w:rPr>
              <w:fldChar w:fldCharType="begin"/>
            </w:r>
            <w:r w:rsidRPr="00FD12B3">
              <w:rPr>
                <w:lang w:val="en-NZ"/>
              </w:rPr>
              <w:instrText xml:space="preserve"> REF _Ref293570929 \h  \* MERGEFORMAT </w:instrText>
            </w:r>
            <w:r w:rsidRPr="00FD12B3">
              <w:rPr>
                <w:lang w:val="en-NZ"/>
              </w:rPr>
            </w:r>
            <w:r w:rsidRPr="00FD12B3">
              <w:rPr>
                <w:lang w:val="en-NZ"/>
              </w:rPr>
              <w:fldChar w:fldCharType="separate"/>
            </w:r>
            <w:r w:rsidR="00B73FE3" w:rsidRPr="00B73FE3">
              <w:rPr>
                <w:lang w:val="en-NZ"/>
              </w:rPr>
              <w:t>Table 71</w:t>
            </w:r>
            <w:r w:rsidRPr="00FD12B3">
              <w:rPr>
                <w:lang w:val="en-NZ"/>
              </w:rPr>
              <w:fldChar w:fldCharType="end"/>
            </w:r>
            <w:r w:rsidRPr="00FD12B3">
              <w:rPr>
                <w:lang w:val="en-NZ"/>
              </w:rPr>
              <w:t>).</w:t>
            </w:r>
            <w:r w:rsidRPr="0046243A">
              <w:rPr>
                <w:lang w:val="en-NZ"/>
              </w:rPr>
              <w:t xml:space="preserve"> The proportion was small for both HPV test technologies </w:t>
            </w:r>
            <w:r w:rsidRPr="00FD12B3">
              <w:rPr>
                <w:lang w:val="en-NZ"/>
              </w:rPr>
              <w:t>reported (</w:t>
            </w:r>
            <w:r w:rsidRPr="00FD12B3">
              <w:rPr>
                <w:lang w:val="en-NZ"/>
              </w:rPr>
              <w:fldChar w:fldCharType="begin"/>
            </w:r>
            <w:r w:rsidRPr="00FD12B3">
              <w:rPr>
                <w:lang w:val="en-NZ"/>
              </w:rPr>
              <w:instrText xml:space="preserve"> REF _Ref293570951 \h  \* MERGEFORMAT </w:instrText>
            </w:r>
            <w:r w:rsidRPr="00FD12B3">
              <w:rPr>
                <w:lang w:val="en-NZ"/>
              </w:rPr>
            </w:r>
            <w:r w:rsidRPr="00FD12B3">
              <w:rPr>
                <w:lang w:val="en-NZ"/>
              </w:rPr>
              <w:fldChar w:fldCharType="separate"/>
            </w:r>
            <w:r w:rsidR="00B73FE3" w:rsidRPr="00B73FE3">
              <w:rPr>
                <w:lang w:val="en-NZ"/>
              </w:rPr>
              <w:t>Table 72</w:t>
            </w:r>
            <w:r w:rsidRPr="00FD12B3">
              <w:rPr>
                <w:lang w:val="en-NZ"/>
              </w:rPr>
              <w:fldChar w:fldCharType="end"/>
            </w:r>
            <w:r w:rsidRPr="00FD12B3">
              <w:rPr>
                <w:lang w:val="en-NZ"/>
              </w:rPr>
              <w:t>).</w:t>
            </w:r>
          </w:p>
          <w:p w14:paraId="420725E7" w14:textId="77777777" w:rsidR="000E4D29" w:rsidRPr="0046243A" w:rsidRDefault="000E4D29" w:rsidP="00755EC1">
            <w:pPr>
              <w:pStyle w:val="NoSpacing"/>
              <w:rPr>
                <w:lang w:val="en-NZ"/>
              </w:rPr>
            </w:pPr>
          </w:p>
          <w:p w14:paraId="2745EE4E" w14:textId="77777777" w:rsidR="000E4D29" w:rsidRPr="0046243A" w:rsidRDefault="000E4D29" w:rsidP="00755EC1">
            <w:pPr>
              <w:pStyle w:val="NoSpacing"/>
              <w:rPr>
                <w:b/>
                <w:i/>
                <w:lang w:val="en-NZ"/>
              </w:rPr>
            </w:pPr>
            <w:r w:rsidRPr="0046243A">
              <w:rPr>
                <w:b/>
                <w:i/>
                <w:lang w:val="en-NZ"/>
              </w:rPr>
              <w:t xml:space="preserve">Purpose of HPV tests </w:t>
            </w:r>
          </w:p>
          <w:p w14:paraId="40D3E294" w14:textId="05EA19A0" w:rsidR="000E4D29" w:rsidRPr="0046243A" w:rsidRDefault="000E4D29" w:rsidP="00755EC1">
            <w:pPr>
              <w:pStyle w:val="NoSpacing"/>
              <w:jc w:val="both"/>
              <w:rPr>
                <w:lang w:val="en-NZ"/>
              </w:rPr>
            </w:pPr>
            <w:r w:rsidRPr="0046243A">
              <w:rPr>
                <w:lang w:val="en-NZ"/>
              </w:rPr>
              <w:t>These HPV tests were further analysed in order to ascertain the purpose for which they were performed. Nationally, it was calculated</w:t>
            </w:r>
            <w:r w:rsidR="009712EC">
              <w:rPr>
                <w:lang w:val="en-NZ"/>
              </w:rPr>
              <w:t xml:space="preserve"> </w:t>
            </w:r>
            <w:r w:rsidRPr="0046243A">
              <w:rPr>
                <w:lang w:val="en-NZ"/>
              </w:rPr>
              <w:t xml:space="preserve">that </w:t>
            </w:r>
            <w:r w:rsidR="00912725" w:rsidRPr="0046243A">
              <w:rPr>
                <w:szCs w:val="23"/>
                <w:lang w:val="en-NZ"/>
              </w:rPr>
              <w:t>2,722</w:t>
            </w:r>
            <w:r w:rsidRPr="0046243A">
              <w:rPr>
                <w:lang w:val="en-NZ"/>
              </w:rPr>
              <w:t xml:space="preserve"> (</w:t>
            </w:r>
            <w:r w:rsidR="00912725" w:rsidRPr="0046243A">
              <w:rPr>
                <w:szCs w:val="23"/>
                <w:lang w:val="en-NZ"/>
              </w:rPr>
              <w:t>14.4</w:t>
            </w:r>
            <w:r w:rsidRPr="0046243A">
              <w:rPr>
                <w:szCs w:val="23"/>
                <w:lang w:val="en-NZ"/>
              </w:rPr>
              <w:t>%</w:t>
            </w:r>
            <w:r w:rsidRPr="0046243A">
              <w:rPr>
                <w:lang w:val="en-NZ"/>
              </w:rPr>
              <w:t>) were for post-treatment management for women treated in the past four years;</w:t>
            </w:r>
            <w:r w:rsidR="009712EC">
              <w:rPr>
                <w:lang w:val="en-NZ"/>
              </w:rPr>
              <w:t xml:space="preserve"> </w:t>
            </w:r>
            <w:r w:rsidR="00912725" w:rsidRPr="0046243A">
              <w:rPr>
                <w:szCs w:val="23"/>
                <w:lang w:val="en-NZ"/>
              </w:rPr>
              <w:t>7,244</w:t>
            </w:r>
            <w:r w:rsidRPr="0046243A">
              <w:rPr>
                <w:lang w:val="en-NZ"/>
              </w:rPr>
              <w:t xml:space="preserve"> (</w:t>
            </w:r>
            <w:r w:rsidR="00912725" w:rsidRPr="0046243A">
              <w:rPr>
                <w:szCs w:val="23"/>
                <w:lang w:val="en-NZ"/>
              </w:rPr>
              <w:t>38.3</w:t>
            </w:r>
            <w:r w:rsidR="000707DB" w:rsidRPr="0046243A">
              <w:rPr>
                <w:szCs w:val="23"/>
                <w:lang w:val="en-NZ"/>
              </w:rPr>
              <w:t>%</w:t>
            </w:r>
            <w:r w:rsidRPr="0046243A">
              <w:rPr>
                <w:lang w:val="en-NZ"/>
              </w:rPr>
              <w:t xml:space="preserve">) were for follow-up management of women with high grade squamous cytology or histology more than three years previously (historical testing); </w:t>
            </w:r>
            <w:r w:rsidR="00912725" w:rsidRPr="0046243A">
              <w:rPr>
                <w:szCs w:val="23"/>
                <w:lang w:val="en-NZ"/>
              </w:rPr>
              <w:t>820</w:t>
            </w:r>
            <w:r w:rsidRPr="0046243A">
              <w:rPr>
                <w:lang w:val="en-NZ"/>
              </w:rPr>
              <w:t xml:space="preserve"> (</w:t>
            </w:r>
            <w:r w:rsidR="00912725" w:rsidRPr="0046243A">
              <w:rPr>
                <w:szCs w:val="23"/>
                <w:lang w:val="en-NZ"/>
              </w:rPr>
              <w:t>4.3</w:t>
            </w:r>
            <w:r w:rsidR="00BA114F" w:rsidRPr="0046243A">
              <w:rPr>
                <w:szCs w:val="23"/>
                <w:lang w:val="en-NZ"/>
              </w:rPr>
              <w:t>%</w:t>
            </w:r>
            <w:r w:rsidRPr="0046243A">
              <w:rPr>
                <w:lang w:val="en-NZ"/>
              </w:rPr>
              <w:t xml:space="preserve">) were on samples collected at a colposcopy visit which did not fit into a previous category (possibly for resolution of discordant results); and </w:t>
            </w:r>
            <w:r w:rsidR="00912725" w:rsidRPr="0046243A">
              <w:rPr>
                <w:szCs w:val="23"/>
                <w:lang w:val="en-NZ"/>
              </w:rPr>
              <w:t>2,536</w:t>
            </w:r>
            <w:r w:rsidRPr="0046243A">
              <w:rPr>
                <w:lang w:val="en-NZ"/>
              </w:rPr>
              <w:t xml:space="preserve"> (</w:t>
            </w:r>
            <w:r w:rsidR="00912725" w:rsidRPr="0046243A">
              <w:rPr>
                <w:szCs w:val="23"/>
                <w:lang w:val="en-NZ"/>
              </w:rPr>
              <w:t>13.4</w:t>
            </w:r>
            <w:r w:rsidRPr="0046243A">
              <w:rPr>
                <w:szCs w:val="23"/>
                <w:lang w:val="en-NZ"/>
              </w:rPr>
              <w:t>%)</w:t>
            </w:r>
            <w:r w:rsidRPr="0046243A">
              <w:rPr>
                <w:lang w:val="en-NZ"/>
              </w:rPr>
              <w:t xml:space="preserve"> were for triage of low grade cytology in women aged 30 years or more. There were </w:t>
            </w:r>
            <w:r w:rsidR="00912725" w:rsidRPr="0046243A">
              <w:rPr>
                <w:szCs w:val="23"/>
                <w:lang w:val="en-NZ"/>
              </w:rPr>
              <w:t>5,569</w:t>
            </w:r>
            <w:r w:rsidRPr="0046243A">
              <w:rPr>
                <w:lang w:val="en-NZ"/>
              </w:rPr>
              <w:t xml:space="preserve"> (</w:t>
            </w:r>
            <w:r w:rsidR="00912725" w:rsidRPr="0046243A">
              <w:rPr>
                <w:szCs w:val="23"/>
                <w:lang w:val="en-NZ"/>
              </w:rPr>
              <w:t>29.5</w:t>
            </w:r>
            <w:r w:rsidR="006032DF" w:rsidRPr="0046243A">
              <w:rPr>
                <w:szCs w:val="23"/>
                <w:lang w:val="en-NZ"/>
              </w:rPr>
              <w:t>%</w:t>
            </w:r>
            <w:r w:rsidRPr="0046243A">
              <w:rPr>
                <w:lang w:val="en-NZ"/>
              </w:rPr>
              <w:t xml:space="preserve">) HPV tests that did not fit into any of the previously described </w:t>
            </w:r>
            <w:r w:rsidRPr="004C0F06">
              <w:rPr>
                <w:lang w:val="en-NZ"/>
              </w:rPr>
              <w:t>categories (</w:t>
            </w:r>
            <w:r w:rsidRPr="004C0F06">
              <w:rPr>
                <w:lang w:val="en-NZ"/>
              </w:rPr>
              <w:fldChar w:fldCharType="begin"/>
            </w:r>
            <w:r w:rsidRPr="004C0F06">
              <w:rPr>
                <w:lang w:val="en-NZ"/>
              </w:rPr>
              <w:instrText xml:space="preserve"> REF _Ref360739588 \h  \* MERGEFORMAT </w:instrText>
            </w:r>
            <w:r w:rsidRPr="004C0F06">
              <w:rPr>
                <w:lang w:val="en-NZ"/>
              </w:rPr>
            </w:r>
            <w:r w:rsidRPr="004C0F06">
              <w:rPr>
                <w:lang w:val="en-NZ"/>
              </w:rPr>
              <w:fldChar w:fldCharType="separate"/>
            </w:r>
            <w:r w:rsidR="00B73FE3" w:rsidRPr="00B73FE3">
              <w:rPr>
                <w:lang w:val="en-NZ"/>
              </w:rPr>
              <w:t>Figure 93</w:t>
            </w:r>
            <w:r w:rsidRPr="004C0F06">
              <w:rPr>
                <w:lang w:val="en-NZ"/>
              </w:rPr>
              <w:fldChar w:fldCharType="end"/>
            </w:r>
            <w:r w:rsidRPr="004C0F06">
              <w:rPr>
                <w:lang w:val="en-NZ"/>
              </w:rPr>
              <w:t>).</w:t>
            </w:r>
          </w:p>
          <w:p w14:paraId="1BA8231B" w14:textId="77777777" w:rsidR="000E4D29" w:rsidRPr="0046243A" w:rsidRDefault="000E4D29" w:rsidP="00755EC1">
            <w:pPr>
              <w:pStyle w:val="NoSpacing"/>
              <w:rPr>
                <w:lang w:val="en-NZ"/>
              </w:rPr>
            </w:pPr>
          </w:p>
          <w:p w14:paraId="1C578665" w14:textId="1459D48E" w:rsidR="000E4D29" w:rsidRPr="0046243A" w:rsidRDefault="000E4D29" w:rsidP="00755EC1">
            <w:pPr>
              <w:pStyle w:val="NoSpacing"/>
              <w:jc w:val="both"/>
              <w:rPr>
                <w:lang w:val="en-NZ"/>
              </w:rPr>
            </w:pPr>
            <w:r w:rsidRPr="0046243A">
              <w:rPr>
                <w:lang w:val="en-NZ"/>
              </w:rPr>
              <w:t>Further breakdowns of HPV tests by purpose are presented by a</w:t>
            </w:r>
            <w:r w:rsidRPr="00C37C6F">
              <w:rPr>
                <w:lang w:val="en-NZ"/>
              </w:rPr>
              <w:t>ge (</w:t>
            </w:r>
            <w:r w:rsidRPr="00C37C6F">
              <w:rPr>
                <w:lang w:val="en-NZ"/>
              </w:rPr>
              <w:fldChar w:fldCharType="begin"/>
            </w:r>
            <w:r w:rsidRPr="00C37C6F">
              <w:rPr>
                <w:lang w:val="en-NZ"/>
              </w:rPr>
              <w:instrText xml:space="preserve"> REF _Ref328311686 \h  \* MERGEFORMAT </w:instrText>
            </w:r>
            <w:r w:rsidRPr="00C37C6F">
              <w:rPr>
                <w:lang w:val="en-NZ"/>
              </w:rPr>
            </w:r>
            <w:r w:rsidRPr="00C37C6F">
              <w:rPr>
                <w:lang w:val="en-NZ"/>
              </w:rPr>
              <w:fldChar w:fldCharType="separate"/>
            </w:r>
            <w:r w:rsidR="00B73FE3" w:rsidRPr="00B73FE3">
              <w:rPr>
                <w:lang w:val="en-NZ"/>
              </w:rPr>
              <w:t>Figure 94</w:t>
            </w:r>
            <w:r w:rsidRPr="00C37C6F">
              <w:rPr>
                <w:lang w:val="en-NZ"/>
              </w:rPr>
              <w:fldChar w:fldCharType="end"/>
            </w:r>
            <w:r w:rsidRPr="0046243A">
              <w:rPr>
                <w:lang w:val="en-NZ"/>
              </w:rPr>
              <w:t xml:space="preserve">), </w:t>
            </w:r>
            <w:r w:rsidRPr="00C37C6F">
              <w:rPr>
                <w:lang w:val="en-NZ"/>
              </w:rPr>
              <w:t>laboratory (</w:t>
            </w:r>
            <w:r w:rsidRPr="00C37C6F">
              <w:rPr>
                <w:lang w:val="en-NZ"/>
              </w:rPr>
              <w:fldChar w:fldCharType="begin"/>
            </w:r>
            <w:r w:rsidRPr="00C37C6F">
              <w:rPr>
                <w:lang w:val="en-NZ"/>
              </w:rPr>
              <w:instrText xml:space="preserve"> REF _Ref328311698 \h  \* MERGEFORMAT </w:instrText>
            </w:r>
            <w:r w:rsidRPr="00C37C6F">
              <w:rPr>
                <w:lang w:val="en-NZ"/>
              </w:rPr>
            </w:r>
            <w:r w:rsidRPr="00C37C6F">
              <w:rPr>
                <w:lang w:val="en-NZ"/>
              </w:rPr>
              <w:fldChar w:fldCharType="separate"/>
            </w:r>
            <w:r w:rsidR="00B73FE3" w:rsidRPr="00B73FE3">
              <w:rPr>
                <w:lang w:val="en-NZ"/>
              </w:rPr>
              <w:t>Figure 95</w:t>
            </w:r>
            <w:r w:rsidRPr="00C37C6F">
              <w:rPr>
                <w:lang w:val="en-NZ"/>
              </w:rPr>
              <w:fldChar w:fldCharType="end"/>
            </w:r>
            <w:r w:rsidRPr="00C37C6F">
              <w:rPr>
                <w:lang w:val="en-NZ"/>
              </w:rPr>
              <w:t>),</w:t>
            </w:r>
            <w:r w:rsidRPr="0046243A">
              <w:rPr>
                <w:lang w:val="en-NZ"/>
              </w:rPr>
              <w:t xml:space="preserve"> and </w:t>
            </w:r>
            <w:r w:rsidRPr="00DF5C61">
              <w:rPr>
                <w:lang w:val="en-NZ"/>
              </w:rPr>
              <w:t>ethnicity (</w:t>
            </w:r>
            <w:r w:rsidRPr="00DF5C61">
              <w:rPr>
                <w:lang w:val="en-NZ"/>
              </w:rPr>
              <w:fldChar w:fldCharType="begin"/>
            </w:r>
            <w:r w:rsidRPr="00DF5C61">
              <w:rPr>
                <w:lang w:val="en-NZ"/>
              </w:rPr>
              <w:instrText xml:space="preserve"> REF _Ref360739344 \h  \* MERGEFORMAT </w:instrText>
            </w:r>
            <w:r w:rsidRPr="00DF5C61">
              <w:rPr>
                <w:lang w:val="en-NZ"/>
              </w:rPr>
            </w:r>
            <w:r w:rsidRPr="00DF5C61">
              <w:rPr>
                <w:lang w:val="en-NZ"/>
              </w:rPr>
              <w:fldChar w:fldCharType="separate"/>
            </w:r>
            <w:r w:rsidR="00B73FE3" w:rsidRPr="00B73FE3">
              <w:rPr>
                <w:lang w:val="en-NZ"/>
              </w:rPr>
              <w:t>Table 73</w:t>
            </w:r>
            <w:r w:rsidRPr="00DF5C61">
              <w:rPr>
                <w:lang w:val="en-NZ"/>
              </w:rPr>
              <w:fldChar w:fldCharType="end"/>
            </w:r>
            <w:r w:rsidRPr="00DF5C61">
              <w:rPr>
                <w:lang w:val="en-NZ"/>
              </w:rPr>
              <w:t>).</w:t>
            </w:r>
          </w:p>
          <w:p w14:paraId="64CBA462" w14:textId="77777777" w:rsidR="000E4D29" w:rsidRPr="0046243A" w:rsidRDefault="000E4D29" w:rsidP="00755EC1">
            <w:pPr>
              <w:pStyle w:val="NoSpacing"/>
              <w:rPr>
                <w:lang w:val="en-NZ"/>
              </w:rPr>
            </w:pPr>
          </w:p>
          <w:p w14:paraId="736E3FAE" w14:textId="16AC3117" w:rsidR="000E4D29" w:rsidRPr="0046243A" w:rsidRDefault="000E4D29" w:rsidP="00755EC1">
            <w:pPr>
              <w:pStyle w:val="NoSpacing"/>
              <w:jc w:val="both"/>
              <w:rPr>
                <w:lang w:val="en-NZ"/>
              </w:rPr>
            </w:pPr>
            <w:r w:rsidRPr="0046243A">
              <w:rPr>
                <w:lang w:val="en-NZ"/>
              </w:rPr>
              <w:t xml:space="preserve">There were variations in HPV test </w:t>
            </w:r>
            <w:r w:rsidRPr="00C37C6F">
              <w:rPr>
                <w:lang w:val="en-NZ"/>
              </w:rPr>
              <w:t>purpose by age (</w:t>
            </w:r>
            <w:r w:rsidRPr="00DF5C61">
              <w:rPr>
                <w:lang w:val="en-NZ"/>
              </w:rPr>
              <w:fldChar w:fldCharType="begin"/>
            </w:r>
            <w:r w:rsidRPr="00DF5C61">
              <w:rPr>
                <w:lang w:val="en-NZ"/>
              </w:rPr>
              <w:instrText xml:space="preserve"> REF _Ref328311686 \h  \* MERGEFORMAT </w:instrText>
            </w:r>
            <w:r w:rsidRPr="00DF5C61">
              <w:rPr>
                <w:lang w:val="en-NZ"/>
              </w:rPr>
            </w:r>
            <w:r w:rsidRPr="00DF5C61">
              <w:rPr>
                <w:lang w:val="en-NZ"/>
              </w:rPr>
              <w:fldChar w:fldCharType="separate"/>
            </w:r>
            <w:r w:rsidR="00B73FE3" w:rsidRPr="00B73FE3">
              <w:rPr>
                <w:lang w:val="en-NZ"/>
              </w:rPr>
              <w:t>Figure 94</w:t>
            </w:r>
            <w:r w:rsidRPr="00DF5C61">
              <w:rPr>
                <w:lang w:val="en-NZ"/>
              </w:rPr>
              <w:fldChar w:fldCharType="end"/>
            </w:r>
            <w:r w:rsidRPr="00DF5C61">
              <w:rPr>
                <w:lang w:val="en-NZ"/>
              </w:rPr>
              <w:t xml:space="preserve">, </w:t>
            </w:r>
            <w:r w:rsidRPr="00DF5C61">
              <w:rPr>
                <w:lang w:val="en-NZ"/>
              </w:rPr>
              <w:fldChar w:fldCharType="begin"/>
            </w:r>
            <w:r w:rsidRPr="00DF5C61">
              <w:rPr>
                <w:lang w:val="en-NZ"/>
              </w:rPr>
              <w:instrText xml:space="preserve"> REF _Ref328311882 \h  \* MERGEFORMAT </w:instrText>
            </w:r>
            <w:r w:rsidRPr="00DF5C61">
              <w:rPr>
                <w:lang w:val="en-NZ"/>
              </w:rPr>
            </w:r>
            <w:r w:rsidRPr="00DF5C61">
              <w:rPr>
                <w:lang w:val="en-NZ"/>
              </w:rPr>
              <w:fldChar w:fldCharType="separate"/>
            </w:r>
            <w:r w:rsidR="00B73FE3" w:rsidRPr="00B73FE3">
              <w:rPr>
                <w:lang w:val="en-NZ"/>
              </w:rPr>
              <w:t>Table 74</w:t>
            </w:r>
            <w:r w:rsidRPr="00DF5C61">
              <w:rPr>
                <w:lang w:val="en-NZ"/>
              </w:rPr>
              <w:fldChar w:fldCharType="end"/>
            </w:r>
            <w:r w:rsidRPr="00DF5C61">
              <w:rPr>
                <w:lang w:val="en-NZ"/>
              </w:rPr>
              <w:t>). HPV</w:t>
            </w:r>
            <w:r w:rsidRPr="0046243A">
              <w:rPr>
                <w:lang w:val="en-NZ"/>
              </w:rPr>
              <w:t xml:space="preserve"> triage (by the definition used here, and consistent with NCSP Guidelines) did not occur in women aged less than 30 years.</w:t>
            </w:r>
            <w:r w:rsidR="009712EC">
              <w:rPr>
                <w:lang w:val="en-NZ"/>
              </w:rPr>
              <w:t xml:space="preserve"> </w:t>
            </w:r>
            <w:r w:rsidRPr="0046243A">
              <w:rPr>
                <w:lang w:val="en-NZ"/>
              </w:rPr>
              <w:t xml:space="preserve">In women aged less than 30 years, a comparatively larger proportion were taken </w:t>
            </w:r>
            <w:r w:rsidR="00BF0D6B">
              <w:rPr>
                <w:lang w:val="en-NZ"/>
              </w:rPr>
              <w:t xml:space="preserve">for </w:t>
            </w:r>
            <w:r w:rsidRPr="0046243A">
              <w:rPr>
                <w:lang w:val="en-NZ"/>
              </w:rPr>
              <w:t>post-treatment management (</w:t>
            </w:r>
            <w:r w:rsidR="00061554" w:rsidRPr="0046243A">
              <w:rPr>
                <w:lang w:val="en-NZ"/>
              </w:rPr>
              <w:t>31.8</w:t>
            </w:r>
            <w:r w:rsidRPr="0046243A">
              <w:rPr>
                <w:lang w:val="en-NZ"/>
              </w:rPr>
              <w:t xml:space="preserve">%) and other reasons where the purpose did not fit into </w:t>
            </w:r>
            <w:r w:rsidR="00BF0D6B">
              <w:rPr>
                <w:lang w:val="en-NZ"/>
              </w:rPr>
              <w:t xml:space="preserve">the </w:t>
            </w:r>
            <w:r w:rsidRPr="0046243A">
              <w:rPr>
                <w:lang w:val="en-NZ"/>
              </w:rPr>
              <w:t>other categories (</w:t>
            </w:r>
            <w:r w:rsidR="00061554" w:rsidRPr="0046243A">
              <w:rPr>
                <w:lang w:val="en-NZ"/>
              </w:rPr>
              <w:t>31.4</w:t>
            </w:r>
            <w:r w:rsidRPr="0046243A">
              <w:rPr>
                <w:lang w:val="en-NZ"/>
              </w:rPr>
              <w:t xml:space="preserve">%). Follow up of women with historical high grade squamous abnormalities (more than three years ago) was the most common reason that HPV tests were performed among women in the five-year age groups between </w:t>
            </w:r>
            <w:r w:rsidR="00061554" w:rsidRPr="0046243A">
              <w:rPr>
                <w:lang w:val="en-NZ"/>
              </w:rPr>
              <w:t xml:space="preserve">25 </w:t>
            </w:r>
            <w:r w:rsidRPr="0046243A">
              <w:rPr>
                <w:lang w:val="en-NZ"/>
              </w:rPr>
              <w:t>and 54 years. Tests which did not fit into the prescribed categories, and were therefore classified as ‘Other’, were the most common classification among women aged less than 24 years and 55 years and older.</w:t>
            </w:r>
          </w:p>
          <w:p w14:paraId="678DEE9E" w14:textId="77777777" w:rsidR="000E4D29" w:rsidRPr="0046243A" w:rsidRDefault="000E4D29" w:rsidP="00755EC1">
            <w:pPr>
              <w:pStyle w:val="NoSpacing"/>
              <w:rPr>
                <w:lang w:val="en-NZ"/>
              </w:rPr>
            </w:pPr>
          </w:p>
          <w:p w14:paraId="4B081FB4" w14:textId="517981A7" w:rsidR="000E4D29" w:rsidRPr="0046243A" w:rsidRDefault="000E4D29" w:rsidP="00755EC1">
            <w:pPr>
              <w:pStyle w:val="NoSpacing"/>
              <w:jc w:val="both"/>
              <w:rPr>
                <w:lang w:val="en-NZ"/>
              </w:rPr>
            </w:pPr>
            <w:r w:rsidRPr="0046243A">
              <w:rPr>
                <w:lang w:val="en-NZ"/>
              </w:rPr>
              <w:t>HPV test purpose also varied by la</w:t>
            </w:r>
            <w:r w:rsidRPr="00C37C6F">
              <w:rPr>
                <w:lang w:val="en-NZ"/>
              </w:rPr>
              <w:t>boratory (</w:t>
            </w:r>
            <w:r w:rsidRPr="00DF5C61">
              <w:rPr>
                <w:lang w:val="en-NZ"/>
              </w:rPr>
              <w:fldChar w:fldCharType="begin"/>
            </w:r>
            <w:r w:rsidRPr="00DF5C61">
              <w:rPr>
                <w:lang w:val="en-NZ"/>
              </w:rPr>
              <w:instrText xml:space="preserve"> REF _Ref328311698 \h  \* MERGEFORMAT </w:instrText>
            </w:r>
            <w:r w:rsidRPr="00DF5C61">
              <w:rPr>
                <w:lang w:val="en-NZ"/>
              </w:rPr>
            </w:r>
            <w:r w:rsidRPr="00DF5C61">
              <w:rPr>
                <w:lang w:val="en-NZ"/>
              </w:rPr>
              <w:fldChar w:fldCharType="separate"/>
            </w:r>
            <w:r w:rsidR="00B73FE3" w:rsidRPr="00B73FE3">
              <w:rPr>
                <w:lang w:val="en-NZ"/>
              </w:rPr>
              <w:t>Figure 95</w:t>
            </w:r>
            <w:r w:rsidRPr="00DF5C61">
              <w:rPr>
                <w:lang w:val="en-NZ"/>
              </w:rPr>
              <w:fldChar w:fldCharType="end"/>
            </w:r>
            <w:r w:rsidRPr="00DF5C61">
              <w:rPr>
                <w:lang w:val="en-NZ"/>
              </w:rPr>
              <w:t xml:space="preserve">, </w:t>
            </w:r>
            <w:r w:rsidRPr="00DF5C61">
              <w:rPr>
                <w:lang w:val="en-NZ"/>
              </w:rPr>
              <w:fldChar w:fldCharType="begin"/>
            </w:r>
            <w:r w:rsidRPr="00DF5C61">
              <w:rPr>
                <w:lang w:val="en-NZ"/>
              </w:rPr>
              <w:instrText xml:space="preserve"> REF _Ref328311887 \h  \* MERGEFORMAT </w:instrText>
            </w:r>
            <w:r w:rsidRPr="00DF5C61">
              <w:rPr>
                <w:lang w:val="en-NZ"/>
              </w:rPr>
            </w:r>
            <w:r w:rsidRPr="00DF5C61">
              <w:rPr>
                <w:lang w:val="en-NZ"/>
              </w:rPr>
              <w:fldChar w:fldCharType="separate"/>
            </w:r>
            <w:r w:rsidR="00B73FE3" w:rsidRPr="00B73FE3">
              <w:rPr>
                <w:lang w:val="en-NZ"/>
              </w:rPr>
              <w:t>Table 75</w:t>
            </w:r>
            <w:r w:rsidRPr="00DF5C61">
              <w:rPr>
                <w:lang w:val="en-NZ"/>
              </w:rPr>
              <w:fldChar w:fldCharType="end"/>
            </w:r>
            <w:r w:rsidRPr="00DF5C61">
              <w:rPr>
                <w:lang w:val="en-NZ"/>
              </w:rPr>
              <w:t>).</w:t>
            </w:r>
            <w:r w:rsidRPr="0046243A">
              <w:rPr>
                <w:lang w:val="en-NZ"/>
              </w:rPr>
              <w:t xml:space="preserve"> Among tests for which the purpose could be determined, the most common reason for HPV testing was historical testing in </w:t>
            </w:r>
            <w:r w:rsidR="005642F1" w:rsidRPr="0046243A">
              <w:rPr>
                <w:lang w:val="en-NZ"/>
              </w:rPr>
              <w:t>four of the six laboratories (</w:t>
            </w:r>
            <w:r w:rsidR="005642F1" w:rsidRPr="0046243A">
              <w:rPr>
                <w:szCs w:val="23"/>
                <w:lang w:val="en-NZ"/>
              </w:rPr>
              <w:t>Anatomical Pathology Services, Medlab Central Ltd., Pathlab and Southern Community Laboratories)</w:t>
            </w:r>
            <w:r w:rsidRPr="0046243A">
              <w:rPr>
                <w:lang w:val="en-NZ"/>
              </w:rPr>
              <w:t>.</w:t>
            </w:r>
            <w:r w:rsidR="00CE5371" w:rsidRPr="0046243A">
              <w:rPr>
                <w:lang w:val="en-NZ"/>
              </w:rPr>
              <w:t xml:space="preserve"> Post-treatment management was most common </w:t>
            </w:r>
            <w:r w:rsidR="005109F7" w:rsidRPr="0046243A">
              <w:rPr>
                <w:lang w:val="en-NZ"/>
              </w:rPr>
              <w:t xml:space="preserve">HPV test reason </w:t>
            </w:r>
            <w:r w:rsidR="00CE5371" w:rsidRPr="0046243A">
              <w:rPr>
                <w:lang w:val="en-NZ"/>
              </w:rPr>
              <w:t>for Canterbury Health Laboratories while</w:t>
            </w:r>
            <w:r w:rsidR="005109F7" w:rsidRPr="0046243A">
              <w:rPr>
                <w:lang w:val="en-NZ"/>
              </w:rPr>
              <w:t xml:space="preserve"> it was</w:t>
            </w:r>
            <w:r w:rsidR="00CE5371" w:rsidRPr="0046243A">
              <w:rPr>
                <w:lang w:val="en-NZ"/>
              </w:rPr>
              <w:t xml:space="preserve"> HPV triage at </w:t>
            </w:r>
            <w:r w:rsidR="007F6934" w:rsidRPr="0046243A">
              <w:rPr>
                <w:lang w:val="en-NZ"/>
              </w:rPr>
              <w:t>LabP</w:t>
            </w:r>
            <w:r w:rsidR="007F6934">
              <w:rPr>
                <w:lang w:val="en-NZ"/>
              </w:rPr>
              <w:t>LUS</w:t>
            </w:r>
            <w:r w:rsidR="00CE5371" w:rsidRPr="0046243A">
              <w:rPr>
                <w:lang w:val="en-NZ"/>
              </w:rPr>
              <w:t>.</w:t>
            </w:r>
            <w:r w:rsidRPr="0046243A">
              <w:rPr>
                <w:lang w:val="en-NZ"/>
              </w:rPr>
              <w:t xml:space="preserve"> In all laboratories, however, tests for which the purpose was unclear were quite common, varying from </w:t>
            </w:r>
            <w:r w:rsidR="00912725" w:rsidRPr="0046243A">
              <w:rPr>
                <w:szCs w:val="23"/>
                <w:lang w:val="en-NZ"/>
              </w:rPr>
              <w:t>18.9</w:t>
            </w:r>
            <w:r w:rsidRPr="0046243A">
              <w:rPr>
                <w:szCs w:val="23"/>
                <w:lang w:val="en-NZ"/>
              </w:rPr>
              <w:t>%</w:t>
            </w:r>
            <w:r w:rsidRPr="0046243A">
              <w:rPr>
                <w:lang w:val="en-NZ"/>
              </w:rPr>
              <w:t xml:space="preserve"> at</w:t>
            </w:r>
            <w:r w:rsidR="00161715" w:rsidRPr="0046243A">
              <w:rPr>
                <w:lang w:val="en-NZ"/>
              </w:rPr>
              <w:t xml:space="preserve"> </w:t>
            </w:r>
            <w:r w:rsidR="00912725" w:rsidRPr="0046243A">
              <w:rPr>
                <w:szCs w:val="23"/>
                <w:lang w:val="en-NZ"/>
              </w:rPr>
              <w:t>Pathlab</w:t>
            </w:r>
            <w:r w:rsidRPr="0046243A">
              <w:rPr>
                <w:lang w:val="en-NZ"/>
              </w:rPr>
              <w:t xml:space="preserve"> to </w:t>
            </w:r>
            <w:r w:rsidR="00912725" w:rsidRPr="0046243A">
              <w:rPr>
                <w:szCs w:val="23"/>
                <w:lang w:val="en-NZ"/>
              </w:rPr>
              <w:t>35.6</w:t>
            </w:r>
            <w:r w:rsidR="00161715" w:rsidRPr="0046243A">
              <w:rPr>
                <w:szCs w:val="23"/>
                <w:lang w:val="en-NZ"/>
              </w:rPr>
              <w:t xml:space="preserve">% </w:t>
            </w:r>
            <w:r w:rsidR="00912725" w:rsidRPr="0046243A">
              <w:rPr>
                <w:szCs w:val="23"/>
                <w:lang w:val="en-NZ"/>
              </w:rPr>
              <w:t>LabPLUS</w:t>
            </w:r>
            <w:r w:rsidRPr="0046243A">
              <w:rPr>
                <w:lang w:val="en-NZ"/>
              </w:rPr>
              <w:t xml:space="preserve">. The proportion of tests performed for post-treatment management varied from </w:t>
            </w:r>
            <w:r w:rsidR="00912725" w:rsidRPr="0046243A">
              <w:rPr>
                <w:szCs w:val="23"/>
                <w:lang w:val="en-NZ"/>
              </w:rPr>
              <w:t>11.3</w:t>
            </w:r>
            <w:r w:rsidR="00161715" w:rsidRPr="0046243A">
              <w:rPr>
                <w:szCs w:val="23"/>
                <w:lang w:val="en-NZ"/>
              </w:rPr>
              <w:t>%</w:t>
            </w:r>
            <w:r w:rsidR="00161715" w:rsidRPr="0046243A">
              <w:rPr>
                <w:lang w:val="en-NZ"/>
              </w:rPr>
              <w:t xml:space="preserve"> </w:t>
            </w:r>
            <w:r w:rsidRPr="0046243A">
              <w:rPr>
                <w:lang w:val="en-NZ"/>
              </w:rPr>
              <w:t>(</w:t>
            </w:r>
            <w:r w:rsidR="00912725" w:rsidRPr="0046243A">
              <w:rPr>
                <w:szCs w:val="23"/>
                <w:lang w:val="en-NZ"/>
              </w:rPr>
              <w:t>Pathlab</w:t>
            </w:r>
            <w:r w:rsidRPr="0046243A">
              <w:rPr>
                <w:lang w:val="en-NZ"/>
              </w:rPr>
              <w:t xml:space="preserve">) to </w:t>
            </w:r>
            <w:r w:rsidR="00912725" w:rsidRPr="0046243A">
              <w:rPr>
                <w:szCs w:val="23"/>
                <w:lang w:val="en-NZ"/>
              </w:rPr>
              <w:t>25.5</w:t>
            </w:r>
            <w:r w:rsidR="00161715" w:rsidRPr="0046243A">
              <w:rPr>
                <w:szCs w:val="23"/>
                <w:lang w:val="en-NZ"/>
              </w:rPr>
              <w:t>%</w:t>
            </w:r>
            <w:r w:rsidRPr="0046243A">
              <w:rPr>
                <w:lang w:val="en-NZ"/>
              </w:rPr>
              <w:t xml:space="preserve"> (</w:t>
            </w:r>
            <w:r w:rsidR="00912725" w:rsidRPr="0046243A">
              <w:rPr>
                <w:szCs w:val="23"/>
                <w:lang w:val="en-NZ"/>
              </w:rPr>
              <w:t>Canterbury Health Laboratories</w:t>
            </w:r>
            <w:r w:rsidR="00161715" w:rsidRPr="0046243A">
              <w:rPr>
                <w:lang w:val="en-NZ"/>
              </w:rPr>
              <w:t>),</w:t>
            </w:r>
            <w:r w:rsidRPr="0046243A">
              <w:rPr>
                <w:lang w:val="en-NZ"/>
              </w:rPr>
              <w:t xml:space="preserve"> while the proportion performed to follow up women with historical high grade squamous abnormalities varied from </w:t>
            </w:r>
            <w:r w:rsidR="00912725" w:rsidRPr="0046243A">
              <w:rPr>
                <w:szCs w:val="23"/>
                <w:lang w:val="en-NZ"/>
              </w:rPr>
              <w:t>17.9</w:t>
            </w:r>
            <w:r w:rsidR="0073646A" w:rsidRPr="0046243A">
              <w:rPr>
                <w:szCs w:val="23"/>
                <w:lang w:val="en-NZ"/>
              </w:rPr>
              <w:t>%</w:t>
            </w:r>
            <w:r w:rsidRPr="0046243A">
              <w:rPr>
                <w:lang w:val="en-NZ"/>
              </w:rPr>
              <w:t xml:space="preserve"> (</w:t>
            </w:r>
            <w:r w:rsidR="00912725" w:rsidRPr="0046243A">
              <w:rPr>
                <w:szCs w:val="23"/>
                <w:lang w:val="en-NZ"/>
              </w:rPr>
              <w:t>LabPLUS</w:t>
            </w:r>
            <w:r w:rsidRPr="0046243A">
              <w:rPr>
                <w:lang w:val="en-NZ"/>
              </w:rPr>
              <w:t xml:space="preserve">) to </w:t>
            </w:r>
            <w:r w:rsidR="00912725" w:rsidRPr="0046243A">
              <w:rPr>
                <w:szCs w:val="23"/>
                <w:lang w:val="en-NZ"/>
              </w:rPr>
              <w:t>45.5</w:t>
            </w:r>
            <w:r w:rsidR="0073646A" w:rsidRPr="0046243A">
              <w:rPr>
                <w:szCs w:val="23"/>
                <w:lang w:val="en-NZ"/>
              </w:rPr>
              <w:t xml:space="preserve">% </w:t>
            </w:r>
            <w:r w:rsidRPr="0046243A">
              <w:rPr>
                <w:lang w:val="en-NZ"/>
              </w:rPr>
              <w:t>(</w:t>
            </w:r>
            <w:r w:rsidR="00912725" w:rsidRPr="0046243A">
              <w:rPr>
                <w:szCs w:val="23"/>
                <w:lang w:val="en-NZ"/>
              </w:rPr>
              <w:t>Anatomical Pathology Services</w:t>
            </w:r>
            <w:r w:rsidRPr="0046243A">
              <w:rPr>
                <w:szCs w:val="23"/>
                <w:lang w:val="en-NZ"/>
              </w:rPr>
              <w:t xml:space="preserve">). </w:t>
            </w:r>
            <w:r w:rsidRPr="0046243A">
              <w:rPr>
                <w:lang w:val="en-NZ"/>
              </w:rPr>
              <w:t xml:space="preserve">The proportion of tests where the sample was collected at colposcopy but not for one of the previous purposes ranged from </w:t>
            </w:r>
            <w:r w:rsidR="00912725" w:rsidRPr="0046243A">
              <w:rPr>
                <w:szCs w:val="23"/>
                <w:lang w:val="en-NZ"/>
              </w:rPr>
              <w:t>1.4</w:t>
            </w:r>
            <w:r w:rsidR="00312565" w:rsidRPr="0046243A">
              <w:rPr>
                <w:szCs w:val="23"/>
                <w:lang w:val="en-NZ"/>
              </w:rPr>
              <w:t>%</w:t>
            </w:r>
            <w:r w:rsidRPr="0046243A">
              <w:rPr>
                <w:lang w:val="en-NZ"/>
              </w:rPr>
              <w:t xml:space="preserve"> (</w:t>
            </w:r>
            <w:r w:rsidR="00912725" w:rsidRPr="0046243A">
              <w:rPr>
                <w:szCs w:val="23"/>
                <w:lang w:val="en-NZ"/>
              </w:rPr>
              <w:t>Anatomical Pathology Services</w:t>
            </w:r>
            <w:r w:rsidRPr="0046243A">
              <w:rPr>
                <w:szCs w:val="23"/>
                <w:lang w:val="en-NZ"/>
              </w:rPr>
              <w:t>)</w:t>
            </w:r>
            <w:r w:rsidR="00312565" w:rsidRPr="0046243A">
              <w:rPr>
                <w:lang w:val="en-NZ"/>
              </w:rPr>
              <w:t xml:space="preserve"> to</w:t>
            </w:r>
            <w:r w:rsidR="00312565" w:rsidRPr="0046243A">
              <w:rPr>
                <w:szCs w:val="23"/>
                <w:lang w:val="en-NZ"/>
              </w:rPr>
              <w:t xml:space="preserve"> </w:t>
            </w:r>
            <w:r w:rsidR="00912725" w:rsidRPr="0046243A">
              <w:rPr>
                <w:szCs w:val="23"/>
                <w:lang w:val="en-NZ"/>
              </w:rPr>
              <w:t>11.5</w:t>
            </w:r>
            <w:r w:rsidR="00312565" w:rsidRPr="0046243A">
              <w:rPr>
                <w:szCs w:val="23"/>
                <w:lang w:val="en-NZ"/>
              </w:rPr>
              <w:t>%</w:t>
            </w:r>
            <w:r w:rsidR="009712EC">
              <w:rPr>
                <w:szCs w:val="23"/>
                <w:lang w:val="en-NZ"/>
              </w:rPr>
              <w:t xml:space="preserve"> </w:t>
            </w:r>
            <w:r w:rsidRPr="0046243A">
              <w:rPr>
                <w:lang w:val="en-NZ"/>
              </w:rPr>
              <w:t>(</w:t>
            </w:r>
            <w:r w:rsidR="00912725" w:rsidRPr="0046243A">
              <w:rPr>
                <w:szCs w:val="23"/>
                <w:lang w:val="en-NZ"/>
              </w:rPr>
              <w:t>LabPLUS</w:t>
            </w:r>
            <w:r w:rsidRPr="0046243A">
              <w:rPr>
                <w:lang w:val="en-NZ"/>
              </w:rPr>
              <w:t xml:space="preserve">). The proportion of tests performed for HPV triage ranged from </w:t>
            </w:r>
            <w:r w:rsidR="00912725" w:rsidRPr="0046243A">
              <w:rPr>
                <w:szCs w:val="23"/>
                <w:lang w:val="en-NZ"/>
              </w:rPr>
              <w:t>11.5</w:t>
            </w:r>
            <w:r w:rsidR="00312565" w:rsidRPr="0046243A">
              <w:rPr>
                <w:szCs w:val="23"/>
                <w:lang w:val="en-NZ"/>
              </w:rPr>
              <w:t>%</w:t>
            </w:r>
            <w:r w:rsidRPr="0046243A">
              <w:rPr>
                <w:lang w:val="en-NZ"/>
              </w:rPr>
              <w:t xml:space="preserve"> (</w:t>
            </w:r>
            <w:r w:rsidR="00912725" w:rsidRPr="0046243A">
              <w:rPr>
                <w:szCs w:val="23"/>
                <w:lang w:val="en-NZ"/>
              </w:rPr>
              <w:t>Southern Community Lab</w:t>
            </w:r>
            <w:r w:rsidR="002013DC" w:rsidRPr="0046243A">
              <w:rPr>
                <w:szCs w:val="23"/>
                <w:lang w:val="en-NZ"/>
              </w:rPr>
              <w:t>oratorie</w:t>
            </w:r>
            <w:r w:rsidR="00912725" w:rsidRPr="0046243A">
              <w:rPr>
                <w:szCs w:val="23"/>
                <w:lang w:val="en-NZ"/>
              </w:rPr>
              <w:t>s</w:t>
            </w:r>
            <w:r w:rsidRPr="0046243A">
              <w:rPr>
                <w:szCs w:val="23"/>
                <w:lang w:val="en-NZ"/>
              </w:rPr>
              <w:t>)</w:t>
            </w:r>
            <w:r w:rsidRPr="0046243A">
              <w:rPr>
                <w:lang w:val="en-NZ"/>
              </w:rPr>
              <w:t xml:space="preserve"> to </w:t>
            </w:r>
            <w:r w:rsidR="00912725" w:rsidRPr="0046243A">
              <w:rPr>
                <w:szCs w:val="23"/>
                <w:lang w:val="en-NZ"/>
              </w:rPr>
              <w:t>21.2</w:t>
            </w:r>
            <w:r w:rsidR="00312565" w:rsidRPr="0046243A">
              <w:rPr>
                <w:szCs w:val="23"/>
                <w:lang w:val="en-NZ"/>
              </w:rPr>
              <w:t>%</w:t>
            </w:r>
            <w:r w:rsidRPr="0046243A">
              <w:rPr>
                <w:lang w:val="en-NZ"/>
              </w:rPr>
              <w:t xml:space="preserve"> (</w:t>
            </w:r>
            <w:r w:rsidR="00912725" w:rsidRPr="0046243A">
              <w:rPr>
                <w:szCs w:val="23"/>
                <w:lang w:val="en-NZ"/>
              </w:rPr>
              <w:t>LabPLUS</w:t>
            </w:r>
            <w:r w:rsidRPr="0046243A">
              <w:rPr>
                <w:lang w:val="en-NZ"/>
              </w:rPr>
              <w:t>).</w:t>
            </w:r>
          </w:p>
          <w:p w14:paraId="11B52358" w14:textId="77777777" w:rsidR="000E4D29" w:rsidRPr="0046243A" w:rsidRDefault="000E4D29" w:rsidP="00755EC1">
            <w:pPr>
              <w:pStyle w:val="NoSpacing"/>
              <w:rPr>
                <w:lang w:val="en-NZ"/>
              </w:rPr>
            </w:pPr>
          </w:p>
          <w:p w14:paraId="6D19B079" w14:textId="42C6B4DA" w:rsidR="000E4D29" w:rsidRPr="0046243A" w:rsidRDefault="000E4D29" w:rsidP="00755EC1">
            <w:pPr>
              <w:pStyle w:val="NoSpacing"/>
              <w:jc w:val="both"/>
              <w:rPr>
                <w:lang w:val="en-NZ"/>
              </w:rPr>
            </w:pPr>
            <w:r w:rsidRPr="0046243A">
              <w:rPr>
                <w:lang w:val="en-NZ"/>
              </w:rPr>
              <w:t xml:space="preserve">Follow up of women with historical high grade squamous abnormalities (more than three years ago) was the most common reason that HPV tests were performed among Māori, Pacific and European/ Other women. </w:t>
            </w:r>
            <w:r w:rsidR="002A2EEA" w:rsidRPr="0046243A">
              <w:rPr>
                <w:lang w:val="en-NZ"/>
              </w:rPr>
              <w:t xml:space="preserve">Other tests for which </w:t>
            </w:r>
            <w:r w:rsidR="00923657" w:rsidRPr="0046243A">
              <w:rPr>
                <w:lang w:val="en-NZ"/>
              </w:rPr>
              <w:t>an explicit</w:t>
            </w:r>
            <w:r w:rsidR="00C91800" w:rsidRPr="0046243A">
              <w:rPr>
                <w:lang w:val="en-NZ"/>
              </w:rPr>
              <w:t xml:space="preserve"> </w:t>
            </w:r>
            <w:r w:rsidR="002A2EEA" w:rsidRPr="0046243A">
              <w:rPr>
                <w:lang w:val="en-NZ"/>
              </w:rPr>
              <w:t xml:space="preserve">reason could not be </w:t>
            </w:r>
            <w:r w:rsidR="007F6934" w:rsidRPr="0046243A">
              <w:rPr>
                <w:lang w:val="en-NZ"/>
              </w:rPr>
              <w:t>determined</w:t>
            </w:r>
            <w:r w:rsidRPr="0046243A">
              <w:rPr>
                <w:lang w:val="en-NZ"/>
              </w:rPr>
              <w:t xml:space="preserve"> was the most common reason among Asian </w:t>
            </w:r>
            <w:r w:rsidRPr="00DF5C61">
              <w:rPr>
                <w:lang w:val="en-NZ"/>
              </w:rPr>
              <w:t>women (</w:t>
            </w:r>
            <w:r w:rsidRPr="00DF5C61">
              <w:rPr>
                <w:lang w:val="en-NZ"/>
              </w:rPr>
              <w:fldChar w:fldCharType="begin"/>
            </w:r>
            <w:r w:rsidRPr="00DF5C61">
              <w:rPr>
                <w:lang w:val="en-NZ"/>
              </w:rPr>
              <w:instrText xml:space="preserve"> REF _Ref360739344 \h  \* MERGEFORMAT </w:instrText>
            </w:r>
            <w:r w:rsidRPr="00DF5C61">
              <w:rPr>
                <w:lang w:val="en-NZ"/>
              </w:rPr>
            </w:r>
            <w:r w:rsidRPr="00DF5C61">
              <w:rPr>
                <w:lang w:val="en-NZ"/>
              </w:rPr>
              <w:fldChar w:fldCharType="separate"/>
            </w:r>
            <w:r w:rsidR="00B73FE3" w:rsidRPr="00B73FE3">
              <w:rPr>
                <w:lang w:val="en-NZ"/>
              </w:rPr>
              <w:t>Table 73</w:t>
            </w:r>
            <w:r w:rsidRPr="00DF5C61">
              <w:rPr>
                <w:lang w:val="en-NZ"/>
              </w:rPr>
              <w:fldChar w:fldCharType="end"/>
            </w:r>
            <w:r w:rsidRPr="00DF5C61">
              <w:rPr>
                <w:lang w:val="en-NZ"/>
              </w:rPr>
              <w:t>).</w:t>
            </w:r>
          </w:p>
          <w:p w14:paraId="0D93F311" w14:textId="77777777" w:rsidR="000E4D29" w:rsidRPr="0046243A" w:rsidRDefault="000E4D29" w:rsidP="00755EC1">
            <w:pPr>
              <w:pStyle w:val="NoSpacing"/>
              <w:rPr>
                <w:lang w:val="en-NZ"/>
              </w:rPr>
            </w:pPr>
          </w:p>
          <w:p w14:paraId="65F06B70" w14:textId="5B6DCE1B" w:rsidR="000E4D29" w:rsidRPr="0046243A" w:rsidRDefault="000E4D29" w:rsidP="00755EC1">
            <w:pPr>
              <w:pStyle w:val="NoSpacing"/>
              <w:jc w:val="both"/>
              <w:rPr>
                <w:lang w:val="en-NZ"/>
              </w:rPr>
            </w:pPr>
            <w:r w:rsidRPr="0046243A">
              <w:rPr>
                <w:lang w:val="en-NZ"/>
              </w:rPr>
              <w:t>Tests in the ‘Other’ category were further explored.</w:t>
            </w:r>
            <w:r w:rsidR="009712EC">
              <w:rPr>
                <w:lang w:val="en-NZ"/>
              </w:rPr>
              <w:t xml:space="preserve"> </w:t>
            </w:r>
            <w:r w:rsidRPr="0046243A">
              <w:rPr>
                <w:lang w:val="en-NZ"/>
              </w:rPr>
              <w:t>A proportion of the ‘Other’ tests (</w:t>
            </w:r>
            <w:r w:rsidR="00912725" w:rsidRPr="0046243A">
              <w:rPr>
                <w:szCs w:val="23"/>
                <w:lang w:val="en-NZ"/>
              </w:rPr>
              <w:t>3.6</w:t>
            </w:r>
            <w:r w:rsidR="0047372E" w:rsidRPr="0046243A">
              <w:rPr>
                <w:szCs w:val="23"/>
                <w:lang w:val="en-NZ"/>
              </w:rPr>
              <w:t>%</w:t>
            </w:r>
            <w:r w:rsidRPr="0046243A">
              <w:rPr>
                <w:szCs w:val="23"/>
                <w:lang w:val="en-NZ"/>
              </w:rPr>
              <w:t xml:space="preserve">; </w:t>
            </w:r>
            <w:r w:rsidR="00912725" w:rsidRPr="0046243A">
              <w:rPr>
                <w:szCs w:val="23"/>
                <w:lang w:val="en-NZ"/>
              </w:rPr>
              <w:t>200</w:t>
            </w:r>
            <w:r w:rsidR="008A6C41" w:rsidRPr="0046243A">
              <w:rPr>
                <w:szCs w:val="23"/>
                <w:lang w:val="en-NZ"/>
              </w:rPr>
              <w:t xml:space="preserve"> </w:t>
            </w:r>
            <w:r w:rsidR="008A6C41" w:rsidRPr="0046243A">
              <w:rPr>
                <w:lang w:val="en-NZ"/>
              </w:rPr>
              <w:t>tests</w:t>
            </w:r>
            <w:r w:rsidRPr="0046243A">
              <w:rPr>
                <w:lang w:val="en-NZ"/>
              </w:rPr>
              <w:t xml:space="preserve">) were potentially tests performed for post-treatment management, because the same woman had CIN 2/3 histology recorded on the NCSP Register, however there was no explicit record of treatment available on the NCSP Register, potentially due to incomplete colposcopy data on the NCSP Register. Another </w:t>
            </w:r>
            <w:r w:rsidR="00912725" w:rsidRPr="0046243A">
              <w:rPr>
                <w:szCs w:val="23"/>
                <w:lang w:val="en-NZ"/>
              </w:rPr>
              <w:t>7.1</w:t>
            </w:r>
            <w:r w:rsidRPr="0046243A">
              <w:rPr>
                <w:szCs w:val="23"/>
                <w:lang w:val="en-NZ"/>
              </w:rPr>
              <w:t>%</w:t>
            </w:r>
            <w:r w:rsidRPr="0046243A">
              <w:rPr>
                <w:lang w:val="en-NZ"/>
              </w:rPr>
              <w:t xml:space="preserve"> occurred after treatment, but did not meet the criteria for post-treatment management because they occurred within 6 months of treatment (</w:t>
            </w:r>
            <w:r w:rsidR="00912725" w:rsidRPr="0046243A">
              <w:rPr>
                <w:szCs w:val="23"/>
                <w:lang w:val="en-NZ"/>
              </w:rPr>
              <w:t>2.0</w:t>
            </w:r>
            <w:r w:rsidR="008A6C41" w:rsidRPr="0046243A">
              <w:rPr>
                <w:szCs w:val="23"/>
                <w:lang w:val="en-NZ"/>
              </w:rPr>
              <w:t>%</w:t>
            </w:r>
            <w:r w:rsidRPr="0046243A">
              <w:rPr>
                <w:szCs w:val="23"/>
                <w:lang w:val="en-NZ"/>
              </w:rPr>
              <w:t>;</w:t>
            </w:r>
            <w:r w:rsidR="008A6C41" w:rsidRPr="0046243A">
              <w:rPr>
                <w:lang w:val="en-NZ"/>
              </w:rPr>
              <w:t xml:space="preserve"> </w:t>
            </w:r>
            <w:r w:rsidR="00912725" w:rsidRPr="0046243A">
              <w:rPr>
                <w:szCs w:val="23"/>
                <w:lang w:val="en-NZ"/>
              </w:rPr>
              <w:t>109</w:t>
            </w:r>
            <w:r w:rsidR="008A6C41" w:rsidRPr="0046243A">
              <w:rPr>
                <w:szCs w:val="23"/>
                <w:lang w:val="en-NZ"/>
              </w:rPr>
              <w:t xml:space="preserve"> </w:t>
            </w:r>
            <w:r w:rsidR="008A6C41" w:rsidRPr="0046243A">
              <w:rPr>
                <w:lang w:val="en-NZ"/>
              </w:rPr>
              <w:t>tests</w:t>
            </w:r>
            <w:r w:rsidRPr="0046243A">
              <w:rPr>
                <w:lang w:val="en-NZ"/>
              </w:rPr>
              <w:t>), or after treatment of either a non-squamous high grade (</w:t>
            </w:r>
            <w:r w:rsidR="00912725" w:rsidRPr="0046243A">
              <w:rPr>
                <w:szCs w:val="23"/>
                <w:lang w:val="en-NZ"/>
              </w:rPr>
              <w:t>1.5</w:t>
            </w:r>
            <w:r w:rsidR="00960755" w:rsidRPr="0046243A">
              <w:rPr>
                <w:szCs w:val="23"/>
                <w:lang w:val="en-NZ"/>
              </w:rPr>
              <w:t>%</w:t>
            </w:r>
            <w:r w:rsidRPr="0046243A">
              <w:rPr>
                <w:lang w:val="en-NZ"/>
              </w:rPr>
              <w:t xml:space="preserve">; </w:t>
            </w:r>
            <w:r w:rsidR="00912725" w:rsidRPr="0046243A">
              <w:rPr>
                <w:szCs w:val="23"/>
                <w:lang w:val="en-NZ"/>
              </w:rPr>
              <w:t>84</w:t>
            </w:r>
            <w:r w:rsidR="00960755" w:rsidRPr="0046243A">
              <w:rPr>
                <w:szCs w:val="23"/>
                <w:lang w:val="en-NZ"/>
              </w:rPr>
              <w:t xml:space="preserve"> </w:t>
            </w:r>
            <w:r w:rsidRPr="0046243A">
              <w:rPr>
                <w:lang w:val="en-NZ"/>
              </w:rPr>
              <w:t>tests), or a non-high grade (</w:t>
            </w:r>
            <w:r w:rsidR="00912725" w:rsidRPr="0046243A">
              <w:rPr>
                <w:szCs w:val="23"/>
                <w:lang w:val="en-NZ"/>
              </w:rPr>
              <w:t>3.6</w:t>
            </w:r>
            <w:r w:rsidR="000715D1" w:rsidRPr="0046243A">
              <w:rPr>
                <w:szCs w:val="23"/>
                <w:lang w:val="en-NZ"/>
              </w:rPr>
              <w:t>%</w:t>
            </w:r>
            <w:r w:rsidRPr="0046243A">
              <w:rPr>
                <w:lang w:val="en-NZ"/>
              </w:rPr>
              <w:t xml:space="preserve">; </w:t>
            </w:r>
            <w:r w:rsidR="00912725" w:rsidRPr="0046243A">
              <w:rPr>
                <w:szCs w:val="23"/>
                <w:lang w:val="en-NZ"/>
              </w:rPr>
              <w:t>198</w:t>
            </w:r>
            <w:r w:rsidR="000715D1" w:rsidRPr="0046243A">
              <w:rPr>
                <w:szCs w:val="23"/>
                <w:lang w:val="en-NZ"/>
              </w:rPr>
              <w:t xml:space="preserve"> </w:t>
            </w:r>
            <w:r w:rsidRPr="0046243A">
              <w:rPr>
                <w:lang w:val="en-NZ"/>
              </w:rPr>
              <w:t>tests) or following treatment of cervical cancer (</w:t>
            </w:r>
            <w:r w:rsidR="00912725" w:rsidRPr="0046243A">
              <w:rPr>
                <w:szCs w:val="23"/>
                <w:lang w:val="en-NZ"/>
              </w:rPr>
              <w:t>0.09</w:t>
            </w:r>
            <w:r w:rsidR="00240FA8" w:rsidRPr="0046243A">
              <w:rPr>
                <w:szCs w:val="23"/>
                <w:lang w:val="en-NZ"/>
              </w:rPr>
              <w:t>%;</w:t>
            </w:r>
            <w:r w:rsidRPr="0046243A">
              <w:rPr>
                <w:lang w:val="en-NZ"/>
              </w:rPr>
              <w:t xml:space="preserve"> </w:t>
            </w:r>
            <w:r w:rsidR="00912725" w:rsidRPr="0046243A">
              <w:rPr>
                <w:szCs w:val="23"/>
                <w:lang w:val="en-NZ"/>
              </w:rPr>
              <w:t>5</w:t>
            </w:r>
            <w:r w:rsidR="009712EC">
              <w:rPr>
                <w:szCs w:val="23"/>
                <w:lang w:val="en-NZ"/>
              </w:rPr>
              <w:t xml:space="preserve"> </w:t>
            </w:r>
            <w:r w:rsidRPr="0046243A">
              <w:rPr>
                <w:lang w:val="en-NZ"/>
              </w:rPr>
              <w:t>test</w:t>
            </w:r>
            <w:r w:rsidR="000933AE">
              <w:rPr>
                <w:lang w:val="en-NZ"/>
              </w:rPr>
              <w:t>s</w:t>
            </w:r>
            <w:r w:rsidRPr="0046243A">
              <w:rPr>
                <w:lang w:val="en-NZ"/>
              </w:rPr>
              <w:t>). A further</w:t>
            </w:r>
            <w:r w:rsidR="00240FA8" w:rsidRPr="0046243A">
              <w:rPr>
                <w:szCs w:val="23"/>
                <w:lang w:val="en-NZ"/>
              </w:rPr>
              <w:t xml:space="preserve"> </w:t>
            </w:r>
            <w:r w:rsidR="00912725" w:rsidRPr="0046243A">
              <w:rPr>
                <w:szCs w:val="23"/>
                <w:lang w:val="en-NZ"/>
              </w:rPr>
              <w:t>17.8</w:t>
            </w:r>
            <w:r w:rsidRPr="0046243A">
              <w:rPr>
                <w:szCs w:val="23"/>
                <w:lang w:val="en-NZ"/>
              </w:rPr>
              <w:t>%</w:t>
            </w:r>
            <w:r w:rsidRPr="0046243A">
              <w:rPr>
                <w:lang w:val="en-NZ"/>
              </w:rPr>
              <w:t xml:space="preserve"> of the ‘Other’ HPV tests occurred after a previous abnormality but one which did not meet the criteria for historical testing either because it was non-squamous (</w:t>
            </w:r>
            <w:r w:rsidR="007B411F">
              <w:rPr>
                <w:szCs w:val="23"/>
                <w:lang w:val="en-NZ"/>
              </w:rPr>
              <w:t>7</w:t>
            </w:r>
            <w:r w:rsidR="00912725" w:rsidRPr="0046243A">
              <w:rPr>
                <w:szCs w:val="23"/>
                <w:lang w:val="en-NZ"/>
              </w:rPr>
              <w:t>.9</w:t>
            </w:r>
            <w:r w:rsidR="009E696D" w:rsidRPr="0046243A">
              <w:rPr>
                <w:szCs w:val="23"/>
                <w:lang w:val="en-NZ"/>
              </w:rPr>
              <w:t>%</w:t>
            </w:r>
            <w:r w:rsidRPr="0046243A">
              <w:rPr>
                <w:lang w:val="en-NZ"/>
              </w:rPr>
              <w:t xml:space="preserve">; </w:t>
            </w:r>
            <w:r w:rsidR="007B411F">
              <w:rPr>
                <w:szCs w:val="23"/>
                <w:lang w:val="en-NZ"/>
              </w:rPr>
              <w:t>439</w:t>
            </w:r>
            <w:r w:rsidR="009E696D" w:rsidRPr="0046243A">
              <w:rPr>
                <w:szCs w:val="23"/>
                <w:lang w:val="en-NZ"/>
              </w:rPr>
              <w:t xml:space="preserve"> </w:t>
            </w:r>
            <w:r w:rsidR="009E696D" w:rsidRPr="0046243A">
              <w:rPr>
                <w:lang w:val="en-NZ"/>
              </w:rPr>
              <w:t>tests</w:t>
            </w:r>
            <w:r w:rsidRPr="0046243A">
              <w:rPr>
                <w:szCs w:val="23"/>
                <w:lang w:val="en-NZ"/>
              </w:rPr>
              <w:t>)</w:t>
            </w:r>
            <w:r w:rsidR="009E696D" w:rsidRPr="0046243A">
              <w:rPr>
                <w:szCs w:val="23"/>
                <w:lang w:val="en-NZ"/>
              </w:rPr>
              <w:t>,</w:t>
            </w:r>
            <w:r w:rsidR="00E22E27" w:rsidRPr="0046243A">
              <w:rPr>
                <w:szCs w:val="23"/>
                <w:lang w:val="en-NZ"/>
              </w:rPr>
              <w:t xml:space="preserve"> </w:t>
            </w:r>
            <w:r w:rsidRPr="0046243A">
              <w:rPr>
                <w:lang w:val="en-NZ"/>
              </w:rPr>
              <w:t>the high grade squamous cytology was less than three years ago (</w:t>
            </w:r>
            <w:r w:rsidR="00CB2BAD" w:rsidRPr="0046243A">
              <w:rPr>
                <w:szCs w:val="23"/>
                <w:lang w:val="en-NZ"/>
              </w:rPr>
              <w:t>9.8</w:t>
            </w:r>
            <w:r w:rsidR="004C51D6" w:rsidRPr="0046243A">
              <w:rPr>
                <w:szCs w:val="23"/>
                <w:lang w:val="en-NZ"/>
              </w:rPr>
              <w:t>%</w:t>
            </w:r>
            <w:r w:rsidRPr="0046243A">
              <w:rPr>
                <w:lang w:val="en-NZ"/>
              </w:rPr>
              <w:t xml:space="preserve">; </w:t>
            </w:r>
            <w:r w:rsidR="00CB2BAD" w:rsidRPr="0046243A">
              <w:rPr>
                <w:szCs w:val="23"/>
                <w:lang w:val="en-NZ"/>
              </w:rPr>
              <w:t>543</w:t>
            </w:r>
            <w:r w:rsidRPr="0046243A">
              <w:rPr>
                <w:lang w:val="en-NZ"/>
              </w:rPr>
              <w:t xml:space="preserve"> tests)</w:t>
            </w:r>
            <w:r w:rsidR="008A50C9">
              <w:rPr>
                <w:lang w:val="en-NZ"/>
              </w:rPr>
              <w:t>, o</w:t>
            </w:r>
            <w:r w:rsidR="008A50C9">
              <w:t>r the histology diagnosis was cervical cancer</w:t>
            </w:r>
            <w:r w:rsidR="008A50C9" w:rsidRPr="00C75806">
              <w:t xml:space="preserve"> (0.2%; 1</w:t>
            </w:r>
            <w:r w:rsidR="008A50C9">
              <w:t>1</w:t>
            </w:r>
            <w:r w:rsidR="008A50C9" w:rsidRPr="00C75806">
              <w:t xml:space="preserve"> tests).</w:t>
            </w:r>
          </w:p>
          <w:p w14:paraId="53569A67" w14:textId="77777777" w:rsidR="000E4D29" w:rsidRPr="0046243A" w:rsidRDefault="000E4D29" w:rsidP="00755EC1">
            <w:pPr>
              <w:pStyle w:val="NoSpacing"/>
              <w:rPr>
                <w:lang w:val="en-NZ"/>
              </w:rPr>
            </w:pPr>
          </w:p>
          <w:p w14:paraId="3C6E3EC7" w14:textId="19C904E0" w:rsidR="000E4D29" w:rsidRPr="0046243A" w:rsidRDefault="000E4D29" w:rsidP="00755EC1">
            <w:pPr>
              <w:pStyle w:val="NoSpacing"/>
              <w:jc w:val="both"/>
              <w:rPr>
                <w:lang w:val="en-NZ"/>
              </w:rPr>
            </w:pPr>
            <w:r w:rsidRPr="0046243A">
              <w:rPr>
                <w:lang w:val="en-NZ"/>
              </w:rPr>
              <w:t>A larger proportion of the ‘Other’ tests (</w:t>
            </w:r>
            <w:r w:rsidR="00912725" w:rsidRPr="0046243A">
              <w:rPr>
                <w:szCs w:val="23"/>
                <w:lang w:val="en-NZ"/>
              </w:rPr>
              <w:t>30.2</w:t>
            </w:r>
            <w:r w:rsidR="007B0C41" w:rsidRPr="0046243A">
              <w:rPr>
                <w:szCs w:val="23"/>
                <w:lang w:val="en-NZ"/>
              </w:rPr>
              <w:t>%</w:t>
            </w:r>
            <w:r w:rsidRPr="0046243A">
              <w:rPr>
                <w:lang w:val="en-NZ"/>
              </w:rPr>
              <w:t xml:space="preserve">; </w:t>
            </w:r>
            <w:r w:rsidR="00912725" w:rsidRPr="0046243A">
              <w:rPr>
                <w:szCs w:val="23"/>
                <w:lang w:val="en-NZ"/>
              </w:rPr>
              <w:t>1,684</w:t>
            </w:r>
            <w:r w:rsidR="007B0C41" w:rsidRPr="0046243A">
              <w:rPr>
                <w:szCs w:val="23"/>
                <w:lang w:val="en-NZ"/>
              </w:rPr>
              <w:t xml:space="preserve"> </w:t>
            </w:r>
            <w:r w:rsidRPr="0046243A">
              <w:rPr>
                <w:lang w:val="en-NZ"/>
              </w:rPr>
              <w:t>tests) occurred in women who did not have any specific high grade abnormality recorded on the NCSP Register, but who did have a record on the NCSP Register suggesting that they had a previous high grade abnormality (although the Register does not record whether it was a squamous abnormality or not; consequently, HPV testing is not indicated in these women by the NCSP guidelines). These records predominantly indicated prior high grade cytology (</w:t>
            </w:r>
            <w:r w:rsidR="00912725" w:rsidRPr="0046243A">
              <w:rPr>
                <w:szCs w:val="23"/>
                <w:lang w:val="en-NZ"/>
              </w:rPr>
              <w:t>25.6</w:t>
            </w:r>
            <w:r w:rsidR="00CB013E" w:rsidRPr="0046243A">
              <w:rPr>
                <w:szCs w:val="23"/>
                <w:lang w:val="en-NZ"/>
              </w:rPr>
              <w:t>%</w:t>
            </w:r>
            <w:r w:rsidRPr="0046243A">
              <w:rPr>
                <w:lang w:val="en-NZ"/>
              </w:rPr>
              <w:t xml:space="preserve">; </w:t>
            </w:r>
            <w:r w:rsidR="00912725" w:rsidRPr="0046243A">
              <w:rPr>
                <w:szCs w:val="23"/>
                <w:lang w:val="en-NZ"/>
              </w:rPr>
              <w:t>1,427</w:t>
            </w:r>
            <w:r w:rsidR="00CB013E" w:rsidRPr="0046243A">
              <w:rPr>
                <w:szCs w:val="23"/>
                <w:lang w:val="en-NZ"/>
              </w:rPr>
              <w:t xml:space="preserve"> </w:t>
            </w:r>
            <w:r w:rsidRPr="0046243A">
              <w:rPr>
                <w:lang w:val="en-NZ"/>
              </w:rPr>
              <w:t>tests), but some suggested prior high grade histology (</w:t>
            </w:r>
            <w:r w:rsidR="00912725" w:rsidRPr="0046243A">
              <w:rPr>
                <w:szCs w:val="23"/>
                <w:lang w:val="en-NZ"/>
              </w:rPr>
              <w:t>4.6</w:t>
            </w:r>
            <w:r w:rsidR="00641969" w:rsidRPr="0046243A">
              <w:rPr>
                <w:szCs w:val="23"/>
                <w:lang w:val="en-NZ"/>
              </w:rPr>
              <w:t>%</w:t>
            </w:r>
            <w:r w:rsidRPr="0046243A">
              <w:rPr>
                <w:lang w:val="en-NZ"/>
              </w:rPr>
              <w:t xml:space="preserve">; </w:t>
            </w:r>
            <w:r w:rsidR="00912725" w:rsidRPr="0046243A">
              <w:rPr>
                <w:szCs w:val="23"/>
                <w:lang w:val="en-NZ"/>
              </w:rPr>
              <w:t>257</w:t>
            </w:r>
            <w:r w:rsidR="00641969" w:rsidRPr="0046243A">
              <w:rPr>
                <w:szCs w:val="23"/>
                <w:lang w:val="en-NZ"/>
              </w:rPr>
              <w:t xml:space="preserve"> </w:t>
            </w:r>
            <w:r w:rsidRPr="0046243A">
              <w:rPr>
                <w:lang w:val="en-NZ"/>
              </w:rPr>
              <w:t>tests). Smaller proportions of HPV tests were associated with a low grade abnormality, including either a current low grade cytology result which did not meet the criteria for triage because the woman had another recent abnormality and triage was not required (</w:t>
            </w:r>
            <w:r w:rsidR="00912725" w:rsidRPr="0046243A">
              <w:rPr>
                <w:szCs w:val="23"/>
                <w:lang w:val="en-NZ"/>
              </w:rPr>
              <w:t>2.2</w:t>
            </w:r>
            <w:r w:rsidR="00003702" w:rsidRPr="0046243A">
              <w:rPr>
                <w:szCs w:val="23"/>
                <w:lang w:val="en-NZ"/>
              </w:rPr>
              <w:t>%</w:t>
            </w:r>
            <w:r w:rsidRPr="0046243A">
              <w:rPr>
                <w:lang w:val="en-NZ"/>
              </w:rPr>
              <w:t xml:space="preserve">; </w:t>
            </w:r>
            <w:r w:rsidR="00912725" w:rsidRPr="0046243A">
              <w:rPr>
                <w:szCs w:val="23"/>
                <w:lang w:val="en-NZ"/>
              </w:rPr>
              <w:t>121</w:t>
            </w:r>
            <w:r w:rsidR="00003702" w:rsidRPr="0046243A">
              <w:rPr>
                <w:szCs w:val="23"/>
                <w:lang w:val="en-NZ"/>
              </w:rPr>
              <w:t xml:space="preserve"> </w:t>
            </w:r>
            <w:r w:rsidRPr="0046243A">
              <w:rPr>
                <w:lang w:val="en-NZ"/>
              </w:rPr>
              <w:t>tests), or a record suggesting a previous low grade cytology not explicitly recorded on the NCSP Register (</w:t>
            </w:r>
            <w:r w:rsidR="00912725" w:rsidRPr="0046243A">
              <w:rPr>
                <w:szCs w:val="23"/>
                <w:lang w:val="en-NZ"/>
              </w:rPr>
              <w:t>3.2</w:t>
            </w:r>
            <w:r w:rsidR="0015532B" w:rsidRPr="0046243A">
              <w:rPr>
                <w:szCs w:val="23"/>
                <w:lang w:val="en-NZ"/>
              </w:rPr>
              <w:t>%</w:t>
            </w:r>
            <w:r w:rsidRPr="0046243A">
              <w:rPr>
                <w:lang w:val="en-NZ"/>
              </w:rPr>
              <w:t xml:space="preserve">; </w:t>
            </w:r>
            <w:r w:rsidR="00912725" w:rsidRPr="0046243A">
              <w:rPr>
                <w:szCs w:val="23"/>
                <w:lang w:val="en-NZ"/>
              </w:rPr>
              <w:t>177</w:t>
            </w:r>
            <w:r w:rsidR="0015532B" w:rsidRPr="0046243A">
              <w:rPr>
                <w:szCs w:val="23"/>
                <w:lang w:val="en-NZ"/>
              </w:rPr>
              <w:t xml:space="preserve"> </w:t>
            </w:r>
            <w:r w:rsidRPr="0046243A">
              <w:rPr>
                <w:lang w:val="en-NZ"/>
              </w:rPr>
              <w:t xml:space="preserve">tests). After this exploration, there remained </w:t>
            </w:r>
            <w:r w:rsidR="00912725" w:rsidRPr="0046243A">
              <w:rPr>
                <w:szCs w:val="23"/>
                <w:lang w:val="en-NZ"/>
              </w:rPr>
              <w:t>1,998</w:t>
            </w:r>
            <w:r w:rsidRPr="0046243A">
              <w:rPr>
                <w:lang w:val="en-NZ"/>
              </w:rPr>
              <w:t xml:space="preserve"> tests (</w:t>
            </w:r>
            <w:r w:rsidR="00912725" w:rsidRPr="0046243A">
              <w:rPr>
                <w:szCs w:val="23"/>
                <w:lang w:val="en-NZ"/>
              </w:rPr>
              <w:t>35.9</w:t>
            </w:r>
            <w:r w:rsidRPr="0046243A">
              <w:rPr>
                <w:szCs w:val="23"/>
                <w:lang w:val="en-NZ"/>
              </w:rPr>
              <w:t>%</w:t>
            </w:r>
            <w:r w:rsidRPr="0046243A">
              <w:rPr>
                <w:lang w:val="en-NZ"/>
              </w:rPr>
              <w:t xml:space="preserve"> of ‘Other’ tests; </w:t>
            </w:r>
            <w:r w:rsidR="00912725" w:rsidRPr="0046243A">
              <w:rPr>
                <w:szCs w:val="23"/>
                <w:lang w:val="en-NZ"/>
              </w:rPr>
              <w:t>10.6</w:t>
            </w:r>
            <w:r w:rsidRPr="0046243A">
              <w:rPr>
                <w:szCs w:val="23"/>
                <w:lang w:val="en-NZ"/>
              </w:rPr>
              <w:t>%</w:t>
            </w:r>
            <w:r w:rsidRPr="0046243A">
              <w:rPr>
                <w:lang w:val="en-NZ"/>
              </w:rPr>
              <w:t xml:space="preserve"> of all HPV tests in the monitoring period) where purpose still could not be determined.</w:t>
            </w:r>
          </w:p>
          <w:p w14:paraId="6C6B3E91" w14:textId="77777777" w:rsidR="000E4D29" w:rsidRPr="0046243A" w:rsidRDefault="000E4D29" w:rsidP="00755EC1">
            <w:pPr>
              <w:pStyle w:val="NoSpacing"/>
              <w:rPr>
                <w:lang w:val="en-NZ"/>
              </w:rPr>
            </w:pPr>
          </w:p>
          <w:p w14:paraId="694C3E8E" w14:textId="77777777" w:rsidR="000E4D29" w:rsidRPr="0046243A" w:rsidRDefault="000E4D29" w:rsidP="00755EC1">
            <w:pPr>
              <w:pStyle w:val="NoSpacing"/>
              <w:rPr>
                <w:b/>
                <w:i/>
                <w:lang w:val="en-NZ"/>
              </w:rPr>
            </w:pPr>
            <w:r w:rsidRPr="0046243A">
              <w:rPr>
                <w:b/>
                <w:i/>
                <w:lang w:val="en-NZ"/>
              </w:rPr>
              <w:t xml:space="preserve">HPV tests at colposcopy </w:t>
            </w:r>
          </w:p>
          <w:p w14:paraId="2D08AD6C" w14:textId="1E28C2C1" w:rsidR="000E4D29" w:rsidRPr="0046243A" w:rsidRDefault="000E4D29" w:rsidP="00755EC1">
            <w:pPr>
              <w:pStyle w:val="NoSpacing"/>
              <w:jc w:val="both"/>
              <w:rPr>
                <w:lang w:val="en-NZ"/>
              </w:rPr>
            </w:pPr>
            <w:r w:rsidRPr="0046243A">
              <w:rPr>
                <w:lang w:val="en-NZ"/>
              </w:rPr>
              <w:t>HPV tests taken at colposcopy were further explored, based on the DHB of the colposcopy clinic where the sample was taken, and whether or not it was a public or a private clinic. Nationally, more of the HPV tests which were taken at colposcopy came from public facilities (</w:t>
            </w:r>
            <w:r w:rsidR="00645DCC" w:rsidRPr="0046243A">
              <w:rPr>
                <w:szCs w:val="23"/>
                <w:lang w:val="en-NZ"/>
              </w:rPr>
              <w:t>86.0%</w:t>
            </w:r>
            <w:r w:rsidRPr="0046243A">
              <w:rPr>
                <w:lang w:val="en-NZ"/>
              </w:rPr>
              <w:t>;</w:t>
            </w:r>
            <w:r w:rsidR="007A6B51">
              <w:rPr>
                <w:lang w:val="en-NZ"/>
              </w:rPr>
              <w:t xml:space="preserve"> </w:t>
            </w:r>
            <w:r w:rsidR="00645DCC" w:rsidRPr="0046243A">
              <w:rPr>
                <w:szCs w:val="23"/>
                <w:lang w:val="en-NZ"/>
              </w:rPr>
              <w:t>583</w:t>
            </w:r>
            <w:r w:rsidR="00645DCC" w:rsidRPr="0046243A">
              <w:rPr>
                <w:lang w:val="en-NZ"/>
              </w:rPr>
              <w:t xml:space="preserve"> tests</w:t>
            </w:r>
            <w:r w:rsidRPr="0046243A">
              <w:rPr>
                <w:lang w:val="en-NZ"/>
              </w:rPr>
              <w:t>) than from private facilities (</w:t>
            </w:r>
            <w:r w:rsidR="00645DCC" w:rsidRPr="0046243A">
              <w:rPr>
                <w:szCs w:val="23"/>
                <w:lang w:val="en-NZ"/>
              </w:rPr>
              <w:t>14.0%</w:t>
            </w:r>
            <w:r w:rsidRPr="0046243A">
              <w:rPr>
                <w:lang w:val="en-NZ"/>
              </w:rPr>
              <w:t>;</w:t>
            </w:r>
            <w:r w:rsidR="007A6B51">
              <w:rPr>
                <w:lang w:val="en-NZ"/>
              </w:rPr>
              <w:t xml:space="preserve"> </w:t>
            </w:r>
            <w:r w:rsidR="00645DCC" w:rsidRPr="0046243A">
              <w:rPr>
                <w:szCs w:val="23"/>
                <w:lang w:val="en-NZ"/>
              </w:rPr>
              <w:t>95</w:t>
            </w:r>
            <w:r w:rsidR="00645DCC" w:rsidRPr="0046243A">
              <w:rPr>
                <w:lang w:val="en-NZ"/>
              </w:rPr>
              <w:t xml:space="preserve"> tests</w:t>
            </w:r>
            <w:r w:rsidRPr="0046243A">
              <w:rPr>
                <w:szCs w:val="23"/>
                <w:lang w:val="en-NZ"/>
              </w:rPr>
              <w:t>)</w:t>
            </w:r>
            <w:r w:rsidR="00A32F36" w:rsidRPr="0046243A">
              <w:rPr>
                <w:szCs w:val="23"/>
                <w:lang w:val="en-NZ"/>
              </w:rPr>
              <w:t>.</w:t>
            </w:r>
            <w:r w:rsidRPr="0046243A">
              <w:rPr>
                <w:lang w:val="en-NZ"/>
              </w:rPr>
              <w:t xml:space="preserve"> As the number of HPV tests collected at a colposcopy clinic is potentially reflective of the number of colposcopies performed there, a rate of HPV tests at colposcopy which takes this variation into account was derived, in order to provide more information. The rate of HPV tests at colposcopy was calculated by dividing the number of HPV tests collected at colposcopy by the total number of colposcopies within that DHB or across private colposcopy clinics, expressed as a percentage. This rate can be broadly interpreted as the percentage of colposcopies (within a given DHB or sector) where an HPV test sample is collected. Across New Zealand, HPV test samples were collected in approximately </w:t>
            </w:r>
            <w:r w:rsidR="00912725" w:rsidRPr="0046243A">
              <w:rPr>
                <w:szCs w:val="23"/>
                <w:lang w:val="en-NZ"/>
              </w:rPr>
              <w:t>5.3</w:t>
            </w:r>
            <w:r w:rsidRPr="0046243A">
              <w:rPr>
                <w:szCs w:val="23"/>
                <w:lang w:val="en-NZ"/>
              </w:rPr>
              <w:t>%</w:t>
            </w:r>
            <w:r w:rsidRPr="0046243A">
              <w:rPr>
                <w:lang w:val="en-NZ"/>
              </w:rPr>
              <w:t xml:space="preserve"> of colposcopies. In DHBs where HPV tests were collected at colposcopy, this value ranged from </w:t>
            </w:r>
            <w:r w:rsidR="00912725" w:rsidRPr="0046243A">
              <w:rPr>
                <w:szCs w:val="23"/>
                <w:lang w:val="en-NZ"/>
              </w:rPr>
              <w:t>0.9</w:t>
            </w:r>
            <w:r w:rsidRPr="0046243A">
              <w:rPr>
                <w:szCs w:val="23"/>
                <w:lang w:val="en-NZ"/>
              </w:rPr>
              <w:t xml:space="preserve">% </w:t>
            </w:r>
            <w:r w:rsidRPr="0046243A">
              <w:rPr>
                <w:lang w:val="en-NZ"/>
              </w:rPr>
              <w:t>(</w:t>
            </w:r>
            <w:r w:rsidR="00912725" w:rsidRPr="0046243A">
              <w:rPr>
                <w:szCs w:val="23"/>
                <w:lang w:val="en-NZ"/>
              </w:rPr>
              <w:t>Hawke's Bay</w:t>
            </w:r>
            <w:r w:rsidRPr="0046243A">
              <w:rPr>
                <w:lang w:val="en-NZ"/>
              </w:rPr>
              <w:t xml:space="preserve">) to </w:t>
            </w:r>
            <w:r w:rsidR="00912725" w:rsidRPr="0046243A">
              <w:rPr>
                <w:szCs w:val="23"/>
                <w:lang w:val="en-NZ"/>
              </w:rPr>
              <w:t>23.0</w:t>
            </w:r>
            <w:r w:rsidR="00AB0B74" w:rsidRPr="0046243A">
              <w:rPr>
                <w:szCs w:val="23"/>
                <w:lang w:val="en-NZ"/>
              </w:rPr>
              <w:t>%</w:t>
            </w:r>
            <w:r w:rsidRPr="0046243A">
              <w:rPr>
                <w:lang w:val="en-NZ"/>
              </w:rPr>
              <w:t xml:space="preserve"> (</w:t>
            </w:r>
            <w:r w:rsidR="00912725" w:rsidRPr="0046243A">
              <w:rPr>
                <w:szCs w:val="23"/>
                <w:lang w:val="en-NZ"/>
              </w:rPr>
              <w:t>Lakes</w:t>
            </w:r>
            <w:r w:rsidRPr="0046243A">
              <w:rPr>
                <w:szCs w:val="23"/>
                <w:lang w:val="en-NZ"/>
              </w:rPr>
              <w:t>)</w:t>
            </w:r>
            <w:r w:rsidR="00AB0B74" w:rsidRPr="0046243A">
              <w:rPr>
                <w:szCs w:val="23"/>
                <w:lang w:val="en-NZ"/>
              </w:rPr>
              <w:t>,</w:t>
            </w:r>
            <w:r w:rsidRPr="0046243A">
              <w:rPr>
                <w:lang w:val="en-NZ"/>
              </w:rPr>
              <w:t xml:space="preserve"> and was </w:t>
            </w:r>
            <w:r w:rsidR="00912725" w:rsidRPr="0046243A">
              <w:rPr>
                <w:szCs w:val="23"/>
                <w:lang w:val="en-NZ"/>
              </w:rPr>
              <w:t>5.0</w:t>
            </w:r>
            <w:r w:rsidRPr="0046243A">
              <w:rPr>
                <w:szCs w:val="23"/>
                <w:lang w:val="en-NZ"/>
              </w:rPr>
              <w:t>%</w:t>
            </w:r>
            <w:r w:rsidRPr="0046243A">
              <w:rPr>
                <w:lang w:val="en-NZ"/>
              </w:rPr>
              <w:t xml:space="preserve"> overall across all public DHB </w:t>
            </w:r>
            <w:r w:rsidRPr="00122FEE">
              <w:rPr>
                <w:lang w:val="en-NZ"/>
              </w:rPr>
              <w:t>clinics (</w:t>
            </w:r>
            <w:r w:rsidRPr="00122FEE">
              <w:rPr>
                <w:shd w:val="clear" w:color="auto" w:fill="FFFF00"/>
                <w:lang w:val="en-NZ"/>
              </w:rPr>
              <w:fldChar w:fldCharType="begin"/>
            </w:r>
            <w:r w:rsidRPr="00122FEE">
              <w:rPr>
                <w:shd w:val="clear" w:color="auto" w:fill="FFFF00"/>
                <w:lang w:val="en-NZ"/>
              </w:rPr>
              <w:instrText xml:space="preserve"> REF _Ref360739774 \h  \* MERGEFORMAT </w:instrText>
            </w:r>
            <w:r w:rsidRPr="00122FEE">
              <w:rPr>
                <w:shd w:val="clear" w:color="auto" w:fill="FFFF00"/>
                <w:lang w:val="en-NZ"/>
              </w:rPr>
            </w:r>
            <w:r w:rsidRPr="00122FEE">
              <w:rPr>
                <w:shd w:val="clear" w:color="auto" w:fill="FFFF00"/>
                <w:lang w:val="en-NZ"/>
              </w:rPr>
              <w:fldChar w:fldCharType="separate"/>
            </w:r>
            <w:r w:rsidR="00B73FE3" w:rsidRPr="00B73FE3">
              <w:rPr>
                <w:lang w:val="en-NZ"/>
              </w:rPr>
              <w:t>Figure 96</w:t>
            </w:r>
            <w:r w:rsidRPr="00122FEE">
              <w:rPr>
                <w:shd w:val="clear" w:color="auto" w:fill="FFFF00"/>
                <w:lang w:val="en-NZ"/>
              </w:rPr>
              <w:fldChar w:fldCharType="end"/>
            </w:r>
            <w:r w:rsidRPr="00122FEE">
              <w:rPr>
                <w:lang w:val="en-NZ"/>
              </w:rPr>
              <w:t>,</w:t>
            </w:r>
            <w:r w:rsidRPr="00F14A6D">
              <w:rPr>
                <w:lang w:val="en-NZ"/>
              </w:rPr>
              <w:t xml:space="preserve"> </w:t>
            </w:r>
            <w:r w:rsidRPr="00EA2899">
              <w:rPr>
                <w:shd w:val="clear" w:color="auto" w:fill="FFFF00"/>
                <w:lang w:val="en-NZ"/>
              </w:rPr>
              <w:fldChar w:fldCharType="begin"/>
            </w:r>
            <w:r w:rsidRPr="00EA2899">
              <w:rPr>
                <w:shd w:val="clear" w:color="auto" w:fill="FFFF00"/>
                <w:lang w:val="en-NZ"/>
              </w:rPr>
              <w:instrText xml:space="preserve"> REF _Ref360739704 \h  \* MERGEFORMAT </w:instrText>
            </w:r>
            <w:r w:rsidRPr="00EA2899">
              <w:rPr>
                <w:shd w:val="clear" w:color="auto" w:fill="FFFF00"/>
                <w:lang w:val="en-NZ"/>
              </w:rPr>
            </w:r>
            <w:r w:rsidRPr="00EA2899">
              <w:rPr>
                <w:shd w:val="clear" w:color="auto" w:fill="FFFF00"/>
                <w:lang w:val="en-NZ"/>
              </w:rPr>
              <w:fldChar w:fldCharType="separate"/>
            </w:r>
            <w:r w:rsidR="00B73FE3" w:rsidRPr="00B73FE3">
              <w:rPr>
                <w:lang w:val="en-NZ"/>
              </w:rPr>
              <w:t>Table 76</w:t>
            </w:r>
            <w:r w:rsidRPr="00EA2899">
              <w:rPr>
                <w:shd w:val="clear" w:color="auto" w:fill="FFFF00"/>
                <w:lang w:val="en-NZ"/>
              </w:rPr>
              <w:fldChar w:fldCharType="end"/>
            </w:r>
            <w:r w:rsidRPr="00EA2899">
              <w:rPr>
                <w:lang w:val="en-NZ"/>
              </w:rPr>
              <w:t>). In</w:t>
            </w:r>
            <w:r w:rsidRPr="0046243A">
              <w:rPr>
                <w:lang w:val="en-NZ"/>
              </w:rPr>
              <w:t xml:space="preserve"> private practice, this rate was </w:t>
            </w:r>
            <w:r w:rsidR="00912725" w:rsidRPr="0046243A">
              <w:rPr>
                <w:szCs w:val="23"/>
                <w:lang w:val="en-NZ"/>
              </w:rPr>
              <w:t>7.9</w:t>
            </w:r>
            <w:r w:rsidRPr="0046243A">
              <w:rPr>
                <w:szCs w:val="23"/>
                <w:lang w:val="en-NZ"/>
              </w:rPr>
              <w:t>%.</w:t>
            </w:r>
            <w:r w:rsidRPr="0046243A">
              <w:rPr>
                <w:lang w:val="en-NZ"/>
              </w:rPr>
              <w:t xml:space="preserve"> No HPV tests were taken at colposcopy in </w:t>
            </w:r>
            <w:r w:rsidR="00912725" w:rsidRPr="0046243A">
              <w:rPr>
                <w:szCs w:val="23"/>
                <w:lang w:val="en-NZ"/>
              </w:rPr>
              <w:t>Tairawhiti</w:t>
            </w:r>
            <w:r w:rsidRPr="0046243A">
              <w:rPr>
                <w:szCs w:val="23"/>
                <w:lang w:val="en-NZ"/>
              </w:rPr>
              <w:t xml:space="preserve">, </w:t>
            </w:r>
            <w:r w:rsidR="00912725" w:rsidRPr="0046243A">
              <w:rPr>
                <w:szCs w:val="23"/>
                <w:lang w:val="en-NZ"/>
              </w:rPr>
              <w:t>Taranaki</w:t>
            </w:r>
            <w:r w:rsidRPr="0046243A">
              <w:rPr>
                <w:szCs w:val="23"/>
                <w:lang w:val="en-NZ"/>
              </w:rPr>
              <w:t xml:space="preserve">, </w:t>
            </w:r>
            <w:r w:rsidR="00912725" w:rsidRPr="0046243A">
              <w:rPr>
                <w:szCs w:val="23"/>
                <w:lang w:val="en-NZ"/>
              </w:rPr>
              <w:t>West Coast</w:t>
            </w:r>
            <w:r w:rsidR="007854DF" w:rsidRPr="0046243A">
              <w:rPr>
                <w:szCs w:val="23"/>
                <w:lang w:val="en-NZ"/>
              </w:rPr>
              <w:t xml:space="preserve"> and</w:t>
            </w:r>
            <w:r w:rsidRPr="0046243A">
              <w:rPr>
                <w:szCs w:val="23"/>
                <w:lang w:val="en-NZ"/>
              </w:rPr>
              <w:t xml:space="preserve"> </w:t>
            </w:r>
            <w:r w:rsidR="00912725" w:rsidRPr="0046243A">
              <w:rPr>
                <w:szCs w:val="23"/>
                <w:lang w:val="en-NZ"/>
              </w:rPr>
              <w:t>Whanganui</w:t>
            </w:r>
            <w:r w:rsidRPr="0046243A">
              <w:rPr>
                <w:szCs w:val="23"/>
                <w:lang w:val="en-NZ"/>
              </w:rPr>
              <w:t>.</w:t>
            </w:r>
          </w:p>
          <w:p w14:paraId="40F1C7EC" w14:textId="77777777" w:rsidR="000E4D29" w:rsidRPr="0046243A" w:rsidRDefault="000E4D29" w:rsidP="00755EC1">
            <w:pPr>
              <w:pStyle w:val="NoSpacing"/>
              <w:rPr>
                <w:lang w:val="en-NZ"/>
              </w:rPr>
            </w:pPr>
          </w:p>
        </w:tc>
      </w:tr>
      <w:tr w:rsidR="000E4D29" w:rsidRPr="00D901C5" w14:paraId="0AF3F137" w14:textId="77777777" w:rsidTr="00B96639">
        <w:tc>
          <w:tcPr>
            <w:tcW w:w="1526" w:type="dxa"/>
            <w:tcBorders>
              <w:top w:val="single" w:sz="4" w:space="0" w:color="auto"/>
              <w:bottom w:val="single" w:sz="4" w:space="0" w:color="auto"/>
              <w:right w:val="nil"/>
            </w:tcBorders>
          </w:tcPr>
          <w:p w14:paraId="1CD5B8F4" w14:textId="77777777" w:rsidR="000E4D29" w:rsidRPr="00D901C5" w:rsidRDefault="000E4D29" w:rsidP="00755EC1">
            <w:pPr>
              <w:spacing w:before="120"/>
              <w:ind w:right="544"/>
              <w:jc w:val="both"/>
              <w:rPr>
                <w:b/>
              </w:rPr>
            </w:pPr>
            <w:r w:rsidRPr="00D901C5">
              <w:rPr>
                <w:b/>
              </w:rPr>
              <w:t>Trends</w:t>
            </w:r>
          </w:p>
        </w:tc>
        <w:tc>
          <w:tcPr>
            <w:tcW w:w="7796" w:type="dxa"/>
            <w:tcBorders>
              <w:top w:val="single" w:sz="4" w:space="0" w:color="auto"/>
              <w:left w:val="nil"/>
              <w:bottom w:val="single" w:sz="4" w:space="0" w:color="auto"/>
            </w:tcBorders>
          </w:tcPr>
          <w:p w14:paraId="4E252735" w14:textId="6BD025CC" w:rsidR="000E4D29" w:rsidRPr="0046243A" w:rsidRDefault="00C21735" w:rsidP="00755EC1">
            <w:pPr>
              <w:spacing w:before="120"/>
              <w:ind w:right="34"/>
              <w:jc w:val="both"/>
              <w:rPr>
                <w:szCs w:val="23"/>
              </w:rPr>
            </w:pPr>
            <w:r w:rsidRPr="0046243A">
              <w:rPr>
                <w:szCs w:val="23"/>
              </w:rPr>
              <w:t>F</w:t>
            </w:r>
            <w:r w:rsidR="000E4D29" w:rsidRPr="0046243A">
              <w:rPr>
                <w:szCs w:val="23"/>
              </w:rPr>
              <w:t>ewer samples were received at laboratories for HPV testing in the current monitoring period (</w:t>
            </w:r>
            <w:r w:rsidR="00912725" w:rsidRPr="0046243A">
              <w:rPr>
                <w:szCs w:val="23"/>
              </w:rPr>
              <w:t>18,891</w:t>
            </w:r>
            <w:r w:rsidR="000E4D29" w:rsidRPr="0046243A">
              <w:rPr>
                <w:szCs w:val="23"/>
              </w:rPr>
              <w:t>) than in the previous monitoring report (</w:t>
            </w:r>
            <w:r w:rsidR="00443AAF" w:rsidRPr="0046243A">
              <w:rPr>
                <w:szCs w:val="23"/>
              </w:rPr>
              <w:t>19,822</w:t>
            </w:r>
            <w:r w:rsidR="000E4D29" w:rsidRPr="0046243A">
              <w:rPr>
                <w:szCs w:val="23"/>
              </w:rPr>
              <w:t xml:space="preserve">; a decrease of </w:t>
            </w:r>
            <w:r w:rsidR="00443AAF" w:rsidRPr="0046243A">
              <w:rPr>
                <w:szCs w:val="23"/>
              </w:rPr>
              <w:t>4.7</w:t>
            </w:r>
            <w:r w:rsidR="000E4D29" w:rsidRPr="0046243A">
              <w:rPr>
                <w:szCs w:val="23"/>
              </w:rPr>
              <w:t>%).</w:t>
            </w:r>
            <w:r w:rsidR="00051AEC">
              <w:rPr>
                <w:szCs w:val="23"/>
              </w:rPr>
              <w:t xml:space="preserve"> </w:t>
            </w:r>
            <w:r w:rsidR="00B5196A" w:rsidRPr="0046243A">
              <w:rPr>
                <w:szCs w:val="23"/>
              </w:rPr>
              <w:t>No laborato</w:t>
            </w:r>
            <w:r w:rsidR="00816447" w:rsidRPr="0046243A">
              <w:rPr>
                <w:szCs w:val="23"/>
              </w:rPr>
              <w:t>ry</w:t>
            </w:r>
            <w:r w:rsidR="00B5196A" w:rsidRPr="0046243A">
              <w:rPr>
                <w:szCs w:val="23"/>
              </w:rPr>
              <w:t xml:space="preserve"> experienced an </w:t>
            </w:r>
            <w:r w:rsidR="000E4D29" w:rsidRPr="0046243A">
              <w:rPr>
                <w:szCs w:val="23"/>
              </w:rPr>
              <w:t>increase in the number of samples received between the current monitoring period compared with the previous report period.</w:t>
            </w:r>
            <w:r w:rsidR="00B5196A" w:rsidRPr="0046243A">
              <w:rPr>
                <w:szCs w:val="23"/>
              </w:rPr>
              <w:t xml:space="preserve"> Five of the</w:t>
            </w:r>
            <w:r w:rsidR="001F19D4" w:rsidRPr="0046243A">
              <w:rPr>
                <w:szCs w:val="23"/>
              </w:rPr>
              <w:t xml:space="preserve"> six laboratories experienced a</w:t>
            </w:r>
            <w:r w:rsidR="00B5196A" w:rsidRPr="0046243A">
              <w:rPr>
                <w:szCs w:val="23"/>
              </w:rPr>
              <w:t xml:space="preserve"> decrease in </w:t>
            </w:r>
            <w:r w:rsidR="001F19D4" w:rsidRPr="0046243A">
              <w:rPr>
                <w:szCs w:val="23"/>
              </w:rPr>
              <w:t>the number of tests and the remaining laboratory had no</w:t>
            </w:r>
            <w:r w:rsidR="00EB40CC" w:rsidRPr="0046243A">
              <w:rPr>
                <w:szCs w:val="23"/>
              </w:rPr>
              <w:t xml:space="preserve"> change</w:t>
            </w:r>
            <w:r w:rsidR="001F19D4" w:rsidRPr="0046243A">
              <w:rPr>
                <w:szCs w:val="23"/>
              </w:rPr>
              <w:t>.</w:t>
            </w:r>
            <w:r w:rsidR="000E4D29" w:rsidRPr="0046243A">
              <w:rPr>
                <w:szCs w:val="23"/>
              </w:rPr>
              <w:t xml:space="preserve"> The laboratory with the largest percentage decrease in the number of tests received between the current and previous period was </w:t>
            </w:r>
            <w:r w:rsidR="00AB71AF" w:rsidRPr="0046243A">
              <w:rPr>
                <w:szCs w:val="23"/>
              </w:rPr>
              <w:t>LabPLUS</w:t>
            </w:r>
            <w:r w:rsidR="000E4D29" w:rsidRPr="0046243A">
              <w:rPr>
                <w:szCs w:val="23"/>
              </w:rPr>
              <w:t xml:space="preserve"> (from </w:t>
            </w:r>
            <w:r w:rsidR="00AB71AF" w:rsidRPr="0046243A">
              <w:rPr>
                <w:szCs w:val="23"/>
              </w:rPr>
              <w:t>1,191</w:t>
            </w:r>
            <w:r w:rsidR="000E4D29" w:rsidRPr="0046243A">
              <w:rPr>
                <w:szCs w:val="23"/>
              </w:rPr>
              <w:t xml:space="preserve"> to </w:t>
            </w:r>
            <w:r w:rsidR="00AB71AF" w:rsidRPr="0046243A">
              <w:rPr>
                <w:szCs w:val="23"/>
              </w:rPr>
              <w:t>9</w:t>
            </w:r>
            <w:r w:rsidR="002A3798" w:rsidRPr="0046243A">
              <w:rPr>
                <w:szCs w:val="23"/>
              </w:rPr>
              <w:t>29</w:t>
            </w:r>
            <w:r w:rsidR="000E4D29" w:rsidRPr="0046243A">
              <w:rPr>
                <w:szCs w:val="23"/>
              </w:rPr>
              <w:t xml:space="preserve"> tests; </w:t>
            </w:r>
            <w:r w:rsidR="002A3798" w:rsidRPr="0046243A">
              <w:rPr>
                <w:szCs w:val="23"/>
              </w:rPr>
              <w:t>22.0</w:t>
            </w:r>
            <w:r w:rsidR="000E4D29" w:rsidRPr="0046243A">
              <w:rPr>
                <w:szCs w:val="23"/>
              </w:rPr>
              <w:t xml:space="preserve">% decrease). Trends by laboratory can be seen </w:t>
            </w:r>
            <w:r w:rsidR="000E4D29" w:rsidRPr="00122FEE">
              <w:rPr>
                <w:szCs w:val="23"/>
              </w:rPr>
              <w:t xml:space="preserve">in </w:t>
            </w:r>
            <w:r w:rsidR="000E4D29" w:rsidRPr="00122FEE">
              <w:rPr>
                <w:szCs w:val="23"/>
              </w:rPr>
              <w:fldChar w:fldCharType="begin"/>
            </w:r>
            <w:r w:rsidR="000E4D29" w:rsidRPr="00122FEE">
              <w:rPr>
                <w:szCs w:val="23"/>
              </w:rPr>
              <w:instrText xml:space="preserve"> REF _Ref486505788 \h </w:instrText>
            </w:r>
            <w:r w:rsidR="00122FEE">
              <w:rPr>
                <w:szCs w:val="23"/>
              </w:rPr>
              <w:instrText xml:space="preserve"> \* MERGEFORMAT </w:instrText>
            </w:r>
            <w:r w:rsidR="000E4D29" w:rsidRPr="00122FEE">
              <w:rPr>
                <w:szCs w:val="23"/>
              </w:rPr>
            </w:r>
            <w:r w:rsidR="000E4D29" w:rsidRPr="00122FEE">
              <w:rPr>
                <w:szCs w:val="23"/>
              </w:rPr>
              <w:fldChar w:fldCharType="separate"/>
            </w:r>
            <w:r w:rsidR="00B73FE3" w:rsidRPr="00AD0EA3">
              <w:t xml:space="preserve">Figure </w:t>
            </w:r>
            <w:r w:rsidR="00B73FE3">
              <w:rPr>
                <w:noProof/>
              </w:rPr>
              <w:t>97</w:t>
            </w:r>
            <w:r w:rsidR="000E4D29" w:rsidRPr="00122FEE">
              <w:rPr>
                <w:szCs w:val="23"/>
              </w:rPr>
              <w:fldChar w:fldCharType="end"/>
            </w:r>
            <w:r w:rsidR="000E4D29" w:rsidRPr="0046243A">
              <w:rPr>
                <w:szCs w:val="23"/>
              </w:rPr>
              <w:t>.</w:t>
            </w:r>
          </w:p>
          <w:p w14:paraId="025DE96F" w14:textId="77777777" w:rsidR="000E4D29" w:rsidRPr="0046243A" w:rsidRDefault="000E4D29" w:rsidP="00755EC1">
            <w:pPr>
              <w:pStyle w:val="NoSpacing"/>
              <w:rPr>
                <w:lang w:val="en-NZ"/>
              </w:rPr>
            </w:pPr>
          </w:p>
          <w:p w14:paraId="0F522B3B" w14:textId="0539E9C9" w:rsidR="000E4D29" w:rsidRDefault="000E4D29" w:rsidP="001E3C43">
            <w:pPr>
              <w:jc w:val="both"/>
            </w:pPr>
            <w:r w:rsidRPr="0046243A">
              <w:t>The decrease in HPV test volumes was consistent across all test purpose categories however. The number of tests performed for each of the four guidelines categories (post-treatment, historical testing, HPV triage or tests at colposcopy) all decreased</w:t>
            </w:r>
            <w:r w:rsidR="00197AAB" w:rsidRPr="0046243A">
              <w:t xml:space="preserve"> with t</w:t>
            </w:r>
            <w:r w:rsidR="00421A9A" w:rsidRPr="0046243A">
              <w:t xml:space="preserve">he greatest </w:t>
            </w:r>
            <w:r w:rsidR="000933AE">
              <w:t xml:space="preserve">relative </w:t>
            </w:r>
            <w:r w:rsidR="00421A9A" w:rsidRPr="0046243A">
              <w:t>decrease seen in</w:t>
            </w:r>
            <w:r w:rsidR="00197AAB" w:rsidRPr="0046243A">
              <w:t xml:space="preserve"> HPV tests taken at colposcopy (decrease of 4.8%</w:t>
            </w:r>
            <w:r w:rsidR="00A75498">
              <w:t xml:space="preserve"> or 278 </w:t>
            </w:r>
            <w:r w:rsidR="00A75498" w:rsidRPr="00122FEE">
              <w:t>tests</w:t>
            </w:r>
            <w:r w:rsidR="00197AAB" w:rsidRPr="00122FEE">
              <w:t>)</w:t>
            </w:r>
            <w:r w:rsidR="00C42798" w:rsidRPr="00122FEE">
              <w:t xml:space="preserve"> (</w:t>
            </w:r>
            <w:r w:rsidR="001E3C43">
              <w:rPr>
                <w:highlight w:val="yellow"/>
              </w:rPr>
              <w:fldChar w:fldCharType="begin"/>
            </w:r>
            <w:r w:rsidR="001E3C43">
              <w:instrText xml:space="preserve"> REF _Ref512860137 \h </w:instrText>
            </w:r>
            <w:r w:rsidR="001E3C43">
              <w:rPr>
                <w:highlight w:val="yellow"/>
              </w:rPr>
            </w:r>
            <w:r w:rsidR="001E3C43">
              <w:rPr>
                <w:highlight w:val="yellow"/>
              </w:rPr>
              <w:fldChar w:fldCharType="separate"/>
            </w:r>
            <w:r w:rsidR="00B73FE3" w:rsidRPr="00AD0EA3">
              <w:t xml:space="preserve">Figure </w:t>
            </w:r>
            <w:r w:rsidR="00B73FE3">
              <w:rPr>
                <w:noProof/>
              </w:rPr>
              <w:t>98</w:t>
            </w:r>
            <w:r w:rsidR="001E3C43">
              <w:rPr>
                <w:highlight w:val="yellow"/>
              </w:rPr>
              <w:fldChar w:fldCharType="end"/>
            </w:r>
            <w:r w:rsidR="00C42798" w:rsidRPr="00122FEE">
              <w:t>)</w:t>
            </w:r>
            <w:r w:rsidRPr="00122FEE">
              <w:t>.</w:t>
            </w:r>
            <w:r w:rsidRPr="0046243A">
              <w:t xml:space="preserve"> </w:t>
            </w:r>
            <w:r w:rsidR="00752D49" w:rsidRPr="0046243A">
              <w:t>A decrease was also seen in</w:t>
            </w:r>
            <w:r w:rsidRPr="0046243A">
              <w:t xml:space="preserve"> </w:t>
            </w:r>
            <w:r w:rsidR="00752D49" w:rsidRPr="0046243A">
              <w:t xml:space="preserve">the number of </w:t>
            </w:r>
            <w:r w:rsidRPr="0046243A">
              <w:t xml:space="preserve">HPV tests in the ‘Other’ category </w:t>
            </w:r>
            <w:r w:rsidR="00752D49" w:rsidRPr="0046243A">
              <w:t>of 8.7%</w:t>
            </w:r>
            <w:r w:rsidR="00A75498">
              <w:t xml:space="preserve"> (534 tests)</w:t>
            </w:r>
            <w:r w:rsidR="00752D49" w:rsidRPr="0046243A">
              <w:t xml:space="preserve"> and as a percent of all HPV tests </w:t>
            </w:r>
            <w:r w:rsidRPr="0046243A">
              <w:t xml:space="preserve">from </w:t>
            </w:r>
            <w:r w:rsidR="00752D49" w:rsidRPr="0046243A">
              <w:t>30.8</w:t>
            </w:r>
            <w:r w:rsidRPr="0046243A">
              <w:t xml:space="preserve">% to </w:t>
            </w:r>
            <w:r w:rsidR="00912725" w:rsidRPr="0046243A">
              <w:rPr>
                <w:szCs w:val="23"/>
              </w:rPr>
              <w:t>29.5</w:t>
            </w:r>
            <w:r w:rsidR="000F15A8" w:rsidRPr="0046243A">
              <w:rPr>
                <w:szCs w:val="23"/>
              </w:rPr>
              <w:t>%</w:t>
            </w:r>
            <w:r w:rsidRPr="0046243A">
              <w:t>.</w:t>
            </w:r>
            <w:r w:rsidR="009712EC">
              <w:t xml:space="preserve"> </w:t>
            </w:r>
            <w:bookmarkStart w:id="861" w:name="_Hlk498421102"/>
            <w:r w:rsidRPr="0046243A">
              <w:t>The proportion of tests in each of the other four categories was broadly similar to that see</w:t>
            </w:r>
            <w:r w:rsidR="00AB2AEC">
              <w:t>n</w:t>
            </w:r>
            <w:r w:rsidRPr="0046243A">
              <w:t xml:space="preserve"> </w:t>
            </w:r>
            <w:bookmarkEnd w:id="861"/>
            <w:r w:rsidRPr="0046243A">
              <w:t xml:space="preserve">in the previous report (from </w:t>
            </w:r>
            <w:r w:rsidR="00065433" w:rsidRPr="0046243A">
              <w:t>13.9%</w:t>
            </w:r>
            <w:r w:rsidRPr="0046243A">
              <w:t xml:space="preserve"> to </w:t>
            </w:r>
            <w:r w:rsidR="00912725" w:rsidRPr="0046243A">
              <w:rPr>
                <w:szCs w:val="23"/>
              </w:rPr>
              <w:t>14.4</w:t>
            </w:r>
            <w:r w:rsidR="000F15A8" w:rsidRPr="0046243A">
              <w:rPr>
                <w:szCs w:val="23"/>
              </w:rPr>
              <w:t xml:space="preserve">% </w:t>
            </w:r>
            <w:r w:rsidRPr="0046243A">
              <w:t xml:space="preserve">for post-treatment management; from </w:t>
            </w:r>
            <w:r w:rsidR="00065433" w:rsidRPr="0046243A">
              <w:t>37.9%</w:t>
            </w:r>
            <w:r w:rsidRPr="0046243A">
              <w:t xml:space="preserve"> to </w:t>
            </w:r>
            <w:r w:rsidR="00912725" w:rsidRPr="0046243A">
              <w:rPr>
                <w:szCs w:val="23"/>
              </w:rPr>
              <w:t>38.3</w:t>
            </w:r>
            <w:r w:rsidR="000F15A8" w:rsidRPr="0046243A">
              <w:rPr>
                <w:szCs w:val="23"/>
              </w:rPr>
              <w:t xml:space="preserve">% </w:t>
            </w:r>
            <w:r w:rsidRPr="0046243A">
              <w:t xml:space="preserve">for historical testing; from </w:t>
            </w:r>
            <w:r w:rsidR="000122C4" w:rsidRPr="0046243A">
              <w:t>13.0%</w:t>
            </w:r>
            <w:r w:rsidR="009712EC">
              <w:t xml:space="preserve"> </w:t>
            </w:r>
            <w:r w:rsidRPr="0046243A">
              <w:t xml:space="preserve">to </w:t>
            </w:r>
            <w:r w:rsidR="00912725" w:rsidRPr="0046243A">
              <w:rPr>
                <w:szCs w:val="23"/>
              </w:rPr>
              <w:t>13.4</w:t>
            </w:r>
            <w:r w:rsidR="000F15A8" w:rsidRPr="0046243A">
              <w:rPr>
                <w:szCs w:val="23"/>
              </w:rPr>
              <w:t xml:space="preserve">% </w:t>
            </w:r>
            <w:r w:rsidRPr="0046243A">
              <w:t xml:space="preserve">for triage of low grade cytology, and </w:t>
            </w:r>
            <w:r w:rsidR="00421A9A" w:rsidRPr="0046243A">
              <w:t>remained similar at</w:t>
            </w:r>
            <w:r w:rsidR="000F15A8" w:rsidRPr="0046243A">
              <w:t xml:space="preserve"> </w:t>
            </w:r>
            <w:r w:rsidR="00912725" w:rsidRPr="0046243A">
              <w:rPr>
                <w:szCs w:val="23"/>
              </w:rPr>
              <w:t>4.3</w:t>
            </w:r>
            <w:r w:rsidR="000F15A8" w:rsidRPr="0046243A">
              <w:rPr>
                <w:szCs w:val="23"/>
              </w:rPr>
              <w:t>%</w:t>
            </w:r>
            <w:r w:rsidRPr="0046243A">
              <w:t xml:space="preserve"> for tests taken at colposcopy). </w:t>
            </w:r>
          </w:p>
          <w:p w14:paraId="22F6FA4E" w14:textId="094E620A" w:rsidR="00BB2DB8" w:rsidRPr="0046243A" w:rsidRDefault="00953EBB" w:rsidP="00BB2DB8">
            <w:pPr>
              <w:pStyle w:val="NoSpacing"/>
              <w:jc w:val="both"/>
              <w:rPr>
                <w:lang w:val="en-NZ"/>
              </w:rPr>
            </w:pPr>
            <w:r>
              <w:rPr>
                <w:lang w:val="en-NZ"/>
              </w:rPr>
              <w:t xml:space="preserve"> </w:t>
            </w:r>
          </w:p>
          <w:p w14:paraId="5E513A78" w14:textId="3C1F4FFD" w:rsidR="000E4D29" w:rsidRPr="0046243A" w:rsidRDefault="000E4D29" w:rsidP="00755EC1">
            <w:pPr>
              <w:pStyle w:val="NoSpacing"/>
              <w:jc w:val="both"/>
              <w:rPr>
                <w:lang w:val="en-NZ"/>
              </w:rPr>
            </w:pPr>
            <w:r w:rsidRPr="0046243A">
              <w:rPr>
                <w:lang w:val="en-NZ"/>
              </w:rPr>
              <w:t xml:space="preserve">Variations in the purpose of HPV tests by age and ethnicity were broadly similar to that in previous reports. </w:t>
            </w:r>
            <w:r w:rsidR="00953EBB">
              <w:rPr>
                <w:lang w:val="en-NZ"/>
              </w:rPr>
              <w:t xml:space="preserve"> </w:t>
            </w:r>
          </w:p>
          <w:p w14:paraId="6D3CE4BC" w14:textId="77777777" w:rsidR="000E4D29" w:rsidRPr="0046243A" w:rsidRDefault="000E4D29" w:rsidP="00755EC1">
            <w:pPr>
              <w:pStyle w:val="NoSpacing"/>
              <w:rPr>
                <w:lang w:val="en-NZ"/>
              </w:rPr>
            </w:pPr>
          </w:p>
          <w:p w14:paraId="541FE3A7" w14:textId="77777777" w:rsidR="000E4D29" w:rsidRPr="0046243A" w:rsidRDefault="000E4D29" w:rsidP="00755EC1">
            <w:pPr>
              <w:pStyle w:val="NoSpacing"/>
              <w:jc w:val="both"/>
              <w:rPr>
                <w:lang w:val="en-NZ"/>
              </w:rPr>
            </w:pPr>
            <w:r w:rsidRPr="0046243A">
              <w:rPr>
                <w:lang w:val="en-NZ"/>
              </w:rPr>
              <w:t>The proportion of HPV tests which are invalid remains very small.</w:t>
            </w:r>
          </w:p>
          <w:p w14:paraId="666D521C" w14:textId="77777777" w:rsidR="000E4D29" w:rsidRPr="0046243A" w:rsidRDefault="000E4D29" w:rsidP="00755EC1">
            <w:pPr>
              <w:pStyle w:val="NoSpacing"/>
              <w:rPr>
                <w:lang w:val="en-NZ"/>
              </w:rPr>
            </w:pPr>
          </w:p>
        </w:tc>
      </w:tr>
      <w:tr w:rsidR="000E4D29" w:rsidRPr="00D901C5" w14:paraId="7580D69A" w14:textId="77777777" w:rsidTr="00B96639">
        <w:tc>
          <w:tcPr>
            <w:tcW w:w="1526" w:type="dxa"/>
            <w:tcBorders>
              <w:top w:val="single" w:sz="4" w:space="0" w:color="auto"/>
              <w:bottom w:val="single" w:sz="4" w:space="0" w:color="auto"/>
              <w:right w:val="nil"/>
            </w:tcBorders>
          </w:tcPr>
          <w:p w14:paraId="4B7973D1" w14:textId="77777777" w:rsidR="000E4D29" w:rsidRPr="00D901C5" w:rsidRDefault="000E4D29" w:rsidP="00755EC1">
            <w:pPr>
              <w:spacing w:before="120"/>
              <w:ind w:right="544"/>
              <w:jc w:val="both"/>
              <w:rPr>
                <w:b/>
              </w:rPr>
            </w:pPr>
            <w:r w:rsidRPr="00D901C5">
              <w:rPr>
                <w:b/>
              </w:rPr>
              <w:t>Comments</w:t>
            </w:r>
          </w:p>
        </w:tc>
        <w:tc>
          <w:tcPr>
            <w:tcW w:w="7796" w:type="dxa"/>
            <w:tcBorders>
              <w:top w:val="single" w:sz="4" w:space="0" w:color="auto"/>
              <w:left w:val="nil"/>
              <w:bottom w:val="single" w:sz="4" w:space="0" w:color="auto"/>
            </w:tcBorders>
          </w:tcPr>
          <w:p w14:paraId="0D5CF28B" w14:textId="4C353D94" w:rsidR="000E4D29" w:rsidRPr="0046243A" w:rsidRDefault="000E4D29" w:rsidP="00755EC1">
            <w:pPr>
              <w:spacing w:before="120"/>
              <w:jc w:val="both"/>
            </w:pPr>
            <w:r w:rsidRPr="0046243A">
              <w:t>HPV volumes by laboratory will vary for a number of reasons, one of which being the general volume of work in that laboratory.</w:t>
            </w:r>
            <w:r w:rsidR="009712EC">
              <w:t xml:space="preserve"> </w:t>
            </w:r>
            <w:r w:rsidRPr="0046243A">
              <w:t xml:space="preserve">In order to provide some correction for the variation in workloads between different laboratories, we </w:t>
            </w:r>
            <w:r w:rsidRPr="00122FEE">
              <w:t>calculated the ratio of HPV tests received to cytology tests reported on (</w:t>
            </w:r>
            <w:r w:rsidRPr="00122FEE">
              <w:rPr>
                <w:szCs w:val="23"/>
              </w:rPr>
              <w:fldChar w:fldCharType="begin"/>
            </w:r>
            <w:r w:rsidRPr="00122FEE">
              <w:instrText xml:space="preserve"> REF _Ref358718914 \h </w:instrText>
            </w:r>
            <w:r w:rsidRPr="00122FEE">
              <w:rPr>
                <w:szCs w:val="23"/>
              </w:rPr>
              <w:instrText xml:space="preserve"> \* MERGEFORMAT </w:instrText>
            </w:r>
            <w:r w:rsidRPr="00122FEE">
              <w:rPr>
                <w:szCs w:val="23"/>
              </w:rPr>
            </w:r>
            <w:r w:rsidRPr="00122FEE">
              <w:rPr>
                <w:szCs w:val="23"/>
              </w:rPr>
              <w:fldChar w:fldCharType="separate"/>
            </w:r>
            <w:r w:rsidR="00B73FE3" w:rsidRPr="00AD0EA3">
              <w:t xml:space="preserve">Figure </w:t>
            </w:r>
            <w:r w:rsidR="00B73FE3">
              <w:t>92</w:t>
            </w:r>
            <w:r w:rsidRPr="00122FEE">
              <w:rPr>
                <w:szCs w:val="23"/>
              </w:rPr>
              <w:fldChar w:fldCharType="end"/>
            </w:r>
            <w:r w:rsidRPr="00122FEE">
              <w:rPr>
                <w:szCs w:val="23"/>
              </w:rPr>
              <w:t>,</w:t>
            </w:r>
            <w:r w:rsidRPr="00F30FC6">
              <w:rPr>
                <w:szCs w:val="23"/>
              </w:rPr>
              <w:t xml:space="preserve"> </w:t>
            </w:r>
            <w:r w:rsidRPr="00E37248">
              <w:fldChar w:fldCharType="begin"/>
            </w:r>
            <w:r w:rsidRPr="00E37248">
              <w:instrText xml:space="preserve"> REF _Ref302044532 \h  \* MERGEFORMAT </w:instrText>
            </w:r>
            <w:r w:rsidRPr="00E37248">
              <w:fldChar w:fldCharType="separate"/>
            </w:r>
            <w:r w:rsidR="00B73FE3" w:rsidRPr="0030791F">
              <w:t xml:space="preserve">Table </w:t>
            </w:r>
            <w:r w:rsidR="00B73FE3">
              <w:t>70</w:t>
            </w:r>
            <w:r w:rsidRPr="00E37248">
              <w:fldChar w:fldCharType="end"/>
            </w:r>
            <w:r w:rsidRPr="00E37248">
              <w:t>).</w:t>
            </w:r>
            <w:r w:rsidRPr="0046243A">
              <w:t xml:space="preserve"> Other reasons for variations in the rate of HPV testing by laboratory (which are not taken into account in this ratio) may include differences in the population they serve, because HPV testing is performed in specific subgroups of women. For example, HPV triage testing is performed in women with low grade (ASC-US/</w:t>
            </w:r>
            <w:r w:rsidR="002E7D7D">
              <w:t xml:space="preserve"> </w:t>
            </w:r>
            <w:r w:rsidRPr="0046243A">
              <w:t xml:space="preserve">LSIL) cytology results (but without recent abnormalities), therefore laboratories reporting higher rates of low grade abnormalities may also have higher rates of triage testing. Conversely, laboratories reporting on a larger proportion of cytology from colposcopy clinics may be </w:t>
            </w:r>
            <w:r w:rsidR="00782919">
              <w:t>more likely to perform HPV tests arising from colposcopy (for example LabPL</w:t>
            </w:r>
            <w:r w:rsidR="00103374">
              <w:t>U</w:t>
            </w:r>
            <w:r w:rsidR="00782919">
              <w:t xml:space="preserve">S) but </w:t>
            </w:r>
            <w:r w:rsidRPr="0046243A">
              <w:t>less likely to perform HPV triage testing, because women attending colposcopy have generally had a recent abnormality and therefore do not require triage. These issues may for example partly explain differences in the ratios</w:t>
            </w:r>
            <w:r w:rsidR="00ED1E17">
              <w:t xml:space="preserve"> between different labs</w:t>
            </w:r>
            <w:r w:rsidR="00ED1E17" w:rsidRPr="0046243A">
              <w:t>.</w:t>
            </w:r>
            <w:r w:rsidR="00953EBB">
              <w:t xml:space="preserve"> </w:t>
            </w:r>
            <w:r w:rsidRPr="0046243A">
              <w:t>To understand in more detail, the reasons for the differences, an explicit exploration of the purpose for which the HPV test was performed has been examined here.</w:t>
            </w:r>
            <w:r w:rsidR="009712EC">
              <w:t xml:space="preserve"> </w:t>
            </w:r>
          </w:p>
          <w:p w14:paraId="41D17B43" w14:textId="77777777" w:rsidR="000E4D29" w:rsidRPr="0046243A" w:rsidRDefault="000E4D29" w:rsidP="00755EC1">
            <w:pPr>
              <w:pStyle w:val="NoSpacing"/>
              <w:rPr>
                <w:lang w:val="en-NZ"/>
              </w:rPr>
            </w:pPr>
          </w:p>
          <w:p w14:paraId="1C729F18" w14:textId="25033204" w:rsidR="000E4D29" w:rsidRPr="0046243A" w:rsidRDefault="000E4D29" w:rsidP="00755EC1">
            <w:pPr>
              <w:pStyle w:val="NoSpacing"/>
              <w:jc w:val="both"/>
              <w:rPr>
                <w:lang w:val="en-NZ"/>
              </w:rPr>
            </w:pPr>
            <w:r w:rsidRPr="0046243A">
              <w:rPr>
                <w:lang w:val="en-NZ"/>
              </w:rPr>
              <w:t>Exploration is ongoing into the potential reason for tests in the ‘Other’ category, as is the refinement of specifications for the analysis of purpose.</w:t>
            </w:r>
            <w:r w:rsidR="009712EC">
              <w:rPr>
                <w:lang w:val="en-NZ"/>
              </w:rPr>
              <w:t xml:space="preserve"> </w:t>
            </w:r>
            <w:r w:rsidRPr="0046243A">
              <w:rPr>
                <w:lang w:val="en-NZ"/>
              </w:rPr>
              <w:t xml:space="preserve">Some possible explanations include follow-up of women previously treated for high grade squamous abnormalities where these abnormalities occurred outside New Zealand, prior to the woman being enrolled on the NCSP Register, or prior to the inception of the NCSP Register. The latter may potentially explain why the proportion of ‘Other’ tests is higher in older women than in younger women (except for ages less than </w:t>
            </w:r>
            <w:r w:rsidR="00E3026B" w:rsidRPr="0046243A">
              <w:rPr>
                <w:lang w:val="en-NZ"/>
              </w:rPr>
              <w:t>24</w:t>
            </w:r>
            <w:r w:rsidRPr="0046243A">
              <w:rPr>
                <w:lang w:val="en-NZ"/>
              </w:rPr>
              <w:t>). Synopses held on the NCSP Register of previous (self-reported) high grade abnormalities have been used in this report to explore this possibility further (although these synopses do not distinguish between squamous abnormalities and glandular abnormalities; HPV testing is currently only recommended for the management of women with previous squamous abnormalities). The proportion associated with a synopsis reflecting a previous high grade abnormality (cytological or historical) reported here (</w:t>
            </w:r>
            <w:r w:rsidR="00912725" w:rsidRPr="0046243A">
              <w:rPr>
                <w:lang w:val="en-NZ"/>
              </w:rPr>
              <w:t>30.2</w:t>
            </w:r>
            <w:r w:rsidRPr="0046243A">
              <w:rPr>
                <w:lang w:val="en-NZ"/>
              </w:rPr>
              <w:t>%) is</w:t>
            </w:r>
            <w:r w:rsidR="003804C0">
              <w:rPr>
                <w:lang w:val="en-NZ"/>
              </w:rPr>
              <w:t xml:space="preserve"> slightly</w:t>
            </w:r>
            <w:r w:rsidRPr="0046243A">
              <w:rPr>
                <w:lang w:val="en-NZ"/>
              </w:rPr>
              <w:t xml:space="preserve"> less than that in the previous report (</w:t>
            </w:r>
            <w:r w:rsidR="00590ED3" w:rsidRPr="0046243A">
              <w:rPr>
                <w:lang w:val="en-NZ"/>
              </w:rPr>
              <w:t>31.0%</w:t>
            </w:r>
            <w:r w:rsidRPr="0046243A">
              <w:rPr>
                <w:lang w:val="en-NZ"/>
              </w:rPr>
              <w:t xml:space="preserve">), and the number of tests in this category has also decreased since the previous report (from </w:t>
            </w:r>
            <w:r w:rsidR="005A0C2F" w:rsidRPr="0046243A">
              <w:rPr>
                <w:lang w:val="en-NZ"/>
              </w:rPr>
              <w:t>1,892</w:t>
            </w:r>
            <w:r w:rsidRPr="0046243A">
              <w:rPr>
                <w:lang w:val="en-NZ"/>
              </w:rPr>
              <w:t xml:space="preserve"> to </w:t>
            </w:r>
            <w:r w:rsidR="00912725" w:rsidRPr="0046243A">
              <w:rPr>
                <w:lang w:val="en-NZ"/>
              </w:rPr>
              <w:t>1,684</w:t>
            </w:r>
            <w:r w:rsidRPr="0046243A">
              <w:rPr>
                <w:lang w:val="en-NZ"/>
              </w:rPr>
              <w:t>). In a June 2015 newsletter, the NCSP reminded laboratories that women with a previous glandular lesion, or a high grade synopsis code on their screening history but no confirmation that the previous abnormality was squamous, should remain on annual screening and HPV testing is not indicated for these women.</w:t>
            </w:r>
          </w:p>
          <w:p w14:paraId="744E28D1" w14:textId="77777777" w:rsidR="000E4D29" w:rsidRPr="0046243A" w:rsidRDefault="000E4D29" w:rsidP="00755EC1">
            <w:pPr>
              <w:pStyle w:val="NoSpacing"/>
              <w:rPr>
                <w:lang w:val="en-NZ"/>
              </w:rPr>
            </w:pPr>
          </w:p>
        </w:tc>
      </w:tr>
    </w:tbl>
    <w:p w14:paraId="6AB5DBBC" w14:textId="77777777" w:rsidR="000E4D29" w:rsidRPr="00D901C5" w:rsidRDefault="000E4D29" w:rsidP="000E4D29">
      <w:pPr>
        <w:rPr>
          <w:rStyle w:val="Strong"/>
        </w:rPr>
        <w:sectPr w:rsidR="000E4D29" w:rsidRPr="00D901C5" w:rsidSect="008A3FC6">
          <w:headerReference w:type="default" r:id="rId113"/>
          <w:footerReference w:type="default" r:id="rId114"/>
          <w:pgSz w:w="11907" w:h="16839" w:code="9"/>
          <w:pgMar w:top="1440" w:right="1417" w:bottom="1276" w:left="1440" w:header="708" w:footer="567" w:gutter="0"/>
          <w:cols w:space="708"/>
          <w:docGrid w:linePitch="360"/>
        </w:sectPr>
      </w:pPr>
    </w:p>
    <w:p w14:paraId="5DBBBCFF" w14:textId="36A6495D" w:rsidR="000E4D29" w:rsidRPr="00AD0EA3" w:rsidRDefault="00C65151" w:rsidP="00FA7417">
      <w:pPr>
        <w:pStyle w:val="Caption"/>
        <w:spacing w:after="80"/>
        <w:ind w:right="-23"/>
        <w:jc w:val="both"/>
      </w:pPr>
      <w:bookmarkStart w:id="862" w:name="_Ref360739429"/>
      <w:bookmarkStart w:id="863" w:name="_Ref360739422"/>
      <w:bookmarkStart w:id="864" w:name="_Toc459126441"/>
      <w:bookmarkStart w:id="865" w:name="_Toc469398461"/>
      <w:bookmarkStart w:id="866" w:name="_Toc454287294"/>
      <w:bookmarkStart w:id="867" w:name="_Toc509928662"/>
      <w:r w:rsidRPr="00AD0EA3">
        <w:t>Figure</w:t>
      </w:r>
      <w:r w:rsidR="000E4D29" w:rsidRPr="00AD0EA3">
        <w:t xml:space="preserve"> </w:t>
      </w:r>
      <w:bookmarkEnd w:id="860"/>
      <w:r w:rsidR="000E4D29" w:rsidRPr="00AD0EA3">
        <w:fldChar w:fldCharType="begin"/>
      </w:r>
      <w:r w:rsidR="000E4D29" w:rsidRPr="00AD0EA3">
        <w:instrText xml:space="preserve"> SEQ Figure \* ARABIC </w:instrText>
      </w:r>
      <w:r w:rsidR="000E4D29" w:rsidRPr="00AD0EA3">
        <w:fldChar w:fldCharType="separate"/>
      </w:r>
      <w:r w:rsidR="00B73FE3">
        <w:rPr>
          <w:noProof/>
        </w:rPr>
        <w:t>90</w:t>
      </w:r>
      <w:r w:rsidR="000E4D29" w:rsidRPr="00AD0EA3">
        <w:rPr>
          <w:noProof/>
        </w:rPr>
        <w:fldChar w:fldCharType="end"/>
      </w:r>
      <w:bookmarkEnd w:id="862"/>
      <w:r w:rsidR="000E4D29" w:rsidRPr="00AD0EA3">
        <w:t xml:space="preserve"> - Volume of HPV test samples received by laboratories during the monitoring period, by age</w:t>
      </w:r>
      <w:bookmarkEnd w:id="863"/>
      <w:bookmarkEnd w:id="864"/>
      <w:bookmarkEnd w:id="865"/>
      <w:bookmarkEnd w:id="866"/>
      <w:bookmarkEnd w:id="867"/>
    </w:p>
    <w:p w14:paraId="064E6C97" w14:textId="0A958BF1" w:rsidR="000E4D29" w:rsidRPr="00AD0EA3" w:rsidRDefault="001D5FF1" w:rsidP="000E4D29">
      <w:r w:rsidRPr="00AD0EA3">
        <w:rPr>
          <w:noProof/>
          <w:lang w:eastAsia="en-NZ"/>
        </w:rPr>
        <w:drawing>
          <wp:inline distT="0" distB="0" distL="0" distR="0" wp14:anchorId="5E961E01" wp14:editId="749EC918">
            <wp:extent cx="5633085" cy="3645535"/>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A2FADC6" w14:textId="77777777" w:rsidR="004848EE" w:rsidRPr="00AD0EA3" w:rsidRDefault="004848EE" w:rsidP="000E4D29">
      <w:pPr>
        <w:ind w:right="544"/>
        <w:jc w:val="both"/>
        <w:rPr>
          <w:b/>
        </w:rPr>
      </w:pPr>
    </w:p>
    <w:p w14:paraId="21CA2928" w14:textId="18DF58E6" w:rsidR="000E4D29" w:rsidRPr="00AD0EA3" w:rsidRDefault="00C65151" w:rsidP="00FA7417">
      <w:pPr>
        <w:pStyle w:val="Caption"/>
        <w:spacing w:after="80"/>
        <w:ind w:right="-23"/>
        <w:jc w:val="both"/>
      </w:pPr>
      <w:bookmarkStart w:id="868" w:name="_Ref360739461"/>
      <w:bookmarkStart w:id="869" w:name="_Toc459126442"/>
      <w:bookmarkStart w:id="870" w:name="_Toc469398462"/>
      <w:bookmarkStart w:id="871" w:name="_Toc454287295"/>
      <w:bookmarkStart w:id="872" w:name="_Toc475605345"/>
      <w:bookmarkStart w:id="873" w:name="_Toc509928663"/>
      <w:r w:rsidRPr="00AD0EA3">
        <w:t>Figure</w:t>
      </w:r>
      <w:r w:rsidR="000E4D29" w:rsidRPr="00AD0EA3">
        <w:t xml:space="preserve"> </w:t>
      </w:r>
      <w:r w:rsidR="00F55F28" w:rsidRPr="00AD0EA3">
        <w:fldChar w:fldCharType="begin"/>
      </w:r>
      <w:r w:rsidR="00F55F28" w:rsidRPr="00AD0EA3">
        <w:instrText xml:space="preserve"> SEQ Figure \* ARABIC </w:instrText>
      </w:r>
      <w:r w:rsidR="00F55F28" w:rsidRPr="00AD0EA3">
        <w:fldChar w:fldCharType="separate"/>
      </w:r>
      <w:r w:rsidR="00B73FE3">
        <w:rPr>
          <w:noProof/>
        </w:rPr>
        <w:t>91</w:t>
      </w:r>
      <w:r w:rsidR="00F55F28" w:rsidRPr="00AD0EA3">
        <w:rPr>
          <w:noProof/>
        </w:rPr>
        <w:fldChar w:fldCharType="end"/>
      </w:r>
      <w:bookmarkEnd w:id="868"/>
      <w:r w:rsidR="000E4D29" w:rsidRPr="00AD0EA3">
        <w:t xml:space="preserve"> - Volume of HPV test samples received by laboratories during the monitoring period, by laboratory</w:t>
      </w:r>
      <w:bookmarkEnd w:id="869"/>
      <w:bookmarkEnd w:id="870"/>
      <w:bookmarkEnd w:id="871"/>
      <w:bookmarkEnd w:id="872"/>
      <w:bookmarkEnd w:id="873"/>
    </w:p>
    <w:p w14:paraId="6399B593" w14:textId="1C76AAE5" w:rsidR="000E4D29" w:rsidRPr="00AD0EA3" w:rsidRDefault="001D5FF1" w:rsidP="000E4D29">
      <w:pPr>
        <w:ind w:right="544"/>
        <w:jc w:val="both"/>
      </w:pPr>
      <w:r w:rsidRPr="00AD0EA3">
        <w:rPr>
          <w:noProof/>
          <w:lang w:eastAsia="en-NZ"/>
        </w:rPr>
        <w:drawing>
          <wp:inline distT="0" distB="0" distL="0" distR="0" wp14:anchorId="4815CFDC" wp14:editId="1B68BF11">
            <wp:extent cx="5627370" cy="364553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AD7C4A3" w14:textId="3868623B" w:rsidR="0084713D" w:rsidRDefault="0084713D" w:rsidP="000E4D29">
      <w:pPr>
        <w:ind w:right="544"/>
        <w:jc w:val="both"/>
      </w:pPr>
      <w:r>
        <w:br w:type="page"/>
      </w:r>
    </w:p>
    <w:p w14:paraId="629F5AD5" w14:textId="7BBE69C8" w:rsidR="000E4D29" w:rsidRPr="00AD0EA3" w:rsidRDefault="00C65151" w:rsidP="00FA7417">
      <w:pPr>
        <w:pStyle w:val="Caption"/>
        <w:spacing w:after="80"/>
        <w:ind w:right="-23"/>
        <w:jc w:val="both"/>
      </w:pPr>
      <w:bookmarkStart w:id="874" w:name="_Ref358718914"/>
      <w:bookmarkStart w:id="875" w:name="_Toc459126443"/>
      <w:bookmarkStart w:id="876" w:name="_Toc469398463"/>
      <w:bookmarkStart w:id="877" w:name="_Toc454287296"/>
      <w:bookmarkStart w:id="878" w:name="_Toc475605346"/>
      <w:bookmarkStart w:id="879" w:name="_Toc509928664"/>
      <w:bookmarkStart w:id="880" w:name="_Ref328312041"/>
      <w:r w:rsidRPr="00AD0EA3">
        <w:t>Figure</w:t>
      </w:r>
      <w:r w:rsidR="000E4D29" w:rsidRPr="00AD0EA3">
        <w:t xml:space="preserve"> </w:t>
      </w:r>
      <w:r w:rsidR="00F55F28" w:rsidRPr="00AD0EA3">
        <w:fldChar w:fldCharType="begin"/>
      </w:r>
      <w:r w:rsidR="00F55F28" w:rsidRPr="00AD0EA3">
        <w:instrText xml:space="preserve"> SEQ Figure \* ARABIC </w:instrText>
      </w:r>
      <w:r w:rsidR="00F55F28" w:rsidRPr="00AD0EA3">
        <w:fldChar w:fldCharType="separate"/>
      </w:r>
      <w:r w:rsidR="00B73FE3">
        <w:rPr>
          <w:noProof/>
        </w:rPr>
        <w:t>92</w:t>
      </w:r>
      <w:r w:rsidR="00F55F28" w:rsidRPr="00AD0EA3">
        <w:rPr>
          <w:noProof/>
        </w:rPr>
        <w:fldChar w:fldCharType="end"/>
      </w:r>
      <w:bookmarkEnd w:id="874"/>
      <w:r w:rsidR="000E4D29" w:rsidRPr="00AD0EA3">
        <w:t xml:space="preserve"> - HPV test samples as a percentage of cytology test samples received during the monitoring period, by laboratory</w:t>
      </w:r>
      <w:bookmarkEnd w:id="875"/>
      <w:bookmarkEnd w:id="876"/>
      <w:bookmarkEnd w:id="877"/>
      <w:bookmarkEnd w:id="878"/>
      <w:bookmarkEnd w:id="879"/>
    </w:p>
    <w:p w14:paraId="166C915F" w14:textId="6A406B9F" w:rsidR="000E4D29" w:rsidRPr="00AD0EA3" w:rsidRDefault="001873E4" w:rsidP="000E4D29">
      <w:pPr>
        <w:rPr>
          <w:color w:val="00B050"/>
        </w:rPr>
      </w:pPr>
      <w:r w:rsidRPr="00AD0EA3">
        <w:rPr>
          <w:noProof/>
          <w:color w:val="00B050"/>
          <w:lang w:eastAsia="en-NZ"/>
        </w:rPr>
        <w:drawing>
          <wp:inline distT="0" distB="0" distL="0" distR="0" wp14:anchorId="160C4254" wp14:editId="48150A7E">
            <wp:extent cx="5627370" cy="364553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E11A3E1" w14:textId="77777777" w:rsidR="000E4D29" w:rsidRPr="00AD0EA3" w:rsidRDefault="000E4D29" w:rsidP="000E4D29">
      <w:pPr>
        <w:rPr>
          <w:i/>
          <w:sz w:val="20"/>
        </w:rPr>
      </w:pPr>
      <w:r w:rsidRPr="00AD0EA3">
        <w:rPr>
          <w:i/>
          <w:sz w:val="20"/>
        </w:rPr>
        <w:t>HPV tests/ colposcopy can be interpreted as the percentage of cytology tests which have an associated HPV test</w:t>
      </w:r>
    </w:p>
    <w:p w14:paraId="45F4ABF2" w14:textId="77777777" w:rsidR="001C6050" w:rsidRPr="00AD0EA3" w:rsidRDefault="001C6050" w:rsidP="000E4D29"/>
    <w:p w14:paraId="65A0A675" w14:textId="3DFDCB2E" w:rsidR="000E4D29" w:rsidRPr="00AD0EA3" w:rsidRDefault="00C65151" w:rsidP="00FA7417">
      <w:pPr>
        <w:pStyle w:val="Caption"/>
        <w:spacing w:after="80"/>
        <w:ind w:right="-23"/>
        <w:jc w:val="both"/>
      </w:pPr>
      <w:bookmarkStart w:id="881" w:name="_Ref360739588"/>
      <w:bookmarkStart w:id="882" w:name="_Toc459126444"/>
      <w:bookmarkStart w:id="883" w:name="_Toc469398464"/>
      <w:bookmarkStart w:id="884" w:name="_Toc454287297"/>
      <w:bookmarkStart w:id="885" w:name="_Toc475605347"/>
      <w:bookmarkStart w:id="886" w:name="_Toc509928665"/>
      <w:r w:rsidRPr="00AD0EA3">
        <w:t>Figure</w:t>
      </w:r>
      <w:r w:rsidR="000E4D29" w:rsidRPr="00AD0EA3">
        <w:t xml:space="preserve"> </w:t>
      </w:r>
      <w:r w:rsidR="00F55F28" w:rsidRPr="00AD0EA3">
        <w:fldChar w:fldCharType="begin"/>
      </w:r>
      <w:r w:rsidR="00F55F28" w:rsidRPr="00AD0EA3">
        <w:instrText xml:space="preserve"> SEQ Figure \* ARABIC </w:instrText>
      </w:r>
      <w:r w:rsidR="00F55F28" w:rsidRPr="00AD0EA3">
        <w:fldChar w:fldCharType="separate"/>
      </w:r>
      <w:r w:rsidR="00B73FE3">
        <w:rPr>
          <w:noProof/>
        </w:rPr>
        <w:t>93</w:t>
      </w:r>
      <w:r w:rsidR="00F55F28" w:rsidRPr="00AD0EA3">
        <w:rPr>
          <w:noProof/>
        </w:rPr>
        <w:fldChar w:fldCharType="end"/>
      </w:r>
      <w:bookmarkEnd w:id="880"/>
      <w:bookmarkEnd w:id="881"/>
      <w:r w:rsidR="000E4D29" w:rsidRPr="00AD0EA3">
        <w:t xml:space="preserve"> - Volume of HPV test samples received during the monitoring period, by purpose</w:t>
      </w:r>
      <w:bookmarkEnd w:id="882"/>
      <w:bookmarkEnd w:id="883"/>
      <w:bookmarkEnd w:id="884"/>
      <w:bookmarkEnd w:id="885"/>
      <w:bookmarkEnd w:id="886"/>
    </w:p>
    <w:p w14:paraId="5F1EC732" w14:textId="3E8EB20E" w:rsidR="000E4D29" w:rsidRPr="00AD0EA3" w:rsidRDefault="001C6050" w:rsidP="000E4D29">
      <w:pPr>
        <w:spacing w:line="264" w:lineRule="auto"/>
      </w:pPr>
      <w:r w:rsidRPr="00AD0EA3">
        <w:rPr>
          <w:noProof/>
          <w:lang w:eastAsia="en-NZ"/>
        </w:rPr>
        <w:drawing>
          <wp:inline distT="0" distB="0" distL="0" distR="0" wp14:anchorId="4009AC23" wp14:editId="49362DFA">
            <wp:extent cx="5627370" cy="364553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ACCAA32" w14:textId="5A30706D" w:rsidR="0084713D" w:rsidRDefault="0084713D" w:rsidP="000E4D29">
      <w:r>
        <w:br w:type="page"/>
      </w:r>
    </w:p>
    <w:p w14:paraId="58AA229E" w14:textId="7D98CC9B" w:rsidR="000E4D29" w:rsidRPr="00AD0EA3" w:rsidRDefault="00C65151" w:rsidP="00FA7417">
      <w:pPr>
        <w:pStyle w:val="Caption"/>
        <w:spacing w:after="80"/>
        <w:ind w:right="-23"/>
        <w:jc w:val="both"/>
      </w:pPr>
      <w:bookmarkStart w:id="887" w:name="_Ref328311686"/>
      <w:bookmarkStart w:id="888" w:name="_Toc459126445"/>
      <w:bookmarkStart w:id="889" w:name="_Toc469398465"/>
      <w:bookmarkStart w:id="890" w:name="_Toc454287298"/>
      <w:bookmarkStart w:id="891" w:name="_Toc475605348"/>
      <w:bookmarkStart w:id="892" w:name="_Toc509928666"/>
      <w:r w:rsidRPr="00AD0EA3">
        <w:t>Figure</w:t>
      </w:r>
      <w:r w:rsidR="000E4D29" w:rsidRPr="00AD0EA3">
        <w:t xml:space="preserve"> </w:t>
      </w:r>
      <w:r w:rsidR="00F55F28" w:rsidRPr="00AD0EA3">
        <w:fldChar w:fldCharType="begin"/>
      </w:r>
      <w:r w:rsidR="00F55F28" w:rsidRPr="00AD0EA3">
        <w:instrText xml:space="preserve"> SEQ Figure \* ARABIC </w:instrText>
      </w:r>
      <w:r w:rsidR="00F55F28" w:rsidRPr="00AD0EA3">
        <w:fldChar w:fldCharType="separate"/>
      </w:r>
      <w:r w:rsidR="00B73FE3">
        <w:rPr>
          <w:noProof/>
        </w:rPr>
        <w:t>94</w:t>
      </w:r>
      <w:r w:rsidR="00F55F28" w:rsidRPr="00AD0EA3">
        <w:rPr>
          <w:noProof/>
        </w:rPr>
        <w:fldChar w:fldCharType="end"/>
      </w:r>
      <w:bookmarkEnd w:id="887"/>
      <w:r w:rsidR="000E4D29" w:rsidRPr="00AD0EA3">
        <w:rPr>
          <w:noProof/>
        </w:rPr>
        <w:t xml:space="preserve"> </w:t>
      </w:r>
      <w:r w:rsidR="000E4D29" w:rsidRPr="00AD0EA3">
        <w:t>- HPV test samples received during the monitoring period, by purpose and age</w:t>
      </w:r>
      <w:bookmarkEnd w:id="888"/>
      <w:bookmarkEnd w:id="889"/>
      <w:bookmarkEnd w:id="890"/>
      <w:bookmarkEnd w:id="891"/>
      <w:bookmarkEnd w:id="892"/>
    </w:p>
    <w:p w14:paraId="11FEFB2A" w14:textId="2F3CC25C" w:rsidR="000E4D29" w:rsidRPr="00AD0EA3" w:rsidRDefault="0042475C" w:rsidP="000E4D29">
      <w:r w:rsidRPr="00AD0EA3">
        <w:rPr>
          <w:noProof/>
          <w:lang w:eastAsia="en-NZ"/>
        </w:rPr>
        <w:drawing>
          <wp:inline distT="0" distB="0" distL="0" distR="0" wp14:anchorId="25F63449" wp14:editId="0ABDD262">
            <wp:extent cx="5627370" cy="364553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CCDC038" w14:textId="77777777" w:rsidR="0042475C" w:rsidRPr="00AD0EA3" w:rsidRDefault="0042475C" w:rsidP="000E4D29"/>
    <w:p w14:paraId="6BEB8CEF" w14:textId="38B02220" w:rsidR="000E4D29" w:rsidRPr="00AD0EA3" w:rsidRDefault="00C65151" w:rsidP="00FA7417">
      <w:pPr>
        <w:pStyle w:val="Caption"/>
        <w:spacing w:after="80"/>
        <w:ind w:right="-23"/>
        <w:jc w:val="both"/>
      </w:pPr>
      <w:bookmarkStart w:id="893" w:name="_Ref328311698"/>
      <w:bookmarkStart w:id="894" w:name="_Toc459126446"/>
      <w:bookmarkStart w:id="895" w:name="_Toc469398466"/>
      <w:bookmarkStart w:id="896" w:name="_Toc454287299"/>
      <w:bookmarkStart w:id="897" w:name="_Toc475605349"/>
      <w:bookmarkStart w:id="898" w:name="_Toc509928667"/>
      <w:r w:rsidRPr="00AD0EA3">
        <w:t>Figure</w:t>
      </w:r>
      <w:r w:rsidR="000E4D29" w:rsidRPr="00AD0EA3">
        <w:t xml:space="preserve"> </w:t>
      </w:r>
      <w:r w:rsidR="00F55F28" w:rsidRPr="00AD0EA3">
        <w:fldChar w:fldCharType="begin"/>
      </w:r>
      <w:r w:rsidR="00F55F28" w:rsidRPr="00AD0EA3">
        <w:instrText xml:space="preserve"> SEQ Figure \* ARABIC </w:instrText>
      </w:r>
      <w:r w:rsidR="00F55F28" w:rsidRPr="00AD0EA3">
        <w:fldChar w:fldCharType="separate"/>
      </w:r>
      <w:r w:rsidR="00B73FE3">
        <w:rPr>
          <w:noProof/>
        </w:rPr>
        <w:t>95</w:t>
      </w:r>
      <w:r w:rsidR="00F55F28" w:rsidRPr="00AD0EA3">
        <w:rPr>
          <w:noProof/>
        </w:rPr>
        <w:fldChar w:fldCharType="end"/>
      </w:r>
      <w:bookmarkEnd w:id="893"/>
      <w:r w:rsidR="000E4D29" w:rsidRPr="00AD0EA3">
        <w:rPr>
          <w:noProof/>
        </w:rPr>
        <w:t xml:space="preserve"> </w:t>
      </w:r>
      <w:r w:rsidR="000E4D29" w:rsidRPr="00AD0EA3">
        <w:t>- HPV test samples received during the monitoring period, by purpose and laboratory</w:t>
      </w:r>
      <w:bookmarkEnd w:id="894"/>
      <w:bookmarkEnd w:id="895"/>
      <w:bookmarkEnd w:id="896"/>
      <w:bookmarkEnd w:id="897"/>
      <w:bookmarkEnd w:id="898"/>
    </w:p>
    <w:p w14:paraId="468AB006" w14:textId="4545206A" w:rsidR="000E4D29" w:rsidRPr="00AD0EA3" w:rsidRDefault="0042475C" w:rsidP="000E4D29">
      <w:pPr>
        <w:spacing w:line="264" w:lineRule="auto"/>
      </w:pPr>
      <w:r w:rsidRPr="00AD0EA3">
        <w:rPr>
          <w:noProof/>
          <w:lang w:eastAsia="en-NZ"/>
        </w:rPr>
        <w:drawing>
          <wp:inline distT="0" distB="0" distL="0" distR="0" wp14:anchorId="5DAF1E62" wp14:editId="63AB7F72">
            <wp:extent cx="5627370" cy="3651885"/>
            <wp:effectExtent l="0" t="0" r="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18FB21E" w14:textId="5B494224" w:rsidR="0084713D" w:rsidRDefault="0084713D" w:rsidP="000E4D29">
      <w:r>
        <w:br w:type="page"/>
      </w:r>
    </w:p>
    <w:p w14:paraId="10B0FDDF" w14:textId="6CB5E0EC" w:rsidR="000E4D29" w:rsidRPr="00AD0EA3" w:rsidRDefault="00C65151" w:rsidP="00FA7417">
      <w:pPr>
        <w:pStyle w:val="Caption"/>
        <w:spacing w:after="80"/>
        <w:ind w:right="-23"/>
        <w:jc w:val="both"/>
      </w:pPr>
      <w:bookmarkStart w:id="899" w:name="_Ref360739774"/>
      <w:bookmarkStart w:id="900" w:name="_Toc459126447"/>
      <w:bookmarkStart w:id="901" w:name="_Toc469398467"/>
      <w:bookmarkStart w:id="902" w:name="_Toc454287300"/>
      <w:bookmarkStart w:id="903" w:name="_Toc475605350"/>
      <w:bookmarkStart w:id="904" w:name="_Toc509928668"/>
      <w:r w:rsidRPr="00AD0EA3">
        <w:t>Figure</w:t>
      </w:r>
      <w:r w:rsidR="000E4D29" w:rsidRPr="00AD0EA3">
        <w:t xml:space="preserve"> </w:t>
      </w:r>
      <w:r w:rsidR="00F55F28" w:rsidRPr="00AD0EA3">
        <w:fldChar w:fldCharType="begin"/>
      </w:r>
      <w:r w:rsidR="00F55F28" w:rsidRPr="00AD0EA3">
        <w:instrText xml:space="preserve"> SEQ Figure \* ARABIC </w:instrText>
      </w:r>
      <w:r w:rsidR="00F55F28" w:rsidRPr="00AD0EA3">
        <w:fldChar w:fldCharType="separate"/>
      </w:r>
      <w:r w:rsidR="00B73FE3">
        <w:rPr>
          <w:noProof/>
        </w:rPr>
        <w:t>96</w:t>
      </w:r>
      <w:r w:rsidR="00F55F28" w:rsidRPr="00AD0EA3">
        <w:rPr>
          <w:noProof/>
        </w:rPr>
        <w:fldChar w:fldCharType="end"/>
      </w:r>
      <w:bookmarkEnd w:id="899"/>
      <w:r w:rsidR="000E4D29" w:rsidRPr="00AD0EA3">
        <w:rPr>
          <w:noProof/>
        </w:rPr>
        <w:t xml:space="preserve"> </w:t>
      </w:r>
      <w:r w:rsidR="000E4D29" w:rsidRPr="00AD0EA3">
        <w:t>- HPV test samples collected at colposcopy, in relation to total colposcopies performed in the period, by DHB</w:t>
      </w:r>
      <w:bookmarkEnd w:id="900"/>
      <w:bookmarkEnd w:id="901"/>
      <w:bookmarkEnd w:id="902"/>
      <w:bookmarkEnd w:id="903"/>
      <w:bookmarkEnd w:id="904"/>
      <w:r w:rsidR="000E4D29" w:rsidRPr="00AD0EA3">
        <w:t xml:space="preserve"> </w:t>
      </w:r>
    </w:p>
    <w:p w14:paraId="710806BC" w14:textId="57108A84" w:rsidR="000E4D29" w:rsidRPr="00AD0EA3" w:rsidRDefault="009B4D8F" w:rsidP="000E4D29">
      <w:pPr>
        <w:rPr>
          <w:color w:val="00B050"/>
        </w:rPr>
      </w:pPr>
      <w:r>
        <w:rPr>
          <w:noProof/>
          <w:color w:val="00B050"/>
          <w:lang w:eastAsia="en-NZ"/>
        </w:rPr>
        <w:drawing>
          <wp:inline distT="0" distB="0" distL="0" distR="0" wp14:anchorId="3B39FC52" wp14:editId="37C68CB3">
            <wp:extent cx="5627370" cy="3645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BF75960" w14:textId="7B27B271" w:rsidR="000E4D29" w:rsidRPr="00AD0EA3" w:rsidRDefault="000E4D29" w:rsidP="00D808C2">
      <w:pPr>
        <w:jc w:val="both"/>
        <w:rPr>
          <w:i/>
          <w:sz w:val="20"/>
        </w:rPr>
      </w:pPr>
      <w:r w:rsidRPr="00AD0EA3">
        <w:rPr>
          <w:i/>
          <w:sz w:val="20"/>
        </w:rPr>
        <w:t xml:space="preserve">HPV tests/ colposcopy can be interpreted broadly as the percentage of colposcopies within this DHB/ sector where a sample is collected for HPV testing. No HPV tests at colposcopy in </w:t>
      </w:r>
      <w:r w:rsidR="000D42F0" w:rsidRPr="00AD0EA3">
        <w:rPr>
          <w:i/>
          <w:sz w:val="20"/>
        </w:rPr>
        <w:t xml:space="preserve">Tairawhiti, </w:t>
      </w:r>
      <w:r w:rsidR="00665067" w:rsidRPr="00AD0EA3">
        <w:rPr>
          <w:i/>
          <w:sz w:val="20"/>
        </w:rPr>
        <w:t xml:space="preserve">Taranaki, </w:t>
      </w:r>
      <w:r w:rsidR="000D42F0" w:rsidRPr="00AD0EA3">
        <w:rPr>
          <w:i/>
          <w:sz w:val="20"/>
        </w:rPr>
        <w:t>West Coast and Whanganui</w:t>
      </w:r>
      <w:r w:rsidRPr="00AD0EA3">
        <w:rPr>
          <w:i/>
          <w:sz w:val="20"/>
        </w:rPr>
        <w:t>.</w:t>
      </w:r>
    </w:p>
    <w:p w14:paraId="185F91FF" w14:textId="77777777" w:rsidR="00571BAE" w:rsidRPr="00AD0EA3" w:rsidRDefault="00571BAE" w:rsidP="000E4D29">
      <w:pPr>
        <w:rPr>
          <w:i/>
          <w:sz w:val="20"/>
        </w:rPr>
      </w:pPr>
    </w:p>
    <w:p w14:paraId="383AE704" w14:textId="230DE90B" w:rsidR="000E4D29" w:rsidRPr="00AD0EA3" w:rsidRDefault="00C65151" w:rsidP="00FA7417">
      <w:pPr>
        <w:pStyle w:val="Caption"/>
        <w:spacing w:after="80"/>
        <w:ind w:right="-23"/>
        <w:jc w:val="both"/>
      </w:pPr>
      <w:bookmarkStart w:id="905" w:name="_Ref486505788"/>
      <w:bookmarkStart w:id="906" w:name="_Toc475605351"/>
      <w:bookmarkStart w:id="907" w:name="_Toc509928669"/>
      <w:r w:rsidRPr="00AD0EA3">
        <w:t>Figure</w:t>
      </w:r>
      <w:r w:rsidR="000E4D29" w:rsidRPr="00AD0EA3">
        <w:t xml:space="preserve"> </w:t>
      </w:r>
      <w:r w:rsidR="00F55F28" w:rsidRPr="00AD0EA3">
        <w:fldChar w:fldCharType="begin"/>
      </w:r>
      <w:r w:rsidR="00F55F28" w:rsidRPr="00AD0EA3">
        <w:instrText xml:space="preserve"> SEQ Figure \* ARABIC </w:instrText>
      </w:r>
      <w:r w:rsidR="00F55F28" w:rsidRPr="00AD0EA3">
        <w:fldChar w:fldCharType="separate"/>
      </w:r>
      <w:r w:rsidR="00B73FE3">
        <w:rPr>
          <w:noProof/>
        </w:rPr>
        <w:t>97</w:t>
      </w:r>
      <w:r w:rsidR="00F55F28" w:rsidRPr="00AD0EA3">
        <w:rPr>
          <w:noProof/>
        </w:rPr>
        <w:fldChar w:fldCharType="end"/>
      </w:r>
      <w:bookmarkEnd w:id="905"/>
      <w:r w:rsidR="000E4D29" w:rsidRPr="00AD0EA3">
        <w:t xml:space="preserve"> - Trends in </w:t>
      </w:r>
      <w:bookmarkStart w:id="908" w:name="_Toc475605352"/>
      <w:bookmarkEnd w:id="906"/>
      <w:r w:rsidR="000E4D29" w:rsidRPr="00AD0EA3">
        <w:t>volumes of HPV test samples received, by laboratory</w:t>
      </w:r>
      <w:bookmarkEnd w:id="908"/>
      <w:bookmarkEnd w:id="907"/>
    </w:p>
    <w:p w14:paraId="46BD4D0F" w14:textId="7499814D" w:rsidR="000E4D29" w:rsidRPr="00AD0EA3" w:rsidRDefault="00571BAE" w:rsidP="000E4D29">
      <w:pPr>
        <w:jc w:val="both"/>
        <w:rPr>
          <w:sz w:val="20"/>
        </w:rPr>
      </w:pPr>
      <w:r w:rsidRPr="00AD0EA3">
        <w:rPr>
          <w:noProof/>
          <w:sz w:val="20"/>
          <w:lang w:eastAsia="en-NZ"/>
        </w:rPr>
        <w:drawing>
          <wp:inline distT="0" distB="0" distL="0" distR="0" wp14:anchorId="12ACCA22" wp14:editId="216D2E64">
            <wp:extent cx="5627370" cy="368236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776EDE61" w14:textId="3093D921" w:rsidR="0084713D" w:rsidRDefault="0084713D" w:rsidP="005F481F">
      <w:bookmarkStart w:id="909" w:name="_Ref475524660"/>
      <w:r>
        <w:br w:type="page"/>
      </w:r>
    </w:p>
    <w:p w14:paraId="1D2CB153" w14:textId="5F03DB49" w:rsidR="00571BAE" w:rsidRDefault="00C65151" w:rsidP="00FA7417">
      <w:pPr>
        <w:pStyle w:val="Caption"/>
        <w:spacing w:after="80"/>
        <w:ind w:right="-23"/>
        <w:jc w:val="both"/>
      </w:pPr>
      <w:bookmarkStart w:id="910" w:name="_Ref512860137"/>
      <w:bookmarkStart w:id="911" w:name="_Toc509928670"/>
      <w:r w:rsidRPr="00AD0EA3">
        <w:t>Figure</w:t>
      </w:r>
      <w:r w:rsidR="000E4D29" w:rsidRPr="00AD0EA3">
        <w:t xml:space="preserve"> </w:t>
      </w:r>
      <w:r w:rsidR="00F55F28" w:rsidRPr="00AD0EA3">
        <w:fldChar w:fldCharType="begin"/>
      </w:r>
      <w:r w:rsidR="00F55F28" w:rsidRPr="00AD0EA3">
        <w:instrText xml:space="preserve"> SEQ Figure \* ARABIC </w:instrText>
      </w:r>
      <w:r w:rsidR="00F55F28" w:rsidRPr="00AD0EA3">
        <w:fldChar w:fldCharType="separate"/>
      </w:r>
      <w:r w:rsidR="00B73FE3">
        <w:rPr>
          <w:noProof/>
        </w:rPr>
        <w:t>98</w:t>
      </w:r>
      <w:r w:rsidR="00F55F28" w:rsidRPr="00AD0EA3">
        <w:rPr>
          <w:noProof/>
        </w:rPr>
        <w:fldChar w:fldCharType="end"/>
      </w:r>
      <w:bookmarkEnd w:id="909"/>
      <w:bookmarkEnd w:id="910"/>
      <w:r w:rsidR="000E4D29" w:rsidRPr="005122A5">
        <w:t xml:space="preserve"> - Trends in volumes of HPV test samples received, by purpose</w:t>
      </w:r>
      <w:bookmarkStart w:id="912" w:name="_Toc478551521"/>
      <w:bookmarkStart w:id="913" w:name="_Toc478551587"/>
      <w:bookmarkEnd w:id="911"/>
    </w:p>
    <w:p w14:paraId="5E1B27AF" w14:textId="77777777" w:rsidR="00AD0EA3" w:rsidRDefault="00571BAE" w:rsidP="00FA7417">
      <w:pPr>
        <w:pStyle w:val="Caption"/>
        <w:spacing w:after="40"/>
        <w:rPr>
          <w:lang w:eastAsia="en-AU"/>
        </w:rPr>
      </w:pPr>
      <w:r>
        <w:rPr>
          <w:noProof/>
          <w:lang w:eastAsia="en-NZ"/>
        </w:rPr>
        <w:drawing>
          <wp:inline distT="0" distB="0" distL="0" distR="0" wp14:anchorId="58300CD8" wp14:editId="4A9BCF80">
            <wp:extent cx="5627370" cy="368236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792CCE4C" w14:textId="77777777" w:rsidR="00AD0EA3" w:rsidRDefault="00AD0EA3" w:rsidP="00FA7417">
      <w:pPr>
        <w:pStyle w:val="Caption"/>
        <w:spacing w:after="40"/>
        <w:rPr>
          <w:lang w:eastAsia="en-AU"/>
        </w:rPr>
      </w:pPr>
    </w:p>
    <w:p w14:paraId="79D03DB2" w14:textId="1003B469" w:rsidR="000E4D29" w:rsidRPr="00D901C5" w:rsidRDefault="000E4D29" w:rsidP="00FA7417">
      <w:pPr>
        <w:pStyle w:val="Caption"/>
        <w:spacing w:after="40"/>
      </w:pPr>
      <w:r w:rsidRPr="00D901C5">
        <w:rPr>
          <w:lang w:eastAsia="en-AU"/>
        </w:rPr>
        <w:br w:type="page"/>
      </w:r>
    </w:p>
    <w:p w14:paraId="44DBBC8B" w14:textId="77777777" w:rsidR="0001067C" w:rsidRPr="00D901C5" w:rsidRDefault="0001067C" w:rsidP="005B7A83">
      <w:pPr>
        <w:pStyle w:val="Heading3"/>
        <w:keepNext w:val="0"/>
        <w:ind w:right="544"/>
        <w:jc w:val="both"/>
        <w:rPr>
          <w:lang w:eastAsia="en-AU"/>
        </w:rPr>
      </w:pPr>
      <w:bookmarkStart w:id="914" w:name="_Toc509928463"/>
      <w:r w:rsidRPr="00D901C5">
        <w:rPr>
          <w:lang w:eastAsia="en-AU"/>
        </w:rPr>
        <w:t>Indicator 8.3 –</w:t>
      </w:r>
      <w:r w:rsidR="00666A3C" w:rsidRPr="00D901C5">
        <w:rPr>
          <w:lang w:eastAsia="en-AU"/>
        </w:rPr>
        <w:t xml:space="preserve"> </w:t>
      </w:r>
      <w:r w:rsidRPr="00D901C5">
        <w:rPr>
          <w:lang w:eastAsia="en-AU"/>
        </w:rPr>
        <w:t xml:space="preserve">HPV tests for follow-up of women with </w:t>
      </w:r>
      <w:r w:rsidR="00CA7A04" w:rsidRPr="00D901C5">
        <w:rPr>
          <w:lang w:eastAsia="en-AU"/>
        </w:rPr>
        <w:t xml:space="preserve">a historical </w:t>
      </w:r>
      <w:r w:rsidRPr="00D901C5">
        <w:rPr>
          <w:lang w:eastAsia="en-AU"/>
        </w:rPr>
        <w:t>high grade abnormality</w:t>
      </w:r>
      <w:bookmarkEnd w:id="912"/>
      <w:bookmarkEnd w:id="913"/>
      <w:bookmarkEnd w:id="914"/>
      <w:r w:rsidRPr="00D901C5">
        <w:rPr>
          <w:lang w:eastAsia="en-AU"/>
        </w:rPr>
        <w:t xml:space="preserve"> </w:t>
      </w:r>
    </w:p>
    <w:p w14:paraId="3CDCFA09" w14:textId="77777777" w:rsidR="0001067C" w:rsidRPr="00D901C5" w:rsidRDefault="0001067C" w:rsidP="0001067C">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01067C" w:rsidRPr="00D901C5" w14:paraId="17603C19" w14:textId="77777777" w:rsidTr="003B07AC">
        <w:tc>
          <w:tcPr>
            <w:tcW w:w="1526" w:type="dxa"/>
          </w:tcPr>
          <w:p w14:paraId="0471076F" w14:textId="77777777" w:rsidR="0001067C" w:rsidRPr="00D901C5" w:rsidRDefault="0001067C" w:rsidP="003B07AC">
            <w:pPr>
              <w:spacing w:before="120"/>
              <w:ind w:right="544"/>
              <w:jc w:val="both"/>
              <w:rPr>
                <w:b/>
              </w:rPr>
            </w:pPr>
            <w:r w:rsidRPr="00D901C5">
              <w:rPr>
                <w:b/>
              </w:rPr>
              <w:t>Definition</w:t>
            </w:r>
          </w:p>
        </w:tc>
        <w:tc>
          <w:tcPr>
            <w:tcW w:w="7796" w:type="dxa"/>
          </w:tcPr>
          <w:p w14:paraId="7F36F0D5" w14:textId="0BC1D6C2" w:rsidR="0001067C" w:rsidRPr="00E60668" w:rsidRDefault="0001067C" w:rsidP="003B07AC">
            <w:pPr>
              <w:spacing w:before="120"/>
              <w:ind w:right="34"/>
              <w:jc w:val="both"/>
            </w:pPr>
            <w:r w:rsidRPr="00E60668">
              <w:t xml:space="preserve">NCSP Guidelines for Cervical Screening in New Zealand state that women with a previous high grade squamous abnormality </w:t>
            </w:r>
            <w:r w:rsidR="00300E31" w:rsidRPr="00E60668">
              <w:t>(ASC-H, HSIL, CIN</w:t>
            </w:r>
            <w:r w:rsidR="00692301">
              <w:t xml:space="preserve"> </w:t>
            </w:r>
            <w:r w:rsidR="00300E31" w:rsidRPr="00E60668">
              <w:t xml:space="preserve">2/3) </w:t>
            </w:r>
            <w:r w:rsidRPr="00E60668">
              <w:t>more than three years ago may benefit from two rounds of dual cytology and hrHPV testing (“historical testing</w:t>
            </w:r>
            <w:r w:rsidR="00777834" w:rsidRPr="00E60668">
              <w:t>”</w:t>
            </w:r>
            <w:r w:rsidRPr="00E60668">
              <w:t xml:space="preserve">). If women test negative </w:t>
            </w:r>
            <w:r w:rsidR="00720904" w:rsidRPr="00E60668">
              <w:t xml:space="preserve">on </w:t>
            </w:r>
            <w:r w:rsidRPr="00E60668">
              <w:t>both tests over two years, they can safely be screened according to the routine screening recommendations (cytology alone every three years until 70).</w:t>
            </w:r>
            <w:r w:rsidR="009712EC" w:rsidRPr="00E60668">
              <w:t xml:space="preserve"> </w:t>
            </w:r>
            <w:r w:rsidR="00777834" w:rsidRPr="00E60668">
              <w:t xml:space="preserve">HPV </w:t>
            </w:r>
            <w:r w:rsidRPr="00E60668">
              <w:t xml:space="preserve">testing is not recommended for </w:t>
            </w:r>
            <w:r w:rsidR="00777834" w:rsidRPr="00E60668">
              <w:t xml:space="preserve">management of </w:t>
            </w:r>
            <w:r w:rsidRPr="00E60668">
              <w:t xml:space="preserve">women with a </w:t>
            </w:r>
            <w:r w:rsidR="00777834" w:rsidRPr="00E60668">
              <w:t xml:space="preserve">historic </w:t>
            </w:r>
            <w:r w:rsidRPr="00E60668">
              <w:t>non-squamous high grade abnormality.</w:t>
            </w:r>
          </w:p>
          <w:p w14:paraId="79C20E77" w14:textId="77777777" w:rsidR="00E6668D" w:rsidRPr="00E60668" w:rsidRDefault="00E6668D" w:rsidP="00E6668D">
            <w:pPr>
              <w:pStyle w:val="NoSpacing"/>
              <w:rPr>
                <w:lang w:val="en-NZ"/>
              </w:rPr>
            </w:pPr>
          </w:p>
          <w:p w14:paraId="24B1EB6F" w14:textId="48F56266" w:rsidR="0001067C" w:rsidRPr="00E60668" w:rsidRDefault="0001067C" w:rsidP="00E6668D">
            <w:pPr>
              <w:pStyle w:val="NoSpacing"/>
              <w:jc w:val="both"/>
              <w:rPr>
                <w:lang w:val="en-NZ"/>
              </w:rPr>
            </w:pPr>
            <w:r w:rsidRPr="00E60668">
              <w:rPr>
                <w:lang w:val="en-NZ"/>
              </w:rPr>
              <w:t>The purpose of this indicator is to examine the extent to which historical testing is being u</w:t>
            </w:r>
            <w:r w:rsidR="00720904" w:rsidRPr="00E60668">
              <w:rPr>
                <w:lang w:val="en-NZ"/>
              </w:rPr>
              <w:t xml:space="preserve">sed </w:t>
            </w:r>
            <w:r w:rsidR="00D05A2A" w:rsidRPr="00E60668">
              <w:rPr>
                <w:lang w:val="en-NZ"/>
              </w:rPr>
              <w:t xml:space="preserve">for </w:t>
            </w:r>
            <w:r w:rsidRPr="00E60668">
              <w:rPr>
                <w:lang w:val="en-NZ"/>
              </w:rPr>
              <w:t>women who are eligible for it, a</w:t>
            </w:r>
            <w:r w:rsidR="00D046F0" w:rsidRPr="00E60668">
              <w:rPr>
                <w:lang w:val="en-NZ"/>
              </w:rPr>
              <w:t>nd the outcomes of these tests.</w:t>
            </w:r>
            <w:r w:rsidRPr="00E60668">
              <w:rPr>
                <w:lang w:val="en-NZ"/>
              </w:rPr>
              <w:t xml:space="preserve"> </w:t>
            </w:r>
          </w:p>
          <w:p w14:paraId="58A1D312" w14:textId="77777777" w:rsidR="00E6668D" w:rsidRPr="00E60668" w:rsidRDefault="00E6668D" w:rsidP="00E6668D">
            <w:pPr>
              <w:pStyle w:val="NoSpacing"/>
              <w:rPr>
                <w:lang w:val="en-NZ"/>
              </w:rPr>
            </w:pPr>
          </w:p>
          <w:p w14:paraId="532B39E5" w14:textId="1ABC832C" w:rsidR="0001067C" w:rsidRPr="00E60668" w:rsidRDefault="00156F7D" w:rsidP="00E6668D">
            <w:pPr>
              <w:pStyle w:val="NoSpacing"/>
              <w:jc w:val="both"/>
              <w:rPr>
                <w:lang w:val="en-NZ"/>
              </w:rPr>
            </w:pPr>
            <w:r w:rsidRPr="005D3B85">
              <w:t>Predominantly, women who are eligible for historical testing will be those who were eligible for it at the time it was introduced (1 October 2009), because women with more recent high grade squamous abnormalities will be followed up with hrHPV testing in other ways (as part of standard post-treatment management and/ or use of hrHPV testing to assist in resolving discordant cytology and colposcopy/</w:t>
            </w:r>
            <w:r w:rsidR="00DD3C5F">
              <w:t xml:space="preserve"> </w:t>
            </w:r>
            <w:r w:rsidRPr="005D3B85">
              <w:t>histology).</w:t>
            </w:r>
            <w:r w:rsidR="00953EBB">
              <w:t xml:space="preserve"> </w:t>
            </w:r>
            <w:r w:rsidRPr="005D3B85">
              <w:t xml:space="preserve">Therefore, </w:t>
            </w:r>
            <w:r>
              <w:rPr>
                <w:lang w:val="en-NZ"/>
              </w:rPr>
              <w:t>a</w:t>
            </w:r>
            <w:r w:rsidR="005E3124" w:rsidRPr="00E60668">
              <w:rPr>
                <w:lang w:val="en-NZ"/>
              </w:rPr>
              <w:t xml:space="preserve">t the current time, this indicator examines use of historical testing in the group of women who were eligible for it when it became available on 1 October 2009 (the date that testing for hrHPV was introduced in New Zealand within the NCSP). </w:t>
            </w:r>
            <w:r w:rsidR="00AE7345" w:rsidRPr="00E60668">
              <w:rPr>
                <w:lang w:val="en-NZ"/>
              </w:rPr>
              <w:t>It does not include women who may have become eligible for historical testing after 1 October 2009.</w:t>
            </w:r>
            <w:r w:rsidR="009712EC" w:rsidRPr="00E60668">
              <w:rPr>
                <w:lang w:val="en-NZ"/>
              </w:rPr>
              <w:t xml:space="preserve"> </w:t>
            </w:r>
            <w:r w:rsidR="0001067C" w:rsidRPr="00E60668">
              <w:rPr>
                <w:lang w:val="en-NZ"/>
              </w:rPr>
              <w:t xml:space="preserve">Women are considered to have been eligible for historical testing as at 1 October 2009 if: </w:t>
            </w:r>
          </w:p>
          <w:p w14:paraId="3C58F6A9" w14:textId="77777777" w:rsidR="0001067C" w:rsidRPr="00E60668" w:rsidRDefault="0001067C" w:rsidP="0001067C">
            <w:pPr>
              <w:numPr>
                <w:ilvl w:val="0"/>
                <w:numId w:val="27"/>
              </w:numPr>
              <w:spacing w:before="120"/>
              <w:ind w:right="34"/>
              <w:jc w:val="both"/>
            </w:pPr>
            <w:r w:rsidRPr="00E60668">
              <w:t>They had a high grade squamous abnormality (cytology or histology) more than three years prior to 1 October 2009</w:t>
            </w:r>
            <w:r w:rsidR="005E3124" w:rsidRPr="00E60668">
              <w:t>,</w:t>
            </w:r>
            <w:r w:rsidR="00842A71" w:rsidRPr="00E60668">
              <w:t xml:space="preserve"> </w:t>
            </w:r>
            <w:r w:rsidR="00126C68" w:rsidRPr="00E60668">
              <w:t xml:space="preserve">as per the definition of historical </w:t>
            </w:r>
            <w:r w:rsidR="005E3124" w:rsidRPr="00E60668">
              <w:t>testing (i.e. prior to 1 October 2006</w:t>
            </w:r>
            <w:r w:rsidR="00842A71" w:rsidRPr="00E60668">
              <w:t>)</w:t>
            </w:r>
            <w:r w:rsidRPr="00E60668">
              <w:t xml:space="preserve"> and</w:t>
            </w:r>
          </w:p>
          <w:p w14:paraId="3BFB7D86" w14:textId="77777777" w:rsidR="0001067C" w:rsidRPr="00E60668" w:rsidRDefault="0001067C" w:rsidP="0001067C">
            <w:pPr>
              <w:numPr>
                <w:ilvl w:val="0"/>
                <w:numId w:val="27"/>
              </w:numPr>
              <w:spacing w:before="120"/>
              <w:ind w:right="34"/>
              <w:jc w:val="both"/>
            </w:pPr>
            <w:r w:rsidRPr="00E60668">
              <w:t>They ha</w:t>
            </w:r>
            <w:r w:rsidR="005E3124" w:rsidRPr="00E60668">
              <w:t>d</w:t>
            </w:r>
            <w:r w:rsidRPr="00E60668">
              <w:t xml:space="preserve"> no previous glandular abnormality </w:t>
            </w:r>
            <w:r w:rsidR="005E3124" w:rsidRPr="00E60668">
              <w:t xml:space="preserve">(i.e. </w:t>
            </w:r>
            <w:r w:rsidRPr="00E60668">
              <w:t>prior to 1 October 2009</w:t>
            </w:r>
            <w:r w:rsidR="005E3124" w:rsidRPr="00E60668">
              <w:t>)</w:t>
            </w:r>
            <w:r w:rsidRPr="00E60668">
              <w:t>; and</w:t>
            </w:r>
          </w:p>
          <w:p w14:paraId="3A0B4623" w14:textId="77777777" w:rsidR="0001067C" w:rsidRPr="00E60668" w:rsidRDefault="00D04713" w:rsidP="0001067C">
            <w:pPr>
              <w:numPr>
                <w:ilvl w:val="0"/>
                <w:numId w:val="27"/>
              </w:numPr>
              <w:spacing w:before="120"/>
              <w:ind w:right="34"/>
              <w:jc w:val="both"/>
            </w:pPr>
            <w:r w:rsidRPr="00E60668">
              <w:t xml:space="preserve">Between </w:t>
            </w:r>
            <w:r w:rsidR="0001067C" w:rsidRPr="00E60668">
              <w:t>their historical high grade squamous abnormality</w:t>
            </w:r>
            <w:r w:rsidRPr="00E60668">
              <w:t xml:space="preserve"> and 1 October 2009</w:t>
            </w:r>
            <w:r w:rsidR="0001067C" w:rsidRPr="00E60668">
              <w:t xml:space="preserve">, they had </w:t>
            </w:r>
            <w:r w:rsidR="0001067C" w:rsidRPr="00E60668">
              <w:rPr>
                <w:i/>
              </w:rPr>
              <w:t>either</w:t>
            </w:r>
            <w:r w:rsidR="0001067C" w:rsidRPr="00E60668">
              <w:t xml:space="preserve"> no cytology OR </w:t>
            </w:r>
            <w:r w:rsidR="00DA1DEF" w:rsidRPr="00E60668">
              <w:t xml:space="preserve">only negative cytology OR </w:t>
            </w:r>
            <w:r w:rsidR="0001067C" w:rsidRPr="00E60668">
              <w:rPr>
                <w:rFonts w:cs="Arial"/>
                <w:szCs w:val="20"/>
              </w:rPr>
              <w:t>three consecutive negative cytology tests as their most recent cytology results; and</w:t>
            </w:r>
          </w:p>
          <w:p w14:paraId="5D8E78FE" w14:textId="77777777" w:rsidR="0001067C" w:rsidRPr="00E60668" w:rsidRDefault="0001067C" w:rsidP="0001067C">
            <w:pPr>
              <w:numPr>
                <w:ilvl w:val="0"/>
                <w:numId w:val="27"/>
              </w:numPr>
              <w:spacing w:before="120"/>
              <w:ind w:right="34"/>
              <w:jc w:val="both"/>
            </w:pPr>
            <w:r w:rsidRPr="00E60668">
              <w:t>They were alive on 1 October 2009.</w:t>
            </w:r>
          </w:p>
          <w:p w14:paraId="3DC47EAB" w14:textId="77777777" w:rsidR="00E6668D" w:rsidRPr="00E60668" w:rsidRDefault="00E6668D" w:rsidP="00E6668D">
            <w:pPr>
              <w:pStyle w:val="NoSpacing"/>
              <w:rPr>
                <w:lang w:val="en-NZ"/>
              </w:rPr>
            </w:pPr>
          </w:p>
          <w:p w14:paraId="363C2A28" w14:textId="77777777" w:rsidR="00DA1DEF" w:rsidRPr="00E60668" w:rsidRDefault="00DA1DEF" w:rsidP="00DA1DEF">
            <w:pPr>
              <w:spacing w:before="120"/>
              <w:ind w:right="34"/>
              <w:jc w:val="both"/>
            </w:pPr>
            <w:r w:rsidRPr="00E60668">
              <w:t>Women were excluded, however, if they had been treated for a high grade squamous abnormality within the three years prior to 1 October 2009, because th</w:t>
            </w:r>
            <w:r w:rsidR="00681A1C" w:rsidRPr="00E60668">
              <w:t>is meant th</w:t>
            </w:r>
            <w:r w:rsidRPr="00E60668">
              <w:t xml:space="preserve">ey met the criteria for </w:t>
            </w:r>
            <w:r w:rsidRPr="00E60668">
              <w:rPr>
                <w:i/>
              </w:rPr>
              <w:t>post-treatment women</w:t>
            </w:r>
            <w:r w:rsidRPr="00E60668">
              <w:t xml:space="preserve">, </w:t>
            </w:r>
            <w:r w:rsidR="00681A1C" w:rsidRPr="00E60668">
              <w:t>rather than</w:t>
            </w:r>
            <w:r w:rsidRPr="00E60668">
              <w:rPr>
                <w:i/>
              </w:rPr>
              <w:t xml:space="preserve"> historical testing.</w:t>
            </w:r>
          </w:p>
          <w:p w14:paraId="3D2A17AC" w14:textId="77777777" w:rsidR="00DA1DEF" w:rsidRPr="00E60668" w:rsidRDefault="00DA1DEF" w:rsidP="00E6668D">
            <w:pPr>
              <w:pStyle w:val="NoSpacing"/>
              <w:rPr>
                <w:lang w:val="en-NZ"/>
              </w:rPr>
            </w:pPr>
          </w:p>
          <w:p w14:paraId="12DB04D8" w14:textId="1C41718B" w:rsidR="0001067C" w:rsidRPr="00E60668" w:rsidRDefault="0001067C" w:rsidP="00E6668D">
            <w:pPr>
              <w:pStyle w:val="NoSpacing"/>
              <w:jc w:val="both"/>
              <w:rPr>
                <w:lang w:val="en-NZ"/>
              </w:rPr>
            </w:pPr>
            <w:r w:rsidRPr="00E60668">
              <w:rPr>
                <w:lang w:val="en-NZ"/>
              </w:rPr>
              <w:t xml:space="preserve">Within the current report, </w:t>
            </w:r>
            <w:r w:rsidR="00BD0410" w:rsidRPr="00E60668">
              <w:rPr>
                <w:lang w:val="en-NZ"/>
              </w:rPr>
              <w:t>R</w:t>
            </w:r>
            <w:r w:rsidRPr="00E60668">
              <w:rPr>
                <w:lang w:val="en-NZ"/>
              </w:rPr>
              <w:t xml:space="preserve">ound 1 and </w:t>
            </w:r>
            <w:r w:rsidR="00BD0410" w:rsidRPr="00E60668">
              <w:rPr>
                <w:lang w:val="en-NZ"/>
              </w:rPr>
              <w:t>R</w:t>
            </w:r>
            <w:r w:rsidRPr="00E60668">
              <w:rPr>
                <w:lang w:val="en-NZ"/>
              </w:rPr>
              <w:t xml:space="preserve">ound 2 historical tests are only considered </w:t>
            </w:r>
            <w:r w:rsidR="00B722D4" w:rsidRPr="00E60668">
              <w:rPr>
                <w:lang w:val="en-NZ"/>
              </w:rPr>
              <w:t>for</w:t>
            </w:r>
            <w:r w:rsidRPr="00E60668">
              <w:rPr>
                <w:lang w:val="en-NZ"/>
              </w:rPr>
              <w:t xml:space="preserve"> women </w:t>
            </w:r>
            <w:r w:rsidR="00DA1DEF" w:rsidRPr="00E60668">
              <w:rPr>
                <w:lang w:val="en-NZ"/>
              </w:rPr>
              <w:t xml:space="preserve">who were both eligible for historical testing on 1 October 2009 </w:t>
            </w:r>
            <w:r w:rsidR="00DA1DEF" w:rsidRPr="00E60668">
              <w:rPr>
                <w:i/>
                <w:lang w:val="en-NZ"/>
              </w:rPr>
              <w:t>and</w:t>
            </w:r>
            <w:r w:rsidR="00DA1DEF" w:rsidRPr="00E60668">
              <w:rPr>
                <w:lang w:val="en-NZ"/>
              </w:rPr>
              <w:t xml:space="preserve"> who also remained eligible for it throughout</w:t>
            </w:r>
            <w:r w:rsidR="002B7DE6" w:rsidRPr="00E60668">
              <w:rPr>
                <w:lang w:val="en-NZ"/>
              </w:rPr>
              <w:t xml:space="preserve"> the current monitoring period.</w:t>
            </w:r>
            <w:r w:rsidR="00DA1DEF" w:rsidRPr="00E60668">
              <w:rPr>
                <w:lang w:val="en-NZ"/>
              </w:rPr>
              <w:t xml:space="preserve"> Therefore, in the current report, women were excluded if</w:t>
            </w:r>
            <w:r w:rsidRPr="00E60668">
              <w:rPr>
                <w:lang w:val="en-NZ"/>
              </w:rPr>
              <w:t>:</w:t>
            </w:r>
          </w:p>
          <w:p w14:paraId="77558066" w14:textId="77777777" w:rsidR="0001067C" w:rsidRPr="00E60668" w:rsidRDefault="00DA1DEF" w:rsidP="003A2FFF">
            <w:pPr>
              <w:numPr>
                <w:ilvl w:val="0"/>
                <w:numId w:val="28"/>
              </w:numPr>
              <w:spacing w:before="120"/>
              <w:ind w:right="34"/>
              <w:jc w:val="both"/>
            </w:pPr>
            <w:r w:rsidRPr="00E60668">
              <w:t>T</w:t>
            </w:r>
            <w:r w:rsidR="0001067C" w:rsidRPr="00E60668">
              <w:t>he</w:t>
            </w:r>
            <w:r w:rsidRPr="00E60668">
              <w:t xml:space="preserve">y were not </w:t>
            </w:r>
            <w:r w:rsidR="0001067C" w:rsidRPr="00E60668">
              <w:t>still alive at the end of the current monitoring period</w:t>
            </w:r>
            <w:r w:rsidRPr="00E60668">
              <w:t xml:space="preserve"> </w:t>
            </w:r>
            <w:r w:rsidRPr="00E60668">
              <w:rPr>
                <w:i/>
              </w:rPr>
              <w:t>(follow-up no longer possible)</w:t>
            </w:r>
            <w:r w:rsidR="0001067C" w:rsidRPr="00E60668">
              <w:t xml:space="preserve">; </w:t>
            </w:r>
            <w:r w:rsidRPr="00E60668">
              <w:t>or</w:t>
            </w:r>
          </w:p>
          <w:p w14:paraId="262BB028" w14:textId="77777777" w:rsidR="0001067C" w:rsidRPr="00E60668" w:rsidRDefault="00DA1DEF" w:rsidP="003A2FFF">
            <w:pPr>
              <w:numPr>
                <w:ilvl w:val="0"/>
                <w:numId w:val="28"/>
              </w:numPr>
              <w:spacing w:before="120"/>
              <w:ind w:right="34"/>
              <w:jc w:val="both"/>
            </w:pPr>
            <w:r w:rsidRPr="00E60668">
              <w:t xml:space="preserve">They had </w:t>
            </w:r>
            <w:r w:rsidR="0001067C" w:rsidRPr="00E60668">
              <w:t xml:space="preserve">a non-squamous high grade abnormality </w:t>
            </w:r>
            <w:r w:rsidR="00C81802" w:rsidRPr="00E60668">
              <w:t xml:space="preserve">between becoming eligible (on 1 October 2009) and the end of the current monitoring period </w:t>
            </w:r>
            <w:r w:rsidR="0001067C" w:rsidRPr="00E60668">
              <w:rPr>
                <w:i/>
              </w:rPr>
              <w:t xml:space="preserve">(no longer eligible for historical testing) </w:t>
            </w:r>
          </w:p>
          <w:p w14:paraId="7511C5F8" w14:textId="77777777" w:rsidR="00E6668D" w:rsidRPr="00E60668" w:rsidRDefault="00E6668D" w:rsidP="00E6668D">
            <w:pPr>
              <w:pStyle w:val="NoSpacing"/>
              <w:rPr>
                <w:lang w:val="en-NZ"/>
              </w:rPr>
            </w:pPr>
          </w:p>
          <w:p w14:paraId="45E4BA52" w14:textId="76FFBA58" w:rsidR="0001067C" w:rsidRPr="00E60668" w:rsidRDefault="0001067C" w:rsidP="00E6668D">
            <w:pPr>
              <w:pStyle w:val="NoSpacing"/>
              <w:jc w:val="both"/>
              <w:rPr>
                <w:lang w:val="en-NZ"/>
              </w:rPr>
            </w:pPr>
            <w:r w:rsidRPr="00E60668">
              <w:rPr>
                <w:lang w:val="en-NZ"/>
              </w:rPr>
              <w:t>HPV tests in these women from</w:t>
            </w:r>
            <w:r w:rsidR="007E5F6F" w:rsidRPr="00E60668">
              <w:rPr>
                <w:lang w:val="en-NZ"/>
              </w:rPr>
              <w:t xml:space="preserve"> 1 October 2009 were retrieved.</w:t>
            </w:r>
            <w:r w:rsidRPr="00E60668">
              <w:rPr>
                <w:lang w:val="en-NZ"/>
              </w:rPr>
              <w:t xml:space="preserve"> HPV tests which appeared to have been carried out for other recommended uses of HPV testing (such as HPV triage of low grade cytology; HPV tests taken at colposcopy; or HPV tests performed to follow-up treatment of a high grade squamous abnormality within the previous three years) were excluded since they were not performed for the</w:t>
            </w:r>
            <w:r w:rsidR="007E5F6F" w:rsidRPr="00E60668">
              <w:rPr>
                <w:lang w:val="en-NZ"/>
              </w:rPr>
              <w:t xml:space="preserve"> purpose of historical testing.</w:t>
            </w:r>
            <w:r w:rsidRPr="00E60668">
              <w:rPr>
                <w:lang w:val="en-NZ"/>
              </w:rPr>
              <w:t xml:space="preserve"> After excluding those tests, the first HPV test in each woman was defined as her </w:t>
            </w:r>
            <w:r w:rsidR="00BD0410" w:rsidRPr="00E60668">
              <w:rPr>
                <w:lang w:val="en-NZ"/>
              </w:rPr>
              <w:t>R</w:t>
            </w:r>
            <w:r w:rsidRPr="00E60668">
              <w:rPr>
                <w:lang w:val="en-NZ"/>
              </w:rPr>
              <w:t>ound 1 historical test.</w:t>
            </w:r>
            <w:r w:rsidR="009712EC" w:rsidRPr="00E60668">
              <w:rPr>
                <w:lang w:val="en-NZ"/>
              </w:rPr>
              <w:t xml:space="preserve"> </w:t>
            </w:r>
            <w:r w:rsidRPr="00E60668">
              <w:rPr>
                <w:lang w:val="en-NZ"/>
              </w:rPr>
              <w:t xml:space="preserve">A </w:t>
            </w:r>
            <w:r w:rsidR="00BD0410" w:rsidRPr="00E60668">
              <w:rPr>
                <w:lang w:val="en-NZ"/>
              </w:rPr>
              <w:t>R</w:t>
            </w:r>
            <w:r w:rsidRPr="00E60668">
              <w:rPr>
                <w:lang w:val="en-NZ"/>
              </w:rPr>
              <w:t xml:space="preserve">ound 2 historical test was defined as the first HPV test which occurred at least 9 months after a </w:t>
            </w:r>
            <w:r w:rsidR="00BD0410" w:rsidRPr="00E60668">
              <w:rPr>
                <w:lang w:val="en-NZ"/>
              </w:rPr>
              <w:t>R</w:t>
            </w:r>
            <w:r w:rsidRPr="00E60668">
              <w:rPr>
                <w:lang w:val="en-NZ"/>
              </w:rPr>
              <w:t>ound 1 historical test.</w:t>
            </w:r>
          </w:p>
          <w:p w14:paraId="72CCC61C" w14:textId="77777777" w:rsidR="00E6668D" w:rsidRPr="00E60668" w:rsidRDefault="00E6668D" w:rsidP="00E6668D">
            <w:pPr>
              <w:pStyle w:val="NoSpacing"/>
              <w:rPr>
                <w:lang w:val="en-NZ"/>
              </w:rPr>
            </w:pPr>
          </w:p>
          <w:p w14:paraId="34D916B6" w14:textId="220DAE19" w:rsidR="0001067C" w:rsidRPr="00E60668" w:rsidRDefault="0001067C" w:rsidP="00E6668D">
            <w:pPr>
              <w:pStyle w:val="NoSpacing"/>
              <w:jc w:val="both"/>
              <w:rPr>
                <w:lang w:val="en-NZ"/>
              </w:rPr>
            </w:pPr>
            <w:r w:rsidRPr="00E60668">
              <w:rPr>
                <w:lang w:val="en-NZ"/>
              </w:rPr>
              <w:t xml:space="preserve">Measures reported by age are based on the age of the women at the end of the current </w:t>
            </w:r>
            <w:r w:rsidR="00325D57" w:rsidRPr="00E60668">
              <w:rPr>
                <w:lang w:val="en-NZ"/>
              </w:rPr>
              <w:t>monitoring</w:t>
            </w:r>
            <w:r w:rsidRPr="00E60668">
              <w:rPr>
                <w:lang w:val="en-NZ"/>
              </w:rPr>
              <w:t xml:space="preserve"> period</w:t>
            </w:r>
            <w:r w:rsidR="003C2D01" w:rsidRPr="00E60668">
              <w:rPr>
                <w:lang w:val="en-NZ"/>
              </w:rPr>
              <w:t xml:space="preserve"> (</w:t>
            </w:r>
            <w:r w:rsidR="005B31C7" w:rsidRPr="00E60668">
              <w:rPr>
                <w:lang w:val="en-NZ"/>
              </w:rPr>
              <w:t xml:space="preserve">i.e. a </w:t>
            </w:r>
            <w:r w:rsidR="00AB0FF5" w:rsidRPr="00E60668">
              <w:rPr>
                <w:lang w:val="en-NZ"/>
              </w:rPr>
              <w:t>woman’s</w:t>
            </w:r>
            <w:r w:rsidR="005B31C7" w:rsidRPr="00E60668">
              <w:rPr>
                <w:lang w:val="en-NZ"/>
              </w:rPr>
              <w:t xml:space="preserve"> age at</w:t>
            </w:r>
            <w:r w:rsidR="00FB47C5" w:rsidRPr="00E60668">
              <w:rPr>
                <w:lang w:val="en-NZ"/>
              </w:rPr>
              <w:t xml:space="preserve"> </w:t>
            </w:r>
            <w:r w:rsidR="00912725" w:rsidRPr="00E60668">
              <w:rPr>
                <w:szCs w:val="23"/>
                <w:lang w:val="en-NZ"/>
              </w:rPr>
              <w:t>30 June</w:t>
            </w:r>
            <w:r w:rsidR="006A312A" w:rsidRPr="00E60668">
              <w:rPr>
                <w:szCs w:val="23"/>
                <w:lang w:val="en-NZ"/>
              </w:rPr>
              <w:t xml:space="preserve"> </w:t>
            </w:r>
            <w:r w:rsidR="00912725" w:rsidRPr="00E60668">
              <w:rPr>
                <w:szCs w:val="23"/>
                <w:lang w:val="en-NZ"/>
              </w:rPr>
              <w:t>2017</w:t>
            </w:r>
            <w:r w:rsidR="00064651" w:rsidRPr="00E60668">
              <w:rPr>
                <w:lang w:val="en-NZ"/>
              </w:rPr>
              <w:t>).</w:t>
            </w:r>
            <w:r w:rsidR="00463D92" w:rsidRPr="00E60668">
              <w:rPr>
                <w:lang w:val="en-NZ"/>
              </w:rPr>
              <w:t xml:space="preserve"> Measures reported by DHB are based on the geographic area relating to the woman’s residence (or if this information is not available, that of her responsible health provider).</w:t>
            </w:r>
          </w:p>
          <w:p w14:paraId="07490562" w14:textId="77777777" w:rsidR="0001067C" w:rsidRPr="00E60668" w:rsidRDefault="0001067C" w:rsidP="003B07AC">
            <w:pPr>
              <w:ind w:right="34"/>
              <w:jc w:val="both"/>
            </w:pPr>
          </w:p>
        </w:tc>
      </w:tr>
      <w:tr w:rsidR="0001067C" w:rsidRPr="00D901C5" w14:paraId="1C8CE383" w14:textId="77777777" w:rsidTr="003B07AC">
        <w:tc>
          <w:tcPr>
            <w:tcW w:w="1526" w:type="dxa"/>
          </w:tcPr>
          <w:p w14:paraId="61EE4719" w14:textId="77777777" w:rsidR="0001067C" w:rsidRPr="00D901C5" w:rsidRDefault="0001067C" w:rsidP="003B07AC">
            <w:pPr>
              <w:spacing w:before="120"/>
              <w:ind w:right="544"/>
              <w:jc w:val="both"/>
              <w:rPr>
                <w:b/>
              </w:rPr>
            </w:pPr>
            <w:r w:rsidRPr="00D901C5">
              <w:rPr>
                <w:b/>
              </w:rPr>
              <w:t>Target</w:t>
            </w:r>
          </w:p>
        </w:tc>
        <w:tc>
          <w:tcPr>
            <w:tcW w:w="7796" w:type="dxa"/>
          </w:tcPr>
          <w:p w14:paraId="0D2A76E2" w14:textId="77777777" w:rsidR="0001067C" w:rsidRPr="00E60668" w:rsidRDefault="0001067C" w:rsidP="003B07AC">
            <w:pPr>
              <w:spacing w:before="120"/>
              <w:ind w:right="544"/>
              <w:jc w:val="both"/>
            </w:pPr>
            <w:r w:rsidRPr="00E60668">
              <w:t>Targets have not yet been set.</w:t>
            </w:r>
          </w:p>
          <w:p w14:paraId="311F65B0" w14:textId="77777777" w:rsidR="0001067C" w:rsidRPr="00E60668" w:rsidRDefault="0001067C" w:rsidP="003B07AC">
            <w:pPr>
              <w:ind w:right="544"/>
              <w:jc w:val="both"/>
            </w:pPr>
          </w:p>
        </w:tc>
      </w:tr>
      <w:tr w:rsidR="0001067C" w:rsidRPr="00D901C5" w14:paraId="14CD2DA5" w14:textId="77777777" w:rsidTr="003B07AC">
        <w:tc>
          <w:tcPr>
            <w:tcW w:w="1526" w:type="dxa"/>
            <w:tcBorders>
              <w:bottom w:val="single" w:sz="4" w:space="0" w:color="auto"/>
            </w:tcBorders>
          </w:tcPr>
          <w:p w14:paraId="6400D282" w14:textId="77777777" w:rsidR="0001067C" w:rsidRPr="00D901C5" w:rsidRDefault="0001067C" w:rsidP="003B07AC">
            <w:pPr>
              <w:spacing w:before="120"/>
              <w:ind w:right="544"/>
              <w:jc w:val="both"/>
              <w:rPr>
                <w:b/>
              </w:rPr>
            </w:pPr>
            <w:r w:rsidRPr="00D901C5">
              <w:rPr>
                <w:b/>
              </w:rPr>
              <w:t>Current Situation</w:t>
            </w:r>
          </w:p>
          <w:p w14:paraId="0E98AEBB" w14:textId="77777777" w:rsidR="0001067C" w:rsidRPr="00D901C5" w:rsidRDefault="0001067C" w:rsidP="003B07AC">
            <w:pPr>
              <w:spacing w:before="120"/>
              <w:ind w:right="544"/>
              <w:jc w:val="both"/>
              <w:rPr>
                <w:b/>
              </w:rPr>
            </w:pPr>
          </w:p>
        </w:tc>
        <w:tc>
          <w:tcPr>
            <w:tcW w:w="7796" w:type="dxa"/>
          </w:tcPr>
          <w:p w14:paraId="1273E5D2" w14:textId="77777777" w:rsidR="0001067C" w:rsidRPr="00E60668" w:rsidRDefault="0001067C" w:rsidP="006555EE">
            <w:pPr>
              <w:spacing w:before="120"/>
              <w:ind w:right="544"/>
              <w:jc w:val="both"/>
              <w:rPr>
                <w:b/>
                <w:i/>
              </w:rPr>
            </w:pPr>
            <w:r w:rsidRPr="00E60668">
              <w:rPr>
                <w:b/>
                <w:i/>
              </w:rPr>
              <w:t xml:space="preserve">Overall women eligible for historical testing </w:t>
            </w:r>
          </w:p>
          <w:p w14:paraId="03447160" w14:textId="7803709D" w:rsidR="0001067C" w:rsidRPr="00E60668" w:rsidRDefault="0001067C" w:rsidP="006555EE">
            <w:pPr>
              <w:pStyle w:val="NoSpacing"/>
              <w:jc w:val="both"/>
              <w:rPr>
                <w:lang w:val="en-NZ"/>
              </w:rPr>
            </w:pPr>
            <w:r w:rsidRPr="00E60668">
              <w:rPr>
                <w:lang w:val="en-NZ"/>
              </w:rPr>
              <w:t xml:space="preserve">There were </w:t>
            </w:r>
            <w:r w:rsidR="00912725" w:rsidRPr="00E60668">
              <w:rPr>
                <w:szCs w:val="23"/>
                <w:lang w:val="en-NZ"/>
              </w:rPr>
              <w:t>50,504</w:t>
            </w:r>
            <w:r w:rsidR="00A14380" w:rsidRPr="00E60668">
              <w:rPr>
                <w:lang w:val="en-NZ"/>
              </w:rPr>
              <w:t xml:space="preserve"> </w:t>
            </w:r>
            <w:r w:rsidR="00600D8F">
              <w:rPr>
                <w:lang w:val="en-NZ"/>
              </w:rPr>
              <w:t xml:space="preserve">women who, </w:t>
            </w:r>
            <w:r w:rsidRPr="00E60668">
              <w:rPr>
                <w:lang w:val="en-NZ"/>
              </w:rPr>
              <w:t>at 1 October 2009, were eligible for HPV testing</w:t>
            </w:r>
            <w:r w:rsidR="00CA7A04" w:rsidRPr="00E60668">
              <w:rPr>
                <w:lang w:val="en-NZ"/>
              </w:rPr>
              <w:t xml:space="preserve"> to follow-up a historical squamous high grade abnormality (“historical testing”)</w:t>
            </w:r>
            <w:r w:rsidR="007E5F6F" w:rsidRPr="00E60668">
              <w:rPr>
                <w:lang w:val="en-NZ"/>
              </w:rPr>
              <w:t>.</w:t>
            </w:r>
            <w:r w:rsidRPr="00E60668">
              <w:rPr>
                <w:lang w:val="en-NZ"/>
              </w:rPr>
              <w:t xml:space="preserve"> Of these women, </w:t>
            </w:r>
            <w:r w:rsidR="00912725" w:rsidRPr="00E60668">
              <w:rPr>
                <w:szCs w:val="23"/>
                <w:lang w:val="en-NZ"/>
              </w:rPr>
              <w:t>49,384</w:t>
            </w:r>
            <w:r w:rsidR="009E2A08" w:rsidRPr="00E60668">
              <w:rPr>
                <w:lang w:val="en-NZ"/>
              </w:rPr>
              <w:t xml:space="preserve"> </w:t>
            </w:r>
            <w:r w:rsidRPr="00E60668">
              <w:rPr>
                <w:lang w:val="en-NZ"/>
              </w:rPr>
              <w:t xml:space="preserve">are considered in the current report (the remaining women </w:t>
            </w:r>
            <w:r w:rsidR="003C2D01" w:rsidRPr="00E60668">
              <w:rPr>
                <w:lang w:val="en-NZ"/>
              </w:rPr>
              <w:t>we</w:t>
            </w:r>
            <w:r w:rsidRPr="00E60668">
              <w:rPr>
                <w:lang w:val="en-NZ"/>
              </w:rPr>
              <w:t>re excluded because they were no longer alive at the end of the current monitoring period, or were no longer eligible for historical testing because they had a non-squamous high grade abnormality since 1 October 2009).</w:t>
            </w:r>
            <w:r w:rsidR="009712EC" w:rsidRPr="00E60668">
              <w:rPr>
                <w:lang w:val="en-NZ"/>
              </w:rPr>
              <w:t xml:space="preserve"> </w:t>
            </w:r>
            <w:r w:rsidRPr="00E60668">
              <w:rPr>
                <w:lang w:val="en-NZ"/>
              </w:rPr>
              <w:t xml:space="preserve">There were </w:t>
            </w:r>
            <w:r w:rsidR="00B66D8C" w:rsidRPr="00E60668">
              <w:rPr>
                <w:lang w:val="en-NZ"/>
              </w:rPr>
              <w:t>no</w:t>
            </w:r>
            <w:r w:rsidRPr="00E60668">
              <w:rPr>
                <w:lang w:val="en-NZ"/>
              </w:rPr>
              <w:t xml:space="preserve"> women eligible for historical testing who were aged less than 25 years at the end of the current monitoring period</w:t>
            </w:r>
            <w:r w:rsidR="00195AFC" w:rsidRPr="00E60668">
              <w:rPr>
                <w:lang w:val="en-NZ"/>
              </w:rPr>
              <w:t>; however</w:t>
            </w:r>
            <w:r w:rsidR="00253CAC" w:rsidRPr="00E60668">
              <w:rPr>
                <w:lang w:val="en-NZ"/>
              </w:rPr>
              <w:t>,</w:t>
            </w:r>
            <w:r w:rsidR="00195AFC" w:rsidRPr="00E60668">
              <w:rPr>
                <w:lang w:val="en-NZ"/>
              </w:rPr>
              <w:t xml:space="preserve"> t</w:t>
            </w:r>
            <w:r w:rsidRPr="00E60668">
              <w:rPr>
                <w:lang w:val="en-NZ"/>
              </w:rPr>
              <w:t xml:space="preserve">his is not unexpected, as women </w:t>
            </w:r>
            <w:r w:rsidR="00502D11" w:rsidRPr="00E60668">
              <w:rPr>
                <w:lang w:val="en-NZ"/>
              </w:rPr>
              <w:t xml:space="preserve">in this age group </w:t>
            </w:r>
            <w:r w:rsidRPr="00E60668">
              <w:rPr>
                <w:lang w:val="en-NZ"/>
              </w:rPr>
              <w:t xml:space="preserve">would </w:t>
            </w:r>
            <w:r w:rsidR="00502D11" w:rsidRPr="00E60668">
              <w:rPr>
                <w:lang w:val="en-NZ"/>
              </w:rPr>
              <w:t xml:space="preserve">have </w:t>
            </w:r>
            <w:r w:rsidRPr="00E60668">
              <w:rPr>
                <w:lang w:val="en-NZ"/>
              </w:rPr>
              <w:t>be</w:t>
            </w:r>
            <w:r w:rsidR="00502D11" w:rsidRPr="00E60668">
              <w:rPr>
                <w:lang w:val="en-NZ"/>
              </w:rPr>
              <w:t>en</w:t>
            </w:r>
            <w:r w:rsidRPr="00E60668">
              <w:rPr>
                <w:lang w:val="en-NZ"/>
              </w:rPr>
              <w:t xml:space="preserve"> </w:t>
            </w:r>
            <w:r w:rsidR="00502D11" w:rsidRPr="00E60668">
              <w:rPr>
                <w:lang w:val="en-NZ"/>
              </w:rPr>
              <w:t xml:space="preserve">aged </w:t>
            </w:r>
            <w:r w:rsidRPr="00E60668">
              <w:rPr>
                <w:lang w:val="en-NZ"/>
              </w:rPr>
              <w:t xml:space="preserve">less than </w:t>
            </w:r>
            <w:r w:rsidR="00502D11" w:rsidRPr="00E60668">
              <w:rPr>
                <w:lang w:val="en-NZ"/>
              </w:rPr>
              <w:t>18</w:t>
            </w:r>
            <w:r w:rsidRPr="00E60668">
              <w:rPr>
                <w:lang w:val="en-NZ"/>
              </w:rPr>
              <w:t xml:space="preserve"> years old on 1 October 2009</w:t>
            </w:r>
            <w:r w:rsidR="00E23829" w:rsidRPr="00E60668">
              <w:rPr>
                <w:lang w:val="en-NZ"/>
              </w:rPr>
              <w:t xml:space="preserve"> </w:t>
            </w:r>
            <w:r w:rsidR="00502D11" w:rsidRPr="00E60668">
              <w:rPr>
                <w:lang w:val="en-NZ"/>
              </w:rPr>
              <w:t xml:space="preserve">and few women this age are screened or treated for high grade </w:t>
            </w:r>
            <w:r w:rsidR="00502D11" w:rsidRPr="000C0FD7">
              <w:rPr>
                <w:lang w:val="en-NZ"/>
              </w:rPr>
              <w:t xml:space="preserve">abnormalities </w:t>
            </w:r>
            <w:r w:rsidR="00E23829" w:rsidRPr="000C0FD7">
              <w:rPr>
                <w:lang w:val="en-NZ"/>
              </w:rPr>
              <w:t>(</w:t>
            </w:r>
            <w:r w:rsidR="00100CC8" w:rsidRPr="000C0FD7">
              <w:rPr>
                <w:lang w:val="en-NZ"/>
              </w:rPr>
              <w:fldChar w:fldCharType="begin"/>
            </w:r>
            <w:r w:rsidR="00E23829" w:rsidRPr="000C0FD7">
              <w:rPr>
                <w:lang w:val="en-NZ"/>
              </w:rPr>
              <w:instrText xml:space="preserve"> REF _Ref402251750 \h </w:instrText>
            </w:r>
            <w:r w:rsidR="008B5CC2" w:rsidRPr="000C0FD7">
              <w:rPr>
                <w:lang w:val="en-NZ"/>
              </w:rPr>
              <w:instrText xml:space="preserve"> \* MERGEFORMAT </w:instrText>
            </w:r>
            <w:r w:rsidR="00100CC8" w:rsidRPr="000C0FD7">
              <w:rPr>
                <w:lang w:val="en-NZ"/>
              </w:rPr>
            </w:r>
            <w:r w:rsidR="00100CC8" w:rsidRPr="000C0FD7">
              <w:rPr>
                <w:lang w:val="en-NZ"/>
              </w:rPr>
              <w:fldChar w:fldCharType="separate"/>
            </w:r>
            <w:r w:rsidR="00B73FE3" w:rsidRPr="00B73FE3">
              <w:rPr>
                <w:lang w:val="en-NZ"/>
              </w:rPr>
              <w:t xml:space="preserve">Table </w:t>
            </w:r>
            <w:r w:rsidR="00B73FE3" w:rsidRPr="00B73FE3">
              <w:rPr>
                <w:noProof/>
                <w:lang w:val="en-NZ"/>
              </w:rPr>
              <w:t>77</w:t>
            </w:r>
            <w:r w:rsidR="00100CC8" w:rsidRPr="000C0FD7">
              <w:rPr>
                <w:lang w:val="en-NZ"/>
              </w:rPr>
              <w:fldChar w:fldCharType="end"/>
            </w:r>
            <w:r w:rsidR="00E23829" w:rsidRPr="000C0FD7">
              <w:rPr>
                <w:lang w:val="en-NZ"/>
              </w:rPr>
              <w:t>).</w:t>
            </w:r>
            <w:r w:rsidR="00E23829" w:rsidRPr="00E60668">
              <w:rPr>
                <w:lang w:val="en-NZ"/>
              </w:rPr>
              <w:t xml:space="preserve"> </w:t>
            </w:r>
          </w:p>
          <w:p w14:paraId="73BE194F" w14:textId="77777777" w:rsidR="0001067C" w:rsidRPr="00E60668" w:rsidRDefault="0001067C" w:rsidP="00E6668D">
            <w:pPr>
              <w:pStyle w:val="NoSpacing"/>
              <w:rPr>
                <w:szCs w:val="23"/>
                <w:lang w:val="en-NZ"/>
              </w:rPr>
            </w:pPr>
            <w:r w:rsidRPr="00E60668">
              <w:rPr>
                <w:lang w:val="en-NZ"/>
              </w:rPr>
              <w:t xml:space="preserve"> </w:t>
            </w:r>
          </w:p>
          <w:p w14:paraId="5EDDD6B3" w14:textId="77777777" w:rsidR="0001067C" w:rsidRPr="00E60668" w:rsidRDefault="0001067C" w:rsidP="00E6668D">
            <w:pPr>
              <w:pStyle w:val="NoSpacing"/>
              <w:rPr>
                <w:b/>
                <w:i/>
                <w:lang w:val="en-NZ"/>
              </w:rPr>
            </w:pPr>
            <w:r w:rsidRPr="00E60668">
              <w:rPr>
                <w:b/>
                <w:i/>
                <w:lang w:val="en-NZ"/>
              </w:rPr>
              <w:t xml:space="preserve">HPV tests </w:t>
            </w:r>
            <w:r w:rsidR="00CA7A04" w:rsidRPr="00E60668">
              <w:rPr>
                <w:b/>
                <w:i/>
                <w:lang w:val="en-NZ"/>
              </w:rPr>
              <w:t>performed for historical reasons</w:t>
            </w:r>
          </w:p>
          <w:p w14:paraId="7F826A43" w14:textId="3312D69A" w:rsidR="0001067C" w:rsidRPr="00E60668" w:rsidRDefault="00E23829" w:rsidP="006555EE">
            <w:pPr>
              <w:pStyle w:val="NoSpacing"/>
              <w:jc w:val="both"/>
              <w:rPr>
                <w:lang w:val="en-NZ"/>
              </w:rPr>
            </w:pPr>
            <w:r w:rsidRPr="00E60668">
              <w:rPr>
                <w:lang w:val="en-NZ"/>
              </w:rPr>
              <w:t xml:space="preserve">Overall, </w:t>
            </w:r>
            <w:r w:rsidR="00912725" w:rsidRPr="00E60668">
              <w:rPr>
                <w:szCs w:val="23"/>
                <w:lang w:val="en-NZ"/>
              </w:rPr>
              <w:t>32,066</w:t>
            </w:r>
            <w:r w:rsidR="00A05ADB" w:rsidRPr="00E60668">
              <w:rPr>
                <w:lang w:val="en-NZ"/>
              </w:rPr>
              <w:t xml:space="preserve"> </w:t>
            </w:r>
            <w:r w:rsidR="0001067C" w:rsidRPr="00E60668">
              <w:rPr>
                <w:lang w:val="en-NZ"/>
              </w:rPr>
              <w:t>(</w:t>
            </w:r>
            <w:r w:rsidR="00912725" w:rsidRPr="00E60668">
              <w:rPr>
                <w:szCs w:val="23"/>
                <w:lang w:val="en-NZ"/>
              </w:rPr>
              <w:t>64.9</w:t>
            </w:r>
            <w:r w:rsidR="00FF15EB" w:rsidRPr="00E60668">
              <w:rPr>
                <w:szCs w:val="23"/>
                <w:lang w:val="en-NZ"/>
              </w:rPr>
              <w:t>%</w:t>
            </w:r>
            <w:r w:rsidR="0001067C" w:rsidRPr="00E60668">
              <w:rPr>
                <w:lang w:val="en-NZ"/>
              </w:rPr>
              <w:t xml:space="preserve">) of the women eligible for historical testing have a </w:t>
            </w:r>
            <w:r w:rsidR="00BD0410" w:rsidRPr="00E60668">
              <w:rPr>
                <w:lang w:val="en-NZ"/>
              </w:rPr>
              <w:t>R</w:t>
            </w:r>
            <w:r w:rsidR="0001067C" w:rsidRPr="00E60668">
              <w:rPr>
                <w:lang w:val="en-NZ"/>
              </w:rPr>
              <w:t xml:space="preserve">ound 1 historical test recorded on the NCSP Register. There were </w:t>
            </w:r>
            <w:r w:rsidR="00912725" w:rsidRPr="00E60668">
              <w:rPr>
                <w:szCs w:val="23"/>
                <w:lang w:val="en-NZ"/>
              </w:rPr>
              <w:t>25,746</w:t>
            </w:r>
            <w:r w:rsidR="0001067C" w:rsidRPr="00E60668">
              <w:rPr>
                <w:lang w:val="en-NZ"/>
              </w:rPr>
              <w:t xml:space="preserve"> women who also have a </w:t>
            </w:r>
            <w:r w:rsidR="00BD0410" w:rsidRPr="00E60668">
              <w:rPr>
                <w:lang w:val="en-NZ"/>
              </w:rPr>
              <w:t>R</w:t>
            </w:r>
            <w:r w:rsidR="0001067C" w:rsidRPr="00E60668">
              <w:rPr>
                <w:lang w:val="en-NZ"/>
              </w:rPr>
              <w:t>ound 2 historical test (</w:t>
            </w:r>
            <w:r w:rsidR="00912725" w:rsidRPr="00E60668">
              <w:rPr>
                <w:szCs w:val="23"/>
                <w:lang w:val="en-NZ"/>
              </w:rPr>
              <w:t>52.1</w:t>
            </w:r>
            <w:r w:rsidRPr="00E60668">
              <w:rPr>
                <w:szCs w:val="23"/>
                <w:lang w:val="en-NZ"/>
              </w:rPr>
              <w:t>%</w:t>
            </w:r>
            <w:r w:rsidRPr="00E60668">
              <w:rPr>
                <w:lang w:val="en-NZ"/>
              </w:rPr>
              <w:t xml:space="preserve"> of eligible women; </w:t>
            </w:r>
            <w:r w:rsidR="00912725" w:rsidRPr="00E60668">
              <w:rPr>
                <w:szCs w:val="23"/>
                <w:lang w:val="en-NZ"/>
              </w:rPr>
              <w:t>80.3</w:t>
            </w:r>
            <w:r w:rsidR="0001067C" w:rsidRPr="00E60668">
              <w:rPr>
                <w:szCs w:val="23"/>
                <w:lang w:val="en-NZ"/>
              </w:rPr>
              <w:t>%</w:t>
            </w:r>
            <w:r w:rsidR="0001067C" w:rsidRPr="00E60668">
              <w:rPr>
                <w:lang w:val="en-NZ"/>
              </w:rPr>
              <w:t xml:space="preserve"> of those with a </w:t>
            </w:r>
            <w:r w:rsidR="00BD0410" w:rsidRPr="00E60668">
              <w:rPr>
                <w:lang w:val="en-NZ"/>
              </w:rPr>
              <w:t>R</w:t>
            </w:r>
            <w:r w:rsidR="0001067C" w:rsidRPr="00E60668">
              <w:rPr>
                <w:lang w:val="en-NZ"/>
              </w:rPr>
              <w:t xml:space="preserve">ound 1 test). </w:t>
            </w:r>
          </w:p>
          <w:p w14:paraId="4933995B" w14:textId="77777777" w:rsidR="00E6668D" w:rsidRPr="00E60668" w:rsidRDefault="00E6668D" w:rsidP="00E6668D">
            <w:pPr>
              <w:pStyle w:val="NoSpacing"/>
              <w:rPr>
                <w:lang w:val="en-NZ"/>
              </w:rPr>
            </w:pPr>
          </w:p>
          <w:p w14:paraId="5B8F0C34" w14:textId="3CF59B53" w:rsidR="0001067C" w:rsidRPr="00E60668" w:rsidRDefault="0001067C" w:rsidP="00E6668D">
            <w:pPr>
              <w:pStyle w:val="NoSpacing"/>
              <w:jc w:val="both"/>
              <w:rPr>
                <w:lang w:val="en-NZ"/>
              </w:rPr>
            </w:pPr>
            <w:r w:rsidRPr="00E60668">
              <w:rPr>
                <w:lang w:val="en-NZ"/>
              </w:rPr>
              <w:t xml:space="preserve">The proportion of women with historical tests varied by age. Among women aged 25 </w:t>
            </w:r>
            <w:r w:rsidR="008619B4" w:rsidRPr="00E60668">
              <w:rPr>
                <w:lang w:val="en-NZ"/>
              </w:rPr>
              <w:t>to 69</w:t>
            </w:r>
            <w:r w:rsidRPr="00E60668">
              <w:rPr>
                <w:lang w:val="en-NZ"/>
              </w:rPr>
              <w:t xml:space="preserve"> years at the end of the current </w:t>
            </w:r>
            <w:r w:rsidR="00325D57" w:rsidRPr="00E60668">
              <w:rPr>
                <w:lang w:val="en-NZ"/>
              </w:rPr>
              <w:t>monitoring</w:t>
            </w:r>
            <w:r w:rsidRPr="00E60668">
              <w:rPr>
                <w:lang w:val="en-NZ"/>
              </w:rPr>
              <w:t xml:space="preserve"> period, the proportion of eligible women with a historical test varied from </w:t>
            </w:r>
            <w:r w:rsidR="00912725" w:rsidRPr="00E60668">
              <w:rPr>
                <w:szCs w:val="23"/>
                <w:lang w:val="en-NZ"/>
              </w:rPr>
              <w:t>51.0</w:t>
            </w:r>
            <w:r w:rsidR="00D3314D" w:rsidRPr="00E60668">
              <w:rPr>
                <w:szCs w:val="23"/>
                <w:lang w:val="en-NZ"/>
              </w:rPr>
              <w:t>%</w:t>
            </w:r>
            <w:r w:rsidRPr="00E60668">
              <w:rPr>
                <w:lang w:val="en-NZ"/>
              </w:rPr>
              <w:t xml:space="preserve"> (</w:t>
            </w:r>
            <w:r w:rsidR="00912725" w:rsidRPr="00E60668">
              <w:rPr>
                <w:szCs w:val="23"/>
                <w:lang w:val="en-NZ"/>
              </w:rPr>
              <w:t>25-29</w:t>
            </w:r>
            <w:r w:rsidR="00F60936" w:rsidRPr="00E60668">
              <w:rPr>
                <w:lang w:val="en-NZ"/>
              </w:rPr>
              <w:t xml:space="preserve"> </w:t>
            </w:r>
            <w:r w:rsidRPr="00E60668">
              <w:rPr>
                <w:lang w:val="en-NZ"/>
              </w:rPr>
              <w:t xml:space="preserve">years) to </w:t>
            </w:r>
            <w:r w:rsidR="00912725" w:rsidRPr="00E60668">
              <w:rPr>
                <w:szCs w:val="23"/>
                <w:lang w:val="en-NZ"/>
              </w:rPr>
              <w:t>67.4</w:t>
            </w:r>
            <w:r w:rsidR="00D3314D" w:rsidRPr="00E60668">
              <w:rPr>
                <w:szCs w:val="23"/>
                <w:lang w:val="en-NZ"/>
              </w:rPr>
              <w:t>%</w:t>
            </w:r>
            <w:r w:rsidRPr="00E60668">
              <w:rPr>
                <w:lang w:val="en-NZ"/>
              </w:rPr>
              <w:t xml:space="preserve"> (</w:t>
            </w:r>
            <w:r w:rsidR="00912725" w:rsidRPr="00E60668">
              <w:rPr>
                <w:szCs w:val="23"/>
                <w:lang w:val="en-NZ"/>
              </w:rPr>
              <w:t>60-64</w:t>
            </w:r>
            <w:r w:rsidR="00F60936" w:rsidRPr="00E60668">
              <w:rPr>
                <w:lang w:val="en-NZ"/>
              </w:rPr>
              <w:t xml:space="preserve"> </w:t>
            </w:r>
            <w:r w:rsidRPr="00E60668">
              <w:rPr>
                <w:lang w:val="en-NZ"/>
              </w:rPr>
              <w:t xml:space="preserve">years) for </w:t>
            </w:r>
            <w:r w:rsidR="00BD0410" w:rsidRPr="00E60668">
              <w:rPr>
                <w:lang w:val="en-NZ"/>
              </w:rPr>
              <w:t>R</w:t>
            </w:r>
            <w:r w:rsidRPr="00E60668">
              <w:rPr>
                <w:lang w:val="en-NZ"/>
              </w:rPr>
              <w:t xml:space="preserve">ound 1 tests, and from </w:t>
            </w:r>
            <w:r w:rsidR="00912725" w:rsidRPr="00E60668">
              <w:rPr>
                <w:szCs w:val="23"/>
                <w:lang w:val="en-NZ"/>
              </w:rPr>
              <w:t>40.6</w:t>
            </w:r>
            <w:r w:rsidR="00346B88" w:rsidRPr="00E60668">
              <w:rPr>
                <w:szCs w:val="23"/>
                <w:lang w:val="en-NZ"/>
              </w:rPr>
              <w:t>%</w:t>
            </w:r>
            <w:r w:rsidRPr="00E60668">
              <w:rPr>
                <w:lang w:val="en-NZ"/>
              </w:rPr>
              <w:t xml:space="preserve"> (</w:t>
            </w:r>
            <w:r w:rsidR="00912725" w:rsidRPr="00E60668">
              <w:rPr>
                <w:szCs w:val="23"/>
                <w:lang w:val="en-NZ"/>
              </w:rPr>
              <w:t>25-29</w:t>
            </w:r>
            <w:r w:rsidR="00346B88" w:rsidRPr="00E60668">
              <w:rPr>
                <w:szCs w:val="23"/>
                <w:lang w:val="en-NZ"/>
              </w:rPr>
              <w:t xml:space="preserve"> </w:t>
            </w:r>
            <w:r w:rsidRPr="00E60668">
              <w:rPr>
                <w:lang w:val="en-NZ"/>
              </w:rPr>
              <w:t xml:space="preserve">years) to </w:t>
            </w:r>
            <w:r w:rsidR="00912725" w:rsidRPr="00E60668">
              <w:rPr>
                <w:szCs w:val="23"/>
                <w:lang w:val="en-NZ"/>
              </w:rPr>
              <w:t>55.6</w:t>
            </w:r>
            <w:r w:rsidR="00346B88" w:rsidRPr="00E60668">
              <w:rPr>
                <w:szCs w:val="23"/>
                <w:lang w:val="en-NZ"/>
              </w:rPr>
              <w:t>%</w:t>
            </w:r>
            <w:r w:rsidRPr="00E60668">
              <w:rPr>
                <w:lang w:val="en-NZ"/>
              </w:rPr>
              <w:t xml:space="preserve"> (</w:t>
            </w:r>
            <w:r w:rsidR="00912725" w:rsidRPr="00E60668">
              <w:rPr>
                <w:szCs w:val="23"/>
                <w:lang w:val="en-NZ"/>
              </w:rPr>
              <w:t>60-64</w:t>
            </w:r>
            <w:r w:rsidR="00346B88" w:rsidRPr="00E60668">
              <w:rPr>
                <w:szCs w:val="23"/>
                <w:lang w:val="en-NZ"/>
              </w:rPr>
              <w:t xml:space="preserve"> </w:t>
            </w:r>
            <w:r w:rsidRPr="00E60668">
              <w:rPr>
                <w:lang w:val="en-NZ"/>
              </w:rPr>
              <w:t xml:space="preserve">years) for </w:t>
            </w:r>
            <w:r w:rsidR="00BD0410" w:rsidRPr="00E60668">
              <w:rPr>
                <w:lang w:val="en-NZ"/>
              </w:rPr>
              <w:t>R</w:t>
            </w:r>
            <w:r w:rsidRPr="00E60668">
              <w:rPr>
                <w:lang w:val="en-NZ"/>
              </w:rPr>
              <w:t>ound 2 test</w:t>
            </w:r>
            <w:r w:rsidRPr="000B5482">
              <w:rPr>
                <w:lang w:val="en-NZ"/>
              </w:rPr>
              <w:t>s (</w:t>
            </w:r>
            <w:r w:rsidR="003F28A4" w:rsidRPr="000B5482">
              <w:rPr>
                <w:lang w:val="en-NZ"/>
              </w:rPr>
              <w:fldChar w:fldCharType="begin"/>
            </w:r>
            <w:r w:rsidR="003F28A4" w:rsidRPr="000B5482">
              <w:rPr>
                <w:lang w:val="en-NZ"/>
              </w:rPr>
              <w:instrText xml:space="preserve"> REF _Ref402251786 \h </w:instrText>
            </w:r>
            <w:r w:rsidR="007C4E53" w:rsidRPr="000B5482">
              <w:rPr>
                <w:lang w:val="en-NZ"/>
              </w:rPr>
              <w:instrText xml:space="preserve"> \* MERGEFORMAT </w:instrText>
            </w:r>
            <w:r w:rsidR="003F28A4" w:rsidRPr="000B5482">
              <w:rPr>
                <w:lang w:val="en-NZ"/>
              </w:rPr>
            </w:r>
            <w:r w:rsidR="003F28A4" w:rsidRPr="000B5482">
              <w:rPr>
                <w:lang w:val="en-NZ"/>
              </w:rPr>
              <w:fldChar w:fldCharType="separate"/>
            </w:r>
            <w:r w:rsidR="00B73FE3" w:rsidRPr="00B73FE3">
              <w:rPr>
                <w:lang w:val="en-NZ"/>
              </w:rPr>
              <w:t xml:space="preserve">Figure </w:t>
            </w:r>
            <w:r w:rsidR="00B73FE3" w:rsidRPr="00B73FE3">
              <w:rPr>
                <w:noProof/>
                <w:lang w:val="en-NZ"/>
              </w:rPr>
              <w:t>99</w:t>
            </w:r>
            <w:r w:rsidR="003F28A4" w:rsidRPr="000B5482">
              <w:rPr>
                <w:lang w:val="en-NZ"/>
              </w:rPr>
              <w:fldChar w:fldCharType="end"/>
            </w:r>
            <w:r w:rsidR="00D97510" w:rsidRPr="000B5482">
              <w:rPr>
                <w:lang w:val="en-NZ"/>
              </w:rPr>
              <w:t xml:space="preserve">, </w:t>
            </w:r>
            <w:r w:rsidR="00100CC8" w:rsidRPr="000B5482">
              <w:rPr>
                <w:lang w:val="en-NZ"/>
              </w:rPr>
              <w:fldChar w:fldCharType="begin"/>
            </w:r>
            <w:r w:rsidR="00D97510" w:rsidRPr="000B5482">
              <w:rPr>
                <w:lang w:val="en-NZ"/>
              </w:rPr>
              <w:instrText xml:space="preserve"> REF _Ref402251750 \h </w:instrText>
            </w:r>
            <w:r w:rsidR="008619B4" w:rsidRPr="000B5482">
              <w:rPr>
                <w:lang w:val="en-NZ"/>
              </w:rPr>
              <w:instrText xml:space="preserve"> \* MERGEFORMAT </w:instrText>
            </w:r>
            <w:r w:rsidR="00100CC8" w:rsidRPr="000B5482">
              <w:rPr>
                <w:lang w:val="en-NZ"/>
              </w:rPr>
            </w:r>
            <w:r w:rsidR="00100CC8" w:rsidRPr="000B5482">
              <w:rPr>
                <w:lang w:val="en-NZ"/>
              </w:rPr>
              <w:fldChar w:fldCharType="separate"/>
            </w:r>
            <w:r w:rsidR="00B73FE3" w:rsidRPr="00B73FE3">
              <w:rPr>
                <w:lang w:val="en-NZ"/>
              </w:rPr>
              <w:t>Table 77</w:t>
            </w:r>
            <w:r w:rsidR="00100CC8" w:rsidRPr="000B5482">
              <w:rPr>
                <w:lang w:val="en-NZ"/>
              </w:rPr>
              <w:fldChar w:fldCharType="end"/>
            </w:r>
            <w:r w:rsidRPr="000C0FD7">
              <w:rPr>
                <w:lang w:val="en-NZ"/>
              </w:rPr>
              <w:t>).</w:t>
            </w:r>
          </w:p>
          <w:p w14:paraId="19D4000F" w14:textId="77777777" w:rsidR="00E6668D" w:rsidRPr="00E60668" w:rsidRDefault="00E6668D" w:rsidP="00E6668D">
            <w:pPr>
              <w:pStyle w:val="NoSpacing"/>
              <w:rPr>
                <w:lang w:val="en-NZ"/>
              </w:rPr>
            </w:pPr>
          </w:p>
          <w:p w14:paraId="7512F8C4" w14:textId="4886A627" w:rsidR="0001067C" w:rsidRPr="00E60668" w:rsidRDefault="0001067C" w:rsidP="00E6668D">
            <w:pPr>
              <w:pStyle w:val="NoSpacing"/>
              <w:jc w:val="both"/>
              <w:rPr>
                <w:lang w:val="en-NZ"/>
              </w:rPr>
            </w:pPr>
            <w:r w:rsidRPr="00E60668">
              <w:rPr>
                <w:lang w:val="en-NZ"/>
              </w:rPr>
              <w:t xml:space="preserve">The proportion of eligible women with historical tests also varied by DHB, from </w:t>
            </w:r>
            <w:r w:rsidR="00912725" w:rsidRPr="00E60668">
              <w:rPr>
                <w:szCs w:val="23"/>
                <w:lang w:val="en-NZ"/>
              </w:rPr>
              <w:t>52.5</w:t>
            </w:r>
            <w:r w:rsidR="000232A6" w:rsidRPr="00E60668">
              <w:rPr>
                <w:szCs w:val="23"/>
                <w:lang w:val="en-NZ"/>
              </w:rPr>
              <w:t>%</w:t>
            </w:r>
            <w:r w:rsidRPr="00E60668">
              <w:rPr>
                <w:lang w:val="en-NZ"/>
              </w:rPr>
              <w:t xml:space="preserve"> (</w:t>
            </w:r>
            <w:r w:rsidR="00912725" w:rsidRPr="00E60668">
              <w:rPr>
                <w:szCs w:val="23"/>
                <w:lang w:val="en-NZ"/>
              </w:rPr>
              <w:t>Counties Manukau</w:t>
            </w:r>
            <w:r w:rsidR="00B45196" w:rsidRPr="00E60668">
              <w:rPr>
                <w:lang w:val="en-NZ"/>
              </w:rPr>
              <w:t>)</w:t>
            </w:r>
            <w:r w:rsidR="00464A86" w:rsidRPr="00E60668">
              <w:rPr>
                <w:lang w:val="en-NZ"/>
              </w:rPr>
              <w:t xml:space="preserve"> </w:t>
            </w:r>
            <w:r w:rsidRPr="00E60668">
              <w:rPr>
                <w:lang w:val="en-NZ"/>
              </w:rPr>
              <w:t xml:space="preserve">to </w:t>
            </w:r>
            <w:r w:rsidR="00912725" w:rsidRPr="00E60668">
              <w:rPr>
                <w:szCs w:val="23"/>
                <w:lang w:val="en-NZ"/>
              </w:rPr>
              <w:t>78.6</w:t>
            </w:r>
            <w:r w:rsidR="000232A6" w:rsidRPr="00E60668">
              <w:rPr>
                <w:szCs w:val="23"/>
                <w:lang w:val="en-NZ"/>
              </w:rPr>
              <w:t>%</w:t>
            </w:r>
            <w:r w:rsidRPr="00E60668">
              <w:rPr>
                <w:lang w:val="en-NZ"/>
              </w:rPr>
              <w:t xml:space="preserve"> (</w:t>
            </w:r>
            <w:r w:rsidR="00912725" w:rsidRPr="00E60668">
              <w:rPr>
                <w:szCs w:val="23"/>
                <w:lang w:val="en-NZ"/>
              </w:rPr>
              <w:t>Nelson Marlborough</w:t>
            </w:r>
            <w:r w:rsidRPr="00E60668">
              <w:rPr>
                <w:lang w:val="en-NZ"/>
              </w:rPr>
              <w:t xml:space="preserve">) for </w:t>
            </w:r>
            <w:r w:rsidR="00BD0410" w:rsidRPr="00E60668">
              <w:rPr>
                <w:lang w:val="en-NZ"/>
              </w:rPr>
              <w:t>R</w:t>
            </w:r>
            <w:r w:rsidRPr="00E60668">
              <w:rPr>
                <w:lang w:val="en-NZ"/>
              </w:rPr>
              <w:t xml:space="preserve">ound 1 tests, and from </w:t>
            </w:r>
            <w:r w:rsidR="00912725" w:rsidRPr="00E60668">
              <w:rPr>
                <w:szCs w:val="23"/>
                <w:lang w:val="en-NZ"/>
              </w:rPr>
              <w:t>36.5</w:t>
            </w:r>
            <w:r w:rsidRPr="00E60668">
              <w:rPr>
                <w:szCs w:val="23"/>
                <w:lang w:val="en-NZ"/>
              </w:rPr>
              <w:t>%</w:t>
            </w:r>
            <w:r w:rsidRPr="00E60668">
              <w:rPr>
                <w:lang w:val="en-NZ"/>
              </w:rPr>
              <w:t xml:space="preserve"> (</w:t>
            </w:r>
            <w:r w:rsidR="00912725" w:rsidRPr="00E60668">
              <w:rPr>
                <w:szCs w:val="23"/>
                <w:lang w:val="en-NZ"/>
              </w:rPr>
              <w:t>Counties Manukau</w:t>
            </w:r>
            <w:r w:rsidRPr="00E60668">
              <w:rPr>
                <w:lang w:val="en-NZ"/>
              </w:rPr>
              <w:t xml:space="preserve">) to </w:t>
            </w:r>
            <w:r w:rsidR="00912725" w:rsidRPr="00E60668">
              <w:rPr>
                <w:szCs w:val="23"/>
                <w:lang w:val="en-NZ"/>
              </w:rPr>
              <w:t>70.5</w:t>
            </w:r>
            <w:r w:rsidR="000232A6" w:rsidRPr="00E60668">
              <w:rPr>
                <w:szCs w:val="23"/>
                <w:lang w:val="en-NZ"/>
              </w:rPr>
              <w:t>%</w:t>
            </w:r>
            <w:r w:rsidRPr="00E60668">
              <w:rPr>
                <w:lang w:val="en-NZ"/>
              </w:rPr>
              <w:t xml:space="preserve"> (</w:t>
            </w:r>
            <w:r w:rsidR="00912725" w:rsidRPr="00E60668">
              <w:rPr>
                <w:szCs w:val="23"/>
                <w:lang w:val="en-NZ"/>
              </w:rPr>
              <w:t>Nelson Marlborough</w:t>
            </w:r>
            <w:r w:rsidRPr="00E60668">
              <w:rPr>
                <w:lang w:val="en-NZ"/>
              </w:rPr>
              <w:t xml:space="preserve">) for </w:t>
            </w:r>
            <w:r w:rsidR="00BD0410" w:rsidRPr="00E60668">
              <w:rPr>
                <w:lang w:val="en-NZ"/>
              </w:rPr>
              <w:t>R</w:t>
            </w:r>
            <w:r w:rsidRPr="00E60668">
              <w:rPr>
                <w:lang w:val="en-NZ"/>
              </w:rPr>
              <w:t>ound 2 tests (</w:t>
            </w:r>
            <w:r w:rsidR="007C4E53" w:rsidRPr="000B5482">
              <w:rPr>
                <w:lang w:val="en-NZ"/>
              </w:rPr>
              <w:fldChar w:fldCharType="begin"/>
            </w:r>
            <w:r w:rsidR="007C4E53" w:rsidRPr="000B5482">
              <w:rPr>
                <w:lang w:val="en-NZ"/>
              </w:rPr>
              <w:instrText xml:space="preserve"> REF _Ref402251794 \h  \* MERGEFORMAT </w:instrText>
            </w:r>
            <w:r w:rsidR="007C4E53" w:rsidRPr="000B5482">
              <w:rPr>
                <w:lang w:val="en-NZ"/>
              </w:rPr>
            </w:r>
            <w:r w:rsidR="007C4E53" w:rsidRPr="000B5482">
              <w:rPr>
                <w:lang w:val="en-NZ"/>
              </w:rPr>
              <w:fldChar w:fldCharType="separate"/>
            </w:r>
            <w:r w:rsidR="00B73FE3" w:rsidRPr="00B73FE3">
              <w:rPr>
                <w:lang w:val="en-NZ"/>
              </w:rPr>
              <w:t xml:space="preserve">Figure </w:t>
            </w:r>
            <w:r w:rsidR="00B73FE3" w:rsidRPr="00B73FE3">
              <w:rPr>
                <w:noProof/>
                <w:lang w:val="en-NZ"/>
              </w:rPr>
              <w:t>100</w:t>
            </w:r>
            <w:r w:rsidR="007C4E53" w:rsidRPr="000B5482">
              <w:rPr>
                <w:lang w:val="en-NZ"/>
              </w:rPr>
              <w:fldChar w:fldCharType="end"/>
            </w:r>
            <w:r w:rsidR="00D97510" w:rsidRPr="000B5482">
              <w:rPr>
                <w:lang w:val="en-NZ"/>
              </w:rPr>
              <w:t xml:space="preserve">, </w:t>
            </w:r>
            <w:r w:rsidR="00100CC8" w:rsidRPr="000B5482">
              <w:rPr>
                <w:lang w:val="en-NZ"/>
              </w:rPr>
              <w:fldChar w:fldCharType="begin"/>
            </w:r>
            <w:r w:rsidR="00D97510" w:rsidRPr="000B5482">
              <w:rPr>
                <w:lang w:val="en-NZ"/>
              </w:rPr>
              <w:instrText xml:space="preserve"> REF _Ref402251814 \h </w:instrText>
            </w:r>
            <w:r w:rsidR="00B94E5A" w:rsidRPr="000B5482">
              <w:rPr>
                <w:lang w:val="en-NZ"/>
              </w:rPr>
              <w:instrText xml:space="preserve"> \* MERGEFORMAT </w:instrText>
            </w:r>
            <w:r w:rsidR="00100CC8" w:rsidRPr="000B5482">
              <w:rPr>
                <w:lang w:val="en-NZ"/>
              </w:rPr>
            </w:r>
            <w:r w:rsidR="00100CC8" w:rsidRPr="000B5482">
              <w:rPr>
                <w:lang w:val="en-NZ"/>
              </w:rPr>
              <w:fldChar w:fldCharType="separate"/>
            </w:r>
            <w:r w:rsidR="00B73FE3" w:rsidRPr="00B73FE3">
              <w:rPr>
                <w:lang w:val="en-NZ"/>
              </w:rPr>
              <w:t>Table 78</w:t>
            </w:r>
            <w:r w:rsidR="00100CC8" w:rsidRPr="000B5482">
              <w:rPr>
                <w:lang w:val="en-NZ"/>
              </w:rPr>
              <w:fldChar w:fldCharType="end"/>
            </w:r>
            <w:r w:rsidRPr="00D3317F">
              <w:rPr>
                <w:lang w:val="en-NZ"/>
              </w:rPr>
              <w:t>).</w:t>
            </w:r>
            <w:r w:rsidR="00BF0DA2" w:rsidRPr="00E60668">
              <w:rPr>
                <w:lang w:val="en-NZ"/>
              </w:rPr>
              <w:t xml:space="preserve"> The number of women eligible for historical testing in a given DHB did not appear to have any relationship with the proportion who had received a </w:t>
            </w:r>
            <w:r w:rsidR="00BF0DA2" w:rsidRPr="000B5482">
              <w:rPr>
                <w:lang w:val="en-NZ"/>
              </w:rPr>
              <w:t>historical test (</w:t>
            </w:r>
            <w:r w:rsidR="00100CC8" w:rsidRPr="000B5482">
              <w:rPr>
                <w:lang w:val="en-NZ"/>
              </w:rPr>
              <w:fldChar w:fldCharType="begin"/>
            </w:r>
            <w:r w:rsidR="00472951" w:rsidRPr="000B5482">
              <w:rPr>
                <w:lang w:val="en-NZ"/>
              </w:rPr>
              <w:instrText xml:space="preserve"> REF _Ref402255404 \h </w:instrText>
            </w:r>
            <w:r w:rsidR="00B94E5A" w:rsidRPr="000B5482">
              <w:rPr>
                <w:lang w:val="en-NZ"/>
              </w:rPr>
              <w:instrText xml:space="preserve"> \* MERGEFORMAT </w:instrText>
            </w:r>
            <w:r w:rsidR="00100CC8" w:rsidRPr="000B5482">
              <w:rPr>
                <w:lang w:val="en-NZ"/>
              </w:rPr>
            </w:r>
            <w:r w:rsidR="00100CC8" w:rsidRPr="000B5482">
              <w:rPr>
                <w:lang w:val="en-NZ"/>
              </w:rPr>
              <w:fldChar w:fldCharType="separate"/>
            </w:r>
            <w:r w:rsidR="00B73FE3" w:rsidRPr="00B73FE3">
              <w:rPr>
                <w:lang w:val="en-NZ"/>
              </w:rPr>
              <w:t>Figure 105</w:t>
            </w:r>
            <w:r w:rsidR="00100CC8" w:rsidRPr="000B5482">
              <w:rPr>
                <w:lang w:val="en-NZ"/>
              </w:rPr>
              <w:fldChar w:fldCharType="end"/>
            </w:r>
            <w:r w:rsidR="00BF0DA2" w:rsidRPr="000B5482">
              <w:rPr>
                <w:lang w:val="en-NZ"/>
              </w:rPr>
              <w:t>).</w:t>
            </w:r>
          </w:p>
          <w:p w14:paraId="73DE75AE" w14:textId="77777777" w:rsidR="00E6668D" w:rsidRPr="00E60668" w:rsidRDefault="00E6668D" w:rsidP="00E6668D">
            <w:pPr>
              <w:pStyle w:val="NoSpacing"/>
              <w:rPr>
                <w:lang w:val="en-NZ"/>
              </w:rPr>
            </w:pPr>
          </w:p>
          <w:p w14:paraId="3855856E" w14:textId="328A7142" w:rsidR="00B722D4" w:rsidRPr="00E60668" w:rsidRDefault="0001067C" w:rsidP="00E6668D">
            <w:pPr>
              <w:pStyle w:val="NoSpacing"/>
              <w:jc w:val="both"/>
              <w:rPr>
                <w:lang w:val="en-NZ"/>
              </w:rPr>
            </w:pPr>
            <w:r w:rsidRPr="00E60668">
              <w:rPr>
                <w:lang w:val="en-NZ"/>
              </w:rPr>
              <w:t xml:space="preserve">The proportion of eligible women with </w:t>
            </w:r>
            <w:r w:rsidR="00BD0410" w:rsidRPr="00E60668">
              <w:rPr>
                <w:lang w:val="en-NZ"/>
              </w:rPr>
              <w:t>R</w:t>
            </w:r>
            <w:r w:rsidRPr="00E60668">
              <w:rPr>
                <w:lang w:val="en-NZ"/>
              </w:rPr>
              <w:t>ound 1 h</w:t>
            </w:r>
            <w:r w:rsidR="00510B15" w:rsidRPr="00E60668">
              <w:rPr>
                <w:lang w:val="en-NZ"/>
              </w:rPr>
              <w:t xml:space="preserve">istorical tests ranged from </w:t>
            </w:r>
            <w:r w:rsidR="00912725" w:rsidRPr="00E60668">
              <w:rPr>
                <w:szCs w:val="23"/>
                <w:lang w:val="en-NZ"/>
              </w:rPr>
              <w:t>44.9</w:t>
            </w:r>
            <w:r w:rsidRPr="00E60668">
              <w:rPr>
                <w:szCs w:val="23"/>
                <w:lang w:val="en-NZ"/>
              </w:rPr>
              <w:t>%</w:t>
            </w:r>
            <w:r w:rsidRPr="00E60668">
              <w:rPr>
                <w:lang w:val="en-NZ"/>
              </w:rPr>
              <w:t xml:space="preserve"> in </w:t>
            </w:r>
            <w:r w:rsidR="00912725" w:rsidRPr="00E60668">
              <w:rPr>
                <w:szCs w:val="23"/>
                <w:lang w:val="en-NZ"/>
              </w:rPr>
              <w:t>Pacific</w:t>
            </w:r>
            <w:r w:rsidRPr="00E60668">
              <w:rPr>
                <w:lang w:val="en-NZ"/>
              </w:rPr>
              <w:t xml:space="preserve"> women to </w:t>
            </w:r>
            <w:r w:rsidR="00912725" w:rsidRPr="00E60668">
              <w:rPr>
                <w:szCs w:val="23"/>
                <w:lang w:val="en-NZ"/>
              </w:rPr>
              <w:t>67.2</w:t>
            </w:r>
            <w:r w:rsidRPr="00E60668">
              <w:rPr>
                <w:szCs w:val="23"/>
                <w:lang w:val="en-NZ"/>
              </w:rPr>
              <w:t>%</w:t>
            </w:r>
            <w:r w:rsidRPr="00E60668">
              <w:rPr>
                <w:lang w:val="en-NZ"/>
              </w:rPr>
              <w:t xml:space="preserve"> in </w:t>
            </w:r>
            <w:r w:rsidR="00912725" w:rsidRPr="00E60668">
              <w:rPr>
                <w:szCs w:val="23"/>
                <w:lang w:val="en-NZ"/>
              </w:rPr>
              <w:t>European/ Other</w:t>
            </w:r>
            <w:r w:rsidR="004F3AB5" w:rsidRPr="00E60668">
              <w:rPr>
                <w:lang w:val="en-NZ"/>
              </w:rPr>
              <w:t xml:space="preserve"> </w:t>
            </w:r>
            <w:r w:rsidRPr="00E60668">
              <w:rPr>
                <w:lang w:val="en-NZ"/>
              </w:rPr>
              <w:t>w</w:t>
            </w:r>
            <w:r w:rsidRPr="000B5482">
              <w:rPr>
                <w:lang w:val="en-NZ"/>
              </w:rPr>
              <w:t>omen (</w:t>
            </w:r>
            <w:r w:rsidR="007C4E53" w:rsidRPr="000B5482">
              <w:rPr>
                <w:lang w:val="en-NZ"/>
              </w:rPr>
              <w:fldChar w:fldCharType="begin"/>
            </w:r>
            <w:r w:rsidR="007C4E53" w:rsidRPr="000B5482">
              <w:rPr>
                <w:lang w:val="en-NZ"/>
              </w:rPr>
              <w:instrText xml:space="preserve"> REF _Ref482791981 \h  \* MERGEFORMAT </w:instrText>
            </w:r>
            <w:r w:rsidR="007C4E53" w:rsidRPr="000B5482">
              <w:rPr>
                <w:lang w:val="en-NZ"/>
              </w:rPr>
            </w:r>
            <w:r w:rsidR="007C4E53" w:rsidRPr="000B5482">
              <w:rPr>
                <w:lang w:val="en-NZ"/>
              </w:rPr>
              <w:fldChar w:fldCharType="separate"/>
            </w:r>
            <w:r w:rsidR="00B73FE3" w:rsidRPr="00B73FE3">
              <w:rPr>
                <w:lang w:val="en-NZ"/>
              </w:rPr>
              <w:t xml:space="preserve">Figure </w:t>
            </w:r>
            <w:r w:rsidR="00B73FE3" w:rsidRPr="00B73FE3">
              <w:rPr>
                <w:bCs/>
                <w:noProof/>
                <w:lang w:val="en-NZ"/>
              </w:rPr>
              <w:t>101</w:t>
            </w:r>
            <w:r w:rsidR="007C4E53" w:rsidRPr="000B5482">
              <w:rPr>
                <w:lang w:val="en-NZ"/>
              </w:rPr>
              <w:fldChar w:fldCharType="end"/>
            </w:r>
            <w:r w:rsidR="00D97510" w:rsidRPr="000B5482">
              <w:rPr>
                <w:lang w:val="en-NZ"/>
              </w:rPr>
              <w:t xml:space="preserve">, </w:t>
            </w:r>
            <w:r w:rsidR="00100CC8" w:rsidRPr="000B5482">
              <w:rPr>
                <w:lang w:val="en-NZ"/>
              </w:rPr>
              <w:fldChar w:fldCharType="begin"/>
            </w:r>
            <w:r w:rsidR="00D97510" w:rsidRPr="000B5482">
              <w:rPr>
                <w:lang w:val="en-NZ"/>
              </w:rPr>
              <w:instrText xml:space="preserve"> REF _Ref402251822 \h </w:instrText>
            </w:r>
            <w:r w:rsidR="004A1E1E" w:rsidRPr="000B5482">
              <w:rPr>
                <w:lang w:val="en-NZ"/>
              </w:rPr>
              <w:instrText xml:space="preserve"> \* MERGEFORMAT </w:instrText>
            </w:r>
            <w:r w:rsidR="00100CC8" w:rsidRPr="000B5482">
              <w:rPr>
                <w:lang w:val="en-NZ"/>
              </w:rPr>
            </w:r>
            <w:r w:rsidR="00100CC8" w:rsidRPr="000B5482">
              <w:rPr>
                <w:lang w:val="en-NZ"/>
              </w:rPr>
              <w:fldChar w:fldCharType="separate"/>
            </w:r>
            <w:r w:rsidR="00B73FE3" w:rsidRPr="00B73FE3">
              <w:rPr>
                <w:lang w:val="en-NZ"/>
              </w:rPr>
              <w:t>Table 79</w:t>
            </w:r>
            <w:r w:rsidR="00100CC8" w:rsidRPr="000B5482">
              <w:rPr>
                <w:lang w:val="en-NZ"/>
              </w:rPr>
              <w:fldChar w:fldCharType="end"/>
            </w:r>
            <w:r w:rsidRPr="00D3317F">
              <w:rPr>
                <w:lang w:val="en-NZ"/>
              </w:rPr>
              <w:t>)</w:t>
            </w:r>
            <w:r w:rsidRPr="00E60668">
              <w:rPr>
                <w:lang w:val="en-NZ"/>
              </w:rPr>
              <w:t xml:space="preserve">. For </w:t>
            </w:r>
            <w:r w:rsidR="00BD0410" w:rsidRPr="00E60668">
              <w:rPr>
                <w:lang w:val="en-NZ"/>
              </w:rPr>
              <w:t>R</w:t>
            </w:r>
            <w:r w:rsidRPr="00E60668">
              <w:rPr>
                <w:lang w:val="en-NZ"/>
              </w:rPr>
              <w:t xml:space="preserve">ound 2 tests, this proportion ranged from </w:t>
            </w:r>
            <w:r w:rsidR="00912725" w:rsidRPr="00E60668">
              <w:rPr>
                <w:szCs w:val="23"/>
                <w:lang w:val="en-NZ"/>
              </w:rPr>
              <w:t>33.3</w:t>
            </w:r>
            <w:r w:rsidRPr="00E60668">
              <w:rPr>
                <w:szCs w:val="23"/>
                <w:lang w:val="en-NZ"/>
              </w:rPr>
              <w:t>%</w:t>
            </w:r>
            <w:r w:rsidRPr="00E60668">
              <w:rPr>
                <w:lang w:val="en-NZ"/>
              </w:rPr>
              <w:t xml:space="preserve"> in </w:t>
            </w:r>
            <w:r w:rsidR="00912725" w:rsidRPr="00E60668">
              <w:rPr>
                <w:szCs w:val="23"/>
                <w:lang w:val="en-NZ"/>
              </w:rPr>
              <w:t>Pacific</w:t>
            </w:r>
            <w:r w:rsidRPr="00E60668">
              <w:rPr>
                <w:lang w:val="en-NZ"/>
              </w:rPr>
              <w:t xml:space="preserve"> women to </w:t>
            </w:r>
            <w:r w:rsidR="00912725" w:rsidRPr="00E60668">
              <w:rPr>
                <w:szCs w:val="23"/>
                <w:lang w:val="en-NZ"/>
              </w:rPr>
              <w:t>54.9</w:t>
            </w:r>
            <w:r w:rsidRPr="00E60668">
              <w:rPr>
                <w:szCs w:val="23"/>
                <w:lang w:val="en-NZ"/>
              </w:rPr>
              <w:t>%</w:t>
            </w:r>
            <w:r w:rsidR="00B83FCB">
              <w:rPr>
                <w:szCs w:val="23"/>
                <w:lang w:val="en-NZ"/>
              </w:rPr>
              <w:t xml:space="preserve"> </w:t>
            </w:r>
            <w:r w:rsidRPr="00E60668">
              <w:rPr>
                <w:lang w:val="en-NZ"/>
              </w:rPr>
              <w:t xml:space="preserve">in </w:t>
            </w:r>
            <w:r w:rsidR="00912725" w:rsidRPr="00E60668">
              <w:rPr>
                <w:szCs w:val="23"/>
                <w:lang w:val="en-NZ"/>
              </w:rPr>
              <w:t>European/ Other</w:t>
            </w:r>
            <w:r w:rsidRPr="00E60668">
              <w:rPr>
                <w:lang w:val="en-NZ"/>
              </w:rPr>
              <w:t xml:space="preserve"> women.</w:t>
            </w:r>
            <w:r w:rsidR="009712EC" w:rsidRPr="00E60668">
              <w:rPr>
                <w:lang w:val="en-NZ"/>
              </w:rPr>
              <w:t xml:space="preserve"> </w:t>
            </w:r>
          </w:p>
          <w:p w14:paraId="43EC921F" w14:textId="77777777" w:rsidR="00E6668D" w:rsidRPr="00E60668" w:rsidRDefault="00E6668D" w:rsidP="00E6668D">
            <w:pPr>
              <w:pStyle w:val="NoSpacing"/>
              <w:rPr>
                <w:lang w:val="en-NZ"/>
              </w:rPr>
            </w:pPr>
          </w:p>
          <w:p w14:paraId="65AE7BD6" w14:textId="3EF3B0E9" w:rsidR="0001067C" w:rsidRPr="00F978A1" w:rsidRDefault="00BD3E68" w:rsidP="00FE638F">
            <w:pPr>
              <w:pStyle w:val="NoSpacing"/>
              <w:jc w:val="both"/>
            </w:pPr>
            <w:r w:rsidRPr="00E60668">
              <w:rPr>
                <w:lang w:val="en-NZ"/>
              </w:rPr>
              <w:t xml:space="preserve">We explored whether the proportion of women with a historical HPV test was influenced by screening participation within the previous five years (since if women have not attended for any test, it would not be possible </w:t>
            </w:r>
            <w:r w:rsidR="007C5474" w:rsidRPr="00E60668">
              <w:rPr>
                <w:lang w:val="en-NZ"/>
              </w:rPr>
              <w:t>to initiate a historical test).</w:t>
            </w:r>
            <w:r w:rsidRPr="00E60668">
              <w:rPr>
                <w:lang w:val="en-NZ"/>
              </w:rPr>
              <w:t xml:space="preserve"> The </w:t>
            </w:r>
            <w:r w:rsidR="002A4884" w:rsidRPr="00E60668">
              <w:rPr>
                <w:lang w:val="en-NZ"/>
              </w:rPr>
              <w:t xml:space="preserve">variation in the </w:t>
            </w:r>
            <w:r w:rsidRPr="00E60668">
              <w:rPr>
                <w:lang w:val="en-NZ"/>
              </w:rPr>
              <w:t xml:space="preserve">proportion of women with historical tests recorded did not </w:t>
            </w:r>
            <w:r w:rsidRPr="00FE644E">
              <w:rPr>
                <w:lang w:val="en-NZ"/>
              </w:rPr>
              <w:t xml:space="preserve">appear to be fully explained by </w:t>
            </w:r>
            <w:r w:rsidR="002A4884" w:rsidRPr="00FE644E">
              <w:rPr>
                <w:lang w:val="en-NZ"/>
              </w:rPr>
              <w:t xml:space="preserve">variations in </w:t>
            </w:r>
            <w:r w:rsidRPr="00FE644E">
              <w:rPr>
                <w:lang w:val="en-NZ"/>
              </w:rPr>
              <w:t>screening participation, either by DHB (</w:t>
            </w:r>
            <w:r w:rsidR="003C6B4E" w:rsidRPr="00FE644E">
              <w:rPr>
                <w:lang w:val="en-NZ"/>
              </w:rPr>
              <w:fldChar w:fldCharType="begin"/>
            </w:r>
            <w:r w:rsidR="003C6B4E" w:rsidRPr="00FE644E">
              <w:rPr>
                <w:lang w:val="en-NZ"/>
              </w:rPr>
              <w:instrText xml:space="preserve"> REF _Ref492371043 \h </w:instrText>
            </w:r>
            <w:r w:rsidR="00FE644E">
              <w:rPr>
                <w:lang w:val="en-NZ"/>
              </w:rPr>
              <w:instrText xml:space="preserve"> \* MERGEFORMAT </w:instrText>
            </w:r>
            <w:r w:rsidR="003C6B4E" w:rsidRPr="00FE644E">
              <w:rPr>
                <w:lang w:val="en-NZ"/>
              </w:rPr>
            </w:r>
            <w:r w:rsidR="003C6B4E" w:rsidRPr="00FE644E">
              <w:rPr>
                <w:lang w:val="en-NZ"/>
              </w:rPr>
              <w:fldChar w:fldCharType="separate"/>
            </w:r>
            <w:r w:rsidR="00B73FE3" w:rsidRPr="0030791F">
              <w:t xml:space="preserve">Figure </w:t>
            </w:r>
            <w:r w:rsidR="00B73FE3">
              <w:rPr>
                <w:noProof/>
              </w:rPr>
              <w:t>106</w:t>
            </w:r>
            <w:r w:rsidR="003C6B4E" w:rsidRPr="00FE644E">
              <w:rPr>
                <w:lang w:val="en-NZ"/>
              </w:rPr>
              <w:fldChar w:fldCharType="end"/>
            </w:r>
            <w:r w:rsidR="0083084F" w:rsidRPr="00FE644E">
              <w:rPr>
                <w:lang w:val="en-NZ"/>
              </w:rPr>
              <w:t xml:space="preserve">, </w:t>
            </w:r>
            <w:r w:rsidR="003D5FCB">
              <w:rPr>
                <w:lang w:val="en-NZ"/>
              </w:rPr>
              <w:fldChar w:fldCharType="begin"/>
            </w:r>
            <w:r w:rsidR="003D5FCB">
              <w:rPr>
                <w:lang w:val="en-NZ"/>
              </w:rPr>
              <w:instrText xml:space="preserve"> REF _Ref499885712 \h </w:instrText>
            </w:r>
            <w:r w:rsidR="003D5FCB">
              <w:rPr>
                <w:lang w:val="en-NZ"/>
              </w:rPr>
            </w:r>
            <w:r w:rsidR="003D5FCB">
              <w:rPr>
                <w:lang w:val="en-NZ"/>
              </w:rPr>
              <w:fldChar w:fldCharType="separate"/>
            </w:r>
            <w:r w:rsidR="00B73FE3" w:rsidRPr="0030791F">
              <w:t xml:space="preserve">Table </w:t>
            </w:r>
            <w:r w:rsidR="00B73FE3">
              <w:rPr>
                <w:noProof/>
              </w:rPr>
              <w:t>80</w:t>
            </w:r>
            <w:r w:rsidR="003D5FCB">
              <w:rPr>
                <w:lang w:val="en-NZ"/>
              </w:rPr>
              <w:fldChar w:fldCharType="end"/>
            </w:r>
            <w:r w:rsidR="003D5FCB">
              <w:rPr>
                <w:lang w:val="en-NZ"/>
              </w:rPr>
              <w:t xml:space="preserve">) </w:t>
            </w:r>
            <w:r w:rsidRPr="00FE644E">
              <w:rPr>
                <w:lang w:val="en-NZ"/>
              </w:rPr>
              <w:t xml:space="preserve">or by ethnicity </w:t>
            </w:r>
            <w:r w:rsidR="007D54CD" w:rsidRPr="00FE644E">
              <w:rPr>
                <w:lang w:val="en-NZ"/>
              </w:rPr>
              <w:t>(</w:t>
            </w:r>
            <w:r w:rsidR="003C6B4E" w:rsidRPr="00FE644E">
              <w:rPr>
                <w:lang w:val="en-NZ"/>
              </w:rPr>
              <w:fldChar w:fldCharType="begin"/>
            </w:r>
            <w:r w:rsidR="003C6B4E" w:rsidRPr="00FE644E">
              <w:rPr>
                <w:lang w:val="en-NZ"/>
              </w:rPr>
              <w:instrText xml:space="preserve"> REF _Ref497820646 \h </w:instrText>
            </w:r>
            <w:r w:rsidR="00FE644E">
              <w:rPr>
                <w:lang w:val="en-NZ"/>
              </w:rPr>
              <w:instrText xml:space="preserve"> \* MERGEFORMAT </w:instrText>
            </w:r>
            <w:r w:rsidR="003C6B4E" w:rsidRPr="00FE644E">
              <w:rPr>
                <w:lang w:val="en-NZ"/>
              </w:rPr>
            </w:r>
            <w:r w:rsidR="003C6B4E" w:rsidRPr="00FE644E">
              <w:rPr>
                <w:lang w:val="en-NZ"/>
              </w:rPr>
              <w:fldChar w:fldCharType="separate"/>
            </w:r>
            <w:r w:rsidR="00B73FE3" w:rsidRPr="0030791F">
              <w:t xml:space="preserve">Figure </w:t>
            </w:r>
            <w:r w:rsidR="00B73FE3">
              <w:rPr>
                <w:noProof/>
              </w:rPr>
              <w:t>107</w:t>
            </w:r>
            <w:r w:rsidR="003C6B4E" w:rsidRPr="00FE644E">
              <w:rPr>
                <w:lang w:val="en-NZ"/>
              </w:rPr>
              <w:fldChar w:fldCharType="end"/>
            </w:r>
            <w:r w:rsidR="007D54CD" w:rsidRPr="00E60668">
              <w:rPr>
                <w:lang w:val="en-NZ"/>
              </w:rPr>
              <w:t>).</w:t>
            </w:r>
          </w:p>
          <w:p w14:paraId="71D1B301" w14:textId="77777777" w:rsidR="00BD3E68" w:rsidRPr="00E60668" w:rsidRDefault="00BD3E68" w:rsidP="006555EE">
            <w:pPr>
              <w:pStyle w:val="NoSpacing"/>
              <w:rPr>
                <w:lang w:val="en-NZ"/>
              </w:rPr>
            </w:pPr>
          </w:p>
        </w:tc>
      </w:tr>
      <w:tr w:rsidR="0001067C" w:rsidRPr="00D901C5" w14:paraId="426CB072" w14:textId="77777777" w:rsidTr="003B07AC">
        <w:tc>
          <w:tcPr>
            <w:tcW w:w="1526" w:type="dxa"/>
            <w:tcBorders>
              <w:top w:val="single" w:sz="4" w:space="0" w:color="auto"/>
              <w:bottom w:val="single" w:sz="4" w:space="0" w:color="auto"/>
              <w:right w:val="nil"/>
            </w:tcBorders>
          </w:tcPr>
          <w:p w14:paraId="1E5CC538" w14:textId="77777777" w:rsidR="0001067C" w:rsidRPr="00D901C5" w:rsidRDefault="0001067C" w:rsidP="003B07AC">
            <w:pPr>
              <w:spacing w:before="120"/>
              <w:ind w:right="544"/>
              <w:jc w:val="both"/>
              <w:rPr>
                <w:b/>
              </w:rPr>
            </w:pPr>
            <w:r w:rsidRPr="00D901C5">
              <w:rPr>
                <w:b/>
              </w:rPr>
              <w:t>Trends</w:t>
            </w:r>
          </w:p>
        </w:tc>
        <w:tc>
          <w:tcPr>
            <w:tcW w:w="7796" w:type="dxa"/>
            <w:tcBorders>
              <w:top w:val="single" w:sz="4" w:space="0" w:color="auto"/>
              <w:left w:val="nil"/>
              <w:bottom w:val="single" w:sz="4" w:space="0" w:color="auto"/>
            </w:tcBorders>
          </w:tcPr>
          <w:p w14:paraId="6806CA9C" w14:textId="644F7AB4" w:rsidR="0001067C" w:rsidRPr="00E60668" w:rsidRDefault="00B629B3" w:rsidP="003B07AC">
            <w:pPr>
              <w:spacing w:before="120"/>
              <w:ind w:right="34"/>
              <w:jc w:val="both"/>
              <w:rPr>
                <w:szCs w:val="23"/>
              </w:rPr>
            </w:pPr>
            <w:r w:rsidRPr="00E60668">
              <w:rPr>
                <w:szCs w:val="23"/>
              </w:rPr>
              <w:t xml:space="preserve">As this Indicator is reporting on the cumulative proportion of women who were eligible for HPV testing for the management of a historical high grade squamous lesion as </w:t>
            </w:r>
            <w:r w:rsidRPr="00FE644E">
              <w:rPr>
                <w:szCs w:val="23"/>
              </w:rPr>
              <w:t>at 1 October 2009, the proportion is generally expected to increase over time</w:t>
            </w:r>
            <w:r w:rsidR="0001067C" w:rsidRPr="00FE644E">
              <w:rPr>
                <w:szCs w:val="23"/>
              </w:rPr>
              <w:t>.</w:t>
            </w:r>
            <w:r w:rsidRPr="00FE644E">
              <w:rPr>
                <w:szCs w:val="23"/>
              </w:rPr>
              <w:t xml:space="preserve"> It has done so in this report in every DHB</w:t>
            </w:r>
            <w:r w:rsidR="00991859" w:rsidRPr="00FE644E">
              <w:rPr>
                <w:szCs w:val="23"/>
              </w:rPr>
              <w:t xml:space="preserve"> (</w:t>
            </w:r>
            <w:r w:rsidR="008E4FC2" w:rsidRPr="00FE644E">
              <w:rPr>
                <w:szCs w:val="23"/>
              </w:rPr>
              <w:fldChar w:fldCharType="begin"/>
            </w:r>
            <w:r w:rsidR="008E4FC2" w:rsidRPr="00FE644E">
              <w:rPr>
                <w:szCs w:val="23"/>
              </w:rPr>
              <w:instrText xml:space="preserve"> REF _Ref475525572 \h </w:instrText>
            </w:r>
            <w:r w:rsidR="002C6012" w:rsidRPr="00FE644E">
              <w:rPr>
                <w:szCs w:val="23"/>
              </w:rPr>
              <w:instrText xml:space="preserve"> \* MERGEFORMAT </w:instrText>
            </w:r>
            <w:r w:rsidR="008E4FC2" w:rsidRPr="00FE644E">
              <w:rPr>
                <w:szCs w:val="23"/>
              </w:rPr>
            </w:r>
            <w:r w:rsidR="008E4FC2" w:rsidRPr="00FE644E">
              <w:rPr>
                <w:szCs w:val="23"/>
              </w:rPr>
              <w:fldChar w:fldCharType="separate"/>
            </w:r>
            <w:r w:rsidR="00B73FE3" w:rsidRPr="0030791F">
              <w:t xml:space="preserve">Figure </w:t>
            </w:r>
            <w:r w:rsidR="00B73FE3">
              <w:rPr>
                <w:noProof/>
              </w:rPr>
              <w:t>102</w:t>
            </w:r>
            <w:r w:rsidR="008E4FC2" w:rsidRPr="00FE644E">
              <w:rPr>
                <w:szCs w:val="23"/>
              </w:rPr>
              <w:fldChar w:fldCharType="end"/>
            </w:r>
            <w:r w:rsidR="00991859" w:rsidRPr="00FE644E">
              <w:rPr>
                <w:szCs w:val="23"/>
              </w:rPr>
              <w:t>)</w:t>
            </w:r>
            <w:r w:rsidR="006B609F" w:rsidRPr="00FE644E">
              <w:rPr>
                <w:szCs w:val="23"/>
              </w:rPr>
              <w:t xml:space="preserve"> and</w:t>
            </w:r>
            <w:r w:rsidRPr="00FE644E">
              <w:rPr>
                <w:szCs w:val="23"/>
              </w:rPr>
              <w:t xml:space="preserve"> ethnicity</w:t>
            </w:r>
            <w:r w:rsidR="00991859" w:rsidRPr="00FE644E">
              <w:rPr>
                <w:szCs w:val="23"/>
              </w:rPr>
              <w:t xml:space="preserve"> (</w:t>
            </w:r>
            <w:r w:rsidR="008E4FC2" w:rsidRPr="00FE644E">
              <w:rPr>
                <w:szCs w:val="23"/>
              </w:rPr>
              <w:fldChar w:fldCharType="begin"/>
            </w:r>
            <w:r w:rsidR="008E4FC2" w:rsidRPr="00FE644E">
              <w:rPr>
                <w:szCs w:val="23"/>
              </w:rPr>
              <w:instrText xml:space="preserve"> REF _Ref475525578 \h </w:instrText>
            </w:r>
            <w:r w:rsidR="002C6012" w:rsidRPr="00FE644E">
              <w:rPr>
                <w:szCs w:val="23"/>
              </w:rPr>
              <w:instrText xml:space="preserve"> \* MERGEFORMAT </w:instrText>
            </w:r>
            <w:r w:rsidR="008E4FC2" w:rsidRPr="00FE644E">
              <w:rPr>
                <w:szCs w:val="23"/>
              </w:rPr>
            </w:r>
            <w:r w:rsidR="008E4FC2" w:rsidRPr="00FE644E">
              <w:rPr>
                <w:szCs w:val="23"/>
              </w:rPr>
              <w:fldChar w:fldCharType="separate"/>
            </w:r>
            <w:r w:rsidR="00B73FE3" w:rsidRPr="0030791F">
              <w:t xml:space="preserve">Figure </w:t>
            </w:r>
            <w:r w:rsidR="00B73FE3">
              <w:rPr>
                <w:noProof/>
              </w:rPr>
              <w:t>103</w:t>
            </w:r>
            <w:r w:rsidR="008E4FC2" w:rsidRPr="00FE644E">
              <w:rPr>
                <w:szCs w:val="23"/>
              </w:rPr>
              <w:fldChar w:fldCharType="end"/>
            </w:r>
            <w:r w:rsidR="00991859" w:rsidRPr="00FE644E">
              <w:rPr>
                <w:szCs w:val="23"/>
              </w:rPr>
              <w:t>)</w:t>
            </w:r>
            <w:r w:rsidR="006B609F" w:rsidRPr="00FE644E">
              <w:rPr>
                <w:szCs w:val="23"/>
              </w:rPr>
              <w:t>. A</w:t>
            </w:r>
            <w:r w:rsidR="00363253">
              <w:rPr>
                <w:szCs w:val="23"/>
              </w:rPr>
              <w:t>n increase</w:t>
            </w:r>
            <w:r w:rsidR="006B609F" w:rsidRPr="00FE644E">
              <w:rPr>
                <w:szCs w:val="23"/>
              </w:rPr>
              <w:t xml:space="preserve"> has been seen in every age group between this and the previous report except in women aged 25-29 (</w:t>
            </w:r>
            <w:r w:rsidR="0062734B" w:rsidRPr="00FE644E">
              <w:rPr>
                <w:szCs w:val="23"/>
              </w:rPr>
              <w:t xml:space="preserve">decreased </w:t>
            </w:r>
            <w:r w:rsidR="006B609F" w:rsidRPr="00FE644E">
              <w:rPr>
                <w:szCs w:val="23"/>
              </w:rPr>
              <w:t>from 51.8% to 51.0%)</w:t>
            </w:r>
            <w:r w:rsidR="00991859" w:rsidRPr="00FE644E">
              <w:rPr>
                <w:szCs w:val="23"/>
              </w:rPr>
              <w:t xml:space="preserve"> (</w:t>
            </w:r>
            <w:r w:rsidR="008E4FC2" w:rsidRPr="00FE644E">
              <w:rPr>
                <w:szCs w:val="23"/>
              </w:rPr>
              <w:fldChar w:fldCharType="begin"/>
            </w:r>
            <w:r w:rsidR="008E4FC2" w:rsidRPr="00FE644E">
              <w:rPr>
                <w:szCs w:val="23"/>
              </w:rPr>
              <w:instrText xml:space="preserve"> REF _Ref475525584 \h </w:instrText>
            </w:r>
            <w:r w:rsidR="00BA44A9" w:rsidRPr="00FE644E">
              <w:rPr>
                <w:szCs w:val="23"/>
              </w:rPr>
              <w:instrText xml:space="preserve"> \* MERGEFORMAT </w:instrText>
            </w:r>
            <w:r w:rsidR="008E4FC2" w:rsidRPr="00FE644E">
              <w:rPr>
                <w:szCs w:val="23"/>
              </w:rPr>
            </w:r>
            <w:r w:rsidR="008E4FC2" w:rsidRPr="00FE644E">
              <w:rPr>
                <w:szCs w:val="23"/>
              </w:rPr>
              <w:fldChar w:fldCharType="separate"/>
            </w:r>
            <w:r w:rsidR="00B73FE3" w:rsidRPr="0030791F">
              <w:t xml:space="preserve">Figure </w:t>
            </w:r>
            <w:r w:rsidR="00B73FE3">
              <w:rPr>
                <w:noProof/>
              </w:rPr>
              <w:t>104</w:t>
            </w:r>
            <w:r w:rsidR="008E4FC2" w:rsidRPr="00FE644E">
              <w:rPr>
                <w:szCs w:val="23"/>
              </w:rPr>
              <w:fldChar w:fldCharType="end"/>
            </w:r>
            <w:r w:rsidR="00991859" w:rsidRPr="00FE644E">
              <w:rPr>
                <w:szCs w:val="23"/>
              </w:rPr>
              <w:t>)</w:t>
            </w:r>
            <w:r w:rsidRPr="00FE644E">
              <w:rPr>
                <w:szCs w:val="23"/>
              </w:rPr>
              <w:t>.</w:t>
            </w:r>
            <w:r w:rsidR="009712EC" w:rsidRPr="00E60668">
              <w:rPr>
                <w:szCs w:val="23"/>
              </w:rPr>
              <w:t xml:space="preserve"> </w:t>
            </w:r>
          </w:p>
          <w:p w14:paraId="6797B7A2" w14:textId="77777777" w:rsidR="0001067C" w:rsidRPr="00E60668" w:rsidRDefault="0001067C" w:rsidP="006555EE">
            <w:pPr>
              <w:pStyle w:val="NoSpacing"/>
              <w:rPr>
                <w:lang w:val="en-NZ"/>
              </w:rPr>
            </w:pPr>
            <w:r w:rsidRPr="00E60668">
              <w:rPr>
                <w:lang w:val="en-NZ"/>
              </w:rPr>
              <w:t xml:space="preserve"> </w:t>
            </w:r>
          </w:p>
        </w:tc>
      </w:tr>
      <w:tr w:rsidR="0001067C" w:rsidRPr="00D901C5" w14:paraId="44C6B1CA" w14:textId="77777777" w:rsidTr="003B07AC">
        <w:tc>
          <w:tcPr>
            <w:tcW w:w="1526" w:type="dxa"/>
            <w:tcBorders>
              <w:top w:val="single" w:sz="4" w:space="0" w:color="auto"/>
              <w:bottom w:val="single" w:sz="4" w:space="0" w:color="auto"/>
              <w:right w:val="nil"/>
            </w:tcBorders>
          </w:tcPr>
          <w:p w14:paraId="5EB9E326" w14:textId="77777777" w:rsidR="0001067C" w:rsidRPr="00D901C5" w:rsidRDefault="0001067C" w:rsidP="003B07AC">
            <w:pPr>
              <w:spacing w:before="120"/>
              <w:ind w:right="544"/>
              <w:jc w:val="both"/>
              <w:rPr>
                <w:b/>
              </w:rPr>
            </w:pPr>
            <w:r w:rsidRPr="00D901C5">
              <w:rPr>
                <w:b/>
              </w:rPr>
              <w:t>Comments</w:t>
            </w:r>
          </w:p>
        </w:tc>
        <w:tc>
          <w:tcPr>
            <w:tcW w:w="7796" w:type="dxa"/>
            <w:tcBorders>
              <w:top w:val="single" w:sz="4" w:space="0" w:color="auto"/>
              <w:left w:val="nil"/>
              <w:bottom w:val="single" w:sz="4" w:space="0" w:color="auto"/>
            </w:tcBorders>
          </w:tcPr>
          <w:p w14:paraId="14A07C42" w14:textId="3BF118B8" w:rsidR="00156F7D" w:rsidRDefault="00156F7D" w:rsidP="00156F7D">
            <w:pPr>
              <w:spacing w:before="120"/>
              <w:jc w:val="both"/>
            </w:pPr>
            <w:r w:rsidRPr="00E60668">
              <w:t xml:space="preserve">This indicator currently only considers women who had a high grade squamous abnormality more than three years prior to 1 October 2009. It is anticipated that women with more recent high grade squamous abnormalities will be followed up via standard post-treatment management which also includes hrHPV testing. It was intended that future monitoring reports would also incorporate reporting on the use of hrHPV tests for the purpose of post-treatment management as a separate sub-indicator within Indicator 8. </w:t>
            </w:r>
            <w:r>
              <w:t>H</w:t>
            </w:r>
            <w:r w:rsidRPr="00E60668">
              <w:t>owever, development of additional indicators has been</w:t>
            </w:r>
            <w:r w:rsidR="0049495D">
              <w:t xml:space="preserve"> suspended prior to the programme</w:t>
            </w:r>
            <w:r w:rsidRPr="00E60668">
              <w:t xml:space="preserve">s planned transition to primary HPV screening, as indicators will be reviewed as part of the transition process. </w:t>
            </w:r>
          </w:p>
          <w:p w14:paraId="35D929AF" w14:textId="77777777" w:rsidR="00156F7D" w:rsidRPr="00E60668" w:rsidRDefault="00156F7D" w:rsidP="00156F7D">
            <w:pPr>
              <w:pStyle w:val="NoSpacing"/>
              <w:jc w:val="both"/>
            </w:pPr>
          </w:p>
          <w:p w14:paraId="1C4C0B90" w14:textId="09A30C0B" w:rsidR="0001067C" w:rsidRPr="00E60668" w:rsidRDefault="00156F7D" w:rsidP="00156F7D">
            <w:pPr>
              <w:pStyle w:val="NoSpacing"/>
              <w:jc w:val="both"/>
            </w:pPr>
            <w:r>
              <w:t>P</w:t>
            </w:r>
            <w:r w:rsidR="000C3A34" w:rsidRPr="00E60668">
              <w:t xml:space="preserve">lanned </w:t>
            </w:r>
            <w:r>
              <w:t xml:space="preserve">future </w:t>
            </w:r>
            <w:r w:rsidR="000C3A34" w:rsidRPr="00E60668">
              <w:t xml:space="preserve">refinements include reporting on the </w:t>
            </w:r>
            <w:r w:rsidR="00213689" w:rsidRPr="00E60668">
              <w:t xml:space="preserve">proportion </w:t>
            </w:r>
            <w:r w:rsidR="000C3A34" w:rsidRPr="00E60668">
              <w:t xml:space="preserve">of the </w:t>
            </w:r>
            <w:r w:rsidR="00BD0410" w:rsidRPr="00E60668">
              <w:t>R</w:t>
            </w:r>
            <w:r w:rsidR="000C3A34" w:rsidRPr="00E60668">
              <w:t xml:space="preserve">ound 1 and </w:t>
            </w:r>
            <w:r w:rsidR="00BD0410" w:rsidRPr="00E60668">
              <w:t>R</w:t>
            </w:r>
            <w:r w:rsidR="000C3A34" w:rsidRPr="00E60668">
              <w:t>ound 2 historical tests</w:t>
            </w:r>
            <w:r w:rsidR="00213689" w:rsidRPr="00E60668">
              <w:t xml:space="preserve"> where hrHPV was detected</w:t>
            </w:r>
            <w:r w:rsidR="002966BD" w:rsidRPr="00E60668">
              <w:t>, and on</w:t>
            </w:r>
            <w:r w:rsidR="000C3A34" w:rsidRPr="00E60668">
              <w:t xml:space="preserve"> how many women are able to be returned to routine screening after two rounds of negative cytology and hrHPV tests; </w:t>
            </w:r>
            <w:r w:rsidR="002966BD" w:rsidRPr="00E60668">
              <w:t xml:space="preserve">considering women with a historical high grade squamous abnormality who became eligible for historical testing after 1 October 2009; and </w:t>
            </w:r>
            <w:r w:rsidR="000C3A34" w:rsidRPr="00E60668">
              <w:t>tak</w:t>
            </w:r>
            <w:r w:rsidR="002966BD" w:rsidRPr="00E60668">
              <w:t>ing</w:t>
            </w:r>
            <w:r w:rsidR="000C3A34" w:rsidRPr="00E60668">
              <w:t xml:space="preserve"> into account whether women have attended for any screening test, since women who have not attended for any testing could not be offered historical testing.</w:t>
            </w:r>
            <w:r w:rsidR="009712EC" w:rsidRPr="00E60668">
              <w:t xml:space="preserve"> </w:t>
            </w:r>
            <w:r w:rsidR="000C3A34" w:rsidRPr="00E60668">
              <w:t xml:space="preserve">This </w:t>
            </w:r>
            <w:r w:rsidR="002966BD" w:rsidRPr="00E60668">
              <w:t xml:space="preserve">last point </w:t>
            </w:r>
            <w:r w:rsidR="000C3A34" w:rsidRPr="00E60668">
              <w:t>has been partially explored within the current report, b</w:t>
            </w:r>
            <w:r w:rsidR="00675741" w:rsidRPr="00E60668">
              <w:t>y</w:t>
            </w:r>
            <w:r w:rsidR="000C3A34" w:rsidRPr="00E60668">
              <w:t xml:space="preserve"> considering whether there was any relationship between </w:t>
            </w:r>
            <w:r w:rsidR="00675741" w:rsidRPr="00E60668">
              <w:t xml:space="preserve">the </w:t>
            </w:r>
            <w:r w:rsidR="000C3A34" w:rsidRPr="00E60668">
              <w:t xml:space="preserve">variations in women with </w:t>
            </w:r>
            <w:r w:rsidR="00BD0410" w:rsidRPr="00E60668">
              <w:t>R</w:t>
            </w:r>
            <w:r w:rsidR="000C3A34" w:rsidRPr="00E60668">
              <w:t xml:space="preserve">ound 1 </w:t>
            </w:r>
            <w:r w:rsidR="00675741" w:rsidRPr="00E60668">
              <w:t xml:space="preserve">and </w:t>
            </w:r>
            <w:r w:rsidR="00BD0410" w:rsidRPr="00E60668">
              <w:t>R</w:t>
            </w:r>
            <w:r w:rsidR="00675741" w:rsidRPr="00E60668">
              <w:t xml:space="preserve">ound 2 historical tests by DHB or ethnicity and the variations in screening participation within the previous </w:t>
            </w:r>
            <w:r w:rsidR="002C6012" w:rsidRPr="00E60668">
              <w:t>five years by DHB or ethnicity.</w:t>
            </w:r>
            <w:r w:rsidR="00675741" w:rsidRPr="00E60668">
              <w:t xml:space="preserve"> An extended period of </w:t>
            </w:r>
            <w:r w:rsidR="00103374">
              <w:t>five</w:t>
            </w:r>
            <w:bookmarkStart w:id="915" w:name="_Hlk497399103"/>
            <w:r w:rsidR="00103374">
              <w:t xml:space="preserve"> </w:t>
            </w:r>
            <w:r w:rsidR="00675741" w:rsidRPr="00E60668">
              <w:t>years was examined</w:t>
            </w:r>
            <w:r w:rsidR="00103374">
              <w:t xml:space="preserve"> for </w:t>
            </w:r>
            <w:r w:rsidR="00181B56">
              <w:t xml:space="preserve">screening </w:t>
            </w:r>
            <w:r w:rsidR="00103374">
              <w:t>participation (rather than three</w:t>
            </w:r>
            <w:r w:rsidR="00181B56">
              <w:t>, which is the usual measure</w:t>
            </w:r>
            <w:r w:rsidR="00103374">
              <w:t>)</w:t>
            </w:r>
            <w:r w:rsidR="00675741" w:rsidRPr="00E60668">
              <w:t xml:space="preserve">, since it corresponds </w:t>
            </w:r>
            <w:r w:rsidR="00181B56">
              <w:t>more closely</w:t>
            </w:r>
            <w:r w:rsidR="00181B56" w:rsidRPr="00E60668">
              <w:t xml:space="preserve"> </w:t>
            </w:r>
            <w:r w:rsidR="00181B56" w:rsidRPr="005D3B85">
              <w:t xml:space="preserve">than three-year participation </w:t>
            </w:r>
            <w:bookmarkEnd w:id="915"/>
            <w:r w:rsidR="00675741" w:rsidRPr="00E60668">
              <w:t xml:space="preserve">during which we searched for </w:t>
            </w:r>
            <w:r w:rsidR="00213689" w:rsidRPr="00E60668">
              <w:t>HPV</w:t>
            </w:r>
            <w:r w:rsidR="00675741" w:rsidRPr="00E60668">
              <w:t xml:space="preserve"> tests in this group of women</w:t>
            </w:r>
            <w:r w:rsidR="00181B56">
              <w:t xml:space="preserve"> (</w:t>
            </w:r>
            <w:r w:rsidR="00A320D2">
              <w:t>i.e.</w:t>
            </w:r>
            <w:r w:rsidR="00181B56">
              <w:t xml:space="preserve"> from </w:t>
            </w:r>
            <w:r w:rsidR="00181B56" w:rsidRPr="00E60668">
              <w:t xml:space="preserve">1 October 2009 </w:t>
            </w:r>
            <w:r w:rsidR="00181B56">
              <w:t xml:space="preserve">to </w:t>
            </w:r>
            <w:r w:rsidR="00181B56" w:rsidRPr="00E60668">
              <w:t>the time of the data download from NCSP Register used within this report</w:t>
            </w:r>
            <w:r w:rsidR="00181B56">
              <w:t xml:space="preserve">, </w:t>
            </w:r>
            <w:r w:rsidR="00181B56" w:rsidRPr="00D47268">
              <w:t>early September 2017</w:t>
            </w:r>
            <w:r w:rsidR="00181B56">
              <w:t>)</w:t>
            </w:r>
            <w:r w:rsidR="00675741" w:rsidRPr="00E60668">
              <w:t>. However</w:t>
            </w:r>
            <w:r w:rsidR="00253CAC" w:rsidRPr="00E60668">
              <w:t>,</w:t>
            </w:r>
            <w:r w:rsidR="00675741" w:rsidRPr="00E60668">
              <w:t xml:space="preserve"> as women with a previous abnormality are recommended to re-attend for screening </w:t>
            </w:r>
            <w:r w:rsidR="00775F7C" w:rsidRPr="00E60668">
              <w:t>more</w:t>
            </w:r>
            <w:r w:rsidR="00675741" w:rsidRPr="00E60668">
              <w:t xml:space="preserve"> frequently than the routine interval, the variations in overall attendance by DHB or by ethnicity may differ from the variations by DHB or ethnicity in this subgroup of women who have had a previous abnormality.</w:t>
            </w:r>
            <w:r w:rsidR="0092105E" w:rsidRPr="00E60668">
              <w:t xml:space="preserve"> </w:t>
            </w:r>
          </w:p>
          <w:p w14:paraId="2C64563A" w14:textId="77777777" w:rsidR="00E6668D" w:rsidRPr="00E60668" w:rsidRDefault="00E6668D" w:rsidP="00E6668D">
            <w:pPr>
              <w:pStyle w:val="NoSpacing"/>
              <w:rPr>
                <w:lang w:val="en-NZ"/>
              </w:rPr>
            </w:pPr>
          </w:p>
          <w:p w14:paraId="204CAA6A" w14:textId="08DB584C" w:rsidR="0001067C" w:rsidRDefault="00DE22BF" w:rsidP="00D47268">
            <w:pPr>
              <w:pStyle w:val="NoSpacing"/>
              <w:jc w:val="both"/>
            </w:pPr>
            <w:r w:rsidRPr="00E60668">
              <w:t>It is possible that in some cases eligible women were offered historical HPV testing, but did not consent to the test. It has not been possible to take this into account within the current report.</w:t>
            </w:r>
            <w:r w:rsidR="009712EC" w:rsidRPr="00E60668">
              <w:t xml:space="preserve"> </w:t>
            </w:r>
            <w:r w:rsidR="005966C1" w:rsidRPr="00E60668">
              <w:t xml:space="preserve">While this affects </w:t>
            </w:r>
            <w:r w:rsidR="00BD0410" w:rsidRPr="00E60668">
              <w:t>R</w:t>
            </w:r>
            <w:r w:rsidR="005966C1" w:rsidRPr="00E60668">
              <w:t>ound 1 tests, t</w:t>
            </w:r>
            <w:r w:rsidR="00C95D43" w:rsidRPr="00E60668">
              <w:t xml:space="preserve">his should be less of an issue for </w:t>
            </w:r>
            <w:r w:rsidR="00BD0410" w:rsidRPr="00E60668">
              <w:t>R</w:t>
            </w:r>
            <w:r w:rsidR="00C95D43" w:rsidRPr="00E60668">
              <w:t xml:space="preserve">ound 2 tests, </w:t>
            </w:r>
            <w:r w:rsidR="005966C1" w:rsidRPr="00E60668">
              <w:t>because</w:t>
            </w:r>
            <w:r w:rsidR="00C95D43" w:rsidRPr="00E60668">
              <w:t xml:space="preserve"> in June 2015 the NCSP requested that lab</w:t>
            </w:r>
            <w:r w:rsidR="003B6751" w:rsidRPr="00E60668">
              <w:t>oratorie</w:t>
            </w:r>
            <w:r w:rsidR="00C95D43" w:rsidRPr="00E60668">
              <w:t xml:space="preserve">s prompt </w:t>
            </w:r>
            <w:r w:rsidR="00292950">
              <w:t>sample taker</w:t>
            </w:r>
            <w:r w:rsidR="00C95D43" w:rsidRPr="00E60668">
              <w:t xml:space="preserve">s to add on an HPV test where this is indicated by the Guidelines, but was not requested by the </w:t>
            </w:r>
            <w:r w:rsidR="00292950">
              <w:t>sample taker</w:t>
            </w:r>
            <w:r w:rsidR="00C95D43" w:rsidRPr="00E60668">
              <w:t xml:space="preserve">. Additionally, </w:t>
            </w:r>
            <w:r w:rsidR="006E556C" w:rsidRPr="00E60668">
              <w:t>for wome</w:t>
            </w:r>
            <w:r w:rsidR="00C95D43" w:rsidRPr="00E60668">
              <w:t xml:space="preserve">n </w:t>
            </w:r>
            <w:r w:rsidR="006E556C" w:rsidRPr="00E60668">
              <w:t xml:space="preserve">who </w:t>
            </w:r>
            <w:r w:rsidR="00C95D43" w:rsidRPr="00E60668">
              <w:t xml:space="preserve">had already consented to the </w:t>
            </w:r>
            <w:r w:rsidR="00BD0410" w:rsidRPr="00E60668">
              <w:t>R</w:t>
            </w:r>
            <w:r w:rsidR="00C95D43" w:rsidRPr="00E60668">
              <w:t>ound 1 HPV test</w:t>
            </w:r>
            <w:r w:rsidR="006E556C" w:rsidRPr="00E60668">
              <w:t xml:space="preserve">, separate consent was not required for a </w:t>
            </w:r>
            <w:r w:rsidR="00BD0410" w:rsidRPr="00E60668">
              <w:t>R</w:t>
            </w:r>
            <w:r w:rsidR="006E556C" w:rsidRPr="00E60668">
              <w:t>ound 2 HPV test</w:t>
            </w:r>
            <w:r w:rsidR="00C95D43" w:rsidRPr="00E60668">
              <w:t>.</w:t>
            </w:r>
          </w:p>
          <w:p w14:paraId="61B3ECA5" w14:textId="77777777" w:rsidR="00D47268" w:rsidRPr="00E60668" w:rsidRDefault="00D47268" w:rsidP="00D47268">
            <w:pPr>
              <w:pStyle w:val="NoSpacing"/>
              <w:jc w:val="both"/>
            </w:pPr>
          </w:p>
          <w:p w14:paraId="383278F4" w14:textId="19F96519" w:rsidR="0001067C" w:rsidRPr="00E60668" w:rsidRDefault="00DE22BF" w:rsidP="00D47268">
            <w:pPr>
              <w:pStyle w:val="NoSpacing"/>
              <w:jc w:val="both"/>
            </w:pPr>
            <w:r w:rsidRPr="00E60668">
              <w:t xml:space="preserve">It is also possible that the reason some women underwent </w:t>
            </w:r>
            <w:r w:rsidR="00BD0410" w:rsidRPr="00E60668">
              <w:t>R</w:t>
            </w:r>
            <w:r w:rsidRPr="00E60668">
              <w:t xml:space="preserve">ound 1 tests, but not </w:t>
            </w:r>
            <w:r w:rsidR="00BD0410" w:rsidRPr="00E60668">
              <w:t>R</w:t>
            </w:r>
            <w:r w:rsidRPr="00E60668">
              <w:t>ound 2 tests, is because their concurrent cytology result indicated that other management (for example colposcopy referral) was required.</w:t>
            </w:r>
            <w:r w:rsidR="009712EC" w:rsidRPr="00E60668">
              <w:t xml:space="preserve"> </w:t>
            </w:r>
            <w:r w:rsidRPr="00E60668">
              <w:t>This might be explored when this indicator is further refined to report on the test results in women who have undergone historical testing</w:t>
            </w:r>
            <w:r w:rsidR="0001067C" w:rsidRPr="00E60668">
              <w:t>.</w:t>
            </w:r>
          </w:p>
          <w:p w14:paraId="43C3ACBD" w14:textId="77777777" w:rsidR="0001067C" w:rsidRPr="00E60668" w:rsidRDefault="0001067C" w:rsidP="00AD080C">
            <w:pPr>
              <w:pStyle w:val="NoSpacing"/>
              <w:jc w:val="both"/>
            </w:pPr>
          </w:p>
        </w:tc>
      </w:tr>
    </w:tbl>
    <w:p w14:paraId="159F7823" w14:textId="77777777" w:rsidR="003F72AC" w:rsidRPr="00D901C5" w:rsidRDefault="003F72AC" w:rsidP="0001067C">
      <w:pPr>
        <w:rPr>
          <w:rStyle w:val="Strong"/>
        </w:rPr>
        <w:sectPr w:rsidR="003F72AC" w:rsidRPr="00D901C5" w:rsidSect="008A3FC6">
          <w:footerReference w:type="default" r:id="rId124"/>
          <w:pgSz w:w="11907" w:h="16839" w:code="9"/>
          <w:pgMar w:top="1440" w:right="1417" w:bottom="1276" w:left="1440" w:header="708" w:footer="567" w:gutter="0"/>
          <w:cols w:space="708"/>
          <w:docGrid w:linePitch="360"/>
        </w:sectPr>
      </w:pPr>
    </w:p>
    <w:p w14:paraId="21D0A3D1" w14:textId="35BAA5AA" w:rsidR="00201BD4" w:rsidRPr="0030791F" w:rsidRDefault="00C65151" w:rsidP="00FA7417">
      <w:pPr>
        <w:pStyle w:val="Caption"/>
        <w:spacing w:after="80"/>
        <w:ind w:right="-23"/>
        <w:jc w:val="both"/>
      </w:pPr>
      <w:bookmarkStart w:id="916" w:name="_Ref402251786"/>
      <w:bookmarkStart w:id="917" w:name="_Ref402251776"/>
      <w:bookmarkStart w:id="918" w:name="_Toc454287301"/>
      <w:bookmarkStart w:id="919" w:name="_Toc454287303"/>
      <w:bookmarkStart w:id="920" w:name="_Toc459126448"/>
      <w:bookmarkStart w:id="921" w:name="_Toc469398468"/>
      <w:bookmarkStart w:id="922" w:name="_Toc459126449"/>
      <w:bookmarkStart w:id="923" w:name="_Toc469398469"/>
      <w:bookmarkStart w:id="924" w:name="_Toc509928671"/>
      <w:bookmarkStart w:id="925" w:name="_Toc475605353"/>
      <w:r w:rsidRPr="0030791F">
        <w:t>Figure</w:t>
      </w:r>
      <w:r w:rsidR="00201BD4" w:rsidRPr="0030791F">
        <w:t xml:space="preserve"> </w:t>
      </w:r>
      <w:r w:rsidR="00F55F28" w:rsidRPr="0030791F">
        <w:fldChar w:fldCharType="begin"/>
      </w:r>
      <w:r w:rsidR="00F55F28" w:rsidRPr="0030791F">
        <w:instrText xml:space="preserve"> SEQ Figure \* ARABIC </w:instrText>
      </w:r>
      <w:r w:rsidR="00F55F28" w:rsidRPr="0030791F">
        <w:fldChar w:fldCharType="separate"/>
      </w:r>
      <w:r w:rsidR="00B73FE3">
        <w:rPr>
          <w:noProof/>
        </w:rPr>
        <w:t>99</w:t>
      </w:r>
      <w:r w:rsidR="00F55F28" w:rsidRPr="0030791F">
        <w:rPr>
          <w:noProof/>
        </w:rPr>
        <w:fldChar w:fldCharType="end"/>
      </w:r>
      <w:bookmarkStart w:id="926" w:name="_Toc454287302"/>
      <w:bookmarkEnd w:id="916"/>
      <w:bookmarkEnd w:id="917"/>
      <w:bookmarkEnd w:id="918"/>
      <w:r w:rsidR="00201BD4" w:rsidRPr="0030791F">
        <w:t xml:space="preserve"> - Proportion of eligible women with squamous high grade abnormality more than 3 years ago for whom a</w:t>
      </w:r>
      <w:r w:rsidR="00254172" w:rsidRPr="0030791F">
        <w:t>n</w:t>
      </w:r>
      <w:r w:rsidR="00201BD4" w:rsidRPr="0030791F">
        <w:t xml:space="preserve"> historical test is recorded on the NCSP Register, by </w:t>
      </w:r>
      <w:bookmarkEnd w:id="919"/>
      <w:bookmarkEnd w:id="926"/>
      <w:r w:rsidR="00201BD4" w:rsidRPr="0030791F">
        <w:t xml:space="preserve">age at </w:t>
      </w:r>
      <w:bookmarkEnd w:id="920"/>
      <w:bookmarkEnd w:id="921"/>
      <w:bookmarkEnd w:id="922"/>
      <w:bookmarkEnd w:id="923"/>
      <w:r w:rsidR="00C937F9" w:rsidRPr="0030791F">
        <w:t>30 June 2017</w:t>
      </w:r>
      <w:bookmarkEnd w:id="924"/>
    </w:p>
    <w:p w14:paraId="6BA00699" w14:textId="150184BA" w:rsidR="00AC2168" w:rsidRPr="0030791F" w:rsidRDefault="00AC2168" w:rsidP="00A32A7A">
      <w:r w:rsidRPr="0030791F">
        <w:rPr>
          <w:noProof/>
          <w:lang w:eastAsia="en-NZ"/>
        </w:rPr>
        <w:drawing>
          <wp:inline distT="0" distB="0" distL="0" distR="0" wp14:anchorId="07B4EAD7" wp14:editId="6ECBA18D">
            <wp:extent cx="5627370" cy="3645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A37B0F4" w14:textId="7AFC40E1" w:rsidR="006A7F40" w:rsidRPr="0030791F" w:rsidRDefault="006A7F40" w:rsidP="006A7F40">
      <w:pPr>
        <w:rPr>
          <w:i/>
          <w:sz w:val="22"/>
        </w:rPr>
      </w:pPr>
      <w:r w:rsidRPr="0030791F">
        <w:rPr>
          <w:i/>
          <w:sz w:val="20"/>
        </w:rPr>
        <w:t>No women aged less t</w:t>
      </w:r>
      <w:r w:rsidR="00DF5865" w:rsidRPr="0030791F">
        <w:rPr>
          <w:i/>
          <w:sz w:val="20"/>
        </w:rPr>
        <w:t>h</w:t>
      </w:r>
      <w:r w:rsidRPr="0030791F">
        <w:rPr>
          <w:i/>
          <w:sz w:val="20"/>
        </w:rPr>
        <w:t xml:space="preserve">an </w:t>
      </w:r>
      <w:r w:rsidR="00A32A7A" w:rsidRPr="0030791F">
        <w:rPr>
          <w:i/>
          <w:sz w:val="20"/>
        </w:rPr>
        <w:t>2</w:t>
      </w:r>
      <w:r w:rsidR="00D632EA" w:rsidRPr="0030791F">
        <w:rPr>
          <w:i/>
          <w:sz w:val="20"/>
        </w:rPr>
        <w:t>5</w:t>
      </w:r>
      <w:r w:rsidR="00A32A7A" w:rsidRPr="0030791F">
        <w:rPr>
          <w:i/>
          <w:sz w:val="20"/>
        </w:rPr>
        <w:t xml:space="preserve"> years </w:t>
      </w:r>
      <w:r w:rsidRPr="0030791F">
        <w:rPr>
          <w:i/>
          <w:sz w:val="20"/>
        </w:rPr>
        <w:t xml:space="preserve">at the end of the current </w:t>
      </w:r>
      <w:r w:rsidR="00325D57" w:rsidRPr="0030791F">
        <w:rPr>
          <w:i/>
          <w:sz w:val="20"/>
        </w:rPr>
        <w:t>monitoring period</w:t>
      </w:r>
      <w:r w:rsidRPr="0030791F">
        <w:rPr>
          <w:i/>
          <w:sz w:val="20"/>
        </w:rPr>
        <w:t xml:space="preserve"> were eligible for historical testing</w:t>
      </w:r>
      <w:r w:rsidR="0088381B" w:rsidRPr="0030791F">
        <w:rPr>
          <w:i/>
          <w:sz w:val="20"/>
        </w:rPr>
        <w:t xml:space="preserve"> on 1 October 2009</w:t>
      </w:r>
      <w:r w:rsidRPr="0030791F">
        <w:rPr>
          <w:i/>
          <w:sz w:val="20"/>
        </w:rPr>
        <w:t>.</w:t>
      </w:r>
    </w:p>
    <w:p w14:paraId="058C5BE8" w14:textId="77777777" w:rsidR="0001067C" w:rsidRPr="0030791F" w:rsidRDefault="0001067C" w:rsidP="0001067C"/>
    <w:p w14:paraId="74AE8FE5" w14:textId="3331A47D" w:rsidR="00201BD4" w:rsidRPr="0030791F" w:rsidRDefault="00C65151" w:rsidP="00FA7417">
      <w:pPr>
        <w:pStyle w:val="Caption"/>
        <w:spacing w:after="80"/>
        <w:ind w:right="-23"/>
        <w:jc w:val="both"/>
      </w:pPr>
      <w:bookmarkStart w:id="927" w:name="_Ref402251794"/>
      <w:bookmarkStart w:id="928" w:name="_Toc459126450"/>
      <w:bookmarkStart w:id="929" w:name="_Toc469398470"/>
      <w:bookmarkStart w:id="930" w:name="_Toc509928672"/>
      <w:bookmarkStart w:id="931" w:name="_Toc454287304"/>
      <w:r w:rsidRPr="0030791F">
        <w:t>Figure</w:t>
      </w:r>
      <w:r w:rsidR="00201BD4" w:rsidRPr="0030791F">
        <w:t xml:space="preserve"> </w:t>
      </w:r>
      <w:r w:rsidR="00F55F28" w:rsidRPr="0030791F">
        <w:fldChar w:fldCharType="begin"/>
      </w:r>
      <w:r w:rsidR="00F55F28" w:rsidRPr="0030791F">
        <w:instrText xml:space="preserve"> SEQ Figure \* ARABIC </w:instrText>
      </w:r>
      <w:r w:rsidR="00F55F28" w:rsidRPr="0030791F">
        <w:fldChar w:fldCharType="separate"/>
      </w:r>
      <w:r w:rsidR="00B73FE3">
        <w:rPr>
          <w:noProof/>
        </w:rPr>
        <w:t>100</w:t>
      </w:r>
      <w:r w:rsidR="00F55F28" w:rsidRPr="0030791F">
        <w:rPr>
          <w:noProof/>
        </w:rPr>
        <w:fldChar w:fldCharType="end"/>
      </w:r>
      <w:bookmarkEnd w:id="927"/>
      <w:r w:rsidR="00201BD4" w:rsidRPr="0030791F">
        <w:t xml:space="preserve"> - Proportion of eligible women with squamous high grade abnormality more than 3 years ago for whom a</w:t>
      </w:r>
      <w:r w:rsidR="00254172" w:rsidRPr="0030791F">
        <w:t>n</w:t>
      </w:r>
      <w:r w:rsidR="00201BD4" w:rsidRPr="0030791F">
        <w:t xml:space="preserve"> historical test is recorded on the NCSP Register, by </w:t>
      </w:r>
      <w:r w:rsidR="00ED5574" w:rsidRPr="0030791F">
        <w:t>DHB at</w:t>
      </w:r>
      <w:bookmarkEnd w:id="925"/>
      <w:bookmarkEnd w:id="928"/>
      <w:bookmarkEnd w:id="929"/>
      <w:r w:rsidR="00C96396" w:rsidRPr="0030791F">
        <w:t xml:space="preserve"> </w:t>
      </w:r>
      <w:r w:rsidR="00C937F9" w:rsidRPr="0030791F">
        <w:t>30 June 2017</w:t>
      </w:r>
      <w:bookmarkEnd w:id="930"/>
    </w:p>
    <w:p w14:paraId="67D3425E" w14:textId="4C62F0C0" w:rsidR="002A4884" w:rsidRPr="0030791F" w:rsidRDefault="009F6035" w:rsidP="00EE5D60">
      <w:r w:rsidRPr="0030791F">
        <w:rPr>
          <w:noProof/>
          <w:lang w:eastAsia="en-NZ"/>
        </w:rPr>
        <w:drawing>
          <wp:inline distT="0" distB="0" distL="0" distR="0" wp14:anchorId="2515614F" wp14:editId="587CF229">
            <wp:extent cx="5627370" cy="3651885"/>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EA60BDB" w14:textId="6E2022A6" w:rsidR="004B2314" w:rsidRDefault="004B2314" w:rsidP="00EE5D60">
      <w:r>
        <w:br w:type="page"/>
      </w:r>
    </w:p>
    <w:p w14:paraId="2CEF0419" w14:textId="3388B02D" w:rsidR="00201BD4" w:rsidRPr="0030791F" w:rsidRDefault="00C65151" w:rsidP="00FA7417">
      <w:pPr>
        <w:pStyle w:val="Caption"/>
        <w:spacing w:after="80"/>
        <w:ind w:right="-23"/>
        <w:jc w:val="both"/>
      </w:pPr>
      <w:bookmarkStart w:id="932" w:name="_Ref402864813"/>
      <w:bookmarkStart w:id="933" w:name="_Ref482791981"/>
      <w:bookmarkStart w:id="934" w:name="_Toc475605354"/>
      <w:bookmarkStart w:id="935" w:name="_Toc509928673"/>
      <w:bookmarkStart w:id="936" w:name="_Toc459126451"/>
      <w:bookmarkStart w:id="937" w:name="_Toc469398471"/>
      <w:r w:rsidRPr="0030791F">
        <w:t>Figure</w:t>
      </w:r>
      <w:r w:rsidR="002A4884" w:rsidRPr="0030791F">
        <w:t xml:space="preserve"> </w:t>
      </w:r>
      <w:r w:rsidR="00CB60A1" w:rsidRPr="0030791F">
        <w:rPr>
          <w:bCs w:val="0"/>
        </w:rPr>
        <w:fldChar w:fldCharType="begin"/>
      </w:r>
      <w:r w:rsidR="00CB60A1" w:rsidRPr="0030791F">
        <w:rPr>
          <w:bCs w:val="0"/>
        </w:rPr>
        <w:instrText xml:space="preserve"> SEQ Figure \* ARABIC </w:instrText>
      </w:r>
      <w:r w:rsidR="00CB60A1" w:rsidRPr="0030791F">
        <w:rPr>
          <w:bCs w:val="0"/>
        </w:rPr>
        <w:fldChar w:fldCharType="separate"/>
      </w:r>
      <w:r w:rsidR="00B73FE3">
        <w:rPr>
          <w:bCs w:val="0"/>
          <w:noProof/>
        </w:rPr>
        <w:t>101</w:t>
      </w:r>
      <w:r w:rsidR="00CB60A1" w:rsidRPr="0030791F">
        <w:rPr>
          <w:bCs w:val="0"/>
          <w:noProof/>
          <w:sz w:val="23"/>
          <w:szCs w:val="22"/>
        </w:rPr>
        <w:fldChar w:fldCharType="end"/>
      </w:r>
      <w:bookmarkEnd w:id="932"/>
      <w:bookmarkEnd w:id="933"/>
      <w:r w:rsidR="00201BD4" w:rsidRPr="0030791F">
        <w:t xml:space="preserve"> - Proportion of eligible women with squamous high grade abnormality more than 3 years ago for whom a</w:t>
      </w:r>
      <w:r w:rsidR="00254172" w:rsidRPr="0030791F">
        <w:t>n</w:t>
      </w:r>
      <w:r w:rsidR="00201BD4" w:rsidRPr="0030791F">
        <w:t xml:space="preserve"> historical test is recorded on the NCSP Register, by </w:t>
      </w:r>
      <w:bookmarkEnd w:id="934"/>
      <w:r w:rsidR="00201BD4" w:rsidRPr="0030791F">
        <w:t>ethnicity</w:t>
      </w:r>
      <w:r w:rsidR="00ED5574" w:rsidRPr="0030791F">
        <w:t xml:space="preserve"> at 30 June 2017</w:t>
      </w:r>
      <w:bookmarkEnd w:id="935"/>
    </w:p>
    <w:p w14:paraId="687D1131" w14:textId="12E073C5" w:rsidR="002A4884" w:rsidRPr="0030791F" w:rsidRDefault="00C12FE0" w:rsidP="00EE5D60">
      <w:r w:rsidRPr="0030791F">
        <w:rPr>
          <w:noProof/>
          <w:lang w:eastAsia="en-NZ"/>
        </w:rPr>
        <w:drawing>
          <wp:inline distT="0" distB="0" distL="0" distR="0" wp14:anchorId="5DFD5B54" wp14:editId="7ADD3252">
            <wp:extent cx="5627370" cy="364553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bookmarkEnd w:id="931"/>
    <w:bookmarkEnd w:id="936"/>
    <w:bookmarkEnd w:id="937"/>
    <w:p w14:paraId="25B405C5" w14:textId="77777777" w:rsidR="00AC2168" w:rsidRPr="0030791F" w:rsidRDefault="00AC2168" w:rsidP="00EE5D60">
      <w:pPr>
        <w:rPr>
          <w:i/>
          <w:sz w:val="20"/>
        </w:rPr>
      </w:pPr>
    </w:p>
    <w:p w14:paraId="0538B7C5" w14:textId="514AA070" w:rsidR="008C700B" w:rsidRPr="0030791F" w:rsidRDefault="00C65151" w:rsidP="00FA7417">
      <w:pPr>
        <w:pStyle w:val="Caption"/>
        <w:spacing w:after="80"/>
        <w:ind w:right="-23"/>
        <w:jc w:val="both"/>
      </w:pPr>
      <w:bookmarkStart w:id="938" w:name="_Ref475525572"/>
      <w:bookmarkStart w:id="939" w:name="_Toc475605355"/>
      <w:bookmarkStart w:id="940" w:name="_Toc509928674"/>
      <w:r w:rsidRPr="0030791F">
        <w:t>Figure</w:t>
      </w:r>
      <w:r w:rsidR="008C700B" w:rsidRPr="0030791F">
        <w:t xml:space="preserve"> </w:t>
      </w:r>
      <w:r w:rsidR="00F55F28" w:rsidRPr="0030791F">
        <w:fldChar w:fldCharType="begin"/>
      </w:r>
      <w:r w:rsidR="00F55F28" w:rsidRPr="0030791F">
        <w:instrText xml:space="preserve"> SEQ Figure \* ARABIC </w:instrText>
      </w:r>
      <w:r w:rsidR="00F55F28" w:rsidRPr="0030791F">
        <w:fldChar w:fldCharType="separate"/>
      </w:r>
      <w:r w:rsidR="00B73FE3">
        <w:rPr>
          <w:noProof/>
        </w:rPr>
        <w:t>102</w:t>
      </w:r>
      <w:r w:rsidR="00F55F28" w:rsidRPr="0030791F">
        <w:rPr>
          <w:noProof/>
        </w:rPr>
        <w:fldChar w:fldCharType="end"/>
      </w:r>
      <w:bookmarkEnd w:id="938"/>
      <w:r w:rsidR="008C700B" w:rsidRPr="0030791F">
        <w:t xml:space="preserve"> </w:t>
      </w:r>
      <w:r w:rsidR="0064327E" w:rsidRPr="0030791F">
        <w:t>–</w:t>
      </w:r>
      <w:r w:rsidR="008C700B" w:rsidRPr="0030791F">
        <w:t xml:space="preserve"> </w:t>
      </w:r>
      <w:r w:rsidR="0064327E" w:rsidRPr="0030791F">
        <w:t>Trends in the p</w:t>
      </w:r>
      <w:r w:rsidR="008C700B" w:rsidRPr="0030791F">
        <w:t xml:space="preserve">roportion of eligible women with squamous high grade abnormality more than 3 years ago for whom a </w:t>
      </w:r>
      <w:r w:rsidR="00C072A5" w:rsidRPr="0030791F">
        <w:t>r</w:t>
      </w:r>
      <w:r w:rsidR="008C700B" w:rsidRPr="0030791F">
        <w:t xml:space="preserve">ound 1 historical test is recorded on the NCSP Register, by </w:t>
      </w:r>
      <w:bookmarkEnd w:id="939"/>
      <w:r w:rsidR="0064327E" w:rsidRPr="0030791F">
        <w:t>DHB</w:t>
      </w:r>
      <w:bookmarkEnd w:id="940"/>
    </w:p>
    <w:p w14:paraId="6BEEC367" w14:textId="7647F4E6" w:rsidR="008C700B" w:rsidRPr="0030791F" w:rsidRDefault="0052176C" w:rsidP="00EE5D60">
      <w:pPr>
        <w:rPr>
          <w:sz w:val="22"/>
        </w:rPr>
      </w:pPr>
      <w:r w:rsidRPr="0030791F">
        <w:rPr>
          <w:noProof/>
          <w:sz w:val="22"/>
          <w:lang w:eastAsia="en-NZ"/>
        </w:rPr>
        <w:drawing>
          <wp:inline distT="0" distB="0" distL="0" distR="0" wp14:anchorId="3CCF78DE" wp14:editId="66DAE31E">
            <wp:extent cx="5633085" cy="3682365"/>
            <wp:effectExtent l="0" t="0" r="571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41CB2F87" w14:textId="6379DD98" w:rsidR="00411DC4" w:rsidRPr="0030791F" w:rsidRDefault="00411DC4" w:rsidP="00EE5D60">
      <w:pPr>
        <w:rPr>
          <w:sz w:val="22"/>
        </w:rPr>
      </w:pPr>
      <w:r w:rsidRPr="0030791F">
        <w:rPr>
          <w:sz w:val="22"/>
        </w:rPr>
        <w:br w:type="page"/>
      </w:r>
    </w:p>
    <w:p w14:paraId="2AEB3153" w14:textId="49B9E58A" w:rsidR="00807BCB" w:rsidRPr="0030791F" w:rsidRDefault="00C65151" w:rsidP="00FA7417">
      <w:pPr>
        <w:pStyle w:val="Caption"/>
        <w:spacing w:after="80"/>
        <w:ind w:right="-23"/>
        <w:jc w:val="both"/>
      </w:pPr>
      <w:bookmarkStart w:id="941" w:name="_Ref475525578"/>
      <w:bookmarkStart w:id="942" w:name="_Toc475605356"/>
      <w:bookmarkStart w:id="943" w:name="_Toc509928675"/>
      <w:r w:rsidRPr="0030791F">
        <w:t>Figure</w:t>
      </w:r>
      <w:r w:rsidR="00807BCB" w:rsidRPr="0030791F">
        <w:t xml:space="preserve"> </w:t>
      </w:r>
      <w:r w:rsidR="00F55F28" w:rsidRPr="0030791F">
        <w:fldChar w:fldCharType="begin"/>
      </w:r>
      <w:r w:rsidR="00F55F28" w:rsidRPr="0030791F">
        <w:instrText xml:space="preserve"> SEQ Figure \* ARABIC </w:instrText>
      </w:r>
      <w:r w:rsidR="00F55F28" w:rsidRPr="0030791F">
        <w:fldChar w:fldCharType="separate"/>
      </w:r>
      <w:r w:rsidR="00B73FE3">
        <w:rPr>
          <w:noProof/>
        </w:rPr>
        <w:t>103</w:t>
      </w:r>
      <w:r w:rsidR="00F55F28" w:rsidRPr="0030791F">
        <w:rPr>
          <w:noProof/>
        </w:rPr>
        <w:fldChar w:fldCharType="end"/>
      </w:r>
      <w:bookmarkEnd w:id="941"/>
      <w:bookmarkEnd w:id="942"/>
      <w:r w:rsidR="00807BCB" w:rsidRPr="0030791F">
        <w:t xml:space="preserve"> - </w:t>
      </w:r>
      <w:r w:rsidR="0064327E" w:rsidRPr="0030791F">
        <w:t>Trends</w:t>
      </w:r>
      <w:bookmarkStart w:id="944" w:name="_Toc459126452"/>
      <w:bookmarkStart w:id="945" w:name="_Toc469398472"/>
      <w:bookmarkStart w:id="946" w:name="_Toc454287305"/>
      <w:bookmarkStart w:id="947" w:name="_Toc475605357"/>
      <w:r w:rsidR="0064327E" w:rsidRPr="0030791F">
        <w:t xml:space="preserve"> in the proportion</w:t>
      </w:r>
      <w:r w:rsidR="00807BCB" w:rsidRPr="0030791F">
        <w:t xml:space="preserve"> of </w:t>
      </w:r>
      <w:bookmarkStart w:id="948" w:name="_Toc475605358"/>
      <w:bookmarkEnd w:id="944"/>
      <w:bookmarkEnd w:id="945"/>
      <w:bookmarkEnd w:id="946"/>
      <w:bookmarkEnd w:id="947"/>
      <w:r w:rsidR="00807BCB" w:rsidRPr="0030791F">
        <w:t xml:space="preserve">eligible women with squamous high grade abnormality more than 3 years ago for whom a </w:t>
      </w:r>
      <w:r w:rsidR="00C072A5" w:rsidRPr="0030791F">
        <w:t>r</w:t>
      </w:r>
      <w:r w:rsidR="00807BCB" w:rsidRPr="0030791F">
        <w:t xml:space="preserve">ound 1 historical test is recorded on the NCSP Register, by </w:t>
      </w:r>
      <w:bookmarkEnd w:id="948"/>
      <w:r w:rsidR="00807BCB" w:rsidRPr="0030791F">
        <w:t>ethnicity</w:t>
      </w:r>
      <w:bookmarkEnd w:id="943"/>
    </w:p>
    <w:p w14:paraId="1BD00A7B" w14:textId="3F354E38" w:rsidR="00807BCB" w:rsidRPr="0030791F" w:rsidRDefault="00075B28" w:rsidP="00807BCB">
      <w:pPr>
        <w:rPr>
          <w:i/>
          <w:sz w:val="20"/>
        </w:rPr>
      </w:pPr>
      <w:r w:rsidRPr="0030791F">
        <w:rPr>
          <w:i/>
          <w:noProof/>
          <w:sz w:val="20"/>
          <w:lang w:eastAsia="en-NZ"/>
        </w:rPr>
        <w:drawing>
          <wp:inline distT="0" distB="0" distL="0" distR="0" wp14:anchorId="34CB636C" wp14:editId="7D339703">
            <wp:extent cx="5675630" cy="3682365"/>
            <wp:effectExtent l="0" t="0" r="127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75630" cy="3682365"/>
                    </a:xfrm>
                    <a:prstGeom prst="rect">
                      <a:avLst/>
                    </a:prstGeom>
                    <a:noFill/>
                  </pic:spPr>
                </pic:pic>
              </a:graphicData>
            </a:graphic>
          </wp:inline>
        </w:drawing>
      </w:r>
    </w:p>
    <w:p w14:paraId="50430475" w14:textId="446D46FD" w:rsidR="008042C1" w:rsidRPr="0030791F" w:rsidRDefault="008042C1" w:rsidP="00EE5D60">
      <w:pPr>
        <w:rPr>
          <w:sz w:val="22"/>
        </w:rPr>
      </w:pPr>
    </w:p>
    <w:p w14:paraId="27C5CCB3" w14:textId="53AFE68E" w:rsidR="00DC6793" w:rsidRPr="00D901C5" w:rsidRDefault="00C65151" w:rsidP="00FA7417">
      <w:pPr>
        <w:pStyle w:val="Caption"/>
        <w:spacing w:after="80"/>
        <w:ind w:right="-23"/>
        <w:jc w:val="both"/>
      </w:pPr>
      <w:bookmarkStart w:id="949" w:name="_Ref475525584"/>
      <w:bookmarkStart w:id="950" w:name="_Toc475605359"/>
      <w:bookmarkStart w:id="951" w:name="_Toc509928676"/>
      <w:r w:rsidRPr="0030791F">
        <w:t>Figure</w:t>
      </w:r>
      <w:r w:rsidR="00DC6793" w:rsidRPr="0030791F">
        <w:t xml:space="preserve"> </w:t>
      </w:r>
      <w:r w:rsidR="00F55F28" w:rsidRPr="0030791F">
        <w:fldChar w:fldCharType="begin"/>
      </w:r>
      <w:r w:rsidR="00F55F28" w:rsidRPr="0030791F">
        <w:instrText xml:space="preserve"> SEQ Figure \* ARABIC </w:instrText>
      </w:r>
      <w:r w:rsidR="00F55F28" w:rsidRPr="0030791F">
        <w:fldChar w:fldCharType="separate"/>
      </w:r>
      <w:r w:rsidR="00B73FE3">
        <w:rPr>
          <w:noProof/>
        </w:rPr>
        <w:t>104</w:t>
      </w:r>
      <w:r w:rsidR="00F55F28" w:rsidRPr="0030791F">
        <w:rPr>
          <w:noProof/>
        </w:rPr>
        <w:fldChar w:fldCharType="end"/>
      </w:r>
      <w:bookmarkEnd w:id="949"/>
      <w:r w:rsidR="00DC6793" w:rsidRPr="005122A5">
        <w:t xml:space="preserve"> - </w:t>
      </w:r>
      <w:r w:rsidR="0064327E" w:rsidRPr="005122A5">
        <w:t xml:space="preserve">Trends in the </w:t>
      </w:r>
      <w:r w:rsidR="0064327E" w:rsidRPr="00FA7417">
        <w:t>proportion</w:t>
      </w:r>
      <w:r w:rsidR="00DC6793" w:rsidRPr="00D901C5">
        <w:t xml:space="preserve"> of eligible women with squamous high grade abnormality more than 3 years ago for whom a </w:t>
      </w:r>
      <w:bookmarkStart w:id="952" w:name="_Toc475605360"/>
      <w:bookmarkEnd w:id="950"/>
      <w:r w:rsidR="00C072A5" w:rsidRPr="00D901C5">
        <w:t>r</w:t>
      </w:r>
      <w:r w:rsidR="00DC6793" w:rsidRPr="00D901C5">
        <w:t>ound 1 historical test is recorded on the NCSP Register, by age</w:t>
      </w:r>
      <w:bookmarkEnd w:id="952"/>
      <w:bookmarkEnd w:id="951"/>
    </w:p>
    <w:p w14:paraId="6A4AC784" w14:textId="4BE58B09" w:rsidR="00C219D5" w:rsidRPr="00D901C5" w:rsidRDefault="00075B28" w:rsidP="00C219D5">
      <w:r>
        <w:rPr>
          <w:noProof/>
          <w:lang w:eastAsia="en-NZ"/>
        </w:rPr>
        <w:drawing>
          <wp:inline distT="0" distB="0" distL="0" distR="0" wp14:anchorId="7786949D" wp14:editId="37E79FAD">
            <wp:extent cx="5627370" cy="3688715"/>
            <wp:effectExtent l="0" t="0" r="0"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51D500A6" w14:textId="250D6317" w:rsidR="007640F9" w:rsidRPr="00D901C5" w:rsidRDefault="007640F9" w:rsidP="007640F9">
      <w:pPr>
        <w:rPr>
          <w:i/>
          <w:sz w:val="22"/>
        </w:rPr>
      </w:pPr>
      <w:r w:rsidRPr="00D901C5">
        <w:rPr>
          <w:i/>
          <w:sz w:val="20"/>
        </w:rPr>
        <w:t>No women aged less than 25 years at the end of the current monitoring period were eligible for historical testing</w:t>
      </w:r>
      <w:r w:rsidR="0088381B">
        <w:rPr>
          <w:i/>
          <w:sz w:val="20"/>
        </w:rPr>
        <w:t xml:space="preserve"> on 1 October 2009</w:t>
      </w:r>
      <w:r w:rsidRPr="00D901C5">
        <w:rPr>
          <w:i/>
          <w:sz w:val="20"/>
        </w:rPr>
        <w:t>.</w:t>
      </w:r>
    </w:p>
    <w:p w14:paraId="7386B725" w14:textId="77777777" w:rsidR="00DC6793" w:rsidRPr="00D901C5" w:rsidRDefault="00DC6793" w:rsidP="00EE5D60">
      <w:pPr>
        <w:rPr>
          <w:sz w:val="22"/>
        </w:rPr>
      </w:pPr>
    </w:p>
    <w:p w14:paraId="122CF44A" w14:textId="77777777" w:rsidR="00C11A4A" w:rsidRPr="00D901C5" w:rsidRDefault="00D1712B" w:rsidP="00EE5D60">
      <w:pPr>
        <w:rPr>
          <w:rStyle w:val="Heading1Char"/>
          <w:rFonts w:eastAsia="Calibri"/>
        </w:rPr>
      </w:pPr>
      <w:r w:rsidRPr="00D901C5">
        <w:rPr>
          <w:sz w:val="22"/>
        </w:rPr>
        <w:br w:type="page"/>
      </w:r>
      <w:bookmarkEnd w:id="644"/>
    </w:p>
    <w:p w14:paraId="61A47972" w14:textId="77777777" w:rsidR="00166E6E" w:rsidRPr="00D901C5" w:rsidRDefault="00166E6E" w:rsidP="00EA4072">
      <w:pPr>
        <w:pStyle w:val="Headingappendix"/>
        <w:keepNext w:val="0"/>
        <w:widowControl w:val="0"/>
        <w:spacing w:after="100"/>
        <w:ind w:right="544"/>
        <w:jc w:val="both"/>
      </w:pPr>
      <w:bookmarkStart w:id="953" w:name="_Toc438477968"/>
      <w:bookmarkStart w:id="954" w:name="_Toc471467037"/>
      <w:bookmarkStart w:id="955" w:name="_Toc478551522"/>
      <w:bookmarkStart w:id="956" w:name="_Toc478551588"/>
      <w:bookmarkStart w:id="957" w:name="_Toc509928464"/>
      <w:r w:rsidRPr="00D901C5">
        <w:t>Appendix A – Additional data</w:t>
      </w:r>
      <w:bookmarkEnd w:id="953"/>
      <w:bookmarkEnd w:id="954"/>
      <w:bookmarkEnd w:id="955"/>
      <w:bookmarkEnd w:id="956"/>
      <w:bookmarkEnd w:id="957"/>
    </w:p>
    <w:p w14:paraId="7DD3FDF3" w14:textId="77777777" w:rsidR="00030D6F" w:rsidRPr="00D901C5" w:rsidRDefault="00030D6F" w:rsidP="002B0648">
      <w:pPr>
        <w:pStyle w:val="Heading2"/>
        <w:keepNext w:val="0"/>
        <w:widowControl w:val="0"/>
        <w:ind w:right="544"/>
        <w:jc w:val="both"/>
      </w:pPr>
      <w:bookmarkStart w:id="958" w:name="_Toc276457777"/>
      <w:bookmarkStart w:id="959" w:name="_Toc471467038"/>
      <w:bookmarkStart w:id="960" w:name="_Toc475630230"/>
      <w:bookmarkStart w:id="961" w:name="_Toc509928465"/>
      <w:r w:rsidRPr="00D901C5">
        <w:t>Indicator 1 - Coverage</w:t>
      </w:r>
      <w:bookmarkEnd w:id="958"/>
      <w:bookmarkEnd w:id="959"/>
      <w:bookmarkEnd w:id="960"/>
      <w:bookmarkEnd w:id="961"/>
    </w:p>
    <w:p w14:paraId="48C256ED" w14:textId="77777777" w:rsidR="00030D6F" w:rsidRPr="0030791F" w:rsidRDefault="00030D6F" w:rsidP="002B0648">
      <w:pPr>
        <w:pStyle w:val="Heading3"/>
        <w:keepNext w:val="0"/>
        <w:widowControl w:val="0"/>
      </w:pPr>
      <w:bookmarkStart w:id="962" w:name="_Toc475630231"/>
      <w:bookmarkStart w:id="963" w:name="_Toc509928466"/>
      <w:bookmarkStart w:id="964" w:name="_Ref275467327"/>
      <w:bookmarkStart w:id="965" w:name="_Toc304970072"/>
      <w:r w:rsidRPr="0030791F">
        <w:t>Indicator 1.1 – Three-year coverage</w:t>
      </w:r>
      <w:bookmarkEnd w:id="962"/>
      <w:bookmarkEnd w:id="963"/>
    </w:p>
    <w:p w14:paraId="6E78CE49" w14:textId="52053021" w:rsidR="00030D6F" w:rsidRPr="0030791F" w:rsidRDefault="00C65151" w:rsidP="00DC7628">
      <w:pPr>
        <w:pStyle w:val="Caption"/>
        <w:spacing w:after="80"/>
        <w:ind w:right="-23"/>
        <w:jc w:val="both"/>
      </w:pPr>
      <w:bookmarkStart w:id="966" w:name="_Ref275467342"/>
      <w:bookmarkStart w:id="967" w:name="_Ref482708721"/>
      <w:bookmarkStart w:id="968" w:name="_Toc304970073"/>
      <w:bookmarkStart w:id="969" w:name="_Toc469398306"/>
      <w:bookmarkStart w:id="970" w:name="_Toc475605542"/>
      <w:bookmarkStart w:id="971" w:name="_Toc509928513"/>
      <w:bookmarkEnd w:id="964"/>
      <w:bookmarkEnd w:id="965"/>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22</w:t>
      </w:r>
      <w:r w:rsidR="00F55F28" w:rsidRPr="0030791F">
        <w:rPr>
          <w:noProof/>
        </w:rPr>
        <w:fldChar w:fldCharType="end"/>
      </w:r>
      <w:bookmarkEnd w:id="966"/>
      <w:bookmarkEnd w:id="967"/>
      <w:r w:rsidR="00030D6F" w:rsidRPr="0030791F">
        <w:t xml:space="preserve"> - Coverage by DHB (women 25-69 years screened in the three years prior to </w:t>
      </w:r>
      <w:r w:rsidR="003B2FC7" w:rsidRPr="0030791F">
        <w:t>30 June 2017</w:t>
      </w:r>
      <w:r w:rsidR="00030D6F" w:rsidRPr="0030791F">
        <w:t>, hysterectomy adjusted)</w:t>
      </w:r>
      <w:bookmarkEnd w:id="968"/>
      <w:bookmarkEnd w:id="969"/>
      <w:bookmarkEnd w:id="970"/>
      <w:bookmarkEnd w:id="971"/>
    </w:p>
    <w:tbl>
      <w:tblPr>
        <w:tblW w:w="9066" w:type="dxa"/>
        <w:tblLayout w:type="fixed"/>
        <w:tblCellMar>
          <w:left w:w="0" w:type="dxa"/>
          <w:right w:w="0" w:type="dxa"/>
        </w:tblCellMar>
        <w:tblLook w:val="04A0" w:firstRow="1" w:lastRow="0" w:firstColumn="1" w:lastColumn="0" w:noHBand="0" w:noVBand="1"/>
      </w:tblPr>
      <w:tblGrid>
        <w:gridCol w:w="2265"/>
        <w:gridCol w:w="2196"/>
        <w:gridCol w:w="2197"/>
        <w:gridCol w:w="2408"/>
      </w:tblGrid>
      <w:tr w:rsidR="00030D6F" w:rsidRPr="0030791F" w14:paraId="61EF5328" w14:textId="77777777" w:rsidTr="00576432">
        <w:trPr>
          <w:trHeight w:val="600"/>
        </w:trPr>
        <w:tc>
          <w:tcPr>
            <w:tcW w:w="2265" w:type="dxa"/>
            <w:tcBorders>
              <w:top w:val="single" w:sz="4" w:space="0" w:color="auto"/>
              <w:left w:val="single" w:sz="4" w:space="0" w:color="auto"/>
              <w:bottom w:val="nil"/>
              <w:right w:val="nil"/>
            </w:tcBorders>
            <w:shd w:val="clear" w:color="000000" w:fill="D9D9D9"/>
            <w:noWrap/>
            <w:tcMar>
              <w:top w:w="15" w:type="dxa"/>
              <w:left w:w="15" w:type="dxa"/>
              <w:bottom w:w="0" w:type="dxa"/>
              <w:right w:w="15" w:type="dxa"/>
            </w:tcMar>
            <w:vAlign w:val="bottom"/>
            <w:hideMark/>
          </w:tcPr>
          <w:p w14:paraId="2B8EC839" w14:textId="77777777" w:rsidR="00030D6F" w:rsidRPr="0030791F" w:rsidRDefault="00030D6F" w:rsidP="00576432">
            <w:pPr>
              <w:keepNext/>
              <w:rPr>
                <w:rFonts w:asciiTheme="minorHAnsi" w:hAnsiTheme="minorHAnsi"/>
                <w:b/>
                <w:bCs/>
                <w:szCs w:val="23"/>
              </w:rPr>
            </w:pPr>
            <w:r w:rsidRPr="0030791F">
              <w:rPr>
                <w:rFonts w:asciiTheme="minorHAnsi" w:hAnsiTheme="minorHAnsi"/>
                <w:b/>
                <w:bCs/>
                <w:szCs w:val="23"/>
              </w:rPr>
              <w:t>DHB</w:t>
            </w:r>
          </w:p>
        </w:tc>
        <w:tc>
          <w:tcPr>
            <w:tcW w:w="4393" w:type="dxa"/>
            <w:gridSpan w:val="2"/>
            <w:tcBorders>
              <w:top w:val="single" w:sz="4" w:space="0" w:color="auto"/>
              <w:left w:val="nil"/>
              <w:bottom w:val="nil"/>
              <w:right w:val="nil"/>
            </w:tcBorders>
            <w:shd w:val="clear" w:color="000000" w:fill="D9D9D9"/>
            <w:tcMar>
              <w:top w:w="15" w:type="dxa"/>
              <w:left w:w="15" w:type="dxa"/>
              <w:bottom w:w="0" w:type="dxa"/>
              <w:right w:w="15" w:type="dxa"/>
            </w:tcMar>
            <w:vAlign w:val="bottom"/>
            <w:hideMark/>
          </w:tcPr>
          <w:p w14:paraId="1FA3F65F" w14:textId="77777777" w:rsidR="00030D6F" w:rsidRPr="0030791F" w:rsidRDefault="00030D6F" w:rsidP="00576432">
            <w:pPr>
              <w:keepNext/>
              <w:jc w:val="center"/>
              <w:rPr>
                <w:rFonts w:asciiTheme="minorHAnsi" w:hAnsiTheme="minorHAnsi"/>
                <w:b/>
                <w:bCs/>
                <w:szCs w:val="23"/>
              </w:rPr>
            </w:pPr>
            <w:r w:rsidRPr="0030791F">
              <w:rPr>
                <w:rFonts w:asciiTheme="minorHAnsi" w:hAnsiTheme="minorHAnsi"/>
                <w:b/>
                <w:bCs/>
                <w:szCs w:val="23"/>
              </w:rPr>
              <w:t>Hysterectomy adjusted population</w:t>
            </w:r>
          </w:p>
        </w:tc>
        <w:tc>
          <w:tcPr>
            <w:tcW w:w="2408" w:type="dxa"/>
            <w:tcBorders>
              <w:top w:val="single" w:sz="4" w:space="0" w:color="auto"/>
              <w:left w:val="nil"/>
              <w:bottom w:val="nil"/>
              <w:right w:val="single" w:sz="4" w:space="0" w:color="auto"/>
            </w:tcBorders>
            <w:shd w:val="clear" w:color="000000" w:fill="D9D9D9"/>
            <w:tcMar>
              <w:top w:w="15" w:type="dxa"/>
              <w:left w:w="15" w:type="dxa"/>
              <w:bottom w:w="0" w:type="dxa"/>
              <w:right w:w="15" w:type="dxa"/>
            </w:tcMar>
            <w:vAlign w:val="bottom"/>
            <w:hideMark/>
          </w:tcPr>
          <w:p w14:paraId="702F4ECF" w14:textId="77777777" w:rsidR="00030D6F" w:rsidRPr="0030791F" w:rsidRDefault="00030D6F" w:rsidP="00576432">
            <w:pPr>
              <w:keepNext/>
              <w:jc w:val="center"/>
              <w:rPr>
                <w:rFonts w:asciiTheme="minorHAnsi" w:hAnsiTheme="minorHAnsi"/>
                <w:b/>
                <w:bCs/>
                <w:szCs w:val="23"/>
              </w:rPr>
            </w:pPr>
            <w:r w:rsidRPr="0030791F">
              <w:rPr>
                <w:rFonts w:asciiTheme="minorHAnsi" w:hAnsiTheme="minorHAnsi"/>
                <w:b/>
                <w:bCs/>
                <w:szCs w:val="23"/>
              </w:rPr>
              <w:t>Women screened in the last 3 years</w:t>
            </w:r>
          </w:p>
        </w:tc>
      </w:tr>
      <w:tr w:rsidR="00030D6F" w:rsidRPr="0030791F" w14:paraId="00C54F2D" w14:textId="77777777" w:rsidTr="00576432">
        <w:trPr>
          <w:trHeight w:val="300"/>
        </w:trPr>
        <w:tc>
          <w:tcPr>
            <w:tcW w:w="2265" w:type="dxa"/>
            <w:tcBorders>
              <w:top w:val="nil"/>
              <w:left w:val="single" w:sz="4" w:space="0" w:color="auto"/>
              <w:bottom w:val="single" w:sz="4" w:space="0" w:color="auto"/>
              <w:right w:val="nil"/>
            </w:tcBorders>
            <w:shd w:val="clear" w:color="000000" w:fill="D9D9D9"/>
            <w:noWrap/>
            <w:tcMar>
              <w:top w:w="15" w:type="dxa"/>
              <w:left w:w="15" w:type="dxa"/>
              <w:bottom w:w="0" w:type="dxa"/>
              <w:right w:w="15" w:type="dxa"/>
            </w:tcMar>
            <w:vAlign w:val="bottom"/>
            <w:hideMark/>
          </w:tcPr>
          <w:p w14:paraId="35561E64" w14:textId="77777777" w:rsidR="00030D6F" w:rsidRPr="0030791F" w:rsidRDefault="00030D6F" w:rsidP="00576432">
            <w:pPr>
              <w:keepNext/>
              <w:rPr>
                <w:rFonts w:asciiTheme="minorHAnsi" w:hAnsiTheme="minorHAnsi"/>
                <w:b/>
                <w:bCs/>
                <w:szCs w:val="23"/>
              </w:rPr>
            </w:pPr>
            <w:r w:rsidRPr="0030791F">
              <w:rPr>
                <w:rFonts w:asciiTheme="minorHAnsi" w:hAnsiTheme="minorHAnsi"/>
                <w:b/>
                <w:bCs/>
                <w:szCs w:val="23"/>
              </w:rPr>
              <w:t> </w:t>
            </w:r>
          </w:p>
        </w:tc>
        <w:tc>
          <w:tcPr>
            <w:tcW w:w="2196" w:type="dxa"/>
            <w:tcBorders>
              <w:top w:val="nil"/>
              <w:left w:val="nil"/>
              <w:bottom w:val="single" w:sz="4" w:space="0" w:color="auto"/>
              <w:right w:val="nil"/>
            </w:tcBorders>
            <w:shd w:val="clear" w:color="000000" w:fill="D9D9D9"/>
            <w:noWrap/>
            <w:tcMar>
              <w:top w:w="15" w:type="dxa"/>
              <w:left w:w="15" w:type="dxa"/>
              <w:bottom w:w="0" w:type="dxa"/>
              <w:right w:w="15" w:type="dxa"/>
            </w:tcMar>
            <w:vAlign w:val="bottom"/>
            <w:hideMark/>
          </w:tcPr>
          <w:p w14:paraId="43D8BBA5" w14:textId="77777777" w:rsidR="00030D6F" w:rsidRPr="0030791F" w:rsidRDefault="00030D6F" w:rsidP="00576432">
            <w:pPr>
              <w:keepNext/>
              <w:jc w:val="center"/>
              <w:rPr>
                <w:rFonts w:asciiTheme="minorHAnsi" w:hAnsiTheme="minorHAnsi"/>
                <w:b/>
                <w:bCs/>
                <w:szCs w:val="23"/>
              </w:rPr>
            </w:pPr>
            <w:r w:rsidRPr="0030791F">
              <w:rPr>
                <w:rFonts w:asciiTheme="minorHAnsi" w:hAnsiTheme="minorHAnsi"/>
                <w:b/>
                <w:bCs/>
                <w:szCs w:val="23"/>
              </w:rPr>
              <w:t>N</w:t>
            </w:r>
          </w:p>
        </w:tc>
        <w:tc>
          <w:tcPr>
            <w:tcW w:w="2197" w:type="dxa"/>
            <w:tcBorders>
              <w:top w:val="nil"/>
              <w:left w:val="nil"/>
              <w:bottom w:val="single" w:sz="4" w:space="0" w:color="auto"/>
              <w:right w:val="nil"/>
            </w:tcBorders>
            <w:shd w:val="clear" w:color="000000" w:fill="D9D9D9"/>
            <w:noWrap/>
            <w:tcMar>
              <w:top w:w="15" w:type="dxa"/>
              <w:left w:w="15" w:type="dxa"/>
              <w:bottom w:w="0" w:type="dxa"/>
              <w:right w:w="15" w:type="dxa"/>
            </w:tcMar>
            <w:vAlign w:val="bottom"/>
            <w:hideMark/>
          </w:tcPr>
          <w:p w14:paraId="6CA37032" w14:textId="77777777" w:rsidR="00030D6F" w:rsidRPr="0030791F" w:rsidRDefault="00030D6F" w:rsidP="00576432">
            <w:pPr>
              <w:keepNext/>
              <w:ind w:right="372"/>
              <w:jc w:val="right"/>
              <w:rPr>
                <w:rFonts w:asciiTheme="minorHAnsi" w:hAnsiTheme="minorHAnsi"/>
                <w:b/>
                <w:bCs/>
                <w:szCs w:val="23"/>
              </w:rPr>
            </w:pPr>
            <w:r w:rsidRPr="0030791F">
              <w:rPr>
                <w:rFonts w:asciiTheme="minorHAnsi" w:hAnsiTheme="minorHAnsi"/>
                <w:b/>
                <w:bCs/>
                <w:szCs w:val="23"/>
              </w:rPr>
              <w:t>N</w:t>
            </w:r>
          </w:p>
        </w:tc>
        <w:tc>
          <w:tcPr>
            <w:tcW w:w="2408"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5142466" w14:textId="77777777" w:rsidR="00030D6F" w:rsidRPr="0030791F" w:rsidRDefault="00030D6F" w:rsidP="00576432">
            <w:pPr>
              <w:keepNext/>
              <w:ind w:right="372"/>
              <w:jc w:val="right"/>
              <w:rPr>
                <w:rFonts w:asciiTheme="minorHAnsi" w:hAnsiTheme="minorHAnsi"/>
                <w:b/>
                <w:bCs/>
                <w:szCs w:val="23"/>
              </w:rPr>
            </w:pPr>
            <w:r w:rsidRPr="0030791F">
              <w:rPr>
                <w:rFonts w:asciiTheme="minorHAnsi" w:hAnsiTheme="minorHAnsi"/>
                <w:b/>
                <w:bCs/>
                <w:szCs w:val="23"/>
              </w:rPr>
              <w:t>%</w:t>
            </w:r>
          </w:p>
        </w:tc>
      </w:tr>
      <w:tr w:rsidR="00421ACC" w:rsidRPr="0030791F" w14:paraId="1D8B1EEA"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C7B16F7"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Auckland</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092CBC41" w14:textId="0FBF9759" w:rsidR="00421ACC" w:rsidRPr="0030791F" w:rsidRDefault="003613D5" w:rsidP="00421ACC">
            <w:pPr>
              <w:keepNext/>
              <w:ind w:right="372"/>
              <w:jc w:val="right"/>
              <w:rPr>
                <w:rFonts w:asciiTheme="minorHAnsi" w:hAnsiTheme="minorHAnsi"/>
                <w:szCs w:val="23"/>
              </w:rPr>
            </w:pPr>
            <w:r w:rsidRPr="0030791F">
              <w:rPr>
                <w:szCs w:val="23"/>
              </w:rPr>
              <w:t>137,243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143EC346" w14:textId="441DED93" w:rsidR="00421ACC" w:rsidRPr="0030791F" w:rsidRDefault="00421ACC" w:rsidP="00421ACC">
            <w:pPr>
              <w:keepNext/>
              <w:ind w:right="372"/>
              <w:jc w:val="right"/>
              <w:rPr>
                <w:rFonts w:asciiTheme="minorHAnsi" w:hAnsiTheme="minorHAnsi"/>
                <w:szCs w:val="23"/>
              </w:rPr>
            </w:pPr>
            <w:r w:rsidRPr="0030791F">
              <w:rPr>
                <w:szCs w:val="23"/>
              </w:rPr>
              <w:t>106,227</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6D6125C" w14:textId="4B2FFBBD" w:rsidR="00421ACC" w:rsidRPr="0030791F" w:rsidRDefault="00421ACC" w:rsidP="00421ACC">
            <w:pPr>
              <w:keepNext/>
              <w:ind w:right="372"/>
              <w:jc w:val="right"/>
              <w:rPr>
                <w:rFonts w:asciiTheme="minorHAnsi" w:hAnsiTheme="minorHAnsi"/>
                <w:szCs w:val="23"/>
              </w:rPr>
            </w:pPr>
            <w:r w:rsidRPr="0030791F">
              <w:rPr>
                <w:szCs w:val="23"/>
              </w:rPr>
              <w:t>77.4</w:t>
            </w:r>
          </w:p>
        </w:tc>
      </w:tr>
      <w:tr w:rsidR="00421ACC" w:rsidRPr="0030791F" w14:paraId="757301A7"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D2DBDBD"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Bay of Plenty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ED4E77B" w14:textId="0AD96B9D" w:rsidR="00421ACC" w:rsidRPr="0030791F" w:rsidRDefault="00421ACC" w:rsidP="00421ACC">
            <w:pPr>
              <w:keepNext/>
              <w:ind w:right="372"/>
              <w:jc w:val="right"/>
              <w:rPr>
                <w:rFonts w:asciiTheme="minorHAnsi" w:hAnsiTheme="minorHAnsi"/>
                <w:szCs w:val="23"/>
              </w:rPr>
            </w:pPr>
            <w:r w:rsidRPr="0030791F">
              <w:rPr>
                <w:szCs w:val="23"/>
              </w:rPr>
              <w:t>56,859</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8C14236" w14:textId="5202135E" w:rsidR="00421ACC" w:rsidRPr="0030791F" w:rsidRDefault="00421ACC" w:rsidP="00421ACC">
            <w:pPr>
              <w:keepNext/>
              <w:ind w:right="372"/>
              <w:jc w:val="right"/>
              <w:rPr>
                <w:rFonts w:asciiTheme="minorHAnsi" w:hAnsiTheme="minorHAnsi"/>
                <w:szCs w:val="23"/>
              </w:rPr>
            </w:pPr>
            <w:r w:rsidRPr="0030791F">
              <w:rPr>
                <w:szCs w:val="23"/>
              </w:rPr>
              <w:t>46,130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915D402" w14:textId="34ADD2DE" w:rsidR="00421ACC" w:rsidRPr="0030791F" w:rsidRDefault="00421ACC" w:rsidP="00421ACC">
            <w:pPr>
              <w:keepNext/>
              <w:ind w:right="372"/>
              <w:jc w:val="right"/>
              <w:rPr>
                <w:rFonts w:asciiTheme="minorHAnsi" w:hAnsiTheme="minorHAnsi"/>
                <w:szCs w:val="23"/>
              </w:rPr>
            </w:pPr>
            <w:r w:rsidRPr="0030791F">
              <w:rPr>
                <w:szCs w:val="23"/>
              </w:rPr>
              <w:t>81.1</w:t>
            </w:r>
          </w:p>
        </w:tc>
      </w:tr>
      <w:tr w:rsidR="00421ACC" w:rsidRPr="0030791F" w14:paraId="01B5E626"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81354F5"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Canterbury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78AF2D6B" w14:textId="0B7F60B3" w:rsidR="00421ACC" w:rsidRPr="0030791F" w:rsidRDefault="00421ACC" w:rsidP="00421ACC">
            <w:pPr>
              <w:keepNext/>
              <w:ind w:right="372"/>
              <w:jc w:val="right"/>
              <w:rPr>
                <w:rFonts w:asciiTheme="minorHAnsi" w:hAnsiTheme="minorHAnsi"/>
                <w:szCs w:val="23"/>
              </w:rPr>
            </w:pPr>
            <w:r w:rsidRPr="0030791F">
              <w:rPr>
                <w:szCs w:val="23"/>
              </w:rPr>
              <w:t>138,940</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736E49B8" w14:textId="30AD6288" w:rsidR="00421ACC" w:rsidRPr="0030791F" w:rsidRDefault="00421ACC" w:rsidP="00421ACC">
            <w:pPr>
              <w:keepNext/>
              <w:ind w:right="372"/>
              <w:jc w:val="right"/>
              <w:rPr>
                <w:rFonts w:asciiTheme="minorHAnsi" w:hAnsiTheme="minorHAnsi"/>
                <w:szCs w:val="23"/>
              </w:rPr>
            </w:pPr>
            <w:r w:rsidRPr="0030791F">
              <w:rPr>
                <w:szCs w:val="23"/>
              </w:rPr>
              <w:t>103,528</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90F0EC1" w14:textId="06A9DB65" w:rsidR="00421ACC" w:rsidRPr="0030791F" w:rsidRDefault="00421ACC" w:rsidP="00421ACC">
            <w:pPr>
              <w:keepNext/>
              <w:ind w:right="372"/>
              <w:jc w:val="right"/>
              <w:rPr>
                <w:rFonts w:asciiTheme="minorHAnsi" w:hAnsiTheme="minorHAnsi"/>
                <w:szCs w:val="23"/>
              </w:rPr>
            </w:pPr>
            <w:r w:rsidRPr="0030791F">
              <w:rPr>
                <w:szCs w:val="23"/>
              </w:rPr>
              <w:t>74.5</w:t>
            </w:r>
          </w:p>
        </w:tc>
      </w:tr>
      <w:tr w:rsidR="00421ACC" w:rsidRPr="0030791F" w14:paraId="28DC4DC2"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A4ADFBA"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Capital &amp; Coast</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6575A495" w14:textId="3D5258F4" w:rsidR="00421ACC" w:rsidRPr="0030791F" w:rsidRDefault="00421ACC" w:rsidP="00421ACC">
            <w:pPr>
              <w:keepNext/>
              <w:ind w:right="372"/>
              <w:jc w:val="right"/>
              <w:rPr>
                <w:rFonts w:asciiTheme="minorHAnsi" w:hAnsiTheme="minorHAnsi"/>
                <w:szCs w:val="23"/>
              </w:rPr>
            </w:pPr>
            <w:r w:rsidRPr="0030791F">
              <w:rPr>
                <w:szCs w:val="23"/>
              </w:rPr>
              <w:t>81,253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6D37D9F1" w14:textId="1B2B6960" w:rsidR="00421ACC" w:rsidRPr="0030791F" w:rsidRDefault="00421ACC" w:rsidP="00421ACC">
            <w:pPr>
              <w:keepNext/>
              <w:ind w:right="372"/>
              <w:jc w:val="right"/>
              <w:rPr>
                <w:rFonts w:asciiTheme="minorHAnsi" w:hAnsiTheme="minorHAnsi"/>
                <w:szCs w:val="23"/>
              </w:rPr>
            </w:pPr>
            <w:r w:rsidRPr="0030791F">
              <w:rPr>
                <w:szCs w:val="23"/>
              </w:rPr>
              <w:t>64,465</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2B0EF62" w14:textId="6B764E75" w:rsidR="00421ACC" w:rsidRPr="0030791F" w:rsidRDefault="00421ACC" w:rsidP="00421ACC">
            <w:pPr>
              <w:keepNext/>
              <w:ind w:right="372"/>
              <w:jc w:val="right"/>
              <w:rPr>
                <w:rFonts w:asciiTheme="minorHAnsi" w:hAnsiTheme="minorHAnsi"/>
                <w:szCs w:val="23"/>
              </w:rPr>
            </w:pPr>
            <w:r w:rsidRPr="0030791F">
              <w:rPr>
                <w:szCs w:val="23"/>
              </w:rPr>
              <w:t>79.3</w:t>
            </w:r>
          </w:p>
        </w:tc>
      </w:tr>
      <w:tr w:rsidR="00421ACC" w:rsidRPr="0030791F" w14:paraId="1CC34BF5"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69FC613"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Counties Manukau</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A7E7C06" w14:textId="34ACBC64" w:rsidR="00421ACC" w:rsidRPr="0030791F" w:rsidRDefault="00421ACC" w:rsidP="00421ACC">
            <w:pPr>
              <w:keepNext/>
              <w:ind w:right="372"/>
              <w:jc w:val="right"/>
              <w:rPr>
                <w:rFonts w:asciiTheme="minorHAnsi" w:hAnsiTheme="minorHAnsi"/>
                <w:szCs w:val="23"/>
              </w:rPr>
            </w:pPr>
            <w:r w:rsidRPr="0030791F">
              <w:rPr>
                <w:szCs w:val="23"/>
              </w:rPr>
              <w:t>137,181</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168EA11" w14:textId="61C412BB" w:rsidR="00421ACC" w:rsidRPr="0030791F" w:rsidRDefault="00421ACC" w:rsidP="00421ACC">
            <w:pPr>
              <w:keepNext/>
              <w:ind w:right="372"/>
              <w:jc w:val="right"/>
              <w:rPr>
                <w:rFonts w:asciiTheme="minorHAnsi" w:hAnsiTheme="minorHAnsi"/>
                <w:szCs w:val="23"/>
              </w:rPr>
            </w:pPr>
            <w:r w:rsidRPr="0030791F">
              <w:rPr>
                <w:szCs w:val="23"/>
              </w:rPr>
              <w:t>100,480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0E859A0" w14:textId="3A0F77EF" w:rsidR="00421ACC" w:rsidRPr="0030791F" w:rsidRDefault="00421ACC" w:rsidP="00421ACC">
            <w:pPr>
              <w:keepNext/>
              <w:ind w:right="372"/>
              <w:jc w:val="right"/>
              <w:rPr>
                <w:rFonts w:asciiTheme="minorHAnsi" w:hAnsiTheme="minorHAnsi"/>
                <w:szCs w:val="23"/>
              </w:rPr>
            </w:pPr>
            <w:r w:rsidRPr="0030791F">
              <w:rPr>
                <w:szCs w:val="23"/>
              </w:rPr>
              <w:t>73.2</w:t>
            </w:r>
          </w:p>
        </w:tc>
      </w:tr>
      <w:tr w:rsidR="00421ACC" w:rsidRPr="0030791F" w14:paraId="7ECE01B7"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B45C129"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Hawke's Bay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0E0FFC7E" w14:textId="7E78EA28" w:rsidR="00421ACC" w:rsidRPr="0030791F" w:rsidRDefault="00421ACC" w:rsidP="00421ACC">
            <w:pPr>
              <w:keepNext/>
              <w:ind w:right="372"/>
              <w:jc w:val="right"/>
              <w:rPr>
                <w:rFonts w:asciiTheme="minorHAnsi" w:hAnsiTheme="minorHAnsi"/>
                <w:szCs w:val="23"/>
              </w:rPr>
            </w:pPr>
            <w:r w:rsidRPr="0030791F">
              <w:rPr>
                <w:szCs w:val="23"/>
              </w:rPr>
              <w:t>40,702</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165622E7" w14:textId="7FBBF4AB" w:rsidR="00421ACC" w:rsidRPr="0030791F" w:rsidRDefault="00421ACC" w:rsidP="00421ACC">
            <w:pPr>
              <w:keepNext/>
              <w:ind w:right="372"/>
              <w:jc w:val="right"/>
              <w:rPr>
                <w:rFonts w:asciiTheme="minorHAnsi" w:hAnsiTheme="minorHAnsi"/>
                <w:szCs w:val="23"/>
              </w:rPr>
            </w:pPr>
            <w:r w:rsidRPr="0030791F">
              <w:rPr>
                <w:szCs w:val="23"/>
              </w:rPr>
              <w:t>30,892</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185A315" w14:textId="68A632F0" w:rsidR="00421ACC" w:rsidRPr="0030791F" w:rsidRDefault="00421ACC" w:rsidP="00421ACC">
            <w:pPr>
              <w:keepNext/>
              <w:ind w:right="372"/>
              <w:jc w:val="right"/>
              <w:rPr>
                <w:rFonts w:asciiTheme="minorHAnsi" w:hAnsiTheme="minorHAnsi"/>
                <w:szCs w:val="23"/>
              </w:rPr>
            </w:pPr>
            <w:r w:rsidRPr="0030791F">
              <w:rPr>
                <w:szCs w:val="23"/>
              </w:rPr>
              <w:t>75.9</w:t>
            </w:r>
          </w:p>
        </w:tc>
      </w:tr>
      <w:tr w:rsidR="00421ACC" w:rsidRPr="0030791F" w14:paraId="1284C331"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024C650"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Hutt Valley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DD8C19A" w14:textId="4AFD13E7" w:rsidR="00421ACC" w:rsidRPr="0030791F" w:rsidRDefault="00421ACC" w:rsidP="00421ACC">
            <w:pPr>
              <w:keepNext/>
              <w:ind w:right="372"/>
              <w:jc w:val="right"/>
              <w:rPr>
                <w:rFonts w:asciiTheme="minorHAnsi" w:hAnsiTheme="minorHAnsi"/>
                <w:szCs w:val="23"/>
              </w:rPr>
            </w:pPr>
            <w:r w:rsidRPr="0030791F">
              <w:rPr>
                <w:szCs w:val="23"/>
              </w:rPr>
              <w:t>38,458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5F882947" w14:textId="69F16247" w:rsidR="00421ACC" w:rsidRPr="0030791F" w:rsidRDefault="00421ACC" w:rsidP="00421ACC">
            <w:pPr>
              <w:keepNext/>
              <w:ind w:right="372"/>
              <w:jc w:val="right"/>
              <w:rPr>
                <w:rFonts w:asciiTheme="minorHAnsi" w:hAnsiTheme="minorHAnsi"/>
                <w:szCs w:val="23"/>
              </w:rPr>
            </w:pPr>
            <w:r w:rsidRPr="0030791F">
              <w:rPr>
                <w:szCs w:val="23"/>
              </w:rPr>
              <w:t>29,483</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5A47E0F" w14:textId="6C542411" w:rsidR="00421ACC" w:rsidRPr="0030791F" w:rsidRDefault="00421ACC" w:rsidP="00421ACC">
            <w:pPr>
              <w:keepNext/>
              <w:ind w:right="372"/>
              <w:jc w:val="right"/>
              <w:rPr>
                <w:rFonts w:asciiTheme="minorHAnsi" w:hAnsiTheme="minorHAnsi"/>
                <w:szCs w:val="23"/>
              </w:rPr>
            </w:pPr>
            <w:r w:rsidRPr="0030791F">
              <w:rPr>
                <w:szCs w:val="23"/>
              </w:rPr>
              <w:t>76.7</w:t>
            </w:r>
          </w:p>
        </w:tc>
      </w:tr>
      <w:tr w:rsidR="00421ACC" w:rsidRPr="0030791F" w14:paraId="16DBE278"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A40FC0E"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Lakes</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7A1262F9" w14:textId="72F89E0D" w:rsidR="00421ACC" w:rsidRPr="0030791F" w:rsidRDefault="00421ACC" w:rsidP="00421ACC">
            <w:pPr>
              <w:keepNext/>
              <w:ind w:right="372"/>
              <w:jc w:val="right"/>
              <w:rPr>
                <w:rFonts w:asciiTheme="minorHAnsi" w:hAnsiTheme="minorHAnsi"/>
                <w:szCs w:val="23"/>
              </w:rPr>
            </w:pPr>
            <w:r w:rsidRPr="0030791F">
              <w:rPr>
                <w:szCs w:val="23"/>
              </w:rPr>
              <w:t>26,531</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E6BEC02" w14:textId="46D45EEB" w:rsidR="00421ACC" w:rsidRPr="0030791F" w:rsidRDefault="00421ACC" w:rsidP="00421ACC">
            <w:pPr>
              <w:keepNext/>
              <w:ind w:right="372"/>
              <w:jc w:val="right"/>
              <w:rPr>
                <w:rFonts w:asciiTheme="minorHAnsi" w:hAnsiTheme="minorHAnsi"/>
                <w:szCs w:val="23"/>
              </w:rPr>
            </w:pPr>
            <w:r w:rsidRPr="0030791F">
              <w:rPr>
                <w:szCs w:val="23"/>
              </w:rPr>
              <w:t>20,726</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D49E4CF" w14:textId="5C4A437F" w:rsidR="00421ACC" w:rsidRPr="0030791F" w:rsidRDefault="00421ACC" w:rsidP="00421ACC">
            <w:pPr>
              <w:keepNext/>
              <w:ind w:right="372"/>
              <w:jc w:val="right"/>
              <w:rPr>
                <w:rFonts w:asciiTheme="minorHAnsi" w:hAnsiTheme="minorHAnsi"/>
                <w:szCs w:val="23"/>
              </w:rPr>
            </w:pPr>
            <w:r w:rsidRPr="0030791F">
              <w:rPr>
                <w:szCs w:val="23"/>
              </w:rPr>
              <w:t>78.1</w:t>
            </w:r>
          </w:p>
        </w:tc>
      </w:tr>
      <w:tr w:rsidR="00421ACC" w:rsidRPr="0030791F" w14:paraId="1DE65CEA"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C8BE672"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Mid Central</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6E145683" w14:textId="280C4F15" w:rsidR="00421ACC" w:rsidRPr="0030791F" w:rsidRDefault="00421ACC" w:rsidP="00421ACC">
            <w:pPr>
              <w:keepNext/>
              <w:ind w:right="372"/>
              <w:jc w:val="right"/>
              <w:rPr>
                <w:rFonts w:asciiTheme="minorHAnsi" w:hAnsiTheme="minorHAnsi"/>
                <w:szCs w:val="23"/>
              </w:rPr>
            </w:pPr>
            <w:r w:rsidRPr="0030791F">
              <w:rPr>
                <w:szCs w:val="23"/>
              </w:rPr>
              <w:t>42,593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1D47DB26" w14:textId="7B429A56" w:rsidR="00421ACC" w:rsidRPr="0030791F" w:rsidRDefault="00421ACC" w:rsidP="00421ACC">
            <w:pPr>
              <w:keepNext/>
              <w:ind w:right="372"/>
              <w:jc w:val="right"/>
              <w:rPr>
                <w:rFonts w:asciiTheme="minorHAnsi" w:hAnsiTheme="minorHAnsi"/>
                <w:szCs w:val="23"/>
              </w:rPr>
            </w:pPr>
            <w:r w:rsidRPr="0030791F">
              <w:rPr>
                <w:szCs w:val="23"/>
              </w:rPr>
              <w:t>31,888</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8AF0882" w14:textId="4527E0E9" w:rsidR="00421ACC" w:rsidRPr="0030791F" w:rsidRDefault="00421ACC" w:rsidP="00421ACC">
            <w:pPr>
              <w:keepNext/>
              <w:ind w:right="372"/>
              <w:jc w:val="right"/>
              <w:rPr>
                <w:rFonts w:asciiTheme="minorHAnsi" w:hAnsiTheme="minorHAnsi"/>
                <w:szCs w:val="23"/>
              </w:rPr>
            </w:pPr>
            <w:r w:rsidRPr="0030791F">
              <w:rPr>
                <w:szCs w:val="23"/>
              </w:rPr>
              <w:t>74.9</w:t>
            </w:r>
          </w:p>
        </w:tc>
      </w:tr>
      <w:tr w:rsidR="00421ACC" w:rsidRPr="0030791F" w14:paraId="24AE0CFB"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9872FE3"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Nelson Marlborough</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4244D7C1" w14:textId="25EC144D" w:rsidR="00421ACC" w:rsidRPr="0030791F" w:rsidRDefault="00421ACC" w:rsidP="00421ACC">
            <w:pPr>
              <w:keepNext/>
              <w:ind w:right="372"/>
              <w:jc w:val="right"/>
              <w:rPr>
                <w:rFonts w:asciiTheme="minorHAnsi" w:hAnsiTheme="minorHAnsi"/>
                <w:szCs w:val="23"/>
              </w:rPr>
            </w:pPr>
            <w:r w:rsidRPr="0030791F">
              <w:rPr>
                <w:szCs w:val="23"/>
              </w:rPr>
              <w:t>38,368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6615DB1B" w14:textId="6CD396A7" w:rsidR="00421ACC" w:rsidRPr="0030791F" w:rsidRDefault="00421ACC" w:rsidP="00421ACC">
            <w:pPr>
              <w:keepNext/>
              <w:ind w:right="372"/>
              <w:jc w:val="right"/>
              <w:rPr>
                <w:rFonts w:asciiTheme="minorHAnsi" w:hAnsiTheme="minorHAnsi"/>
                <w:szCs w:val="23"/>
              </w:rPr>
            </w:pPr>
            <w:r w:rsidRPr="0030791F">
              <w:rPr>
                <w:szCs w:val="23"/>
              </w:rPr>
              <w:t>30,682</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F838C66" w14:textId="0C4765DA" w:rsidR="00421ACC" w:rsidRPr="0030791F" w:rsidRDefault="00421ACC" w:rsidP="00421ACC">
            <w:pPr>
              <w:keepNext/>
              <w:ind w:right="372"/>
              <w:jc w:val="right"/>
              <w:rPr>
                <w:rFonts w:asciiTheme="minorHAnsi" w:hAnsiTheme="minorHAnsi"/>
                <w:szCs w:val="23"/>
              </w:rPr>
            </w:pPr>
            <w:r w:rsidRPr="0030791F">
              <w:rPr>
                <w:szCs w:val="23"/>
              </w:rPr>
              <w:t>80.0</w:t>
            </w:r>
          </w:p>
        </w:tc>
      </w:tr>
      <w:tr w:rsidR="00421ACC" w:rsidRPr="0030791F" w14:paraId="300114CA"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434D0A0"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Northland</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393462FE" w14:textId="2A1B264D" w:rsidR="00421ACC" w:rsidRPr="0030791F" w:rsidRDefault="00421ACC" w:rsidP="00421ACC">
            <w:pPr>
              <w:keepNext/>
              <w:ind w:right="372"/>
              <w:jc w:val="right"/>
              <w:rPr>
                <w:rFonts w:asciiTheme="minorHAnsi" w:hAnsiTheme="minorHAnsi"/>
                <w:szCs w:val="23"/>
              </w:rPr>
            </w:pPr>
            <w:r w:rsidRPr="0030791F">
              <w:rPr>
                <w:szCs w:val="23"/>
              </w:rPr>
              <w:t>42,364</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9C66E16" w14:textId="6E992419" w:rsidR="00421ACC" w:rsidRPr="0030791F" w:rsidRDefault="00421ACC" w:rsidP="00421ACC">
            <w:pPr>
              <w:keepNext/>
              <w:ind w:right="372"/>
              <w:jc w:val="right"/>
              <w:rPr>
                <w:rFonts w:asciiTheme="minorHAnsi" w:hAnsiTheme="minorHAnsi"/>
                <w:szCs w:val="23"/>
              </w:rPr>
            </w:pPr>
            <w:r w:rsidRPr="0030791F">
              <w:rPr>
                <w:szCs w:val="23"/>
              </w:rPr>
              <w:t>30,933</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C7A043B" w14:textId="040AC1E8" w:rsidR="00421ACC" w:rsidRPr="0030791F" w:rsidRDefault="00421ACC" w:rsidP="00421ACC">
            <w:pPr>
              <w:keepNext/>
              <w:ind w:right="372"/>
              <w:jc w:val="right"/>
              <w:rPr>
                <w:rFonts w:asciiTheme="minorHAnsi" w:hAnsiTheme="minorHAnsi"/>
                <w:szCs w:val="23"/>
              </w:rPr>
            </w:pPr>
            <w:r w:rsidRPr="0030791F">
              <w:rPr>
                <w:szCs w:val="23"/>
              </w:rPr>
              <w:t>73.0</w:t>
            </w:r>
          </w:p>
        </w:tc>
      </w:tr>
      <w:tr w:rsidR="00421ACC" w:rsidRPr="0030791F" w14:paraId="097D5F65"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4875C8E"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South Canterbury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47F67EE4" w14:textId="2BBD8745" w:rsidR="00421ACC" w:rsidRPr="0030791F" w:rsidRDefault="00421ACC" w:rsidP="00421ACC">
            <w:pPr>
              <w:keepNext/>
              <w:ind w:right="372"/>
              <w:jc w:val="right"/>
              <w:rPr>
                <w:rFonts w:asciiTheme="minorHAnsi" w:hAnsiTheme="minorHAnsi"/>
                <w:szCs w:val="23"/>
              </w:rPr>
            </w:pPr>
            <w:r w:rsidRPr="0030791F">
              <w:rPr>
                <w:szCs w:val="23"/>
              </w:rPr>
              <w:t>15,019</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566EB95C" w14:textId="20FB3F6E" w:rsidR="00421ACC" w:rsidRPr="0030791F" w:rsidRDefault="00421ACC" w:rsidP="00421ACC">
            <w:pPr>
              <w:keepNext/>
              <w:ind w:right="372"/>
              <w:jc w:val="right"/>
              <w:rPr>
                <w:rFonts w:asciiTheme="minorHAnsi" w:hAnsiTheme="minorHAnsi"/>
                <w:szCs w:val="23"/>
              </w:rPr>
            </w:pPr>
            <w:r w:rsidRPr="0030791F">
              <w:rPr>
                <w:szCs w:val="23"/>
              </w:rPr>
              <w:t>11,449</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0C9D1AA" w14:textId="61BD1EDF" w:rsidR="00421ACC" w:rsidRPr="0030791F" w:rsidRDefault="00421ACC" w:rsidP="00421ACC">
            <w:pPr>
              <w:keepNext/>
              <w:ind w:right="372"/>
              <w:jc w:val="right"/>
              <w:rPr>
                <w:rFonts w:asciiTheme="minorHAnsi" w:hAnsiTheme="minorHAnsi"/>
                <w:szCs w:val="23"/>
              </w:rPr>
            </w:pPr>
            <w:r w:rsidRPr="0030791F">
              <w:rPr>
                <w:szCs w:val="23"/>
              </w:rPr>
              <w:t>76.2</w:t>
            </w:r>
          </w:p>
        </w:tc>
      </w:tr>
      <w:tr w:rsidR="00421ACC" w:rsidRPr="0030791F" w14:paraId="2C3117E2"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9C16A41"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Southern</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7C15FACE" w14:textId="2F564EE5" w:rsidR="00421ACC" w:rsidRPr="0030791F" w:rsidRDefault="00421ACC" w:rsidP="00421ACC">
            <w:pPr>
              <w:keepNext/>
              <w:ind w:right="372"/>
              <w:jc w:val="right"/>
              <w:rPr>
                <w:rFonts w:asciiTheme="minorHAnsi" w:hAnsiTheme="minorHAnsi"/>
                <w:szCs w:val="23"/>
              </w:rPr>
            </w:pPr>
            <w:r w:rsidRPr="0030791F">
              <w:rPr>
                <w:szCs w:val="23"/>
              </w:rPr>
              <w:t>78,638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72439DB4" w14:textId="1D1D60AA" w:rsidR="00421ACC" w:rsidRPr="0030791F" w:rsidRDefault="00421ACC" w:rsidP="00421ACC">
            <w:pPr>
              <w:keepNext/>
              <w:ind w:right="372"/>
              <w:jc w:val="right"/>
              <w:rPr>
                <w:rFonts w:asciiTheme="minorHAnsi" w:hAnsiTheme="minorHAnsi"/>
                <w:szCs w:val="23"/>
              </w:rPr>
            </w:pPr>
            <w:r w:rsidRPr="0030791F">
              <w:rPr>
                <w:szCs w:val="23"/>
              </w:rPr>
              <w:t>62,804</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705FFBF" w14:textId="0B121973" w:rsidR="00421ACC" w:rsidRPr="0030791F" w:rsidRDefault="00421ACC" w:rsidP="00421ACC">
            <w:pPr>
              <w:keepNext/>
              <w:ind w:right="372"/>
              <w:jc w:val="right"/>
              <w:rPr>
                <w:rFonts w:asciiTheme="minorHAnsi" w:hAnsiTheme="minorHAnsi"/>
                <w:szCs w:val="23"/>
              </w:rPr>
            </w:pPr>
            <w:r w:rsidRPr="0030791F">
              <w:rPr>
                <w:szCs w:val="23"/>
              </w:rPr>
              <w:t>79.9</w:t>
            </w:r>
          </w:p>
        </w:tc>
      </w:tr>
      <w:tr w:rsidR="00421ACC" w:rsidRPr="0030791F" w14:paraId="4817CFE3"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26DF63E"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Tairawhiti</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7F8C8AC0" w14:textId="50671363" w:rsidR="00421ACC" w:rsidRPr="0030791F" w:rsidRDefault="00421ACC" w:rsidP="00421ACC">
            <w:pPr>
              <w:keepNext/>
              <w:ind w:right="372"/>
              <w:jc w:val="right"/>
              <w:rPr>
                <w:rFonts w:asciiTheme="minorHAnsi" w:hAnsiTheme="minorHAnsi"/>
                <w:szCs w:val="23"/>
              </w:rPr>
            </w:pPr>
            <w:r w:rsidRPr="0030791F">
              <w:rPr>
                <w:szCs w:val="23"/>
              </w:rPr>
              <w:t>11,945</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DB3ED0C" w14:textId="1D5FA92A" w:rsidR="00421ACC" w:rsidRPr="0030791F" w:rsidRDefault="00421ACC" w:rsidP="00421ACC">
            <w:pPr>
              <w:keepNext/>
              <w:ind w:right="372"/>
              <w:jc w:val="right"/>
              <w:rPr>
                <w:rFonts w:asciiTheme="minorHAnsi" w:hAnsiTheme="minorHAnsi"/>
                <w:szCs w:val="23"/>
              </w:rPr>
            </w:pPr>
            <w:r w:rsidRPr="0030791F">
              <w:rPr>
                <w:szCs w:val="23"/>
              </w:rPr>
              <w:t>8,870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A99C499" w14:textId="79E96ED2" w:rsidR="00421ACC" w:rsidRPr="0030791F" w:rsidRDefault="00421ACC" w:rsidP="00421ACC">
            <w:pPr>
              <w:keepNext/>
              <w:ind w:right="372"/>
              <w:jc w:val="right"/>
              <w:rPr>
                <w:rFonts w:asciiTheme="minorHAnsi" w:hAnsiTheme="minorHAnsi"/>
                <w:szCs w:val="23"/>
              </w:rPr>
            </w:pPr>
            <w:r w:rsidRPr="0030791F">
              <w:rPr>
                <w:szCs w:val="23"/>
              </w:rPr>
              <w:t>74.3</w:t>
            </w:r>
          </w:p>
        </w:tc>
      </w:tr>
      <w:tr w:rsidR="00421ACC" w:rsidRPr="0030791F" w14:paraId="37852F59"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48F1B0B"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Taranaki</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10D5E33" w14:textId="0B4D61D5" w:rsidR="00421ACC" w:rsidRPr="0030791F" w:rsidRDefault="00421ACC" w:rsidP="00421ACC">
            <w:pPr>
              <w:keepNext/>
              <w:ind w:right="372"/>
              <w:jc w:val="right"/>
              <w:rPr>
                <w:rFonts w:asciiTheme="minorHAnsi" w:hAnsiTheme="minorHAnsi"/>
                <w:szCs w:val="23"/>
              </w:rPr>
            </w:pPr>
            <w:r w:rsidRPr="0030791F">
              <w:rPr>
                <w:szCs w:val="23"/>
              </w:rPr>
              <w:t>30,407</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8E37EE7" w14:textId="32AEDF74" w:rsidR="00421ACC" w:rsidRPr="0030791F" w:rsidRDefault="00421ACC" w:rsidP="00421ACC">
            <w:pPr>
              <w:keepNext/>
              <w:ind w:right="372"/>
              <w:jc w:val="right"/>
              <w:rPr>
                <w:rFonts w:asciiTheme="minorHAnsi" w:hAnsiTheme="minorHAnsi"/>
                <w:szCs w:val="23"/>
              </w:rPr>
            </w:pPr>
            <w:r w:rsidRPr="0030791F">
              <w:rPr>
                <w:szCs w:val="23"/>
              </w:rPr>
              <w:t>23,995</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A883C7B" w14:textId="79BF2C05" w:rsidR="00421ACC" w:rsidRPr="0030791F" w:rsidRDefault="00421ACC" w:rsidP="00421ACC">
            <w:pPr>
              <w:keepNext/>
              <w:ind w:right="372"/>
              <w:jc w:val="right"/>
              <w:rPr>
                <w:rFonts w:asciiTheme="minorHAnsi" w:hAnsiTheme="minorHAnsi"/>
                <w:szCs w:val="23"/>
              </w:rPr>
            </w:pPr>
            <w:r w:rsidRPr="0030791F">
              <w:rPr>
                <w:szCs w:val="23"/>
              </w:rPr>
              <w:t>78.9</w:t>
            </w:r>
          </w:p>
        </w:tc>
      </w:tr>
      <w:tr w:rsidR="00421ACC" w:rsidRPr="0030791F" w14:paraId="36B7ED91"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B763C0E"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Waikato</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1EAACF1" w14:textId="3608B593" w:rsidR="00421ACC" w:rsidRPr="0030791F" w:rsidRDefault="00421ACC" w:rsidP="00421ACC">
            <w:pPr>
              <w:keepNext/>
              <w:ind w:right="372"/>
              <w:jc w:val="right"/>
              <w:rPr>
                <w:rFonts w:asciiTheme="minorHAnsi" w:hAnsiTheme="minorHAnsi"/>
                <w:szCs w:val="23"/>
              </w:rPr>
            </w:pPr>
            <w:r w:rsidRPr="0030791F">
              <w:rPr>
                <w:szCs w:val="23"/>
              </w:rPr>
              <w:t>99,317</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32F97ACF" w14:textId="072AA8B0" w:rsidR="00421ACC" w:rsidRPr="0030791F" w:rsidRDefault="00421ACC" w:rsidP="00421ACC">
            <w:pPr>
              <w:keepNext/>
              <w:ind w:right="372"/>
              <w:jc w:val="right"/>
              <w:rPr>
                <w:rFonts w:asciiTheme="minorHAnsi" w:hAnsiTheme="minorHAnsi"/>
                <w:szCs w:val="23"/>
              </w:rPr>
            </w:pPr>
            <w:r w:rsidRPr="0030791F">
              <w:rPr>
                <w:szCs w:val="23"/>
              </w:rPr>
              <w:t>75,960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7E92833" w14:textId="0A962B14" w:rsidR="00421ACC" w:rsidRPr="0030791F" w:rsidRDefault="00421ACC" w:rsidP="00421ACC">
            <w:pPr>
              <w:keepNext/>
              <w:ind w:right="372"/>
              <w:jc w:val="right"/>
              <w:rPr>
                <w:rFonts w:asciiTheme="minorHAnsi" w:hAnsiTheme="minorHAnsi"/>
                <w:szCs w:val="23"/>
              </w:rPr>
            </w:pPr>
            <w:r w:rsidRPr="0030791F">
              <w:rPr>
                <w:szCs w:val="23"/>
              </w:rPr>
              <w:t>76.5</w:t>
            </w:r>
          </w:p>
        </w:tc>
      </w:tr>
      <w:tr w:rsidR="00421ACC" w:rsidRPr="0030791F" w14:paraId="40125FFF"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921A0A0"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Wairarapa</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2A1C08DF" w14:textId="3DFF4827" w:rsidR="00421ACC" w:rsidRPr="0030791F" w:rsidRDefault="00421ACC" w:rsidP="00421ACC">
            <w:pPr>
              <w:keepNext/>
              <w:ind w:right="372"/>
              <w:jc w:val="right"/>
              <w:rPr>
                <w:rFonts w:asciiTheme="minorHAnsi" w:hAnsiTheme="minorHAnsi"/>
                <w:szCs w:val="23"/>
              </w:rPr>
            </w:pPr>
            <w:r w:rsidRPr="0030791F">
              <w:rPr>
                <w:szCs w:val="23"/>
              </w:rPr>
              <w:t>11,280</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108D1853" w14:textId="057FC841" w:rsidR="00421ACC" w:rsidRPr="0030791F" w:rsidRDefault="00421ACC" w:rsidP="00421ACC">
            <w:pPr>
              <w:keepNext/>
              <w:ind w:right="372"/>
              <w:jc w:val="right"/>
              <w:rPr>
                <w:rFonts w:asciiTheme="minorHAnsi" w:hAnsiTheme="minorHAnsi"/>
                <w:szCs w:val="23"/>
              </w:rPr>
            </w:pPr>
            <w:r w:rsidRPr="0030791F">
              <w:rPr>
                <w:szCs w:val="23"/>
              </w:rPr>
              <w:t>8,306</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FEADC4E" w14:textId="12320F0D" w:rsidR="00421ACC" w:rsidRPr="0030791F" w:rsidRDefault="00421ACC" w:rsidP="00421ACC">
            <w:pPr>
              <w:keepNext/>
              <w:ind w:right="372"/>
              <w:jc w:val="right"/>
              <w:rPr>
                <w:rFonts w:asciiTheme="minorHAnsi" w:hAnsiTheme="minorHAnsi"/>
                <w:szCs w:val="23"/>
              </w:rPr>
            </w:pPr>
            <w:r w:rsidRPr="0030791F">
              <w:rPr>
                <w:szCs w:val="23"/>
              </w:rPr>
              <w:t>73.6</w:t>
            </w:r>
          </w:p>
        </w:tc>
      </w:tr>
      <w:tr w:rsidR="00421ACC" w:rsidRPr="0030791F" w14:paraId="46950C5C"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BF9944D"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Waitemata</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0BB1F92" w14:textId="25782A5C" w:rsidR="00421ACC" w:rsidRPr="0030791F" w:rsidRDefault="00421ACC" w:rsidP="00421ACC">
            <w:pPr>
              <w:keepNext/>
              <w:ind w:right="372"/>
              <w:jc w:val="right"/>
              <w:rPr>
                <w:rFonts w:asciiTheme="minorHAnsi" w:hAnsiTheme="minorHAnsi"/>
                <w:szCs w:val="23"/>
              </w:rPr>
            </w:pPr>
            <w:r w:rsidRPr="0030791F">
              <w:rPr>
                <w:szCs w:val="23"/>
              </w:rPr>
              <w:t>158,606</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35B6F676" w14:textId="0DFDCD96" w:rsidR="00421ACC" w:rsidRPr="0030791F" w:rsidRDefault="00421ACC" w:rsidP="00421ACC">
            <w:pPr>
              <w:keepNext/>
              <w:ind w:right="372"/>
              <w:jc w:val="right"/>
              <w:rPr>
                <w:rFonts w:asciiTheme="minorHAnsi" w:hAnsiTheme="minorHAnsi"/>
                <w:szCs w:val="23"/>
              </w:rPr>
            </w:pPr>
            <w:r w:rsidRPr="0030791F">
              <w:rPr>
                <w:szCs w:val="23"/>
              </w:rPr>
              <w:t>119,211</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719DF37" w14:textId="5CC4B5E1" w:rsidR="00421ACC" w:rsidRPr="0030791F" w:rsidRDefault="00421ACC" w:rsidP="00421ACC">
            <w:pPr>
              <w:keepNext/>
              <w:ind w:right="372"/>
              <w:jc w:val="right"/>
              <w:rPr>
                <w:rFonts w:asciiTheme="minorHAnsi" w:hAnsiTheme="minorHAnsi"/>
                <w:szCs w:val="23"/>
              </w:rPr>
            </w:pPr>
            <w:r w:rsidRPr="0030791F">
              <w:rPr>
                <w:szCs w:val="23"/>
              </w:rPr>
              <w:t>75.2</w:t>
            </w:r>
          </w:p>
        </w:tc>
      </w:tr>
      <w:tr w:rsidR="00421ACC" w:rsidRPr="0030791F" w14:paraId="2CBB907A"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F07F4EB"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West Coast</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4F4BD0DC" w14:textId="01825009" w:rsidR="00421ACC" w:rsidRPr="0030791F" w:rsidRDefault="00421ACC" w:rsidP="00421ACC">
            <w:pPr>
              <w:keepNext/>
              <w:ind w:right="372"/>
              <w:jc w:val="right"/>
              <w:rPr>
                <w:rFonts w:asciiTheme="minorHAnsi" w:hAnsiTheme="minorHAnsi"/>
                <w:szCs w:val="23"/>
              </w:rPr>
            </w:pPr>
            <w:r w:rsidRPr="0030791F">
              <w:rPr>
                <w:szCs w:val="23"/>
              </w:rPr>
              <w:t>8,851</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A985A92" w14:textId="7F450DD5" w:rsidR="00421ACC" w:rsidRPr="0030791F" w:rsidRDefault="00421ACC" w:rsidP="00421ACC">
            <w:pPr>
              <w:keepNext/>
              <w:ind w:right="372"/>
              <w:jc w:val="right"/>
              <w:rPr>
                <w:rFonts w:asciiTheme="minorHAnsi" w:hAnsiTheme="minorHAnsi"/>
                <w:szCs w:val="23"/>
              </w:rPr>
            </w:pPr>
            <w:r w:rsidRPr="0030791F">
              <w:rPr>
                <w:szCs w:val="23"/>
              </w:rPr>
              <w:t>6,295</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1D753EE" w14:textId="173096CC" w:rsidR="00421ACC" w:rsidRPr="0030791F" w:rsidRDefault="00421ACC" w:rsidP="00421ACC">
            <w:pPr>
              <w:keepNext/>
              <w:ind w:right="372"/>
              <w:jc w:val="right"/>
              <w:rPr>
                <w:rFonts w:asciiTheme="minorHAnsi" w:hAnsiTheme="minorHAnsi"/>
                <w:szCs w:val="23"/>
              </w:rPr>
            </w:pPr>
            <w:r w:rsidRPr="0030791F">
              <w:rPr>
                <w:szCs w:val="23"/>
              </w:rPr>
              <w:t>71.1</w:t>
            </w:r>
          </w:p>
        </w:tc>
      </w:tr>
      <w:tr w:rsidR="00421ACC" w:rsidRPr="0030791F" w14:paraId="553A86C8"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2A268F2" w14:textId="77777777" w:rsidR="00421ACC" w:rsidRPr="0030791F" w:rsidRDefault="00421ACC" w:rsidP="00421ACC">
            <w:pPr>
              <w:keepNext/>
              <w:rPr>
                <w:rFonts w:asciiTheme="minorHAnsi" w:hAnsiTheme="minorHAnsi"/>
                <w:szCs w:val="23"/>
              </w:rPr>
            </w:pPr>
            <w:r w:rsidRPr="0030791F">
              <w:rPr>
                <w:rFonts w:asciiTheme="minorHAnsi" w:hAnsiTheme="minorHAnsi"/>
                <w:szCs w:val="23"/>
              </w:rPr>
              <w:t>Whanganui</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BA0D07A" w14:textId="3E15DD36" w:rsidR="00421ACC" w:rsidRPr="0030791F" w:rsidRDefault="00421ACC" w:rsidP="00421ACC">
            <w:pPr>
              <w:keepNext/>
              <w:ind w:right="372"/>
              <w:jc w:val="right"/>
              <w:rPr>
                <w:rFonts w:asciiTheme="minorHAnsi" w:hAnsiTheme="minorHAnsi"/>
                <w:szCs w:val="23"/>
              </w:rPr>
            </w:pPr>
            <w:r w:rsidRPr="0030791F">
              <w:rPr>
                <w:szCs w:val="23"/>
              </w:rPr>
              <w:t>15,267</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36A9385" w14:textId="67D436EF" w:rsidR="00421ACC" w:rsidRPr="0030791F" w:rsidRDefault="00421ACC" w:rsidP="00421ACC">
            <w:pPr>
              <w:keepNext/>
              <w:ind w:right="372"/>
              <w:jc w:val="right"/>
              <w:rPr>
                <w:rFonts w:asciiTheme="minorHAnsi" w:hAnsiTheme="minorHAnsi"/>
                <w:szCs w:val="23"/>
              </w:rPr>
            </w:pPr>
            <w:r w:rsidRPr="0030791F">
              <w:rPr>
                <w:szCs w:val="23"/>
              </w:rPr>
              <w:t>11,427</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AA9F576" w14:textId="534C5241" w:rsidR="00421ACC" w:rsidRPr="0030791F" w:rsidRDefault="00421ACC" w:rsidP="00421ACC">
            <w:pPr>
              <w:keepNext/>
              <w:ind w:right="372"/>
              <w:jc w:val="right"/>
              <w:rPr>
                <w:rFonts w:asciiTheme="minorHAnsi" w:hAnsiTheme="minorHAnsi"/>
                <w:szCs w:val="23"/>
              </w:rPr>
            </w:pPr>
            <w:r w:rsidRPr="0030791F">
              <w:rPr>
                <w:szCs w:val="23"/>
              </w:rPr>
              <w:t>74.8</w:t>
            </w:r>
          </w:p>
        </w:tc>
      </w:tr>
      <w:tr w:rsidR="00421ACC" w:rsidRPr="0030791F" w14:paraId="48230C17" w14:textId="77777777" w:rsidTr="00576432">
        <w:trPr>
          <w:trHeight w:val="255"/>
        </w:trPr>
        <w:tc>
          <w:tcPr>
            <w:tcW w:w="226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1519B78" w14:textId="77777777" w:rsidR="00421ACC" w:rsidRPr="0030791F" w:rsidRDefault="00421ACC" w:rsidP="00421ACC">
            <w:pPr>
              <w:keepNext/>
              <w:rPr>
                <w:rFonts w:asciiTheme="minorHAnsi" w:hAnsiTheme="minorHAnsi"/>
                <w:b/>
                <w:bCs/>
                <w:iCs/>
                <w:szCs w:val="23"/>
              </w:rPr>
            </w:pPr>
            <w:r w:rsidRPr="0030791F">
              <w:rPr>
                <w:rFonts w:asciiTheme="minorHAnsi" w:hAnsiTheme="minorHAnsi"/>
                <w:b/>
                <w:bCs/>
                <w:iCs/>
                <w:szCs w:val="23"/>
              </w:rPr>
              <w:t>Total</w:t>
            </w:r>
          </w:p>
        </w:tc>
        <w:tc>
          <w:tcPr>
            <w:tcW w:w="219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72C62B40" w14:textId="31FC62E1" w:rsidR="00421ACC" w:rsidRPr="0030791F" w:rsidRDefault="00421ACC" w:rsidP="00421ACC">
            <w:pPr>
              <w:keepNext/>
              <w:ind w:right="372"/>
              <w:jc w:val="right"/>
              <w:rPr>
                <w:rFonts w:asciiTheme="minorHAnsi" w:hAnsiTheme="minorHAnsi"/>
                <w:b/>
                <w:szCs w:val="23"/>
              </w:rPr>
            </w:pPr>
            <w:r w:rsidRPr="0030791F">
              <w:rPr>
                <w:b/>
                <w:bCs/>
                <w:iCs/>
                <w:szCs w:val="23"/>
              </w:rPr>
              <w:t>1,209,822</w:t>
            </w:r>
          </w:p>
        </w:tc>
        <w:tc>
          <w:tcPr>
            <w:tcW w:w="2197"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37761C3A" w14:textId="3A6A0E5B" w:rsidR="00421ACC" w:rsidRPr="0030791F" w:rsidRDefault="00421ACC" w:rsidP="00421ACC">
            <w:pPr>
              <w:keepNext/>
              <w:ind w:right="372"/>
              <w:jc w:val="right"/>
              <w:rPr>
                <w:rFonts w:asciiTheme="minorHAnsi" w:hAnsiTheme="minorHAnsi"/>
                <w:b/>
                <w:bCs/>
                <w:iCs/>
                <w:szCs w:val="23"/>
              </w:rPr>
            </w:pPr>
            <w:r w:rsidRPr="0030791F">
              <w:rPr>
                <w:b/>
                <w:bCs/>
                <w:iCs/>
                <w:szCs w:val="23"/>
              </w:rPr>
              <w:t>923,751</w:t>
            </w:r>
          </w:p>
        </w:tc>
        <w:tc>
          <w:tcPr>
            <w:tcW w:w="24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25BF27" w14:textId="11B590E1" w:rsidR="00421ACC" w:rsidRPr="0030791F" w:rsidRDefault="00421ACC" w:rsidP="00421ACC">
            <w:pPr>
              <w:keepNext/>
              <w:ind w:right="372"/>
              <w:jc w:val="right"/>
              <w:rPr>
                <w:rFonts w:asciiTheme="minorHAnsi" w:hAnsiTheme="minorHAnsi"/>
                <w:b/>
                <w:bCs/>
                <w:iCs/>
                <w:szCs w:val="23"/>
              </w:rPr>
            </w:pPr>
            <w:r w:rsidRPr="0030791F">
              <w:rPr>
                <w:b/>
                <w:bCs/>
                <w:iCs/>
                <w:szCs w:val="23"/>
              </w:rPr>
              <w:t>76.4</w:t>
            </w:r>
          </w:p>
        </w:tc>
      </w:tr>
    </w:tbl>
    <w:p w14:paraId="0393AECB" w14:textId="4C871FF8" w:rsidR="00030D6F" w:rsidRPr="0030791F" w:rsidRDefault="00030D6F" w:rsidP="00030D6F">
      <w:pPr>
        <w:ind w:right="544"/>
        <w:jc w:val="both"/>
        <w:rPr>
          <w:i/>
          <w:sz w:val="20"/>
        </w:rPr>
      </w:pPr>
      <w:r w:rsidRPr="0030791F">
        <w:rPr>
          <w:i/>
          <w:sz w:val="20"/>
        </w:rPr>
        <w:t xml:space="preserve"> Excludes </w:t>
      </w:r>
      <w:r w:rsidR="00297F93" w:rsidRPr="0030791F">
        <w:rPr>
          <w:i/>
          <w:sz w:val="20"/>
        </w:rPr>
        <w:t xml:space="preserve">4 </w:t>
      </w:r>
      <w:r w:rsidRPr="0030791F">
        <w:rPr>
          <w:i/>
          <w:sz w:val="20"/>
        </w:rPr>
        <w:t>women for whom DHB could not be determined</w:t>
      </w:r>
    </w:p>
    <w:p w14:paraId="76E24787" w14:textId="77777777" w:rsidR="00AF55E0" w:rsidRPr="0030791F" w:rsidRDefault="00AF55E0" w:rsidP="00030D6F">
      <w:pPr>
        <w:ind w:right="544"/>
        <w:jc w:val="both"/>
        <w:rPr>
          <w:i/>
          <w:sz w:val="20"/>
        </w:rPr>
      </w:pPr>
    </w:p>
    <w:p w14:paraId="5EE8266B" w14:textId="2CFC985E" w:rsidR="00030D6F" w:rsidRPr="0030791F" w:rsidRDefault="00C65151" w:rsidP="00DC7628">
      <w:pPr>
        <w:pStyle w:val="Caption"/>
        <w:spacing w:after="80"/>
        <w:ind w:right="-23"/>
        <w:jc w:val="both"/>
      </w:pPr>
      <w:bookmarkStart w:id="972" w:name="_Ref275467371"/>
      <w:bookmarkStart w:id="973" w:name="_Ref475458665"/>
      <w:bookmarkStart w:id="974" w:name="_Toc304970074"/>
      <w:bookmarkStart w:id="975" w:name="_Toc469398307"/>
      <w:bookmarkStart w:id="976" w:name="_Toc475605543"/>
      <w:bookmarkStart w:id="977" w:name="_Toc509928514"/>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23</w:t>
      </w:r>
      <w:r w:rsidR="00F55F28" w:rsidRPr="0030791F">
        <w:rPr>
          <w:noProof/>
        </w:rPr>
        <w:fldChar w:fldCharType="end"/>
      </w:r>
      <w:bookmarkEnd w:id="972"/>
      <w:bookmarkEnd w:id="973"/>
      <w:r w:rsidR="00030D6F" w:rsidRPr="0030791F">
        <w:t xml:space="preserve"> - Coverage by ethnicity (women 25-69 years screened in the three years prior to </w:t>
      </w:r>
      <w:r w:rsidR="003B2FC7" w:rsidRPr="0030791F">
        <w:t>30 June 2017</w:t>
      </w:r>
      <w:r w:rsidR="00030D6F" w:rsidRPr="0030791F">
        <w:t>, hysterectomy adjusted)</w:t>
      </w:r>
      <w:bookmarkEnd w:id="974"/>
      <w:bookmarkEnd w:id="975"/>
      <w:bookmarkEnd w:id="976"/>
      <w:bookmarkEnd w:id="977"/>
    </w:p>
    <w:tbl>
      <w:tblPr>
        <w:tblW w:w="8974" w:type="dxa"/>
        <w:tblInd w:w="93" w:type="dxa"/>
        <w:tblLayout w:type="fixed"/>
        <w:tblLook w:val="04A0" w:firstRow="1" w:lastRow="0" w:firstColumn="1" w:lastColumn="0" w:noHBand="0" w:noVBand="1"/>
      </w:tblPr>
      <w:tblGrid>
        <w:gridCol w:w="1860"/>
        <w:gridCol w:w="3145"/>
        <w:gridCol w:w="1984"/>
        <w:gridCol w:w="1985"/>
      </w:tblGrid>
      <w:tr w:rsidR="00030D6F" w:rsidRPr="0030791F" w14:paraId="1E57D8BE" w14:textId="77777777" w:rsidTr="00576432">
        <w:trPr>
          <w:trHeight w:val="552"/>
        </w:trPr>
        <w:tc>
          <w:tcPr>
            <w:tcW w:w="1860" w:type="dxa"/>
            <w:tcBorders>
              <w:top w:val="single" w:sz="4" w:space="0" w:color="auto"/>
              <w:left w:val="single" w:sz="4" w:space="0" w:color="auto"/>
              <w:bottom w:val="nil"/>
              <w:right w:val="nil"/>
            </w:tcBorders>
            <w:shd w:val="clear" w:color="000000" w:fill="D9D9D9"/>
            <w:noWrap/>
            <w:vAlign w:val="bottom"/>
            <w:hideMark/>
          </w:tcPr>
          <w:p w14:paraId="0B16C5FE"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Ethnicity</w:t>
            </w:r>
          </w:p>
        </w:tc>
        <w:tc>
          <w:tcPr>
            <w:tcW w:w="3145" w:type="dxa"/>
            <w:tcBorders>
              <w:top w:val="single" w:sz="4" w:space="0" w:color="auto"/>
              <w:left w:val="nil"/>
              <w:bottom w:val="nil"/>
              <w:right w:val="nil"/>
            </w:tcBorders>
            <w:shd w:val="clear" w:color="000000" w:fill="D9D9D9"/>
            <w:vAlign w:val="bottom"/>
            <w:hideMark/>
          </w:tcPr>
          <w:p w14:paraId="03B66311"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Hysterectomy adjusted population</w:t>
            </w:r>
          </w:p>
        </w:tc>
        <w:tc>
          <w:tcPr>
            <w:tcW w:w="3969" w:type="dxa"/>
            <w:gridSpan w:val="2"/>
            <w:tcBorders>
              <w:top w:val="single" w:sz="4" w:space="0" w:color="auto"/>
              <w:left w:val="nil"/>
              <w:bottom w:val="nil"/>
              <w:right w:val="single" w:sz="4" w:space="0" w:color="000000"/>
            </w:tcBorders>
            <w:shd w:val="clear" w:color="000000" w:fill="D9D9D9"/>
            <w:vAlign w:val="bottom"/>
            <w:hideMark/>
          </w:tcPr>
          <w:p w14:paraId="070322B9"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screened in the last 3 years (ages 25-69 years)</w:t>
            </w:r>
          </w:p>
        </w:tc>
      </w:tr>
      <w:tr w:rsidR="00030D6F" w:rsidRPr="0030791F" w14:paraId="0CC14558" w14:textId="77777777" w:rsidTr="00576432">
        <w:trPr>
          <w:trHeight w:val="300"/>
        </w:trPr>
        <w:tc>
          <w:tcPr>
            <w:tcW w:w="1860" w:type="dxa"/>
            <w:tcBorders>
              <w:top w:val="nil"/>
              <w:left w:val="single" w:sz="4" w:space="0" w:color="auto"/>
              <w:bottom w:val="single" w:sz="4" w:space="0" w:color="auto"/>
              <w:right w:val="nil"/>
            </w:tcBorders>
            <w:shd w:val="clear" w:color="000000" w:fill="D9D9D9"/>
            <w:noWrap/>
            <w:vAlign w:val="bottom"/>
            <w:hideMark/>
          </w:tcPr>
          <w:p w14:paraId="2B22BA15"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3145" w:type="dxa"/>
            <w:tcBorders>
              <w:top w:val="nil"/>
              <w:left w:val="nil"/>
              <w:bottom w:val="single" w:sz="4" w:space="0" w:color="auto"/>
              <w:right w:val="nil"/>
            </w:tcBorders>
            <w:shd w:val="clear" w:color="000000" w:fill="D9D9D9"/>
            <w:noWrap/>
            <w:vAlign w:val="bottom"/>
            <w:hideMark/>
          </w:tcPr>
          <w:p w14:paraId="6E496EEC"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(ages 25-69 years)</w:t>
            </w:r>
          </w:p>
        </w:tc>
        <w:tc>
          <w:tcPr>
            <w:tcW w:w="1984" w:type="dxa"/>
            <w:tcBorders>
              <w:top w:val="nil"/>
              <w:left w:val="nil"/>
              <w:bottom w:val="single" w:sz="4" w:space="0" w:color="auto"/>
              <w:right w:val="nil"/>
            </w:tcBorders>
            <w:shd w:val="clear" w:color="000000" w:fill="D9D9D9"/>
            <w:noWrap/>
            <w:vAlign w:val="bottom"/>
            <w:hideMark/>
          </w:tcPr>
          <w:p w14:paraId="123155E3"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985" w:type="dxa"/>
            <w:tcBorders>
              <w:top w:val="nil"/>
              <w:left w:val="nil"/>
              <w:bottom w:val="single" w:sz="4" w:space="0" w:color="auto"/>
              <w:right w:val="single" w:sz="4" w:space="0" w:color="auto"/>
            </w:tcBorders>
            <w:shd w:val="clear" w:color="000000" w:fill="D9D9D9"/>
            <w:noWrap/>
            <w:vAlign w:val="bottom"/>
            <w:hideMark/>
          </w:tcPr>
          <w:p w14:paraId="09B8AC93"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r>
      <w:tr w:rsidR="005A78F1" w:rsidRPr="0030791F" w14:paraId="701F23E6"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6D8DEE73" w14:textId="77777777" w:rsidR="005A78F1" w:rsidRPr="0030791F" w:rsidRDefault="005A78F1" w:rsidP="005A78F1">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Māori</w:t>
            </w:r>
          </w:p>
        </w:tc>
        <w:tc>
          <w:tcPr>
            <w:tcW w:w="3145" w:type="dxa"/>
            <w:tcBorders>
              <w:top w:val="nil"/>
              <w:left w:val="nil"/>
              <w:bottom w:val="nil"/>
              <w:right w:val="nil"/>
            </w:tcBorders>
            <w:shd w:val="clear" w:color="auto" w:fill="auto"/>
            <w:noWrap/>
            <w:vAlign w:val="bottom"/>
          </w:tcPr>
          <w:p w14:paraId="7901956E" w14:textId="07448710" w:rsidR="005A78F1" w:rsidRPr="0030791F" w:rsidRDefault="005A78F1" w:rsidP="005A78F1">
            <w:pPr>
              <w:ind w:right="742"/>
              <w:jc w:val="right"/>
              <w:rPr>
                <w:rFonts w:asciiTheme="minorHAnsi" w:hAnsiTheme="minorHAnsi" w:cs="Arial"/>
                <w:szCs w:val="23"/>
              </w:rPr>
            </w:pPr>
            <w:r w:rsidRPr="0030791F">
              <w:rPr>
                <w:szCs w:val="23"/>
              </w:rPr>
              <w:t xml:space="preserve">160,223 </w:t>
            </w:r>
          </w:p>
        </w:tc>
        <w:tc>
          <w:tcPr>
            <w:tcW w:w="1984" w:type="dxa"/>
            <w:tcBorders>
              <w:top w:val="nil"/>
              <w:left w:val="nil"/>
              <w:bottom w:val="nil"/>
              <w:right w:val="nil"/>
            </w:tcBorders>
            <w:shd w:val="clear" w:color="auto" w:fill="auto"/>
            <w:noWrap/>
            <w:vAlign w:val="bottom"/>
          </w:tcPr>
          <w:p w14:paraId="4CCE8D47" w14:textId="6AFE373E" w:rsidR="005A78F1" w:rsidRPr="0030791F" w:rsidRDefault="005A78F1" w:rsidP="005A78F1">
            <w:pPr>
              <w:ind w:right="742"/>
              <w:jc w:val="right"/>
              <w:rPr>
                <w:rFonts w:asciiTheme="minorHAnsi" w:hAnsiTheme="minorHAnsi" w:cs="Arial"/>
                <w:szCs w:val="23"/>
              </w:rPr>
            </w:pPr>
            <w:r w:rsidRPr="0030791F">
              <w:rPr>
                <w:szCs w:val="23"/>
              </w:rPr>
              <w:t xml:space="preserve">102,544 </w:t>
            </w:r>
          </w:p>
        </w:tc>
        <w:tc>
          <w:tcPr>
            <w:tcW w:w="1985" w:type="dxa"/>
            <w:tcBorders>
              <w:top w:val="nil"/>
              <w:left w:val="nil"/>
              <w:bottom w:val="nil"/>
              <w:right w:val="single" w:sz="4" w:space="0" w:color="auto"/>
            </w:tcBorders>
            <w:shd w:val="clear" w:color="auto" w:fill="auto"/>
            <w:noWrap/>
            <w:vAlign w:val="bottom"/>
          </w:tcPr>
          <w:p w14:paraId="2B0EC16C" w14:textId="359A3BD6" w:rsidR="005A78F1" w:rsidRPr="0030791F" w:rsidRDefault="005A78F1" w:rsidP="005A78F1">
            <w:pPr>
              <w:ind w:right="742"/>
              <w:jc w:val="right"/>
              <w:rPr>
                <w:rFonts w:asciiTheme="minorHAnsi" w:hAnsiTheme="minorHAnsi" w:cs="Arial"/>
                <w:szCs w:val="23"/>
              </w:rPr>
            </w:pPr>
            <w:r w:rsidRPr="0030791F">
              <w:rPr>
                <w:szCs w:val="23"/>
              </w:rPr>
              <w:t xml:space="preserve">64.0 </w:t>
            </w:r>
          </w:p>
        </w:tc>
      </w:tr>
      <w:tr w:rsidR="005A78F1" w:rsidRPr="0030791F" w14:paraId="7C0F4E66"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75B11C52" w14:textId="77777777" w:rsidR="005A78F1" w:rsidRPr="0030791F" w:rsidRDefault="005A78F1" w:rsidP="005A78F1">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Pacific</w:t>
            </w:r>
          </w:p>
        </w:tc>
        <w:tc>
          <w:tcPr>
            <w:tcW w:w="3145" w:type="dxa"/>
            <w:tcBorders>
              <w:top w:val="nil"/>
              <w:left w:val="nil"/>
              <w:bottom w:val="nil"/>
              <w:right w:val="nil"/>
            </w:tcBorders>
            <w:shd w:val="clear" w:color="auto" w:fill="auto"/>
            <w:noWrap/>
            <w:vAlign w:val="bottom"/>
          </w:tcPr>
          <w:p w14:paraId="26987A0A" w14:textId="78F65363" w:rsidR="005A78F1" w:rsidRPr="0030791F" w:rsidRDefault="005A78F1" w:rsidP="005A78F1">
            <w:pPr>
              <w:ind w:right="742"/>
              <w:jc w:val="right"/>
              <w:rPr>
                <w:rFonts w:asciiTheme="minorHAnsi" w:hAnsiTheme="minorHAnsi" w:cs="Arial"/>
                <w:szCs w:val="23"/>
              </w:rPr>
            </w:pPr>
            <w:r w:rsidRPr="0030791F">
              <w:rPr>
                <w:szCs w:val="23"/>
              </w:rPr>
              <w:t xml:space="preserve">68,539 </w:t>
            </w:r>
          </w:p>
        </w:tc>
        <w:tc>
          <w:tcPr>
            <w:tcW w:w="1984" w:type="dxa"/>
            <w:tcBorders>
              <w:top w:val="nil"/>
              <w:left w:val="nil"/>
              <w:bottom w:val="nil"/>
              <w:right w:val="nil"/>
            </w:tcBorders>
            <w:shd w:val="clear" w:color="auto" w:fill="auto"/>
            <w:noWrap/>
            <w:vAlign w:val="bottom"/>
          </w:tcPr>
          <w:p w14:paraId="428E9C09" w14:textId="1CE9E438" w:rsidR="005A78F1" w:rsidRPr="0030791F" w:rsidRDefault="005A78F1" w:rsidP="005A78F1">
            <w:pPr>
              <w:ind w:right="742"/>
              <w:jc w:val="right"/>
              <w:rPr>
                <w:rFonts w:asciiTheme="minorHAnsi" w:hAnsiTheme="minorHAnsi" w:cs="Arial"/>
                <w:szCs w:val="23"/>
              </w:rPr>
            </w:pPr>
            <w:r w:rsidRPr="0030791F">
              <w:rPr>
                <w:szCs w:val="23"/>
              </w:rPr>
              <w:t xml:space="preserve">50,901 </w:t>
            </w:r>
          </w:p>
        </w:tc>
        <w:tc>
          <w:tcPr>
            <w:tcW w:w="1985" w:type="dxa"/>
            <w:tcBorders>
              <w:top w:val="nil"/>
              <w:left w:val="nil"/>
              <w:bottom w:val="nil"/>
              <w:right w:val="single" w:sz="4" w:space="0" w:color="auto"/>
            </w:tcBorders>
            <w:shd w:val="clear" w:color="auto" w:fill="auto"/>
            <w:noWrap/>
            <w:vAlign w:val="bottom"/>
          </w:tcPr>
          <w:p w14:paraId="7404ED44" w14:textId="53E4F782" w:rsidR="005A78F1" w:rsidRPr="0030791F" w:rsidRDefault="005A78F1" w:rsidP="005A78F1">
            <w:pPr>
              <w:ind w:right="742"/>
              <w:jc w:val="right"/>
              <w:rPr>
                <w:rFonts w:asciiTheme="minorHAnsi" w:hAnsiTheme="minorHAnsi" w:cs="Arial"/>
                <w:szCs w:val="23"/>
              </w:rPr>
            </w:pPr>
            <w:r w:rsidRPr="0030791F">
              <w:rPr>
                <w:szCs w:val="23"/>
              </w:rPr>
              <w:t xml:space="preserve">74.3 </w:t>
            </w:r>
          </w:p>
        </w:tc>
      </w:tr>
      <w:tr w:rsidR="005A78F1" w:rsidRPr="0030791F" w14:paraId="05A500A3"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723F9344" w14:textId="77777777" w:rsidR="005A78F1" w:rsidRPr="0030791F" w:rsidRDefault="005A78F1" w:rsidP="005A78F1">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Asian</w:t>
            </w:r>
          </w:p>
        </w:tc>
        <w:tc>
          <w:tcPr>
            <w:tcW w:w="3145" w:type="dxa"/>
            <w:tcBorders>
              <w:top w:val="nil"/>
              <w:left w:val="nil"/>
              <w:bottom w:val="nil"/>
              <w:right w:val="nil"/>
            </w:tcBorders>
            <w:shd w:val="clear" w:color="auto" w:fill="auto"/>
            <w:noWrap/>
            <w:vAlign w:val="bottom"/>
          </w:tcPr>
          <w:p w14:paraId="0C018D6B" w14:textId="11F814CA" w:rsidR="005A78F1" w:rsidRPr="0030791F" w:rsidRDefault="005A78F1" w:rsidP="005A78F1">
            <w:pPr>
              <w:ind w:right="742"/>
              <w:jc w:val="right"/>
              <w:rPr>
                <w:rFonts w:asciiTheme="minorHAnsi" w:hAnsiTheme="minorHAnsi" w:cs="Arial"/>
                <w:szCs w:val="23"/>
              </w:rPr>
            </w:pPr>
            <w:r w:rsidRPr="0030791F">
              <w:rPr>
                <w:szCs w:val="23"/>
              </w:rPr>
              <w:t xml:space="preserve">181,750 </w:t>
            </w:r>
          </w:p>
        </w:tc>
        <w:tc>
          <w:tcPr>
            <w:tcW w:w="1984" w:type="dxa"/>
            <w:tcBorders>
              <w:top w:val="nil"/>
              <w:left w:val="nil"/>
              <w:bottom w:val="nil"/>
              <w:right w:val="nil"/>
            </w:tcBorders>
            <w:shd w:val="clear" w:color="auto" w:fill="auto"/>
            <w:noWrap/>
            <w:vAlign w:val="bottom"/>
          </w:tcPr>
          <w:p w14:paraId="329B0323" w14:textId="754245B2" w:rsidR="005A78F1" w:rsidRPr="0030791F" w:rsidRDefault="005A78F1" w:rsidP="005A78F1">
            <w:pPr>
              <w:ind w:right="742"/>
              <w:jc w:val="right"/>
              <w:rPr>
                <w:rFonts w:asciiTheme="minorHAnsi" w:hAnsiTheme="minorHAnsi" w:cs="Arial"/>
                <w:szCs w:val="23"/>
              </w:rPr>
            </w:pPr>
            <w:r w:rsidRPr="0030791F">
              <w:rPr>
                <w:szCs w:val="23"/>
              </w:rPr>
              <w:t xml:space="preserve">122,051 </w:t>
            </w:r>
          </w:p>
        </w:tc>
        <w:tc>
          <w:tcPr>
            <w:tcW w:w="1985" w:type="dxa"/>
            <w:tcBorders>
              <w:top w:val="nil"/>
              <w:left w:val="nil"/>
              <w:bottom w:val="nil"/>
              <w:right w:val="single" w:sz="4" w:space="0" w:color="auto"/>
            </w:tcBorders>
            <w:shd w:val="clear" w:color="auto" w:fill="auto"/>
            <w:noWrap/>
            <w:vAlign w:val="bottom"/>
          </w:tcPr>
          <w:p w14:paraId="7FD41134" w14:textId="0A78C656" w:rsidR="005A78F1" w:rsidRPr="0030791F" w:rsidRDefault="005A78F1" w:rsidP="005A78F1">
            <w:pPr>
              <w:ind w:right="742"/>
              <w:jc w:val="right"/>
              <w:rPr>
                <w:rFonts w:asciiTheme="minorHAnsi" w:hAnsiTheme="minorHAnsi" w:cs="Arial"/>
                <w:szCs w:val="23"/>
              </w:rPr>
            </w:pPr>
            <w:r w:rsidRPr="0030791F">
              <w:rPr>
                <w:szCs w:val="23"/>
              </w:rPr>
              <w:t xml:space="preserve">67.2 </w:t>
            </w:r>
          </w:p>
        </w:tc>
      </w:tr>
      <w:tr w:rsidR="005A78F1" w:rsidRPr="0030791F" w14:paraId="39C1E5ED"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261633B9" w14:textId="77777777" w:rsidR="005A78F1" w:rsidRPr="0030791F" w:rsidRDefault="005A78F1" w:rsidP="005A78F1">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European/ Other</w:t>
            </w:r>
          </w:p>
        </w:tc>
        <w:tc>
          <w:tcPr>
            <w:tcW w:w="3145" w:type="dxa"/>
            <w:tcBorders>
              <w:top w:val="nil"/>
              <w:left w:val="nil"/>
              <w:bottom w:val="nil"/>
              <w:right w:val="nil"/>
            </w:tcBorders>
            <w:shd w:val="clear" w:color="auto" w:fill="auto"/>
            <w:noWrap/>
            <w:vAlign w:val="bottom"/>
          </w:tcPr>
          <w:p w14:paraId="3CCB1720" w14:textId="565D90B5" w:rsidR="005A78F1" w:rsidRPr="0030791F" w:rsidRDefault="005A78F1" w:rsidP="005A78F1">
            <w:pPr>
              <w:ind w:right="742"/>
              <w:jc w:val="right"/>
              <w:rPr>
                <w:rFonts w:asciiTheme="minorHAnsi" w:hAnsiTheme="minorHAnsi" w:cs="Arial"/>
                <w:szCs w:val="23"/>
              </w:rPr>
            </w:pPr>
            <w:r w:rsidRPr="0030791F">
              <w:rPr>
                <w:szCs w:val="23"/>
              </w:rPr>
              <w:t xml:space="preserve">799,310 </w:t>
            </w:r>
          </w:p>
        </w:tc>
        <w:tc>
          <w:tcPr>
            <w:tcW w:w="1984" w:type="dxa"/>
            <w:tcBorders>
              <w:top w:val="nil"/>
              <w:left w:val="nil"/>
              <w:bottom w:val="nil"/>
              <w:right w:val="nil"/>
            </w:tcBorders>
            <w:shd w:val="clear" w:color="auto" w:fill="auto"/>
            <w:noWrap/>
            <w:vAlign w:val="bottom"/>
          </w:tcPr>
          <w:p w14:paraId="5642F513" w14:textId="5E8543D2" w:rsidR="005A78F1" w:rsidRPr="0030791F" w:rsidRDefault="005A78F1" w:rsidP="005A78F1">
            <w:pPr>
              <w:ind w:right="742"/>
              <w:jc w:val="right"/>
              <w:rPr>
                <w:rFonts w:asciiTheme="minorHAnsi" w:hAnsiTheme="minorHAnsi" w:cs="Arial"/>
                <w:szCs w:val="23"/>
              </w:rPr>
            </w:pPr>
            <w:r w:rsidRPr="0030791F">
              <w:rPr>
                <w:szCs w:val="23"/>
              </w:rPr>
              <w:t xml:space="preserve">648,259 </w:t>
            </w:r>
          </w:p>
        </w:tc>
        <w:tc>
          <w:tcPr>
            <w:tcW w:w="1985" w:type="dxa"/>
            <w:tcBorders>
              <w:top w:val="nil"/>
              <w:left w:val="nil"/>
              <w:bottom w:val="nil"/>
              <w:right w:val="single" w:sz="4" w:space="0" w:color="auto"/>
            </w:tcBorders>
            <w:shd w:val="clear" w:color="auto" w:fill="auto"/>
            <w:noWrap/>
            <w:vAlign w:val="bottom"/>
          </w:tcPr>
          <w:p w14:paraId="61C0BA8F" w14:textId="3987C7D9" w:rsidR="005A78F1" w:rsidRPr="0030791F" w:rsidRDefault="005A78F1" w:rsidP="005A78F1">
            <w:pPr>
              <w:ind w:right="742"/>
              <w:jc w:val="right"/>
              <w:rPr>
                <w:rFonts w:asciiTheme="minorHAnsi" w:hAnsiTheme="minorHAnsi" w:cs="Arial"/>
                <w:szCs w:val="23"/>
              </w:rPr>
            </w:pPr>
            <w:r w:rsidRPr="0030791F">
              <w:rPr>
                <w:szCs w:val="23"/>
              </w:rPr>
              <w:t xml:space="preserve">81.1 </w:t>
            </w:r>
          </w:p>
        </w:tc>
      </w:tr>
      <w:tr w:rsidR="005A78F1" w:rsidRPr="0030791F" w14:paraId="53C543EE" w14:textId="77777777" w:rsidTr="00576432">
        <w:trPr>
          <w:trHeight w:val="300"/>
        </w:trPr>
        <w:tc>
          <w:tcPr>
            <w:tcW w:w="1860" w:type="dxa"/>
            <w:tcBorders>
              <w:top w:val="nil"/>
              <w:left w:val="single" w:sz="4" w:space="0" w:color="auto"/>
              <w:bottom w:val="single" w:sz="4" w:space="0" w:color="auto"/>
              <w:right w:val="nil"/>
            </w:tcBorders>
            <w:shd w:val="clear" w:color="auto" w:fill="auto"/>
            <w:noWrap/>
            <w:vAlign w:val="bottom"/>
            <w:hideMark/>
          </w:tcPr>
          <w:p w14:paraId="5E9E971A" w14:textId="77777777" w:rsidR="005A78F1" w:rsidRPr="0030791F" w:rsidRDefault="005A78F1" w:rsidP="005A78F1">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c>
          <w:tcPr>
            <w:tcW w:w="3145" w:type="dxa"/>
            <w:tcBorders>
              <w:top w:val="nil"/>
              <w:left w:val="nil"/>
              <w:bottom w:val="single" w:sz="4" w:space="0" w:color="auto"/>
              <w:right w:val="nil"/>
            </w:tcBorders>
            <w:shd w:val="clear" w:color="auto" w:fill="auto"/>
            <w:noWrap/>
            <w:vAlign w:val="bottom"/>
          </w:tcPr>
          <w:p w14:paraId="0517B0C4" w14:textId="290AB3A3" w:rsidR="005A78F1" w:rsidRPr="0030791F" w:rsidRDefault="005A78F1" w:rsidP="005A78F1">
            <w:pPr>
              <w:ind w:right="742"/>
              <w:jc w:val="right"/>
              <w:rPr>
                <w:rFonts w:asciiTheme="minorHAnsi" w:hAnsiTheme="minorHAnsi" w:cs="Arial"/>
                <w:b/>
                <w:bCs/>
                <w:szCs w:val="23"/>
              </w:rPr>
            </w:pPr>
            <w:r w:rsidRPr="0030791F">
              <w:rPr>
                <w:b/>
                <w:bCs/>
                <w:szCs w:val="23"/>
              </w:rPr>
              <w:t xml:space="preserve">1,209,822 </w:t>
            </w:r>
          </w:p>
        </w:tc>
        <w:tc>
          <w:tcPr>
            <w:tcW w:w="1984" w:type="dxa"/>
            <w:tcBorders>
              <w:top w:val="nil"/>
              <w:left w:val="nil"/>
              <w:bottom w:val="single" w:sz="4" w:space="0" w:color="auto"/>
              <w:right w:val="nil"/>
            </w:tcBorders>
            <w:shd w:val="clear" w:color="auto" w:fill="auto"/>
            <w:noWrap/>
            <w:vAlign w:val="bottom"/>
          </w:tcPr>
          <w:p w14:paraId="78E50D64" w14:textId="1A9A4BF5" w:rsidR="005A78F1" w:rsidRPr="0030791F" w:rsidRDefault="005A78F1" w:rsidP="005A78F1">
            <w:pPr>
              <w:ind w:right="742"/>
              <w:jc w:val="right"/>
              <w:rPr>
                <w:rFonts w:asciiTheme="minorHAnsi" w:hAnsiTheme="minorHAnsi" w:cs="Arial"/>
                <w:b/>
                <w:bCs/>
                <w:szCs w:val="23"/>
              </w:rPr>
            </w:pPr>
            <w:r w:rsidRPr="0030791F">
              <w:rPr>
                <w:b/>
                <w:bCs/>
                <w:szCs w:val="23"/>
              </w:rPr>
              <w:t xml:space="preserve">923,755 </w:t>
            </w:r>
          </w:p>
        </w:tc>
        <w:tc>
          <w:tcPr>
            <w:tcW w:w="1985" w:type="dxa"/>
            <w:tcBorders>
              <w:top w:val="nil"/>
              <w:left w:val="nil"/>
              <w:bottom w:val="single" w:sz="4" w:space="0" w:color="auto"/>
              <w:right w:val="single" w:sz="4" w:space="0" w:color="auto"/>
            </w:tcBorders>
            <w:shd w:val="clear" w:color="auto" w:fill="auto"/>
            <w:noWrap/>
            <w:vAlign w:val="bottom"/>
          </w:tcPr>
          <w:p w14:paraId="063FAC65" w14:textId="2C60C461" w:rsidR="005A78F1" w:rsidRPr="0030791F" w:rsidRDefault="005A78F1" w:rsidP="005A78F1">
            <w:pPr>
              <w:ind w:right="742"/>
              <w:jc w:val="right"/>
              <w:rPr>
                <w:rFonts w:asciiTheme="minorHAnsi" w:hAnsiTheme="minorHAnsi" w:cs="Arial"/>
                <w:b/>
                <w:bCs/>
                <w:szCs w:val="23"/>
              </w:rPr>
            </w:pPr>
            <w:r w:rsidRPr="0030791F">
              <w:rPr>
                <w:b/>
                <w:bCs/>
                <w:szCs w:val="23"/>
              </w:rPr>
              <w:t xml:space="preserve">76.4 </w:t>
            </w:r>
          </w:p>
        </w:tc>
      </w:tr>
    </w:tbl>
    <w:p w14:paraId="51CBE5DD" w14:textId="77777777" w:rsidR="00030D6F" w:rsidRPr="0030791F" w:rsidRDefault="00030D6F" w:rsidP="00030D6F">
      <w:pPr>
        <w:pStyle w:val="Caption"/>
        <w:ind w:right="544"/>
        <w:jc w:val="both"/>
        <w:sectPr w:rsidR="00030D6F" w:rsidRPr="0030791F" w:rsidSect="008A3FC6">
          <w:pgSz w:w="11907" w:h="16839" w:code="9"/>
          <w:pgMar w:top="1440" w:right="1417" w:bottom="1276" w:left="1440" w:header="708" w:footer="567" w:gutter="0"/>
          <w:cols w:space="708"/>
          <w:docGrid w:linePitch="360"/>
        </w:sectPr>
      </w:pPr>
    </w:p>
    <w:p w14:paraId="6C06E7E9" w14:textId="072CE341" w:rsidR="00030D6F" w:rsidRPr="0030791F" w:rsidRDefault="00C65151" w:rsidP="00DC7628">
      <w:pPr>
        <w:pStyle w:val="Caption"/>
        <w:spacing w:after="80"/>
        <w:ind w:right="-23"/>
        <w:jc w:val="both"/>
      </w:pPr>
      <w:bookmarkStart w:id="978" w:name="_Ref475452784"/>
      <w:bookmarkStart w:id="979" w:name="_Toc475605544"/>
      <w:bookmarkStart w:id="980" w:name="_Toc509928515"/>
      <w:bookmarkStart w:id="981" w:name="_Ref275467409"/>
      <w:bookmarkStart w:id="982" w:name="_Ref328313681"/>
      <w:bookmarkStart w:id="983" w:name="_Toc304970077"/>
      <w:bookmarkStart w:id="984" w:name="_Toc469398308"/>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24</w:t>
      </w:r>
      <w:r w:rsidR="00F55F28" w:rsidRPr="0030791F">
        <w:rPr>
          <w:noProof/>
        </w:rPr>
        <w:fldChar w:fldCharType="end"/>
      </w:r>
      <w:bookmarkEnd w:id="978"/>
      <w:r w:rsidR="00030D6F" w:rsidRPr="0030791F">
        <w:t xml:space="preserve"> - Coverage by age (women 20-69 years screened in the three years prior to</w:t>
      </w:r>
      <w:r w:rsidR="009712EC" w:rsidRPr="0030791F">
        <w:t xml:space="preserve"> </w:t>
      </w:r>
      <w:r w:rsidR="004129D0" w:rsidRPr="0030791F">
        <w:t>30 June 2017</w:t>
      </w:r>
      <w:r w:rsidR="00030D6F" w:rsidRPr="0030791F">
        <w:t>, hysterectomy adjusted)</w:t>
      </w:r>
      <w:bookmarkEnd w:id="979"/>
      <w:bookmarkEnd w:id="980"/>
    </w:p>
    <w:tbl>
      <w:tblPr>
        <w:tblW w:w="8549" w:type="dxa"/>
        <w:tblInd w:w="93" w:type="dxa"/>
        <w:tblLayout w:type="fixed"/>
        <w:tblLook w:val="04A0" w:firstRow="1" w:lastRow="0" w:firstColumn="1" w:lastColumn="0" w:noHBand="0" w:noVBand="1"/>
      </w:tblPr>
      <w:tblGrid>
        <w:gridCol w:w="1433"/>
        <w:gridCol w:w="2970"/>
        <w:gridCol w:w="2073"/>
        <w:gridCol w:w="2073"/>
      </w:tblGrid>
      <w:tr w:rsidR="00030D6F" w:rsidRPr="0030791F" w14:paraId="4E9F426F" w14:textId="77777777" w:rsidTr="00576432">
        <w:trPr>
          <w:trHeight w:val="565"/>
        </w:trPr>
        <w:tc>
          <w:tcPr>
            <w:tcW w:w="1433" w:type="dxa"/>
            <w:tcBorders>
              <w:top w:val="single" w:sz="4" w:space="0" w:color="auto"/>
              <w:left w:val="single" w:sz="4" w:space="0" w:color="auto"/>
              <w:bottom w:val="nil"/>
              <w:right w:val="nil"/>
            </w:tcBorders>
            <w:shd w:val="clear" w:color="000000" w:fill="D9D9D9"/>
            <w:noWrap/>
            <w:vAlign w:val="bottom"/>
            <w:hideMark/>
          </w:tcPr>
          <w:p w14:paraId="5FFBD8B1"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w:t>
            </w:r>
          </w:p>
        </w:tc>
        <w:tc>
          <w:tcPr>
            <w:tcW w:w="2970" w:type="dxa"/>
            <w:tcBorders>
              <w:top w:val="single" w:sz="4" w:space="0" w:color="auto"/>
              <w:left w:val="nil"/>
              <w:bottom w:val="nil"/>
              <w:right w:val="nil"/>
            </w:tcBorders>
            <w:shd w:val="clear" w:color="000000" w:fill="D9D9D9"/>
            <w:vAlign w:val="bottom"/>
            <w:hideMark/>
          </w:tcPr>
          <w:p w14:paraId="5BB4F2AA" w14:textId="77777777" w:rsidR="00030D6F" w:rsidRPr="0030791F" w:rsidRDefault="00030D6F" w:rsidP="002D6538">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Hysterectomy adjusted population</w:t>
            </w:r>
          </w:p>
        </w:tc>
        <w:tc>
          <w:tcPr>
            <w:tcW w:w="4146" w:type="dxa"/>
            <w:gridSpan w:val="2"/>
            <w:tcBorders>
              <w:top w:val="single" w:sz="4" w:space="0" w:color="auto"/>
              <w:left w:val="nil"/>
              <w:bottom w:val="nil"/>
              <w:right w:val="single" w:sz="4" w:space="0" w:color="000000"/>
            </w:tcBorders>
            <w:shd w:val="clear" w:color="000000" w:fill="D9D9D9"/>
            <w:vAlign w:val="bottom"/>
            <w:hideMark/>
          </w:tcPr>
          <w:p w14:paraId="47CE40F8" w14:textId="77777777" w:rsidR="00030D6F" w:rsidRPr="0030791F" w:rsidRDefault="00030D6F" w:rsidP="00314191">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screened in the last 3 years</w:t>
            </w:r>
          </w:p>
        </w:tc>
      </w:tr>
      <w:tr w:rsidR="00030D6F" w:rsidRPr="0030791F" w14:paraId="50262323" w14:textId="77777777" w:rsidTr="00576432">
        <w:trPr>
          <w:trHeight w:val="315"/>
        </w:trPr>
        <w:tc>
          <w:tcPr>
            <w:tcW w:w="1433" w:type="dxa"/>
            <w:tcBorders>
              <w:top w:val="nil"/>
              <w:left w:val="single" w:sz="4" w:space="0" w:color="auto"/>
              <w:bottom w:val="single" w:sz="4" w:space="0" w:color="auto"/>
              <w:right w:val="nil"/>
            </w:tcBorders>
            <w:shd w:val="clear" w:color="000000" w:fill="D9D9D9"/>
            <w:noWrap/>
            <w:vAlign w:val="bottom"/>
            <w:hideMark/>
          </w:tcPr>
          <w:p w14:paraId="4EC47C15"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2970" w:type="dxa"/>
            <w:tcBorders>
              <w:top w:val="nil"/>
              <w:left w:val="nil"/>
              <w:bottom w:val="single" w:sz="4" w:space="0" w:color="auto"/>
              <w:right w:val="nil"/>
            </w:tcBorders>
            <w:shd w:val="clear" w:color="000000" w:fill="D9D9D9"/>
            <w:noWrap/>
            <w:vAlign w:val="bottom"/>
            <w:hideMark/>
          </w:tcPr>
          <w:p w14:paraId="62D910B6" w14:textId="77777777" w:rsidR="00030D6F" w:rsidRPr="0030791F" w:rsidRDefault="00030D6F" w:rsidP="00314191">
            <w:pPr>
              <w:ind w:right="849"/>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2073" w:type="dxa"/>
            <w:tcBorders>
              <w:top w:val="nil"/>
              <w:left w:val="nil"/>
              <w:bottom w:val="single" w:sz="4" w:space="0" w:color="auto"/>
              <w:right w:val="nil"/>
            </w:tcBorders>
            <w:shd w:val="clear" w:color="000000" w:fill="D9D9D9"/>
            <w:noWrap/>
            <w:vAlign w:val="bottom"/>
            <w:hideMark/>
          </w:tcPr>
          <w:p w14:paraId="3C630337" w14:textId="77777777" w:rsidR="00030D6F" w:rsidRPr="0030791F" w:rsidRDefault="00030D6F" w:rsidP="00576432">
            <w:pPr>
              <w:ind w:right="176"/>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2073" w:type="dxa"/>
            <w:tcBorders>
              <w:top w:val="nil"/>
              <w:left w:val="nil"/>
              <w:bottom w:val="single" w:sz="4" w:space="0" w:color="auto"/>
              <w:right w:val="single" w:sz="4" w:space="0" w:color="auto"/>
            </w:tcBorders>
            <w:shd w:val="clear" w:color="000000" w:fill="D9D9D9"/>
            <w:noWrap/>
            <w:vAlign w:val="bottom"/>
            <w:hideMark/>
          </w:tcPr>
          <w:p w14:paraId="3D7F1A71" w14:textId="77777777" w:rsidR="00030D6F" w:rsidRPr="0030791F" w:rsidRDefault="00030D6F" w:rsidP="00576432">
            <w:pPr>
              <w:ind w:right="176"/>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r>
      <w:tr w:rsidR="00CE57CD" w:rsidRPr="0030791F" w14:paraId="685710BD"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621ED77F"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20-24</w:t>
            </w:r>
          </w:p>
        </w:tc>
        <w:tc>
          <w:tcPr>
            <w:tcW w:w="2970" w:type="dxa"/>
            <w:tcBorders>
              <w:top w:val="nil"/>
              <w:left w:val="nil"/>
              <w:bottom w:val="nil"/>
              <w:right w:val="nil"/>
            </w:tcBorders>
            <w:shd w:val="clear" w:color="auto" w:fill="auto"/>
            <w:noWrap/>
            <w:vAlign w:val="bottom"/>
          </w:tcPr>
          <w:p w14:paraId="543DFE8C" w14:textId="63510349" w:rsidR="00CE57CD" w:rsidRPr="0030791F" w:rsidRDefault="00CE57CD" w:rsidP="00CE57CD">
            <w:pPr>
              <w:tabs>
                <w:tab w:val="left" w:pos="1593"/>
              </w:tabs>
              <w:ind w:right="884"/>
              <w:jc w:val="right"/>
              <w:rPr>
                <w:rFonts w:asciiTheme="minorHAnsi" w:hAnsiTheme="minorHAnsi" w:cs="Arial"/>
                <w:szCs w:val="23"/>
              </w:rPr>
            </w:pPr>
            <w:r w:rsidRPr="0030791F">
              <w:rPr>
                <w:szCs w:val="23"/>
              </w:rPr>
              <w:t>161,697</w:t>
            </w:r>
          </w:p>
        </w:tc>
        <w:tc>
          <w:tcPr>
            <w:tcW w:w="2073" w:type="dxa"/>
            <w:tcBorders>
              <w:top w:val="nil"/>
              <w:left w:val="nil"/>
              <w:bottom w:val="nil"/>
              <w:right w:val="nil"/>
            </w:tcBorders>
            <w:shd w:val="clear" w:color="auto" w:fill="auto"/>
            <w:noWrap/>
            <w:vAlign w:val="bottom"/>
          </w:tcPr>
          <w:p w14:paraId="695B31C6" w14:textId="35F7FCC9" w:rsidR="00CE57CD" w:rsidRPr="0030791F" w:rsidRDefault="00CE57CD" w:rsidP="00CE57CD">
            <w:pPr>
              <w:ind w:right="176"/>
              <w:jc w:val="right"/>
              <w:rPr>
                <w:rFonts w:asciiTheme="minorHAnsi" w:hAnsiTheme="minorHAnsi" w:cs="Arial"/>
                <w:szCs w:val="23"/>
              </w:rPr>
            </w:pPr>
            <w:r w:rsidRPr="0030791F">
              <w:rPr>
                <w:szCs w:val="23"/>
              </w:rPr>
              <w:t>81,298</w:t>
            </w:r>
          </w:p>
        </w:tc>
        <w:tc>
          <w:tcPr>
            <w:tcW w:w="2073" w:type="dxa"/>
            <w:tcBorders>
              <w:top w:val="nil"/>
              <w:left w:val="nil"/>
              <w:bottom w:val="nil"/>
              <w:right w:val="single" w:sz="4" w:space="0" w:color="auto"/>
            </w:tcBorders>
            <w:shd w:val="clear" w:color="auto" w:fill="auto"/>
            <w:noWrap/>
            <w:vAlign w:val="bottom"/>
          </w:tcPr>
          <w:p w14:paraId="6A916EDD" w14:textId="05A968C4" w:rsidR="00CE57CD" w:rsidRPr="0030791F" w:rsidRDefault="00CE57CD" w:rsidP="00CE57CD">
            <w:pPr>
              <w:ind w:right="176"/>
              <w:jc w:val="right"/>
              <w:rPr>
                <w:rFonts w:asciiTheme="minorHAnsi" w:hAnsiTheme="minorHAnsi" w:cs="Arial"/>
                <w:szCs w:val="23"/>
              </w:rPr>
            </w:pPr>
            <w:r w:rsidRPr="0030791F">
              <w:rPr>
                <w:szCs w:val="23"/>
              </w:rPr>
              <w:t>50.3</w:t>
            </w:r>
          </w:p>
        </w:tc>
      </w:tr>
      <w:tr w:rsidR="00CE57CD" w:rsidRPr="0030791F" w14:paraId="5D49114C"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6F2A178C"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25-29</w:t>
            </w:r>
          </w:p>
        </w:tc>
        <w:tc>
          <w:tcPr>
            <w:tcW w:w="2970" w:type="dxa"/>
            <w:tcBorders>
              <w:top w:val="nil"/>
              <w:left w:val="nil"/>
              <w:bottom w:val="nil"/>
              <w:right w:val="nil"/>
            </w:tcBorders>
            <w:shd w:val="clear" w:color="auto" w:fill="auto"/>
            <w:noWrap/>
            <w:vAlign w:val="bottom"/>
          </w:tcPr>
          <w:p w14:paraId="3CD63D7C" w14:textId="4F24CE17" w:rsidR="00CE57CD" w:rsidRPr="0030791F" w:rsidRDefault="00CE57CD" w:rsidP="00CE57CD">
            <w:pPr>
              <w:tabs>
                <w:tab w:val="left" w:pos="1593"/>
              </w:tabs>
              <w:ind w:right="884"/>
              <w:jc w:val="right"/>
              <w:rPr>
                <w:rFonts w:asciiTheme="minorHAnsi" w:hAnsiTheme="minorHAnsi" w:cs="Arial"/>
                <w:szCs w:val="23"/>
              </w:rPr>
            </w:pPr>
            <w:r w:rsidRPr="0030791F">
              <w:rPr>
                <w:szCs w:val="23"/>
              </w:rPr>
              <w:t>167,244</w:t>
            </w:r>
          </w:p>
        </w:tc>
        <w:tc>
          <w:tcPr>
            <w:tcW w:w="2073" w:type="dxa"/>
            <w:tcBorders>
              <w:top w:val="nil"/>
              <w:left w:val="nil"/>
              <w:bottom w:val="nil"/>
              <w:right w:val="nil"/>
            </w:tcBorders>
            <w:shd w:val="clear" w:color="auto" w:fill="auto"/>
            <w:noWrap/>
            <w:vAlign w:val="bottom"/>
          </w:tcPr>
          <w:p w14:paraId="02019FFB" w14:textId="52032C9C" w:rsidR="00CE57CD" w:rsidRPr="0030791F" w:rsidRDefault="00CE57CD" w:rsidP="00CE57CD">
            <w:pPr>
              <w:ind w:right="176"/>
              <w:jc w:val="right"/>
              <w:rPr>
                <w:rFonts w:asciiTheme="minorHAnsi" w:hAnsiTheme="minorHAnsi" w:cs="Arial"/>
                <w:szCs w:val="23"/>
              </w:rPr>
            </w:pPr>
            <w:r w:rsidRPr="0030791F">
              <w:rPr>
                <w:szCs w:val="23"/>
              </w:rPr>
              <w:t>108,660</w:t>
            </w:r>
          </w:p>
        </w:tc>
        <w:tc>
          <w:tcPr>
            <w:tcW w:w="2073" w:type="dxa"/>
            <w:tcBorders>
              <w:top w:val="nil"/>
              <w:left w:val="nil"/>
              <w:bottom w:val="nil"/>
              <w:right w:val="single" w:sz="4" w:space="0" w:color="auto"/>
            </w:tcBorders>
            <w:shd w:val="clear" w:color="auto" w:fill="auto"/>
            <w:noWrap/>
            <w:vAlign w:val="bottom"/>
          </w:tcPr>
          <w:p w14:paraId="1363232C" w14:textId="5ED337DC" w:rsidR="00CE57CD" w:rsidRPr="0030791F" w:rsidRDefault="00CE57CD" w:rsidP="00CE57CD">
            <w:pPr>
              <w:ind w:right="176"/>
              <w:jc w:val="right"/>
              <w:rPr>
                <w:rFonts w:asciiTheme="minorHAnsi" w:hAnsiTheme="minorHAnsi" w:cs="Arial"/>
                <w:szCs w:val="23"/>
              </w:rPr>
            </w:pPr>
            <w:r w:rsidRPr="0030791F">
              <w:rPr>
                <w:szCs w:val="23"/>
              </w:rPr>
              <w:t>65.0</w:t>
            </w:r>
          </w:p>
        </w:tc>
      </w:tr>
      <w:tr w:rsidR="00CE57CD" w:rsidRPr="0030791F" w14:paraId="6BF2C9DF"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572977EF"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30-34</w:t>
            </w:r>
          </w:p>
        </w:tc>
        <w:tc>
          <w:tcPr>
            <w:tcW w:w="2970" w:type="dxa"/>
            <w:tcBorders>
              <w:top w:val="nil"/>
              <w:left w:val="nil"/>
              <w:bottom w:val="nil"/>
              <w:right w:val="nil"/>
            </w:tcBorders>
            <w:shd w:val="clear" w:color="auto" w:fill="auto"/>
            <w:noWrap/>
            <w:vAlign w:val="bottom"/>
          </w:tcPr>
          <w:p w14:paraId="6CEAF82B" w14:textId="6812CEEF" w:rsidR="00CE57CD" w:rsidRPr="0030791F" w:rsidRDefault="00CE57CD" w:rsidP="00CE57CD">
            <w:pPr>
              <w:tabs>
                <w:tab w:val="left" w:pos="1593"/>
              </w:tabs>
              <w:ind w:right="884"/>
              <w:jc w:val="right"/>
              <w:rPr>
                <w:rFonts w:asciiTheme="minorHAnsi" w:hAnsiTheme="minorHAnsi" w:cs="Arial"/>
                <w:szCs w:val="23"/>
              </w:rPr>
            </w:pPr>
            <w:r w:rsidRPr="0030791F">
              <w:rPr>
                <w:szCs w:val="23"/>
              </w:rPr>
              <w:t>152,060</w:t>
            </w:r>
          </w:p>
        </w:tc>
        <w:tc>
          <w:tcPr>
            <w:tcW w:w="2073" w:type="dxa"/>
            <w:tcBorders>
              <w:top w:val="nil"/>
              <w:left w:val="nil"/>
              <w:bottom w:val="nil"/>
              <w:right w:val="nil"/>
            </w:tcBorders>
            <w:shd w:val="clear" w:color="auto" w:fill="auto"/>
            <w:noWrap/>
            <w:vAlign w:val="bottom"/>
          </w:tcPr>
          <w:p w14:paraId="0D3F7C7D" w14:textId="349982C3" w:rsidR="00CE57CD" w:rsidRPr="0030791F" w:rsidRDefault="00CE57CD" w:rsidP="00CE57CD">
            <w:pPr>
              <w:ind w:right="176"/>
              <w:jc w:val="right"/>
              <w:rPr>
                <w:rFonts w:asciiTheme="minorHAnsi" w:hAnsiTheme="minorHAnsi" w:cs="Arial"/>
                <w:szCs w:val="23"/>
              </w:rPr>
            </w:pPr>
            <w:r w:rsidRPr="0030791F">
              <w:rPr>
                <w:szCs w:val="23"/>
              </w:rPr>
              <w:t>109,607</w:t>
            </w:r>
          </w:p>
        </w:tc>
        <w:tc>
          <w:tcPr>
            <w:tcW w:w="2073" w:type="dxa"/>
            <w:tcBorders>
              <w:top w:val="nil"/>
              <w:left w:val="nil"/>
              <w:bottom w:val="nil"/>
              <w:right w:val="single" w:sz="4" w:space="0" w:color="auto"/>
            </w:tcBorders>
            <w:shd w:val="clear" w:color="auto" w:fill="auto"/>
            <w:noWrap/>
            <w:vAlign w:val="bottom"/>
          </w:tcPr>
          <w:p w14:paraId="57978C6B" w14:textId="003A47D0" w:rsidR="00CE57CD" w:rsidRPr="0030791F" w:rsidRDefault="00CE57CD" w:rsidP="00CE57CD">
            <w:pPr>
              <w:ind w:right="176"/>
              <w:jc w:val="right"/>
              <w:rPr>
                <w:rFonts w:asciiTheme="minorHAnsi" w:hAnsiTheme="minorHAnsi" w:cs="Arial"/>
                <w:szCs w:val="23"/>
              </w:rPr>
            </w:pPr>
            <w:r w:rsidRPr="0030791F">
              <w:rPr>
                <w:szCs w:val="23"/>
              </w:rPr>
              <w:t>72.1</w:t>
            </w:r>
          </w:p>
        </w:tc>
      </w:tr>
      <w:tr w:rsidR="00CE57CD" w:rsidRPr="0030791F" w14:paraId="0DA96CC3"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5C376A85"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35-39</w:t>
            </w:r>
          </w:p>
        </w:tc>
        <w:tc>
          <w:tcPr>
            <w:tcW w:w="2970" w:type="dxa"/>
            <w:tcBorders>
              <w:top w:val="nil"/>
              <w:left w:val="nil"/>
              <w:bottom w:val="nil"/>
              <w:right w:val="nil"/>
            </w:tcBorders>
            <w:shd w:val="clear" w:color="auto" w:fill="auto"/>
            <w:noWrap/>
            <w:vAlign w:val="bottom"/>
          </w:tcPr>
          <w:p w14:paraId="54FE498E" w14:textId="56E1A94A" w:rsidR="00CE57CD" w:rsidRPr="0030791F" w:rsidRDefault="00CE57CD" w:rsidP="00CE57CD">
            <w:pPr>
              <w:tabs>
                <w:tab w:val="left" w:pos="1593"/>
              </w:tabs>
              <w:ind w:right="884"/>
              <w:jc w:val="right"/>
              <w:rPr>
                <w:rFonts w:asciiTheme="minorHAnsi" w:hAnsiTheme="minorHAnsi" w:cs="Arial"/>
                <w:szCs w:val="23"/>
              </w:rPr>
            </w:pPr>
            <w:r w:rsidRPr="0030791F">
              <w:rPr>
                <w:szCs w:val="23"/>
              </w:rPr>
              <w:t>139,891</w:t>
            </w:r>
          </w:p>
        </w:tc>
        <w:tc>
          <w:tcPr>
            <w:tcW w:w="2073" w:type="dxa"/>
            <w:tcBorders>
              <w:top w:val="nil"/>
              <w:left w:val="nil"/>
              <w:bottom w:val="nil"/>
              <w:right w:val="nil"/>
            </w:tcBorders>
            <w:shd w:val="clear" w:color="auto" w:fill="auto"/>
            <w:noWrap/>
            <w:vAlign w:val="bottom"/>
          </w:tcPr>
          <w:p w14:paraId="3A58B33D" w14:textId="2A28549A" w:rsidR="00CE57CD" w:rsidRPr="0030791F" w:rsidRDefault="00CE57CD" w:rsidP="00CE57CD">
            <w:pPr>
              <w:ind w:right="176"/>
              <w:jc w:val="right"/>
              <w:rPr>
                <w:rFonts w:asciiTheme="minorHAnsi" w:hAnsiTheme="minorHAnsi" w:cs="Arial"/>
                <w:szCs w:val="23"/>
              </w:rPr>
            </w:pPr>
            <w:r w:rsidRPr="0030791F">
              <w:rPr>
                <w:szCs w:val="23"/>
              </w:rPr>
              <w:t>108,823</w:t>
            </w:r>
          </w:p>
        </w:tc>
        <w:tc>
          <w:tcPr>
            <w:tcW w:w="2073" w:type="dxa"/>
            <w:tcBorders>
              <w:top w:val="nil"/>
              <w:left w:val="nil"/>
              <w:bottom w:val="nil"/>
              <w:right w:val="single" w:sz="4" w:space="0" w:color="auto"/>
            </w:tcBorders>
            <w:shd w:val="clear" w:color="auto" w:fill="auto"/>
            <w:noWrap/>
            <w:vAlign w:val="bottom"/>
          </w:tcPr>
          <w:p w14:paraId="77E0FF27" w14:textId="54D822F0" w:rsidR="00CE57CD" w:rsidRPr="0030791F" w:rsidRDefault="00CE57CD" w:rsidP="00CE57CD">
            <w:pPr>
              <w:ind w:right="176"/>
              <w:jc w:val="right"/>
              <w:rPr>
                <w:rFonts w:asciiTheme="minorHAnsi" w:hAnsiTheme="minorHAnsi" w:cs="Arial"/>
                <w:szCs w:val="23"/>
              </w:rPr>
            </w:pPr>
            <w:r w:rsidRPr="0030791F">
              <w:rPr>
                <w:szCs w:val="23"/>
              </w:rPr>
              <w:t>77.8</w:t>
            </w:r>
          </w:p>
        </w:tc>
      </w:tr>
      <w:tr w:rsidR="00CE57CD" w:rsidRPr="0030791F" w14:paraId="4D89F933"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37BE3667"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40-44</w:t>
            </w:r>
          </w:p>
        </w:tc>
        <w:tc>
          <w:tcPr>
            <w:tcW w:w="2970" w:type="dxa"/>
            <w:tcBorders>
              <w:top w:val="nil"/>
              <w:left w:val="nil"/>
              <w:bottom w:val="nil"/>
              <w:right w:val="nil"/>
            </w:tcBorders>
            <w:shd w:val="clear" w:color="auto" w:fill="auto"/>
            <w:noWrap/>
            <w:vAlign w:val="bottom"/>
          </w:tcPr>
          <w:p w14:paraId="1739E4CA" w14:textId="02C1282F" w:rsidR="00CE57CD" w:rsidRPr="0030791F" w:rsidRDefault="00CE57CD" w:rsidP="00CE57CD">
            <w:pPr>
              <w:tabs>
                <w:tab w:val="left" w:pos="1593"/>
              </w:tabs>
              <w:ind w:right="884"/>
              <w:jc w:val="right"/>
              <w:rPr>
                <w:rFonts w:asciiTheme="minorHAnsi" w:hAnsiTheme="minorHAnsi" w:cs="Arial"/>
                <w:szCs w:val="23"/>
              </w:rPr>
            </w:pPr>
            <w:r w:rsidRPr="0030791F">
              <w:rPr>
                <w:szCs w:val="23"/>
              </w:rPr>
              <w:t>141,769</w:t>
            </w:r>
          </w:p>
        </w:tc>
        <w:tc>
          <w:tcPr>
            <w:tcW w:w="2073" w:type="dxa"/>
            <w:tcBorders>
              <w:top w:val="nil"/>
              <w:left w:val="nil"/>
              <w:bottom w:val="nil"/>
              <w:right w:val="nil"/>
            </w:tcBorders>
            <w:shd w:val="clear" w:color="auto" w:fill="auto"/>
            <w:noWrap/>
            <w:vAlign w:val="bottom"/>
          </w:tcPr>
          <w:p w14:paraId="230AC4EB" w14:textId="472F4221" w:rsidR="00CE57CD" w:rsidRPr="0030791F" w:rsidRDefault="00CE57CD" w:rsidP="00CE57CD">
            <w:pPr>
              <w:ind w:right="176"/>
              <w:jc w:val="right"/>
              <w:rPr>
                <w:rFonts w:asciiTheme="minorHAnsi" w:hAnsiTheme="minorHAnsi" w:cs="Arial"/>
                <w:szCs w:val="23"/>
              </w:rPr>
            </w:pPr>
            <w:r w:rsidRPr="0030791F">
              <w:rPr>
                <w:szCs w:val="23"/>
              </w:rPr>
              <w:t>113,304</w:t>
            </w:r>
          </w:p>
        </w:tc>
        <w:tc>
          <w:tcPr>
            <w:tcW w:w="2073" w:type="dxa"/>
            <w:tcBorders>
              <w:top w:val="nil"/>
              <w:left w:val="nil"/>
              <w:bottom w:val="nil"/>
              <w:right w:val="single" w:sz="4" w:space="0" w:color="auto"/>
            </w:tcBorders>
            <w:shd w:val="clear" w:color="auto" w:fill="auto"/>
            <w:noWrap/>
            <w:vAlign w:val="bottom"/>
          </w:tcPr>
          <w:p w14:paraId="6F31334D" w14:textId="7B08C886" w:rsidR="00CE57CD" w:rsidRPr="0030791F" w:rsidRDefault="00CE57CD" w:rsidP="00CE57CD">
            <w:pPr>
              <w:ind w:right="176"/>
              <w:jc w:val="right"/>
              <w:rPr>
                <w:rFonts w:asciiTheme="minorHAnsi" w:hAnsiTheme="minorHAnsi" w:cs="Arial"/>
                <w:szCs w:val="23"/>
              </w:rPr>
            </w:pPr>
            <w:r w:rsidRPr="0030791F">
              <w:rPr>
                <w:szCs w:val="23"/>
              </w:rPr>
              <w:t>79.9</w:t>
            </w:r>
          </w:p>
        </w:tc>
      </w:tr>
      <w:tr w:rsidR="00CE57CD" w:rsidRPr="0030791F" w14:paraId="2B30FCD8"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4129E67B"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45-49</w:t>
            </w:r>
          </w:p>
        </w:tc>
        <w:tc>
          <w:tcPr>
            <w:tcW w:w="2970" w:type="dxa"/>
            <w:tcBorders>
              <w:top w:val="nil"/>
              <w:left w:val="nil"/>
              <w:bottom w:val="nil"/>
              <w:right w:val="nil"/>
            </w:tcBorders>
            <w:shd w:val="clear" w:color="auto" w:fill="auto"/>
            <w:noWrap/>
            <w:vAlign w:val="bottom"/>
          </w:tcPr>
          <w:p w14:paraId="7F7BC510" w14:textId="1B01BA0A" w:rsidR="00CE57CD" w:rsidRPr="0030791F" w:rsidRDefault="00CE57CD" w:rsidP="00CE57CD">
            <w:pPr>
              <w:tabs>
                <w:tab w:val="left" w:pos="1593"/>
              </w:tabs>
              <w:ind w:right="884"/>
              <w:jc w:val="right"/>
              <w:rPr>
                <w:rFonts w:asciiTheme="minorHAnsi" w:hAnsiTheme="minorHAnsi" w:cs="Arial"/>
                <w:szCs w:val="23"/>
              </w:rPr>
            </w:pPr>
            <w:r w:rsidRPr="0030791F">
              <w:rPr>
                <w:szCs w:val="23"/>
              </w:rPr>
              <w:t>149,820</w:t>
            </w:r>
          </w:p>
        </w:tc>
        <w:tc>
          <w:tcPr>
            <w:tcW w:w="2073" w:type="dxa"/>
            <w:tcBorders>
              <w:top w:val="nil"/>
              <w:left w:val="nil"/>
              <w:bottom w:val="nil"/>
              <w:right w:val="nil"/>
            </w:tcBorders>
            <w:shd w:val="clear" w:color="auto" w:fill="auto"/>
            <w:noWrap/>
            <w:vAlign w:val="bottom"/>
          </w:tcPr>
          <w:p w14:paraId="4A43E27C" w14:textId="2C4AC0C4" w:rsidR="00CE57CD" w:rsidRPr="0030791F" w:rsidRDefault="00CE57CD" w:rsidP="00CE57CD">
            <w:pPr>
              <w:ind w:right="176"/>
              <w:jc w:val="right"/>
              <w:rPr>
                <w:rFonts w:asciiTheme="minorHAnsi" w:hAnsiTheme="minorHAnsi" w:cs="Arial"/>
                <w:szCs w:val="23"/>
              </w:rPr>
            </w:pPr>
            <w:r w:rsidRPr="0030791F">
              <w:rPr>
                <w:szCs w:val="23"/>
              </w:rPr>
              <w:t>121,381</w:t>
            </w:r>
          </w:p>
        </w:tc>
        <w:tc>
          <w:tcPr>
            <w:tcW w:w="2073" w:type="dxa"/>
            <w:tcBorders>
              <w:top w:val="nil"/>
              <w:left w:val="nil"/>
              <w:bottom w:val="nil"/>
              <w:right w:val="single" w:sz="4" w:space="0" w:color="auto"/>
            </w:tcBorders>
            <w:shd w:val="clear" w:color="auto" w:fill="auto"/>
            <w:noWrap/>
            <w:vAlign w:val="bottom"/>
          </w:tcPr>
          <w:p w14:paraId="295489A3" w14:textId="4AD1DC58" w:rsidR="00CE57CD" w:rsidRPr="0030791F" w:rsidRDefault="00CE57CD" w:rsidP="00CE57CD">
            <w:pPr>
              <w:ind w:right="176"/>
              <w:jc w:val="right"/>
              <w:rPr>
                <w:rFonts w:asciiTheme="minorHAnsi" w:hAnsiTheme="minorHAnsi" w:cs="Arial"/>
                <w:szCs w:val="23"/>
              </w:rPr>
            </w:pPr>
            <w:r w:rsidRPr="0030791F">
              <w:rPr>
                <w:szCs w:val="23"/>
              </w:rPr>
              <w:t>81.0</w:t>
            </w:r>
          </w:p>
        </w:tc>
      </w:tr>
      <w:tr w:rsidR="00CE57CD" w:rsidRPr="0030791F" w14:paraId="350B57F6"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160C104"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50-54</w:t>
            </w:r>
          </w:p>
        </w:tc>
        <w:tc>
          <w:tcPr>
            <w:tcW w:w="2970" w:type="dxa"/>
            <w:tcBorders>
              <w:top w:val="nil"/>
              <w:left w:val="nil"/>
              <w:bottom w:val="nil"/>
              <w:right w:val="nil"/>
            </w:tcBorders>
            <w:shd w:val="clear" w:color="auto" w:fill="auto"/>
            <w:noWrap/>
            <w:vAlign w:val="bottom"/>
          </w:tcPr>
          <w:p w14:paraId="47D96210" w14:textId="6FFEFE32" w:rsidR="00CE57CD" w:rsidRPr="0030791F" w:rsidRDefault="00CE57CD" w:rsidP="00CE57CD">
            <w:pPr>
              <w:tabs>
                <w:tab w:val="left" w:pos="1593"/>
              </w:tabs>
              <w:ind w:right="884"/>
              <w:jc w:val="right"/>
              <w:rPr>
                <w:rFonts w:asciiTheme="minorHAnsi" w:hAnsiTheme="minorHAnsi" w:cs="Arial"/>
                <w:szCs w:val="23"/>
              </w:rPr>
            </w:pPr>
            <w:r w:rsidRPr="0030791F">
              <w:rPr>
                <w:szCs w:val="23"/>
              </w:rPr>
              <w:t>140,555</w:t>
            </w:r>
          </w:p>
        </w:tc>
        <w:tc>
          <w:tcPr>
            <w:tcW w:w="2073" w:type="dxa"/>
            <w:tcBorders>
              <w:top w:val="nil"/>
              <w:left w:val="nil"/>
              <w:bottom w:val="nil"/>
              <w:right w:val="nil"/>
            </w:tcBorders>
            <w:shd w:val="clear" w:color="auto" w:fill="auto"/>
            <w:noWrap/>
            <w:vAlign w:val="bottom"/>
          </w:tcPr>
          <w:p w14:paraId="7993CEB5" w14:textId="246AC963" w:rsidR="00CE57CD" w:rsidRPr="0030791F" w:rsidRDefault="00CE57CD" w:rsidP="00CE57CD">
            <w:pPr>
              <w:ind w:right="176"/>
              <w:jc w:val="right"/>
              <w:rPr>
                <w:rFonts w:asciiTheme="minorHAnsi" w:hAnsiTheme="minorHAnsi" w:cs="Arial"/>
                <w:szCs w:val="23"/>
              </w:rPr>
            </w:pPr>
            <w:r w:rsidRPr="0030791F">
              <w:rPr>
                <w:szCs w:val="23"/>
              </w:rPr>
              <w:t>112,595</w:t>
            </w:r>
          </w:p>
        </w:tc>
        <w:tc>
          <w:tcPr>
            <w:tcW w:w="2073" w:type="dxa"/>
            <w:tcBorders>
              <w:top w:val="nil"/>
              <w:left w:val="nil"/>
              <w:bottom w:val="nil"/>
              <w:right w:val="single" w:sz="4" w:space="0" w:color="auto"/>
            </w:tcBorders>
            <w:shd w:val="clear" w:color="auto" w:fill="auto"/>
            <w:noWrap/>
            <w:vAlign w:val="bottom"/>
          </w:tcPr>
          <w:p w14:paraId="366E0039" w14:textId="2FBCB34E" w:rsidR="00CE57CD" w:rsidRPr="0030791F" w:rsidRDefault="00CE57CD" w:rsidP="00CE57CD">
            <w:pPr>
              <w:ind w:right="176"/>
              <w:jc w:val="right"/>
              <w:rPr>
                <w:rFonts w:asciiTheme="minorHAnsi" w:hAnsiTheme="minorHAnsi" w:cs="Arial"/>
                <w:szCs w:val="23"/>
              </w:rPr>
            </w:pPr>
            <w:r w:rsidRPr="0030791F">
              <w:rPr>
                <w:szCs w:val="23"/>
              </w:rPr>
              <w:t>80.1</w:t>
            </w:r>
          </w:p>
        </w:tc>
      </w:tr>
      <w:tr w:rsidR="00CE57CD" w:rsidRPr="0030791F" w14:paraId="36CAF255"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0F3A3643"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55-59</w:t>
            </w:r>
          </w:p>
        </w:tc>
        <w:tc>
          <w:tcPr>
            <w:tcW w:w="2970" w:type="dxa"/>
            <w:tcBorders>
              <w:top w:val="nil"/>
              <w:left w:val="nil"/>
              <w:bottom w:val="nil"/>
              <w:right w:val="nil"/>
            </w:tcBorders>
            <w:shd w:val="clear" w:color="auto" w:fill="auto"/>
            <w:noWrap/>
            <w:vAlign w:val="bottom"/>
          </w:tcPr>
          <w:p w14:paraId="47405D2A" w14:textId="75379717" w:rsidR="00CE57CD" w:rsidRPr="0030791F" w:rsidRDefault="00CE57CD" w:rsidP="00CE57CD">
            <w:pPr>
              <w:tabs>
                <w:tab w:val="left" w:pos="1593"/>
              </w:tabs>
              <w:ind w:right="884"/>
              <w:jc w:val="right"/>
              <w:rPr>
                <w:rFonts w:asciiTheme="minorHAnsi" w:hAnsiTheme="minorHAnsi" w:cs="Arial"/>
                <w:szCs w:val="23"/>
              </w:rPr>
            </w:pPr>
            <w:r w:rsidRPr="0030791F">
              <w:rPr>
                <w:szCs w:val="23"/>
              </w:rPr>
              <w:t>129,393</w:t>
            </w:r>
          </w:p>
        </w:tc>
        <w:tc>
          <w:tcPr>
            <w:tcW w:w="2073" w:type="dxa"/>
            <w:tcBorders>
              <w:top w:val="nil"/>
              <w:left w:val="nil"/>
              <w:bottom w:val="nil"/>
              <w:right w:val="nil"/>
            </w:tcBorders>
            <w:shd w:val="clear" w:color="auto" w:fill="auto"/>
            <w:noWrap/>
            <w:vAlign w:val="bottom"/>
          </w:tcPr>
          <w:p w14:paraId="0B42F046" w14:textId="70AC52CD" w:rsidR="00CE57CD" w:rsidRPr="0030791F" w:rsidRDefault="00CE57CD" w:rsidP="00CE57CD">
            <w:pPr>
              <w:ind w:right="176"/>
              <w:jc w:val="right"/>
              <w:rPr>
                <w:rFonts w:asciiTheme="minorHAnsi" w:hAnsiTheme="minorHAnsi" w:cs="Arial"/>
                <w:szCs w:val="23"/>
              </w:rPr>
            </w:pPr>
            <w:r w:rsidRPr="0030791F">
              <w:rPr>
                <w:szCs w:val="23"/>
              </w:rPr>
              <w:t>102,966</w:t>
            </w:r>
          </w:p>
        </w:tc>
        <w:tc>
          <w:tcPr>
            <w:tcW w:w="2073" w:type="dxa"/>
            <w:tcBorders>
              <w:top w:val="nil"/>
              <w:left w:val="nil"/>
              <w:bottom w:val="nil"/>
              <w:right w:val="single" w:sz="4" w:space="0" w:color="auto"/>
            </w:tcBorders>
            <w:shd w:val="clear" w:color="auto" w:fill="auto"/>
            <w:noWrap/>
            <w:vAlign w:val="bottom"/>
          </w:tcPr>
          <w:p w14:paraId="22086301" w14:textId="1DF16FA5" w:rsidR="00CE57CD" w:rsidRPr="0030791F" w:rsidRDefault="00CE57CD" w:rsidP="00CE57CD">
            <w:pPr>
              <w:ind w:right="176"/>
              <w:jc w:val="right"/>
              <w:rPr>
                <w:rFonts w:asciiTheme="minorHAnsi" w:hAnsiTheme="minorHAnsi" w:cs="Arial"/>
                <w:szCs w:val="23"/>
              </w:rPr>
            </w:pPr>
            <w:r w:rsidRPr="0030791F">
              <w:rPr>
                <w:szCs w:val="23"/>
              </w:rPr>
              <w:t>79.6</w:t>
            </w:r>
          </w:p>
        </w:tc>
      </w:tr>
      <w:tr w:rsidR="00CE57CD" w:rsidRPr="0030791F" w14:paraId="7C2E0339"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22BF7FF9"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60-64</w:t>
            </w:r>
          </w:p>
        </w:tc>
        <w:tc>
          <w:tcPr>
            <w:tcW w:w="2970" w:type="dxa"/>
            <w:tcBorders>
              <w:top w:val="nil"/>
              <w:left w:val="nil"/>
              <w:bottom w:val="nil"/>
              <w:right w:val="nil"/>
            </w:tcBorders>
            <w:shd w:val="clear" w:color="auto" w:fill="auto"/>
            <w:noWrap/>
            <w:vAlign w:val="bottom"/>
          </w:tcPr>
          <w:p w14:paraId="279D25D0" w14:textId="5254D971" w:rsidR="00CE57CD" w:rsidRPr="0030791F" w:rsidRDefault="00CE57CD" w:rsidP="00CE57CD">
            <w:pPr>
              <w:tabs>
                <w:tab w:val="left" w:pos="1593"/>
              </w:tabs>
              <w:ind w:right="884"/>
              <w:jc w:val="right"/>
              <w:rPr>
                <w:rFonts w:asciiTheme="minorHAnsi" w:hAnsiTheme="minorHAnsi" w:cs="Arial"/>
                <w:szCs w:val="23"/>
              </w:rPr>
            </w:pPr>
            <w:r w:rsidRPr="0030791F">
              <w:rPr>
                <w:szCs w:val="23"/>
              </w:rPr>
              <w:t>103,683</w:t>
            </w:r>
          </w:p>
        </w:tc>
        <w:tc>
          <w:tcPr>
            <w:tcW w:w="2073" w:type="dxa"/>
            <w:tcBorders>
              <w:top w:val="nil"/>
              <w:left w:val="nil"/>
              <w:bottom w:val="nil"/>
              <w:right w:val="nil"/>
            </w:tcBorders>
            <w:shd w:val="clear" w:color="auto" w:fill="auto"/>
            <w:noWrap/>
            <w:vAlign w:val="bottom"/>
          </w:tcPr>
          <w:p w14:paraId="52C0526F" w14:textId="1C26AF5A" w:rsidR="00CE57CD" w:rsidRPr="0030791F" w:rsidRDefault="00CE57CD" w:rsidP="00CE57CD">
            <w:pPr>
              <w:ind w:right="176"/>
              <w:jc w:val="right"/>
              <w:rPr>
                <w:rFonts w:asciiTheme="minorHAnsi" w:hAnsiTheme="minorHAnsi" w:cs="Arial"/>
                <w:szCs w:val="23"/>
              </w:rPr>
            </w:pPr>
            <w:r w:rsidRPr="0030791F">
              <w:rPr>
                <w:szCs w:val="23"/>
              </w:rPr>
              <w:t>82,184</w:t>
            </w:r>
          </w:p>
        </w:tc>
        <w:tc>
          <w:tcPr>
            <w:tcW w:w="2073" w:type="dxa"/>
            <w:tcBorders>
              <w:top w:val="nil"/>
              <w:left w:val="nil"/>
              <w:bottom w:val="nil"/>
              <w:right w:val="single" w:sz="4" w:space="0" w:color="auto"/>
            </w:tcBorders>
            <w:shd w:val="clear" w:color="auto" w:fill="auto"/>
            <w:noWrap/>
            <w:vAlign w:val="bottom"/>
          </w:tcPr>
          <w:p w14:paraId="37275D2B" w14:textId="1321C75F" w:rsidR="00CE57CD" w:rsidRPr="0030791F" w:rsidRDefault="00CE57CD" w:rsidP="00CE57CD">
            <w:pPr>
              <w:ind w:right="176"/>
              <w:jc w:val="right"/>
              <w:rPr>
                <w:rFonts w:asciiTheme="minorHAnsi" w:hAnsiTheme="minorHAnsi" w:cs="Arial"/>
                <w:szCs w:val="23"/>
              </w:rPr>
            </w:pPr>
            <w:r w:rsidRPr="0030791F">
              <w:rPr>
                <w:szCs w:val="23"/>
              </w:rPr>
              <w:t>79.3</w:t>
            </w:r>
          </w:p>
        </w:tc>
      </w:tr>
      <w:tr w:rsidR="00CE57CD" w:rsidRPr="0030791F" w14:paraId="7D5F71C3"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0C3EA24A" w14:textId="77777777" w:rsidR="00CE57CD" w:rsidRPr="0030791F" w:rsidRDefault="00CE57CD" w:rsidP="00CE57CD">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65-69</w:t>
            </w:r>
          </w:p>
        </w:tc>
        <w:tc>
          <w:tcPr>
            <w:tcW w:w="2970" w:type="dxa"/>
            <w:tcBorders>
              <w:top w:val="nil"/>
              <w:left w:val="nil"/>
              <w:bottom w:val="nil"/>
              <w:right w:val="nil"/>
            </w:tcBorders>
            <w:shd w:val="clear" w:color="auto" w:fill="auto"/>
            <w:noWrap/>
            <w:vAlign w:val="bottom"/>
          </w:tcPr>
          <w:p w14:paraId="59E498AB" w14:textId="11EA396B" w:rsidR="00CE57CD" w:rsidRPr="0030791F" w:rsidRDefault="00CE57CD" w:rsidP="00CE57CD">
            <w:pPr>
              <w:tabs>
                <w:tab w:val="left" w:pos="1593"/>
              </w:tabs>
              <w:ind w:right="884"/>
              <w:jc w:val="right"/>
              <w:rPr>
                <w:rFonts w:asciiTheme="minorHAnsi" w:hAnsiTheme="minorHAnsi" w:cs="Arial"/>
                <w:szCs w:val="23"/>
              </w:rPr>
            </w:pPr>
            <w:r w:rsidRPr="0030791F">
              <w:rPr>
                <w:szCs w:val="23"/>
              </w:rPr>
              <w:t>85,407</w:t>
            </w:r>
          </w:p>
        </w:tc>
        <w:tc>
          <w:tcPr>
            <w:tcW w:w="2073" w:type="dxa"/>
            <w:tcBorders>
              <w:top w:val="nil"/>
              <w:left w:val="nil"/>
              <w:bottom w:val="nil"/>
              <w:right w:val="nil"/>
            </w:tcBorders>
            <w:shd w:val="clear" w:color="auto" w:fill="auto"/>
            <w:noWrap/>
            <w:vAlign w:val="bottom"/>
          </w:tcPr>
          <w:p w14:paraId="31C1C345" w14:textId="61A9704C" w:rsidR="00CE57CD" w:rsidRPr="0030791F" w:rsidRDefault="00CE57CD" w:rsidP="00CE57CD">
            <w:pPr>
              <w:ind w:right="176"/>
              <w:jc w:val="right"/>
              <w:rPr>
                <w:rFonts w:asciiTheme="minorHAnsi" w:hAnsiTheme="minorHAnsi" w:cs="Arial"/>
                <w:szCs w:val="23"/>
              </w:rPr>
            </w:pPr>
            <w:r w:rsidRPr="0030791F">
              <w:rPr>
                <w:szCs w:val="23"/>
              </w:rPr>
              <w:t>64,235</w:t>
            </w:r>
          </w:p>
        </w:tc>
        <w:tc>
          <w:tcPr>
            <w:tcW w:w="2073" w:type="dxa"/>
            <w:tcBorders>
              <w:top w:val="nil"/>
              <w:left w:val="nil"/>
              <w:bottom w:val="nil"/>
              <w:right w:val="single" w:sz="4" w:space="0" w:color="auto"/>
            </w:tcBorders>
            <w:shd w:val="clear" w:color="auto" w:fill="auto"/>
            <w:noWrap/>
            <w:vAlign w:val="bottom"/>
          </w:tcPr>
          <w:p w14:paraId="716CFE29" w14:textId="3C45F6D1" w:rsidR="00CE57CD" w:rsidRPr="0030791F" w:rsidRDefault="00CE57CD" w:rsidP="00CE57CD">
            <w:pPr>
              <w:ind w:right="176"/>
              <w:jc w:val="right"/>
              <w:rPr>
                <w:rFonts w:asciiTheme="minorHAnsi" w:hAnsiTheme="minorHAnsi" w:cs="Arial"/>
                <w:szCs w:val="23"/>
              </w:rPr>
            </w:pPr>
            <w:r w:rsidRPr="0030791F">
              <w:rPr>
                <w:szCs w:val="23"/>
              </w:rPr>
              <w:t>75.2</w:t>
            </w:r>
          </w:p>
        </w:tc>
      </w:tr>
      <w:tr w:rsidR="00CE57CD" w:rsidRPr="0030791F" w14:paraId="5435C9D7" w14:textId="77777777" w:rsidTr="00576432">
        <w:trPr>
          <w:trHeight w:val="315"/>
        </w:trPr>
        <w:tc>
          <w:tcPr>
            <w:tcW w:w="1433" w:type="dxa"/>
            <w:tcBorders>
              <w:top w:val="nil"/>
              <w:left w:val="single" w:sz="4" w:space="0" w:color="auto"/>
              <w:bottom w:val="single" w:sz="4" w:space="0" w:color="auto"/>
              <w:right w:val="nil"/>
            </w:tcBorders>
            <w:shd w:val="clear" w:color="auto" w:fill="auto"/>
            <w:noWrap/>
            <w:vAlign w:val="bottom"/>
            <w:hideMark/>
          </w:tcPr>
          <w:p w14:paraId="519C443E" w14:textId="77777777" w:rsidR="00CE57CD" w:rsidRPr="0030791F" w:rsidRDefault="00CE57CD" w:rsidP="00CE57CD">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20-69</w:t>
            </w:r>
          </w:p>
        </w:tc>
        <w:tc>
          <w:tcPr>
            <w:tcW w:w="2970" w:type="dxa"/>
            <w:tcBorders>
              <w:top w:val="nil"/>
              <w:left w:val="nil"/>
              <w:bottom w:val="single" w:sz="4" w:space="0" w:color="auto"/>
              <w:right w:val="nil"/>
            </w:tcBorders>
            <w:shd w:val="clear" w:color="auto" w:fill="auto"/>
            <w:noWrap/>
            <w:vAlign w:val="bottom"/>
          </w:tcPr>
          <w:p w14:paraId="72F2E8D8" w14:textId="631A7648" w:rsidR="00CE57CD" w:rsidRPr="0030791F" w:rsidRDefault="00CE57CD" w:rsidP="00CE57CD">
            <w:pPr>
              <w:tabs>
                <w:tab w:val="left" w:pos="1593"/>
              </w:tabs>
              <w:ind w:right="884"/>
              <w:jc w:val="right"/>
              <w:rPr>
                <w:rFonts w:asciiTheme="minorHAnsi" w:hAnsiTheme="minorHAnsi" w:cs="Arial"/>
                <w:b/>
                <w:bCs/>
                <w:szCs w:val="23"/>
              </w:rPr>
            </w:pPr>
            <w:r w:rsidRPr="0030791F">
              <w:rPr>
                <w:b/>
                <w:bCs/>
                <w:szCs w:val="23"/>
              </w:rPr>
              <w:t>1,371,519</w:t>
            </w:r>
          </w:p>
        </w:tc>
        <w:tc>
          <w:tcPr>
            <w:tcW w:w="2073" w:type="dxa"/>
            <w:tcBorders>
              <w:top w:val="nil"/>
              <w:left w:val="nil"/>
              <w:bottom w:val="single" w:sz="4" w:space="0" w:color="auto"/>
              <w:right w:val="nil"/>
            </w:tcBorders>
            <w:shd w:val="clear" w:color="auto" w:fill="auto"/>
            <w:noWrap/>
            <w:vAlign w:val="bottom"/>
          </w:tcPr>
          <w:p w14:paraId="6BDB9D01" w14:textId="09389781" w:rsidR="00CE57CD" w:rsidRPr="0030791F" w:rsidRDefault="00CE57CD" w:rsidP="00CE57CD">
            <w:pPr>
              <w:ind w:right="176"/>
              <w:jc w:val="right"/>
              <w:rPr>
                <w:rFonts w:asciiTheme="minorHAnsi" w:hAnsiTheme="minorHAnsi" w:cs="Arial"/>
                <w:b/>
                <w:bCs/>
                <w:szCs w:val="23"/>
              </w:rPr>
            </w:pPr>
            <w:r w:rsidRPr="0030791F">
              <w:rPr>
                <w:b/>
                <w:bCs/>
                <w:szCs w:val="23"/>
              </w:rPr>
              <w:t>1,005,053</w:t>
            </w:r>
          </w:p>
        </w:tc>
        <w:tc>
          <w:tcPr>
            <w:tcW w:w="2073" w:type="dxa"/>
            <w:tcBorders>
              <w:top w:val="nil"/>
              <w:left w:val="nil"/>
              <w:bottom w:val="single" w:sz="4" w:space="0" w:color="auto"/>
              <w:right w:val="single" w:sz="4" w:space="0" w:color="auto"/>
            </w:tcBorders>
            <w:shd w:val="clear" w:color="auto" w:fill="auto"/>
            <w:noWrap/>
            <w:vAlign w:val="bottom"/>
          </w:tcPr>
          <w:p w14:paraId="632316FD" w14:textId="5B18E031" w:rsidR="00CE57CD" w:rsidRPr="0030791F" w:rsidRDefault="00CE57CD" w:rsidP="00CE57CD">
            <w:pPr>
              <w:ind w:right="176"/>
              <w:jc w:val="right"/>
              <w:rPr>
                <w:rFonts w:asciiTheme="minorHAnsi" w:hAnsiTheme="minorHAnsi" w:cs="Arial"/>
                <w:b/>
                <w:bCs/>
                <w:szCs w:val="23"/>
              </w:rPr>
            </w:pPr>
            <w:r w:rsidRPr="0030791F">
              <w:rPr>
                <w:b/>
                <w:bCs/>
                <w:szCs w:val="23"/>
              </w:rPr>
              <w:t>73.3</w:t>
            </w:r>
          </w:p>
        </w:tc>
      </w:tr>
    </w:tbl>
    <w:p w14:paraId="780918D0" w14:textId="77777777" w:rsidR="00030D6F" w:rsidRPr="0030791F" w:rsidRDefault="00030D6F" w:rsidP="00030D6F"/>
    <w:p w14:paraId="1009DA41" w14:textId="0E6CC1A7" w:rsidR="00030D6F" w:rsidRPr="0030791F" w:rsidRDefault="00C65151" w:rsidP="00DC7628">
      <w:pPr>
        <w:pStyle w:val="Caption"/>
        <w:spacing w:after="80"/>
        <w:ind w:right="-23"/>
        <w:jc w:val="both"/>
      </w:pPr>
      <w:bookmarkStart w:id="985" w:name="_Ref275467423"/>
      <w:bookmarkStart w:id="986" w:name="_Toc304970078"/>
      <w:bookmarkStart w:id="987" w:name="_Toc469398309"/>
      <w:bookmarkStart w:id="988" w:name="_Toc475605545"/>
      <w:bookmarkStart w:id="989" w:name="_Toc509928516"/>
      <w:bookmarkEnd w:id="981"/>
      <w:bookmarkEnd w:id="982"/>
      <w:bookmarkEnd w:id="983"/>
      <w:bookmarkEnd w:id="984"/>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25</w:t>
      </w:r>
      <w:r w:rsidR="00F55F28" w:rsidRPr="0030791F">
        <w:rPr>
          <w:noProof/>
        </w:rPr>
        <w:fldChar w:fldCharType="end"/>
      </w:r>
      <w:bookmarkEnd w:id="985"/>
      <w:r w:rsidR="00030D6F" w:rsidRPr="0030791F">
        <w:t xml:space="preserve"> - Coverage by DHB (women aged 25-69 years screened in the five years prior to</w:t>
      </w:r>
      <w:r w:rsidR="0026531D" w:rsidRPr="0030791F">
        <w:t xml:space="preserve"> </w:t>
      </w:r>
      <w:r w:rsidR="002723BE" w:rsidRPr="0030791F">
        <w:t>30 June 2017</w:t>
      </w:r>
      <w:r w:rsidR="00030D6F" w:rsidRPr="0030791F">
        <w:t>, hysterectomy adjusted)</w:t>
      </w:r>
      <w:bookmarkEnd w:id="986"/>
      <w:bookmarkEnd w:id="987"/>
      <w:bookmarkEnd w:id="988"/>
      <w:bookmarkEnd w:id="989"/>
    </w:p>
    <w:tbl>
      <w:tblPr>
        <w:tblW w:w="0" w:type="auto"/>
        <w:tblInd w:w="93" w:type="dxa"/>
        <w:tblLayout w:type="fixed"/>
        <w:tblLook w:val="04A0" w:firstRow="1" w:lastRow="0" w:firstColumn="1" w:lastColumn="0" w:noHBand="0" w:noVBand="1"/>
      </w:tblPr>
      <w:tblGrid>
        <w:gridCol w:w="2276"/>
        <w:gridCol w:w="2729"/>
        <w:gridCol w:w="2153"/>
        <w:gridCol w:w="1789"/>
      </w:tblGrid>
      <w:tr w:rsidR="00030D6F" w:rsidRPr="0030791F" w14:paraId="23C045DA" w14:textId="77777777" w:rsidTr="00576432">
        <w:trPr>
          <w:trHeight w:val="20"/>
        </w:trPr>
        <w:tc>
          <w:tcPr>
            <w:tcW w:w="2276" w:type="dxa"/>
            <w:tcBorders>
              <w:top w:val="single" w:sz="4" w:space="0" w:color="auto"/>
              <w:left w:val="single" w:sz="4" w:space="0" w:color="auto"/>
              <w:bottom w:val="nil"/>
              <w:right w:val="nil"/>
            </w:tcBorders>
            <w:shd w:val="clear" w:color="000000" w:fill="D9D9D9"/>
            <w:noWrap/>
            <w:vAlign w:val="bottom"/>
            <w:hideMark/>
          </w:tcPr>
          <w:p w14:paraId="6506984C" w14:textId="77777777" w:rsidR="00030D6F" w:rsidRPr="00E70613" w:rsidRDefault="00030D6F" w:rsidP="00E70613">
            <w:pPr>
              <w:rPr>
                <w:rFonts w:asciiTheme="minorHAnsi" w:eastAsia="Times New Roman" w:hAnsiTheme="minorHAnsi"/>
                <w:b/>
                <w:szCs w:val="23"/>
                <w:lang w:eastAsia="en-AU"/>
              </w:rPr>
            </w:pPr>
            <w:r w:rsidRPr="00E70613">
              <w:rPr>
                <w:rFonts w:asciiTheme="minorHAnsi" w:eastAsia="Times New Roman" w:hAnsiTheme="minorHAnsi"/>
                <w:b/>
                <w:szCs w:val="23"/>
                <w:lang w:eastAsia="en-AU"/>
              </w:rPr>
              <w:t>DHB</w:t>
            </w:r>
          </w:p>
        </w:tc>
        <w:tc>
          <w:tcPr>
            <w:tcW w:w="2729" w:type="dxa"/>
            <w:tcBorders>
              <w:top w:val="single" w:sz="4" w:space="0" w:color="auto"/>
              <w:left w:val="nil"/>
              <w:bottom w:val="nil"/>
              <w:right w:val="nil"/>
            </w:tcBorders>
            <w:shd w:val="clear" w:color="000000" w:fill="D9D9D9"/>
            <w:vAlign w:val="bottom"/>
            <w:hideMark/>
          </w:tcPr>
          <w:p w14:paraId="490D8DA6" w14:textId="77777777" w:rsidR="00030D6F" w:rsidRPr="0030791F" w:rsidRDefault="00030D6F" w:rsidP="00576432">
            <w:pPr>
              <w:keepNext/>
              <w:keepLines/>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Hysterectomy adjusted population</w:t>
            </w:r>
          </w:p>
        </w:tc>
        <w:tc>
          <w:tcPr>
            <w:tcW w:w="3942" w:type="dxa"/>
            <w:gridSpan w:val="2"/>
            <w:tcBorders>
              <w:top w:val="single" w:sz="4" w:space="0" w:color="auto"/>
              <w:left w:val="nil"/>
              <w:bottom w:val="nil"/>
              <w:right w:val="single" w:sz="4" w:space="0" w:color="auto"/>
            </w:tcBorders>
            <w:shd w:val="clear" w:color="000000" w:fill="D9D9D9"/>
            <w:vAlign w:val="bottom"/>
            <w:hideMark/>
          </w:tcPr>
          <w:p w14:paraId="280004AE" w14:textId="77777777" w:rsidR="00030D6F" w:rsidRPr="0030791F" w:rsidRDefault="00030D6F" w:rsidP="00576432">
            <w:pPr>
              <w:keepNext/>
              <w:keepLines/>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Women screened in the last 5 years</w:t>
            </w:r>
          </w:p>
        </w:tc>
      </w:tr>
      <w:tr w:rsidR="00030D6F" w:rsidRPr="0030791F" w14:paraId="58907B00" w14:textId="77777777" w:rsidTr="00576432">
        <w:trPr>
          <w:trHeight w:val="20"/>
        </w:trPr>
        <w:tc>
          <w:tcPr>
            <w:tcW w:w="2276" w:type="dxa"/>
            <w:tcBorders>
              <w:top w:val="nil"/>
              <w:left w:val="single" w:sz="4" w:space="0" w:color="auto"/>
              <w:bottom w:val="single" w:sz="4" w:space="0" w:color="auto"/>
              <w:right w:val="nil"/>
            </w:tcBorders>
            <w:shd w:val="clear" w:color="000000" w:fill="D9D9D9"/>
            <w:noWrap/>
            <w:vAlign w:val="bottom"/>
            <w:hideMark/>
          </w:tcPr>
          <w:p w14:paraId="22449058" w14:textId="77777777" w:rsidR="00030D6F" w:rsidRPr="00E70613" w:rsidRDefault="00030D6F" w:rsidP="00E70613">
            <w:pPr>
              <w:rPr>
                <w:rFonts w:asciiTheme="minorHAnsi" w:eastAsia="Times New Roman" w:hAnsiTheme="minorHAnsi"/>
                <w:b/>
                <w:szCs w:val="23"/>
                <w:lang w:eastAsia="en-AU"/>
              </w:rPr>
            </w:pPr>
            <w:r w:rsidRPr="00E70613">
              <w:rPr>
                <w:rFonts w:asciiTheme="minorHAnsi" w:eastAsia="Times New Roman" w:hAnsiTheme="minorHAnsi"/>
                <w:b/>
                <w:szCs w:val="23"/>
                <w:lang w:eastAsia="en-AU"/>
              </w:rPr>
              <w:t> </w:t>
            </w:r>
          </w:p>
        </w:tc>
        <w:tc>
          <w:tcPr>
            <w:tcW w:w="2729" w:type="dxa"/>
            <w:tcBorders>
              <w:top w:val="nil"/>
              <w:left w:val="nil"/>
              <w:bottom w:val="single" w:sz="4" w:space="0" w:color="auto"/>
              <w:right w:val="nil"/>
            </w:tcBorders>
            <w:shd w:val="clear" w:color="000000" w:fill="D9D9D9"/>
            <w:noWrap/>
            <w:vAlign w:val="bottom"/>
            <w:hideMark/>
          </w:tcPr>
          <w:p w14:paraId="3B6232C5" w14:textId="77777777" w:rsidR="00030D6F" w:rsidRPr="0030791F" w:rsidRDefault="00030D6F" w:rsidP="00314191">
            <w:pPr>
              <w:keepNext/>
              <w:keepLines/>
              <w:ind w:right="884"/>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153" w:type="dxa"/>
            <w:tcBorders>
              <w:top w:val="nil"/>
              <w:left w:val="nil"/>
              <w:bottom w:val="single" w:sz="4" w:space="0" w:color="auto"/>
            </w:tcBorders>
            <w:shd w:val="clear" w:color="000000" w:fill="D9D9D9"/>
            <w:noWrap/>
            <w:vAlign w:val="bottom"/>
            <w:hideMark/>
          </w:tcPr>
          <w:p w14:paraId="41428F40" w14:textId="77777777" w:rsidR="00030D6F" w:rsidRPr="0030791F" w:rsidRDefault="00030D6F" w:rsidP="00576432">
            <w:pPr>
              <w:keepNext/>
              <w:keepLines/>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789" w:type="dxa"/>
            <w:tcBorders>
              <w:bottom w:val="single" w:sz="4" w:space="0" w:color="auto"/>
              <w:right w:val="single" w:sz="4" w:space="0" w:color="auto"/>
            </w:tcBorders>
            <w:shd w:val="clear" w:color="000000" w:fill="D9D9D9"/>
            <w:noWrap/>
            <w:vAlign w:val="bottom"/>
            <w:hideMark/>
          </w:tcPr>
          <w:p w14:paraId="317E625E" w14:textId="77777777" w:rsidR="00030D6F" w:rsidRPr="0030791F" w:rsidRDefault="00030D6F" w:rsidP="00576432">
            <w:pPr>
              <w:keepNext/>
              <w:keepLines/>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r>
      <w:tr w:rsidR="008F03AB" w:rsidRPr="0030791F" w14:paraId="77933AF0" w14:textId="77777777" w:rsidTr="00576432">
        <w:trPr>
          <w:trHeight w:val="20"/>
        </w:trPr>
        <w:tc>
          <w:tcPr>
            <w:tcW w:w="2276" w:type="dxa"/>
            <w:tcBorders>
              <w:top w:val="single" w:sz="4" w:space="0" w:color="auto"/>
              <w:left w:val="single" w:sz="4" w:space="0" w:color="auto"/>
              <w:bottom w:val="nil"/>
              <w:right w:val="nil"/>
            </w:tcBorders>
            <w:shd w:val="clear" w:color="auto" w:fill="auto"/>
            <w:noWrap/>
            <w:vAlign w:val="bottom"/>
            <w:hideMark/>
          </w:tcPr>
          <w:p w14:paraId="39CB9A73"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Auckland</w:t>
            </w:r>
          </w:p>
        </w:tc>
        <w:tc>
          <w:tcPr>
            <w:tcW w:w="2729" w:type="dxa"/>
            <w:tcBorders>
              <w:top w:val="single" w:sz="4" w:space="0" w:color="auto"/>
              <w:left w:val="nil"/>
              <w:bottom w:val="nil"/>
              <w:right w:val="nil"/>
            </w:tcBorders>
            <w:shd w:val="clear" w:color="auto" w:fill="auto"/>
            <w:noWrap/>
            <w:vAlign w:val="bottom"/>
          </w:tcPr>
          <w:p w14:paraId="52F0F363" w14:textId="7D8C19DB"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137,243 </w:t>
            </w:r>
          </w:p>
        </w:tc>
        <w:tc>
          <w:tcPr>
            <w:tcW w:w="2153" w:type="dxa"/>
            <w:tcBorders>
              <w:top w:val="single" w:sz="4" w:space="0" w:color="auto"/>
              <w:left w:val="nil"/>
              <w:bottom w:val="nil"/>
            </w:tcBorders>
            <w:shd w:val="clear" w:color="auto" w:fill="auto"/>
            <w:noWrap/>
            <w:vAlign w:val="bottom"/>
          </w:tcPr>
          <w:p w14:paraId="00B5ECFE" w14:textId="02C8DE99" w:rsidR="008F03AB" w:rsidRPr="0030791F" w:rsidRDefault="008F03AB" w:rsidP="008F03AB">
            <w:pPr>
              <w:ind w:right="884"/>
              <w:jc w:val="right"/>
              <w:rPr>
                <w:rFonts w:asciiTheme="minorHAnsi" w:hAnsiTheme="minorHAnsi"/>
                <w:szCs w:val="23"/>
              </w:rPr>
            </w:pPr>
            <w:r w:rsidRPr="0030791F">
              <w:rPr>
                <w:szCs w:val="23"/>
              </w:rPr>
              <w:t xml:space="preserve">125,340 </w:t>
            </w:r>
          </w:p>
        </w:tc>
        <w:tc>
          <w:tcPr>
            <w:tcW w:w="1789" w:type="dxa"/>
            <w:tcBorders>
              <w:top w:val="single" w:sz="4" w:space="0" w:color="auto"/>
              <w:right w:val="single" w:sz="4" w:space="0" w:color="auto"/>
            </w:tcBorders>
            <w:shd w:val="clear" w:color="auto" w:fill="auto"/>
            <w:noWrap/>
            <w:vAlign w:val="bottom"/>
          </w:tcPr>
          <w:p w14:paraId="5E517F73" w14:textId="6F105225"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91.3 </w:t>
            </w:r>
          </w:p>
        </w:tc>
      </w:tr>
      <w:tr w:rsidR="008F03AB" w:rsidRPr="0030791F" w14:paraId="08BAD93E"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6648FE86"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Bay of Plenty</w:t>
            </w:r>
          </w:p>
        </w:tc>
        <w:tc>
          <w:tcPr>
            <w:tcW w:w="2729" w:type="dxa"/>
            <w:tcBorders>
              <w:top w:val="nil"/>
              <w:left w:val="nil"/>
              <w:bottom w:val="nil"/>
              <w:right w:val="nil"/>
            </w:tcBorders>
            <w:shd w:val="clear" w:color="auto" w:fill="auto"/>
            <w:noWrap/>
            <w:vAlign w:val="bottom"/>
          </w:tcPr>
          <w:p w14:paraId="195945E8" w14:textId="602C48FB"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56,859 </w:t>
            </w:r>
          </w:p>
        </w:tc>
        <w:tc>
          <w:tcPr>
            <w:tcW w:w="2153" w:type="dxa"/>
            <w:tcBorders>
              <w:top w:val="nil"/>
              <w:left w:val="nil"/>
              <w:bottom w:val="nil"/>
            </w:tcBorders>
            <w:shd w:val="clear" w:color="auto" w:fill="auto"/>
            <w:noWrap/>
            <w:vAlign w:val="bottom"/>
          </w:tcPr>
          <w:p w14:paraId="10DB85FD" w14:textId="1DF8B98D" w:rsidR="008F03AB" w:rsidRPr="0030791F" w:rsidRDefault="008F03AB" w:rsidP="008F03AB">
            <w:pPr>
              <w:ind w:right="884"/>
              <w:jc w:val="right"/>
              <w:rPr>
                <w:rFonts w:asciiTheme="minorHAnsi" w:hAnsiTheme="minorHAnsi"/>
                <w:szCs w:val="23"/>
              </w:rPr>
            </w:pPr>
            <w:r w:rsidRPr="0030791F">
              <w:rPr>
                <w:szCs w:val="23"/>
              </w:rPr>
              <w:t xml:space="preserve">53,982 </w:t>
            </w:r>
          </w:p>
        </w:tc>
        <w:tc>
          <w:tcPr>
            <w:tcW w:w="1789" w:type="dxa"/>
            <w:tcBorders>
              <w:right w:val="single" w:sz="4" w:space="0" w:color="auto"/>
            </w:tcBorders>
            <w:shd w:val="clear" w:color="auto" w:fill="auto"/>
            <w:noWrap/>
            <w:vAlign w:val="bottom"/>
          </w:tcPr>
          <w:p w14:paraId="50AFF0EF" w14:textId="69F30D11"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94.9 </w:t>
            </w:r>
          </w:p>
        </w:tc>
      </w:tr>
      <w:tr w:rsidR="008F03AB" w:rsidRPr="0030791F" w14:paraId="1854BD8A"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32CDFE4"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Canterbury</w:t>
            </w:r>
          </w:p>
        </w:tc>
        <w:tc>
          <w:tcPr>
            <w:tcW w:w="2729" w:type="dxa"/>
            <w:tcBorders>
              <w:top w:val="nil"/>
              <w:left w:val="nil"/>
              <w:bottom w:val="nil"/>
              <w:right w:val="nil"/>
            </w:tcBorders>
            <w:shd w:val="clear" w:color="auto" w:fill="auto"/>
            <w:noWrap/>
            <w:vAlign w:val="bottom"/>
          </w:tcPr>
          <w:p w14:paraId="6B95E26D" w14:textId="2C4943E2"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138,940 </w:t>
            </w:r>
          </w:p>
        </w:tc>
        <w:tc>
          <w:tcPr>
            <w:tcW w:w="2153" w:type="dxa"/>
            <w:tcBorders>
              <w:top w:val="nil"/>
              <w:left w:val="nil"/>
              <w:bottom w:val="nil"/>
            </w:tcBorders>
            <w:shd w:val="clear" w:color="auto" w:fill="auto"/>
            <w:noWrap/>
            <w:vAlign w:val="bottom"/>
          </w:tcPr>
          <w:p w14:paraId="701C5D11" w14:textId="11BDEE80" w:rsidR="008F03AB" w:rsidRPr="0030791F" w:rsidRDefault="008F03AB" w:rsidP="008F03AB">
            <w:pPr>
              <w:ind w:right="884"/>
              <w:jc w:val="right"/>
              <w:rPr>
                <w:rFonts w:asciiTheme="minorHAnsi" w:hAnsiTheme="minorHAnsi"/>
                <w:szCs w:val="23"/>
              </w:rPr>
            </w:pPr>
            <w:r w:rsidRPr="0030791F">
              <w:rPr>
                <w:szCs w:val="23"/>
              </w:rPr>
              <w:t xml:space="preserve">122,224 </w:t>
            </w:r>
          </w:p>
        </w:tc>
        <w:tc>
          <w:tcPr>
            <w:tcW w:w="1789" w:type="dxa"/>
            <w:tcBorders>
              <w:right w:val="single" w:sz="4" w:space="0" w:color="auto"/>
            </w:tcBorders>
            <w:shd w:val="clear" w:color="auto" w:fill="auto"/>
            <w:noWrap/>
            <w:vAlign w:val="bottom"/>
          </w:tcPr>
          <w:p w14:paraId="0B2B547C" w14:textId="3E735D39"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88.0 </w:t>
            </w:r>
          </w:p>
        </w:tc>
      </w:tr>
      <w:tr w:rsidR="008F03AB" w:rsidRPr="0030791F" w14:paraId="233F6FC6"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5F81C38"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Capital &amp; Coast</w:t>
            </w:r>
          </w:p>
        </w:tc>
        <w:tc>
          <w:tcPr>
            <w:tcW w:w="2729" w:type="dxa"/>
            <w:tcBorders>
              <w:top w:val="nil"/>
              <w:left w:val="nil"/>
              <w:bottom w:val="nil"/>
              <w:right w:val="nil"/>
            </w:tcBorders>
            <w:shd w:val="clear" w:color="auto" w:fill="auto"/>
            <w:noWrap/>
            <w:vAlign w:val="bottom"/>
          </w:tcPr>
          <w:p w14:paraId="1A5F55F4" w14:textId="6ACC1A70"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81,253 </w:t>
            </w:r>
          </w:p>
        </w:tc>
        <w:tc>
          <w:tcPr>
            <w:tcW w:w="2153" w:type="dxa"/>
            <w:tcBorders>
              <w:top w:val="nil"/>
              <w:left w:val="nil"/>
              <w:bottom w:val="nil"/>
            </w:tcBorders>
            <w:shd w:val="clear" w:color="auto" w:fill="auto"/>
            <w:noWrap/>
            <w:vAlign w:val="bottom"/>
          </w:tcPr>
          <w:p w14:paraId="567141AA" w14:textId="331F2683" w:rsidR="008F03AB" w:rsidRPr="0030791F" w:rsidRDefault="008F03AB" w:rsidP="008F03AB">
            <w:pPr>
              <w:ind w:right="884"/>
              <w:jc w:val="right"/>
              <w:rPr>
                <w:rFonts w:asciiTheme="minorHAnsi" w:hAnsiTheme="minorHAnsi"/>
                <w:szCs w:val="23"/>
              </w:rPr>
            </w:pPr>
            <w:r w:rsidRPr="0030791F">
              <w:rPr>
                <w:szCs w:val="23"/>
              </w:rPr>
              <w:t xml:space="preserve">77,164 </w:t>
            </w:r>
          </w:p>
        </w:tc>
        <w:tc>
          <w:tcPr>
            <w:tcW w:w="1789" w:type="dxa"/>
            <w:tcBorders>
              <w:right w:val="single" w:sz="4" w:space="0" w:color="auto"/>
            </w:tcBorders>
            <w:shd w:val="clear" w:color="auto" w:fill="auto"/>
            <w:noWrap/>
            <w:vAlign w:val="bottom"/>
          </w:tcPr>
          <w:p w14:paraId="51F0F04C" w14:textId="4D1531C0"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95.0 </w:t>
            </w:r>
          </w:p>
        </w:tc>
      </w:tr>
      <w:tr w:rsidR="008F03AB" w:rsidRPr="0030791F" w14:paraId="6F00D691"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53AFC270"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Counties Manukau</w:t>
            </w:r>
          </w:p>
        </w:tc>
        <w:tc>
          <w:tcPr>
            <w:tcW w:w="2729" w:type="dxa"/>
            <w:tcBorders>
              <w:top w:val="nil"/>
              <w:left w:val="nil"/>
              <w:bottom w:val="nil"/>
              <w:right w:val="nil"/>
            </w:tcBorders>
            <w:shd w:val="clear" w:color="auto" w:fill="auto"/>
            <w:noWrap/>
            <w:vAlign w:val="bottom"/>
          </w:tcPr>
          <w:p w14:paraId="18C335C8" w14:textId="41227B80"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137,181 </w:t>
            </w:r>
          </w:p>
        </w:tc>
        <w:tc>
          <w:tcPr>
            <w:tcW w:w="2153" w:type="dxa"/>
            <w:tcBorders>
              <w:top w:val="nil"/>
              <w:left w:val="nil"/>
              <w:bottom w:val="nil"/>
            </w:tcBorders>
            <w:shd w:val="clear" w:color="auto" w:fill="auto"/>
            <w:noWrap/>
            <w:vAlign w:val="bottom"/>
          </w:tcPr>
          <w:p w14:paraId="13F2ED23" w14:textId="62E8B4CA" w:rsidR="008F03AB" w:rsidRPr="0030791F" w:rsidRDefault="008F03AB" w:rsidP="008F03AB">
            <w:pPr>
              <w:ind w:right="884"/>
              <w:jc w:val="right"/>
              <w:rPr>
                <w:rFonts w:asciiTheme="minorHAnsi" w:hAnsiTheme="minorHAnsi"/>
                <w:szCs w:val="23"/>
              </w:rPr>
            </w:pPr>
            <w:r w:rsidRPr="0030791F">
              <w:rPr>
                <w:szCs w:val="23"/>
              </w:rPr>
              <w:t xml:space="preserve">119,817 </w:t>
            </w:r>
          </w:p>
        </w:tc>
        <w:tc>
          <w:tcPr>
            <w:tcW w:w="1789" w:type="dxa"/>
            <w:tcBorders>
              <w:right w:val="single" w:sz="4" w:space="0" w:color="auto"/>
            </w:tcBorders>
            <w:shd w:val="clear" w:color="auto" w:fill="auto"/>
            <w:noWrap/>
            <w:vAlign w:val="bottom"/>
          </w:tcPr>
          <w:p w14:paraId="69800305" w14:textId="146C9AAD"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87.3 </w:t>
            </w:r>
          </w:p>
        </w:tc>
      </w:tr>
      <w:tr w:rsidR="008F03AB" w:rsidRPr="0030791F" w14:paraId="770B1F31"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E346D44"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Hawke's Bay</w:t>
            </w:r>
          </w:p>
        </w:tc>
        <w:tc>
          <w:tcPr>
            <w:tcW w:w="2729" w:type="dxa"/>
            <w:tcBorders>
              <w:top w:val="nil"/>
              <w:left w:val="nil"/>
              <w:bottom w:val="nil"/>
              <w:right w:val="nil"/>
            </w:tcBorders>
            <w:shd w:val="clear" w:color="auto" w:fill="auto"/>
            <w:noWrap/>
            <w:vAlign w:val="bottom"/>
          </w:tcPr>
          <w:p w14:paraId="0C509576" w14:textId="2576AAE7"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40,702 </w:t>
            </w:r>
          </w:p>
        </w:tc>
        <w:tc>
          <w:tcPr>
            <w:tcW w:w="2153" w:type="dxa"/>
            <w:tcBorders>
              <w:top w:val="nil"/>
              <w:left w:val="nil"/>
              <w:bottom w:val="nil"/>
            </w:tcBorders>
            <w:shd w:val="clear" w:color="auto" w:fill="auto"/>
            <w:noWrap/>
            <w:vAlign w:val="bottom"/>
          </w:tcPr>
          <w:p w14:paraId="0A82757C" w14:textId="54872168" w:rsidR="008F03AB" w:rsidRPr="0030791F" w:rsidRDefault="008F03AB" w:rsidP="008F03AB">
            <w:pPr>
              <w:ind w:right="884"/>
              <w:jc w:val="right"/>
              <w:rPr>
                <w:rFonts w:asciiTheme="minorHAnsi" w:hAnsiTheme="minorHAnsi"/>
                <w:szCs w:val="23"/>
              </w:rPr>
            </w:pPr>
            <w:r w:rsidRPr="0030791F">
              <w:rPr>
                <w:szCs w:val="23"/>
              </w:rPr>
              <w:t xml:space="preserve">36,904 </w:t>
            </w:r>
          </w:p>
        </w:tc>
        <w:tc>
          <w:tcPr>
            <w:tcW w:w="1789" w:type="dxa"/>
            <w:tcBorders>
              <w:right w:val="single" w:sz="4" w:space="0" w:color="auto"/>
            </w:tcBorders>
            <w:shd w:val="clear" w:color="auto" w:fill="auto"/>
            <w:noWrap/>
            <w:vAlign w:val="bottom"/>
          </w:tcPr>
          <w:p w14:paraId="49E1D091" w14:textId="5F19632E"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90.7 </w:t>
            </w:r>
          </w:p>
        </w:tc>
      </w:tr>
      <w:tr w:rsidR="008F03AB" w:rsidRPr="0030791F" w14:paraId="07DD4145"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0B896D0"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Hutt Valley</w:t>
            </w:r>
          </w:p>
        </w:tc>
        <w:tc>
          <w:tcPr>
            <w:tcW w:w="2729" w:type="dxa"/>
            <w:tcBorders>
              <w:top w:val="nil"/>
              <w:left w:val="nil"/>
              <w:bottom w:val="nil"/>
              <w:right w:val="nil"/>
            </w:tcBorders>
            <w:shd w:val="clear" w:color="auto" w:fill="auto"/>
            <w:noWrap/>
            <w:vAlign w:val="bottom"/>
          </w:tcPr>
          <w:p w14:paraId="447E4E5A" w14:textId="6BFEB1BA"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38,458 </w:t>
            </w:r>
          </w:p>
        </w:tc>
        <w:tc>
          <w:tcPr>
            <w:tcW w:w="2153" w:type="dxa"/>
            <w:tcBorders>
              <w:top w:val="nil"/>
              <w:left w:val="nil"/>
              <w:bottom w:val="nil"/>
            </w:tcBorders>
            <w:shd w:val="clear" w:color="auto" w:fill="auto"/>
            <w:noWrap/>
            <w:vAlign w:val="bottom"/>
          </w:tcPr>
          <w:p w14:paraId="3C90B3A7" w14:textId="24F51A7E" w:rsidR="008F03AB" w:rsidRPr="0030791F" w:rsidRDefault="008F03AB" w:rsidP="008F03AB">
            <w:pPr>
              <w:ind w:right="884"/>
              <w:jc w:val="right"/>
              <w:rPr>
                <w:rFonts w:asciiTheme="minorHAnsi" w:hAnsiTheme="minorHAnsi"/>
                <w:szCs w:val="23"/>
              </w:rPr>
            </w:pPr>
            <w:r w:rsidRPr="0030791F">
              <w:rPr>
                <w:szCs w:val="23"/>
              </w:rPr>
              <w:t xml:space="preserve">35,212 </w:t>
            </w:r>
          </w:p>
        </w:tc>
        <w:tc>
          <w:tcPr>
            <w:tcW w:w="1789" w:type="dxa"/>
            <w:tcBorders>
              <w:right w:val="single" w:sz="4" w:space="0" w:color="auto"/>
            </w:tcBorders>
            <w:shd w:val="clear" w:color="auto" w:fill="auto"/>
            <w:noWrap/>
            <w:vAlign w:val="bottom"/>
          </w:tcPr>
          <w:p w14:paraId="1648F49F" w14:textId="6A06193B"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91.6 </w:t>
            </w:r>
          </w:p>
        </w:tc>
      </w:tr>
      <w:tr w:rsidR="008F03AB" w:rsidRPr="0030791F" w14:paraId="16C49EF9"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4E1DAECF"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Lakes</w:t>
            </w:r>
          </w:p>
        </w:tc>
        <w:tc>
          <w:tcPr>
            <w:tcW w:w="2729" w:type="dxa"/>
            <w:tcBorders>
              <w:top w:val="nil"/>
              <w:left w:val="nil"/>
              <w:bottom w:val="nil"/>
              <w:right w:val="nil"/>
            </w:tcBorders>
            <w:shd w:val="clear" w:color="auto" w:fill="auto"/>
            <w:noWrap/>
            <w:vAlign w:val="bottom"/>
          </w:tcPr>
          <w:p w14:paraId="63C8249F" w14:textId="0702D4E3"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 26,531 </w:t>
            </w:r>
          </w:p>
        </w:tc>
        <w:tc>
          <w:tcPr>
            <w:tcW w:w="2153" w:type="dxa"/>
            <w:tcBorders>
              <w:top w:val="nil"/>
              <w:left w:val="nil"/>
              <w:bottom w:val="nil"/>
            </w:tcBorders>
            <w:shd w:val="clear" w:color="auto" w:fill="auto"/>
            <w:noWrap/>
            <w:vAlign w:val="bottom"/>
          </w:tcPr>
          <w:p w14:paraId="1031D768" w14:textId="12ADC3E3" w:rsidR="008F03AB" w:rsidRPr="0030791F" w:rsidRDefault="008F03AB" w:rsidP="008F03AB">
            <w:pPr>
              <w:ind w:right="884"/>
              <w:jc w:val="right"/>
              <w:rPr>
                <w:rFonts w:asciiTheme="minorHAnsi" w:hAnsiTheme="minorHAnsi"/>
                <w:szCs w:val="23"/>
              </w:rPr>
            </w:pPr>
            <w:r w:rsidRPr="0030791F">
              <w:rPr>
                <w:szCs w:val="23"/>
              </w:rPr>
              <w:t xml:space="preserve">24,890 </w:t>
            </w:r>
          </w:p>
        </w:tc>
        <w:tc>
          <w:tcPr>
            <w:tcW w:w="1789" w:type="dxa"/>
            <w:tcBorders>
              <w:right w:val="single" w:sz="4" w:space="0" w:color="auto"/>
            </w:tcBorders>
            <w:shd w:val="clear" w:color="auto" w:fill="auto"/>
            <w:noWrap/>
            <w:vAlign w:val="bottom"/>
          </w:tcPr>
          <w:p w14:paraId="63217CFB" w14:textId="2F409084"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93.8 </w:t>
            </w:r>
          </w:p>
        </w:tc>
      </w:tr>
      <w:tr w:rsidR="008F03AB" w:rsidRPr="0030791F" w14:paraId="529525A9"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10137E9E"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Mid Central</w:t>
            </w:r>
          </w:p>
        </w:tc>
        <w:tc>
          <w:tcPr>
            <w:tcW w:w="2729" w:type="dxa"/>
            <w:tcBorders>
              <w:top w:val="nil"/>
              <w:left w:val="nil"/>
              <w:bottom w:val="nil"/>
              <w:right w:val="nil"/>
            </w:tcBorders>
            <w:shd w:val="clear" w:color="auto" w:fill="auto"/>
            <w:noWrap/>
            <w:vAlign w:val="bottom"/>
          </w:tcPr>
          <w:p w14:paraId="56ED23CD" w14:textId="5AF4E281"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42,593 </w:t>
            </w:r>
          </w:p>
        </w:tc>
        <w:tc>
          <w:tcPr>
            <w:tcW w:w="2153" w:type="dxa"/>
            <w:tcBorders>
              <w:top w:val="nil"/>
              <w:left w:val="nil"/>
              <w:bottom w:val="nil"/>
            </w:tcBorders>
            <w:shd w:val="clear" w:color="auto" w:fill="auto"/>
            <w:noWrap/>
            <w:vAlign w:val="bottom"/>
          </w:tcPr>
          <w:p w14:paraId="62835659" w14:textId="7FA264CC" w:rsidR="008F03AB" w:rsidRPr="0030791F" w:rsidRDefault="008F03AB" w:rsidP="008F03AB">
            <w:pPr>
              <w:ind w:right="884"/>
              <w:jc w:val="right"/>
              <w:rPr>
                <w:rFonts w:asciiTheme="minorHAnsi" w:hAnsiTheme="minorHAnsi"/>
                <w:szCs w:val="23"/>
              </w:rPr>
            </w:pPr>
            <w:r w:rsidRPr="0030791F">
              <w:rPr>
                <w:szCs w:val="23"/>
              </w:rPr>
              <w:t xml:space="preserve">37,890 </w:t>
            </w:r>
          </w:p>
        </w:tc>
        <w:tc>
          <w:tcPr>
            <w:tcW w:w="1789" w:type="dxa"/>
            <w:tcBorders>
              <w:right w:val="single" w:sz="4" w:space="0" w:color="auto"/>
            </w:tcBorders>
            <w:shd w:val="clear" w:color="auto" w:fill="auto"/>
            <w:noWrap/>
            <w:vAlign w:val="bottom"/>
          </w:tcPr>
          <w:p w14:paraId="63947D3B" w14:textId="1401E291"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89.0 </w:t>
            </w:r>
          </w:p>
        </w:tc>
      </w:tr>
      <w:tr w:rsidR="008F03AB" w:rsidRPr="0030791F" w14:paraId="6EFC6996"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3ED2AD72"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Nelson Marlborough</w:t>
            </w:r>
          </w:p>
        </w:tc>
        <w:tc>
          <w:tcPr>
            <w:tcW w:w="2729" w:type="dxa"/>
            <w:tcBorders>
              <w:top w:val="nil"/>
              <w:left w:val="nil"/>
              <w:bottom w:val="nil"/>
              <w:right w:val="nil"/>
            </w:tcBorders>
            <w:shd w:val="clear" w:color="auto" w:fill="auto"/>
            <w:noWrap/>
            <w:vAlign w:val="bottom"/>
          </w:tcPr>
          <w:p w14:paraId="3354BB37" w14:textId="275DA347"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38,368 </w:t>
            </w:r>
          </w:p>
        </w:tc>
        <w:tc>
          <w:tcPr>
            <w:tcW w:w="2153" w:type="dxa"/>
            <w:tcBorders>
              <w:top w:val="nil"/>
              <w:left w:val="nil"/>
              <w:bottom w:val="nil"/>
            </w:tcBorders>
            <w:shd w:val="clear" w:color="auto" w:fill="auto"/>
            <w:noWrap/>
            <w:vAlign w:val="bottom"/>
          </w:tcPr>
          <w:p w14:paraId="549F0DC9" w14:textId="4E4DA306" w:rsidR="008F03AB" w:rsidRPr="0030791F" w:rsidRDefault="008F03AB" w:rsidP="008F03AB">
            <w:pPr>
              <w:ind w:right="884"/>
              <w:jc w:val="right"/>
              <w:rPr>
                <w:rFonts w:asciiTheme="minorHAnsi" w:hAnsiTheme="minorHAnsi"/>
                <w:szCs w:val="23"/>
              </w:rPr>
            </w:pPr>
            <w:r w:rsidRPr="0030791F">
              <w:rPr>
                <w:szCs w:val="23"/>
              </w:rPr>
              <w:t xml:space="preserve">35,701 </w:t>
            </w:r>
          </w:p>
        </w:tc>
        <w:tc>
          <w:tcPr>
            <w:tcW w:w="1789" w:type="dxa"/>
            <w:tcBorders>
              <w:right w:val="single" w:sz="4" w:space="0" w:color="auto"/>
            </w:tcBorders>
            <w:shd w:val="clear" w:color="auto" w:fill="auto"/>
            <w:noWrap/>
            <w:vAlign w:val="bottom"/>
          </w:tcPr>
          <w:p w14:paraId="74E0CBEE" w14:textId="1373FAEB"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93.0 </w:t>
            </w:r>
          </w:p>
        </w:tc>
      </w:tr>
      <w:tr w:rsidR="008F03AB" w:rsidRPr="0030791F" w14:paraId="3E565B6C"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646B90B5"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Northland</w:t>
            </w:r>
          </w:p>
        </w:tc>
        <w:tc>
          <w:tcPr>
            <w:tcW w:w="2729" w:type="dxa"/>
            <w:tcBorders>
              <w:top w:val="nil"/>
              <w:left w:val="nil"/>
              <w:bottom w:val="nil"/>
              <w:right w:val="nil"/>
            </w:tcBorders>
            <w:shd w:val="clear" w:color="auto" w:fill="auto"/>
            <w:noWrap/>
            <w:vAlign w:val="bottom"/>
          </w:tcPr>
          <w:p w14:paraId="0D9B5B48" w14:textId="636DC5C3"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42,364 </w:t>
            </w:r>
          </w:p>
        </w:tc>
        <w:tc>
          <w:tcPr>
            <w:tcW w:w="2153" w:type="dxa"/>
            <w:tcBorders>
              <w:top w:val="nil"/>
              <w:left w:val="nil"/>
              <w:bottom w:val="nil"/>
            </w:tcBorders>
            <w:shd w:val="clear" w:color="auto" w:fill="auto"/>
            <w:noWrap/>
            <w:vAlign w:val="bottom"/>
          </w:tcPr>
          <w:p w14:paraId="1C097F5F" w14:textId="0548B31E" w:rsidR="008F03AB" w:rsidRPr="0030791F" w:rsidRDefault="008F03AB" w:rsidP="008F03AB">
            <w:pPr>
              <w:ind w:right="884"/>
              <w:jc w:val="right"/>
              <w:rPr>
                <w:rFonts w:asciiTheme="minorHAnsi" w:hAnsiTheme="minorHAnsi"/>
                <w:szCs w:val="23"/>
              </w:rPr>
            </w:pPr>
            <w:r w:rsidRPr="0030791F">
              <w:rPr>
                <w:szCs w:val="23"/>
              </w:rPr>
              <w:t xml:space="preserve">37,349 </w:t>
            </w:r>
          </w:p>
        </w:tc>
        <w:tc>
          <w:tcPr>
            <w:tcW w:w="1789" w:type="dxa"/>
            <w:tcBorders>
              <w:right w:val="single" w:sz="4" w:space="0" w:color="auto"/>
            </w:tcBorders>
            <w:shd w:val="clear" w:color="auto" w:fill="auto"/>
            <w:noWrap/>
            <w:vAlign w:val="bottom"/>
          </w:tcPr>
          <w:p w14:paraId="33682B6A" w14:textId="510C413E"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88.2 </w:t>
            </w:r>
          </w:p>
        </w:tc>
      </w:tr>
      <w:tr w:rsidR="008F03AB" w:rsidRPr="0030791F" w14:paraId="7648254D"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11FE16E1"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South Canterbury</w:t>
            </w:r>
          </w:p>
        </w:tc>
        <w:tc>
          <w:tcPr>
            <w:tcW w:w="2729" w:type="dxa"/>
            <w:tcBorders>
              <w:top w:val="nil"/>
              <w:left w:val="nil"/>
              <w:bottom w:val="nil"/>
              <w:right w:val="nil"/>
            </w:tcBorders>
            <w:shd w:val="clear" w:color="auto" w:fill="auto"/>
            <w:noWrap/>
            <w:vAlign w:val="bottom"/>
          </w:tcPr>
          <w:p w14:paraId="5BC064A4" w14:textId="5E2FBBF7"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15,019 </w:t>
            </w:r>
          </w:p>
        </w:tc>
        <w:tc>
          <w:tcPr>
            <w:tcW w:w="2153" w:type="dxa"/>
            <w:tcBorders>
              <w:top w:val="nil"/>
              <w:left w:val="nil"/>
              <w:bottom w:val="nil"/>
            </w:tcBorders>
            <w:shd w:val="clear" w:color="auto" w:fill="auto"/>
            <w:noWrap/>
            <w:vAlign w:val="bottom"/>
          </w:tcPr>
          <w:p w14:paraId="7EE1DC8A" w14:textId="684AE7C4" w:rsidR="008F03AB" w:rsidRPr="0030791F" w:rsidRDefault="008F03AB" w:rsidP="008F03AB">
            <w:pPr>
              <w:ind w:right="884"/>
              <w:jc w:val="right"/>
              <w:rPr>
                <w:rFonts w:asciiTheme="minorHAnsi" w:hAnsiTheme="minorHAnsi"/>
                <w:szCs w:val="23"/>
              </w:rPr>
            </w:pPr>
            <w:r w:rsidRPr="0030791F">
              <w:rPr>
                <w:szCs w:val="23"/>
              </w:rPr>
              <w:t xml:space="preserve">13,275 </w:t>
            </w:r>
          </w:p>
        </w:tc>
        <w:tc>
          <w:tcPr>
            <w:tcW w:w="1789" w:type="dxa"/>
            <w:tcBorders>
              <w:right w:val="single" w:sz="4" w:space="0" w:color="auto"/>
            </w:tcBorders>
            <w:shd w:val="clear" w:color="auto" w:fill="auto"/>
            <w:noWrap/>
            <w:vAlign w:val="bottom"/>
          </w:tcPr>
          <w:p w14:paraId="39D688BA" w14:textId="1CAA3FC5"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88.4 </w:t>
            </w:r>
          </w:p>
        </w:tc>
      </w:tr>
      <w:tr w:rsidR="008F03AB" w:rsidRPr="0030791F" w14:paraId="706836C0"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48CC0417"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Southern</w:t>
            </w:r>
          </w:p>
        </w:tc>
        <w:tc>
          <w:tcPr>
            <w:tcW w:w="2729" w:type="dxa"/>
            <w:tcBorders>
              <w:top w:val="nil"/>
              <w:left w:val="nil"/>
              <w:bottom w:val="nil"/>
              <w:right w:val="nil"/>
            </w:tcBorders>
            <w:shd w:val="clear" w:color="auto" w:fill="auto"/>
            <w:noWrap/>
            <w:vAlign w:val="bottom"/>
          </w:tcPr>
          <w:p w14:paraId="55C5CFC7" w14:textId="4A5D1BD1"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78,638 </w:t>
            </w:r>
          </w:p>
        </w:tc>
        <w:tc>
          <w:tcPr>
            <w:tcW w:w="2153" w:type="dxa"/>
            <w:tcBorders>
              <w:top w:val="nil"/>
              <w:left w:val="nil"/>
              <w:bottom w:val="nil"/>
            </w:tcBorders>
            <w:shd w:val="clear" w:color="auto" w:fill="auto"/>
            <w:noWrap/>
            <w:vAlign w:val="bottom"/>
          </w:tcPr>
          <w:p w14:paraId="20C0F4F0" w14:textId="7101040E" w:rsidR="008F03AB" w:rsidRPr="0030791F" w:rsidRDefault="008F03AB" w:rsidP="008F03AB">
            <w:pPr>
              <w:ind w:right="884"/>
              <w:jc w:val="right"/>
              <w:rPr>
                <w:rFonts w:asciiTheme="minorHAnsi" w:hAnsiTheme="minorHAnsi"/>
                <w:szCs w:val="23"/>
              </w:rPr>
            </w:pPr>
            <w:r w:rsidRPr="0030791F">
              <w:rPr>
                <w:szCs w:val="23"/>
              </w:rPr>
              <w:t xml:space="preserve">73,994 </w:t>
            </w:r>
          </w:p>
        </w:tc>
        <w:tc>
          <w:tcPr>
            <w:tcW w:w="1789" w:type="dxa"/>
            <w:tcBorders>
              <w:right w:val="single" w:sz="4" w:space="0" w:color="auto"/>
            </w:tcBorders>
            <w:shd w:val="clear" w:color="auto" w:fill="auto"/>
            <w:noWrap/>
            <w:vAlign w:val="bottom"/>
          </w:tcPr>
          <w:p w14:paraId="25816764" w14:textId="4F0572D7"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94.1 </w:t>
            </w:r>
          </w:p>
        </w:tc>
      </w:tr>
      <w:tr w:rsidR="008F03AB" w:rsidRPr="0030791F" w14:paraId="67BBDA18"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69095244"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Tairawhiti</w:t>
            </w:r>
          </w:p>
        </w:tc>
        <w:tc>
          <w:tcPr>
            <w:tcW w:w="2729" w:type="dxa"/>
            <w:tcBorders>
              <w:top w:val="nil"/>
              <w:left w:val="nil"/>
              <w:bottom w:val="nil"/>
              <w:right w:val="nil"/>
            </w:tcBorders>
            <w:shd w:val="clear" w:color="auto" w:fill="auto"/>
            <w:noWrap/>
            <w:vAlign w:val="bottom"/>
          </w:tcPr>
          <w:p w14:paraId="25A5F7E9" w14:textId="1F136F5C"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11,945 </w:t>
            </w:r>
          </w:p>
        </w:tc>
        <w:tc>
          <w:tcPr>
            <w:tcW w:w="2153" w:type="dxa"/>
            <w:tcBorders>
              <w:top w:val="nil"/>
              <w:left w:val="nil"/>
              <w:bottom w:val="nil"/>
            </w:tcBorders>
            <w:shd w:val="clear" w:color="auto" w:fill="auto"/>
            <w:noWrap/>
            <w:vAlign w:val="bottom"/>
          </w:tcPr>
          <w:p w14:paraId="6B246D20" w14:textId="47A3DA50" w:rsidR="008F03AB" w:rsidRPr="0030791F" w:rsidRDefault="008F03AB" w:rsidP="008F03AB">
            <w:pPr>
              <w:ind w:right="884"/>
              <w:jc w:val="right"/>
              <w:rPr>
                <w:rFonts w:asciiTheme="minorHAnsi" w:hAnsiTheme="minorHAnsi"/>
                <w:szCs w:val="23"/>
              </w:rPr>
            </w:pPr>
            <w:r w:rsidRPr="0030791F">
              <w:rPr>
                <w:szCs w:val="23"/>
              </w:rPr>
              <w:t xml:space="preserve">10,583 </w:t>
            </w:r>
          </w:p>
        </w:tc>
        <w:tc>
          <w:tcPr>
            <w:tcW w:w="1789" w:type="dxa"/>
            <w:tcBorders>
              <w:right w:val="single" w:sz="4" w:space="0" w:color="auto"/>
            </w:tcBorders>
            <w:shd w:val="clear" w:color="auto" w:fill="auto"/>
            <w:noWrap/>
            <w:vAlign w:val="bottom"/>
          </w:tcPr>
          <w:p w14:paraId="6F7B4967" w14:textId="73FB0A3F"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88.6 </w:t>
            </w:r>
          </w:p>
        </w:tc>
      </w:tr>
      <w:tr w:rsidR="008F03AB" w:rsidRPr="0030791F" w14:paraId="7A4C82B1"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2CAAB74B"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Taranaki</w:t>
            </w:r>
          </w:p>
        </w:tc>
        <w:tc>
          <w:tcPr>
            <w:tcW w:w="2729" w:type="dxa"/>
            <w:tcBorders>
              <w:top w:val="nil"/>
              <w:left w:val="nil"/>
              <w:bottom w:val="nil"/>
              <w:right w:val="nil"/>
            </w:tcBorders>
            <w:shd w:val="clear" w:color="auto" w:fill="auto"/>
            <w:noWrap/>
            <w:vAlign w:val="bottom"/>
          </w:tcPr>
          <w:p w14:paraId="2C46734B" w14:textId="00C51544"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30,407 </w:t>
            </w:r>
          </w:p>
        </w:tc>
        <w:tc>
          <w:tcPr>
            <w:tcW w:w="2153" w:type="dxa"/>
            <w:tcBorders>
              <w:top w:val="nil"/>
              <w:left w:val="nil"/>
              <w:bottom w:val="nil"/>
            </w:tcBorders>
            <w:shd w:val="clear" w:color="auto" w:fill="auto"/>
            <w:noWrap/>
            <w:vAlign w:val="bottom"/>
          </w:tcPr>
          <w:p w14:paraId="25C1BCD2" w14:textId="23CD8747" w:rsidR="008F03AB" w:rsidRPr="0030791F" w:rsidRDefault="008F03AB" w:rsidP="008F03AB">
            <w:pPr>
              <w:ind w:right="884"/>
              <w:jc w:val="right"/>
              <w:rPr>
                <w:rFonts w:asciiTheme="minorHAnsi" w:hAnsiTheme="minorHAnsi"/>
                <w:szCs w:val="23"/>
              </w:rPr>
            </w:pPr>
            <w:r w:rsidRPr="0030791F">
              <w:rPr>
                <w:szCs w:val="23"/>
              </w:rPr>
              <w:t xml:space="preserve">27,931 </w:t>
            </w:r>
          </w:p>
        </w:tc>
        <w:tc>
          <w:tcPr>
            <w:tcW w:w="1789" w:type="dxa"/>
            <w:tcBorders>
              <w:right w:val="single" w:sz="4" w:space="0" w:color="auto"/>
            </w:tcBorders>
            <w:shd w:val="clear" w:color="auto" w:fill="auto"/>
            <w:noWrap/>
            <w:vAlign w:val="bottom"/>
          </w:tcPr>
          <w:p w14:paraId="14757D16" w14:textId="1ECB83C4"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91.9 </w:t>
            </w:r>
          </w:p>
        </w:tc>
      </w:tr>
      <w:tr w:rsidR="008F03AB" w:rsidRPr="0030791F" w14:paraId="2830455B"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643EA800"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Waikato</w:t>
            </w:r>
          </w:p>
        </w:tc>
        <w:tc>
          <w:tcPr>
            <w:tcW w:w="2729" w:type="dxa"/>
            <w:tcBorders>
              <w:top w:val="nil"/>
              <w:left w:val="nil"/>
              <w:bottom w:val="nil"/>
              <w:right w:val="nil"/>
            </w:tcBorders>
            <w:shd w:val="clear" w:color="auto" w:fill="auto"/>
            <w:noWrap/>
            <w:vAlign w:val="bottom"/>
          </w:tcPr>
          <w:p w14:paraId="52BFF0D3" w14:textId="008AB46F"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99,317 </w:t>
            </w:r>
          </w:p>
        </w:tc>
        <w:tc>
          <w:tcPr>
            <w:tcW w:w="2153" w:type="dxa"/>
            <w:tcBorders>
              <w:top w:val="nil"/>
              <w:left w:val="nil"/>
              <w:bottom w:val="nil"/>
            </w:tcBorders>
            <w:shd w:val="clear" w:color="auto" w:fill="auto"/>
            <w:noWrap/>
            <w:vAlign w:val="bottom"/>
          </w:tcPr>
          <w:p w14:paraId="2886ACEA" w14:textId="6438C753" w:rsidR="008F03AB" w:rsidRPr="0030791F" w:rsidRDefault="008F03AB" w:rsidP="008F03AB">
            <w:pPr>
              <w:ind w:right="884"/>
              <w:jc w:val="right"/>
              <w:rPr>
                <w:rFonts w:asciiTheme="minorHAnsi" w:hAnsiTheme="minorHAnsi"/>
                <w:szCs w:val="23"/>
              </w:rPr>
            </w:pPr>
            <w:r w:rsidRPr="0030791F">
              <w:rPr>
                <w:szCs w:val="23"/>
              </w:rPr>
              <w:t xml:space="preserve">88,728 </w:t>
            </w:r>
          </w:p>
        </w:tc>
        <w:tc>
          <w:tcPr>
            <w:tcW w:w="1789" w:type="dxa"/>
            <w:tcBorders>
              <w:right w:val="single" w:sz="4" w:space="0" w:color="auto"/>
            </w:tcBorders>
            <w:shd w:val="clear" w:color="auto" w:fill="auto"/>
            <w:noWrap/>
            <w:vAlign w:val="bottom"/>
          </w:tcPr>
          <w:p w14:paraId="51A453D0" w14:textId="714397CD"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89.3 </w:t>
            </w:r>
          </w:p>
        </w:tc>
      </w:tr>
      <w:tr w:rsidR="008F03AB" w:rsidRPr="0030791F" w14:paraId="7497BC34"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5EE17206"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Wairarapa</w:t>
            </w:r>
          </w:p>
        </w:tc>
        <w:tc>
          <w:tcPr>
            <w:tcW w:w="2729" w:type="dxa"/>
            <w:tcBorders>
              <w:top w:val="nil"/>
              <w:left w:val="nil"/>
              <w:bottom w:val="nil"/>
              <w:right w:val="nil"/>
            </w:tcBorders>
            <w:shd w:val="clear" w:color="auto" w:fill="auto"/>
            <w:noWrap/>
            <w:vAlign w:val="bottom"/>
          </w:tcPr>
          <w:p w14:paraId="09E03257" w14:textId="49237C99"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11,280 </w:t>
            </w:r>
          </w:p>
        </w:tc>
        <w:tc>
          <w:tcPr>
            <w:tcW w:w="2153" w:type="dxa"/>
            <w:tcBorders>
              <w:top w:val="nil"/>
              <w:left w:val="nil"/>
              <w:bottom w:val="nil"/>
            </w:tcBorders>
            <w:shd w:val="clear" w:color="auto" w:fill="auto"/>
            <w:noWrap/>
            <w:vAlign w:val="bottom"/>
          </w:tcPr>
          <w:p w14:paraId="78F7E521" w14:textId="716FCD6D" w:rsidR="008F03AB" w:rsidRPr="0030791F" w:rsidRDefault="008F03AB" w:rsidP="008F03AB">
            <w:pPr>
              <w:ind w:right="884"/>
              <w:jc w:val="right"/>
              <w:rPr>
                <w:rFonts w:asciiTheme="minorHAnsi" w:hAnsiTheme="minorHAnsi"/>
                <w:szCs w:val="23"/>
              </w:rPr>
            </w:pPr>
            <w:r w:rsidRPr="0030791F">
              <w:rPr>
                <w:szCs w:val="23"/>
              </w:rPr>
              <w:t xml:space="preserve">9,848 </w:t>
            </w:r>
          </w:p>
        </w:tc>
        <w:tc>
          <w:tcPr>
            <w:tcW w:w="1789" w:type="dxa"/>
            <w:tcBorders>
              <w:right w:val="single" w:sz="4" w:space="0" w:color="auto"/>
            </w:tcBorders>
            <w:shd w:val="clear" w:color="auto" w:fill="auto"/>
            <w:noWrap/>
            <w:vAlign w:val="bottom"/>
          </w:tcPr>
          <w:p w14:paraId="591E25A9" w14:textId="6928B240"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87.3 </w:t>
            </w:r>
          </w:p>
        </w:tc>
      </w:tr>
      <w:tr w:rsidR="008F03AB" w:rsidRPr="0030791F" w14:paraId="035D1794"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C1C01BC"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Waitemata</w:t>
            </w:r>
          </w:p>
        </w:tc>
        <w:tc>
          <w:tcPr>
            <w:tcW w:w="2729" w:type="dxa"/>
            <w:tcBorders>
              <w:top w:val="nil"/>
              <w:left w:val="nil"/>
              <w:bottom w:val="nil"/>
              <w:right w:val="nil"/>
            </w:tcBorders>
            <w:shd w:val="clear" w:color="auto" w:fill="auto"/>
            <w:noWrap/>
            <w:vAlign w:val="bottom"/>
          </w:tcPr>
          <w:p w14:paraId="597B8A66" w14:textId="594B3191"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158,606 </w:t>
            </w:r>
          </w:p>
        </w:tc>
        <w:tc>
          <w:tcPr>
            <w:tcW w:w="2153" w:type="dxa"/>
            <w:tcBorders>
              <w:top w:val="nil"/>
              <w:left w:val="nil"/>
              <w:bottom w:val="nil"/>
            </w:tcBorders>
            <w:shd w:val="clear" w:color="auto" w:fill="auto"/>
            <w:noWrap/>
            <w:vAlign w:val="bottom"/>
          </w:tcPr>
          <w:p w14:paraId="737943B1" w14:textId="4879E422" w:rsidR="008F03AB" w:rsidRPr="0030791F" w:rsidRDefault="008F03AB" w:rsidP="008F03AB">
            <w:pPr>
              <w:ind w:right="884"/>
              <w:jc w:val="right"/>
              <w:rPr>
                <w:rFonts w:asciiTheme="minorHAnsi" w:hAnsiTheme="minorHAnsi"/>
                <w:szCs w:val="23"/>
              </w:rPr>
            </w:pPr>
            <w:r w:rsidRPr="0030791F">
              <w:rPr>
                <w:szCs w:val="23"/>
              </w:rPr>
              <w:t xml:space="preserve">140,672 </w:t>
            </w:r>
          </w:p>
        </w:tc>
        <w:tc>
          <w:tcPr>
            <w:tcW w:w="1789" w:type="dxa"/>
            <w:tcBorders>
              <w:right w:val="single" w:sz="4" w:space="0" w:color="auto"/>
            </w:tcBorders>
            <w:shd w:val="clear" w:color="auto" w:fill="auto"/>
            <w:noWrap/>
            <w:vAlign w:val="bottom"/>
          </w:tcPr>
          <w:p w14:paraId="0E26D8F0" w14:textId="0731B7E2"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88.7 </w:t>
            </w:r>
          </w:p>
        </w:tc>
      </w:tr>
      <w:tr w:rsidR="008F03AB" w:rsidRPr="0030791F" w14:paraId="3E77363C"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255E3892"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West Coast</w:t>
            </w:r>
          </w:p>
        </w:tc>
        <w:tc>
          <w:tcPr>
            <w:tcW w:w="2729" w:type="dxa"/>
            <w:tcBorders>
              <w:top w:val="nil"/>
              <w:left w:val="nil"/>
              <w:bottom w:val="nil"/>
              <w:right w:val="nil"/>
            </w:tcBorders>
            <w:shd w:val="clear" w:color="auto" w:fill="auto"/>
            <w:noWrap/>
            <w:vAlign w:val="bottom"/>
          </w:tcPr>
          <w:p w14:paraId="2AAD0E89" w14:textId="1968102D"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8,851 </w:t>
            </w:r>
          </w:p>
        </w:tc>
        <w:tc>
          <w:tcPr>
            <w:tcW w:w="2153" w:type="dxa"/>
            <w:tcBorders>
              <w:top w:val="nil"/>
              <w:left w:val="nil"/>
              <w:bottom w:val="nil"/>
            </w:tcBorders>
            <w:shd w:val="clear" w:color="auto" w:fill="auto"/>
            <w:noWrap/>
            <w:vAlign w:val="bottom"/>
          </w:tcPr>
          <w:p w14:paraId="4C135AE9" w14:textId="4841553B" w:rsidR="008F03AB" w:rsidRPr="0030791F" w:rsidRDefault="008F03AB" w:rsidP="008F03AB">
            <w:pPr>
              <w:ind w:right="884"/>
              <w:jc w:val="right"/>
              <w:rPr>
                <w:rFonts w:asciiTheme="minorHAnsi" w:hAnsiTheme="minorHAnsi"/>
                <w:szCs w:val="23"/>
              </w:rPr>
            </w:pPr>
            <w:r w:rsidRPr="0030791F">
              <w:rPr>
                <w:szCs w:val="23"/>
              </w:rPr>
              <w:t xml:space="preserve">7,495 </w:t>
            </w:r>
          </w:p>
        </w:tc>
        <w:tc>
          <w:tcPr>
            <w:tcW w:w="1789" w:type="dxa"/>
            <w:tcBorders>
              <w:right w:val="single" w:sz="4" w:space="0" w:color="auto"/>
            </w:tcBorders>
            <w:shd w:val="clear" w:color="auto" w:fill="auto"/>
            <w:noWrap/>
            <w:vAlign w:val="bottom"/>
          </w:tcPr>
          <w:p w14:paraId="1D937EE1" w14:textId="0D6F8BD5"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84.7 </w:t>
            </w:r>
          </w:p>
        </w:tc>
      </w:tr>
      <w:tr w:rsidR="008F03AB" w:rsidRPr="0030791F" w14:paraId="16FE6BA8"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E6873FC" w14:textId="77777777" w:rsidR="008F03AB" w:rsidRPr="0030791F" w:rsidRDefault="008F03AB" w:rsidP="00E70613">
            <w:pPr>
              <w:rPr>
                <w:rFonts w:asciiTheme="minorHAnsi" w:eastAsia="Times New Roman" w:hAnsiTheme="minorHAnsi"/>
                <w:szCs w:val="23"/>
                <w:lang w:eastAsia="en-AU"/>
              </w:rPr>
            </w:pPr>
            <w:r w:rsidRPr="0030791F">
              <w:rPr>
                <w:rFonts w:asciiTheme="minorHAnsi" w:eastAsia="Times New Roman" w:hAnsiTheme="minorHAnsi"/>
                <w:szCs w:val="23"/>
                <w:lang w:eastAsia="en-AU"/>
              </w:rPr>
              <w:t>Whanganui</w:t>
            </w:r>
          </w:p>
        </w:tc>
        <w:tc>
          <w:tcPr>
            <w:tcW w:w="2729" w:type="dxa"/>
            <w:tcBorders>
              <w:top w:val="nil"/>
              <w:left w:val="nil"/>
              <w:bottom w:val="nil"/>
              <w:right w:val="nil"/>
            </w:tcBorders>
            <w:shd w:val="clear" w:color="auto" w:fill="auto"/>
            <w:noWrap/>
            <w:vAlign w:val="bottom"/>
          </w:tcPr>
          <w:p w14:paraId="083682BC" w14:textId="0B54243A" w:rsidR="008F03AB" w:rsidRPr="0030791F" w:rsidRDefault="008F03AB" w:rsidP="008F03AB">
            <w:pPr>
              <w:keepNext/>
              <w:keepLines/>
              <w:ind w:right="884"/>
              <w:jc w:val="right"/>
              <w:rPr>
                <w:rFonts w:asciiTheme="minorHAnsi" w:eastAsia="Times New Roman" w:hAnsiTheme="minorHAnsi"/>
                <w:szCs w:val="23"/>
                <w:lang w:eastAsia="en-AU"/>
              </w:rPr>
            </w:pPr>
            <w:r w:rsidRPr="0030791F">
              <w:rPr>
                <w:szCs w:val="23"/>
              </w:rPr>
              <w:t xml:space="preserve">15,267 </w:t>
            </w:r>
          </w:p>
        </w:tc>
        <w:tc>
          <w:tcPr>
            <w:tcW w:w="2153" w:type="dxa"/>
            <w:tcBorders>
              <w:top w:val="nil"/>
              <w:left w:val="nil"/>
              <w:bottom w:val="nil"/>
            </w:tcBorders>
            <w:shd w:val="clear" w:color="auto" w:fill="auto"/>
            <w:noWrap/>
            <w:vAlign w:val="bottom"/>
          </w:tcPr>
          <w:p w14:paraId="2E422743" w14:textId="35FE813D" w:rsidR="008F03AB" w:rsidRPr="0030791F" w:rsidRDefault="008F03AB" w:rsidP="008F03AB">
            <w:pPr>
              <w:ind w:right="884"/>
              <w:jc w:val="right"/>
              <w:rPr>
                <w:rFonts w:asciiTheme="minorHAnsi" w:hAnsiTheme="minorHAnsi"/>
                <w:szCs w:val="23"/>
              </w:rPr>
            </w:pPr>
            <w:r w:rsidRPr="0030791F">
              <w:rPr>
                <w:szCs w:val="23"/>
              </w:rPr>
              <w:t xml:space="preserve">13,640 </w:t>
            </w:r>
          </w:p>
        </w:tc>
        <w:tc>
          <w:tcPr>
            <w:tcW w:w="1789" w:type="dxa"/>
            <w:tcBorders>
              <w:right w:val="single" w:sz="4" w:space="0" w:color="auto"/>
            </w:tcBorders>
            <w:shd w:val="clear" w:color="auto" w:fill="auto"/>
            <w:noWrap/>
            <w:vAlign w:val="bottom"/>
          </w:tcPr>
          <w:p w14:paraId="3AE8FB53" w14:textId="7FB0D587" w:rsidR="008F03AB" w:rsidRPr="0030791F" w:rsidRDefault="008F03AB" w:rsidP="008F03AB">
            <w:pPr>
              <w:tabs>
                <w:tab w:val="left" w:pos="714"/>
              </w:tabs>
              <w:ind w:right="545"/>
              <w:jc w:val="right"/>
              <w:rPr>
                <w:rFonts w:asciiTheme="minorHAnsi" w:hAnsiTheme="minorHAnsi"/>
                <w:szCs w:val="23"/>
              </w:rPr>
            </w:pPr>
            <w:r w:rsidRPr="0030791F">
              <w:rPr>
                <w:szCs w:val="23"/>
              </w:rPr>
              <w:t xml:space="preserve">89.3 </w:t>
            </w:r>
          </w:p>
        </w:tc>
      </w:tr>
      <w:tr w:rsidR="008F03AB" w:rsidRPr="0030791F" w14:paraId="6B55FAE1" w14:textId="77777777" w:rsidTr="00576432">
        <w:trPr>
          <w:trHeight w:val="20"/>
        </w:trPr>
        <w:tc>
          <w:tcPr>
            <w:tcW w:w="2276" w:type="dxa"/>
            <w:tcBorders>
              <w:top w:val="nil"/>
              <w:left w:val="single" w:sz="4" w:space="0" w:color="auto"/>
              <w:bottom w:val="single" w:sz="4" w:space="0" w:color="auto"/>
              <w:right w:val="nil"/>
            </w:tcBorders>
            <w:shd w:val="clear" w:color="auto" w:fill="auto"/>
            <w:noWrap/>
            <w:vAlign w:val="bottom"/>
            <w:hideMark/>
          </w:tcPr>
          <w:p w14:paraId="3974D0F7" w14:textId="77777777" w:rsidR="008F03AB" w:rsidRPr="00E70613" w:rsidRDefault="008F03AB" w:rsidP="00E70613">
            <w:pPr>
              <w:rPr>
                <w:rFonts w:asciiTheme="minorHAnsi" w:eastAsia="Times New Roman" w:hAnsiTheme="minorHAnsi"/>
                <w:b/>
                <w:szCs w:val="23"/>
                <w:lang w:eastAsia="en-AU"/>
              </w:rPr>
            </w:pPr>
            <w:r w:rsidRPr="00E70613">
              <w:rPr>
                <w:rFonts w:asciiTheme="minorHAnsi" w:eastAsia="Times New Roman" w:hAnsiTheme="minorHAnsi"/>
                <w:b/>
                <w:szCs w:val="23"/>
                <w:lang w:eastAsia="en-AU"/>
              </w:rPr>
              <w:t>Total</w:t>
            </w:r>
          </w:p>
        </w:tc>
        <w:tc>
          <w:tcPr>
            <w:tcW w:w="2729" w:type="dxa"/>
            <w:tcBorders>
              <w:top w:val="nil"/>
              <w:left w:val="nil"/>
              <w:bottom w:val="single" w:sz="4" w:space="0" w:color="auto"/>
              <w:right w:val="nil"/>
            </w:tcBorders>
            <w:shd w:val="clear" w:color="auto" w:fill="auto"/>
            <w:noWrap/>
            <w:vAlign w:val="bottom"/>
          </w:tcPr>
          <w:p w14:paraId="518171C4" w14:textId="3DFC8A1D" w:rsidR="008F03AB" w:rsidRPr="0030791F" w:rsidRDefault="008F03AB" w:rsidP="008F03AB">
            <w:pPr>
              <w:keepNext/>
              <w:keepLines/>
              <w:ind w:right="884"/>
              <w:jc w:val="right"/>
              <w:rPr>
                <w:rFonts w:asciiTheme="minorHAnsi" w:eastAsia="Times New Roman" w:hAnsiTheme="minorHAnsi"/>
                <w:b/>
                <w:szCs w:val="23"/>
                <w:lang w:eastAsia="en-AU"/>
              </w:rPr>
            </w:pPr>
            <w:r w:rsidRPr="0030791F">
              <w:rPr>
                <w:b/>
                <w:bCs/>
                <w:iCs/>
                <w:szCs w:val="23"/>
              </w:rPr>
              <w:t>1,209,822</w:t>
            </w:r>
          </w:p>
        </w:tc>
        <w:tc>
          <w:tcPr>
            <w:tcW w:w="2153" w:type="dxa"/>
            <w:tcBorders>
              <w:top w:val="nil"/>
              <w:left w:val="nil"/>
              <w:bottom w:val="single" w:sz="4" w:space="0" w:color="auto"/>
            </w:tcBorders>
            <w:shd w:val="clear" w:color="auto" w:fill="auto"/>
            <w:noWrap/>
            <w:vAlign w:val="bottom"/>
          </w:tcPr>
          <w:p w14:paraId="6DF64477" w14:textId="1C4B4DEF" w:rsidR="008F03AB" w:rsidRPr="0030791F" w:rsidRDefault="008F03AB" w:rsidP="008F03AB">
            <w:pPr>
              <w:ind w:right="884"/>
              <w:jc w:val="right"/>
              <w:rPr>
                <w:rFonts w:asciiTheme="minorHAnsi" w:hAnsiTheme="minorHAnsi"/>
                <w:b/>
                <w:szCs w:val="23"/>
              </w:rPr>
            </w:pPr>
            <w:r w:rsidRPr="0030791F">
              <w:rPr>
                <w:b/>
                <w:bCs/>
                <w:iCs/>
                <w:szCs w:val="23"/>
              </w:rPr>
              <w:t>1,092,639</w:t>
            </w:r>
          </w:p>
        </w:tc>
        <w:tc>
          <w:tcPr>
            <w:tcW w:w="1789" w:type="dxa"/>
            <w:tcBorders>
              <w:bottom w:val="single" w:sz="4" w:space="0" w:color="auto"/>
              <w:right w:val="single" w:sz="4" w:space="0" w:color="auto"/>
            </w:tcBorders>
            <w:shd w:val="clear" w:color="auto" w:fill="auto"/>
            <w:noWrap/>
            <w:vAlign w:val="bottom"/>
          </w:tcPr>
          <w:p w14:paraId="1BAD8863" w14:textId="0FF983AC" w:rsidR="008F03AB" w:rsidRPr="0030791F" w:rsidRDefault="008F03AB" w:rsidP="008F03AB">
            <w:pPr>
              <w:tabs>
                <w:tab w:val="left" w:pos="714"/>
              </w:tabs>
              <w:ind w:right="545"/>
              <w:jc w:val="right"/>
              <w:rPr>
                <w:rFonts w:asciiTheme="minorHAnsi" w:hAnsiTheme="minorHAnsi"/>
                <w:b/>
                <w:szCs w:val="23"/>
              </w:rPr>
            </w:pPr>
            <w:r w:rsidRPr="0030791F">
              <w:rPr>
                <w:b/>
                <w:bCs/>
                <w:iCs/>
                <w:szCs w:val="23"/>
              </w:rPr>
              <w:t>90.3</w:t>
            </w:r>
          </w:p>
        </w:tc>
      </w:tr>
    </w:tbl>
    <w:p w14:paraId="5C867D6D" w14:textId="723D19A6" w:rsidR="00030D6F" w:rsidRPr="0030791F" w:rsidRDefault="00030D6F" w:rsidP="00030D6F">
      <w:pPr>
        <w:ind w:right="544"/>
        <w:jc w:val="both"/>
        <w:rPr>
          <w:i/>
          <w:sz w:val="20"/>
        </w:rPr>
      </w:pPr>
      <w:r w:rsidRPr="0030791F">
        <w:rPr>
          <w:i/>
          <w:sz w:val="20"/>
        </w:rPr>
        <w:t xml:space="preserve">Excludes </w:t>
      </w:r>
      <w:r w:rsidR="00297F93" w:rsidRPr="0030791F">
        <w:rPr>
          <w:i/>
          <w:sz w:val="20"/>
        </w:rPr>
        <w:t xml:space="preserve">6 </w:t>
      </w:r>
      <w:r w:rsidRPr="0030791F">
        <w:rPr>
          <w:i/>
          <w:sz w:val="20"/>
        </w:rPr>
        <w:t>women for whom DHB could not be determined</w:t>
      </w:r>
    </w:p>
    <w:p w14:paraId="2E86A9D2" w14:textId="34D085A2" w:rsidR="00411DC4" w:rsidRPr="0030791F" w:rsidRDefault="00411DC4" w:rsidP="00030D6F">
      <w:pPr>
        <w:ind w:right="544"/>
        <w:jc w:val="both"/>
      </w:pPr>
      <w:r w:rsidRPr="0030791F">
        <w:br w:type="page"/>
      </w:r>
    </w:p>
    <w:p w14:paraId="475E64E7" w14:textId="12F4C7C6" w:rsidR="00030D6F" w:rsidRPr="0030791F" w:rsidRDefault="00C65151" w:rsidP="00DC7628">
      <w:pPr>
        <w:pStyle w:val="Caption"/>
        <w:spacing w:after="80"/>
        <w:ind w:right="-23"/>
        <w:jc w:val="both"/>
      </w:pPr>
      <w:bookmarkStart w:id="990" w:name="_Ref275467433"/>
      <w:bookmarkStart w:id="991" w:name="_Toc304970079"/>
      <w:bookmarkStart w:id="992" w:name="_Toc469398310"/>
      <w:bookmarkStart w:id="993" w:name="_Toc475605546"/>
      <w:bookmarkStart w:id="994" w:name="_Toc509928517"/>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26</w:t>
      </w:r>
      <w:r w:rsidR="00F55F28" w:rsidRPr="0030791F">
        <w:rPr>
          <w:noProof/>
        </w:rPr>
        <w:fldChar w:fldCharType="end"/>
      </w:r>
      <w:bookmarkEnd w:id="990"/>
      <w:r w:rsidR="00030D6F" w:rsidRPr="0030791F">
        <w:t xml:space="preserve"> - Coverage by ethnicity – women aged 25-69 years screened in the five years prior to</w:t>
      </w:r>
      <w:r w:rsidR="009712EC" w:rsidRPr="0030791F">
        <w:t xml:space="preserve"> </w:t>
      </w:r>
      <w:r w:rsidR="00A159B4" w:rsidRPr="0030791F">
        <w:t>30 June 2017</w:t>
      </w:r>
      <w:r w:rsidR="00030D6F" w:rsidRPr="0030791F">
        <w:t>, hysterectomy adjusted</w:t>
      </w:r>
      <w:bookmarkEnd w:id="991"/>
      <w:bookmarkEnd w:id="992"/>
      <w:bookmarkEnd w:id="993"/>
      <w:bookmarkEnd w:id="994"/>
    </w:p>
    <w:tbl>
      <w:tblPr>
        <w:tblW w:w="0" w:type="auto"/>
        <w:tblInd w:w="93" w:type="dxa"/>
        <w:tblLayout w:type="fixed"/>
        <w:tblLook w:val="04A0" w:firstRow="1" w:lastRow="0" w:firstColumn="1" w:lastColumn="0" w:noHBand="0" w:noVBand="1"/>
      </w:tblPr>
      <w:tblGrid>
        <w:gridCol w:w="1887"/>
        <w:gridCol w:w="2693"/>
        <w:gridCol w:w="2251"/>
        <w:gridCol w:w="2116"/>
      </w:tblGrid>
      <w:tr w:rsidR="00030D6F" w:rsidRPr="0030791F" w14:paraId="68DACC1F" w14:textId="77777777" w:rsidTr="00576432">
        <w:trPr>
          <w:trHeight w:val="592"/>
        </w:trPr>
        <w:tc>
          <w:tcPr>
            <w:tcW w:w="1887" w:type="dxa"/>
            <w:tcBorders>
              <w:top w:val="single" w:sz="4" w:space="0" w:color="auto"/>
              <w:left w:val="single" w:sz="4" w:space="0" w:color="auto"/>
              <w:bottom w:val="nil"/>
              <w:right w:val="nil"/>
            </w:tcBorders>
            <w:shd w:val="clear" w:color="000000" w:fill="D9D9D9"/>
            <w:noWrap/>
            <w:vAlign w:val="bottom"/>
            <w:hideMark/>
          </w:tcPr>
          <w:p w14:paraId="0B51DF9E" w14:textId="77777777" w:rsidR="00030D6F" w:rsidRPr="0030791F" w:rsidRDefault="00030D6F" w:rsidP="00576432">
            <w:pP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Ethnicity</w:t>
            </w:r>
          </w:p>
        </w:tc>
        <w:tc>
          <w:tcPr>
            <w:tcW w:w="2693" w:type="dxa"/>
            <w:tcBorders>
              <w:top w:val="single" w:sz="4" w:space="0" w:color="auto"/>
              <w:left w:val="nil"/>
              <w:bottom w:val="nil"/>
              <w:right w:val="nil"/>
            </w:tcBorders>
            <w:shd w:val="clear" w:color="000000" w:fill="D9D9D9"/>
            <w:vAlign w:val="bottom"/>
            <w:hideMark/>
          </w:tcPr>
          <w:p w14:paraId="5EFC60E0" w14:textId="77777777" w:rsidR="00030D6F" w:rsidRPr="0030791F" w:rsidRDefault="00030D6F" w:rsidP="00576432">
            <w:pPr>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Hysterectomy adjusted population</w:t>
            </w:r>
          </w:p>
        </w:tc>
        <w:tc>
          <w:tcPr>
            <w:tcW w:w="4367" w:type="dxa"/>
            <w:gridSpan w:val="2"/>
            <w:tcBorders>
              <w:top w:val="single" w:sz="4" w:space="0" w:color="auto"/>
              <w:left w:val="nil"/>
              <w:bottom w:val="nil"/>
              <w:right w:val="single" w:sz="4" w:space="0" w:color="000000"/>
            </w:tcBorders>
            <w:shd w:val="clear" w:color="000000" w:fill="D9D9D9"/>
            <w:vAlign w:val="bottom"/>
            <w:hideMark/>
          </w:tcPr>
          <w:p w14:paraId="131D5F39" w14:textId="77777777" w:rsidR="00030D6F" w:rsidRPr="0030791F" w:rsidRDefault="00030D6F" w:rsidP="00576432">
            <w:pPr>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Women screened in the last 5 years</w:t>
            </w:r>
          </w:p>
        </w:tc>
      </w:tr>
      <w:tr w:rsidR="00030D6F" w:rsidRPr="0030791F" w14:paraId="1D0379DC" w14:textId="77777777" w:rsidTr="00576432">
        <w:trPr>
          <w:trHeight w:val="300"/>
        </w:trPr>
        <w:tc>
          <w:tcPr>
            <w:tcW w:w="1887" w:type="dxa"/>
            <w:tcBorders>
              <w:top w:val="nil"/>
              <w:left w:val="single" w:sz="4" w:space="0" w:color="auto"/>
              <w:bottom w:val="single" w:sz="4" w:space="0" w:color="auto"/>
              <w:right w:val="nil"/>
            </w:tcBorders>
            <w:shd w:val="clear" w:color="000000" w:fill="D9D9D9"/>
            <w:noWrap/>
            <w:vAlign w:val="bottom"/>
            <w:hideMark/>
          </w:tcPr>
          <w:p w14:paraId="2CD5A6DE" w14:textId="77777777" w:rsidR="00030D6F" w:rsidRPr="0030791F" w:rsidRDefault="00030D6F" w:rsidP="00576432">
            <w:pP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 </w:t>
            </w:r>
          </w:p>
        </w:tc>
        <w:tc>
          <w:tcPr>
            <w:tcW w:w="2693" w:type="dxa"/>
            <w:tcBorders>
              <w:top w:val="nil"/>
              <w:left w:val="nil"/>
              <w:bottom w:val="single" w:sz="4" w:space="0" w:color="auto"/>
              <w:right w:val="nil"/>
            </w:tcBorders>
            <w:shd w:val="clear" w:color="000000" w:fill="D9D9D9"/>
            <w:noWrap/>
            <w:vAlign w:val="bottom"/>
            <w:hideMark/>
          </w:tcPr>
          <w:p w14:paraId="1B6F51D1" w14:textId="77777777" w:rsidR="00030D6F" w:rsidRPr="0030791F" w:rsidRDefault="00030D6F" w:rsidP="00314191">
            <w:pPr>
              <w:ind w:right="884"/>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251" w:type="dxa"/>
            <w:tcBorders>
              <w:top w:val="nil"/>
              <w:left w:val="nil"/>
              <w:bottom w:val="single" w:sz="4" w:space="0" w:color="auto"/>
              <w:right w:val="nil"/>
            </w:tcBorders>
            <w:shd w:val="clear" w:color="000000" w:fill="D9D9D9"/>
            <w:noWrap/>
            <w:vAlign w:val="bottom"/>
            <w:hideMark/>
          </w:tcPr>
          <w:p w14:paraId="18A27720" w14:textId="77777777" w:rsidR="00030D6F" w:rsidRPr="0030791F" w:rsidRDefault="00030D6F" w:rsidP="00576432">
            <w:pPr>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116" w:type="dxa"/>
            <w:tcBorders>
              <w:top w:val="nil"/>
              <w:left w:val="nil"/>
              <w:bottom w:val="single" w:sz="4" w:space="0" w:color="auto"/>
              <w:right w:val="single" w:sz="4" w:space="0" w:color="auto"/>
            </w:tcBorders>
            <w:shd w:val="clear" w:color="000000" w:fill="D9D9D9"/>
            <w:noWrap/>
            <w:vAlign w:val="bottom"/>
            <w:hideMark/>
          </w:tcPr>
          <w:p w14:paraId="2BC0C2F2" w14:textId="77777777" w:rsidR="00030D6F" w:rsidRPr="0030791F" w:rsidRDefault="00030D6F" w:rsidP="00576432">
            <w:pPr>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r>
      <w:tr w:rsidR="0025169F" w:rsidRPr="0030791F" w14:paraId="2BECE703"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2966AC63" w14:textId="77777777" w:rsidR="0025169F" w:rsidRPr="0030791F" w:rsidRDefault="0025169F" w:rsidP="0025169F">
            <w:pPr>
              <w:rPr>
                <w:rFonts w:asciiTheme="minorHAnsi" w:eastAsia="Times New Roman" w:hAnsiTheme="minorHAnsi"/>
                <w:szCs w:val="23"/>
                <w:lang w:eastAsia="en-AU"/>
              </w:rPr>
            </w:pPr>
            <w:r w:rsidRPr="0030791F">
              <w:rPr>
                <w:rFonts w:asciiTheme="minorHAnsi" w:eastAsia="Times New Roman" w:hAnsiTheme="minorHAnsi"/>
                <w:szCs w:val="23"/>
                <w:lang w:eastAsia="en-AU"/>
              </w:rPr>
              <w:t>Māori</w:t>
            </w:r>
          </w:p>
        </w:tc>
        <w:tc>
          <w:tcPr>
            <w:tcW w:w="2693" w:type="dxa"/>
            <w:tcBorders>
              <w:top w:val="nil"/>
              <w:left w:val="nil"/>
              <w:bottom w:val="nil"/>
              <w:right w:val="nil"/>
            </w:tcBorders>
            <w:shd w:val="clear" w:color="auto" w:fill="auto"/>
            <w:noWrap/>
            <w:vAlign w:val="bottom"/>
          </w:tcPr>
          <w:p w14:paraId="62F02608" w14:textId="22289201" w:rsidR="0025169F" w:rsidRPr="0030791F" w:rsidRDefault="0025169F" w:rsidP="0025169F">
            <w:pPr>
              <w:ind w:right="884"/>
              <w:jc w:val="right"/>
              <w:rPr>
                <w:rFonts w:asciiTheme="minorHAnsi" w:hAnsiTheme="minorHAnsi"/>
                <w:szCs w:val="23"/>
              </w:rPr>
            </w:pPr>
            <w:r w:rsidRPr="0030791F">
              <w:rPr>
                <w:szCs w:val="23"/>
              </w:rPr>
              <w:t xml:space="preserve">160,223 </w:t>
            </w:r>
          </w:p>
        </w:tc>
        <w:tc>
          <w:tcPr>
            <w:tcW w:w="2251" w:type="dxa"/>
            <w:tcBorders>
              <w:top w:val="nil"/>
              <w:left w:val="nil"/>
              <w:bottom w:val="nil"/>
              <w:right w:val="nil"/>
            </w:tcBorders>
            <w:shd w:val="clear" w:color="auto" w:fill="auto"/>
            <w:noWrap/>
            <w:vAlign w:val="bottom"/>
          </w:tcPr>
          <w:p w14:paraId="31EFF978" w14:textId="0975E93D" w:rsidR="0025169F" w:rsidRPr="0030791F" w:rsidRDefault="0025169F" w:rsidP="0025169F">
            <w:pPr>
              <w:ind w:right="884"/>
              <w:jc w:val="right"/>
              <w:rPr>
                <w:rFonts w:asciiTheme="minorHAnsi" w:hAnsiTheme="minorHAnsi"/>
                <w:szCs w:val="23"/>
              </w:rPr>
            </w:pPr>
            <w:r w:rsidRPr="0030791F">
              <w:rPr>
                <w:szCs w:val="23"/>
              </w:rPr>
              <w:t xml:space="preserve">127,013 </w:t>
            </w:r>
          </w:p>
        </w:tc>
        <w:tc>
          <w:tcPr>
            <w:tcW w:w="2116" w:type="dxa"/>
            <w:tcBorders>
              <w:top w:val="nil"/>
              <w:left w:val="nil"/>
              <w:bottom w:val="nil"/>
              <w:right w:val="single" w:sz="4" w:space="0" w:color="auto"/>
            </w:tcBorders>
            <w:shd w:val="clear" w:color="auto" w:fill="auto"/>
            <w:noWrap/>
            <w:vAlign w:val="bottom"/>
          </w:tcPr>
          <w:p w14:paraId="5E422E09" w14:textId="0B817778" w:rsidR="0025169F" w:rsidRPr="0030791F" w:rsidRDefault="0025169F" w:rsidP="0025169F">
            <w:pPr>
              <w:ind w:right="8"/>
              <w:jc w:val="center"/>
              <w:rPr>
                <w:rFonts w:asciiTheme="minorHAnsi" w:hAnsiTheme="minorHAnsi"/>
                <w:szCs w:val="23"/>
              </w:rPr>
            </w:pPr>
            <w:r w:rsidRPr="0030791F">
              <w:rPr>
                <w:szCs w:val="23"/>
              </w:rPr>
              <w:t xml:space="preserve">79.3 </w:t>
            </w:r>
          </w:p>
        </w:tc>
      </w:tr>
      <w:tr w:rsidR="0025169F" w:rsidRPr="0030791F" w14:paraId="24B9028C"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3A672C77" w14:textId="77777777" w:rsidR="0025169F" w:rsidRPr="0030791F" w:rsidRDefault="0025169F" w:rsidP="0025169F">
            <w:pPr>
              <w:rPr>
                <w:rFonts w:asciiTheme="minorHAnsi" w:eastAsia="Times New Roman" w:hAnsiTheme="minorHAnsi"/>
                <w:szCs w:val="23"/>
                <w:lang w:eastAsia="en-AU"/>
              </w:rPr>
            </w:pPr>
            <w:r w:rsidRPr="0030791F">
              <w:rPr>
                <w:rFonts w:asciiTheme="minorHAnsi" w:eastAsia="Times New Roman" w:hAnsiTheme="minorHAnsi"/>
                <w:szCs w:val="23"/>
                <w:lang w:eastAsia="en-AU"/>
              </w:rPr>
              <w:t>Pacific</w:t>
            </w:r>
          </w:p>
        </w:tc>
        <w:tc>
          <w:tcPr>
            <w:tcW w:w="2693" w:type="dxa"/>
            <w:tcBorders>
              <w:top w:val="nil"/>
              <w:left w:val="nil"/>
              <w:bottom w:val="nil"/>
              <w:right w:val="nil"/>
            </w:tcBorders>
            <w:shd w:val="clear" w:color="auto" w:fill="auto"/>
            <w:noWrap/>
            <w:vAlign w:val="bottom"/>
          </w:tcPr>
          <w:p w14:paraId="2321AAEC" w14:textId="00D0F3D0" w:rsidR="0025169F" w:rsidRPr="0030791F" w:rsidRDefault="0025169F" w:rsidP="0025169F">
            <w:pPr>
              <w:ind w:right="884"/>
              <w:jc w:val="right"/>
              <w:rPr>
                <w:rFonts w:asciiTheme="minorHAnsi" w:hAnsiTheme="minorHAnsi"/>
                <w:szCs w:val="23"/>
              </w:rPr>
            </w:pPr>
            <w:r w:rsidRPr="0030791F">
              <w:rPr>
                <w:szCs w:val="23"/>
              </w:rPr>
              <w:t xml:space="preserve">68,539 </w:t>
            </w:r>
          </w:p>
        </w:tc>
        <w:tc>
          <w:tcPr>
            <w:tcW w:w="2251" w:type="dxa"/>
            <w:tcBorders>
              <w:top w:val="nil"/>
              <w:left w:val="nil"/>
              <w:bottom w:val="nil"/>
              <w:right w:val="nil"/>
            </w:tcBorders>
            <w:shd w:val="clear" w:color="auto" w:fill="auto"/>
            <w:noWrap/>
            <w:vAlign w:val="bottom"/>
          </w:tcPr>
          <w:p w14:paraId="5DA6E378" w14:textId="6B263565" w:rsidR="0025169F" w:rsidRPr="0030791F" w:rsidRDefault="0025169F" w:rsidP="0025169F">
            <w:pPr>
              <w:ind w:right="884"/>
              <w:jc w:val="right"/>
              <w:rPr>
                <w:rFonts w:asciiTheme="minorHAnsi" w:hAnsiTheme="minorHAnsi"/>
                <w:szCs w:val="23"/>
              </w:rPr>
            </w:pPr>
            <w:r w:rsidRPr="0030791F">
              <w:rPr>
                <w:szCs w:val="23"/>
              </w:rPr>
              <w:t xml:space="preserve">63,528 </w:t>
            </w:r>
          </w:p>
        </w:tc>
        <w:tc>
          <w:tcPr>
            <w:tcW w:w="2116" w:type="dxa"/>
            <w:tcBorders>
              <w:top w:val="nil"/>
              <w:left w:val="nil"/>
              <w:bottom w:val="nil"/>
              <w:right w:val="single" w:sz="4" w:space="0" w:color="auto"/>
            </w:tcBorders>
            <w:shd w:val="clear" w:color="auto" w:fill="auto"/>
            <w:noWrap/>
            <w:vAlign w:val="bottom"/>
          </w:tcPr>
          <w:p w14:paraId="66715439" w14:textId="33DB64CC" w:rsidR="0025169F" w:rsidRPr="0030791F" w:rsidRDefault="0025169F" w:rsidP="0025169F">
            <w:pPr>
              <w:ind w:right="8"/>
              <w:jc w:val="center"/>
              <w:rPr>
                <w:rFonts w:asciiTheme="minorHAnsi" w:hAnsiTheme="minorHAnsi"/>
                <w:szCs w:val="23"/>
              </w:rPr>
            </w:pPr>
            <w:r w:rsidRPr="0030791F">
              <w:rPr>
                <w:szCs w:val="23"/>
              </w:rPr>
              <w:t xml:space="preserve">92.7 </w:t>
            </w:r>
          </w:p>
        </w:tc>
      </w:tr>
      <w:tr w:rsidR="0025169F" w:rsidRPr="0030791F" w14:paraId="6516BF26"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68A387A7" w14:textId="77777777" w:rsidR="0025169F" w:rsidRPr="0030791F" w:rsidRDefault="0025169F" w:rsidP="0025169F">
            <w:pPr>
              <w:rPr>
                <w:rFonts w:asciiTheme="minorHAnsi" w:eastAsia="Times New Roman" w:hAnsiTheme="minorHAnsi"/>
                <w:szCs w:val="23"/>
                <w:lang w:eastAsia="en-AU"/>
              </w:rPr>
            </w:pPr>
            <w:r w:rsidRPr="0030791F">
              <w:rPr>
                <w:rFonts w:asciiTheme="minorHAnsi" w:eastAsia="Times New Roman" w:hAnsiTheme="minorHAnsi"/>
                <w:szCs w:val="23"/>
                <w:lang w:eastAsia="en-AU"/>
              </w:rPr>
              <w:t>Asian</w:t>
            </w:r>
          </w:p>
        </w:tc>
        <w:tc>
          <w:tcPr>
            <w:tcW w:w="2693" w:type="dxa"/>
            <w:tcBorders>
              <w:top w:val="nil"/>
              <w:left w:val="nil"/>
              <w:bottom w:val="nil"/>
              <w:right w:val="nil"/>
            </w:tcBorders>
            <w:shd w:val="clear" w:color="auto" w:fill="auto"/>
            <w:noWrap/>
            <w:vAlign w:val="bottom"/>
          </w:tcPr>
          <w:p w14:paraId="649806DB" w14:textId="02B6A3EE" w:rsidR="0025169F" w:rsidRPr="0030791F" w:rsidRDefault="0025169F" w:rsidP="0025169F">
            <w:pPr>
              <w:ind w:right="884"/>
              <w:jc w:val="right"/>
              <w:rPr>
                <w:rFonts w:asciiTheme="minorHAnsi" w:hAnsiTheme="minorHAnsi"/>
                <w:szCs w:val="23"/>
              </w:rPr>
            </w:pPr>
            <w:r w:rsidRPr="0030791F">
              <w:rPr>
                <w:szCs w:val="23"/>
              </w:rPr>
              <w:t xml:space="preserve">181,750 </w:t>
            </w:r>
          </w:p>
        </w:tc>
        <w:tc>
          <w:tcPr>
            <w:tcW w:w="2251" w:type="dxa"/>
            <w:tcBorders>
              <w:top w:val="nil"/>
              <w:left w:val="nil"/>
              <w:bottom w:val="nil"/>
              <w:right w:val="nil"/>
            </w:tcBorders>
            <w:shd w:val="clear" w:color="auto" w:fill="auto"/>
            <w:noWrap/>
            <w:vAlign w:val="bottom"/>
          </w:tcPr>
          <w:p w14:paraId="374BDCB2" w14:textId="33BB8F51" w:rsidR="0025169F" w:rsidRPr="0030791F" w:rsidRDefault="0025169F" w:rsidP="0025169F">
            <w:pPr>
              <w:ind w:right="884"/>
              <w:jc w:val="right"/>
              <w:rPr>
                <w:rFonts w:asciiTheme="minorHAnsi" w:hAnsiTheme="minorHAnsi"/>
                <w:szCs w:val="23"/>
              </w:rPr>
            </w:pPr>
            <w:r w:rsidRPr="0030791F">
              <w:rPr>
                <w:szCs w:val="23"/>
              </w:rPr>
              <w:t xml:space="preserve">141,746 </w:t>
            </w:r>
          </w:p>
        </w:tc>
        <w:tc>
          <w:tcPr>
            <w:tcW w:w="2116" w:type="dxa"/>
            <w:tcBorders>
              <w:top w:val="nil"/>
              <w:left w:val="nil"/>
              <w:bottom w:val="nil"/>
              <w:right w:val="single" w:sz="4" w:space="0" w:color="auto"/>
            </w:tcBorders>
            <w:shd w:val="clear" w:color="auto" w:fill="auto"/>
            <w:noWrap/>
            <w:vAlign w:val="bottom"/>
          </w:tcPr>
          <w:p w14:paraId="745E6A09" w14:textId="3D75F690" w:rsidR="0025169F" w:rsidRPr="0030791F" w:rsidRDefault="0025169F" w:rsidP="0025169F">
            <w:pPr>
              <w:ind w:right="8"/>
              <w:jc w:val="center"/>
              <w:rPr>
                <w:rFonts w:asciiTheme="minorHAnsi" w:hAnsiTheme="minorHAnsi"/>
                <w:szCs w:val="23"/>
              </w:rPr>
            </w:pPr>
            <w:r w:rsidRPr="0030791F">
              <w:rPr>
                <w:szCs w:val="23"/>
              </w:rPr>
              <w:t xml:space="preserve">78.0 </w:t>
            </w:r>
          </w:p>
        </w:tc>
      </w:tr>
      <w:tr w:rsidR="0025169F" w:rsidRPr="0030791F" w14:paraId="41920CC2"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34AFF397" w14:textId="77777777" w:rsidR="0025169F" w:rsidRPr="0030791F" w:rsidRDefault="0025169F" w:rsidP="0025169F">
            <w:pPr>
              <w:rPr>
                <w:rFonts w:asciiTheme="minorHAnsi" w:eastAsia="Times New Roman" w:hAnsiTheme="minorHAnsi"/>
                <w:szCs w:val="23"/>
                <w:lang w:eastAsia="en-AU"/>
              </w:rPr>
            </w:pPr>
            <w:r w:rsidRPr="0030791F">
              <w:rPr>
                <w:rFonts w:asciiTheme="minorHAnsi" w:eastAsia="Times New Roman" w:hAnsiTheme="minorHAnsi"/>
                <w:szCs w:val="23"/>
                <w:lang w:eastAsia="en-AU"/>
              </w:rPr>
              <w:t>European/ Other</w:t>
            </w:r>
          </w:p>
        </w:tc>
        <w:tc>
          <w:tcPr>
            <w:tcW w:w="2693" w:type="dxa"/>
            <w:tcBorders>
              <w:top w:val="nil"/>
              <w:left w:val="nil"/>
              <w:bottom w:val="nil"/>
              <w:right w:val="nil"/>
            </w:tcBorders>
            <w:shd w:val="clear" w:color="auto" w:fill="auto"/>
            <w:noWrap/>
            <w:vAlign w:val="bottom"/>
          </w:tcPr>
          <w:p w14:paraId="5D20B914" w14:textId="7180BE83" w:rsidR="0025169F" w:rsidRPr="0030791F" w:rsidRDefault="0025169F" w:rsidP="0025169F">
            <w:pPr>
              <w:ind w:right="884"/>
              <w:jc w:val="right"/>
              <w:rPr>
                <w:rFonts w:asciiTheme="minorHAnsi" w:hAnsiTheme="minorHAnsi"/>
                <w:szCs w:val="23"/>
              </w:rPr>
            </w:pPr>
            <w:r w:rsidRPr="0030791F">
              <w:rPr>
                <w:szCs w:val="23"/>
              </w:rPr>
              <w:t xml:space="preserve">799,310 </w:t>
            </w:r>
          </w:p>
        </w:tc>
        <w:tc>
          <w:tcPr>
            <w:tcW w:w="2251" w:type="dxa"/>
            <w:tcBorders>
              <w:top w:val="nil"/>
              <w:left w:val="nil"/>
              <w:bottom w:val="nil"/>
              <w:right w:val="nil"/>
            </w:tcBorders>
            <w:shd w:val="clear" w:color="auto" w:fill="auto"/>
            <w:noWrap/>
            <w:vAlign w:val="bottom"/>
          </w:tcPr>
          <w:p w14:paraId="4B690A35" w14:textId="73199D60" w:rsidR="0025169F" w:rsidRPr="0030791F" w:rsidRDefault="0025169F" w:rsidP="0025169F">
            <w:pPr>
              <w:ind w:right="884"/>
              <w:jc w:val="right"/>
              <w:rPr>
                <w:rFonts w:asciiTheme="minorHAnsi" w:hAnsiTheme="minorHAnsi"/>
                <w:szCs w:val="23"/>
              </w:rPr>
            </w:pPr>
            <w:r w:rsidRPr="0030791F">
              <w:rPr>
                <w:szCs w:val="23"/>
              </w:rPr>
              <w:t xml:space="preserve">760,358 </w:t>
            </w:r>
          </w:p>
        </w:tc>
        <w:tc>
          <w:tcPr>
            <w:tcW w:w="2116" w:type="dxa"/>
            <w:tcBorders>
              <w:top w:val="nil"/>
              <w:left w:val="nil"/>
              <w:bottom w:val="nil"/>
              <w:right w:val="single" w:sz="4" w:space="0" w:color="auto"/>
            </w:tcBorders>
            <w:shd w:val="clear" w:color="auto" w:fill="auto"/>
            <w:noWrap/>
            <w:vAlign w:val="bottom"/>
          </w:tcPr>
          <w:p w14:paraId="17B97A35" w14:textId="38B75A65" w:rsidR="0025169F" w:rsidRPr="0030791F" w:rsidRDefault="0025169F" w:rsidP="0025169F">
            <w:pPr>
              <w:ind w:right="8"/>
              <w:jc w:val="center"/>
              <w:rPr>
                <w:rFonts w:asciiTheme="minorHAnsi" w:hAnsiTheme="minorHAnsi"/>
                <w:szCs w:val="23"/>
              </w:rPr>
            </w:pPr>
            <w:r w:rsidRPr="0030791F">
              <w:rPr>
                <w:szCs w:val="23"/>
              </w:rPr>
              <w:t xml:space="preserve">95.1 </w:t>
            </w:r>
          </w:p>
        </w:tc>
      </w:tr>
      <w:tr w:rsidR="0025169F" w:rsidRPr="0030791F" w14:paraId="163F4A5D" w14:textId="77777777" w:rsidTr="00576432">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1B004F96" w14:textId="77777777" w:rsidR="0025169F" w:rsidRPr="0030791F" w:rsidRDefault="0025169F" w:rsidP="0025169F">
            <w:pP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Total</w:t>
            </w:r>
          </w:p>
        </w:tc>
        <w:tc>
          <w:tcPr>
            <w:tcW w:w="2693" w:type="dxa"/>
            <w:tcBorders>
              <w:top w:val="nil"/>
              <w:left w:val="nil"/>
              <w:bottom w:val="single" w:sz="4" w:space="0" w:color="auto"/>
              <w:right w:val="nil"/>
            </w:tcBorders>
            <w:shd w:val="clear" w:color="auto" w:fill="auto"/>
            <w:noWrap/>
            <w:vAlign w:val="bottom"/>
          </w:tcPr>
          <w:p w14:paraId="75F9F08D" w14:textId="6D13AB88" w:rsidR="0025169F" w:rsidRPr="0030791F" w:rsidRDefault="0025169F" w:rsidP="0025169F">
            <w:pPr>
              <w:ind w:right="884"/>
              <w:jc w:val="right"/>
              <w:rPr>
                <w:rFonts w:asciiTheme="minorHAnsi" w:hAnsiTheme="minorHAnsi"/>
                <w:b/>
                <w:bCs/>
                <w:szCs w:val="23"/>
              </w:rPr>
            </w:pPr>
            <w:r w:rsidRPr="0030791F">
              <w:rPr>
                <w:b/>
                <w:bCs/>
                <w:szCs w:val="23"/>
              </w:rPr>
              <w:t xml:space="preserve">1,209,822 </w:t>
            </w:r>
          </w:p>
        </w:tc>
        <w:tc>
          <w:tcPr>
            <w:tcW w:w="2251" w:type="dxa"/>
            <w:tcBorders>
              <w:top w:val="nil"/>
              <w:left w:val="nil"/>
              <w:bottom w:val="single" w:sz="4" w:space="0" w:color="auto"/>
              <w:right w:val="nil"/>
            </w:tcBorders>
            <w:shd w:val="clear" w:color="auto" w:fill="auto"/>
            <w:noWrap/>
            <w:vAlign w:val="bottom"/>
          </w:tcPr>
          <w:p w14:paraId="108E40DE" w14:textId="269A722E" w:rsidR="0025169F" w:rsidRPr="0030791F" w:rsidRDefault="0025169F" w:rsidP="0025169F">
            <w:pPr>
              <w:ind w:right="884"/>
              <w:jc w:val="right"/>
              <w:rPr>
                <w:rFonts w:asciiTheme="minorHAnsi" w:hAnsiTheme="minorHAnsi"/>
                <w:b/>
                <w:bCs/>
                <w:szCs w:val="23"/>
              </w:rPr>
            </w:pPr>
            <w:r w:rsidRPr="0030791F">
              <w:rPr>
                <w:b/>
                <w:bCs/>
                <w:szCs w:val="23"/>
              </w:rPr>
              <w:t xml:space="preserve">1,092,645 </w:t>
            </w:r>
          </w:p>
        </w:tc>
        <w:tc>
          <w:tcPr>
            <w:tcW w:w="2116" w:type="dxa"/>
            <w:tcBorders>
              <w:top w:val="nil"/>
              <w:left w:val="nil"/>
              <w:bottom w:val="single" w:sz="4" w:space="0" w:color="auto"/>
              <w:right w:val="single" w:sz="4" w:space="0" w:color="auto"/>
            </w:tcBorders>
            <w:shd w:val="clear" w:color="auto" w:fill="auto"/>
            <w:noWrap/>
            <w:vAlign w:val="bottom"/>
          </w:tcPr>
          <w:p w14:paraId="3C5B5100" w14:textId="0E1B1BE4" w:rsidR="0025169F" w:rsidRPr="0030791F" w:rsidRDefault="0025169F" w:rsidP="0025169F">
            <w:pPr>
              <w:ind w:right="8"/>
              <w:jc w:val="center"/>
              <w:rPr>
                <w:rFonts w:asciiTheme="minorHAnsi" w:hAnsiTheme="minorHAnsi"/>
                <w:b/>
                <w:bCs/>
                <w:szCs w:val="23"/>
              </w:rPr>
            </w:pPr>
            <w:r w:rsidRPr="0030791F">
              <w:rPr>
                <w:b/>
                <w:bCs/>
                <w:szCs w:val="23"/>
              </w:rPr>
              <w:t>90.3</w:t>
            </w:r>
          </w:p>
        </w:tc>
      </w:tr>
    </w:tbl>
    <w:p w14:paraId="65652F91" w14:textId="77777777" w:rsidR="00030D6F" w:rsidRPr="0030791F" w:rsidRDefault="00030D6F" w:rsidP="00DC7628">
      <w:pPr>
        <w:pStyle w:val="Caption"/>
        <w:tabs>
          <w:tab w:val="left" w:pos="7797"/>
        </w:tabs>
        <w:spacing w:after="80"/>
        <w:ind w:right="-23"/>
        <w:jc w:val="both"/>
      </w:pPr>
    </w:p>
    <w:p w14:paraId="75DEB6A6" w14:textId="12C1724A" w:rsidR="00030D6F" w:rsidRPr="0030791F" w:rsidRDefault="00C65151" w:rsidP="00DC7628">
      <w:pPr>
        <w:pStyle w:val="Caption"/>
        <w:spacing w:after="80"/>
        <w:ind w:right="-23"/>
        <w:jc w:val="both"/>
      </w:pPr>
      <w:bookmarkStart w:id="995" w:name="_Ref475457928"/>
      <w:bookmarkStart w:id="996" w:name="_Toc475605547"/>
      <w:bookmarkStart w:id="997" w:name="_Toc509928518"/>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27</w:t>
      </w:r>
      <w:r w:rsidR="00F55F28" w:rsidRPr="0030791F">
        <w:rPr>
          <w:noProof/>
        </w:rPr>
        <w:fldChar w:fldCharType="end"/>
      </w:r>
      <w:bookmarkEnd w:id="995"/>
      <w:r w:rsidR="00030D6F" w:rsidRPr="0030791F">
        <w:t xml:space="preserve"> - Coverage by age (women 20-69 years screened in the five years prior to </w:t>
      </w:r>
      <w:r w:rsidR="00A159B4" w:rsidRPr="0030791F">
        <w:t>30 June 2017</w:t>
      </w:r>
      <w:r w:rsidR="00030D6F" w:rsidRPr="0030791F">
        <w:t>, hysterectomy adjusted)</w:t>
      </w:r>
      <w:bookmarkEnd w:id="996"/>
      <w:bookmarkEnd w:id="997"/>
    </w:p>
    <w:tbl>
      <w:tblPr>
        <w:tblW w:w="8974" w:type="dxa"/>
        <w:tblInd w:w="93" w:type="dxa"/>
        <w:tblLayout w:type="fixed"/>
        <w:tblLook w:val="04A0" w:firstRow="1" w:lastRow="0" w:firstColumn="1" w:lastColumn="0" w:noHBand="0" w:noVBand="1"/>
      </w:tblPr>
      <w:tblGrid>
        <w:gridCol w:w="1247"/>
        <w:gridCol w:w="3617"/>
        <w:gridCol w:w="2055"/>
        <w:gridCol w:w="2055"/>
      </w:tblGrid>
      <w:tr w:rsidR="00030D6F" w:rsidRPr="0030791F" w14:paraId="3DEDFDDF" w14:textId="77777777" w:rsidTr="00576432">
        <w:trPr>
          <w:trHeight w:val="527"/>
        </w:trPr>
        <w:tc>
          <w:tcPr>
            <w:tcW w:w="1247" w:type="dxa"/>
            <w:tcBorders>
              <w:top w:val="single" w:sz="4" w:space="0" w:color="auto"/>
              <w:left w:val="single" w:sz="4" w:space="0" w:color="auto"/>
              <w:bottom w:val="nil"/>
              <w:right w:val="nil"/>
            </w:tcBorders>
            <w:shd w:val="clear" w:color="000000" w:fill="D9D9D9"/>
            <w:noWrap/>
            <w:vAlign w:val="bottom"/>
            <w:hideMark/>
          </w:tcPr>
          <w:p w14:paraId="7C11EA7F" w14:textId="77777777" w:rsidR="00030D6F" w:rsidRPr="0030791F" w:rsidRDefault="00030D6F" w:rsidP="00576432">
            <w:pPr>
              <w:rPr>
                <w:rFonts w:eastAsia="Times New Roman" w:cs="Arial"/>
                <w:b/>
                <w:bCs/>
                <w:szCs w:val="23"/>
                <w:lang w:eastAsia="en-AU"/>
              </w:rPr>
            </w:pPr>
            <w:r w:rsidRPr="0030791F">
              <w:rPr>
                <w:rFonts w:eastAsia="Times New Roman" w:cs="Arial"/>
                <w:b/>
                <w:bCs/>
                <w:szCs w:val="23"/>
                <w:lang w:eastAsia="en-AU"/>
              </w:rPr>
              <w:t>Age</w:t>
            </w:r>
          </w:p>
        </w:tc>
        <w:tc>
          <w:tcPr>
            <w:tcW w:w="3617" w:type="dxa"/>
            <w:tcBorders>
              <w:top w:val="single" w:sz="4" w:space="0" w:color="auto"/>
              <w:left w:val="nil"/>
              <w:bottom w:val="nil"/>
              <w:right w:val="nil"/>
            </w:tcBorders>
            <w:shd w:val="clear" w:color="000000" w:fill="D9D9D9"/>
            <w:vAlign w:val="bottom"/>
            <w:hideMark/>
          </w:tcPr>
          <w:p w14:paraId="565E156D" w14:textId="77777777" w:rsidR="00030D6F" w:rsidRPr="0030791F" w:rsidRDefault="00030D6F" w:rsidP="00576432">
            <w:pPr>
              <w:jc w:val="center"/>
              <w:rPr>
                <w:rFonts w:eastAsia="Times New Roman" w:cs="Arial"/>
                <w:b/>
                <w:bCs/>
                <w:szCs w:val="23"/>
                <w:lang w:eastAsia="en-AU"/>
              </w:rPr>
            </w:pPr>
            <w:r w:rsidRPr="0030791F">
              <w:rPr>
                <w:rFonts w:eastAsia="Times New Roman" w:cs="Arial"/>
                <w:b/>
                <w:bCs/>
                <w:szCs w:val="23"/>
                <w:lang w:eastAsia="en-AU"/>
              </w:rPr>
              <w:t>Hysterectomy adjusted population</w:t>
            </w:r>
          </w:p>
        </w:tc>
        <w:tc>
          <w:tcPr>
            <w:tcW w:w="4110" w:type="dxa"/>
            <w:gridSpan w:val="2"/>
            <w:tcBorders>
              <w:top w:val="single" w:sz="4" w:space="0" w:color="auto"/>
              <w:left w:val="nil"/>
              <w:bottom w:val="nil"/>
              <w:right w:val="single" w:sz="4" w:space="0" w:color="000000"/>
            </w:tcBorders>
            <w:shd w:val="clear" w:color="000000" w:fill="D9D9D9"/>
            <w:vAlign w:val="bottom"/>
            <w:hideMark/>
          </w:tcPr>
          <w:p w14:paraId="7268EA36" w14:textId="77777777" w:rsidR="00030D6F" w:rsidRPr="0030791F" w:rsidRDefault="00030D6F" w:rsidP="00576432">
            <w:pPr>
              <w:jc w:val="center"/>
              <w:rPr>
                <w:rFonts w:eastAsia="Times New Roman" w:cs="Arial"/>
                <w:b/>
                <w:bCs/>
                <w:szCs w:val="23"/>
                <w:lang w:eastAsia="en-AU"/>
              </w:rPr>
            </w:pPr>
            <w:r w:rsidRPr="0030791F">
              <w:rPr>
                <w:rFonts w:eastAsia="Times New Roman" w:cs="Arial"/>
                <w:b/>
                <w:bCs/>
                <w:szCs w:val="23"/>
                <w:lang w:eastAsia="en-AU"/>
              </w:rPr>
              <w:t>Women screened in the last 5 years</w:t>
            </w:r>
          </w:p>
        </w:tc>
      </w:tr>
      <w:tr w:rsidR="00030D6F" w:rsidRPr="0030791F" w14:paraId="594DFAB4" w14:textId="77777777" w:rsidTr="00576432">
        <w:trPr>
          <w:trHeight w:val="301"/>
        </w:trPr>
        <w:tc>
          <w:tcPr>
            <w:tcW w:w="1247" w:type="dxa"/>
            <w:tcBorders>
              <w:top w:val="nil"/>
              <w:left w:val="single" w:sz="4" w:space="0" w:color="auto"/>
              <w:bottom w:val="single" w:sz="4" w:space="0" w:color="auto"/>
              <w:right w:val="nil"/>
            </w:tcBorders>
            <w:shd w:val="clear" w:color="000000" w:fill="D9D9D9"/>
            <w:noWrap/>
            <w:vAlign w:val="bottom"/>
            <w:hideMark/>
          </w:tcPr>
          <w:p w14:paraId="6E312F59" w14:textId="77777777" w:rsidR="00030D6F" w:rsidRPr="0030791F" w:rsidRDefault="00030D6F" w:rsidP="00576432">
            <w:pPr>
              <w:rPr>
                <w:rFonts w:eastAsia="Times New Roman" w:cs="Arial"/>
                <w:b/>
                <w:bCs/>
                <w:szCs w:val="23"/>
                <w:lang w:eastAsia="en-AU"/>
              </w:rPr>
            </w:pPr>
            <w:r w:rsidRPr="0030791F">
              <w:rPr>
                <w:rFonts w:eastAsia="Times New Roman" w:cs="Arial"/>
                <w:b/>
                <w:bCs/>
                <w:szCs w:val="23"/>
                <w:lang w:eastAsia="en-AU"/>
              </w:rPr>
              <w:t> </w:t>
            </w:r>
          </w:p>
        </w:tc>
        <w:tc>
          <w:tcPr>
            <w:tcW w:w="3617" w:type="dxa"/>
            <w:tcBorders>
              <w:top w:val="nil"/>
              <w:left w:val="nil"/>
              <w:bottom w:val="single" w:sz="4" w:space="0" w:color="auto"/>
              <w:right w:val="nil"/>
            </w:tcBorders>
            <w:shd w:val="clear" w:color="000000" w:fill="D9D9D9"/>
            <w:noWrap/>
            <w:vAlign w:val="bottom"/>
            <w:hideMark/>
          </w:tcPr>
          <w:p w14:paraId="6FF25347" w14:textId="77777777" w:rsidR="00030D6F" w:rsidRPr="0030791F" w:rsidRDefault="00030D6F" w:rsidP="00576432">
            <w:pPr>
              <w:rPr>
                <w:rFonts w:eastAsia="Times New Roman" w:cs="Arial"/>
                <w:b/>
                <w:bCs/>
                <w:szCs w:val="23"/>
                <w:lang w:eastAsia="en-AU"/>
              </w:rPr>
            </w:pPr>
            <w:r w:rsidRPr="0030791F">
              <w:rPr>
                <w:rFonts w:eastAsia="Times New Roman" w:cs="Arial"/>
                <w:b/>
                <w:bCs/>
                <w:szCs w:val="23"/>
                <w:lang w:eastAsia="en-AU"/>
              </w:rPr>
              <w:t> </w:t>
            </w:r>
          </w:p>
        </w:tc>
        <w:tc>
          <w:tcPr>
            <w:tcW w:w="2055" w:type="dxa"/>
            <w:tcBorders>
              <w:top w:val="nil"/>
              <w:left w:val="nil"/>
              <w:bottom w:val="single" w:sz="4" w:space="0" w:color="auto"/>
              <w:right w:val="nil"/>
            </w:tcBorders>
            <w:shd w:val="clear" w:color="000000" w:fill="D9D9D9"/>
            <w:noWrap/>
            <w:vAlign w:val="bottom"/>
            <w:hideMark/>
          </w:tcPr>
          <w:p w14:paraId="3E71C500" w14:textId="77777777" w:rsidR="00030D6F" w:rsidRPr="0030791F" w:rsidRDefault="00030D6F" w:rsidP="00576432">
            <w:pPr>
              <w:jc w:val="center"/>
              <w:rPr>
                <w:rFonts w:eastAsia="Times New Roman" w:cs="Arial"/>
                <w:b/>
                <w:bCs/>
                <w:szCs w:val="23"/>
                <w:lang w:eastAsia="en-AU"/>
              </w:rPr>
            </w:pPr>
            <w:r w:rsidRPr="0030791F">
              <w:rPr>
                <w:rFonts w:eastAsia="Times New Roman" w:cs="Arial"/>
                <w:b/>
                <w:bCs/>
                <w:szCs w:val="23"/>
                <w:lang w:eastAsia="en-AU"/>
              </w:rPr>
              <w:t>N</w:t>
            </w:r>
          </w:p>
        </w:tc>
        <w:tc>
          <w:tcPr>
            <w:tcW w:w="2055" w:type="dxa"/>
            <w:tcBorders>
              <w:top w:val="nil"/>
              <w:left w:val="nil"/>
              <w:bottom w:val="single" w:sz="4" w:space="0" w:color="auto"/>
              <w:right w:val="single" w:sz="4" w:space="0" w:color="auto"/>
            </w:tcBorders>
            <w:shd w:val="clear" w:color="000000" w:fill="D9D9D9"/>
            <w:noWrap/>
            <w:vAlign w:val="bottom"/>
            <w:hideMark/>
          </w:tcPr>
          <w:p w14:paraId="2D9F74BB" w14:textId="77777777" w:rsidR="00030D6F" w:rsidRPr="0030791F" w:rsidRDefault="00030D6F" w:rsidP="00576432">
            <w:pPr>
              <w:jc w:val="center"/>
              <w:rPr>
                <w:rFonts w:eastAsia="Times New Roman" w:cs="Arial"/>
                <w:b/>
                <w:bCs/>
                <w:szCs w:val="23"/>
                <w:lang w:eastAsia="en-AU"/>
              </w:rPr>
            </w:pPr>
            <w:r w:rsidRPr="0030791F">
              <w:rPr>
                <w:rFonts w:eastAsia="Times New Roman" w:cs="Arial"/>
                <w:b/>
                <w:bCs/>
                <w:szCs w:val="23"/>
                <w:lang w:eastAsia="en-AU"/>
              </w:rPr>
              <w:t>%</w:t>
            </w:r>
          </w:p>
        </w:tc>
      </w:tr>
      <w:tr w:rsidR="002C2186" w:rsidRPr="0030791F" w14:paraId="73993BA1"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1F97C441"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20-24</w:t>
            </w:r>
          </w:p>
        </w:tc>
        <w:tc>
          <w:tcPr>
            <w:tcW w:w="3617" w:type="dxa"/>
            <w:tcBorders>
              <w:top w:val="nil"/>
              <w:left w:val="nil"/>
              <w:bottom w:val="nil"/>
              <w:right w:val="nil"/>
            </w:tcBorders>
            <w:shd w:val="clear" w:color="auto" w:fill="auto"/>
            <w:noWrap/>
            <w:vAlign w:val="bottom"/>
          </w:tcPr>
          <w:p w14:paraId="1C50A491" w14:textId="1E4DA1F0" w:rsidR="002C2186" w:rsidRPr="0030791F" w:rsidRDefault="002C2186" w:rsidP="002C2186">
            <w:pPr>
              <w:ind w:right="743"/>
              <w:jc w:val="right"/>
              <w:rPr>
                <w:rFonts w:asciiTheme="minorHAnsi" w:hAnsiTheme="minorHAnsi" w:cs="Arial"/>
                <w:szCs w:val="23"/>
              </w:rPr>
            </w:pPr>
            <w:r w:rsidRPr="0030791F">
              <w:rPr>
                <w:szCs w:val="23"/>
              </w:rPr>
              <w:t xml:space="preserve">161,697 </w:t>
            </w:r>
          </w:p>
        </w:tc>
        <w:tc>
          <w:tcPr>
            <w:tcW w:w="2055" w:type="dxa"/>
            <w:tcBorders>
              <w:top w:val="nil"/>
              <w:left w:val="nil"/>
              <w:bottom w:val="nil"/>
              <w:right w:val="nil"/>
            </w:tcBorders>
            <w:shd w:val="clear" w:color="auto" w:fill="auto"/>
            <w:noWrap/>
            <w:vAlign w:val="bottom"/>
          </w:tcPr>
          <w:p w14:paraId="5CC615EE" w14:textId="234A2AF6" w:rsidR="002C2186" w:rsidRPr="0030791F" w:rsidRDefault="002C2186" w:rsidP="002C2186">
            <w:pPr>
              <w:ind w:right="743"/>
              <w:jc w:val="right"/>
              <w:rPr>
                <w:rFonts w:asciiTheme="minorHAnsi" w:hAnsiTheme="minorHAnsi" w:cs="Arial"/>
                <w:szCs w:val="23"/>
              </w:rPr>
            </w:pPr>
            <w:r w:rsidRPr="0030791F">
              <w:rPr>
                <w:szCs w:val="23"/>
              </w:rPr>
              <w:t xml:space="preserve">86,409 </w:t>
            </w:r>
          </w:p>
        </w:tc>
        <w:tc>
          <w:tcPr>
            <w:tcW w:w="2055" w:type="dxa"/>
            <w:tcBorders>
              <w:top w:val="nil"/>
              <w:left w:val="nil"/>
              <w:bottom w:val="nil"/>
              <w:right w:val="single" w:sz="4" w:space="0" w:color="auto"/>
            </w:tcBorders>
            <w:shd w:val="clear" w:color="auto" w:fill="auto"/>
            <w:noWrap/>
            <w:vAlign w:val="bottom"/>
          </w:tcPr>
          <w:p w14:paraId="364441B3" w14:textId="6F5EF0BD" w:rsidR="002C2186" w:rsidRPr="0030791F" w:rsidRDefault="002C2186" w:rsidP="002C2186">
            <w:pPr>
              <w:ind w:right="743"/>
              <w:jc w:val="right"/>
              <w:rPr>
                <w:rFonts w:asciiTheme="minorHAnsi" w:hAnsiTheme="minorHAnsi" w:cs="Arial"/>
                <w:szCs w:val="23"/>
              </w:rPr>
            </w:pPr>
            <w:r w:rsidRPr="0030791F">
              <w:rPr>
                <w:szCs w:val="23"/>
              </w:rPr>
              <w:t>53.4</w:t>
            </w:r>
          </w:p>
        </w:tc>
      </w:tr>
      <w:tr w:rsidR="002C2186" w:rsidRPr="0030791F" w14:paraId="4B82B74E"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589173E4"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25-29</w:t>
            </w:r>
          </w:p>
        </w:tc>
        <w:tc>
          <w:tcPr>
            <w:tcW w:w="3617" w:type="dxa"/>
            <w:tcBorders>
              <w:top w:val="nil"/>
              <w:left w:val="nil"/>
              <w:bottom w:val="nil"/>
              <w:right w:val="nil"/>
            </w:tcBorders>
            <w:shd w:val="clear" w:color="auto" w:fill="auto"/>
            <w:noWrap/>
            <w:vAlign w:val="bottom"/>
          </w:tcPr>
          <w:p w14:paraId="5F17DAF3" w14:textId="2846668B" w:rsidR="002C2186" w:rsidRPr="0030791F" w:rsidRDefault="002C2186" w:rsidP="002C2186">
            <w:pPr>
              <w:ind w:right="743"/>
              <w:jc w:val="right"/>
              <w:rPr>
                <w:rFonts w:asciiTheme="minorHAnsi" w:hAnsiTheme="minorHAnsi" w:cs="Arial"/>
                <w:szCs w:val="23"/>
              </w:rPr>
            </w:pPr>
            <w:r w:rsidRPr="0030791F">
              <w:rPr>
                <w:szCs w:val="23"/>
              </w:rPr>
              <w:t xml:space="preserve">167,244 </w:t>
            </w:r>
          </w:p>
        </w:tc>
        <w:tc>
          <w:tcPr>
            <w:tcW w:w="2055" w:type="dxa"/>
            <w:tcBorders>
              <w:top w:val="nil"/>
              <w:left w:val="nil"/>
              <w:bottom w:val="nil"/>
              <w:right w:val="nil"/>
            </w:tcBorders>
            <w:shd w:val="clear" w:color="auto" w:fill="auto"/>
            <w:noWrap/>
            <w:vAlign w:val="bottom"/>
          </w:tcPr>
          <w:p w14:paraId="31379669" w14:textId="2FD89AEB" w:rsidR="002C2186" w:rsidRPr="0030791F" w:rsidRDefault="002C2186" w:rsidP="002C2186">
            <w:pPr>
              <w:ind w:right="743"/>
              <w:jc w:val="right"/>
              <w:rPr>
                <w:rFonts w:asciiTheme="minorHAnsi" w:hAnsiTheme="minorHAnsi" w:cs="Arial"/>
                <w:szCs w:val="23"/>
              </w:rPr>
            </w:pPr>
            <w:r w:rsidRPr="0030791F">
              <w:rPr>
                <w:szCs w:val="23"/>
              </w:rPr>
              <w:t xml:space="preserve">131,977 </w:t>
            </w:r>
          </w:p>
        </w:tc>
        <w:tc>
          <w:tcPr>
            <w:tcW w:w="2055" w:type="dxa"/>
            <w:tcBorders>
              <w:top w:val="nil"/>
              <w:left w:val="nil"/>
              <w:bottom w:val="nil"/>
              <w:right w:val="single" w:sz="4" w:space="0" w:color="auto"/>
            </w:tcBorders>
            <w:shd w:val="clear" w:color="auto" w:fill="auto"/>
            <w:noWrap/>
            <w:vAlign w:val="bottom"/>
          </w:tcPr>
          <w:p w14:paraId="3C9216D5" w14:textId="23BBFA98" w:rsidR="002C2186" w:rsidRPr="0030791F" w:rsidRDefault="002C2186" w:rsidP="002C2186">
            <w:pPr>
              <w:ind w:right="743"/>
              <w:jc w:val="right"/>
              <w:rPr>
                <w:rFonts w:asciiTheme="minorHAnsi" w:hAnsiTheme="minorHAnsi" w:cs="Arial"/>
                <w:szCs w:val="23"/>
              </w:rPr>
            </w:pPr>
            <w:r w:rsidRPr="0030791F">
              <w:rPr>
                <w:szCs w:val="23"/>
              </w:rPr>
              <w:t>78.9</w:t>
            </w:r>
          </w:p>
        </w:tc>
      </w:tr>
      <w:tr w:rsidR="002C2186" w:rsidRPr="0030791F" w14:paraId="19E115A8"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70BF0193"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30-34</w:t>
            </w:r>
          </w:p>
        </w:tc>
        <w:tc>
          <w:tcPr>
            <w:tcW w:w="3617" w:type="dxa"/>
            <w:tcBorders>
              <w:top w:val="nil"/>
              <w:left w:val="nil"/>
              <w:bottom w:val="nil"/>
              <w:right w:val="nil"/>
            </w:tcBorders>
            <w:shd w:val="clear" w:color="auto" w:fill="auto"/>
            <w:noWrap/>
            <w:vAlign w:val="bottom"/>
          </w:tcPr>
          <w:p w14:paraId="6AAC673A" w14:textId="7D896F28" w:rsidR="002C2186" w:rsidRPr="0030791F" w:rsidRDefault="002C2186" w:rsidP="002C2186">
            <w:pPr>
              <w:ind w:right="743"/>
              <w:jc w:val="right"/>
              <w:rPr>
                <w:rFonts w:asciiTheme="minorHAnsi" w:hAnsiTheme="minorHAnsi" w:cs="Arial"/>
                <w:szCs w:val="23"/>
              </w:rPr>
            </w:pPr>
            <w:r w:rsidRPr="0030791F">
              <w:rPr>
                <w:szCs w:val="23"/>
              </w:rPr>
              <w:t xml:space="preserve">152,060 </w:t>
            </w:r>
          </w:p>
        </w:tc>
        <w:tc>
          <w:tcPr>
            <w:tcW w:w="2055" w:type="dxa"/>
            <w:tcBorders>
              <w:top w:val="nil"/>
              <w:left w:val="nil"/>
              <w:bottom w:val="nil"/>
              <w:right w:val="nil"/>
            </w:tcBorders>
            <w:shd w:val="clear" w:color="auto" w:fill="auto"/>
            <w:noWrap/>
            <w:vAlign w:val="bottom"/>
          </w:tcPr>
          <w:p w14:paraId="7300FB9A" w14:textId="1C7A5ED9" w:rsidR="002C2186" w:rsidRPr="0030791F" w:rsidRDefault="002C2186" w:rsidP="002C2186">
            <w:pPr>
              <w:ind w:right="743"/>
              <w:jc w:val="right"/>
              <w:rPr>
                <w:rFonts w:asciiTheme="minorHAnsi" w:hAnsiTheme="minorHAnsi" w:cs="Arial"/>
                <w:szCs w:val="23"/>
              </w:rPr>
            </w:pPr>
            <w:r w:rsidRPr="0030791F">
              <w:rPr>
                <w:szCs w:val="23"/>
              </w:rPr>
              <w:t xml:space="preserve">131,784 </w:t>
            </w:r>
          </w:p>
        </w:tc>
        <w:tc>
          <w:tcPr>
            <w:tcW w:w="2055" w:type="dxa"/>
            <w:tcBorders>
              <w:top w:val="nil"/>
              <w:left w:val="nil"/>
              <w:bottom w:val="nil"/>
              <w:right w:val="single" w:sz="4" w:space="0" w:color="auto"/>
            </w:tcBorders>
            <w:shd w:val="clear" w:color="auto" w:fill="auto"/>
            <w:noWrap/>
            <w:vAlign w:val="bottom"/>
          </w:tcPr>
          <w:p w14:paraId="07C1337E" w14:textId="1D95747D" w:rsidR="002C2186" w:rsidRPr="0030791F" w:rsidRDefault="002C2186" w:rsidP="002C2186">
            <w:pPr>
              <w:ind w:right="743"/>
              <w:jc w:val="right"/>
              <w:rPr>
                <w:rFonts w:asciiTheme="minorHAnsi" w:hAnsiTheme="minorHAnsi" w:cs="Arial"/>
                <w:szCs w:val="23"/>
              </w:rPr>
            </w:pPr>
            <w:r w:rsidRPr="0030791F">
              <w:rPr>
                <w:szCs w:val="23"/>
              </w:rPr>
              <w:t>86.7</w:t>
            </w:r>
          </w:p>
        </w:tc>
      </w:tr>
      <w:tr w:rsidR="002C2186" w:rsidRPr="0030791F" w14:paraId="22218661"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6B08A04D"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35-39</w:t>
            </w:r>
          </w:p>
        </w:tc>
        <w:tc>
          <w:tcPr>
            <w:tcW w:w="3617" w:type="dxa"/>
            <w:tcBorders>
              <w:top w:val="nil"/>
              <w:left w:val="nil"/>
              <w:bottom w:val="nil"/>
              <w:right w:val="nil"/>
            </w:tcBorders>
            <w:shd w:val="clear" w:color="auto" w:fill="auto"/>
            <w:noWrap/>
            <w:vAlign w:val="bottom"/>
          </w:tcPr>
          <w:p w14:paraId="44FA94BF" w14:textId="09A2A818" w:rsidR="002C2186" w:rsidRPr="0030791F" w:rsidRDefault="002C2186" w:rsidP="002C2186">
            <w:pPr>
              <w:ind w:right="743"/>
              <w:jc w:val="right"/>
              <w:rPr>
                <w:rFonts w:asciiTheme="minorHAnsi" w:hAnsiTheme="minorHAnsi" w:cs="Arial"/>
                <w:szCs w:val="23"/>
              </w:rPr>
            </w:pPr>
            <w:r w:rsidRPr="0030791F">
              <w:rPr>
                <w:szCs w:val="23"/>
              </w:rPr>
              <w:t xml:space="preserve">139,891 </w:t>
            </w:r>
          </w:p>
        </w:tc>
        <w:tc>
          <w:tcPr>
            <w:tcW w:w="2055" w:type="dxa"/>
            <w:tcBorders>
              <w:top w:val="nil"/>
              <w:left w:val="nil"/>
              <w:bottom w:val="nil"/>
              <w:right w:val="nil"/>
            </w:tcBorders>
            <w:shd w:val="clear" w:color="auto" w:fill="auto"/>
            <w:noWrap/>
            <w:vAlign w:val="bottom"/>
          </w:tcPr>
          <w:p w14:paraId="5C293715" w14:textId="40175B8A" w:rsidR="002C2186" w:rsidRPr="0030791F" w:rsidRDefault="002C2186" w:rsidP="002C2186">
            <w:pPr>
              <w:ind w:right="743"/>
              <w:jc w:val="right"/>
              <w:rPr>
                <w:rFonts w:asciiTheme="minorHAnsi" w:hAnsiTheme="minorHAnsi" w:cs="Arial"/>
                <w:szCs w:val="23"/>
              </w:rPr>
            </w:pPr>
            <w:r w:rsidRPr="0030791F">
              <w:rPr>
                <w:szCs w:val="23"/>
              </w:rPr>
              <w:t xml:space="preserve">129,296 </w:t>
            </w:r>
          </w:p>
        </w:tc>
        <w:tc>
          <w:tcPr>
            <w:tcW w:w="2055" w:type="dxa"/>
            <w:tcBorders>
              <w:top w:val="nil"/>
              <w:left w:val="nil"/>
              <w:bottom w:val="nil"/>
              <w:right w:val="single" w:sz="4" w:space="0" w:color="auto"/>
            </w:tcBorders>
            <w:shd w:val="clear" w:color="auto" w:fill="auto"/>
            <w:noWrap/>
            <w:vAlign w:val="bottom"/>
          </w:tcPr>
          <w:p w14:paraId="3432F659" w14:textId="5B1F8729" w:rsidR="002C2186" w:rsidRPr="0030791F" w:rsidRDefault="002C2186" w:rsidP="002C2186">
            <w:pPr>
              <w:ind w:right="743"/>
              <w:jc w:val="right"/>
              <w:rPr>
                <w:rFonts w:asciiTheme="minorHAnsi" w:hAnsiTheme="minorHAnsi" w:cs="Arial"/>
                <w:szCs w:val="23"/>
              </w:rPr>
            </w:pPr>
            <w:r w:rsidRPr="0030791F">
              <w:rPr>
                <w:szCs w:val="23"/>
              </w:rPr>
              <w:t>92.4</w:t>
            </w:r>
          </w:p>
        </w:tc>
      </w:tr>
      <w:tr w:rsidR="002C2186" w:rsidRPr="0030791F" w14:paraId="6D781F5B"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7B2D0D1A"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40-44</w:t>
            </w:r>
          </w:p>
        </w:tc>
        <w:tc>
          <w:tcPr>
            <w:tcW w:w="3617" w:type="dxa"/>
            <w:tcBorders>
              <w:top w:val="nil"/>
              <w:left w:val="nil"/>
              <w:bottom w:val="nil"/>
              <w:right w:val="nil"/>
            </w:tcBorders>
            <w:shd w:val="clear" w:color="auto" w:fill="auto"/>
            <w:noWrap/>
            <w:vAlign w:val="bottom"/>
          </w:tcPr>
          <w:p w14:paraId="0A5CA4CC" w14:textId="63911B6A" w:rsidR="002C2186" w:rsidRPr="0030791F" w:rsidRDefault="002C2186" w:rsidP="002C2186">
            <w:pPr>
              <w:ind w:right="743"/>
              <w:jc w:val="right"/>
              <w:rPr>
                <w:rFonts w:asciiTheme="minorHAnsi" w:hAnsiTheme="minorHAnsi" w:cs="Arial"/>
                <w:szCs w:val="23"/>
              </w:rPr>
            </w:pPr>
            <w:r w:rsidRPr="0030791F">
              <w:rPr>
                <w:szCs w:val="23"/>
              </w:rPr>
              <w:t xml:space="preserve">141,769 </w:t>
            </w:r>
          </w:p>
        </w:tc>
        <w:tc>
          <w:tcPr>
            <w:tcW w:w="2055" w:type="dxa"/>
            <w:tcBorders>
              <w:top w:val="nil"/>
              <w:left w:val="nil"/>
              <w:bottom w:val="nil"/>
              <w:right w:val="nil"/>
            </w:tcBorders>
            <w:shd w:val="clear" w:color="auto" w:fill="auto"/>
            <w:noWrap/>
            <w:vAlign w:val="bottom"/>
          </w:tcPr>
          <w:p w14:paraId="1F2ACD73" w14:textId="50D5A472" w:rsidR="002C2186" w:rsidRPr="0030791F" w:rsidRDefault="002C2186" w:rsidP="002C2186">
            <w:pPr>
              <w:ind w:right="743"/>
              <w:jc w:val="right"/>
              <w:rPr>
                <w:rFonts w:asciiTheme="minorHAnsi" w:hAnsiTheme="minorHAnsi" w:cs="Arial"/>
                <w:szCs w:val="23"/>
              </w:rPr>
            </w:pPr>
            <w:r w:rsidRPr="0030791F">
              <w:rPr>
                <w:szCs w:val="23"/>
              </w:rPr>
              <w:t xml:space="preserve">133,750 </w:t>
            </w:r>
          </w:p>
        </w:tc>
        <w:tc>
          <w:tcPr>
            <w:tcW w:w="2055" w:type="dxa"/>
            <w:tcBorders>
              <w:top w:val="nil"/>
              <w:left w:val="nil"/>
              <w:bottom w:val="nil"/>
              <w:right w:val="single" w:sz="4" w:space="0" w:color="auto"/>
            </w:tcBorders>
            <w:shd w:val="clear" w:color="auto" w:fill="auto"/>
            <w:noWrap/>
            <w:vAlign w:val="bottom"/>
          </w:tcPr>
          <w:p w14:paraId="4818761D" w14:textId="2F129BAE" w:rsidR="002C2186" w:rsidRPr="0030791F" w:rsidRDefault="002C2186" w:rsidP="002C2186">
            <w:pPr>
              <w:ind w:right="743"/>
              <w:jc w:val="right"/>
              <w:rPr>
                <w:rFonts w:asciiTheme="minorHAnsi" w:hAnsiTheme="minorHAnsi" w:cs="Arial"/>
                <w:szCs w:val="23"/>
              </w:rPr>
            </w:pPr>
            <w:r w:rsidRPr="0030791F">
              <w:rPr>
                <w:szCs w:val="23"/>
              </w:rPr>
              <w:t>94.3</w:t>
            </w:r>
          </w:p>
        </w:tc>
      </w:tr>
      <w:tr w:rsidR="002C2186" w:rsidRPr="0030791F" w14:paraId="79468392"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3457EAAF"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45-49</w:t>
            </w:r>
          </w:p>
        </w:tc>
        <w:tc>
          <w:tcPr>
            <w:tcW w:w="3617" w:type="dxa"/>
            <w:tcBorders>
              <w:top w:val="nil"/>
              <w:left w:val="nil"/>
              <w:bottom w:val="nil"/>
              <w:right w:val="nil"/>
            </w:tcBorders>
            <w:shd w:val="clear" w:color="auto" w:fill="auto"/>
            <w:noWrap/>
            <w:vAlign w:val="bottom"/>
          </w:tcPr>
          <w:p w14:paraId="2BD30288" w14:textId="77EB3C1F" w:rsidR="002C2186" w:rsidRPr="0030791F" w:rsidRDefault="002C2186" w:rsidP="002C2186">
            <w:pPr>
              <w:ind w:right="743"/>
              <w:jc w:val="right"/>
              <w:rPr>
                <w:rFonts w:asciiTheme="minorHAnsi" w:hAnsiTheme="minorHAnsi" w:cs="Arial"/>
                <w:szCs w:val="23"/>
              </w:rPr>
            </w:pPr>
            <w:r w:rsidRPr="0030791F">
              <w:rPr>
                <w:szCs w:val="23"/>
              </w:rPr>
              <w:t xml:space="preserve">149,820 </w:t>
            </w:r>
          </w:p>
        </w:tc>
        <w:tc>
          <w:tcPr>
            <w:tcW w:w="2055" w:type="dxa"/>
            <w:tcBorders>
              <w:top w:val="nil"/>
              <w:left w:val="nil"/>
              <w:bottom w:val="nil"/>
              <w:right w:val="nil"/>
            </w:tcBorders>
            <w:shd w:val="clear" w:color="auto" w:fill="auto"/>
            <w:noWrap/>
            <w:vAlign w:val="bottom"/>
          </w:tcPr>
          <w:p w14:paraId="5914F5C5" w14:textId="166E7045" w:rsidR="002C2186" w:rsidRPr="0030791F" w:rsidRDefault="002C2186" w:rsidP="002C2186">
            <w:pPr>
              <w:ind w:right="743"/>
              <w:jc w:val="right"/>
              <w:rPr>
                <w:rFonts w:asciiTheme="minorHAnsi" w:hAnsiTheme="minorHAnsi" w:cs="Arial"/>
                <w:szCs w:val="23"/>
              </w:rPr>
            </w:pPr>
            <w:r w:rsidRPr="0030791F">
              <w:rPr>
                <w:szCs w:val="23"/>
              </w:rPr>
              <w:t xml:space="preserve">143,430 </w:t>
            </w:r>
          </w:p>
        </w:tc>
        <w:tc>
          <w:tcPr>
            <w:tcW w:w="2055" w:type="dxa"/>
            <w:tcBorders>
              <w:top w:val="nil"/>
              <w:left w:val="nil"/>
              <w:bottom w:val="nil"/>
              <w:right w:val="single" w:sz="4" w:space="0" w:color="auto"/>
            </w:tcBorders>
            <w:shd w:val="clear" w:color="auto" w:fill="auto"/>
            <w:noWrap/>
            <w:vAlign w:val="bottom"/>
          </w:tcPr>
          <w:p w14:paraId="142562A8" w14:textId="25D5B60C" w:rsidR="002C2186" w:rsidRPr="0030791F" w:rsidRDefault="002C2186" w:rsidP="002C2186">
            <w:pPr>
              <w:ind w:right="743"/>
              <w:jc w:val="right"/>
              <w:rPr>
                <w:rFonts w:asciiTheme="minorHAnsi" w:hAnsiTheme="minorHAnsi" w:cs="Arial"/>
                <w:szCs w:val="23"/>
              </w:rPr>
            </w:pPr>
            <w:r w:rsidRPr="0030791F">
              <w:rPr>
                <w:szCs w:val="23"/>
              </w:rPr>
              <w:t>95.7</w:t>
            </w:r>
          </w:p>
        </w:tc>
      </w:tr>
      <w:tr w:rsidR="002C2186" w:rsidRPr="0030791F" w14:paraId="6790C73C"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21326F41"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50-54</w:t>
            </w:r>
          </w:p>
        </w:tc>
        <w:tc>
          <w:tcPr>
            <w:tcW w:w="3617" w:type="dxa"/>
            <w:tcBorders>
              <w:top w:val="nil"/>
              <w:left w:val="nil"/>
              <w:bottom w:val="nil"/>
              <w:right w:val="nil"/>
            </w:tcBorders>
            <w:shd w:val="clear" w:color="auto" w:fill="auto"/>
            <w:noWrap/>
            <w:vAlign w:val="bottom"/>
          </w:tcPr>
          <w:p w14:paraId="26E2C3CB" w14:textId="12B5BFEE" w:rsidR="002C2186" w:rsidRPr="0030791F" w:rsidRDefault="002C2186" w:rsidP="002C2186">
            <w:pPr>
              <w:ind w:right="743"/>
              <w:jc w:val="right"/>
              <w:rPr>
                <w:rFonts w:asciiTheme="minorHAnsi" w:hAnsiTheme="minorHAnsi" w:cs="Arial"/>
                <w:szCs w:val="23"/>
              </w:rPr>
            </w:pPr>
            <w:r w:rsidRPr="0030791F">
              <w:rPr>
                <w:szCs w:val="23"/>
              </w:rPr>
              <w:t xml:space="preserve">140,555 </w:t>
            </w:r>
          </w:p>
        </w:tc>
        <w:tc>
          <w:tcPr>
            <w:tcW w:w="2055" w:type="dxa"/>
            <w:tcBorders>
              <w:top w:val="nil"/>
              <w:left w:val="nil"/>
              <w:bottom w:val="nil"/>
              <w:right w:val="nil"/>
            </w:tcBorders>
            <w:shd w:val="clear" w:color="auto" w:fill="auto"/>
            <w:noWrap/>
            <w:vAlign w:val="bottom"/>
          </w:tcPr>
          <w:p w14:paraId="647DF88B" w14:textId="6190D192" w:rsidR="002C2186" w:rsidRPr="0030791F" w:rsidRDefault="002C2186" w:rsidP="002C2186">
            <w:pPr>
              <w:ind w:right="743"/>
              <w:jc w:val="right"/>
              <w:rPr>
                <w:rFonts w:asciiTheme="minorHAnsi" w:hAnsiTheme="minorHAnsi" w:cs="Arial"/>
                <w:szCs w:val="23"/>
              </w:rPr>
            </w:pPr>
            <w:r w:rsidRPr="0030791F">
              <w:rPr>
                <w:szCs w:val="23"/>
              </w:rPr>
              <w:t xml:space="preserve">132,248 </w:t>
            </w:r>
          </w:p>
        </w:tc>
        <w:tc>
          <w:tcPr>
            <w:tcW w:w="2055" w:type="dxa"/>
            <w:tcBorders>
              <w:top w:val="nil"/>
              <w:left w:val="nil"/>
              <w:bottom w:val="nil"/>
              <w:right w:val="single" w:sz="4" w:space="0" w:color="auto"/>
            </w:tcBorders>
            <w:shd w:val="clear" w:color="auto" w:fill="auto"/>
            <w:noWrap/>
            <w:vAlign w:val="bottom"/>
          </w:tcPr>
          <w:p w14:paraId="4FB4D65E" w14:textId="0BC4AC27" w:rsidR="002C2186" w:rsidRPr="0030791F" w:rsidRDefault="002C2186" w:rsidP="002C2186">
            <w:pPr>
              <w:ind w:right="743"/>
              <w:jc w:val="right"/>
              <w:rPr>
                <w:rFonts w:asciiTheme="minorHAnsi" w:hAnsiTheme="minorHAnsi" w:cs="Arial"/>
                <w:szCs w:val="23"/>
              </w:rPr>
            </w:pPr>
            <w:r w:rsidRPr="0030791F">
              <w:rPr>
                <w:szCs w:val="23"/>
              </w:rPr>
              <w:t>94.1</w:t>
            </w:r>
          </w:p>
        </w:tc>
      </w:tr>
      <w:tr w:rsidR="002C2186" w:rsidRPr="0030791F" w14:paraId="4BA6E7B3"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38384900"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55-59</w:t>
            </w:r>
          </w:p>
        </w:tc>
        <w:tc>
          <w:tcPr>
            <w:tcW w:w="3617" w:type="dxa"/>
            <w:tcBorders>
              <w:top w:val="nil"/>
              <w:left w:val="nil"/>
              <w:bottom w:val="nil"/>
              <w:right w:val="nil"/>
            </w:tcBorders>
            <w:shd w:val="clear" w:color="auto" w:fill="auto"/>
            <w:noWrap/>
            <w:vAlign w:val="bottom"/>
          </w:tcPr>
          <w:p w14:paraId="625556AC" w14:textId="130D0D0B" w:rsidR="002C2186" w:rsidRPr="0030791F" w:rsidRDefault="002C2186" w:rsidP="002C2186">
            <w:pPr>
              <w:ind w:right="743"/>
              <w:jc w:val="right"/>
              <w:rPr>
                <w:rFonts w:asciiTheme="minorHAnsi" w:hAnsiTheme="minorHAnsi" w:cs="Arial"/>
                <w:szCs w:val="23"/>
              </w:rPr>
            </w:pPr>
            <w:r w:rsidRPr="0030791F">
              <w:rPr>
                <w:szCs w:val="23"/>
              </w:rPr>
              <w:t xml:space="preserve">129,393 </w:t>
            </w:r>
          </w:p>
        </w:tc>
        <w:tc>
          <w:tcPr>
            <w:tcW w:w="2055" w:type="dxa"/>
            <w:tcBorders>
              <w:top w:val="nil"/>
              <w:left w:val="nil"/>
              <w:bottom w:val="nil"/>
              <w:right w:val="nil"/>
            </w:tcBorders>
            <w:shd w:val="clear" w:color="auto" w:fill="auto"/>
            <w:noWrap/>
            <w:vAlign w:val="bottom"/>
          </w:tcPr>
          <w:p w14:paraId="7EEADDDF" w14:textId="76BA0D4C" w:rsidR="002C2186" w:rsidRPr="0030791F" w:rsidRDefault="002C2186" w:rsidP="002C2186">
            <w:pPr>
              <w:ind w:right="743"/>
              <w:jc w:val="right"/>
              <w:rPr>
                <w:rFonts w:asciiTheme="minorHAnsi" w:hAnsiTheme="minorHAnsi" w:cs="Arial"/>
                <w:szCs w:val="23"/>
              </w:rPr>
            </w:pPr>
            <w:r w:rsidRPr="0030791F">
              <w:rPr>
                <w:szCs w:val="23"/>
              </w:rPr>
              <w:t xml:space="preserve">120,173 </w:t>
            </w:r>
          </w:p>
        </w:tc>
        <w:tc>
          <w:tcPr>
            <w:tcW w:w="2055" w:type="dxa"/>
            <w:tcBorders>
              <w:top w:val="nil"/>
              <w:left w:val="nil"/>
              <w:bottom w:val="nil"/>
              <w:right w:val="single" w:sz="4" w:space="0" w:color="auto"/>
            </w:tcBorders>
            <w:shd w:val="clear" w:color="auto" w:fill="auto"/>
            <w:noWrap/>
            <w:vAlign w:val="bottom"/>
          </w:tcPr>
          <w:p w14:paraId="134EA89A" w14:textId="5A9D268D" w:rsidR="002C2186" w:rsidRPr="0030791F" w:rsidRDefault="002C2186" w:rsidP="002C2186">
            <w:pPr>
              <w:ind w:right="743"/>
              <w:jc w:val="right"/>
              <w:rPr>
                <w:rFonts w:asciiTheme="minorHAnsi" w:hAnsiTheme="minorHAnsi" w:cs="Arial"/>
                <w:szCs w:val="23"/>
              </w:rPr>
            </w:pPr>
            <w:r w:rsidRPr="0030791F">
              <w:rPr>
                <w:szCs w:val="23"/>
              </w:rPr>
              <w:t>92.9</w:t>
            </w:r>
          </w:p>
        </w:tc>
      </w:tr>
      <w:tr w:rsidR="002C2186" w:rsidRPr="0030791F" w14:paraId="6FF1F9AC"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5D138A01"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60-64</w:t>
            </w:r>
          </w:p>
        </w:tc>
        <w:tc>
          <w:tcPr>
            <w:tcW w:w="3617" w:type="dxa"/>
            <w:tcBorders>
              <w:top w:val="nil"/>
              <w:left w:val="nil"/>
              <w:bottom w:val="nil"/>
              <w:right w:val="nil"/>
            </w:tcBorders>
            <w:shd w:val="clear" w:color="auto" w:fill="auto"/>
            <w:noWrap/>
            <w:vAlign w:val="bottom"/>
          </w:tcPr>
          <w:p w14:paraId="51A2293F" w14:textId="59DCD87F" w:rsidR="002C2186" w:rsidRPr="0030791F" w:rsidRDefault="002C2186" w:rsidP="002C2186">
            <w:pPr>
              <w:ind w:right="743"/>
              <w:jc w:val="right"/>
              <w:rPr>
                <w:rFonts w:asciiTheme="minorHAnsi" w:hAnsiTheme="minorHAnsi" w:cs="Arial"/>
                <w:szCs w:val="23"/>
              </w:rPr>
            </w:pPr>
            <w:r w:rsidRPr="0030791F">
              <w:rPr>
                <w:szCs w:val="23"/>
              </w:rPr>
              <w:t xml:space="preserve">103,683 </w:t>
            </w:r>
          </w:p>
        </w:tc>
        <w:tc>
          <w:tcPr>
            <w:tcW w:w="2055" w:type="dxa"/>
            <w:tcBorders>
              <w:top w:val="nil"/>
              <w:left w:val="nil"/>
              <w:bottom w:val="nil"/>
              <w:right w:val="nil"/>
            </w:tcBorders>
            <w:shd w:val="clear" w:color="auto" w:fill="auto"/>
            <w:noWrap/>
            <w:vAlign w:val="bottom"/>
          </w:tcPr>
          <w:p w14:paraId="55152A68" w14:textId="086A61D9" w:rsidR="002C2186" w:rsidRPr="0030791F" w:rsidRDefault="002C2186" w:rsidP="002C2186">
            <w:pPr>
              <w:ind w:right="743"/>
              <w:jc w:val="right"/>
              <w:rPr>
                <w:rFonts w:asciiTheme="minorHAnsi" w:hAnsiTheme="minorHAnsi" w:cs="Arial"/>
                <w:szCs w:val="23"/>
              </w:rPr>
            </w:pPr>
            <w:r w:rsidRPr="0030791F">
              <w:rPr>
                <w:szCs w:val="23"/>
              </w:rPr>
              <w:t xml:space="preserve">95,084 </w:t>
            </w:r>
          </w:p>
        </w:tc>
        <w:tc>
          <w:tcPr>
            <w:tcW w:w="2055" w:type="dxa"/>
            <w:tcBorders>
              <w:top w:val="nil"/>
              <w:left w:val="nil"/>
              <w:bottom w:val="nil"/>
              <w:right w:val="single" w:sz="4" w:space="0" w:color="auto"/>
            </w:tcBorders>
            <w:shd w:val="clear" w:color="auto" w:fill="auto"/>
            <w:noWrap/>
            <w:vAlign w:val="bottom"/>
          </w:tcPr>
          <w:p w14:paraId="2808AD6D" w14:textId="74386FE9" w:rsidR="002C2186" w:rsidRPr="0030791F" w:rsidRDefault="002C2186" w:rsidP="002C2186">
            <w:pPr>
              <w:ind w:right="743"/>
              <w:jc w:val="right"/>
              <w:rPr>
                <w:rFonts w:asciiTheme="minorHAnsi" w:hAnsiTheme="minorHAnsi" w:cs="Arial"/>
                <w:szCs w:val="23"/>
              </w:rPr>
            </w:pPr>
            <w:r w:rsidRPr="0030791F">
              <w:rPr>
                <w:szCs w:val="23"/>
              </w:rPr>
              <w:t>91.7</w:t>
            </w:r>
          </w:p>
        </w:tc>
      </w:tr>
      <w:tr w:rsidR="002C2186" w:rsidRPr="0030791F" w14:paraId="375AD854"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31043BD6" w14:textId="77777777" w:rsidR="002C2186" w:rsidRPr="0030791F" w:rsidRDefault="002C2186" w:rsidP="002C2186">
            <w:pPr>
              <w:rPr>
                <w:rFonts w:eastAsia="Times New Roman" w:cs="Arial"/>
                <w:szCs w:val="23"/>
                <w:lang w:eastAsia="en-AU"/>
              </w:rPr>
            </w:pPr>
            <w:r w:rsidRPr="0030791F">
              <w:rPr>
                <w:rFonts w:eastAsia="Times New Roman" w:cs="Arial"/>
                <w:szCs w:val="23"/>
                <w:lang w:eastAsia="en-AU"/>
              </w:rPr>
              <w:t>65-69</w:t>
            </w:r>
          </w:p>
        </w:tc>
        <w:tc>
          <w:tcPr>
            <w:tcW w:w="3617" w:type="dxa"/>
            <w:tcBorders>
              <w:top w:val="nil"/>
              <w:left w:val="nil"/>
              <w:bottom w:val="nil"/>
              <w:right w:val="nil"/>
            </w:tcBorders>
            <w:shd w:val="clear" w:color="auto" w:fill="auto"/>
            <w:noWrap/>
            <w:vAlign w:val="bottom"/>
          </w:tcPr>
          <w:p w14:paraId="0A78606E" w14:textId="342A32AF" w:rsidR="002C2186" w:rsidRPr="0030791F" w:rsidRDefault="002C2186" w:rsidP="002C2186">
            <w:pPr>
              <w:ind w:right="743"/>
              <w:jc w:val="right"/>
              <w:rPr>
                <w:rFonts w:asciiTheme="minorHAnsi" w:hAnsiTheme="minorHAnsi" w:cs="Arial"/>
                <w:szCs w:val="23"/>
              </w:rPr>
            </w:pPr>
            <w:r w:rsidRPr="0030791F">
              <w:rPr>
                <w:szCs w:val="23"/>
              </w:rPr>
              <w:t xml:space="preserve">85,407 </w:t>
            </w:r>
          </w:p>
        </w:tc>
        <w:tc>
          <w:tcPr>
            <w:tcW w:w="2055" w:type="dxa"/>
            <w:tcBorders>
              <w:top w:val="nil"/>
              <w:left w:val="nil"/>
              <w:bottom w:val="nil"/>
              <w:right w:val="nil"/>
            </w:tcBorders>
            <w:shd w:val="clear" w:color="auto" w:fill="auto"/>
            <w:noWrap/>
            <w:vAlign w:val="bottom"/>
          </w:tcPr>
          <w:p w14:paraId="47180DB7" w14:textId="51E732EC" w:rsidR="002C2186" w:rsidRPr="0030791F" w:rsidRDefault="002C2186" w:rsidP="002C2186">
            <w:pPr>
              <w:ind w:right="743"/>
              <w:jc w:val="right"/>
              <w:rPr>
                <w:rFonts w:asciiTheme="minorHAnsi" w:hAnsiTheme="minorHAnsi" w:cs="Arial"/>
                <w:szCs w:val="23"/>
              </w:rPr>
            </w:pPr>
            <w:r w:rsidRPr="0030791F">
              <w:rPr>
                <w:szCs w:val="23"/>
              </w:rPr>
              <w:t xml:space="preserve">74,903 </w:t>
            </w:r>
          </w:p>
        </w:tc>
        <w:tc>
          <w:tcPr>
            <w:tcW w:w="2055" w:type="dxa"/>
            <w:tcBorders>
              <w:top w:val="nil"/>
              <w:left w:val="nil"/>
              <w:bottom w:val="nil"/>
              <w:right w:val="single" w:sz="4" w:space="0" w:color="auto"/>
            </w:tcBorders>
            <w:shd w:val="clear" w:color="auto" w:fill="auto"/>
            <w:noWrap/>
            <w:vAlign w:val="bottom"/>
          </w:tcPr>
          <w:p w14:paraId="00D2F057" w14:textId="2D996F49" w:rsidR="002C2186" w:rsidRPr="0030791F" w:rsidRDefault="002C2186" w:rsidP="002C2186">
            <w:pPr>
              <w:ind w:right="743"/>
              <w:jc w:val="right"/>
              <w:rPr>
                <w:rFonts w:asciiTheme="minorHAnsi" w:hAnsiTheme="minorHAnsi" w:cs="Arial"/>
                <w:szCs w:val="23"/>
              </w:rPr>
            </w:pPr>
            <w:r w:rsidRPr="0030791F">
              <w:rPr>
                <w:szCs w:val="23"/>
              </w:rPr>
              <w:t>87.7</w:t>
            </w:r>
          </w:p>
        </w:tc>
      </w:tr>
      <w:tr w:rsidR="002C2186" w:rsidRPr="0030791F" w14:paraId="7DE06762" w14:textId="77777777" w:rsidTr="00576432">
        <w:trPr>
          <w:trHeight w:val="301"/>
        </w:trPr>
        <w:tc>
          <w:tcPr>
            <w:tcW w:w="1247" w:type="dxa"/>
            <w:tcBorders>
              <w:top w:val="nil"/>
              <w:left w:val="single" w:sz="4" w:space="0" w:color="auto"/>
              <w:bottom w:val="single" w:sz="4" w:space="0" w:color="auto"/>
              <w:right w:val="nil"/>
            </w:tcBorders>
            <w:shd w:val="clear" w:color="auto" w:fill="auto"/>
            <w:noWrap/>
            <w:vAlign w:val="bottom"/>
            <w:hideMark/>
          </w:tcPr>
          <w:p w14:paraId="3329D420" w14:textId="77777777" w:rsidR="002C2186" w:rsidRPr="0030791F" w:rsidRDefault="002C2186" w:rsidP="002C2186">
            <w:pPr>
              <w:rPr>
                <w:rFonts w:eastAsia="Times New Roman" w:cs="Arial"/>
                <w:b/>
                <w:bCs/>
                <w:szCs w:val="23"/>
                <w:lang w:eastAsia="en-AU"/>
              </w:rPr>
            </w:pPr>
            <w:r w:rsidRPr="0030791F">
              <w:rPr>
                <w:rFonts w:eastAsia="Times New Roman" w:cs="Arial"/>
                <w:b/>
                <w:bCs/>
                <w:szCs w:val="23"/>
                <w:lang w:eastAsia="en-AU"/>
              </w:rPr>
              <w:t>20-69</w:t>
            </w:r>
          </w:p>
        </w:tc>
        <w:tc>
          <w:tcPr>
            <w:tcW w:w="3617" w:type="dxa"/>
            <w:tcBorders>
              <w:top w:val="nil"/>
              <w:left w:val="nil"/>
              <w:bottom w:val="single" w:sz="4" w:space="0" w:color="auto"/>
              <w:right w:val="nil"/>
            </w:tcBorders>
            <w:shd w:val="clear" w:color="auto" w:fill="auto"/>
            <w:noWrap/>
            <w:vAlign w:val="bottom"/>
          </w:tcPr>
          <w:p w14:paraId="66BBAB1C" w14:textId="604E6248" w:rsidR="002C2186" w:rsidRPr="0030791F" w:rsidRDefault="002C2186" w:rsidP="002C2186">
            <w:pPr>
              <w:ind w:right="743"/>
              <w:jc w:val="right"/>
              <w:rPr>
                <w:rFonts w:asciiTheme="minorHAnsi" w:hAnsiTheme="minorHAnsi" w:cs="Arial"/>
                <w:b/>
                <w:bCs/>
                <w:szCs w:val="23"/>
              </w:rPr>
            </w:pPr>
            <w:r w:rsidRPr="0030791F">
              <w:rPr>
                <w:b/>
                <w:bCs/>
                <w:szCs w:val="23"/>
              </w:rPr>
              <w:t xml:space="preserve">1,371,519 </w:t>
            </w:r>
          </w:p>
        </w:tc>
        <w:tc>
          <w:tcPr>
            <w:tcW w:w="2055" w:type="dxa"/>
            <w:tcBorders>
              <w:top w:val="nil"/>
              <w:left w:val="nil"/>
              <w:bottom w:val="single" w:sz="4" w:space="0" w:color="auto"/>
              <w:right w:val="nil"/>
            </w:tcBorders>
            <w:shd w:val="clear" w:color="auto" w:fill="auto"/>
            <w:noWrap/>
            <w:vAlign w:val="bottom"/>
          </w:tcPr>
          <w:p w14:paraId="48A0490F" w14:textId="3A1D5094" w:rsidR="002C2186" w:rsidRPr="0030791F" w:rsidRDefault="002C2186" w:rsidP="002C2186">
            <w:pPr>
              <w:ind w:right="743"/>
              <w:jc w:val="right"/>
              <w:rPr>
                <w:rFonts w:asciiTheme="minorHAnsi" w:hAnsiTheme="minorHAnsi" w:cs="Arial"/>
                <w:b/>
                <w:bCs/>
                <w:szCs w:val="23"/>
              </w:rPr>
            </w:pPr>
            <w:r w:rsidRPr="0030791F">
              <w:rPr>
                <w:b/>
                <w:bCs/>
                <w:szCs w:val="23"/>
              </w:rPr>
              <w:t xml:space="preserve">1,179,054 </w:t>
            </w:r>
          </w:p>
        </w:tc>
        <w:tc>
          <w:tcPr>
            <w:tcW w:w="2055" w:type="dxa"/>
            <w:tcBorders>
              <w:top w:val="nil"/>
              <w:left w:val="nil"/>
              <w:bottom w:val="single" w:sz="4" w:space="0" w:color="auto"/>
              <w:right w:val="single" w:sz="4" w:space="0" w:color="auto"/>
            </w:tcBorders>
            <w:shd w:val="clear" w:color="auto" w:fill="auto"/>
            <w:noWrap/>
            <w:vAlign w:val="bottom"/>
          </w:tcPr>
          <w:p w14:paraId="481F8FE7" w14:textId="11A9113D" w:rsidR="002C2186" w:rsidRPr="0030791F" w:rsidRDefault="002C2186" w:rsidP="002C2186">
            <w:pPr>
              <w:ind w:right="743"/>
              <w:jc w:val="right"/>
              <w:rPr>
                <w:rFonts w:asciiTheme="minorHAnsi" w:hAnsiTheme="minorHAnsi" w:cs="Arial"/>
                <w:b/>
                <w:bCs/>
                <w:szCs w:val="23"/>
              </w:rPr>
            </w:pPr>
            <w:r w:rsidRPr="0030791F">
              <w:rPr>
                <w:b/>
                <w:bCs/>
                <w:szCs w:val="23"/>
              </w:rPr>
              <w:t>86.0</w:t>
            </w:r>
          </w:p>
        </w:tc>
      </w:tr>
    </w:tbl>
    <w:p w14:paraId="4FB3D005" w14:textId="77777777" w:rsidR="00030D6F" w:rsidRPr="0030791F" w:rsidRDefault="00030D6F" w:rsidP="00030D6F"/>
    <w:p w14:paraId="4040259C" w14:textId="77777777" w:rsidR="00030D6F" w:rsidRPr="0030791F" w:rsidRDefault="00030D6F" w:rsidP="00030D6F"/>
    <w:p w14:paraId="77EFAAAF" w14:textId="77777777" w:rsidR="00030D6F" w:rsidRPr="0030791F" w:rsidRDefault="00030D6F" w:rsidP="00030D6F">
      <w:pPr>
        <w:sectPr w:rsidR="00030D6F" w:rsidRPr="0030791F" w:rsidSect="008A3FC6">
          <w:pgSz w:w="11907" w:h="16839" w:code="9"/>
          <w:pgMar w:top="1440" w:right="1417" w:bottom="1276" w:left="1440" w:header="708" w:footer="567" w:gutter="0"/>
          <w:cols w:space="708"/>
          <w:docGrid w:linePitch="360"/>
        </w:sectPr>
      </w:pPr>
    </w:p>
    <w:p w14:paraId="4073F3AF" w14:textId="0E25D34F" w:rsidR="00030D6F" w:rsidRPr="0030791F" w:rsidRDefault="00C65151" w:rsidP="00DC7628">
      <w:pPr>
        <w:pStyle w:val="Caption"/>
        <w:spacing w:after="80"/>
        <w:ind w:right="-23"/>
        <w:jc w:val="both"/>
      </w:pPr>
      <w:bookmarkStart w:id="998" w:name="_Ref436119638"/>
      <w:bookmarkStart w:id="999" w:name="_Toc469398311"/>
      <w:bookmarkStart w:id="1000" w:name="_Toc475605548"/>
      <w:bookmarkStart w:id="1001" w:name="_Toc509928519"/>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28</w:t>
      </w:r>
      <w:r w:rsidR="00F55F28" w:rsidRPr="0030791F">
        <w:rPr>
          <w:noProof/>
        </w:rPr>
        <w:fldChar w:fldCharType="end"/>
      </w:r>
      <w:bookmarkEnd w:id="998"/>
      <w:r w:rsidR="00030D6F" w:rsidRPr="0030791F">
        <w:t xml:space="preserve"> - Women aged 25-69 years screened in the five years prior to</w:t>
      </w:r>
      <w:r w:rsidR="009712EC" w:rsidRPr="0030791F">
        <w:t xml:space="preserve"> </w:t>
      </w:r>
      <w:r w:rsidR="00783FCB" w:rsidRPr="0030791F">
        <w:t>30 June 2017</w:t>
      </w:r>
      <w:r w:rsidR="00030D6F" w:rsidRPr="0030791F">
        <w:t>, by ethnicity and DHB (hysterectomy adjusted)</w:t>
      </w:r>
      <w:bookmarkEnd w:id="999"/>
      <w:bookmarkEnd w:id="1000"/>
      <w:bookmarkEnd w:id="1001"/>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0"/>
        <w:gridCol w:w="1469"/>
        <w:gridCol w:w="1471"/>
        <w:gridCol w:w="1470"/>
        <w:gridCol w:w="1471"/>
        <w:gridCol w:w="1471"/>
        <w:gridCol w:w="1470"/>
        <w:gridCol w:w="1471"/>
        <w:gridCol w:w="1474"/>
      </w:tblGrid>
      <w:tr w:rsidR="00030D6F" w:rsidRPr="0030791F" w14:paraId="71C080E7" w14:textId="77777777" w:rsidTr="00242880">
        <w:trPr>
          <w:trHeight w:val="301"/>
        </w:trPr>
        <w:tc>
          <w:tcPr>
            <w:tcW w:w="2120" w:type="dxa"/>
            <w:tcBorders>
              <w:top w:val="single" w:sz="4" w:space="0" w:color="auto"/>
              <w:bottom w:val="nil"/>
            </w:tcBorders>
            <w:shd w:val="clear" w:color="000000" w:fill="D9D9D9"/>
            <w:noWrap/>
            <w:vAlign w:val="bottom"/>
            <w:hideMark/>
          </w:tcPr>
          <w:p w14:paraId="3B586102" w14:textId="77777777" w:rsidR="00030D6F" w:rsidRPr="0030791F" w:rsidRDefault="00030D6F" w:rsidP="00576432">
            <w:pPr>
              <w:jc w:val="center"/>
              <w:rPr>
                <w:rFonts w:asciiTheme="minorHAnsi" w:eastAsia="Times New Roman" w:hAnsiTheme="minorHAnsi"/>
                <w:b/>
                <w:bCs/>
                <w:sz w:val="22"/>
                <w:lang w:eastAsia="en-AU"/>
              </w:rPr>
            </w:pPr>
          </w:p>
        </w:tc>
        <w:tc>
          <w:tcPr>
            <w:tcW w:w="2940" w:type="dxa"/>
            <w:gridSpan w:val="2"/>
            <w:tcBorders>
              <w:top w:val="single" w:sz="4" w:space="0" w:color="auto"/>
              <w:bottom w:val="nil"/>
            </w:tcBorders>
            <w:shd w:val="clear" w:color="000000" w:fill="D9D9D9"/>
            <w:noWrap/>
            <w:vAlign w:val="bottom"/>
            <w:hideMark/>
          </w:tcPr>
          <w:p w14:paraId="488E5ACC" w14:textId="77777777" w:rsidR="00030D6F" w:rsidRPr="0030791F" w:rsidRDefault="00030D6F" w:rsidP="00576432">
            <w:pPr>
              <w:ind w:right="562"/>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Māori</w:t>
            </w:r>
          </w:p>
        </w:tc>
        <w:tc>
          <w:tcPr>
            <w:tcW w:w="2941" w:type="dxa"/>
            <w:gridSpan w:val="2"/>
            <w:tcBorders>
              <w:top w:val="single" w:sz="4" w:space="0" w:color="auto"/>
              <w:bottom w:val="nil"/>
            </w:tcBorders>
            <w:shd w:val="clear" w:color="000000" w:fill="D9D9D9"/>
            <w:noWrap/>
            <w:vAlign w:val="bottom"/>
            <w:hideMark/>
          </w:tcPr>
          <w:p w14:paraId="183E327B" w14:textId="77777777" w:rsidR="00030D6F" w:rsidRPr="0030791F" w:rsidRDefault="00030D6F" w:rsidP="00576432">
            <w:pPr>
              <w:ind w:right="562"/>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Pacific</w:t>
            </w:r>
          </w:p>
        </w:tc>
        <w:tc>
          <w:tcPr>
            <w:tcW w:w="2941" w:type="dxa"/>
            <w:gridSpan w:val="2"/>
            <w:tcBorders>
              <w:top w:val="single" w:sz="4" w:space="0" w:color="auto"/>
              <w:bottom w:val="nil"/>
            </w:tcBorders>
            <w:shd w:val="clear" w:color="000000" w:fill="D9D9D9"/>
            <w:noWrap/>
            <w:vAlign w:val="bottom"/>
            <w:hideMark/>
          </w:tcPr>
          <w:p w14:paraId="25236184" w14:textId="77777777" w:rsidR="00030D6F" w:rsidRPr="0030791F" w:rsidRDefault="00030D6F" w:rsidP="00576432">
            <w:pPr>
              <w:ind w:right="562"/>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Asian</w:t>
            </w:r>
          </w:p>
        </w:tc>
        <w:tc>
          <w:tcPr>
            <w:tcW w:w="2945" w:type="dxa"/>
            <w:gridSpan w:val="2"/>
            <w:tcBorders>
              <w:top w:val="single" w:sz="4" w:space="0" w:color="auto"/>
              <w:bottom w:val="nil"/>
            </w:tcBorders>
            <w:shd w:val="clear" w:color="000000" w:fill="D9D9D9"/>
            <w:noWrap/>
            <w:vAlign w:val="bottom"/>
            <w:hideMark/>
          </w:tcPr>
          <w:p w14:paraId="5960CDB5"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European/ Other</w:t>
            </w:r>
          </w:p>
        </w:tc>
      </w:tr>
      <w:tr w:rsidR="00030D6F" w:rsidRPr="0030791F" w14:paraId="7C6D25BB" w14:textId="77777777" w:rsidTr="00242880">
        <w:trPr>
          <w:trHeight w:val="301"/>
        </w:trPr>
        <w:tc>
          <w:tcPr>
            <w:tcW w:w="2120" w:type="dxa"/>
            <w:tcBorders>
              <w:top w:val="nil"/>
              <w:bottom w:val="single" w:sz="4" w:space="0" w:color="auto"/>
            </w:tcBorders>
            <w:shd w:val="clear" w:color="000000" w:fill="D9D9D9"/>
            <w:noWrap/>
            <w:vAlign w:val="bottom"/>
            <w:hideMark/>
          </w:tcPr>
          <w:p w14:paraId="011E0A32" w14:textId="77777777" w:rsidR="00030D6F" w:rsidRPr="0030791F" w:rsidRDefault="00030D6F" w:rsidP="00576432">
            <w:pPr>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DHB</w:t>
            </w:r>
          </w:p>
        </w:tc>
        <w:tc>
          <w:tcPr>
            <w:tcW w:w="1469" w:type="dxa"/>
            <w:tcBorders>
              <w:top w:val="nil"/>
              <w:bottom w:val="single" w:sz="4" w:space="0" w:color="auto"/>
            </w:tcBorders>
            <w:shd w:val="clear" w:color="000000" w:fill="D9D9D9"/>
            <w:noWrap/>
            <w:vAlign w:val="bottom"/>
            <w:hideMark/>
          </w:tcPr>
          <w:p w14:paraId="7879BF68"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71B0EF2B"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w:t>
            </w:r>
          </w:p>
        </w:tc>
        <w:tc>
          <w:tcPr>
            <w:tcW w:w="1470" w:type="dxa"/>
            <w:tcBorders>
              <w:top w:val="nil"/>
              <w:bottom w:val="single" w:sz="4" w:space="0" w:color="auto"/>
            </w:tcBorders>
            <w:shd w:val="clear" w:color="000000" w:fill="D9D9D9"/>
            <w:noWrap/>
            <w:vAlign w:val="bottom"/>
            <w:hideMark/>
          </w:tcPr>
          <w:p w14:paraId="2BD429B3"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05509338"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7F2C80FD"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695D6C35"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400D28A9"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N</w:t>
            </w:r>
          </w:p>
        </w:tc>
        <w:tc>
          <w:tcPr>
            <w:tcW w:w="1474" w:type="dxa"/>
            <w:tcBorders>
              <w:top w:val="nil"/>
              <w:bottom w:val="single" w:sz="4" w:space="0" w:color="auto"/>
            </w:tcBorders>
            <w:shd w:val="clear" w:color="000000" w:fill="D9D9D9"/>
            <w:noWrap/>
            <w:vAlign w:val="bottom"/>
            <w:hideMark/>
          </w:tcPr>
          <w:p w14:paraId="53DDBB74" w14:textId="77777777" w:rsidR="00030D6F" w:rsidRPr="0030791F" w:rsidRDefault="00030D6F" w:rsidP="00576432">
            <w:pPr>
              <w:jc w:val="right"/>
              <w:rPr>
                <w:rFonts w:asciiTheme="minorHAnsi" w:eastAsia="Times New Roman" w:hAnsiTheme="minorHAnsi"/>
                <w:b/>
                <w:bCs/>
                <w:sz w:val="22"/>
                <w:lang w:eastAsia="en-AU"/>
              </w:rPr>
            </w:pPr>
            <w:r w:rsidRPr="0030791F">
              <w:rPr>
                <w:rFonts w:asciiTheme="minorHAnsi" w:eastAsia="Times New Roman" w:hAnsiTheme="minorHAnsi"/>
                <w:b/>
                <w:bCs/>
                <w:sz w:val="22"/>
                <w:lang w:eastAsia="en-AU"/>
              </w:rPr>
              <w:t>%</w:t>
            </w:r>
          </w:p>
        </w:tc>
      </w:tr>
      <w:tr w:rsidR="001F200E" w:rsidRPr="0030791F" w14:paraId="542B05ED" w14:textId="77777777" w:rsidTr="00242880">
        <w:trPr>
          <w:trHeight w:val="331"/>
        </w:trPr>
        <w:tc>
          <w:tcPr>
            <w:tcW w:w="2120" w:type="dxa"/>
            <w:tcBorders>
              <w:top w:val="single" w:sz="4" w:space="0" w:color="auto"/>
            </w:tcBorders>
            <w:shd w:val="clear" w:color="auto" w:fill="auto"/>
            <w:noWrap/>
            <w:vAlign w:val="bottom"/>
            <w:hideMark/>
          </w:tcPr>
          <w:p w14:paraId="024D79EA"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Auckland</w:t>
            </w:r>
          </w:p>
        </w:tc>
        <w:tc>
          <w:tcPr>
            <w:tcW w:w="1469" w:type="dxa"/>
            <w:tcBorders>
              <w:top w:val="single" w:sz="4" w:space="0" w:color="auto"/>
            </w:tcBorders>
            <w:shd w:val="clear" w:color="auto" w:fill="auto"/>
            <w:noWrap/>
            <w:vAlign w:val="bottom"/>
          </w:tcPr>
          <w:p w14:paraId="714AA699" w14:textId="69720480" w:rsidR="001F200E" w:rsidRPr="0030791F" w:rsidRDefault="001F200E" w:rsidP="001F200E">
            <w:pPr>
              <w:jc w:val="right"/>
              <w:rPr>
                <w:rFonts w:asciiTheme="minorHAnsi" w:hAnsiTheme="minorHAnsi"/>
                <w:sz w:val="22"/>
              </w:rPr>
            </w:pPr>
            <w:r w:rsidRPr="0030791F">
              <w:rPr>
                <w:szCs w:val="23"/>
              </w:rPr>
              <w:t xml:space="preserve">7,039 </w:t>
            </w:r>
          </w:p>
        </w:tc>
        <w:tc>
          <w:tcPr>
            <w:tcW w:w="1471" w:type="dxa"/>
            <w:tcBorders>
              <w:top w:val="single" w:sz="4" w:space="0" w:color="auto"/>
            </w:tcBorders>
            <w:shd w:val="clear" w:color="auto" w:fill="auto"/>
            <w:noWrap/>
            <w:vAlign w:val="bottom"/>
          </w:tcPr>
          <w:p w14:paraId="57E63C4F" w14:textId="56239ADF" w:rsidR="001F200E" w:rsidRPr="0030791F" w:rsidRDefault="001F200E" w:rsidP="001F200E">
            <w:pPr>
              <w:jc w:val="right"/>
              <w:rPr>
                <w:rFonts w:asciiTheme="minorHAnsi" w:hAnsiTheme="minorHAnsi"/>
                <w:sz w:val="22"/>
              </w:rPr>
            </w:pPr>
            <w:r w:rsidRPr="0030791F">
              <w:rPr>
                <w:szCs w:val="23"/>
              </w:rPr>
              <w:t>71.6</w:t>
            </w:r>
          </w:p>
        </w:tc>
        <w:tc>
          <w:tcPr>
            <w:tcW w:w="1470" w:type="dxa"/>
            <w:tcBorders>
              <w:top w:val="single" w:sz="4" w:space="0" w:color="auto"/>
            </w:tcBorders>
            <w:shd w:val="clear" w:color="auto" w:fill="auto"/>
            <w:noWrap/>
            <w:vAlign w:val="bottom"/>
          </w:tcPr>
          <w:p w14:paraId="36A495DD" w14:textId="2EF9429E" w:rsidR="001F200E" w:rsidRPr="0030791F" w:rsidRDefault="001F200E" w:rsidP="001F200E">
            <w:pPr>
              <w:jc w:val="right"/>
              <w:rPr>
                <w:rFonts w:asciiTheme="minorHAnsi" w:hAnsiTheme="minorHAnsi"/>
                <w:sz w:val="22"/>
              </w:rPr>
            </w:pPr>
            <w:r w:rsidRPr="0030791F">
              <w:rPr>
                <w:szCs w:val="23"/>
              </w:rPr>
              <w:t xml:space="preserve">12,399 </w:t>
            </w:r>
          </w:p>
        </w:tc>
        <w:tc>
          <w:tcPr>
            <w:tcW w:w="1471" w:type="dxa"/>
            <w:tcBorders>
              <w:top w:val="single" w:sz="4" w:space="0" w:color="auto"/>
            </w:tcBorders>
            <w:shd w:val="clear" w:color="auto" w:fill="auto"/>
            <w:noWrap/>
            <w:vAlign w:val="bottom"/>
          </w:tcPr>
          <w:p w14:paraId="63162017" w14:textId="2B7D6691" w:rsidR="001F200E" w:rsidRPr="0030791F" w:rsidRDefault="001F200E" w:rsidP="001F200E">
            <w:pPr>
              <w:jc w:val="right"/>
              <w:rPr>
                <w:rFonts w:asciiTheme="minorHAnsi" w:hAnsiTheme="minorHAnsi"/>
                <w:sz w:val="22"/>
              </w:rPr>
            </w:pPr>
            <w:r w:rsidRPr="0030791F">
              <w:rPr>
                <w:szCs w:val="23"/>
              </w:rPr>
              <w:t>99.9</w:t>
            </w:r>
          </w:p>
        </w:tc>
        <w:tc>
          <w:tcPr>
            <w:tcW w:w="1471" w:type="dxa"/>
            <w:tcBorders>
              <w:top w:val="single" w:sz="4" w:space="0" w:color="auto"/>
            </w:tcBorders>
            <w:shd w:val="clear" w:color="auto" w:fill="auto"/>
            <w:noWrap/>
            <w:vAlign w:val="bottom"/>
          </w:tcPr>
          <w:p w14:paraId="62DA0645" w14:textId="04D480E0" w:rsidR="001F200E" w:rsidRPr="0030791F" w:rsidRDefault="001F200E" w:rsidP="001F200E">
            <w:pPr>
              <w:jc w:val="right"/>
              <w:rPr>
                <w:rFonts w:asciiTheme="minorHAnsi" w:hAnsiTheme="minorHAnsi"/>
                <w:sz w:val="22"/>
              </w:rPr>
            </w:pPr>
            <w:r w:rsidRPr="0030791F">
              <w:rPr>
                <w:szCs w:val="23"/>
              </w:rPr>
              <w:t xml:space="preserve">33,961 </w:t>
            </w:r>
          </w:p>
        </w:tc>
        <w:tc>
          <w:tcPr>
            <w:tcW w:w="1470" w:type="dxa"/>
            <w:tcBorders>
              <w:top w:val="single" w:sz="4" w:space="0" w:color="auto"/>
            </w:tcBorders>
            <w:shd w:val="clear" w:color="auto" w:fill="auto"/>
            <w:noWrap/>
            <w:vAlign w:val="bottom"/>
          </w:tcPr>
          <w:p w14:paraId="612F5ED4" w14:textId="6760CDB1" w:rsidR="001F200E" w:rsidRPr="0030791F" w:rsidRDefault="001F200E" w:rsidP="001F200E">
            <w:pPr>
              <w:jc w:val="right"/>
              <w:rPr>
                <w:rFonts w:asciiTheme="minorHAnsi" w:hAnsiTheme="minorHAnsi"/>
                <w:sz w:val="22"/>
              </w:rPr>
            </w:pPr>
            <w:r w:rsidRPr="0030791F">
              <w:rPr>
                <w:szCs w:val="23"/>
              </w:rPr>
              <w:t>77.0</w:t>
            </w:r>
          </w:p>
        </w:tc>
        <w:tc>
          <w:tcPr>
            <w:tcW w:w="1471" w:type="dxa"/>
            <w:tcBorders>
              <w:top w:val="single" w:sz="4" w:space="0" w:color="auto"/>
            </w:tcBorders>
            <w:shd w:val="clear" w:color="auto" w:fill="auto"/>
            <w:noWrap/>
            <w:vAlign w:val="bottom"/>
          </w:tcPr>
          <w:p w14:paraId="7155DC14" w14:textId="07BFE19C" w:rsidR="001F200E" w:rsidRPr="0030791F" w:rsidRDefault="001F200E" w:rsidP="001F200E">
            <w:pPr>
              <w:jc w:val="right"/>
              <w:rPr>
                <w:rFonts w:asciiTheme="minorHAnsi" w:hAnsiTheme="minorHAnsi"/>
                <w:sz w:val="22"/>
              </w:rPr>
            </w:pPr>
            <w:r w:rsidRPr="0030791F">
              <w:rPr>
                <w:szCs w:val="23"/>
              </w:rPr>
              <w:t xml:space="preserve">71,941 </w:t>
            </w:r>
          </w:p>
        </w:tc>
        <w:tc>
          <w:tcPr>
            <w:tcW w:w="1474" w:type="dxa"/>
            <w:tcBorders>
              <w:top w:val="single" w:sz="4" w:space="0" w:color="auto"/>
            </w:tcBorders>
            <w:shd w:val="clear" w:color="auto" w:fill="auto"/>
            <w:noWrap/>
            <w:vAlign w:val="bottom"/>
          </w:tcPr>
          <w:p w14:paraId="05E8EF25" w14:textId="673EDD22" w:rsidR="001F200E" w:rsidRPr="0030791F" w:rsidRDefault="001F200E" w:rsidP="001F200E">
            <w:pPr>
              <w:jc w:val="right"/>
              <w:rPr>
                <w:rFonts w:asciiTheme="minorHAnsi" w:hAnsiTheme="minorHAnsi"/>
                <w:sz w:val="22"/>
              </w:rPr>
            </w:pPr>
            <w:r w:rsidRPr="0030791F">
              <w:rPr>
                <w:szCs w:val="23"/>
              </w:rPr>
              <w:t>101.5</w:t>
            </w:r>
          </w:p>
        </w:tc>
      </w:tr>
      <w:tr w:rsidR="001F200E" w:rsidRPr="0030791F" w14:paraId="15672F7D" w14:textId="77777777" w:rsidTr="00242880">
        <w:trPr>
          <w:trHeight w:val="301"/>
        </w:trPr>
        <w:tc>
          <w:tcPr>
            <w:tcW w:w="2120" w:type="dxa"/>
            <w:shd w:val="clear" w:color="auto" w:fill="auto"/>
            <w:noWrap/>
            <w:vAlign w:val="bottom"/>
            <w:hideMark/>
          </w:tcPr>
          <w:p w14:paraId="118F4ABD"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Bay of Plenty</w:t>
            </w:r>
          </w:p>
        </w:tc>
        <w:tc>
          <w:tcPr>
            <w:tcW w:w="1469" w:type="dxa"/>
            <w:shd w:val="clear" w:color="auto" w:fill="auto"/>
            <w:noWrap/>
            <w:vAlign w:val="bottom"/>
          </w:tcPr>
          <w:p w14:paraId="4132EEE1" w14:textId="71B65BC8" w:rsidR="001F200E" w:rsidRPr="0030791F" w:rsidRDefault="001F200E" w:rsidP="001F200E">
            <w:pPr>
              <w:jc w:val="right"/>
              <w:rPr>
                <w:rFonts w:asciiTheme="minorHAnsi" w:hAnsiTheme="minorHAnsi"/>
                <w:sz w:val="22"/>
              </w:rPr>
            </w:pPr>
            <w:r w:rsidRPr="0030791F">
              <w:rPr>
                <w:szCs w:val="23"/>
              </w:rPr>
              <w:t xml:space="preserve">10,010 </w:t>
            </w:r>
          </w:p>
        </w:tc>
        <w:tc>
          <w:tcPr>
            <w:tcW w:w="1471" w:type="dxa"/>
            <w:shd w:val="clear" w:color="auto" w:fill="auto"/>
            <w:noWrap/>
            <w:vAlign w:val="bottom"/>
          </w:tcPr>
          <w:p w14:paraId="5A030CBF" w14:textId="7BEC0036" w:rsidR="001F200E" w:rsidRPr="0030791F" w:rsidRDefault="001F200E" w:rsidP="001F200E">
            <w:pPr>
              <w:jc w:val="right"/>
              <w:rPr>
                <w:rFonts w:asciiTheme="minorHAnsi" w:hAnsiTheme="minorHAnsi"/>
                <w:sz w:val="22"/>
              </w:rPr>
            </w:pPr>
            <w:r w:rsidRPr="0030791F">
              <w:rPr>
                <w:szCs w:val="23"/>
              </w:rPr>
              <w:t>80.9</w:t>
            </w:r>
          </w:p>
        </w:tc>
        <w:tc>
          <w:tcPr>
            <w:tcW w:w="1470" w:type="dxa"/>
            <w:shd w:val="clear" w:color="auto" w:fill="auto"/>
            <w:noWrap/>
            <w:vAlign w:val="bottom"/>
          </w:tcPr>
          <w:p w14:paraId="420CE184" w14:textId="27D121DD" w:rsidR="001F200E" w:rsidRPr="0030791F" w:rsidRDefault="001F200E" w:rsidP="001F200E">
            <w:pPr>
              <w:jc w:val="right"/>
              <w:rPr>
                <w:rFonts w:asciiTheme="minorHAnsi" w:hAnsiTheme="minorHAnsi"/>
                <w:sz w:val="22"/>
              </w:rPr>
            </w:pPr>
            <w:r w:rsidRPr="0030791F">
              <w:rPr>
                <w:szCs w:val="23"/>
              </w:rPr>
              <w:t xml:space="preserve">690 </w:t>
            </w:r>
          </w:p>
        </w:tc>
        <w:tc>
          <w:tcPr>
            <w:tcW w:w="1471" w:type="dxa"/>
            <w:shd w:val="clear" w:color="auto" w:fill="auto"/>
            <w:noWrap/>
            <w:vAlign w:val="bottom"/>
          </w:tcPr>
          <w:p w14:paraId="03344E89" w14:textId="1D0CD3B5" w:rsidR="001F200E" w:rsidRPr="0030791F" w:rsidRDefault="001F200E" w:rsidP="001F200E">
            <w:pPr>
              <w:jc w:val="right"/>
              <w:rPr>
                <w:rFonts w:asciiTheme="minorHAnsi" w:hAnsiTheme="minorHAnsi"/>
                <w:sz w:val="22"/>
              </w:rPr>
            </w:pPr>
            <w:r w:rsidRPr="0030791F">
              <w:rPr>
                <w:szCs w:val="23"/>
              </w:rPr>
              <w:t>82.2</w:t>
            </w:r>
          </w:p>
        </w:tc>
        <w:tc>
          <w:tcPr>
            <w:tcW w:w="1471" w:type="dxa"/>
            <w:shd w:val="clear" w:color="auto" w:fill="auto"/>
            <w:noWrap/>
            <w:vAlign w:val="bottom"/>
          </w:tcPr>
          <w:p w14:paraId="08B59F7C" w14:textId="102297FB" w:rsidR="001F200E" w:rsidRPr="0030791F" w:rsidRDefault="001F200E" w:rsidP="001F200E">
            <w:pPr>
              <w:jc w:val="right"/>
              <w:rPr>
                <w:rFonts w:asciiTheme="minorHAnsi" w:hAnsiTheme="minorHAnsi"/>
                <w:sz w:val="22"/>
              </w:rPr>
            </w:pPr>
            <w:r w:rsidRPr="0030791F">
              <w:rPr>
                <w:szCs w:val="23"/>
              </w:rPr>
              <w:t xml:space="preserve">2,805 </w:t>
            </w:r>
          </w:p>
        </w:tc>
        <w:tc>
          <w:tcPr>
            <w:tcW w:w="1470" w:type="dxa"/>
            <w:shd w:val="clear" w:color="auto" w:fill="auto"/>
            <w:noWrap/>
            <w:vAlign w:val="bottom"/>
          </w:tcPr>
          <w:p w14:paraId="3AB416FD" w14:textId="1A2D27C4" w:rsidR="001F200E" w:rsidRPr="0030791F" w:rsidRDefault="001F200E" w:rsidP="001F200E">
            <w:pPr>
              <w:jc w:val="right"/>
              <w:rPr>
                <w:rFonts w:asciiTheme="minorHAnsi" w:hAnsiTheme="minorHAnsi"/>
                <w:sz w:val="22"/>
              </w:rPr>
            </w:pPr>
            <w:r w:rsidRPr="0030791F">
              <w:rPr>
                <w:szCs w:val="23"/>
              </w:rPr>
              <w:t>73.4</w:t>
            </w:r>
          </w:p>
        </w:tc>
        <w:tc>
          <w:tcPr>
            <w:tcW w:w="1471" w:type="dxa"/>
            <w:shd w:val="clear" w:color="auto" w:fill="auto"/>
            <w:noWrap/>
            <w:vAlign w:val="bottom"/>
          </w:tcPr>
          <w:p w14:paraId="29E2C88F" w14:textId="515B4ACA" w:rsidR="001F200E" w:rsidRPr="0030791F" w:rsidRDefault="001F200E" w:rsidP="001F200E">
            <w:pPr>
              <w:jc w:val="right"/>
              <w:rPr>
                <w:rFonts w:asciiTheme="minorHAnsi" w:hAnsiTheme="minorHAnsi"/>
                <w:sz w:val="22"/>
              </w:rPr>
            </w:pPr>
            <w:r w:rsidRPr="0030791F">
              <w:rPr>
                <w:szCs w:val="23"/>
              </w:rPr>
              <w:t xml:space="preserve">40,477 </w:t>
            </w:r>
          </w:p>
        </w:tc>
        <w:tc>
          <w:tcPr>
            <w:tcW w:w="1474" w:type="dxa"/>
            <w:shd w:val="clear" w:color="auto" w:fill="auto"/>
            <w:noWrap/>
            <w:vAlign w:val="bottom"/>
          </w:tcPr>
          <w:p w14:paraId="7C34ECA3" w14:textId="36511740" w:rsidR="001F200E" w:rsidRPr="0030791F" w:rsidRDefault="001F200E" w:rsidP="001F200E">
            <w:pPr>
              <w:jc w:val="right"/>
              <w:rPr>
                <w:rFonts w:asciiTheme="minorHAnsi" w:hAnsiTheme="minorHAnsi"/>
                <w:sz w:val="22"/>
              </w:rPr>
            </w:pPr>
            <w:r w:rsidRPr="0030791F">
              <w:rPr>
                <w:szCs w:val="23"/>
              </w:rPr>
              <w:t>101.6</w:t>
            </w:r>
          </w:p>
        </w:tc>
      </w:tr>
      <w:tr w:rsidR="001F200E" w:rsidRPr="0030791F" w14:paraId="0C0B024D" w14:textId="77777777" w:rsidTr="00242880">
        <w:trPr>
          <w:trHeight w:val="301"/>
        </w:trPr>
        <w:tc>
          <w:tcPr>
            <w:tcW w:w="2120" w:type="dxa"/>
            <w:shd w:val="clear" w:color="auto" w:fill="auto"/>
            <w:noWrap/>
            <w:vAlign w:val="bottom"/>
            <w:hideMark/>
          </w:tcPr>
          <w:p w14:paraId="32959512"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Canterbury</w:t>
            </w:r>
          </w:p>
        </w:tc>
        <w:tc>
          <w:tcPr>
            <w:tcW w:w="1469" w:type="dxa"/>
            <w:shd w:val="clear" w:color="auto" w:fill="auto"/>
            <w:noWrap/>
            <w:vAlign w:val="bottom"/>
          </w:tcPr>
          <w:p w14:paraId="2F849208" w14:textId="5FF5D35B" w:rsidR="001F200E" w:rsidRPr="0030791F" w:rsidRDefault="001F200E" w:rsidP="001F200E">
            <w:pPr>
              <w:jc w:val="right"/>
              <w:rPr>
                <w:rFonts w:asciiTheme="minorHAnsi" w:hAnsiTheme="minorHAnsi"/>
                <w:sz w:val="22"/>
              </w:rPr>
            </w:pPr>
            <w:r w:rsidRPr="0030791F">
              <w:rPr>
                <w:szCs w:val="23"/>
              </w:rPr>
              <w:t xml:space="preserve">6,647 </w:t>
            </w:r>
          </w:p>
        </w:tc>
        <w:tc>
          <w:tcPr>
            <w:tcW w:w="1471" w:type="dxa"/>
            <w:shd w:val="clear" w:color="auto" w:fill="auto"/>
            <w:noWrap/>
            <w:vAlign w:val="bottom"/>
          </w:tcPr>
          <w:p w14:paraId="0BE3031E" w14:textId="74BA337B" w:rsidR="001F200E" w:rsidRPr="0030791F" w:rsidRDefault="001F200E" w:rsidP="001F200E">
            <w:pPr>
              <w:jc w:val="right"/>
              <w:rPr>
                <w:rFonts w:asciiTheme="minorHAnsi" w:hAnsiTheme="minorHAnsi"/>
                <w:sz w:val="22"/>
              </w:rPr>
            </w:pPr>
            <w:r w:rsidRPr="0030791F">
              <w:rPr>
                <w:szCs w:val="23"/>
              </w:rPr>
              <w:t>68.5</w:t>
            </w:r>
          </w:p>
        </w:tc>
        <w:tc>
          <w:tcPr>
            <w:tcW w:w="1470" w:type="dxa"/>
            <w:shd w:val="clear" w:color="auto" w:fill="auto"/>
            <w:noWrap/>
            <w:vAlign w:val="bottom"/>
          </w:tcPr>
          <w:p w14:paraId="1EFB50F2" w14:textId="2655E554" w:rsidR="001F200E" w:rsidRPr="0030791F" w:rsidRDefault="001F200E" w:rsidP="001F200E">
            <w:pPr>
              <w:jc w:val="right"/>
              <w:rPr>
                <w:rFonts w:asciiTheme="minorHAnsi" w:hAnsiTheme="minorHAnsi"/>
                <w:sz w:val="22"/>
              </w:rPr>
            </w:pPr>
            <w:r w:rsidRPr="0030791F">
              <w:rPr>
                <w:szCs w:val="23"/>
              </w:rPr>
              <w:t xml:space="preserve">2,627 </w:t>
            </w:r>
          </w:p>
        </w:tc>
        <w:tc>
          <w:tcPr>
            <w:tcW w:w="1471" w:type="dxa"/>
            <w:shd w:val="clear" w:color="auto" w:fill="auto"/>
            <w:noWrap/>
            <w:vAlign w:val="bottom"/>
          </w:tcPr>
          <w:p w14:paraId="2A5D0C7D" w14:textId="484B93DE" w:rsidR="001F200E" w:rsidRPr="0030791F" w:rsidRDefault="001F200E" w:rsidP="001F200E">
            <w:pPr>
              <w:jc w:val="right"/>
              <w:rPr>
                <w:rFonts w:asciiTheme="minorHAnsi" w:hAnsiTheme="minorHAnsi"/>
                <w:sz w:val="22"/>
              </w:rPr>
            </w:pPr>
            <w:r w:rsidRPr="0030791F">
              <w:rPr>
                <w:szCs w:val="23"/>
              </w:rPr>
              <w:t>94.1</w:t>
            </w:r>
          </w:p>
        </w:tc>
        <w:tc>
          <w:tcPr>
            <w:tcW w:w="1471" w:type="dxa"/>
            <w:shd w:val="clear" w:color="auto" w:fill="auto"/>
            <w:noWrap/>
            <w:vAlign w:val="bottom"/>
          </w:tcPr>
          <w:p w14:paraId="4EB4D035" w14:textId="16748903" w:rsidR="001F200E" w:rsidRPr="0030791F" w:rsidRDefault="001F200E" w:rsidP="001F200E">
            <w:pPr>
              <w:jc w:val="right"/>
              <w:rPr>
                <w:rFonts w:asciiTheme="minorHAnsi" w:hAnsiTheme="minorHAnsi"/>
                <w:sz w:val="22"/>
              </w:rPr>
            </w:pPr>
            <w:r w:rsidRPr="0030791F">
              <w:rPr>
                <w:szCs w:val="23"/>
              </w:rPr>
              <w:t xml:space="preserve">10,791 </w:t>
            </w:r>
          </w:p>
        </w:tc>
        <w:tc>
          <w:tcPr>
            <w:tcW w:w="1470" w:type="dxa"/>
            <w:shd w:val="clear" w:color="auto" w:fill="auto"/>
            <w:noWrap/>
            <w:vAlign w:val="bottom"/>
          </w:tcPr>
          <w:p w14:paraId="09A44EF5" w14:textId="0FB8F802" w:rsidR="001F200E" w:rsidRPr="0030791F" w:rsidRDefault="001F200E" w:rsidP="001F200E">
            <w:pPr>
              <w:jc w:val="right"/>
              <w:rPr>
                <w:rFonts w:asciiTheme="minorHAnsi" w:hAnsiTheme="minorHAnsi"/>
                <w:sz w:val="22"/>
              </w:rPr>
            </w:pPr>
            <w:r w:rsidRPr="0030791F">
              <w:rPr>
                <w:szCs w:val="23"/>
              </w:rPr>
              <w:t>76.8</w:t>
            </w:r>
          </w:p>
        </w:tc>
        <w:tc>
          <w:tcPr>
            <w:tcW w:w="1471" w:type="dxa"/>
            <w:shd w:val="clear" w:color="auto" w:fill="auto"/>
            <w:noWrap/>
            <w:vAlign w:val="bottom"/>
          </w:tcPr>
          <w:p w14:paraId="7F75CE56" w14:textId="460F15E1" w:rsidR="001F200E" w:rsidRPr="0030791F" w:rsidRDefault="001F200E" w:rsidP="001F200E">
            <w:pPr>
              <w:jc w:val="right"/>
              <w:rPr>
                <w:rFonts w:asciiTheme="minorHAnsi" w:hAnsiTheme="minorHAnsi"/>
                <w:sz w:val="22"/>
              </w:rPr>
            </w:pPr>
            <w:r w:rsidRPr="0030791F">
              <w:rPr>
                <w:szCs w:val="23"/>
              </w:rPr>
              <w:t xml:space="preserve">102,159 </w:t>
            </w:r>
          </w:p>
        </w:tc>
        <w:tc>
          <w:tcPr>
            <w:tcW w:w="1474" w:type="dxa"/>
            <w:shd w:val="clear" w:color="auto" w:fill="auto"/>
            <w:noWrap/>
            <w:vAlign w:val="bottom"/>
          </w:tcPr>
          <w:p w14:paraId="6579C86E" w14:textId="4BC73892" w:rsidR="001F200E" w:rsidRPr="0030791F" w:rsidRDefault="001F200E" w:rsidP="001F200E">
            <w:pPr>
              <w:jc w:val="right"/>
              <w:rPr>
                <w:rFonts w:asciiTheme="minorHAnsi" w:hAnsiTheme="minorHAnsi"/>
                <w:sz w:val="22"/>
              </w:rPr>
            </w:pPr>
            <w:r w:rsidRPr="0030791F">
              <w:rPr>
                <w:szCs w:val="23"/>
              </w:rPr>
              <w:t>90.9</w:t>
            </w:r>
          </w:p>
        </w:tc>
      </w:tr>
      <w:tr w:rsidR="001F200E" w:rsidRPr="0030791F" w14:paraId="28CFD74A" w14:textId="77777777" w:rsidTr="00242880">
        <w:trPr>
          <w:trHeight w:val="301"/>
        </w:trPr>
        <w:tc>
          <w:tcPr>
            <w:tcW w:w="2120" w:type="dxa"/>
            <w:shd w:val="clear" w:color="auto" w:fill="auto"/>
            <w:noWrap/>
            <w:vAlign w:val="bottom"/>
            <w:hideMark/>
          </w:tcPr>
          <w:p w14:paraId="1D63EB63"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Capital &amp; Coast</w:t>
            </w:r>
          </w:p>
        </w:tc>
        <w:tc>
          <w:tcPr>
            <w:tcW w:w="1469" w:type="dxa"/>
            <w:shd w:val="clear" w:color="auto" w:fill="auto"/>
            <w:noWrap/>
            <w:vAlign w:val="bottom"/>
          </w:tcPr>
          <w:p w14:paraId="1D49FD46" w14:textId="34D21F18" w:rsidR="001F200E" w:rsidRPr="0030791F" w:rsidRDefault="001F200E" w:rsidP="001F200E">
            <w:pPr>
              <w:jc w:val="right"/>
              <w:rPr>
                <w:rFonts w:asciiTheme="minorHAnsi" w:hAnsiTheme="minorHAnsi"/>
                <w:sz w:val="22"/>
              </w:rPr>
            </w:pPr>
            <w:r w:rsidRPr="0030791F">
              <w:rPr>
                <w:szCs w:val="23"/>
              </w:rPr>
              <w:t xml:space="preserve">5,994 </w:t>
            </w:r>
          </w:p>
        </w:tc>
        <w:tc>
          <w:tcPr>
            <w:tcW w:w="1471" w:type="dxa"/>
            <w:shd w:val="clear" w:color="auto" w:fill="auto"/>
            <w:noWrap/>
            <w:vAlign w:val="bottom"/>
          </w:tcPr>
          <w:p w14:paraId="3A8624C5" w14:textId="7BFF9E54" w:rsidR="001F200E" w:rsidRPr="0030791F" w:rsidRDefault="001F200E" w:rsidP="001F200E">
            <w:pPr>
              <w:jc w:val="right"/>
              <w:rPr>
                <w:rFonts w:asciiTheme="minorHAnsi" w:hAnsiTheme="minorHAnsi"/>
                <w:sz w:val="22"/>
              </w:rPr>
            </w:pPr>
            <w:r w:rsidRPr="0030791F">
              <w:rPr>
                <w:szCs w:val="23"/>
              </w:rPr>
              <w:t>74.8</w:t>
            </w:r>
          </w:p>
        </w:tc>
        <w:tc>
          <w:tcPr>
            <w:tcW w:w="1470" w:type="dxa"/>
            <w:shd w:val="clear" w:color="auto" w:fill="auto"/>
            <w:noWrap/>
            <w:vAlign w:val="bottom"/>
          </w:tcPr>
          <w:p w14:paraId="473D7833" w14:textId="1869E8B7" w:rsidR="001F200E" w:rsidRPr="0030791F" w:rsidRDefault="001F200E" w:rsidP="001F200E">
            <w:pPr>
              <w:jc w:val="right"/>
              <w:rPr>
                <w:rFonts w:asciiTheme="minorHAnsi" w:hAnsiTheme="minorHAnsi"/>
                <w:sz w:val="22"/>
              </w:rPr>
            </w:pPr>
            <w:r w:rsidRPr="0030791F">
              <w:rPr>
                <w:szCs w:val="23"/>
              </w:rPr>
              <w:t xml:space="preserve">4,308 </w:t>
            </w:r>
          </w:p>
        </w:tc>
        <w:tc>
          <w:tcPr>
            <w:tcW w:w="1471" w:type="dxa"/>
            <w:shd w:val="clear" w:color="auto" w:fill="auto"/>
            <w:noWrap/>
            <w:vAlign w:val="bottom"/>
          </w:tcPr>
          <w:p w14:paraId="1C39262E" w14:textId="3211730C" w:rsidR="001F200E" w:rsidRPr="0030791F" w:rsidRDefault="001F200E" w:rsidP="001F200E">
            <w:pPr>
              <w:jc w:val="right"/>
              <w:rPr>
                <w:rFonts w:asciiTheme="minorHAnsi" w:hAnsiTheme="minorHAnsi"/>
                <w:sz w:val="22"/>
              </w:rPr>
            </w:pPr>
            <w:r w:rsidRPr="0030791F">
              <w:rPr>
                <w:szCs w:val="23"/>
              </w:rPr>
              <w:t>82.7</w:t>
            </w:r>
          </w:p>
        </w:tc>
        <w:tc>
          <w:tcPr>
            <w:tcW w:w="1471" w:type="dxa"/>
            <w:shd w:val="clear" w:color="auto" w:fill="auto"/>
            <w:noWrap/>
            <w:vAlign w:val="bottom"/>
          </w:tcPr>
          <w:p w14:paraId="577A6A88" w14:textId="62776089" w:rsidR="001F200E" w:rsidRPr="0030791F" w:rsidRDefault="001F200E" w:rsidP="001F200E">
            <w:pPr>
              <w:jc w:val="right"/>
              <w:rPr>
                <w:rFonts w:asciiTheme="minorHAnsi" w:hAnsiTheme="minorHAnsi"/>
                <w:sz w:val="22"/>
              </w:rPr>
            </w:pPr>
            <w:r w:rsidRPr="0030791F">
              <w:rPr>
                <w:szCs w:val="23"/>
              </w:rPr>
              <w:t xml:space="preserve">9,356 </w:t>
            </w:r>
          </w:p>
        </w:tc>
        <w:tc>
          <w:tcPr>
            <w:tcW w:w="1470" w:type="dxa"/>
            <w:shd w:val="clear" w:color="auto" w:fill="auto"/>
            <w:noWrap/>
            <w:vAlign w:val="bottom"/>
          </w:tcPr>
          <w:p w14:paraId="0E55C99D" w14:textId="18BF450F" w:rsidR="001F200E" w:rsidRPr="0030791F" w:rsidRDefault="001F200E" w:rsidP="001F200E">
            <w:pPr>
              <w:jc w:val="right"/>
              <w:rPr>
                <w:rFonts w:asciiTheme="minorHAnsi" w:hAnsiTheme="minorHAnsi"/>
                <w:sz w:val="22"/>
              </w:rPr>
            </w:pPr>
            <w:r w:rsidRPr="0030791F">
              <w:rPr>
                <w:szCs w:val="23"/>
              </w:rPr>
              <w:t>78.6</w:t>
            </w:r>
          </w:p>
        </w:tc>
        <w:tc>
          <w:tcPr>
            <w:tcW w:w="1471" w:type="dxa"/>
            <w:shd w:val="clear" w:color="auto" w:fill="auto"/>
            <w:noWrap/>
            <w:vAlign w:val="bottom"/>
          </w:tcPr>
          <w:p w14:paraId="0C243639" w14:textId="7CC90964" w:rsidR="001F200E" w:rsidRPr="0030791F" w:rsidRDefault="001F200E" w:rsidP="001F200E">
            <w:pPr>
              <w:jc w:val="right"/>
              <w:rPr>
                <w:rFonts w:asciiTheme="minorHAnsi" w:hAnsiTheme="minorHAnsi"/>
                <w:sz w:val="22"/>
              </w:rPr>
            </w:pPr>
            <w:r w:rsidRPr="0030791F">
              <w:rPr>
                <w:szCs w:val="23"/>
              </w:rPr>
              <w:t xml:space="preserve">57,506 </w:t>
            </w:r>
          </w:p>
        </w:tc>
        <w:tc>
          <w:tcPr>
            <w:tcW w:w="1474" w:type="dxa"/>
            <w:shd w:val="clear" w:color="auto" w:fill="auto"/>
            <w:noWrap/>
            <w:vAlign w:val="bottom"/>
          </w:tcPr>
          <w:p w14:paraId="6440E64C" w14:textId="477A4354" w:rsidR="001F200E" w:rsidRPr="0030791F" w:rsidRDefault="001F200E" w:rsidP="001F200E">
            <w:pPr>
              <w:jc w:val="right"/>
              <w:rPr>
                <w:rFonts w:asciiTheme="minorHAnsi" w:hAnsiTheme="minorHAnsi"/>
                <w:sz w:val="22"/>
              </w:rPr>
            </w:pPr>
            <w:r w:rsidRPr="0030791F">
              <w:rPr>
                <w:szCs w:val="23"/>
              </w:rPr>
              <w:t>102.5</w:t>
            </w:r>
          </w:p>
        </w:tc>
      </w:tr>
      <w:tr w:rsidR="001F200E" w:rsidRPr="0030791F" w14:paraId="0AF4D4FA" w14:textId="77777777" w:rsidTr="00242880">
        <w:trPr>
          <w:trHeight w:val="301"/>
        </w:trPr>
        <w:tc>
          <w:tcPr>
            <w:tcW w:w="2120" w:type="dxa"/>
            <w:shd w:val="clear" w:color="auto" w:fill="auto"/>
            <w:noWrap/>
            <w:vAlign w:val="bottom"/>
            <w:hideMark/>
          </w:tcPr>
          <w:p w14:paraId="4882F804"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Counties Manukau</w:t>
            </w:r>
          </w:p>
        </w:tc>
        <w:tc>
          <w:tcPr>
            <w:tcW w:w="1469" w:type="dxa"/>
            <w:shd w:val="clear" w:color="auto" w:fill="auto"/>
            <w:noWrap/>
            <w:vAlign w:val="bottom"/>
          </w:tcPr>
          <w:p w14:paraId="63718BE4" w14:textId="1A4835E7" w:rsidR="001F200E" w:rsidRPr="0030791F" w:rsidRDefault="001F200E" w:rsidP="001F200E">
            <w:pPr>
              <w:jc w:val="right"/>
              <w:rPr>
                <w:rFonts w:asciiTheme="minorHAnsi" w:hAnsiTheme="minorHAnsi"/>
                <w:sz w:val="22"/>
              </w:rPr>
            </w:pPr>
            <w:r w:rsidRPr="0030791F">
              <w:rPr>
                <w:szCs w:val="23"/>
              </w:rPr>
              <w:t xml:space="preserve">14,889 </w:t>
            </w:r>
          </w:p>
        </w:tc>
        <w:tc>
          <w:tcPr>
            <w:tcW w:w="1471" w:type="dxa"/>
            <w:shd w:val="clear" w:color="auto" w:fill="auto"/>
            <w:noWrap/>
            <w:vAlign w:val="bottom"/>
          </w:tcPr>
          <w:p w14:paraId="16108CE3" w14:textId="5F48B203" w:rsidR="001F200E" w:rsidRPr="0030791F" w:rsidRDefault="001F200E" w:rsidP="001F200E">
            <w:pPr>
              <w:jc w:val="right"/>
              <w:rPr>
                <w:rFonts w:asciiTheme="minorHAnsi" w:hAnsiTheme="minorHAnsi"/>
                <w:sz w:val="22"/>
              </w:rPr>
            </w:pPr>
            <w:r w:rsidRPr="0030791F">
              <w:rPr>
                <w:szCs w:val="23"/>
              </w:rPr>
              <w:t>80.9</w:t>
            </w:r>
          </w:p>
        </w:tc>
        <w:tc>
          <w:tcPr>
            <w:tcW w:w="1470" w:type="dxa"/>
            <w:shd w:val="clear" w:color="auto" w:fill="auto"/>
            <w:noWrap/>
            <w:vAlign w:val="bottom"/>
          </w:tcPr>
          <w:p w14:paraId="13F998E4" w14:textId="02E207CB" w:rsidR="001F200E" w:rsidRPr="0030791F" w:rsidRDefault="001F200E" w:rsidP="001F200E">
            <w:pPr>
              <w:jc w:val="right"/>
              <w:rPr>
                <w:rFonts w:asciiTheme="minorHAnsi" w:hAnsiTheme="minorHAnsi"/>
                <w:sz w:val="22"/>
              </w:rPr>
            </w:pPr>
            <w:r w:rsidRPr="0030791F">
              <w:rPr>
                <w:szCs w:val="23"/>
              </w:rPr>
              <w:t xml:space="preserve">25,044 </w:t>
            </w:r>
          </w:p>
        </w:tc>
        <w:tc>
          <w:tcPr>
            <w:tcW w:w="1471" w:type="dxa"/>
            <w:shd w:val="clear" w:color="auto" w:fill="auto"/>
            <w:noWrap/>
            <w:vAlign w:val="bottom"/>
          </w:tcPr>
          <w:p w14:paraId="696B0DAF" w14:textId="34519D09" w:rsidR="001F200E" w:rsidRPr="0030791F" w:rsidRDefault="001F200E" w:rsidP="001F200E">
            <w:pPr>
              <w:jc w:val="right"/>
              <w:rPr>
                <w:rFonts w:asciiTheme="minorHAnsi" w:hAnsiTheme="minorHAnsi"/>
                <w:sz w:val="22"/>
              </w:rPr>
            </w:pPr>
            <w:r w:rsidRPr="0030791F">
              <w:rPr>
                <w:szCs w:val="23"/>
              </w:rPr>
              <w:t>96.0</w:t>
            </w:r>
          </w:p>
        </w:tc>
        <w:tc>
          <w:tcPr>
            <w:tcW w:w="1471" w:type="dxa"/>
            <w:shd w:val="clear" w:color="auto" w:fill="auto"/>
            <w:noWrap/>
            <w:vAlign w:val="bottom"/>
          </w:tcPr>
          <w:p w14:paraId="4AF8EEE1" w14:textId="3A023525" w:rsidR="001F200E" w:rsidRPr="0030791F" w:rsidRDefault="001F200E" w:rsidP="001F200E">
            <w:pPr>
              <w:jc w:val="right"/>
              <w:rPr>
                <w:rFonts w:asciiTheme="minorHAnsi" w:hAnsiTheme="minorHAnsi"/>
                <w:sz w:val="22"/>
              </w:rPr>
            </w:pPr>
            <w:r w:rsidRPr="0030791F">
              <w:rPr>
                <w:szCs w:val="23"/>
              </w:rPr>
              <w:t xml:space="preserve">29,862 </w:t>
            </w:r>
          </w:p>
        </w:tc>
        <w:tc>
          <w:tcPr>
            <w:tcW w:w="1470" w:type="dxa"/>
            <w:shd w:val="clear" w:color="auto" w:fill="auto"/>
            <w:noWrap/>
            <w:vAlign w:val="bottom"/>
          </w:tcPr>
          <w:p w14:paraId="4AF114B0" w14:textId="01BD92E1" w:rsidR="001F200E" w:rsidRPr="0030791F" w:rsidRDefault="001F200E" w:rsidP="001F200E">
            <w:pPr>
              <w:jc w:val="right"/>
              <w:rPr>
                <w:rFonts w:asciiTheme="minorHAnsi" w:hAnsiTheme="minorHAnsi"/>
                <w:sz w:val="22"/>
              </w:rPr>
            </w:pPr>
            <w:r w:rsidRPr="0030791F">
              <w:rPr>
                <w:szCs w:val="23"/>
              </w:rPr>
              <w:t>78.6</w:t>
            </w:r>
          </w:p>
        </w:tc>
        <w:tc>
          <w:tcPr>
            <w:tcW w:w="1471" w:type="dxa"/>
            <w:shd w:val="clear" w:color="auto" w:fill="auto"/>
            <w:noWrap/>
            <w:vAlign w:val="bottom"/>
          </w:tcPr>
          <w:p w14:paraId="1DB393CF" w14:textId="60B86B52" w:rsidR="001F200E" w:rsidRPr="0030791F" w:rsidRDefault="001F200E" w:rsidP="001F200E">
            <w:pPr>
              <w:jc w:val="right"/>
              <w:rPr>
                <w:rFonts w:asciiTheme="minorHAnsi" w:hAnsiTheme="minorHAnsi"/>
                <w:sz w:val="22"/>
              </w:rPr>
            </w:pPr>
            <w:r w:rsidRPr="0030791F">
              <w:rPr>
                <w:szCs w:val="23"/>
              </w:rPr>
              <w:t xml:space="preserve">50,022 </w:t>
            </w:r>
          </w:p>
        </w:tc>
        <w:tc>
          <w:tcPr>
            <w:tcW w:w="1474" w:type="dxa"/>
            <w:shd w:val="clear" w:color="auto" w:fill="auto"/>
            <w:noWrap/>
            <w:vAlign w:val="bottom"/>
          </w:tcPr>
          <w:p w14:paraId="0D3A26F2" w14:textId="1DFA21BA" w:rsidR="001F200E" w:rsidRPr="0030791F" w:rsidRDefault="001F200E" w:rsidP="001F200E">
            <w:pPr>
              <w:jc w:val="right"/>
              <w:rPr>
                <w:rFonts w:asciiTheme="minorHAnsi" w:hAnsiTheme="minorHAnsi"/>
                <w:sz w:val="22"/>
              </w:rPr>
            </w:pPr>
            <w:r w:rsidRPr="0030791F">
              <w:rPr>
                <w:szCs w:val="23"/>
              </w:rPr>
              <w:t>91.4</w:t>
            </w:r>
          </w:p>
        </w:tc>
      </w:tr>
      <w:tr w:rsidR="001F200E" w:rsidRPr="0030791F" w14:paraId="01A2EB36" w14:textId="77777777" w:rsidTr="00242880">
        <w:trPr>
          <w:trHeight w:val="301"/>
        </w:trPr>
        <w:tc>
          <w:tcPr>
            <w:tcW w:w="2120" w:type="dxa"/>
            <w:shd w:val="clear" w:color="auto" w:fill="auto"/>
            <w:noWrap/>
            <w:vAlign w:val="bottom"/>
            <w:hideMark/>
          </w:tcPr>
          <w:p w14:paraId="6D9B4419"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Hawke's Bay</w:t>
            </w:r>
          </w:p>
        </w:tc>
        <w:tc>
          <w:tcPr>
            <w:tcW w:w="1469" w:type="dxa"/>
            <w:shd w:val="clear" w:color="auto" w:fill="auto"/>
            <w:noWrap/>
            <w:vAlign w:val="bottom"/>
          </w:tcPr>
          <w:p w14:paraId="789065A5" w14:textId="1FECAD7F" w:rsidR="001F200E" w:rsidRPr="0030791F" w:rsidRDefault="001F200E" w:rsidP="001F200E">
            <w:pPr>
              <w:jc w:val="right"/>
              <w:rPr>
                <w:rFonts w:asciiTheme="minorHAnsi" w:hAnsiTheme="minorHAnsi"/>
                <w:sz w:val="22"/>
              </w:rPr>
            </w:pPr>
            <w:r w:rsidRPr="0030791F">
              <w:rPr>
                <w:szCs w:val="23"/>
              </w:rPr>
              <w:t xml:space="preserve">8,251 </w:t>
            </w:r>
          </w:p>
        </w:tc>
        <w:tc>
          <w:tcPr>
            <w:tcW w:w="1471" w:type="dxa"/>
            <w:shd w:val="clear" w:color="auto" w:fill="auto"/>
            <w:noWrap/>
            <w:vAlign w:val="bottom"/>
          </w:tcPr>
          <w:p w14:paraId="569860CD" w14:textId="55C89B35" w:rsidR="001F200E" w:rsidRPr="0030791F" w:rsidRDefault="001F200E" w:rsidP="001F200E">
            <w:pPr>
              <w:jc w:val="right"/>
              <w:rPr>
                <w:rFonts w:asciiTheme="minorHAnsi" w:hAnsiTheme="minorHAnsi"/>
                <w:sz w:val="22"/>
              </w:rPr>
            </w:pPr>
            <w:r w:rsidRPr="0030791F">
              <w:rPr>
                <w:szCs w:val="23"/>
              </w:rPr>
              <w:t>91.0</w:t>
            </w:r>
          </w:p>
        </w:tc>
        <w:tc>
          <w:tcPr>
            <w:tcW w:w="1470" w:type="dxa"/>
            <w:shd w:val="clear" w:color="auto" w:fill="auto"/>
            <w:noWrap/>
            <w:vAlign w:val="bottom"/>
          </w:tcPr>
          <w:p w14:paraId="2EC68E09" w14:textId="0BF71154" w:rsidR="001F200E" w:rsidRPr="0030791F" w:rsidRDefault="001F200E" w:rsidP="001F200E">
            <w:pPr>
              <w:jc w:val="right"/>
              <w:rPr>
                <w:rFonts w:asciiTheme="minorHAnsi" w:hAnsiTheme="minorHAnsi"/>
                <w:sz w:val="22"/>
              </w:rPr>
            </w:pPr>
            <w:r w:rsidRPr="0030791F">
              <w:rPr>
                <w:szCs w:val="23"/>
              </w:rPr>
              <w:t xml:space="preserve">1,076 </w:t>
            </w:r>
          </w:p>
        </w:tc>
        <w:tc>
          <w:tcPr>
            <w:tcW w:w="1471" w:type="dxa"/>
            <w:shd w:val="clear" w:color="auto" w:fill="auto"/>
            <w:noWrap/>
            <w:vAlign w:val="bottom"/>
          </w:tcPr>
          <w:p w14:paraId="1243C8E3" w14:textId="20608B86" w:rsidR="001F200E" w:rsidRPr="0030791F" w:rsidRDefault="001F200E" w:rsidP="001F200E">
            <w:pPr>
              <w:jc w:val="right"/>
              <w:rPr>
                <w:rFonts w:asciiTheme="minorHAnsi" w:hAnsiTheme="minorHAnsi"/>
                <w:sz w:val="22"/>
              </w:rPr>
            </w:pPr>
            <w:r w:rsidRPr="0030791F">
              <w:rPr>
                <w:szCs w:val="23"/>
              </w:rPr>
              <w:t>88.1</w:t>
            </w:r>
          </w:p>
        </w:tc>
        <w:tc>
          <w:tcPr>
            <w:tcW w:w="1471" w:type="dxa"/>
            <w:shd w:val="clear" w:color="auto" w:fill="auto"/>
            <w:noWrap/>
            <w:vAlign w:val="bottom"/>
          </w:tcPr>
          <w:p w14:paraId="4D7E693B" w14:textId="32D55C83" w:rsidR="001F200E" w:rsidRPr="0030791F" w:rsidRDefault="001F200E" w:rsidP="001F200E">
            <w:pPr>
              <w:jc w:val="right"/>
              <w:rPr>
                <w:rFonts w:asciiTheme="minorHAnsi" w:hAnsiTheme="minorHAnsi"/>
                <w:sz w:val="22"/>
              </w:rPr>
            </w:pPr>
            <w:r w:rsidRPr="0030791F">
              <w:rPr>
                <w:szCs w:val="23"/>
              </w:rPr>
              <w:t xml:space="preserve">1,522 </w:t>
            </w:r>
          </w:p>
        </w:tc>
        <w:tc>
          <w:tcPr>
            <w:tcW w:w="1470" w:type="dxa"/>
            <w:shd w:val="clear" w:color="auto" w:fill="auto"/>
            <w:noWrap/>
            <w:vAlign w:val="bottom"/>
          </w:tcPr>
          <w:p w14:paraId="0597E231" w14:textId="3E4AD658" w:rsidR="001F200E" w:rsidRPr="0030791F" w:rsidRDefault="001F200E" w:rsidP="001F200E">
            <w:pPr>
              <w:jc w:val="right"/>
              <w:rPr>
                <w:rFonts w:asciiTheme="minorHAnsi" w:hAnsiTheme="minorHAnsi"/>
                <w:sz w:val="22"/>
              </w:rPr>
            </w:pPr>
            <w:r w:rsidRPr="0030791F">
              <w:rPr>
                <w:szCs w:val="23"/>
              </w:rPr>
              <w:t>80.0</w:t>
            </w:r>
          </w:p>
        </w:tc>
        <w:tc>
          <w:tcPr>
            <w:tcW w:w="1471" w:type="dxa"/>
            <w:shd w:val="clear" w:color="auto" w:fill="auto"/>
            <w:noWrap/>
            <w:vAlign w:val="bottom"/>
          </w:tcPr>
          <w:p w14:paraId="2ECD188A" w14:textId="580DD61E" w:rsidR="001F200E" w:rsidRPr="0030791F" w:rsidRDefault="001F200E" w:rsidP="001F200E">
            <w:pPr>
              <w:jc w:val="right"/>
              <w:rPr>
                <w:rFonts w:asciiTheme="minorHAnsi" w:hAnsiTheme="minorHAnsi"/>
                <w:sz w:val="22"/>
              </w:rPr>
            </w:pPr>
            <w:r w:rsidRPr="0030791F">
              <w:rPr>
                <w:szCs w:val="23"/>
              </w:rPr>
              <w:t xml:space="preserve">26,055 </w:t>
            </w:r>
          </w:p>
        </w:tc>
        <w:tc>
          <w:tcPr>
            <w:tcW w:w="1474" w:type="dxa"/>
            <w:shd w:val="clear" w:color="auto" w:fill="auto"/>
            <w:noWrap/>
            <w:vAlign w:val="bottom"/>
          </w:tcPr>
          <w:p w14:paraId="0D333C74" w14:textId="25DC292C" w:rsidR="001F200E" w:rsidRPr="0030791F" w:rsidRDefault="001F200E" w:rsidP="001F200E">
            <w:pPr>
              <w:jc w:val="right"/>
              <w:rPr>
                <w:rFonts w:asciiTheme="minorHAnsi" w:hAnsiTheme="minorHAnsi"/>
                <w:sz w:val="22"/>
              </w:rPr>
            </w:pPr>
            <w:r w:rsidRPr="0030791F">
              <w:rPr>
                <w:szCs w:val="23"/>
              </w:rPr>
              <w:t>91.4</w:t>
            </w:r>
          </w:p>
        </w:tc>
      </w:tr>
      <w:tr w:rsidR="001F200E" w:rsidRPr="0030791F" w14:paraId="7D8A68D0" w14:textId="77777777" w:rsidTr="00242880">
        <w:trPr>
          <w:trHeight w:val="301"/>
        </w:trPr>
        <w:tc>
          <w:tcPr>
            <w:tcW w:w="2120" w:type="dxa"/>
            <w:shd w:val="clear" w:color="auto" w:fill="auto"/>
            <w:noWrap/>
            <w:vAlign w:val="bottom"/>
            <w:hideMark/>
          </w:tcPr>
          <w:p w14:paraId="62262B84"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Hutt Valley</w:t>
            </w:r>
          </w:p>
        </w:tc>
        <w:tc>
          <w:tcPr>
            <w:tcW w:w="1469" w:type="dxa"/>
            <w:shd w:val="clear" w:color="auto" w:fill="auto"/>
            <w:noWrap/>
            <w:vAlign w:val="bottom"/>
          </w:tcPr>
          <w:p w14:paraId="6D6049EF" w14:textId="0A244285" w:rsidR="001F200E" w:rsidRPr="0030791F" w:rsidRDefault="001F200E" w:rsidP="001F200E">
            <w:pPr>
              <w:jc w:val="right"/>
              <w:rPr>
                <w:rFonts w:asciiTheme="minorHAnsi" w:hAnsiTheme="minorHAnsi"/>
                <w:sz w:val="22"/>
              </w:rPr>
            </w:pPr>
            <w:r w:rsidRPr="0030791F">
              <w:rPr>
                <w:szCs w:val="23"/>
              </w:rPr>
              <w:t xml:space="preserve">4,658 </w:t>
            </w:r>
          </w:p>
        </w:tc>
        <w:tc>
          <w:tcPr>
            <w:tcW w:w="1471" w:type="dxa"/>
            <w:shd w:val="clear" w:color="auto" w:fill="auto"/>
            <w:noWrap/>
            <w:vAlign w:val="bottom"/>
          </w:tcPr>
          <w:p w14:paraId="2201391B" w14:textId="2C18B15F" w:rsidR="001F200E" w:rsidRPr="0030791F" w:rsidRDefault="001F200E" w:rsidP="001F200E">
            <w:pPr>
              <w:jc w:val="right"/>
              <w:rPr>
                <w:rFonts w:asciiTheme="minorHAnsi" w:hAnsiTheme="minorHAnsi"/>
                <w:sz w:val="22"/>
              </w:rPr>
            </w:pPr>
            <w:r w:rsidRPr="0030791F">
              <w:rPr>
                <w:szCs w:val="23"/>
              </w:rPr>
              <w:t>85.0</w:t>
            </w:r>
          </w:p>
        </w:tc>
        <w:tc>
          <w:tcPr>
            <w:tcW w:w="1470" w:type="dxa"/>
            <w:shd w:val="clear" w:color="auto" w:fill="auto"/>
            <w:noWrap/>
            <w:vAlign w:val="bottom"/>
          </w:tcPr>
          <w:p w14:paraId="23F88E36" w14:textId="4A59672C" w:rsidR="001F200E" w:rsidRPr="0030791F" w:rsidRDefault="001F200E" w:rsidP="001F200E">
            <w:pPr>
              <w:jc w:val="right"/>
              <w:rPr>
                <w:rFonts w:asciiTheme="minorHAnsi" w:hAnsiTheme="minorHAnsi"/>
                <w:sz w:val="22"/>
              </w:rPr>
            </w:pPr>
            <w:r w:rsidRPr="0030791F">
              <w:rPr>
                <w:szCs w:val="23"/>
              </w:rPr>
              <w:t xml:space="preserve">2,303 </w:t>
            </w:r>
          </w:p>
        </w:tc>
        <w:tc>
          <w:tcPr>
            <w:tcW w:w="1471" w:type="dxa"/>
            <w:shd w:val="clear" w:color="auto" w:fill="auto"/>
            <w:noWrap/>
            <w:vAlign w:val="bottom"/>
          </w:tcPr>
          <w:p w14:paraId="11747973" w14:textId="62D7DEC5" w:rsidR="001F200E" w:rsidRPr="0030791F" w:rsidRDefault="001F200E" w:rsidP="001F200E">
            <w:pPr>
              <w:jc w:val="right"/>
              <w:rPr>
                <w:rFonts w:asciiTheme="minorHAnsi" w:hAnsiTheme="minorHAnsi"/>
                <w:sz w:val="22"/>
              </w:rPr>
            </w:pPr>
            <w:r w:rsidRPr="0030791F">
              <w:rPr>
                <w:szCs w:val="23"/>
              </w:rPr>
              <w:t>86.4</w:t>
            </w:r>
          </w:p>
        </w:tc>
        <w:tc>
          <w:tcPr>
            <w:tcW w:w="1471" w:type="dxa"/>
            <w:shd w:val="clear" w:color="auto" w:fill="auto"/>
            <w:noWrap/>
            <w:vAlign w:val="bottom"/>
          </w:tcPr>
          <w:p w14:paraId="3C63DD5C" w14:textId="62EC76B2" w:rsidR="001F200E" w:rsidRPr="0030791F" w:rsidRDefault="001F200E" w:rsidP="001F200E">
            <w:pPr>
              <w:jc w:val="right"/>
              <w:rPr>
                <w:rFonts w:asciiTheme="minorHAnsi" w:hAnsiTheme="minorHAnsi"/>
                <w:sz w:val="22"/>
              </w:rPr>
            </w:pPr>
            <w:r w:rsidRPr="0030791F">
              <w:rPr>
                <w:szCs w:val="23"/>
              </w:rPr>
              <w:t xml:space="preserve">4,156 </w:t>
            </w:r>
          </w:p>
        </w:tc>
        <w:tc>
          <w:tcPr>
            <w:tcW w:w="1470" w:type="dxa"/>
            <w:shd w:val="clear" w:color="auto" w:fill="auto"/>
            <w:noWrap/>
            <w:vAlign w:val="bottom"/>
          </w:tcPr>
          <w:p w14:paraId="5E2FEF2E" w14:textId="249288FF" w:rsidR="001F200E" w:rsidRPr="0030791F" w:rsidRDefault="001F200E" w:rsidP="001F200E">
            <w:pPr>
              <w:jc w:val="right"/>
              <w:rPr>
                <w:rFonts w:asciiTheme="minorHAnsi" w:hAnsiTheme="minorHAnsi"/>
                <w:sz w:val="22"/>
              </w:rPr>
            </w:pPr>
            <w:r w:rsidRPr="0030791F">
              <w:rPr>
                <w:szCs w:val="23"/>
              </w:rPr>
              <w:t>91.9</w:t>
            </w:r>
          </w:p>
        </w:tc>
        <w:tc>
          <w:tcPr>
            <w:tcW w:w="1471" w:type="dxa"/>
            <w:shd w:val="clear" w:color="auto" w:fill="auto"/>
            <w:noWrap/>
            <w:vAlign w:val="bottom"/>
          </w:tcPr>
          <w:p w14:paraId="6FF7B2F7" w14:textId="249E5B8E" w:rsidR="001F200E" w:rsidRPr="0030791F" w:rsidRDefault="001F200E" w:rsidP="001F200E">
            <w:pPr>
              <w:jc w:val="right"/>
              <w:rPr>
                <w:rFonts w:asciiTheme="minorHAnsi" w:hAnsiTheme="minorHAnsi"/>
                <w:sz w:val="22"/>
              </w:rPr>
            </w:pPr>
            <w:r w:rsidRPr="0030791F">
              <w:rPr>
                <w:szCs w:val="23"/>
              </w:rPr>
              <w:t xml:space="preserve">24,095 </w:t>
            </w:r>
          </w:p>
        </w:tc>
        <w:tc>
          <w:tcPr>
            <w:tcW w:w="1474" w:type="dxa"/>
            <w:shd w:val="clear" w:color="auto" w:fill="auto"/>
            <w:noWrap/>
            <w:vAlign w:val="bottom"/>
          </w:tcPr>
          <w:p w14:paraId="0C99A638" w14:textId="6A2B23E9" w:rsidR="001F200E" w:rsidRPr="0030791F" w:rsidRDefault="001F200E" w:rsidP="001F200E">
            <w:pPr>
              <w:jc w:val="right"/>
              <w:rPr>
                <w:rFonts w:asciiTheme="minorHAnsi" w:hAnsiTheme="minorHAnsi"/>
                <w:sz w:val="22"/>
              </w:rPr>
            </w:pPr>
            <w:r w:rsidRPr="0030791F">
              <w:rPr>
                <w:szCs w:val="23"/>
              </w:rPr>
              <w:t>93.4</w:t>
            </w:r>
          </w:p>
        </w:tc>
      </w:tr>
      <w:tr w:rsidR="001F200E" w:rsidRPr="0030791F" w14:paraId="1C7D17D0" w14:textId="77777777" w:rsidTr="00242880">
        <w:trPr>
          <w:trHeight w:val="301"/>
        </w:trPr>
        <w:tc>
          <w:tcPr>
            <w:tcW w:w="2120" w:type="dxa"/>
            <w:shd w:val="clear" w:color="auto" w:fill="auto"/>
            <w:noWrap/>
            <w:vAlign w:val="bottom"/>
            <w:hideMark/>
          </w:tcPr>
          <w:p w14:paraId="41E3F5CA"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Lakes</w:t>
            </w:r>
          </w:p>
        </w:tc>
        <w:tc>
          <w:tcPr>
            <w:tcW w:w="1469" w:type="dxa"/>
            <w:shd w:val="clear" w:color="auto" w:fill="auto"/>
            <w:noWrap/>
            <w:vAlign w:val="bottom"/>
          </w:tcPr>
          <w:p w14:paraId="61591488" w14:textId="140D8CDF" w:rsidR="001F200E" w:rsidRPr="0030791F" w:rsidRDefault="001F200E" w:rsidP="001F200E">
            <w:pPr>
              <w:jc w:val="right"/>
              <w:rPr>
                <w:rFonts w:asciiTheme="minorHAnsi" w:hAnsiTheme="minorHAnsi"/>
                <w:sz w:val="22"/>
              </w:rPr>
            </w:pPr>
            <w:r w:rsidRPr="0030791F">
              <w:rPr>
                <w:szCs w:val="23"/>
              </w:rPr>
              <w:t xml:space="preserve">7,244 </w:t>
            </w:r>
          </w:p>
        </w:tc>
        <w:tc>
          <w:tcPr>
            <w:tcW w:w="1471" w:type="dxa"/>
            <w:shd w:val="clear" w:color="auto" w:fill="auto"/>
            <w:noWrap/>
            <w:vAlign w:val="bottom"/>
          </w:tcPr>
          <w:p w14:paraId="3175908E" w14:textId="66E1F7B7" w:rsidR="001F200E" w:rsidRPr="0030791F" w:rsidRDefault="001F200E" w:rsidP="001F200E">
            <w:pPr>
              <w:jc w:val="right"/>
              <w:rPr>
                <w:rFonts w:asciiTheme="minorHAnsi" w:hAnsiTheme="minorHAnsi"/>
                <w:sz w:val="22"/>
              </w:rPr>
            </w:pPr>
            <w:r w:rsidRPr="0030791F">
              <w:rPr>
                <w:szCs w:val="23"/>
              </w:rPr>
              <w:t>88.6</w:t>
            </w:r>
          </w:p>
        </w:tc>
        <w:tc>
          <w:tcPr>
            <w:tcW w:w="1470" w:type="dxa"/>
            <w:shd w:val="clear" w:color="auto" w:fill="auto"/>
            <w:noWrap/>
            <w:vAlign w:val="bottom"/>
          </w:tcPr>
          <w:p w14:paraId="063767B0" w14:textId="05E903DF" w:rsidR="001F200E" w:rsidRPr="0030791F" w:rsidRDefault="001F200E" w:rsidP="001F200E">
            <w:pPr>
              <w:jc w:val="right"/>
              <w:rPr>
                <w:rFonts w:asciiTheme="minorHAnsi" w:hAnsiTheme="minorHAnsi"/>
                <w:sz w:val="22"/>
              </w:rPr>
            </w:pPr>
            <w:r w:rsidRPr="0030791F">
              <w:rPr>
                <w:szCs w:val="23"/>
              </w:rPr>
              <w:t xml:space="preserve">510 </w:t>
            </w:r>
          </w:p>
        </w:tc>
        <w:tc>
          <w:tcPr>
            <w:tcW w:w="1471" w:type="dxa"/>
            <w:shd w:val="clear" w:color="auto" w:fill="auto"/>
            <w:noWrap/>
            <w:vAlign w:val="bottom"/>
          </w:tcPr>
          <w:p w14:paraId="16918516" w14:textId="57463410" w:rsidR="001F200E" w:rsidRPr="0030791F" w:rsidRDefault="001F200E" w:rsidP="001F200E">
            <w:pPr>
              <w:jc w:val="right"/>
              <w:rPr>
                <w:rFonts w:asciiTheme="minorHAnsi" w:hAnsiTheme="minorHAnsi"/>
                <w:sz w:val="22"/>
              </w:rPr>
            </w:pPr>
            <w:r w:rsidRPr="0030791F">
              <w:rPr>
                <w:szCs w:val="23"/>
              </w:rPr>
              <w:t>89.9</w:t>
            </w:r>
          </w:p>
        </w:tc>
        <w:tc>
          <w:tcPr>
            <w:tcW w:w="1471" w:type="dxa"/>
            <w:shd w:val="clear" w:color="auto" w:fill="auto"/>
            <w:noWrap/>
            <w:vAlign w:val="bottom"/>
          </w:tcPr>
          <w:p w14:paraId="67AB4EAB" w14:textId="3B48308A" w:rsidR="001F200E" w:rsidRPr="0030791F" w:rsidRDefault="001F200E" w:rsidP="001F200E">
            <w:pPr>
              <w:jc w:val="right"/>
              <w:rPr>
                <w:rFonts w:asciiTheme="minorHAnsi" w:hAnsiTheme="minorHAnsi"/>
                <w:sz w:val="22"/>
              </w:rPr>
            </w:pPr>
            <w:r w:rsidRPr="0030791F">
              <w:rPr>
                <w:szCs w:val="23"/>
              </w:rPr>
              <w:t xml:space="preserve">1,493 </w:t>
            </w:r>
          </w:p>
        </w:tc>
        <w:tc>
          <w:tcPr>
            <w:tcW w:w="1470" w:type="dxa"/>
            <w:shd w:val="clear" w:color="auto" w:fill="auto"/>
            <w:noWrap/>
            <w:vAlign w:val="bottom"/>
          </w:tcPr>
          <w:p w14:paraId="31F5E05F" w14:textId="5B7AF918" w:rsidR="001F200E" w:rsidRPr="0030791F" w:rsidRDefault="001F200E" w:rsidP="001F200E">
            <w:pPr>
              <w:jc w:val="right"/>
              <w:rPr>
                <w:rFonts w:asciiTheme="minorHAnsi" w:hAnsiTheme="minorHAnsi"/>
                <w:sz w:val="22"/>
              </w:rPr>
            </w:pPr>
            <w:r w:rsidRPr="0030791F">
              <w:rPr>
                <w:szCs w:val="23"/>
              </w:rPr>
              <w:t>70.2</w:t>
            </w:r>
          </w:p>
        </w:tc>
        <w:tc>
          <w:tcPr>
            <w:tcW w:w="1471" w:type="dxa"/>
            <w:shd w:val="clear" w:color="auto" w:fill="auto"/>
            <w:noWrap/>
            <w:vAlign w:val="bottom"/>
          </w:tcPr>
          <w:p w14:paraId="40AD65B8" w14:textId="17B2FB31" w:rsidR="001F200E" w:rsidRPr="0030791F" w:rsidRDefault="001F200E" w:rsidP="001F200E">
            <w:pPr>
              <w:jc w:val="right"/>
              <w:rPr>
                <w:rFonts w:asciiTheme="minorHAnsi" w:hAnsiTheme="minorHAnsi"/>
                <w:sz w:val="22"/>
              </w:rPr>
            </w:pPr>
            <w:r w:rsidRPr="0030791F">
              <w:rPr>
                <w:szCs w:val="23"/>
              </w:rPr>
              <w:t xml:space="preserve">15,643 </w:t>
            </w:r>
          </w:p>
        </w:tc>
        <w:tc>
          <w:tcPr>
            <w:tcW w:w="1474" w:type="dxa"/>
            <w:shd w:val="clear" w:color="auto" w:fill="auto"/>
            <w:noWrap/>
            <w:vAlign w:val="bottom"/>
          </w:tcPr>
          <w:p w14:paraId="57240914" w14:textId="485B48BD" w:rsidR="001F200E" w:rsidRPr="0030791F" w:rsidRDefault="001F200E" w:rsidP="001F200E">
            <w:pPr>
              <w:jc w:val="right"/>
              <w:rPr>
                <w:rFonts w:asciiTheme="minorHAnsi" w:hAnsiTheme="minorHAnsi"/>
                <w:sz w:val="22"/>
              </w:rPr>
            </w:pPr>
            <w:r w:rsidRPr="0030791F">
              <w:rPr>
                <w:szCs w:val="23"/>
              </w:rPr>
              <w:t>99.9</w:t>
            </w:r>
          </w:p>
        </w:tc>
      </w:tr>
      <w:tr w:rsidR="001F200E" w:rsidRPr="0030791F" w14:paraId="1FB71066" w14:textId="77777777" w:rsidTr="00242880">
        <w:trPr>
          <w:trHeight w:val="301"/>
        </w:trPr>
        <w:tc>
          <w:tcPr>
            <w:tcW w:w="2120" w:type="dxa"/>
            <w:shd w:val="clear" w:color="auto" w:fill="auto"/>
            <w:noWrap/>
            <w:vAlign w:val="bottom"/>
            <w:hideMark/>
          </w:tcPr>
          <w:p w14:paraId="06074E59"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Mid Central</w:t>
            </w:r>
          </w:p>
        </w:tc>
        <w:tc>
          <w:tcPr>
            <w:tcW w:w="1469" w:type="dxa"/>
            <w:shd w:val="clear" w:color="auto" w:fill="auto"/>
            <w:noWrap/>
            <w:vAlign w:val="bottom"/>
          </w:tcPr>
          <w:p w14:paraId="61556041" w14:textId="71024E81" w:rsidR="001F200E" w:rsidRPr="0030791F" w:rsidRDefault="001F200E" w:rsidP="001F200E">
            <w:pPr>
              <w:jc w:val="right"/>
              <w:rPr>
                <w:rFonts w:asciiTheme="minorHAnsi" w:hAnsiTheme="minorHAnsi"/>
                <w:sz w:val="22"/>
              </w:rPr>
            </w:pPr>
            <w:r w:rsidRPr="0030791F">
              <w:rPr>
                <w:szCs w:val="23"/>
              </w:rPr>
              <w:t xml:space="preserve">5,972 </w:t>
            </w:r>
          </w:p>
        </w:tc>
        <w:tc>
          <w:tcPr>
            <w:tcW w:w="1471" w:type="dxa"/>
            <w:shd w:val="clear" w:color="auto" w:fill="auto"/>
            <w:noWrap/>
            <w:vAlign w:val="bottom"/>
          </w:tcPr>
          <w:p w14:paraId="235A9919" w14:textId="008A8E86" w:rsidR="001F200E" w:rsidRPr="0030791F" w:rsidRDefault="001F200E" w:rsidP="001F200E">
            <w:pPr>
              <w:jc w:val="right"/>
              <w:rPr>
                <w:rFonts w:asciiTheme="minorHAnsi" w:hAnsiTheme="minorHAnsi"/>
                <w:sz w:val="22"/>
              </w:rPr>
            </w:pPr>
            <w:r w:rsidRPr="0030791F">
              <w:rPr>
                <w:szCs w:val="23"/>
              </w:rPr>
              <w:t>83.9</w:t>
            </w:r>
          </w:p>
        </w:tc>
        <w:tc>
          <w:tcPr>
            <w:tcW w:w="1470" w:type="dxa"/>
            <w:shd w:val="clear" w:color="auto" w:fill="auto"/>
            <w:noWrap/>
            <w:vAlign w:val="bottom"/>
          </w:tcPr>
          <w:p w14:paraId="65B014BE" w14:textId="5E8A4E45" w:rsidR="001F200E" w:rsidRPr="0030791F" w:rsidRDefault="001F200E" w:rsidP="001F200E">
            <w:pPr>
              <w:jc w:val="right"/>
              <w:rPr>
                <w:rFonts w:asciiTheme="minorHAnsi" w:hAnsiTheme="minorHAnsi"/>
                <w:sz w:val="22"/>
              </w:rPr>
            </w:pPr>
            <w:r w:rsidRPr="0030791F">
              <w:rPr>
                <w:szCs w:val="23"/>
              </w:rPr>
              <w:t xml:space="preserve">881 </w:t>
            </w:r>
          </w:p>
        </w:tc>
        <w:tc>
          <w:tcPr>
            <w:tcW w:w="1471" w:type="dxa"/>
            <w:shd w:val="clear" w:color="auto" w:fill="auto"/>
            <w:noWrap/>
            <w:vAlign w:val="bottom"/>
          </w:tcPr>
          <w:p w14:paraId="2F18B3DC" w14:textId="7AE9919E" w:rsidR="001F200E" w:rsidRPr="0030791F" w:rsidRDefault="001F200E" w:rsidP="001F200E">
            <w:pPr>
              <w:jc w:val="right"/>
              <w:rPr>
                <w:rFonts w:asciiTheme="minorHAnsi" w:hAnsiTheme="minorHAnsi"/>
                <w:sz w:val="22"/>
              </w:rPr>
            </w:pPr>
            <w:r w:rsidRPr="0030791F">
              <w:rPr>
                <w:szCs w:val="23"/>
              </w:rPr>
              <w:t>87.8</w:t>
            </w:r>
          </w:p>
        </w:tc>
        <w:tc>
          <w:tcPr>
            <w:tcW w:w="1471" w:type="dxa"/>
            <w:shd w:val="clear" w:color="auto" w:fill="auto"/>
            <w:noWrap/>
            <w:vAlign w:val="bottom"/>
          </w:tcPr>
          <w:p w14:paraId="61B8DBE8" w14:textId="6D845CEC" w:rsidR="001F200E" w:rsidRPr="0030791F" w:rsidRDefault="001F200E" w:rsidP="001F200E">
            <w:pPr>
              <w:jc w:val="right"/>
              <w:rPr>
                <w:rFonts w:asciiTheme="minorHAnsi" w:hAnsiTheme="minorHAnsi"/>
                <w:sz w:val="22"/>
              </w:rPr>
            </w:pPr>
            <w:r w:rsidRPr="0030791F">
              <w:rPr>
                <w:szCs w:val="23"/>
              </w:rPr>
              <w:t xml:space="preserve">2,356 </w:t>
            </w:r>
          </w:p>
        </w:tc>
        <w:tc>
          <w:tcPr>
            <w:tcW w:w="1470" w:type="dxa"/>
            <w:shd w:val="clear" w:color="auto" w:fill="auto"/>
            <w:noWrap/>
            <w:vAlign w:val="bottom"/>
          </w:tcPr>
          <w:p w14:paraId="0BD93D15" w14:textId="09EDB3C3" w:rsidR="001F200E" w:rsidRPr="0030791F" w:rsidRDefault="001F200E" w:rsidP="001F200E">
            <w:pPr>
              <w:jc w:val="right"/>
              <w:rPr>
                <w:rFonts w:asciiTheme="minorHAnsi" w:hAnsiTheme="minorHAnsi"/>
                <w:sz w:val="22"/>
              </w:rPr>
            </w:pPr>
            <w:r w:rsidRPr="0030791F">
              <w:rPr>
                <w:szCs w:val="23"/>
              </w:rPr>
              <w:t>72.1</w:t>
            </w:r>
          </w:p>
        </w:tc>
        <w:tc>
          <w:tcPr>
            <w:tcW w:w="1471" w:type="dxa"/>
            <w:shd w:val="clear" w:color="auto" w:fill="auto"/>
            <w:noWrap/>
            <w:vAlign w:val="bottom"/>
          </w:tcPr>
          <w:p w14:paraId="28091464" w14:textId="7F15F436" w:rsidR="001F200E" w:rsidRPr="0030791F" w:rsidRDefault="001F200E" w:rsidP="001F200E">
            <w:pPr>
              <w:jc w:val="right"/>
              <w:rPr>
                <w:rFonts w:asciiTheme="minorHAnsi" w:hAnsiTheme="minorHAnsi"/>
                <w:sz w:val="22"/>
              </w:rPr>
            </w:pPr>
            <w:r w:rsidRPr="0030791F">
              <w:rPr>
                <w:szCs w:val="23"/>
              </w:rPr>
              <w:t xml:space="preserve">28,681 </w:t>
            </w:r>
          </w:p>
        </w:tc>
        <w:tc>
          <w:tcPr>
            <w:tcW w:w="1474" w:type="dxa"/>
            <w:shd w:val="clear" w:color="auto" w:fill="auto"/>
            <w:noWrap/>
            <w:vAlign w:val="bottom"/>
          </w:tcPr>
          <w:p w14:paraId="7F5FF7EC" w14:textId="0846BA8D" w:rsidR="001F200E" w:rsidRPr="0030791F" w:rsidRDefault="001F200E" w:rsidP="001F200E">
            <w:pPr>
              <w:jc w:val="right"/>
              <w:rPr>
                <w:rFonts w:asciiTheme="minorHAnsi" w:hAnsiTheme="minorHAnsi"/>
                <w:sz w:val="22"/>
              </w:rPr>
            </w:pPr>
            <w:r w:rsidRPr="0030791F">
              <w:rPr>
                <w:szCs w:val="23"/>
              </w:rPr>
              <w:t>91.9</w:t>
            </w:r>
          </w:p>
        </w:tc>
      </w:tr>
      <w:tr w:rsidR="001F200E" w:rsidRPr="0030791F" w14:paraId="38E67F0D" w14:textId="77777777" w:rsidTr="00242880">
        <w:trPr>
          <w:trHeight w:val="301"/>
        </w:trPr>
        <w:tc>
          <w:tcPr>
            <w:tcW w:w="2120" w:type="dxa"/>
            <w:shd w:val="clear" w:color="auto" w:fill="auto"/>
            <w:noWrap/>
            <w:vAlign w:val="bottom"/>
            <w:hideMark/>
          </w:tcPr>
          <w:p w14:paraId="4CFCCFAD"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Nelson Marlborough</w:t>
            </w:r>
          </w:p>
        </w:tc>
        <w:tc>
          <w:tcPr>
            <w:tcW w:w="1469" w:type="dxa"/>
            <w:shd w:val="clear" w:color="auto" w:fill="auto"/>
            <w:noWrap/>
            <w:vAlign w:val="bottom"/>
          </w:tcPr>
          <w:p w14:paraId="19B809A6" w14:textId="770EC65B" w:rsidR="001F200E" w:rsidRPr="0030791F" w:rsidRDefault="001F200E" w:rsidP="001F200E">
            <w:pPr>
              <w:jc w:val="right"/>
              <w:rPr>
                <w:rFonts w:asciiTheme="minorHAnsi" w:hAnsiTheme="minorHAnsi"/>
                <w:sz w:val="22"/>
              </w:rPr>
            </w:pPr>
            <w:r w:rsidRPr="0030791F">
              <w:rPr>
                <w:szCs w:val="23"/>
              </w:rPr>
              <w:t xml:space="preserve">2,677 </w:t>
            </w:r>
          </w:p>
        </w:tc>
        <w:tc>
          <w:tcPr>
            <w:tcW w:w="1471" w:type="dxa"/>
            <w:shd w:val="clear" w:color="auto" w:fill="auto"/>
            <w:noWrap/>
            <w:vAlign w:val="bottom"/>
          </w:tcPr>
          <w:p w14:paraId="4456EB10" w14:textId="0CDC770A" w:rsidR="001F200E" w:rsidRPr="0030791F" w:rsidRDefault="001F200E" w:rsidP="001F200E">
            <w:pPr>
              <w:jc w:val="right"/>
              <w:rPr>
                <w:rFonts w:asciiTheme="minorHAnsi" w:hAnsiTheme="minorHAnsi"/>
                <w:sz w:val="22"/>
              </w:rPr>
            </w:pPr>
            <w:r w:rsidRPr="0030791F">
              <w:rPr>
                <w:szCs w:val="23"/>
              </w:rPr>
              <w:t>82.3</w:t>
            </w:r>
          </w:p>
        </w:tc>
        <w:tc>
          <w:tcPr>
            <w:tcW w:w="1470" w:type="dxa"/>
            <w:shd w:val="clear" w:color="auto" w:fill="auto"/>
            <w:noWrap/>
            <w:vAlign w:val="bottom"/>
          </w:tcPr>
          <w:p w14:paraId="5584A2C6" w14:textId="00CF765B" w:rsidR="001F200E" w:rsidRPr="0030791F" w:rsidRDefault="001F200E" w:rsidP="001F200E">
            <w:pPr>
              <w:jc w:val="right"/>
              <w:rPr>
                <w:rFonts w:asciiTheme="minorHAnsi" w:hAnsiTheme="minorHAnsi"/>
                <w:sz w:val="22"/>
              </w:rPr>
            </w:pPr>
            <w:r w:rsidRPr="0030791F">
              <w:rPr>
                <w:szCs w:val="23"/>
              </w:rPr>
              <w:t xml:space="preserve">416 </w:t>
            </w:r>
          </w:p>
        </w:tc>
        <w:tc>
          <w:tcPr>
            <w:tcW w:w="1471" w:type="dxa"/>
            <w:shd w:val="clear" w:color="auto" w:fill="auto"/>
            <w:noWrap/>
            <w:vAlign w:val="bottom"/>
          </w:tcPr>
          <w:p w14:paraId="5C65573A" w14:textId="31FC2B9E" w:rsidR="001F200E" w:rsidRPr="0030791F" w:rsidRDefault="001F200E" w:rsidP="001F200E">
            <w:pPr>
              <w:jc w:val="right"/>
              <w:rPr>
                <w:rFonts w:asciiTheme="minorHAnsi" w:hAnsiTheme="minorHAnsi"/>
                <w:sz w:val="22"/>
              </w:rPr>
            </w:pPr>
            <w:r w:rsidRPr="0030791F">
              <w:rPr>
                <w:szCs w:val="23"/>
              </w:rPr>
              <w:t>87.2</w:t>
            </w:r>
          </w:p>
        </w:tc>
        <w:tc>
          <w:tcPr>
            <w:tcW w:w="1471" w:type="dxa"/>
            <w:shd w:val="clear" w:color="auto" w:fill="auto"/>
            <w:noWrap/>
            <w:vAlign w:val="bottom"/>
          </w:tcPr>
          <w:p w14:paraId="36D028FB" w14:textId="32222CD5" w:rsidR="001F200E" w:rsidRPr="0030791F" w:rsidRDefault="001F200E" w:rsidP="001F200E">
            <w:pPr>
              <w:jc w:val="right"/>
              <w:rPr>
                <w:rFonts w:asciiTheme="minorHAnsi" w:hAnsiTheme="minorHAnsi"/>
                <w:sz w:val="22"/>
              </w:rPr>
            </w:pPr>
            <w:r w:rsidRPr="0030791F">
              <w:rPr>
                <w:szCs w:val="23"/>
              </w:rPr>
              <w:t xml:space="preserve">1,416 </w:t>
            </w:r>
          </w:p>
        </w:tc>
        <w:tc>
          <w:tcPr>
            <w:tcW w:w="1470" w:type="dxa"/>
            <w:shd w:val="clear" w:color="auto" w:fill="auto"/>
            <w:noWrap/>
            <w:vAlign w:val="bottom"/>
          </w:tcPr>
          <w:p w14:paraId="6AC10803" w14:textId="641EC3F3" w:rsidR="001F200E" w:rsidRPr="0030791F" w:rsidRDefault="001F200E" w:rsidP="001F200E">
            <w:pPr>
              <w:jc w:val="right"/>
              <w:rPr>
                <w:rFonts w:asciiTheme="minorHAnsi" w:hAnsiTheme="minorHAnsi"/>
                <w:sz w:val="22"/>
              </w:rPr>
            </w:pPr>
            <w:r w:rsidRPr="0030791F">
              <w:rPr>
                <w:szCs w:val="23"/>
              </w:rPr>
              <w:t>77.8</w:t>
            </w:r>
          </w:p>
        </w:tc>
        <w:tc>
          <w:tcPr>
            <w:tcW w:w="1471" w:type="dxa"/>
            <w:shd w:val="clear" w:color="auto" w:fill="auto"/>
            <w:noWrap/>
            <w:vAlign w:val="bottom"/>
          </w:tcPr>
          <w:p w14:paraId="0A5D4B56" w14:textId="0B503E4C" w:rsidR="001F200E" w:rsidRPr="0030791F" w:rsidRDefault="001F200E" w:rsidP="001F200E">
            <w:pPr>
              <w:jc w:val="right"/>
              <w:rPr>
                <w:rFonts w:asciiTheme="minorHAnsi" w:hAnsiTheme="minorHAnsi"/>
                <w:sz w:val="22"/>
              </w:rPr>
            </w:pPr>
            <w:r w:rsidRPr="0030791F">
              <w:rPr>
                <w:szCs w:val="23"/>
              </w:rPr>
              <w:t xml:space="preserve">31,192 </w:t>
            </w:r>
          </w:p>
        </w:tc>
        <w:tc>
          <w:tcPr>
            <w:tcW w:w="1474" w:type="dxa"/>
            <w:shd w:val="clear" w:color="auto" w:fill="auto"/>
            <w:noWrap/>
            <w:vAlign w:val="bottom"/>
          </w:tcPr>
          <w:p w14:paraId="381FD977" w14:textId="2072B2E4" w:rsidR="001F200E" w:rsidRPr="0030791F" w:rsidRDefault="001F200E" w:rsidP="001F200E">
            <w:pPr>
              <w:jc w:val="right"/>
              <w:rPr>
                <w:rFonts w:asciiTheme="minorHAnsi" w:hAnsiTheme="minorHAnsi"/>
                <w:sz w:val="22"/>
              </w:rPr>
            </w:pPr>
            <w:r w:rsidRPr="0030791F">
              <w:rPr>
                <w:szCs w:val="23"/>
              </w:rPr>
              <w:t>95.0</w:t>
            </w:r>
          </w:p>
        </w:tc>
      </w:tr>
      <w:tr w:rsidR="001F200E" w:rsidRPr="0030791F" w14:paraId="1EF15A79" w14:textId="77777777" w:rsidTr="00242880">
        <w:trPr>
          <w:trHeight w:val="301"/>
        </w:trPr>
        <w:tc>
          <w:tcPr>
            <w:tcW w:w="2120" w:type="dxa"/>
            <w:shd w:val="clear" w:color="auto" w:fill="auto"/>
            <w:noWrap/>
            <w:vAlign w:val="bottom"/>
            <w:hideMark/>
          </w:tcPr>
          <w:p w14:paraId="7DA4E0DF"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Northland</w:t>
            </w:r>
          </w:p>
        </w:tc>
        <w:tc>
          <w:tcPr>
            <w:tcW w:w="1469" w:type="dxa"/>
            <w:shd w:val="clear" w:color="auto" w:fill="auto"/>
            <w:noWrap/>
            <w:vAlign w:val="bottom"/>
          </w:tcPr>
          <w:p w14:paraId="3953D255" w14:textId="6B45A107" w:rsidR="001F200E" w:rsidRPr="0030791F" w:rsidRDefault="001F200E" w:rsidP="001F200E">
            <w:pPr>
              <w:jc w:val="right"/>
              <w:rPr>
                <w:rFonts w:asciiTheme="minorHAnsi" w:hAnsiTheme="minorHAnsi"/>
                <w:sz w:val="22"/>
              </w:rPr>
            </w:pPr>
            <w:r w:rsidRPr="0030791F">
              <w:rPr>
                <w:szCs w:val="23"/>
              </w:rPr>
              <w:t xml:space="preserve">10,544 </w:t>
            </w:r>
          </w:p>
        </w:tc>
        <w:tc>
          <w:tcPr>
            <w:tcW w:w="1471" w:type="dxa"/>
            <w:shd w:val="clear" w:color="auto" w:fill="auto"/>
            <w:noWrap/>
            <w:vAlign w:val="bottom"/>
          </w:tcPr>
          <w:p w14:paraId="5FB8E284" w14:textId="693F7F54" w:rsidR="001F200E" w:rsidRPr="0030791F" w:rsidRDefault="001F200E" w:rsidP="001F200E">
            <w:pPr>
              <w:jc w:val="right"/>
              <w:rPr>
                <w:rFonts w:asciiTheme="minorHAnsi" w:hAnsiTheme="minorHAnsi"/>
                <w:sz w:val="22"/>
              </w:rPr>
            </w:pPr>
            <w:r w:rsidRPr="0030791F">
              <w:rPr>
                <w:szCs w:val="23"/>
              </w:rPr>
              <w:t>81.6</w:t>
            </w:r>
          </w:p>
        </w:tc>
        <w:tc>
          <w:tcPr>
            <w:tcW w:w="1470" w:type="dxa"/>
            <w:shd w:val="clear" w:color="auto" w:fill="auto"/>
            <w:noWrap/>
            <w:vAlign w:val="bottom"/>
          </w:tcPr>
          <w:p w14:paraId="52D6C169" w14:textId="4404A809" w:rsidR="001F200E" w:rsidRPr="0030791F" w:rsidRDefault="001F200E" w:rsidP="001F200E">
            <w:pPr>
              <w:jc w:val="right"/>
              <w:rPr>
                <w:rFonts w:asciiTheme="minorHAnsi" w:hAnsiTheme="minorHAnsi"/>
                <w:sz w:val="22"/>
              </w:rPr>
            </w:pPr>
            <w:r w:rsidRPr="0030791F">
              <w:rPr>
                <w:szCs w:val="23"/>
              </w:rPr>
              <w:t xml:space="preserve">496 </w:t>
            </w:r>
          </w:p>
        </w:tc>
        <w:tc>
          <w:tcPr>
            <w:tcW w:w="1471" w:type="dxa"/>
            <w:shd w:val="clear" w:color="auto" w:fill="auto"/>
            <w:noWrap/>
            <w:vAlign w:val="bottom"/>
          </w:tcPr>
          <w:p w14:paraId="13C6C2B9" w14:textId="01AF380A" w:rsidR="001F200E" w:rsidRPr="0030791F" w:rsidRDefault="001F200E" w:rsidP="001F200E">
            <w:pPr>
              <w:jc w:val="right"/>
              <w:rPr>
                <w:rFonts w:asciiTheme="minorHAnsi" w:hAnsiTheme="minorHAnsi"/>
                <w:sz w:val="22"/>
              </w:rPr>
            </w:pPr>
            <w:r w:rsidRPr="0030791F">
              <w:rPr>
                <w:szCs w:val="23"/>
              </w:rPr>
              <w:t>68.0</w:t>
            </w:r>
          </w:p>
        </w:tc>
        <w:tc>
          <w:tcPr>
            <w:tcW w:w="1471" w:type="dxa"/>
            <w:shd w:val="clear" w:color="auto" w:fill="auto"/>
            <w:noWrap/>
            <w:vAlign w:val="bottom"/>
          </w:tcPr>
          <w:p w14:paraId="4B28E40F" w14:textId="3A059826" w:rsidR="001F200E" w:rsidRPr="0030791F" w:rsidRDefault="001F200E" w:rsidP="001F200E">
            <w:pPr>
              <w:jc w:val="right"/>
              <w:rPr>
                <w:rFonts w:asciiTheme="minorHAnsi" w:hAnsiTheme="minorHAnsi"/>
                <w:sz w:val="22"/>
              </w:rPr>
            </w:pPr>
            <w:r w:rsidRPr="0030791F">
              <w:rPr>
                <w:szCs w:val="23"/>
              </w:rPr>
              <w:t xml:space="preserve">1,286 </w:t>
            </w:r>
          </w:p>
        </w:tc>
        <w:tc>
          <w:tcPr>
            <w:tcW w:w="1470" w:type="dxa"/>
            <w:shd w:val="clear" w:color="auto" w:fill="auto"/>
            <w:noWrap/>
            <w:vAlign w:val="bottom"/>
          </w:tcPr>
          <w:p w14:paraId="7AC1FDC5" w14:textId="03AAAC59" w:rsidR="001F200E" w:rsidRPr="0030791F" w:rsidRDefault="001F200E" w:rsidP="001F200E">
            <w:pPr>
              <w:jc w:val="right"/>
              <w:rPr>
                <w:rFonts w:asciiTheme="minorHAnsi" w:hAnsiTheme="minorHAnsi"/>
                <w:sz w:val="22"/>
              </w:rPr>
            </w:pPr>
            <w:r w:rsidRPr="0030791F">
              <w:rPr>
                <w:szCs w:val="23"/>
              </w:rPr>
              <w:t>72.3</w:t>
            </w:r>
          </w:p>
        </w:tc>
        <w:tc>
          <w:tcPr>
            <w:tcW w:w="1471" w:type="dxa"/>
            <w:shd w:val="clear" w:color="auto" w:fill="auto"/>
            <w:noWrap/>
            <w:vAlign w:val="bottom"/>
          </w:tcPr>
          <w:p w14:paraId="7F316519" w14:textId="45A281D6" w:rsidR="001F200E" w:rsidRPr="0030791F" w:rsidRDefault="001F200E" w:rsidP="001F200E">
            <w:pPr>
              <w:jc w:val="right"/>
              <w:rPr>
                <w:rFonts w:asciiTheme="minorHAnsi" w:hAnsiTheme="minorHAnsi"/>
                <w:sz w:val="22"/>
              </w:rPr>
            </w:pPr>
            <w:r w:rsidRPr="0030791F">
              <w:rPr>
                <w:szCs w:val="23"/>
              </w:rPr>
              <w:t xml:space="preserve">25,023 </w:t>
            </w:r>
          </w:p>
        </w:tc>
        <w:tc>
          <w:tcPr>
            <w:tcW w:w="1474" w:type="dxa"/>
            <w:shd w:val="clear" w:color="auto" w:fill="auto"/>
            <w:noWrap/>
            <w:vAlign w:val="bottom"/>
          </w:tcPr>
          <w:p w14:paraId="25007E13" w14:textId="065BCEBB" w:rsidR="001F200E" w:rsidRPr="0030791F" w:rsidRDefault="001F200E" w:rsidP="001F200E">
            <w:pPr>
              <w:jc w:val="right"/>
              <w:rPr>
                <w:rFonts w:asciiTheme="minorHAnsi" w:hAnsiTheme="minorHAnsi"/>
                <w:sz w:val="22"/>
              </w:rPr>
            </w:pPr>
            <w:r w:rsidRPr="0030791F">
              <w:rPr>
                <w:szCs w:val="23"/>
              </w:rPr>
              <w:t>92.9</w:t>
            </w:r>
          </w:p>
        </w:tc>
      </w:tr>
      <w:tr w:rsidR="001F200E" w:rsidRPr="0030791F" w14:paraId="6911B448" w14:textId="77777777" w:rsidTr="00242880">
        <w:trPr>
          <w:trHeight w:val="301"/>
        </w:trPr>
        <w:tc>
          <w:tcPr>
            <w:tcW w:w="2120" w:type="dxa"/>
            <w:shd w:val="clear" w:color="auto" w:fill="auto"/>
            <w:noWrap/>
            <w:vAlign w:val="bottom"/>
            <w:hideMark/>
          </w:tcPr>
          <w:p w14:paraId="2C2896F2"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South Canterbury</w:t>
            </w:r>
          </w:p>
        </w:tc>
        <w:tc>
          <w:tcPr>
            <w:tcW w:w="1469" w:type="dxa"/>
            <w:shd w:val="clear" w:color="auto" w:fill="auto"/>
            <w:noWrap/>
            <w:vAlign w:val="bottom"/>
          </w:tcPr>
          <w:p w14:paraId="2C33843A" w14:textId="0B168333" w:rsidR="001F200E" w:rsidRPr="0030791F" w:rsidRDefault="001F200E" w:rsidP="001F200E">
            <w:pPr>
              <w:jc w:val="right"/>
              <w:rPr>
                <w:rFonts w:asciiTheme="minorHAnsi" w:hAnsiTheme="minorHAnsi"/>
                <w:sz w:val="22"/>
              </w:rPr>
            </w:pPr>
            <w:r w:rsidRPr="0030791F">
              <w:rPr>
                <w:szCs w:val="23"/>
              </w:rPr>
              <w:t xml:space="preserve">658 </w:t>
            </w:r>
          </w:p>
        </w:tc>
        <w:tc>
          <w:tcPr>
            <w:tcW w:w="1471" w:type="dxa"/>
            <w:shd w:val="clear" w:color="auto" w:fill="auto"/>
            <w:noWrap/>
            <w:vAlign w:val="bottom"/>
          </w:tcPr>
          <w:p w14:paraId="4F647565" w14:textId="79B3F5E5" w:rsidR="001F200E" w:rsidRPr="0030791F" w:rsidRDefault="001F200E" w:rsidP="001F200E">
            <w:pPr>
              <w:jc w:val="right"/>
              <w:rPr>
                <w:rFonts w:asciiTheme="minorHAnsi" w:hAnsiTheme="minorHAnsi"/>
                <w:sz w:val="22"/>
              </w:rPr>
            </w:pPr>
            <w:r w:rsidRPr="0030791F">
              <w:rPr>
                <w:szCs w:val="23"/>
              </w:rPr>
              <w:t>66.3</w:t>
            </w:r>
          </w:p>
        </w:tc>
        <w:tc>
          <w:tcPr>
            <w:tcW w:w="1470" w:type="dxa"/>
            <w:shd w:val="clear" w:color="auto" w:fill="auto"/>
            <w:noWrap/>
            <w:vAlign w:val="bottom"/>
          </w:tcPr>
          <w:p w14:paraId="5BF872BD" w14:textId="07ED3F24" w:rsidR="001F200E" w:rsidRPr="0030791F" w:rsidRDefault="001F200E" w:rsidP="001F200E">
            <w:pPr>
              <w:jc w:val="right"/>
              <w:rPr>
                <w:rFonts w:asciiTheme="minorHAnsi" w:hAnsiTheme="minorHAnsi"/>
                <w:sz w:val="22"/>
              </w:rPr>
            </w:pPr>
            <w:r w:rsidRPr="0030791F">
              <w:rPr>
                <w:szCs w:val="23"/>
              </w:rPr>
              <w:t xml:space="preserve">132 </w:t>
            </w:r>
          </w:p>
        </w:tc>
        <w:tc>
          <w:tcPr>
            <w:tcW w:w="1471" w:type="dxa"/>
            <w:shd w:val="clear" w:color="auto" w:fill="auto"/>
            <w:noWrap/>
            <w:vAlign w:val="bottom"/>
          </w:tcPr>
          <w:p w14:paraId="6556AEB3" w14:textId="339BFFC0" w:rsidR="001F200E" w:rsidRPr="0030791F" w:rsidRDefault="001F200E" w:rsidP="001F200E">
            <w:pPr>
              <w:jc w:val="right"/>
              <w:rPr>
                <w:rFonts w:asciiTheme="minorHAnsi" w:hAnsiTheme="minorHAnsi"/>
                <w:sz w:val="22"/>
              </w:rPr>
            </w:pPr>
            <w:r w:rsidRPr="0030791F">
              <w:rPr>
                <w:szCs w:val="23"/>
              </w:rPr>
              <w:t>120.0</w:t>
            </w:r>
          </w:p>
        </w:tc>
        <w:tc>
          <w:tcPr>
            <w:tcW w:w="1471" w:type="dxa"/>
            <w:shd w:val="clear" w:color="auto" w:fill="auto"/>
            <w:noWrap/>
            <w:vAlign w:val="bottom"/>
          </w:tcPr>
          <w:p w14:paraId="4978F466" w14:textId="02AF4105" w:rsidR="001F200E" w:rsidRPr="0030791F" w:rsidRDefault="001F200E" w:rsidP="001F200E">
            <w:pPr>
              <w:jc w:val="right"/>
              <w:rPr>
                <w:rFonts w:asciiTheme="minorHAnsi" w:hAnsiTheme="minorHAnsi"/>
                <w:sz w:val="22"/>
              </w:rPr>
            </w:pPr>
            <w:r w:rsidRPr="0030791F">
              <w:rPr>
                <w:szCs w:val="23"/>
              </w:rPr>
              <w:t xml:space="preserve">445 </w:t>
            </w:r>
          </w:p>
        </w:tc>
        <w:tc>
          <w:tcPr>
            <w:tcW w:w="1470" w:type="dxa"/>
            <w:shd w:val="clear" w:color="auto" w:fill="auto"/>
            <w:noWrap/>
            <w:vAlign w:val="bottom"/>
          </w:tcPr>
          <w:p w14:paraId="4044D20F" w14:textId="185E0F3F" w:rsidR="001F200E" w:rsidRPr="0030791F" w:rsidRDefault="001F200E" w:rsidP="001F200E">
            <w:pPr>
              <w:jc w:val="right"/>
              <w:rPr>
                <w:rFonts w:asciiTheme="minorHAnsi" w:hAnsiTheme="minorHAnsi"/>
                <w:sz w:val="22"/>
              </w:rPr>
            </w:pPr>
            <w:r w:rsidRPr="0030791F">
              <w:rPr>
                <w:szCs w:val="23"/>
              </w:rPr>
              <w:t>71.8</w:t>
            </w:r>
          </w:p>
        </w:tc>
        <w:tc>
          <w:tcPr>
            <w:tcW w:w="1471" w:type="dxa"/>
            <w:shd w:val="clear" w:color="auto" w:fill="auto"/>
            <w:noWrap/>
            <w:vAlign w:val="bottom"/>
          </w:tcPr>
          <w:p w14:paraId="2B3B5D98" w14:textId="6B7BA0BA" w:rsidR="001F200E" w:rsidRPr="0030791F" w:rsidRDefault="001F200E" w:rsidP="001F200E">
            <w:pPr>
              <w:jc w:val="right"/>
              <w:rPr>
                <w:rFonts w:asciiTheme="minorHAnsi" w:hAnsiTheme="minorHAnsi"/>
                <w:sz w:val="22"/>
              </w:rPr>
            </w:pPr>
            <w:r w:rsidRPr="0030791F">
              <w:rPr>
                <w:szCs w:val="23"/>
              </w:rPr>
              <w:t xml:space="preserve">12,040 </w:t>
            </w:r>
          </w:p>
        </w:tc>
        <w:tc>
          <w:tcPr>
            <w:tcW w:w="1474" w:type="dxa"/>
            <w:shd w:val="clear" w:color="auto" w:fill="auto"/>
            <w:noWrap/>
            <w:vAlign w:val="bottom"/>
          </w:tcPr>
          <w:p w14:paraId="1F826963" w14:textId="00D2034C" w:rsidR="001F200E" w:rsidRPr="0030791F" w:rsidRDefault="001F200E" w:rsidP="001F200E">
            <w:pPr>
              <w:jc w:val="right"/>
              <w:rPr>
                <w:rFonts w:asciiTheme="minorHAnsi" w:hAnsiTheme="minorHAnsi"/>
                <w:sz w:val="22"/>
              </w:rPr>
            </w:pPr>
            <w:r w:rsidRPr="0030791F">
              <w:rPr>
                <w:szCs w:val="23"/>
              </w:rPr>
              <w:t>90.5</w:t>
            </w:r>
          </w:p>
        </w:tc>
      </w:tr>
      <w:tr w:rsidR="001F200E" w:rsidRPr="0030791F" w14:paraId="7AC8F2C1" w14:textId="77777777" w:rsidTr="00242880">
        <w:trPr>
          <w:trHeight w:val="301"/>
        </w:trPr>
        <w:tc>
          <w:tcPr>
            <w:tcW w:w="2120" w:type="dxa"/>
            <w:shd w:val="clear" w:color="auto" w:fill="auto"/>
            <w:noWrap/>
            <w:vAlign w:val="bottom"/>
            <w:hideMark/>
          </w:tcPr>
          <w:p w14:paraId="673E2CA2"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Southern</w:t>
            </w:r>
          </w:p>
        </w:tc>
        <w:tc>
          <w:tcPr>
            <w:tcW w:w="1469" w:type="dxa"/>
            <w:shd w:val="clear" w:color="auto" w:fill="auto"/>
            <w:noWrap/>
            <w:vAlign w:val="bottom"/>
          </w:tcPr>
          <w:p w14:paraId="57433411" w14:textId="13D53AAD" w:rsidR="001F200E" w:rsidRPr="0030791F" w:rsidRDefault="001F200E" w:rsidP="001F200E">
            <w:pPr>
              <w:jc w:val="right"/>
              <w:rPr>
                <w:rFonts w:asciiTheme="minorHAnsi" w:hAnsiTheme="minorHAnsi"/>
                <w:sz w:val="22"/>
              </w:rPr>
            </w:pPr>
            <w:r w:rsidRPr="0030791F">
              <w:rPr>
                <w:szCs w:val="23"/>
              </w:rPr>
              <w:t xml:space="preserve">4,484 </w:t>
            </w:r>
          </w:p>
        </w:tc>
        <w:tc>
          <w:tcPr>
            <w:tcW w:w="1471" w:type="dxa"/>
            <w:shd w:val="clear" w:color="auto" w:fill="auto"/>
            <w:noWrap/>
            <w:vAlign w:val="bottom"/>
          </w:tcPr>
          <w:p w14:paraId="48315B9F" w14:textId="7638BDEF" w:rsidR="001F200E" w:rsidRPr="0030791F" w:rsidRDefault="001F200E" w:rsidP="001F200E">
            <w:pPr>
              <w:jc w:val="right"/>
              <w:rPr>
                <w:rFonts w:asciiTheme="minorHAnsi" w:hAnsiTheme="minorHAnsi"/>
                <w:sz w:val="22"/>
              </w:rPr>
            </w:pPr>
            <w:r w:rsidRPr="0030791F">
              <w:rPr>
                <w:szCs w:val="23"/>
              </w:rPr>
              <w:t>69.6</w:t>
            </w:r>
          </w:p>
        </w:tc>
        <w:tc>
          <w:tcPr>
            <w:tcW w:w="1470" w:type="dxa"/>
            <w:shd w:val="clear" w:color="auto" w:fill="auto"/>
            <w:noWrap/>
            <w:vAlign w:val="bottom"/>
          </w:tcPr>
          <w:p w14:paraId="2894CEBC" w14:textId="79DB8347" w:rsidR="001F200E" w:rsidRPr="0030791F" w:rsidRDefault="001F200E" w:rsidP="001F200E">
            <w:pPr>
              <w:jc w:val="right"/>
              <w:rPr>
                <w:rFonts w:asciiTheme="minorHAnsi" w:hAnsiTheme="minorHAnsi"/>
                <w:sz w:val="22"/>
              </w:rPr>
            </w:pPr>
            <w:r w:rsidRPr="0030791F">
              <w:rPr>
                <w:szCs w:val="23"/>
              </w:rPr>
              <w:t xml:space="preserve">1,110 </w:t>
            </w:r>
          </w:p>
        </w:tc>
        <w:tc>
          <w:tcPr>
            <w:tcW w:w="1471" w:type="dxa"/>
            <w:shd w:val="clear" w:color="auto" w:fill="auto"/>
            <w:noWrap/>
            <w:vAlign w:val="bottom"/>
          </w:tcPr>
          <w:p w14:paraId="6FCBD251" w14:textId="7548305A" w:rsidR="001F200E" w:rsidRPr="0030791F" w:rsidRDefault="001F200E" w:rsidP="001F200E">
            <w:pPr>
              <w:jc w:val="right"/>
              <w:rPr>
                <w:rFonts w:asciiTheme="minorHAnsi" w:hAnsiTheme="minorHAnsi"/>
                <w:sz w:val="22"/>
              </w:rPr>
            </w:pPr>
            <w:r w:rsidRPr="0030791F">
              <w:rPr>
                <w:szCs w:val="23"/>
              </w:rPr>
              <w:t>92.7</w:t>
            </w:r>
          </w:p>
        </w:tc>
        <w:tc>
          <w:tcPr>
            <w:tcW w:w="1471" w:type="dxa"/>
            <w:shd w:val="clear" w:color="auto" w:fill="auto"/>
            <w:noWrap/>
            <w:vAlign w:val="bottom"/>
          </w:tcPr>
          <w:p w14:paraId="79506D53" w14:textId="6D73ECBF" w:rsidR="001F200E" w:rsidRPr="0030791F" w:rsidRDefault="001F200E" w:rsidP="001F200E">
            <w:pPr>
              <w:jc w:val="right"/>
              <w:rPr>
                <w:rFonts w:asciiTheme="minorHAnsi" w:hAnsiTheme="minorHAnsi"/>
                <w:sz w:val="22"/>
              </w:rPr>
            </w:pPr>
            <w:r w:rsidRPr="0030791F">
              <w:rPr>
                <w:szCs w:val="23"/>
              </w:rPr>
              <w:t xml:space="preserve">3,285 </w:t>
            </w:r>
          </w:p>
        </w:tc>
        <w:tc>
          <w:tcPr>
            <w:tcW w:w="1470" w:type="dxa"/>
            <w:shd w:val="clear" w:color="auto" w:fill="auto"/>
            <w:noWrap/>
            <w:vAlign w:val="bottom"/>
          </w:tcPr>
          <w:p w14:paraId="1D7F0BC1" w14:textId="134E4590" w:rsidR="001F200E" w:rsidRPr="0030791F" w:rsidRDefault="001F200E" w:rsidP="001F200E">
            <w:pPr>
              <w:jc w:val="right"/>
              <w:rPr>
                <w:rFonts w:asciiTheme="minorHAnsi" w:hAnsiTheme="minorHAnsi"/>
                <w:sz w:val="22"/>
              </w:rPr>
            </w:pPr>
            <w:r w:rsidRPr="0030791F">
              <w:rPr>
                <w:szCs w:val="23"/>
              </w:rPr>
              <w:t>70.7</w:t>
            </w:r>
          </w:p>
        </w:tc>
        <w:tc>
          <w:tcPr>
            <w:tcW w:w="1471" w:type="dxa"/>
            <w:shd w:val="clear" w:color="auto" w:fill="auto"/>
            <w:noWrap/>
            <w:vAlign w:val="bottom"/>
          </w:tcPr>
          <w:p w14:paraId="2DF2B5AB" w14:textId="3CCF67A0" w:rsidR="001F200E" w:rsidRPr="0030791F" w:rsidRDefault="001F200E" w:rsidP="001F200E">
            <w:pPr>
              <w:jc w:val="right"/>
              <w:rPr>
                <w:rFonts w:asciiTheme="minorHAnsi" w:hAnsiTheme="minorHAnsi"/>
                <w:sz w:val="22"/>
              </w:rPr>
            </w:pPr>
            <w:r w:rsidRPr="0030791F">
              <w:rPr>
                <w:szCs w:val="23"/>
              </w:rPr>
              <w:t xml:space="preserve">65,115 </w:t>
            </w:r>
          </w:p>
        </w:tc>
        <w:tc>
          <w:tcPr>
            <w:tcW w:w="1474" w:type="dxa"/>
            <w:shd w:val="clear" w:color="auto" w:fill="auto"/>
            <w:noWrap/>
            <w:vAlign w:val="bottom"/>
          </w:tcPr>
          <w:p w14:paraId="533030B2" w14:textId="7BC73572" w:rsidR="001F200E" w:rsidRPr="0030791F" w:rsidRDefault="001F200E" w:rsidP="001F200E">
            <w:pPr>
              <w:jc w:val="right"/>
              <w:rPr>
                <w:rFonts w:asciiTheme="minorHAnsi" w:hAnsiTheme="minorHAnsi"/>
                <w:sz w:val="22"/>
              </w:rPr>
            </w:pPr>
            <w:r w:rsidRPr="0030791F">
              <w:rPr>
                <w:szCs w:val="23"/>
              </w:rPr>
              <w:t>98.1</w:t>
            </w:r>
          </w:p>
        </w:tc>
      </w:tr>
      <w:tr w:rsidR="001F200E" w:rsidRPr="0030791F" w14:paraId="2BBB7320" w14:textId="77777777" w:rsidTr="00242880">
        <w:trPr>
          <w:trHeight w:val="301"/>
        </w:trPr>
        <w:tc>
          <w:tcPr>
            <w:tcW w:w="2120" w:type="dxa"/>
            <w:shd w:val="clear" w:color="auto" w:fill="auto"/>
            <w:noWrap/>
            <w:vAlign w:val="bottom"/>
            <w:hideMark/>
          </w:tcPr>
          <w:p w14:paraId="0A15CB01"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Tairawhiti</w:t>
            </w:r>
          </w:p>
        </w:tc>
        <w:tc>
          <w:tcPr>
            <w:tcW w:w="1469" w:type="dxa"/>
            <w:shd w:val="clear" w:color="auto" w:fill="auto"/>
            <w:noWrap/>
            <w:vAlign w:val="bottom"/>
          </w:tcPr>
          <w:p w14:paraId="0119A6A1" w14:textId="245A4BD4" w:rsidR="001F200E" w:rsidRPr="0030791F" w:rsidRDefault="001F200E" w:rsidP="001F200E">
            <w:pPr>
              <w:jc w:val="right"/>
              <w:rPr>
                <w:rFonts w:asciiTheme="minorHAnsi" w:hAnsiTheme="minorHAnsi"/>
                <w:sz w:val="22"/>
              </w:rPr>
            </w:pPr>
            <w:r w:rsidRPr="0030791F">
              <w:rPr>
                <w:szCs w:val="23"/>
              </w:rPr>
              <w:t xml:space="preserve">4,727 </w:t>
            </w:r>
          </w:p>
        </w:tc>
        <w:tc>
          <w:tcPr>
            <w:tcW w:w="1471" w:type="dxa"/>
            <w:shd w:val="clear" w:color="auto" w:fill="auto"/>
            <w:noWrap/>
            <w:vAlign w:val="bottom"/>
          </w:tcPr>
          <w:p w14:paraId="501A29FB" w14:textId="371BCFC5" w:rsidR="001F200E" w:rsidRPr="0030791F" w:rsidRDefault="001F200E" w:rsidP="001F200E">
            <w:pPr>
              <w:jc w:val="right"/>
              <w:rPr>
                <w:rFonts w:asciiTheme="minorHAnsi" w:hAnsiTheme="minorHAnsi"/>
                <w:sz w:val="22"/>
              </w:rPr>
            </w:pPr>
            <w:r w:rsidRPr="0030791F">
              <w:rPr>
                <w:szCs w:val="23"/>
              </w:rPr>
              <w:t>87.4</w:t>
            </w:r>
          </w:p>
        </w:tc>
        <w:tc>
          <w:tcPr>
            <w:tcW w:w="1470" w:type="dxa"/>
            <w:shd w:val="clear" w:color="auto" w:fill="auto"/>
            <w:noWrap/>
            <w:vAlign w:val="bottom"/>
          </w:tcPr>
          <w:p w14:paraId="16C96492" w14:textId="40FE848B" w:rsidR="001F200E" w:rsidRPr="0030791F" w:rsidRDefault="001F200E" w:rsidP="001F200E">
            <w:pPr>
              <w:jc w:val="right"/>
              <w:rPr>
                <w:rFonts w:asciiTheme="minorHAnsi" w:hAnsiTheme="minorHAnsi"/>
                <w:sz w:val="22"/>
              </w:rPr>
            </w:pPr>
            <w:r w:rsidRPr="0030791F">
              <w:rPr>
                <w:szCs w:val="23"/>
              </w:rPr>
              <w:t xml:space="preserve">198 </w:t>
            </w:r>
          </w:p>
        </w:tc>
        <w:tc>
          <w:tcPr>
            <w:tcW w:w="1471" w:type="dxa"/>
            <w:shd w:val="clear" w:color="auto" w:fill="auto"/>
            <w:noWrap/>
            <w:vAlign w:val="bottom"/>
          </w:tcPr>
          <w:p w14:paraId="4723E093" w14:textId="7F2FA960" w:rsidR="001F200E" w:rsidRPr="0030791F" w:rsidRDefault="001F200E" w:rsidP="001F200E">
            <w:pPr>
              <w:jc w:val="right"/>
              <w:rPr>
                <w:rFonts w:asciiTheme="minorHAnsi" w:hAnsiTheme="minorHAnsi"/>
                <w:sz w:val="22"/>
              </w:rPr>
            </w:pPr>
            <w:r w:rsidRPr="0030791F">
              <w:rPr>
                <w:szCs w:val="23"/>
              </w:rPr>
              <w:t>79.2</w:t>
            </w:r>
          </w:p>
        </w:tc>
        <w:tc>
          <w:tcPr>
            <w:tcW w:w="1471" w:type="dxa"/>
            <w:shd w:val="clear" w:color="auto" w:fill="auto"/>
            <w:noWrap/>
            <w:vAlign w:val="bottom"/>
          </w:tcPr>
          <w:p w14:paraId="466B2F55" w14:textId="6281C2C1" w:rsidR="001F200E" w:rsidRPr="0030791F" w:rsidRDefault="001F200E" w:rsidP="001F200E">
            <w:pPr>
              <w:jc w:val="right"/>
              <w:rPr>
                <w:rFonts w:asciiTheme="minorHAnsi" w:hAnsiTheme="minorHAnsi"/>
                <w:sz w:val="22"/>
              </w:rPr>
            </w:pPr>
            <w:r w:rsidRPr="0030791F">
              <w:rPr>
                <w:szCs w:val="23"/>
              </w:rPr>
              <w:t xml:space="preserve">260 </w:t>
            </w:r>
          </w:p>
        </w:tc>
        <w:tc>
          <w:tcPr>
            <w:tcW w:w="1470" w:type="dxa"/>
            <w:shd w:val="clear" w:color="auto" w:fill="auto"/>
            <w:noWrap/>
            <w:vAlign w:val="bottom"/>
          </w:tcPr>
          <w:p w14:paraId="1903B81B" w14:textId="2719621F" w:rsidR="001F200E" w:rsidRPr="0030791F" w:rsidRDefault="001F200E" w:rsidP="001F200E">
            <w:pPr>
              <w:jc w:val="right"/>
              <w:rPr>
                <w:rFonts w:asciiTheme="minorHAnsi" w:hAnsiTheme="minorHAnsi"/>
                <w:sz w:val="22"/>
              </w:rPr>
            </w:pPr>
            <w:r w:rsidRPr="0030791F">
              <w:rPr>
                <w:szCs w:val="23"/>
              </w:rPr>
              <w:t>71.2</w:t>
            </w:r>
          </w:p>
        </w:tc>
        <w:tc>
          <w:tcPr>
            <w:tcW w:w="1471" w:type="dxa"/>
            <w:shd w:val="clear" w:color="auto" w:fill="auto"/>
            <w:noWrap/>
            <w:vAlign w:val="bottom"/>
          </w:tcPr>
          <w:p w14:paraId="3EBAB0AF" w14:textId="13D60A58" w:rsidR="001F200E" w:rsidRPr="0030791F" w:rsidRDefault="001F200E" w:rsidP="001F200E">
            <w:pPr>
              <w:jc w:val="right"/>
              <w:rPr>
                <w:rFonts w:asciiTheme="minorHAnsi" w:hAnsiTheme="minorHAnsi"/>
                <w:sz w:val="22"/>
              </w:rPr>
            </w:pPr>
            <w:r w:rsidRPr="0030791F">
              <w:rPr>
                <w:szCs w:val="23"/>
              </w:rPr>
              <w:t xml:space="preserve">5,398 </w:t>
            </w:r>
          </w:p>
        </w:tc>
        <w:tc>
          <w:tcPr>
            <w:tcW w:w="1474" w:type="dxa"/>
            <w:shd w:val="clear" w:color="auto" w:fill="auto"/>
            <w:noWrap/>
            <w:vAlign w:val="bottom"/>
          </w:tcPr>
          <w:p w14:paraId="1B19115A" w14:textId="15578599" w:rsidR="001F200E" w:rsidRPr="0030791F" w:rsidRDefault="001F200E" w:rsidP="001F200E">
            <w:pPr>
              <w:jc w:val="right"/>
              <w:rPr>
                <w:rFonts w:asciiTheme="minorHAnsi" w:hAnsiTheme="minorHAnsi"/>
                <w:sz w:val="22"/>
              </w:rPr>
            </w:pPr>
            <w:r w:rsidRPr="0030791F">
              <w:rPr>
                <w:szCs w:val="23"/>
              </w:rPr>
              <w:t>91.1</w:t>
            </w:r>
          </w:p>
        </w:tc>
      </w:tr>
      <w:tr w:rsidR="001F200E" w:rsidRPr="0030791F" w14:paraId="49D224AF" w14:textId="77777777" w:rsidTr="00242880">
        <w:trPr>
          <w:trHeight w:val="301"/>
        </w:trPr>
        <w:tc>
          <w:tcPr>
            <w:tcW w:w="2120" w:type="dxa"/>
            <w:shd w:val="clear" w:color="auto" w:fill="auto"/>
            <w:noWrap/>
            <w:vAlign w:val="bottom"/>
            <w:hideMark/>
          </w:tcPr>
          <w:p w14:paraId="513C6CC3"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Taranaki</w:t>
            </w:r>
          </w:p>
        </w:tc>
        <w:tc>
          <w:tcPr>
            <w:tcW w:w="1469" w:type="dxa"/>
            <w:shd w:val="clear" w:color="auto" w:fill="auto"/>
            <w:noWrap/>
            <w:vAlign w:val="bottom"/>
          </w:tcPr>
          <w:p w14:paraId="16256263" w14:textId="59ACF7D3" w:rsidR="001F200E" w:rsidRPr="0030791F" w:rsidRDefault="001F200E" w:rsidP="001F200E">
            <w:pPr>
              <w:jc w:val="right"/>
              <w:rPr>
                <w:rFonts w:asciiTheme="minorHAnsi" w:hAnsiTheme="minorHAnsi"/>
                <w:sz w:val="22"/>
              </w:rPr>
            </w:pPr>
            <w:r w:rsidRPr="0030791F">
              <w:rPr>
                <w:szCs w:val="23"/>
              </w:rPr>
              <w:t xml:space="preserve">3,844 </w:t>
            </w:r>
          </w:p>
        </w:tc>
        <w:tc>
          <w:tcPr>
            <w:tcW w:w="1471" w:type="dxa"/>
            <w:shd w:val="clear" w:color="auto" w:fill="auto"/>
            <w:noWrap/>
            <w:vAlign w:val="bottom"/>
          </w:tcPr>
          <w:p w14:paraId="333C38DF" w14:textId="5BAC5129" w:rsidR="001F200E" w:rsidRPr="0030791F" w:rsidRDefault="001F200E" w:rsidP="001F200E">
            <w:pPr>
              <w:jc w:val="right"/>
              <w:rPr>
                <w:rFonts w:asciiTheme="minorHAnsi" w:hAnsiTheme="minorHAnsi"/>
                <w:sz w:val="22"/>
              </w:rPr>
            </w:pPr>
            <w:r w:rsidRPr="0030791F">
              <w:rPr>
                <w:szCs w:val="23"/>
              </w:rPr>
              <w:t>85.5</w:t>
            </w:r>
          </w:p>
        </w:tc>
        <w:tc>
          <w:tcPr>
            <w:tcW w:w="1470" w:type="dxa"/>
            <w:shd w:val="clear" w:color="auto" w:fill="auto"/>
            <w:noWrap/>
            <w:vAlign w:val="bottom"/>
          </w:tcPr>
          <w:p w14:paraId="285E92BD" w14:textId="7CB2873B" w:rsidR="001F200E" w:rsidRPr="0030791F" w:rsidRDefault="001F200E" w:rsidP="001F200E">
            <w:pPr>
              <w:jc w:val="right"/>
              <w:rPr>
                <w:rFonts w:asciiTheme="minorHAnsi" w:hAnsiTheme="minorHAnsi"/>
                <w:sz w:val="22"/>
              </w:rPr>
            </w:pPr>
            <w:r w:rsidRPr="0030791F">
              <w:rPr>
                <w:szCs w:val="23"/>
              </w:rPr>
              <w:t xml:space="preserve">239 </w:t>
            </w:r>
          </w:p>
        </w:tc>
        <w:tc>
          <w:tcPr>
            <w:tcW w:w="1471" w:type="dxa"/>
            <w:shd w:val="clear" w:color="auto" w:fill="auto"/>
            <w:noWrap/>
            <w:vAlign w:val="bottom"/>
          </w:tcPr>
          <w:p w14:paraId="4F301A53" w14:textId="67FACD81" w:rsidR="001F200E" w:rsidRPr="0030791F" w:rsidRDefault="001F200E" w:rsidP="001F200E">
            <w:pPr>
              <w:jc w:val="right"/>
              <w:rPr>
                <w:rFonts w:asciiTheme="minorHAnsi" w:hAnsiTheme="minorHAnsi"/>
                <w:sz w:val="22"/>
              </w:rPr>
            </w:pPr>
            <w:r w:rsidRPr="0030791F">
              <w:rPr>
                <w:szCs w:val="23"/>
              </w:rPr>
              <w:t>82.7</w:t>
            </w:r>
          </w:p>
        </w:tc>
        <w:tc>
          <w:tcPr>
            <w:tcW w:w="1471" w:type="dxa"/>
            <w:shd w:val="clear" w:color="auto" w:fill="auto"/>
            <w:noWrap/>
            <w:vAlign w:val="bottom"/>
          </w:tcPr>
          <w:p w14:paraId="036ECECD" w14:textId="1BAABD6F" w:rsidR="001F200E" w:rsidRPr="0030791F" w:rsidRDefault="001F200E" w:rsidP="001F200E">
            <w:pPr>
              <w:jc w:val="right"/>
              <w:rPr>
                <w:rFonts w:asciiTheme="minorHAnsi" w:hAnsiTheme="minorHAnsi"/>
                <w:sz w:val="22"/>
              </w:rPr>
            </w:pPr>
            <w:r w:rsidRPr="0030791F">
              <w:rPr>
                <w:szCs w:val="23"/>
              </w:rPr>
              <w:t xml:space="preserve">1,132 </w:t>
            </w:r>
          </w:p>
        </w:tc>
        <w:tc>
          <w:tcPr>
            <w:tcW w:w="1470" w:type="dxa"/>
            <w:shd w:val="clear" w:color="auto" w:fill="auto"/>
            <w:noWrap/>
            <w:vAlign w:val="bottom"/>
          </w:tcPr>
          <w:p w14:paraId="4D00507C" w14:textId="00321090" w:rsidR="001F200E" w:rsidRPr="0030791F" w:rsidRDefault="001F200E" w:rsidP="001F200E">
            <w:pPr>
              <w:jc w:val="right"/>
              <w:rPr>
                <w:rFonts w:asciiTheme="minorHAnsi" w:hAnsiTheme="minorHAnsi"/>
                <w:sz w:val="22"/>
              </w:rPr>
            </w:pPr>
            <w:r w:rsidRPr="0030791F">
              <w:rPr>
                <w:szCs w:val="23"/>
              </w:rPr>
              <w:t>77.2</w:t>
            </w:r>
          </w:p>
        </w:tc>
        <w:tc>
          <w:tcPr>
            <w:tcW w:w="1471" w:type="dxa"/>
            <w:shd w:val="clear" w:color="auto" w:fill="auto"/>
            <w:noWrap/>
            <w:vAlign w:val="bottom"/>
          </w:tcPr>
          <w:p w14:paraId="201C7FDD" w14:textId="1BB2117F" w:rsidR="001F200E" w:rsidRPr="0030791F" w:rsidRDefault="001F200E" w:rsidP="001F200E">
            <w:pPr>
              <w:jc w:val="right"/>
              <w:rPr>
                <w:rFonts w:asciiTheme="minorHAnsi" w:hAnsiTheme="minorHAnsi"/>
                <w:sz w:val="22"/>
              </w:rPr>
            </w:pPr>
            <w:r w:rsidRPr="0030791F">
              <w:rPr>
                <w:szCs w:val="23"/>
              </w:rPr>
              <w:t xml:space="preserve">22,716 </w:t>
            </w:r>
          </w:p>
        </w:tc>
        <w:tc>
          <w:tcPr>
            <w:tcW w:w="1474" w:type="dxa"/>
            <w:shd w:val="clear" w:color="auto" w:fill="auto"/>
            <w:noWrap/>
            <w:vAlign w:val="bottom"/>
          </w:tcPr>
          <w:p w14:paraId="0061FA76" w14:textId="1955FCEC" w:rsidR="001F200E" w:rsidRPr="0030791F" w:rsidRDefault="001F200E" w:rsidP="001F200E">
            <w:pPr>
              <w:jc w:val="right"/>
              <w:rPr>
                <w:rFonts w:asciiTheme="minorHAnsi" w:hAnsiTheme="minorHAnsi"/>
                <w:sz w:val="22"/>
              </w:rPr>
            </w:pPr>
            <w:r w:rsidRPr="0030791F">
              <w:rPr>
                <w:szCs w:val="23"/>
              </w:rPr>
              <w:t>94.0</w:t>
            </w:r>
          </w:p>
        </w:tc>
      </w:tr>
      <w:tr w:rsidR="001F200E" w:rsidRPr="0030791F" w14:paraId="5AD163DE" w14:textId="77777777" w:rsidTr="00242880">
        <w:trPr>
          <w:trHeight w:val="301"/>
        </w:trPr>
        <w:tc>
          <w:tcPr>
            <w:tcW w:w="2120" w:type="dxa"/>
            <w:shd w:val="clear" w:color="auto" w:fill="auto"/>
            <w:noWrap/>
            <w:vAlign w:val="bottom"/>
            <w:hideMark/>
          </w:tcPr>
          <w:p w14:paraId="1DD620AC"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Waikato</w:t>
            </w:r>
          </w:p>
        </w:tc>
        <w:tc>
          <w:tcPr>
            <w:tcW w:w="1469" w:type="dxa"/>
            <w:shd w:val="clear" w:color="auto" w:fill="auto"/>
            <w:noWrap/>
            <w:vAlign w:val="bottom"/>
          </w:tcPr>
          <w:p w14:paraId="3AB03935" w14:textId="12D4AC0D" w:rsidR="001F200E" w:rsidRPr="0030791F" w:rsidRDefault="001F200E" w:rsidP="001F200E">
            <w:pPr>
              <w:jc w:val="right"/>
              <w:rPr>
                <w:rFonts w:asciiTheme="minorHAnsi" w:hAnsiTheme="minorHAnsi"/>
                <w:sz w:val="22"/>
              </w:rPr>
            </w:pPr>
            <w:r w:rsidRPr="0030791F">
              <w:rPr>
                <w:szCs w:val="23"/>
              </w:rPr>
              <w:t xml:space="preserve">15,174 </w:t>
            </w:r>
          </w:p>
        </w:tc>
        <w:tc>
          <w:tcPr>
            <w:tcW w:w="1471" w:type="dxa"/>
            <w:shd w:val="clear" w:color="auto" w:fill="auto"/>
            <w:noWrap/>
            <w:vAlign w:val="bottom"/>
          </w:tcPr>
          <w:p w14:paraId="158F6E1D" w14:textId="03D918B0" w:rsidR="001F200E" w:rsidRPr="0030791F" w:rsidRDefault="001F200E" w:rsidP="001F200E">
            <w:pPr>
              <w:jc w:val="right"/>
              <w:rPr>
                <w:rFonts w:asciiTheme="minorHAnsi" w:hAnsiTheme="minorHAnsi"/>
                <w:sz w:val="22"/>
              </w:rPr>
            </w:pPr>
            <w:r w:rsidRPr="0030791F">
              <w:rPr>
                <w:szCs w:val="23"/>
              </w:rPr>
              <w:t>77.2</w:t>
            </w:r>
          </w:p>
        </w:tc>
        <w:tc>
          <w:tcPr>
            <w:tcW w:w="1470" w:type="dxa"/>
            <w:shd w:val="clear" w:color="auto" w:fill="auto"/>
            <w:noWrap/>
            <w:vAlign w:val="bottom"/>
          </w:tcPr>
          <w:p w14:paraId="3A80096E" w14:textId="3A94C0A0" w:rsidR="001F200E" w:rsidRPr="0030791F" w:rsidRDefault="001F200E" w:rsidP="001F200E">
            <w:pPr>
              <w:jc w:val="right"/>
              <w:rPr>
                <w:rFonts w:asciiTheme="minorHAnsi" w:hAnsiTheme="minorHAnsi"/>
                <w:sz w:val="22"/>
              </w:rPr>
            </w:pPr>
            <w:r w:rsidRPr="0030791F">
              <w:rPr>
                <w:szCs w:val="23"/>
              </w:rPr>
              <w:t xml:space="preserve">2,106 </w:t>
            </w:r>
          </w:p>
        </w:tc>
        <w:tc>
          <w:tcPr>
            <w:tcW w:w="1471" w:type="dxa"/>
            <w:shd w:val="clear" w:color="auto" w:fill="auto"/>
            <w:noWrap/>
            <w:vAlign w:val="bottom"/>
          </w:tcPr>
          <w:p w14:paraId="5CF691F5" w14:textId="77AE85CD" w:rsidR="001F200E" w:rsidRPr="0030791F" w:rsidRDefault="001F200E" w:rsidP="001F200E">
            <w:pPr>
              <w:jc w:val="right"/>
              <w:rPr>
                <w:rFonts w:asciiTheme="minorHAnsi" w:hAnsiTheme="minorHAnsi"/>
                <w:sz w:val="22"/>
              </w:rPr>
            </w:pPr>
            <w:r w:rsidRPr="0030791F">
              <w:rPr>
                <w:szCs w:val="23"/>
              </w:rPr>
              <w:t>83.6</w:t>
            </w:r>
          </w:p>
        </w:tc>
        <w:tc>
          <w:tcPr>
            <w:tcW w:w="1471" w:type="dxa"/>
            <w:shd w:val="clear" w:color="auto" w:fill="auto"/>
            <w:noWrap/>
            <w:vAlign w:val="bottom"/>
          </w:tcPr>
          <w:p w14:paraId="7A4A4B67" w14:textId="7D4FF4D7" w:rsidR="001F200E" w:rsidRPr="0030791F" w:rsidRDefault="001F200E" w:rsidP="001F200E">
            <w:pPr>
              <w:jc w:val="right"/>
              <w:rPr>
                <w:rFonts w:asciiTheme="minorHAnsi" w:hAnsiTheme="minorHAnsi"/>
                <w:sz w:val="22"/>
              </w:rPr>
            </w:pPr>
            <w:r w:rsidRPr="0030791F">
              <w:rPr>
                <w:szCs w:val="23"/>
              </w:rPr>
              <w:t xml:space="preserve">7,448 </w:t>
            </w:r>
          </w:p>
        </w:tc>
        <w:tc>
          <w:tcPr>
            <w:tcW w:w="1470" w:type="dxa"/>
            <w:shd w:val="clear" w:color="auto" w:fill="auto"/>
            <w:noWrap/>
            <w:vAlign w:val="bottom"/>
          </w:tcPr>
          <w:p w14:paraId="0F3BA1BC" w14:textId="7F70E78B" w:rsidR="001F200E" w:rsidRPr="0030791F" w:rsidRDefault="001F200E" w:rsidP="001F200E">
            <w:pPr>
              <w:jc w:val="right"/>
              <w:rPr>
                <w:rFonts w:asciiTheme="minorHAnsi" w:hAnsiTheme="minorHAnsi"/>
                <w:sz w:val="22"/>
              </w:rPr>
            </w:pPr>
            <w:r w:rsidRPr="0030791F">
              <w:rPr>
                <w:szCs w:val="23"/>
              </w:rPr>
              <w:t>80.8</w:t>
            </w:r>
          </w:p>
        </w:tc>
        <w:tc>
          <w:tcPr>
            <w:tcW w:w="1471" w:type="dxa"/>
            <w:shd w:val="clear" w:color="auto" w:fill="auto"/>
            <w:noWrap/>
            <w:vAlign w:val="bottom"/>
          </w:tcPr>
          <w:p w14:paraId="7DB871C0" w14:textId="296FC10C" w:rsidR="001F200E" w:rsidRPr="0030791F" w:rsidRDefault="001F200E" w:rsidP="001F200E">
            <w:pPr>
              <w:jc w:val="right"/>
              <w:rPr>
                <w:rFonts w:asciiTheme="minorHAnsi" w:hAnsiTheme="minorHAnsi"/>
                <w:sz w:val="22"/>
              </w:rPr>
            </w:pPr>
            <w:r w:rsidRPr="0030791F">
              <w:rPr>
                <w:szCs w:val="23"/>
              </w:rPr>
              <w:t xml:space="preserve">64,000 </w:t>
            </w:r>
          </w:p>
        </w:tc>
        <w:tc>
          <w:tcPr>
            <w:tcW w:w="1474" w:type="dxa"/>
            <w:shd w:val="clear" w:color="auto" w:fill="auto"/>
            <w:noWrap/>
            <w:vAlign w:val="bottom"/>
          </w:tcPr>
          <w:p w14:paraId="27F0C564" w14:textId="3F4DC572" w:rsidR="001F200E" w:rsidRPr="0030791F" w:rsidRDefault="001F200E" w:rsidP="001F200E">
            <w:pPr>
              <w:jc w:val="right"/>
              <w:rPr>
                <w:rFonts w:asciiTheme="minorHAnsi" w:hAnsiTheme="minorHAnsi"/>
                <w:sz w:val="22"/>
              </w:rPr>
            </w:pPr>
            <w:r w:rsidRPr="0030791F">
              <w:rPr>
                <w:szCs w:val="23"/>
              </w:rPr>
              <w:t>94.2</w:t>
            </w:r>
          </w:p>
        </w:tc>
      </w:tr>
      <w:tr w:rsidR="001F200E" w:rsidRPr="0030791F" w14:paraId="232C0013" w14:textId="77777777" w:rsidTr="00242880">
        <w:trPr>
          <w:trHeight w:val="301"/>
        </w:trPr>
        <w:tc>
          <w:tcPr>
            <w:tcW w:w="2120" w:type="dxa"/>
            <w:shd w:val="clear" w:color="auto" w:fill="auto"/>
            <w:noWrap/>
            <w:vAlign w:val="bottom"/>
            <w:hideMark/>
          </w:tcPr>
          <w:p w14:paraId="2DF133FC"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Wairarapa</w:t>
            </w:r>
          </w:p>
        </w:tc>
        <w:tc>
          <w:tcPr>
            <w:tcW w:w="1469" w:type="dxa"/>
            <w:shd w:val="clear" w:color="auto" w:fill="auto"/>
            <w:noWrap/>
            <w:vAlign w:val="bottom"/>
          </w:tcPr>
          <w:p w14:paraId="19641973" w14:textId="259C8952" w:rsidR="001F200E" w:rsidRPr="0030791F" w:rsidRDefault="001F200E" w:rsidP="001F200E">
            <w:pPr>
              <w:jc w:val="right"/>
              <w:rPr>
                <w:rFonts w:asciiTheme="minorHAnsi" w:hAnsiTheme="minorHAnsi"/>
                <w:sz w:val="22"/>
              </w:rPr>
            </w:pPr>
            <w:r w:rsidRPr="0030791F">
              <w:rPr>
                <w:szCs w:val="23"/>
              </w:rPr>
              <w:t xml:space="preserve">1,423 </w:t>
            </w:r>
          </w:p>
        </w:tc>
        <w:tc>
          <w:tcPr>
            <w:tcW w:w="1471" w:type="dxa"/>
            <w:shd w:val="clear" w:color="auto" w:fill="auto"/>
            <w:noWrap/>
            <w:vAlign w:val="bottom"/>
          </w:tcPr>
          <w:p w14:paraId="30310E85" w14:textId="014CDFA4" w:rsidR="001F200E" w:rsidRPr="0030791F" w:rsidRDefault="001F200E" w:rsidP="001F200E">
            <w:pPr>
              <w:jc w:val="right"/>
              <w:rPr>
                <w:rFonts w:asciiTheme="minorHAnsi" w:hAnsiTheme="minorHAnsi"/>
                <w:sz w:val="22"/>
              </w:rPr>
            </w:pPr>
            <w:r w:rsidRPr="0030791F">
              <w:rPr>
                <w:szCs w:val="23"/>
              </w:rPr>
              <w:t>89.4</w:t>
            </w:r>
          </w:p>
        </w:tc>
        <w:tc>
          <w:tcPr>
            <w:tcW w:w="1470" w:type="dxa"/>
            <w:shd w:val="clear" w:color="auto" w:fill="auto"/>
            <w:noWrap/>
            <w:vAlign w:val="bottom"/>
          </w:tcPr>
          <w:p w14:paraId="6506D191" w14:textId="7D2C49AD" w:rsidR="001F200E" w:rsidRPr="0030791F" w:rsidRDefault="001F200E" w:rsidP="001F200E">
            <w:pPr>
              <w:jc w:val="right"/>
              <w:rPr>
                <w:rFonts w:asciiTheme="minorHAnsi" w:hAnsiTheme="minorHAnsi"/>
                <w:sz w:val="22"/>
              </w:rPr>
            </w:pPr>
            <w:r w:rsidRPr="0030791F">
              <w:rPr>
                <w:szCs w:val="23"/>
              </w:rPr>
              <w:t xml:space="preserve">174 </w:t>
            </w:r>
          </w:p>
        </w:tc>
        <w:tc>
          <w:tcPr>
            <w:tcW w:w="1471" w:type="dxa"/>
            <w:shd w:val="clear" w:color="auto" w:fill="auto"/>
            <w:noWrap/>
            <w:vAlign w:val="bottom"/>
          </w:tcPr>
          <w:p w14:paraId="51A28BEE" w14:textId="27136D68" w:rsidR="001F200E" w:rsidRPr="0030791F" w:rsidRDefault="001F200E" w:rsidP="001F200E">
            <w:pPr>
              <w:jc w:val="right"/>
              <w:rPr>
                <w:rFonts w:asciiTheme="minorHAnsi" w:hAnsiTheme="minorHAnsi"/>
                <w:sz w:val="22"/>
              </w:rPr>
            </w:pPr>
            <w:r w:rsidRPr="0030791F">
              <w:rPr>
                <w:szCs w:val="23"/>
              </w:rPr>
              <w:t>96.1</w:t>
            </w:r>
          </w:p>
        </w:tc>
        <w:tc>
          <w:tcPr>
            <w:tcW w:w="1471" w:type="dxa"/>
            <w:shd w:val="clear" w:color="auto" w:fill="auto"/>
            <w:noWrap/>
            <w:vAlign w:val="bottom"/>
          </w:tcPr>
          <w:p w14:paraId="63DF04A6" w14:textId="2F590207" w:rsidR="001F200E" w:rsidRPr="0030791F" w:rsidRDefault="001F200E" w:rsidP="001F200E">
            <w:pPr>
              <w:jc w:val="right"/>
              <w:rPr>
                <w:rFonts w:asciiTheme="minorHAnsi" w:hAnsiTheme="minorHAnsi"/>
                <w:sz w:val="22"/>
              </w:rPr>
            </w:pPr>
            <w:r w:rsidRPr="0030791F">
              <w:rPr>
                <w:szCs w:val="23"/>
              </w:rPr>
              <w:t xml:space="preserve">257 </w:t>
            </w:r>
          </w:p>
        </w:tc>
        <w:tc>
          <w:tcPr>
            <w:tcW w:w="1470" w:type="dxa"/>
            <w:shd w:val="clear" w:color="auto" w:fill="auto"/>
            <w:noWrap/>
            <w:vAlign w:val="bottom"/>
          </w:tcPr>
          <w:p w14:paraId="7DC23050" w14:textId="04AF98D1" w:rsidR="001F200E" w:rsidRPr="0030791F" w:rsidRDefault="001F200E" w:rsidP="001F200E">
            <w:pPr>
              <w:jc w:val="right"/>
              <w:rPr>
                <w:rFonts w:asciiTheme="minorHAnsi" w:hAnsiTheme="minorHAnsi"/>
                <w:sz w:val="22"/>
              </w:rPr>
            </w:pPr>
            <w:r w:rsidRPr="0030791F">
              <w:rPr>
                <w:szCs w:val="23"/>
              </w:rPr>
              <w:t>73.4</w:t>
            </w:r>
          </w:p>
        </w:tc>
        <w:tc>
          <w:tcPr>
            <w:tcW w:w="1471" w:type="dxa"/>
            <w:shd w:val="clear" w:color="auto" w:fill="auto"/>
            <w:noWrap/>
            <w:vAlign w:val="bottom"/>
          </w:tcPr>
          <w:p w14:paraId="1DC46F5D" w14:textId="5F864E55" w:rsidR="001F200E" w:rsidRPr="0030791F" w:rsidRDefault="001F200E" w:rsidP="001F200E">
            <w:pPr>
              <w:jc w:val="right"/>
              <w:rPr>
                <w:rFonts w:asciiTheme="minorHAnsi" w:hAnsiTheme="minorHAnsi"/>
                <w:sz w:val="22"/>
              </w:rPr>
            </w:pPr>
            <w:r w:rsidRPr="0030791F">
              <w:rPr>
                <w:szCs w:val="23"/>
              </w:rPr>
              <w:t xml:space="preserve">7,994 </w:t>
            </w:r>
          </w:p>
        </w:tc>
        <w:tc>
          <w:tcPr>
            <w:tcW w:w="1474" w:type="dxa"/>
            <w:shd w:val="clear" w:color="auto" w:fill="auto"/>
            <w:noWrap/>
            <w:vAlign w:val="bottom"/>
          </w:tcPr>
          <w:p w14:paraId="13F117D5" w14:textId="3E780CDD" w:rsidR="001F200E" w:rsidRPr="0030791F" w:rsidRDefault="001F200E" w:rsidP="001F200E">
            <w:pPr>
              <w:jc w:val="right"/>
              <w:rPr>
                <w:rFonts w:asciiTheme="minorHAnsi" w:hAnsiTheme="minorHAnsi"/>
                <w:sz w:val="22"/>
              </w:rPr>
            </w:pPr>
            <w:r w:rsidRPr="0030791F">
              <w:rPr>
                <w:szCs w:val="23"/>
              </w:rPr>
              <w:t>87.3</w:t>
            </w:r>
          </w:p>
        </w:tc>
      </w:tr>
      <w:tr w:rsidR="001F200E" w:rsidRPr="0030791F" w14:paraId="2485823F" w14:textId="77777777" w:rsidTr="00242880">
        <w:trPr>
          <w:trHeight w:val="301"/>
        </w:trPr>
        <w:tc>
          <w:tcPr>
            <w:tcW w:w="2120" w:type="dxa"/>
            <w:shd w:val="clear" w:color="auto" w:fill="auto"/>
            <w:noWrap/>
            <w:vAlign w:val="bottom"/>
            <w:hideMark/>
          </w:tcPr>
          <w:p w14:paraId="6A0BAD7F"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Waitemata</w:t>
            </w:r>
          </w:p>
        </w:tc>
        <w:tc>
          <w:tcPr>
            <w:tcW w:w="1469" w:type="dxa"/>
            <w:shd w:val="clear" w:color="auto" w:fill="auto"/>
            <w:noWrap/>
            <w:vAlign w:val="bottom"/>
          </w:tcPr>
          <w:p w14:paraId="5D0BBDBF" w14:textId="1E92490A" w:rsidR="001F200E" w:rsidRPr="0030791F" w:rsidRDefault="001F200E" w:rsidP="001F200E">
            <w:pPr>
              <w:jc w:val="right"/>
              <w:rPr>
                <w:rFonts w:asciiTheme="minorHAnsi" w:hAnsiTheme="minorHAnsi"/>
                <w:sz w:val="22"/>
              </w:rPr>
            </w:pPr>
            <w:r w:rsidRPr="0030791F">
              <w:rPr>
                <w:szCs w:val="23"/>
              </w:rPr>
              <w:t xml:space="preserve">9,022 </w:t>
            </w:r>
          </w:p>
        </w:tc>
        <w:tc>
          <w:tcPr>
            <w:tcW w:w="1471" w:type="dxa"/>
            <w:shd w:val="clear" w:color="auto" w:fill="auto"/>
            <w:noWrap/>
            <w:vAlign w:val="bottom"/>
          </w:tcPr>
          <w:p w14:paraId="267B35B5" w14:textId="6D08B46F" w:rsidR="001F200E" w:rsidRPr="0030791F" w:rsidRDefault="001F200E" w:rsidP="001F200E">
            <w:pPr>
              <w:jc w:val="right"/>
              <w:rPr>
                <w:rFonts w:asciiTheme="minorHAnsi" w:hAnsiTheme="minorHAnsi"/>
                <w:sz w:val="22"/>
              </w:rPr>
            </w:pPr>
            <w:r w:rsidRPr="0030791F">
              <w:rPr>
                <w:szCs w:val="23"/>
              </w:rPr>
              <w:t>70.1</w:t>
            </w:r>
          </w:p>
        </w:tc>
        <w:tc>
          <w:tcPr>
            <w:tcW w:w="1470" w:type="dxa"/>
            <w:shd w:val="clear" w:color="auto" w:fill="auto"/>
            <w:noWrap/>
            <w:vAlign w:val="bottom"/>
          </w:tcPr>
          <w:p w14:paraId="5FC83B1E" w14:textId="01FF022F" w:rsidR="001F200E" w:rsidRPr="0030791F" w:rsidRDefault="001F200E" w:rsidP="001F200E">
            <w:pPr>
              <w:jc w:val="right"/>
              <w:rPr>
                <w:rFonts w:asciiTheme="minorHAnsi" w:hAnsiTheme="minorHAnsi"/>
                <w:sz w:val="22"/>
              </w:rPr>
            </w:pPr>
            <w:r w:rsidRPr="0030791F">
              <w:rPr>
                <w:szCs w:val="23"/>
              </w:rPr>
              <w:t xml:space="preserve">8,513 </w:t>
            </w:r>
          </w:p>
        </w:tc>
        <w:tc>
          <w:tcPr>
            <w:tcW w:w="1471" w:type="dxa"/>
            <w:shd w:val="clear" w:color="auto" w:fill="auto"/>
            <w:noWrap/>
            <w:vAlign w:val="bottom"/>
          </w:tcPr>
          <w:p w14:paraId="1F90C9FD" w14:textId="2F03824B" w:rsidR="001F200E" w:rsidRPr="0030791F" w:rsidRDefault="001F200E" w:rsidP="001F200E">
            <w:pPr>
              <w:jc w:val="right"/>
              <w:rPr>
                <w:rFonts w:asciiTheme="minorHAnsi" w:hAnsiTheme="minorHAnsi"/>
                <w:sz w:val="22"/>
              </w:rPr>
            </w:pPr>
            <w:r w:rsidRPr="0030791F">
              <w:rPr>
                <w:szCs w:val="23"/>
              </w:rPr>
              <w:t>88.9</w:t>
            </w:r>
          </w:p>
        </w:tc>
        <w:tc>
          <w:tcPr>
            <w:tcW w:w="1471" w:type="dxa"/>
            <w:shd w:val="clear" w:color="auto" w:fill="auto"/>
            <w:noWrap/>
            <w:vAlign w:val="bottom"/>
          </w:tcPr>
          <w:p w14:paraId="10A1AB75" w14:textId="34AA3A16" w:rsidR="001F200E" w:rsidRPr="0030791F" w:rsidRDefault="001F200E" w:rsidP="001F200E">
            <w:pPr>
              <w:jc w:val="right"/>
              <w:rPr>
                <w:rFonts w:asciiTheme="minorHAnsi" w:hAnsiTheme="minorHAnsi"/>
                <w:sz w:val="22"/>
              </w:rPr>
            </w:pPr>
            <w:r w:rsidRPr="0030791F">
              <w:rPr>
                <w:szCs w:val="23"/>
              </w:rPr>
              <w:t xml:space="preserve">29,269 </w:t>
            </w:r>
          </w:p>
        </w:tc>
        <w:tc>
          <w:tcPr>
            <w:tcW w:w="1470" w:type="dxa"/>
            <w:shd w:val="clear" w:color="auto" w:fill="auto"/>
            <w:noWrap/>
            <w:vAlign w:val="bottom"/>
          </w:tcPr>
          <w:p w14:paraId="253B51FD" w14:textId="01832960" w:rsidR="001F200E" w:rsidRPr="0030791F" w:rsidRDefault="001F200E" w:rsidP="001F200E">
            <w:pPr>
              <w:jc w:val="right"/>
              <w:rPr>
                <w:rFonts w:asciiTheme="minorHAnsi" w:hAnsiTheme="minorHAnsi"/>
                <w:sz w:val="22"/>
              </w:rPr>
            </w:pPr>
            <w:r w:rsidRPr="0030791F">
              <w:rPr>
                <w:szCs w:val="23"/>
              </w:rPr>
              <w:t>79.3</w:t>
            </w:r>
          </w:p>
        </w:tc>
        <w:tc>
          <w:tcPr>
            <w:tcW w:w="1471" w:type="dxa"/>
            <w:shd w:val="clear" w:color="auto" w:fill="auto"/>
            <w:noWrap/>
            <w:vAlign w:val="bottom"/>
          </w:tcPr>
          <w:p w14:paraId="6FC5305F" w14:textId="1FD6F103" w:rsidR="001F200E" w:rsidRPr="0030791F" w:rsidRDefault="001F200E" w:rsidP="001F200E">
            <w:pPr>
              <w:jc w:val="right"/>
              <w:rPr>
                <w:rFonts w:asciiTheme="minorHAnsi" w:hAnsiTheme="minorHAnsi"/>
                <w:sz w:val="22"/>
              </w:rPr>
            </w:pPr>
            <w:r w:rsidRPr="0030791F">
              <w:rPr>
                <w:szCs w:val="23"/>
              </w:rPr>
              <w:t xml:space="preserve">93,868 </w:t>
            </w:r>
          </w:p>
        </w:tc>
        <w:tc>
          <w:tcPr>
            <w:tcW w:w="1474" w:type="dxa"/>
            <w:shd w:val="clear" w:color="auto" w:fill="auto"/>
            <w:noWrap/>
            <w:vAlign w:val="bottom"/>
          </w:tcPr>
          <w:p w14:paraId="7ADDA811" w14:textId="13E8CF38" w:rsidR="001F200E" w:rsidRPr="0030791F" w:rsidRDefault="001F200E" w:rsidP="001F200E">
            <w:pPr>
              <w:jc w:val="right"/>
              <w:rPr>
                <w:rFonts w:asciiTheme="minorHAnsi" w:hAnsiTheme="minorHAnsi"/>
                <w:sz w:val="22"/>
              </w:rPr>
            </w:pPr>
            <w:r w:rsidRPr="0030791F">
              <w:rPr>
                <w:szCs w:val="23"/>
              </w:rPr>
              <w:t>94.6</w:t>
            </w:r>
          </w:p>
        </w:tc>
      </w:tr>
      <w:tr w:rsidR="001F200E" w:rsidRPr="0030791F" w14:paraId="2443A2C4" w14:textId="77777777" w:rsidTr="00242880">
        <w:trPr>
          <w:trHeight w:val="301"/>
        </w:trPr>
        <w:tc>
          <w:tcPr>
            <w:tcW w:w="2120" w:type="dxa"/>
            <w:shd w:val="clear" w:color="auto" w:fill="auto"/>
            <w:noWrap/>
            <w:vAlign w:val="bottom"/>
            <w:hideMark/>
          </w:tcPr>
          <w:p w14:paraId="30E27E48"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West Coast</w:t>
            </w:r>
          </w:p>
        </w:tc>
        <w:tc>
          <w:tcPr>
            <w:tcW w:w="1469" w:type="dxa"/>
            <w:shd w:val="clear" w:color="auto" w:fill="auto"/>
            <w:noWrap/>
            <w:vAlign w:val="bottom"/>
          </w:tcPr>
          <w:p w14:paraId="7C13705C" w14:textId="65624F20" w:rsidR="001F200E" w:rsidRPr="0030791F" w:rsidRDefault="001F200E" w:rsidP="001F200E">
            <w:pPr>
              <w:jc w:val="right"/>
              <w:rPr>
                <w:rFonts w:asciiTheme="minorHAnsi" w:hAnsiTheme="minorHAnsi"/>
                <w:sz w:val="22"/>
              </w:rPr>
            </w:pPr>
            <w:r w:rsidRPr="0030791F">
              <w:rPr>
                <w:szCs w:val="23"/>
              </w:rPr>
              <w:t xml:space="preserve">675 </w:t>
            </w:r>
          </w:p>
        </w:tc>
        <w:tc>
          <w:tcPr>
            <w:tcW w:w="1471" w:type="dxa"/>
            <w:shd w:val="clear" w:color="auto" w:fill="auto"/>
            <w:noWrap/>
            <w:vAlign w:val="bottom"/>
          </w:tcPr>
          <w:p w14:paraId="10CA8252" w14:textId="07827487" w:rsidR="001F200E" w:rsidRPr="0030791F" w:rsidRDefault="001F200E" w:rsidP="001F200E">
            <w:pPr>
              <w:jc w:val="right"/>
              <w:rPr>
                <w:rFonts w:asciiTheme="minorHAnsi" w:hAnsiTheme="minorHAnsi"/>
                <w:sz w:val="22"/>
              </w:rPr>
            </w:pPr>
            <w:r w:rsidRPr="0030791F">
              <w:rPr>
                <w:szCs w:val="23"/>
              </w:rPr>
              <w:t>78.4</w:t>
            </w:r>
          </w:p>
        </w:tc>
        <w:tc>
          <w:tcPr>
            <w:tcW w:w="1470" w:type="dxa"/>
            <w:shd w:val="clear" w:color="auto" w:fill="auto"/>
            <w:noWrap/>
            <w:vAlign w:val="bottom"/>
          </w:tcPr>
          <w:p w14:paraId="43F631DF" w14:textId="32BD1E6F" w:rsidR="001F200E" w:rsidRPr="0030791F" w:rsidRDefault="001F200E" w:rsidP="001F200E">
            <w:pPr>
              <w:jc w:val="right"/>
              <w:rPr>
                <w:rFonts w:asciiTheme="minorHAnsi" w:hAnsiTheme="minorHAnsi"/>
                <w:sz w:val="22"/>
              </w:rPr>
            </w:pPr>
            <w:r w:rsidRPr="0030791F">
              <w:rPr>
                <w:szCs w:val="23"/>
              </w:rPr>
              <w:t xml:space="preserve">66 </w:t>
            </w:r>
          </w:p>
        </w:tc>
        <w:tc>
          <w:tcPr>
            <w:tcW w:w="1471" w:type="dxa"/>
            <w:shd w:val="clear" w:color="auto" w:fill="auto"/>
            <w:noWrap/>
            <w:vAlign w:val="bottom"/>
          </w:tcPr>
          <w:p w14:paraId="56E406AF" w14:textId="1C45556E" w:rsidR="001F200E" w:rsidRPr="0030791F" w:rsidRDefault="001F200E" w:rsidP="001F200E">
            <w:pPr>
              <w:jc w:val="right"/>
              <w:rPr>
                <w:rFonts w:asciiTheme="minorHAnsi" w:hAnsiTheme="minorHAnsi"/>
                <w:sz w:val="22"/>
              </w:rPr>
            </w:pPr>
            <w:r w:rsidRPr="0030791F">
              <w:rPr>
                <w:szCs w:val="23"/>
              </w:rPr>
              <w:t>75.9</w:t>
            </w:r>
          </w:p>
        </w:tc>
        <w:tc>
          <w:tcPr>
            <w:tcW w:w="1471" w:type="dxa"/>
            <w:shd w:val="clear" w:color="auto" w:fill="auto"/>
            <w:noWrap/>
            <w:vAlign w:val="bottom"/>
          </w:tcPr>
          <w:p w14:paraId="04E15D24" w14:textId="2AEB0CEB" w:rsidR="001F200E" w:rsidRPr="0030791F" w:rsidRDefault="001F200E" w:rsidP="001F200E">
            <w:pPr>
              <w:jc w:val="right"/>
              <w:rPr>
                <w:rFonts w:asciiTheme="minorHAnsi" w:hAnsiTheme="minorHAnsi"/>
                <w:sz w:val="22"/>
              </w:rPr>
            </w:pPr>
            <w:r w:rsidRPr="0030791F">
              <w:rPr>
                <w:szCs w:val="23"/>
              </w:rPr>
              <w:t xml:space="preserve">221 </w:t>
            </w:r>
          </w:p>
        </w:tc>
        <w:tc>
          <w:tcPr>
            <w:tcW w:w="1470" w:type="dxa"/>
            <w:shd w:val="clear" w:color="auto" w:fill="auto"/>
            <w:noWrap/>
            <w:vAlign w:val="bottom"/>
          </w:tcPr>
          <w:p w14:paraId="54BEE154" w14:textId="165B5071" w:rsidR="001F200E" w:rsidRPr="0030791F" w:rsidRDefault="001F200E" w:rsidP="001F200E">
            <w:pPr>
              <w:jc w:val="right"/>
              <w:rPr>
                <w:rFonts w:asciiTheme="minorHAnsi" w:hAnsiTheme="minorHAnsi"/>
                <w:sz w:val="22"/>
              </w:rPr>
            </w:pPr>
            <w:r w:rsidRPr="0030791F">
              <w:rPr>
                <w:szCs w:val="23"/>
              </w:rPr>
              <w:t>59.1</w:t>
            </w:r>
          </w:p>
        </w:tc>
        <w:tc>
          <w:tcPr>
            <w:tcW w:w="1471" w:type="dxa"/>
            <w:shd w:val="clear" w:color="auto" w:fill="auto"/>
            <w:noWrap/>
            <w:vAlign w:val="bottom"/>
          </w:tcPr>
          <w:p w14:paraId="39D736A5" w14:textId="4829B3F3" w:rsidR="001F200E" w:rsidRPr="0030791F" w:rsidRDefault="001F200E" w:rsidP="001F200E">
            <w:pPr>
              <w:jc w:val="right"/>
              <w:rPr>
                <w:rFonts w:asciiTheme="minorHAnsi" w:hAnsiTheme="minorHAnsi"/>
                <w:sz w:val="22"/>
              </w:rPr>
            </w:pPr>
            <w:r w:rsidRPr="0030791F">
              <w:rPr>
                <w:szCs w:val="23"/>
              </w:rPr>
              <w:t xml:space="preserve">6,533 </w:t>
            </w:r>
          </w:p>
        </w:tc>
        <w:tc>
          <w:tcPr>
            <w:tcW w:w="1474" w:type="dxa"/>
            <w:shd w:val="clear" w:color="auto" w:fill="auto"/>
            <w:noWrap/>
            <w:vAlign w:val="bottom"/>
          </w:tcPr>
          <w:p w14:paraId="10583DB2" w14:textId="02E95443" w:rsidR="001F200E" w:rsidRPr="0030791F" w:rsidRDefault="001F200E" w:rsidP="001F200E">
            <w:pPr>
              <w:jc w:val="right"/>
              <w:rPr>
                <w:rFonts w:asciiTheme="minorHAnsi" w:hAnsiTheme="minorHAnsi"/>
                <w:sz w:val="22"/>
              </w:rPr>
            </w:pPr>
            <w:r w:rsidRPr="0030791F">
              <w:rPr>
                <w:szCs w:val="23"/>
              </w:rPr>
              <w:t>86.8</w:t>
            </w:r>
          </w:p>
        </w:tc>
      </w:tr>
      <w:tr w:rsidR="001F200E" w:rsidRPr="0030791F" w14:paraId="206544DF" w14:textId="77777777" w:rsidTr="00242880">
        <w:trPr>
          <w:trHeight w:val="301"/>
        </w:trPr>
        <w:tc>
          <w:tcPr>
            <w:tcW w:w="2120" w:type="dxa"/>
            <w:shd w:val="clear" w:color="auto" w:fill="auto"/>
            <w:noWrap/>
            <w:vAlign w:val="bottom"/>
            <w:hideMark/>
          </w:tcPr>
          <w:p w14:paraId="51C80F85" w14:textId="77777777" w:rsidR="001F200E" w:rsidRPr="0030791F" w:rsidRDefault="001F200E" w:rsidP="001F200E">
            <w:pPr>
              <w:rPr>
                <w:rFonts w:asciiTheme="minorHAnsi" w:eastAsia="Times New Roman" w:hAnsiTheme="minorHAnsi"/>
                <w:sz w:val="22"/>
                <w:lang w:eastAsia="en-AU"/>
              </w:rPr>
            </w:pPr>
            <w:r w:rsidRPr="0030791F">
              <w:rPr>
                <w:rFonts w:asciiTheme="minorHAnsi" w:eastAsia="Times New Roman" w:hAnsiTheme="minorHAnsi"/>
                <w:sz w:val="22"/>
                <w:lang w:eastAsia="en-AU"/>
              </w:rPr>
              <w:t>Whanganui</w:t>
            </w:r>
          </w:p>
        </w:tc>
        <w:tc>
          <w:tcPr>
            <w:tcW w:w="1469" w:type="dxa"/>
            <w:shd w:val="clear" w:color="auto" w:fill="auto"/>
            <w:noWrap/>
            <w:vAlign w:val="bottom"/>
          </w:tcPr>
          <w:p w14:paraId="030844C0" w14:textId="4C523FCB" w:rsidR="001F200E" w:rsidRPr="0030791F" w:rsidRDefault="001F200E" w:rsidP="001F200E">
            <w:pPr>
              <w:jc w:val="right"/>
              <w:rPr>
                <w:rFonts w:asciiTheme="minorHAnsi" w:hAnsiTheme="minorHAnsi"/>
                <w:sz w:val="22"/>
              </w:rPr>
            </w:pPr>
            <w:r w:rsidRPr="0030791F">
              <w:rPr>
                <w:szCs w:val="23"/>
              </w:rPr>
              <w:t xml:space="preserve">3,081 </w:t>
            </w:r>
          </w:p>
        </w:tc>
        <w:tc>
          <w:tcPr>
            <w:tcW w:w="1471" w:type="dxa"/>
            <w:shd w:val="clear" w:color="auto" w:fill="auto"/>
            <w:noWrap/>
            <w:vAlign w:val="bottom"/>
          </w:tcPr>
          <w:p w14:paraId="6F422EA6" w14:textId="0A662418" w:rsidR="001F200E" w:rsidRPr="0030791F" w:rsidRDefault="001F200E" w:rsidP="001F200E">
            <w:pPr>
              <w:jc w:val="right"/>
              <w:rPr>
                <w:rFonts w:asciiTheme="minorHAnsi" w:hAnsiTheme="minorHAnsi"/>
                <w:sz w:val="22"/>
              </w:rPr>
            </w:pPr>
            <w:r w:rsidRPr="0030791F">
              <w:rPr>
                <w:szCs w:val="23"/>
              </w:rPr>
              <w:t>86.4</w:t>
            </w:r>
          </w:p>
        </w:tc>
        <w:tc>
          <w:tcPr>
            <w:tcW w:w="1470" w:type="dxa"/>
            <w:shd w:val="clear" w:color="auto" w:fill="auto"/>
            <w:noWrap/>
            <w:vAlign w:val="bottom"/>
          </w:tcPr>
          <w:p w14:paraId="59047949" w14:textId="0B8372EE" w:rsidR="001F200E" w:rsidRPr="0030791F" w:rsidRDefault="001F200E" w:rsidP="001F200E">
            <w:pPr>
              <w:jc w:val="right"/>
              <w:rPr>
                <w:rFonts w:asciiTheme="minorHAnsi" w:hAnsiTheme="minorHAnsi"/>
                <w:sz w:val="22"/>
              </w:rPr>
            </w:pPr>
            <w:r w:rsidRPr="0030791F">
              <w:rPr>
                <w:szCs w:val="23"/>
              </w:rPr>
              <w:t xml:space="preserve">240 </w:t>
            </w:r>
          </w:p>
        </w:tc>
        <w:tc>
          <w:tcPr>
            <w:tcW w:w="1471" w:type="dxa"/>
            <w:shd w:val="clear" w:color="auto" w:fill="auto"/>
            <w:noWrap/>
            <w:vAlign w:val="bottom"/>
          </w:tcPr>
          <w:p w14:paraId="1BADD457" w14:textId="4CDCCF81" w:rsidR="001F200E" w:rsidRPr="0030791F" w:rsidRDefault="001F200E" w:rsidP="001F200E">
            <w:pPr>
              <w:jc w:val="right"/>
              <w:rPr>
                <w:rFonts w:asciiTheme="minorHAnsi" w:hAnsiTheme="minorHAnsi"/>
                <w:sz w:val="22"/>
              </w:rPr>
            </w:pPr>
            <w:r w:rsidRPr="0030791F">
              <w:rPr>
                <w:szCs w:val="23"/>
              </w:rPr>
              <w:t>71.9</w:t>
            </w:r>
          </w:p>
        </w:tc>
        <w:tc>
          <w:tcPr>
            <w:tcW w:w="1471" w:type="dxa"/>
            <w:shd w:val="clear" w:color="auto" w:fill="auto"/>
            <w:noWrap/>
            <w:vAlign w:val="bottom"/>
          </w:tcPr>
          <w:p w14:paraId="76B7D9E1" w14:textId="4E1166CC" w:rsidR="001F200E" w:rsidRPr="0030791F" w:rsidRDefault="001F200E" w:rsidP="001F200E">
            <w:pPr>
              <w:jc w:val="right"/>
              <w:rPr>
                <w:rFonts w:asciiTheme="minorHAnsi" w:hAnsiTheme="minorHAnsi"/>
                <w:sz w:val="22"/>
              </w:rPr>
            </w:pPr>
            <w:r w:rsidRPr="0030791F">
              <w:rPr>
                <w:szCs w:val="23"/>
              </w:rPr>
              <w:t xml:space="preserve">424 </w:t>
            </w:r>
          </w:p>
        </w:tc>
        <w:tc>
          <w:tcPr>
            <w:tcW w:w="1470" w:type="dxa"/>
            <w:shd w:val="clear" w:color="auto" w:fill="auto"/>
            <w:noWrap/>
            <w:vAlign w:val="bottom"/>
          </w:tcPr>
          <w:p w14:paraId="062E897F" w14:textId="0CA17F46" w:rsidR="001F200E" w:rsidRPr="0030791F" w:rsidRDefault="001F200E" w:rsidP="001F200E">
            <w:pPr>
              <w:jc w:val="right"/>
              <w:rPr>
                <w:rFonts w:asciiTheme="minorHAnsi" w:hAnsiTheme="minorHAnsi"/>
                <w:sz w:val="22"/>
              </w:rPr>
            </w:pPr>
            <w:r w:rsidRPr="0030791F">
              <w:rPr>
                <w:szCs w:val="23"/>
              </w:rPr>
              <w:t>86.9</w:t>
            </w:r>
          </w:p>
        </w:tc>
        <w:tc>
          <w:tcPr>
            <w:tcW w:w="1471" w:type="dxa"/>
            <w:shd w:val="clear" w:color="auto" w:fill="auto"/>
            <w:noWrap/>
            <w:vAlign w:val="bottom"/>
          </w:tcPr>
          <w:p w14:paraId="425D913F" w14:textId="487A11E7" w:rsidR="001F200E" w:rsidRPr="0030791F" w:rsidRDefault="001F200E" w:rsidP="001F200E">
            <w:pPr>
              <w:jc w:val="right"/>
              <w:rPr>
                <w:rFonts w:asciiTheme="minorHAnsi" w:hAnsiTheme="minorHAnsi"/>
                <w:sz w:val="22"/>
              </w:rPr>
            </w:pPr>
            <w:r w:rsidRPr="0030791F">
              <w:rPr>
                <w:szCs w:val="23"/>
              </w:rPr>
              <w:t xml:space="preserve">9,895 </w:t>
            </w:r>
          </w:p>
        </w:tc>
        <w:tc>
          <w:tcPr>
            <w:tcW w:w="1474" w:type="dxa"/>
            <w:shd w:val="clear" w:color="auto" w:fill="auto"/>
            <w:noWrap/>
            <w:vAlign w:val="bottom"/>
          </w:tcPr>
          <w:p w14:paraId="1A99FC00" w14:textId="0E0DB3BF" w:rsidR="001F200E" w:rsidRPr="0030791F" w:rsidRDefault="001F200E" w:rsidP="001F200E">
            <w:pPr>
              <w:jc w:val="right"/>
              <w:rPr>
                <w:rFonts w:asciiTheme="minorHAnsi" w:hAnsiTheme="minorHAnsi"/>
                <w:sz w:val="22"/>
              </w:rPr>
            </w:pPr>
            <w:r w:rsidRPr="0030791F">
              <w:rPr>
                <w:szCs w:val="23"/>
              </w:rPr>
              <w:t>90.9</w:t>
            </w:r>
          </w:p>
        </w:tc>
      </w:tr>
      <w:tr w:rsidR="001F200E" w:rsidRPr="0030791F" w14:paraId="2E4C2A78" w14:textId="77777777" w:rsidTr="00242880">
        <w:trPr>
          <w:trHeight w:val="301"/>
        </w:trPr>
        <w:tc>
          <w:tcPr>
            <w:tcW w:w="2120" w:type="dxa"/>
            <w:shd w:val="clear" w:color="auto" w:fill="auto"/>
            <w:noWrap/>
            <w:vAlign w:val="bottom"/>
            <w:hideMark/>
          </w:tcPr>
          <w:p w14:paraId="680FF3AE" w14:textId="77777777" w:rsidR="001F200E" w:rsidRPr="0030791F" w:rsidRDefault="001F200E" w:rsidP="001F200E">
            <w:pPr>
              <w:rPr>
                <w:rFonts w:asciiTheme="minorHAnsi" w:eastAsia="Times New Roman" w:hAnsiTheme="minorHAnsi"/>
                <w:b/>
                <w:bCs/>
                <w:iCs/>
                <w:sz w:val="22"/>
                <w:lang w:eastAsia="en-AU"/>
              </w:rPr>
            </w:pPr>
            <w:r w:rsidRPr="0030791F">
              <w:rPr>
                <w:rFonts w:asciiTheme="minorHAnsi" w:eastAsia="Times New Roman" w:hAnsiTheme="minorHAnsi"/>
                <w:b/>
                <w:bCs/>
                <w:iCs/>
                <w:sz w:val="22"/>
                <w:lang w:eastAsia="en-AU"/>
              </w:rPr>
              <w:t>NZ Overall</w:t>
            </w:r>
          </w:p>
        </w:tc>
        <w:tc>
          <w:tcPr>
            <w:tcW w:w="1469" w:type="dxa"/>
            <w:shd w:val="clear" w:color="auto" w:fill="auto"/>
            <w:noWrap/>
            <w:vAlign w:val="bottom"/>
          </w:tcPr>
          <w:p w14:paraId="47043DCA" w14:textId="3EB55E49" w:rsidR="001F200E" w:rsidRPr="0030791F" w:rsidRDefault="001F200E" w:rsidP="001F200E">
            <w:pPr>
              <w:jc w:val="right"/>
              <w:rPr>
                <w:rFonts w:asciiTheme="minorHAnsi" w:hAnsiTheme="minorHAnsi"/>
                <w:sz w:val="22"/>
              </w:rPr>
            </w:pPr>
            <w:r w:rsidRPr="0030791F">
              <w:rPr>
                <w:b/>
                <w:bCs/>
                <w:szCs w:val="23"/>
              </w:rPr>
              <w:t xml:space="preserve">127,013 </w:t>
            </w:r>
          </w:p>
        </w:tc>
        <w:tc>
          <w:tcPr>
            <w:tcW w:w="1471" w:type="dxa"/>
            <w:shd w:val="clear" w:color="auto" w:fill="auto"/>
            <w:noWrap/>
            <w:vAlign w:val="bottom"/>
          </w:tcPr>
          <w:p w14:paraId="08C35796" w14:textId="4EEEDD54" w:rsidR="001F200E" w:rsidRPr="0030791F" w:rsidRDefault="001F200E" w:rsidP="001F200E">
            <w:pPr>
              <w:jc w:val="right"/>
              <w:rPr>
                <w:rFonts w:asciiTheme="minorHAnsi" w:hAnsiTheme="minorHAnsi"/>
                <w:b/>
                <w:bCs/>
                <w:sz w:val="22"/>
              </w:rPr>
            </w:pPr>
            <w:r w:rsidRPr="0030791F">
              <w:rPr>
                <w:b/>
                <w:bCs/>
                <w:szCs w:val="23"/>
              </w:rPr>
              <w:t>79.3</w:t>
            </w:r>
          </w:p>
        </w:tc>
        <w:tc>
          <w:tcPr>
            <w:tcW w:w="1470" w:type="dxa"/>
            <w:shd w:val="clear" w:color="auto" w:fill="auto"/>
            <w:noWrap/>
            <w:vAlign w:val="bottom"/>
          </w:tcPr>
          <w:p w14:paraId="4903C9DE" w14:textId="3CADABF1" w:rsidR="001F200E" w:rsidRPr="0030791F" w:rsidRDefault="001F200E" w:rsidP="001F200E">
            <w:pPr>
              <w:jc w:val="right"/>
              <w:rPr>
                <w:rFonts w:asciiTheme="minorHAnsi" w:hAnsiTheme="minorHAnsi"/>
                <w:sz w:val="22"/>
              </w:rPr>
            </w:pPr>
            <w:r w:rsidRPr="0030791F">
              <w:rPr>
                <w:b/>
                <w:bCs/>
                <w:szCs w:val="23"/>
              </w:rPr>
              <w:t xml:space="preserve">63,528 </w:t>
            </w:r>
          </w:p>
        </w:tc>
        <w:tc>
          <w:tcPr>
            <w:tcW w:w="1471" w:type="dxa"/>
            <w:shd w:val="clear" w:color="auto" w:fill="auto"/>
            <w:noWrap/>
            <w:vAlign w:val="bottom"/>
          </w:tcPr>
          <w:p w14:paraId="31642237" w14:textId="6DAA20E1" w:rsidR="001F200E" w:rsidRPr="0030791F" w:rsidRDefault="001F200E" w:rsidP="001F200E">
            <w:pPr>
              <w:jc w:val="right"/>
              <w:rPr>
                <w:rFonts w:asciiTheme="minorHAnsi" w:hAnsiTheme="minorHAnsi"/>
                <w:b/>
                <w:bCs/>
                <w:sz w:val="22"/>
              </w:rPr>
            </w:pPr>
            <w:r w:rsidRPr="0030791F">
              <w:rPr>
                <w:b/>
                <w:bCs/>
                <w:szCs w:val="23"/>
              </w:rPr>
              <w:t>92.7</w:t>
            </w:r>
          </w:p>
        </w:tc>
        <w:tc>
          <w:tcPr>
            <w:tcW w:w="1471" w:type="dxa"/>
            <w:shd w:val="clear" w:color="auto" w:fill="auto"/>
            <w:noWrap/>
            <w:vAlign w:val="bottom"/>
          </w:tcPr>
          <w:p w14:paraId="69816647" w14:textId="32BC39E5" w:rsidR="001F200E" w:rsidRPr="0030791F" w:rsidRDefault="001F200E" w:rsidP="001F200E">
            <w:pPr>
              <w:jc w:val="right"/>
              <w:rPr>
                <w:rFonts w:asciiTheme="minorHAnsi" w:hAnsiTheme="minorHAnsi"/>
                <w:b/>
                <w:bCs/>
                <w:sz w:val="22"/>
              </w:rPr>
            </w:pPr>
            <w:r w:rsidRPr="0030791F">
              <w:rPr>
                <w:b/>
                <w:bCs/>
                <w:szCs w:val="23"/>
              </w:rPr>
              <w:t xml:space="preserve">141,745 </w:t>
            </w:r>
          </w:p>
        </w:tc>
        <w:tc>
          <w:tcPr>
            <w:tcW w:w="1470" w:type="dxa"/>
            <w:shd w:val="clear" w:color="auto" w:fill="auto"/>
            <w:noWrap/>
            <w:vAlign w:val="bottom"/>
          </w:tcPr>
          <w:p w14:paraId="243DAAE1" w14:textId="7A05DE3B" w:rsidR="001F200E" w:rsidRPr="0030791F" w:rsidRDefault="001F200E" w:rsidP="001F200E">
            <w:pPr>
              <w:jc w:val="right"/>
              <w:rPr>
                <w:rFonts w:asciiTheme="minorHAnsi" w:hAnsiTheme="minorHAnsi"/>
                <w:b/>
                <w:bCs/>
                <w:sz w:val="22"/>
              </w:rPr>
            </w:pPr>
            <w:r w:rsidRPr="0030791F">
              <w:rPr>
                <w:b/>
                <w:bCs/>
                <w:szCs w:val="23"/>
              </w:rPr>
              <w:t>78.0</w:t>
            </w:r>
          </w:p>
        </w:tc>
        <w:tc>
          <w:tcPr>
            <w:tcW w:w="1471" w:type="dxa"/>
            <w:shd w:val="clear" w:color="auto" w:fill="auto"/>
            <w:noWrap/>
            <w:vAlign w:val="bottom"/>
          </w:tcPr>
          <w:p w14:paraId="6CD14198" w14:textId="4E2B67AE" w:rsidR="001F200E" w:rsidRPr="0030791F" w:rsidRDefault="001F200E" w:rsidP="001F200E">
            <w:pPr>
              <w:jc w:val="right"/>
              <w:rPr>
                <w:rFonts w:asciiTheme="minorHAnsi" w:hAnsiTheme="minorHAnsi"/>
                <w:b/>
                <w:bCs/>
                <w:sz w:val="22"/>
              </w:rPr>
            </w:pPr>
            <w:r w:rsidRPr="0030791F">
              <w:rPr>
                <w:b/>
                <w:bCs/>
                <w:szCs w:val="23"/>
              </w:rPr>
              <w:t xml:space="preserve">760,353 </w:t>
            </w:r>
          </w:p>
        </w:tc>
        <w:tc>
          <w:tcPr>
            <w:tcW w:w="1474" w:type="dxa"/>
            <w:shd w:val="clear" w:color="auto" w:fill="auto"/>
            <w:noWrap/>
            <w:vAlign w:val="bottom"/>
          </w:tcPr>
          <w:p w14:paraId="32CE457A" w14:textId="72356DED" w:rsidR="001F200E" w:rsidRPr="0030791F" w:rsidRDefault="001F200E" w:rsidP="001F200E">
            <w:pPr>
              <w:jc w:val="right"/>
              <w:rPr>
                <w:rFonts w:asciiTheme="minorHAnsi" w:hAnsiTheme="minorHAnsi"/>
                <w:b/>
                <w:bCs/>
                <w:sz w:val="22"/>
              </w:rPr>
            </w:pPr>
            <w:r w:rsidRPr="0030791F">
              <w:rPr>
                <w:b/>
                <w:bCs/>
                <w:szCs w:val="23"/>
              </w:rPr>
              <w:t>95.1</w:t>
            </w:r>
          </w:p>
        </w:tc>
      </w:tr>
    </w:tbl>
    <w:p w14:paraId="3B060C92" w14:textId="77777777" w:rsidR="00030D6F" w:rsidRPr="0030791F" w:rsidRDefault="00030D6F" w:rsidP="00030D6F">
      <w:pPr>
        <w:ind w:right="544"/>
        <w:jc w:val="both"/>
      </w:pPr>
      <w:r w:rsidRPr="0030791F">
        <w:rPr>
          <w:i/>
          <w:sz w:val="20"/>
        </w:rPr>
        <w:t xml:space="preserve">Ethnicity-specific estimates for some </w:t>
      </w:r>
      <w:r w:rsidR="00BD0410" w:rsidRPr="0030791F">
        <w:rPr>
          <w:i/>
          <w:sz w:val="20"/>
        </w:rPr>
        <w:t>DHBs</w:t>
      </w:r>
      <w:r w:rsidR="0097425E" w:rsidRPr="0030791F">
        <w:rPr>
          <w:i/>
          <w:sz w:val="20"/>
        </w:rPr>
        <w:t xml:space="preserve"> exceed 100%.</w:t>
      </w:r>
      <w:r w:rsidRPr="0030791F">
        <w:rPr>
          <w:i/>
          <w:sz w:val="20"/>
        </w:rPr>
        <w:t xml:space="preserve"> This is potentially due in part to limitations in the hysterectomy prevalence estimators which are used to adjust the eligible population.</w:t>
      </w:r>
    </w:p>
    <w:p w14:paraId="721D01BF" w14:textId="3CC0584D" w:rsidR="00030D6F" w:rsidRDefault="00030D6F" w:rsidP="00030D6F"/>
    <w:p w14:paraId="3A086939" w14:textId="77777777" w:rsidR="004B2314" w:rsidRPr="0030791F" w:rsidRDefault="004B2314" w:rsidP="00030D6F">
      <w:pPr>
        <w:sectPr w:rsidR="004B2314" w:rsidRPr="0030791F" w:rsidSect="000B209B">
          <w:footerReference w:type="default" r:id="rId131"/>
          <w:pgSz w:w="16839" w:h="11907" w:orient="landscape" w:code="9"/>
          <w:pgMar w:top="1440" w:right="1440" w:bottom="1417" w:left="1276" w:header="708" w:footer="567" w:gutter="0"/>
          <w:cols w:space="708"/>
          <w:docGrid w:linePitch="360"/>
        </w:sectPr>
      </w:pPr>
    </w:p>
    <w:p w14:paraId="5DD8EBE1" w14:textId="7AB8CACF" w:rsidR="00030D6F" w:rsidRPr="0030791F" w:rsidRDefault="00C65151" w:rsidP="00DC7628">
      <w:pPr>
        <w:pStyle w:val="Caption"/>
        <w:spacing w:after="80"/>
        <w:ind w:right="-23"/>
        <w:jc w:val="both"/>
      </w:pPr>
      <w:bookmarkStart w:id="1002" w:name="_Ref438463229"/>
      <w:bookmarkStart w:id="1003" w:name="_Toc469398312"/>
      <w:bookmarkStart w:id="1004" w:name="_Toc475605549"/>
      <w:bookmarkStart w:id="1005" w:name="_Toc509928520"/>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29</w:t>
      </w:r>
      <w:r w:rsidR="00F55F28" w:rsidRPr="0030791F">
        <w:rPr>
          <w:noProof/>
        </w:rPr>
        <w:fldChar w:fldCharType="end"/>
      </w:r>
      <w:bookmarkEnd w:id="1002"/>
      <w:r w:rsidR="00030D6F" w:rsidRPr="0030791F">
        <w:t xml:space="preserve"> - Women under 20 years of age, and aged 15-19 years, screened in the three years prior to</w:t>
      </w:r>
      <w:r w:rsidR="009712EC" w:rsidRPr="0030791F">
        <w:t xml:space="preserve"> </w:t>
      </w:r>
      <w:r w:rsidR="00C76931">
        <w:t>3</w:t>
      </w:r>
      <w:r w:rsidR="008273A0" w:rsidRPr="0030791F">
        <w:t>0 June 2017</w:t>
      </w:r>
      <w:r w:rsidR="00030D6F" w:rsidRPr="0030791F">
        <w:t>, by DHB.</w:t>
      </w:r>
      <w:bookmarkEnd w:id="1003"/>
      <w:bookmarkEnd w:id="1004"/>
      <w:bookmarkEnd w:id="1005"/>
      <w:r w:rsidR="00030D6F" w:rsidRPr="0030791F">
        <w:t xml:space="preserve"> </w:t>
      </w:r>
    </w:p>
    <w:tbl>
      <w:tblPr>
        <w:tblW w:w="917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015"/>
        <w:gridCol w:w="2380"/>
        <w:gridCol w:w="2495"/>
      </w:tblGrid>
      <w:tr w:rsidR="00030D6F" w:rsidRPr="0030791F" w14:paraId="4C5FABB0" w14:textId="77777777" w:rsidTr="00403266">
        <w:trPr>
          <w:trHeight w:val="300"/>
        </w:trPr>
        <w:tc>
          <w:tcPr>
            <w:tcW w:w="2283" w:type="dxa"/>
            <w:vMerge w:val="restart"/>
            <w:tcBorders>
              <w:top w:val="single" w:sz="4" w:space="0" w:color="auto"/>
              <w:bottom w:val="single" w:sz="4" w:space="0" w:color="auto"/>
              <w:right w:val="nil"/>
            </w:tcBorders>
            <w:shd w:val="clear" w:color="auto" w:fill="D9D9D9" w:themeFill="background1" w:themeFillShade="D9"/>
            <w:noWrap/>
            <w:vAlign w:val="bottom"/>
            <w:hideMark/>
          </w:tcPr>
          <w:p w14:paraId="65DDFB5D"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DHB</w:t>
            </w:r>
          </w:p>
        </w:tc>
        <w:tc>
          <w:tcPr>
            <w:tcW w:w="4395" w:type="dxa"/>
            <w:gridSpan w:val="2"/>
            <w:tcBorders>
              <w:top w:val="single" w:sz="4" w:space="0" w:color="auto"/>
              <w:left w:val="nil"/>
              <w:bottom w:val="nil"/>
            </w:tcBorders>
            <w:shd w:val="clear" w:color="auto" w:fill="D9D9D9" w:themeFill="background1" w:themeFillShade="D9"/>
            <w:noWrap/>
            <w:vAlign w:val="bottom"/>
            <w:hideMark/>
          </w:tcPr>
          <w:p w14:paraId="10011CD1"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Number of women screened in last 3 years</w:t>
            </w:r>
          </w:p>
        </w:tc>
        <w:tc>
          <w:tcPr>
            <w:tcW w:w="2495" w:type="dxa"/>
            <w:vMerge w:val="restart"/>
            <w:tcBorders>
              <w:top w:val="single" w:sz="4" w:space="0" w:color="auto"/>
              <w:bottom w:val="nil"/>
            </w:tcBorders>
            <w:shd w:val="clear" w:color="auto" w:fill="D9D9D9" w:themeFill="background1" w:themeFillShade="D9"/>
            <w:hideMark/>
          </w:tcPr>
          <w:p w14:paraId="15BB4556"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of population aged 15-19 years screened</w:t>
            </w:r>
          </w:p>
        </w:tc>
      </w:tr>
      <w:tr w:rsidR="00030D6F" w:rsidRPr="0030791F" w14:paraId="05541444" w14:textId="77777777" w:rsidTr="00403266">
        <w:trPr>
          <w:trHeight w:val="244"/>
        </w:trPr>
        <w:tc>
          <w:tcPr>
            <w:tcW w:w="2283" w:type="dxa"/>
            <w:vMerge/>
            <w:tcBorders>
              <w:top w:val="single" w:sz="4" w:space="0" w:color="auto"/>
              <w:bottom w:val="single" w:sz="4" w:space="0" w:color="auto"/>
              <w:right w:val="nil"/>
            </w:tcBorders>
            <w:vAlign w:val="center"/>
            <w:hideMark/>
          </w:tcPr>
          <w:p w14:paraId="0D4A68AA" w14:textId="77777777" w:rsidR="00030D6F" w:rsidRPr="0030791F" w:rsidRDefault="00030D6F" w:rsidP="00576432">
            <w:pPr>
              <w:rPr>
                <w:rFonts w:asciiTheme="minorHAnsi" w:eastAsia="Times New Roman" w:hAnsiTheme="minorHAnsi" w:cs="Arial"/>
                <w:b/>
                <w:bCs/>
                <w:szCs w:val="23"/>
                <w:lang w:eastAsia="en-AU"/>
              </w:rPr>
            </w:pPr>
          </w:p>
        </w:tc>
        <w:tc>
          <w:tcPr>
            <w:tcW w:w="2015" w:type="dxa"/>
            <w:tcBorders>
              <w:top w:val="nil"/>
              <w:left w:val="nil"/>
              <w:bottom w:val="single" w:sz="4" w:space="0" w:color="auto"/>
            </w:tcBorders>
            <w:shd w:val="clear" w:color="auto" w:fill="D9D9D9" w:themeFill="background1" w:themeFillShade="D9"/>
            <w:noWrap/>
            <w:vAlign w:val="bottom"/>
            <w:hideMark/>
          </w:tcPr>
          <w:p w14:paraId="7A9E008B"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aged 10-20 years</w:t>
            </w:r>
          </w:p>
        </w:tc>
        <w:tc>
          <w:tcPr>
            <w:tcW w:w="2380" w:type="dxa"/>
            <w:tcBorders>
              <w:top w:val="nil"/>
              <w:bottom w:val="single" w:sz="4" w:space="0" w:color="auto"/>
            </w:tcBorders>
            <w:shd w:val="clear" w:color="auto" w:fill="D9D9D9" w:themeFill="background1" w:themeFillShade="D9"/>
            <w:noWrap/>
            <w:vAlign w:val="bottom"/>
            <w:hideMark/>
          </w:tcPr>
          <w:p w14:paraId="1A87DCF1"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aged 15-19 years</w:t>
            </w:r>
          </w:p>
        </w:tc>
        <w:tc>
          <w:tcPr>
            <w:tcW w:w="2495" w:type="dxa"/>
            <w:vMerge/>
            <w:tcBorders>
              <w:top w:val="nil"/>
              <w:bottom w:val="single" w:sz="4" w:space="0" w:color="auto"/>
            </w:tcBorders>
            <w:vAlign w:val="center"/>
            <w:hideMark/>
          </w:tcPr>
          <w:p w14:paraId="6933DA8C" w14:textId="77777777" w:rsidR="00030D6F" w:rsidRPr="0030791F" w:rsidRDefault="00030D6F" w:rsidP="00576432">
            <w:pPr>
              <w:rPr>
                <w:rFonts w:asciiTheme="minorHAnsi" w:eastAsia="Times New Roman" w:hAnsiTheme="minorHAnsi" w:cs="Arial"/>
                <w:b/>
                <w:bCs/>
                <w:szCs w:val="23"/>
                <w:lang w:eastAsia="en-AU"/>
              </w:rPr>
            </w:pPr>
          </w:p>
        </w:tc>
      </w:tr>
      <w:tr w:rsidR="00EE1478" w:rsidRPr="0030791F" w14:paraId="3208EAC9" w14:textId="77777777" w:rsidTr="00576432">
        <w:trPr>
          <w:trHeight w:val="300"/>
        </w:trPr>
        <w:tc>
          <w:tcPr>
            <w:tcW w:w="2283" w:type="dxa"/>
            <w:tcBorders>
              <w:top w:val="single" w:sz="4" w:space="0" w:color="auto"/>
            </w:tcBorders>
            <w:shd w:val="clear" w:color="auto" w:fill="auto"/>
            <w:noWrap/>
            <w:vAlign w:val="bottom"/>
            <w:hideMark/>
          </w:tcPr>
          <w:p w14:paraId="059A1B4C"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Auckland</w:t>
            </w:r>
          </w:p>
        </w:tc>
        <w:tc>
          <w:tcPr>
            <w:tcW w:w="2015" w:type="dxa"/>
            <w:tcBorders>
              <w:top w:val="single" w:sz="4" w:space="0" w:color="auto"/>
            </w:tcBorders>
            <w:shd w:val="clear" w:color="auto" w:fill="auto"/>
            <w:noWrap/>
            <w:vAlign w:val="bottom"/>
          </w:tcPr>
          <w:p w14:paraId="0415D4A1" w14:textId="0ECAF8A2" w:rsidR="00EE1478" w:rsidRPr="0030791F" w:rsidRDefault="00EE1478" w:rsidP="00EE1478">
            <w:pPr>
              <w:ind w:right="602"/>
              <w:jc w:val="right"/>
              <w:rPr>
                <w:szCs w:val="23"/>
              </w:rPr>
            </w:pPr>
            <w:r w:rsidRPr="0030791F">
              <w:rPr>
                <w:szCs w:val="23"/>
              </w:rPr>
              <w:t xml:space="preserve">523 </w:t>
            </w:r>
          </w:p>
        </w:tc>
        <w:tc>
          <w:tcPr>
            <w:tcW w:w="2380" w:type="dxa"/>
            <w:tcBorders>
              <w:top w:val="single" w:sz="4" w:space="0" w:color="auto"/>
            </w:tcBorders>
            <w:shd w:val="clear" w:color="auto" w:fill="auto"/>
            <w:noWrap/>
            <w:vAlign w:val="bottom"/>
          </w:tcPr>
          <w:p w14:paraId="548AE9CC" w14:textId="1BB11720" w:rsidR="00EE1478" w:rsidRPr="0030791F" w:rsidRDefault="00EE1478" w:rsidP="00EE1478">
            <w:pPr>
              <w:ind w:right="602"/>
              <w:jc w:val="right"/>
              <w:rPr>
                <w:szCs w:val="23"/>
              </w:rPr>
            </w:pPr>
            <w:r w:rsidRPr="0030791F">
              <w:rPr>
                <w:szCs w:val="23"/>
              </w:rPr>
              <w:t xml:space="preserve">523 </w:t>
            </w:r>
          </w:p>
        </w:tc>
        <w:tc>
          <w:tcPr>
            <w:tcW w:w="2495" w:type="dxa"/>
            <w:tcBorders>
              <w:top w:val="single" w:sz="4" w:space="0" w:color="auto"/>
            </w:tcBorders>
            <w:shd w:val="clear" w:color="auto" w:fill="auto"/>
            <w:noWrap/>
            <w:vAlign w:val="bottom"/>
          </w:tcPr>
          <w:p w14:paraId="7038119F" w14:textId="73D0E9E8" w:rsidR="00EE1478" w:rsidRPr="0030791F" w:rsidRDefault="00EE1478" w:rsidP="00EE1478">
            <w:pPr>
              <w:ind w:right="403"/>
              <w:jc w:val="right"/>
              <w:rPr>
                <w:szCs w:val="23"/>
              </w:rPr>
            </w:pPr>
            <w:r w:rsidRPr="0030791F">
              <w:rPr>
                <w:szCs w:val="23"/>
              </w:rPr>
              <w:t>3.4</w:t>
            </w:r>
          </w:p>
        </w:tc>
      </w:tr>
      <w:tr w:rsidR="00EE1478" w:rsidRPr="0030791F" w14:paraId="7BACB8BB" w14:textId="77777777" w:rsidTr="00576432">
        <w:trPr>
          <w:trHeight w:val="300"/>
        </w:trPr>
        <w:tc>
          <w:tcPr>
            <w:tcW w:w="2283" w:type="dxa"/>
            <w:shd w:val="clear" w:color="auto" w:fill="auto"/>
            <w:noWrap/>
            <w:vAlign w:val="bottom"/>
            <w:hideMark/>
          </w:tcPr>
          <w:p w14:paraId="1B23FBC3"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Bay of Plenty</w:t>
            </w:r>
          </w:p>
        </w:tc>
        <w:tc>
          <w:tcPr>
            <w:tcW w:w="2015" w:type="dxa"/>
            <w:shd w:val="clear" w:color="auto" w:fill="auto"/>
            <w:noWrap/>
            <w:vAlign w:val="bottom"/>
          </w:tcPr>
          <w:p w14:paraId="4E7E1A0B" w14:textId="30AA6DD5" w:rsidR="00EE1478" w:rsidRPr="0030791F" w:rsidRDefault="00EE1478" w:rsidP="00EE1478">
            <w:pPr>
              <w:ind w:right="602"/>
              <w:jc w:val="right"/>
              <w:rPr>
                <w:szCs w:val="23"/>
              </w:rPr>
            </w:pPr>
            <w:r w:rsidRPr="0030791F">
              <w:rPr>
                <w:szCs w:val="23"/>
              </w:rPr>
              <w:t xml:space="preserve">254 </w:t>
            </w:r>
          </w:p>
        </w:tc>
        <w:tc>
          <w:tcPr>
            <w:tcW w:w="2380" w:type="dxa"/>
            <w:shd w:val="clear" w:color="auto" w:fill="auto"/>
            <w:noWrap/>
            <w:vAlign w:val="bottom"/>
          </w:tcPr>
          <w:p w14:paraId="56B9E64C" w14:textId="1544444C" w:rsidR="00EE1478" w:rsidRPr="0030791F" w:rsidRDefault="00EE1478" w:rsidP="00EE1478">
            <w:pPr>
              <w:ind w:right="602"/>
              <w:jc w:val="right"/>
              <w:rPr>
                <w:szCs w:val="23"/>
              </w:rPr>
            </w:pPr>
            <w:r w:rsidRPr="0030791F">
              <w:rPr>
                <w:szCs w:val="23"/>
              </w:rPr>
              <w:t xml:space="preserve">254 </w:t>
            </w:r>
          </w:p>
        </w:tc>
        <w:tc>
          <w:tcPr>
            <w:tcW w:w="2495" w:type="dxa"/>
            <w:shd w:val="clear" w:color="auto" w:fill="auto"/>
            <w:noWrap/>
            <w:vAlign w:val="bottom"/>
          </w:tcPr>
          <w:p w14:paraId="34C4C455" w14:textId="76FCC8C2" w:rsidR="00EE1478" w:rsidRPr="0030791F" w:rsidRDefault="00EE1478" w:rsidP="00EE1478">
            <w:pPr>
              <w:ind w:right="403"/>
              <w:jc w:val="right"/>
              <w:rPr>
                <w:szCs w:val="23"/>
              </w:rPr>
            </w:pPr>
            <w:r w:rsidRPr="0030791F">
              <w:rPr>
                <w:szCs w:val="23"/>
              </w:rPr>
              <w:t>3.8</w:t>
            </w:r>
          </w:p>
        </w:tc>
      </w:tr>
      <w:tr w:rsidR="00EE1478" w:rsidRPr="0030791F" w14:paraId="690267F3" w14:textId="77777777" w:rsidTr="00576432">
        <w:trPr>
          <w:trHeight w:val="300"/>
        </w:trPr>
        <w:tc>
          <w:tcPr>
            <w:tcW w:w="2283" w:type="dxa"/>
            <w:shd w:val="clear" w:color="auto" w:fill="auto"/>
            <w:noWrap/>
            <w:vAlign w:val="bottom"/>
            <w:hideMark/>
          </w:tcPr>
          <w:p w14:paraId="2C37E58E"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Canterbury</w:t>
            </w:r>
          </w:p>
        </w:tc>
        <w:tc>
          <w:tcPr>
            <w:tcW w:w="2015" w:type="dxa"/>
            <w:shd w:val="clear" w:color="auto" w:fill="auto"/>
            <w:noWrap/>
            <w:vAlign w:val="bottom"/>
          </w:tcPr>
          <w:p w14:paraId="776E49BB" w14:textId="5AAEC0AC" w:rsidR="00EE1478" w:rsidRPr="0030791F" w:rsidRDefault="00EE1478" w:rsidP="00EE1478">
            <w:pPr>
              <w:ind w:right="602"/>
              <w:jc w:val="right"/>
              <w:rPr>
                <w:szCs w:val="23"/>
              </w:rPr>
            </w:pPr>
            <w:r w:rsidRPr="0030791F">
              <w:rPr>
                <w:szCs w:val="23"/>
              </w:rPr>
              <w:t xml:space="preserve">1,100 </w:t>
            </w:r>
          </w:p>
        </w:tc>
        <w:tc>
          <w:tcPr>
            <w:tcW w:w="2380" w:type="dxa"/>
            <w:shd w:val="clear" w:color="auto" w:fill="auto"/>
            <w:noWrap/>
            <w:vAlign w:val="bottom"/>
          </w:tcPr>
          <w:p w14:paraId="5D0F8045" w14:textId="7D226C9C" w:rsidR="00EE1478" w:rsidRPr="0030791F" w:rsidRDefault="00EE1478" w:rsidP="00EE1478">
            <w:pPr>
              <w:ind w:right="602"/>
              <w:jc w:val="right"/>
              <w:rPr>
                <w:szCs w:val="23"/>
              </w:rPr>
            </w:pPr>
            <w:r w:rsidRPr="0030791F">
              <w:rPr>
                <w:szCs w:val="23"/>
              </w:rPr>
              <w:t xml:space="preserve">1,098 </w:t>
            </w:r>
          </w:p>
        </w:tc>
        <w:tc>
          <w:tcPr>
            <w:tcW w:w="2495" w:type="dxa"/>
            <w:shd w:val="clear" w:color="auto" w:fill="auto"/>
            <w:noWrap/>
            <w:vAlign w:val="bottom"/>
          </w:tcPr>
          <w:p w14:paraId="36B8C24A" w14:textId="2CAD8C9E" w:rsidR="00EE1478" w:rsidRPr="0030791F" w:rsidRDefault="00EE1478" w:rsidP="00EE1478">
            <w:pPr>
              <w:ind w:right="403"/>
              <w:jc w:val="right"/>
              <w:rPr>
                <w:szCs w:val="23"/>
              </w:rPr>
            </w:pPr>
            <w:r w:rsidRPr="0030791F">
              <w:rPr>
                <w:szCs w:val="23"/>
              </w:rPr>
              <w:t>6.6</w:t>
            </w:r>
          </w:p>
        </w:tc>
      </w:tr>
      <w:tr w:rsidR="00EE1478" w:rsidRPr="0030791F" w14:paraId="66EEF2E2" w14:textId="77777777" w:rsidTr="00576432">
        <w:trPr>
          <w:trHeight w:val="300"/>
        </w:trPr>
        <w:tc>
          <w:tcPr>
            <w:tcW w:w="2283" w:type="dxa"/>
            <w:shd w:val="clear" w:color="auto" w:fill="auto"/>
            <w:noWrap/>
            <w:vAlign w:val="bottom"/>
            <w:hideMark/>
          </w:tcPr>
          <w:p w14:paraId="1C5AB1AB"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Capital &amp; Coast</w:t>
            </w:r>
          </w:p>
        </w:tc>
        <w:tc>
          <w:tcPr>
            <w:tcW w:w="2015" w:type="dxa"/>
            <w:shd w:val="clear" w:color="auto" w:fill="auto"/>
            <w:noWrap/>
            <w:vAlign w:val="bottom"/>
          </w:tcPr>
          <w:p w14:paraId="5E5E9F2C" w14:textId="18F84B43" w:rsidR="00EE1478" w:rsidRPr="0030791F" w:rsidRDefault="00EE1478" w:rsidP="00EE1478">
            <w:pPr>
              <w:ind w:right="602"/>
              <w:jc w:val="right"/>
              <w:rPr>
                <w:szCs w:val="23"/>
              </w:rPr>
            </w:pPr>
            <w:r w:rsidRPr="0030791F">
              <w:rPr>
                <w:szCs w:val="23"/>
              </w:rPr>
              <w:t xml:space="preserve">496 </w:t>
            </w:r>
          </w:p>
        </w:tc>
        <w:tc>
          <w:tcPr>
            <w:tcW w:w="2380" w:type="dxa"/>
            <w:shd w:val="clear" w:color="auto" w:fill="auto"/>
            <w:noWrap/>
            <w:vAlign w:val="bottom"/>
          </w:tcPr>
          <w:p w14:paraId="6F0D41B5" w14:textId="086C1638" w:rsidR="00EE1478" w:rsidRPr="0030791F" w:rsidRDefault="00EE1478" w:rsidP="00EE1478">
            <w:pPr>
              <w:ind w:right="602"/>
              <w:jc w:val="right"/>
              <w:rPr>
                <w:szCs w:val="23"/>
              </w:rPr>
            </w:pPr>
            <w:r w:rsidRPr="0030791F">
              <w:rPr>
                <w:szCs w:val="23"/>
              </w:rPr>
              <w:t xml:space="preserve">496 </w:t>
            </w:r>
          </w:p>
        </w:tc>
        <w:tc>
          <w:tcPr>
            <w:tcW w:w="2495" w:type="dxa"/>
            <w:shd w:val="clear" w:color="auto" w:fill="auto"/>
            <w:noWrap/>
            <w:vAlign w:val="bottom"/>
          </w:tcPr>
          <w:p w14:paraId="6A9EBE14" w14:textId="359D23C2" w:rsidR="00EE1478" w:rsidRPr="0030791F" w:rsidRDefault="00EE1478" w:rsidP="00EE1478">
            <w:pPr>
              <w:ind w:right="403"/>
              <w:jc w:val="right"/>
              <w:rPr>
                <w:szCs w:val="23"/>
              </w:rPr>
            </w:pPr>
            <w:r w:rsidRPr="0030791F">
              <w:rPr>
                <w:szCs w:val="23"/>
              </w:rPr>
              <w:t>4.7</w:t>
            </w:r>
          </w:p>
        </w:tc>
      </w:tr>
      <w:tr w:rsidR="00EE1478" w:rsidRPr="0030791F" w14:paraId="2B6DBE31" w14:textId="77777777" w:rsidTr="00576432">
        <w:trPr>
          <w:trHeight w:val="300"/>
        </w:trPr>
        <w:tc>
          <w:tcPr>
            <w:tcW w:w="2283" w:type="dxa"/>
            <w:shd w:val="clear" w:color="auto" w:fill="auto"/>
            <w:noWrap/>
            <w:vAlign w:val="bottom"/>
            <w:hideMark/>
          </w:tcPr>
          <w:p w14:paraId="77E8BE56"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Counties Manukau</w:t>
            </w:r>
          </w:p>
        </w:tc>
        <w:tc>
          <w:tcPr>
            <w:tcW w:w="2015" w:type="dxa"/>
            <w:shd w:val="clear" w:color="auto" w:fill="auto"/>
            <w:noWrap/>
            <w:vAlign w:val="bottom"/>
          </w:tcPr>
          <w:p w14:paraId="36DADB36" w14:textId="687192E7" w:rsidR="00EE1478" w:rsidRPr="0030791F" w:rsidRDefault="00EE1478" w:rsidP="00EE1478">
            <w:pPr>
              <w:ind w:right="602"/>
              <w:jc w:val="right"/>
              <w:rPr>
                <w:szCs w:val="23"/>
              </w:rPr>
            </w:pPr>
            <w:r w:rsidRPr="0030791F">
              <w:rPr>
                <w:szCs w:val="23"/>
              </w:rPr>
              <w:t xml:space="preserve">453 </w:t>
            </w:r>
          </w:p>
        </w:tc>
        <w:tc>
          <w:tcPr>
            <w:tcW w:w="2380" w:type="dxa"/>
            <w:shd w:val="clear" w:color="auto" w:fill="auto"/>
            <w:noWrap/>
            <w:vAlign w:val="bottom"/>
          </w:tcPr>
          <w:p w14:paraId="051864BD" w14:textId="681DA86B" w:rsidR="00EE1478" w:rsidRPr="0030791F" w:rsidRDefault="00EE1478" w:rsidP="00EE1478">
            <w:pPr>
              <w:ind w:right="602"/>
              <w:jc w:val="right"/>
              <w:rPr>
                <w:szCs w:val="23"/>
              </w:rPr>
            </w:pPr>
            <w:r w:rsidRPr="0030791F">
              <w:rPr>
                <w:szCs w:val="23"/>
              </w:rPr>
              <w:t xml:space="preserve">451 </w:t>
            </w:r>
          </w:p>
        </w:tc>
        <w:tc>
          <w:tcPr>
            <w:tcW w:w="2495" w:type="dxa"/>
            <w:shd w:val="clear" w:color="auto" w:fill="auto"/>
            <w:noWrap/>
            <w:vAlign w:val="bottom"/>
          </w:tcPr>
          <w:p w14:paraId="13DD4A08" w14:textId="54D2FE6A" w:rsidR="00EE1478" w:rsidRPr="0030791F" w:rsidRDefault="00EE1478" w:rsidP="00EE1478">
            <w:pPr>
              <w:ind w:right="403"/>
              <w:jc w:val="right"/>
              <w:rPr>
                <w:szCs w:val="23"/>
              </w:rPr>
            </w:pPr>
            <w:r w:rsidRPr="0030791F">
              <w:rPr>
                <w:szCs w:val="23"/>
              </w:rPr>
              <w:t>2.3</w:t>
            </w:r>
          </w:p>
        </w:tc>
      </w:tr>
      <w:tr w:rsidR="00EE1478" w:rsidRPr="0030791F" w14:paraId="4F6EE488" w14:textId="77777777" w:rsidTr="00576432">
        <w:trPr>
          <w:trHeight w:val="300"/>
        </w:trPr>
        <w:tc>
          <w:tcPr>
            <w:tcW w:w="2283" w:type="dxa"/>
            <w:shd w:val="clear" w:color="auto" w:fill="auto"/>
            <w:noWrap/>
            <w:vAlign w:val="bottom"/>
            <w:hideMark/>
          </w:tcPr>
          <w:p w14:paraId="2C263ADD"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Hawke's Bay</w:t>
            </w:r>
          </w:p>
        </w:tc>
        <w:tc>
          <w:tcPr>
            <w:tcW w:w="2015" w:type="dxa"/>
            <w:shd w:val="clear" w:color="auto" w:fill="auto"/>
            <w:noWrap/>
            <w:vAlign w:val="bottom"/>
          </w:tcPr>
          <w:p w14:paraId="51ACFAB0" w14:textId="3D7717C7" w:rsidR="00EE1478" w:rsidRPr="0030791F" w:rsidRDefault="00EE1478" w:rsidP="00EE1478">
            <w:pPr>
              <w:ind w:right="602"/>
              <w:jc w:val="right"/>
              <w:rPr>
                <w:szCs w:val="23"/>
              </w:rPr>
            </w:pPr>
            <w:r w:rsidRPr="0030791F">
              <w:rPr>
                <w:szCs w:val="23"/>
              </w:rPr>
              <w:t xml:space="preserve">191 </w:t>
            </w:r>
          </w:p>
        </w:tc>
        <w:tc>
          <w:tcPr>
            <w:tcW w:w="2380" w:type="dxa"/>
            <w:shd w:val="clear" w:color="auto" w:fill="auto"/>
            <w:noWrap/>
            <w:vAlign w:val="bottom"/>
          </w:tcPr>
          <w:p w14:paraId="741A19EF" w14:textId="1CD7FD05" w:rsidR="00EE1478" w:rsidRPr="0030791F" w:rsidRDefault="00EE1478" w:rsidP="00EE1478">
            <w:pPr>
              <w:ind w:right="602"/>
              <w:jc w:val="right"/>
              <w:rPr>
                <w:szCs w:val="23"/>
              </w:rPr>
            </w:pPr>
            <w:r w:rsidRPr="0030791F">
              <w:rPr>
                <w:szCs w:val="23"/>
              </w:rPr>
              <w:t xml:space="preserve">191 </w:t>
            </w:r>
          </w:p>
        </w:tc>
        <w:tc>
          <w:tcPr>
            <w:tcW w:w="2495" w:type="dxa"/>
            <w:shd w:val="clear" w:color="auto" w:fill="auto"/>
            <w:noWrap/>
            <w:vAlign w:val="bottom"/>
          </w:tcPr>
          <w:p w14:paraId="2861EA86" w14:textId="2512667C" w:rsidR="00EE1478" w:rsidRPr="0030791F" w:rsidRDefault="00EE1478" w:rsidP="00EE1478">
            <w:pPr>
              <w:ind w:right="403"/>
              <w:jc w:val="right"/>
              <w:rPr>
                <w:szCs w:val="23"/>
              </w:rPr>
            </w:pPr>
            <w:r w:rsidRPr="0030791F">
              <w:rPr>
                <w:szCs w:val="23"/>
              </w:rPr>
              <w:t>3.7</w:t>
            </w:r>
          </w:p>
        </w:tc>
      </w:tr>
      <w:tr w:rsidR="00EE1478" w:rsidRPr="0030791F" w14:paraId="4D74E4FE" w14:textId="77777777" w:rsidTr="00576432">
        <w:trPr>
          <w:trHeight w:val="300"/>
        </w:trPr>
        <w:tc>
          <w:tcPr>
            <w:tcW w:w="2283" w:type="dxa"/>
            <w:shd w:val="clear" w:color="auto" w:fill="auto"/>
            <w:noWrap/>
            <w:vAlign w:val="bottom"/>
            <w:hideMark/>
          </w:tcPr>
          <w:p w14:paraId="6C4204AE"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Hutt Valley</w:t>
            </w:r>
          </w:p>
        </w:tc>
        <w:tc>
          <w:tcPr>
            <w:tcW w:w="2015" w:type="dxa"/>
            <w:shd w:val="clear" w:color="auto" w:fill="auto"/>
            <w:noWrap/>
            <w:vAlign w:val="bottom"/>
          </w:tcPr>
          <w:p w14:paraId="3BBA67CB" w14:textId="4DF26954" w:rsidR="00EE1478" w:rsidRPr="0030791F" w:rsidRDefault="00EE1478" w:rsidP="00EE1478">
            <w:pPr>
              <w:ind w:right="602"/>
              <w:jc w:val="right"/>
              <w:rPr>
                <w:szCs w:val="23"/>
              </w:rPr>
            </w:pPr>
            <w:r w:rsidRPr="0030791F">
              <w:rPr>
                <w:szCs w:val="23"/>
              </w:rPr>
              <w:t xml:space="preserve">160 </w:t>
            </w:r>
          </w:p>
        </w:tc>
        <w:tc>
          <w:tcPr>
            <w:tcW w:w="2380" w:type="dxa"/>
            <w:shd w:val="clear" w:color="auto" w:fill="auto"/>
            <w:noWrap/>
            <w:vAlign w:val="bottom"/>
          </w:tcPr>
          <w:p w14:paraId="792CB5D4" w14:textId="67BFA3E3" w:rsidR="00EE1478" w:rsidRPr="0030791F" w:rsidRDefault="00EE1478" w:rsidP="00EE1478">
            <w:pPr>
              <w:ind w:right="602"/>
              <w:jc w:val="right"/>
              <w:rPr>
                <w:szCs w:val="23"/>
              </w:rPr>
            </w:pPr>
            <w:r w:rsidRPr="0030791F">
              <w:rPr>
                <w:szCs w:val="23"/>
              </w:rPr>
              <w:t xml:space="preserve">159 </w:t>
            </w:r>
          </w:p>
        </w:tc>
        <w:tc>
          <w:tcPr>
            <w:tcW w:w="2495" w:type="dxa"/>
            <w:shd w:val="clear" w:color="auto" w:fill="auto"/>
            <w:noWrap/>
            <w:vAlign w:val="bottom"/>
          </w:tcPr>
          <w:p w14:paraId="4348731D" w14:textId="3DFF3CA4" w:rsidR="00EE1478" w:rsidRPr="0030791F" w:rsidRDefault="00EE1478" w:rsidP="00EE1478">
            <w:pPr>
              <w:ind w:right="403"/>
              <w:jc w:val="right"/>
              <w:rPr>
                <w:szCs w:val="23"/>
              </w:rPr>
            </w:pPr>
            <w:r w:rsidRPr="0030791F">
              <w:rPr>
                <w:szCs w:val="23"/>
              </w:rPr>
              <w:t>3.5</w:t>
            </w:r>
          </w:p>
        </w:tc>
      </w:tr>
      <w:tr w:rsidR="00EE1478" w:rsidRPr="0030791F" w14:paraId="6C623C53" w14:textId="77777777" w:rsidTr="00576432">
        <w:trPr>
          <w:trHeight w:val="300"/>
        </w:trPr>
        <w:tc>
          <w:tcPr>
            <w:tcW w:w="2283" w:type="dxa"/>
            <w:shd w:val="clear" w:color="auto" w:fill="auto"/>
            <w:noWrap/>
            <w:vAlign w:val="bottom"/>
            <w:hideMark/>
          </w:tcPr>
          <w:p w14:paraId="1881CCBA"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Lakes</w:t>
            </w:r>
          </w:p>
        </w:tc>
        <w:tc>
          <w:tcPr>
            <w:tcW w:w="2015" w:type="dxa"/>
            <w:shd w:val="clear" w:color="auto" w:fill="auto"/>
            <w:noWrap/>
            <w:vAlign w:val="bottom"/>
          </w:tcPr>
          <w:p w14:paraId="4697B6FD" w14:textId="03C63F1E" w:rsidR="00EE1478" w:rsidRPr="0030791F" w:rsidRDefault="00EE1478" w:rsidP="00EE1478">
            <w:pPr>
              <w:ind w:right="602"/>
              <w:jc w:val="right"/>
              <w:rPr>
                <w:szCs w:val="23"/>
              </w:rPr>
            </w:pPr>
            <w:r w:rsidRPr="0030791F">
              <w:rPr>
                <w:szCs w:val="23"/>
              </w:rPr>
              <w:t xml:space="preserve">100 </w:t>
            </w:r>
          </w:p>
        </w:tc>
        <w:tc>
          <w:tcPr>
            <w:tcW w:w="2380" w:type="dxa"/>
            <w:shd w:val="clear" w:color="auto" w:fill="auto"/>
            <w:noWrap/>
            <w:vAlign w:val="bottom"/>
          </w:tcPr>
          <w:p w14:paraId="4553E353" w14:textId="677005B6" w:rsidR="00EE1478" w:rsidRPr="0030791F" w:rsidRDefault="00EE1478" w:rsidP="00EE1478">
            <w:pPr>
              <w:ind w:right="602"/>
              <w:jc w:val="right"/>
              <w:rPr>
                <w:szCs w:val="23"/>
              </w:rPr>
            </w:pPr>
            <w:r w:rsidRPr="0030791F">
              <w:rPr>
                <w:szCs w:val="23"/>
              </w:rPr>
              <w:t xml:space="preserve">97 </w:t>
            </w:r>
          </w:p>
        </w:tc>
        <w:tc>
          <w:tcPr>
            <w:tcW w:w="2495" w:type="dxa"/>
            <w:shd w:val="clear" w:color="auto" w:fill="auto"/>
            <w:noWrap/>
            <w:vAlign w:val="bottom"/>
          </w:tcPr>
          <w:p w14:paraId="3E44B1B5" w14:textId="4F981093" w:rsidR="00EE1478" w:rsidRPr="0030791F" w:rsidRDefault="00EE1478" w:rsidP="00EE1478">
            <w:pPr>
              <w:ind w:right="403"/>
              <w:jc w:val="right"/>
              <w:rPr>
                <w:szCs w:val="23"/>
              </w:rPr>
            </w:pPr>
            <w:r w:rsidRPr="0030791F">
              <w:rPr>
                <w:szCs w:val="23"/>
              </w:rPr>
              <w:t>2.9</w:t>
            </w:r>
          </w:p>
        </w:tc>
      </w:tr>
      <w:tr w:rsidR="00EE1478" w:rsidRPr="0030791F" w14:paraId="381171BF" w14:textId="77777777" w:rsidTr="00576432">
        <w:trPr>
          <w:trHeight w:val="300"/>
        </w:trPr>
        <w:tc>
          <w:tcPr>
            <w:tcW w:w="2283" w:type="dxa"/>
            <w:shd w:val="clear" w:color="auto" w:fill="auto"/>
            <w:noWrap/>
            <w:vAlign w:val="bottom"/>
            <w:hideMark/>
          </w:tcPr>
          <w:p w14:paraId="0FB1389D"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Mid Central</w:t>
            </w:r>
          </w:p>
        </w:tc>
        <w:tc>
          <w:tcPr>
            <w:tcW w:w="2015" w:type="dxa"/>
            <w:shd w:val="clear" w:color="auto" w:fill="auto"/>
            <w:noWrap/>
            <w:vAlign w:val="bottom"/>
          </w:tcPr>
          <w:p w14:paraId="1CD58746" w14:textId="17C0C21A" w:rsidR="00EE1478" w:rsidRPr="0030791F" w:rsidRDefault="00EE1478" w:rsidP="00EE1478">
            <w:pPr>
              <w:ind w:right="602"/>
              <w:jc w:val="right"/>
              <w:rPr>
                <w:szCs w:val="23"/>
              </w:rPr>
            </w:pPr>
            <w:r w:rsidRPr="0030791F">
              <w:rPr>
                <w:szCs w:val="23"/>
              </w:rPr>
              <w:t xml:space="preserve">167 </w:t>
            </w:r>
          </w:p>
        </w:tc>
        <w:tc>
          <w:tcPr>
            <w:tcW w:w="2380" w:type="dxa"/>
            <w:shd w:val="clear" w:color="auto" w:fill="auto"/>
            <w:noWrap/>
            <w:vAlign w:val="bottom"/>
          </w:tcPr>
          <w:p w14:paraId="46B350A9" w14:textId="58E32C19" w:rsidR="00EE1478" w:rsidRPr="0030791F" w:rsidRDefault="00EE1478" w:rsidP="00EE1478">
            <w:pPr>
              <w:ind w:right="602"/>
              <w:jc w:val="right"/>
              <w:rPr>
                <w:szCs w:val="23"/>
              </w:rPr>
            </w:pPr>
            <w:r w:rsidRPr="0030791F">
              <w:rPr>
                <w:szCs w:val="23"/>
              </w:rPr>
              <w:t xml:space="preserve">167 </w:t>
            </w:r>
          </w:p>
        </w:tc>
        <w:tc>
          <w:tcPr>
            <w:tcW w:w="2495" w:type="dxa"/>
            <w:shd w:val="clear" w:color="auto" w:fill="auto"/>
            <w:noWrap/>
            <w:vAlign w:val="bottom"/>
          </w:tcPr>
          <w:p w14:paraId="682A4121" w14:textId="1E1F8DF5" w:rsidR="00EE1478" w:rsidRPr="0030791F" w:rsidRDefault="00EE1478" w:rsidP="00EE1478">
            <w:pPr>
              <w:ind w:right="403"/>
              <w:jc w:val="right"/>
              <w:rPr>
                <w:szCs w:val="23"/>
              </w:rPr>
            </w:pPr>
            <w:r w:rsidRPr="0030791F">
              <w:rPr>
                <w:szCs w:val="23"/>
              </w:rPr>
              <w:t>2.8</w:t>
            </w:r>
          </w:p>
        </w:tc>
      </w:tr>
      <w:tr w:rsidR="00EE1478" w:rsidRPr="0030791F" w14:paraId="4A16CB23" w14:textId="77777777" w:rsidTr="00576432">
        <w:trPr>
          <w:trHeight w:val="300"/>
        </w:trPr>
        <w:tc>
          <w:tcPr>
            <w:tcW w:w="2283" w:type="dxa"/>
            <w:shd w:val="clear" w:color="auto" w:fill="auto"/>
            <w:noWrap/>
            <w:vAlign w:val="bottom"/>
            <w:hideMark/>
          </w:tcPr>
          <w:p w14:paraId="10456F4D"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Nelson Marlborough</w:t>
            </w:r>
          </w:p>
        </w:tc>
        <w:tc>
          <w:tcPr>
            <w:tcW w:w="2015" w:type="dxa"/>
            <w:shd w:val="clear" w:color="auto" w:fill="auto"/>
            <w:noWrap/>
            <w:vAlign w:val="bottom"/>
          </w:tcPr>
          <w:p w14:paraId="52CB9851" w14:textId="3B959F6F" w:rsidR="00EE1478" w:rsidRPr="0030791F" w:rsidRDefault="00EE1478" w:rsidP="00EE1478">
            <w:pPr>
              <w:ind w:right="602"/>
              <w:jc w:val="right"/>
              <w:rPr>
                <w:szCs w:val="23"/>
              </w:rPr>
            </w:pPr>
            <w:r w:rsidRPr="0030791F">
              <w:rPr>
                <w:szCs w:val="23"/>
              </w:rPr>
              <w:t xml:space="preserve">166 </w:t>
            </w:r>
          </w:p>
        </w:tc>
        <w:tc>
          <w:tcPr>
            <w:tcW w:w="2380" w:type="dxa"/>
            <w:shd w:val="clear" w:color="auto" w:fill="auto"/>
            <w:noWrap/>
            <w:vAlign w:val="bottom"/>
          </w:tcPr>
          <w:p w14:paraId="679F2FDE" w14:textId="76123E56" w:rsidR="00EE1478" w:rsidRPr="0030791F" w:rsidRDefault="00EE1478" w:rsidP="00EE1478">
            <w:pPr>
              <w:ind w:right="602"/>
              <w:jc w:val="right"/>
              <w:rPr>
                <w:szCs w:val="23"/>
              </w:rPr>
            </w:pPr>
            <w:r w:rsidRPr="0030791F">
              <w:rPr>
                <w:szCs w:val="23"/>
              </w:rPr>
              <w:t xml:space="preserve">166 </w:t>
            </w:r>
          </w:p>
        </w:tc>
        <w:tc>
          <w:tcPr>
            <w:tcW w:w="2495" w:type="dxa"/>
            <w:shd w:val="clear" w:color="auto" w:fill="auto"/>
            <w:noWrap/>
            <w:vAlign w:val="bottom"/>
          </w:tcPr>
          <w:p w14:paraId="60FC4CAF" w14:textId="34EE615A" w:rsidR="00EE1478" w:rsidRPr="0030791F" w:rsidRDefault="00EE1478" w:rsidP="00EE1478">
            <w:pPr>
              <w:ind w:right="403"/>
              <w:jc w:val="right"/>
              <w:rPr>
                <w:szCs w:val="23"/>
              </w:rPr>
            </w:pPr>
            <w:r w:rsidRPr="0030791F">
              <w:rPr>
                <w:szCs w:val="23"/>
              </w:rPr>
              <w:t>4.2</w:t>
            </w:r>
          </w:p>
        </w:tc>
      </w:tr>
      <w:tr w:rsidR="00EE1478" w:rsidRPr="0030791F" w14:paraId="6506E585" w14:textId="77777777" w:rsidTr="00576432">
        <w:trPr>
          <w:trHeight w:val="300"/>
        </w:trPr>
        <w:tc>
          <w:tcPr>
            <w:tcW w:w="2283" w:type="dxa"/>
            <w:shd w:val="clear" w:color="auto" w:fill="auto"/>
            <w:noWrap/>
            <w:vAlign w:val="bottom"/>
            <w:hideMark/>
          </w:tcPr>
          <w:p w14:paraId="677BD754"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Northland</w:t>
            </w:r>
          </w:p>
        </w:tc>
        <w:tc>
          <w:tcPr>
            <w:tcW w:w="2015" w:type="dxa"/>
            <w:shd w:val="clear" w:color="auto" w:fill="auto"/>
            <w:noWrap/>
            <w:vAlign w:val="bottom"/>
          </w:tcPr>
          <w:p w14:paraId="150094A6" w14:textId="38199A21" w:rsidR="00EE1478" w:rsidRPr="0030791F" w:rsidRDefault="00EE1478" w:rsidP="00EE1478">
            <w:pPr>
              <w:ind w:right="602"/>
              <w:jc w:val="right"/>
              <w:rPr>
                <w:szCs w:val="23"/>
              </w:rPr>
            </w:pPr>
            <w:r w:rsidRPr="0030791F">
              <w:rPr>
                <w:szCs w:val="23"/>
              </w:rPr>
              <w:t xml:space="preserve">138 </w:t>
            </w:r>
          </w:p>
        </w:tc>
        <w:tc>
          <w:tcPr>
            <w:tcW w:w="2380" w:type="dxa"/>
            <w:shd w:val="clear" w:color="auto" w:fill="auto"/>
            <w:noWrap/>
            <w:vAlign w:val="bottom"/>
          </w:tcPr>
          <w:p w14:paraId="525363B1" w14:textId="493AB50F" w:rsidR="00EE1478" w:rsidRPr="0030791F" w:rsidRDefault="00EE1478" w:rsidP="00EE1478">
            <w:pPr>
              <w:ind w:right="602"/>
              <w:jc w:val="right"/>
              <w:rPr>
                <w:szCs w:val="23"/>
              </w:rPr>
            </w:pPr>
            <w:r w:rsidRPr="0030791F">
              <w:rPr>
                <w:szCs w:val="23"/>
              </w:rPr>
              <w:t xml:space="preserve">137 </w:t>
            </w:r>
          </w:p>
        </w:tc>
        <w:tc>
          <w:tcPr>
            <w:tcW w:w="2495" w:type="dxa"/>
            <w:shd w:val="clear" w:color="auto" w:fill="auto"/>
            <w:noWrap/>
            <w:vAlign w:val="bottom"/>
          </w:tcPr>
          <w:p w14:paraId="642470C3" w14:textId="6C40EED1" w:rsidR="00EE1478" w:rsidRPr="0030791F" w:rsidRDefault="00EE1478" w:rsidP="00EE1478">
            <w:pPr>
              <w:ind w:right="403"/>
              <w:jc w:val="right"/>
              <w:rPr>
                <w:szCs w:val="23"/>
              </w:rPr>
            </w:pPr>
            <w:r w:rsidRPr="0030791F">
              <w:rPr>
                <w:szCs w:val="23"/>
              </w:rPr>
              <w:t>2.7</w:t>
            </w:r>
          </w:p>
        </w:tc>
      </w:tr>
      <w:tr w:rsidR="00EE1478" w:rsidRPr="0030791F" w14:paraId="5D997F96" w14:textId="77777777" w:rsidTr="00576432">
        <w:trPr>
          <w:trHeight w:val="300"/>
        </w:trPr>
        <w:tc>
          <w:tcPr>
            <w:tcW w:w="2283" w:type="dxa"/>
            <w:shd w:val="clear" w:color="auto" w:fill="auto"/>
            <w:noWrap/>
            <w:vAlign w:val="bottom"/>
            <w:hideMark/>
          </w:tcPr>
          <w:p w14:paraId="54A002BF"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South Canterbury</w:t>
            </w:r>
          </w:p>
        </w:tc>
        <w:tc>
          <w:tcPr>
            <w:tcW w:w="2015" w:type="dxa"/>
            <w:shd w:val="clear" w:color="auto" w:fill="auto"/>
            <w:noWrap/>
            <w:vAlign w:val="bottom"/>
          </w:tcPr>
          <w:p w14:paraId="199634A7" w14:textId="1216B71F" w:rsidR="00EE1478" w:rsidRPr="0030791F" w:rsidRDefault="00EE1478" w:rsidP="00EE1478">
            <w:pPr>
              <w:ind w:right="602"/>
              <w:jc w:val="right"/>
              <w:rPr>
                <w:szCs w:val="23"/>
              </w:rPr>
            </w:pPr>
            <w:r w:rsidRPr="0030791F">
              <w:rPr>
                <w:szCs w:val="23"/>
              </w:rPr>
              <w:t xml:space="preserve">81 </w:t>
            </w:r>
          </w:p>
        </w:tc>
        <w:tc>
          <w:tcPr>
            <w:tcW w:w="2380" w:type="dxa"/>
            <w:shd w:val="clear" w:color="auto" w:fill="auto"/>
            <w:noWrap/>
            <w:vAlign w:val="bottom"/>
          </w:tcPr>
          <w:p w14:paraId="326EA749" w14:textId="0C7BE905" w:rsidR="00EE1478" w:rsidRPr="0030791F" w:rsidRDefault="00EE1478" w:rsidP="00EE1478">
            <w:pPr>
              <w:ind w:right="602"/>
              <w:jc w:val="right"/>
              <w:rPr>
                <w:szCs w:val="23"/>
              </w:rPr>
            </w:pPr>
            <w:r w:rsidRPr="0030791F">
              <w:rPr>
                <w:szCs w:val="23"/>
              </w:rPr>
              <w:t xml:space="preserve">80 </w:t>
            </w:r>
          </w:p>
        </w:tc>
        <w:tc>
          <w:tcPr>
            <w:tcW w:w="2495" w:type="dxa"/>
            <w:shd w:val="clear" w:color="auto" w:fill="auto"/>
            <w:noWrap/>
            <w:vAlign w:val="bottom"/>
          </w:tcPr>
          <w:p w14:paraId="5A147356" w14:textId="08A7269B" w:rsidR="00EE1478" w:rsidRPr="0030791F" w:rsidRDefault="00EE1478" w:rsidP="00EE1478">
            <w:pPr>
              <w:ind w:right="403"/>
              <w:jc w:val="right"/>
              <w:rPr>
                <w:szCs w:val="23"/>
              </w:rPr>
            </w:pPr>
            <w:r w:rsidRPr="0030791F">
              <w:rPr>
                <w:szCs w:val="23"/>
              </w:rPr>
              <w:t>4.9</w:t>
            </w:r>
          </w:p>
        </w:tc>
      </w:tr>
      <w:tr w:rsidR="00EE1478" w:rsidRPr="0030791F" w14:paraId="64C8FA0F" w14:textId="77777777" w:rsidTr="00576432">
        <w:trPr>
          <w:trHeight w:val="300"/>
        </w:trPr>
        <w:tc>
          <w:tcPr>
            <w:tcW w:w="2283" w:type="dxa"/>
            <w:shd w:val="clear" w:color="auto" w:fill="auto"/>
            <w:noWrap/>
            <w:vAlign w:val="bottom"/>
            <w:hideMark/>
          </w:tcPr>
          <w:p w14:paraId="64C0730F"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Southern</w:t>
            </w:r>
          </w:p>
        </w:tc>
        <w:tc>
          <w:tcPr>
            <w:tcW w:w="2015" w:type="dxa"/>
            <w:shd w:val="clear" w:color="auto" w:fill="auto"/>
            <w:noWrap/>
            <w:vAlign w:val="bottom"/>
          </w:tcPr>
          <w:p w14:paraId="460AF0EC" w14:textId="0F80CE38" w:rsidR="00EE1478" w:rsidRPr="0030791F" w:rsidRDefault="00EE1478" w:rsidP="00EE1478">
            <w:pPr>
              <w:ind w:right="602"/>
              <w:jc w:val="right"/>
              <w:rPr>
                <w:szCs w:val="23"/>
              </w:rPr>
            </w:pPr>
            <w:r w:rsidRPr="0030791F">
              <w:rPr>
                <w:szCs w:val="23"/>
              </w:rPr>
              <w:t xml:space="preserve">537 </w:t>
            </w:r>
          </w:p>
        </w:tc>
        <w:tc>
          <w:tcPr>
            <w:tcW w:w="2380" w:type="dxa"/>
            <w:shd w:val="clear" w:color="auto" w:fill="auto"/>
            <w:noWrap/>
            <w:vAlign w:val="bottom"/>
          </w:tcPr>
          <w:p w14:paraId="2CC96BD9" w14:textId="5B73FFE0" w:rsidR="00EE1478" w:rsidRPr="0030791F" w:rsidRDefault="00EE1478" w:rsidP="00EE1478">
            <w:pPr>
              <w:ind w:right="602"/>
              <w:jc w:val="right"/>
              <w:rPr>
                <w:szCs w:val="23"/>
              </w:rPr>
            </w:pPr>
            <w:r w:rsidRPr="0030791F">
              <w:rPr>
                <w:szCs w:val="23"/>
              </w:rPr>
              <w:t xml:space="preserve">537 </w:t>
            </w:r>
          </w:p>
        </w:tc>
        <w:tc>
          <w:tcPr>
            <w:tcW w:w="2495" w:type="dxa"/>
            <w:shd w:val="clear" w:color="auto" w:fill="auto"/>
            <w:noWrap/>
            <w:vAlign w:val="bottom"/>
          </w:tcPr>
          <w:p w14:paraId="463B1CB4" w14:textId="0C2C23CC" w:rsidR="00EE1478" w:rsidRPr="0030791F" w:rsidRDefault="00EE1478" w:rsidP="00EE1478">
            <w:pPr>
              <w:ind w:right="403"/>
              <w:jc w:val="right"/>
              <w:rPr>
                <w:szCs w:val="23"/>
              </w:rPr>
            </w:pPr>
            <w:r w:rsidRPr="0030791F">
              <w:rPr>
                <w:szCs w:val="23"/>
              </w:rPr>
              <w:t>4.7</w:t>
            </w:r>
          </w:p>
        </w:tc>
      </w:tr>
      <w:tr w:rsidR="00EE1478" w:rsidRPr="0030791F" w14:paraId="38698A15" w14:textId="77777777" w:rsidTr="00576432">
        <w:trPr>
          <w:trHeight w:val="300"/>
        </w:trPr>
        <w:tc>
          <w:tcPr>
            <w:tcW w:w="2283" w:type="dxa"/>
            <w:shd w:val="clear" w:color="auto" w:fill="auto"/>
            <w:noWrap/>
            <w:vAlign w:val="bottom"/>
            <w:hideMark/>
          </w:tcPr>
          <w:p w14:paraId="0D2DF508"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Tairawhiti</w:t>
            </w:r>
          </w:p>
        </w:tc>
        <w:tc>
          <w:tcPr>
            <w:tcW w:w="2015" w:type="dxa"/>
            <w:shd w:val="clear" w:color="auto" w:fill="auto"/>
            <w:noWrap/>
            <w:vAlign w:val="bottom"/>
          </w:tcPr>
          <w:p w14:paraId="371DF6BE" w14:textId="14660069" w:rsidR="00EE1478" w:rsidRPr="0030791F" w:rsidRDefault="00EE1478" w:rsidP="00EE1478">
            <w:pPr>
              <w:ind w:right="602"/>
              <w:jc w:val="right"/>
              <w:rPr>
                <w:szCs w:val="23"/>
              </w:rPr>
            </w:pPr>
            <w:r w:rsidRPr="0030791F">
              <w:rPr>
                <w:szCs w:val="23"/>
              </w:rPr>
              <w:t xml:space="preserve">39 </w:t>
            </w:r>
          </w:p>
        </w:tc>
        <w:tc>
          <w:tcPr>
            <w:tcW w:w="2380" w:type="dxa"/>
            <w:shd w:val="clear" w:color="auto" w:fill="auto"/>
            <w:noWrap/>
            <w:vAlign w:val="bottom"/>
          </w:tcPr>
          <w:p w14:paraId="138FB1C4" w14:textId="282A7192" w:rsidR="00EE1478" w:rsidRPr="0030791F" w:rsidRDefault="00EE1478" w:rsidP="00EE1478">
            <w:pPr>
              <w:ind w:right="602"/>
              <w:jc w:val="right"/>
              <w:rPr>
                <w:szCs w:val="23"/>
              </w:rPr>
            </w:pPr>
            <w:r w:rsidRPr="0030791F">
              <w:rPr>
                <w:szCs w:val="23"/>
              </w:rPr>
              <w:t xml:space="preserve">39 </w:t>
            </w:r>
          </w:p>
        </w:tc>
        <w:tc>
          <w:tcPr>
            <w:tcW w:w="2495" w:type="dxa"/>
            <w:shd w:val="clear" w:color="auto" w:fill="auto"/>
            <w:noWrap/>
            <w:vAlign w:val="bottom"/>
          </w:tcPr>
          <w:p w14:paraId="0AA35E69" w14:textId="7F53B511" w:rsidR="00EE1478" w:rsidRPr="0030791F" w:rsidRDefault="00EE1478" w:rsidP="00EE1478">
            <w:pPr>
              <w:ind w:right="403"/>
              <w:jc w:val="right"/>
              <w:rPr>
                <w:szCs w:val="23"/>
              </w:rPr>
            </w:pPr>
            <w:r w:rsidRPr="0030791F">
              <w:rPr>
                <w:szCs w:val="23"/>
              </w:rPr>
              <w:t>2.5</w:t>
            </w:r>
          </w:p>
        </w:tc>
      </w:tr>
      <w:tr w:rsidR="00EE1478" w:rsidRPr="0030791F" w14:paraId="248FBD5B" w14:textId="77777777" w:rsidTr="00576432">
        <w:trPr>
          <w:trHeight w:val="300"/>
        </w:trPr>
        <w:tc>
          <w:tcPr>
            <w:tcW w:w="2283" w:type="dxa"/>
            <w:shd w:val="clear" w:color="auto" w:fill="auto"/>
            <w:noWrap/>
            <w:vAlign w:val="bottom"/>
            <w:hideMark/>
          </w:tcPr>
          <w:p w14:paraId="43E31A5A"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Taranaki</w:t>
            </w:r>
          </w:p>
        </w:tc>
        <w:tc>
          <w:tcPr>
            <w:tcW w:w="2015" w:type="dxa"/>
            <w:shd w:val="clear" w:color="auto" w:fill="auto"/>
            <w:noWrap/>
            <w:vAlign w:val="bottom"/>
          </w:tcPr>
          <w:p w14:paraId="7A76B68C" w14:textId="495654DF" w:rsidR="00EE1478" w:rsidRPr="0030791F" w:rsidRDefault="00EE1478" w:rsidP="00EE1478">
            <w:pPr>
              <w:ind w:right="602"/>
              <w:jc w:val="right"/>
              <w:rPr>
                <w:szCs w:val="23"/>
              </w:rPr>
            </w:pPr>
            <w:r w:rsidRPr="0030791F">
              <w:rPr>
                <w:szCs w:val="23"/>
              </w:rPr>
              <w:t xml:space="preserve">174 </w:t>
            </w:r>
          </w:p>
        </w:tc>
        <w:tc>
          <w:tcPr>
            <w:tcW w:w="2380" w:type="dxa"/>
            <w:shd w:val="clear" w:color="auto" w:fill="auto"/>
            <w:noWrap/>
            <w:vAlign w:val="bottom"/>
          </w:tcPr>
          <w:p w14:paraId="3746207B" w14:textId="1002C70E" w:rsidR="00EE1478" w:rsidRPr="0030791F" w:rsidRDefault="00EE1478" w:rsidP="00EE1478">
            <w:pPr>
              <w:ind w:right="602"/>
              <w:jc w:val="right"/>
              <w:rPr>
                <w:szCs w:val="23"/>
              </w:rPr>
            </w:pPr>
            <w:r w:rsidRPr="0030791F">
              <w:rPr>
                <w:szCs w:val="23"/>
              </w:rPr>
              <w:t xml:space="preserve">173 </w:t>
            </w:r>
          </w:p>
        </w:tc>
        <w:tc>
          <w:tcPr>
            <w:tcW w:w="2495" w:type="dxa"/>
            <w:shd w:val="clear" w:color="auto" w:fill="auto"/>
            <w:noWrap/>
            <w:vAlign w:val="bottom"/>
          </w:tcPr>
          <w:p w14:paraId="1858DFD5" w14:textId="559B27F8" w:rsidR="00EE1478" w:rsidRPr="0030791F" w:rsidRDefault="00EE1478" w:rsidP="00EE1478">
            <w:pPr>
              <w:ind w:right="403"/>
              <w:jc w:val="right"/>
              <w:rPr>
                <w:szCs w:val="23"/>
              </w:rPr>
            </w:pPr>
            <w:r w:rsidRPr="0030791F">
              <w:rPr>
                <w:szCs w:val="23"/>
              </w:rPr>
              <w:t>5.0</w:t>
            </w:r>
          </w:p>
        </w:tc>
      </w:tr>
      <w:tr w:rsidR="00EE1478" w:rsidRPr="0030791F" w14:paraId="19A58B6B" w14:textId="77777777" w:rsidTr="00576432">
        <w:trPr>
          <w:trHeight w:val="300"/>
        </w:trPr>
        <w:tc>
          <w:tcPr>
            <w:tcW w:w="2283" w:type="dxa"/>
            <w:shd w:val="clear" w:color="auto" w:fill="auto"/>
            <w:noWrap/>
            <w:vAlign w:val="bottom"/>
            <w:hideMark/>
          </w:tcPr>
          <w:p w14:paraId="396010C5"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Waikato</w:t>
            </w:r>
          </w:p>
        </w:tc>
        <w:tc>
          <w:tcPr>
            <w:tcW w:w="2015" w:type="dxa"/>
            <w:shd w:val="clear" w:color="auto" w:fill="auto"/>
            <w:noWrap/>
            <w:vAlign w:val="bottom"/>
          </w:tcPr>
          <w:p w14:paraId="35701EB3" w14:textId="3C5944AA" w:rsidR="00EE1478" w:rsidRPr="0030791F" w:rsidRDefault="00EE1478" w:rsidP="00EE1478">
            <w:pPr>
              <w:ind w:right="602"/>
              <w:jc w:val="right"/>
              <w:rPr>
                <w:szCs w:val="23"/>
              </w:rPr>
            </w:pPr>
            <w:r w:rsidRPr="0030791F">
              <w:rPr>
                <w:szCs w:val="23"/>
              </w:rPr>
              <w:t xml:space="preserve">447 </w:t>
            </w:r>
          </w:p>
        </w:tc>
        <w:tc>
          <w:tcPr>
            <w:tcW w:w="2380" w:type="dxa"/>
            <w:shd w:val="clear" w:color="auto" w:fill="auto"/>
            <w:noWrap/>
            <w:vAlign w:val="bottom"/>
          </w:tcPr>
          <w:p w14:paraId="2956774B" w14:textId="47ABF2FE" w:rsidR="00EE1478" w:rsidRPr="0030791F" w:rsidRDefault="00EE1478" w:rsidP="00EE1478">
            <w:pPr>
              <w:ind w:right="602"/>
              <w:jc w:val="right"/>
              <w:rPr>
                <w:szCs w:val="23"/>
              </w:rPr>
            </w:pPr>
            <w:r w:rsidRPr="0030791F">
              <w:rPr>
                <w:szCs w:val="23"/>
              </w:rPr>
              <w:t xml:space="preserve">444 </w:t>
            </w:r>
          </w:p>
        </w:tc>
        <w:tc>
          <w:tcPr>
            <w:tcW w:w="2495" w:type="dxa"/>
            <w:shd w:val="clear" w:color="auto" w:fill="auto"/>
            <w:noWrap/>
            <w:vAlign w:val="bottom"/>
          </w:tcPr>
          <w:p w14:paraId="752B4FE9" w14:textId="2A95CDD2" w:rsidR="00EE1478" w:rsidRPr="0030791F" w:rsidRDefault="00EE1478" w:rsidP="00EE1478">
            <w:pPr>
              <w:ind w:right="403"/>
              <w:jc w:val="right"/>
              <w:rPr>
                <w:szCs w:val="23"/>
              </w:rPr>
            </w:pPr>
            <w:r w:rsidRPr="0030791F">
              <w:rPr>
                <w:szCs w:val="23"/>
              </w:rPr>
              <w:t>3.3</w:t>
            </w:r>
          </w:p>
        </w:tc>
      </w:tr>
      <w:tr w:rsidR="00EE1478" w:rsidRPr="0030791F" w14:paraId="1274FF49" w14:textId="77777777" w:rsidTr="00576432">
        <w:trPr>
          <w:trHeight w:val="300"/>
        </w:trPr>
        <w:tc>
          <w:tcPr>
            <w:tcW w:w="2283" w:type="dxa"/>
            <w:shd w:val="clear" w:color="auto" w:fill="auto"/>
            <w:noWrap/>
            <w:vAlign w:val="bottom"/>
            <w:hideMark/>
          </w:tcPr>
          <w:p w14:paraId="7EE23F64"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Wairarapa</w:t>
            </w:r>
          </w:p>
        </w:tc>
        <w:tc>
          <w:tcPr>
            <w:tcW w:w="2015" w:type="dxa"/>
            <w:shd w:val="clear" w:color="auto" w:fill="auto"/>
            <w:noWrap/>
            <w:vAlign w:val="bottom"/>
          </w:tcPr>
          <w:p w14:paraId="48A6D005" w14:textId="5005B912" w:rsidR="00EE1478" w:rsidRPr="0030791F" w:rsidRDefault="00EE1478" w:rsidP="00EE1478">
            <w:pPr>
              <w:ind w:right="602"/>
              <w:jc w:val="right"/>
              <w:rPr>
                <w:szCs w:val="23"/>
              </w:rPr>
            </w:pPr>
            <w:r w:rsidRPr="0030791F">
              <w:rPr>
                <w:szCs w:val="23"/>
              </w:rPr>
              <w:t xml:space="preserve">56 </w:t>
            </w:r>
          </w:p>
        </w:tc>
        <w:tc>
          <w:tcPr>
            <w:tcW w:w="2380" w:type="dxa"/>
            <w:shd w:val="clear" w:color="auto" w:fill="auto"/>
            <w:noWrap/>
            <w:vAlign w:val="bottom"/>
          </w:tcPr>
          <w:p w14:paraId="428730D9" w14:textId="0699C1D5" w:rsidR="00EE1478" w:rsidRPr="0030791F" w:rsidRDefault="00EE1478" w:rsidP="00EE1478">
            <w:pPr>
              <w:ind w:right="602"/>
              <w:jc w:val="right"/>
              <w:rPr>
                <w:szCs w:val="23"/>
              </w:rPr>
            </w:pPr>
            <w:r w:rsidRPr="0030791F">
              <w:rPr>
                <w:szCs w:val="23"/>
              </w:rPr>
              <w:t xml:space="preserve">55 </w:t>
            </w:r>
          </w:p>
        </w:tc>
        <w:tc>
          <w:tcPr>
            <w:tcW w:w="2495" w:type="dxa"/>
            <w:shd w:val="clear" w:color="auto" w:fill="auto"/>
            <w:noWrap/>
            <w:vAlign w:val="bottom"/>
          </w:tcPr>
          <w:p w14:paraId="5769D749" w14:textId="53ADB722" w:rsidR="00EE1478" w:rsidRPr="0030791F" w:rsidRDefault="00EE1478" w:rsidP="00EE1478">
            <w:pPr>
              <w:ind w:right="403"/>
              <w:jc w:val="right"/>
              <w:rPr>
                <w:szCs w:val="23"/>
              </w:rPr>
            </w:pPr>
            <w:r w:rsidRPr="0030791F">
              <w:rPr>
                <w:szCs w:val="23"/>
              </w:rPr>
              <w:t>4.5</w:t>
            </w:r>
          </w:p>
        </w:tc>
      </w:tr>
      <w:tr w:rsidR="00EE1478" w:rsidRPr="0030791F" w14:paraId="66C248CE" w14:textId="77777777" w:rsidTr="00576432">
        <w:trPr>
          <w:trHeight w:val="300"/>
        </w:trPr>
        <w:tc>
          <w:tcPr>
            <w:tcW w:w="2283" w:type="dxa"/>
            <w:shd w:val="clear" w:color="auto" w:fill="auto"/>
            <w:noWrap/>
            <w:vAlign w:val="bottom"/>
            <w:hideMark/>
          </w:tcPr>
          <w:p w14:paraId="2D725F59"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Waitemata</w:t>
            </w:r>
          </w:p>
        </w:tc>
        <w:tc>
          <w:tcPr>
            <w:tcW w:w="2015" w:type="dxa"/>
            <w:shd w:val="clear" w:color="auto" w:fill="auto"/>
            <w:noWrap/>
            <w:vAlign w:val="bottom"/>
          </w:tcPr>
          <w:p w14:paraId="17C0AC48" w14:textId="4A577A61" w:rsidR="00EE1478" w:rsidRPr="0030791F" w:rsidRDefault="00EE1478" w:rsidP="00EE1478">
            <w:pPr>
              <w:ind w:right="602"/>
              <w:jc w:val="right"/>
              <w:rPr>
                <w:szCs w:val="23"/>
              </w:rPr>
            </w:pPr>
            <w:r w:rsidRPr="0030791F">
              <w:rPr>
                <w:szCs w:val="23"/>
              </w:rPr>
              <w:t xml:space="preserve">869 </w:t>
            </w:r>
          </w:p>
        </w:tc>
        <w:tc>
          <w:tcPr>
            <w:tcW w:w="2380" w:type="dxa"/>
            <w:shd w:val="clear" w:color="auto" w:fill="auto"/>
            <w:noWrap/>
            <w:vAlign w:val="bottom"/>
          </w:tcPr>
          <w:p w14:paraId="559DFC8E" w14:textId="18FEABB7" w:rsidR="00EE1478" w:rsidRPr="0030791F" w:rsidRDefault="00EE1478" w:rsidP="00EE1478">
            <w:pPr>
              <w:ind w:right="602"/>
              <w:jc w:val="right"/>
              <w:rPr>
                <w:szCs w:val="23"/>
              </w:rPr>
            </w:pPr>
            <w:r w:rsidRPr="0030791F">
              <w:rPr>
                <w:szCs w:val="23"/>
              </w:rPr>
              <w:t xml:space="preserve">867 </w:t>
            </w:r>
          </w:p>
        </w:tc>
        <w:tc>
          <w:tcPr>
            <w:tcW w:w="2495" w:type="dxa"/>
            <w:shd w:val="clear" w:color="auto" w:fill="auto"/>
            <w:noWrap/>
            <w:vAlign w:val="bottom"/>
          </w:tcPr>
          <w:p w14:paraId="28EEA87B" w14:textId="7D0E421A" w:rsidR="00EE1478" w:rsidRPr="0030791F" w:rsidRDefault="00EE1478" w:rsidP="00EE1478">
            <w:pPr>
              <w:ind w:right="403"/>
              <w:jc w:val="right"/>
              <w:rPr>
                <w:szCs w:val="23"/>
              </w:rPr>
            </w:pPr>
            <w:r w:rsidRPr="0030791F">
              <w:rPr>
                <w:szCs w:val="23"/>
              </w:rPr>
              <w:t>4.5</w:t>
            </w:r>
          </w:p>
        </w:tc>
      </w:tr>
      <w:tr w:rsidR="00EE1478" w:rsidRPr="0030791F" w14:paraId="5251FDB2" w14:textId="77777777" w:rsidTr="00576432">
        <w:trPr>
          <w:trHeight w:val="300"/>
        </w:trPr>
        <w:tc>
          <w:tcPr>
            <w:tcW w:w="2283" w:type="dxa"/>
            <w:shd w:val="clear" w:color="auto" w:fill="auto"/>
            <w:noWrap/>
            <w:vAlign w:val="bottom"/>
            <w:hideMark/>
          </w:tcPr>
          <w:p w14:paraId="466FE3AC"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West Coast</w:t>
            </w:r>
          </w:p>
        </w:tc>
        <w:tc>
          <w:tcPr>
            <w:tcW w:w="2015" w:type="dxa"/>
            <w:shd w:val="clear" w:color="auto" w:fill="auto"/>
            <w:noWrap/>
            <w:vAlign w:val="bottom"/>
          </w:tcPr>
          <w:p w14:paraId="4D7E1959" w14:textId="270AC93F" w:rsidR="00EE1478" w:rsidRPr="0030791F" w:rsidRDefault="00EE1478" w:rsidP="00EE1478">
            <w:pPr>
              <w:ind w:right="602"/>
              <w:jc w:val="right"/>
              <w:rPr>
                <w:szCs w:val="23"/>
              </w:rPr>
            </w:pPr>
            <w:r w:rsidRPr="0030791F">
              <w:rPr>
                <w:szCs w:val="23"/>
              </w:rPr>
              <w:t xml:space="preserve">48 </w:t>
            </w:r>
          </w:p>
        </w:tc>
        <w:tc>
          <w:tcPr>
            <w:tcW w:w="2380" w:type="dxa"/>
            <w:shd w:val="clear" w:color="auto" w:fill="auto"/>
            <w:noWrap/>
            <w:vAlign w:val="bottom"/>
          </w:tcPr>
          <w:p w14:paraId="799F3954" w14:textId="63D73BA5" w:rsidR="00EE1478" w:rsidRPr="0030791F" w:rsidRDefault="00EE1478" w:rsidP="00EE1478">
            <w:pPr>
              <w:ind w:right="602"/>
              <w:jc w:val="right"/>
              <w:rPr>
                <w:szCs w:val="23"/>
              </w:rPr>
            </w:pPr>
            <w:r w:rsidRPr="0030791F">
              <w:rPr>
                <w:szCs w:val="23"/>
              </w:rPr>
              <w:t xml:space="preserve">48 </w:t>
            </w:r>
          </w:p>
        </w:tc>
        <w:tc>
          <w:tcPr>
            <w:tcW w:w="2495" w:type="dxa"/>
            <w:shd w:val="clear" w:color="auto" w:fill="auto"/>
            <w:noWrap/>
            <w:vAlign w:val="bottom"/>
          </w:tcPr>
          <w:p w14:paraId="6C674F16" w14:textId="531806E7" w:rsidR="00EE1478" w:rsidRPr="0030791F" w:rsidRDefault="00EE1478" w:rsidP="00EE1478">
            <w:pPr>
              <w:ind w:right="403"/>
              <w:jc w:val="right"/>
              <w:rPr>
                <w:szCs w:val="23"/>
              </w:rPr>
            </w:pPr>
            <w:r w:rsidRPr="0030791F">
              <w:rPr>
                <w:szCs w:val="23"/>
              </w:rPr>
              <w:t>5.8</w:t>
            </w:r>
          </w:p>
        </w:tc>
      </w:tr>
      <w:tr w:rsidR="00EE1478" w:rsidRPr="0030791F" w14:paraId="4F4D8B89" w14:textId="77777777" w:rsidTr="00576432">
        <w:trPr>
          <w:trHeight w:val="300"/>
        </w:trPr>
        <w:tc>
          <w:tcPr>
            <w:tcW w:w="2283" w:type="dxa"/>
            <w:shd w:val="clear" w:color="auto" w:fill="auto"/>
            <w:noWrap/>
            <w:vAlign w:val="bottom"/>
            <w:hideMark/>
          </w:tcPr>
          <w:p w14:paraId="2E7E7580" w14:textId="77777777" w:rsidR="00EE1478" w:rsidRPr="0030791F" w:rsidRDefault="00EE1478" w:rsidP="00EE147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Whanganui</w:t>
            </w:r>
          </w:p>
        </w:tc>
        <w:tc>
          <w:tcPr>
            <w:tcW w:w="2015" w:type="dxa"/>
            <w:shd w:val="clear" w:color="auto" w:fill="auto"/>
            <w:noWrap/>
            <w:vAlign w:val="bottom"/>
          </w:tcPr>
          <w:p w14:paraId="446E6F30" w14:textId="5BCD9D37" w:rsidR="00EE1478" w:rsidRPr="0030791F" w:rsidRDefault="00EE1478" w:rsidP="00EE1478">
            <w:pPr>
              <w:ind w:right="602"/>
              <w:jc w:val="right"/>
              <w:rPr>
                <w:szCs w:val="23"/>
              </w:rPr>
            </w:pPr>
            <w:r w:rsidRPr="0030791F">
              <w:rPr>
                <w:szCs w:val="23"/>
              </w:rPr>
              <w:t xml:space="preserve">77 </w:t>
            </w:r>
          </w:p>
        </w:tc>
        <w:tc>
          <w:tcPr>
            <w:tcW w:w="2380" w:type="dxa"/>
            <w:shd w:val="clear" w:color="auto" w:fill="auto"/>
            <w:noWrap/>
            <w:vAlign w:val="bottom"/>
          </w:tcPr>
          <w:p w14:paraId="5BAC6D69" w14:textId="7A1523E3" w:rsidR="00EE1478" w:rsidRPr="0030791F" w:rsidRDefault="00EE1478" w:rsidP="00EE1478">
            <w:pPr>
              <w:ind w:right="602"/>
              <w:jc w:val="right"/>
              <w:rPr>
                <w:szCs w:val="23"/>
              </w:rPr>
            </w:pPr>
            <w:r w:rsidRPr="0030791F">
              <w:rPr>
                <w:szCs w:val="23"/>
              </w:rPr>
              <w:t xml:space="preserve">77 </w:t>
            </w:r>
          </w:p>
        </w:tc>
        <w:tc>
          <w:tcPr>
            <w:tcW w:w="2495" w:type="dxa"/>
            <w:shd w:val="clear" w:color="auto" w:fill="auto"/>
            <w:noWrap/>
            <w:vAlign w:val="bottom"/>
          </w:tcPr>
          <w:p w14:paraId="00EE4158" w14:textId="180EC4A9" w:rsidR="00EE1478" w:rsidRPr="0030791F" w:rsidRDefault="00EE1478" w:rsidP="00EE1478">
            <w:pPr>
              <w:ind w:right="403"/>
              <w:jc w:val="right"/>
              <w:rPr>
                <w:szCs w:val="23"/>
              </w:rPr>
            </w:pPr>
            <w:r w:rsidRPr="0030791F">
              <w:rPr>
                <w:szCs w:val="23"/>
              </w:rPr>
              <w:t>4.1</w:t>
            </w:r>
          </w:p>
        </w:tc>
      </w:tr>
      <w:tr w:rsidR="00EE1478" w:rsidRPr="0030791F" w14:paraId="22330781" w14:textId="77777777" w:rsidTr="00576432">
        <w:trPr>
          <w:trHeight w:val="300"/>
        </w:trPr>
        <w:tc>
          <w:tcPr>
            <w:tcW w:w="2283" w:type="dxa"/>
            <w:shd w:val="clear" w:color="auto" w:fill="auto"/>
            <w:noWrap/>
            <w:vAlign w:val="bottom"/>
            <w:hideMark/>
          </w:tcPr>
          <w:p w14:paraId="6CEED3F2" w14:textId="3A9DFA55" w:rsidR="00EE1478" w:rsidRPr="0030791F" w:rsidRDefault="00EE1478" w:rsidP="00EE1478">
            <w:pPr>
              <w:rPr>
                <w:rFonts w:asciiTheme="minorHAnsi" w:eastAsia="Times New Roman" w:hAnsiTheme="minorHAnsi" w:cs="Arial"/>
                <w:i/>
                <w:iCs/>
                <w:szCs w:val="23"/>
                <w:lang w:eastAsia="en-AU"/>
              </w:rPr>
            </w:pPr>
            <w:bookmarkStart w:id="1006" w:name="_Toc475605550"/>
            <w:r w:rsidRPr="0030791F">
              <w:t xml:space="preserve"> </w:t>
            </w:r>
            <w:bookmarkEnd w:id="1006"/>
            <w:r w:rsidRPr="0030791F">
              <w:rPr>
                <w:rFonts w:asciiTheme="minorHAnsi" w:eastAsia="Times New Roman" w:hAnsiTheme="minorHAnsi" w:cs="Arial"/>
                <w:i/>
                <w:iCs/>
                <w:szCs w:val="23"/>
                <w:lang w:eastAsia="en-AU"/>
              </w:rPr>
              <w:t>Unspecified</w:t>
            </w:r>
          </w:p>
        </w:tc>
        <w:tc>
          <w:tcPr>
            <w:tcW w:w="2015" w:type="dxa"/>
            <w:shd w:val="clear" w:color="auto" w:fill="auto"/>
            <w:noWrap/>
            <w:vAlign w:val="bottom"/>
          </w:tcPr>
          <w:p w14:paraId="2145D3AB" w14:textId="5FD94437" w:rsidR="00EE1478" w:rsidRPr="0030791F" w:rsidRDefault="00EE1478" w:rsidP="00EE1478">
            <w:pPr>
              <w:ind w:right="602"/>
              <w:jc w:val="right"/>
              <w:rPr>
                <w:szCs w:val="23"/>
              </w:rPr>
            </w:pPr>
            <w:r w:rsidRPr="0030791F">
              <w:rPr>
                <w:szCs w:val="23"/>
              </w:rPr>
              <w:t>-</w:t>
            </w:r>
          </w:p>
        </w:tc>
        <w:tc>
          <w:tcPr>
            <w:tcW w:w="2380" w:type="dxa"/>
            <w:shd w:val="clear" w:color="auto" w:fill="auto"/>
            <w:noWrap/>
            <w:vAlign w:val="bottom"/>
          </w:tcPr>
          <w:p w14:paraId="0ED5F834" w14:textId="7F6602DC" w:rsidR="00EE1478" w:rsidRPr="0030791F" w:rsidRDefault="00EE1478" w:rsidP="00EE1478">
            <w:pPr>
              <w:ind w:right="602"/>
              <w:jc w:val="right"/>
              <w:rPr>
                <w:szCs w:val="23"/>
              </w:rPr>
            </w:pPr>
            <w:r w:rsidRPr="0030791F">
              <w:rPr>
                <w:szCs w:val="23"/>
              </w:rPr>
              <w:t>-</w:t>
            </w:r>
          </w:p>
        </w:tc>
        <w:tc>
          <w:tcPr>
            <w:tcW w:w="2495" w:type="dxa"/>
            <w:shd w:val="clear" w:color="auto" w:fill="auto"/>
            <w:noWrap/>
            <w:vAlign w:val="bottom"/>
          </w:tcPr>
          <w:p w14:paraId="419F9564" w14:textId="30CAC700" w:rsidR="00EE1478" w:rsidRPr="0030791F" w:rsidRDefault="00EE1478" w:rsidP="00EE1478">
            <w:pPr>
              <w:ind w:right="403"/>
              <w:jc w:val="right"/>
              <w:rPr>
                <w:szCs w:val="23"/>
              </w:rPr>
            </w:pPr>
            <w:r w:rsidRPr="0030791F">
              <w:rPr>
                <w:szCs w:val="23"/>
              </w:rPr>
              <w:t>-</w:t>
            </w:r>
          </w:p>
        </w:tc>
      </w:tr>
      <w:tr w:rsidR="00EE1478" w:rsidRPr="0030791F" w14:paraId="0563152A" w14:textId="77777777" w:rsidTr="00576432">
        <w:trPr>
          <w:trHeight w:val="300"/>
        </w:trPr>
        <w:tc>
          <w:tcPr>
            <w:tcW w:w="2283" w:type="dxa"/>
            <w:shd w:val="clear" w:color="auto" w:fill="auto"/>
            <w:noWrap/>
            <w:vAlign w:val="bottom"/>
            <w:hideMark/>
          </w:tcPr>
          <w:p w14:paraId="1AB3A21A" w14:textId="77777777" w:rsidR="00EE1478" w:rsidRPr="0030791F" w:rsidRDefault="00EE1478" w:rsidP="00EE1478">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c>
          <w:tcPr>
            <w:tcW w:w="2015" w:type="dxa"/>
            <w:shd w:val="clear" w:color="auto" w:fill="auto"/>
            <w:noWrap/>
            <w:vAlign w:val="bottom"/>
          </w:tcPr>
          <w:p w14:paraId="785E88CC" w14:textId="099B515A" w:rsidR="00EE1478" w:rsidRPr="0030791F" w:rsidRDefault="00EE1478" w:rsidP="00EE1478">
            <w:pPr>
              <w:ind w:right="602"/>
              <w:jc w:val="right"/>
              <w:rPr>
                <w:b/>
                <w:bCs/>
                <w:szCs w:val="23"/>
              </w:rPr>
            </w:pPr>
            <w:r w:rsidRPr="0030791F">
              <w:rPr>
                <w:b/>
                <w:bCs/>
                <w:szCs w:val="23"/>
              </w:rPr>
              <w:t xml:space="preserve">6,076 </w:t>
            </w:r>
          </w:p>
        </w:tc>
        <w:tc>
          <w:tcPr>
            <w:tcW w:w="2380" w:type="dxa"/>
            <w:shd w:val="clear" w:color="auto" w:fill="auto"/>
            <w:noWrap/>
            <w:vAlign w:val="bottom"/>
          </w:tcPr>
          <w:p w14:paraId="5DB2F3A4" w14:textId="268CA7E3" w:rsidR="00EE1478" w:rsidRPr="0030791F" w:rsidRDefault="00EE1478" w:rsidP="00EE1478">
            <w:pPr>
              <w:ind w:right="602"/>
              <w:jc w:val="right"/>
              <w:rPr>
                <w:b/>
                <w:bCs/>
                <w:iCs/>
                <w:szCs w:val="23"/>
              </w:rPr>
            </w:pPr>
            <w:r w:rsidRPr="0030791F">
              <w:rPr>
                <w:b/>
                <w:bCs/>
                <w:iCs/>
                <w:szCs w:val="23"/>
              </w:rPr>
              <w:t xml:space="preserve">6,059 </w:t>
            </w:r>
          </w:p>
        </w:tc>
        <w:tc>
          <w:tcPr>
            <w:tcW w:w="2495" w:type="dxa"/>
            <w:shd w:val="clear" w:color="auto" w:fill="auto"/>
            <w:noWrap/>
            <w:vAlign w:val="bottom"/>
          </w:tcPr>
          <w:p w14:paraId="3539CC65" w14:textId="7D118029" w:rsidR="00EE1478" w:rsidRPr="0030791F" w:rsidRDefault="00EE1478" w:rsidP="00EE1478">
            <w:pPr>
              <w:ind w:right="403"/>
              <w:jc w:val="right"/>
              <w:rPr>
                <w:b/>
                <w:bCs/>
                <w:iCs/>
                <w:szCs w:val="23"/>
              </w:rPr>
            </w:pPr>
            <w:r w:rsidRPr="0030791F">
              <w:rPr>
                <w:b/>
                <w:bCs/>
                <w:iCs/>
                <w:szCs w:val="23"/>
              </w:rPr>
              <w:t>4.0</w:t>
            </w:r>
          </w:p>
        </w:tc>
      </w:tr>
    </w:tbl>
    <w:p w14:paraId="4CD69A93" w14:textId="60E0017F" w:rsidR="00030D6F" w:rsidRPr="0030791F" w:rsidRDefault="00030D6F" w:rsidP="00030D6F">
      <w:pPr>
        <w:ind w:right="544"/>
        <w:jc w:val="both"/>
      </w:pPr>
    </w:p>
    <w:p w14:paraId="5FF4DD21" w14:textId="6EFF3946" w:rsidR="00030D6F" w:rsidRPr="0030791F" w:rsidRDefault="00030D6F" w:rsidP="00DC7628">
      <w:pPr>
        <w:pStyle w:val="Caption"/>
        <w:spacing w:after="80"/>
        <w:ind w:right="-23"/>
        <w:jc w:val="both"/>
      </w:pPr>
      <w:bookmarkStart w:id="1007" w:name="_Ref275467459"/>
      <w:r w:rsidRPr="0030791F">
        <w:br w:type="page"/>
      </w:r>
      <w:bookmarkStart w:id="1008" w:name="_Ref469395575"/>
      <w:bookmarkStart w:id="1009" w:name="_Toc304970081"/>
      <w:bookmarkStart w:id="1010" w:name="_Toc469398313"/>
      <w:bookmarkStart w:id="1011" w:name="_Toc475605551"/>
      <w:bookmarkStart w:id="1012" w:name="_Toc509928521"/>
      <w:r w:rsidR="00C65151" w:rsidRPr="0030791F">
        <w:t>Table</w:t>
      </w:r>
      <w:r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30</w:t>
      </w:r>
      <w:r w:rsidR="00F55F28" w:rsidRPr="0030791F">
        <w:rPr>
          <w:noProof/>
        </w:rPr>
        <w:fldChar w:fldCharType="end"/>
      </w:r>
      <w:bookmarkEnd w:id="1007"/>
      <w:bookmarkEnd w:id="1008"/>
      <w:r w:rsidRPr="0030791F">
        <w:t xml:space="preserve"> - Women screened under 20 years of age, as a proportion of all women screened in the three years to</w:t>
      </w:r>
      <w:r w:rsidR="009712EC" w:rsidRPr="0030791F">
        <w:t xml:space="preserve"> </w:t>
      </w:r>
      <w:r w:rsidR="000C49C8" w:rsidRPr="0030791F">
        <w:t>30 June 2017</w:t>
      </w:r>
      <w:r w:rsidRPr="0030791F">
        <w:t>, by DHB</w:t>
      </w:r>
      <w:bookmarkEnd w:id="1009"/>
      <w:bookmarkEnd w:id="1010"/>
      <w:bookmarkEnd w:id="1011"/>
      <w:bookmarkEnd w:id="1012"/>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12"/>
        <w:gridCol w:w="1703"/>
        <w:gridCol w:w="1703"/>
        <w:gridCol w:w="3229"/>
      </w:tblGrid>
      <w:tr w:rsidR="00030D6F" w:rsidRPr="0030791F" w14:paraId="39E1C306" w14:textId="77777777" w:rsidTr="00403266">
        <w:trPr>
          <w:trHeight w:val="300"/>
        </w:trPr>
        <w:tc>
          <w:tcPr>
            <w:tcW w:w="2312" w:type="dxa"/>
            <w:vMerge w:val="restart"/>
            <w:tcBorders>
              <w:top w:val="single" w:sz="4" w:space="0" w:color="auto"/>
              <w:bottom w:val="nil"/>
            </w:tcBorders>
            <w:shd w:val="clear" w:color="auto" w:fill="D9D9D9" w:themeFill="background1" w:themeFillShade="D9"/>
            <w:noWrap/>
            <w:vAlign w:val="bottom"/>
            <w:hideMark/>
          </w:tcPr>
          <w:p w14:paraId="4FD43220"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DHB</w:t>
            </w:r>
          </w:p>
        </w:tc>
        <w:tc>
          <w:tcPr>
            <w:tcW w:w="3406" w:type="dxa"/>
            <w:gridSpan w:val="2"/>
            <w:tcBorders>
              <w:top w:val="single" w:sz="4" w:space="0" w:color="auto"/>
              <w:bottom w:val="nil"/>
              <w:right w:val="nil"/>
            </w:tcBorders>
            <w:shd w:val="clear" w:color="auto" w:fill="D9D9D9" w:themeFill="background1" w:themeFillShade="D9"/>
            <w:noWrap/>
            <w:vAlign w:val="bottom"/>
            <w:hideMark/>
          </w:tcPr>
          <w:p w14:paraId="1A93C820"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screened in last 3 years</w:t>
            </w:r>
          </w:p>
        </w:tc>
        <w:tc>
          <w:tcPr>
            <w:tcW w:w="3229" w:type="dxa"/>
            <w:vMerge w:val="restart"/>
            <w:tcBorders>
              <w:top w:val="single" w:sz="4" w:space="0" w:color="auto"/>
              <w:left w:val="nil"/>
              <w:bottom w:val="single" w:sz="4" w:space="0" w:color="auto"/>
            </w:tcBorders>
            <w:shd w:val="clear" w:color="auto" w:fill="D9D9D9" w:themeFill="background1" w:themeFillShade="D9"/>
            <w:vAlign w:val="bottom"/>
            <w:hideMark/>
          </w:tcPr>
          <w:p w14:paraId="32712694"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Proportion of women screened who were aged &lt; 20 years (%)</w:t>
            </w:r>
          </w:p>
        </w:tc>
      </w:tr>
      <w:tr w:rsidR="00030D6F" w:rsidRPr="0030791F" w14:paraId="3395B8B4" w14:textId="77777777" w:rsidTr="00403266">
        <w:trPr>
          <w:trHeight w:val="255"/>
        </w:trPr>
        <w:tc>
          <w:tcPr>
            <w:tcW w:w="2312" w:type="dxa"/>
            <w:vMerge/>
            <w:tcBorders>
              <w:top w:val="nil"/>
              <w:bottom w:val="single" w:sz="4" w:space="0" w:color="auto"/>
            </w:tcBorders>
            <w:vAlign w:val="center"/>
            <w:hideMark/>
          </w:tcPr>
          <w:p w14:paraId="25038D0E" w14:textId="77777777" w:rsidR="00030D6F" w:rsidRPr="0030791F" w:rsidRDefault="00030D6F" w:rsidP="00576432">
            <w:pPr>
              <w:rPr>
                <w:rFonts w:asciiTheme="minorHAnsi" w:eastAsia="Times New Roman" w:hAnsiTheme="minorHAnsi" w:cs="Arial"/>
                <w:b/>
                <w:bCs/>
                <w:szCs w:val="23"/>
                <w:lang w:eastAsia="en-AU"/>
              </w:rPr>
            </w:pPr>
          </w:p>
        </w:tc>
        <w:tc>
          <w:tcPr>
            <w:tcW w:w="1703" w:type="dxa"/>
            <w:tcBorders>
              <w:top w:val="nil"/>
              <w:bottom w:val="single" w:sz="4" w:space="0" w:color="auto"/>
            </w:tcBorders>
            <w:shd w:val="clear" w:color="auto" w:fill="D9D9D9" w:themeFill="background1" w:themeFillShade="D9"/>
            <w:noWrap/>
            <w:vAlign w:val="bottom"/>
            <w:hideMark/>
          </w:tcPr>
          <w:p w14:paraId="14471DB1"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aged &lt; 20 years</w:t>
            </w:r>
          </w:p>
        </w:tc>
        <w:tc>
          <w:tcPr>
            <w:tcW w:w="1703" w:type="dxa"/>
            <w:tcBorders>
              <w:top w:val="nil"/>
              <w:bottom w:val="single" w:sz="4" w:space="0" w:color="auto"/>
              <w:right w:val="nil"/>
            </w:tcBorders>
            <w:shd w:val="clear" w:color="auto" w:fill="D9D9D9" w:themeFill="background1" w:themeFillShade="D9"/>
            <w:noWrap/>
            <w:vAlign w:val="bottom"/>
            <w:hideMark/>
          </w:tcPr>
          <w:p w14:paraId="074ACD58"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all ages</w:t>
            </w:r>
          </w:p>
        </w:tc>
        <w:tc>
          <w:tcPr>
            <w:tcW w:w="3229" w:type="dxa"/>
            <w:vMerge/>
            <w:tcBorders>
              <w:top w:val="nil"/>
              <w:left w:val="nil"/>
              <w:bottom w:val="single" w:sz="4" w:space="0" w:color="auto"/>
            </w:tcBorders>
            <w:vAlign w:val="center"/>
            <w:hideMark/>
          </w:tcPr>
          <w:p w14:paraId="5BB46BBA" w14:textId="77777777" w:rsidR="00030D6F" w:rsidRPr="0030791F" w:rsidRDefault="00030D6F" w:rsidP="00576432">
            <w:pPr>
              <w:rPr>
                <w:rFonts w:asciiTheme="minorHAnsi" w:eastAsia="Times New Roman" w:hAnsiTheme="minorHAnsi" w:cs="Arial"/>
                <w:b/>
                <w:bCs/>
                <w:szCs w:val="23"/>
                <w:lang w:eastAsia="en-AU"/>
              </w:rPr>
            </w:pPr>
          </w:p>
        </w:tc>
      </w:tr>
      <w:tr w:rsidR="00E65268" w:rsidRPr="0030791F" w14:paraId="1F4FCEE4" w14:textId="77777777" w:rsidTr="0095427F">
        <w:trPr>
          <w:trHeight w:val="376"/>
        </w:trPr>
        <w:tc>
          <w:tcPr>
            <w:tcW w:w="2312" w:type="dxa"/>
            <w:tcBorders>
              <w:top w:val="single" w:sz="4" w:space="0" w:color="auto"/>
            </w:tcBorders>
            <w:shd w:val="clear" w:color="auto" w:fill="auto"/>
            <w:noWrap/>
            <w:vAlign w:val="bottom"/>
            <w:hideMark/>
          </w:tcPr>
          <w:p w14:paraId="11DBAE14"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Auckland</w:t>
            </w:r>
          </w:p>
        </w:tc>
        <w:tc>
          <w:tcPr>
            <w:tcW w:w="1703" w:type="dxa"/>
            <w:tcBorders>
              <w:top w:val="single" w:sz="4" w:space="0" w:color="auto"/>
            </w:tcBorders>
            <w:shd w:val="clear" w:color="auto" w:fill="auto"/>
            <w:noWrap/>
            <w:vAlign w:val="bottom"/>
          </w:tcPr>
          <w:p w14:paraId="33B20331" w14:textId="0007C4ED" w:rsidR="00E65268" w:rsidRPr="0030791F" w:rsidRDefault="00E65268" w:rsidP="00E65268">
            <w:pPr>
              <w:ind w:right="378"/>
              <w:jc w:val="right"/>
              <w:rPr>
                <w:szCs w:val="23"/>
              </w:rPr>
            </w:pPr>
            <w:r w:rsidRPr="0030791F">
              <w:rPr>
                <w:szCs w:val="23"/>
              </w:rPr>
              <w:t xml:space="preserve">523 </w:t>
            </w:r>
          </w:p>
        </w:tc>
        <w:tc>
          <w:tcPr>
            <w:tcW w:w="1703" w:type="dxa"/>
            <w:tcBorders>
              <w:top w:val="single" w:sz="4" w:space="0" w:color="auto"/>
            </w:tcBorders>
            <w:shd w:val="clear" w:color="auto" w:fill="auto"/>
            <w:noWrap/>
            <w:vAlign w:val="bottom"/>
          </w:tcPr>
          <w:p w14:paraId="4F31450B" w14:textId="451A6548" w:rsidR="00E65268" w:rsidRPr="0030791F" w:rsidRDefault="00E65268" w:rsidP="00E65268">
            <w:pPr>
              <w:ind w:right="378"/>
              <w:jc w:val="right"/>
              <w:rPr>
                <w:szCs w:val="23"/>
              </w:rPr>
            </w:pPr>
            <w:r w:rsidRPr="0030791F">
              <w:rPr>
                <w:szCs w:val="23"/>
              </w:rPr>
              <w:t xml:space="preserve">117,262 </w:t>
            </w:r>
          </w:p>
        </w:tc>
        <w:tc>
          <w:tcPr>
            <w:tcW w:w="3229" w:type="dxa"/>
            <w:tcBorders>
              <w:top w:val="single" w:sz="4" w:space="0" w:color="auto"/>
            </w:tcBorders>
            <w:shd w:val="clear" w:color="auto" w:fill="auto"/>
            <w:noWrap/>
            <w:vAlign w:val="bottom"/>
          </w:tcPr>
          <w:p w14:paraId="30329375" w14:textId="20AC42F1" w:rsidR="00E65268" w:rsidRPr="0030791F" w:rsidRDefault="00E65268" w:rsidP="00E65268">
            <w:pPr>
              <w:ind w:right="686"/>
              <w:jc w:val="right"/>
              <w:rPr>
                <w:szCs w:val="23"/>
              </w:rPr>
            </w:pPr>
            <w:r w:rsidRPr="0030791F">
              <w:rPr>
                <w:szCs w:val="23"/>
              </w:rPr>
              <w:t>0.4</w:t>
            </w:r>
          </w:p>
        </w:tc>
      </w:tr>
      <w:tr w:rsidR="00E65268" w:rsidRPr="0030791F" w14:paraId="1175528E" w14:textId="77777777" w:rsidTr="0095427F">
        <w:trPr>
          <w:trHeight w:val="300"/>
        </w:trPr>
        <w:tc>
          <w:tcPr>
            <w:tcW w:w="2312" w:type="dxa"/>
            <w:shd w:val="clear" w:color="auto" w:fill="auto"/>
            <w:noWrap/>
            <w:vAlign w:val="bottom"/>
            <w:hideMark/>
          </w:tcPr>
          <w:p w14:paraId="53C0BD12"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Bay of Plenty</w:t>
            </w:r>
          </w:p>
        </w:tc>
        <w:tc>
          <w:tcPr>
            <w:tcW w:w="1703" w:type="dxa"/>
            <w:shd w:val="clear" w:color="auto" w:fill="auto"/>
            <w:noWrap/>
            <w:vAlign w:val="bottom"/>
          </w:tcPr>
          <w:p w14:paraId="242236E1" w14:textId="0B90D91E" w:rsidR="00E65268" w:rsidRPr="0030791F" w:rsidRDefault="00E65268" w:rsidP="00E65268">
            <w:pPr>
              <w:ind w:right="378"/>
              <w:jc w:val="right"/>
              <w:rPr>
                <w:szCs w:val="23"/>
              </w:rPr>
            </w:pPr>
            <w:r w:rsidRPr="0030791F">
              <w:rPr>
                <w:szCs w:val="23"/>
              </w:rPr>
              <w:t xml:space="preserve">254 </w:t>
            </w:r>
          </w:p>
        </w:tc>
        <w:tc>
          <w:tcPr>
            <w:tcW w:w="1703" w:type="dxa"/>
            <w:shd w:val="clear" w:color="auto" w:fill="auto"/>
            <w:noWrap/>
            <w:vAlign w:val="bottom"/>
          </w:tcPr>
          <w:p w14:paraId="4FA01953" w14:textId="4EE604E7" w:rsidR="00E65268" w:rsidRPr="0030791F" w:rsidRDefault="00E65268" w:rsidP="00E65268">
            <w:pPr>
              <w:ind w:right="378"/>
              <w:jc w:val="right"/>
              <w:rPr>
                <w:szCs w:val="23"/>
              </w:rPr>
            </w:pPr>
            <w:r w:rsidRPr="0030791F">
              <w:rPr>
                <w:szCs w:val="23"/>
              </w:rPr>
              <w:t xml:space="preserve">51,244 </w:t>
            </w:r>
          </w:p>
        </w:tc>
        <w:tc>
          <w:tcPr>
            <w:tcW w:w="3229" w:type="dxa"/>
            <w:shd w:val="clear" w:color="auto" w:fill="auto"/>
            <w:noWrap/>
            <w:vAlign w:val="bottom"/>
          </w:tcPr>
          <w:p w14:paraId="4BF858D9" w14:textId="6956E3D0" w:rsidR="00E65268" w:rsidRPr="0030791F" w:rsidRDefault="00E65268" w:rsidP="00E65268">
            <w:pPr>
              <w:ind w:right="686"/>
              <w:jc w:val="right"/>
              <w:rPr>
                <w:szCs w:val="23"/>
              </w:rPr>
            </w:pPr>
            <w:r w:rsidRPr="0030791F">
              <w:rPr>
                <w:szCs w:val="23"/>
              </w:rPr>
              <w:t>0.5</w:t>
            </w:r>
          </w:p>
        </w:tc>
      </w:tr>
      <w:tr w:rsidR="00E65268" w:rsidRPr="0030791F" w14:paraId="39932DE3" w14:textId="77777777" w:rsidTr="0095427F">
        <w:trPr>
          <w:trHeight w:val="300"/>
        </w:trPr>
        <w:tc>
          <w:tcPr>
            <w:tcW w:w="2312" w:type="dxa"/>
            <w:shd w:val="clear" w:color="auto" w:fill="auto"/>
            <w:noWrap/>
            <w:vAlign w:val="bottom"/>
            <w:hideMark/>
          </w:tcPr>
          <w:p w14:paraId="5CECBD45"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Canterbury</w:t>
            </w:r>
          </w:p>
        </w:tc>
        <w:tc>
          <w:tcPr>
            <w:tcW w:w="1703" w:type="dxa"/>
            <w:shd w:val="clear" w:color="auto" w:fill="auto"/>
            <w:noWrap/>
            <w:vAlign w:val="bottom"/>
          </w:tcPr>
          <w:p w14:paraId="0125D5F0" w14:textId="456E90DB" w:rsidR="00E65268" w:rsidRPr="0030791F" w:rsidRDefault="00E65268" w:rsidP="00E65268">
            <w:pPr>
              <w:ind w:right="378"/>
              <w:jc w:val="right"/>
              <w:rPr>
                <w:szCs w:val="23"/>
              </w:rPr>
            </w:pPr>
            <w:r w:rsidRPr="0030791F">
              <w:rPr>
                <w:szCs w:val="23"/>
              </w:rPr>
              <w:t xml:space="preserve">1,100 </w:t>
            </w:r>
          </w:p>
        </w:tc>
        <w:tc>
          <w:tcPr>
            <w:tcW w:w="1703" w:type="dxa"/>
            <w:shd w:val="clear" w:color="auto" w:fill="auto"/>
            <w:noWrap/>
            <w:vAlign w:val="bottom"/>
          </w:tcPr>
          <w:p w14:paraId="238D11CF" w14:textId="3DB809C9" w:rsidR="00E65268" w:rsidRPr="0030791F" w:rsidRDefault="00E65268" w:rsidP="00E65268">
            <w:pPr>
              <w:ind w:right="378"/>
              <w:jc w:val="right"/>
              <w:rPr>
                <w:szCs w:val="23"/>
              </w:rPr>
            </w:pPr>
            <w:r w:rsidRPr="0030791F">
              <w:rPr>
                <w:szCs w:val="23"/>
              </w:rPr>
              <w:t xml:space="preserve">116,715 </w:t>
            </w:r>
          </w:p>
        </w:tc>
        <w:tc>
          <w:tcPr>
            <w:tcW w:w="3229" w:type="dxa"/>
            <w:shd w:val="clear" w:color="auto" w:fill="auto"/>
            <w:noWrap/>
            <w:vAlign w:val="bottom"/>
          </w:tcPr>
          <w:p w14:paraId="75F0FFD3" w14:textId="585C30E5" w:rsidR="00E65268" w:rsidRPr="0030791F" w:rsidRDefault="00E65268" w:rsidP="00E65268">
            <w:pPr>
              <w:ind w:right="686"/>
              <w:jc w:val="right"/>
              <w:rPr>
                <w:szCs w:val="23"/>
              </w:rPr>
            </w:pPr>
            <w:r w:rsidRPr="0030791F">
              <w:rPr>
                <w:szCs w:val="23"/>
              </w:rPr>
              <w:t>0.9</w:t>
            </w:r>
          </w:p>
        </w:tc>
      </w:tr>
      <w:tr w:rsidR="00E65268" w:rsidRPr="0030791F" w14:paraId="58635D3D" w14:textId="77777777" w:rsidTr="0095427F">
        <w:trPr>
          <w:trHeight w:val="300"/>
        </w:trPr>
        <w:tc>
          <w:tcPr>
            <w:tcW w:w="2312" w:type="dxa"/>
            <w:shd w:val="clear" w:color="auto" w:fill="auto"/>
            <w:noWrap/>
            <w:vAlign w:val="bottom"/>
            <w:hideMark/>
          </w:tcPr>
          <w:p w14:paraId="5E5432CF"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Capital &amp; Coast</w:t>
            </w:r>
          </w:p>
        </w:tc>
        <w:tc>
          <w:tcPr>
            <w:tcW w:w="1703" w:type="dxa"/>
            <w:shd w:val="clear" w:color="auto" w:fill="auto"/>
            <w:noWrap/>
            <w:vAlign w:val="bottom"/>
          </w:tcPr>
          <w:p w14:paraId="5F2E04C4" w14:textId="63CCA8F7" w:rsidR="00E65268" w:rsidRPr="0030791F" w:rsidRDefault="00E65268" w:rsidP="00E65268">
            <w:pPr>
              <w:ind w:right="378"/>
              <w:jc w:val="right"/>
              <w:rPr>
                <w:szCs w:val="23"/>
              </w:rPr>
            </w:pPr>
            <w:r w:rsidRPr="0030791F">
              <w:rPr>
                <w:szCs w:val="23"/>
              </w:rPr>
              <w:t xml:space="preserve">496 </w:t>
            </w:r>
          </w:p>
        </w:tc>
        <w:tc>
          <w:tcPr>
            <w:tcW w:w="1703" w:type="dxa"/>
            <w:shd w:val="clear" w:color="auto" w:fill="auto"/>
            <w:noWrap/>
            <w:vAlign w:val="bottom"/>
          </w:tcPr>
          <w:p w14:paraId="0379BDAE" w14:textId="3D7AFB86" w:rsidR="00E65268" w:rsidRPr="0030791F" w:rsidRDefault="00E65268" w:rsidP="00E65268">
            <w:pPr>
              <w:ind w:right="378"/>
              <w:jc w:val="right"/>
              <w:rPr>
                <w:szCs w:val="23"/>
              </w:rPr>
            </w:pPr>
            <w:r w:rsidRPr="0030791F">
              <w:rPr>
                <w:szCs w:val="23"/>
              </w:rPr>
              <w:t xml:space="preserve">73,587 </w:t>
            </w:r>
          </w:p>
        </w:tc>
        <w:tc>
          <w:tcPr>
            <w:tcW w:w="3229" w:type="dxa"/>
            <w:shd w:val="clear" w:color="auto" w:fill="auto"/>
            <w:noWrap/>
            <w:vAlign w:val="bottom"/>
          </w:tcPr>
          <w:p w14:paraId="706E73F4" w14:textId="32101DD2" w:rsidR="00E65268" w:rsidRPr="0030791F" w:rsidRDefault="00E65268" w:rsidP="00E65268">
            <w:pPr>
              <w:ind w:right="686"/>
              <w:jc w:val="right"/>
              <w:rPr>
                <w:szCs w:val="23"/>
              </w:rPr>
            </w:pPr>
            <w:r w:rsidRPr="0030791F">
              <w:rPr>
                <w:szCs w:val="23"/>
              </w:rPr>
              <w:t>0.7</w:t>
            </w:r>
          </w:p>
        </w:tc>
      </w:tr>
      <w:tr w:rsidR="00E65268" w:rsidRPr="0030791F" w14:paraId="72976462" w14:textId="77777777" w:rsidTr="0095427F">
        <w:trPr>
          <w:trHeight w:val="300"/>
        </w:trPr>
        <w:tc>
          <w:tcPr>
            <w:tcW w:w="2312" w:type="dxa"/>
            <w:shd w:val="clear" w:color="auto" w:fill="auto"/>
            <w:noWrap/>
            <w:vAlign w:val="bottom"/>
            <w:hideMark/>
          </w:tcPr>
          <w:p w14:paraId="76FCC1E7"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Counties Manukau</w:t>
            </w:r>
          </w:p>
        </w:tc>
        <w:tc>
          <w:tcPr>
            <w:tcW w:w="1703" w:type="dxa"/>
            <w:shd w:val="clear" w:color="auto" w:fill="auto"/>
            <w:noWrap/>
            <w:vAlign w:val="bottom"/>
          </w:tcPr>
          <w:p w14:paraId="59A7A577" w14:textId="2F54C879" w:rsidR="00E65268" w:rsidRPr="0030791F" w:rsidRDefault="00E65268" w:rsidP="00E65268">
            <w:pPr>
              <w:ind w:right="378"/>
              <w:jc w:val="right"/>
              <w:rPr>
                <w:szCs w:val="23"/>
              </w:rPr>
            </w:pPr>
            <w:r w:rsidRPr="0030791F">
              <w:rPr>
                <w:szCs w:val="23"/>
              </w:rPr>
              <w:t xml:space="preserve">453 </w:t>
            </w:r>
          </w:p>
        </w:tc>
        <w:tc>
          <w:tcPr>
            <w:tcW w:w="1703" w:type="dxa"/>
            <w:shd w:val="clear" w:color="auto" w:fill="auto"/>
            <w:noWrap/>
            <w:vAlign w:val="bottom"/>
          </w:tcPr>
          <w:p w14:paraId="0F83AB76" w14:textId="629B92DC" w:rsidR="00E65268" w:rsidRPr="0030791F" w:rsidRDefault="00E65268" w:rsidP="00E65268">
            <w:pPr>
              <w:ind w:right="378"/>
              <w:jc w:val="right"/>
              <w:rPr>
                <w:szCs w:val="23"/>
              </w:rPr>
            </w:pPr>
            <w:r w:rsidRPr="0030791F">
              <w:rPr>
                <w:szCs w:val="23"/>
              </w:rPr>
              <w:t xml:space="preserve">110,957 </w:t>
            </w:r>
          </w:p>
        </w:tc>
        <w:tc>
          <w:tcPr>
            <w:tcW w:w="3229" w:type="dxa"/>
            <w:shd w:val="clear" w:color="auto" w:fill="auto"/>
            <w:noWrap/>
            <w:vAlign w:val="bottom"/>
          </w:tcPr>
          <w:p w14:paraId="4955908E" w14:textId="055DF803" w:rsidR="00E65268" w:rsidRPr="0030791F" w:rsidRDefault="00E65268" w:rsidP="00E65268">
            <w:pPr>
              <w:ind w:right="686"/>
              <w:jc w:val="right"/>
              <w:rPr>
                <w:szCs w:val="23"/>
              </w:rPr>
            </w:pPr>
            <w:r w:rsidRPr="0030791F">
              <w:rPr>
                <w:szCs w:val="23"/>
              </w:rPr>
              <w:t>0.4</w:t>
            </w:r>
          </w:p>
        </w:tc>
      </w:tr>
      <w:tr w:rsidR="00E65268" w:rsidRPr="0030791F" w14:paraId="3A7648F0" w14:textId="77777777" w:rsidTr="0095427F">
        <w:trPr>
          <w:trHeight w:val="300"/>
        </w:trPr>
        <w:tc>
          <w:tcPr>
            <w:tcW w:w="2312" w:type="dxa"/>
            <w:shd w:val="clear" w:color="auto" w:fill="auto"/>
            <w:noWrap/>
            <w:vAlign w:val="bottom"/>
            <w:hideMark/>
          </w:tcPr>
          <w:p w14:paraId="34F30AC6"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Hawke's Bay</w:t>
            </w:r>
          </w:p>
        </w:tc>
        <w:tc>
          <w:tcPr>
            <w:tcW w:w="1703" w:type="dxa"/>
            <w:shd w:val="clear" w:color="auto" w:fill="auto"/>
            <w:noWrap/>
            <w:vAlign w:val="bottom"/>
          </w:tcPr>
          <w:p w14:paraId="6AF11B7A" w14:textId="010048C3" w:rsidR="00E65268" w:rsidRPr="0030791F" w:rsidRDefault="00E65268" w:rsidP="00E65268">
            <w:pPr>
              <w:ind w:right="378"/>
              <w:jc w:val="right"/>
              <w:rPr>
                <w:szCs w:val="23"/>
              </w:rPr>
            </w:pPr>
            <w:r w:rsidRPr="0030791F">
              <w:rPr>
                <w:szCs w:val="23"/>
              </w:rPr>
              <w:t xml:space="preserve">191 </w:t>
            </w:r>
          </w:p>
        </w:tc>
        <w:tc>
          <w:tcPr>
            <w:tcW w:w="1703" w:type="dxa"/>
            <w:shd w:val="clear" w:color="auto" w:fill="auto"/>
            <w:noWrap/>
            <w:vAlign w:val="bottom"/>
          </w:tcPr>
          <w:p w14:paraId="3EB81773" w14:textId="02F400C3" w:rsidR="00E65268" w:rsidRPr="0030791F" w:rsidRDefault="00E65268" w:rsidP="00E65268">
            <w:pPr>
              <w:ind w:right="378"/>
              <w:jc w:val="right"/>
              <w:rPr>
                <w:szCs w:val="23"/>
              </w:rPr>
            </w:pPr>
            <w:r w:rsidRPr="0030791F">
              <w:rPr>
                <w:szCs w:val="23"/>
              </w:rPr>
              <w:t xml:space="preserve">34,471 </w:t>
            </w:r>
          </w:p>
        </w:tc>
        <w:tc>
          <w:tcPr>
            <w:tcW w:w="3229" w:type="dxa"/>
            <w:shd w:val="clear" w:color="auto" w:fill="auto"/>
            <w:noWrap/>
            <w:vAlign w:val="bottom"/>
          </w:tcPr>
          <w:p w14:paraId="376861A2" w14:textId="65CDFADA" w:rsidR="00E65268" w:rsidRPr="0030791F" w:rsidRDefault="00E65268" w:rsidP="00E65268">
            <w:pPr>
              <w:ind w:right="686"/>
              <w:jc w:val="right"/>
              <w:rPr>
                <w:szCs w:val="23"/>
              </w:rPr>
            </w:pPr>
            <w:r w:rsidRPr="0030791F">
              <w:rPr>
                <w:szCs w:val="23"/>
              </w:rPr>
              <w:t>0.6</w:t>
            </w:r>
          </w:p>
        </w:tc>
      </w:tr>
      <w:tr w:rsidR="00E65268" w:rsidRPr="0030791F" w14:paraId="326648C9" w14:textId="77777777" w:rsidTr="0095427F">
        <w:trPr>
          <w:trHeight w:val="300"/>
        </w:trPr>
        <w:tc>
          <w:tcPr>
            <w:tcW w:w="2312" w:type="dxa"/>
            <w:shd w:val="clear" w:color="auto" w:fill="auto"/>
            <w:noWrap/>
            <w:vAlign w:val="bottom"/>
            <w:hideMark/>
          </w:tcPr>
          <w:p w14:paraId="66D8E4CB"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Hutt Valley</w:t>
            </w:r>
          </w:p>
        </w:tc>
        <w:tc>
          <w:tcPr>
            <w:tcW w:w="1703" w:type="dxa"/>
            <w:shd w:val="clear" w:color="auto" w:fill="auto"/>
            <w:noWrap/>
            <w:vAlign w:val="bottom"/>
          </w:tcPr>
          <w:p w14:paraId="29CE3622" w14:textId="2A1D6382" w:rsidR="00E65268" w:rsidRPr="0030791F" w:rsidRDefault="00E65268" w:rsidP="00E65268">
            <w:pPr>
              <w:ind w:right="378"/>
              <w:jc w:val="right"/>
              <w:rPr>
                <w:szCs w:val="23"/>
              </w:rPr>
            </w:pPr>
            <w:r w:rsidRPr="0030791F">
              <w:rPr>
                <w:szCs w:val="23"/>
              </w:rPr>
              <w:t xml:space="preserve">160 </w:t>
            </w:r>
          </w:p>
        </w:tc>
        <w:tc>
          <w:tcPr>
            <w:tcW w:w="1703" w:type="dxa"/>
            <w:shd w:val="clear" w:color="auto" w:fill="auto"/>
            <w:noWrap/>
            <w:vAlign w:val="bottom"/>
          </w:tcPr>
          <w:p w14:paraId="66FF8FE4" w14:textId="447F4971" w:rsidR="00E65268" w:rsidRPr="0030791F" w:rsidRDefault="00E65268" w:rsidP="00E65268">
            <w:pPr>
              <w:ind w:right="378"/>
              <w:jc w:val="right"/>
              <w:rPr>
                <w:szCs w:val="23"/>
              </w:rPr>
            </w:pPr>
            <w:r w:rsidRPr="0030791F">
              <w:rPr>
                <w:szCs w:val="23"/>
              </w:rPr>
              <w:t xml:space="preserve">32,543 </w:t>
            </w:r>
          </w:p>
        </w:tc>
        <w:tc>
          <w:tcPr>
            <w:tcW w:w="3229" w:type="dxa"/>
            <w:shd w:val="clear" w:color="auto" w:fill="auto"/>
            <w:noWrap/>
            <w:vAlign w:val="bottom"/>
          </w:tcPr>
          <w:p w14:paraId="753FF9FD" w14:textId="62315E5F" w:rsidR="00E65268" w:rsidRPr="0030791F" w:rsidRDefault="00E65268" w:rsidP="00E65268">
            <w:pPr>
              <w:ind w:right="686"/>
              <w:jc w:val="right"/>
              <w:rPr>
                <w:szCs w:val="23"/>
              </w:rPr>
            </w:pPr>
            <w:r w:rsidRPr="0030791F">
              <w:rPr>
                <w:szCs w:val="23"/>
              </w:rPr>
              <w:t>0.5</w:t>
            </w:r>
          </w:p>
        </w:tc>
      </w:tr>
      <w:tr w:rsidR="00E65268" w:rsidRPr="0030791F" w14:paraId="76484419" w14:textId="77777777" w:rsidTr="0095427F">
        <w:trPr>
          <w:trHeight w:val="300"/>
        </w:trPr>
        <w:tc>
          <w:tcPr>
            <w:tcW w:w="2312" w:type="dxa"/>
            <w:shd w:val="clear" w:color="auto" w:fill="auto"/>
            <w:noWrap/>
            <w:vAlign w:val="bottom"/>
            <w:hideMark/>
          </w:tcPr>
          <w:p w14:paraId="190313D3"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Lakes</w:t>
            </w:r>
          </w:p>
        </w:tc>
        <w:tc>
          <w:tcPr>
            <w:tcW w:w="1703" w:type="dxa"/>
            <w:shd w:val="clear" w:color="auto" w:fill="auto"/>
            <w:noWrap/>
            <w:vAlign w:val="bottom"/>
          </w:tcPr>
          <w:p w14:paraId="261C4019" w14:textId="1AFE590D" w:rsidR="00E65268" w:rsidRPr="0030791F" w:rsidRDefault="00E65268" w:rsidP="00E65268">
            <w:pPr>
              <w:ind w:right="378"/>
              <w:jc w:val="right"/>
              <w:rPr>
                <w:szCs w:val="23"/>
              </w:rPr>
            </w:pPr>
            <w:r w:rsidRPr="0030791F">
              <w:rPr>
                <w:szCs w:val="23"/>
              </w:rPr>
              <w:t xml:space="preserve">100 </w:t>
            </w:r>
          </w:p>
        </w:tc>
        <w:tc>
          <w:tcPr>
            <w:tcW w:w="1703" w:type="dxa"/>
            <w:shd w:val="clear" w:color="auto" w:fill="auto"/>
            <w:noWrap/>
            <w:vAlign w:val="bottom"/>
          </w:tcPr>
          <w:p w14:paraId="24D3CCA3" w14:textId="2AAB08D6" w:rsidR="00E65268" w:rsidRPr="0030791F" w:rsidRDefault="00E65268" w:rsidP="00E65268">
            <w:pPr>
              <w:ind w:right="378"/>
              <w:jc w:val="right"/>
              <w:rPr>
                <w:szCs w:val="23"/>
              </w:rPr>
            </w:pPr>
            <w:r w:rsidRPr="0030791F">
              <w:rPr>
                <w:szCs w:val="23"/>
              </w:rPr>
              <w:t xml:space="preserve">22,883 </w:t>
            </w:r>
          </w:p>
        </w:tc>
        <w:tc>
          <w:tcPr>
            <w:tcW w:w="3229" w:type="dxa"/>
            <w:shd w:val="clear" w:color="auto" w:fill="auto"/>
            <w:noWrap/>
            <w:vAlign w:val="bottom"/>
          </w:tcPr>
          <w:p w14:paraId="6C5E3C9D" w14:textId="7E7ECDA9" w:rsidR="00E65268" w:rsidRPr="0030791F" w:rsidRDefault="00E65268" w:rsidP="00E65268">
            <w:pPr>
              <w:ind w:right="686"/>
              <w:jc w:val="right"/>
              <w:rPr>
                <w:szCs w:val="23"/>
              </w:rPr>
            </w:pPr>
            <w:r w:rsidRPr="0030791F">
              <w:rPr>
                <w:szCs w:val="23"/>
              </w:rPr>
              <w:t>0.4</w:t>
            </w:r>
          </w:p>
        </w:tc>
      </w:tr>
      <w:tr w:rsidR="00E65268" w:rsidRPr="0030791F" w14:paraId="75242D05" w14:textId="77777777" w:rsidTr="0095427F">
        <w:trPr>
          <w:trHeight w:val="300"/>
        </w:trPr>
        <w:tc>
          <w:tcPr>
            <w:tcW w:w="2312" w:type="dxa"/>
            <w:shd w:val="clear" w:color="auto" w:fill="auto"/>
            <w:noWrap/>
            <w:vAlign w:val="bottom"/>
            <w:hideMark/>
          </w:tcPr>
          <w:p w14:paraId="4D697708"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Mid Central</w:t>
            </w:r>
          </w:p>
        </w:tc>
        <w:tc>
          <w:tcPr>
            <w:tcW w:w="1703" w:type="dxa"/>
            <w:shd w:val="clear" w:color="auto" w:fill="auto"/>
            <w:noWrap/>
            <w:vAlign w:val="bottom"/>
          </w:tcPr>
          <w:p w14:paraId="620842CC" w14:textId="61A4B704" w:rsidR="00E65268" w:rsidRPr="0030791F" w:rsidRDefault="00E65268" w:rsidP="00E65268">
            <w:pPr>
              <w:ind w:right="378"/>
              <w:jc w:val="right"/>
              <w:rPr>
                <w:szCs w:val="23"/>
              </w:rPr>
            </w:pPr>
            <w:r w:rsidRPr="0030791F">
              <w:rPr>
                <w:szCs w:val="23"/>
              </w:rPr>
              <w:t xml:space="preserve">167 </w:t>
            </w:r>
          </w:p>
        </w:tc>
        <w:tc>
          <w:tcPr>
            <w:tcW w:w="1703" w:type="dxa"/>
            <w:shd w:val="clear" w:color="auto" w:fill="auto"/>
            <w:noWrap/>
            <w:vAlign w:val="bottom"/>
          </w:tcPr>
          <w:p w14:paraId="71F78497" w14:textId="070E0094" w:rsidR="00E65268" w:rsidRPr="0030791F" w:rsidRDefault="00E65268" w:rsidP="00E65268">
            <w:pPr>
              <w:ind w:right="378"/>
              <w:jc w:val="right"/>
              <w:rPr>
                <w:szCs w:val="23"/>
              </w:rPr>
            </w:pPr>
            <w:r w:rsidRPr="0030791F">
              <w:rPr>
                <w:szCs w:val="23"/>
              </w:rPr>
              <w:t xml:space="preserve">36,157 </w:t>
            </w:r>
          </w:p>
        </w:tc>
        <w:tc>
          <w:tcPr>
            <w:tcW w:w="3229" w:type="dxa"/>
            <w:shd w:val="clear" w:color="auto" w:fill="auto"/>
            <w:noWrap/>
            <w:vAlign w:val="bottom"/>
          </w:tcPr>
          <w:p w14:paraId="3FA6980E" w14:textId="3F38E55D" w:rsidR="00E65268" w:rsidRPr="0030791F" w:rsidRDefault="00E65268" w:rsidP="00E65268">
            <w:pPr>
              <w:ind w:right="686"/>
              <w:jc w:val="right"/>
              <w:rPr>
                <w:szCs w:val="23"/>
              </w:rPr>
            </w:pPr>
            <w:r w:rsidRPr="0030791F">
              <w:rPr>
                <w:szCs w:val="23"/>
              </w:rPr>
              <w:t>0.5</w:t>
            </w:r>
          </w:p>
        </w:tc>
      </w:tr>
      <w:tr w:rsidR="00E65268" w:rsidRPr="0030791F" w14:paraId="2B3BB034" w14:textId="77777777" w:rsidTr="0095427F">
        <w:trPr>
          <w:trHeight w:val="300"/>
        </w:trPr>
        <w:tc>
          <w:tcPr>
            <w:tcW w:w="2312" w:type="dxa"/>
            <w:shd w:val="clear" w:color="auto" w:fill="auto"/>
            <w:noWrap/>
            <w:vAlign w:val="bottom"/>
            <w:hideMark/>
          </w:tcPr>
          <w:p w14:paraId="07E01427"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Nelson Marlborough</w:t>
            </w:r>
          </w:p>
        </w:tc>
        <w:tc>
          <w:tcPr>
            <w:tcW w:w="1703" w:type="dxa"/>
            <w:shd w:val="clear" w:color="auto" w:fill="auto"/>
            <w:noWrap/>
            <w:vAlign w:val="bottom"/>
          </w:tcPr>
          <w:p w14:paraId="3A71CF0C" w14:textId="04C3F216" w:rsidR="00E65268" w:rsidRPr="0030791F" w:rsidRDefault="00E65268" w:rsidP="00E65268">
            <w:pPr>
              <w:ind w:right="378"/>
              <w:jc w:val="right"/>
              <w:rPr>
                <w:szCs w:val="23"/>
              </w:rPr>
            </w:pPr>
            <w:r w:rsidRPr="0030791F">
              <w:rPr>
                <w:szCs w:val="23"/>
              </w:rPr>
              <w:t xml:space="preserve">166 </w:t>
            </w:r>
          </w:p>
        </w:tc>
        <w:tc>
          <w:tcPr>
            <w:tcW w:w="1703" w:type="dxa"/>
            <w:shd w:val="clear" w:color="auto" w:fill="auto"/>
            <w:noWrap/>
            <w:vAlign w:val="bottom"/>
          </w:tcPr>
          <w:p w14:paraId="3B20BFA6" w14:textId="6C2AEC8A" w:rsidR="00E65268" w:rsidRPr="0030791F" w:rsidRDefault="00E65268" w:rsidP="00E65268">
            <w:pPr>
              <w:ind w:right="378"/>
              <w:jc w:val="right"/>
              <w:rPr>
                <w:szCs w:val="23"/>
              </w:rPr>
            </w:pPr>
            <w:r w:rsidRPr="0030791F">
              <w:rPr>
                <w:szCs w:val="23"/>
              </w:rPr>
              <w:t xml:space="preserve">33,713 </w:t>
            </w:r>
          </w:p>
        </w:tc>
        <w:tc>
          <w:tcPr>
            <w:tcW w:w="3229" w:type="dxa"/>
            <w:shd w:val="clear" w:color="auto" w:fill="auto"/>
            <w:noWrap/>
            <w:vAlign w:val="bottom"/>
          </w:tcPr>
          <w:p w14:paraId="7265174C" w14:textId="45C14CF7" w:rsidR="00E65268" w:rsidRPr="0030791F" w:rsidRDefault="00E65268" w:rsidP="00E65268">
            <w:pPr>
              <w:ind w:right="686"/>
              <w:jc w:val="right"/>
              <w:rPr>
                <w:szCs w:val="23"/>
              </w:rPr>
            </w:pPr>
            <w:r w:rsidRPr="0030791F">
              <w:rPr>
                <w:szCs w:val="23"/>
              </w:rPr>
              <w:t>0.5</w:t>
            </w:r>
          </w:p>
        </w:tc>
      </w:tr>
      <w:tr w:rsidR="00E65268" w:rsidRPr="0030791F" w14:paraId="1F4764D0" w14:textId="77777777" w:rsidTr="0095427F">
        <w:trPr>
          <w:trHeight w:val="300"/>
        </w:trPr>
        <w:tc>
          <w:tcPr>
            <w:tcW w:w="2312" w:type="dxa"/>
            <w:shd w:val="clear" w:color="auto" w:fill="auto"/>
            <w:noWrap/>
            <w:vAlign w:val="bottom"/>
            <w:hideMark/>
          </w:tcPr>
          <w:p w14:paraId="2BE37C74"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Northland</w:t>
            </w:r>
          </w:p>
        </w:tc>
        <w:tc>
          <w:tcPr>
            <w:tcW w:w="1703" w:type="dxa"/>
            <w:shd w:val="clear" w:color="auto" w:fill="auto"/>
            <w:noWrap/>
            <w:vAlign w:val="bottom"/>
          </w:tcPr>
          <w:p w14:paraId="512A4582" w14:textId="23B269B0" w:rsidR="00E65268" w:rsidRPr="0030791F" w:rsidRDefault="00E65268" w:rsidP="00E65268">
            <w:pPr>
              <w:ind w:right="378"/>
              <w:jc w:val="right"/>
              <w:rPr>
                <w:szCs w:val="23"/>
              </w:rPr>
            </w:pPr>
            <w:r w:rsidRPr="0030791F">
              <w:rPr>
                <w:szCs w:val="23"/>
              </w:rPr>
              <w:t xml:space="preserve">138 </w:t>
            </w:r>
          </w:p>
        </w:tc>
        <w:tc>
          <w:tcPr>
            <w:tcW w:w="1703" w:type="dxa"/>
            <w:shd w:val="clear" w:color="auto" w:fill="auto"/>
            <w:noWrap/>
            <w:vAlign w:val="bottom"/>
          </w:tcPr>
          <w:p w14:paraId="5DB95E1F" w14:textId="0E8D4322" w:rsidR="00E65268" w:rsidRPr="0030791F" w:rsidRDefault="00E65268" w:rsidP="00E65268">
            <w:pPr>
              <w:ind w:right="378"/>
              <w:jc w:val="right"/>
              <w:rPr>
                <w:szCs w:val="23"/>
              </w:rPr>
            </w:pPr>
            <w:r w:rsidRPr="0030791F">
              <w:rPr>
                <w:szCs w:val="23"/>
              </w:rPr>
              <w:t xml:space="preserve">34,285 </w:t>
            </w:r>
          </w:p>
        </w:tc>
        <w:tc>
          <w:tcPr>
            <w:tcW w:w="3229" w:type="dxa"/>
            <w:shd w:val="clear" w:color="auto" w:fill="auto"/>
            <w:noWrap/>
            <w:vAlign w:val="bottom"/>
          </w:tcPr>
          <w:p w14:paraId="2B5CB98F" w14:textId="5C5519AF" w:rsidR="00E65268" w:rsidRPr="0030791F" w:rsidRDefault="00E65268" w:rsidP="00E65268">
            <w:pPr>
              <w:ind w:right="686"/>
              <w:jc w:val="right"/>
              <w:rPr>
                <w:szCs w:val="23"/>
              </w:rPr>
            </w:pPr>
            <w:r w:rsidRPr="0030791F">
              <w:rPr>
                <w:szCs w:val="23"/>
              </w:rPr>
              <w:t>0.4</w:t>
            </w:r>
          </w:p>
        </w:tc>
      </w:tr>
      <w:tr w:rsidR="00E65268" w:rsidRPr="0030791F" w14:paraId="6DA73206" w14:textId="77777777" w:rsidTr="0095427F">
        <w:trPr>
          <w:trHeight w:val="300"/>
        </w:trPr>
        <w:tc>
          <w:tcPr>
            <w:tcW w:w="2312" w:type="dxa"/>
            <w:shd w:val="clear" w:color="auto" w:fill="auto"/>
            <w:noWrap/>
            <w:vAlign w:val="bottom"/>
            <w:hideMark/>
          </w:tcPr>
          <w:p w14:paraId="10F34C71"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South Canterbury</w:t>
            </w:r>
          </w:p>
        </w:tc>
        <w:tc>
          <w:tcPr>
            <w:tcW w:w="1703" w:type="dxa"/>
            <w:shd w:val="clear" w:color="auto" w:fill="auto"/>
            <w:noWrap/>
            <w:vAlign w:val="bottom"/>
          </w:tcPr>
          <w:p w14:paraId="60C84C76" w14:textId="47C74077" w:rsidR="00E65268" w:rsidRPr="0030791F" w:rsidRDefault="00E65268" w:rsidP="00E65268">
            <w:pPr>
              <w:ind w:right="378"/>
              <w:jc w:val="right"/>
              <w:rPr>
                <w:szCs w:val="23"/>
              </w:rPr>
            </w:pPr>
            <w:r w:rsidRPr="0030791F">
              <w:rPr>
                <w:szCs w:val="23"/>
              </w:rPr>
              <w:t xml:space="preserve">81 </w:t>
            </w:r>
          </w:p>
        </w:tc>
        <w:tc>
          <w:tcPr>
            <w:tcW w:w="1703" w:type="dxa"/>
            <w:shd w:val="clear" w:color="auto" w:fill="auto"/>
            <w:noWrap/>
            <w:vAlign w:val="bottom"/>
          </w:tcPr>
          <w:p w14:paraId="7F2A3AA8" w14:textId="4200F2AB" w:rsidR="00E65268" w:rsidRPr="0030791F" w:rsidRDefault="00E65268" w:rsidP="00E65268">
            <w:pPr>
              <w:ind w:right="378"/>
              <w:jc w:val="right"/>
              <w:rPr>
                <w:szCs w:val="23"/>
              </w:rPr>
            </w:pPr>
            <w:r w:rsidRPr="0030791F">
              <w:rPr>
                <w:szCs w:val="23"/>
              </w:rPr>
              <w:t xml:space="preserve">12,743 </w:t>
            </w:r>
          </w:p>
        </w:tc>
        <w:tc>
          <w:tcPr>
            <w:tcW w:w="3229" w:type="dxa"/>
            <w:shd w:val="clear" w:color="auto" w:fill="auto"/>
            <w:noWrap/>
            <w:vAlign w:val="bottom"/>
          </w:tcPr>
          <w:p w14:paraId="12193F89" w14:textId="396A5101" w:rsidR="00E65268" w:rsidRPr="0030791F" w:rsidRDefault="00E65268" w:rsidP="00E65268">
            <w:pPr>
              <w:ind w:right="686"/>
              <w:jc w:val="right"/>
              <w:rPr>
                <w:szCs w:val="23"/>
              </w:rPr>
            </w:pPr>
            <w:r w:rsidRPr="0030791F">
              <w:rPr>
                <w:szCs w:val="23"/>
              </w:rPr>
              <w:t>0.6</w:t>
            </w:r>
          </w:p>
        </w:tc>
      </w:tr>
      <w:tr w:rsidR="00E65268" w:rsidRPr="0030791F" w14:paraId="5928D909" w14:textId="77777777" w:rsidTr="0095427F">
        <w:trPr>
          <w:trHeight w:val="300"/>
        </w:trPr>
        <w:tc>
          <w:tcPr>
            <w:tcW w:w="2312" w:type="dxa"/>
            <w:shd w:val="clear" w:color="auto" w:fill="auto"/>
            <w:noWrap/>
            <w:vAlign w:val="bottom"/>
            <w:hideMark/>
          </w:tcPr>
          <w:p w14:paraId="4237066B"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Southern</w:t>
            </w:r>
          </w:p>
        </w:tc>
        <w:tc>
          <w:tcPr>
            <w:tcW w:w="1703" w:type="dxa"/>
            <w:shd w:val="clear" w:color="auto" w:fill="auto"/>
            <w:noWrap/>
            <w:vAlign w:val="bottom"/>
          </w:tcPr>
          <w:p w14:paraId="53FE029F" w14:textId="3EB266C2" w:rsidR="00E65268" w:rsidRPr="0030791F" w:rsidRDefault="00E65268" w:rsidP="00E65268">
            <w:pPr>
              <w:ind w:right="378"/>
              <w:jc w:val="right"/>
              <w:rPr>
                <w:szCs w:val="23"/>
              </w:rPr>
            </w:pPr>
            <w:r w:rsidRPr="0030791F">
              <w:rPr>
                <w:szCs w:val="23"/>
              </w:rPr>
              <w:t xml:space="preserve">537 </w:t>
            </w:r>
          </w:p>
        </w:tc>
        <w:tc>
          <w:tcPr>
            <w:tcW w:w="1703" w:type="dxa"/>
            <w:shd w:val="clear" w:color="auto" w:fill="auto"/>
            <w:noWrap/>
            <w:vAlign w:val="bottom"/>
          </w:tcPr>
          <w:p w14:paraId="52B7801A" w14:textId="5D1D00AF" w:rsidR="00E65268" w:rsidRPr="0030791F" w:rsidRDefault="00E65268" w:rsidP="00E65268">
            <w:pPr>
              <w:ind w:right="378"/>
              <w:jc w:val="right"/>
              <w:rPr>
                <w:szCs w:val="23"/>
              </w:rPr>
            </w:pPr>
            <w:r w:rsidRPr="0030791F">
              <w:rPr>
                <w:szCs w:val="23"/>
              </w:rPr>
              <w:t xml:space="preserve">72,083 </w:t>
            </w:r>
          </w:p>
        </w:tc>
        <w:tc>
          <w:tcPr>
            <w:tcW w:w="3229" w:type="dxa"/>
            <w:shd w:val="clear" w:color="auto" w:fill="auto"/>
            <w:noWrap/>
            <w:vAlign w:val="bottom"/>
          </w:tcPr>
          <w:p w14:paraId="64BA4653" w14:textId="3CB01C1B" w:rsidR="00E65268" w:rsidRPr="0030791F" w:rsidRDefault="00E65268" w:rsidP="00E65268">
            <w:pPr>
              <w:ind w:right="686"/>
              <w:jc w:val="right"/>
              <w:rPr>
                <w:szCs w:val="23"/>
              </w:rPr>
            </w:pPr>
            <w:r w:rsidRPr="0030791F">
              <w:rPr>
                <w:szCs w:val="23"/>
              </w:rPr>
              <w:t>0.7</w:t>
            </w:r>
          </w:p>
        </w:tc>
      </w:tr>
      <w:tr w:rsidR="00E65268" w:rsidRPr="0030791F" w14:paraId="13FA14E5" w14:textId="77777777" w:rsidTr="0095427F">
        <w:trPr>
          <w:trHeight w:val="300"/>
        </w:trPr>
        <w:tc>
          <w:tcPr>
            <w:tcW w:w="2312" w:type="dxa"/>
            <w:shd w:val="clear" w:color="auto" w:fill="auto"/>
            <w:noWrap/>
            <w:vAlign w:val="bottom"/>
            <w:hideMark/>
          </w:tcPr>
          <w:p w14:paraId="0F1B03EA"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Tairawhiti</w:t>
            </w:r>
          </w:p>
        </w:tc>
        <w:tc>
          <w:tcPr>
            <w:tcW w:w="1703" w:type="dxa"/>
            <w:shd w:val="clear" w:color="auto" w:fill="auto"/>
            <w:noWrap/>
            <w:vAlign w:val="bottom"/>
          </w:tcPr>
          <w:p w14:paraId="1A71F317" w14:textId="4B330C2D" w:rsidR="00E65268" w:rsidRPr="0030791F" w:rsidRDefault="00E65268" w:rsidP="00E65268">
            <w:pPr>
              <w:ind w:right="378"/>
              <w:jc w:val="right"/>
              <w:rPr>
                <w:szCs w:val="23"/>
              </w:rPr>
            </w:pPr>
            <w:r w:rsidRPr="0030791F">
              <w:rPr>
                <w:szCs w:val="23"/>
              </w:rPr>
              <w:t xml:space="preserve">39 </w:t>
            </w:r>
          </w:p>
        </w:tc>
        <w:tc>
          <w:tcPr>
            <w:tcW w:w="1703" w:type="dxa"/>
            <w:shd w:val="clear" w:color="auto" w:fill="auto"/>
            <w:noWrap/>
            <w:vAlign w:val="bottom"/>
          </w:tcPr>
          <w:p w14:paraId="20876CFC" w14:textId="0067086C" w:rsidR="00E65268" w:rsidRPr="0030791F" w:rsidRDefault="00E65268" w:rsidP="00E65268">
            <w:pPr>
              <w:ind w:right="378"/>
              <w:jc w:val="right"/>
              <w:rPr>
                <w:szCs w:val="23"/>
              </w:rPr>
            </w:pPr>
            <w:r w:rsidRPr="0030791F">
              <w:rPr>
                <w:szCs w:val="23"/>
              </w:rPr>
              <w:t xml:space="preserve">9,892 </w:t>
            </w:r>
          </w:p>
        </w:tc>
        <w:tc>
          <w:tcPr>
            <w:tcW w:w="3229" w:type="dxa"/>
            <w:shd w:val="clear" w:color="auto" w:fill="auto"/>
            <w:noWrap/>
            <w:vAlign w:val="bottom"/>
          </w:tcPr>
          <w:p w14:paraId="066CB8CC" w14:textId="0BBAC432" w:rsidR="00E65268" w:rsidRPr="0030791F" w:rsidRDefault="00E65268" w:rsidP="00E65268">
            <w:pPr>
              <w:ind w:right="686"/>
              <w:jc w:val="right"/>
              <w:rPr>
                <w:szCs w:val="23"/>
              </w:rPr>
            </w:pPr>
            <w:r w:rsidRPr="0030791F">
              <w:rPr>
                <w:szCs w:val="23"/>
              </w:rPr>
              <w:t>0.4</w:t>
            </w:r>
          </w:p>
        </w:tc>
      </w:tr>
      <w:tr w:rsidR="00E65268" w:rsidRPr="0030791F" w14:paraId="5B87999D" w14:textId="77777777" w:rsidTr="0095427F">
        <w:trPr>
          <w:trHeight w:val="300"/>
        </w:trPr>
        <w:tc>
          <w:tcPr>
            <w:tcW w:w="2312" w:type="dxa"/>
            <w:shd w:val="clear" w:color="auto" w:fill="auto"/>
            <w:noWrap/>
            <w:vAlign w:val="bottom"/>
            <w:hideMark/>
          </w:tcPr>
          <w:p w14:paraId="7C00642A"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Taranaki</w:t>
            </w:r>
          </w:p>
        </w:tc>
        <w:tc>
          <w:tcPr>
            <w:tcW w:w="1703" w:type="dxa"/>
            <w:shd w:val="clear" w:color="auto" w:fill="auto"/>
            <w:noWrap/>
            <w:vAlign w:val="bottom"/>
          </w:tcPr>
          <w:p w14:paraId="360F8A55" w14:textId="1705650B" w:rsidR="00E65268" w:rsidRPr="0030791F" w:rsidRDefault="00E65268" w:rsidP="00E65268">
            <w:pPr>
              <w:ind w:right="378"/>
              <w:jc w:val="right"/>
              <w:rPr>
                <w:szCs w:val="23"/>
              </w:rPr>
            </w:pPr>
            <w:r w:rsidRPr="0030791F">
              <w:rPr>
                <w:szCs w:val="23"/>
              </w:rPr>
              <w:t xml:space="preserve">174 </w:t>
            </w:r>
          </w:p>
        </w:tc>
        <w:tc>
          <w:tcPr>
            <w:tcW w:w="1703" w:type="dxa"/>
            <w:shd w:val="clear" w:color="auto" w:fill="auto"/>
            <w:noWrap/>
            <w:vAlign w:val="bottom"/>
          </w:tcPr>
          <w:p w14:paraId="0D3AA816" w14:textId="450225A9" w:rsidR="00E65268" w:rsidRPr="0030791F" w:rsidRDefault="00E65268" w:rsidP="00E65268">
            <w:pPr>
              <w:ind w:right="378"/>
              <w:jc w:val="right"/>
              <w:rPr>
                <w:szCs w:val="23"/>
              </w:rPr>
            </w:pPr>
            <w:r w:rsidRPr="0030791F">
              <w:rPr>
                <w:szCs w:val="23"/>
              </w:rPr>
              <w:t xml:space="preserve">26,781 </w:t>
            </w:r>
          </w:p>
        </w:tc>
        <w:tc>
          <w:tcPr>
            <w:tcW w:w="3229" w:type="dxa"/>
            <w:shd w:val="clear" w:color="auto" w:fill="auto"/>
            <w:noWrap/>
            <w:vAlign w:val="bottom"/>
          </w:tcPr>
          <w:p w14:paraId="1E4F193A" w14:textId="7E6BAAB5" w:rsidR="00E65268" w:rsidRPr="0030791F" w:rsidRDefault="00E65268" w:rsidP="00E65268">
            <w:pPr>
              <w:ind w:right="686"/>
              <w:jc w:val="right"/>
              <w:rPr>
                <w:szCs w:val="23"/>
              </w:rPr>
            </w:pPr>
            <w:r w:rsidRPr="0030791F">
              <w:rPr>
                <w:szCs w:val="23"/>
              </w:rPr>
              <w:t>0.6</w:t>
            </w:r>
          </w:p>
        </w:tc>
      </w:tr>
      <w:tr w:rsidR="00E65268" w:rsidRPr="0030791F" w14:paraId="39709CED" w14:textId="77777777" w:rsidTr="0095427F">
        <w:trPr>
          <w:trHeight w:val="300"/>
        </w:trPr>
        <w:tc>
          <w:tcPr>
            <w:tcW w:w="2312" w:type="dxa"/>
            <w:shd w:val="clear" w:color="auto" w:fill="auto"/>
            <w:noWrap/>
            <w:vAlign w:val="bottom"/>
            <w:hideMark/>
          </w:tcPr>
          <w:p w14:paraId="7C1D0A2D"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Waikato</w:t>
            </w:r>
          </w:p>
        </w:tc>
        <w:tc>
          <w:tcPr>
            <w:tcW w:w="1703" w:type="dxa"/>
            <w:shd w:val="clear" w:color="auto" w:fill="auto"/>
            <w:noWrap/>
            <w:vAlign w:val="bottom"/>
          </w:tcPr>
          <w:p w14:paraId="011C6101" w14:textId="0380CFE7" w:rsidR="00E65268" w:rsidRPr="0030791F" w:rsidRDefault="00E65268" w:rsidP="00E65268">
            <w:pPr>
              <w:ind w:right="378"/>
              <w:jc w:val="right"/>
              <w:rPr>
                <w:szCs w:val="23"/>
              </w:rPr>
            </w:pPr>
            <w:r w:rsidRPr="0030791F">
              <w:rPr>
                <w:szCs w:val="23"/>
              </w:rPr>
              <w:t xml:space="preserve">447 </w:t>
            </w:r>
          </w:p>
        </w:tc>
        <w:tc>
          <w:tcPr>
            <w:tcW w:w="1703" w:type="dxa"/>
            <w:shd w:val="clear" w:color="auto" w:fill="auto"/>
            <w:noWrap/>
            <w:vAlign w:val="bottom"/>
          </w:tcPr>
          <w:p w14:paraId="38C21232" w14:textId="7FB484FD" w:rsidR="00E65268" w:rsidRPr="0030791F" w:rsidRDefault="00E65268" w:rsidP="00E65268">
            <w:pPr>
              <w:ind w:right="378"/>
              <w:jc w:val="right"/>
              <w:rPr>
                <w:szCs w:val="23"/>
              </w:rPr>
            </w:pPr>
            <w:r w:rsidRPr="0030791F">
              <w:rPr>
                <w:szCs w:val="23"/>
              </w:rPr>
              <w:t xml:space="preserve">85,752 </w:t>
            </w:r>
          </w:p>
        </w:tc>
        <w:tc>
          <w:tcPr>
            <w:tcW w:w="3229" w:type="dxa"/>
            <w:shd w:val="clear" w:color="auto" w:fill="auto"/>
            <w:noWrap/>
            <w:vAlign w:val="bottom"/>
          </w:tcPr>
          <w:p w14:paraId="0840CFCD" w14:textId="4B5EE754" w:rsidR="00E65268" w:rsidRPr="0030791F" w:rsidRDefault="00E65268" w:rsidP="00E65268">
            <w:pPr>
              <w:ind w:right="686"/>
              <w:jc w:val="right"/>
              <w:rPr>
                <w:szCs w:val="23"/>
              </w:rPr>
            </w:pPr>
            <w:r w:rsidRPr="0030791F">
              <w:rPr>
                <w:szCs w:val="23"/>
              </w:rPr>
              <w:t>0.5</w:t>
            </w:r>
          </w:p>
        </w:tc>
      </w:tr>
      <w:tr w:rsidR="00E65268" w:rsidRPr="0030791F" w14:paraId="58BA817F" w14:textId="77777777" w:rsidTr="0095427F">
        <w:trPr>
          <w:trHeight w:val="300"/>
        </w:trPr>
        <w:tc>
          <w:tcPr>
            <w:tcW w:w="2312" w:type="dxa"/>
            <w:shd w:val="clear" w:color="auto" w:fill="auto"/>
            <w:noWrap/>
            <w:vAlign w:val="bottom"/>
            <w:hideMark/>
          </w:tcPr>
          <w:p w14:paraId="30410571"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Wairarapa</w:t>
            </w:r>
          </w:p>
        </w:tc>
        <w:tc>
          <w:tcPr>
            <w:tcW w:w="1703" w:type="dxa"/>
            <w:shd w:val="clear" w:color="auto" w:fill="auto"/>
            <w:noWrap/>
            <w:vAlign w:val="bottom"/>
          </w:tcPr>
          <w:p w14:paraId="497A959E" w14:textId="12DD6074" w:rsidR="00E65268" w:rsidRPr="0030791F" w:rsidRDefault="00E65268" w:rsidP="00E65268">
            <w:pPr>
              <w:ind w:right="378"/>
              <w:jc w:val="right"/>
              <w:rPr>
                <w:szCs w:val="23"/>
              </w:rPr>
            </w:pPr>
            <w:r w:rsidRPr="0030791F">
              <w:rPr>
                <w:szCs w:val="23"/>
              </w:rPr>
              <w:t xml:space="preserve">56 </w:t>
            </w:r>
          </w:p>
        </w:tc>
        <w:tc>
          <w:tcPr>
            <w:tcW w:w="1703" w:type="dxa"/>
            <w:shd w:val="clear" w:color="auto" w:fill="auto"/>
            <w:noWrap/>
            <w:vAlign w:val="bottom"/>
          </w:tcPr>
          <w:p w14:paraId="7ECAB8DE" w14:textId="51C9FAEF" w:rsidR="00E65268" w:rsidRPr="0030791F" w:rsidRDefault="00E65268" w:rsidP="00E65268">
            <w:pPr>
              <w:ind w:right="378"/>
              <w:jc w:val="right"/>
              <w:rPr>
                <w:szCs w:val="23"/>
              </w:rPr>
            </w:pPr>
            <w:r w:rsidRPr="0030791F">
              <w:rPr>
                <w:szCs w:val="23"/>
              </w:rPr>
              <w:t xml:space="preserve">9,283 </w:t>
            </w:r>
          </w:p>
        </w:tc>
        <w:tc>
          <w:tcPr>
            <w:tcW w:w="3229" w:type="dxa"/>
            <w:shd w:val="clear" w:color="auto" w:fill="auto"/>
            <w:noWrap/>
            <w:vAlign w:val="bottom"/>
          </w:tcPr>
          <w:p w14:paraId="4223211F" w14:textId="4CAC96E3" w:rsidR="00E65268" w:rsidRPr="0030791F" w:rsidRDefault="00E65268" w:rsidP="00E65268">
            <w:pPr>
              <w:ind w:right="686"/>
              <w:jc w:val="right"/>
              <w:rPr>
                <w:szCs w:val="23"/>
              </w:rPr>
            </w:pPr>
            <w:r w:rsidRPr="0030791F">
              <w:rPr>
                <w:szCs w:val="23"/>
              </w:rPr>
              <w:t>0.6</w:t>
            </w:r>
          </w:p>
        </w:tc>
      </w:tr>
      <w:tr w:rsidR="00E65268" w:rsidRPr="0030791F" w14:paraId="4592C257" w14:textId="77777777" w:rsidTr="0095427F">
        <w:trPr>
          <w:trHeight w:val="300"/>
        </w:trPr>
        <w:tc>
          <w:tcPr>
            <w:tcW w:w="2312" w:type="dxa"/>
            <w:shd w:val="clear" w:color="auto" w:fill="auto"/>
            <w:noWrap/>
            <w:vAlign w:val="bottom"/>
            <w:hideMark/>
          </w:tcPr>
          <w:p w14:paraId="0606B9CF"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Waitemata</w:t>
            </w:r>
          </w:p>
        </w:tc>
        <w:tc>
          <w:tcPr>
            <w:tcW w:w="1703" w:type="dxa"/>
            <w:shd w:val="clear" w:color="auto" w:fill="auto"/>
            <w:noWrap/>
            <w:vAlign w:val="bottom"/>
          </w:tcPr>
          <w:p w14:paraId="4B12F76A" w14:textId="14256A2B" w:rsidR="00E65268" w:rsidRPr="0030791F" w:rsidRDefault="00E65268" w:rsidP="00E65268">
            <w:pPr>
              <w:ind w:right="378"/>
              <w:jc w:val="right"/>
              <w:rPr>
                <w:szCs w:val="23"/>
              </w:rPr>
            </w:pPr>
            <w:r w:rsidRPr="0030791F">
              <w:rPr>
                <w:szCs w:val="23"/>
              </w:rPr>
              <w:t xml:space="preserve">869 </w:t>
            </w:r>
          </w:p>
        </w:tc>
        <w:tc>
          <w:tcPr>
            <w:tcW w:w="1703" w:type="dxa"/>
            <w:shd w:val="clear" w:color="auto" w:fill="auto"/>
            <w:noWrap/>
            <w:vAlign w:val="bottom"/>
          </w:tcPr>
          <w:p w14:paraId="31AA86B5" w14:textId="7A66B614" w:rsidR="00E65268" w:rsidRPr="0030791F" w:rsidRDefault="00E65268" w:rsidP="00E65268">
            <w:pPr>
              <w:ind w:right="378"/>
              <w:jc w:val="right"/>
              <w:rPr>
                <w:szCs w:val="23"/>
              </w:rPr>
            </w:pPr>
            <w:r w:rsidRPr="0030791F">
              <w:rPr>
                <w:szCs w:val="23"/>
              </w:rPr>
              <w:t xml:space="preserve">131,962 </w:t>
            </w:r>
          </w:p>
        </w:tc>
        <w:tc>
          <w:tcPr>
            <w:tcW w:w="3229" w:type="dxa"/>
            <w:shd w:val="clear" w:color="auto" w:fill="auto"/>
            <w:noWrap/>
            <w:vAlign w:val="bottom"/>
          </w:tcPr>
          <w:p w14:paraId="75FEA87D" w14:textId="516421E3" w:rsidR="00E65268" w:rsidRPr="0030791F" w:rsidRDefault="00E65268" w:rsidP="00E65268">
            <w:pPr>
              <w:ind w:right="686"/>
              <w:jc w:val="right"/>
              <w:rPr>
                <w:szCs w:val="23"/>
              </w:rPr>
            </w:pPr>
            <w:r w:rsidRPr="0030791F">
              <w:rPr>
                <w:szCs w:val="23"/>
              </w:rPr>
              <w:t>0.7</w:t>
            </w:r>
          </w:p>
        </w:tc>
      </w:tr>
      <w:tr w:rsidR="00E65268" w:rsidRPr="0030791F" w14:paraId="1E0FA22F" w14:textId="77777777" w:rsidTr="0095427F">
        <w:trPr>
          <w:trHeight w:val="300"/>
        </w:trPr>
        <w:tc>
          <w:tcPr>
            <w:tcW w:w="2312" w:type="dxa"/>
            <w:shd w:val="clear" w:color="auto" w:fill="auto"/>
            <w:noWrap/>
            <w:vAlign w:val="bottom"/>
            <w:hideMark/>
          </w:tcPr>
          <w:p w14:paraId="2A36520F"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West Coast</w:t>
            </w:r>
          </w:p>
        </w:tc>
        <w:tc>
          <w:tcPr>
            <w:tcW w:w="1703" w:type="dxa"/>
            <w:shd w:val="clear" w:color="auto" w:fill="auto"/>
            <w:noWrap/>
            <w:vAlign w:val="bottom"/>
          </w:tcPr>
          <w:p w14:paraId="00F6C3BF" w14:textId="0974EECA" w:rsidR="00E65268" w:rsidRPr="0030791F" w:rsidRDefault="00E65268" w:rsidP="00E65268">
            <w:pPr>
              <w:ind w:right="378"/>
              <w:jc w:val="right"/>
              <w:rPr>
                <w:szCs w:val="23"/>
              </w:rPr>
            </w:pPr>
            <w:r w:rsidRPr="0030791F">
              <w:rPr>
                <w:szCs w:val="23"/>
              </w:rPr>
              <w:t xml:space="preserve">48 </w:t>
            </w:r>
          </w:p>
        </w:tc>
        <w:tc>
          <w:tcPr>
            <w:tcW w:w="1703" w:type="dxa"/>
            <w:shd w:val="clear" w:color="auto" w:fill="auto"/>
            <w:noWrap/>
            <w:vAlign w:val="bottom"/>
          </w:tcPr>
          <w:p w14:paraId="15C03601" w14:textId="65F96F62" w:rsidR="00E65268" w:rsidRPr="0030791F" w:rsidRDefault="00E65268" w:rsidP="00E65268">
            <w:pPr>
              <w:ind w:right="378"/>
              <w:jc w:val="right"/>
              <w:rPr>
                <w:szCs w:val="23"/>
              </w:rPr>
            </w:pPr>
            <w:r w:rsidRPr="0030791F">
              <w:rPr>
                <w:szCs w:val="23"/>
              </w:rPr>
              <w:t xml:space="preserve">6,991 </w:t>
            </w:r>
          </w:p>
        </w:tc>
        <w:tc>
          <w:tcPr>
            <w:tcW w:w="3229" w:type="dxa"/>
            <w:shd w:val="clear" w:color="auto" w:fill="auto"/>
            <w:noWrap/>
            <w:vAlign w:val="bottom"/>
          </w:tcPr>
          <w:p w14:paraId="09E48003" w14:textId="2D32DEB1" w:rsidR="00E65268" w:rsidRPr="0030791F" w:rsidRDefault="00E65268" w:rsidP="00E65268">
            <w:pPr>
              <w:ind w:right="686"/>
              <w:jc w:val="right"/>
              <w:rPr>
                <w:szCs w:val="23"/>
              </w:rPr>
            </w:pPr>
            <w:r w:rsidRPr="0030791F">
              <w:rPr>
                <w:szCs w:val="23"/>
              </w:rPr>
              <w:t>0.7</w:t>
            </w:r>
          </w:p>
        </w:tc>
      </w:tr>
      <w:tr w:rsidR="00E65268" w:rsidRPr="0030791F" w14:paraId="637E9029" w14:textId="77777777" w:rsidTr="0095427F">
        <w:trPr>
          <w:trHeight w:val="300"/>
        </w:trPr>
        <w:tc>
          <w:tcPr>
            <w:tcW w:w="2312" w:type="dxa"/>
            <w:shd w:val="clear" w:color="auto" w:fill="auto"/>
            <w:noWrap/>
            <w:vAlign w:val="bottom"/>
            <w:hideMark/>
          </w:tcPr>
          <w:p w14:paraId="58CDB1E9" w14:textId="77777777" w:rsidR="00E65268" w:rsidRPr="0030791F" w:rsidRDefault="00E65268" w:rsidP="00E6526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Whanganui</w:t>
            </w:r>
          </w:p>
        </w:tc>
        <w:tc>
          <w:tcPr>
            <w:tcW w:w="1703" w:type="dxa"/>
            <w:shd w:val="clear" w:color="auto" w:fill="auto"/>
            <w:noWrap/>
            <w:vAlign w:val="bottom"/>
          </w:tcPr>
          <w:p w14:paraId="662F2F1E" w14:textId="1395E8D9" w:rsidR="00E65268" w:rsidRPr="0030791F" w:rsidRDefault="00E65268" w:rsidP="00E65268">
            <w:pPr>
              <w:ind w:right="378"/>
              <w:jc w:val="right"/>
              <w:rPr>
                <w:szCs w:val="23"/>
              </w:rPr>
            </w:pPr>
            <w:r w:rsidRPr="0030791F">
              <w:rPr>
                <w:szCs w:val="23"/>
              </w:rPr>
              <w:t xml:space="preserve">77 </w:t>
            </w:r>
          </w:p>
        </w:tc>
        <w:tc>
          <w:tcPr>
            <w:tcW w:w="1703" w:type="dxa"/>
            <w:shd w:val="clear" w:color="auto" w:fill="auto"/>
            <w:noWrap/>
            <w:vAlign w:val="bottom"/>
          </w:tcPr>
          <w:p w14:paraId="3B2F709C" w14:textId="79127750" w:rsidR="00E65268" w:rsidRPr="0030791F" w:rsidRDefault="00E65268" w:rsidP="00E65268">
            <w:pPr>
              <w:ind w:right="378"/>
              <w:jc w:val="right"/>
              <w:rPr>
                <w:szCs w:val="23"/>
              </w:rPr>
            </w:pPr>
            <w:r w:rsidRPr="0030791F">
              <w:rPr>
                <w:szCs w:val="23"/>
              </w:rPr>
              <w:t xml:space="preserve">12,834 </w:t>
            </w:r>
          </w:p>
        </w:tc>
        <w:tc>
          <w:tcPr>
            <w:tcW w:w="3229" w:type="dxa"/>
            <w:shd w:val="clear" w:color="auto" w:fill="auto"/>
            <w:noWrap/>
            <w:vAlign w:val="bottom"/>
          </w:tcPr>
          <w:p w14:paraId="25FFDAED" w14:textId="547837E4" w:rsidR="00E65268" w:rsidRPr="0030791F" w:rsidRDefault="00E65268" w:rsidP="00E65268">
            <w:pPr>
              <w:ind w:right="686"/>
              <w:jc w:val="right"/>
              <w:rPr>
                <w:szCs w:val="23"/>
              </w:rPr>
            </w:pPr>
            <w:r w:rsidRPr="0030791F">
              <w:rPr>
                <w:szCs w:val="23"/>
              </w:rPr>
              <w:t>0.6</w:t>
            </w:r>
          </w:p>
        </w:tc>
      </w:tr>
      <w:tr w:rsidR="00E65268" w:rsidRPr="0030791F" w14:paraId="098E3EEA" w14:textId="77777777" w:rsidTr="0095427F">
        <w:trPr>
          <w:trHeight w:val="300"/>
        </w:trPr>
        <w:tc>
          <w:tcPr>
            <w:tcW w:w="2312" w:type="dxa"/>
            <w:shd w:val="clear" w:color="auto" w:fill="auto"/>
            <w:noWrap/>
            <w:vAlign w:val="bottom"/>
            <w:hideMark/>
          </w:tcPr>
          <w:p w14:paraId="096D5B7A" w14:textId="77777777" w:rsidR="00E65268" w:rsidRPr="0030791F" w:rsidRDefault="00E65268" w:rsidP="00E65268">
            <w:pPr>
              <w:rPr>
                <w:rFonts w:asciiTheme="minorHAnsi" w:eastAsia="Times New Roman" w:hAnsiTheme="minorHAnsi" w:cs="Arial"/>
                <w:i/>
                <w:iCs/>
                <w:szCs w:val="23"/>
                <w:lang w:eastAsia="en-AU"/>
              </w:rPr>
            </w:pPr>
            <w:r w:rsidRPr="0030791F">
              <w:rPr>
                <w:rFonts w:asciiTheme="minorHAnsi" w:eastAsia="Times New Roman" w:hAnsiTheme="minorHAnsi" w:cs="Arial"/>
                <w:i/>
                <w:iCs/>
                <w:szCs w:val="23"/>
                <w:lang w:eastAsia="en-AU"/>
              </w:rPr>
              <w:t>Unspecified</w:t>
            </w:r>
          </w:p>
        </w:tc>
        <w:tc>
          <w:tcPr>
            <w:tcW w:w="1703" w:type="dxa"/>
            <w:shd w:val="clear" w:color="auto" w:fill="auto"/>
            <w:noWrap/>
            <w:vAlign w:val="bottom"/>
          </w:tcPr>
          <w:p w14:paraId="435AFDFC" w14:textId="45E60640" w:rsidR="00E65268" w:rsidRPr="0030791F" w:rsidRDefault="00E65268" w:rsidP="00E65268">
            <w:pPr>
              <w:ind w:right="378"/>
              <w:jc w:val="right"/>
              <w:rPr>
                <w:szCs w:val="23"/>
              </w:rPr>
            </w:pPr>
            <w:r w:rsidRPr="0030791F">
              <w:rPr>
                <w:szCs w:val="23"/>
              </w:rPr>
              <w:t>-</w:t>
            </w:r>
          </w:p>
        </w:tc>
        <w:tc>
          <w:tcPr>
            <w:tcW w:w="1703" w:type="dxa"/>
            <w:shd w:val="clear" w:color="auto" w:fill="auto"/>
            <w:noWrap/>
            <w:vAlign w:val="bottom"/>
          </w:tcPr>
          <w:p w14:paraId="14CE7BE6" w14:textId="0F5F157C" w:rsidR="00E65268" w:rsidRPr="0030791F" w:rsidRDefault="00E65268" w:rsidP="00E65268">
            <w:pPr>
              <w:ind w:right="378"/>
              <w:jc w:val="right"/>
              <w:rPr>
                <w:szCs w:val="23"/>
              </w:rPr>
            </w:pPr>
            <w:r w:rsidRPr="0030791F">
              <w:rPr>
                <w:szCs w:val="23"/>
              </w:rPr>
              <w:t>-</w:t>
            </w:r>
          </w:p>
        </w:tc>
        <w:tc>
          <w:tcPr>
            <w:tcW w:w="3229" w:type="dxa"/>
            <w:shd w:val="clear" w:color="auto" w:fill="auto"/>
            <w:noWrap/>
            <w:vAlign w:val="bottom"/>
          </w:tcPr>
          <w:p w14:paraId="5073E7BE" w14:textId="59B185B3" w:rsidR="00E65268" w:rsidRPr="0030791F" w:rsidRDefault="00E65268" w:rsidP="00E65268">
            <w:pPr>
              <w:ind w:right="686"/>
              <w:jc w:val="right"/>
              <w:rPr>
                <w:szCs w:val="23"/>
              </w:rPr>
            </w:pPr>
            <w:r w:rsidRPr="0030791F">
              <w:rPr>
                <w:szCs w:val="23"/>
              </w:rPr>
              <w:t>-</w:t>
            </w:r>
          </w:p>
        </w:tc>
      </w:tr>
      <w:tr w:rsidR="00E65268" w:rsidRPr="0030791F" w14:paraId="4A472F4B" w14:textId="77777777" w:rsidTr="0095427F">
        <w:trPr>
          <w:trHeight w:val="300"/>
        </w:trPr>
        <w:tc>
          <w:tcPr>
            <w:tcW w:w="2312" w:type="dxa"/>
            <w:shd w:val="clear" w:color="auto" w:fill="auto"/>
            <w:noWrap/>
            <w:vAlign w:val="bottom"/>
            <w:hideMark/>
          </w:tcPr>
          <w:p w14:paraId="31105726" w14:textId="77777777" w:rsidR="00E65268" w:rsidRPr="0030791F" w:rsidRDefault="00E65268" w:rsidP="00E65268">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c>
          <w:tcPr>
            <w:tcW w:w="1703" w:type="dxa"/>
            <w:shd w:val="clear" w:color="auto" w:fill="auto"/>
            <w:noWrap/>
            <w:vAlign w:val="bottom"/>
          </w:tcPr>
          <w:p w14:paraId="5AEC12DC" w14:textId="2304FB2C" w:rsidR="00E65268" w:rsidRPr="0030791F" w:rsidRDefault="00E65268" w:rsidP="00E65268">
            <w:pPr>
              <w:ind w:right="378"/>
              <w:jc w:val="right"/>
              <w:rPr>
                <w:b/>
                <w:bCs/>
                <w:szCs w:val="23"/>
              </w:rPr>
            </w:pPr>
            <w:r w:rsidRPr="0030791F">
              <w:rPr>
                <w:b/>
                <w:bCs/>
                <w:szCs w:val="23"/>
              </w:rPr>
              <w:t xml:space="preserve">6,076 </w:t>
            </w:r>
          </w:p>
        </w:tc>
        <w:tc>
          <w:tcPr>
            <w:tcW w:w="1703" w:type="dxa"/>
            <w:shd w:val="clear" w:color="auto" w:fill="auto"/>
            <w:noWrap/>
            <w:vAlign w:val="bottom"/>
          </w:tcPr>
          <w:p w14:paraId="2D9C7BC2" w14:textId="11249C8E" w:rsidR="00E65268" w:rsidRPr="0030791F" w:rsidRDefault="00E65268" w:rsidP="00E65268">
            <w:pPr>
              <w:ind w:right="378"/>
              <w:jc w:val="right"/>
              <w:rPr>
                <w:b/>
                <w:bCs/>
                <w:szCs w:val="23"/>
              </w:rPr>
            </w:pPr>
            <w:r w:rsidRPr="0030791F">
              <w:rPr>
                <w:b/>
                <w:bCs/>
                <w:szCs w:val="23"/>
              </w:rPr>
              <w:t xml:space="preserve">1,032,138 </w:t>
            </w:r>
          </w:p>
        </w:tc>
        <w:tc>
          <w:tcPr>
            <w:tcW w:w="3229" w:type="dxa"/>
            <w:shd w:val="clear" w:color="auto" w:fill="auto"/>
            <w:noWrap/>
            <w:vAlign w:val="bottom"/>
          </w:tcPr>
          <w:p w14:paraId="6744824A" w14:textId="4496B7B2" w:rsidR="00E65268" w:rsidRPr="0030791F" w:rsidRDefault="00E65268" w:rsidP="00E65268">
            <w:pPr>
              <w:ind w:right="686"/>
              <w:jc w:val="right"/>
              <w:rPr>
                <w:b/>
                <w:bCs/>
                <w:szCs w:val="23"/>
              </w:rPr>
            </w:pPr>
            <w:r w:rsidRPr="0030791F">
              <w:rPr>
                <w:b/>
                <w:bCs/>
                <w:szCs w:val="23"/>
              </w:rPr>
              <w:t>0.6</w:t>
            </w:r>
          </w:p>
        </w:tc>
      </w:tr>
    </w:tbl>
    <w:p w14:paraId="27EE24FE" w14:textId="75B92071" w:rsidR="00411DC4" w:rsidRPr="0030791F" w:rsidRDefault="00411DC4" w:rsidP="00030D6F">
      <w:pPr>
        <w:ind w:right="544"/>
        <w:jc w:val="both"/>
        <w:rPr>
          <w:i/>
          <w:sz w:val="20"/>
        </w:rPr>
      </w:pPr>
      <w:r w:rsidRPr="0030791F">
        <w:rPr>
          <w:i/>
          <w:sz w:val="20"/>
        </w:rPr>
        <w:br w:type="page"/>
      </w:r>
    </w:p>
    <w:p w14:paraId="0E9BB596" w14:textId="5846BF85" w:rsidR="00030D6F" w:rsidRPr="0030791F" w:rsidRDefault="00C65151" w:rsidP="00DC7628">
      <w:pPr>
        <w:pStyle w:val="Caption"/>
        <w:spacing w:after="80"/>
        <w:ind w:right="-23"/>
        <w:jc w:val="both"/>
      </w:pPr>
      <w:bookmarkStart w:id="1013" w:name="_Ref297106309"/>
      <w:bookmarkStart w:id="1014" w:name="_Toc304970082"/>
      <w:bookmarkStart w:id="1015" w:name="_Toc469398314"/>
      <w:bookmarkStart w:id="1016" w:name="_Toc509928522"/>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31</w:t>
      </w:r>
      <w:r w:rsidR="00F55F28" w:rsidRPr="0030791F">
        <w:rPr>
          <w:noProof/>
        </w:rPr>
        <w:fldChar w:fldCharType="end"/>
      </w:r>
      <w:bookmarkEnd w:id="1013"/>
      <w:r w:rsidR="00030D6F" w:rsidRPr="0030791F">
        <w:t xml:space="preserve"> - Women screened under 20 years of age, and women aged 18-19 years when they were screened, in the three years to </w:t>
      </w:r>
      <w:r w:rsidR="0085432A" w:rsidRPr="0030791F">
        <w:t>30 June 2017</w:t>
      </w:r>
      <w:r w:rsidR="00030D6F" w:rsidRPr="0030791F">
        <w:t>, by DHB</w:t>
      </w:r>
      <w:bookmarkEnd w:id="1014"/>
      <w:bookmarkEnd w:id="1015"/>
      <w:bookmarkEnd w:id="1016"/>
      <w:r w:rsidR="00030D6F" w:rsidRPr="0030791F">
        <w:t xml:space="preserve"> </w:t>
      </w:r>
    </w:p>
    <w:tbl>
      <w:tblPr>
        <w:tblW w:w="8723" w:type="dxa"/>
        <w:tblInd w:w="93" w:type="dxa"/>
        <w:tblLayout w:type="fixed"/>
        <w:tblLook w:val="04A0" w:firstRow="1" w:lastRow="0" w:firstColumn="1" w:lastColumn="0" w:noHBand="0" w:noVBand="1"/>
      </w:tblPr>
      <w:tblGrid>
        <w:gridCol w:w="2283"/>
        <w:gridCol w:w="2146"/>
        <w:gridCol w:w="2147"/>
        <w:gridCol w:w="2147"/>
      </w:tblGrid>
      <w:tr w:rsidR="00030D6F" w:rsidRPr="0030791F" w14:paraId="1FD1B7A0" w14:textId="77777777" w:rsidTr="00403266">
        <w:trPr>
          <w:trHeight w:val="300"/>
        </w:trPr>
        <w:tc>
          <w:tcPr>
            <w:tcW w:w="2283"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bottom"/>
            <w:hideMark/>
          </w:tcPr>
          <w:p w14:paraId="0691F052" w14:textId="77777777" w:rsidR="00030D6F" w:rsidRPr="0030791F" w:rsidRDefault="00030D6F" w:rsidP="00E70613">
            <w:pPr>
              <w:jc w:val="center"/>
              <w:rPr>
                <w:rFonts w:asciiTheme="minorHAnsi" w:eastAsia="Times New Roman" w:hAnsiTheme="minorHAnsi" w:cs="Arial"/>
                <w:b/>
                <w:bCs/>
                <w:szCs w:val="23"/>
                <w:lang w:eastAsia="en-AU"/>
              </w:rPr>
            </w:pPr>
            <w:r w:rsidRPr="00E70613">
              <w:rPr>
                <w:rFonts w:asciiTheme="minorHAnsi" w:eastAsia="Times New Roman" w:hAnsiTheme="minorHAnsi" w:cs="Arial"/>
                <w:b/>
                <w:bCs/>
                <w:iCs/>
                <w:szCs w:val="23"/>
                <w:lang w:eastAsia="en-AU"/>
              </w:rPr>
              <w:t>DHB</w:t>
            </w:r>
          </w:p>
        </w:tc>
        <w:tc>
          <w:tcPr>
            <w:tcW w:w="6440" w:type="dxa"/>
            <w:gridSpan w:val="3"/>
            <w:tcBorders>
              <w:top w:val="single" w:sz="4" w:space="0" w:color="auto"/>
              <w:left w:val="nil"/>
              <w:bottom w:val="nil"/>
              <w:right w:val="single" w:sz="4" w:space="0" w:color="auto"/>
            </w:tcBorders>
            <w:shd w:val="clear" w:color="auto" w:fill="D9D9D9" w:themeFill="background1" w:themeFillShade="D9"/>
            <w:noWrap/>
            <w:vAlign w:val="bottom"/>
            <w:hideMark/>
          </w:tcPr>
          <w:p w14:paraId="27BD2F71" w14:textId="77777777" w:rsidR="00030D6F" w:rsidRPr="0030791F" w:rsidRDefault="00030D6F" w:rsidP="00576432">
            <w:pPr>
              <w:keepNext/>
              <w:keepLines/>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Number of women screened in last 3 years</w:t>
            </w:r>
          </w:p>
        </w:tc>
      </w:tr>
      <w:tr w:rsidR="00030D6F" w:rsidRPr="0030791F" w14:paraId="67C1785D" w14:textId="77777777" w:rsidTr="00403266">
        <w:trPr>
          <w:trHeight w:val="255"/>
        </w:trPr>
        <w:tc>
          <w:tcPr>
            <w:tcW w:w="2283" w:type="dxa"/>
            <w:vMerge/>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B7E4A18" w14:textId="77777777" w:rsidR="00030D6F" w:rsidRPr="0030791F" w:rsidRDefault="00030D6F" w:rsidP="00576432">
            <w:pPr>
              <w:keepNext/>
              <w:keepLines/>
              <w:rPr>
                <w:rFonts w:asciiTheme="minorHAnsi" w:eastAsia="Times New Roman" w:hAnsiTheme="minorHAnsi" w:cs="Arial"/>
                <w:b/>
                <w:bCs/>
                <w:szCs w:val="23"/>
                <w:lang w:eastAsia="en-AU"/>
              </w:rPr>
            </w:pPr>
          </w:p>
        </w:tc>
        <w:tc>
          <w:tcPr>
            <w:tcW w:w="2146" w:type="dxa"/>
            <w:tcBorders>
              <w:top w:val="nil"/>
              <w:left w:val="nil"/>
              <w:bottom w:val="single" w:sz="4" w:space="0" w:color="auto"/>
              <w:right w:val="nil"/>
            </w:tcBorders>
            <w:shd w:val="clear" w:color="auto" w:fill="D9D9D9" w:themeFill="background1" w:themeFillShade="D9"/>
            <w:noWrap/>
            <w:vAlign w:val="bottom"/>
            <w:hideMark/>
          </w:tcPr>
          <w:p w14:paraId="46ED53CF" w14:textId="77777777" w:rsidR="00030D6F" w:rsidRPr="0030791F" w:rsidRDefault="00030D6F" w:rsidP="00576432">
            <w:pPr>
              <w:keepNext/>
              <w:keepLines/>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aged 10-19 years</w:t>
            </w:r>
          </w:p>
        </w:tc>
        <w:tc>
          <w:tcPr>
            <w:tcW w:w="2147" w:type="dxa"/>
            <w:tcBorders>
              <w:top w:val="nil"/>
              <w:left w:val="nil"/>
              <w:bottom w:val="single" w:sz="4" w:space="0" w:color="auto"/>
              <w:right w:val="nil"/>
            </w:tcBorders>
            <w:shd w:val="clear" w:color="auto" w:fill="D9D9D9" w:themeFill="background1" w:themeFillShade="D9"/>
            <w:noWrap/>
            <w:vAlign w:val="bottom"/>
            <w:hideMark/>
          </w:tcPr>
          <w:p w14:paraId="19B504EB" w14:textId="77777777" w:rsidR="00030D6F" w:rsidRPr="0030791F" w:rsidRDefault="00030D6F" w:rsidP="00576432">
            <w:pPr>
              <w:keepNext/>
              <w:keepLines/>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aged 18-19 years</w:t>
            </w:r>
          </w:p>
        </w:tc>
        <w:tc>
          <w:tcPr>
            <w:tcW w:w="2147" w:type="dxa"/>
            <w:tcBorders>
              <w:top w:val="nil"/>
              <w:left w:val="nil"/>
              <w:bottom w:val="single" w:sz="4" w:space="0" w:color="auto"/>
              <w:right w:val="single" w:sz="4" w:space="0" w:color="auto"/>
            </w:tcBorders>
            <w:shd w:val="clear" w:color="auto" w:fill="D9D9D9" w:themeFill="background1" w:themeFillShade="D9"/>
            <w:noWrap/>
            <w:vAlign w:val="bottom"/>
            <w:hideMark/>
          </w:tcPr>
          <w:p w14:paraId="508A613E" w14:textId="77777777" w:rsidR="00030D6F" w:rsidRPr="0030791F" w:rsidRDefault="00030D6F" w:rsidP="00576432">
            <w:pPr>
              <w:keepNext/>
              <w:keepLines/>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aged 18-19 years</w:t>
            </w:r>
          </w:p>
        </w:tc>
      </w:tr>
      <w:tr w:rsidR="00647FA9" w:rsidRPr="0030791F" w14:paraId="0BBBA062" w14:textId="77777777" w:rsidTr="00576432">
        <w:trPr>
          <w:trHeight w:val="300"/>
        </w:trPr>
        <w:tc>
          <w:tcPr>
            <w:tcW w:w="2283" w:type="dxa"/>
            <w:tcBorders>
              <w:top w:val="single" w:sz="4" w:space="0" w:color="auto"/>
              <w:left w:val="single" w:sz="4" w:space="0" w:color="auto"/>
              <w:bottom w:val="nil"/>
              <w:right w:val="nil"/>
            </w:tcBorders>
            <w:shd w:val="clear" w:color="auto" w:fill="auto"/>
            <w:noWrap/>
            <w:vAlign w:val="bottom"/>
            <w:hideMark/>
          </w:tcPr>
          <w:p w14:paraId="043376C2" w14:textId="77777777" w:rsidR="00647FA9" w:rsidRPr="00E70613" w:rsidRDefault="00647FA9" w:rsidP="00E70613">
            <w:pPr>
              <w:rPr>
                <w:szCs w:val="23"/>
              </w:rPr>
            </w:pPr>
            <w:r w:rsidRPr="00E70613">
              <w:rPr>
                <w:szCs w:val="23"/>
              </w:rPr>
              <w:t>Auckland</w:t>
            </w:r>
          </w:p>
        </w:tc>
        <w:tc>
          <w:tcPr>
            <w:tcW w:w="2146" w:type="dxa"/>
            <w:tcBorders>
              <w:top w:val="single" w:sz="4" w:space="0" w:color="auto"/>
              <w:left w:val="nil"/>
              <w:bottom w:val="nil"/>
              <w:right w:val="nil"/>
            </w:tcBorders>
            <w:shd w:val="clear" w:color="auto" w:fill="auto"/>
            <w:noWrap/>
            <w:vAlign w:val="bottom"/>
          </w:tcPr>
          <w:p w14:paraId="455FA454" w14:textId="3AA463EB" w:rsidR="00647FA9" w:rsidRPr="0030791F" w:rsidRDefault="00647FA9" w:rsidP="00647FA9">
            <w:pPr>
              <w:ind w:right="591"/>
              <w:jc w:val="right"/>
              <w:rPr>
                <w:rFonts w:asciiTheme="minorHAnsi" w:hAnsiTheme="minorHAnsi" w:cs="Arial"/>
                <w:szCs w:val="23"/>
              </w:rPr>
            </w:pPr>
            <w:r w:rsidRPr="0030791F">
              <w:rPr>
                <w:szCs w:val="23"/>
              </w:rPr>
              <w:t xml:space="preserve"> 523 </w:t>
            </w:r>
          </w:p>
        </w:tc>
        <w:tc>
          <w:tcPr>
            <w:tcW w:w="2147" w:type="dxa"/>
            <w:tcBorders>
              <w:top w:val="single" w:sz="4" w:space="0" w:color="auto"/>
              <w:left w:val="nil"/>
              <w:bottom w:val="nil"/>
              <w:right w:val="nil"/>
            </w:tcBorders>
            <w:shd w:val="clear" w:color="auto" w:fill="auto"/>
            <w:noWrap/>
            <w:vAlign w:val="bottom"/>
          </w:tcPr>
          <w:p w14:paraId="012FF8AC" w14:textId="4F99F268" w:rsidR="00647FA9" w:rsidRPr="0030791F" w:rsidRDefault="00647FA9" w:rsidP="00647FA9">
            <w:pPr>
              <w:ind w:right="591"/>
              <w:jc w:val="right"/>
              <w:rPr>
                <w:rFonts w:asciiTheme="minorHAnsi" w:hAnsiTheme="minorHAnsi" w:cs="Arial"/>
                <w:szCs w:val="23"/>
              </w:rPr>
            </w:pPr>
            <w:r w:rsidRPr="0030791F">
              <w:rPr>
                <w:szCs w:val="23"/>
              </w:rPr>
              <w:t xml:space="preserve">491 </w:t>
            </w:r>
          </w:p>
        </w:tc>
        <w:tc>
          <w:tcPr>
            <w:tcW w:w="2147" w:type="dxa"/>
            <w:tcBorders>
              <w:top w:val="single" w:sz="4" w:space="0" w:color="auto"/>
              <w:left w:val="nil"/>
              <w:bottom w:val="nil"/>
              <w:right w:val="single" w:sz="4" w:space="0" w:color="auto"/>
            </w:tcBorders>
            <w:shd w:val="clear" w:color="auto" w:fill="auto"/>
            <w:noWrap/>
            <w:vAlign w:val="bottom"/>
          </w:tcPr>
          <w:p w14:paraId="28637CE8" w14:textId="5FF556EC" w:rsidR="00647FA9" w:rsidRPr="0030791F" w:rsidRDefault="00647FA9" w:rsidP="00647FA9">
            <w:pPr>
              <w:jc w:val="center"/>
              <w:rPr>
                <w:rFonts w:asciiTheme="minorHAnsi" w:hAnsiTheme="minorHAnsi" w:cs="Arial"/>
                <w:szCs w:val="23"/>
              </w:rPr>
            </w:pPr>
            <w:r w:rsidRPr="0030791F">
              <w:rPr>
                <w:szCs w:val="23"/>
              </w:rPr>
              <w:t xml:space="preserve">93.9 </w:t>
            </w:r>
          </w:p>
        </w:tc>
      </w:tr>
      <w:tr w:rsidR="00647FA9" w:rsidRPr="0030791F" w14:paraId="77BF95F3"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38049540" w14:textId="77777777" w:rsidR="00647FA9" w:rsidRPr="00E70613" w:rsidRDefault="00647FA9" w:rsidP="00E70613">
            <w:pPr>
              <w:rPr>
                <w:szCs w:val="23"/>
              </w:rPr>
            </w:pPr>
            <w:r w:rsidRPr="00E70613">
              <w:rPr>
                <w:szCs w:val="23"/>
              </w:rPr>
              <w:t>Bay of Plenty</w:t>
            </w:r>
          </w:p>
        </w:tc>
        <w:tc>
          <w:tcPr>
            <w:tcW w:w="2146" w:type="dxa"/>
            <w:tcBorders>
              <w:top w:val="nil"/>
              <w:left w:val="nil"/>
              <w:bottom w:val="nil"/>
              <w:right w:val="nil"/>
            </w:tcBorders>
            <w:shd w:val="clear" w:color="auto" w:fill="auto"/>
            <w:noWrap/>
            <w:vAlign w:val="bottom"/>
          </w:tcPr>
          <w:p w14:paraId="22DE7894" w14:textId="62147F16" w:rsidR="00647FA9" w:rsidRPr="0030791F" w:rsidRDefault="00647FA9" w:rsidP="00647FA9">
            <w:pPr>
              <w:ind w:right="591"/>
              <w:jc w:val="right"/>
              <w:rPr>
                <w:rFonts w:asciiTheme="minorHAnsi" w:hAnsiTheme="minorHAnsi" w:cs="Arial"/>
                <w:szCs w:val="23"/>
              </w:rPr>
            </w:pPr>
            <w:r w:rsidRPr="0030791F">
              <w:rPr>
                <w:szCs w:val="23"/>
              </w:rPr>
              <w:t xml:space="preserve">254 </w:t>
            </w:r>
          </w:p>
        </w:tc>
        <w:tc>
          <w:tcPr>
            <w:tcW w:w="2147" w:type="dxa"/>
            <w:tcBorders>
              <w:top w:val="nil"/>
              <w:left w:val="nil"/>
              <w:bottom w:val="nil"/>
              <w:right w:val="nil"/>
            </w:tcBorders>
            <w:shd w:val="clear" w:color="auto" w:fill="auto"/>
            <w:noWrap/>
            <w:vAlign w:val="bottom"/>
          </w:tcPr>
          <w:p w14:paraId="4BC48A1A" w14:textId="475C69A6" w:rsidR="00647FA9" w:rsidRPr="0030791F" w:rsidRDefault="00647FA9" w:rsidP="00647FA9">
            <w:pPr>
              <w:ind w:right="591"/>
              <w:jc w:val="right"/>
              <w:rPr>
                <w:rFonts w:asciiTheme="minorHAnsi" w:hAnsiTheme="minorHAnsi" w:cs="Arial"/>
                <w:szCs w:val="23"/>
              </w:rPr>
            </w:pPr>
            <w:r w:rsidRPr="0030791F">
              <w:rPr>
                <w:szCs w:val="23"/>
              </w:rPr>
              <w:t xml:space="preserve">232 </w:t>
            </w:r>
          </w:p>
        </w:tc>
        <w:tc>
          <w:tcPr>
            <w:tcW w:w="2147" w:type="dxa"/>
            <w:tcBorders>
              <w:top w:val="nil"/>
              <w:left w:val="nil"/>
              <w:bottom w:val="nil"/>
              <w:right w:val="single" w:sz="4" w:space="0" w:color="auto"/>
            </w:tcBorders>
            <w:shd w:val="clear" w:color="auto" w:fill="auto"/>
            <w:noWrap/>
            <w:vAlign w:val="bottom"/>
          </w:tcPr>
          <w:p w14:paraId="4DF2D419" w14:textId="3F4DEC68" w:rsidR="00647FA9" w:rsidRPr="0030791F" w:rsidRDefault="00647FA9" w:rsidP="00647FA9">
            <w:pPr>
              <w:jc w:val="center"/>
              <w:rPr>
                <w:rFonts w:asciiTheme="minorHAnsi" w:hAnsiTheme="minorHAnsi" w:cs="Arial"/>
                <w:szCs w:val="23"/>
              </w:rPr>
            </w:pPr>
            <w:r w:rsidRPr="0030791F">
              <w:rPr>
                <w:szCs w:val="23"/>
              </w:rPr>
              <w:t xml:space="preserve">91.3 </w:t>
            </w:r>
          </w:p>
        </w:tc>
      </w:tr>
      <w:tr w:rsidR="00647FA9" w:rsidRPr="0030791F" w14:paraId="3B8B8D65"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BE88770" w14:textId="77777777" w:rsidR="00647FA9" w:rsidRPr="00E70613" w:rsidRDefault="00647FA9" w:rsidP="00E70613">
            <w:pPr>
              <w:rPr>
                <w:szCs w:val="23"/>
              </w:rPr>
            </w:pPr>
            <w:r w:rsidRPr="00E70613">
              <w:rPr>
                <w:szCs w:val="23"/>
              </w:rPr>
              <w:t>Canterbury</w:t>
            </w:r>
          </w:p>
        </w:tc>
        <w:tc>
          <w:tcPr>
            <w:tcW w:w="2146" w:type="dxa"/>
            <w:tcBorders>
              <w:top w:val="nil"/>
              <w:left w:val="nil"/>
              <w:bottom w:val="nil"/>
              <w:right w:val="nil"/>
            </w:tcBorders>
            <w:shd w:val="clear" w:color="auto" w:fill="auto"/>
            <w:noWrap/>
            <w:vAlign w:val="bottom"/>
          </w:tcPr>
          <w:p w14:paraId="72A08669" w14:textId="2B732939" w:rsidR="00647FA9" w:rsidRPr="0030791F" w:rsidRDefault="00647FA9" w:rsidP="00647FA9">
            <w:pPr>
              <w:ind w:right="591"/>
              <w:jc w:val="right"/>
              <w:rPr>
                <w:rFonts w:asciiTheme="minorHAnsi" w:hAnsiTheme="minorHAnsi" w:cs="Arial"/>
                <w:szCs w:val="23"/>
              </w:rPr>
            </w:pPr>
            <w:r w:rsidRPr="0030791F">
              <w:rPr>
                <w:szCs w:val="23"/>
              </w:rPr>
              <w:t xml:space="preserve">1,100 </w:t>
            </w:r>
          </w:p>
        </w:tc>
        <w:tc>
          <w:tcPr>
            <w:tcW w:w="2147" w:type="dxa"/>
            <w:tcBorders>
              <w:top w:val="nil"/>
              <w:left w:val="nil"/>
              <w:bottom w:val="nil"/>
              <w:right w:val="nil"/>
            </w:tcBorders>
            <w:shd w:val="clear" w:color="auto" w:fill="auto"/>
            <w:noWrap/>
            <w:vAlign w:val="bottom"/>
          </w:tcPr>
          <w:p w14:paraId="1351693A" w14:textId="7C014892" w:rsidR="00647FA9" w:rsidRPr="0030791F" w:rsidRDefault="00647FA9" w:rsidP="00647FA9">
            <w:pPr>
              <w:ind w:right="591"/>
              <w:jc w:val="right"/>
              <w:rPr>
                <w:rFonts w:asciiTheme="minorHAnsi" w:hAnsiTheme="minorHAnsi" w:cs="Arial"/>
                <w:szCs w:val="23"/>
              </w:rPr>
            </w:pPr>
            <w:r w:rsidRPr="0030791F">
              <w:rPr>
                <w:szCs w:val="23"/>
              </w:rPr>
              <w:t xml:space="preserve">965 </w:t>
            </w:r>
          </w:p>
        </w:tc>
        <w:tc>
          <w:tcPr>
            <w:tcW w:w="2147" w:type="dxa"/>
            <w:tcBorders>
              <w:top w:val="nil"/>
              <w:left w:val="nil"/>
              <w:bottom w:val="nil"/>
              <w:right w:val="single" w:sz="4" w:space="0" w:color="auto"/>
            </w:tcBorders>
            <w:shd w:val="clear" w:color="auto" w:fill="auto"/>
            <w:noWrap/>
            <w:vAlign w:val="bottom"/>
          </w:tcPr>
          <w:p w14:paraId="353E8BF2" w14:textId="2804474B" w:rsidR="00647FA9" w:rsidRPr="0030791F" w:rsidRDefault="00647FA9" w:rsidP="00647FA9">
            <w:pPr>
              <w:jc w:val="center"/>
              <w:rPr>
                <w:rFonts w:asciiTheme="minorHAnsi" w:hAnsiTheme="minorHAnsi" w:cs="Arial"/>
                <w:szCs w:val="23"/>
              </w:rPr>
            </w:pPr>
            <w:r w:rsidRPr="0030791F">
              <w:rPr>
                <w:szCs w:val="23"/>
              </w:rPr>
              <w:t xml:space="preserve">87.7 </w:t>
            </w:r>
          </w:p>
        </w:tc>
      </w:tr>
      <w:tr w:rsidR="00647FA9" w:rsidRPr="0030791F" w14:paraId="17043BDD"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3BC244B" w14:textId="77777777" w:rsidR="00647FA9" w:rsidRPr="00E70613" w:rsidRDefault="00647FA9" w:rsidP="00E70613">
            <w:pPr>
              <w:rPr>
                <w:szCs w:val="23"/>
              </w:rPr>
            </w:pPr>
            <w:r w:rsidRPr="00E70613">
              <w:rPr>
                <w:szCs w:val="23"/>
              </w:rPr>
              <w:t>Capital &amp; Coast</w:t>
            </w:r>
          </w:p>
        </w:tc>
        <w:tc>
          <w:tcPr>
            <w:tcW w:w="2146" w:type="dxa"/>
            <w:tcBorders>
              <w:top w:val="nil"/>
              <w:left w:val="nil"/>
              <w:bottom w:val="nil"/>
              <w:right w:val="nil"/>
            </w:tcBorders>
            <w:shd w:val="clear" w:color="auto" w:fill="auto"/>
            <w:noWrap/>
            <w:vAlign w:val="bottom"/>
          </w:tcPr>
          <w:p w14:paraId="13C951D3" w14:textId="472FD892" w:rsidR="00647FA9" w:rsidRPr="0030791F" w:rsidRDefault="00647FA9" w:rsidP="00647FA9">
            <w:pPr>
              <w:ind w:right="591"/>
              <w:jc w:val="right"/>
              <w:rPr>
                <w:rFonts w:asciiTheme="minorHAnsi" w:hAnsiTheme="minorHAnsi" w:cs="Arial"/>
                <w:szCs w:val="23"/>
              </w:rPr>
            </w:pPr>
            <w:r w:rsidRPr="0030791F">
              <w:rPr>
                <w:szCs w:val="23"/>
              </w:rPr>
              <w:t xml:space="preserve">496 </w:t>
            </w:r>
          </w:p>
        </w:tc>
        <w:tc>
          <w:tcPr>
            <w:tcW w:w="2147" w:type="dxa"/>
            <w:tcBorders>
              <w:top w:val="nil"/>
              <w:left w:val="nil"/>
              <w:bottom w:val="nil"/>
              <w:right w:val="nil"/>
            </w:tcBorders>
            <w:shd w:val="clear" w:color="auto" w:fill="auto"/>
            <w:noWrap/>
            <w:vAlign w:val="bottom"/>
          </w:tcPr>
          <w:p w14:paraId="2D54D9CE" w14:textId="11942817" w:rsidR="00647FA9" w:rsidRPr="0030791F" w:rsidRDefault="00647FA9" w:rsidP="00647FA9">
            <w:pPr>
              <w:ind w:right="591"/>
              <w:jc w:val="right"/>
              <w:rPr>
                <w:rFonts w:asciiTheme="minorHAnsi" w:hAnsiTheme="minorHAnsi" w:cs="Arial"/>
                <w:szCs w:val="23"/>
              </w:rPr>
            </w:pPr>
            <w:r w:rsidRPr="0030791F">
              <w:rPr>
                <w:szCs w:val="23"/>
              </w:rPr>
              <w:t xml:space="preserve">472 </w:t>
            </w:r>
          </w:p>
        </w:tc>
        <w:tc>
          <w:tcPr>
            <w:tcW w:w="2147" w:type="dxa"/>
            <w:tcBorders>
              <w:top w:val="nil"/>
              <w:left w:val="nil"/>
              <w:bottom w:val="nil"/>
              <w:right w:val="single" w:sz="4" w:space="0" w:color="auto"/>
            </w:tcBorders>
            <w:shd w:val="clear" w:color="auto" w:fill="auto"/>
            <w:noWrap/>
            <w:vAlign w:val="bottom"/>
          </w:tcPr>
          <w:p w14:paraId="2B34789F" w14:textId="7BD2C608" w:rsidR="00647FA9" w:rsidRPr="0030791F" w:rsidRDefault="00647FA9" w:rsidP="00647FA9">
            <w:pPr>
              <w:jc w:val="center"/>
              <w:rPr>
                <w:rFonts w:asciiTheme="minorHAnsi" w:hAnsiTheme="minorHAnsi" w:cs="Arial"/>
                <w:szCs w:val="23"/>
              </w:rPr>
            </w:pPr>
            <w:r w:rsidRPr="0030791F">
              <w:rPr>
                <w:szCs w:val="23"/>
              </w:rPr>
              <w:t xml:space="preserve">95.2 </w:t>
            </w:r>
          </w:p>
        </w:tc>
      </w:tr>
      <w:tr w:rsidR="00647FA9" w:rsidRPr="0030791F" w14:paraId="7431427A"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879476F" w14:textId="77777777" w:rsidR="00647FA9" w:rsidRPr="00E70613" w:rsidRDefault="00647FA9" w:rsidP="00E70613">
            <w:pPr>
              <w:rPr>
                <w:szCs w:val="23"/>
              </w:rPr>
            </w:pPr>
            <w:r w:rsidRPr="00E70613">
              <w:rPr>
                <w:szCs w:val="23"/>
              </w:rPr>
              <w:t>Counties Manukau</w:t>
            </w:r>
          </w:p>
        </w:tc>
        <w:tc>
          <w:tcPr>
            <w:tcW w:w="2146" w:type="dxa"/>
            <w:tcBorders>
              <w:top w:val="nil"/>
              <w:left w:val="nil"/>
              <w:bottom w:val="nil"/>
              <w:right w:val="nil"/>
            </w:tcBorders>
            <w:shd w:val="clear" w:color="auto" w:fill="auto"/>
            <w:noWrap/>
            <w:vAlign w:val="bottom"/>
          </w:tcPr>
          <w:p w14:paraId="7FB61F00" w14:textId="60040C47" w:rsidR="00647FA9" w:rsidRPr="0030791F" w:rsidRDefault="00647FA9" w:rsidP="00647FA9">
            <w:pPr>
              <w:ind w:right="591"/>
              <w:jc w:val="right"/>
              <w:rPr>
                <w:rFonts w:asciiTheme="minorHAnsi" w:hAnsiTheme="minorHAnsi" w:cs="Arial"/>
                <w:szCs w:val="23"/>
              </w:rPr>
            </w:pPr>
            <w:r w:rsidRPr="0030791F">
              <w:rPr>
                <w:szCs w:val="23"/>
              </w:rPr>
              <w:t xml:space="preserve">453 </w:t>
            </w:r>
          </w:p>
        </w:tc>
        <w:tc>
          <w:tcPr>
            <w:tcW w:w="2147" w:type="dxa"/>
            <w:tcBorders>
              <w:top w:val="nil"/>
              <w:left w:val="nil"/>
              <w:bottom w:val="nil"/>
              <w:right w:val="nil"/>
            </w:tcBorders>
            <w:shd w:val="clear" w:color="auto" w:fill="auto"/>
            <w:noWrap/>
            <w:vAlign w:val="bottom"/>
          </w:tcPr>
          <w:p w14:paraId="08D02D41" w14:textId="1657E4E0" w:rsidR="00647FA9" w:rsidRPr="0030791F" w:rsidRDefault="003B18F5" w:rsidP="00647FA9">
            <w:pPr>
              <w:ind w:right="591"/>
              <w:jc w:val="right"/>
              <w:rPr>
                <w:rFonts w:asciiTheme="minorHAnsi" w:hAnsiTheme="minorHAnsi" w:cs="Arial"/>
                <w:szCs w:val="23"/>
              </w:rPr>
            </w:pPr>
            <w:r w:rsidRPr="0030791F">
              <w:rPr>
                <w:szCs w:val="23"/>
              </w:rPr>
              <w:t xml:space="preserve"> </w:t>
            </w:r>
            <w:r w:rsidR="00647FA9" w:rsidRPr="0030791F">
              <w:rPr>
                <w:szCs w:val="23"/>
              </w:rPr>
              <w:t xml:space="preserve">392 </w:t>
            </w:r>
          </w:p>
        </w:tc>
        <w:tc>
          <w:tcPr>
            <w:tcW w:w="2147" w:type="dxa"/>
            <w:tcBorders>
              <w:top w:val="nil"/>
              <w:left w:val="nil"/>
              <w:bottom w:val="nil"/>
              <w:right w:val="single" w:sz="4" w:space="0" w:color="auto"/>
            </w:tcBorders>
            <w:shd w:val="clear" w:color="auto" w:fill="auto"/>
            <w:noWrap/>
            <w:vAlign w:val="bottom"/>
          </w:tcPr>
          <w:p w14:paraId="3564B99B" w14:textId="44F41A20" w:rsidR="00647FA9" w:rsidRPr="0030791F" w:rsidRDefault="00647FA9" w:rsidP="00647FA9">
            <w:pPr>
              <w:jc w:val="center"/>
              <w:rPr>
                <w:rFonts w:asciiTheme="minorHAnsi" w:hAnsiTheme="minorHAnsi" w:cs="Arial"/>
                <w:szCs w:val="23"/>
              </w:rPr>
            </w:pPr>
            <w:r w:rsidRPr="0030791F">
              <w:rPr>
                <w:szCs w:val="23"/>
              </w:rPr>
              <w:t xml:space="preserve">86.5 </w:t>
            </w:r>
          </w:p>
        </w:tc>
      </w:tr>
      <w:tr w:rsidR="00647FA9" w:rsidRPr="0030791F" w14:paraId="5647A2B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20D033FD" w14:textId="77777777" w:rsidR="00647FA9" w:rsidRPr="00E70613" w:rsidRDefault="00647FA9" w:rsidP="00E70613">
            <w:pPr>
              <w:rPr>
                <w:szCs w:val="23"/>
              </w:rPr>
            </w:pPr>
            <w:r w:rsidRPr="00E70613">
              <w:rPr>
                <w:szCs w:val="23"/>
              </w:rPr>
              <w:t>Hawke's Bay</w:t>
            </w:r>
          </w:p>
        </w:tc>
        <w:tc>
          <w:tcPr>
            <w:tcW w:w="2146" w:type="dxa"/>
            <w:tcBorders>
              <w:top w:val="nil"/>
              <w:left w:val="nil"/>
              <w:bottom w:val="nil"/>
              <w:right w:val="nil"/>
            </w:tcBorders>
            <w:shd w:val="clear" w:color="auto" w:fill="auto"/>
            <w:noWrap/>
            <w:vAlign w:val="bottom"/>
          </w:tcPr>
          <w:p w14:paraId="6E673983" w14:textId="639B12AB" w:rsidR="00647FA9" w:rsidRPr="0030791F" w:rsidRDefault="00647FA9" w:rsidP="00647FA9">
            <w:pPr>
              <w:ind w:right="591"/>
              <w:jc w:val="right"/>
              <w:rPr>
                <w:rFonts w:asciiTheme="minorHAnsi" w:hAnsiTheme="minorHAnsi" w:cs="Arial"/>
                <w:szCs w:val="23"/>
              </w:rPr>
            </w:pPr>
            <w:r w:rsidRPr="0030791F">
              <w:rPr>
                <w:szCs w:val="23"/>
              </w:rPr>
              <w:t xml:space="preserve">191 </w:t>
            </w:r>
          </w:p>
        </w:tc>
        <w:tc>
          <w:tcPr>
            <w:tcW w:w="2147" w:type="dxa"/>
            <w:tcBorders>
              <w:top w:val="nil"/>
              <w:left w:val="nil"/>
              <w:bottom w:val="nil"/>
              <w:right w:val="nil"/>
            </w:tcBorders>
            <w:shd w:val="clear" w:color="auto" w:fill="auto"/>
            <w:noWrap/>
            <w:vAlign w:val="bottom"/>
          </w:tcPr>
          <w:p w14:paraId="0916572C" w14:textId="4F280A2E" w:rsidR="00647FA9" w:rsidRPr="0030791F" w:rsidRDefault="00647FA9" w:rsidP="00647FA9">
            <w:pPr>
              <w:ind w:right="591"/>
              <w:jc w:val="right"/>
              <w:rPr>
                <w:rFonts w:asciiTheme="minorHAnsi" w:hAnsiTheme="minorHAnsi" w:cs="Arial"/>
                <w:szCs w:val="23"/>
              </w:rPr>
            </w:pPr>
            <w:r w:rsidRPr="0030791F">
              <w:rPr>
                <w:szCs w:val="23"/>
              </w:rPr>
              <w:t xml:space="preserve">175 </w:t>
            </w:r>
          </w:p>
        </w:tc>
        <w:tc>
          <w:tcPr>
            <w:tcW w:w="2147" w:type="dxa"/>
            <w:tcBorders>
              <w:top w:val="nil"/>
              <w:left w:val="nil"/>
              <w:bottom w:val="nil"/>
              <w:right w:val="single" w:sz="4" w:space="0" w:color="auto"/>
            </w:tcBorders>
            <w:shd w:val="clear" w:color="auto" w:fill="auto"/>
            <w:noWrap/>
            <w:vAlign w:val="bottom"/>
          </w:tcPr>
          <w:p w14:paraId="391ADAC6" w14:textId="4E1B5B4E" w:rsidR="00647FA9" w:rsidRPr="0030791F" w:rsidRDefault="00647FA9" w:rsidP="00647FA9">
            <w:pPr>
              <w:jc w:val="center"/>
              <w:rPr>
                <w:rFonts w:asciiTheme="minorHAnsi" w:hAnsiTheme="minorHAnsi" w:cs="Arial"/>
                <w:szCs w:val="23"/>
              </w:rPr>
            </w:pPr>
            <w:r w:rsidRPr="0030791F">
              <w:rPr>
                <w:szCs w:val="23"/>
              </w:rPr>
              <w:t xml:space="preserve">91.6 </w:t>
            </w:r>
          </w:p>
        </w:tc>
      </w:tr>
      <w:tr w:rsidR="00647FA9" w:rsidRPr="0030791F" w14:paraId="5D5F318B"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53A1695" w14:textId="77777777" w:rsidR="00647FA9" w:rsidRPr="00E70613" w:rsidRDefault="00647FA9" w:rsidP="00E70613">
            <w:pPr>
              <w:rPr>
                <w:szCs w:val="23"/>
              </w:rPr>
            </w:pPr>
            <w:r w:rsidRPr="00E70613">
              <w:rPr>
                <w:szCs w:val="23"/>
              </w:rPr>
              <w:t>Hutt Valley</w:t>
            </w:r>
          </w:p>
        </w:tc>
        <w:tc>
          <w:tcPr>
            <w:tcW w:w="2146" w:type="dxa"/>
            <w:tcBorders>
              <w:top w:val="nil"/>
              <w:left w:val="nil"/>
              <w:bottom w:val="nil"/>
              <w:right w:val="nil"/>
            </w:tcBorders>
            <w:shd w:val="clear" w:color="auto" w:fill="auto"/>
            <w:noWrap/>
            <w:vAlign w:val="bottom"/>
          </w:tcPr>
          <w:p w14:paraId="70810C45" w14:textId="0A8A9BF3" w:rsidR="00647FA9" w:rsidRPr="0030791F" w:rsidRDefault="00647FA9" w:rsidP="00647FA9">
            <w:pPr>
              <w:ind w:right="591"/>
              <w:jc w:val="right"/>
              <w:rPr>
                <w:rFonts w:asciiTheme="minorHAnsi" w:hAnsiTheme="minorHAnsi" w:cs="Arial"/>
                <w:szCs w:val="23"/>
              </w:rPr>
            </w:pPr>
            <w:r w:rsidRPr="0030791F">
              <w:rPr>
                <w:szCs w:val="23"/>
              </w:rPr>
              <w:t xml:space="preserve">160 </w:t>
            </w:r>
          </w:p>
        </w:tc>
        <w:tc>
          <w:tcPr>
            <w:tcW w:w="2147" w:type="dxa"/>
            <w:tcBorders>
              <w:top w:val="nil"/>
              <w:left w:val="nil"/>
              <w:bottom w:val="nil"/>
              <w:right w:val="nil"/>
            </w:tcBorders>
            <w:shd w:val="clear" w:color="auto" w:fill="auto"/>
            <w:noWrap/>
            <w:vAlign w:val="bottom"/>
          </w:tcPr>
          <w:p w14:paraId="21C0B179" w14:textId="028D803D" w:rsidR="00647FA9" w:rsidRPr="0030791F" w:rsidRDefault="00647FA9" w:rsidP="00647FA9">
            <w:pPr>
              <w:ind w:right="591"/>
              <w:jc w:val="right"/>
              <w:rPr>
                <w:rFonts w:asciiTheme="minorHAnsi" w:hAnsiTheme="minorHAnsi" w:cs="Arial"/>
                <w:szCs w:val="23"/>
              </w:rPr>
            </w:pPr>
            <w:r w:rsidRPr="0030791F">
              <w:rPr>
                <w:szCs w:val="23"/>
              </w:rPr>
              <w:t xml:space="preserve">143 </w:t>
            </w:r>
          </w:p>
        </w:tc>
        <w:tc>
          <w:tcPr>
            <w:tcW w:w="2147" w:type="dxa"/>
            <w:tcBorders>
              <w:top w:val="nil"/>
              <w:left w:val="nil"/>
              <w:bottom w:val="nil"/>
              <w:right w:val="single" w:sz="4" w:space="0" w:color="auto"/>
            </w:tcBorders>
            <w:shd w:val="clear" w:color="auto" w:fill="auto"/>
            <w:noWrap/>
            <w:vAlign w:val="bottom"/>
          </w:tcPr>
          <w:p w14:paraId="786532EA" w14:textId="097D582A" w:rsidR="00647FA9" w:rsidRPr="0030791F" w:rsidRDefault="00647FA9" w:rsidP="00647FA9">
            <w:pPr>
              <w:jc w:val="center"/>
              <w:rPr>
                <w:rFonts w:asciiTheme="minorHAnsi" w:hAnsiTheme="minorHAnsi" w:cs="Arial"/>
                <w:szCs w:val="23"/>
              </w:rPr>
            </w:pPr>
            <w:r w:rsidRPr="0030791F">
              <w:rPr>
                <w:szCs w:val="23"/>
              </w:rPr>
              <w:t xml:space="preserve">89.4 </w:t>
            </w:r>
          </w:p>
        </w:tc>
      </w:tr>
      <w:tr w:rsidR="00647FA9" w:rsidRPr="0030791F" w14:paraId="446F65CE"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27FC8920" w14:textId="77777777" w:rsidR="00647FA9" w:rsidRPr="00E70613" w:rsidRDefault="00647FA9" w:rsidP="00E70613">
            <w:pPr>
              <w:rPr>
                <w:szCs w:val="23"/>
              </w:rPr>
            </w:pPr>
            <w:r w:rsidRPr="00E70613">
              <w:rPr>
                <w:szCs w:val="23"/>
              </w:rPr>
              <w:t>Lakes</w:t>
            </w:r>
          </w:p>
        </w:tc>
        <w:tc>
          <w:tcPr>
            <w:tcW w:w="2146" w:type="dxa"/>
            <w:tcBorders>
              <w:top w:val="nil"/>
              <w:left w:val="nil"/>
              <w:bottom w:val="nil"/>
              <w:right w:val="nil"/>
            </w:tcBorders>
            <w:shd w:val="clear" w:color="auto" w:fill="auto"/>
            <w:noWrap/>
            <w:vAlign w:val="bottom"/>
          </w:tcPr>
          <w:p w14:paraId="1E254C1F" w14:textId="28ABF8FC" w:rsidR="00647FA9" w:rsidRPr="0030791F" w:rsidRDefault="00647FA9" w:rsidP="00647FA9">
            <w:pPr>
              <w:ind w:right="591"/>
              <w:jc w:val="right"/>
              <w:rPr>
                <w:rFonts w:asciiTheme="minorHAnsi" w:hAnsiTheme="minorHAnsi" w:cs="Arial"/>
                <w:szCs w:val="23"/>
              </w:rPr>
            </w:pPr>
            <w:r w:rsidRPr="0030791F">
              <w:rPr>
                <w:szCs w:val="23"/>
              </w:rPr>
              <w:t xml:space="preserve">100 </w:t>
            </w:r>
          </w:p>
        </w:tc>
        <w:tc>
          <w:tcPr>
            <w:tcW w:w="2147" w:type="dxa"/>
            <w:tcBorders>
              <w:top w:val="nil"/>
              <w:left w:val="nil"/>
              <w:bottom w:val="nil"/>
              <w:right w:val="nil"/>
            </w:tcBorders>
            <w:shd w:val="clear" w:color="auto" w:fill="auto"/>
            <w:noWrap/>
            <w:vAlign w:val="bottom"/>
          </w:tcPr>
          <w:p w14:paraId="17E5FD48" w14:textId="687BAF15" w:rsidR="00647FA9" w:rsidRPr="0030791F" w:rsidRDefault="00647FA9" w:rsidP="00647FA9">
            <w:pPr>
              <w:ind w:right="591"/>
              <w:jc w:val="right"/>
              <w:rPr>
                <w:rFonts w:asciiTheme="minorHAnsi" w:hAnsiTheme="minorHAnsi" w:cs="Arial"/>
                <w:szCs w:val="23"/>
              </w:rPr>
            </w:pPr>
            <w:r w:rsidRPr="0030791F">
              <w:rPr>
                <w:szCs w:val="23"/>
              </w:rPr>
              <w:t xml:space="preserve">85 </w:t>
            </w:r>
          </w:p>
        </w:tc>
        <w:tc>
          <w:tcPr>
            <w:tcW w:w="2147" w:type="dxa"/>
            <w:tcBorders>
              <w:top w:val="nil"/>
              <w:left w:val="nil"/>
              <w:bottom w:val="nil"/>
              <w:right w:val="single" w:sz="4" w:space="0" w:color="auto"/>
            </w:tcBorders>
            <w:shd w:val="clear" w:color="auto" w:fill="auto"/>
            <w:noWrap/>
            <w:vAlign w:val="bottom"/>
          </w:tcPr>
          <w:p w14:paraId="6D327996" w14:textId="6BF89786" w:rsidR="00647FA9" w:rsidRPr="0030791F" w:rsidRDefault="00647FA9" w:rsidP="00647FA9">
            <w:pPr>
              <w:jc w:val="center"/>
              <w:rPr>
                <w:rFonts w:asciiTheme="minorHAnsi" w:hAnsiTheme="minorHAnsi" w:cs="Arial"/>
                <w:szCs w:val="23"/>
              </w:rPr>
            </w:pPr>
            <w:r w:rsidRPr="0030791F">
              <w:rPr>
                <w:szCs w:val="23"/>
              </w:rPr>
              <w:t xml:space="preserve">85.0 </w:t>
            </w:r>
          </w:p>
        </w:tc>
      </w:tr>
      <w:tr w:rsidR="00647FA9" w:rsidRPr="0030791F" w14:paraId="5F2738B9"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0A1627C" w14:textId="77777777" w:rsidR="00647FA9" w:rsidRPr="00E70613" w:rsidRDefault="00647FA9" w:rsidP="00E70613">
            <w:pPr>
              <w:rPr>
                <w:szCs w:val="23"/>
              </w:rPr>
            </w:pPr>
            <w:r w:rsidRPr="00E70613">
              <w:rPr>
                <w:szCs w:val="23"/>
              </w:rPr>
              <w:t>Mid Central</w:t>
            </w:r>
          </w:p>
        </w:tc>
        <w:tc>
          <w:tcPr>
            <w:tcW w:w="2146" w:type="dxa"/>
            <w:tcBorders>
              <w:top w:val="nil"/>
              <w:left w:val="nil"/>
              <w:bottom w:val="nil"/>
              <w:right w:val="nil"/>
            </w:tcBorders>
            <w:shd w:val="clear" w:color="auto" w:fill="auto"/>
            <w:noWrap/>
            <w:vAlign w:val="bottom"/>
          </w:tcPr>
          <w:p w14:paraId="4A4BEFEF" w14:textId="3AD9DE93" w:rsidR="00647FA9" w:rsidRPr="0030791F" w:rsidRDefault="00647FA9" w:rsidP="00647FA9">
            <w:pPr>
              <w:ind w:right="591"/>
              <w:jc w:val="right"/>
              <w:rPr>
                <w:rFonts w:asciiTheme="minorHAnsi" w:hAnsiTheme="minorHAnsi" w:cs="Arial"/>
                <w:szCs w:val="23"/>
              </w:rPr>
            </w:pPr>
            <w:r w:rsidRPr="0030791F">
              <w:rPr>
                <w:szCs w:val="23"/>
              </w:rPr>
              <w:t xml:space="preserve">167 </w:t>
            </w:r>
          </w:p>
        </w:tc>
        <w:tc>
          <w:tcPr>
            <w:tcW w:w="2147" w:type="dxa"/>
            <w:tcBorders>
              <w:top w:val="nil"/>
              <w:left w:val="nil"/>
              <w:bottom w:val="nil"/>
              <w:right w:val="nil"/>
            </w:tcBorders>
            <w:shd w:val="clear" w:color="auto" w:fill="auto"/>
            <w:noWrap/>
            <w:vAlign w:val="bottom"/>
          </w:tcPr>
          <w:p w14:paraId="5E408934" w14:textId="533C80A6" w:rsidR="00647FA9" w:rsidRPr="0030791F" w:rsidRDefault="00647FA9" w:rsidP="00647FA9">
            <w:pPr>
              <w:ind w:right="591"/>
              <w:jc w:val="right"/>
              <w:rPr>
                <w:rFonts w:asciiTheme="minorHAnsi" w:hAnsiTheme="minorHAnsi" w:cs="Arial"/>
                <w:szCs w:val="23"/>
              </w:rPr>
            </w:pPr>
            <w:r w:rsidRPr="0030791F">
              <w:rPr>
                <w:szCs w:val="23"/>
              </w:rPr>
              <w:t xml:space="preserve">160 </w:t>
            </w:r>
          </w:p>
        </w:tc>
        <w:tc>
          <w:tcPr>
            <w:tcW w:w="2147" w:type="dxa"/>
            <w:tcBorders>
              <w:top w:val="nil"/>
              <w:left w:val="nil"/>
              <w:bottom w:val="nil"/>
              <w:right w:val="single" w:sz="4" w:space="0" w:color="auto"/>
            </w:tcBorders>
            <w:shd w:val="clear" w:color="auto" w:fill="auto"/>
            <w:noWrap/>
            <w:vAlign w:val="bottom"/>
          </w:tcPr>
          <w:p w14:paraId="6CDC6BFA" w14:textId="15411C2E" w:rsidR="00647FA9" w:rsidRPr="0030791F" w:rsidRDefault="00647FA9" w:rsidP="00647FA9">
            <w:pPr>
              <w:jc w:val="center"/>
              <w:rPr>
                <w:rFonts w:asciiTheme="minorHAnsi" w:hAnsiTheme="minorHAnsi" w:cs="Arial"/>
                <w:szCs w:val="23"/>
              </w:rPr>
            </w:pPr>
            <w:r w:rsidRPr="0030791F">
              <w:rPr>
                <w:szCs w:val="23"/>
              </w:rPr>
              <w:t xml:space="preserve">95.8 </w:t>
            </w:r>
          </w:p>
        </w:tc>
      </w:tr>
      <w:tr w:rsidR="00647FA9" w:rsidRPr="0030791F" w14:paraId="1E6683CC"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EB8086A" w14:textId="77777777" w:rsidR="00647FA9" w:rsidRPr="00E70613" w:rsidRDefault="00647FA9" w:rsidP="00E70613">
            <w:pPr>
              <w:rPr>
                <w:szCs w:val="23"/>
              </w:rPr>
            </w:pPr>
            <w:r w:rsidRPr="00E70613">
              <w:rPr>
                <w:szCs w:val="23"/>
              </w:rPr>
              <w:t>Nelson Marlborough</w:t>
            </w:r>
          </w:p>
        </w:tc>
        <w:tc>
          <w:tcPr>
            <w:tcW w:w="2146" w:type="dxa"/>
            <w:tcBorders>
              <w:top w:val="nil"/>
              <w:left w:val="nil"/>
              <w:bottom w:val="nil"/>
              <w:right w:val="nil"/>
            </w:tcBorders>
            <w:shd w:val="clear" w:color="auto" w:fill="auto"/>
            <w:noWrap/>
            <w:vAlign w:val="bottom"/>
          </w:tcPr>
          <w:p w14:paraId="7527CA55" w14:textId="7DE2BDF7" w:rsidR="00647FA9" w:rsidRPr="0030791F" w:rsidRDefault="00647FA9" w:rsidP="00647FA9">
            <w:pPr>
              <w:ind w:right="591"/>
              <w:jc w:val="right"/>
              <w:rPr>
                <w:rFonts w:asciiTheme="minorHAnsi" w:hAnsiTheme="minorHAnsi" w:cs="Arial"/>
                <w:szCs w:val="23"/>
              </w:rPr>
            </w:pPr>
            <w:r w:rsidRPr="0030791F">
              <w:rPr>
                <w:szCs w:val="23"/>
              </w:rPr>
              <w:t xml:space="preserve">166 </w:t>
            </w:r>
          </w:p>
        </w:tc>
        <w:tc>
          <w:tcPr>
            <w:tcW w:w="2147" w:type="dxa"/>
            <w:tcBorders>
              <w:top w:val="nil"/>
              <w:left w:val="nil"/>
              <w:bottom w:val="nil"/>
              <w:right w:val="nil"/>
            </w:tcBorders>
            <w:shd w:val="clear" w:color="auto" w:fill="auto"/>
            <w:noWrap/>
            <w:vAlign w:val="bottom"/>
          </w:tcPr>
          <w:p w14:paraId="128A1A97" w14:textId="7E9EA1D7" w:rsidR="00647FA9" w:rsidRPr="0030791F" w:rsidRDefault="00647FA9" w:rsidP="00647FA9">
            <w:pPr>
              <w:ind w:right="591"/>
              <w:jc w:val="right"/>
              <w:rPr>
                <w:rFonts w:asciiTheme="minorHAnsi" w:hAnsiTheme="minorHAnsi" w:cs="Arial"/>
                <w:szCs w:val="23"/>
              </w:rPr>
            </w:pPr>
            <w:r w:rsidRPr="0030791F">
              <w:rPr>
                <w:szCs w:val="23"/>
              </w:rPr>
              <w:t xml:space="preserve">146 </w:t>
            </w:r>
          </w:p>
        </w:tc>
        <w:tc>
          <w:tcPr>
            <w:tcW w:w="2147" w:type="dxa"/>
            <w:tcBorders>
              <w:top w:val="nil"/>
              <w:left w:val="nil"/>
              <w:bottom w:val="nil"/>
              <w:right w:val="single" w:sz="4" w:space="0" w:color="auto"/>
            </w:tcBorders>
            <w:shd w:val="clear" w:color="auto" w:fill="auto"/>
            <w:noWrap/>
            <w:vAlign w:val="bottom"/>
          </w:tcPr>
          <w:p w14:paraId="572AC222" w14:textId="26B3B1B7" w:rsidR="00647FA9" w:rsidRPr="0030791F" w:rsidRDefault="00647FA9" w:rsidP="00647FA9">
            <w:pPr>
              <w:jc w:val="center"/>
              <w:rPr>
                <w:rFonts w:asciiTheme="minorHAnsi" w:hAnsiTheme="minorHAnsi" w:cs="Arial"/>
                <w:szCs w:val="23"/>
              </w:rPr>
            </w:pPr>
            <w:r w:rsidRPr="0030791F">
              <w:rPr>
                <w:szCs w:val="23"/>
              </w:rPr>
              <w:t xml:space="preserve">88.0 </w:t>
            </w:r>
          </w:p>
        </w:tc>
      </w:tr>
      <w:tr w:rsidR="00647FA9" w:rsidRPr="0030791F" w14:paraId="49C46E0C"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DDADCBC" w14:textId="77777777" w:rsidR="00647FA9" w:rsidRPr="00E70613" w:rsidRDefault="00647FA9" w:rsidP="00E70613">
            <w:pPr>
              <w:rPr>
                <w:szCs w:val="23"/>
              </w:rPr>
            </w:pPr>
            <w:r w:rsidRPr="00E70613">
              <w:rPr>
                <w:szCs w:val="23"/>
              </w:rPr>
              <w:t>Northland</w:t>
            </w:r>
          </w:p>
        </w:tc>
        <w:tc>
          <w:tcPr>
            <w:tcW w:w="2146" w:type="dxa"/>
            <w:tcBorders>
              <w:top w:val="nil"/>
              <w:left w:val="nil"/>
              <w:bottom w:val="nil"/>
              <w:right w:val="nil"/>
            </w:tcBorders>
            <w:shd w:val="clear" w:color="auto" w:fill="auto"/>
            <w:noWrap/>
            <w:vAlign w:val="bottom"/>
          </w:tcPr>
          <w:p w14:paraId="3052F7E8" w14:textId="56B56FA7" w:rsidR="00647FA9" w:rsidRPr="0030791F" w:rsidRDefault="00647FA9" w:rsidP="00647FA9">
            <w:pPr>
              <w:ind w:right="591"/>
              <w:jc w:val="right"/>
              <w:rPr>
                <w:rFonts w:asciiTheme="minorHAnsi" w:hAnsiTheme="minorHAnsi" w:cs="Arial"/>
                <w:szCs w:val="23"/>
              </w:rPr>
            </w:pPr>
            <w:r w:rsidRPr="0030791F">
              <w:rPr>
                <w:szCs w:val="23"/>
              </w:rPr>
              <w:t xml:space="preserve">138 </w:t>
            </w:r>
          </w:p>
        </w:tc>
        <w:tc>
          <w:tcPr>
            <w:tcW w:w="2147" w:type="dxa"/>
            <w:tcBorders>
              <w:top w:val="nil"/>
              <w:left w:val="nil"/>
              <w:bottom w:val="nil"/>
              <w:right w:val="nil"/>
            </w:tcBorders>
            <w:shd w:val="clear" w:color="auto" w:fill="auto"/>
            <w:noWrap/>
            <w:vAlign w:val="bottom"/>
          </w:tcPr>
          <w:p w14:paraId="79FD506D" w14:textId="09894006" w:rsidR="00647FA9" w:rsidRPr="0030791F" w:rsidRDefault="00647FA9" w:rsidP="00647FA9">
            <w:pPr>
              <w:ind w:right="591"/>
              <w:jc w:val="right"/>
              <w:rPr>
                <w:rFonts w:asciiTheme="minorHAnsi" w:hAnsiTheme="minorHAnsi" w:cs="Arial"/>
                <w:szCs w:val="23"/>
              </w:rPr>
            </w:pPr>
            <w:r w:rsidRPr="0030791F">
              <w:rPr>
                <w:szCs w:val="23"/>
              </w:rPr>
              <w:t xml:space="preserve">120 </w:t>
            </w:r>
          </w:p>
        </w:tc>
        <w:tc>
          <w:tcPr>
            <w:tcW w:w="2147" w:type="dxa"/>
            <w:tcBorders>
              <w:top w:val="nil"/>
              <w:left w:val="nil"/>
              <w:bottom w:val="nil"/>
              <w:right w:val="single" w:sz="4" w:space="0" w:color="auto"/>
            </w:tcBorders>
            <w:shd w:val="clear" w:color="auto" w:fill="auto"/>
            <w:noWrap/>
            <w:vAlign w:val="bottom"/>
          </w:tcPr>
          <w:p w14:paraId="06035AF0" w14:textId="7169DE4C" w:rsidR="00647FA9" w:rsidRPr="0030791F" w:rsidRDefault="00647FA9" w:rsidP="00647FA9">
            <w:pPr>
              <w:jc w:val="center"/>
              <w:rPr>
                <w:rFonts w:asciiTheme="minorHAnsi" w:hAnsiTheme="minorHAnsi" w:cs="Arial"/>
                <w:szCs w:val="23"/>
              </w:rPr>
            </w:pPr>
            <w:r w:rsidRPr="0030791F">
              <w:rPr>
                <w:szCs w:val="23"/>
              </w:rPr>
              <w:t xml:space="preserve">87.0 </w:t>
            </w:r>
          </w:p>
        </w:tc>
      </w:tr>
      <w:tr w:rsidR="00647FA9" w:rsidRPr="0030791F" w14:paraId="1E6B38AF"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FBE996E" w14:textId="77777777" w:rsidR="00647FA9" w:rsidRPr="00E70613" w:rsidRDefault="00647FA9" w:rsidP="00E70613">
            <w:pPr>
              <w:rPr>
                <w:szCs w:val="23"/>
              </w:rPr>
            </w:pPr>
            <w:r w:rsidRPr="00E70613">
              <w:rPr>
                <w:szCs w:val="23"/>
              </w:rPr>
              <w:t>South Canterbury</w:t>
            </w:r>
          </w:p>
        </w:tc>
        <w:tc>
          <w:tcPr>
            <w:tcW w:w="2146" w:type="dxa"/>
            <w:tcBorders>
              <w:top w:val="nil"/>
              <w:left w:val="nil"/>
              <w:bottom w:val="nil"/>
              <w:right w:val="nil"/>
            </w:tcBorders>
            <w:shd w:val="clear" w:color="auto" w:fill="auto"/>
            <w:noWrap/>
            <w:vAlign w:val="bottom"/>
          </w:tcPr>
          <w:p w14:paraId="1E10C6FD" w14:textId="05820BB0" w:rsidR="00647FA9" w:rsidRPr="0030791F" w:rsidRDefault="00647FA9" w:rsidP="00647FA9">
            <w:pPr>
              <w:ind w:right="591"/>
              <w:jc w:val="right"/>
              <w:rPr>
                <w:rFonts w:asciiTheme="minorHAnsi" w:hAnsiTheme="minorHAnsi" w:cs="Arial"/>
                <w:szCs w:val="23"/>
              </w:rPr>
            </w:pPr>
            <w:r w:rsidRPr="0030791F">
              <w:rPr>
                <w:szCs w:val="23"/>
              </w:rPr>
              <w:t xml:space="preserve">81 </w:t>
            </w:r>
          </w:p>
        </w:tc>
        <w:tc>
          <w:tcPr>
            <w:tcW w:w="2147" w:type="dxa"/>
            <w:tcBorders>
              <w:top w:val="nil"/>
              <w:left w:val="nil"/>
              <w:bottom w:val="nil"/>
              <w:right w:val="nil"/>
            </w:tcBorders>
            <w:shd w:val="clear" w:color="auto" w:fill="auto"/>
            <w:noWrap/>
            <w:vAlign w:val="bottom"/>
          </w:tcPr>
          <w:p w14:paraId="04AE89F7" w14:textId="69071F00" w:rsidR="00647FA9" w:rsidRPr="0030791F" w:rsidRDefault="00647FA9" w:rsidP="00647FA9">
            <w:pPr>
              <w:ind w:right="591"/>
              <w:jc w:val="right"/>
              <w:rPr>
                <w:rFonts w:asciiTheme="minorHAnsi" w:hAnsiTheme="minorHAnsi" w:cs="Arial"/>
                <w:szCs w:val="23"/>
              </w:rPr>
            </w:pPr>
            <w:r w:rsidRPr="0030791F">
              <w:rPr>
                <w:szCs w:val="23"/>
              </w:rPr>
              <w:t xml:space="preserve">68 </w:t>
            </w:r>
          </w:p>
        </w:tc>
        <w:tc>
          <w:tcPr>
            <w:tcW w:w="2147" w:type="dxa"/>
            <w:tcBorders>
              <w:top w:val="nil"/>
              <w:left w:val="nil"/>
              <w:bottom w:val="nil"/>
              <w:right w:val="single" w:sz="4" w:space="0" w:color="auto"/>
            </w:tcBorders>
            <w:shd w:val="clear" w:color="auto" w:fill="auto"/>
            <w:noWrap/>
            <w:vAlign w:val="bottom"/>
          </w:tcPr>
          <w:p w14:paraId="36EF8918" w14:textId="513D2874" w:rsidR="00647FA9" w:rsidRPr="0030791F" w:rsidRDefault="00647FA9" w:rsidP="00647FA9">
            <w:pPr>
              <w:jc w:val="center"/>
              <w:rPr>
                <w:rFonts w:asciiTheme="minorHAnsi" w:hAnsiTheme="minorHAnsi" w:cs="Arial"/>
                <w:szCs w:val="23"/>
              </w:rPr>
            </w:pPr>
            <w:r w:rsidRPr="0030791F">
              <w:rPr>
                <w:szCs w:val="23"/>
              </w:rPr>
              <w:t xml:space="preserve">84.0 </w:t>
            </w:r>
          </w:p>
        </w:tc>
      </w:tr>
      <w:tr w:rsidR="00647FA9" w:rsidRPr="0030791F" w14:paraId="139B53FE"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26A58AF" w14:textId="77777777" w:rsidR="00647FA9" w:rsidRPr="00E70613" w:rsidRDefault="00647FA9" w:rsidP="00E70613">
            <w:pPr>
              <w:rPr>
                <w:szCs w:val="23"/>
              </w:rPr>
            </w:pPr>
            <w:r w:rsidRPr="00E70613">
              <w:rPr>
                <w:szCs w:val="23"/>
              </w:rPr>
              <w:t>Southern</w:t>
            </w:r>
          </w:p>
        </w:tc>
        <w:tc>
          <w:tcPr>
            <w:tcW w:w="2146" w:type="dxa"/>
            <w:tcBorders>
              <w:top w:val="nil"/>
              <w:left w:val="nil"/>
              <w:bottom w:val="nil"/>
              <w:right w:val="nil"/>
            </w:tcBorders>
            <w:shd w:val="clear" w:color="auto" w:fill="auto"/>
            <w:noWrap/>
            <w:vAlign w:val="bottom"/>
          </w:tcPr>
          <w:p w14:paraId="14D8F384" w14:textId="3245C1BC" w:rsidR="00647FA9" w:rsidRPr="0030791F" w:rsidRDefault="00647FA9" w:rsidP="00647FA9">
            <w:pPr>
              <w:ind w:right="591"/>
              <w:jc w:val="right"/>
              <w:rPr>
                <w:rFonts w:asciiTheme="minorHAnsi" w:hAnsiTheme="minorHAnsi" w:cs="Arial"/>
                <w:szCs w:val="23"/>
              </w:rPr>
            </w:pPr>
            <w:r w:rsidRPr="0030791F">
              <w:rPr>
                <w:szCs w:val="23"/>
              </w:rPr>
              <w:t xml:space="preserve">537 </w:t>
            </w:r>
          </w:p>
        </w:tc>
        <w:tc>
          <w:tcPr>
            <w:tcW w:w="2147" w:type="dxa"/>
            <w:tcBorders>
              <w:top w:val="nil"/>
              <w:left w:val="nil"/>
              <w:bottom w:val="nil"/>
              <w:right w:val="nil"/>
            </w:tcBorders>
            <w:shd w:val="clear" w:color="auto" w:fill="auto"/>
            <w:noWrap/>
            <w:vAlign w:val="bottom"/>
          </w:tcPr>
          <w:p w14:paraId="6202BC6F" w14:textId="392609BC" w:rsidR="00647FA9" w:rsidRPr="0030791F" w:rsidRDefault="00647FA9" w:rsidP="00647FA9">
            <w:pPr>
              <w:ind w:right="591"/>
              <w:jc w:val="right"/>
              <w:rPr>
                <w:rFonts w:asciiTheme="minorHAnsi" w:hAnsiTheme="minorHAnsi" w:cs="Arial"/>
                <w:szCs w:val="23"/>
              </w:rPr>
            </w:pPr>
            <w:r w:rsidRPr="0030791F">
              <w:rPr>
                <w:szCs w:val="23"/>
              </w:rPr>
              <w:t xml:space="preserve">488 </w:t>
            </w:r>
          </w:p>
        </w:tc>
        <w:tc>
          <w:tcPr>
            <w:tcW w:w="2147" w:type="dxa"/>
            <w:tcBorders>
              <w:top w:val="nil"/>
              <w:left w:val="nil"/>
              <w:bottom w:val="nil"/>
              <w:right w:val="single" w:sz="4" w:space="0" w:color="auto"/>
            </w:tcBorders>
            <w:shd w:val="clear" w:color="auto" w:fill="auto"/>
            <w:noWrap/>
            <w:vAlign w:val="bottom"/>
          </w:tcPr>
          <w:p w14:paraId="1E03D1FB" w14:textId="0350533B" w:rsidR="00647FA9" w:rsidRPr="0030791F" w:rsidRDefault="00647FA9" w:rsidP="00647FA9">
            <w:pPr>
              <w:jc w:val="center"/>
              <w:rPr>
                <w:rFonts w:asciiTheme="minorHAnsi" w:hAnsiTheme="minorHAnsi" w:cs="Arial"/>
                <w:szCs w:val="23"/>
              </w:rPr>
            </w:pPr>
            <w:r w:rsidRPr="0030791F">
              <w:rPr>
                <w:szCs w:val="23"/>
              </w:rPr>
              <w:t xml:space="preserve">90.9 </w:t>
            </w:r>
          </w:p>
        </w:tc>
      </w:tr>
      <w:tr w:rsidR="00647FA9" w:rsidRPr="0030791F" w14:paraId="1E441F9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48F1E787" w14:textId="77777777" w:rsidR="00647FA9" w:rsidRPr="00E70613" w:rsidRDefault="00647FA9" w:rsidP="00E70613">
            <w:pPr>
              <w:rPr>
                <w:szCs w:val="23"/>
              </w:rPr>
            </w:pPr>
            <w:r w:rsidRPr="00E70613">
              <w:rPr>
                <w:szCs w:val="23"/>
              </w:rPr>
              <w:t>Tairawhiti</w:t>
            </w:r>
          </w:p>
        </w:tc>
        <w:tc>
          <w:tcPr>
            <w:tcW w:w="2146" w:type="dxa"/>
            <w:tcBorders>
              <w:top w:val="nil"/>
              <w:left w:val="nil"/>
              <w:bottom w:val="nil"/>
              <w:right w:val="nil"/>
            </w:tcBorders>
            <w:shd w:val="clear" w:color="auto" w:fill="auto"/>
            <w:noWrap/>
            <w:vAlign w:val="bottom"/>
          </w:tcPr>
          <w:p w14:paraId="034BFEFD" w14:textId="3B95C16C" w:rsidR="00647FA9" w:rsidRPr="0030791F" w:rsidRDefault="00647FA9" w:rsidP="00647FA9">
            <w:pPr>
              <w:ind w:right="591"/>
              <w:jc w:val="right"/>
              <w:rPr>
                <w:rFonts w:asciiTheme="minorHAnsi" w:hAnsiTheme="minorHAnsi" w:cs="Arial"/>
                <w:szCs w:val="23"/>
              </w:rPr>
            </w:pPr>
            <w:r w:rsidRPr="0030791F">
              <w:rPr>
                <w:szCs w:val="23"/>
              </w:rPr>
              <w:t xml:space="preserve">39 </w:t>
            </w:r>
          </w:p>
        </w:tc>
        <w:tc>
          <w:tcPr>
            <w:tcW w:w="2147" w:type="dxa"/>
            <w:tcBorders>
              <w:top w:val="nil"/>
              <w:left w:val="nil"/>
              <w:bottom w:val="nil"/>
              <w:right w:val="nil"/>
            </w:tcBorders>
            <w:shd w:val="clear" w:color="auto" w:fill="auto"/>
            <w:noWrap/>
            <w:vAlign w:val="bottom"/>
          </w:tcPr>
          <w:p w14:paraId="1581D454" w14:textId="7B2A0E8C" w:rsidR="00647FA9" w:rsidRPr="0030791F" w:rsidRDefault="00647FA9" w:rsidP="00647FA9">
            <w:pPr>
              <w:ind w:right="591"/>
              <w:jc w:val="right"/>
              <w:rPr>
                <w:rFonts w:asciiTheme="minorHAnsi" w:hAnsiTheme="minorHAnsi" w:cs="Arial"/>
                <w:szCs w:val="23"/>
              </w:rPr>
            </w:pPr>
            <w:r w:rsidRPr="0030791F">
              <w:rPr>
                <w:szCs w:val="23"/>
              </w:rPr>
              <w:t xml:space="preserve">34 </w:t>
            </w:r>
          </w:p>
        </w:tc>
        <w:tc>
          <w:tcPr>
            <w:tcW w:w="2147" w:type="dxa"/>
            <w:tcBorders>
              <w:top w:val="nil"/>
              <w:left w:val="nil"/>
              <w:bottom w:val="nil"/>
              <w:right w:val="single" w:sz="4" w:space="0" w:color="auto"/>
            </w:tcBorders>
            <w:shd w:val="clear" w:color="auto" w:fill="auto"/>
            <w:noWrap/>
            <w:vAlign w:val="bottom"/>
          </w:tcPr>
          <w:p w14:paraId="30BB58A3" w14:textId="177CF830" w:rsidR="00647FA9" w:rsidRPr="0030791F" w:rsidRDefault="00647FA9" w:rsidP="00647FA9">
            <w:pPr>
              <w:jc w:val="center"/>
              <w:rPr>
                <w:rFonts w:asciiTheme="minorHAnsi" w:hAnsiTheme="minorHAnsi" w:cs="Arial"/>
                <w:szCs w:val="23"/>
              </w:rPr>
            </w:pPr>
            <w:r w:rsidRPr="0030791F">
              <w:rPr>
                <w:szCs w:val="23"/>
              </w:rPr>
              <w:t xml:space="preserve">87.2 </w:t>
            </w:r>
          </w:p>
        </w:tc>
      </w:tr>
      <w:tr w:rsidR="00647FA9" w:rsidRPr="0030791F" w14:paraId="2296D85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367C8413" w14:textId="77777777" w:rsidR="00647FA9" w:rsidRPr="00E70613" w:rsidRDefault="00647FA9" w:rsidP="00E70613">
            <w:pPr>
              <w:rPr>
                <w:szCs w:val="23"/>
              </w:rPr>
            </w:pPr>
            <w:r w:rsidRPr="00E70613">
              <w:rPr>
                <w:szCs w:val="23"/>
              </w:rPr>
              <w:t>Taranaki</w:t>
            </w:r>
          </w:p>
        </w:tc>
        <w:tc>
          <w:tcPr>
            <w:tcW w:w="2146" w:type="dxa"/>
            <w:tcBorders>
              <w:top w:val="nil"/>
              <w:left w:val="nil"/>
              <w:bottom w:val="nil"/>
              <w:right w:val="nil"/>
            </w:tcBorders>
            <w:shd w:val="clear" w:color="auto" w:fill="auto"/>
            <w:noWrap/>
            <w:vAlign w:val="bottom"/>
          </w:tcPr>
          <w:p w14:paraId="61E3AAC9" w14:textId="304A0F7F" w:rsidR="00647FA9" w:rsidRPr="0030791F" w:rsidRDefault="00647FA9" w:rsidP="00647FA9">
            <w:pPr>
              <w:ind w:right="591"/>
              <w:jc w:val="right"/>
              <w:rPr>
                <w:rFonts w:asciiTheme="minorHAnsi" w:hAnsiTheme="minorHAnsi" w:cs="Arial"/>
                <w:szCs w:val="23"/>
              </w:rPr>
            </w:pPr>
            <w:r w:rsidRPr="0030791F">
              <w:rPr>
                <w:szCs w:val="23"/>
              </w:rPr>
              <w:t xml:space="preserve">174 </w:t>
            </w:r>
          </w:p>
        </w:tc>
        <w:tc>
          <w:tcPr>
            <w:tcW w:w="2147" w:type="dxa"/>
            <w:tcBorders>
              <w:top w:val="nil"/>
              <w:left w:val="nil"/>
              <w:bottom w:val="nil"/>
              <w:right w:val="nil"/>
            </w:tcBorders>
            <w:shd w:val="clear" w:color="auto" w:fill="auto"/>
            <w:noWrap/>
            <w:vAlign w:val="bottom"/>
          </w:tcPr>
          <w:p w14:paraId="761BD1B5" w14:textId="24414E9C" w:rsidR="00647FA9" w:rsidRPr="0030791F" w:rsidRDefault="00647FA9" w:rsidP="00647FA9">
            <w:pPr>
              <w:ind w:right="591"/>
              <w:jc w:val="right"/>
              <w:rPr>
                <w:rFonts w:asciiTheme="minorHAnsi" w:hAnsiTheme="minorHAnsi" w:cs="Arial"/>
                <w:szCs w:val="23"/>
              </w:rPr>
            </w:pPr>
            <w:r w:rsidRPr="0030791F">
              <w:rPr>
                <w:szCs w:val="23"/>
              </w:rPr>
              <w:t xml:space="preserve">154 </w:t>
            </w:r>
          </w:p>
        </w:tc>
        <w:tc>
          <w:tcPr>
            <w:tcW w:w="2147" w:type="dxa"/>
            <w:tcBorders>
              <w:top w:val="nil"/>
              <w:left w:val="nil"/>
              <w:bottom w:val="nil"/>
              <w:right w:val="single" w:sz="4" w:space="0" w:color="auto"/>
            </w:tcBorders>
            <w:shd w:val="clear" w:color="auto" w:fill="auto"/>
            <w:noWrap/>
            <w:vAlign w:val="bottom"/>
          </w:tcPr>
          <w:p w14:paraId="24491427" w14:textId="7871777B" w:rsidR="00647FA9" w:rsidRPr="0030791F" w:rsidRDefault="00647FA9" w:rsidP="00647FA9">
            <w:pPr>
              <w:jc w:val="center"/>
              <w:rPr>
                <w:rFonts w:asciiTheme="minorHAnsi" w:hAnsiTheme="minorHAnsi" w:cs="Arial"/>
                <w:szCs w:val="23"/>
              </w:rPr>
            </w:pPr>
            <w:r w:rsidRPr="0030791F">
              <w:rPr>
                <w:szCs w:val="23"/>
              </w:rPr>
              <w:t xml:space="preserve">88.5 </w:t>
            </w:r>
          </w:p>
        </w:tc>
      </w:tr>
      <w:tr w:rsidR="00647FA9" w:rsidRPr="0030791F" w14:paraId="78F3ADE7"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FF62F9D" w14:textId="77777777" w:rsidR="00647FA9" w:rsidRPr="00E70613" w:rsidRDefault="00647FA9" w:rsidP="00E70613">
            <w:pPr>
              <w:rPr>
                <w:szCs w:val="23"/>
              </w:rPr>
            </w:pPr>
            <w:r w:rsidRPr="00E70613">
              <w:rPr>
                <w:szCs w:val="23"/>
              </w:rPr>
              <w:t>Waikato</w:t>
            </w:r>
          </w:p>
        </w:tc>
        <w:tc>
          <w:tcPr>
            <w:tcW w:w="2146" w:type="dxa"/>
            <w:tcBorders>
              <w:top w:val="nil"/>
              <w:left w:val="nil"/>
              <w:bottom w:val="nil"/>
              <w:right w:val="nil"/>
            </w:tcBorders>
            <w:shd w:val="clear" w:color="auto" w:fill="auto"/>
            <w:noWrap/>
            <w:vAlign w:val="bottom"/>
          </w:tcPr>
          <w:p w14:paraId="728D61BD" w14:textId="3401AE75" w:rsidR="00647FA9" w:rsidRPr="0030791F" w:rsidRDefault="00647FA9" w:rsidP="00647FA9">
            <w:pPr>
              <w:ind w:right="591"/>
              <w:jc w:val="right"/>
              <w:rPr>
                <w:rFonts w:asciiTheme="minorHAnsi" w:hAnsiTheme="minorHAnsi" w:cs="Arial"/>
                <w:szCs w:val="23"/>
              </w:rPr>
            </w:pPr>
            <w:r w:rsidRPr="0030791F">
              <w:rPr>
                <w:szCs w:val="23"/>
              </w:rPr>
              <w:t xml:space="preserve">447 </w:t>
            </w:r>
          </w:p>
        </w:tc>
        <w:tc>
          <w:tcPr>
            <w:tcW w:w="2147" w:type="dxa"/>
            <w:tcBorders>
              <w:top w:val="nil"/>
              <w:left w:val="nil"/>
              <w:bottom w:val="nil"/>
              <w:right w:val="nil"/>
            </w:tcBorders>
            <w:shd w:val="clear" w:color="auto" w:fill="auto"/>
            <w:noWrap/>
            <w:vAlign w:val="bottom"/>
          </w:tcPr>
          <w:p w14:paraId="34EB8958" w14:textId="3F8E9340" w:rsidR="00647FA9" w:rsidRPr="0030791F" w:rsidRDefault="00647FA9" w:rsidP="00647FA9">
            <w:pPr>
              <w:ind w:right="591"/>
              <w:jc w:val="right"/>
              <w:rPr>
                <w:rFonts w:asciiTheme="minorHAnsi" w:hAnsiTheme="minorHAnsi" w:cs="Arial"/>
                <w:szCs w:val="23"/>
              </w:rPr>
            </w:pPr>
            <w:r w:rsidRPr="0030791F">
              <w:rPr>
                <w:szCs w:val="23"/>
              </w:rPr>
              <w:t xml:space="preserve">416 </w:t>
            </w:r>
          </w:p>
        </w:tc>
        <w:tc>
          <w:tcPr>
            <w:tcW w:w="2147" w:type="dxa"/>
            <w:tcBorders>
              <w:top w:val="nil"/>
              <w:left w:val="nil"/>
              <w:bottom w:val="nil"/>
              <w:right w:val="single" w:sz="4" w:space="0" w:color="auto"/>
            </w:tcBorders>
            <w:shd w:val="clear" w:color="auto" w:fill="auto"/>
            <w:noWrap/>
            <w:vAlign w:val="bottom"/>
          </w:tcPr>
          <w:p w14:paraId="4B00CE35" w14:textId="5BB3C26F" w:rsidR="00647FA9" w:rsidRPr="0030791F" w:rsidRDefault="00647FA9" w:rsidP="00647FA9">
            <w:pPr>
              <w:jc w:val="center"/>
              <w:rPr>
                <w:rFonts w:asciiTheme="minorHAnsi" w:hAnsiTheme="minorHAnsi" w:cs="Arial"/>
                <w:szCs w:val="23"/>
              </w:rPr>
            </w:pPr>
            <w:r w:rsidRPr="0030791F">
              <w:rPr>
                <w:szCs w:val="23"/>
              </w:rPr>
              <w:t xml:space="preserve">93.1 </w:t>
            </w:r>
          </w:p>
        </w:tc>
      </w:tr>
      <w:tr w:rsidR="00647FA9" w:rsidRPr="0030791F" w14:paraId="3720B96E"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37637147" w14:textId="77777777" w:rsidR="00647FA9" w:rsidRPr="00E70613" w:rsidRDefault="00647FA9" w:rsidP="00E70613">
            <w:pPr>
              <w:rPr>
                <w:szCs w:val="23"/>
              </w:rPr>
            </w:pPr>
            <w:r w:rsidRPr="00E70613">
              <w:rPr>
                <w:szCs w:val="23"/>
              </w:rPr>
              <w:t>Wairarapa</w:t>
            </w:r>
          </w:p>
        </w:tc>
        <w:tc>
          <w:tcPr>
            <w:tcW w:w="2146" w:type="dxa"/>
            <w:tcBorders>
              <w:top w:val="nil"/>
              <w:left w:val="nil"/>
              <w:bottom w:val="nil"/>
              <w:right w:val="nil"/>
            </w:tcBorders>
            <w:shd w:val="clear" w:color="auto" w:fill="auto"/>
            <w:noWrap/>
            <w:vAlign w:val="bottom"/>
          </w:tcPr>
          <w:p w14:paraId="7CFD7C18" w14:textId="1A370168" w:rsidR="00647FA9" w:rsidRPr="0030791F" w:rsidRDefault="00647FA9" w:rsidP="00647FA9">
            <w:pPr>
              <w:ind w:right="591"/>
              <w:jc w:val="right"/>
              <w:rPr>
                <w:rFonts w:asciiTheme="minorHAnsi" w:hAnsiTheme="minorHAnsi" w:cs="Arial"/>
                <w:szCs w:val="23"/>
              </w:rPr>
            </w:pPr>
            <w:r w:rsidRPr="0030791F">
              <w:rPr>
                <w:szCs w:val="23"/>
              </w:rPr>
              <w:t xml:space="preserve">56 </w:t>
            </w:r>
          </w:p>
        </w:tc>
        <w:tc>
          <w:tcPr>
            <w:tcW w:w="2147" w:type="dxa"/>
            <w:tcBorders>
              <w:top w:val="nil"/>
              <w:left w:val="nil"/>
              <w:bottom w:val="nil"/>
              <w:right w:val="nil"/>
            </w:tcBorders>
            <w:shd w:val="clear" w:color="auto" w:fill="auto"/>
            <w:noWrap/>
            <w:vAlign w:val="bottom"/>
          </w:tcPr>
          <w:p w14:paraId="238E939D" w14:textId="4B3DA788" w:rsidR="00647FA9" w:rsidRPr="0030791F" w:rsidRDefault="00647FA9" w:rsidP="00647FA9">
            <w:pPr>
              <w:ind w:right="591"/>
              <w:jc w:val="right"/>
              <w:rPr>
                <w:rFonts w:asciiTheme="minorHAnsi" w:hAnsiTheme="minorHAnsi" w:cs="Arial"/>
                <w:szCs w:val="23"/>
              </w:rPr>
            </w:pPr>
            <w:r w:rsidRPr="0030791F">
              <w:rPr>
                <w:szCs w:val="23"/>
              </w:rPr>
              <w:t xml:space="preserve">48 </w:t>
            </w:r>
          </w:p>
        </w:tc>
        <w:tc>
          <w:tcPr>
            <w:tcW w:w="2147" w:type="dxa"/>
            <w:tcBorders>
              <w:top w:val="nil"/>
              <w:left w:val="nil"/>
              <w:bottom w:val="nil"/>
              <w:right w:val="single" w:sz="4" w:space="0" w:color="auto"/>
            </w:tcBorders>
            <w:shd w:val="clear" w:color="auto" w:fill="auto"/>
            <w:noWrap/>
            <w:vAlign w:val="bottom"/>
          </w:tcPr>
          <w:p w14:paraId="2FC1C148" w14:textId="1750E174" w:rsidR="00647FA9" w:rsidRPr="0030791F" w:rsidRDefault="00647FA9" w:rsidP="00647FA9">
            <w:pPr>
              <w:jc w:val="center"/>
              <w:rPr>
                <w:rFonts w:asciiTheme="minorHAnsi" w:hAnsiTheme="minorHAnsi" w:cs="Arial"/>
                <w:szCs w:val="23"/>
              </w:rPr>
            </w:pPr>
            <w:r w:rsidRPr="0030791F">
              <w:rPr>
                <w:szCs w:val="23"/>
              </w:rPr>
              <w:t xml:space="preserve">85.7 </w:t>
            </w:r>
          </w:p>
        </w:tc>
      </w:tr>
      <w:tr w:rsidR="00647FA9" w:rsidRPr="0030791F" w14:paraId="50637F87"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D76755E" w14:textId="77777777" w:rsidR="00647FA9" w:rsidRPr="00E70613" w:rsidRDefault="00647FA9" w:rsidP="00E70613">
            <w:pPr>
              <w:rPr>
                <w:szCs w:val="23"/>
              </w:rPr>
            </w:pPr>
            <w:r w:rsidRPr="00E70613">
              <w:rPr>
                <w:szCs w:val="23"/>
              </w:rPr>
              <w:t>Waitemata</w:t>
            </w:r>
          </w:p>
        </w:tc>
        <w:tc>
          <w:tcPr>
            <w:tcW w:w="2146" w:type="dxa"/>
            <w:tcBorders>
              <w:top w:val="nil"/>
              <w:left w:val="nil"/>
              <w:bottom w:val="nil"/>
              <w:right w:val="nil"/>
            </w:tcBorders>
            <w:shd w:val="clear" w:color="auto" w:fill="auto"/>
            <w:noWrap/>
            <w:vAlign w:val="bottom"/>
          </w:tcPr>
          <w:p w14:paraId="44819122" w14:textId="14E5D8D7" w:rsidR="00647FA9" w:rsidRPr="0030791F" w:rsidRDefault="00647FA9" w:rsidP="00647FA9">
            <w:pPr>
              <w:ind w:right="591"/>
              <w:jc w:val="right"/>
              <w:rPr>
                <w:rFonts w:asciiTheme="minorHAnsi" w:hAnsiTheme="minorHAnsi" w:cs="Arial"/>
                <w:szCs w:val="23"/>
              </w:rPr>
            </w:pPr>
            <w:r w:rsidRPr="0030791F">
              <w:rPr>
                <w:szCs w:val="23"/>
              </w:rPr>
              <w:t xml:space="preserve">869 </w:t>
            </w:r>
          </w:p>
        </w:tc>
        <w:tc>
          <w:tcPr>
            <w:tcW w:w="2147" w:type="dxa"/>
            <w:tcBorders>
              <w:top w:val="nil"/>
              <w:left w:val="nil"/>
              <w:bottom w:val="nil"/>
              <w:right w:val="nil"/>
            </w:tcBorders>
            <w:shd w:val="clear" w:color="auto" w:fill="auto"/>
            <w:noWrap/>
            <w:vAlign w:val="bottom"/>
          </w:tcPr>
          <w:p w14:paraId="39A9941A" w14:textId="50BC5E56" w:rsidR="00647FA9" w:rsidRPr="0030791F" w:rsidRDefault="00647FA9" w:rsidP="00647FA9">
            <w:pPr>
              <w:ind w:right="591"/>
              <w:jc w:val="right"/>
              <w:rPr>
                <w:rFonts w:asciiTheme="minorHAnsi" w:hAnsiTheme="minorHAnsi" w:cs="Arial"/>
                <w:szCs w:val="23"/>
              </w:rPr>
            </w:pPr>
            <w:r w:rsidRPr="0030791F">
              <w:rPr>
                <w:szCs w:val="23"/>
              </w:rPr>
              <w:t xml:space="preserve">742 </w:t>
            </w:r>
          </w:p>
        </w:tc>
        <w:tc>
          <w:tcPr>
            <w:tcW w:w="2147" w:type="dxa"/>
            <w:tcBorders>
              <w:top w:val="nil"/>
              <w:left w:val="nil"/>
              <w:bottom w:val="nil"/>
              <w:right w:val="single" w:sz="4" w:space="0" w:color="auto"/>
            </w:tcBorders>
            <w:shd w:val="clear" w:color="auto" w:fill="auto"/>
            <w:noWrap/>
            <w:vAlign w:val="bottom"/>
          </w:tcPr>
          <w:p w14:paraId="39A37F9D" w14:textId="657BE5DA" w:rsidR="00647FA9" w:rsidRPr="0030791F" w:rsidRDefault="00647FA9" w:rsidP="00647FA9">
            <w:pPr>
              <w:jc w:val="center"/>
              <w:rPr>
                <w:rFonts w:asciiTheme="minorHAnsi" w:hAnsiTheme="minorHAnsi" w:cs="Arial"/>
                <w:szCs w:val="23"/>
              </w:rPr>
            </w:pPr>
            <w:r w:rsidRPr="0030791F">
              <w:rPr>
                <w:szCs w:val="23"/>
              </w:rPr>
              <w:t xml:space="preserve">85.4 </w:t>
            </w:r>
          </w:p>
        </w:tc>
      </w:tr>
      <w:tr w:rsidR="00647FA9" w:rsidRPr="0030791F" w14:paraId="796A62CE"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420418D" w14:textId="77777777" w:rsidR="00647FA9" w:rsidRPr="00E70613" w:rsidRDefault="00647FA9" w:rsidP="00E70613">
            <w:pPr>
              <w:rPr>
                <w:szCs w:val="23"/>
              </w:rPr>
            </w:pPr>
            <w:r w:rsidRPr="00E70613">
              <w:rPr>
                <w:szCs w:val="23"/>
              </w:rPr>
              <w:t>West Coast</w:t>
            </w:r>
          </w:p>
        </w:tc>
        <w:tc>
          <w:tcPr>
            <w:tcW w:w="2146" w:type="dxa"/>
            <w:tcBorders>
              <w:top w:val="nil"/>
              <w:left w:val="nil"/>
              <w:bottom w:val="nil"/>
              <w:right w:val="nil"/>
            </w:tcBorders>
            <w:shd w:val="clear" w:color="auto" w:fill="auto"/>
            <w:noWrap/>
            <w:vAlign w:val="bottom"/>
          </w:tcPr>
          <w:p w14:paraId="347F7A17" w14:textId="5D2DC984" w:rsidR="00647FA9" w:rsidRPr="0030791F" w:rsidRDefault="00647FA9" w:rsidP="00647FA9">
            <w:pPr>
              <w:ind w:right="591"/>
              <w:jc w:val="right"/>
              <w:rPr>
                <w:rFonts w:asciiTheme="minorHAnsi" w:hAnsiTheme="minorHAnsi" w:cs="Arial"/>
                <w:szCs w:val="23"/>
              </w:rPr>
            </w:pPr>
            <w:r w:rsidRPr="0030791F">
              <w:rPr>
                <w:szCs w:val="23"/>
              </w:rPr>
              <w:t xml:space="preserve"> 48 </w:t>
            </w:r>
          </w:p>
        </w:tc>
        <w:tc>
          <w:tcPr>
            <w:tcW w:w="2147" w:type="dxa"/>
            <w:tcBorders>
              <w:top w:val="nil"/>
              <w:left w:val="nil"/>
              <w:bottom w:val="nil"/>
              <w:right w:val="nil"/>
            </w:tcBorders>
            <w:shd w:val="clear" w:color="auto" w:fill="auto"/>
            <w:noWrap/>
            <w:vAlign w:val="bottom"/>
          </w:tcPr>
          <w:p w14:paraId="197BA338" w14:textId="4098A751" w:rsidR="00647FA9" w:rsidRPr="0030791F" w:rsidRDefault="00647FA9" w:rsidP="00647FA9">
            <w:pPr>
              <w:ind w:right="591"/>
              <w:jc w:val="right"/>
              <w:rPr>
                <w:rFonts w:asciiTheme="minorHAnsi" w:hAnsiTheme="minorHAnsi" w:cs="Arial"/>
                <w:szCs w:val="23"/>
              </w:rPr>
            </w:pPr>
            <w:r w:rsidRPr="0030791F">
              <w:rPr>
                <w:szCs w:val="23"/>
              </w:rPr>
              <w:t xml:space="preserve">41 </w:t>
            </w:r>
          </w:p>
        </w:tc>
        <w:tc>
          <w:tcPr>
            <w:tcW w:w="2147" w:type="dxa"/>
            <w:tcBorders>
              <w:top w:val="nil"/>
              <w:left w:val="nil"/>
              <w:bottom w:val="nil"/>
              <w:right w:val="single" w:sz="4" w:space="0" w:color="auto"/>
            </w:tcBorders>
            <w:shd w:val="clear" w:color="auto" w:fill="auto"/>
            <w:noWrap/>
            <w:vAlign w:val="bottom"/>
          </w:tcPr>
          <w:p w14:paraId="37314D2C" w14:textId="3B57AA83" w:rsidR="00647FA9" w:rsidRPr="0030791F" w:rsidRDefault="00647FA9" w:rsidP="00647FA9">
            <w:pPr>
              <w:jc w:val="center"/>
              <w:rPr>
                <w:rFonts w:asciiTheme="minorHAnsi" w:hAnsiTheme="minorHAnsi" w:cs="Arial"/>
                <w:szCs w:val="23"/>
              </w:rPr>
            </w:pPr>
            <w:r w:rsidRPr="0030791F">
              <w:rPr>
                <w:szCs w:val="23"/>
              </w:rPr>
              <w:t xml:space="preserve">85.4 </w:t>
            </w:r>
          </w:p>
        </w:tc>
      </w:tr>
      <w:tr w:rsidR="00647FA9" w:rsidRPr="0030791F" w14:paraId="5C06D3A4"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15D602B" w14:textId="77777777" w:rsidR="00647FA9" w:rsidRPr="00E70613" w:rsidRDefault="00647FA9" w:rsidP="00E70613">
            <w:pPr>
              <w:rPr>
                <w:szCs w:val="23"/>
              </w:rPr>
            </w:pPr>
            <w:r w:rsidRPr="00E70613">
              <w:rPr>
                <w:szCs w:val="23"/>
              </w:rPr>
              <w:t>Whanganui</w:t>
            </w:r>
          </w:p>
        </w:tc>
        <w:tc>
          <w:tcPr>
            <w:tcW w:w="2146" w:type="dxa"/>
            <w:tcBorders>
              <w:top w:val="nil"/>
              <w:left w:val="nil"/>
              <w:bottom w:val="nil"/>
              <w:right w:val="nil"/>
            </w:tcBorders>
            <w:shd w:val="clear" w:color="auto" w:fill="auto"/>
            <w:noWrap/>
            <w:vAlign w:val="bottom"/>
          </w:tcPr>
          <w:p w14:paraId="763EF150" w14:textId="2D35467F" w:rsidR="00647FA9" w:rsidRPr="0030791F" w:rsidRDefault="00647FA9" w:rsidP="00647FA9">
            <w:pPr>
              <w:ind w:right="591"/>
              <w:jc w:val="right"/>
              <w:rPr>
                <w:rFonts w:asciiTheme="minorHAnsi" w:hAnsiTheme="minorHAnsi" w:cs="Arial"/>
                <w:szCs w:val="23"/>
              </w:rPr>
            </w:pPr>
            <w:r w:rsidRPr="0030791F">
              <w:rPr>
                <w:szCs w:val="23"/>
              </w:rPr>
              <w:t xml:space="preserve"> 77 </w:t>
            </w:r>
          </w:p>
        </w:tc>
        <w:tc>
          <w:tcPr>
            <w:tcW w:w="2147" w:type="dxa"/>
            <w:tcBorders>
              <w:top w:val="nil"/>
              <w:left w:val="nil"/>
              <w:bottom w:val="nil"/>
              <w:right w:val="nil"/>
            </w:tcBorders>
            <w:shd w:val="clear" w:color="auto" w:fill="auto"/>
            <w:noWrap/>
            <w:vAlign w:val="bottom"/>
          </w:tcPr>
          <w:p w14:paraId="67BC83E5" w14:textId="2EEDFD7C" w:rsidR="00647FA9" w:rsidRPr="0030791F" w:rsidRDefault="00647FA9" w:rsidP="00647FA9">
            <w:pPr>
              <w:ind w:right="591"/>
              <w:jc w:val="right"/>
              <w:rPr>
                <w:rFonts w:asciiTheme="minorHAnsi" w:hAnsiTheme="minorHAnsi" w:cs="Arial"/>
                <w:szCs w:val="23"/>
              </w:rPr>
            </w:pPr>
            <w:r w:rsidRPr="0030791F">
              <w:rPr>
                <w:szCs w:val="23"/>
              </w:rPr>
              <w:t xml:space="preserve">70 </w:t>
            </w:r>
          </w:p>
        </w:tc>
        <w:tc>
          <w:tcPr>
            <w:tcW w:w="2147" w:type="dxa"/>
            <w:tcBorders>
              <w:top w:val="nil"/>
              <w:left w:val="nil"/>
              <w:bottom w:val="nil"/>
              <w:right w:val="single" w:sz="4" w:space="0" w:color="auto"/>
            </w:tcBorders>
            <w:shd w:val="clear" w:color="auto" w:fill="auto"/>
            <w:noWrap/>
            <w:vAlign w:val="bottom"/>
          </w:tcPr>
          <w:p w14:paraId="461CDAE8" w14:textId="3D560B03" w:rsidR="00647FA9" w:rsidRPr="0030791F" w:rsidRDefault="00647FA9" w:rsidP="00647FA9">
            <w:pPr>
              <w:jc w:val="center"/>
              <w:rPr>
                <w:rFonts w:asciiTheme="minorHAnsi" w:hAnsiTheme="minorHAnsi" w:cs="Arial"/>
                <w:szCs w:val="23"/>
              </w:rPr>
            </w:pPr>
            <w:r w:rsidRPr="0030791F">
              <w:rPr>
                <w:szCs w:val="23"/>
              </w:rPr>
              <w:t xml:space="preserve">90.9 </w:t>
            </w:r>
          </w:p>
        </w:tc>
      </w:tr>
      <w:tr w:rsidR="00647FA9" w:rsidRPr="0030791F" w14:paraId="2F59AE4F" w14:textId="77777777" w:rsidTr="00576432">
        <w:trPr>
          <w:trHeight w:val="285"/>
        </w:trPr>
        <w:tc>
          <w:tcPr>
            <w:tcW w:w="2283" w:type="dxa"/>
            <w:tcBorders>
              <w:top w:val="nil"/>
              <w:left w:val="single" w:sz="4" w:space="0" w:color="auto"/>
              <w:bottom w:val="nil"/>
              <w:right w:val="nil"/>
            </w:tcBorders>
            <w:shd w:val="clear" w:color="auto" w:fill="auto"/>
            <w:noWrap/>
            <w:vAlign w:val="bottom"/>
            <w:hideMark/>
          </w:tcPr>
          <w:p w14:paraId="0CF220DC" w14:textId="77777777" w:rsidR="00647FA9" w:rsidRPr="00E70613" w:rsidRDefault="00647FA9" w:rsidP="00E70613">
            <w:pPr>
              <w:rPr>
                <w:szCs w:val="23"/>
              </w:rPr>
            </w:pPr>
            <w:r w:rsidRPr="00E70613">
              <w:rPr>
                <w:szCs w:val="23"/>
              </w:rPr>
              <w:t>Unspecified</w:t>
            </w:r>
          </w:p>
        </w:tc>
        <w:tc>
          <w:tcPr>
            <w:tcW w:w="2146" w:type="dxa"/>
            <w:tcBorders>
              <w:top w:val="nil"/>
              <w:left w:val="nil"/>
              <w:bottom w:val="nil"/>
              <w:right w:val="nil"/>
            </w:tcBorders>
            <w:shd w:val="clear" w:color="auto" w:fill="auto"/>
            <w:noWrap/>
            <w:vAlign w:val="bottom"/>
          </w:tcPr>
          <w:p w14:paraId="3FE34913" w14:textId="088C2C29" w:rsidR="00647FA9" w:rsidRPr="0030791F" w:rsidRDefault="00647FA9" w:rsidP="00647FA9">
            <w:pPr>
              <w:ind w:right="591"/>
              <w:jc w:val="right"/>
              <w:rPr>
                <w:rFonts w:asciiTheme="minorHAnsi" w:hAnsiTheme="minorHAnsi" w:cs="Arial"/>
                <w:i/>
                <w:iCs/>
                <w:szCs w:val="23"/>
              </w:rPr>
            </w:pPr>
            <w:r w:rsidRPr="0030791F">
              <w:rPr>
                <w:i/>
                <w:iCs/>
                <w:szCs w:val="23"/>
              </w:rPr>
              <w:t>-</w:t>
            </w:r>
          </w:p>
        </w:tc>
        <w:tc>
          <w:tcPr>
            <w:tcW w:w="2147" w:type="dxa"/>
            <w:tcBorders>
              <w:top w:val="nil"/>
              <w:left w:val="nil"/>
              <w:bottom w:val="nil"/>
              <w:right w:val="nil"/>
            </w:tcBorders>
            <w:shd w:val="clear" w:color="auto" w:fill="auto"/>
            <w:noWrap/>
            <w:vAlign w:val="bottom"/>
          </w:tcPr>
          <w:p w14:paraId="0D773DBD" w14:textId="5CD41877" w:rsidR="00647FA9" w:rsidRPr="0030791F" w:rsidRDefault="00647FA9" w:rsidP="00647FA9">
            <w:pPr>
              <w:ind w:right="591"/>
              <w:jc w:val="right"/>
              <w:rPr>
                <w:rFonts w:asciiTheme="minorHAnsi" w:hAnsiTheme="minorHAnsi" w:cs="Arial"/>
                <w:i/>
                <w:iCs/>
                <w:szCs w:val="23"/>
              </w:rPr>
            </w:pPr>
            <w:r w:rsidRPr="0030791F">
              <w:rPr>
                <w:i/>
                <w:iCs/>
                <w:szCs w:val="23"/>
              </w:rPr>
              <w:t>-</w:t>
            </w:r>
          </w:p>
        </w:tc>
        <w:tc>
          <w:tcPr>
            <w:tcW w:w="2147" w:type="dxa"/>
            <w:tcBorders>
              <w:top w:val="nil"/>
              <w:left w:val="nil"/>
              <w:bottom w:val="nil"/>
              <w:right w:val="single" w:sz="4" w:space="0" w:color="auto"/>
            </w:tcBorders>
            <w:shd w:val="clear" w:color="auto" w:fill="auto"/>
            <w:noWrap/>
            <w:vAlign w:val="bottom"/>
          </w:tcPr>
          <w:p w14:paraId="32883B5A" w14:textId="3CABD4C8" w:rsidR="00647FA9" w:rsidRPr="0030791F" w:rsidRDefault="00647FA9" w:rsidP="00647FA9">
            <w:pPr>
              <w:jc w:val="center"/>
              <w:rPr>
                <w:rFonts w:asciiTheme="minorHAnsi" w:hAnsiTheme="minorHAnsi" w:cs="Arial"/>
                <w:i/>
                <w:iCs/>
                <w:szCs w:val="23"/>
              </w:rPr>
            </w:pPr>
            <w:r w:rsidRPr="0030791F">
              <w:rPr>
                <w:i/>
                <w:iCs/>
                <w:szCs w:val="23"/>
              </w:rPr>
              <w:t>-</w:t>
            </w:r>
          </w:p>
        </w:tc>
      </w:tr>
      <w:tr w:rsidR="00647FA9" w:rsidRPr="0030791F" w14:paraId="00D16BD8" w14:textId="77777777" w:rsidTr="00576432">
        <w:trPr>
          <w:trHeight w:val="285"/>
        </w:trPr>
        <w:tc>
          <w:tcPr>
            <w:tcW w:w="2283" w:type="dxa"/>
            <w:tcBorders>
              <w:top w:val="nil"/>
              <w:left w:val="single" w:sz="4" w:space="0" w:color="auto"/>
              <w:bottom w:val="single" w:sz="4" w:space="0" w:color="auto"/>
              <w:right w:val="nil"/>
            </w:tcBorders>
            <w:shd w:val="clear" w:color="auto" w:fill="auto"/>
            <w:noWrap/>
            <w:vAlign w:val="bottom"/>
            <w:hideMark/>
          </w:tcPr>
          <w:p w14:paraId="1E80D289" w14:textId="77777777" w:rsidR="00647FA9" w:rsidRPr="0030791F" w:rsidRDefault="00647FA9" w:rsidP="00647FA9">
            <w:pPr>
              <w:rPr>
                <w:rFonts w:asciiTheme="minorHAnsi" w:eastAsia="Times New Roman" w:hAnsiTheme="minorHAnsi" w:cs="Arial"/>
                <w:b/>
                <w:bCs/>
                <w:iCs/>
                <w:szCs w:val="23"/>
                <w:lang w:eastAsia="en-AU"/>
              </w:rPr>
            </w:pPr>
            <w:r w:rsidRPr="0030791F">
              <w:rPr>
                <w:rFonts w:asciiTheme="minorHAnsi" w:eastAsia="Times New Roman" w:hAnsiTheme="minorHAnsi" w:cs="Arial"/>
                <w:b/>
                <w:bCs/>
                <w:iCs/>
                <w:szCs w:val="23"/>
                <w:lang w:eastAsia="en-AU"/>
              </w:rPr>
              <w:t>Total</w:t>
            </w:r>
          </w:p>
        </w:tc>
        <w:tc>
          <w:tcPr>
            <w:tcW w:w="2146" w:type="dxa"/>
            <w:tcBorders>
              <w:top w:val="nil"/>
              <w:left w:val="nil"/>
              <w:bottom w:val="single" w:sz="4" w:space="0" w:color="auto"/>
              <w:right w:val="nil"/>
            </w:tcBorders>
            <w:shd w:val="clear" w:color="auto" w:fill="auto"/>
            <w:noWrap/>
            <w:vAlign w:val="bottom"/>
          </w:tcPr>
          <w:p w14:paraId="4F199056" w14:textId="28F1476F" w:rsidR="00647FA9" w:rsidRPr="0030791F" w:rsidRDefault="00647FA9" w:rsidP="00647FA9">
            <w:pPr>
              <w:ind w:right="591"/>
              <w:jc w:val="right"/>
              <w:rPr>
                <w:rFonts w:asciiTheme="minorHAnsi" w:hAnsiTheme="minorHAnsi" w:cs="Arial"/>
                <w:b/>
                <w:bCs/>
                <w:iCs/>
                <w:szCs w:val="23"/>
              </w:rPr>
            </w:pPr>
            <w:r w:rsidRPr="0030791F">
              <w:rPr>
                <w:b/>
                <w:bCs/>
                <w:iCs/>
                <w:szCs w:val="23"/>
              </w:rPr>
              <w:t xml:space="preserve">6,076 </w:t>
            </w:r>
          </w:p>
        </w:tc>
        <w:tc>
          <w:tcPr>
            <w:tcW w:w="2147" w:type="dxa"/>
            <w:tcBorders>
              <w:top w:val="nil"/>
              <w:left w:val="nil"/>
              <w:bottom w:val="single" w:sz="4" w:space="0" w:color="auto"/>
              <w:right w:val="nil"/>
            </w:tcBorders>
            <w:shd w:val="clear" w:color="auto" w:fill="auto"/>
            <w:noWrap/>
            <w:vAlign w:val="bottom"/>
          </w:tcPr>
          <w:p w14:paraId="22C3006C" w14:textId="4B4E42E4" w:rsidR="00647FA9" w:rsidRPr="0030791F" w:rsidRDefault="00647FA9" w:rsidP="00647FA9">
            <w:pPr>
              <w:ind w:right="591"/>
              <w:jc w:val="right"/>
              <w:rPr>
                <w:rFonts w:asciiTheme="minorHAnsi" w:hAnsiTheme="minorHAnsi" w:cs="Arial"/>
                <w:b/>
                <w:bCs/>
                <w:iCs/>
                <w:szCs w:val="23"/>
              </w:rPr>
            </w:pPr>
            <w:r w:rsidRPr="0030791F">
              <w:rPr>
                <w:b/>
                <w:bCs/>
                <w:iCs/>
                <w:szCs w:val="23"/>
              </w:rPr>
              <w:t xml:space="preserve">5,442 </w:t>
            </w:r>
          </w:p>
        </w:tc>
        <w:tc>
          <w:tcPr>
            <w:tcW w:w="2147" w:type="dxa"/>
            <w:tcBorders>
              <w:top w:val="nil"/>
              <w:left w:val="nil"/>
              <w:bottom w:val="single" w:sz="4" w:space="0" w:color="auto"/>
              <w:right w:val="single" w:sz="4" w:space="0" w:color="auto"/>
            </w:tcBorders>
            <w:shd w:val="clear" w:color="auto" w:fill="auto"/>
            <w:noWrap/>
            <w:vAlign w:val="bottom"/>
          </w:tcPr>
          <w:p w14:paraId="2DF3E629" w14:textId="14690F4E" w:rsidR="00647FA9" w:rsidRPr="0030791F" w:rsidRDefault="00647FA9" w:rsidP="00647FA9">
            <w:pPr>
              <w:jc w:val="center"/>
              <w:rPr>
                <w:rFonts w:asciiTheme="minorHAnsi" w:hAnsiTheme="minorHAnsi" w:cs="Arial"/>
                <w:b/>
                <w:bCs/>
                <w:iCs/>
                <w:szCs w:val="23"/>
              </w:rPr>
            </w:pPr>
            <w:r w:rsidRPr="0030791F">
              <w:rPr>
                <w:b/>
                <w:bCs/>
                <w:iCs/>
                <w:szCs w:val="23"/>
              </w:rPr>
              <w:t xml:space="preserve">89.6 </w:t>
            </w:r>
          </w:p>
        </w:tc>
      </w:tr>
    </w:tbl>
    <w:p w14:paraId="7D22F2BD" w14:textId="53525504" w:rsidR="00411DC4" w:rsidRPr="0030791F" w:rsidRDefault="00411DC4" w:rsidP="00030D6F">
      <w:pPr>
        <w:ind w:right="544"/>
        <w:jc w:val="both"/>
        <w:rPr>
          <w:rFonts w:asciiTheme="minorHAnsi" w:hAnsiTheme="minorHAnsi"/>
          <w:b/>
          <w:i/>
          <w:szCs w:val="23"/>
        </w:rPr>
      </w:pPr>
      <w:r w:rsidRPr="0030791F">
        <w:rPr>
          <w:rFonts w:asciiTheme="minorHAnsi" w:hAnsiTheme="minorHAnsi"/>
          <w:b/>
          <w:i/>
          <w:szCs w:val="23"/>
        </w:rPr>
        <w:br w:type="page"/>
      </w:r>
    </w:p>
    <w:p w14:paraId="40C7427C" w14:textId="00C21E96" w:rsidR="00030D6F" w:rsidRPr="0030791F" w:rsidRDefault="00C65151" w:rsidP="00DC7628">
      <w:pPr>
        <w:pStyle w:val="Caption"/>
        <w:spacing w:after="80"/>
        <w:ind w:right="-23"/>
        <w:jc w:val="both"/>
      </w:pPr>
      <w:bookmarkStart w:id="1017" w:name="_Ref302481197"/>
      <w:bookmarkStart w:id="1018" w:name="_Toc304970083"/>
      <w:bookmarkStart w:id="1019" w:name="_Toc469398315"/>
      <w:bookmarkStart w:id="1020" w:name="_Toc475605552"/>
      <w:bookmarkStart w:id="1021" w:name="_Toc509928523"/>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32</w:t>
      </w:r>
      <w:r w:rsidR="00F55F28" w:rsidRPr="0030791F">
        <w:rPr>
          <w:noProof/>
        </w:rPr>
        <w:fldChar w:fldCharType="end"/>
      </w:r>
      <w:bookmarkEnd w:id="1017"/>
      <w:r w:rsidR="00030D6F" w:rsidRPr="0030791F">
        <w:t xml:space="preserve"> - Women (25-69 years) screened in the three years to</w:t>
      </w:r>
      <w:r w:rsidR="0026531D" w:rsidRPr="0030791F">
        <w:t xml:space="preserve"> </w:t>
      </w:r>
      <w:r w:rsidR="009E202B" w:rsidRPr="0030791F">
        <w:t>30 June 2017</w:t>
      </w:r>
      <w:r w:rsidR="00030D6F" w:rsidRPr="0030791F">
        <w:t>, as a percentage of the i) hysterectomy-adjustment NZ female population and ii) total NZ female population, by DHB</w:t>
      </w:r>
      <w:bookmarkEnd w:id="1018"/>
      <w:bookmarkEnd w:id="1019"/>
      <w:bookmarkEnd w:id="1020"/>
      <w:bookmarkEnd w:id="1021"/>
    </w:p>
    <w:tbl>
      <w:tblPr>
        <w:tblW w:w="8828" w:type="dxa"/>
        <w:tblInd w:w="93" w:type="dxa"/>
        <w:tblLayout w:type="fixed"/>
        <w:tblLook w:val="04A0" w:firstRow="1" w:lastRow="0" w:firstColumn="1" w:lastColumn="0" w:noHBand="0" w:noVBand="1"/>
      </w:tblPr>
      <w:tblGrid>
        <w:gridCol w:w="2425"/>
        <w:gridCol w:w="3118"/>
        <w:gridCol w:w="3285"/>
      </w:tblGrid>
      <w:tr w:rsidR="00030D6F" w:rsidRPr="0030791F" w14:paraId="157C464A" w14:textId="77777777" w:rsidTr="00576432">
        <w:tc>
          <w:tcPr>
            <w:tcW w:w="2425" w:type="dxa"/>
            <w:tcBorders>
              <w:top w:val="single" w:sz="8" w:space="0" w:color="auto"/>
              <w:left w:val="single" w:sz="8" w:space="0" w:color="auto"/>
              <w:bottom w:val="nil"/>
              <w:right w:val="nil"/>
            </w:tcBorders>
            <w:shd w:val="clear" w:color="000000" w:fill="D8D8D8"/>
            <w:noWrap/>
            <w:vAlign w:val="bottom"/>
            <w:hideMark/>
          </w:tcPr>
          <w:p w14:paraId="374E5DCC" w14:textId="77777777" w:rsidR="00030D6F" w:rsidRPr="00360185" w:rsidRDefault="00030D6F" w:rsidP="00360185">
            <w:pPr>
              <w:rPr>
                <w:b/>
                <w:bCs/>
                <w:szCs w:val="23"/>
              </w:rPr>
            </w:pPr>
            <w:r w:rsidRPr="00360185">
              <w:rPr>
                <w:b/>
                <w:bCs/>
                <w:szCs w:val="23"/>
              </w:rPr>
              <w:t>DHB</w:t>
            </w:r>
          </w:p>
        </w:tc>
        <w:tc>
          <w:tcPr>
            <w:tcW w:w="6403" w:type="dxa"/>
            <w:gridSpan w:val="2"/>
            <w:tcBorders>
              <w:top w:val="single" w:sz="8" w:space="0" w:color="auto"/>
              <w:left w:val="nil"/>
              <w:bottom w:val="nil"/>
              <w:right w:val="single" w:sz="8" w:space="0" w:color="000000"/>
            </w:tcBorders>
            <w:shd w:val="clear" w:color="000000" w:fill="D8D8D8"/>
            <w:vAlign w:val="bottom"/>
            <w:hideMark/>
          </w:tcPr>
          <w:p w14:paraId="54713147" w14:textId="77777777" w:rsidR="00030D6F" w:rsidRPr="0030791F" w:rsidRDefault="00030D6F" w:rsidP="00576432">
            <w:pPr>
              <w:keepNext/>
              <w:keepLines/>
              <w:jc w:val="center"/>
              <w:rPr>
                <w:rFonts w:eastAsia="Times New Roman"/>
                <w:b/>
                <w:bCs/>
                <w:szCs w:val="23"/>
                <w:lang w:eastAsia="en-AU"/>
              </w:rPr>
            </w:pPr>
            <w:r w:rsidRPr="0030791F">
              <w:rPr>
                <w:rFonts w:eastAsia="Times New Roman"/>
                <w:b/>
                <w:bCs/>
                <w:szCs w:val="23"/>
                <w:lang w:eastAsia="en-AU"/>
              </w:rPr>
              <w:t>Women screened in the last 3 years</w:t>
            </w:r>
          </w:p>
        </w:tc>
      </w:tr>
      <w:tr w:rsidR="00030D6F" w:rsidRPr="0030791F" w14:paraId="01A39F8F" w14:textId="77777777" w:rsidTr="00576432">
        <w:tc>
          <w:tcPr>
            <w:tcW w:w="2425" w:type="dxa"/>
            <w:tcBorders>
              <w:top w:val="nil"/>
              <w:left w:val="single" w:sz="8" w:space="0" w:color="auto"/>
              <w:bottom w:val="single" w:sz="8" w:space="0" w:color="auto"/>
              <w:right w:val="nil"/>
            </w:tcBorders>
            <w:shd w:val="clear" w:color="000000" w:fill="D8D8D8"/>
            <w:noWrap/>
            <w:vAlign w:val="bottom"/>
            <w:hideMark/>
          </w:tcPr>
          <w:p w14:paraId="5BA14206" w14:textId="77777777" w:rsidR="00030D6F" w:rsidRPr="00360185" w:rsidRDefault="00030D6F" w:rsidP="00360185">
            <w:pPr>
              <w:rPr>
                <w:b/>
                <w:bCs/>
                <w:szCs w:val="23"/>
              </w:rPr>
            </w:pPr>
            <w:r w:rsidRPr="00360185">
              <w:rPr>
                <w:b/>
                <w:bCs/>
                <w:szCs w:val="23"/>
              </w:rPr>
              <w:t> </w:t>
            </w:r>
          </w:p>
        </w:tc>
        <w:tc>
          <w:tcPr>
            <w:tcW w:w="3118" w:type="dxa"/>
            <w:tcBorders>
              <w:top w:val="nil"/>
              <w:left w:val="nil"/>
              <w:bottom w:val="single" w:sz="8" w:space="0" w:color="auto"/>
              <w:right w:val="nil"/>
            </w:tcBorders>
            <w:shd w:val="clear" w:color="000000" w:fill="D8D8D8"/>
            <w:vAlign w:val="bottom"/>
            <w:hideMark/>
          </w:tcPr>
          <w:p w14:paraId="546EC269" w14:textId="77777777" w:rsidR="00030D6F" w:rsidRPr="0030791F" w:rsidRDefault="00030D6F" w:rsidP="00576432">
            <w:pPr>
              <w:keepNext/>
              <w:keepLines/>
              <w:jc w:val="center"/>
              <w:rPr>
                <w:rFonts w:eastAsia="Times New Roman"/>
                <w:b/>
                <w:bCs/>
                <w:szCs w:val="23"/>
                <w:lang w:eastAsia="en-AU"/>
              </w:rPr>
            </w:pPr>
            <w:r w:rsidRPr="0030791F">
              <w:rPr>
                <w:rFonts w:eastAsia="Times New Roman"/>
                <w:b/>
                <w:bCs/>
                <w:szCs w:val="23"/>
                <w:lang w:eastAsia="en-AU"/>
              </w:rPr>
              <w:t>(hysterectomy-adjusted)</w:t>
            </w:r>
          </w:p>
        </w:tc>
        <w:tc>
          <w:tcPr>
            <w:tcW w:w="3285" w:type="dxa"/>
            <w:tcBorders>
              <w:top w:val="nil"/>
              <w:left w:val="nil"/>
              <w:bottom w:val="single" w:sz="8" w:space="0" w:color="auto"/>
              <w:right w:val="single" w:sz="8" w:space="0" w:color="auto"/>
            </w:tcBorders>
            <w:shd w:val="clear" w:color="000000" w:fill="D8D8D8"/>
            <w:vAlign w:val="bottom"/>
            <w:hideMark/>
          </w:tcPr>
          <w:p w14:paraId="38251501" w14:textId="77777777" w:rsidR="00030D6F" w:rsidRPr="0030791F" w:rsidRDefault="00030D6F" w:rsidP="00576432">
            <w:pPr>
              <w:keepNext/>
              <w:keepLines/>
              <w:jc w:val="center"/>
              <w:rPr>
                <w:rFonts w:eastAsia="Times New Roman"/>
                <w:b/>
                <w:bCs/>
                <w:szCs w:val="23"/>
                <w:lang w:eastAsia="en-AU"/>
              </w:rPr>
            </w:pPr>
            <w:r w:rsidRPr="0030791F">
              <w:rPr>
                <w:rFonts w:eastAsia="Times New Roman"/>
                <w:b/>
                <w:bCs/>
                <w:szCs w:val="23"/>
                <w:lang w:eastAsia="en-AU"/>
              </w:rPr>
              <w:t>(no hysterectomy adjustment)</w:t>
            </w:r>
          </w:p>
        </w:tc>
      </w:tr>
      <w:tr w:rsidR="00D47470" w:rsidRPr="0030791F" w14:paraId="5D31DFFC"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7D2CDC67" w14:textId="77777777" w:rsidR="00D47470" w:rsidRPr="00360185" w:rsidRDefault="00D47470" w:rsidP="00360185">
            <w:pPr>
              <w:rPr>
                <w:szCs w:val="23"/>
              </w:rPr>
            </w:pPr>
            <w:r w:rsidRPr="00360185">
              <w:rPr>
                <w:szCs w:val="23"/>
              </w:rPr>
              <w:t>Auckland</w:t>
            </w:r>
          </w:p>
        </w:tc>
        <w:tc>
          <w:tcPr>
            <w:tcW w:w="3118" w:type="dxa"/>
            <w:tcBorders>
              <w:top w:val="nil"/>
              <w:left w:val="nil"/>
              <w:bottom w:val="nil"/>
              <w:right w:val="nil"/>
            </w:tcBorders>
            <w:shd w:val="clear" w:color="auto" w:fill="auto"/>
            <w:noWrap/>
          </w:tcPr>
          <w:p w14:paraId="3D10691C" w14:textId="669B1E0C" w:rsidR="00D47470" w:rsidRPr="0030791F" w:rsidRDefault="00D47470" w:rsidP="00D47470">
            <w:pPr>
              <w:ind w:right="860"/>
              <w:jc w:val="right"/>
              <w:rPr>
                <w:rFonts w:asciiTheme="minorHAnsi" w:hAnsiTheme="minorHAnsi"/>
                <w:szCs w:val="23"/>
              </w:rPr>
            </w:pPr>
            <w:r w:rsidRPr="0030791F">
              <w:rPr>
                <w:szCs w:val="23"/>
              </w:rPr>
              <w:t>77.4</w:t>
            </w:r>
          </w:p>
        </w:tc>
        <w:tc>
          <w:tcPr>
            <w:tcW w:w="3285" w:type="dxa"/>
            <w:tcBorders>
              <w:top w:val="nil"/>
              <w:left w:val="nil"/>
              <w:bottom w:val="nil"/>
              <w:right w:val="single" w:sz="8" w:space="0" w:color="auto"/>
            </w:tcBorders>
            <w:shd w:val="clear" w:color="auto" w:fill="auto"/>
            <w:noWrap/>
          </w:tcPr>
          <w:p w14:paraId="399D28C5" w14:textId="67DC99D5" w:rsidR="00D47470" w:rsidRPr="0030791F" w:rsidRDefault="00D47470" w:rsidP="00D47470">
            <w:pPr>
              <w:ind w:right="860"/>
              <w:jc w:val="right"/>
              <w:rPr>
                <w:rFonts w:asciiTheme="minorHAnsi" w:hAnsiTheme="minorHAnsi"/>
                <w:szCs w:val="23"/>
              </w:rPr>
            </w:pPr>
            <w:r w:rsidRPr="0030791F">
              <w:rPr>
                <w:szCs w:val="23"/>
              </w:rPr>
              <w:t>70.0</w:t>
            </w:r>
          </w:p>
        </w:tc>
      </w:tr>
      <w:tr w:rsidR="00D47470" w:rsidRPr="0030791F" w14:paraId="1AF9C913"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5D6ABF41" w14:textId="77777777" w:rsidR="00D47470" w:rsidRPr="00360185" w:rsidRDefault="00D47470" w:rsidP="00360185">
            <w:pPr>
              <w:rPr>
                <w:szCs w:val="23"/>
              </w:rPr>
            </w:pPr>
            <w:r w:rsidRPr="00360185">
              <w:rPr>
                <w:szCs w:val="23"/>
              </w:rPr>
              <w:t>Bay of Plenty</w:t>
            </w:r>
          </w:p>
        </w:tc>
        <w:tc>
          <w:tcPr>
            <w:tcW w:w="3118" w:type="dxa"/>
            <w:tcBorders>
              <w:top w:val="nil"/>
              <w:left w:val="nil"/>
              <w:bottom w:val="nil"/>
              <w:right w:val="nil"/>
            </w:tcBorders>
            <w:shd w:val="clear" w:color="auto" w:fill="auto"/>
            <w:noWrap/>
          </w:tcPr>
          <w:p w14:paraId="6338125A" w14:textId="15067AAA" w:rsidR="00D47470" w:rsidRPr="0030791F" w:rsidRDefault="00D47470" w:rsidP="00D47470">
            <w:pPr>
              <w:ind w:right="860"/>
              <w:jc w:val="right"/>
              <w:rPr>
                <w:rFonts w:asciiTheme="minorHAnsi" w:hAnsiTheme="minorHAnsi"/>
                <w:szCs w:val="23"/>
              </w:rPr>
            </w:pPr>
            <w:r w:rsidRPr="0030791F">
              <w:rPr>
                <w:szCs w:val="23"/>
              </w:rPr>
              <w:t>81.1</w:t>
            </w:r>
          </w:p>
        </w:tc>
        <w:tc>
          <w:tcPr>
            <w:tcW w:w="3285" w:type="dxa"/>
            <w:tcBorders>
              <w:top w:val="nil"/>
              <w:left w:val="nil"/>
              <w:bottom w:val="nil"/>
              <w:right w:val="single" w:sz="8" w:space="0" w:color="auto"/>
            </w:tcBorders>
            <w:shd w:val="clear" w:color="auto" w:fill="auto"/>
            <w:noWrap/>
          </w:tcPr>
          <w:p w14:paraId="7924FC8E" w14:textId="349C9005" w:rsidR="00D47470" w:rsidRPr="0030791F" w:rsidRDefault="00D47470" w:rsidP="00D47470">
            <w:pPr>
              <w:ind w:right="860"/>
              <w:jc w:val="right"/>
              <w:rPr>
                <w:rFonts w:asciiTheme="minorHAnsi" w:hAnsiTheme="minorHAnsi"/>
                <w:szCs w:val="23"/>
              </w:rPr>
            </w:pPr>
            <w:r w:rsidRPr="0030791F">
              <w:rPr>
                <w:szCs w:val="23"/>
              </w:rPr>
              <w:t>71.2</w:t>
            </w:r>
          </w:p>
        </w:tc>
      </w:tr>
      <w:tr w:rsidR="00D47470" w:rsidRPr="0030791F" w14:paraId="44EDEE96"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7BA3B08C" w14:textId="77777777" w:rsidR="00D47470" w:rsidRPr="00360185" w:rsidRDefault="00D47470" w:rsidP="00360185">
            <w:pPr>
              <w:rPr>
                <w:szCs w:val="23"/>
              </w:rPr>
            </w:pPr>
            <w:r w:rsidRPr="00360185">
              <w:rPr>
                <w:szCs w:val="23"/>
              </w:rPr>
              <w:t>Canterbury</w:t>
            </w:r>
          </w:p>
        </w:tc>
        <w:tc>
          <w:tcPr>
            <w:tcW w:w="3118" w:type="dxa"/>
            <w:tcBorders>
              <w:top w:val="nil"/>
              <w:left w:val="nil"/>
              <w:bottom w:val="nil"/>
              <w:right w:val="nil"/>
            </w:tcBorders>
            <w:shd w:val="clear" w:color="auto" w:fill="auto"/>
            <w:noWrap/>
          </w:tcPr>
          <w:p w14:paraId="51B8D21C" w14:textId="754DD57F" w:rsidR="00D47470" w:rsidRPr="0030791F" w:rsidRDefault="00D47470" w:rsidP="00D47470">
            <w:pPr>
              <w:ind w:right="860"/>
              <w:jc w:val="right"/>
              <w:rPr>
                <w:rFonts w:asciiTheme="minorHAnsi" w:hAnsiTheme="minorHAnsi"/>
                <w:szCs w:val="23"/>
              </w:rPr>
            </w:pPr>
            <w:r w:rsidRPr="0030791F">
              <w:rPr>
                <w:szCs w:val="23"/>
              </w:rPr>
              <w:t>74.5</w:t>
            </w:r>
          </w:p>
        </w:tc>
        <w:tc>
          <w:tcPr>
            <w:tcW w:w="3285" w:type="dxa"/>
            <w:tcBorders>
              <w:top w:val="nil"/>
              <w:left w:val="nil"/>
              <w:bottom w:val="nil"/>
              <w:right w:val="single" w:sz="8" w:space="0" w:color="auto"/>
            </w:tcBorders>
            <w:shd w:val="clear" w:color="auto" w:fill="auto"/>
            <w:noWrap/>
          </w:tcPr>
          <w:p w14:paraId="3A6161B3" w14:textId="4604667E" w:rsidR="00D47470" w:rsidRPr="0030791F" w:rsidRDefault="00D47470" w:rsidP="00D47470">
            <w:pPr>
              <w:ind w:right="860"/>
              <w:jc w:val="right"/>
              <w:rPr>
                <w:rFonts w:asciiTheme="minorHAnsi" w:hAnsiTheme="minorHAnsi"/>
                <w:szCs w:val="23"/>
              </w:rPr>
            </w:pPr>
            <w:r w:rsidRPr="0030791F">
              <w:rPr>
                <w:szCs w:val="23"/>
              </w:rPr>
              <w:t>66.0</w:t>
            </w:r>
          </w:p>
        </w:tc>
      </w:tr>
      <w:tr w:rsidR="00D47470" w:rsidRPr="0030791F" w14:paraId="3BFD8F30"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76E6D32B" w14:textId="77777777" w:rsidR="00D47470" w:rsidRPr="00360185" w:rsidRDefault="00D47470" w:rsidP="00360185">
            <w:pPr>
              <w:rPr>
                <w:szCs w:val="23"/>
              </w:rPr>
            </w:pPr>
            <w:r w:rsidRPr="00360185">
              <w:rPr>
                <w:szCs w:val="23"/>
              </w:rPr>
              <w:t>Capital &amp; Coast</w:t>
            </w:r>
          </w:p>
        </w:tc>
        <w:tc>
          <w:tcPr>
            <w:tcW w:w="3118" w:type="dxa"/>
            <w:tcBorders>
              <w:top w:val="nil"/>
              <w:left w:val="nil"/>
              <w:bottom w:val="nil"/>
              <w:right w:val="nil"/>
            </w:tcBorders>
            <w:shd w:val="clear" w:color="auto" w:fill="auto"/>
            <w:noWrap/>
          </w:tcPr>
          <w:p w14:paraId="1040214B" w14:textId="31DCC545" w:rsidR="00D47470" w:rsidRPr="0030791F" w:rsidRDefault="00D47470" w:rsidP="00D47470">
            <w:pPr>
              <w:ind w:right="860"/>
              <w:jc w:val="right"/>
              <w:rPr>
                <w:rFonts w:asciiTheme="minorHAnsi" w:hAnsiTheme="minorHAnsi"/>
                <w:szCs w:val="23"/>
              </w:rPr>
            </w:pPr>
            <w:r w:rsidRPr="0030791F">
              <w:rPr>
                <w:szCs w:val="23"/>
              </w:rPr>
              <w:t>79.3</w:t>
            </w:r>
          </w:p>
        </w:tc>
        <w:tc>
          <w:tcPr>
            <w:tcW w:w="3285" w:type="dxa"/>
            <w:tcBorders>
              <w:top w:val="nil"/>
              <w:left w:val="nil"/>
              <w:bottom w:val="nil"/>
              <w:right w:val="single" w:sz="8" w:space="0" w:color="auto"/>
            </w:tcBorders>
            <w:shd w:val="clear" w:color="auto" w:fill="auto"/>
            <w:noWrap/>
          </w:tcPr>
          <w:p w14:paraId="0749F9B7" w14:textId="7D88A534" w:rsidR="00D47470" w:rsidRPr="0030791F" w:rsidRDefault="00D47470" w:rsidP="00D47470">
            <w:pPr>
              <w:ind w:right="860"/>
              <w:jc w:val="right"/>
              <w:rPr>
                <w:rFonts w:asciiTheme="minorHAnsi" w:hAnsiTheme="minorHAnsi"/>
                <w:szCs w:val="23"/>
              </w:rPr>
            </w:pPr>
            <w:r w:rsidRPr="0030791F">
              <w:rPr>
                <w:szCs w:val="23"/>
              </w:rPr>
              <w:t>71.1</w:t>
            </w:r>
          </w:p>
        </w:tc>
      </w:tr>
      <w:tr w:rsidR="00D47470" w:rsidRPr="0030791F" w14:paraId="3408B64E"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096AF6A3" w14:textId="77777777" w:rsidR="00D47470" w:rsidRPr="00360185" w:rsidRDefault="00D47470" w:rsidP="00360185">
            <w:pPr>
              <w:rPr>
                <w:szCs w:val="23"/>
              </w:rPr>
            </w:pPr>
            <w:r w:rsidRPr="00360185">
              <w:rPr>
                <w:szCs w:val="23"/>
              </w:rPr>
              <w:t>Counties Manukau</w:t>
            </w:r>
          </w:p>
        </w:tc>
        <w:tc>
          <w:tcPr>
            <w:tcW w:w="3118" w:type="dxa"/>
            <w:tcBorders>
              <w:top w:val="nil"/>
              <w:left w:val="nil"/>
              <w:bottom w:val="nil"/>
              <w:right w:val="nil"/>
            </w:tcBorders>
            <w:shd w:val="clear" w:color="auto" w:fill="auto"/>
            <w:noWrap/>
          </w:tcPr>
          <w:p w14:paraId="678488A7" w14:textId="7E36C47B" w:rsidR="00D47470" w:rsidRPr="0030791F" w:rsidRDefault="00D47470" w:rsidP="00D47470">
            <w:pPr>
              <w:ind w:right="860"/>
              <w:jc w:val="right"/>
              <w:rPr>
                <w:rFonts w:asciiTheme="minorHAnsi" w:hAnsiTheme="minorHAnsi"/>
                <w:szCs w:val="23"/>
              </w:rPr>
            </w:pPr>
            <w:r w:rsidRPr="0030791F">
              <w:rPr>
                <w:szCs w:val="23"/>
              </w:rPr>
              <w:t>73.2</w:t>
            </w:r>
          </w:p>
        </w:tc>
        <w:tc>
          <w:tcPr>
            <w:tcW w:w="3285" w:type="dxa"/>
            <w:tcBorders>
              <w:top w:val="nil"/>
              <w:left w:val="nil"/>
              <w:bottom w:val="nil"/>
              <w:right w:val="single" w:sz="8" w:space="0" w:color="auto"/>
            </w:tcBorders>
            <w:shd w:val="clear" w:color="auto" w:fill="auto"/>
            <w:noWrap/>
          </w:tcPr>
          <w:p w14:paraId="627B6CC5" w14:textId="161CA7FC" w:rsidR="00D47470" w:rsidRPr="0030791F" w:rsidRDefault="00D47470" w:rsidP="00D47470">
            <w:pPr>
              <w:ind w:right="860"/>
              <w:jc w:val="right"/>
              <w:rPr>
                <w:rFonts w:asciiTheme="minorHAnsi" w:hAnsiTheme="minorHAnsi"/>
                <w:szCs w:val="23"/>
              </w:rPr>
            </w:pPr>
            <w:r w:rsidRPr="0030791F">
              <w:rPr>
                <w:szCs w:val="23"/>
              </w:rPr>
              <w:t>65.7</w:t>
            </w:r>
          </w:p>
        </w:tc>
      </w:tr>
      <w:tr w:rsidR="00D47470" w:rsidRPr="0030791F" w14:paraId="3E700C13"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4D46A806" w14:textId="77777777" w:rsidR="00D47470" w:rsidRPr="00360185" w:rsidRDefault="00D47470" w:rsidP="00360185">
            <w:pPr>
              <w:rPr>
                <w:szCs w:val="23"/>
              </w:rPr>
            </w:pPr>
            <w:r w:rsidRPr="00360185">
              <w:rPr>
                <w:szCs w:val="23"/>
              </w:rPr>
              <w:t>Hawke's Bay</w:t>
            </w:r>
          </w:p>
        </w:tc>
        <w:tc>
          <w:tcPr>
            <w:tcW w:w="3118" w:type="dxa"/>
            <w:tcBorders>
              <w:top w:val="nil"/>
              <w:left w:val="nil"/>
              <w:bottom w:val="nil"/>
              <w:right w:val="nil"/>
            </w:tcBorders>
            <w:shd w:val="clear" w:color="auto" w:fill="auto"/>
            <w:noWrap/>
          </w:tcPr>
          <w:p w14:paraId="2AA8D848" w14:textId="6465276A" w:rsidR="00D47470" w:rsidRPr="0030791F" w:rsidRDefault="00D47470" w:rsidP="00D47470">
            <w:pPr>
              <w:ind w:right="860"/>
              <w:jc w:val="right"/>
              <w:rPr>
                <w:rFonts w:asciiTheme="minorHAnsi" w:hAnsiTheme="minorHAnsi"/>
                <w:szCs w:val="23"/>
              </w:rPr>
            </w:pPr>
            <w:r w:rsidRPr="0030791F">
              <w:rPr>
                <w:szCs w:val="23"/>
              </w:rPr>
              <w:t>75.9</w:t>
            </w:r>
          </w:p>
        </w:tc>
        <w:tc>
          <w:tcPr>
            <w:tcW w:w="3285" w:type="dxa"/>
            <w:tcBorders>
              <w:top w:val="nil"/>
              <w:left w:val="nil"/>
              <w:bottom w:val="nil"/>
              <w:right w:val="single" w:sz="8" w:space="0" w:color="auto"/>
            </w:tcBorders>
            <w:shd w:val="clear" w:color="auto" w:fill="auto"/>
            <w:noWrap/>
          </w:tcPr>
          <w:p w14:paraId="2A7DFD6D" w14:textId="17A6088B" w:rsidR="00D47470" w:rsidRPr="0030791F" w:rsidRDefault="00D47470" w:rsidP="00D47470">
            <w:pPr>
              <w:ind w:right="860"/>
              <w:jc w:val="right"/>
              <w:rPr>
                <w:rFonts w:asciiTheme="minorHAnsi" w:hAnsiTheme="minorHAnsi"/>
                <w:szCs w:val="23"/>
              </w:rPr>
            </w:pPr>
            <w:r w:rsidRPr="0030791F">
              <w:rPr>
                <w:szCs w:val="23"/>
              </w:rPr>
              <w:t>66.5</w:t>
            </w:r>
          </w:p>
        </w:tc>
      </w:tr>
      <w:tr w:rsidR="00D47470" w:rsidRPr="0030791F" w14:paraId="34028254"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B8C07B2" w14:textId="77777777" w:rsidR="00D47470" w:rsidRPr="00360185" w:rsidRDefault="00D47470" w:rsidP="00360185">
            <w:pPr>
              <w:rPr>
                <w:szCs w:val="23"/>
              </w:rPr>
            </w:pPr>
            <w:r w:rsidRPr="00360185">
              <w:rPr>
                <w:szCs w:val="23"/>
              </w:rPr>
              <w:t>Hutt Valley</w:t>
            </w:r>
          </w:p>
        </w:tc>
        <w:tc>
          <w:tcPr>
            <w:tcW w:w="3118" w:type="dxa"/>
            <w:tcBorders>
              <w:top w:val="nil"/>
              <w:left w:val="nil"/>
              <w:bottom w:val="nil"/>
              <w:right w:val="nil"/>
            </w:tcBorders>
            <w:shd w:val="clear" w:color="auto" w:fill="auto"/>
            <w:noWrap/>
          </w:tcPr>
          <w:p w14:paraId="76102CD9" w14:textId="57A279B6" w:rsidR="00D47470" w:rsidRPr="0030791F" w:rsidRDefault="00D47470" w:rsidP="00D47470">
            <w:pPr>
              <w:ind w:right="860"/>
              <w:jc w:val="right"/>
              <w:rPr>
                <w:rFonts w:asciiTheme="minorHAnsi" w:hAnsiTheme="minorHAnsi"/>
                <w:szCs w:val="23"/>
              </w:rPr>
            </w:pPr>
            <w:r w:rsidRPr="0030791F">
              <w:rPr>
                <w:szCs w:val="23"/>
              </w:rPr>
              <w:t>76.7</w:t>
            </w:r>
          </w:p>
        </w:tc>
        <w:tc>
          <w:tcPr>
            <w:tcW w:w="3285" w:type="dxa"/>
            <w:tcBorders>
              <w:top w:val="nil"/>
              <w:left w:val="nil"/>
              <w:bottom w:val="nil"/>
              <w:right w:val="single" w:sz="8" w:space="0" w:color="auto"/>
            </w:tcBorders>
            <w:shd w:val="clear" w:color="auto" w:fill="auto"/>
            <w:noWrap/>
          </w:tcPr>
          <w:p w14:paraId="65958454" w14:textId="0F242452" w:rsidR="00D47470" w:rsidRPr="0030791F" w:rsidRDefault="00D47470" w:rsidP="00D47470">
            <w:pPr>
              <w:ind w:right="860"/>
              <w:jc w:val="right"/>
              <w:rPr>
                <w:rFonts w:asciiTheme="minorHAnsi" w:hAnsiTheme="minorHAnsi"/>
                <w:szCs w:val="23"/>
              </w:rPr>
            </w:pPr>
            <w:r w:rsidRPr="0030791F">
              <w:rPr>
                <w:szCs w:val="23"/>
              </w:rPr>
              <w:t>68.2</w:t>
            </w:r>
          </w:p>
        </w:tc>
      </w:tr>
      <w:tr w:rsidR="00D47470" w:rsidRPr="0030791F" w14:paraId="28D95D97"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5F4E9500" w14:textId="77777777" w:rsidR="00D47470" w:rsidRPr="00360185" w:rsidRDefault="00D47470" w:rsidP="00360185">
            <w:pPr>
              <w:rPr>
                <w:szCs w:val="23"/>
              </w:rPr>
            </w:pPr>
            <w:r w:rsidRPr="00360185">
              <w:rPr>
                <w:szCs w:val="23"/>
              </w:rPr>
              <w:t>Lakes</w:t>
            </w:r>
          </w:p>
        </w:tc>
        <w:tc>
          <w:tcPr>
            <w:tcW w:w="3118" w:type="dxa"/>
            <w:tcBorders>
              <w:top w:val="nil"/>
              <w:left w:val="nil"/>
              <w:bottom w:val="nil"/>
              <w:right w:val="nil"/>
            </w:tcBorders>
            <w:shd w:val="clear" w:color="auto" w:fill="auto"/>
            <w:noWrap/>
          </w:tcPr>
          <w:p w14:paraId="64B6FB96" w14:textId="78921229" w:rsidR="00D47470" w:rsidRPr="0030791F" w:rsidRDefault="00D47470" w:rsidP="00D47470">
            <w:pPr>
              <w:ind w:right="860"/>
              <w:jc w:val="right"/>
              <w:rPr>
                <w:rFonts w:asciiTheme="minorHAnsi" w:hAnsiTheme="minorHAnsi"/>
                <w:szCs w:val="23"/>
              </w:rPr>
            </w:pPr>
            <w:r w:rsidRPr="0030791F">
              <w:rPr>
                <w:szCs w:val="23"/>
              </w:rPr>
              <w:t>78.1</w:t>
            </w:r>
          </w:p>
        </w:tc>
        <w:tc>
          <w:tcPr>
            <w:tcW w:w="3285" w:type="dxa"/>
            <w:tcBorders>
              <w:top w:val="nil"/>
              <w:left w:val="nil"/>
              <w:bottom w:val="nil"/>
              <w:right w:val="single" w:sz="8" w:space="0" w:color="auto"/>
            </w:tcBorders>
            <w:shd w:val="clear" w:color="auto" w:fill="auto"/>
            <w:noWrap/>
          </w:tcPr>
          <w:p w14:paraId="5ADE9A7C" w14:textId="16CFADD3" w:rsidR="00D47470" w:rsidRPr="0030791F" w:rsidRDefault="00D47470" w:rsidP="00D47470">
            <w:pPr>
              <w:ind w:right="860"/>
              <w:jc w:val="right"/>
              <w:rPr>
                <w:rFonts w:asciiTheme="minorHAnsi" w:hAnsiTheme="minorHAnsi"/>
                <w:szCs w:val="23"/>
              </w:rPr>
            </w:pPr>
            <w:r w:rsidRPr="0030791F">
              <w:rPr>
                <w:szCs w:val="23"/>
              </w:rPr>
              <w:t>68.9</w:t>
            </w:r>
          </w:p>
        </w:tc>
      </w:tr>
      <w:tr w:rsidR="00D47470" w:rsidRPr="0030791F" w14:paraId="2202B8CA"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35E83BD4" w14:textId="77777777" w:rsidR="00D47470" w:rsidRPr="00360185" w:rsidRDefault="00D47470" w:rsidP="00360185">
            <w:pPr>
              <w:rPr>
                <w:szCs w:val="23"/>
              </w:rPr>
            </w:pPr>
            <w:r w:rsidRPr="00360185">
              <w:rPr>
                <w:szCs w:val="23"/>
              </w:rPr>
              <w:t>Mid Central</w:t>
            </w:r>
          </w:p>
        </w:tc>
        <w:tc>
          <w:tcPr>
            <w:tcW w:w="3118" w:type="dxa"/>
            <w:tcBorders>
              <w:top w:val="nil"/>
              <w:left w:val="nil"/>
              <w:bottom w:val="nil"/>
              <w:right w:val="nil"/>
            </w:tcBorders>
            <w:shd w:val="clear" w:color="auto" w:fill="auto"/>
            <w:noWrap/>
          </w:tcPr>
          <w:p w14:paraId="294C02EB" w14:textId="384C461A" w:rsidR="00D47470" w:rsidRPr="0030791F" w:rsidRDefault="00D47470" w:rsidP="00D47470">
            <w:pPr>
              <w:ind w:right="860"/>
              <w:jc w:val="right"/>
              <w:rPr>
                <w:rFonts w:asciiTheme="minorHAnsi" w:hAnsiTheme="minorHAnsi"/>
                <w:szCs w:val="23"/>
              </w:rPr>
            </w:pPr>
            <w:r w:rsidRPr="0030791F">
              <w:rPr>
                <w:szCs w:val="23"/>
              </w:rPr>
              <w:t>74.9</w:t>
            </w:r>
          </w:p>
        </w:tc>
        <w:tc>
          <w:tcPr>
            <w:tcW w:w="3285" w:type="dxa"/>
            <w:tcBorders>
              <w:top w:val="nil"/>
              <w:left w:val="nil"/>
              <w:bottom w:val="nil"/>
              <w:right w:val="single" w:sz="8" w:space="0" w:color="auto"/>
            </w:tcBorders>
            <w:shd w:val="clear" w:color="auto" w:fill="auto"/>
            <w:noWrap/>
          </w:tcPr>
          <w:p w14:paraId="6418AF1C" w14:textId="612A341A" w:rsidR="00D47470" w:rsidRPr="0030791F" w:rsidRDefault="00D47470" w:rsidP="00D47470">
            <w:pPr>
              <w:ind w:right="860"/>
              <w:jc w:val="right"/>
              <w:rPr>
                <w:rFonts w:asciiTheme="minorHAnsi" w:hAnsiTheme="minorHAnsi"/>
                <w:szCs w:val="23"/>
              </w:rPr>
            </w:pPr>
            <w:r w:rsidRPr="0030791F">
              <w:rPr>
                <w:szCs w:val="23"/>
              </w:rPr>
              <w:t>66.0</w:t>
            </w:r>
          </w:p>
        </w:tc>
      </w:tr>
      <w:tr w:rsidR="00D47470" w:rsidRPr="0030791F" w14:paraId="0473BC16"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5D77DB46" w14:textId="77777777" w:rsidR="00D47470" w:rsidRPr="00360185" w:rsidRDefault="00D47470" w:rsidP="00360185">
            <w:pPr>
              <w:rPr>
                <w:szCs w:val="23"/>
              </w:rPr>
            </w:pPr>
            <w:r w:rsidRPr="00360185">
              <w:rPr>
                <w:szCs w:val="23"/>
              </w:rPr>
              <w:t>Nelson Marlborough</w:t>
            </w:r>
          </w:p>
        </w:tc>
        <w:tc>
          <w:tcPr>
            <w:tcW w:w="3118" w:type="dxa"/>
            <w:tcBorders>
              <w:top w:val="nil"/>
              <w:left w:val="nil"/>
              <w:bottom w:val="nil"/>
              <w:right w:val="nil"/>
            </w:tcBorders>
            <w:shd w:val="clear" w:color="auto" w:fill="auto"/>
            <w:noWrap/>
          </w:tcPr>
          <w:p w14:paraId="5A23E79E" w14:textId="2B1DAF6D" w:rsidR="00D47470" w:rsidRPr="0030791F" w:rsidRDefault="00D47470" w:rsidP="00D47470">
            <w:pPr>
              <w:ind w:right="860"/>
              <w:jc w:val="right"/>
              <w:rPr>
                <w:rFonts w:asciiTheme="minorHAnsi" w:hAnsiTheme="minorHAnsi"/>
                <w:szCs w:val="23"/>
              </w:rPr>
            </w:pPr>
            <w:r w:rsidRPr="0030791F">
              <w:rPr>
                <w:szCs w:val="23"/>
              </w:rPr>
              <w:t>80.0</w:t>
            </w:r>
          </w:p>
        </w:tc>
        <w:tc>
          <w:tcPr>
            <w:tcW w:w="3285" w:type="dxa"/>
            <w:tcBorders>
              <w:top w:val="nil"/>
              <w:left w:val="nil"/>
              <w:bottom w:val="nil"/>
              <w:right w:val="single" w:sz="8" w:space="0" w:color="auto"/>
            </w:tcBorders>
            <w:shd w:val="clear" w:color="auto" w:fill="auto"/>
            <w:noWrap/>
          </w:tcPr>
          <w:p w14:paraId="2E797469" w14:textId="2CDFA43E" w:rsidR="00D47470" w:rsidRPr="0030791F" w:rsidRDefault="00D47470" w:rsidP="00D47470">
            <w:pPr>
              <w:ind w:right="860"/>
              <w:jc w:val="right"/>
              <w:rPr>
                <w:rFonts w:asciiTheme="minorHAnsi" w:hAnsiTheme="minorHAnsi"/>
                <w:szCs w:val="23"/>
              </w:rPr>
            </w:pPr>
            <w:r w:rsidRPr="0030791F">
              <w:rPr>
                <w:szCs w:val="23"/>
              </w:rPr>
              <w:t>69.7</w:t>
            </w:r>
          </w:p>
        </w:tc>
      </w:tr>
      <w:tr w:rsidR="00D47470" w:rsidRPr="0030791F" w14:paraId="69BB17C3"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7034698" w14:textId="77777777" w:rsidR="00D47470" w:rsidRPr="00360185" w:rsidRDefault="00D47470" w:rsidP="00360185">
            <w:pPr>
              <w:rPr>
                <w:szCs w:val="23"/>
              </w:rPr>
            </w:pPr>
            <w:r w:rsidRPr="00360185">
              <w:rPr>
                <w:szCs w:val="23"/>
              </w:rPr>
              <w:t>Northland</w:t>
            </w:r>
          </w:p>
        </w:tc>
        <w:tc>
          <w:tcPr>
            <w:tcW w:w="3118" w:type="dxa"/>
            <w:tcBorders>
              <w:top w:val="nil"/>
              <w:left w:val="nil"/>
              <w:bottom w:val="nil"/>
              <w:right w:val="nil"/>
            </w:tcBorders>
            <w:shd w:val="clear" w:color="auto" w:fill="auto"/>
            <w:noWrap/>
          </w:tcPr>
          <w:p w14:paraId="03B834AD" w14:textId="1AACA87B" w:rsidR="00D47470" w:rsidRPr="0030791F" w:rsidRDefault="00D47470" w:rsidP="00D47470">
            <w:pPr>
              <w:ind w:right="860"/>
              <w:jc w:val="right"/>
              <w:rPr>
                <w:rFonts w:asciiTheme="minorHAnsi" w:hAnsiTheme="minorHAnsi"/>
                <w:szCs w:val="23"/>
              </w:rPr>
            </w:pPr>
            <w:r w:rsidRPr="0030791F">
              <w:rPr>
                <w:szCs w:val="23"/>
              </w:rPr>
              <w:t>73.0</w:t>
            </w:r>
          </w:p>
        </w:tc>
        <w:tc>
          <w:tcPr>
            <w:tcW w:w="3285" w:type="dxa"/>
            <w:tcBorders>
              <w:top w:val="nil"/>
              <w:left w:val="nil"/>
              <w:bottom w:val="nil"/>
              <w:right w:val="single" w:sz="8" w:space="0" w:color="auto"/>
            </w:tcBorders>
            <w:shd w:val="clear" w:color="auto" w:fill="auto"/>
            <w:noWrap/>
          </w:tcPr>
          <w:p w14:paraId="4CC98333" w14:textId="6CC834DF" w:rsidR="00D47470" w:rsidRPr="0030791F" w:rsidRDefault="00D47470" w:rsidP="00D47470">
            <w:pPr>
              <w:ind w:right="860"/>
              <w:jc w:val="right"/>
              <w:rPr>
                <w:rFonts w:asciiTheme="minorHAnsi" w:hAnsiTheme="minorHAnsi"/>
                <w:szCs w:val="23"/>
              </w:rPr>
            </w:pPr>
            <w:r w:rsidRPr="0030791F">
              <w:rPr>
                <w:szCs w:val="23"/>
              </w:rPr>
              <w:t>63.7</w:t>
            </w:r>
          </w:p>
        </w:tc>
      </w:tr>
      <w:tr w:rsidR="00D47470" w:rsidRPr="0030791F" w14:paraId="36847E40"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498B84AE" w14:textId="77777777" w:rsidR="00D47470" w:rsidRPr="00360185" w:rsidRDefault="00D47470" w:rsidP="00360185">
            <w:pPr>
              <w:rPr>
                <w:szCs w:val="23"/>
              </w:rPr>
            </w:pPr>
            <w:r w:rsidRPr="00360185">
              <w:rPr>
                <w:szCs w:val="23"/>
              </w:rPr>
              <w:t>South Canterbury</w:t>
            </w:r>
          </w:p>
        </w:tc>
        <w:tc>
          <w:tcPr>
            <w:tcW w:w="3118" w:type="dxa"/>
            <w:tcBorders>
              <w:top w:val="nil"/>
              <w:left w:val="nil"/>
              <w:bottom w:val="nil"/>
              <w:right w:val="nil"/>
            </w:tcBorders>
            <w:shd w:val="clear" w:color="auto" w:fill="auto"/>
            <w:noWrap/>
          </w:tcPr>
          <w:p w14:paraId="086DF62F" w14:textId="57A14612" w:rsidR="00D47470" w:rsidRPr="0030791F" w:rsidRDefault="00D47470" w:rsidP="00D47470">
            <w:pPr>
              <w:ind w:right="860"/>
              <w:jc w:val="right"/>
              <w:rPr>
                <w:rFonts w:asciiTheme="minorHAnsi" w:hAnsiTheme="minorHAnsi"/>
                <w:szCs w:val="23"/>
              </w:rPr>
            </w:pPr>
            <w:r w:rsidRPr="0030791F">
              <w:rPr>
                <w:szCs w:val="23"/>
              </w:rPr>
              <w:t>76.2</w:t>
            </w:r>
          </w:p>
        </w:tc>
        <w:tc>
          <w:tcPr>
            <w:tcW w:w="3285" w:type="dxa"/>
            <w:tcBorders>
              <w:top w:val="nil"/>
              <w:left w:val="nil"/>
              <w:bottom w:val="nil"/>
              <w:right w:val="single" w:sz="8" w:space="0" w:color="auto"/>
            </w:tcBorders>
            <w:shd w:val="clear" w:color="auto" w:fill="auto"/>
            <w:noWrap/>
          </w:tcPr>
          <w:p w14:paraId="7D8A1CEC" w14:textId="610A1281" w:rsidR="00D47470" w:rsidRPr="0030791F" w:rsidRDefault="00D47470" w:rsidP="00D47470">
            <w:pPr>
              <w:ind w:right="860"/>
              <w:jc w:val="right"/>
              <w:rPr>
                <w:rFonts w:asciiTheme="minorHAnsi" w:hAnsiTheme="minorHAnsi"/>
                <w:szCs w:val="23"/>
              </w:rPr>
            </w:pPr>
            <w:r w:rsidRPr="0030791F">
              <w:rPr>
                <w:szCs w:val="23"/>
              </w:rPr>
              <w:t>66.5</w:t>
            </w:r>
          </w:p>
        </w:tc>
      </w:tr>
      <w:tr w:rsidR="00D47470" w:rsidRPr="0030791F" w14:paraId="25518E47"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13EC221D" w14:textId="77777777" w:rsidR="00D47470" w:rsidRPr="00360185" w:rsidRDefault="00D47470" w:rsidP="00360185">
            <w:pPr>
              <w:rPr>
                <w:szCs w:val="23"/>
              </w:rPr>
            </w:pPr>
            <w:r w:rsidRPr="00360185">
              <w:rPr>
                <w:szCs w:val="23"/>
              </w:rPr>
              <w:t>Southern</w:t>
            </w:r>
          </w:p>
        </w:tc>
        <w:tc>
          <w:tcPr>
            <w:tcW w:w="3118" w:type="dxa"/>
            <w:tcBorders>
              <w:top w:val="nil"/>
              <w:left w:val="nil"/>
              <w:bottom w:val="nil"/>
              <w:right w:val="nil"/>
            </w:tcBorders>
            <w:shd w:val="clear" w:color="auto" w:fill="auto"/>
            <w:noWrap/>
          </w:tcPr>
          <w:p w14:paraId="64E5633D" w14:textId="5A74C344" w:rsidR="00D47470" w:rsidRPr="0030791F" w:rsidRDefault="00D47470" w:rsidP="00D47470">
            <w:pPr>
              <w:ind w:right="860"/>
              <w:jc w:val="right"/>
              <w:rPr>
                <w:rFonts w:asciiTheme="minorHAnsi" w:hAnsiTheme="minorHAnsi"/>
                <w:szCs w:val="23"/>
              </w:rPr>
            </w:pPr>
            <w:r w:rsidRPr="0030791F">
              <w:rPr>
                <w:szCs w:val="23"/>
              </w:rPr>
              <w:t>79.9</w:t>
            </w:r>
          </w:p>
        </w:tc>
        <w:tc>
          <w:tcPr>
            <w:tcW w:w="3285" w:type="dxa"/>
            <w:tcBorders>
              <w:top w:val="nil"/>
              <w:left w:val="nil"/>
              <w:bottom w:val="nil"/>
              <w:right w:val="single" w:sz="8" w:space="0" w:color="auto"/>
            </w:tcBorders>
            <w:shd w:val="clear" w:color="auto" w:fill="auto"/>
            <w:noWrap/>
          </w:tcPr>
          <w:p w14:paraId="4F1CF78C" w14:textId="4C73F0D4" w:rsidR="00D47470" w:rsidRPr="0030791F" w:rsidRDefault="00D47470" w:rsidP="00D47470">
            <w:pPr>
              <w:ind w:right="860"/>
              <w:jc w:val="right"/>
              <w:rPr>
                <w:rFonts w:asciiTheme="minorHAnsi" w:hAnsiTheme="minorHAnsi"/>
                <w:szCs w:val="23"/>
              </w:rPr>
            </w:pPr>
            <w:r w:rsidRPr="0030791F">
              <w:rPr>
                <w:szCs w:val="23"/>
              </w:rPr>
              <w:t>70.5</w:t>
            </w:r>
          </w:p>
        </w:tc>
      </w:tr>
      <w:tr w:rsidR="00D47470" w:rsidRPr="0030791F" w14:paraId="02ABA8D4"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44CBFA28" w14:textId="77777777" w:rsidR="00D47470" w:rsidRPr="00360185" w:rsidRDefault="00D47470" w:rsidP="00360185">
            <w:pPr>
              <w:rPr>
                <w:szCs w:val="23"/>
              </w:rPr>
            </w:pPr>
            <w:r w:rsidRPr="00360185">
              <w:rPr>
                <w:szCs w:val="23"/>
              </w:rPr>
              <w:t>Tairawhiti</w:t>
            </w:r>
          </w:p>
        </w:tc>
        <w:tc>
          <w:tcPr>
            <w:tcW w:w="3118" w:type="dxa"/>
            <w:tcBorders>
              <w:top w:val="nil"/>
              <w:left w:val="nil"/>
              <w:bottom w:val="nil"/>
              <w:right w:val="nil"/>
            </w:tcBorders>
            <w:shd w:val="clear" w:color="auto" w:fill="auto"/>
            <w:noWrap/>
          </w:tcPr>
          <w:p w14:paraId="6048AB7E" w14:textId="16EAC8CA" w:rsidR="00D47470" w:rsidRPr="0030791F" w:rsidRDefault="00D47470" w:rsidP="00D47470">
            <w:pPr>
              <w:ind w:right="860"/>
              <w:jc w:val="right"/>
              <w:rPr>
                <w:rFonts w:asciiTheme="minorHAnsi" w:hAnsiTheme="minorHAnsi"/>
                <w:szCs w:val="23"/>
              </w:rPr>
            </w:pPr>
            <w:r w:rsidRPr="0030791F">
              <w:rPr>
                <w:szCs w:val="23"/>
              </w:rPr>
              <w:t>74.3</w:t>
            </w:r>
          </w:p>
        </w:tc>
        <w:tc>
          <w:tcPr>
            <w:tcW w:w="3285" w:type="dxa"/>
            <w:tcBorders>
              <w:top w:val="nil"/>
              <w:left w:val="nil"/>
              <w:bottom w:val="nil"/>
              <w:right w:val="single" w:sz="8" w:space="0" w:color="auto"/>
            </w:tcBorders>
            <w:shd w:val="clear" w:color="auto" w:fill="auto"/>
            <w:noWrap/>
          </w:tcPr>
          <w:p w14:paraId="5EE7EE3E" w14:textId="4825A3B5" w:rsidR="00D47470" w:rsidRPr="0030791F" w:rsidRDefault="00D47470" w:rsidP="00D47470">
            <w:pPr>
              <w:ind w:right="860"/>
              <w:jc w:val="right"/>
              <w:rPr>
                <w:rFonts w:asciiTheme="minorHAnsi" w:hAnsiTheme="minorHAnsi"/>
                <w:szCs w:val="23"/>
              </w:rPr>
            </w:pPr>
            <w:r w:rsidRPr="0030791F">
              <w:rPr>
                <w:szCs w:val="23"/>
              </w:rPr>
              <w:t>65.6</w:t>
            </w:r>
          </w:p>
        </w:tc>
      </w:tr>
      <w:tr w:rsidR="00D47470" w:rsidRPr="0030791F" w14:paraId="0E5D9624"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0E787A80" w14:textId="77777777" w:rsidR="00D47470" w:rsidRPr="00360185" w:rsidRDefault="00D47470" w:rsidP="00360185">
            <w:pPr>
              <w:rPr>
                <w:szCs w:val="23"/>
              </w:rPr>
            </w:pPr>
            <w:r w:rsidRPr="00360185">
              <w:rPr>
                <w:szCs w:val="23"/>
              </w:rPr>
              <w:t>Taranaki</w:t>
            </w:r>
          </w:p>
        </w:tc>
        <w:tc>
          <w:tcPr>
            <w:tcW w:w="3118" w:type="dxa"/>
            <w:tcBorders>
              <w:top w:val="nil"/>
              <w:left w:val="nil"/>
              <w:bottom w:val="nil"/>
              <w:right w:val="nil"/>
            </w:tcBorders>
            <w:shd w:val="clear" w:color="auto" w:fill="auto"/>
            <w:noWrap/>
          </w:tcPr>
          <w:p w14:paraId="3F003DCB" w14:textId="670624AD" w:rsidR="00D47470" w:rsidRPr="0030791F" w:rsidRDefault="00D47470" w:rsidP="00D47470">
            <w:pPr>
              <w:ind w:right="860"/>
              <w:jc w:val="right"/>
              <w:rPr>
                <w:rFonts w:asciiTheme="minorHAnsi" w:hAnsiTheme="minorHAnsi"/>
                <w:szCs w:val="23"/>
              </w:rPr>
            </w:pPr>
            <w:r w:rsidRPr="0030791F">
              <w:rPr>
                <w:szCs w:val="23"/>
              </w:rPr>
              <w:t>78.9</w:t>
            </w:r>
          </w:p>
        </w:tc>
        <w:tc>
          <w:tcPr>
            <w:tcW w:w="3285" w:type="dxa"/>
            <w:tcBorders>
              <w:top w:val="nil"/>
              <w:left w:val="nil"/>
              <w:bottom w:val="nil"/>
              <w:right w:val="single" w:sz="8" w:space="0" w:color="auto"/>
            </w:tcBorders>
            <w:shd w:val="clear" w:color="auto" w:fill="auto"/>
            <w:noWrap/>
          </w:tcPr>
          <w:p w14:paraId="074F758F" w14:textId="71B9FD73" w:rsidR="00D47470" w:rsidRPr="0030791F" w:rsidRDefault="00D47470" w:rsidP="00D47470">
            <w:pPr>
              <w:ind w:right="860"/>
              <w:jc w:val="right"/>
              <w:rPr>
                <w:rFonts w:asciiTheme="minorHAnsi" w:hAnsiTheme="minorHAnsi"/>
                <w:szCs w:val="23"/>
              </w:rPr>
            </w:pPr>
            <w:r w:rsidRPr="0030791F">
              <w:rPr>
                <w:szCs w:val="23"/>
              </w:rPr>
              <w:t>69.7</w:t>
            </w:r>
          </w:p>
        </w:tc>
      </w:tr>
      <w:tr w:rsidR="00D47470" w:rsidRPr="0030791F" w14:paraId="0435CC2D"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3755967B" w14:textId="77777777" w:rsidR="00D47470" w:rsidRPr="00360185" w:rsidRDefault="00D47470" w:rsidP="00360185">
            <w:pPr>
              <w:rPr>
                <w:szCs w:val="23"/>
              </w:rPr>
            </w:pPr>
            <w:r w:rsidRPr="00360185">
              <w:rPr>
                <w:szCs w:val="23"/>
              </w:rPr>
              <w:t>Waikato</w:t>
            </w:r>
          </w:p>
        </w:tc>
        <w:tc>
          <w:tcPr>
            <w:tcW w:w="3118" w:type="dxa"/>
            <w:tcBorders>
              <w:top w:val="nil"/>
              <w:left w:val="nil"/>
              <w:bottom w:val="nil"/>
              <w:right w:val="nil"/>
            </w:tcBorders>
            <w:shd w:val="clear" w:color="auto" w:fill="auto"/>
            <w:noWrap/>
          </w:tcPr>
          <w:p w14:paraId="697AB763" w14:textId="073D279B" w:rsidR="00D47470" w:rsidRPr="0030791F" w:rsidRDefault="00D47470" w:rsidP="00D47470">
            <w:pPr>
              <w:ind w:right="860"/>
              <w:jc w:val="right"/>
              <w:rPr>
                <w:rFonts w:asciiTheme="minorHAnsi" w:hAnsiTheme="minorHAnsi"/>
                <w:szCs w:val="23"/>
              </w:rPr>
            </w:pPr>
            <w:r w:rsidRPr="0030791F">
              <w:rPr>
                <w:szCs w:val="23"/>
              </w:rPr>
              <w:t>76.5</w:t>
            </w:r>
          </w:p>
        </w:tc>
        <w:tc>
          <w:tcPr>
            <w:tcW w:w="3285" w:type="dxa"/>
            <w:tcBorders>
              <w:top w:val="nil"/>
              <w:left w:val="nil"/>
              <w:bottom w:val="nil"/>
              <w:right w:val="single" w:sz="8" w:space="0" w:color="auto"/>
            </w:tcBorders>
            <w:shd w:val="clear" w:color="auto" w:fill="auto"/>
            <w:noWrap/>
          </w:tcPr>
          <w:p w14:paraId="23DA2E7A" w14:textId="50251E7A" w:rsidR="00D47470" w:rsidRPr="0030791F" w:rsidRDefault="00D47470" w:rsidP="00D47470">
            <w:pPr>
              <w:ind w:right="860"/>
              <w:jc w:val="right"/>
              <w:rPr>
                <w:rFonts w:asciiTheme="minorHAnsi" w:hAnsiTheme="minorHAnsi"/>
                <w:szCs w:val="23"/>
              </w:rPr>
            </w:pPr>
            <w:r w:rsidRPr="0030791F">
              <w:rPr>
                <w:szCs w:val="23"/>
              </w:rPr>
              <w:t>67.8</w:t>
            </w:r>
          </w:p>
        </w:tc>
      </w:tr>
      <w:tr w:rsidR="00D47470" w:rsidRPr="0030791F" w14:paraId="075BAC23"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1EE68343" w14:textId="77777777" w:rsidR="00D47470" w:rsidRPr="00360185" w:rsidRDefault="00D47470" w:rsidP="00360185">
            <w:pPr>
              <w:rPr>
                <w:szCs w:val="23"/>
              </w:rPr>
            </w:pPr>
            <w:r w:rsidRPr="00360185">
              <w:rPr>
                <w:szCs w:val="23"/>
              </w:rPr>
              <w:t>Wairarapa</w:t>
            </w:r>
          </w:p>
        </w:tc>
        <w:tc>
          <w:tcPr>
            <w:tcW w:w="3118" w:type="dxa"/>
            <w:tcBorders>
              <w:top w:val="nil"/>
              <w:left w:val="nil"/>
              <w:bottom w:val="nil"/>
              <w:right w:val="nil"/>
            </w:tcBorders>
            <w:shd w:val="clear" w:color="auto" w:fill="auto"/>
            <w:noWrap/>
          </w:tcPr>
          <w:p w14:paraId="0C465B90" w14:textId="3B0F1EDD" w:rsidR="00D47470" w:rsidRPr="0030791F" w:rsidRDefault="00D47470" w:rsidP="00D47470">
            <w:pPr>
              <w:ind w:right="860"/>
              <w:jc w:val="right"/>
              <w:rPr>
                <w:rFonts w:asciiTheme="minorHAnsi" w:hAnsiTheme="minorHAnsi"/>
                <w:szCs w:val="23"/>
              </w:rPr>
            </w:pPr>
            <w:r w:rsidRPr="0030791F">
              <w:rPr>
                <w:szCs w:val="23"/>
              </w:rPr>
              <w:t>73.6</w:t>
            </w:r>
          </w:p>
        </w:tc>
        <w:tc>
          <w:tcPr>
            <w:tcW w:w="3285" w:type="dxa"/>
            <w:tcBorders>
              <w:top w:val="nil"/>
              <w:left w:val="nil"/>
              <w:bottom w:val="nil"/>
              <w:right w:val="single" w:sz="8" w:space="0" w:color="auto"/>
            </w:tcBorders>
            <w:shd w:val="clear" w:color="auto" w:fill="auto"/>
            <w:noWrap/>
          </w:tcPr>
          <w:p w14:paraId="02335BF6" w14:textId="4E1FD761" w:rsidR="00D47470" w:rsidRPr="0030791F" w:rsidRDefault="00D47470" w:rsidP="00D47470">
            <w:pPr>
              <w:ind w:right="860"/>
              <w:jc w:val="right"/>
              <w:rPr>
                <w:rFonts w:asciiTheme="minorHAnsi" w:hAnsiTheme="minorHAnsi"/>
                <w:szCs w:val="23"/>
              </w:rPr>
            </w:pPr>
            <w:r w:rsidRPr="0030791F">
              <w:rPr>
                <w:szCs w:val="23"/>
              </w:rPr>
              <w:t>64.1</w:t>
            </w:r>
          </w:p>
        </w:tc>
      </w:tr>
      <w:tr w:rsidR="00D47470" w:rsidRPr="0030791F" w14:paraId="1622C9CE"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2E75DEF" w14:textId="77777777" w:rsidR="00D47470" w:rsidRPr="00360185" w:rsidRDefault="00D47470" w:rsidP="00360185">
            <w:pPr>
              <w:rPr>
                <w:szCs w:val="23"/>
              </w:rPr>
            </w:pPr>
            <w:r w:rsidRPr="00360185">
              <w:rPr>
                <w:szCs w:val="23"/>
              </w:rPr>
              <w:t>Waitemata</w:t>
            </w:r>
          </w:p>
        </w:tc>
        <w:tc>
          <w:tcPr>
            <w:tcW w:w="3118" w:type="dxa"/>
            <w:tcBorders>
              <w:top w:val="nil"/>
              <w:left w:val="nil"/>
              <w:bottom w:val="nil"/>
              <w:right w:val="nil"/>
            </w:tcBorders>
            <w:shd w:val="clear" w:color="auto" w:fill="auto"/>
            <w:noWrap/>
          </w:tcPr>
          <w:p w14:paraId="610B7287" w14:textId="36968EF0" w:rsidR="00D47470" w:rsidRPr="0030791F" w:rsidRDefault="00D47470" w:rsidP="00D47470">
            <w:pPr>
              <w:ind w:right="860"/>
              <w:jc w:val="right"/>
              <w:rPr>
                <w:rFonts w:asciiTheme="minorHAnsi" w:hAnsiTheme="minorHAnsi"/>
                <w:szCs w:val="23"/>
              </w:rPr>
            </w:pPr>
            <w:r w:rsidRPr="0030791F">
              <w:rPr>
                <w:szCs w:val="23"/>
              </w:rPr>
              <w:t>75.2</w:t>
            </w:r>
          </w:p>
        </w:tc>
        <w:tc>
          <w:tcPr>
            <w:tcW w:w="3285" w:type="dxa"/>
            <w:tcBorders>
              <w:top w:val="nil"/>
              <w:left w:val="nil"/>
              <w:bottom w:val="nil"/>
              <w:right w:val="single" w:sz="8" w:space="0" w:color="auto"/>
            </w:tcBorders>
            <w:shd w:val="clear" w:color="auto" w:fill="auto"/>
            <w:noWrap/>
          </w:tcPr>
          <w:p w14:paraId="0F35985C" w14:textId="48F659D7" w:rsidR="00D47470" w:rsidRPr="0030791F" w:rsidRDefault="00D47470" w:rsidP="00D47470">
            <w:pPr>
              <w:ind w:right="860"/>
              <w:jc w:val="right"/>
              <w:rPr>
                <w:rFonts w:asciiTheme="minorHAnsi" w:hAnsiTheme="minorHAnsi"/>
                <w:szCs w:val="23"/>
              </w:rPr>
            </w:pPr>
            <w:r w:rsidRPr="0030791F">
              <w:rPr>
                <w:szCs w:val="23"/>
              </w:rPr>
              <w:t>67.1</w:t>
            </w:r>
          </w:p>
        </w:tc>
      </w:tr>
      <w:tr w:rsidR="00D47470" w:rsidRPr="0030791F" w14:paraId="027D4080"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4FA4A925" w14:textId="77777777" w:rsidR="00D47470" w:rsidRPr="00360185" w:rsidRDefault="00D47470" w:rsidP="00360185">
            <w:pPr>
              <w:rPr>
                <w:szCs w:val="23"/>
              </w:rPr>
            </w:pPr>
            <w:r w:rsidRPr="00360185">
              <w:rPr>
                <w:szCs w:val="23"/>
              </w:rPr>
              <w:t>West Coast</w:t>
            </w:r>
          </w:p>
        </w:tc>
        <w:tc>
          <w:tcPr>
            <w:tcW w:w="3118" w:type="dxa"/>
            <w:tcBorders>
              <w:top w:val="nil"/>
              <w:left w:val="nil"/>
              <w:bottom w:val="nil"/>
              <w:right w:val="nil"/>
            </w:tcBorders>
            <w:shd w:val="clear" w:color="auto" w:fill="auto"/>
            <w:noWrap/>
          </w:tcPr>
          <w:p w14:paraId="7AF9CAF4" w14:textId="2DE15FFA" w:rsidR="00D47470" w:rsidRPr="0030791F" w:rsidRDefault="00D47470" w:rsidP="00D47470">
            <w:pPr>
              <w:ind w:right="860"/>
              <w:jc w:val="right"/>
              <w:rPr>
                <w:rFonts w:asciiTheme="minorHAnsi" w:hAnsiTheme="minorHAnsi"/>
                <w:szCs w:val="23"/>
              </w:rPr>
            </w:pPr>
            <w:r w:rsidRPr="0030791F">
              <w:rPr>
                <w:szCs w:val="23"/>
              </w:rPr>
              <w:t>71.1</w:t>
            </w:r>
          </w:p>
        </w:tc>
        <w:tc>
          <w:tcPr>
            <w:tcW w:w="3285" w:type="dxa"/>
            <w:tcBorders>
              <w:top w:val="nil"/>
              <w:left w:val="nil"/>
              <w:bottom w:val="nil"/>
              <w:right w:val="single" w:sz="8" w:space="0" w:color="auto"/>
            </w:tcBorders>
            <w:shd w:val="clear" w:color="auto" w:fill="auto"/>
            <w:noWrap/>
          </w:tcPr>
          <w:p w14:paraId="5BEBDCAA" w14:textId="3A2BCF9D" w:rsidR="00D47470" w:rsidRPr="0030791F" w:rsidRDefault="00D47470" w:rsidP="00D47470">
            <w:pPr>
              <w:ind w:right="860"/>
              <w:jc w:val="right"/>
              <w:rPr>
                <w:rFonts w:asciiTheme="minorHAnsi" w:hAnsiTheme="minorHAnsi"/>
                <w:szCs w:val="23"/>
              </w:rPr>
            </w:pPr>
            <w:r w:rsidRPr="0030791F">
              <w:rPr>
                <w:szCs w:val="23"/>
              </w:rPr>
              <w:t>62.6</w:t>
            </w:r>
          </w:p>
        </w:tc>
      </w:tr>
      <w:tr w:rsidR="00D47470" w:rsidRPr="0030791F" w14:paraId="77C85A54" w14:textId="77777777" w:rsidTr="00FE638F">
        <w:trPr>
          <w:trHeight w:val="315"/>
        </w:trPr>
        <w:tc>
          <w:tcPr>
            <w:tcW w:w="2425" w:type="dxa"/>
            <w:tcBorders>
              <w:top w:val="nil"/>
              <w:left w:val="single" w:sz="8" w:space="0" w:color="auto"/>
              <w:right w:val="nil"/>
            </w:tcBorders>
            <w:shd w:val="clear" w:color="auto" w:fill="auto"/>
            <w:noWrap/>
            <w:vAlign w:val="bottom"/>
            <w:hideMark/>
          </w:tcPr>
          <w:p w14:paraId="1A2020B4" w14:textId="77777777" w:rsidR="00D47470" w:rsidRPr="00360185" w:rsidRDefault="00D47470" w:rsidP="00D47470">
            <w:pPr>
              <w:rPr>
                <w:szCs w:val="23"/>
              </w:rPr>
            </w:pPr>
            <w:r w:rsidRPr="00360185">
              <w:rPr>
                <w:szCs w:val="23"/>
              </w:rPr>
              <w:t>Whanganui</w:t>
            </w:r>
          </w:p>
        </w:tc>
        <w:tc>
          <w:tcPr>
            <w:tcW w:w="3118" w:type="dxa"/>
            <w:tcBorders>
              <w:top w:val="nil"/>
              <w:left w:val="nil"/>
              <w:right w:val="nil"/>
            </w:tcBorders>
            <w:shd w:val="clear" w:color="auto" w:fill="auto"/>
            <w:noWrap/>
          </w:tcPr>
          <w:p w14:paraId="5D9367B1" w14:textId="3DC8930D" w:rsidR="00D47470" w:rsidRPr="0030791F" w:rsidRDefault="00D47470" w:rsidP="00D47470">
            <w:pPr>
              <w:ind w:right="860"/>
              <w:jc w:val="right"/>
              <w:rPr>
                <w:rFonts w:asciiTheme="minorHAnsi" w:hAnsiTheme="minorHAnsi"/>
                <w:szCs w:val="23"/>
              </w:rPr>
            </w:pPr>
            <w:r w:rsidRPr="0030791F">
              <w:rPr>
                <w:szCs w:val="23"/>
              </w:rPr>
              <w:t>74.8</w:t>
            </w:r>
          </w:p>
        </w:tc>
        <w:tc>
          <w:tcPr>
            <w:tcW w:w="3285" w:type="dxa"/>
            <w:tcBorders>
              <w:top w:val="nil"/>
              <w:left w:val="nil"/>
              <w:right w:val="single" w:sz="8" w:space="0" w:color="auto"/>
            </w:tcBorders>
            <w:shd w:val="clear" w:color="auto" w:fill="auto"/>
            <w:noWrap/>
          </w:tcPr>
          <w:p w14:paraId="7AFDDB05" w14:textId="52BE2B78" w:rsidR="00D47470" w:rsidRPr="0030791F" w:rsidRDefault="00D47470" w:rsidP="00D47470">
            <w:pPr>
              <w:ind w:right="860"/>
              <w:jc w:val="right"/>
              <w:rPr>
                <w:rFonts w:asciiTheme="minorHAnsi" w:hAnsiTheme="minorHAnsi"/>
                <w:szCs w:val="23"/>
              </w:rPr>
            </w:pPr>
            <w:r w:rsidRPr="0030791F">
              <w:rPr>
                <w:szCs w:val="23"/>
              </w:rPr>
              <w:t>65.5</w:t>
            </w:r>
          </w:p>
        </w:tc>
      </w:tr>
      <w:tr w:rsidR="00D47470" w:rsidRPr="0030791F" w14:paraId="3B85E7CC" w14:textId="77777777" w:rsidTr="00FE638F">
        <w:trPr>
          <w:trHeight w:val="315"/>
        </w:trPr>
        <w:tc>
          <w:tcPr>
            <w:tcW w:w="2425" w:type="dxa"/>
            <w:tcBorders>
              <w:top w:val="nil"/>
              <w:left w:val="single" w:sz="8" w:space="0" w:color="auto"/>
              <w:bottom w:val="single" w:sz="4" w:space="0" w:color="auto"/>
              <w:right w:val="nil"/>
            </w:tcBorders>
            <w:shd w:val="clear" w:color="auto" w:fill="auto"/>
            <w:noWrap/>
            <w:vAlign w:val="bottom"/>
          </w:tcPr>
          <w:p w14:paraId="5C3E511C" w14:textId="77777777" w:rsidR="00D47470" w:rsidRPr="0030791F" w:rsidRDefault="00D47470" w:rsidP="00D47470">
            <w:pPr>
              <w:rPr>
                <w:rFonts w:eastAsia="Times New Roman"/>
                <w:szCs w:val="23"/>
                <w:lang w:eastAsia="en-AU"/>
              </w:rPr>
            </w:pPr>
            <w:r w:rsidRPr="0030791F">
              <w:rPr>
                <w:b/>
                <w:bCs/>
                <w:szCs w:val="23"/>
              </w:rPr>
              <w:t>Total</w:t>
            </w:r>
          </w:p>
        </w:tc>
        <w:tc>
          <w:tcPr>
            <w:tcW w:w="3118" w:type="dxa"/>
            <w:tcBorders>
              <w:top w:val="nil"/>
              <w:left w:val="nil"/>
              <w:bottom w:val="single" w:sz="4" w:space="0" w:color="auto"/>
              <w:right w:val="nil"/>
            </w:tcBorders>
            <w:shd w:val="clear" w:color="auto" w:fill="auto"/>
            <w:noWrap/>
          </w:tcPr>
          <w:p w14:paraId="5DBA7E1B" w14:textId="64967AF3" w:rsidR="00D47470" w:rsidRPr="0030791F" w:rsidRDefault="00D47470" w:rsidP="00D47470">
            <w:pPr>
              <w:ind w:right="860"/>
              <w:jc w:val="right"/>
              <w:rPr>
                <w:rFonts w:asciiTheme="minorHAnsi" w:hAnsiTheme="minorHAnsi"/>
                <w:b/>
                <w:szCs w:val="23"/>
              </w:rPr>
            </w:pPr>
            <w:r w:rsidRPr="0030791F">
              <w:rPr>
                <w:b/>
                <w:bCs/>
                <w:iCs/>
                <w:szCs w:val="23"/>
              </w:rPr>
              <w:t>76.4</w:t>
            </w:r>
          </w:p>
        </w:tc>
        <w:tc>
          <w:tcPr>
            <w:tcW w:w="3285" w:type="dxa"/>
            <w:tcBorders>
              <w:top w:val="nil"/>
              <w:left w:val="nil"/>
              <w:bottom w:val="single" w:sz="4" w:space="0" w:color="auto"/>
              <w:right w:val="single" w:sz="8" w:space="0" w:color="auto"/>
            </w:tcBorders>
            <w:shd w:val="clear" w:color="auto" w:fill="auto"/>
            <w:noWrap/>
          </w:tcPr>
          <w:p w14:paraId="5684B0F7" w14:textId="7BF7ACBE" w:rsidR="00D47470" w:rsidRPr="0030791F" w:rsidRDefault="00D47470" w:rsidP="00D47470">
            <w:pPr>
              <w:ind w:right="860"/>
              <w:jc w:val="right"/>
              <w:rPr>
                <w:rFonts w:asciiTheme="minorHAnsi" w:hAnsiTheme="minorHAnsi"/>
                <w:b/>
                <w:szCs w:val="23"/>
              </w:rPr>
            </w:pPr>
            <w:r w:rsidRPr="0030791F">
              <w:rPr>
                <w:b/>
                <w:bCs/>
                <w:iCs/>
                <w:szCs w:val="23"/>
              </w:rPr>
              <w:t>67.8</w:t>
            </w:r>
          </w:p>
        </w:tc>
      </w:tr>
    </w:tbl>
    <w:p w14:paraId="1B1A3E73" w14:textId="47194A66" w:rsidR="00411DC4" w:rsidRPr="0030791F" w:rsidRDefault="00411DC4" w:rsidP="00030D6F">
      <w:pPr>
        <w:ind w:right="544"/>
        <w:jc w:val="both"/>
      </w:pPr>
      <w:r w:rsidRPr="0030791F">
        <w:br w:type="page"/>
      </w:r>
    </w:p>
    <w:p w14:paraId="520FF66B" w14:textId="6E588B88" w:rsidR="00030D6F" w:rsidRPr="0030791F" w:rsidRDefault="00C65151" w:rsidP="00DC7628">
      <w:pPr>
        <w:pStyle w:val="Caption"/>
        <w:spacing w:after="80"/>
        <w:ind w:right="-23"/>
        <w:jc w:val="both"/>
      </w:pPr>
      <w:bookmarkStart w:id="1022" w:name="_Ref316995909"/>
      <w:bookmarkStart w:id="1023" w:name="_Toc469398316"/>
      <w:bookmarkStart w:id="1024" w:name="_Toc475605553"/>
      <w:bookmarkStart w:id="1025" w:name="_Toc509928524"/>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33</w:t>
      </w:r>
      <w:r w:rsidR="00F55F28" w:rsidRPr="0030791F">
        <w:rPr>
          <w:noProof/>
        </w:rPr>
        <w:fldChar w:fldCharType="end"/>
      </w:r>
      <w:bookmarkEnd w:id="1022"/>
      <w:r w:rsidR="00030D6F" w:rsidRPr="0030791F">
        <w:t xml:space="preserve"> - Trends in three-year coverage by DHB (women screened in the previous three years, as a percentage of the hysterectomy-adjusted female population)</w:t>
      </w:r>
      <w:bookmarkEnd w:id="1023"/>
      <w:bookmarkEnd w:id="1024"/>
      <w:bookmarkEnd w:id="1025"/>
    </w:p>
    <w:tbl>
      <w:tblPr>
        <w:tblW w:w="9165" w:type="dxa"/>
        <w:tblInd w:w="103" w:type="dxa"/>
        <w:tblLayout w:type="fixed"/>
        <w:tblLook w:val="04A0" w:firstRow="1" w:lastRow="0" w:firstColumn="1" w:lastColumn="0" w:noHBand="0" w:noVBand="1"/>
      </w:tblPr>
      <w:tblGrid>
        <w:gridCol w:w="2274"/>
        <w:gridCol w:w="1722"/>
        <w:gridCol w:w="1723"/>
        <w:gridCol w:w="1686"/>
        <w:gridCol w:w="1760"/>
      </w:tblGrid>
      <w:tr w:rsidR="008572B5" w:rsidRPr="0030791F" w14:paraId="3F3C6BA8"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496D540B" w14:textId="77777777" w:rsidR="008572B5" w:rsidRPr="00E722BF" w:rsidRDefault="008572B5" w:rsidP="00E722BF">
            <w:pPr>
              <w:rPr>
                <w:b/>
                <w:szCs w:val="23"/>
              </w:rPr>
            </w:pPr>
            <w:r w:rsidRPr="00E722BF">
              <w:rPr>
                <w:b/>
                <w:szCs w:val="23"/>
              </w:rPr>
              <w:t> DHB</w:t>
            </w:r>
          </w:p>
        </w:tc>
        <w:tc>
          <w:tcPr>
            <w:tcW w:w="1722" w:type="dxa"/>
            <w:tcBorders>
              <w:top w:val="single" w:sz="4" w:space="0" w:color="auto"/>
              <w:left w:val="nil"/>
              <w:bottom w:val="single" w:sz="4" w:space="0" w:color="auto"/>
              <w:right w:val="nil"/>
            </w:tcBorders>
            <w:shd w:val="clear" w:color="000000" w:fill="D8D8D8"/>
          </w:tcPr>
          <w:p w14:paraId="023DF66D" w14:textId="4CC69DF8" w:rsidR="008572B5" w:rsidRPr="0030791F" w:rsidRDefault="008572B5" w:rsidP="008572B5">
            <w:pPr>
              <w:keepNext/>
              <w:rPr>
                <w:b/>
                <w:szCs w:val="23"/>
              </w:rPr>
            </w:pPr>
            <w:r w:rsidRPr="0030791F">
              <w:rPr>
                <w:b/>
                <w:szCs w:val="23"/>
              </w:rPr>
              <w:t xml:space="preserve">To 31 Dec </w:t>
            </w:r>
            <w:r w:rsidR="00124DB9" w:rsidRPr="0030791F">
              <w:rPr>
                <w:b/>
                <w:szCs w:val="23"/>
              </w:rPr>
              <w:t>2015</w:t>
            </w:r>
          </w:p>
        </w:tc>
        <w:tc>
          <w:tcPr>
            <w:tcW w:w="1723" w:type="dxa"/>
            <w:tcBorders>
              <w:top w:val="single" w:sz="4" w:space="0" w:color="auto"/>
              <w:left w:val="nil"/>
              <w:bottom w:val="single" w:sz="4" w:space="0" w:color="auto"/>
            </w:tcBorders>
            <w:shd w:val="clear" w:color="000000" w:fill="D8D8D8"/>
            <w:noWrap/>
          </w:tcPr>
          <w:p w14:paraId="1E237191" w14:textId="22807B69" w:rsidR="008572B5" w:rsidRPr="0030791F" w:rsidRDefault="008572B5" w:rsidP="008572B5">
            <w:pPr>
              <w:keepNext/>
              <w:rPr>
                <w:b/>
                <w:szCs w:val="23"/>
              </w:rPr>
            </w:pPr>
            <w:r w:rsidRPr="0030791F">
              <w:rPr>
                <w:b/>
                <w:szCs w:val="23"/>
              </w:rPr>
              <w:t>To 30 Jun 2016</w:t>
            </w:r>
          </w:p>
        </w:tc>
        <w:tc>
          <w:tcPr>
            <w:tcW w:w="1686" w:type="dxa"/>
            <w:tcBorders>
              <w:top w:val="single" w:sz="4" w:space="0" w:color="auto"/>
              <w:bottom w:val="single" w:sz="4" w:space="0" w:color="auto"/>
            </w:tcBorders>
            <w:shd w:val="clear" w:color="000000" w:fill="D8D8D8"/>
          </w:tcPr>
          <w:p w14:paraId="50C88378" w14:textId="360B376C" w:rsidR="008572B5" w:rsidRPr="0030791F" w:rsidRDefault="008572B5" w:rsidP="008572B5">
            <w:pPr>
              <w:keepNext/>
              <w:rPr>
                <w:b/>
                <w:szCs w:val="23"/>
              </w:rPr>
            </w:pPr>
            <w:r w:rsidRPr="0030791F">
              <w:rPr>
                <w:b/>
                <w:szCs w:val="23"/>
              </w:rPr>
              <w:t>To 31 Dec 2016</w:t>
            </w:r>
          </w:p>
        </w:tc>
        <w:tc>
          <w:tcPr>
            <w:tcW w:w="1760" w:type="dxa"/>
            <w:tcBorders>
              <w:top w:val="single" w:sz="4" w:space="0" w:color="auto"/>
              <w:bottom w:val="single" w:sz="4" w:space="0" w:color="auto"/>
              <w:right w:val="single" w:sz="4" w:space="0" w:color="auto"/>
            </w:tcBorders>
            <w:shd w:val="clear" w:color="000000" w:fill="D8D8D8"/>
          </w:tcPr>
          <w:p w14:paraId="3768817D" w14:textId="1B99711B" w:rsidR="008572B5" w:rsidRPr="0030791F" w:rsidRDefault="008572B5" w:rsidP="008572B5">
            <w:pPr>
              <w:keepNext/>
              <w:rPr>
                <w:b/>
                <w:szCs w:val="23"/>
              </w:rPr>
            </w:pPr>
            <w:r w:rsidRPr="0030791F">
              <w:rPr>
                <w:b/>
                <w:szCs w:val="23"/>
              </w:rPr>
              <w:t>T0 30 Jun 2017</w:t>
            </w:r>
          </w:p>
        </w:tc>
      </w:tr>
      <w:tr w:rsidR="007C1A30" w:rsidRPr="0030791F" w14:paraId="01AC22E8" w14:textId="77777777" w:rsidTr="00576432">
        <w:trPr>
          <w:trHeight w:val="255"/>
        </w:trPr>
        <w:tc>
          <w:tcPr>
            <w:tcW w:w="2274" w:type="dxa"/>
            <w:tcBorders>
              <w:top w:val="single" w:sz="4" w:space="0" w:color="auto"/>
              <w:left w:val="single" w:sz="4" w:space="0" w:color="auto"/>
              <w:bottom w:val="nil"/>
              <w:right w:val="nil"/>
            </w:tcBorders>
            <w:shd w:val="clear" w:color="auto" w:fill="auto"/>
            <w:noWrap/>
            <w:vAlign w:val="bottom"/>
          </w:tcPr>
          <w:p w14:paraId="0BFADE4E" w14:textId="77777777" w:rsidR="007C1A30" w:rsidRPr="00E722BF" w:rsidRDefault="007C1A30" w:rsidP="00E722BF">
            <w:pPr>
              <w:rPr>
                <w:szCs w:val="23"/>
              </w:rPr>
            </w:pPr>
            <w:r w:rsidRPr="00E722BF">
              <w:rPr>
                <w:szCs w:val="23"/>
              </w:rPr>
              <w:t>Auckland</w:t>
            </w:r>
          </w:p>
        </w:tc>
        <w:tc>
          <w:tcPr>
            <w:tcW w:w="1722" w:type="dxa"/>
            <w:tcBorders>
              <w:top w:val="single" w:sz="4" w:space="0" w:color="auto"/>
              <w:left w:val="nil"/>
              <w:bottom w:val="nil"/>
              <w:right w:val="nil"/>
            </w:tcBorders>
            <w:vAlign w:val="bottom"/>
          </w:tcPr>
          <w:p w14:paraId="322F1ABF" w14:textId="02D6E487" w:rsidR="007C1A30" w:rsidRPr="0030791F" w:rsidRDefault="007C1A30" w:rsidP="007C1A30">
            <w:pPr>
              <w:jc w:val="right"/>
              <w:rPr>
                <w:szCs w:val="23"/>
              </w:rPr>
            </w:pPr>
            <w:r w:rsidRPr="0030791F">
              <w:rPr>
                <w:color w:val="000000"/>
                <w:szCs w:val="23"/>
              </w:rPr>
              <w:t>79.4%</w:t>
            </w:r>
          </w:p>
        </w:tc>
        <w:tc>
          <w:tcPr>
            <w:tcW w:w="1723" w:type="dxa"/>
            <w:tcBorders>
              <w:top w:val="single" w:sz="4" w:space="0" w:color="auto"/>
              <w:left w:val="nil"/>
              <w:bottom w:val="nil"/>
            </w:tcBorders>
            <w:shd w:val="clear" w:color="auto" w:fill="auto"/>
            <w:noWrap/>
            <w:vAlign w:val="bottom"/>
          </w:tcPr>
          <w:p w14:paraId="5421E501" w14:textId="5610BEA5" w:rsidR="007C1A30" w:rsidRPr="0030791F" w:rsidRDefault="007C1A30" w:rsidP="007C1A30">
            <w:pPr>
              <w:jc w:val="right"/>
              <w:rPr>
                <w:szCs w:val="23"/>
              </w:rPr>
            </w:pPr>
            <w:r w:rsidRPr="0030791F">
              <w:rPr>
                <w:color w:val="000000"/>
                <w:szCs w:val="23"/>
              </w:rPr>
              <w:t>78.8%</w:t>
            </w:r>
          </w:p>
        </w:tc>
        <w:tc>
          <w:tcPr>
            <w:tcW w:w="1686" w:type="dxa"/>
            <w:tcBorders>
              <w:top w:val="single" w:sz="4" w:space="0" w:color="auto"/>
              <w:bottom w:val="nil"/>
            </w:tcBorders>
            <w:vAlign w:val="bottom"/>
          </w:tcPr>
          <w:p w14:paraId="335B4C7A" w14:textId="5B6EAB3A" w:rsidR="007C1A30" w:rsidRPr="0030791F" w:rsidRDefault="007C1A30" w:rsidP="007C1A30">
            <w:pPr>
              <w:jc w:val="right"/>
              <w:rPr>
                <w:szCs w:val="23"/>
              </w:rPr>
            </w:pPr>
            <w:r w:rsidRPr="0030791F">
              <w:rPr>
                <w:color w:val="000000"/>
                <w:szCs w:val="23"/>
              </w:rPr>
              <w:t>78.5%</w:t>
            </w:r>
          </w:p>
        </w:tc>
        <w:tc>
          <w:tcPr>
            <w:tcW w:w="1760" w:type="dxa"/>
            <w:tcBorders>
              <w:top w:val="single" w:sz="4" w:space="0" w:color="auto"/>
              <w:bottom w:val="nil"/>
              <w:right w:val="single" w:sz="4" w:space="0" w:color="auto"/>
            </w:tcBorders>
            <w:vAlign w:val="bottom"/>
          </w:tcPr>
          <w:p w14:paraId="5091BA7D" w14:textId="3FABC52F" w:rsidR="007C1A30" w:rsidRPr="0030791F" w:rsidRDefault="007C1A30" w:rsidP="007C1A30">
            <w:pPr>
              <w:jc w:val="right"/>
              <w:rPr>
                <w:szCs w:val="23"/>
              </w:rPr>
            </w:pPr>
            <w:r w:rsidRPr="0030791F">
              <w:rPr>
                <w:color w:val="000000"/>
                <w:szCs w:val="23"/>
              </w:rPr>
              <w:t>77.4%</w:t>
            </w:r>
          </w:p>
        </w:tc>
      </w:tr>
      <w:tr w:rsidR="007C1A30" w:rsidRPr="0030791F" w14:paraId="2B9782CA"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43C3DB6C" w14:textId="77777777" w:rsidR="007C1A30" w:rsidRPr="00E722BF" w:rsidRDefault="007C1A30" w:rsidP="00E722BF">
            <w:pPr>
              <w:rPr>
                <w:szCs w:val="23"/>
              </w:rPr>
            </w:pPr>
            <w:r w:rsidRPr="00E722BF">
              <w:rPr>
                <w:szCs w:val="23"/>
              </w:rPr>
              <w:t>Bay of Plenty</w:t>
            </w:r>
          </w:p>
        </w:tc>
        <w:tc>
          <w:tcPr>
            <w:tcW w:w="1722" w:type="dxa"/>
            <w:tcBorders>
              <w:top w:val="nil"/>
              <w:left w:val="nil"/>
              <w:bottom w:val="nil"/>
              <w:right w:val="nil"/>
            </w:tcBorders>
            <w:vAlign w:val="bottom"/>
          </w:tcPr>
          <w:p w14:paraId="4BC5A078" w14:textId="3BB8723E" w:rsidR="007C1A30" w:rsidRPr="0030791F" w:rsidRDefault="007C1A30" w:rsidP="007C1A30">
            <w:pPr>
              <w:jc w:val="right"/>
              <w:rPr>
                <w:szCs w:val="23"/>
              </w:rPr>
            </w:pPr>
            <w:r w:rsidRPr="0030791F">
              <w:rPr>
                <w:color w:val="000000"/>
                <w:szCs w:val="23"/>
              </w:rPr>
              <w:t>80.1%</w:t>
            </w:r>
          </w:p>
        </w:tc>
        <w:tc>
          <w:tcPr>
            <w:tcW w:w="1723" w:type="dxa"/>
            <w:tcBorders>
              <w:top w:val="nil"/>
              <w:left w:val="nil"/>
              <w:bottom w:val="nil"/>
            </w:tcBorders>
            <w:shd w:val="clear" w:color="auto" w:fill="auto"/>
            <w:noWrap/>
            <w:vAlign w:val="bottom"/>
          </w:tcPr>
          <w:p w14:paraId="77A9EB17" w14:textId="2E038A05" w:rsidR="007C1A30" w:rsidRPr="0030791F" w:rsidRDefault="007C1A30" w:rsidP="007C1A30">
            <w:pPr>
              <w:jc w:val="right"/>
              <w:rPr>
                <w:szCs w:val="23"/>
              </w:rPr>
            </w:pPr>
            <w:r w:rsidRPr="0030791F">
              <w:rPr>
                <w:color w:val="000000"/>
                <w:szCs w:val="23"/>
              </w:rPr>
              <w:t>80.5%</w:t>
            </w:r>
          </w:p>
        </w:tc>
        <w:tc>
          <w:tcPr>
            <w:tcW w:w="1686" w:type="dxa"/>
            <w:tcBorders>
              <w:top w:val="nil"/>
              <w:bottom w:val="nil"/>
            </w:tcBorders>
            <w:vAlign w:val="bottom"/>
          </w:tcPr>
          <w:p w14:paraId="4CACC6D8" w14:textId="58D29EF5" w:rsidR="007C1A30" w:rsidRPr="0030791F" w:rsidRDefault="007C1A30" w:rsidP="007C1A30">
            <w:pPr>
              <w:jc w:val="right"/>
              <w:rPr>
                <w:szCs w:val="23"/>
              </w:rPr>
            </w:pPr>
            <w:r w:rsidRPr="0030791F">
              <w:rPr>
                <w:color w:val="000000"/>
                <w:szCs w:val="23"/>
              </w:rPr>
              <w:t>81.3%</w:t>
            </w:r>
          </w:p>
        </w:tc>
        <w:tc>
          <w:tcPr>
            <w:tcW w:w="1760" w:type="dxa"/>
            <w:tcBorders>
              <w:top w:val="nil"/>
              <w:bottom w:val="nil"/>
              <w:right w:val="single" w:sz="4" w:space="0" w:color="auto"/>
            </w:tcBorders>
            <w:vAlign w:val="bottom"/>
          </w:tcPr>
          <w:p w14:paraId="1B551F1E" w14:textId="2328FF3D" w:rsidR="007C1A30" w:rsidRPr="0030791F" w:rsidRDefault="007C1A30" w:rsidP="007C1A30">
            <w:pPr>
              <w:jc w:val="right"/>
              <w:rPr>
                <w:szCs w:val="23"/>
              </w:rPr>
            </w:pPr>
            <w:r w:rsidRPr="0030791F">
              <w:rPr>
                <w:color w:val="000000"/>
                <w:szCs w:val="23"/>
              </w:rPr>
              <w:t>81.1%</w:t>
            </w:r>
          </w:p>
        </w:tc>
      </w:tr>
      <w:tr w:rsidR="007C1A30" w:rsidRPr="0030791F" w14:paraId="75A44428"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E813E65" w14:textId="77777777" w:rsidR="007C1A30" w:rsidRPr="00E722BF" w:rsidRDefault="007C1A30" w:rsidP="00E722BF">
            <w:pPr>
              <w:rPr>
                <w:szCs w:val="23"/>
              </w:rPr>
            </w:pPr>
            <w:r w:rsidRPr="00E722BF">
              <w:rPr>
                <w:szCs w:val="23"/>
              </w:rPr>
              <w:t>Canterbury</w:t>
            </w:r>
          </w:p>
        </w:tc>
        <w:tc>
          <w:tcPr>
            <w:tcW w:w="1722" w:type="dxa"/>
            <w:tcBorders>
              <w:top w:val="nil"/>
              <w:left w:val="nil"/>
              <w:bottom w:val="nil"/>
              <w:right w:val="nil"/>
            </w:tcBorders>
            <w:vAlign w:val="bottom"/>
          </w:tcPr>
          <w:p w14:paraId="6F439FAD" w14:textId="76D47FA7" w:rsidR="007C1A30" w:rsidRPr="0030791F" w:rsidRDefault="007C1A30" w:rsidP="007C1A30">
            <w:pPr>
              <w:jc w:val="right"/>
              <w:rPr>
                <w:szCs w:val="23"/>
              </w:rPr>
            </w:pPr>
            <w:r w:rsidRPr="0030791F">
              <w:rPr>
                <w:color w:val="000000"/>
                <w:szCs w:val="23"/>
              </w:rPr>
              <w:t>74.6%</w:t>
            </w:r>
          </w:p>
        </w:tc>
        <w:tc>
          <w:tcPr>
            <w:tcW w:w="1723" w:type="dxa"/>
            <w:tcBorders>
              <w:top w:val="nil"/>
              <w:left w:val="nil"/>
              <w:bottom w:val="nil"/>
            </w:tcBorders>
            <w:shd w:val="clear" w:color="auto" w:fill="auto"/>
            <w:noWrap/>
            <w:vAlign w:val="bottom"/>
          </w:tcPr>
          <w:p w14:paraId="10519AC6" w14:textId="51322839" w:rsidR="007C1A30" w:rsidRPr="0030791F" w:rsidRDefault="007C1A30" w:rsidP="007C1A30">
            <w:pPr>
              <w:jc w:val="right"/>
              <w:rPr>
                <w:szCs w:val="23"/>
              </w:rPr>
            </w:pPr>
            <w:r w:rsidRPr="0030791F">
              <w:rPr>
                <w:color w:val="000000"/>
                <w:szCs w:val="23"/>
              </w:rPr>
              <w:t>74.4%</w:t>
            </w:r>
          </w:p>
        </w:tc>
        <w:tc>
          <w:tcPr>
            <w:tcW w:w="1686" w:type="dxa"/>
            <w:tcBorders>
              <w:top w:val="nil"/>
              <w:bottom w:val="nil"/>
            </w:tcBorders>
            <w:vAlign w:val="bottom"/>
          </w:tcPr>
          <w:p w14:paraId="25AB5933" w14:textId="0C3DE49B" w:rsidR="007C1A30" w:rsidRPr="0030791F" w:rsidRDefault="007C1A30" w:rsidP="007C1A30">
            <w:pPr>
              <w:jc w:val="right"/>
              <w:rPr>
                <w:szCs w:val="23"/>
              </w:rPr>
            </w:pPr>
            <w:r w:rsidRPr="0030791F">
              <w:rPr>
                <w:color w:val="000000"/>
                <w:szCs w:val="23"/>
              </w:rPr>
              <w:t>74.6%</w:t>
            </w:r>
          </w:p>
        </w:tc>
        <w:tc>
          <w:tcPr>
            <w:tcW w:w="1760" w:type="dxa"/>
            <w:tcBorders>
              <w:top w:val="nil"/>
              <w:bottom w:val="nil"/>
              <w:right w:val="single" w:sz="4" w:space="0" w:color="auto"/>
            </w:tcBorders>
            <w:vAlign w:val="bottom"/>
          </w:tcPr>
          <w:p w14:paraId="3989C701" w14:textId="3D77D63E" w:rsidR="007C1A30" w:rsidRPr="0030791F" w:rsidRDefault="007C1A30" w:rsidP="007C1A30">
            <w:pPr>
              <w:jc w:val="right"/>
              <w:rPr>
                <w:szCs w:val="23"/>
              </w:rPr>
            </w:pPr>
            <w:r w:rsidRPr="0030791F">
              <w:rPr>
                <w:color w:val="000000"/>
                <w:szCs w:val="23"/>
              </w:rPr>
              <w:t>74.5%</w:t>
            </w:r>
          </w:p>
        </w:tc>
      </w:tr>
      <w:tr w:rsidR="007C1A30" w:rsidRPr="0030791F" w14:paraId="765E11CD"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39D7A7B8" w14:textId="77777777" w:rsidR="007C1A30" w:rsidRPr="00E722BF" w:rsidRDefault="007C1A30" w:rsidP="00E722BF">
            <w:pPr>
              <w:rPr>
                <w:szCs w:val="23"/>
              </w:rPr>
            </w:pPr>
            <w:r w:rsidRPr="00E722BF">
              <w:rPr>
                <w:szCs w:val="23"/>
              </w:rPr>
              <w:t>Capital &amp; Coast</w:t>
            </w:r>
          </w:p>
        </w:tc>
        <w:tc>
          <w:tcPr>
            <w:tcW w:w="1722" w:type="dxa"/>
            <w:tcBorders>
              <w:top w:val="nil"/>
              <w:left w:val="nil"/>
              <w:bottom w:val="nil"/>
              <w:right w:val="nil"/>
            </w:tcBorders>
            <w:vAlign w:val="bottom"/>
          </w:tcPr>
          <w:p w14:paraId="214A1AFB" w14:textId="3962CA63" w:rsidR="007C1A30" w:rsidRPr="0030791F" w:rsidRDefault="007C1A30" w:rsidP="007C1A30">
            <w:pPr>
              <w:jc w:val="right"/>
              <w:rPr>
                <w:szCs w:val="23"/>
              </w:rPr>
            </w:pPr>
            <w:r w:rsidRPr="0030791F">
              <w:rPr>
                <w:color w:val="000000"/>
                <w:szCs w:val="23"/>
              </w:rPr>
              <w:t>80.5%</w:t>
            </w:r>
          </w:p>
        </w:tc>
        <w:tc>
          <w:tcPr>
            <w:tcW w:w="1723" w:type="dxa"/>
            <w:tcBorders>
              <w:top w:val="nil"/>
              <w:left w:val="nil"/>
              <w:bottom w:val="nil"/>
            </w:tcBorders>
            <w:shd w:val="clear" w:color="auto" w:fill="auto"/>
            <w:noWrap/>
            <w:vAlign w:val="bottom"/>
          </w:tcPr>
          <w:p w14:paraId="32F9E08F" w14:textId="1DFB04D8" w:rsidR="007C1A30" w:rsidRPr="0030791F" w:rsidRDefault="007C1A30" w:rsidP="007C1A30">
            <w:pPr>
              <w:jc w:val="right"/>
              <w:rPr>
                <w:szCs w:val="23"/>
              </w:rPr>
            </w:pPr>
            <w:r w:rsidRPr="0030791F">
              <w:rPr>
                <w:color w:val="000000"/>
                <w:szCs w:val="23"/>
              </w:rPr>
              <w:t>80.5%</w:t>
            </w:r>
          </w:p>
        </w:tc>
        <w:tc>
          <w:tcPr>
            <w:tcW w:w="1686" w:type="dxa"/>
            <w:tcBorders>
              <w:top w:val="nil"/>
              <w:bottom w:val="nil"/>
            </w:tcBorders>
            <w:vAlign w:val="bottom"/>
          </w:tcPr>
          <w:p w14:paraId="37288B77" w14:textId="41F593E2" w:rsidR="007C1A30" w:rsidRPr="0030791F" w:rsidRDefault="007C1A30" w:rsidP="007C1A30">
            <w:pPr>
              <w:jc w:val="right"/>
              <w:rPr>
                <w:szCs w:val="23"/>
              </w:rPr>
            </w:pPr>
            <w:r w:rsidRPr="0030791F">
              <w:rPr>
                <w:color w:val="000000"/>
                <w:szCs w:val="23"/>
              </w:rPr>
              <w:t>80.1%</w:t>
            </w:r>
          </w:p>
        </w:tc>
        <w:tc>
          <w:tcPr>
            <w:tcW w:w="1760" w:type="dxa"/>
            <w:tcBorders>
              <w:top w:val="nil"/>
              <w:bottom w:val="nil"/>
              <w:right w:val="single" w:sz="4" w:space="0" w:color="auto"/>
            </w:tcBorders>
            <w:vAlign w:val="bottom"/>
          </w:tcPr>
          <w:p w14:paraId="297B32F1" w14:textId="05370E89" w:rsidR="007C1A30" w:rsidRPr="0030791F" w:rsidRDefault="007C1A30" w:rsidP="007C1A30">
            <w:pPr>
              <w:jc w:val="right"/>
              <w:rPr>
                <w:szCs w:val="23"/>
              </w:rPr>
            </w:pPr>
            <w:r w:rsidRPr="0030791F">
              <w:rPr>
                <w:color w:val="000000"/>
                <w:szCs w:val="23"/>
              </w:rPr>
              <w:t>79.3%</w:t>
            </w:r>
          </w:p>
        </w:tc>
      </w:tr>
      <w:tr w:rsidR="007C1A30" w:rsidRPr="0030791F" w14:paraId="4B7F199F"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1DDE5E7" w14:textId="77777777" w:rsidR="007C1A30" w:rsidRPr="00E722BF" w:rsidRDefault="007C1A30" w:rsidP="00E722BF">
            <w:pPr>
              <w:rPr>
                <w:szCs w:val="23"/>
              </w:rPr>
            </w:pPr>
            <w:r w:rsidRPr="00E722BF">
              <w:rPr>
                <w:szCs w:val="23"/>
              </w:rPr>
              <w:t>Counties Manukau</w:t>
            </w:r>
          </w:p>
        </w:tc>
        <w:tc>
          <w:tcPr>
            <w:tcW w:w="1722" w:type="dxa"/>
            <w:tcBorders>
              <w:top w:val="nil"/>
              <w:left w:val="nil"/>
              <w:bottom w:val="nil"/>
              <w:right w:val="nil"/>
            </w:tcBorders>
            <w:vAlign w:val="bottom"/>
          </w:tcPr>
          <w:p w14:paraId="08C98F49" w14:textId="2C35518C" w:rsidR="007C1A30" w:rsidRPr="0030791F" w:rsidRDefault="007C1A30" w:rsidP="007C1A30">
            <w:pPr>
              <w:jc w:val="right"/>
              <w:rPr>
                <w:szCs w:val="23"/>
              </w:rPr>
            </w:pPr>
            <w:r w:rsidRPr="0030791F">
              <w:rPr>
                <w:color w:val="000000"/>
                <w:szCs w:val="23"/>
              </w:rPr>
              <w:t>73.3%</w:t>
            </w:r>
          </w:p>
        </w:tc>
        <w:tc>
          <w:tcPr>
            <w:tcW w:w="1723" w:type="dxa"/>
            <w:tcBorders>
              <w:top w:val="nil"/>
              <w:left w:val="nil"/>
              <w:bottom w:val="nil"/>
            </w:tcBorders>
            <w:shd w:val="clear" w:color="auto" w:fill="auto"/>
            <w:noWrap/>
            <w:vAlign w:val="bottom"/>
          </w:tcPr>
          <w:p w14:paraId="378A981F" w14:textId="14862F0B" w:rsidR="007C1A30" w:rsidRPr="0030791F" w:rsidRDefault="007C1A30" w:rsidP="007C1A30">
            <w:pPr>
              <w:jc w:val="right"/>
              <w:rPr>
                <w:szCs w:val="23"/>
              </w:rPr>
            </w:pPr>
            <w:r w:rsidRPr="0030791F">
              <w:rPr>
                <w:color w:val="000000"/>
                <w:szCs w:val="23"/>
              </w:rPr>
              <w:t>74.2%</w:t>
            </w:r>
          </w:p>
        </w:tc>
        <w:tc>
          <w:tcPr>
            <w:tcW w:w="1686" w:type="dxa"/>
            <w:tcBorders>
              <w:top w:val="nil"/>
              <w:bottom w:val="nil"/>
            </w:tcBorders>
            <w:vAlign w:val="bottom"/>
          </w:tcPr>
          <w:p w14:paraId="5AFAA45E" w14:textId="7AC781E6" w:rsidR="007C1A30" w:rsidRPr="0030791F" w:rsidRDefault="007C1A30" w:rsidP="007C1A30">
            <w:pPr>
              <w:jc w:val="right"/>
              <w:rPr>
                <w:szCs w:val="23"/>
              </w:rPr>
            </w:pPr>
            <w:r w:rsidRPr="0030791F">
              <w:rPr>
                <w:color w:val="000000"/>
                <w:szCs w:val="23"/>
              </w:rPr>
              <w:t>74.0%</w:t>
            </w:r>
          </w:p>
        </w:tc>
        <w:tc>
          <w:tcPr>
            <w:tcW w:w="1760" w:type="dxa"/>
            <w:tcBorders>
              <w:top w:val="nil"/>
              <w:bottom w:val="nil"/>
              <w:right w:val="single" w:sz="4" w:space="0" w:color="auto"/>
            </w:tcBorders>
            <w:vAlign w:val="bottom"/>
          </w:tcPr>
          <w:p w14:paraId="5C809272" w14:textId="52CF4AA4" w:rsidR="007C1A30" w:rsidRPr="0030791F" w:rsidRDefault="007C1A30" w:rsidP="007C1A30">
            <w:pPr>
              <w:jc w:val="right"/>
              <w:rPr>
                <w:szCs w:val="23"/>
              </w:rPr>
            </w:pPr>
            <w:r w:rsidRPr="0030791F">
              <w:rPr>
                <w:color w:val="000000"/>
                <w:szCs w:val="23"/>
              </w:rPr>
              <w:t>73.2%</w:t>
            </w:r>
          </w:p>
        </w:tc>
      </w:tr>
      <w:tr w:rsidR="007C1A30" w:rsidRPr="0030791F" w14:paraId="33877252"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606CC6A" w14:textId="77777777" w:rsidR="007C1A30" w:rsidRPr="00E722BF" w:rsidRDefault="007C1A30" w:rsidP="00E722BF">
            <w:pPr>
              <w:rPr>
                <w:szCs w:val="23"/>
              </w:rPr>
            </w:pPr>
            <w:r w:rsidRPr="00E722BF">
              <w:rPr>
                <w:szCs w:val="23"/>
              </w:rPr>
              <w:t>Hawke's Bay</w:t>
            </w:r>
          </w:p>
        </w:tc>
        <w:tc>
          <w:tcPr>
            <w:tcW w:w="1722" w:type="dxa"/>
            <w:tcBorders>
              <w:top w:val="nil"/>
              <w:left w:val="nil"/>
              <w:bottom w:val="nil"/>
              <w:right w:val="nil"/>
            </w:tcBorders>
            <w:vAlign w:val="bottom"/>
          </w:tcPr>
          <w:p w14:paraId="2DDCEEAD" w14:textId="756F599B" w:rsidR="007C1A30" w:rsidRPr="0030791F" w:rsidRDefault="007C1A30" w:rsidP="007C1A30">
            <w:pPr>
              <w:jc w:val="right"/>
              <w:rPr>
                <w:szCs w:val="23"/>
              </w:rPr>
            </w:pPr>
            <w:r w:rsidRPr="0030791F">
              <w:rPr>
                <w:color w:val="000000"/>
                <w:szCs w:val="23"/>
              </w:rPr>
              <w:t>76.3%</w:t>
            </w:r>
          </w:p>
        </w:tc>
        <w:tc>
          <w:tcPr>
            <w:tcW w:w="1723" w:type="dxa"/>
            <w:tcBorders>
              <w:top w:val="nil"/>
              <w:left w:val="nil"/>
              <w:bottom w:val="nil"/>
            </w:tcBorders>
            <w:shd w:val="clear" w:color="auto" w:fill="auto"/>
            <w:noWrap/>
            <w:vAlign w:val="bottom"/>
          </w:tcPr>
          <w:p w14:paraId="0FBD3978" w14:textId="4BCD7BF4" w:rsidR="007C1A30" w:rsidRPr="0030791F" w:rsidRDefault="007C1A30" w:rsidP="007C1A30">
            <w:pPr>
              <w:jc w:val="right"/>
              <w:rPr>
                <w:szCs w:val="23"/>
              </w:rPr>
            </w:pPr>
            <w:r w:rsidRPr="0030791F">
              <w:rPr>
                <w:color w:val="000000"/>
                <w:szCs w:val="23"/>
              </w:rPr>
              <w:t>76.4%</w:t>
            </w:r>
          </w:p>
        </w:tc>
        <w:tc>
          <w:tcPr>
            <w:tcW w:w="1686" w:type="dxa"/>
            <w:tcBorders>
              <w:top w:val="nil"/>
              <w:bottom w:val="nil"/>
            </w:tcBorders>
            <w:vAlign w:val="bottom"/>
          </w:tcPr>
          <w:p w14:paraId="6952632B" w14:textId="2519282B" w:rsidR="007C1A30" w:rsidRPr="0030791F" w:rsidRDefault="007C1A30" w:rsidP="007C1A30">
            <w:pPr>
              <w:jc w:val="right"/>
              <w:rPr>
                <w:szCs w:val="23"/>
              </w:rPr>
            </w:pPr>
            <w:r w:rsidRPr="0030791F">
              <w:rPr>
                <w:color w:val="000000"/>
                <w:szCs w:val="23"/>
              </w:rPr>
              <w:t>75.7%</w:t>
            </w:r>
          </w:p>
        </w:tc>
        <w:tc>
          <w:tcPr>
            <w:tcW w:w="1760" w:type="dxa"/>
            <w:tcBorders>
              <w:top w:val="nil"/>
              <w:bottom w:val="nil"/>
              <w:right w:val="single" w:sz="4" w:space="0" w:color="auto"/>
            </w:tcBorders>
            <w:vAlign w:val="bottom"/>
          </w:tcPr>
          <w:p w14:paraId="18B359C4" w14:textId="5126BC02" w:rsidR="007C1A30" w:rsidRPr="0030791F" w:rsidRDefault="007C1A30" w:rsidP="007C1A30">
            <w:pPr>
              <w:jc w:val="right"/>
              <w:rPr>
                <w:szCs w:val="23"/>
              </w:rPr>
            </w:pPr>
            <w:r w:rsidRPr="0030791F">
              <w:rPr>
                <w:color w:val="000000"/>
                <w:szCs w:val="23"/>
              </w:rPr>
              <w:t>75.9%</w:t>
            </w:r>
          </w:p>
        </w:tc>
      </w:tr>
      <w:tr w:rsidR="007C1A30" w:rsidRPr="0030791F" w14:paraId="067E6E74"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E397D84" w14:textId="77777777" w:rsidR="007C1A30" w:rsidRPr="00E722BF" w:rsidRDefault="007C1A30" w:rsidP="00E722BF">
            <w:pPr>
              <w:rPr>
                <w:szCs w:val="23"/>
              </w:rPr>
            </w:pPr>
            <w:r w:rsidRPr="00E722BF">
              <w:rPr>
                <w:szCs w:val="23"/>
              </w:rPr>
              <w:t>Hutt Valley</w:t>
            </w:r>
          </w:p>
        </w:tc>
        <w:tc>
          <w:tcPr>
            <w:tcW w:w="1722" w:type="dxa"/>
            <w:tcBorders>
              <w:top w:val="nil"/>
              <w:left w:val="nil"/>
              <w:bottom w:val="nil"/>
              <w:right w:val="nil"/>
            </w:tcBorders>
            <w:vAlign w:val="bottom"/>
          </w:tcPr>
          <w:p w14:paraId="2E9126F7" w14:textId="56077004" w:rsidR="007C1A30" w:rsidRPr="0030791F" w:rsidRDefault="007C1A30" w:rsidP="007C1A30">
            <w:pPr>
              <w:jc w:val="right"/>
              <w:rPr>
                <w:szCs w:val="23"/>
              </w:rPr>
            </w:pPr>
            <w:r w:rsidRPr="0030791F">
              <w:rPr>
                <w:color w:val="000000"/>
                <w:szCs w:val="23"/>
              </w:rPr>
              <w:t>78.0%</w:t>
            </w:r>
          </w:p>
        </w:tc>
        <w:tc>
          <w:tcPr>
            <w:tcW w:w="1723" w:type="dxa"/>
            <w:tcBorders>
              <w:top w:val="nil"/>
              <w:left w:val="nil"/>
              <w:bottom w:val="nil"/>
            </w:tcBorders>
            <w:shd w:val="clear" w:color="auto" w:fill="auto"/>
            <w:noWrap/>
            <w:vAlign w:val="bottom"/>
          </w:tcPr>
          <w:p w14:paraId="1190AEDF" w14:textId="76613ABE" w:rsidR="007C1A30" w:rsidRPr="0030791F" w:rsidRDefault="007C1A30" w:rsidP="007C1A30">
            <w:pPr>
              <w:jc w:val="right"/>
              <w:rPr>
                <w:szCs w:val="23"/>
              </w:rPr>
            </w:pPr>
            <w:r w:rsidRPr="0030791F">
              <w:rPr>
                <w:color w:val="000000"/>
                <w:szCs w:val="23"/>
              </w:rPr>
              <w:t>77.5%</w:t>
            </w:r>
          </w:p>
        </w:tc>
        <w:tc>
          <w:tcPr>
            <w:tcW w:w="1686" w:type="dxa"/>
            <w:tcBorders>
              <w:top w:val="nil"/>
              <w:bottom w:val="nil"/>
            </w:tcBorders>
            <w:vAlign w:val="bottom"/>
          </w:tcPr>
          <w:p w14:paraId="76914C04" w14:textId="0B177D71" w:rsidR="007C1A30" w:rsidRPr="0030791F" w:rsidRDefault="007C1A30" w:rsidP="007C1A30">
            <w:pPr>
              <w:jc w:val="right"/>
              <w:rPr>
                <w:szCs w:val="23"/>
              </w:rPr>
            </w:pPr>
            <w:r w:rsidRPr="0030791F">
              <w:rPr>
                <w:color w:val="000000"/>
                <w:szCs w:val="23"/>
              </w:rPr>
              <w:t>77.7%</w:t>
            </w:r>
          </w:p>
        </w:tc>
        <w:tc>
          <w:tcPr>
            <w:tcW w:w="1760" w:type="dxa"/>
            <w:tcBorders>
              <w:top w:val="nil"/>
              <w:bottom w:val="nil"/>
              <w:right w:val="single" w:sz="4" w:space="0" w:color="auto"/>
            </w:tcBorders>
            <w:vAlign w:val="bottom"/>
          </w:tcPr>
          <w:p w14:paraId="3F1E3FB2" w14:textId="1F34199E" w:rsidR="007C1A30" w:rsidRPr="0030791F" w:rsidRDefault="007C1A30" w:rsidP="007C1A30">
            <w:pPr>
              <w:jc w:val="right"/>
              <w:rPr>
                <w:szCs w:val="23"/>
              </w:rPr>
            </w:pPr>
            <w:r w:rsidRPr="0030791F">
              <w:rPr>
                <w:color w:val="000000"/>
                <w:szCs w:val="23"/>
              </w:rPr>
              <w:t>76.7%</w:t>
            </w:r>
          </w:p>
        </w:tc>
      </w:tr>
      <w:tr w:rsidR="007C1A30" w:rsidRPr="0030791F" w14:paraId="37CF83D2"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3B600300" w14:textId="77777777" w:rsidR="007C1A30" w:rsidRPr="00E722BF" w:rsidRDefault="007C1A30" w:rsidP="00E722BF">
            <w:pPr>
              <w:rPr>
                <w:szCs w:val="23"/>
              </w:rPr>
            </w:pPr>
            <w:r w:rsidRPr="00E722BF">
              <w:rPr>
                <w:szCs w:val="23"/>
              </w:rPr>
              <w:t>Lakes</w:t>
            </w:r>
          </w:p>
        </w:tc>
        <w:tc>
          <w:tcPr>
            <w:tcW w:w="1722" w:type="dxa"/>
            <w:tcBorders>
              <w:top w:val="nil"/>
              <w:left w:val="nil"/>
              <w:bottom w:val="nil"/>
              <w:right w:val="nil"/>
            </w:tcBorders>
            <w:vAlign w:val="bottom"/>
          </w:tcPr>
          <w:p w14:paraId="6D5FECF1" w14:textId="2CC77367" w:rsidR="007C1A30" w:rsidRPr="0030791F" w:rsidRDefault="007C1A30" w:rsidP="007C1A30">
            <w:pPr>
              <w:jc w:val="right"/>
              <w:rPr>
                <w:szCs w:val="23"/>
              </w:rPr>
            </w:pPr>
            <w:r w:rsidRPr="0030791F">
              <w:rPr>
                <w:color w:val="000000"/>
                <w:szCs w:val="23"/>
              </w:rPr>
              <w:t>78.2%</w:t>
            </w:r>
          </w:p>
        </w:tc>
        <w:tc>
          <w:tcPr>
            <w:tcW w:w="1723" w:type="dxa"/>
            <w:tcBorders>
              <w:top w:val="nil"/>
              <w:left w:val="nil"/>
              <w:bottom w:val="nil"/>
            </w:tcBorders>
            <w:shd w:val="clear" w:color="auto" w:fill="auto"/>
            <w:noWrap/>
            <w:vAlign w:val="bottom"/>
          </w:tcPr>
          <w:p w14:paraId="1411C081" w14:textId="7AA30850" w:rsidR="007C1A30" w:rsidRPr="0030791F" w:rsidRDefault="007C1A30" w:rsidP="007C1A30">
            <w:pPr>
              <w:jc w:val="right"/>
              <w:rPr>
                <w:szCs w:val="23"/>
              </w:rPr>
            </w:pPr>
            <w:r w:rsidRPr="0030791F">
              <w:rPr>
                <w:color w:val="000000"/>
                <w:szCs w:val="23"/>
              </w:rPr>
              <w:t>78.4%</w:t>
            </w:r>
          </w:p>
        </w:tc>
        <w:tc>
          <w:tcPr>
            <w:tcW w:w="1686" w:type="dxa"/>
            <w:tcBorders>
              <w:top w:val="nil"/>
              <w:bottom w:val="nil"/>
            </w:tcBorders>
            <w:vAlign w:val="bottom"/>
          </w:tcPr>
          <w:p w14:paraId="0812DE86" w14:textId="5B82D35B" w:rsidR="007C1A30" w:rsidRPr="0030791F" w:rsidRDefault="007C1A30" w:rsidP="007C1A30">
            <w:pPr>
              <w:jc w:val="right"/>
              <w:rPr>
                <w:szCs w:val="23"/>
              </w:rPr>
            </w:pPr>
            <w:r w:rsidRPr="0030791F">
              <w:rPr>
                <w:color w:val="000000"/>
                <w:szCs w:val="23"/>
              </w:rPr>
              <w:t>78.5%</w:t>
            </w:r>
          </w:p>
        </w:tc>
        <w:tc>
          <w:tcPr>
            <w:tcW w:w="1760" w:type="dxa"/>
            <w:tcBorders>
              <w:top w:val="nil"/>
              <w:bottom w:val="nil"/>
              <w:right w:val="single" w:sz="4" w:space="0" w:color="auto"/>
            </w:tcBorders>
            <w:vAlign w:val="bottom"/>
          </w:tcPr>
          <w:p w14:paraId="56EF5CFF" w14:textId="44F33249" w:rsidR="007C1A30" w:rsidRPr="0030791F" w:rsidRDefault="007C1A30" w:rsidP="007C1A30">
            <w:pPr>
              <w:jc w:val="right"/>
              <w:rPr>
                <w:szCs w:val="23"/>
              </w:rPr>
            </w:pPr>
            <w:r w:rsidRPr="0030791F">
              <w:rPr>
                <w:color w:val="000000"/>
                <w:szCs w:val="23"/>
              </w:rPr>
              <w:t>78.1%</w:t>
            </w:r>
          </w:p>
        </w:tc>
      </w:tr>
      <w:tr w:rsidR="007C1A30" w:rsidRPr="0030791F" w14:paraId="358CDF4C"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2F00D952" w14:textId="77777777" w:rsidR="007C1A30" w:rsidRPr="00E722BF" w:rsidRDefault="007C1A30" w:rsidP="00E722BF">
            <w:pPr>
              <w:rPr>
                <w:szCs w:val="23"/>
              </w:rPr>
            </w:pPr>
            <w:r w:rsidRPr="00E722BF">
              <w:rPr>
                <w:szCs w:val="23"/>
              </w:rPr>
              <w:t>Mid Central</w:t>
            </w:r>
          </w:p>
        </w:tc>
        <w:tc>
          <w:tcPr>
            <w:tcW w:w="1722" w:type="dxa"/>
            <w:tcBorders>
              <w:top w:val="nil"/>
              <w:left w:val="nil"/>
              <w:bottom w:val="nil"/>
              <w:right w:val="nil"/>
            </w:tcBorders>
            <w:vAlign w:val="bottom"/>
          </w:tcPr>
          <w:p w14:paraId="4E9DE3F3" w14:textId="40DCE765" w:rsidR="007C1A30" w:rsidRPr="0030791F" w:rsidRDefault="007C1A30" w:rsidP="007C1A30">
            <w:pPr>
              <w:jc w:val="right"/>
              <w:rPr>
                <w:szCs w:val="23"/>
              </w:rPr>
            </w:pPr>
            <w:r w:rsidRPr="0030791F">
              <w:rPr>
                <w:color w:val="000000"/>
                <w:szCs w:val="23"/>
              </w:rPr>
              <w:t>75.6%</w:t>
            </w:r>
          </w:p>
        </w:tc>
        <w:tc>
          <w:tcPr>
            <w:tcW w:w="1723" w:type="dxa"/>
            <w:tcBorders>
              <w:top w:val="nil"/>
              <w:left w:val="nil"/>
              <w:bottom w:val="nil"/>
            </w:tcBorders>
            <w:shd w:val="clear" w:color="auto" w:fill="auto"/>
            <w:noWrap/>
            <w:vAlign w:val="bottom"/>
          </w:tcPr>
          <w:p w14:paraId="1A3EADDB" w14:textId="75A5F577" w:rsidR="007C1A30" w:rsidRPr="0030791F" w:rsidRDefault="007C1A30" w:rsidP="007C1A30">
            <w:pPr>
              <w:jc w:val="right"/>
              <w:rPr>
                <w:szCs w:val="23"/>
              </w:rPr>
            </w:pPr>
            <w:r w:rsidRPr="0030791F">
              <w:rPr>
                <w:color w:val="000000"/>
                <w:szCs w:val="23"/>
              </w:rPr>
              <w:t>74.7%</w:t>
            </w:r>
          </w:p>
        </w:tc>
        <w:tc>
          <w:tcPr>
            <w:tcW w:w="1686" w:type="dxa"/>
            <w:tcBorders>
              <w:top w:val="nil"/>
              <w:bottom w:val="nil"/>
            </w:tcBorders>
            <w:vAlign w:val="bottom"/>
          </w:tcPr>
          <w:p w14:paraId="71A07675" w14:textId="7AC6C605" w:rsidR="007C1A30" w:rsidRPr="0030791F" w:rsidRDefault="007C1A30" w:rsidP="007C1A30">
            <w:pPr>
              <w:jc w:val="right"/>
              <w:rPr>
                <w:szCs w:val="23"/>
              </w:rPr>
            </w:pPr>
            <w:r w:rsidRPr="0030791F">
              <w:rPr>
                <w:color w:val="000000"/>
                <w:szCs w:val="23"/>
              </w:rPr>
              <w:t>75.1%</w:t>
            </w:r>
          </w:p>
        </w:tc>
        <w:tc>
          <w:tcPr>
            <w:tcW w:w="1760" w:type="dxa"/>
            <w:tcBorders>
              <w:top w:val="nil"/>
              <w:bottom w:val="nil"/>
              <w:right w:val="single" w:sz="4" w:space="0" w:color="auto"/>
            </w:tcBorders>
            <w:vAlign w:val="bottom"/>
          </w:tcPr>
          <w:p w14:paraId="33ED66C8" w14:textId="36A7AE52" w:rsidR="007C1A30" w:rsidRPr="0030791F" w:rsidRDefault="007C1A30" w:rsidP="007C1A30">
            <w:pPr>
              <w:jc w:val="right"/>
              <w:rPr>
                <w:szCs w:val="23"/>
              </w:rPr>
            </w:pPr>
            <w:r w:rsidRPr="0030791F">
              <w:rPr>
                <w:color w:val="000000"/>
                <w:szCs w:val="23"/>
              </w:rPr>
              <w:t>74.9%</w:t>
            </w:r>
          </w:p>
        </w:tc>
      </w:tr>
      <w:tr w:rsidR="007C1A30" w:rsidRPr="0030791F" w14:paraId="733DDC44"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785F3BE0" w14:textId="77777777" w:rsidR="007C1A30" w:rsidRPr="00E722BF" w:rsidRDefault="007C1A30" w:rsidP="00E722BF">
            <w:pPr>
              <w:rPr>
                <w:szCs w:val="23"/>
              </w:rPr>
            </w:pPr>
            <w:r w:rsidRPr="00E722BF">
              <w:rPr>
                <w:szCs w:val="23"/>
              </w:rPr>
              <w:t>Nelson Marlborough</w:t>
            </w:r>
          </w:p>
        </w:tc>
        <w:tc>
          <w:tcPr>
            <w:tcW w:w="1722" w:type="dxa"/>
            <w:tcBorders>
              <w:top w:val="nil"/>
              <w:left w:val="nil"/>
              <w:bottom w:val="nil"/>
              <w:right w:val="nil"/>
            </w:tcBorders>
            <w:vAlign w:val="bottom"/>
          </w:tcPr>
          <w:p w14:paraId="7888F556" w14:textId="32CD673C" w:rsidR="007C1A30" w:rsidRPr="0030791F" w:rsidRDefault="007C1A30" w:rsidP="007C1A30">
            <w:pPr>
              <w:jc w:val="right"/>
              <w:rPr>
                <w:szCs w:val="23"/>
              </w:rPr>
            </w:pPr>
            <w:r w:rsidRPr="0030791F">
              <w:rPr>
                <w:color w:val="000000"/>
                <w:szCs w:val="23"/>
              </w:rPr>
              <w:t>80.6%</w:t>
            </w:r>
          </w:p>
        </w:tc>
        <w:tc>
          <w:tcPr>
            <w:tcW w:w="1723" w:type="dxa"/>
            <w:tcBorders>
              <w:top w:val="nil"/>
              <w:left w:val="nil"/>
              <w:bottom w:val="nil"/>
            </w:tcBorders>
            <w:shd w:val="clear" w:color="auto" w:fill="auto"/>
            <w:noWrap/>
            <w:vAlign w:val="bottom"/>
          </w:tcPr>
          <w:p w14:paraId="3938D2E9" w14:textId="0CFE3467" w:rsidR="007C1A30" w:rsidRPr="0030791F" w:rsidRDefault="007C1A30" w:rsidP="007C1A30">
            <w:pPr>
              <w:jc w:val="right"/>
              <w:rPr>
                <w:szCs w:val="23"/>
              </w:rPr>
            </w:pPr>
            <w:r w:rsidRPr="0030791F">
              <w:rPr>
                <w:color w:val="000000"/>
                <w:szCs w:val="23"/>
              </w:rPr>
              <w:t>80.2%</w:t>
            </w:r>
          </w:p>
        </w:tc>
        <w:tc>
          <w:tcPr>
            <w:tcW w:w="1686" w:type="dxa"/>
            <w:tcBorders>
              <w:top w:val="nil"/>
              <w:bottom w:val="nil"/>
            </w:tcBorders>
            <w:vAlign w:val="bottom"/>
          </w:tcPr>
          <w:p w14:paraId="5400196C" w14:textId="0F2D1176" w:rsidR="007C1A30" w:rsidRPr="0030791F" w:rsidRDefault="007C1A30" w:rsidP="007C1A30">
            <w:pPr>
              <w:jc w:val="right"/>
              <w:rPr>
                <w:szCs w:val="23"/>
              </w:rPr>
            </w:pPr>
            <w:r w:rsidRPr="0030791F">
              <w:rPr>
                <w:color w:val="000000"/>
                <w:szCs w:val="23"/>
              </w:rPr>
              <w:t>79.9%</w:t>
            </w:r>
          </w:p>
        </w:tc>
        <w:tc>
          <w:tcPr>
            <w:tcW w:w="1760" w:type="dxa"/>
            <w:tcBorders>
              <w:top w:val="nil"/>
              <w:bottom w:val="nil"/>
              <w:right w:val="single" w:sz="4" w:space="0" w:color="auto"/>
            </w:tcBorders>
            <w:vAlign w:val="bottom"/>
          </w:tcPr>
          <w:p w14:paraId="22DC29D7" w14:textId="4F039EA1" w:rsidR="007C1A30" w:rsidRPr="0030791F" w:rsidRDefault="007C1A30" w:rsidP="007C1A30">
            <w:pPr>
              <w:jc w:val="right"/>
              <w:rPr>
                <w:szCs w:val="23"/>
              </w:rPr>
            </w:pPr>
            <w:r w:rsidRPr="0030791F">
              <w:rPr>
                <w:color w:val="000000"/>
                <w:szCs w:val="23"/>
              </w:rPr>
              <w:t>80.0%</w:t>
            </w:r>
          </w:p>
        </w:tc>
      </w:tr>
      <w:tr w:rsidR="007C1A30" w:rsidRPr="0030791F" w14:paraId="4DA53DA1"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273821A1" w14:textId="77777777" w:rsidR="007C1A30" w:rsidRPr="00E722BF" w:rsidRDefault="007C1A30" w:rsidP="00E722BF">
            <w:pPr>
              <w:rPr>
                <w:szCs w:val="23"/>
              </w:rPr>
            </w:pPr>
            <w:r w:rsidRPr="00E722BF">
              <w:rPr>
                <w:szCs w:val="23"/>
              </w:rPr>
              <w:t>Northland</w:t>
            </w:r>
          </w:p>
        </w:tc>
        <w:tc>
          <w:tcPr>
            <w:tcW w:w="1722" w:type="dxa"/>
            <w:tcBorders>
              <w:top w:val="nil"/>
              <w:left w:val="nil"/>
              <w:bottom w:val="nil"/>
              <w:right w:val="nil"/>
            </w:tcBorders>
            <w:vAlign w:val="bottom"/>
          </w:tcPr>
          <w:p w14:paraId="2F6ED9F5" w14:textId="58E95A42" w:rsidR="007C1A30" w:rsidRPr="0030791F" w:rsidRDefault="007C1A30" w:rsidP="007C1A30">
            <w:pPr>
              <w:jc w:val="right"/>
              <w:rPr>
                <w:szCs w:val="23"/>
              </w:rPr>
            </w:pPr>
            <w:r w:rsidRPr="0030791F">
              <w:rPr>
                <w:color w:val="000000"/>
                <w:szCs w:val="23"/>
              </w:rPr>
              <w:t>72.0%</w:t>
            </w:r>
          </w:p>
        </w:tc>
        <w:tc>
          <w:tcPr>
            <w:tcW w:w="1723" w:type="dxa"/>
            <w:tcBorders>
              <w:top w:val="nil"/>
              <w:left w:val="nil"/>
              <w:bottom w:val="nil"/>
            </w:tcBorders>
            <w:shd w:val="clear" w:color="auto" w:fill="auto"/>
            <w:noWrap/>
            <w:vAlign w:val="bottom"/>
          </w:tcPr>
          <w:p w14:paraId="4AAC55E2" w14:textId="0B3872AB" w:rsidR="007C1A30" w:rsidRPr="0030791F" w:rsidRDefault="007C1A30" w:rsidP="007C1A30">
            <w:pPr>
              <w:jc w:val="right"/>
              <w:rPr>
                <w:szCs w:val="23"/>
              </w:rPr>
            </w:pPr>
            <w:r w:rsidRPr="0030791F">
              <w:rPr>
                <w:color w:val="000000"/>
                <w:szCs w:val="23"/>
              </w:rPr>
              <w:t>72.4%</w:t>
            </w:r>
          </w:p>
        </w:tc>
        <w:tc>
          <w:tcPr>
            <w:tcW w:w="1686" w:type="dxa"/>
            <w:tcBorders>
              <w:top w:val="nil"/>
              <w:bottom w:val="nil"/>
            </w:tcBorders>
            <w:vAlign w:val="bottom"/>
          </w:tcPr>
          <w:p w14:paraId="50679CB0" w14:textId="0F93B1B0" w:rsidR="007C1A30" w:rsidRPr="0030791F" w:rsidRDefault="007C1A30" w:rsidP="007C1A30">
            <w:pPr>
              <w:jc w:val="right"/>
              <w:rPr>
                <w:szCs w:val="23"/>
              </w:rPr>
            </w:pPr>
            <w:r w:rsidRPr="0030791F">
              <w:rPr>
                <w:color w:val="000000"/>
                <w:szCs w:val="23"/>
              </w:rPr>
              <w:t>73.0%</w:t>
            </w:r>
          </w:p>
        </w:tc>
        <w:tc>
          <w:tcPr>
            <w:tcW w:w="1760" w:type="dxa"/>
            <w:tcBorders>
              <w:top w:val="nil"/>
              <w:bottom w:val="nil"/>
              <w:right w:val="single" w:sz="4" w:space="0" w:color="auto"/>
            </w:tcBorders>
            <w:vAlign w:val="bottom"/>
          </w:tcPr>
          <w:p w14:paraId="31F2E0C2" w14:textId="30145CD1" w:rsidR="007C1A30" w:rsidRPr="0030791F" w:rsidRDefault="007C1A30" w:rsidP="007C1A30">
            <w:pPr>
              <w:jc w:val="right"/>
              <w:rPr>
                <w:szCs w:val="23"/>
              </w:rPr>
            </w:pPr>
            <w:r w:rsidRPr="0030791F">
              <w:rPr>
                <w:color w:val="000000"/>
                <w:szCs w:val="23"/>
              </w:rPr>
              <w:t>73.0%</w:t>
            </w:r>
          </w:p>
        </w:tc>
      </w:tr>
      <w:tr w:rsidR="007C1A30" w:rsidRPr="0030791F" w14:paraId="052B2DE3"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73A2A72" w14:textId="77777777" w:rsidR="007C1A30" w:rsidRPr="00E722BF" w:rsidRDefault="007C1A30" w:rsidP="00E722BF">
            <w:pPr>
              <w:rPr>
                <w:szCs w:val="23"/>
              </w:rPr>
            </w:pPr>
            <w:r w:rsidRPr="00E722BF">
              <w:rPr>
                <w:szCs w:val="23"/>
              </w:rPr>
              <w:t>South Canterbury</w:t>
            </w:r>
          </w:p>
        </w:tc>
        <w:tc>
          <w:tcPr>
            <w:tcW w:w="1722" w:type="dxa"/>
            <w:tcBorders>
              <w:top w:val="nil"/>
              <w:left w:val="nil"/>
              <w:bottom w:val="nil"/>
              <w:right w:val="nil"/>
            </w:tcBorders>
            <w:vAlign w:val="bottom"/>
          </w:tcPr>
          <w:p w14:paraId="6D7B32E6" w14:textId="18399A64" w:rsidR="007C1A30" w:rsidRPr="0030791F" w:rsidRDefault="007C1A30" w:rsidP="007C1A30">
            <w:pPr>
              <w:jc w:val="right"/>
              <w:rPr>
                <w:szCs w:val="23"/>
              </w:rPr>
            </w:pPr>
            <w:r w:rsidRPr="0030791F">
              <w:rPr>
                <w:color w:val="000000"/>
                <w:szCs w:val="23"/>
              </w:rPr>
              <w:t>75.9%</w:t>
            </w:r>
          </w:p>
        </w:tc>
        <w:tc>
          <w:tcPr>
            <w:tcW w:w="1723" w:type="dxa"/>
            <w:tcBorders>
              <w:top w:val="nil"/>
              <w:left w:val="nil"/>
              <w:bottom w:val="nil"/>
            </w:tcBorders>
            <w:shd w:val="clear" w:color="auto" w:fill="auto"/>
            <w:noWrap/>
            <w:vAlign w:val="bottom"/>
          </w:tcPr>
          <w:p w14:paraId="2A5C9971" w14:textId="74E4A758" w:rsidR="007C1A30" w:rsidRPr="0030791F" w:rsidRDefault="007C1A30" w:rsidP="007C1A30">
            <w:pPr>
              <w:jc w:val="right"/>
              <w:rPr>
                <w:szCs w:val="23"/>
              </w:rPr>
            </w:pPr>
            <w:r w:rsidRPr="0030791F">
              <w:rPr>
                <w:color w:val="000000"/>
                <w:szCs w:val="23"/>
              </w:rPr>
              <w:t>76.5%</w:t>
            </w:r>
          </w:p>
        </w:tc>
        <w:tc>
          <w:tcPr>
            <w:tcW w:w="1686" w:type="dxa"/>
            <w:tcBorders>
              <w:top w:val="nil"/>
              <w:bottom w:val="nil"/>
            </w:tcBorders>
            <w:vAlign w:val="bottom"/>
          </w:tcPr>
          <w:p w14:paraId="3D774F81" w14:textId="02F4E3F1" w:rsidR="007C1A30" w:rsidRPr="0030791F" w:rsidRDefault="007C1A30" w:rsidP="007C1A30">
            <w:pPr>
              <w:jc w:val="right"/>
              <w:rPr>
                <w:szCs w:val="23"/>
              </w:rPr>
            </w:pPr>
            <w:r w:rsidRPr="0030791F">
              <w:rPr>
                <w:color w:val="000000"/>
                <w:szCs w:val="23"/>
              </w:rPr>
              <w:t>77.0%</w:t>
            </w:r>
          </w:p>
        </w:tc>
        <w:tc>
          <w:tcPr>
            <w:tcW w:w="1760" w:type="dxa"/>
            <w:tcBorders>
              <w:top w:val="nil"/>
              <w:bottom w:val="nil"/>
              <w:right w:val="single" w:sz="4" w:space="0" w:color="auto"/>
            </w:tcBorders>
            <w:vAlign w:val="bottom"/>
          </w:tcPr>
          <w:p w14:paraId="2531DE55" w14:textId="07D94987" w:rsidR="007C1A30" w:rsidRPr="0030791F" w:rsidRDefault="007C1A30" w:rsidP="007C1A30">
            <w:pPr>
              <w:jc w:val="right"/>
              <w:rPr>
                <w:szCs w:val="23"/>
              </w:rPr>
            </w:pPr>
            <w:r w:rsidRPr="0030791F">
              <w:rPr>
                <w:color w:val="000000"/>
                <w:szCs w:val="23"/>
              </w:rPr>
              <w:t>76.2%</w:t>
            </w:r>
          </w:p>
        </w:tc>
      </w:tr>
      <w:tr w:rsidR="007C1A30" w:rsidRPr="0030791F" w14:paraId="2479AB6A"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48C0A1F" w14:textId="77777777" w:rsidR="007C1A30" w:rsidRPr="00E722BF" w:rsidRDefault="007C1A30" w:rsidP="00E722BF">
            <w:pPr>
              <w:rPr>
                <w:szCs w:val="23"/>
              </w:rPr>
            </w:pPr>
            <w:r w:rsidRPr="00E722BF">
              <w:rPr>
                <w:szCs w:val="23"/>
              </w:rPr>
              <w:t>Southern</w:t>
            </w:r>
          </w:p>
        </w:tc>
        <w:tc>
          <w:tcPr>
            <w:tcW w:w="1722" w:type="dxa"/>
            <w:tcBorders>
              <w:top w:val="nil"/>
              <w:left w:val="nil"/>
              <w:bottom w:val="nil"/>
              <w:right w:val="nil"/>
            </w:tcBorders>
            <w:shd w:val="clear" w:color="auto" w:fill="auto"/>
            <w:vAlign w:val="bottom"/>
          </w:tcPr>
          <w:p w14:paraId="6B6D2AFD" w14:textId="35E683A2" w:rsidR="007C1A30" w:rsidRPr="0030791F" w:rsidRDefault="007C1A30" w:rsidP="007C1A30">
            <w:pPr>
              <w:jc w:val="right"/>
              <w:rPr>
                <w:szCs w:val="23"/>
              </w:rPr>
            </w:pPr>
            <w:r w:rsidRPr="0030791F">
              <w:rPr>
                <w:color w:val="000000"/>
                <w:szCs w:val="23"/>
              </w:rPr>
              <w:t>79.6%</w:t>
            </w:r>
          </w:p>
        </w:tc>
        <w:tc>
          <w:tcPr>
            <w:tcW w:w="1723" w:type="dxa"/>
            <w:tcBorders>
              <w:top w:val="nil"/>
              <w:left w:val="nil"/>
              <w:bottom w:val="nil"/>
            </w:tcBorders>
            <w:shd w:val="clear" w:color="auto" w:fill="auto"/>
            <w:noWrap/>
            <w:vAlign w:val="bottom"/>
          </w:tcPr>
          <w:p w14:paraId="5617230C" w14:textId="6754A22D" w:rsidR="007C1A30" w:rsidRPr="0030791F" w:rsidRDefault="007C1A30" w:rsidP="007C1A30">
            <w:pPr>
              <w:jc w:val="right"/>
              <w:rPr>
                <w:szCs w:val="23"/>
              </w:rPr>
            </w:pPr>
            <w:r w:rsidRPr="0030791F">
              <w:rPr>
                <w:color w:val="000000"/>
                <w:szCs w:val="23"/>
              </w:rPr>
              <w:t>79.2%</w:t>
            </w:r>
          </w:p>
        </w:tc>
        <w:tc>
          <w:tcPr>
            <w:tcW w:w="1686" w:type="dxa"/>
            <w:tcBorders>
              <w:top w:val="nil"/>
              <w:bottom w:val="nil"/>
            </w:tcBorders>
            <w:vAlign w:val="bottom"/>
          </w:tcPr>
          <w:p w14:paraId="50A85601" w14:textId="34DE7C14" w:rsidR="007C1A30" w:rsidRPr="0030791F" w:rsidRDefault="007C1A30" w:rsidP="007C1A30">
            <w:pPr>
              <w:jc w:val="right"/>
              <w:rPr>
                <w:szCs w:val="23"/>
              </w:rPr>
            </w:pPr>
            <w:r w:rsidRPr="0030791F">
              <w:rPr>
                <w:color w:val="000000"/>
                <w:szCs w:val="23"/>
              </w:rPr>
              <w:t>79.6%</w:t>
            </w:r>
          </w:p>
        </w:tc>
        <w:tc>
          <w:tcPr>
            <w:tcW w:w="1760" w:type="dxa"/>
            <w:tcBorders>
              <w:top w:val="nil"/>
              <w:bottom w:val="nil"/>
              <w:right w:val="single" w:sz="4" w:space="0" w:color="auto"/>
            </w:tcBorders>
            <w:vAlign w:val="bottom"/>
          </w:tcPr>
          <w:p w14:paraId="64F84B9D" w14:textId="564ADC0A" w:rsidR="007C1A30" w:rsidRPr="0030791F" w:rsidRDefault="007C1A30" w:rsidP="007C1A30">
            <w:pPr>
              <w:jc w:val="right"/>
              <w:rPr>
                <w:szCs w:val="23"/>
              </w:rPr>
            </w:pPr>
            <w:r w:rsidRPr="0030791F">
              <w:rPr>
                <w:color w:val="000000"/>
                <w:szCs w:val="23"/>
              </w:rPr>
              <w:t>79.9%</w:t>
            </w:r>
          </w:p>
        </w:tc>
      </w:tr>
      <w:tr w:rsidR="007C1A30" w:rsidRPr="0030791F" w14:paraId="27753CE9"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AB1D221" w14:textId="77777777" w:rsidR="007C1A30" w:rsidRPr="00E722BF" w:rsidRDefault="007C1A30" w:rsidP="00E722BF">
            <w:pPr>
              <w:rPr>
                <w:szCs w:val="23"/>
              </w:rPr>
            </w:pPr>
            <w:r w:rsidRPr="00E722BF">
              <w:rPr>
                <w:szCs w:val="23"/>
              </w:rPr>
              <w:t>Tairawhiti</w:t>
            </w:r>
          </w:p>
        </w:tc>
        <w:tc>
          <w:tcPr>
            <w:tcW w:w="1722" w:type="dxa"/>
            <w:tcBorders>
              <w:top w:val="nil"/>
              <w:left w:val="nil"/>
              <w:bottom w:val="nil"/>
              <w:right w:val="nil"/>
            </w:tcBorders>
            <w:vAlign w:val="bottom"/>
          </w:tcPr>
          <w:p w14:paraId="42D726E9" w14:textId="10E83E22" w:rsidR="007C1A30" w:rsidRPr="0030791F" w:rsidRDefault="007C1A30" w:rsidP="007C1A30">
            <w:pPr>
              <w:jc w:val="right"/>
              <w:rPr>
                <w:szCs w:val="23"/>
              </w:rPr>
            </w:pPr>
            <w:r w:rsidRPr="0030791F">
              <w:rPr>
                <w:color w:val="000000"/>
                <w:szCs w:val="23"/>
              </w:rPr>
              <w:t>73.1%</w:t>
            </w:r>
          </w:p>
        </w:tc>
        <w:tc>
          <w:tcPr>
            <w:tcW w:w="1723" w:type="dxa"/>
            <w:tcBorders>
              <w:top w:val="nil"/>
              <w:left w:val="nil"/>
              <w:bottom w:val="nil"/>
            </w:tcBorders>
            <w:shd w:val="clear" w:color="auto" w:fill="auto"/>
            <w:noWrap/>
            <w:vAlign w:val="bottom"/>
          </w:tcPr>
          <w:p w14:paraId="52FC9A33" w14:textId="38A4514E" w:rsidR="007C1A30" w:rsidRPr="0030791F" w:rsidRDefault="007C1A30" w:rsidP="007C1A30">
            <w:pPr>
              <w:jc w:val="right"/>
              <w:rPr>
                <w:szCs w:val="23"/>
              </w:rPr>
            </w:pPr>
            <w:r w:rsidRPr="0030791F">
              <w:rPr>
                <w:color w:val="000000"/>
                <w:szCs w:val="23"/>
              </w:rPr>
              <w:t>72.8%</w:t>
            </w:r>
          </w:p>
        </w:tc>
        <w:tc>
          <w:tcPr>
            <w:tcW w:w="1686" w:type="dxa"/>
            <w:tcBorders>
              <w:top w:val="nil"/>
              <w:bottom w:val="nil"/>
            </w:tcBorders>
            <w:vAlign w:val="bottom"/>
          </w:tcPr>
          <w:p w14:paraId="3FB48366" w14:textId="12CFE499" w:rsidR="007C1A30" w:rsidRPr="0030791F" w:rsidRDefault="007C1A30" w:rsidP="007C1A30">
            <w:pPr>
              <w:jc w:val="right"/>
              <w:rPr>
                <w:szCs w:val="23"/>
              </w:rPr>
            </w:pPr>
            <w:r w:rsidRPr="0030791F">
              <w:rPr>
                <w:color w:val="000000"/>
                <w:szCs w:val="23"/>
              </w:rPr>
              <w:t>73.7%</w:t>
            </w:r>
          </w:p>
        </w:tc>
        <w:tc>
          <w:tcPr>
            <w:tcW w:w="1760" w:type="dxa"/>
            <w:tcBorders>
              <w:top w:val="nil"/>
              <w:bottom w:val="nil"/>
              <w:right w:val="single" w:sz="4" w:space="0" w:color="auto"/>
            </w:tcBorders>
            <w:vAlign w:val="bottom"/>
          </w:tcPr>
          <w:p w14:paraId="0B21B6FA" w14:textId="4C816B18" w:rsidR="007C1A30" w:rsidRPr="0030791F" w:rsidRDefault="007C1A30" w:rsidP="007C1A30">
            <w:pPr>
              <w:jc w:val="right"/>
              <w:rPr>
                <w:szCs w:val="23"/>
              </w:rPr>
            </w:pPr>
            <w:r w:rsidRPr="0030791F">
              <w:rPr>
                <w:color w:val="000000"/>
                <w:szCs w:val="23"/>
              </w:rPr>
              <w:t>74.3%</w:t>
            </w:r>
          </w:p>
        </w:tc>
      </w:tr>
      <w:tr w:rsidR="007C1A30" w:rsidRPr="0030791F" w14:paraId="5C31A00F"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7AE70F0" w14:textId="77777777" w:rsidR="007C1A30" w:rsidRPr="00E722BF" w:rsidRDefault="007C1A30" w:rsidP="00E722BF">
            <w:pPr>
              <w:rPr>
                <w:szCs w:val="23"/>
              </w:rPr>
            </w:pPr>
            <w:r w:rsidRPr="00E722BF">
              <w:rPr>
                <w:szCs w:val="23"/>
              </w:rPr>
              <w:t>Taranaki</w:t>
            </w:r>
          </w:p>
        </w:tc>
        <w:tc>
          <w:tcPr>
            <w:tcW w:w="1722" w:type="dxa"/>
            <w:tcBorders>
              <w:top w:val="nil"/>
              <w:left w:val="nil"/>
              <w:bottom w:val="nil"/>
              <w:right w:val="nil"/>
            </w:tcBorders>
            <w:vAlign w:val="bottom"/>
          </w:tcPr>
          <w:p w14:paraId="5A2F8D2A" w14:textId="1BF64353" w:rsidR="007C1A30" w:rsidRPr="0030791F" w:rsidRDefault="007C1A30" w:rsidP="007C1A30">
            <w:pPr>
              <w:jc w:val="right"/>
              <w:rPr>
                <w:szCs w:val="23"/>
              </w:rPr>
            </w:pPr>
            <w:r w:rsidRPr="0030791F">
              <w:rPr>
                <w:color w:val="000000"/>
                <w:szCs w:val="23"/>
              </w:rPr>
              <w:t>79.2%</w:t>
            </w:r>
          </w:p>
        </w:tc>
        <w:tc>
          <w:tcPr>
            <w:tcW w:w="1723" w:type="dxa"/>
            <w:tcBorders>
              <w:top w:val="nil"/>
              <w:left w:val="nil"/>
              <w:bottom w:val="nil"/>
            </w:tcBorders>
            <w:shd w:val="clear" w:color="auto" w:fill="auto"/>
            <w:noWrap/>
            <w:vAlign w:val="bottom"/>
          </w:tcPr>
          <w:p w14:paraId="6D476643" w14:textId="51818531" w:rsidR="007C1A30" w:rsidRPr="0030791F" w:rsidRDefault="007C1A30" w:rsidP="007C1A30">
            <w:pPr>
              <w:jc w:val="right"/>
              <w:rPr>
                <w:szCs w:val="23"/>
              </w:rPr>
            </w:pPr>
            <w:r w:rsidRPr="0030791F">
              <w:rPr>
                <w:color w:val="000000"/>
                <w:szCs w:val="23"/>
              </w:rPr>
              <w:t>79.1%</w:t>
            </w:r>
          </w:p>
        </w:tc>
        <w:tc>
          <w:tcPr>
            <w:tcW w:w="1686" w:type="dxa"/>
            <w:tcBorders>
              <w:top w:val="nil"/>
              <w:bottom w:val="nil"/>
            </w:tcBorders>
            <w:vAlign w:val="bottom"/>
          </w:tcPr>
          <w:p w14:paraId="672B08A8" w14:textId="70DF91EC" w:rsidR="007C1A30" w:rsidRPr="0030791F" w:rsidRDefault="007C1A30" w:rsidP="007C1A30">
            <w:pPr>
              <w:jc w:val="right"/>
              <w:rPr>
                <w:szCs w:val="23"/>
              </w:rPr>
            </w:pPr>
            <w:r w:rsidRPr="0030791F">
              <w:rPr>
                <w:color w:val="000000"/>
                <w:szCs w:val="23"/>
              </w:rPr>
              <w:t>79.3%</w:t>
            </w:r>
          </w:p>
        </w:tc>
        <w:tc>
          <w:tcPr>
            <w:tcW w:w="1760" w:type="dxa"/>
            <w:tcBorders>
              <w:top w:val="nil"/>
              <w:bottom w:val="nil"/>
              <w:right w:val="single" w:sz="4" w:space="0" w:color="auto"/>
            </w:tcBorders>
            <w:vAlign w:val="bottom"/>
          </w:tcPr>
          <w:p w14:paraId="78F7F9A8" w14:textId="4BEE04DE" w:rsidR="007C1A30" w:rsidRPr="0030791F" w:rsidRDefault="007C1A30" w:rsidP="007C1A30">
            <w:pPr>
              <w:jc w:val="right"/>
              <w:rPr>
                <w:szCs w:val="23"/>
              </w:rPr>
            </w:pPr>
            <w:r w:rsidRPr="0030791F">
              <w:rPr>
                <w:color w:val="000000"/>
                <w:szCs w:val="23"/>
              </w:rPr>
              <w:t>78.9%</w:t>
            </w:r>
          </w:p>
        </w:tc>
      </w:tr>
      <w:tr w:rsidR="007C1A30" w:rsidRPr="0030791F" w14:paraId="3FB9C196"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76D64D5E" w14:textId="77777777" w:rsidR="007C1A30" w:rsidRPr="00E722BF" w:rsidRDefault="007C1A30" w:rsidP="00E722BF">
            <w:pPr>
              <w:rPr>
                <w:szCs w:val="23"/>
              </w:rPr>
            </w:pPr>
            <w:r w:rsidRPr="00E722BF">
              <w:rPr>
                <w:szCs w:val="23"/>
              </w:rPr>
              <w:t>Waikato</w:t>
            </w:r>
          </w:p>
        </w:tc>
        <w:tc>
          <w:tcPr>
            <w:tcW w:w="1722" w:type="dxa"/>
            <w:tcBorders>
              <w:top w:val="nil"/>
              <w:left w:val="nil"/>
              <w:bottom w:val="nil"/>
              <w:right w:val="nil"/>
            </w:tcBorders>
            <w:vAlign w:val="bottom"/>
          </w:tcPr>
          <w:p w14:paraId="1662FAE6" w14:textId="053D957D" w:rsidR="007C1A30" w:rsidRPr="0030791F" w:rsidRDefault="007C1A30" w:rsidP="007C1A30">
            <w:pPr>
              <w:jc w:val="right"/>
              <w:rPr>
                <w:szCs w:val="23"/>
              </w:rPr>
            </w:pPr>
            <w:r w:rsidRPr="0030791F">
              <w:rPr>
                <w:color w:val="000000"/>
                <w:szCs w:val="23"/>
              </w:rPr>
              <w:t>75.1%</w:t>
            </w:r>
          </w:p>
        </w:tc>
        <w:tc>
          <w:tcPr>
            <w:tcW w:w="1723" w:type="dxa"/>
            <w:tcBorders>
              <w:top w:val="nil"/>
              <w:left w:val="nil"/>
              <w:bottom w:val="nil"/>
            </w:tcBorders>
            <w:shd w:val="clear" w:color="auto" w:fill="auto"/>
            <w:noWrap/>
            <w:vAlign w:val="bottom"/>
          </w:tcPr>
          <w:p w14:paraId="6E4004D2" w14:textId="269C91E9" w:rsidR="007C1A30" w:rsidRPr="0030791F" w:rsidRDefault="007C1A30" w:rsidP="007C1A30">
            <w:pPr>
              <w:jc w:val="right"/>
              <w:rPr>
                <w:szCs w:val="23"/>
              </w:rPr>
            </w:pPr>
            <w:r w:rsidRPr="0030791F">
              <w:rPr>
                <w:color w:val="000000"/>
                <w:szCs w:val="23"/>
              </w:rPr>
              <w:t>75.3%</w:t>
            </w:r>
          </w:p>
        </w:tc>
        <w:tc>
          <w:tcPr>
            <w:tcW w:w="1686" w:type="dxa"/>
            <w:tcBorders>
              <w:top w:val="nil"/>
              <w:bottom w:val="nil"/>
            </w:tcBorders>
            <w:vAlign w:val="bottom"/>
          </w:tcPr>
          <w:p w14:paraId="2905E021" w14:textId="5F9665A5" w:rsidR="007C1A30" w:rsidRPr="0030791F" w:rsidRDefault="007C1A30" w:rsidP="007C1A30">
            <w:pPr>
              <w:jc w:val="right"/>
              <w:rPr>
                <w:szCs w:val="23"/>
              </w:rPr>
            </w:pPr>
            <w:r w:rsidRPr="0030791F">
              <w:rPr>
                <w:color w:val="000000"/>
                <w:szCs w:val="23"/>
              </w:rPr>
              <w:t>76.2%</w:t>
            </w:r>
          </w:p>
        </w:tc>
        <w:tc>
          <w:tcPr>
            <w:tcW w:w="1760" w:type="dxa"/>
            <w:tcBorders>
              <w:top w:val="nil"/>
              <w:bottom w:val="nil"/>
              <w:right w:val="single" w:sz="4" w:space="0" w:color="auto"/>
            </w:tcBorders>
            <w:vAlign w:val="bottom"/>
          </w:tcPr>
          <w:p w14:paraId="617424EF" w14:textId="27C64827" w:rsidR="007C1A30" w:rsidRPr="0030791F" w:rsidRDefault="007C1A30" w:rsidP="007C1A30">
            <w:pPr>
              <w:jc w:val="right"/>
              <w:rPr>
                <w:szCs w:val="23"/>
              </w:rPr>
            </w:pPr>
            <w:r w:rsidRPr="0030791F">
              <w:rPr>
                <w:color w:val="000000"/>
                <w:szCs w:val="23"/>
              </w:rPr>
              <w:t>76.5%</w:t>
            </w:r>
          </w:p>
        </w:tc>
      </w:tr>
      <w:tr w:rsidR="007C1A30" w:rsidRPr="0030791F" w14:paraId="165C0CF3"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4446C63" w14:textId="77777777" w:rsidR="007C1A30" w:rsidRPr="00E722BF" w:rsidRDefault="007C1A30" w:rsidP="00E722BF">
            <w:pPr>
              <w:rPr>
                <w:szCs w:val="23"/>
              </w:rPr>
            </w:pPr>
            <w:r w:rsidRPr="00E722BF">
              <w:rPr>
                <w:szCs w:val="23"/>
              </w:rPr>
              <w:t>Wairarapa</w:t>
            </w:r>
          </w:p>
        </w:tc>
        <w:tc>
          <w:tcPr>
            <w:tcW w:w="1722" w:type="dxa"/>
            <w:tcBorders>
              <w:top w:val="nil"/>
              <w:left w:val="nil"/>
              <w:bottom w:val="nil"/>
              <w:right w:val="nil"/>
            </w:tcBorders>
            <w:vAlign w:val="bottom"/>
          </w:tcPr>
          <w:p w14:paraId="5FFEE416" w14:textId="7CCAD881" w:rsidR="007C1A30" w:rsidRPr="0030791F" w:rsidRDefault="007C1A30" w:rsidP="007C1A30">
            <w:pPr>
              <w:jc w:val="right"/>
              <w:rPr>
                <w:szCs w:val="23"/>
              </w:rPr>
            </w:pPr>
            <w:r w:rsidRPr="0030791F">
              <w:rPr>
                <w:color w:val="000000"/>
                <w:szCs w:val="23"/>
              </w:rPr>
              <w:t>74.6%</w:t>
            </w:r>
          </w:p>
        </w:tc>
        <w:tc>
          <w:tcPr>
            <w:tcW w:w="1723" w:type="dxa"/>
            <w:tcBorders>
              <w:top w:val="nil"/>
              <w:left w:val="nil"/>
              <w:bottom w:val="nil"/>
            </w:tcBorders>
            <w:shd w:val="clear" w:color="auto" w:fill="auto"/>
            <w:noWrap/>
            <w:vAlign w:val="bottom"/>
          </w:tcPr>
          <w:p w14:paraId="5080FCD4" w14:textId="0CE0D2FD" w:rsidR="007C1A30" w:rsidRPr="0030791F" w:rsidRDefault="007C1A30" w:rsidP="007C1A30">
            <w:pPr>
              <w:jc w:val="right"/>
              <w:rPr>
                <w:szCs w:val="23"/>
              </w:rPr>
            </w:pPr>
            <w:r w:rsidRPr="0030791F">
              <w:rPr>
                <w:color w:val="000000"/>
                <w:szCs w:val="23"/>
              </w:rPr>
              <w:t>73.6%</w:t>
            </w:r>
          </w:p>
        </w:tc>
        <w:tc>
          <w:tcPr>
            <w:tcW w:w="1686" w:type="dxa"/>
            <w:tcBorders>
              <w:top w:val="nil"/>
              <w:bottom w:val="nil"/>
            </w:tcBorders>
            <w:vAlign w:val="bottom"/>
          </w:tcPr>
          <w:p w14:paraId="7F702CE0" w14:textId="280AECC8" w:rsidR="007C1A30" w:rsidRPr="0030791F" w:rsidRDefault="007C1A30" w:rsidP="007C1A30">
            <w:pPr>
              <w:jc w:val="right"/>
              <w:rPr>
                <w:szCs w:val="23"/>
              </w:rPr>
            </w:pPr>
            <w:r w:rsidRPr="0030791F">
              <w:rPr>
                <w:color w:val="000000"/>
                <w:szCs w:val="23"/>
              </w:rPr>
              <w:t>73.6%</w:t>
            </w:r>
          </w:p>
        </w:tc>
        <w:tc>
          <w:tcPr>
            <w:tcW w:w="1760" w:type="dxa"/>
            <w:tcBorders>
              <w:top w:val="nil"/>
              <w:bottom w:val="nil"/>
              <w:right w:val="single" w:sz="4" w:space="0" w:color="auto"/>
            </w:tcBorders>
            <w:vAlign w:val="bottom"/>
          </w:tcPr>
          <w:p w14:paraId="0D7681BE" w14:textId="462A8953" w:rsidR="007C1A30" w:rsidRPr="0030791F" w:rsidRDefault="007C1A30" w:rsidP="007C1A30">
            <w:pPr>
              <w:jc w:val="right"/>
              <w:rPr>
                <w:szCs w:val="23"/>
              </w:rPr>
            </w:pPr>
            <w:r w:rsidRPr="0030791F">
              <w:rPr>
                <w:color w:val="000000"/>
                <w:szCs w:val="23"/>
              </w:rPr>
              <w:t>73.6%</w:t>
            </w:r>
          </w:p>
        </w:tc>
      </w:tr>
      <w:tr w:rsidR="007C1A30" w:rsidRPr="0030791F" w14:paraId="2FC27CDA"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4697F39" w14:textId="77777777" w:rsidR="007C1A30" w:rsidRPr="00E722BF" w:rsidRDefault="007C1A30" w:rsidP="00E722BF">
            <w:pPr>
              <w:rPr>
                <w:szCs w:val="23"/>
              </w:rPr>
            </w:pPr>
            <w:r w:rsidRPr="00E722BF">
              <w:rPr>
                <w:szCs w:val="23"/>
              </w:rPr>
              <w:t>Waitemata</w:t>
            </w:r>
          </w:p>
        </w:tc>
        <w:tc>
          <w:tcPr>
            <w:tcW w:w="1722" w:type="dxa"/>
            <w:tcBorders>
              <w:top w:val="nil"/>
              <w:left w:val="nil"/>
              <w:bottom w:val="nil"/>
              <w:right w:val="nil"/>
            </w:tcBorders>
            <w:vAlign w:val="bottom"/>
          </w:tcPr>
          <w:p w14:paraId="3E428958" w14:textId="68E318BB" w:rsidR="007C1A30" w:rsidRPr="0030791F" w:rsidRDefault="007C1A30" w:rsidP="007C1A30">
            <w:pPr>
              <w:jc w:val="right"/>
              <w:rPr>
                <w:szCs w:val="23"/>
              </w:rPr>
            </w:pPr>
            <w:r w:rsidRPr="0030791F">
              <w:rPr>
                <w:color w:val="000000"/>
                <w:szCs w:val="23"/>
              </w:rPr>
              <w:t>76.5%</w:t>
            </w:r>
          </w:p>
        </w:tc>
        <w:tc>
          <w:tcPr>
            <w:tcW w:w="1723" w:type="dxa"/>
            <w:tcBorders>
              <w:top w:val="nil"/>
              <w:left w:val="nil"/>
              <w:bottom w:val="nil"/>
            </w:tcBorders>
            <w:shd w:val="clear" w:color="auto" w:fill="auto"/>
            <w:noWrap/>
            <w:vAlign w:val="bottom"/>
          </w:tcPr>
          <w:p w14:paraId="199BD46E" w14:textId="6B38A721" w:rsidR="007C1A30" w:rsidRPr="0030791F" w:rsidRDefault="007C1A30" w:rsidP="007C1A30">
            <w:pPr>
              <w:jc w:val="right"/>
              <w:rPr>
                <w:szCs w:val="23"/>
              </w:rPr>
            </w:pPr>
            <w:r w:rsidRPr="0030791F">
              <w:rPr>
                <w:color w:val="000000"/>
                <w:szCs w:val="23"/>
              </w:rPr>
              <w:t>76.1%</w:t>
            </w:r>
          </w:p>
        </w:tc>
        <w:tc>
          <w:tcPr>
            <w:tcW w:w="1686" w:type="dxa"/>
            <w:tcBorders>
              <w:top w:val="nil"/>
              <w:bottom w:val="nil"/>
            </w:tcBorders>
            <w:vAlign w:val="bottom"/>
          </w:tcPr>
          <w:p w14:paraId="0A31432D" w14:textId="77709E16" w:rsidR="007C1A30" w:rsidRPr="0030791F" w:rsidRDefault="007C1A30" w:rsidP="007C1A30">
            <w:pPr>
              <w:jc w:val="right"/>
              <w:rPr>
                <w:szCs w:val="23"/>
              </w:rPr>
            </w:pPr>
            <w:r w:rsidRPr="0030791F">
              <w:rPr>
                <w:color w:val="000000"/>
                <w:szCs w:val="23"/>
              </w:rPr>
              <w:t>75.9%</w:t>
            </w:r>
          </w:p>
        </w:tc>
        <w:tc>
          <w:tcPr>
            <w:tcW w:w="1760" w:type="dxa"/>
            <w:tcBorders>
              <w:top w:val="nil"/>
              <w:bottom w:val="nil"/>
              <w:right w:val="single" w:sz="4" w:space="0" w:color="auto"/>
            </w:tcBorders>
            <w:vAlign w:val="bottom"/>
          </w:tcPr>
          <w:p w14:paraId="1EEAC634" w14:textId="366DB0FF" w:rsidR="007C1A30" w:rsidRPr="0030791F" w:rsidRDefault="007C1A30" w:rsidP="007C1A30">
            <w:pPr>
              <w:jc w:val="right"/>
              <w:rPr>
                <w:szCs w:val="23"/>
              </w:rPr>
            </w:pPr>
            <w:r w:rsidRPr="0030791F">
              <w:rPr>
                <w:color w:val="000000"/>
                <w:szCs w:val="23"/>
              </w:rPr>
              <w:t>75.2%</w:t>
            </w:r>
          </w:p>
        </w:tc>
      </w:tr>
      <w:tr w:rsidR="007C1A30" w:rsidRPr="0030791F" w14:paraId="48871F68" w14:textId="77777777" w:rsidTr="00576432">
        <w:trPr>
          <w:trHeight w:val="255"/>
        </w:trPr>
        <w:tc>
          <w:tcPr>
            <w:tcW w:w="2274" w:type="dxa"/>
            <w:tcBorders>
              <w:top w:val="nil"/>
              <w:left w:val="single" w:sz="4" w:space="0" w:color="auto"/>
              <w:right w:val="nil"/>
            </w:tcBorders>
            <w:shd w:val="clear" w:color="auto" w:fill="auto"/>
            <w:noWrap/>
            <w:vAlign w:val="bottom"/>
          </w:tcPr>
          <w:p w14:paraId="533C875E" w14:textId="77777777" w:rsidR="007C1A30" w:rsidRPr="00E722BF" w:rsidRDefault="007C1A30" w:rsidP="00E722BF">
            <w:pPr>
              <w:rPr>
                <w:szCs w:val="23"/>
              </w:rPr>
            </w:pPr>
            <w:r w:rsidRPr="00E722BF">
              <w:rPr>
                <w:szCs w:val="23"/>
              </w:rPr>
              <w:t>West Coast</w:t>
            </w:r>
          </w:p>
        </w:tc>
        <w:tc>
          <w:tcPr>
            <w:tcW w:w="1722" w:type="dxa"/>
            <w:tcBorders>
              <w:top w:val="nil"/>
              <w:left w:val="nil"/>
              <w:right w:val="nil"/>
            </w:tcBorders>
            <w:vAlign w:val="bottom"/>
          </w:tcPr>
          <w:p w14:paraId="542208A0" w14:textId="292BFBFB" w:rsidR="007C1A30" w:rsidRPr="0030791F" w:rsidRDefault="007C1A30" w:rsidP="007C1A30">
            <w:pPr>
              <w:jc w:val="right"/>
              <w:rPr>
                <w:szCs w:val="23"/>
              </w:rPr>
            </w:pPr>
            <w:r w:rsidRPr="0030791F">
              <w:rPr>
                <w:color w:val="000000"/>
                <w:szCs w:val="23"/>
              </w:rPr>
              <w:t>71.8%</w:t>
            </w:r>
          </w:p>
        </w:tc>
        <w:tc>
          <w:tcPr>
            <w:tcW w:w="1723" w:type="dxa"/>
            <w:tcBorders>
              <w:top w:val="nil"/>
              <w:left w:val="nil"/>
            </w:tcBorders>
            <w:shd w:val="clear" w:color="auto" w:fill="auto"/>
            <w:noWrap/>
            <w:vAlign w:val="bottom"/>
          </w:tcPr>
          <w:p w14:paraId="38B1B60C" w14:textId="0A402D3A" w:rsidR="007C1A30" w:rsidRPr="0030791F" w:rsidRDefault="007C1A30" w:rsidP="007C1A30">
            <w:pPr>
              <w:jc w:val="right"/>
              <w:rPr>
                <w:szCs w:val="23"/>
              </w:rPr>
            </w:pPr>
            <w:r w:rsidRPr="0030791F">
              <w:rPr>
                <w:color w:val="000000"/>
                <w:szCs w:val="23"/>
              </w:rPr>
              <w:t>73.0%</w:t>
            </w:r>
          </w:p>
        </w:tc>
        <w:tc>
          <w:tcPr>
            <w:tcW w:w="1686" w:type="dxa"/>
            <w:tcBorders>
              <w:top w:val="nil"/>
            </w:tcBorders>
            <w:vAlign w:val="bottom"/>
          </w:tcPr>
          <w:p w14:paraId="14A1AE9F" w14:textId="5B13C1D1" w:rsidR="007C1A30" w:rsidRPr="0030791F" w:rsidRDefault="007C1A30" w:rsidP="007C1A30">
            <w:pPr>
              <w:jc w:val="right"/>
              <w:rPr>
                <w:szCs w:val="23"/>
              </w:rPr>
            </w:pPr>
            <w:r w:rsidRPr="0030791F">
              <w:rPr>
                <w:color w:val="000000"/>
                <w:szCs w:val="23"/>
              </w:rPr>
              <w:t>72.3%</w:t>
            </w:r>
          </w:p>
        </w:tc>
        <w:tc>
          <w:tcPr>
            <w:tcW w:w="1760" w:type="dxa"/>
            <w:tcBorders>
              <w:top w:val="nil"/>
              <w:right w:val="single" w:sz="4" w:space="0" w:color="auto"/>
            </w:tcBorders>
            <w:vAlign w:val="bottom"/>
          </w:tcPr>
          <w:p w14:paraId="19B4CF73" w14:textId="1FFF4E29" w:rsidR="007C1A30" w:rsidRPr="0030791F" w:rsidRDefault="007C1A30" w:rsidP="007C1A30">
            <w:pPr>
              <w:jc w:val="right"/>
              <w:rPr>
                <w:szCs w:val="23"/>
              </w:rPr>
            </w:pPr>
            <w:r w:rsidRPr="0030791F">
              <w:rPr>
                <w:color w:val="000000"/>
                <w:szCs w:val="23"/>
              </w:rPr>
              <w:t>71.1%</w:t>
            </w:r>
          </w:p>
        </w:tc>
      </w:tr>
      <w:tr w:rsidR="007C1A30" w:rsidRPr="0030791F" w14:paraId="155D7A61"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02CCAE34" w14:textId="77777777" w:rsidR="007C1A30" w:rsidRPr="00E722BF" w:rsidRDefault="007C1A30" w:rsidP="00E722BF">
            <w:pPr>
              <w:rPr>
                <w:szCs w:val="23"/>
              </w:rPr>
            </w:pPr>
            <w:r w:rsidRPr="00E722BF">
              <w:rPr>
                <w:szCs w:val="23"/>
              </w:rPr>
              <w:t>Whanganui</w:t>
            </w:r>
          </w:p>
        </w:tc>
        <w:tc>
          <w:tcPr>
            <w:tcW w:w="1722" w:type="dxa"/>
            <w:tcBorders>
              <w:top w:val="nil"/>
              <w:left w:val="nil"/>
              <w:bottom w:val="nil"/>
              <w:right w:val="nil"/>
            </w:tcBorders>
            <w:vAlign w:val="bottom"/>
          </w:tcPr>
          <w:p w14:paraId="0143B711" w14:textId="20664F91" w:rsidR="007C1A30" w:rsidRPr="0030791F" w:rsidRDefault="007C1A30" w:rsidP="007C1A30">
            <w:pPr>
              <w:jc w:val="right"/>
              <w:rPr>
                <w:szCs w:val="23"/>
              </w:rPr>
            </w:pPr>
            <w:r w:rsidRPr="0030791F">
              <w:rPr>
                <w:color w:val="000000"/>
                <w:szCs w:val="23"/>
              </w:rPr>
              <w:t>75.8%</w:t>
            </w:r>
          </w:p>
        </w:tc>
        <w:tc>
          <w:tcPr>
            <w:tcW w:w="1723" w:type="dxa"/>
            <w:tcBorders>
              <w:top w:val="nil"/>
              <w:left w:val="nil"/>
              <w:bottom w:val="nil"/>
            </w:tcBorders>
            <w:shd w:val="clear" w:color="auto" w:fill="auto"/>
            <w:noWrap/>
            <w:vAlign w:val="bottom"/>
          </w:tcPr>
          <w:p w14:paraId="1DD2C72B" w14:textId="10072AE5" w:rsidR="007C1A30" w:rsidRPr="0030791F" w:rsidRDefault="007C1A30" w:rsidP="007C1A30">
            <w:pPr>
              <w:jc w:val="right"/>
              <w:rPr>
                <w:szCs w:val="23"/>
              </w:rPr>
            </w:pPr>
            <w:r w:rsidRPr="0030791F">
              <w:rPr>
                <w:color w:val="000000"/>
                <w:szCs w:val="23"/>
              </w:rPr>
              <w:t>75.6%</w:t>
            </w:r>
          </w:p>
        </w:tc>
        <w:tc>
          <w:tcPr>
            <w:tcW w:w="1686" w:type="dxa"/>
            <w:tcBorders>
              <w:top w:val="nil"/>
              <w:bottom w:val="nil"/>
            </w:tcBorders>
            <w:vAlign w:val="bottom"/>
          </w:tcPr>
          <w:p w14:paraId="3A2F8BBD" w14:textId="7E055606" w:rsidR="007C1A30" w:rsidRPr="0030791F" w:rsidRDefault="007C1A30" w:rsidP="007C1A30">
            <w:pPr>
              <w:jc w:val="right"/>
              <w:rPr>
                <w:szCs w:val="23"/>
              </w:rPr>
            </w:pPr>
            <w:r w:rsidRPr="0030791F">
              <w:rPr>
                <w:color w:val="000000"/>
                <w:szCs w:val="23"/>
              </w:rPr>
              <w:t>75.8%</w:t>
            </w:r>
          </w:p>
        </w:tc>
        <w:tc>
          <w:tcPr>
            <w:tcW w:w="1760" w:type="dxa"/>
            <w:tcBorders>
              <w:top w:val="nil"/>
              <w:bottom w:val="nil"/>
              <w:right w:val="single" w:sz="4" w:space="0" w:color="auto"/>
            </w:tcBorders>
            <w:vAlign w:val="bottom"/>
          </w:tcPr>
          <w:p w14:paraId="4D10B786" w14:textId="2DC22548" w:rsidR="007C1A30" w:rsidRPr="0030791F" w:rsidRDefault="007C1A30" w:rsidP="007C1A30">
            <w:pPr>
              <w:jc w:val="right"/>
              <w:rPr>
                <w:szCs w:val="23"/>
              </w:rPr>
            </w:pPr>
            <w:r w:rsidRPr="0030791F">
              <w:rPr>
                <w:color w:val="000000"/>
                <w:szCs w:val="23"/>
              </w:rPr>
              <w:t>74.8%</w:t>
            </w:r>
          </w:p>
        </w:tc>
      </w:tr>
      <w:tr w:rsidR="007C1A30" w:rsidRPr="0030791F" w14:paraId="230448FD" w14:textId="77777777" w:rsidTr="00576432">
        <w:trPr>
          <w:trHeight w:val="255"/>
        </w:trPr>
        <w:tc>
          <w:tcPr>
            <w:tcW w:w="2274" w:type="dxa"/>
            <w:tcBorders>
              <w:top w:val="nil"/>
              <w:left w:val="single" w:sz="4" w:space="0" w:color="auto"/>
              <w:bottom w:val="single" w:sz="4" w:space="0" w:color="auto"/>
              <w:right w:val="nil"/>
            </w:tcBorders>
            <w:shd w:val="clear" w:color="auto" w:fill="auto"/>
            <w:noWrap/>
            <w:vAlign w:val="bottom"/>
          </w:tcPr>
          <w:p w14:paraId="3E2CA7E4" w14:textId="77777777" w:rsidR="007C1A30" w:rsidRPr="00E722BF" w:rsidRDefault="007C1A30" w:rsidP="00E722BF">
            <w:pPr>
              <w:rPr>
                <w:b/>
                <w:szCs w:val="23"/>
              </w:rPr>
            </w:pPr>
            <w:r w:rsidRPr="00E722BF">
              <w:rPr>
                <w:b/>
                <w:szCs w:val="23"/>
              </w:rPr>
              <w:t>Total</w:t>
            </w:r>
          </w:p>
        </w:tc>
        <w:tc>
          <w:tcPr>
            <w:tcW w:w="1722" w:type="dxa"/>
            <w:tcBorders>
              <w:top w:val="nil"/>
              <w:left w:val="nil"/>
              <w:bottom w:val="single" w:sz="4" w:space="0" w:color="auto"/>
              <w:right w:val="nil"/>
            </w:tcBorders>
            <w:vAlign w:val="bottom"/>
          </w:tcPr>
          <w:p w14:paraId="5231A8B3" w14:textId="0C1D13CD" w:rsidR="007C1A30" w:rsidRPr="0030791F" w:rsidRDefault="007C1A30" w:rsidP="007C1A30">
            <w:pPr>
              <w:jc w:val="right"/>
              <w:rPr>
                <w:b/>
                <w:szCs w:val="23"/>
              </w:rPr>
            </w:pPr>
            <w:r w:rsidRPr="0030791F">
              <w:rPr>
                <w:b/>
                <w:bCs/>
                <w:color w:val="000000"/>
                <w:szCs w:val="23"/>
              </w:rPr>
              <w:t>76.8%</w:t>
            </w:r>
          </w:p>
        </w:tc>
        <w:tc>
          <w:tcPr>
            <w:tcW w:w="1723" w:type="dxa"/>
            <w:tcBorders>
              <w:top w:val="nil"/>
              <w:left w:val="nil"/>
              <w:bottom w:val="single" w:sz="4" w:space="0" w:color="auto"/>
            </w:tcBorders>
            <w:shd w:val="clear" w:color="auto" w:fill="auto"/>
            <w:noWrap/>
            <w:vAlign w:val="bottom"/>
          </w:tcPr>
          <w:p w14:paraId="5621B0D2" w14:textId="528D4E61" w:rsidR="007C1A30" w:rsidRPr="0030791F" w:rsidRDefault="007C1A30" w:rsidP="007C1A30">
            <w:pPr>
              <w:jc w:val="right"/>
              <w:rPr>
                <w:b/>
                <w:szCs w:val="23"/>
              </w:rPr>
            </w:pPr>
            <w:r w:rsidRPr="0030791F">
              <w:rPr>
                <w:b/>
                <w:bCs/>
                <w:color w:val="000000"/>
                <w:szCs w:val="23"/>
              </w:rPr>
              <w:t>76.7%</w:t>
            </w:r>
          </w:p>
        </w:tc>
        <w:tc>
          <w:tcPr>
            <w:tcW w:w="1686" w:type="dxa"/>
            <w:tcBorders>
              <w:top w:val="nil"/>
              <w:bottom w:val="single" w:sz="4" w:space="0" w:color="auto"/>
            </w:tcBorders>
            <w:vAlign w:val="bottom"/>
          </w:tcPr>
          <w:p w14:paraId="6589414D" w14:textId="1204ADD7" w:rsidR="007C1A30" w:rsidRPr="0030791F" w:rsidRDefault="007C1A30" w:rsidP="007C1A30">
            <w:pPr>
              <w:jc w:val="right"/>
              <w:rPr>
                <w:b/>
                <w:szCs w:val="23"/>
              </w:rPr>
            </w:pPr>
            <w:r w:rsidRPr="0030791F">
              <w:rPr>
                <w:b/>
                <w:bCs/>
                <w:color w:val="000000"/>
                <w:szCs w:val="23"/>
              </w:rPr>
              <w:t>76.8%</w:t>
            </w:r>
          </w:p>
        </w:tc>
        <w:tc>
          <w:tcPr>
            <w:tcW w:w="1760" w:type="dxa"/>
            <w:tcBorders>
              <w:top w:val="nil"/>
              <w:bottom w:val="single" w:sz="4" w:space="0" w:color="auto"/>
              <w:right w:val="single" w:sz="4" w:space="0" w:color="auto"/>
            </w:tcBorders>
            <w:vAlign w:val="bottom"/>
          </w:tcPr>
          <w:p w14:paraId="5D9B1F15" w14:textId="588DD956" w:rsidR="007C1A30" w:rsidRPr="0030791F" w:rsidRDefault="007C1A30" w:rsidP="007C1A30">
            <w:pPr>
              <w:jc w:val="right"/>
              <w:rPr>
                <w:b/>
                <w:szCs w:val="23"/>
              </w:rPr>
            </w:pPr>
            <w:r w:rsidRPr="0030791F">
              <w:rPr>
                <w:b/>
                <w:bCs/>
                <w:color w:val="000000"/>
                <w:szCs w:val="23"/>
              </w:rPr>
              <w:t>76.4%</w:t>
            </w:r>
          </w:p>
        </w:tc>
      </w:tr>
    </w:tbl>
    <w:p w14:paraId="7670DC03" w14:textId="77777777" w:rsidR="00030D6F" w:rsidRPr="0030791F" w:rsidRDefault="00030D6F" w:rsidP="00030D6F">
      <w:pPr>
        <w:ind w:right="544"/>
        <w:jc w:val="both"/>
        <w:rPr>
          <w:i/>
          <w:sz w:val="20"/>
          <w:szCs w:val="20"/>
        </w:rPr>
      </w:pPr>
      <w:r w:rsidRPr="0030791F">
        <w:rPr>
          <w:i/>
          <w:sz w:val="20"/>
          <w:szCs w:val="20"/>
        </w:rPr>
        <w:t>Coverage calculated using population projection at the date shown based on 2013 Census data.</w:t>
      </w:r>
    </w:p>
    <w:p w14:paraId="62B55194" w14:textId="77777777" w:rsidR="00030D6F" w:rsidRPr="0030791F" w:rsidRDefault="00030D6F" w:rsidP="00030D6F">
      <w:pPr>
        <w:ind w:right="544"/>
        <w:jc w:val="both"/>
      </w:pPr>
    </w:p>
    <w:p w14:paraId="79360BC4" w14:textId="1D1EC75E" w:rsidR="00030D6F" w:rsidRPr="0030791F" w:rsidRDefault="00C65151" w:rsidP="00DC7628">
      <w:pPr>
        <w:pStyle w:val="Caption"/>
        <w:spacing w:after="80"/>
        <w:ind w:right="-23"/>
        <w:jc w:val="both"/>
      </w:pPr>
      <w:bookmarkStart w:id="1026" w:name="_Ref316995911"/>
      <w:bookmarkStart w:id="1027" w:name="_Toc469398317"/>
      <w:bookmarkStart w:id="1028" w:name="_Toc475605554"/>
      <w:bookmarkStart w:id="1029" w:name="_Toc509928525"/>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34</w:t>
      </w:r>
      <w:r w:rsidR="00F55F28" w:rsidRPr="0030791F">
        <w:rPr>
          <w:noProof/>
        </w:rPr>
        <w:fldChar w:fldCharType="end"/>
      </w:r>
      <w:bookmarkEnd w:id="1026"/>
      <w:r w:rsidR="00030D6F" w:rsidRPr="0030791F">
        <w:t xml:space="preserve"> - Trends in three-year coverage by age (women screened in the previous three years, as a percentage of the hysterectomy-adjusted female population)</w:t>
      </w:r>
      <w:bookmarkEnd w:id="1027"/>
      <w:bookmarkEnd w:id="1028"/>
      <w:bookmarkEnd w:id="1029"/>
    </w:p>
    <w:tbl>
      <w:tblPr>
        <w:tblW w:w="9165" w:type="dxa"/>
        <w:tblInd w:w="103" w:type="dxa"/>
        <w:tblLayout w:type="fixed"/>
        <w:tblLook w:val="04A0" w:firstRow="1" w:lastRow="0" w:firstColumn="1" w:lastColumn="0" w:noHBand="0" w:noVBand="1"/>
      </w:tblPr>
      <w:tblGrid>
        <w:gridCol w:w="2274"/>
        <w:gridCol w:w="1722"/>
        <w:gridCol w:w="1722"/>
        <w:gridCol w:w="1687"/>
        <w:gridCol w:w="1760"/>
      </w:tblGrid>
      <w:tr w:rsidR="008572B5" w:rsidRPr="0030791F" w14:paraId="5CCE9B58"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296E5AF6" w14:textId="77777777" w:rsidR="008572B5" w:rsidRPr="0030791F" w:rsidRDefault="008572B5" w:rsidP="00360185">
            <w:pPr>
              <w:rPr>
                <w:rFonts w:eastAsia="Times New Roman"/>
                <w:b/>
                <w:bCs/>
                <w:szCs w:val="23"/>
                <w:lang w:eastAsia="en-AU"/>
              </w:rPr>
            </w:pPr>
            <w:r w:rsidRPr="0030791F">
              <w:rPr>
                <w:rFonts w:eastAsia="Times New Roman"/>
                <w:b/>
                <w:bCs/>
                <w:szCs w:val="23"/>
                <w:lang w:eastAsia="en-AU"/>
              </w:rPr>
              <w:t> </w:t>
            </w:r>
            <w:r w:rsidRPr="00360185">
              <w:rPr>
                <w:b/>
                <w:szCs w:val="23"/>
              </w:rPr>
              <w:t>Age</w:t>
            </w:r>
          </w:p>
        </w:tc>
        <w:tc>
          <w:tcPr>
            <w:tcW w:w="1722" w:type="dxa"/>
            <w:tcBorders>
              <w:top w:val="single" w:sz="4" w:space="0" w:color="auto"/>
              <w:left w:val="nil"/>
              <w:bottom w:val="single" w:sz="4" w:space="0" w:color="auto"/>
              <w:right w:val="nil"/>
            </w:tcBorders>
            <w:shd w:val="clear" w:color="000000" w:fill="D8D8D8"/>
          </w:tcPr>
          <w:p w14:paraId="09A4537B" w14:textId="682B3C05" w:rsidR="008572B5" w:rsidRPr="0030791F" w:rsidRDefault="008572B5" w:rsidP="008572B5">
            <w:pPr>
              <w:keepNext/>
              <w:rPr>
                <w:b/>
                <w:szCs w:val="23"/>
              </w:rPr>
            </w:pPr>
            <w:r w:rsidRPr="0030791F">
              <w:rPr>
                <w:b/>
                <w:szCs w:val="23"/>
              </w:rPr>
              <w:t>To 31 Dec 201</w:t>
            </w:r>
            <w:r w:rsidR="00124DB9" w:rsidRPr="0030791F">
              <w:rPr>
                <w:b/>
                <w:szCs w:val="23"/>
              </w:rPr>
              <w:t>5</w:t>
            </w:r>
          </w:p>
        </w:tc>
        <w:tc>
          <w:tcPr>
            <w:tcW w:w="1722" w:type="dxa"/>
            <w:tcBorders>
              <w:top w:val="single" w:sz="4" w:space="0" w:color="auto"/>
              <w:left w:val="nil"/>
              <w:bottom w:val="single" w:sz="4" w:space="0" w:color="auto"/>
              <w:right w:val="nil"/>
            </w:tcBorders>
            <w:shd w:val="clear" w:color="000000" w:fill="D8D8D8"/>
          </w:tcPr>
          <w:p w14:paraId="00234D6F" w14:textId="6DA17A93" w:rsidR="008572B5" w:rsidRPr="0030791F" w:rsidRDefault="008572B5" w:rsidP="008572B5">
            <w:pPr>
              <w:keepNext/>
              <w:rPr>
                <w:b/>
                <w:szCs w:val="23"/>
              </w:rPr>
            </w:pPr>
            <w:r w:rsidRPr="0030791F">
              <w:rPr>
                <w:b/>
                <w:szCs w:val="23"/>
              </w:rPr>
              <w:t>To 30 Jun 2016</w:t>
            </w:r>
          </w:p>
        </w:tc>
        <w:tc>
          <w:tcPr>
            <w:tcW w:w="1687" w:type="dxa"/>
            <w:tcBorders>
              <w:top w:val="single" w:sz="4" w:space="0" w:color="auto"/>
              <w:left w:val="nil"/>
              <w:bottom w:val="single" w:sz="4" w:space="0" w:color="auto"/>
            </w:tcBorders>
            <w:shd w:val="clear" w:color="000000" w:fill="D8D8D8"/>
          </w:tcPr>
          <w:p w14:paraId="655E5431" w14:textId="66E842AD" w:rsidR="008572B5" w:rsidRPr="0030791F" w:rsidRDefault="008572B5" w:rsidP="008572B5">
            <w:pPr>
              <w:keepNext/>
              <w:rPr>
                <w:b/>
                <w:szCs w:val="23"/>
              </w:rPr>
            </w:pPr>
            <w:r w:rsidRPr="0030791F">
              <w:rPr>
                <w:b/>
                <w:szCs w:val="23"/>
              </w:rPr>
              <w:t>To 31 Dec 2016</w:t>
            </w:r>
          </w:p>
        </w:tc>
        <w:tc>
          <w:tcPr>
            <w:tcW w:w="1760" w:type="dxa"/>
            <w:tcBorders>
              <w:top w:val="single" w:sz="4" w:space="0" w:color="auto"/>
              <w:bottom w:val="single" w:sz="4" w:space="0" w:color="auto"/>
              <w:right w:val="single" w:sz="4" w:space="0" w:color="auto"/>
            </w:tcBorders>
            <w:shd w:val="clear" w:color="000000" w:fill="D8D8D8"/>
          </w:tcPr>
          <w:p w14:paraId="6ED0D6D5" w14:textId="10585A85" w:rsidR="008572B5" w:rsidRPr="0030791F" w:rsidRDefault="008572B5" w:rsidP="008572B5">
            <w:pPr>
              <w:keepNext/>
              <w:rPr>
                <w:b/>
                <w:szCs w:val="23"/>
              </w:rPr>
            </w:pPr>
            <w:r w:rsidRPr="0030791F">
              <w:rPr>
                <w:b/>
                <w:szCs w:val="23"/>
              </w:rPr>
              <w:t>T0 30 Jun 2017</w:t>
            </w:r>
          </w:p>
        </w:tc>
      </w:tr>
      <w:tr w:rsidR="00F66AEF" w:rsidRPr="0030791F" w14:paraId="6B334D5B" w14:textId="77777777" w:rsidTr="003C152E">
        <w:trPr>
          <w:trHeight w:val="255"/>
        </w:trPr>
        <w:tc>
          <w:tcPr>
            <w:tcW w:w="2274" w:type="dxa"/>
            <w:tcBorders>
              <w:top w:val="single" w:sz="4" w:space="0" w:color="auto"/>
              <w:left w:val="single" w:sz="4" w:space="0" w:color="auto"/>
              <w:bottom w:val="nil"/>
              <w:right w:val="nil"/>
            </w:tcBorders>
            <w:shd w:val="clear" w:color="auto" w:fill="auto"/>
            <w:noWrap/>
          </w:tcPr>
          <w:p w14:paraId="7D2A6372" w14:textId="77777777" w:rsidR="00F66AEF" w:rsidRPr="0030791F" w:rsidRDefault="00F66AEF" w:rsidP="00F66AEF">
            <w:pPr>
              <w:rPr>
                <w:szCs w:val="23"/>
              </w:rPr>
            </w:pPr>
            <w:r w:rsidRPr="0030791F">
              <w:rPr>
                <w:szCs w:val="23"/>
              </w:rPr>
              <w:t>20-24</w:t>
            </w:r>
          </w:p>
        </w:tc>
        <w:tc>
          <w:tcPr>
            <w:tcW w:w="1722" w:type="dxa"/>
            <w:tcBorders>
              <w:top w:val="single" w:sz="4" w:space="0" w:color="auto"/>
              <w:left w:val="nil"/>
              <w:bottom w:val="nil"/>
              <w:right w:val="nil"/>
            </w:tcBorders>
            <w:vAlign w:val="bottom"/>
          </w:tcPr>
          <w:p w14:paraId="5E35FC81" w14:textId="3DE7A3E7" w:rsidR="00F66AEF" w:rsidRPr="0030791F" w:rsidRDefault="00F66AEF" w:rsidP="00F66AEF">
            <w:pPr>
              <w:jc w:val="right"/>
              <w:rPr>
                <w:szCs w:val="23"/>
              </w:rPr>
            </w:pPr>
            <w:r w:rsidRPr="0030791F">
              <w:rPr>
                <w:color w:val="000000"/>
                <w:szCs w:val="23"/>
              </w:rPr>
              <w:t>52.1%</w:t>
            </w:r>
          </w:p>
        </w:tc>
        <w:tc>
          <w:tcPr>
            <w:tcW w:w="1722" w:type="dxa"/>
            <w:tcBorders>
              <w:top w:val="single" w:sz="4" w:space="0" w:color="auto"/>
              <w:left w:val="nil"/>
              <w:bottom w:val="nil"/>
              <w:right w:val="nil"/>
            </w:tcBorders>
            <w:vAlign w:val="bottom"/>
          </w:tcPr>
          <w:p w14:paraId="5824D6E0" w14:textId="7A879F78" w:rsidR="00F66AEF" w:rsidRPr="0030791F" w:rsidRDefault="00F66AEF" w:rsidP="00F66AEF">
            <w:pPr>
              <w:jc w:val="right"/>
              <w:rPr>
                <w:szCs w:val="23"/>
              </w:rPr>
            </w:pPr>
            <w:r w:rsidRPr="0030791F">
              <w:rPr>
                <w:color w:val="000000"/>
                <w:szCs w:val="23"/>
              </w:rPr>
              <w:t>52.1%</w:t>
            </w:r>
          </w:p>
        </w:tc>
        <w:tc>
          <w:tcPr>
            <w:tcW w:w="1687" w:type="dxa"/>
            <w:tcBorders>
              <w:top w:val="single" w:sz="4" w:space="0" w:color="auto"/>
              <w:left w:val="nil"/>
              <w:bottom w:val="nil"/>
            </w:tcBorders>
            <w:vAlign w:val="bottom"/>
          </w:tcPr>
          <w:p w14:paraId="18542C70" w14:textId="3FFDB488" w:rsidR="00F66AEF" w:rsidRPr="0030791F" w:rsidRDefault="00F66AEF" w:rsidP="00F66AEF">
            <w:pPr>
              <w:jc w:val="right"/>
              <w:rPr>
                <w:szCs w:val="23"/>
              </w:rPr>
            </w:pPr>
            <w:r w:rsidRPr="0030791F">
              <w:rPr>
                <w:color w:val="000000"/>
                <w:szCs w:val="23"/>
              </w:rPr>
              <w:t>51.0%</w:t>
            </w:r>
          </w:p>
        </w:tc>
        <w:tc>
          <w:tcPr>
            <w:tcW w:w="1760" w:type="dxa"/>
            <w:tcBorders>
              <w:top w:val="single" w:sz="4" w:space="0" w:color="auto"/>
              <w:bottom w:val="nil"/>
              <w:right w:val="single" w:sz="4" w:space="0" w:color="auto"/>
            </w:tcBorders>
            <w:vAlign w:val="bottom"/>
          </w:tcPr>
          <w:p w14:paraId="70398F17" w14:textId="03039BA7" w:rsidR="00F66AEF" w:rsidRPr="0030791F" w:rsidRDefault="00F66AEF" w:rsidP="00F66AEF">
            <w:pPr>
              <w:jc w:val="right"/>
              <w:rPr>
                <w:szCs w:val="23"/>
              </w:rPr>
            </w:pPr>
            <w:r w:rsidRPr="0030791F">
              <w:rPr>
                <w:color w:val="000000"/>
                <w:szCs w:val="23"/>
              </w:rPr>
              <w:t>50.3%</w:t>
            </w:r>
          </w:p>
        </w:tc>
      </w:tr>
      <w:tr w:rsidR="00F66AEF" w:rsidRPr="0030791F" w14:paraId="591988B0" w14:textId="77777777" w:rsidTr="003C152E">
        <w:trPr>
          <w:trHeight w:val="255"/>
        </w:trPr>
        <w:tc>
          <w:tcPr>
            <w:tcW w:w="2274" w:type="dxa"/>
            <w:tcBorders>
              <w:top w:val="nil"/>
              <w:left w:val="single" w:sz="4" w:space="0" w:color="auto"/>
              <w:bottom w:val="nil"/>
              <w:right w:val="nil"/>
            </w:tcBorders>
            <w:shd w:val="clear" w:color="auto" w:fill="auto"/>
            <w:noWrap/>
          </w:tcPr>
          <w:p w14:paraId="2A2B7A65" w14:textId="77777777" w:rsidR="00F66AEF" w:rsidRPr="0030791F" w:rsidRDefault="00F66AEF" w:rsidP="00F66AEF">
            <w:pPr>
              <w:rPr>
                <w:szCs w:val="23"/>
              </w:rPr>
            </w:pPr>
            <w:r w:rsidRPr="0030791F">
              <w:rPr>
                <w:szCs w:val="23"/>
              </w:rPr>
              <w:t>25-29</w:t>
            </w:r>
          </w:p>
        </w:tc>
        <w:tc>
          <w:tcPr>
            <w:tcW w:w="1722" w:type="dxa"/>
            <w:tcBorders>
              <w:top w:val="nil"/>
              <w:left w:val="nil"/>
              <w:bottom w:val="nil"/>
              <w:right w:val="nil"/>
            </w:tcBorders>
            <w:vAlign w:val="bottom"/>
          </w:tcPr>
          <w:p w14:paraId="6103428A" w14:textId="3C770BC4" w:rsidR="00F66AEF" w:rsidRPr="0030791F" w:rsidRDefault="00F66AEF" w:rsidP="00F66AEF">
            <w:pPr>
              <w:jc w:val="right"/>
              <w:rPr>
                <w:szCs w:val="23"/>
              </w:rPr>
            </w:pPr>
            <w:r w:rsidRPr="0030791F">
              <w:rPr>
                <w:color w:val="000000"/>
                <w:szCs w:val="23"/>
              </w:rPr>
              <w:t>66.0%</w:t>
            </w:r>
          </w:p>
        </w:tc>
        <w:tc>
          <w:tcPr>
            <w:tcW w:w="1722" w:type="dxa"/>
            <w:tcBorders>
              <w:top w:val="nil"/>
              <w:left w:val="nil"/>
              <w:bottom w:val="nil"/>
              <w:right w:val="nil"/>
            </w:tcBorders>
            <w:vAlign w:val="bottom"/>
          </w:tcPr>
          <w:p w14:paraId="551C9DC5" w14:textId="3E0B3D97" w:rsidR="00F66AEF" w:rsidRPr="0030791F" w:rsidRDefault="00F66AEF" w:rsidP="00F66AEF">
            <w:pPr>
              <w:jc w:val="right"/>
              <w:rPr>
                <w:szCs w:val="23"/>
              </w:rPr>
            </w:pPr>
            <w:r w:rsidRPr="0030791F">
              <w:rPr>
                <w:color w:val="000000"/>
                <w:szCs w:val="23"/>
              </w:rPr>
              <w:t>65.8%</w:t>
            </w:r>
          </w:p>
        </w:tc>
        <w:tc>
          <w:tcPr>
            <w:tcW w:w="1687" w:type="dxa"/>
            <w:tcBorders>
              <w:top w:val="nil"/>
              <w:left w:val="nil"/>
              <w:bottom w:val="nil"/>
            </w:tcBorders>
            <w:vAlign w:val="bottom"/>
          </w:tcPr>
          <w:p w14:paraId="45DD6F26" w14:textId="50469D1A" w:rsidR="00F66AEF" w:rsidRPr="0030791F" w:rsidRDefault="00F66AEF" w:rsidP="00F66AEF">
            <w:pPr>
              <w:jc w:val="right"/>
              <w:rPr>
                <w:szCs w:val="23"/>
              </w:rPr>
            </w:pPr>
            <w:r w:rsidRPr="0030791F">
              <w:rPr>
                <w:color w:val="000000"/>
                <w:szCs w:val="23"/>
              </w:rPr>
              <w:t>65.5%</w:t>
            </w:r>
          </w:p>
        </w:tc>
        <w:tc>
          <w:tcPr>
            <w:tcW w:w="1760" w:type="dxa"/>
            <w:tcBorders>
              <w:top w:val="nil"/>
              <w:bottom w:val="nil"/>
              <w:right w:val="single" w:sz="4" w:space="0" w:color="auto"/>
            </w:tcBorders>
            <w:vAlign w:val="bottom"/>
          </w:tcPr>
          <w:p w14:paraId="5AFDE3D0" w14:textId="4005C0B8" w:rsidR="00F66AEF" w:rsidRPr="0030791F" w:rsidRDefault="00F66AEF" w:rsidP="00F66AEF">
            <w:pPr>
              <w:jc w:val="right"/>
              <w:rPr>
                <w:szCs w:val="23"/>
              </w:rPr>
            </w:pPr>
            <w:r w:rsidRPr="0030791F">
              <w:rPr>
                <w:color w:val="000000"/>
                <w:szCs w:val="23"/>
              </w:rPr>
              <w:t>65.0%</w:t>
            </w:r>
          </w:p>
        </w:tc>
      </w:tr>
      <w:tr w:rsidR="00F66AEF" w:rsidRPr="0030791F" w14:paraId="2334D782" w14:textId="77777777" w:rsidTr="003C152E">
        <w:trPr>
          <w:trHeight w:val="255"/>
        </w:trPr>
        <w:tc>
          <w:tcPr>
            <w:tcW w:w="2274" w:type="dxa"/>
            <w:tcBorders>
              <w:top w:val="nil"/>
              <w:left w:val="single" w:sz="4" w:space="0" w:color="auto"/>
              <w:bottom w:val="nil"/>
              <w:right w:val="nil"/>
            </w:tcBorders>
            <w:shd w:val="clear" w:color="auto" w:fill="auto"/>
            <w:noWrap/>
          </w:tcPr>
          <w:p w14:paraId="439DB7E1" w14:textId="77777777" w:rsidR="00F66AEF" w:rsidRPr="0030791F" w:rsidRDefault="00F66AEF" w:rsidP="00F66AEF">
            <w:pPr>
              <w:rPr>
                <w:szCs w:val="23"/>
              </w:rPr>
            </w:pPr>
            <w:r w:rsidRPr="0030791F">
              <w:rPr>
                <w:szCs w:val="23"/>
              </w:rPr>
              <w:t>30-34</w:t>
            </w:r>
          </w:p>
        </w:tc>
        <w:tc>
          <w:tcPr>
            <w:tcW w:w="1722" w:type="dxa"/>
            <w:tcBorders>
              <w:top w:val="nil"/>
              <w:left w:val="nil"/>
              <w:bottom w:val="nil"/>
              <w:right w:val="nil"/>
            </w:tcBorders>
            <w:vAlign w:val="bottom"/>
          </w:tcPr>
          <w:p w14:paraId="14A41AD1" w14:textId="37BF1741" w:rsidR="00F66AEF" w:rsidRPr="0030791F" w:rsidRDefault="00F66AEF" w:rsidP="00F66AEF">
            <w:pPr>
              <w:jc w:val="right"/>
              <w:rPr>
                <w:szCs w:val="23"/>
              </w:rPr>
            </w:pPr>
            <w:r w:rsidRPr="0030791F">
              <w:rPr>
                <w:color w:val="000000"/>
                <w:szCs w:val="23"/>
              </w:rPr>
              <w:t>72.4%</w:t>
            </w:r>
          </w:p>
        </w:tc>
        <w:tc>
          <w:tcPr>
            <w:tcW w:w="1722" w:type="dxa"/>
            <w:tcBorders>
              <w:top w:val="nil"/>
              <w:left w:val="nil"/>
              <w:bottom w:val="nil"/>
              <w:right w:val="nil"/>
            </w:tcBorders>
            <w:vAlign w:val="bottom"/>
          </w:tcPr>
          <w:p w14:paraId="76A582DD" w14:textId="38EBEC3C" w:rsidR="00F66AEF" w:rsidRPr="0030791F" w:rsidRDefault="00F66AEF" w:rsidP="00F66AEF">
            <w:pPr>
              <w:jc w:val="right"/>
              <w:rPr>
                <w:szCs w:val="23"/>
              </w:rPr>
            </w:pPr>
            <w:r w:rsidRPr="0030791F">
              <w:rPr>
                <w:color w:val="000000"/>
                <w:szCs w:val="23"/>
              </w:rPr>
              <w:t>72.5%</w:t>
            </w:r>
          </w:p>
        </w:tc>
        <w:tc>
          <w:tcPr>
            <w:tcW w:w="1687" w:type="dxa"/>
            <w:tcBorders>
              <w:top w:val="nil"/>
              <w:left w:val="nil"/>
              <w:bottom w:val="nil"/>
            </w:tcBorders>
            <w:vAlign w:val="bottom"/>
          </w:tcPr>
          <w:p w14:paraId="469A484E" w14:textId="4DD2888C" w:rsidR="00F66AEF" w:rsidRPr="0030791F" w:rsidRDefault="00F66AEF" w:rsidP="00F66AEF">
            <w:pPr>
              <w:jc w:val="right"/>
              <w:rPr>
                <w:szCs w:val="23"/>
              </w:rPr>
            </w:pPr>
            <w:r w:rsidRPr="0030791F">
              <w:rPr>
                <w:color w:val="000000"/>
                <w:szCs w:val="23"/>
              </w:rPr>
              <w:t>72.5%</w:t>
            </w:r>
          </w:p>
        </w:tc>
        <w:tc>
          <w:tcPr>
            <w:tcW w:w="1760" w:type="dxa"/>
            <w:tcBorders>
              <w:top w:val="nil"/>
              <w:bottom w:val="nil"/>
              <w:right w:val="single" w:sz="4" w:space="0" w:color="auto"/>
            </w:tcBorders>
            <w:vAlign w:val="bottom"/>
          </w:tcPr>
          <w:p w14:paraId="27D4A118" w14:textId="20CD3907" w:rsidR="00F66AEF" w:rsidRPr="0030791F" w:rsidRDefault="00F66AEF" w:rsidP="00F66AEF">
            <w:pPr>
              <w:jc w:val="right"/>
              <w:rPr>
                <w:szCs w:val="23"/>
              </w:rPr>
            </w:pPr>
            <w:r w:rsidRPr="0030791F">
              <w:rPr>
                <w:color w:val="000000"/>
                <w:szCs w:val="23"/>
              </w:rPr>
              <w:t>72.1%</w:t>
            </w:r>
          </w:p>
        </w:tc>
      </w:tr>
      <w:tr w:rsidR="00F66AEF" w:rsidRPr="0030791F" w14:paraId="32E8ABB5" w14:textId="77777777" w:rsidTr="003C152E">
        <w:trPr>
          <w:trHeight w:val="255"/>
        </w:trPr>
        <w:tc>
          <w:tcPr>
            <w:tcW w:w="2274" w:type="dxa"/>
            <w:tcBorders>
              <w:top w:val="nil"/>
              <w:left w:val="single" w:sz="4" w:space="0" w:color="auto"/>
              <w:bottom w:val="nil"/>
              <w:right w:val="nil"/>
            </w:tcBorders>
            <w:shd w:val="clear" w:color="auto" w:fill="auto"/>
            <w:noWrap/>
          </w:tcPr>
          <w:p w14:paraId="3D3C5C23" w14:textId="77777777" w:rsidR="00F66AEF" w:rsidRPr="0030791F" w:rsidRDefault="00F66AEF" w:rsidP="00F66AEF">
            <w:pPr>
              <w:rPr>
                <w:szCs w:val="23"/>
              </w:rPr>
            </w:pPr>
            <w:r w:rsidRPr="0030791F">
              <w:rPr>
                <w:szCs w:val="23"/>
              </w:rPr>
              <w:t>35-39</w:t>
            </w:r>
          </w:p>
        </w:tc>
        <w:tc>
          <w:tcPr>
            <w:tcW w:w="1722" w:type="dxa"/>
            <w:tcBorders>
              <w:top w:val="nil"/>
              <w:left w:val="nil"/>
              <w:bottom w:val="nil"/>
              <w:right w:val="nil"/>
            </w:tcBorders>
            <w:vAlign w:val="bottom"/>
          </w:tcPr>
          <w:p w14:paraId="4FA7703F" w14:textId="7C119708" w:rsidR="00F66AEF" w:rsidRPr="0030791F" w:rsidRDefault="00F66AEF" w:rsidP="00F66AEF">
            <w:pPr>
              <w:jc w:val="right"/>
              <w:rPr>
                <w:szCs w:val="23"/>
              </w:rPr>
            </w:pPr>
            <w:r w:rsidRPr="0030791F">
              <w:rPr>
                <w:color w:val="000000"/>
                <w:szCs w:val="23"/>
              </w:rPr>
              <w:t>77.3%</w:t>
            </w:r>
          </w:p>
        </w:tc>
        <w:tc>
          <w:tcPr>
            <w:tcW w:w="1722" w:type="dxa"/>
            <w:tcBorders>
              <w:top w:val="nil"/>
              <w:left w:val="nil"/>
              <w:bottom w:val="nil"/>
              <w:right w:val="nil"/>
            </w:tcBorders>
            <w:vAlign w:val="bottom"/>
          </w:tcPr>
          <w:p w14:paraId="658A104E" w14:textId="49DC17C6" w:rsidR="00F66AEF" w:rsidRPr="0030791F" w:rsidRDefault="00F66AEF" w:rsidP="00F66AEF">
            <w:pPr>
              <w:jc w:val="right"/>
              <w:rPr>
                <w:szCs w:val="23"/>
              </w:rPr>
            </w:pPr>
            <w:r w:rsidRPr="0030791F">
              <w:rPr>
                <w:color w:val="000000"/>
                <w:szCs w:val="23"/>
              </w:rPr>
              <w:t>77.8%</w:t>
            </w:r>
          </w:p>
        </w:tc>
        <w:tc>
          <w:tcPr>
            <w:tcW w:w="1687" w:type="dxa"/>
            <w:tcBorders>
              <w:top w:val="nil"/>
              <w:left w:val="nil"/>
              <w:bottom w:val="nil"/>
            </w:tcBorders>
            <w:vAlign w:val="bottom"/>
          </w:tcPr>
          <w:p w14:paraId="7CA05DFE" w14:textId="1B88E92A" w:rsidR="00F66AEF" w:rsidRPr="0030791F" w:rsidRDefault="00F66AEF" w:rsidP="00F66AEF">
            <w:pPr>
              <w:jc w:val="right"/>
              <w:rPr>
                <w:szCs w:val="23"/>
              </w:rPr>
            </w:pPr>
            <w:r w:rsidRPr="0030791F">
              <w:rPr>
                <w:color w:val="000000"/>
                <w:szCs w:val="23"/>
              </w:rPr>
              <w:t>78.0%</w:t>
            </w:r>
          </w:p>
        </w:tc>
        <w:tc>
          <w:tcPr>
            <w:tcW w:w="1760" w:type="dxa"/>
            <w:tcBorders>
              <w:top w:val="nil"/>
              <w:bottom w:val="nil"/>
              <w:right w:val="single" w:sz="4" w:space="0" w:color="auto"/>
            </w:tcBorders>
            <w:vAlign w:val="bottom"/>
          </w:tcPr>
          <w:p w14:paraId="2F42DB6D" w14:textId="6E65A8C0" w:rsidR="00F66AEF" w:rsidRPr="0030791F" w:rsidRDefault="00F66AEF" w:rsidP="00F66AEF">
            <w:pPr>
              <w:jc w:val="right"/>
              <w:rPr>
                <w:szCs w:val="23"/>
              </w:rPr>
            </w:pPr>
            <w:r w:rsidRPr="0030791F">
              <w:rPr>
                <w:color w:val="000000"/>
                <w:szCs w:val="23"/>
              </w:rPr>
              <w:t>77.8%</w:t>
            </w:r>
          </w:p>
        </w:tc>
      </w:tr>
      <w:tr w:rsidR="00F66AEF" w:rsidRPr="0030791F" w14:paraId="3D34FA92" w14:textId="77777777" w:rsidTr="003C152E">
        <w:trPr>
          <w:trHeight w:val="255"/>
        </w:trPr>
        <w:tc>
          <w:tcPr>
            <w:tcW w:w="2274" w:type="dxa"/>
            <w:tcBorders>
              <w:top w:val="nil"/>
              <w:left w:val="single" w:sz="4" w:space="0" w:color="auto"/>
              <w:bottom w:val="nil"/>
              <w:right w:val="nil"/>
            </w:tcBorders>
            <w:shd w:val="clear" w:color="auto" w:fill="auto"/>
            <w:noWrap/>
          </w:tcPr>
          <w:p w14:paraId="231000B1" w14:textId="77777777" w:rsidR="00F66AEF" w:rsidRPr="0030791F" w:rsidRDefault="00F66AEF" w:rsidP="00F66AEF">
            <w:pPr>
              <w:rPr>
                <w:szCs w:val="23"/>
              </w:rPr>
            </w:pPr>
            <w:r w:rsidRPr="0030791F">
              <w:rPr>
                <w:szCs w:val="23"/>
              </w:rPr>
              <w:t>40-44</w:t>
            </w:r>
          </w:p>
        </w:tc>
        <w:tc>
          <w:tcPr>
            <w:tcW w:w="1722" w:type="dxa"/>
            <w:tcBorders>
              <w:top w:val="nil"/>
              <w:left w:val="nil"/>
              <w:bottom w:val="nil"/>
              <w:right w:val="nil"/>
            </w:tcBorders>
            <w:vAlign w:val="bottom"/>
          </w:tcPr>
          <w:p w14:paraId="37F75A25" w14:textId="4D07CC4E" w:rsidR="00F66AEF" w:rsidRPr="0030791F" w:rsidRDefault="00F66AEF" w:rsidP="00F66AEF">
            <w:pPr>
              <w:jc w:val="right"/>
              <w:rPr>
                <w:szCs w:val="23"/>
              </w:rPr>
            </w:pPr>
            <w:r w:rsidRPr="0030791F">
              <w:rPr>
                <w:color w:val="000000"/>
                <w:szCs w:val="23"/>
              </w:rPr>
              <w:t>79.7%</w:t>
            </w:r>
          </w:p>
        </w:tc>
        <w:tc>
          <w:tcPr>
            <w:tcW w:w="1722" w:type="dxa"/>
            <w:tcBorders>
              <w:top w:val="nil"/>
              <w:left w:val="nil"/>
              <w:bottom w:val="nil"/>
              <w:right w:val="nil"/>
            </w:tcBorders>
            <w:vAlign w:val="bottom"/>
          </w:tcPr>
          <w:p w14:paraId="274A2119" w14:textId="3F359E3C" w:rsidR="00F66AEF" w:rsidRPr="0030791F" w:rsidRDefault="00F66AEF" w:rsidP="00F66AEF">
            <w:pPr>
              <w:jc w:val="right"/>
              <w:rPr>
                <w:szCs w:val="23"/>
              </w:rPr>
            </w:pPr>
            <w:r w:rsidRPr="0030791F">
              <w:rPr>
                <w:color w:val="000000"/>
                <w:szCs w:val="23"/>
              </w:rPr>
              <w:t>79.8%</w:t>
            </w:r>
          </w:p>
        </w:tc>
        <w:tc>
          <w:tcPr>
            <w:tcW w:w="1687" w:type="dxa"/>
            <w:tcBorders>
              <w:top w:val="nil"/>
              <w:left w:val="nil"/>
              <w:bottom w:val="nil"/>
            </w:tcBorders>
            <w:vAlign w:val="bottom"/>
          </w:tcPr>
          <w:p w14:paraId="61E485E2" w14:textId="07042BBB" w:rsidR="00F66AEF" w:rsidRPr="0030791F" w:rsidRDefault="00F66AEF" w:rsidP="00F66AEF">
            <w:pPr>
              <w:jc w:val="right"/>
              <w:rPr>
                <w:szCs w:val="23"/>
              </w:rPr>
            </w:pPr>
            <w:r w:rsidRPr="0030791F">
              <w:rPr>
                <w:color w:val="000000"/>
                <w:szCs w:val="23"/>
              </w:rPr>
              <w:t>79.9%</w:t>
            </w:r>
          </w:p>
        </w:tc>
        <w:tc>
          <w:tcPr>
            <w:tcW w:w="1760" w:type="dxa"/>
            <w:tcBorders>
              <w:top w:val="nil"/>
              <w:bottom w:val="nil"/>
              <w:right w:val="single" w:sz="4" w:space="0" w:color="auto"/>
            </w:tcBorders>
            <w:vAlign w:val="bottom"/>
          </w:tcPr>
          <w:p w14:paraId="16F12C16" w14:textId="460E66CC" w:rsidR="00F66AEF" w:rsidRPr="0030791F" w:rsidRDefault="00F66AEF" w:rsidP="00F66AEF">
            <w:pPr>
              <w:jc w:val="right"/>
              <w:rPr>
                <w:szCs w:val="23"/>
              </w:rPr>
            </w:pPr>
            <w:r w:rsidRPr="0030791F">
              <w:rPr>
                <w:color w:val="000000"/>
                <w:szCs w:val="23"/>
              </w:rPr>
              <w:t>79.9%</w:t>
            </w:r>
          </w:p>
        </w:tc>
      </w:tr>
      <w:tr w:rsidR="00F66AEF" w:rsidRPr="0030791F" w14:paraId="32B0151D" w14:textId="77777777" w:rsidTr="003C152E">
        <w:trPr>
          <w:trHeight w:val="255"/>
        </w:trPr>
        <w:tc>
          <w:tcPr>
            <w:tcW w:w="2274" w:type="dxa"/>
            <w:tcBorders>
              <w:top w:val="nil"/>
              <w:left w:val="single" w:sz="4" w:space="0" w:color="auto"/>
              <w:bottom w:val="nil"/>
              <w:right w:val="nil"/>
            </w:tcBorders>
            <w:shd w:val="clear" w:color="auto" w:fill="auto"/>
            <w:noWrap/>
          </w:tcPr>
          <w:p w14:paraId="347D7DD2" w14:textId="77777777" w:rsidR="00F66AEF" w:rsidRPr="0030791F" w:rsidRDefault="00F66AEF" w:rsidP="00F66AEF">
            <w:pPr>
              <w:rPr>
                <w:szCs w:val="23"/>
              </w:rPr>
            </w:pPr>
            <w:r w:rsidRPr="0030791F">
              <w:rPr>
                <w:szCs w:val="23"/>
              </w:rPr>
              <w:t>45-49</w:t>
            </w:r>
          </w:p>
        </w:tc>
        <w:tc>
          <w:tcPr>
            <w:tcW w:w="1722" w:type="dxa"/>
            <w:tcBorders>
              <w:top w:val="nil"/>
              <w:left w:val="nil"/>
              <w:bottom w:val="nil"/>
              <w:right w:val="nil"/>
            </w:tcBorders>
            <w:vAlign w:val="bottom"/>
          </w:tcPr>
          <w:p w14:paraId="4D509F67" w14:textId="318A6CFD" w:rsidR="00F66AEF" w:rsidRPr="0030791F" w:rsidRDefault="00F66AEF" w:rsidP="00F66AEF">
            <w:pPr>
              <w:jc w:val="right"/>
              <w:rPr>
                <w:szCs w:val="23"/>
              </w:rPr>
            </w:pPr>
            <w:r w:rsidRPr="0030791F">
              <w:rPr>
                <w:color w:val="000000"/>
                <w:szCs w:val="23"/>
              </w:rPr>
              <w:t>81.2%</w:t>
            </w:r>
          </w:p>
        </w:tc>
        <w:tc>
          <w:tcPr>
            <w:tcW w:w="1722" w:type="dxa"/>
            <w:tcBorders>
              <w:top w:val="nil"/>
              <w:left w:val="nil"/>
              <w:bottom w:val="nil"/>
              <w:right w:val="nil"/>
            </w:tcBorders>
            <w:vAlign w:val="bottom"/>
          </w:tcPr>
          <w:p w14:paraId="29002283" w14:textId="2683E753" w:rsidR="00F66AEF" w:rsidRPr="0030791F" w:rsidRDefault="00F66AEF" w:rsidP="00F66AEF">
            <w:pPr>
              <w:jc w:val="right"/>
              <w:rPr>
                <w:szCs w:val="23"/>
              </w:rPr>
            </w:pPr>
            <w:r w:rsidRPr="0030791F">
              <w:rPr>
                <w:color w:val="000000"/>
                <w:szCs w:val="23"/>
              </w:rPr>
              <w:t>81.3%</w:t>
            </w:r>
          </w:p>
        </w:tc>
        <w:tc>
          <w:tcPr>
            <w:tcW w:w="1687" w:type="dxa"/>
            <w:tcBorders>
              <w:top w:val="nil"/>
              <w:left w:val="nil"/>
              <w:bottom w:val="nil"/>
            </w:tcBorders>
            <w:vAlign w:val="bottom"/>
          </w:tcPr>
          <w:p w14:paraId="0538CB3E" w14:textId="2D4E2495" w:rsidR="00F66AEF" w:rsidRPr="0030791F" w:rsidRDefault="00F66AEF" w:rsidP="00F66AEF">
            <w:pPr>
              <w:jc w:val="right"/>
              <w:rPr>
                <w:szCs w:val="23"/>
              </w:rPr>
            </w:pPr>
            <w:r w:rsidRPr="0030791F">
              <w:rPr>
                <w:color w:val="000000"/>
                <w:szCs w:val="23"/>
              </w:rPr>
              <w:t>81.4%</w:t>
            </w:r>
          </w:p>
        </w:tc>
        <w:tc>
          <w:tcPr>
            <w:tcW w:w="1760" w:type="dxa"/>
            <w:tcBorders>
              <w:top w:val="nil"/>
              <w:bottom w:val="nil"/>
              <w:right w:val="single" w:sz="4" w:space="0" w:color="auto"/>
            </w:tcBorders>
            <w:vAlign w:val="bottom"/>
          </w:tcPr>
          <w:p w14:paraId="6ED9C038" w14:textId="29DE4245" w:rsidR="00F66AEF" w:rsidRPr="0030791F" w:rsidRDefault="00F66AEF" w:rsidP="00F66AEF">
            <w:pPr>
              <w:jc w:val="right"/>
              <w:rPr>
                <w:szCs w:val="23"/>
              </w:rPr>
            </w:pPr>
            <w:r w:rsidRPr="0030791F">
              <w:rPr>
                <w:color w:val="000000"/>
                <w:szCs w:val="23"/>
              </w:rPr>
              <w:t>81.0%</w:t>
            </w:r>
          </w:p>
        </w:tc>
      </w:tr>
      <w:tr w:rsidR="00F66AEF" w:rsidRPr="0030791F" w14:paraId="756E66E5" w14:textId="77777777" w:rsidTr="003C152E">
        <w:trPr>
          <w:trHeight w:val="255"/>
        </w:trPr>
        <w:tc>
          <w:tcPr>
            <w:tcW w:w="2274" w:type="dxa"/>
            <w:tcBorders>
              <w:top w:val="nil"/>
              <w:left w:val="single" w:sz="4" w:space="0" w:color="auto"/>
              <w:bottom w:val="nil"/>
              <w:right w:val="nil"/>
            </w:tcBorders>
            <w:shd w:val="clear" w:color="auto" w:fill="auto"/>
            <w:noWrap/>
          </w:tcPr>
          <w:p w14:paraId="2826BB40" w14:textId="77777777" w:rsidR="00F66AEF" w:rsidRPr="0030791F" w:rsidRDefault="00F66AEF" w:rsidP="00F66AEF">
            <w:pPr>
              <w:rPr>
                <w:szCs w:val="23"/>
              </w:rPr>
            </w:pPr>
            <w:r w:rsidRPr="0030791F">
              <w:rPr>
                <w:szCs w:val="23"/>
              </w:rPr>
              <w:t>50-54</w:t>
            </w:r>
          </w:p>
        </w:tc>
        <w:tc>
          <w:tcPr>
            <w:tcW w:w="1722" w:type="dxa"/>
            <w:tcBorders>
              <w:top w:val="nil"/>
              <w:left w:val="nil"/>
              <w:bottom w:val="nil"/>
              <w:right w:val="nil"/>
            </w:tcBorders>
            <w:vAlign w:val="bottom"/>
          </w:tcPr>
          <w:p w14:paraId="70EA4530" w14:textId="4EA1183F" w:rsidR="00F66AEF" w:rsidRPr="0030791F" w:rsidRDefault="00F66AEF" w:rsidP="00F66AEF">
            <w:pPr>
              <w:jc w:val="right"/>
              <w:rPr>
                <w:szCs w:val="23"/>
              </w:rPr>
            </w:pPr>
            <w:r w:rsidRPr="0030791F">
              <w:rPr>
                <w:color w:val="000000"/>
                <w:szCs w:val="23"/>
              </w:rPr>
              <w:t>81.0%</w:t>
            </w:r>
          </w:p>
        </w:tc>
        <w:tc>
          <w:tcPr>
            <w:tcW w:w="1722" w:type="dxa"/>
            <w:tcBorders>
              <w:top w:val="nil"/>
              <w:left w:val="nil"/>
              <w:bottom w:val="nil"/>
              <w:right w:val="nil"/>
            </w:tcBorders>
            <w:vAlign w:val="bottom"/>
          </w:tcPr>
          <w:p w14:paraId="666D3274" w14:textId="152C1828" w:rsidR="00F66AEF" w:rsidRPr="0030791F" w:rsidRDefault="00F66AEF" w:rsidP="00F66AEF">
            <w:pPr>
              <w:jc w:val="right"/>
              <w:rPr>
                <w:szCs w:val="23"/>
              </w:rPr>
            </w:pPr>
            <w:r w:rsidRPr="0030791F">
              <w:rPr>
                <w:color w:val="000000"/>
                <w:szCs w:val="23"/>
              </w:rPr>
              <w:t>80.5%</w:t>
            </w:r>
          </w:p>
        </w:tc>
        <w:tc>
          <w:tcPr>
            <w:tcW w:w="1687" w:type="dxa"/>
            <w:tcBorders>
              <w:top w:val="nil"/>
              <w:left w:val="nil"/>
              <w:bottom w:val="nil"/>
            </w:tcBorders>
            <w:vAlign w:val="bottom"/>
          </w:tcPr>
          <w:p w14:paraId="06357B43" w14:textId="57A78641" w:rsidR="00F66AEF" w:rsidRPr="0030791F" w:rsidRDefault="00F66AEF" w:rsidP="00F66AEF">
            <w:pPr>
              <w:jc w:val="right"/>
              <w:rPr>
                <w:szCs w:val="23"/>
              </w:rPr>
            </w:pPr>
            <w:r w:rsidRPr="0030791F">
              <w:rPr>
                <w:color w:val="000000"/>
                <w:szCs w:val="23"/>
              </w:rPr>
              <w:t>80.7%</w:t>
            </w:r>
          </w:p>
        </w:tc>
        <w:tc>
          <w:tcPr>
            <w:tcW w:w="1760" w:type="dxa"/>
            <w:tcBorders>
              <w:top w:val="nil"/>
              <w:bottom w:val="nil"/>
              <w:right w:val="single" w:sz="4" w:space="0" w:color="auto"/>
            </w:tcBorders>
            <w:vAlign w:val="bottom"/>
          </w:tcPr>
          <w:p w14:paraId="4CC67B20" w14:textId="50D64FA4" w:rsidR="00F66AEF" w:rsidRPr="0030791F" w:rsidRDefault="00F66AEF" w:rsidP="00F66AEF">
            <w:pPr>
              <w:jc w:val="right"/>
              <w:rPr>
                <w:szCs w:val="23"/>
              </w:rPr>
            </w:pPr>
            <w:r w:rsidRPr="0030791F">
              <w:rPr>
                <w:color w:val="000000"/>
                <w:szCs w:val="23"/>
              </w:rPr>
              <w:t>80.1%</w:t>
            </w:r>
          </w:p>
        </w:tc>
      </w:tr>
      <w:tr w:rsidR="00F66AEF" w:rsidRPr="0030791F" w14:paraId="43FD9DDD" w14:textId="77777777" w:rsidTr="003C152E">
        <w:trPr>
          <w:trHeight w:val="255"/>
        </w:trPr>
        <w:tc>
          <w:tcPr>
            <w:tcW w:w="2274" w:type="dxa"/>
            <w:tcBorders>
              <w:top w:val="nil"/>
              <w:left w:val="single" w:sz="4" w:space="0" w:color="auto"/>
              <w:bottom w:val="nil"/>
              <w:right w:val="nil"/>
            </w:tcBorders>
            <w:shd w:val="clear" w:color="auto" w:fill="auto"/>
            <w:noWrap/>
          </w:tcPr>
          <w:p w14:paraId="276E4B17" w14:textId="77777777" w:rsidR="00F66AEF" w:rsidRPr="0030791F" w:rsidRDefault="00F66AEF" w:rsidP="00F66AEF">
            <w:pPr>
              <w:rPr>
                <w:szCs w:val="23"/>
              </w:rPr>
            </w:pPr>
            <w:r w:rsidRPr="0030791F">
              <w:rPr>
                <w:szCs w:val="23"/>
              </w:rPr>
              <w:t>55-59</w:t>
            </w:r>
          </w:p>
        </w:tc>
        <w:tc>
          <w:tcPr>
            <w:tcW w:w="1722" w:type="dxa"/>
            <w:tcBorders>
              <w:top w:val="nil"/>
              <w:left w:val="nil"/>
              <w:bottom w:val="nil"/>
              <w:right w:val="nil"/>
            </w:tcBorders>
            <w:vAlign w:val="bottom"/>
          </w:tcPr>
          <w:p w14:paraId="4D437A69" w14:textId="48BA3339" w:rsidR="00F66AEF" w:rsidRPr="0030791F" w:rsidRDefault="00F66AEF" w:rsidP="00F66AEF">
            <w:pPr>
              <w:jc w:val="right"/>
              <w:rPr>
                <w:szCs w:val="23"/>
              </w:rPr>
            </w:pPr>
            <w:r w:rsidRPr="0030791F">
              <w:rPr>
                <w:color w:val="000000"/>
                <w:szCs w:val="23"/>
              </w:rPr>
              <w:t>80.7%</w:t>
            </w:r>
          </w:p>
        </w:tc>
        <w:tc>
          <w:tcPr>
            <w:tcW w:w="1722" w:type="dxa"/>
            <w:tcBorders>
              <w:top w:val="nil"/>
              <w:left w:val="nil"/>
              <w:bottom w:val="nil"/>
              <w:right w:val="nil"/>
            </w:tcBorders>
            <w:vAlign w:val="bottom"/>
          </w:tcPr>
          <w:p w14:paraId="30BBEBCE" w14:textId="2A4BFA15" w:rsidR="00F66AEF" w:rsidRPr="0030791F" w:rsidRDefault="00F66AEF" w:rsidP="00F66AEF">
            <w:pPr>
              <w:jc w:val="right"/>
              <w:rPr>
                <w:szCs w:val="23"/>
              </w:rPr>
            </w:pPr>
            <w:r w:rsidRPr="0030791F">
              <w:rPr>
                <w:color w:val="000000"/>
                <w:szCs w:val="23"/>
              </w:rPr>
              <w:t>80.0%</w:t>
            </w:r>
          </w:p>
        </w:tc>
        <w:tc>
          <w:tcPr>
            <w:tcW w:w="1687" w:type="dxa"/>
            <w:tcBorders>
              <w:top w:val="nil"/>
              <w:left w:val="nil"/>
              <w:bottom w:val="nil"/>
            </w:tcBorders>
            <w:vAlign w:val="bottom"/>
          </w:tcPr>
          <w:p w14:paraId="345219A0" w14:textId="3FC5D271" w:rsidR="00F66AEF" w:rsidRPr="0030791F" w:rsidRDefault="00F66AEF" w:rsidP="00F66AEF">
            <w:pPr>
              <w:jc w:val="right"/>
              <w:rPr>
                <w:szCs w:val="23"/>
              </w:rPr>
            </w:pPr>
            <w:r w:rsidRPr="0030791F">
              <w:rPr>
                <w:color w:val="000000"/>
                <w:szCs w:val="23"/>
              </w:rPr>
              <w:t>80.1%</w:t>
            </w:r>
          </w:p>
        </w:tc>
        <w:tc>
          <w:tcPr>
            <w:tcW w:w="1760" w:type="dxa"/>
            <w:tcBorders>
              <w:top w:val="nil"/>
              <w:bottom w:val="nil"/>
              <w:right w:val="single" w:sz="4" w:space="0" w:color="auto"/>
            </w:tcBorders>
            <w:vAlign w:val="bottom"/>
          </w:tcPr>
          <w:p w14:paraId="4CADD628" w14:textId="23271896" w:rsidR="00F66AEF" w:rsidRPr="0030791F" w:rsidRDefault="00F66AEF" w:rsidP="00F66AEF">
            <w:pPr>
              <w:jc w:val="right"/>
              <w:rPr>
                <w:szCs w:val="23"/>
              </w:rPr>
            </w:pPr>
            <w:r w:rsidRPr="0030791F">
              <w:rPr>
                <w:color w:val="000000"/>
                <w:szCs w:val="23"/>
              </w:rPr>
              <w:t>79.6%</w:t>
            </w:r>
          </w:p>
        </w:tc>
      </w:tr>
      <w:tr w:rsidR="00F66AEF" w:rsidRPr="0030791F" w14:paraId="4486472C" w14:textId="77777777" w:rsidTr="003C152E">
        <w:trPr>
          <w:trHeight w:val="255"/>
        </w:trPr>
        <w:tc>
          <w:tcPr>
            <w:tcW w:w="2274" w:type="dxa"/>
            <w:tcBorders>
              <w:top w:val="nil"/>
              <w:left w:val="single" w:sz="4" w:space="0" w:color="auto"/>
              <w:right w:val="nil"/>
            </w:tcBorders>
            <w:shd w:val="clear" w:color="auto" w:fill="auto"/>
            <w:noWrap/>
          </w:tcPr>
          <w:p w14:paraId="739DFF40" w14:textId="77777777" w:rsidR="00F66AEF" w:rsidRPr="0030791F" w:rsidRDefault="00F66AEF" w:rsidP="00F66AEF">
            <w:pPr>
              <w:rPr>
                <w:szCs w:val="23"/>
              </w:rPr>
            </w:pPr>
            <w:r w:rsidRPr="0030791F">
              <w:rPr>
                <w:szCs w:val="23"/>
              </w:rPr>
              <w:t>60-64</w:t>
            </w:r>
          </w:p>
        </w:tc>
        <w:tc>
          <w:tcPr>
            <w:tcW w:w="1722" w:type="dxa"/>
            <w:tcBorders>
              <w:top w:val="nil"/>
              <w:left w:val="nil"/>
              <w:right w:val="nil"/>
            </w:tcBorders>
            <w:vAlign w:val="bottom"/>
          </w:tcPr>
          <w:p w14:paraId="0F561D89" w14:textId="2DE6FCAC" w:rsidR="00F66AEF" w:rsidRPr="0030791F" w:rsidRDefault="00F66AEF" w:rsidP="00F66AEF">
            <w:pPr>
              <w:jc w:val="right"/>
              <w:rPr>
                <w:szCs w:val="23"/>
              </w:rPr>
            </w:pPr>
            <w:r w:rsidRPr="0030791F">
              <w:rPr>
                <w:color w:val="000000"/>
                <w:szCs w:val="23"/>
              </w:rPr>
              <w:t>79.3%</w:t>
            </w:r>
          </w:p>
        </w:tc>
        <w:tc>
          <w:tcPr>
            <w:tcW w:w="1722" w:type="dxa"/>
            <w:tcBorders>
              <w:top w:val="nil"/>
              <w:left w:val="nil"/>
              <w:right w:val="nil"/>
            </w:tcBorders>
            <w:vAlign w:val="bottom"/>
          </w:tcPr>
          <w:p w14:paraId="75B7B7CE" w14:textId="11782595" w:rsidR="00F66AEF" w:rsidRPr="0030791F" w:rsidRDefault="00F66AEF" w:rsidP="00F66AEF">
            <w:pPr>
              <w:jc w:val="right"/>
              <w:rPr>
                <w:szCs w:val="23"/>
              </w:rPr>
            </w:pPr>
            <w:r w:rsidRPr="0030791F">
              <w:rPr>
                <w:color w:val="000000"/>
                <w:szCs w:val="23"/>
              </w:rPr>
              <w:t>79.5%</w:t>
            </w:r>
          </w:p>
        </w:tc>
        <w:tc>
          <w:tcPr>
            <w:tcW w:w="1687" w:type="dxa"/>
            <w:tcBorders>
              <w:top w:val="nil"/>
              <w:left w:val="nil"/>
            </w:tcBorders>
            <w:vAlign w:val="bottom"/>
          </w:tcPr>
          <w:p w14:paraId="24134C07" w14:textId="49468977" w:rsidR="00F66AEF" w:rsidRPr="0030791F" w:rsidRDefault="00F66AEF" w:rsidP="00F66AEF">
            <w:pPr>
              <w:jc w:val="right"/>
              <w:rPr>
                <w:szCs w:val="23"/>
              </w:rPr>
            </w:pPr>
            <w:r w:rsidRPr="0030791F">
              <w:rPr>
                <w:color w:val="000000"/>
                <w:szCs w:val="23"/>
              </w:rPr>
              <w:t>79.9%</w:t>
            </w:r>
          </w:p>
        </w:tc>
        <w:tc>
          <w:tcPr>
            <w:tcW w:w="1760" w:type="dxa"/>
            <w:tcBorders>
              <w:top w:val="nil"/>
              <w:right w:val="single" w:sz="4" w:space="0" w:color="auto"/>
            </w:tcBorders>
            <w:vAlign w:val="bottom"/>
          </w:tcPr>
          <w:p w14:paraId="13587B7E" w14:textId="321466E2" w:rsidR="00F66AEF" w:rsidRPr="0030791F" w:rsidRDefault="00F66AEF" w:rsidP="00F66AEF">
            <w:pPr>
              <w:jc w:val="right"/>
              <w:rPr>
                <w:szCs w:val="23"/>
              </w:rPr>
            </w:pPr>
            <w:r w:rsidRPr="0030791F">
              <w:rPr>
                <w:color w:val="000000"/>
                <w:szCs w:val="23"/>
              </w:rPr>
              <w:t>79.3%</w:t>
            </w:r>
          </w:p>
        </w:tc>
      </w:tr>
      <w:tr w:rsidR="00F66AEF" w:rsidRPr="0030791F" w14:paraId="29CCF885" w14:textId="77777777" w:rsidTr="003C152E">
        <w:trPr>
          <w:trHeight w:val="255"/>
        </w:trPr>
        <w:tc>
          <w:tcPr>
            <w:tcW w:w="2274" w:type="dxa"/>
            <w:tcBorders>
              <w:top w:val="nil"/>
              <w:left w:val="single" w:sz="4" w:space="0" w:color="auto"/>
              <w:bottom w:val="nil"/>
              <w:right w:val="nil"/>
            </w:tcBorders>
            <w:shd w:val="clear" w:color="auto" w:fill="auto"/>
            <w:noWrap/>
          </w:tcPr>
          <w:p w14:paraId="6E6537E0" w14:textId="77777777" w:rsidR="00F66AEF" w:rsidRPr="0030791F" w:rsidRDefault="00F66AEF" w:rsidP="00F66AEF">
            <w:pPr>
              <w:rPr>
                <w:szCs w:val="23"/>
              </w:rPr>
            </w:pPr>
            <w:r w:rsidRPr="0030791F">
              <w:rPr>
                <w:szCs w:val="23"/>
              </w:rPr>
              <w:t>65-69</w:t>
            </w:r>
          </w:p>
        </w:tc>
        <w:tc>
          <w:tcPr>
            <w:tcW w:w="1722" w:type="dxa"/>
            <w:tcBorders>
              <w:top w:val="nil"/>
              <w:left w:val="nil"/>
              <w:bottom w:val="nil"/>
              <w:right w:val="nil"/>
            </w:tcBorders>
            <w:vAlign w:val="bottom"/>
          </w:tcPr>
          <w:p w14:paraId="3C1D84DC" w14:textId="53BBBEF9" w:rsidR="00F66AEF" w:rsidRPr="0030791F" w:rsidRDefault="00F66AEF" w:rsidP="00F66AEF">
            <w:pPr>
              <w:jc w:val="right"/>
              <w:rPr>
                <w:szCs w:val="23"/>
              </w:rPr>
            </w:pPr>
            <w:r w:rsidRPr="0030791F">
              <w:rPr>
                <w:color w:val="000000"/>
                <w:szCs w:val="23"/>
              </w:rPr>
              <w:t>75.2%</w:t>
            </w:r>
          </w:p>
        </w:tc>
        <w:tc>
          <w:tcPr>
            <w:tcW w:w="1722" w:type="dxa"/>
            <w:tcBorders>
              <w:top w:val="nil"/>
              <w:left w:val="nil"/>
              <w:bottom w:val="nil"/>
              <w:right w:val="nil"/>
            </w:tcBorders>
            <w:vAlign w:val="bottom"/>
          </w:tcPr>
          <w:p w14:paraId="537EC8C2" w14:textId="649A2C3F" w:rsidR="00F66AEF" w:rsidRPr="0030791F" w:rsidRDefault="00F66AEF" w:rsidP="00F66AEF">
            <w:pPr>
              <w:jc w:val="right"/>
              <w:rPr>
                <w:szCs w:val="23"/>
              </w:rPr>
            </w:pPr>
            <w:r w:rsidRPr="0030791F">
              <w:rPr>
                <w:color w:val="000000"/>
                <w:szCs w:val="23"/>
              </w:rPr>
              <w:t>75.2%</w:t>
            </w:r>
          </w:p>
        </w:tc>
        <w:tc>
          <w:tcPr>
            <w:tcW w:w="1687" w:type="dxa"/>
            <w:tcBorders>
              <w:top w:val="nil"/>
              <w:left w:val="nil"/>
              <w:bottom w:val="nil"/>
            </w:tcBorders>
            <w:vAlign w:val="bottom"/>
          </w:tcPr>
          <w:p w14:paraId="41E89657" w14:textId="6A663E73" w:rsidR="00F66AEF" w:rsidRPr="0030791F" w:rsidRDefault="00F66AEF" w:rsidP="00F66AEF">
            <w:pPr>
              <w:jc w:val="right"/>
              <w:rPr>
                <w:szCs w:val="23"/>
              </w:rPr>
            </w:pPr>
            <w:r w:rsidRPr="0030791F">
              <w:rPr>
                <w:color w:val="000000"/>
                <w:szCs w:val="23"/>
              </w:rPr>
              <w:t>75.5%</w:t>
            </w:r>
          </w:p>
        </w:tc>
        <w:tc>
          <w:tcPr>
            <w:tcW w:w="1760" w:type="dxa"/>
            <w:tcBorders>
              <w:top w:val="nil"/>
              <w:bottom w:val="nil"/>
              <w:right w:val="single" w:sz="4" w:space="0" w:color="auto"/>
            </w:tcBorders>
            <w:vAlign w:val="bottom"/>
          </w:tcPr>
          <w:p w14:paraId="12DC559C" w14:textId="6F76A222" w:rsidR="00F66AEF" w:rsidRPr="0030791F" w:rsidRDefault="00F66AEF" w:rsidP="00F66AEF">
            <w:pPr>
              <w:jc w:val="right"/>
              <w:rPr>
                <w:szCs w:val="23"/>
              </w:rPr>
            </w:pPr>
            <w:r w:rsidRPr="0030791F">
              <w:rPr>
                <w:color w:val="000000"/>
                <w:szCs w:val="23"/>
              </w:rPr>
              <w:t>75.2%</w:t>
            </w:r>
          </w:p>
        </w:tc>
      </w:tr>
      <w:tr w:rsidR="00F66AEF" w:rsidRPr="0030791F" w14:paraId="1122DC0F" w14:textId="77777777" w:rsidTr="003C152E">
        <w:trPr>
          <w:trHeight w:val="255"/>
        </w:trPr>
        <w:tc>
          <w:tcPr>
            <w:tcW w:w="2274" w:type="dxa"/>
            <w:tcBorders>
              <w:top w:val="nil"/>
              <w:left w:val="single" w:sz="4" w:space="0" w:color="auto"/>
              <w:bottom w:val="single" w:sz="4" w:space="0" w:color="auto"/>
              <w:right w:val="nil"/>
            </w:tcBorders>
            <w:shd w:val="clear" w:color="auto" w:fill="auto"/>
            <w:noWrap/>
          </w:tcPr>
          <w:p w14:paraId="3766DEA8" w14:textId="77777777" w:rsidR="00F66AEF" w:rsidRPr="0030791F" w:rsidRDefault="00F66AEF" w:rsidP="00F66AEF">
            <w:pPr>
              <w:rPr>
                <w:b/>
                <w:szCs w:val="23"/>
              </w:rPr>
            </w:pPr>
            <w:r w:rsidRPr="0030791F">
              <w:rPr>
                <w:b/>
                <w:szCs w:val="23"/>
              </w:rPr>
              <w:t>Total</w:t>
            </w:r>
          </w:p>
        </w:tc>
        <w:tc>
          <w:tcPr>
            <w:tcW w:w="1722" w:type="dxa"/>
            <w:tcBorders>
              <w:top w:val="nil"/>
              <w:left w:val="nil"/>
              <w:bottom w:val="single" w:sz="4" w:space="0" w:color="auto"/>
              <w:right w:val="nil"/>
            </w:tcBorders>
            <w:vAlign w:val="bottom"/>
          </w:tcPr>
          <w:p w14:paraId="0078B2CB" w14:textId="3536E2D2" w:rsidR="00F66AEF" w:rsidRPr="0030791F" w:rsidRDefault="00F66AEF" w:rsidP="00F66AEF">
            <w:pPr>
              <w:jc w:val="right"/>
              <w:rPr>
                <w:b/>
                <w:szCs w:val="23"/>
              </w:rPr>
            </w:pPr>
            <w:r w:rsidRPr="0030791F">
              <w:rPr>
                <w:b/>
                <w:bCs/>
                <w:color w:val="000000"/>
                <w:szCs w:val="23"/>
              </w:rPr>
              <w:t>73.8%</w:t>
            </w:r>
          </w:p>
        </w:tc>
        <w:tc>
          <w:tcPr>
            <w:tcW w:w="1722" w:type="dxa"/>
            <w:tcBorders>
              <w:top w:val="nil"/>
              <w:left w:val="nil"/>
              <w:bottom w:val="single" w:sz="4" w:space="0" w:color="auto"/>
              <w:right w:val="nil"/>
            </w:tcBorders>
            <w:vAlign w:val="bottom"/>
          </w:tcPr>
          <w:p w14:paraId="316FCE78" w14:textId="15A85E7E" w:rsidR="00F66AEF" w:rsidRPr="0030791F" w:rsidRDefault="00F66AEF" w:rsidP="00F66AEF">
            <w:pPr>
              <w:jc w:val="right"/>
              <w:rPr>
                <w:b/>
                <w:szCs w:val="23"/>
              </w:rPr>
            </w:pPr>
            <w:r w:rsidRPr="0030791F">
              <w:rPr>
                <w:b/>
                <w:bCs/>
                <w:color w:val="000000"/>
                <w:szCs w:val="23"/>
              </w:rPr>
              <w:t>73.8%</w:t>
            </w:r>
          </w:p>
        </w:tc>
        <w:tc>
          <w:tcPr>
            <w:tcW w:w="1687" w:type="dxa"/>
            <w:tcBorders>
              <w:top w:val="nil"/>
              <w:left w:val="nil"/>
              <w:bottom w:val="single" w:sz="4" w:space="0" w:color="auto"/>
            </w:tcBorders>
            <w:vAlign w:val="bottom"/>
          </w:tcPr>
          <w:p w14:paraId="29509854" w14:textId="773DD732" w:rsidR="00F66AEF" w:rsidRPr="0030791F" w:rsidRDefault="00F66AEF" w:rsidP="00F66AEF">
            <w:pPr>
              <w:jc w:val="right"/>
              <w:rPr>
                <w:b/>
                <w:szCs w:val="23"/>
              </w:rPr>
            </w:pPr>
            <w:r w:rsidRPr="0030791F">
              <w:rPr>
                <w:b/>
                <w:bCs/>
                <w:color w:val="000000"/>
                <w:szCs w:val="23"/>
              </w:rPr>
              <w:t>73.7%</w:t>
            </w:r>
          </w:p>
        </w:tc>
        <w:tc>
          <w:tcPr>
            <w:tcW w:w="1760" w:type="dxa"/>
            <w:tcBorders>
              <w:top w:val="nil"/>
              <w:bottom w:val="single" w:sz="4" w:space="0" w:color="auto"/>
              <w:right w:val="single" w:sz="4" w:space="0" w:color="auto"/>
            </w:tcBorders>
            <w:vAlign w:val="bottom"/>
          </w:tcPr>
          <w:p w14:paraId="13F09F7B" w14:textId="1A7587B0" w:rsidR="00F66AEF" w:rsidRPr="0030791F" w:rsidRDefault="00F66AEF" w:rsidP="00F66AEF">
            <w:pPr>
              <w:jc w:val="right"/>
              <w:rPr>
                <w:b/>
                <w:szCs w:val="23"/>
              </w:rPr>
            </w:pPr>
            <w:r w:rsidRPr="0030791F">
              <w:rPr>
                <w:b/>
                <w:bCs/>
                <w:color w:val="000000"/>
                <w:szCs w:val="23"/>
              </w:rPr>
              <w:t>73.3%</w:t>
            </w:r>
          </w:p>
        </w:tc>
      </w:tr>
    </w:tbl>
    <w:p w14:paraId="0160E749" w14:textId="39CEAC5C" w:rsidR="00030D6F" w:rsidRPr="0030791F" w:rsidRDefault="00030D6F" w:rsidP="00030D6F">
      <w:pPr>
        <w:ind w:right="544"/>
        <w:jc w:val="both"/>
        <w:rPr>
          <w:i/>
          <w:sz w:val="20"/>
        </w:rPr>
      </w:pPr>
      <w:r w:rsidRPr="0030791F">
        <w:rPr>
          <w:i/>
          <w:sz w:val="20"/>
        </w:rPr>
        <w:t>Coverage calculated using population projection at the date shown based on 2013 Census data.</w:t>
      </w:r>
    </w:p>
    <w:p w14:paraId="48B70808" w14:textId="55CBBEBA" w:rsidR="00411DC4" w:rsidRPr="0030791F" w:rsidRDefault="00411DC4" w:rsidP="00030D6F">
      <w:pPr>
        <w:ind w:right="544"/>
        <w:jc w:val="both"/>
        <w:rPr>
          <w:i/>
          <w:sz w:val="20"/>
        </w:rPr>
      </w:pPr>
      <w:r w:rsidRPr="0030791F">
        <w:rPr>
          <w:i/>
          <w:sz w:val="20"/>
        </w:rPr>
        <w:br w:type="page"/>
      </w:r>
    </w:p>
    <w:p w14:paraId="6AF6ACC4" w14:textId="3A94F862" w:rsidR="00030D6F" w:rsidRPr="0030791F" w:rsidRDefault="00C65151" w:rsidP="00DC7628">
      <w:pPr>
        <w:pStyle w:val="Caption"/>
        <w:spacing w:after="80"/>
        <w:ind w:right="-23"/>
        <w:jc w:val="both"/>
      </w:pPr>
      <w:bookmarkStart w:id="1030" w:name="_Ref316995912"/>
      <w:bookmarkStart w:id="1031" w:name="_Toc469398318"/>
      <w:bookmarkStart w:id="1032" w:name="_Toc475605555"/>
      <w:bookmarkStart w:id="1033" w:name="_Toc509928526"/>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35</w:t>
      </w:r>
      <w:r w:rsidR="00F55F28" w:rsidRPr="0030791F">
        <w:rPr>
          <w:noProof/>
        </w:rPr>
        <w:fldChar w:fldCharType="end"/>
      </w:r>
      <w:bookmarkEnd w:id="1030"/>
      <w:r w:rsidR="00030D6F" w:rsidRPr="0030791F">
        <w:t xml:space="preserve"> - Trends in three-year coverage by ethnicity (women screened in the previous three years, as a percentage of the hysterectomy-adjusted female population)</w:t>
      </w:r>
      <w:bookmarkEnd w:id="1031"/>
      <w:bookmarkEnd w:id="1032"/>
      <w:bookmarkEnd w:id="1033"/>
    </w:p>
    <w:tbl>
      <w:tblPr>
        <w:tblW w:w="9162" w:type="dxa"/>
        <w:tblInd w:w="103" w:type="dxa"/>
        <w:tblLayout w:type="fixed"/>
        <w:tblLook w:val="04A0" w:firstRow="1" w:lastRow="0" w:firstColumn="1" w:lastColumn="0" w:noHBand="0" w:noVBand="1"/>
      </w:tblPr>
      <w:tblGrid>
        <w:gridCol w:w="2274"/>
        <w:gridCol w:w="1722"/>
        <w:gridCol w:w="1722"/>
        <w:gridCol w:w="1687"/>
        <w:gridCol w:w="1757"/>
      </w:tblGrid>
      <w:tr w:rsidR="008572B5" w:rsidRPr="0030791F" w14:paraId="47DBFB71"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144EB858" w14:textId="77777777" w:rsidR="008572B5" w:rsidRPr="00E722BF" w:rsidRDefault="008572B5" w:rsidP="00E722BF">
            <w:pPr>
              <w:rPr>
                <w:b/>
                <w:szCs w:val="23"/>
              </w:rPr>
            </w:pPr>
            <w:r w:rsidRPr="00E722BF">
              <w:rPr>
                <w:b/>
                <w:szCs w:val="23"/>
              </w:rPr>
              <w:t>Ethnicity</w:t>
            </w:r>
          </w:p>
        </w:tc>
        <w:tc>
          <w:tcPr>
            <w:tcW w:w="1722" w:type="dxa"/>
            <w:tcBorders>
              <w:top w:val="single" w:sz="4" w:space="0" w:color="auto"/>
              <w:left w:val="nil"/>
              <w:bottom w:val="single" w:sz="4" w:space="0" w:color="auto"/>
              <w:right w:val="nil"/>
            </w:tcBorders>
            <w:shd w:val="clear" w:color="000000" w:fill="D8D8D8"/>
          </w:tcPr>
          <w:p w14:paraId="2B02B30E" w14:textId="64D6DF7B" w:rsidR="008572B5" w:rsidRPr="0030791F" w:rsidRDefault="008572B5" w:rsidP="008572B5">
            <w:pPr>
              <w:keepNext/>
              <w:rPr>
                <w:b/>
                <w:szCs w:val="23"/>
              </w:rPr>
            </w:pPr>
            <w:r w:rsidRPr="0030791F">
              <w:rPr>
                <w:b/>
                <w:szCs w:val="23"/>
              </w:rPr>
              <w:t>To 31 Dec 201</w:t>
            </w:r>
            <w:r w:rsidR="00124DB9" w:rsidRPr="0030791F">
              <w:rPr>
                <w:b/>
                <w:szCs w:val="23"/>
              </w:rPr>
              <w:t>5</w:t>
            </w:r>
          </w:p>
        </w:tc>
        <w:tc>
          <w:tcPr>
            <w:tcW w:w="1722" w:type="dxa"/>
            <w:tcBorders>
              <w:top w:val="single" w:sz="4" w:space="0" w:color="auto"/>
              <w:left w:val="nil"/>
              <w:bottom w:val="single" w:sz="4" w:space="0" w:color="auto"/>
              <w:right w:val="nil"/>
            </w:tcBorders>
            <w:shd w:val="clear" w:color="000000" w:fill="D8D8D8"/>
          </w:tcPr>
          <w:p w14:paraId="219BE493" w14:textId="089F9F5B" w:rsidR="008572B5" w:rsidRPr="0030791F" w:rsidRDefault="008572B5" w:rsidP="008572B5">
            <w:pPr>
              <w:keepNext/>
              <w:rPr>
                <w:b/>
                <w:szCs w:val="23"/>
              </w:rPr>
            </w:pPr>
            <w:r w:rsidRPr="0030791F">
              <w:rPr>
                <w:b/>
                <w:szCs w:val="23"/>
              </w:rPr>
              <w:t>To 30 Jun 2016</w:t>
            </w:r>
          </w:p>
        </w:tc>
        <w:tc>
          <w:tcPr>
            <w:tcW w:w="1687" w:type="dxa"/>
            <w:tcBorders>
              <w:top w:val="single" w:sz="4" w:space="0" w:color="auto"/>
              <w:left w:val="nil"/>
              <w:bottom w:val="single" w:sz="4" w:space="0" w:color="auto"/>
            </w:tcBorders>
            <w:shd w:val="clear" w:color="000000" w:fill="D8D8D8"/>
          </w:tcPr>
          <w:p w14:paraId="749C8FA0" w14:textId="6EB12479" w:rsidR="008572B5" w:rsidRPr="0030791F" w:rsidRDefault="008572B5" w:rsidP="008572B5">
            <w:pPr>
              <w:keepNext/>
              <w:rPr>
                <w:b/>
                <w:szCs w:val="23"/>
              </w:rPr>
            </w:pPr>
            <w:r w:rsidRPr="0030791F">
              <w:rPr>
                <w:b/>
                <w:szCs w:val="23"/>
              </w:rPr>
              <w:t>To 31 Dec 2016</w:t>
            </w:r>
          </w:p>
        </w:tc>
        <w:tc>
          <w:tcPr>
            <w:tcW w:w="1757" w:type="dxa"/>
            <w:tcBorders>
              <w:top w:val="single" w:sz="4" w:space="0" w:color="auto"/>
              <w:bottom w:val="single" w:sz="4" w:space="0" w:color="auto"/>
              <w:right w:val="single" w:sz="4" w:space="0" w:color="auto"/>
            </w:tcBorders>
            <w:shd w:val="clear" w:color="000000" w:fill="D8D8D8"/>
          </w:tcPr>
          <w:p w14:paraId="353EDE1E" w14:textId="331A56A3" w:rsidR="008572B5" w:rsidRPr="0030791F" w:rsidRDefault="008331C1" w:rsidP="008572B5">
            <w:pPr>
              <w:keepNext/>
              <w:rPr>
                <w:b/>
                <w:szCs w:val="23"/>
              </w:rPr>
            </w:pPr>
            <w:r>
              <w:rPr>
                <w:b/>
                <w:szCs w:val="23"/>
              </w:rPr>
              <w:t>T0 30 Jun</w:t>
            </w:r>
            <w:r w:rsidR="008572B5" w:rsidRPr="0030791F">
              <w:rPr>
                <w:b/>
                <w:szCs w:val="23"/>
              </w:rPr>
              <w:t xml:space="preserve"> 2017</w:t>
            </w:r>
          </w:p>
        </w:tc>
      </w:tr>
      <w:tr w:rsidR="00C90484" w:rsidRPr="0030791F" w14:paraId="3BE871E8" w14:textId="77777777" w:rsidTr="00576432">
        <w:trPr>
          <w:trHeight w:val="255"/>
        </w:trPr>
        <w:tc>
          <w:tcPr>
            <w:tcW w:w="2274" w:type="dxa"/>
            <w:tcBorders>
              <w:top w:val="single" w:sz="4" w:space="0" w:color="auto"/>
              <w:left w:val="single" w:sz="4" w:space="0" w:color="auto"/>
              <w:bottom w:val="nil"/>
              <w:right w:val="nil"/>
            </w:tcBorders>
            <w:shd w:val="clear" w:color="auto" w:fill="auto"/>
            <w:noWrap/>
          </w:tcPr>
          <w:p w14:paraId="5D49F005" w14:textId="77777777" w:rsidR="00C90484" w:rsidRPr="0030791F" w:rsidRDefault="00C90484" w:rsidP="00E722BF">
            <w:pPr>
              <w:rPr>
                <w:szCs w:val="23"/>
              </w:rPr>
            </w:pPr>
            <w:r w:rsidRPr="0030791F">
              <w:rPr>
                <w:szCs w:val="23"/>
              </w:rPr>
              <w:t>Māori</w:t>
            </w:r>
          </w:p>
        </w:tc>
        <w:tc>
          <w:tcPr>
            <w:tcW w:w="1722" w:type="dxa"/>
            <w:tcBorders>
              <w:top w:val="single" w:sz="4" w:space="0" w:color="auto"/>
              <w:left w:val="nil"/>
              <w:bottom w:val="nil"/>
              <w:right w:val="nil"/>
            </w:tcBorders>
            <w:vAlign w:val="bottom"/>
          </w:tcPr>
          <w:p w14:paraId="7889E513" w14:textId="1D1B227B" w:rsidR="00C90484" w:rsidRPr="0030791F" w:rsidRDefault="00C90484" w:rsidP="00C90484">
            <w:pPr>
              <w:jc w:val="right"/>
              <w:rPr>
                <w:szCs w:val="23"/>
              </w:rPr>
            </w:pPr>
            <w:r w:rsidRPr="0030791F">
              <w:rPr>
                <w:color w:val="000000"/>
                <w:szCs w:val="23"/>
              </w:rPr>
              <w:t>63.0%</w:t>
            </w:r>
          </w:p>
        </w:tc>
        <w:tc>
          <w:tcPr>
            <w:tcW w:w="1722" w:type="dxa"/>
            <w:tcBorders>
              <w:top w:val="single" w:sz="4" w:space="0" w:color="auto"/>
              <w:left w:val="nil"/>
              <w:bottom w:val="nil"/>
              <w:right w:val="nil"/>
            </w:tcBorders>
            <w:vAlign w:val="bottom"/>
          </w:tcPr>
          <w:p w14:paraId="5D26145E" w14:textId="350680E1" w:rsidR="00C90484" w:rsidRPr="0030791F" w:rsidRDefault="00C90484" w:rsidP="00C90484">
            <w:pPr>
              <w:jc w:val="right"/>
              <w:rPr>
                <w:szCs w:val="23"/>
              </w:rPr>
            </w:pPr>
            <w:r w:rsidRPr="0030791F">
              <w:rPr>
                <w:color w:val="000000"/>
                <w:szCs w:val="23"/>
              </w:rPr>
              <w:t>63.6%</w:t>
            </w:r>
          </w:p>
        </w:tc>
        <w:tc>
          <w:tcPr>
            <w:tcW w:w="1687" w:type="dxa"/>
            <w:tcBorders>
              <w:top w:val="single" w:sz="4" w:space="0" w:color="auto"/>
              <w:left w:val="nil"/>
              <w:bottom w:val="nil"/>
            </w:tcBorders>
            <w:vAlign w:val="bottom"/>
          </w:tcPr>
          <w:p w14:paraId="18E84DC4" w14:textId="54815D2D" w:rsidR="00C90484" w:rsidRPr="0030791F" w:rsidRDefault="00C90484" w:rsidP="00C90484">
            <w:pPr>
              <w:jc w:val="right"/>
              <w:rPr>
                <w:szCs w:val="23"/>
              </w:rPr>
            </w:pPr>
            <w:r w:rsidRPr="0030791F">
              <w:rPr>
                <w:color w:val="000000"/>
                <w:szCs w:val="23"/>
              </w:rPr>
              <w:t>64.1%</w:t>
            </w:r>
          </w:p>
        </w:tc>
        <w:tc>
          <w:tcPr>
            <w:tcW w:w="1757" w:type="dxa"/>
            <w:tcBorders>
              <w:top w:val="single" w:sz="4" w:space="0" w:color="auto"/>
              <w:bottom w:val="nil"/>
              <w:right w:val="single" w:sz="4" w:space="0" w:color="auto"/>
            </w:tcBorders>
            <w:vAlign w:val="bottom"/>
          </w:tcPr>
          <w:p w14:paraId="22FC1619" w14:textId="01E06D2E" w:rsidR="00C90484" w:rsidRPr="0030791F" w:rsidRDefault="00C90484" w:rsidP="00C90484">
            <w:pPr>
              <w:jc w:val="right"/>
              <w:rPr>
                <w:szCs w:val="23"/>
              </w:rPr>
            </w:pPr>
            <w:r w:rsidRPr="0030791F">
              <w:rPr>
                <w:color w:val="000000"/>
                <w:szCs w:val="23"/>
              </w:rPr>
              <w:t>64.0%</w:t>
            </w:r>
          </w:p>
        </w:tc>
      </w:tr>
      <w:tr w:rsidR="00C90484" w:rsidRPr="0030791F" w14:paraId="78728533" w14:textId="77777777" w:rsidTr="00576432">
        <w:trPr>
          <w:trHeight w:val="255"/>
        </w:trPr>
        <w:tc>
          <w:tcPr>
            <w:tcW w:w="2274" w:type="dxa"/>
            <w:tcBorders>
              <w:top w:val="nil"/>
              <w:left w:val="single" w:sz="4" w:space="0" w:color="auto"/>
              <w:bottom w:val="nil"/>
              <w:right w:val="nil"/>
            </w:tcBorders>
            <w:shd w:val="clear" w:color="auto" w:fill="auto"/>
            <w:noWrap/>
          </w:tcPr>
          <w:p w14:paraId="5F66AD4B" w14:textId="77777777" w:rsidR="00C90484" w:rsidRPr="0030791F" w:rsidRDefault="00C90484" w:rsidP="00E722BF">
            <w:pPr>
              <w:rPr>
                <w:szCs w:val="23"/>
              </w:rPr>
            </w:pPr>
            <w:r w:rsidRPr="0030791F">
              <w:rPr>
                <w:szCs w:val="23"/>
              </w:rPr>
              <w:t>Pacific</w:t>
            </w:r>
          </w:p>
        </w:tc>
        <w:tc>
          <w:tcPr>
            <w:tcW w:w="1722" w:type="dxa"/>
            <w:tcBorders>
              <w:top w:val="nil"/>
              <w:left w:val="nil"/>
              <w:bottom w:val="nil"/>
              <w:right w:val="nil"/>
            </w:tcBorders>
            <w:vAlign w:val="bottom"/>
          </w:tcPr>
          <w:p w14:paraId="0112F230" w14:textId="19C92B6B" w:rsidR="00C90484" w:rsidRPr="0030791F" w:rsidRDefault="00C90484" w:rsidP="00C90484">
            <w:pPr>
              <w:jc w:val="right"/>
              <w:rPr>
                <w:szCs w:val="23"/>
              </w:rPr>
            </w:pPr>
            <w:r w:rsidRPr="0030791F">
              <w:rPr>
                <w:color w:val="000000"/>
                <w:szCs w:val="23"/>
              </w:rPr>
              <w:t>74.2%</w:t>
            </w:r>
          </w:p>
        </w:tc>
        <w:tc>
          <w:tcPr>
            <w:tcW w:w="1722" w:type="dxa"/>
            <w:tcBorders>
              <w:top w:val="nil"/>
              <w:left w:val="nil"/>
              <w:bottom w:val="nil"/>
              <w:right w:val="nil"/>
            </w:tcBorders>
            <w:vAlign w:val="bottom"/>
          </w:tcPr>
          <w:p w14:paraId="4EE1CA0B" w14:textId="55937A12" w:rsidR="00C90484" w:rsidRPr="0030791F" w:rsidRDefault="00C90484" w:rsidP="00C90484">
            <w:pPr>
              <w:jc w:val="right"/>
              <w:rPr>
                <w:szCs w:val="23"/>
              </w:rPr>
            </w:pPr>
            <w:r w:rsidRPr="0030791F">
              <w:rPr>
                <w:color w:val="000000"/>
                <w:szCs w:val="23"/>
              </w:rPr>
              <w:t>75.5%</w:t>
            </w:r>
          </w:p>
        </w:tc>
        <w:tc>
          <w:tcPr>
            <w:tcW w:w="1687" w:type="dxa"/>
            <w:tcBorders>
              <w:top w:val="nil"/>
              <w:left w:val="nil"/>
              <w:bottom w:val="nil"/>
            </w:tcBorders>
            <w:vAlign w:val="bottom"/>
          </w:tcPr>
          <w:p w14:paraId="4710E116" w14:textId="15BED8FC" w:rsidR="00C90484" w:rsidRPr="0030791F" w:rsidRDefault="00C90484" w:rsidP="00C90484">
            <w:pPr>
              <w:jc w:val="right"/>
              <w:rPr>
                <w:szCs w:val="23"/>
              </w:rPr>
            </w:pPr>
            <w:r w:rsidRPr="0030791F">
              <w:rPr>
                <w:color w:val="000000"/>
                <w:szCs w:val="23"/>
              </w:rPr>
              <w:t>75.1%</w:t>
            </w:r>
          </w:p>
        </w:tc>
        <w:tc>
          <w:tcPr>
            <w:tcW w:w="1757" w:type="dxa"/>
            <w:tcBorders>
              <w:top w:val="nil"/>
              <w:bottom w:val="nil"/>
              <w:right w:val="single" w:sz="4" w:space="0" w:color="auto"/>
            </w:tcBorders>
            <w:vAlign w:val="bottom"/>
          </w:tcPr>
          <w:p w14:paraId="6D97ED2B" w14:textId="55970A38" w:rsidR="00C90484" w:rsidRPr="0030791F" w:rsidRDefault="00C90484" w:rsidP="00C90484">
            <w:pPr>
              <w:jc w:val="right"/>
              <w:rPr>
                <w:szCs w:val="23"/>
              </w:rPr>
            </w:pPr>
            <w:r w:rsidRPr="0030791F">
              <w:rPr>
                <w:color w:val="000000"/>
                <w:szCs w:val="23"/>
              </w:rPr>
              <w:t>74.3%</w:t>
            </w:r>
          </w:p>
        </w:tc>
      </w:tr>
      <w:tr w:rsidR="00C90484" w:rsidRPr="0030791F" w14:paraId="3AF992A3" w14:textId="77777777" w:rsidTr="00576432">
        <w:trPr>
          <w:trHeight w:val="255"/>
        </w:trPr>
        <w:tc>
          <w:tcPr>
            <w:tcW w:w="2274" w:type="dxa"/>
            <w:tcBorders>
              <w:top w:val="nil"/>
              <w:left w:val="single" w:sz="4" w:space="0" w:color="auto"/>
              <w:bottom w:val="nil"/>
              <w:right w:val="nil"/>
            </w:tcBorders>
            <w:shd w:val="clear" w:color="auto" w:fill="auto"/>
            <w:noWrap/>
          </w:tcPr>
          <w:p w14:paraId="5C6CFC06" w14:textId="77777777" w:rsidR="00C90484" w:rsidRPr="0030791F" w:rsidRDefault="00C90484" w:rsidP="00E722BF">
            <w:pPr>
              <w:rPr>
                <w:szCs w:val="23"/>
              </w:rPr>
            </w:pPr>
            <w:r w:rsidRPr="0030791F">
              <w:rPr>
                <w:szCs w:val="23"/>
              </w:rPr>
              <w:t>Asian</w:t>
            </w:r>
          </w:p>
        </w:tc>
        <w:tc>
          <w:tcPr>
            <w:tcW w:w="1722" w:type="dxa"/>
            <w:tcBorders>
              <w:top w:val="nil"/>
              <w:left w:val="nil"/>
              <w:bottom w:val="nil"/>
              <w:right w:val="nil"/>
            </w:tcBorders>
            <w:vAlign w:val="bottom"/>
          </w:tcPr>
          <w:p w14:paraId="5C0D4DD1" w14:textId="1E6FFBE9" w:rsidR="00C90484" w:rsidRPr="0030791F" w:rsidRDefault="00C90484" w:rsidP="00C90484">
            <w:pPr>
              <w:jc w:val="right"/>
              <w:rPr>
                <w:szCs w:val="23"/>
              </w:rPr>
            </w:pPr>
            <w:r w:rsidRPr="0030791F">
              <w:rPr>
                <w:color w:val="000000"/>
                <w:szCs w:val="23"/>
              </w:rPr>
              <w:t>64.5%</w:t>
            </w:r>
          </w:p>
        </w:tc>
        <w:tc>
          <w:tcPr>
            <w:tcW w:w="1722" w:type="dxa"/>
            <w:tcBorders>
              <w:top w:val="nil"/>
              <w:left w:val="nil"/>
              <w:bottom w:val="nil"/>
              <w:right w:val="nil"/>
            </w:tcBorders>
            <w:vAlign w:val="bottom"/>
          </w:tcPr>
          <w:p w14:paraId="056F2A63" w14:textId="491FCCE5" w:rsidR="00C90484" w:rsidRPr="0030791F" w:rsidRDefault="00C90484" w:rsidP="00C90484">
            <w:pPr>
              <w:jc w:val="right"/>
              <w:rPr>
                <w:szCs w:val="23"/>
              </w:rPr>
            </w:pPr>
            <w:r w:rsidRPr="0030791F">
              <w:rPr>
                <w:color w:val="000000"/>
                <w:szCs w:val="23"/>
              </w:rPr>
              <w:t>65.5%</w:t>
            </w:r>
          </w:p>
        </w:tc>
        <w:tc>
          <w:tcPr>
            <w:tcW w:w="1687" w:type="dxa"/>
            <w:tcBorders>
              <w:top w:val="nil"/>
              <w:left w:val="nil"/>
              <w:bottom w:val="nil"/>
            </w:tcBorders>
            <w:vAlign w:val="bottom"/>
          </w:tcPr>
          <w:p w14:paraId="14B9DB2E" w14:textId="64045052" w:rsidR="00C90484" w:rsidRPr="0030791F" w:rsidRDefault="00C90484" w:rsidP="00C90484">
            <w:pPr>
              <w:jc w:val="right"/>
              <w:rPr>
                <w:szCs w:val="23"/>
              </w:rPr>
            </w:pPr>
            <w:r w:rsidRPr="0030791F">
              <w:rPr>
                <w:color w:val="000000"/>
                <w:szCs w:val="23"/>
              </w:rPr>
              <w:t>66.6%</w:t>
            </w:r>
          </w:p>
        </w:tc>
        <w:tc>
          <w:tcPr>
            <w:tcW w:w="1757" w:type="dxa"/>
            <w:tcBorders>
              <w:top w:val="nil"/>
              <w:bottom w:val="nil"/>
              <w:right w:val="single" w:sz="4" w:space="0" w:color="auto"/>
            </w:tcBorders>
            <w:vAlign w:val="bottom"/>
          </w:tcPr>
          <w:p w14:paraId="391A2491" w14:textId="148A3F8B" w:rsidR="00C90484" w:rsidRPr="0030791F" w:rsidRDefault="00C90484" w:rsidP="00C90484">
            <w:pPr>
              <w:jc w:val="right"/>
              <w:rPr>
                <w:szCs w:val="23"/>
              </w:rPr>
            </w:pPr>
            <w:r w:rsidRPr="0030791F">
              <w:rPr>
                <w:color w:val="000000"/>
                <w:szCs w:val="23"/>
              </w:rPr>
              <w:t>67.2%</w:t>
            </w:r>
          </w:p>
        </w:tc>
      </w:tr>
      <w:tr w:rsidR="00C90484" w:rsidRPr="0030791F" w14:paraId="20089009" w14:textId="77777777" w:rsidTr="00576432">
        <w:trPr>
          <w:trHeight w:val="255"/>
        </w:trPr>
        <w:tc>
          <w:tcPr>
            <w:tcW w:w="2274" w:type="dxa"/>
            <w:tcBorders>
              <w:top w:val="nil"/>
              <w:left w:val="single" w:sz="4" w:space="0" w:color="auto"/>
              <w:bottom w:val="nil"/>
              <w:right w:val="nil"/>
            </w:tcBorders>
            <w:shd w:val="clear" w:color="auto" w:fill="auto"/>
            <w:noWrap/>
          </w:tcPr>
          <w:p w14:paraId="137B4764" w14:textId="77777777" w:rsidR="00C90484" w:rsidRPr="0030791F" w:rsidRDefault="00C90484" w:rsidP="00E722BF">
            <w:pPr>
              <w:rPr>
                <w:szCs w:val="23"/>
              </w:rPr>
            </w:pPr>
            <w:r w:rsidRPr="0030791F">
              <w:rPr>
                <w:szCs w:val="23"/>
              </w:rPr>
              <w:t>European/ Other</w:t>
            </w:r>
          </w:p>
        </w:tc>
        <w:tc>
          <w:tcPr>
            <w:tcW w:w="1722" w:type="dxa"/>
            <w:tcBorders>
              <w:top w:val="nil"/>
              <w:left w:val="nil"/>
              <w:bottom w:val="nil"/>
              <w:right w:val="nil"/>
            </w:tcBorders>
            <w:vAlign w:val="bottom"/>
          </w:tcPr>
          <w:p w14:paraId="7B6E8870" w14:textId="16B4849A" w:rsidR="00C90484" w:rsidRPr="0030791F" w:rsidRDefault="00C90484" w:rsidP="00C90484">
            <w:pPr>
              <w:jc w:val="right"/>
              <w:rPr>
                <w:szCs w:val="23"/>
              </w:rPr>
            </w:pPr>
            <w:r w:rsidRPr="0030791F">
              <w:rPr>
                <w:color w:val="000000"/>
                <w:szCs w:val="23"/>
              </w:rPr>
              <w:t>82.4%</w:t>
            </w:r>
          </w:p>
        </w:tc>
        <w:tc>
          <w:tcPr>
            <w:tcW w:w="1722" w:type="dxa"/>
            <w:tcBorders>
              <w:top w:val="nil"/>
              <w:left w:val="nil"/>
              <w:bottom w:val="nil"/>
              <w:right w:val="nil"/>
            </w:tcBorders>
            <w:vAlign w:val="bottom"/>
          </w:tcPr>
          <w:p w14:paraId="5A752AF8" w14:textId="264FB7E7" w:rsidR="00C90484" w:rsidRPr="0030791F" w:rsidRDefault="00C90484" w:rsidP="00C90484">
            <w:pPr>
              <w:jc w:val="right"/>
              <w:rPr>
                <w:szCs w:val="23"/>
              </w:rPr>
            </w:pPr>
            <w:r w:rsidRPr="0030791F">
              <w:rPr>
                <w:color w:val="000000"/>
                <w:szCs w:val="23"/>
              </w:rPr>
              <w:t>81.9%</w:t>
            </w:r>
          </w:p>
        </w:tc>
        <w:tc>
          <w:tcPr>
            <w:tcW w:w="1687" w:type="dxa"/>
            <w:tcBorders>
              <w:top w:val="nil"/>
              <w:left w:val="nil"/>
              <w:bottom w:val="nil"/>
            </w:tcBorders>
            <w:vAlign w:val="bottom"/>
          </w:tcPr>
          <w:p w14:paraId="5BFE56B7" w14:textId="5B4ED5FC" w:rsidR="00C90484" w:rsidRPr="0030791F" w:rsidRDefault="00C90484" w:rsidP="00C90484">
            <w:pPr>
              <w:jc w:val="right"/>
              <w:rPr>
                <w:szCs w:val="23"/>
              </w:rPr>
            </w:pPr>
            <w:r w:rsidRPr="0030791F">
              <w:rPr>
                <w:color w:val="000000"/>
                <w:szCs w:val="23"/>
              </w:rPr>
              <w:t>81.7%</w:t>
            </w:r>
          </w:p>
        </w:tc>
        <w:tc>
          <w:tcPr>
            <w:tcW w:w="1757" w:type="dxa"/>
            <w:tcBorders>
              <w:top w:val="nil"/>
              <w:bottom w:val="nil"/>
              <w:right w:val="single" w:sz="4" w:space="0" w:color="auto"/>
            </w:tcBorders>
            <w:vAlign w:val="bottom"/>
          </w:tcPr>
          <w:p w14:paraId="47519687" w14:textId="7A73FFCE" w:rsidR="00C90484" w:rsidRPr="0030791F" w:rsidRDefault="00C90484" w:rsidP="00C90484">
            <w:pPr>
              <w:jc w:val="right"/>
              <w:rPr>
                <w:szCs w:val="23"/>
              </w:rPr>
            </w:pPr>
            <w:r w:rsidRPr="0030791F">
              <w:rPr>
                <w:color w:val="000000"/>
                <w:szCs w:val="23"/>
              </w:rPr>
              <w:t>81.1%</w:t>
            </w:r>
          </w:p>
        </w:tc>
      </w:tr>
      <w:tr w:rsidR="00C90484" w:rsidRPr="0030791F" w14:paraId="42E34E3A" w14:textId="77777777" w:rsidTr="00576432">
        <w:trPr>
          <w:trHeight w:val="255"/>
        </w:trPr>
        <w:tc>
          <w:tcPr>
            <w:tcW w:w="2274" w:type="dxa"/>
            <w:tcBorders>
              <w:top w:val="nil"/>
              <w:left w:val="single" w:sz="4" w:space="0" w:color="auto"/>
              <w:bottom w:val="single" w:sz="4" w:space="0" w:color="auto"/>
              <w:right w:val="nil"/>
            </w:tcBorders>
            <w:shd w:val="clear" w:color="auto" w:fill="auto"/>
            <w:noWrap/>
            <w:vAlign w:val="bottom"/>
          </w:tcPr>
          <w:p w14:paraId="038A7EB1" w14:textId="77777777" w:rsidR="00C90484" w:rsidRPr="00E722BF" w:rsidRDefault="00C90484" w:rsidP="00E722BF">
            <w:pPr>
              <w:rPr>
                <w:b/>
                <w:szCs w:val="23"/>
              </w:rPr>
            </w:pPr>
            <w:r w:rsidRPr="00E722BF">
              <w:rPr>
                <w:b/>
                <w:szCs w:val="23"/>
              </w:rPr>
              <w:t>Total</w:t>
            </w:r>
          </w:p>
        </w:tc>
        <w:tc>
          <w:tcPr>
            <w:tcW w:w="1722" w:type="dxa"/>
            <w:tcBorders>
              <w:top w:val="nil"/>
              <w:left w:val="nil"/>
              <w:bottom w:val="single" w:sz="4" w:space="0" w:color="auto"/>
              <w:right w:val="nil"/>
            </w:tcBorders>
            <w:vAlign w:val="bottom"/>
          </w:tcPr>
          <w:p w14:paraId="732B0279" w14:textId="4F298B2E" w:rsidR="00C90484" w:rsidRPr="0030791F" w:rsidRDefault="00C90484" w:rsidP="00C90484">
            <w:pPr>
              <w:jc w:val="right"/>
              <w:rPr>
                <w:b/>
                <w:bCs/>
                <w:szCs w:val="23"/>
              </w:rPr>
            </w:pPr>
            <w:r w:rsidRPr="0030791F">
              <w:rPr>
                <w:b/>
                <w:bCs/>
                <w:iCs/>
                <w:color w:val="000000"/>
                <w:szCs w:val="23"/>
              </w:rPr>
              <w:t>76.8%</w:t>
            </w:r>
          </w:p>
        </w:tc>
        <w:tc>
          <w:tcPr>
            <w:tcW w:w="1722" w:type="dxa"/>
            <w:tcBorders>
              <w:top w:val="nil"/>
              <w:left w:val="nil"/>
              <w:bottom w:val="single" w:sz="4" w:space="0" w:color="auto"/>
              <w:right w:val="nil"/>
            </w:tcBorders>
            <w:vAlign w:val="bottom"/>
          </w:tcPr>
          <w:p w14:paraId="540AC24F" w14:textId="07CD3B9B" w:rsidR="00C90484" w:rsidRPr="0030791F" w:rsidRDefault="00C90484" w:rsidP="00C90484">
            <w:pPr>
              <w:jc w:val="right"/>
              <w:rPr>
                <w:b/>
                <w:bCs/>
                <w:iCs/>
                <w:szCs w:val="23"/>
              </w:rPr>
            </w:pPr>
            <w:r w:rsidRPr="0030791F">
              <w:rPr>
                <w:b/>
                <w:bCs/>
                <w:iCs/>
                <w:color w:val="000000"/>
                <w:szCs w:val="23"/>
              </w:rPr>
              <w:t>76.7%</w:t>
            </w:r>
          </w:p>
        </w:tc>
        <w:tc>
          <w:tcPr>
            <w:tcW w:w="1687" w:type="dxa"/>
            <w:tcBorders>
              <w:top w:val="nil"/>
              <w:left w:val="nil"/>
              <w:bottom w:val="single" w:sz="4" w:space="0" w:color="auto"/>
            </w:tcBorders>
            <w:vAlign w:val="bottom"/>
          </w:tcPr>
          <w:p w14:paraId="3BCD2F56" w14:textId="67745F41" w:rsidR="00C90484" w:rsidRPr="0030791F" w:rsidRDefault="00C90484" w:rsidP="00C90484">
            <w:pPr>
              <w:jc w:val="right"/>
              <w:rPr>
                <w:b/>
                <w:bCs/>
                <w:szCs w:val="23"/>
              </w:rPr>
            </w:pPr>
            <w:r w:rsidRPr="0030791F">
              <w:rPr>
                <w:b/>
                <w:bCs/>
                <w:iCs/>
                <w:color w:val="000000"/>
                <w:szCs w:val="23"/>
              </w:rPr>
              <w:t>76.8%</w:t>
            </w:r>
          </w:p>
        </w:tc>
        <w:tc>
          <w:tcPr>
            <w:tcW w:w="1757" w:type="dxa"/>
            <w:tcBorders>
              <w:top w:val="nil"/>
              <w:bottom w:val="single" w:sz="4" w:space="0" w:color="auto"/>
              <w:right w:val="single" w:sz="4" w:space="0" w:color="auto"/>
            </w:tcBorders>
            <w:vAlign w:val="bottom"/>
          </w:tcPr>
          <w:p w14:paraId="499DB987" w14:textId="7677386C" w:rsidR="00C90484" w:rsidRPr="0030791F" w:rsidRDefault="00C90484" w:rsidP="00C90484">
            <w:pPr>
              <w:jc w:val="right"/>
              <w:rPr>
                <w:b/>
                <w:bCs/>
                <w:iCs/>
                <w:szCs w:val="23"/>
              </w:rPr>
            </w:pPr>
            <w:r w:rsidRPr="0030791F">
              <w:rPr>
                <w:b/>
                <w:bCs/>
                <w:iCs/>
                <w:color w:val="000000"/>
                <w:szCs w:val="23"/>
              </w:rPr>
              <w:t>76.4%</w:t>
            </w:r>
          </w:p>
        </w:tc>
      </w:tr>
    </w:tbl>
    <w:p w14:paraId="1C3D717D" w14:textId="77777777" w:rsidR="004B2314" w:rsidRDefault="00030D6F" w:rsidP="00124DB9">
      <w:pPr>
        <w:ind w:right="544"/>
        <w:jc w:val="both"/>
        <w:rPr>
          <w:i/>
          <w:sz w:val="20"/>
        </w:rPr>
      </w:pPr>
      <w:r w:rsidRPr="0030791F">
        <w:rPr>
          <w:i/>
          <w:sz w:val="20"/>
        </w:rPr>
        <w:t>Coverage calculated using population projection at the date shown based on 2013 Census data.</w:t>
      </w:r>
      <w:r w:rsidR="00124DB9" w:rsidRPr="0030791F">
        <w:rPr>
          <w:i/>
          <w:sz w:val="20"/>
        </w:rPr>
        <w:t xml:space="preserve"> </w:t>
      </w:r>
      <w:bookmarkStart w:id="1034" w:name="_Toc276457779"/>
      <w:bookmarkStart w:id="1035" w:name="_Toc471467039"/>
      <w:bookmarkStart w:id="1036" w:name="_Toc475630232"/>
    </w:p>
    <w:p w14:paraId="2D6766FB" w14:textId="4563AF00" w:rsidR="0026531D" w:rsidRPr="0030791F" w:rsidRDefault="0026531D" w:rsidP="00124DB9">
      <w:pPr>
        <w:ind w:right="544"/>
        <w:jc w:val="both"/>
        <w:rPr>
          <w:lang w:eastAsia="en-AU"/>
        </w:rPr>
      </w:pPr>
      <w:r w:rsidRPr="0030791F">
        <w:rPr>
          <w:lang w:eastAsia="en-AU"/>
        </w:rPr>
        <w:br w:type="page"/>
      </w:r>
    </w:p>
    <w:p w14:paraId="72E668C6" w14:textId="77777777" w:rsidR="00030D6F" w:rsidRPr="0030791F" w:rsidRDefault="00030D6F" w:rsidP="002B0648">
      <w:pPr>
        <w:pStyle w:val="Heading2"/>
        <w:keepNext w:val="0"/>
        <w:widowControl w:val="0"/>
        <w:ind w:right="544"/>
        <w:jc w:val="both"/>
      </w:pPr>
      <w:bookmarkStart w:id="1037" w:name="_Toc509928467"/>
      <w:r w:rsidRPr="0030791F">
        <w:rPr>
          <w:lang w:eastAsia="en-AU"/>
        </w:rPr>
        <w:t>Indicator 2 – First screening events</w:t>
      </w:r>
      <w:bookmarkEnd w:id="1034"/>
      <w:bookmarkEnd w:id="1035"/>
      <w:bookmarkEnd w:id="1036"/>
      <w:bookmarkEnd w:id="1037"/>
      <w:r w:rsidRPr="0030791F">
        <w:t xml:space="preserve"> </w:t>
      </w:r>
    </w:p>
    <w:p w14:paraId="34D07BE1" w14:textId="5C1D5DF1" w:rsidR="00030D6F" w:rsidRPr="0030791F" w:rsidRDefault="00C65151" w:rsidP="00DC7628">
      <w:pPr>
        <w:pStyle w:val="Caption"/>
        <w:spacing w:after="80"/>
        <w:ind w:right="-23"/>
        <w:jc w:val="both"/>
      </w:pPr>
      <w:bookmarkStart w:id="1038" w:name="_Ref277688274"/>
      <w:bookmarkStart w:id="1039" w:name="_Toc304970084"/>
      <w:bookmarkStart w:id="1040" w:name="_Toc469398323"/>
      <w:bookmarkStart w:id="1041" w:name="_Toc475605556"/>
      <w:bookmarkStart w:id="1042" w:name="_Toc509928527"/>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36</w:t>
      </w:r>
      <w:r w:rsidR="00F55F28" w:rsidRPr="0030791F">
        <w:rPr>
          <w:noProof/>
        </w:rPr>
        <w:fldChar w:fldCharType="end"/>
      </w:r>
      <w:bookmarkEnd w:id="1038"/>
      <w:r w:rsidR="00030D6F" w:rsidRPr="0030791F">
        <w:t xml:space="preserve"> - Age distribution of first screening events for period </w:t>
      </w:r>
      <w:bookmarkEnd w:id="1039"/>
      <w:bookmarkEnd w:id="1040"/>
      <w:bookmarkEnd w:id="1041"/>
      <w:sdt>
        <w:sdtPr>
          <w:alias w:val="Period"/>
          <w:tag w:val="Period"/>
          <w:id w:val="-1953245761"/>
          <w:placeholder>
            <w:docPart w:val="41646BC94D6F49B8B2AFD81F440C72E3"/>
          </w:placeholder>
          <w:dataBinding w:prefixMappings="xmlns:ns0='http://schemas.microsoft.com/office/2006/coverPageProps' " w:xpath="/ns0:CoverPageProperties[1]/ns0:Abstract[1]" w:storeItemID="{55AF091B-3C7A-41E3-B477-F2FDAA23CFDA}"/>
          <w:text/>
        </w:sdtPr>
        <w:sdtEndPr/>
        <w:sdtContent>
          <w:r w:rsidR="003A48F1" w:rsidRPr="0030791F">
            <w:t>1 January – 30 June 2017</w:t>
          </w:r>
        </w:sdtContent>
      </w:sdt>
      <w:bookmarkEnd w:id="1042"/>
    </w:p>
    <w:tbl>
      <w:tblPr>
        <w:tblW w:w="5809" w:type="dxa"/>
        <w:tblInd w:w="93" w:type="dxa"/>
        <w:tblLook w:val="04A0" w:firstRow="1" w:lastRow="0" w:firstColumn="1" w:lastColumn="0" w:noHBand="0" w:noVBand="1"/>
      </w:tblPr>
      <w:tblGrid>
        <w:gridCol w:w="1149"/>
        <w:gridCol w:w="1480"/>
        <w:gridCol w:w="3180"/>
      </w:tblGrid>
      <w:tr w:rsidR="00030D6F" w:rsidRPr="0030791F" w14:paraId="599AC2F8" w14:textId="77777777" w:rsidTr="00403266">
        <w:trPr>
          <w:trHeight w:val="570"/>
        </w:trPr>
        <w:tc>
          <w:tcPr>
            <w:tcW w:w="1149"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3D2D4825" w14:textId="77777777" w:rsidR="00030D6F" w:rsidRPr="0030791F" w:rsidRDefault="00030D6F" w:rsidP="00576432">
            <w:pPr>
              <w:rPr>
                <w:rFonts w:asciiTheme="minorHAnsi" w:hAnsiTheme="minorHAnsi" w:cs="Arial"/>
                <w:b/>
                <w:bCs/>
                <w:szCs w:val="23"/>
              </w:rPr>
            </w:pPr>
            <w:r w:rsidRPr="0030791F">
              <w:rPr>
                <w:rFonts w:asciiTheme="minorHAnsi" w:hAnsiTheme="minorHAnsi" w:cs="Arial"/>
                <w:b/>
                <w:bCs/>
                <w:szCs w:val="23"/>
              </w:rPr>
              <w:t>Age</w:t>
            </w:r>
          </w:p>
        </w:tc>
        <w:tc>
          <w:tcPr>
            <w:tcW w:w="1480" w:type="dxa"/>
            <w:vMerge w:val="restart"/>
            <w:tcBorders>
              <w:top w:val="single" w:sz="4" w:space="0" w:color="auto"/>
              <w:left w:val="nil"/>
              <w:bottom w:val="single" w:sz="4" w:space="0" w:color="000000"/>
              <w:right w:val="nil"/>
            </w:tcBorders>
            <w:shd w:val="clear" w:color="auto" w:fill="D9D9D9" w:themeFill="background1" w:themeFillShade="D9"/>
            <w:hideMark/>
          </w:tcPr>
          <w:p w14:paraId="0D359261" w14:textId="77777777" w:rsidR="00030D6F" w:rsidRPr="0030791F" w:rsidRDefault="00030D6F" w:rsidP="00576432">
            <w:pPr>
              <w:jc w:val="center"/>
              <w:rPr>
                <w:rFonts w:asciiTheme="minorHAnsi" w:hAnsiTheme="minorHAnsi" w:cs="Arial"/>
                <w:b/>
                <w:bCs/>
                <w:szCs w:val="23"/>
              </w:rPr>
            </w:pPr>
            <w:r w:rsidRPr="0030791F">
              <w:rPr>
                <w:rFonts w:asciiTheme="minorHAnsi" w:hAnsiTheme="minorHAnsi" w:cs="Arial"/>
                <w:b/>
                <w:bCs/>
                <w:szCs w:val="23"/>
              </w:rPr>
              <w:t>Women with first events</w:t>
            </w:r>
          </w:p>
        </w:tc>
        <w:tc>
          <w:tcPr>
            <w:tcW w:w="3180" w:type="dxa"/>
            <w:vMerge w:val="restart"/>
            <w:tcBorders>
              <w:top w:val="single" w:sz="4" w:space="0" w:color="auto"/>
              <w:left w:val="nil"/>
              <w:bottom w:val="single" w:sz="4" w:space="0" w:color="000000"/>
              <w:right w:val="single" w:sz="4" w:space="0" w:color="auto"/>
            </w:tcBorders>
            <w:shd w:val="clear" w:color="auto" w:fill="D9D9D9" w:themeFill="background1" w:themeFillShade="D9"/>
            <w:vAlign w:val="bottom"/>
            <w:hideMark/>
          </w:tcPr>
          <w:p w14:paraId="5B3D4C08"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of first events (ages 20-69 yrs) which occurred in that age group</w:t>
            </w:r>
          </w:p>
        </w:tc>
      </w:tr>
      <w:tr w:rsidR="00030D6F" w:rsidRPr="0030791F" w14:paraId="70C35EC7" w14:textId="77777777" w:rsidTr="00403266">
        <w:trPr>
          <w:trHeight w:val="295"/>
        </w:trPr>
        <w:tc>
          <w:tcPr>
            <w:tcW w:w="1149"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21368BCC" w14:textId="77777777" w:rsidR="00030D6F" w:rsidRPr="0030791F" w:rsidRDefault="00030D6F" w:rsidP="00576432">
            <w:pPr>
              <w:rPr>
                <w:rFonts w:asciiTheme="minorHAnsi" w:eastAsia="Times New Roman" w:hAnsiTheme="minorHAnsi" w:cs="Arial"/>
                <w:b/>
                <w:bCs/>
                <w:szCs w:val="23"/>
                <w:lang w:eastAsia="en-AU"/>
              </w:rPr>
            </w:pPr>
          </w:p>
        </w:tc>
        <w:tc>
          <w:tcPr>
            <w:tcW w:w="1480" w:type="dxa"/>
            <w:vMerge/>
            <w:tcBorders>
              <w:top w:val="single" w:sz="4" w:space="0" w:color="auto"/>
              <w:left w:val="nil"/>
              <w:bottom w:val="single" w:sz="4" w:space="0" w:color="000000"/>
              <w:right w:val="nil"/>
            </w:tcBorders>
            <w:shd w:val="clear" w:color="auto" w:fill="D9D9D9" w:themeFill="background1" w:themeFillShade="D9"/>
            <w:vAlign w:val="center"/>
            <w:hideMark/>
          </w:tcPr>
          <w:p w14:paraId="449DD392" w14:textId="77777777" w:rsidR="00030D6F" w:rsidRPr="0030791F" w:rsidRDefault="00030D6F" w:rsidP="00576432">
            <w:pPr>
              <w:rPr>
                <w:rFonts w:asciiTheme="minorHAnsi" w:eastAsia="Times New Roman" w:hAnsiTheme="minorHAnsi" w:cs="Arial"/>
                <w:b/>
                <w:bCs/>
                <w:szCs w:val="23"/>
                <w:lang w:eastAsia="en-AU"/>
              </w:rPr>
            </w:pPr>
          </w:p>
        </w:tc>
        <w:tc>
          <w:tcPr>
            <w:tcW w:w="3180" w:type="dxa"/>
            <w:vMerge/>
            <w:tcBorders>
              <w:top w:val="single" w:sz="4" w:space="0" w:color="auto"/>
              <w:left w:val="nil"/>
              <w:bottom w:val="single" w:sz="4" w:space="0" w:color="000000"/>
              <w:right w:val="single" w:sz="4" w:space="0" w:color="auto"/>
            </w:tcBorders>
            <w:shd w:val="clear" w:color="auto" w:fill="D9D9D9" w:themeFill="background1" w:themeFillShade="D9"/>
            <w:vAlign w:val="center"/>
            <w:hideMark/>
          </w:tcPr>
          <w:p w14:paraId="75CA664C" w14:textId="77777777" w:rsidR="00030D6F" w:rsidRPr="0030791F" w:rsidRDefault="00030D6F" w:rsidP="00576432">
            <w:pPr>
              <w:rPr>
                <w:rFonts w:asciiTheme="minorHAnsi" w:eastAsia="Times New Roman" w:hAnsiTheme="minorHAnsi" w:cs="Arial"/>
                <w:b/>
                <w:bCs/>
                <w:szCs w:val="23"/>
                <w:lang w:eastAsia="en-AU"/>
              </w:rPr>
            </w:pPr>
          </w:p>
        </w:tc>
      </w:tr>
      <w:tr w:rsidR="0048444C" w:rsidRPr="0030791F" w14:paraId="52ABF3E1"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1217EB29"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20-24</w:t>
            </w:r>
          </w:p>
        </w:tc>
        <w:tc>
          <w:tcPr>
            <w:tcW w:w="1480" w:type="dxa"/>
            <w:tcBorders>
              <w:top w:val="nil"/>
              <w:left w:val="nil"/>
              <w:bottom w:val="nil"/>
              <w:right w:val="nil"/>
            </w:tcBorders>
            <w:shd w:val="clear" w:color="auto" w:fill="auto"/>
            <w:noWrap/>
            <w:vAlign w:val="bottom"/>
          </w:tcPr>
          <w:p w14:paraId="3AA548E7" w14:textId="2C77F740" w:rsidR="0048444C" w:rsidRPr="0030791F" w:rsidRDefault="0048444C" w:rsidP="0048444C">
            <w:pPr>
              <w:jc w:val="right"/>
              <w:rPr>
                <w:rFonts w:asciiTheme="minorHAnsi" w:hAnsiTheme="minorHAnsi" w:cs="Arial"/>
                <w:szCs w:val="23"/>
              </w:rPr>
            </w:pPr>
            <w:r w:rsidRPr="0030791F">
              <w:rPr>
                <w:szCs w:val="23"/>
              </w:rPr>
              <w:t xml:space="preserve">10,240 </w:t>
            </w:r>
          </w:p>
        </w:tc>
        <w:tc>
          <w:tcPr>
            <w:tcW w:w="3180" w:type="dxa"/>
            <w:tcBorders>
              <w:top w:val="nil"/>
              <w:left w:val="nil"/>
              <w:bottom w:val="nil"/>
              <w:right w:val="single" w:sz="4" w:space="0" w:color="auto"/>
            </w:tcBorders>
            <w:shd w:val="clear" w:color="auto" w:fill="auto"/>
            <w:noWrap/>
            <w:vAlign w:val="bottom"/>
          </w:tcPr>
          <w:p w14:paraId="71EAAAEB" w14:textId="11552546" w:rsidR="0048444C" w:rsidRPr="0030791F" w:rsidRDefault="0048444C" w:rsidP="0048444C">
            <w:pPr>
              <w:jc w:val="right"/>
              <w:rPr>
                <w:rFonts w:asciiTheme="minorHAnsi" w:hAnsiTheme="minorHAnsi" w:cs="Arial"/>
                <w:szCs w:val="23"/>
              </w:rPr>
            </w:pPr>
            <w:r w:rsidRPr="0030791F">
              <w:rPr>
                <w:szCs w:val="23"/>
              </w:rPr>
              <w:t>45.8</w:t>
            </w:r>
          </w:p>
        </w:tc>
      </w:tr>
      <w:tr w:rsidR="0048444C" w:rsidRPr="0030791F" w14:paraId="1F9194DF"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29B7D7FB"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vAlign w:val="bottom"/>
          </w:tcPr>
          <w:p w14:paraId="0CE5787A" w14:textId="0A83B74D" w:rsidR="0048444C" w:rsidRPr="0030791F" w:rsidRDefault="0048444C" w:rsidP="0048444C">
            <w:pPr>
              <w:jc w:val="right"/>
              <w:rPr>
                <w:rFonts w:asciiTheme="minorHAnsi" w:hAnsiTheme="minorHAnsi" w:cs="Arial"/>
                <w:szCs w:val="23"/>
              </w:rPr>
            </w:pPr>
            <w:r w:rsidRPr="0030791F">
              <w:rPr>
                <w:szCs w:val="23"/>
              </w:rPr>
              <w:t xml:space="preserve">4,085 </w:t>
            </w:r>
          </w:p>
        </w:tc>
        <w:tc>
          <w:tcPr>
            <w:tcW w:w="3180" w:type="dxa"/>
            <w:tcBorders>
              <w:top w:val="nil"/>
              <w:left w:val="nil"/>
              <w:bottom w:val="nil"/>
              <w:right w:val="single" w:sz="4" w:space="0" w:color="auto"/>
            </w:tcBorders>
            <w:shd w:val="clear" w:color="auto" w:fill="auto"/>
            <w:noWrap/>
            <w:vAlign w:val="bottom"/>
          </w:tcPr>
          <w:p w14:paraId="5A4B8DF3" w14:textId="7A1BBE07" w:rsidR="0048444C" w:rsidRPr="0030791F" w:rsidRDefault="0048444C" w:rsidP="0048444C">
            <w:pPr>
              <w:jc w:val="right"/>
              <w:rPr>
                <w:rFonts w:asciiTheme="minorHAnsi" w:hAnsiTheme="minorHAnsi" w:cs="Arial"/>
                <w:szCs w:val="23"/>
              </w:rPr>
            </w:pPr>
            <w:r w:rsidRPr="0030791F">
              <w:rPr>
                <w:szCs w:val="23"/>
              </w:rPr>
              <w:t>18.3</w:t>
            </w:r>
          </w:p>
        </w:tc>
      </w:tr>
      <w:tr w:rsidR="0048444C" w:rsidRPr="0030791F" w14:paraId="275D362A"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2F08F093"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vAlign w:val="bottom"/>
          </w:tcPr>
          <w:p w14:paraId="05020EC6" w14:textId="15560BD1" w:rsidR="0048444C" w:rsidRPr="0030791F" w:rsidRDefault="0048444C" w:rsidP="0048444C">
            <w:pPr>
              <w:jc w:val="right"/>
              <w:rPr>
                <w:rFonts w:asciiTheme="minorHAnsi" w:hAnsiTheme="minorHAnsi" w:cs="Arial"/>
                <w:szCs w:val="23"/>
              </w:rPr>
            </w:pPr>
            <w:r w:rsidRPr="0030791F">
              <w:rPr>
                <w:szCs w:val="23"/>
              </w:rPr>
              <w:t xml:space="preserve">3,067 </w:t>
            </w:r>
          </w:p>
        </w:tc>
        <w:tc>
          <w:tcPr>
            <w:tcW w:w="3180" w:type="dxa"/>
            <w:tcBorders>
              <w:top w:val="nil"/>
              <w:left w:val="nil"/>
              <w:bottom w:val="nil"/>
              <w:right w:val="single" w:sz="4" w:space="0" w:color="auto"/>
            </w:tcBorders>
            <w:shd w:val="clear" w:color="auto" w:fill="auto"/>
            <w:noWrap/>
            <w:vAlign w:val="bottom"/>
          </w:tcPr>
          <w:p w14:paraId="3AFD6D77" w14:textId="21101723" w:rsidR="0048444C" w:rsidRPr="0030791F" w:rsidRDefault="0048444C" w:rsidP="0048444C">
            <w:pPr>
              <w:jc w:val="right"/>
              <w:rPr>
                <w:rFonts w:asciiTheme="minorHAnsi" w:hAnsiTheme="minorHAnsi" w:cs="Arial"/>
                <w:szCs w:val="23"/>
              </w:rPr>
            </w:pPr>
            <w:r w:rsidRPr="0030791F">
              <w:rPr>
                <w:szCs w:val="23"/>
              </w:rPr>
              <w:t>13.7</w:t>
            </w:r>
          </w:p>
        </w:tc>
      </w:tr>
      <w:tr w:rsidR="0048444C" w:rsidRPr="0030791F" w14:paraId="56925234"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3DF3AB1F"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vAlign w:val="bottom"/>
          </w:tcPr>
          <w:p w14:paraId="47F89123" w14:textId="015454C3" w:rsidR="0048444C" w:rsidRPr="0030791F" w:rsidRDefault="0048444C" w:rsidP="0048444C">
            <w:pPr>
              <w:jc w:val="right"/>
              <w:rPr>
                <w:rFonts w:asciiTheme="minorHAnsi" w:hAnsiTheme="minorHAnsi" w:cs="Arial"/>
                <w:szCs w:val="23"/>
              </w:rPr>
            </w:pPr>
            <w:r w:rsidRPr="0030791F">
              <w:rPr>
                <w:szCs w:val="23"/>
              </w:rPr>
              <w:t xml:space="preserve">1,679 </w:t>
            </w:r>
          </w:p>
        </w:tc>
        <w:tc>
          <w:tcPr>
            <w:tcW w:w="3180" w:type="dxa"/>
            <w:tcBorders>
              <w:top w:val="nil"/>
              <w:left w:val="nil"/>
              <w:bottom w:val="nil"/>
              <w:right w:val="single" w:sz="4" w:space="0" w:color="auto"/>
            </w:tcBorders>
            <w:shd w:val="clear" w:color="auto" w:fill="auto"/>
            <w:noWrap/>
            <w:vAlign w:val="bottom"/>
          </w:tcPr>
          <w:p w14:paraId="25E4D37E" w14:textId="1B44756A" w:rsidR="0048444C" w:rsidRPr="0030791F" w:rsidRDefault="0048444C" w:rsidP="0048444C">
            <w:pPr>
              <w:jc w:val="right"/>
              <w:rPr>
                <w:rFonts w:asciiTheme="minorHAnsi" w:hAnsiTheme="minorHAnsi" w:cs="Arial"/>
                <w:szCs w:val="23"/>
              </w:rPr>
            </w:pPr>
            <w:r w:rsidRPr="0030791F">
              <w:rPr>
                <w:szCs w:val="23"/>
              </w:rPr>
              <w:t>7.5</w:t>
            </w:r>
          </w:p>
        </w:tc>
      </w:tr>
      <w:tr w:rsidR="0048444C" w:rsidRPr="0030791F" w14:paraId="620BBE10"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46686F07"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vAlign w:val="bottom"/>
          </w:tcPr>
          <w:p w14:paraId="2F784D17" w14:textId="2C591C4E" w:rsidR="0048444C" w:rsidRPr="0030791F" w:rsidRDefault="0048444C" w:rsidP="0048444C">
            <w:pPr>
              <w:jc w:val="right"/>
              <w:rPr>
                <w:rFonts w:asciiTheme="minorHAnsi" w:hAnsiTheme="minorHAnsi" w:cs="Arial"/>
                <w:szCs w:val="23"/>
              </w:rPr>
            </w:pPr>
            <w:r w:rsidRPr="0030791F">
              <w:rPr>
                <w:szCs w:val="23"/>
              </w:rPr>
              <w:t xml:space="preserve">1,035 </w:t>
            </w:r>
          </w:p>
        </w:tc>
        <w:tc>
          <w:tcPr>
            <w:tcW w:w="3180" w:type="dxa"/>
            <w:tcBorders>
              <w:top w:val="nil"/>
              <w:left w:val="nil"/>
              <w:bottom w:val="nil"/>
              <w:right w:val="single" w:sz="4" w:space="0" w:color="auto"/>
            </w:tcBorders>
            <w:shd w:val="clear" w:color="auto" w:fill="auto"/>
            <w:noWrap/>
            <w:vAlign w:val="bottom"/>
          </w:tcPr>
          <w:p w14:paraId="35323443" w14:textId="719FB589" w:rsidR="0048444C" w:rsidRPr="0030791F" w:rsidRDefault="0048444C" w:rsidP="0048444C">
            <w:pPr>
              <w:jc w:val="right"/>
              <w:rPr>
                <w:rFonts w:asciiTheme="minorHAnsi" w:hAnsiTheme="minorHAnsi" w:cs="Arial"/>
                <w:szCs w:val="23"/>
              </w:rPr>
            </w:pPr>
            <w:r w:rsidRPr="0030791F">
              <w:rPr>
                <w:szCs w:val="23"/>
              </w:rPr>
              <w:t>4.6</w:t>
            </w:r>
          </w:p>
        </w:tc>
      </w:tr>
      <w:tr w:rsidR="0048444C" w:rsidRPr="0030791F" w14:paraId="57716B2E"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77874FD7"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vAlign w:val="bottom"/>
          </w:tcPr>
          <w:p w14:paraId="1D0ED7C1" w14:textId="17043F1F" w:rsidR="0048444C" w:rsidRPr="0030791F" w:rsidRDefault="0048444C" w:rsidP="0048444C">
            <w:pPr>
              <w:jc w:val="right"/>
              <w:rPr>
                <w:rFonts w:asciiTheme="minorHAnsi" w:hAnsiTheme="minorHAnsi" w:cs="Arial"/>
                <w:szCs w:val="23"/>
              </w:rPr>
            </w:pPr>
            <w:r w:rsidRPr="0030791F">
              <w:rPr>
                <w:szCs w:val="23"/>
              </w:rPr>
              <w:t xml:space="preserve">707 </w:t>
            </w:r>
          </w:p>
        </w:tc>
        <w:tc>
          <w:tcPr>
            <w:tcW w:w="3180" w:type="dxa"/>
            <w:tcBorders>
              <w:top w:val="nil"/>
              <w:left w:val="nil"/>
              <w:bottom w:val="nil"/>
              <w:right w:val="single" w:sz="4" w:space="0" w:color="auto"/>
            </w:tcBorders>
            <w:shd w:val="clear" w:color="auto" w:fill="auto"/>
            <w:noWrap/>
            <w:vAlign w:val="bottom"/>
          </w:tcPr>
          <w:p w14:paraId="5D77C946" w14:textId="18F64B2D" w:rsidR="0048444C" w:rsidRPr="0030791F" w:rsidRDefault="0048444C" w:rsidP="0048444C">
            <w:pPr>
              <w:jc w:val="right"/>
              <w:rPr>
                <w:rFonts w:asciiTheme="minorHAnsi" w:hAnsiTheme="minorHAnsi" w:cs="Arial"/>
                <w:szCs w:val="23"/>
              </w:rPr>
            </w:pPr>
            <w:r w:rsidRPr="0030791F">
              <w:rPr>
                <w:szCs w:val="23"/>
              </w:rPr>
              <w:t>3.2</w:t>
            </w:r>
          </w:p>
        </w:tc>
      </w:tr>
      <w:tr w:rsidR="0048444C" w:rsidRPr="0030791F" w14:paraId="6A27D075"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35299B01"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vAlign w:val="bottom"/>
          </w:tcPr>
          <w:p w14:paraId="182C404B" w14:textId="3BAEB8B1" w:rsidR="0048444C" w:rsidRPr="0030791F" w:rsidRDefault="0048444C" w:rsidP="0048444C">
            <w:pPr>
              <w:jc w:val="right"/>
              <w:rPr>
                <w:rFonts w:asciiTheme="minorHAnsi" w:hAnsiTheme="minorHAnsi" w:cs="Arial"/>
                <w:szCs w:val="23"/>
              </w:rPr>
            </w:pPr>
            <w:r w:rsidRPr="0030791F">
              <w:rPr>
                <w:szCs w:val="23"/>
              </w:rPr>
              <w:t xml:space="preserve">464 </w:t>
            </w:r>
          </w:p>
        </w:tc>
        <w:tc>
          <w:tcPr>
            <w:tcW w:w="3180" w:type="dxa"/>
            <w:tcBorders>
              <w:top w:val="nil"/>
              <w:left w:val="nil"/>
              <w:bottom w:val="nil"/>
              <w:right w:val="single" w:sz="4" w:space="0" w:color="auto"/>
            </w:tcBorders>
            <w:shd w:val="clear" w:color="auto" w:fill="auto"/>
            <w:noWrap/>
            <w:vAlign w:val="bottom"/>
          </w:tcPr>
          <w:p w14:paraId="74AB494C" w14:textId="38F032BF" w:rsidR="0048444C" w:rsidRPr="0030791F" w:rsidRDefault="0048444C" w:rsidP="0048444C">
            <w:pPr>
              <w:jc w:val="right"/>
              <w:rPr>
                <w:rFonts w:asciiTheme="minorHAnsi" w:hAnsiTheme="minorHAnsi" w:cs="Arial"/>
                <w:szCs w:val="23"/>
              </w:rPr>
            </w:pPr>
            <w:r w:rsidRPr="0030791F">
              <w:rPr>
                <w:szCs w:val="23"/>
              </w:rPr>
              <w:t>2.1</w:t>
            </w:r>
          </w:p>
        </w:tc>
      </w:tr>
      <w:tr w:rsidR="0048444C" w:rsidRPr="0030791F" w14:paraId="77FC45FD"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14750F6B"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vAlign w:val="bottom"/>
          </w:tcPr>
          <w:p w14:paraId="69DD3976" w14:textId="71D7980F" w:rsidR="0048444C" w:rsidRPr="0030791F" w:rsidRDefault="0048444C" w:rsidP="0048444C">
            <w:pPr>
              <w:jc w:val="right"/>
              <w:rPr>
                <w:rFonts w:asciiTheme="minorHAnsi" w:hAnsiTheme="minorHAnsi" w:cs="Arial"/>
                <w:szCs w:val="23"/>
              </w:rPr>
            </w:pPr>
            <w:r w:rsidRPr="0030791F">
              <w:rPr>
                <w:szCs w:val="23"/>
              </w:rPr>
              <w:t xml:space="preserve">405 </w:t>
            </w:r>
          </w:p>
        </w:tc>
        <w:tc>
          <w:tcPr>
            <w:tcW w:w="3180" w:type="dxa"/>
            <w:tcBorders>
              <w:top w:val="nil"/>
              <w:left w:val="nil"/>
              <w:bottom w:val="nil"/>
              <w:right w:val="single" w:sz="4" w:space="0" w:color="auto"/>
            </w:tcBorders>
            <w:shd w:val="clear" w:color="auto" w:fill="auto"/>
            <w:noWrap/>
            <w:vAlign w:val="bottom"/>
          </w:tcPr>
          <w:p w14:paraId="66F2498B" w14:textId="76F16D02" w:rsidR="0048444C" w:rsidRPr="0030791F" w:rsidRDefault="0048444C" w:rsidP="0048444C">
            <w:pPr>
              <w:jc w:val="right"/>
              <w:rPr>
                <w:rFonts w:asciiTheme="minorHAnsi" w:hAnsiTheme="minorHAnsi" w:cs="Arial"/>
                <w:szCs w:val="23"/>
              </w:rPr>
            </w:pPr>
            <w:r w:rsidRPr="0030791F">
              <w:rPr>
                <w:szCs w:val="23"/>
              </w:rPr>
              <w:t>1.8</w:t>
            </w:r>
          </w:p>
        </w:tc>
      </w:tr>
      <w:tr w:rsidR="0048444C" w:rsidRPr="0030791F" w14:paraId="1459B6D5"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2415FBB7"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vAlign w:val="bottom"/>
          </w:tcPr>
          <w:p w14:paraId="7A66583E" w14:textId="26EFE5C8" w:rsidR="0048444C" w:rsidRPr="0030791F" w:rsidRDefault="0048444C" w:rsidP="0048444C">
            <w:pPr>
              <w:jc w:val="right"/>
              <w:rPr>
                <w:rFonts w:asciiTheme="minorHAnsi" w:hAnsiTheme="minorHAnsi" w:cs="Arial"/>
                <w:szCs w:val="23"/>
              </w:rPr>
            </w:pPr>
            <w:r w:rsidRPr="0030791F">
              <w:rPr>
                <w:szCs w:val="23"/>
              </w:rPr>
              <w:t xml:space="preserve">410 </w:t>
            </w:r>
          </w:p>
        </w:tc>
        <w:tc>
          <w:tcPr>
            <w:tcW w:w="3180" w:type="dxa"/>
            <w:tcBorders>
              <w:top w:val="nil"/>
              <w:left w:val="nil"/>
              <w:bottom w:val="nil"/>
              <w:right w:val="single" w:sz="4" w:space="0" w:color="auto"/>
            </w:tcBorders>
            <w:shd w:val="clear" w:color="auto" w:fill="auto"/>
            <w:noWrap/>
            <w:vAlign w:val="bottom"/>
          </w:tcPr>
          <w:p w14:paraId="43544EA4" w14:textId="5C4EED77" w:rsidR="0048444C" w:rsidRPr="0030791F" w:rsidRDefault="0048444C" w:rsidP="0048444C">
            <w:pPr>
              <w:jc w:val="right"/>
              <w:rPr>
                <w:rFonts w:asciiTheme="minorHAnsi" w:hAnsiTheme="minorHAnsi" w:cs="Arial"/>
                <w:szCs w:val="23"/>
              </w:rPr>
            </w:pPr>
            <w:r w:rsidRPr="0030791F">
              <w:rPr>
                <w:szCs w:val="23"/>
              </w:rPr>
              <w:t>1.8</w:t>
            </w:r>
          </w:p>
        </w:tc>
      </w:tr>
      <w:tr w:rsidR="0048444C" w:rsidRPr="0030791F" w14:paraId="2C8F9010"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50C7C745" w14:textId="77777777" w:rsidR="0048444C" w:rsidRPr="0030791F" w:rsidRDefault="0048444C" w:rsidP="0048444C">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vAlign w:val="bottom"/>
          </w:tcPr>
          <w:p w14:paraId="1B347D42" w14:textId="5AF8D6D4" w:rsidR="0048444C" w:rsidRPr="0030791F" w:rsidRDefault="0048444C" w:rsidP="0048444C">
            <w:pPr>
              <w:jc w:val="right"/>
              <w:rPr>
                <w:rFonts w:asciiTheme="minorHAnsi" w:hAnsiTheme="minorHAnsi" w:cs="Arial"/>
                <w:szCs w:val="23"/>
              </w:rPr>
            </w:pPr>
            <w:r w:rsidRPr="0030791F">
              <w:rPr>
                <w:szCs w:val="23"/>
              </w:rPr>
              <w:t xml:space="preserve">270 </w:t>
            </w:r>
          </w:p>
        </w:tc>
        <w:tc>
          <w:tcPr>
            <w:tcW w:w="3180" w:type="dxa"/>
            <w:tcBorders>
              <w:top w:val="nil"/>
              <w:left w:val="nil"/>
              <w:bottom w:val="nil"/>
              <w:right w:val="single" w:sz="4" w:space="0" w:color="auto"/>
            </w:tcBorders>
            <w:shd w:val="clear" w:color="auto" w:fill="auto"/>
            <w:noWrap/>
            <w:vAlign w:val="bottom"/>
          </w:tcPr>
          <w:p w14:paraId="47B602A0" w14:textId="175672BD" w:rsidR="0048444C" w:rsidRPr="0030791F" w:rsidRDefault="0048444C" w:rsidP="0048444C">
            <w:pPr>
              <w:jc w:val="right"/>
              <w:rPr>
                <w:rFonts w:asciiTheme="minorHAnsi" w:hAnsiTheme="minorHAnsi" w:cs="Arial"/>
                <w:szCs w:val="23"/>
              </w:rPr>
            </w:pPr>
            <w:r w:rsidRPr="0030791F">
              <w:rPr>
                <w:szCs w:val="23"/>
              </w:rPr>
              <w:t>1.2</w:t>
            </w:r>
          </w:p>
        </w:tc>
      </w:tr>
      <w:tr w:rsidR="0048444C" w:rsidRPr="0030791F" w14:paraId="5F9D24AE" w14:textId="77777777" w:rsidTr="00576432">
        <w:trPr>
          <w:trHeight w:val="285"/>
        </w:trPr>
        <w:tc>
          <w:tcPr>
            <w:tcW w:w="1149" w:type="dxa"/>
            <w:tcBorders>
              <w:top w:val="nil"/>
              <w:left w:val="single" w:sz="4" w:space="0" w:color="auto"/>
              <w:bottom w:val="single" w:sz="4" w:space="0" w:color="auto"/>
              <w:right w:val="nil"/>
            </w:tcBorders>
            <w:shd w:val="clear" w:color="auto" w:fill="auto"/>
            <w:noWrap/>
            <w:vAlign w:val="bottom"/>
            <w:hideMark/>
          </w:tcPr>
          <w:p w14:paraId="1A968AC9" w14:textId="77777777" w:rsidR="0048444C" w:rsidRPr="0030791F" w:rsidRDefault="0048444C" w:rsidP="0048444C">
            <w:pPr>
              <w:rPr>
                <w:rFonts w:asciiTheme="minorHAnsi" w:eastAsia="Times New Roman" w:hAnsiTheme="minorHAnsi" w:cs="Arial"/>
                <w:b/>
                <w:bCs/>
                <w:iCs/>
                <w:szCs w:val="23"/>
                <w:lang w:eastAsia="en-AU"/>
              </w:rPr>
            </w:pPr>
            <w:r w:rsidRPr="0030791F">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vAlign w:val="bottom"/>
          </w:tcPr>
          <w:p w14:paraId="1C56F3C0" w14:textId="6A7C6977" w:rsidR="0048444C" w:rsidRPr="0030791F" w:rsidRDefault="0048444C" w:rsidP="0048444C">
            <w:pPr>
              <w:jc w:val="right"/>
              <w:rPr>
                <w:rFonts w:asciiTheme="minorHAnsi" w:hAnsiTheme="minorHAnsi" w:cs="Arial"/>
                <w:b/>
                <w:bCs/>
                <w:iCs/>
                <w:szCs w:val="23"/>
              </w:rPr>
            </w:pPr>
            <w:r w:rsidRPr="0030791F">
              <w:rPr>
                <w:b/>
                <w:bCs/>
                <w:iCs/>
                <w:szCs w:val="23"/>
              </w:rPr>
              <w:t>22,362</w:t>
            </w:r>
            <w:r w:rsidRPr="0030791F">
              <w:rPr>
                <w:b/>
                <w:bCs/>
                <w:i/>
                <w:iCs/>
                <w:szCs w:val="23"/>
              </w:rPr>
              <w:t xml:space="preserve"> </w:t>
            </w:r>
          </w:p>
        </w:tc>
        <w:tc>
          <w:tcPr>
            <w:tcW w:w="3180" w:type="dxa"/>
            <w:tcBorders>
              <w:top w:val="nil"/>
              <w:left w:val="nil"/>
              <w:bottom w:val="single" w:sz="4" w:space="0" w:color="auto"/>
              <w:right w:val="single" w:sz="4" w:space="0" w:color="auto"/>
            </w:tcBorders>
            <w:shd w:val="clear" w:color="auto" w:fill="auto"/>
            <w:noWrap/>
            <w:vAlign w:val="bottom"/>
          </w:tcPr>
          <w:p w14:paraId="4ED1BF1A" w14:textId="41E6EBE6" w:rsidR="0048444C" w:rsidRPr="0030791F" w:rsidRDefault="0048444C" w:rsidP="0048444C">
            <w:pPr>
              <w:jc w:val="right"/>
              <w:rPr>
                <w:rFonts w:asciiTheme="minorHAnsi" w:hAnsiTheme="minorHAnsi" w:cs="Arial"/>
                <w:b/>
                <w:szCs w:val="23"/>
              </w:rPr>
            </w:pPr>
            <w:r w:rsidRPr="0030791F">
              <w:rPr>
                <w:b/>
                <w:szCs w:val="23"/>
              </w:rPr>
              <w:t>100.0</w:t>
            </w:r>
          </w:p>
        </w:tc>
      </w:tr>
    </w:tbl>
    <w:p w14:paraId="2A95180E" w14:textId="77777777" w:rsidR="00030D6F" w:rsidRPr="0030791F" w:rsidRDefault="00030D6F" w:rsidP="00030D6F">
      <w:pPr>
        <w:ind w:right="544"/>
        <w:jc w:val="both"/>
        <w:rPr>
          <w:i/>
          <w:sz w:val="20"/>
          <w:szCs w:val="20"/>
        </w:rPr>
      </w:pPr>
      <w:r w:rsidRPr="0030791F">
        <w:rPr>
          <w:i/>
          <w:sz w:val="20"/>
          <w:szCs w:val="20"/>
        </w:rPr>
        <w:t>Percentage = number of first screens in age group divided by total number of first screens x 100</w:t>
      </w:r>
    </w:p>
    <w:p w14:paraId="34C899B1" w14:textId="474B04D9" w:rsidR="00411DC4" w:rsidRPr="0030791F" w:rsidRDefault="00411DC4" w:rsidP="00030D6F">
      <w:r w:rsidRPr="0030791F">
        <w:br w:type="page"/>
      </w:r>
    </w:p>
    <w:p w14:paraId="0223971C" w14:textId="364C7C94" w:rsidR="00030D6F" w:rsidRPr="0030791F" w:rsidRDefault="00C65151" w:rsidP="00DC7628">
      <w:pPr>
        <w:pStyle w:val="Caption"/>
        <w:spacing w:after="80"/>
        <w:ind w:right="-23"/>
        <w:jc w:val="both"/>
      </w:pPr>
      <w:bookmarkStart w:id="1043" w:name="_Ref277688572"/>
      <w:bookmarkStart w:id="1044" w:name="_Toc304970046"/>
      <w:bookmarkStart w:id="1045" w:name="_Toc469398324"/>
      <w:bookmarkStart w:id="1046" w:name="_Toc475605557"/>
      <w:bookmarkStart w:id="1047" w:name="_Toc509928528"/>
      <w:bookmarkStart w:id="1048" w:name="_Toc276457780"/>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37</w:t>
      </w:r>
      <w:r w:rsidR="00F55F28" w:rsidRPr="0030791F">
        <w:rPr>
          <w:noProof/>
        </w:rPr>
        <w:fldChar w:fldCharType="end"/>
      </w:r>
      <w:bookmarkEnd w:id="1043"/>
      <w:r w:rsidR="00030D6F" w:rsidRPr="0030791F">
        <w:t xml:space="preserve"> - Women (aged 20-69 years) with first screening events as a proportion of i) total number of women with screening events, and ii) eligible women, by DHB, for period </w:t>
      </w:r>
      <w:bookmarkEnd w:id="1044"/>
      <w:bookmarkEnd w:id="1045"/>
      <w:bookmarkEnd w:id="1046"/>
      <w:r w:rsidR="002A65E3" w:rsidRPr="0030791F">
        <w:t xml:space="preserve">1 </w:t>
      </w:r>
      <w:r w:rsidR="0034448B" w:rsidRPr="0030791F">
        <w:t xml:space="preserve">January – </w:t>
      </w:r>
      <w:r w:rsidR="002156DF" w:rsidRPr="0030791F">
        <w:t xml:space="preserve">30 </w:t>
      </w:r>
      <w:r w:rsidR="0034448B" w:rsidRPr="0030791F">
        <w:t>June 2017</w:t>
      </w:r>
      <w:bookmarkEnd w:id="1047"/>
    </w:p>
    <w:tbl>
      <w:tblPr>
        <w:tblW w:w="9170" w:type="dxa"/>
        <w:tblInd w:w="93" w:type="dxa"/>
        <w:tblLayout w:type="fixed"/>
        <w:tblLook w:val="04A0" w:firstRow="1" w:lastRow="0" w:firstColumn="1" w:lastColumn="0" w:noHBand="0" w:noVBand="1"/>
      </w:tblPr>
      <w:tblGrid>
        <w:gridCol w:w="2170"/>
        <w:gridCol w:w="1673"/>
        <w:gridCol w:w="1588"/>
        <w:gridCol w:w="1134"/>
        <w:gridCol w:w="1701"/>
        <w:gridCol w:w="904"/>
      </w:tblGrid>
      <w:tr w:rsidR="00030D6F" w:rsidRPr="0030791F" w14:paraId="20E8F44D" w14:textId="77777777" w:rsidTr="00403266">
        <w:trPr>
          <w:trHeight w:val="268"/>
        </w:trPr>
        <w:tc>
          <w:tcPr>
            <w:tcW w:w="2170"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2A68AB98" w14:textId="77777777" w:rsidR="00030D6F" w:rsidRPr="0030791F" w:rsidRDefault="00030D6F" w:rsidP="00E62CFA">
            <w:pPr>
              <w:rPr>
                <w:rFonts w:asciiTheme="minorHAnsi" w:hAnsiTheme="minorHAnsi" w:cs="Arial"/>
                <w:b/>
                <w:bCs/>
                <w:szCs w:val="23"/>
              </w:rPr>
            </w:pPr>
            <w:r w:rsidRPr="00E62CFA">
              <w:rPr>
                <w:rFonts w:asciiTheme="minorHAnsi" w:eastAsia="Times New Roman" w:hAnsiTheme="minorHAnsi" w:cs="Arial"/>
                <w:b/>
                <w:szCs w:val="23"/>
                <w:lang w:eastAsia="en-AU"/>
              </w:rPr>
              <w:t>DHB</w:t>
            </w:r>
          </w:p>
        </w:tc>
        <w:tc>
          <w:tcPr>
            <w:tcW w:w="1673" w:type="dxa"/>
            <w:vMerge w:val="restart"/>
            <w:tcBorders>
              <w:top w:val="single" w:sz="4" w:space="0" w:color="auto"/>
              <w:left w:val="nil"/>
              <w:bottom w:val="single" w:sz="4" w:space="0" w:color="000000"/>
              <w:right w:val="nil"/>
            </w:tcBorders>
            <w:shd w:val="clear" w:color="auto" w:fill="D9D9D9" w:themeFill="background1" w:themeFillShade="D9"/>
            <w:hideMark/>
          </w:tcPr>
          <w:p w14:paraId="0C8BB653" w14:textId="77777777" w:rsidR="00030D6F" w:rsidRPr="0030791F" w:rsidRDefault="00030D6F" w:rsidP="00576432">
            <w:pPr>
              <w:keepNext/>
              <w:jc w:val="center"/>
              <w:rPr>
                <w:rFonts w:asciiTheme="minorHAnsi" w:hAnsiTheme="minorHAnsi" w:cs="Arial"/>
                <w:b/>
                <w:bCs/>
                <w:szCs w:val="23"/>
              </w:rPr>
            </w:pPr>
            <w:r w:rsidRPr="0030791F">
              <w:rPr>
                <w:rFonts w:asciiTheme="minorHAnsi" w:hAnsiTheme="minorHAnsi" w:cs="Arial"/>
                <w:b/>
                <w:bCs/>
                <w:szCs w:val="23"/>
              </w:rPr>
              <w:t>Women with first events</w:t>
            </w:r>
          </w:p>
          <w:p w14:paraId="66DE38EF" w14:textId="77777777" w:rsidR="00030D6F" w:rsidRPr="0030791F" w:rsidRDefault="00030D6F" w:rsidP="00576432">
            <w:pPr>
              <w:keepNext/>
              <w:jc w:val="center"/>
              <w:rPr>
                <w:rFonts w:asciiTheme="minorHAnsi" w:hAnsiTheme="minorHAnsi" w:cs="Arial"/>
                <w:b/>
                <w:bCs/>
                <w:szCs w:val="23"/>
              </w:rPr>
            </w:pPr>
            <w:r w:rsidRPr="0030791F">
              <w:rPr>
                <w:rFonts w:asciiTheme="minorHAnsi" w:hAnsiTheme="minorHAnsi" w:cs="Arial"/>
                <w:b/>
                <w:bCs/>
                <w:szCs w:val="23"/>
              </w:rPr>
              <w:t>N</w:t>
            </w:r>
          </w:p>
        </w:tc>
        <w:tc>
          <w:tcPr>
            <w:tcW w:w="2722" w:type="dxa"/>
            <w:gridSpan w:val="2"/>
            <w:tcBorders>
              <w:top w:val="single" w:sz="4" w:space="0" w:color="auto"/>
              <w:left w:val="nil"/>
              <w:bottom w:val="nil"/>
              <w:right w:val="nil"/>
            </w:tcBorders>
            <w:shd w:val="clear" w:color="auto" w:fill="D9D9D9" w:themeFill="background1" w:themeFillShade="D9"/>
            <w:vAlign w:val="bottom"/>
            <w:hideMark/>
          </w:tcPr>
          <w:p w14:paraId="763B1E29" w14:textId="77777777" w:rsidR="00030D6F" w:rsidRPr="0030791F" w:rsidRDefault="00030D6F" w:rsidP="00576432">
            <w:pPr>
              <w:keepNext/>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As a proportion of women with a screening event</w:t>
            </w:r>
          </w:p>
        </w:tc>
        <w:tc>
          <w:tcPr>
            <w:tcW w:w="2605"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5500F5F7" w14:textId="77777777" w:rsidR="00030D6F" w:rsidRPr="0030791F" w:rsidRDefault="00030D6F" w:rsidP="00576432">
            <w:pPr>
              <w:keepNext/>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As a proportion of eligible population</w:t>
            </w:r>
          </w:p>
        </w:tc>
      </w:tr>
      <w:tr w:rsidR="00030D6F" w:rsidRPr="0030791F" w14:paraId="115D4B41" w14:textId="77777777" w:rsidTr="00403266">
        <w:trPr>
          <w:trHeight w:val="300"/>
        </w:trPr>
        <w:tc>
          <w:tcPr>
            <w:tcW w:w="2170" w:type="dxa"/>
            <w:vMerge/>
            <w:tcBorders>
              <w:top w:val="single" w:sz="4" w:space="0" w:color="auto"/>
              <w:left w:val="single" w:sz="4" w:space="0" w:color="auto"/>
              <w:bottom w:val="single" w:sz="4" w:space="0" w:color="000000"/>
              <w:right w:val="nil"/>
            </w:tcBorders>
            <w:vAlign w:val="center"/>
            <w:hideMark/>
          </w:tcPr>
          <w:p w14:paraId="23F0F335" w14:textId="77777777" w:rsidR="00030D6F" w:rsidRPr="0030791F" w:rsidRDefault="00030D6F" w:rsidP="00576432">
            <w:pPr>
              <w:keepNext/>
              <w:rPr>
                <w:rFonts w:asciiTheme="minorHAnsi" w:eastAsia="Times New Roman" w:hAnsiTheme="minorHAnsi" w:cs="Arial"/>
                <w:b/>
                <w:bCs/>
                <w:szCs w:val="23"/>
                <w:lang w:eastAsia="en-AU"/>
              </w:rPr>
            </w:pPr>
          </w:p>
        </w:tc>
        <w:tc>
          <w:tcPr>
            <w:tcW w:w="1673" w:type="dxa"/>
            <w:vMerge/>
            <w:tcBorders>
              <w:top w:val="single" w:sz="4" w:space="0" w:color="auto"/>
              <w:left w:val="nil"/>
              <w:bottom w:val="single" w:sz="4" w:space="0" w:color="000000"/>
              <w:right w:val="nil"/>
            </w:tcBorders>
            <w:vAlign w:val="center"/>
            <w:hideMark/>
          </w:tcPr>
          <w:p w14:paraId="6DAF0BCC" w14:textId="77777777" w:rsidR="00030D6F" w:rsidRPr="0030791F" w:rsidRDefault="00030D6F" w:rsidP="00576432">
            <w:pPr>
              <w:keepNext/>
              <w:rPr>
                <w:rFonts w:asciiTheme="minorHAnsi" w:eastAsia="Times New Roman" w:hAnsiTheme="minorHAnsi" w:cs="Arial"/>
                <w:b/>
                <w:bCs/>
                <w:szCs w:val="23"/>
                <w:lang w:eastAsia="en-AU"/>
              </w:rPr>
            </w:pPr>
          </w:p>
        </w:tc>
        <w:tc>
          <w:tcPr>
            <w:tcW w:w="1588" w:type="dxa"/>
            <w:tcBorders>
              <w:top w:val="nil"/>
              <w:left w:val="nil"/>
              <w:bottom w:val="single" w:sz="4" w:space="0" w:color="auto"/>
              <w:right w:val="nil"/>
            </w:tcBorders>
            <w:shd w:val="clear" w:color="auto" w:fill="D9D9D9" w:themeFill="background1" w:themeFillShade="D9"/>
            <w:vAlign w:val="bottom"/>
            <w:hideMark/>
          </w:tcPr>
          <w:p w14:paraId="6F647F40" w14:textId="77777777" w:rsidR="00030D6F" w:rsidRPr="0030791F" w:rsidRDefault="00030D6F" w:rsidP="00576432">
            <w:pPr>
              <w:keepNext/>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134" w:type="dxa"/>
            <w:tcBorders>
              <w:top w:val="nil"/>
              <w:left w:val="nil"/>
              <w:bottom w:val="single" w:sz="4" w:space="0" w:color="auto"/>
              <w:right w:val="nil"/>
            </w:tcBorders>
            <w:shd w:val="clear" w:color="auto" w:fill="D9D9D9" w:themeFill="background1" w:themeFillShade="D9"/>
            <w:vAlign w:val="bottom"/>
            <w:hideMark/>
          </w:tcPr>
          <w:p w14:paraId="7D72BB0C" w14:textId="77777777" w:rsidR="00030D6F" w:rsidRPr="0030791F" w:rsidRDefault="00030D6F" w:rsidP="00576432">
            <w:pPr>
              <w:keepNext/>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701" w:type="dxa"/>
            <w:tcBorders>
              <w:top w:val="nil"/>
              <w:left w:val="nil"/>
              <w:bottom w:val="single" w:sz="4" w:space="0" w:color="auto"/>
              <w:right w:val="nil"/>
            </w:tcBorders>
            <w:shd w:val="clear" w:color="auto" w:fill="D9D9D9" w:themeFill="background1" w:themeFillShade="D9"/>
            <w:hideMark/>
          </w:tcPr>
          <w:p w14:paraId="357EC4DB" w14:textId="77777777" w:rsidR="00030D6F" w:rsidRPr="0030791F" w:rsidRDefault="00030D6F" w:rsidP="00576432">
            <w:pPr>
              <w:keepNext/>
              <w:ind w:right="160"/>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904" w:type="dxa"/>
            <w:tcBorders>
              <w:top w:val="nil"/>
              <w:left w:val="nil"/>
              <w:bottom w:val="single" w:sz="4" w:space="0" w:color="auto"/>
              <w:right w:val="single" w:sz="4" w:space="0" w:color="auto"/>
            </w:tcBorders>
            <w:shd w:val="clear" w:color="auto" w:fill="D9D9D9" w:themeFill="background1" w:themeFillShade="D9"/>
            <w:vAlign w:val="bottom"/>
            <w:hideMark/>
          </w:tcPr>
          <w:p w14:paraId="5B52C506" w14:textId="77777777" w:rsidR="00030D6F" w:rsidRPr="0030791F" w:rsidRDefault="00030D6F" w:rsidP="00576432">
            <w:pPr>
              <w:keepNext/>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r>
      <w:tr w:rsidR="0048444C" w:rsidRPr="0030791F" w14:paraId="4E643A9B"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431CA872"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Auckland</w:t>
            </w:r>
          </w:p>
        </w:tc>
        <w:tc>
          <w:tcPr>
            <w:tcW w:w="1673" w:type="dxa"/>
            <w:tcBorders>
              <w:top w:val="nil"/>
              <w:left w:val="nil"/>
              <w:bottom w:val="nil"/>
              <w:right w:val="nil"/>
            </w:tcBorders>
            <w:shd w:val="clear" w:color="auto" w:fill="auto"/>
            <w:noWrap/>
            <w:vAlign w:val="bottom"/>
          </w:tcPr>
          <w:p w14:paraId="3D770138" w14:textId="7AC3CA3C" w:rsidR="0048444C" w:rsidRPr="0030791F" w:rsidRDefault="0048444C" w:rsidP="0048444C">
            <w:pPr>
              <w:keepNext/>
              <w:ind w:right="318"/>
              <w:jc w:val="right"/>
              <w:rPr>
                <w:rFonts w:asciiTheme="minorHAnsi" w:hAnsiTheme="minorHAnsi" w:cs="Arial"/>
                <w:szCs w:val="23"/>
              </w:rPr>
            </w:pPr>
            <w:r w:rsidRPr="0030791F">
              <w:rPr>
                <w:szCs w:val="23"/>
              </w:rPr>
              <w:t>3,429</w:t>
            </w:r>
          </w:p>
        </w:tc>
        <w:tc>
          <w:tcPr>
            <w:tcW w:w="1588" w:type="dxa"/>
            <w:tcBorders>
              <w:top w:val="nil"/>
              <w:left w:val="nil"/>
              <w:bottom w:val="nil"/>
              <w:right w:val="nil"/>
            </w:tcBorders>
            <w:shd w:val="clear" w:color="auto" w:fill="auto"/>
            <w:noWrap/>
            <w:vAlign w:val="bottom"/>
          </w:tcPr>
          <w:p w14:paraId="19769916" w14:textId="44325AD4" w:rsidR="0048444C" w:rsidRPr="0030791F" w:rsidRDefault="0048444C" w:rsidP="0048444C">
            <w:pPr>
              <w:keepNext/>
              <w:jc w:val="right"/>
              <w:rPr>
                <w:rFonts w:asciiTheme="minorHAnsi" w:hAnsiTheme="minorHAnsi" w:cs="Arial"/>
                <w:szCs w:val="23"/>
              </w:rPr>
            </w:pPr>
            <w:r w:rsidRPr="0030791F">
              <w:rPr>
                <w:szCs w:val="23"/>
              </w:rPr>
              <w:t>24,475</w:t>
            </w:r>
          </w:p>
        </w:tc>
        <w:tc>
          <w:tcPr>
            <w:tcW w:w="1134" w:type="dxa"/>
            <w:tcBorders>
              <w:top w:val="nil"/>
              <w:left w:val="nil"/>
              <w:bottom w:val="nil"/>
              <w:right w:val="nil"/>
            </w:tcBorders>
            <w:shd w:val="clear" w:color="auto" w:fill="auto"/>
            <w:noWrap/>
            <w:vAlign w:val="bottom"/>
          </w:tcPr>
          <w:p w14:paraId="75DBAF5D" w14:textId="5AD35ABE" w:rsidR="0048444C" w:rsidRPr="0030791F" w:rsidRDefault="0048444C" w:rsidP="0048444C">
            <w:pPr>
              <w:keepNext/>
              <w:jc w:val="right"/>
              <w:rPr>
                <w:rFonts w:asciiTheme="minorHAnsi" w:hAnsiTheme="minorHAnsi" w:cs="Arial"/>
                <w:szCs w:val="23"/>
              </w:rPr>
            </w:pPr>
            <w:r w:rsidRPr="0030791F">
              <w:rPr>
                <w:szCs w:val="23"/>
              </w:rPr>
              <w:t>14.0</w:t>
            </w:r>
          </w:p>
        </w:tc>
        <w:tc>
          <w:tcPr>
            <w:tcW w:w="1701" w:type="dxa"/>
            <w:tcBorders>
              <w:top w:val="nil"/>
              <w:left w:val="nil"/>
              <w:bottom w:val="nil"/>
              <w:right w:val="nil"/>
            </w:tcBorders>
            <w:shd w:val="clear" w:color="auto" w:fill="auto"/>
            <w:noWrap/>
            <w:vAlign w:val="bottom"/>
          </w:tcPr>
          <w:p w14:paraId="07E382D7" w14:textId="794D2228" w:rsidR="0048444C" w:rsidRPr="0030791F" w:rsidRDefault="0048444C" w:rsidP="0048444C">
            <w:pPr>
              <w:keepNext/>
              <w:jc w:val="right"/>
              <w:rPr>
                <w:rFonts w:asciiTheme="minorHAnsi" w:hAnsiTheme="minorHAnsi" w:cs="Arial"/>
                <w:szCs w:val="23"/>
              </w:rPr>
            </w:pPr>
            <w:r w:rsidRPr="0030791F">
              <w:rPr>
                <w:szCs w:val="23"/>
              </w:rPr>
              <w:t xml:space="preserve">159,954 </w:t>
            </w:r>
          </w:p>
        </w:tc>
        <w:tc>
          <w:tcPr>
            <w:tcW w:w="904" w:type="dxa"/>
            <w:tcBorders>
              <w:top w:val="nil"/>
              <w:left w:val="nil"/>
              <w:bottom w:val="nil"/>
              <w:right w:val="single" w:sz="4" w:space="0" w:color="auto"/>
            </w:tcBorders>
            <w:shd w:val="clear" w:color="auto" w:fill="auto"/>
            <w:noWrap/>
            <w:vAlign w:val="bottom"/>
          </w:tcPr>
          <w:p w14:paraId="3E1F35EB" w14:textId="1F245165" w:rsidR="0048444C" w:rsidRPr="0030791F" w:rsidRDefault="0048444C" w:rsidP="0048444C">
            <w:pPr>
              <w:keepNext/>
              <w:jc w:val="right"/>
              <w:rPr>
                <w:rFonts w:asciiTheme="minorHAnsi" w:hAnsiTheme="minorHAnsi" w:cs="Arial"/>
                <w:szCs w:val="23"/>
              </w:rPr>
            </w:pPr>
            <w:r w:rsidRPr="0030791F">
              <w:rPr>
                <w:szCs w:val="23"/>
              </w:rPr>
              <w:t>2.1</w:t>
            </w:r>
          </w:p>
        </w:tc>
      </w:tr>
      <w:tr w:rsidR="0048444C" w:rsidRPr="0030791F" w14:paraId="0C0E51BB"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6293C06"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Bay of Plenty</w:t>
            </w:r>
          </w:p>
        </w:tc>
        <w:tc>
          <w:tcPr>
            <w:tcW w:w="1673" w:type="dxa"/>
            <w:tcBorders>
              <w:top w:val="nil"/>
              <w:left w:val="nil"/>
              <w:bottom w:val="nil"/>
              <w:right w:val="nil"/>
            </w:tcBorders>
            <w:shd w:val="clear" w:color="auto" w:fill="auto"/>
            <w:noWrap/>
            <w:vAlign w:val="bottom"/>
          </w:tcPr>
          <w:p w14:paraId="26F0ABB7" w14:textId="4F5342B8" w:rsidR="0048444C" w:rsidRPr="0030791F" w:rsidRDefault="0048444C" w:rsidP="0048444C">
            <w:pPr>
              <w:keepNext/>
              <w:ind w:right="318"/>
              <w:jc w:val="right"/>
              <w:rPr>
                <w:rFonts w:asciiTheme="minorHAnsi" w:hAnsiTheme="minorHAnsi" w:cs="Arial"/>
                <w:szCs w:val="23"/>
              </w:rPr>
            </w:pPr>
            <w:r w:rsidRPr="0030791F">
              <w:rPr>
                <w:szCs w:val="23"/>
              </w:rPr>
              <w:t>784</w:t>
            </w:r>
          </w:p>
        </w:tc>
        <w:tc>
          <w:tcPr>
            <w:tcW w:w="1588" w:type="dxa"/>
            <w:tcBorders>
              <w:top w:val="nil"/>
              <w:left w:val="nil"/>
              <w:bottom w:val="nil"/>
              <w:right w:val="nil"/>
            </w:tcBorders>
            <w:shd w:val="clear" w:color="auto" w:fill="auto"/>
            <w:noWrap/>
            <w:vAlign w:val="bottom"/>
          </w:tcPr>
          <w:p w14:paraId="79F856EE" w14:textId="48335B12" w:rsidR="0048444C" w:rsidRPr="0030791F" w:rsidRDefault="0048444C" w:rsidP="0048444C">
            <w:pPr>
              <w:keepNext/>
              <w:jc w:val="right"/>
              <w:rPr>
                <w:rFonts w:asciiTheme="minorHAnsi" w:hAnsiTheme="minorHAnsi" w:cs="Arial"/>
                <w:szCs w:val="23"/>
              </w:rPr>
            </w:pPr>
            <w:r w:rsidRPr="0030791F">
              <w:rPr>
                <w:szCs w:val="23"/>
              </w:rPr>
              <w:t>10,202</w:t>
            </w:r>
          </w:p>
        </w:tc>
        <w:tc>
          <w:tcPr>
            <w:tcW w:w="1134" w:type="dxa"/>
            <w:tcBorders>
              <w:top w:val="nil"/>
              <w:left w:val="nil"/>
              <w:bottom w:val="nil"/>
              <w:right w:val="nil"/>
            </w:tcBorders>
            <w:shd w:val="clear" w:color="auto" w:fill="auto"/>
            <w:noWrap/>
            <w:vAlign w:val="bottom"/>
          </w:tcPr>
          <w:p w14:paraId="472BE54B" w14:textId="75398D4A" w:rsidR="0048444C" w:rsidRPr="0030791F" w:rsidRDefault="0048444C" w:rsidP="0048444C">
            <w:pPr>
              <w:keepNext/>
              <w:jc w:val="right"/>
              <w:rPr>
                <w:rFonts w:asciiTheme="minorHAnsi" w:hAnsiTheme="minorHAnsi" w:cs="Arial"/>
                <w:szCs w:val="23"/>
              </w:rPr>
            </w:pPr>
            <w:r w:rsidRPr="0030791F">
              <w:rPr>
                <w:szCs w:val="23"/>
              </w:rPr>
              <w:t>7.7</w:t>
            </w:r>
          </w:p>
        </w:tc>
        <w:tc>
          <w:tcPr>
            <w:tcW w:w="1701" w:type="dxa"/>
            <w:tcBorders>
              <w:top w:val="nil"/>
              <w:left w:val="nil"/>
              <w:bottom w:val="nil"/>
              <w:right w:val="nil"/>
            </w:tcBorders>
            <w:shd w:val="clear" w:color="auto" w:fill="auto"/>
            <w:noWrap/>
            <w:vAlign w:val="bottom"/>
          </w:tcPr>
          <w:p w14:paraId="7A083965" w14:textId="3BEE4239" w:rsidR="0048444C" w:rsidRPr="0030791F" w:rsidRDefault="0048444C" w:rsidP="0048444C">
            <w:pPr>
              <w:keepNext/>
              <w:jc w:val="right"/>
              <w:rPr>
                <w:rFonts w:asciiTheme="minorHAnsi" w:hAnsiTheme="minorHAnsi" w:cs="Arial"/>
                <w:szCs w:val="23"/>
              </w:rPr>
            </w:pPr>
            <w:r w:rsidRPr="0030791F">
              <w:rPr>
                <w:szCs w:val="23"/>
              </w:rPr>
              <w:t xml:space="preserve">62,589 </w:t>
            </w:r>
          </w:p>
        </w:tc>
        <w:tc>
          <w:tcPr>
            <w:tcW w:w="904" w:type="dxa"/>
            <w:tcBorders>
              <w:top w:val="nil"/>
              <w:left w:val="nil"/>
              <w:bottom w:val="nil"/>
              <w:right w:val="single" w:sz="4" w:space="0" w:color="auto"/>
            </w:tcBorders>
            <w:shd w:val="clear" w:color="auto" w:fill="auto"/>
            <w:noWrap/>
            <w:vAlign w:val="bottom"/>
          </w:tcPr>
          <w:p w14:paraId="288EDF03" w14:textId="3E6F65BD" w:rsidR="0048444C" w:rsidRPr="0030791F" w:rsidRDefault="0048444C" w:rsidP="0048444C">
            <w:pPr>
              <w:keepNext/>
              <w:jc w:val="right"/>
              <w:rPr>
                <w:rFonts w:asciiTheme="minorHAnsi" w:hAnsiTheme="minorHAnsi" w:cs="Arial"/>
                <w:szCs w:val="23"/>
              </w:rPr>
            </w:pPr>
            <w:r w:rsidRPr="0030791F">
              <w:rPr>
                <w:szCs w:val="23"/>
              </w:rPr>
              <w:t>1.3</w:t>
            </w:r>
          </w:p>
        </w:tc>
      </w:tr>
      <w:tr w:rsidR="0048444C" w:rsidRPr="0030791F" w14:paraId="603F6415"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C622C08"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Canterbury</w:t>
            </w:r>
          </w:p>
        </w:tc>
        <w:tc>
          <w:tcPr>
            <w:tcW w:w="1673" w:type="dxa"/>
            <w:tcBorders>
              <w:top w:val="nil"/>
              <w:left w:val="nil"/>
              <w:bottom w:val="nil"/>
              <w:right w:val="nil"/>
            </w:tcBorders>
            <w:shd w:val="clear" w:color="auto" w:fill="auto"/>
            <w:noWrap/>
            <w:vAlign w:val="bottom"/>
          </w:tcPr>
          <w:p w14:paraId="7D3FF21D" w14:textId="529EE61D" w:rsidR="0048444C" w:rsidRPr="0030791F" w:rsidRDefault="0048444C" w:rsidP="0048444C">
            <w:pPr>
              <w:keepNext/>
              <w:ind w:right="318"/>
              <w:jc w:val="right"/>
              <w:rPr>
                <w:rFonts w:asciiTheme="minorHAnsi" w:hAnsiTheme="minorHAnsi" w:cs="Arial"/>
                <w:szCs w:val="23"/>
              </w:rPr>
            </w:pPr>
            <w:r w:rsidRPr="0030791F">
              <w:rPr>
                <w:szCs w:val="23"/>
              </w:rPr>
              <w:t>2,546</w:t>
            </w:r>
          </w:p>
        </w:tc>
        <w:tc>
          <w:tcPr>
            <w:tcW w:w="1588" w:type="dxa"/>
            <w:tcBorders>
              <w:top w:val="nil"/>
              <w:left w:val="nil"/>
              <w:bottom w:val="nil"/>
              <w:right w:val="nil"/>
            </w:tcBorders>
            <w:shd w:val="clear" w:color="auto" w:fill="auto"/>
            <w:noWrap/>
            <w:vAlign w:val="bottom"/>
          </w:tcPr>
          <w:p w14:paraId="1938401E" w14:textId="34EEDA4D" w:rsidR="0048444C" w:rsidRPr="0030791F" w:rsidRDefault="0048444C" w:rsidP="0048444C">
            <w:pPr>
              <w:keepNext/>
              <w:jc w:val="right"/>
              <w:rPr>
                <w:rFonts w:asciiTheme="minorHAnsi" w:hAnsiTheme="minorHAnsi" w:cs="Arial"/>
                <w:szCs w:val="23"/>
              </w:rPr>
            </w:pPr>
            <w:r w:rsidRPr="0030791F">
              <w:rPr>
                <w:szCs w:val="23"/>
              </w:rPr>
              <w:t>24,047</w:t>
            </w:r>
          </w:p>
        </w:tc>
        <w:tc>
          <w:tcPr>
            <w:tcW w:w="1134" w:type="dxa"/>
            <w:tcBorders>
              <w:top w:val="nil"/>
              <w:left w:val="nil"/>
              <w:bottom w:val="nil"/>
              <w:right w:val="nil"/>
            </w:tcBorders>
            <w:shd w:val="clear" w:color="auto" w:fill="auto"/>
            <w:noWrap/>
            <w:vAlign w:val="bottom"/>
          </w:tcPr>
          <w:p w14:paraId="1E0082DC" w14:textId="4A3987CD" w:rsidR="0048444C" w:rsidRPr="0030791F" w:rsidRDefault="0048444C" w:rsidP="0048444C">
            <w:pPr>
              <w:keepNext/>
              <w:jc w:val="right"/>
              <w:rPr>
                <w:rFonts w:asciiTheme="minorHAnsi" w:hAnsiTheme="minorHAnsi" w:cs="Arial"/>
                <w:szCs w:val="23"/>
              </w:rPr>
            </w:pPr>
            <w:r w:rsidRPr="0030791F">
              <w:rPr>
                <w:szCs w:val="23"/>
              </w:rPr>
              <w:t>10.6</w:t>
            </w:r>
          </w:p>
        </w:tc>
        <w:tc>
          <w:tcPr>
            <w:tcW w:w="1701" w:type="dxa"/>
            <w:tcBorders>
              <w:top w:val="nil"/>
              <w:left w:val="nil"/>
              <w:bottom w:val="nil"/>
              <w:right w:val="nil"/>
            </w:tcBorders>
            <w:shd w:val="clear" w:color="auto" w:fill="auto"/>
            <w:noWrap/>
            <w:vAlign w:val="bottom"/>
          </w:tcPr>
          <w:p w14:paraId="14A90219" w14:textId="1C1B966C" w:rsidR="0048444C" w:rsidRPr="0030791F" w:rsidRDefault="0048444C" w:rsidP="0048444C">
            <w:pPr>
              <w:keepNext/>
              <w:jc w:val="right"/>
              <w:rPr>
                <w:rFonts w:asciiTheme="minorHAnsi" w:hAnsiTheme="minorHAnsi" w:cs="Arial"/>
                <w:szCs w:val="23"/>
              </w:rPr>
            </w:pPr>
            <w:r w:rsidRPr="0030791F">
              <w:rPr>
                <w:szCs w:val="23"/>
              </w:rPr>
              <w:t xml:space="preserve">157,087 </w:t>
            </w:r>
          </w:p>
        </w:tc>
        <w:tc>
          <w:tcPr>
            <w:tcW w:w="904" w:type="dxa"/>
            <w:tcBorders>
              <w:top w:val="nil"/>
              <w:left w:val="nil"/>
              <w:bottom w:val="nil"/>
              <w:right w:val="single" w:sz="4" w:space="0" w:color="auto"/>
            </w:tcBorders>
            <w:shd w:val="clear" w:color="auto" w:fill="auto"/>
            <w:noWrap/>
            <w:vAlign w:val="bottom"/>
          </w:tcPr>
          <w:p w14:paraId="32C23A32" w14:textId="696663A1" w:rsidR="0048444C" w:rsidRPr="0030791F" w:rsidRDefault="0048444C" w:rsidP="0048444C">
            <w:pPr>
              <w:keepNext/>
              <w:jc w:val="right"/>
              <w:rPr>
                <w:rFonts w:asciiTheme="minorHAnsi" w:hAnsiTheme="minorHAnsi" w:cs="Arial"/>
                <w:szCs w:val="23"/>
              </w:rPr>
            </w:pPr>
            <w:r w:rsidRPr="0030791F">
              <w:rPr>
                <w:szCs w:val="23"/>
              </w:rPr>
              <w:t>1.6</w:t>
            </w:r>
          </w:p>
        </w:tc>
      </w:tr>
      <w:tr w:rsidR="0048444C" w:rsidRPr="0030791F" w14:paraId="5DC5804D"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AEF6440"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Capital &amp; Coast</w:t>
            </w:r>
          </w:p>
        </w:tc>
        <w:tc>
          <w:tcPr>
            <w:tcW w:w="1673" w:type="dxa"/>
            <w:tcBorders>
              <w:top w:val="nil"/>
              <w:left w:val="nil"/>
              <w:bottom w:val="nil"/>
              <w:right w:val="nil"/>
            </w:tcBorders>
            <w:shd w:val="clear" w:color="auto" w:fill="auto"/>
            <w:noWrap/>
            <w:vAlign w:val="bottom"/>
          </w:tcPr>
          <w:p w14:paraId="4CE5D74C" w14:textId="180912C0" w:rsidR="0048444C" w:rsidRPr="0030791F" w:rsidRDefault="0048444C" w:rsidP="0048444C">
            <w:pPr>
              <w:keepNext/>
              <w:ind w:right="318"/>
              <w:jc w:val="right"/>
              <w:rPr>
                <w:rFonts w:asciiTheme="minorHAnsi" w:hAnsiTheme="minorHAnsi" w:cs="Arial"/>
                <w:szCs w:val="23"/>
              </w:rPr>
            </w:pPr>
            <w:r w:rsidRPr="0030791F">
              <w:rPr>
                <w:szCs w:val="23"/>
              </w:rPr>
              <w:t>1,900</w:t>
            </w:r>
          </w:p>
        </w:tc>
        <w:tc>
          <w:tcPr>
            <w:tcW w:w="1588" w:type="dxa"/>
            <w:tcBorders>
              <w:top w:val="nil"/>
              <w:left w:val="nil"/>
              <w:bottom w:val="nil"/>
              <w:right w:val="nil"/>
            </w:tcBorders>
            <w:shd w:val="clear" w:color="auto" w:fill="auto"/>
            <w:noWrap/>
            <w:vAlign w:val="bottom"/>
          </w:tcPr>
          <w:p w14:paraId="288155C1" w14:textId="2F20FB82" w:rsidR="0048444C" w:rsidRPr="0030791F" w:rsidRDefault="0048444C" w:rsidP="0048444C">
            <w:pPr>
              <w:keepNext/>
              <w:jc w:val="right"/>
              <w:rPr>
                <w:rFonts w:asciiTheme="minorHAnsi" w:hAnsiTheme="minorHAnsi" w:cs="Arial"/>
                <w:szCs w:val="23"/>
              </w:rPr>
            </w:pPr>
            <w:r w:rsidRPr="0030791F">
              <w:rPr>
                <w:szCs w:val="23"/>
              </w:rPr>
              <w:t>14,838</w:t>
            </w:r>
          </w:p>
        </w:tc>
        <w:tc>
          <w:tcPr>
            <w:tcW w:w="1134" w:type="dxa"/>
            <w:tcBorders>
              <w:top w:val="nil"/>
              <w:left w:val="nil"/>
              <w:bottom w:val="nil"/>
              <w:right w:val="nil"/>
            </w:tcBorders>
            <w:shd w:val="clear" w:color="auto" w:fill="auto"/>
            <w:noWrap/>
            <w:vAlign w:val="bottom"/>
          </w:tcPr>
          <w:p w14:paraId="04C38A1C" w14:textId="1F5D8711" w:rsidR="0048444C" w:rsidRPr="0030791F" w:rsidRDefault="0048444C" w:rsidP="0048444C">
            <w:pPr>
              <w:keepNext/>
              <w:jc w:val="right"/>
              <w:rPr>
                <w:rFonts w:asciiTheme="minorHAnsi" w:hAnsiTheme="minorHAnsi" w:cs="Arial"/>
                <w:szCs w:val="23"/>
              </w:rPr>
            </w:pPr>
            <w:r w:rsidRPr="0030791F">
              <w:rPr>
                <w:szCs w:val="23"/>
              </w:rPr>
              <w:t>12.8</w:t>
            </w:r>
          </w:p>
        </w:tc>
        <w:tc>
          <w:tcPr>
            <w:tcW w:w="1701" w:type="dxa"/>
            <w:tcBorders>
              <w:top w:val="nil"/>
              <w:left w:val="nil"/>
              <w:bottom w:val="nil"/>
              <w:right w:val="nil"/>
            </w:tcBorders>
            <w:shd w:val="clear" w:color="auto" w:fill="auto"/>
            <w:noWrap/>
            <w:vAlign w:val="bottom"/>
          </w:tcPr>
          <w:p w14:paraId="5C96021A" w14:textId="62134CAC" w:rsidR="0048444C" w:rsidRPr="0030791F" w:rsidRDefault="0048444C" w:rsidP="0048444C">
            <w:pPr>
              <w:keepNext/>
              <w:jc w:val="right"/>
              <w:rPr>
                <w:rFonts w:asciiTheme="minorHAnsi" w:hAnsiTheme="minorHAnsi" w:cs="Arial"/>
                <w:szCs w:val="23"/>
              </w:rPr>
            </w:pPr>
            <w:r w:rsidRPr="0030791F">
              <w:rPr>
                <w:szCs w:val="23"/>
              </w:rPr>
              <w:t xml:space="preserve">95,225 </w:t>
            </w:r>
          </w:p>
        </w:tc>
        <w:tc>
          <w:tcPr>
            <w:tcW w:w="904" w:type="dxa"/>
            <w:tcBorders>
              <w:top w:val="nil"/>
              <w:left w:val="nil"/>
              <w:bottom w:val="nil"/>
              <w:right w:val="single" w:sz="4" w:space="0" w:color="auto"/>
            </w:tcBorders>
            <w:shd w:val="clear" w:color="auto" w:fill="auto"/>
            <w:noWrap/>
            <w:vAlign w:val="bottom"/>
          </w:tcPr>
          <w:p w14:paraId="01DB868D" w14:textId="197156DA" w:rsidR="0048444C" w:rsidRPr="0030791F" w:rsidRDefault="0048444C" w:rsidP="0048444C">
            <w:pPr>
              <w:keepNext/>
              <w:jc w:val="right"/>
              <w:rPr>
                <w:rFonts w:asciiTheme="minorHAnsi" w:hAnsiTheme="minorHAnsi" w:cs="Arial"/>
                <w:szCs w:val="23"/>
              </w:rPr>
            </w:pPr>
            <w:r w:rsidRPr="0030791F">
              <w:rPr>
                <w:szCs w:val="23"/>
              </w:rPr>
              <w:t>2.0</w:t>
            </w:r>
          </w:p>
        </w:tc>
      </w:tr>
      <w:tr w:rsidR="0048444C" w:rsidRPr="0030791F" w14:paraId="12DE400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CD7E2D6"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Counties Manukau</w:t>
            </w:r>
          </w:p>
        </w:tc>
        <w:tc>
          <w:tcPr>
            <w:tcW w:w="1673" w:type="dxa"/>
            <w:tcBorders>
              <w:top w:val="nil"/>
              <w:left w:val="nil"/>
              <w:bottom w:val="nil"/>
              <w:right w:val="nil"/>
            </w:tcBorders>
            <w:shd w:val="clear" w:color="auto" w:fill="auto"/>
            <w:noWrap/>
            <w:vAlign w:val="bottom"/>
          </w:tcPr>
          <w:p w14:paraId="01262CEC" w14:textId="2C1DA00B" w:rsidR="0048444C" w:rsidRPr="0030791F" w:rsidRDefault="0048444C" w:rsidP="0048444C">
            <w:pPr>
              <w:keepNext/>
              <w:ind w:right="318"/>
              <w:jc w:val="right"/>
              <w:rPr>
                <w:rFonts w:asciiTheme="minorHAnsi" w:hAnsiTheme="minorHAnsi" w:cs="Arial"/>
                <w:szCs w:val="23"/>
              </w:rPr>
            </w:pPr>
            <w:r w:rsidRPr="0030791F">
              <w:rPr>
                <w:szCs w:val="23"/>
              </w:rPr>
              <w:t>2,774</w:t>
            </w:r>
          </w:p>
        </w:tc>
        <w:tc>
          <w:tcPr>
            <w:tcW w:w="1588" w:type="dxa"/>
            <w:tcBorders>
              <w:top w:val="nil"/>
              <w:left w:val="nil"/>
              <w:bottom w:val="nil"/>
              <w:right w:val="nil"/>
            </w:tcBorders>
            <w:shd w:val="clear" w:color="auto" w:fill="auto"/>
            <w:noWrap/>
            <w:vAlign w:val="bottom"/>
          </w:tcPr>
          <w:p w14:paraId="309612E8" w14:textId="07919E57" w:rsidR="0048444C" w:rsidRPr="0030791F" w:rsidRDefault="0048444C" w:rsidP="0048444C">
            <w:pPr>
              <w:keepNext/>
              <w:jc w:val="right"/>
              <w:rPr>
                <w:rFonts w:asciiTheme="minorHAnsi" w:hAnsiTheme="minorHAnsi" w:cs="Arial"/>
                <w:szCs w:val="23"/>
              </w:rPr>
            </w:pPr>
            <w:r w:rsidRPr="0030791F">
              <w:rPr>
                <w:szCs w:val="23"/>
              </w:rPr>
              <w:t>21,910</w:t>
            </w:r>
          </w:p>
        </w:tc>
        <w:tc>
          <w:tcPr>
            <w:tcW w:w="1134" w:type="dxa"/>
            <w:tcBorders>
              <w:top w:val="nil"/>
              <w:left w:val="nil"/>
              <w:bottom w:val="nil"/>
              <w:right w:val="nil"/>
            </w:tcBorders>
            <w:shd w:val="clear" w:color="auto" w:fill="auto"/>
            <w:noWrap/>
            <w:vAlign w:val="bottom"/>
          </w:tcPr>
          <w:p w14:paraId="08601877" w14:textId="787428FF" w:rsidR="0048444C" w:rsidRPr="0030791F" w:rsidRDefault="0048444C" w:rsidP="0048444C">
            <w:pPr>
              <w:keepNext/>
              <w:jc w:val="right"/>
              <w:rPr>
                <w:rFonts w:asciiTheme="minorHAnsi" w:hAnsiTheme="minorHAnsi" w:cs="Arial"/>
                <w:szCs w:val="23"/>
              </w:rPr>
            </w:pPr>
            <w:r w:rsidRPr="0030791F">
              <w:rPr>
                <w:szCs w:val="23"/>
              </w:rPr>
              <w:t>12.7</w:t>
            </w:r>
          </w:p>
        </w:tc>
        <w:tc>
          <w:tcPr>
            <w:tcW w:w="1701" w:type="dxa"/>
            <w:tcBorders>
              <w:top w:val="nil"/>
              <w:left w:val="nil"/>
              <w:bottom w:val="nil"/>
              <w:right w:val="nil"/>
            </w:tcBorders>
            <w:shd w:val="clear" w:color="auto" w:fill="auto"/>
            <w:noWrap/>
            <w:vAlign w:val="bottom"/>
          </w:tcPr>
          <w:p w14:paraId="69974576" w14:textId="1B55C416" w:rsidR="0048444C" w:rsidRPr="0030791F" w:rsidRDefault="0048444C" w:rsidP="0048444C">
            <w:pPr>
              <w:keepNext/>
              <w:jc w:val="right"/>
              <w:rPr>
                <w:rFonts w:asciiTheme="minorHAnsi" w:hAnsiTheme="minorHAnsi" w:cs="Arial"/>
                <w:szCs w:val="23"/>
              </w:rPr>
            </w:pPr>
            <w:r w:rsidRPr="0030791F">
              <w:rPr>
                <w:szCs w:val="23"/>
              </w:rPr>
              <w:t xml:space="preserve">157,412 </w:t>
            </w:r>
          </w:p>
        </w:tc>
        <w:tc>
          <w:tcPr>
            <w:tcW w:w="904" w:type="dxa"/>
            <w:tcBorders>
              <w:top w:val="nil"/>
              <w:left w:val="nil"/>
              <w:bottom w:val="nil"/>
              <w:right w:val="single" w:sz="4" w:space="0" w:color="auto"/>
            </w:tcBorders>
            <w:shd w:val="clear" w:color="auto" w:fill="auto"/>
            <w:noWrap/>
            <w:vAlign w:val="bottom"/>
          </w:tcPr>
          <w:p w14:paraId="6B50B936" w14:textId="445046CD" w:rsidR="0048444C" w:rsidRPr="0030791F" w:rsidRDefault="0048444C" w:rsidP="0048444C">
            <w:pPr>
              <w:keepNext/>
              <w:jc w:val="right"/>
              <w:rPr>
                <w:rFonts w:asciiTheme="minorHAnsi" w:hAnsiTheme="minorHAnsi" w:cs="Arial"/>
                <w:szCs w:val="23"/>
              </w:rPr>
            </w:pPr>
            <w:r w:rsidRPr="0030791F">
              <w:rPr>
                <w:szCs w:val="23"/>
              </w:rPr>
              <w:t>1.8</w:t>
            </w:r>
          </w:p>
        </w:tc>
      </w:tr>
      <w:tr w:rsidR="0048444C" w:rsidRPr="0030791F" w14:paraId="74AA7584"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34A5C13"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Hawke's Bay</w:t>
            </w:r>
          </w:p>
        </w:tc>
        <w:tc>
          <w:tcPr>
            <w:tcW w:w="1673" w:type="dxa"/>
            <w:tcBorders>
              <w:top w:val="nil"/>
              <w:left w:val="nil"/>
              <w:bottom w:val="nil"/>
              <w:right w:val="nil"/>
            </w:tcBorders>
            <w:shd w:val="clear" w:color="auto" w:fill="auto"/>
            <w:noWrap/>
            <w:vAlign w:val="bottom"/>
          </w:tcPr>
          <w:p w14:paraId="06BB2C75" w14:textId="56B8F2E6" w:rsidR="0048444C" w:rsidRPr="0030791F" w:rsidRDefault="0048444C" w:rsidP="0048444C">
            <w:pPr>
              <w:keepNext/>
              <w:ind w:right="318"/>
              <w:jc w:val="right"/>
              <w:rPr>
                <w:rFonts w:asciiTheme="minorHAnsi" w:hAnsiTheme="minorHAnsi" w:cs="Arial"/>
                <w:szCs w:val="23"/>
              </w:rPr>
            </w:pPr>
            <w:r w:rsidRPr="0030791F">
              <w:rPr>
                <w:szCs w:val="23"/>
              </w:rPr>
              <w:t>565</w:t>
            </w:r>
          </w:p>
        </w:tc>
        <w:tc>
          <w:tcPr>
            <w:tcW w:w="1588" w:type="dxa"/>
            <w:tcBorders>
              <w:top w:val="nil"/>
              <w:left w:val="nil"/>
              <w:bottom w:val="nil"/>
              <w:right w:val="nil"/>
            </w:tcBorders>
            <w:shd w:val="clear" w:color="auto" w:fill="auto"/>
            <w:noWrap/>
            <w:vAlign w:val="bottom"/>
          </w:tcPr>
          <w:p w14:paraId="55A5392D" w14:textId="104B45E3" w:rsidR="0048444C" w:rsidRPr="0030791F" w:rsidRDefault="0048444C" w:rsidP="0048444C">
            <w:pPr>
              <w:keepNext/>
              <w:jc w:val="right"/>
              <w:rPr>
                <w:rFonts w:asciiTheme="minorHAnsi" w:hAnsiTheme="minorHAnsi" w:cs="Arial"/>
                <w:szCs w:val="23"/>
              </w:rPr>
            </w:pPr>
            <w:r w:rsidRPr="0030791F">
              <w:rPr>
                <w:szCs w:val="23"/>
              </w:rPr>
              <w:t>6,593</w:t>
            </w:r>
          </w:p>
        </w:tc>
        <w:tc>
          <w:tcPr>
            <w:tcW w:w="1134" w:type="dxa"/>
            <w:tcBorders>
              <w:top w:val="nil"/>
              <w:left w:val="nil"/>
              <w:bottom w:val="nil"/>
              <w:right w:val="nil"/>
            </w:tcBorders>
            <w:shd w:val="clear" w:color="auto" w:fill="auto"/>
            <w:noWrap/>
            <w:vAlign w:val="bottom"/>
          </w:tcPr>
          <w:p w14:paraId="3E8F67C9" w14:textId="32C4D142" w:rsidR="0048444C" w:rsidRPr="0030791F" w:rsidRDefault="0048444C" w:rsidP="0048444C">
            <w:pPr>
              <w:keepNext/>
              <w:jc w:val="right"/>
              <w:rPr>
                <w:rFonts w:asciiTheme="minorHAnsi" w:hAnsiTheme="minorHAnsi" w:cs="Arial"/>
                <w:szCs w:val="23"/>
              </w:rPr>
            </w:pPr>
            <w:r w:rsidRPr="0030791F">
              <w:rPr>
                <w:szCs w:val="23"/>
              </w:rPr>
              <w:t>8.6</w:t>
            </w:r>
          </w:p>
        </w:tc>
        <w:tc>
          <w:tcPr>
            <w:tcW w:w="1701" w:type="dxa"/>
            <w:tcBorders>
              <w:top w:val="nil"/>
              <w:left w:val="nil"/>
              <w:bottom w:val="nil"/>
              <w:right w:val="nil"/>
            </w:tcBorders>
            <w:shd w:val="clear" w:color="auto" w:fill="auto"/>
            <w:noWrap/>
            <w:vAlign w:val="bottom"/>
          </w:tcPr>
          <w:p w14:paraId="1E8D6E33" w14:textId="439CA8DE" w:rsidR="0048444C" w:rsidRPr="0030791F" w:rsidRDefault="0048444C" w:rsidP="0048444C">
            <w:pPr>
              <w:keepNext/>
              <w:jc w:val="right"/>
              <w:rPr>
                <w:rFonts w:asciiTheme="minorHAnsi" w:hAnsiTheme="minorHAnsi" w:cs="Arial"/>
                <w:szCs w:val="23"/>
              </w:rPr>
            </w:pPr>
            <w:r w:rsidRPr="0030791F">
              <w:rPr>
                <w:szCs w:val="23"/>
              </w:rPr>
              <w:t xml:space="preserve">44,887 </w:t>
            </w:r>
          </w:p>
        </w:tc>
        <w:tc>
          <w:tcPr>
            <w:tcW w:w="904" w:type="dxa"/>
            <w:tcBorders>
              <w:top w:val="nil"/>
              <w:left w:val="nil"/>
              <w:bottom w:val="nil"/>
              <w:right w:val="single" w:sz="4" w:space="0" w:color="auto"/>
            </w:tcBorders>
            <w:shd w:val="clear" w:color="auto" w:fill="auto"/>
            <w:noWrap/>
            <w:vAlign w:val="bottom"/>
          </w:tcPr>
          <w:p w14:paraId="32C96EBF" w14:textId="6C0728F5" w:rsidR="0048444C" w:rsidRPr="0030791F" w:rsidRDefault="0048444C" w:rsidP="0048444C">
            <w:pPr>
              <w:keepNext/>
              <w:jc w:val="right"/>
              <w:rPr>
                <w:rFonts w:asciiTheme="minorHAnsi" w:hAnsiTheme="minorHAnsi" w:cs="Arial"/>
                <w:szCs w:val="23"/>
              </w:rPr>
            </w:pPr>
            <w:r w:rsidRPr="0030791F">
              <w:rPr>
                <w:szCs w:val="23"/>
              </w:rPr>
              <w:t>1.3</w:t>
            </w:r>
          </w:p>
        </w:tc>
      </w:tr>
      <w:tr w:rsidR="0048444C" w:rsidRPr="0030791F" w14:paraId="1D2F7685"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4A6B4AE1"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Hutt Valley</w:t>
            </w:r>
          </w:p>
        </w:tc>
        <w:tc>
          <w:tcPr>
            <w:tcW w:w="1673" w:type="dxa"/>
            <w:tcBorders>
              <w:top w:val="nil"/>
              <w:left w:val="nil"/>
              <w:bottom w:val="nil"/>
              <w:right w:val="nil"/>
            </w:tcBorders>
            <w:shd w:val="clear" w:color="auto" w:fill="auto"/>
            <w:noWrap/>
            <w:vAlign w:val="bottom"/>
          </w:tcPr>
          <w:p w14:paraId="11247262" w14:textId="69BB36D0" w:rsidR="0048444C" w:rsidRPr="0030791F" w:rsidRDefault="0048444C" w:rsidP="0048444C">
            <w:pPr>
              <w:keepNext/>
              <w:ind w:right="318"/>
              <w:jc w:val="right"/>
              <w:rPr>
                <w:rFonts w:asciiTheme="minorHAnsi" w:hAnsiTheme="minorHAnsi" w:cs="Arial"/>
                <w:szCs w:val="23"/>
              </w:rPr>
            </w:pPr>
            <w:r w:rsidRPr="0030791F">
              <w:rPr>
                <w:szCs w:val="23"/>
              </w:rPr>
              <w:t>602</w:t>
            </w:r>
          </w:p>
        </w:tc>
        <w:tc>
          <w:tcPr>
            <w:tcW w:w="1588" w:type="dxa"/>
            <w:tcBorders>
              <w:top w:val="nil"/>
              <w:left w:val="nil"/>
              <w:bottom w:val="nil"/>
              <w:right w:val="nil"/>
            </w:tcBorders>
            <w:shd w:val="clear" w:color="auto" w:fill="auto"/>
            <w:noWrap/>
            <w:vAlign w:val="bottom"/>
          </w:tcPr>
          <w:p w14:paraId="3E44C882" w14:textId="4E32B47C" w:rsidR="0048444C" w:rsidRPr="0030791F" w:rsidRDefault="0048444C" w:rsidP="0048444C">
            <w:pPr>
              <w:keepNext/>
              <w:jc w:val="right"/>
              <w:rPr>
                <w:rFonts w:asciiTheme="minorHAnsi" w:hAnsiTheme="minorHAnsi" w:cs="Arial"/>
                <w:szCs w:val="23"/>
              </w:rPr>
            </w:pPr>
            <w:r w:rsidRPr="0030791F">
              <w:rPr>
                <w:szCs w:val="23"/>
              </w:rPr>
              <w:t>6,384</w:t>
            </w:r>
          </w:p>
        </w:tc>
        <w:tc>
          <w:tcPr>
            <w:tcW w:w="1134" w:type="dxa"/>
            <w:tcBorders>
              <w:top w:val="nil"/>
              <w:left w:val="nil"/>
              <w:bottom w:val="nil"/>
              <w:right w:val="nil"/>
            </w:tcBorders>
            <w:shd w:val="clear" w:color="auto" w:fill="auto"/>
            <w:noWrap/>
            <w:vAlign w:val="bottom"/>
          </w:tcPr>
          <w:p w14:paraId="6FCCF1D3" w14:textId="0A42DA9B" w:rsidR="0048444C" w:rsidRPr="0030791F" w:rsidRDefault="0048444C" w:rsidP="0048444C">
            <w:pPr>
              <w:keepNext/>
              <w:jc w:val="right"/>
              <w:rPr>
                <w:rFonts w:asciiTheme="minorHAnsi" w:hAnsiTheme="minorHAnsi" w:cs="Arial"/>
                <w:szCs w:val="23"/>
              </w:rPr>
            </w:pPr>
            <w:r w:rsidRPr="0030791F">
              <w:rPr>
                <w:szCs w:val="23"/>
              </w:rPr>
              <w:t>9.4</w:t>
            </w:r>
          </w:p>
        </w:tc>
        <w:tc>
          <w:tcPr>
            <w:tcW w:w="1701" w:type="dxa"/>
            <w:tcBorders>
              <w:top w:val="nil"/>
              <w:left w:val="nil"/>
              <w:bottom w:val="nil"/>
              <w:right w:val="nil"/>
            </w:tcBorders>
            <w:shd w:val="clear" w:color="auto" w:fill="auto"/>
            <w:noWrap/>
            <w:vAlign w:val="bottom"/>
          </w:tcPr>
          <w:p w14:paraId="24661A40" w14:textId="41C932D1" w:rsidR="0048444C" w:rsidRPr="0030791F" w:rsidRDefault="0048444C" w:rsidP="0048444C">
            <w:pPr>
              <w:keepNext/>
              <w:jc w:val="right"/>
              <w:rPr>
                <w:rFonts w:asciiTheme="minorHAnsi" w:hAnsiTheme="minorHAnsi" w:cs="Arial"/>
                <w:szCs w:val="23"/>
              </w:rPr>
            </w:pPr>
            <w:r w:rsidRPr="0030791F">
              <w:rPr>
                <w:szCs w:val="23"/>
              </w:rPr>
              <w:t xml:space="preserve">42,783 </w:t>
            </w:r>
          </w:p>
        </w:tc>
        <w:tc>
          <w:tcPr>
            <w:tcW w:w="904" w:type="dxa"/>
            <w:tcBorders>
              <w:top w:val="nil"/>
              <w:left w:val="nil"/>
              <w:bottom w:val="nil"/>
              <w:right w:val="single" w:sz="4" w:space="0" w:color="auto"/>
            </w:tcBorders>
            <w:shd w:val="clear" w:color="auto" w:fill="auto"/>
            <w:noWrap/>
            <w:vAlign w:val="bottom"/>
          </w:tcPr>
          <w:p w14:paraId="7C09C09E" w14:textId="5EAF52D7" w:rsidR="0048444C" w:rsidRPr="0030791F" w:rsidRDefault="0048444C" w:rsidP="0048444C">
            <w:pPr>
              <w:keepNext/>
              <w:jc w:val="right"/>
              <w:rPr>
                <w:rFonts w:asciiTheme="minorHAnsi" w:hAnsiTheme="minorHAnsi" w:cs="Arial"/>
                <w:szCs w:val="23"/>
              </w:rPr>
            </w:pPr>
            <w:r w:rsidRPr="0030791F">
              <w:rPr>
                <w:szCs w:val="23"/>
              </w:rPr>
              <w:t>1.4</w:t>
            </w:r>
          </w:p>
        </w:tc>
      </w:tr>
      <w:tr w:rsidR="0048444C" w:rsidRPr="0030791F" w14:paraId="3319933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40E28F61"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Lakes</w:t>
            </w:r>
          </w:p>
        </w:tc>
        <w:tc>
          <w:tcPr>
            <w:tcW w:w="1673" w:type="dxa"/>
            <w:tcBorders>
              <w:top w:val="nil"/>
              <w:left w:val="nil"/>
              <w:bottom w:val="nil"/>
              <w:right w:val="nil"/>
            </w:tcBorders>
            <w:shd w:val="clear" w:color="auto" w:fill="auto"/>
            <w:noWrap/>
            <w:vAlign w:val="bottom"/>
          </w:tcPr>
          <w:p w14:paraId="4EA34585" w14:textId="0709F6EC" w:rsidR="0048444C" w:rsidRPr="0030791F" w:rsidRDefault="0048444C" w:rsidP="0048444C">
            <w:pPr>
              <w:keepNext/>
              <w:ind w:right="318"/>
              <w:jc w:val="right"/>
              <w:rPr>
                <w:rFonts w:asciiTheme="minorHAnsi" w:hAnsiTheme="minorHAnsi" w:cs="Arial"/>
                <w:szCs w:val="23"/>
              </w:rPr>
            </w:pPr>
            <w:r w:rsidRPr="0030791F">
              <w:rPr>
                <w:szCs w:val="23"/>
              </w:rPr>
              <w:t>419</w:t>
            </w:r>
          </w:p>
        </w:tc>
        <w:tc>
          <w:tcPr>
            <w:tcW w:w="1588" w:type="dxa"/>
            <w:tcBorders>
              <w:top w:val="nil"/>
              <w:left w:val="nil"/>
              <w:bottom w:val="nil"/>
              <w:right w:val="nil"/>
            </w:tcBorders>
            <w:shd w:val="clear" w:color="auto" w:fill="auto"/>
            <w:noWrap/>
            <w:vAlign w:val="bottom"/>
          </w:tcPr>
          <w:p w14:paraId="68AECB84" w14:textId="24527608" w:rsidR="0048444C" w:rsidRPr="0030791F" w:rsidRDefault="0048444C" w:rsidP="0048444C">
            <w:pPr>
              <w:keepNext/>
              <w:jc w:val="right"/>
              <w:rPr>
                <w:rFonts w:asciiTheme="minorHAnsi" w:hAnsiTheme="minorHAnsi" w:cs="Arial"/>
                <w:szCs w:val="23"/>
              </w:rPr>
            </w:pPr>
            <w:r w:rsidRPr="0030791F">
              <w:rPr>
                <w:szCs w:val="23"/>
              </w:rPr>
              <w:t>4,582</w:t>
            </w:r>
          </w:p>
        </w:tc>
        <w:tc>
          <w:tcPr>
            <w:tcW w:w="1134" w:type="dxa"/>
            <w:tcBorders>
              <w:top w:val="nil"/>
              <w:left w:val="nil"/>
              <w:bottom w:val="nil"/>
              <w:right w:val="nil"/>
            </w:tcBorders>
            <w:shd w:val="clear" w:color="auto" w:fill="auto"/>
            <w:noWrap/>
            <w:vAlign w:val="bottom"/>
          </w:tcPr>
          <w:p w14:paraId="14C27CBE" w14:textId="0A86D086" w:rsidR="0048444C" w:rsidRPr="0030791F" w:rsidRDefault="0048444C" w:rsidP="0048444C">
            <w:pPr>
              <w:keepNext/>
              <w:jc w:val="right"/>
              <w:rPr>
                <w:rFonts w:asciiTheme="minorHAnsi" w:hAnsiTheme="minorHAnsi" w:cs="Arial"/>
                <w:szCs w:val="23"/>
              </w:rPr>
            </w:pPr>
            <w:r w:rsidRPr="0030791F">
              <w:rPr>
                <w:szCs w:val="23"/>
              </w:rPr>
              <w:t>9.1</w:t>
            </w:r>
          </w:p>
        </w:tc>
        <w:tc>
          <w:tcPr>
            <w:tcW w:w="1701" w:type="dxa"/>
            <w:tcBorders>
              <w:top w:val="nil"/>
              <w:left w:val="nil"/>
              <w:bottom w:val="nil"/>
              <w:right w:val="nil"/>
            </w:tcBorders>
            <w:shd w:val="clear" w:color="auto" w:fill="auto"/>
            <w:noWrap/>
            <w:vAlign w:val="bottom"/>
          </w:tcPr>
          <w:p w14:paraId="04384D2F" w14:textId="70FA6052" w:rsidR="0048444C" w:rsidRPr="0030791F" w:rsidRDefault="0048444C" w:rsidP="0048444C">
            <w:pPr>
              <w:keepNext/>
              <w:jc w:val="right"/>
              <w:rPr>
                <w:rFonts w:asciiTheme="minorHAnsi" w:hAnsiTheme="minorHAnsi" w:cs="Arial"/>
                <w:szCs w:val="23"/>
              </w:rPr>
            </w:pPr>
            <w:r w:rsidRPr="0030791F">
              <w:rPr>
                <w:szCs w:val="23"/>
              </w:rPr>
              <w:t xml:space="preserve">29,391 </w:t>
            </w:r>
          </w:p>
        </w:tc>
        <w:tc>
          <w:tcPr>
            <w:tcW w:w="904" w:type="dxa"/>
            <w:tcBorders>
              <w:top w:val="nil"/>
              <w:left w:val="nil"/>
              <w:bottom w:val="nil"/>
              <w:right w:val="single" w:sz="4" w:space="0" w:color="auto"/>
            </w:tcBorders>
            <w:shd w:val="clear" w:color="auto" w:fill="auto"/>
            <w:noWrap/>
            <w:vAlign w:val="bottom"/>
          </w:tcPr>
          <w:p w14:paraId="7EF5B479" w14:textId="504E1A1B" w:rsidR="0048444C" w:rsidRPr="0030791F" w:rsidRDefault="0048444C" w:rsidP="0048444C">
            <w:pPr>
              <w:keepNext/>
              <w:jc w:val="right"/>
              <w:rPr>
                <w:rFonts w:asciiTheme="minorHAnsi" w:hAnsiTheme="minorHAnsi" w:cs="Arial"/>
                <w:szCs w:val="23"/>
              </w:rPr>
            </w:pPr>
            <w:r w:rsidRPr="0030791F">
              <w:rPr>
                <w:szCs w:val="23"/>
              </w:rPr>
              <w:t>1.4</w:t>
            </w:r>
          </w:p>
        </w:tc>
      </w:tr>
      <w:tr w:rsidR="0048444C" w:rsidRPr="0030791F" w14:paraId="6D37F25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730CE23"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Mid Central</w:t>
            </w:r>
          </w:p>
        </w:tc>
        <w:tc>
          <w:tcPr>
            <w:tcW w:w="1673" w:type="dxa"/>
            <w:tcBorders>
              <w:top w:val="nil"/>
              <w:left w:val="nil"/>
              <w:bottom w:val="nil"/>
              <w:right w:val="nil"/>
            </w:tcBorders>
            <w:shd w:val="clear" w:color="auto" w:fill="auto"/>
            <w:noWrap/>
            <w:vAlign w:val="bottom"/>
          </w:tcPr>
          <w:p w14:paraId="266100EA" w14:textId="5F4C6270" w:rsidR="0048444C" w:rsidRPr="0030791F" w:rsidRDefault="0048444C" w:rsidP="0048444C">
            <w:pPr>
              <w:keepNext/>
              <w:ind w:right="318"/>
              <w:jc w:val="right"/>
              <w:rPr>
                <w:rFonts w:asciiTheme="minorHAnsi" w:hAnsiTheme="minorHAnsi" w:cs="Arial"/>
                <w:szCs w:val="23"/>
              </w:rPr>
            </w:pPr>
            <w:r w:rsidRPr="0030791F">
              <w:rPr>
                <w:szCs w:val="23"/>
              </w:rPr>
              <w:t>603</w:t>
            </w:r>
          </w:p>
        </w:tc>
        <w:tc>
          <w:tcPr>
            <w:tcW w:w="1588" w:type="dxa"/>
            <w:tcBorders>
              <w:top w:val="nil"/>
              <w:left w:val="nil"/>
              <w:bottom w:val="nil"/>
              <w:right w:val="nil"/>
            </w:tcBorders>
            <w:shd w:val="clear" w:color="auto" w:fill="auto"/>
            <w:noWrap/>
            <w:vAlign w:val="bottom"/>
          </w:tcPr>
          <w:p w14:paraId="726CCF92" w14:textId="10693A5B" w:rsidR="0048444C" w:rsidRPr="0030791F" w:rsidRDefault="0048444C" w:rsidP="0048444C">
            <w:pPr>
              <w:keepNext/>
              <w:jc w:val="right"/>
              <w:rPr>
                <w:rFonts w:asciiTheme="minorHAnsi" w:hAnsiTheme="minorHAnsi" w:cs="Arial"/>
                <w:szCs w:val="23"/>
              </w:rPr>
            </w:pPr>
            <w:r w:rsidRPr="0030791F">
              <w:rPr>
                <w:szCs w:val="23"/>
              </w:rPr>
              <w:t>7,180</w:t>
            </w:r>
          </w:p>
        </w:tc>
        <w:tc>
          <w:tcPr>
            <w:tcW w:w="1134" w:type="dxa"/>
            <w:tcBorders>
              <w:top w:val="nil"/>
              <w:left w:val="nil"/>
              <w:bottom w:val="nil"/>
              <w:right w:val="nil"/>
            </w:tcBorders>
            <w:shd w:val="clear" w:color="auto" w:fill="auto"/>
            <w:noWrap/>
            <w:vAlign w:val="bottom"/>
          </w:tcPr>
          <w:p w14:paraId="53640794" w14:textId="2FF07C77" w:rsidR="0048444C" w:rsidRPr="0030791F" w:rsidRDefault="0048444C" w:rsidP="0048444C">
            <w:pPr>
              <w:keepNext/>
              <w:jc w:val="right"/>
              <w:rPr>
                <w:rFonts w:asciiTheme="minorHAnsi" w:hAnsiTheme="minorHAnsi" w:cs="Arial"/>
                <w:szCs w:val="23"/>
              </w:rPr>
            </w:pPr>
            <w:r w:rsidRPr="0030791F">
              <w:rPr>
                <w:szCs w:val="23"/>
              </w:rPr>
              <w:t>8.4</w:t>
            </w:r>
          </w:p>
        </w:tc>
        <w:tc>
          <w:tcPr>
            <w:tcW w:w="1701" w:type="dxa"/>
            <w:tcBorders>
              <w:top w:val="nil"/>
              <w:left w:val="nil"/>
              <w:bottom w:val="nil"/>
              <w:right w:val="nil"/>
            </w:tcBorders>
            <w:shd w:val="clear" w:color="auto" w:fill="auto"/>
            <w:noWrap/>
            <w:vAlign w:val="bottom"/>
          </w:tcPr>
          <w:p w14:paraId="3F839634" w14:textId="37E3BF0B" w:rsidR="0048444C" w:rsidRPr="0030791F" w:rsidRDefault="0048444C" w:rsidP="0048444C">
            <w:pPr>
              <w:keepNext/>
              <w:jc w:val="right"/>
              <w:rPr>
                <w:rFonts w:asciiTheme="minorHAnsi" w:hAnsiTheme="minorHAnsi" w:cs="Arial"/>
                <w:szCs w:val="23"/>
              </w:rPr>
            </w:pPr>
            <w:r w:rsidRPr="0030791F">
              <w:rPr>
                <w:szCs w:val="23"/>
              </w:rPr>
              <w:t xml:space="preserve">48,772 </w:t>
            </w:r>
          </w:p>
        </w:tc>
        <w:tc>
          <w:tcPr>
            <w:tcW w:w="904" w:type="dxa"/>
            <w:tcBorders>
              <w:top w:val="nil"/>
              <w:left w:val="nil"/>
              <w:bottom w:val="nil"/>
              <w:right w:val="single" w:sz="4" w:space="0" w:color="auto"/>
            </w:tcBorders>
            <w:shd w:val="clear" w:color="auto" w:fill="auto"/>
            <w:noWrap/>
            <w:vAlign w:val="bottom"/>
          </w:tcPr>
          <w:p w14:paraId="36260FC6" w14:textId="3724CC5C" w:rsidR="0048444C" w:rsidRPr="0030791F" w:rsidRDefault="0048444C" w:rsidP="0048444C">
            <w:pPr>
              <w:keepNext/>
              <w:jc w:val="right"/>
              <w:rPr>
                <w:rFonts w:asciiTheme="minorHAnsi" w:hAnsiTheme="minorHAnsi" w:cs="Arial"/>
                <w:szCs w:val="23"/>
              </w:rPr>
            </w:pPr>
            <w:r w:rsidRPr="0030791F">
              <w:rPr>
                <w:szCs w:val="23"/>
              </w:rPr>
              <w:t>1.2</w:t>
            </w:r>
          </w:p>
        </w:tc>
      </w:tr>
      <w:tr w:rsidR="0048444C" w:rsidRPr="0030791F" w14:paraId="4D88492E"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6583A5D"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Nelson Marlborough</w:t>
            </w:r>
          </w:p>
        </w:tc>
        <w:tc>
          <w:tcPr>
            <w:tcW w:w="1673" w:type="dxa"/>
            <w:tcBorders>
              <w:top w:val="nil"/>
              <w:left w:val="nil"/>
              <w:bottom w:val="nil"/>
              <w:right w:val="nil"/>
            </w:tcBorders>
            <w:shd w:val="clear" w:color="auto" w:fill="auto"/>
            <w:noWrap/>
            <w:vAlign w:val="bottom"/>
          </w:tcPr>
          <w:p w14:paraId="51C3BDF4" w14:textId="19C0A437" w:rsidR="0048444C" w:rsidRPr="0030791F" w:rsidRDefault="0048444C" w:rsidP="0048444C">
            <w:pPr>
              <w:keepNext/>
              <w:ind w:right="318"/>
              <w:jc w:val="right"/>
              <w:rPr>
                <w:rFonts w:asciiTheme="minorHAnsi" w:hAnsiTheme="minorHAnsi" w:cs="Arial"/>
                <w:szCs w:val="23"/>
              </w:rPr>
            </w:pPr>
            <w:r w:rsidRPr="0030791F">
              <w:rPr>
                <w:szCs w:val="23"/>
              </w:rPr>
              <w:t>459</w:t>
            </w:r>
          </w:p>
        </w:tc>
        <w:tc>
          <w:tcPr>
            <w:tcW w:w="1588" w:type="dxa"/>
            <w:tcBorders>
              <w:top w:val="nil"/>
              <w:left w:val="nil"/>
              <w:bottom w:val="nil"/>
              <w:right w:val="nil"/>
            </w:tcBorders>
            <w:shd w:val="clear" w:color="auto" w:fill="auto"/>
            <w:noWrap/>
            <w:vAlign w:val="bottom"/>
          </w:tcPr>
          <w:p w14:paraId="5D5B0E02" w14:textId="0E688DB4" w:rsidR="0048444C" w:rsidRPr="0030791F" w:rsidRDefault="0048444C" w:rsidP="0048444C">
            <w:pPr>
              <w:keepNext/>
              <w:jc w:val="right"/>
              <w:rPr>
                <w:rFonts w:asciiTheme="minorHAnsi" w:hAnsiTheme="minorHAnsi" w:cs="Arial"/>
                <w:szCs w:val="23"/>
              </w:rPr>
            </w:pPr>
            <w:r w:rsidRPr="0030791F">
              <w:rPr>
                <w:szCs w:val="23"/>
              </w:rPr>
              <w:t>6,311</w:t>
            </w:r>
          </w:p>
        </w:tc>
        <w:tc>
          <w:tcPr>
            <w:tcW w:w="1134" w:type="dxa"/>
            <w:tcBorders>
              <w:top w:val="nil"/>
              <w:left w:val="nil"/>
              <w:bottom w:val="nil"/>
              <w:right w:val="nil"/>
            </w:tcBorders>
            <w:shd w:val="clear" w:color="auto" w:fill="auto"/>
            <w:noWrap/>
            <w:vAlign w:val="bottom"/>
          </w:tcPr>
          <w:p w14:paraId="093550CD" w14:textId="5C10DCF3" w:rsidR="0048444C" w:rsidRPr="0030791F" w:rsidRDefault="0048444C" w:rsidP="0048444C">
            <w:pPr>
              <w:keepNext/>
              <w:jc w:val="right"/>
              <w:rPr>
                <w:rFonts w:asciiTheme="minorHAnsi" w:hAnsiTheme="minorHAnsi" w:cs="Arial"/>
                <w:szCs w:val="23"/>
              </w:rPr>
            </w:pPr>
            <w:r w:rsidRPr="0030791F">
              <w:rPr>
                <w:szCs w:val="23"/>
              </w:rPr>
              <w:t>7.3</w:t>
            </w:r>
          </w:p>
        </w:tc>
        <w:tc>
          <w:tcPr>
            <w:tcW w:w="1701" w:type="dxa"/>
            <w:tcBorders>
              <w:top w:val="nil"/>
              <w:left w:val="nil"/>
              <w:bottom w:val="nil"/>
              <w:right w:val="nil"/>
            </w:tcBorders>
            <w:shd w:val="clear" w:color="auto" w:fill="auto"/>
            <w:noWrap/>
            <w:vAlign w:val="bottom"/>
          </w:tcPr>
          <w:p w14:paraId="5D69756E" w14:textId="0DF936B7" w:rsidR="0048444C" w:rsidRPr="0030791F" w:rsidRDefault="0048444C" w:rsidP="0048444C">
            <w:pPr>
              <w:keepNext/>
              <w:jc w:val="right"/>
              <w:rPr>
                <w:rFonts w:asciiTheme="minorHAnsi" w:hAnsiTheme="minorHAnsi" w:cs="Arial"/>
                <w:szCs w:val="23"/>
              </w:rPr>
            </w:pPr>
            <w:r w:rsidRPr="0030791F">
              <w:rPr>
                <w:szCs w:val="23"/>
              </w:rPr>
              <w:t xml:space="preserve">41,627 </w:t>
            </w:r>
          </w:p>
        </w:tc>
        <w:tc>
          <w:tcPr>
            <w:tcW w:w="904" w:type="dxa"/>
            <w:tcBorders>
              <w:top w:val="nil"/>
              <w:left w:val="nil"/>
              <w:bottom w:val="nil"/>
              <w:right w:val="single" w:sz="4" w:space="0" w:color="auto"/>
            </w:tcBorders>
            <w:shd w:val="clear" w:color="auto" w:fill="auto"/>
            <w:noWrap/>
            <w:vAlign w:val="bottom"/>
          </w:tcPr>
          <w:p w14:paraId="31CAD634" w14:textId="2CB4B531" w:rsidR="0048444C" w:rsidRPr="0030791F" w:rsidRDefault="0048444C" w:rsidP="0048444C">
            <w:pPr>
              <w:keepNext/>
              <w:jc w:val="right"/>
              <w:rPr>
                <w:rFonts w:asciiTheme="minorHAnsi" w:hAnsiTheme="minorHAnsi" w:cs="Arial"/>
                <w:szCs w:val="23"/>
              </w:rPr>
            </w:pPr>
            <w:r w:rsidRPr="0030791F">
              <w:rPr>
                <w:szCs w:val="23"/>
              </w:rPr>
              <w:t>1.1</w:t>
            </w:r>
          </w:p>
        </w:tc>
      </w:tr>
      <w:tr w:rsidR="0048444C" w:rsidRPr="0030791F" w14:paraId="19D29411"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006C3DB6"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Northland</w:t>
            </w:r>
          </w:p>
        </w:tc>
        <w:tc>
          <w:tcPr>
            <w:tcW w:w="1673" w:type="dxa"/>
            <w:tcBorders>
              <w:top w:val="nil"/>
              <w:left w:val="nil"/>
              <w:bottom w:val="nil"/>
              <w:right w:val="nil"/>
            </w:tcBorders>
            <w:shd w:val="clear" w:color="auto" w:fill="auto"/>
            <w:noWrap/>
            <w:vAlign w:val="bottom"/>
          </w:tcPr>
          <w:p w14:paraId="538813FB" w14:textId="2B97E0CF" w:rsidR="0048444C" w:rsidRPr="0030791F" w:rsidRDefault="0048444C" w:rsidP="0048444C">
            <w:pPr>
              <w:keepNext/>
              <w:ind w:right="318"/>
              <w:jc w:val="right"/>
              <w:rPr>
                <w:rFonts w:asciiTheme="minorHAnsi" w:hAnsiTheme="minorHAnsi" w:cs="Arial"/>
                <w:szCs w:val="23"/>
              </w:rPr>
            </w:pPr>
            <w:r w:rsidRPr="0030791F">
              <w:rPr>
                <w:szCs w:val="23"/>
              </w:rPr>
              <w:t>579</w:t>
            </w:r>
          </w:p>
        </w:tc>
        <w:tc>
          <w:tcPr>
            <w:tcW w:w="1588" w:type="dxa"/>
            <w:tcBorders>
              <w:top w:val="nil"/>
              <w:left w:val="nil"/>
              <w:bottom w:val="nil"/>
              <w:right w:val="nil"/>
            </w:tcBorders>
            <w:shd w:val="clear" w:color="auto" w:fill="auto"/>
            <w:noWrap/>
            <w:vAlign w:val="bottom"/>
          </w:tcPr>
          <w:p w14:paraId="26736C1D" w14:textId="7C982E07" w:rsidR="0048444C" w:rsidRPr="0030791F" w:rsidRDefault="0048444C" w:rsidP="0048444C">
            <w:pPr>
              <w:keepNext/>
              <w:jc w:val="right"/>
              <w:rPr>
                <w:rFonts w:asciiTheme="minorHAnsi" w:hAnsiTheme="minorHAnsi" w:cs="Arial"/>
                <w:szCs w:val="23"/>
              </w:rPr>
            </w:pPr>
            <w:r w:rsidRPr="0030791F">
              <w:rPr>
                <w:szCs w:val="23"/>
              </w:rPr>
              <w:t>6,709</w:t>
            </w:r>
          </w:p>
        </w:tc>
        <w:tc>
          <w:tcPr>
            <w:tcW w:w="1134" w:type="dxa"/>
            <w:tcBorders>
              <w:top w:val="nil"/>
              <w:left w:val="nil"/>
              <w:bottom w:val="nil"/>
              <w:right w:val="nil"/>
            </w:tcBorders>
            <w:shd w:val="clear" w:color="auto" w:fill="auto"/>
            <w:noWrap/>
            <w:vAlign w:val="bottom"/>
          </w:tcPr>
          <w:p w14:paraId="35075101" w14:textId="752AB1A9" w:rsidR="0048444C" w:rsidRPr="0030791F" w:rsidRDefault="0048444C" w:rsidP="0048444C">
            <w:pPr>
              <w:keepNext/>
              <w:jc w:val="right"/>
              <w:rPr>
                <w:rFonts w:asciiTheme="minorHAnsi" w:hAnsiTheme="minorHAnsi" w:cs="Arial"/>
                <w:szCs w:val="23"/>
              </w:rPr>
            </w:pPr>
            <w:r w:rsidRPr="0030791F">
              <w:rPr>
                <w:szCs w:val="23"/>
              </w:rPr>
              <w:t>8.6</w:t>
            </w:r>
          </w:p>
        </w:tc>
        <w:tc>
          <w:tcPr>
            <w:tcW w:w="1701" w:type="dxa"/>
            <w:tcBorders>
              <w:top w:val="nil"/>
              <w:left w:val="nil"/>
              <w:bottom w:val="nil"/>
              <w:right w:val="nil"/>
            </w:tcBorders>
            <w:shd w:val="clear" w:color="auto" w:fill="auto"/>
            <w:noWrap/>
            <w:vAlign w:val="bottom"/>
          </w:tcPr>
          <w:p w14:paraId="74BB5D3D" w14:textId="01EE88A0" w:rsidR="0048444C" w:rsidRPr="0030791F" w:rsidRDefault="0048444C" w:rsidP="0048444C">
            <w:pPr>
              <w:keepNext/>
              <w:jc w:val="right"/>
              <w:rPr>
                <w:rFonts w:asciiTheme="minorHAnsi" w:hAnsiTheme="minorHAnsi" w:cs="Arial"/>
                <w:szCs w:val="23"/>
              </w:rPr>
            </w:pPr>
            <w:r w:rsidRPr="0030791F">
              <w:rPr>
                <w:szCs w:val="23"/>
              </w:rPr>
              <w:t xml:space="preserve">46,779 </w:t>
            </w:r>
          </w:p>
        </w:tc>
        <w:tc>
          <w:tcPr>
            <w:tcW w:w="904" w:type="dxa"/>
            <w:tcBorders>
              <w:top w:val="nil"/>
              <w:left w:val="nil"/>
              <w:bottom w:val="nil"/>
              <w:right w:val="single" w:sz="4" w:space="0" w:color="auto"/>
            </w:tcBorders>
            <w:shd w:val="clear" w:color="auto" w:fill="auto"/>
            <w:noWrap/>
            <w:vAlign w:val="bottom"/>
          </w:tcPr>
          <w:p w14:paraId="52F4F11C" w14:textId="36FC08B7" w:rsidR="0048444C" w:rsidRPr="0030791F" w:rsidRDefault="0048444C" w:rsidP="0048444C">
            <w:pPr>
              <w:keepNext/>
              <w:jc w:val="right"/>
              <w:rPr>
                <w:rFonts w:asciiTheme="minorHAnsi" w:hAnsiTheme="minorHAnsi" w:cs="Arial"/>
                <w:szCs w:val="23"/>
              </w:rPr>
            </w:pPr>
            <w:r w:rsidRPr="0030791F">
              <w:rPr>
                <w:szCs w:val="23"/>
              </w:rPr>
              <w:t>1.2</w:t>
            </w:r>
          </w:p>
        </w:tc>
      </w:tr>
      <w:tr w:rsidR="0048444C" w:rsidRPr="0030791F" w14:paraId="17E412BB"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E87224C"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South Canterbury</w:t>
            </w:r>
          </w:p>
        </w:tc>
        <w:tc>
          <w:tcPr>
            <w:tcW w:w="1673" w:type="dxa"/>
            <w:tcBorders>
              <w:top w:val="nil"/>
              <w:left w:val="nil"/>
              <w:bottom w:val="nil"/>
              <w:right w:val="nil"/>
            </w:tcBorders>
            <w:shd w:val="clear" w:color="auto" w:fill="auto"/>
            <w:noWrap/>
            <w:vAlign w:val="bottom"/>
          </w:tcPr>
          <w:p w14:paraId="613B9A72" w14:textId="7DE71CDC" w:rsidR="0048444C" w:rsidRPr="0030791F" w:rsidRDefault="0048444C" w:rsidP="0048444C">
            <w:pPr>
              <w:keepNext/>
              <w:ind w:right="318"/>
              <w:jc w:val="right"/>
              <w:rPr>
                <w:rFonts w:asciiTheme="minorHAnsi" w:hAnsiTheme="minorHAnsi" w:cs="Arial"/>
                <w:szCs w:val="23"/>
              </w:rPr>
            </w:pPr>
            <w:r w:rsidRPr="0030791F">
              <w:rPr>
                <w:szCs w:val="23"/>
              </w:rPr>
              <w:t>188</w:t>
            </w:r>
          </w:p>
        </w:tc>
        <w:tc>
          <w:tcPr>
            <w:tcW w:w="1588" w:type="dxa"/>
            <w:tcBorders>
              <w:top w:val="nil"/>
              <w:left w:val="nil"/>
              <w:bottom w:val="nil"/>
              <w:right w:val="nil"/>
            </w:tcBorders>
            <w:shd w:val="clear" w:color="auto" w:fill="auto"/>
            <w:noWrap/>
            <w:vAlign w:val="bottom"/>
          </w:tcPr>
          <w:p w14:paraId="46A0E347" w14:textId="264B2699" w:rsidR="0048444C" w:rsidRPr="0030791F" w:rsidRDefault="0048444C" w:rsidP="0048444C">
            <w:pPr>
              <w:keepNext/>
              <w:jc w:val="right"/>
              <w:rPr>
                <w:rFonts w:asciiTheme="minorHAnsi" w:hAnsiTheme="minorHAnsi" w:cs="Arial"/>
                <w:szCs w:val="23"/>
              </w:rPr>
            </w:pPr>
            <w:r w:rsidRPr="0030791F">
              <w:rPr>
                <w:szCs w:val="23"/>
              </w:rPr>
              <w:t>2,424</w:t>
            </w:r>
          </w:p>
        </w:tc>
        <w:tc>
          <w:tcPr>
            <w:tcW w:w="1134" w:type="dxa"/>
            <w:tcBorders>
              <w:top w:val="nil"/>
              <w:left w:val="nil"/>
              <w:bottom w:val="nil"/>
              <w:right w:val="nil"/>
            </w:tcBorders>
            <w:shd w:val="clear" w:color="auto" w:fill="auto"/>
            <w:noWrap/>
            <w:vAlign w:val="bottom"/>
          </w:tcPr>
          <w:p w14:paraId="253BE8CC" w14:textId="2C148D08" w:rsidR="0048444C" w:rsidRPr="0030791F" w:rsidRDefault="0048444C" w:rsidP="0048444C">
            <w:pPr>
              <w:keepNext/>
              <w:jc w:val="right"/>
              <w:rPr>
                <w:rFonts w:asciiTheme="minorHAnsi" w:hAnsiTheme="minorHAnsi" w:cs="Arial"/>
                <w:szCs w:val="23"/>
              </w:rPr>
            </w:pPr>
            <w:r w:rsidRPr="0030791F">
              <w:rPr>
                <w:szCs w:val="23"/>
              </w:rPr>
              <w:t>7.8</w:t>
            </w:r>
          </w:p>
        </w:tc>
        <w:tc>
          <w:tcPr>
            <w:tcW w:w="1701" w:type="dxa"/>
            <w:tcBorders>
              <w:top w:val="nil"/>
              <w:left w:val="nil"/>
              <w:bottom w:val="nil"/>
              <w:right w:val="nil"/>
            </w:tcBorders>
            <w:shd w:val="clear" w:color="auto" w:fill="auto"/>
            <w:noWrap/>
            <w:vAlign w:val="bottom"/>
          </w:tcPr>
          <w:p w14:paraId="065E90F6" w14:textId="2B733064" w:rsidR="0048444C" w:rsidRPr="0030791F" w:rsidRDefault="0048444C" w:rsidP="0048444C">
            <w:pPr>
              <w:keepNext/>
              <w:jc w:val="right"/>
              <w:rPr>
                <w:rFonts w:asciiTheme="minorHAnsi" w:hAnsiTheme="minorHAnsi" w:cs="Arial"/>
                <w:szCs w:val="23"/>
              </w:rPr>
            </w:pPr>
            <w:r w:rsidRPr="0030791F">
              <w:rPr>
                <w:szCs w:val="23"/>
              </w:rPr>
              <w:t xml:space="preserve">16,374 </w:t>
            </w:r>
          </w:p>
        </w:tc>
        <w:tc>
          <w:tcPr>
            <w:tcW w:w="904" w:type="dxa"/>
            <w:tcBorders>
              <w:top w:val="nil"/>
              <w:left w:val="nil"/>
              <w:bottom w:val="nil"/>
              <w:right w:val="single" w:sz="4" w:space="0" w:color="auto"/>
            </w:tcBorders>
            <w:shd w:val="clear" w:color="auto" w:fill="auto"/>
            <w:noWrap/>
            <w:vAlign w:val="bottom"/>
          </w:tcPr>
          <w:p w14:paraId="74EBDF57" w14:textId="7D1446EA" w:rsidR="0048444C" w:rsidRPr="0030791F" w:rsidRDefault="0048444C" w:rsidP="0048444C">
            <w:pPr>
              <w:keepNext/>
              <w:jc w:val="right"/>
              <w:rPr>
                <w:rFonts w:asciiTheme="minorHAnsi" w:hAnsiTheme="minorHAnsi" w:cs="Arial"/>
                <w:szCs w:val="23"/>
              </w:rPr>
            </w:pPr>
            <w:r w:rsidRPr="0030791F">
              <w:rPr>
                <w:szCs w:val="23"/>
              </w:rPr>
              <w:t>1.1</w:t>
            </w:r>
          </w:p>
        </w:tc>
      </w:tr>
      <w:tr w:rsidR="0048444C" w:rsidRPr="0030791F" w14:paraId="5E18F89E"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23AF48CE"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Southern</w:t>
            </w:r>
          </w:p>
        </w:tc>
        <w:tc>
          <w:tcPr>
            <w:tcW w:w="1673" w:type="dxa"/>
            <w:tcBorders>
              <w:top w:val="nil"/>
              <w:left w:val="nil"/>
              <w:bottom w:val="nil"/>
              <w:right w:val="nil"/>
            </w:tcBorders>
            <w:shd w:val="clear" w:color="auto" w:fill="auto"/>
            <w:noWrap/>
            <w:vAlign w:val="bottom"/>
          </w:tcPr>
          <w:p w14:paraId="1688DB82" w14:textId="0DF17001" w:rsidR="0048444C" w:rsidRPr="0030791F" w:rsidRDefault="0048444C" w:rsidP="0048444C">
            <w:pPr>
              <w:keepNext/>
              <w:ind w:right="318"/>
              <w:jc w:val="right"/>
              <w:rPr>
                <w:rFonts w:asciiTheme="minorHAnsi" w:hAnsiTheme="minorHAnsi" w:cs="Arial"/>
                <w:szCs w:val="23"/>
              </w:rPr>
            </w:pPr>
            <w:r w:rsidRPr="0030791F">
              <w:rPr>
                <w:szCs w:val="23"/>
              </w:rPr>
              <w:t>1,683</w:t>
            </w:r>
          </w:p>
        </w:tc>
        <w:tc>
          <w:tcPr>
            <w:tcW w:w="1588" w:type="dxa"/>
            <w:tcBorders>
              <w:top w:val="nil"/>
              <w:left w:val="nil"/>
              <w:bottom w:val="nil"/>
              <w:right w:val="nil"/>
            </w:tcBorders>
            <w:shd w:val="clear" w:color="auto" w:fill="auto"/>
            <w:noWrap/>
            <w:vAlign w:val="bottom"/>
          </w:tcPr>
          <w:p w14:paraId="1B59C772" w14:textId="0262868C" w:rsidR="0048444C" w:rsidRPr="0030791F" w:rsidRDefault="0048444C" w:rsidP="0048444C">
            <w:pPr>
              <w:keepNext/>
              <w:jc w:val="right"/>
              <w:rPr>
                <w:rFonts w:asciiTheme="minorHAnsi" w:hAnsiTheme="minorHAnsi" w:cs="Arial"/>
                <w:szCs w:val="23"/>
              </w:rPr>
            </w:pPr>
            <w:r w:rsidRPr="0030791F">
              <w:rPr>
                <w:szCs w:val="23"/>
              </w:rPr>
              <w:t>14,156</w:t>
            </w:r>
          </w:p>
        </w:tc>
        <w:tc>
          <w:tcPr>
            <w:tcW w:w="1134" w:type="dxa"/>
            <w:tcBorders>
              <w:top w:val="nil"/>
              <w:left w:val="nil"/>
              <w:bottom w:val="nil"/>
              <w:right w:val="nil"/>
            </w:tcBorders>
            <w:shd w:val="clear" w:color="auto" w:fill="auto"/>
            <w:noWrap/>
            <w:vAlign w:val="bottom"/>
          </w:tcPr>
          <w:p w14:paraId="5E452340" w14:textId="18D05478" w:rsidR="0048444C" w:rsidRPr="0030791F" w:rsidRDefault="0048444C" w:rsidP="0048444C">
            <w:pPr>
              <w:keepNext/>
              <w:jc w:val="right"/>
              <w:rPr>
                <w:rFonts w:asciiTheme="minorHAnsi" w:hAnsiTheme="minorHAnsi" w:cs="Arial"/>
                <w:szCs w:val="23"/>
              </w:rPr>
            </w:pPr>
            <w:r w:rsidRPr="0030791F">
              <w:rPr>
                <w:szCs w:val="23"/>
              </w:rPr>
              <w:t>11.9</w:t>
            </w:r>
          </w:p>
        </w:tc>
        <w:tc>
          <w:tcPr>
            <w:tcW w:w="1701" w:type="dxa"/>
            <w:tcBorders>
              <w:top w:val="nil"/>
              <w:left w:val="nil"/>
              <w:bottom w:val="nil"/>
              <w:right w:val="nil"/>
            </w:tcBorders>
            <w:shd w:val="clear" w:color="auto" w:fill="auto"/>
            <w:noWrap/>
            <w:vAlign w:val="bottom"/>
          </w:tcPr>
          <w:p w14:paraId="1D6628FE" w14:textId="0B454E80" w:rsidR="0048444C" w:rsidRPr="0030791F" w:rsidRDefault="0048444C" w:rsidP="0048444C">
            <w:pPr>
              <w:keepNext/>
              <w:jc w:val="right"/>
              <w:rPr>
                <w:rFonts w:asciiTheme="minorHAnsi" w:hAnsiTheme="minorHAnsi" w:cs="Arial"/>
                <w:szCs w:val="23"/>
              </w:rPr>
            </w:pPr>
            <w:r w:rsidRPr="0030791F">
              <w:rPr>
                <w:szCs w:val="23"/>
              </w:rPr>
              <w:t xml:space="preserve">91,255 </w:t>
            </w:r>
          </w:p>
        </w:tc>
        <w:tc>
          <w:tcPr>
            <w:tcW w:w="904" w:type="dxa"/>
            <w:tcBorders>
              <w:top w:val="nil"/>
              <w:left w:val="nil"/>
              <w:bottom w:val="nil"/>
              <w:right w:val="single" w:sz="4" w:space="0" w:color="auto"/>
            </w:tcBorders>
            <w:shd w:val="clear" w:color="auto" w:fill="auto"/>
            <w:noWrap/>
            <w:vAlign w:val="bottom"/>
          </w:tcPr>
          <w:p w14:paraId="733F4A79" w14:textId="7CE132E1" w:rsidR="0048444C" w:rsidRPr="0030791F" w:rsidRDefault="0048444C" w:rsidP="0048444C">
            <w:pPr>
              <w:keepNext/>
              <w:jc w:val="right"/>
              <w:rPr>
                <w:rFonts w:asciiTheme="minorHAnsi" w:hAnsiTheme="minorHAnsi" w:cs="Arial"/>
                <w:szCs w:val="23"/>
              </w:rPr>
            </w:pPr>
            <w:r w:rsidRPr="0030791F">
              <w:rPr>
                <w:szCs w:val="23"/>
              </w:rPr>
              <w:t>1.8</w:t>
            </w:r>
          </w:p>
        </w:tc>
      </w:tr>
      <w:tr w:rsidR="0048444C" w:rsidRPr="0030791F" w14:paraId="436FC5A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F06BE8E"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Tairawhiti</w:t>
            </w:r>
          </w:p>
        </w:tc>
        <w:tc>
          <w:tcPr>
            <w:tcW w:w="1673" w:type="dxa"/>
            <w:tcBorders>
              <w:top w:val="nil"/>
              <w:left w:val="nil"/>
              <w:bottom w:val="nil"/>
              <w:right w:val="nil"/>
            </w:tcBorders>
            <w:shd w:val="clear" w:color="auto" w:fill="auto"/>
            <w:noWrap/>
            <w:vAlign w:val="bottom"/>
          </w:tcPr>
          <w:p w14:paraId="40C942C6" w14:textId="6669CC49" w:rsidR="0048444C" w:rsidRPr="0030791F" w:rsidRDefault="0048444C" w:rsidP="0048444C">
            <w:pPr>
              <w:keepNext/>
              <w:ind w:right="318"/>
              <w:jc w:val="right"/>
              <w:rPr>
                <w:rFonts w:asciiTheme="minorHAnsi" w:hAnsiTheme="minorHAnsi" w:cs="Arial"/>
                <w:szCs w:val="23"/>
              </w:rPr>
            </w:pPr>
            <w:r w:rsidRPr="0030791F">
              <w:rPr>
                <w:szCs w:val="23"/>
              </w:rPr>
              <w:t>197</w:t>
            </w:r>
          </w:p>
        </w:tc>
        <w:tc>
          <w:tcPr>
            <w:tcW w:w="1588" w:type="dxa"/>
            <w:tcBorders>
              <w:top w:val="nil"/>
              <w:left w:val="nil"/>
              <w:bottom w:val="nil"/>
              <w:right w:val="nil"/>
            </w:tcBorders>
            <w:shd w:val="clear" w:color="auto" w:fill="auto"/>
            <w:noWrap/>
            <w:vAlign w:val="bottom"/>
          </w:tcPr>
          <w:p w14:paraId="04138312" w14:textId="03CEF1C0" w:rsidR="0048444C" w:rsidRPr="0030791F" w:rsidRDefault="0048444C" w:rsidP="0048444C">
            <w:pPr>
              <w:keepNext/>
              <w:jc w:val="right"/>
              <w:rPr>
                <w:rFonts w:asciiTheme="minorHAnsi" w:hAnsiTheme="minorHAnsi" w:cs="Arial"/>
                <w:szCs w:val="23"/>
              </w:rPr>
            </w:pPr>
            <w:r w:rsidRPr="0030791F">
              <w:rPr>
                <w:szCs w:val="23"/>
              </w:rPr>
              <w:t>2,007</w:t>
            </w:r>
          </w:p>
        </w:tc>
        <w:tc>
          <w:tcPr>
            <w:tcW w:w="1134" w:type="dxa"/>
            <w:tcBorders>
              <w:top w:val="nil"/>
              <w:left w:val="nil"/>
              <w:bottom w:val="nil"/>
              <w:right w:val="nil"/>
            </w:tcBorders>
            <w:shd w:val="clear" w:color="auto" w:fill="auto"/>
            <w:noWrap/>
            <w:vAlign w:val="bottom"/>
          </w:tcPr>
          <w:p w14:paraId="7B97F48B" w14:textId="351D1570" w:rsidR="0048444C" w:rsidRPr="0030791F" w:rsidRDefault="0048444C" w:rsidP="0048444C">
            <w:pPr>
              <w:keepNext/>
              <w:jc w:val="right"/>
              <w:rPr>
                <w:rFonts w:asciiTheme="minorHAnsi" w:hAnsiTheme="minorHAnsi" w:cs="Arial"/>
                <w:szCs w:val="23"/>
              </w:rPr>
            </w:pPr>
            <w:r w:rsidRPr="0030791F">
              <w:rPr>
                <w:szCs w:val="23"/>
              </w:rPr>
              <w:t>9.8</w:t>
            </w:r>
          </w:p>
        </w:tc>
        <w:tc>
          <w:tcPr>
            <w:tcW w:w="1701" w:type="dxa"/>
            <w:tcBorders>
              <w:top w:val="nil"/>
              <w:left w:val="nil"/>
              <w:bottom w:val="nil"/>
              <w:right w:val="nil"/>
            </w:tcBorders>
            <w:shd w:val="clear" w:color="auto" w:fill="auto"/>
            <w:noWrap/>
            <w:vAlign w:val="bottom"/>
          </w:tcPr>
          <w:p w14:paraId="0F8D82BE" w14:textId="37CC367D" w:rsidR="0048444C" w:rsidRPr="0030791F" w:rsidRDefault="0048444C" w:rsidP="0048444C">
            <w:pPr>
              <w:keepNext/>
              <w:jc w:val="right"/>
              <w:rPr>
                <w:rFonts w:asciiTheme="minorHAnsi" w:hAnsiTheme="minorHAnsi" w:cs="Arial"/>
                <w:szCs w:val="23"/>
              </w:rPr>
            </w:pPr>
            <w:r w:rsidRPr="0030791F">
              <w:rPr>
                <w:szCs w:val="23"/>
              </w:rPr>
              <w:t xml:space="preserve">13,375 </w:t>
            </w:r>
          </w:p>
        </w:tc>
        <w:tc>
          <w:tcPr>
            <w:tcW w:w="904" w:type="dxa"/>
            <w:tcBorders>
              <w:top w:val="nil"/>
              <w:left w:val="nil"/>
              <w:bottom w:val="nil"/>
              <w:right w:val="single" w:sz="4" w:space="0" w:color="auto"/>
            </w:tcBorders>
            <w:shd w:val="clear" w:color="auto" w:fill="auto"/>
            <w:noWrap/>
            <w:vAlign w:val="bottom"/>
          </w:tcPr>
          <w:p w14:paraId="42DD6B72" w14:textId="30533A38" w:rsidR="0048444C" w:rsidRPr="0030791F" w:rsidRDefault="0048444C" w:rsidP="0048444C">
            <w:pPr>
              <w:keepNext/>
              <w:jc w:val="right"/>
              <w:rPr>
                <w:rFonts w:asciiTheme="minorHAnsi" w:hAnsiTheme="minorHAnsi" w:cs="Arial"/>
                <w:szCs w:val="23"/>
              </w:rPr>
            </w:pPr>
            <w:r w:rsidRPr="0030791F">
              <w:rPr>
                <w:szCs w:val="23"/>
              </w:rPr>
              <w:t>1.5</w:t>
            </w:r>
          </w:p>
        </w:tc>
      </w:tr>
      <w:tr w:rsidR="0048444C" w:rsidRPr="0030791F" w14:paraId="3783C9C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1FDD429"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Taranaki</w:t>
            </w:r>
          </w:p>
        </w:tc>
        <w:tc>
          <w:tcPr>
            <w:tcW w:w="1673" w:type="dxa"/>
            <w:tcBorders>
              <w:top w:val="nil"/>
              <w:left w:val="nil"/>
              <w:bottom w:val="nil"/>
              <w:right w:val="nil"/>
            </w:tcBorders>
            <w:shd w:val="clear" w:color="auto" w:fill="auto"/>
            <w:noWrap/>
            <w:vAlign w:val="bottom"/>
          </w:tcPr>
          <w:p w14:paraId="71C0E97B" w14:textId="03ED43E6" w:rsidR="0048444C" w:rsidRPr="0030791F" w:rsidRDefault="0048444C" w:rsidP="0048444C">
            <w:pPr>
              <w:keepNext/>
              <w:ind w:right="318"/>
              <w:jc w:val="right"/>
              <w:rPr>
                <w:rFonts w:asciiTheme="minorHAnsi" w:hAnsiTheme="minorHAnsi" w:cs="Arial"/>
                <w:szCs w:val="23"/>
              </w:rPr>
            </w:pPr>
            <w:r w:rsidRPr="0030791F">
              <w:rPr>
                <w:szCs w:val="23"/>
              </w:rPr>
              <w:t>360</w:t>
            </w:r>
          </w:p>
        </w:tc>
        <w:tc>
          <w:tcPr>
            <w:tcW w:w="1588" w:type="dxa"/>
            <w:tcBorders>
              <w:top w:val="nil"/>
              <w:left w:val="nil"/>
              <w:bottom w:val="nil"/>
              <w:right w:val="nil"/>
            </w:tcBorders>
            <w:shd w:val="clear" w:color="auto" w:fill="auto"/>
            <w:noWrap/>
            <w:vAlign w:val="bottom"/>
          </w:tcPr>
          <w:p w14:paraId="10CA038E" w14:textId="405281F5" w:rsidR="0048444C" w:rsidRPr="0030791F" w:rsidRDefault="0048444C" w:rsidP="0048444C">
            <w:pPr>
              <w:keepNext/>
              <w:jc w:val="right"/>
              <w:rPr>
                <w:rFonts w:asciiTheme="minorHAnsi" w:hAnsiTheme="minorHAnsi" w:cs="Arial"/>
                <w:szCs w:val="23"/>
              </w:rPr>
            </w:pPr>
            <w:r w:rsidRPr="0030791F">
              <w:rPr>
                <w:szCs w:val="23"/>
              </w:rPr>
              <w:t>5,289</w:t>
            </w:r>
          </w:p>
        </w:tc>
        <w:tc>
          <w:tcPr>
            <w:tcW w:w="1134" w:type="dxa"/>
            <w:tcBorders>
              <w:top w:val="nil"/>
              <w:left w:val="nil"/>
              <w:bottom w:val="nil"/>
              <w:right w:val="nil"/>
            </w:tcBorders>
            <w:shd w:val="clear" w:color="auto" w:fill="auto"/>
            <w:noWrap/>
            <w:vAlign w:val="bottom"/>
          </w:tcPr>
          <w:p w14:paraId="30F71968" w14:textId="38505EB5" w:rsidR="0048444C" w:rsidRPr="0030791F" w:rsidRDefault="0048444C" w:rsidP="0048444C">
            <w:pPr>
              <w:keepNext/>
              <w:jc w:val="right"/>
              <w:rPr>
                <w:rFonts w:asciiTheme="minorHAnsi" w:hAnsiTheme="minorHAnsi" w:cs="Arial"/>
                <w:szCs w:val="23"/>
              </w:rPr>
            </w:pPr>
            <w:r w:rsidRPr="0030791F">
              <w:rPr>
                <w:szCs w:val="23"/>
              </w:rPr>
              <w:t>6.8</w:t>
            </w:r>
          </w:p>
        </w:tc>
        <w:tc>
          <w:tcPr>
            <w:tcW w:w="1701" w:type="dxa"/>
            <w:tcBorders>
              <w:top w:val="nil"/>
              <w:left w:val="nil"/>
              <w:bottom w:val="nil"/>
              <w:right w:val="nil"/>
            </w:tcBorders>
            <w:shd w:val="clear" w:color="auto" w:fill="auto"/>
            <w:noWrap/>
            <w:vAlign w:val="bottom"/>
          </w:tcPr>
          <w:p w14:paraId="129674D0" w14:textId="7E4E2343" w:rsidR="0048444C" w:rsidRPr="0030791F" w:rsidRDefault="0048444C" w:rsidP="0048444C">
            <w:pPr>
              <w:keepNext/>
              <w:jc w:val="right"/>
              <w:rPr>
                <w:rFonts w:asciiTheme="minorHAnsi" w:hAnsiTheme="minorHAnsi" w:cs="Arial"/>
                <w:szCs w:val="23"/>
              </w:rPr>
            </w:pPr>
            <w:r w:rsidRPr="0030791F">
              <w:rPr>
                <w:szCs w:val="23"/>
              </w:rPr>
              <w:t xml:space="preserve">33,471 </w:t>
            </w:r>
          </w:p>
        </w:tc>
        <w:tc>
          <w:tcPr>
            <w:tcW w:w="904" w:type="dxa"/>
            <w:tcBorders>
              <w:top w:val="nil"/>
              <w:left w:val="nil"/>
              <w:bottom w:val="nil"/>
              <w:right w:val="single" w:sz="4" w:space="0" w:color="auto"/>
            </w:tcBorders>
            <w:shd w:val="clear" w:color="auto" w:fill="auto"/>
            <w:noWrap/>
            <w:vAlign w:val="bottom"/>
          </w:tcPr>
          <w:p w14:paraId="310C14B9" w14:textId="16ABB58E" w:rsidR="0048444C" w:rsidRPr="0030791F" w:rsidRDefault="0048444C" w:rsidP="0048444C">
            <w:pPr>
              <w:keepNext/>
              <w:jc w:val="right"/>
              <w:rPr>
                <w:rFonts w:asciiTheme="minorHAnsi" w:hAnsiTheme="minorHAnsi" w:cs="Arial"/>
                <w:szCs w:val="23"/>
              </w:rPr>
            </w:pPr>
            <w:r w:rsidRPr="0030791F">
              <w:rPr>
                <w:szCs w:val="23"/>
              </w:rPr>
              <w:t>1.1</w:t>
            </w:r>
          </w:p>
        </w:tc>
      </w:tr>
      <w:tr w:rsidR="0048444C" w:rsidRPr="0030791F" w14:paraId="7FD6A9A6"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55E0EFEC"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Waikato</w:t>
            </w:r>
          </w:p>
        </w:tc>
        <w:tc>
          <w:tcPr>
            <w:tcW w:w="1673" w:type="dxa"/>
            <w:tcBorders>
              <w:top w:val="nil"/>
              <w:left w:val="nil"/>
              <w:bottom w:val="nil"/>
              <w:right w:val="nil"/>
            </w:tcBorders>
            <w:shd w:val="clear" w:color="auto" w:fill="auto"/>
            <w:noWrap/>
            <w:vAlign w:val="bottom"/>
          </w:tcPr>
          <w:p w14:paraId="31610AA6" w14:textId="5460D7EF" w:rsidR="0048444C" w:rsidRPr="0030791F" w:rsidRDefault="0048444C" w:rsidP="0048444C">
            <w:pPr>
              <w:keepNext/>
              <w:ind w:right="318"/>
              <w:jc w:val="right"/>
              <w:rPr>
                <w:rFonts w:asciiTheme="minorHAnsi" w:hAnsiTheme="minorHAnsi" w:cs="Arial"/>
                <w:szCs w:val="23"/>
              </w:rPr>
            </w:pPr>
            <w:r w:rsidRPr="0030791F">
              <w:rPr>
                <w:szCs w:val="23"/>
              </w:rPr>
              <w:t>1,853</w:t>
            </w:r>
          </w:p>
        </w:tc>
        <w:tc>
          <w:tcPr>
            <w:tcW w:w="1588" w:type="dxa"/>
            <w:tcBorders>
              <w:top w:val="nil"/>
              <w:left w:val="nil"/>
              <w:bottom w:val="nil"/>
              <w:right w:val="nil"/>
            </w:tcBorders>
            <w:shd w:val="clear" w:color="auto" w:fill="auto"/>
            <w:noWrap/>
            <w:vAlign w:val="bottom"/>
          </w:tcPr>
          <w:p w14:paraId="72E25AF1" w14:textId="2248D361" w:rsidR="0048444C" w:rsidRPr="0030791F" w:rsidRDefault="0048444C" w:rsidP="0048444C">
            <w:pPr>
              <w:keepNext/>
              <w:jc w:val="right"/>
              <w:rPr>
                <w:rFonts w:asciiTheme="minorHAnsi" w:hAnsiTheme="minorHAnsi" w:cs="Arial"/>
                <w:szCs w:val="23"/>
              </w:rPr>
            </w:pPr>
            <w:r w:rsidRPr="0030791F">
              <w:rPr>
                <w:szCs w:val="23"/>
              </w:rPr>
              <w:t>17,386</w:t>
            </w:r>
          </w:p>
        </w:tc>
        <w:tc>
          <w:tcPr>
            <w:tcW w:w="1134" w:type="dxa"/>
            <w:tcBorders>
              <w:top w:val="nil"/>
              <w:left w:val="nil"/>
              <w:bottom w:val="nil"/>
              <w:right w:val="nil"/>
            </w:tcBorders>
            <w:shd w:val="clear" w:color="auto" w:fill="auto"/>
            <w:noWrap/>
            <w:vAlign w:val="bottom"/>
          </w:tcPr>
          <w:p w14:paraId="70C7CB2E" w14:textId="5EE1E4C3" w:rsidR="0048444C" w:rsidRPr="0030791F" w:rsidRDefault="0048444C" w:rsidP="0048444C">
            <w:pPr>
              <w:keepNext/>
              <w:jc w:val="right"/>
              <w:rPr>
                <w:rFonts w:asciiTheme="minorHAnsi" w:hAnsiTheme="minorHAnsi" w:cs="Arial"/>
                <w:szCs w:val="23"/>
              </w:rPr>
            </w:pPr>
            <w:r w:rsidRPr="0030791F">
              <w:rPr>
                <w:szCs w:val="23"/>
              </w:rPr>
              <w:t>10.7</w:t>
            </w:r>
          </w:p>
        </w:tc>
        <w:tc>
          <w:tcPr>
            <w:tcW w:w="1701" w:type="dxa"/>
            <w:tcBorders>
              <w:top w:val="nil"/>
              <w:left w:val="nil"/>
              <w:bottom w:val="nil"/>
              <w:right w:val="nil"/>
            </w:tcBorders>
            <w:shd w:val="clear" w:color="auto" w:fill="auto"/>
            <w:noWrap/>
            <w:vAlign w:val="bottom"/>
          </w:tcPr>
          <w:p w14:paraId="3BCA98D3" w14:textId="1B11F358" w:rsidR="0048444C" w:rsidRPr="0030791F" w:rsidRDefault="0048444C" w:rsidP="0048444C">
            <w:pPr>
              <w:keepNext/>
              <w:jc w:val="right"/>
              <w:rPr>
                <w:rFonts w:asciiTheme="minorHAnsi" w:hAnsiTheme="minorHAnsi" w:cs="Arial"/>
                <w:szCs w:val="23"/>
              </w:rPr>
            </w:pPr>
            <w:r w:rsidRPr="0030791F">
              <w:rPr>
                <w:szCs w:val="23"/>
              </w:rPr>
              <w:t xml:space="preserve">112,800 </w:t>
            </w:r>
          </w:p>
        </w:tc>
        <w:tc>
          <w:tcPr>
            <w:tcW w:w="904" w:type="dxa"/>
            <w:tcBorders>
              <w:top w:val="nil"/>
              <w:left w:val="nil"/>
              <w:bottom w:val="nil"/>
              <w:right w:val="single" w:sz="4" w:space="0" w:color="auto"/>
            </w:tcBorders>
            <w:shd w:val="clear" w:color="auto" w:fill="auto"/>
            <w:noWrap/>
            <w:vAlign w:val="bottom"/>
          </w:tcPr>
          <w:p w14:paraId="6655ACE5" w14:textId="1AB13D08" w:rsidR="0048444C" w:rsidRPr="0030791F" w:rsidRDefault="0048444C" w:rsidP="0048444C">
            <w:pPr>
              <w:keepNext/>
              <w:jc w:val="right"/>
              <w:rPr>
                <w:rFonts w:asciiTheme="minorHAnsi" w:hAnsiTheme="minorHAnsi" w:cs="Arial"/>
                <w:szCs w:val="23"/>
              </w:rPr>
            </w:pPr>
            <w:r w:rsidRPr="0030791F">
              <w:rPr>
                <w:szCs w:val="23"/>
              </w:rPr>
              <w:t>1.6</w:t>
            </w:r>
          </w:p>
        </w:tc>
      </w:tr>
      <w:tr w:rsidR="0048444C" w:rsidRPr="0030791F" w14:paraId="6BA24046"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9374B0D"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Wairarapa</w:t>
            </w:r>
          </w:p>
        </w:tc>
        <w:tc>
          <w:tcPr>
            <w:tcW w:w="1673" w:type="dxa"/>
            <w:tcBorders>
              <w:top w:val="nil"/>
              <w:left w:val="nil"/>
              <w:bottom w:val="nil"/>
              <w:right w:val="nil"/>
            </w:tcBorders>
            <w:shd w:val="clear" w:color="auto" w:fill="auto"/>
            <w:noWrap/>
            <w:vAlign w:val="bottom"/>
          </w:tcPr>
          <w:p w14:paraId="09471468" w14:textId="1C7F0904" w:rsidR="0048444C" w:rsidRPr="0030791F" w:rsidRDefault="0048444C" w:rsidP="0048444C">
            <w:pPr>
              <w:keepNext/>
              <w:ind w:right="318"/>
              <w:jc w:val="right"/>
              <w:rPr>
                <w:rFonts w:asciiTheme="minorHAnsi" w:hAnsiTheme="minorHAnsi" w:cs="Arial"/>
                <w:szCs w:val="23"/>
              </w:rPr>
            </w:pPr>
            <w:r w:rsidRPr="0030791F">
              <w:rPr>
                <w:szCs w:val="23"/>
              </w:rPr>
              <w:t>115</w:t>
            </w:r>
          </w:p>
        </w:tc>
        <w:tc>
          <w:tcPr>
            <w:tcW w:w="1588" w:type="dxa"/>
            <w:tcBorders>
              <w:top w:val="nil"/>
              <w:left w:val="nil"/>
              <w:bottom w:val="nil"/>
              <w:right w:val="nil"/>
            </w:tcBorders>
            <w:shd w:val="clear" w:color="auto" w:fill="auto"/>
            <w:noWrap/>
            <w:vAlign w:val="bottom"/>
          </w:tcPr>
          <w:p w14:paraId="06E695BA" w14:textId="50899F44" w:rsidR="0048444C" w:rsidRPr="0030791F" w:rsidRDefault="0048444C" w:rsidP="0048444C">
            <w:pPr>
              <w:keepNext/>
              <w:jc w:val="right"/>
              <w:rPr>
                <w:rFonts w:asciiTheme="minorHAnsi" w:hAnsiTheme="minorHAnsi" w:cs="Arial"/>
                <w:szCs w:val="23"/>
              </w:rPr>
            </w:pPr>
            <w:r w:rsidRPr="0030791F">
              <w:rPr>
                <w:szCs w:val="23"/>
              </w:rPr>
              <w:t>1,769</w:t>
            </w:r>
          </w:p>
        </w:tc>
        <w:tc>
          <w:tcPr>
            <w:tcW w:w="1134" w:type="dxa"/>
            <w:tcBorders>
              <w:top w:val="nil"/>
              <w:left w:val="nil"/>
              <w:bottom w:val="nil"/>
              <w:right w:val="nil"/>
            </w:tcBorders>
            <w:shd w:val="clear" w:color="auto" w:fill="auto"/>
            <w:noWrap/>
            <w:vAlign w:val="bottom"/>
          </w:tcPr>
          <w:p w14:paraId="570AC009" w14:textId="4AAFD21D" w:rsidR="0048444C" w:rsidRPr="0030791F" w:rsidRDefault="0048444C" w:rsidP="0048444C">
            <w:pPr>
              <w:keepNext/>
              <w:jc w:val="right"/>
              <w:rPr>
                <w:rFonts w:asciiTheme="minorHAnsi" w:hAnsiTheme="minorHAnsi" w:cs="Arial"/>
                <w:szCs w:val="23"/>
              </w:rPr>
            </w:pPr>
            <w:r w:rsidRPr="0030791F">
              <w:rPr>
                <w:szCs w:val="23"/>
              </w:rPr>
              <w:t>6.5</w:t>
            </w:r>
          </w:p>
        </w:tc>
        <w:tc>
          <w:tcPr>
            <w:tcW w:w="1701" w:type="dxa"/>
            <w:tcBorders>
              <w:top w:val="nil"/>
              <w:left w:val="nil"/>
              <w:bottom w:val="nil"/>
              <w:right w:val="nil"/>
            </w:tcBorders>
            <w:shd w:val="clear" w:color="auto" w:fill="auto"/>
            <w:noWrap/>
            <w:vAlign w:val="bottom"/>
          </w:tcPr>
          <w:p w14:paraId="5275ED57" w14:textId="561C7747" w:rsidR="0048444C" w:rsidRPr="0030791F" w:rsidRDefault="0048444C" w:rsidP="0048444C">
            <w:pPr>
              <w:keepNext/>
              <w:jc w:val="right"/>
              <w:rPr>
                <w:rFonts w:asciiTheme="minorHAnsi" w:hAnsiTheme="minorHAnsi" w:cs="Arial"/>
                <w:szCs w:val="23"/>
              </w:rPr>
            </w:pPr>
            <w:r w:rsidRPr="0030791F">
              <w:rPr>
                <w:szCs w:val="23"/>
              </w:rPr>
              <w:t xml:space="preserve">12,456 </w:t>
            </w:r>
          </w:p>
        </w:tc>
        <w:tc>
          <w:tcPr>
            <w:tcW w:w="904" w:type="dxa"/>
            <w:tcBorders>
              <w:top w:val="nil"/>
              <w:left w:val="nil"/>
              <w:bottom w:val="nil"/>
              <w:right w:val="single" w:sz="4" w:space="0" w:color="auto"/>
            </w:tcBorders>
            <w:shd w:val="clear" w:color="auto" w:fill="auto"/>
            <w:noWrap/>
            <w:vAlign w:val="bottom"/>
          </w:tcPr>
          <w:p w14:paraId="111EF4CE" w14:textId="1D18C958" w:rsidR="0048444C" w:rsidRPr="0030791F" w:rsidRDefault="0048444C" w:rsidP="0048444C">
            <w:pPr>
              <w:keepNext/>
              <w:jc w:val="right"/>
              <w:rPr>
                <w:rFonts w:asciiTheme="minorHAnsi" w:hAnsiTheme="minorHAnsi" w:cs="Arial"/>
                <w:szCs w:val="23"/>
              </w:rPr>
            </w:pPr>
            <w:r w:rsidRPr="0030791F">
              <w:rPr>
                <w:szCs w:val="23"/>
              </w:rPr>
              <w:t>0.9</w:t>
            </w:r>
          </w:p>
        </w:tc>
      </w:tr>
      <w:tr w:rsidR="0048444C" w:rsidRPr="0030791F" w14:paraId="03250C22"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4A88BB89"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Waitemata</w:t>
            </w:r>
          </w:p>
        </w:tc>
        <w:tc>
          <w:tcPr>
            <w:tcW w:w="1673" w:type="dxa"/>
            <w:tcBorders>
              <w:top w:val="nil"/>
              <w:left w:val="nil"/>
              <w:bottom w:val="nil"/>
              <w:right w:val="nil"/>
            </w:tcBorders>
            <w:shd w:val="clear" w:color="auto" w:fill="auto"/>
            <w:noWrap/>
            <w:vAlign w:val="bottom"/>
          </w:tcPr>
          <w:p w14:paraId="7A8F4537" w14:textId="5AF0F3AF" w:rsidR="0048444C" w:rsidRPr="0030791F" w:rsidRDefault="0048444C" w:rsidP="0048444C">
            <w:pPr>
              <w:keepNext/>
              <w:ind w:right="318"/>
              <w:jc w:val="right"/>
              <w:rPr>
                <w:rFonts w:asciiTheme="minorHAnsi" w:hAnsiTheme="minorHAnsi" w:cs="Arial"/>
                <w:szCs w:val="23"/>
              </w:rPr>
            </w:pPr>
            <w:r w:rsidRPr="0030791F">
              <w:rPr>
                <w:szCs w:val="23"/>
              </w:rPr>
              <w:t>3,042</w:t>
            </w:r>
          </w:p>
        </w:tc>
        <w:tc>
          <w:tcPr>
            <w:tcW w:w="1588" w:type="dxa"/>
            <w:tcBorders>
              <w:top w:val="nil"/>
              <w:left w:val="nil"/>
              <w:bottom w:val="nil"/>
              <w:right w:val="nil"/>
            </w:tcBorders>
            <w:shd w:val="clear" w:color="auto" w:fill="auto"/>
            <w:noWrap/>
            <w:vAlign w:val="bottom"/>
          </w:tcPr>
          <w:p w14:paraId="655F5600" w14:textId="68C15BAF" w:rsidR="0048444C" w:rsidRPr="0030791F" w:rsidRDefault="0048444C" w:rsidP="0048444C">
            <w:pPr>
              <w:keepNext/>
              <w:jc w:val="right"/>
              <w:rPr>
                <w:rFonts w:asciiTheme="minorHAnsi" w:hAnsiTheme="minorHAnsi" w:cs="Arial"/>
                <w:szCs w:val="23"/>
              </w:rPr>
            </w:pPr>
            <w:r w:rsidRPr="0030791F">
              <w:rPr>
                <w:szCs w:val="23"/>
              </w:rPr>
              <w:t>27,653</w:t>
            </w:r>
          </w:p>
        </w:tc>
        <w:tc>
          <w:tcPr>
            <w:tcW w:w="1134" w:type="dxa"/>
            <w:tcBorders>
              <w:top w:val="nil"/>
              <w:left w:val="nil"/>
              <w:bottom w:val="nil"/>
              <w:right w:val="nil"/>
            </w:tcBorders>
            <w:shd w:val="clear" w:color="auto" w:fill="auto"/>
            <w:noWrap/>
            <w:vAlign w:val="bottom"/>
          </w:tcPr>
          <w:p w14:paraId="15732421" w14:textId="5CE743FB" w:rsidR="0048444C" w:rsidRPr="0030791F" w:rsidRDefault="0048444C" w:rsidP="0048444C">
            <w:pPr>
              <w:keepNext/>
              <w:jc w:val="right"/>
              <w:rPr>
                <w:rFonts w:asciiTheme="minorHAnsi" w:hAnsiTheme="minorHAnsi" w:cs="Arial"/>
                <w:szCs w:val="23"/>
              </w:rPr>
            </w:pPr>
            <w:r w:rsidRPr="0030791F">
              <w:rPr>
                <w:szCs w:val="23"/>
              </w:rPr>
              <w:t>11.0</w:t>
            </w:r>
          </w:p>
        </w:tc>
        <w:tc>
          <w:tcPr>
            <w:tcW w:w="1701" w:type="dxa"/>
            <w:tcBorders>
              <w:top w:val="nil"/>
              <w:left w:val="nil"/>
              <w:bottom w:val="nil"/>
              <w:right w:val="nil"/>
            </w:tcBorders>
            <w:shd w:val="clear" w:color="auto" w:fill="auto"/>
            <w:noWrap/>
            <w:vAlign w:val="bottom"/>
          </w:tcPr>
          <w:p w14:paraId="7D3DCF91" w14:textId="2F27D43E" w:rsidR="0048444C" w:rsidRPr="0030791F" w:rsidRDefault="0048444C" w:rsidP="0048444C">
            <w:pPr>
              <w:keepNext/>
              <w:jc w:val="right"/>
              <w:rPr>
                <w:rFonts w:asciiTheme="minorHAnsi" w:hAnsiTheme="minorHAnsi" w:cs="Arial"/>
                <w:szCs w:val="23"/>
              </w:rPr>
            </w:pPr>
            <w:r w:rsidRPr="0030791F">
              <w:rPr>
                <w:szCs w:val="23"/>
              </w:rPr>
              <w:t xml:space="preserve">178,617 </w:t>
            </w:r>
          </w:p>
        </w:tc>
        <w:tc>
          <w:tcPr>
            <w:tcW w:w="904" w:type="dxa"/>
            <w:tcBorders>
              <w:top w:val="nil"/>
              <w:left w:val="nil"/>
              <w:bottom w:val="nil"/>
              <w:right w:val="single" w:sz="4" w:space="0" w:color="auto"/>
            </w:tcBorders>
            <w:shd w:val="clear" w:color="auto" w:fill="auto"/>
            <w:noWrap/>
            <w:vAlign w:val="bottom"/>
          </w:tcPr>
          <w:p w14:paraId="4750D5C0" w14:textId="2606231F" w:rsidR="0048444C" w:rsidRPr="0030791F" w:rsidRDefault="0048444C" w:rsidP="0048444C">
            <w:pPr>
              <w:keepNext/>
              <w:jc w:val="right"/>
              <w:rPr>
                <w:rFonts w:asciiTheme="minorHAnsi" w:hAnsiTheme="minorHAnsi" w:cs="Arial"/>
                <w:szCs w:val="23"/>
              </w:rPr>
            </w:pPr>
            <w:r w:rsidRPr="0030791F">
              <w:rPr>
                <w:szCs w:val="23"/>
              </w:rPr>
              <w:t>1.7</w:t>
            </w:r>
          </w:p>
        </w:tc>
      </w:tr>
      <w:tr w:rsidR="0048444C" w:rsidRPr="0030791F" w14:paraId="1BF81F62"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F4F1E9D"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West Coast</w:t>
            </w:r>
          </w:p>
        </w:tc>
        <w:tc>
          <w:tcPr>
            <w:tcW w:w="1673" w:type="dxa"/>
            <w:tcBorders>
              <w:top w:val="nil"/>
              <w:left w:val="nil"/>
              <w:bottom w:val="nil"/>
              <w:right w:val="nil"/>
            </w:tcBorders>
            <w:shd w:val="clear" w:color="auto" w:fill="auto"/>
            <w:noWrap/>
            <w:vAlign w:val="bottom"/>
          </w:tcPr>
          <w:p w14:paraId="59563198" w14:textId="547E1282" w:rsidR="0048444C" w:rsidRPr="0030791F" w:rsidRDefault="0048444C" w:rsidP="0048444C">
            <w:pPr>
              <w:keepNext/>
              <w:ind w:right="318"/>
              <w:jc w:val="right"/>
              <w:rPr>
                <w:rFonts w:asciiTheme="minorHAnsi" w:hAnsiTheme="minorHAnsi" w:cs="Arial"/>
                <w:szCs w:val="23"/>
              </w:rPr>
            </w:pPr>
            <w:r w:rsidRPr="0030791F">
              <w:rPr>
                <w:szCs w:val="23"/>
              </w:rPr>
              <w:t>78</w:t>
            </w:r>
          </w:p>
        </w:tc>
        <w:tc>
          <w:tcPr>
            <w:tcW w:w="1588" w:type="dxa"/>
            <w:tcBorders>
              <w:top w:val="nil"/>
              <w:left w:val="nil"/>
              <w:bottom w:val="nil"/>
              <w:right w:val="nil"/>
            </w:tcBorders>
            <w:shd w:val="clear" w:color="auto" w:fill="auto"/>
            <w:noWrap/>
            <w:vAlign w:val="bottom"/>
          </w:tcPr>
          <w:p w14:paraId="5AB98CC7" w14:textId="0398F28D" w:rsidR="0048444C" w:rsidRPr="0030791F" w:rsidRDefault="0048444C" w:rsidP="0048444C">
            <w:pPr>
              <w:keepNext/>
              <w:jc w:val="right"/>
              <w:rPr>
                <w:rFonts w:asciiTheme="minorHAnsi" w:hAnsiTheme="minorHAnsi" w:cs="Arial"/>
                <w:szCs w:val="23"/>
              </w:rPr>
            </w:pPr>
            <w:r w:rsidRPr="0030791F">
              <w:rPr>
                <w:szCs w:val="23"/>
              </w:rPr>
              <w:t>1,382</w:t>
            </w:r>
          </w:p>
        </w:tc>
        <w:tc>
          <w:tcPr>
            <w:tcW w:w="1134" w:type="dxa"/>
            <w:tcBorders>
              <w:top w:val="nil"/>
              <w:left w:val="nil"/>
              <w:bottom w:val="nil"/>
              <w:right w:val="nil"/>
            </w:tcBorders>
            <w:shd w:val="clear" w:color="auto" w:fill="auto"/>
            <w:noWrap/>
            <w:vAlign w:val="bottom"/>
          </w:tcPr>
          <w:p w14:paraId="1B5A921A" w14:textId="1D9DBF3A" w:rsidR="0048444C" w:rsidRPr="0030791F" w:rsidRDefault="0048444C" w:rsidP="0048444C">
            <w:pPr>
              <w:keepNext/>
              <w:jc w:val="right"/>
              <w:rPr>
                <w:rFonts w:asciiTheme="minorHAnsi" w:hAnsiTheme="minorHAnsi" w:cs="Arial"/>
                <w:szCs w:val="23"/>
              </w:rPr>
            </w:pPr>
            <w:r w:rsidRPr="0030791F">
              <w:rPr>
                <w:szCs w:val="23"/>
              </w:rPr>
              <w:t>5.6</w:t>
            </w:r>
          </w:p>
        </w:tc>
        <w:tc>
          <w:tcPr>
            <w:tcW w:w="1701" w:type="dxa"/>
            <w:tcBorders>
              <w:top w:val="nil"/>
              <w:left w:val="nil"/>
              <w:bottom w:val="nil"/>
              <w:right w:val="nil"/>
            </w:tcBorders>
            <w:shd w:val="clear" w:color="auto" w:fill="auto"/>
            <w:noWrap/>
            <w:vAlign w:val="bottom"/>
          </w:tcPr>
          <w:p w14:paraId="7CA3A0D2" w14:textId="47BDC9CB" w:rsidR="0048444C" w:rsidRPr="0030791F" w:rsidRDefault="0048444C" w:rsidP="0048444C">
            <w:pPr>
              <w:keepNext/>
              <w:jc w:val="right"/>
              <w:rPr>
                <w:rFonts w:asciiTheme="minorHAnsi" w:hAnsiTheme="minorHAnsi" w:cs="Arial"/>
                <w:szCs w:val="23"/>
              </w:rPr>
            </w:pPr>
            <w:r w:rsidRPr="0030791F">
              <w:rPr>
                <w:szCs w:val="23"/>
              </w:rPr>
              <w:t xml:space="preserve">9,708 </w:t>
            </w:r>
          </w:p>
        </w:tc>
        <w:tc>
          <w:tcPr>
            <w:tcW w:w="904" w:type="dxa"/>
            <w:tcBorders>
              <w:top w:val="nil"/>
              <w:left w:val="nil"/>
              <w:bottom w:val="nil"/>
              <w:right w:val="single" w:sz="4" w:space="0" w:color="auto"/>
            </w:tcBorders>
            <w:shd w:val="clear" w:color="auto" w:fill="auto"/>
            <w:noWrap/>
            <w:vAlign w:val="bottom"/>
          </w:tcPr>
          <w:p w14:paraId="2C5D8D07" w14:textId="56F353A6" w:rsidR="0048444C" w:rsidRPr="0030791F" w:rsidRDefault="0048444C" w:rsidP="0048444C">
            <w:pPr>
              <w:keepNext/>
              <w:jc w:val="right"/>
              <w:rPr>
                <w:rFonts w:asciiTheme="minorHAnsi" w:hAnsiTheme="minorHAnsi" w:cs="Arial"/>
                <w:szCs w:val="23"/>
              </w:rPr>
            </w:pPr>
            <w:r w:rsidRPr="0030791F">
              <w:rPr>
                <w:szCs w:val="23"/>
              </w:rPr>
              <w:t>0.8</w:t>
            </w:r>
          </w:p>
        </w:tc>
      </w:tr>
      <w:tr w:rsidR="0048444C" w:rsidRPr="0030791F" w14:paraId="19F9FE73" w14:textId="77777777" w:rsidTr="00576432">
        <w:trPr>
          <w:trHeight w:val="285"/>
        </w:trPr>
        <w:tc>
          <w:tcPr>
            <w:tcW w:w="2170" w:type="dxa"/>
            <w:tcBorders>
              <w:top w:val="nil"/>
              <w:left w:val="single" w:sz="4" w:space="0" w:color="auto"/>
              <w:right w:val="nil"/>
            </w:tcBorders>
            <w:shd w:val="clear" w:color="auto" w:fill="auto"/>
            <w:noWrap/>
            <w:vAlign w:val="bottom"/>
            <w:hideMark/>
          </w:tcPr>
          <w:p w14:paraId="18D8C447" w14:textId="77777777" w:rsidR="0048444C" w:rsidRPr="0030791F" w:rsidRDefault="0048444C" w:rsidP="00E62CFA">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Whanganui</w:t>
            </w:r>
          </w:p>
        </w:tc>
        <w:tc>
          <w:tcPr>
            <w:tcW w:w="1673" w:type="dxa"/>
            <w:tcBorders>
              <w:top w:val="nil"/>
              <w:left w:val="nil"/>
              <w:right w:val="nil"/>
            </w:tcBorders>
            <w:shd w:val="clear" w:color="auto" w:fill="auto"/>
            <w:noWrap/>
            <w:vAlign w:val="bottom"/>
          </w:tcPr>
          <w:p w14:paraId="4EEE8AD2" w14:textId="4FDCFE84" w:rsidR="0048444C" w:rsidRPr="0030791F" w:rsidRDefault="0048444C" w:rsidP="0048444C">
            <w:pPr>
              <w:keepNext/>
              <w:ind w:right="318"/>
              <w:jc w:val="right"/>
              <w:rPr>
                <w:rFonts w:asciiTheme="minorHAnsi" w:hAnsiTheme="minorHAnsi" w:cs="Arial"/>
                <w:szCs w:val="23"/>
              </w:rPr>
            </w:pPr>
            <w:r w:rsidRPr="0030791F">
              <w:rPr>
                <w:szCs w:val="23"/>
              </w:rPr>
              <w:t>186</w:t>
            </w:r>
          </w:p>
        </w:tc>
        <w:tc>
          <w:tcPr>
            <w:tcW w:w="1588" w:type="dxa"/>
            <w:tcBorders>
              <w:top w:val="nil"/>
              <w:left w:val="nil"/>
              <w:right w:val="nil"/>
            </w:tcBorders>
            <w:shd w:val="clear" w:color="auto" w:fill="auto"/>
            <w:noWrap/>
            <w:vAlign w:val="bottom"/>
          </w:tcPr>
          <w:p w14:paraId="30506884" w14:textId="6C1CE76A" w:rsidR="0048444C" w:rsidRPr="0030791F" w:rsidRDefault="0048444C" w:rsidP="0048444C">
            <w:pPr>
              <w:keepNext/>
              <w:jc w:val="right"/>
              <w:rPr>
                <w:rFonts w:asciiTheme="minorHAnsi" w:hAnsiTheme="minorHAnsi" w:cs="Arial"/>
                <w:szCs w:val="23"/>
              </w:rPr>
            </w:pPr>
            <w:r w:rsidRPr="0030791F">
              <w:rPr>
                <w:szCs w:val="23"/>
              </w:rPr>
              <w:t>2,399</w:t>
            </w:r>
          </w:p>
        </w:tc>
        <w:tc>
          <w:tcPr>
            <w:tcW w:w="1134" w:type="dxa"/>
            <w:tcBorders>
              <w:top w:val="nil"/>
              <w:left w:val="nil"/>
              <w:right w:val="nil"/>
            </w:tcBorders>
            <w:shd w:val="clear" w:color="auto" w:fill="auto"/>
            <w:noWrap/>
            <w:vAlign w:val="bottom"/>
          </w:tcPr>
          <w:p w14:paraId="17C65BB5" w14:textId="2BE6C911" w:rsidR="0048444C" w:rsidRPr="0030791F" w:rsidRDefault="0048444C" w:rsidP="0048444C">
            <w:pPr>
              <w:keepNext/>
              <w:jc w:val="right"/>
              <w:rPr>
                <w:rFonts w:asciiTheme="minorHAnsi" w:hAnsiTheme="minorHAnsi" w:cs="Arial"/>
                <w:szCs w:val="23"/>
              </w:rPr>
            </w:pPr>
            <w:r w:rsidRPr="0030791F">
              <w:rPr>
                <w:szCs w:val="23"/>
              </w:rPr>
              <w:t>7.8</w:t>
            </w:r>
          </w:p>
        </w:tc>
        <w:tc>
          <w:tcPr>
            <w:tcW w:w="1701" w:type="dxa"/>
            <w:tcBorders>
              <w:top w:val="nil"/>
              <w:left w:val="nil"/>
              <w:right w:val="nil"/>
            </w:tcBorders>
            <w:shd w:val="clear" w:color="auto" w:fill="auto"/>
            <w:noWrap/>
            <w:vAlign w:val="bottom"/>
          </w:tcPr>
          <w:p w14:paraId="2FB8FABC" w14:textId="4FBC58E2" w:rsidR="0048444C" w:rsidRPr="0030791F" w:rsidRDefault="0048444C" w:rsidP="0048444C">
            <w:pPr>
              <w:keepNext/>
              <w:jc w:val="right"/>
              <w:rPr>
                <w:rFonts w:asciiTheme="minorHAnsi" w:hAnsiTheme="minorHAnsi" w:cs="Arial"/>
                <w:szCs w:val="23"/>
              </w:rPr>
            </w:pPr>
            <w:r w:rsidRPr="0030791F">
              <w:rPr>
                <w:szCs w:val="23"/>
              </w:rPr>
              <w:t xml:space="preserve">16,957 </w:t>
            </w:r>
          </w:p>
        </w:tc>
        <w:tc>
          <w:tcPr>
            <w:tcW w:w="904" w:type="dxa"/>
            <w:tcBorders>
              <w:top w:val="nil"/>
              <w:left w:val="nil"/>
              <w:right w:val="single" w:sz="4" w:space="0" w:color="auto"/>
            </w:tcBorders>
            <w:shd w:val="clear" w:color="auto" w:fill="auto"/>
            <w:noWrap/>
            <w:vAlign w:val="bottom"/>
          </w:tcPr>
          <w:p w14:paraId="6677B8D0" w14:textId="07AAA96D" w:rsidR="0048444C" w:rsidRPr="0030791F" w:rsidRDefault="0048444C" w:rsidP="0048444C">
            <w:pPr>
              <w:keepNext/>
              <w:jc w:val="right"/>
              <w:rPr>
                <w:rFonts w:asciiTheme="minorHAnsi" w:hAnsiTheme="minorHAnsi" w:cs="Arial"/>
                <w:szCs w:val="23"/>
              </w:rPr>
            </w:pPr>
            <w:r w:rsidRPr="0030791F">
              <w:rPr>
                <w:szCs w:val="23"/>
              </w:rPr>
              <w:t>1.1</w:t>
            </w:r>
          </w:p>
        </w:tc>
      </w:tr>
      <w:tr w:rsidR="0048444C" w:rsidRPr="0030791F" w14:paraId="174302F2" w14:textId="77777777" w:rsidTr="00576432">
        <w:trPr>
          <w:trHeight w:val="300"/>
        </w:trPr>
        <w:tc>
          <w:tcPr>
            <w:tcW w:w="2170" w:type="dxa"/>
            <w:tcBorders>
              <w:top w:val="nil"/>
              <w:left w:val="single" w:sz="4" w:space="0" w:color="auto"/>
              <w:bottom w:val="single" w:sz="4" w:space="0" w:color="auto"/>
              <w:right w:val="nil"/>
            </w:tcBorders>
            <w:shd w:val="clear" w:color="auto" w:fill="auto"/>
            <w:noWrap/>
            <w:vAlign w:val="bottom"/>
            <w:hideMark/>
          </w:tcPr>
          <w:p w14:paraId="26A3310F" w14:textId="77777777" w:rsidR="0048444C" w:rsidRPr="00E62CFA" w:rsidRDefault="0048444C" w:rsidP="00E62CFA">
            <w:pPr>
              <w:rPr>
                <w:rFonts w:asciiTheme="minorHAnsi" w:eastAsia="Times New Roman" w:hAnsiTheme="minorHAnsi" w:cs="Arial"/>
                <w:b/>
                <w:szCs w:val="23"/>
                <w:lang w:eastAsia="en-AU"/>
              </w:rPr>
            </w:pPr>
            <w:r w:rsidRPr="00E62CFA">
              <w:rPr>
                <w:rFonts w:asciiTheme="minorHAnsi" w:eastAsia="Times New Roman" w:hAnsiTheme="minorHAnsi" w:cs="Arial"/>
                <w:b/>
                <w:szCs w:val="23"/>
                <w:lang w:eastAsia="en-AU"/>
              </w:rPr>
              <w:t>Total</w:t>
            </w:r>
          </w:p>
        </w:tc>
        <w:tc>
          <w:tcPr>
            <w:tcW w:w="1673" w:type="dxa"/>
            <w:tcBorders>
              <w:top w:val="nil"/>
              <w:left w:val="nil"/>
              <w:bottom w:val="single" w:sz="4" w:space="0" w:color="auto"/>
              <w:right w:val="nil"/>
            </w:tcBorders>
            <w:shd w:val="clear" w:color="auto" w:fill="auto"/>
            <w:noWrap/>
            <w:vAlign w:val="bottom"/>
          </w:tcPr>
          <w:p w14:paraId="5D9DD787" w14:textId="39326D7A" w:rsidR="0048444C" w:rsidRPr="0030791F" w:rsidRDefault="0048444C" w:rsidP="0048444C">
            <w:pPr>
              <w:keepNext/>
              <w:ind w:right="318"/>
              <w:jc w:val="right"/>
              <w:rPr>
                <w:rFonts w:asciiTheme="minorHAnsi" w:hAnsiTheme="minorHAnsi" w:cs="Arial"/>
                <w:b/>
                <w:bCs/>
                <w:szCs w:val="23"/>
              </w:rPr>
            </w:pPr>
            <w:r w:rsidRPr="0030791F">
              <w:rPr>
                <w:b/>
                <w:bCs/>
                <w:szCs w:val="23"/>
              </w:rPr>
              <w:t>22,362</w:t>
            </w:r>
          </w:p>
        </w:tc>
        <w:tc>
          <w:tcPr>
            <w:tcW w:w="1588" w:type="dxa"/>
            <w:tcBorders>
              <w:top w:val="nil"/>
              <w:left w:val="nil"/>
              <w:bottom w:val="single" w:sz="4" w:space="0" w:color="auto"/>
              <w:right w:val="nil"/>
            </w:tcBorders>
            <w:shd w:val="clear" w:color="auto" w:fill="auto"/>
            <w:noWrap/>
            <w:vAlign w:val="bottom"/>
          </w:tcPr>
          <w:p w14:paraId="0B623009" w14:textId="5E9EA19B" w:rsidR="0048444C" w:rsidRPr="0030791F" w:rsidRDefault="0048444C" w:rsidP="0048444C">
            <w:pPr>
              <w:keepNext/>
              <w:jc w:val="right"/>
              <w:rPr>
                <w:rFonts w:asciiTheme="minorHAnsi" w:hAnsiTheme="minorHAnsi" w:cs="Arial"/>
                <w:b/>
                <w:bCs/>
                <w:szCs w:val="23"/>
              </w:rPr>
            </w:pPr>
            <w:r w:rsidRPr="0030791F">
              <w:rPr>
                <w:b/>
                <w:bCs/>
                <w:szCs w:val="23"/>
              </w:rPr>
              <w:t>207,696</w:t>
            </w:r>
          </w:p>
        </w:tc>
        <w:tc>
          <w:tcPr>
            <w:tcW w:w="1134" w:type="dxa"/>
            <w:tcBorders>
              <w:top w:val="nil"/>
              <w:left w:val="nil"/>
              <w:bottom w:val="single" w:sz="4" w:space="0" w:color="auto"/>
              <w:right w:val="nil"/>
            </w:tcBorders>
            <w:shd w:val="clear" w:color="auto" w:fill="auto"/>
            <w:noWrap/>
            <w:vAlign w:val="bottom"/>
          </w:tcPr>
          <w:p w14:paraId="50D98284" w14:textId="06AAB1AC" w:rsidR="0048444C" w:rsidRPr="0030791F" w:rsidRDefault="0048444C" w:rsidP="0048444C">
            <w:pPr>
              <w:keepNext/>
              <w:jc w:val="right"/>
              <w:rPr>
                <w:rFonts w:asciiTheme="minorHAnsi" w:hAnsiTheme="minorHAnsi" w:cs="Arial"/>
                <w:b/>
                <w:bCs/>
                <w:szCs w:val="23"/>
              </w:rPr>
            </w:pPr>
            <w:r w:rsidRPr="0030791F">
              <w:rPr>
                <w:b/>
                <w:bCs/>
                <w:szCs w:val="23"/>
              </w:rPr>
              <w:t>10.8</w:t>
            </w:r>
          </w:p>
        </w:tc>
        <w:tc>
          <w:tcPr>
            <w:tcW w:w="1701" w:type="dxa"/>
            <w:tcBorders>
              <w:top w:val="nil"/>
              <w:left w:val="nil"/>
              <w:bottom w:val="single" w:sz="4" w:space="0" w:color="auto"/>
              <w:right w:val="nil"/>
            </w:tcBorders>
            <w:shd w:val="clear" w:color="auto" w:fill="auto"/>
            <w:noWrap/>
            <w:vAlign w:val="bottom"/>
          </w:tcPr>
          <w:p w14:paraId="4370D31A" w14:textId="5D6EB859" w:rsidR="0048444C" w:rsidRPr="0030791F" w:rsidRDefault="0048444C" w:rsidP="0048444C">
            <w:pPr>
              <w:keepNext/>
              <w:jc w:val="right"/>
              <w:rPr>
                <w:rFonts w:asciiTheme="minorHAnsi" w:hAnsiTheme="minorHAnsi" w:cs="Arial"/>
                <w:b/>
                <w:bCs/>
                <w:szCs w:val="23"/>
              </w:rPr>
            </w:pPr>
            <w:r w:rsidRPr="0030791F">
              <w:rPr>
                <w:b/>
                <w:bCs/>
                <w:szCs w:val="23"/>
              </w:rPr>
              <w:t xml:space="preserve">1,371,519 </w:t>
            </w:r>
          </w:p>
        </w:tc>
        <w:tc>
          <w:tcPr>
            <w:tcW w:w="904" w:type="dxa"/>
            <w:tcBorders>
              <w:top w:val="nil"/>
              <w:left w:val="nil"/>
              <w:bottom w:val="single" w:sz="4" w:space="0" w:color="auto"/>
              <w:right w:val="single" w:sz="4" w:space="0" w:color="auto"/>
            </w:tcBorders>
            <w:shd w:val="clear" w:color="auto" w:fill="auto"/>
            <w:noWrap/>
            <w:vAlign w:val="bottom"/>
          </w:tcPr>
          <w:p w14:paraId="5A5F5B6B" w14:textId="7BA31641" w:rsidR="0048444C" w:rsidRPr="0030791F" w:rsidRDefault="0048444C" w:rsidP="0048444C">
            <w:pPr>
              <w:keepNext/>
              <w:jc w:val="right"/>
              <w:rPr>
                <w:rFonts w:asciiTheme="minorHAnsi" w:hAnsiTheme="minorHAnsi" w:cs="Arial"/>
                <w:b/>
                <w:bCs/>
                <w:szCs w:val="23"/>
              </w:rPr>
            </w:pPr>
            <w:r w:rsidRPr="0030791F">
              <w:rPr>
                <w:b/>
                <w:bCs/>
                <w:szCs w:val="23"/>
              </w:rPr>
              <w:t>1.6</w:t>
            </w:r>
          </w:p>
        </w:tc>
      </w:tr>
    </w:tbl>
    <w:p w14:paraId="00D4C70C" w14:textId="003B36F9" w:rsidR="00030D6F" w:rsidRPr="0030791F" w:rsidRDefault="00030D6F" w:rsidP="00030D6F">
      <w:pPr>
        <w:ind w:right="-23"/>
        <w:jc w:val="both"/>
        <w:rPr>
          <w:i/>
          <w:sz w:val="20"/>
          <w:szCs w:val="20"/>
        </w:rPr>
      </w:pPr>
      <w:r w:rsidRPr="0030791F">
        <w:rPr>
          <w:i/>
          <w:sz w:val="20"/>
          <w:szCs w:val="20"/>
        </w:rPr>
        <w:t>Note: Proportions shown are women with first screening event within a DHB, divided by i) all women with a screening event within that DHB (first or subsequent events) and ii) the hysterectomy-adjusted 2013 Census population projected to</w:t>
      </w:r>
      <w:r w:rsidR="0048444C" w:rsidRPr="0030791F">
        <w:t xml:space="preserve"> </w:t>
      </w:r>
      <w:r w:rsidR="00660A72" w:rsidRPr="0030791F">
        <w:rPr>
          <w:i/>
          <w:sz w:val="20"/>
          <w:szCs w:val="20"/>
        </w:rPr>
        <w:t>30 June 2017</w:t>
      </w:r>
      <w:r w:rsidRPr="0030791F">
        <w:rPr>
          <w:i/>
          <w:sz w:val="20"/>
          <w:szCs w:val="20"/>
        </w:rPr>
        <w:t xml:space="preserve"> for that DHB, as a percent. Total women screened and women with first events exclude those for whom DHB could not be ascertained.</w:t>
      </w:r>
    </w:p>
    <w:p w14:paraId="3D880CC5" w14:textId="77777777" w:rsidR="001774EA" w:rsidRPr="0030791F" w:rsidRDefault="001774EA" w:rsidP="00030D6F">
      <w:pPr>
        <w:ind w:right="544"/>
        <w:jc w:val="both"/>
        <w:rPr>
          <w:i/>
          <w:sz w:val="20"/>
          <w:szCs w:val="20"/>
        </w:rPr>
      </w:pPr>
    </w:p>
    <w:p w14:paraId="4EE432CB" w14:textId="54D7A97B" w:rsidR="00030D6F" w:rsidRPr="0030791F" w:rsidRDefault="00C65151" w:rsidP="00DC7628">
      <w:pPr>
        <w:pStyle w:val="Caption"/>
        <w:spacing w:after="80"/>
        <w:ind w:right="-23"/>
        <w:jc w:val="both"/>
      </w:pPr>
      <w:bookmarkStart w:id="1049" w:name="_Ref275848918"/>
      <w:bookmarkStart w:id="1050" w:name="_Toc304970047"/>
      <w:bookmarkStart w:id="1051" w:name="_Toc469398325"/>
      <w:bookmarkStart w:id="1052" w:name="_Toc475605558"/>
      <w:bookmarkStart w:id="1053" w:name="_Toc509928529"/>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38</w:t>
      </w:r>
      <w:r w:rsidR="00F55F28" w:rsidRPr="0030791F">
        <w:rPr>
          <w:noProof/>
        </w:rPr>
        <w:fldChar w:fldCharType="end"/>
      </w:r>
      <w:bookmarkEnd w:id="1049"/>
      <w:r w:rsidR="00030D6F" w:rsidRPr="0030791F">
        <w:t xml:space="preserve"> - Women (ages 20-69 years) with first screening events as a proportion of i) total number of women with screening events, and ii) eligible women, by ethnicity, for period </w:t>
      </w:r>
      <w:bookmarkEnd w:id="1050"/>
      <w:bookmarkEnd w:id="1051"/>
      <w:bookmarkEnd w:id="1052"/>
      <w:sdt>
        <w:sdtPr>
          <w:alias w:val="Period"/>
          <w:tag w:val="Period"/>
          <w:id w:val="-120467975"/>
          <w:dataBinding w:prefixMappings="xmlns:ns0='http://schemas.microsoft.com/office/2006/coverPageProps' " w:xpath="/ns0:CoverPageProperties[1]/ns0:Abstract[1]" w:storeItemID="{55AF091B-3C7A-41E3-B477-F2FDAA23CFDA}"/>
          <w:text/>
        </w:sdtPr>
        <w:sdtEndPr/>
        <w:sdtContent>
          <w:r w:rsidR="003A48F1" w:rsidRPr="0030791F">
            <w:t>1 January – 30 June 2017</w:t>
          </w:r>
        </w:sdtContent>
      </w:sdt>
      <w:bookmarkEnd w:id="1053"/>
    </w:p>
    <w:tbl>
      <w:tblPr>
        <w:tblW w:w="9087" w:type="dxa"/>
        <w:tblInd w:w="93" w:type="dxa"/>
        <w:tblLayout w:type="fixed"/>
        <w:tblLook w:val="04A0" w:firstRow="1" w:lastRow="0" w:firstColumn="1" w:lastColumn="0" w:noHBand="0" w:noVBand="1"/>
      </w:tblPr>
      <w:tblGrid>
        <w:gridCol w:w="1858"/>
        <w:gridCol w:w="1701"/>
        <w:gridCol w:w="1559"/>
        <w:gridCol w:w="1212"/>
        <w:gridCol w:w="1623"/>
        <w:gridCol w:w="1134"/>
      </w:tblGrid>
      <w:tr w:rsidR="00030D6F" w:rsidRPr="0030791F" w14:paraId="7D945C35" w14:textId="77777777" w:rsidTr="00403266">
        <w:trPr>
          <w:trHeight w:val="570"/>
        </w:trPr>
        <w:tc>
          <w:tcPr>
            <w:tcW w:w="1858"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hideMark/>
          </w:tcPr>
          <w:p w14:paraId="237D68B2" w14:textId="77777777" w:rsidR="00030D6F" w:rsidRPr="0030791F" w:rsidRDefault="00030D6F" w:rsidP="00576432">
            <w:pP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Ethnicity</w:t>
            </w:r>
          </w:p>
        </w:tc>
        <w:tc>
          <w:tcPr>
            <w:tcW w:w="1701" w:type="dxa"/>
            <w:vMerge w:val="restart"/>
            <w:tcBorders>
              <w:top w:val="single" w:sz="4" w:space="0" w:color="auto"/>
              <w:left w:val="nil"/>
              <w:bottom w:val="single" w:sz="4" w:space="0" w:color="000000"/>
              <w:right w:val="nil"/>
            </w:tcBorders>
            <w:shd w:val="clear" w:color="auto" w:fill="D9D9D9" w:themeFill="background1" w:themeFillShade="D9"/>
            <w:hideMark/>
          </w:tcPr>
          <w:p w14:paraId="1D262B11" w14:textId="77777777" w:rsidR="00030D6F" w:rsidRPr="0030791F" w:rsidRDefault="00030D6F" w:rsidP="00576432">
            <w:pPr>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Women with first events</w:t>
            </w:r>
          </w:p>
        </w:tc>
        <w:tc>
          <w:tcPr>
            <w:tcW w:w="2771" w:type="dxa"/>
            <w:gridSpan w:val="2"/>
            <w:tcBorders>
              <w:top w:val="single" w:sz="4" w:space="0" w:color="auto"/>
              <w:left w:val="nil"/>
              <w:bottom w:val="nil"/>
              <w:right w:val="nil"/>
            </w:tcBorders>
            <w:shd w:val="clear" w:color="auto" w:fill="D9D9D9" w:themeFill="background1" w:themeFillShade="D9"/>
            <w:vAlign w:val="bottom"/>
            <w:hideMark/>
          </w:tcPr>
          <w:p w14:paraId="5C4ED9B4" w14:textId="77777777" w:rsidR="00030D6F" w:rsidRPr="0030791F" w:rsidRDefault="00030D6F" w:rsidP="00576432">
            <w:pPr>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As a proportion of women with a screening event</w:t>
            </w:r>
            <w:r w:rsidRPr="0030791F">
              <w:rPr>
                <w:rFonts w:asciiTheme="minorHAnsi" w:eastAsia="Times New Roman" w:hAnsiTheme="minorHAnsi"/>
                <w:b/>
                <w:bCs/>
                <w:szCs w:val="23"/>
                <w:vertAlign w:val="superscript"/>
                <w:lang w:eastAsia="en-AU"/>
              </w:rPr>
              <w:t>i</w:t>
            </w:r>
          </w:p>
        </w:tc>
        <w:tc>
          <w:tcPr>
            <w:tcW w:w="2757"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5802C6E0" w14:textId="77777777" w:rsidR="00030D6F" w:rsidRPr="0030791F" w:rsidRDefault="00030D6F" w:rsidP="00576432">
            <w:pPr>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As a proportion of eligible population</w:t>
            </w:r>
            <w:r w:rsidRPr="0030791F">
              <w:rPr>
                <w:rFonts w:asciiTheme="minorHAnsi" w:eastAsia="Times New Roman" w:hAnsiTheme="minorHAnsi"/>
                <w:b/>
                <w:bCs/>
                <w:szCs w:val="23"/>
                <w:vertAlign w:val="superscript"/>
                <w:lang w:eastAsia="en-AU"/>
              </w:rPr>
              <w:t>ii</w:t>
            </w:r>
          </w:p>
        </w:tc>
      </w:tr>
      <w:tr w:rsidR="00030D6F" w:rsidRPr="0030791F" w14:paraId="246302A9" w14:textId="77777777" w:rsidTr="00403266">
        <w:trPr>
          <w:trHeight w:val="300"/>
        </w:trPr>
        <w:tc>
          <w:tcPr>
            <w:tcW w:w="1858" w:type="dxa"/>
            <w:vMerge/>
            <w:tcBorders>
              <w:top w:val="single" w:sz="4" w:space="0" w:color="auto"/>
              <w:left w:val="single" w:sz="4" w:space="0" w:color="auto"/>
              <w:bottom w:val="single" w:sz="4" w:space="0" w:color="000000"/>
              <w:right w:val="nil"/>
            </w:tcBorders>
            <w:vAlign w:val="center"/>
            <w:hideMark/>
          </w:tcPr>
          <w:p w14:paraId="3FA25F7B" w14:textId="77777777" w:rsidR="00030D6F" w:rsidRPr="0030791F" w:rsidRDefault="00030D6F" w:rsidP="00576432">
            <w:pPr>
              <w:rPr>
                <w:rFonts w:asciiTheme="minorHAnsi" w:eastAsia="Times New Roman" w:hAnsiTheme="minorHAnsi"/>
                <w:b/>
                <w:bCs/>
                <w:szCs w:val="23"/>
                <w:lang w:eastAsia="en-AU"/>
              </w:rPr>
            </w:pPr>
          </w:p>
        </w:tc>
        <w:tc>
          <w:tcPr>
            <w:tcW w:w="1701" w:type="dxa"/>
            <w:vMerge/>
            <w:tcBorders>
              <w:top w:val="single" w:sz="4" w:space="0" w:color="auto"/>
              <w:left w:val="nil"/>
              <w:bottom w:val="single" w:sz="4" w:space="0" w:color="000000"/>
              <w:right w:val="nil"/>
            </w:tcBorders>
            <w:vAlign w:val="center"/>
            <w:hideMark/>
          </w:tcPr>
          <w:p w14:paraId="5335BFD5" w14:textId="77777777" w:rsidR="00030D6F" w:rsidRPr="0030791F" w:rsidRDefault="00030D6F" w:rsidP="00576432">
            <w:pPr>
              <w:rPr>
                <w:rFonts w:asciiTheme="minorHAnsi" w:eastAsia="Times New Roman" w:hAnsiTheme="minorHAnsi"/>
                <w:b/>
                <w:bCs/>
                <w:szCs w:val="23"/>
                <w:lang w:eastAsia="en-AU"/>
              </w:rPr>
            </w:pPr>
          </w:p>
        </w:tc>
        <w:tc>
          <w:tcPr>
            <w:tcW w:w="1559" w:type="dxa"/>
            <w:tcBorders>
              <w:top w:val="nil"/>
              <w:left w:val="nil"/>
              <w:bottom w:val="single" w:sz="4" w:space="0" w:color="auto"/>
              <w:right w:val="nil"/>
            </w:tcBorders>
            <w:shd w:val="clear" w:color="auto" w:fill="D9D9D9" w:themeFill="background1" w:themeFillShade="D9"/>
            <w:vAlign w:val="bottom"/>
            <w:hideMark/>
          </w:tcPr>
          <w:p w14:paraId="500D3987" w14:textId="77777777" w:rsidR="00030D6F" w:rsidRPr="0030791F" w:rsidRDefault="00030D6F" w:rsidP="00576432">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212" w:type="dxa"/>
            <w:tcBorders>
              <w:top w:val="nil"/>
              <w:left w:val="nil"/>
              <w:bottom w:val="single" w:sz="4" w:space="0" w:color="auto"/>
              <w:right w:val="nil"/>
            </w:tcBorders>
            <w:shd w:val="clear" w:color="auto" w:fill="D9D9D9" w:themeFill="background1" w:themeFillShade="D9"/>
            <w:vAlign w:val="bottom"/>
            <w:hideMark/>
          </w:tcPr>
          <w:p w14:paraId="2664C025" w14:textId="77777777" w:rsidR="00030D6F" w:rsidRPr="0030791F" w:rsidRDefault="00030D6F" w:rsidP="00576432">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1623" w:type="dxa"/>
            <w:tcBorders>
              <w:top w:val="nil"/>
              <w:left w:val="nil"/>
              <w:bottom w:val="single" w:sz="4" w:space="0" w:color="auto"/>
              <w:right w:val="nil"/>
            </w:tcBorders>
            <w:shd w:val="clear" w:color="auto" w:fill="D9D9D9" w:themeFill="background1" w:themeFillShade="D9"/>
            <w:hideMark/>
          </w:tcPr>
          <w:p w14:paraId="022C0597" w14:textId="77777777" w:rsidR="00030D6F" w:rsidRPr="0030791F" w:rsidRDefault="00030D6F" w:rsidP="00576432">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134" w:type="dxa"/>
            <w:tcBorders>
              <w:top w:val="nil"/>
              <w:left w:val="nil"/>
              <w:bottom w:val="single" w:sz="4" w:space="0" w:color="auto"/>
              <w:right w:val="single" w:sz="4" w:space="0" w:color="auto"/>
            </w:tcBorders>
            <w:shd w:val="clear" w:color="auto" w:fill="D9D9D9" w:themeFill="background1" w:themeFillShade="D9"/>
            <w:vAlign w:val="bottom"/>
            <w:hideMark/>
          </w:tcPr>
          <w:p w14:paraId="6DDF2388" w14:textId="77777777" w:rsidR="00030D6F" w:rsidRPr="0030791F" w:rsidRDefault="00030D6F" w:rsidP="00576432">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r>
      <w:tr w:rsidR="00297F93" w:rsidRPr="0030791F" w14:paraId="3D3C6F17"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0569C751" w14:textId="77777777" w:rsidR="00297F93" w:rsidRPr="0030791F" w:rsidRDefault="00297F93" w:rsidP="00297F93">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Māori</w:t>
            </w:r>
          </w:p>
        </w:tc>
        <w:tc>
          <w:tcPr>
            <w:tcW w:w="1701" w:type="dxa"/>
            <w:tcBorders>
              <w:top w:val="nil"/>
              <w:left w:val="nil"/>
              <w:bottom w:val="nil"/>
              <w:right w:val="nil"/>
            </w:tcBorders>
            <w:shd w:val="clear" w:color="auto" w:fill="auto"/>
            <w:noWrap/>
            <w:vAlign w:val="bottom"/>
          </w:tcPr>
          <w:p w14:paraId="46103190" w14:textId="36683704" w:rsidR="00297F93" w:rsidRPr="0030791F" w:rsidRDefault="00297F93" w:rsidP="00297F93">
            <w:pPr>
              <w:ind w:right="288"/>
              <w:jc w:val="right"/>
              <w:rPr>
                <w:rFonts w:asciiTheme="minorHAnsi" w:hAnsiTheme="minorHAnsi" w:cs="Arial"/>
                <w:szCs w:val="23"/>
              </w:rPr>
            </w:pPr>
            <w:r w:rsidRPr="0030791F">
              <w:rPr>
                <w:szCs w:val="23"/>
              </w:rPr>
              <w:t xml:space="preserve">2,364 </w:t>
            </w:r>
          </w:p>
        </w:tc>
        <w:tc>
          <w:tcPr>
            <w:tcW w:w="1559" w:type="dxa"/>
            <w:tcBorders>
              <w:top w:val="nil"/>
              <w:left w:val="nil"/>
              <w:bottom w:val="nil"/>
              <w:right w:val="nil"/>
            </w:tcBorders>
            <w:shd w:val="clear" w:color="auto" w:fill="auto"/>
            <w:noWrap/>
            <w:vAlign w:val="bottom"/>
          </w:tcPr>
          <w:p w14:paraId="764A318F" w14:textId="57136A52" w:rsidR="00297F93" w:rsidRPr="0030791F" w:rsidRDefault="00297F93" w:rsidP="00297F93">
            <w:pPr>
              <w:jc w:val="right"/>
              <w:rPr>
                <w:rFonts w:asciiTheme="minorHAnsi" w:hAnsiTheme="minorHAnsi" w:cs="Arial"/>
                <w:szCs w:val="23"/>
              </w:rPr>
            </w:pPr>
            <w:r w:rsidRPr="0030791F">
              <w:rPr>
                <w:szCs w:val="23"/>
              </w:rPr>
              <w:t xml:space="preserve">23,602 </w:t>
            </w:r>
          </w:p>
        </w:tc>
        <w:tc>
          <w:tcPr>
            <w:tcW w:w="1212" w:type="dxa"/>
            <w:tcBorders>
              <w:top w:val="nil"/>
              <w:left w:val="nil"/>
              <w:bottom w:val="nil"/>
              <w:right w:val="nil"/>
            </w:tcBorders>
            <w:shd w:val="clear" w:color="auto" w:fill="auto"/>
            <w:noWrap/>
            <w:vAlign w:val="bottom"/>
          </w:tcPr>
          <w:p w14:paraId="175C2965" w14:textId="1EE2ABC6" w:rsidR="00297F93" w:rsidRPr="0030791F" w:rsidRDefault="00297F93" w:rsidP="00297F93">
            <w:pPr>
              <w:jc w:val="right"/>
              <w:rPr>
                <w:rFonts w:asciiTheme="minorHAnsi" w:hAnsiTheme="minorHAnsi" w:cs="Arial"/>
                <w:szCs w:val="23"/>
              </w:rPr>
            </w:pPr>
            <w:r w:rsidRPr="0030791F">
              <w:rPr>
                <w:szCs w:val="23"/>
              </w:rPr>
              <w:t>10.0</w:t>
            </w:r>
          </w:p>
        </w:tc>
        <w:tc>
          <w:tcPr>
            <w:tcW w:w="1623" w:type="dxa"/>
            <w:tcBorders>
              <w:top w:val="nil"/>
              <w:left w:val="nil"/>
              <w:bottom w:val="nil"/>
              <w:right w:val="nil"/>
            </w:tcBorders>
            <w:shd w:val="clear" w:color="auto" w:fill="auto"/>
            <w:noWrap/>
            <w:vAlign w:val="bottom"/>
          </w:tcPr>
          <w:p w14:paraId="45ACD7A4" w14:textId="78E4988D" w:rsidR="00297F93" w:rsidRPr="0030791F" w:rsidRDefault="00297F93" w:rsidP="00297F93">
            <w:pPr>
              <w:jc w:val="right"/>
              <w:rPr>
                <w:rFonts w:asciiTheme="minorHAnsi" w:hAnsiTheme="minorHAnsi" w:cs="Arial"/>
                <w:szCs w:val="23"/>
              </w:rPr>
            </w:pPr>
            <w:r w:rsidRPr="0030791F">
              <w:rPr>
                <w:szCs w:val="23"/>
              </w:rPr>
              <w:t xml:space="preserve">190,896 </w:t>
            </w:r>
          </w:p>
        </w:tc>
        <w:tc>
          <w:tcPr>
            <w:tcW w:w="1134" w:type="dxa"/>
            <w:tcBorders>
              <w:top w:val="nil"/>
              <w:left w:val="nil"/>
              <w:bottom w:val="nil"/>
              <w:right w:val="single" w:sz="4" w:space="0" w:color="auto"/>
            </w:tcBorders>
            <w:shd w:val="clear" w:color="auto" w:fill="auto"/>
            <w:noWrap/>
            <w:vAlign w:val="bottom"/>
          </w:tcPr>
          <w:p w14:paraId="12D98127" w14:textId="74BD6051" w:rsidR="00297F93" w:rsidRPr="0030791F" w:rsidRDefault="00297F93" w:rsidP="00297F93">
            <w:pPr>
              <w:jc w:val="right"/>
              <w:rPr>
                <w:rFonts w:asciiTheme="minorHAnsi" w:hAnsiTheme="minorHAnsi" w:cs="Arial"/>
                <w:szCs w:val="23"/>
              </w:rPr>
            </w:pPr>
            <w:r w:rsidRPr="0030791F">
              <w:rPr>
                <w:szCs w:val="23"/>
              </w:rPr>
              <w:t>1.2</w:t>
            </w:r>
          </w:p>
        </w:tc>
      </w:tr>
      <w:tr w:rsidR="00297F93" w:rsidRPr="0030791F" w14:paraId="7AF3C553"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527E887E" w14:textId="77777777" w:rsidR="00297F93" w:rsidRPr="0030791F" w:rsidRDefault="00297F93" w:rsidP="00297F93">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Pacific</w:t>
            </w:r>
          </w:p>
        </w:tc>
        <w:tc>
          <w:tcPr>
            <w:tcW w:w="1701" w:type="dxa"/>
            <w:tcBorders>
              <w:top w:val="nil"/>
              <w:left w:val="nil"/>
              <w:bottom w:val="nil"/>
              <w:right w:val="nil"/>
            </w:tcBorders>
            <w:shd w:val="clear" w:color="auto" w:fill="auto"/>
            <w:noWrap/>
            <w:vAlign w:val="bottom"/>
          </w:tcPr>
          <w:p w14:paraId="5B471A05" w14:textId="2024F073" w:rsidR="00297F93" w:rsidRPr="0030791F" w:rsidRDefault="00297F93" w:rsidP="00297F93">
            <w:pPr>
              <w:ind w:right="288"/>
              <w:jc w:val="right"/>
              <w:rPr>
                <w:rFonts w:asciiTheme="minorHAnsi" w:hAnsiTheme="minorHAnsi" w:cs="Arial"/>
                <w:szCs w:val="23"/>
              </w:rPr>
            </w:pPr>
            <w:r w:rsidRPr="0030791F">
              <w:rPr>
                <w:szCs w:val="23"/>
              </w:rPr>
              <w:t xml:space="preserve">1,561 </w:t>
            </w:r>
          </w:p>
        </w:tc>
        <w:tc>
          <w:tcPr>
            <w:tcW w:w="1559" w:type="dxa"/>
            <w:tcBorders>
              <w:top w:val="nil"/>
              <w:left w:val="nil"/>
              <w:bottom w:val="nil"/>
              <w:right w:val="nil"/>
            </w:tcBorders>
            <w:shd w:val="clear" w:color="auto" w:fill="auto"/>
            <w:noWrap/>
            <w:vAlign w:val="bottom"/>
          </w:tcPr>
          <w:p w14:paraId="51BE2043" w14:textId="44292A58" w:rsidR="00297F93" w:rsidRPr="0030791F" w:rsidRDefault="00297F93" w:rsidP="00297F93">
            <w:pPr>
              <w:jc w:val="right"/>
              <w:rPr>
                <w:rFonts w:asciiTheme="minorHAnsi" w:hAnsiTheme="minorHAnsi" w:cs="Arial"/>
                <w:szCs w:val="23"/>
              </w:rPr>
            </w:pPr>
            <w:r w:rsidRPr="0030791F">
              <w:rPr>
                <w:szCs w:val="23"/>
              </w:rPr>
              <w:t xml:space="preserve">10,799 </w:t>
            </w:r>
          </w:p>
        </w:tc>
        <w:tc>
          <w:tcPr>
            <w:tcW w:w="1212" w:type="dxa"/>
            <w:tcBorders>
              <w:top w:val="nil"/>
              <w:left w:val="nil"/>
              <w:bottom w:val="nil"/>
              <w:right w:val="nil"/>
            </w:tcBorders>
            <w:shd w:val="clear" w:color="auto" w:fill="auto"/>
            <w:noWrap/>
            <w:vAlign w:val="bottom"/>
          </w:tcPr>
          <w:p w14:paraId="05E87A24" w14:textId="0D654BBB" w:rsidR="00297F93" w:rsidRPr="0030791F" w:rsidRDefault="00297F93" w:rsidP="00297F93">
            <w:pPr>
              <w:jc w:val="right"/>
              <w:rPr>
                <w:rFonts w:asciiTheme="minorHAnsi" w:hAnsiTheme="minorHAnsi" w:cs="Arial"/>
                <w:szCs w:val="23"/>
              </w:rPr>
            </w:pPr>
            <w:r w:rsidRPr="0030791F">
              <w:rPr>
                <w:szCs w:val="23"/>
              </w:rPr>
              <w:t>14.5</w:t>
            </w:r>
          </w:p>
        </w:tc>
        <w:tc>
          <w:tcPr>
            <w:tcW w:w="1623" w:type="dxa"/>
            <w:tcBorders>
              <w:top w:val="nil"/>
              <w:left w:val="nil"/>
              <w:bottom w:val="nil"/>
              <w:right w:val="nil"/>
            </w:tcBorders>
            <w:shd w:val="clear" w:color="auto" w:fill="auto"/>
            <w:noWrap/>
            <w:vAlign w:val="bottom"/>
          </w:tcPr>
          <w:p w14:paraId="42A27BB6" w14:textId="0216FDF5" w:rsidR="00297F93" w:rsidRPr="0030791F" w:rsidRDefault="00297F93" w:rsidP="00297F93">
            <w:pPr>
              <w:jc w:val="right"/>
              <w:rPr>
                <w:rFonts w:asciiTheme="minorHAnsi" w:hAnsiTheme="minorHAnsi" w:cs="Arial"/>
                <w:szCs w:val="23"/>
              </w:rPr>
            </w:pPr>
            <w:r w:rsidRPr="0030791F">
              <w:rPr>
                <w:szCs w:val="23"/>
              </w:rPr>
              <w:t xml:space="preserve">82,485 </w:t>
            </w:r>
          </w:p>
        </w:tc>
        <w:tc>
          <w:tcPr>
            <w:tcW w:w="1134" w:type="dxa"/>
            <w:tcBorders>
              <w:top w:val="nil"/>
              <w:left w:val="nil"/>
              <w:bottom w:val="nil"/>
              <w:right w:val="single" w:sz="4" w:space="0" w:color="auto"/>
            </w:tcBorders>
            <w:shd w:val="clear" w:color="auto" w:fill="auto"/>
            <w:noWrap/>
            <w:vAlign w:val="bottom"/>
          </w:tcPr>
          <w:p w14:paraId="6E70DDA4" w14:textId="47195C3F" w:rsidR="00297F93" w:rsidRPr="0030791F" w:rsidRDefault="00297F93" w:rsidP="00297F93">
            <w:pPr>
              <w:jc w:val="right"/>
              <w:rPr>
                <w:rFonts w:asciiTheme="minorHAnsi" w:hAnsiTheme="minorHAnsi" w:cs="Arial"/>
                <w:szCs w:val="23"/>
              </w:rPr>
            </w:pPr>
            <w:r w:rsidRPr="0030791F">
              <w:rPr>
                <w:szCs w:val="23"/>
              </w:rPr>
              <w:t>1.9</w:t>
            </w:r>
          </w:p>
        </w:tc>
      </w:tr>
      <w:tr w:rsidR="00297F93" w:rsidRPr="0030791F" w14:paraId="78A6033E"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74E5FEF4" w14:textId="77777777" w:rsidR="00297F93" w:rsidRPr="0030791F" w:rsidRDefault="00297F93" w:rsidP="00297F93">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Asian</w:t>
            </w:r>
          </w:p>
        </w:tc>
        <w:tc>
          <w:tcPr>
            <w:tcW w:w="1701" w:type="dxa"/>
            <w:tcBorders>
              <w:top w:val="nil"/>
              <w:left w:val="nil"/>
              <w:bottom w:val="nil"/>
              <w:right w:val="nil"/>
            </w:tcBorders>
            <w:shd w:val="clear" w:color="auto" w:fill="auto"/>
            <w:noWrap/>
            <w:vAlign w:val="bottom"/>
          </w:tcPr>
          <w:p w14:paraId="3672D5F2" w14:textId="32F4B83A" w:rsidR="00297F93" w:rsidRPr="0030791F" w:rsidRDefault="00297F93" w:rsidP="00297F93">
            <w:pPr>
              <w:ind w:right="288"/>
              <w:jc w:val="right"/>
              <w:rPr>
                <w:rFonts w:asciiTheme="minorHAnsi" w:hAnsiTheme="minorHAnsi" w:cs="Arial"/>
                <w:szCs w:val="23"/>
              </w:rPr>
            </w:pPr>
            <w:r w:rsidRPr="0030791F">
              <w:rPr>
                <w:szCs w:val="23"/>
              </w:rPr>
              <w:t xml:space="preserve">6,109 </w:t>
            </w:r>
          </w:p>
        </w:tc>
        <w:tc>
          <w:tcPr>
            <w:tcW w:w="1559" w:type="dxa"/>
            <w:tcBorders>
              <w:top w:val="nil"/>
              <w:left w:val="nil"/>
              <w:bottom w:val="nil"/>
              <w:right w:val="nil"/>
            </w:tcBorders>
            <w:shd w:val="clear" w:color="auto" w:fill="auto"/>
            <w:noWrap/>
            <w:vAlign w:val="bottom"/>
          </w:tcPr>
          <w:p w14:paraId="6E866FC4" w14:textId="714C63A8" w:rsidR="00297F93" w:rsidRPr="0030791F" w:rsidRDefault="00297F93" w:rsidP="00297F93">
            <w:pPr>
              <w:jc w:val="right"/>
              <w:rPr>
                <w:rFonts w:asciiTheme="minorHAnsi" w:hAnsiTheme="minorHAnsi" w:cs="Arial"/>
                <w:szCs w:val="23"/>
              </w:rPr>
            </w:pPr>
            <w:r w:rsidRPr="0030791F">
              <w:rPr>
                <w:szCs w:val="23"/>
              </w:rPr>
              <w:t xml:space="preserve">27,961 </w:t>
            </w:r>
          </w:p>
        </w:tc>
        <w:tc>
          <w:tcPr>
            <w:tcW w:w="1212" w:type="dxa"/>
            <w:tcBorders>
              <w:top w:val="nil"/>
              <w:left w:val="nil"/>
              <w:bottom w:val="nil"/>
              <w:right w:val="nil"/>
            </w:tcBorders>
            <w:shd w:val="clear" w:color="auto" w:fill="auto"/>
            <w:noWrap/>
            <w:vAlign w:val="bottom"/>
          </w:tcPr>
          <w:p w14:paraId="367A9DA7" w14:textId="1A981507" w:rsidR="00297F93" w:rsidRPr="0030791F" w:rsidRDefault="00297F93" w:rsidP="00297F93">
            <w:pPr>
              <w:jc w:val="right"/>
              <w:rPr>
                <w:rFonts w:asciiTheme="minorHAnsi" w:hAnsiTheme="minorHAnsi" w:cs="Arial"/>
                <w:szCs w:val="23"/>
              </w:rPr>
            </w:pPr>
            <w:r w:rsidRPr="0030791F">
              <w:rPr>
                <w:szCs w:val="23"/>
              </w:rPr>
              <w:t>21.8</w:t>
            </w:r>
          </w:p>
        </w:tc>
        <w:tc>
          <w:tcPr>
            <w:tcW w:w="1623" w:type="dxa"/>
            <w:tcBorders>
              <w:top w:val="nil"/>
              <w:left w:val="nil"/>
              <w:bottom w:val="nil"/>
              <w:right w:val="nil"/>
            </w:tcBorders>
            <w:shd w:val="clear" w:color="auto" w:fill="auto"/>
            <w:noWrap/>
            <w:vAlign w:val="bottom"/>
          </w:tcPr>
          <w:p w14:paraId="18FED56E" w14:textId="576B5DB9" w:rsidR="00297F93" w:rsidRPr="0030791F" w:rsidRDefault="00297F93" w:rsidP="00297F93">
            <w:pPr>
              <w:jc w:val="right"/>
              <w:rPr>
                <w:rFonts w:asciiTheme="minorHAnsi" w:hAnsiTheme="minorHAnsi" w:cs="Arial"/>
                <w:szCs w:val="23"/>
              </w:rPr>
            </w:pPr>
            <w:r w:rsidRPr="0030791F">
              <w:rPr>
                <w:szCs w:val="23"/>
              </w:rPr>
              <w:t xml:space="preserve">210,082 </w:t>
            </w:r>
          </w:p>
        </w:tc>
        <w:tc>
          <w:tcPr>
            <w:tcW w:w="1134" w:type="dxa"/>
            <w:tcBorders>
              <w:top w:val="nil"/>
              <w:left w:val="nil"/>
              <w:bottom w:val="nil"/>
              <w:right w:val="single" w:sz="4" w:space="0" w:color="auto"/>
            </w:tcBorders>
            <w:shd w:val="clear" w:color="auto" w:fill="auto"/>
            <w:noWrap/>
            <w:vAlign w:val="bottom"/>
          </w:tcPr>
          <w:p w14:paraId="034E9490" w14:textId="4CF7542E" w:rsidR="00297F93" w:rsidRPr="0030791F" w:rsidRDefault="00297F93" w:rsidP="00297F93">
            <w:pPr>
              <w:jc w:val="right"/>
              <w:rPr>
                <w:rFonts w:asciiTheme="minorHAnsi" w:hAnsiTheme="minorHAnsi" w:cs="Arial"/>
                <w:szCs w:val="23"/>
              </w:rPr>
            </w:pPr>
            <w:r w:rsidRPr="0030791F">
              <w:rPr>
                <w:szCs w:val="23"/>
              </w:rPr>
              <w:t>2.9</w:t>
            </w:r>
          </w:p>
        </w:tc>
      </w:tr>
      <w:tr w:rsidR="00297F93" w:rsidRPr="0030791F" w14:paraId="6A3FF8ED"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13D764CE" w14:textId="77777777" w:rsidR="00297F93" w:rsidRPr="0030791F" w:rsidRDefault="00297F93" w:rsidP="00297F93">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European/ Other</w:t>
            </w:r>
          </w:p>
        </w:tc>
        <w:tc>
          <w:tcPr>
            <w:tcW w:w="1701" w:type="dxa"/>
            <w:tcBorders>
              <w:top w:val="nil"/>
              <w:left w:val="nil"/>
              <w:bottom w:val="nil"/>
              <w:right w:val="nil"/>
            </w:tcBorders>
            <w:shd w:val="clear" w:color="auto" w:fill="auto"/>
            <w:noWrap/>
            <w:vAlign w:val="bottom"/>
          </w:tcPr>
          <w:p w14:paraId="4942E004" w14:textId="4765379C" w:rsidR="00297F93" w:rsidRPr="0030791F" w:rsidRDefault="00297F93" w:rsidP="00297F93">
            <w:pPr>
              <w:ind w:right="288"/>
              <w:jc w:val="right"/>
              <w:rPr>
                <w:rFonts w:asciiTheme="minorHAnsi" w:hAnsiTheme="minorHAnsi" w:cs="Arial"/>
                <w:szCs w:val="23"/>
              </w:rPr>
            </w:pPr>
            <w:r w:rsidRPr="0030791F">
              <w:rPr>
                <w:szCs w:val="23"/>
              </w:rPr>
              <w:t xml:space="preserve">12,328 </w:t>
            </w:r>
          </w:p>
        </w:tc>
        <w:tc>
          <w:tcPr>
            <w:tcW w:w="1559" w:type="dxa"/>
            <w:tcBorders>
              <w:top w:val="nil"/>
              <w:left w:val="nil"/>
              <w:bottom w:val="nil"/>
              <w:right w:val="nil"/>
            </w:tcBorders>
            <w:shd w:val="clear" w:color="auto" w:fill="auto"/>
            <w:noWrap/>
            <w:vAlign w:val="bottom"/>
          </w:tcPr>
          <w:p w14:paraId="2598E79A" w14:textId="11133FC7" w:rsidR="00297F93" w:rsidRPr="0030791F" w:rsidRDefault="00297F93" w:rsidP="00297F93">
            <w:pPr>
              <w:jc w:val="right"/>
              <w:rPr>
                <w:rFonts w:asciiTheme="minorHAnsi" w:hAnsiTheme="minorHAnsi" w:cs="Arial"/>
                <w:szCs w:val="23"/>
              </w:rPr>
            </w:pPr>
            <w:r w:rsidRPr="0030791F">
              <w:rPr>
                <w:szCs w:val="23"/>
              </w:rPr>
              <w:t xml:space="preserve">145,334 </w:t>
            </w:r>
          </w:p>
        </w:tc>
        <w:tc>
          <w:tcPr>
            <w:tcW w:w="1212" w:type="dxa"/>
            <w:tcBorders>
              <w:top w:val="nil"/>
              <w:left w:val="nil"/>
              <w:bottom w:val="nil"/>
              <w:right w:val="nil"/>
            </w:tcBorders>
            <w:shd w:val="clear" w:color="auto" w:fill="auto"/>
            <w:noWrap/>
            <w:vAlign w:val="bottom"/>
          </w:tcPr>
          <w:p w14:paraId="75F9B2DE" w14:textId="2A82828C" w:rsidR="00297F93" w:rsidRPr="0030791F" w:rsidRDefault="00297F93" w:rsidP="00297F93">
            <w:pPr>
              <w:jc w:val="right"/>
              <w:rPr>
                <w:rFonts w:asciiTheme="minorHAnsi" w:hAnsiTheme="minorHAnsi" w:cs="Arial"/>
                <w:szCs w:val="23"/>
              </w:rPr>
            </w:pPr>
            <w:r w:rsidRPr="0030791F">
              <w:rPr>
                <w:szCs w:val="23"/>
              </w:rPr>
              <w:t>8.5</w:t>
            </w:r>
          </w:p>
        </w:tc>
        <w:tc>
          <w:tcPr>
            <w:tcW w:w="1623" w:type="dxa"/>
            <w:tcBorders>
              <w:top w:val="nil"/>
              <w:left w:val="nil"/>
              <w:bottom w:val="nil"/>
              <w:right w:val="nil"/>
            </w:tcBorders>
            <w:shd w:val="clear" w:color="auto" w:fill="auto"/>
            <w:noWrap/>
            <w:vAlign w:val="bottom"/>
          </w:tcPr>
          <w:p w14:paraId="074FEA22" w14:textId="6BD6F2BF" w:rsidR="00297F93" w:rsidRPr="0030791F" w:rsidRDefault="00297F93" w:rsidP="00297F93">
            <w:pPr>
              <w:jc w:val="right"/>
              <w:rPr>
                <w:rFonts w:asciiTheme="minorHAnsi" w:hAnsiTheme="minorHAnsi" w:cs="Arial"/>
                <w:szCs w:val="23"/>
              </w:rPr>
            </w:pPr>
            <w:r w:rsidRPr="0030791F">
              <w:rPr>
                <w:szCs w:val="23"/>
              </w:rPr>
              <w:t xml:space="preserve">888,056 </w:t>
            </w:r>
          </w:p>
        </w:tc>
        <w:tc>
          <w:tcPr>
            <w:tcW w:w="1134" w:type="dxa"/>
            <w:tcBorders>
              <w:top w:val="nil"/>
              <w:left w:val="nil"/>
              <w:bottom w:val="nil"/>
              <w:right w:val="single" w:sz="4" w:space="0" w:color="auto"/>
            </w:tcBorders>
            <w:shd w:val="clear" w:color="auto" w:fill="auto"/>
            <w:noWrap/>
            <w:vAlign w:val="bottom"/>
          </w:tcPr>
          <w:p w14:paraId="1FD5DB04" w14:textId="302B8AF0" w:rsidR="00297F93" w:rsidRPr="0030791F" w:rsidRDefault="00297F93" w:rsidP="00297F93">
            <w:pPr>
              <w:jc w:val="right"/>
              <w:rPr>
                <w:rFonts w:asciiTheme="minorHAnsi" w:hAnsiTheme="minorHAnsi" w:cs="Arial"/>
                <w:szCs w:val="23"/>
              </w:rPr>
            </w:pPr>
            <w:r w:rsidRPr="0030791F">
              <w:rPr>
                <w:szCs w:val="23"/>
              </w:rPr>
              <w:t>1.4</w:t>
            </w:r>
          </w:p>
        </w:tc>
      </w:tr>
      <w:tr w:rsidR="00297F93" w:rsidRPr="0030791F" w14:paraId="53BE132B" w14:textId="77777777" w:rsidTr="00576432">
        <w:trPr>
          <w:trHeight w:val="300"/>
        </w:trPr>
        <w:tc>
          <w:tcPr>
            <w:tcW w:w="1858" w:type="dxa"/>
            <w:tcBorders>
              <w:top w:val="nil"/>
              <w:left w:val="single" w:sz="4" w:space="0" w:color="auto"/>
              <w:bottom w:val="single" w:sz="4" w:space="0" w:color="auto"/>
              <w:right w:val="nil"/>
            </w:tcBorders>
            <w:shd w:val="clear" w:color="auto" w:fill="auto"/>
            <w:noWrap/>
            <w:vAlign w:val="bottom"/>
            <w:hideMark/>
          </w:tcPr>
          <w:p w14:paraId="333D7916" w14:textId="77777777" w:rsidR="00297F93" w:rsidRPr="0030791F" w:rsidRDefault="00297F93" w:rsidP="00297F93">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c>
          <w:tcPr>
            <w:tcW w:w="1701" w:type="dxa"/>
            <w:tcBorders>
              <w:top w:val="nil"/>
              <w:left w:val="nil"/>
              <w:bottom w:val="single" w:sz="4" w:space="0" w:color="auto"/>
              <w:right w:val="nil"/>
            </w:tcBorders>
            <w:shd w:val="clear" w:color="auto" w:fill="auto"/>
            <w:noWrap/>
            <w:vAlign w:val="bottom"/>
          </w:tcPr>
          <w:p w14:paraId="585B046D" w14:textId="117DF547" w:rsidR="00297F93" w:rsidRPr="0030791F" w:rsidRDefault="00297F93" w:rsidP="00297F93">
            <w:pPr>
              <w:ind w:right="288"/>
              <w:jc w:val="right"/>
              <w:rPr>
                <w:rFonts w:asciiTheme="minorHAnsi" w:hAnsiTheme="minorHAnsi" w:cs="Arial"/>
                <w:b/>
                <w:bCs/>
                <w:szCs w:val="23"/>
              </w:rPr>
            </w:pPr>
            <w:r w:rsidRPr="0030791F">
              <w:rPr>
                <w:b/>
                <w:bCs/>
                <w:szCs w:val="23"/>
              </w:rPr>
              <w:t xml:space="preserve">22,362 </w:t>
            </w:r>
          </w:p>
        </w:tc>
        <w:tc>
          <w:tcPr>
            <w:tcW w:w="1559" w:type="dxa"/>
            <w:tcBorders>
              <w:top w:val="nil"/>
              <w:left w:val="nil"/>
              <w:bottom w:val="single" w:sz="4" w:space="0" w:color="auto"/>
              <w:right w:val="nil"/>
            </w:tcBorders>
            <w:shd w:val="clear" w:color="auto" w:fill="auto"/>
            <w:noWrap/>
            <w:vAlign w:val="bottom"/>
          </w:tcPr>
          <w:p w14:paraId="36C5B5B8" w14:textId="28376156" w:rsidR="00297F93" w:rsidRPr="0030791F" w:rsidRDefault="00297F93" w:rsidP="00297F93">
            <w:pPr>
              <w:jc w:val="right"/>
              <w:rPr>
                <w:rFonts w:asciiTheme="minorHAnsi" w:hAnsiTheme="minorHAnsi" w:cs="Arial"/>
                <w:b/>
                <w:bCs/>
                <w:szCs w:val="23"/>
              </w:rPr>
            </w:pPr>
            <w:r w:rsidRPr="0030791F">
              <w:rPr>
                <w:b/>
                <w:bCs/>
                <w:szCs w:val="23"/>
              </w:rPr>
              <w:t xml:space="preserve">207,696 </w:t>
            </w:r>
          </w:p>
        </w:tc>
        <w:tc>
          <w:tcPr>
            <w:tcW w:w="1212" w:type="dxa"/>
            <w:tcBorders>
              <w:top w:val="nil"/>
              <w:left w:val="nil"/>
              <w:bottom w:val="single" w:sz="4" w:space="0" w:color="auto"/>
              <w:right w:val="nil"/>
            </w:tcBorders>
            <w:shd w:val="clear" w:color="auto" w:fill="auto"/>
            <w:noWrap/>
            <w:vAlign w:val="bottom"/>
          </w:tcPr>
          <w:p w14:paraId="59D931CD" w14:textId="6F9DF116" w:rsidR="00297F93" w:rsidRPr="0030791F" w:rsidRDefault="00297F93" w:rsidP="00297F93">
            <w:pPr>
              <w:jc w:val="right"/>
              <w:rPr>
                <w:rFonts w:asciiTheme="minorHAnsi" w:hAnsiTheme="minorHAnsi" w:cs="Arial"/>
                <w:b/>
                <w:bCs/>
                <w:szCs w:val="23"/>
              </w:rPr>
            </w:pPr>
            <w:r w:rsidRPr="0030791F">
              <w:rPr>
                <w:b/>
                <w:bCs/>
                <w:szCs w:val="23"/>
              </w:rPr>
              <w:t>10.8</w:t>
            </w:r>
          </w:p>
        </w:tc>
        <w:tc>
          <w:tcPr>
            <w:tcW w:w="1623" w:type="dxa"/>
            <w:tcBorders>
              <w:top w:val="nil"/>
              <w:left w:val="nil"/>
              <w:bottom w:val="single" w:sz="4" w:space="0" w:color="auto"/>
              <w:right w:val="nil"/>
            </w:tcBorders>
            <w:shd w:val="clear" w:color="auto" w:fill="auto"/>
            <w:noWrap/>
            <w:vAlign w:val="bottom"/>
          </w:tcPr>
          <w:p w14:paraId="7C587D21" w14:textId="1936D8D3" w:rsidR="00297F93" w:rsidRPr="0030791F" w:rsidRDefault="00297F93" w:rsidP="00297F93">
            <w:pPr>
              <w:jc w:val="right"/>
              <w:rPr>
                <w:rFonts w:asciiTheme="minorHAnsi" w:hAnsiTheme="minorHAnsi" w:cs="Arial"/>
                <w:b/>
                <w:bCs/>
                <w:szCs w:val="23"/>
              </w:rPr>
            </w:pPr>
            <w:r w:rsidRPr="0030791F">
              <w:rPr>
                <w:b/>
                <w:bCs/>
                <w:szCs w:val="23"/>
              </w:rPr>
              <w:t xml:space="preserve">1,371,519 </w:t>
            </w:r>
          </w:p>
        </w:tc>
        <w:tc>
          <w:tcPr>
            <w:tcW w:w="1134" w:type="dxa"/>
            <w:tcBorders>
              <w:top w:val="nil"/>
              <w:left w:val="nil"/>
              <w:bottom w:val="single" w:sz="4" w:space="0" w:color="auto"/>
              <w:right w:val="single" w:sz="4" w:space="0" w:color="auto"/>
            </w:tcBorders>
            <w:shd w:val="clear" w:color="auto" w:fill="auto"/>
            <w:noWrap/>
            <w:vAlign w:val="bottom"/>
          </w:tcPr>
          <w:p w14:paraId="69C55E43" w14:textId="6828C5A1" w:rsidR="00297F93" w:rsidRPr="0030791F" w:rsidRDefault="00297F93" w:rsidP="00297F93">
            <w:pPr>
              <w:jc w:val="right"/>
              <w:rPr>
                <w:rFonts w:asciiTheme="minorHAnsi" w:hAnsiTheme="minorHAnsi" w:cs="Arial"/>
                <w:b/>
                <w:bCs/>
                <w:szCs w:val="23"/>
              </w:rPr>
            </w:pPr>
            <w:r w:rsidRPr="0030791F">
              <w:rPr>
                <w:b/>
                <w:bCs/>
                <w:szCs w:val="23"/>
              </w:rPr>
              <w:t>1.6</w:t>
            </w:r>
          </w:p>
        </w:tc>
      </w:tr>
    </w:tbl>
    <w:p w14:paraId="3DF248DD" w14:textId="4F63C266" w:rsidR="00030D6F" w:rsidRPr="0030791F" w:rsidRDefault="00030D6F" w:rsidP="00030D6F">
      <w:pPr>
        <w:ind w:right="-23"/>
        <w:jc w:val="both"/>
        <w:rPr>
          <w:i/>
          <w:sz w:val="20"/>
          <w:szCs w:val="20"/>
        </w:rPr>
      </w:pPr>
      <w:r w:rsidRPr="0030791F">
        <w:rPr>
          <w:i/>
          <w:sz w:val="20"/>
          <w:szCs w:val="20"/>
        </w:rPr>
        <w:t>Note: Proportions shown are women with first screening event in an ethnicity group, divided by i) all women with a screening event within that ethnicity group (first or subsequent events) and ii) the hysterectomy-adjusted 2013 Census population projected to</w:t>
      </w:r>
      <w:r w:rsidR="009712EC" w:rsidRPr="0030791F">
        <w:rPr>
          <w:i/>
          <w:sz w:val="20"/>
          <w:szCs w:val="20"/>
        </w:rPr>
        <w:t xml:space="preserve"> </w:t>
      </w:r>
      <w:r w:rsidR="002A65E3" w:rsidRPr="0030791F">
        <w:rPr>
          <w:i/>
          <w:sz w:val="20"/>
          <w:szCs w:val="20"/>
        </w:rPr>
        <w:t>30 June 2017</w:t>
      </w:r>
      <w:r w:rsidRPr="0030791F">
        <w:rPr>
          <w:i/>
          <w:sz w:val="20"/>
          <w:szCs w:val="20"/>
        </w:rPr>
        <w:t xml:space="preserve"> for that ethnicity group, as a percent.</w:t>
      </w:r>
    </w:p>
    <w:p w14:paraId="12E223E0" w14:textId="7741B2B8" w:rsidR="00411DC4" w:rsidRPr="0030791F" w:rsidRDefault="00411DC4" w:rsidP="00030D6F">
      <w:pPr>
        <w:ind w:right="544"/>
        <w:jc w:val="both"/>
        <w:rPr>
          <w:i/>
          <w:sz w:val="20"/>
          <w:szCs w:val="20"/>
        </w:rPr>
      </w:pPr>
      <w:r w:rsidRPr="0030791F">
        <w:rPr>
          <w:i/>
          <w:sz w:val="20"/>
          <w:szCs w:val="20"/>
        </w:rPr>
        <w:br w:type="page"/>
      </w:r>
    </w:p>
    <w:p w14:paraId="02044408" w14:textId="61C1FFB3" w:rsidR="0059473B" w:rsidRPr="0030791F" w:rsidRDefault="00C65151" w:rsidP="00DC7628">
      <w:pPr>
        <w:pStyle w:val="Caption"/>
        <w:spacing w:after="80"/>
        <w:ind w:right="-23"/>
        <w:jc w:val="both"/>
      </w:pPr>
      <w:bookmarkStart w:id="1054" w:name="_Ref486425675"/>
      <w:bookmarkStart w:id="1055" w:name="_Ref275940319"/>
      <w:bookmarkStart w:id="1056" w:name="_Toc276457737"/>
      <w:bookmarkStart w:id="1057" w:name="_Toc304970048"/>
      <w:bookmarkStart w:id="1058" w:name="_Toc469398326"/>
      <w:bookmarkStart w:id="1059" w:name="_Toc475605559"/>
      <w:bookmarkStart w:id="1060" w:name="_Toc509928530"/>
      <w:r w:rsidRPr="0030791F">
        <w:t>Table</w:t>
      </w:r>
      <w:r w:rsidR="0059473B"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39</w:t>
      </w:r>
      <w:r w:rsidR="00F55F28" w:rsidRPr="0030791F">
        <w:rPr>
          <w:noProof/>
        </w:rPr>
        <w:fldChar w:fldCharType="end"/>
      </w:r>
      <w:bookmarkEnd w:id="1054"/>
      <w:bookmarkEnd w:id="1055"/>
      <w:r w:rsidR="0059473B" w:rsidRPr="0030791F">
        <w:t xml:space="preserve"> - Median age of women with a first screening event, by ethnicity</w:t>
      </w:r>
      <w:bookmarkEnd w:id="1056"/>
      <w:bookmarkEnd w:id="1057"/>
      <w:r w:rsidR="0059473B" w:rsidRPr="0030791F">
        <w:t xml:space="preserve">, for period </w:t>
      </w:r>
      <w:bookmarkEnd w:id="1058"/>
      <w:bookmarkEnd w:id="1059"/>
      <w:sdt>
        <w:sdtPr>
          <w:alias w:val="Period"/>
          <w:tag w:val="Period"/>
          <w:id w:val="-1409451445"/>
          <w:dataBinding w:prefixMappings="xmlns:ns0='http://schemas.microsoft.com/office/2006/coverPageProps' " w:xpath="/ns0:CoverPageProperties[1]/ns0:Abstract[1]" w:storeItemID="{55AF091B-3C7A-41E3-B477-F2FDAA23CFDA}"/>
          <w:text/>
        </w:sdtPr>
        <w:sdtEndPr/>
        <w:sdtContent>
          <w:r w:rsidR="003A48F1" w:rsidRPr="0030791F">
            <w:t>1 January – 30 June 2017</w:t>
          </w:r>
        </w:sdtContent>
      </w:sdt>
      <w:bookmarkEnd w:id="1060"/>
    </w:p>
    <w:tbl>
      <w:tblPr>
        <w:tblW w:w="5300" w:type="dxa"/>
        <w:tblInd w:w="93" w:type="dxa"/>
        <w:tblLook w:val="04A0" w:firstRow="1" w:lastRow="0" w:firstColumn="1" w:lastColumn="0" w:noHBand="0" w:noVBand="1"/>
      </w:tblPr>
      <w:tblGrid>
        <w:gridCol w:w="2040"/>
        <w:gridCol w:w="1720"/>
        <w:gridCol w:w="1540"/>
      </w:tblGrid>
      <w:tr w:rsidR="0059473B" w:rsidRPr="0030791F" w14:paraId="4DFC43D0" w14:textId="77777777" w:rsidTr="00403266">
        <w:trPr>
          <w:trHeight w:val="300"/>
        </w:trPr>
        <w:tc>
          <w:tcPr>
            <w:tcW w:w="204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8B292F6" w14:textId="77777777" w:rsidR="0059473B" w:rsidRPr="0030791F" w:rsidRDefault="0059473B" w:rsidP="00F8583D">
            <w:pPr>
              <w:rPr>
                <w:rFonts w:eastAsia="Times New Roman"/>
                <w:b/>
                <w:bCs/>
                <w:szCs w:val="23"/>
                <w:lang w:eastAsia="en-AU"/>
              </w:rPr>
            </w:pPr>
            <w:r w:rsidRPr="0030791F">
              <w:rPr>
                <w:rFonts w:eastAsia="Times New Roman"/>
                <w:b/>
                <w:bCs/>
                <w:szCs w:val="23"/>
                <w:lang w:eastAsia="en-AU"/>
              </w:rPr>
              <w:t>Ethnic Group</w:t>
            </w:r>
          </w:p>
        </w:tc>
        <w:tc>
          <w:tcPr>
            <w:tcW w:w="1720" w:type="dxa"/>
            <w:tcBorders>
              <w:top w:val="single" w:sz="4" w:space="0" w:color="auto"/>
              <w:left w:val="nil"/>
              <w:bottom w:val="single" w:sz="4" w:space="0" w:color="auto"/>
            </w:tcBorders>
            <w:shd w:val="clear" w:color="auto" w:fill="D9D9D9" w:themeFill="background1" w:themeFillShade="D9"/>
            <w:noWrap/>
            <w:vAlign w:val="bottom"/>
            <w:hideMark/>
          </w:tcPr>
          <w:p w14:paraId="75BCE013" w14:textId="77777777" w:rsidR="0059473B" w:rsidRPr="0030791F" w:rsidRDefault="0059473B" w:rsidP="00F8583D">
            <w:pPr>
              <w:rPr>
                <w:rFonts w:eastAsia="Times New Roman"/>
                <w:b/>
                <w:bCs/>
                <w:szCs w:val="23"/>
                <w:lang w:eastAsia="en-AU"/>
              </w:rPr>
            </w:pPr>
            <w:r w:rsidRPr="0030791F">
              <w:rPr>
                <w:rFonts w:eastAsia="Times New Roman"/>
                <w:b/>
                <w:bCs/>
                <w:szCs w:val="23"/>
                <w:lang w:eastAsia="en-AU"/>
              </w:rPr>
              <w:t>Median Age</w:t>
            </w:r>
          </w:p>
        </w:tc>
        <w:tc>
          <w:tcPr>
            <w:tcW w:w="1540" w:type="dxa"/>
            <w:tcBorders>
              <w:top w:val="single" w:sz="4" w:space="0" w:color="auto"/>
              <w:bottom w:val="single" w:sz="4" w:space="0" w:color="auto"/>
              <w:right w:val="single" w:sz="4" w:space="0" w:color="auto"/>
            </w:tcBorders>
            <w:shd w:val="clear" w:color="auto" w:fill="D9D9D9" w:themeFill="background1" w:themeFillShade="D9"/>
            <w:noWrap/>
            <w:vAlign w:val="bottom"/>
            <w:hideMark/>
          </w:tcPr>
          <w:p w14:paraId="69ED41A5" w14:textId="77777777" w:rsidR="0059473B" w:rsidRPr="0030791F" w:rsidRDefault="0059473B" w:rsidP="00F8583D">
            <w:pPr>
              <w:rPr>
                <w:rFonts w:eastAsia="Times New Roman"/>
                <w:b/>
                <w:bCs/>
                <w:szCs w:val="23"/>
                <w:lang w:eastAsia="en-AU"/>
              </w:rPr>
            </w:pPr>
            <w:r w:rsidRPr="0030791F">
              <w:rPr>
                <w:rFonts w:eastAsia="Times New Roman"/>
                <w:b/>
                <w:bCs/>
                <w:szCs w:val="23"/>
                <w:lang w:eastAsia="en-AU"/>
              </w:rPr>
              <w:t>Mean Age</w:t>
            </w:r>
          </w:p>
        </w:tc>
      </w:tr>
      <w:tr w:rsidR="00297F93" w:rsidRPr="0030791F" w14:paraId="136E49DB" w14:textId="77777777" w:rsidTr="00F8583D">
        <w:trPr>
          <w:trHeight w:val="300"/>
        </w:trPr>
        <w:tc>
          <w:tcPr>
            <w:tcW w:w="2040" w:type="dxa"/>
            <w:tcBorders>
              <w:top w:val="nil"/>
              <w:left w:val="single" w:sz="4" w:space="0" w:color="auto"/>
              <w:bottom w:val="nil"/>
              <w:right w:val="nil"/>
            </w:tcBorders>
            <w:shd w:val="clear" w:color="auto" w:fill="auto"/>
            <w:hideMark/>
          </w:tcPr>
          <w:p w14:paraId="61C2597A" w14:textId="77777777" w:rsidR="00297F93" w:rsidRPr="0030791F" w:rsidRDefault="00297F93" w:rsidP="00297F93">
            <w:pPr>
              <w:rPr>
                <w:rFonts w:eastAsia="Times New Roman"/>
                <w:szCs w:val="23"/>
                <w:lang w:eastAsia="en-AU"/>
              </w:rPr>
            </w:pPr>
            <w:r w:rsidRPr="0030791F">
              <w:rPr>
                <w:rFonts w:eastAsia="Times New Roman"/>
                <w:szCs w:val="23"/>
                <w:lang w:eastAsia="en-AU"/>
              </w:rPr>
              <w:t>Māori</w:t>
            </w:r>
          </w:p>
        </w:tc>
        <w:tc>
          <w:tcPr>
            <w:tcW w:w="1720" w:type="dxa"/>
            <w:tcBorders>
              <w:top w:val="nil"/>
              <w:left w:val="nil"/>
              <w:bottom w:val="nil"/>
            </w:tcBorders>
            <w:shd w:val="clear" w:color="auto" w:fill="auto"/>
          </w:tcPr>
          <w:p w14:paraId="77EF9221" w14:textId="71E5005E" w:rsidR="00297F93" w:rsidRPr="0030791F" w:rsidRDefault="00297F93" w:rsidP="00297F93">
            <w:pPr>
              <w:jc w:val="right"/>
              <w:rPr>
                <w:szCs w:val="23"/>
              </w:rPr>
            </w:pPr>
            <w:r w:rsidRPr="0030791F">
              <w:rPr>
                <w:szCs w:val="23"/>
              </w:rPr>
              <w:t>21</w:t>
            </w:r>
          </w:p>
        </w:tc>
        <w:tc>
          <w:tcPr>
            <w:tcW w:w="1540" w:type="dxa"/>
            <w:tcBorders>
              <w:top w:val="nil"/>
              <w:bottom w:val="nil"/>
              <w:right w:val="single" w:sz="4" w:space="0" w:color="auto"/>
            </w:tcBorders>
            <w:shd w:val="clear" w:color="auto" w:fill="auto"/>
          </w:tcPr>
          <w:p w14:paraId="3CC60302" w14:textId="759DDC7A" w:rsidR="00297F93" w:rsidRPr="0030791F" w:rsidRDefault="00297F93" w:rsidP="00297F93">
            <w:pPr>
              <w:jc w:val="right"/>
              <w:rPr>
                <w:iCs/>
                <w:szCs w:val="23"/>
              </w:rPr>
            </w:pPr>
            <w:r w:rsidRPr="0030791F">
              <w:rPr>
                <w:iCs/>
                <w:szCs w:val="23"/>
              </w:rPr>
              <w:t>24.8</w:t>
            </w:r>
          </w:p>
        </w:tc>
      </w:tr>
      <w:tr w:rsidR="00297F93" w:rsidRPr="0030791F" w14:paraId="29C3E198" w14:textId="77777777" w:rsidTr="00F8583D">
        <w:trPr>
          <w:trHeight w:val="300"/>
        </w:trPr>
        <w:tc>
          <w:tcPr>
            <w:tcW w:w="2040" w:type="dxa"/>
            <w:tcBorders>
              <w:top w:val="nil"/>
              <w:left w:val="single" w:sz="4" w:space="0" w:color="auto"/>
              <w:bottom w:val="nil"/>
              <w:right w:val="nil"/>
            </w:tcBorders>
            <w:shd w:val="clear" w:color="auto" w:fill="auto"/>
            <w:hideMark/>
          </w:tcPr>
          <w:p w14:paraId="09142024" w14:textId="77777777" w:rsidR="00297F93" w:rsidRPr="0030791F" w:rsidRDefault="00297F93" w:rsidP="00297F93">
            <w:pPr>
              <w:rPr>
                <w:rFonts w:eastAsia="Times New Roman"/>
                <w:szCs w:val="23"/>
                <w:lang w:eastAsia="en-AU"/>
              </w:rPr>
            </w:pPr>
            <w:r w:rsidRPr="0030791F">
              <w:rPr>
                <w:rFonts w:eastAsia="Times New Roman"/>
                <w:szCs w:val="23"/>
                <w:lang w:eastAsia="en-AU"/>
              </w:rPr>
              <w:t>Pacific</w:t>
            </w:r>
          </w:p>
        </w:tc>
        <w:tc>
          <w:tcPr>
            <w:tcW w:w="1720" w:type="dxa"/>
            <w:tcBorders>
              <w:top w:val="nil"/>
              <w:left w:val="nil"/>
              <w:bottom w:val="nil"/>
            </w:tcBorders>
            <w:shd w:val="clear" w:color="auto" w:fill="auto"/>
          </w:tcPr>
          <w:p w14:paraId="6421C6CA" w14:textId="4420210B" w:rsidR="00297F93" w:rsidRPr="0030791F" w:rsidRDefault="00297F93" w:rsidP="00297F93">
            <w:pPr>
              <w:jc w:val="right"/>
              <w:rPr>
                <w:szCs w:val="23"/>
              </w:rPr>
            </w:pPr>
            <w:r w:rsidRPr="0030791F">
              <w:rPr>
                <w:szCs w:val="23"/>
              </w:rPr>
              <w:t>25</w:t>
            </w:r>
          </w:p>
        </w:tc>
        <w:tc>
          <w:tcPr>
            <w:tcW w:w="1540" w:type="dxa"/>
            <w:tcBorders>
              <w:top w:val="nil"/>
              <w:bottom w:val="nil"/>
              <w:right w:val="single" w:sz="4" w:space="0" w:color="auto"/>
            </w:tcBorders>
            <w:shd w:val="clear" w:color="auto" w:fill="auto"/>
          </w:tcPr>
          <w:p w14:paraId="7ED418AF" w14:textId="1FA06C0E" w:rsidR="00297F93" w:rsidRPr="0030791F" w:rsidRDefault="00297F93" w:rsidP="00297F93">
            <w:pPr>
              <w:jc w:val="right"/>
              <w:rPr>
                <w:iCs/>
                <w:szCs w:val="23"/>
              </w:rPr>
            </w:pPr>
            <w:r w:rsidRPr="0030791F">
              <w:rPr>
                <w:iCs/>
                <w:szCs w:val="23"/>
              </w:rPr>
              <w:t>29.3</w:t>
            </w:r>
          </w:p>
        </w:tc>
      </w:tr>
      <w:tr w:rsidR="00297F93" w:rsidRPr="0030791F" w14:paraId="3F8A5BAA" w14:textId="77777777" w:rsidTr="00F8583D">
        <w:trPr>
          <w:trHeight w:val="300"/>
        </w:trPr>
        <w:tc>
          <w:tcPr>
            <w:tcW w:w="2040" w:type="dxa"/>
            <w:tcBorders>
              <w:top w:val="nil"/>
              <w:left w:val="single" w:sz="4" w:space="0" w:color="auto"/>
              <w:bottom w:val="nil"/>
              <w:right w:val="nil"/>
            </w:tcBorders>
            <w:shd w:val="clear" w:color="auto" w:fill="auto"/>
            <w:hideMark/>
          </w:tcPr>
          <w:p w14:paraId="5AB24CF9" w14:textId="77777777" w:rsidR="00297F93" w:rsidRPr="0030791F" w:rsidRDefault="00297F93" w:rsidP="00297F93">
            <w:pPr>
              <w:rPr>
                <w:rFonts w:eastAsia="Times New Roman"/>
                <w:szCs w:val="23"/>
                <w:lang w:eastAsia="en-AU"/>
              </w:rPr>
            </w:pPr>
            <w:r w:rsidRPr="0030791F">
              <w:rPr>
                <w:rFonts w:eastAsia="Times New Roman"/>
                <w:szCs w:val="23"/>
                <w:lang w:eastAsia="en-AU"/>
              </w:rPr>
              <w:t>Asian</w:t>
            </w:r>
          </w:p>
        </w:tc>
        <w:tc>
          <w:tcPr>
            <w:tcW w:w="1720" w:type="dxa"/>
            <w:tcBorders>
              <w:top w:val="nil"/>
              <w:left w:val="nil"/>
              <w:bottom w:val="nil"/>
            </w:tcBorders>
            <w:shd w:val="clear" w:color="auto" w:fill="auto"/>
          </w:tcPr>
          <w:p w14:paraId="053FD49C" w14:textId="685E0C62" w:rsidR="00297F93" w:rsidRPr="0030791F" w:rsidRDefault="00297F93" w:rsidP="00297F93">
            <w:pPr>
              <w:jc w:val="right"/>
              <w:rPr>
                <w:szCs w:val="23"/>
              </w:rPr>
            </w:pPr>
            <w:r w:rsidRPr="0030791F">
              <w:rPr>
                <w:szCs w:val="23"/>
              </w:rPr>
              <w:t>31</w:t>
            </w:r>
          </w:p>
        </w:tc>
        <w:tc>
          <w:tcPr>
            <w:tcW w:w="1540" w:type="dxa"/>
            <w:tcBorders>
              <w:top w:val="nil"/>
              <w:bottom w:val="nil"/>
              <w:right w:val="single" w:sz="4" w:space="0" w:color="auto"/>
            </w:tcBorders>
            <w:shd w:val="clear" w:color="auto" w:fill="auto"/>
          </w:tcPr>
          <w:p w14:paraId="7CCC2A94" w14:textId="7B0DE763" w:rsidR="00297F93" w:rsidRPr="0030791F" w:rsidRDefault="00297F93" w:rsidP="00297F93">
            <w:pPr>
              <w:jc w:val="right"/>
              <w:rPr>
                <w:iCs/>
                <w:szCs w:val="23"/>
              </w:rPr>
            </w:pPr>
            <w:r w:rsidRPr="0030791F">
              <w:rPr>
                <w:iCs/>
                <w:szCs w:val="23"/>
              </w:rPr>
              <w:t>34.0</w:t>
            </w:r>
          </w:p>
        </w:tc>
      </w:tr>
      <w:tr w:rsidR="00297F93" w:rsidRPr="0030791F" w14:paraId="6A22832B" w14:textId="77777777" w:rsidTr="00F8583D">
        <w:trPr>
          <w:trHeight w:val="300"/>
        </w:trPr>
        <w:tc>
          <w:tcPr>
            <w:tcW w:w="2040" w:type="dxa"/>
            <w:tcBorders>
              <w:top w:val="nil"/>
              <w:left w:val="single" w:sz="4" w:space="0" w:color="auto"/>
              <w:bottom w:val="single" w:sz="4" w:space="0" w:color="auto"/>
              <w:right w:val="nil"/>
            </w:tcBorders>
            <w:shd w:val="clear" w:color="auto" w:fill="auto"/>
            <w:hideMark/>
          </w:tcPr>
          <w:p w14:paraId="39EB51D0" w14:textId="77777777" w:rsidR="00297F93" w:rsidRPr="0030791F" w:rsidRDefault="00297F93" w:rsidP="00297F93">
            <w:pPr>
              <w:rPr>
                <w:rFonts w:eastAsia="Times New Roman"/>
                <w:szCs w:val="23"/>
                <w:lang w:eastAsia="en-AU"/>
              </w:rPr>
            </w:pPr>
            <w:r w:rsidRPr="0030791F">
              <w:rPr>
                <w:rFonts w:eastAsia="Times New Roman"/>
                <w:szCs w:val="23"/>
                <w:lang w:eastAsia="en-AU"/>
              </w:rPr>
              <w:t>European/ Other</w:t>
            </w:r>
          </w:p>
        </w:tc>
        <w:tc>
          <w:tcPr>
            <w:tcW w:w="1720" w:type="dxa"/>
            <w:tcBorders>
              <w:top w:val="nil"/>
              <w:left w:val="nil"/>
              <w:bottom w:val="single" w:sz="4" w:space="0" w:color="auto"/>
            </w:tcBorders>
            <w:shd w:val="clear" w:color="auto" w:fill="auto"/>
          </w:tcPr>
          <w:p w14:paraId="13AE763A" w14:textId="5F72AE5C" w:rsidR="00297F93" w:rsidRPr="0030791F" w:rsidRDefault="00297F93" w:rsidP="00297F93">
            <w:pPr>
              <w:jc w:val="right"/>
              <w:rPr>
                <w:szCs w:val="23"/>
              </w:rPr>
            </w:pPr>
            <w:r w:rsidRPr="0030791F">
              <w:rPr>
                <w:szCs w:val="23"/>
              </w:rPr>
              <w:t>23</w:t>
            </w:r>
          </w:p>
        </w:tc>
        <w:tc>
          <w:tcPr>
            <w:tcW w:w="1540" w:type="dxa"/>
            <w:tcBorders>
              <w:top w:val="nil"/>
              <w:bottom w:val="single" w:sz="4" w:space="0" w:color="auto"/>
              <w:right w:val="single" w:sz="4" w:space="0" w:color="auto"/>
            </w:tcBorders>
            <w:shd w:val="clear" w:color="auto" w:fill="auto"/>
          </w:tcPr>
          <w:p w14:paraId="26FA447F" w14:textId="4D97E0C1" w:rsidR="00297F93" w:rsidRPr="0030791F" w:rsidRDefault="00297F93" w:rsidP="00297F93">
            <w:pPr>
              <w:jc w:val="right"/>
              <w:rPr>
                <w:iCs/>
                <w:szCs w:val="23"/>
              </w:rPr>
            </w:pPr>
            <w:r w:rsidRPr="0030791F">
              <w:rPr>
                <w:iCs/>
                <w:szCs w:val="23"/>
              </w:rPr>
              <w:t>27.7</w:t>
            </w:r>
          </w:p>
        </w:tc>
      </w:tr>
      <w:bookmarkEnd w:id="1048"/>
    </w:tbl>
    <w:p w14:paraId="076F5D19" w14:textId="12883BBB" w:rsidR="00EA4072" w:rsidRDefault="00EA4072" w:rsidP="00EA4072">
      <w:r>
        <w:br w:type="page"/>
      </w:r>
    </w:p>
    <w:p w14:paraId="0740D698" w14:textId="1CB7F82C" w:rsidR="00030D6F" w:rsidRPr="0030791F" w:rsidRDefault="00030D6F" w:rsidP="00411DC4">
      <w:pPr>
        <w:pStyle w:val="Heading2"/>
        <w:keepNext w:val="0"/>
        <w:ind w:right="544"/>
        <w:jc w:val="both"/>
      </w:pPr>
      <w:bookmarkStart w:id="1061" w:name="_Toc471467040"/>
      <w:bookmarkStart w:id="1062" w:name="_Toc475630233"/>
      <w:bookmarkStart w:id="1063" w:name="_Toc509928468"/>
      <w:r w:rsidRPr="0030791F">
        <w:t>Indicator 3 – Withdrawal rates</w:t>
      </w:r>
      <w:bookmarkEnd w:id="1061"/>
      <w:bookmarkEnd w:id="1062"/>
      <w:bookmarkEnd w:id="1063"/>
    </w:p>
    <w:p w14:paraId="732CCBEE" w14:textId="015BAAB7" w:rsidR="00030D6F" w:rsidRPr="0030791F" w:rsidRDefault="00C65151" w:rsidP="00DC7628">
      <w:pPr>
        <w:pStyle w:val="Caption"/>
        <w:spacing w:after="80"/>
        <w:ind w:right="-23"/>
        <w:jc w:val="both"/>
      </w:pPr>
      <w:bookmarkStart w:id="1064" w:name="_Ref275549325"/>
      <w:bookmarkStart w:id="1065" w:name="_Toc275355698"/>
      <w:bookmarkStart w:id="1066" w:name="_Toc360651458"/>
      <w:bookmarkStart w:id="1067" w:name="_Toc469398327"/>
      <w:bookmarkStart w:id="1068" w:name="_Toc475605560"/>
      <w:bookmarkStart w:id="1069" w:name="_Toc509928531"/>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40</w:t>
      </w:r>
      <w:r w:rsidR="00F55F28" w:rsidRPr="0030791F">
        <w:rPr>
          <w:noProof/>
        </w:rPr>
        <w:fldChar w:fldCharType="end"/>
      </w:r>
      <w:bookmarkEnd w:id="1064"/>
      <w:r w:rsidR="00030D6F" w:rsidRPr="0030791F">
        <w:t xml:space="preserve"> - Number of women who withdrew from the NCSP Register </w:t>
      </w:r>
      <w:r w:rsidR="00057A5B" w:rsidRPr="0030791F">
        <w:t xml:space="preserve">1 </w:t>
      </w:r>
      <w:r w:rsidR="0034448B" w:rsidRPr="0030791F">
        <w:t xml:space="preserve">January – </w:t>
      </w:r>
      <w:r w:rsidR="00057A5B" w:rsidRPr="0030791F">
        <w:t xml:space="preserve">30 </w:t>
      </w:r>
      <w:r w:rsidR="0034448B" w:rsidRPr="0030791F">
        <w:t>June 2017</w:t>
      </w:r>
      <w:r w:rsidR="00030D6F" w:rsidRPr="0030791F" w:rsidDel="009F7442">
        <w:t xml:space="preserve"> </w:t>
      </w:r>
      <w:r w:rsidR="00030D6F" w:rsidRPr="0030791F">
        <w:t>by age, and proportion of women who were enrolled at the start of the monitoring period who withdrew</w:t>
      </w:r>
      <w:bookmarkEnd w:id="1065"/>
      <w:bookmarkEnd w:id="1066"/>
      <w:bookmarkEnd w:id="1067"/>
      <w:bookmarkEnd w:id="1068"/>
      <w:bookmarkEnd w:id="1069"/>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6"/>
        <w:gridCol w:w="2694"/>
        <w:gridCol w:w="1996"/>
        <w:gridCol w:w="2256"/>
      </w:tblGrid>
      <w:tr w:rsidR="00030D6F" w:rsidRPr="0030791F" w14:paraId="55575833" w14:textId="77777777" w:rsidTr="00403266">
        <w:tc>
          <w:tcPr>
            <w:tcW w:w="1716" w:type="dxa"/>
            <w:tcBorders>
              <w:top w:val="single" w:sz="4" w:space="0" w:color="auto"/>
              <w:bottom w:val="nil"/>
            </w:tcBorders>
            <w:shd w:val="clear" w:color="auto" w:fill="D9D9D9" w:themeFill="background1" w:themeFillShade="D9"/>
            <w:hideMark/>
          </w:tcPr>
          <w:p w14:paraId="189866E5"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w:t>
            </w:r>
          </w:p>
        </w:tc>
        <w:tc>
          <w:tcPr>
            <w:tcW w:w="2694" w:type="dxa"/>
            <w:tcBorders>
              <w:top w:val="single" w:sz="4" w:space="0" w:color="auto"/>
              <w:bottom w:val="nil"/>
            </w:tcBorders>
            <w:shd w:val="clear" w:color="auto" w:fill="D9D9D9" w:themeFill="background1" w:themeFillShade="D9"/>
            <w:hideMark/>
          </w:tcPr>
          <w:p w14:paraId="29B0155E"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Enrolled at start</w:t>
            </w:r>
          </w:p>
        </w:tc>
        <w:tc>
          <w:tcPr>
            <w:tcW w:w="4252" w:type="dxa"/>
            <w:gridSpan w:val="2"/>
            <w:tcBorders>
              <w:top w:val="single" w:sz="4" w:space="0" w:color="auto"/>
              <w:bottom w:val="nil"/>
            </w:tcBorders>
            <w:shd w:val="clear" w:color="auto" w:fill="D9D9D9" w:themeFill="background1" w:themeFillShade="D9"/>
            <w:hideMark/>
          </w:tcPr>
          <w:p w14:paraId="63307723"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withdrawn</w:t>
            </w:r>
          </w:p>
        </w:tc>
      </w:tr>
      <w:tr w:rsidR="00030D6F" w:rsidRPr="0030791F" w14:paraId="61D8CBAA" w14:textId="77777777" w:rsidTr="00403266">
        <w:tc>
          <w:tcPr>
            <w:tcW w:w="1716" w:type="dxa"/>
            <w:tcBorders>
              <w:top w:val="nil"/>
              <w:bottom w:val="single" w:sz="4" w:space="0" w:color="auto"/>
            </w:tcBorders>
            <w:shd w:val="clear" w:color="auto" w:fill="D9D9D9" w:themeFill="background1" w:themeFillShade="D9"/>
            <w:hideMark/>
          </w:tcPr>
          <w:p w14:paraId="12DF783E"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2694" w:type="dxa"/>
            <w:tcBorders>
              <w:top w:val="nil"/>
              <w:bottom w:val="single" w:sz="4" w:space="0" w:color="auto"/>
            </w:tcBorders>
            <w:shd w:val="clear" w:color="auto" w:fill="D9D9D9" w:themeFill="background1" w:themeFillShade="D9"/>
            <w:hideMark/>
          </w:tcPr>
          <w:p w14:paraId="2214A297"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N</w:t>
            </w:r>
          </w:p>
        </w:tc>
        <w:tc>
          <w:tcPr>
            <w:tcW w:w="1996" w:type="dxa"/>
            <w:tcBorders>
              <w:top w:val="nil"/>
              <w:bottom w:val="single" w:sz="4" w:space="0" w:color="auto"/>
            </w:tcBorders>
            <w:shd w:val="clear" w:color="auto" w:fill="D9D9D9" w:themeFill="background1" w:themeFillShade="D9"/>
            <w:hideMark/>
          </w:tcPr>
          <w:p w14:paraId="0CAE39F3" w14:textId="77777777" w:rsidR="00030D6F" w:rsidRPr="0030791F" w:rsidRDefault="00030D6F" w:rsidP="00576432">
            <w:pPr>
              <w:tabs>
                <w:tab w:val="left" w:pos="1780"/>
              </w:tabs>
              <w:ind w:right="46"/>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2256" w:type="dxa"/>
            <w:tcBorders>
              <w:top w:val="nil"/>
              <w:bottom w:val="single" w:sz="4" w:space="0" w:color="auto"/>
            </w:tcBorders>
            <w:shd w:val="clear" w:color="auto" w:fill="D9D9D9" w:themeFill="background1" w:themeFillShade="D9"/>
            <w:hideMark/>
          </w:tcPr>
          <w:p w14:paraId="12F1D082" w14:textId="77777777" w:rsidR="00030D6F" w:rsidRPr="0030791F" w:rsidRDefault="00030D6F" w:rsidP="00576432">
            <w:pPr>
              <w:ind w:right="459"/>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r>
      <w:tr w:rsidR="004C1E26" w:rsidRPr="0030791F" w14:paraId="5E86C867" w14:textId="77777777" w:rsidTr="00576432">
        <w:trPr>
          <w:trHeight w:val="285"/>
        </w:trPr>
        <w:tc>
          <w:tcPr>
            <w:tcW w:w="1716" w:type="dxa"/>
            <w:tcBorders>
              <w:top w:val="single" w:sz="4" w:space="0" w:color="auto"/>
            </w:tcBorders>
            <w:shd w:val="clear" w:color="auto" w:fill="auto"/>
            <w:noWrap/>
            <w:vAlign w:val="bottom"/>
            <w:hideMark/>
          </w:tcPr>
          <w:p w14:paraId="550A1AB0"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&lt;20</w:t>
            </w:r>
          </w:p>
        </w:tc>
        <w:tc>
          <w:tcPr>
            <w:tcW w:w="2694" w:type="dxa"/>
            <w:tcBorders>
              <w:top w:val="single" w:sz="4" w:space="0" w:color="auto"/>
            </w:tcBorders>
            <w:shd w:val="clear" w:color="auto" w:fill="auto"/>
            <w:noWrap/>
            <w:vAlign w:val="bottom"/>
          </w:tcPr>
          <w:p w14:paraId="7FAEBB48" w14:textId="2B46A803" w:rsidR="004C1E26" w:rsidRPr="0030791F" w:rsidRDefault="004C1E26" w:rsidP="004C1E26">
            <w:pPr>
              <w:ind w:right="998"/>
              <w:jc w:val="right"/>
              <w:rPr>
                <w:rFonts w:asciiTheme="minorHAnsi" w:hAnsiTheme="minorHAnsi" w:cs="Arial"/>
                <w:szCs w:val="23"/>
              </w:rPr>
            </w:pPr>
            <w:r w:rsidRPr="0030791F">
              <w:rPr>
                <w:szCs w:val="23"/>
              </w:rPr>
              <w:t xml:space="preserve">870 </w:t>
            </w:r>
          </w:p>
        </w:tc>
        <w:tc>
          <w:tcPr>
            <w:tcW w:w="1996" w:type="dxa"/>
            <w:tcBorders>
              <w:top w:val="single" w:sz="4" w:space="0" w:color="auto"/>
            </w:tcBorders>
            <w:shd w:val="clear" w:color="auto" w:fill="auto"/>
            <w:noWrap/>
            <w:vAlign w:val="bottom"/>
          </w:tcPr>
          <w:p w14:paraId="6D53C831" w14:textId="41481B41" w:rsidR="004C1E26" w:rsidRPr="0030791F" w:rsidRDefault="004C1E26" w:rsidP="004C1E26">
            <w:pPr>
              <w:jc w:val="right"/>
              <w:rPr>
                <w:rFonts w:asciiTheme="minorHAnsi" w:hAnsiTheme="minorHAnsi" w:cs="Arial"/>
                <w:szCs w:val="23"/>
              </w:rPr>
            </w:pPr>
            <w:r w:rsidRPr="0030791F">
              <w:rPr>
                <w:szCs w:val="23"/>
              </w:rPr>
              <w:t>-</w:t>
            </w:r>
          </w:p>
        </w:tc>
        <w:tc>
          <w:tcPr>
            <w:tcW w:w="2256" w:type="dxa"/>
            <w:tcBorders>
              <w:top w:val="single" w:sz="4" w:space="0" w:color="auto"/>
            </w:tcBorders>
            <w:shd w:val="clear" w:color="auto" w:fill="auto"/>
            <w:noWrap/>
            <w:vAlign w:val="bottom"/>
          </w:tcPr>
          <w:p w14:paraId="4233F690" w14:textId="6530BBBC" w:rsidR="004C1E26" w:rsidRPr="0030791F" w:rsidRDefault="004C1E26" w:rsidP="004C1E26">
            <w:pPr>
              <w:jc w:val="right"/>
              <w:rPr>
                <w:rFonts w:asciiTheme="minorHAnsi" w:hAnsiTheme="minorHAnsi" w:cs="Arial"/>
                <w:szCs w:val="23"/>
              </w:rPr>
            </w:pPr>
            <w:r w:rsidRPr="0030791F">
              <w:rPr>
                <w:szCs w:val="23"/>
              </w:rPr>
              <w:t>0</w:t>
            </w:r>
          </w:p>
        </w:tc>
      </w:tr>
      <w:tr w:rsidR="004C1E26" w:rsidRPr="0030791F" w14:paraId="51E2F1D4" w14:textId="77777777" w:rsidTr="00576432">
        <w:trPr>
          <w:trHeight w:val="285"/>
        </w:trPr>
        <w:tc>
          <w:tcPr>
            <w:tcW w:w="1716" w:type="dxa"/>
            <w:shd w:val="clear" w:color="auto" w:fill="auto"/>
            <w:noWrap/>
            <w:vAlign w:val="bottom"/>
            <w:hideMark/>
          </w:tcPr>
          <w:p w14:paraId="73C30C4E"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20-24</w:t>
            </w:r>
          </w:p>
        </w:tc>
        <w:tc>
          <w:tcPr>
            <w:tcW w:w="2694" w:type="dxa"/>
            <w:shd w:val="clear" w:color="auto" w:fill="auto"/>
            <w:noWrap/>
            <w:vAlign w:val="bottom"/>
          </w:tcPr>
          <w:p w14:paraId="1CBBF3F7" w14:textId="199F0207" w:rsidR="004C1E26" w:rsidRPr="0030791F" w:rsidRDefault="004C1E26" w:rsidP="004C1E26">
            <w:pPr>
              <w:tabs>
                <w:tab w:val="left" w:pos="1743"/>
              </w:tabs>
              <w:ind w:right="998"/>
              <w:jc w:val="right"/>
              <w:rPr>
                <w:rFonts w:asciiTheme="minorHAnsi" w:hAnsiTheme="minorHAnsi" w:cs="Arial"/>
                <w:szCs w:val="23"/>
              </w:rPr>
            </w:pPr>
            <w:r w:rsidRPr="0030791F">
              <w:rPr>
                <w:szCs w:val="23"/>
              </w:rPr>
              <w:t xml:space="preserve">76,561 </w:t>
            </w:r>
          </w:p>
        </w:tc>
        <w:tc>
          <w:tcPr>
            <w:tcW w:w="1996" w:type="dxa"/>
            <w:shd w:val="clear" w:color="auto" w:fill="auto"/>
            <w:noWrap/>
            <w:vAlign w:val="bottom"/>
          </w:tcPr>
          <w:p w14:paraId="718B064C" w14:textId="041D7B26" w:rsidR="004C1E26" w:rsidRPr="0030791F" w:rsidRDefault="004C1E26" w:rsidP="004C1E26">
            <w:pPr>
              <w:jc w:val="right"/>
              <w:rPr>
                <w:rFonts w:asciiTheme="minorHAnsi" w:hAnsiTheme="minorHAnsi" w:cs="Arial"/>
                <w:szCs w:val="23"/>
              </w:rPr>
            </w:pPr>
            <w:r w:rsidRPr="0030791F">
              <w:rPr>
                <w:szCs w:val="23"/>
              </w:rPr>
              <w:t xml:space="preserve">2 </w:t>
            </w:r>
          </w:p>
        </w:tc>
        <w:tc>
          <w:tcPr>
            <w:tcW w:w="2256" w:type="dxa"/>
            <w:shd w:val="clear" w:color="auto" w:fill="auto"/>
            <w:noWrap/>
            <w:vAlign w:val="bottom"/>
          </w:tcPr>
          <w:p w14:paraId="7D7D7AF5" w14:textId="7A0A018C" w:rsidR="004C1E26" w:rsidRPr="0030791F" w:rsidRDefault="004C1E26" w:rsidP="004C1E26">
            <w:pPr>
              <w:jc w:val="right"/>
              <w:rPr>
                <w:rFonts w:asciiTheme="minorHAnsi" w:hAnsiTheme="minorHAnsi" w:cs="Arial"/>
                <w:szCs w:val="23"/>
              </w:rPr>
            </w:pPr>
            <w:r w:rsidRPr="0030791F">
              <w:rPr>
                <w:szCs w:val="23"/>
              </w:rPr>
              <w:t>0.003</w:t>
            </w:r>
          </w:p>
        </w:tc>
      </w:tr>
      <w:tr w:rsidR="004C1E26" w:rsidRPr="0030791F" w14:paraId="6853B3A1" w14:textId="77777777" w:rsidTr="00576432">
        <w:trPr>
          <w:trHeight w:val="285"/>
        </w:trPr>
        <w:tc>
          <w:tcPr>
            <w:tcW w:w="1716" w:type="dxa"/>
            <w:shd w:val="clear" w:color="auto" w:fill="auto"/>
            <w:noWrap/>
            <w:vAlign w:val="bottom"/>
            <w:hideMark/>
          </w:tcPr>
          <w:p w14:paraId="0A64305B"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25-29</w:t>
            </w:r>
          </w:p>
        </w:tc>
        <w:tc>
          <w:tcPr>
            <w:tcW w:w="2694" w:type="dxa"/>
            <w:shd w:val="clear" w:color="auto" w:fill="auto"/>
            <w:noWrap/>
            <w:vAlign w:val="bottom"/>
          </w:tcPr>
          <w:p w14:paraId="409FBA79" w14:textId="6CEA4028" w:rsidR="004C1E26" w:rsidRPr="0030791F" w:rsidRDefault="004C1E26" w:rsidP="004C1E26">
            <w:pPr>
              <w:ind w:right="998"/>
              <w:jc w:val="right"/>
              <w:rPr>
                <w:rFonts w:asciiTheme="minorHAnsi" w:hAnsiTheme="minorHAnsi" w:cs="Arial"/>
                <w:szCs w:val="23"/>
              </w:rPr>
            </w:pPr>
            <w:r w:rsidRPr="0030791F">
              <w:rPr>
                <w:szCs w:val="23"/>
              </w:rPr>
              <w:t xml:space="preserve">144,748 </w:t>
            </w:r>
          </w:p>
        </w:tc>
        <w:tc>
          <w:tcPr>
            <w:tcW w:w="1996" w:type="dxa"/>
            <w:shd w:val="clear" w:color="auto" w:fill="auto"/>
            <w:noWrap/>
            <w:vAlign w:val="bottom"/>
          </w:tcPr>
          <w:p w14:paraId="4AC17C43" w14:textId="71AC38BD" w:rsidR="004C1E26" w:rsidRPr="0030791F" w:rsidRDefault="004C1E26" w:rsidP="004C1E26">
            <w:pPr>
              <w:jc w:val="right"/>
              <w:rPr>
                <w:rFonts w:asciiTheme="minorHAnsi" w:hAnsiTheme="minorHAnsi" w:cs="Arial"/>
                <w:szCs w:val="23"/>
              </w:rPr>
            </w:pPr>
            <w:r w:rsidRPr="0030791F">
              <w:rPr>
                <w:szCs w:val="23"/>
              </w:rPr>
              <w:t xml:space="preserve">2 </w:t>
            </w:r>
          </w:p>
        </w:tc>
        <w:tc>
          <w:tcPr>
            <w:tcW w:w="2256" w:type="dxa"/>
            <w:shd w:val="clear" w:color="auto" w:fill="auto"/>
            <w:noWrap/>
            <w:vAlign w:val="bottom"/>
          </w:tcPr>
          <w:p w14:paraId="7BC8FB0A" w14:textId="77098E63" w:rsidR="004C1E26" w:rsidRPr="0030791F" w:rsidRDefault="004C1E26" w:rsidP="004C1E26">
            <w:pPr>
              <w:jc w:val="right"/>
              <w:rPr>
                <w:rFonts w:asciiTheme="minorHAnsi" w:hAnsiTheme="minorHAnsi" w:cs="Arial"/>
                <w:szCs w:val="23"/>
              </w:rPr>
            </w:pPr>
            <w:r w:rsidRPr="0030791F">
              <w:rPr>
                <w:szCs w:val="23"/>
              </w:rPr>
              <w:t>0.001</w:t>
            </w:r>
          </w:p>
        </w:tc>
      </w:tr>
      <w:tr w:rsidR="004C1E26" w:rsidRPr="0030791F" w14:paraId="0F6C5E4A" w14:textId="77777777" w:rsidTr="00576432">
        <w:trPr>
          <w:trHeight w:val="285"/>
        </w:trPr>
        <w:tc>
          <w:tcPr>
            <w:tcW w:w="1716" w:type="dxa"/>
            <w:shd w:val="clear" w:color="auto" w:fill="auto"/>
            <w:noWrap/>
            <w:vAlign w:val="bottom"/>
            <w:hideMark/>
          </w:tcPr>
          <w:p w14:paraId="6E1F1136"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30-34</w:t>
            </w:r>
          </w:p>
        </w:tc>
        <w:tc>
          <w:tcPr>
            <w:tcW w:w="2694" w:type="dxa"/>
            <w:shd w:val="clear" w:color="auto" w:fill="auto"/>
            <w:noWrap/>
            <w:vAlign w:val="bottom"/>
          </w:tcPr>
          <w:p w14:paraId="38E429C5" w14:textId="44A8632D" w:rsidR="004C1E26" w:rsidRPr="0030791F" w:rsidRDefault="004C1E26" w:rsidP="004C1E26">
            <w:pPr>
              <w:ind w:right="998"/>
              <w:jc w:val="right"/>
              <w:rPr>
                <w:rFonts w:asciiTheme="minorHAnsi" w:hAnsiTheme="minorHAnsi" w:cs="Arial"/>
                <w:szCs w:val="23"/>
              </w:rPr>
            </w:pPr>
            <w:r w:rsidRPr="0030791F">
              <w:rPr>
                <w:szCs w:val="23"/>
              </w:rPr>
              <w:t xml:space="preserve">165,978 </w:t>
            </w:r>
          </w:p>
        </w:tc>
        <w:tc>
          <w:tcPr>
            <w:tcW w:w="1996" w:type="dxa"/>
            <w:shd w:val="clear" w:color="auto" w:fill="auto"/>
            <w:noWrap/>
            <w:vAlign w:val="bottom"/>
          </w:tcPr>
          <w:p w14:paraId="24234CCD" w14:textId="0AF18EE4" w:rsidR="004C1E26" w:rsidRPr="0030791F" w:rsidRDefault="004C1E26" w:rsidP="004C1E26">
            <w:pPr>
              <w:jc w:val="right"/>
              <w:rPr>
                <w:rFonts w:asciiTheme="minorHAnsi" w:hAnsiTheme="minorHAnsi" w:cs="Arial"/>
                <w:szCs w:val="23"/>
              </w:rPr>
            </w:pPr>
            <w:r w:rsidRPr="0030791F">
              <w:rPr>
                <w:szCs w:val="23"/>
              </w:rPr>
              <w:t xml:space="preserve">3 </w:t>
            </w:r>
          </w:p>
        </w:tc>
        <w:tc>
          <w:tcPr>
            <w:tcW w:w="2256" w:type="dxa"/>
            <w:shd w:val="clear" w:color="auto" w:fill="auto"/>
            <w:noWrap/>
            <w:vAlign w:val="bottom"/>
          </w:tcPr>
          <w:p w14:paraId="79460CF7" w14:textId="700376A0" w:rsidR="004C1E26" w:rsidRPr="0030791F" w:rsidRDefault="004C1E26" w:rsidP="004C1E26">
            <w:pPr>
              <w:jc w:val="right"/>
              <w:rPr>
                <w:rFonts w:asciiTheme="minorHAnsi" w:hAnsiTheme="minorHAnsi" w:cs="Arial"/>
                <w:szCs w:val="23"/>
              </w:rPr>
            </w:pPr>
            <w:r w:rsidRPr="0030791F">
              <w:rPr>
                <w:szCs w:val="23"/>
              </w:rPr>
              <w:t>0.002</w:t>
            </w:r>
          </w:p>
        </w:tc>
      </w:tr>
      <w:tr w:rsidR="004C1E26" w:rsidRPr="0030791F" w14:paraId="6C6D60B1" w14:textId="77777777" w:rsidTr="00576432">
        <w:trPr>
          <w:trHeight w:val="285"/>
        </w:trPr>
        <w:tc>
          <w:tcPr>
            <w:tcW w:w="1716" w:type="dxa"/>
            <w:shd w:val="clear" w:color="auto" w:fill="auto"/>
            <w:noWrap/>
            <w:vAlign w:val="bottom"/>
            <w:hideMark/>
          </w:tcPr>
          <w:p w14:paraId="4B69E86A"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35-39</w:t>
            </w:r>
          </w:p>
        </w:tc>
        <w:tc>
          <w:tcPr>
            <w:tcW w:w="2694" w:type="dxa"/>
            <w:shd w:val="clear" w:color="auto" w:fill="auto"/>
            <w:noWrap/>
            <w:vAlign w:val="bottom"/>
          </w:tcPr>
          <w:p w14:paraId="390618CE" w14:textId="4FEAC1FF" w:rsidR="004C1E26" w:rsidRPr="0030791F" w:rsidRDefault="004C1E26" w:rsidP="004C1E26">
            <w:pPr>
              <w:ind w:right="998"/>
              <w:jc w:val="right"/>
              <w:rPr>
                <w:rFonts w:asciiTheme="minorHAnsi" w:hAnsiTheme="minorHAnsi" w:cs="Arial"/>
                <w:szCs w:val="23"/>
              </w:rPr>
            </w:pPr>
            <w:r w:rsidRPr="0030791F">
              <w:rPr>
                <w:szCs w:val="23"/>
              </w:rPr>
              <w:t xml:space="preserve">175,822 </w:t>
            </w:r>
          </w:p>
        </w:tc>
        <w:tc>
          <w:tcPr>
            <w:tcW w:w="1996" w:type="dxa"/>
            <w:shd w:val="clear" w:color="auto" w:fill="auto"/>
            <w:noWrap/>
            <w:vAlign w:val="bottom"/>
          </w:tcPr>
          <w:p w14:paraId="39F258B3" w14:textId="7C2146CC" w:rsidR="004C1E26" w:rsidRPr="0030791F" w:rsidRDefault="004C1E26" w:rsidP="004C1E26">
            <w:pPr>
              <w:jc w:val="right"/>
              <w:rPr>
                <w:rFonts w:asciiTheme="minorHAnsi" w:hAnsiTheme="minorHAnsi" w:cs="Arial"/>
                <w:szCs w:val="23"/>
              </w:rPr>
            </w:pPr>
            <w:r w:rsidRPr="0030791F">
              <w:rPr>
                <w:szCs w:val="23"/>
              </w:rPr>
              <w:t xml:space="preserve">1 </w:t>
            </w:r>
          </w:p>
        </w:tc>
        <w:tc>
          <w:tcPr>
            <w:tcW w:w="2256" w:type="dxa"/>
            <w:shd w:val="clear" w:color="auto" w:fill="auto"/>
            <w:noWrap/>
            <w:vAlign w:val="bottom"/>
          </w:tcPr>
          <w:p w14:paraId="214197E8" w14:textId="23A60748" w:rsidR="004C1E26" w:rsidRPr="0030791F" w:rsidRDefault="004C1E26" w:rsidP="004C1E26">
            <w:pPr>
              <w:jc w:val="right"/>
              <w:rPr>
                <w:rFonts w:asciiTheme="minorHAnsi" w:hAnsiTheme="minorHAnsi" w:cs="Arial"/>
                <w:szCs w:val="23"/>
              </w:rPr>
            </w:pPr>
            <w:r w:rsidRPr="0030791F">
              <w:rPr>
                <w:szCs w:val="23"/>
              </w:rPr>
              <w:t>0.001</w:t>
            </w:r>
          </w:p>
        </w:tc>
      </w:tr>
      <w:tr w:rsidR="004C1E26" w:rsidRPr="0030791F" w14:paraId="2380A735" w14:textId="77777777" w:rsidTr="00576432">
        <w:trPr>
          <w:trHeight w:val="285"/>
        </w:trPr>
        <w:tc>
          <w:tcPr>
            <w:tcW w:w="1716" w:type="dxa"/>
            <w:shd w:val="clear" w:color="auto" w:fill="auto"/>
            <w:noWrap/>
            <w:vAlign w:val="bottom"/>
            <w:hideMark/>
          </w:tcPr>
          <w:p w14:paraId="3B235618"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40-44</w:t>
            </w:r>
          </w:p>
        </w:tc>
        <w:tc>
          <w:tcPr>
            <w:tcW w:w="2694" w:type="dxa"/>
            <w:shd w:val="clear" w:color="auto" w:fill="auto"/>
            <w:noWrap/>
            <w:vAlign w:val="bottom"/>
          </w:tcPr>
          <w:p w14:paraId="55AAB0DB" w14:textId="337222B5" w:rsidR="004C1E26" w:rsidRPr="0030791F" w:rsidRDefault="004C1E26" w:rsidP="004C1E26">
            <w:pPr>
              <w:ind w:right="998"/>
              <w:jc w:val="right"/>
              <w:rPr>
                <w:rFonts w:asciiTheme="minorHAnsi" w:hAnsiTheme="minorHAnsi" w:cs="Arial"/>
                <w:szCs w:val="23"/>
              </w:rPr>
            </w:pPr>
            <w:r w:rsidRPr="0030791F">
              <w:rPr>
                <w:szCs w:val="23"/>
              </w:rPr>
              <w:t xml:space="preserve">188,263 </w:t>
            </w:r>
          </w:p>
        </w:tc>
        <w:tc>
          <w:tcPr>
            <w:tcW w:w="1996" w:type="dxa"/>
            <w:shd w:val="clear" w:color="auto" w:fill="auto"/>
            <w:noWrap/>
            <w:vAlign w:val="bottom"/>
          </w:tcPr>
          <w:p w14:paraId="104FAF1B" w14:textId="3CAA5385" w:rsidR="004C1E26" w:rsidRPr="0030791F" w:rsidRDefault="004C1E26" w:rsidP="004C1E26">
            <w:pPr>
              <w:jc w:val="right"/>
              <w:rPr>
                <w:rFonts w:asciiTheme="minorHAnsi" w:hAnsiTheme="minorHAnsi" w:cs="Arial"/>
                <w:szCs w:val="23"/>
              </w:rPr>
            </w:pPr>
            <w:r w:rsidRPr="0030791F">
              <w:rPr>
                <w:szCs w:val="23"/>
              </w:rPr>
              <w:t xml:space="preserve">2 </w:t>
            </w:r>
          </w:p>
        </w:tc>
        <w:tc>
          <w:tcPr>
            <w:tcW w:w="2256" w:type="dxa"/>
            <w:shd w:val="clear" w:color="auto" w:fill="auto"/>
            <w:noWrap/>
            <w:vAlign w:val="bottom"/>
          </w:tcPr>
          <w:p w14:paraId="5BFD67B6" w14:textId="6D52E004" w:rsidR="004C1E26" w:rsidRPr="0030791F" w:rsidRDefault="004C1E26" w:rsidP="004C1E26">
            <w:pPr>
              <w:jc w:val="right"/>
              <w:rPr>
                <w:rFonts w:asciiTheme="minorHAnsi" w:hAnsiTheme="minorHAnsi" w:cs="Arial"/>
                <w:szCs w:val="23"/>
              </w:rPr>
            </w:pPr>
            <w:r w:rsidRPr="0030791F">
              <w:rPr>
                <w:szCs w:val="23"/>
              </w:rPr>
              <w:t>0.001</w:t>
            </w:r>
          </w:p>
        </w:tc>
      </w:tr>
      <w:tr w:rsidR="004C1E26" w:rsidRPr="0030791F" w14:paraId="6789ED6B" w14:textId="77777777" w:rsidTr="00576432">
        <w:trPr>
          <w:trHeight w:val="285"/>
        </w:trPr>
        <w:tc>
          <w:tcPr>
            <w:tcW w:w="1716" w:type="dxa"/>
            <w:shd w:val="clear" w:color="auto" w:fill="auto"/>
            <w:noWrap/>
            <w:vAlign w:val="bottom"/>
            <w:hideMark/>
          </w:tcPr>
          <w:p w14:paraId="199B59EC"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45-49</w:t>
            </w:r>
          </w:p>
        </w:tc>
        <w:tc>
          <w:tcPr>
            <w:tcW w:w="2694" w:type="dxa"/>
            <w:shd w:val="clear" w:color="auto" w:fill="auto"/>
            <w:noWrap/>
            <w:vAlign w:val="bottom"/>
          </w:tcPr>
          <w:p w14:paraId="77D57904" w14:textId="1F68FD54" w:rsidR="004C1E26" w:rsidRPr="0030791F" w:rsidRDefault="004C1E26" w:rsidP="004C1E26">
            <w:pPr>
              <w:ind w:right="998"/>
              <w:jc w:val="right"/>
              <w:rPr>
                <w:rFonts w:asciiTheme="minorHAnsi" w:hAnsiTheme="minorHAnsi" w:cs="Arial"/>
                <w:szCs w:val="23"/>
              </w:rPr>
            </w:pPr>
            <w:r w:rsidRPr="0030791F">
              <w:rPr>
                <w:szCs w:val="23"/>
              </w:rPr>
              <w:t xml:space="preserve">203,081 </w:t>
            </w:r>
          </w:p>
        </w:tc>
        <w:tc>
          <w:tcPr>
            <w:tcW w:w="1996" w:type="dxa"/>
            <w:shd w:val="clear" w:color="auto" w:fill="auto"/>
            <w:noWrap/>
            <w:vAlign w:val="bottom"/>
          </w:tcPr>
          <w:p w14:paraId="539076D4" w14:textId="19CB4D5E" w:rsidR="004C1E26" w:rsidRPr="0030791F" w:rsidRDefault="004C1E26" w:rsidP="004C1E26">
            <w:pPr>
              <w:jc w:val="right"/>
              <w:rPr>
                <w:rFonts w:asciiTheme="minorHAnsi" w:hAnsiTheme="minorHAnsi" w:cs="Arial"/>
                <w:szCs w:val="23"/>
              </w:rPr>
            </w:pPr>
            <w:r w:rsidRPr="0030791F">
              <w:rPr>
                <w:szCs w:val="23"/>
              </w:rPr>
              <w:t xml:space="preserve">7 </w:t>
            </w:r>
          </w:p>
        </w:tc>
        <w:tc>
          <w:tcPr>
            <w:tcW w:w="2256" w:type="dxa"/>
            <w:shd w:val="clear" w:color="auto" w:fill="auto"/>
            <w:noWrap/>
            <w:vAlign w:val="bottom"/>
          </w:tcPr>
          <w:p w14:paraId="682B7DE7" w14:textId="2763DE6D" w:rsidR="004C1E26" w:rsidRPr="0030791F" w:rsidRDefault="004C1E26" w:rsidP="004C1E26">
            <w:pPr>
              <w:jc w:val="right"/>
              <w:rPr>
                <w:rFonts w:asciiTheme="minorHAnsi" w:hAnsiTheme="minorHAnsi" w:cs="Arial"/>
                <w:szCs w:val="23"/>
              </w:rPr>
            </w:pPr>
            <w:r w:rsidRPr="0030791F">
              <w:rPr>
                <w:szCs w:val="23"/>
              </w:rPr>
              <w:t>0.003</w:t>
            </w:r>
          </w:p>
        </w:tc>
      </w:tr>
      <w:tr w:rsidR="004C1E26" w:rsidRPr="0030791F" w14:paraId="4A6DABCB" w14:textId="77777777" w:rsidTr="00576432">
        <w:trPr>
          <w:trHeight w:val="285"/>
        </w:trPr>
        <w:tc>
          <w:tcPr>
            <w:tcW w:w="1716" w:type="dxa"/>
            <w:shd w:val="clear" w:color="auto" w:fill="auto"/>
            <w:noWrap/>
            <w:vAlign w:val="bottom"/>
            <w:hideMark/>
          </w:tcPr>
          <w:p w14:paraId="31660E4B"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50-54</w:t>
            </w:r>
          </w:p>
        </w:tc>
        <w:tc>
          <w:tcPr>
            <w:tcW w:w="2694" w:type="dxa"/>
            <w:shd w:val="clear" w:color="auto" w:fill="auto"/>
            <w:noWrap/>
            <w:vAlign w:val="bottom"/>
          </w:tcPr>
          <w:p w14:paraId="333F26B8" w14:textId="3D58B5D1" w:rsidR="004C1E26" w:rsidRPr="0030791F" w:rsidRDefault="004C1E26" w:rsidP="004C1E26">
            <w:pPr>
              <w:ind w:right="998"/>
              <w:jc w:val="right"/>
              <w:rPr>
                <w:rFonts w:asciiTheme="minorHAnsi" w:hAnsiTheme="minorHAnsi" w:cs="Arial"/>
                <w:szCs w:val="23"/>
              </w:rPr>
            </w:pPr>
            <w:r w:rsidRPr="0030791F">
              <w:rPr>
                <w:szCs w:val="23"/>
              </w:rPr>
              <w:t xml:space="preserve">190,572 </w:t>
            </w:r>
          </w:p>
        </w:tc>
        <w:tc>
          <w:tcPr>
            <w:tcW w:w="1996" w:type="dxa"/>
            <w:shd w:val="clear" w:color="auto" w:fill="auto"/>
            <w:noWrap/>
            <w:vAlign w:val="bottom"/>
          </w:tcPr>
          <w:p w14:paraId="18BD21A9" w14:textId="0F43F1F0" w:rsidR="004C1E26" w:rsidRPr="0030791F" w:rsidRDefault="004C1E26" w:rsidP="004C1E26">
            <w:pPr>
              <w:jc w:val="right"/>
              <w:rPr>
                <w:rFonts w:asciiTheme="minorHAnsi" w:hAnsiTheme="minorHAnsi" w:cs="Arial"/>
                <w:szCs w:val="23"/>
              </w:rPr>
            </w:pPr>
            <w:r w:rsidRPr="0030791F">
              <w:rPr>
                <w:szCs w:val="23"/>
              </w:rPr>
              <w:t xml:space="preserve">2 </w:t>
            </w:r>
          </w:p>
        </w:tc>
        <w:tc>
          <w:tcPr>
            <w:tcW w:w="2256" w:type="dxa"/>
            <w:shd w:val="clear" w:color="auto" w:fill="auto"/>
            <w:noWrap/>
            <w:vAlign w:val="bottom"/>
          </w:tcPr>
          <w:p w14:paraId="2AC10871" w14:textId="3CA543F4" w:rsidR="004C1E26" w:rsidRPr="0030791F" w:rsidRDefault="004C1E26" w:rsidP="004C1E26">
            <w:pPr>
              <w:jc w:val="right"/>
              <w:rPr>
                <w:rFonts w:asciiTheme="minorHAnsi" w:hAnsiTheme="minorHAnsi" w:cs="Arial"/>
                <w:szCs w:val="23"/>
              </w:rPr>
            </w:pPr>
            <w:r w:rsidRPr="0030791F">
              <w:rPr>
                <w:szCs w:val="23"/>
              </w:rPr>
              <w:t>0.001</w:t>
            </w:r>
          </w:p>
        </w:tc>
      </w:tr>
      <w:tr w:rsidR="004C1E26" w:rsidRPr="0030791F" w14:paraId="24E4CC56" w14:textId="77777777" w:rsidTr="00576432">
        <w:trPr>
          <w:trHeight w:val="285"/>
        </w:trPr>
        <w:tc>
          <w:tcPr>
            <w:tcW w:w="1716" w:type="dxa"/>
            <w:shd w:val="clear" w:color="auto" w:fill="auto"/>
            <w:noWrap/>
            <w:vAlign w:val="bottom"/>
            <w:hideMark/>
          </w:tcPr>
          <w:p w14:paraId="6C64754B"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55-59</w:t>
            </w:r>
          </w:p>
        </w:tc>
        <w:tc>
          <w:tcPr>
            <w:tcW w:w="2694" w:type="dxa"/>
            <w:shd w:val="clear" w:color="auto" w:fill="auto"/>
            <w:noWrap/>
            <w:vAlign w:val="bottom"/>
          </w:tcPr>
          <w:p w14:paraId="64F4A353" w14:textId="2B2CB139" w:rsidR="004C1E26" w:rsidRPr="0030791F" w:rsidRDefault="004C1E26" w:rsidP="004C1E26">
            <w:pPr>
              <w:ind w:right="998"/>
              <w:jc w:val="right"/>
              <w:rPr>
                <w:rFonts w:asciiTheme="minorHAnsi" w:hAnsiTheme="minorHAnsi" w:cs="Arial"/>
                <w:szCs w:val="23"/>
              </w:rPr>
            </w:pPr>
            <w:r w:rsidRPr="0030791F">
              <w:rPr>
                <w:szCs w:val="23"/>
              </w:rPr>
              <w:t xml:space="preserve">175,692 </w:t>
            </w:r>
          </w:p>
        </w:tc>
        <w:tc>
          <w:tcPr>
            <w:tcW w:w="1996" w:type="dxa"/>
            <w:shd w:val="clear" w:color="auto" w:fill="auto"/>
            <w:noWrap/>
            <w:vAlign w:val="bottom"/>
          </w:tcPr>
          <w:p w14:paraId="182A8258" w14:textId="6C97996B" w:rsidR="004C1E26" w:rsidRPr="0030791F" w:rsidRDefault="004C1E26" w:rsidP="004C1E26">
            <w:pPr>
              <w:jc w:val="right"/>
              <w:rPr>
                <w:rFonts w:asciiTheme="minorHAnsi" w:hAnsiTheme="minorHAnsi" w:cs="Arial"/>
                <w:szCs w:val="23"/>
              </w:rPr>
            </w:pPr>
            <w:r w:rsidRPr="0030791F">
              <w:rPr>
                <w:szCs w:val="23"/>
              </w:rPr>
              <w:t xml:space="preserve">6 </w:t>
            </w:r>
          </w:p>
        </w:tc>
        <w:tc>
          <w:tcPr>
            <w:tcW w:w="2256" w:type="dxa"/>
            <w:shd w:val="clear" w:color="auto" w:fill="auto"/>
            <w:noWrap/>
            <w:vAlign w:val="bottom"/>
          </w:tcPr>
          <w:p w14:paraId="31D71F9E" w14:textId="0EE5832D" w:rsidR="004C1E26" w:rsidRPr="0030791F" w:rsidRDefault="004C1E26" w:rsidP="004C1E26">
            <w:pPr>
              <w:jc w:val="right"/>
              <w:rPr>
                <w:rFonts w:asciiTheme="minorHAnsi" w:hAnsiTheme="minorHAnsi" w:cs="Arial"/>
                <w:szCs w:val="23"/>
              </w:rPr>
            </w:pPr>
            <w:r w:rsidRPr="0030791F">
              <w:rPr>
                <w:szCs w:val="23"/>
              </w:rPr>
              <w:t>0.003</w:t>
            </w:r>
          </w:p>
        </w:tc>
      </w:tr>
      <w:tr w:rsidR="004C1E26" w:rsidRPr="0030791F" w14:paraId="559BB6BF" w14:textId="77777777" w:rsidTr="00576432">
        <w:trPr>
          <w:trHeight w:val="285"/>
        </w:trPr>
        <w:tc>
          <w:tcPr>
            <w:tcW w:w="1716" w:type="dxa"/>
            <w:shd w:val="clear" w:color="auto" w:fill="auto"/>
            <w:noWrap/>
            <w:vAlign w:val="bottom"/>
            <w:hideMark/>
          </w:tcPr>
          <w:p w14:paraId="787FD435"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60-64</w:t>
            </w:r>
          </w:p>
        </w:tc>
        <w:tc>
          <w:tcPr>
            <w:tcW w:w="2694" w:type="dxa"/>
            <w:shd w:val="clear" w:color="auto" w:fill="auto"/>
            <w:noWrap/>
            <w:vAlign w:val="bottom"/>
          </w:tcPr>
          <w:p w14:paraId="5AFCF4B5" w14:textId="15E61F01" w:rsidR="004C1E26" w:rsidRPr="0030791F" w:rsidRDefault="004C1E26" w:rsidP="004C1E26">
            <w:pPr>
              <w:ind w:right="998"/>
              <w:jc w:val="right"/>
              <w:rPr>
                <w:rFonts w:asciiTheme="minorHAnsi" w:hAnsiTheme="minorHAnsi" w:cs="Arial"/>
                <w:szCs w:val="23"/>
              </w:rPr>
            </w:pPr>
            <w:r w:rsidRPr="0030791F">
              <w:rPr>
                <w:szCs w:val="23"/>
              </w:rPr>
              <w:t xml:space="preserve">142,478 </w:t>
            </w:r>
          </w:p>
        </w:tc>
        <w:tc>
          <w:tcPr>
            <w:tcW w:w="1996" w:type="dxa"/>
            <w:shd w:val="clear" w:color="auto" w:fill="auto"/>
            <w:noWrap/>
            <w:vAlign w:val="bottom"/>
          </w:tcPr>
          <w:p w14:paraId="35449C8B" w14:textId="3840320B" w:rsidR="004C1E26" w:rsidRPr="0030791F" w:rsidRDefault="004C1E26" w:rsidP="004C1E26">
            <w:pPr>
              <w:jc w:val="right"/>
              <w:rPr>
                <w:rFonts w:asciiTheme="minorHAnsi" w:hAnsiTheme="minorHAnsi" w:cs="Arial"/>
                <w:szCs w:val="23"/>
              </w:rPr>
            </w:pPr>
            <w:r w:rsidRPr="0030791F">
              <w:rPr>
                <w:szCs w:val="23"/>
              </w:rPr>
              <w:t xml:space="preserve">4 </w:t>
            </w:r>
          </w:p>
        </w:tc>
        <w:tc>
          <w:tcPr>
            <w:tcW w:w="2256" w:type="dxa"/>
            <w:shd w:val="clear" w:color="auto" w:fill="auto"/>
            <w:noWrap/>
            <w:vAlign w:val="bottom"/>
          </w:tcPr>
          <w:p w14:paraId="243663B4" w14:textId="11CCB12E" w:rsidR="004C1E26" w:rsidRPr="0030791F" w:rsidRDefault="004C1E26" w:rsidP="004C1E26">
            <w:pPr>
              <w:jc w:val="right"/>
              <w:rPr>
                <w:rFonts w:asciiTheme="minorHAnsi" w:hAnsiTheme="minorHAnsi" w:cs="Arial"/>
                <w:szCs w:val="23"/>
              </w:rPr>
            </w:pPr>
            <w:r w:rsidRPr="0030791F">
              <w:rPr>
                <w:szCs w:val="23"/>
              </w:rPr>
              <w:t>0.003</w:t>
            </w:r>
          </w:p>
        </w:tc>
      </w:tr>
      <w:tr w:rsidR="004C1E26" w:rsidRPr="0030791F" w14:paraId="6E578DF3" w14:textId="77777777" w:rsidTr="00576432">
        <w:trPr>
          <w:trHeight w:val="285"/>
        </w:trPr>
        <w:tc>
          <w:tcPr>
            <w:tcW w:w="1716" w:type="dxa"/>
            <w:shd w:val="clear" w:color="auto" w:fill="auto"/>
            <w:noWrap/>
            <w:vAlign w:val="bottom"/>
            <w:hideMark/>
          </w:tcPr>
          <w:p w14:paraId="51BEACBB"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65-69</w:t>
            </w:r>
          </w:p>
        </w:tc>
        <w:tc>
          <w:tcPr>
            <w:tcW w:w="2694" w:type="dxa"/>
            <w:shd w:val="clear" w:color="auto" w:fill="auto"/>
            <w:noWrap/>
            <w:vAlign w:val="bottom"/>
          </w:tcPr>
          <w:p w14:paraId="1AF558A1" w14:textId="74B5FBBD" w:rsidR="004C1E26" w:rsidRPr="0030791F" w:rsidRDefault="004C1E26" w:rsidP="004C1E26">
            <w:pPr>
              <w:ind w:right="998"/>
              <w:jc w:val="right"/>
              <w:rPr>
                <w:rFonts w:asciiTheme="minorHAnsi" w:hAnsiTheme="minorHAnsi" w:cs="Arial"/>
                <w:szCs w:val="23"/>
              </w:rPr>
            </w:pPr>
            <w:r w:rsidRPr="0030791F">
              <w:rPr>
                <w:szCs w:val="23"/>
              </w:rPr>
              <w:t xml:space="preserve">116,580 </w:t>
            </w:r>
          </w:p>
        </w:tc>
        <w:tc>
          <w:tcPr>
            <w:tcW w:w="1996" w:type="dxa"/>
            <w:shd w:val="clear" w:color="auto" w:fill="auto"/>
            <w:noWrap/>
            <w:vAlign w:val="bottom"/>
          </w:tcPr>
          <w:p w14:paraId="5155D208" w14:textId="04876D30" w:rsidR="004C1E26" w:rsidRPr="0030791F" w:rsidRDefault="004C1E26" w:rsidP="004C1E26">
            <w:pPr>
              <w:jc w:val="right"/>
              <w:rPr>
                <w:rFonts w:asciiTheme="minorHAnsi" w:hAnsiTheme="minorHAnsi" w:cs="Arial"/>
                <w:szCs w:val="23"/>
              </w:rPr>
            </w:pPr>
            <w:r w:rsidRPr="0030791F">
              <w:rPr>
                <w:szCs w:val="23"/>
              </w:rPr>
              <w:t xml:space="preserve">1 </w:t>
            </w:r>
          </w:p>
        </w:tc>
        <w:tc>
          <w:tcPr>
            <w:tcW w:w="2256" w:type="dxa"/>
            <w:shd w:val="clear" w:color="auto" w:fill="auto"/>
            <w:noWrap/>
            <w:vAlign w:val="bottom"/>
          </w:tcPr>
          <w:p w14:paraId="646769ED" w14:textId="5A7470B9" w:rsidR="004C1E26" w:rsidRPr="0030791F" w:rsidRDefault="004C1E26" w:rsidP="004C1E26">
            <w:pPr>
              <w:jc w:val="right"/>
              <w:rPr>
                <w:rFonts w:asciiTheme="minorHAnsi" w:hAnsiTheme="minorHAnsi" w:cs="Arial"/>
                <w:szCs w:val="23"/>
              </w:rPr>
            </w:pPr>
            <w:r w:rsidRPr="0030791F">
              <w:rPr>
                <w:szCs w:val="23"/>
              </w:rPr>
              <w:t>0.001</w:t>
            </w:r>
          </w:p>
        </w:tc>
      </w:tr>
      <w:tr w:rsidR="004C1E26" w:rsidRPr="0030791F" w14:paraId="4DAD28B7" w14:textId="77777777" w:rsidTr="00576432">
        <w:trPr>
          <w:trHeight w:val="285"/>
        </w:trPr>
        <w:tc>
          <w:tcPr>
            <w:tcW w:w="1716" w:type="dxa"/>
            <w:shd w:val="clear" w:color="auto" w:fill="auto"/>
            <w:noWrap/>
            <w:vAlign w:val="bottom"/>
            <w:hideMark/>
          </w:tcPr>
          <w:p w14:paraId="2FED8FDA"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70+</w:t>
            </w:r>
          </w:p>
        </w:tc>
        <w:tc>
          <w:tcPr>
            <w:tcW w:w="2694" w:type="dxa"/>
            <w:shd w:val="clear" w:color="auto" w:fill="auto"/>
            <w:noWrap/>
            <w:vAlign w:val="bottom"/>
          </w:tcPr>
          <w:p w14:paraId="47B45950" w14:textId="40156271" w:rsidR="004C1E26" w:rsidRPr="0030791F" w:rsidRDefault="004C1E26" w:rsidP="004C1E26">
            <w:pPr>
              <w:ind w:right="998"/>
              <w:jc w:val="right"/>
              <w:rPr>
                <w:rFonts w:asciiTheme="minorHAnsi" w:hAnsiTheme="minorHAnsi" w:cs="Arial"/>
                <w:szCs w:val="23"/>
              </w:rPr>
            </w:pPr>
            <w:r w:rsidRPr="0030791F">
              <w:rPr>
                <w:szCs w:val="23"/>
              </w:rPr>
              <w:t xml:space="preserve">255,466 </w:t>
            </w:r>
          </w:p>
        </w:tc>
        <w:tc>
          <w:tcPr>
            <w:tcW w:w="1996" w:type="dxa"/>
            <w:shd w:val="clear" w:color="auto" w:fill="auto"/>
            <w:noWrap/>
            <w:vAlign w:val="bottom"/>
          </w:tcPr>
          <w:p w14:paraId="6CD337F6" w14:textId="2AC231AE" w:rsidR="004C1E26" w:rsidRPr="0030791F" w:rsidRDefault="004C1E26" w:rsidP="004C1E26">
            <w:pPr>
              <w:jc w:val="right"/>
              <w:rPr>
                <w:rFonts w:asciiTheme="minorHAnsi" w:hAnsiTheme="minorHAnsi" w:cs="Arial"/>
                <w:szCs w:val="23"/>
              </w:rPr>
            </w:pPr>
            <w:r w:rsidRPr="0030791F">
              <w:rPr>
                <w:szCs w:val="23"/>
              </w:rPr>
              <w:t>-</w:t>
            </w:r>
          </w:p>
        </w:tc>
        <w:tc>
          <w:tcPr>
            <w:tcW w:w="2256" w:type="dxa"/>
            <w:shd w:val="clear" w:color="auto" w:fill="auto"/>
            <w:noWrap/>
            <w:vAlign w:val="bottom"/>
          </w:tcPr>
          <w:p w14:paraId="7E16D9C4" w14:textId="18395D7C" w:rsidR="004C1E26" w:rsidRPr="0030791F" w:rsidRDefault="004C1E26" w:rsidP="004C1E26">
            <w:pPr>
              <w:jc w:val="right"/>
              <w:rPr>
                <w:rFonts w:asciiTheme="minorHAnsi" w:hAnsiTheme="minorHAnsi" w:cs="Arial"/>
                <w:szCs w:val="23"/>
              </w:rPr>
            </w:pPr>
            <w:r w:rsidRPr="0030791F">
              <w:rPr>
                <w:szCs w:val="23"/>
              </w:rPr>
              <w:t>0.000</w:t>
            </w:r>
          </w:p>
        </w:tc>
      </w:tr>
      <w:tr w:rsidR="004C1E26" w:rsidRPr="0030791F" w14:paraId="6831EB3F" w14:textId="77777777" w:rsidTr="00576432">
        <w:trPr>
          <w:trHeight w:val="300"/>
        </w:trPr>
        <w:tc>
          <w:tcPr>
            <w:tcW w:w="1716" w:type="dxa"/>
            <w:shd w:val="clear" w:color="auto" w:fill="auto"/>
            <w:noWrap/>
            <w:vAlign w:val="bottom"/>
            <w:hideMark/>
          </w:tcPr>
          <w:p w14:paraId="06FFDFB5" w14:textId="77777777" w:rsidR="004C1E26" w:rsidRPr="0030791F" w:rsidRDefault="004C1E26" w:rsidP="004C1E26">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(all ages)</w:t>
            </w:r>
          </w:p>
        </w:tc>
        <w:tc>
          <w:tcPr>
            <w:tcW w:w="2694" w:type="dxa"/>
            <w:shd w:val="clear" w:color="auto" w:fill="auto"/>
            <w:noWrap/>
            <w:vAlign w:val="bottom"/>
          </w:tcPr>
          <w:p w14:paraId="2135D376" w14:textId="6BC42FCB" w:rsidR="004C1E26" w:rsidRPr="0030791F" w:rsidRDefault="004C1E26" w:rsidP="004C1E26">
            <w:pPr>
              <w:ind w:right="998"/>
              <w:jc w:val="right"/>
              <w:rPr>
                <w:rFonts w:asciiTheme="minorHAnsi" w:hAnsiTheme="minorHAnsi" w:cs="Arial"/>
                <w:b/>
                <w:bCs/>
                <w:szCs w:val="23"/>
              </w:rPr>
            </w:pPr>
            <w:r w:rsidRPr="0030791F">
              <w:rPr>
                <w:b/>
                <w:bCs/>
                <w:szCs w:val="23"/>
              </w:rPr>
              <w:t xml:space="preserve">1,836,111 </w:t>
            </w:r>
          </w:p>
        </w:tc>
        <w:tc>
          <w:tcPr>
            <w:tcW w:w="1996" w:type="dxa"/>
            <w:shd w:val="clear" w:color="auto" w:fill="auto"/>
            <w:noWrap/>
            <w:vAlign w:val="bottom"/>
          </w:tcPr>
          <w:p w14:paraId="28FE0BE4" w14:textId="606A5F1A" w:rsidR="004C1E26" w:rsidRPr="0030791F" w:rsidRDefault="004C1E26" w:rsidP="004C1E26">
            <w:pPr>
              <w:jc w:val="right"/>
              <w:rPr>
                <w:rFonts w:asciiTheme="minorHAnsi" w:hAnsiTheme="minorHAnsi" w:cs="Arial"/>
                <w:b/>
                <w:bCs/>
                <w:szCs w:val="23"/>
              </w:rPr>
            </w:pPr>
            <w:r w:rsidRPr="0030791F">
              <w:rPr>
                <w:b/>
                <w:bCs/>
                <w:szCs w:val="23"/>
              </w:rPr>
              <w:t xml:space="preserve">30 </w:t>
            </w:r>
          </w:p>
        </w:tc>
        <w:tc>
          <w:tcPr>
            <w:tcW w:w="2256" w:type="dxa"/>
            <w:shd w:val="clear" w:color="auto" w:fill="auto"/>
            <w:noWrap/>
            <w:vAlign w:val="bottom"/>
          </w:tcPr>
          <w:p w14:paraId="351B023F" w14:textId="6BCF590F" w:rsidR="004C1E26" w:rsidRPr="0030791F" w:rsidRDefault="004C1E26" w:rsidP="004C1E26">
            <w:pPr>
              <w:jc w:val="right"/>
              <w:rPr>
                <w:rFonts w:asciiTheme="minorHAnsi" w:hAnsiTheme="minorHAnsi" w:cs="Arial"/>
                <w:b/>
                <w:bCs/>
                <w:szCs w:val="23"/>
              </w:rPr>
            </w:pPr>
            <w:r w:rsidRPr="0030791F">
              <w:rPr>
                <w:b/>
                <w:bCs/>
                <w:szCs w:val="23"/>
              </w:rPr>
              <w:t>0.002</w:t>
            </w:r>
          </w:p>
        </w:tc>
      </w:tr>
      <w:tr w:rsidR="004C1E26" w:rsidRPr="0030791F" w14:paraId="57BE1102" w14:textId="77777777" w:rsidTr="00576432">
        <w:trPr>
          <w:trHeight w:val="300"/>
        </w:trPr>
        <w:tc>
          <w:tcPr>
            <w:tcW w:w="1716" w:type="dxa"/>
            <w:shd w:val="clear" w:color="auto" w:fill="auto"/>
            <w:noWrap/>
            <w:vAlign w:val="bottom"/>
            <w:hideMark/>
          </w:tcPr>
          <w:p w14:paraId="5E1AD136" w14:textId="77777777" w:rsidR="004C1E26" w:rsidRPr="0030791F" w:rsidRDefault="004C1E26" w:rsidP="004C1E26">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(20-69)</w:t>
            </w:r>
          </w:p>
        </w:tc>
        <w:tc>
          <w:tcPr>
            <w:tcW w:w="2694" w:type="dxa"/>
            <w:shd w:val="clear" w:color="auto" w:fill="auto"/>
            <w:noWrap/>
            <w:vAlign w:val="bottom"/>
          </w:tcPr>
          <w:p w14:paraId="45D8F216" w14:textId="0C9894E1" w:rsidR="004C1E26" w:rsidRPr="0030791F" w:rsidRDefault="004C1E26" w:rsidP="004C1E26">
            <w:pPr>
              <w:ind w:right="998"/>
              <w:jc w:val="right"/>
              <w:rPr>
                <w:rFonts w:asciiTheme="minorHAnsi" w:hAnsiTheme="minorHAnsi" w:cs="Arial"/>
                <w:b/>
                <w:bCs/>
                <w:szCs w:val="23"/>
              </w:rPr>
            </w:pPr>
            <w:r w:rsidRPr="0030791F">
              <w:rPr>
                <w:b/>
                <w:bCs/>
                <w:szCs w:val="23"/>
              </w:rPr>
              <w:t xml:space="preserve">1,579,775 </w:t>
            </w:r>
          </w:p>
        </w:tc>
        <w:tc>
          <w:tcPr>
            <w:tcW w:w="1996" w:type="dxa"/>
            <w:shd w:val="clear" w:color="auto" w:fill="auto"/>
            <w:noWrap/>
            <w:vAlign w:val="bottom"/>
          </w:tcPr>
          <w:p w14:paraId="2ECC1E4B" w14:textId="54943C1A" w:rsidR="004C1E26" w:rsidRPr="0030791F" w:rsidRDefault="004C1E26" w:rsidP="004C1E26">
            <w:pPr>
              <w:jc w:val="right"/>
              <w:rPr>
                <w:rFonts w:asciiTheme="minorHAnsi" w:hAnsiTheme="minorHAnsi" w:cs="Arial"/>
                <w:b/>
                <w:bCs/>
                <w:szCs w:val="23"/>
              </w:rPr>
            </w:pPr>
            <w:r w:rsidRPr="0030791F">
              <w:rPr>
                <w:b/>
                <w:bCs/>
                <w:szCs w:val="23"/>
              </w:rPr>
              <w:t xml:space="preserve">30 </w:t>
            </w:r>
          </w:p>
        </w:tc>
        <w:tc>
          <w:tcPr>
            <w:tcW w:w="2256" w:type="dxa"/>
            <w:shd w:val="clear" w:color="auto" w:fill="auto"/>
            <w:noWrap/>
            <w:vAlign w:val="bottom"/>
          </w:tcPr>
          <w:p w14:paraId="67B2F717" w14:textId="55D28C68" w:rsidR="004C1E26" w:rsidRPr="0030791F" w:rsidRDefault="004C1E26" w:rsidP="004C1E26">
            <w:pPr>
              <w:jc w:val="right"/>
              <w:rPr>
                <w:rFonts w:asciiTheme="minorHAnsi" w:hAnsiTheme="minorHAnsi" w:cs="Arial"/>
                <w:b/>
                <w:bCs/>
                <w:szCs w:val="23"/>
              </w:rPr>
            </w:pPr>
            <w:r w:rsidRPr="0030791F">
              <w:rPr>
                <w:b/>
                <w:bCs/>
                <w:szCs w:val="23"/>
              </w:rPr>
              <w:t>0.002</w:t>
            </w:r>
          </w:p>
        </w:tc>
      </w:tr>
    </w:tbl>
    <w:p w14:paraId="319F69E5" w14:textId="77777777" w:rsidR="00030D6F" w:rsidRPr="0030791F" w:rsidRDefault="00030D6F" w:rsidP="00030D6F">
      <w:pPr>
        <w:ind w:right="544"/>
        <w:jc w:val="both"/>
        <w:rPr>
          <w:i/>
          <w:sz w:val="20"/>
        </w:rPr>
      </w:pPr>
      <w:r w:rsidRPr="0030791F">
        <w:rPr>
          <w:i/>
          <w:sz w:val="20"/>
        </w:rPr>
        <w:t>*</w:t>
      </w:r>
      <w:r w:rsidR="00DC4E53" w:rsidRPr="0030791F">
        <w:rPr>
          <w:i/>
          <w:sz w:val="20"/>
        </w:rPr>
        <w:t xml:space="preserve"> </w:t>
      </w:r>
      <w:r w:rsidRPr="0030791F">
        <w:rPr>
          <w:i/>
          <w:sz w:val="20"/>
        </w:rPr>
        <w:t>As a proportion of women enrolled at the start of the monitoring period</w:t>
      </w:r>
    </w:p>
    <w:p w14:paraId="4BAE4CCF" w14:textId="77777777" w:rsidR="00030D6F" w:rsidRPr="0030791F" w:rsidRDefault="00030D6F" w:rsidP="00030D6F">
      <w:pPr>
        <w:ind w:right="544"/>
        <w:jc w:val="both"/>
      </w:pPr>
    </w:p>
    <w:p w14:paraId="78C57A23" w14:textId="6ED83FD9" w:rsidR="00030D6F" w:rsidRPr="0030791F" w:rsidRDefault="00C65151" w:rsidP="00DC7628">
      <w:pPr>
        <w:pStyle w:val="Caption"/>
        <w:spacing w:after="80"/>
        <w:ind w:right="-23"/>
        <w:jc w:val="both"/>
      </w:pPr>
      <w:bookmarkStart w:id="1070" w:name="_Ref275549695"/>
      <w:bookmarkStart w:id="1071" w:name="_Toc304970049"/>
      <w:bookmarkStart w:id="1072" w:name="_Toc360651459"/>
      <w:bookmarkStart w:id="1073" w:name="_Toc469398328"/>
      <w:bookmarkStart w:id="1074" w:name="_Toc475605561"/>
      <w:bookmarkStart w:id="1075" w:name="_Toc509928532"/>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41</w:t>
      </w:r>
      <w:r w:rsidR="00F55F28" w:rsidRPr="0030791F">
        <w:rPr>
          <w:noProof/>
        </w:rPr>
        <w:fldChar w:fldCharType="end"/>
      </w:r>
      <w:bookmarkEnd w:id="1070"/>
      <w:r w:rsidR="00030D6F" w:rsidRPr="0030791F">
        <w:t xml:space="preserve"> - Number of women (aged 20-69 years) who withdrew from the NCSP Register </w:t>
      </w:r>
      <w:sdt>
        <w:sdtPr>
          <w:alias w:val="Period"/>
          <w:tag w:val="Period"/>
          <w:id w:val="1370874665"/>
          <w:dataBinding w:prefixMappings="xmlns:ns0='http://schemas.microsoft.com/office/2006/coverPageProps' " w:xpath="/ns0:CoverPageProperties[1]/ns0:Abstract[1]" w:storeItemID="{55AF091B-3C7A-41E3-B477-F2FDAA23CFDA}"/>
          <w:text/>
        </w:sdtPr>
        <w:sdtEndPr/>
        <w:sdtContent>
          <w:r w:rsidR="003A48F1" w:rsidRPr="0030791F">
            <w:t>1 January – 30 June 2017</w:t>
          </w:r>
        </w:sdtContent>
      </w:sdt>
      <w:r w:rsidR="00030D6F" w:rsidRPr="0030791F">
        <w:t xml:space="preserve"> by ethnicity, and proportion of women who were enrolled at the start of the monitoring period who withdrew</w:t>
      </w:r>
      <w:bookmarkEnd w:id="1071"/>
      <w:bookmarkEnd w:id="1072"/>
      <w:bookmarkEnd w:id="1073"/>
      <w:bookmarkEnd w:id="1074"/>
      <w:bookmarkEnd w:id="1075"/>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552"/>
        <w:gridCol w:w="1913"/>
        <w:gridCol w:w="1914"/>
      </w:tblGrid>
      <w:tr w:rsidR="00030D6F" w:rsidRPr="0030791F" w14:paraId="11518338" w14:textId="77777777" w:rsidTr="00403266">
        <w:trPr>
          <w:trHeight w:val="600"/>
        </w:trPr>
        <w:tc>
          <w:tcPr>
            <w:tcW w:w="2283" w:type="dxa"/>
            <w:tcBorders>
              <w:top w:val="single" w:sz="4" w:space="0" w:color="auto"/>
              <w:bottom w:val="nil"/>
            </w:tcBorders>
            <w:shd w:val="clear" w:color="auto" w:fill="D9D9D9" w:themeFill="background1" w:themeFillShade="D9"/>
            <w:hideMark/>
          </w:tcPr>
          <w:p w14:paraId="4AEB81DB"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Ethnicity</w:t>
            </w:r>
          </w:p>
        </w:tc>
        <w:tc>
          <w:tcPr>
            <w:tcW w:w="2552" w:type="dxa"/>
            <w:tcBorders>
              <w:top w:val="single" w:sz="4" w:space="0" w:color="auto"/>
              <w:bottom w:val="nil"/>
            </w:tcBorders>
            <w:shd w:val="clear" w:color="auto" w:fill="D9D9D9" w:themeFill="background1" w:themeFillShade="D9"/>
            <w:hideMark/>
          </w:tcPr>
          <w:p w14:paraId="47E19330"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Enrolled at start</w:t>
            </w:r>
          </w:p>
        </w:tc>
        <w:tc>
          <w:tcPr>
            <w:tcW w:w="3827" w:type="dxa"/>
            <w:gridSpan w:val="2"/>
            <w:tcBorders>
              <w:top w:val="single" w:sz="4" w:space="0" w:color="auto"/>
              <w:bottom w:val="nil"/>
            </w:tcBorders>
            <w:shd w:val="clear" w:color="auto" w:fill="D9D9D9" w:themeFill="background1" w:themeFillShade="D9"/>
            <w:hideMark/>
          </w:tcPr>
          <w:p w14:paraId="33D8701B"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withdrawn</w:t>
            </w:r>
          </w:p>
        </w:tc>
      </w:tr>
      <w:tr w:rsidR="00030D6F" w:rsidRPr="0030791F" w14:paraId="089F8698" w14:textId="77777777" w:rsidTr="00403266">
        <w:trPr>
          <w:trHeight w:val="300"/>
        </w:trPr>
        <w:tc>
          <w:tcPr>
            <w:tcW w:w="2283" w:type="dxa"/>
            <w:tcBorders>
              <w:top w:val="nil"/>
              <w:bottom w:val="single" w:sz="4" w:space="0" w:color="auto"/>
            </w:tcBorders>
            <w:shd w:val="clear" w:color="auto" w:fill="D9D9D9" w:themeFill="background1" w:themeFillShade="D9"/>
            <w:hideMark/>
          </w:tcPr>
          <w:p w14:paraId="7F23B2CA"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2552" w:type="dxa"/>
            <w:tcBorders>
              <w:top w:val="nil"/>
              <w:bottom w:val="single" w:sz="4" w:space="0" w:color="auto"/>
            </w:tcBorders>
            <w:shd w:val="clear" w:color="auto" w:fill="D9D9D9" w:themeFill="background1" w:themeFillShade="D9"/>
            <w:hideMark/>
          </w:tcPr>
          <w:p w14:paraId="178ED91C"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N</w:t>
            </w:r>
          </w:p>
        </w:tc>
        <w:tc>
          <w:tcPr>
            <w:tcW w:w="1913" w:type="dxa"/>
            <w:tcBorders>
              <w:top w:val="nil"/>
              <w:bottom w:val="single" w:sz="4" w:space="0" w:color="auto"/>
            </w:tcBorders>
            <w:shd w:val="clear" w:color="auto" w:fill="D9D9D9" w:themeFill="background1" w:themeFillShade="D9"/>
            <w:hideMark/>
          </w:tcPr>
          <w:p w14:paraId="5E2BC609"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914" w:type="dxa"/>
            <w:tcBorders>
              <w:top w:val="nil"/>
              <w:bottom w:val="single" w:sz="4" w:space="0" w:color="auto"/>
            </w:tcBorders>
            <w:shd w:val="clear" w:color="auto" w:fill="D9D9D9" w:themeFill="background1" w:themeFillShade="D9"/>
            <w:hideMark/>
          </w:tcPr>
          <w:p w14:paraId="50593051"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r>
      <w:tr w:rsidR="004C1E26" w:rsidRPr="0030791F" w14:paraId="7AB4CD39" w14:textId="77777777" w:rsidTr="00576432">
        <w:trPr>
          <w:trHeight w:val="300"/>
        </w:trPr>
        <w:tc>
          <w:tcPr>
            <w:tcW w:w="2283" w:type="dxa"/>
            <w:tcBorders>
              <w:top w:val="single" w:sz="4" w:space="0" w:color="auto"/>
            </w:tcBorders>
            <w:shd w:val="clear" w:color="auto" w:fill="auto"/>
            <w:noWrap/>
            <w:vAlign w:val="bottom"/>
            <w:hideMark/>
          </w:tcPr>
          <w:p w14:paraId="6AFB2FA9"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Māori</w:t>
            </w:r>
          </w:p>
        </w:tc>
        <w:tc>
          <w:tcPr>
            <w:tcW w:w="2552" w:type="dxa"/>
            <w:tcBorders>
              <w:top w:val="single" w:sz="4" w:space="0" w:color="auto"/>
            </w:tcBorders>
            <w:shd w:val="clear" w:color="auto" w:fill="auto"/>
            <w:noWrap/>
            <w:vAlign w:val="bottom"/>
          </w:tcPr>
          <w:p w14:paraId="41605A4F" w14:textId="28A4D563" w:rsidR="004C1E26" w:rsidRPr="0030791F" w:rsidRDefault="004C1E26" w:rsidP="004C1E26">
            <w:pPr>
              <w:ind w:right="714"/>
              <w:jc w:val="right"/>
              <w:rPr>
                <w:rFonts w:asciiTheme="minorHAnsi" w:hAnsiTheme="minorHAnsi" w:cs="Arial"/>
                <w:szCs w:val="23"/>
              </w:rPr>
            </w:pPr>
            <w:r w:rsidRPr="0030791F">
              <w:rPr>
                <w:szCs w:val="23"/>
              </w:rPr>
              <w:t xml:space="preserve">195,189 </w:t>
            </w:r>
          </w:p>
        </w:tc>
        <w:tc>
          <w:tcPr>
            <w:tcW w:w="1913" w:type="dxa"/>
            <w:tcBorders>
              <w:top w:val="single" w:sz="4" w:space="0" w:color="auto"/>
            </w:tcBorders>
            <w:shd w:val="clear" w:color="auto" w:fill="auto"/>
            <w:noWrap/>
            <w:vAlign w:val="bottom"/>
          </w:tcPr>
          <w:p w14:paraId="2875628A" w14:textId="0969A815" w:rsidR="004C1E26" w:rsidRPr="0030791F" w:rsidRDefault="004C1E26" w:rsidP="004C1E26">
            <w:pPr>
              <w:jc w:val="right"/>
              <w:rPr>
                <w:rFonts w:asciiTheme="minorHAnsi" w:hAnsiTheme="minorHAnsi" w:cs="Arial"/>
                <w:szCs w:val="23"/>
              </w:rPr>
            </w:pPr>
            <w:r w:rsidRPr="0030791F">
              <w:rPr>
                <w:szCs w:val="23"/>
              </w:rPr>
              <w:t xml:space="preserve">4 </w:t>
            </w:r>
          </w:p>
        </w:tc>
        <w:tc>
          <w:tcPr>
            <w:tcW w:w="1914" w:type="dxa"/>
            <w:tcBorders>
              <w:top w:val="single" w:sz="4" w:space="0" w:color="auto"/>
            </w:tcBorders>
            <w:shd w:val="clear" w:color="auto" w:fill="auto"/>
            <w:noWrap/>
            <w:vAlign w:val="bottom"/>
          </w:tcPr>
          <w:p w14:paraId="3A5219CE" w14:textId="3561E574" w:rsidR="004C1E26" w:rsidRPr="0030791F" w:rsidRDefault="004C1E26" w:rsidP="004C1E26">
            <w:pPr>
              <w:ind w:right="430"/>
              <w:jc w:val="right"/>
              <w:rPr>
                <w:rFonts w:asciiTheme="minorHAnsi" w:hAnsiTheme="minorHAnsi" w:cs="Arial"/>
                <w:szCs w:val="23"/>
              </w:rPr>
            </w:pPr>
            <w:r w:rsidRPr="0030791F">
              <w:rPr>
                <w:szCs w:val="23"/>
              </w:rPr>
              <w:t>0.002</w:t>
            </w:r>
          </w:p>
        </w:tc>
      </w:tr>
      <w:tr w:rsidR="004C1E26" w:rsidRPr="0030791F" w14:paraId="43F9D8BA" w14:textId="77777777" w:rsidTr="00576432">
        <w:trPr>
          <w:trHeight w:val="285"/>
        </w:trPr>
        <w:tc>
          <w:tcPr>
            <w:tcW w:w="2283" w:type="dxa"/>
            <w:shd w:val="clear" w:color="auto" w:fill="auto"/>
            <w:noWrap/>
            <w:vAlign w:val="bottom"/>
            <w:hideMark/>
          </w:tcPr>
          <w:p w14:paraId="0531F84D"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Pacific</w:t>
            </w:r>
          </w:p>
        </w:tc>
        <w:tc>
          <w:tcPr>
            <w:tcW w:w="2552" w:type="dxa"/>
            <w:shd w:val="clear" w:color="auto" w:fill="auto"/>
            <w:noWrap/>
            <w:vAlign w:val="bottom"/>
          </w:tcPr>
          <w:p w14:paraId="690F475C" w14:textId="07AC52FC" w:rsidR="004C1E26" w:rsidRPr="0030791F" w:rsidRDefault="004C1E26" w:rsidP="004C1E26">
            <w:pPr>
              <w:ind w:right="714"/>
              <w:jc w:val="right"/>
              <w:rPr>
                <w:rFonts w:asciiTheme="minorHAnsi" w:hAnsiTheme="minorHAnsi" w:cs="Arial"/>
                <w:szCs w:val="23"/>
              </w:rPr>
            </w:pPr>
            <w:r w:rsidRPr="0030791F">
              <w:rPr>
                <w:szCs w:val="23"/>
              </w:rPr>
              <w:t xml:space="preserve">99,444 </w:t>
            </w:r>
          </w:p>
        </w:tc>
        <w:tc>
          <w:tcPr>
            <w:tcW w:w="1913" w:type="dxa"/>
            <w:shd w:val="clear" w:color="auto" w:fill="auto"/>
            <w:noWrap/>
            <w:vAlign w:val="bottom"/>
          </w:tcPr>
          <w:p w14:paraId="0A3186C4" w14:textId="78F837BA" w:rsidR="004C1E26" w:rsidRPr="0030791F" w:rsidRDefault="004C1E26" w:rsidP="004C1E26">
            <w:pPr>
              <w:jc w:val="right"/>
              <w:rPr>
                <w:rFonts w:asciiTheme="minorHAnsi" w:hAnsiTheme="minorHAnsi" w:cs="Arial"/>
                <w:szCs w:val="23"/>
              </w:rPr>
            </w:pPr>
            <w:r w:rsidRPr="0030791F">
              <w:rPr>
                <w:szCs w:val="23"/>
              </w:rPr>
              <w:t xml:space="preserve">2 </w:t>
            </w:r>
          </w:p>
        </w:tc>
        <w:tc>
          <w:tcPr>
            <w:tcW w:w="1914" w:type="dxa"/>
            <w:shd w:val="clear" w:color="auto" w:fill="auto"/>
            <w:noWrap/>
            <w:vAlign w:val="bottom"/>
          </w:tcPr>
          <w:p w14:paraId="290BC7B9" w14:textId="657EE4E3" w:rsidR="004C1E26" w:rsidRPr="0030791F" w:rsidRDefault="004C1E26" w:rsidP="004C1E26">
            <w:pPr>
              <w:ind w:right="430"/>
              <w:jc w:val="right"/>
              <w:rPr>
                <w:rFonts w:asciiTheme="minorHAnsi" w:hAnsiTheme="minorHAnsi" w:cs="Arial"/>
                <w:szCs w:val="23"/>
              </w:rPr>
            </w:pPr>
            <w:r w:rsidRPr="0030791F">
              <w:rPr>
                <w:szCs w:val="23"/>
              </w:rPr>
              <w:t>0.002</w:t>
            </w:r>
          </w:p>
        </w:tc>
      </w:tr>
      <w:tr w:rsidR="004C1E26" w:rsidRPr="0030791F" w14:paraId="2E8DA7A1" w14:textId="77777777" w:rsidTr="00576432">
        <w:trPr>
          <w:trHeight w:val="285"/>
        </w:trPr>
        <w:tc>
          <w:tcPr>
            <w:tcW w:w="2283" w:type="dxa"/>
            <w:shd w:val="clear" w:color="auto" w:fill="auto"/>
            <w:noWrap/>
            <w:vAlign w:val="bottom"/>
            <w:hideMark/>
          </w:tcPr>
          <w:p w14:paraId="62FC2D36"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Asian</w:t>
            </w:r>
          </w:p>
        </w:tc>
        <w:tc>
          <w:tcPr>
            <w:tcW w:w="2552" w:type="dxa"/>
            <w:shd w:val="clear" w:color="auto" w:fill="auto"/>
            <w:noWrap/>
            <w:vAlign w:val="bottom"/>
          </w:tcPr>
          <w:p w14:paraId="7F5F620E" w14:textId="501FBE4B" w:rsidR="004C1E26" w:rsidRPr="0030791F" w:rsidRDefault="004C1E26" w:rsidP="004C1E26">
            <w:pPr>
              <w:ind w:right="714"/>
              <w:jc w:val="right"/>
              <w:rPr>
                <w:rFonts w:asciiTheme="minorHAnsi" w:hAnsiTheme="minorHAnsi" w:cs="Arial"/>
                <w:szCs w:val="23"/>
              </w:rPr>
            </w:pPr>
            <w:r w:rsidRPr="0030791F">
              <w:rPr>
                <w:szCs w:val="23"/>
              </w:rPr>
              <w:t xml:space="preserve">186,051 </w:t>
            </w:r>
          </w:p>
        </w:tc>
        <w:tc>
          <w:tcPr>
            <w:tcW w:w="1913" w:type="dxa"/>
            <w:shd w:val="clear" w:color="auto" w:fill="auto"/>
            <w:noWrap/>
            <w:vAlign w:val="bottom"/>
          </w:tcPr>
          <w:p w14:paraId="0941B371" w14:textId="6CD41750" w:rsidR="004C1E26" w:rsidRPr="0030791F" w:rsidRDefault="004C1E26" w:rsidP="004C1E26">
            <w:pPr>
              <w:jc w:val="right"/>
              <w:rPr>
                <w:rFonts w:asciiTheme="minorHAnsi" w:hAnsiTheme="minorHAnsi" w:cs="Arial"/>
                <w:szCs w:val="23"/>
              </w:rPr>
            </w:pPr>
            <w:r w:rsidRPr="0030791F">
              <w:rPr>
                <w:szCs w:val="23"/>
              </w:rPr>
              <w:t xml:space="preserve">4 </w:t>
            </w:r>
          </w:p>
        </w:tc>
        <w:tc>
          <w:tcPr>
            <w:tcW w:w="1914" w:type="dxa"/>
            <w:shd w:val="clear" w:color="auto" w:fill="auto"/>
            <w:noWrap/>
            <w:vAlign w:val="bottom"/>
          </w:tcPr>
          <w:p w14:paraId="388DAF5F" w14:textId="1F8F50A0" w:rsidR="004C1E26" w:rsidRPr="0030791F" w:rsidRDefault="004C1E26" w:rsidP="004C1E26">
            <w:pPr>
              <w:ind w:right="430"/>
              <w:jc w:val="right"/>
              <w:rPr>
                <w:rFonts w:asciiTheme="minorHAnsi" w:hAnsiTheme="minorHAnsi" w:cs="Arial"/>
                <w:szCs w:val="23"/>
              </w:rPr>
            </w:pPr>
            <w:r w:rsidRPr="0030791F">
              <w:rPr>
                <w:szCs w:val="23"/>
              </w:rPr>
              <w:t>0.002</w:t>
            </w:r>
          </w:p>
        </w:tc>
      </w:tr>
      <w:tr w:rsidR="004C1E26" w:rsidRPr="0030791F" w14:paraId="72DBD279" w14:textId="77777777" w:rsidTr="00576432">
        <w:trPr>
          <w:trHeight w:val="285"/>
        </w:trPr>
        <w:tc>
          <w:tcPr>
            <w:tcW w:w="2283" w:type="dxa"/>
            <w:shd w:val="clear" w:color="auto" w:fill="auto"/>
            <w:noWrap/>
            <w:vAlign w:val="bottom"/>
            <w:hideMark/>
          </w:tcPr>
          <w:p w14:paraId="0B649658" w14:textId="77777777" w:rsidR="004C1E26" w:rsidRPr="0030791F" w:rsidRDefault="004C1E26" w:rsidP="004C1E2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European/ Other</w:t>
            </w:r>
          </w:p>
        </w:tc>
        <w:tc>
          <w:tcPr>
            <w:tcW w:w="2552" w:type="dxa"/>
            <w:shd w:val="clear" w:color="auto" w:fill="auto"/>
            <w:noWrap/>
            <w:vAlign w:val="bottom"/>
          </w:tcPr>
          <w:p w14:paraId="2CE8730E" w14:textId="5814C7A4" w:rsidR="004C1E26" w:rsidRPr="0030791F" w:rsidRDefault="004C1E26" w:rsidP="004C1E26">
            <w:pPr>
              <w:ind w:right="714"/>
              <w:jc w:val="right"/>
              <w:rPr>
                <w:rFonts w:asciiTheme="minorHAnsi" w:hAnsiTheme="minorHAnsi" w:cs="Arial"/>
                <w:szCs w:val="23"/>
              </w:rPr>
            </w:pPr>
            <w:r w:rsidRPr="0030791F">
              <w:rPr>
                <w:szCs w:val="23"/>
              </w:rPr>
              <w:t xml:space="preserve">1,099,091 </w:t>
            </w:r>
          </w:p>
        </w:tc>
        <w:tc>
          <w:tcPr>
            <w:tcW w:w="1913" w:type="dxa"/>
            <w:shd w:val="clear" w:color="auto" w:fill="auto"/>
            <w:noWrap/>
            <w:vAlign w:val="bottom"/>
          </w:tcPr>
          <w:p w14:paraId="6C92A5B1" w14:textId="303BBD4A" w:rsidR="004C1E26" w:rsidRPr="0030791F" w:rsidRDefault="004C1E26" w:rsidP="004C1E26">
            <w:pPr>
              <w:jc w:val="right"/>
              <w:rPr>
                <w:rFonts w:asciiTheme="minorHAnsi" w:hAnsiTheme="minorHAnsi" w:cs="Arial"/>
                <w:szCs w:val="23"/>
              </w:rPr>
            </w:pPr>
            <w:r w:rsidRPr="0030791F">
              <w:rPr>
                <w:szCs w:val="23"/>
              </w:rPr>
              <w:t xml:space="preserve">20 </w:t>
            </w:r>
          </w:p>
        </w:tc>
        <w:tc>
          <w:tcPr>
            <w:tcW w:w="1914" w:type="dxa"/>
            <w:shd w:val="clear" w:color="auto" w:fill="auto"/>
            <w:noWrap/>
            <w:vAlign w:val="bottom"/>
          </w:tcPr>
          <w:p w14:paraId="50EB6DB0" w14:textId="7ED98A22" w:rsidR="004C1E26" w:rsidRPr="0030791F" w:rsidRDefault="004C1E26" w:rsidP="004C1E26">
            <w:pPr>
              <w:ind w:right="430"/>
              <w:jc w:val="right"/>
              <w:rPr>
                <w:rFonts w:asciiTheme="minorHAnsi" w:hAnsiTheme="minorHAnsi" w:cs="Arial"/>
                <w:szCs w:val="23"/>
              </w:rPr>
            </w:pPr>
            <w:r w:rsidRPr="0030791F">
              <w:rPr>
                <w:szCs w:val="23"/>
              </w:rPr>
              <w:t>0.002</w:t>
            </w:r>
          </w:p>
        </w:tc>
      </w:tr>
      <w:tr w:rsidR="004C1E26" w:rsidRPr="0030791F" w14:paraId="3F3039E8" w14:textId="77777777" w:rsidTr="00576432">
        <w:trPr>
          <w:trHeight w:val="300"/>
        </w:trPr>
        <w:tc>
          <w:tcPr>
            <w:tcW w:w="2283" w:type="dxa"/>
            <w:shd w:val="clear" w:color="auto" w:fill="auto"/>
            <w:noWrap/>
            <w:vAlign w:val="bottom"/>
            <w:hideMark/>
          </w:tcPr>
          <w:p w14:paraId="76266E7B" w14:textId="77777777" w:rsidR="004C1E26" w:rsidRPr="0030791F" w:rsidRDefault="004C1E26" w:rsidP="004C1E26">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c>
          <w:tcPr>
            <w:tcW w:w="2552" w:type="dxa"/>
            <w:shd w:val="clear" w:color="auto" w:fill="auto"/>
            <w:noWrap/>
            <w:vAlign w:val="bottom"/>
          </w:tcPr>
          <w:p w14:paraId="3B694EB5" w14:textId="7A953AC7" w:rsidR="004C1E26" w:rsidRPr="0030791F" w:rsidRDefault="004C1E26" w:rsidP="004C1E26">
            <w:pPr>
              <w:ind w:right="714"/>
              <w:jc w:val="right"/>
              <w:rPr>
                <w:rFonts w:asciiTheme="minorHAnsi" w:hAnsiTheme="minorHAnsi" w:cs="Arial"/>
                <w:b/>
                <w:szCs w:val="23"/>
              </w:rPr>
            </w:pPr>
            <w:r w:rsidRPr="0030791F">
              <w:rPr>
                <w:b/>
                <w:bCs/>
                <w:szCs w:val="23"/>
              </w:rPr>
              <w:t xml:space="preserve">1,579,775 </w:t>
            </w:r>
          </w:p>
        </w:tc>
        <w:tc>
          <w:tcPr>
            <w:tcW w:w="1913" w:type="dxa"/>
            <w:shd w:val="clear" w:color="auto" w:fill="auto"/>
            <w:noWrap/>
            <w:vAlign w:val="bottom"/>
          </w:tcPr>
          <w:p w14:paraId="51FD507E" w14:textId="49FCCB05" w:rsidR="004C1E26" w:rsidRPr="0030791F" w:rsidRDefault="004C1E26" w:rsidP="004C1E26">
            <w:pPr>
              <w:jc w:val="right"/>
              <w:rPr>
                <w:rFonts w:asciiTheme="minorHAnsi" w:hAnsiTheme="minorHAnsi" w:cs="Arial"/>
                <w:b/>
                <w:szCs w:val="23"/>
              </w:rPr>
            </w:pPr>
            <w:r w:rsidRPr="0030791F">
              <w:rPr>
                <w:b/>
                <w:bCs/>
                <w:szCs w:val="23"/>
              </w:rPr>
              <w:t xml:space="preserve">30 </w:t>
            </w:r>
          </w:p>
        </w:tc>
        <w:tc>
          <w:tcPr>
            <w:tcW w:w="1914" w:type="dxa"/>
            <w:shd w:val="clear" w:color="auto" w:fill="auto"/>
            <w:noWrap/>
            <w:vAlign w:val="bottom"/>
          </w:tcPr>
          <w:p w14:paraId="7E05CA56" w14:textId="020559DC" w:rsidR="004C1E26" w:rsidRPr="0030791F" w:rsidRDefault="004C1E26" w:rsidP="004C1E26">
            <w:pPr>
              <w:ind w:right="430"/>
              <w:jc w:val="right"/>
              <w:rPr>
                <w:rFonts w:asciiTheme="minorHAnsi" w:hAnsiTheme="minorHAnsi" w:cs="Arial"/>
                <w:b/>
                <w:szCs w:val="23"/>
              </w:rPr>
            </w:pPr>
            <w:r w:rsidRPr="0030791F">
              <w:rPr>
                <w:b/>
                <w:bCs/>
                <w:szCs w:val="23"/>
              </w:rPr>
              <w:t>0.002</w:t>
            </w:r>
          </w:p>
        </w:tc>
      </w:tr>
    </w:tbl>
    <w:p w14:paraId="382A4C14" w14:textId="5E1700EA" w:rsidR="00030D6F" w:rsidRDefault="00030D6F" w:rsidP="00030D6F">
      <w:pPr>
        <w:ind w:right="544"/>
        <w:jc w:val="both"/>
        <w:rPr>
          <w:i/>
          <w:sz w:val="20"/>
        </w:rPr>
      </w:pPr>
      <w:r w:rsidRPr="0030791F">
        <w:rPr>
          <w:i/>
          <w:sz w:val="20"/>
        </w:rPr>
        <w:t>*</w:t>
      </w:r>
      <w:r w:rsidR="00DC4E53" w:rsidRPr="0030791F">
        <w:rPr>
          <w:i/>
          <w:sz w:val="20"/>
        </w:rPr>
        <w:t xml:space="preserve"> </w:t>
      </w:r>
      <w:r w:rsidRPr="0030791F">
        <w:rPr>
          <w:i/>
          <w:sz w:val="20"/>
        </w:rPr>
        <w:t>As a proportion of women enrolled at the start of the monitoring period</w:t>
      </w:r>
    </w:p>
    <w:p w14:paraId="338AF4E3" w14:textId="0F862D4B" w:rsidR="00EA4072" w:rsidRDefault="00EA4072" w:rsidP="00030D6F">
      <w:pPr>
        <w:ind w:right="544"/>
        <w:jc w:val="both"/>
        <w:rPr>
          <w:i/>
          <w:sz w:val="20"/>
        </w:rPr>
      </w:pPr>
      <w:r>
        <w:rPr>
          <w:i/>
          <w:sz w:val="20"/>
        </w:rPr>
        <w:br w:type="page"/>
      </w:r>
    </w:p>
    <w:p w14:paraId="49B56A17" w14:textId="28C3DB24" w:rsidR="00030D6F" w:rsidRPr="0030791F" w:rsidRDefault="00030D6F" w:rsidP="00DC7628">
      <w:pPr>
        <w:pStyle w:val="Heading2"/>
        <w:keepNext w:val="0"/>
        <w:ind w:right="544"/>
        <w:jc w:val="both"/>
      </w:pPr>
      <w:bookmarkStart w:id="1076" w:name="_Toc276457783"/>
      <w:bookmarkStart w:id="1077" w:name="_Toc471467041"/>
      <w:bookmarkStart w:id="1078" w:name="_Toc475630234"/>
      <w:bookmarkStart w:id="1079" w:name="_Toc509928469"/>
      <w:r w:rsidRPr="0030791F">
        <w:t>Indicator 4 – Early re-screening</w:t>
      </w:r>
      <w:bookmarkEnd w:id="1076"/>
      <w:bookmarkEnd w:id="1077"/>
      <w:bookmarkEnd w:id="1078"/>
      <w:bookmarkEnd w:id="1079"/>
    </w:p>
    <w:p w14:paraId="4078A025" w14:textId="42F00FB6" w:rsidR="00030D6F" w:rsidRPr="0030791F" w:rsidRDefault="00C65151" w:rsidP="00DC7628">
      <w:pPr>
        <w:pStyle w:val="Caption"/>
        <w:spacing w:after="80"/>
        <w:ind w:right="-23"/>
        <w:jc w:val="both"/>
      </w:pPr>
      <w:bookmarkStart w:id="1080" w:name="_Ref275553689"/>
      <w:bookmarkStart w:id="1081" w:name="_Toc469398329"/>
      <w:bookmarkStart w:id="1082" w:name="_Toc475605562"/>
      <w:bookmarkStart w:id="1083" w:name="_Toc509928533"/>
      <w:bookmarkStart w:id="1084" w:name="_Toc276457784"/>
      <w:bookmarkStart w:id="1085" w:name="_Toc304970086"/>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42</w:t>
      </w:r>
      <w:r w:rsidR="00F55F28" w:rsidRPr="0030791F">
        <w:rPr>
          <w:noProof/>
        </w:rPr>
        <w:fldChar w:fldCharType="end"/>
      </w:r>
      <w:bookmarkEnd w:id="1080"/>
      <w:r w:rsidR="00030D6F" w:rsidRPr="0030791F">
        <w:t xml:space="preserve"> - Early re-screening by five-year age group</w:t>
      </w:r>
      <w:bookmarkEnd w:id="1081"/>
      <w:bookmarkEnd w:id="1082"/>
      <w:bookmarkEnd w:id="1083"/>
      <w:r w:rsidR="00030D6F" w:rsidRPr="0030791F">
        <w:t xml:space="preserve"> </w:t>
      </w:r>
      <w:bookmarkEnd w:id="1084"/>
      <w:bookmarkEnd w:id="1085"/>
    </w:p>
    <w:tbl>
      <w:tblPr>
        <w:tblW w:w="781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
        <w:gridCol w:w="2522"/>
        <w:gridCol w:w="2127"/>
        <w:gridCol w:w="2127"/>
      </w:tblGrid>
      <w:tr w:rsidR="00030D6F" w:rsidRPr="0030791F" w14:paraId="7BCE112C" w14:textId="77777777" w:rsidTr="00A05854">
        <w:trPr>
          <w:trHeight w:val="320"/>
        </w:trPr>
        <w:tc>
          <w:tcPr>
            <w:tcW w:w="1036" w:type="dxa"/>
            <w:tcBorders>
              <w:top w:val="single" w:sz="4" w:space="0" w:color="auto"/>
              <w:bottom w:val="nil"/>
            </w:tcBorders>
            <w:shd w:val="clear" w:color="000000" w:fill="D9D9D9"/>
            <w:noWrap/>
            <w:vAlign w:val="bottom"/>
            <w:hideMark/>
          </w:tcPr>
          <w:p w14:paraId="6EA48F51"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Age</w:t>
            </w:r>
          </w:p>
        </w:tc>
        <w:tc>
          <w:tcPr>
            <w:tcW w:w="2522" w:type="dxa"/>
            <w:vMerge w:val="restart"/>
            <w:tcBorders>
              <w:top w:val="single" w:sz="4" w:space="0" w:color="auto"/>
              <w:bottom w:val="nil"/>
            </w:tcBorders>
            <w:shd w:val="clear" w:color="000000" w:fill="D9D9D9"/>
            <w:vAlign w:val="bottom"/>
            <w:hideMark/>
          </w:tcPr>
          <w:p w14:paraId="3A1B1B80"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recommended to return in 3 years</w:t>
            </w:r>
          </w:p>
        </w:tc>
        <w:tc>
          <w:tcPr>
            <w:tcW w:w="4254" w:type="dxa"/>
            <w:gridSpan w:val="2"/>
            <w:tcBorders>
              <w:top w:val="single" w:sz="4" w:space="0" w:color="auto"/>
              <w:bottom w:val="nil"/>
            </w:tcBorders>
            <w:shd w:val="clear" w:color="000000" w:fill="D9D9D9"/>
            <w:vAlign w:val="bottom"/>
            <w:hideMark/>
          </w:tcPr>
          <w:p w14:paraId="3CFAC7C1"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with &gt;1 subsequent test</w:t>
            </w:r>
          </w:p>
        </w:tc>
      </w:tr>
      <w:tr w:rsidR="00030D6F" w:rsidRPr="0030791F" w14:paraId="25EBEFD2" w14:textId="77777777" w:rsidTr="00A05854">
        <w:trPr>
          <w:trHeight w:val="300"/>
        </w:trPr>
        <w:tc>
          <w:tcPr>
            <w:tcW w:w="1036" w:type="dxa"/>
            <w:tcBorders>
              <w:top w:val="nil"/>
              <w:bottom w:val="single" w:sz="4" w:space="0" w:color="auto"/>
            </w:tcBorders>
            <w:shd w:val="clear" w:color="000000" w:fill="D9D9D9"/>
            <w:noWrap/>
            <w:vAlign w:val="bottom"/>
            <w:hideMark/>
          </w:tcPr>
          <w:p w14:paraId="2B75D1ED"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2522" w:type="dxa"/>
            <w:vMerge/>
            <w:tcBorders>
              <w:top w:val="nil"/>
              <w:bottom w:val="single" w:sz="4" w:space="0" w:color="auto"/>
            </w:tcBorders>
            <w:shd w:val="clear" w:color="000000" w:fill="D9D9D9"/>
            <w:noWrap/>
            <w:vAlign w:val="bottom"/>
            <w:hideMark/>
          </w:tcPr>
          <w:p w14:paraId="62033E32" w14:textId="77777777" w:rsidR="00030D6F" w:rsidRPr="0030791F" w:rsidRDefault="00030D6F" w:rsidP="00576432">
            <w:pPr>
              <w:jc w:val="center"/>
              <w:rPr>
                <w:rFonts w:asciiTheme="minorHAnsi" w:eastAsia="Times New Roman" w:hAnsiTheme="minorHAnsi" w:cs="Arial"/>
                <w:b/>
                <w:bCs/>
                <w:szCs w:val="23"/>
                <w:lang w:eastAsia="en-AU"/>
              </w:rPr>
            </w:pPr>
          </w:p>
        </w:tc>
        <w:tc>
          <w:tcPr>
            <w:tcW w:w="2127" w:type="dxa"/>
            <w:tcBorders>
              <w:top w:val="nil"/>
              <w:bottom w:val="single" w:sz="4" w:space="0" w:color="auto"/>
            </w:tcBorders>
            <w:shd w:val="clear" w:color="000000" w:fill="D9D9D9"/>
            <w:noWrap/>
            <w:vAlign w:val="bottom"/>
            <w:hideMark/>
          </w:tcPr>
          <w:p w14:paraId="317600D9"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2127" w:type="dxa"/>
            <w:tcBorders>
              <w:top w:val="nil"/>
              <w:bottom w:val="single" w:sz="4" w:space="0" w:color="auto"/>
            </w:tcBorders>
            <w:shd w:val="clear" w:color="000000" w:fill="D9D9D9"/>
            <w:noWrap/>
            <w:vAlign w:val="bottom"/>
            <w:hideMark/>
          </w:tcPr>
          <w:p w14:paraId="170B41E7" w14:textId="77777777" w:rsidR="00030D6F" w:rsidRPr="0030791F" w:rsidRDefault="00030D6F" w:rsidP="00576432">
            <w:pPr>
              <w:ind w:right="601"/>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r>
      <w:tr w:rsidR="00B13BE8" w:rsidRPr="0030791F" w14:paraId="4916CBBB" w14:textId="77777777" w:rsidTr="00A05854">
        <w:trPr>
          <w:trHeight w:val="285"/>
        </w:trPr>
        <w:tc>
          <w:tcPr>
            <w:tcW w:w="1036" w:type="dxa"/>
            <w:tcBorders>
              <w:top w:val="single" w:sz="4" w:space="0" w:color="auto"/>
            </w:tcBorders>
            <w:shd w:val="clear" w:color="auto" w:fill="auto"/>
            <w:noWrap/>
            <w:vAlign w:val="bottom"/>
            <w:hideMark/>
          </w:tcPr>
          <w:p w14:paraId="675C07E7"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20-24</w:t>
            </w:r>
          </w:p>
        </w:tc>
        <w:tc>
          <w:tcPr>
            <w:tcW w:w="2522" w:type="dxa"/>
            <w:tcBorders>
              <w:top w:val="single" w:sz="4" w:space="0" w:color="auto"/>
            </w:tcBorders>
            <w:shd w:val="clear" w:color="auto" w:fill="auto"/>
            <w:noWrap/>
            <w:vAlign w:val="bottom"/>
          </w:tcPr>
          <w:p w14:paraId="50A82719" w14:textId="3039CF09" w:rsidR="00B13BE8" w:rsidRPr="0030791F" w:rsidRDefault="00B13BE8" w:rsidP="00B13BE8">
            <w:pPr>
              <w:ind w:right="458"/>
              <w:jc w:val="right"/>
              <w:rPr>
                <w:rFonts w:asciiTheme="minorHAnsi" w:hAnsiTheme="minorHAnsi" w:cs="Arial"/>
                <w:szCs w:val="23"/>
              </w:rPr>
            </w:pPr>
            <w:r w:rsidRPr="0030791F">
              <w:rPr>
                <w:szCs w:val="23"/>
              </w:rPr>
              <w:t xml:space="preserve">1,156 </w:t>
            </w:r>
          </w:p>
        </w:tc>
        <w:tc>
          <w:tcPr>
            <w:tcW w:w="2127" w:type="dxa"/>
            <w:tcBorders>
              <w:top w:val="single" w:sz="4" w:space="0" w:color="auto"/>
            </w:tcBorders>
            <w:shd w:val="clear" w:color="auto" w:fill="auto"/>
            <w:noWrap/>
            <w:vAlign w:val="bottom"/>
          </w:tcPr>
          <w:p w14:paraId="5DF0BF6D" w14:textId="34C85121" w:rsidR="00B13BE8" w:rsidRPr="0030791F" w:rsidRDefault="00B13BE8" w:rsidP="00B13BE8">
            <w:pPr>
              <w:jc w:val="right"/>
              <w:rPr>
                <w:rFonts w:asciiTheme="minorHAnsi" w:hAnsiTheme="minorHAnsi" w:cs="Arial"/>
                <w:szCs w:val="23"/>
              </w:rPr>
            </w:pPr>
            <w:r w:rsidRPr="0030791F">
              <w:rPr>
                <w:szCs w:val="23"/>
              </w:rPr>
              <w:t xml:space="preserve">229 </w:t>
            </w:r>
          </w:p>
        </w:tc>
        <w:tc>
          <w:tcPr>
            <w:tcW w:w="2127" w:type="dxa"/>
            <w:tcBorders>
              <w:top w:val="single" w:sz="4" w:space="0" w:color="auto"/>
            </w:tcBorders>
            <w:shd w:val="clear" w:color="auto" w:fill="auto"/>
            <w:noWrap/>
            <w:vAlign w:val="bottom"/>
          </w:tcPr>
          <w:p w14:paraId="77EC8E2A" w14:textId="03DD360F" w:rsidR="00B13BE8" w:rsidRPr="0030791F" w:rsidRDefault="00B13BE8" w:rsidP="00B13BE8">
            <w:pPr>
              <w:ind w:right="459"/>
              <w:jc w:val="right"/>
              <w:rPr>
                <w:rFonts w:asciiTheme="minorHAnsi" w:hAnsiTheme="minorHAnsi" w:cs="Arial"/>
                <w:szCs w:val="23"/>
              </w:rPr>
            </w:pPr>
            <w:r w:rsidRPr="0030791F">
              <w:rPr>
                <w:szCs w:val="23"/>
              </w:rPr>
              <w:t>19.8</w:t>
            </w:r>
          </w:p>
        </w:tc>
      </w:tr>
      <w:tr w:rsidR="00B13BE8" w:rsidRPr="0030791F" w14:paraId="0C1A63C0" w14:textId="77777777" w:rsidTr="00A05854">
        <w:trPr>
          <w:trHeight w:val="285"/>
        </w:trPr>
        <w:tc>
          <w:tcPr>
            <w:tcW w:w="1036" w:type="dxa"/>
            <w:shd w:val="clear" w:color="auto" w:fill="auto"/>
            <w:noWrap/>
            <w:vAlign w:val="bottom"/>
            <w:hideMark/>
          </w:tcPr>
          <w:p w14:paraId="0A92A31F"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25-29</w:t>
            </w:r>
          </w:p>
        </w:tc>
        <w:tc>
          <w:tcPr>
            <w:tcW w:w="2522" w:type="dxa"/>
            <w:shd w:val="clear" w:color="auto" w:fill="auto"/>
            <w:noWrap/>
            <w:vAlign w:val="bottom"/>
          </w:tcPr>
          <w:p w14:paraId="36889C1A" w14:textId="586F9379" w:rsidR="00B13BE8" w:rsidRPr="0030791F" w:rsidRDefault="00B13BE8" w:rsidP="00B13BE8">
            <w:pPr>
              <w:ind w:right="458"/>
              <w:jc w:val="right"/>
              <w:rPr>
                <w:rFonts w:asciiTheme="minorHAnsi" w:hAnsiTheme="minorHAnsi" w:cs="Arial"/>
                <w:szCs w:val="23"/>
              </w:rPr>
            </w:pPr>
            <w:r w:rsidRPr="0030791F">
              <w:rPr>
                <w:szCs w:val="23"/>
              </w:rPr>
              <w:t xml:space="preserve">4,019 </w:t>
            </w:r>
          </w:p>
        </w:tc>
        <w:tc>
          <w:tcPr>
            <w:tcW w:w="2127" w:type="dxa"/>
            <w:shd w:val="clear" w:color="auto" w:fill="auto"/>
            <w:noWrap/>
            <w:vAlign w:val="bottom"/>
          </w:tcPr>
          <w:p w14:paraId="31D961FF" w14:textId="4B79615F" w:rsidR="00B13BE8" w:rsidRPr="0030791F" w:rsidRDefault="00B13BE8" w:rsidP="00B13BE8">
            <w:pPr>
              <w:jc w:val="right"/>
              <w:rPr>
                <w:rFonts w:asciiTheme="minorHAnsi" w:hAnsiTheme="minorHAnsi" w:cs="Arial"/>
                <w:szCs w:val="23"/>
              </w:rPr>
            </w:pPr>
            <w:r w:rsidRPr="0030791F">
              <w:rPr>
                <w:szCs w:val="23"/>
              </w:rPr>
              <w:t xml:space="preserve">661 </w:t>
            </w:r>
          </w:p>
        </w:tc>
        <w:tc>
          <w:tcPr>
            <w:tcW w:w="2127" w:type="dxa"/>
            <w:shd w:val="clear" w:color="auto" w:fill="auto"/>
            <w:noWrap/>
            <w:vAlign w:val="bottom"/>
          </w:tcPr>
          <w:p w14:paraId="7B913139" w14:textId="0A99603E" w:rsidR="00B13BE8" w:rsidRPr="0030791F" w:rsidRDefault="00B13BE8" w:rsidP="00B13BE8">
            <w:pPr>
              <w:ind w:right="459"/>
              <w:jc w:val="right"/>
              <w:rPr>
                <w:rFonts w:asciiTheme="minorHAnsi" w:hAnsiTheme="minorHAnsi" w:cs="Arial"/>
                <w:szCs w:val="23"/>
              </w:rPr>
            </w:pPr>
            <w:r w:rsidRPr="0030791F">
              <w:rPr>
                <w:szCs w:val="23"/>
              </w:rPr>
              <w:t>16.4</w:t>
            </w:r>
          </w:p>
        </w:tc>
      </w:tr>
      <w:tr w:rsidR="00B13BE8" w:rsidRPr="0030791F" w14:paraId="096D763F" w14:textId="77777777" w:rsidTr="00A05854">
        <w:trPr>
          <w:trHeight w:val="285"/>
        </w:trPr>
        <w:tc>
          <w:tcPr>
            <w:tcW w:w="1036" w:type="dxa"/>
            <w:shd w:val="clear" w:color="auto" w:fill="auto"/>
            <w:noWrap/>
            <w:vAlign w:val="bottom"/>
            <w:hideMark/>
          </w:tcPr>
          <w:p w14:paraId="6B7182F5"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30-34</w:t>
            </w:r>
          </w:p>
        </w:tc>
        <w:tc>
          <w:tcPr>
            <w:tcW w:w="2522" w:type="dxa"/>
            <w:shd w:val="clear" w:color="auto" w:fill="auto"/>
            <w:noWrap/>
            <w:vAlign w:val="bottom"/>
          </w:tcPr>
          <w:p w14:paraId="7CB9D268" w14:textId="390DDF20" w:rsidR="00B13BE8" w:rsidRPr="0030791F" w:rsidRDefault="00B13BE8" w:rsidP="00B13BE8">
            <w:pPr>
              <w:ind w:right="458"/>
              <w:jc w:val="right"/>
              <w:rPr>
                <w:rFonts w:asciiTheme="minorHAnsi" w:hAnsiTheme="minorHAnsi" w:cs="Arial"/>
                <w:szCs w:val="23"/>
              </w:rPr>
            </w:pPr>
            <w:r w:rsidRPr="0030791F">
              <w:rPr>
                <w:szCs w:val="23"/>
              </w:rPr>
              <w:t xml:space="preserve">4,327 </w:t>
            </w:r>
          </w:p>
        </w:tc>
        <w:tc>
          <w:tcPr>
            <w:tcW w:w="2127" w:type="dxa"/>
            <w:shd w:val="clear" w:color="auto" w:fill="auto"/>
            <w:noWrap/>
            <w:vAlign w:val="bottom"/>
          </w:tcPr>
          <w:p w14:paraId="7FC9E513" w14:textId="643595BB" w:rsidR="00B13BE8" w:rsidRPr="0030791F" w:rsidRDefault="00B13BE8" w:rsidP="00B13BE8">
            <w:pPr>
              <w:jc w:val="right"/>
              <w:rPr>
                <w:rFonts w:asciiTheme="minorHAnsi" w:hAnsiTheme="minorHAnsi" w:cs="Arial"/>
                <w:szCs w:val="23"/>
              </w:rPr>
            </w:pPr>
            <w:r w:rsidRPr="0030791F">
              <w:rPr>
                <w:szCs w:val="23"/>
              </w:rPr>
              <w:t xml:space="preserve">663 </w:t>
            </w:r>
          </w:p>
        </w:tc>
        <w:tc>
          <w:tcPr>
            <w:tcW w:w="2127" w:type="dxa"/>
            <w:shd w:val="clear" w:color="auto" w:fill="auto"/>
            <w:noWrap/>
            <w:vAlign w:val="bottom"/>
          </w:tcPr>
          <w:p w14:paraId="7F660F7F" w14:textId="76BE0F3B" w:rsidR="00B13BE8" w:rsidRPr="0030791F" w:rsidRDefault="00B13BE8" w:rsidP="00B13BE8">
            <w:pPr>
              <w:ind w:right="459"/>
              <w:jc w:val="right"/>
              <w:rPr>
                <w:rFonts w:asciiTheme="minorHAnsi" w:hAnsiTheme="minorHAnsi" w:cs="Arial"/>
                <w:szCs w:val="23"/>
              </w:rPr>
            </w:pPr>
            <w:r w:rsidRPr="0030791F">
              <w:rPr>
                <w:szCs w:val="23"/>
              </w:rPr>
              <w:t>15.3</w:t>
            </w:r>
          </w:p>
        </w:tc>
      </w:tr>
      <w:tr w:rsidR="00B13BE8" w:rsidRPr="0030791F" w14:paraId="35E6FA26" w14:textId="77777777" w:rsidTr="00A05854">
        <w:trPr>
          <w:trHeight w:val="285"/>
        </w:trPr>
        <w:tc>
          <w:tcPr>
            <w:tcW w:w="1036" w:type="dxa"/>
            <w:shd w:val="clear" w:color="auto" w:fill="auto"/>
            <w:noWrap/>
            <w:vAlign w:val="bottom"/>
            <w:hideMark/>
          </w:tcPr>
          <w:p w14:paraId="475E1325"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35-39</w:t>
            </w:r>
          </w:p>
        </w:tc>
        <w:tc>
          <w:tcPr>
            <w:tcW w:w="2522" w:type="dxa"/>
            <w:shd w:val="clear" w:color="auto" w:fill="auto"/>
            <w:noWrap/>
            <w:vAlign w:val="bottom"/>
          </w:tcPr>
          <w:p w14:paraId="7F115E7C" w14:textId="745B44A4" w:rsidR="00B13BE8" w:rsidRPr="0030791F" w:rsidRDefault="00B13BE8" w:rsidP="00B13BE8">
            <w:pPr>
              <w:ind w:right="458"/>
              <w:jc w:val="right"/>
              <w:rPr>
                <w:rFonts w:asciiTheme="minorHAnsi" w:hAnsiTheme="minorHAnsi" w:cs="Arial"/>
                <w:szCs w:val="23"/>
              </w:rPr>
            </w:pPr>
            <w:r w:rsidRPr="0030791F">
              <w:rPr>
                <w:szCs w:val="23"/>
              </w:rPr>
              <w:t xml:space="preserve">4,788 </w:t>
            </w:r>
          </w:p>
        </w:tc>
        <w:tc>
          <w:tcPr>
            <w:tcW w:w="2127" w:type="dxa"/>
            <w:shd w:val="clear" w:color="auto" w:fill="auto"/>
            <w:noWrap/>
            <w:vAlign w:val="bottom"/>
          </w:tcPr>
          <w:p w14:paraId="5862B867" w14:textId="6C652B4E" w:rsidR="00B13BE8" w:rsidRPr="0030791F" w:rsidRDefault="00B13BE8" w:rsidP="00B13BE8">
            <w:pPr>
              <w:jc w:val="right"/>
              <w:rPr>
                <w:rFonts w:asciiTheme="minorHAnsi" w:hAnsiTheme="minorHAnsi" w:cs="Arial"/>
                <w:szCs w:val="23"/>
              </w:rPr>
            </w:pPr>
            <w:r w:rsidRPr="0030791F">
              <w:rPr>
                <w:szCs w:val="23"/>
              </w:rPr>
              <w:t xml:space="preserve">699 </w:t>
            </w:r>
          </w:p>
        </w:tc>
        <w:tc>
          <w:tcPr>
            <w:tcW w:w="2127" w:type="dxa"/>
            <w:shd w:val="clear" w:color="auto" w:fill="auto"/>
            <w:noWrap/>
            <w:vAlign w:val="bottom"/>
          </w:tcPr>
          <w:p w14:paraId="5E491CE9" w14:textId="003B468D" w:rsidR="00B13BE8" w:rsidRPr="0030791F" w:rsidRDefault="00B13BE8" w:rsidP="00B13BE8">
            <w:pPr>
              <w:ind w:right="459"/>
              <w:jc w:val="right"/>
              <w:rPr>
                <w:rFonts w:asciiTheme="minorHAnsi" w:hAnsiTheme="minorHAnsi" w:cs="Arial"/>
                <w:szCs w:val="23"/>
              </w:rPr>
            </w:pPr>
            <w:r w:rsidRPr="0030791F">
              <w:rPr>
                <w:szCs w:val="23"/>
              </w:rPr>
              <w:t>14.6</w:t>
            </w:r>
          </w:p>
        </w:tc>
      </w:tr>
      <w:tr w:rsidR="00B13BE8" w:rsidRPr="0030791F" w14:paraId="252032AA" w14:textId="77777777" w:rsidTr="00A05854">
        <w:trPr>
          <w:trHeight w:val="285"/>
        </w:trPr>
        <w:tc>
          <w:tcPr>
            <w:tcW w:w="1036" w:type="dxa"/>
            <w:shd w:val="clear" w:color="auto" w:fill="auto"/>
            <w:noWrap/>
            <w:vAlign w:val="bottom"/>
            <w:hideMark/>
          </w:tcPr>
          <w:p w14:paraId="79176608"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40-44</w:t>
            </w:r>
          </w:p>
        </w:tc>
        <w:tc>
          <w:tcPr>
            <w:tcW w:w="2522" w:type="dxa"/>
            <w:shd w:val="clear" w:color="auto" w:fill="auto"/>
            <w:noWrap/>
            <w:vAlign w:val="bottom"/>
          </w:tcPr>
          <w:p w14:paraId="11B24622" w14:textId="7D0E4265" w:rsidR="00B13BE8" w:rsidRPr="0030791F" w:rsidRDefault="00B13BE8" w:rsidP="00B13BE8">
            <w:pPr>
              <w:ind w:right="458"/>
              <w:jc w:val="right"/>
              <w:rPr>
                <w:rFonts w:asciiTheme="minorHAnsi" w:hAnsiTheme="minorHAnsi" w:cs="Arial"/>
                <w:szCs w:val="23"/>
              </w:rPr>
            </w:pPr>
            <w:r w:rsidRPr="0030791F">
              <w:rPr>
                <w:szCs w:val="23"/>
              </w:rPr>
              <w:t xml:space="preserve">5,471 </w:t>
            </w:r>
          </w:p>
        </w:tc>
        <w:tc>
          <w:tcPr>
            <w:tcW w:w="2127" w:type="dxa"/>
            <w:shd w:val="clear" w:color="auto" w:fill="auto"/>
            <w:noWrap/>
            <w:vAlign w:val="bottom"/>
          </w:tcPr>
          <w:p w14:paraId="7F393853" w14:textId="27161F38" w:rsidR="00B13BE8" w:rsidRPr="0030791F" w:rsidRDefault="00B13BE8" w:rsidP="00B13BE8">
            <w:pPr>
              <w:jc w:val="right"/>
              <w:rPr>
                <w:rFonts w:asciiTheme="minorHAnsi" w:hAnsiTheme="minorHAnsi" w:cs="Arial"/>
                <w:szCs w:val="23"/>
              </w:rPr>
            </w:pPr>
            <w:r w:rsidRPr="0030791F">
              <w:rPr>
                <w:szCs w:val="23"/>
              </w:rPr>
              <w:t xml:space="preserve">824 </w:t>
            </w:r>
          </w:p>
        </w:tc>
        <w:tc>
          <w:tcPr>
            <w:tcW w:w="2127" w:type="dxa"/>
            <w:shd w:val="clear" w:color="auto" w:fill="auto"/>
            <w:noWrap/>
            <w:vAlign w:val="bottom"/>
          </w:tcPr>
          <w:p w14:paraId="5132CE46" w14:textId="16B8793E" w:rsidR="00B13BE8" w:rsidRPr="0030791F" w:rsidRDefault="00B13BE8" w:rsidP="00B13BE8">
            <w:pPr>
              <w:ind w:right="459"/>
              <w:jc w:val="right"/>
              <w:rPr>
                <w:rFonts w:asciiTheme="minorHAnsi" w:hAnsiTheme="minorHAnsi" w:cs="Arial"/>
                <w:szCs w:val="23"/>
              </w:rPr>
            </w:pPr>
            <w:r w:rsidRPr="0030791F">
              <w:rPr>
                <w:szCs w:val="23"/>
              </w:rPr>
              <w:t>15.1</w:t>
            </w:r>
          </w:p>
        </w:tc>
      </w:tr>
      <w:tr w:rsidR="00B13BE8" w:rsidRPr="0030791F" w14:paraId="040D5B27" w14:textId="77777777" w:rsidTr="00A05854">
        <w:trPr>
          <w:trHeight w:val="285"/>
        </w:trPr>
        <w:tc>
          <w:tcPr>
            <w:tcW w:w="1036" w:type="dxa"/>
            <w:shd w:val="clear" w:color="auto" w:fill="auto"/>
            <w:noWrap/>
            <w:vAlign w:val="bottom"/>
            <w:hideMark/>
          </w:tcPr>
          <w:p w14:paraId="5F44786D"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45-49</w:t>
            </w:r>
          </w:p>
        </w:tc>
        <w:tc>
          <w:tcPr>
            <w:tcW w:w="2522" w:type="dxa"/>
            <w:shd w:val="clear" w:color="auto" w:fill="auto"/>
            <w:noWrap/>
            <w:vAlign w:val="bottom"/>
          </w:tcPr>
          <w:p w14:paraId="60CCD12D" w14:textId="3E100774" w:rsidR="00B13BE8" w:rsidRPr="0030791F" w:rsidRDefault="00B13BE8" w:rsidP="00B13BE8">
            <w:pPr>
              <w:ind w:right="458"/>
              <w:jc w:val="right"/>
              <w:rPr>
                <w:rFonts w:asciiTheme="minorHAnsi" w:hAnsiTheme="minorHAnsi" w:cs="Arial"/>
                <w:szCs w:val="23"/>
              </w:rPr>
            </w:pPr>
            <w:r w:rsidRPr="0030791F">
              <w:rPr>
                <w:szCs w:val="23"/>
              </w:rPr>
              <w:t xml:space="preserve">6,176 </w:t>
            </w:r>
          </w:p>
        </w:tc>
        <w:tc>
          <w:tcPr>
            <w:tcW w:w="2127" w:type="dxa"/>
            <w:shd w:val="clear" w:color="auto" w:fill="auto"/>
            <w:noWrap/>
            <w:vAlign w:val="bottom"/>
          </w:tcPr>
          <w:p w14:paraId="2C81948C" w14:textId="07FAD55F" w:rsidR="00B13BE8" w:rsidRPr="0030791F" w:rsidRDefault="00B13BE8" w:rsidP="00B13BE8">
            <w:pPr>
              <w:jc w:val="right"/>
              <w:rPr>
                <w:rFonts w:asciiTheme="minorHAnsi" w:hAnsiTheme="minorHAnsi" w:cs="Arial"/>
                <w:szCs w:val="23"/>
              </w:rPr>
            </w:pPr>
            <w:r w:rsidRPr="0030791F">
              <w:rPr>
                <w:szCs w:val="23"/>
              </w:rPr>
              <w:t xml:space="preserve">860 </w:t>
            </w:r>
          </w:p>
        </w:tc>
        <w:tc>
          <w:tcPr>
            <w:tcW w:w="2127" w:type="dxa"/>
            <w:shd w:val="clear" w:color="auto" w:fill="auto"/>
            <w:noWrap/>
            <w:vAlign w:val="bottom"/>
          </w:tcPr>
          <w:p w14:paraId="022C999A" w14:textId="3CD84406" w:rsidR="00B13BE8" w:rsidRPr="0030791F" w:rsidRDefault="00B13BE8" w:rsidP="00B13BE8">
            <w:pPr>
              <w:ind w:right="459"/>
              <w:jc w:val="right"/>
              <w:rPr>
                <w:rFonts w:asciiTheme="minorHAnsi" w:hAnsiTheme="minorHAnsi" w:cs="Arial"/>
                <w:szCs w:val="23"/>
              </w:rPr>
            </w:pPr>
            <w:r w:rsidRPr="0030791F">
              <w:rPr>
                <w:szCs w:val="23"/>
              </w:rPr>
              <w:t>13.9</w:t>
            </w:r>
          </w:p>
        </w:tc>
      </w:tr>
      <w:tr w:rsidR="00B13BE8" w:rsidRPr="0030791F" w14:paraId="0E1AD501" w14:textId="77777777" w:rsidTr="00A05854">
        <w:trPr>
          <w:trHeight w:val="285"/>
        </w:trPr>
        <w:tc>
          <w:tcPr>
            <w:tcW w:w="1036" w:type="dxa"/>
            <w:shd w:val="clear" w:color="auto" w:fill="auto"/>
            <w:noWrap/>
            <w:vAlign w:val="bottom"/>
            <w:hideMark/>
          </w:tcPr>
          <w:p w14:paraId="0F6E8F1C"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50-54</w:t>
            </w:r>
          </w:p>
        </w:tc>
        <w:tc>
          <w:tcPr>
            <w:tcW w:w="2522" w:type="dxa"/>
            <w:shd w:val="clear" w:color="auto" w:fill="auto"/>
            <w:noWrap/>
            <w:vAlign w:val="bottom"/>
          </w:tcPr>
          <w:p w14:paraId="1F74E886" w14:textId="4FB681F4" w:rsidR="00B13BE8" w:rsidRPr="0030791F" w:rsidRDefault="00B13BE8" w:rsidP="00B13BE8">
            <w:pPr>
              <w:ind w:right="458"/>
              <w:jc w:val="right"/>
              <w:rPr>
                <w:rFonts w:asciiTheme="minorHAnsi" w:hAnsiTheme="minorHAnsi" w:cs="Arial"/>
                <w:szCs w:val="23"/>
              </w:rPr>
            </w:pPr>
            <w:r w:rsidRPr="0030791F">
              <w:rPr>
                <w:szCs w:val="23"/>
              </w:rPr>
              <w:t xml:space="preserve">5,764 </w:t>
            </w:r>
          </w:p>
        </w:tc>
        <w:tc>
          <w:tcPr>
            <w:tcW w:w="2127" w:type="dxa"/>
            <w:shd w:val="clear" w:color="auto" w:fill="auto"/>
            <w:noWrap/>
            <w:vAlign w:val="bottom"/>
          </w:tcPr>
          <w:p w14:paraId="63093295" w14:textId="27A45D6F" w:rsidR="00B13BE8" w:rsidRPr="0030791F" w:rsidRDefault="00B13BE8" w:rsidP="00B13BE8">
            <w:pPr>
              <w:jc w:val="right"/>
              <w:rPr>
                <w:rFonts w:asciiTheme="minorHAnsi" w:hAnsiTheme="minorHAnsi" w:cs="Arial"/>
                <w:szCs w:val="23"/>
              </w:rPr>
            </w:pPr>
            <w:r w:rsidRPr="0030791F">
              <w:rPr>
                <w:szCs w:val="23"/>
              </w:rPr>
              <w:t xml:space="preserve">787 </w:t>
            </w:r>
          </w:p>
        </w:tc>
        <w:tc>
          <w:tcPr>
            <w:tcW w:w="2127" w:type="dxa"/>
            <w:shd w:val="clear" w:color="auto" w:fill="auto"/>
            <w:noWrap/>
            <w:vAlign w:val="bottom"/>
          </w:tcPr>
          <w:p w14:paraId="72E674C6" w14:textId="67A14576" w:rsidR="00B13BE8" w:rsidRPr="0030791F" w:rsidRDefault="00B13BE8" w:rsidP="00B13BE8">
            <w:pPr>
              <w:ind w:right="459"/>
              <w:jc w:val="right"/>
              <w:rPr>
                <w:rFonts w:asciiTheme="minorHAnsi" w:hAnsiTheme="minorHAnsi" w:cs="Arial"/>
                <w:szCs w:val="23"/>
              </w:rPr>
            </w:pPr>
            <w:r w:rsidRPr="0030791F">
              <w:rPr>
                <w:szCs w:val="23"/>
              </w:rPr>
              <w:t>13.7</w:t>
            </w:r>
          </w:p>
        </w:tc>
      </w:tr>
      <w:tr w:rsidR="00B13BE8" w:rsidRPr="0030791F" w14:paraId="181A9967" w14:textId="77777777" w:rsidTr="00A05854">
        <w:trPr>
          <w:trHeight w:val="285"/>
        </w:trPr>
        <w:tc>
          <w:tcPr>
            <w:tcW w:w="1036" w:type="dxa"/>
            <w:shd w:val="clear" w:color="auto" w:fill="auto"/>
            <w:noWrap/>
            <w:vAlign w:val="bottom"/>
            <w:hideMark/>
          </w:tcPr>
          <w:p w14:paraId="366A519E"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55-59</w:t>
            </w:r>
          </w:p>
        </w:tc>
        <w:tc>
          <w:tcPr>
            <w:tcW w:w="2522" w:type="dxa"/>
            <w:shd w:val="clear" w:color="auto" w:fill="auto"/>
            <w:noWrap/>
            <w:vAlign w:val="bottom"/>
          </w:tcPr>
          <w:p w14:paraId="27C9F477" w14:textId="30F2AD6A" w:rsidR="00B13BE8" w:rsidRPr="0030791F" w:rsidRDefault="00B13BE8" w:rsidP="00B13BE8">
            <w:pPr>
              <w:ind w:right="458"/>
              <w:jc w:val="right"/>
              <w:rPr>
                <w:rFonts w:asciiTheme="minorHAnsi" w:hAnsiTheme="minorHAnsi" w:cs="Arial"/>
                <w:szCs w:val="23"/>
              </w:rPr>
            </w:pPr>
            <w:r w:rsidRPr="0030791F">
              <w:rPr>
                <w:szCs w:val="23"/>
              </w:rPr>
              <w:t xml:space="preserve">5,321 </w:t>
            </w:r>
          </w:p>
        </w:tc>
        <w:tc>
          <w:tcPr>
            <w:tcW w:w="2127" w:type="dxa"/>
            <w:shd w:val="clear" w:color="auto" w:fill="auto"/>
            <w:noWrap/>
            <w:vAlign w:val="bottom"/>
          </w:tcPr>
          <w:p w14:paraId="09B43973" w14:textId="68F38469" w:rsidR="00B13BE8" w:rsidRPr="0030791F" w:rsidRDefault="00B13BE8" w:rsidP="00B13BE8">
            <w:pPr>
              <w:jc w:val="right"/>
              <w:rPr>
                <w:rFonts w:asciiTheme="minorHAnsi" w:hAnsiTheme="minorHAnsi" w:cs="Arial"/>
                <w:szCs w:val="23"/>
              </w:rPr>
            </w:pPr>
            <w:r w:rsidRPr="0030791F">
              <w:rPr>
                <w:szCs w:val="23"/>
              </w:rPr>
              <w:t xml:space="preserve">628 </w:t>
            </w:r>
          </w:p>
        </w:tc>
        <w:tc>
          <w:tcPr>
            <w:tcW w:w="2127" w:type="dxa"/>
            <w:shd w:val="clear" w:color="auto" w:fill="auto"/>
            <w:noWrap/>
            <w:vAlign w:val="bottom"/>
          </w:tcPr>
          <w:p w14:paraId="620C9770" w14:textId="612BA63B" w:rsidR="00B13BE8" w:rsidRPr="0030791F" w:rsidRDefault="00B13BE8" w:rsidP="00B13BE8">
            <w:pPr>
              <w:ind w:right="459"/>
              <w:jc w:val="right"/>
              <w:rPr>
                <w:rFonts w:asciiTheme="minorHAnsi" w:hAnsiTheme="minorHAnsi" w:cs="Arial"/>
                <w:szCs w:val="23"/>
              </w:rPr>
            </w:pPr>
            <w:r w:rsidRPr="0030791F">
              <w:rPr>
                <w:szCs w:val="23"/>
              </w:rPr>
              <w:t>11.8</w:t>
            </w:r>
          </w:p>
        </w:tc>
      </w:tr>
      <w:tr w:rsidR="00B13BE8" w:rsidRPr="0030791F" w14:paraId="6F6C882E" w14:textId="77777777" w:rsidTr="00A05854">
        <w:trPr>
          <w:trHeight w:val="285"/>
        </w:trPr>
        <w:tc>
          <w:tcPr>
            <w:tcW w:w="1036" w:type="dxa"/>
            <w:shd w:val="clear" w:color="auto" w:fill="auto"/>
            <w:noWrap/>
            <w:vAlign w:val="bottom"/>
            <w:hideMark/>
          </w:tcPr>
          <w:p w14:paraId="4F7BC59B"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60-64</w:t>
            </w:r>
          </w:p>
        </w:tc>
        <w:tc>
          <w:tcPr>
            <w:tcW w:w="2522" w:type="dxa"/>
            <w:shd w:val="clear" w:color="auto" w:fill="auto"/>
            <w:noWrap/>
            <w:vAlign w:val="bottom"/>
          </w:tcPr>
          <w:p w14:paraId="5A58A632" w14:textId="62950976" w:rsidR="00B13BE8" w:rsidRPr="0030791F" w:rsidRDefault="00B13BE8" w:rsidP="00B13BE8">
            <w:pPr>
              <w:ind w:right="458"/>
              <w:jc w:val="right"/>
              <w:rPr>
                <w:rFonts w:asciiTheme="minorHAnsi" w:hAnsiTheme="minorHAnsi" w:cs="Arial"/>
                <w:szCs w:val="23"/>
              </w:rPr>
            </w:pPr>
            <w:r w:rsidRPr="0030791F">
              <w:rPr>
                <w:szCs w:val="23"/>
              </w:rPr>
              <w:t xml:space="preserve">4,301 </w:t>
            </w:r>
          </w:p>
        </w:tc>
        <w:tc>
          <w:tcPr>
            <w:tcW w:w="2127" w:type="dxa"/>
            <w:shd w:val="clear" w:color="auto" w:fill="auto"/>
            <w:noWrap/>
            <w:vAlign w:val="bottom"/>
          </w:tcPr>
          <w:p w14:paraId="15ECB2AB" w14:textId="0A98E084" w:rsidR="00B13BE8" w:rsidRPr="0030791F" w:rsidRDefault="00B13BE8" w:rsidP="00B13BE8">
            <w:pPr>
              <w:jc w:val="right"/>
              <w:rPr>
                <w:rFonts w:asciiTheme="minorHAnsi" w:hAnsiTheme="minorHAnsi" w:cs="Arial"/>
                <w:szCs w:val="23"/>
              </w:rPr>
            </w:pPr>
            <w:r w:rsidRPr="0030791F">
              <w:rPr>
                <w:szCs w:val="23"/>
              </w:rPr>
              <w:t xml:space="preserve">433 </w:t>
            </w:r>
          </w:p>
        </w:tc>
        <w:tc>
          <w:tcPr>
            <w:tcW w:w="2127" w:type="dxa"/>
            <w:shd w:val="clear" w:color="auto" w:fill="auto"/>
            <w:noWrap/>
            <w:vAlign w:val="bottom"/>
          </w:tcPr>
          <w:p w14:paraId="348F102E" w14:textId="25E9E9F8" w:rsidR="00B13BE8" w:rsidRPr="0030791F" w:rsidRDefault="00B13BE8" w:rsidP="00B13BE8">
            <w:pPr>
              <w:ind w:right="459"/>
              <w:jc w:val="right"/>
              <w:rPr>
                <w:rFonts w:asciiTheme="minorHAnsi" w:hAnsiTheme="minorHAnsi" w:cs="Arial"/>
                <w:szCs w:val="23"/>
              </w:rPr>
            </w:pPr>
            <w:r w:rsidRPr="0030791F">
              <w:rPr>
                <w:szCs w:val="23"/>
              </w:rPr>
              <w:t>10.1</w:t>
            </w:r>
          </w:p>
        </w:tc>
      </w:tr>
      <w:tr w:rsidR="00B13BE8" w:rsidRPr="0030791F" w14:paraId="67B992B1" w14:textId="77777777" w:rsidTr="00A05854">
        <w:trPr>
          <w:trHeight w:val="285"/>
        </w:trPr>
        <w:tc>
          <w:tcPr>
            <w:tcW w:w="1036" w:type="dxa"/>
            <w:shd w:val="clear" w:color="auto" w:fill="auto"/>
            <w:noWrap/>
            <w:vAlign w:val="bottom"/>
            <w:hideMark/>
          </w:tcPr>
          <w:p w14:paraId="31B133E3"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65-69</w:t>
            </w:r>
          </w:p>
        </w:tc>
        <w:tc>
          <w:tcPr>
            <w:tcW w:w="2522" w:type="dxa"/>
            <w:shd w:val="clear" w:color="auto" w:fill="auto"/>
            <w:noWrap/>
            <w:vAlign w:val="bottom"/>
          </w:tcPr>
          <w:p w14:paraId="762069F2" w14:textId="19C1838C" w:rsidR="00B13BE8" w:rsidRPr="0030791F" w:rsidRDefault="00B13BE8" w:rsidP="00B13BE8">
            <w:pPr>
              <w:ind w:right="458"/>
              <w:jc w:val="right"/>
              <w:rPr>
                <w:rFonts w:asciiTheme="minorHAnsi" w:hAnsiTheme="minorHAnsi" w:cs="Arial"/>
                <w:szCs w:val="23"/>
              </w:rPr>
            </w:pPr>
            <w:r w:rsidRPr="0030791F">
              <w:rPr>
                <w:szCs w:val="23"/>
              </w:rPr>
              <w:t xml:space="preserve">3,441 </w:t>
            </w:r>
          </w:p>
        </w:tc>
        <w:tc>
          <w:tcPr>
            <w:tcW w:w="2127" w:type="dxa"/>
            <w:shd w:val="clear" w:color="auto" w:fill="auto"/>
            <w:noWrap/>
            <w:vAlign w:val="bottom"/>
          </w:tcPr>
          <w:p w14:paraId="548D6AFD" w14:textId="2FE04B08" w:rsidR="00B13BE8" w:rsidRPr="0030791F" w:rsidRDefault="00B13BE8" w:rsidP="00B13BE8">
            <w:pPr>
              <w:jc w:val="right"/>
              <w:rPr>
                <w:rFonts w:asciiTheme="minorHAnsi" w:hAnsiTheme="minorHAnsi" w:cs="Arial"/>
                <w:szCs w:val="23"/>
              </w:rPr>
            </w:pPr>
            <w:r w:rsidRPr="0030791F">
              <w:rPr>
                <w:szCs w:val="23"/>
              </w:rPr>
              <w:t xml:space="preserve">330 </w:t>
            </w:r>
          </w:p>
        </w:tc>
        <w:tc>
          <w:tcPr>
            <w:tcW w:w="2127" w:type="dxa"/>
            <w:shd w:val="clear" w:color="auto" w:fill="auto"/>
            <w:noWrap/>
            <w:vAlign w:val="bottom"/>
          </w:tcPr>
          <w:p w14:paraId="504E5256" w14:textId="4AAB3C16" w:rsidR="00B13BE8" w:rsidRPr="0030791F" w:rsidRDefault="00B13BE8" w:rsidP="00B13BE8">
            <w:pPr>
              <w:ind w:right="459"/>
              <w:jc w:val="right"/>
              <w:rPr>
                <w:rFonts w:asciiTheme="minorHAnsi" w:hAnsiTheme="minorHAnsi" w:cs="Arial"/>
                <w:szCs w:val="23"/>
              </w:rPr>
            </w:pPr>
            <w:r w:rsidRPr="0030791F">
              <w:rPr>
                <w:szCs w:val="23"/>
              </w:rPr>
              <w:t>9.6</w:t>
            </w:r>
          </w:p>
        </w:tc>
      </w:tr>
      <w:tr w:rsidR="00B13BE8" w:rsidRPr="0030791F" w14:paraId="1E81F1F2" w14:textId="77777777" w:rsidTr="00A05854">
        <w:trPr>
          <w:trHeight w:val="300"/>
        </w:trPr>
        <w:tc>
          <w:tcPr>
            <w:tcW w:w="1036" w:type="dxa"/>
            <w:shd w:val="clear" w:color="auto" w:fill="auto"/>
            <w:noWrap/>
            <w:vAlign w:val="bottom"/>
            <w:hideMark/>
          </w:tcPr>
          <w:p w14:paraId="553D8E41" w14:textId="77777777" w:rsidR="00B13BE8" w:rsidRPr="0030791F" w:rsidRDefault="00B13BE8" w:rsidP="00B13BE8">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All ages</w:t>
            </w:r>
          </w:p>
        </w:tc>
        <w:tc>
          <w:tcPr>
            <w:tcW w:w="2522" w:type="dxa"/>
            <w:shd w:val="clear" w:color="auto" w:fill="auto"/>
            <w:noWrap/>
            <w:vAlign w:val="bottom"/>
          </w:tcPr>
          <w:p w14:paraId="35873A6A" w14:textId="262CEB17" w:rsidR="00B13BE8" w:rsidRPr="0030791F" w:rsidRDefault="00B13BE8" w:rsidP="00B13BE8">
            <w:pPr>
              <w:ind w:right="458"/>
              <w:jc w:val="right"/>
              <w:rPr>
                <w:rFonts w:asciiTheme="minorHAnsi" w:hAnsiTheme="minorHAnsi" w:cs="Arial"/>
                <w:b/>
                <w:bCs/>
                <w:szCs w:val="23"/>
              </w:rPr>
            </w:pPr>
            <w:r w:rsidRPr="0030791F">
              <w:rPr>
                <w:b/>
                <w:bCs/>
                <w:szCs w:val="23"/>
              </w:rPr>
              <w:t xml:space="preserve">44,764 </w:t>
            </w:r>
          </w:p>
        </w:tc>
        <w:tc>
          <w:tcPr>
            <w:tcW w:w="2127" w:type="dxa"/>
            <w:shd w:val="clear" w:color="auto" w:fill="auto"/>
            <w:noWrap/>
            <w:vAlign w:val="bottom"/>
          </w:tcPr>
          <w:p w14:paraId="1FD8D671" w14:textId="0C9F0370" w:rsidR="00B13BE8" w:rsidRPr="0030791F" w:rsidRDefault="00B13BE8" w:rsidP="00B13BE8">
            <w:pPr>
              <w:jc w:val="right"/>
              <w:rPr>
                <w:rFonts w:asciiTheme="minorHAnsi" w:hAnsiTheme="minorHAnsi" w:cs="Arial"/>
                <w:b/>
                <w:bCs/>
                <w:szCs w:val="23"/>
              </w:rPr>
            </w:pPr>
            <w:r w:rsidRPr="0030791F">
              <w:rPr>
                <w:b/>
                <w:bCs/>
                <w:szCs w:val="23"/>
              </w:rPr>
              <w:t xml:space="preserve">6,114 </w:t>
            </w:r>
          </w:p>
        </w:tc>
        <w:tc>
          <w:tcPr>
            <w:tcW w:w="2127" w:type="dxa"/>
            <w:shd w:val="clear" w:color="auto" w:fill="auto"/>
            <w:noWrap/>
            <w:vAlign w:val="bottom"/>
          </w:tcPr>
          <w:p w14:paraId="5CA77009" w14:textId="4FD273F4" w:rsidR="00B13BE8" w:rsidRPr="0030791F" w:rsidRDefault="00B13BE8" w:rsidP="00B13BE8">
            <w:pPr>
              <w:ind w:right="459"/>
              <w:jc w:val="right"/>
              <w:rPr>
                <w:rFonts w:asciiTheme="minorHAnsi" w:hAnsiTheme="minorHAnsi" w:cs="Arial"/>
                <w:b/>
                <w:bCs/>
                <w:szCs w:val="23"/>
              </w:rPr>
            </w:pPr>
            <w:r w:rsidRPr="0030791F">
              <w:rPr>
                <w:b/>
                <w:bCs/>
                <w:szCs w:val="23"/>
              </w:rPr>
              <w:t>13.7</w:t>
            </w:r>
          </w:p>
        </w:tc>
      </w:tr>
    </w:tbl>
    <w:p w14:paraId="7A2BA13C" w14:textId="77777777" w:rsidR="00030D6F" w:rsidRPr="0030791F" w:rsidRDefault="00030D6F" w:rsidP="00030D6F">
      <w:pPr>
        <w:ind w:right="544"/>
        <w:jc w:val="both"/>
      </w:pPr>
    </w:p>
    <w:p w14:paraId="76D57035" w14:textId="7DC44D15" w:rsidR="00030D6F" w:rsidRPr="0030791F" w:rsidRDefault="00C65151" w:rsidP="00DC7628">
      <w:pPr>
        <w:pStyle w:val="Caption"/>
        <w:spacing w:after="80"/>
        <w:ind w:right="-23"/>
        <w:jc w:val="both"/>
      </w:pPr>
      <w:bookmarkStart w:id="1086" w:name="_Ref275553665"/>
      <w:bookmarkStart w:id="1087" w:name="_Toc469398330"/>
      <w:bookmarkStart w:id="1088" w:name="_Toc475605563"/>
      <w:bookmarkStart w:id="1089" w:name="_Toc509928534"/>
      <w:bookmarkStart w:id="1090" w:name="_Toc276457785"/>
      <w:bookmarkStart w:id="1091" w:name="_Toc304970087"/>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43</w:t>
      </w:r>
      <w:r w:rsidR="00F55F28" w:rsidRPr="0030791F">
        <w:rPr>
          <w:noProof/>
        </w:rPr>
        <w:fldChar w:fldCharType="end"/>
      </w:r>
      <w:bookmarkEnd w:id="1086"/>
      <w:r w:rsidR="00030D6F" w:rsidRPr="0030791F">
        <w:t xml:space="preserve"> - Early re-screening by DHB</w:t>
      </w:r>
      <w:bookmarkEnd w:id="1087"/>
      <w:bookmarkEnd w:id="1088"/>
      <w:bookmarkEnd w:id="1089"/>
      <w:r w:rsidR="00030D6F" w:rsidRPr="0030791F">
        <w:t xml:space="preserve"> </w:t>
      </w:r>
      <w:bookmarkEnd w:id="1090"/>
      <w:bookmarkEnd w:id="1091"/>
    </w:p>
    <w:tbl>
      <w:tblPr>
        <w:tblW w:w="9087"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694"/>
        <w:gridCol w:w="2055"/>
        <w:gridCol w:w="2055"/>
      </w:tblGrid>
      <w:tr w:rsidR="00030D6F" w:rsidRPr="0030791F" w14:paraId="0003A2D1" w14:textId="77777777" w:rsidTr="00576432">
        <w:trPr>
          <w:trHeight w:val="311"/>
        </w:trPr>
        <w:tc>
          <w:tcPr>
            <w:tcW w:w="2283" w:type="dxa"/>
            <w:vMerge w:val="restart"/>
            <w:tcBorders>
              <w:top w:val="single" w:sz="4" w:space="0" w:color="auto"/>
              <w:bottom w:val="nil"/>
            </w:tcBorders>
            <w:shd w:val="clear" w:color="000000" w:fill="D9D9D9"/>
            <w:noWrap/>
            <w:vAlign w:val="bottom"/>
            <w:hideMark/>
          </w:tcPr>
          <w:p w14:paraId="753E935E"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DHB</w:t>
            </w:r>
          </w:p>
          <w:p w14:paraId="7CA86F90"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2694" w:type="dxa"/>
            <w:vMerge w:val="restart"/>
            <w:tcBorders>
              <w:top w:val="single" w:sz="4" w:space="0" w:color="auto"/>
              <w:bottom w:val="nil"/>
            </w:tcBorders>
            <w:shd w:val="clear" w:color="000000" w:fill="D9D9D9"/>
            <w:vAlign w:val="bottom"/>
            <w:hideMark/>
          </w:tcPr>
          <w:p w14:paraId="64CCCF3C"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recommended to return in 3 years </w:t>
            </w:r>
          </w:p>
        </w:tc>
        <w:tc>
          <w:tcPr>
            <w:tcW w:w="4110" w:type="dxa"/>
            <w:gridSpan w:val="2"/>
            <w:tcBorders>
              <w:top w:val="single" w:sz="4" w:space="0" w:color="auto"/>
              <w:bottom w:val="nil"/>
            </w:tcBorders>
            <w:shd w:val="clear" w:color="000000" w:fill="D9D9D9"/>
            <w:vAlign w:val="bottom"/>
            <w:hideMark/>
          </w:tcPr>
          <w:p w14:paraId="20372E9B"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with &gt;1 subsequent test</w:t>
            </w:r>
          </w:p>
        </w:tc>
      </w:tr>
      <w:tr w:rsidR="00030D6F" w:rsidRPr="0030791F" w14:paraId="352E1D3E" w14:textId="77777777" w:rsidTr="003C518E">
        <w:trPr>
          <w:trHeight w:val="300"/>
        </w:trPr>
        <w:tc>
          <w:tcPr>
            <w:tcW w:w="2283" w:type="dxa"/>
            <w:vMerge/>
            <w:tcBorders>
              <w:top w:val="nil"/>
              <w:bottom w:val="single" w:sz="4" w:space="0" w:color="auto"/>
            </w:tcBorders>
            <w:shd w:val="clear" w:color="000000" w:fill="D9D9D9"/>
            <w:noWrap/>
            <w:vAlign w:val="bottom"/>
            <w:hideMark/>
          </w:tcPr>
          <w:p w14:paraId="2689C960" w14:textId="77777777" w:rsidR="00030D6F" w:rsidRPr="0030791F" w:rsidRDefault="00030D6F" w:rsidP="00576432">
            <w:pPr>
              <w:rPr>
                <w:rFonts w:asciiTheme="minorHAnsi" w:eastAsia="Times New Roman" w:hAnsiTheme="minorHAnsi" w:cs="Arial"/>
                <w:b/>
                <w:bCs/>
                <w:szCs w:val="23"/>
                <w:lang w:eastAsia="en-AU"/>
              </w:rPr>
            </w:pPr>
          </w:p>
        </w:tc>
        <w:tc>
          <w:tcPr>
            <w:tcW w:w="2694" w:type="dxa"/>
            <w:vMerge/>
            <w:tcBorders>
              <w:top w:val="nil"/>
              <w:bottom w:val="single" w:sz="4" w:space="0" w:color="auto"/>
            </w:tcBorders>
            <w:shd w:val="clear" w:color="000000" w:fill="D9D9D9"/>
            <w:noWrap/>
            <w:vAlign w:val="bottom"/>
            <w:hideMark/>
          </w:tcPr>
          <w:p w14:paraId="0EFF2A1E" w14:textId="77777777" w:rsidR="00030D6F" w:rsidRPr="0030791F" w:rsidRDefault="00030D6F" w:rsidP="00576432">
            <w:pPr>
              <w:jc w:val="center"/>
              <w:rPr>
                <w:rFonts w:asciiTheme="minorHAnsi" w:eastAsia="Times New Roman" w:hAnsiTheme="minorHAnsi" w:cs="Arial"/>
                <w:b/>
                <w:bCs/>
                <w:szCs w:val="23"/>
                <w:lang w:eastAsia="en-AU"/>
              </w:rPr>
            </w:pPr>
          </w:p>
        </w:tc>
        <w:tc>
          <w:tcPr>
            <w:tcW w:w="2055" w:type="dxa"/>
            <w:tcBorders>
              <w:top w:val="nil"/>
              <w:bottom w:val="single" w:sz="4" w:space="0" w:color="auto"/>
            </w:tcBorders>
            <w:shd w:val="clear" w:color="000000" w:fill="D9D9D9"/>
            <w:noWrap/>
            <w:vAlign w:val="bottom"/>
            <w:hideMark/>
          </w:tcPr>
          <w:p w14:paraId="6DFF71B6" w14:textId="77777777" w:rsidR="00030D6F" w:rsidRPr="0030791F" w:rsidRDefault="00030D6F" w:rsidP="00576432">
            <w:pPr>
              <w:ind w:right="523"/>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2055" w:type="dxa"/>
            <w:tcBorders>
              <w:top w:val="nil"/>
              <w:bottom w:val="single" w:sz="4" w:space="0" w:color="auto"/>
            </w:tcBorders>
            <w:shd w:val="clear" w:color="000000" w:fill="D9D9D9"/>
            <w:noWrap/>
            <w:vAlign w:val="bottom"/>
            <w:hideMark/>
          </w:tcPr>
          <w:p w14:paraId="7BBA4D22" w14:textId="77777777" w:rsidR="00030D6F" w:rsidRPr="0030791F" w:rsidRDefault="00030D6F" w:rsidP="00576432">
            <w:pPr>
              <w:ind w:right="523"/>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r>
      <w:tr w:rsidR="00B13BE8" w:rsidRPr="0030791F" w14:paraId="0F5C1A3E" w14:textId="77777777" w:rsidTr="003C518E">
        <w:trPr>
          <w:trHeight w:val="285"/>
        </w:trPr>
        <w:tc>
          <w:tcPr>
            <w:tcW w:w="2283" w:type="dxa"/>
            <w:tcBorders>
              <w:top w:val="single" w:sz="4" w:space="0" w:color="auto"/>
            </w:tcBorders>
            <w:shd w:val="clear" w:color="auto" w:fill="auto"/>
            <w:noWrap/>
            <w:vAlign w:val="bottom"/>
            <w:hideMark/>
          </w:tcPr>
          <w:p w14:paraId="4524B228"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Auckland</w:t>
            </w:r>
          </w:p>
        </w:tc>
        <w:tc>
          <w:tcPr>
            <w:tcW w:w="2694" w:type="dxa"/>
            <w:tcBorders>
              <w:top w:val="single" w:sz="4" w:space="0" w:color="auto"/>
            </w:tcBorders>
            <w:shd w:val="clear" w:color="auto" w:fill="auto"/>
            <w:noWrap/>
            <w:vAlign w:val="bottom"/>
          </w:tcPr>
          <w:p w14:paraId="2BD3922F" w14:textId="57B72A83" w:rsidR="00B13BE8" w:rsidRPr="0030791F" w:rsidRDefault="00B13BE8" w:rsidP="00B13BE8">
            <w:pPr>
              <w:ind w:right="743"/>
              <w:jc w:val="right"/>
              <w:rPr>
                <w:rFonts w:asciiTheme="minorHAnsi" w:hAnsiTheme="minorHAnsi" w:cs="Arial"/>
                <w:szCs w:val="23"/>
              </w:rPr>
            </w:pPr>
            <w:r w:rsidRPr="0030791F">
              <w:rPr>
                <w:szCs w:val="23"/>
              </w:rPr>
              <w:t>4,838</w:t>
            </w:r>
          </w:p>
        </w:tc>
        <w:tc>
          <w:tcPr>
            <w:tcW w:w="2055" w:type="dxa"/>
            <w:tcBorders>
              <w:top w:val="single" w:sz="4" w:space="0" w:color="auto"/>
            </w:tcBorders>
            <w:shd w:val="clear" w:color="auto" w:fill="auto"/>
            <w:noWrap/>
            <w:vAlign w:val="bottom"/>
          </w:tcPr>
          <w:p w14:paraId="6E9BCCE5" w14:textId="28E6B962" w:rsidR="00B13BE8" w:rsidRPr="0030791F" w:rsidRDefault="00B13BE8" w:rsidP="00B13BE8">
            <w:pPr>
              <w:ind w:right="459"/>
              <w:jc w:val="right"/>
              <w:rPr>
                <w:rFonts w:asciiTheme="minorHAnsi" w:hAnsiTheme="minorHAnsi" w:cs="Arial"/>
                <w:szCs w:val="23"/>
              </w:rPr>
            </w:pPr>
            <w:r w:rsidRPr="0030791F">
              <w:rPr>
                <w:szCs w:val="23"/>
              </w:rPr>
              <w:t>798</w:t>
            </w:r>
          </w:p>
        </w:tc>
        <w:tc>
          <w:tcPr>
            <w:tcW w:w="2055" w:type="dxa"/>
            <w:tcBorders>
              <w:top w:val="single" w:sz="4" w:space="0" w:color="auto"/>
            </w:tcBorders>
            <w:shd w:val="clear" w:color="auto" w:fill="auto"/>
            <w:noWrap/>
            <w:vAlign w:val="bottom"/>
          </w:tcPr>
          <w:p w14:paraId="6A105364" w14:textId="3662BD9E" w:rsidR="00B13BE8" w:rsidRPr="0030791F" w:rsidRDefault="00B13BE8" w:rsidP="00B13BE8">
            <w:pPr>
              <w:ind w:right="459"/>
              <w:jc w:val="right"/>
              <w:rPr>
                <w:rFonts w:asciiTheme="minorHAnsi" w:hAnsiTheme="minorHAnsi" w:cs="Arial"/>
                <w:szCs w:val="23"/>
              </w:rPr>
            </w:pPr>
            <w:r w:rsidRPr="0030791F">
              <w:rPr>
                <w:szCs w:val="23"/>
              </w:rPr>
              <w:t>16.5</w:t>
            </w:r>
          </w:p>
        </w:tc>
      </w:tr>
      <w:tr w:rsidR="00B13BE8" w:rsidRPr="0030791F" w14:paraId="5CA85183" w14:textId="77777777" w:rsidTr="003C518E">
        <w:trPr>
          <w:trHeight w:val="285"/>
        </w:trPr>
        <w:tc>
          <w:tcPr>
            <w:tcW w:w="2283" w:type="dxa"/>
            <w:shd w:val="clear" w:color="auto" w:fill="auto"/>
            <w:noWrap/>
            <w:vAlign w:val="bottom"/>
            <w:hideMark/>
          </w:tcPr>
          <w:p w14:paraId="5B677A1D"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Bay of Plenty</w:t>
            </w:r>
          </w:p>
        </w:tc>
        <w:tc>
          <w:tcPr>
            <w:tcW w:w="2694" w:type="dxa"/>
            <w:shd w:val="clear" w:color="auto" w:fill="auto"/>
            <w:noWrap/>
            <w:vAlign w:val="bottom"/>
          </w:tcPr>
          <w:p w14:paraId="2BC49037" w14:textId="05112826" w:rsidR="00B13BE8" w:rsidRPr="0030791F" w:rsidRDefault="00B13BE8" w:rsidP="00B13BE8">
            <w:pPr>
              <w:ind w:right="743"/>
              <w:jc w:val="right"/>
              <w:rPr>
                <w:rFonts w:asciiTheme="minorHAnsi" w:hAnsiTheme="minorHAnsi" w:cs="Arial"/>
                <w:szCs w:val="23"/>
              </w:rPr>
            </w:pPr>
            <w:r w:rsidRPr="0030791F">
              <w:rPr>
                <w:szCs w:val="23"/>
              </w:rPr>
              <w:t>2,325</w:t>
            </w:r>
          </w:p>
        </w:tc>
        <w:tc>
          <w:tcPr>
            <w:tcW w:w="2055" w:type="dxa"/>
            <w:shd w:val="clear" w:color="auto" w:fill="auto"/>
            <w:noWrap/>
            <w:vAlign w:val="bottom"/>
          </w:tcPr>
          <w:p w14:paraId="2EDD541D" w14:textId="7E3DF3CC" w:rsidR="00B13BE8" w:rsidRPr="0030791F" w:rsidRDefault="00B13BE8" w:rsidP="00B13BE8">
            <w:pPr>
              <w:ind w:right="459"/>
              <w:jc w:val="right"/>
              <w:rPr>
                <w:rFonts w:asciiTheme="minorHAnsi" w:hAnsiTheme="minorHAnsi" w:cs="Arial"/>
                <w:szCs w:val="23"/>
              </w:rPr>
            </w:pPr>
            <w:r w:rsidRPr="0030791F">
              <w:rPr>
                <w:szCs w:val="23"/>
              </w:rPr>
              <w:t>382</w:t>
            </w:r>
          </w:p>
        </w:tc>
        <w:tc>
          <w:tcPr>
            <w:tcW w:w="2055" w:type="dxa"/>
            <w:shd w:val="clear" w:color="auto" w:fill="auto"/>
            <w:noWrap/>
            <w:vAlign w:val="bottom"/>
          </w:tcPr>
          <w:p w14:paraId="7BF0B6F8" w14:textId="29BEC994" w:rsidR="00B13BE8" w:rsidRPr="0030791F" w:rsidRDefault="00B13BE8" w:rsidP="00B13BE8">
            <w:pPr>
              <w:ind w:right="459"/>
              <w:jc w:val="right"/>
              <w:rPr>
                <w:rFonts w:asciiTheme="minorHAnsi" w:hAnsiTheme="minorHAnsi" w:cs="Arial"/>
                <w:szCs w:val="23"/>
              </w:rPr>
            </w:pPr>
            <w:r w:rsidRPr="0030791F">
              <w:rPr>
                <w:szCs w:val="23"/>
              </w:rPr>
              <w:t>16.4</w:t>
            </w:r>
          </w:p>
        </w:tc>
      </w:tr>
      <w:tr w:rsidR="00B13BE8" w:rsidRPr="0030791F" w14:paraId="004A8799" w14:textId="77777777" w:rsidTr="003C518E">
        <w:trPr>
          <w:trHeight w:val="285"/>
        </w:trPr>
        <w:tc>
          <w:tcPr>
            <w:tcW w:w="2283" w:type="dxa"/>
            <w:shd w:val="clear" w:color="auto" w:fill="auto"/>
            <w:noWrap/>
            <w:vAlign w:val="bottom"/>
            <w:hideMark/>
          </w:tcPr>
          <w:p w14:paraId="404BED86"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Canterbury</w:t>
            </w:r>
          </w:p>
        </w:tc>
        <w:tc>
          <w:tcPr>
            <w:tcW w:w="2694" w:type="dxa"/>
            <w:shd w:val="clear" w:color="auto" w:fill="auto"/>
            <w:noWrap/>
            <w:vAlign w:val="bottom"/>
          </w:tcPr>
          <w:p w14:paraId="3BE40CD7" w14:textId="1747FEF8" w:rsidR="00B13BE8" w:rsidRPr="0030791F" w:rsidRDefault="00B13BE8" w:rsidP="00B13BE8">
            <w:pPr>
              <w:ind w:right="743"/>
              <w:jc w:val="right"/>
              <w:rPr>
                <w:rFonts w:asciiTheme="minorHAnsi" w:hAnsiTheme="minorHAnsi" w:cs="Arial"/>
                <w:szCs w:val="23"/>
              </w:rPr>
            </w:pPr>
            <w:r w:rsidRPr="0030791F">
              <w:rPr>
                <w:szCs w:val="23"/>
              </w:rPr>
              <w:t>5,310</w:t>
            </w:r>
          </w:p>
        </w:tc>
        <w:tc>
          <w:tcPr>
            <w:tcW w:w="2055" w:type="dxa"/>
            <w:shd w:val="clear" w:color="auto" w:fill="auto"/>
            <w:noWrap/>
            <w:vAlign w:val="bottom"/>
          </w:tcPr>
          <w:p w14:paraId="36CD61CF" w14:textId="400D3F85" w:rsidR="00B13BE8" w:rsidRPr="0030791F" w:rsidRDefault="00B13BE8" w:rsidP="00B13BE8">
            <w:pPr>
              <w:ind w:right="459"/>
              <w:jc w:val="right"/>
              <w:rPr>
                <w:rFonts w:asciiTheme="minorHAnsi" w:hAnsiTheme="minorHAnsi" w:cs="Arial"/>
                <w:szCs w:val="23"/>
              </w:rPr>
            </w:pPr>
            <w:r w:rsidRPr="0030791F">
              <w:rPr>
                <w:szCs w:val="23"/>
              </w:rPr>
              <w:t>839</w:t>
            </w:r>
          </w:p>
        </w:tc>
        <w:tc>
          <w:tcPr>
            <w:tcW w:w="2055" w:type="dxa"/>
            <w:shd w:val="clear" w:color="auto" w:fill="auto"/>
            <w:noWrap/>
            <w:vAlign w:val="bottom"/>
          </w:tcPr>
          <w:p w14:paraId="002E038A" w14:textId="574A9979" w:rsidR="00B13BE8" w:rsidRPr="0030791F" w:rsidRDefault="00B13BE8" w:rsidP="00B13BE8">
            <w:pPr>
              <w:ind w:right="459"/>
              <w:jc w:val="right"/>
              <w:rPr>
                <w:rFonts w:asciiTheme="minorHAnsi" w:hAnsiTheme="minorHAnsi" w:cs="Arial"/>
                <w:szCs w:val="23"/>
              </w:rPr>
            </w:pPr>
            <w:r w:rsidRPr="0030791F">
              <w:rPr>
                <w:szCs w:val="23"/>
              </w:rPr>
              <w:t>15.8</w:t>
            </w:r>
          </w:p>
        </w:tc>
      </w:tr>
      <w:tr w:rsidR="00B13BE8" w:rsidRPr="0030791F" w14:paraId="7CEC3BC9" w14:textId="77777777" w:rsidTr="003C518E">
        <w:trPr>
          <w:trHeight w:val="285"/>
        </w:trPr>
        <w:tc>
          <w:tcPr>
            <w:tcW w:w="2283" w:type="dxa"/>
            <w:shd w:val="clear" w:color="auto" w:fill="auto"/>
            <w:noWrap/>
            <w:vAlign w:val="bottom"/>
            <w:hideMark/>
          </w:tcPr>
          <w:p w14:paraId="4640B07B"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Capital &amp; Coast</w:t>
            </w:r>
          </w:p>
        </w:tc>
        <w:tc>
          <w:tcPr>
            <w:tcW w:w="2694" w:type="dxa"/>
            <w:shd w:val="clear" w:color="auto" w:fill="auto"/>
            <w:noWrap/>
            <w:vAlign w:val="bottom"/>
          </w:tcPr>
          <w:p w14:paraId="3ABF33DE" w14:textId="63EE8DB9" w:rsidR="00B13BE8" w:rsidRPr="0030791F" w:rsidRDefault="00B13BE8" w:rsidP="00B13BE8">
            <w:pPr>
              <w:ind w:right="743"/>
              <w:jc w:val="right"/>
              <w:rPr>
                <w:rFonts w:asciiTheme="minorHAnsi" w:hAnsiTheme="minorHAnsi" w:cs="Arial"/>
                <w:szCs w:val="23"/>
              </w:rPr>
            </w:pPr>
            <w:r w:rsidRPr="0030791F">
              <w:rPr>
                <w:szCs w:val="23"/>
              </w:rPr>
              <w:t>3,230</w:t>
            </w:r>
          </w:p>
        </w:tc>
        <w:tc>
          <w:tcPr>
            <w:tcW w:w="2055" w:type="dxa"/>
            <w:shd w:val="clear" w:color="auto" w:fill="auto"/>
            <w:noWrap/>
            <w:vAlign w:val="bottom"/>
          </w:tcPr>
          <w:p w14:paraId="54358DA9" w14:textId="51BFD915" w:rsidR="00B13BE8" w:rsidRPr="0030791F" w:rsidRDefault="00B13BE8" w:rsidP="00B13BE8">
            <w:pPr>
              <w:ind w:right="459"/>
              <w:jc w:val="right"/>
              <w:rPr>
                <w:rFonts w:asciiTheme="minorHAnsi" w:hAnsiTheme="minorHAnsi" w:cs="Arial"/>
                <w:szCs w:val="23"/>
              </w:rPr>
            </w:pPr>
            <w:r w:rsidRPr="0030791F">
              <w:rPr>
                <w:szCs w:val="23"/>
              </w:rPr>
              <w:t>354</w:t>
            </w:r>
          </w:p>
        </w:tc>
        <w:tc>
          <w:tcPr>
            <w:tcW w:w="2055" w:type="dxa"/>
            <w:shd w:val="clear" w:color="auto" w:fill="auto"/>
            <w:noWrap/>
            <w:vAlign w:val="bottom"/>
          </w:tcPr>
          <w:p w14:paraId="25886736" w14:textId="47F7E387" w:rsidR="00B13BE8" w:rsidRPr="0030791F" w:rsidRDefault="00B13BE8" w:rsidP="00B13BE8">
            <w:pPr>
              <w:ind w:right="459"/>
              <w:jc w:val="right"/>
              <w:rPr>
                <w:rFonts w:asciiTheme="minorHAnsi" w:hAnsiTheme="minorHAnsi" w:cs="Arial"/>
                <w:szCs w:val="23"/>
              </w:rPr>
            </w:pPr>
            <w:r w:rsidRPr="0030791F">
              <w:rPr>
                <w:szCs w:val="23"/>
              </w:rPr>
              <w:t>11.0</w:t>
            </w:r>
          </w:p>
        </w:tc>
      </w:tr>
      <w:tr w:rsidR="00B13BE8" w:rsidRPr="0030791F" w14:paraId="5D082685" w14:textId="77777777" w:rsidTr="003C518E">
        <w:trPr>
          <w:trHeight w:val="285"/>
        </w:trPr>
        <w:tc>
          <w:tcPr>
            <w:tcW w:w="2283" w:type="dxa"/>
            <w:shd w:val="clear" w:color="auto" w:fill="auto"/>
            <w:noWrap/>
            <w:vAlign w:val="bottom"/>
            <w:hideMark/>
          </w:tcPr>
          <w:p w14:paraId="0DBE7E91"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Counties Manukau</w:t>
            </w:r>
          </w:p>
        </w:tc>
        <w:tc>
          <w:tcPr>
            <w:tcW w:w="2694" w:type="dxa"/>
            <w:shd w:val="clear" w:color="auto" w:fill="auto"/>
            <w:noWrap/>
            <w:vAlign w:val="bottom"/>
          </w:tcPr>
          <w:p w14:paraId="600A2D8E" w14:textId="0BE09746" w:rsidR="00B13BE8" w:rsidRPr="0030791F" w:rsidRDefault="00B13BE8" w:rsidP="00B13BE8">
            <w:pPr>
              <w:ind w:right="743"/>
              <w:jc w:val="right"/>
              <w:rPr>
                <w:rFonts w:asciiTheme="minorHAnsi" w:hAnsiTheme="minorHAnsi" w:cs="Arial"/>
                <w:szCs w:val="23"/>
              </w:rPr>
            </w:pPr>
            <w:r w:rsidRPr="0030791F">
              <w:rPr>
                <w:szCs w:val="23"/>
              </w:rPr>
              <w:t>4,125</w:t>
            </w:r>
          </w:p>
        </w:tc>
        <w:tc>
          <w:tcPr>
            <w:tcW w:w="2055" w:type="dxa"/>
            <w:shd w:val="clear" w:color="auto" w:fill="auto"/>
            <w:noWrap/>
            <w:vAlign w:val="bottom"/>
          </w:tcPr>
          <w:p w14:paraId="0182993A" w14:textId="42181B1E" w:rsidR="00B13BE8" w:rsidRPr="0030791F" w:rsidRDefault="00B13BE8" w:rsidP="00B13BE8">
            <w:pPr>
              <w:ind w:right="459"/>
              <w:jc w:val="right"/>
              <w:rPr>
                <w:rFonts w:asciiTheme="minorHAnsi" w:hAnsiTheme="minorHAnsi" w:cs="Arial"/>
                <w:szCs w:val="23"/>
              </w:rPr>
            </w:pPr>
            <w:r w:rsidRPr="0030791F">
              <w:rPr>
                <w:szCs w:val="23"/>
              </w:rPr>
              <w:t>520</w:t>
            </w:r>
          </w:p>
        </w:tc>
        <w:tc>
          <w:tcPr>
            <w:tcW w:w="2055" w:type="dxa"/>
            <w:shd w:val="clear" w:color="auto" w:fill="auto"/>
            <w:noWrap/>
            <w:vAlign w:val="bottom"/>
          </w:tcPr>
          <w:p w14:paraId="0A3CE41F" w14:textId="31D51AB3" w:rsidR="00B13BE8" w:rsidRPr="0030791F" w:rsidRDefault="00B13BE8" w:rsidP="00B13BE8">
            <w:pPr>
              <w:ind w:right="459"/>
              <w:jc w:val="right"/>
              <w:rPr>
                <w:rFonts w:asciiTheme="minorHAnsi" w:hAnsiTheme="minorHAnsi" w:cs="Arial"/>
                <w:szCs w:val="23"/>
              </w:rPr>
            </w:pPr>
            <w:r w:rsidRPr="0030791F">
              <w:rPr>
                <w:szCs w:val="23"/>
              </w:rPr>
              <w:t>12.6</w:t>
            </w:r>
          </w:p>
        </w:tc>
      </w:tr>
      <w:tr w:rsidR="00B13BE8" w:rsidRPr="0030791F" w14:paraId="262DC5FD" w14:textId="77777777" w:rsidTr="003C518E">
        <w:trPr>
          <w:trHeight w:val="285"/>
        </w:trPr>
        <w:tc>
          <w:tcPr>
            <w:tcW w:w="2283" w:type="dxa"/>
            <w:shd w:val="clear" w:color="auto" w:fill="auto"/>
            <w:noWrap/>
            <w:vAlign w:val="bottom"/>
            <w:hideMark/>
          </w:tcPr>
          <w:p w14:paraId="1CBA9692"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Hawke's Bay</w:t>
            </w:r>
          </w:p>
        </w:tc>
        <w:tc>
          <w:tcPr>
            <w:tcW w:w="2694" w:type="dxa"/>
            <w:shd w:val="clear" w:color="auto" w:fill="auto"/>
            <w:noWrap/>
            <w:vAlign w:val="bottom"/>
          </w:tcPr>
          <w:p w14:paraId="3D2F1D88" w14:textId="576E25D5" w:rsidR="00B13BE8" w:rsidRPr="0030791F" w:rsidRDefault="00B13BE8" w:rsidP="00B13BE8">
            <w:pPr>
              <w:ind w:right="743"/>
              <w:jc w:val="right"/>
              <w:rPr>
                <w:rFonts w:asciiTheme="minorHAnsi" w:hAnsiTheme="minorHAnsi" w:cs="Arial"/>
                <w:szCs w:val="23"/>
              </w:rPr>
            </w:pPr>
            <w:r w:rsidRPr="0030791F">
              <w:rPr>
                <w:szCs w:val="23"/>
              </w:rPr>
              <w:t>1,458</w:t>
            </w:r>
          </w:p>
        </w:tc>
        <w:tc>
          <w:tcPr>
            <w:tcW w:w="2055" w:type="dxa"/>
            <w:shd w:val="clear" w:color="auto" w:fill="auto"/>
            <w:noWrap/>
            <w:vAlign w:val="bottom"/>
          </w:tcPr>
          <w:p w14:paraId="538CB09D" w14:textId="37AE504B" w:rsidR="00B13BE8" w:rsidRPr="0030791F" w:rsidRDefault="00B13BE8" w:rsidP="00B13BE8">
            <w:pPr>
              <w:ind w:right="459"/>
              <w:jc w:val="right"/>
              <w:rPr>
                <w:rFonts w:asciiTheme="minorHAnsi" w:hAnsiTheme="minorHAnsi" w:cs="Arial"/>
                <w:szCs w:val="23"/>
              </w:rPr>
            </w:pPr>
            <w:r w:rsidRPr="0030791F">
              <w:rPr>
                <w:szCs w:val="23"/>
              </w:rPr>
              <w:t>187</w:t>
            </w:r>
          </w:p>
        </w:tc>
        <w:tc>
          <w:tcPr>
            <w:tcW w:w="2055" w:type="dxa"/>
            <w:shd w:val="clear" w:color="auto" w:fill="auto"/>
            <w:noWrap/>
            <w:vAlign w:val="bottom"/>
          </w:tcPr>
          <w:p w14:paraId="57605871" w14:textId="354B2703" w:rsidR="00B13BE8" w:rsidRPr="0030791F" w:rsidRDefault="00B13BE8" w:rsidP="00B13BE8">
            <w:pPr>
              <w:ind w:right="459"/>
              <w:jc w:val="right"/>
              <w:rPr>
                <w:rFonts w:asciiTheme="minorHAnsi" w:hAnsiTheme="minorHAnsi" w:cs="Arial"/>
                <w:szCs w:val="23"/>
              </w:rPr>
            </w:pPr>
            <w:r w:rsidRPr="0030791F">
              <w:rPr>
                <w:szCs w:val="23"/>
              </w:rPr>
              <w:t>12.8</w:t>
            </w:r>
          </w:p>
        </w:tc>
      </w:tr>
      <w:tr w:rsidR="00B13BE8" w:rsidRPr="0030791F" w14:paraId="0980BDB9" w14:textId="77777777" w:rsidTr="003C518E">
        <w:trPr>
          <w:trHeight w:val="285"/>
        </w:trPr>
        <w:tc>
          <w:tcPr>
            <w:tcW w:w="2283" w:type="dxa"/>
            <w:shd w:val="clear" w:color="auto" w:fill="auto"/>
            <w:noWrap/>
            <w:vAlign w:val="bottom"/>
            <w:hideMark/>
          </w:tcPr>
          <w:p w14:paraId="451133B5"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Hutt Valley</w:t>
            </w:r>
          </w:p>
        </w:tc>
        <w:tc>
          <w:tcPr>
            <w:tcW w:w="2694" w:type="dxa"/>
            <w:shd w:val="clear" w:color="auto" w:fill="auto"/>
            <w:noWrap/>
            <w:vAlign w:val="bottom"/>
          </w:tcPr>
          <w:p w14:paraId="3FF97474" w14:textId="1F2468CC" w:rsidR="00B13BE8" w:rsidRPr="0030791F" w:rsidRDefault="00B13BE8" w:rsidP="00B13BE8">
            <w:pPr>
              <w:ind w:right="743"/>
              <w:jc w:val="right"/>
              <w:rPr>
                <w:rFonts w:asciiTheme="minorHAnsi" w:hAnsiTheme="minorHAnsi" w:cs="Arial"/>
                <w:szCs w:val="23"/>
              </w:rPr>
            </w:pPr>
            <w:r w:rsidRPr="0030791F">
              <w:rPr>
                <w:szCs w:val="23"/>
              </w:rPr>
              <w:t>1,584</w:t>
            </w:r>
          </w:p>
        </w:tc>
        <w:tc>
          <w:tcPr>
            <w:tcW w:w="2055" w:type="dxa"/>
            <w:shd w:val="clear" w:color="auto" w:fill="auto"/>
            <w:noWrap/>
            <w:vAlign w:val="bottom"/>
          </w:tcPr>
          <w:p w14:paraId="5FF56DD7" w14:textId="52D51141" w:rsidR="00B13BE8" w:rsidRPr="0030791F" w:rsidRDefault="00B13BE8" w:rsidP="00B13BE8">
            <w:pPr>
              <w:ind w:right="459"/>
              <w:jc w:val="right"/>
              <w:rPr>
                <w:rFonts w:asciiTheme="minorHAnsi" w:hAnsiTheme="minorHAnsi" w:cs="Arial"/>
                <w:szCs w:val="23"/>
              </w:rPr>
            </w:pPr>
            <w:r w:rsidRPr="0030791F">
              <w:rPr>
                <w:szCs w:val="23"/>
              </w:rPr>
              <w:t>144</w:t>
            </w:r>
          </w:p>
        </w:tc>
        <w:tc>
          <w:tcPr>
            <w:tcW w:w="2055" w:type="dxa"/>
            <w:shd w:val="clear" w:color="auto" w:fill="auto"/>
            <w:noWrap/>
            <w:vAlign w:val="bottom"/>
          </w:tcPr>
          <w:p w14:paraId="6583B9EE" w14:textId="5303DED4" w:rsidR="00B13BE8" w:rsidRPr="0030791F" w:rsidRDefault="00B13BE8" w:rsidP="00B13BE8">
            <w:pPr>
              <w:ind w:right="459"/>
              <w:jc w:val="right"/>
              <w:rPr>
                <w:rFonts w:asciiTheme="minorHAnsi" w:hAnsiTheme="minorHAnsi" w:cs="Arial"/>
                <w:szCs w:val="23"/>
              </w:rPr>
            </w:pPr>
            <w:r w:rsidRPr="0030791F">
              <w:rPr>
                <w:szCs w:val="23"/>
              </w:rPr>
              <w:t>9.1</w:t>
            </w:r>
          </w:p>
        </w:tc>
      </w:tr>
      <w:tr w:rsidR="00B13BE8" w:rsidRPr="0030791F" w14:paraId="60838728" w14:textId="77777777" w:rsidTr="003C518E">
        <w:trPr>
          <w:trHeight w:val="285"/>
        </w:trPr>
        <w:tc>
          <w:tcPr>
            <w:tcW w:w="2283" w:type="dxa"/>
            <w:shd w:val="clear" w:color="auto" w:fill="auto"/>
            <w:noWrap/>
            <w:vAlign w:val="bottom"/>
            <w:hideMark/>
          </w:tcPr>
          <w:p w14:paraId="2AFB2904"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Lakes</w:t>
            </w:r>
          </w:p>
        </w:tc>
        <w:tc>
          <w:tcPr>
            <w:tcW w:w="2694" w:type="dxa"/>
            <w:shd w:val="clear" w:color="auto" w:fill="auto"/>
            <w:noWrap/>
            <w:vAlign w:val="bottom"/>
          </w:tcPr>
          <w:p w14:paraId="00614AE2" w14:textId="56883A4A" w:rsidR="00B13BE8" w:rsidRPr="0030791F" w:rsidRDefault="00B13BE8" w:rsidP="00B13BE8">
            <w:pPr>
              <w:ind w:right="743"/>
              <w:jc w:val="right"/>
              <w:rPr>
                <w:rFonts w:asciiTheme="minorHAnsi" w:hAnsiTheme="minorHAnsi" w:cs="Arial"/>
                <w:szCs w:val="23"/>
              </w:rPr>
            </w:pPr>
            <w:r w:rsidRPr="0030791F">
              <w:rPr>
                <w:szCs w:val="23"/>
              </w:rPr>
              <w:t>957</w:t>
            </w:r>
          </w:p>
        </w:tc>
        <w:tc>
          <w:tcPr>
            <w:tcW w:w="2055" w:type="dxa"/>
            <w:shd w:val="clear" w:color="auto" w:fill="auto"/>
            <w:noWrap/>
            <w:vAlign w:val="bottom"/>
          </w:tcPr>
          <w:p w14:paraId="2F827E12" w14:textId="43310977" w:rsidR="00B13BE8" w:rsidRPr="0030791F" w:rsidRDefault="00B13BE8" w:rsidP="00B13BE8">
            <w:pPr>
              <w:ind w:right="459"/>
              <w:jc w:val="right"/>
              <w:rPr>
                <w:rFonts w:asciiTheme="minorHAnsi" w:hAnsiTheme="minorHAnsi" w:cs="Arial"/>
                <w:szCs w:val="23"/>
              </w:rPr>
            </w:pPr>
            <w:r w:rsidRPr="0030791F">
              <w:rPr>
                <w:szCs w:val="23"/>
              </w:rPr>
              <w:t>135</w:t>
            </w:r>
          </w:p>
        </w:tc>
        <w:tc>
          <w:tcPr>
            <w:tcW w:w="2055" w:type="dxa"/>
            <w:shd w:val="clear" w:color="auto" w:fill="auto"/>
            <w:noWrap/>
            <w:vAlign w:val="bottom"/>
          </w:tcPr>
          <w:p w14:paraId="3C2B3455" w14:textId="4B44F93D" w:rsidR="00B13BE8" w:rsidRPr="0030791F" w:rsidRDefault="00B13BE8" w:rsidP="00B13BE8">
            <w:pPr>
              <w:ind w:right="459"/>
              <w:jc w:val="right"/>
              <w:rPr>
                <w:rFonts w:asciiTheme="minorHAnsi" w:hAnsiTheme="minorHAnsi" w:cs="Arial"/>
                <w:szCs w:val="23"/>
              </w:rPr>
            </w:pPr>
            <w:r w:rsidRPr="0030791F">
              <w:rPr>
                <w:szCs w:val="23"/>
              </w:rPr>
              <w:t>14.1</w:t>
            </w:r>
          </w:p>
        </w:tc>
      </w:tr>
      <w:tr w:rsidR="00B13BE8" w:rsidRPr="0030791F" w14:paraId="589313D1" w14:textId="77777777" w:rsidTr="003C518E">
        <w:trPr>
          <w:trHeight w:val="285"/>
        </w:trPr>
        <w:tc>
          <w:tcPr>
            <w:tcW w:w="2283" w:type="dxa"/>
            <w:shd w:val="clear" w:color="auto" w:fill="auto"/>
            <w:noWrap/>
            <w:vAlign w:val="bottom"/>
            <w:hideMark/>
          </w:tcPr>
          <w:p w14:paraId="30E4E10C"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Mid Central</w:t>
            </w:r>
          </w:p>
        </w:tc>
        <w:tc>
          <w:tcPr>
            <w:tcW w:w="2694" w:type="dxa"/>
            <w:shd w:val="clear" w:color="auto" w:fill="auto"/>
            <w:noWrap/>
            <w:vAlign w:val="bottom"/>
          </w:tcPr>
          <w:p w14:paraId="579A6931" w14:textId="301A7F4A" w:rsidR="00B13BE8" w:rsidRPr="0030791F" w:rsidRDefault="00B13BE8" w:rsidP="00B13BE8">
            <w:pPr>
              <w:ind w:right="743"/>
              <w:jc w:val="right"/>
              <w:rPr>
                <w:rFonts w:asciiTheme="minorHAnsi" w:hAnsiTheme="minorHAnsi" w:cs="Arial"/>
                <w:szCs w:val="23"/>
              </w:rPr>
            </w:pPr>
            <w:r w:rsidRPr="0030791F">
              <w:rPr>
                <w:szCs w:val="23"/>
              </w:rPr>
              <w:t>1,656</w:t>
            </w:r>
          </w:p>
        </w:tc>
        <w:tc>
          <w:tcPr>
            <w:tcW w:w="2055" w:type="dxa"/>
            <w:shd w:val="clear" w:color="auto" w:fill="auto"/>
            <w:noWrap/>
            <w:vAlign w:val="bottom"/>
          </w:tcPr>
          <w:p w14:paraId="59C262DA" w14:textId="03920377" w:rsidR="00B13BE8" w:rsidRPr="0030791F" w:rsidRDefault="00B13BE8" w:rsidP="00B13BE8">
            <w:pPr>
              <w:ind w:right="459"/>
              <w:jc w:val="right"/>
              <w:rPr>
                <w:rFonts w:asciiTheme="minorHAnsi" w:hAnsiTheme="minorHAnsi" w:cs="Arial"/>
                <w:szCs w:val="23"/>
              </w:rPr>
            </w:pPr>
            <w:r w:rsidRPr="0030791F">
              <w:rPr>
                <w:szCs w:val="23"/>
              </w:rPr>
              <w:t>155</w:t>
            </w:r>
          </w:p>
        </w:tc>
        <w:tc>
          <w:tcPr>
            <w:tcW w:w="2055" w:type="dxa"/>
            <w:shd w:val="clear" w:color="auto" w:fill="auto"/>
            <w:noWrap/>
            <w:vAlign w:val="bottom"/>
          </w:tcPr>
          <w:p w14:paraId="11572E2C" w14:textId="139BADF2" w:rsidR="00B13BE8" w:rsidRPr="0030791F" w:rsidRDefault="00B13BE8" w:rsidP="00B13BE8">
            <w:pPr>
              <w:ind w:right="459"/>
              <w:jc w:val="right"/>
              <w:rPr>
                <w:rFonts w:asciiTheme="minorHAnsi" w:hAnsiTheme="minorHAnsi" w:cs="Arial"/>
                <w:szCs w:val="23"/>
              </w:rPr>
            </w:pPr>
            <w:r w:rsidRPr="0030791F">
              <w:rPr>
                <w:szCs w:val="23"/>
              </w:rPr>
              <w:t>9.4</w:t>
            </w:r>
          </w:p>
        </w:tc>
      </w:tr>
      <w:tr w:rsidR="00B13BE8" w:rsidRPr="0030791F" w14:paraId="1098FF54" w14:textId="77777777" w:rsidTr="003C518E">
        <w:trPr>
          <w:trHeight w:val="285"/>
        </w:trPr>
        <w:tc>
          <w:tcPr>
            <w:tcW w:w="2283" w:type="dxa"/>
            <w:shd w:val="clear" w:color="auto" w:fill="auto"/>
            <w:noWrap/>
            <w:vAlign w:val="bottom"/>
            <w:hideMark/>
          </w:tcPr>
          <w:p w14:paraId="1D6C1DDB"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Nelson Marlborough</w:t>
            </w:r>
          </w:p>
        </w:tc>
        <w:tc>
          <w:tcPr>
            <w:tcW w:w="2694" w:type="dxa"/>
            <w:shd w:val="clear" w:color="auto" w:fill="auto"/>
            <w:noWrap/>
            <w:vAlign w:val="bottom"/>
          </w:tcPr>
          <w:p w14:paraId="57C227BC" w14:textId="566CDBDA" w:rsidR="00B13BE8" w:rsidRPr="0030791F" w:rsidRDefault="00B13BE8" w:rsidP="00B13BE8">
            <w:pPr>
              <w:ind w:right="743"/>
              <w:jc w:val="right"/>
              <w:rPr>
                <w:rFonts w:asciiTheme="minorHAnsi" w:hAnsiTheme="minorHAnsi" w:cs="Arial"/>
                <w:szCs w:val="23"/>
              </w:rPr>
            </w:pPr>
            <w:r w:rsidRPr="0030791F">
              <w:rPr>
                <w:szCs w:val="23"/>
              </w:rPr>
              <w:t>1,712</w:t>
            </w:r>
          </w:p>
        </w:tc>
        <w:tc>
          <w:tcPr>
            <w:tcW w:w="2055" w:type="dxa"/>
            <w:shd w:val="clear" w:color="auto" w:fill="auto"/>
            <w:noWrap/>
            <w:vAlign w:val="bottom"/>
          </w:tcPr>
          <w:p w14:paraId="4E7B3495" w14:textId="293B2A37" w:rsidR="00B13BE8" w:rsidRPr="0030791F" w:rsidRDefault="00B13BE8" w:rsidP="00B13BE8">
            <w:pPr>
              <w:ind w:right="459"/>
              <w:jc w:val="right"/>
              <w:rPr>
                <w:rFonts w:asciiTheme="minorHAnsi" w:hAnsiTheme="minorHAnsi" w:cs="Arial"/>
                <w:szCs w:val="23"/>
              </w:rPr>
            </w:pPr>
            <w:r w:rsidRPr="0030791F">
              <w:rPr>
                <w:szCs w:val="23"/>
              </w:rPr>
              <w:t>197</w:t>
            </w:r>
          </w:p>
        </w:tc>
        <w:tc>
          <w:tcPr>
            <w:tcW w:w="2055" w:type="dxa"/>
            <w:shd w:val="clear" w:color="auto" w:fill="auto"/>
            <w:noWrap/>
            <w:vAlign w:val="bottom"/>
          </w:tcPr>
          <w:p w14:paraId="679D1770" w14:textId="5DCF48A9" w:rsidR="00B13BE8" w:rsidRPr="0030791F" w:rsidRDefault="00B13BE8" w:rsidP="00B13BE8">
            <w:pPr>
              <w:ind w:right="459"/>
              <w:jc w:val="right"/>
              <w:rPr>
                <w:rFonts w:asciiTheme="minorHAnsi" w:hAnsiTheme="minorHAnsi" w:cs="Arial"/>
                <w:szCs w:val="23"/>
              </w:rPr>
            </w:pPr>
            <w:r w:rsidRPr="0030791F">
              <w:rPr>
                <w:szCs w:val="23"/>
              </w:rPr>
              <w:t>11.5</w:t>
            </w:r>
          </w:p>
        </w:tc>
      </w:tr>
      <w:tr w:rsidR="00B13BE8" w:rsidRPr="0030791F" w14:paraId="778614BD" w14:textId="77777777" w:rsidTr="003C518E">
        <w:trPr>
          <w:trHeight w:val="285"/>
        </w:trPr>
        <w:tc>
          <w:tcPr>
            <w:tcW w:w="2283" w:type="dxa"/>
            <w:shd w:val="clear" w:color="auto" w:fill="auto"/>
            <w:noWrap/>
            <w:vAlign w:val="bottom"/>
            <w:hideMark/>
          </w:tcPr>
          <w:p w14:paraId="5887F29C"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Northland</w:t>
            </w:r>
          </w:p>
        </w:tc>
        <w:tc>
          <w:tcPr>
            <w:tcW w:w="2694" w:type="dxa"/>
            <w:shd w:val="clear" w:color="auto" w:fill="auto"/>
            <w:noWrap/>
            <w:vAlign w:val="bottom"/>
          </w:tcPr>
          <w:p w14:paraId="7273343E" w14:textId="74235C93" w:rsidR="00B13BE8" w:rsidRPr="0030791F" w:rsidRDefault="00B13BE8" w:rsidP="00B13BE8">
            <w:pPr>
              <w:ind w:right="743"/>
              <w:jc w:val="right"/>
              <w:rPr>
                <w:rFonts w:asciiTheme="minorHAnsi" w:hAnsiTheme="minorHAnsi" w:cs="Arial"/>
                <w:szCs w:val="23"/>
              </w:rPr>
            </w:pPr>
            <w:r w:rsidRPr="0030791F">
              <w:rPr>
                <w:szCs w:val="23"/>
              </w:rPr>
              <w:t>1,498</w:t>
            </w:r>
          </w:p>
        </w:tc>
        <w:tc>
          <w:tcPr>
            <w:tcW w:w="2055" w:type="dxa"/>
            <w:shd w:val="clear" w:color="auto" w:fill="auto"/>
            <w:noWrap/>
            <w:vAlign w:val="bottom"/>
          </w:tcPr>
          <w:p w14:paraId="48A82C1A" w14:textId="0BA363CC" w:rsidR="00B13BE8" w:rsidRPr="0030791F" w:rsidRDefault="00B13BE8" w:rsidP="00B13BE8">
            <w:pPr>
              <w:ind w:right="459"/>
              <w:jc w:val="right"/>
              <w:rPr>
                <w:rFonts w:asciiTheme="minorHAnsi" w:hAnsiTheme="minorHAnsi" w:cs="Arial"/>
                <w:szCs w:val="23"/>
              </w:rPr>
            </w:pPr>
            <w:r w:rsidRPr="0030791F">
              <w:rPr>
                <w:szCs w:val="23"/>
              </w:rPr>
              <w:t>167</w:t>
            </w:r>
          </w:p>
        </w:tc>
        <w:tc>
          <w:tcPr>
            <w:tcW w:w="2055" w:type="dxa"/>
            <w:shd w:val="clear" w:color="auto" w:fill="auto"/>
            <w:noWrap/>
            <w:vAlign w:val="bottom"/>
          </w:tcPr>
          <w:p w14:paraId="76B0CBC4" w14:textId="091F79A6" w:rsidR="00B13BE8" w:rsidRPr="0030791F" w:rsidRDefault="00B13BE8" w:rsidP="00B13BE8">
            <w:pPr>
              <w:ind w:right="459"/>
              <w:jc w:val="right"/>
              <w:rPr>
                <w:rFonts w:asciiTheme="minorHAnsi" w:hAnsiTheme="minorHAnsi" w:cs="Arial"/>
                <w:szCs w:val="23"/>
              </w:rPr>
            </w:pPr>
            <w:r w:rsidRPr="0030791F">
              <w:rPr>
                <w:szCs w:val="23"/>
              </w:rPr>
              <w:t>11.1</w:t>
            </w:r>
          </w:p>
        </w:tc>
      </w:tr>
      <w:tr w:rsidR="00B13BE8" w:rsidRPr="0030791F" w14:paraId="18D72D30" w14:textId="77777777" w:rsidTr="003C518E">
        <w:trPr>
          <w:trHeight w:val="285"/>
        </w:trPr>
        <w:tc>
          <w:tcPr>
            <w:tcW w:w="2283" w:type="dxa"/>
            <w:shd w:val="clear" w:color="auto" w:fill="auto"/>
            <w:noWrap/>
            <w:vAlign w:val="bottom"/>
            <w:hideMark/>
          </w:tcPr>
          <w:p w14:paraId="6DD67E49"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South Canterbury</w:t>
            </w:r>
          </w:p>
        </w:tc>
        <w:tc>
          <w:tcPr>
            <w:tcW w:w="2694" w:type="dxa"/>
            <w:shd w:val="clear" w:color="auto" w:fill="auto"/>
            <w:noWrap/>
            <w:vAlign w:val="bottom"/>
          </w:tcPr>
          <w:p w14:paraId="58B79873" w14:textId="178A7AD9" w:rsidR="00B13BE8" w:rsidRPr="0030791F" w:rsidRDefault="00B13BE8" w:rsidP="00B13BE8">
            <w:pPr>
              <w:ind w:right="743"/>
              <w:jc w:val="right"/>
              <w:rPr>
                <w:rFonts w:asciiTheme="minorHAnsi" w:hAnsiTheme="minorHAnsi" w:cs="Arial"/>
                <w:szCs w:val="23"/>
              </w:rPr>
            </w:pPr>
            <w:r w:rsidRPr="0030791F">
              <w:rPr>
                <w:szCs w:val="23"/>
              </w:rPr>
              <w:t>599</w:t>
            </w:r>
          </w:p>
        </w:tc>
        <w:tc>
          <w:tcPr>
            <w:tcW w:w="2055" w:type="dxa"/>
            <w:shd w:val="clear" w:color="auto" w:fill="auto"/>
            <w:noWrap/>
            <w:vAlign w:val="bottom"/>
          </w:tcPr>
          <w:p w14:paraId="16605D34" w14:textId="36978A62" w:rsidR="00B13BE8" w:rsidRPr="0030791F" w:rsidRDefault="00B13BE8" w:rsidP="00B13BE8">
            <w:pPr>
              <w:ind w:right="459"/>
              <w:jc w:val="right"/>
              <w:rPr>
                <w:rFonts w:asciiTheme="minorHAnsi" w:hAnsiTheme="minorHAnsi" w:cs="Arial"/>
                <w:szCs w:val="23"/>
              </w:rPr>
            </w:pPr>
            <w:r w:rsidRPr="0030791F">
              <w:rPr>
                <w:szCs w:val="23"/>
              </w:rPr>
              <w:t>76</w:t>
            </w:r>
          </w:p>
        </w:tc>
        <w:tc>
          <w:tcPr>
            <w:tcW w:w="2055" w:type="dxa"/>
            <w:shd w:val="clear" w:color="auto" w:fill="auto"/>
            <w:noWrap/>
            <w:vAlign w:val="bottom"/>
          </w:tcPr>
          <w:p w14:paraId="09E45D2D" w14:textId="6EA4AA3D" w:rsidR="00B13BE8" w:rsidRPr="0030791F" w:rsidRDefault="00B13BE8" w:rsidP="00B13BE8">
            <w:pPr>
              <w:ind w:right="459"/>
              <w:jc w:val="right"/>
              <w:rPr>
                <w:rFonts w:asciiTheme="minorHAnsi" w:hAnsiTheme="minorHAnsi" w:cs="Arial"/>
                <w:szCs w:val="23"/>
              </w:rPr>
            </w:pPr>
            <w:r w:rsidRPr="0030791F">
              <w:rPr>
                <w:szCs w:val="23"/>
              </w:rPr>
              <w:t>12.7</w:t>
            </w:r>
          </w:p>
        </w:tc>
      </w:tr>
      <w:tr w:rsidR="00B13BE8" w:rsidRPr="0030791F" w14:paraId="0186CD74" w14:textId="77777777" w:rsidTr="003C518E">
        <w:trPr>
          <w:trHeight w:val="285"/>
        </w:trPr>
        <w:tc>
          <w:tcPr>
            <w:tcW w:w="2283" w:type="dxa"/>
            <w:shd w:val="clear" w:color="auto" w:fill="auto"/>
            <w:noWrap/>
            <w:vAlign w:val="bottom"/>
            <w:hideMark/>
          </w:tcPr>
          <w:p w14:paraId="11ED59DD"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Southern</w:t>
            </w:r>
          </w:p>
        </w:tc>
        <w:tc>
          <w:tcPr>
            <w:tcW w:w="2694" w:type="dxa"/>
            <w:shd w:val="clear" w:color="auto" w:fill="auto"/>
            <w:noWrap/>
            <w:vAlign w:val="bottom"/>
          </w:tcPr>
          <w:p w14:paraId="599D3B71" w14:textId="3E23E1CB" w:rsidR="00B13BE8" w:rsidRPr="0030791F" w:rsidRDefault="00B13BE8" w:rsidP="00B13BE8">
            <w:pPr>
              <w:ind w:right="743"/>
              <w:jc w:val="right"/>
              <w:rPr>
                <w:rFonts w:asciiTheme="minorHAnsi" w:hAnsiTheme="minorHAnsi" w:cs="Arial"/>
                <w:szCs w:val="23"/>
              </w:rPr>
            </w:pPr>
            <w:r w:rsidRPr="0030791F">
              <w:rPr>
                <w:szCs w:val="23"/>
              </w:rPr>
              <w:t>3,299</w:t>
            </w:r>
          </w:p>
        </w:tc>
        <w:tc>
          <w:tcPr>
            <w:tcW w:w="2055" w:type="dxa"/>
            <w:shd w:val="clear" w:color="auto" w:fill="auto"/>
            <w:noWrap/>
            <w:vAlign w:val="bottom"/>
          </w:tcPr>
          <w:p w14:paraId="7FFE34D0" w14:textId="0199F780" w:rsidR="00B13BE8" w:rsidRPr="0030791F" w:rsidRDefault="00B13BE8" w:rsidP="00B13BE8">
            <w:pPr>
              <w:ind w:right="459"/>
              <w:jc w:val="right"/>
              <w:rPr>
                <w:rFonts w:asciiTheme="minorHAnsi" w:hAnsiTheme="minorHAnsi" w:cs="Arial"/>
                <w:szCs w:val="23"/>
              </w:rPr>
            </w:pPr>
            <w:r w:rsidRPr="0030791F">
              <w:rPr>
                <w:szCs w:val="23"/>
              </w:rPr>
              <w:t>435</w:t>
            </w:r>
          </w:p>
        </w:tc>
        <w:tc>
          <w:tcPr>
            <w:tcW w:w="2055" w:type="dxa"/>
            <w:shd w:val="clear" w:color="auto" w:fill="auto"/>
            <w:noWrap/>
            <w:vAlign w:val="bottom"/>
          </w:tcPr>
          <w:p w14:paraId="563D1CCD" w14:textId="0AB8994F" w:rsidR="00B13BE8" w:rsidRPr="0030791F" w:rsidRDefault="00B13BE8" w:rsidP="00B13BE8">
            <w:pPr>
              <w:ind w:right="459"/>
              <w:jc w:val="right"/>
              <w:rPr>
                <w:rFonts w:asciiTheme="minorHAnsi" w:hAnsiTheme="minorHAnsi" w:cs="Arial"/>
                <w:szCs w:val="23"/>
              </w:rPr>
            </w:pPr>
            <w:r w:rsidRPr="0030791F">
              <w:rPr>
                <w:szCs w:val="23"/>
              </w:rPr>
              <w:t>13.2</w:t>
            </w:r>
          </w:p>
        </w:tc>
      </w:tr>
      <w:tr w:rsidR="00B13BE8" w:rsidRPr="0030791F" w14:paraId="25262E6D" w14:textId="77777777" w:rsidTr="003C518E">
        <w:trPr>
          <w:trHeight w:val="285"/>
        </w:trPr>
        <w:tc>
          <w:tcPr>
            <w:tcW w:w="2283" w:type="dxa"/>
            <w:shd w:val="clear" w:color="auto" w:fill="auto"/>
            <w:noWrap/>
            <w:vAlign w:val="bottom"/>
            <w:hideMark/>
          </w:tcPr>
          <w:p w14:paraId="2B847A9D"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Tairawhiti</w:t>
            </w:r>
          </w:p>
        </w:tc>
        <w:tc>
          <w:tcPr>
            <w:tcW w:w="2694" w:type="dxa"/>
            <w:shd w:val="clear" w:color="auto" w:fill="auto"/>
            <w:noWrap/>
            <w:vAlign w:val="bottom"/>
          </w:tcPr>
          <w:p w14:paraId="1460979B" w14:textId="66DE1AD4" w:rsidR="00B13BE8" w:rsidRPr="0030791F" w:rsidRDefault="00B13BE8" w:rsidP="00B13BE8">
            <w:pPr>
              <w:ind w:right="743"/>
              <w:jc w:val="right"/>
              <w:rPr>
                <w:rFonts w:asciiTheme="minorHAnsi" w:hAnsiTheme="minorHAnsi" w:cs="Arial"/>
                <w:szCs w:val="23"/>
              </w:rPr>
            </w:pPr>
            <w:r w:rsidRPr="0030791F">
              <w:rPr>
                <w:szCs w:val="23"/>
              </w:rPr>
              <w:t>410</w:t>
            </w:r>
          </w:p>
        </w:tc>
        <w:tc>
          <w:tcPr>
            <w:tcW w:w="2055" w:type="dxa"/>
            <w:shd w:val="clear" w:color="auto" w:fill="auto"/>
            <w:noWrap/>
            <w:vAlign w:val="bottom"/>
          </w:tcPr>
          <w:p w14:paraId="58A4C79F" w14:textId="71B82605" w:rsidR="00B13BE8" w:rsidRPr="0030791F" w:rsidRDefault="00B13BE8" w:rsidP="00B13BE8">
            <w:pPr>
              <w:ind w:right="459"/>
              <w:jc w:val="right"/>
              <w:rPr>
                <w:rFonts w:asciiTheme="minorHAnsi" w:hAnsiTheme="minorHAnsi" w:cs="Arial"/>
                <w:szCs w:val="23"/>
              </w:rPr>
            </w:pPr>
            <w:r w:rsidRPr="0030791F">
              <w:rPr>
                <w:szCs w:val="23"/>
              </w:rPr>
              <w:t>31</w:t>
            </w:r>
          </w:p>
        </w:tc>
        <w:tc>
          <w:tcPr>
            <w:tcW w:w="2055" w:type="dxa"/>
            <w:shd w:val="clear" w:color="auto" w:fill="auto"/>
            <w:noWrap/>
            <w:vAlign w:val="bottom"/>
          </w:tcPr>
          <w:p w14:paraId="448B0AB2" w14:textId="40977EA9" w:rsidR="00B13BE8" w:rsidRPr="0030791F" w:rsidRDefault="00B13BE8" w:rsidP="00B13BE8">
            <w:pPr>
              <w:ind w:right="459"/>
              <w:jc w:val="right"/>
              <w:rPr>
                <w:rFonts w:asciiTheme="minorHAnsi" w:hAnsiTheme="minorHAnsi" w:cs="Arial"/>
                <w:szCs w:val="23"/>
              </w:rPr>
            </w:pPr>
            <w:r w:rsidRPr="0030791F">
              <w:rPr>
                <w:color w:val="006100"/>
                <w:szCs w:val="23"/>
              </w:rPr>
              <w:t>7.6</w:t>
            </w:r>
          </w:p>
        </w:tc>
      </w:tr>
      <w:tr w:rsidR="00B13BE8" w:rsidRPr="0030791F" w14:paraId="67ADB5E8" w14:textId="77777777" w:rsidTr="003C518E">
        <w:trPr>
          <w:trHeight w:val="285"/>
        </w:trPr>
        <w:tc>
          <w:tcPr>
            <w:tcW w:w="2283" w:type="dxa"/>
            <w:shd w:val="clear" w:color="auto" w:fill="auto"/>
            <w:noWrap/>
            <w:vAlign w:val="bottom"/>
            <w:hideMark/>
          </w:tcPr>
          <w:p w14:paraId="44CFC452"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Taranaki</w:t>
            </w:r>
          </w:p>
        </w:tc>
        <w:tc>
          <w:tcPr>
            <w:tcW w:w="2694" w:type="dxa"/>
            <w:shd w:val="clear" w:color="auto" w:fill="auto"/>
            <w:noWrap/>
            <w:vAlign w:val="bottom"/>
          </w:tcPr>
          <w:p w14:paraId="71AB4485" w14:textId="0EE2E227" w:rsidR="00B13BE8" w:rsidRPr="0030791F" w:rsidRDefault="00B13BE8" w:rsidP="00B13BE8">
            <w:pPr>
              <w:ind w:right="743"/>
              <w:jc w:val="right"/>
              <w:rPr>
                <w:rFonts w:asciiTheme="minorHAnsi" w:hAnsiTheme="minorHAnsi" w:cs="Arial"/>
                <w:szCs w:val="23"/>
              </w:rPr>
            </w:pPr>
            <w:r w:rsidRPr="0030791F">
              <w:rPr>
                <w:szCs w:val="23"/>
              </w:rPr>
              <w:t>1,235</w:t>
            </w:r>
          </w:p>
        </w:tc>
        <w:tc>
          <w:tcPr>
            <w:tcW w:w="2055" w:type="dxa"/>
            <w:shd w:val="clear" w:color="auto" w:fill="auto"/>
            <w:noWrap/>
            <w:vAlign w:val="bottom"/>
          </w:tcPr>
          <w:p w14:paraId="52708E23" w14:textId="310AB3F5" w:rsidR="00B13BE8" w:rsidRPr="0030791F" w:rsidRDefault="00B13BE8" w:rsidP="00B13BE8">
            <w:pPr>
              <w:ind w:right="459"/>
              <w:jc w:val="right"/>
              <w:rPr>
                <w:rFonts w:asciiTheme="minorHAnsi" w:hAnsiTheme="minorHAnsi" w:cs="Arial"/>
                <w:szCs w:val="23"/>
              </w:rPr>
            </w:pPr>
            <w:r w:rsidRPr="0030791F">
              <w:rPr>
                <w:szCs w:val="23"/>
              </w:rPr>
              <w:t>130</w:t>
            </w:r>
          </w:p>
        </w:tc>
        <w:tc>
          <w:tcPr>
            <w:tcW w:w="2055" w:type="dxa"/>
            <w:shd w:val="clear" w:color="auto" w:fill="auto"/>
            <w:noWrap/>
            <w:vAlign w:val="bottom"/>
          </w:tcPr>
          <w:p w14:paraId="4309BD3D" w14:textId="02A683EB" w:rsidR="00B13BE8" w:rsidRPr="0030791F" w:rsidRDefault="00B13BE8" w:rsidP="00B13BE8">
            <w:pPr>
              <w:ind w:right="459"/>
              <w:jc w:val="right"/>
              <w:rPr>
                <w:rFonts w:asciiTheme="minorHAnsi" w:hAnsiTheme="minorHAnsi" w:cs="Arial"/>
                <w:szCs w:val="23"/>
              </w:rPr>
            </w:pPr>
            <w:r w:rsidRPr="0030791F">
              <w:rPr>
                <w:szCs w:val="23"/>
              </w:rPr>
              <w:t>10.5</w:t>
            </w:r>
          </w:p>
        </w:tc>
      </w:tr>
      <w:tr w:rsidR="00B13BE8" w:rsidRPr="0030791F" w14:paraId="29419263" w14:textId="77777777" w:rsidTr="003C518E">
        <w:trPr>
          <w:trHeight w:val="285"/>
        </w:trPr>
        <w:tc>
          <w:tcPr>
            <w:tcW w:w="2283" w:type="dxa"/>
            <w:shd w:val="clear" w:color="auto" w:fill="auto"/>
            <w:noWrap/>
            <w:vAlign w:val="bottom"/>
            <w:hideMark/>
          </w:tcPr>
          <w:p w14:paraId="0E2882F0"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Waikato</w:t>
            </w:r>
          </w:p>
        </w:tc>
        <w:tc>
          <w:tcPr>
            <w:tcW w:w="2694" w:type="dxa"/>
            <w:shd w:val="clear" w:color="auto" w:fill="auto"/>
            <w:noWrap/>
            <w:vAlign w:val="bottom"/>
          </w:tcPr>
          <w:p w14:paraId="4333FC1E" w14:textId="491F6D8B" w:rsidR="00B13BE8" w:rsidRPr="0030791F" w:rsidRDefault="00B13BE8" w:rsidP="00B13BE8">
            <w:pPr>
              <w:ind w:right="743"/>
              <w:jc w:val="right"/>
              <w:rPr>
                <w:rFonts w:asciiTheme="minorHAnsi" w:hAnsiTheme="minorHAnsi" w:cs="Arial"/>
                <w:szCs w:val="23"/>
              </w:rPr>
            </w:pPr>
            <w:r w:rsidRPr="0030791F">
              <w:rPr>
                <w:szCs w:val="23"/>
              </w:rPr>
              <w:t>3,635</w:t>
            </w:r>
          </w:p>
        </w:tc>
        <w:tc>
          <w:tcPr>
            <w:tcW w:w="2055" w:type="dxa"/>
            <w:shd w:val="clear" w:color="auto" w:fill="auto"/>
            <w:noWrap/>
            <w:vAlign w:val="bottom"/>
          </w:tcPr>
          <w:p w14:paraId="3C5BD6F4" w14:textId="55BA368D" w:rsidR="00B13BE8" w:rsidRPr="0030791F" w:rsidRDefault="00B13BE8" w:rsidP="00B13BE8">
            <w:pPr>
              <w:ind w:right="459"/>
              <w:jc w:val="right"/>
              <w:rPr>
                <w:rFonts w:asciiTheme="minorHAnsi" w:hAnsiTheme="minorHAnsi" w:cs="Arial"/>
                <w:szCs w:val="23"/>
              </w:rPr>
            </w:pPr>
            <w:r w:rsidRPr="0030791F">
              <w:rPr>
                <w:szCs w:val="23"/>
              </w:rPr>
              <w:t>391</w:t>
            </w:r>
          </w:p>
        </w:tc>
        <w:tc>
          <w:tcPr>
            <w:tcW w:w="2055" w:type="dxa"/>
            <w:shd w:val="clear" w:color="auto" w:fill="auto"/>
            <w:noWrap/>
            <w:vAlign w:val="bottom"/>
          </w:tcPr>
          <w:p w14:paraId="2A521021" w14:textId="63CBB3E2" w:rsidR="00B13BE8" w:rsidRPr="0030791F" w:rsidRDefault="00B13BE8" w:rsidP="00B13BE8">
            <w:pPr>
              <w:ind w:right="459"/>
              <w:jc w:val="right"/>
              <w:rPr>
                <w:rFonts w:asciiTheme="minorHAnsi" w:hAnsiTheme="minorHAnsi" w:cs="Arial"/>
                <w:szCs w:val="23"/>
              </w:rPr>
            </w:pPr>
            <w:r w:rsidRPr="0030791F">
              <w:rPr>
                <w:szCs w:val="23"/>
              </w:rPr>
              <w:t>10.8</w:t>
            </w:r>
          </w:p>
        </w:tc>
      </w:tr>
      <w:tr w:rsidR="00B13BE8" w:rsidRPr="0030791F" w14:paraId="594BFA0F" w14:textId="77777777" w:rsidTr="003C518E">
        <w:trPr>
          <w:trHeight w:val="285"/>
        </w:trPr>
        <w:tc>
          <w:tcPr>
            <w:tcW w:w="2283" w:type="dxa"/>
            <w:shd w:val="clear" w:color="auto" w:fill="auto"/>
            <w:noWrap/>
            <w:vAlign w:val="bottom"/>
            <w:hideMark/>
          </w:tcPr>
          <w:p w14:paraId="5399B5FB"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Wairarapa</w:t>
            </w:r>
          </w:p>
        </w:tc>
        <w:tc>
          <w:tcPr>
            <w:tcW w:w="2694" w:type="dxa"/>
            <w:shd w:val="clear" w:color="auto" w:fill="auto"/>
            <w:noWrap/>
            <w:vAlign w:val="bottom"/>
          </w:tcPr>
          <w:p w14:paraId="4AE74C1A" w14:textId="18C0DE30" w:rsidR="00B13BE8" w:rsidRPr="0030791F" w:rsidRDefault="00B13BE8" w:rsidP="00B13BE8">
            <w:pPr>
              <w:ind w:right="743"/>
              <w:jc w:val="right"/>
              <w:rPr>
                <w:rFonts w:asciiTheme="minorHAnsi" w:hAnsiTheme="minorHAnsi" w:cs="Arial"/>
                <w:szCs w:val="23"/>
              </w:rPr>
            </w:pPr>
            <w:r w:rsidRPr="0030791F">
              <w:rPr>
                <w:szCs w:val="23"/>
              </w:rPr>
              <w:t>404</w:t>
            </w:r>
          </w:p>
        </w:tc>
        <w:tc>
          <w:tcPr>
            <w:tcW w:w="2055" w:type="dxa"/>
            <w:shd w:val="clear" w:color="auto" w:fill="auto"/>
            <w:noWrap/>
            <w:vAlign w:val="bottom"/>
          </w:tcPr>
          <w:p w14:paraId="265F6D32" w14:textId="3A189F4B" w:rsidR="00B13BE8" w:rsidRPr="0030791F" w:rsidRDefault="00B13BE8" w:rsidP="00B13BE8">
            <w:pPr>
              <w:ind w:right="459"/>
              <w:jc w:val="right"/>
              <w:rPr>
                <w:rFonts w:asciiTheme="minorHAnsi" w:hAnsiTheme="minorHAnsi" w:cs="Arial"/>
                <w:szCs w:val="23"/>
              </w:rPr>
            </w:pPr>
            <w:r w:rsidRPr="0030791F">
              <w:rPr>
                <w:szCs w:val="23"/>
              </w:rPr>
              <w:t>54</w:t>
            </w:r>
          </w:p>
        </w:tc>
        <w:tc>
          <w:tcPr>
            <w:tcW w:w="2055" w:type="dxa"/>
            <w:shd w:val="clear" w:color="auto" w:fill="auto"/>
            <w:noWrap/>
            <w:vAlign w:val="bottom"/>
          </w:tcPr>
          <w:p w14:paraId="35ECD249" w14:textId="5DA3E180" w:rsidR="00B13BE8" w:rsidRPr="0030791F" w:rsidRDefault="00B13BE8" w:rsidP="00B13BE8">
            <w:pPr>
              <w:ind w:right="459"/>
              <w:jc w:val="right"/>
              <w:rPr>
                <w:rFonts w:asciiTheme="minorHAnsi" w:hAnsiTheme="minorHAnsi" w:cs="Arial"/>
                <w:szCs w:val="23"/>
              </w:rPr>
            </w:pPr>
            <w:r w:rsidRPr="0030791F">
              <w:rPr>
                <w:szCs w:val="23"/>
              </w:rPr>
              <w:t>13.4</w:t>
            </w:r>
          </w:p>
        </w:tc>
      </w:tr>
      <w:tr w:rsidR="00B13BE8" w:rsidRPr="0030791F" w14:paraId="5610A204" w14:textId="77777777" w:rsidTr="003C518E">
        <w:trPr>
          <w:trHeight w:val="285"/>
        </w:trPr>
        <w:tc>
          <w:tcPr>
            <w:tcW w:w="2283" w:type="dxa"/>
            <w:shd w:val="clear" w:color="auto" w:fill="auto"/>
            <w:noWrap/>
            <w:vAlign w:val="bottom"/>
            <w:hideMark/>
          </w:tcPr>
          <w:p w14:paraId="52C4EC7C"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Waitemata</w:t>
            </w:r>
          </w:p>
        </w:tc>
        <w:tc>
          <w:tcPr>
            <w:tcW w:w="2694" w:type="dxa"/>
            <w:shd w:val="clear" w:color="auto" w:fill="auto"/>
            <w:noWrap/>
            <w:vAlign w:val="bottom"/>
          </w:tcPr>
          <w:p w14:paraId="67B1457C" w14:textId="730EE2DC" w:rsidR="00B13BE8" w:rsidRPr="0030791F" w:rsidRDefault="00B13BE8" w:rsidP="00B13BE8">
            <w:pPr>
              <w:ind w:right="743"/>
              <w:jc w:val="right"/>
              <w:rPr>
                <w:rFonts w:asciiTheme="minorHAnsi" w:hAnsiTheme="minorHAnsi" w:cs="Arial"/>
                <w:szCs w:val="23"/>
              </w:rPr>
            </w:pPr>
            <w:r w:rsidRPr="0030791F">
              <w:rPr>
                <w:szCs w:val="23"/>
              </w:rPr>
              <w:t>5,566</w:t>
            </w:r>
          </w:p>
        </w:tc>
        <w:tc>
          <w:tcPr>
            <w:tcW w:w="2055" w:type="dxa"/>
            <w:shd w:val="clear" w:color="auto" w:fill="auto"/>
            <w:noWrap/>
            <w:vAlign w:val="bottom"/>
          </w:tcPr>
          <w:p w14:paraId="16C38A3B" w14:textId="3B66B21B" w:rsidR="00B13BE8" w:rsidRPr="0030791F" w:rsidRDefault="00B13BE8" w:rsidP="00B13BE8">
            <w:pPr>
              <w:ind w:right="459"/>
              <w:jc w:val="right"/>
              <w:rPr>
                <w:rFonts w:asciiTheme="minorHAnsi" w:hAnsiTheme="minorHAnsi" w:cs="Arial"/>
                <w:szCs w:val="23"/>
              </w:rPr>
            </w:pPr>
            <w:r w:rsidRPr="0030791F">
              <w:rPr>
                <w:szCs w:val="23"/>
              </w:rPr>
              <w:t>1,047</w:t>
            </w:r>
          </w:p>
        </w:tc>
        <w:tc>
          <w:tcPr>
            <w:tcW w:w="2055" w:type="dxa"/>
            <w:shd w:val="clear" w:color="auto" w:fill="auto"/>
            <w:noWrap/>
            <w:vAlign w:val="bottom"/>
          </w:tcPr>
          <w:p w14:paraId="669AA74A" w14:textId="6DCB7E30" w:rsidR="00B13BE8" w:rsidRPr="0030791F" w:rsidRDefault="00B13BE8" w:rsidP="00B13BE8">
            <w:pPr>
              <w:ind w:right="459"/>
              <w:jc w:val="right"/>
              <w:rPr>
                <w:rFonts w:asciiTheme="minorHAnsi" w:hAnsiTheme="minorHAnsi" w:cs="Arial"/>
                <w:szCs w:val="23"/>
              </w:rPr>
            </w:pPr>
            <w:r w:rsidRPr="0030791F">
              <w:rPr>
                <w:szCs w:val="23"/>
              </w:rPr>
              <w:t>18.8</w:t>
            </w:r>
          </w:p>
        </w:tc>
      </w:tr>
      <w:tr w:rsidR="00B13BE8" w:rsidRPr="0030791F" w14:paraId="4F63EF6A" w14:textId="77777777" w:rsidTr="003C518E">
        <w:trPr>
          <w:trHeight w:val="285"/>
        </w:trPr>
        <w:tc>
          <w:tcPr>
            <w:tcW w:w="2283" w:type="dxa"/>
            <w:shd w:val="clear" w:color="auto" w:fill="auto"/>
            <w:noWrap/>
            <w:vAlign w:val="bottom"/>
            <w:hideMark/>
          </w:tcPr>
          <w:p w14:paraId="57244F04"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West Coast</w:t>
            </w:r>
          </w:p>
        </w:tc>
        <w:tc>
          <w:tcPr>
            <w:tcW w:w="2694" w:type="dxa"/>
            <w:shd w:val="clear" w:color="auto" w:fill="auto"/>
            <w:noWrap/>
            <w:vAlign w:val="bottom"/>
          </w:tcPr>
          <w:p w14:paraId="26F824F2" w14:textId="32B4E31C" w:rsidR="00B13BE8" w:rsidRPr="0030791F" w:rsidRDefault="00B13BE8" w:rsidP="00B13BE8">
            <w:pPr>
              <w:ind w:right="743"/>
              <w:jc w:val="right"/>
              <w:rPr>
                <w:rFonts w:asciiTheme="minorHAnsi" w:hAnsiTheme="minorHAnsi" w:cs="Arial"/>
                <w:szCs w:val="23"/>
              </w:rPr>
            </w:pPr>
            <w:r w:rsidRPr="0030791F">
              <w:rPr>
                <w:szCs w:val="23"/>
              </w:rPr>
              <w:t>330</w:t>
            </w:r>
          </w:p>
        </w:tc>
        <w:tc>
          <w:tcPr>
            <w:tcW w:w="2055" w:type="dxa"/>
            <w:shd w:val="clear" w:color="auto" w:fill="auto"/>
            <w:noWrap/>
            <w:vAlign w:val="bottom"/>
          </w:tcPr>
          <w:p w14:paraId="18AE1F40" w14:textId="607983C2" w:rsidR="00B13BE8" w:rsidRPr="0030791F" w:rsidRDefault="00B13BE8" w:rsidP="00B13BE8">
            <w:pPr>
              <w:ind w:right="459"/>
              <w:jc w:val="right"/>
              <w:rPr>
                <w:rFonts w:asciiTheme="minorHAnsi" w:hAnsiTheme="minorHAnsi" w:cs="Arial"/>
                <w:szCs w:val="23"/>
              </w:rPr>
            </w:pPr>
            <w:r w:rsidRPr="0030791F">
              <w:rPr>
                <w:szCs w:val="23"/>
              </w:rPr>
              <w:t>27</w:t>
            </w:r>
          </w:p>
        </w:tc>
        <w:tc>
          <w:tcPr>
            <w:tcW w:w="2055" w:type="dxa"/>
            <w:shd w:val="clear" w:color="auto" w:fill="auto"/>
            <w:noWrap/>
            <w:vAlign w:val="bottom"/>
          </w:tcPr>
          <w:p w14:paraId="6AF18ABA" w14:textId="30C09A78" w:rsidR="00B13BE8" w:rsidRPr="0030791F" w:rsidRDefault="00B13BE8" w:rsidP="00B13BE8">
            <w:pPr>
              <w:ind w:right="459"/>
              <w:jc w:val="right"/>
              <w:rPr>
                <w:rFonts w:asciiTheme="minorHAnsi" w:hAnsiTheme="minorHAnsi" w:cs="Arial"/>
                <w:szCs w:val="23"/>
              </w:rPr>
            </w:pPr>
            <w:r w:rsidRPr="0030791F">
              <w:rPr>
                <w:szCs w:val="23"/>
              </w:rPr>
              <w:t>8.2</w:t>
            </w:r>
          </w:p>
        </w:tc>
      </w:tr>
      <w:tr w:rsidR="00B13BE8" w:rsidRPr="0030791F" w14:paraId="0C36A7F9" w14:textId="77777777" w:rsidTr="003C518E">
        <w:trPr>
          <w:trHeight w:val="285"/>
        </w:trPr>
        <w:tc>
          <w:tcPr>
            <w:tcW w:w="2283" w:type="dxa"/>
            <w:shd w:val="clear" w:color="auto" w:fill="auto"/>
            <w:noWrap/>
            <w:vAlign w:val="bottom"/>
            <w:hideMark/>
          </w:tcPr>
          <w:p w14:paraId="47E49A70" w14:textId="77777777" w:rsidR="00B13BE8" w:rsidRPr="0030791F" w:rsidRDefault="00B13BE8" w:rsidP="00B13BE8">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Whanganui</w:t>
            </w:r>
          </w:p>
        </w:tc>
        <w:tc>
          <w:tcPr>
            <w:tcW w:w="2694" w:type="dxa"/>
            <w:shd w:val="clear" w:color="auto" w:fill="auto"/>
            <w:noWrap/>
            <w:vAlign w:val="bottom"/>
          </w:tcPr>
          <w:p w14:paraId="280587DE" w14:textId="67F2C422" w:rsidR="00B13BE8" w:rsidRPr="0030791F" w:rsidRDefault="00B13BE8" w:rsidP="00B13BE8">
            <w:pPr>
              <w:ind w:right="743"/>
              <w:jc w:val="right"/>
              <w:rPr>
                <w:rFonts w:asciiTheme="minorHAnsi" w:hAnsiTheme="minorHAnsi" w:cs="Arial"/>
                <w:szCs w:val="23"/>
              </w:rPr>
            </w:pPr>
            <w:r w:rsidRPr="0030791F">
              <w:rPr>
                <w:szCs w:val="23"/>
              </w:rPr>
              <w:t>591</w:t>
            </w:r>
          </w:p>
        </w:tc>
        <w:tc>
          <w:tcPr>
            <w:tcW w:w="2055" w:type="dxa"/>
            <w:shd w:val="clear" w:color="auto" w:fill="auto"/>
            <w:noWrap/>
            <w:vAlign w:val="bottom"/>
          </w:tcPr>
          <w:p w14:paraId="773A0691" w14:textId="675B44AF" w:rsidR="00B13BE8" w:rsidRPr="0030791F" w:rsidRDefault="00B13BE8" w:rsidP="00B13BE8">
            <w:pPr>
              <w:ind w:right="459"/>
              <w:jc w:val="right"/>
              <w:rPr>
                <w:rFonts w:asciiTheme="minorHAnsi" w:hAnsiTheme="minorHAnsi" w:cs="Arial"/>
                <w:szCs w:val="23"/>
              </w:rPr>
            </w:pPr>
            <w:r w:rsidRPr="0030791F">
              <w:rPr>
                <w:szCs w:val="23"/>
              </w:rPr>
              <w:t>45</w:t>
            </w:r>
          </w:p>
        </w:tc>
        <w:tc>
          <w:tcPr>
            <w:tcW w:w="2055" w:type="dxa"/>
            <w:shd w:val="clear" w:color="auto" w:fill="auto"/>
            <w:noWrap/>
            <w:vAlign w:val="bottom"/>
          </w:tcPr>
          <w:p w14:paraId="081AEE5A" w14:textId="3366E2D7" w:rsidR="00B13BE8" w:rsidRPr="0030791F" w:rsidRDefault="00B13BE8" w:rsidP="00B13BE8">
            <w:pPr>
              <w:ind w:right="459"/>
              <w:jc w:val="right"/>
              <w:rPr>
                <w:rFonts w:asciiTheme="minorHAnsi" w:hAnsiTheme="minorHAnsi" w:cs="Arial"/>
                <w:szCs w:val="23"/>
              </w:rPr>
            </w:pPr>
            <w:r w:rsidRPr="0030791F">
              <w:rPr>
                <w:szCs w:val="23"/>
              </w:rPr>
              <w:t>7.6</w:t>
            </w:r>
          </w:p>
        </w:tc>
      </w:tr>
      <w:tr w:rsidR="00B13BE8" w:rsidRPr="0030791F" w14:paraId="357A617F" w14:textId="77777777" w:rsidTr="003C518E">
        <w:trPr>
          <w:trHeight w:val="285"/>
        </w:trPr>
        <w:tc>
          <w:tcPr>
            <w:tcW w:w="2283" w:type="dxa"/>
            <w:shd w:val="clear" w:color="auto" w:fill="auto"/>
            <w:noWrap/>
            <w:vAlign w:val="bottom"/>
            <w:hideMark/>
          </w:tcPr>
          <w:p w14:paraId="27D6B48E" w14:textId="77777777" w:rsidR="00B13BE8" w:rsidRPr="0030791F" w:rsidRDefault="00B13BE8" w:rsidP="00B13BE8">
            <w:pPr>
              <w:rPr>
                <w:rFonts w:asciiTheme="minorHAnsi" w:eastAsia="Times New Roman" w:hAnsiTheme="minorHAnsi" w:cs="Arial"/>
                <w:i/>
                <w:iCs/>
                <w:szCs w:val="23"/>
                <w:lang w:eastAsia="en-AU"/>
              </w:rPr>
            </w:pPr>
            <w:r w:rsidRPr="0030791F">
              <w:rPr>
                <w:rFonts w:asciiTheme="minorHAnsi" w:eastAsia="Times New Roman" w:hAnsiTheme="minorHAnsi" w:cs="Arial"/>
                <w:i/>
                <w:iCs/>
                <w:szCs w:val="23"/>
                <w:lang w:eastAsia="en-AU"/>
              </w:rPr>
              <w:t>Unspecified</w:t>
            </w:r>
          </w:p>
        </w:tc>
        <w:tc>
          <w:tcPr>
            <w:tcW w:w="2694" w:type="dxa"/>
            <w:shd w:val="clear" w:color="auto" w:fill="auto"/>
            <w:noWrap/>
            <w:vAlign w:val="bottom"/>
          </w:tcPr>
          <w:p w14:paraId="72D96ECB" w14:textId="0D190FDA" w:rsidR="00B13BE8" w:rsidRPr="0030791F" w:rsidRDefault="00B13BE8" w:rsidP="00B13BE8">
            <w:pPr>
              <w:ind w:right="743"/>
              <w:jc w:val="right"/>
              <w:rPr>
                <w:rFonts w:asciiTheme="minorHAnsi" w:hAnsiTheme="minorHAnsi" w:cs="Arial"/>
                <w:iCs/>
                <w:szCs w:val="23"/>
              </w:rPr>
            </w:pPr>
            <w:r w:rsidRPr="0030791F">
              <w:rPr>
                <w:szCs w:val="23"/>
              </w:rPr>
              <w:t>2</w:t>
            </w:r>
          </w:p>
        </w:tc>
        <w:tc>
          <w:tcPr>
            <w:tcW w:w="2055" w:type="dxa"/>
            <w:shd w:val="clear" w:color="auto" w:fill="auto"/>
            <w:noWrap/>
            <w:vAlign w:val="bottom"/>
          </w:tcPr>
          <w:p w14:paraId="1A7C5F54" w14:textId="1581C516" w:rsidR="00B13BE8" w:rsidRPr="0030791F" w:rsidRDefault="00B13BE8" w:rsidP="00B13BE8">
            <w:pPr>
              <w:ind w:right="459"/>
              <w:jc w:val="right"/>
              <w:rPr>
                <w:rFonts w:asciiTheme="minorHAnsi" w:hAnsiTheme="minorHAnsi" w:cs="Arial"/>
                <w:iCs/>
                <w:szCs w:val="23"/>
              </w:rPr>
            </w:pPr>
            <w:r w:rsidRPr="0030791F">
              <w:rPr>
                <w:szCs w:val="23"/>
              </w:rPr>
              <w:t>-</w:t>
            </w:r>
          </w:p>
        </w:tc>
        <w:tc>
          <w:tcPr>
            <w:tcW w:w="2055" w:type="dxa"/>
            <w:shd w:val="clear" w:color="auto" w:fill="auto"/>
            <w:noWrap/>
            <w:vAlign w:val="bottom"/>
          </w:tcPr>
          <w:p w14:paraId="3061DD7A" w14:textId="2E729AE2" w:rsidR="00B13BE8" w:rsidRPr="0030791F" w:rsidRDefault="00B13BE8" w:rsidP="00B13BE8">
            <w:pPr>
              <w:ind w:right="459"/>
              <w:jc w:val="right"/>
              <w:rPr>
                <w:rFonts w:asciiTheme="minorHAnsi" w:hAnsiTheme="minorHAnsi" w:cs="Arial"/>
                <w:i/>
                <w:iCs/>
                <w:szCs w:val="23"/>
              </w:rPr>
            </w:pPr>
            <w:r w:rsidRPr="0030791F">
              <w:rPr>
                <w:szCs w:val="23"/>
              </w:rPr>
              <w:t>0.0</w:t>
            </w:r>
          </w:p>
        </w:tc>
      </w:tr>
      <w:tr w:rsidR="00B13BE8" w:rsidRPr="0030791F" w14:paraId="09B98F09" w14:textId="77777777" w:rsidTr="003C518E">
        <w:trPr>
          <w:trHeight w:val="300"/>
        </w:trPr>
        <w:tc>
          <w:tcPr>
            <w:tcW w:w="2283" w:type="dxa"/>
            <w:shd w:val="clear" w:color="auto" w:fill="auto"/>
            <w:noWrap/>
            <w:vAlign w:val="bottom"/>
            <w:hideMark/>
          </w:tcPr>
          <w:p w14:paraId="32FB0640" w14:textId="77777777" w:rsidR="00B13BE8" w:rsidRPr="0030791F" w:rsidRDefault="00B13BE8" w:rsidP="00B13BE8">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c>
          <w:tcPr>
            <w:tcW w:w="2694" w:type="dxa"/>
            <w:shd w:val="clear" w:color="auto" w:fill="auto"/>
            <w:noWrap/>
            <w:vAlign w:val="bottom"/>
          </w:tcPr>
          <w:p w14:paraId="632B992B" w14:textId="7DACAB49" w:rsidR="00B13BE8" w:rsidRPr="0030791F" w:rsidRDefault="00B13BE8" w:rsidP="00B13BE8">
            <w:pPr>
              <w:ind w:right="743"/>
              <w:jc w:val="right"/>
              <w:rPr>
                <w:rFonts w:asciiTheme="minorHAnsi" w:hAnsiTheme="minorHAnsi" w:cs="Arial"/>
                <w:b/>
                <w:bCs/>
                <w:szCs w:val="23"/>
              </w:rPr>
            </w:pPr>
            <w:r w:rsidRPr="0030791F">
              <w:rPr>
                <w:b/>
                <w:bCs/>
                <w:szCs w:val="23"/>
              </w:rPr>
              <w:t>44,764</w:t>
            </w:r>
          </w:p>
        </w:tc>
        <w:tc>
          <w:tcPr>
            <w:tcW w:w="2055" w:type="dxa"/>
            <w:shd w:val="clear" w:color="auto" w:fill="auto"/>
            <w:noWrap/>
            <w:vAlign w:val="bottom"/>
          </w:tcPr>
          <w:p w14:paraId="1A9FF13F" w14:textId="643411E5" w:rsidR="00B13BE8" w:rsidRPr="0030791F" w:rsidRDefault="00B13BE8" w:rsidP="00B13BE8">
            <w:pPr>
              <w:ind w:right="459"/>
              <w:jc w:val="right"/>
              <w:rPr>
                <w:rFonts w:asciiTheme="minorHAnsi" w:hAnsiTheme="minorHAnsi" w:cs="Arial"/>
                <w:b/>
                <w:bCs/>
                <w:szCs w:val="23"/>
              </w:rPr>
            </w:pPr>
            <w:r w:rsidRPr="0030791F">
              <w:rPr>
                <w:b/>
                <w:bCs/>
                <w:szCs w:val="23"/>
              </w:rPr>
              <w:t>6,114</w:t>
            </w:r>
          </w:p>
        </w:tc>
        <w:tc>
          <w:tcPr>
            <w:tcW w:w="2055" w:type="dxa"/>
            <w:shd w:val="clear" w:color="auto" w:fill="auto"/>
            <w:noWrap/>
            <w:vAlign w:val="bottom"/>
          </w:tcPr>
          <w:p w14:paraId="04F6C393" w14:textId="3C9F5A21" w:rsidR="00B13BE8" w:rsidRPr="0030791F" w:rsidRDefault="00B13BE8" w:rsidP="00B13BE8">
            <w:pPr>
              <w:ind w:right="459"/>
              <w:jc w:val="right"/>
              <w:rPr>
                <w:rFonts w:asciiTheme="minorHAnsi" w:hAnsiTheme="minorHAnsi" w:cs="Arial"/>
                <w:b/>
                <w:bCs/>
                <w:szCs w:val="23"/>
              </w:rPr>
            </w:pPr>
            <w:r w:rsidRPr="0030791F">
              <w:rPr>
                <w:b/>
                <w:bCs/>
                <w:szCs w:val="23"/>
              </w:rPr>
              <w:t>13.7</w:t>
            </w:r>
          </w:p>
        </w:tc>
      </w:tr>
    </w:tbl>
    <w:p w14:paraId="2EB0FB53" w14:textId="77777777" w:rsidR="00030D6F" w:rsidRPr="0030791F" w:rsidRDefault="00030D6F" w:rsidP="00030D6F">
      <w:pPr>
        <w:pStyle w:val="Caption"/>
        <w:ind w:right="544"/>
        <w:jc w:val="both"/>
      </w:pPr>
    </w:p>
    <w:p w14:paraId="56A67BB0" w14:textId="20FD3186" w:rsidR="00030D6F" w:rsidRPr="0030791F" w:rsidRDefault="00030D6F" w:rsidP="00DC7628">
      <w:pPr>
        <w:pStyle w:val="Caption"/>
        <w:spacing w:after="80"/>
        <w:ind w:right="-23"/>
        <w:jc w:val="both"/>
      </w:pPr>
      <w:bookmarkStart w:id="1092" w:name="_Ref275553701"/>
      <w:bookmarkStart w:id="1093" w:name="_Ref275858059"/>
      <w:bookmarkStart w:id="1094" w:name="_Toc276457786"/>
      <w:bookmarkStart w:id="1095" w:name="_Toc304970088"/>
      <w:r w:rsidRPr="0030791F">
        <w:br w:type="column"/>
      </w:r>
      <w:bookmarkStart w:id="1096" w:name="_Toc469398331"/>
      <w:bookmarkStart w:id="1097" w:name="_Toc475605564"/>
      <w:bookmarkStart w:id="1098" w:name="_Toc509928535"/>
      <w:r w:rsidR="00C65151" w:rsidRPr="0030791F">
        <w:t>Table</w:t>
      </w:r>
      <w:r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44</w:t>
      </w:r>
      <w:r w:rsidR="00F55F28" w:rsidRPr="0030791F">
        <w:rPr>
          <w:noProof/>
        </w:rPr>
        <w:fldChar w:fldCharType="end"/>
      </w:r>
      <w:bookmarkEnd w:id="1092"/>
      <w:bookmarkEnd w:id="1093"/>
      <w:r w:rsidRPr="0030791F">
        <w:t xml:space="preserve"> - Early re-screening by ethnicity</w:t>
      </w:r>
      <w:bookmarkEnd w:id="1096"/>
      <w:bookmarkEnd w:id="1097"/>
      <w:bookmarkEnd w:id="1098"/>
      <w:r w:rsidRPr="0030791F">
        <w:t xml:space="preserve"> </w:t>
      </w:r>
      <w:bookmarkEnd w:id="1094"/>
      <w:bookmarkEnd w:id="1095"/>
    </w:p>
    <w:tbl>
      <w:tblPr>
        <w:tblW w:w="9087" w:type="dxa"/>
        <w:tblInd w:w="93" w:type="dxa"/>
        <w:tblLook w:val="04A0" w:firstRow="1" w:lastRow="0" w:firstColumn="1" w:lastColumn="0" w:noHBand="0" w:noVBand="1"/>
      </w:tblPr>
      <w:tblGrid>
        <w:gridCol w:w="1860"/>
        <w:gridCol w:w="2975"/>
        <w:gridCol w:w="1984"/>
        <w:gridCol w:w="2268"/>
      </w:tblGrid>
      <w:tr w:rsidR="00030D6F" w:rsidRPr="0030791F" w14:paraId="3F59FFCA" w14:textId="77777777" w:rsidTr="00576432">
        <w:trPr>
          <w:trHeight w:val="326"/>
        </w:trPr>
        <w:tc>
          <w:tcPr>
            <w:tcW w:w="1860" w:type="dxa"/>
            <w:vMerge w:val="restart"/>
            <w:tcBorders>
              <w:top w:val="single" w:sz="4" w:space="0" w:color="auto"/>
              <w:left w:val="single" w:sz="4" w:space="0" w:color="auto"/>
            </w:tcBorders>
            <w:shd w:val="clear" w:color="000000" w:fill="D9D9D9"/>
            <w:noWrap/>
            <w:vAlign w:val="bottom"/>
            <w:hideMark/>
          </w:tcPr>
          <w:p w14:paraId="4BE3F54A"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Ethnicity</w:t>
            </w:r>
          </w:p>
          <w:p w14:paraId="0345F65F"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2975" w:type="dxa"/>
            <w:vMerge w:val="restart"/>
            <w:tcBorders>
              <w:top w:val="single" w:sz="4" w:space="0" w:color="auto"/>
            </w:tcBorders>
            <w:shd w:val="clear" w:color="000000" w:fill="D9D9D9"/>
            <w:vAlign w:val="bottom"/>
            <w:hideMark/>
          </w:tcPr>
          <w:p w14:paraId="2E094FDD"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right w:val="single" w:sz="4" w:space="0" w:color="auto"/>
            </w:tcBorders>
            <w:shd w:val="clear" w:color="000000" w:fill="D9D9D9"/>
            <w:vAlign w:val="bottom"/>
            <w:hideMark/>
          </w:tcPr>
          <w:p w14:paraId="3649915A"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Women with &gt;1 subsequent test</w:t>
            </w:r>
          </w:p>
        </w:tc>
      </w:tr>
      <w:tr w:rsidR="00030D6F" w:rsidRPr="0030791F" w14:paraId="18B52F68" w14:textId="77777777" w:rsidTr="00576432">
        <w:trPr>
          <w:trHeight w:val="284"/>
        </w:trPr>
        <w:tc>
          <w:tcPr>
            <w:tcW w:w="1860" w:type="dxa"/>
            <w:vMerge/>
            <w:tcBorders>
              <w:left w:val="single" w:sz="4" w:space="0" w:color="auto"/>
              <w:bottom w:val="single" w:sz="4" w:space="0" w:color="auto"/>
            </w:tcBorders>
            <w:shd w:val="clear" w:color="000000" w:fill="D9D9D9"/>
            <w:noWrap/>
            <w:vAlign w:val="bottom"/>
            <w:hideMark/>
          </w:tcPr>
          <w:p w14:paraId="7AB6B6E8" w14:textId="77777777" w:rsidR="00030D6F" w:rsidRPr="0030791F" w:rsidRDefault="00030D6F" w:rsidP="00576432">
            <w:pPr>
              <w:rPr>
                <w:rFonts w:asciiTheme="minorHAnsi" w:eastAsia="Times New Roman" w:hAnsiTheme="minorHAnsi" w:cs="Arial"/>
                <w:b/>
                <w:bCs/>
                <w:szCs w:val="23"/>
                <w:lang w:eastAsia="en-AU"/>
              </w:rPr>
            </w:pPr>
          </w:p>
        </w:tc>
        <w:tc>
          <w:tcPr>
            <w:tcW w:w="2975" w:type="dxa"/>
            <w:vMerge/>
            <w:tcBorders>
              <w:bottom w:val="single" w:sz="4" w:space="0" w:color="auto"/>
            </w:tcBorders>
            <w:shd w:val="clear" w:color="000000" w:fill="D9D9D9"/>
            <w:noWrap/>
            <w:vAlign w:val="bottom"/>
            <w:hideMark/>
          </w:tcPr>
          <w:p w14:paraId="4E93C9E8" w14:textId="77777777" w:rsidR="00030D6F" w:rsidRPr="0030791F" w:rsidRDefault="00030D6F" w:rsidP="00576432">
            <w:pPr>
              <w:jc w:val="center"/>
              <w:rPr>
                <w:rFonts w:asciiTheme="minorHAnsi" w:eastAsia="Times New Roman" w:hAnsiTheme="minorHAnsi" w:cs="Arial"/>
                <w:b/>
                <w:bCs/>
                <w:szCs w:val="23"/>
                <w:lang w:eastAsia="en-AU"/>
              </w:rPr>
            </w:pPr>
          </w:p>
        </w:tc>
        <w:tc>
          <w:tcPr>
            <w:tcW w:w="1984" w:type="dxa"/>
            <w:tcBorders>
              <w:bottom w:val="single" w:sz="4" w:space="0" w:color="auto"/>
            </w:tcBorders>
            <w:shd w:val="clear" w:color="000000" w:fill="D9D9D9"/>
            <w:noWrap/>
            <w:vAlign w:val="bottom"/>
            <w:hideMark/>
          </w:tcPr>
          <w:p w14:paraId="16B5AB37"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2268" w:type="dxa"/>
            <w:tcBorders>
              <w:bottom w:val="single" w:sz="4" w:space="0" w:color="auto"/>
              <w:right w:val="single" w:sz="4" w:space="0" w:color="auto"/>
            </w:tcBorders>
            <w:shd w:val="clear" w:color="000000" w:fill="D9D9D9"/>
            <w:noWrap/>
            <w:vAlign w:val="bottom"/>
            <w:hideMark/>
          </w:tcPr>
          <w:p w14:paraId="52761FF7" w14:textId="77777777" w:rsidR="00030D6F" w:rsidRPr="0030791F" w:rsidRDefault="00030D6F" w:rsidP="00576432">
            <w:pPr>
              <w:ind w:right="884"/>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r>
      <w:tr w:rsidR="00A03F56" w:rsidRPr="0030791F" w14:paraId="63907D88" w14:textId="77777777" w:rsidTr="00576432">
        <w:trPr>
          <w:trHeight w:val="285"/>
        </w:trPr>
        <w:tc>
          <w:tcPr>
            <w:tcW w:w="1860" w:type="dxa"/>
            <w:tcBorders>
              <w:top w:val="single" w:sz="4" w:space="0" w:color="auto"/>
              <w:left w:val="single" w:sz="4" w:space="0" w:color="auto"/>
            </w:tcBorders>
            <w:shd w:val="clear" w:color="auto" w:fill="auto"/>
            <w:noWrap/>
            <w:vAlign w:val="bottom"/>
            <w:hideMark/>
          </w:tcPr>
          <w:p w14:paraId="79E8791A" w14:textId="77777777" w:rsidR="00A03F56" w:rsidRPr="0030791F" w:rsidRDefault="00A03F56" w:rsidP="00A03F5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Māori</w:t>
            </w:r>
          </w:p>
        </w:tc>
        <w:tc>
          <w:tcPr>
            <w:tcW w:w="2975" w:type="dxa"/>
            <w:tcBorders>
              <w:top w:val="single" w:sz="4" w:space="0" w:color="auto"/>
            </w:tcBorders>
            <w:shd w:val="clear" w:color="auto" w:fill="auto"/>
            <w:noWrap/>
            <w:vAlign w:val="bottom"/>
          </w:tcPr>
          <w:p w14:paraId="667ACFDB" w14:textId="485178F5" w:rsidR="00A03F56" w:rsidRPr="0030791F" w:rsidRDefault="00A03F56" w:rsidP="00A03F56">
            <w:pPr>
              <w:jc w:val="right"/>
              <w:rPr>
                <w:rFonts w:asciiTheme="minorHAnsi" w:hAnsiTheme="minorHAnsi" w:cs="Arial"/>
                <w:szCs w:val="23"/>
              </w:rPr>
            </w:pPr>
            <w:r w:rsidRPr="0030791F">
              <w:rPr>
                <w:szCs w:val="23"/>
              </w:rPr>
              <w:t>4,674</w:t>
            </w:r>
          </w:p>
        </w:tc>
        <w:tc>
          <w:tcPr>
            <w:tcW w:w="1984" w:type="dxa"/>
            <w:tcBorders>
              <w:top w:val="single" w:sz="4" w:space="0" w:color="auto"/>
            </w:tcBorders>
            <w:shd w:val="clear" w:color="auto" w:fill="auto"/>
            <w:noWrap/>
            <w:vAlign w:val="bottom"/>
          </w:tcPr>
          <w:p w14:paraId="1084F6AD" w14:textId="789A2817" w:rsidR="00A03F56" w:rsidRPr="0030791F" w:rsidRDefault="00A03F56" w:rsidP="00A03F56">
            <w:pPr>
              <w:jc w:val="right"/>
              <w:rPr>
                <w:rFonts w:asciiTheme="minorHAnsi" w:hAnsiTheme="minorHAnsi" w:cs="Arial"/>
                <w:szCs w:val="23"/>
              </w:rPr>
            </w:pPr>
            <w:r w:rsidRPr="0030791F">
              <w:rPr>
                <w:szCs w:val="23"/>
              </w:rPr>
              <w:t>575</w:t>
            </w:r>
          </w:p>
        </w:tc>
        <w:tc>
          <w:tcPr>
            <w:tcW w:w="2268" w:type="dxa"/>
            <w:tcBorders>
              <w:top w:val="single" w:sz="4" w:space="0" w:color="auto"/>
              <w:right w:val="single" w:sz="4" w:space="0" w:color="auto"/>
            </w:tcBorders>
            <w:shd w:val="clear" w:color="auto" w:fill="auto"/>
            <w:noWrap/>
            <w:vAlign w:val="bottom"/>
          </w:tcPr>
          <w:p w14:paraId="57F816D3" w14:textId="4D00F96F" w:rsidR="00A03F56" w:rsidRPr="0030791F" w:rsidRDefault="00A03F56" w:rsidP="00A03F56">
            <w:pPr>
              <w:jc w:val="right"/>
              <w:rPr>
                <w:rFonts w:asciiTheme="minorHAnsi" w:hAnsiTheme="minorHAnsi" w:cs="Arial"/>
                <w:szCs w:val="23"/>
              </w:rPr>
            </w:pPr>
            <w:r w:rsidRPr="0030791F">
              <w:rPr>
                <w:szCs w:val="23"/>
              </w:rPr>
              <w:t>12.3</w:t>
            </w:r>
          </w:p>
        </w:tc>
      </w:tr>
      <w:tr w:rsidR="00A03F56" w:rsidRPr="0030791F" w14:paraId="3E4EC0EF" w14:textId="77777777" w:rsidTr="00576432">
        <w:trPr>
          <w:trHeight w:val="285"/>
        </w:trPr>
        <w:tc>
          <w:tcPr>
            <w:tcW w:w="1860" w:type="dxa"/>
            <w:tcBorders>
              <w:left w:val="single" w:sz="4" w:space="0" w:color="auto"/>
            </w:tcBorders>
            <w:shd w:val="clear" w:color="auto" w:fill="auto"/>
            <w:noWrap/>
            <w:vAlign w:val="bottom"/>
            <w:hideMark/>
          </w:tcPr>
          <w:p w14:paraId="392CC54A" w14:textId="77777777" w:rsidR="00A03F56" w:rsidRPr="0030791F" w:rsidRDefault="00A03F56" w:rsidP="00A03F5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Pacific</w:t>
            </w:r>
          </w:p>
        </w:tc>
        <w:tc>
          <w:tcPr>
            <w:tcW w:w="2975" w:type="dxa"/>
            <w:shd w:val="clear" w:color="auto" w:fill="auto"/>
            <w:noWrap/>
            <w:vAlign w:val="bottom"/>
          </w:tcPr>
          <w:p w14:paraId="05997D88" w14:textId="396DF390" w:rsidR="00A03F56" w:rsidRPr="0030791F" w:rsidRDefault="00A03F56" w:rsidP="00A03F56">
            <w:pPr>
              <w:jc w:val="right"/>
              <w:rPr>
                <w:rFonts w:asciiTheme="minorHAnsi" w:hAnsiTheme="minorHAnsi" w:cs="Arial"/>
                <w:szCs w:val="23"/>
              </w:rPr>
            </w:pPr>
            <w:r w:rsidRPr="0030791F">
              <w:rPr>
                <w:szCs w:val="23"/>
              </w:rPr>
              <w:t>2,068</w:t>
            </w:r>
          </w:p>
        </w:tc>
        <w:tc>
          <w:tcPr>
            <w:tcW w:w="1984" w:type="dxa"/>
            <w:shd w:val="clear" w:color="auto" w:fill="auto"/>
            <w:noWrap/>
            <w:vAlign w:val="bottom"/>
          </w:tcPr>
          <w:p w14:paraId="6C716F1E" w14:textId="4A25A5CA" w:rsidR="00A03F56" w:rsidRPr="0030791F" w:rsidRDefault="00A03F56" w:rsidP="00A03F56">
            <w:pPr>
              <w:jc w:val="right"/>
              <w:rPr>
                <w:rFonts w:asciiTheme="minorHAnsi" w:hAnsiTheme="minorHAnsi" w:cs="Arial"/>
                <w:szCs w:val="23"/>
              </w:rPr>
            </w:pPr>
            <w:r w:rsidRPr="0030791F">
              <w:rPr>
                <w:szCs w:val="23"/>
              </w:rPr>
              <w:t>202</w:t>
            </w:r>
          </w:p>
        </w:tc>
        <w:tc>
          <w:tcPr>
            <w:tcW w:w="2268" w:type="dxa"/>
            <w:tcBorders>
              <w:right w:val="single" w:sz="4" w:space="0" w:color="auto"/>
            </w:tcBorders>
            <w:shd w:val="clear" w:color="auto" w:fill="auto"/>
            <w:noWrap/>
            <w:vAlign w:val="bottom"/>
          </w:tcPr>
          <w:p w14:paraId="56C0D240" w14:textId="2156255B" w:rsidR="00A03F56" w:rsidRPr="0030791F" w:rsidRDefault="00A03F56" w:rsidP="00A03F56">
            <w:pPr>
              <w:jc w:val="right"/>
              <w:rPr>
                <w:rFonts w:asciiTheme="minorHAnsi" w:hAnsiTheme="minorHAnsi" w:cs="Arial"/>
                <w:szCs w:val="23"/>
              </w:rPr>
            </w:pPr>
            <w:r w:rsidRPr="0030791F">
              <w:rPr>
                <w:szCs w:val="23"/>
              </w:rPr>
              <w:t>9.8</w:t>
            </w:r>
          </w:p>
        </w:tc>
      </w:tr>
      <w:tr w:rsidR="00A03F56" w:rsidRPr="0030791F" w14:paraId="5BB4D9E4" w14:textId="77777777" w:rsidTr="00576432">
        <w:trPr>
          <w:trHeight w:val="285"/>
        </w:trPr>
        <w:tc>
          <w:tcPr>
            <w:tcW w:w="1860" w:type="dxa"/>
            <w:tcBorders>
              <w:left w:val="single" w:sz="4" w:space="0" w:color="auto"/>
            </w:tcBorders>
            <w:shd w:val="clear" w:color="auto" w:fill="auto"/>
            <w:noWrap/>
            <w:vAlign w:val="bottom"/>
            <w:hideMark/>
          </w:tcPr>
          <w:p w14:paraId="6E4C68F0" w14:textId="77777777" w:rsidR="00A03F56" w:rsidRPr="0030791F" w:rsidRDefault="00A03F56" w:rsidP="00A03F5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Asian</w:t>
            </w:r>
          </w:p>
        </w:tc>
        <w:tc>
          <w:tcPr>
            <w:tcW w:w="2975" w:type="dxa"/>
            <w:shd w:val="clear" w:color="auto" w:fill="auto"/>
            <w:noWrap/>
            <w:vAlign w:val="bottom"/>
          </w:tcPr>
          <w:p w14:paraId="0462B068" w14:textId="00E3C7EA" w:rsidR="00A03F56" w:rsidRPr="0030791F" w:rsidRDefault="00A03F56" w:rsidP="00A03F56">
            <w:pPr>
              <w:jc w:val="right"/>
              <w:rPr>
                <w:rFonts w:asciiTheme="minorHAnsi" w:hAnsiTheme="minorHAnsi" w:cs="Arial"/>
                <w:szCs w:val="23"/>
              </w:rPr>
            </w:pPr>
            <w:r w:rsidRPr="0030791F">
              <w:rPr>
                <w:szCs w:val="23"/>
              </w:rPr>
              <w:t>5,255</w:t>
            </w:r>
          </w:p>
        </w:tc>
        <w:tc>
          <w:tcPr>
            <w:tcW w:w="1984" w:type="dxa"/>
            <w:shd w:val="clear" w:color="auto" w:fill="auto"/>
            <w:noWrap/>
            <w:vAlign w:val="bottom"/>
          </w:tcPr>
          <w:p w14:paraId="59164AF0" w14:textId="3D7903CC" w:rsidR="00A03F56" w:rsidRPr="0030791F" w:rsidRDefault="00A03F56" w:rsidP="00A03F56">
            <w:pPr>
              <w:jc w:val="right"/>
              <w:rPr>
                <w:rFonts w:asciiTheme="minorHAnsi" w:hAnsiTheme="minorHAnsi" w:cs="Arial"/>
                <w:szCs w:val="23"/>
              </w:rPr>
            </w:pPr>
            <w:r w:rsidRPr="0030791F">
              <w:rPr>
                <w:szCs w:val="23"/>
              </w:rPr>
              <w:t>714</w:t>
            </w:r>
          </w:p>
        </w:tc>
        <w:tc>
          <w:tcPr>
            <w:tcW w:w="2268" w:type="dxa"/>
            <w:tcBorders>
              <w:right w:val="single" w:sz="4" w:space="0" w:color="auto"/>
            </w:tcBorders>
            <w:shd w:val="clear" w:color="auto" w:fill="auto"/>
            <w:noWrap/>
            <w:vAlign w:val="bottom"/>
          </w:tcPr>
          <w:p w14:paraId="4745CC21" w14:textId="66936DE5" w:rsidR="00A03F56" w:rsidRPr="0030791F" w:rsidRDefault="00A03F56" w:rsidP="00A03F56">
            <w:pPr>
              <w:jc w:val="right"/>
              <w:rPr>
                <w:rFonts w:asciiTheme="minorHAnsi" w:hAnsiTheme="minorHAnsi" w:cs="Arial"/>
                <w:szCs w:val="23"/>
              </w:rPr>
            </w:pPr>
            <w:r w:rsidRPr="0030791F">
              <w:rPr>
                <w:szCs w:val="23"/>
              </w:rPr>
              <w:t>13.6</w:t>
            </w:r>
          </w:p>
        </w:tc>
      </w:tr>
      <w:tr w:rsidR="00A03F56" w:rsidRPr="0030791F" w14:paraId="69E1A7AC" w14:textId="77777777" w:rsidTr="00576432">
        <w:trPr>
          <w:trHeight w:val="285"/>
        </w:trPr>
        <w:tc>
          <w:tcPr>
            <w:tcW w:w="1860" w:type="dxa"/>
            <w:tcBorders>
              <w:left w:val="single" w:sz="4" w:space="0" w:color="auto"/>
            </w:tcBorders>
            <w:shd w:val="clear" w:color="auto" w:fill="auto"/>
            <w:noWrap/>
            <w:vAlign w:val="bottom"/>
            <w:hideMark/>
          </w:tcPr>
          <w:p w14:paraId="4417D9BE" w14:textId="77777777" w:rsidR="00A03F56" w:rsidRPr="0030791F" w:rsidRDefault="00A03F56" w:rsidP="00A03F56">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European/ Other</w:t>
            </w:r>
          </w:p>
        </w:tc>
        <w:tc>
          <w:tcPr>
            <w:tcW w:w="2975" w:type="dxa"/>
            <w:shd w:val="clear" w:color="auto" w:fill="auto"/>
            <w:noWrap/>
            <w:vAlign w:val="bottom"/>
          </w:tcPr>
          <w:p w14:paraId="620926A9" w14:textId="40EBC5C1" w:rsidR="00A03F56" w:rsidRPr="0030791F" w:rsidRDefault="00A03F56" w:rsidP="00A03F56">
            <w:pPr>
              <w:jc w:val="right"/>
              <w:rPr>
                <w:rFonts w:asciiTheme="minorHAnsi" w:hAnsiTheme="minorHAnsi" w:cs="Arial"/>
                <w:szCs w:val="23"/>
              </w:rPr>
            </w:pPr>
            <w:r w:rsidRPr="0030791F">
              <w:rPr>
                <w:szCs w:val="23"/>
              </w:rPr>
              <w:t>32,767</w:t>
            </w:r>
          </w:p>
        </w:tc>
        <w:tc>
          <w:tcPr>
            <w:tcW w:w="1984" w:type="dxa"/>
            <w:shd w:val="clear" w:color="auto" w:fill="auto"/>
            <w:noWrap/>
            <w:vAlign w:val="bottom"/>
          </w:tcPr>
          <w:p w14:paraId="141D1D07" w14:textId="300E559B" w:rsidR="00A03F56" w:rsidRPr="0030791F" w:rsidRDefault="00A03F56" w:rsidP="00A03F56">
            <w:pPr>
              <w:jc w:val="right"/>
              <w:rPr>
                <w:rFonts w:asciiTheme="minorHAnsi" w:hAnsiTheme="minorHAnsi" w:cs="Arial"/>
                <w:szCs w:val="23"/>
              </w:rPr>
            </w:pPr>
            <w:r w:rsidRPr="0030791F">
              <w:rPr>
                <w:szCs w:val="23"/>
              </w:rPr>
              <w:t>4,623</w:t>
            </w:r>
          </w:p>
        </w:tc>
        <w:tc>
          <w:tcPr>
            <w:tcW w:w="2268" w:type="dxa"/>
            <w:tcBorders>
              <w:right w:val="single" w:sz="4" w:space="0" w:color="auto"/>
            </w:tcBorders>
            <w:shd w:val="clear" w:color="auto" w:fill="auto"/>
            <w:noWrap/>
            <w:vAlign w:val="bottom"/>
          </w:tcPr>
          <w:p w14:paraId="3BEF6425" w14:textId="30F6E2A4" w:rsidR="00A03F56" w:rsidRPr="0030791F" w:rsidRDefault="00A03F56" w:rsidP="00A03F56">
            <w:pPr>
              <w:jc w:val="right"/>
              <w:rPr>
                <w:rFonts w:asciiTheme="minorHAnsi" w:hAnsiTheme="minorHAnsi" w:cs="Arial"/>
                <w:szCs w:val="23"/>
              </w:rPr>
            </w:pPr>
            <w:r w:rsidRPr="0030791F">
              <w:rPr>
                <w:szCs w:val="23"/>
              </w:rPr>
              <w:t>14.1</w:t>
            </w:r>
          </w:p>
        </w:tc>
      </w:tr>
      <w:tr w:rsidR="00A03F56" w:rsidRPr="0030791F" w14:paraId="6875F1A5" w14:textId="77777777" w:rsidTr="00576432">
        <w:trPr>
          <w:trHeight w:val="300"/>
        </w:trPr>
        <w:tc>
          <w:tcPr>
            <w:tcW w:w="1860" w:type="dxa"/>
            <w:tcBorders>
              <w:left w:val="single" w:sz="4" w:space="0" w:color="auto"/>
              <w:bottom w:val="single" w:sz="4" w:space="0" w:color="auto"/>
            </w:tcBorders>
            <w:shd w:val="clear" w:color="auto" w:fill="auto"/>
            <w:noWrap/>
            <w:vAlign w:val="bottom"/>
            <w:hideMark/>
          </w:tcPr>
          <w:p w14:paraId="10EA4F39" w14:textId="77777777" w:rsidR="00A03F56" w:rsidRPr="0030791F" w:rsidRDefault="00A03F56" w:rsidP="00A03F56">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c>
          <w:tcPr>
            <w:tcW w:w="2975" w:type="dxa"/>
            <w:tcBorders>
              <w:bottom w:val="single" w:sz="4" w:space="0" w:color="auto"/>
            </w:tcBorders>
            <w:shd w:val="clear" w:color="auto" w:fill="auto"/>
            <w:noWrap/>
            <w:vAlign w:val="bottom"/>
          </w:tcPr>
          <w:p w14:paraId="07EDFA1A" w14:textId="0A61846C" w:rsidR="00A03F56" w:rsidRPr="0030791F" w:rsidRDefault="00A03F56" w:rsidP="00A03F56">
            <w:pPr>
              <w:jc w:val="right"/>
              <w:rPr>
                <w:rFonts w:asciiTheme="minorHAnsi" w:hAnsiTheme="minorHAnsi" w:cs="Arial"/>
                <w:b/>
                <w:bCs/>
                <w:szCs w:val="23"/>
              </w:rPr>
            </w:pPr>
            <w:r w:rsidRPr="0030791F">
              <w:rPr>
                <w:b/>
                <w:bCs/>
                <w:szCs w:val="23"/>
              </w:rPr>
              <w:t>44,764</w:t>
            </w:r>
          </w:p>
        </w:tc>
        <w:tc>
          <w:tcPr>
            <w:tcW w:w="1984" w:type="dxa"/>
            <w:tcBorders>
              <w:bottom w:val="single" w:sz="4" w:space="0" w:color="auto"/>
            </w:tcBorders>
            <w:shd w:val="clear" w:color="auto" w:fill="auto"/>
            <w:noWrap/>
            <w:vAlign w:val="bottom"/>
          </w:tcPr>
          <w:p w14:paraId="4FA07A5B" w14:textId="5A21EAB7" w:rsidR="00A03F56" w:rsidRPr="0030791F" w:rsidRDefault="00A03F56" w:rsidP="00A03F56">
            <w:pPr>
              <w:jc w:val="right"/>
              <w:rPr>
                <w:rFonts w:asciiTheme="minorHAnsi" w:hAnsiTheme="minorHAnsi" w:cs="Arial"/>
                <w:b/>
                <w:bCs/>
                <w:szCs w:val="23"/>
              </w:rPr>
            </w:pPr>
            <w:r w:rsidRPr="0030791F">
              <w:rPr>
                <w:b/>
                <w:bCs/>
                <w:szCs w:val="23"/>
              </w:rPr>
              <w:t>6,114</w:t>
            </w:r>
          </w:p>
        </w:tc>
        <w:tc>
          <w:tcPr>
            <w:tcW w:w="2268" w:type="dxa"/>
            <w:tcBorders>
              <w:bottom w:val="single" w:sz="4" w:space="0" w:color="auto"/>
              <w:right w:val="single" w:sz="4" w:space="0" w:color="auto"/>
            </w:tcBorders>
            <w:shd w:val="clear" w:color="auto" w:fill="auto"/>
            <w:noWrap/>
            <w:vAlign w:val="bottom"/>
          </w:tcPr>
          <w:p w14:paraId="5A82D6C4" w14:textId="62365342" w:rsidR="00A03F56" w:rsidRPr="0030791F" w:rsidRDefault="00A03F56" w:rsidP="00A03F56">
            <w:pPr>
              <w:jc w:val="right"/>
              <w:rPr>
                <w:rFonts w:asciiTheme="minorHAnsi" w:hAnsiTheme="minorHAnsi" w:cs="Arial"/>
                <w:b/>
                <w:bCs/>
                <w:szCs w:val="23"/>
              </w:rPr>
            </w:pPr>
            <w:r w:rsidRPr="0030791F">
              <w:rPr>
                <w:b/>
                <w:bCs/>
                <w:szCs w:val="23"/>
              </w:rPr>
              <w:t>13.7</w:t>
            </w:r>
          </w:p>
        </w:tc>
      </w:tr>
    </w:tbl>
    <w:p w14:paraId="0FC43BFC" w14:textId="77777777" w:rsidR="00030D6F" w:rsidRPr="0030791F" w:rsidRDefault="00030D6F" w:rsidP="00030D6F">
      <w:pPr>
        <w:ind w:right="544"/>
        <w:jc w:val="both"/>
        <w:rPr>
          <w:b/>
        </w:rPr>
      </w:pPr>
    </w:p>
    <w:p w14:paraId="763DDB61" w14:textId="77777777" w:rsidR="00030D6F" w:rsidRPr="0030791F" w:rsidRDefault="00030D6F" w:rsidP="00030D6F">
      <w:pPr>
        <w:pStyle w:val="Heading2"/>
        <w:ind w:right="544"/>
        <w:jc w:val="both"/>
        <w:sectPr w:rsidR="00030D6F" w:rsidRPr="0030791F" w:rsidSect="008A3FC6">
          <w:footerReference w:type="default" r:id="rId132"/>
          <w:pgSz w:w="11907" w:h="16839" w:code="9"/>
          <w:pgMar w:top="1440" w:right="1417" w:bottom="1276" w:left="1440" w:header="708" w:footer="567" w:gutter="0"/>
          <w:cols w:space="708"/>
          <w:docGrid w:linePitch="360"/>
        </w:sectPr>
      </w:pPr>
    </w:p>
    <w:p w14:paraId="3E161837" w14:textId="77777777" w:rsidR="00030D6F" w:rsidRPr="0030791F" w:rsidRDefault="00030D6F" w:rsidP="002B0648">
      <w:pPr>
        <w:pStyle w:val="Heading2"/>
        <w:keepNext w:val="0"/>
        <w:widowControl w:val="0"/>
        <w:ind w:right="544"/>
        <w:jc w:val="both"/>
      </w:pPr>
      <w:bookmarkStart w:id="1099" w:name="_Toc276457787"/>
      <w:bookmarkStart w:id="1100" w:name="_Toc471467042"/>
      <w:bookmarkStart w:id="1101" w:name="_Toc475630235"/>
      <w:bookmarkStart w:id="1102" w:name="_Toc509928470"/>
      <w:r w:rsidRPr="0030791F">
        <w:t>Indicator 5 – Laboratory indicators</w:t>
      </w:r>
      <w:bookmarkEnd w:id="1099"/>
      <w:bookmarkEnd w:id="1100"/>
      <w:bookmarkEnd w:id="1101"/>
      <w:bookmarkEnd w:id="1102"/>
    </w:p>
    <w:p w14:paraId="0BB4ECEE" w14:textId="77777777" w:rsidR="00030D6F" w:rsidRPr="0030791F" w:rsidRDefault="00030D6F" w:rsidP="002B0648">
      <w:pPr>
        <w:pStyle w:val="Heading3"/>
        <w:keepNext w:val="0"/>
        <w:widowControl w:val="0"/>
        <w:ind w:right="544"/>
        <w:jc w:val="both"/>
      </w:pPr>
      <w:bookmarkStart w:id="1103" w:name="_Toc475630236"/>
      <w:bookmarkStart w:id="1104" w:name="_Toc509928471"/>
      <w:r w:rsidRPr="0030791F">
        <w:t>Indicator 5.1 – Laboratory cytology reporting</w:t>
      </w:r>
      <w:bookmarkEnd w:id="1103"/>
      <w:bookmarkEnd w:id="1104"/>
    </w:p>
    <w:p w14:paraId="7EF6F395" w14:textId="752CD6E9" w:rsidR="00030D6F" w:rsidRPr="0030791F" w:rsidRDefault="00C65151" w:rsidP="00DC7628">
      <w:pPr>
        <w:pStyle w:val="Caption"/>
        <w:spacing w:after="80"/>
        <w:ind w:right="-23"/>
        <w:jc w:val="both"/>
      </w:pPr>
      <w:bookmarkStart w:id="1105" w:name="_Ref410656778"/>
      <w:bookmarkStart w:id="1106" w:name="_Toc469398332"/>
      <w:bookmarkStart w:id="1107" w:name="_Toc475605565"/>
      <w:bookmarkStart w:id="1108" w:name="_Toc509928536"/>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45</w:t>
      </w:r>
      <w:r w:rsidR="00F55F28" w:rsidRPr="0030791F">
        <w:rPr>
          <w:noProof/>
        </w:rPr>
        <w:fldChar w:fldCharType="end"/>
      </w:r>
      <w:bookmarkEnd w:id="1105"/>
      <w:r w:rsidR="00030D6F" w:rsidRPr="0030791F">
        <w:t xml:space="preserve"> - Age-standardised percentage of satisfactory smears reported as HSIL, by laboratory</w:t>
      </w:r>
      <w:bookmarkEnd w:id="1106"/>
      <w:bookmarkEnd w:id="1107"/>
      <w:bookmarkEnd w:id="1108"/>
    </w:p>
    <w:tbl>
      <w:tblPr>
        <w:tblW w:w="10647" w:type="dxa"/>
        <w:tblInd w:w="93" w:type="dxa"/>
        <w:tblLayout w:type="fixed"/>
        <w:tblLook w:val="04A0" w:firstRow="1" w:lastRow="0" w:firstColumn="1" w:lastColumn="0" w:noHBand="0" w:noVBand="1"/>
      </w:tblPr>
      <w:tblGrid>
        <w:gridCol w:w="3843"/>
        <w:gridCol w:w="3402"/>
        <w:gridCol w:w="3402"/>
      </w:tblGrid>
      <w:tr w:rsidR="00030D6F" w:rsidRPr="0030791F" w14:paraId="40E09584" w14:textId="77777777" w:rsidTr="00403266">
        <w:trPr>
          <w:trHeight w:val="300"/>
        </w:trPr>
        <w:tc>
          <w:tcPr>
            <w:tcW w:w="3843" w:type="dxa"/>
            <w:tcBorders>
              <w:top w:val="single" w:sz="4" w:space="0" w:color="auto"/>
              <w:left w:val="single" w:sz="4" w:space="0" w:color="auto"/>
              <w:bottom w:val="nil"/>
            </w:tcBorders>
            <w:shd w:val="clear" w:color="auto" w:fill="D9D9D9" w:themeFill="background1" w:themeFillShade="D9"/>
            <w:noWrap/>
            <w:vAlign w:val="bottom"/>
            <w:hideMark/>
          </w:tcPr>
          <w:p w14:paraId="62EB9CAE"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6804" w:type="dxa"/>
            <w:gridSpan w:val="2"/>
            <w:tcBorders>
              <w:top w:val="single" w:sz="4" w:space="0" w:color="auto"/>
              <w:bottom w:val="nil"/>
              <w:right w:val="single" w:sz="4" w:space="0" w:color="000000"/>
            </w:tcBorders>
            <w:shd w:val="clear" w:color="auto" w:fill="D9D9D9" w:themeFill="background1" w:themeFillShade="D9"/>
            <w:noWrap/>
            <w:vAlign w:val="bottom"/>
            <w:hideMark/>
          </w:tcPr>
          <w:p w14:paraId="03E69B4D"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satisfactory smears reported as HSIL</w:t>
            </w:r>
          </w:p>
        </w:tc>
      </w:tr>
      <w:tr w:rsidR="00030D6F" w:rsidRPr="0030791F" w14:paraId="7ADCFE98" w14:textId="77777777" w:rsidTr="00403266">
        <w:trPr>
          <w:trHeight w:val="694"/>
        </w:trPr>
        <w:tc>
          <w:tcPr>
            <w:tcW w:w="3843" w:type="dxa"/>
            <w:tcBorders>
              <w:top w:val="nil"/>
              <w:left w:val="single" w:sz="4" w:space="0" w:color="auto"/>
              <w:bottom w:val="single" w:sz="4" w:space="0" w:color="auto"/>
            </w:tcBorders>
            <w:shd w:val="clear" w:color="auto" w:fill="D9D9D9" w:themeFill="background1" w:themeFillShade="D9"/>
            <w:noWrap/>
            <w:vAlign w:val="bottom"/>
            <w:hideMark/>
          </w:tcPr>
          <w:p w14:paraId="02D4B9CE"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Laboratory</w:t>
            </w:r>
          </w:p>
        </w:tc>
        <w:tc>
          <w:tcPr>
            <w:tcW w:w="3402" w:type="dxa"/>
            <w:tcBorders>
              <w:top w:val="nil"/>
              <w:bottom w:val="single" w:sz="4" w:space="0" w:color="auto"/>
              <w:right w:val="nil"/>
            </w:tcBorders>
            <w:shd w:val="clear" w:color="auto" w:fill="D9D9D9" w:themeFill="background1" w:themeFillShade="D9"/>
            <w:vAlign w:val="bottom"/>
            <w:hideMark/>
          </w:tcPr>
          <w:p w14:paraId="35E8C6F0"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xml:space="preserve">Age-standardised rate* </w:t>
            </w:r>
          </w:p>
          <w:p w14:paraId="3E24BA62"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(20-69 years)</w:t>
            </w:r>
          </w:p>
        </w:tc>
        <w:tc>
          <w:tcPr>
            <w:tcW w:w="3402" w:type="dxa"/>
            <w:tcBorders>
              <w:top w:val="nil"/>
              <w:left w:val="nil"/>
              <w:bottom w:val="single" w:sz="4" w:space="0" w:color="auto"/>
              <w:right w:val="single" w:sz="4" w:space="0" w:color="auto"/>
            </w:tcBorders>
            <w:shd w:val="clear" w:color="auto" w:fill="D9D9D9" w:themeFill="background1" w:themeFillShade="D9"/>
            <w:vAlign w:val="bottom"/>
            <w:hideMark/>
          </w:tcPr>
          <w:p w14:paraId="220F203D"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Crude rate</w:t>
            </w:r>
          </w:p>
          <w:p w14:paraId="39548772" w14:textId="77777777" w:rsidR="00030D6F" w:rsidRPr="0030791F" w:rsidRDefault="00030D6F" w:rsidP="00576432">
            <w:pPr>
              <w:jc w:val="center"/>
              <w:rPr>
                <w:rFonts w:asciiTheme="minorHAnsi" w:eastAsia="Times New Roman" w:hAnsiTheme="minorHAnsi" w:cs="Arial"/>
                <w:b/>
                <w:bCs/>
                <w:szCs w:val="23"/>
                <w:lang w:eastAsia="en-AU"/>
              </w:rPr>
            </w:pPr>
          </w:p>
        </w:tc>
      </w:tr>
      <w:tr w:rsidR="00A3377B" w:rsidRPr="0030791F" w14:paraId="587D902A"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0B2019CA" w14:textId="77777777" w:rsidR="00A3377B" w:rsidRPr="0030791F" w:rsidRDefault="00A3377B" w:rsidP="00A3377B">
            <w:pPr>
              <w:rPr>
                <w:szCs w:val="23"/>
              </w:rPr>
            </w:pPr>
            <w:r w:rsidRPr="0030791F">
              <w:rPr>
                <w:szCs w:val="23"/>
              </w:rPr>
              <w:t>Anatomical Pathology Services</w:t>
            </w:r>
          </w:p>
        </w:tc>
        <w:tc>
          <w:tcPr>
            <w:tcW w:w="3402" w:type="dxa"/>
            <w:tcBorders>
              <w:top w:val="nil"/>
              <w:left w:val="nil"/>
              <w:bottom w:val="nil"/>
              <w:right w:val="nil"/>
            </w:tcBorders>
            <w:shd w:val="clear" w:color="auto" w:fill="auto"/>
            <w:noWrap/>
            <w:vAlign w:val="bottom"/>
          </w:tcPr>
          <w:p w14:paraId="698A0491" w14:textId="7ED872CD" w:rsidR="00A3377B" w:rsidRPr="0030791F" w:rsidRDefault="00A3377B" w:rsidP="00A3377B">
            <w:pPr>
              <w:ind w:right="1026"/>
              <w:jc w:val="right"/>
              <w:rPr>
                <w:szCs w:val="23"/>
              </w:rPr>
            </w:pPr>
            <w:r w:rsidRPr="0030791F">
              <w:rPr>
                <w:rFonts w:cs="Arial"/>
                <w:szCs w:val="23"/>
              </w:rPr>
              <w:t>0.35%</w:t>
            </w:r>
          </w:p>
        </w:tc>
        <w:tc>
          <w:tcPr>
            <w:tcW w:w="3402" w:type="dxa"/>
            <w:tcBorders>
              <w:top w:val="nil"/>
              <w:left w:val="nil"/>
              <w:bottom w:val="nil"/>
              <w:right w:val="single" w:sz="4" w:space="0" w:color="auto"/>
            </w:tcBorders>
            <w:shd w:val="clear" w:color="auto" w:fill="auto"/>
            <w:noWrap/>
            <w:vAlign w:val="bottom"/>
          </w:tcPr>
          <w:p w14:paraId="6EDE12A1" w14:textId="50B92BAA" w:rsidR="00A3377B" w:rsidRPr="0030791F" w:rsidRDefault="00A3377B" w:rsidP="00A3377B">
            <w:pPr>
              <w:ind w:right="1026"/>
              <w:jc w:val="right"/>
              <w:rPr>
                <w:szCs w:val="23"/>
              </w:rPr>
            </w:pPr>
            <w:r w:rsidRPr="0030791F">
              <w:rPr>
                <w:rFonts w:cs="Arial"/>
                <w:szCs w:val="23"/>
              </w:rPr>
              <w:t>0.39%</w:t>
            </w:r>
          </w:p>
        </w:tc>
      </w:tr>
      <w:tr w:rsidR="00A3377B" w:rsidRPr="0030791F" w14:paraId="0E1C5FC9"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641087D4" w14:textId="77777777" w:rsidR="00A3377B" w:rsidRPr="0030791F" w:rsidRDefault="00A3377B" w:rsidP="00A3377B">
            <w:pPr>
              <w:rPr>
                <w:szCs w:val="23"/>
              </w:rPr>
            </w:pPr>
            <w:r w:rsidRPr="0030791F">
              <w:rPr>
                <w:szCs w:val="23"/>
              </w:rPr>
              <w:t>Canterbury Health Laboratories</w:t>
            </w:r>
          </w:p>
        </w:tc>
        <w:tc>
          <w:tcPr>
            <w:tcW w:w="3402" w:type="dxa"/>
            <w:tcBorders>
              <w:top w:val="nil"/>
              <w:left w:val="nil"/>
              <w:bottom w:val="nil"/>
              <w:right w:val="nil"/>
            </w:tcBorders>
            <w:shd w:val="clear" w:color="auto" w:fill="auto"/>
            <w:noWrap/>
            <w:vAlign w:val="bottom"/>
          </w:tcPr>
          <w:p w14:paraId="6937B16C" w14:textId="6ACD0913" w:rsidR="00A3377B" w:rsidRPr="0030791F" w:rsidRDefault="00A3377B" w:rsidP="00A3377B">
            <w:pPr>
              <w:ind w:right="1026"/>
              <w:jc w:val="right"/>
              <w:rPr>
                <w:szCs w:val="23"/>
              </w:rPr>
            </w:pPr>
            <w:r w:rsidRPr="0030791F">
              <w:rPr>
                <w:rFonts w:cs="Arial"/>
                <w:szCs w:val="23"/>
              </w:rPr>
              <w:t>0.93%</w:t>
            </w:r>
          </w:p>
        </w:tc>
        <w:tc>
          <w:tcPr>
            <w:tcW w:w="3402" w:type="dxa"/>
            <w:tcBorders>
              <w:top w:val="nil"/>
              <w:left w:val="nil"/>
              <w:bottom w:val="nil"/>
              <w:right w:val="single" w:sz="4" w:space="0" w:color="auto"/>
            </w:tcBorders>
            <w:shd w:val="clear" w:color="auto" w:fill="auto"/>
            <w:noWrap/>
            <w:vAlign w:val="bottom"/>
          </w:tcPr>
          <w:p w14:paraId="189E5B2C" w14:textId="56E20274" w:rsidR="00A3377B" w:rsidRPr="0030791F" w:rsidRDefault="00A3377B" w:rsidP="00A3377B">
            <w:pPr>
              <w:ind w:right="1026"/>
              <w:jc w:val="right"/>
              <w:rPr>
                <w:szCs w:val="23"/>
              </w:rPr>
            </w:pPr>
            <w:r w:rsidRPr="0030791F">
              <w:rPr>
                <w:rFonts w:cs="Arial"/>
                <w:szCs w:val="23"/>
              </w:rPr>
              <w:t>1.07%</w:t>
            </w:r>
          </w:p>
        </w:tc>
      </w:tr>
      <w:tr w:rsidR="00A3377B" w:rsidRPr="0030791F" w14:paraId="7E3B5E3B"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7193495B" w14:textId="77777777" w:rsidR="00A3377B" w:rsidRPr="0030791F" w:rsidRDefault="00A3377B" w:rsidP="00A3377B">
            <w:pPr>
              <w:rPr>
                <w:szCs w:val="23"/>
              </w:rPr>
            </w:pPr>
            <w:r w:rsidRPr="0030791F">
              <w:rPr>
                <w:szCs w:val="23"/>
              </w:rPr>
              <w:t>LabPLUS</w:t>
            </w:r>
          </w:p>
        </w:tc>
        <w:tc>
          <w:tcPr>
            <w:tcW w:w="3402" w:type="dxa"/>
            <w:tcBorders>
              <w:top w:val="nil"/>
              <w:left w:val="nil"/>
              <w:bottom w:val="nil"/>
              <w:right w:val="nil"/>
            </w:tcBorders>
            <w:shd w:val="clear" w:color="auto" w:fill="auto"/>
            <w:noWrap/>
            <w:vAlign w:val="bottom"/>
          </w:tcPr>
          <w:p w14:paraId="3A720FC3" w14:textId="3785135A" w:rsidR="00A3377B" w:rsidRPr="0030791F" w:rsidRDefault="00A3377B" w:rsidP="00A3377B">
            <w:pPr>
              <w:ind w:right="1026"/>
              <w:jc w:val="right"/>
              <w:rPr>
                <w:szCs w:val="23"/>
              </w:rPr>
            </w:pPr>
            <w:r w:rsidRPr="0030791F">
              <w:rPr>
                <w:rFonts w:cs="Arial"/>
                <w:szCs w:val="23"/>
              </w:rPr>
              <w:t>3.31%</w:t>
            </w:r>
          </w:p>
        </w:tc>
        <w:tc>
          <w:tcPr>
            <w:tcW w:w="3402" w:type="dxa"/>
            <w:tcBorders>
              <w:top w:val="nil"/>
              <w:left w:val="nil"/>
              <w:bottom w:val="nil"/>
              <w:right w:val="single" w:sz="4" w:space="0" w:color="auto"/>
            </w:tcBorders>
            <w:shd w:val="clear" w:color="auto" w:fill="auto"/>
            <w:noWrap/>
            <w:vAlign w:val="bottom"/>
          </w:tcPr>
          <w:p w14:paraId="44D36E4D" w14:textId="07443D2A" w:rsidR="00A3377B" w:rsidRPr="0030791F" w:rsidRDefault="00A3377B" w:rsidP="00A3377B">
            <w:pPr>
              <w:ind w:right="1026"/>
              <w:jc w:val="right"/>
              <w:rPr>
                <w:szCs w:val="23"/>
              </w:rPr>
            </w:pPr>
            <w:r w:rsidRPr="0030791F">
              <w:rPr>
                <w:rFonts w:cs="Arial"/>
                <w:szCs w:val="23"/>
              </w:rPr>
              <w:t>3.72%</w:t>
            </w:r>
          </w:p>
        </w:tc>
      </w:tr>
      <w:tr w:rsidR="00A3377B" w:rsidRPr="0030791F" w14:paraId="27435E2C"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469AEA9B" w14:textId="77777777" w:rsidR="00A3377B" w:rsidRPr="0030791F" w:rsidRDefault="00A3377B" w:rsidP="00A3377B">
            <w:pPr>
              <w:rPr>
                <w:szCs w:val="23"/>
              </w:rPr>
            </w:pPr>
            <w:r w:rsidRPr="0030791F">
              <w:rPr>
                <w:szCs w:val="23"/>
              </w:rPr>
              <w:t>Medlab Central Ltd.</w:t>
            </w:r>
          </w:p>
        </w:tc>
        <w:tc>
          <w:tcPr>
            <w:tcW w:w="3402" w:type="dxa"/>
            <w:tcBorders>
              <w:top w:val="nil"/>
              <w:left w:val="nil"/>
              <w:bottom w:val="nil"/>
              <w:right w:val="nil"/>
            </w:tcBorders>
            <w:shd w:val="clear" w:color="auto" w:fill="auto"/>
            <w:noWrap/>
            <w:vAlign w:val="bottom"/>
          </w:tcPr>
          <w:p w14:paraId="402708D0" w14:textId="5FEB2316" w:rsidR="00A3377B" w:rsidRPr="0030791F" w:rsidRDefault="00A3377B" w:rsidP="00A3377B">
            <w:pPr>
              <w:ind w:right="1026"/>
              <w:jc w:val="right"/>
              <w:rPr>
                <w:szCs w:val="23"/>
              </w:rPr>
            </w:pPr>
            <w:r w:rsidRPr="0030791F">
              <w:rPr>
                <w:rFonts w:cs="Arial"/>
                <w:szCs w:val="23"/>
              </w:rPr>
              <w:t>0.87%</w:t>
            </w:r>
          </w:p>
        </w:tc>
        <w:tc>
          <w:tcPr>
            <w:tcW w:w="3402" w:type="dxa"/>
            <w:tcBorders>
              <w:top w:val="nil"/>
              <w:left w:val="nil"/>
              <w:bottom w:val="nil"/>
              <w:right w:val="single" w:sz="4" w:space="0" w:color="auto"/>
            </w:tcBorders>
            <w:shd w:val="clear" w:color="auto" w:fill="auto"/>
            <w:noWrap/>
            <w:vAlign w:val="bottom"/>
          </w:tcPr>
          <w:p w14:paraId="3489D87F" w14:textId="5AADF0FC" w:rsidR="00A3377B" w:rsidRPr="0030791F" w:rsidRDefault="00A3377B" w:rsidP="00A3377B">
            <w:pPr>
              <w:ind w:right="1026"/>
              <w:jc w:val="right"/>
              <w:rPr>
                <w:szCs w:val="23"/>
              </w:rPr>
            </w:pPr>
            <w:r w:rsidRPr="0030791F">
              <w:rPr>
                <w:rFonts w:cs="Arial"/>
                <w:szCs w:val="23"/>
              </w:rPr>
              <w:t>0.91%</w:t>
            </w:r>
          </w:p>
        </w:tc>
      </w:tr>
      <w:tr w:rsidR="00A3377B" w:rsidRPr="0030791F" w14:paraId="66F37676"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5E809640" w14:textId="77777777" w:rsidR="00A3377B" w:rsidRPr="0030791F" w:rsidRDefault="00A3377B" w:rsidP="00A3377B">
            <w:pPr>
              <w:rPr>
                <w:szCs w:val="23"/>
              </w:rPr>
            </w:pPr>
            <w:r w:rsidRPr="0030791F">
              <w:rPr>
                <w:szCs w:val="23"/>
              </w:rPr>
              <w:t>Pathlab</w:t>
            </w:r>
          </w:p>
        </w:tc>
        <w:tc>
          <w:tcPr>
            <w:tcW w:w="3402" w:type="dxa"/>
            <w:tcBorders>
              <w:top w:val="nil"/>
              <w:left w:val="nil"/>
              <w:bottom w:val="nil"/>
              <w:right w:val="nil"/>
            </w:tcBorders>
            <w:shd w:val="clear" w:color="auto" w:fill="auto"/>
            <w:noWrap/>
            <w:vAlign w:val="bottom"/>
          </w:tcPr>
          <w:p w14:paraId="0610EE0B" w14:textId="5E02E643" w:rsidR="00A3377B" w:rsidRPr="0030791F" w:rsidRDefault="00A3377B" w:rsidP="00A3377B">
            <w:pPr>
              <w:ind w:right="1026"/>
              <w:jc w:val="right"/>
              <w:rPr>
                <w:szCs w:val="23"/>
              </w:rPr>
            </w:pPr>
            <w:r w:rsidRPr="0030791F">
              <w:rPr>
                <w:rFonts w:cs="Arial"/>
                <w:szCs w:val="23"/>
              </w:rPr>
              <w:t>0.52%</w:t>
            </w:r>
          </w:p>
        </w:tc>
        <w:tc>
          <w:tcPr>
            <w:tcW w:w="3402" w:type="dxa"/>
            <w:tcBorders>
              <w:top w:val="nil"/>
              <w:left w:val="nil"/>
              <w:bottom w:val="nil"/>
              <w:right w:val="single" w:sz="4" w:space="0" w:color="auto"/>
            </w:tcBorders>
            <w:shd w:val="clear" w:color="auto" w:fill="auto"/>
            <w:noWrap/>
            <w:vAlign w:val="bottom"/>
          </w:tcPr>
          <w:p w14:paraId="5288D8D6" w14:textId="304875B4" w:rsidR="00A3377B" w:rsidRPr="0030791F" w:rsidRDefault="00A3377B" w:rsidP="00A3377B">
            <w:pPr>
              <w:ind w:right="1026"/>
              <w:jc w:val="right"/>
              <w:rPr>
                <w:szCs w:val="23"/>
              </w:rPr>
            </w:pPr>
            <w:r w:rsidRPr="0030791F">
              <w:rPr>
                <w:rFonts w:cs="Arial"/>
                <w:szCs w:val="23"/>
              </w:rPr>
              <w:t>0.55%</w:t>
            </w:r>
          </w:p>
        </w:tc>
      </w:tr>
      <w:tr w:rsidR="00A3377B" w:rsidRPr="0030791F" w14:paraId="558D8F54"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25147C36" w14:textId="77777777" w:rsidR="00A3377B" w:rsidRPr="0030791F" w:rsidRDefault="00A3377B" w:rsidP="00A3377B">
            <w:pPr>
              <w:rPr>
                <w:szCs w:val="23"/>
              </w:rPr>
            </w:pPr>
            <w:r w:rsidRPr="0030791F">
              <w:rPr>
                <w:szCs w:val="23"/>
              </w:rPr>
              <w:t>Southern Community Laboratories</w:t>
            </w:r>
          </w:p>
        </w:tc>
        <w:tc>
          <w:tcPr>
            <w:tcW w:w="3402" w:type="dxa"/>
            <w:tcBorders>
              <w:top w:val="nil"/>
              <w:left w:val="nil"/>
              <w:bottom w:val="nil"/>
              <w:right w:val="nil"/>
            </w:tcBorders>
            <w:shd w:val="clear" w:color="auto" w:fill="auto"/>
            <w:noWrap/>
            <w:vAlign w:val="bottom"/>
          </w:tcPr>
          <w:p w14:paraId="1DEDFA50" w14:textId="66D83A4D" w:rsidR="00A3377B" w:rsidRPr="0030791F" w:rsidRDefault="00A3377B" w:rsidP="00A3377B">
            <w:pPr>
              <w:ind w:right="1026"/>
              <w:jc w:val="right"/>
              <w:rPr>
                <w:szCs w:val="23"/>
              </w:rPr>
            </w:pPr>
            <w:r w:rsidRPr="0030791F">
              <w:rPr>
                <w:rFonts w:cs="Arial"/>
                <w:szCs w:val="23"/>
              </w:rPr>
              <w:t>0.76%</w:t>
            </w:r>
          </w:p>
        </w:tc>
        <w:tc>
          <w:tcPr>
            <w:tcW w:w="3402" w:type="dxa"/>
            <w:tcBorders>
              <w:top w:val="nil"/>
              <w:left w:val="nil"/>
              <w:bottom w:val="nil"/>
              <w:right w:val="single" w:sz="4" w:space="0" w:color="auto"/>
            </w:tcBorders>
            <w:shd w:val="clear" w:color="auto" w:fill="auto"/>
            <w:noWrap/>
            <w:vAlign w:val="bottom"/>
          </w:tcPr>
          <w:p w14:paraId="4DA8889B" w14:textId="104199DB" w:rsidR="00A3377B" w:rsidRPr="0030791F" w:rsidRDefault="00A3377B" w:rsidP="00A3377B">
            <w:pPr>
              <w:ind w:right="1026"/>
              <w:jc w:val="right"/>
              <w:rPr>
                <w:szCs w:val="23"/>
              </w:rPr>
            </w:pPr>
            <w:r w:rsidRPr="0030791F">
              <w:rPr>
                <w:rFonts w:cs="Arial"/>
                <w:szCs w:val="23"/>
              </w:rPr>
              <w:t>0.83%</w:t>
            </w:r>
          </w:p>
        </w:tc>
      </w:tr>
      <w:tr w:rsidR="00A3377B" w:rsidRPr="0030791F" w14:paraId="2E615230" w14:textId="77777777" w:rsidTr="00576432">
        <w:trPr>
          <w:trHeight w:val="255"/>
        </w:trPr>
        <w:tc>
          <w:tcPr>
            <w:tcW w:w="3843" w:type="dxa"/>
            <w:tcBorders>
              <w:top w:val="nil"/>
              <w:left w:val="single" w:sz="4" w:space="0" w:color="auto"/>
              <w:bottom w:val="single" w:sz="4" w:space="0" w:color="auto"/>
              <w:right w:val="nil"/>
            </w:tcBorders>
            <w:shd w:val="clear" w:color="auto" w:fill="auto"/>
            <w:noWrap/>
            <w:vAlign w:val="bottom"/>
            <w:hideMark/>
          </w:tcPr>
          <w:p w14:paraId="32C06E5F" w14:textId="77777777" w:rsidR="00A3377B" w:rsidRPr="0030791F" w:rsidRDefault="00A3377B" w:rsidP="00A3377B">
            <w:pPr>
              <w:rPr>
                <w:b/>
                <w:bCs/>
                <w:szCs w:val="23"/>
              </w:rPr>
            </w:pPr>
            <w:r w:rsidRPr="0030791F">
              <w:rPr>
                <w:b/>
                <w:bCs/>
                <w:szCs w:val="23"/>
              </w:rPr>
              <w:t>Total</w:t>
            </w:r>
          </w:p>
        </w:tc>
        <w:tc>
          <w:tcPr>
            <w:tcW w:w="3402" w:type="dxa"/>
            <w:tcBorders>
              <w:top w:val="nil"/>
              <w:left w:val="nil"/>
              <w:bottom w:val="single" w:sz="4" w:space="0" w:color="auto"/>
              <w:right w:val="nil"/>
            </w:tcBorders>
            <w:shd w:val="clear" w:color="auto" w:fill="auto"/>
            <w:noWrap/>
            <w:vAlign w:val="bottom"/>
          </w:tcPr>
          <w:p w14:paraId="1B56F8B9" w14:textId="3FB82007" w:rsidR="00A3377B" w:rsidRPr="0030791F" w:rsidRDefault="00A3377B" w:rsidP="00A3377B">
            <w:pPr>
              <w:ind w:right="1026"/>
              <w:jc w:val="right"/>
              <w:rPr>
                <w:b/>
                <w:bCs/>
                <w:szCs w:val="23"/>
              </w:rPr>
            </w:pPr>
            <w:r w:rsidRPr="0030791F">
              <w:rPr>
                <w:rFonts w:cs="Arial"/>
                <w:b/>
                <w:bCs/>
                <w:szCs w:val="23"/>
              </w:rPr>
              <w:t>0.74%</w:t>
            </w:r>
          </w:p>
        </w:tc>
        <w:tc>
          <w:tcPr>
            <w:tcW w:w="3402" w:type="dxa"/>
            <w:tcBorders>
              <w:top w:val="nil"/>
              <w:left w:val="nil"/>
              <w:bottom w:val="single" w:sz="4" w:space="0" w:color="auto"/>
              <w:right w:val="single" w:sz="4" w:space="0" w:color="auto"/>
            </w:tcBorders>
            <w:shd w:val="clear" w:color="auto" w:fill="auto"/>
            <w:noWrap/>
            <w:vAlign w:val="bottom"/>
          </w:tcPr>
          <w:p w14:paraId="72908C3F" w14:textId="15B19299" w:rsidR="00A3377B" w:rsidRPr="0030791F" w:rsidRDefault="00A3377B" w:rsidP="00A3377B">
            <w:pPr>
              <w:ind w:right="1026"/>
              <w:jc w:val="right"/>
              <w:rPr>
                <w:b/>
                <w:bCs/>
                <w:szCs w:val="23"/>
              </w:rPr>
            </w:pPr>
            <w:r w:rsidRPr="0030791F">
              <w:rPr>
                <w:rFonts w:cs="Arial"/>
                <w:b/>
                <w:bCs/>
                <w:szCs w:val="23"/>
              </w:rPr>
              <w:t>0.81%</w:t>
            </w:r>
          </w:p>
        </w:tc>
      </w:tr>
    </w:tbl>
    <w:p w14:paraId="669AB44E" w14:textId="77777777" w:rsidR="00030D6F" w:rsidRPr="0030791F" w:rsidRDefault="00030D6F" w:rsidP="00030D6F">
      <w:pPr>
        <w:rPr>
          <w:i/>
          <w:sz w:val="20"/>
        </w:rPr>
      </w:pPr>
      <w:r w:rsidRPr="0030791F">
        <w:rPr>
          <w:i/>
          <w:sz w:val="20"/>
        </w:rPr>
        <w:t>* Age-standardised to the NZ 2013 Census population (females, ages 20-69 years)</w:t>
      </w:r>
    </w:p>
    <w:p w14:paraId="58040F5E" w14:textId="77777777" w:rsidR="0026531D" w:rsidRPr="0030791F" w:rsidRDefault="0026531D" w:rsidP="00030D6F">
      <w:pPr>
        <w:rPr>
          <w:i/>
          <w:sz w:val="20"/>
        </w:rPr>
      </w:pPr>
    </w:p>
    <w:p w14:paraId="2ECE6CBB" w14:textId="77777777" w:rsidR="00030D6F" w:rsidRPr="0030791F" w:rsidRDefault="00030D6F" w:rsidP="00030D6F">
      <w:pPr>
        <w:sectPr w:rsidR="00030D6F" w:rsidRPr="0030791F" w:rsidSect="008C3086">
          <w:footerReference w:type="default" r:id="rId133"/>
          <w:pgSz w:w="16839" w:h="11907" w:orient="landscape" w:code="9"/>
          <w:pgMar w:top="1440" w:right="1671" w:bottom="1440" w:left="1276" w:header="708" w:footer="567" w:gutter="0"/>
          <w:cols w:space="708"/>
          <w:docGrid w:linePitch="360"/>
        </w:sectPr>
      </w:pPr>
    </w:p>
    <w:p w14:paraId="402E04C5" w14:textId="77777777" w:rsidR="00030D6F" w:rsidRPr="0030791F" w:rsidRDefault="00030D6F" w:rsidP="002B0648">
      <w:pPr>
        <w:pStyle w:val="Heading3"/>
        <w:keepNext w:val="0"/>
        <w:widowControl w:val="0"/>
        <w:ind w:right="544"/>
        <w:jc w:val="both"/>
      </w:pPr>
      <w:bookmarkStart w:id="1109" w:name="_Toc475630237"/>
      <w:bookmarkStart w:id="1110" w:name="_Toc509928472"/>
      <w:r w:rsidRPr="0030791F">
        <w:t>Indicator 5.2 – Accuracy of cytology predicting HSIL</w:t>
      </w:r>
      <w:bookmarkEnd w:id="1109"/>
      <w:bookmarkEnd w:id="1110"/>
    </w:p>
    <w:p w14:paraId="1CD28CE7" w14:textId="356C53F5" w:rsidR="00030D6F" w:rsidRPr="0030791F" w:rsidRDefault="00C65151" w:rsidP="00DC7628">
      <w:pPr>
        <w:pStyle w:val="Caption"/>
        <w:spacing w:after="80"/>
        <w:ind w:right="-23"/>
        <w:jc w:val="both"/>
      </w:pPr>
      <w:bookmarkStart w:id="1111" w:name="_Ref275861165"/>
      <w:bookmarkStart w:id="1112" w:name="_Toc469398333"/>
      <w:bookmarkStart w:id="1113" w:name="_Toc475605566"/>
      <w:bookmarkStart w:id="1114" w:name="_Toc509928537"/>
      <w:bookmarkStart w:id="1115" w:name="_Toc276457788"/>
      <w:bookmarkStart w:id="1116" w:name="_Toc304970089"/>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46</w:t>
      </w:r>
      <w:r w:rsidR="00F55F28" w:rsidRPr="0030791F">
        <w:rPr>
          <w:noProof/>
        </w:rPr>
        <w:fldChar w:fldCharType="end"/>
      </w:r>
      <w:bookmarkEnd w:id="1111"/>
      <w:r w:rsidR="00030D6F" w:rsidRPr="0030791F">
        <w:t xml:space="preserve"> - Positive predictive value of a report of HSIL</w:t>
      </w:r>
      <w:r w:rsidR="002B737A" w:rsidRPr="0030791F">
        <w:t xml:space="preserve"> </w:t>
      </w:r>
      <w:r w:rsidR="00030D6F" w:rsidRPr="0030791F">
        <w:t>+</w:t>
      </w:r>
      <w:r w:rsidR="002B737A" w:rsidRPr="0030791F">
        <w:t xml:space="preserve"> </w:t>
      </w:r>
      <w:r w:rsidR="00030D6F" w:rsidRPr="0030791F">
        <w:t>SC cytology by laboratory</w:t>
      </w:r>
      <w:bookmarkEnd w:id="1112"/>
      <w:bookmarkEnd w:id="1113"/>
      <w:bookmarkEnd w:id="1114"/>
      <w:r w:rsidR="00030D6F" w:rsidRPr="0030791F">
        <w:t xml:space="preserve"> </w:t>
      </w:r>
      <w:bookmarkEnd w:id="1115"/>
      <w:bookmarkEnd w:id="1116"/>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9"/>
        <w:gridCol w:w="1177"/>
        <w:gridCol w:w="1177"/>
        <w:gridCol w:w="1178"/>
        <w:gridCol w:w="1177"/>
        <w:gridCol w:w="11"/>
        <w:gridCol w:w="1167"/>
        <w:gridCol w:w="1177"/>
        <w:gridCol w:w="8"/>
        <w:gridCol w:w="1171"/>
      </w:tblGrid>
      <w:tr w:rsidR="00030D6F" w:rsidRPr="0030791F" w14:paraId="1CED77C3" w14:textId="77777777" w:rsidTr="00403266">
        <w:trPr>
          <w:trHeight w:val="300"/>
        </w:trPr>
        <w:tc>
          <w:tcPr>
            <w:tcW w:w="3679" w:type="dxa"/>
            <w:tcBorders>
              <w:top w:val="single" w:sz="4" w:space="0" w:color="auto"/>
              <w:bottom w:val="nil"/>
            </w:tcBorders>
            <w:shd w:val="clear" w:color="auto" w:fill="D9D9D9" w:themeFill="background1" w:themeFillShade="D9"/>
            <w:noWrap/>
            <w:vAlign w:val="bottom"/>
            <w:hideMark/>
          </w:tcPr>
          <w:p w14:paraId="54744838"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Lab</w:t>
            </w:r>
            <w:r w:rsidR="0012786B" w:rsidRPr="0030791F">
              <w:rPr>
                <w:rFonts w:asciiTheme="minorHAnsi" w:eastAsia="Times New Roman" w:hAnsiTheme="minorHAnsi" w:cs="Arial"/>
                <w:b/>
                <w:bCs/>
                <w:szCs w:val="23"/>
                <w:lang w:eastAsia="en-AU"/>
              </w:rPr>
              <w:t>oratory</w:t>
            </w:r>
          </w:p>
        </w:tc>
        <w:tc>
          <w:tcPr>
            <w:tcW w:w="2354" w:type="dxa"/>
            <w:gridSpan w:val="2"/>
            <w:tcBorders>
              <w:top w:val="single" w:sz="4" w:space="0" w:color="auto"/>
              <w:bottom w:val="nil"/>
            </w:tcBorders>
            <w:shd w:val="clear" w:color="auto" w:fill="D9D9D9" w:themeFill="background1" w:themeFillShade="D9"/>
            <w:noWrap/>
            <w:vAlign w:val="bottom"/>
            <w:hideMark/>
          </w:tcPr>
          <w:p w14:paraId="0C035F11"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Histology available</w:t>
            </w:r>
          </w:p>
        </w:tc>
        <w:tc>
          <w:tcPr>
            <w:tcW w:w="2366" w:type="dxa"/>
            <w:gridSpan w:val="3"/>
            <w:tcBorders>
              <w:top w:val="single" w:sz="4" w:space="0" w:color="auto"/>
              <w:bottom w:val="nil"/>
            </w:tcBorders>
            <w:shd w:val="clear" w:color="auto" w:fill="D9D9D9" w:themeFill="background1" w:themeFillShade="D9"/>
            <w:noWrap/>
            <w:vAlign w:val="bottom"/>
            <w:hideMark/>
          </w:tcPr>
          <w:p w14:paraId="7862D707"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HSIL confirmed by histology</w:t>
            </w:r>
          </w:p>
        </w:tc>
        <w:tc>
          <w:tcPr>
            <w:tcW w:w="2352" w:type="dxa"/>
            <w:gridSpan w:val="3"/>
            <w:tcBorders>
              <w:top w:val="single" w:sz="4" w:space="0" w:color="auto"/>
              <w:bottom w:val="nil"/>
            </w:tcBorders>
            <w:shd w:val="clear" w:color="auto" w:fill="D9D9D9" w:themeFill="background1" w:themeFillShade="D9"/>
            <w:noWrap/>
            <w:vAlign w:val="bottom"/>
            <w:hideMark/>
          </w:tcPr>
          <w:p w14:paraId="02E02F2B"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No histology</w:t>
            </w:r>
          </w:p>
        </w:tc>
        <w:tc>
          <w:tcPr>
            <w:tcW w:w="1171" w:type="dxa"/>
            <w:tcBorders>
              <w:top w:val="single" w:sz="4" w:space="0" w:color="auto"/>
              <w:bottom w:val="nil"/>
            </w:tcBorders>
            <w:shd w:val="clear" w:color="auto" w:fill="D9D9D9" w:themeFill="background1" w:themeFillShade="D9"/>
            <w:noWrap/>
            <w:vAlign w:val="bottom"/>
            <w:hideMark/>
          </w:tcPr>
          <w:p w14:paraId="6D7E2F67"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reports</w:t>
            </w:r>
          </w:p>
        </w:tc>
      </w:tr>
      <w:tr w:rsidR="00030D6F" w:rsidRPr="0030791F" w14:paraId="41E83322" w14:textId="77777777" w:rsidTr="00403266">
        <w:trPr>
          <w:trHeight w:val="285"/>
        </w:trPr>
        <w:tc>
          <w:tcPr>
            <w:tcW w:w="3679" w:type="dxa"/>
            <w:tcBorders>
              <w:top w:val="nil"/>
              <w:bottom w:val="single" w:sz="4" w:space="0" w:color="auto"/>
            </w:tcBorders>
            <w:shd w:val="clear" w:color="auto" w:fill="D9D9D9" w:themeFill="background1" w:themeFillShade="D9"/>
            <w:noWrap/>
            <w:vAlign w:val="bottom"/>
            <w:hideMark/>
          </w:tcPr>
          <w:p w14:paraId="5D182943" w14:textId="77777777" w:rsidR="00030D6F" w:rsidRPr="0030791F" w:rsidRDefault="00030D6F" w:rsidP="00576432">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 </w:t>
            </w:r>
          </w:p>
        </w:tc>
        <w:tc>
          <w:tcPr>
            <w:tcW w:w="1177" w:type="dxa"/>
            <w:tcBorders>
              <w:top w:val="nil"/>
              <w:bottom w:val="single" w:sz="4" w:space="0" w:color="auto"/>
            </w:tcBorders>
            <w:shd w:val="clear" w:color="auto" w:fill="D9D9D9" w:themeFill="background1" w:themeFillShade="D9"/>
            <w:noWrap/>
            <w:vAlign w:val="bottom"/>
            <w:hideMark/>
          </w:tcPr>
          <w:p w14:paraId="02F3DCBD" w14:textId="77777777" w:rsidR="00030D6F" w:rsidRPr="0030791F" w:rsidRDefault="00030D6F" w:rsidP="00576432">
            <w:pPr>
              <w:ind w:right="141"/>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hideMark/>
          </w:tcPr>
          <w:p w14:paraId="6067F9A1" w14:textId="77777777" w:rsidR="00030D6F" w:rsidRPr="0030791F" w:rsidRDefault="00030D6F" w:rsidP="00576432">
            <w:pPr>
              <w:ind w:right="141"/>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1178" w:type="dxa"/>
            <w:tcBorders>
              <w:top w:val="nil"/>
              <w:bottom w:val="single" w:sz="4" w:space="0" w:color="auto"/>
            </w:tcBorders>
            <w:shd w:val="clear" w:color="auto" w:fill="D9D9D9" w:themeFill="background1" w:themeFillShade="D9"/>
            <w:noWrap/>
            <w:vAlign w:val="bottom"/>
            <w:hideMark/>
          </w:tcPr>
          <w:p w14:paraId="0FE06D76" w14:textId="77777777" w:rsidR="00030D6F" w:rsidRPr="0030791F" w:rsidRDefault="00030D6F" w:rsidP="00576432">
            <w:pPr>
              <w:ind w:right="141"/>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hideMark/>
          </w:tcPr>
          <w:p w14:paraId="2FD3F56D" w14:textId="77777777" w:rsidR="00030D6F" w:rsidRPr="0030791F" w:rsidRDefault="00030D6F" w:rsidP="00576432">
            <w:pPr>
              <w:ind w:right="141"/>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1178" w:type="dxa"/>
            <w:gridSpan w:val="2"/>
            <w:tcBorders>
              <w:top w:val="nil"/>
              <w:bottom w:val="single" w:sz="4" w:space="0" w:color="auto"/>
            </w:tcBorders>
            <w:shd w:val="clear" w:color="auto" w:fill="D9D9D9" w:themeFill="background1" w:themeFillShade="D9"/>
            <w:noWrap/>
            <w:vAlign w:val="bottom"/>
            <w:hideMark/>
          </w:tcPr>
          <w:p w14:paraId="717B1ADB" w14:textId="77777777" w:rsidR="00030D6F" w:rsidRPr="0030791F" w:rsidRDefault="00030D6F" w:rsidP="00576432">
            <w:pPr>
              <w:ind w:right="141"/>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77" w:type="dxa"/>
            <w:tcBorders>
              <w:top w:val="nil"/>
              <w:bottom w:val="single" w:sz="4" w:space="0" w:color="auto"/>
            </w:tcBorders>
            <w:shd w:val="clear" w:color="auto" w:fill="D9D9D9" w:themeFill="background1" w:themeFillShade="D9"/>
            <w:noWrap/>
            <w:vAlign w:val="bottom"/>
            <w:hideMark/>
          </w:tcPr>
          <w:p w14:paraId="1AC22F9C" w14:textId="77777777" w:rsidR="00030D6F" w:rsidRPr="0030791F" w:rsidRDefault="00030D6F" w:rsidP="00576432">
            <w:pPr>
              <w:ind w:right="141"/>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auto" w:fill="D9D9D9" w:themeFill="background1" w:themeFillShade="D9"/>
            <w:noWrap/>
            <w:vAlign w:val="bottom"/>
            <w:hideMark/>
          </w:tcPr>
          <w:p w14:paraId="26A92474" w14:textId="77777777" w:rsidR="00030D6F" w:rsidRPr="0030791F" w:rsidRDefault="00030D6F" w:rsidP="00576432">
            <w:pPr>
              <w:ind w:right="141"/>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r>
      <w:tr w:rsidR="00A85E58" w:rsidRPr="0030791F" w14:paraId="30D13768" w14:textId="77777777" w:rsidTr="00576432">
        <w:trPr>
          <w:trHeight w:val="300"/>
        </w:trPr>
        <w:tc>
          <w:tcPr>
            <w:tcW w:w="3679" w:type="dxa"/>
            <w:tcBorders>
              <w:top w:val="single" w:sz="4" w:space="0" w:color="auto"/>
            </w:tcBorders>
            <w:shd w:val="clear" w:color="auto" w:fill="auto"/>
            <w:noWrap/>
            <w:vAlign w:val="bottom"/>
            <w:hideMark/>
          </w:tcPr>
          <w:p w14:paraId="03FE73A6"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Anatomical Pathology Services</w:t>
            </w:r>
          </w:p>
        </w:tc>
        <w:tc>
          <w:tcPr>
            <w:tcW w:w="1177" w:type="dxa"/>
            <w:tcBorders>
              <w:top w:val="single" w:sz="4" w:space="0" w:color="auto"/>
            </w:tcBorders>
            <w:shd w:val="clear" w:color="auto" w:fill="auto"/>
            <w:noWrap/>
            <w:vAlign w:val="bottom"/>
          </w:tcPr>
          <w:p w14:paraId="53A7680B" w14:textId="67FE7C90" w:rsidR="00A85E58" w:rsidRPr="0030791F" w:rsidRDefault="00A85E58" w:rsidP="00A85E58">
            <w:pPr>
              <w:jc w:val="right"/>
              <w:rPr>
                <w:rFonts w:asciiTheme="minorHAnsi" w:hAnsiTheme="minorHAnsi" w:cs="Arial"/>
                <w:szCs w:val="23"/>
              </w:rPr>
            </w:pPr>
            <w:r w:rsidRPr="0030791F">
              <w:rPr>
                <w:rFonts w:cs="Arial"/>
                <w:szCs w:val="23"/>
              </w:rPr>
              <w:t>225</w:t>
            </w:r>
          </w:p>
        </w:tc>
        <w:tc>
          <w:tcPr>
            <w:tcW w:w="1177" w:type="dxa"/>
            <w:tcBorders>
              <w:top w:val="single" w:sz="4" w:space="0" w:color="auto"/>
            </w:tcBorders>
            <w:shd w:val="clear" w:color="auto" w:fill="auto"/>
            <w:noWrap/>
            <w:vAlign w:val="bottom"/>
          </w:tcPr>
          <w:p w14:paraId="584F4570" w14:textId="28FD93DB" w:rsidR="00A85E58" w:rsidRPr="0030791F" w:rsidRDefault="00A85E58" w:rsidP="00A85E58">
            <w:pPr>
              <w:jc w:val="right"/>
              <w:rPr>
                <w:rFonts w:asciiTheme="minorHAnsi" w:hAnsiTheme="minorHAnsi" w:cs="Arial"/>
                <w:szCs w:val="23"/>
              </w:rPr>
            </w:pPr>
            <w:r w:rsidRPr="0030791F">
              <w:rPr>
                <w:rFonts w:cs="Arial"/>
                <w:szCs w:val="23"/>
              </w:rPr>
              <w:t>91.5</w:t>
            </w:r>
          </w:p>
        </w:tc>
        <w:tc>
          <w:tcPr>
            <w:tcW w:w="1178" w:type="dxa"/>
            <w:tcBorders>
              <w:top w:val="single" w:sz="4" w:space="0" w:color="auto"/>
            </w:tcBorders>
            <w:shd w:val="clear" w:color="auto" w:fill="auto"/>
            <w:noWrap/>
            <w:vAlign w:val="bottom"/>
          </w:tcPr>
          <w:p w14:paraId="7427B28D" w14:textId="231DEF7C" w:rsidR="00A85E58" w:rsidRPr="0030791F" w:rsidRDefault="00A85E58" w:rsidP="00A85E58">
            <w:pPr>
              <w:jc w:val="right"/>
              <w:rPr>
                <w:rFonts w:asciiTheme="minorHAnsi" w:hAnsiTheme="minorHAnsi" w:cs="Arial"/>
                <w:szCs w:val="23"/>
              </w:rPr>
            </w:pPr>
            <w:r w:rsidRPr="0030791F">
              <w:rPr>
                <w:rFonts w:cs="Arial"/>
                <w:szCs w:val="23"/>
              </w:rPr>
              <w:t>173</w:t>
            </w:r>
          </w:p>
        </w:tc>
        <w:tc>
          <w:tcPr>
            <w:tcW w:w="1177" w:type="dxa"/>
            <w:tcBorders>
              <w:top w:val="single" w:sz="4" w:space="0" w:color="auto"/>
            </w:tcBorders>
            <w:shd w:val="clear" w:color="auto" w:fill="auto"/>
            <w:noWrap/>
            <w:vAlign w:val="bottom"/>
          </w:tcPr>
          <w:p w14:paraId="31F9B566" w14:textId="4E7920FE" w:rsidR="00A85E58" w:rsidRPr="0030791F" w:rsidRDefault="00A85E58" w:rsidP="00A85E58">
            <w:pPr>
              <w:jc w:val="right"/>
              <w:rPr>
                <w:rFonts w:asciiTheme="minorHAnsi" w:hAnsiTheme="minorHAnsi" w:cs="Arial"/>
                <w:szCs w:val="23"/>
              </w:rPr>
            </w:pPr>
            <w:r w:rsidRPr="0030791F">
              <w:rPr>
                <w:rFonts w:cs="Arial"/>
                <w:szCs w:val="23"/>
              </w:rPr>
              <w:t>76.9</w:t>
            </w:r>
          </w:p>
        </w:tc>
        <w:tc>
          <w:tcPr>
            <w:tcW w:w="1178" w:type="dxa"/>
            <w:gridSpan w:val="2"/>
            <w:tcBorders>
              <w:top w:val="single" w:sz="4" w:space="0" w:color="auto"/>
            </w:tcBorders>
            <w:shd w:val="clear" w:color="auto" w:fill="auto"/>
            <w:noWrap/>
            <w:vAlign w:val="bottom"/>
          </w:tcPr>
          <w:p w14:paraId="53B0CC5E" w14:textId="17F38BEA" w:rsidR="00A85E58" w:rsidRPr="0030791F" w:rsidRDefault="00A85E58" w:rsidP="00A85E58">
            <w:pPr>
              <w:jc w:val="right"/>
              <w:rPr>
                <w:rFonts w:asciiTheme="minorHAnsi" w:hAnsiTheme="minorHAnsi" w:cs="Arial"/>
                <w:szCs w:val="23"/>
              </w:rPr>
            </w:pPr>
            <w:r w:rsidRPr="0030791F">
              <w:rPr>
                <w:rFonts w:cs="Arial"/>
                <w:szCs w:val="23"/>
              </w:rPr>
              <w:t>21</w:t>
            </w:r>
          </w:p>
        </w:tc>
        <w:tc>
          <w:tcPr>
            <w:tcW w:w="1177" w:type="dxa"/>
            <w:tcBorders>
              <w:top w:val="single" w:sz="4" w:space="0" w:color="auto"/>
            </w:tcBorders>
            <w:shd w:val="clear" w:color="auto" w:fill="auto"/>
            <w:noWrap/>
            <w:vAlign w:val="bottom"/>
          </w:tcPr>
          <w:p w14:paraId="409D0279" w14:textId="754B491A" w:rsidR="00A85E58" w:rsidRPr="0030791F" w:rsidRDefault="00A85E58" w:rsidP="00A85E58">
            <w:pPr>
              <w:jc w:val="right"/>
              <w:rPr>
                <w:rFonts w:asciiTheme="minorHAnsi" w:hAnsiTheme="minorHAnsi" w:cs="Arial"/>
                <w:szCs w:val="23"/>
              </w:rPr>
            </w:pPr>
            <w:r w:rsidRPr="0030791F">
              <w:rPr>
                <w:rFonts w:cs="Arial"/>
                <w:szCs w:val="23"/>
              </w:rPr>
              <w:t>8.5</w:t>
            </w:r>
          </w:p>
        </w:tc>
        <w:tc>
          <w:tcPr>
            <w:tcW w:w="1179" w:type="dxa"/>
            <w:gridSpan w:val="2"/>
            <w:tcBorders>
              <w:top w:val="single" w:sz="4" w:space="0" w:color="auto"/>
            </w:tcBorders>
            <w:shd w:val="clear" w:color="auto" w:fill="auto"/>
            <w:noWrap/>
            <w:vAlign w:val="bottom"/>
          </w:tcPr>
          <w:p w14:paraId="6274AB01" w14:textId="64405404" w:rsidR="00A85E58" w:rsidRPr="0030791F" w:rsidRDefault="00A85E58" w:rsidP="00A85E58">
            <w:pPr>
              <w:jc w:val="right"/>
              <w:rPr>
                <w:rFonts w:asciiTheme="minorHAnsi" w:hAnsiTheme="minorHAnsi" w:cs="Arial"/>
                <w:szCs w:val="23"/>
              </w:rPr>
            </w:pPr>
            <w:r w:rsidRPr="0030791F">
              <w:rPr>
                <w:rFonts w:cs="Arial"/>
                <w:szCs w:val="23"/>
              </w:rPr>
              <w:t>246</w:t>
            </w:r>
          </w:p>
        </w:tc>
      </w:tr>
      <w:tr w:rsidR="00A85E58" w:rsidRPr="0030791F" w14:paraId="0E5788E7" w14:textId="77777777" w:rsidTr="00576432">
        <w:trPr>
          <w:trHeight w:val="300"/>
        </w:trPr>
        <w:tc>
          <w:tcPr>
            <w:tcW w:w="3679" w:type="dxa"/>
            <w:shd w:val="clear" w:color="auto" w:fill="auto"/>
            <w:noWrap/>
            <w:vAlign w:val="bottom"/>
            <w:hideMark/>
          </w:tcPr>
          <w:p w14:paraId="654755CA"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Canterbury Health Laboratories</w:t>
            </w:r>
          </w:p>
        </w:tc>
        <w:tc>
          <w:tcPr>
            <w:tcW w:w="1177" w:type="dxa"/>
            <w:shd w:val="clear" w:color="auto" w:fill="auto"/>
            <w:noWrap/>
            <w:vAlign w:val="bottom"/>
          </w:tcPr>
          <w:p w14:paraId="7CB30B62" w14:textId="12E41B1C" w:rsidR="00A85E58" w:rsidRPr="0030791F" w:rsidRDefault="00A85E58" w:rsidP="00A85E58">
            <w:pPr>
              <w:jc w:val="right"/>
              <w:rPr>
                <w:rFonts w:asciiTheme="minorHAnsi" w:hAnsiTheme="minorHAnsi" w:cs="Arial"/>
                <w:szCs w:val="23"/>
              </w:rPr>
            </w:pPr>
            <w:r w:rsidRPr="0030791F">
              <w:rPr>
                <w:rFonts w:cs="Arial"/>
                <w:szCs w:val="23"/>
              </w:rPr>
              <w:t>123</w:t>
            </w:r>
          </w:p>
        </w:tc>
        <w:tc>
          <w:tcPr>
            <w:tcW w:w="1177" w:type="dxa"/>
            <w:shd w:val="clear" w:color="auto" w:fill="auto"/>
            <w:noWrap/>
            <w:vAlign w:val="bottom"/>
          </w:tcPr>
          <w:p w14:paraId="7BC8A91B" w14:textId="53F0CC19" w:rsidR="00A85E58" w:rsidRPr="0030791F" w:rsidRDefault="00A85E58" w:rsidP="00A85E58">
            <w:pPr>
              <w:jc w:val="right"/>
              <w:rPr>
                <w:rFonts w:asciiTheme="minorHAnsi" w:hAnsiTheme="minorHAnsi" w:cs="Arial"/>
                <w:szCs w:val="23"/>
              </w:rPr>
            </w:pPr>
            <w:r w:rsidRPr="0030791F">
              <w:rPr>
                <w:rFonts w:cs="Arial"/>
                <w:szCs w:val="23"/>
              </w:rPr>
              <w:t>93.9</w:t>
            </w:r>
          </w:p>
        </w:tc>
        <w:tc>
          <w:tcPr>
            <w:tcW w:w="1178" w:type="dxa"/>
            <w:shd w:val="clear" w:color="auto" w:fill="auto"/>
            <w:noWrap/>
            <w:vAlign w:val="bottom"/>
          </w:tcPr>
          <w:p w14:paraId="5C0C7069" w14:textId="57D2CD7F" w:rsidR="00A85E58" w:rsidRPr="0030791F" w:rsidRDefault="00A85E58" w:rsidP="00A85E58">
            <w:pPr>
              <w:jc w:val="right"/>
              <w:rPr>
                <w:rFonts w:asciiTheme="minorHAnsi" w:hAnsiTheme="minorHAnsi" w:cs="Arial"/>
                <w:szCs w:val="23"/>
              </w:rPr>
            </w:pPr>
            <w:r w:rsidRPr="0030791F">
              <w:rPr>
                <w:rFonts w:cs="Arial"/>
                <w:szCs w:val="23"/>
              </w:rPr>
              <w:t>96</w:t>
            </w:r>
          </w:p>
        </w:tc>
        <w:tc>
          <w:tcPr>
            <w:tcW w:w="1177" w:type="dxa"/>
            <w:shd w:val="clear" w:color="auto" w:fill="auto"/>
            <w:noWrap/>
            <w:vAlign w:val="bottom"/>
          </w:tcPr>
          <w:p w14:paraId="644152DF" w14:textId="4D2268FD" w:rsidR="00A85E58" w:rsidRPr="0030791F" w:rsidRDefault="00A85E58" w:rsidP="00A85E58">
            <w:pPr>
              <w:jc w:val="right"/>
              <w:rPr>
                <w:rFonts w:asciiTheme="minorHAnsi" w:hAnsiTheme="minorHAnsi" w:cs="Arial"/>
                <w:szCs w:val="23"/>
              </w:rPr>
            </w:pPr>
            <w:r w:rsidRPr="0030791F">
              <w:rPr>
                <w:rFonts w:cs="Arial"/>
                <w:szCs w:val="23"/>
              </w:rPr>
              <w:t>78.0</w:t>
            </w:r>
          </w:p>
        </w:tc>
        <w:tc>
          <w:tcPr>
            <w:tcW w:w="1178" w:type="dxa"/>
            <w:gridSpan w:val="2"/>
            <w:shd w:val="clear" w:color="auto" w:fill="auto"/>
            <w:noWrap/>
            <w:vAlign w:val="bottom"/>
          </w:tcPr>
          <w:p w14:paraId="39150FFA" w14:textId="3C22824F" w:rsidR="00A85E58" w:rsidRPr="0030791F" w:rsidRDefault="00A85E58" w:rsidP="00A85E58">
            <w:pPr>
              <w:jc w:val="right"/>
              <w:rPr>
                <w:rFonts w:asciiTheme="minorHAnsi" w:hAnsiTheme="minorHAnsi" w:cs="Arial"/>
                <w:szCs w:val="23"/>
              </w:rPr>
            </w:pPr>
            <w:r w:rsidRPr="0030791F">
              <w:rPr>
                <w:rFonts w:cs="Arial"/>
                <w:szCs w:val="23"/>
              </w:rPr>
              <w:t>8</w:t>
            </w:r>
          </w:p>
        </w:tc>
        <w:tc>
          <w:tcPr>
            <w:tcW w:w="1177" w:type="dxa"/>
            <w:shd w:val="clear" w:color="auto" w:fill="auto"/>
            <w:noWrap/>
            <w:vAlign w:val="bottom"/>
          </w:tcPr>
          <w:p w14:paraId="7812B0ED" w14:textId="12EDE6B8" w:rsidR="00A85E58" w:rsidRPr="0030791F" w:rsidRDefault="00A85E58" w:rsidP="00A85E58">
            <w:pPr>
              <w:jc w:val="right"/>
              <w:rPr>
                <w:rFonts w:asciiTheme="minorHAnsi" w:hAnsiTheme="minorHAnsi" w:cs="Arial"/>
                <w:szCs w:val="23"/>
              </w:rPr>
            </w:pPr>
            <w:r w:rsidRPr="0030791F">
              <w:rPr>
                <w:rFonts w:cs="Arial"/>
                <w:szCs w:val="23"/>
              </w:rPr>
              <w:t>6.1</w:t>
            </w:r>
          </w:p>
        </w:tc>
        <w:tc>
          <w:tcPr>
            <w:tcW w:w="1179" w:type="dxa"/>
            <w:gridSpan w:val="2"/>
            <w:shd w:val="clear" w:color="auto" w:fill="auto"/>
            <w:noWrap/>
            <w:vAlign w:val="bottom"/>
          </w:tcPr>
          <w:p w14:paraId="001A5C67" w14:textId="4BB8E866" w:rsidR="00A85E58" w:rsidRPr="0030791F" w:rsidRDefault="00A85E58" w:rsidP="00A85E58">
            <w:pPr>
              <w:jc w:val="right"/>
              <w:rPr>
                <w:rFonts w:asciiTheme="minorHAnsi" w:hAnsiTheme="minorHAnsi" w:cs="Arial"/>
                <w:szCs w:val="23"/>
              </w:rPr>
            </w:pPr>
            <w:r w:rsidRPr="0030791F">
              <w:rPr>
                <w:rFonts w:cs="Arial"/>
                <w:szCs w:val="23"/>
              </w:rPr>
              <w:t>131</w:t>
            </w:r>
          </w:p>
        </w:tc>
      </w:tr>
      <w:tr w:rsidR="00A85E58" w:rsidRPr="0030791F" w14:paraId="2FE550D4" w14:textId="77777777" w:rsidTr="00576432">
        <w:trPr>
          <w:trHeight w:val="300"/>
        </w:trPr>
        <w:tc>
          <w:tcPr>
            <w:tcW w:w="3679" w:type="dxa"/>
            <w:shd w:val="clear" w:color="auto" w:fill="auto"/>
            <w:noWrap/>
            <w:vAlign w:val="bottom"/>
            <w:hideMark/>
          </w:tcPr>
          <w:p w14:paraId="4F2BC336"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LabPLUS</w:t>
            </w:r>
          </w:p>
        </w:tc>
        <w:tc>
          <w:tcPr>
            <w:tcW w:w="1177" w:type="dxa"/>
            <w:shd w:val="clear" w:color="auto" w:fill="auto"/>
            <w:noWrap/>
            <w:vAlign w:val="bottom"/>
          </w:tcPr>
          <w:p w14:paraId="5CECC6CA" w14:textId="0FB87CCE" w:rsidR="00A85E58" w:rsidRPr="0030791F" w:rsidRDefault="00A85E58" w:rsidP="00A85E58">
            <w:pPr>
              <w:jc w:val="right"/>
              <w:rPr>
                <w:rFonts w:asciiTheme="minorHAnsi" w:hAnsiTheme="minorHAnsi" w:cs="Arial"/>
                <w:szCs w:val="23"/>
              </w:rPr>
            </w:pPr>
            <w:r w:rsidRPr="0030791F">
              <w:rPr>
                <w:rFonts w:cs="Arial"/>
                <w:szCs w:val="23"/>
              </w:rPr>
              <w:t>226</w:t>
            </w:r>
          </w:p>
        </w:tc>
        <w:tc>
          <w:tcPr>
            <w:tcW w:w="1177" w:type="dxa"/>
            <w:shd w:val="clear" w:color="auto" w:fill="auto"/>
            <w:noWrap/>
            <w:vAlign w:val="bottom"/>
          </w:tcPr>
          <w:p w14:paraId="02930D13" w14:textId="3398A5F5" w:rsidR="00A85E58" w:rsidRPr="0030791F" w:rsidRDefault="00A85E58" w:rsidP="00A85E58">
            <w:pPr>
              <w:jc w:val="right"/>
              <w:rPr>
                <w:rFonts w:asciiTheme="minorHAnsi" w:hAnsiTheme="minorHAnsi" w:cs="Arial"/>
                <w:szCs w:val="23"/>
              </w:rPr>
            </w:pPr>
            <w:r w:rsidRPr="0030791F">
              <w:rPr>
                <w:rFonts w:cs="Arial"/>
                <w:szCs w:val="23"/>
              </w:rPr>
              <w:t>93.4</w:t>
            </w:r>
          </w:p>
        </w:tc>
        <w:tc>
          <w:tcPr>
            <w:tcW w:w="1178" w:type="dxa"/>
            <w:shd w:val="clear" w:color="auto" w:fill="auto"/>
            <w:noWrap/>
            <w:vAlign w:val="bottom"/>
          </w:tcPr>
          <w:p w14:paraId="5E6955A3" w14:textId="0223678C" w:rsidR="00A85E58" w:rsidRPr="0030791F" w:rsidRDefault="00A85E58" w:rsidP="00A85E58">
            <w:pPr>
              <w:jc w:val="right"/>
              <w:rPr>
                <w:rFonts w:asciiTheme="minorHAnsi" w:hAnsiTheme="minorHAnsi" w:cs="Arial"/>
                <w:szCs w:val="23"/>
              </w:rPr>
            </w:pPr>
            <w:r w:rsidRPr="0030791F">
              <w:rPr>
                <w:rFonts w:cs="Arial"/>
                <w:szCs w:val="23"/>
              </w:rPr>
              <w:t>195</w:t>
            </w:r>
          </w:p>
        </w:tc>
        <w:tc>
          <w:tcPr>
            <w:tcW w:w="1177" w:type="dxa"/>
            <w:shd w:val="clear" w:color="auto" w:fill="auto"/>
            <w:noWrap/>
            <w:vAlign w:val="bottom"/>
          </w:tcPr>
          <w:p w14:paraId="0A072FDA" w14:textId="23481A89" w:rsidR="00A85E58" w:rsidRPr="0030791F" w:rsidRDefault="00A85E58" w:rsidP="00A85E58">
            <w:pPr>
              <w:jc w:val="right"/>
              <w:rPr>
                <w:rFonts w:asciiTheme="minorHAnsi" w:hAnsiTheme="minorHAnsi" w:cs="Arial"/>
                <w:szCs w:val="23"/>
              </w:rPr>
            </w:pPr>
            <w:r w:rsidRPr="0030791F">
              <w:rPr>
                <w:rFonts w:cs="Arial"/>
                <w:szCs w:val="23"/>
              </w:rPr>
              <w:t>86.3</w:t>
            </w:r>
          </w:p>
        </w:tc>
        <w:tc>
          <w:tcPr>
            <w:tcW w:w="1178" w:type="dxa"/>
            <w:gridSpan w:val="2"/>
            <w:shd w:val="clear" w:color="auto" w:fill="auto"/>
            <w:noWrap/>
            <w:vAlign w:val="bottom"/>
          </w:tcPr>
          <w:p w14:paraId="50C37C4F" w14:textId="202EC7D9" w:rsidR="00A85E58" w:rsidRPr="0030791F" w:rsidRDefault="00A85E58" w:rsidP="00A85E58">
            <w:pPr>
              <w:jc w:val="right"/>
              <w:rPr>
                <w:rFonts w:asciiTheme="minorHAnsi" w:hAnsiTheme="minorHAnsi" w:cs="Arial"/>
                <w:szCs w:val="23"/>
              </w:rPr>
            </w:pPr>
            <w:r w:rsidRPr="0030791F">
              <w:rPr>
                <w:rFonts w:cs="Arial"/>
                <w:szCs w:val="23"/>
              </w:rPr>
              <w:t>16</w:t>
            </w:r>
          </w:p>
        </w:tc>
        <w:tc>
          <w:tcPr>
            <w:tcW w:w="1177" w:type="dxa"/>
            <w:shd w:val="clear" w:color="auto" w:fill="auto"/>
            <w:noWrap/>
            <w:vAlign w:val="bottom"/>
          </w:tcPr>
          <w:p w14:paraId="7684D2CA" w14:textId="3DB5A4A7" w:rsidR="00A85E58" w:rsidRPr="0030791F" w:rsidRDefault="00A85E58" w:rsidP="00A85E58">
            <w:pPr>
              <w:jc w:val="right"/>
              <w:rPr>
                <w:rFonts w:asciiTheme="minorHAnsi" w:hAnsiTheme="minorHAnsi" w:cs="Arial"/>
                <w:szCs w:val="23"/>
              </w:rPr>
            </w:pPr>
            <w:r w:rsidRPr="0030791F">
              <w:rPr>
                <w:rFonts w:cs="Arial"/>
                <w:szCs w:val="23"/>
              </w:rPr>
              <w:t>6.6</w:t>
            </w:r>
          </w:p>
        </w:tc>
        <w:tc>
          <w:tcPr>
            <w:tcW w:w="1179" w:type="dxa"/>
            <w:gridSpan w:val="2"/>
            <w:shd w:val="clear" w:color="auto" w:fill="auto"/>
            <w:noWrap/>
            <w:vAlign w:val="bottom"/>
          </w:tcPr>
          <w:p w14:paraId="60978565" w14:textId="7C7A65D1" w:rsidR="00A85E58" w:rsidRPr="0030791F" w:rsidRDefault="00A85E58" w:rsidP="00A85E58">
            <w:pPr>
              <w:jc w:val="right"/>
              <w:rPr>
                <w:rFonts w:asciiTheme="minorHAnsi" w:hAnsiTheme="minorHAnsi" w:cs="Arial"/>
                <w:szCs w:val="23"/>
              </w:rPr>
            </w:pPr>
            <w:r w:rsidRPr="0030791F">
              <w:rPr>
                <w:rFonts w:cs="Arial"/>
                <w:szCs w:val="23"/>
              </w:rPr>
              <w:t>242</w:t>
            </w:r>
          </w:p>
        </w:tc>
      </w:tr>
      <w:tr w:rsidR="00A85E58" w:rsidRPr="0030791F" w14:paraId="23BD1514" w14:textId="77777777" w:rsidTr="00576432">
        <w:trPr>
          <w:trHeight w:val="300"/>
        </w:trPr>
        <w:tc>
          <w:tcPr>
            <w:tcW w:w="3679" w:type="dxa"/>
            <w:shd w:val="clear" w:color="auto" w:fill="auto"/>
            <w:noWrap/>
            <w:vAlign w:val="bottom"/>
            <w:hideMark/>
          </w:tcPr>
          <w:p w14:paraId="0B5AA664"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Medlab Central Ltd.</w:t>
            </w:r>
          </w:p>
        </w:tc>
        <w:tc>
          <w:tcPr>
            <w:tcW w:w="1177" w:type="dxa"/>
            <w:shd w:val="clear" w:color="auto" w:fill="auto"/>
            <w:noWrap/>
            <w:vAlign w:val="bottom"/>
          </w:tcPr>
          <w:p w14:paraId="2FAE07D8" w14:textId="7EA10A3E" w:rsidR="00A85E58" w:rsidRPr="0030791F" w:rsidRDefault="00A85E58" w:rsidP="00A85E58">
            <w:pPr>
              <w:jc w:val="right"/>
              <w:rPr>
                <w:rFonts w:asciiTheme="minorHAnsi" w:hAnsiTheme="minorHAnsi" w:cs="Arial"/>
                <w:szCs w:val="23"/>
              </w:rPr>
            </w:pPr>
            <w:r w:rsidRPr="0030791F">
              <w:rPr>
                <w:rFonts w:cs="Arial"/>
                <w:szCs w:val="23"/>
              </w:rPr>
              <w:t>129</w:t>
            </w:r>
          </w:p>
        </w:tc>
        <w:tc>
          <w:tcPr>
            <w:tcW w:w="1177" w:type="dxa"/>
            <w:shd w:val="clear" w:color="auto" w:fill="auto"/>
            <w:noWrap/>
            <w:vAlign w:val="bottom"/>
          </w:tcPr>
          <w:p w14:paraId="426FC82E" w14:textId="0312EE87" w:rsidR="00A85E58" w:rsidRPr="0030791F" w:rsidRDefault="00A85E58" w:rsidP="00A85E58">
            <w:pPr>
              <w:jc w:val="right"/>
              <w:rPr>
                <w:rFonts w:asciiTheme="minorHAnsi" w:hAnsiTheme="minorHAnsi" w:cs="Arial"/>
                <w:szCs w:val="23"/>
              </w:rPr>
            </w:pPr>
            <w:r w:rsidRPr="0030791F">
              <w:rPr>
                <w:rFonts w:cs="Arial"/>
                <w:szCs w:val="23"/>
              </w:rPr>
              <w:t>94.9</w:t>
            </w:r>
          </w:p>
        </w:tc>
        <w:tc>
          <w:tcPr>
            <w:tcW w:w="1178" w:type="dxa"/>
            <w:shd w:val="clear" w:color="auto" w:fill="auto"/>
            <w:noWrap/>
            <w:vAlign w:val="bottom"/>
          </w:tcPr>
          <w:p w14:paraId="555F56F7" w14:textId="08556A38" w:rsidR="00A85E58" w:rsidRPr="0030791F" w:rsidRDefault="00A85E58" w:rsidP="00A85E58">
            <w:pPr>
              <w:jc w:val="right"/>
              <w:rPr>
                <w:rFonts w:asciiTheme="minorHAnsi" w:hAnsiTheme="minorHAnsi" w:cs="Arial"/>
                <w:szCs w:val="23"/>
              </w:rPr>
            </w:pPr>
            <w:r w:rsidRPr="0030791F">
              <w:rPr>
                <w:rFonts w:cs="Arial"/>
                <w:szCs w:val="23"/>
              </w:rPr>
              <w:t>113</w:t>
            </w:r>
          </w:p>
        </w:tc>
        <w:tc>
          <w:tcPr>
            <w:tcW w:w="1177" w:type="dxa"/>
            <w:shd w:val="clear" w:color="auto" w:fill="auto"/>
            <w:noWrap/>
            <w:vAlign w:val="bottom"/>
          </w:tcPr>
          <w:p w14:paraId="45981BCB" w14:textId="4FD88A29" w:rsidR="00A85E58" w:rsidRPr="0030791F" w:rsidRDefault="00A85E58" w:rsidP="00A85E58">
            <w:pPr>
              <w:jc w:val="right"/>
              <w:rPr>
                <w:rFonts w:asciiTheme="minorHAnsi" w:hAnsiTheme="minorHAnsi" w:cs="Arial"/>
                <w:szCs w:val="23"/>
              </w:rPr>
            </w:pPr>
            <w:r w:rsidRPr="0030791F">
              <w:rPr>
                <w:rFonts w:cs="Arial"/>
                <w:szCs w:val="23"/>
              </w:rPr>
              <w:t>87.6</w:t>
            </w:r>
          </w:p>
        </w:tc>
        <w:tc>
          <w:tcPr>
            <w:tcW w:w="1178" w:type="dxa"/>
            <w:gridSpan w:val="2"/>
            <w:shd w:val="clear" w:color="auto" w:fill="auto"/>
            <w:noWrap/>
            <w:vAlign w:val="bottom"/>
          </w:tcPr>
          <w:p w14:paraId="776F2152" w14:textId="413930FC" w:rsidR="00A85E58" w:rsidRPr="0030791F" w:rsidRDefault="00A85E58" w:rsidP="00A85E58">
            <w:pPr>
              <w:jc w:val="right"/>
              <w:rPr>
                <w:rFonts w:asciiTheme="minorHAnsi" w:hAnsiTheme="minorHAnsi" w:cs="Arial"/>
                <w:szCs w:val="23"/>
              </w:rPr>
            </w:pPr>
            <w:r w:rsidRPr="0030791F">
              <w:rPr>
                <w:rFonts w:cs="Arial"/>
                <w:szCs w:val="23"/>
              </w:rPr>
              <w:t>7</w:t>
            </w:r>
          </w:p>
        </w:tc>
        <w:tc>
          <w:tcPr>
            <w:tcW w:w="1177" w:type="dxa"/>
            <w:shd w:val="clear" w:color="auto" w:fill="auto"/>
            <w:noWrap/>
            <w:vAlign w:val="bottom"/>
          </w:tcPr>
          <w:p w14:paraId="7D5E3A2D" w14:textId="4A1905E5" w:rsidR="00A85E58" w:rsidRPr="0030791F" w:rsidRDefault="00A85E58" w:rsidP="00A85E58">
            <w:pPr>
              <w:jc w:val="right"/>
              <w:rPr>
                <w:rFonts w:asciiTheme="minorHAnsi" w:hAnsiTheme="minorHAnsi" w:cs="Arial"/>
                <w:szCs w:val="23"/>
              </w:rPr>
            </w:pPr>
            <w:r w:rsidRPr="0030791F">
              <w:rPr>
                <w:rFonts w:cs="Arial"/>
                <w:szCs w:val="23"/>
              </w:rPr>
              <w:t>5.1</w:t>
            </w:r>
          </w:p>
        </w:tc>
        <w:tc>
          <w:tcPr>
            <w:tcW w:w="1179" w:type="dxa"/>
            <w:gridSpan w:val="2"/>
            <w:shd w:val="clear" w:color="auto" w:fill="auto"/>
            <w:noWrap/>
            <w:vAlign w:val="bottom"/>
          </w:tcPr>
          <w:p w14:paraId="22EAC610" w14:textId="3D03ED92" w:rsidR="00A85E58" w:rsidRPr="0030791F" w:rsidRDefault="00A85E58" w:rsidP="00A85E58">
            <w:pPr>
              <w:jc w:val="right"/>
              <w:rPr>
                <w:rFonts w:asciiTheme="minorHAnsi" w:hAnsiTheme="minorHAnsi" w:cs="Arial"/>
                <w:szCs w:val="23"/>
              </w:rPr>
            </w:pPr>
            <w:r w:rsidRPr="0030791F">
              <w:rPr>
                <w:rFonts w:cs="Arial"/>
                <w:szCs w:val="23"/>
              </w:rPr>
              <w:t>136</w:t>
            </w:r>
          </w:p>
        </w:tc>
      </w:tr>
      <w:tr w:rsidR="00A85E58" w:rsidRPr="0030791F" w14:paraId="6567CB48" w14:textId="77777777" w:rsidTr="00576432">
        <w:trPr>
          <w:trHeight w:val="300"/>
        </w:trPr>
        <w:tc>
          <w:tcPr>
            <w:tcW w:w="3679" w:type="dxa"/>
            <w:shd w:val="clear" w:color="auto" w:fill="auto"/>
            <w:noWrap/>
            <w:vAlign w:val="bottom"/>
            <w:hideMark/>
          </w:tcPr>
          <w:p w14:paraId="27DE5BC3"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Pathlab</w:t>
            </w:r>
          </w:p>
        </w:tc>
        <w:tc>
          <w:tcPr>
            <w:tcW w:w="1177" w:type="dxa"/>
            <w:shd w:val="clear" w:color="auto" w:fill="auto"/>
            <w:noWrap/>
            <w:vAlign w:val="bottom"/>
          </w:tcPr>
          <w:p w14:paraId="187303DC" w14:textId="5ABDC989" w:rsidR="00A85E58" w:rsidRPr="0030791F" w:rsidRDefault="00A85E58" w:rsidP="00A85E58">
            <w:pPr>
              <w:jc w:val="right"/>
              <w:rPr>
                <w:rFonts w:asciiTheme="minorHAnsi" w:hAnsiTheme="minorHAnsi" w:cs="Arial"/>
                <w:szCs w:val="23"/>
              </w:rPr>
            </w:pPr>
            <w:r w:rsidRPr="0030791F">
              <w:rPr>
                <w:rFonts w:cs="Arial"/>
                <w:szCs w:val="23"/>
              </w:rPr>
              <w:t>113</w:t>
            </w:r>
          </w:p>
        </w:tc>
        <w:tc>
          <w:tcPr>
            <w:tcW w:w="1177" w:type="dxa"/>
            <w:shd w:val="clear" w:color="auto" w:fill="auto"/>
            <w:noWrap/>
            <w:vAlign w:val="bottom"/>
          </w:tcPr>
          <w:p w14:paraId="0F67D55C" w14:textId="3DE98242" w:rsidR="00A85E58" w:rsidRPr="0030791F" w:rsidRDefault="00A85E58" w:rsidP="00A85E58">
            <w:pPr>
              <w:jc w:val="right"/>
              <w:rPr>
                <w:rFonts w:asciiTheme="minorHAnsi" w:hAnsiTheme="minorHAnsi" w:cs="Arial"/>
                <w:szCs w:val="23"/>
              </w:rPr>
            </w:pPr>
            <w:r w:rsidRPr="0030791F">
              <w:rPr>
                <w:rFonts w:cs="Arial"/>
                <w:szCs w:val="23"/>
              </w:rPr>
              <w:t>94.2</w:t>
            </w:r>
          </w:p>
        </w:tc>
        <w:tc>
          <w:tcPr>
            <w:tcW w:w="1178" w:type="dxa"/>
            <w:shd w:val="clear" w:color="auto" w:fill="auto"/>
            <w:noWrap/>
            <w:vAlign w:val="bottom"/>
          </w:tcPr>
          <w:p w14:paraId="1D70D402" w14:textId="4236F09F" w:rsidR="00A85E58" w:rsidRPr="0030791F" w:rsidRDefault="00A85E58" w:rsidP="00A85E58">
            <w:pPr>
              <w:jc w:val="right"/>
              <w:rPr>
                <w:rFonts w:asciiTheme="minorHAnsi" w:hAnsiTheme="minorHAnsi" w:cs="Arial"/>
                <w:szCs w:val="23"/>
              </w:rPr>
            </w:pPr>
            <w:r w:rsidRPr="0030791F">
              <w:rPr>
                <w:rFonts w:cs="Arial"/>
                <w:szCs w:val="23"/>
              </w:rPr>
              <w:t>98</w:t>
            </w:r>
          </w:p>
        </w:tc>
        <w:tc>
          <w:tcPr>
            <w:tcW w:w="1177" w:type="dxa"/>
            <w:shd w:val="clear" w:color="auto" w:fill="auto"/>
            <w:noWrap/>
            <w:vAlign w:val="bottom"/>
          </w:tcPr>
          <w:p w14:paraId="0C82234D" w14:textId="50B9EB03" w:rsidR="00A85E58" w:rsidRPr="0030791F" w:rsidRDefault="00A85E58" w:rsidP="00A85E58">
            <w:pPr>
              <w:jc w:val="right"/>
              <w:rPr>
                <w:rFonts w:asciiTheme="minorHAnsi" w:hAnsiTheme="minorHAnsi" w:cs="Arial"/>
                <w:szCs w:val="23"/>
              </w:rPr>
            </w:pPr>
            <w:r w:rsidRPr="0030791F">
              <w:rPr>
                <w:rFonts w:cs="Arial"/>
                <w:szCs w:val="23"/>
              </w:rPr>
              <w:t>86.7</w:t>
            </w:r>
          </w:p>
        </w:tc>
        <w:tc>
          <w:tcPr>
            <w:tcW w:w="1178" w:type="dxa"/>
            <w:gridSpan w:val="2"/>
            <w:shd w:val="clear" w:color="auto" w:fill="auto"/>
            <w:noWrap/>
            <w:vAlign w:val="bottom"/>
          </w:tcPr>
          <w:p w14:paraId="7790FAE4" w14:textId="0779B779" w:rsidR="00A85E58" w:rsidRPr="0030791F" w:rsidRDefault="00A85E58" w:rsidP="00A85E58">
            <w:pPr>
              <w:jc w:val="right"/>
              <w:rPr>
                <w:rFonts w:asciiTheme="minorHAnsi" w:hAnsiTheme="minorHAnsi" w:cs="Arial"/>
                <w:szCs w:val="23"/>
              </w:rPr>
            </w:pPr>
            <w:r w:rsidRPr="0030791F">
              <w:rPr>
                <w:rFonts w:cs="Arial"/>
                <w:szCs w:val="23"/>
              </w:rPr>
              <w:t>7</w:t>
            </w:r>
          </w:p>
        </w:tc>
        <w:tc>
          <w:tcPr>
            <w:tcW w:w="1177" w:type="dxa"/>
            <w:shd w:val="clear" w:color="auto" w:fill="auto"/>
            <w:noWrap/>
            <w:vAlign w:val="bottom"/>
          </w:tcPr>
          <w:p w14:paraId="0FF5E655" w14:textId="63804737" w:rsidR="00A85E58" w:rsidRPr="0030791F" w:rsidRDefault="00A85E58" w:rsidP="00A85E58">
            <w:pPr>
              <w:jc w:val="right"/>
              <w:rPr>
                <w:rFonts w:asciiTheme="minorHAnsi" w:hAnsiTheme="minorHAnsi" w:cs="Arial"/>
                <w:szCs w:val="23"/>
              </w:rPr>
            </w:pPr>
            <w:r w:rsidRPr="0030791F">
              <w:rPr>
                <w:rFonts w:cs="Arial"/>
                <w:szCs w:val="23"/>
              </w:rPr>
              <w:t>5.8</w:t>
            </w:r>
          </w:p>
        </w:tc>
        <w:tc>
          <w:tcPr>
            <w:tcW w:w="1179" w:type="dxa"/>
            <w:gridSpan w:val="2"/>
            <w:shd w:val="clear" w:color="auto" w:fill="auto"/>
            <w:noWrap/>
            <w:vAlign w:val="bottom"/>
          </w:tcPr>
          <w:p w14:paraId="6791F4C3" w14:textId="4B38F3E7" w:rsidR="00A85E58" w:rsidRPr="0030791F" w:rsidRDefault="00A85E58" w:rsidP="00A85E58">
            <w:pPr>
              <w:jc w:val="right"/>
              <w:rPr>
                <w:rFonts w:asciiTheme="minorHAnsi" w:hAnsiTheme="minorHAnsi" w:cs="Arial"/>
                <w:szCs w:val="23"/>
              </w:rPr>
            </w:pPr>
            <w:r w:rsidRPr="0030791F">
              <w:rPr>
                <w:rFonts w:cs="Arial"/>
                <w:szCs w:val="23"/>
              </w:rPr>
              <w:t>120</w:t>
            </w:r>
          </w:p>
        </w:tc>
      </w:tr>
      <w:tr w:rsidR="00A85E58" w:rsidRPr="0030791F" w14:paraId="65507E5F" w14:textId="77777777" w:rsidTr="00576432">
        <w:trPr>
          <w:trHeight w:val="300"/>
        </w:trPr>
        <w:tc>
          <w:tcPr>
            <w:tcW w:w="3679" w:type="dxa"/>
            <w:shd w:val="clear" w:color="auto" w:fill="auto"/>
            <w:noWrap/>
            <w:vAlign w:val="bottom"/>
            <w:hideMark/>
          </w:tcPr>
          <w:p w14:paraId="59EE7F51"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Southern Community Laboratories</w:t>
            </w:r>
          </w:p>
        </w:tc>
        <w:tc>
          <w:tcPr>
            <w:tcW w:w="1177" w:type="dxa"/>
            <w:shd w:val="clear" w:color="auto" w:fill="auto"/>
            <w:noWrap/>
            <w:vAlign w:val="bottom"/>
          </w:tcPr>
          <w:p w14:paraId="2D97316D" w14:textId="62F1C679" w:rsidR="00A85E58" w:rsidRPr="0030791F" w:rsidRDefault="00A85E58" w:rsidP="00A85E58">
            <w:pPr>
              <w:jc w:val="right"/>
              <w:rPr>
                <w:rFonts w:asciiTheme="minorHAnsi" w:hAnsiTheme="minorHAnsi" w:cs="Arial"/>
                <w:szCs w:val="23"/>
              </w:rPr>
            </w:pPr>
            <w:r w:rsidRPr="0030791F">
              <w:rPr>
                <w:rFonts w:cs="Arial"/>
                <w:szCs w:val="23"/>
              </w:rPr>
              <w:t>838</w:t>
            </w:r>
          </w:p>
        </w:tc>
        <w:tc>
          <w:tcPr>
            <w:tcW w:w="1177" w:type="dxa"/>
            <w:shd w:val="clear" w:color="auto" w:fill="auto"/>
            <w:noWrap/>
            <w:vAlign w:val="bottom"/>
          </w:tcPr>
          <w:p w14:paraId="1C4FE4C3" w14:textId="7057FCD3" w:rsidR="00A85E58" w:rsidRPr="0030791F" w:rsidRDefault="00A85E58" w:rsidP="00A85E58">
            <w:pPr>
              <w:jc w:val="right"/>
              <w:rPr>
                <w:rFonts w:asciiTheme="minorHAnsi" w:hAnsiTheme="minorHAnsi" w:cs="Arial"/>
                <w:szCs w:val="23"/>
              </w:rPr>
            </w:pPr>
            <w:r w:rsidRPr="0030791F">
              <w:rPr>
                <w:rFonts w:cs="Arial"/>
                <w:szCs w:val="23"/>
              </w:rPr>
              <w:t>92.2</w:t>
            </w:r>
          </w:p>
        </w:tc>
        <w:tc>
          <w:tcPr>
            <w:tcW w:w="1178" w:type="dxa"/>
            <w:shd w:val="clear" w:color="auto" w:fill="auto"/>
            <w:noWrap/>
            <w:vAlign w:val="bottom"/>
          </w:tcPr>
          <w:p w14:paraId="4007CF3A" w14:textId="7A8B27EE" w:rsidR="00A85E58" w:rsidRPr="0030791F" w:rsidRDefault="00A85E58" w:rsidP="00A85E58">
            <w:pPr>
              <w:jc w:val="right"/>
              <w:rPr>
                <w:rFonts w:asciiTheme="minorHAnsi" w:hAnsiTheme="minorHAnsi" w:cs="Arial"/>
                <w:szCs w:val="23"/>
              </w:rPr>
            </w:pPr>
            <w:r w:rsidRPr="0030791F">
              <w:rPr>
                <w:rFonts w:cs="Arial"/>
                <w:szCs w:val="23"/>
              </w:rPr>
              <w:t>677</w:t>
            </w:r>
          </w:p>
        </w:tc>
        <w:tc>
          <w:tcPr>
            <w:tcW w:w="1177" w:type="dxa"/>
            <w:shd w:val="clear" w:color="auto" w:fill="auto"/>
            <w:noWrap/>
            <w:vAlign w:val="bottom"/>
          </w:tcPr>
          <w:p w14:paraId="06A5BB5E" w14:textId="4787CA46" w:rsidR="00A85E58" w:rsidRPr="0030791F" w:rsidRDefault="00A85E58" w:rsidP="00A85E58">
            <w:pPr>
              <w:jc w:val="right"/>
              <w:rPr>
                <w:rFonts w:asciiTheme="minorHAnsi" w:hAnsiTheme="minorHAnsi" w:cs="Arial"/>
                <w:szCs w:val="23"/>
              </w:rPr>
            </w:pPr>
            <w:r w:rsidRPr="0030791F">
              <w:rPr>
                <w:rFonts w:cs="Arial"/>
                <w:szCs w:val="23"/>
              </w:rPr>
              <w:t>80.8</w:t>
            </w:r>
          </w:p>
        </w:tc>
        <w:tc>
          <w:tcPr>
            <w:tcW w:w="1178" w:type="dxa"/>
            <w:gridSpan w:val="2"/>
            <w:shd w:val="clear" w:color="auto" w:fill="auto"/>
            <w:noWrap/>
            <w:vAlign w:val="bottom"/>
          </w:tcPr>
          <w:p w14:paraId="1F11A9B7" w14:textId="3F67C02A" w:rsidR="00A85E58" w:rsidRPr="0030791F" w:rsidRDefault="00A85E58" w:rsidP="00A85E58">
            <w:pPr>
              <w:jc w:val="right"/>
              <w:rPr>
                <w:rFonts w:asciiTheme="minorHAnsi" w:hAnsiTheme="minorHAnsi" w:cs="Arial"/>
                <w:szCs w:val="23"/>
              </w:rPr>
            </w:pPr>
            <w:r w:rsidRPr="0030791F">
              <w:rPr>
                <w:rFonts w:cs="Arial"/>
                <w:szCs w:val="23"/>
              </w:rPr>
              <w:t>71</w:t>
            </w:r>
          </w:p>
        </w:tc>
        <w:tc>
          <w:tcPr>
            <w:tcW w:w="1177" w:type="dxa"/>
            <w:shd w:val="clear" w:color="auto" w:fill="auto"/>
            <w:noWrap/>
            <w:vAlign w:val="bottom"/>
          </w:tcPr>
          <w:p w14:paraId="03A89D89" w14:textId="0A43D1D8" w:rsidR="00A85E58" w:rsidRPr="0030791F" w:rsidRDefault="00A85E58" w:rsidP="00A85E58">
            <w:pPr>
              <w:jc w:val="right"/>
              <w:rPr>
                <w:rFonts w:asciiTheme="minorHAnsi" w:hAnsiTheme="minorHAnsi" w:cs="Arial"/>
                <w:szCs w:val="23"/>
              </w:rPr>
            </w:pPr>
            <w:r w:rsidRPr="0030791F">
              <w:rPr>
                <w:rFonts w:cs="Arial"/>
                <w:szCs w:val="23"/>
              </w:rPr>
              <w:t>7.8</w:t>
            </w:r>
          </w:p>
        </w:tc>
        <w:tc>
          <w:tcPr>
            <w:tcW w:w="1179" w:type="dxa"/>
            <w:gridSpan w:val="2"/>
            <w:shd w:val="clear" w:color="auto" w:fill="auto"/>
            <w:noWrap/>
            <w:vAlign w:val="bottom"/>
          </w:tcPr>
          <w:p w14:paraId="76B05241" w14:textId="66D602FD" w:rsidR="00A85E58" w:rsidRPr="0030791F" w:rsidRDefault="00A85E58" w:rsidP="00A85E58">
            <w:pPr>
              <w:jc w:val="right"/>
              <w:rPr>
                <w:rFonts w:asciiTheme="minorHAnsi" w:hAnsiTheme="minorHAnsi" w:cs="Arial"/>
                <w:szCs w:val="23"/>
              </w:rPr>
            </w:pPr>
            <w:r w:rsidRPr="0030791F">
              <w:rPr>
                <w:rFonts w:cs="Arial"/>
                <w:szCs w:val="23"/>
              </w:rPr>
              <w:t>909</w:t>
            </w:r>
          </w:p>
        </w:tc>
      </w:tr>
      <w:tr w:rsidR="00A85E58" w:rsidRPr="0030791F" w14:paraId="73FCE302" w14:textId="77777777" w:rsidTr="00576432">
        <w:trPr>
          <w:trHeight w:val="300"/>
        </w:trPr>
        <w:tc>
          <w:tcPr>
            <w:tcW w:w="3679" w:type="dxa"/>
            <w:shd w:val="clear" w:color="auto" w:fill="auto"/>
            <w:noWrap/>
            <w:vAlign w:val="bottom"/>
            <w:hideMark/>
          </w:tcPr>
          <w:p w14:paraId="5C0CFEF7" w14:textId="77777777" w:rsidR="00A85E58" w:rsidRPr="0030791F" w:rsidRDefault="00A85E58" w:rsidP="00A85E58">
            <w:pPr>
              <w:rPr>
                <w:rFonts w:asciiTheme="minorHAnsi" w:hAnsiTheme="minorHAnsi" w:cs="Arial"/>
                <w:b/>
                <w:bCs/>
                <w:szCs w:val="23"/>
              </w:rPr>
            </w:pPr>
            <w:r w:rsidRPr="0030791F">
              <w:rPr>
                <w:rFonts w:asciiTheme="minorHAnsi" w:hAnsiTheme="minorHAnsi" w:cs="Arial"/>
                <w:b/>
                <w:bCs/>
                <w:szCs w:val="23"/>
              </w:rPr>
              <w:t>Total</w:t>
            </w:r>
          </w:p>
        </w:tc>
        <w:tc>
          <w:tcPr>
            <w:tcW w:w="1177" w:type="dxa"/>
            <w:shd w:val="clear" w:color="auto" w:fill="auto"/>
            <w:noWrap/>
            <w:vAlign w:val="bottom"/>
          </w:tcPr>
          <w:p w14:paraId="799E3E9E" w14:textId="3B3D949A" w:rsidR="00A85E58" w:rsidRPr="0030791F" w:rsidRDefault="00A85E58" w:rsidP="00A85E58">
            <w:pPr>
              <w:jc w:val="right"/>
              <w:rPr>
                <w:rFonts w:asciiTheme="minorHAnsi" w:hAnsiTheme="minorHAnsi" w:cs="Arial"/>
                <w:b/>
                <w:bCs/>
                <w:szCs w:val="23"/>
              </w:rPr>
            </w:pPr>
            <w:r w:rsidRPr="0030791F">
              <w:rPr>
                <w:rFonts w:cs="Arial"/>
                <w:b/>
                <w:bCs/>
                <w:szCs w:val="23"/>
              </w:rPr>
              <w:t>1,654</w:t>
            </w:r>
          </w:p>
        </w:tc>
        <w:tc>
          <w:tcPr>
            <w:tcW w:w="1177" w:type="dxa"/>
            <w:shd w:val="clear" w:color="auto" w:fill="auto"/>
            <w:noWrap/>
            <w:vAlign w:val="bottom"/>
          </w:tcPr>
          <w:p w14:paraId="46D51B06" w14:textId="447AB8FA" w:rsidR="00A85E58" w:rsidRPr="0030791F" w:rsidRDefault="00A85E58" w:rsidP="00A85E58">
            <w:pPr>
              <w:jc w:val="right"/>
              <w:rPr>
                <w:rFonts w:asciiTheme="minorHAnsi" w:hAnsiTheme="minorHAnsi" w:cs="Arial"/>
                <w:b/>
                <w:bCs/>
                <w:szCs w:val="23"/>
              </w:rPr>
            </w:pPr>
            <w:r w:rsidRPr="0030791F">
              <w:rPr>
                <w:rFonts w:cs="Arial"/>
                <w:b/>
                <w:bCs/>
                <w:szCs w:val="23"/>
              </w:rPr>
              <w:t>92.7</w:t>
            </w:r>
          </w:p>
        </w:tc>
        <w:tc>
          <w:tcPr>
            <w:tcW w:w="1178" w:type="dxa"/>
            <w:shd w:val="clear" w:color="auto" w:fill="auto"/>
            <w:noWrap/>
            <w:vAlign w:val="bottom"/>
          </w:tcPr>
          <w:p w14:paraId="787A971C" w14:textId="33173147" w:rsidR="00A85E58" w:rsidRPr="0030791F" w:rsidRDefault="00A85E58" w:rsidP="00A85E58">
            <w:pPr>
              <w:jc w:val="right"/>
              <w:rPr>
                <w:rFonts w:asciiTheme="minorHAnsi" w:hAnsiTheme="minorHAnsi" w:cs="Arial"/>
                <w:b/>
                <w:bCs/>
                <w:szCs w:val="23"/>
              </w:rPr>
            </w:pPr>
            <w:r w:rsidRPr="0030791F">
              <w:rPr>
                <w:rFonts w:cs="Arial"/>
                <w:b/>
                <w:bCs/>
                <w:szCs w:val="23"/>
              </w:rPr>
              <w:t>1,352</w:t>
            </w:r>
          </w:p>
        </w:tc>
        <w:tc>
          <w:tcPr>
            <w:tcW w:w="1177" w:type="dxa"/>
            <w:shd w:val="clear" w:color="auto" w:fill="auto"/>
            <w:noWrap/>
            <w:vAlign w:val="bottom"/>
          </w:tcPr>
          <w:p w14:paraId="1203F686" w14:textId="1BCA3E32" w:rsidR="00A85E58" w:rsidRPr="0030791F" w:rsidRDefault="00A85E58" w:rsidP="00A85E58">
            <w:pPr>
              <w:jc w:val="right"/>
              <w:rPr>
                <w:rFonts w:asciiTheme="minorHAnsi" w:hAnsiTheme="minorHAnsi" w:cs="Arial"/>
                <w:b/>
                <w:bCs/>
                <w:szCs w:val="23"/>
              </w:rPr>
            </w:pPr>
            <w:r w:rsidRPr="0030791F">
              <w:rPr>
                <w:rFonts w:cs="Arial"/>
                <w:b/>
                <w:bCs/>
                <w:szCs w:val="23"/>
              </w:rPr>
              <w:t>81.7</w:t>
            </w:r>
          </w:p>
        </w:tc>
        <w:tc>
          <w:tcPr>
            <w:tcW w:w="1178" w:type="dxa"/>
            <w:gridSpan w:val="2"/>
            <w:shd w:val="clear" w:color="auto" w:fill="auto"/>
            <w:noWrap/>
            <w:vAlign w:val="bottom"/>
          </w:tcPr>
          <w:p w14:paraId="3D153524" w14:textId="38C0CFFE" w:rsidR="00A85E58" w:rsidRPr="0030791F" w:rsidRDefault="00A85E58" w:rsidP="00A85E58">
            <w:pPr>
              <w:jc w:val="right"/>
              <w:rPr>
                <w:rFonts w:asciiTheme="minorHAnsi" w:hAnsiTheme="minorHAnsi" w:cs="Arial"/>
                <w:b/>
                <w:bCs/>
                <w:szCs w:val="23"/>
              </w:rPr>
            </w:pPr>
            <w:r w:rsidRPr="0030791F">
              <w:rPr>
                <w:rFonts w:cs="Arial"/>
                <w:b/>
                <w:bCs/>
                <w:szCs w:val="23"/>
              </w:rPr>
              <w:t>130</w:t>
            </w:r>
          </w:p>
        </w:tc>
        <w:tc>
          <w:tcPr>
            <w:tcW w:w="1177" w:type="dxa"/>
            <w:shd w:val="clear" w:color="auto" w:fill="auto"/>
            <w:noWrap/>
            <w:vAlign w:val="bottom"/>
          </w:tcPr>
          <w:p w14:paraId="71A48456" w14:textId="57F81638" w:rsidR="00A85E58" w:rsidRPr="0030791F" w:rsidRDefault="00A85E58" w:rsidP="00A85E58">
            <w:pPr>
              <w:jc w:val="right"/>
              <w:rPr>
                <w:rFonts w:asciiTheme="minorHAnsi" w:hAnsiTheme="minorHAnsi" w:cs="Arial"/>
                <w:b/>
                <w:bCs/>
                <w:szCs w:val="23"/>
              </w:rPr>
            </w:pPr>
            <w:r w:rsidRPr="0030791F">
              <w:rPr>
                <w:rFonts w:cs="Arial"/>
                <w:b/>
                <w:bCs/>
                <w:szCs w:val="23"/>
              </w:rPr>
              <w:t>7.3</w:t>
            </w:r>
          </w:p>
        </w:tc>
        <w:tc>
          <w:tcPr>
            <w:tcW w:w="1179" w:type="dxa"/>
            <w:gridSpan w:val="2"/>
            <w:shd w:val="clear" w:color="auto" w:fill="auto"/>
            <w:noWrap/>
            <w:vAlign w:val="bottom"/>
          </w:tcPr>
          <w:p w14:paraId="4F75C469" w14:textId="63793F1A" w:rsidR="00A85E58" w:rsidRPr="0030791F" w:rsidRDefault="00A85E58" w:rsidP="00A85E58">
            <w:pPr>
              <w:jc w:val="right"/>
              <w:rPr>
                <w:rFonts w:asciiTheme="minorHAnsi" w:hAnsiTheme="minorHAnsi" w:cs="Arial"/>
                <w:b/>
                <w:bCs/>
                <w:szCs w:val="23"/>
              </w:rPr>
            </w:pPr>
            <w:r w:rsidRPr="0030791F">
              <w:rPr>
                <w:rFonts w:cs="Arial"/>
                <w:b/>
                <w:bCs/>
                <w:szCs w:val="23"/>
              </w:rPr>
              <w:t>1,784</w:t>
            </w:r>
          </w:p>
        </w:tc>
      </w:tr>
    </w:tbl>
    <w:p w14:paraId="479DAF06" w14:textId="77777777" w:rsidR="00030D6F" w:rsidRPr="0030791F" w:rsidRDefault="00030D6F" w:rsidP="00030D6F">
      <w:pPr>
        <w:ind w:right="544"/>
        <w:jc w:val="both"/>
        <w:rPr>
          <w:i/>
          <w:sz w:val="20"/>
        </w:rPr>
      </w:pPr>
      <w:r w:rsidRPr="0030791F">
        <w:rPr>
          <w:i/>
          <w:sz w:val="20"/>
        </w:rPr>
        <w:t>Target: 65% - 85%</w:t>
      </w:r>
    </w:p>
    <w:p w14:paraId="302EB13F" w14:textId="77777777" w:rsidR="00030D6F" w:rsidRPr="0030791F" w:rsidRDefault="00030D6F" w:rsidP="00030D6F">
      <w:pPr>
        <w:ind w:right="544"/>
        <w:jc w:val="both"/>
      </w:pPr>
    </w:p>
    <w:p w14:paraId="0A5296AE" w14:textId="3F7A0D95" w:rsidR="00030D6F" w:rsidRPr="0030791F" w:rsidRDefault="00C65151" w:rsidP="00DC7628">
      <w:pPr>
        <w:pStyle w:val="Caption"/>
        <w:spacing w:after="80"/>
        <w:ind w:right="-23"/>
        <w:jc w:val="both"/>
      </w:pPr>
      <w:bookmarkStart w:id="1117" w:name="_Ref275861446"/>
      <w:bookmarkStart w:id="1118" w:name="_Toc469398334"/>
      <w:bookmarkStart w:id="1119" w:name="_Toc475605567"/>
      <w:bookmarkStart w:id="1120" w:name="_Toc509928538"/>
      <w:bookmarkStart w:id="1121" w:name="_Toc276457789"/>
      <w:bookmarkStart w:id="1122" w:name="_Toc304970090"/>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47</w:t>
      </w:r>
      <w:r w:rsidR="00F55F28" w:rsidRPr="0030791F">
        <w:rPr>
          <w:noProof/>
        </w:rPr>
        <w:fldChar w:fldCharType="end"/>
      </w:r>
      <w:bookmarkEnd w:id="1117"/>
      <w:r w:rsidR="00030D6F" w:rsidRPr="0030791F">
        <w:t xml:space="preserve"> - Positive predictive value of a report of ASC-H cytology by laboratory</w:t>
      </w:r>
      <w:bookmarkEnd w:id="1118"/>
      <w:bookmarkEnd w:id="1119"/>
      <w:bookmarkEnd w:id="1120"/>
      <w:r w:rsidR="00030D6F" w:rsidRPr="0030791F">
        <w:t xml:space="preserve"> </w:t>
      </w:r>
      <w:bookmarkEnd w:id="1121"/>
      <w:bookmarkEnd w:id="1122"/>
    </w:p>
    <w:tbl>
      <w:tblPr>
        <w:tblW w:w="11940"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2"/>
        <w:gridCol w:w="1176"/>
        <w:gridCol w:w="1091"/>
        <w:gridCol w:w="1148"/>
        <w:gridCol w:w="1148"/>
        <w:gridCol w:w="966"/>
        <w:gridCol w:w="1148"/>
        <w:gridCol w:w="1581"/>
      </w:tblGrid>
      <w:tr w:rsidR="00030D6F" w:rsidRPr="0030791F" w14:paraId="19AA7740" w14:textId="77777777" w:rsidTr="00403266">
        <w:trPr>
          <w:trHeight w:val="300"/>
        </w:trPr>
        <w:tc>
          <w:tcPr>
            <w:tcW w:w="3682" w:type="dxa"/>
            <w:tcBorders>
              <w:top w:val="single" w:sz="4" w:space="0" w:color="auto"/>
              <w:bottom w:val="nil"/>
            </w:tcBorders>
            <w:shd w:val="clear" w:color="auto" w:fill="D9D9D9" w:themeFill="background1" w:themeFillShade="D9"/>
            <w:noWrap/>
            <w:vAlign w:val="bottom"/>
            <w:hideMark/>
          </w:tcPr>
          <w:p w14:paraId="1D6B4E0E"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Lab</w:t>
            </w:r>
            <w:r w:rsidR="0012786B" w:rsidRPr="0030791F">
              <w:rPr>
                <w:rFonts w:asciiTheme="minorHAnsi" w:eastAsia="Times New Roman" w:hAnsiTheme="minorHAnsi" w:cs="Arial"/>
                <w:b/>
                <w:bCs/>
                <w:szCs w:val="23"/>
                <w:lang w:eastAsia="en-AU"/>
              </w:rPr>
              <w:t>oratory</w:t>
            </w:r>
          </w:p>
        </w:tc>
        <w:tc>
          <w:tcPr>
            <w:tcW w:w="2267" w:type="dxa"/>
            <w:gridSpan w:val="2"/>
            <w:tcBorders>
              <w:top w:val="single" w:sz="4" w:space="0" w:color="auto"/>
              <w:bottom w:val="nil"/>
            </w:tcBorders>
            <w:shd w:val="clear" w:color="auto" w:fill="D9D9D9" w:themeFill="background1" w:themeFillShade="D9"/>
            <w:noWrap/>
            <w:vAlign w:val="bottom"/>
            <w:hideMark/>
          </w:tcPr>
          <w:p w14:paraId="389E3572"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Histology available</w:t>
            </w:r>
          </w:p>
        </w:tc>
        <w:tc>
          <w:tcPr>
            <w:tcW w:w="2296" w:type="dxa"/>
            <w:gridSpan w:val="2"/>
            <w:tcBorders>
              <w:top w:val="single" w:sz="4" w:space="0" w:color="auto"/>
              <w:bottom w:val="nil"/>
            </w:tcBorders>
            <w:shd w:val="clear" w:color="auto" w:fill="D9D9D9" w:themeFill="background1" w:themeFillShade="D9"/>
            <w:noWrap/>
            <w:vAlign w:val="bottom"/>
            <w:hideMark/>
          </w:tcPr>
          <w:p w14:paraId="28751F65"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HSIL confirmed by histology</w:t>
            </w:r>
          </w:p>
        </w:tc>
        <w:tc>
          <w:tcPr>
            <w:tcW w:w="2114" w:type="dxa"/>
            <w:gridSpan w:val="2"/>
            <w:tcBorders>
              <w:top w:val="single" w:sz="4" w:space="0" w:color="auto"/>
              <w:bottom w:val="nil"/>
            </w:tcBorders>
            <w:shd w:val="clear" w:color="auto" w:fill="D9D9D9" w:themeFill="background1" w:themeFillShade="D9"/>
            <w:noWrap/>
            <w:vAlign w:val="bottom"/>
            <w:hideMark/>
          </w:tcPr>
          <w:p w14:paraId="30423C62"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No histology</w:t>
            </w:r>
          </w:p>
        </w:tc>
        <w:tc>
          <w:tcPr>
            <w:tcW w:w="1581" w:type="dxa"/>
            <w:tcBorders>
              <w:top w:val="single" w:sz="4" w:space="0" w:color="auto"/>
              <w:bottom w:val="nil"/>
            </w:tcBorders>
            <w:shd w:val="clear" w:color="auto" w:fill="D9D9D9" w:themeFill="background1" w:themeFillShade="D9"/>
            <w:noWrap/>
            <w:vAlign w:val="bottom"/>
            <w:hideMark/>
          </w:tcPr>
          <w:p w14:paraId="78135B82"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reports</w:t>
            </w:r>
          </w:p>
        </w:tc>
      </w:tr>
      <w:tr w:rsidR="00030D6F" w:rsidRPr="0030791F" w14:paraId="7BD1C4C3" w14:textId="77777777" w:rsidTr="00403266">
        <w:trPr>
          <w:trHeight w:val="285"/>
        </w:trPr>
        <w:tc>
          <w:tcPr>
            <w:tcW w:w="3682" w:type="dxa"/>
            <w:tcBorders>
              <w:top w:val="nil"/>
              <w:bottom w:val="single" w:sz="4" w:space="0" w:color="auto"/>
            </w:tcBorders>
            <w:shd w:val="clear" w:color="auto" w:fill="D9D9D9" w:themeFill="background1" w:themeFillShade="D9"/>
            <w:noWrap/>
            <w:vAlign w:val="bottom"/>
            <w:hideMark/>
          </w:tcPr>
          <w:p w14:paraId="3BAD90D1" w14:textId="77777777" w:rsidR="00030D6F" w:rsidRPr="0030791F" w:rsidRDefault="00030D6F" w:rsidP="00576432">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 </w:t>
            </w:r>
          </w:p>
        </w:tc>
        <w:tc>
          <w:tcPr>
            <w:tcW w:w="1176" w:type="dxa"/>
            <w:tcBorders>
              <w:top w:val="nil"/>
              <w:bottom w:val="single" w:sz="4" w:space="0" w:color="auto"/>
            </w:tcBorders>
            <w:shd w:val="clear" w:color="auto" w:fill="D9D9D9" w:themeFill="background1" w:themeFillShade="D9"/>
            <w:noWrap/>
            <w:vAlign w:val="bottom"/>
            <w:hideMark/>
          </w:tcPr>
          <w:p w14:paraId="0C996F1B"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091" w:type="dxa"/>
            <w:tcBorders>
              <w:top w:val="nil"/>
              <w:bottom w:val="single" w:sz="4" w:space="0" w:color="auto"/>
            </w:tcBorders>
            <w:shd w:val="clear" w:color="auto" w:fill="D9D9D9" w:themeFill="background1" w:themeFillShade="D9"/>
            <w:noWrap/>
            <w:vAlign w:val="bottom"/>
            <w:hideMark/>
          </w:tcPr>
          <w:p w14:paraId="754815BA"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1148" w:type="dxa"/>
            <w:tcBorders>
              <w:top w:val="nil"/>
              <w:bottom w:val="single" w:sz="4" w:space="0" w:color="auto"/>
            </w:tcBorders>
            <w:shd w:val="clear" w:color="auto" w:fill="D9D9D9" w:themeFill="background1" w:themeFillShade="D9"/>
            <w:noWrap/>
            <w:vAlign w:val="bottom"/>
            <w:hideMark/>
          </w:tcPr>
          <w:p w14:paraId="6976863D"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48" w:type="dxa"/>
            <w:tcBorders>
              <w:top w:val="nil"/>
              <w:bottom w:val="single" w:sz="4" w:space="0" w:color="auto"/>
            </w:tcBorders>
            <w:shd w:val="clear" w:color="auto" w:fill="D9D9D9" w:themeFill="background1" w:themeFillShade="D9"/>
            <w:noWrap/>
            <w:vAlign w:val="bottom"/>
            <w:hideMark/>
          </w:tcPr>
          <w:p w14:paraId="0308D42A"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966" w:type="dxa"/>
            <w:tcBorders>
              <w:top w:val="nil"/>
              <w:bottom w:val="single" w:sz="4" w:space="0" w:color="auto"/>
            </w:tcBorders>
            <w:shd w:val="clear" w:color="auto" w:fill="D9D9D9" w:themeFill="background1" w:themeFillShade="D9"/>
            <w:noWrap/>
            <w:vAlign w:val="bottom"/>
            <w:hideMark/>
          </w:tcPr>
          <w:p w14:paraId="04C0085B"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48" w:type="dxa"/>
            <w:tcBorders>
              <w:top w:val="nil"/>
              <w:bottom w:val="single" w:sz="4" w:space="0" w:color="auto"/>
            </w:tcBorders>
            <w:shd w:val="clear" w:color="auto" w:fill="D9D9D9" w:themeFill="background1" w:themeFillShade="D9"/>
            <w:noWrap/>
            <w:vAlign w:val="bottom"/>
            <w:hideMark/>
          </w:tcPr>
          <w:p w14:paraId="560D4E45"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1581" w:type="dxa"/>
            <w:tcBorders>
              <w:top w:val="nil"/>
              <w:bottom w:val="single" w:sz="4" w:space="0" w:color="auto"/>
            </w:tcBorders>
            <w:shd w:val="clear" w:color="auto" w:fill="D9D9D9" w:themeFill="background1" w:themeFillShade="D9"/>
            <w:noWrap/>
            <w:vAlign w:val="bottom"/>
            <w:hideMark/>
          </w:tcPr>
          <w:p w14:paraId="57809B47"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r>
      <w:tr w:rsidR="00A85E58" w:rsidRPr="0030791F" w14:paraId="2806DF31" w14:textId="77777777" w:rsidTr="00124DB9">
        <w:trPr>
          <w:trHeight w:val="285"/>
        </w:trPr>
        <w:tc>
          <w:tcPr>
            <w:tcW w:w="3682" w:type="dxa"/>
            <w:tcBorders>
              <w:top w:val="single" w:sz="4" w:space="0" w:color="auto"/>
            </w:tcBorders>
            <w:shd w:val="clear" w:color="auto" w:fill="auto"/>
            <w:noWrap/>
            <w:vAlign w:val="bottom"/>
            <w:hideMark/>
          </w:tcPr>
          <w:p w14:paraId="3976621A"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Anatomical Pathology Services</w:t>
            </w:r>
          </w:p>
        </w:tc>
        <w:tc>
          <w:tcPr>
            <w:tcW w:w="1176" w:type="dxa"/>
            <w:tcBorders>
              <w:top w:val="single" w:sz="4" w:space="0" w:color="auto"/>
            </w:tcBorders>
            <w:shd w:val="clear" w:color="auto" w:fill="auto"/>
            <w:noWrap/>
            <w:vAlign w:val="bottom"/>
          </w:tcPr>
          <w:p w14:paraId="0D9E63A1" w14:textId="3D76C3B4" w:rsidR="00A85E58" w:rsidRPr="0030791F" w:rsidRDefault="00A85E58" w:rsidP="00A85E58">
            <w:pPr>
              <w:jc w:val="right"/>
              <w:rPr>
                <w:rFonts w:asciiTheme="minorHAnsi" w:hAnsiTheme="minorHAnsi" w:cs="Arial"/>
                <w:szCs w:val="23"/>
              </w:rPr>
            </w:pPr>
            <w:r w:rsidRPr="0030791F">
              <w:rPr>
                <w:rFonts w:cs="Arial"/>
                <w:szCs w:val="23"/>
              </w:rPr>
              <w:t>131</w:t>
            </w:r>
          </w:p>
        </w:tc>
        <w:tc>
          <w:tcPr>
            <w:tcW w:w="1091" w:type="dxa"/>
            <w:tcBorders>
              <w:top w:val="single" w:sz="4" w:space="0" w:color="auto"/>
            </w:tcBorders>
            <w:shd w:val="clear" w:color="auto" w:fill="auto"/>
            <w:noWrap/>
            <w:vAlign w:val="bottom"/>
          </w:tcPr>
          <w:p w14:paraId="1060C559" w14:textId="103EA284" w:rsidR="00A85E58" w:rsidRPr="0030791F" w:rsidRDefault="00A85E58" w:rsidP="00A85E58">
            <w:pPr>
              <w:jc w:val="right"/>
              <w:rPr>
                <w:rFonts w:asciiTheme="minorHAnsi" w:hAnsiTheme="minorHAnsi" w:cs="Arial"/>
                <w:szCs w:val="23"/>
              </w:rPr>
            </w:pPr>
            <w:r w:rsidRPr="0030791F">
              <w:rPr>
                <w:rFonts w:cs="Arial"/>
                <w:szCs w:val="23"/>
              </w:rPr>
              <w:t>79.4</w:t>
            </w:r>
          </w:p>
        </w:tc>
        <w:tc>
          <w:tcPr>
            <w:tcW w:w="1148" w:type="dxa"/>
            <w:tcBorders>
              <w:top w:val="single" w:sz="4" w:space="0" w:color="auto"/>
            </w:tcBorders>
            <w:shd w:val="clear" w:color="auto" w:fill="auto"/>
            <w:noWrap/>
            <w:vAlign w:val="bottom"/>
          </w:tcPr>
          <w:p w14:paraId="6B7FA119" w14:textId="4DED586D" w:rsidR="00A85E58" w:rsidRPr="0030791F" w:rsidRDefault="00A85E58" w:rsidP="00A85E58">
            <w:pPr>
              <w:jc w:val="right"/>
              <w:rPr>
                <w:rFonts w:asciiTheme="minorHAnsi" w:hAnsiTheme="minorHAnsi" w:cs="Arial"/>
                <w:szCs w:val="23"/>
              </w:rPr>
            </w:pPr>
            <w:r w:rsidRPr="0030791F">
              <w:rPr>
                <w:rFonts w:cs="Arial"/>
                <w:szCs w:val="23"/>
              </w:rPr>
              <w:t>54</w:t>
            </w:r>
          </w:p>
        </w:tc>
        <w:tc>
          <w:tcPr>
            <w:tcW w:w="1148" w:type="dxa"/>
            <w:tcBorders>
              <w:top w:val="single" w:sz="4" w:space="0" w:color="auto"/>
            </w:tcBorders>
            <w:shd w:val="clear" w:color="auto" w:fill="auto"/>
            <w:noWrap/>
            <w:vAlign w:val="bottom"/>
          </w:tcPr>
          <w:p w14:paraId="1A543E03" w14:textId="25662976" w:rsidR="00A85E58" w:rsidRPr="0030791F" w:rsidRDefault="00A85E58" w:rsidP="00A85E58">
            <w:pPr>
              <w:jc w:val="right"/>
              <w:rPr>
                <w:rFonts w:asciiTheme="minorHAnsi" w:hAnsiTheme="minorHAnsi" w:cs="Arial"/>
                <w:szCs w:val="23"/>
              </w:rPr>
            </w:pPr>
            <w:r w:rsidRPr="0030791F">
              <w:rPr>
                <w:rFonts w:cs="Arial"/>
                <w:szCs w:val="23"/>
              </w:rPr>
              <w:t>41.2</w:t>
            </w:r>
          </w:p>
        </w:tc>
        <w:tc>
          <w:tcPr>
            <w:tcW w:w="966" w:type="dxa"/>
            <w:tcBorders>
              <w:top w:val="single" w:sz="4" w:space="0" w:color="auto"/>
            </w:tcBorders>
            <w:shd w:val="clear" w:color="auto" w:fill="auto"/>
            <w:noWrap/>
            <w:vAlign w:val="bottom"/>
          </w:tcPr>
          <w:p w14:paraId="2CDBAB5E" w14:textId="5B5161DE" w:rsidR="00A85E58" w:rsidRPr="0030791F" w:rsidRDefault="00A85E58" w:rsidP="00A85E58">
            <w:pPr>
              <w:jc w:val="right"/>
              <w:rPr>
                <w:rFonts w:asciiTheme="minorHAnsi" w:hAnsiTheme="minorHAnsi" w:cs="Arial"/>
                <w:szCs w:val="23"/>
              </w:rPr>
            </w:pPr>
            <w:r w:rsidRPr="0030791F">
              <w:rPr>
                <w:rFonts w:cs="Arial"/>
                <w:szCs w:val="23"/>
              </w:rPr>
              <w:t>34</w:t>
            </w:r>
          </w:p>
        </w:tc>
        <w:tc>
          <w:tcPr>
            <w:tcW w:w="1148" w:type="dxa"/>
            <w:tcBorders>
              <w:top w:val="single" w:sz="4" w:space="0" w:color="auto"/>
            </w:tcBorders>
            <w:shd w:val="clear" w:color="auto" w:fill="auto"/>
            <w:noWrap/>
            <w:vAlign w:val="bottom"/>
          </w:tcPr>
          <w:p w14:paraId="024A0A6C" w14:textId="5C245EDC" w:rsidR="00A85E58" w:rsidRPr="0030791F" w:rsidRDefault="00A85E58" w:rsidP="00A85E58">
            <w:pPr>
              <w:jc w:val="right"/>
              <w:rPr>
                <w:rFonts w:asciiTheme="minorHAnsi" w:hAnsiTheme="minorHAnsi" w:cs="Arial"/>
                <w:szCs w:val="23"/>
              </w:rPr>
            </w:pPr>
            <w:r w:rsidRPr="0030791F">
              <w:rPr>
                <w:rFonts w:cs="Arial"/>
                <w:szCs w:val="23"/>
              </w:rPr>
              <w:t>20.6</w:t>
            </w:r>
          </w:p>
        </w:tc>
        <w:tc>
          <w:tcPr>
            <w:tcW w:w="1581" w:type="dxa"/>
            <w:tcBorders>
              <w:top w:val="single" w:sz="4" w:space="0" w:color="auto"/>
            </w:tcBorders>
            <w:shd w:val="clear" w:color="auto" w:fill="auto"/>
            <w:noWrap/>
            <w:vAlign w:val="bottom"/>
          </w:tcPr>
          <w:p w14:paraId="6D7E7978" w14:textId="7A57F642" w:rsidR="00A85E58" w:rsidRPr="0030791F" w:rsidRDefault="00A85E58" w:rsidP="00A85E58">
            <w:pPr>
              <w:jc w:val="right"/>
              <w:rPr>
                <w:rFonts w:asciiTheme="minorHAnsi" w:hAnsiTheme="minorHAnsi" w:cs="Arial"/>
                <w:szCs w:val="23"/>
              </w:rPr>
            </w:pPr>
            <w:r w:rsidRPr="0030791F">
              <w:rPr>
                <w:rFonts w:cs="Arial"/>
                <w:szCs w:val="23"/>
              </w:rPr>
              <w:t>165</w:t>
            </w:r>
          </w:p>
        </w:tc>
      </w:tr>
      <w:tr w:rsidR="00A85E58" w:rsidRPr="0030791F" w14:paraId="77CBAD92" w14:textId="77777777" w:rsidTr="00124DB9">
        <w:trPr>
          <w:trHeight w:val="285"/>
        </w:trPr>
        <w:tc>
          <w:tcPr>
            <w:tcW w:w="3682" w:type="dxa"/>
            <w:shd w:val="clear" w:color="auto" w:fill="auto"/>
            <w:noWrap/>
            <w:vAlign w:val="bottom"/>
            <w:hideMark/>
          </w:tcPr>
          <w:p w14:paraId="2AAD2941"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Canterbury Health Laboratories</w:t>
            </w:r>
          </w:p>
        </w:tc>
        <w:tc>
          <w:tcPr>
            <w:tcW w:w="1176" w:type="dxa"/>
            <w:shd w:val="clear" w:color="auto" w:fill="auto"/>
            <w:noWrap/>
            <w:vAlign w:val="bottom"/>
          </w:tcPr>
          <w:p w14:paraId="50145CE8" w14:textId="1B8F481A" w:rsidR="00A85E58" w:rsidRPr="0030791F" w:rsidRDefault="00A85E58" w:rsidP="00A85E58">
            <w:pPr>
              <w:jc w:val="right"/>
              <w:rPr>
                <w:rFonts w:asciiTheme="minorHAnsi" w:hAnsiTheme="minorHAnsi" w:cs="Arial"/>
                <w:szCs w:val="23"/>
              </w:rPr>
            </w:pPr>
            <w:r w:rsidRPr="0030791F">
              <w:rPr>
                <w:rFonts w:cs="Arial"/>
                <w:szCs w:val="23"/>
              </w:rPr>
              <w:t>130</w:t>
            </w:r>
          </w:p>
        </w:tc>
        <w:tc>
          <w:tcPr>
            <w:tcW w:w="1091" w:type="dxa"/>
            <w:shd w:val="clear" w:color="auto" w:fill="auto"/>
            <w:noWrap/>
            <w:vAlign w:val="bottom"/>
          </w:tcPr>
          <w:p w14:paraId="383D1642" w14:textId="62CDC650" w:rsidR="00A85E58" w:rsidRPr="0030791F" w:rsidRDefault="00A85E58" w:rsidP="00A85E58">
            <w:pPr>
              <w:jc w:val="right"/>
              <w:rPr>
                <w:rFonts w:asciiTheme="minorHAnsi" w:hAnsiTheme="minorHAnsi" w:cs="Arial"/>
                <w:szCs w:val="23"/>
              </w:rPr>
            </w:pPr>
            <w:r w:rsidRPr="0030791F">
              <w:rPr>
                <w:rFonts w:cs="Arial"/>
                <w:szCs w:val="23"/>
              </w:rPr>
              <w:t>91.5</w:t>
            </w:r>
          </w:p>
        </w:tc>
        <w:tc>
          <w:tcPr>
            <w:tcW w:w="1148" w:type="dxa"/>
            <w:shd w:val="clear" w:color="auto" w:fill="auto"/>
            <w:noWrap/>
            <w:vAlign w:val="bottom"/>
          </w:tcPr>
          <w:p w14:paraId="1A8BC3FC" w14:textId="0B3DE619" w:rsidR="00A85E58" w:rsidRPr="0030791F" w:rsidRDefault="00A85E58" w:rsidP="00A85E58">
            <w:pPr>
              <w:jc w:val="right"/>
              <w:rPr>
                <w:rFonts w:asciiTheme="minorHAnsi" w:hAnsiTheme="minorHAnsi" w:cs="Arial"/>
                <w:szCs w:val="23"/>
              </w:rPr>
            </w:pPr>
            <w:r w:rsidRPr="0030791F">
              <w:rPr>
                <w:rFonts w:cs="Arial"/>
                <w:szCs w:val="23"/>
              </w:rPr>
              <w:t>74</w:t>
            </w:r>
          </w:p>
        </w:tc>
        <w:tc>
          <w:tcPr>
            <w:tcW w:w="1148" w:type="dxa"/>
            <w:shd w:val="clear" w:color="auto" w:fill="auto"/>
            <w:noWrap/>
            <w:vAlign w:val="bottom"/>
          </w:tcPr>
          <w:p w14:paraId="7EEA647F" w14:textId="60B10A4C" w:rsidR="00A85E58" w:rsidRPr="0030791F" w:rsidRDefault="00A85E58" w:rsidP="00A85E58">
            <w:pPr>
              <w:jc w:val="right"/>
              <w:rPr>
                <w:rFonts w:asciiTheme="minorHAnsi" w:hAnsiTheme="minorHAnsi" w:cs="Arial"/>
                <w:szCs w:val="23"/>
              </w:rPr>
            </w:pPr>
            <w:r w:rsidRPr="0030791F">
              <w:rPr>
                <w:rFonts w:cs="Arial"/>
                <w:szCs w:val="23"/>
              </w:rPr>
              <w:t>56.9</w:t>
            </w:r>
          </w:p>
        </w:tc>
        <w:tc>
          <w:tcPr>
            <w:tcW w:w="966" w:type="dxa"/>
            <w:shd w:val="clear" w:color="auto" w:fill="auto"/>
            <w:noWrap/>
            <w:vAlign w:val="bottom"/>
          </w:tcPr>
          <w:p w14:paraId="011E670F" w14:textId="02E4EED0" w:rsidR="00A85E58" w:rsidRPr="0030791F" w:rsidRDefault="00A85E58" w:rsidP="00A85E58">
            <w:pPr>
              <w:jc w:val="right"/>
              <w:rPr>
                <w:rFonts w:asciiTheme="minorHAnsi" w:hAnsiTheme="minorHAnsi" w:cs="Arial"/>
                <w:szCs w:val="23"/>
              </w:rPr>
            </w:pPr>
            <w:r w:rsidRPr="0030791F">
              <w:rPr>
                <w:rFonts w:cs="Arial"/>
                <w:szCs w:val="23"/>
              </w:rPr>
              <w:t>12</w:t>
            </w:r>
          </w:p>
        </w:tc>
        <w:tc>
          <w:tcPr>
            <w:tcW w:w="1148" w:type="dxa"/>
            <w:shd w:val="clear" w:color="auto" w:fill="auto"/>
            <w:noWrap/>
            <w:vAlign w:val="bottom"/>
          </w:tcPr>
          <w:p w14:paraId="066454F0" w14:textId="23AA55F0" w:rsidR="00A85E58" w:rsidRPr="0030791F" w:rsidRDefault="00A85E58" w:rsidP="00A85E58">
            <w:pPr>
              <w:jc w:val="right"/>
              <w:rPr>
                <w:rFonts w:asciiTheme="minorHAnsi" w:hAnsiTheme="minorHAnsi" w:cs="Arial"/>
                <w:szCs w:val="23"/>
              </w:rPr>
            </w:pPr>
            <w:r w:rsidRPr="0030791F">
              <w:rPr>
                <w:rFonts w:cs="Arial"/>
                <w:szCs w:val="23"/>
              </w:rPr>
              <w:t>8.5</w:t>
            </w:r>
          </w:p>
        </w:tc>
        <w:tc>
          <w:tcPr>
            <w:tcW w:w="1581" w:type="dxa"/>
            <w:shd w:val="clear" w:color="auto" w:fill="auto"/>
            <w:noWrap/>
            <w:vAlign w:val="bottom"/>
          </w:tcPr>
          <w:p w14:paraId="521B2E4A" w14:textId="58AFB0C1" w:rsidR="00A85E58" w:rsidRPr="0030791F" w:rsidRDefault="00A85E58" w:rsidP="00A85E58">
            <w:pPr>
              <w:jc w:val="right"/>
              <w:rPr>
                <w:rFonts w:asciiTheme="minorHAnsi" w:hAnsiTheme="minorHAnsi" w:cs="Arial"/>
                <w:szCs w:val="23"/>
              </w:rPr>
            </w:pPr>
            <w:r w:rsidRPr="0030791F">
              <w:rPr>
                <w:rFonts w:cs="Arial"/>
                <w:szCs w:val="23"/>
              </w:rPr>
              <w:t>142</w:t>
            </w:r>
          </w:p>
        </w:tc>
      </w:tr>
      <w:tr w:rsidR="00A85E58" w:rsidRPr="0030791F" w14:paraId="41CDCF63" w14:textId="77777777" w:rsidTr="00124DB9">
        <w:trPr>
          <w:trHeight w:val="285"/>
        </w:trPr>
        <w:tc>
          <w:tcPr>
            <w:tcW w:w="3682" w:type="dxa"/>
            <w:shd w:val="clear" w:color="auto" w:fill="auto"/>
            <w:noWrap/>
            <w:vAlign w:val="bottom"/>
            <w:hideMark/>
          </w:tcPr>
          <w:p w14:paraId="5BCEAF13"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LabPLUS</w:t>
            </w:r>
          </w:p>
        </w:tc>
        <w:tc>
          <w:tcPr>
            <w:tcW w:w="1176" w:type="dxa"/>
            <w:shd w:val="clear" w:color="auto" w:fill="auto"/>
            <w:noWrap/>
            <w:vAlign w:val="bottom"/>
          </w:tcPr>
          <w:p w14:paraId="231F619E" w14:textId="671CC16A" w:rsidR="00A85E58" w:rsidRPr="0030791F" w:rsidRDefault="00A85E58" w:rsidP="00A85E58">
            <w:pPr>
              <w:jc w:val="right"/>
              <w:rPr>
                <w:rFonts w:asciiTheme="minorHAnsi" w:hAnsiTheme="minorHAnsi" w:cs="Arial"/>
                <w:szCs w:val="23"/>
              </w:rPr>
            </w:pPr>
            <w:r w:rsidRPr="0030791F">
              <w:rPr>
                <w:rFonts w:cs="Arial"/>
                <w:szCs w:val="23"/>
              </w:rPr>
              <w:t>260</w:t>
            </w:r>
          </w:p>
        </w:tc>
        <w:tc>
          <w:tcPr>
            <w:tcW w:w="1091" w:type="dxa"/>
            <w:shd w:val="clear" w:color="auto" w:fill="auto"/>
            <w:noWrap/>
            <w:vAlign w:val="bottom"/>
          </w:tcPr>
          <w:p w14:paraId="05F0AB97" w14:textId="5534EF86" w:rsidR="00A85E58" w:rsidRPr="0030791F" w:rsidRDefault="00A85E58" w:rsidP="00A85E58">
            <w:pPr>
              <w:jc w:val="right"/>
              <w:rPr>
                <w:rFonts w:asciiTheme="minorHAnsi" w:hAnsiTheme="minorHAnsi" w:cs="Arial"/>
                <w:szCs w:val="23"/>
              </w:rPr>
            </w:pPr>
            <w:r w:rsidRPr="0030791F">
              <w:rPr>
                <w:rFonts w:cs="Arial"/>
                <w:szCs w:val="23"/>
              </w:rPr>
              <w:t>80.7</w:t>
            </w:r>
          </w:p>
        </w:tc>
        <w:tc>
          <w:tcPr>
            <w:tcW w:w="1148" w:type="dxa"/>
            <w:shd w:val="clear" w:color="auto" w:fill="auto"/>
            <w:noWrap/>
            <w:vAlign w:val="bottom"/>
          </w:tcPr>
          <w:p w14:paraId="7CF37460" w14:textId="6AD5D6B9" w:rsidR="00A85E58" w:rsidRPr="0030791F" w:rsidRDefault="00A85E58" w:rsidP="00A85E58">
            <w:pPr>
              <w:jc w:val="right"/>
              <w:rPr>
                <w:rFonts w:asciiTheme="minorHAnsi" w:hAnsiTheme="minorHAnsi" w:cs="Arial"/>
                <w:szCs w:val="23"/>
              </w:rPr>
            </w:pPr>
            <w:r w:rsidRPr="0030791F">
              <w:rPr>
                <w:rFonts w:cs="Arial"/>
                <w:szCs w:val="23"/>
              </w:rPr>
              <w:t>118</w:t>
            </w:r>
          </w:p>
        </w:tc>
        <w:tc>
          <w:tcPr>
            <w:tcW w:w="1148" w:type="dxa"/>
            <w:shd w:val="clear" w:color="auto" w:fill="auto"/>
            <w:noWrap/>
            <w:vAlign w:val="bottom"/>
          </w:tcPr>
          <w:p w14:paraId="22C493BE" w14:textId="289B5864" w:rsidR="00A85E58" w:rsidRPr="0030791F" w:rsidRDefault="00A85E58" w:rsidP="00A85E58">
            <w:pPr>
              <w:jc w:val="right"/>
              <w:rPr>
                <w:rFonts w:asciiTheme="minorHAnsi" w:hAnsiTheme="minorHAnsi" w:cs="Arial"/>
                <w:szCs w:val="23"/>
              </w:rPr>
            </w:pPr>
            <w:r w:rsidRPr="0030791F">
              <w:rPr>
                <w:rFonts w:cs="Arial"/>
                <w:szCs w:val="23"/>
              </w:rPr>
              <w:t>45.4</w:t>
            </w:r>
          </w:p>
        </w:tc>
        <w:tc>
          <w:tcPr>
            <w:tcW w:w="966" w:type="dxa"/>
            <w:shd w:val="clear" w:color="auto" w:fill="auto"/>
            <w:noWrap/>
            <w:vAlign w:val="bottom"/>
          </w:tcPr>
          <w:p w14:paraId="6A64A614" w14:textId="6A9ABE6E" w:rsidR="00A85E58" w:rsidRPr="0030791F" w:rsidRDefault="00A85E58" w:rsidP="00A85E58">
            <w:pPr>
              <w:jc w:val="right"/>
              <w:rPr>
                <w:rFonts w:asciiTheme="minorHAnsi" w:hAnsiTheme="minorHAnsi" w:cs="Arial"/>
                <w:szCs w:val="23"/>
              </w:rPr>
            </w:pPr>
            <w:r w:rsidRPr="0030791F">
              <w:rPr>
                <w:rFonts w:cs="Arial"/>
                <w:szCs w:val="23"/>
              </w:rPr>
              <w:t>62</w:t>
            </w:r>
          </w:p>
        </w:tc>
        <w:tc>
          <w:tcPr>
            <w:tcW w:w="1148" w:type="dxa"/>
            <w:shd w:val="clear" w:color="auto" w:fill="auto"/>
            <w:noWrap/>
            <w:vAlign w:val="bottom"/>
          </w:tcPr>
          <w:p w14:paraId="3244471A" w14:textId="4D887473" w:rsidR="00A85E58" w:rsidRPr="0030791F" w:rsidRDefault="00A85E58" w:rsidP="00A85E58">
            <w:pPr>
              <w:jc w:val="right"/>
              <w:rPr>
                <w:rFonts w:asciiTheme="minorHAnsi" w:hAnsiTheme="minorHAnsi" w:cs="Arial"/>
                <w:szCs w:val="23"/>
              </w:rPr>
            </w:pPr>
            <w:r w:rsidRPr="0030791F">
              <w:rPr>
                <w:rFonts w:cs="Arial"/>
                <w:szCs w:val="23"/>
              </w:rPr>
              <w:t>19.3</w:t>
            </w:r>
          </w:p>
        </w:tc>
        <w:tc>
          <w:tcPr>
            <w:tcW w:w="1581" w:type="dxa"/>
            <w:shd w:val="clear" w:color="auto" w:fill="auto"/>
            <w:noWrap/>
            <w:vAlign w:val="bottom"/>
          </w:tcPr>
          <w:p w14:paraId="00687143" w14:textId="06E84E9A" w:rsidR="00A85E58" w:rsidRPr="0030791F" w:rsidRDefault="00A85E58" w:rsidP="00A85E58">
            <w:pPr>
              <w:jc w:val="right"/>
              <w:rPr>
                <w:rFonts w:asciiTheme="minorHAnsi" w:hAnsiTheme="minorHAnsi" w:cs="Arial"/>
                <w:szCs w:val="23"/>
              </w:rPr>
            </w:pPr>
            <w:r w:rsidRPr="0030791F">
              <w:rPr>
                <w:rFonts w:cs="Arial"/>
                <w:szCs w:val="23"/>
              </w:rPr>
              <w:t>322</w:t>
            </w:r>
          </w:p>
        </w:tc>
      </w:tr>
      <w:tr w:rsidR="00A85E58" w:rsidRPr="0030791F" w14:paraId="33E2DEF7" w14:textId="77777777" w:rsidTr="00124DB9">
        <w:trPr>
          <w:trHeight w:val="285"/>
        </w:trPr>
        <w:tc>
          <w:tcPr>
            <w:tcW w:w="3682" w:type="dxa"/>
            <w:shd w:val="clear" w:color="auto" w:fill="auto"/>
            <w:noWrap/>
            <w:vAlign w:val="bottom"/>
            <w:hideMark/>
          </w:tcPr>
          <w:p w14:paraId="0F99DDB7"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Medlab Central Ltd.</w:t>
            </w:r>
          </w:p>
        </w:tc>
        <w:tc>
          <w:tcPr>
            <w:tcW w:w="1176" w:type="dxa"/>
            <w:shd w:val="clear" w:color="auto" w:fill="auto"/>
            <w:noWrap/>
            <w:vAlign w:val="bottom"/>
          </w:tcPr>
          <w:p w14:paraId="1CDB61B1" w14:textId="191C0FDD" w:rsidR="00A85E58" w:rsidRPr="0030791F" w:rsidRDefault="00A85E58" w:rsidP="00A85E58">
            <w:pPr>
              <w:jc w:val="right"/>
              <w:rPr>
                <w:rFonts w:asciiTheme="minorHAnsi" w:hAnsiTheme="minorHAnsi" w:cs="Arial"/>
                <w:szCs w:val="23"/>
              </w:rPr>
            </w:pPr>
            <w:r w:rsidRPr="0030791F">
              <w:rPr>
                <w:rFonts w:cs="Arial"/>
                <w:szCs w:val="23"/>
              </w:rPr>
              <w:t>70</w:t>
            </w:r>
          </w:p>
        </w:tc>
        <w:tc>
          <w:tcPr>
            <w:tcW w:w="1091" w:type="dxa"/>
            <w:shd w:val="clear" w:color="auto" w:fill="auto"/>
            <w:noWrap/>
            <w:vAlign w:val="bottom"/>
          </w:tcPr>
          <w:p w14:paraId="273F7D39" w14:textId="64994150" w:rsidR="00A85E58" w:rsidRPr="0030791F" w:rsidRDefault="00A85E58" w:rsidP="00A85E58">
            <w:pPr>
              <w:jc w:val="right"/>
              <w:rPr>
                <w:rFonts w:asciiTheme="minorHAnsi" w:hAnsiTheme="minorHAnsi" w:cs="Arial"/>
                <w:szCs w:val="23"/>
              </w:rPr>
            </w:pPr>
            <w:r w:rsidRPr="0030791F">
              <w:rPr>
                <w:rFonts w:cs="Arial"/>
                <w:szCs w:val="23"/>
              </w:rPr>
              <w:t>79.5</w:t>
            </w:r>
          </w:p>
        </w:tc>
        <w:tc>
          <w:tcPr>
            <w:tcW w:w="1148" w:type="dxa"/>
            <w:shd w:val="clear" w:color="auto" w:fill="auto"/>
            <w:noWrap/>
            <w:vAlign w:val="bottom"/>
          </w:tcPr>
          <w:p w14:paraId="49B3B6D8" w14:textId="666B8475" w:rsidR="00A85E58" w:rsidRPr="0030791F" w:rsidRDefault="00A85E58" w:rsidP="00A85E58">
            <w:pPr>
              <w:jc w:val="right"/>
              <w:rPr>
                <w:rFonts w:asciiTheme="minorHAnsi" w:hAnsiTheme="minorHAnsi" w:cs="Arial"/>
                <w:szCs w:val="23"/>
              </w:rPr>
            </w:pPr>
            <w:r w:rsidRPr="0030791F">
              <w:rPr>
                <w:rFonts w:cs="Arial"/>
                <w:szCs w:val="23"/>
              </w:rPr>
              <w:t>43</w:t>
            </w:r>
          </w:p>
        </w:tc>
        <w:tc>
          <w:tcPr>
            <w:tcW w:w="1148" w:type="dxa"/>
            <w:shd w:val="clear" w:color="auto" w:fill="auto"/>
            <w:noWrap/>
            <w:vAlign w:val="bottom"/>
          </w:tcPr>
          <w:p w14:paraId="0E7A4CB8" w14:textId="45C57A02" w:rsidR="00A85E58" w:rsidRPr="0030791F" w:rsidRDefault="00A85E58" w:rsidP="00A85E58">
            <w:pPr>
              <w:jc w:val="right"/>
              <w:rPr>
                <w:rFonts w:asciiTheme="minorHAnsi" w:hAnsiTheme="minorHAnsi" w:cs="Arial"/>
                <w:szCs w:val="23"/>
              </w:rPr>
            </w:pPr>
            <w:r w:rsidRPr="0030791F">
              <w:rPr>
                <w:rFonts w:cs="Arial"/>
                <w:szCs w:val="23"/>
              </w:rPr>
              <w:t>61.4</w:t>
            </w:r>
          </w:p>
        </w:tc>
        <w:tc>
          <w:tcPr>
            <w:tcW w:w="966" w:type="dxa"/>
            <w:shd w:val="clear" w:color="auto" w:fill="auto"/>
            <w:noWrap/>
            <w:vAlign w:val="bottom"/>
          </w:tcPr>
          <w:p w14:paraId="04DDF6EE" w14:textId="43E68215" w:rsidR="00A85E58" w:rsidRPr="0030791F" w:rsidRDefault="00A85E58" w:rsidP="00A85E58">
            <w:pPr>
              <w:jc w:val="right"/>
              <w:rPr>
                <w:rFonts w:asciiTheme="minorHAnsi" w:hAnsiTheme="minorHAnsi" w:cs="Arial"/>
                <w:szCs w:val="23"/>
              </w:rPr>
            </w:pPr>
            <w:r w:rsidRPr="0030791F">
              <w:rPr>
                <w:rFonts w:cs="Arial"/>
                <w:szCs w:val="23"/>
              </w:rPr>
              <w:t>18</w:t>
            </w:r>
          </w:p>
        </w:tc>
        <w:tc>
          <w:tcPr>
            <w:tcW w:w="1148" w:type="dxa"/>
            <w:shd w:val="clear" w:color="auto" w:fill="auto"/>
            <w:noWrap/>
            <w:vAlign w:val="bottom"/>
          </w:tcPr>
          <w:p w14:paraId="5256B1E5" w14:textId="7D1933EB" w:rsidR="00A85E58" w:rsidRPr="0030791F" w:rsidRDefault="00A85E58" w:rsidP="00A85E58">
            <w:pPr>
              <w:jc w:val="right"/>
              <w:rPr>
                <w:rFonts w:asciiTheme="minorHAnsi" w:hAnsiTheme="minorHAnsi" w:cs="Arial"/>
                <w:szCs w:val="23"/>
              </w:rPr>
            </w:pPr>
            <w:r w:rsidRPr="0030791F">
              <w:rPr>
                <w:rFonts w:cs="Arial"/>
                <w:szCs w:val="23"/>
              </w:rPr>
              <w:t>20.5</w:t>
            </w:r>
          </w:p>
        </w:tc>
        <w:tc>
          <w:tcPr>
            <w:tcW w:w="1581" w:type="dxa"/>
            <w:shd w:val="clear" w:color="auto" w:fill="auto"/>
            <w:noWrap/>
            <w:vAlign w:val="bottom"/>
          </w:tcPr>
          <w:p w14:paraId="62F38930" w14:textId="4AE9CBD6" w:rsidR="00A85E58" w:rsidRPr="0030791F" w:rsidRDefault="00A85E58" w:rsidP="00A85E58">
            <w:pPr>
              <w:jc w:val="right"/>
              <w:rPr>
                <w:rFonts w:asciiTheme="minorHAnsi" w:hAnsiTheme="minorHAnsi" w:cs="Arial"/>
                <w:szCs w:val="23"/>
              </w:rPr>
            </w:pPr>
            <w:r w:rsidRPr="0030791F">
              <w:rPr>
                <w:rFonts w:cs="Arial"/>
                <w:szCs w:val="23"/>
              </w:rPr>
              <w:t>88</w:t>
            </w:r>
          </w:p>
        </w:tc>
      </w:tr>
      <w:tr w:rsidR="00A85E58" w:rsidRPr="0030791F" w14:paraId="0964266B" w14:textId="77777777" w:rsidTr="00124DB9">
        <w:trPr>
          <w:trHeight w:val="285"/>
        </w:trPr>
        <w:tc>
          <w:tcPr>
            <w:tcW w:w="3682" w:type="dxa"/>
            <w:shd w:val="clear" w:color="auto" w:fill="auto"/>
            <w:noWrap/>
            <w:vAlign w:val="bottom"/>
            <w:hideMark/>
          </w:tcPr>
          <w:p w14:paraId="21906C1E"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Pathlab</w:t>
            </w:r>
          </w:p>
        </w:tc>
        <w:tc>
          <w:tcPr>
            <w:tcW w:w="1176" w:type="dxa"/>
            <w:shd w:val="clear" w:color="auto" w:fill="auto"/>
            <w:noWrap/>
            <w:vAlign w:val="bottom"/>
          </w:tcPr>
          <w:p w14:paraId="3C909231" w14:textId="063DA830" w:rsidR="00A85E58" w:rsidRPr="0030791F" w:rsidRDefault="00A85E58" w:rsidP="00A85E58">
            <w:pPr>
              <w:jc w:val="right"/>
              <w:rPr>
                <w:rFonts w:asciiTheme="minorHAnsi" w:hAnsiTheme="minorHAnsi" w:cs="Arial"/>
                <w:szCs w:val="23"/>
              </w:rPr>
            </w:pPr>
            <w:r w:rsidRPr="0030791F">
              <w:rPr>
                <w:rFonts w:cs="Arial"/>
                <w:szCs w:val="23"/>
              </w:rPr>
              <w:t>65</w:t>
            </w:r>
          </w:p>
        </w:tc>
        <w:tc>
          <w:tcPr>
            <w:tcW w:w="1091" w:type="dxa"/>
            <w:shd w:val="clear" w:color="auto" w:fill="auto"/>
            <w:noWrap/>
            <w:vAlign w:val="bottom"/>
          </w:tcPr>
          <w:p w14:paraId="11452CBB" w14:textId="0669EBF1" w:rsidR="00A85E58" w:rsidRPr="0030791F" w:rsidRDefault="00A85E58" w:rsidP="00A85E58">
            <w:pPr>
              <w:jc w:val="right"/>
              <w:rPr>
                <w:rFonts w:asciiTheme="minorHAnsi" w:hAnsiTheme="minorHAnsi" w:cs="Arial"/>
                <w:szCs w:val="23"/>
              </w:rPr>
            </w:pPr>
            <w:r w:rsidRPr="0030791F">
              <w:rPr>
                <w:rFonts w:cs="Arial"/>
                <w:szCs w:val="23"/>
              </w:rPr>
              <w:t>89.0</w:t>
            </w:r>
          </w:p>
        </w:tc>
        <w:tc>
          <w:tcPr>
            <w:tcW w:w="1148" w:type="dxa"/>
            <w:shd w:val="clear" w:color="auto" w:fill="auto"/>
            <w:noWrap/>
            <w:vAlign w:val="bottom"/>
          </w:tcPr>
          <w:p w14:paraId="25D1CDFD" w14:textId="288D405D" w:rsidR="00A85E58" w:rsidRPr="0030791F" w:rsidRDefault="00A85E58" w:rsidP="00A85E58">
            <w:pPr>
              <w:jc w:val="right"/>
              <w:rPr>
                <w:rFonts w:asciiTheme="minorHAnsi" w:hAnsiTheme="minorHAnsi" w:cs="Arial"/>
                <w:szCs w:val="23"/>
              </w:rPr>
            </w:pPr>
            <w:r w:rsidRPr="0030791F">
              <w:rPr>
                <w:rFonts w:cs="Arial"/>
                <w:szCs w:val="23"/>
              </w:rPr>
              <w:t>32</w:t>
            </w:r>
          </w:p>
        </w:tc>
        <w:tc>
          <w:tcPr>
            <w:tcW w:w="1148" w:type="dxa"/>
            <w:shd w:val="clear" w:color="auto" w:fill="auto"/>
            <w:noWrap/>
            <w:vAlign w:val="bottom"/>
          </w:tcPr>
          <w:p w14:paraId="7CD82465" w14:textId="4DEAF205" w:rsidR="00A85E58" w:rsidRPr="0030791F" w:rsidRDefault="00A85E58" w:rsidP="00A85E58">
            <w:pPr>
              <w:jc w:val="right"/>
              <w:rPr>
                <w:rFonts w:asciiTheme="minorHAnsi" w:hAnsiTheme="minorHAnsi" w:cs="Arial"/>
                <w:szCs w:val="23"/>
              </w:rPr>
            </w:pPr>
            <w:r w:rsidRPr="0030791F">
              <w:rPr>
                <w:rFonts w:cs="Arial"/>
                <w:szCs w:val="23"/>
              </w:rPr>
              <w:t>49.2</w:t>
            </w:r>
          </w:p>
        </w:tc>
        <w:tc>
          <w:tcPr>
            <w:tcW w:w="966" w:type="dxa"/>
            <w:shd w:val="clear" w:color="auto" w:fill="auto"/>
            <w:noWrap/>
            <w:vAlign w:val="bottom"/>
          </w:tcPr>
          <w:p w14:paraId="0AF92D75" w14:textId="49539989" w:rsidR="00A85E58" w:rsidRPr="0030791F" w:rsidRDefault="00A85E58" w:rsidP="00A85E58">
            <w:pPr>
              <w:jc w:val="right"/>
              <w:rPr>
                <w:rFonts w:asciiTheme="minorHAnsi" w:hAnsiTheme="minorHAnsi" w:cs="Arial"/>
                <w:szCs w:val="23"/>
              </w:rPr>
            </w:pPr>
            <w:r w:rsidRPr="0030791F">
              <w:rPr>
                <w:rFonts w:cs="Arial"/>
                <w:szCs w:val="23"/>
              </w:rPr>
              <w:t>8</w:t>
            </w:r>
          </w:p>
        </w:tc>
        <w:tc>
          <w:tcPr>
            <w:tcW w:w="1148" w:type="dxa"/>
            <w:shd w:val="clear" w:color="auto" w:fill="auto"/>
            <w:noWrap/>
            <w:vAlign w:val="bottom"/>
          </w:tcPr>
          <w:p w14:paraId="1451913C" w14:textId="2735EFF1" w:rsidR="00A85E58" w:rsidRPr="0030791F" w:rsidRDefault="00A85E58" w:rsidP="00A85E58">
            <w:pPr>
              <w:jc w:val="right"/>
              <w:rPr>
                <w:rFonts w:asciiTheme="minorHAnsi" w:hAnsiTheme="minorHAnsi" w:cs="Arial"/>
                <w:szCs w:val="23"/>
              </w:rPr>
            </w:pPr>
            <w:r w:rsidRPr="0030791F">
              <w:rPr>
                <w:rFonts w:cs="Arial"/>
                <w:szCs w:val="23"/>
              </w:rPr>
              <w:t>11.0</w:t>
            </w:r>
          </w:p>
        </w:tc>
        <w:tc>
          <w:tcPr>
            <w:tcW w:w="1581" w:type="dxa"/>
            <w:shd w:val="clear" w:color="auto" w:fill="auto"/>
            <w:noWrap/>
            <w:vAlign w:val="bottom"/>
          </w:tcPr>
          <w:p w14:paraId="183D7953" w14:textId="5B42BBDA" w:rsidR="00A85E58" w:rsidRPr="0030791F" w:rsidRDefault="00A85E58" w:rsidP="00A85E58">
            <w:pPr>
              <w:jc w:val="right"/>
              <w:rPr>
                <w:rFonts w:asciiTheme="minorHAnsi" w:hAnsiTheme="minorHAnsi" w:cs="Arial"/>
                <w:szCs w:val="23"/>
              </w:rPr>
            </w:pPr>
            <w:r w:rsidRPr="0030791F">
              <w:rPr>
                <w:rFonts w:cs="Arial"/>
                <w:szCs w:val="23"/>
              </w:rPr>
              <w:t>73</w:t>
            </w:r>
          </w:p>
        </w:tc>
      </w:tr>
      <w:tr w:rsidR="00A85E58" w:rsidRPr="0030791F" w14:paraId="5FE7A214" w14:textId="77777777" w:rsidTr="00124DB9">
        <w:trPr>
          <w:trHeight w:val="285"/>
        </w:trPr>
        <w:tc>
          <w:tcPr>
            <w:tcW w:w="3682" w:type="dxa"/>
            <w:shd w:val="clear" w:color="auto" w:fill="auto"/>
            <w:noWrap/>
            <w:vAlign w:val="bottom"/>
            <w:hideMark/>
          </w:tcPr>
          <w:p w14:paraId="6222925D"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Southern Community Laboratories</w:t>
            </w:r>
          </w:p>
        </w:tc>
        <w:tc>
          <w:tcPr>
            <w:tcW w:w="1176" w:type="dxa"/>
            <w:shd w:val="clear" w:color="auto" w:fill="auto"/>
            <w:noWrap/>
            <w:vAlign w:val="bottom"/>
          </w:tcPr>
          <w:p w14:paraId="6355DC2A" w14:textId="2A2D8917" w:rsidR="00A85E58" w:rsidRPr="0030791F" w:rsidRDefault="00A85E58" w:rsidP="00A85E58">
            <w:pPr>
              <w:jc w:val="right"/>
              <w:rPr>
                <w:rFonts w:asciiTheme="minorHAnsi" w:hAnsiTheme="minorHAnsi" w:cs="Arial"/>
                <w:szCs w:val="23"/>
              </w:rPr>
            </w:pPr>
            <w:r w:rsidRPr="0030791F">
              <w:rPr>
                <w:rFonts w:cs="Arial"/>
                <w:szCs w:val="23"/>
              </w:rPr>
              <w:t>121</w:t>
            </w:r>
          </w:p>
        </w:tc>
        <w:tc>
          <w:tcPr>
            <w:tcW w:w="1091" w:type="dxa"/>
            <w:shd w:val="clear" w:color="auto" w:fill="auto"/>
            <w:noWrap/>
            <w:vAlign w:val="bottom"/>
          </w:tcPr>
          <w:p w14:paraId="6FEC240D" w14:textId="2FF10A9A" w:rsidR="00A85E58" w:rsidRPr="0030791F" w:rsidRDefault="00A85E58" w:rsidP="00A85E58">
            <w:pPr>
              <w:jc w:val="right"/>
              <w:rPr>
                <w:rFonts w:asciiTheme="minorHAnsi" w:hAnsiTheme="minorHAnsi" w:cs="Arial"/>
                <w:szCs w:val="23"/>
              </w:rPr>
            </w:pPr>
            <w:r w:rsidRPr="0030791F">
              <w:rPr>
                <w:rFonts w:cs="Arial"/>
                <w:szCs w:val="23"/>
              </w:rPr>
              <w:t>80.7</w:t>
            </w:r>
          </w:p>
        </w:tc>
        <w:tc>
          <w:tcPr>
            <w:tcW w:w="1148" w:type="dxa"/>
            <w:shd w:val="clear" w:color="auto" w:fill="auto"/>
            <w:noWrap/>
            <w:vAlign w:val="bottom"/>
          </w:tcPr>
          <w:p w14:paraId="512FFD09" w14:textId="4D308837" w:rsidR="00A85E58" w:rsidRPr="0030791F" w:rsidRDefault="00A85E58" w:rsidP="00A85E58">
            <w:pPr>
              <w:jc w:val="right"/>
              <w:rPr>
                <w:rFonts w:asciiTheme="minorHAnsi" w:hAnsiTheme="minorHAnsi" w:cs="Arial"/>
                <w:szCs w:val="23"/>
              </w:rPr>
            </w:pPr>
            <w:r w:rsidRPr="0030791F">
              <w:rPr>
                <w:rFonts w:cs="Arial"/>
                <w:szCs w:val="23"/>
              </w:rPr>
              <w:t>65</w:t>
            </w:r>
          </w:p>
        </w:tc>
        <w:tc>
          <w:tcPr>
            <w:tcW w:w="1148" w:type="dxa"/>
            <w:shd w:val="clear" w:color="auto" w:fill="auto"/>
            <w:noWrap/>
            <w:vAlign w:val="bottom"/>
          </w:tcPr>
          <w:p w14:paraId="390B14EB" w14:textId="59E690C1" w:rsidR="00A85E58" w:rsidRPr="0030791F" w:rsidRDefault="00A85E58" w:rsidP="00A85E58">
            <w:pPr>
              <w:jc w:val="right"/>
              <w:rPr>
                <w:rFonts w:asciiTheme="minorHAnsi" w:hAnsiTheme="minorHAnsi" w:cs="Arial"/>
                <w:szCs w:val="23"/>
              </w:rPr>
            </w:pPr>
            <w:r w:rsidRPr="0030791F">
              <w:rPr>
                <w:rFonts w:cs="Arial"/>
                <w:szCs w:val="23"/>
              </w:rPr>
              <w:t>53.7</w:t>
            </w:r>
          </w:p>
        </w:tc>
        <w:tc>
          <w:tcPr>
            <w:tcW w:w="966" w:type="dxa"/>
            <w:shd w:val="clear" w:color="auto" w:fill="auto"/>
            <w:noWrap/>
            <w:vAlign w:val="bottom"/>
          </w:tcPr>
          <w:p w14:paraId="792E3C41" w14:textId="7D4C0FBB" w:rsidR="00A85E58" w:rsidRPr="0030791F" w:rsidRDefault="00A85E58" w:rsidP="00A85E58">
            <w:pPr>
              <w:jc w:val="right"/>
              <w:rPr>
                <w:rFonts w:asciiTheme="minorHAnsi" w:hAnsiTheme="minorHAnsi" w:cs="Arial"/>
                <w:szCs w:val="23"/>
              </w:rPr>
            </w:pPr>
            <w:r w:rsidRPr="0030791F">
              <w:rPr>
                <w:rFonts w:cs="Arial"/>
                <w:szCs w:val="23"/>
              </w:rPr>
              <w:t>29</w:t>
            </w:r>
          </w:p>
        </w:tc>
        <w:tc>
          <w:tcPr>
            <w:tcW w:w="1148" w:type="dxa"/>
            <w:shd w:val="clear" w:color="auto" w:fill="auto"/>
            <w:noWrap/>
            <w:vAlign w:val="bottom"/>
          </w:tcPr>
          <w:p w14:paraId="7DCA955A" w14:textId="6A046E0B" w:rsidR="00A85E58" w:rsidRPr="0030791F" w:rsidRDefault="00A85E58" w:rsidP="00A85E58">
            <w:pPr>
              <w:jc w:val="right"/>
              <w:rPr>
                <w:rFonts w:asciiTheme="minorHAnsi" w:hAnsiTheme="minorHAnsi" w:cs="Arial"/>
                <w:szCs w:val="23"/>
              </w:rPr>
            </w:pPr>
            <w:r w:rsidRPr="0030791F">
              <w:rPr>
                <w:rFonts w:cs="Arial"/>
                <w:szCs w:val="23"/>
              </w:rPr>
              <w:t>19.3</w:t>
            </w:r>
          </w:p>
        </w:tc>
        <w:tc>
          <w:tcPr>
            <w:tcW w:w="1581" w:type="dxa"/>
            <w:shd w:val="clear" w:color="auto" w:fill="auto"/>
            <w:noWrap/>
            <w:vAlign w:val="bottom"/>
          </w:tcPr>
          <w:p w14:paraId="5FD094C1" w14:textId="46FE989A" w:rsidR="00A85E58" w:rsidRPr="0030791F" w:rsidRDefault="00A85E58" w:rsidP="00A85E58">
            <w:pPr>
              <w:jc w:val="right"/>
              <w:rPr>
                <w:rFonts w:asciiTheme="minorHAnsi" w:hAnsiTheme="minorHAnsi" w:cs="Arial"/>
                <w:szCs w:val="23"/>
              </w:rPr>
            </w:pPr>
            <w:r w:rsidRPr="0030791F">
              <w:rPr>
                <w:rFonts w:cs="Arial"/>
                <w:szCs w:val="23"/>
              </w:rPr>
              <w:t>150</w:t>
            </w:r>
          </w:p>
        </w:tc>
      </w:tr>
      <w:tr w:rsidR="00A85E58" w:rsidRPr="0030791F" w14:paraId="4E1E9179" w14:textId="77777777" w:rsidTr="00124DB9">
        <w:trPr>
          <w:trHeight w:val="300"/>
        </w:trPr>
        <w:tc>
          <w:tcPr>
            <w:tcW w:w="3682" w:type="dxa"/>
            <w:shd w:val="clear" w:color="auto" w:fill="auto"/>
            <w:noWrap/>
            <w:vAlign w:val="bottom"/>
            <w:hideMark/>
          </w:tcPr>
          <w:p w14:paraId="5441BDAB" w14:textId="77777777" w:rsidR="00A85E58" w:rsidRPr="0030791F" w:rsidRDefault="00A85E58" w:rsidP="00A85E58">
            <w:pPr>
              <w:rPr>
                <w:rFonts w:asciiTheme="minorHAnsi" w:hAnsiTheme="minorHAnsi" w:cs="Arial"/>
                <w:b/>
                <w:bCs/>
                <w:szCs w:val="23"/>
              </w:rPr>
            </w:pPr>
            <w:r w:rsidRPr="0030791F">
              <w:rPr>
                <w:rFonts w:asciiTheme="minorHAnsi" w:hAnsiTheme="minorHAnsi" w:cs="Arial"/>
                <w:b/>
                <w:bCs/>
                <w:szCs w:val="23"/>
              </w:rPr>
              <w:t>Total</w:t>
            </w:r>
          </w:p>
        </w:tc>
        <w:tc>
          <w:tcPr>
            <w:tcW w:w="1176" w:type="dxa"/>
            <w:shd w:val="clear" w:color="auto" w:fill="auto"/>
            <w:noWrap/>
            <w:vAlign w:val="bottom"/>
          </w:tcPr>
          <w:p w14:paraId="7916323E" w14:textId="30312868" w:rsidR="00A85E58" w:rsidRPr="0030791F" w:rsidRDefault="00A85E58" w:rsidP="00A85E58">
            <w:pPr>
              <w:jc w:val="right"/>
              <w:rPr>
                <w:rFonts w:asciiTheme="minorHAnsi" w:hAnsiTheme="minorHAnsi" w:cs="Arial"/>
                <w:b/>
                <w:bCs/>
                <w:szCs w:val="23"/>
              </w:rPr>
            </w:pPr>
            <w:r w:rsidRPr="0030791F">
              <w:rPr>
                <w:rFonts w:cs="Arial"/>
                <w:b/>
                <w:bCs/>
                <w:szCs w:val="23"/>
              </w:rPr>
              <w:t>777</w:t>
            </w:r>
          </w:p>
        </w:tc>
        <w:tc>
          <w:tcPr>
            <w:tcW w:w="1091" w:type="dxa"/>
            <w:shd w:val="clear" w:color="auto" w:fill="auto"/>
            <w:noWrap/>
            <w:vAlign w:val="bottom"/>
          </w:tcPr>
          <w:p w14:paraId="63926EA8" w14:textId="68E7FD2A" w:rsidR="00A85E58" w:rsidRPr="0030791F" w:rsidRDefault="00A85E58" w:rsidP="00A85E58">
            <w:pPr>
              <w:jc w:val="right"/>
              <w:rPr>
                <w:rFonts w:asciiTheme="minorHAnsi" w:hAnsiTheme="minorHAnsi" w:cs="Arial"/>
                <w:b/>
                <w:bCs/>
                <w:szCs w:val="23"/>
              </w:rPr>
            </w:pPr>
            <w:r w:rsidRPr="0030791F">
              <w:rPr>
                <w:rFonts w:cs="Arial"/>
                <w:b/>
                <w:bCs/>
                <w:szCs w:val="23"/>
              </w:rPr>
              <w:t>82.7</w:t>
            </w:r>
          </w:p>
        </w:tc>
        <w:tc>
          <w:tcPr>
            <w:tcW w:w="1148" w:type="dxa"/>
            <w:shd w:val="clear" w:color="auto" w:fill="auto"/>
            <w:noWrap/>
            <w:vAlign w:val="bottom"/>
          </w:tcPr>
          <w:p w14:paraId="03ABFFDF" w14:textId="26E816DE" w:rsidR="00A85E58" w:rsidRPr="0030791F" w:rsidRDefault="00A85E58" w:rsidP="00A85E58">
            <w:pPr>
              <w:jc w:val="right"/>
              <w:rPr>
                <w:rFonts w:asciiTheme="minorHAnsi" w:hAnsiTheme="minorHAnsi" w:cs="Arial"/>
                <w:b/>
                <w:bCs/>
                <w:szCs w:val="23"/>
              </w:rPr>
            </w:pPr>
            <w:r w:rsidRPr="0030791F">
              <w:rPr>
                <w:rFonts w:cs="Arial"/>
                <w:b/>
                <w:bCs/>
                <w:szCs w:val="23"/>
              </w:rPr>
              <w:t>386</w:t>
            </w:r>
          </w:p>
        </w:tc>
        <w:tc>
          <w:tcPr>
            <w:tcW w:w="1148" w:type="dxa"/>
            <w:shd w:val="clear" w:color="auto" w:fill="auto"/>
            <w:noWrap/>
            <w:vAlign w:val="bottom"/>
          </w:tcPr>
          <w:p w14:paraId="7883C382" w14:textId="30C1F7A0" w:rsidR="00A85E58" w:rsidRPr="0030791F" w:rsidRDefault="00A85E58" w:rsidP="00A85E58">
            <w:pPr>
              <w:jc w:val="right"/>
              <w:rPr>
                <w:rFonts w:asciiTheme="minorHAnsi" w:hAnsiTheme="minorHAnsi" w:cs="Arial"/>
                <w:b/>
                <w:bCs/>
                <w:szCs w:val="23"/>
              </w:rPr>
            </w:pPr>
            <w:r w:rsidRPr="0030791F">
              <w:rPr>
                <w:rFonts w:cs="Arial"/>
                <w:b/>
                <w:bCs/>
                <w:szCs w:val="23"/>
              </w:rPr>
              <w:t>49.7</w:t>
            </w:r>
          </w:p>
        </w:tc>
        <w:tc>
          <w:tcPr>
            <w:tcW w:w="966" w:type="dxa"/>
            <w:shd w:val="clear" w:color="auto" w:fill="auto"/>
            <w:noWrap/>
            <w:vAlign w:val="bottom"/>
          </w:tcPr>
          <w:p w14:paraId="71F04696" w14:textId="1C4578B6" w:rsidR="00A85E58" w:rsidRPr="0030791F" w:rsidRDefault="00A85E58" w:rsidP="00A85E58">
            <w:pPr>
              <w:jc w:val="right"/>
              <w:rPr>
                <w:rFonts w:asciiTheme="minorHAnsi" w:hAnsiTheme="minorHAnsi" w:cs="Arial"/>
                <w:b/>
                <w:bCs/>
                <w:szCs w:val="23"/>
              </w:rPr>
            </w:pPr>
            <w:r w:rsidRPr="0030791F">
              <w:rPr>
                <w:rFonts w:cs="Arial"/>
                <w:b/>
                <w:bCs/>
                <w:szCs w:val="23"/>
              </w:rPr>
              <w:t>163</w:t>
            </w:r>
          </w:p>
        </w:tc>
        <w:tc>
          <w:tcPr>
            <w:tcW w:w="1148" w:type="dxa"/>
            <w:shd w:val="clear" w:color="auto" w:fill="auto"/>
            <w:noWrap/>
            <w:vAlign w:val="bottom"/>
          </w:tcPr>
          <w:p w14:paraId="29D0EC25" w14:textId="3034B1D0" w:rsidR="00A85E58" w:rsidRPr="0030791F" w:rsidRDefault="00A85E58" w:rsidP="00A85E58">
            <w:pPr>
              <w:jc w:val="right"/>
              <w:rPr>
                <w:rFonts w:asciiTheme="minorHAnsi" w:hAnsiTheme="minorHAnsi" w:cs="Arial"/>
                <w:b/>
                <w:bCs/>
                <w:szCs w:val="23"/>
              </w:rPr>
            </w:pPr>
            <w:r w:rsidRPr="0030791F">
              <w:rPr>
                <w:rFonts w:cs="Arial"/>
                <w:b/>
                <w:bCs/>
                <w:szCs w:val="23"/>
              </w:rPr>
              <w:t>17.3</w:t>
            </w:r>
          </w:p>
        </w:tc>
        <w:tc>
          <w:tcPr>
            <w:tcW w:w="1581" w:type="dxa"/>
            <w:shd w:val="clear" w:color="auto" w:fill="auto"/>
            <w:noWrap/>
            <w:vAlign w:val="bottom"/>
          </w:tcPr>
          <w:p w14:paraId="4F000076" w14:textId="70964E47" w:rsidR="00A85E58" w:rsidRPr="0030791F" w:rsidRDefault="00A85E58" w:rsidP="00A85E58">
            <w:pPr>
              <w:jc w:val="right"/>
              <w:rPr>
                <w:rFonts w:asciiTheme="minorHAnsi" w:hAnsiTheme="minorHAnsi" w:cs="Arial"/>
                <w:b/>
                <w:bCs/>
                <w:szCs w:val="23"/>
              </w:rPr>
            </w:pPr>
            <w:r w:rsidRPr="0030791F">
              <w:rPr>
                <w:rFonts w:cs="Arial"/>
                <w:b/>
                <w:bCs/>
                <w:szCs w:val="23"/>
              </w:rPr>
              <w:t>940</w:t>
            </w:r>
          </w:p>
        </w:tc>
      </w:tr>
    </w:tbl>
    <w:p w14:paraId="05BFAA4C" w14:textId="202D27A7" w:rsidR="00411DC4" w:rsidRPr="0030791F" w:rsidRDefault="00411DC4" w:rsidP="00030D6F">
      <w:pPr>
        <w:ind w:right="544"/>
        <w:jc w:val="both"/>
      </w:pPr>
      <w:r w:rsidRPr="0030791F">
        <w:br w:type="page"/>
      </w:r>
    </w:p>
    <w:p w14:paraId="20E52BA4" w14:textId="53B9EC3F" w:rsidR="00030D6F" w:rsidRPr="0030791F" w:rsidRDefault="00C65151" w:rsidP="00DC7628">
      <w:pPr>
        <w:pStyle w:val="Caption"/>
        <w:spacing w:after="80"/>
        <w:ind w:right="-23"/>
        <w:jc w:val="both"/>
      </w:pPr>
      <w:bookmarkStart w:id="1123" w:name="_Ref275861607"/>
      <w:bookmarkStart w:id="1124" w:name="_Toc469398335"/>
      <w:bookmarkStart w:id="1125" w:name="_Toc509928539"/>
      <w:bookmarkStart w:id="1126" w:name="_Toc276457790"/>
      <w:bookmarkStart w:id="1127" w:name="_Toc304970091"/>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48</w:t>
      </w:r>
      <w:r w:rsidR="00F55F28" w:rsidRPr="0030791F">
        <w:rPr>
          <w:noProof/>
        </w:rPr>
        <w:fldChar w:fldCharType="end"/>
      </w:r>
      <w:bookmarkEnd w:id="1123"/>
      <w:r w:rsidR="00030D6F" w:rsidRPr="0030791F">
        <w:t xml:space="preserve"> - Positive predictive value of a report of ASC-H + HSIL + SC cytology by laboratory</w:t>
      </w:r>
      <w:bookmarkEnd w:id="1124"/>
      <w:bookmarkEnd w:id="1125"/>
      <w:r w:rsidR="00030D6F" w:rsidRPr="0030791F">
        <w:t xml:space="preserve"> </w:t>
      </w:r>
      <w:bookmarkEnd w:id="1126"/>
      <w:bookmarkEnd w:id="1127"/>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77"/>
        <w:gridCol w:w="1112"/>
        <w:gridCol w:w="1134"/>
        <w:gridCol w:w="1134"/>
        <w:gridCol w:w="992"/>
        <w:gridCol w:w="1134"/>
        <w:gridCol w:w="1563"/>
      </w:tblGrid>
      <w:tr w:rsidR="00030D6F" w:rsidRPr="0030791F" w14:paraId="5BDCD9CB" w14:textId="77777777" w:rsidTr="00403266">
        <w:trPr>
          <w:trHeight w:val="300"/>
        </w:trPr>
        <w:tc>
          <w:tcPr>
            <w:tcW w:w="3680" w:type="dxa"/>
            <w:tcBorders>
              <w:top w:val="single" w:sz="4" w:space="0" w:color="auto"/>
              <w:bottom w:val="nil"/>
            </w:tcBorders>
            <w:shd w:val="clear" w:color="auto" w:fill="D9D9D9" w:themeFill="background1" w:themeFillShade="D9"/>
            <w:noWrap/>
            <w:vAlign w:val="bottom"/>
            <w:hideMark/>
          </w:tcPr>
          <w:p w14:paraId="12C804A1"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Lab</w:t>
            </w:r>
            <w:r w:rsidR="0012786B" w:rsidRPr="0030791F">
              <w:rPr>
                <w:rFonts w:asciiTheme="minorHAnsi" w:eastAsia="Times New Roman" w:hAnsiTheme="minorHAnsi" w:cs="Arial"/>
                <w:b/>
                <w:bCs/>
                <w:szCs w:val="23"/>
                <w:lang w:eastAsia="en-AU"/>
              </w:rPr>
              <w:t>oratory</w:t>
            </w:r>
          </w:p>
        </w:tc>
        <w:tc>
          <w:tcPr>
            <w:tcW w:w="2289" w:type="dxa"/>
            <w:gridSpan w:val="2"/>
            <w:tcBorders>
              <w:top w:val="single" w:sz="4" w:space="0" w:color="auto"/>
              <w:bottom w:val="nil"/>
            </w:tcBorders>
            <w:shd w:val="clear" w:color="auto" w:fill="D9D9D9" w:themeFill="background1" w:themeFillShade="D9"/>
            <w:noWrap/>
            <w:vAlign w:val="bottom"/>
            <w:hideMark/>
          </w:tcPr>
          <w:p w14:paraId="1E6643FF" w14:textId="77777777" w:rsidR="00030D6F" w:rsidRPr="0030791F" w:rsidRDefault="00030D6F" w:rsidP="003E4098">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Histology available</w:t>
            </w:r>
          </w:p>
        </w:tc>
        <w:tc>
          <w:tcPr>
            <w:tcW w:w="2268" w:type="dxa"/>
            <w:gridSpan w:val="2"/>
            <w:tcBorders>
              <w:top w:val="single" w:sz="4" w:space="0" w:color="auto"/>
              <w:bottom w:val="nil"/>
            </w:tcBorders>
            <w:shd w:val="clear" w:color="auto" w:fill="D9D9D9" w:themeFill="background1" w:themeFillShade="D9"/>
            <w:noWrap/>
            <w:vAlign w:val="bottom"/>
            <w:hideMark/>
          </w:tcPr>
          <w:p w14:paraId="544B4741" w14:textId="77777777" w:rsidR="00030D6F" w:rsidRPr="0030791F" w:rsidRDefault="00030D6F" w:rsidP="003E4098">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HSIL confirmed by histology</w:t>
            </w:r>
          </w:p>
        </w:tc>
        <w:tc>
          <w:tcPr>
            <w:tcW w:w="2126" w:type="dxa"/>
            <w:gridSpan w:val="2"/>
            <w:tcBorders>
              <w:top w:val="single" w:sz="4" w:space="0" w:color="auto"/>
              <w:bottom w:val="nil"/>
            </w:tcBorders>
            <w:shd w:val="clear" w:color="auto" w:fill="D9D9D9" w:themeFill="background1" w:themeFillShade="D9"/>
            <w:noWrap/>
            <w:vAlign w:val="bottom"/>
            <w:hideMark/>
          </w:tcPr>
          <w:p w14:paraId="66F97C9A" w14:textId="77777777" w:rsidR="00030D6F" w:rsidRPr="0030791F" w:rsidRDefault="00030D6F" w:rsidP="003E4098">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No histology</w:t>
            </w:r>
          </w:p>
        </w:tc>
        <w:tc>
          <w:tcPr>
            <w:tcW w:w="1563" w:type="dxa"/>
            <w:tcBorders>
              <w:top w:val="single" w:sz="4" w:space="0" w:color="auto"/>
              <w:bottom w:val="nil"/>
            </w:tcBorders>
            <w:shd w:val="clear" w:color="auto" w:fill="D9D9D9" w:themeFill="background1" w:themeFillShade="D9"/>
            <w:noWrap/>
            <w:vAlign w:val="bottom"/>
            <w:hideMark/>
          </w:tcPr>
          <w:p w14:paraId="0C2E00AE" w14:textId="77777777" w:rsidR="00030D6F" w:rsidRPr="0030791F" w:rsidRDefault="00030D6F" w:rsidP="003E4098">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reports</w:t>
            </w:r>
          </w:p>
        </w:tc>
      </w:tr>
      <w:tr w:rsidR="00030D6F" w:rsidRPr="0030791F" w14:paraId="5CCAC8BF" w14:textId="77777777" w:rsidTr="00403266">
        <w:trPr>
          <w:trHeight w:val="285"/>
        </w:trPr>
        <w:tc>
          <w:tcPr>
            <w:tcW w:w="3680" w:type="dxa"/>
            <w:tcBorders>
              <w:top w:val="nil"/>
              <w:bottom w:val="single" w:sz="4" w:space="0" w:color="auto"/>
            </w:tcBorders>
            <w:shd w:val="clear" w:color="auto" w:fill="D9D9D9" w:themeFill="background1" w:themeFillShade="D9"/>
            <w:noWrap/>
            <w:vAlign w:val="bottom"/>
            <w:hideMark/>
          </w:tcPr>
          <w:p w14:paraId="429C1EA2" w14:textId="77777777" w:rsidR="00030D6F" w:rsidRPr="0030791F" w:rsidRDefault="00030D6F" w:rsidP="00576432">
            <w:pPr>
              <w:rPr>
                <w:rFonts w:asciiTheme="minorHAnsi" w:eastAsia="Times New Roman" w:hAnsiTheme="minorHAnsi" w:cs="Arial"/>
                <w:szCs w:val="23"/>
                <w:lang w:eastAsia="en-AU"/>
              </w:rPr>
            </w:pPr>
            <w:r w:rsidRPr="0030791F">
              <w:rPr>
                <w:rFonts w:asciiTheme="minorHAnsi" w:eastAsia="Times New Roman" w:hAnsiTheme="minorHAnsi" w:cs="Arial"/>
                <w:szCs w:val="23"/>
                <w:lang w:eastAsia="en-AU"/>
              </w:rPr>
              <w:t> </w:t>
            </w:r>
          </w:p>
        </w:tc>
        <w:tc>
          <w:tcPr>
            <w:tcW w:w="1177" w:type="dxa"/>
            <w:tcBorders>
              <w:top w:val="nil"/>
              <w:bottom w:val="single" w:sz="4" w:space="0" w:color="auto"/>
            </w:tcBorders>
            <w:shd w:val="clear" w:color="auto" w:fill="D9D9D9" w:themeFill="background1" w:themeFillShade="D9"/>
            <w:noWrap/>
            <w:vAlign w:val="bottom"/>
            <w:hideMark/>
          </w:tcPr>
          <w:p w14:paraId="7A4FF72D"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12" w:type="dxa"/>
            <w:tcBorders>
              <w:top w:val="nil"/>
              <w:bottom w:val="single" w:sz="4" w:space="0" w:color="auto"/>
            </w:tcBorders>
            <w:shd w:val="clear" w:color="auto" w:fill="D9D9D9" w:themeFill="background1" w:themeFillShade="D9"/>
            <w:noWrap/>
            <w:vAlign w:val="bottom"/>
            <w:hideMark/>
          </w:tcPr>
          <w:p w14:paraId="68CA80BE"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1134" w:type="dxa"/>
            <w:tcBorders>
              <w:top w:val="nil"/>
              <w:bottom w:val="single" w:sz="4" w:space="0" w:color="auto"/>
            </w:tcBorders>
            <w:shd w:val="clear" w:color="auto" w:fill="D9D9D9" w:themeFill="background1" w:themeFillShade="D9"/>
            <w:noWrap/>
            <w:vAlign w:val="bottom"/>
            <w:hideMark/>
          </w:tcPr>
          <w:p w14:paraId="3BB9DB8E"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34" w:type="dxa"/>
            <w:tcBorders>
              <w:top w:val="nil"/>
              <w:bottom w:val="single" w:sz="4" w:space="0" w:color="auto"/>
            </w:tcBorders>
            <w:shd w:val="clear" w:color="auto" w:fill="D9D9D9" w:themeFill="background1" w:themeFillShade="D9"/>
            <w:noWrap/>
            <w:vAlign w:val="bottom"/>
            <w:hideMark/>
          </w:tcPr>
          <w:p w14:paraId="6428AAF4"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992" w:type="dxa"/>
            <w:tcBorders>
              <w:top w:val="nil"/>
              <w:bottom w:val="single" w:sz="4" w:space="0" w:color="auto"/>
            </w:tcBorders>
            <w:shd w:val="clear" w:color="auto" w:fill="D9D9D9" w:themeFill="background1" w:themeFillShade="D9"/>
            <w:noWrap/>
            <w:vAlign w:val="bottom"/>
            <w:hideMark/>
          </w:tcPr>
          <w:p w14:paraId="073340B7"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34" w:type="dxa"/>
            <w:tcBorders>
              <w:top w:val="nil"/>
              <w:bottom w:val="single" w:sz="4" w:space="0" w:color="auto"/>
            </w:tcBorders>
            <w:shd w:val="clear" w:color="auto" w:fill="D9D9D9" w:themeFill="background1" w:themeFillShade="D9"/>
            <w:noWrap/>
            <w:vAlign w:val="bottom"/>
            <w:hideMark/>
          </w:tcPr>
          <w:p w14:paraId="54465970"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p>
        </w:tc>
        <w:tc>
          <w:tcPr>
            <w:tcW w:w="1563" w:type="dxa"/>
            <w:tcBorders>
              <w:top w:val="nil"/>
              <w:bottom w:val="single" w:sz="4" w:space="0" w:color="auto"/>
            </w:tcBorders>
            <w:shd w:val="clear" w:color="auto" w:fill="D9D9D9" w:themeFill="background1" w:themeFillShade="D9"/>
            <w:noWrap/>
            <w:vAlign w:val="bottom"/>
            <w:hideMark/>
          </w:tcPr>
          <w:p w14:paraId="29E1F6EE" w14:textId="77777777" w:rsidR="00030D6F" w:rsidRPr="0030791F" w:rsidRDefault="00030D6F" w:rsidP="00576432">
            <w:pPr>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r>
      <w:tr w:rsidR="00A85E58" w:rsidRPr="0030791F" w14:paraId="103A7111" w14:textId="77777777" w:rsidTr="008743A0">
        <w:trPr>
          <w:trHeight w:val="285"/>
        </w:trPr>
        <w:tc>
          <w:tcPr>
            <w:tcW w:w="3680" w:type="dxa"/>
            <w:tcBorders>
              <w:top w:val="single" w:sz="4" w:space="0" w:color="auto"/>
            </w:tcBorders>
            <w:shd w:val="clear" w:color="auto" w:fill="auto"/>
            <w:noWrap/>
            <w:vAlign w:val="bottom"/>
            <w:hideMark/>
          </w:tcPr>
          <w:p w14:paraId="6A8441BE"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Anatomical Pathology Services</w:t>
            </w:r>
          </w:p>
        </w:tc>
        <w:tc>
          <w:tcPr>
            <w:tcW w:w="1177" w:type="dxa"/>
            <w:tcBorders>
              <w:top w:val="single" w:sz="4" w:space="0" w:color="auto"/>
            </w:tcBorders>
            <w:shd w:val="clear" w:color="auto" w:fill="auto"/>
            <w:noWrap/>
            <w:vAlign w:val="bottom"/>
          </w:tcPr>
          <w:p w14:paraId="6EDB079D" w14:textId="5145F234" w:rsidR="00A85E58" w:rsidRPr="0030791F" w:rsidRDefault="00A85E58" w:rsidP="00A85E58">
            <w:pPr>
              <w:jc w:val="right"/>
              <w:rPr>
                <w:rFonts w:asciiTheme="minorHAnsi" w:hAnsiTheme="minorHAnsi" w:cs="Arial"/>
                <w:szCs w:val="23"/>
              </w:rPr>
            </w:pPr>
            <w:r w:rsidRPr="0030791F">
              <w:rPr>
                <w:rFonts w:cs="Arial"/>
                <w:szCs w:val="23"/>
              </w:rPr>
              <w:t>356</w:t>
            </w:r>
          </w:p>
        </w:tc>
        <w:tc>
          <w:tcPr>
            <w:tcW w:w="1112" w:type="dxa"/>
            <w:tcBorders>
              <w:top w:val="single" w:sz="4" w:space="0" w:color="auto"/>
            </w:tcBorders>
            <w:shd w:val="clear" w:color="auto" w:fill="auto"/>
            <w:noWrap/>
            <w:vAlign w:val="bottom"/>
          </w:tcPr>
          <w:p w14:paraId="63BFF9F5" w14:textId="03698AD6" w:rsidR="00A85E58" w:rsidRPr="0030791F" w:rsidRDefault="00A85E58" w:rsidP="00A85E58">
            <w:pPr>
              <w:jc w:val="right"/>
              <w:rPr>
                <w:rFonts w:asciiTheme="minorHAnsi" w:hAnsiTheme="minorHAnsi" w:cs="Arial"/>
                <w:szCs w:val="23"/>
              </w:rPr>
            </w:pPr>
            <w:r w:rsidRPr="0030791F">
              <w:rPr>
                <w:rFonts w:cs="Arial"/>
                <w:szCs w:val="23"/>
              </w:rPr>
              <w:t>86.6</w:t>
            </w:r>
          </w:p>
        </w:tc>
        <w:tc>
          <w:tcPr>
            <w:tcW w:w="1134" w:type="dxa"/>
            <w:tcBorders>
              <w:top w:val="single" w:sz="4" w:space="0" w:color="auto"/>
            </w:tcBorders>
            <w:shd w:val="clear" w:color="auto" w:fill="auto"/>
            <w:noWrap/>
            <w:vAlign w:val="bottom"/>
          </w:tcPr>
          <w:p w14:paraId="56E529CF" w14:textId="02FFF456" w:rsidR="00A85E58" w:rsidRPr="0030791F" w:rsidRDefault="00A85E58" w:rsidP="00A85E58">
            <w:pPr>
              <w:jc w:val="right"/>
              <w:rPr>
                <w:rFonts w:asciiTheme="minorHAnsi" w:hAnsiTheme="minorHAnsi" w:cs="Arial"/>
                <w:szCs w:val="23"/>
              </w:rPr>
            </w:pPr>
            <w:r w:rsidRPr="0030791F">
              <w:rPr>
                <w:rFonts w:cs="Arial"/>
                <w:szCs w:val="23"/>
              </w:rPr>
              <w:t>227</w:t>
            </w:r>
          </w:p>
        </w:tc>
        <w:tc>
          <w:tcPr>
            <w:tcW w:w="1134" w:type="dxa"/>
            <w:tcBorders>
              <w:top w:val="single" w:sz="4" w:space="0" w:color="auto"/>
            </w:tcBorders>
            <w:shd w:val="clear" w:color="auto" w:fill="auto"/>
            <w:noWrap/>
            <w:vAlign w:val="bottom"/>
          </w:tcPr>
          <w:p w14:paraId="3081C311" w14:textId="304D2A63" w:rsidR="00A85E58" w:rsidRPr="0030791F" w:rsidRDefault="00A85E58" w:rsidP="00A85E58">
            <w:pPr>
              <w:jc w:val="right"/>
              <w:rPr>
                <w:rFonts w:asciiTheme="minorHAnsi" w:hAnsiTheme="minorHAnsi" w:cs="Arial"/>
                <w:szCs w:val="23"/>
              </w:rPr>
            </w:pPr>
            <w:r w:rsidRPr="0030791F">
              <w:rPr>
                <w:rFonts w:cs="Arial"/>
                <w:szCs w:val="23"/>
              </w:rPr>
              <w:t>63.8</w:t>
            </w:r>
          </w:p>
        </w:tc>
        <w:tc>
          <w:tcPr>
            <w:tcW w:w="992" w:type="dxa"/>
            <w:tcBorders>
              <w:top w:val="single" w:sz="4" w:space="0" w:color="auto"/>
            </w:tcBorders>
            <w:shd w:val="clear" w:color="auto" w:fill="auto"/>
            <w:noWrap/>
            <w:vAlign w:val="bottom"/>
          </w:tcPr>
          <w:p w14:paraId="7D2526FC" w14:textId="1B5FD2B7" w:rsidR="00A85E58" w:rsidRPr="0030791F" w:rsidRDefault="00A85E58" w:rsidP="00A85E58">
            <w:pPr>
              <w:jc w:val="right"/>
              <w:rPr>
                <w:rFonts w:asciiTheme="minorHAnsi" w:hAnsiTheme="minorHAnsi" w:cs="Arial"/>
                <w:szCs w:val="23"/>
              </w:rPr>
            </w:pPr>
            <w:r w:rsidRPr="0030791F">
              <w:rPr>
                <w:rFonts w:cs="Arial"/>
                <w:szCs w:val="23"/>
              </w:rPr>
              <w:t>55</w:t>
            </w:r>
          </w:p>
        </w:tc>
        <w:tc>
          <w:tcPr>
            <w:tcW w:w="1134" w:type="dxa"/>
            <w:tcBorders>
              <w:top w:val="single" w:sz="4" w:space="0" w:color="auto"/>
            </w:tcBorders>
            <w:shd w:val="clear" w:color="auto" w:fill="auto"/>
            <w:noWrap/>
            <w:vAlign w:val="bottom"/>
          </w:tcPr>
          <w:p w14:paraId="15557A26" w14:textId="46236A2E" w:rsidR="00A85E58" w:rsidRPr="0030791F" w:rsidRDefault="00A85E58" w:rsidP="00A85E58">
            <w:pPr>
              <w:jc w:val="right"/>
              <w:rPr>
                <w:rFonts w:asciiTheme="minorHAnsi" w:hAnsiTheme="minorHAnsi" w:cs="Arial"/>
                <w:szCs w:val="23"/>
              </w:rPr>
            </w:pPr>
            <w:r w:rsidRPr="0030791F">
              <w:rPr>
                <w:rFonts w:cs="Arial"/>
                <w:szCs w:val="23"/>
              </w:rPr>
              <w:t>13.4</w:t>
            </w:r>
          </w:p>
        </w:tc>
        <w:tc>
          <w:tcPr>
            <w:tcW w:w="1563" w:type="dxa"/>
            <w:tcBorders>
              <w:top w:val="single" w:sz="4" w:space="0" w:color="auto"/>
            </w:tcBorders>
            <w:shd w:val="clear" w:color="auto" w:fill="auto"/>
            <w:noWrap/>
            <w:vAlign w:val="bottom"/>
          </w:tcPr>
          <w:p w14:paraId="0B3BCD2A" w14:textId="57AD4D49" w:rsidR="00A85E58" w:rsidRPr="0030791F" w:rsidRDefault="00A85E58" w:rsidP="00A85E58">
            <w:pPr>
              <w:jc w:val="right"/>
              <w:rPr>
                <w:rFonts w:asciiTheme="minorHAnsi" w:hAnsiTheme="minorHAnsi" w:cs="Arial"/>
                <w:szCs w:val="23"/>
              </w:rPr>
            </w:pPr>
            <w:r w:rsidRPr="0030791F">
              <w:rPr>
                <w:rFonts w:cs="Arial"/>
                <w:szCs w:val="23"/>
              </w:rPr>
              <w:t>411</w:t>
            </w:r>
          </w:p>
        </w:tc>
      </w:tr>
      <w:tr w:rsidR="00A85E58" w:rsidRPr="0030791F" w14:paraId="286F3509" w14:textId="77777777" w:rsidTr="008743A0">
        <w:trPr>
          <w:trHeight w:val="285"/>
        </w:trPr>
        <w:tc>
          <w:tcPr>
            <w:tcW w:w="3680" w:type="dxa"/>
            <w:shd w:val="clear" w:color="auto" w:fill="auto"/>
            <w:noWrap/>
            <w:vAlign w:val="bottom"/>
            <w:hideMark/>
          </w:tcPr>
          <w:p w14:paraId="2D10647B"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Canterbury Health Laboratories</w:t>
            </w:r>
          </w:p>
        </w:tc>
        <w:tc>
          <w:tcPr>
            <w:tcW w:w="1177" w:type="dxa"/>
            <w:shd w:val="clear" w:color="auto" w:fill="auto"/>
            <w:noWrap/>
            <w:vAlign w:val="bottom"/>
          </w:tcPr>
          <w:p w14:paraId="68EB8B36" w14:textId="2E7ADCE9" w:rsidR="00A85E58" w:rsidRPr="0030791F" w:rsidRDefault="00A85E58" w:rsidP="00A85E58">
            <w:pPr>
              <w:jc w:val="right"/>
              <w:rPr>
                <w:rFonts w:asciiTheme="minorHAnsi" w:hAnsiTheme="minorHAnsi" w:cs="Arial"/>
                <w:szCs w:val="23"/>
              </w:rPr>
            </w:pPr>
            <w:r w:rsidRPr="0030791F">
              <w:rPr>
                <w:rFonts w:cs="Arial"/>
                <w:szCs w:val="23"/>
              </w:rPr>
              <w:t>253</w:t>
            </w:r>
          </w:p>
        </w:tc>
        <w:tc>
          <w:tcPr>
            <w:tcW w:w="1112" w:type="dxa"/>
            <w:shd w:val="clear" w:color="auto" w:fill="auto"/>
            <w:noWrap/>
            <w:vAlign w:val="bottom"/>
          </w:tcPr>
          <w:p w14:paraId="2F48903A" w14:textId="3A79A5FF" w:rsidR="00A85E58" w:rsidRPr="0030791F" w:rsidRDefault="00A85E58" w:rsidP="00A85E58">
            <w:pPr>
              <w:jc w:val="right"/>
              <w:rPr>
                <w:rFonts w:asciiTheme="minorHAnsi" w:hAnsiTheme="minorHAnsi" w:cs="Arial"/>
                <w:szCs w:val="23"/>
              </w:rPr>
            </w:pPr>
            <w:r w:rsidRPr="0030791F">
              <w:rPr>
                <w:rFonts w:cs="Arial"/>
                <w:szCs w:val="23"/>
              </w:rPr>
              <w:t>92.7</w:t>
            </w:r>
          </w:p>
        </w:tc>
        <w:tc>
          <w:tcPr>
            <w:tcW w:w="1134" w:type="dxa"/>
            <w:shd w:val="clear" w:color="auto" w:fill="auto"/>
            <w:noWrap/>
            <w:vAlign w:val="bottom"/>
          </w:tcPr>
          <w:p w14:paraId="0DD1D358" w14:textId="67E1E8D2" w:rsidR="00A85E58" w:rsidRPr="0030791F" w:rsidRDefault="00A85E58" w:rsidP="00A85E58">
            <w:pPr>
              <w:jc w:val="right"/>
              <w:rPr>
                <w:rFonts w:asciiTheme="minorHAnsi" w:hAnsiTheme="minorHAnsi" w:cs="Arial"/>
                <w:szCs w:val="23"/>
              </w:rPr>
            </w:pPr>
            <w:r w:rsidRPr="0030791F">
              <w:rPr>
                <w:rFonts w:cs="Arial"/>
                <w:szCs w:val="23"/>
              </w:rPr>
              <w:t>170</w:t>
            </w:r>
          </w:p>
        </w:tc>
        <w:tc>
          <w:tcPr>
            <w:tcW w:w="1134" w:type="dxa"/>
            <w:shd w:val="clear" w:color="auto" w:fill="auto"/>
            <w:noWrap/>
            <w:vAlign w:val="bottom"/>
          </w:tcPr>
          <w:p w14:paraId="45A59B61" w14:textId="60ADC18A" w:rsidR="00A85E58" w:rsidRPr="0030791F" w:rsidRDefault="00A85E58" w:rsidP="00A85E58">
            <w:pPr>
              <w:jc w:val="right"/>
              <w:rPr>
                <w:rFonts w:asciiTheme="minorHAnsi" w:hAnsiTheme="minorHAnsi" w:cs="Arial"/>
                <w:szCs w:val="23"/>
              </w:rPr>
            </w:pPr>
            <w:r w:rsidRPr="0030791F">
              <w:rPr>
                <w:rFonts w:cs="Arial"/>
                <w:szCs w:val="23"/>
              </w:rPr>
              <w:t>67.2</w:t>
            </w:r>
          </w:p>
        </w:tc>
        <w:tc>
          <w:tcPr>
            <w:tcW w:w="992" w:type="dxa"/>
            <w:shd w:val="clear" w:color="auto" w:fill="auto"/>
            <w:noWrap/>
            <w:vAlign w:val="bottom"/>
          </w:tcPr>
          <w:p w14:paraId="7D46ABDB" w14:textId="04E6B1A3" w:rsidR="00A85E58" w:rsidRPr="0030791F" w:rsidRDefault="00A85E58" w:rsidP="00A85E58">
            <w:pPr>
              <w:jc w:val="right"/>
              <w:rPr>
                <w:rFonts w:asciiTheme="minorHAnsi" w:hAnsiTheme="minorHAnsi" w:cs="Arial"/>
                <w:szCs w:val="23"/>
              </w:rPr>
            </w:pPr>
            <w:r w:rsidRPr="0030791F">
              <w:rPr>
                <w:rFonts w:cs="Arial"/>
                <w:szCs w:val="23"/>
              </w:rPr>
              <w:t>20</w:t>
            </w:r>
          </w:p>
        </w:tc>
        <w:tc>
          <w:tcPr>
            <w:tcW w:w="1134" w:type="dxa"/>
            <w:shd w:val="clear" w:color="auto" w:fill="auto"/>
            <w:noWrap/>
            <w:vAlign w:val="bottom"/>
          </w:tcPr>
          <w:p w14:paraId="1B3BE5AD" w14:textId="21398046" w:rsidR="00A85E58" w:rsidRPr="0030791F" w:rsidRDefault="00A85E58" w:rsidP="00A85E58">
            <w:pPr>
              <w:jc w:val="right"/>
              <w:rPr>
                <w:rFonts w:asciiTheme="minorHAnsi" w:hAnsiTheme="minorHAnsi" w:cs="Arial"/>
                <w:szCs w:val="23"/>
              </w:rPr>
            </w:pPr>
            <w:r w:rsidRPr="0030791F">
              <w:rPr>
                <w:rFonts w:cs="Arial"/>
                <w:szCs w:val="23"/>
              </w:rPr>
              <w:t>7.3</w:t>
            </w:r>
          </w:p>
        </w:tc>
        <w:tc>
          <w:tcPr>
            <w:tcW w:w="1563" w:type="dxa"/>
            <w:shd w:val="clear" w:color="auto" w:fill="auto"/>
            <w:noWrap/>
            <w:vAlign w:val="bottom"/>
          </w:tcPr>
          <w:p w14:paraId="63E6CDBA" w14:textId="35FAD0E7" w:rsidR="00A85E58" w:rsidRPr="0030791F" w:rsidRDefault="00A85E58" w:rsidP="00A85E58">
            <w:pPr>
              <w:jc w:val="right"/>
              <w:rPr>
                <w:rFonts w:asciiTheme="minorHAnsi" w:hAnsiTheme="minorHAnsi" w:cs="Arial"/>
                <w:szCs w:val="23"/>
              </w:rPr>
            </w:pPr>
            <w:r w:rsidRPr="0030791F">
              <w:rPr>
                <w:rFonts w:cs="Arial"/>
                <w:szCs w:val="23"/>
              </w:rPr>
              <w:t>273</w:t>
            </w:r>
          </w:p>
        </w:tc>
      </w:tr>
      <w:tr w:rsidR="00A85E58" w:rsidRPr="0030791F" w14:paraId="40E9ED53" w14:textId="77777777" w:rsidTr="008743A0">
        <w:trPr>
          <w:trHeight w:val="285"/>
        </w:trPr>
        <w:tc>
          <w:tcPr>
            <w:tcW w:w="3680" w:type="dxa"/>
            <w:shd w:val="clear" w:color="auto" w:fill="auto"/>
            <w:noWrap/>
            <w:vAlign w:val="bottom"/>
            <w:hideMark/>
          </w:tcPr>
          <w:p w14:paraId="4D52534A"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LabPLUS</w:t>
            </w:r>
          </w:p>
        </w:tc>
        <w:tc>
          <w:tcPr>
            <w:tcW w:w="1177" w:type="dxa"/>
            <w:shd w:val="clear" w:color="auto" w:fill="auto"/>
            <w:noWrap/>
            <w:vAlign w:val="bottom"/>
          </w:tcPr>
          <w:p w14:paraId="6A52207C" w14:textId="722CEEBA" w:rsidR="00A85E58" w:rsidRPr="0030791F" w:rsidRDefault="00A85E58" w:rsidP="00A85E58">
            <w:pPr>
              <w:jc w:val="right"/>
              <w:rPr>
                <w:rFonts w:asciiTheme="minorHAnsi" w:hAnsiTheme="minorHAnsi" w:cs="Arial"/>
                <w:szCs w:val="23"/>
              </w:rPr>
            </w:pPr>
            <w:r w:rsidRPr="0030791F">
              <w:rPr>
                <w:rFonts w:cs="Arial"/>
                <w:szCs w:val="23"/>
              </w:rPr>
              <w:t>486</w:t>
            </w:r>
          </w:p>
        </w:tc>
        <w:tc>
          <w:tcPr>
            <w:tcW w:w="1112" w:type="dxa"/>
            <w:shd w:val="clear" w:color="auto" w:fill="auto"/>
            <w:noWrap/>
            <w:vAlign w:val="bottom"/>
          </w:tcPr>
          <w:p w14:paraId="6BB536BF" w14:textId="40CF5A58" w:rsidR="00A85E58" w:rsidRPr="0030791F" w:rsidRDefault="00A85E58" w:rsidP="00A85E58">
            <w:pPr>
              <w:jc w:val="right"/>
              <w:rPr>
                <w:rFonts w:asciiTheme="minorHAnsi" w:hAnsiTheme="minorHAnsi" w:cs="Arial"/>
                <w:szCs w:val="23"/>
              </w:rPr>
            </w:pPr>
            <w:r w:rsidRPr="0030791F">
              <w:rPr>
                <w:rFonts w:cs="Arial"/>
                <w:szCs w:val="23"/>
              </w:rPr>
              <w:t>86.2</w:t>
            </w:r>
          </w:p>
        </w:tc>
        <w:tc>
          <w:tcPr>
            <w:tcW w:w="1134" w:type="dxa"/>
            <w:shd w:val="clear" w:color="auto" w:fill="auto"/>
            <w:noWrap/>
            <w:vAlign w:val="bottom"/>
          </w:tcPr>
          <w:p w14:paraId="22022756" w14:textId="6DC9B6B6" w:rsidR="00A85E58" w:rsidRPr="0030791F" w:rsidRDefault="00A85E58" w:rsidP="00A85E58">
            <w:pPr>
              <w:jc w:val="right"/>
              <w:rPr>
                <w:rFonts w:asciiTheme="minorHAnsi" w:hAnsiTheme="minorHAnsi" w:cs="Arial"/>
                <w:szCs w:val="23"/>
              </w:rPr>
            </w:pPr>
            <w:r w:rsidRPr="0030791F">
              <w:rPr>
                <w:rFonts w:cs="Arial"/>
                <w:szCs w:val="23"/>
              </w:rPr>
              <w:t>313</w:t>
            </w:r>
          </w:p>
        </w:tc>
        <w:tc>
          <w:tcPr>
            <w:tcW w:w="1134" w:type="dxa"/>
            <w:shd w:val="clear" w:color="auto" w:fill="auto"/>
            <w:noWrap/>
            <w:vAlign w:val="bottom"/>
          </w:tcPr>
          <w:p w14:paraId="47ABE216" w14:textId="6E734EAA" w:rsidR="00A85E58" w:rsidRPr="0030791F" w:rsidRDefault="00A85E58" w:rsidP="00A85E58">
            <w:pPr>
              <w:jc w:val="right"/>
              <w:rPr>
                <w:rFonts w:asciiTheme="minorHAnsi" w:hAnsiTheme="minorHAnsi" w:cs="Arial"/>
                <w:szCs w:val="23"/>
              </w:rPr>
            </w:pPr>
            <w:r w:rsidRPr="0030791F">
              <w:rPr>
                <w:rFonts w:cs="Arial"/>
                <w:szCs w:val="23"/>
              </w:rPr>
              <w:t>64.4</w:t>
            </w:r>
          </w:p>
        </w:tc>
        <w:tc>
          <w:tcPr>
            <w:tcW w:w="992" w:type="dxa"/>
            <w:shd w:val="clear" w:color="auto" w:fill="auto"/>
            <w:noWrap/>
            <w:vAlign w:val="bottom"/>
          </w:tcPr>
          <w:p w14:paraId="280D49A6" w14:textId="589DB4FC" w:rsidR="00A85E58" w:rsidRPr="0030791F" w:rsidRDefault="00A85E58" w:rsidP="00A85E58">
            <w:pPr>
              <w:jc w:val="right"/>
              <w:rPr>
                <w:rFonts w:asciiTheme="minorHAnsi" w:hAnsiTheme="minorHAnsi" w:cs="Arial"/>
                <w:szCs w:val="23"/>
              </w:rPr>
            </w:pPr>
            <w:r w:rsidRPr="0030791F">
              <w:rPr>
                <w:rFonts w:cs="Arial"/>
                <w:szCs w:val="23"/>
              </w:rPr>
              <w:t>78</w:t>
            </w:r>
          </w:p>
        </w:tc>
        <w:tc>
          <w:tcPr>
            <w:tcW w:w="1134" w:type="dxa"/>
            <w:shd w:val="clear" w:color="auto" w:fill="auto"/>
            <w:noWrap/>
            <w:vAlign w:val="bottom"/>
          </w:tcPr>
          <w:p w14:paraId="20CF2F1C" w14:textId="353510AC" w:rsidR="00A85E58" w:rsidRPr="0030791F" w:rsidRDefault="00A85E58" w:rsidP="00A85E58">
            <w:pPr>
              <w:jc w:val="right"/>
              <w:rPr>
                <w:rFonts w:asciiTheme="minorHAnsi" w:hAnsiTheme="minorHAnsi" w:cs="Arial"/>
                <w:szCs w:val="23"/>
              </w:rPr>
            </w:pPr>
            <w:r w:rsidRPr="0030791F">
              <w:rPr>
                <w:rFonts w:cs="Arial"/>
                <w:szCs w:val="23"/>
              </w:rPr>
              <w:t>13.8</w:t>
            </w:r>
          </w:p>
        </w:tc>
        <w:tc>
          <w:tcPr>
            <w:tcW w:w="1563" w:type="dxa"/>
            <w:shd w:val="clear" w:color="auto" w:fill="auto"/>
            <w:noWrap/>
            <w:vAlign w:val="bottom"/>
          </w:tcPr>
          <w:p w14:paraId="474F1BCA" w14:textId="4FCD6A41" w:rsidR="00A85E58" w:rsidRPr="0030791F" w:rsidRDefault="00A85E58" w:rsidP="00A85E58">
            <w:pPr>
              <w:jc w:val="right"/>
              <w:rPr>
                <w:rFonts w:asciiTheme="minorHAnsi" w:hAnsiTheme="minorHAnsi" w:cs="Arial"/>
                <w:szCs w:val="23"/>
              </w:rPr>
            </w:pPr>
            <w:r w:rsidRPr="0030791F">
              <w:rPr>
                <w:rFonts w:cs="Arial"/>
                <w:szCs w:val="23"/>
              </w:rPr>
              <w:t>564</w:t>
            </w:r>
          </w:p>
        </w:tc>
      </w:tr>
      <w:tr w:rsidR="00A85E58" w:rsidRPr="0030791F" w14:paraId="2FAEE8CE" w14:textId="77777777" w:rsidTr="008743A0">
        <w:trPr>
          <w:trHeight w:val="285"/>
        </w:trPr>
        <w:tc>
          <w:tcPr>
            <w:tcW w:w="3680" w:type="dxa"/>
            <w:shd w:val="clear" w:color="auto" w:fill="auto"/>
            <w:noWrap/>
            <w:vAlign w:val="bottom"/>
            <w:hideMark/>
          </w:tcPr>
          <w:p w14:paraId="694253EE"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Medlab Central Ltd.</w:t>
            </w:r>
          </w:p>
        </w:tc>
        <w:tc>
          <w:tcPr>
            <w:tcW w:w="1177" w:type="dxa"/>
            <w:shd w:val="clear" w:color="auto" w:fill="auto"/>
            <w:noWrap/>
            <w:vAlign w:val="bottom"/>
          </w:tcPr>
          <w:p w14:paraId="309AB5F1" w14:textId="16721C4D" w:rsidR="00A85E58" w:rsidRPr="0030791F" w:rsidRDefault="00A85E58" w:rsidP="00A85E58">
            <w:pPr>
              <w:jc w:val="right"/>
              <w:rPr>
                <w:rFonts w:asciiTheme="minorHAnsi" w:hAnsiTheme="minorHAnsi" w:cs="Arial"/>
                <w:szCs w:val="23"/>
              </w:rPr>
            </w:pPr>
            <w:r w:rsidRPr="0030791F">
              <w:rPr>
                <w:rFonts w:cs="Arial"/>
                <w:szCs w:val="23"/>
              </w:rPr>
              <w:t>199</w:t>
            </w:r>
          </w:p>
        </w:tc>
        <w:tc>
          <w:tcPr>
            <w:tcW w:w="1112" w:type="dxa"/>
            <w:shd w:val="clear" w:color="auto" w:fill="auto"/>
            <w:noWrap/>
            <w:vAlign w:val="bottom"/>
          </w:tcPr>
          <w:p w14:paraId="3A42A848" w14:textId="32B483E6" w:rsidR="00A85E58" w:rsidRPr="0030791F" w:rsidRDefault="00A85E58" w:rsidP="00A85E58">
            <w:pPr>
              <w:jc w:val="right"/>
              <w:rPr>
                <w:rFonts w:asciiTheme="minorHAnsi" w:hAnsiTheme="minorHAnsi" w:cs="Arial"/>
                <w:szCs w:val="23"/>
              </w:rPr>
            </w:pPr>
            <w:r w:rsidRPr="0030791F">
              <w:rPr>
                <w:rFonts w:cs="Arial"/>
                <w:szCs w:val="23"/>
              </w:rPr>
              <w:t>88.8</w:t>
            </w:r>
          </w:p>
        </w:tc>
        <w:tc>
          <w:tcPr>
            <w:tcW w:w="1134" w:type="dxa"/>
            <w:shd w:val="clear" w:color="auto" w:fill="auto"/>
            <w:noWrap/>
            <w:vAlign w:val="bottom"/>
          </w:tcPr>
          <w:p w14:paraId="2A3EA1CF" w14:textId="5234E4CC" w:rsidR="00A85E58" w:rsidRPr="0030791F" w:rsidRDefault="00A85E58" w:rsidP="00A85E58">
            <w:pPr>
              <w:jc w:val="right"/>
              <w:rPr>
                <w:rFonts w:asciiTheme="minorHAnsi" w:hAnsiTheme="minorHAnsi" w:cs="Arial"/>
                <w:szCs w:val="23"/>
              </w:rPr>
            </w:pPr>
            <w:r w:rsidRPr="0030791F">
              <w:rPr>
                <w:rFonts w:cs="Arial"/>
                <w:szCs w:val="23"/>
              </w:rPr>
              <w:t>156</w:t>
            </w:r>
          </w:p>
        </w:tc>
        <w:tc>
          <w:tcPr>
            <w:tcW w:w="1134" w:type="dxa"/>
            <w:shd w:val="clear" w:color="auto" w:fill="auto"/>
            <w:noWrap/>
            <w:vAlign w:val="bottom"/>
          </w:tcPr>
          <w:p w14:paraId="3FD238E6" w14:textId="523A4292" w:rsidR="00A85E58" w:rsidRPr="0030791F" w:rsidRDefault="00A85E58" w:rsidP="00A85E58">
            <w:pPr>
              <w:jc w:val="right"/>
              <w:rPr>
                <w:rFonts w:asciiTheme="minorHAnsi" w:hAnsiTheme="minorHAnsi" w:cs="Arial"/>
                <w:szCs w:val="23"/>
              </w:rPr>
            </w:pPr>
            <w:r w:rsidRPr="0030791F">
              <w:rPr>
                <w:rFonts w:cs="Arial"/>
                <w:szCs w:val="23"/>
              </w:rPr>
              <w:t>78.4</w:t>
            </w:r>
          </w:p>
        </w:tc>
        <w:tc>
          <w:tcPr>
            <w:tcW w:w="992" w:type="dxa"/>
            <w:shd w:val="clear" w:color="auto" w:fill="auto"/>
            <w:noWrap/>
            <w:vAlign w:val="bottom"/>
          </w:tcPr>
          <w:p w14:paraId="7EDD99F4" w14:textId="2018BA6D" w:rsidR="00A85E58" w:rsidRPr="0030791F" w:rsidRDefault="00A85E58" w:rsidP="00A85E58">
            <w:pPr>
              <w:jc w:val="right"/>
              <w:rPr>
                <w:rFonts w:asciiTheme="minorHAnsi" w:hAnsiTheme="minorHAnsi" w:cs="Arial"/>
                <w:szCs w:val="23"/>
              </w:rPr>
            </w:pPr>
            <w:r w:rsidRPr="0030791F">
              <w:rPr>
                <w:rFonts w:cs="Arial"/>
                <w:szCs w:val="23"/>
              </w:rPr>
              <w:t>25</w:t>
            </w:r>
          </w:p>
        </w:tc>
        <w:tc>
          <w:tcPr>
            <w:tcW w:w="1134" w:type="dxa"/>
            <w:shd w:val="clear" w:color="auto" w:fill="auto"/>
            <w:noWrap/>
            <w:vAlign w:val="bottom"/>
          </w:tcPr>
          <w:p w14:paraId="16683402" w14:textId="6FB4A3D6" w:rsidR="00A85E58" w:rsidRPr="0030791F" w:rsidRDefault="00A85E58" w:rsidP="00A85E58">
            <w:pPr>
              <w:jc w:val="right"/>
              <w:rPr>
                <w:rFonts w:asciiTheme="minorHAnsi" w:hAnsiTheme="minorHAnsi" w:cs="Arial"/>
                <w:szCs w:val="23"/>
              </w:rPr>
            </w:pPr>
            <w:r w:rsidRPr="0030791F">
              <w:rPr>
                <w:rFonts w:cs="Arial"/>
                <w:szCs w:val="23"/>
              </w:rPr>
              <w:t>11.2</w:t>
            </w:r>
          </w:p>
        </w:tc>
        <w:tc>
          <w:tcPr>
            <w:tcW w:w="1563" w:type="dxa"/>
            <w:shd w:val="clear" w:color="auto" w:fill="auto"/>
            <w:noWrap/>
            <w:vAlign w:val="bottom"/>
          </w:tcPr>
          <w:p w14:paraId="369FE8B3" w14:textId="7FFE4A71" w:rsidR="00A85E58" w:rsidRPr="0030791F" w:rsidRDefault="00A85E58" w:rsidP="00A85E58">
            <w:pPr>
              <w:jc w:val="right"/>
              <w:rPr>
                <w:rFonts w:asciiTheme="minorHAnsi" w:hAnsiTheme="minorHAnsi" w:cs="Arial"/>
                <w:szCs w:val="23"/>
              </w:rPr>
            </w:pPr>
            <w:r w:rsidRPr="0030791F">
              <w:rPr>
                <w:rFonts w:cs="Arial"/>
                <w:szCs w:val="23"/>
              </w:rPr>
              <w:t>224</w:t>
            </w:r>
          </w:p>
        </w:tc>
      </w:tr>
      <w:tr w:rsidR="00A85E58" w:rsidRPr="0030791F" w14:paraId="64BE1C88" w14:textId="77777777" w:rsidTr="008743A0">
        <w:trPr>
          <w:trHeight w:val="285"/>
        </w:trPr>
        <w:tc>
          <w:tcPr>
            <w:tcW w:w="3680" w:type="dxa"/>
            <w:shd w:val="clear" w:color="auto" w:fill="auto"/>
            <w:noWrap/>
            <w:vAlign w:val="bottom"/>
            <w:hideMark/>
          </w:tcPr>
          <w:p w14:paraId="6425EF24"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Pathlab</w:t>
            </w:r>
          </w:p>
        </w:tc>
        <w:tc>
          <w:tcPr>
            <w:tcW w:w="1177" w:type="dxa"/>
            <w:shd w:val="clear" w:color="auto" w:fill="auto"/>
            <w:noWrap/>
            <w:vAlign w:val="bottom"/>
          </w:tcPr>
          <w:p w14:paraId="1E541CC9" w14:textId="597ABB13" w:rsidR="00A85E58" w:rsidRPr="0030791F" w:rsidRDefault="00A85E58" w:rsidP="00A85E58">
            <w:pPr>
              <w:jc w:val="right"/>
              <w:rPr>
                <w:rFonts w:asciiTheme="minorHAnsi" w:hAnsiTheme="minorHAnsi" w:cs="Arial"/>
                <w:szCs w:val="23"/>
              </w:rPr>
            </w:pPr>
            <w:r w:rsidRPr="0030791F">
              <w:rPr>
                <w:rFonts w:cs="Arial"/>
                <w:szCs w:val="23"/>
              </w:rPr>
              <w:t>178</w:t>
            </w:r>
          </w:p>
        </w:tc>
        <w:tc>
          <w:tcPr>
            <w:tcW w:w="1112" w:type="dxa"/>
            <w:shd w:val="clear" w:color="auto" w:fill="auto"/>
            <w:noWrap/>
            <w:vAlign w:val="bottom"/>
          </w:tcPr>
          <w:p w14:paraId="1BE1034B" w14:textId="5467A2A4" w:rsidR="00A85E58" w:rsidRPr="0030791F" w:rsidRDefault="00A85E58" w:rsidP="00A85E58">
            <w:pPr>
              <w:jc w:val="right"/>
              <w:rPr>
                <w:rFonts w:asciiTheme="minorHAnsi" w:hAnsiTheme="minorHAnsi" w:cs="Arial"/>
                <w:szCs w:val="23"/>
              </w:rPr>
            </w:pPr>
            <w:r w:rsidRPr="0030791F">
              <w:rPr>
                <w:rFonts w:cs="Arial"/>
                <w:szCs w:val="23"/>
              </w:rPr>
              <w:t>92.2</w:t>
            </w:r>
          </w:p>
        </w:tc>
        <w:tc>
          <w:tcPr>
            <w:tcW w:w="1134" w:type="dxa"/>
            <w:shd w:val="clear" w:color="auto" w:fill="auto"/>
            <w:noWrap/>
            <w:vAlign w:val="bottom"/>
          </w:tcPr>
          <w:p w14:paraId="22481789" w14:textId="26D74625" w:rsidR="00A85E58" w:rsidRPr="0030791F" w:rsidRDefault="00A85E58" w:rsidP="00A85E58">
            <w:pPr>
              <w:jc w:val="right"/>
              <w:rPr>
                <w:rFonts w:asciiTheme="minorHAnsi" w:hAnsiTheme="minorHAnsi" w:cs="Arial"/>
                <w:szCs w:val="23"/>
              </w:rPr>
            </w:pPr>
            <w:r w:rsidRPr="0030791F">
              <w:rPr>
                <w:rFonts w:cs="Arial"/>
                <w:szCs w:val="23"/>
              </w:rPr>
              <w:t>130</w:t>
            </w:r>
          </w:p>
        </w:tc>
        <w:tc>
          <w:tcPr>
            <w:tcW w:w="1134" w:type="dxa"/>
            <w:shd w:val="clear" w:color="auto" w:fill="auto"/>
            <w:noWrap/>
            <w:vAlign w:val="bottom"/>
          </w:tcPr>
          <w:p w14:paraId="42BB9A97" w14:textId="2BAAC7BE" w:rsidR="00A85E58" w:rsidRPr="0030791F" w:rsidRDefault="00A85E58" w:rsidP="00A85E58">
            <w:pPr>
              <w:jc w:val="right"/>
              <w:rPr>
                <w:rFonts w:asciiTheme="minorHAnsi" w:hAnsiTheme="minorHAnsi" w:cs="Arial"/>
                <w:szCs w:val="23"/>
              </w:rPr>
            </w:pPr>
            <w:r w:rsidRPr="0030791F">
              <w:rPr>
                <w:rFonts w:cs="Arial"/>
                <w:szCs w:val="23"/>
              </w:rPr>
              <w:t>73.0</w:t>
            </w:r>
          </w:p>
        </w:tc>
        <w:tc>
          <w:tcPr>
            <w:tcW w:w="992" w:type="dxa"/>
            <w:shd w:val="clear" w:color="auto" w:fill="auto"/>
            <w:noWrap/>
            <w:vAlign w:val="bottom"/>
          </w:tcPr>
          <w:p w14:paraId="3226790F" w14:textId="51BD96BE" w:rsidR="00A85E58" w:rsidRPr="0030791F" w:rsidRDefault="00A85E58" w:rsidP="00A85E58">
            <w:pPr>
              <w:jc w:val="right"/>
              <w:rPr>
                <w:rFonts w:asciiTheme="minorHAnsi" w:hAnsiTheme="minorHAnsi" w:cs="Arial"/>
                <w:szCs w:val="23"/>
              </w:rPr>
            </w:pPr>
            <w:r w:rsidRPr="0030791F">
              <w:rPr>
                <w:rFonts w:cs="Arial"/>
                <w:szCs w:val="23"/>
              </w:rPr>
              <w:t>15</w:t>
            </w:r>
          </w:p>
        </w:tc>
        <w:tc>
          <w:tcPr>
            <w:tcW w:w="1134" w:type="dxa"/>
            <w:shd w:val="clear" w:color="auto" w:fill="auto"/>
            <w:noWrap/>
            <w:vAlign w:val="bottom"/>
          </w:tcPr>
          <w:p w14:paraId="08FF0500" w14:textId="714CE53E" w:rsidR="00A85E58" w:rsidRPr="0030791F" w:rsidRDefault="00A85E58" w:rsidP="00A85E58">
            <w:pPr>
              <w:jc w:val="right"/>
              <w:rPr>
                <w:rFonts w:asciiTheme="minorHAnsi" w:hAnsiTheme="minorHAnsi" w:cs="Arial"/>
                <w:szCs w:val="23"/>
              </w:rPr>
            </w:pPr>
            <w:r w:rsidRPr="0030791F">
              <w:rPr>
                <w:rFonts w:cs="Arial"/>
                <w:szCs w:val="23"/>
              </w:rPr>
              <w:t>7.8</w:t>
            </w:r>
          </w:p>
        </w:tc>
        <w:tc>
          <w:tcPr>
            <w:tcW w:w="1563" w:type="dxa"/>
            <w:shd w:val="clear" w:color="auto" w:fill="auto"/>
            <w:noWrap/>
            <w:vAlign w:val="bottom"/>
          </w:tcPr>
          <w:p w14:paraId="3A6F8E97" w14:textId="2E035CC8" w:rsidR="00A85E58" w:rsidRPr="0030791F" w:rsidRDefault="00A85E58" w:rsidP="00A85E58">
            <w:pPr>
              <w:jc w:val="right"/>
              <w:rPr>
                <w:rFonts w:asciiTheme="minorHAnsi" w:hAnsiTheme="minorHAnsi" w:cs="Arial"/>
                <w:szCs w:val="23"/>
              </w:rPr>
            </w:pPr>
            <w:r w:rsidRPr="0030791F">
              <w:rPr>
                <w:rFonts w:cs="Arial"/>
                <w:szCs w:val="23"/>
              </w:rPr>
              <w:t>193</w:t>
            </w:r>
          </w:p>
        </w:tc>
      </w:tr>
      <w:tr w:rsidR="00A85E58" w:rsidRPr="0030791F" w14:paraId="41FDAD78" w14:textId="77777777" w:rsidTr="008743A0">
        <w:trPr>
          <w:trHeight w:val="285"/>
        </w:trPr>
        <w:tc>
          <w:tcPr>
            <w:tcW w:w="3680" w:type="dxa"/>
            <w:shd w:val="clear" w:color="auto" w:fill="auto"/>
            <w:noWrap/>
            <w:vAlign w:val="bottom"/>
            <w:hideMark/>
          </w:tcPr>
          <w:p w14:paraId="6C5979E6" w14:textId="77777777" w:rsidR="00A85E58" w:rsidRPr="0030791F" w:rsidRDefault="00A85E58" w:rsidP="00A85E58">
            <w:pPr>
              <w:rPr>
                <w:rFonts w:asciiTheme="minorHAnsi" w:hAnsiTheme="minorHAnsi" w:cs="Arial"/>
                <w:szCs w:val="23"/>
              </w:rPr>
            </w:pPr>
            <w:r w:rsidRPr="0030791F">
              <w:rPr>
                <w:rFonts w:asciiTheme="minorHAnsi" w:hAnsiTheme="minorHAnsi" w:cs="Arial"/>
                <w:szCs w:val="23"/>
              </w:rPr>
              <w:t>Southern Community Laboratories</w:t>
            </w:r>
          </w:p>
        </w:tc>
        <w:tc>
          <w:tcPr>
            <w:tcW w:w="1177" w:type="dxa"/>
            <w:shd w:val="clear" w:color="auto" w:fill="auto"/>
            <w:noWrap/>
            <w:vAlign w:val="bottom"/>
          </w:tcPr>
          <w:p w14:paraId="3FA66D5B" w14:textId="520B35CE" w:rsidR="00A85E58" w:rsidRPr="0030791F" w:rsidRDefault="00A85E58" w:rsidP="00A85E58">
            <w:pPr>
              <w:jc w:val="right"/>
              <w:rPr>
                <w:rFonts w:asciiTheme="minorHAnsi" w:hAnsiTheme="minorHAnsi" w:cs="Arial"/>
                <w:szCs w:val="23"/>
              </w:rPr>
            </w:pPr>
            <w:r w:rsidRPr="0030791F">
              <w:rPr>
                <w:rFonts w:cs="Arial"/>
                <w:szCs w:val="23"/>
              </w:rPr>
              <w:t>959</w:t>
            </w:r>
          </w:p>
        </w:tc>
        <w:tc>
          <w:tcPr>
            <w:tcW w:w="1112" w:type="dxa"/>
            <w:shd w:val="clear" w:color="auto" w:fill="auto"/>
            <w:noWrap/>
            <w:vAlign w:val="bottom"/>
          </w:tcPr>
          <w:p w14:paraId="6EBE1F30" w14:textId="131BEED0" w:rsidR="00A85E58" w:rsidRPr="0030791F" w:rsidRDefault="00A85E58" w:rsidP="00A85E58">
            <w:pPr>
              <w:jc w:val="right"/>
              <w:rPr>
                <w:rFonts w:asciiTheme="minorHAnsi" w:hAnsiTheme="minorHAnsi" w:cs="Arial"/>
                <w:szCs w:val="23"/>
              </w:rPr>
            </w:pPr>
            <w:r w:rsidRPr="0030791F">
              <w:rPr>
                <w:rFonts w:cs="Arial"/>
                <w:szCs w:val="23"/>
              </w:rPr>
              <w:t>90.6</w:t>
            </w:r>
          </w:p>
        </w:tc>
        <w:tc>
          <w:tcPr>
            <w:tcW w:w="1134" w:type="dxa"/>
            <w:shd w:val="clear" w:color="auto" w:fill="auto"/>
            <w:noWrap/>
            <w:vAlign w:val="bottom"/>
          </w:tcPr>
          <w:p w14:paraId="0EBF5A32" w14:textId="31A56646" w:rsidR="00A85E58" w:rsidRPr="0030791F" w:rsidRDefault="00A85E58" w:rsidP="00A85E58">
            <w:pPr>
              <w:jc w:val="right"/>
              <w:rPr>
                <w:rFonts w:asciiTheme="minorHAnsi" w:hAnsiTheme="minorHAnsi" w:cs="Arial"/>
                <w:szCs w:val="23"/>
              </w:rPr>
            </w:pPr>
            <w:r w:rsidRPr="0030791F">
              <w:rPr>
                <w:rFonts w:cs="Arial"/>
                <w:szCs w:val="23"/>
              </w:rPr>
              <w:t>742</w:t>
            </w:r>
          </w:p>
        </w:tc>
        <w:tc>
          <w:tcPr>
            <w:tcW w:w="1134" w:type="dxa"/>
            <w:shd w:val="clear" w:color="auto" w:fill="auto"/>
            <w:noWrap/>
            <w:vAlign w:val="bottom"/>
          </w:tcPr>
          <w:p w14:paraId="5DF3D70D" w14:textId="31515490" w:rsidR="00A85E58" w:rsidRPr="0030791F" w:rsidRDefault="00A85E58" w:rsidP="00A85E58">
            <w:pPr>
              <w:jc w:val="right"/>
              <w:rPr>
                <w:rFonts w:asciiTheme="minorHAnsi" w:hAnsiTheme="minorHAnsi" w:cs="Arial"/>
                <w:szCs w:val="23"/>
              </w:rPr>
            </w:pPr>
            <w:r w:rsidRPr="0030791F">
              <w:rPr>
                <w:rFonts w:cs="Arial"/>
                <w:szCs w:val="23"/>
              </w:rPr>
              <w:t>77.4</w:t>
            </w:r>
          </w:p>
        </w:tc>
        <w:tc>
          <w:tcPr>
            <w:tcW w:w="992" w:type="dxa"/>
            <w:shd w:val="clear" w:color="auto" w:fill="auto"/>
            <w:noWrap/>
            <w:vAlign w:val="bottom"/>
          </w:tcPr>
          <w:p w14:paraId="6E8DF1F9" w14:textId="1825D695" w:rsidR="00A85E58" w:rsidRPr="0030791F" w:rsidRDefault="00A85E58" w:rsidP="00A85E58">
            <w:pPr>
              <w:jc w:val="right"/>
              <w:rPr>
                <w:rFonts w:asciiTheme="minorHAnsi" w:hAnsiTheme="minorHAnsi" w:cs="Arial"/>
                <w:szCs w:val="23"/>
              </w:rPr>
            </w:pPr>
            <w:r w:rsidRPr="0030791F">
              <w:rPr>
                <w:rFonts w:cs="Arial"/>
                <w:szCs w:val="23"/>
              </w:rPr>
              <w:t>100</w:t>
            </w:r>
          </w:p>
        </w:tc>
        <w:tc>
          <w:tcPr>
            <w:tcW w:w="1134" w:type="dxa"/>
            <w:shd w:val="clear" w:color="auto" w:fill="auto"/>
            <w:noWrap/>
            <w:vAlign w:val="bottom"/>
          </w:tcPr>
          <w:p w14:paraId="5688DF02" w14:textId="7EA5C36E" w:rsidR="00A85E58" w:rsidRPr="0030791F" w:rsidRDefault="00A85E58" w:rsidP="00A85E58">
            <w:pPr>
              <w:jc w:val="right"/>
              <w:rPr>
                <w:rFonts w:asciiTheme="minorHAnsi" w:hAnsiTheme="minorHAnsi" w:cs="Arial"/>
                <w:szCs w:val="23"/>
              </w:rPr>
            </w:pPr>
            <w:r w:rsidRPr="0030791F">
              <w:rPr>
                <w:rFonts w:cs="Arial"/>
                <w:szCs w:val="23"/>
              </w:rPr>
              <w:t>9.4</w:t>
            </w:r>
          </w:p>
        </w:tc>
        <w:tc>
          <w:tcPr>
            <w:tcW w:w="1563" w:type="dxa"/>
            <w:shd w:val="clear" w:color="auto" w:fill="auto"/>
            <w:noWrap/>
            <w:vAlign w:val="bottom"/>
          </w:tcPr>
          <w:p w14:paraId="5BE02BD0" w14:textId="384740BB" w:rsidR="00A85E58" w:rsidRPr="0030791F" w:rsidRDefault="00A85E58" w:rsidP="00A85E58">
            <w:pPr>
              <w:jc w:val="right"/>
              <w:rPr>
                <w:rFonts w:asciiTheme="minorHAnsi" w:hAnsiTheme="minorHAnsi" w:cs="Arial"/>
                <w:szCs w:val="23"/>
              </w:rPr>
            </w:pPr>
            <w:r w:rsidRPr="0030791F">
              <w:rPr>
                <w:rFonts w:cs="Arial"/>
                <w:szCs w:val="23"/>
              </w:rPr>
              <w:t>1,059</w:t>
            </w:r>
          </w:p>
        </w:tc>
      </w:tr>
      <w:tr w:rsidR="00A85E58" w:rsidRPr="0030791F" w14:paraId="4025687E" w14:textId="77777777" w:rsidTr="008743A0">
        <w:trPr>
          <w:trHeight w:val="300"/>
        </w:trPr>
        <w:tc>
          <w:tcPr>
            <w:tcW w:w="3680" w:type="dxa"/>
            <w:shd w:val="clear" w:color="auto" w:fill="auto"/>
            <w:noWrap/>
            <w:vAlign w:val="bottom"/>
            <w:hideMark/>
          </w:tcPr>
          <w:p w14:paraId="3BF4A571" w14:textId="77777777" w:rsidR="00A85E58" w:rsidRPr="0030791F" w:rsidRDefault="00A85E58" w:rsidP="00A85E58">
            <w:pPr>
              <w:rPr>
                <w:rFonts w:asciiTheme="minorHAnsi" w:hAnsiTheme="minorHAnsi" w:cs="Arial"/>
                <w:b/>
                <w:bCs/>
                <w:szCs w:val="23"/>
              </w:rPr>
            </w:pPr>
            <w:r w:rsidRPr="0030791F">
              <w:rPr>
                <w:rFonts w:asciiTheme="minorHAnsi" w:hAnsiTheme="minorHAnsi" w:cs="Arial"/>
                <w:b/>
                <w:bCs/>
                <w:szCs w:val="23"/>
              </w:rPr>
              <w:t>Total</w:t>
            </w:r>
          </w:p>
        </w:tc>
        <w:tc>
          <w:tcPr>
            <w:tcW w:w="1177" w:type="dxa"/>
            <w:shd w:val="clear" w:color="auto" w:fill="auto"/>
            <w:noWrap/>
            <w:vAlign w:val="bottom"/>
          </w:tcPr>
          <w:p w14:paraId="337BB984" w14:textId="208B23D2" w:rsidR="00A85E58" w:rsidRPr="0030791F" w:rsidRDefault="00A85E58" w:rsidP="00A85E58">
            <w:pPr>
              <w:jc w:val="right"/>
              <w:rPr>
                <w:rFonts w:asciiTheme="minorHAnsi" w:hAnsiTheme="minorHAnsi" w:cs="Arial"/>
                <w:b/>
                <w:bCs/>
                <w:szCs w:val="23"/>
              </w:rPr>
            </w:pPr>
            <w:r w:rsidRPr="0030791F">
              <w:rPr>
                <w:rFonts w:cs="Arial"/>
                <w:b/>
                <w:bCs/>
                <w:szCs w:val="23"/>
              </w:rPr>
              <w:t>2,431</w:t>
            </w:r>
          </w:p>
        </w:tc>
        <w:tc>
          <w:tcPr>
            <w:tcW w:w="1112" w:type="dxa"/>
            <w:shd w:val="clear" w:color="auto" w:fill="auto"/>
            <w:noWrap/>
            <w:vAlign w:val="bottom"/>
          </w:tcPr>
          <w:p w14:paraId="2C88D226" w14:textId="14E9F99F" w:rsidR="00A85E58" w:rsidRPr="0030791F" w:rsidRDefault="00A85E58" w:rsidP="00A85E58">
            <w:pPr>
              <w:jc w:val="right"/>
              <w:rPr>
                <w:rFonts w:asciiTheme="minorHAnsi" w:hAnsiTheme="minorHAnsi" w:cs="Arial"/>
                <w:b/>
                <w:bCs/>
                <w:szCs w:val="23"/>
              </w:rPr>
            </w:pPr>
            <w:r w:rsidRPr="0030791F">
              <w:rPr>
                <w:rFonts w:cs="Arial"/>
                <w:b/>
                <w:bCs/>
                <w:szCs w:val="23"/>
              </w:rPr>
              <w:t>89.2</w:t>
            </w:r>
          </w:p>
        </w:tc>
        <w:tc>
          <w:tcPr>
            <w:tcW w:w="1134" w:type="dxa"/>
            <w:shd w:val="clear" w:color="auto" w:fill="auto"/>
            <w:noWrap/>
            <w:vAlign w:val="bottom"/>
          </w:tcPr>
          <w:p w14:paraId="17F2C370" w14:textId="6F1A036E" w:rsidR="00A85E58" w:rsidRPr="0030791F" w:rsidRDefault="00A85E58" w:rsidP="00A85E58">
            <w:pPr>
              <w:jc w:val="right"/>
              <w:rPr>
                <w:rFonts w:asciiTheme="minorHAnsi" w:hAnsiTheme="minorHAnsi" w:cs="Arial"/>
                <w:b/>
                <w:bCs/>
                <w:szCs w:val="23"/>
              </w:rPr>
            </w:pPr>
            <w:r w:rsidRPr="0030791F">
              <w:rPr>
                <w:rFonts w:cs="Arial"/>
                <w:b/>
                <w:bCs/>
                <w:szCs w:val="23"/>
              </w:rPr>
              <w:t>1,738</w:t>
            </w:r>
          </w:p>
        </w:tc>
        <w:tc>
          <w:tcPr>
            <w:tcW w:w="1134" w:type="dxa"/>
            <w:shd w:val="clear" w:color="auto" w:fill="auto"/>
            <w:noWrap/>
            <w:vAlign w:val="bottom"/>
          </w:tcPr>
          <w:p w14:paraId="57406C0A" w14:textId="5402756A" w:rsidR="00A85E58" w:rsidRPr="0030791F" w:rsidRDefault="00A85E58" w:rsidP="00A85E58">
            <w:pPr>
              <w:jc w:val="right"/>
              <w:rPr>
                <w:rFonts w:asciiTheme="minorHAnsi" w:hAnsiTheme="minorHAnsi" w:cs="Arial"/>
                <w:b/>
                <w:bCs/>
                <w:szCs w:val="23"/>
              </w:rPr>
            </w:pPr>
            <w:r w:rsidRPr="0030791F">
              <w:rPr>
                <w:rFonts w:cs="Arial"/>
                <w:b/>
                <w:bCs/>
                <w:szCs w:val="23"/>
              </w:rPr>
              <w:t>71.5</w:t>
            </w:r>
          </w:p>
        </w:tc>
        <w:tc>
          <w:tcPr>
            <w:tcW w:w="992" w:type="dxa"/>
            <w:shd w:val="clear" w:color="auto" w:fill="auto"/>
            <w:noWrap/>
            <w:vAlign w:val="bottom"/>
          </w:tcPr>
          <w:p w14:paraId="5D7D98FE" w14:textId="7D5F576B" w:rsidR="00A85E58" w:rsidRPr="0030791F" w:rsidRDefault="00A85E58" w:rsidP="00A85E58">
            <w:pPr>
              <w:jc w:val="right"/>
              <w:rPr>
                <w:rFonts w:asciiTheme="minorHAnsi" w:hAnsiTheme="minorHAnsi" w:cs="Arial"/>
                <w:b/>
                <w:bCs/>
                <w:szCs w:val="23"/>
              </w:rPr>
            </w:pPr>
            <w:r w:rsidRPr="0030791F">
              <w:rPr>
                <w:rFonts w:cs="Arial"/>
                <w:b/>
                <w:bCs/>
                <w:szCs w:val="23"/>
              </w:rPr>
              <w:t>293</w:t>
            </w:r>
          </w:p>
        </w:tc>
        <w:tc>
          <w:tcPr>
            <w:tcW w:w="1134" w:type="dxa"/>
            <w:shd w:val="clear" w:color="auto" w:fill="auto"/>
            <w:noWrap/>
            <w:vAlign w:val="bottom"/>
          </w:tcPr>
          <w:p w14:paraId="36632E8D" w14:textId="4DA9A3FF" w:rsidR="00A85E58" w:rsidRPr="0030791F" w:rsidRDefault="00A85E58" w:rsidP="00A85E58">
            <w:pPr>
              <w:jc w:val="right"/>
              <w:rPr>
                <w:rFonts w:asciiTheme="minorHAnsi" w:hAnsiTheme="minorHAnsi" w:cs="Arial"/>
                <w:b/>
                <w:bCs/>
                <w:szCs w:val="23"/>
              </w:rPr>
            </w:pPr>
            <w:r w:rsidRPr="0030791F">
              <w:rPr>
                <w:rFonts w:cs="Arial"/>
                <w:b/>
                <w:bCs/>
                <w:szCs w:val="23"/>
              </w:rPr>
              <w:t>10.8</w:t>
            </w:r>
          </w:p>
        </w:tc>
        <w:tc>
          <w:tcPr>
            <w:tcW w:w="1563" w:type="dxa"/>
            <w:shd w:val="clear" w:color="auto" w:fill="auto"/>
            <w:noWrap/>
            <w:vAlign w:val="bottom"/>
          </w:tcPr>
          <w:p w14:paraId="15FDAEBE" w14:textId="00055EDC" w:rsidR="00A85E58" w:rsidRPr="0030791F" w:rsidRDefault="00A85E58" w:rsidP="00A85E58">
            <w:pPr>
              <w:jc w:val="right"/>
              <w:rPr>
                <w:rFonts w:asciiTheme="minorHAnsi" w:hAnsiTheme="minorHAnsi" w:cs="Arial"/>
                <w:b/>
                <w:bCs/>
                <w:szCs w:val="23"/>
              </w:rPr>
            </w:pPr>
            <w:r w:rsidRPr="0030791F">
              <w:rPr>
                <w:rFonts w:cs="Arial"/>
                <w:b/>
                <w:bCs/>
                <w:szCs w:val="23"/>
              </w:rPr>
              <w:t>2,724</w:t>
            </w:r>
          </w:p>
        </w:tc>
      </w:tr>
    </w:tbl>
    <w:p w14:paraId="76268FD3" w14:textId="77777777" w:rsidR="00030D6F" w:rsidRPr="0030791F" w:rsidRDefault="00030D6F" w:rsidP="00030D6F">
      <w:pPr>
        <w:ind w:right="544"/>
        <w:jc w:val="both"/>
        <w:rPr>
          <w:b/>
        </w:rPr>
      </w:pPr>
    </w:p>
    <w:p w14:paraId="40687AA1" w14:textId="77777777" w:rsidR="00030D6F" w:rsidRPr="0030791F" w:rsidRDefault="00030D6F" w:rsidP="00030D6F">
      <w:pPr>
        <w:ind w:right="544"/>
        <w:jc w:val="both"/>
      </w:pPr>
    </w:p>
    <w:p w14:paraId="03353867" w14:textId="77777777" w:rsidR="00AA0923" w:rsidRPr="0030791F" w:rsidRDefault="00AA0923" w:rsidP="00030D6F">
      <w:pPr>
        <w:ind w:right="544"/>
        <w:jc w:val="both"/>
        <w:sectPr w:rsidR="00AA0923" w:rsidRPr="0030791F" w:rsidSect="00A357FE">
          <w:pgSz w:w="16839" w:h="11907" w:orient="landscape" w:code="9"/>
          <w:pgMar w:top="1440" w:right="3685" w:bottom="1440" w:left="1276" w:header="708" w:footer="567" w:gutter="0"/>
          <w:cols w:space="708"/>
          <w:docGrid w:linePitch="360"/>
        </w:sectPr>
      </w:pPr>
    </w:p>
    <w:p w14:paraId="2BC16697" w14:textId="77777777" w:rsidR="009D576D" w:rsidRPr="0030791F" w:rsidRDefault="009D576D" w:rsidP="002B0648">
      <w:pPr>
        <w:pStyle w:val="Heading3"/>
        <w:keepNext w:val="0"/>
        <w:widowControl w:val="0"/>
        <w:ind w:right="544"/>
        <w:jc w:val="both"/>
      </w:pPr>
      <w:bookmarkStart w:id="1128" w:name="_Toc509928473"/>
      <w:bookmarkStart w:id="1129" w:name="_Toc475630238"/>
      <w:bookmarkStart w:id="1130" w:name="_Ref275771437"/>
      <w:r w:rsidRPr="0030791F">
        <w:rPr>
          <w:noProof/>
          <w:lang w:eastAsia="en-AU"/>
        </w:rPr>
        <w:t>Indicator 5.4 – Histology Reporting</w:t>
      </w:r>
      <w:bookmarkEnd w:id="1128"/>
    </w:p>
    <w:p w14:paraId="358977EA" w14:textId="028B31FC" w:rsidR="009D576D" w:rsidRPr="0030791F" w:rsidRDefault="00C65151" w:rsidP="00DC7628">
      <w:pPr>
        <w:pStyle w:val="Caption"/>
        <w:spacing w:after="80"/>
        <w:ind w:right="-23"/>
        <w:jc w:val="both"/>
      </w:pPr>
      <w:bookmarkStart w:id="1131" w:name="_Ref485980985"/>
      <w:bookmarkStart w:id="1132" w:name="_Toc509928540"/>
      <w:r w:rsidRPr="0030791F">
        <w:t>Table</w:t>
      </w:r>
      <w:r w:rsidR="009D576D"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49</w:t>
      </w:r>
      <w:r w:rsidR="00F55F28" w:rsidRPr="0030791F">
        <w:rPr>
          <w:noProof/>
        </w:rPr>
        <w:fldChar w:fldCharType="end"/>
      </w:r>
      <w:bookmarkEnd w:id="1131"/>
      <w:r w:rsidR="009D576D" w:rsidRPr="0030791F">
        <w:t xml:space="preserve"> - Histology results reporting by diagnostic category exclu</w:t>
      </w:r>
      <w:r w:rsidR="00636678">
        <w:t xml:space="preserve">ding samples from </w:t>
      </w:r>
      <w:r w:rsidR="009D576D" w:rsidRPr="0030791F">
        <w:t xml:space="preserve">partial or total hysterectomy </w:t>
      </w:r>
      <w:r w:rsidR="00636678">
        <w:t>specimens and where the result was n</w:t>
      </w:r>
      <w:r w:rsidR="00D91C80" w:rsidRPr="0030791F">
        <w:t>egative/ benign</w:t>
      </w:r>
      <w:r w:rsidR="009D576D" w:rsidRPr="0030791F">
        <w:t>.</w:t>
      </w:r>
      <w:bookmarkEnd w:id="1132"/>
      <w:r w:rsidR="009D576D" w:rsidRPr="0030791F">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5714"/>
        <w:gridCol w:w="1418"/>
        <w:gridCol w:w="1247"/>
      </w:tblGrid>
      <w:tr w:rsidR="009D576D" w:rsidRPr="0030791F" w14:paraId="3308C617" w14:textId="77777777" w:rsidTr="00B25847">
        <w:trPr>
          <w:trHeight w:val="255"/>
        </w:trPr>
        <w:tc>
          <w:tcPr>
            <w:tcW w:w="5714" w:type="dxa"/>
            <w:tcBorders>
              <w:bottom w:val="nil"/>
            </w:tcBorders>
            <w:shd w:val="clear" w:color="auto" w:fill="D9D9D9" w:themeFill="background1" w:themeFillShade="D9"/>
            <w:noWrap/>
            <w:vAlign w:val="bottom"/>
          </w:tcPr>
          <w:p w14:paraId="75CA1A4E" w14:textId="77777777" w:rsidR="009D576D" w:rsidRPr="00E62CFA" w:rsidRDefault="009D576D" w:rsidP="00E62CFA">
            <w:pPr>
              <w:rPr>
                <w:b/>
                <w:szCs w:val="23"/>
              </w:rPr>
            </w:pPr>
            <w:r w:rsidRPr="00E62CFA">
              <w:rPr>
                <w:b/>
                <w:szCs w:val="23"/>
              </w:rPr>
              <w:t>Histology category</w:t>
            </w:r>
          </w:p>
        </w:tc>
        <w:tc>
          <w:tcPr>
            <w:tcW w:w="2665" w:type="dxa"/>
            <w:gridSpan w:val="2"/>
            <w:tcBorders>
              <w:bottom w:val="nil"/>
            </w:tcBorders>
            <w:shd w:val="clear" w:color="auto" w:fill="D9D9D9" w:themeFill="background1" w:themeFillShade="D9"/>
            <w:noWrap/>
            <w:vAlign w:val="bottom"/>
          </w:tcPr>
          <w:p w14:paraId="65601B6B" w14:textId="77777777" w:rsidR="009D576D" w:rsidRPr="0030791F" w:rsidRDefault="009D576D" w:rsidP="005A690B">
            <w:pPr>
              <w:keepNext/>
              <w:ind w:right="34"/>
              <w:jc w:val="center"/>
              <w:rPr>
                <w:rFonts w:cs="Arial"/>
                <w:b/>
                <w:szCs w:val="23"/>
                <w:lang w:eastAsia="en-AU"/>
              </w:rPr>
            </w:pPr>
            <w:r w:rsidRPr="0030791F">
              <w:rPr>
                <w:rFonts w:cs="Arial"/>
                <w:b/>
                <w:szCs w:val="23"/>
                <w:lang w:eastAsia="en-AU"/>
              </w:rPr>
              <w:t>Women with that histology result</w:t>
            </w:r>
          </w:p>
        </w:tc>
      </w:tr>
      <w:tr w:rsidR="009D576D" w:rsidRPr="0030791F" w14:paraId="76955285" w14:textId="77777777" w:rsidTr="00FE638F">
        <w:trPr>
          <w:trHeight w:val="255"/>
        </w:trPr>
        <w:tc>
          <w:tcPr>
            <w:tcW w:w="5714" w:type="dxa"/>
            <w:tcBorders>
              <w:top w:val="nil"/>
              <w:bottom w:val="single" w:sz="4" w:space="0" w:color="auto"/>
            </w:tcBorders>
            <w:shd w:val="clear" w:color="auto" w:fill="D9D9D9" w:themeFill="background1" w:themeFillShade="D9"/>
            <w:noWrap/>
            <w:vAlign w:val="bottom"/>
          </w:tcPr>
          <w:p w14:paraId="72A4419C" w14:textId="77777777" w:rsidR="009D576D" w:rsidRPr="00E62CFA" w:rsidRDefault="009D576D" w:rsidP="00E62CFA">
            <w:pPr>
              <w:rPr>
                <w:b/>
                <w:szCs w:val="23"/>
              </w:rPr>
            </w:pPr>
          </w:p>
        </w:tc>
        <w:tc>
          <w:tcPr>
            <w:tcW w:w="1418" w:type="dxa"/>
            <w:tcBorders>
              <w:top w:val="nil"/>
              <w:bottom w:val="single" w:sz="4" w:space="0" w:color="auto"/>
            </w:tcBorders>
            <w:shd w:val="clear" w:color="auto" w:fill="D9D9D9" w:themeFill="background1" w:themeFillShade="D9"/>
            <w:noWrap/>
            <w:vAlign w:val="bottom"/>
          </w:tcPr>
          <w:p w14:paraId="2275F509" w14:textId="77777777" w:rsidR="009D576D" w:rsidRPr="0030791F" w:rsidRDefault="009D576D" w:rsidP="005A690B">
            <w:pPr>
              <w:keepNext/>
              <w:ind w:right="33"/>
              <w:jc w:val="right"/>
              <w:rPr>
                <w:rFonts w:cs="Arial"/>
                <w:b/>
                <w:szCs w:val="23"/>
                <w:lang w:eastAsia="en-AU"/>
              </w:rPr>
            </w:pPr>
            <w:r w:rsidRPr="0030791F">
              <w:rPr>
                <w:rFonts w:cs="Arial"/>
                <w:b/>
                <w:szCs w:val="23"/>
                <w:lang w:eastAsia="en-AU"/>
              </w:rPr>
              <w:t>N</w:t>
            </w:r>
          </w:p>
        </w:tc>
        <w:tc>
          <w:tcPr>
            <w:tcW w:w="1247" w:type="dxa"/>
            <w:tcBorders>
              <w:top w:val="nil"/>
              <w:bottom w:val="single" w:sz="4" w:space="0" w:color="auto"/>
            </w:tcBorders>
            <w:shd w:val="clear" w:color="auto" w:fill="D9D9D9" w:themeFill="background1" w:themeFillShade="D9"/>
            <w:noWrap/>
            <w:vAlign w:val="bottom"/>
          </w:tcPr>
          <w:p w14:paraId="22461B62" w14:textId="77777777" w:rsidR="009D576D" w:rsidRPr="0030791F" w:rsidRDefault="009D576D" w:rsidP="005A690B">
            <w:pPr>
              <w:keepNext/>
              <w:ind w:right="34"/>
              <w:jc w:val="right"/>
              <w:rPr>
                <w:rFonts w:cs="Arial"/>
                <w:b/>
                <w:szCs w:val="23"/>
                <w:lang w:eastAsia="en-AU"/>
              </w:rPr>
            </w:pPr>
            <w:r w:rsidRPr="0030791F">
              <w:rPr>
                <w:rFonts w:cs="Arial"/>
                <w:b/>
                <w:szCs w:val="23"/>
                <w:lang w:eastAsia="en-AU"/>
              </w:rPr>
              <w:t>%</w:t>
            </w:r>
          </w:p>
        </w:tc>
      </w:tr>
      <w:tr w:rsidR="0025673A" w:rsidRPr="0030791F" w14:paraId="481AEDB1" w14:textId="77777777" w:rsidTr="00FE638F">
        <w:trPr>
          <w:trHeight w:val="255"/>
        </w:trPr>
        <w:tc>
          <w:tcPr>
            <w:tcW w:w="5714" w:type="dxa"/>
            <w:tcBorders>
              <w:top w:val="single" w:sz="4" w:space="0" w:color="auto"/>
              <w:left w:val="single" w:sz="4" w:space="0" w:color="auto"/>
              <w:bottom w:val="nil"/>
            </w:tcBorders>
            <w:noWrap/>
          </w:tcPr>
          <w:p w14:paraId="598BA2F0" w14:textId="77777777" w:rsidR="0025673A" w:rsidRPr="0030791F" w:rsidRDefault="0025673A" w:rsidP="0025673A">
            <w:pPr>
              <w:rPr>
                <w:szCs w:val="23"/>
              </w:rPr>
            </w:pPr>
            <w:r w:rsidRPr="0030791F">
              <w:rPr>
                <w:szCs w:val="23"/>
              </w:rPr>
              <w:t>Negative/benign (non neoplastic)</w:t>
            </w:r>
          </w:p>
        </w:tc>
        <w:tc>
          <w:tcPr>
            <w:tcW w:w="1418" w:type="dxa"/>
            <w:tcBorders>
              <w:top w:val="single" w:sz="4" w:space="0" w:color="auto"/>
              <w:bottom w:val="nil"/>
            </w:tcBorders>
            <w:noWrap/>
            <w:vAlign w:val="bottom"/>
          </w:tcPr>
          <w:p w14:paraId="5CF6BD4F" w14:textId="13710E8F" w:rsidR="0025673A" w:rsidRPr="0030791F" w:rsidRDefault="0025673A" w:rsidP="0025673A">
            <w:pPr>
              <w:jc w:val="right"/>
              <w:rPr>
                <w:color w:val="000000"/>
                <w:szCs w:val="23"/>
              </w:rPr>
            </w:pPr>
            <w:r w:rsidRPr="0030791F">
              <w:rPr>
                <w:rFonts w:cs="Arial"/>
                <w:color w:val="000000"/>
                <w:szCs w:val="23"/>
              </w:rPr>
              <w:t xml:space="preserve"> 3,752 </w:t>
            </w:r>
          </w:p>
        </w:tc>
        <w:tc>
          <w:tcPr>
            <w:tcW w:w="1247" w:type="dxa"/>
            <w:tcBorders>
              <w:top w:val="single" w:sz="4" w:space="0" w:color="auto"/>
              <w:bottom w:val="nil"/>
              <w:right w:val="single" w:sz="4" w:space="0" w:color="auto"/>
            </w:tcBorders>
            <w:noWrap/>
            <w:vAlign w:val="bottom"/>
          </w:tcPr>
          <w:p w14:paraId="00C95DAA" w14:textId="73484283" w:rsidR="0025673A" w:rsidRPr="0030791F" w:rsidRDefault="0025673A" w:rsidP="0025673A">
            <w:pPr>
              <w:jc w:val="right"/>
              <w:rPr>
                <w:color w:val="000000"/>
                <w:szCs w:val="23"/>
              </w:rPr>
            </w:pPr>
            <w:r w:rsidRPr="0030791F">
              <w:rPr>
                <w:rFonts w:cs="Arial"/>
                <w:color w:val="000000"/>
                <w:szCs w:val="23"/>
              </w:rPr>
              <w:t>43.7</w:t>
            </w:r>
          </w:p>
        </w:tc>
      </w:tr>
      <w:tr w:rsidR="0025673A" w:rsidRPr="0030791F" w14:paraId="515EDAE3" w14:textId="77777777" w:rsidTr="00FE638F">
        <w:trPr>
          <w:trHeight w:val="255"/>
        </w:trPr>
        <w:tc>
          <w:tcPr>
            <w:tcW w:w="5714" w:type="dxa"/>
            <w:tcBorders>
              <w:top w:val="nil"/>
              <w:left w:val="single" w:sz="4" w:space="0" w:color="auto"/>
              <w:bottom w:val="nil"/>
            </w:tcBorders>
            <w:noWrap/>
          </w:tcPr>
          <w:p w14:paraId="4C1D7C36" w14:textId="77777777" w:rsidR="0025673A" w:rsidRPr="0030791F" w:rsidRDefault="0025673A" w:rsidP="0025673A">
            <w:pPr>
              <w:rPr>
                <w:szCs w:val="23"/>
              </w:rPr>
            </w:pPr>
            <w:r w:rsidRPr="0030791F">
              <w:rPr>
                <w:szCs w:val="23"/>
              </w:rPr>
              <w:t>HPV</w:t>
            </w:r>
          </w:p>
        </w:tc>
        <w:tc>
          <w:tcPr>
            <w:tcW w:w="1418" w:type="dxa"/>
            <w:tcBorders>
              <w:top w:val="nil"/>
              <w:bottom w:val="nil"/>
            </w:tcBorders>
            <w:noWrap/>
            <w:vAlign w:val="bottom"/>
          </w:tcPr>
          <w:p w14:paraId="223311EA" w14:textId="362C8F21" w:rsidR="0025673A" w:rsidRPr="0030791F" w:rsidRDefault="0025673A" w:rsidP="0025673A">
            <w:pPr>
              <w:jc w:val="right"/>
              <w:rPr>
                <w:rFonts w:cs="Arial"/>
                <w:color w:val="000000"/>
                <w:szCs w:val="23"/>
              </w:rPr>
            </w:pPr>
            <w:r w:rsidRPr="0030791F">
              <w:rPr>
                <w:rFonts w:cs="Arial"/>
                <w:color w:val="000000"/>
                <w:szCs w:val="23"/>
              </w:rPr>
              <w:t xml:space="preserve"> 668 </w:t>
            </w:r>
          </w:p>
        </w:tc>
        <w:tc>
          <w:tcPr>
            <w:tcW w:w="1247" w:type="dxa"/>
            <w:tcBorders>
              <w:top w:val="nil"/>
              <w:bottom w:val="nil"/>
              <w:right w:val="single" w:sz="4" w:space="0" w:color="auto"/>
            </w:tcBorders>
            <w:noWrap/>
            <w:vAlign w:val="bottom"/>
          </w:tcPr>
          <w:p w14:paraId="1C42FFDF" w14:textId="667BC26C" w:rsidR="0025673A" w:rsidRPr="0030791F" w:rsidRDefault="0025673A" w:rsidP="0025673A">
            <w:pPr>
              <w:jc w:val="right"/>
            </w:pPr>
            <w:r w:rsidRPr="0030791F">
              <w:rPr>
                <w:rFonts w:cs="Arial"/>
                <w:color w:val="000000"/>
                <w:szCs w:val="23"/>
              </w:rPr>
              <w:t>7.8</w:t>
            </w:r>
          </w:p>
        </w:tc>
      </w:tr>
      <w:tr w:rsidR="0025673A" w:rsidRPr="0030791F" w14:paraId="1BA6C2D8" w14:textId="77777777" w:rsidTr="00FE638F">
        <w:trPr>
          <w:trHeight w:val="255"/>
        </w:trPr>
        <w:tc>
          <w:tcPr>
            <w:tcW w:w="5714" w:type="dxa"/>
            <w:tcBorders>
              <w:top w:val="nil"/>
              <w:left w:val="single" w:sz="4" w:space="0" w:color="auto"/>
              <w:bottom w:val="nil"/>
            </w:tcBorders>
            <w:noWrap/>
          </w:tcPr>
          <w:p w14:paraId="3F001E3E" w14:textId="77777777" w:rsidR="0025673A" w:rsidRPr="0030791F" w:rsidRDefault="0025673A" w:rsidP="0025673A">
            <w:pPr>
              <w:rPr>
                <w:szCs w:val="23"/>
              </w:rPr>
            </w:pPr>
            <w:r w:rsidRPr="0030791F">
              <w:rPr>
                <w:szCs w:val="23"/>
              </w:rPr>
              <w:t>CIN1</w:t>
            </w:r>
          </w:p>
        </w:tc>
        <w:tc>
          <w:tcPr>
            <w:tcW w:w="1418" w:type="dxa"/>
            <w:tcBorders>
              <w:top w:val="nil"/>
              <w:bottom w:val="nil"/>
            </w:tcBorders>
            <w:noWrap/>
            <w:vAlign w:val="bottom"/>
          </w:tcPr>
          <w:p w14:paraId="0294F9F5" w14:textId="34DE967B" w:rsidR="0025673A" w:rsidRPr="0030791F" w:rsidRDefault="0025673A" w:rsidP="0025673A">
            <w:pPr>
              <w:jc w:val="right"/>
              <w:rPr>
                <w:rFonts w:cs="Arial"/>
                <w:color w:val="000000"/>
                <w:szCs w:val="23"/>
              </w:rPr>
            </w:pPr>
            <w:r w:rsidRPr="0030791F">
              <w:rPr>
                <w:rFonts w:cs="Arial"/>
                <w:color w:val="000000"/>
                <w:szCs w:val="23"/>
              </w:rPr>
              <w:t xml:space="preserve"> 1,841 </w:t>
            </w:r>
          </w:p>
        </w:tc>
        <w:tc>
          <w:tcPr>
            <w:tcW w:w="1247" w:type="dxa"/>
            <w:tcBorders>
              <w:top w:val="nil"/>
              <w:bottom w:val="nil"/>
              <w:right w:val="single" w:sz="4" w:space="0" w:color="auto"/>
            </w:tcBorders>
            <w:noWrap/>
            <w:vAlign w:val="bottom"/>
          </w:tcPr>
          <w:p w14:paraId="2845DFC8" w14:textId="5A3FC014" w:rsidR="0025673A" w:rsidRPr="0030791F" w:rsidRDefault="0025673A" w:rsidP="0025673A">
            <w:pPr>
              <w:jc w:val="right"/>
            </w:pPr>
            <w:r w:rsidRPr="0030791F">
              <w:rPr>
                <w:rFonts w:cs="Arial"/>
                <w:color w:val="000000"/>
                <w:szCs w:val="23"/>
              </w:rPr>
              <w:t>21.4</w:t>
            </w:r>
          </w:p>
        </w:tc>
      </w:tr>
      <w:tr w:rsidR="0025673A" w:rsidRPr="0030791F" w14:paraId="2CE167C1" w14:textId="77777777" w:rsidTr="00FE638F">
        <w:trPr>
          <w:trHeight w:val="255"/>
        </w:trPr>
        <w:tc>
          <w:tcPr>
            <w:tcW w:w="5714" w:type="dxa"/>
            <w:tcBorders>
              <w:top w:val="nil"/>
              <w:left w:val="single" w:sz="4" w:space="0" w:color="auto"/>
              <w:bottom w:val="nil"/>
            </w:tcBorders>
            <w:noWrap/>
          </w:tcPr>
          <w:p w14:paraId="678D9203" w14:textId="77777777" w:rsidR="0025673A" w:rsidRPr="0030791F" w:rsidRDefault="0025673A" w:rsidP="0025673A">
            <w:pPr>
              <w:rPr>
                <w:szCs w:val="23"/>
              </w:rPr>
            </w:pPr>
            <w:r w:rsidRPr="0030791F">
              <w:rPr>
                <w:szCs w:val="23"/>
              </w:rPr>
              <w:t>Glandular dysplasia</w:t>
            </w:r>
          </w:p>
        </w:tc>
        <w:tc>
          <w:tcPr>
            <w:tcW w:w="1418" w:type="dxa"/>
            <w:tcBorders>
              <w:top w:val="nil"/>
              <w:bottom w:val="nil"/>
            </w:tcBorders>
            <w:noWrap/>
            <w:vAlign w:val="bottom"/>
          </w:tcPr>
          <w:p w14:paraId="3D276A1C" w14:textId="5AB89F79" w:rsidR="0025673A" w:rsidRPr="0030791F" w:rsidRDefault="0025673A" w:rsidP="0025673A">
            <w:pPr>
              <w:jc w:val="right"/>
              <w:rPr>
                <w:rFonts w:cs="Arial"/>
                <w:color w:val="000000"/>
                <w:szCs w:val="23"/>
              </w:rPr>
            </w:pPr>
            <w:r w:rsidRPr="0030791F">
              <w:rPr>
                <w:rFonts w:cs="Arial"/>
                <w:color w:val="000000"/>
                <w:szCs w:val="23"/>
              </w:rPr>
              <w:t xml:space="preserve"> 1</w:t>
            </w:r>
          </w:p>
        </w:tc>
        <w:tc>
          <w:tcPr>
            <w:tcW w:w="1247" w:type="dxa"/>
            <w:tcBorders>
              <w:top w:val="nil"/>
              <w:bottom w:val="nil"/>
              <w:right w:val="single" w:sz="4" w:space="0" w:color="auto"/>
            </w:tcBorders>
            <w:noWrap/>
            <w:vAlign w:val="bottom"/>
          </w:tcPr>
          <w:p w14:paraId="2C1E9907" w14:textId="77CAC77C" w:rsidR="0025673A" w:rsidRPr="0030791F" w:rsidRDefault="0025673A" w:rsidP="0025673A">
            <w:pPr>
              <w:jc w:val="right"/>
            </w:pPr>
            <w:r w:rsidRPr="0030791F">
              <w:rPr>
                <w:rFonts w:cs="Arial"/>
                <w:color w:val="000000"/>
                <w:szCs w:val="23"/>
              </w:rPr>
              <w:t>&lt;0.05</w:t>
            </w:r>
          </w:p>
        </w:tc>
      </w:tr>
      <w:tr w:rsidR="0025673A" w:rsidRPr="0030791F" w14:paraId="01B20D08" w14:textId="77777777" w:rsidTr="00FE638F">
        <w:trPr>
          <w:trHeight w:val="255"/>
        </w:trPr>
        <w:tc>
          <w:tcPr>
            <w:tcW w:w="5714" w:type="dxa"/>
            <w:tcBorders>
              <w:top w:val="nil"/>
              <w:left w:val="single" w:sz="4" w:space="0" w:color="auto"/>
              <w:bottom w:val="nil"/>
            </w:tcBorders>
            <w:noWrap/>
          </w:tcPr>
          <w:p w14:paraId="5E561228" w14:textId="21C5CEEC" w:rsidR="0025673A" w:rsidRPr="0030791F" w:rsidRDefault="0025673A" w:rsidP="0025673A">
            <w:pPr>
              <w:rPr>
                <w:szCs w:val="23"/>
              </w:rPr>
            </w:pPr>
            <w:r w:rsidRPr="0030791F">
              <w:rPr>
                <w:szCs w:val="23"/>
              </w:rPr>
              <w:t>CIN</w:t>
            </w:r>
            <w:r w:rsidR="00692301" w:rsidRPr="0030791F">
              <w:rPr>
                <w:szCs w:val="23"/>
              </w:rPr>
              <w:t xml:space="preserve"> </w:t>
            </w:r>
            <w:r w:rsidRPr="0030791F">
              <w:rPr>
                <w:szCs w:val="23"/>
              </w:rPr>
              <w:t>2</w:t>
            </w:r>
          </w:p>
        </w:tc>
        <w:tc>
          <w:tcPr>
            <w:tcW w:w="1418" w:type="dxa"/>
            <w:tcBorders>
              <w:top w:val="nil"/>
              <w:bottom w:val="nil"/>
            </w:tcBorders>
            <w:noWrap/>
            <w:vAlign w:val="bottom"/>
          </w:tcPr>
          <w:p w14:paraId="27036778" w14:textId="3953DAC8" w:rsidR="0025673A" w:rsidRPr="0030791F" w:rsidRDefault="0025673A" w:rsidP="0025673A">
            <w:pPr>
              <w:jc w:val="right"/>
              <w:rPr>
                <w:rFonts w:cs="Arial"/>
                <w:color w:val="000000"/>
                <w:szCs w:val="23"/>
              </w:rPr>
            </w:pPr>
            <w:r w:rsidRPr="0030791F">
              <w:rPr>
                <w:rFonts w:cs="Arial"/>
                <w:color w:val="000000"/>
                <w:szCs w:val="23"/>
              </w:rPr>
              <w:t xml:space="preserve"> 866 </w:t>
            </w:r>
          </w:p>
        </w:tc>
        <w:tc>
          <w:tcPr>
            <w:tcW w:w="1247" w:type="dxa"/>
            <w:tcBorders>
              <w:top w:val="nil"/>
              <w:bottom w:val="nil"/>
              <w:right w:val="single" w:sz="4" w:space="0" w:color="auto"/>
            </w:tcBorders>
            <w:noWrap/>
            <w:vAlign w:val="bottom"/>
          </w:tcPr>
          <w:p w14:paraId="48A51F64" w14:textId="60FCF283" w:rsidR="0025673A" w:rsidRPr="0030791F" w:rsidRDefault="0025673A" w:rsidP="0025673A">
            <w:pPr>
              <w:jc w:val="right"/>
            </w:pPr>
            <w:r w:rsidRPr="0030791F">
              <w:rPr>
                <w:rFonts w:cs="Arial"/>
                <w:color w:val="000000"/>
                <w:szCs w:val="23"/>
              </w:rPr>
              <w:t>10.1</w:t>
            </w:r>
          </w:p>
        </w:tc>
      </w:tr>
      <w:tr w:rsidR="0025673A" w:rsidRPr="0030791F" w14:paraId="3F655666" w14:textId="77777777" w:rsidTr="00FE638F">
        <w:trPr>
          <w:trHeight w:val="255"/>
        </w:trPr>
        <w:tc>
          <w:tcPr>
            <w:tcW w:w="5714" w:type="dxa"/>
            <w:tcBorders>
              <w:top w:val="nil"/>
              <w:left w:val="single" w:sz="4" w:space="0" w:color="auto"/>
              <w:bottom w:val="nil"/>
            </w:tcBorders>
            <w:noWrap/>
          </w:tcPr>
          <w:p w14:paraId="26AAAD3F" w14:textId="77777777" w:rsidR="0025673A" w:rsidRPr="0030791F" w:rsidRDefault="0025673A" w:rsidP="0025673A">
            <w:pPr>
              <w:rPr>
                <w:szCs w:val="23"/>
              </w:rPr>
            </w:pPr>
            <w:r w:rsidRPr="0030791F">
              <w:rPr>
                <w:szCs w:val="23"/>
              </w:rPr>
              <w:t>HSIL not otherwise specified</w:t>
            </w:r>
          </w:p>
        </w:tc>
        <w:tc>
          <w:tcPr>
            <w:tcW w:w="1418" w:type="dxa"/>
            <w:tcBorders>
              <w:top w:val="nil"/>
              <w:bottom w:val="nil"/>
            </w:tcBorders>
            <w:noWrap/>
            <w:vAlign w:val="bottom"/>
          </w:tcPr>
          <w:p w14:paraId="7CC50C59" w14:textId="62F06CD8" w:rsidR="0025673A" w:rsidRPr="0030791F" w:rsidRDefault="0025673A" w:rsidP="0025673A">
            <w:pPr>
              <w:jc w:val="right"/>
              <w:rPr>
                <w:rFonts w:cs="Arial"/>
                <w:color w:val="000000"/>
                <w:szCs w:val="23"/>
              </w:rPr>
            </w:pPr>
            <w:r w:rsidRPr="0030791F">
              <w:rPr>
                <w:rFonts w:cs="Arial"/>
                <w:color w:val="000000"/>
                <w:szCs w:val="23"/>
              </w:rPr>
              <w:t xml:space="preserve"> 50 </w:t>
            </w:r>
          </w:p>
        </w:tc>
        <w:tc>
          <w:tcPr>
            <w:tcW w:w="1247" w:type="dxa"/>
            <w:tcBorders>
              <w:top w:val="nil"/>
              <w:bottom w:val="nil"/>
              <w:right w:val="single" w:sz="4" w:space="0" w:color="auto"/>
            </w:tcBorders>
            <w:noWrap/>
            <w:vAlign w:val="bottom"/>
          </w:tcPr>
          <w:p w14:paraId="2E77A799" w14:textId="3C8C91D4" w:rsidR="0025673A" w:rsidRPr="0030791F" w:rsidRDefault="0025673A" w:rsidP="0025673A">
            <w:pPr>
              <w:jc w:val="right"/>
            </w:pPr>
            <w:r w:rsidRPr="0030791F">
              <w:rPr>
                <w:rFonts w:cs="Arial"/>
                <w:color w:val="000000"/>
                <w:szCs w:val="23"/>
              </w:rPr>
              <w:t>0.58</w:t>
            </w:r>
          </w:p>
        </w:tc>
      </w:tr>
      <w:tr w:rsidR="0025673A" w:rsidRPr="0030791F" w14:paraId="27B588DE" w14:textId="77777777" w:rsidTr="00FE638F">
        <w:trPr>
          <w:trHeight w:val="255"/>
        </w:trPr>
        <w:tc>
          <w:tcPr>
            <w:tcW w:w="5714" w:type="dxa"/>
            <w:tcBorders>
              <w:top w:val="nil"/>
              <w:left w:val="single" w:sz="4" w:space="0" w:color="auto"/>
              <w:bottom w:val="nil"/>
            </w:tcBorders>
            <w:noWrap/>
          </w:tcPr>
          <w:p w14:paraId="2DB05B47" w14:textId="2EEF27C3" w:rsidR="0025673A" w:rsidRPr="0030791F" w:rsidRDefault="0025673A" w:rsidP="0025673A">
            <w:pPr>
              <w:rPr>
                <w:szCs w:val="23"/>
              </w:rPr>
            </w:pPr>
            <w:r w:rsidRPr="0030791F">
              <w:rPr>
                <w:szCs w:val="23"/>
              </w:rPr>
              <w:t>CIN</w:t>
            </w:r>
            <w:r w:rsidR="00692301" w:rsidRPr="0030791F">
              <w:rPr>
                <w:szCs w:val="23"/>
              </w:rPr>
              <w:t xml:space="preserve"> </w:t>
            </w:r>
            <w:r w:rsidRPr="0030791F">
              <w:rPr>
                <w:szCs w:val="23"/>
              </w:rPr>
              <w:t>3</w:t>
            </w:r>
          </w:p>
        </w:tc>
        <w:tc>
          <w:tcPr>
            <w:tcW w:w="1418" w:type="dxa"/>
            <w:tcBorders>
              <w:top w:val="nil"/>
              <w:bottom w:val="nil"/>
            </w:tcBorders>
            <w:noWrap/>
            <w:vAlign w:val="bottom"/>
          </w:tcPr>
          <w:p w14:paraId="61AA6C90" w14:textId="77C3596A" w:rsidR="0025673A" w:rsidRPr="0030791F" w:rsidRDefault="0025673A" w:rsidP="0025673A">
            <w:pPr>
              <w:jc w:val="right"/>
              <w:rPr>
                <w:rFonts w:cs="Arial"/>
                <w:color w:val="000000"/>
                <w:szCs w:val="23"/>
              </w:rPr>
            </w:pPr>
            <w:r w:rsidRPr="0030791F">
              <w:rPr>
                <w:rFonts w:cs="Arial"/>
                <w:color w:val="000000"/>
                <w:szCs w:val="23"/>
              </w:rPr>
              <w:t xml:space="preserve"> 1,193 </w:t>
            </w:r>
          </w:p>
        </w:tc>
        <w:tc>
          <w:tcPr>
            <w:tcW w:w="1247" w:type="dxa"/>
            <w:tcBorders>
              <w:top w:val="nil"/>
              <w:bottom w:val="nil"/>
              <w:right w:val="single" w:sz="4" w:space="0" w:color="auto"/>
            </w:tcBorders>
            <w:noWrap/>
            <w:vAlign w:val="bottom"/>
          </w:tcPr>
          <w:p w14:paraId="6213ABE0" w14:textId="1C4A2AD3" w:rsidR="0025673A" w:rsidRPr="0030791F" w:rsidRDefault="0025673A" w:rsidP="0025673A">
            <w:pPr>
              <w:jc w:val="right"/>
            </w:pPr>
            <w:r w:rsidRPr="0030791F">
              <w:rPr>
                <w:rFonts w:cs="Arial"/>
                <w:color w:val="000000"/>
                <w:szCs w:val="23"/>
              </w:rPr>
              <w:t>13.9</w:t>
            </w:r>
          </w:p>
        </w:tc>
      </w:tr>
      <w:tr w:rsidR="0025673A" w:rsidRPr="0030791F" w14:paraId="293A01E8" w14:textId="77777777" w:rsidTr="00FE638F">
        <w:trPr>
          <w:trHeight w:val="255"/>
        </w:trPr>
        <w:tc>
          <w:tcPr>
            <w:tcW w:w="5714" w:type="dxa"/>
            <w:tcBorders>
              <w:top w:val="nil"/>
              <w:left w:val="single" w:sz="4" w:space="0" w:color="auto"/>
              <w:bottom w:val="nil"/>
            </w:tcBorders>
            <w:noWrap/>
          </w:tcPr>
          <w:p w14:paraId="7A5073FA" w14:textId="77777777" w:rsidR="0025673A" w:rsidRPr="0030791F" w:rsidRDefault="0025673A" w:rsidP="0025673A">
            <w:pPr>
              <w:rPr>
                <w:szCs w:val="23"/>
              </w:rPr>
            </w:pPr>
            <w:r w:rsidRPr="0030791F">
              <w:rPr>
                <w:szCs w:val="23"/>
              </w:rPr>
              <w:t>Adenocarcinoma in situ</w:t>
            </w:r>
          </w:p>
        </w:tc>
        <w:tc>
          <w:tcPr>
            <w:tcW w:w="1418" w:type="dxa"/>
            <w:tcBorders>
              <w:top w:val="nil"/>
              <w:bottom w:val="nil"/>
            </w:tcBorders>
            <w:noWrap/>
            <w:vAlign w:val="bottom"/>
          </w:tcPr>
          <w:p w14:paraId="7B7E3B06" w14:textId="6459A91B" w:rsidR="0025673A" w:rsidRPr="0030791F" w:rsidRDefault="0025673A" w:rsidP="0025673A">
            <w:pPr>
              <w:jc w:val="right"/>
              <w:rPr>
                <w:rFonts w:cs="Arial"/>
                <w:color w:val="000000"/>
                <w:szCs w:val="23"/>
              </w:rPr>
            </w:pPr>
            <w:r w:rsidRPr="0030791F">
              <w:rPr>
                <w:rFonts w:cs="Arial"/>
                <w:color w:val="000000"/>
                <w:szCs w:val="23"/>
              </w:rPr>
              <w:t xml:space="preserve"> 62 </w:t>
            </w:r>
          </w:p>
        </w:tc>
        <w:tc>
          <w:tcPr>
            <w:tcW w:w="1247" w:type="dxa"/>
            <w:tcBorders>
              <w:top w:val="nil"/>
              <w:bottom w:val="nil"/>
              <w:right w:val="single" w:sz="4" w:space="0" w:color="auto"/>
            </w:tcBorders>
            <w:noWrap/>
            <w:vAlign w:val="bottom"/>
          </w:tcPr>
          <w:p w14:paraId="34AB431A" w14:textId="5EB96373" w:rsidR="0025673A" w:rsidRPr="0030791F" w:rsidRDefault="0025673A" w:rsidP="0025673A">
            <w:pPr>
              <w:jc w:val="right"/>
            </w:pPr>
            <w:r w:rsidRPr="0030791F">
              <w:rPr>
                <w:rFonts w:cs="Arial"/>
                <w:color w:val="000000"/>
                <w:szCs w:val="23"/>
              </w:rPr>
              <w:t>0.72</w:t>
            </w:r>
          </w:p>
        </w:tc>
      </w:tr>
      <w:tr w:rsidR="0025673A" w:rsidRPr="0030791F" w14:paraId="62730AED" w14:textId="77777777" w:rsidTr="00FE638F">
        <w:trPr>
          <w:trHeight w:val="255"/>
        </w:trPr>
        <w:tc>
          <w:tcPr>
            <w:tcW w:w="5714" w:type="dxa"/>
            <w:tcBorders>
              <w:top w:val="nil"/>
              <w:left w:val="single" w:sz="4" w:space="0" w:color="auto"/>
              <w:bottom w:val="nil"/>
            </w:tcBorders>
            <w:noWrap/>
          </w:tcPr>
          <w:p w14:paraId="3167E35F" w14:textId="77777777" w:rsidR="0025673A" w:rsidRPr="0030791F" w:rsidRDefault="0025673A" w:rsidP="0025673A">
            <w:pPr>
              <w:rPr>
                <w:szCs w:val="23"/>
              </w:rPr>
            </w:pPr>
            <w:r w:rsidRPr="0030791F">
              <w:rPr>
                <w:szCs w:val="23"/>
              </w:rPr>
              <w:t>Microinvasive</w:t>
            </w:r>
          </w:p>
        </w:tc>
        <w:tc>
          <w:tcPr>
            <w:tcW w:w="1418" w:type="dxa"/>
            <w:tcBorders>
              <w:top w:val="nil"/>
              <w:bottom w:val="nil"/>
            </w:tcBorders>
            <w:noWrap/>
            <w:vAlign w:val="bottom"/>
          </w:tcPr>
          <w:p w14:paraId="798A6EED" w14:textId="0929092C" w:rsidR="0025673A" w:rsidRPr="0030791F" w:rsidRDefault="0025673A" w:rsidP="0025673A">
            <w:pPr>
              <w:jc w:val="right"/>
              <w:rPr>
                <w:rFonts w:cs="Arial"/>
                <w:color w:val="000000"/>
                <w:szCs w:val="23"/>
              </w:rPr>
            </w:pPr>
            <w:r w:rsidRPr="0030791F">
              <w:rPr>
                <w:rFonts w:cs="Arial"/>
                <w:color w:val="000000"/>
                <w:szCs w:val="23"/>
              </w:rPr>
              <w:t xml:space="preserve"> 6 </w:t>
            </w:r>
          </w:p>
        </w:tc>
        <w:tc>
          <w:tcPr>
            <w:tcW w:w="1247" w:type="dxa"/>
            <w:tcBorders>
              <w:top w:val="nil"/>
              <w:bottom w:val="nil"/>
              <w:right w:val="single" w:sz="4" w:space="0" w:color="auto"/>
            </w:tcBorders>
            <w:noWrap/>
            <w:vAlign w:val="bottom"/>
          </w:tcPr>
          <w:p w14:paraId="4ECE7BDF" w14:textId="0651A106" w:rsidR="0025673A" w:rsidRPr="0030791F" w:rsidRDefault="0025673A" w:rsidP="0025673A">
            <w:pPr>
              <w:jc w:val="right"/>
            </w:pPr>
            <w:r w:rsidRPr="0030791F">
              <w:rPr>
                <w:rFonts w:cs="Arial"/>
                <w:color w:val="000000"/>
                <w:szCs w:val="23"/>
              </w:rPr>
              <w:t>0.07</w:t>
            </w:r>
          </w:p>
        </w:tc>
      </w:tr>
      <w:tr w:rsidR="0025673A" w:rsidRPr="0030791F" w14:paraId="12101733" w14:textId="77777777" w:rsidTr="00FE638F">
        <w:trPr>
          <w:trHeight w:val="255"/>
        </w:trPr>
        <w:tc>
          <w:tcPr>
            <w:tcW w:w="5714" w:type="dxa"/>
            <w:tcBorders>
              <w:top w:val="nil"/>
              <w:left w:val="single" w:sz="4" w:space="0" w:color="auto"/>
              <w:bottom w:val="nil"/>
            </w:tcBorders>
            <w:noWrap/>
          </w:tcPr>
          <w:p w14:paraId="72771C08" w14:textId="77777777" w:rsidR="0025673A" w:rsidRPr="0030791F" w:rsidRDefault="0025673A" w:rsidP="0025673A">
            <w:pPr>
              <w:rPr>
                <w:szCs w:val="23"/>
              </w:rPr>
            </w:pPr>
            <w:r w:rsidRPr="0030791F">
              <w:rPr>
                <w:szCs w:val="23"/>
              </w:rPr>
              <w:t>Invasive squamous cell carcinoma</w:t>
            </w:r>
          </w:p>
        </w:tc>
        <w:tc>
          <w:tcPr>
            <w:tcW w:w="1418" w:type="dxa"/>
            <w:tcBorders>
              <w:top w:val="nil"/>
              <w:bottom w:val="nil"/>
            </w:tcBorders>
            <w:noWrap/>
            <w:vAlign w:val="bottom"/>
          </w:tcPr>
          <w:p w14:paraId="5E7B5B5C" w14:textId="049B13F6" w:rsidR="0025673A" w:rsidRPr="0030791F" w:rsidRDefault="0025673A" w:rsidP="0025673A">
            <w:pPr>
              <w:jc w:val="right"/>
              <w:rPr>
                <w:rFonts w:cs="Arial"/>
                <w:color w:val="000000"/>
                <w:szCs w:val="23"/>
              </w:rPr>
            </w:pPr>
            <w:r w:rsidRPr="0030791F">
              <w:rPr>
                <w:rFonts w:cs="Arial"/>
                <w:color w:val="000000"/>
                <w:szCs w:val="23"/>
              </w:rPr>
              <w:t xml:space="preserve"> 71 </w:t>
            </w:r>
          </w:p>
        </w:tc>
        <w:tc>
          <w:tcPr>
            <w:tcW w:w="1247" w:type="dxa"/>
            <w:tcBorders>
              <w:top w:val="nil"/>
              <w:bottom w:val="nil"/>
              <w:right w:val="single" w:sz="4" w:space="0" w:color="auto"/>
            </w:tcBorders>
            <w:noWrap/>
            <w:vAlign w:val="bottom"/>
          </w:tcPr>
          <w:p w14:paraId="3D6CCD63" w14:textId="4C59815C" w:rsidR="0025673A" w:rsidRPr="0030791F" w:rsidRDefault="0025673A" w:rsidP="0025673A">
            <w:pPr>
              <w:jc w:val="right"/>
            </w:pPr>
            <w:r w:rsidRPr="0030791F">
              <w:rPr>
                <w:rFonts w:cs="Arial"/>
                <w:color w:val="000000"/>
                <w:szCs w:val="23"/>
              </w:rPr>
              <w:t>0.83</w:t>
            </w:r>
          </w:p>
        </w:tc>
      </w:tr>
      <w:tr w:rsidR="0025673A" w:rsidRPr="0030791F" w14:paraId="1B0ACD2B" w14:textId="77777777" w:rsidTr="00FE638F">
        <w:trPr>
          <w:trHeight w:val="255"/>
        </w:trPr>
        <w:tc>
          <w:tcPr>
            <w:tcW w:w="5714" w:type="dxa"/>
            <w:tcBorders>
              <w:top w:val="nil"/>
              <w:left w:val="single" w:sz="4" w:space="0" w:color="auto"/>
              <w:bottom w:val="nil"/>
            </w:tcBorders>
            <w:noWrap/>
          </w:tcPr>
          <w:p w14:paraId="0E56B6E7" w14:textId="767C0AAD" w:rsidR="0025673A" w:rsidRPr="0030791F" w:rsidRDefault="0025673A" w:rsidP="0025673A">
            <w:pPr>
              <w:rPr>
                <w:szCs w:val="23"/>
              </w:rPr>
            </w:pPr>
            <w:r w:rsidRPr="0030791F">
              <w:rPr>
                <w:szCs w:val="23"/>
              </w:rPr>
              <w:t>Invasive adenocarcinoma (</w:t>
            </w:r>
            <w:r w:rsidR="00B25847" w:rsidRPr="00915B0A">
              <w:rPr>
                <w:szCs w:val="23"/>
              </w:rPr>
              <w:t>arising from the endocervix</w:t>
            </w:r>
            <w:r w:rsidRPr="0030791F">
              <w:rPr>
                <w:szCs w:val="23"/>
              </w:rPr>
              <w:t>)</w:t>
            </w:r>
          </w:p>
        </w:tc>
        <w:tc>
          <w:tcPr>
            <w:tcW w:w="1418" w:type="dxa"/>
            <w:tcBorders>
              <w:top w:val="nil"/>
              <w:bottom w:val="nil"/>
            </w:tcBorders>
            <w:noWrap/>
            <w:vAlign w:val="bottom"/>
          </w:tcPr>
          <w:p w14:paraId="2FB37850" w14:textId="20C47AB8" w:rsidR="0025673A" w:rsidRPr="0030791F" w:rsidRDefault="0025673A" w:rsidP="0025673A">
            <w:pPr>
              <w:jc w:val="right"/>
              <w:rPr>
                <w:rFonts w:cs="Arial"/>
                <w:color w:val="000000"/>
                <w:szCs w:val="23"/>
              </w:rPr>
            </w:pPr>
            <w:r w:rsidRPr="0030791F">
              <w:rPr>
                <w:rFonts w:cs="Arial"/>
                <w:color w:val="000000"/>
                <w:szCs w:val="23"/>
              </w:rPr>
              <w:t xml:space="preserve"> 5 </w:t>
            </w:r>
          </w:p>
        </w:tc>
        <w:tc>
          <w:tcPr>
            <w:tcW w:w="1247" w:type="dxa"/>
            <w:tcBorders>
              <w:top w:val="nil"/>
              <w:bottom w:val="nil"/>
              <w:right w:val="single" w:sz="4" w:space="0" w:color="auto"/>
            </w:tcBorders>
            <w:noWrap/>
            <w:vAlign w:val="bottom"/>
          </w:tcPr>
          <w:p w14:paraId="131B57FA" w14:textId="2CA4A595" w:rsidR="0025673A" w:rsidRPr="0030791F" w:rsidRDefault="0025673A" w:rsidP="0025673A">
            <w:pPr>
              <w:jc w:val="right"/>
            </w:pPr>
            <w:r w:rsidRPr="0030791F">
              <w:rPr>
                <w:rFonts w:cs="Arial"/>
                <w:color w:val="000000"/>
                <w:szCs w:val="23"/>
              </w:rPr>
              <w:t>0.06</w:t>
            </w:r>
          </w:p>
        </w:tc>
      </w:tr>
      <w:tr w:rsidR="0025673A" w:rsidRPr="0030791F" w14:paraId="30F94B91" w14:textId="77777777" w:rsidTr="00FE638F">
        <w:trPr>
          <w:trHeight w:val="255"/>
        </w:trPr>
        <w:tc>
          <w:tcPr>
            <w:tcW w:w="5714" w:type="dxa"/>
            <w:tcBorders>
              <w:top w:val="nil"/>
              <w:left w:val="single" w:sz="4" w:space="0" w:color="auto"/>
              <w:bottom w:val="nil"/>
            </w:tcBorders>
            <w:noWrap/>
          </w:tcPr>
          <w:p w14:paraId="086D98B5" w14:textId="6E19CDCD" w:rsidR="0025673A" w:rsidRPr="0030791F" w:rsidRDefault="0025673A" w:rsidP="0025673A">
            <w:pPr>
              <w:rPr>
                <w:szCs w:val="23"/>
              </w:rPr>
            </w:pPr>
            <w:r w:rsidRPr="0030791F">
              <w:rPr>
                <w:szCs w:val="23"/>
              </w:rPr>
              <w:t xml:space="preserve">Invasive adenocarcinoma (not </w:t>
            </w:r>
            <w:r w:rsidR="00B25847" w:rsidRPr="00915B0A">
              <w:rPr>
                <w:szCs w:val="23"/>
              </w:rPr>
              <w:t>arising from the endocervix</w:t>
            </w:r>
            <w:r w:rsidRPr="0030791F">
              <w:rPr>
                <w:szCs w:val="23"/>
              </w:rPr>
              <w:t>)</w:t>
            </w:r>
          </w:p>
        </w:tc>
        <w:tc>
          <w:tcPr>
            <w:tcW w:w="1418" w:type="dxa"/>
            <w:tcBorders>
              <w:top w:val="nil"/>
              <w:bottom w:val="nil"/>
            </w:tcBorders>
            <w:noWrap/>
            <w:vAlign w:val="bottom"/>
          </w:tcPr>
          <w:p w14:paraId="6F880010" w14:textId="43711C92" w:rsidR="0025673A" w:rsidRPr="0030791F" w:rsidRDefault="0025673A" w:rsidP="0025673A">
            <w:pPr>
              <w:jc w:val="right"/>
              <w:rPr>
                <w:rFonts w:cs="Arial"/>
                <w:color w:val="000000"/>
                <w:szCs w:val="23"/>
              </w:rPr>
            </w:pPr>
            <w:r w:rsidRPr="0030791F">
              <w:rPr>
                <w:rFonts w:cs="Arial"/>
                <w:color w:val="000000"/>
                <w:szCs w:val="23"/>
              </w:rPr>
              <w:t xml:space="preserve"> 37 </w:t>
            </w:r>
          </w:p>
        </w:tc>
        <w:tc>
          <w:tcPr>
            <w:tcW w:w="1247" w:type="dxa"/>
            <w:tcBorders>
              <w:top w:val="nil"/>
              <w:bottom w:val="nil"/>
              <w:right w:val="single" w:sz="4" w:space="0" w:color="auto"/>
            </w:tcBorders>
            <w:noWrap/>
            <w:vAlign w:val="bottom"/>
          </w:tcPr>
          <w:p w14:paraId="4F775B60" w14:textId="6561E5E7" w:rsidR="0025673A" w:rsidRPr="0030791F" w:rsidRDefault="0025673A" w:rsidP="0025673A">
            <w:pPr>
              <w:jc w:val="right"/>
            </w:pPr>
            <w:r w:rsidRPr="0030791F">
              <w:rPr>
                <w:rFonts w:cs="Arial"/>
                <w:color w:val="000000"/>
                <w:szCs w:val="23"/>
              </w:rPr>
              <w:t>0.43</w:t>
            </w:r>
          </w:p>
        </w:tc>
      </w:tr>
      <w:tr w:rsidR="0025673A" w:rsidRPr="0030791F" w14:paraId="5670115C" w14:textId="77777777" w:rsidTr="00FE638F">
        <w:trPr>
          <w:trHeight w:val="255"/>
        </w:trPr>
        <w:tc>
          <w:tcPr>
            <w:tcW w:w="5714" w:type="dxa"/>
            <w:tcBorders>
              <w:top w:val="nil"/>
              <w:left w:val="single" w:sz="4" w:space="0" w:color="auto"/>
              <w:bottom w:val="nil"/>
            </w:tcBorders>
            <w:noWrap/>
          </w:tcPr>
          <w:p w14:paraId="66D4BD69" w14:textId="77777777" w:rsidR="0025673A" w:rsidRPr="0030791F" w:rsidRDefault="0025673A" w:rsidP="0025673A">
            <w:pPr>
              <w:rPr>
                <w:szCs w:val="23"/>
              </w:rPr>
            </w:pPr>
            <w:r w:rsidRPr="0030791F">
              <w:rPr>
                <w:szCs w:val="23"/>
              </w:rPr>
              <w:t>Adenosquamous carcinoma</w:t>
            </w:r>
          </w:p>
        </w:tc>
        <w:tc>
          <w:tcPr>
            <w:tcW w:w="1418" w:type="dxa"/>
            <w:tcBorders>
              <w:top w:val="nil"/>
              <w:bottom w:val="nil"/>
            </w:tcBorders>
            <w:noWrap/>
            <w:vAlign w:val="bottom"/>
          </w:tcPr>
          <w:p w14:paraId="0A7346C8" w14:textId="77BDB917" w:rsidR="0025673A" w:rsidRPr="0030791F" w:rsidRDefault="0025673A" w:rsidP="0025673A">
            <w:pPr>
              <w:jc w:val="right"/>
              <w:rPr>
                <w:rFonts w:cs="Arial"/>
                <w:color w:val="000000"/>
                <w:szCs w:val="23"/>
              </w:rPr>
            </w:pPr>
            <w:r w:rsidRPr="0030791F">
              <w:rPr>
                <w:rFonts w:cs="Arial"/>
                <w:color w:val="000000"/>
                <w:szCs w:val="23"/>
              </w:rPr>
              <w:t xml:space="preserve"> - </w:t>
            </w:r>
          </w:p>
        </w:tc>
        <w:tc>
          <w:tcPr>
            <w:tcW w:w="1247" w:type="dxa"/>
            <w:tcBorders>
              <w:top w:val="nil"/>
              <w:bottom w:val="nil"/>
              <w:right w:val="single" w:sz="4" w:space="0" w:color="auto"/>
            </w:tcBorders>
            <w:noWrap/>
            <w:vAlign w:val="bottom"/>
          </w:tcPr>
          <w:p w14:paraId="036F0DC6" w14:textId="44728FF5" w:rsidR="0025673A" w:rsidRPr="0030791F" w:rsidRDefault="0025673A" w:rsidP="0025673A">
            <w:pPr>
              <w:jc w:val="right"/>
            </w:pPr>
            <w:r w:rsidRPr="0030791F">
              <w:rPr>
                <w:rFonts w:cs="Arial"/>
                <w:color w:val="000000"/>
                <w:szCs w:val="23"/>
              </w:rPr>
              <w:t>-</w:t>
            </w:r>
          </w:p>
        </w:tc>
      </w:tr>
      <w:tr w:rsidR="0025673A" w:rsidRPr="0030791F" w14:paraId="5D9AFEEB" w14:textId="77777777" w:rsidTr="00FE638F">
        <w:trPr>
          <w:trHeight w:val="255"/>
        </w:trPr>
        <w:tc>
          <w:tcPr>
            <w:tcW w:w="5714" w:type="dxa"/>
            <w:tcBorders>
              <w:top w:val="nil"/>
              <w:left w:val="single" w:sz="4" w:space="0" w:color="auto"/>
              <w:bottom w:val="nil"/>
            </w:tcBorders>
            <w:noWrap/>
          </w:tcPr>
          <w:p w14:paraId="2456EB9D" w14:textId="77777777" w:rsidR="0025673A" w:rsidRPr="0030791F" w:rsidRDefault="0025673A" w:rsidP="0025673A">
            <w:pPr>
              <w:rPr>
                <w:szCs w:val="23"/>
              </w:rPr>
            </w:pPr>
            <w:r w:rsidRPr="0030791F">
              <w:rPr>
                <w:szCs w:val="23"/>
              </w:rPr>
              <w:t>Other cancer</w:t>
            </w:r>
          </w:p>
        </w:tc>
        <w:tc>
          <w:tcPr>
            <w:tcW w:w="1418" w:type="dxa"/>
            <w:tcBorders>
              <w:top w:val="nil"/>
              <w:bottom w:val="nil"/>
            </w:tcBorders>
            <w:noWrap/>
            <w:vAlign w:val="bottom"/>
          </w:tcPr>
          <w:p w14:paraId="35999CCF" w14:textId="7A09735B" w:rsidR="0025673A" w:rsidRPr="0030791F" w:rsidRDefault="0025673A" w:rsidP="0025673A">
            <w:pPr>
              <w:jc w:val="right"/>
              <w:rPr>
                <w:rFonts w:cs="Arial"/>
                <w:color w:val="000000"/>
                <w:szCs w:val="23"/>
              </w:rPr>
            </w:pPr>
            <w:r w:rsidRPr="0030791F">
              <w:rPr>
                <w:rFonts w:cs="Arial"/>
                <w:color w:val="000000"/>
                <w:szCs w:val="23"/>
              </w:rPr>
              <w:t xml:space="preserve"> 34 </w:t>
            </w:r>
          </w:p>
        </w:tc>
        <w:tc>
          <w:tcPr>
            <w:tcW w:w="1247" w:type="dxa"/>
            <w:tcBorders>
              <w:top w:val="nil"/>
              <w:bottom w:val="nil"/>
              <w:right w:val="single" w:sz="4" w:space="0" w:color="auto"/>
            </w:tcBorders>
            <w:noWrap/>
            <w:vAlign w:val="bottom"/>
          </w:tcPr>
          <w:p w14:paraId="61218292" w14:textId="579B6397" w:rsidR="0025673A" w:rsidRPr="0030791F" w:rsidRDefault="0025673A" w:rsidP="0025673A">
            <w:pPr>
              <w:jc w:val="right"/>
            </w:pPr>
            <w:r w:rsidRPr="0030791F">
              <w:rPr>
                <w:rFonts w:cs="Arial"/>
                <w:color w:val="000000"/>
                <w:szCs w:val="23"/>
              </w:rPr>
              <w:t>0.40</w:t>
            </w:r>
          </w:p>
        </w:tc>
      </w:tr>
      <w:tr w:rsidR="0025673A" w:rsidRPr="0030791F" w14:paraId="012D7CD7" w14:textId="77777777" w:rsidTr="00FE638F">
        <w:trPr>
          <w:trHeight w:val="255"/>
        </w:trPr>
        <w:tc>
          <w:tcPr>
            <w:tcW w:w="5714" w:type="dxa"/>
            <w:tcBorders>
              <w:top w:val="nil"/>
              <w:left w:val="single" w:sz="4" w:space="0" w:color="auto"/>
              <w:bottom w:val="single" w:sz="4" w:space="0" w:color="auto"/>
            </w:tcBorders>
            <w:noWrap/>
          </w:tcPr>
          <w:p w14:paraId="1E325C15" w14:textId="77777777" w:rsidR="0025673A" w:rsidRPr="0030791F" w:rsidRDefault="0025673A" w:rsidP="0025673A">
            <w:pPr>
              <w:rPr>
                <w:szCs w:val="23"/>
              </w:rPr>
            </w:pPr>
            <w:r w:rsidRPr="0030791F">
              <w:rPr>
                <w:b/>
                <w:szCs w:val="23"/>
              </w:rPr>
              <w:t>Total</w:t>
            </w:r>
          </w:p>
        </w:tc>
        <w:tc>
          <w:tcPr>
            <w:tcW w:w="1418" w:type="dxa"/>
            <w:tcBorders>
              <w:top w:val="nil"/>
              <w:bottom w:val="single" w:sz="4" w:space="0" w:color="auto"/>
            </w:tcBorders>
            <w:noWrap/>
            <w:vAlign w:val="bottom"/>
          </w:tcPr>
          <w:p w14:paraId="0D035BE3" w14:textId="7F4889AB" w:rsidR="0025673A" w:rsidRPr="0030791F" w:rsidRDefault="0025673A" w:rsidP="0025673A">
            <w:pPr>
              <w:jc w:val="right"/>
              <w:rPr>
                <w:rFonts w:cs="Arial"/>
                <w:color w:val="000000"/>
                <w:szCs w:val="23"/>
              </w:rPr>
            </w:pPr>
            <w:r w:rsidRPr="0030791F">
              <w:rPr>
                <w:rFonts w:cs="Arial"/>
                <w:b/>
                <w:bCs/>
                <w:color w:val="000000"/>
                <w:szCs w:val="23"/>
              </w:rPr>
              <w:t xml:space="preserve"> 8,586 </w:t>
            </w:r>
          </w:p>
        </w:tc>
        <w:tc>
          <w:tcPr>
            <w:tcW w:w="1247" w:type="dxa"/>
            <w:tcBorders>
              <w:top w:val="nil"/>
              <w:bottom w:val="single" w:sz="4" w:space="0" w:color="auto"/>
              <w:right w:val="single" w:sz="4" w:space="0" w:color="auto"/>
            </w:tcBorders>
            <w:noWrap/>
            <w:vAlign w:val="bottom"/>
          </w:tcPr>
          <w:p w14:paraId="54E8C72A" w14:textId="1CD661F4" w:rsidR="0025673A" w:rsidRPr="0030791F" w:rsidRDefault="0025673A" w:rsidP="0025673A">
            <w:pPr>
              <w:jc w:val="right"/>
            </w:pPr>
            <w:r w:rsidRPr="0030791F">
              <w:rPr>
                <w:rFonts w:cs="Arial"/>
                <w:b/>
                <w:bCs/>
                <w:color w:val="000000"/>
                <w:szCs w:val="23"/>
              </w:rPr>
              <w:t>100.0</w:t>
            </w:r>
          </w:p>
        </w:tc>
      </w:tr>
    </w:tbl>
    <w:p w14:paraId="491AEAC5" w14:textId="14BAEF22" w:rsidR="009D576D" w:rsidRPr="0030791F" w:rsidRDefault="009D576D" w:rsidP="001F1BEC">
      <w:pPr>
        <w:ind w:right="544"/>
        <w:jc w:val="both"/>
        <w:rPr>
          <w:i/>
          <w:sz w:val="20"/>
          <w:lang w:eastAsia="en-AU"/>
        </w:rPr>
      </w:pPr>
      <w:r w:rsidRPr="0030791F">
        <w:rPr>
          <w:i/>
          <w:sz w:val="20"/>
          <w:lang w:eastAsia="en-AU"/>
        </w:rPr>
        <w:t xml:space="preserve">Details of </w:t>
      </w:r>
      <w:r w:rsidRPr="0030791F">
        <w:rPr>
          <w:i/>
          <w:sz w:val="20"/>
          <w:szCs w:val="20"/>
        </w:rPr>
        <w:t>mapping</w:t>
      </w:r>
      <w:r w:rsidRPr="0030791F">
        <w:rPr>
          <w:i/>
          <w:sz w:val="20"/>
          <w:lang w:eastAsia="en-AU"/>
        </w:rPr>
        <w:t xml:space="preserve"> between SNOMED category and diagnostic category are included in Appendix C. HSIL not otherwise specified = high grade squamous intraepithelial lesion, not otherwise specified/ CIN 2/3 (SNOMED code</w:t>
      </w:r>
      <w:r w:rsidRPr="0030791F">
        <w:rPr>
          <w:i/>
          <w:sz w:val="18"/>
        </w:rPr>
        <w:t xml:space="preserve"> </w:t>
      </w:r>
      <w:r w:rsidRPr="0030791F">
        <w:rPr>
          <w:i/>
          <w:sz w:val="20"/>
          <w:lang w:eastAsia="en-AU"/>
        </w:rPr>
        <w:t>M67017; see Appendix C).</w:t>
      </w:r>
      <w:r w:rsidR="0092105E" w:rsidRPr="0030791F">
        <w:rPr>
          <w:i/>
          <w:sz w:val="20"/>
          <w:lang w:eastAsia="en-AU"/>
        </w:rPr>
        <w:t xml:space="preserve"> </w:t>
      </w:r>
      <w:r w:rsidR="00636678">
        <w:rPr>
          <w:i/>
          <w:sz w:val="20"/>
          <w:lang w:eastAsia="en-AU"/>
        </w:rPr>
        <w:t>Results differ from those in</w:t>
      </w:r>
      <w:r w:rsidR="00636678" w:rsidRPr="00636678">
        <w:rPr>
          <w:i/>
          <w:sz w:val="20"/>
          <w:szCs w:val="20"/>
          <w:lang w:eastAsia="en-AU"/>
        </w:rPr>
        <w:t xml:space="preserve"> </w:t>
      </w:r>
      <w:r w:rsidR="00636678" w:rsidRPr="00636678">
        <w:rPr>
          <w:i/>
          <w:sz w:val="20"/>
          <w:szCs w:val="20"/>
          <w:lang w:eastAsia="en-AU"/>
        </w:rPr>
        <w:fldChar w:fldCharType="begin"/>
      </w:r>
      <w:r w:rsidR="00636678" w:rsidRPr="00636678">
        <w:rPr>
          <w:i/>
          <w:sz w:val="20"/>
          <w:szCs w:val="20"/>
          <w:lang w:eastAsia="en-AU"/>
        </w:rPr>
        <w:instrText xml:space="preserve"> REF _Ref475520088 \h  \* MERGEFORMAT </w:instrText>
      </w:r>
      <w:r w:rsidR="00636678" w:rsidRPr="00636678">
        <w:rPr>
          <w:i/>
          <w:sz w:val="20"/>
          <w:szCs w:val="20"/>
          <w:lang w:eastAsia="en-AU"/>
        </w:rPr>
      </w:r>
      <w:r w:rsidR="00636678" w:rsidRPr="00636678">
        <w:rPr>
          <w:i/>
          <w:sz w:val="20"/>
          <w:szCs w:val="20"/>
          <w:lang w:eastAsia="en-AU"/>
        </w:rPr>
        <w:fldChar w:fldCharType="separate"/>
      </w:r>
      <w:r w:rsidR="00B73FE3" w:rsidRPr="00B73FE3">
        <w:rPr>
          <w:i/>
          <w:sz w:val="20"/>
          <w:szCs w:val="20"/>
        </w:rPr>
        <w:t xml:space="preserve">Table </w:t>
      </w:r>
      <w:r w:rsidR="00B73FE3" w:rsidRPr="00B73FE3">
        <w:rPr>
          <w:i/>
          <w:noProof/>
          <w:sz w:val="20"/>
          <w:szCs w:val="20"/>
        </w:rPr>
        <w:t>8</w:t>
      </w:r>
      <w:r w:rsidR="00636678" w:rsidRPr="00636678">
        <w:rPr>
          <w:i/>
          <w:sz w:val="20"/>
          <w:szCs w:val="20"/>
          <w:lang w:eastAsia="en-AU"/>
        </w:rPr>
        <w:fldChar w:fldCharType="end"/>
      </w:r>
      <w:r w:rsidR="00636678" w:rsidRPr="00636678">
        <w:rPr>
          <w:i/>
          <w:sz w:val="20"/>
          <w:szCs w:val="20"/>
          <w:lang w:eastAsia="en-AU"/>
        </w:rPr>
        <w:t xml:space="preserve"> </w:t>
      </w:r>
      <w:r w:rsidR="00636678">
        <w:rPr>
          <w:i/>
          <w:sz w:val="20"/>
          <w:lang w:eastAsia="en-AU"/>
        </w:rPr>
        <w:t>due to the exclusion of negative/benign results from partial/ total hysterectomy samples</w:t>
      </w:r>
    </w:p>
    <w:p w14:paraId="28AD56EB" w14:textId="77777777" w:rsidR="009D576D" w:rsidRPr="0030791F" w:rsidRDefault="009D576D" w:rsidP="009D576D">
      <w:pPr>
        <w:pStyle w:val="NoSpacing"/>
        <w:rPr>
          <w:lang w:val="en-NZ"/>
        </w:rPr>
      </w:pPr>
    </w:p>
    <w:p w14:paraId="1CEC4206" w14:textId="77777777" w:rsidR="009D576D" w:rsidRPr="0030791F" w:rsidRDefault="009D576D" w:rsidP="009D576D">
      <w:pPr>
        <w:pStyle w:val="NoSpacing"/>
        <w:rPr>
          <w:lang w:val="en-NZ"/>
        </w:rPr>
      </w:pPr>
    </w:p>
    <w:p w14:paraId="2EADB30D" w14:textId="77777777" w:rsidR="009D576D" w:rsidRPr="0030791F" w:rsidRDefault="009D576D" w:rsidP="009D576D">
      <w:pPr>
        <w:pStyle w:val="NoSpacing"/>
        <w:rPr>
          <w:lang w:val="en-NZ"/>
        </w:rPr>
        <w:sectPr w:rsidR="009D576D" w:rsidRPr="0030791F" w:rsidSect="009D576D">
          <w:footerReference w:type="default" r:id="rId134"/>
          <w:pgSz w:w="11907" w:h="16839" w:code="9"/>
          <w:pgMar w:top="1671" w:right="1418" w:bottom="1134" w:left="1418" w:header="692" w:footer="567" w:gutter="0"/>
          <w:cols w:space="720"/>
          <w:docGrid w:linePitch="360"/>
        </w:sectPr>
      </w:pPr>
    </w:p>
    <w:p w14:paraId="58BACF84" w14:textId="77777777" w:rsidR="00030D6F" w:rsidRPr="0030791F" w:rsidRDefault="00030D6F" w:rsidP="002B0648">
      <w:pPr>
        <w:pStyle w:val="Heading3"/>
        <w:keepNext w:val="0"/>
        <w:widowControl w:val="0"/>
        <w:ind w:right="544"/>
        <w:jc w:val="both"/>
      </w:pPr>
      <w:bookmarkStart w:id="1133" w:name="_Toc509928474"/>
      <w:r w:rsidRPr="0030791F">
        <w:t>Indicator 5.5 – Laboratory turnaround time</w:t>
      </w:r>
      <w:bookmarkEnd w:id="1129"/>
      <w:bookmarkEnd w:id="1133"/>
    </w:p>
    <w:p w14:paraId="544BA2D7" w14:textId="59EDFEBB" w:rsidR="00030D6F" w:rsidRPr="0030791F" w:rsidRDefault="00C65151" w:rsidP="00DC7628">
      <w:pPr>
        <w:pStyle w:val="Caption"/>
        <w:spacing w:after="80"/>
        <w:ind w:right="-23"/>
        <w:jc w:val="both"/>
      </w:pPr>
      <w:bookmarkStart w:id="1134" w:name="_Ref275863345"/>
      <w:bookmarkStart w:id="1135" w:name="_Toc276457791"/>
      <w:bookmarkStart w:id="1136" w:name="_Toc304970092"/>
      <w:bookmarkStart w:id="1137" w:name="_Toc475605569"/>
      <w:bookmarkStart w:id="1138" w:name="_Toc509928541"/>
      <w:bookmarkStart w:id="1139" w:name="_Toc469398336"/>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50</w:t>
      </w:r>
      <w:r w:rsidR="00F55F28" w:rsidRPr="0030791F">
        <w:rPr>
          <w:noProof/>
        </w:rPr>
        <w:fldChar w:fldCharType="end"/>
      </w:r>
      <w:bookmarkEnd w:id="1130"/>
      <w:bookmarkEnd w:id="1134"/>
      <w:r w:rsidR="00030D6F" w:rsidRPr="0030791F">
        <w:t xml:space="preserve"> - Timeliness of cytology reporting by laboratory, </w:t>
      </w:r>
      <w:bookmarkEnd w:id="1135"/>
      <w:bookmarkEnd w:id="1136"/>
      <w:bookmarkEnd w:id="1137"/>
      <w:sdt>
        <w:sdtPr>
          <w:alias w:val="Period"/>
          <w:tag w:val="Period"/>
          <w:id w:val="-2065936984"/>
          <w:dataBinding w:prefixMappings="xmlns:ns0='http://schemas.microsoft.com/office/2006/coverPageProps' " w:xpath="/ns0:CoverPageProperties[1]/ns0:Abstract[1]" w:storeItemID="{55AF091B-3C7A-41E3-B477-F2FDAA23CFDA}"/>
          <w:text/>
        </w:sdtPr>
        <w:sdtEndPr/>
        <w:sdtContent>
          <w:r w:rsidR="003A48F1" w:rsidRPr="0030791F">
            <w:t>1 January – 30 June 2017</w:t>
          </w:r>
        </w:sdtContent>
      </w:sdt>
      <w:bookmarkEnd w:id="1138"/>
      <w:r w:rsidR="00030D6F" w:rsidRPr="0030791F" w:rsidDel="009E76ED">
        <w:t xml:space="preserve"> </w:t>
      </w:r>
      <w:bookmarkEnd w:id="1139"/>
    </w:p>
    <w:tbl>
      <w:tblPr>
        <w:tblW w:w="13737" w:type="dxa"/>
        <w:tblInd w:w="93" w:type="dxa"/>
        <w:tblLayout w:type="fixed"/>
        <w:tblLook w:val="04A0" w:firstRow="1" w:lastRow="0" w:firstColumn="1" w:lastColumn="0" w:noHBand="0" w:noVBand="1"/>
      </w:tblPr>
      <w:tblGrid>
        <w:gridCol w:w="3678"/>
        <w:gridCol w:w="1116"/>
        <w:gridCol w:w="1117"/>
        <w:gridCol w:w="7"/>
        <w:gridCol w:w="1111"/>
        <w:gridCol w:w="1117"/>
        <w:gridCol w:w="12"/>
        <w:gridCol w:w="1106"/>
        <w:gridCol w:w="1120"/>
        <w:gridCol w:w="1118"/>
        <w:gridCol w:w="1110"/>
        <w:gridCol w:w="7"/>
        <w:gridCol w:w="1118"/>
      </w:tblGrid>
      <w:tr w:rsidR="00030D6F" w:rsidRPr="0030791F" w14:paraId="4BFD7472" w14:textId="77777777" w:rsidTr="00403266">
        <w:trPr>
          <w:trHeight w:val="420"/>
        </w:trPr>
        <w:tc>
          <w:tcPr>
            <w:tcW w:w="3678"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bottom"/>
            <w:hideMark/>
          </w:tcPr>
          <w:p w14:paraId="74B2F276"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Laboratory</w:t>
            </w:r>
          </w:p>
        </w:tc>
        <w:tc>
          <w:tcPr>
            <w:tcW w:w="10059" w:type="dxa"/>
            <w:gridSpan w:val="12"/>
            <w:tcBorders>
              <w:top w:val="single" w:sz="4" w:space="0" w:color="auto"/>
              <w:left w:val="nil"/>
              <w:bottom w:val="nil"/>
              <w:right w:val="single" w:sz="4" w:space="0" w:color="000000"/>
            </w:tcBorders>
            <w:shd w:val="clear" w:color="auto" w:fill="D9D9D9" w:themeFill="background1" w:themeFillShade="D9"/>
            <w:noWrap/>
            <w:vAlign w:val="bottom"/>
            <w:hideMark/>
          </w:tcPr>
          <w:p w14:paraId="100C8956"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Laboratory turnaround time - cytology</w:t>
            </w:r>
          </w:p>
        </w:tc>
      </w:tr>
      <w:tr w:rsidR="00030D6F" w:rsidRPr="0030791F" w14:paraId="5B3B641F" w14:textId="77777777" w:rsidTr="00403266">
        <w:trPr>
          <w:trHeight w:val="255"/>
        </w:trPr>
        <w:tc>
          <w:tcPr>
            <w:tcW w:w="367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556908D6" w14:textId="77777777" w:rsidR="00030D6F" w:rsidRPr="0030791F" w:rsidRDefault="00030D6F" w:rsidP="00576432">
            <w:pPr>
              <w:rPr>
                <w:rFonts w:asciiTheme="minorHAnsi" w:eastAsia="Times New Roman" w:hAnsiTheme="minorHAnsi" w:cs="Arial"/>
                <w:b/>
                <w:bCs/>
                <w:szCs w:val="23"/>
                <w:lang w:eastAsia="en-AU"/>
              </w:rPr>
            </w:pPr>
          </w:p>
        </w:tc>
        <w:tc>
          <w:tcPr>
            <w:tcW w:w="2240" w:type="dxa"/>
            <w:gridSpan w:val="3"/>
            <w:tcBorders>
              <w:top w:val="nil"/>
              <w:left w:val="nil"/>
              <w:bottom w:val="nil"/>
              <w:right w:val="nil"/>
            </w:tcBorders>
            <w:shd w:val="clear" w:color="auto" w:fill="D9D9D9" w:themeFill="background1" w:themeFillShade="D9"/>
            <w:noWrap/>
            <w:vAlign w:val="bottom"/>
            <w:hideMark/>
          </w:tcPr>
          <w:p w14:paraId="3984E843"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Within 7 days</w:t>
            </w:r>
          </w:p>
        </w:tc>
        <w:tc>
          <w:tcPr>
            <w:tcW w:w="2240" w:type="dxa"/>
            <w:gridSpan w:val="3"/>
            <w:tcBorders>
              <w:top w:val="nil"/>
              <w:left w:val="nil"/>
              <w:bottom w:val="nil"/>
              <w:right w:val="nil"/>
            </w:tcBorders>
            <w:shd w:val="clear" w:color="auto" w:fill="D9D9D9" w:themeFill="background1" w:themeFillShade="D9"/>
            <w:noWrap/>
            <w:vAlign w:val="bottom"/>
            <w:hideMark/>
          </w:tcPr>
          <w:p w14:paraId="3ACF291C"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8-15 days</w:t>
            </w:r>
          </w:p>
        </w:tc>
        <w:tc>
          <w:tcPr>
            <w:tcW w:w="2226" w:type="dxa"/>
            <w:gridSpan w:val="2"/>
            <w:tcBorders>
              <w:top w:val="nil"/>
              <w:left w:val="nil"/>
              <w:bottom w:val="nil"/>
              <w:right w:val="nil"/>
            </w:tcBorders>
            <w:shd w:val="clear" w:color="auto" w:fill="D9D9D9" w:themeFill="background1" w:themeFillShade="D9"/>
            <w:noWrap/>
            <w:vAlign w:val="bottom"/>
            <w:hideMark/>
          </w:tcPr>
          <w:p w14:paraId="3868D7B0"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within 15 days</w:t>
            </w:r>
          </w:p>
        </w:tc>
        <w:tc>
          <w:tcPr>
            <w:tcW w:w="2228" w:type="dxa"/>
            <w:gridSpan w:val="2"/>
            <w:tcBorders>
              <w:top w:val="nil"/>
              <w:left w:val="nil"/>
              <w:bottom w:val="nil"/>
              <w:right w:val="nil"/>
            </w:tcBorders>
            <w:shd w:val="clear" w:color="auto" w:fill="D9D9D9" w:themeFill="background1" w:themeFillShade="D9"/>
            <w:noWrap/>
            <w:vAlign w:val="bottom"/>
            <w:hideMark/>
          </w:tcPr>
          <w:p w14:paraId="29273D7A"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More than 15 days</w:t>
            </w:r>
          </w:p>
        </w:tc>
        <w:tc>
          <w:tcPr>
            <w:tcW w:w="1125" w:type="dxa"/>
            <w:gridSpan w:val="2"/>
            <w:tcBorders>
              <w:top w:val="nil"/>
              <w:left w:val="nil"/>
              <w:bottom w:val="nil"/>
              <w:right w:val="single" w:sz="4" w:space="0" w:color="auto"/>
            </w:tcBorders>
            <w:shd w:val="clear" w:color="auto" w:fill="D9D9D9" w:themeFill="background1" w:themeFillShade="D9"/>
            <w:noWrap/>
            <w:vAlign w:val="bottom"/>
            <w:hideMark/>
          </w:tcPr>
          <w:p w14:paraId="616E302F"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r>
      <w:tr w:rsidR="00030D6F" w:rsidRPr="0030791F" w14:paraId="4EBF62C7" w14:textId="77777777" w:rsidTr="00403266">
        <w:trPr>
          <w:trHeight w:val="255"/>
        </w:trPr>
        <w:tc>
          <w:tcPr>
            <w:tcW w:w="3678"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107CEC6E" w14:textId="77777777" w:rsidR="00030D6F" w:rsidRPr="0030791F" w:rsidRDefault="00030D6F" w:rsidP="00576432">
            <w:pPr>
              <w:rPr>
                <w:rFonts w:asciiTheme="minorHAnsi" w:eastAsia="Times New Roman" w:hAnsiTheme="minorHAnsi" w:cs="Arial"/>
                <w:b/>
                <w:bCs/>
                <w:szCs w:val="23"/>
                <w:lang w:eastAsia="en-AU"/>
              </w:rPr>
            </w:pPr>
          </w:p>
        </w:tc>
        <w:tc>
          <w:tcPr>
            <w:tcW w:w="1116" w:type="dxa"/>
            <w:tcBorders>
              <w:top w:val="nil"/>
              <w:left w:val="nil"/>
              <w:bottom w:val="single" w:sz="4" w:space="0" w:color="auto"/>
              <w:right w:val="nil"/>
            </w:tcBorders>
            <w:shd w:val="clear" w:color="auto" w:fill="D9D9D9" w:themeFill="background1" w:themeFillShade="D9"/>
            <w:noWrap/>
            <w:vAlign w:val="bottom"/>
            <w:hideMark/>
          </w:tcPr>
          <w:p w14:paraId="2386F268"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auto" w:fill="D9D9D9" w:themeFill="background1" w:themeFillShade="D9"/>
            <w:noWrap/>
            <w:vAlign w:val="bottom"/>
            <w:hideMark/>
          </w:tcPr>
          <w:p w14:paraId="0B0E4D56"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auto" w:fill="D9D9D9" w:themeFill="background1" w:themeFillShade="D9"/>
            <w:noWrap/>
            <w:vAlign w:val="bottom"/>
            <w:hideMark/>
          </w:tcPr>
          <w:p w14:paraId="3EB98FA5"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auto" w:fill="D9D9D9" w:themeFill="background1" w:themeFillShade="D9"/>
            <w:noWrap/>
            <w:vAlign w:val="bottom"/>
            <w:hideMark/>
          </w:tcPr>
          <w:p w14:paraId="6FC877A4"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auto" w:fill="D9D9D9" w:themeFill="background1" w:themeFillShade="D9"/>
            <w:noWrap/>
            <w:vAlign w:val="bottom"/>
            <w:hideMark/>
          </w:tcPr>
          <w:p w14:paraId="78A2D273"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120" w:type="dxa"/>
            <w:tcBorders>
              <w:top w:val="nil"/>
              <w:left w:val="nil"/>
              <w:bottom w:val="single" w:sz="4" w:space="0" w:color="auto"/>
              <w:right w:val="nil"/>
            </w:tcBorders>
            <w:shd w:val="clear" w:color="auto" w:fill="D9D9D9" w:themeFill="background1" w:themeFillShade="D9"/>
            <w:noWrap/>
            <w:vAlign w:val="bottom"/>
            <w:hideMark/>
          </w:tcPr>
          <w:p w14:paraId="197079FE"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118" w:type="dxa"/>
            <w:tcBorders>
              <w:top w:val="nil"/>
              <w:left w:val="nil"/>
              <w:bottom w:val="single" w:sz="4" w:space="0" w:color="auto"/>
              <w:right w:val="nil"/>
            </w:tcBorders>
            <w:shd w:val="clear" w:color="auto" w:fill="D9D9D9" w:themeFill="background1" w:themeFillShade="D9"/>
            <w:noWrap/>
            <w:vAlign w:val="bottom"/>
            <w:hideMark/>
          </w:tcPr>
          <w:p w14:paraId="0B04D4A0"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117" w:type="dxa"/>
            <w:gridSpan w:val="2"/>
            <w:tcBorders>
              <w:top w:val="nil"/>
              <w:left w:val="nil"/>
              <w:bottom w:val="single" w:sz="4" w:space="0" w:color="auto"/>
              <w:right w:val="nil"/>
            </w:tcBorders>
            <w:shd w:val="clear" w:color="auto" w:fill="D9D9D9" w:themeFill="background1" w:themeFillShade="D9"/>
            <w:noWrap/>
            <w:vAlign w:val="bottom"/>
            <w:hideMark/>
          </w:tcPr>
          <w:p w14:paraId="535DBF50"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118" w:type="dxa"/>
            <w:tcBorders>
              <w:top w:val="nil"/>
              <w:left w:val="nil"/>
              <w:bottom w:val="single" w:sz="4" w:space="0" w:color="auto"/>
              <w:right w:val="single" w:sz="4" w:space="0" w:color="auto"/>
            </w:tcBorders>
            <w:shd w:val="clear" w:color="auto" w:fill="D9D9D9" w:themeFill="background1" w:themeFillShade="D9"/>
            <w:noWrap/>
            <w:vAlign w:val="bottom"/>
            <w:hideMark/>
          </w:tcPr>
          <w:p w14:paraId="4E813AF3"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r>
      <w:tr w:rsidR="001E3F3B" w:rsidRPr="0030791F" w14:paraId="42458E4E"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1F3D58B7" w14:textId="77777777" w:rsidR="001E3F3B" w:rsidRPr="0030791F" w:rsidRDefault="001E3F3B" w:rsidP="001E3F3B">
            <w:pPr>
              <w:rPr>
                <w:rFonts w:asciiTheme="minorHAnsi" w:hAnsiTheme="minorHAnsi" w:cs="Arial"/>
                <w:szCs w:val="23"/>
              </w:rPr>
            </w:pPr>
            <w:r w:rsidRPr="0030791F">
              <w:rPr>
                <w:rFonts w:asciiTheme="minorHAnsi" w:hAnsiTheme="minorHAnsi" w:cs="Arial"/>
                <w:szCs w:val="23"/>
              </w:rPr>
              <w:t>Anatomical Pathology Services</w:t>
            </w:r>
          </w:p>
        </w:tc>
        <w:tc>
          <w:tcPr>
            <w:tcW w:w="1116" w:type="dxa"/>
            <w:tcBorders>
              <w:top w:val="nil"/>
              <w:left w:val="nil"/>
              <w:bottom w:val="nil"/>
              <w:right w:val="nil"/>
            </w:tcBorders>
            <w:shd w:val="clear" w:color="auto" w:fill="auto"/>
            <w:noWrap/>
            <w:vAlign w:val="bottom"/>
          </w:tcPr>
          <w:p w14:paraId="0F8137F4" w14:textId="6B6019AC" w:rsidR="001E3F3B" w:rsidRPr="0030791F" w:rsidRDefault="001E3F3B" w:rsidP="001E3F3B">
            <w:pPr>
              <w:jc w:val="right"/>
              <w:rPr>
                <w:rFonts w:asciiTheme="minorHAnsi" w:hAnsiTheme="minorHAnsi" w:cs="Arial"/>
                <w:szCs w:val="23"/>
              </w:rPr>
            </w:pPr>
            <w:r w:rsidRPr="0030791F">
              <w:rPr>
                <w:rFonts w:cs="Arial"/>
                <w:szCs w:val="23"/>
              </w:rPr>
              <w:t>46,748</w:t>
            </w:r>
          </w:p>
        </w:tc>
        <w:tc>
          <w:tcPr>
            <w:tcW w:w="1117" w:type="dxa"/>
            <w:tcBorders>
              <w:top w:val="nil"/>
              <w:left w:val="nil"/>
              <w:bottom w:val="nil"/>
              <w:right w:val="nil"/>
            </w:tcBorders>
            <w:shd w:val="clear" w:color="auto" w:fill="auto"/>
            <w:noWrap/>
            <w:vAlign w:val="bottom"/>
          </w:tcPr>
          <w:p w14:paraId="6B4C4C74" w14:textId="60C5CC79" w:rsidR="001E3F3B" w:rsidRPr="0030791F" w:rsidRDefault="001E3F3B" w:rsidP="001E3F3B">
            <w:pPr>
              <w:jc w:val="right"/>
              <w:rPr>
                <w:rFonts w:asciiTheme="minorHAnsi" w:hAnsiTheme="minorHAnsi" w:cs="Arial"/>
                <w:szCs w:val="23"/>
              </w:rPr>
            </w:pPr>
            <w:r w:rsidRPr="0030791F">
              <w:rPr>
                <w:rFonts w:cs="Arial"/>
                <w:szCs w:val="23"/>
              </w:rPr>
              <w:t>97.0</w:t>
            </w:r>
          </w:p>
        </w:tc>
        <w:tc>
          <w:tcPr>
            <w:tcW w:w="1118" w:type="dxa"/>
            <w:gridSpan w:val="2"/>
            <w:tcBorders>
              <w:top w:val="nil"/>
              <w:left w:val="nil"/>
              <w:bottom w:val="nil"/>
              <w:right w:val="nil"/>
            </w:tcBorders>
            <w:shd w:val="clear" w:color="auto" w:fill="auto"/>
            <w:noWrap/>
            <w:vAlign w:val="bottom"/>
          </w:tcPr>
          <w:p w14:paraId="691DDC8C" w14:textId="1F423ADD" w:rsidR="001E3F3B" w:rsidRPr="0030791F" w:rsidRDefault="001E3F3B" w:rsidP="001E3F3B">
            <w:pPr>
              <w:jc w:val="right"/>
              <w:rPr>
                <w:rFonts w:asciiTheme="minorHAnsi" w:hAnsiTheme="minorHAnsi" w:cs="Arial"/>
                <w:szCs w:val="23"/>
              </w:rPr>
            </w:pPr>
            <w:r w:rsidRPr="0030791F">
              <w:rPr>
                <w:rFonts w:cs="Arial"/>
                <w:szCs w:val="23"/>
              </w:rPr>
              <w:t>1,358</w:t>
            </w:r>
          </w:p>
        </w:tc>
        <w:tc>
          <w:tcPr>
            <w:tcW w:w="1117" w:type="dxa"/>
            <w:tcBorders>
              <w:top w:val="nil"/>
              <w:left w:val="nil"/>
              <w:bottom w:val="nil"/>
              <w:right w:val="nil"/>
            </w:tcBorders>
            <w:shd w:val="clear" w:color="auto" w:fill="auto"/>
            <w:noWrap/>
            <w:vAlign w:val="bottom"/>
          </w:tcPr>
          <w:p w14:paraId="39A2E1F8" w14:textId="4AD90242" w:rsidR="001E3F3B" w:rsidRPr="0030791F" w:rsidRDefault="001E3F3B" w:rsidP="001E3F3B">
            <w:pPr>
              <w:jc w:val="right"/>
              <w:rPr>
                <w:rFonts w:asciiTheme="minorHAnsi" w:hAnsiTheme="minorHAnsi" w:cs="Arial"/>
                <w:szCs w:val="23"/>
              </w:rPr>
            </w:pPr>
            <w:r w:rsidRPr="0030791F">
              <w:rPr>
                <w:rFonts w:cs="Arial"/>
                <w:szCs w:val="23"/>
              </w:rPr>
              <w:t>2.8</w:t>
            </w:r>
          </w:p>
        </w:tc>
        <w:tc>
          <w:tcPr>
            <w:tcW w:w="1118" w:type="dxa"/>
            <w:gridSpan w:val="2"/>
            <w:tcBorders>
              <w:top w:val="nil"/>
              <w:left w:val="nil"/>
              <w:bottom w:val="nil"/>
              <w:right w:val="nil"/>
            </w:tcBorders>
            <w:shd w:val="clear" w:color="auto" w:fill="auto"/>
            <w:noWrap/>
            <w:vAlign w:val="bottom"/>
          </w:tcPr>
          <w:p w14:paraId="38C3AB47" w14:textId="02386CE1" w:rsidR="001E3F3B" w:rsidRPr="0030791F" w:rsidRDefault="001E3F3B" w:rsidP="001E3F3B">
            <w:pPr>
              <w:jc w:val="right"/>
              <w:rPr>
                <w:rFonts w:asciiTheme="minorHAnsi" w:hAnsiTheme="minorHAnsi" w:cs="Arial"/>
                <w:szCs w:val="23"/>
              </w:rPr>
            </w:pPr>
            <w:r w:rsidRPr="0030791F">
              <w:rPr>
                <w:rFonts w:cs="Arial"/>
                <w:szCs w:val="23"/>
              </w:rPr>
              <w:t>48,106</w:t>
            </w:r>
          </w:p>
        </w:tc>
        <w:tc>
          <w:tcPr>
            <w:tcW w:w="1120" w:type="dxa"/>
            <w:tcBorders>
              <w:top w:val="nil"/>
              <w:left w:val="nil"/>
              <w:bottom w:val="nil"/>
              <w:right w:val="nil"/>
            </w:tcBorders>
            <w:shd w:val="clear" w:color="auto" w:fill="auto"/>
            <w:noWrap/>
            <w:vAlign w:val="bottom"/>
          </w:tcPr>
          <w:p w14:paraId="458EA7DF" w14:textId="49B5B17B" w:rsidR="001E3F3B" w:rsidRPr="0030791F" w:rsidRDefault="001E3F3B" w:rsidP="001E3F3B">
            <w:pPr>
              <w:jc w:val="right"/>
              <w:rPr>
                <w:rFonts w:asciiTheme="minorHAnsi" w:hAnsiTheme="minorHAnsi" w:cs="Arial"/>
                <w:szCs w:val="23"/>
              </w:rPr>
            </w:pPr>
            <w:r w:rsidRPr="0030791F">
              <w:rPr>
                <w:rFonts w:cs="Arial"/>
                <w:szCs w:val="23"/>
              </w:rPr>
              <w:t>99.8</w:t>
            </w:r>
          </w:p>
        </w:tc>
        <w:tc>
          <w:tcPr>
            <w:tcW w:w="1118" w:type="dxa"/>
            <w:tcBorders>
              <w:top w:val="nil"/>
              <w:left w:val="nil"/>
              <w:bottom w:val="nil"/>
              <w:right w:val="nil"/>
            </w:tcBorders>
            <w:shd w:val="clear" w:color="auto" w:fill="auto"/>
            <w:noWrap/>
            <w:vAlign w:val="bottom"/>
          </w:tcPr>
          <w:p w14:paraId="0CCAF121" w14:textId="5A6688F0" w:rsidR="001E3F3B" w:rsidRPr="0030791F" w:rsidRDefault="001E3F3B" w:rsidP="001E3F3B">
            <w:pPr>
              <w:jc w:val="right"/>
              <w:rPr>
                <w:rFonts w:asciiTheme="minorHAnsi" w:hAnsiTheme="minorHAnsi" w:cs="Arial"/>
                <w:szCs w:val="23"/>
              </w:rPr>
            </w:pPr>
            <w:r w:rsidRPr="0030791F">
              <w:rPr>
                <w:rFonts w:cs="Arial"/>
                <w:szCs w:val="23"/>
              </w:rPr>
              <w:t>103</w:t>
            </w:r>
          </w:p>
        </w:tc>
        <w:tc>
          <w:tcPr>
            <w:tcW w:w="1117" w:type="dxa"/>
            <w:gridSpan w:val="2"/>
            <w:tcBorders>
              <w:top w:val="nil"/>
              <w:left w:val="nil"/>
              <w:bottom w:val="nil"/>
              <w:right w:val="nil"/>
            </w:tcBorders>
            <w:shd w:val="clear" w:color="auto" w:fill="auto"/>
            <w:noWrap/>
            <w:vAlign w:val="bottom"/>
          </w:tcPr>
          <w:p w14:paraId="60912DAB" w14:textId="2AA03415" w:rsidR="001E3F3B" w:rsidRPr="0030791F" w:rsidRDefault="001E3F3B" w:rsidP="001E3F3B">
            <w:pPr>
              <w:jc w:val="right"/>
              <w:rPr>
                <w:rFonts w:asciiTheme="minorHAnsi" w:hAnsiTheme="minorHAnsi" w:cs="Arial"/>
                <w:szCs w:val="23"/>
              </w:rPr>
            </w:pPr>
            <w:r w:rsidRPr="0030791F">
              <w:rPr>
                <w:rFonts w:cs="Arial"/>
                <w:szCs w:val="23"/>
              </w:rPr>
              <w:t>0.2</w:t>
            </w:r>
          </w:p>
        </w:tc>
        <w:tc>
          <w:tcPr>
            <w:tcW w:w="1118" w:type="dxa"/>
            <w:tcBorders>
              <w:top w:val="nil"/>
              <w:left w:val="nil"/>
              <w:bottom w:val="nil"/>
              <w:right w:val="single" w:sz="4" w:space="0" w:color="auto"/>
            </w:tcBorders>
            <w:shd w:val="clear" w:color="auto" w:fill="auto"/>
            <w:noWrap/>
            <w:vAlign w:val="bottom"/>
          </w:tcPr>
          <w:p w14:paraId="3C91D92E" w14:textId="5EFADBC0" w:rsidR="001E3F3B" w:rsidRPr="0030791F" w:rsidRDefault="001E3F3B" w:rsidP="001E3F3B">
            <w:pPr>
              <w:jc w:val="right"/>
              <w:rPr>
                <w:rFonts w:asciiTheme="minorHAnsi" w:hAnsiTheme="minorHAnsi" w:cs="Arial"/>
                <w:szCs w:val="23"/>
              </w:rPr>
            </w:pPr>
            <w:r w:rsidRPr="0030791F">
              <w:rPr>
                <w:rFonts w:cs="Arial"/>
                <w:szCs w:val="23"/>
              </w:rPr>
              <w:t>48,209</w:t>
            </w:r>
          </w:p>
        </w:tc>
      </w:tr>
      <w:tr w:rsidR="001E3F3B" w:rsidRPr="0030791F" w14:paraId="6D262EAE"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017122F4" w14:textId="77777777" w:rsidR="001E3F3B" w:rsidRPr="0030791F" w:rsidRDefault="001E3F3B" w:rsidP="001E3F3B">
            <w:pPr>
              <w:rPr>
                <w:rFonts w:asciiTheme="minorHAnsi" w:hAnsiTheme="minorHAnsi" w:cs="Arial"/>
                <w:szCs w:val="23"/>
              </w:rPr>
            </w:pPr>
            <w:r w:rsidRPr="0030791F">
              <w:rPr>
                <w:rFonts w:asciiTheme="minorHAnsi" w:hAnsiTheme="minorHAnsi" w:cs="Arial"/>
                <w:szCs w:val="23"/>
              </w:rPr>
              <w:t>Canterbury Health Laboratories</w:t>
            </w:r>
          </w:p>
        </w:tc>
        <w:tc>
          <w:tcPr>
            <w:tcW w:w="1116" w:type="dxa"/>
            <w:tcBorders>
              <w:top w:val="nil"/>
              <w:left w:val="nil"/>
              <w:bottom w:val="nil"/>
              <w:right w:val="nil"/>
            </w:tcBorders>
            <w:shd w:val="clear" w:color="auto" w:fill="auto"/>
            <w:noWrap/>
            <w:vAlign w:val="bottom"/>
          </w:tcPr>
          <w:p w14:paraId="6C568B3B" w14:textId="58CD3196" w:rsidR="001E3F3B" w:rsidRPr="0030791F" w:rsidRDefault="001E3F3B" w:rsidP="001E3F3B">
            <w:pPr>
              <w:jc w:val="right"/>
              <w:rPr>
                <w:rFonts w:asciiTheme="minorHAnsi" w:hAnsiTheme="minorHAnsi" w:cs="Arial"/>
                <w:szCs w:val="23"/>
              </w:rPr>
            </w:pPr>
            <w:r w:rsidRPr="0030791F">
              <w:rPr>
                <w:rFonts w:cs="Arial"/>
                <w:szCs w:val="23"/>
              </w:rPr>
              <w:t>9,428</w:t>
            </w:r>
          </w:p>
        </w:tc>
        <w:tc>
          <w:tcPr>
            <w:tcW w:w="1117" w:type="dxa"/>
            <w:tcBorders>
              <w:top w:val="nil"/>
              <w:left w:val="nil"/>
              <w:bottom w:val="nil"/>
              <w:right w:val="nil"/>
            </w:tcBorders>
            <w:shd w:val="clear" w:color="auto" w:fill="auto"/>
            <w:noWrap/>
            <w:vAlign w:val="bottom"/>
          </w:tcPr>
          <w:p w14:paraId="4F285729" w14:textId="52F4235A" w:rsidR="001E3F3B" w:rsidRPr="0030791F" w:rsidRDefault="001E3F3B" w:rsidP="001E3F3B">
            <w:pPr>
              <w:jc w:val="right"/>
              <w:rPr>
                <w:rFonts w:asciiTheme="minorHAnsi" w:hAnsiTheme="minorHAnsi" w:cs="Arial"/>
                <w:szCs w:val="23"/>
              </w:rPr>
            </w:pPr>
            <w:r w:rsidRPr="0030791F">
              <w:rPr>
                <w:rFonts w:cs="Arial"/>
                <w:szCs w:val="23"/>
              </w:rPr>
              <w:t>90.6</w:t>
            </w:r>
          </w:p>
        </w:tc>
        <w:tc>
          <w:tcPr>
            <w:tcW w:w="1118" w:type="dxa"/>
            <w:gridSpan w:val="2"/>
            <w:tcBorders>
              <w:top w:val="nil"/>
              <w:left w:val="nil"/>
              <w:bottom w:val="nil"/>
              <w:right w:val="nil"/>
            </w:tcBorders>
            <w:shd w:val="clear" w:color="auto" w:fill="auto"/>
            <w:noWrap/>
            <w:vAlign w:val="bottom"/>
          </w:tcPr>
          <w:p w14:paraId="59A4A785" w14:textId="7AFD280E" w:rsidR="001E3F3B" w:rsidRPr="0030791F" w:rsidRDefault="001E3F3B" w:rsidP="001E3F3B">
            <w:pPr>
              <w:jc w:val="right"/>
              <w:rPr>
                <w:rFonts w:asciiTheme="minorHAnsi" w:hAnsiTheme="minorHAnsi" w:cs="Arial"/>
                <w:szCs w:val="23"/>
              </w:rPr>
            </w:pPr>
            <w:r w:rsidRPr="0030791F">
              <w:rPr>
                <w:rFonts w:cs="Arial"/>
                <w:szCs w:val="23"/>
              </w:rPr>
              <w:t>813</w:t>
            </w:r>
          </w:p>
        </w:tc>
        <w:tc>
          <w:tcPr>
            <w:tcW w:w="1117" w:type="dxa"/>
            <w:tcBorders>
              <w:top w:val="nil"/>
              <w:left w:val="nil"/>
              <w:bottom w:val="nil"/>
              <w:right w:val="nil"/>
            </w:tcBorders>
            <w:shd w:val="clear" w:color="auto" w:fill="auto"/>
            <w:noWrap/>
            <w:vAlign w:val="bottom"/>
          </w:tcPr>
          <w:p w14:paraId="1CBB7B2D" w14:textId="5CF6A4A9" w:rsidR="001E3F3B" w:rsidRPr="0030791F" w:rsidRDefault="001E3F3B" w:rsidP="001E3F3B">
            <w:pPr>
              <w:jc w:val="right"/>
              <w:rPr>
                <w:rFonts w:asciiTheme="minorHAnsi" w:hAnsiTheme="minorHAnsi" w:cs="Arial"/>
                <w:szCs w:val="23"/>
              </w:rPr>
            </w:pPr>
            <w:r w:rsidRPr="0030791F">
              <w:rPr>
                <w:rFonts w:cs="Arial"/>
                <w:szCs w:val="23"/>
              </w:rPr>
              <w:t>7.8</w:t>
            </w:r>
          </w:p>
        </w:tc>
        <w:tc>
          <w:tcPr>
            <w:tcW w:w="1118" w:type="dxa"/>
            <w:gridSpan w:val="2"/>
            <w:tcBorders>
              <w:top w:val="nil"/>
              <w:left w:val="nil"/>
              <w:bottom w:val="nil"/>
              <w:right w:val="nil"/>
            </w:tcBorders>
            <w:shd w:val="clear" w:color="auto" w:fill="auto"/>
            <w:noWrap/>
            <w:vAlign w:val="bottom"/>
          </w:tcPr>
          <w:p w14:paraId="5F71295D" w14:textId="7D17BFBB" w:rsidR="001E3F3B" w:rsidRPr="0030791F" w:rsidRDefault="001E3F3B" w:rsidP="001E3F3B">
            <w:pPr>
              <w:jc w:val="right"/>
              <w:rPr>
                <w:rFonts w:asciiTheme="minorHAnsi" w:hAnsiTheme="minorHAnsi" w:cs="Arial"/>
                <w:szCs w:val="23"/>
              </w:rPr>
            </w:pPr>
            <w:r w:rsidRPr="0030791F">
              <w:rPr>
                <w:rFonts w:cs="Arial"/>
                <w:szCs w:val="23"/>
              </w:rPr>
              <w:t>10,241</w:t>
            </w:r>
          </w:p>
        </w:tc>
        <w:tc>
          <w:tcPr>
            <w:tcW w:w="1120" w:type="dxa"/>
            <w:tcBorders>
              <w:top w:val="nil"/>
              <w:left w:val="nil"/>
              <w:bottom w:val="nil"/>
              <w:right w:val="nil"/>
            </w:tcBorders>
            <w:shd w:val="clear" w:color="auto" w:fill="auto"/>
            <w:noWrap/>
            <w:vAlign w:val="bottom"/>
          </w:tcPr>
          <w:p w14:paraId="134CC196" w14:textId="13236F0F" w:rsidR="001E3F3B" w:rsidRPr="0030791F" w:rsidRDefault="001E3F3B" w:rsidP="001E3F3B">
            <w:pPr>
              <w:jc w:val="right"/>
              <w:rPr>
                <w:rFonts w:asciiTheme="minorHAnsi" w:hAnsiTheme="minorHAnsi" w:cs="Arial"/>
                <w:szCs w:val="23"/>
              </w:rPr>
            </w:pPr>
            <w:r w:rsidRPr="0030791F">
              <w:rPr>
                <w:rFonts w:cs="Arial"/>
                <w:szCs w:val="23"/>
              </w:rPr>
              <w:t>98.4</w:t>
            </w:r>
          </w:p>
        </w:tc>
        <w:tc>
          <w:tcPr>
            <w:tcW w:w="1118" w:type="dxa"/>
            <w:tcBorders>
              <w:top w:val="nil"/>
              <w:left w:val="nil"/>
              <w:bottom w:val="nil"/>
              <w:right w:val="nil"/>
            </w:tcBorders>
            <w:shd w:val="clear" w:color="auto" w:fill="auto"/>
            <w:noWrap/>
            <w:vAlign w:val="bottom"/>
          </w:tcPr>
          <w:p w14:paraId="02AB4115" w14:textId="51684B52" w:rsidR="001E3F3B" w:rsidRPr="0030791F" w:rsidRDefault="001E3F3B" w:rsidP="001E3F3B">
            <w:pPr>
              <w:jc w:val="right"/>
              <w:rPr>
                <w:rFonts w:asciiTheme="minorHAnsi" w:hAnsiTheme="minorHAnsi" w:cs="Arial"/>
                <w:szCs w:val="23"/>
              </w:rPr>
            </w:pPr>
            <w:r w:rsidRPr="0030791F">
              <w:rPr>
                <w:rFonts w:cs="Arial"/>
                <w:szCs w:val="23"/>
              </w:rPr>
              <w:t>170</w:t>
            </w:r>
          </w:p>
        </w:tc>
        <w:tc>
          <w:tcPr>
            <w:tcW w:w="1117" w:type="dxa"/>
            <w:gridSpan w:val="2"/>
            <w:tcBorders>
              <w:top w:val="nil"/>
              <w:left w:val="nil"/>
              <w:bottom w:val="nil"/>
              <w:right w:val="nil"/>
            </w:tcBorders>
            <w:shd w:val="clear" w:color="auto" w:fill="auto"/>
            <w:noWrap/>
            <w:vAlign w:val="bottom"/>
          </w:tcPr>
          <w:p w14:paraId="7EEC6ED5" w14:textId="291E5D76" w:rsidR="001E3F3B" w:rsidRPr="0030791F" w:rsidRDefault="001E3F3B" w:rsidP="001E3F3B">
            <w:pPr>
              <w:jc w:val="right"/>
              <w:rPr>
                <w:rFonts w:asciiTheme="minorHAnsi" w:hAnsiTheme="minorHAnsi" w:cs="Arial"/>
                <w:szCs w:val="23"/>
              </w:rPr>
            </w:pPr>
            <w:r w:rsidRPr="0030791F">
              <w:rPr>
                <w:rFonts w:cs="Arial"/>
                <w:szCs w:val="23"/>
              </w:rPr>
              <w:t>1.6</w:t>
            </w:r>
          </w:p>
        </w:tc>
        <w:tc>
          <w:tcPr>
            <w:tcW w:w="1118" w:type="dxa"/>
            <w:tcBorders>
              <w:top w:val="nil"/>
              <w:left w:val="nil"/>
              <w:bottom w:val="nil"/>
              <w:right w:val="single" w:sz="4" w:space="0" w:color="auto"/>
            </w:tcBorders>
            <w:shd w:val="clear" w:color="auto" w:fill="auto"/>
            <w:noWrap/>
            <w:vAlign w:val="bottom"/>
          </w:tcPr>
          <w:p w14:paraId="4F64E807" w14:textId="0CF43516" w:rsidR="001E3F3B" w:rsidRPr="0030791F" w:rsidRDefault="001E3F3B" w:rsidP="001E3F3B">
            <w:pPr>
              <w:jc w:val="right"/>
              <w:rPr>
                <w:rFonts w:asciiTheme="minorHAnsi" w:hAnsiTheme="minorHAnsi" w:cs="Arial"/>
                <w:szCs w:val="23"/>
              </w:rPr>
            </w:pPr>
            <w:r w:rsidRPr="0030791F">
              <w:rPr>
                <w:rFonts w:cs="Arial"/>
                <w:szCs w:val="23"/>
              </w:rPr>
              <w:t>10,411</w:t>
            </w:r>
          </w:p>
        </w:tc>
      </w:tr>
      <w:tr w:rsidR="001E3F3B" w:rsidRPr="0030791F" w14:paraId="2D364607"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6CD9B6C1" w14:textId="77777777" w:rsidR="001E3F3B" w:rsidRPr="0030791F" w:rsidRDefault="001E3F3B" w:rsidP="001E3F3B">
            <w:pPr>
              <w:rPr>
                <w:rFonts w:asciiTheme="minorHAnsi" w:hAnsiTheme="minorHAnsi" w:cs="Arial"/>
                <w:szCs w:val="23"/>
              </w:rPr>
            </w:pPr>
            <w:r w:rsidRPr="0030791F">
              <w:rPr>
                <w:rFonts w:asciiTheme="minorHAnsi" w:hAnsiTheme="minorHAnsi" w:cs="Arial"/>
                <w:szCs w:val="23"/>
              </w:rPr>
              <w:t>LabPLUS</w:t>
            </w:r>
          </w:p>
        </w:tc>
        <w:tc>
          <w:tcPr>
            <w:tcW w:w="1116" w:type="dxa"/>
            <w:tcBorders>
              <w:top w:val="nil"/>
              <w:left w:val="nil"/>
              <w:bottom w:val="nil"/>
              <w:right w:val="nil"/>
            </w:tcBorders>
            <w:shd w:val="clear" w:color="auto" w:fill="auto"/>
            <w:noWrap/>
            <w:vAlign w:val="bottom"/>
          </w:tcPr>
          <w:p w14:paraId="7744F987" w14:textId="0FA54FD5" w:rsidR="001E3F3B" w:rsidRPr="0030791F" w:rsidRDefault="001E3F3B" w:rsidP="001E3F3B">
            <w:pPr>
              <w:jc w:val="right"/>
              <w:rPr>
                <w:rFonts w:asciiTheme="minorHAnsi" w:hAnsiTheme="minorHAnsi" w:cs="Arial"/>
                <w:szCs w:val="23"/>
              </w:rPr>
            </w:pPr>
            <w:r w:rsidRPr="0030791F">
              <w:rPr>
                <w:rFonts w:cs="Arial"/>
                <w:szCs w:val="23"/>
              </w:rPr>
              <w:t>6,057</w:t>
            </w:r>
          </w:p>
        </w:tc>
        <w:tc>
          <w:tcPr>
            <w:tcW w:w="1117" w:type="dxa"/>
            <w:tcBorders>
              <w:top w:val="nil"/>
              <w:left w:val="nil"/>
              <w:bottom w:val="nil"/>
              <w:right w:val="nil"/>
            </w:tcBorders>
            <w:shd w:val="clear" w:color="auto" w:fill="auto"/>
            <w:noWrap/>
            <w:vAlign w:val="bottom"/>
          </w:tcPr>
          <w:p w14:paraId="2C25B425" w14:textId="53F452C1" w:rsidR="001E3F3B" w:rsidRPr="0030791F" w:rsidRDefault="001E3F3B" w:rsidP="001E3F3B">
            <w:pPr>
              <w:jc w:val="right"/>
              <w:rPr>
                <w:rFonts w:asciiTheme="minorHAnsi" w:hAnsiTheme="minorHAnsi" w:cs="Arial"/>
                <w:szCs w:val="23"/>
              </w:rPr>
            </w:pPr>
            <w:r w:rsidRPr="0030791F">
              <w:rPr>
                <w:rFonts w:cs="Arial"/>
                <w:szCs w:val="23"/>
              </w:rPr>
              <w:t>91.0</w:t>
            </w:r>
          </w:p>
        </w:tc>
        <w:tc>
          <w:tcPr>
            <w:tcW w:w="1118" w:type="dxa"/>
            <w:gridSpan w:val="2"/>
            <w:tcBorders>
              <w:top w:val="nil"/>
              <w:left w:val="nil"/>
              <w:bottom w:val="nil"/>
              <w:right w:val="nil"/>
            </w:tcBorders>
            <w:shd w:val="clear" w:color="auto" w:fill="auto"/>
            <w:noWrap/>
            <w:vAlign w:val="bottom"/>
          </w:tcPr>
          <w:p w14:paraId="3D7CABE9" w14:textId="5F178EAD" w:rsidR="001E3F3B" w:rsidRPr="0030791F" w:rsidRDefault="001E3F3B" w:rsidP="001E3F3B">
            <w:pPr>
              <w:jc w:val="right"/>
              <w:rPr>
                <w:rFonts w:asciiTheme="minorHAnsi" w:hAnsiTheme="minorHAnsi" w:cs="Arial"/>
                <w:szCs w:val="23"/>
              </w:rPr>
            </w:pPr>
            <w:r w:rsidRPr="0030791F">
              <w:rPr>
                <w:rFonts w:cs="Arial"/>
                <w:szCs w:val="23"/>
              </w:rPr>
              <w:t>486</w:t>
            </w:r>
          </w:p>
        </w:tc>
        <w:tc>
          <w:tcPr>
            <w:tcW w:w="1117" w:type="dxa"/>
            <w:tcBorders>
              <w:top w:val="nil"/>
              <w:left w:val="nil"/>
              <w:bottom w:val="nil"/>
              <w:right w:val="nil"/>
            </w:tcBorders>
            <w:shd w:val="clear" w:color="auto" w:fill="auto"/>
            <w:noWrap/>
            <w:vAlign w:val="bottom"/>
          </w:tcPr>
          <w:p w14:paraId="72DBD385" w14:textId="25C97783" w:rsidR="001E3F3B" w:rsidRPr="0030791F" w:rsidRDefault="001E3F3B" w:rsidP="001E3F3B">
            <w:pPr>
              <w:jc w:val="right"/>
              <w:rPr>
                <w:rFonts w:asciiTheme="minorHAnsi" w:hAnsiTheme="minorHAnsi" w:cs="Arial"/>
                <w:szCs w:val="23"/>
              </w:rPr>
            </w:pPr>
            <w:r w:rsidRPr="0030791F">
              <w:rPr>
                <w:rFonts w:cs="Arial"/>
                <w:szCs w:val="23"/>
              </w:rPr>
              <w:t>7.3</w:t>
            </w:r>
          </w:p>
        </w:tc>
        <w:tc>
          <w:tcPr>
            <w:tcW w:w="1118" w:type="dxa"/>
            <w:gridSpan w:val="2"/>
            <w:tcBorders>
              <w:top w:val="nil"/>
              <w:left w:val="nil"/>
              <w:bottom w:val="nil"/>
              <w:right w:val="nil"/>
            </w:tcBorders>
            <w:shd w:val="clear" w:color="auto" w:fill="auto"/>
            <w:noWrap/>
            <w:vAlign w:val="bottom"/>
          </w:tcPr>
          <w:p w14:paraId="764E9943" w14:textId="3CFAAF50" w:rsidR="001E3F3B" w:rsidRPr="0030791F" w:rsidRDefault="001E3F3B" w:rsidP="001E3F3B">
            <w:pPr>
              <w:jc w:val="right"/>
              <w:rPr>
                <w:rFonts w:asciiTheme="minorHAnsi" w:hAnsiTheme="minorHAnsi" w:cs="Arial"/>
                <w:szCs w:val="23"/>
              </w:rPr>
            </w:pPr>
            <w:r w:rsidRPr="0030791F">
              <w:rPr>
                <w:rFonts w:cs="Arial"/>
                <w:szCs w:val="23"/>
              </w:rPr>
              <w:t>6,543</w:t>
            </w:r>
          </w:p>
        </w:tc>
        <w:tc>
          <w:tcPr>
            <w:tcW w:w="1120" w:type="dxa"/>
            <w:tcBorders>
              <w:top w:val="nil"/>
              <w:left w:val="nil"/>
              <w:bottom w:val="nil"/>
              <w:right w:val="nil"/>
            </w:tcBorders>
            <w:shd w:val="clear" w:color="auto" w:fill="auto"/>
            <w:noWrap/>
            <w:vAlign w:val="bottom"/>
          </w:tcPr>
          <w:p w14:paraId="405A9A99" w14:textId="782457EA" w:rsidR="001E3F3B" w:rsidRPr="0030791F" w:rsidRDefault="001E3F3B" w:rsidP="001E3F3B">
            <w:pPr>
              <w:jc w:val="right"/>
              <w:rPr>
                <w:rFonts w:asciiTheme="minorHAnsi" w:hAnsiTheme="minorHAnsi" w:cs="Arial"/>
                <w:szCs w:val="23"/>
              </w:rPr>
            </w:pPr>
            <w:r w:rsidRPr="0030791F">
              <w:rPr>
                <w:rFonts w:cs="Arial"/>
                <w:szCs w:val="23"/>
              </w:rPr>
              <w:t>98.3</w:t>
            </w:r>
          </w:p>
        </w:tc>
        <w:tc>
          <w:tcPr>
            <w:tcW w:w="1118" w:type="dxa"/>
            <w:tcBorders>
              <w:top w:val="nil"/>
              <w:left w:val="nil"/>
              <w:bottom w:val="nil"/>
              <w:right w:val="nil"/>
            </w:tcBorders>
            <w:shd w:val="clear" w:color="auto" w:fill="auto"/>
            <w:noWrap/>
            <w:vAlign w:val="bottom"/>
          </w:tcPr>
          <w:p w14:paraId="6EE9B1C7" w14:textId="254DB3A1" w:rsidR="001E3F3B" w:rsidRPr="0030791F" w:rsidRDefault="001E3F3B" w:rsidP="001E3F3B">
            <w:pPr>
              <w:jc w:val="right"/>
              <w:rPr>
                <w:rFonts w:asciiTheme="minorHAnsi" w:hAnsiTheme="minorHAnsi" w:cs="Arial"/>
                <w:szCs w:val="23"/>
              </w:rPr>
            </w:pPr>
            <w:r w:rsidRPr="0030791F">
              <w:rPr>
                <w:rFonts w:cs="Arial"/>
                <w:szCs w:val="23"/>
              </w:rPr>
              <w:t>116</w:t>
            </w:r>
          </w:p>
        </w:tc>
        <w:tc>
          <w:tcPr>
            <w:tcW w:w="1117" w:type="dxa"/>
            <w:gridSpan w:val="2"/>
            <w:tcBorders>
              <w:top w:val="nil"/>
              <w:left w:val="nil"/>
              <w:bottom w:val="nil"/>
              <w:right w:val="nil"/>
            </w:tcBorders>
            <w:shd w:val="clear" w:color="auto" w:fill="auto"/>
            <w:noWrap/>
            <w:vAlign w:val="bottom"/>
          </w:tcPr>
          <w:p w14:paraId="1656031A" w14:textId="30F0F8A3" w:rsidR="001E3F3B" w:rsidRPr="0030791F" w:rsidRDefault="001E3F3B" w:rsidP="001E3F3B">
            <w:pPr>
              <w:jc w:val="right"/>
              <w:rPr>
                <w:rFonts w:asciiTheme="minorHAnsi" w:hAnsiTheme="minorHAnsi" w:cs="Arial"/>
                <w:szCs w:val="23"/>
              </w:rPr>
            </w:pPr>
            <w:r w:rsidRPr="0030791F">
              <w:rPr>
                <w:rFonts w:cs="Arial"/>
                <w:szCs w:val="23"/>
              </w:rPr>
              <w:t>1.7</w:t>
            </w:r>
          </w:p>
        </w:tc>
        <w:tc>
          <w:tcPr>
            <w:tcW w:w="1118" w:type="dxa"/>
            <w:tcBorders>
              <w:top w:val="nil"/>
              <w:left w:val="nil"/>
              <w:bottom w:val="nil"/>
              <w:right w:val="single" w:sz="4" w:space="0" w:color="auto"/>
            </w:tcBorders>
            <w:shd w:val="clear" w:color="auto" w:fill="auto"/>
            <w:noWrap/>
            <w:vAlign w:val="bottom"/>
          </w:tcPr>
          <w:p w14:paraId="7CC1ADD2" w14:textId="277F5431" w:rsidR="001E3F3B" w:rsidRPr="0030791F" w:rsidRDefault="001E3F3B" w:rsidP="001E3F3B">
            <w:pPr>
              <w:jc w:val="right"/>
              <w:rPr>
                <w:rFonts w:asciiTheme="minorHAnsi" w:hAnsiTheme="minorHAnsi" w:cs="Arial"/>
                <w:szCs w:val="23"/>
              </w:rPr>
            </w:pPr>
            <w:r w:rsidRPr="0030791F">
              <w:rPr>
                <w:rFonts w:cs="Arial"/>
                <w:szCs w:val="23"/>
              </w:rPr>
              <w:t>6,659</w:t>
            </w:r>
          </w:p>
        </w:tc>
      </w:tr>
      <w:tr w:rsidR="001E3F3B" w:rsidRPr="0030791F" w14:paraId="5A2C3D4F"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16295463" w14:textId="77777777" w:rsidR="001E3F3B" w:rsidRPr="0030791F" w:rsidRDefault="001E3F3B" w:rsidP="001E3F3B">
            <w:pPr>
              <w:rPr>
                <w:rFonts w:asciiTheme="minorHAnsi" w:hAnsiTheme="minorHAnsi" w:cs="Arial"/>
                <w:szCs w:val="23"/>
              </w:rPr>
            </w:pPr>
            <w:r w:rsidRPr="0030791F">
              <w:rPr>
                <w:rFonts w:asciiTheme="minorHAnsi" w:hAnsiTheme="minorHAnsi" w:cs="Arial"/>
                <w:szCs w:val="23"/>
              </w:rPr>
              <w:t>Medlab Central Ltd.</w:t>
            </w:r>
          </w:p>
        </w:tc>
        <w:tc>
          <w:tcPr>
            <w:tcW w:w="1116" w:type="dxa"/>
            <w:tcBorders>
              <w:top w:val="nil"/>
              <w:left w:val="nil"/>
              <w:bottom w:val="nil"/>
              <w:right w:val="nil"/>
            </w:tcBorders>
            <w:shd w:val="clear" w:color="auto" w:fill="auto"/>
            <w:noWrap/>
            <w:vAlign w:val="bottom"/>
          </w:tcPr>
          <w:p w14:paraId="4A970546" w14:textId="5ACDA082" w:rsidR="001E3F3B" w:rsidRPr="0030791F" w:rsidRDefault="001E3F3B" w:rsidP="001E3F3B">
            <w:pPr>
              <w:jc w:val="right"/>
              <w:rPr>
                <w:rFonts w:asciiTheme="minorHAnsi" w:hAnsiTheme="minorHAnsi" w:cs="Arial"/>
                <w:szCs w:val="23"/>
              </w:rPr>
            </w:pPr>
            <w:r w:rsidRPr="0030791F">
              <w:rPr>
                <w:rFonts w:cs="Arial"/>
                <w:szCs w:val="23"/>
              </w:rPr>
              <w:t>14,040</w:t>
            </w:r>
          </w:p>
        </w:tc>
        <w:tc>
          <w:tcPr>
            <w:tcW w:w="1117" w:type="dxa"/>
            <w:tcBorders>
              <w:top w:val="nil"/>
              <w:left w:val="nil"/>
              <w:bottom w:val="nil"/>
              <w:right w:val="nil"/>
            </w:tcBorders>
            <w:shd w:val="clear" w:color="auto" w:fill="auto"/>
            <w:noWrap/>
            <w:vAlign w:val="bottom"/>
          </w:tcPr>
          <w:p w14:paraId="1EB227D2" w14:textId="1D938AB9" w:rsidR="001E3F3B" w:rsidRPr="0030791F" w:rsidRDefault="001E3F3B" w:rsidP="001E3F3B">
            <w:pPr>
              <w:jc w:val="right"/>
              <w:rPr>
                <w:rFonts w:asciiTheme="minorHAnsi" w:hAnsiTheme="minorHAnsi" w:cs="Arial"/>
                <w:szCs w:val="23"/>
              </w:rPr>
            </w:pPr>
            <w:r w:rsidRPr="0030791F">
              <w:rPr>
                <w:rFonts w:cs="Arial"/>
                <w:szCs w:val="23"/>
              </w:rPr>
              <w:t>96.5</w:t>
            </w:r>
          </w:p>
        </w:tc>
        <w:tc>
          <w:tcPr>
            <w:tcW w:w="1118" w:type="dxa"/>
            <w:gridSpan w:val="2"/>
            <w:tcBorders>
              <w:top w:val="nil"/>
              <w:left w:val="nil"/>
              <w:bottom w:val="nil"/>
              <w:right w:val="nil"/>
            </w:tcBorders>
            <w:shd w:val="clear" w:color="auto" w:fill="auto"/>
            <w:noWrap/>
            <w:vAlign w:val="bottom"/>
          </w:tcPr>
          <w:p w14:paraId="33AE7184" w14:textId="403D9979" w:rsidR="001E3F3B" w:rsidRPr="0030791F" w:rsidRDefault="001E3F3B" w:rsidP="001E3F3B">
            <w:pPr>
              <w:jc w:val="right"/>
              <w:rPr>
                <w:rFonts w:asciiTheme="minorHAnsi" w:hAnsiTheme="minorHAnsi" w:cs="Arial"/>
                <w:szCs w:val="23"/>
              </w:rPr>
            </w:pPr>
            <w:r w:rsidRPr="0030791F">
              <w:rPr>
                <w:rFonts w:cs="Arial"/>
                <w:szCs w:val="23"/>
              </w:rPr>
              <w:t>294</w:t>
            </w:r>
          </w:p>
        </w:tc>
        <w:tc>
          <w:tcPr>
            <w:tcW w:w="1117" w:type="dxa"/>
            <w:tcBorders>
              <w:top w:val="nil"/>
              <w:left w:val="nil"/>
              <w:bottom w:val="nil"/>
              <w:right w:val="nil"/>
            </w:tcBorders>
            <w:shd w:val="clear" w:color="auto" w:fill="auto"/>
            <w:noWrap/>
            <w:vAlign w:val="bottom"/>
          </w:tcPr>
          <w:p w14:paraId="4645A0B5" w14:textId="16358EA0" w:rsidR="001E3F3B" w:rsidRPr="0030791F" w:rsidRDefault="001E3F3B" w:rsidP="001E3F3B">
            <w:pPr>
              <w:jc w:val="right"/>
              <w:rPr>
                <w:rFonts w:asciiTheme="minorHAnsi" w:hAnsiTheme="minorHAnsi" w:cs="Arial"/>
                <w:szCs w:val="23"/>
              </w:rPr>
            </w:pPr>
            <w:r w:rsidRPr="0030791F">
              <w:rPr>
                <w:rFonts w:cs="Arial"/>
                <w:szCs w:val="23"/>
              </w:rPr>
              <w:t>2.0</w:t>
            </w:r>
          </w:p>
        </w:tc>
        <w:tc>
          <w:tcPr>
            <w:tcW w:w="1118" w:type="dxa"/>
            <w:gridSpan w:val="2"/>
            <w:tcBorders>
              <w:top w:val="nil"/>
              <w:left w:val="nil"/>
              <w:bottom w:val="nil"/>
              <w:right w:val="nil"/>
            </w:tcBorders>
            <w:shd w:val="clear" w:color="auto" w:fill="auto"/>
            <w:noWrap/>
            <w:vAlign w:val="bottom"/>
          </w:tcPr>
          <w:p w14:paraId="78330BBA" w14:textId="1FAD5789" w:rsidR="001E3F3B" w:rsidRPr="0030791F" w:rsidRDefault="001E3F3B" w:rsidP="001E3F3B">
            <w:pPr>
              <w:jc w:val="right"/>
              <w:rPr>
                <w:rFonts w:asciiTheme="minorHAnsi" w:hAnsiTheme="minorHAnsi" w:cs="Arial"/>
                <w:szCs w:val="23"/>
              </w:rPr>
            </w:pPr>
            <w:r w:rsidRPr="0030791F">
              <w:rPr>
                <w:rFonts w:cs="Arial"/>
                <w:szCs w:val="23"/>
              </w:rPr>
              <w:t>14,334</w:t>
            </w:r>
          </w:p>
        </w:tc>
        <w:tc>
          <w:tcPr>
            <w:tcW w:w="1120" w:type="dxa"/>
            <w:tcBorders>
              <w:top w:val="nil"/>
              <w:left w:val="nil"/>
              <w:bottom w:val="nil"/>
              <w:right w:val="nil"/>
            </w:tcBorders>
            <w:shd w:val="clear" w:color="auto" w:fill="auto"/>
            <w:noWrap/>
            <w:vAlign w:val="bottom"/>
          </w:tcPr>
          <w:p w14:paraId="5955E5D1" w14:textId="5803DA37" w:rsidR="001E3F3B" w:rsidRPr="0030791F" w:rsidRDefault="001E3F3B" w:rsidP="001E3F3B">
            <w:pPr>
              <w:jc w:val="right"/>
              <w:rPr>
                <w:rFonts w:asciiTheme="minorHAnsi" w:hAnsiTheme="minorHAnsi" w:cs="Arial"/>
                <w:szCs w:val="23"/>
              </w:rPr>
            </w:pPr>
            <w:r w:rsidRPr="0030791F">
              <w:rPr>
                <w:rFonts w:cs="Arial"/>
                <w:szCs w:val="23"/>
              </w:rPr>
              <w:t>98.6</w:t>
            </w:r>
          </w:p>
        </w:tc>
        <w:tc>
          <w:tcPr>
            <w:tcW w:w="1118" w:type="dxa"/>
            <w:tcBorders>
              <w:top w:val="nil"/>
              <w:left w:val="nil"/>
              <w:bottom w:val="nil"/>
              <w:right w:val="nil"/>
            </w:tcBorders>
            <w:shd w:val="clear" w:color="auto" w:fill="auto"/>
            <w:noWrap/>
            <w:vAlign w:val="bottom"/>
          </w:tcPr>
          <w:p w14:paraId="4F5E5785" w14:textId="26D759B5" w:rsidR="001E3F3B" w:rsidRPr="0030791F" w:rsidRDefault="001E3F3B" w:rsidP="001E3F3B">
            <w:pPr>
              <w:jc w:val="right"/>
              <w:rPr>
                <w:rFonts w:asciiTheme="minorHAnsi" w:hAnsiTheme="minorHAnsi" w:cs="Arial"/>
                <w:szCs w:val="23"/>
              </w:rPr>
            </w:pPr>
            <w:r w:rsidRPr="0030791F">
              <w:rPr>
                <w:rFonts w:cs="Arial"/>
                <w:szCs w:val="23"/>
              </w:rPr>
              <w:t>209</w:t>
            </w:r>
          </w:p>
        </w:tc>
        <w:tc>
          <w:tcPr>
            <w:tcW w:w="1117" w:type="dxa"/>
            <w:gridSpan w:val="2"/>
            <w:tcBorders>
              <w:top w:val="nil"/>
              <w:left w:val="nil"/>
              <w:bottom w:val="nil"/>
              <w:right w:val="nil"/>
            </w:tcBorders>
            <w:shd w:val="clear" w:color="auto" w:fill="auto"/>
            <w:noWrap/>
            <w:vAlign w:val="bottom"/>
          </w:tcPr>
          <w:p w14:paraId="715065ED" w14:textId="2E99338C" w:rsidR="001E3F3B" w:rsidRPr="0030791F" w:rsidRDefault="001E3F3B" w:rsidP="001E3F3B">
            <w:pPr>
              <w:jc w:val="right"/>
              <w:rPr>
                <w:rFonts w:asciiTheme="minorHAnsi" w:hAnsiTheme="minorHAnsi" w:cs="Arial"/>
                <w:szCs w:val="23"/>
              </w:rPr>
            </w:pPr>
            <w:r w:rsidRPr="0030791F">
              <w:rPr>
                <w:rFonts w:cs="Arial"/>
                <w:szCs w:val="23"/>
              </w:rPr>
              <w:t>1.4</w:t>
            </w:r>
          </w:p>
        </w:tc>
        <w:tc>
          <w:tcPr>
            <w:tcW w:w="1118" w:type="dxa"/>
            <w:tcBorders>
              <w:top w:val="nil"/>
              <w:left w:val="nil"/>
              <w:bottom w:val="nil"/>
              <w:right w:val="single" w:sz="4" w:space="0" w:color="auto"/>
            </w:tcBorders>
            <w:shd w:val="clear" w:color="auto" w:fill="auto"/>
            <w:noWrap/>
            <w:vAlign w:val="bottom"/>
          </w:tcPr>
          <w:p w14:paraId="3463226B" w14:textId="465B3D94" w:rsidR="001E3F3B" w:rsidRPr="0030791F" w:rsidRDefault="001E3F3B" w:rsidP="001E3F3B">
            <w:pPr>
              <w:jc w:val="right"/>
              <w:rPr>
                <w:rFonts w:asciiTheme="minorHAnsi" w:hAnsiTheme="minorHAnsi" w:cs="Arial"/>
                <w:szCs w:val="23"/>
              </w:rPr>
            </w:pPr>
            <w:r w:rsidRPr="0030791F">
              <w:rPr>
                <w:rFonts w:cs="Arial"/>
                <w:szCs w:val="23"/>
              </w:rPr>
              <w:t>14,543</w:t>
            </w:r>
          </w:p>
        </w:tc>
      </w:tr>
      <w:tr w:rsidR="001E3F3B" w:rsidRPr="0030791F" w14:paraId="1EAC30E6"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6E38E2C0" w14:textId="77777777" w:rsidR="001E3F3B" w:rsidRPr="0030791F" w:rsidRDefault="001E3F3B" w:rsidP="001E3F3B">
            <w:pPr>
              <w:rPr>
                <w:rFonts w:asciiTheme="minorHAnsi" w:hAnsiTheme="minorHAnsi" w:cs="Arial"/>
                <w:szCs w:val="23"/>
              </w:rPr>
            </w:pPr>
            <w:r w:rsidRPr="0030791F">
              <w:rPr>
                <w:rFonts w:asciiTheme="minorHAnsi" w:hAnsiTheme="minorHAnsi" w:cs="Arial"/>
                <w:szCs w:val="23"/>
              </w:rPr>
              <w:t>Pathlab</w:t>
            </w:r>
          </w:p>
        </w:tc>
        <w:tc>
          <w:tcPr>
            <w:tcW w:w="1116" w:type="dxa"/>
            <w:tcBorders>
              <w:top w:val="nil"/>
              <w:left w:val="nil"/>
              <w:bottom w:val="nil"/>
              <w:right w:val="nil"/>
            </w:tcBorders>
            <w:shd w:val="clear" w:color="auto" w:fill="auto"/>
            <w:noWrap/>
            <w:vAlign w:val="bottom"/>
          </w:tcPr>
          <w:p w14:paraId="175FE4E6" w14:textId="355627B0" w:rsidR="001E3F3B" w:rsidRPr="0030791F" w:rsidRDefault="001E3F3B" w:rsidP="001E3F3B">
            <w:pPr>
              <w:jc w:val="right"/>
              <w:rPr>
                <w:rFonts w:asciiTheme="minorHAnsi" w:hAnsiTheme="minorHAnsi" w:cs="Arial"/>
                <w:szCs w:val="23"/>
              </w:rPr>
            </w:pPr>
            <w:r w:rsidRPr="0030791F">
              <w:rPr>
                <w:rFonts w:cs="Arial"/>
                <w:szCs w:val="23"/>
              </w:rPr>
              <w:t>22,635</w:t>
            </w:r>
          </w:p>
        </w:tc>
        <w:tc>
          <w:tcPr>
            <w:tcW w:w="1117" w:type="dxa"/>
            <w:tcBorders>
              <w:top w:val="nil"/>
              <w:left w:val="nil"/>
              <w:bottom w:val="nil"/>
              <w:right w:val="nil"/>
            </w:tcBorders>
            <w:shd w:val="clear" w:color="auto" w:fill="auto"/>
            <w:noWrap/>
            <w:vAlign w:val="bottom"/>
          </w:tcPr>
          <w:p w14:paraId="54DD1CDA" w14:textId="453D6B5F" w:rsidR="001E3F3B" w:rsidRPr="0030791F" w:rsidRDefault="001E3F3B" w:rsidP="001E3F3B">
            <w:pPr>
              <w:jc w:val="right"/>
              <w:rPr>
                <w:rFonts w:asciiTheme="minorHAnsi" w:hAnsiTheme="minorHAnsi" w:cs="Arial"/>
                <w:szCs w:val="23"/>
              </w:rPr>
            </w:pPr>
            <w:r w:rsidRPr="0030791F">
              <w:rPr>
                <w:rFonts w:cs="Arial"/>
                <w:szCs w:val="23"/>
              </w:rPr>
              <w:t>95.3</w:t>
            </w:r>
          </w:p>
        </w:tc>
        <w:tc>
          <w:tcPr>
            <w:tcW w:w="1118" w:type="dxa"/>
            <w:gridSpan w:val="2"/>
            <w:tcBorders>
              <w:top w:val="nil"/>
              <w:left w:val="nil"/>
              <w:bottom w:val="nil"/>
              <w:right w:val="nil"/>
            </w:tcBorders>
            <w:shd w:val="clear" w:color="auto" w:fill="auto"/>
            <w:noWrap/>
            <w:vAlign w:val="bottom"/>
          </w:tcPr>
          <w:p w14:paraId="41A8B41B" w14:textId="604CEC95" w:rsidR="001E3F3B" w:rsidRPr="0030791F" w:rsidRDefault="001E3F3B" w:rsidP="001E3F3B">
            <w:pPr>
              <w:jc w:val="right"/>
              <w:rPr>
                <w:rFonts w:asciiTheme="minorHAnsi" w:hAnsiTheme="minorHAnsi" w:cs="Arial"/>
                <w:szCs w:val="23"/>
              </w:rPr>
            </w:pPr>
            <w:r w:rsidRPr="0030791F">
              <w:rPr>
                <w:rFonts w:cs="Arial"/>
                <w:szCs w:val="23"/>
              </w:rPr>
              <w:t>898</w:t>
            </w:r>
          </w:p>
        </w:tc>
        <w:tc>
          <w:tcPr>
            <w:tcW w:w="1117" w:type="dxa"/>
            <w:tcBorders>
              <w:top w:val="nil"/>
              <w:left w:val="nil"/>
              <w:bottom w:val="nil"/>
              <w:right w:val="nil"/>
            </w:tcBorders>
            <w:shd w:val="clear" w:color="auto" w:fill="auto"/>
            <w:noWrap/>
            <w:vAlign w:val="bottom"/>
          </w:tcPr>
          <w:p w14:paraId="001252A5" w14:textId="021CFE81" w:rsidR="001E3F3B" w:rsidRPr="0030791F" w:rsidRDefault="001E3F3B" w:rsidP="001E3F3B">
            <w:pPr>
              <w:jc w:val="right"/>
              <w:rPr>
                <w:rFonts w:asciiTheme="minorHAnsi" w:hAnsiTheme="minorHAnsi" w:cs="Arial"/>
                <w:szCs w:val="23"/>
              </w:rPr>
            </w:pPr>
            <w:r w:rsidRPr="0030791F">
              <w:rPr>
                <w:rFonts w:cs="Arial"/>
                <w:szCs w:val="23"/>
              </w:rPr>
              <w:t>3.8</w:t>
            </w:r>
          </w:p>
        </w:tc>
        <w:tc>
          <w:tcPr>
            <w:tcW w:w="1118" w:type="dxa"/>
            <w:gridSpan w:val="2"/>
            <w:tcBorders>
              <w:top w:val="nil"/>
              <w:left w:val="nil"/>
              <w:bottom w:val="nil"/>
              <w:right w:val="nil"/>
            </w:tcBorders>
            <w:shd w:val="clear" w:color="auto" w:fill="auto"/>
            <w:noWrap/>
            <w:vAlign w:val="bottom"/>
          </w:tcPr>
          <w:p w14:paraId="59F92775" w14:textId="2D5C3D55" w:rsidR="001E3F3B" w:rsidRPr="0030791F" w:rsidRDefault="001E3F3B" w:rsidP="001E3F3B">
            <w:pPr>
              <w:jc w:val="right"/>
              <w:rPr>
                <w:rFonts w:asciiTheme="minorHAnsi" w:hAnsiTheme="minorHAnsi" w:cs="Arial"/>
                <w:szCs w:val="23"/>
              </w:rPr>
            </w:pPr>
            <w:r w:rsidRPr="0030791F">
              <w:rPr>
                <w:rFonts w:cs="Arial"/>
                <w:szCs w:val="23"/>
              </w:rPr>
              <w:t>23,533</w:t>
            </w:r>
          </w:p>
        </w:tc>
        <w:tc>
          <w:tcPr>
            <w:tcW w:w="1120" w:type="dxa"/>
            <w:tcBorders>
              <w:top w:val="nil"/>
              <w:left w:val="nil"/>
              <w:bottom w:val="nil"/>
              <w:right w:val="nil"/>
            </w:tcBorders>
            <w:shd w:val="clear" w:color="auto" w:fill="auto"/>
            <w:noWrap/>
            <w:vAlign w:val="bottom"/>
          </w:tcPr>
          <w:p w14:paraId="466B9117" w14:textId="46A9AEA3" w:rsidR="001E3F3B" w:rsidRPr="0030791F" w:rsidRDefault="001E3F3B" w:rsidP="001E3F3B">
            <w:pPr>
              <w:jc w:val="right"/>
              <w:rPr>
                <w:rFonts w:asciiTheme="minorHAnsi" w:hAnsiTheme="minorHAnsi" w:cs="Arial"/>
                <w:szCs w:val="23"/>
              </w:rPr>
            </w:pPr>
            <w:r w:rsidRPr="0030791F">
              <w:rPr>
                <w:rFonts w:cs="Arial"/>
                <w:szCs w:val="23"/>
              </w:rPr>
              <w:t>99.0</w:t>
            </w:r>
          </w:p>
        </w:tc>
        <w:tc>
          <w:tcPr>
            <w:tcW w:w="1118" w:type="dxa"/>
            <w:tcBorders>
              <w:top w:val="nil"/>
              <w:left w:val="nil"/>
              <w:bottom w:val="nil"/>
              <w:right w:val="nil"/>
            </w:tcBorders>
            <w:shd w:val="clear" w:color="auto" w:fill="auto"/>
            <w:noWrap/>
            <w:vAlign w:val="bottom"/>
          </w:tcPr>
          <w:p w14:paraId="27AA01D0" w14:textId="769D7C00" w:rsidR="001E3F3B" w:rsidRPr="0030791F" w:rsidRDefault="001E3F3B" w:rsidP="001E3F3B">
            <w:pPr>
              <w:jc w:val="right"/>
              <w:rPr>
                <w:rFonts w:asciiTheme="minorHAnsi" w:hAnsiTheme="minorHAnsi" w:cs="Arial"/>
                <w:szCs w:val="23"/>
              </w:rPr>
            </w:pPr>
            <w:r w:rsidRPr="0030791F">
              <w:rPr>
                <w:rFonts w:cs="Arial"/>
                <w:szCs w:val="23"/>
              </w:rPr>
              <w:t>230</w:t>
            </w:r>
          </w:p>
        </w:tc>
        <w:tc>
          <w:tcPr>
            <w:tcW w:w="1117" w:type="dxa"/>
            <w:gridSpan w:val="2"/>
            <w:tcBorders>
              <w:top w:val="nil"/>
              <w:left w:val="nil"/>
              <w:bottom w:val="nil"/>
              <w:right w:val="nil"/>
            </w:tcBorders>
            <w:shd w:val="clear" w:color="auto" w:fill="auto"/>
            <w:noWrap/>
            <w:vAlign w:val="bottom"/>
          </w:tcPr>
          <w:p w14:paraId="401455F7" w14:textId="12AB1592" w:rsidR="001E3F3B" w:rsidRPr="0030791F" w:rsidRDefault="001E3F3B" w:rsidP="001E3F3B">
            <w:pPr>
              <w:jc w:val="right"/>
              <w:rPr>
                <w:rFonts w:asciiTheme="minorHAnsi" w:hAnsiTheme="minorHAnsi" w:cs="Arial"/>
                <w:szCs w:val="23"/>
              </w:rPr>
            </w:pPr>
            <w:r w:rsidRPr="0030791F">
              <w:rPr>
                <w:rFonts w:cs="Arial"/>
                <w:szCs w:val="23"/>
              </w:rPr>
              <w:t>1.0</w:t>
            </w:r>
          </w:p>
        </w:tc>
        <w:tc>
          <w:tcPr>
            <w:tcW w:w="1118" w:type="dxa"/>
            <w:tcBorders>
              <w:top w:val="nil"/>
              <w:left w:val="nil"/>
              <w:bottom w:val="nil"/>
              <w:right w:val="single" w:sz="4" w:space="0" w:color="auto"/>
            </w:tcBorders>
            <w:shd w:val="clear" w:color="auto" w:fill="auto"/>
            <w:noWrap/>
            <w:vAlign w:val="bottom"/>
          </w:tcPr>
          <w:p w14:paraId="6732B08E" w14:textId="48674866" w:rsidR="001E3F3B" w:rsidRPr="0030791F" w:rsidRDefault="001E3F3B" w:rsidP="001E3F3B">
            <w:pPr>
              <w:jc w:val="right"/>
              <w:rPr>
                <w:rFonts w:asciiTheme="minorHAnsi" w:hAnsiTheme="minorHAnsi" w:cs="Arial"/>
                <w:szCs w:val="23"/>
              </w:rPr>
            </w:pPr>
            <w:r w:rsidRPr="0030791F">
              <w:rPr>
                <w:rFonts w:cs="Arial"/>
                <w:szCs w:val="23"/>
              </w:rPr>
              <w:t>23,763</w:t>
            </w:r>
          </w:p>
        </w:tc>
      </w:tr>
      <w:tr w:rsidR="001E3F3B" w:rsidRPr="0030791F" w14:paraId="76828EB9"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4EDC9DF4" w14:textId="77777777" w:rsidR="001E3F3B" w:rsidRPr="0030791F" w:rsidRDefault="001E3F3B" w:rsidP="001E3F3B">
            <w:pPr>
              <w:rPr>
                <w:rFonts w:asciiTheme="minorHAnsi" w:hAnsiTheme="minorHAnsi" w:cs="Arial"/>
                <w:szCs w:val="23"/>
              </w:rPr>
            </w:pPr>
            <w:r w:rsidRPr="0030791F">
              <w:rPr>
                <w:rFonts w:asciiTheme="minorHAnsi" w:hAnsiTheme="minorHAnsi" w:cs="Arial"/>
                <w:szCs w:val="23"/>
              </w:rPr>
              <w:t>Southern Community Laboratories</w:t>
            </w:r>
          </w:p>
        </w:tc>
        <w:tc>
          <w:tcPr>
            <w:tcW w:w="1116" w:type="dxa"/>
            <w:tcBorders>
              <w:top w:val="nil"/>
              <w:left w:val="nil"/>
              <w:bottom w:val="nil"/>
              <w:right w:val="nil"/>
            </w:tcBorders>
            <w:shd w:val="clear" w:color="auto" w:fill="auto"/>
            <w:noWrap/>
            <w:vAlign w:val="bottom"/>
          </w:tcPr>
          <w:p w14:paraId="00A46E8A" w14:textId="3D513A09" w:rsidR="001E3F3B" w:rsidRPr="0030791F" w:rsidRDefault="001E3F3B" w:rsidP="001E3F3B">
            <w:pPr>
              <w:jc w:val="right"/>
              <w:rPr>
                <w:rFonts w:asciiTheme="minorHAnsi" w:hAnsiTheme="minorHAnsi" w:cs="Arial"/>
                <w:szCs w:val="23"/>
              </w:rPr>
            </w:pPr>
            <w:r w:rsidRPr="0030791F">
              <w:rPr>
                <w:rFonts w:cs="Arial"/>
                <w:szCs w:val="23"/>
              </w:rPr>
              <w:t>102,269</w:t>
            </w:r>
          </w:p>
        </w:tc>
        <w:tc>
          <w:tcPr>
            <w:tcW w:w="1117" w:type="dxa"/>
            <w:tcBorders>
              <w:top w:val="nil"/>
              <w:left w:val="nil"/>
              <w:bottom w:val="nil"/>
              <w:right w:val="nil"/>
            </w:tcBorders>
            <w:shd w:val="clear" w:color="auto" w:fill="auto"/>
            <w:noWrap/>
            <w:vAlign w:val="bottom"/>
          </w:tcPr>
          <w:p w14:paraId="3F314FE4" w14:textId="702C41F5" w:rsidR="001E3F3B" w:rsidRPr="0030791F" w:rsidRDefault="001E3F3B" w:rsidP="001E3F3B">
            <w:pPr>
              <w:jc w:val="right"/>
              <w:rPr>
                <w:rFonts w:asciiTheme="minorHAnsi" w:hAnsiTheme="minorHAnsi" w:cs="Arial"/>
                <w:szCs w:val="23"/>
              </w:rPr>
            </w:pPr>
            <w:r w:rsidRPr="0030791F">
              <w:rPr>
                <w:rFonts w:cs="Arial"/>
                <w:szCs w:val="23"/>
              </w:rPr>
              <w:t>97.2</w:t>
            </w:r>
          </w:p>
        </w:tc>
        <w:tc>
          <w:tcPr>
            <w:tcW w:w="1118" w:type="dxa"/>
            <w:gridSpan w:val="2"/>
            <w:tcBorders>
              <w:top w:val="nil"/>
              <w:left w:val="nil"/>
              <w:bottom w:val="nil"/>
              <w:right w:val="nil"/>
            </w:tcBorders>
            <w:shd w:val="clear" w:color="auto" w:fill="auto"/>
            <w:noWrap/>
            <w:vAlign w:val="bottom"/>
          </w:tcPr>
          <w:p w14:paraId="61D2BAAA" w14:textId="6CEB5A46" w:rsidR="001E3F3B" w:rsidRPr="0030791F" w:rsidRDefault="001E3F3B" w:rsidP="001E3F3B">
            <w:pPr>
              <w:jc w:val="right"/>
              <w:rPr>
                <w:rFonts w:asciiTheme="minorHAnsi" w:hAnsiTheme="minorHAnsi" w:cs="Arial"/>
                <w:szCs w:val="23"/>
              </w:rPr>
            </w:pPr>
            <w:r w:rsidRPr="0030791F">
              <w:rPr>
                <w:rFonts w:cs="Arial"/>
                <w:szCs w:val="23"/>
              </w:rPr>
              <w:t>1,767</w:t>
            </w:r>
          </w:p>
        </w:tc>
        <w:tc>
          <w:tcPr>
            <w:tcW w:w="1117" w:type="dxa"/>
            <w:tcBorders>
              <w:top w:val="nil"/>
              <w:left w:val="nil"/>
              <w:bottom w:val="nil"/>
              <w:right w:val="nil"/>
            </w:tcBorders>
            <w:shd w:val="clear" w:color="auto" w:fill="auto"/>
            <w:noWrap/>
            <w:vAlign w:val="bottom"/>
          </w:tcPr>
          <w:p w14:paraId="6C4FF315" w14:textId="1BF31C74" w:rsidR="001E3F3B" w:rsidRPr="0030791F" w:rsidRDefault="001E3F3B" w:rsidP="001E3F3B">
            <w:pPr>
              <w:jc w:val="right"/>
              <w:rPr>
                <w:rFonts w:asciiTheme="minorHAnsi" w:hAnsiTheme="minorHAnsi" w:cs="Arial"/>
                <w:szCs w:val="23"/>
              </w:rPr>
            </w:pPr>
            <w:r w:rsidRPr="0030791F">
              <w:rPr>
                <w:rFonts w:cs="Arial"/>
                <w:szCs w:val="23"/>
              </w:rPr>
              <w:t>1.7</w:t>
            </w:r>
          </w:p>
        </w:tc>
        <w:tc>
          <w:tcPr>
            <w:tcW w:w="1118" w:type="dxa"/>
            <w:gridSpan w:val="2"/>
            <w:tcBorders>
              <w:top w:val="nil"/>
              <w:left w:val="nil"/>
              <w:bottom w:val="nil"/>
              <w:right w:val="nil"/>
            </w:tcBorders>
            <w:shd w:val="clear" w:color="auto" w:fill="auto"/>
            <w:noWrap/>
            <w:vAlign w:val="bottom"/>
          </w:tcPr>
          <w:p w14:paraId="522D58F9" w14:textId="58974CB4" w:rsidR="001E3F3B" w:rsidRPr="0030791F" w:rsidRDefault="001E3F3B" w:rsidP="001E3F3B">
            <w:pPr>
              <w:jc w:val="right"/>
              <w:rPr>
                <w:rFonts w:asciiTheme="minorHAnsi" w:hAnsiTheme="minorHAnsi" w:cs="Arial"/>
                <w:szCs w:val="23"/>
              </w:rPr>
            </w:pPr>
            <w:r w:rsidRPr="0030791F">
              <w:rPr>
                <w:rFonts w:cs="Arial"/>
                <w:szCs w:val="23"/>
              </w:rPr>
              <w:t>104,036</w:t>
            </w:r>
          </w:p>
        </w:tc>
        <w:tc>
          <w:tcPr>
            <w:tcW w:w="1120" w:type="dxa"/>
            <w:tcBorders>
              <w:top w:val="nil"/>
              <w:left w:val="nil"/>
              <w:bottom w:val="nil"/>
              <w:right w:val="nil"/>
            </w:tcBorders>
            <w:shd w:val="clear" w:color="auto" w:fill="auto"/>
            <w:noWrap/>
            <w:vAlign w:val="bottom"/>
          </w:tcPr>
          <w:p w14:paraId="30BB3B79" w14:textId="3F6688EE" w:rsidR="001E3F3B" w:rsidRPr="0030791F" w:rsidRDefault="001E3F3B" w:rsidP="001E3F3B">
            <w:pPr>
              <w:jc w:val="right"/>
              <w:rPr>
                <w:rFonts w:asciiTheme="minorHAnsi" w:hAnsiTheme="minorHAnsi" w:cs="Arial"/>
                <w:szCs w:val="23"/>
              </w:rPr>
            </w:pPr>
            <w:r w:rsidRPr="0030791F">
              <w:rPr>
                <w:rFonts w:cs="Arial"/>
                <w:szCs w:val="23"/>
              </w:rPr>
              <w:t>98.8</w:t>
            </w:r>
          </w:p>
        </w:tc>
        <w:tc>
          <w:tcPr>
            <w:tcW w:w="1118" w:type="dxa"/>
            <w:tcBorders>
              <w:top w:val="nil"/>
              <w:left w:val="nil"/>
              <w:bottom w:val="nil"/>
              <w:right w:val="nil"/>
            </w:tcBorders>
            <w:shd w:val="clear" w:color="auto" w:fill="auto"/>
            <w:noWrap/>
            <w:vAlign w:val="bottom"/>
          </w:tcPr>
          <w:p w14:paraId="19E563D5" w14:textId="5B9FEFBF" w:rsidR="001E3F3B" w:rsidRPr="0030791F" w:rsidRDefault="001E3F3B" w:rsidP="001E3F3B">
            <w:pPr>
              <w:jc w:val="right"/>
              <w:rPr>
                <w:rFonts w:asciiTheme="minorHAnsi" w:hAnsiTheme="minorHAnsi" w:cs="Arial"/>
                <w:szCs w:val="23"/>
              </w:rPr>
            </w:pPr>
            <w:r w:rsidRPr="0030791F">
              <w:rPr>
                <w:rFonts w:cs="Arial"/>
                <w:szCs w:val="23"/>
              </w:rPr>
              <w:t>1,222</w:t>
            </w:r>
          </w:p>
        </w:tc>
        <w:tc>
          <w:tcPr>
            <w:tcW w:w="1117" w:type="dxa"/>
            <w:gridSpan w:val="2"/>
            <w:tcBorders>
              <w:top w:val="nil"/>
              <w:left w:val="nil"/>
              <w:bottom w:val="nil"/>
              <w:right w:val="nil"/>
            </w:tcBorders>
            <w:shd w:val="clear" w:color="auto" w:fill="auto"/>
            <w:noWrap/>
            <w:vAlign w:val="bottom"/>
          </w:tcPr>
          <w:p w14:paraId="103391D0" w14:textId="21BD51B3" w:rsidR="001E3F3B" w:rsidRPr="0030791F" w:rsidRDefault="001E3F3B" w:rsidP="001E3F3B">
            <w:pPr>
              <w:jc w:val="right"/>
              <w:rPr>
                <w:rFonts w:asciiTheme="minorHAnsi" w:hAnsiTheme="minorHAnsi" w:cs="Arial"/>
                <w:szCs w:val="23"/>
              </w:rPr>
            </w:pPr>
            <w:r w:rsidRPr="0030791F">
              <w:rPr>
                <w:rFonts w:cs="Arial"/>
                <w:szCs w:val="23"/>
              </w:rPr>
              <w:t>1.2</w:t>
            </w:r>
          </w:p>
        </w:tc>
        <w:tc>
          <w:tcPr>
            <w:tcW w:w="1118" w:type="dxa"/>
            <w:tcBorders>
              <w:top w:val="nil"/>
              <w:left w:val="nil"/>
              <w:bottom w:val="nil"/>
              <w:right w:val="single" w:sz="4" w:space="0" w:color="auto"/>
            </w:tcBorders>
            <w:shd w:val="clear" w:color="auto" w:fill="auto"/>
            <w:noWrap/>
            <w:vAlign w:val="bottom"/>
          </w:tcPr>
          <w:p w14:paraId="256D8B37" w14:textId="76F3F54C" w:rsidR="001E3F3B" w:rsidRPr="0030791F" w:rsidRDefault="001E3F3B" w:rsidP="001E3F3B">
            <w:pPr>
              <w:jc w:val="right"/>
              <w:rPr>
                <w:rFonts w:asciiTheme="minorHAnsi" w:hAnsiTheme="minorHAnsi" w:cs="Arial"/>
                <w:szCs w:val="23"/>
              </w:rPr>
            </w:pPr>
            <w:r w:rsidRPr="0030791F">
              <w:rPr>
                <w:rFonts w:cs="Arial"/>
                <w:szCs w:val="23"/>
              </w:rPr>
              <w:t>105,258</w:t>
            </w:r>
          </w:p>
        </w:tc>
      </w:tr>
      <w:tr w:rsidR="001E3F3B" w:rsidRPr="0030791F" w14:paraId="0FDC6387" w14:textId="77777777" w:rsidTr="00576432">
        <w:trPr>
          <w:trHeight w:val="300"/>
        </w:trPr>
        <w:tc>
          <w:tcPr>
            <w:tcW w:w="3678" w:type="dxa"/>
            <w:tcBorders>
              <w:top w:val="nil"/>
              <w:left w:val="single" w:sz="4" w:space="0" w:color="auto"/>
              <w:bottom w:val="single" w:sz="4" w:space="0" w:color="auto"/>
              <w:right w:val="nil"/>
            </w:tcBorders>
            <w:shd w:val="clear" w:color="auto" w:fill="auto"/>
            <w:noWrap/>
            <w:vAlign w:val="bottom"/>
            <w:hideMark/>
          </w:tcPr>
          <w:p w14:paraId="09AA55EF" w14:textId="77777777" w:rsidR="001E3F3B" w:rsidRPr="0030791F" w:rsidRDefault="001E3F3B" w:rsidP="001E3F3B">
            <w:pPr>
              <w:rPr>
                <w:rFonts w:asciiTheme="minorHAnsi" w:hAnsiTheme="minorHAnsi" w:cs="Arial"/>
                <w:b/>
                <w:bCs/>
                <w:szCs w:val="23"/>
              </w:rPr>
            </w:pPr>
            <w:r w:rsidRPr="0030791F">
              <w:rPr>
                <w:rFonts w:asciiTheme="minorHAnsi" w:hAnsiTheme="minorHAnsi" w:cs="Arial"/>
                <w:b/>
                <w:bCs/>
                <w:szCs w:val="23"/>
              </w:rPr>
              <w:t>Total</w:t>
            </w:r>
          </w:p>
        </w:tc>
        <w:tc>
          <w:tcPr>
            <w:tcW w:w="1116" w:type="dxa"/>
            <w:tcBorders>
              <w:top w:val="nil"/>
              <w:left w:val="nil"/>
              <w:bottom w:val="single" w:sz="4" w:space="0" w:color="auto"/>
              <w:right w:val="nil"/>
            </w:tcBorders>
            <w:shd w:val="clear" w:color="auto" w:fill="auto"/>
            <w:noWrap/>
            <w:vAlign w:val="bottom"/>
          </w:tcPr>
          <w:p w14:paraId="66AF55B6" w14:textId="08166A6F" w:rsidR="001E3F3B" w:rsidRPr="0030791F" w:rsidRDefault="001E3F3B" w:rsidP="001E3F3B">
            <w:pPr>
              <w:jc w:val="right"/>
              <w:rPr>
                <w:rFonts w:asciiTheme="minorHAnsi" w:hAnsiTheme="minorHAnsi" w:cs="Arial"/>
                <w:b/>
                <w:bCs/>
                <w:szCs w:val="23"/>
              </w:rPr>
            </w:pPr>
            <w:r w:rsidRPr="0030791F">
              <w:rPr>
                <w:rFonts w:cs="Arial"/>
                <w:b/>
                <w:bCs/>
                <w:szCs w:val="23"/>
              </w:rPr>
              <w:t>201,177</w:t>
            </w:r>
          </w:p>
        </w:tc>
        <w:tc>
          <w:tcPr>
            <w:tcW w:w="1117" w:type="dxa"/>
            <w:tcBorders>
              <w:top w:val="nil"/>
              <w:left w:val="nil"/>
              <w:bottom w:val="single" w:sz="4" w:space="0" w:color="auto"/>
              <w:right w:val="nil"/>
            </w:tcBorders>
            <w:shd w:val="clear" w:color="auto" w:fill="auto"/>
            <w:noWrap/>
            <w:vAlign w:val="bottom"/>
          </w:tcPr>
          <w:p w14:paraId="6F78278B" w14:textId="5EFDE7AF" w:rsidR="001E3F3B" w:rsidRPr="0030791F" w:rsidRDefault="001E3F3B" w:rsidP="001E3F3B">
            <w:pPr>
              <w:jc w:val="right"/>
              <w:rPr>
                <w:rFonts w:asciiTheme="minorHAnsi" w:hAnsiTheme="minorHAnsi" w:cs="Arial"/>
                <w:b/>
                <w:bCs/>
                <w:szCs w:val="23"/>
              </w:rPr>
            </w:pPr>
            <w:r w:rsidRPr="0030791F">
              <w:rPr>
                <w:rFonts w:cs="Arial"/>
                <w:b/>
                <w:bCs/>
                <w:szCs w:val="23"/>
              </w:rPr>
              <w:t>96.3</w:t>
            </w:r>
          </w:p>
        </w:tc>
        <w:tc>
          <w:tcPr>
            <w:tcW w:w="1118" w:type="dxa"/>
            <w:gridSpan w:val="2"/>
            <w:tcBorders>
              <w:top w:val="nil"/>
              <w:left w:val="nil"/>
              <w:bottom w:val="single" w:sz="4" w:space="0" w:color="auto"/>
              <w:right w:val="nil"/>
            </w:tcBorders>
            <w:shd w:val="clear" w:color="auto" w:fill="auto"/>
            <w:noWrap/>
            <w:vAlign w:val="bottom"/>
          </w:tcPr>
          <w:p w14:paraId="6F91E612" w14:textId="4DAE09BA" w:rsidR="001E3F3B" w:rsidRPr="0030791F" w:rsidRDefault="001E3F3B" w:rsidP="001E3F3B">
            <w:pPr>
              <w:jc w:val="right"/>
              <w:rPr>
                <w:rFonts w:asciiTheme="minorHAnsi" w:hAnsiTheme="minorHAnsi" w:cs="Arial"/>
                <w:b/>
                <w:bCs/>
                <w:szCs w:val="23"/>
              </w:rPr>
            </w:pPr>
            <w:r w:rsidRPr="0030791F">
              <w:rPr>
                <w:rFonts w:cs="Arial"/>
                <w:b/>
                <w:bCs/>
                <w:szCs w:val="23"/>
              </w:rPr>
              <w:t>5,616</w:t>
            </w:r>
          </w:p>
        </w:tc>
        <w:tc>
          <w:tcPr>
            <w:tcW w:w="1117" w:type="dxa"/>
            <w:tcBorders>
              <w:top w:val="nil"/>
              <w:left w:val="nil"/>
              <w:bottom w:val="single" w:sz="4" w:space="0" w:color="auto"/>
              <w:right w:val="nil"/>
            </w:tcBorders>
            <w:shd w:val="clear" w:color="auto" w:fill="auto"/>
            <w:noWrap/>
            <w:vAlign w:val="bottom"/>
          </w:tcPr>
          <w:p w14:paraId="4B343401" w14:textId="28B806A7" w:rsidR="001E3F3B" w:rsidRPr="0030791F" w:rsidRDefault="001E3F3B" w:rsidP="001E3F3B">
            <w:pPr>
              <w:jc w:val="right"/>
              <w:rPr>
                <w:rFonts w:asciiTheme="minorHAnsi" w:hAnsiTheme="minorHAnsi" w:cs="Arial"/>
                <w:b/>
                <w:bCs/>
                <w:szCs w:val="23"/>
              </w:rPr>
            </w:pPr>
            <w:r w:rsidRPr="0030791F">
              <w:rPr>
                <w:rFonts w:cs="Arial"/>
                <w:b/>
                <w:bCs/>
                <w:szCs w:val="23"/>
              </w:rPr>
              <w:t>2.7</w:t>
            </w:r>
          </w:p>
        </w:tc>
        <w:tc>
          <w:tcPr>
            <w:tcW w:w="1118" w:type="dxa"/>
            <w:gridSpan w:val="2"/>
            <w:tcBorders>
              <w:top w:val="nil"/>
              <w:left w:val="nil"/>
              <w:bottom w:val="single" w:sz="4" w:space="0" w:color="auto"/>
              <w:right w:val="nil"/>
            </w:tcBorders>
            <w:shd w:val="clear" w:color="auto" w:fill="auto"/>
            <w:noWrap/>
            <w:vAlign w:val="bottom"/>
          </w:tcPr>
          <w:p w14:paraId="2CBBE0C2" w14:textId="64B75249" w:rsidR="001E3F3B" w:rsidRPr="0030791F" w:rsidRDefault="001E3F3B" w:rsidP="001E3F3B">
            <w:pPr>
              <w:jc w:val="right"/>
              <w:rPr>
                <w:rFonts w:asciiTheme="minorHAnsi" w:hAnsiTheme="minorHAnsi" w:cs="Arial"/>
                <w:b/>
                <w:bCs/>
                <w:szCs w:val="23"/>
              </w:rPr>
            </w:pPr>
            <w:r w:rsidRPr="0030791F">
              <w:rPr>
                <w:rFonts w:cs="Arial"/>
                <w:b/>
                <w:bCs/>
                <w:szCs w:val="23"/>
              </w:rPr>
              <w:t>206,793</w:t>
            </w:r>
          </w:p>
        </w:tc>
        <w:tc>
          <w:tcPr>
            <w:tcW w:w="1120" w:type="dxa"/>
            <w:tcBorders>
              <w:top w:val="nil"/>
              <w:left w:val="nil"/>
              <w:bottom w:val="single" w:sz="4" w:space="0" w:color="auto"/>
              <w:right w:val="nil"/>
            </w:tcBorders>
            <w:shd w:val="clear" w:color="auto" w:fill="auto"/>
            <w:noWrap/>
            <w:vAlign w:val="bottom"/>
          </w:tcPr>
          <w:p w14:paraId="3EAA3683" w14:textId="67DCB1F4" w:rsidR="001E3F3B" w:rsidRPr="0030791F" w:rsidRDefault="001E3F3B" w:rsidP="001E3F3B">
            <w:pPr>
              <w:jc w:val="right"/>
              <w:rPr>
                <w:rFonts w:asciiTheme="minorHAnsi" w:hAnsiTheme="minorHAnsi" w:cs="Arial"/>
                <w:b/>
                <w:bCs/>
                <w:szCs w:val="23"/>
              </w:rPr>
            </w:pPr>
            <w:r w:rsidRPr="0030791F">
              <w:rPr>
                <w:rFonts w:cs="Arial"/>
                <w:b/>
                <w:bCs/>
                <w:szCs w:val="23"/>
              </w:rPr>
              <w:t>99.0</w:t>
            </w:r>
          </w:p>
        </w:tc>
        <w:tc>
          <w:tcPr>
            <w:tcW w:w="1118" w:type="dxa"/>
            <w:tcBorders>
              <w:top w:val="nil"/>
              <w:left w:val="nil"/>
              <w:bottom w:val="single" w:sz="4" w:space="0" w:color="auto"/>
              <w:right w:val="nil"/>
            </w:tcBorders>
            <w:shd w:val="clear" w:color="auto" w:fill="auto"/>
            <w:noWrap/>
            <w:vAlign w:val="bottom"/>
          </w:tcPr>
          <w:p w14:paraId="22FA16BC" w14:textId="18A3CC03" w:rsidR="001E3F3B" w:rsidRPr="0030791F" w:rsidRDefault="001E3F3B" w:rsidP="001E3F3B">
            <w:pPr>
              <w:jc w:val="right"/>
              <w:rPr>
                <w:rFonts w:asciiTheme="minorHAnsi" w:hAnsiTheme="minorHAnsi" w:cs="Arial"/>
                <w:b/>
                <w:bCs/>
                <w:szCs w:val="23"/>
              </w:rPr>
            </w:pPr>
            <w:r w:rsidRPr="0030791F">
              <w:rPr>
                <w:rFonts w:cs="Arial"/>
                <w:b/>
                <w:bCs/>
                <w:szCs w:val="23"/>
              </w:rPr>
              <w:t>2,050</w:t>
            </w:r>
          </w:p>
        </w:tc>
        <w:tc>
          <w:tcPr>
            <w:tcW w:w="1117" w:type="dxa"/>
            <w:gridSpan w:val="2"/>
            <w:tcBorders>
              <w:top w:val="nil"/>
              <w:left w:val="nil"/>
              <w:bottom w:val="single" w:sz="4" w:space="0" w:color="auto"/>
              <w:right w:val="nil"/>
            </w:tcBorders>
            <w:shd w:val="clear" w:color="auto" w:fill="auto"/>
            <w:noWrap/>
            <w:vAlign w:val="bottom"/>
          </w:tcPr>
          <w:p w14:paraId="6F46E749" w14:textId="5ED657EB" w:rsidR="001E3F3B" w:rsidRPr="0030791F" w:rsidRDefault="001E3F3B" w:rsidP="001E3F3B">
            <w:pPr>
              <w:jc w:val="right"/>
              <w:rPr>
                <w:rFonts w:asciiTheme="minorHAnsi" w:hAnsiTheme="minorHAnsi" w:cs="Arial"/>
                <w:b/>
                <w:bCs/>
                <w:szCs w:val="23"/>
              </w:rPr>
            </w:pPr>
            <w:r w:rsidRPr="0030791F">
              <w:rPr>
                <w:rFonts w:cs="Arial"/>
                <w:b/>
                <w:bCs/>
                <w:szCs w:val="23"/>
              </w:rPr>
              <w:t>1.0</w:t>
            </w:r>
          </w:p>
        </w:tc>
        <w:tc>
          <w:tcPr>
            <w:tcW w:w="1118" w:type="dxa"/>
            <w:tcBorders>
              <w:top w:val="nil"/>
              <w:left w:val="nil"/>
              <w:bottom w:val="single" w:sz="4" w:space="0" w:color="auto"/>
              <w:right w:val="single" w:sz="4" w:space="0" w:color="auto"/>
            </w:tcBorders>
            <w:shd w:val="clear" w:color="auto" w:fill="auto"/>
            <w:noWrap/>
            <w:vAlign w:val="bottom"/>
          </w:tcPr>
          <w:p w14:paraId="0E23D62E" w14:textId="5FF7C17D" w:rsidR="001E3F3B" w:rsidRPr="0030791F" w:rsidRDefault="001E3F3B" w:rsidP="001E3F3B">
            <w:pPr>
              <w:jc w:val="right"/>
              <w:rPr>
                <w:rFonts w:asciiTheme="minorHAnsi" w:hAnsiTheme="minorHAnsi" w:cs="Arial"/>
                <w:b/>
                <w:bCs/>
                <w:szCs w:val="23"/>
              </w:rPr>
            </w:pPr>
            <w:r w:rsidRPr="0030791F">
              <w:rPr>
                <w:rFonts w:cs="Arial"/>
                <w:b/>
                <w:bCs/>
                <w:szCs w:val="23"/>
              </w:rPr>
              <w:t>208,843</w:t>
            </w:r>
          </w:p>
        </w:tc>
      </w:tr>
    </w:tbl>
    <w:p w14:paraId="14E2EA18" w14:textId="77777777" w:rsidR="00030D6F" w:rsidRPr="0030791F" w:rsidRDefault="00030D6F" w:rsidP="00030D6F">
      <w:pPr>
        <w:ind w:right="544"/>
        <w:jc w:val="both"/>
        <w:rPr>
          <w:i/>
          <w:sz w:val="20"/>
        </w:rPr>
      </w:pPr>
      <w:r w:rsidRPr="0030791F">
        <w:rPr>
          <w:i/>
          <w:sz w:val="20"/>
        </w:rPr>
        <w:t>Target: 90% within seven working days and 98% within 15 working days.</w:t>
      </w:r>
    </w:p>
    <w:p w14:paraId="603B4919" w14:textId="77777777" w:rsidR="00030D6F" w:rsidRPr="0030791F" w:rsidRDefault="00030D6F" w:rsidP="00030D6F">
      <w:pPr>
        <w:ind w:right="-2155"/>
        <w:jc w:val="both"/>
        <w:rPr>
          <w:i/>
          <w:sz w:val="20"/>
        </w:rPr>
      </w:pPr>
      <w:r w:rsidRPr="0030791F">
        <w:rPr>
          <w:i/>
          <w:sz w:val="20"/>
        </w:rPr>
        <w:t xml:space="preserve">Note: total samples reported on for this Indicator is different from that reported in Indicator 5.1. Here, ‘total samples’ refers to all cytology samples received by laboratories within the monitoring period. Indicator 5.1 shows the total number of cytology samples taken during the period. </w:t>
      </w:r>
    </w:p>
    <w:p w14:paraId="562615CE" w14:textId="3237E43D" w:rsidR="00411DC4" w:rsidRPr="0030791F" w:rsidRDefault="00411DC4" w:rsidP="00030D6F">
      <w:pPr>
        <w:ind w:right="544"/>
        <w:jc w:val="both"/>
        <w:rPr>
          <w:i/>
        </w:rPr>
      </w:pPr>
      <w:r w:rsidRPr="0030791F">
        <w:rPr>
          <w:i/>
        </w:rPr>
        <w:br w:type="page"/>
      </w:r>
    </w:p>
    <w:p w14:paraId="4FB2DB30" w14:textId="32B1EE76" w:rsidR="00030D6F" w:rsidRPr="0030791F" w:rsidRDefault="00C65151" w:rsidP="00DC7628">
      <w:pPr>
        <w:pStyle w:val="Caption"/>
        <w:spacing w:after="80"/>
        <w:ind w:right="-23"/>
        <w:jc w:val="both"/>
      </w:pPr>
      <w:bookmarkStart w:id="1140" w:name="_Ref275772345"/>
      <w:bookmarkStart w:id="1141" w:name="_Ref482781715"/>
      <w:bookmarkStart w:id="1142" w:name="_Toc276457792"/>
      <w:bookmarkStart w:id="1143" w:name="_Toc475605570"/>
      <w:bookmarkStart w:id="1144" w:name="_Toc509928542"/>
      <w:bookmarkStart w:id="1145" w:name="_Toc469398337"/>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51</w:t>
      </w:r>
      <w:r w:rsidR="00F55F28" w:rsidRPr="0030791F">
        <w:rPr>
          <w:noProof/>
        </w:rPr>
        <w:fldChar w:fldCharType="end"/>
      </w:r>
      <w:bookmarkEnd w:id="1140"/>
      <w:bookmarkEnd w:id="1141"/>
      <w:r w:rsidR="00030D6F" w:rsidRPr="0030791F">
        <w:t xml:space="preserve"> - Timeliness of histology reporting by laboratory, </w:t>
      </w:r>
      <w:bookmarkEnd w:id="1142"/>
      <w:bookmarkEnd w:id="1143"/>
      <w:sdt>
        <w:sdtPr>
          <w:alias w:val="Period"/>
          <w:tag w:val="Period"/>
          <w:id w:val="1981333344"/>
          <w:dataBinding w:prefixMappings="xmlns:ns0='http://schemas.microsoft.com/office/2006/coverPageProps' " w:xpath="/ns0:CoverPageProperties[1]/ns0:Abstract[1]" w:storeItemID="{55AF091B-3C7A-41E3-B477-F2FDAA23CFDA}"/>
          <w:text/>
        </w:sdtPr>
        <w:sdtEndPr/>
        <w:sdtContent>
          <w:r w:rsidR="003A48F1" w:rsidRPr="0030791F">
            <w:t>1 January – 30 June 2017</w:t>
          </w:r>
        </w:sdtContent>
      </w:sdt>
      <w:bookmarkEnd w:id="1144"/>
      <w:r w:rsidR="00030D6F" w:rsidRPr="0030791F" w:rsidDel="009E76ED">
        <w:t xml:space="preserve"> </w:t>
      </w:r>
      <w:bookmarkEnd w:id="1145"/>
    </w:p>
    <w:tbl>
      <w:tblPr>
        <w:tblW w:w="14317"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1"/>
        <w:gridCol w:w="1067"/>
        <w:gridCol w:w="1055"/>
        <w:gridCol w:w="12"/>
        <w:gridCol w:w="1068"/>
        <w:gridCol w:w="1047"/>
        <w:gridCol w:w="20"/>
        <w:gridCol w:w="1067"/>
        <w:gridCol w:w="1083"/>
        <w:gridCol w:w="1052"/>
        <w:gridCol w:w="1061"/>
        <w:gridCol w:w="6"/>
        <w:gridCol w:w="1068"/>
      </w:tblGrid>
      <w:tr w:rsidR="00030D6F" w:rsidRPr="0030791F" w14:paraId="68764820" w14:textId="77777777" w:rsidTr="00403266">
        <w:trPr>
          <w:trHeight w:val="420"/>
        </w:trPr>
        <w:tc>
          <w:tcPr>
            <w:tcW w:w="4711" w:type="dxa"/>
            <w:vMerge w:val="restart"/>
            <w:tcBorders>
              <w:top w:val="single" w:sz="4" w:space="0" w:color="auto"/>
              <w:bottom w:val="nil"/>
            </w:tcBorders>
            <w:shd w:val="clear" w:color="auto" w:fill="D9D9D9" w:themeFill="background1" w:themeFillShade="D9"/>
            <w:noWrap/>
            <w:vAlign w:val="bottom"/>
            <w:hideMark/>
          </w:tcPr>
          <w:p w14:paraId="1B8FA645" w14:textId="77777777" w:rsidR="00030D6F" w:rsidRPr="002E526D" w:rsidRDefault="00030D6F" w:rsidP="002E526D">
            <w:pPr>
              <w:rPr>
                <w:rFonts w:asciiTheme="minorHAnsi" w:eastAsia="Times New Roman" w:hAnsiTheme="minorHAnsi" w:cs="Arial"/>
                <w:b/>
                <w:bCs/>
                <w:szCs w:val="23"/>
                <w:lang w:eastAsia="en-AU"/>
              </w:rPr>
            </w:pPr>
            <w:r w:rsidRPr="002E526D">
              <w:rPr>
                <w:rFonts w:asciiTheme="minorHAnsi" w:hAnsiTheme="minorHAnsi" w:cs="Arial"/>
                <w:b/>
                <w:szCs w:val="23"/>
              </w:rPr>
              <w:t>Laboratory</w:t>
            </w:r>
          </w:p>
        </w:tc>
        <w:tc>
          <w:tcPr>
            <w:tcW w:w="9606" w:type="dxa"/>
            <w:gridSpan w:val="12"/>
            <w:tcBorders>
              <w:top w:val="single" w:sz="4" w:space="0" w:color="auto"/>
              <w:bottom w:val="nil"/>
            </w:tcBorders>
            <w:shd w:val="clear" w:color="auto" w:fill="D9D9D9" w:themeFill="background1" w:themeFillShade="D9"/>
            <w:noWrap/>
            <w:vAlign w:val="bottom"/>
            <w:hideMark/>
          </w:tcPr>
          <w:p w14:paraId="70EA52C5" w14:textId="77777777" w:rsidR="00030D6F" w:rsidRPr="0030791F" w:rsidRDefault="00030D6F" w:rsidP="00576432">
            <w:pPr>
              <w:keepNext/>
              <w:keepLines/>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Laboratory turnaround time - histology</w:t>
            </w:r>
          </w:p>
        </w:tc>
      </w:tr>
      <w:tr w:rsidR="00030D6F" w:rsidRPr="0030791F" w14:paraId="70985D90" w14:textId="77777777" w:rsidTr="00403266">
        <w:trPr>
          <w:trHeight w:val="255"/>
        </w:trPr>
        <w:tc>
          <w:tcPr>
            <w:tcW w:w="4711" w:type="dxa"/>
            <w:vMerge/>
            <w:tcBorders>
              <w:top w:val="nil"/>
              <w:bottom w:val="nil"/>
            </w:tcBorders>
            <w:shd w:val="clear" w:color="auto" w:fill="D9D9D9" w:themeFill="background1" w:themeFillShade="D9"/>
            <w:vAlign w:val="center"/>
            <w:hideMark/>
          </w:tcPr>
          <w:p w14:paraId="1CB9D782" w14:textId="77777777" w:rsidR="00030D6F" w:rsidRPr="0030791F" w:rsidRDefault="00030D6F" w:rsidP="00576432">
            <w:pPr>
              <w:keepNext/>
              <w:keepLines/>
              <w:rPr>
                <w:rFonts w:asciiTheme="minorHAnsi" w:eastAsia="Times New Roman" w:hAnsiTheme="minorHAnsi" w:cs="Arial"/>
                <w:b/>
                <w:bCs/>
                <w:szCs w:val="23"/>
                <w:lang w:eastAsia="en-AU"/>
              </w:rPr>
            </w:pPr>
          </w:p>
        </w:tc>
        <w:tc>
          <w:tcPr>
            <w:tcW w:w="2122" w:type="dxa"/>
            <w:gridSpan w:val="2"/>
            <w:tcBorders>
              <w:top w:val="nil"/>
              <w:bottom w:val="nil"/>
            </w:tcBorders>
            <w:shd w:val="clear" w:color="auto" w:fill="D9D9D9" w:themeFill="background1" w:themeFillShade="D9"/>
            <w:noWrap/>
            <w:vAlign w:val="bottom"/>
            <w:hideMark/>
          </w:tcPr>
          <w:p w14:paraId="208D4E93"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Within 10 days</w:t>
            </w:r>
          </w:p>
        </w:tc>
        <w:tc>
          <w:tcPr>
            <w:tcW w:w="2127" w:type="dxa"/>
            <w:gridSpan w:val="3"/>
            <w:tcBorders>
              <w:top w:val="nil"/>
              <w:bottom w:val="nil"/>
            </w:tcBorders>
            <w:shd w:val="clear" w:color="auto" w:fill="D9D9D9" w:themeFill="background1" w:themeFillShade="D9"/>
            <w:noWrap/>
            <w:vAlign w:val="bottom"/>
            <w:hideMark/>
          </w:tcPr>
          <w:p w14:paraId="680C27A7"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10-15 days</w:t>
            </w:r>
          </w:p>
        </w:tc>
        <w:tc>
          <w:tcPr>
            <w:tcW w:w="2170" w:type="dxa"/>
            <w:gridSpan w:val="3"/>
            <w:tcBorders>
              <w:top w:val="nil"/>
              <w:bottom w:val="nil"/>
            </w:tcBorders>
            <w:shd w:val="clear" w:color="auto" w:fill="D9D9D9" w:themeFill="background1" w:themeFillShade="D9"/>
            <w:noWrap/>
            <w:vAlign w:val="bottom"/>
            <w:hideMark/>
          </w:tcPr>
          <w:p w14:paraId="355A3219"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within 15 days</w:t>
            </w:r>
          </w:p>
        </w:tc>
        <w:tc>
          <w:tcPr>
            <w:tcW w:w="2113" w:type="dxa"/>
            <w:gridSpan w:val="2"/>
            <w:tcBorders>
              <w:top w:val="nil"/>
              <w:bottom w:val="nil"/>
            </w:tcBorders>
            <w:shd w:val="clear" w:color="auto" w:fill="D9D9D9" w:themeFill="background1" w:themeFillShade="D9"/>
            <w:noWrap/>
            <w:vAlign w:val="bottom"/>
            <w:hideMark/>
          </w:tcPr>
          <w:p w14:paraId="6040A94B" w14:textId="77777777" w:rsidR="00030D6F" w:rsidRPr="0030791F" w:rsidRDefault="00030D6F" w:rsidP="00576432">
            <w:pPr>
              <w:keepNext/>
              <w:keepLines/>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More than 15 days</w:t>
            </w:r>
          </w:p>
        </w:tc>
        <w:tc>
          <w:tcPr>
            <w:tcW w:w="1074" w:type="dxa"/>
            <w:gridSpan w:val="2"/>
            <w:tcBorders>
              <w:top w:val="nil"/>
              <w:bottom w:val="nil"/>
            </w:tcBorders>
            <w:shd w:val="clear" w:color="auto" w:fill="D9D9D9" w:themeFill="background1" w:themeFillShade="D9"/>
            <w:noWrap/>
            <w:vAlign w:val="bottom"/>
            <w:hideMark/>
          </w:tcPr>
          <w:p w14:paraId="2BAB95A3"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w:t>
            </w:r>
          </w:p>
        </w:tc>
      </w:tr>
      <w:tr w:rsidR="00030D6F" w:rsidRPr="0030791F" w14:paraId="019AC851" w14:textId="77777777" w:rsidTr="00403266">
        <w:trPr>
          <w:trHeight w:val="255"/>
        </w:trPr>
        <w:tc>
          <w:tcPr>
            <w:tcW w:w="4711" w:type="dxa"/>
            <w:vMerge/>
            <w:tcBorders>
              <w:top w:val="nil"/>
              <w:bottom w:val="single" w:sz="4" w:space="0" w:color="auto"/>
            </w:tcBorders>
            <w:shd w:val="clear" w:color="auto" w:fill="D9D9D9" w:themeFill="background1" w:themeFillShade="D9"/>
            <w:vAlign w:val="center"/>
            <w:hideMark/>
          </w:tcPr>
          <w:p w14:paraId="204A44DE" w14:textId="77777777" w:rsidR="00030D6F" w:rsidRPr="0030791F" w:rsidRDefault="00030D6F" w:rsidP="00576432">
            <w:pPr>
              <w:keepNext/>
              <w:keepLines/>
              <w:rPr>
                <w:rFonts w:asciiTheme="minorHAnsi" w:eastAsia="Times New Roman" w:hAnsiTheme="minorHAnsi" w:cs="Arial"/>
                <w:b/>
                <w:bCs/>
                <w:szCs w:val="23"/>
                <w:lang w:eastAsia="en-AU"/>
              </w:rPr>
            </w:pPr>
          </w:p>
        </w:tc>
        <w:tc>
          <w:tcPr>
            <w:tcW w:w="1067" w:type="dxa"/>
            <w:tcBorders>
              <w:top w:val="nil"/>
              <w:bottom w:val="single" w:sz="4" w:space="0" w:color="auto"/>
            </w:tcBorders>
            <w:shd w:val="clear" w:color="auto" w:fill="D9D9D9" w:themeFill="background1" w:themeFillShade="D9"/>
            <w:noWrap/>
            <w:vAlign w:val="bottom"/>
            <w:hideMark/>
          </w:tcPr>
          <w:p w14:paraId="5C40AD52"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3846173A"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auto" w:fill="D9D9D9" w:themeFill="background1" w:themeFillShade="D9"/>
            <w:noWrap/>
            <w:vAlign w:val="bottom"/>
            <w:hideMark/>
          </w:tcPr>
          <w:p w14:paraId="73F5F03F"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3D0E9B78"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067" w:type="dxa"/>
            <w:tcBorders>
              <w:top w:val="nil"/>
              <w:bottom w:val="single" w:sz="4" w:space="0" w:color="auto"/>
            </w:tcBorders>
            <w:shd w:val="clear" w:color="auto" w:fill="D9D9D9" w:themeFill="background1" w:themeFillShade="D9"/>
            <w:noWrap/>
            <w:vAlign w:val="bottom"/>
            <w:hideMark/>
          </w:tcPr>
          <w:p w14:paraId="746F2AB9"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083" w:type="dxa"/>
            <w:tcBorders>
              <w:top w:val="nil"/>
              <w:bottom w:val="single" w:sz="4" w:space="0" w:color="auto"/>
            </w:tcBorders>
            <w:shd w:val="clear" w:color="auto" w:fill="D9D9D9" w:themeFill="background1" w:themeFillShade="D9"/>
            <w:noWrap/>
            <w:vAlign w:val="bottom"/>
            <w:hideMark/>
          </w:tcPr>
          <w:p w14:paraId="67C6FD21"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052" w:type="dxa"/>
            <w:tcBorders>
              <w:top w:val="nil"/>
              <w:bottom w:val="single" w:sz="4" w:space="0" w:color="auto"/>
            </w:tcBorders>
            <w:shd w:val="clear" w:color="auto" w:fill="D9D9D9" w:themeFill="background1" w:themeFillShade="D9"/>
            <w:noWrap/>
            <w:vAlign w:val="bottom"/>
            <w:hideMark/>
          </w:tcPr>
          <w:p w14:paraId="57E9D9FE"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auto" w:fill="D9D9D9" w:themeFill="background1" w:themeFillShade="D9"/>
            <w:noWrap/>
            <w:vAlign w:val="bottom"/>
            <w:hideMark/>
          </w:tcPr>
          <w:p w14:paraId="415CBA8B"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auto" w:fill="D9D9D9" w:themeFill="background1" w:themeFillShade="D9"/>
            <w:noWrap/>
            <w:vAlign w:val="bottom"/>
            <w:hideMark/>
          </w:tcPr>
          <w:p w14:paraId="1D6D3519" w14:textId="77777777" w:rsidR="00030D6F" w:rsidRPr="0030791F" w:rsidRDefault="00030D6F" w:rsidP="00576432">
            <w:pPr>
              <w:keepNext/>
              <w:keepLines/>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r>
      <w:tr w:rsidR="00997C6D" w:rsidRPr="0030791F" w14:paraId="23BF943D" w14:textId="77777777" w:rsidTr="00576432">
        <w:trPr>
          <w:trHeight w:val="285"/>
        </w:trPr>
        <w:tc>
          <w:tcPr>
            <w:tcW w:w="4711" w:type="dxa"/>
            <w:tcBorders>
              <w:top w:val="single" w:sz="4" w:space="0" w:color="auto"/>
            </w:tcBorders>
            <w:shd w:val="clear" w:color="auto" w:fill="auto"/>
            <w:noWrap/>
            <w:vAlign w:val="center"/>
            <w:hideMark/>
          </w:tcPr>
          <w:p w14:paraId="2A0382CD"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Anatomical Pathology Services</w:t>
            </w:r>
          </w:p>
        </w:tc>
        <w:tc>
          <w:tcPr>
            <w:tcW w:w="1067" w:type="dxa"/>
            <w:tcBorders>
              <w:top w:val="single" w:sz="4" w:space="0" w:color="auto"/>
            </w:tcBorders>
            <w:shd w:val="clear" w:color="auto" w:fill="auto"/>
            <w:noWrap/>
            <w:vAlign w:val="bottom"/>
          </w:tcPr>
          <w:p w14:paraId="63BDAEDD" w14:textId="4A098AC9" w:rsidR="00997C6D" w:rsidRPr="0030791F" w:rsidRDefault="00997C6D" w:rsidP="00997C6D">
            <w:pPr>
              <w:keepNext/>
              <w:jc w:val="right"/>
              <w:rPr>
                <w:rFonts w:asciiTheme="minorHAnsi" w:hAnsiTheme="minorHAnsi" w:cs="Arial"/>
                <w:szCs w:val="23"/>
              </w:rPr>
            </w:pPr>
            <w:r w:rsidRPr="0030791F">
              <w:rPr>
                <w:rFonts w:cs="Arial"/>
                <w:szCs w:val="23"/>
              </w:rPr>
              <w:t>1,340</w:t>
            </w:r>
          </w:p>
        </w:tc>
        <w:tc>
          <w:tcPr>
            <w:tcW w:w="1067" w:type="dxa"/>
            <w:gridSpan w:val="2"/>
            <w:tcBorders>
              <w:top w:val="single" w:sz="4" w:space="0" w:color="auto"/>
            </w:tcBorders>
            <w:shd w:val="clear" w:color="auto" w:fill="auto"/>
            <w:noWrap/>
            <w:vAlign w:val="bottom"/>
          </w:tcPr>
          <w:p w14:paraId="7EEA490F" w14:textId="6B1E14DD" w:rsidR="00997C6D" w:rsidRPr="0030791F" w:rsidRDefault="00997C6D" w:rsidP="00997C6D">
            <w:pPr>
              <w:keepNext/>
              <w:jc w:val="right"/>
              <w:rPr>
                <w:rFonts w:asciiTheme="minorHAnsi" w:hAnsiTheme="minorHAnsi" w:cs="Arial"/>
                <w:szCs w:val="23"/>
              </w:rPr>
            </w:pPr>
            <w:r w:rsidRPr="0030791F">
              <w:rPr>
                <w:rFonts w:cs="Arial"/>
                <w:szCs w:val="23"/>
              </w:rPr>
              <w:t>96.1</w:t>
            </w:r>
          </w:p>
        </w:tc>
        <w:tc>
          <w:tcPr>
            <w:tcW w:w="1068" w:type="dxa"/>
            <w:tcBorders>
              <w:top w:val="single" w:sz="4" w:space="0" w:color="auto"/>
            </w:tcBorders>
            <w:shd w:val="clear" w:color="auto" w:fill="auto"/>
            <w:noWrap/>
            <w:vAlign w:val="bottom"/>
          </w:tcPr>
          <w:p w14:paraId="7D01B4D7" w14:textId="7C1345F0" w:rsidR="00997C6D" w:rsidRPr="0030791F" w:rsidRDefault="00997C6D" w:rsidP="00997C6D">
            <w:pPr>
              <w:keepNext/>
              <w:jc w:val="right"/>
              <w:rPr>
                <w:rFonts w:asciiTheme="minorHAnsi" w:hAnsiTheme="minorHAnsi" w:cs="Arial"/>
                <w:szCs w:val="23"/>
              </w:rPr>
            </w:pPr>
            <w:r w:rsidRPr="0030791F">
              <w:rPr>
                <w:rFonts w:cs="Arial"/>
                <w:szCs w:val="23"/>
              </w:rPr>
              <w:t>10</w:t>
            </w:r>
          </w:p>
        </w:tc>
        <w:tc>
          <w:tcPr>
            <w:tcW w:w="1067" w:type="dxa"/>
            <w:gridSpan w:val="2"/>
            <w:tcBorders>
              <w:top w:val="single" w:sz="4" w:space="0" w:color="auto"/>
            </w:tcBorders>
            <w:shd w:val="clear" w:color="auto" w:fill="auto"/>
            <w:noWrap/>
            <w:vAlign w:val="bottom"/>
          </w:tcPr>
          <w:p w14:paraId="458387A1" w14:textId="0A6EF882" w:rsidR="00997C6D" w:rsidRPr="0030791F" w:rsidRDefault="00997C6D" w:rsidP="00997C6D">
            <w:pPr>
              <w:keepNext/>
              <w:jc w:val="right"/>
              <w:rPr>
                <w:rFonts w:asciiTheme="minorHAnsi" w:hAnsiTheme="minorHAnsi" w:cs="Arial"/>
                <w:szCs w:val="23"/>
              </w:rPr>
            </w:pPr>
            <w:r w:rsidRPr="0030791F">
              <w:rPr>
                <w:rFonts w:cs="Arial"/>
                <w:szCs w:val="23"/>
              </w:rPr>
              <w:t>0.7</w:t>
            </w:r>
          </w:p>
        </w:tc>
        <w:tc>
          <w:tcPr>
            <w:tcW w:w="1067" w:type="dxa"/>
            <w:tcBorders>
              <w:top w:val="single" w:sz="4" w:space="0" w:color="auto"/>
            </w:tcBorders>
            <w:shd w:val="clear" w:color="auto" w:fill="auto"/>
            <w:noWrap/>
            <w:vAlign w:val="bottom"/>
          </w:tcPr>
          <w:p w14:paraId="61F6F823" w14:textId="5E40517E" w:rsidR="00997C6D" w:rsidRPr="0030791F" w:rsidRDefault="00997C6D" w:rsidP="00997C6D">
            <w:pPr>
              <w:keepNext/>
              <w:jc w:val="right"/>
              <w:rPr>
                <w:rFonts w:asciiTheme="minorHAnsi" w:hAnsiTheme="minorHAnsi" w:cs="Arial"/>
                <w:szCs w:val="23"/>
              </w:rPr>
            </w:pPr>
            <w:r w:rsidRPr="0030791F">
              <w:rPr>
                <w:rFonts w:cs="Arial"/>
                <w:szCs w:val="23"/>
              </w:rPr>
              <w:t>1,350</w:t>
            </w:r>
          </w:p>
        </w:tc>
        <w:tc>
          <w:tcPr>
            <w:tcW w:w="1083" w:type="dxa"/>
            <w:tcBorders>
              <w:top w:val="single" w:sz="4" w:space="0" w:color="auto"/>
            </w:tcBorders>
            <w:shd w:val="clear" w:color="auto" w:fill="auto"/>
            <w:noWrap/>
            <w:vAlign w:val="bottom"/>
          </w:tcPr>
          <w:p w14:paraId="5A9A4FF3" w14:textId="16668476" w:rsidR="00997C6D" w:rsidRPr="0030791F" w:rsidRDefault="00997C6D" w:rsidP="00997C6D">
            <w:pPr>
              <w:keepNext/>
              <w:jc w:val="right"/>
              <w:rPr>
                <w:rFonts w:asciiTheme="minorHAnsi" w:hAnsiTheme="minorHAnsi" w:cs="Arial"/>
                <w:szCs w:val="23"/>
              </w:rPr>
            </w:pPr>
            <w:r w:rsidRPr="0030791F">
              <w:rPr>
                <w:rFonts w:cs="Arial"/>
                <w:szCs w:val="23"/>
              </w:rPr>
              <w:t>96.8</w:t>
            </w:r>
          </w:p>
        </w:tc>
        <w:tc>
          <w:tcPr>
            <w:tcW w:w="1052" w:type="dxa"/>
            <w:tcBorders>
              <w:top w:val="single" w:sz="4" w:space="0" w:color="auto"/>
            </w:tcBorders>
            <w:shd w:val="clear" w:color="auto" w:fill="auto"/>
            <w:noWrap/>
            <w:vAlign w:val="bottom"/>
          </w:tcPr>
          <w:p w14:paraId="6CF9F311" w14:textId="75F45A50" w:rsidR="00997C6D" w:rsidRPr="0030791F" w:rsidRDefault="00997C6D" w:rsidP="00997C6D">
            <w:pPr>
              <w:keepNext/>
              <w:jc w:val="right"/>
              <w:rPr>
                <w:rFonts w:asciiTheme="minorHAnsi" w:hAnsiTheme="minorHAnsi" w:cs="Arial"/>
                <w:szCs w:val="23"/>
              </w:rPr>
            </w:pPr>
            <w:r w:rsidRPr="0030791F">
              <w:rPr>
                <w:rFonts w:cs="Arial"/>
                <w:szCs w:val="23"/>
              </w:rPr>
              <w:t>45</w:t>
            </w:r>
          </w:p>
        </w:tc>
        <w:tc>
          <w:tcPr>
            <w:tcW w:w="1067" w:type="dxa"/>
            <w:gridSpan w:val="2"/>
            <w:tcBorders>
              <w:top w:val="single" w:sz="4" w:space="0" w:color="auto"/>
            </w:tcBorders>
            <w:shd w:val="clear" w:color="auto" w:fill="auto"/>
            <w:noWrap/>
            <w:vAlign w:val="bottom"/>
          </w:tcPr>
          <w:p w14:paraId="4BEED28E" w14:textId="3A3998C9" w:rsidR="00997C6D" w:rsidRPr="0030791F" w:rsidRDefault="00997C6D" w:rsidP="00997C6D">
            <w:pPr>
              <w:keepNext/>
              <w:jc w:val="right"/>
              <w:rPr>
                <w:rFonts w:asciiTheme="minorHAnsi" w:hAnsiTheme="minorHAnsi" w:cs="Arial"/>
                <w:szCs w:val="23"/>
              </w:rPr>
            </w:pPr>
            <w:r w:rsidRPr="0030791F">
              <w:rPr>
                <w:rFonts w:cs="Arial"/>
                <w:szCs w:val="23"/>
              </w:rPr>
              <w:t>3.2</w:t>
            </w:r>
          </w:p>
        </w:tc>
        <w:tc>
          <w:tcPr>
            <w:tcW w:w="1068" w:type="dxa"/>
            <w:tcBorders>
              <w:top w:val="single" w:sz="4" w:space="0" w:color="auto"/>
            </w:tcBorders>
            <w:shd w:val="clear" w:color="auto" w:fill="auto"/>
            <w:noWrap/>
            <w:vAlign w:val="bottom"/>
          </w:tcPr>
          <w:p w14:paraId="24106356" w14:textId="4EA73C3F" w:rsidR="00997C6D" w:rsidRPr="0030791F" w:rsidRDefault="00997C6D" w:rsidP="00997C6D">
            <w:pPr>
              <w:keepNext/>
              <w:jc w:val="right"/>
              <w:rPr>
                <w:rFonts w:asciiTheme="minorHAnsi" w:hAnsiTheme="minorHAnsi" w:cs="Arial"/>
                <w:szCs w:val="23"/>
              </w:rPr>
            </w:pPr>
            <w:r w:rsidRPr="0030791F">
              <w:rPr>
                <w:rFonts w:cs="Arial"/>
                <w:szCs w:val="23"/>
              </w:rPr>
              <w:t>1,395</w:t>
            </w:r>
          </w:p>
        </w:tc>
      </w:tr>
      <w:tr w:rsidR="00997C6D" w:rsidRPr="0030791F" w14:paraId="1A761C75" w14:textId="77777777" w:rsidTr="00576432">
        <w:trPr>
          <w:trHeight w:val="285"/>
        </w:trPr>
        <w:tc>
          <w:tcPr>
            <w:tcW w:w="4711" w:type="dxa"/>
            <w:shd w:val="clear" w:color="auto" w:fill="auto"/>
            <w:noWrap/>
            <w:vAlign w:val="center"/>
            <w:hideMark/>
          </w:tcPr>
          <w:p w14:paraId="07A6B245"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Canterbury Health Laboratories</w:t>
            </w:r>
          </w:p>
        </w:tc>
        <w:tc>
          <w:tcPr>
            <w:tcW w:w="1067" w:type="dxa"/>
            <w:shd w:val="clear" w:color="auto" w:fill="auto"/>
            <w:noWrap/>
            <w:vAlign w:val="bottom"/>
          </w:tcPr>
          <w:p w14:paraId="2111A6D5" w14:textId="00BF25F1" w:rsidR="00997C6D" w:rsidRPr="0030791F" w:rsidRDefault="00997C6D" w:rsidP="00997C6D">
            <w:pPr>
              <w:keepNext/>
              <w:jc w:val="right"/>
              <w:rPr>
                <w:rFonts w:asciiTheme="minorHAnsi" w:hAnsiTheme="minorHAnsi" w:cs="Arial"/>
                <w:szCs w:val="23"/>
              </w:rPr>
            </w:pPr>
            <w:r w:rsidRPr="0030791F">
              <w:rPr>
                <w:rFonts w:cs="Arial"/>
                <w:szCs w:val="23"/>
              </w:rPr>
              <w:t>1,508</w:t>
            </w:r>
          </w:p>
        </w:tc>
        <w:tc>
          <w:tcPr>
            <w:tcW w:w="1067" w:type="dxa"/>
            <w:gridSpan w:val="2"/>
            <w:shd w:val="clear" w:color="auto" w:fill="auto"/>
            <w:noWrap/>
            <w:vAlign w:val="bottom"/>
          </w:tcPr>
          <w:p w14:paraId="3D3A01D6" w14:textId="401F34FD" w:rsidR="00997C6D" w:rsidRPr="0030791F" w:rsidRDefault="00997C6D" w:rsidP="00997C6D">
            <w:pPr>
              <w:keepNext/>
              <w:jc w:val="right"/>
              <w:rPr>
                <w:rFonts w:asciiTheme="minorHAnsi" w:hAnsiTheme="minorHAnsi" w:cs="Arial"/>
                <w:szCs w:val="23"/>
              </w:rPr>
            </w:pPr>
            <w:r w:rsidRPr="0030791F">
              <w:rPr>
                <w:rFonts w:cs="Arial"/>
                <w:szCs w:val="23"/>
              </w:rPr>
              <w:t>93.7</w:t>
            </w:r>
          </w:p>
        </w:tc>
        <w:tc>
          <w:tcPr>
            <w:tcW w:w="1068" w:type="dxa"/>
            <w:shd w:val="clear" w:color="auto" w:fill="auto"/>
            <w:noWrap/>
            <w:vAlign w:val="bottom"/>
          </w:tcPr>
          <w:p w14:paraId="75653B04" w14:textId="0840AEB9" w:rsidR="00997C6D" w:rsidRPr="0030791F" w:rsidRDefault="00997C6D" w:rsidP="00997C6D">
            <w:pPr>
              <w:keepNext/>
              <w:jc w:val="right"/>
              <w:rPr>
                <w:rFonts w:asciiTheme="minorHAnsi" w:hAnsiTheme="minorHAnsi" w:cs="Arial"/>
                <w:szCs w:val="23"/>
              </w:rPr>
            </w:pPr>
            <w:r w:rsidRPr="0030791F">
              <w:rPr>
                <w:rFonts w:cs="Arial"/>
                <w:szCs w:val="23"/>
              </w:rPr>
              <w:t>64</w:t>
            </w:r>
          </w:p>
        </w:tc>
        <w:tc>
          <w:tcPr>
            <w:tcW w:w="1067" w:type="dxa"/>
            <w:gridSpan w:val="2"/>
            <w:shd w:val="clear" w:color="auto" w:fill="auto"/>
            <w:noWrap/>
            <w:vAlign w:val="bottom"/>
          </w:tcPr>
          <w:p w14:paraId="47960535" w14:textId="347BA1DC" w:rsidR="00997C6D" w:rsidRPr="0030791F" w:rsidRDefault="00997C6D" w:rsidP="00997C6D">
            <w:pPr>
              <w:keepNext/>
              <w:jc w:val="right"/>
              <w:rPr>
                <w:rFonts w:asciiTheme="minorHAnsi" w:hAnsiTheme="minorHAnsi" w:cs="Arial"/>
                <w:szCs w:val="23"/>
              </w:rPr>
            </w:pPr>
            <w:r w:rsidRPr="0030791F">
              <w:rPr>
                <w:rFonts w:cs="Arial"/>
                <w:szCs w:val="23"/>
              </w:rPr>
              <w:t>4.0</w:t>
            </w:r>
          </w:p>
        </w:tc>
        <w:tc>
          <w:tcPr>
            <w:tcW w:w="1067" w:type="dxa"/>
            <w:shd w:val="clear" w:color="auto" w:fill="auto"/>
            <w:noWrap/>
            <w:vAlign w:val="bottom"/>
          </w:tcPr>
          <w:p w14:paraId="6152ACBA" w14:textId="05FD46AC" w:rsidR="00997C6D" w:rsidRPr="0030791F" w:rsidRDefault="00997C6D" w:rsidP="00997C6D">
            <w:pPr>
              <w:keepNext/>
              <w:jc w:val="right"/>
              <w:rPr>
                <w:rFonts w:asciiTheme="minorHAnsi" w:hAnsiTheme="minorHAnsi" w:cs="Arial"/>
                <w:szCs w:val="23"/>
              </w:rPr>
            </w:pPr>
            <w:r w:rsidRPr="0030791F">
              <w:rPr>
                <w:rFonts w:cs="Arial"/>
                <w:szCs w:val="23"/>
              </w:rPr>
              <w:t>1,572</w:t>
            </w:r>
          </w:p>
        </w:tc>
        <w:tc>
          <w:tcPr>
            <w:tcW w:w="1083" w:type="dxa"/>
            <w:shd w:val="clear" w:color="auto" w:fill="auto"/>
            <w:noWrap/>
            <w:vAlign w:val="bottom"/>
          </w:tcPr>
          <w:p w14:paraId="3BB939AE" w14:textId="608CEE7A" w:rsidR="00997C6D" w:rsidRPr="0030791F" w:rsidRDefault="00997C6D" w:rsidP="00997C6D">
            <w:pPr>
              <w:keepNext/>
              <w:jc w:val="right"/>
              <w:rPr>
                <w:rFonts w:asciiTheme="minorHAnsi" w:hAnsiTheme="minorHAnsi" w:cs="Arial"/>
                <w:szCs w:val="23"/>
              </w:rPr>
            </w:pPr>
            <w:r w:rsidRPr="0030791F">
              <w:rPr>
                <w:rFonts w:cs="Arial"/>
                <w:szCs w:val="23"/>
              </w:rPr>
              <w:t>97.6</w:t>
            </w:r>
          </w:p>
        </w:tc>
        <w:tc>
          <w:tcPr>
            <w:tcW w:w="1052" w:type="dxa"/>
            <w:shd w:val="clear" w:color="auto" w:fill="auto"/>
            <w:noWrap/>
            <w:vAlign w:val="bottom"/>
          </w:tcPr>
          <w:p w14:paraId="4BE6A772" w14:textId="19A5AECA" w:rsidR="00997C6D" w:rsidRPr="0030791F" w:rsidRDefault="00997C6D" w:rsidP="00997C6D">
            <w:pPr>
              <w:keepNext/>
              <w:jc w:val="right"/>
              <w:rPr>
                <w:rFonts w:asciiTheme="minorHAnsi" w:hAnsiTheme="minorHAnsi" w:cs="Arial"/>
                <w:szCs w:val="23"/>
              </w:rPr>
            </w:pPr>
            <w:r w:rsidRPr="0030791F">
              <w:rPr>
                <w:rFonts w:cs="Arial"/>
                <w:szCs w:val="23"/>
              </w:rPr>
              <w:t>38</w:t>
            </w:r>
          </w:p>
        </w:tc>
        <w:tc>
          <w:tcPr>
            <w:tcW w:w="1067" w:type="dxa"/>
            <w:gridSpan w:val="2"/>
            <w:shd w:val="clear" w:color="auto" w:fill="auto"/>
            <w:noWrap/>
            <w:vAlign w:val="bottom"/>
          </w:tcPr>
          <w:p w14:paraId="6AB29515" w14:textId="042F4784" w:rsidR="00997C6D" w:rsidRPr="0030791F" w:rsidRDefault="00997C6D" w:rsidP="00997C6D">
            <w:pPr>
              <w:keepNext/>
              <w:jc w:val="right"/>
              <w:rPr>
                <w:rFonts w:asciiTheme="minorHAnsi" w:hAnsiTheme="minorHAnsi" w:cs="Arial"/>
                <w:szCs w:val="23"/>
              </w:rPr>
            </w:pPr>
            <w:r w:rsidRPr="0030791F">
              <w:rPr>
                <w:rFonts w:cs="Arial"/>
                <w:szCs w:val="23"/>
              </w:rPr>
              <w:t>2.4</w:t>
            </w:r>
          </w:p>
        </w:tc>
        <w:tc>
          <w:tcPr>
            <w:tcW w:w="1068" w:type="dxa"/>
            <w:shd w:val="clear" w:color="auto" w:fill="auto"/>
            <w:noWrap/>
            <w:vAlign w:val="bottom"/>
          </w:tcPr>
          <w:p w14:paraId="600E2A35" w14:textId="24D7350C" w:rsidR="00997C6D" w:rsidRPr="0030791F" w:rsidRDefault="00997C6D" w:rsidP="00997C6D">
            <w:pPr>
              <w:keepNext/>
              <w:jc w:val="right"/>
              <w:rPr>
                <w:rFonts w:asciiTheme="minorHAnsi" w:hAnsiTheme="minorHAnsi" w:cs="Arial"/>
                <w:szCs w:val="23"/>
              </w:rPr>
            </w:pPr>
            <w:r w:rsidRPr="0030791F">
              <w:rPr>
                <w:rFonts w:cs="Arial"/>
                <w:szCs w:val="23"/>
              </w:rPr>
              <w:t>1,610</w:t>
            </w:r>
          </w:p>
        </w:tc>
      </w:tr>
      <w:tr w:rsidR="00997C6D" w:rsidRPr="0030791F" w14:paraId="0013AD76" w14:textId="77777777" w:rsidTr="00576432">
        <w:trPr>
          <w:trHeight w:val="285"/>
        </w:trPr>
        <w:tc>
          <w:tcPr>
            <w:tcW w:w="4711" w:type="dxa"/>
            <w:shd w:val="clear" w:color="auto" w:fill="auto"/>
            <w:noWrap/>
            <w:vAlign w:val="center"/>
            <w:hideMark/>
          </w:tcPr>
          <w:p w14:paraId="5E493A98"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LabPLUS</w:t>
            </w:r>
          </w:p>
        </w:tc>
        <w:tc>
          <w:tcPr>
            <w:tcW w:w="1067" w:type="dxa"/>
            <w:shd w:val="clear" w:color="auto" w:fill="auto"/>
            <w:noWrap/>
            <w:vAlign w:val="bottom"/>
          </w:tcPr>
          <w:p w14:paraId="3A59D0A8" w14:textId="7C2457A3" w:rsidR="00997C6D" w:rsidRPr="0030791F" w:rsidRDefault="00997C6D" w:rsidP="00997C6D">
            <w:pPr>
              <w:keepNext/>
              <w:jc w:val="right"/>
              <w:rPr>
                <w:rFonts w:asciiTheme="minorHAnsi" w:hAnsiTheme="minorHAnsi" w:cs="Arial"/>
                <w:szCs w:val="23"/>
              </w:rPr>
            </w:pPr>
            <w:r w:rsidRPr="0030791F">
              <w:rPr>
                <w:rFonts w:cs="Arial"/>
                <w:szCs w:val="23"/>
              </w:rPr>
              <w:t>664</w:t>
            </w:r>
          </w:p>
        </w:tc>
        <w:tc>
          <w:tcPr>
            <w:tcW w:w="1067" w:type="dxa"/>
            <w:gridSpan w:val="2"/>
            <w:shd w:val="clear" w:color="auto" w:fill="auto"/>
            <w:noWrap/>
            <w:vAlign w:val="bottom"/>
          </w:tcPr>
          <w:p w14:paraId="22A6850A" w14:textId="1942F011" w:rsidR="00997C6D" w:rsidRPr="0030791F" w:rsidRDefault="00997C6D" w:rsidP="00997C6D">
            <w:pPr>
              <w:keepNext/>
              <w:jc w:val="right"/>
              <w:rPr>
                <w:rFonts w:asciiTheme="minorHAnsi" w:hAnsiTheme="minorHAnsi" w:cs="Arial"/>
                <w:szCs w:val="23"/>
              </w:rPr>
            </w:pPr>
            <w:r w:rsidRPr="0030791F">
              <w:rPr>
                <w:rFonts w:cs="Arial"/>
                <w:szCs w:val="23"/>
              </w:rPr>
              <w:t>76.9</w:t>
            </w:r>
          </w:p>
        </w:tc>
        <w:tc>
          <w:tcPr>
            <w:tcW w:w="1068" w:type="dxa"/>
            <w:shd w:val="clear" w:color="auto" w:fill="auto"/>
            <w:noWrap/>
            <w:vAlign w:val="bottom"/>
          </w:tcPr>
          <w:p w14:paraId="694A9976" w14:textId="38008CB9" w:rsidR="00997C6D" w:rsidRPr="0030791F" w:rsidRDefault="00997C6D" w:rsidP="00997C6D">
            <w:pPr>
              <w:keepNext/>
              <w:jc w:val="right"/>
              <w:rPr>
                <w:rFonts w:asciiTheme="minorHAnsi" w:hAnsiTheme="minorHAnsi" w:cs="Arial"/>
                <w:szCs w:val="23"/>
              </w:rPr>
            </w:pPr>
            <w:r w:rsidRPr="0030791F">
              <w:rPr>
                <w:rFonts w:cs="Arial"/>
                <w:szCs w:val="23"/>
              </w:rPr>
              <w:t>110</w:t>
            </w:r>
          </w:p>
        </w:tc>
        <w:tc>
          <w:tcPr>
            <w:tcW w:w="1067" w:type="dxa"/>
            <w:gridSpan w:val="2"/>
            <w:shd w:val="clear" w:color="auto" w:fill="auto"/>
            <w:noWrap/>
            <w:vAlign w:val="bottom"/>
          </w:tcPr>
          <w:p w14:paraId="6DEE32FC" w14:textId="0823792A" w:rsidR="00997C6D" w:rsidRPr="0030791F" w:rsidRDefault="00997C6D" w:rsidP="00997C6D">
            <w:pPr>
              <w:keepNext/>
              <w:jc w:val="right"/>
              <w:rPr>
                <w:rFonts w:asciiTheme="minorHAnsi" w:hAnsiTheme="minorHAnsi" w:cs="Arial"/>
                <w:szCs w:val="23"/>
              </w:rPr>
            </w:pPr>
            <w:r w:rsidRPr="0030791F">
              <w:rPr>
                <w:rFonts w:cs="Arial"/>
                <w:szCs w:val="23"/>
              </w:rPr>
              <w:t>12.7</w:t>
            </w:r>
          </w:p>
        </w:tc>
        <w:tc>
          <w:tcPr>
            <w:tcW w:w="1067" w:type="dxa"/>
            <w:shd w:val="clear" w:color="auto" w:fill="auto"/>
            <w:noWrap/>
            <w:vAlign w:val="bottom"/>
          </w:tcPr>
          <w:p w14:paraId="6626D5B2" w14:textId="53EBFF92" w:rsidR="00997C6D" w:rsidRPr="0030791F" w:rsidRDefault="00997C6D" w:rsidP="00997C6D">
            <w:pPr>
              <w:keepNext/>
              <w:jc w:val="right"/>
              <w:rPr>
                <w:rFonts w:asciiTheme="minorHAnsi" w:hAnsiTheme="minorHAnsi" w:cs="Arial"/>
                <w:szCs w:val="23"/>
              </w:rPr>
            </w:pPr>
            <w:r w:rsidRPr="0030791F">
              <w:rPr>
                <w:rFonts w:cs="Arial"/>
                <w:szCs w:val="23"/>
              </w:rPr>
              <w:t>774</w:t>
            </w:r>
          </w:p>
        </w:tc>
        <w:tc>
          <w:tcPr>
            <w:tcW w:w="1083" w:type="dxa"/>
            <w:shd w:val="clear" w:color="auto" w:fill="auto"/>
            <w:noWrap/>
            <w:vAlign w:val="bottom"/>
          </w:tcPr>
          <w:p w14:paraId="7AE0FA15" w14:textId="1FB8708A" w:rsidR="00997C6D" w:rsidRPr="0030791F" w:rsidRDefault="00997C6D" w:rsidP="00997C6D">
            <w:pPr>
              <w:keepNext/>
              <w:jc w:val="right"/>
              <w:rPr>
                <w:rFonts w:asciiTheme="minorHAnsi" w:hAnsiTheme="minorHAnsi" w:cs="Arial"/>
                <w:szCs w:val="23"/>
              </w:rPr>
            </w:pPr>
            <w:r w:rsidRPr="0030791F">
              <w:rPr>
                <w:rFonts w:cs="Arial"/>
                <w:szCs w:val="23"/>
              </w:rPr>
              <w:t>89.6</w:t>
            </w:r>
          </w:p>
        </w:tc>
        <w:tc>
          <w:tcPr>
            <w:tcW w:w="1052" w:type="dxa"/>
            <w:shd w:val="clear" w:color="auto" w:fill="auto"/>
            <w:noWrap/>
            <w:vAlign w:val="bottom"/>
          </w:tcPr>
          <w:p w14:paraId="23E6F177" w14:textId="01C21236" w:rsidR="00997C6D" w:rsidRPr="0030791F" w:rsidRDefault="00997C6D" w:rsidP="00997C6D">
            <w:pPr>
              <w:keepNext/>
              <w:jc w:val="right"/>
              <w:rPr>
                <w:rFonts w:asciiTheme="minorHAnsi" w:hAnsiTheme="minorHAnsi" w:cs="Arial"/>
                <w:szCs w:val="23"/>
              </w:rPr>
            </w:pPr>
            <w:r w:rsidRPr="0030791F">
              <w:rPr>
                <w:rFonts w:cs="Arial"/>
                <w:szCs w:val="23"/>
              </w:rPr>
              <w:t>90</w:t>
            </w:r>
          </w:p>
        </w:tc>
        <w:tc>
          <w:tcPr>
            <w:tcW w:w="1067" w:type="dxa"/>
            <w:gridSpan w:val="2"/>
            <w:shd w:val="clear" w:color="auto" w:fill="auto"/>
            <w:noWrap/>
            <w:vAlign w:val="bottom"/>
          </w:tcPr>
          <w:p w14:paraId="6DCA2331" w14:textId="0D415E50" w:rsidR="00997C6D" w:rsidRPr="0030791F" w:rsidRDefault="00997C6D" w:rsidP="00997C6D">
            <w:pPr>
              <w:keepNext/>
              <w:jc w:val="right"/>
              <w:rPr>
                <w:rFonts w:asciiTheme="minorHAnsi" w:hAnsiTheme="minorHAnsi" w:cs="Arial"/>
                <w:szCs w:val="23"/>
              </w:rPr>
            </w:pPr>
            <w:r w:rsidRPr="0030791F">
              <w:rPr>
                <w:rFonts w:cs="Arial"/>
                <w:szCs w:val="23"/>
              </w:rPr>
              <w:t>10.4</w:t>
            </w:r>
          </w:p>
        </w:tc>
        <w:tc>
          <w:tcPr>
            <w:tcW w:w="1068" w:type="dxa"/>
            <w:shd w:val="clear" w:color="auto" w:fill="auto"/>
            <w:noWrap/>
            <w:vAlign w:val="bottom"/>
          </w:tcPr>
          <w:p w14:paraId="7EB4FB25" w14:textId="1FCBDB7D" w:rsidR="00997C6D" w:rsidRPr="0030791F" w:rsidRDefault="00997C6D" w:rsidP="00997C6D">
            <w:pPr>
              <w:keepNext/>
              <w:jc w:val="right"/>
              <w:rPr>
                <w:rFonts w:asciiTheme="minorHAnsi" w:hAnsiTheme="minorHAnsi" w:cs="Arial"/>
                <w:szCs w:val="23"/>
              </w:rPr>
            </w:pPr>
            <w:r w:rsidRPr="0030791F">
              <w:rPr>
                <w:rFonts w:cs="Arial"/>
                <w:szCs w:val="23"/>
              </w:rPr>
              <w:t>864</w:t>
            </w:r>
          </w:p>
        </w:tc>
      </w:tr>
      <w:tr w:rsidR="00997C6D" w:rsidRPr="0030791F" w14:paraId="31919AF2" w14:textId="77777777" w:rsidTr="00576432">
        <w:trPr>
          <w:trHeight w:val="285"/>
        </w:trPr>
        <w:tc>
          <w:tcPr>
            <w:tcW w:w="4711" w:type="dxa"/>
            <w:shd w:val="clear" w:color="auto" w:fill="auto"/>
            <w:noWrap/>
            <w:vAlign w:val="center"/>
            <w:hideMark/>
          </w:tcPr>
          <w:p w14:paraId="0DF23474"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Medlab Central Ltd.</w:t>
            </w:r>
          </w:p>
        </w:tc>
        <w:tc>
          <w:tcPr>
            <w:tcW w:w="1067" w:type="dxa"/>
            <w:shd w:val="clear" w:color="auto" w:fill="auto"/>
            <w:noWrap/>
            <w:vAlign w:val="bottom"/>
          </w:tcPr>
          <w:p w14:paraId="1FD2FC8B" w14:textId="6AB00C43" w:rsidR="00997C6D" w:rsidRPr="0030791F" w:rsidRDefault="00997C6D" w:rsidP="00997C6D">
            <w:pPr>
              <w:keepNext/>
              <w:jc w:val="right"/>
              <w:rPr>
                <w:rFonts w:asciiTheme="minorHAnsi" w:hAnsiTheme="minorHAnsi" w:cs="Arial"/>
                <w:szCs w:val="23"/>
              </w:rPr>
            </w:pPr>
            <w:r w:rsidRPr="0030791F">
              <w:rPr>
                <w:rFonts w:cs="Arial"/>
                <w:szCs w:val="23"/>
              </w:rPr>
              <w:t>843</w:t>
            </w:r>
          </w:p>
        </w:tc>
        <w:tc>
          <w:tcPr>
            <w:tcW w:w="1067" w:type="dxa"/>
            <w:gridSpan w:val="2"/>
            <w:shd w:val="clear" w:color="auto" w:fill="auto"/>
            <w:noWrap/>
            <w:vAlign w:val="bottom"/>
          </w:tcPr>
          <w:p w14:paraId="7C2F1CAE" w14:textId="7ED34A54" w:rsidR="00997C6D" w:rsidRPr="0030791F" w:rsidRDefault="00997C6D" w:rsidP="00997C6D">
            <w:pPr>
              <w:keepNext/>
              <w:jc w:val="right"/>
              <w:rPr>
                <w:rFonts w:asciiTheme="minorHAnsi" w:hAnsiTheme="minorHAnsi" w:cs="Arial"/>
                <w:szCs w:val="23"/>
              </w:rPr>
            </w:pPr>
            <w:r w:rsidRPr="0030791F">
              <w:rPr>
                <w:rFonts w:cs="Arial"/>
                <w:szCs w:val="23"/>
              </w:rPr>
              <w:t>95.9</w:t>
            </w:r>
          </w:p>
        </w:tc>
        <w:tc>
          <w:tcPr>
            <w:tcW w:w="1068" w:type="dxa"/>
            <w:shd w:val="clear" w:color="auto" w:fill="auto"/>
            <w:noWrap/>
            <w:vAlign w:val="bottom"/>
          </w:tcPr>
          <w:p w14:paraId="366C3214" w14:textId="0AD774E6" w:rsidR="00997C6D" w:rsidRPr="0030791F" w:rsidRDefault="00997C6D" w:rsidP="00997C6D">
            <w:pPr>
              <w:keepNext/>
              <w:jc w:val="right"/>
              <w:rPr>
                <w:rFonts w:asciiTheme="minorHAnsi" w:hAnsiTheme="minorHAnsi" w:cs="Arial"/>
                <w:szCs w:val="23"/>
              </w:rPr>
            </w:pPr>
            <w:r w:rsidRPr="0030791F">
              <w:rPr>
                <w:rFonts w:cs="Arial"/>
                <w:szCs w:val="23"/>
              </w:rPr>
              <w:t>6</w:t>
            </w:r>
          </w:p>
        </w:tc>
        <w:tc>
          <w:tcPr>
            <w:tcW w:w="1067" w:type="dxa"/>
            <w:gridSpan w:val="2"/>
            <w:shd w:val="clear" w:color="auto" w:fill="auto"/>
            <w:noWrap/>
            <w:vAlign w:val="bottom"/>
          </w:tcPr>
          <w:p w14:paraId="6FC9EE46" w14:textId="06AC631D" w:rsidR="00997C6D" w:rsidRPr="0030791F" w:rsidRDefault="00997C6D" w:rsidP="00997C6D">
            <w:pPr>
              <w:keepNext/>
              <w:jc w:val="right"/>
              <w:rPr>
                <w:rFonts w:asciiTheme="minorHAnsi" w:hAnsiTheme="minorHAnsi" w:cs="Arial"/>
                <w:szCs w:val="23"/>
              </w:rPr>
            </w:pPr>
            <w:r w:rsidRPr="0030791F">
              <w:rPr>
                <w:rFonts w:cs="Arial"/>
                <w:szCs w:val="23"/>
              </w:rPr>
              <w:t>0.7</w:t>
            </w:r>
          </w:p>
        </w:tc>
        <w:tc>
          <w:tcPr>
            <w:tcW w:w="1067" w:type="dxa"/>
            <w:shd w:val="clear" w:color="auto" w:fill="auto"/>
            <w:noWrap/>
            <w:vAlign w:val="bottom"/>
          </w:tcPr>
          <w:p w14:paraId="30C6D86F" w14:textId="1E6314EC" w:rsidR="00997C6D" w:rsidRPr="0030791F" w:rsidRDefault="00997C6D" w:rsidP="00997C6D">
            <w:pPr>
              <w:keepNext/>
              <w:jc w:val="right"/>
              <w:rPr>
                <w:rFonts w:asciiTheme="minorHAnsi" w:hAnsiTheme="minorHAnsi" w:cs="Arial"/>
                <w:szCs w:val="23"/>
              </w:rPr>
            </w:pPr>
            <w:r w:rsidRPr="0030791F">
              <w:rPr>
                <w:rFonts w:cs="Arial"/>
                <w:szCs w:val="23"/>
              </w:rPr>
              <w:t>849</w:t>
            </w:r>
          </w:p>
        </w:tc>
        <w:tc>
          <w:tcPr>
            <w:tcW w:w="1083" w:type="dxa"/>
            <w:shd w:val="clear" w:color="auto" w:fill="auto"/>
            <w:noWrap/>
            <w:vAlign w:val="bottom"/>
          </w:tcPr>
          <w:p w14:paraId="5769EE78" w14:textId="5A265CDA" w:rsidR="00997C6D" w:rsidRPr="0030791F" w:rsidRDefault="00997C6D" w:rsidP="00997C6D">
            <w:pPr>
              <w:keepNext/>
              <w:jc w:val="right"/>
              <w:rPr>
                <w:rFonts w:asciiTheme="minorHAnsi" w:hAnsiTheme="minorHAnsi" w:cs="Arial"/>
                <w:szCs w:val="23"/>
              </w:rPr>
            </w:pPr>
            <w:r w:rsidRPr="0030791F">
              <w:rPr>
                <w:rFonts w:cs="Arial"/>
                <w:szCs w:val="23"/>
              </w:rPr>
              <w:t>96.6</w:t>
            </w:r>
          </w:p>
        </w:tc>
        <w:tc>
          <w:tcPr>
            <w:tcW w:w="1052" w:type="dxa"/>
            <w:shd w:val="clear" w:color="auto" w:fill="auto"/>
            <w:noWrap/>
            <w:vAlign w:val="bottom"/>
          </w:tcPr>
          <w:p w14:paraId="15EE4AC3" w14:textId="0CC4FD1A" w:rsidR="00997C6D" w:rsidRPr="0030791F" w:rsidRDefault="00997C6D" w:rsidP="00997C6D">
            <w:pPr>
              <w:keepNext/>
              <w:jc w:val="right"/>
              <w:rPr>
                <w:rFonts w:asciiTheme="minorHAnsi" w:hAnsiTheme="minorHAnsi" w:cs="Arial"/>
                <w:szCs w:val="23"/>
              </w:rPr>
            </w:pPr>
            <w:r w:rsidRPr="0030791F">
              <w:rPr>
                <w:rFonts w:cs="Arial"/>
                <w:szCs w:val="23"/>
              </w:rPr>
              <w:t>30</w:t>
            </w:r>
          </w:p>
        </w:tc>
        <w:tc>
          <w:tcPr>
            <w:tcW w:w="1067" w:type="dxa"/>
            <w:gridSpan w:val="2"/>
            <w:shd w:val="clear" w:color="auto" w:fill="auto"/>
            <w:noWrap/>
            <w:vAlign w:val="bottom"/>
          </w:tcPr>
          <w:p w14:paraId="71B6D428" w14:textId="1F690A57" w:rsidR="00997C6D" w:rsidRPr="0030791F" w:rsidRDefault="00997C6D" w:rsidP="00997C6D">
            <w:pPr>
              <w:keepNext/>
              <w:jc w:val="right"/>
              <w:rPr>
                <w:rFonts w:asciiTheme="minorHAnsi" w:hAnsiTheme="minorHAnsi" w:cs="Arial"/>
                <w:szCs w:val="23"/>
              </w:rPr>
            </w:pPr>
            <w:r w:rsidRPr="0030791F">
              <w:rPr>
                <w:rFonts w:cs="Arial"/>
                <w:szCs w:val="23"/>
              </w:rPr>
              <w:t>3.4</w:t>
            </w:r>
          </w:p>
        </w:tc>
        <w:tc>
          <w:tcPr>
            <w:tcW w:w="1068" w:type="dxa"/>
            <w:shd w:val="clear" w:color="auto" w:fill="auto"/>
            <w:noWrap/>
            <w:vAlign w:val="bottom"/>
          </w:tcPr>
          <w:p w14:paraId="0DF60103" w14:textId="1BBE6993" w:rsidR="00997C6D" w:rsidRPr="0030791F" w:rsidRDefault="00997C6D" w:rsidP="00997C6D">
            <w:pPr>
              <w:keepNext/>
              <w:jc w:val="right"/>
              <w:rPr>
                <w:rFonts w:asciiTheme="minorHAnsi" w:hAnsiTheme="minorHAnsi" w:cs="Arial"/>
                <w:szCs w:val="23"/>
              </w:rPr>
            </w:pPr>
            <w:r w:rsidRPr="0030791F">
              <w:rPr>
                <w:rFonts w:cs="Arial"/>
                <w:szCs w:val="23"/>
              </w:rPr>
              <w:t>879</w:t>
            </w:r>
          </w:p>
        </w:tc>
      </w:tr>
      <w:tr w:rsidR="00997C6D" w:rsidRPr="0030791F" w14:paraId="4CE8A54C" w14:textId="77777777" w:rsidTr="00576432">
        <w:trPr>
          <w:trHeight w:val="285"/>
        </w:trPr>
        <w:tc>
          <w:tcPr>
            <w:tcW w:w="4711" w:type="dxa"/>
            <w:shd w:val="clear" w:color="auto" w:fill="auto"/>
            <w:noWrap/>
            <w:vAlign w:val="center"/>
            <w:hideMark/>
          </w:tcPr>
          <w:p w14:paraId="39F1FB00"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Memorial Hospital Hastings Laboratory</w:t>
            </w:r>
          </w:p>
        </w:tc>
        <w:tc>
          <w:tcPr>
            <w:tcW w:w="1067" w:type="dxa"/>
            <w:shd w:val="clear" w:color="auto" w:fill="auto"/>
            <w:noWrap/>
            <w:vAlign w:val="bottom"/>
          </w:tcPr>
          <w:p w14:paraId="1336F49D" w14:textId="72E4E831" w:rsidR="00997C6D" w:rsidRPr="0030791F" w:rsidRDefault="00997C6D" w:rsidP="00997C6D">
            <w:pPr>
              <w:keepNext/>
              <w:jc w:val="right"/>
              <w:rPr>
                <w:rFonts w:asciiTheme="minorHAnsi" w:hAnsiTheme="minorHAnsi" w:cs="Arial"/>
                <w:szCs w:val="23"/>
              </w:rPr>
            </w:pPr>
            <w:r w:rsidRPr="0030791F">
              <w:rPr>
                <w:rFonts w:cs="Arial"/>
                <w:szCs w:val="23"/>
              </w:rPr>
              <w:t>71</w:t>
            </w:r>
          </w:p>
        </w:tc>
        <w:tc>
          <w:tcPr>
            <w:tcW w:w="1067" w:type="dxa"/>
            <w:gridSpan w:val="2"/>
            <w:shd w:val="clear" w:color="auto" w:fill="auto"/>
            <w:noWrap/>
            <w:vAlign w:val="bottom"/>
          </w:tcPr>
          <w:p w14:paraId="3E52D4B2" w14:textId="52AC9E0E" w:rsidR="00997C6D" w:rsidRPr="0030791F" w:rsidRDefault="00997C6D" w:rsidP="00997C6D">
            <w:pPr>
              <w:keepNext/>
              <w:jc w:val="right"/>
              <w:rPr>
                <w:rFonts w:asciiTheme="minorHAnsi" w:hAnsiTheme="minorHAnsi" w:cs="Arial"/>
                <w:szCs w:val="23"/>
              </w:rPr>
            </w:pPr>
            <w:r w:rsidRPr="0030791F">
              <w:rPr>
                <w:rFonts w:cs="Arial"/>
                <w:szCs w:val="23"/>
              </w:rPr>
              <w:t>93.4</w:t>
            </w:r>
          </w:p>
        </w:tc>
        <w:tc>
          <w:tcPr>
            <w:tcW w:w="1068" w:type="dxa"/>
            <w:shd w:val="clear" w:color="auto" w:fill="auto"/>
            <w:noWrap/>
            <w:vAlign w:val="bottom"/>
          </w:tcPr>
          <w:p w14:paraId="0AB68A35" w14:textId="43385B79" w:rsidR="00997C6D" w:rsidRPr="0030791F" w:rsidRDefault="00997C6D" w:rsidP="00997C6D">
            <w:pPr>
              <w:keepNext/>
              <w:jc w:val="right"/>
              <w:rPr>
                <w:rFonts w:asciiTheme="minorHAnsi" w:hAnsiTheme="minorHAnsi" w:cs="Arial"/>
                <w:szCs w:val="23"/>
              </w:rPr>
            </w:pPr>
            <w:r w:rsidRPr="0030791F">
              <w:rPr>
                <w:rFonts w:cs="Arial"/>
                <w:szCs w:val="23"/>
              </w:rPr>
              <w:t>1</w:t>
            </w:r>
          </w:p>
        </w:tc>
        <w:tc>
          <w:tcPr>
            <w:tcW w:w="1067" w:type="dxa"/>
            <w:gridSpan w:val="2"/>
            <w:shd w:val="clear" w:color="auto" w:fill="auto"/>
            <w:noWrap/>
            <w:vAlign w:val="bottom"/>
          </w:tcPr>
          <w:p w14:paraId="17E0C90E" w14:textId="641A095F" w:rsidR="00997C6D" w:rsidRPr="0030791F" w:rsidRDefault="00997C6D" w:rsidP="00997C6D">
            <w:pPr>
              <w:keepNext/>
              <w:jc w:val="right"/>
              <w:rPr>
                <w:rFonts w:asciiTheme="minorHAnsi" w:hAnsiTheme="minorHAnsi" w:cs="Arial"/>
                <w:szCs w:val="23"/>
              </w:rPr>
            </w:pPr>
            <w:r w:rsidRPr="0030791F">
              <w:rPr>
                <w:rFonts w:cs="Arial"/>
                <w:szCs w:val="23"/>
              </w:rPr>
              <w:t>1.3</w:t>
            </w:r>
          </w:p>
        </w:tc>
        <w:tc>
          <w:tcPr>
            <w:tcW w:w="1067" w:type="dxa"/>
            <w:shd w:val="clear" w:color="auto" w:fill="auto"/>
            <w:noWrap/>
            <w:vAlign w:val="bottom"/>
          </w:tcPr>
          <w:p w14:paraId="258DE199" w14:textId="55E6683D" w:rsidR="00997C6D" w:rsidRPr="0030791F" w:rsidRDefault="00997C6D" w:rsidP="00997C6D">
            <w:pPr>
              <w:keepNext/>
              <w:jc w:val="right"/>
              <w:rPr>
                <w:rFonts w:asciiTheme="minorHAnsi" w:hAnsiTheme="minorHAnsi" w:cs="Arial"/>
                <w:szCs w:val="23"/>
              </w:rPr>
            </w:pPr>
            <w:r w:rsidRPr="0030791F">
              <w:rPr>
                <w:rFonts w:cs="Arial"/>
                <w:szCs w:val="23"/>
              </w:rPr>
              <w:t>72</w:t>
            </w:r>
          </w:p>
        </w:tc>
        <w:tc>
          <w:tcPr>
            <w:tcW w:w="1083" w:type="dxa"/>
            <w:shd w:val="clear" w:color="auto" w:fill="auto"/>
            <w:noWrap/>
            <w:vAlign w:val="bottom"/>
          </w:tcPr>
          <w:p w14:paraId="4F14774F" w14:textId="0339C721" w:rsidR="00997C6D" w:rsidRPr="0030791F" w:rsidRDefault="00997C6D" w:rsidP="00997C6D">
            <w:pPr>
              <w:keepNext/>
              <w:jc w:val="right"/>
              <w:rPr>
                <w:rFonts w:asciiTheme="minorHAnsi" w:hAnsiTheme="minorHAnsi" w:cs="Arial"/>
                <w:szCs w:val="23"/>
              </w:rPr>
            </w:pPr>
            <w:r w:rsidRPr="0030791F">
              <w:rPr>
                <w:rFonts w:cs="Arial"/>
                <w:szCs w:val="23"/>
              </w:rPr>
              <w:t>94.7</w:t>
            </w:r>
          </w:p>
        </w:tc>
        <w:tc>
          <w:tcPr>
            <w:tcW w:w="1052" w:type="dxa"/>
            <w:shd w:val="clear" w:color="auto" w:fill="auto"/>
            <w:noWrap/>
            <w:vAlign w:val="bottom"/>
          </w:tcPr>
          <w:p w14:paraId="5F31EB89" w14:textId="5A98DDBB" w:rsidR="00997C6D" w:rsidRPr="0030791F" w:rsidRDefault="00997C6D" w:rsidP="00997C6D">
            <w:pPr>
              <w:keepNext/>
              <w:jc w:val="right"/>
              <w:rPr>
                <w:rFonts w:asciiTheme="minorHAnsi" w:hAnsiTheme="minorHAnsi" w:cs="Arial"/>
                <w:szCs w:val="23"/>
              </w:rPr>
            </w:pPr>
            <w:r w:rsidRPr="0030791F">
              <w:rPr>
                <w:rFonts w:cs="Arial"/>
                <w:szCs w:val="23"/>
              </w:rPr>
              <w:t>4</w:t>
            </w:r>
          </w:p>
        </w:tc>
        <w:tc>
          <w:tcPr>
            <w:tcW w:w="1067" w:type="dxa"/>
            <w:gridSpan w:val="2"/>
            <w:shd w:val="clear" w:color="auto" w:fill="auto"/>
            <w:noWrap/>
            <w:vAlign w:val="bottom"/>
          </w:tcPr>
          <w:p w14:paraId="1925DECF" w14:textId="357F373D" w:rsidR="00997C6D" w:rsidRPr="0030791F" w:rsidRDefault="00997C6D" w:rsidP="00997C6D">
            <w:pPr>
              <w:keepNext/>
              <w:jc w:val="right"/>
              <w:rPr>
                <w:rFonts w:asciiTheme="minorHAnsi" w:hAnsiTheme="minorHAnsi" w:cs="Arial"/>
                <w:szCs w:val="23"/>
              </w:rPr>
            </w:pPr>
            <w:r w:rsidRPr="0030791F">
              <w:rPr>
                <w:rFonts w:cs="Arial"/>
                <w:szCs w:val="23"/>
              </w:rPr>
              <w:t>5.3</w:t>
            </w:r>
          </w:p>
        </w:tc>
        <w:tc>
          <w:tcPr>
            <w:tcW w:w="1068" w:type="dxa"/>
            <w:shd w:val="clear" w:color="auto" w:fill="auto"/>
            <w:noWrap/>
            <w:vAlign w:val="bottom"/>
          </w:tcPr>
          <w:p w14:paraId="5CE15E39" w14:textId="6C76E3A4" w:rsidR="00997C6D" w:rsidRPr="0030791F" w:rsidRDefault="00997C6D" w:rsidP="00997C6D">
            <w:pPr>
              <w:keepNext/>
              <w:jc w:val="right"/>
              <w:rPr>
                <w:rFonts w:asciiTheme="minorHAnsi" w:hAnsiTheme="minorHAnsi" w:cs="Arial"/>
                <w:szCs w:val="23"/>
              </w:rPr>
            </w:pPr>
            <w:r w:rsidRPr="0030791F">
              <w:rPr>
                <w:rFonts w:cs="Arial"/>
                <w:szCs w:val="23"/>
              </w:rPr>
              <w:t>76</w:t>
            </w:r>
          </w:p>
        </w:tc>
      </w:tr>
      <w:tr w:rsidR="00997C6D" w:rsidRPr="0030791F" w14:paraId="3D7066C2" w14:textId="77777777" w:rsidTr="00576432">
        <w:trPr>
          <w:trHeight w:val="285"/>
        </w:trPr>
        <w:tc>
          <w:tcPr>
            <w:tcW w:w="4711" w:type="dxa"/>
            <w:shd w:val="clear" w:color="auto" w:fill="auto"/>
            <w:noWrap/>
            <w:vAlign w:val="center"/>
            <w:hideMark/>
          </w:tcPr>
          <w:p w14:paraId="141A205D"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Middlemore Hospital Laboratory</w:t>
            </w:r>
          </w:p>
        </w:tc>
        <w:tc>
          <w:tcPr>
            <w:tcW w:w="1067" w:type="dxa"/>
            <w:shd w:val="clear" w:color="auto" w:fill="auto"/>
            <w:noWrap/>
            <w:vAlign w:val="bottom"/>
          </w:tcPr>
          <w:p w14:paraId="49585BC3" w14:textId="28080B88" w:rsidR="00997C6D" w:rsidRPr="0030791F" w:rsidRDefault="00997C6D" w:rsidP="00997C6D">
            <w:pPr>
              <w:keepNext/>
              <w:jc w:val="right"/>
              <w:rPr>
                <w:rFonts w:asciiTheme="minorHAnsi" w:hAnsiTheme="minorHAnsi" w:cs="Arial"/>
                <w:szCs w:val="23"/>
              </w:rPr>
            </w:pPr>
            <w:r w:rsidRPr="0030791F">
              <w:rPr>
                <w:rFonts w:cs="Arial"/>
                <w:szCs w:val="23"/>
              </w:rPr>
              <w:t>1,107</w:t>
            </w:r>
          </w:p>
        </w:tc>
        <w:tc>
          <w:tcPr>
            <w:tcW w:w="1067" w:type="dxa"/>
            <w:gridSpan w:val="2"/>
            <w:shd w:val="clear" w:color="auto" w:fill="auto"/>
            <w:noWrap/>
            <w:vAlign w:val="bottom"/>
          </w:tcPr>
          <w:p w14:paraId="5DC528B8" w14:textId="57AF2B1C" w:rsidR="00997C6D" w:rsidRPr="0030791F" w:rsidRDefault="00997C6D" w:rsidP="00997C6D">
            <w:pPr>
              <w:keepNext/>
              <w:jc w:val="right"/>
              <w:rPr>
                <w:rFonts w:asciiTheme="minorHAnsi" w:hAnsiTheme="minorHAnsi" w:cs="Arial"/>
                <w:szCs w:val="23"/>
              </w:rPr>
            </w:pPr>
            <w:r w:rsidRPr="0030791F">
              <w:rPr>
                <w:rFonts w:cs="Arial"/>
                <w:szCs w:val="23"/>
              </w:rPr>
              <w:t>93.9</w:t>
            </w:r>
          </w:p>
        </w:tc>
        <w:tc>
          <w:tcPr>
            <w:tcW w:w="1068" w:type="dxa"/>
            <w:shd w:val="clear" w:color="auto" w:fill="auto"/>
            <w:noWrap/>
            <w:vAlign w:val="bottom"/>
          </w:tcPr>
          <w:p w14:paraId="6FB815B9" w14:textId="7615AEAE" w:rsidR="00997C6D" w:rsidRPr="0030791F" w:rsidRDefault="00997C6D" w:rsidP="00997C6D">
            <w:pPr>
              <w:keepNext/>
              <w:jc w:val="right"/>
              <w:rPr>
                <w:rFonts w:asciiTheme="minorHAnsi" w:hAnsiTheme="minorHAnsi" w:cs="Arial"/>
                <w:szCs w:val="23"/>
              </w:rPr>
            </w:pPr>
            <w:r w:rsidRPr="0030791F">
              <w:rPr>
                <w:rFonts w:cs="Arial"/>
                <w:szCs w:val="23"/>
              </w:rPr>
              <w:t>52</w:t>
            </w:r>
          </w:p>
        </w:tc>
        <w:tc>
          <w:tcPr>
            <w:tcW w:w="1067" w:type="dxa"/>
            <w:gridSpan w:val="2"/>
            <w:shd w:val="clear" w:color="auto" w:fill="auto"/>
            <w:noWrap/>
            <w:vAlign w:val="bottom"/>
          </w:tcPr>
          <w:p w14:paraId="04265638" w14:textId="38DB3D6D" w:rsidR="00997C6D" w:rsidRPr="0030791F" w:rsidRDefault="00997C6D" w:rsidP="00997C6D">
            <w:pPr>
              <w:keepNext/>
              <w:jc w:val="right"/>
              <w:rPr>
                <w:rFonts w:asciiTheme="minorHAnsi" w:hAnsiTheme="minorHAnsi" w:cs="Arial"/>
                <w:szCs w:val="23"/>
              </w:rPr>
            </w:pPr>
            <w:r w:rsidRPr="0030791F">
              <w:rPr>
                <w:rFonts w:cs="Arial"/>
                <w:szCs w:val="23"/>
              </w:rPr>
              <w:t>4.4</w:t>
            </w:r>
          </w:p>
        </w:tc>
        <w:tc>
          <w:tcPr>
            <w:tcW w:w="1067" w:type="dxa"/>
            <w:shd w:val="clear" w:color="auto" w:fill="auto"/>
            <w:noWrap/>
            <w:vAlign w:val="bottom"/>
          </w:tcPr>
          <w:p w14:paraId="4DC64722" w14:textId="4DD04DF2" w:rsidR="00997C6D" w:rsidRPr="0030791F" w:rsidRDefault="00997C6D" w:rsidP="00997C6D">
            <w:pPr>
              <w:keepNext/>
              <w:jc w:val="right"/>
              <w:rPr>
                <w:rFonts w:asciiTheme="minorHAnsi" w:hAnsiTheme="minorHAnsi" w:cs="Arial"/>
                <w:szCs w:val="23"/>
              </w:rPr>
            </w:pPr>
            <w:r w:rsidRPr="0030791F">
              <w:rPr>
                <w:rFonts w:cs="Arial"/>
                <w:szCs w:val="23"/>
              </w:rPr>
              <w:t>1,159</w:t>
            </w:r>
          </w:p>
        </w:tc>
        <w:tc>
          <w:tcPr>
            <w:tcW w:w="1083" w:type="dxa"/>
            <w:shd w:val="clear" w:color="auto" w:fill="auto"/>
            <w:noWrap/>
            <w:vAlign w:val="bottom"/>
          </w:tcPr>
          <w:p w14:paraId="4AA3C44F" w14:textId="4B4B2477" w:rsidR="00997C6D" w:rsidRPr="0030791F" w:rsidRDefault="00997C6D" w:rsidP="00997C6D">
            <w:pPr>
              <w:keepNext/>
              <w:jc w:val="right"/>
              <w:rPr>
                <w:rFonts w:asciiTheme="minorHAnsi" w:hAnsiTheme="minorHAnsi" w:cs="Arial"/>
                <w:szCs w:val="23"/>
              </w:rPr>
            </w:pPr>
            <w:r w:rsidRPr="0030791F">
              <w:rPr>
                <w:rFonts w:cs="Arial"/>
                <w:szCs w:val="23"/>
              </w:rPr>
              <w:t>98.3</w:t>
            </w:r>
          </w:p>
        </w:tc>
        <w:tc>
          <w:tcPr>
            <w:tcW w:w="1052" w:type="dxa"/>
            <w:shd w:val="clear" w:color="auto" w:fill="auto"/>
            <w:noWrap/>
            <w:vAlign w:val="bottom"/>
          </w:tcPr>
          <w:p w14:paraId="07AEE631" w14:textId="1CC2C41F" w:rsidR="00997C6D" w:rsidRPr="0030791F" w:rsidRDefault="00997C6D" w:rsidP="00997C6D">
            <w:pPr>
              <w:keepNext/>
              <w:jc w:val="right"/>
              <w:rPr>
                <w:rFonts w:asciiTheme="minorHAnsi" w:hAnsiTheme="minorHAnsi" w:cs="Arial"/>
                <w:szCs w:val="23"/>
              </w:rPr>
            </w:pPr>
            <w:r w:rsidRPr="0030791F">
              <w:rPr>
                <w:rFonts w:cs="Arial"/>
                <w:szCs w:val="23"/>
              </w:rPr>
              <w:t>20</w:t>
            </w:r>
          </w:p>
        </w:tc>
        <w:tc>
          <w:tcPr>
            <w:tcW w:w="1067" w:type="dxa"/>
            <w:gridSpan w:val="2"/>
            <w:shd w:val="clear" w:color="auto" w:fill="auto"/>
            <w:noWrap/>
            <w:vAlign w:val="bottom"/>
          </w:tcPr>
          <w:p w14:paraId="5BC190F5" w14:textId="76EA9966" w:rsidR="00997C6D" w:rsidRPr="0030791F" w:rsidRDefault="00997C6D" w:rsidP="00997C6D">
            <w:pPr>
              <w:keepNext/>
              <w:jc w:val="right"/>
              <w:rPr>
                <w:rFonts w:asciiTheme="minorHAnsi" w:hAnsiTheme="minorHAnsi" w:cs="Arial"/>
                <w:szCs w:val="23"/>
              </w:rPr>
            </w:pPr>
            <w:r w:rsidRPr="0030791F">
              <w:rPr>
                <w:rFonts w:cs="Arial"/>
                <w:szCs w:val="23"/>
              </w:rPr>
              <w:t>1.7</w:t>
            </w:r>
          </w:p>
        </w:tc>
        <w:tc>
          <w:tcPr>
            <w:tcW w:w="1068" w:type="dxa"/>
            <w:shd w:val="clear" w:color="auto" w:fill="auto"/>
            <w:noWrap/>
            <w:vAlign w:val="bottom"/>
          </w:tcPr>
          <w:p w14:paraId="2BE2F8D2" w14:textId="210BCA7A" w:rsidR="00997C6D" w:rsidRPr="0030791F" w:rsidRDefault="00997C6D" w:rsidP="00997C6D">
            <w:pPr>
              <w:keepNext/>
              <w:jc w:val="right"/>
              <w:rPr>
                <w:rFonts w:asciiTheme="minorHAnsi" w:hAnsiTheme="minorHAnsi" w:cs="Arial"/>
                <w:szCs w:val="23"/>
              </w:rPr>
            </w:pPr>
            <w:r w:rsidRPr="0030791F">
              <w:rPr>
                <w:rFonts w:cs="Arial"/>
                <w:szCs w:val="23"/>
              </w:rPr>
              <w:t>1,179</w:t>
            </w:r>
          </w:p>
        </w:tc>
      </w:tr>
      <w:tr w:rsidR="00997C6D" w:rsidRPr="0030791F" w14:paraId="5823BB06" w14:textId="77777777" w:rsidTr="00576432">
        <w:trPr>
          <w:trHeight w:val="285"/>
        </w:trPr>
        <w:tc>
          <w:tcPr>
            <w:tcW w:w="4711" w:type="dxa"/>
            <w:shd w:val="clear" w:color="auto" w:fill="auto"/>
            <w:noWrap/>
            <w:vAlign w:val="center"/>
            <w:hideMark/>
          </w:tcPr>
          <w:p w14:paraId="1C22EB7B"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Nelson Hospital Laboratory</w:t>
            </w:r>
          </w:p>
        </w:tc>
        <w:tc>
          <w:tcPr>
            <w:tcW w:w="1067" w:type="dxa"/>
            <w:shd w:val="clear" w:color="auto" w:fill="auto"/>
            <w:noWrap/>
            <w:vAlign w:val="bottom"/>
          </w:tcPr>
          <w:p w14:paraId="02B0A0B5" w14:textId="5C637DDD" w:rsidR="00997C6D" w:rsidRPr="0030791F" w:rsidRDefault="00997C6D" w:rsidP="00997C6D">
            <w:pPr>
              <w:keepNext/>
              <w:jc w:val="right"/>
              <w:rPr>
                <w:rFonts w:asciiTheme="minorHAnsi" w:hAnsiTheme="minorHAnsi" w:cs="Arial"/>
                <w:szCs w:val="23"/>
              </w:rPr>
            </w:pPr>
            <w:r w:rsidRPr="0030791F">
              <w:rPr>
                <w:rFonts w:cs="Arial"/>
                <w:szCs w:val="23"/>
              </w:rPr>
              <w:t>82</w:t>
            </w:r>
          </w:p>
        </w:tc>
        <w:tc>
          <w:tcPr>
            <w:tcW w:w="1067" w:type="dxa"/>
            <w:gridSpan w:val="2"/>
            <w:shd w:val="clear" w:color="auto" w:fill="auto"/>
            <w:noWrap/>
            <w:vAlign w:val="bottom"/>
          </w:tcPr>
          <w:p w14:paraId="4D11FD1F" w14:textId="6FE0756D" w:rsidR="00997C6D" w:rsidRPr="0030791F" w:rsidRDefault="00997C6D" w:rsidP="00997C6D">
            <w:pPr>
              <w:keepNext/>
              <w:jc w:val="right"/>
              <w:rPr>
                <w:rFonts w:asciiTheme="minorHAnsi" w:hAnsiTheme="minorHAnsi" w:cs="Arial"/>
                <w:szCs w:val="23"/>
              </w:rPr>
            </w:pPr>
            <w:r w:rsidRPr="0030791F">
              <w:rPr>
                <w:rFonts w:cs="Arial"/>
                <w:szCs w:val="23"/>
              </w:rPr>
              <w:t>93.2</w:t>
            </w:r>
          </w:p>
        </w:tc>
        <w:tc>
          <w:tcPr>
            <w:tcW w:w="1068" w:type="dxa"/>
            <w:shd w:val="clear" w:color="auto" w:fill="auto"/>
            <w:noWrap/>
            <w:vAlign w:val="bottom"/>
          </w:tcPr>
          <w:p w14:paraId="46285F09" w14:textId="1105D741" w:rsidR="00997C6D" w:rsidRPr="0030791F" w:rsidRDefault="00997C6D" w:rsidP="00997C6D">
            <w:pPr>
              <w:keepNext/>
              <w:jc w:val="right"/>
              <w:rPr>
                <w:rFonts w:asciiTheme="minorHAnsi" w:hAnsiTheme="minorHAnsi" w:cs="Arial"/>
                <w:szCs w:val="23"/>
              </w:rPr>
            </w:pPr>
            <w:r w:rsidRPr="0030791F">
              <w:rPr>
                <w:rFonts w:cs="Arial"/>
                <w:szCs w:val="23"/>
              </w:rPr>
              <w:t>4</w:t>
            </w:r>
          </w:p>
        </w:tc>
        <w:tc>
          <w:tcPr>
            <w:tcW w:w="1067" w:type="dxa"/>
            <w:gridSpan w:val="2"/>
            <w:shd w:val="clear" w:color="auto" w:fill="auto"/>
            <w:noWrap/>
            <w:vAlign w:val="bottom"/>
          </w:tcPr>
          <w:p w14:paraId="15D2C5C5" w14:textId="281F8772" w:rsidR="00997C6D" w:rsidRPr="0030791F" w:rsidRDefault="00997C6D" w:rsidP="00997C6D">
            <w:pPr>
              <w:keepNext/>
              <w:jc w:val="right"/>
              <w:rPr>
                <w:rFonts w:asciiTheme="minorHAnsi" w:hAnsiTheme="minorHAnsi" w:cs="Arial"/>
                <w:szCs w:val="23"/>
              </w:rPr>
            </w:pPr>
            <w:r w:rsidRPr="0030791F">
              <w:rPr>
                <w:rFonts w:cs="Arial"/>
                <w:szCs w:val="23"/>
              </w:rPr>
              <w:t>4.5</w:t>
            </w:r>
          </w:p>
        </w:tc>
        <w:tc>
          <w:tcPr>
            <w:tcW w:w="1067" w:type="dxa"/>
            <w:shd w:val="clear" w:color="auto" w:fill="auto"/>
            <w:noWrap/>
            <w:vAlign w:val="bottom"/>
          </w:tcPr>
          <w:p w14:paraId="51F9E6D0" w14:textId="5C9BE80B" w:rsidR="00997C6D" w:rsidRPr="0030791F" w:rsidRDefault="00997C6D" w:rsidP="00997C6D">
            <w:pPr>
              <w:keepNext/>
              <w:jc w:val="right"/>
              <w:rPr>
                <w:rFonts w:asciiTheme="minorHAnsi" w:hAnsiTheme="minorHAnsi" w:cs="Arial"/>
                <w:szCs w:val="23"/>
              </w:rPr>
            </w:pPr>
            <w:r w:rsidRPr="0030791F">
              <w:rPr>
                <w:rFonts w:cs="Arial"/>
                <w:szCs w:val="23"/>
              </w:rPr>
              <w:t>86</w:t>
            </w:r>
          </w:p>
        </w:tc>
        <w:tc>
          <w:tcPr>
            <w:tcW w:w="1083" w:type="dxa"/>
            <w:shd w:val="clear" w:color="auto" w:fill="auto"/>
            <w:noWrap/>
            <w:vAlign w:val="bottom"/>
          </w:tcPr>
          <w:p w14:paraId="7B18A801" w14:textId="6421E0B6" w:rsidR="00997C6D" w:rsidRPr="0030791F" w:rsidRDefault="00997C6D" w:rsidP="00997C6D">
            <w:pPr>
              <w:keepNext/>
              <w:jc w:val="right"/>
              <w:rPr>
                <w:rFonts w:asciiTheme="minorHAnsi" w:hAnsiTheme="minorHAnsi" w:cs="Arial"/>
                <w:szCs w:val="23"/>
              </w:rPr>
            </w:pPr>
            <w:r w:rsidRPr="0030791F">
              <w:rPr>
                <w:rFonts w:cs="Arial"/>
                <w:szCs w:val="23"/>
              </w:rPr>
              <w:t>97.7</w:t>
            </w:r>
          </w:p>
        </w:tc>
        <w:tc>
          <w:tcPr>
            <w:tcW w:w="1052" w:type="dxa"/>
            <w:shd w:val="clear" w:color="auto" w:fill="auto"/>
            <w:noWrap/>
            <w:vAlign w:val="bottom"/>
          </w:tcPr>
          <w:p w14:paraId="7BF22486" w14:textId="02B6837B" w:rsidR="00997C6D" w:rsidRPr="0030791F" w:rsidRDefault="00997C6D" w:rsidP="00997C6D">
            <w:pPr>
              <w:keepNext/>
              <w:jc w:val="right"/>
              <w:rPr>
                <w:rFonts w:asciiTheme="minorHAnsi" w:hAnsiTheme="minorHAnsi" w:cs="Arial"/>
                <w:szCs w:val="23"/>
              </w:rPr>
            </w:pPr>
            <w:r w:rsidRPr="0030791F">
              <w:rPr>
                <w:rFonts w:cs="Arial"/>
                <w:szCs w:val="23"/>
              </w:rPr>
              <w:t>2</w:t>
            </w:r>
          </w:p>
        </w:tc>
        <w:tc>
          <w:tcPr>
            <w:tcW w:w="1067" w:type="dxa"/>
            <w:gridSpan w:val="2"/>
            <w:shd w:val="clear" w:color="auto" w:fill="auto"/>
            <w:noWrap/>
            <w:vAlign w:val="bottom"/>
          </w:tcPr>
          <w:p w14:paraId="137013C1" w14:textId="2EDEC599" w:rsidR="00997C6D" w:rsidRPr="0030791F" w:rsidRDefault="00997C6D" w:rsidP="00997C6D">
            <w:pPr>
              <w:keepNext/>
              <w:jc w:val="right"/>
              <w:rPr>
                <w:rFonts w:asciiTheme="minorHAnsi" w:hAnsiTheme="minorHAnsi" w:cs="Arial"/>
                <w:szCs w:val="23"/>
              </w:rPr>
            </w:pPr>
            <w:r w:rsidRPr="0030791F">
              <w:rPr>
                <w:rFonts w:cs="Arial"/>
                <w:szCs w:val="23"/>
              </w:rPr>
              <w:t>2.3</w:t>
            </w:r>
          </w:p>
        </w:tc>
        <w:tc>
          <w:tcPr>
            <w:tcW w:w="1068" w:type="dxa"/>
            <w:shd w:val="clear" w:color="auto" w:fill="auto"/>
            <w:noWrap/>
            <w:vAlign w:val="bottom"/>
          </w:tcPr>
          <w:p w14:paraId="4DB29C51" w14:textId="334F561A" w:rsidR="00997C6D" w:rsidRPr="0030791F" w:rsidRDefault="00997C6D" w:rsidP="00997C6D">
            <w:pPr>
              <w:keepNext/>
              <w:jc w:val="right"/>
              <w:rPr>
                <w:rFonts w:asciiTheme="minorHAnsi" w:hAnsiTheme="minorHAnsi" w:cs="Arial"/>
                <w:szCs w:val="23"/>
              </w:rPr>
            </w:pPr>
            <w:r w:rsidRPr="0030791F">
              <w:rPr>
                <w:rFonts w:cs="Arial"/>
                <w:szCs w:val="23"/>
              </w:rPr>
              <w:t>88</w:t>
            </w:r>
          </w:p>
        </w:tc>
      </w:tr>
      <w:tr w:rsidR="00997C6D" w:rsidRPr="0030791F" w14:paraId="1ABF69F8" w14:textId="77777777" w:rsidTr="00576432">
        <w:trPr>
          <w:trHeight w:val="285"/>
        </w:trPr>
        <w:tc>
          <w:tcPr>
            <w:tcW w:w="4711" w:type="dxa"/>
            <w:shd w:val="clear" w:color="auto" w:fill="auto"/>
            <w:noWrap/>
            <w:vAlign w:val="center"/>
            <w:hideMark/>
          </w:tcPr>
          <w:p w14:paraId="6DCAA8B9"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North Shore Hospital Laboratory</w:t>
            </w:r>
          </w:p>
        </w:tc>
        <w:tc>
          <w:tcPr>
            <w:tcW w:w="1067" w:type="dxa"/>
            <w:shd w:val="clear" w:color="auto" w:fill="auto"/>
            <w:noWrap/>
            <w:vAlign w:val="bottom"/>
          </w:tcPr>
          <w:p w14:paraId="12B7AF5B" w14:textId="05A6F3EC" w:rsidR="00997C6D" w:rsidRPr="0030791F" w:rsidRDefault="00997C6D" w:rsidP="00997C6D">
            <w:pPr>
              <w:keepNext/>
              <w:jc w:val="right"/>
              <w:rPr>
                <w:rFonts w:asciiTheme="minorHAnsi" w:hAnsiTheme="minorHAnsi" w:cs="Arial"/>
                <w:szCs w:val="23"/>
              </w:rPr>
            </w:pPr>
            <w:r w:rsidRPr="0030791F">
              <w:rPr>
                <w:rFonts w:cs="Arial"/>
                <w:szCs w:val="23"/>
              </w:rPr>
              <w:t>1,060</w:t>
            </w:r>
          </w:p>
        </w:tc>
        <w:tc>
          <w:tcPr>
            <w:tcW w:w="1067" w:type="dxa"/>
            <w:gridSpan w:val="2"/>
            <w:shd w:val="clear" w:color="auto" w:fill="auto"/>
            <w:noWrap/>
            <w:vAlign w:val="bottom"/>
          </w:tcPr>
          <w:p w14:paraId="2BCEEA23" w14:textId="70E85B5B" w:rsidR="00997C6D" w:rsidRPr="0030791F" w:rsidRDefault="00997C6D" w:rsidP="00997C6D">
            <w:pPr>
              <w:keepNext/>
              <w:jc w:val="right"/>
              <w:rPr>
                <w:rFonts w:asciiTheme="minorHAnsi" w:hAnsiTheme="minorHAnsi" w:cs="Arial"/>
                <w:szCs w:val="23"/>
              </w:rPr>
            </w:pPr>
            <w:r w:rsidRPr="0030791F">
              <w:rPr>
                <w:rFonts w:cs="Arial"/>
                <w:szCs w:val="23"/>
              </w:rPr>
              <w:t>97.4</w:t>
            </w:r>
          </w:p>
        </w:tc>
        <w:tc>
          <w:tcPr>
            <w:tcW w:w="1068" w:type="dxa"/>
            <w:shd w:val="clear" w:color="auto" w:fill="auto"/>
            <w:noWrap/>
            <w:vAlign w:val="bottom"/>
          </w:tcPr>
          <w:p w14:paraId="3BF8FD68" w14:textId="1D059BDC" w:rsidR="00997C6D" w:rsidRPr="0030791F" w:rsidRDefault="00997C6D" w:rsidP="00997C6D">
            <w:pPr>
              <w:keepNext/>
              <w:jc w:val="right"/>
              <w:rPr>
                <w:rFonts w:asciiTheme="minorHAnsi" w:hAnsiTheme="minorHAnsi" w:cs="Arial"/>
                <w:szCs w:val="23"/>
              </w:rPr>
            </w:pPr>
            <w:r w:rsidRPr="0030791F">
              <w:rPr>
                <w:rFonts w:cs="Arial"/>
                <w:szCs w:val="23"/>
              </w:rPr>
              <w:t>15</w:t>
            </w:r>
          </w:p>
        </w:tc>
        <w:tc>
          <w:tcPr>
            <w:tcW w:w="1067" w:type="dxa"/>
            <w:gridSpan w:val="2"/>
            <w:shd w:val="clear" w:color="auto" w:fill="auto"/>
            <w:noWrap/>
            <w:vAlign w:val="bottom"/>
          </w:tcPr>
          <w:p w14:paraId="5A1E5D90" w14:textId="7B390CAD" w:rsidR="00997C6D" w:rsidRPr="0030791F" w:rsidRDefault="00997C6D" w:rsidP="00997C6D">
            <w:pPr>
              <w:keepNext/>
              <w:jc w:val="right"/>
              <w:rPr>
                <w:rFonts w:asciiTheme="minorHAnsi" w:hAnsiTheme="minorHAnsi" w:cs="Arial"/>
                <w:szCs w:val="23"/>
              </w:rPr>
            </w:pPr>
            <w:r w:rsidRPr="0030791F">
              <w:rPr>
                <w:rFonts w:cs="Arial"/>
                <w:szCs w:val="23"/>
              </w:rPr>
              <w:t>1.4</w:t>
            </w:r>
          </w:p>
        </w:tc>
        <w:tc>
          <w:tcPr>
            <w:tcW w:w="1067" w:type="dxa"/>
            <w:shd w:val="clear" w:color="auto" w:fill="auto"/>
            <w:noWrap/>
            <w:vAlign w:val="bottom"/>
          </w:tcPr>
          <w:p w14:paraId="59F854E6" w14:textId="56A84D2C" w:rsidR="00997C6D" w:rsidRPr="0030791F" w:rsidRDefault="00997C6D" w:rsidP="00997C6D">
            <w:pPr>
              <w:keepNext/>
              <w:jc w:val="right"/>
              <w:rPr>
                <w:rFonts w:asciiTheme="minorHAnsi" w:hAnsiTheme="minorHAnsi" w:cs="Arial"/>
                <w:szCs w:val="23"/>
              </w:rPr>
            </w:pPr>
            <w:r w:rsidRPr="0030791F">
              <w:rPr>
                <w:rFonts w:cs="Arial"/>
                <w:szCs w:val="23"/>
              </w:rPr>
              <w:t>1,075</w:t>
            </w:r>
          </w:p>
        </w:tc>
        <w:tc>
          <w:tcPr>
            <w:tcW w:w="1083" w:type="dxa"/>
            <w:shd w:val="clear" w:color="auto" w:fill="auto"/>
            <w:noWrap/>
            <w:vAlign w:val="bottom"/>
          </w:tcPr>
          <w:p w14:paraId="26DDD180" w14:textId="11A5626F" w:rsidR="00997C6D" w:rsidRPr="0030791F" w:rsidRDefault="00997C6D" w:rsidP="00997C6D">
            <w:pPr>
              <w:keepNext/>
              <w:jc w:val="right"/>
              <w:rPr>
                <w:rFonts w:asciiTheme="minorHAnsi" w:hAnsiTheme="minorHAnsi" w:cs="Arial"/>
                <w:szCs w:val="23"/>
              </w:rPr>
            </w:pPr>
            <w:r w:rsidRPr="0030791F">
              <w:rPr>
                <w:rFonts w:cs="Arial"/>
                <w:szCs w:val="23"/>
              </w:rPr>
              <w:t>98.8</w:t>
            </w:r>
          </w:p>
        </w:tc>
        <w:tc>
          <w:tcPr>
            <w:tcW w:w="1052" w:type="dxa"/>
            <w:shd w:val="clear" w:color="auto" w:fill="auto"/>
            <w:noWrap/>
            <w:vAlign w:val="bottom"/>
          </w:tcPr>
          <w:p w14:paraId="26BADC17" w14:textId="10BE00D0" w:rsidR="00997C6D" w:rsidRPr="0030791F" w:rsidRDefault="00997C6D" w:rsidP="00997C6D">
            <w:pPr>
              <w:keepNext/>
              <w:jc w:val="right"/>
              <w:rPr>
                <w:rFonts w:asciiTheme="minorHAnsi" w:hAnsiTheme="minorHAnsi" w:cs="Arial"/>
                <w:szCs w:val="23"/>
              </w:rPr>
            </w:pPr>
            <w:r w:rsidRPr="0030791F">
              <w:rPr>
                <w:rFonts w:cs="Arial"/>
                <w:szCs w:val="23"/>
              </w:rPr>
              <w:t>13</w:t>
            </w:r>
          </w:p>
        </w:tc>
        <w:tc>
          <w:tcPr>
            <w:tcW w:w="1067" w:type="dxa"/>
            <w:gridSpan w:val="2"/>
            <w:shd w:val="clear" w:color="auto" w:fill="auto"/>
            <w:noWrap/>
            <w:vAlign w:val="bottom"/>
          </w:tcPr>
          <w:p w14:paraId="699A27DC" w14:textId="6431DFC9" w:rsidR="00997C6D" w:rsidRPr="0030791F" w:rsidRDefault="00997C6D" w:rsidP="00997C6D">
            <w:pPr>
              <w:keepNext/>
              <w:jc w:val="right"/>
              <w:rPr>
                <w:rFonts w:asciiTheme="minorHAnsi" w:hAnsiTheme="minorHAnsi" w:cs="Arial"/>
                <w:szCs w:val="23"/>
              </w:rPr>
            </w:pPr>
            <w:r w:rsidRPr="0030791F">
              <w:rPr>
                <w:rFonts w:cs="Arial"/>
                <w:szCs w:val="23"/>
              </w:rPr>
              <w:t>1.2</w:t>
            </w:r>
          </w:p>
        </w:tc>
        <w:tc>
          <w:tcPr>
            <w:tcW w:w="1068" w:type="dxa"/>
            <w:shd w:val="clear" w:color="auto" w:fill="auto"/>
            <w:noWrap/>
            <w:vAlign w:val="bottom"/>
          </w:tcPr>
          <w:p w14:paraId="59F80407" w14:textId="68631302" w:rsidR="00997C6D" w:rsidRPr="0030791F" w:rsidRDefault="00997C6D" w:rsidP="00997C6D">
            <w:pPr>
              <w:keepNext/>
              <w:jc w:val="right"/>
              <w:rPr>
                <w:rFonts w:asciiTheme="minorHAnsi" w:hAnsiTheme="minorHAnsi" w:cs="Arial"/>
                <w:szCs w:val="23"/>
              </w:rPr>
            </w:pPr>
            <w:r w:rsidRPr="0030791F">
              <w:rPr>
                <w:rFonts w:cs="Arial"/>
                <w:szCs w:val="23"/>
              </w:rPr>
              <w:t>1,088</w:t>
            </w:r>
          </w:p>
        </w:tc>
      </w:tr>
      <w:tr w:rsidR="00997C6D" w:rsidRPr="0030791F" w14:paraId="61A2858C" w14:textId="77777777" w:rsidTr="00576432">
        <w:trPr>
          <w:trHeight w:val="285"/>
        </w:trPr>
        <w:tc>
          <w:tcPr>
            <w:tcW w:w="4711" w:type="dxa"/>
            <w:shd w:val="clear" w:color="auto" w:fill="auto"/>
            <w:noWrap/>
            <w:vAlign w:val="center"/>
            <w:hideMark/>
          </w:tcPr>
          <w:p w14:paraId="3C511860"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Northland Pathology Laboratory</w:t>
            </w:r>
          </w:p>
        </w:tc>
        <w:tc>
          <w:tcPr>
            <w:tcW w:w="1067" w:type="dxa"/>
            <w:shd w:val="clear" w:color="auto" w:fill="auto"/>
            <w:noWrap/>
            <w:vAlign w:val="bottom"/>
          </w:tcPr>
          <w:p w14:paraId="0E20E715" w14:textId="3BDD30A2" w:rsidR="00997C6D" w:rsidRPr="0030791F" w:rsidRDefault="00997C6D" w:rsidP="00997C6D">
            <w:pPr>
              <w:keepNext/>
              <w:jc w:val="right"/>
              <w:rPr>
                <w:rFonts w:asciiTheme="minorHAnsi" w:hAnsiTheme="minorHAnsi" w:cs="Arial"/>
                <w:szCs w:val="23"/>
              </w:rPr>
            </w:pPr>
            <w:r w:rsidRPr="0030791F">
              <w:rPr>
                <w:rFonts w:cs="Arial"/>
                <w:szCs w:val="23"/>
              </w:rPr>
              <w:t>240</w:t>
            </w:r>
          </w:p>
        </w:tc>
        <w:tc>
          <w:tcPr>
            <w:tcW w:w="1067" w:type="dxa"/>
            <w:gridSpan w:val="2"/>
            <w:shd w:val="clear" w:color="auto" w:fill="auto"/>
            <w:noWrap/>
            <w:vAlign w:val="bottom"/>
          </w:tcPr>
          <w:p w14:paraId="1F4DB9B1" w14:textId="2F9F88D3" w:rsidR="00997C6D" w:rsidRPr="0030791F" w:rsidRDefault="00997C6D" w:rsidP="00997C6D">
            <w:pPr>
              <w:keepNext/>
              <w:jc w:val="right"/>
              <w:rPr>
                <w:rFonts w:asciiTheme="minorHAnsi" w:hAnsiTheme="minorHAnsi" w:cs="Arial"/>
                <w:szCs w:val="23"/>
              </w:rPr>
            </w:pPr>
            <w:r w:rsidRPr="0030791F">
              <w:rPr>
                <w:rFonts w:cs="Arial"/>
                <w:szCs w:val="23"/>
              </w:rPr>
              <w:t>91.3</w:t>
            </w:r>
          </w:p>
        </w:tc>
        <w:tc>
          <w:tcPr>
            <w:tcW w:w="1068" w:type="dxa"/>
            <w:shd w:val="clear" w:color="auto" w:fill="auto"/>
            <w:noWrap/>
            <w:vAlign w:val="bottom"/>
          </w:tcPr>
          <w:p w14:paraId="03D98376" w14:textId="1650D58E" w:rsidR="00997C6D" w:rsidRPr="0030791F" w:rsidRDefault="00997C6D" w:rsidP="00997C6D">
            <w:pPr>
              <w:keepNext/>
              <w:jc w:val="right"/>
              <w:rPr>
                <w:rFonts w:asciiTheme="minorHAnsi" w:hAnsiTheme="minorHAnsi" w:cs="Arial"/>
                <w:szCs w:val="23"/>
              </w:rPr>
            </w:pPr>
            <w:r w:rsidRPr="0030791F">
              <w:rPr>
                <w:rFonts w:cs="Arial"/>
                <w:szCs w:val="23"/>
              </w:rPr>
              <w:t>17</w:t>
            </w:r>
          </w:p>
        </w:tc>
        <w:tc>
          <w:tcPr>
            <w:tcW w:w="1067" w:type="dxa"/>
            <w:gridSpan w:val="2"/>
            <w:shd w:val="clear" w:color="auto" w:fill="auto"/>
            <w:noWrap/>
            <w:vAlign w:val="bottom"/>
          </w:tcPr>
          <w:p w14:paraId="4A94F645" w14:textId="361D6654" w:rsidR="00997C6D" w:rsidRPr="0030791F" w:rsidRDefault="00997C6D" w:rsidP="00997C6D">
            <w:pPr>
              <w:keepNext/>
              <w:jc w:val="right"/>
              <w:rPr>
                <w:rFonts w:asciiTheme="minorHAnsi" w:hAnsiTheme="minorHAnsi" w:cs="Arial"/>
                <w:szCs w:val="23"/>
              </w:rPr>
            </w:pPr>
            <w:r w:rsidRPr="0030791F">
              <w:rPr>
                <w:rFonts w:cs="Arial"/>
                <w:szCs w:val="23"/>
              </w:rPr>
              <w:t>6.5</w:t>
            </w:r>
          </w:p>
        </w:tc>
        <w:tc>
          <w:tcPr>
            <w:tcW w:w="1067" w:type="dxa"/>
            <w:shd w:val="clear" w:color="auto" w:fill="auto"/>
            <w:noWrap/>
            <w:vAlign w:val="bottom"/>
          </w:tcPr>
          <w:p w14:paraId="4FB89BF1" w14:textId="20EB71C5" w:rsidR="00997C6D" w:rsidRPr="0030791F" w:rsidRDefault="00997C6D" w:rsidP="00997C6D">
            <w:pPr>
              <w:keepNext/>
              <w:jc w:val="right"/>
              <w:rPr>
                <w:rFonts w:asciiTheme="minorHAnsi" w:hAnsiTheme="minorHAnsi" w:cs="Arial"/>
                <w:szCs w:val="23"/>
              </w:rPr>
            </w:pPr>
            <w:r w:rsidRPr="0030791F">
              <w:rPr>
                <w:rFonts w:cs="Arial"/>
                <w:szCs w:val="23"/>
              </w:rPr>
              <w:t>257</w:t>
            </w:r>
          </w:p>
        </w:tc>
        <w:tc>
          <w:tcPr>
            <w:tcW w:w="1083" w:type="dxa"/>
            <w:shd w:val="clear" w:color="auto" w:fill="auto"/>
            <w:noWrap/>
            <w:vAlign w:val="bottom"/>
          </w:tcPr>
          <w:p w14:paraId="78435573" w14:textId="03785076" w:rsidR="00997C6D" w:rsidRPr="0030791F" w:rsidRDefault="00997C6D" w:rsidP="00997C6D">
            <w:pPr>
              <w:keepNext/>
              <w:jc w:val="right"/>
              <w:rPr>
                <w:rFonts w:asciiTheme="minorHAnsi" w:hAnsiTheme="minorHAnsi" w:cs="Arial"/>
                <w:szCs w:val="23"/>
              </w:rPr>
            </w:pPr>
            <w:r w:rsidRPr="0030791F">
              <w:rPr>
                <w:rFonts w:cs="Arial"/>
                <w:szCs w:val="23"/>
              </w:rPr>
              <w:t>97.7</w:t>
            </w:r>
          </w:p>
        </w:tc>
        <w:tc>
          <w:tcPr>
            <w:tcW w:w="1052" w:type="dxa"/>
            <w:shd w:val="clear" w:color="auto" w:fill="auto"/>
            <w:noWrap/>
            <w:vAlign w:val="bottom"/>
          </w:tcPr>
          <w:p w14:paraId="4A320201" w14:textId="39B373B1" w:rsidR="00997C6D" w:rsidRPr="0030791F" w:rsidRDefault="00997C6D" w:rsidP="00997C6D">
            <w:pPr>
              <w:keepNext/>
              <w:jc w:val="right"/>
              <w:rPr>
                <w:rFonts w:asciiTheme="minorHAnsi" w:hAnsiTheme="minorHAnsi" w:cs="Arial"/>
                <w:szCs w:val="23"/>
              </w:rPr>
            </w:pPr>
            <w:r w:rsidRPr="0030791F">
              <w:rPr>
                <w:rFonts w:cs="Arial"/>
                <w:szCs w:val="23"/>
              </w:rPr>
              <w:t>6</w:t>
            </w:r>
          </w:p>
        </w:tc>
        <w:tc>
          <w:tcPr>
            <w:tcW w:w="1067" w:type="dxa"/>
            <w:gridSpan w:val="2"/>
            <w:shd w:val="clear" w:color="auto" w:fill="auto"/>
            <w:noWrap/>
            <w:vAlign w:val="bottom"/>
          </w:tcPr>
          <w:p w14:paraId="7B83C97C" w14:textId="346A2950" w:rsidR="00997C6D" w:rsidRPr="0030791F" w:rsidRDefault="00997C6D" w:rsidP="00997C6D">
            <w:pPr>
              <w:keepNext/>
              <w:jc w:val="right"/>
              <w:rPr>
                <w:rFonts w:asciiTheme="minorHAnsi" w:hAnsiTheme="minorHAnsi" w:cs="Arial"/>
                <w:szCs w:val="23"/>
              </w:rPr>
            </w:pPr>
            <w:r w:rsidRPr="0030791F">
              <w:rPr>
                <w:rFonts w:cs="Arial"/>
                <w:szCs w:val="23"/>
              </w:rPr>
              <w:t>2.3</w:t>
            </w:r>
          </w:p>
        </w:tc>
        <w:tc>
          <w:tcPr>
            <w:tcW w:w="1068" w:type="dxa"/>
            <w:shd w:val="clear" w:color="auto" w:fill="auto"/>
            <w:noWrap/>
            <w:vAlign w:val="bottom"/>
          </w:tcPr>
          <w:p w14:paraId="09D5942F" w14:textId="67BFBDFF" w:rsidR="00997C6D" w:rsidRPr="0030791F" w:rsidRDefault="00997C6D" w:rsidP="00997C6D">
            <w:pPr>
              <w:keepNext/>
              <w:jc w:val="right"/>
              <w:rPr>
                <w:rFonts w:asciiTheme="minorHAnsi" w:hAnsiTheme="minorHAnsi" w:cs="Arial"/>
                <w:szCs w:val="23"/>
              </w:rPr>
            </w:pPr>
            <w:r w:rsidRPr="0030791F">
              <w:rPr>
                <w:rFonts w:cs="Arial"/>
                <w:szCs w:val="23"/>
              </w:rPr>
              <w:t>263</w:t>
            </w:r>
          </w:p>
        </w:tc>
      </w:tr>
      <w:tr w:rsidR="00997C6D" w:rsidRPr="0030791F" w14:paraId="027E7C51" w14:textId="77777777" w:rsidTr="00576432">
        <w:trPr>
          <w:trHeight w:val="285"/>
        </w:trPr>
        <w:tc>
          <w:tcPr>
            <w:tcW w:w="4711" w:type="dxa"/>
            <w:shd w:val="clear" w:color="auto" w:fill="auto"/>
            <w:noWrap/>
            <w:vAlign w:val="center"/>
            <w:hideMark/>
          </w:tcPr>
          <w:p w14:paraId="32EA27B9"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Pathlab</w:t>
            </w:r>
          </w:p>
        </w:tc>
        <w:tc>
          <w:tcPr>
            <w:tcW w:w="1067" w:type="dxa"/>
            <w:shd w:val="clear" w:color="auto" w:fill="auto"/>
            <w:noWrap/>
            <w:vAlign w:val="bottom"/>
          </w:tcPr>
          <w:p w14:paraId="5C02B235" w14:textId="41E8DAF8" w:rsidR="00997C6D" w:rsidRPr="0030791F" w:rsidRDefault="00997C6D" w:rsidP="00997C6D">
            <w:pPr>
              <w:keepNext/>
              <w:jc w:val="right"/>
              <w:rPr>
                <w:rFonts w:asciiTheme="minorHAnsi" w:hAnsiTheme="minorHAnsi" w:cs="Arial"/>
                <w:szCs w:val="23"/>
              </w:rPr>
            </w:pPr>
            <w:r w:rsidRPr="0030791F">
              <w:rPr>
                <w:rFonts w:cs="Arial"/>
                <w:szCs w:val="23"/>
              </w:rPr>
              <w:t>889</w:t>
            </w:r>
          </w:p>
        </w:tc>
        <w:tc>
          <w:tcPr>
            <w:tcW w:w="1067" w:type="dxa"/>
            <w:gridSpan w:val="2"/>
            <w:shd w:val="clear" w:color="auto" w:fill="auto"/>
            <w:noWrap/>
            <w:vAlign w:val="bottom"/>
          </w:tcPr>
          <w:p w14:paraId="6E7B7876" w14:textId="1D253530" w:rsidR="00997C6D" w:rsidRPr="0030791F" w:rsidRDefault="00997C6D" w:rsidP="00997C6D">
            <w:pPr>
              <w:keepNext/>
              <w:jc w:val="right"/>
              <w:rPr>
                <w:rFonts w:asciiTheme="minorHAnsi" w:hAnsiTheme="minorHAnsi" w:cs="Arial"/>
                <w:szCs w:val="23"/>
              </w:rPr>
            </w:pPr>
            <w:r w:rsidRPr="0030791F">
              <w:rPr>
                <w:rFonts w:cs="Arial"/>
                <w:szCs w:val="23"/>
              </w:rPr>
              <w:t>87.1</w:t>
            </w:r>
          </w:p>
        </w:tc>
        <w:tc>
          <w:tcPr>
            <w:tcW w:w="1068" w:type="dxa"/>
            <w:shd w:val="clear" w:color="auto" w:fill="auto"/>
            <w:noWrap/>
            <w:vAlign w:val="bottom"/>
          </w:tcPr>
          <w:p w14:paraId="11C94593" w14:textId="377624CA" w:rsidR="00997C6D" w:rsidRPr="0030791F" w:rsidRDefault="00997C6D" w:rsidP="00997C6D">
            <w:pPr>
              <w:keepNext/>
              <w:jc w:val="right"/>
              <w:rPr>
                <w:rFonts w:asciiTheme="minorHAnsi" w:hAnsiTheme="minorHAnsi" w:cs="Arial"/>
                <w:szCs w:val="23"/>
              </w:rPr>
            </w:pPr>
            <w:r w:rsidRPr="0030791F">
              <w:rPr>
                <w:rFonts w:cs="Arial"/>
                <w:szCs w:val="23"/>
              </w:rPr>
              <w:t>89</w:t>
            </w:r>
          </w:p>
        </w:tc>
        <w:tc>
          <w:tcPr>
            <w:tcW w:w="1067" w:type="dxa"/>
            <w:gridSpan w:val="2"/>
            <w:shd w:val="clear" w:color="auto" w:fill="auto"/>
            <w:noWrap/>
            <w:vAlign w:val="bottom"/>
          </w:tcPr>
          <w:p w14:paraId="717ED1DF" w14:textId="4A6E359F" w:rsidR="00997C6D" w:rsidRPr="0030791F" w:rsidRDefault="00997C6D" w:rsidP="00997C6D">
            <w:pPr>
              <w:keepNext/>
              <w:jc w:val="right"/>
              <w:rPr>
                <w:rFonts w:asciiTheme="minorHAnsi" w:hAnsiTheme="minorHAnsi" w:cs="Arial"/>
                <w:szCs w:val="23"/>
              </w:rPr>
            </w:pPr>
            <w:r w:rsidRPr="0030791F">
              <w:rPr>
                <w:rFonts w:cs="Arial"/>
                <w:szCs w:val="23"/>
              </w:rPr>
              <w:t>8.7</w:t>
            </w:r>
          </w:p>
        </w:tc>
        <w:tc>
          <w:tcPr>
            <w:tcW w:w="1067" w:type="dxa"/>
            <w:shd w:val="clear" w:color="auto" w:fill="auto"/>
            <w:noWrap/>
            <w:vAlign w:val="bottom"/>
          </w:tcPr>
          <w:p w14:paraId="29463E11" w14:textId="010BDF3F" w:rsidR="00997C6D" w:rsidRPr="0030791F" w:rsidRDefault="00997C6D" w:rsidP="00997C6D">
            <w:pPr>
              <w:keepNext/>
              <w:jc w:val="right"/>
              <w:rPr>
                <w:rFonts w:asciiTheme="minorHAnsi" w:hAnsiTheme="minorHAnsi" w:cs="Arial"/>
                <w:szCs w:val="23"/>
              </w:rPr>
            </w:pPr>
            <w:r w:rsidRPr="0030791F">
              <w:rPr>
                <w:rFonts w:cs="Arial"/>
                <w:szCs w:val="23"/>
              </w:rPr>
              <w:t>978</w:t>
            </w:r>
          </w:p>
        </w:tc>
        <w:tc>
          <w:tcPr>
            <w:tcW w:w="1083" w:type="dxa"/>
            <w:shd w:val="clear" w:color="auto" w:fill="auto"/>
            <w:noWrap/>
            <w:vAlign w:val="bottom"/>
          </w:tcPr>
          <w:p w14:paraId="06C7D4F1" w14:textId="3F801621" w:rsidR="00997C6D" w:rsidRPr="0030791F" w:rsidRDefault="00997C6D" w:rsidP="00997C6D">
            <w:pPr>
              <w:keepNext/>
              <w:jc w:val="right"/>
              <w:rPr>
                <w:rFonts w:asciiTheme="minorHAnsi" w:hAnsiTheme="minorHAnsi" w:cs="Arial"/>
                <w:szCs w:val="23"/>
              </w:rPr>
            </w:pPr>
            <w:r w:rsidRPr="0030791F">
              <w:rPr>
                <w:rFonts w:cs="Arial"/>
                <w:szCs w:val="23"/>
              </w:rPr>
              <w:t>95.8</w:t>
            </w:r>
          </w:p>
        </w:tc>
        <w:tc>
          <w:tcPr>
            <w:tcW w:w="1052" w:type="dxa"/>
            <w:shd w:val="clear" w:color="auto" w:fill="auto"/>
            <w:noWrap/>
            <w:vAlign w:val="bottom"/>
          </w:tcPr>
          <w:p w14:paraId="3B40CEF5" w14:textId="2FDDCA34" w:rsidR="00997C6D" w:rsidRPr="0030791F" w:rsidRDefault="00997C6D" w:rsidP="00997C6D">
            <w:pPr>
              <w:keepNext/>
              <w:jc w:val="right"/>
              <w:rPr>
                <w:rFonts w:asciiTheme="minorHAnsi" w:hAnsiTheme="minorHAnsi" w:cs="Arial"/>
                <w:szCs w:val="23"/>
              </w:rPr>
            </w:pPr>
            <w:r w:rsidRPr="0030791F">
              <w:rPr>
                <w:rFonts w:cs="Arial"/>
                <w:szCs w:val="23"/>
              </w:rPr>
              <w:t>43</w:t>
            </w:r>
          </w:p>
        </w:tc>
        <w:tc>
          <w:tcPr>
            <w:tcW w:w="1067" w:type="dxa"/>
            <w:gridSpan w:val="2"/>
            <w:shd w:val="clear" w:color="auto" w:fill="auto"/>
            <w:noWrap/>
            <w:vAlign w:val="bottom"/>
          </w:tcPr>
          <w:p w14:paraId="405069B1" w14:textId="6AA30681" w:rsidR="00997C6D" w:rsidRPr="0030791F" w:rsidRDefault="00997C6D" w:rsidP="00997C6D">
            <w:pPr>
              <w:keepNext/>
              <w:jc w:val="right"/>
              <w:rPr>
                <w:rFonts w:asciiTheme="minorHAnsi" w:hAnsiTheme="minorHAnsi" w:cs="Arial"/>
                <w:szCs w:val="23"/>
              </w:rPr>
            </w:pPr>
            <w:r w:rsidRPr="0030791F">
              <w:rPr>
                <w:rFonts w:cs="Arial"/>
                <w:szCs w:val="23"/>
              </w:rPr>
              <w:t>4.2</w:t>
            </w:r>
          </w:p>
        </w:tc>
        <w:tc>
          <w:tcPr>
            <w:tcW w:w="1068" w:type="dxa"/>
            <w:shd w:val="clear" w:color="auto" w:fill="auto"/>
            <w:noWrap/>
            <w:vAlign w:val="bottom"/>
          </w:tcPr>
          <w:p w14:paraId="67F37939" w14:textId="0B3D65FF" w:rsidR="00997C6D" w:rsidRPr="0030791F" w:rsidRDefault="00997C6D" w:rsidP="00997C6D">
            <w:pPr>
              <w:keepNext/>
              <w:jc w:val="right"/>
              <w:rPr>
                <w:rFonts w:asciiTheme="minorHAnsi" w:hAnsiTheme="minorHAnsi" w:cs="Arial"/>
                <w:szCs w:val="23"/>
              </w:rPr>
            </w:pPr>
            <w:r w:rsidRPr="0030791F">
              <w:rPr>
                <w:rFonts w:cs="Arial"/>
                <w:szCs w:val="23"/>
              </w:rPr>
              <w:t>1,021</w:t>
            </w:r>
          </w:p>
        </w:tc>
      </w:tr>
      <w:tr w:rsidR="00997C6D" w:rsidRPr="0030791F" w14:paraId="3145CCD0" w14:textId="77777777" w:rsidTr="00576432">
        <w:trPr>
          <w:trHeight w:val="285"/>
        </w:trPr>
        <w:tc>
          <w:tcPr>
            <w:tcW w:w="4711" w:type="dxa"/>
            <w:shd w:val="clear" w:color="auto" w:fill="auto"/>
            <w:noWrap/>
            <w:vAlign w:val="center"/>
            <w:hideMark/>
          </w:tcPr>
          <w:p w14:paraId="4973E586" w14:textId="33DB21E7" w:rsidR="00997C6D" w:rsidRPr="0030791F" w:rsidRDefault="00997C6D" w:rsidP="002E526D">
            <w:pPr>
              <w:rPr>
                <w:rFonts w:asciiTheme="minorHAnsi" w:hAnsiTheme="minorHAnsi" w:cs="Arial"/>
                <w:szCs w:val="23"/>
              </w:rPr>
            </w:pPr>
            <w:r w:rsidRPr="0030791F">
              <w:rPr>
                <w:rFonts w:asciiTheme="minorHAnsi" w:hAnsiTheme="minorHAnsi" w:cs="Arial"/>
                <w:szCs w:val="23"/>
              </w:rPr>
              <w:t>Southern Community Laboratories</w:t>
            </w:r>
            <w:r w:rsidR="00E40B52" w:rsidRPr="0030791F">
              <w:rPr>
                <w:rFonts w:asciiTheme="minorHAnsi" w:hAnsiTheme="minorHAnsi" w:cs="Arial"/>
                <w:szCs w:val="23"/>
              </w:rPr>
              <w:t xml:space="preserve"> Dunedin</w:t>
            </w:r>
          </w:p>
        </w:tc>
        <w:tc>
          <w:tcPr>
            <w:tcW w:w="1067" w:type="dxa"/>
            <w:shd w:val="clear" w:color="auto" w:fill="auto"/>
            <w:noWrap/>
            <w:vAlign w:val="bottom"/>
          </w:tcPr>
          <w:p w14:paraId="7E392510" w14:textId="4D7EA707" w:rsidR="00997C6D" w:rsidRPr="0030791F" w:rsidRDefault="00997C6D" w:rsidP="00997C6D">
            <w:pPr>
              <w:keepNext/>
              <w:jc w:val="right"/>
              <w:rPr>
                <w:rFonts w:asciiTheme="minorHAnsi" w:hAnsiTheme="minorHAnsi" w:cs="Arial"/>
                <w:szCs w:val="23"/>
              </w:rPr>
            </w:pPr>
            <w:r w:rsidRPr="0030791F">
              <w:rPr>
                <w:rFonts w:cs="Arial"/>
                <w:szCs w:val="23"/>
              </w:rPr>
              <w:t>2,604</w:t>
            </w:r>
          </w:p>
        </w:tc>
        <w:tc>
          <w:tcPr>
            <w:tcW w:w="1067" w:type="dxa"/>
            <w:gridSpan w:val="2"/>
            <w:shd w:val="clear" w:color="auto" w:fill="auto"/>
            <w:noWrap/>
            <w:vAlign w:val="bottom"/>
          </w:tcPr>
          <w:p w14:paraId="714FD06B" w14:textId="0EDA84A6" w:rsidR="00997C6D" w:rsidRPr="0030791F" w:rsidRDefault="00997C6D" w:rsidP="00997C6D">
            <w:pPr>
              <w:keepNext/>
              <w:jc w:val="right"/>
              <w:rPr>
                <w:rFonts w:asciiTheme="minorHAnsi" w:hAnsiTheme="minorHAnsi" w:cs="Arial"/>
                <w:szCs w:val="23"/>
              </w:rPr>
            </w:pPr>
            <w:r w:rsidRPr="0030791F">
              <w:rPr>
                <w:rFonts w:cs="Arial"/>
                <w:szCs w:val="23"/>
              </w:rPr>
              <w:t>99.1</w:t>
            </w:r>
          </w:p>
        </w:tc>
        <w:tc>
          <w:tcPr>
            <w:tcW w:w="1068" w:type="dxa"/>
            <w:shd w:val="clear" w:color="auto" w:fill="auto"/>
            <w:noWrap/>
            <w:vAlign w:val="bottom"/>
          </w:tcPr>
          <w:p w14:paraId="1DFB9195" w14:textId="701F8442" w:rsidR="00997C6D" w:rsidRPr="0030791F" w:rsidRDefault="00997C6D" w:rsidP="00997C6D">
            <w:pPr>
              <w:keepNext/>
              <w:jc w:val="right"/>
              <w:rPr>
                <w:rFonts w:asciiTheme="minorHAnsi" w:hAnsiTheme="minorHAnsi" w:cs="Arial"/>
                <w:szCs w:val="23"/>
              </w:rPr>
            </w:pPr>
            <w:r w:rsidRPr="0030791F">
              <w:rPr>
                <w:rFonts w:cs="Arial"/>
                <w:szCs w:val="23"/>
              </w:rPr>
              <w:t>6</w:t>
            </w:r>
          </w:p>
        </w:tc>
        <w:tc>
          <w:tcPr>
            <w:tcW w:w="1067" w:type="dxa"/>
            <w:gridSpan w:val="2"/>
            <w:shd w:val="clear" w:color="auto" w:fill="auto"/>
            <w:noWrap/>
            <w:vAlign w:val="bottom"/>
          </w:tcPr>
          <w:p w14:paraId="570CCC95" w14:textId="0421BB69" w:rsidR="00997C6D" w:rsidRPr="0030791F" w:rsidRDefault="00997C6D" w:rsidP="00997C6D">
            <w:pPr>
              <w:keepNext/>
              <w:jc w:val="right"/>
              <w:rPr>
                <w:rFonts w:asciiTheme="minorHAnsi" w:hAnsiTheme="minorHAnsi" w:cs="Arial"/>
                <w:szCs w:val="23"/>
              </w:rPr>
            </w:pPr>
            <w:r w:rsidRPr="0030791F">
              <w:rPr>
                <w:rFonts w:cs="Arial"/>
                <w:szCs w:val="23"/>
              </w:rPr>
              <w:t>0.2</w:t>
            </w:r>
          </w:p>
        </w:tc>
        <w:tc>
          <w:tcPr>
            <w:tcW w:w="1067" w:type="dxa"/>
            <w:shd w:val="clear" w:color="auto" w:fill="auto"/>
            <w:noWrap/>
            <w:vAlign w:val="bottom"/>
          </w:tcPr>
          <w:p w14:paraId="21114699" w14:textId="1D1F601F" w:rsidR="00997C6D" w:rsidRPr="0030791F" w:rsidRDefault="00997C6D" w:rsidP="00997C6D">
            <w:pPr>
              <w:keepNext/>
              <w:jc w:val="right"/>
              <w:rPr>
                <w:rFonts w:asciiTheme="minorHAnsi" w:hAnsiTheme="minorHAnsi" w:cs="Arial"/>
                <w:szCs w:val="23"/>
              </w:rPr>
            </w:pPr>
            <w:r w:rsidRPr="0030791F">
              <w:rPr>
                <w:rFonts w:cs="Arial"/>
                <w:szCs w:val="23"/>
              </w:rPr>
              <w:t>2,610</w:t>
            </w:r>
          </w:p>
        </w:tc>
        <w:tc>
          <w:tcPr>
            <w:tcW w:w="1083" w:type="dxa"/>
            <w:shd w:val="clear" w:color="auto" w:fill="auto"/>
            <w:noWrap/>
            <w:vAlign w:val="bottom"/>
          </w:tcPr>
          <w:p w14:paraId="2ECE2696" w14:textId="57B748D9" w:rsidR="00997C6D" w:rsidRPr="0030791F" w:rsidRDefault="00997C6D" w:rsidP="00997C6D">
            <w:pPr>
              <w:keepNext/>
              <w:jc w:val="right"/>
              <w:rPr>
                <w:rFonts w:asciiTheme="minorHAnsi" w:hAnsiTheme="minorHAnsi" w:cs="Arial"/>
                <w:szCs w:val="23"/>
              </w:rPr>
            </w:pPr>
            <w:r w:rsidRPr="0030791F">
              <w:rPr>
                <w:rFonts w:cs="Arial"/>
                <w:szCs w:val="23"/>
              </w:rPr>
              <w:t>99.3</w:t>
            </w:r>
          </w:p>
        </w:tc>
        <w:tc>
          <w:tcPr>
            <w:tcW w:w="1052" w:type="dxa"/>
            <w:shd w:val="clear" w:color="auto" w:fill="auto"/>
            <w:noWrap/>
            <w:vAlign w:val="bottom"/>
          </w:tcPr>
          <w:p w14:paraId="35AB1B84" w14:textId="2D728087" w:rsidR="00997C6D" w:rsidRPr="0030791F" w:rsidRDefault="00997C6D" w:rsidP="00997C6D">
            <w:pPr>
              <w:keepNext/>
              <w:jc w:val="right"/>
              <w:rPr>
                <w:rFonts w:asciiTheme="minorHAnsi" w:hAnsiTheme="minorHAnsi" w:cs="Arial"/>
                <w:szCs w:val="23"/>
              </w:rPr>
            </w:pPr>
            <w:r w:rsidRPr="0030791F">
              <w:rPr>
                <w:rFonts w:cs="Arial"/>
                <w:szCs w:val="23"/>
              </w:rPr>
              <w:t>18</w:t>
            </w:r>
          </w:p>
        </w:tc>
        <w:tc>
          <w:tcPr>
            <w:tcW w:w="1067" w:type="dxa"/>
            <w:gridSpan w:val="2"/>
            <w:shd w:val="clear" w:color="auto" w:fill="auto"/>
            <w:noWrap/>
            <w:vAlign w:val="bottom"/>
          </w:tcPr>
          <w:p w14:paraId="004B5453" w14:textId="1CB990C3" w:rsidR="00997C6D" w:rsidRPr="0030791F" w:rsidRDefault="00997C6D" w:rsidP="00997C6D">
            <w:pPr>
              <w:keepNext/>
              <w:jc w:val="right"/>
              <w:rPr>
                <w:rFonts w:asciiTheme="minorHAnsi" w:hAnsiTheme="minorHAnsi" w:cs="Arial"/>
                <w:szCs w:val="23"/>
              </w:rPr>
            </w:pPr>
            <w:r w:rsidRPr="0030791F">
              <w:rPr>
                <w:rFonts w:cs="Arial"/>
                <w:szCs w:val="23"/>
              </w:rPr>
              <w:t>0.7</w:t>
            </w:r>
          </w:p>
        </w:tc>
        <w:tc>
          <w:tcPr>
            <w:tcW w:w="1068" w:type="dxa"/>
            <w:shd w:val="clear" w:color="auto" w:fill="auto"/>
            <w:noWrap/>
            <w:vAlign w:val="bottom"/>
          </w:tcPr>
          <w:p w14:paraId="64EE9E8F" w14:textId="15F35AE4" w:rsidR="00997C6D" w:rsidRPr="0030791F" w:rsidRDefault="00997C6D" w:rsidP="00997C6D">
            <w:pPr>
              <w:keepNext/>
              <w:jc w:val="right"/>
              <w:rPr>
                <w:rFonts w:asciiTheme="minorHAnsi" w:hAnsiTheme="minorHAnsi" w:cs="Arial"/>
                <w:szCs w:val="23"/>
              </w:rPr>
            </w:pPr>
            <w:r w:rsidRPr="0030791F">
              <w:rPr>
                <w:rFonts w:cs="Arial"/>
                <w:szCs w:val="23"/>
              </w:rPr>
              <w:t>2,628</w:t>
            </w:r>
          </w:p>
        </w:tc>
      </w:tr>
      <w:tr w:rsidR="00E40B52" w:rsidRPr="0030791F" w14:paraId="04B642D3" w14:textId="77777777" w:rsidTr="00576432">
        <w:trPr>
          <w:trHeight w:val="285"/>
        </w:trPr>
        <w:tc>
          <w:tcPr>
            <w:tcW w:w="4711" w:type="dxa"/>
            <w:shd w:val="clear" w:color="auto" w:fill="auto"/>
            <w:noWrap/>
            <w:vAlign w:val="center"/>
          </w:tcPr>
          <w:p w14:paraId="6DB5D539" w14:textId="7A9A19E3" w:rsidR="00E40B52" w:rsidRPr="0030791F" w:rsidRDefault="00E40B52" w:rsidP="002E526D">
            <w:pPr>
              <w:rPr>
                <w:rFonts w:asciiTheme="minorHAnsi" w:hAnsiTheme="minorHAnsi" w:cs="Arial"/>
                <w:szCs w:val="23"/>
              </w:rPr>
            </w:pPr>
            <w:r w:rsidRPr="0030791F">
              <w:rPr>
                <w:rFonts w:asciiTheme="minorHAnsi" w:hAnsiTheme="minorHAnsi" w:cs="Arial"/>
                <w:szCs w:val="23"/>
              </w:rPr>
              <w:t>Southern Community Laboratories Wellington</w:t>
            </w:r>
          </w:p>
        </w:tc>
        <w:tc>
          <w:tcPr>
            <w:tcW w:w="1067" w:type="dxa"/>
            <w:shd w:val="clear" w:color="auto" w:fill="auto"/>
            <w:noWrap/>
            <w:vAlign w:val="bottom"/>
          </w:tcPr>
          <w:p w14:paraId="73C1D4E7" w14:textId="10F4118D" w:rsidR="00E40B52" w:rsidRPr="0030791F" w:rsidRDefault="00E40B52" w:rsidP="00997C6D">
            <w:pPr>
              <w:keepNext/>
              <w:jc w:val="right"/>
              <w:rPr>
                <w:rFonts w:cs="Arial"/>
                <w:szCs w:val="23"/>
              </w:rPr>
            </w:pPr>
            <w:r w:rsidRPr="0030791F">
              <w:rPr>
                <w:rFonts w:cs="Arial"/>
                <w:szCs w:val="23"/>
              </w:rPr>
              <w:t>778</w:t>
            </w:r>
          </w:p>
        </w:tc>
        <w:tc>
          <w:tcPr>
            <w:tcW w:w="1067" w:type="dxa"/>
            <w:gridSpan w:val="2"/>
            <w:shd w:val="clear" w:color="auto" w:fill="auto"/>
            <w:noWrap/>
            <w:vAlign w:val="bottom"/>
          </w:tcPr>
          <w:p w14:paraId="6E11A304" w14:textId="1F6BD898" w:rsidR="00E40B52" w:rsidRPr="0030791F" w:rsidRDefault="0084698B" w:rsidP="00997C6D">
            <w:pPr>
              <w:keepNext/>
              <w:jc w:val="right"/>
              <w:rPr>
                <w:rFonts w:cs="Arial"/>
                <w:szCs w:val="23"/>
              </w:rPr>
            </w:pPr>
            <w:r w:rsidRPr="0030791F">
              <w:rPr>
                <w:rFonts w:cs="Arial"/>
                <w:szCs w:val="23"/>
              </w:rPr>
              <w:t>88.3</w:t>
            </w:r>
          </w:p>
        </w:tc>
        <w:tc>
          <w:tcPr>
            <w:tcW w:w="1068" w:type="dxa"/>
            <w:shd w:val="clear" w:color="auto" w:fill="auto"/>
            <w:noWrap/>
            <w:vAlign w:val="bottom"/>
          </w:tcPr>
          <w:p w14:paraId="35A7CF75" w14:textId="4098A899" w:rsidR="00E40B52" w:rsidRPr="0030791F" w:rsidRDefault="00E40B52" w:rsidP="00997C6D">
            <w:pPr>
              <w:keepNext/>
              <w:jc w:val="right"/>
              <w:rPr>
                <w:rFonts w:cs="Arial"/>
                <w:szCs w:val="23"/>
              </w:rPr>
            </w:pPr>
            <w:r w:rsidRPr="0030791F">
              <w:rPr>
                <w:rFonts w:cs="Arial"/>
                <w:szCs w:val="23"/>
              </w:rPr>
              <w:t>62</w:t>
            </w:r>
          </w:p>
        </w:tc>
        <w:tc>
          <w:tcPr>
            <w:tcW w:w="1067" w:type="dxa"/>
            <w:gridSpan w:val="2"/>
            <w:shd w:val="clear" w:color="auto" w:fill="auto"/>
            <w:noWrap/>
            <w:vAlign w:val="bottom"/>
          </w:tcPr>
          <w:p w14:paraId="01CE90DA" w14:textId="66374A9A" w:rsidR="00E40B52" w:rsidRPr="0030791F" w:rsidRDefault="0084698B" w:rsidP="00997C6D">
            <w:pPr>
              <w:keepNext/>
              <w:jc w:val="right"/>
              <w:rPr>
                <w:rFonts w:cs="Arial"/>
                <w:szCs w:val="23"/>
              </w:rPr>
            </w:pPr>
            <w:r w:rsidRPr="0030791F">
              <w:rPr>
                <w:rFonts w:cs="Arial"/>
                <w:szCs w:val="23"/>
              </w:rPr>
              <w:t>7.0</w:t>
            </w:r>
          </w:p>
        </w:tc>
        <w:tc>
          <w:tcPr>
            <w:tcW w:w="1067" w:type="dxa"/>
            <w:shd w:val="clear" w:color="auto" w:fill="auto"/>
            <w:noWrap/>
            <w:vAlign w:val="bottom"/>
          </w:tcPr>
          <w:p w14:paraId="6C97AA66" w14:textId="35CD7C42" w:rsidR="00E40B52" w:rsidRPr="0030791F" w:rsidRDefault="00E40B52" w:rsidP="00997C6D">
            <w:pPr>
              <w:keepNext/>
              <w:jc w:val="right"/>
              <w:rPr>
                <w:rFonts w:cs="Arial"/>
                <w:szCs w:val="23"/>
              </w:rPr>
            </w:pPr>
            <w:r w:rsidRPr="0030791F">
              <w:rPr>
                <w:rFonts w:cs="Arial"/>
                <w:szCs w:val="23"/>
              </w:rPr>
              <w:t>840</w:t>
            </w:r>
          </w:p>
        </w:tc>
        <w:tc>
          <w:tcPr>
            <w:tcW w:w="1083" w:type="dxa"/>
            <w:shd w:val="clear" w:color="auto" w:fill="auto"/>
            <w:noWrap/>
            <w:vAlign w:val="bottom"/>
          </w:tcPr>
          <w:p w14:paraId="1170F589" w14:textId="2B607634" w:rsidR="00E40B52" w:rsidRPr="0030791F" w:rsidRDefault="0084698B" w:rsidP="00997C6D">
            <w:pPr>
              <w:keepNext/>
              <w:jc w:val="right"/>
              <w:rPr>
                <w:rFonts w:cs="Arial"/>
                <w:szCs w:val="23"/>
              </w:rPr>
            </w:pPr>
            <w:r w:rsidRPr="0030791F">
              <w:rPr>
                <w:rFonts w:cs="Arial"/>
                <w:szCs w:val="23"/>
              </w:rPr>
              <w:t>95.3</w:t>
            </w:r>
          </w:p>
        </w:tc>
        <w:tc>
          <w:tcPr>
            <w:tcW w:w="1052" w:type="dxa"/>
            <w:shd w:val="clear" w:color="auto" w:fill="auto"/>
            <w:noWrap/>
            <w:vAlign w:val="bottom"/>
          </w:tcPr>
          <w:p w14:paraId="35883128" w14:textId="33614D28" w:rsidR="00E40B52" w:rsidRPr="0030791F" w:rsidRDefault="00E40B52" w:rsidP="00997C6D">
            <w:pPr>
              <w:keepNext/>
              <w:jc w:val="right"/>
              <w:rPr>
                <w:rFonts w:cs="Arial"/>
                <w:szCs w:val="23"/>
              </w:rPr>
            </w:pPr>
            <w:r w:rsidRPr="0030791F">
              <w:rPr>
                <w:rFonts w:cs="Arial"/>
                <w:szCs w:val="23"/>
              </w:rPr>
              <w:t>41</w:t>
            </w:r>
          </w:p>
        </w:tc>
        <w:tc>
          <w:tcPr>
            <w:tcW w:w="1067" w:type="dxa"/>
            <w:gridSpan w:val="2"/>
            <w:shd w:val="clear" w:color="auto" w:fill="auto"/>
            <w:noWrap/>
            <w:vAlign w:val="bottom"/>
          </w:tcPr>
          <w:p w14:paraId="44D2A1B3" w14:textId="70F36FFA" w:rsidR="00E40B52" w:rsidRPr="0030791F" w:rsidRDefault="0084698B" w:rsidP="00997C6D">
            <w:pPr>
              <w:keepNext/>
              <w:jc w:val="right"/>
              <w:rPr>
                <w:rFonts w:cs="Arial"/>
                <w:szCs w:val="23"/>
              </w:rPr>
            </w:pPr>
            <w:r w:rsidRPr="0030791F">
              <w:rPr>
                <w:rFonts w:cs="Arial"/>
                <w:szCs w:val="23"/>
              </w:rPr>
              <w:t>4.7</w:t>
            </w:r>
          </w:p>
        </w:tc>
        <w:tc>
          <w:tcPr>
            <w:tcW w:w="1068" w:type="dxa"/>
            <w:shd w:val="clear" w:color="auto" w:fill="auto"/>
            <w:noWrap/>
            <w:vAlign w:val="bottom"/>
          </w:tcPr>
          <w:p w14:paraId="5F922585" w14:textId="0F0DC80C" w:rsidR="00E40B52" w:rsidRPr="0030791F" w:rsidRDefault="00E40B52" w:rsidP="00997C6D">
            <w:pPr>
              <w:keepNext/>
              <w:jc w:val="right"/>
              <w:rPr>
                <w:rFonts w:cs="Arial"/>
                <w:szCs w:val="23"/>
              </w:rPr>
            </w:pPr>
            <w:r w:rsidRPr="0030791F">
              <w:rPr>
                <w:rFonts w:cs="Arial"/>
                <w:szCs w:val="23"/>
              </w:rPr>
              <w:t>881</w:t>
            </w:r>
          </w:p>
        </w:tc>
      </w:tr>
      <w:tr w:rsidR="00997C6D" w:rsidRPr="0030791F" w14:paraId="51F2D23A" w14:textId="77777777" w:rsidTr="00576432">
        <w:trPr>
          <w:trHeight w:val="285"/>
        </w:trPr>
        <w:tc>
          <w:tcPr>
            <w:tcW w:w="4711" w:type="dxa"/>
            <w:shd w:val="clear" w:color="auto" w:fill="auto"/>
            <w:noWrap/>
            <w:vAlign w:val="center"/>
            <w:hideMark/>
          </w:tcPr>
          <w:p w14:paraId="5DCF08E6"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Taranaki Medlab</w:t>
            </w:r>
          </w:p>
        </w:tc>
        <w:tc>
          <w:tcPr>
            <w:tcW w:w="1067" w:type="dxa"/>
            <w:shd w:val="clear" w:color="auto" w:fill="auto"/>
            <w:noWrap/>
            <w:vAlign w:val="bottom"/>
          </w:tcPr>
          <w:p w14:paraId="6A954861" w14:textId="33F28C55" w:rsidR="00997C6D" w:rsidRPr="0030791F" w:rsidRDefault="00997C6D" w:rsidP="00997C6D">
            <w:pPr>
              <w:keepNext/>
              <w:jc w:val="right"/>
              <w:rPr>
                <w:rFonts w:asciiTheme="minorHAnsi" w:hAnsiTheme="minorHAnsi" w:cs="Arial"/>
                <w:szCs w:val="23"/>
              </w:rPr>
            </w:pPr>
            <w:r w:rsidRPr="0030791F">
              <w:rPr>
                <w:rFonts w:cs="Arial"/>
                <w:szCs w:val="23"/>
              </w:rPr>
              <w:t>339</w:t>
            </w:r>
          </w:p>
        </w:tc>
        <w:tc>
          <w:tcPr>
            <w:tcW w:w="1067" w:type="dxa"/>
            <w:gridSpan w:val="2"/>
            <w:shd w:val="clear" w:color="auto" w:fill="auto"/>
            <w:noWrap/>
            <w:vAlign w:val="bottom"/>
          </w:tcPr>
          <w:p w14:paraId="7C068F7F" w14:textId="7AFE78DC" w:rsidR="00997C6D" w:rsidRPr="0030791F" w:rsidRDefault="00997C6D" w:rsidP="00997C6D">
            <w:pPr>
              <w:keepNext/>
              <w:jc w:val="right"/>
              <w:rPr>
                <w:rFonts w:asciiTheme="minorHAnsi" w:hAnsiTheme="minorHAnsi" w:cs="Arial"/>
                <w:szCs w:val="23"/>
              </w:rPr>
            </w:pPr>
            <w:r w:rsidRPr="0030791F">
              <w:rPr>
                <w:rFonts w:cs="Arial"/>
                <w:szCs w:val="23"/>
              </w:rPr>
              <w:t>100.0</w:t>
            </w:r>
          </w:p>
        </w:tc>
        <w:tc>
          <w:tcPr>
            <w:tcW w:w="1068" w:type="dxa"/>
            <w:shd w:val="clear" w:color="auto" w:fill="auto"/>
            <w:noWrap/>
            <w:vAlign w:val="bottom"/>
          </w:tcPr>
          <w:p w14:paraId="22BBE84F" w14:textId="0F6F83EA" w:rsidR="00997C6D" w:rsidRPr="0030791F" w:rsidRDefault="00997C6D" w:rsidP="00997C6D">
            <w:pPr>
              <w:keepNext/>
              <w:jc w:val="right"/>
              <w:rPr>
                <w:rFonts w:asciiTheme="minorHAnsi" w:hAnsiTheme="minorHAnsi" w:cs="Arial"/>
                <w:szCs w:val="23"/>
              </w:rPr>
            </w:pPr>
            <w:r w:rsidRPr="0030791F">
              <w:rPr>
                <w:rFonts w:cs="Arial"/>
                <w:szCs w:val="23"/>
              </w:rPr>
              <w:t>-</w:t>
            </w:r>
          </w:p>
        </w:tc>
        <w:tc>
          <w:tcPr>
            <w:tcW w:w="1067" w:type="dxa"/>
            <w:gridSpan w:val="2"/>
            <w:shd w:val="clear" w:color="auto" w:fill="auto"/>
            <w:noWrap/>
            <w:vAlign w:val="bottom"/>
          </w:tcPr>
          <w:p w14:paraId="1DCBEB34" w14:textId="44246261" w:rsidR="00997C6D" w:rsidRPr="0030791F" w:rsidRDefault="00997C6D" w:rsidP="00997C6D">
            <w:pPr>
              <w:keepNext/>
              <w:jc w:val="right"/>
              <w:rPr>
                <w:rFonts w:asciiTheme="minorHAnsi" w:hAnsiTheme="minorHAnsi" w:cs="Arial"/>
                <w:szCs w:val="23"/>
              </w:rPr>
            </w:pPr>
            <w:r w:rsidRPr="0030791F">
              <w:rPr>
                <w:rFonts w:cs="Arial"/>
                <w:szCs w:val="23"/>
              </w:rPr>
              <w:t>0.0</w:t>
            </w:r>
          </w:p>
        </w:tc>
        <w:tc>
          <w:tcPr>
            <w:tcW w:w="1067" w:type="dxa"/>
            <w:shd w:val="clear" w:color="auto" w:fill="auto"/>
            <w:noWrap/>
            <w:vAlign w:val="bottom"/>
          </w:tcPr>
          <w:p w14:paraId="330AEED3" w14:textId="42DEE9D2" w:rsidR="00997C6D" w:rsidRPr="0030791F" w:rsidRDefault="00997C6D" w:rsidP="00997C6D">
            <w:pPr>
              <w:keepNext/>
              <w:jc w:val="right"/>
              <w:rPr>
                <w:rFonts w:asciiTheme="minorHAnsi" w:hAnsiTheme="minorHAnsi" w:cs="Arial"/>
                <w:szCs w:val="23"/>
              </w:rPr>
            </w:pPr>
            <w:r w:rsidRPr="0030791F">
              <w:rPr>
                <w:rFonts w:cs="Arial"/>
                <w:szCs w:val="23"/>
              </w:rPr>
              <w:t>339</w:t>
            </w:r>
          </w:p>
        </w:tc>
        <w:tc>
          <w:tcPr>
            <w:tcW w:w="1083" w:type="dxa"/>
            <w:shd w:val="clear" w:color="auto" w:fill="auto"/>
            <w:noWrap/>
            <w:vAlign w:val="bottom"/>
          </w:tcPr>
          <w:p w14:paraId="4578F2B0" w14:textId="7CBCFB2C" w:rsidR="00997C6D" w:rsidRPr="0030791F" w:rsidRDefault="00997C6D" w:rsidP="00997C6D">
            <w:pPr>
              <w:keepNext/>
              <w:jc w:val="right"/>
              <w:rPr>
                <w:rFonts w:asciiTheme="minorHAnsi" w:hAnsiTheme="minorHAnsi" w:cs="Arial"/>
                <w:szCs w:val="23"/>
              </w:rPr>
            </w:pPr>
            <w:r w:rsidRPr="0030791F">
              <w:rPr>
                <w:rFonts w:cs="Arial"/>
                <w:szCs w:val="23"/>
              </w:rPr>
              <w:t>100.0</w:t>
            </w:r>
          </w:p>
        </w:tc>
        <w:tc>
          <w:tcPr>
            <w:tcW w:w="1052" w:type="dxa"/>
            <w:shd w:val="clear" w:color="auto" w:fill="auto"/>
            <w:noWrap/>
            <w:vAlign w:val="bottom"/>
          </w:tcPr>
          <w:p w14:paraId="4C032234" w14:textId="78FCB7AC" w:rsidR="00997C6D" w:rsidRPr="0030791F" w:rsidRDefault="00997C6D" w:rsidP="00997C6D">
            <w:pPr>
              <w:keepNext/>
              <w:jc w:val="right"/>
              <w:rPr>
                <w:rFonts w:asciiTheme="minorHAnsi" w:hAnsiTheme="minorHAnsi" w:cs="Arial"/>
                <w:szCs w:val="23"/>
              </w:rPr>
            </w:pPr>
            <w:r w:rsidRPr="0030791F">
              <w:rPr>
                <w:rFonts w:cs="Arial"/>
                <w:szCs w:val="23"/>
              </w:rPr>
              <w:t>-</w:t>
            </w:r>
          </w:p>
        </w:tc>
        <w:tc>
          <w:tcPr>
            <w:tcW w:w="1067" w:type="dxa"/>
            <w:gridSpan w:val="2"/>
            <w:shd w:val="clear" w:color="auto" w:fill="auto"/>
            <w:noWrap/>
            <w:vAlign w:val="bottom"/>
          </w:tcPr>
          <w:p w14:paraId="2F43FDAF" w14:textId="121F48E2" w:rsidR="00997C6D" w:rsidRPr="0030791F" w:rsidRDefault="00997C6D" w:rsidP="00997C6D">
            <w:pPr>
              <w:keepNext/>
              <w:jc w:val="right"/>
              <w:rPr>
                <w:rFonts w:asciiTheme="minorHAnsi" w:hAnsiTheme="minorHAnsi" w:cs="Arial"/>
                <w:szCs w:val="23"/>
              </w:rPr>
            </w:pPr>
            <w:r w:rsidRPr="0030791F">
              <w:rPr>
                <w:rFonts w:cs="Arial"/>
                <w:szCs w:val="23"/>
              </w:rPr>
              <w:t>0.0</w:t>
            </w:r>
          </w:p>
        </w:tc>
        <w:tc>
          <w:tcPr>
            <w:tcW w:w="1068" w:type="dxa"/>
            <w:shd w:val="clear" w:color="auto" w:fill="auto"/>
            <w:noWrap/>
            <w:vAlign w:val="bottom"/>
          </w:tcPr>
          <w:p w14:paraId="5E67DF6A" w14:textId="553BC245" w:rsidR="00997C6D" w:rsidRPr="0030791F" w:rsidRDefault="00997C6D" w:rsidP="00997C6D">
            <w:pPr>
              <w:keepNext/>
              <w:jc w:val="right"/>
              <w:rPr>
                <w:rFonts w:asciiTheme="minorHAnsi" w:hAnsiTheme="minorHAnsi" w:cs="Arial"/>
                <w:szCs w:val="23"/>
              </w:rPr>
            </w:pPr>
            <w:r w:rsidRPr="0030791F">
              <w:rPr>
                <w:rFonts w:cs="Arial"/>
                <w:szCs w:val="23"/>
              </w:rPr>
              <w:t>339</w:t>
            </w:r>
          </w:p>
        </w:tc>
      </w:tr>
      <w:tr w:rsidR="00997C6D" w:rsidRPr="0030791F" w14:paraId="7F3824F5" w14:textId="77777777" w:rsidTr="00576432">
        <w:trPr>
          <w:trHeight w:val="285"/>
        </w:trPr>
        <w:tc>
          <w:tcPr>
            <w:tcW w:w="4711" w:type="dxa"/>
            <w:shd w:val="clear" w:color="auto" w:fill="auto"/>
            <w:noWrap/>
            <w:vAlign w:val="center"/>
            <w:hideMark/>
          </w:tcPr>
          <w:p w14:paraId="6B77EA69" w14:textId="77777777" w:rsidR="00997C6D" w:rsidRPr="0030791F" w:rsidRDefault="00997C6D" w:rsidP="002E526D">
            <w:pPr>
              <w:rPr>
                <w:rFonts w:asciiTheme="minorHAnsi" w:hAnsiTheme="minorHAnsi" w:cs="Arial"/>
                <w:szCs w:val="23"/>
              </w:rPr>
            </w:pPr>
            <w:r w:rsidRPr="0030791F">
              <w:rPr>
                <w:rFonts w:asciiTheme="minorHAnsi" w:hAnsiTheme="minorHAnsi" w:cs="Arial"/>
                <w:szCs w:val="23"/>
              </w:rPr>
              <w:t>Waikato Hospital Laboratory</w:t>
            </w:r>
          </w:p>
        </w:tc>
        <w:tc>
          <w:tcPr>
            <w:tcW w:w="1067" w:type="dxa"/>
            <w:shd w:val="clear" w:color="auto" w:fill="auto"/>
            <w:noWrap/>
            <w:vAlign w:val="bottom"/>
          </w:tcPr>
          <w:p w14:paraId="7268BB32" w14:textId="7098A56F" w:rsidR="00997C6D" w:rsidRPr="0030791F" w:rsidRDefault="00997C6D" w:rsidP="00997C6D">
            <w:pPr>
              <w:keepNext/>
              <w:jc w:val="right"/>
              <w:rPr>
                <w:rFonts w:asciiTheme="minorHAnsi" w:hAnsiTheme="minorHAnsi" w:cs="Arial"/>
                <w:szCs w:val="23"/>
              </w:rPr>
            </w:pPr>
            <w:r w:rsidRPr="0030791F">
              <w:rPr>
                <w:rFonts w:cs="Arial"/>
                <w:szCs w:val="23"/>
              </w:rPr>
              <w:t>206</w:t>
            </w:r>
          </w:p>
        </w:tc>
        <w:tc>
          <w:tcPr>
            <w:tcW w:w="1067" w:type="dxa"/>
            <w:gridSpan w:val="2"/>
            <w:shd w:val="clear" w:color="auto" w:fill="auto"/>
            <w:noWrap/>
            <w:vAlign w:val="bottom"/>
          </w:tcPr>
          <w:p w14:paraId="36E27383" w14:textId="2B0F8165" w:rsidR="00997C6D" w:rsidRPr="0030791F" w:rsidRDefault="00997C6D" w:rsidP="00997C6D">
            <w:pPr>
              <w:keepNext/>
              <w:jc w:val="right"/>
              <w:rPr>
                <w:rFonts w:asciiTheme="minorHAnsi" w:hAnsiTheme="minorHAnsi" w:cs="Arial"/>
                <w:szCs w:val="23"/>
              </w:rPr>
            </w:pPr>
            <w:r w:rsidRPr="0030791F">
              <w:rPr>
                <w:rFonts w:cs="Arial"/>
                <w:szCs w:val="23"/>
              </w:rPr>
              <w:t>92.0</w:t>
            </w:r>
          </w:p>
        </w:tc>
        <w:tc>
          <w:tcPr>
            <w:tcW w:w="1068" w:type="dxa"/>
            <w:shd w:val="clear" w:color="auto" w:fill="auto"/>
            <w:noWrap/>
            <w:vAlign w:val="bottom"/>
          </w:tcPr>
          <w:p w14:paraId="2876364B" w14:textId="0CE3D317" w:rsidR="00997C6D" w:rsidRPr="0030791F" w:rsidRDefault="00997C6D" w:rsidP="00997C6D">
            <w:pPr>
              <w:keepNext/>
              <w:jc w:val="right"/>
              <w:rPr>
                <w:rFonts w:asciiTheme="minorHAnsi" w:hAnsiTheme="minorHAnsi" w:cs="Arial"/>
                <w:szCs w:val="23"/>
              </w:rPr>
            </w:pPr>
            <w:r w:rsidRPr="0030791F">
              <w:rPr>
                <w:rFonts w:cs="Arial"/>
                <w:szCs w:val="23"/>
              </w:rPr>
              <w:t>4</w:t>
            </w:r>
          </w:p>
        </w:tc>
        <w:tc>
          <w:tcPr>
            <w:tcW w:w="1067" w:type="dxa"/>
            <w:gridSpan w:val="2"/>
            <w:shd w:val="clear" w:color="auto" w:fill="auto"/>
            <w:noWrap/>
            <w:vAlign w:val="bottom"/>
          </w:tcPr>
          <w:p w14:paraId="5A0D9C95" w14:textId="1B25D334" w:rsidR="00997C6D" w:rsidRPr="0030791F" w:rsidRDefault="00997C6D" w:rsidP="00997C6D">
            <w:pPr>
              <w:keepNext/>
              <w:jc w:val="right"/>
              <w:rPr>
                <w:rFonts w:asciiTheme="minorHAnsi" w:hAnsiTheme="minorHAnsi" w:cs="Arial"/>
                <w:szCs w:val="23"/>
              </w:rPr>
            </w:pPr>
            <w:r w:rsidRPr="0030791F">
              <w:rPr>
                <w:rFonts w:cs="Arial"/>
                <w:szCs w:val="23"/>
              </w:rPr>
              <w:t>1.8</w:t>
            </w:r>
          </w:p>
        </w:tc>
        <w:tc>
          <w:tcPr>
            <w:tcW w:w="1067" w:type="dxa"/>
            <w:shd w:val="clear" w:color="auto" w:fill="auto"/>
            <w:noWrap/>
            <w:vAlign w:val="bottom"/>
          </w:tcPr>
          <w:p w14:paraId="573CE8F4" w14:textId="15242E10" w:rsidR="00997C6D" w:rsidRPr="0030791F" w:rsidRDefault="00997C6D" w:rsidP="00997C6D">
            <w:pPr>
              <w:keepNext/>
              <w:jc w:val="right"/>
              <w:rPr>
                <w:rFonts w:asciiTheme="minorHAnsi" w:hAnsiTheme="minorHAnsi" w:cs="Arial"/>
                <w:szCs w:val="23"/>
              </w:rPr>
            </w:pPr>
            <w:r w:rsidRPr="0030791F">
              <w:rPr>
                <w:rFonts w:cs="Arial"/>
                <w:szCs w:val="23"/>
              </w:rPr>
              <w:t>210</w:t>
            </w:r>
          </w:p>
        </w:tc>
        <w:tc>
          <w:tcPr>
            <w:tcW w:w="1083" w:type="dxa"/>
            <w:shd w:val="clear" w:color="auto" w:fill="auto"/>
            <w:noWrap/>
            <w:vAlign w:val="bottom"/>
          </w:tcPr>
          <w:p w14:paraId="56C1B6E6" w14:textId="2807C9D2" w:rsidR="00997C6D" w:rsidRPr="0030791F" w:rsidRDefault="00997C6D" w:rsidP="00997C6D">
            <w:pPr>
              <w:keepNext/>
              <w:jc w:val="right"/>
              <w:rPr>
                <w:rFonts w:asciiTheme="minorHAnsi" w:hAnsiTheme="minorHAnsi" w:cs="Arial"/>
                <w:szCs w:val="23"/>
              </w:rPr>
            </w:pPr>
            <w:r w:rsidRPr="0030791F">
              <w:rPr>
                <w:rFonts w:cs="Arial"/>
                <w:szCs w:val="23"/>
              </w:rPr>
              <w:t>93.8</w:t>
            </w:r>
          </w:p>
        </w:tc>
        <w:tc>
          <w:tcPr>
            <w:tcW w:w="1052" w:type="dxa"/>
            <w:shd w:val="clear" w:color="auto" w:fill="auto"/>
            <w:noWrap/>
            <w:vAlign w:val="bottom"/>
          </w:tcPr>
          <w:p w14:paraId="609282B9" w14:textId="4DD644FF" w:rsidR="00997C6D" w:rsidRPr="0030791F" w:rsidRDefault="00997C6D" w:rsidP="00997C6D">
            <w:pPr>
              <w:keepNext/>
              <w:jc w:val="right"/>
              <w:rPr>
                <w:rFonts w:asciiTheme="minorHAnsi" w:hAnsiTheme="minorHAnsi" w:cs="Arial"/>
                <w:szCs w:val="23"/>
              </w:rPr>
            </w:pPr>
            <w:r w:rsidRPr="0030791F">
              <w:rPr>
                <w:rFonts w:cs="Arial"/>
                <w:szCs w:val="23"/>
              </w:rPr>
              <w:t>14</w:t>
            </w:r>
          </w:p>
        </w:tc>
        <w:tc>
          <w:tcPr>
            <w:tcW w:w="1067" w:type="dxa"/>
            <w:gridSpan w:val="2"/>
            <w:shd w:val="clear" w:color="auto" w:fill="auto"/>
            <w:noWrap/>
            <w:vAlign w:val="bottom"/>
          </w:tcPr>
          <w:p w14:paraId="6FADE5FF" w14:textId="3021BDF5" w:rsidR="00997C6D" w:rsidRPr="0030791F" w:rsidRDefault="00997C6D" w:rsidP="00997C6D">
            <w:pPr>
              <w:keepNext/>
              <w:jc w:val="right"/>
              <w:rPr>
                <w:rFonts w:asciiTheme="minorHAnsi" w:hAnsiTheme="minorHAnsi" w:cs="Arial"/>
                <w:szCs w:val="23"/>
              </w:rPr>
            </w:pPr>
            <w:r w:rsidRPr="0030791F">
              <w:rPr>
                <w:rFonts w:cs="Arial"/>
                <w:szCs w:val="23"/>
              </w:rPr>
              <w:t>6.3</w:t>
            </w:r>
          </w:p>
        </w:tc>
        <w:tc>
          <w:tcPr>
            <w:tcW w:w="1068" w:type="dxa"/>
            <w:shd w:val="clear" w:color="auto" w:fill="auto"/>
            <w:noWrap/>
            <w:vAlign w:val="bottom"/>
          </w:tcPr>
          <w:p w14:paraId="7D5D4BF6" w14:textId="1981393F" w:rsidR="00997C6D" w:rsidRPr="0030791F" w:rsidRDefault="00997C6D" w:rsidP="00997C6D">
            <w:pPr>
              <w:keepNext/>
              <w:jc w:val="right"/>
              <w:rPr>
                <w:rFonts w:asciiTheme="minorHAnsi" w:hAnsiTheme="minorHAnsi" w:cs="Arial"/>
                <w:szCs w:val="23"/>
              </w:rPr>
            </w:pPr>
            <w:r w:rsidRPr="0030791F">
              <w:rPr>
                <w:rFonts w:cs="Arial"/>
                <w:szCs w:val="23"/>
              </w:rPr>
              <w:t>224</w:t>
            </w:r>
          </w:p>
        </w:tc>
      </w:tr>
      <w:tr w:rsidR="00997C6D" w:rsidRPr="0030791F" w14:paraId="43EA6687" w14:textId="77777777" w:rsidTr="00576432">
        <w:trPr>
          <w:trHeight w:val="300"/>
        </w:trPr>
        <w:tc>
          <w:tcPr>
            <w:tcW w:w="4711" w:type="dxa"/>
            <w:shd w:val="clear" w:color="auto" w:fill="auto"/>
            <w:noWrap/>
            <w:vAlign w:val="bottom"/>
            <w:hideMark/>
          </w:tcPr>
          <w:p w14:paraId="27EED04E" w14:textId="77777777" w:rsidR="00997C6D" w:rsidRPr="0030791F" w:rsidRDefault="00997C6D" w:rsidP="002E526D">
            <w:pPr>
              <w:rPr>
                <w:rFonts w:asciiTheme="minorHAnsi" w:hAnsiTheme="minorHAnsi" w:cs="Arial"/>
                <w:b/>
                <w:bCs/>
                <w:szCs w:val="23"/>
              </w:rPr>
            </w:pPr>
            <w:r w:rsidRPr="002E526D">
              <w:rPr>
                <w:rFonts w:asciiTheme="minorHAnsi" w:hAnsiTheme="minorHAnsi" w:cs="Arial"/>
                <w:b/>
                <w:szCs w:val="23"/>
              </w:rPr>
              <w:t>Total</w:t>
            </w:r>
          </w:p>
        </w:tc>
        <w:tc>
          <w:tcPr>
            <w:tcW w:w="1067" w:type="dxa"/>
            <w:shd w:val="clear" w:color="auto" w:fill="auto"/>
            <w:noWrap/>
            <w:vAlign w:val="bottom"/>
          </w:tcPr>
          <w:p w14:paraId="0FB9F936" w14:textId="0D7DE62E" w:rsidR="00997C6D" w:rsidRPr="0030791F" w:rsidRDefault="00997C6D" w:rsidP="00997C6D">
            <w:pPr>
              <w:keepNext/>
              <w:jc w:val="right"/>
              <w:rPr>
                <w:rFonts w:asciiTheme="minorHAnsi" w:hAnsiTheme="minorHAnsi" w:cs="Arial"/>
                <w:b/>
                <w:bCs/>
                <w:szCs w:val="23"/>
              </w:rPr>
            </w:pPr>
            <w:r w:rsidRPr="0030791F">
              <w:rPr>
                <w:rFonts w:cs="Arial"/>
                <w:b/>
                <w:bCs/>
                <w:szCs w:val="23"/>
              </w:rPr>
              <w:t>11,731</w:t>
            </w:r>
          </w:p>
        </w:tc>
        <w:tc>
          <w:tcPr>
            <w:tcW w:w="1067" w:type="dxa"/>
            <w:gridSpan w:val="2"/>
            <w:shd w:val="clear" w:color="auto" w:fill="auto"/>
            <w:noWrap/>
            <w:vAlign w:val="bottom"/>
          </w:tcPr>
          <w:p w14:paraId="6C9A3AEC" w14:textId="31F42058" w:rsidR="00997C6D" w:rsidRPr="0030791F" w:rsidRDefault="00997C6D" w:rsidP="00997C6D">
            <w:pPr>
              <w:keepNext/>
              <w:jc w:val="right"/>
              <w:rPr>
                <w:rFonts w:asciiTheme="minorHAnsi" w:hAnsiTheme="minorHAnsi" w:cs="Arial"/>
                <w:b/>
                <w:bCs/>
                <w:szCs w:val="23"/>
              </w:rPr>
            </w:pPr>
            <w:r w:rsidRPr="0030791F">
              <w:rPr>
                <w:rFonts w:cs="Arial"/>
                <w:b/>
                <w:bCs/>
                <w:szCs w:val="23"/>
              </w:rPr>
              <w:t>93.6</w:t>
            </w:r>
          </w:p>
        </w:tc>
        <w:tc>
          <w:tcPr>
            <w:tcW w:w="1068" w:type="dxa"/>
            <w:shd w:val="clear" w:color="auto" w:fill="auto"/>
            <w:noWrap/>
            <w:vAlign w:val="bottom"/>
          </w:tcPr>
          <w:p w14:paraId="73D35350" w14:textId="7D899B31" w:rsidR="00997C6D" w:rsidRPr="0030791F" w:rsidRDefault="00997C6D" w:rsidP="00997C6D">
            <w:pPr>
              <w:keepNext/>
              <w:jc w:val="right"/>
              <w:rPr>
                <w:rFonts w:asciiTheme="minorHAnsi" w:hAnsiTheme="minorHAnsi" w:cs="Arial"/>
                <w:b/>
                <w:bCs/>
                <w:szCs w:val="23"/>
              </w:rPr>
            </w:pPr>
            <w:r w:rsidRPr="0030791F">
              <w:rPr>
                <w:rFonts w:cs="Arial"/>
                <w:b/>
                <w:bCs/>
                <w:szCs w:val="23"/>
              </w:rPr>
              <w:t>440</w:t>
            </w:r>
          </w:p>
        </w:tc>
        <w:tc>
          <w:tcPr>
            <w:tcW w:w="1067" w:type="dxa"/>
            <w:gridSpan w:val="2"/>
            <w:shd w:val="clear" w:color="auto" w:fill="auto"/>
            <w:noWrap/>
            <w:vAlign w:val="bottom"/>
          </w:tcPr>
          <w:p w14:paraId="0D300D57" w14:textId="2313B517" w:rsidR="00997C6D" w:rsidRPr="0030791F" w:rsidRDefault="00997C6D" w:rsidP="00997C6D">
            <w:pPr>
              <w:keepNext/>
              <w:jc w:val="right"/>
              <w:rPr>
                <w:rFonts w:asciiTheme="minorHAnsi" w:hAnsiTheme="minorHAnsi" w:cs="Arial"/>
                <w:b/>
                <w:bCs/>
                <w:szCs w:val="23"/>
              </w:rPr>
            </w:pPr>
            <w:r w:rsidRPr="0030791F">
              <w:rPr>
                <w:rFonts w:cs="Arial"/>
                <w:b/>
                <w:bCs/>
                <w:szCs w:val="23"/>
              </w:rPr>
              <w:t>3.5</w:t>
            </w:r>
          </w:p>
        </w:tc>
        <w:tc>
          <w:tcPr>
            <w:tcW w:w="1067" w:type="dxa"/>
            <w:shd w:val="clear" w:color="auto" w:fill="auto"/>
            <w:noWrap/>
            <w:vAlign w:val="bottom"/>
          </w:tcPr>
          <w:p w14:paraId="077C7E07" w14:textId="46170ACC" w:rsidR="00997C6D" w:rsidRPr="0030791F" w:rsidRDefault="00997C6D" w:rsidP="00997C6D">
            <w:pPr>
              <w:keepNext/>
              <w:jc w:val="right"/>
              <w:rPr>
                <w:rFonts w:asciiTheme="minorHAnsi" w:hAnsiTheme="minorHAnsi" w:cs="Arial"/>
                <w:b/>
                <w:bCs/>
                <w:szCs w:val="23"/>
              </w:rPr>
            </w:pPr>
            <w:r w:rsidRPr="0030791F">
              <w:rPr>
                <w:rFonts w:cs="Arial"/>
                <w:b/>
                <w:bCs/>
                <w:szCs w:val="23"/>
              </w:rPr>
              <w:t>12,171</w:t>
            </w:r>
          </w:p>
        </w:tc>
        <w:tc>
          <w:tcPr>
            <w:tcW w:w="1083" w:type="dxa"/>
            <w:shd w:val="clear" w:color="auto" w:fill="auto"/>
            <w:noWrap/>
            <w:vAlign w:val="bottom"/>
          </w:tcPr>
          <w:p w14:paraId="4DFB8797" w14:textId="7D060CF9" w:rsidR="00997C6D" w:rsidRPr="0030791F" w:rsidRDefault="00997C6D" w:rsidP="00997C6D">
            <w:pPr>
              <w:keepNext/>
              <w:jc w:val="right"/>
              <w:rPr>
                <w:rFonts w:asciiTheme="minorHAnsi" w:hAnsiTheme="minorHAnsi" w:cs="Arial"/>
                <w:b/>
                <w:bCs/>
                <w:szCs w:val="23"/>
              </w:rPr>
            </w:pPr>
            <w:r w:rsidRPr="0030791F">
              <w:rPr>
                <w:rFonts w:cs="Arial"/>
                <w:b/>
                <w:bCs/>
                <w:szCs w:val="23"/>
              </w:rPr>
              <w:t>97.1</w:t>
            </w:r>
          </w:p>
        </w:tc>
        <w:tc>
          <w:tcPr>
            <w:tcW w:w="1052" w:type="dxa"/>
            <w:shd w:val="clear" w:color="auto" w:fill="auto"/>
            <w:noWrap/>
            <w:vAlign w:val="bottom"/>
          </w:tcPr>
          <w:p w14:paraId="458D9CC6" w14:textId="059B872B" w:rsidR="00997C6D" w:rsidRPr="0030791F" w:rsidRDefault="00997C6D" w:rsidP="00997C6D">
            <w:pPr>
              <w:keepNext/>
              <w:jc w:val="right"/>
              <w:rPr>
                <w:rFonts w:asciiTheme="minorHAnsi" w:hAnsiTheme="minorHAnsi" w:cs="Arial"/>
                <w:b/>
                <w:bCs/>
                <w:szCs w:val="23"/>
              </w:rPr>
            </w:pPr>
            <w:r w:rsidRPr="0030791F">
              <w:rPr>
                <w:rFonts w:cs="Arial"/>
                <w:b/>
                <w:bCs/>
                <w:szCs w:val="23"/>
              </w:rPr>
              <w:t>364</w:t>
            </w:r>
          </w:p>
        </w:tc>
        <w:tc>
          <w:tcPr>
            <w:tcW w:w="1067" w:type="dxa"/>
            <w:gridSpan w:val="2"/>
            <w:shd w:val="clear" w:color="auto" w:fill="auto"/>
            <w:noWrap/>
            <w:vAlign w:val="bottom"/>
          </w:tcPr>
          <w:p w14:paraId="64C42780" w14:textId="3A9D26A8" w:rsidR="00997C6D" w:rsidRPr="0030791F" w:rsidRDefault="00997C6D" w:rsidP="00997C6D">
            <w:pPr>
              <w:keepNext/>
              <w:jc w:val="right"/>
              <w:rPr>
                <w:rFonts w:asciiTheme="minorHAnsi" w:hAnsiTheme="minorHAnsi" w:cs="Arial"/>
                <w:b/>
                <w:bCs/>
                <w:szCs w:val="23"/>
              </w:rPr>
            </w:pPr>
            <w:r w:rsidRPr="0030791F">
              <w:rPr>
                <w:rFonts w:cs="Arial"/>
                <w:b/>
                <w:bCs/>
                <w:szCs w:val="23"/>
              </w:rPr>
              <w:t>2.9</w:t>
            </w:r>
          </w:p>
        </w:tc>
        <w:tc>
          <w:tcPr>
            <w:tcW w:w="1068" w:type="dxa"/>
            <w:shd w:val="clear" w:color="auto" w:fill="auto"/>
            <w:noWrap/>
            <w:vAlign w:val="bottom"/>
          </w:tcPr>
          <w:p w14:paraId="542C55F4" w14:textId="39E0D10D" w:rsidR="00997C6D" w:rsidRPr="0030791F" w:rsidRDefault="00997C6D" w:rsidP="00997C6D">
            <w:pPr>
              <w:keepNext/>
              <w:jc w:val="right"/>
              <w:rPr>
                <w:rFonts w:asciiTheme="minorHAnsi" w:hAnsiTheme="minorHAnsi" w:cs="Arial"/>
                <w:b/>
                <w:bCs/>
                <w:szCs w:val="23"/>
              </w:rPr>
            </w:pPr>
            <w:r w:rsidRPr="0030791F">
              <w:rPr>
                <w:rFonts w:cs="Arial"/>
                <w:b/>
                <w:bCs/>
                <w:szCs w:val="23"/>
              </w:rPr>
              <w:t>12,535</w:t>
            </w:r>
          </w:p>
        </w:tc>
      </w:tr>
    </w:tbl>
    <w:p w14:paraId="126C30AC" w14:textId="77777777" w:rsidR="00030D6F" w:rsidRPr="0030791F" w:rsidRDefault="00030D6F" w:rsidP="001F1BEC">
      <w:pPr>
        <w:ind w:right="544"/>
        <w:jc w:val="both"/>
        <w:rPr>
          <w:sz w:val="20"/>
        </w:rPr>
      </w:pPr>
      <w:r w:rsidRPr="0030791F">
        <w:rPr>
          <w:sz w:val="20"/>
        </w:rPr>
        <w:t xml:space="preserve">Target: 90% within </w:t>
      </w:r>
      <w:r w:rsidRPr="0030791F">
        <w:rPr>
          <w:i/>
          <w:sz w:val="20"/>
          <w:szCs w:val="20"/>
        </w:rPr>
        <w:t>ten</w:t>
      </w:r>
      <w:r w:rsidRPr="0030791F">
        <w:rPr>
          <w:sz w:val="20"/>
        </w:rPr>
        <w:t xml:space="preserve"> working days and 98% within 15 working days of receipt of the sample</w:t>
      </w:r>
    </w:p>
    <w:p w14:paraId="5B93F1FA" w14:textId="77777777" w:rsidR="00030D6F" w:rsidRPr="0030791F" w:rsidRDefault="00030D6F" w:rsidP="00030D6F">
      <w:pPr>
        <w:pStyle w:val="FigureNote"/>
        <w:ind w:right="-1163"/>
        <w:jc w:val="both"/>
        <w:rPr>
          <w:rFonts w:ascii="Calibri" w:hAnsi="Calibri"/>
          <w:sz w:val="20"/>
        </w:rPr>
      </w:pPr>
      <w:r w:rsidRPr="0030791F">
        <w:rPr>
          <w:rFonts w:ascii="Calibri" w:hAnsi="Calibri"/>
          <w:sz w:val="20"/>
        </w:rPr>
        <w:t>Note: total histology samples reported on for this Indicator is different from that reported in Indicator 5.4. Indicator 5.5 includes all histology samples received by laboratories within the monitoring period, while 5.4 includes all histology samples taken within the monitoring period</w:t>
      </w:r>
    </w:p>
    <w:p w14:paraId="55B6E633" w14:textId="15B76106" w:rsidR="00411DC4" w:rsidRPr="0030791F" w:rsidRDefault="00411DC4" w:rsidP="00030D6F">
      <w:pPr>
        <w:pStyle w:val="Caption"/>
      </w:pPr>
      <w:bookmarkStart w:id="1146" w:name="_Ref302383297"/>
      <w:bookmarkStart w:id="1147" w:name="_Toc304970093"/>
      <w:bookmarkStart w:id="1148" w:name="_Toc469398338"/>
      <w:r w:rsidRPr="0030791F">
        <w:br w:type="page"/>
      </w:r>
    </w:p>
    <w:p w14:paraId="2C553452" w14:textId="0047737E" w:rsidR="00030D6F" w:rsidRPr="0030791F" w:rsidRDefault="00C65151" w:rsidP="00DC7628">
      <w:pPr>
        <w:pStyle w:val="Caption"/>
        <w:spacing w:after="80"/>
        <w:ind w:right="-23"/>
        <w:jc w:val="both"/>
      </w:pPr>
      <w:bookmarkStart w:id="1149" w:name="_Ref482781792"/>
      <w:bookmarkStart w:id="1150" w:name="_Toc475605571"/>
      <w:bookmarkStart w:id="1151" w:name="_Toc509928543"/>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52</w:t>
      </w:r>
      <w:r w:rsidR="00F55F28" w:rsidRPr="0030791F">
        <w:rPr>
          <w:noProof/>
        </w:rPr>
        <w:fldChar w:fldCharType="end"/>
      </w:r>
      <w:bookmarkEnd w:id="1146"/>
      <w:bookmarkEnd w:id="1149"/>
      <w:r w:rsidR="00030D6F" w:rsidRPr="0030791F">
        <w:t xml:space="preserve"> - Timeliness of reporting for cytology with associated HPV testing by laboratory, </w:t>
      </w:r>
      <w:bookmarkEnd w:id="1147"/>
      <w:bookmarkEnd w:id="1150"/>
      <w:sdt>
        <w:sdtPr>
          <w:alias w:val="Period"/>
          <w:tag w:val="Period"/>
          <w:id w:val="-1933034611"/>
          <w:dataBinding w:prefixMappings="xmlns:ns0='http://schemas.microsoft.com/office/2006/coverPageProps' " w:xpath="/ns0:CoverPageProperties[1]/ns0:Abstract[1]" w:storeItemID="{55AF091B-3C7A-41E3-B477-F2FDAA23CFDA}"/>
          <w:text/>
        </w:sdtPr>
        <w:sdtEndPr/>
        <w:sdtContent>
          <w:r w:rsidR="003A48F1" w:rsidRPr="0030791F">
            <w:t>1 January – 30 June 2017</w:t>
          </w:r>
        </w:sdtContent>
      </w:sdt>
      <w:bookmarkEnd w:id="1148"/>
      <w:bookmarkEnd w:id="1151"/>
    </w:p>
    <w:tbl>
      <w:tblPr>
        <w:tblW w:w="0" w:type="auto"/>
        <w:tblInd w:w="93" w:type="dxa"/>
        <w:tblLayout w:type="fixed"/>
        <w:tblLook w:val="04A0" w:firstRow="1" w:lastRow="0" w:firstColumn="1" w:lastColumn="0" w:noHBand="0" w:noVBand="1"/>
      </w:tblPr>
      <w:tblGrid>
        <w:gridCol w:w="3530"/>
        <w:gridCol w:w="1158"/>
        <w:gridCol w:w="1163"/>
        <w:gridCol w:w="1159"/>
        <w:gridCol w:w="1159"/>
        <w:gridCol w:w="6"/>
        <w:gridCol w:w="1153"/>
      </w:tblGrid>
      <w:tr w:rsidR="00030D6F" w:rsidRPr="0030791F" w14:paraId="290A2E5A" w14:textId="77777777" w:rsidTr="00403266">
        <w:trPr>
          <w:trHeight w:val="416"/>
        </w:trPr>
        <w:tc>
          <w:tcPr>
            <w:tcW w:w="3530" w:type="dxa"/>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bottom"/>
            <w:hideMark/>
          </w:tcPr>
          <w:p w14:paraId="5BC4EE3A" w14:textId="77777777" w:rsidR="00030D6F" w:rsidRPr="0030791F" w:rsidRDefault="00030D6F" w:rsidP="002E526D">
            <w:pPr>
              <w:rPr>
                <w:rFonts w:ascii="Arial" w:eastAsia="Times New Roman" w:hAnsi="Arial" w:cs="Arial"/>
                <w:b/>
                <w:bCs/>
                <w:sz w:val="20"/>
                <w:szCs w:val="20"/>
                <w:lang w:eastAsia="en-AU"/>
              </w:rPr>
            </w:pPr>
            <w:r w:rsidRPr="002E526D">
              <w:rPr>
                <w:rFonts w:asciiTheme="minorHAnsi" w:hAnsiTheme="minorHAnsi" w:cs="Arial"/>
                <w:b/>
                <w:szCs w:val="23"/>
              </w:rPr>
              <w:t>Laboratory</w:t>
            </w:r>
          </w:p>
        </w:tc>
        <w:tc>
          <w:tcPr>
            <w:tcW w:w="5798" w:type="dxa"/>
            <w:gridSpan w:val="6"/>
            <w:tcBorders>
              <w:top w:val="single" w:sz="4" w:space="0" w:color="auto"/>
              <w:left w:val="nil"/>
              <w:bottom w:val="nil"/>
              <w:right w:val="single" w:sz="4" w:space="0" w:color="000000"/>
            </w:tcBorders>
            <w:shd w:val="clear" w:color="auto" w:fill="D9D9D9" w:themeFill="background1" w:themeFillShade="D9"/>
            <w:noWrap/>
            <w:vAlign w:val="bottom"/>
            <w:hideMark/>
          </w:tcPr>
          <w:p w14:paraId="2CF40901" w14:textId="77777777" w:rsidR="00030D6F" w:rsidRPr="0030791F" w:rsidRDefault="00030D6F" w:rsidP="00576432">
            <w:pPr>
              <w:keepNext/>
              <w:keepLines/>
              <w:jc w:val="center"/>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Laboratory turnaround time - cytology with HPV testing</w:t>
            </w:r>
          </w:p>
        </w:tc>
      </w:tr>
      <w:tr w:rsidR="00030D6F" w:rsidRPr="0030791F" w14:paraId="62327FAE" w14:textId="77777777" w:rsidTr="00403266">
        <w:trPr>
          <w:trHeight w:val="253"/>
        </w:trPr>
        <w:tc>
          <w:tcPr>
            <w:tcW w:w="353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06A0F503" w14:textId="77777777" w:rsidR="00030D6F" w:rsidRPr="0030791F" w:rsidRDefault="00030D6F" w:rsidP="00576432">
            <w:pPr>
              <w:keepNext/>
              <w:keepLines/>
              <w:rPr>
                <w:rFonts w:ascii="Arial" w:eastAsia="Times New Roman" w:hAnsi="Arial" w:cs="Arial"/>
                <w:b/>
                <w:bCs/>
                <w:sz w:val="20"/>
                <w:szCs w:val="20"/>
                <w:lang w:eastAsia="en-AU"/>
              </w:rPr>
            </w:pPr>
          </w:p>
        </w:tc>
        <w:tc>
          <w:tcPr>
            <w:tcW w:w="2321" w:type="dxa"/>
            <w:gridSpan w:val="2"/>
            <w:tcBorders>
              <w:top w:val="nil"/>
              <w:left w:val="nil"/>
              <w:bottom w:val="nil"/>
              <w:right w:val="nil"/>
            </w:tcBorders>
            <w:shd w:val="clear" w:color="auto" w:fill="D9D9D9" w:themeFill="background1" w:themeFillShade="D9"/>
            <w:noWrap/>
            <w:vAlign w:val="bottom"/>
            <w:hideMark/>
          </w:tcPr>
          <w:p w14:paraId="67E41E0C" w14:textId="77777777" w:rsidR="00030D6F" w:rsidRPr="0030791F" w:rsidRDefault="00030D6F" w:rsidP="00576432">
            <w:pPr>
              <w:keepNext/>
              <w:keepLines/>
              <w:jc w:val="center"/>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Within 15 days</w:t>
            </w:r>
          </w:p>
        </w:tc>
        <w:tc>
          <w:tcPr>
            <w:tcW w:w="2324" w:type="dxa"/>
            <w:gridSpan w:val="3"/>
            <w:tcBorders>
              <w:top w:val="nil"/>
              <w:left w:val="nil"/>
              <w:bottom w:val="nil"/>
              <w:right w:val="nil"/>
            </w:tcBorders>
            <w:shd w:val="clear" w:color="auto" w:fill="D9D9D9" w:themeFill="background1" w:themeFillShade="D9"/>
            <w:noWrap/>
            <w:vAlign w:val="bottom"/>
            <w:hideMark/>
          </w:tcPr>
          <w:p w14:paraId="3561A7C6" w14:textId="77777777" w:rsidR="00030D6F" w:rsidRPr="0030791F" w:rsidRDefault="00030D6F" w:rsidP="00576432">
            <w:pPr>
              <w:keepNext/>
              <w:keepLines/>
              <w:jc w:val="center"/>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More than 15 days</w:t>
            </w:r>
          </w:p>
        </w:tc>
        <w:tc>
          <w:tcPr>
            <w:tcW w:w="1153" w:type="dxa"/>
            <w:tcBorders>
              <w:top w:val="nil"/>
              <w:left w:val="nil"/>
              <w:bottom w:val="nil"/>
              <w:right w:val="single" w:sz="4" w:space="0" w:color="auto"/>
            </w:tcBorders>
            <w:shd w:val="clear" w:color="auto" w:fill="D9D9D9" w:themeFill="background1" w:themeFillShade="D9"/>
            <w:noWrap/>
            <w:vAlign w:val="bottom"/>
            <w:hideMark/>
          </w:tcPr>
          <w:p w14:paraId="7E6E229B" w14:textId="77777777" w:rsidR="00030D6F" w:rsidRPr="0030791F" w:rsidRDefault="00030D6F" w:rsidP="00576432">
            <w:pPr>
              <w:keepNext/>
              <w:keepLines/>
              <w:jc w:val="right"/>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Total</w:t>
            </w:r>
          </w:p>
        </w:tc>
      </w:tr>
      <w:tr w:rsidR="00030D6F" w:rsidRPr="0030791F" w14:paraId="3879C0AF" w14:textId="77777777" w:rsidTr="00403266">
        <w:trPr>
          <w:trHeight w:val="253"/>
        </w:trPr>
        <w:tc>
          <w:tcPr>
            <w:tcW w:w="3530" w:type="dxa"/>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14:paraId="46591B4A" w14:textId="77777777" w:rsidR="00030D6F" w:rsidRPr="0030791F" w:rsidRDefault="00030D6F" w:rsidP="00576432">
            <w:pPr>
              <w:keepNext/>
              <w:keepLines/>
              <w:jc w:val="right"/>
              <w:rPr>
                <w:rFonts w:ascii="Arial" w:eastAsia="Times New Roman" w:hAnsi="Arial" w:cs="Arial"/>
                <w:b/>
                <w:bCs/>
                <w:sz w:val="20"/>
                <w:szCs w:val="20"/>
                <w:lang w:eastAsia="en-AU"/>
              </w:rPr>
            </w:pPr>
          </w:p>
        </w:tc>
        <w:tc>
          <w:tcPr>
            <w:tcW w:w="1158" w:type="dxa"/>
            <w:tcBorders>
              <w:top w:val="nil"/>
              <w:left w:val="nil"/>
              <w:bottom w:val="single" w:sz="4" w:space="0" w:color="auto"/>
              <w:right w:val="nil"/>
            </w:tcBorders>
            <w:shd w:val="clear" w:color="auto" w:fill="D9D9D9" w:themeFill="background1" w:themeFillShade="D9"/>
            <w:noWrap/>
            <w:vAlign w:val="bottom"/>
            <w:hideMark/>
          </w:tcPr>
          <w:p w14:paraId="6378C0FE" w14:textId="77777777" w:rsidR="00030D6F" w:rsidRPr="0030791F" w:rsidRDefault="00030D6F" w:rsidP="00576432">
            <w:pPr>
              <w:keepNext/>
              <w:keepLines/>
              <w:jc w:val="right"/>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N</w:t>
            </w:r>
          </w:p>
        </w:tc>
        <w:tc>
          <w:tcPr>
            <w:tcW w:w="1163" w:type="dxa"/>
            <w:tcBorders>
              <w:top w:val="nil"/>
              <w:left w:val="nil"/>
              <w:bottom w:val="single" w:sz="4" w:space="0" w:color="auto"/>
              <w:right w:val="nil"/>
            </w:tcBorders>
            <w:shd w:val="clear" w:color="auto" w:fill="D9D9D9" w:themeFill="background1" w:themeFillShade="D9"/>
            <w:noWrap/>
            <w:vAlign w:val="bottom"/>
            <w:hideMark/>
          </w:tcPr>
          <w:p w14:paraId="2A90CBAF" w14:textId="77777777" w:rsidR="00030D6F" w:rsidRPr="0030791F" w:rsidRDefault="00030D6F" w:rsidP="00576432">
            <w:pPr>
              <w:keepNext/>
              <w:keepLines/>
              <w:jc w:val="right"/>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w:t>
            </w:r>
          </w:p>
        </w:tc>
        <w:tc>
          <w:tcPr>
            <w:tcW w:w="1159" w:type="dxa"/>
            <w:tcBorders>
              <w:top w:val="nil"/>
              <w:left w:val="nil"/>
              <w:bottom w:val="single" w:sz="4" w:space="0" w:color="auto"/>
              <w:right w:val="nil"/>
            </w:tcBorders>
            <w:shd w:val="clear" w:color="auto" w:fill="D9D9D9" w:themeFill="background1" w:themeFillShade="D9"/>
            <w:noWrap/>
            <w:vAlign w:val="bottom"/>
            <w:hideMark/>
          </w:tcPr>
          <w:p w14:paraId="0FE2B246" w14:textId="77777777" w:rsidR="00030D6F" w:rsidRPr="0030791F" w:rsidRDefault="00030D6F" w:rsidP="00576432">
            <w:pPr>
              <w:keepNext/>
              <w:keepLines/>
              <w:jc w:val="right"/>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N</w:t>
            </w:r>
          </w:p>
        </w:tc>
        <w:tc>
          <w:tcPr>
            <w:tcW w:w="1159" w:type="dxa"/>
            <w:tcBorders>
              <w:top w:val="nil"/>
              <w:left w:val="nil"/>
              <w:bottom w:val="single" w:sz="4" w:space="0" w:color="auto"/>
              <w:right w:val="nil"/>
            </w:tcBorders>
            <w:shd w:val="clear" w:color="auto" w:fill="D9D9D9" w:themeFill="background1" w:themeFillShade="D9"/>
            <w:noWrap/>
            <w:vAlign w:val="bottom"/>
            <w:hideMark/>
          </w:tcPr>
          <w:p w14:paraId="06DDD5AA" w14:textId="77777777" w:rsidR="00030D6F" w:rsidRPr="0030791F" w:rsidRDefault="00030D6F" w:rsidP="00576432">
            <w:pPr>
              <w:keepNext/>
              <w:keepLines/>
              <w:jc w:val="right"/>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w:t>
            </w:r>
          </w:p>
        </w:tc>
        <w:tc>
          <w:tcPr>
            <w:tcW w:w="1159"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075A9102" w14:textId="77777777" w:rsidR="00030D6F" w:rsidRPr="0030791F" w:rsidRDefault="00030D6F" w:rsidP="00576432">
            <w:pPr>
              <w:keepNext/>
              <w:keepLines/>
              <w:jc w:val="right"/>
              <w:rPr>
                <w:rFonts w:ascii="Arial" w:eastAsia="Times New Roman" w:hAnsi="Arial" w:cs="Arial"/>
                <w:b/>
                <w:bCs/>
                <w:sz w:val="20"/>
                <w:szCs w:val="20"/>
                <w:lang w:eastAsia="en-AU"/>
              </w:rPr>
            </w:pPr>
            <w:r w:rsidRPr="0030791F">
              <w:rPr>
                <w:rFonts w:ascii="Arial" w:eastAsia="Times New Roman" w:hAnsi="Arial" w:cs="Arial"/>
                <w:b/>
                <w:bCs/>
                <w:sz w:val="20"/>
                <w:szCs w:val="20"/>
                <w:lang w:eastAsia="en-AU"/>
              </w:rPr>
              <w:t>N</w:t>
            </w:r>
          </w:p>
        </w:tc>
      </w:tr>
      <w:tr w:rsidR="00A94F0D" w:rsidRPr="0030791F" w14:paraId="324A0EC1"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31E1D3F0" w14:textId="77777777" w:rsidR="00A94F0D" w:rsidRPr="0030791F" w:rsidRDefault="00A94F0D" w:rsidP="002E526D">
            <w:pPr>
              <w:rPr>
                <w:rFonts w:asciiTheme="minorHAnsi" w:hAnsiTheme="minorHAnsi" w:cs="Arial"/>
                <w:szCs w:val="23"/>
              </w:rPr>
            </w:pPr>
            <w:r w:rsidRPr="0030791F">
              <w:rPr>
                <w:rFonts w:asciiTheme="minorHAnsi" w:hAnsiTheme="minorHAnsi" w:cs="Arial"/>
                <w:szCs w:val="23"/>
              </w:rPr>
              <w:t>Anatomical Pathology Services</w:t>
            </w:r>
          </w:p>
        </w:tc>
        <w:tc>
          <w:tcPr>
            <w:tcW w:w="1158" w:type="dxa"/>
            <w:tcBorders>
              <w:top w:val="nil"/>
              <w:left w:val="nil"/>
              <w:bottom w:val="nil"/>
              <w:right w:val="nil"/>
            </w:tcBorders>
            <w:shd w:val="clear" w:color="auto" w:fill="auto"/>
            <w:noWrap/>
            <w:vAlign w:val="bottom"/>
          </w:tcPr>
          <w:p w14:paraId="3F8C7A46" w14:textId="7925C7EC" w:rsidR="00A94F0D" w:rsidRPr="0030791F" w:rsidRDefault="00A94F0D" w:rsidP="00A94F0D">
            <w:pPr>
              <w:keepNext/>
              <w:jc w:val="right"/>
              <w:rPr>
                <w:rFonts w:asciiTheme="minorHAnsi" w:hAnsiTheme="minorHAnsi" w:cs="Arial"/>
                <w:szCs w:val="23"/>
              </w:rPr>
            </w:pPr>
            <w:r w:rsidRPr="0030791F">
              <w:rPr>
                <w:rFonts w:cs="Arial"/>
                <w:szCs w:val="23"/>
              </w:rPr>
              <w:t>677</w:t>
            </w:r>
          </w:p>
        </w:tc>
        <w:tc>
          <w:tcPr>
            <w:tcW w:w="1163" w:type="dxa"/>
            <w:tcBorders>
              <w:top w:val="nil"/>
              <w:left w:val="nil"/>
              <w:bottom w:val="nil"/>
              <w:right w:val="nil"/>
            </w:tcBorders>
            <w:shd w:val="clear" w:color="auto" w:fill="auto"/>
            <w:noWrap/>
            <w:vAlign w:val="bottom"/>
          </w:tcPr>
          <w:p w14:paraId="0B3BB257" w14:textId="3973ADE2" w:rsidR="00A94F0D" w:rsidRPr="0030791F" w:rsidRDefault="00A94F0D" w:rsidP="00A94F0D">
            <w:pPr>
              <w:keepNext/>
              <w:jc w:val="right"/>
              <w:rPr>
                <w:rFonts w:asciiTheme="minorHAnsi" w:hAnsiTheme="minorHAnsi" w:cs="Arial"/>
                <w:szCs w:val="23"/>
              </w:rPr>
            </w:pPr>
            <w:r w:rsidRPr="0030791F">
              <w:rPr>
                <w:rFonts w:cs="Arial"/>
                <w:szCs w:val="23"/>
              </w:rPr>
              <w:t>99.9</w:t>
            </w:r>
          </w:p>
        </w:tc>
        <w:tc>
          <w:tcPr>
            <w:tcW w:w="1159" w:type="dxa"/>
            <w:tcBorders>
              <w:top w:val="nil"/>
              <w:left w:val="nil"/>
              <w:bottom w:val="nil"/>
              <w:right w:val="nil"/>
            </w:tcBorders>
            <w:shd w:val="clear" w:color="auto" w:fill="auto"/>
            <w:noWrap/>
            <w:vAlign w:val="bottom"/>
          </w:tcPr>
          <w:p w14:paraId="0C355E18" w14:textId="25E296C9" w:rsidR="00A94F0D" w:rsidRPr="0030791F" w:rsidRDefault="00A94F0D" w:rsidP="00A94F0D">
            <w:pPr>
              <w:keepNext/>
              <w:jc w:val="right"/>
              <w:rPr>
                <w:rFonts w:asciiTheme="minorHAnsi" w:hAnsiTheme="minorHAnsi" w:cs="Arial"/>
                <w:szCs w:val="23"/>
              </w:rPr>
            </w:pPr>
            <w:r w:rsidRPr="0030791F">
              <w:rPr>
                <w:rFonts w:cs="Arial"/>
                <w:szCs w:val="23"/>
              </w:rPr>
              <w:t>1</w:t>
            </w:r>
          </w:p>
        </w:tc>
        <w:tc>
          <w:tcPr>
            <w:tcW w:w="1159" w:type="dxa"/>
            <w:tcBorders>
              <w:top w:val="nil"/>
              <w:left w:val="nil"/>
              <w:bottom w:val="nil"/>
              <w:right w:val="nil"/>
            </w:tcBorders>
            <w:shd w:val="clear" w:color="auto" w:fill="auto"/>
            <w:noWrap/>
            <w:vAlign w:val="bottom"/>
          </w:tcPr>
          <w:p w14:paraId="766771D1" w14:textId="00BF7524" w:rsidR="00A94F0D" w:rsidRPr="0030791F" w:rsidRDefault="00A94F0D" w:rsidP="00A94F0D">
            <w:pPr>
              <w:keepNext/>
              <w:jc w:val="right"/>
              <w:rPr>
                <w:rFonts w:asciiTheme="minorHAnsi" w:hAnsiTheme="minorHAnsi" w:cs="Arial"/>
                <w:szCs w:val="23"/>
              </w:rPr>
            </w:pPr>
            <w:r w:rsidRPr="0030791F">
              <w:rPr>
                <w:rFonts w:cs="Arial"/>
                <w:szCs w:val="23"/>
              </w:rPr>
              <w:t>0.1</w:t>
            </w:r>
          </w:p>
        </w:tc>
        <w:tc>
          <w:tcPr>
            <w:tcW w:w="1159" w:type="dxa"/>
            <w:gridSpan w:val="2"/>
            <w:tcBorders>
              <w:top w:val="nil"/>
              <w:left w:val="nil"/>
              <w:bottom w:val="nil"/>
              <w:right w:val="single" w:sz="4" w:space="0" w:color="auto"/>
            </w:tcBorders>
            <w:shd w:val="clear" w:color="auto" w:fill="auto"/>
            <w:noWrap/>
            <w:vAlign w:val="bottom"/>
          </w:tcPr>
          <w:p w14:paraId="79865A7B" w14:textId="58B9C81F" w:rsidR="00A94F0D" w:rsidRPr="0030791F" w:rsidRDefault="00A94F0D" w:rsidP="00A94F0D">
            <w:pPr>
              <w:keepNext/>
              <w:jc w:val="right"/>
              <w:rPr>
                <w:rFonts w:asciiTheme="minorHAnsi" w:hAnsiTheme="minorHAnsi" w:cs="Arial"/>
                <w:szCs w:val="23"/>
              </w:rPr>
            </w:pPr>
            <w:r w:rsidRPr="0030791F">
              <w:rPr>
                <w:rFonts w:cs="Arial"/>
                <w:szCs w:val="23"/>
              </w:rPr>
              <w:t>678</w:t>
            </w:r>
          </w:p>
        </w:tc>
      </w:tr>
      <w:tr w:rsidR="00A94F0D" w:rsidRPr="0030791F" w14:paraId="2CEE35CB"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5E24D582" w14:textId="77777777" w:rsidR="00A94F0D" w:rsidRPr="0030791F" w:rsidRDefault="00A94F0D" w:rsidP="002E526D">
            <w:pPr>
              <w:rPr>
                <w:rFonts w:asciiTheme="minorHAnsi" w:hAnsiTheme="minorHAnsi" w:cs="Arial"/>
                <w:szCs w:val="23"/>
              </w:rPr>
            </w:pPr>
            <w:r w:rsidRPr="0030791F">
              <w:rPr>
                <w:rFonts w:asciiTheme="minorHAnsi" w:hAnsiTheme="minorHAnsi" w:cs="Arial"/>
                <w:szCs w:val="23"/>
              </w:rPr>
              <w:t>Canterbury Health Laboratories</w:t>
            </w:r>
          </w:p>
        </w:tc>
        <w:tc>
          <w:tcPr>
            <w:tcW w:w="1158" w:type="dxa"/>
            <w:tcBorders>
              <w:top w:val="nil"/>
              <w:left w:val="nil"/>
              <w:bottom w:val="nil"/>
              <w:right w:val="nil"/>
            </w:tcBorders>
            <w:shd w:val="clear" w:color="auto" w:fill="auto"/>
            <w:noWrap/>
            <w:vAlign w:val="bottom"/>
          </w:tcPr>
          <w:p w14:paraId="461FBC6F" w14:textId="6A3F44B2" w:rsidR="00A94F0D" w:rsidRPr="0030791F" w:rsidRDefault="00A94F0D" w:rsidP="00A94F0D">
            <w:pPr>
              <w:keepNext/>
              <w:jc w:val="right"/>
              <w:rPr>
                <w:rFonts w:asciiTheme="minorHAnsi" w:hAnsiTheme="minorHAnsi" w:cs="Arial"/>
                <w:szCs w:val="23"/>
              </w:rPr>
            </w:pPr>
            <w:r w:rsidRPr="0030791F">
              <w:rPr>
                <w:rFonts w:cs="Arial"/>
                <w:szCs w:val="23"/>
              </w:rPr>
              <w:t>210</w:t>
            </w:r>
          </w:p>
        </w:tc>
        <w:tc>
          <w:tcPr>
            <w:tcW w:w="1163" w:type="dxa"/>
            <w:tcBorders>
              <w:top w:val="nil"/>
              <w:left w:val="nil"/>
              <w:bottom w:val="nil"/>
              <w:right w:val="nil"/>
            </w:tcBorders>
            <w:shd w:val="clear" w:color="auto" w:fill="auto"/>
            <w:noWrap/>
            <w:vAlign w:val="bottom"/>
          </w:tcPr>
          <w:p w14:paraId="4A8CD0DB" w14:textId="183B4F09" w:rsidR="00A94F0D" w:rsidRPr="0030791F" w:rsidRDefault="00A94F0D" w:rsidP="00A94F0D">
            <w:pPr>
              <w:keepNext/>
              <w:jc w:val="right"/>
              <w:rPr>
                <w:rFonts w:asciiTheme="minorHAnsi" w:hAnsiTheme="minorHAnsi" w:cs="Arial"/>
                <w:szCs w:val="23"/>
              </w:rPr>
            </w:pPr>
            <w:r w:rsidRPr="0030791F">
              <w:rPr>
                <w:rFonts w:cs="Arial"/>
                <w:szCs w:val="23"/>
              </w:rPr>
              <w:t>95.5</w:t>
            </w:r>
          </w:p>
        </w:tc>
        <w:tc>
          <w:tcPr>
            <w:tcW w:w="1159" w:type="dxa"/>
            <w:tcBorders>
              <w:top w:val="nil"/>
              <w:left w:val="nil"/>
              <w:bottom w:val="nil"/>
              <w:right w:val="nil"/>
            </w:tcBorders>
            <w:shd w:val="clear" w:color="auto" w:fill="auto"/>
            <w:noWrap/>
            <w:vAlign w:val="bottom"/>
          </w:tcPr>
          <w:p w14:paraId="173535EE" w14:textId="3653D51A" w:rsidR="00A94F0D" w:rsidRPr="0030791F" w:rsidRDefault="00A94F0D" w:rsidP="00A94F0D">
            <w:pPr>
              <w:keepNext/>
              <w:jc w:val="right"/>
              <w:rPr>
                <w:rFonts w:asciiTheme="minorHAnsi" w:hAnsiTheme="minorHAnsi" w:cs="Arial"/>
                <w:szCs w:val="23"/>
              </w:rPr>
            </w:pPr>
            <w:r w:rsidRPr="0030791F">
              <w:rPr>
                <w:rFonts w:cs="Arial"/>
                <w:szCs w:val="23"/>
              </w:rPr>
              <w:t>10</w:t>
            </w:r>
          </w:p>
        </w:tc>
        <w:tc>
          <w:tcPr>
            <w:tcW w:w="1159" w:type="dxa"/>
            <w:tcBorders>
              <w:top w:val="nil"/>
              <w:left w:val="nil"/>
              <w:bottom w:val="nil"/>
              <w:right w:val="nil"/>
            </w:tcBorders>
            <w:shd w:val="clear" w:color="auto" w:fill="auto"/>
            <w:noWrap/>
            <w:vAlign w:val="bottom"/>
          </w:tcPr>
          <w:p w14:paraId="6F62B32A" w14:textId="49230F33" w:rsidR="00A94F0D" w:rsidRPr="0030791F" w:rsidRDefault="00A94F0D" w:rsidP="00A94F0D">
            <w:pPr>
              <w:keepNext/>
              <w:jc w:val="right"/>
              <w:rPr>
                <w:rFonts w:asciiTheme="minorHAnsi" w:hAnsiTheme="minorHAnsi" w:cs="Arial"/>
                <w:szCs w:val="23"/>
              </w:rPr>
            </w:pPr>
            <w:r w:rsidRPr="0030791F">
              <w:rPr>
                <w:rFonts w:cs="Arial"/>
                <w:szCs w:val="23"/>
              </w:rPr>
              <w:t>4.5</w:t>
            </w:r>
          </w:p>
        </w:tc>
        <w:tc>
          <w:tcPr>
            <w:tcW w:w="1159" w:type="dxa"/>
            <w:gridSpan w:val="2"/>
            <w:tcBorders>
              <w:top w:val="nil"/>
              <w:left w:val="nil"/>
              <w:bottom w:val="nil"/>
              <w:right w:val="single" w:sz="4" w:space="0" w:color="auto"/>
            </w:tcBorders>
            <w:shd w:val="clear" w:color="auto" w:fill="auto"/>
            <w:noWrap/>
            <w:vAlign w:val="bottom"/>
          </w:tcPr>
          <w:p w14:paraId="38804BF1" w14:textId="610AFFAD" w:rsidR="00A94F0D" w:rsidRPr="0030791F" w:rsidRDefault="00A94F0D" w:rsidP="00A94F0D">
            <w:pPr>
              <w:keepNext/>
              <w:jc w:val="right"/>
              <w:rPr>
                <w:rFonts w:asciiTheme="minorHAnsi" w:hAnsiTheme="minorHAnsi" w:cs="Arial"/>
                <w:szCs w:val="23"/>
              </w:rPr>
            </w:pPr>
            <w:r w:rsidRPr="0030791F">
              <w:rPr>
                <w:rFonts w:cs="Arial"/>
                <w:szCs w:val="23"/>
              </w:rPr>
              <w:t>220</w:t>
            </w:r>
          </w:p>
        </w:tc>
      </w:tr>
      <w:tr w:rsidR="00A94F0D" w:rsidRPr="0030791F" w14:paraId="69C6184C"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49926D09" w14:textId="77777777" w:rsidR="00A94F0D" w:rsidRPr="0030791F" w:rsidRDefault="00A94F0D" w:rsidP="002E526D">
            <w:pPr>
              <w:rPr>
                <w:rFonts w:asciiTheme="minorHAnsi" w:hAnsiTheme="minorHAnsi" w:cs="Arial"/>
                <w:szCs w:val="23"/>
              </w:rPr>
            </w:pPr>
            <w:r w:rsidRPr="0030791F">
              <w:rPr>
                <w:rFonts w:asciiTheme="minorHAnsi" w:hAnsiTheme="minorHAnsi" w:cs="Arial"/>
                <w:szCs w:val="23"/>
              </w:rPr>
              <w:t>LabPLUS</w:t>
            </w:r>
          </w:p>
        </w:tc>
        <w:tc>
          <w:tcPr>
            <w:tcW w:w="1158" w:type="dxa"/>
            <w:tcBorders>
              <w:top w:val="nil"/>
              <w:left w:val="nil"/>
              <w:bottom w:val="nil"/>
              <w:right w:val="nil"/>
            </w:tcBorders>
            <w:shd w:val="clear" w:color="auto" w:fill="auto"/>
            <w:noWrap/>
            <w:vAlign w:val="bottom"/>
          </w:tcPr>
          <w:p w14:paraId="116DC644" w14:textId="7DFF7C1E" w:rsidR="00A94F0D" w:rsidRPr="0030791F" w:rsidRDefault="00A94F0D" w:rsidP="00A94F0D">
            <w:pPr>
              <w:keepNext/>
              <w:jc w:val="right"/>
              <w:rPr>
                <w:rFonts w:asciiTheme="minorHAnsi" w:hAnsiTheme="minorHAnsi" w:cs="Arial"/>
                <w:szCs w:val="23"/>
              </w:rPr>
            </w:pPr>
            <w:r w:rsidRPr="0030791F">
              <w:rPr>
                <w:rFonts w:cs="Arial"/>
                <w:szCs w:val="23"/>
              </w:rPr>
              <w:t>199</w:t>
            </w:r>
          </w:p>
        </w:tc>
        <w:tc>
          <w:tcPr>
            <w:tcW w:w="1163" w:type="dxa"/>
            <w:tcBorders>
              <w:top w:val="nil"/>
              <w:left w:val="nil"/>
              <w:bottom w:val="nil"/>
              <w:right w:val="nil"/>
            </w:tcBorders>
            <w:shd w:val="clear" w:color="auto" w:fill="auto"/>
            <w:noWrap/>
            <w:vAlign w:val="bottom"/>
          </w:tcPr>
          <w:p w14:paraId="3B5BE9EF" w14:textId="4D4976CB" w:rsidR="00A94F0D" w:rsidRPr="0030791F" w:rsidRDefault="00A94F0D" w:rsidP="00A94F0D">
            <w:pPr>
              <w:keepNext/>
              <w:jc w:val="right"/>
              <w:rPr>
                <w:rFonts w:asciiTheme="minorHAnsi" w:hAnsiTheme="minorHAnsi" w:cs="Arial"/>
                <w:szCs w:val="23"/>
              </w:rPr>
            </w:pPr>
            <w:r w:rsidRPr="0030791F">
              <w:rPr>
                <w:rFonts w:cs="Arial"/>
                <w:szCs w:val="23"/>
              </w:rPr>
              <w:t>97.5</w:t>
            </w:r>
          </w:p>
        </w:tc>
        <w:tc>
          <w:tcPr>
            <w:tcW w:w="1159" w:type="dxa"/>
            <w:tcBorders>
              <w:top w:val="nil"/>
              <w:left w:val="nil"/>
              <w:bottom w:val="nil"/>
              <w:right w:val="nil"/>
            </w:tcBorders>
            <w:shd w:val="clear" w:color="auto" w:fill="auto"/>
            <w:noWrap/>
            <w:vAlign w:val="bottom"/>
          </w:tcPr>
          <w:p w14:paraId="502A3763" w14:textId="165F392B" w:rsidR="00A94F0D" w:rsidRPr="0030791F" w:rsidRDefault="00A94F0D" w:rsidP="00A94F0D">
            <w:pPr>
              <w:keepNext/>
              <w:jc w:val="right"/>
              <w:rPr>
                <w:rFonts w:asciiTheme="minorHAnsi" w:hAnsiTheme="minorHAnsi" w:cs="Arial"/>
                <w:szCs w:val="23"/>
              </w:rPr>
            </w:pPr>
            <w:r w:rsidRPr="0030791F">
              <w:rPr>
                <w:rFonts w:cs="Arial"/>
                <w:szCs w:val="23"/>
              </w:rPr>
              <w:t>5</w:t>
            </w:r>
          </w:p>
        </w:tc>
        <w:tc>
          <w:tcPr>
            <w:tcW w:w="1159" w:type="dxa"/>
            <w:tcBorders>
              <w:top w:val="nil"/>
              <w:left w:val="nil"/>
              <w:bottom w:val="nil"/>
              <w:right w:val="nil"/>
            </w:tcBorders>
            <w:shd w:val="clear" w:color="auto" w:fill="auto"/>
            <w:noWrap/>
            <w:vAlign w:val="bottom"/>
          </w:tcPr>
          <w:p w14:paraId="7E9BA854" w14:textId="5E20DDEB" w:rsidR="00A94F0D" w:rsidRPr="0030791F" w:rsidRDefault="00A94F0D" w:rsidP="00A94F0D">
            <w:pPr>
              <w:keepNext/>
              <w:jc w:val="right"/>
              <w:rPr>
                <w:rFonts w:asciiTheme="minorHAnsi" w:hAnsiTheme="minorHAnsi" w:cs="Arial"/>
                <w:szCs w:val="23"/>
              </w:rPr>
            </w:pPr>
            <w:r w:rsidRPr="0030791F">
              <w:rPr>
                <w:rFonts w:cs="Arial"/>
                <w:szCs w:val="23"/>
              </w:rPr>
              <w:t>2.5</w:t>
            </w:r>
          </w:p>
        </w:tc>
        <w:tc>
          <w:tcPr>
            <w:tcW w:w="1159" w:type="dxa"/>
            <w:gridSpan w:val="2"/>
            <w:tcBorders>
              <w:top w:val="nil"/>
              <w:left w:val="nil"/>
              <w:bottom w:val="nil"/>
              <w:right w:val="single" w:sz="4" w:space="0" w:color="auto"/>
            </w:tcBorders>
            <w:shd w:val="clear" w:color="auto" w:fill="auto"/>
            <w:noWrap/>
            <w:vAlign w:val="bottom"/>
          </w:tcPr>
          <w:p w14:paraId="349596C7" w14:textId="2DEE5C29" w:rsidR="00A94F0D" w:rsidRPr="0030791F" w:rsidRDefault="00A94F0D" w:rsidP="00A94F0D">
            <w:pPr>
              <w:keepNext/>
              <w:jc w:val="right"/>
              <w:rPr>
                <w:rFonts w:asciiTheme="minorHAnsi" w:hAnsiTheme="minorHAnsi" w:cs="Arial"/>
                <w:szCs w:val="23"/>
              </w:rPr>
            </w:pPr>
            <w:r w:rsidRPr="0030791F">
              <w:rPr>
                <w:rFonts w:cs="Arial"/>
                <w:szCs w:val="23"/>
              </w:rPr>
              <w:t>204</w:t>
            </w:r>
          </w:p>
        </w:tc>
      </w:tr>
      <w:tr w:rsidR="00A94F0D" w:rsidRPr="0030791F" w14:paraId="4BCD07A5"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6F9F0ACD" w14:textId="77777777" w:rsidR="00A94F0D" w:rsidRPr="0030791F" w:rsidRDefault="00A94F0D" w:rsidP="002E526D">
            <w:pPr>
              <w:rPr>
                <w:rFonts w:asciiTheme="minorHAnsi" w:hAnsiTheme="minorHAnsi" w:cs="Arial"/>
                <w:szCs w:val="23"/>
              </w:rPr>
            </w:pPr>
            <w:r w:rsidRPr="0030791F">
              <w:rPr>
                <w:rFonts w:asciiTheme="minorHAnsi" w:hAnsiTheme="minorHAnsi" w:cs="Arial"/>
                <w:szCs w:val="23"/>
              </w:rPr>
              <w:t>Medlab Central Ltd.</w:t>
            </w:r>
          </w:p>
        </w:tc>
        <w:tc>
          <w:tcPr>
            <w:tcW w:w="1158" w:type="dxa"/>
            <w:tcBorders>
              <w:top w:val="nil"/>
              <w:left w:val="nil"/>
              <w:bottom w:val="nil"/>
              <w:right w:val="nil"/>
            </w:tcBorders>
            <w:shd w:val="clear" w:color="auto" w:fill="auto"/>
            <w:noWrap/>
            <w:vAlign w:val="bottom"/>
          </w:tcPr>
          <w:p w14:paraId="436E4997" w14:textId="2C5257EE" w:rsidR="00A94F0D" w:rsidRPr="0030791F" w:rsidRDefault="00A94F0D" w:rsidP="00A94F0D">
            <w:pPr>
              <w:keepNext/>
              <w:jc w:val="right"/>
              <w:rPr>
                <w:rFonts w:asciiTheme="minorHAnsi" w:hAnsiTheme="minorHAnsi" w:cs="Arial"/>
                <w:szCs w:val="23"/>
              </w:rPr>
            </w:pPr>
            <w:r w:rsidRPr="0030791F">
              <w:rPr>
                <w:rFonts w:cs="Arial"/>
                <w:szCs w:val="23"/>
              </w:rPr>
              <w:t>209</w:t>
            </w:r>
          </w:p>
        </w:tc>
        <w:tc>
          <w:tcPr>
            <w:tcW w:w="1163" w:type="dxa"/>
            <w:tcBorders>
              <w:top w:val="nil"/>
              <w:left w:val="nil"/>
              <w:bottom w:val="nil"/>
              <w:right w:val="nil"/>
            </w:tcBorders>
            <w:shd w:val="clear" w:color="auto" w:fill="auto"/>
            <w:noWrap/>
            <w:vAlign w:val="bottom"/>
          </w:tcPr>
          <w:p w14:paraId="790A0E14" w14:textId="6E04006D" w:rsidR="00A94F0D" w:rsidRPr="0030791F" w:rsidRDefault="00A94F0D" w:rsidP="00A94F0D">
            <w:pPr>
              <w:keepNext/>
              <w:jc w:val="right"/>
              <w:rPr>
                <w:rFonts w:asciiTheme="minorHAnsi" w:hAnsiTheme="minorHAnsi" w:cs="Arial"/>
                <w:szCs w:val="23"/>
              </w:rPr>
            </w:pPr>
            <w:r w:rsidRPr="0030791F">
              <w:rPr>
                <w:rFonts w:cs="Arial"/>
                <w:szCs w:val="23"/>
              </w:rPr>
              <w:t>99.5</w:t>
            </w:r>
          </w:p>
        </w:tc>
        <w:tc>
          <w:tcPr>
            <w:tcW w:w="1159" w:type="dxa"/>
            <w:tcBorders>
              <w:top w:val="nil"/>
              <w:left w:val="nil"/>
              <w:bottom w:val="nil"/>
              <w:right w:val="nil"/>
            </w:tcBorders>
            <w:shd w:val="clear" w:color="auto" w:fill="auto"/>
            <w:noWrap/>
            <w:vAlign w:val="bottom"/>
          </w:tcPr>
          <w:p w14:paraId="11CB0882" w14:textId="2A9153EE" w:rsidR="00A94F0D" w:rsidRPr="0030791F" w:rsidRDefault="00A94F0D" w:rsidP="00A94F0D">
            <w:pPr>
              <w:keepNext/>
              <w:jc w:val="right"/>
              <w:rPr>
                <w:rFonts w:asciiTheme="minorHAnsi" w:hAnsiTheme="minorHAnsi" w:cs="Arial"/>
                <w:szCs w:val="23"/>
              </w:rPr>
            </w:pPr>
            <w:r w:rsidRPr="0030791F">
              <w:rPr>
                <w:rFonts w:cs="Arial"/>
                <w:szCs w:val="23"/>
              </w:rPr>
              <w:t>1</w:t>
            </w:r>
          </w:p>
        </w:tc>
        <w:tc>
          <w:tcPr>
            <w:tcW w:w="1159" w:type="dxa"/>
            <w:tcBorders>
              <w:top w:val="nil"/>
              <w:left w:val="nil"/>
              <w:bottom w:val="nil"/>
              <w:right w:val="nil"/>
            </w:tcBorders>
            <w:shd w:val="clear" w:color="auto" w:fill="auto"/>
            <w:noWrap/>
            <w:vAlign w:val="bottom"/>
          </w:tcPr>
          <w:p w14:paraId="351224CA" w14:textId="244D8E88" w:rsidR="00A94F0D" w:rsidRPr="0030791F" w:rsidRDefault="00A94F0D" w:rsidP="00A94F0D">
            <w:pPr>
              <w:keepNext/>
              <w:jc w:val="right"/>
              <w:rPr>
                <w:rFonts w:asciiTheme="minorHAnsi" w:hAnsiTheme="minorHAnsi" w:cs="Arial"/>
                <w:szCs w:val="23"/>
              </w:rPr>
            </w:pPr>
            <w:r w:rsidRPr="0030791F">
              <w:rPr>
                <w:rFonts w:cs="Arial"/>
                <w:szCs w:val="23"/>
              </w:rPr>
              <w:t>0.5</w:t>
            </w:r>
          </w:p>
        </w:tc>
        <w:tc>
          <w:tcPr>
            <w:tcW w:w="1159" w:type="dxa"/>
            <w:gridSpan w:val="2"/>
            <w:tcBorders>
              <w:top w:val="nil"/>
              <w:left w:val="nil"/>
              <w:bottom w:val="nil"/>
              <w:right w:val="single" w:sz="4" w:space="0" w:color="auto"/>
            </w:tcBorders>
            <w:shd w:val="clear" w:color="auto" w:fill="auto"/>
            <w:noWrap/>
            <w:vAlign w:val="bottom"/>
          </w:tcPr>
          <w:p w14:paraId="141A30C1" w14:textId="4E61AC4E" w:rsidR="00A94F0D" w:rsidRPr="0030791F" w:rsidRDefault="00A94F0D" w:rsidP="00A94F0D">
            <w:pPr>
              <w:keepNext/>
              <w:jc w:val="right"/>
              <w:rPr>
                <w:rFonts w:asciiTheme="minorHAnsi" w:hAnsiTheme="minorHAnsi" w:cs="Arial"/>
                <w:szCs w:val="23"/>
              </w:rPr>
            </w:pPr>
            <w:r w:rsidRPr="0030791F">
              <w:rPr>
                <w:rFonts w:cs="Arial"/>
                <w:szCs w:val="23"/>
              </w:rPr>
              <w:t>210</w:t>
            </w:r>
          </w:p>
        </w:tc>
      </w:tr>
      <w:tr w:rsidR="00A94F0D" w:rsidRPr="0030791F" w14:paraId="3F9473F2"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13AB333D" w14:textId="77777777" w:rsidR="00A94F0D" w:rsidRPr="0030791F" w:rsidRDefault="00A94F0D" w:rsidP="002E526D">
            <w:pPr>
              <w:rPr>
                <w:rFonts w:asciiTheme="minorHAnsi" w:hAnsiTheme="minorHAnsi" w:cs="Arial"/>
                <w:szCs w:val="23"/>
              </w:rPr>
            </w:pPr>
            <w:r w:rsidRPr="0030791F">
              <w:rPr>
                <w:rFonts w:asciiTheme="minorHAnsi" w:hAnsiTheme="minorHAnsi" w:cs="Arial"/>
                <w:szCs w:val="23"/>
              </w:rPr>
              <w:t>Pathlab</w:t>
            </w:r>
          </w:p>
        </w:tc>
        <w:tc>
          <w:tcPr>
            <w:tcW w:w="1158" w:type="dxa"/>
            <w:tcBorders>
              <w:top w:val="nil"/>
              <w:left w:val="nil"/>
              <w:bottom w:val="nil"/>
              <w:right w:val="nil"/>
            </w:tcBorders>
            <w:shd w:val="clear" w:color="auto" w:fill="auto"/>
            <w:noWrap/>
            <w:vAlign w:val="bottom"/>
          </w:tcPr>
          <w:p w14:paraId="29D96D06" w14:textId="141C0F52" w:rsidR="00A94F0D" w:rsidRPr="0030791F" w:rsidRDefault="00A94F0D" w:rsidP="00A94F0D">
            <w:pPr>
              <w:keepNext/>
              <w:jc w:val="right"/>
              <w:rPr>
                <w:rFonts w:asciiTheme="minorHAnsi" w:hAnsiTheme="minorHAnsi" w:cs="Arial"/>
                <w:szCs w:val="23"/>
              </w:rPr>
            </w:pPr>
            <w:r w:rsidRPr="0030791F">
              <w:rPr>
                <w:rFonts w:cs="Arial"/>
                <w:szCs w:val="23"/>
              </w:rPr>
              <w:t>423</w:t>
            </w:r>
          </w:p>
        </w:tc>
        <w:tc>
          <w:tcPr>
            <w:tcW w:w="1163" w:type="dxa"/>
            <w:tcBorders>
              <w:top w:val="nil"/>
              <w:left w:val="nil"/>
              <w:bottom w:val="nil"/>
              <w:right w:val="nil"/>
            </w:tcBorders>
            <w:shd w:val="clear" w:color="auto" w:fill="auto"/>
            <w:noWrap/>
            <w:vAlign w:val="bottom"/>
          </w:tcPr>
          <w:p w14:paraId="15384C0F" w14:textId="13846E3F" w:rsidR="00A94F0D" w:rsidRPr="0030791F" w:rsidRDefault="00A94F0D" w:rsidP="00A94F0D">
            <w:pPr>
              <w:keepNext/>
              <w:jc w:val="right"/>
              <w:rPr>
                <w:rFonts w:asciiTheme="minorHAnsi" w:hAnsiTheme="minorHAnsi" w:cs="Arial"/>
                <w:szCs w:val="23"/>
              </w:rPr>
            </w:pPr>
            <w:r w:rsidRPr="0030791F">
              <w:rPr>
                <w:rFonts w:cs="Arial"/>
                <w:szCs w:val="23"/>
              </w:rPr>
              <w:t>97.0</w:t>
            </w:r>
          </w:p>
        </w:tc>
        <w:tc>
          <w:tcPr>
            <w:tcW w:w="1159" w:type="dxa"/>
            <w:tcBorders>
              <w:top w:val="nil"/>
              <w:left w:val="nil"/>
              <w:bottom w:val="nil"/>
              <w:right w:val="nil"/>
            </w:tcBorders>
            <w:shd w:val="clear" w:color="auto" w:fill="auto"/>
            <w:noWrap/>
            <w:vAlign w:val="bottom"/>
          </w:tcPr>
          <w:p w14:paraId="2BCA9CDD" w14:textId="5A8615DE" w:rsidR="00A94F0D" w:rsidRPr="0030791F" w:rsidRDefault="00A94F0D" w:rsidP="00A94F0D">
            <w:pPr>
              <w:keepNext/>
              <w:jc w:val="right"/>
              <w:rPr>
                <w:rFonts w:asciiTheme="minorHAnsi" w:hAnsiTheme="minorHAnsi" w:cs="Arial"/>
                <w:szCs w:val="23"/>
              </w:rPr>
            </w:pPr>
            <w:r w:rsidRPr="0030791F">
              <w:rPr>
                <w:rFonts w:cs="Arial"/>
                <w:szCs w:val="23"/>
              </w:rPr>
              <w:t>13</w:t>
            </w:r>
          </w:p>
        </w:tc>
        <w:tc>
          <w:tcPr>
            <w:tcW w:w="1159" w:type="dxa"/>
            <w:tcBorders>
              <w:top w:val="nil"/>
              <w:left w:val="nil"/>
              <w:bottom w:val="nil"/>
              <w:right w:val="nil"/>
            </w:tcBorders>
            <w:shd w:val="clear" w:color="auto" w:fill="auto"/>
            <w:noWrap/>
            <w:vAlign w:val="bottom"/>
          </w:tcPr>
          <w:p w14:paraId="16F093B8" w14:textId="6501BB37" w:rsidR="00A94F0D" w:rsidRPr="0030791F" w:rsidRDefault="00A94F0D" w:rsidP="00A94F0D">
            <w:pPr>
              <w:keepNext/>
              <w:jc w:val="right"/>
              <w:rPr>
                <w:rFonts w:asciiTheme="minorHAnsi" w:hAnsiTheme="minorHAnsi" w:cs="Arial"/>
                <w:szCs w:val="23"/>
              </w:rPr>
            </w:pPr>
            <w:r w:rsidRPr="0030791F">
              <w:rPr>
                <w:rFonts w:cs="Arial"/>
                <w:szCs w:val="23"/>
              </w:rPr>
              <w:t>3.0</w:t>
            </w:r>
          </w:p>
        </w:tc>
        <w:tc>
          <w:tcPr>
            <w:tcW w:w="1159" w:type="dxa"/>
            <w:gridSpan w:val="2"/>
            <w:tcBorders>
              <w:top w:val="nil"/>
              <w:left w:val="nil"/>
              <w:bottom w:val="nil"/>
              <w:right w:val="single" w:sz="4" w:space="0" w:color="auto"/>
            </w:tcBorders>
            <w:shd w:val="clear" w:color="auto" w:fill="auto"/>
            <w:noWrap/>
            <w:vAlign w:val="bottom"/>
          </w:tcPr>
          <w:p w14:paraId="265FAD9F" w14:textId="0E781775" w:rsidR="00A94F0D" w:rsidRPr="0030791F" w:rsidRDefault="00A94F0D" w:rsidP="00A94F0D">
            <w:pPr>
              <w:keepNext/>
              <w:jc w:val="right"/>
              <w:rPr>
                <w:rFonts w:asciiTheme="minorHAnsi" w:hAnsiTheme="minorHAnsi" w:cs="Arial"/>
                <w:szCs w:val="23"/>
              </w:rPr>
            </w:pPr>
            <w:r w:rsidRPr="0030791F">
              <w:rPr>
                <w:rFonts w:cs="Arial"/>
                <w:szCs w:val="23"/>
              </w:rPr>
              <w:t>436</w:t>
            </w:r>
          </w:p>
        </w:tc>
      </w:tr>
      <w:tr w:rsidR="00A94F0D" w:rsidRPr="0030791F" w14:paraId="5B698C2F"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3D30D3D2" w14:textId="77777777" w:rsidR="00A94F0D" w:rsidRPr="0030791F" w:rsidRDefault="00A94F0D" w:rsidP="002E526D">
            <w:pPr>
              <w:rPr>
                <w:rFonts w:asciiTheme="minorHAnsi" w:hAnsiTheme="minorHAnsi" w:cs="Arial"/>
                <w:szCs w:val="23"/>
              </w:rPr>
            </w:pPr>
            <w:r w:rsidRPr="0030791F">
              <w:rPr>
                <w:rFonts w:asciiTheme="minorHAnsi" w:hAnsiTheme="minorHAnsi" w:cs="Arial"/>
                <w:szCs w:val="23"/>
              </w:rPr>
              <w:t>Southern Community Laboratories</w:t>
            </w:r>
          </w:p>
        </w:tc>
        <w:tc>
          <w:tcPr>
            <w:tcW w:w="1158" w:type="dxa"/>
            <w:tcBorders>
              <w:top w:val="nil"/>
              <w:left w:val="nil"/>
              <w:bottom w:val="nil"/>
              <w:right w:val="nil"/>
            </w:tcBorders>
            <w:shd w:val="clear" w:color="auto" w:fill="auto"/>
            <w:noWrap/>
            <w:vAlign w:val="bottom"/>
          </w:tcPr>
          <w:p w14:paraId="153AEF04" w14:textId="30289B40" w:rsidR="00A94F0D" w:rsidRPr="0030791F" w:rsidRDefault="00A94F0D" w:rsidP="00A94F0D">
            <w:pPr>
              <w:keepNext/>
              <w:jc w:val="right"/>
              <w:rPr>
                <w:rFonts w:asciiTheme="minorHAnsi" w:hAnsiTheme="minorHAnsi" w:cs="Arial"/>
                <w:szCs w:val="23"/>
              </w:rPr>
            </w:pPr>
            <w:r w:rsidRPr="0030791F">
              <w:rPr>
                <w:rFonts w:cs="Arial"/>
                <w:szCs w:val="23"/>
              </w:rPr>
              <w:t>930</w:t>
            </w:r>
          </w:p>
        </w:tc>
        <w:tc>
          <w:tcPr>
            <w:tcW w:w="1163" w:type="dxa"/>
            <w:tcBorders>
              <w:top w:val="nil"/>
              <w:left w:val="nil"/>
              <w:bottom w:val="nil"/>
              <w:right w:val="nil"/>
            </w:tcBorders>
            <w:shd w:val="clear" w:color="auto" w:fill="auto"/>
            <w:noWrap/>
            <w:vAlign w:val="bottom"/>
          </w:tcPr>
          <w:p w14:paraId="10F02A1F" w14:textId="20D8C57C" w:rsidR="00A94F0D" w:rsidRPr="0030791F" w:rsidRDefault="00A94F0D" w:rsidP="00A94F0D">
            <w:pPr>
              <w:keepNext/>
              <w:jc w:val="right"/>
              <w:rPr>
                <w:rFonts w:asciiTheme="minorHAnsi" w:hAnsiTheme="minorHAnsi" w:cs="Arial"/>
                <w:szCs w:val="23"/>
              </w:rPr>
            </w:pPr>
            <w:r w:rsidRPr="0030791F">
              <w:rPr>
                <w:rFonts w:cs="Arial"/>
                <w:szCs w:val="23"/>
              </w:rPr>
              <w:t>99.0</w:t>
            </w:r>
          </w:p>
        </w:tc>
        <w:tc>
          <w:tcPr>
            <w:tcW w:w="1159" w:type="dxa"/>
            <w:tcBorders>
              <w:top w:val="nil"/>
              <w:left w:val="nil"/>
              <w:bottom w:val="nil"/>
              <w:right w:val="nil"/>
            </w:tcBorders>
            <w:shd w:val="clear" w:color="auto" w:fill="auto"/>
            <w:noWrap/>
            <w:vAlign w:val="bottom"/>
          </w:tcPr>
          <w:p w14:paraId="688CAD8B" w14:textId="371CFAB7" w:rsidR="00A94F0D" w:rsidRPr="0030791F" w:rsidRDefault="00A94F0D" w:rsidP="00A94F0D">
            <w:pPr>
              <w:keepNext/>
              <w:jc w:val="right"/>
              <w:rPr>
                <w:rFonts w:asciiTheme="minorHAnsi" w:hAnsiTheme="minorHAnsi" w:cs="Arial"/>
                <w:szCs w:val="23"/>
              </w:rPr>
            </w:pPr>
            <w:r w:rsidRPr="0030791F">
              <w:rPr>
                <w:rFonts w:cs="Arial"/>
                <w:szCs w:val="23"/>
              </w:rPr>
              <w:t>9</w:t>
            </w:r>
          </w:p>
        </w:tc>
        <w:tc>
          <w:tcPr>
            <w:tcW w:w="1159" w:type="dxa"/>
            <w:tcBorders>
              <w:top w:val="nil"/>
              <w:left w:val="nil"/>
              <w:bottom w:val="nil"/>
              <w:right w:val="nil"/>
            </w:tcBorders>
            <w:shd w:val="clear" w:color="auto" w:fill="auto"/>
            <w:noWrap/>
            <w:vAlign w:val="bottom"/>
          </w:tcPr>
          <w:p w14:paraId="77EA95DE" w14:textId="6DCB220F" w:rsidR="00A94F0D" w:rsidRPr="0030791F" w:rsidRDefault="00A94F0D" w:rsidP="00A94F0D">
            <w:pPr>
              <w:keepNext/>
              <w:jc w:val="right"/>
              <w:rPr>
                <w:rFonts w:asciiTheme="minorHAnsi" w:hAnsiTheme="minorHAnsi" w:cs="Arial"/>
                <w:szCs w:val="23"/>
              </w:rPr>
            </w:pPr>
            <w:r w:rsidRPr="0030791F">
              <w:rPr>
                <w:rFonts w:cs="Arial"/>
                <w:szCs w:val="23"/>
              </w:rPr>
              <w:t>1.0</w:t>
            </w:r>
          </w:p>
        </w:tc>
        <w:tc>
          <w:tcPr>
            <w:tcW w:w="1159" w:type="dxa"/>
            <w:gridSpan w:val="2"/>
            <w:tcBorders>
              <w:top w:val="nil"/>
              <w:left w:val="nil"/>
              <w:bottom w:val="nil"/>
              <w:right w:val="single" w:sz="4" w:space="0" w:color="auto"/>
            </w:tcBorders>
            <w:shd w:val="clear" w:color="auto" w:fill="auto"/>
            <w:noWrap/>
            <w:vAlign w:val="bottom"/>
          </w:tcPr>
          <w:p w14:paraId="7D8466D2" w14:textId="3A2EF50B" w:rsidR="00A94F0D" w:rsidRPr="0030791F" w:rsidRDefault="00A94F0D" w:rsidP="00A94F0D">
            <w:pPr>
              <w:keepNext/>
              <w:jc w:val="right"/>
              <w:rPr>
                <w:rFonts w:asciiTheme="minorHAnsi" w:hAnsiTheme="minorHAnsi" w:cs="Arial"/>
                <w:szCs w:val="23"/>
              </w:rPr>
            </w:pPr>
            <w:r w:rsidRPr="0030791F">
              <w:rPr>
                <w:rFonts w:cs="Arial"/>
                <w:szCs w:val="23"/>
              </w:rPr>
              <w:t>939</w:t>
            </w:r>
          </w:p>
        </w:tc>
      </w:tr>
      <w:tr w:rsidR="00A94F0D" w:rsidRPr="0030791F" w14:paraId="2816DCCB" w14:textId="77777777" w:rsidTr="00576432">
        <w:trPr>
          <w:trHeight w:val="297"/>
        </w:trPr>
        <w:tc>
          <w:tcPr>
            <w:tcW w:w="3530" w:type="dxa"/>
            <w:tcBorders>
              <w:top w:val="nil"/>
              <w:left w:val="single" w:sz="4" w:space="0" w:color="auto"/>
              <w:bottom w:val="single" w:sz="4" w:space="0" w:color="auto"/>
              <w:right w:val="nil"/>
            </w:tcBorders>
            <w:shd w:val="clear" w:color="auto" w:fill="auto"/>
            <w:noWrap/>
            <w:vAlign w:val="bottom"/>
            <w:hideMark/>
          </w:tcPr>
          <w:p w14:paraId="7B33D7B0" w14:textId="77777777" w:rsidR="00A94F0D" w:rsidRPr="0030791F" w:rsidRDefault="00A94F0D" w:rsidP="00A94F0D">
            <w:pPr>
              <w:rPr>
                <w:rFonts w:asciiTheme="minorHAnsi" w:hAnsiTheme="minorHAnsi" w:cs="Arial"/>
                <w:b/>
                <w:bCs/>
                <w:szCs w:val="23"/>
              </w:rPr>
            </w:pPr>
            <w:r w:rsidRPr="0030791F">
              <w:rPr>
                <w:rFonts w:asciiTheme="minorHAnsi" w:hAnsiTheme="minorHAnsi" w:cs="Arial"/>
                <w:b/>
                <w:bCs/>
                <w:szCs w:val="23"/>
              </w:rPr>
              <w:t>Total</w:t>
            </w:r>
          </w:p>
        </w:tc>
        <w:tc>
          <w:tcPr>
            <w:tcW w:w="1158" w:type="dxa"/>
            <w:tcBorders>
              <w:top w:val="nil"/>
              <w:left w:val="nil"/>
              <w:bottom w:val="single" w:sz="4" w:space="0" w:color="auto"/>
              <w:right w:val="nil"/>
            </w:tcBorders>
            <w:shd w:val="clear" w:color="auto" w:fill="auto"/>
            <w:noWrap/>
            <w:vAlign w:val="bottom"/>
          </w:tcPr>
          <w:p w14:paraId="0EE67B5E" w14:textId="367B7F90" w:rsidR="00A94F0D" w:rsidRPr="0030791F" w:rsidRDefault="00A94F0D" w:rsidP="00A94F0D">
            <w:pPr>
              <w:jc w:val="right"/>
              <w:rPr>
                <w:rFonts w:asciiTheme="minorHAnsi" w:hAnsiTheme="minorHAnsi" w:cs="Arial"/>
                <w:b/>
                <w:bCs/>
                <w:szCs w:val="23"/>
              </w:rPr>
            </w:pPr>
            <w:r w:rsidRPr="0030791F">
              <w:rPr>
                <w:rFonts w:cs="Arial"/>
                <w:b/>
                <w:bCs/>
                <w:szCs w:val="23"/>
              </w:rPr>
              <w:t>2,648</w:t>
            </w:r>
          </w:p>
        </w:tc>
        <w:tc>
          <w:tcPr>
            <w:tcW w:w="1163" w:type="dxa"/>
            <w:tcBorders>
              <w:top w:val="nil"/>
              <w:left w:val="nil"/>
              <w:bottom w:val="single" w:sz="4" w:space="0" w:color="auto"/>
              <w:right w:val="nil"/>
            </w:tcBorders>
            <w:shd w:val="clear" w:color="auto" w:fill="auto"/>
            <w:noWrap/>
            <w:vAlign w:val="bottom"/>
          </w:tcPr>
          <w:p w14:paraId="3B178583" w14:textId="3AD9859D" w:rsidR="00A94F0D" w:rsidRPr="0030791F" w:rsidRDefault="00A94F0D" w:rsidP="00A94F0D">
            <w:pPr>
              <w:jc w:val="right"/>
              <w:rPr>
                <w:rFonts w:asciiTheme="minorHAnsi" w:hAnsiTheme="minorHAnsi" w:cs="Arial"/>
                <w:b/>
                <w:bCs/>
                <w:szCs w:val="23"/>
              </w:rPr>
            </w:pPr>
            <w:r w:rsidRPr="0030791F">
              <w:rPr>
                <w:rFonts w:cs="Arial"/>
                <w:b/>
                <w:bCs/>
                <w:szCs w:val="23"/>
              </w:rPr>
              <w:t>98.5</w:t>
            </w:r>
          </w:p>
        </w:tc>
        <w:tc>
          <w:tcPr>
            <w:tcW w:w="1159" w:type="dxa"/>
            <w:tcBorders>
              <w:top w:val="nil"/>
              <w:left w:val="nil"/>
              <w:bottom w:val="single" w:sz="4" w:space="0" w:color="auto"/>
              <w:right w:val="nil"/>
            </w:tcBorders>
            <w:shd w:val="clear" w:color="auto" w:fill="auto"/>
            <w:noWrap/>
            <w:vAlign w:val="bottom"/>
          </w:tcPr>
          <w:p w14:paraId="1069CD8E" w14:textId="45E7AAC2" w:rsidR="00A94F0D" w:rsidRPr="0030791F" w:rsidRDefault="00A94F0D" w:rsidP="00A94F0D">
            <w:pPr>
              <w:jc w:val="right"/>
              <w:rPr>
                <w:rFonts w:asciiTheme="minorHAnsi" w:hAnsiTheme="minorHAnsi" w:cs="Arial"/>
                <w:b/>
                <w:bCs/>
                <w:szCs w:val="23"/>
              </w:rPr>
            </w:pPr>
            <w:r w:rsidRPr="0030791F">
              <w:rPr>
                <w:rFonts w:cs="Arial"/>
                <w:b/>
                <w:bCs/>
                <w:szCs w:val="23"/>
              </w:rPr>
              <w:t>39</w:t>
            </w:r>
          </w:p>
        </w:tc>
        <w:tc>
          <w:tcPr>
            <w:tcW w:w="1159" w:type="dxa"/>
            <w:tcBorders>
              <w:top w:val="nil"/>
              <w:left w:val="nil"/>
              <w:bottom w:val="single" w:sz="4" w:space="0" w:color="auto"/>
              <w:right w:val="nil"/>
            </w:tcBorders>
            <w:shd w:val="clear" w:color="auto" w:fill="auto"/>
            <w:noWrap/>
            <w:vAlign w:val="bottom"/>
          </w:tcPr>
          <w:p w14:paraId="45FF87B1" w14:textId="638E9C55" w:rsidR="00A94F0D" w:rsidRPr="0030791F" w:rsidRDefault="00A94F0D" w:rsidP="00A94F0D">
            <w:pPr>
              <w:jc w:val="right"/>
              <w:rPr>
                <w:rFonts w:asciiTheme="minorHAnsi" w:hAnsiTheme="minorHAnsi" w:cs="Arial"/>
                <w:b/>
                <w:bCs/>
                <w:szCs w:val="23"/>
              </w:rPr>
            </w:pPr>
            <w:r w:rsidRPr="0030791F">
              <w:rPr>
                <w:rFonts w:cs="Arial"/>
                <w:b/>
                <w:bCs/>
                <w:szCs w:val="23"/>
              </w:rPr>
              <w:t>1.5</w:t>
            </w:r>
          </w:p>
        </w:tc>
        <w:tc>
          <w:tcPr>
            <w:tcW w:w="1159" w:type="dxa"/>
            <w:gridSpan w:val="2"/>
            <w:tcBorders>
              <w:top w:val="nil"/>
              <w:left w:val="nil"/>
              <w:bottom w:val="single" w:sz="4" w:space="0" w:color="auto"/>
              <w:right w:val="single" w:sz="4" w:space="0" w:color="auto"/>
            </w:tcBorders>
            <w:shd w:val="clear" w:color="auto" w:fill="auto"/>
            <w:noWrap/>
            <w:vAlign w:val="bottom"/>
          </w:tcPr>
          <w:p w14:paraId="77057999" w14:textId="18F8F1B7" w:rsidR="00A94F0D" w:rsidRPr="0030791F" w:rsidRDefault="00A94F0D" w:rsidP="00A94F0D">
            <w:pPr>
              <w:jc w:val="right"/>
              <w:rPr>
                <w:rFonts w:asciiTheme="minorHAnsi" w:hAnsiTheme="minorHAnsi" w:cs="Arial"/>
                <w:b/>
                <w:bCs/>
                <w:szCs w:val="23"/>
              </w:rPr>
            </w:pPr>
            <w:r w:rsidRPr="0030791F">
              <w:rPr>
                <w:rFonts w:cs="Arial"/>
                <w:b/>
                <w:bCs/>
                <w:szCs w:val="23"/>
              </w:rPr>
              <w:t>2,687</w:t>
            </w:r>
          </w:p>
        </w:tc>
      </w:tr>
    </w:tbl>
    <w:p w14:paraId="1021151E" w14:textId="77777777" w:rsidR="00030D6F" w:rsidRPr="0030791F" w:rsidRDefault="00030D6F" w:rsidP="00030D6F">
      <w:pPr>
        <w:ind w:right="544"/>
        <w:jc w:val="both"/>
        <w:rPr>
          <w:sz w:val="22"/>
        </w:rPr>
      </w:pPr>
    </w:p>
    <w:p w14:paraId="6033CA4E" w14:textId="77777777" w:rsidR="00030D6F" w:rsidRPr="0030791F" w:rsidRDefault="00030D6F" w:rsidP="00030D6F">
      <w:pPr>
        <w:rPr>
          <w:sz w:val="22"/>
        </w:rPr>
      </w:pPr>
      <w:r w:rsidRPr="0030791F">
        <w:rPr>
          <w:sz w:val="22"/>
        </w:rPr>
        <w:br w:type="page"/>
      </w:r>
    </w:p>
    <w:p w14:paraId="3DE50B32" w14:textId="77777777" w:rsidR="00030D6F" w:rsidRPr="0030791F" w:rsidRDefault="00030D6F" w:rsidP="002B0648">
      <w:pPr>
        <w:pStyle w:val="Heading2"/>
        <w:keepNext w:val="0"/>
        <w:widowControl w:val="0"/>
        <w:ind w:right="544"/>
        <w:jc w:val="both"/>
      </w:pPr>
      <w:bookmarkStart w:id="1152" w:name="_Toc471467043"/>
      <w:bookmarkStart w:id="1153" w:name="_Toc475630239"/>
      <w:bookmarkStart w:id="1154" w:name="_Toc509928475"/>
      <w:r w:rsidRPr="0030791F">
        <w:t>Indicator 6 – Follow-up of women with high grade cytology</w:t>
      </w:r>
      <w:bookmarkEnd w:id="1152"/>
      <w:bookmarkEnd w:id="1153"/>
      <w:bookmarkEnd w:id="1154"/>
    </w:p>
    <w:p w14:paraId="5D6173F0" w14:textId="5EF73373" w:rsidR="00030D6F" w:rsidRPr="0030791F" w:rsidRDefault="00C65151" w:rsidP="00DC7628">
      <w:pPr>
        <w:pStyle w:val="Caption"/>
        <w:spacing w:after="80"/>
        <w:ind w:right="-23"/>
        <w:jc w:val="both"/>
      </w:pPr>
      <w:bookmarkStart w:id="1155" w:name="_Ref388367160"/>
      <w:bookmarkStart w:id="1156" w:name="_Toc469398339"/>
      <w:bookmarkStart w:id="1157" w:name="_Toc475605572"/>
      <w:bookmarkStart w:id="1158" w:name="_Toc509928544"/>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53</w:t>
      </w:r>
      <w:r w:rsidR="00F55F28" w:rsidRPr="0030791F">
        <w:rPr>
          <w:noProof/>
        </w:rPr>
        <w:fldChar w:fldCharType="end"/>
      </w:r>
      <w:bookmarkEnd w:id="1155"/>
      <w:r w:rsidR="00030D6F" w:rsidRPr="0030791F">
        <w:t xml:space="preserve"> - </w:t>
      </w:r>
      <w:r w:rsidR="00030D6F" w:rsidRPr="0030791F">
        <w:rPr>
          <w:noProof/>
        </w:rPr>
        <w:t>Women</w:t>
      </w:r>
      <w:r w:rsidR="00030D6F" w:rsidRPr="0030791F">
        <w:t xml:space="preserve"> with a </w:t>
      </w:r>
      <w:r w:rsidR="00030D6F" w:rsidRPr="0030791F">
        <w:rPr>
          <w:b w:val="0"/>
        </w:rPr>
        <w:t>histology</w:t>
      </w:r>
      <w:r w:rsidR="00030D6F" w:rsidRPr="0030791F">
        <w:t xml:space="preserve"> report within 90 days of a high grade cytology report, by DHB and age</w:t>
      </w:r>
      <w:bookmarkEnd w:id="1156"/>
      <w:bookmarkEnd w:id="1157"/>
      <w:bookmarkEnd w:id="1158"/>
    </w:p>
    <w:tbl>
      <w:tblPr>
        <w:tblW w:w="14618" w:type="dxa"/>
        <w:tblLayout w:type="fixed"/>
        <w:tblCellMar>
          <w:left w:w="0" w:type="dxa"/>
          <w:right w:w="0" w:type="dxa"/>
        </w:tblCellMar>
        <w:tblLook w:val="04A0" w:firstRow="1" w:lastRow="0" w:firstColumn="1" w:lastColumn="0" w:noHBand="0" w:noVBand="1"/>
      </w:tblPr>
      <w:tblGrid>
        <w:gridCol w:w="1837"/>
        <w:gridCol w:w="421"/>
        <w:gridCol w:w="588"/>
        <w:gridCol w:w="12"/>
        <w:gridCol w:w="393"/>
        <w:gridCol w:w="629"/>
        <w:gridCol w:w="363"/>
        <w:gridCol w:w="645"/>
        <w:gridCol w:w="14"/>
        <w:gridCol w:w="475"/>
        <w:gridCol w:w="547"/>
        <w:gridCol w:w="445"/>
        <w:gridCol w:w="591"/>
        <w:gridCol w:w="401"/>
        <w:gridCol w:w="607"/>
        <w:gridCol w:w="386"/>
        <w:gridCol w:w="622"/>
        <w:gridCol w:w="14"/>
        <w:gridCol w:w="356"/>
        <w:gridCol w:w="666"/>
        <w:gridCol w:w="468"/>
        <w:gridCol w:w="582"/>
        <w:gridCol w:w="410"/>
        <w:gridCol w:w="584"/>
        <w:gridCol w:w="408"/>
        <w:gridCol w:w="614"/>
        <w:gridCol w:w="379"/>
        <w:gridCol w:w="615"/>
        <w:gridCol w:w="532"/>
        <w:gridCol w:w="14"/>
      </w:tblGrid>
      <w:tr w:rsidR="00030D6F" w:rsidRPr="0030791F" w14:paraId="18BAAC43" w14:textId="77777777" w:rsidTr="00576432">
        <w:trPr>
          <w:gridAfter w:val="1"/>
          <w:wAfter w:w="14" w:type="dxa"/>
          <w:trHeight w:val="300"/>
        </w:trPr>
        <w:tc>
          <w:tcPr>
            <w:tcW w:w="1837" w:type="dxa"/>
            <w:tcBorders>
              <w:top w:val="single" w:sz="8" w:space="0" w:color="auto"/>
              <w:left w:val="single" w:sz="8" w:space="0" w:color="auto"/>
              <w:bottom w:val="nil"/>
              <w:right w:val="single" w:sz="8" w:space="0" w:color="auto"/>
            </w:tcBorders>
            <w:shd w:val="clear" w:color="000000" w:fill="D8D8D8"/>
            <w:noWrap/>
            <w:tcMar>
              <w:top w:w="15" w:type="dxa"/>
              <w:left w:w="15" w:type="dxa"/>
              <w:bottom w:w="0" w:type="dxa"/>
              <w:right w:w="15" w:type="dxa"/>
            </w:tcMar>
            <w:vAlign w:val="bottom"/>
            <w:hideMark/>
          </w:tcPr>
          <w:p w14:paraId="7EA9B46C" w14:textId="77777777" w:rsidR="00030D6F" w:rsidRPr="0030791F" w:rsidRDefault="00030D6F" w:rsidP="00576432">
            <w:pPr>
              <w:rPr>
                <w:rFonts w:cs="Calibri"/>
                <w:b/>
                <w:bCs/>
                <w:sz w:val="20"/>
                <w:szCs w:val="20"/>
              </w:rPr>
            </w:pPr>
            <w:r w:rsidRPr="0030791F">
              <w:rPr>
                <w:rFonts w:cs="Calibri"/>
                <w:b/>
                <w:bCs/>
                <w:sz w:val="20"/>
                <w:szCs w:val="20"/>
              </w:rPr>
              <w:t> </w:t>
            </w:r>
          </w:p>
        </w:tc>
        <w:tc>
          <w:tcPr>
            <w:tcW w:w="1009"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4F7B8533" w14:textId="77777777" w:rsidR="00030D6F" w:rsidRPr="0030791F" w:rsidRDefault="00030D6F" w:rsidP="00576432">
            <w:pPr>
              <w:jc w:val="center"/>
              <w:rPr>
                <w:rFonts w:cs="Calibri"/>
                <w:b/>
                <w:bCs/>
                <w:sz w:val="20"/>
                <w:szCs w:val="20"/>
              </w:rPr>
            </w:pPr>
            <w:r w:rsidRPr="0030791F">
              <w:rPr>
                <w:rFonts w:cs="Calibri"/>
                <w:b/>
                <w:bCs/>
                <w:sz w:val="20"/>
                <w:szCs w:val="20"/>
              </w:rPr>
              <w:t>&lt;20</w:t>
            </w:r>
          </w:p>
        </w:tc>
        <w:tc>
          <w:tcPr>
            <w:tcW w:w="1034"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50B1DA01" w14:textId="77777777" w:rsidR="00030D6F" w:rsidRPr="0030791F" w:rsidRDefault="00030D6F" w:rsidP="00576432">
            <w:pPr>
              <w:jc w:val="center"/>
              <w:rPr>
                <w:rFonts w:cs="Calibri"/>
                <w:b/>
                <w:bCs/>
                <w:sz w:val="20"/>
                <w:szCs w:val="20"/>
              </w:rPr>
            </w:pPr>
            <w:r w:rsidRPr="0030791F">
              <w:rPr>
                <w:rFonts w:cs="Calibri"/>
                <w:b/>
                <w:bCs/>
                <w:sz w:val="20"/>
                <w:szCs w:val="20"/>
              </w:rPr>
              <w:t>20-24</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52054875" w14:textId="77777777" w:rsidR="00030D6F" w:rsidRPr="0030791F" w:rsidRDefault="00030D6F" w:rsidP="00576432">
            <w:pPr>
              <w:jc w:val="center"/>
              <w:rPr>
                <w:rFonts w:cs="Calibri"/>
                <w:b/>
                <w:bCs/>
                <w:sz w:val="20"/>
                <w:szCs w:val="20"/>
              </w:rPr>
            </w:pPr>
            <w:r w:rsidRPr="0030791F">
              <w:rPr>
                <w:rFonts w:cs="Calibri"/>
                <w:b/>
                <w:bCs/>
                <w:sz w:val="20"/>
                <w:szCs w:val="20"/>
              </w:rPr>
              <w:t>25-29</w:t>
            </w:r>
          </w:p>
        </w:tc>
        <w:tc>
          <w:tcPr>
            <w:tcW w:w="1036"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2FB98027" w14:textId="77777777" w:rsidR="00030D6F" w:rsidRPr="0030791F" w:rsidRDefault="00030D6F" w:rsidP="00576432">
            <w:pPr>
              <w:jc w:val="center"/>
              <w:rPr>
                <w:rFonts w:cs="Calibri"/>
                <w:b/>
                <w:bCs/>
                <w:sz w:val="20"/>
                <w:szCs w:val="20"/>
              </w:rPr>
            </w:pPr>
            <w:r w:rsidRPr="0030791F">
              <w:rPr>
                <w:rFonts w:cs="Calibri"/>
                <w:b/>
                <w:bCs/>
                <w:sz w:val="20"/>
                <w:szCs w:val="20"/>
              </w:rPr>
              <w:t>30-34</w:t>
            </w:r>
          </w:p>
        </w:tc>
        <w:tc>
          <w:tcPr>
            <w:tcW w:w="1036"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7A76353A" w14:textId="77777777" w:rsidR="00030D6F" w:rsidRPr="0030791F" w:rsidRDefault="00030D6F" w:rsidP="00576432">
            <w:pPr>
              <w:jc w:val="center"/>
              <w:rPr>
                <w:rFonts w:cs="Calibri"/>
                <w:b/>
                <w:bCs/>
                <w:sz w:val="20"/>
                <w:szCs w:val="20"/>
              </w:rPr>
            </w:pPr>
            <w:r w:rsidRPr="0030791F">
              <w:rPr>
                <w:rFonts w:cs="Calibri"/>
                <w:b/>
                <w:bCs/>
                <w:sz w:val="20"/>
                <w:szCs w:val="20"/>
              </w:rPr>
              <w:t>35-39</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23E4E2D7" w14:textId="77777777" w:rsidR="00030D6F" w:rsidRPr="0030791F" w:rsidRDefault="00030D6F" w:rsidP="00576432">
            <w:pPr>
              <w:jc w:val="center"/>
              <w:rPr>
                <w:rFonts w:cs="Calibri"/>
                <w:b/>
                <w:bCs/>
                <w:sz w:val="20"/>
                <w:szCs w:val="20"/>
              </w:rPr>
            </w:pPr>
            <w:r w:rsidRPr="0030791F">
              <w:rPr>
                <w:rFonts w:cs="Calibri"/>
                <w:b/>
                <w:bCs/>
                <w:sz w:val="20"/>
                <w:szCs w:val="20"/>
              </w:rPr>
              <w:t>40-44</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1EDF13D2" w14:textId="77777777" w:rsidR="00030D6F" w:rsidRPr="0030791F" w:rsidRDefault="00030D6F" w:rsidP="00576432">
            <w:pPr>
              <w:jc w:val="center"/>
              <w:rPr>
                <w:rFonts w:cs="Calibri"/>
                <w:b/>
                <w:bCs/>
                <w:sz w:val="20"/>
                <w:szCs w:val="20"/>
              </w:rPr>
            </w:pPr>
            <w:r w:rsidRPr="0030791F">
              <w:rPr>
                <w:rFonts w:cs="Calibri"/>
                <w:b/>
                <w:bCs/>
                <w:sz w:val="20"/>
                <w:szCs w:val="20"/>
              </w:rPr>
              <w:t>45-49</w:t>
            </w:r>
          </w:p>
        </w:tc>
        <w:tc>
          <w:tcPr>
            <w:tcW w:w="1036"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6F081E3A" w14:textId="77777777" w:rsidR="00030D6F" w:rsidRPr="0030791F" w:rsidRDefault="00030D6F" w:rsidP="00576432">
            <w:pPr>
              <w:jc w:val="center"/>
              <w:rPr>
                <w:rFonts w:cs="Calibri"/>
                <w:b/>
                <w:bCs/>
                <w:sz w:val="20"/>
                <w:szCs w:val="20"/>
              </w:rPr>
            </w:pPr>
            <w:r w:rsidRPr="0030791F">
              <w:rPr>
                <w:rFonts w:cs="Calibri"/>
                <w:b/>
                <w:bCs/>
                <w:sz w:val="20"/>
                <w:szCs w:val="20"/>
              </w:rPr>
              <w:t>50-54</w:t>
            </w:r>
          </w:p>
        </w:tc>
        <w:tc>
          <w:tcPr>
            <w:tcW w:w="1050"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257C8717" w14:textId="77777777" w:rsidR="00030D6F" w:rsidRPr="0030791F" w:rsidRDefault="00030D6F" w:rsidP="00576432">
            <w:pPr>
              <w:jc w:val="center"/>
              <w:rPr>
                <w:rFonts w:cs="Calibri"/>
                <w:b/>
                <w:bCs/>
                <w:sz w:val="20"/>
                <w:szCs w:val="20"/>
              </w:rPr>
            </w:pPr>
            <w:r w:rsidRPr="0030791F">
              <w:rPr>
                <w:rFonts w:cs="Calibri"/>
                <w:b/>
                <w:bCs/>
                <w:sz w:val="20"/>
                <w:szCs w:val="20"/>
              </w:rPr>
              <w:t>55-59</w:t>
            </w:r>
          </w:p>
        </w:tc>
        <w:tc>
          <w:tcPr>
            <w:tcW w:w="994"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3557461D" w14:textId="77777777" w:rsidR="00030D6F" w:rsidRPr="0030791F" w:rsidRDefault="00030D6F" w:rsidP="00576432">
            <w:pPr>
              <w:jc w:val="center"/>
              <w:rPr>
                <w:rFonts w:cs="Calibri"/>
                <w:b/>
                <w:bCs/>
                <w:sz w:val="20"/>
                <w:szCs w:val="20"/>
              </w:rPr>
            </w:pPr>
            <w:r w:rsidRPr="0030791F">
              <w:rPr>
                <w:rFonts w:cs="Calibri"/>
                <w:b/>
                <w:bCs/>
                <w:sz w:val="20"/>
                <w:szCs w:val="20"/>
              </w:rPr>
              <w:t>60-64</w:t>
            </w:r>
          </w:p>
        </w:tc>
        <w:tc>
          <w:tcPr>
            <w:tcW w:w="1022"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70298852" w14:textId="77777777" w:rsidR="00030D6F" w:rsidRPr="0030791F" w:rsidRDefault="00030D6F" w:rsidP="00576432">
            <w:pPr>
              <w:jc w:val="center"/>
              <w:rPr>
                <w:rFonts w:cs="Calibri"/>
                <w:b/>
                <w:bCs/>
                <w:sz w:val="20"/>
                <w:szCs w:val="20"/>
              </w:rPr>
            </w:pPr>
            <w:r w:rsidRPr="0030791F">
              <w:rPr>
                <w:rFonts w:cs="Calibri"/>
                <w:b/>
                <w:bCs/>
                <w:sz w:val="20"/>
                <w:szCs w:val="20"/>
              </w:rPr>
              <w:t>65-69</w:t>
            </w:r>
          </w:p>
        </w:tc>
        <w:tc>
          <w:tcPr>
            <w:tcW w:w="994"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045F9E10" w14:textId="77777777" w:rsidR="00030D6F" w:rsidRPr="0030791F" w:rsidRDefault="00030D6F" w:rsidP="00576432">
            <w:pPr>
              <w:jc w:val="center"/>
              <w:rPr>
                <w:rFonts w:cs="Calibri"/>
                <w:b/>
                <w:bCs/>
                <w:sz w:val="20"/>
                <w:szCs w:val="20"/>
              </w:rPr>
            </w:pPr>
            <w:r w:rsidRPr="0030791F">
              <w:rPr>
                <w:rFonts w:cs="Calibri"/>
                <w:b/>
                <w:bCs/>
                <w:sz w:val="20"/>
                <w:szCs w:val="20"/>
              </w:rPr>
              <w:t>70+</w:t>
            </w:r>
          </w:p>
        </w:tc>
        <w:tc>
          <w:tcPr>
            <w:tcW w:w="532" w:type="dxa"/>
            <w:tcBorders>
              <w:top w:val="single" w:sz="8" w:space="0" w:color="auto"/>
              <w:left w:val="nil"/>
              <w:bottom w:val="nil"/>
              <w:right w:val="single" w:sz="8" w:space="0" w:color="auto"/>
            </w:tcBorders>
            <w:shd w:val="clear" w:color="000000" w:fill="D8D8D8"/>
            <w:noWrap/>
            <w:tcMar>
              <w:top w:w="15" w:type="dxa"/>
              <w:left w:w="15" w:type="dxa"/>
              <w:bottom w:w="0" w:type="dxa"/>
              <w:right w:w="15" w:type="dxa"/>
            </w:tcMar>
            <w:vAlign w:val="bottom"/>
            <w:hideMark/>
          </w:tcPr>
          <w:p w14:paraId="633F916B" w14:textId="77777777" w:rsidR="00030D6F" w:rsidRPr="0030791F" w:rsidRDefault="00030D6F" w:rsidP="00576432">
            <w:pPr>
              <w:jc w:val="right"/>
              <w:rPr>
                <w:rFonts w:cs="Calibri"/>
                <w:b/>
                <w:bCs/>
                <w:sz w:val="20"/>
                <w:szCs w:val="20"/>
              </w:rPr>
            </w:pPr>
            <w:r w:rsidRPr="0030791F">
              <w:rPr>
                <w:rFonts w:cs="Calibri"/>
                <w:b/>
                <w:bCs/>
                <w:sz w:val="20"/>
                <w:szCs w:val="20"/>
              </w:rPr>
              <w:t>Total</w:t>
            </w:r>
          </w:p>
        </w:tc>
      </w:tr>
      <w:tr w:rsidR="003A48F1" w:rsidRPr="0030791F" w14:paraId="4E4C105C" w14:textId="77777777" w:rsidTr="00C14149">
        <w:trPr>
          <w:trHeight w:val="315"/>
        </w:trPr>
        <w:tc>
          <w:tcPr>
            <w:tcW w:w="1837" w:type="dxa"/>
            <w:tcBorders>
              <w:top w:val="nil"/>
              <w:left w:val="single" w:sz="8" w:space="0" w:color="auto"/>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4C6F3984" w14:textId="77777777" w:rsidR="00030D6F" w:rsidRPr="0030791F" w:rsidRDefault="00030D6F" w:rsidP="00576432">
            <w:pPr>
              <w:rPr>
                <w:rFonts w:cs="Calibri"/>
                <w:b/>
                <w:bCs/>
                <w:sz w:val="20"/>
                <w:szCs w:val="20"/>
              </w:rPr>
            </w:pPr>
            <w:r w:rsidRPr="0030791F">
              <w:rPr>
                <w:rFonts w:cs="Calibri"/>
                <w:b/>
                <w:bCs/>
                <w:sz w:val="20"/>
                <w:szCs w:val="20"/>
              </w:rPr>
              <w:t>DHB</w:t>
            </w:r>
          </w:p>
        </w:tc>
        <w:tc>
          <w:tcPr>
            <w:tcW w:w="42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61FE591D"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600"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75AD9768"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393"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1F9663E0"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629"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7823BD9"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363"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0A3EEBDF"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659"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2AEB7D0A"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475"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728B6DC"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547"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5FFBE1AC"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445"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5D0D75D3"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59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86E0088"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40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5F175C49"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607"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1E3C5887"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386"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0C1CFE20"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636"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4F4DC540"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356"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759507DB"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666"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715B5411"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468"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57B50596"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582"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56A43D9B"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410"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75DC55A5"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584"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20CEA230"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408"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3230E008"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614"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180F6F85"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379"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3360847" w14:textId="77777777" w:rsidR="00030D6F" w:rsidRPr="0030791F" w:rsidRDefault="00030D6F" w:rsidP="00576432">
            <w:pPr>
              <w:jc w:val="right"/>
              <w:rPr>
                <w:rFonts w:cs="Calibri"/>
                <w:b/>
                <w:bCs/>
                <w:sz w:val="20"/>
                <w:szCs w:val="20"/>
              </w:rPr>
            </w:pPr>
            <w:r w:rsidRPr="0030791F">
              <w:rPr>
                <w:rFonts w:cs="Calibri"/>
                <w:b/>
                <w:bCs/>
                <w:sz w:val="20"/>
                <w:szCs w:val="20"/>
              </w:rPr>
              <w:t>N</w:t>
            </w:r>
          </w:p>
        </w:tc>
        <w:tc>
          <w:tcPr>
            <w:tcW w:w="615"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AE83FCA" w14:textId="77777777" w:rsidR="00030D6F" w:rsidRPr="0030791F" w:rsidRDefault="00030D6F" w:rsidP="00576432">
            <w:pPr>
              <w:jc w:val="right"/>
              <w:rPr>
                <w:rFonts w:cs="Calibri"/>
                <w:b/>
                <w:bCs/>
                <w:sz w:val="20"/>
                <w:szCs w:val="20"/>
              </w:rPr>
            </w:pPr>
            <w:r w:rsidRPr="0030791F">
              <w:rPr>
                <w:rFonts w:cs="Calibri"/>
                <w:b/>
                <w:bCs/>
                <w:sz w:val="20"/>
                <w:szCs w:val="20"/>
              </w:rPr>
              <w:t>%</w:t>
            </w:r>
          </w:p>
        </w:tc>
        <w:tc>
          <w:tcPr>
            <w:tcW w:w="546"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AE42AD5" w14:textId="77777777" w:rsidR="00030D6F" w:rsidRPr="0030791F" w:rsidRDefault="00030D6F" w:rsidP="00576432">
            <w:pPr>
              <w:jc w:val="right"/>
              <w:rPr>
                <w:rFonts w:cs="Calibri"/>
                <w:b/>
                <w:bCs/>
                <w:sz w:val="20"/>
                <w:szCs w:val="20"/>
              </w:rPr>
            </w:pPr>
          </w:p>
        </w:tc>
      </w:tr>
      <w:tr w:rsidR="00C14149" w:rsidRPr="0030791F" w14:paraId="0FD641C5"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71C7150" w14:textId="77777777" w:rsidR="007A35E6" w:rsidRPr="0030791F" w:rsidRDefault="007A35E6" w:rsidP="007A35E6">
            <w:pPr>
              <w:rPr>
                <w:rFonts w:cs="Calibri"/>
                <w:sz w:val="20"/>
                <w:szCs w:val="20"/>
              </w:rPr>
            </w:pPr>
            <w:r w:rsidRPr="0030791F">
              <w:rPr>
                <w:rFonts w:cs="Calibri"/>
                <w:sz w:val="20"/>
                <w:szCs w:val="20"/>
              </w:rPr>
              <w:t>Auckland</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7933E65F" w14:textId="215DBA98"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719C252" w14:textId="23CC2D24"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1240AEB7" w14:textId="6AEC8256" w:rsidR="007A35E6" w:rsidRPr="0030791F" w:rsidRDefault="007A35E6" w:rsidP="007A35E6">
            <w:pPr>
              <w:jc w:val="right"/>
              <w:rPr>
                <w:sz w:val="20"/>
                <w:szCs w:val="20"/>
              </w:rPr>
            </w:pPr>
            <w:r w:rsidRPr="0030791F">
              <w:rPr>
                <w:color w:val="000000"/>
                <w:sz w:val="20"/>
                <w:szCs w:val="20"/>
              </w:rPr>
              <w:t>26</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67B5DAC" w14:textId="0E51094B" w:rsidR="007A35E6" w:rsidRPr="0030791F" w:rsidRDefault="007A35E6" w:rsidP="007A35E6">
            <w:pPr>
              <w:jc w:val="right"/>
              <w:rPr>
                <w:sz w:val="20"/>
                <w:szCs w:val="20"/>
              </w:rPr>
            </w:pPr>
            <w:r w:rsidRPr="0030791F">
              <w:rPr>
                <w:color w:val="000000"/>
                <w:sz w:val="20"/>
                <w:szCs w:val="20"/>
              </w:rPr>
              <w:t>83.9</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55C57C5B" w14:textId="55DE3306" w:rsidR="007A35E6" w:rsidRPr="0030791F" w:rsidRDefault="007A35E6" w:rsidP="007A35E6">
            <w:pPr>
              <w:jc w:val="right"/>
              <w:rPr>
                <w:sz w:val="20"/>
                <w:szCs w:val="20"/>
              </w:rPr>
            </w:pPr>
            <w:r w:rsidRPr="0030791F">
              <w:rPr>
                <w:color w:val="000000"/>
                <w:sz w:val="20"/>
                <w:szCs w:val="20"/>
              </w:rPr>
              <w:t>42</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44085FA" w14:textId="48585089" w:rsidR="007A35E6" w:rsidRPr="0030791F" w:rsidRDefault="007A35E6" w:rsidP="007A35E6">
            <w:pPr>
              <w:jc w:val="right"/>
              <w:rPr>
                <w:sz w:val="20"/>
                <w:szCs w:val="20"/>
              </w:rPr>
            </w:pPr>
            <w:r w:rsidRPr="0030791F">
              <w:rPr>
                <w:color w:val="000000"/>
                <w:sz w:val="20"/>
                <w:szCs w:val="20"/>
              </w:rPr>
              <w:t>79.2</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0A609646" w14:textId="7F166C0F" w:rsidR="007A35E6" w:rsidRPr="0030791F" w:rsidRDefault="007A35E6" w:rsidP="007A35E6">
            <w:pPr>
              <w:jc w:val="right"/>
              <w:rPr>
                <w:sz w:val="20"/>
                <w:szCs w:val="20"/>
              </w:rPr>
            </w:pPr>
            <w:r w:rsidRPr="0030791F">
              <w:rPr>
                <w:color w:val="000000"/>
                <w:sz w:val="20"/>
                <w:szCs w:val="20"/>
              </w:rPr>
              <w:t>29</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3671B5BA" w14:textId="1A3C88EB" w:rsidR="007A35E6" w:rsidRPr="0030791F" w:rsidRDefault="007A35E6" w:rsidP="007A35E6">
            <w:pPr>
              <w:jc w:val="right"/>
              <w:rPr>
                <w:sz w:val="20"/>
                <w:szCs w:val="20"/>
              </w:rPr>
            </w:pPr>
            <w:r w:rsidRPr="0030791F">
              <w:rPr>
                <w:color w:val="000000"/>
                <w:sz w:val="20"/>
                <w:szCs w:val="20"/>
              </w:rPr>
              <w:t>87.9</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4355602F" w14:textId="1F5D5074" w:rsidR="007A35E6" w:rsidRPr="0030791F" w:rsidRDefault="007A35E6" w:rsidP="007A35E6">
            <w:pPr>
              <w:jc w:val="right"/>
              <w:rPr>
                <w:sz w:val="20"/>
                <w:szCs w:val="20"/>
              </w:rPr>
            </w:pPr>
            <w:r w:rsidRPr="0030791F">
              <w:rPr>
                <w:color w:val="000000"/>
                <w:sz w:val="20"/>
                <w:szCs w:val="20"/>
              </w:rPr>
              <w:t>23</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3D57CD15" w14:textId="59E424A4" w:rsidR="007A35E6" w:rsidRPr="0030791F" w:rsidRDefault="007A35E6" w:rsidP="007A35E6">
            <w:pPr>
              <w:jc w:val="right"/>
              <w:rPr>
                <w:sz w:val="20"/>
                <w:szCs w:val="20"/>
              </w:rPr>
            </w:pPr>
            <w:r w:rsidRPr="0030791F">
              <w:rPr>
                <w:color w:val="000000"/>
                <w:sz w:val="20"/>
                <w:szCs w:val="20"/>
              </w:rPr>
              <w:t>88.5</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C636895" w14:textId="205E91C1" w:rsidR="007A35E6" w:rsidRPr="0030791F" w:rsidRDefault="007A35E6" w:rsidP="007A35E6">
            <w:pPr>
              <w:jc w:val="right"/>
              <w:rPr>
                <w:sz w:val="20"/>
                <w:szCs w:val="20"/>
              </w:rPr>
            </w:pPr>
            <w:r w:rsidRPr="0030791F">
              <w:rPr>
                <w:color w:val="000000"/>
                <w:sz w:val="20"/>
                <w:szCs w:val="20"/>
              </w:rPr>
              <w:t>15</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3CB000AF" w14:textId="670A5B59" w:rsidR="007A35E6" w:rsidRPr="0030791F" w:rsidRDefault="007A35E6" w:rsidP="007A35E6">
            <w:pPr>
              <w:jc w:val="right"/>
              <w:rPr>
                <w:sz w:val="20"/>
                <w:szCs w:val="20"/>
              </w:rPr>
            </w:pPr>
            <w:r w:rsidRPr="0030791F">
              <w:rPr>
                <w:color w:val="000000"/>
                <w:sz w:val="20"/>
                <w:szCs w:val="20"/>
              </w:rPr>
              <w:t>83.3</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7170A6C" w14:textId="135F550E" w:rsidR="007A35E6" w:rsidRPr="0030791F" w:rsidRDefault="007A35E6" w:rsidP="007A35E6">
            <w:pPr>
              <w:jc w:val="right"/>
              <w:rPr>
                <w:sz w:val="20"/>
                <w:szCs w:val="20"/>
              </w:rPr>
            </w:pPr>
            <w:r w:rsidRPr="0030791F">
              <w:rPr>
                <w:color w:val="000000"/>
                <w:sz w:val="20"/>
                <w:szCs w:val="20"/>
              </w:rPr>
              <w:t>7</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9F7AAB3" w14:textId="4B4EA6E5" w:rsidR="007A35E6" w:rsidRPr="0030791F" w:rsidRDefault="007A35E6" w:rsidP="007A35E6">
            <w:pPr>
              <w:jc w:val="right"/>
              <w:rPr>
                <w:sz w:val="20"/>
                <w:szCs w:val="20"/>
              </w:rPr>
            </w:pPr>
            <w:r w:rsidRPr="0030791F">
              <w:rPr>
                <w:color w:val="000000"/>
                <w:sz w:val="20"/>
                <w:szCs w:val="20"/>
              </w:rPr>
              <w:t>77.8</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0D5C6A39" w14:textId="23656A7F" w:rsidR="007A35E6" w:rsidRPr="0030791F" w:rsidRDefault="007A35E6" w:rsidP="007A35E6">
            <w:pPr>
              <w:jc w:val="right"/>
              <w:rPr>
                <w:sz w:val="20"/>
                <w:szCs w:val="20"/>
              </w:rPr>
            </w:pPr>
            <w:r w:rsidRPr="0030791F">
              <w:rPr>
                <w:color w:val="000000"/>
                <w:sz w:val="20"/>
                <w:szCs w:val="20"/>
              </w:rPr>
              <w:t>8</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2D63D457" w14:textId="04B352AC" w:rsidR="007A35E6" w:rsidRPr="0030791F" w:rsidRDefault="007A35E6" w:rsidP="007A35E6">
            <w:pPr>
              <w:jc w:val="right"/>
              <w:rPr>
                <w:sz w:val="20"/>
                <w:szCs w:val="20"/>
              </w:rPr>
            </w:pPr>
            <w:r w:rsidRPr="0030791F">
              <w:rPr>
                <w:color w:val="000000"/>
                <w:sz w:val="20"/>
                <w:szCs w:val="20"/>
              </w:rPr>
              <w:t>80.0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69D5D9F5" w14:textId="6E773D5D" w:rsidR="007A35E6" w:rsidRPr="0030791F" w:rsidRDefault="007A35E6" w:rsidP="007A35E6">
            <w:pPr>
              <w:jc w:val="right"/>
              <w:rPr>
                <w:sz w:val="20"/>
                <w:szCs w:val="20"/>
              </w:rPr>
            </w:pPr>
            <w:r w:rsidRPr="0030791F">
              <w:rPr>
                <w:color w:val="000000"/>
                <w:sz w:val="20"/>
                <w:szCs w:val="20"/>
              </w:rPr>
              <w:t>13</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4C17695D" w14:textId="6F7A116B" w:rsidR="007A35E6" w:rsidRPr="0030791F" w:rsidRDefault="007A35E6" w:rsidP="007A35E6">
            <w:pPr>
              <w:jc w:val="right"/>
              <w:rPr>
                <w:sz w:val="20"/>
                <w:szCs w:val="20"/>
              </w:rPr>
            </w:pPr>
            <w:r w:rsidRPr="0030791F">
              <w:rPr>
                <w:color w:val="000000"/>
                <w:sz w:val="20"/>
                <w:szCs w:val="20"/>
              </w:rPr>
              <w:t>86.7</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3931FB10" w14:textId="38FB20CB" w:rsidR="007A35E6" w:rsidRPr="0030791F" w:rsidRDefault="007A35E6" w:rsidP="007A35E6">
            <w:pPr>
              <w:jc w:val="right"/>
              <w:rPr>
                <w:sz w:val="20"/>
                <w:szCs w:val="20"/>
              </w:rPr>
            </w:pPr>
            <w:r w:rsidRPr="0030791F">
              <w:rPr>
                <w:color w:val="000000"/>
                <w:sz w:val="20"/>
                <w:szCs w:val="20"/>
              </w:rPr>
              <w:t>3</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4D796C54" w14:textId="1525ED61" w:rsidR="007A35E6" w:rsidRPr="0030791F" w:rsidRDefault="007A35E6" w:rsidP="007A35E6">
            <w:pPr>
              <w:jc w:val="right"/>
              <w:rPr>
                <w:sz w:val="20"/>
                <w:szCs w:val="20"/>
              </w:rPr>
            </w:pPr>
            <w:r w:rsidRPr="0030791F">
              <w:rPr>
                <w:color w:val="000000"/>
                <w:sz w:val="20"/>
                <w:szCs w:val="20"/>
              </w:rPr>
              <w:t>42.9</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463DB259" w14:textId="6B106FB6" w:rsidR="007A35E6" w:rsidRPr="0030791F" w:rsidRDefault="007A35E6" w:rsidP="007A35E6">
            <w:pPr>
              <w:jc w:val="right"/>
              <w:rPr>
                <w:sz w:val="20"/>
                <w:szCs w:val="20"/>
              </w:rPr>
            </w:pPr>
            <w:r w:rsidRPr="0030791F">
              <w:rPr>
                <w:color w:val="000000"/>
                <w:sz w:val="20"/>
                <w:szCs w:val="20"/>
              </w:rPr>
              <w:t>3</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47EFE662" w14:textId="709A9246" w:rsidR="007A35E6" w:rsidRPr="0030791F" w:rsidRDefault="007A35E6" w:rsidP="007A35E6">
            <w:pPr>
              <w:jc w:val="right"/>
              <w:rPr>
                <w:sz w:val="20"/>
                <w:szCs w:val="20"/>
              </w:rPr>
            </w:pPr>
            <w:r w:rsidRPr="0030791F">
              <w:rPr>
                <w:color w:val="000000"/>
                <w:sz w:val="20"/>
                <w:szCs w:val="20"/>
              </w:rPr>
              <w:t>60.0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59662693" w14:textId="74EA7CB1" w:rsidR="007A35E6" w:rsidRPr="0030791F" w:rsidRDefault="007A35E6" w:rsidP="007A35E6">
            <w:pPr>
              <w:jc w:val="right"/>
              <w:rPr>
                <w:sz w:val="20"/>
                <w:szCs w:val="20"/>
              </w:rPr>
            </w:pPr>
            <w:r w:rsidRPr="0030791F">
              <w:rPr>
                <w:color w:val="000000"/>
                <w:sz w:val="20"/>
                <w:szCs w:val="20"/>
              </w:rPr>
              <w:t>4</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3EE2C199" w14:textId="62BE767A" w:rsidR="007A35E6" w:rsidRPr="0030791F" w:rsidRDefault="007A35E6" w:rsidP="007A35E6">
            <w:pPr>
              <w:jc w:val="right"/>
              <w:rPr>
                <w:sz w:val="20"/>
                <w:szCs w:val="20"/>
              </w:rPr>
            </w:pPr>
            <w:r w:rsidRPr="0030791F">
              <w:rPr>
                <w:color w:val="000000"/>
                <w:sz w:val="20"/>
                <w:szCs w:val="20"/>
              </w:rPr>
              <w:t>50.0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C29EF83" w14:textId="3FD420FA" w:rsidR="007A35E6" w:rsidRPr="0030791F" w:rsidRDefault="007A35E6" w:rsidP="007A35E6">
            <w:pPr>
              <w:jc w:val="right"/>
              <w:rPr>
                <w:sz w:val="20"/>
                <w:szCs w:val="20"/>
              </w:rPr>
            </w:pPr>
            <w:r w:rsidRPr="0030791F">
              <w:rPr>
                <w:color w:val="000000"/>
                <w:sz w:val="20"/>
                <w:szCs w:val="20"/>
              </w:rPr>
              <w:t>173</w:t>
            </w:r>
          </w:p>
        </w:tc>
      </w:tr>
      <w:tr w:rsidR="00C14149" w:rsidRPr="0030791F" w14:paraId="65FD26AD"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9A5D97E" w14:textId="77777777" w:rsidR="007A35E6" w:rsidRPr="0030791F" w:rsidRDefault="007A35E6" w:rsidP="007A35E6">
            <w:pPr>
              <w:rPr>
                <w:rFonts w:cs="Calibri"/>
                <w:sz w:val="20"/>
                <w:szCs w:val="20"/>
              </w:rPr>
            </w:pPr>
            <w:r w:rsidRPr="0030791F">
              <w:rPr>
                <w:rFonts w:cs="Calibri"/>
                <w:sz w:val="20"/>
                <w:szCs w:val="20"/>
              </w:rPr>
              <w:t>Bay of Plenty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5A956FB8" w14:textId="4801FDEC"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1EBC17B" w14:textId="0F771E2E"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3C6A6B25" w14:textId="67CD7D36" w:rsidR="007A35E6" w:rsidRPr="0030791F" w:rsidRDefault="007A35E6" w:rsidP="007A35E6">
            <w:pPr>
              <w:jc w:val="right"/>
              <w:rPr>
                <w:sz w:val="20"/>
                <w:szCs w:val="20"/>
              </w:rPr>
            </w:pPr>
            <w:r w:rsidRPr="0030791F">
              <w:rPr>
                <w:color w:val="000000"/>
                <w:sz w:val="20"/>
                <w:szCs w:val="20"/>
              </w:rPr>
              <w:t>6</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99D2DA7" w14:textId="51496ACA" w:rsidR="007A35E6" w:rsidRPr="0030791F" w:rsidRDefault="007A35E6" w:rsidP="007A35E6">
            <w:pPr>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7DED36E2" w14:textId="0892AFFD" w:rsidR="007A35E6" w:rsidRPr="0030791F" w:rsidRDefault="007A35E6" w:rsidP="007A35E6">
            <w:pPr>
              <w:jc w:val="right"/>
              <w:rPr>
                <w:sz w:val="20"/>
                <w:szCs w:val="20"/>
              </w:rPr>
            </w:pPr>
            <w:r w:rsidRPr="0030791F">
              <w:rPr>
                <w:color w:val="000000"/>
                <w:sz w:val="20"/>
                <w:szCs w:val="20"/>
              </w:rPr>
              <w:t>13</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05F666E" w14:textId="7E761FE6" w:rsidR="007A35E6" w:rsidRPr="0030791F" w:rsidRDefault="007A35E6" w:rsidP="007A35E6">
            <w:pPr>
              <w:jc w:val="right"/>
              <w:rPr>
                <w:sz w:val="20"/>
                <w:szCs w:val="20"/>
              </w:rPr>
            </w:pPr>
            <w:r w:rsidRPr="0030791F">
              <w:rPr>
                <w:color w:val="000000"/>
                <w:sz w:val="20"/>
                <w:szCs w:val="20"/>
              </w:rPr>
              <w:t>100.0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36E933D9" w14:textId="14B2B417" w:rsidR="007A35E6" w:rsidRPr="0030791F" w:rsidRDefault="007A35E6" w:rsidP="007A35E6">
            <w:pPr>
              <w:jc w:val="right"/>
              <w:rPr>
                <w:sz w:val="20"/>
                <w:szCs w:val="20"/>
              </w:rPr>
            </w:pPr>
            <w:r w:rsidRPr="0030791F">
              <w:rPr>
                <w:color w:val="000000"/>
                <w:sz w:val="20"/>
                <w:szCs w:val="20"/>
              </w:rPr>
              <w:t>12</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2B76D3EA" w14:textId="26B3A1CF" w:rsidR="007A35E6" w:rsidRPr="0030791F" w:rsidRDefault="007A35E6" w:rsidP="007A35E6">
            <w:pPr>
              <w:jc w:val="right"/>
              <w:rPr>
                <w:sz w:val="20"/>
                <w:szCs w:val="20"/>
              </w:rPr>
            </w:pPr>
            <w:r w:rsidRPr="0030791F">
              <w:rPr>
                <w:color w:val="000000"/>
                <w:sz w:val="20"/>
                <w:szCs w:val="20"/>
              </w:rPr>
              <w:t>92.3</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08AC87CF" w14:textId="545358AA" w:rsidR="007A35E6" w:rsidRPr="0030791F" w:rsidRDefault="007A35E6" w:rsidP="007A35E6">
            <w:pPr>
              <w:jc w:val="right"/>
              <w:rPr>
                <w:sz w:val="20"/>
                <w:szCs w:val="20"/>
              </w:rPr>
            </w:pPr>
            <w:r w:rsidRPr="0030791F">
              <w:rPr>
                <w:color w:val="000000"/>
                <w:sz w:val="20"/>
                <w:szCs w:val="20"/>
              </w:rPr>
              <w:t>4</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5DE2D4D5" w14:textId="1C7D6320" w:rsidR="007A35E6" w:rsidRPr="0030791F" w:rsidRDefault="007A35E6" w:rsidP="007A35E6">
            <w:pPr>
              <w:jc w:val="right"/>
              <w:rPr>
                <w:sz w:val="20"/>
                <w:szCs w:val="20"/>
              </w:rPr>
            </w:pPr>
            <w:r w:rsidRPr="0030791F">
              <w:rPr>
                <w:color w:val="000000"/>
                <w:sz w:val="20"/>
                <w:szCs w:val="20"/>
              </w:rPr>
              <w:t>80.0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20BD7E7" w14:textId="115095A6" w:rsidR="007A35E6" w:rsidRPr="0030791F" w:rsidRDefault="007A35E6" w:rsidP="007A35E6">
            <w:pPr>
              <w:jc w:val="right"/>
              <w:rPr>
                <w:sz w:val="20"/>
                <w:szCs w:val="20"/>
              </w:rPr>
            </w:pPr>
            <w:r w:rsidRPr="0030791F">
              <w:rPr>
                <w:color w:val="000000"/>
                <w:sz w:val="20"/>
                <w:szCs w:val="20"/>
              </w:rPr>
              <w:t>3</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7B66A1AA" w14:textId="5B89BEAB" w:rsidR="007A35E6" w:rsidRPr="0030791F" w:rsidRDefault="007A35E6" w:rsidP="007A35E6">
            <w:pPr>
              <w:jc w:val="right"/>
              <w:rPr>
                <w:sz w:val="20"/>
                <w:szCs w:val="20"/>
              </w:rPr>
            </w:pPr>
            <w:r w:rsidRPr="0030791F">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2B54F46A" w14:textId="4E649D42" w:rsidR="007A35E6" w:rsidRPr="0030791F" w:rsidRDefault="007A35E6" w:rsidP="007A35E6">
            <w:pPr>
              <w:jc w:val="right"/>
              <w:rPr>
                <w:sz w:val="20"/>
                <w:szCs w:val="20"/>
              </w:rPr>
            </w:pPr>
            <w:r w:rsidRPr="0030791F">
              <w:rPr>
                <w:color w:val="000000"/>
                <w:sz w:val="20"/>
                <w:szCs w:val="20"/>
              </w:rPr>
              <w:t>3</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5315182" w14:textId="04F1BF7A" w:rsidR="007A35E6" w:rsidRPr="0030791F" w:rsidRDefault="007A35E6" w:rsidP="007A35E6">
            <w:pPr>
              <w:jc w:val="right"/>
              <w:rPr>
                <w:sz w:val="20"/>
                <w:szCs w:val="20"/>
              </w:rPr>
            </w:pPr>
            <w:r w:rsidRPr="0030791F">
              <w:rPr>
                <w:color w:val="000000"/>
                <w:sz w:val="20"/>
                <w:szCs w:val="20"/>
              </w:rPr>
              <w:t>60.0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0010E19D" w14:textId="494B5E45" w:rsidR="007A35E6" w:rsidRPr="0030791F" w:rsidRDefault="007A35E6" w:rsidP="007A35E6">
            <w:pPr>
              <w:jc w:val="right"/>
              <w:rPr>
                <w:sz w:val="20"/>
                <w:szCs w:val="20"/>
              </w:rPr>
            </w:pPr>
            <w:r w:rsidRPr="0030791F">
              <w:rPr>
                <w:color w:val="000000"/>
                <w:sz w:val="20"/>
                <w:szCs w:val="20"/>
              </w:rPr>
              <w:t>4</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22AC0167" w14:textId="6B6C6AAF" w:rsidR="007A35E6" w:rsidRPr="0030791F" w:rsidRDefault="007A35E6" w:rsidP="007A35E6">
            <w:pPr>
              <w:jc w:val="right"/>
              <w:rPr>
                <w:sz w:val="20"/>
                <w:szCs w:val="20"/>
              </w:rPr>
            </w:pPr>
            <w:r w:rsidRPr="0030791F">
              <w:rPr>
                <w:color w:val="000000"/>
                <w:sz w:val="20"/>
                <w:szCs w:val="20"/>
              </w:rPr>
              <w:t>80.0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3BBE9D31" w14:textId="3945B1D0" w:rsidR="007A35E6" w:rsidRPr="0030791F" w:rsidRDefault="007A35E6" w:rsidP="007A35E6">
            <w:pPr>
              <w:jc w:val="right"/>
              <w:rPr>
                <w:sz w:val="20"/>
                <w:szCs w:val="20"/>
              </w:rPr>
            </w:pPr>
            <w:r w:rsidRPr="0030791F">
              <w:rPr>
                <w:color w:val="000000"/>
                <w:sz w:val="20"/>
                <w:szCs w:val="20"/>
              </w:rPr>
              <w:t>2</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1AA140F0" w14:textId="41C34451" w:rsidR="007A35E6" w:rsidRPr="0030791F" w:rsidRDefault="007A35E6" w:rsidP="007A35E6">
            <w:pPr>
              <w:jc w:val="right"/>
              <w:rPr>
                <w:sz w:val="20"/>
                <w:szCs w:val="20"/>
              </w:rPr>
            </w:pPr>
            <w:r w:rsidRPr="0030791F">
              <w:rPr>
                <w:color w:val="000000"/>
                <w:sz w:val="20"/>
                <w:szCs w:val="20"/>
              </w:rPr>
              <w:t>40.0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3744EC63" w14:textId="7B20A366" w:rsidR="007A35E6" w:rsidRPr="0030791F" w:rsidRDefault="007A35E6" w:rsidP="007A35E6">
            <w:pPr>
              <w:jc w:val="right"/>
              <w:rPr>
                <w:sz w:val="20"/>
                <w:szCs w:val="20"/>
              </w:rPr>
            </w:pPr>
            <w:r w:rsidRPr="0030791F">
              <w:rPr>
                <w:color w:val="000000"/>
                <w:sz w:val="20"/>
                <w:szCs w:val="20"/>
              </w:rPr>
              <w:t>3</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6A2D6A74" w14:textId="2E29874D" w:rsidR="007A35E6" w:rsidRPr="0030791F" w:rsidRDefault="007A35E6" w:rsidP="007A35E6">
            <w:pPr>
              <w:jc w:val="right"/>
              <w:rPr>
                <w:sz w:val="20"/>
                <w:szCs w:val="20"/>
              </w:rPr>
            </w:pPr>
            <w:r w:rsidRPr="0030791F">
              <w:rPr>
                <w:color w:val="000000"/>
                <w:sz w:val="20"/>
                <w:szCs w:val="20"/>
              </w:rPr>
              <w:t>60.0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6B59D1D5" w14:textId="0A386992" w:rsidR="007A35E6" w:rsidRPr="0030791F" w:rsidRDefault="007A35E6" w:rsidP="007A35E6">
            <w:pPr>
              <w:jc w:val="right"/>
              <w:rPr>
                <w:sz w:val="20"/>
                <w:szCs w:val="20"/>
              </w:rPr>
            </w:pPr>
            <w:r w:rsidRPr="0030791F">
              <w:rPr>
                <w:color w:val="000000"/>
                <w:sz w:val="20"/>
                <w:szCs w:val="20"/>
              </w:rPr>
              <w:t>3</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6FD3D595" w14:textId="3136BC4A" w:rsidR="007A35E6" w:rsidRPr="0030791F" w:rsidRDefault="007A35E6" w:rsidP="007A35E6">
            <w:pPr>
              <w:jc w:val="right"/>
              <w:rPr>
                <w:sz w:val="20"/>
                <w:szCs w:val="20"/>
              </w:rPr>
            </w:pPr>
            <w:r w:rsidRPr="0030791F">
              <w:rPr>
                <w:color w:val="000000"/>
                <w:sz w:val="20"/>
                <w:szCs w:val="20"/>
              </w:rPr>
              <w:t>75.0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2CB5A30D" w14:textId="1BE229D8" w:rsidR="007A35E6" w:rsidRPr="0030791F" w:rsidRDefault="007A35E6" w:rsidP="007A35E6">
            <w:pPr>
              <w:jc w:val="right"/>
              <w:rPr>
                <w:sz w:val="20"/>
                <w:szCs w:val="20"/>
              </w:rPr>
            </w:pPr>
            <w:r w:rsidRPr="0030791F">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F3CEF2E" w14:textId="4E6BF778" w:rsidR="007A35E6" w:rsidRPr="0030791F" w:rsidRDefault="007A35E6" w:rsidP="007A35E6">
            <w:pPr>
              <w:jc w:val="right"/>
              <w:rPr>
                <w:sz w:val="20"/>
                <w:szCs w:val="20"/>
              </w:rPr>
            </w:pPr>
            <w:r w:rsidRPr="0030791F">
              <w:rPr>
                <w:color w:val="000000"/>
                <w:sz w:val="20"/>
                <w:szCs w:val="20"/>
              </w:rPr>
              <w:t>100.0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FB0A029" w14:textId="1F0192AF" w:rsidR="007A35E6" w:rsidRPr="0030791F" w:rsidRDefault="007A35E6" w:rsidP="007A35E6">
            <w:pPr>
              <w:jc w:val="right"/>
              <w:rPr>
                <w:sz w:val="20"/>
                <w:szCs w:val="20"/>
              </w:rPr>
            </w:pPr>
            <w:r w:rsidRPr="0030791F">
              <w:rPr>
                <w:color w:val="000000"/>
                <w:sz w:val="20"/>
                <w:szCs w:val="20"/>
              </w:rPr>
              <w:t>54</w:t>
            </w:r>
          </w:p>
        </w:tc>
      </w:tr>
      <w:tr w:rsidR="00C14149" w:rsidRPr="0030791F" w14:paraId="1A377EFE"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BC19656" w14:textId="77777777" w:rsidR="007A35E6" w:rsidRPr="0030791F" w:rsidRDefault="007A35E6" w:rsidP="007A35E6">
            <w:pPr>
              <w:rPr>
                <w:rFonts w:cs="Calibri"/>
                <w:sz w:val="20"/>
                <w:szCs w:val="20"/>
              </w:rPr>
            </w:pPr>
            <w:r w:rsidRPr="0030791F">
              <w:rPr>
                <w:rFonts w:cs="Calibri"/>
                <w:sz w:val="20"/>
                <w:szCs w:val="20"/>
              </w:rPr>
              <w:t>Canterbury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0CB132C5" w14:textId="1A65001E"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4F554A9" w14:textId="2FC24FBF"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52BD877F" w14:textId="4C7A2BDA" w:rsidR="007A35E6" w:rsidRPr="0030791F" w:rsidRDefault="007A35E6" w:rsidP="007A35E6">
            <w:pPr>
              <w:jc w:val="right"/>
              <w:rPr>
                <w:sz w:val="20"/>
                <w:szCs w:val="20"/>
              </w:rPr>
            </w:pPr>
            <w:r w:rsidRPr="0030791F">
              <w:rPr>
                <w:color w:val="000000"/>
                <w:sz w:val="20"/>
                <w:szCs w:val="20"/>
              </w:rPr>
              <w:t>44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4C040481" w14:textId="05F11F65" w:rsidR="007A35E6" w:rsidRPr="0030791F" w:rsidRDefault="007A35E6" w:rsidP="007A35E6">
            <w:pPr>
              <w:jc w:val="right"/>
              <w:rPr>
                <w:sz w:val="20"/>
                <w:szCs w:val="20"/>
              </w:rPr>
            </w:pPr>
            <w:r w:rsidRPr="0030791F">
              <w:rPr>
                <w:color w:val="000000"/>
                <w:sz w:val="20"/>
                <w:szCs w:val="20"/>
              </w:rPr>
              <w:t>95.7</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512D9BE2" w14:textId="0E4E06F7" w:rsidR="007A35E6" w:rsidRPr="0030791F" w:rsidRDefault="007A35E6" w:rsidP="007A35E6">
            <w:pPr>
              <w:jc w:val="right"/>
              <w:rPr>
                <w:sz w:val="20"/>
                <w:szCs w:val="20"/>
              </w:rPr>
            </w:pPr>
            <w:r w:rsidRPr="0030791F">
              <w:rPr>
                <w:color w:val="000000"/>
                <w:sz w:val="20"/>
                <w:szCs w:val="20"/>
              </w:rPr>
              <w:t>46</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DC210D4" w14:textId="626DD7B8" w:rsidR="007A35E6" w:rsidRPr="0030791F" w:rsidRDefault="007A35E6" w:rsidP="007A35E6">
            <w:pPr>
              <w:jc w:val="right"/>
              <w:rPr>
                <w:sz w:val="20"/>
                <w:szCs w:val="20"/>
              </w:rPr>
            </w:pPr>
            <w:r w:rsidRPr="0030791F">
              <w:rPr>
                <w:color w:val="000000"/>
                <w:sz w:val="20"/>
                <w:szCs w:val="20"/>
              </w:rPr>
              <w:t>93.9</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790C8C26" w14:textId="2AF98B35" w:rsidR="007A35E6" w:rsidRPr="0030791F" w:rsidRDefault="007A35E6" w:rsidP="007A35E6">
            <w:pPr>
              <w:jc w:val="right"/>
              <w:rPr>
                <w:sz w:val="20"/>
                <w:szCs w:val="20"/>
              </w:rPr>
            </w:pPr>
            <w:r w:rsidRPr="0030791F">
              <w:rPr>
                <w:color w:val="000000"/>
                <w:sz w:val="20"/>
                <w:szCs w:val="20"/>
              </w:rPr>
              <w:t>41</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716986A9" w14:textId="425E302B" w:rsidR="007A35E6" w:rsidRPr="0030791F" w:rsidRDefault="007A35E6" w:rsidP="007A35E6">
            <w:pPr>
              <w:jc w:val="right"/>
              <w:rPr>
                <w:sz w:val="20"/>
                <w:szCs w:val="20"/>
              </w:rPr>
            </w:pPr>
            <w:r w:rsidRPr="0030791F">
              <w:rPr>
                <w:color w:val="000000"/>
                <w:sz w:val="20"/>
                <w:szCs w:val="20"/>
              </w:rPr>
              <w:t>89.1</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8600125" w14:textId="326AB923" w:rsidR="007A35E6" w:rsidRPr="0030791F" w:rsidRDefault="007A35E6" w:rsidP="007A35E6">
            <w:pPr>
              <w:jc w:val="right"/>
              <w:rPr>
                <w:sz w:val="20"/>
                <w:szCs w:val="20"/>
              </w:rPr>
            </w:pPr>
            <w:r w:rsidRPr="0030791F">
              <w:rPr>
                <w:color w:val="000000"/>
                <w:sz w:val="20"/>
                <w:szCs w:val="20"/>
              </w:rPr>
              <w:t>28</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1618DD1C" w14:textId="434D538C" w:rsidR="007A35E6" w:rsidRPr="0030791F" w:rsidRDefault="007A35E6" w:rsidP="007A35E6">
            <w:pPr>
              <w:jc w:val="right"/>
              <w:rPr>
                <w:sz w:val="20"/>
                <w:szCs w:val="20"/>
              </w:rPr>
            </w:pPr>
            <w:r w:rsidRPr="0030791F">
              <w:rPr>
                <w:color w:val="000000"/>
                <w:sz w:val="20"/>
                <w:szCs w:val="20"/>
              </w:rPr>
              <w:t>84.8</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52E7279B" w14:textId="088B07EA" w:rsidR="007A35E6" w:rsidRPr="0030791F" w:rsidRDefault="007A35E6" w:rsidP="007A35E6">
            <w:pPr>
              <w:jc w:val="right"/>
              <w:rPr>
                <w:sz w:val="20"/>
                <w:szCs w:val="20"/>
              </w:rPr>
            </w:pPr>
            <w:r w:rsidRPr="0030791F">
              <w:rPr>
                <w:color w:val="000000"/>
                <w:sz w:val="20"/>
                <w:szCs w:val="20"/>
              </w:rPr>
              <w:t>19</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08E73423" w14:textId="58BB5E9E" w:rsidR="007A35E6" w:rsidRPr="0030791F" w:rsidRDefault="007A35E6" w:rsidP="007A35E6">
            <w:pPr>
              <w:jc w:val="right"/>
              <w:rPr>
                <w:sz w:val="20"/>
                <w:szCs w:val="20"/>
              </w:rPr>
            </w:pPr>
            <w:r w:rsidRPr="0030791F">
              <w:rPr>
                <w:color w:val="000000"/>
                <w:sz w:val="20"/>
                <w:szCs w:val="20"/>
              </w:rPr>
              <w:t>90.5</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28C7D97D" w14:textId="2729BF99" w:rsidR="007A35E6" w:rsidRPr="0030791F" w:rsidRDefault="007A35E6" w:rsidP="007A35E6">
            <w:pPr>
              <w:jc w:val="right"/>
              <w:rPr>
                <w:sz w:val="20"/>
                <w:szCs w:val="20"/>
              </w:rPr>
            </w:pPr>
            <w:r w:rsidRPr="0030791F">
              <w:rPr>
                <w:color w:val="000000"/>
                <w:sz w:val="20"/>
                <w:szCs w:val="20"/>
              </w:rPr>
              <w:t>15</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5EF61C9" w14:textId="07A80F27" w:rsidR="007A35E6" w:rsidRPr="0030791F" w:rsidRDefault="007A35E6" w:rsidP="007A35E6">
            <w:pPr>
              <w:jc w:val="right"/>
              <w:rPr>
                <w:sz w:val="20"/>
                <w:szCs w:val="20"/>
              </w:rPr>
            </w:pPr>
            <w:r w:rsidRPr="0030791F">
              <w:rPr>
                <w:color w:val="000000"/>
                <w:sz w:val="20"/>
                <w:szCs w:val="20"/>
              </w:rPr>
              <w:t>88.2</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1B87198A" w14:textId="5559F1FB" w:rsidR="007A35E6" w:rsidRPr="0030791F" w:rsidRDefault="007A35E6" w:rsidP="007A35E6">
            <w:pPr>
              <w:jc w:val="right"/>
              <w:rPr>
                <w:sz w:val="20"/>
                <w:szCs w:val="20"/>
              </w:rPr>
            </w:pPr>
            <w:r w:rsidRPr="0030791F">
              <w:rPr>
                <w:color w:val="000000"/>
                <w:sz w:val="20"/>
                <w:szCs w:val="20"/>
              </w:rPr>
              <w:t>7</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28EB7B7B" w14:textId="76A50777" w:rsidR="007A35E6" w:rsidRPr="0030791F" w:rsidRDefault="007A35E6" w:rsidP="007A35E6">
            <w:pPr>
              <w:jc w:val="right"/>
              <w:rPr>
                <w:sz w:val="20"/>
                <w:szCs w:val="20"/>
              </w:rPr>
            </w:pPr>
            <w:r w:rsidRPr="0030791F">
              <w:rPr>
                <w:color w:val="000000"/>
                <w:sz w:val="20"/>
                <w:szCs w:val="20"/>
              </w:rPr>
              <w:t>70.0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6CECE7EF" w14:textId="341C65E7" w:rsidR="007A35E6" w:rsidRPr="0030791F" w:rsidRDefault="007A35E6" w:rsidP="007A35E6">
            <w:pPr>
              <w:jc w:val="right"/>
              <w:rPr>
                <w:sz w:val="20"/>
                <w:szCs w:val="20"/>
              </w:rPr>
            </w:pPr>
            <w:r w:rsidRPr="0030791F">
              <w:rPr>
                <w:color w:val="000000"/>
                <w:sz w:val="20"/>
                <w:szCs w:val="20"/>
              </w:rPr>
              <w:t>8</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578ABC40" w14:textId="407E2A8E" w:rsidR="007A35E6" w:rsidRPr="0030791F" w:rsidRDefault="007A35E6" w:rsidP="007A35E6">
            <w:pPr>
              <w:jc w:val="right"/>
              <w:rPr>
                <w:sz w:val="20"/>
                <w:szCs w:val="20"/>
              </w:rPr>
            </w:pPr>
            <w:r w:rsidRPr="0030791F">
              <w:rPr>
                <w:color w:val="000000"/>
                <w:sz w:val="20"/>
                <w:szCs w:val="20"/>
              </w:rPr>
              <w:t>80.0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0064C9FB" w14:textId="4333690B" w:rsidR="007A35E6" w:rsidRPr="0030791F" w:rsidRDefault="007A35E6" w:rsidP="007A35E6">
            <w:pPr>
              <w:jc w:val="right"/>
              <w:rPr>
                <w:sz w:val="20"/>
                <w:szCs w:val="20"/>
              </w:rPr>
            </w:pPr>
            <w:r w:rsidRPr="0030791F">
              <w:rPr>
                <w:color w:val="000000"/>
                <w:sz w:val="20"/>
                <w:szCs w:val="20"/>
              </w:rPr>
              <w:t>3</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5A556C9" w14:textId="2651B492" w:rsidR="007A35E6" w:rsidRPr="0030791F" w:rsidRDefault="007A35E6" w:rsidP="007A35E6">
            <w:pPr>
              <w:jc w:val="right"/>
              <w:rPr>
                <w:sz w:val="20"/>
                <w:szCs w:val="20"/>
              </w:rPr>
            </w:pPr>
            <w:r w:rsidRPr="0030791F">
              <w:rPr>
                <w:color w:val="000000"/>
                <w:sz w:val="20"/>
                <w:szCs w:val="20"/>
              </w:rPr>
              <w:t>42.9</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2FF2421" w14:textId="27891C42" w:rsidR="007A35E6" w:rsidRPr="0030791F" w:rsidRDefault="007A35E6" w:rsidP="007A35E6">
            <w:pPr>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3119D650" w14:textId="520DD3F0" w:rsidR="007A35E6" w:rsidRPr="0030791F" w:rsidRDefault="007A35E6" w:rsidP="007A35E6">
            <w:pPr>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473F8A1D" w14:textId="77886E5C" w:rsidR="007A35E6" w:rsidRPr="0030791F" w:rsidRDefault="007A35E6" w:rsidP="007A35E6">
            <w:pPr>
              <w:jc w:val="right"/>
              <w:rPr>
                <w:sz w:val="20"/>
                <w:szCs w:val="20"/>
              </w:rPr>
            </w:pPr>
            <w:r w:rsidRPr="0030791F">
              <w:rPr>
                <w:color w:val="000000"/>
                <w:sz w:val="20"/>
                <w:szCs w:val="20"/>
              </w:rPr>
              <w:t>2</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6BA24636" w14:textId="47FEA6E6" w:rsidR="007A35E6" w:rsidRPr="0030791F" w:rsidRDefault="007A35E6" w:rsidP="007A35E6">
            <w:pPr>
              <w:jc w:val="right"/>
              <w:rPr>
                <w:sz w:val="20"/>
                <w:szCs w:val="20"/>
              </w:rPr>
            </w:pPr>
            <w:r w:rsidRPr="0030791F">
              <w:rPr>
                <w:color w:val="000000"/>
                <w:sz w:val="20"/>
                <w:szCs w:val="20"/>
              </w:rPr>
              <w:t>50.0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B6C70FD" w14:textId="0F55998D" w:rsidR="007A35E6" w:rsidRPr="0030791F" w:rsidRDefault="007A35E6" w:rsidP="007A35E6">
            <w:pPr>
              <w:jc w:val="right"/>
              <w:rPr>
                <w:sz w:val="20"/>
                <w:szCs w:val="20"/>
              </w:rPr>
            </w:pPr>
            <w:r w:rsidRPr="0030791F">
              <w:rPr>
                <w:color w:val="000000"/>
                <w:sz w:val="20"/>
                <w:szCs w:val="20"/>
              </w:rPr>
              <w:t>215</w:t>
            </w:r>
          </w:p>
        </w:tc>
      </w:tr>
      <w:tr w:rsidR="00C14149" w:rsidRPr="0030791F" w14:paraId="47BB343E"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E0F8B05" w14:textId="77777777" w:rsidR="007A35E6" w:rsidRPr="0030791F" w:rsidRDefault="007A35E6" w:rsidP="007A35E6">
            <w:pPr>
              <w:rPr>
                <w:rFonts w:cs="Calibri"/>
                <w:sz w:val="20"/>
                <w:szCs w:val="20"/>
              </w:rPr>
            </w:pPr>
            <w:r w:rsidRPr="0030791F">
              <w:rPr>
                <w:rFonts w:cs="Calibri"/>
                <w:sz w:val="20"/>
                <w:szCs w:val="20"/>
              </w:rPr>
              <w:t>Capital &amp; Coast</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15553A3A" w14:textId="61F08173"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1A77CC5" w14:textId="62A300B3"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116A3FCD" w14:textId="225ED0C2" w:rsidR="007A35E6" w:rsidRPr="0030791F" w:rsidRDefault="007A35E6" w:rsidP="007A35E6">
            <w:pPr>
              <w:jc w:val="right"/>
              <w:rPr>
                <w:sz w:val="20"/>
                <w:szCs w:val="20"/>
              </w:rPr>
            </w:pPr>
            <w:r w:rsidRPr="0030791F">
              <w:rPr>
                <w:color w:val="000000"/>
                <w:sz w:val="20"/>
                <w:szCs w:val="20"/>
              </w:rPr>
              <w:t>19</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341E51B9" w14:textId="2A7B7460" w:rsidR="007A35E6" w:rsidRPr="0030791F" w:rsidRDefault="007A35E6" w:rsidP="007A35E6">
            <w:pPr>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0A31F8AB" w14:textId="5D2C4ECE" w:rsidR="007A35E6" w:rsidRPr="0030791F" w:rsidRDefault="007A35E6" w:rsidP="007A35E6">
            <w:pPr>
              <w:jc w:val="right"/>
              <w:rPr>
                <w:sz w:val="20"/>
                <w:szCs w:val="20"/>
              </w:rPr>
            </w:pPr>
            <w:r w:rsidRPr="0030791F">
              <w:rPr>
                <w:color w:val="000000"/>
                <w:sz w:val="20"/>
                <w:szCs w:val="20"/>
              </w:rPr>
              <w:t>26</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A1D7AC5" w14:textId="07D81D11" w:rsidR="007A35E6" w:rsidRPr="0030791F" w:rsidRDefault="007A35E6" w:rsidP="007A35E6">
            <w:pPr>
              <w:jc w:val="right"/>
              <w:rPr>
                <w:sz w:val="20"/>
                <w:szCs w:val="20"/>
              </w:rPr>
            </w:pPr>
            <w:r w:rsidRPr="0030791F">
              <w:rPr>
                <w:color w:val="000000"/>
                <w:sz w:val="20"/>
                <w:szCs w:val="20"/>
              </w:rPr>
              <w:t>83.9</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17FBB411" w14:textId="08DFBBB1" w:rsidR="007A35E6" w:rsidRPr="0030791F" w:rsidRDefault="007A35E6" w:rsidP="007A35E6">
            <w:pPr>
              <w:jc w:val="right"/>
              <w:rPr>
                <w:sz w:val="20"/>
                <w:szCs w:val="20"/>
              </w:rPr>
            </w:pPr>
            <w:r w:rsidRPr="0030791F">
              <w:rPr>
                <w:color w:val="000000"/>
                <w:sz w:val="20"/>
                <w:szCs w:val="20"/>
              </w:rPr>
              <w:t>18</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2E37BFE7" w14:textId="0A3036B7" w:rsidR="007A35E6" w:rsidRPr="0030791F" w:rsidRDefault="007A35E6" w:rsidP="007A35E6">
            <w:pPr>
              <w:jc w:val="right"/>
              <w:rPr>
                <w:sz w:val="20"/>
                <w:szCs w:val="20"/>
              </w:rPr>
            </w:pPr>
            <w:r w:rsidRPr="0030791F">
              <w:rPr>
                <w:color w:val="000000"/>
                <w:sz w:val="20"/>
                <w:szCs w:val="20"/>
              </w:rPr>
              <w:t>85.7</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2BC9BE96" w14:textId="76AFD3E8" w:rsidR="007A35E6" w:rsidRPr="0030791F" w:rsidRDefault="007A35E6" w:rsidP="007A35E6">
            <w:pPr>
              <w:jc w:val="right"/>
              <w:rPr>
                <w:sz w:val="20"/>
                <w:szCs w:val="20"/>
              </w:rPr>
            </w:pPr>
            <w:r w:rsidRPr="0030791F">
              <w:rPr>
                <w:color w:val="000000"/>
                <w:sz w:val="20"/>
                <w:szCs w:val="20"/>
              </w:rPr>
              <w:t>7</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75A146C6" w14:textId="52616BC8" w:rsidR="007A35E6" w:rsidRPr="0030791F" w:rsidRDefault="007A35E6" w:rsidP="007A35E6">
            <w:pPr>
              <w:jc w:val="right"/>
              <w:rPr>
                <w:sz w:val="20"/>
                <w:szCs w:val="20"/>
              </w:rPr>
            </w:pPr>
            <w:r w:rsidRPr="0030791F">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4725024E" w14:textId="7E70C546" w:rsidR="007A35E6" w:rsidRPr="0030791F" w:rsidRDefault="007A35E6" w:rsidP="007A35E6">
            <w:pPr>
              <w:jc w:val="right"/>
              <w:rPr>
                <w:sz w:val="20"/>
                <w:szCs w:val="20"/>
              </w:rPr>
            </w:pPr>
            <w:r w:rsidRPr="0030791F">
              <w:rPr>
                <w:color w:val="000000"/>
                <w:sz w:val="20"/>
                <w:szCs w:val="20"/>
              </w:rPr>
              <w:t>7</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71D64539" w14:textId="474D04AB" w:rsidR="007A35E6" w:rsidRPr="0030791F" w:rsidRDefault="007A35E6" w:rsidP="007A35E6">
            <w:pPr>
              <w:jc w:val="right"/>
              <w:rPr>
                <w:sz w:val="20"/>
                <w:szCs w:val="20"/>
              </w:rPr>
            </w:pPr>
            <w:r w:rsidRPr="0030791F">
              <w:rPr>
                <w:color w:val="000000"/>
                <w:sz w:val="20"/>
                <w:szCs w:val="20"/>
              </w:rPr>
              <w:t>63.6</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42A8236" w14:textId="70B8DFDF" w:rsidR="007A35E6" w:rsidRPr="0030791F" w:rsidRDefault="007A35E6" w:rsidP="007A35E6">
            <w:pPr>
              <w:jc w:val="right"/>
              <w:rPr>
                <w:sz w:val="20"/>
                <w:szCs w:val="20"/>
              </w:rPr>
            </w:pPr>
            <w:r w:rsidRPr="0030791F">
              <w:rPr>
                <w:color w:val="000000"/>
                <w:sz w:val="20"/>
                <w:szCs w:val="20"/>
              </w:rPr>
              <w:t>8</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DD217AD" w14:textId="7F716059"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6FE31B51" w14:textId="3B8A3DBA" w:rsidR="007A35E6" w:rsidRPr="0030791F" w:rsidRDefault="007A35E6" w:rsidP="007A35E6">
            <w:pPr>
              <w:jc w:val="right"/>
              <w:rPr>
                <w:sz w:val="20"/>
                <w:szCs w:val="20"/>
              </w:rPr>
            </w:pPr>
            <w:r w:rsidRPr="0030791F">
              <w:rPr>
                <w:color w:val="000000"/>
                <w:sz w:val="20"/>
                <w:szCs w:val="20"/>
              </w:rPr>
              <w:t>4</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769BD999" w14:textId="416EEB1A" w:rsidR="007A35E6" w:rsidRPr="0030791F" w:rsidRDefault="007A35E6" w:rsidP="007A35E6">
            <w:pPr>
              <w:jc w:val="right"/>
              <w:rPr>
                <w:sz w:val="20"/>
                <w:szCs w:val="20"/>
              </w:rPr>
            </w:pPr>
            <w:r w:rsidRPr="0030791F">
              <w:rPr>
                <w:color w:val="000000"/>
                <w:sz w:val="20"/>
                <w:szCs w:val="20"/>
              </w:rPr>
              <w:t>57.1</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53F7C76E" w14:textId="573E18D0" w:rsidR="007A35E6" w:rsidRPr="0030791F" w:rsidRDefault="007A35E6" w:rsidP="007A35E6">
            <w:pPr>
              <w:jc w:val="right"/>
              <w:rPr>
                <w:sz w:val="20"/>
                <w:szCs w:val="20"/>
              </w:rPr>
            </w:pPr>
            <w:r w:rsidRPr="0030791F">
              <w:rPr>
                <w:color w:val="000000"/>
                <w:sz w:val="20"/>
                <w:szCs w:val="20"/>
              </w:rPr>
              <w:t>3</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63AAA2BF" w14:textId="044AD1A3" w:rsidR="007A35E6" w:rsidRPr="0030791F" w:rsidRDefault="007A35E6" w:rsidP="007A35E6">
            <w:pPr>
              <w:jc w:val="right"/>
              <w:rPr>
                <w:sz w:val="20"/>
                <w:szCs w:val="20"/>
              </w:rPr>
            </w:pPr>
            <w:r w:rsidRPr="0030791F">
              <w:rPr>
                <w:color w:val="000000"/>
                <w:sz w:val="20"/>
                <w:szCs w:val="20"/>
              </w:rPr>
              <w:t>50.0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243266C9" w14:textId="4559072C" w:rsidR="007A35E6" w:rsidRPr="0030791F" w:rsidRDefault="007A35E6" w:rsidP="007A35E6">
            <w:pPr>
              <w:jc w:val="right"/>
              <w:rPr>
                <w:sz w:val="20"/>
                <w:szCs w:val="20"/>
              </w:rPr>
            </w:pPr>
            <w:r w:rsidRPr="0030791F">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C9DE7FD" w14:textId="0374FC3A" w:rsidR="007A35E6" w:rsidRPr="0030791F" w:rsidRDefault="007A35E6" w:rsidP="007A35E6">
            <w:pPr>
              <w:jc w:val="right"/>
              <w:rPr>
                <w:sz w:val="20"/>
                <w:szCs w:val="20"/>
              </w:rPr>
            </w:pPr>
            <w:r w:rsidRPr="0030791F">
              <w:rPr>
                <w:color w:val="000000"/>
                <w:sz w:val="20"/>
                <w:szCs w:val="20"/>
              </w:rPr>
              <w:t>25.0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10D9ACE1" w14:textId="39FCFD5C" w:rsidR="007A35E6" w:rsidRPr="0030791F" w:rsidRDefault="007A35E6" w:rsidP="007A35E6">
            <w:pPr>
              <w:jc w:val="right"/>
              <w:rPr>
                <w:sz w:val="20"/>
                <w:szCs w:val="20"/>
              </w:rPr>
            </w:pPr>
            <w:r w:rsidRPr="0030791F">
              <w:rPr>
                <w:color w:val="000000"/>
                <w:sz w:val="20"/>
                <w:szCs w:val="20"/>
              </w:rPr>
              <w:t>3</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09C9F0A9" w14:textId="3990866B" w:rsidR="007A35E6" w:rsidRPr="0030791F" w:rsidRDefault="007A35E6" w:rsidP="007A35E6">
            <w:pPr>
              <w:jc w:val="right"/>
              <w:rPr>
                <w:sz w:val="20"/>
                <w:szCs w:val="20"/>
              </w:rPr>
            </w:pPr>
            <w:r w:rsidRPr="0030791F">
              <w:rPr>
                <w:color w:val="000000"/>
                <w:sz w:val="20"/>
                <w:szCs w:val="20"/>
              </w:rPr>
              <w:t>50.0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23222A5C" w14:textId="78818219" w:rsidR="007A35E6" w:rsidRPr="0030791F" w:rsidRDefault="007A35E6" w:rsidP="007A35E6">
            <w:pPr>
              <w:jc w:val="right"/>
              <w:rPr>
                <w:sz w:val="20"/>
                <w:szCs w:val="20"/>
              </w:rPr>
            </w:pPr>
            <w:r w:rsidRPr="0030791F">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70BFD047" w14:textId="1B68E103" w:rsidR="007A35E6" w:rsidRPr="0030791F" w:rsidRDefault="007A35E6" w:rsidP="007A35E6">
            <w:pPr>
              <w:jc w:val="right"/>
              <w:rPr>
                <w:sz w:val="20"/>
                <w:szCs w:val="20"/>
              </w:rPr>
            </w:pPr>
            <w:r w:rsidRPr="0030791F">
              <w:rPr>
                <w:color w:val="000000"/>
                <w:sz w:val="20"/>
                <w:szCs w:val="20"/>
              </w:rPr>
              <w:t>33.3</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9A6313A" w14:textId="218CE12C" w:rsidR="007A35E6" w:rsidRPr="0030791F" w:rsidRDefault="007A35E6" w:rsidP="007A35E6">
            <w:pPr>
              <w:jc w:val="right"/>
              <w:rPr>
                <w:sz w:val="20"/>
                <w:szCs w:val="20"/>
              </w:rPr>
            </w:pPr>
            <w:r w:rsidRPr="0030791F">
              <w:rPr>
                <w:color w:val="000000"/>
                <w:sz w:val="20"/>
                <w:szCs w:val="20"/>
              </w:rPr>
              <w:t>97</w:t>
            </w:r>
          </w:p>
        </w:tc>
      </w:tr>
      <w:tr w:rsidR="00C14149" w:rsidRPr="0030791F" w14:paraId="5208C0C8"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73D014DF" w14:textId="77777777" w:rsidR="007A35E6" w:rsidRPr="0030791F" w:rsidRDefault="007A35E6" w:rsidP="007A35E6">
            <w:pPr>
              <w:rPr>
                <w:rFonts w:cs="Calibri"/>
                <w:sz w:val="20"/>
                <w:szCs w:val="20"/>
              </w:rPr>
            </w:pPr>
            <w:r w:rsidRPr="0030791F">
              <w:rPr>
                <w:rFonts w:cs="Calibri"/>
                <w:sz w:val="20"/>
                <w:szCs w:val="20"/>
              </w:rPr>
              <w:t>Counties Manukau</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10BDB3DD" w14:textId="34A7077D"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8A9DAB5" w14:textId="06D70A39"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07383F27" w14:textId="02AFEEF3" w:rsidR="007A35E6" w:rsidRPr="0030791F" w:rsidRDefault="007A35E6" w:rsidP="007A35E6">
            <w:pPr>
              <w:jc w:val="right"/>
              <w:rPr>
                <w:sz w:val="20"/>
                <w:szCs w:val="20"/>
              </w:rPr>
            </w:pPr>
            <w:r w:rsidRPr="0030791F">
              <w:rPr>
                <w:color w:val="000000"/>
                <w:sz w:val="20"/>
                <w:szCs w:val="20"/>
              </w:rPr>
              <w:t>27</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3DB7624" w14:textId="326E8345" w:rsidR="007A35E6" w:rsidRPr="0030791F" w:rsidRDefault="007A35E6" w:rsidP="007A35E6">
            <w:pPr>
              <w:jc w:val="right"/>
              <w:rPr>
                <w:sz w:val="20"/>
                <w:szCs w:val="20"/>
              </w:rPr>
            </w:pPr>
            <w:r w:rsidRPr="0030791F">
              <w:rPr>
                <w:color w:val="000000"/>
                <w:sz w:val="20"/>
                <w:szCs w:val="20"/>
              </w:rPr>
              <w:t>81.8</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654FF4AE" w14:textId="54AEC13D" w:rsidR="007A35E6" w:rsidRPr="0030791F" w:rsidRDefault="007A35E6" w:rsidP="007A35E6">
            <w:pPr>
              <w:jc w:val="right"/>
              <w:rPr>
                <w:sz w:val="20"/>
                <w:szCs w:val="20"/>
              </w:rPr>
            </w:pPr>
            <w:r w:rsidRPr="0030791F">
              <w:rPr>
                <w:color w:val="000000"/>
                <w:sz w:val="20"/>
                <w:szCs w:val="20"/>
              </w:rPr>
              <w:t>32</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76A9A7E" w14:textId="4F382377" w:rsidR="007A35E6" w:rsidRPr="0030791F" w:rsidRDefault="007A35E6" w:rsidP="007A35E6">
            <w:pPr>
              <w:jc w:val="right"/>
              <w:rPr>
                <w:sz w:val="20"/>
                <w:szCs w:val="20"/>
              </w:rPr>
            </w:pPr>
            <w:r w:rsidRPr="0030791F">
              <w:rPr>
                <w:color w:val="000000"/>
                <w:sz w:val="20"/>
                <w:szCs w:val="20"/>
              </w:rPr>
              <w:t>76.2</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5FB5A119" w14:textId="37B5720F" w:rsidR="007A35E6" w:rsidRPr="0030791F" w:rsidRDefault="007A35E6" w:rsidP="007A35E6">
            <w:pPr>
              <w:jc w:val="right"/>
              <w:rPr>
                <w:sz w:val="20"/>
                <w:szCs w:val="20"/>
              </w:rPr>
            </w:pPr>
            <w:r w:rsidRPr="0030791F">
              <w:rPr>
                <w:color w:val="000000"/>
                <w:sz w:val="20"/>
                <w:szCs w:val="20"/>
              </w:rPr>
              <w:t>31</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55F2274E" w14:textId="46E57D85" w:rsidR="007A35E6" w:rsidRPr="0030791F" w:rsidRDefault="007A35E6" w:rsidP="007A35E6">
            <w:pPr>
              <w:jc w:val="right"/>
              <w:rPr>
                <w:sz w:val="20"/>
                <w:szCs w:val="20"/>
              </w:rPr>
            </w:pPr>
            <w:r w:rsidRPr="0030791F">
              <w:rPr>
                <w:color w:val="000000"/>
                <w:sz w:val="20"/>
                <w:szCs w:val="20"/>
              </w:rPr>
              <w:t>86.1</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45DAB267" w14:textId="6D0D2983" w:rsidR="007A35E6" w:rsidRPr="0030791F" w:rsidRDefault="007A35E6" w:rsidP="007A35E6">
            <w:pPr>
              <w:jc w:val="right"/>
              <w:rPr>
                <w:sz w:val="20"/>
                <w:szCs w:val="20"/>
              </w:rPr>
            </w:pPr>
            <w:r w:rsidRPr="0030791F">
              <w:rPr>
                <w:color w:val="000000"/>
                <w:sz w:val="20"/>
                <w:szCs w:val="20"/>
              </w:rPr>
              <w:t>22</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71FAF5CD" w14:textId="2CFE6A65" w:rsidR="007A35E6" w:rsidRPr="0030791F" w:rsidRDefault="007A35E6" w:rsidP="007A35E6">
            <w:pPr>
              <w:jc w:val="right"/>
              <w:rPr>
                <w:sz w:val="20"/>
                <w:szCs w:val="20"/>
              </w:rPr>
            </w:pPr>
            <w:r w:rsidRPr="0030791F">
              <w:rPr>
                <w:color w:val="000000"/>
                <w:sz w:val="20"/>
                <w:szCs w:val="20"/>
              </w:rPr>
              <w:t>78.6</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43B4B840" w14:textId="37447C6F" w:rsidR="007A35E6" w:rsidRPr="0030791F" w:rsidRDefault="007A35E6" w:rsidP="007A35E6">
            <w:pPr>
              <w:jc w:val="right"/>
              <w:rPr>
                <w:sz w:val="20"/>
                <w:szCs w:val="20"/>
              </w:rPr>
            </w:pPr>
            <w:r w:rsidRPr="0030791F">
              <w:rPr>
                <w:color w:val="000000"/>
                <w:sz w:val="20"/>
                <w:szCs w:val="20"/>
              </w:rPr>
              <w:t>11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070D55FB" w14:textId="59667CB3" w:rsidR="007A35E6" w:rsidRPr="0030791F" w:rsidRDefault="007A35E6" w:rsidP="007A35E6">
            <w:pPr>
              <w:jc w:val="right"/>
              <w:rPr>
                <w:sz w:val="20"/>
                <w:szCs w:val="20"/>
              </w:rPr>
            </w:pPr>
            <w:r w:rsidRPr="0030791F">
              <w:rPr>
                <w:color w:val="000000"/>
                <w:sz w:val="20"/>
                <w:szCs w:val="20"/>
              </w:rPr>
              <w:t>84.6</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25A832C9" w14:textId="4BCAB8B7" w:rsidR="007A35E6" w:rsidRPr="0030791F" w:rsidRDefault="007A35E6" w:rsidP="007A35E6">
            <w:pPr>
              <w:jc w:val="right"/>
              <w:rPr>
                <w:sz w:val="20"/>
                <w:szCs w:val="20"/>
              </w:rPr>
            </w:pPr>
            <w:r w:rsidRPr="0030791F">
              <w:rPr>
                <w:color w:val="000000"/>
                <w:sz w:val="20"/>
                <w:szCs w:val="20"/>
              </w:rPr>
              <w:t>10</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0B11020" w14:textId="3B1D2E94" w:rsidR="007A35E6" w:rsidRPr="0030791F" w:rsidRDefault="007A35E6" w:rsidP="007A35E6">
            <w:pPr>
              <w:jc w:val="right"/>
              <w:rPr>
                <w:sz w:val="20"/>
                <w:szCs w:val="20"/>
              </w:rPr>
            </w:pPr>
            <w:r w:rsidRPr="0030791F">
              <w:rPr>
                <w:color w:val="000000"/>
                <w:sz w:val="20"/>
                <w:szCs w:val="20"/>
              </w:rPr>
              <w:t>90.9</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63C483EC" w14:textId="6990C565" w:rsidR="007A35E6" w:rsidRPr="0030791F" w:rsidRDefault="007A35E6" w:rsidP="007A35E6">
            <w:pPr>
              <w:jc w:val="right"/>
              <w:rPr>
                <w:sz w:val="20"/>
                <w:szCs w:val="20"/>
              </w:rPr>
            </w:pPr>
            <w:r w:rsidRPr="0030791F">
              <w:rPr>
                <w:color w:val="000000"/>
                <w:sz w:val="20"/>
                <w:szCs w:val="20"/>
              </w:rPr>
              <w:t>4</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0505EEF2" w14:textId="71F1A787" w:rsidR="007A35E6" w:rsidRPr="0030791F" w:rsidRDefault="007A35E6" w:rsidP="007A35E6">
            <w:pPr>
              <w:jc w:val="right"/>
              <w:rPr>
                <w:sz w:val="20"/>
                <w:szCs w:val="20"/>
              </w:rPr>
            </w:pPr>
            <w:r w:rsidRPr="0030791F">
              <w:rPr>
                <w:color w:val="000000"/>
                <w:sz w:val="20"/>
                <w:szCs w:val="20"/>
              </w:rPr>
              <w:t>80.0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4FAC7734" w14:textId="5EB4DF33" w:rsidR="007A35E6" w:rsidRPr="0030791F" w:rsidRDefault="007A35E6" w:rsidP="007A35E6">
            <w:pPr>
              <w:jc w:val="right"/>
              <w:rPr>
                <w:sz w:val="20"/>
                <w:szCs w:val="20"/>
              </w:rPr>
            </w:pPr>
            <w:r w:rsidRPr="0030791F">
              <w:rPr>
                <w:color w:val="000000"/>
                <w:sz w:val="20"/>
                <w:szCs w:val="20"/>
              </w:rPr>
              <w:t>10</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2665F60F" w14:textId="5BE39CCA" w:rsidR="007A35E6" w:rsidRPr="0030791F" w:rsidRDefault="007A35E6" w:rsidP="007A35E6">
            <w:pPr>
              <w:jc w:val="right"/>
              <w:rPr>
                <w:sz w:val="20"/>
                <w:szCs w:val="20"/>
              </w:rPr>
            </w:pPr>
            <w:r w:rsidRPr="0030791F">
              <w:rPr>
                <w:color w:val="000000"/>
                <w:sz w:val="20"/>
                <w:szCs w:val="20"/>
              </w:rPr>
              <w:t>55.6</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309D7411" w14:textId="4602D57D" w:rsidR="007A35E6" w:rsidRPr="0030791F" w:rsidRDefault="007A35E6" w:rsidP="007A35E6">
            <w:pPr>
              <w:jc w:val="right"/>
              <w:rPr>
                <w:sz w:val="20"/>
                <w:szCs w:val="20"/>
              </w:rPr>
            </w:pPr>
            <w:r w:rsidRPr="0030791F">
              <w:rPr>
                <w:color w:val="000000"/>
                <w:sz w:val="20"/>
                <w:szCs w:val="20"/>
              </w:rPr>
              <w:t>6</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237A891E" w14:textId="75C4E9A9" w:rsidR="007A35E6" w:rsidRPr="0030791F" w:rsidRDefault="007A35E6" w:rsidP="007A35E6">
            <w:pPr>
              <w:jc w:val="right"/>
              <w:rPr>
                <w:sz w:val="20"/>
                <w:szCs w:val="20"/>
              </w:rPr>
            </w:pPr>
            <w:r w:rsidRPr="0030791F">
              <w:rPr>
                <w:color w:val="000000"/>
                <w:sz w:val="20"/>
                <w:szCs w:val="20"/>
              </w:rPr>
              <w:t>85.7</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EEB0EAE" w14:textId="1E44DCA7" w:rsidR="007A35E6" w:rsidRPr="0030791F" w:rsidRDefault="007A35E6" w:rsidP="007A35E6">
            <w:pPr>
              <w:jc w:val="right"/>
              <w:rPr>
                <w:sz w:val="20"/>
                <w:szCs w:val="20"/>
              </w:rPr>
            </w:pPr>
            <w:r w:rsidRPr="0030791F">
              <w:rPr>
                <w:color w:val="000000"/>
                <w:sz w:val="20"/>
                <w:szCs w:val="20"/>
              </w:rPr>
              <w:t>6</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0A9EE755" w14:textId="52D1A7A4" w:rsidR="007A35E6" w:rsidRPr="0030791F" w:rsidRDefault="007A35E6" w:rsidP="007A35E6">
            <w:pPr>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0D1D4B40" w14:textId="50192887" w:rsidR="007A35E6" w:rsidRPr="0030791F" w:rsidRDefault="007A35E6" w:rsidP="007A35E6">
            <w:pPr>
              <w:jc w:val="right"/>
              <w:rPr>
                <w:sz w:val="20"/>
                <w:szCs w:val="20"/>
              </w:rPr>
            </w:pPr>
            <w:r w:rsidRPr="0030791F">
              <w:rPr>
                <w:color w:val="000000"/>
                <w:sz w:val="20"/>
                <w:szCs w:val="20"/>
              </w:rPr>
              <w:t>2</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37DC7F89" w14:textId="703496BC" w:rsidR="007A35E6" w:rsidRPr="0030791F" w:rsidRDefault="007A35E6" w:rsidP="007A35E6">
            <w:pPr>
              <w:jc w:val="right"/>
              <w:rPr>
                <w:sz w:val="20"/>
                <w:szCs w:val="20"/>
              </w:rPr>
            </w:pPr>
            <w:r w:rsidRPr="0030791F">
              <w:rPr>
                <w:color w:val="000000"/>
                <w:sz w:val="20"/>
                <w:szCs w:val="20"/>
              </w:rPr>
              <w:t>100.0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11587D5" w14:textId="2C87A661" w:rsidR="007A35E6" w:rsidRPr="0030791F" w:rsidRDefault="007A35E6" w:rsidP="007A35E6">
            <w:pPr>
              <w:jc w:val="right"/>
              <w:rPr>
                <w:sz w:val="20"/>
                <w:szCs w:val="20"/>
              </w:rPr>
            </w:pPr>
            <w:r w:rsidRPr="0030791F">
              <w:rPr>
                <w:color w:val="000000"/>
                <w:sz w:val="20"/>
                <w:szCs w:val="20"/>
              </w:rPr>
              <w:t>161</w:t>
            </w:r>
          </w:p>
        </w:tc>
      </w:tr>
      <w:tr w:rsidR="00C14149" w:rsidRPr="0030791F" w14:paraId="4986BD04"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4D8A0A8" w14:textId="77777777" w:rsidR="007A35E6" w:rsidRPr="0030791F" w:rsidRDefault="007A35E6" w:rsidP="007A35E6">
            <w:pPr>
              <w:rPr>
                <w:rFonts w:cs="Calibri"/>
                <w:sz w:val="20"/>
                <w:szCs w:val="20"/>
              </w:rPr>
            </w:pPr>
            <w:r w:rsidRPr="0030791F">
              <w:rPr>
                <w:rFonts w:cs="Calibri"/>
                <w:sz w:val="20"/>
                <w:szCs w:val="20"/>
              </w:rPr>
              <w:t>Hawke's Bay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75982B5D" w14:textId="6B06A948" w:rsidR="007A35E6" w:rsidRPr="0030791F" w:rsidRDefault="007A35E6" w:rsidP="007A35E6">
            <w:pPr>
              <w:jc w:val="right"/>
              <w:rPr>
                <w:sz w:val="20"/>
                <w:szCs w:val="20"/>
              </w:rPr>
            </w:pPr>
            <w:r w:rsidRPr="0030791F">
              <w:rPr>
                <w:color w:val="000000"/>
                <w:sz w:val="20"/>
                <w:szCs w:val="20"/>
              </w:rPr>
              <w:t>1</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9C482EC" w14:textId="79992B62" w:rsidR="007A35E6" w:rsidRPr="0030791F" w:rsidRDefault="007A35E6" w:rsidP="007A35E6">
            <w:pPr>
              <w:jc w:val="right"/>
              <w:rPr>
                <w:sz w:val="20"/>
                <w:szCs w:val="20"/>
              </w:rPr>
            </w:pPr>
            <w:r w:rsidRPr="0030791F">
              <w:rPr>
                <w:color w:val="000000"/>
                <w:sz w:val="20"/>
                <w:szCs w:val="20"/>
              </w:rPr>
              <w:t>100.0</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32DF868E" w14:textId="0422551A" w:rsidR="007A35E6" w:rsidRPr="0030791F" w:rsidRDefault="007A35E6" w:rsidP="007A35E6">
            <w:pPr>
              <w:jc w:val="right"/>
              <w:rPr>
                <w:sz w:val="20"/>
                <w:szCs w:val="20"/>
              </w:rPr>
            </w:pPr>
            <w:r w:rsidRPr="0030791F">
              <w:rPr>
                <w:color w:val="000000"/>
                <w:sz w:val="20"/>
                <w:szCs w:val="20"/>
              </w:rPr>
              <w:t>6</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4439C1DD" w14:textId="34277BB8" w:rsidR="007A35E6" w:rsidRPr="0030791F" w:rsidRDefault="007A35E6" w:rsidP="007A35E6">
            <w:pPr>
              <w:jc w:val="right"/>
              <w:rPr>
                <w:sz w:val="20"/>
                <w:szCs w:val="20"/>
              </w:rPr>
            </w:pPr>
            <w:r w:rsidRPr="0030791F">
              <w:rPr>
                <w:color w:val="000000"/>
                <w:sz w:val="20"/>
                <w:szCs w:val="20"/>
              </w:rPr>
              <w:t>75.0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76CF11AD" w14:textId="69C2214D" w:rsidR="007A35E6" w:rsidRPr="0030791F" w:rsidRDefault="007A35E6" w:rsidP="007A35E6">
            <w:pPr>
              <w:jc w:val="right"/>
              <w:rPr>
                <w:sz w:val="20"/>
                <w:szCs w:val="20"/>
              </w:rPr>
            </w:pPr>
            <w:r w:rsidRPr="0030791F">
              <w:rPr>
                <w:color w:val="000000"/>
                <w:sz w:val="20"/>
                <w:szCs w:val="20"/>
              </w:rPr>
              <w:t>16</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0E60440" w14:textId="5784708C" w:rsidR="007A35E6" w:rsidRPr="0030791F" w:rsidRDefault="007A35E6" w:rsidP="007A35E6">
            <w:pPr>
              <w:jc w:val="right"/>
              <w:rPr>
                <w:sz w:val="20"/>
                <w:szCs w:val="20"/>
              </w:rPr>
            </w:pPr>
            <w:r w:rsidRPr="0030791F">
              <w:rPr>
                <w:color w:val="000000"/>
                <w:sz w:val="20"/>
                <w:szCs w:val="20"/>
              </w:rPr>
              <w:t>84.2</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133DBC08" w14:textId="0EDE8214" w:rsidR="007A35E6" w:rsidRPr="0030791F" w:rsidRDefault="007A35E6" w:rsidP="007A35E6">
            <w:pPr>
              <w:jc w:val="right"/>
              <w:rPr>
                <w:sz w:val="20"/>
                <w:szCs w:val="20"/>
              </w:rPr>
            </w:pPr>
            <w:r w:rsidRPr="0030791F">
              <w:rPr>
                <w:color w:val="000000"/>
                <w:sz w:val="20"/>
                <w:szCs w:val="20"/>
              </w:rPr>
              <w:t>11</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42633BE6" w14:textId="0930FD3B" w:rsidR="007A35E6" w:rsidRPr="0030791F" w:rsidRDefault="007A35E6" w:rsidP="007A35E6">
            <w:pPr>
              <w:jc w:val="right"/>
              <w:rPr>
                <w:sz w:val="20"/>
                <w:szCs w:val="20"/>
              </w:rPr>
            </w:pPr>
            <w:r w:rsidRPr="0030791F">
              <w:rPr>
                <w:color w:val="000000"/>
                <w:sz w:val="20"/>
                <w:szCs w:val="20"/>
              </w:rPr>
              <w:t>100.0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3FDC659" w14:textId="376F6A3F" w:rsidR="007A35E6" w:rsidRPr="0030791F" w:rsidRDefault="007A35E6" w:rsidP="007A35E6">
            <w:pPr>
              <w:jc w:val="right"/>
              <w:rPr>
                <w:sz w:val="20"/>
                <w:szCs w:val="20"/>
              </w:rPr>
            </w:pPr>
            <w:r w:rsidRPr="0030791F">
              <w:rPr>
                <w:color w:val="000000"/>
                <w:sz w:val="20"/>
                <w:szCs w:val="20"/>
              </w:rPr>
              <w:t>2</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69AF3A1E" w14:textId="484BB400" w:rsidR="007A35E6" w:rsidRPr="0030791F" w:rsidRDefault="007A35E6" w:rsidP="007A35E6">
            <w:pPr>
              <w:jc w:val="right"/>
              <w:rPr>
                <w:sz w:val="20"/>
                <w:szCs w:val="20"/>
              </w:rPr>
            </w:pPr>
            <w:r w:rsidRPr="0030791F">
              <w:rPr>
                <w:color w:val="000000"/>
                <w:sz w:val="20"/>
                <w:szCs w:val="20"/>
              </w:rPr>
              <w:t>50.0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02557F6C" w14:textId="1B4537EC" w:rsidR="007A35E6" w:rsidRPr="0030791F" w:rsidRDefault="007A35E6" w:rsidP="007A35E6">
            <w:pPr>
              <w:jc w:val="right"/>
              <w:rPr>
                <w:sz w:val="20"/>
                <w:szCs w:val="20"/>
              </w:rPr>
            </w:pPr>
            <w:r w:rsidRPr="0030791F">
              <w:rPr>
                <w:color w:val="000000"/>
                <w:sz w:val="20"/>
                <w:szCs w:val="20"/>
              </w:rPr>
              <w:t>3</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250602A4" w14:textId="497F1CFE" w:rsidR="007A35E6" w:rsidRPr="0030791F" w:rsidRDefault="007A35E6" w:rsidP="007A35E6">
            <w:pPr>
              <w:jc w:val="right"/>
              <w:rPr>
                <w:sz w:val="20"/>
                <w:szCs w:val="20"/>
              </w:rPr>
            </w:pPr>
            <w:r w:rsidRPr="0030791F">
              <w:rPr>
                <w:color w:val="000000"/>
                <w:sz w:val="20"/>
                <w:szCs w:val="20"/>
              </w:rPr>
              <w:t>75.0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72A00E17" w14:textId="2C882852" w:rsidR="007A35E6" w:rsidRPr="0030791F" w:rsidRDefault="007A35E6" w:rsidP="007A35E6">
            <w:pPr>
              <w:jc w:val="right"/>
              <w:rPr>
                <w:sz w:val="20"/>
                <w:szCs w:val="20"/>
              </w:rPr>
            </w:pPr>
            <w:r w:rsidRPr="0030791F">
              <w:rPr>
                <w:color w:val="000000"/>
                <w:sz w:val="20"/>
                <w:szCs w:val="20"/>
              </w:rPr>
              <w:t>3</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1498843" w14:textId="7E7FA8C7" w:rsidR="007A35E6" w:rsidRPr="0030791F" w:rsidRDefault="007A35E6" w:rsidP="007A35E6">
            <w:pPr>
              <w:jc w:val="right"/>
              <w:rPr>
                <w:sz w:val="20"/>
                <w:szCs w:val="20"/>
              </w:rPr>
            </w:pPr>
            <w:r w:rsidRPr="0030791F">
              <w:rPr>
                <w:color w:val="000000"/>
                <w:sz w:val="20"/>
                <w:szCs w:val="20"/>
              </w:rPr>
              <w:t>75.0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7CFD2836" w14:textId="027AD614" w:rsidR="007A35E6" w:rsidRPr="0030791F" w:rsidRDefault="007A35E6" w:rsidP="007A35E6">
            <w:pPr>
              <w:jc w:val="right"/>
              <w:rPr>
                <w:sz w:val="20"/>
                <w:szCs w:val="20"/>
              </w:rPr>
            </w:pPr>
            <w:r w:rsidRPr="0030791F">
              <w:rPr>
                <w:color w:val="000000"/>
                <w:sz w:val="20"/>
                <w:szCs w:val="20"/>
              </w:rPr>
              <w:t>1</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16FC9077" w14:textId="3D737370" w:rsidR="007A35E6" w:rsidRPr="0030791F" w:rsidRDefault="007A35E6" w:rsidP="007A35E6">
            <w:pPr>
              <w:jc w:val="right"/>
              <w:rPr>
                <w:sz w:val="20"/>
                <w:szCs w:val="20"/>
              </w:rPr>
            </w:pPr>
            <w:r w:rsidRPr="0030791F">
              <w:rPr>
                <w:color w:val="000000"/>
                <w:sz w:val="20"/>
                <w:szCs w:val="20"/>
              </w:rPr>
              <w:t>50.0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723ED302" w14:textId="1120760C" w:rsidR="007A35E6" w:rsidRPr="0030791F" w:rsidRDefault="007A35E6" w:rsidP="007A35E6">
            <w:pPr>
              <w:jc w:val="right"/>
              <w:rPr>
                <w:sz w:val="20"/>
                <w:szCs w:val="20"/>
              </w:rPr>
            </w:pPr>
            <w:r w:rsidRPr="0030791F">
              <w:rPr>
                <w:color w:val="000000"/>
                <w:sz w:val="20"/>
                <w:szCs w:val="20"/>
              </w:rPr>
              <w:t>2</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6F31F341" w14:textId="255D531F" w:rsidR="007A35E6" w:rsidRPr="0030791F" w:rsidRDefault="007A35E6" w:rsidP="007A35E6">
            <w:pPr>
              <w:jc w:val="right"/>
              <w:rPr>
                <w:sz w:val="20"/>
                <w:szCs w:val="20"/>
              </w:rPr>
            </w:pPr>
            <w:r w:rsidRPr="0030791F">
              <w:rPr>
                <w:color w:val="000000"/>
                <w:sz w:val="20"/>
                <w:szCs w:val="20"/>
              </w:rPr>
              <w:t>50.0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6A4DE472" w14:textId="084A9EE9" w:rsidR="007A35E6" w:rsidRPr="0030791F" w:rsidRDefault="007A35E6" w:rsidP="007A35E6">
            <w:pPr>
              <w:jc w:val="right"/>
              <w:rPr>
                <w:sz w:val="20"/>
                <w:szCs w:val="20"/>
              </w:rPr>
            </w:pPr>
            <w:r w:rsidRPr="0030791F">
              <w:rPr>
                <w:color w:val="000000"/>
                <w:sz w:val="20"/>
                <w:szCs w:val="20"/>
              </w:rPr>
              <w:t>3</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4941CF8B" w14:textId="31BF1189" w:rsidR="007A35E6" w:rsidRPr="0030791F" w:rsidRDefault="007A35E6" w:rsidP="007A35E6">
            <w:pPr>
              <w:jc w:val="right"/>
              <w:rPr>
                <w:sz w:val="20"/>
                <w:szCs w:val="20"/>
              </w:rPr>
            </w:pPr>
            <w:r w:rsidRPr="0030791F">
              <w:rPr>
                <w:color w:val="000000"/>
                <w:sz w:val="20"/>
                <w:szCs w:val="20"/>
              </w:rPr>
              <w:t>42.9</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7CC3D113" w14:textId="0A1073CA" w:rsidR="007A35E6" w:rsidRPr="0030791F" w:rsidRDefault="007A35E6" w:rsidP="007A35E6">
            <w:pPr>
              <w:jc w:val="right"/>
              <w:rPr>
                <w:sz w:val="20"/>
                <w:szCs w:val="20"/>
              </w:rPr>
            </w:pPr>
            <w:r w:rsidRPr="0030791F">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7F38ADF9" w14:textId="3436B6A5" w:rsidR="007A35E6" w:rsidRPr="0030791F" w:rsidRDefault="007A35E6" w:rsidP="007A35E6">
            <w:pPr>
              <w:jc w:val="right"/>
              <w:rPr>
                <w:sz w:val="20"/>
                <w:szCs w:val="20"/>
              </w:rPr>
            </w:pPr>
            <w:r w:rsidRPr="0030791F">
              <w:rPr>
                <w:color w:val="000000"/>
                <w:sz w:val="20"/>
                <w:szCs w:val="20"/>
              </w:rPr>
              <w:t>50.0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C773533" w14:textId="32099C81" w:rsidR="007A35E6" w:rsidRPr="0030791F" w:rsidRDefault="007A35E6" w:rsidP="007A35E6">
            <w:pPr>
              <w:jc w:val="right"/>
              <w:rPr>
                <w:sz w:val="20"/>
                <w:szCs w:val="20"/>
              </w:rPr>
            </w:pPr>
            <w:r w:rsidRPr="0030791F">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440B63A" w14:textId="35C5BC0F" w:rsidR="007A35E6" w:rsidRPr="0030791F" w:rsidRDefault="007A35E6" w:rsidP="007A35E6">
            <w:pPr>
              <w:ind w:hanging="147"/>
              <w:jc w:val="right"/>
              <w:rPr>
                <w:sz w:val="20"/>
                <w:szCs w:val="20"/>
              </w:rPr>
            </w:pPr>
            <w:r w:rsidRPr="0030791F">
              <w:rPr>
                <w:color w:val="000000"/>
                <w:sz w:val="20"/>
                <w:szCs w:val="20"/>
              </w:rPr>
              <w:t>33.3</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19B9A9A" w14:textId="7DCC51F4" w:rsidR="007A35E6" w:rsidRPr="0030791F" w:rsidRDefault="007A35E6" w:rsidP="007A35E6">
            <w:pPr>
              <w:jc w:val="right"/>
              <w:rPr>
                <w:sz w:val="20"/>
                <w:szCs w:val="20"/>
              </w:rPr>
            </w:pPr>
            <w:r w:rsidRPr="0030791F">
              <w:rPr>
                <w:color w:val="000000"/>
                <w:sz w:val="20"/>
                <w:szCs w:val="20"/>
              </w:rPr>
              <w:t>50</w:t>
            </w:r>
          </w:p>
        </w:tc>
      </w:tr>
      <w:tr w:rsidR="00C14149" w:rsidRPr="0030791F" w14:paraId="5F0DDA68"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10E2FB3" w14:textId="77777777" w:rsidR="007A35E6" w:rsidRPr="0030791F" w:rsidRDefault="007A35E6" w:rsidP="007A35E6">
            <w:pPr>
              <w:rPr>
                <w:rFonts w:cs="Calibri"/>
                <w:sz w:val="20"/>
                <w:szCs w:val="20"/>
              </w:rPr>
            </w:pPr>
            <w:r w:rsidRPr="0030791F">
              <w:rPr>
                <w:rFonts w:cs="Calibri"/>
                <w:sz w:val="20"/>
                <w:szCs w:val="20"/>
              </w:rPr>
              <w:t>Hutt Valley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2848C4E3" w14:textId="2270FAEC"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AB610A9" w14:textId="6356FE2F"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05A9CEDB" w14:textId="1B6231BC" w:rsidR="007A35E6" w:rsidRPr="0030791F" w:rsidRDefault="007A35E6" w:rsidP="007A35E6">
            <w:pPr>
              <w:jc w:val="right"/>
              <w:rPr>
                <w:sz w:val="20"/>
                <w:szCs w:val="20"/>
              </w:rPr>
            </w:pPr>
            <w:r w:rsidRPr="0030791F">
              <w:rPr>
                <w:color w:val="000000"/>
                <w:sz w:val="20"/>
                <w:szCs w:val="20"/>
              </w:rPr>
              <w:t>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E716885" w14:textId="211AB8EA" w:rsidR="007A35E6" w:rsidRPr="0030791F" w:rsidRDefault="007A35E6" w:rsidP="007A35E6">
            <w:pPr>
              <w:jc w:val="right"/>
              <w:rPr>
                <w:sz w:val="20"/>
                <w:szCs w:val="20"/>
              </w:rPr>
            </w:pPr>
            <w:r w:rsidRPr="0030791F">
              <w:rPr>
                <w:color w:val="000000"/>
                <w:sz w:val="20"/>
                <w:szCs w:val="20"/>
              </w:rPr>
              <w:t>80.0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3FC3A2AA" w14:textId="1934A4A7" w:rsidR="007A35E6" w:rsidRPr="0030791F" w:rsidRDefault="007A35E6" w:rsidP="007A35E6">
            <w:pPr>
              <w:jc w:val="right"/>
              <w:rPr>
                <w:sz w:val="20"/>
                <w:szCs w:val="20"/>
              </w:rPr>
            </w:pPr>
            <w:r w:rsidRPr="0030791F">
              <w:rPr>
                <w:color w:val="000000"/>
                <w:sz w:val="20"/>
                <w:szCs w:val="20"/>
              </w:rPr>
              <w:t>11</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F442042" w14:textId="139D64A0" w:rsidR="007A35E6" w:rsidRPr="0030791F" w:rsidRDefault="007A35E6" w:rsidP="007A35E6">
            <w:pPr>
              <w:jc w:val="right"/>
              <w:rPr>
                <w:sz w:val="20"/>
                <w:szCs w:val="20"/>
              </w:rPr>
            </w:pPr>
            <w:r w:rsidRPr="0030791F">
              <w:rPr>
                <w:color w:val="000000"/>
                <w:sz w:val="20"/>
                <w:szCs w:val="20"/>
              </w:rPr>
              <w:t>100.0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03966F47" w14:textId="182A0C51" w:rsidR="007A35E6" w:rsidRPr="0030791F" w:rsidRDefault="007A35E6" w:rsidP="007A35E6">
            <w:pPr>
              <w:jc w:val="right"/>
              <w:rPr>
                <w:sz w:val="20"/>
                <w:szCs w:val="20"/>
              </w:rPr>
            </w:pPr>
            <w:r w:rsidRPr="0030791F">
              <w:rPr>
                <w:color w:val="000000"/>
                <w:sz w:val="20"/>
                <w:szCs w:val="20"/>
              </w:rPr>
              <w:t>19</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3D37AE77" w14:textId="20275020" w:rsidR="007A35E6" w:rsidRPr="0030791F" w:rsidRDefault="007A35E6" w:rsidP="007A35E6">
            <w:pPr>
              <w:jc w:val="right"/>
              <w:rPr>
                <w:sz w:val="20"/>
                <w:szCs w:val="20"/>
              </w:rPr>
            </w:pPr>
            <w:r w:rsidRPr="0030791F">
              <w:rPr>
                <w:color w:val="000000"/>
                <w:sz w:val="20"/>
                <w:szCs w:val="20"/>
              </w:rPr>
              <w:t>95.0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1C2CE380" w14:textId="1F39A728" w:rsidR="007A35E6" w:rsidRPr="0030791F" w:rsidRDefault="007A35E6" w:rsidP="007A35E6">
            <w:pPr>
              <w:jc w:val="right"/>
              <w:rPr>
                <w:sz w:val="20"/>
                <w:szCs w:val="20"/>
              </w:rPr>
            </w:pPr>
            <w:r w:rsidRPr="0030791F">
              <w:rPr>
                <w:color w:val="000000"/>
                <w:sz w:val="20"/>
                <w:szCs w:val="20"/>
              </w:rPr>
              <w:t>4</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012057EE" w14:textId="01CE609C" w:rsidR="007A35E6" w:rsidRPr="0030791F" w:rsidRDefault="007A35E6" w:rsidP="007A35E6">
            <w:pPr>
              <w:jc w:val="right"/>
              <w:rPr>
                <w:sz w:val="20"/>
                <w:szCs w:val="20"/>
              </w:rPr>
            </w:pPr>
            <w:r w:rsidRPr="0030791F">
              <w:rPr>
                <w:color w:val="000000"/>
                <w:sz w:val="20"/>
                <w:szCs w:val="20"/>
              </w:rPr>
              <w:t>80.0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50DA024D" w14:textId="655CE130" w:rsidR="007A35E6" w:rsidRPr="0030791F" w:rsidRDefault="007A35E6" w:rsidP="007A35E6">
            <w:pPr>
              <w:jc w:val="right"/>
              <w:rPr>
                <w:sz w:val="20"/>
                <w:szCs w:val="20"/>
              </w:rPr>
            </w:pPr>
            <w:r w:rsidRPr="0030791F">
              <w:rPr>
                <w:color w:val="000000"/>
                <w:sz w:val="20"/>
                <w:szCs w:val="20"/>
              </w:rPr>
              <w:t>3</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569730B2" w14:textId="3737E833" w:rsidR="007A35E6" w:rsidRPr="0030791F" w:rsidRDefault="007A35E6" w:rsidP="007A35E6">
            <w:pPr>
              <w:jc w:val="right"/>
              <w:rPr>
                <w:sz w:val="20"/>
                <w:szCs w:val="20"/>
              </w:rPr>
            </w:pPr>
            <w:r w:rsidRPr="0030791F">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0133F11D" w14:textId="76D3BD5F" w:rsidR="007A35E6" w:rsidRPr="0030791F" w:rsidRDefault="007A35E6" w:rsidP="007A35E6">
            <w:pPr>
              <w:jc w:val="right"/>
              <w:rPr>
                <w:sz w:val="20"/>
                <w:szCs w:val="20"/>
              </w:rPr>
            </w:pPr>
            <w:r w:rsidRPr="0030791F">
              <w:rPr>
                <w:color w:val="000000"/>
                <w:sz w:val="20"/>
                <w:szCs w:val="20"/>
              </w:rPr>
              <w:t>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0B58DD9" w14:textId="3414E557"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100F8D09" w14:textId="20AF0FF3" w:rsidR="007A35E6" w:rsidRPr="0030791F" w:rsidRDefault="007A35E6" w:rsidP="007A35E6">
            <w:pPr>
              <w:jc w:val="right"/>
              <w:rPr>
                <w:sz w:val="20"/>
                <w:szCs w:val="20"/>
              </w:rPr>
            </w:pPr>
            <w:r w:rsidRPr="0030791F">
              <w:rPr>
                <w:color w:val="000000"/>
                <w:sz w:val="20"/>
                <w:szCs w:val="20"/>
              </w:rPr>
              <w:t>3</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3FA250FC" w14:textId="7703B2D8" w:rsidR="007A35E6" w:rsidRPr="0030791F" w:rsidRDefault="007A35E6" w:rsidP="007A35E6">
            <w:pPr>
              <w:jc w:val="right"/>
              <w:rPr>
                <w:sz w:val="20"/>
                <w:szCs w:val="20"/>
              </w:rPr>
            </w:pPr>
            <w:r w:rsidRPr="0030791F">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5109AEA9" w14:textId="63F0F2F1" w:rsidR="007A35E6" w:rsidRPr="0030791F" w:rsidRDefault="007A35E6" w:rsidP="007A35E6">
            <w:pPr>
              <w:jc w:val="right"/>
              <w:rPr>
                <w:sz w:val="20"/>
                <w:szCs w:val="20"/>
              </w:rPr>
            </w:pPr>
            <w:r w:rsidRPr="0030791F">
              <w:rPr>
                <w:color w:val="000000"/>
                <w:sz w:val="20"/>
                <w:szCs w:val="20"/>
              </w:rPr>
              <w:t>1</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7B7E5E6F" w14:textId="2DA4E5BD" w:rsidR="007A35E6" w:rsidRPr="0030791F" w:rsidRDefault="007A35E6" w:rsidP="007A35E6">
            <w:pPr>
              <w:jc w:val="right"/>
              <w:rPr>
                <w:sz w:val="20"/>
                <w:szCs w:val="20"/>
              </w:rPr>
            </w:pPr>
            <w:r w:rsidRPr="0030791F">
              <w:rPr>
                <w:color w:val="000000"/>
                <w:sz w:val="20"/>
                <w:szCs w:val="20"/>
              </w:rPr>
              <w:t>50.0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39F9CEBF" w14:textId="2A0E4380" w:rsidR="007A35E6" w:rsidRPr="0030791F" w:rsidRDefault="007A35E6" w:rsidP="007A35E6">
            <w:pPr>
              <w:jc w:val="right"/>
              <w:rPr>
                <w:sz w:val="20"/>
                <w:szCs w:val="20"/>
              </w:rPr>
            </w:pPr>
            <w:r w:rsidRPr="0030791F">
              <w:rPr>
                <w:color w:val="000000"/>
                <w:sz w:val="20"/>
                <w:szCs w:val="20"/>
              </w:rPr>
              <w:t>3</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3F7D4A22" w14:textId="0040560D" w:rsidR="007A35E6" w:rsidRPr="0030791F" w:rsidRDefault="007A35E6" w:rsidP="007A35E6">
            <w:pPr>
              <w:jc w:val="right"/>
              <w:rPr>
                <w:sz w:val="20"/>
                <w:szCs w:val="20"/>
              </w:rPr>
            </w:pPr>
            <w:r w:rsidRPr="0030791F">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4491BE89" w14:textId="3F31EE50" w:rsidR="007A35E6" w:rsidRPr="0030791F" w:rsidRDefault="007A35E6" w:rsidP="007A35E6">
            <w:pPr>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264772DA" w14:textId="799058BD" w:rsidR="007A35E6" w:rsidRPr="0030791F" w:rsidRDefault="007A35E6" w:rsidP="007A35E6">
            <w:pPr>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1E0DC9F2" w14:textId="31A9458B" w:rsidR="007A35E6" w:rsidRPr="0030791F" w:rsidRDefault="007A35E6" w:rsidP="007A35E6">
            <w:pPr>
              <w:jc w:val="right"/>
              <w:rPr>
                <w:sz w:val="20"/>
                <w:szCs w:val="20"/>
              </w:rPr>
            </w:pPr>
            <w:r w:rsidRPr="0030791F">
              <w:rPr>
                <w:color w:val="000000"/>
                <w:sz w:val="20"/>
                <w:szCs w:val="20"/>
              </w:rPr>
              <w:t>0</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12091DF6" w14:textId="45DDBB24" w:rsidR="007A35E6" w:rsidRPr="0030791F" w:rsidRDefault="007A35E6" w:rsidP="007A35E6">
            <w:pPr>
              <w:jc w:val="right"/>
              <w:rPr>
                <w:sz w:val="20"/>
                <w:szCs w:val="20"/>
              </w:rPr>
            </w:pPr>
            <w:r w:rsidRPr="0030791F">
              <w:rPr>
                <w:color w:val="000000"/>
                <w:sz w:val="20"/>
                <w:szCs w:val="20"/>
              </w:rPr>
              <w:t>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2CF2011" w14:textId="66611F27" w:rsidR="007A35E6" w:rsidRPr="0030791F" w:rsidRDefault="007A35E6" w:rsidP="007A35E6">
            <w:pPr>
              <w:jc w:val="right"/>
              <w:rPr>
                <w:sz w:val="20"/>
                <w:szCs w:val="20"/>
              </w:rPr>
            </w:pPr>
            <w:r w:rsidRPr="0030791F">
              <w:rPr>
                <w:color w:val="000000"/>
                <w:sz w:val="20"/>
                <w:szCs w:val="20"/>
              </w:rPr>
              <w:t>51</w:t>
            </w:r>
          </w:p>
        </w:tc>
      </w:tr>
      <w:tr w:rsidR="00C14149" w:rsidRPr="0030791F" w14:paraId="6DE0C5ED"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180A465" w14:textId="77777777" w:rsidR="007A35E6" w:rsidRPr="0030791F" w:rsidRDefault="007A35E6" w:rsidP="007A35E6">
            <w:pPr>
              <w:rPr>
                <w:rFonts w:cs="Calibri"/>
                <w:sz w:val="20"/>
                <w:szCs w:val="20"/>
              </w:rPr>
            </w:pPr>
            <w:r w:rsidRPr="0030791F">
              <w:rPr>
                <w:rFonts w:cs="Calibri"/>
                <w:sz w:val="20"/>
                <w:szCs w:val="20"/>
              </w:rPr>
              <w:t>Lakes</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2F2F94A7" w14:textId="36F51B85"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F669BF7" w14:textId="742D9CEC"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2E7A2FA5" w14:textId="14EA013F" w:rsidR="007A35E6" w:rsidRPr="0030791F" w:rsidRDefault="007A35E6" w:rsidP="007A35E6">
            <w:pPr>
              <w:jc w:val="right"/>
              <w:rPr>
                <w:sz w:val="20"/>
                <w:szCs w:val="20"/>
              </w:rPr>
            </w:pPr>
            <w:r w:rsidRPr="0030791F">
              <w:rPr>
                <w:color w:val="000000"/>
                <w:sz w:val="20"/>
                <w:szCs w:val="20"/>
              </w:rPr>
              <w:t>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20828969" w14:textId="703E9CEF" w:rsidR="007A35E6" w:rsidRPr="0030791F" w:rsidRDefault="007A35E6" w:rsidP="007A35E6">
            <w:pPr>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4ADE4B06" w14:textId="2D176EDE" w:rsidR="007A35E6" w:rsidRPr="0030791F" w:rsidRDefault="007A35E6" w:rsidP="007A35E6">
            <w:pPr>
              <w:jc w:val="right"/>
              <w:rPr>
                <w:sz w:val="20"/>
                <w:szCs w:val="20"/>
              </w:rPr>
            </w:pPr>
            <w:r w:rsidRPr="0030791F">
              <w:rPr>
                <w:color w:val="000000"/>
                <w:sz w:val="20"/>
                <w:szCs w:val="20"/>
              </w:rPr>
              <w:t>5</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CF102C4" w14:textId="7704FFCE" w:rsidR="007A35E6" w:rsidRPr="0030791F" w:rsidRDefault="007A35E6" w:rsidP="007A35E6">
            <w:pPr>
              <w:jc w:val="right"/>
              <w:rPr>
                <w:sz w:val="20"/>
                <w:szCs w:val="20"/>
              </w:rPr>
            </w:pPr>
            <w:r w:rsidRPr="0030791F">
              <w:rPr>
                <w:color w:val="000000"/>
                <w:sz w:val="20"/>
                <w:szCs w:val="20"/>
              </w:rPr>
              <w:t>83.3</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5503EE05" w14:textId="15D674C7" w:rsidR="007A35E6" w:rsidRPr="0030791F" w:rsidRDefault="007A35E6" w:rsidP="007A35E6">
            <w:pPr>
              <w:jc w:val="right"/>
              <w:rPr>
                <w:sz w:val="20"/>
                <w:szCs w:val="20"/>
              </w:rPr>
            </w:pPr>
            <w:r w:rsidRPr="0030791F">
              <w:rPr>
                <w:color w:val="000000"/>
                <w:sz w:val="20"/>
                <w:szCs w:val="20"/>
              </w:rPr>
              <w:t>10</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12CF2756" w14:textId="5F4AC258" w:rsidR="007A35E6" w:rsidRPr="0030791F" w:rsidRDefault="007A35E6" w:rsidP="007A35E6">
            <w:pPr>
              <w:jc w:val="right"/>
              <w:rPr>
                <w:sz w:val="20"/>
                <w:szCs w:val="20"/>
              </w:rPr>
            </w:pPr>
            <w:r w:rsidRPr="0030791F">
              <w:rPr>
                <w:color w:val="000000"/>
                <w:sz w:val="20"/>
                <w:szCs w:val="20"/>
              </w:rPr>
              <w:t>100.0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3024C8D6" w14:textId="520E91D2" w:rsidR="007A35E6" w:rsidRPr="0030791F" w:rsidRDefault="007A35E6" w:rsidP="007A35E6">
            <w:pPr>
              <w:jc w:val="right"/>
              <w:rPr>
                <w:sz w:val="20"/>
                <w:szCs w:val="20"/>
              </w:rPr>
            </w:pPr>
            <w:r w:rsidRPr="0030791F">
              <w:rPr>
                <w:color w:val="000000"/>
                <w:sz w:val="20"/>
                <w:szCs w:val="20"/>
              </w:rPr>
              <w:t>4</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0E39953C" w14:textId="13FCF5B1" w:rsidR="007A35E6" w:rsidRPr="0030791F" w:rsidRDefault="007A35E6" w:rsidP="007A35E6">
            <w:pPr>
              <w:jc w:val="right"/>
              <w:rPr>
                <w:sz w:val="20"/>
                <w:szCs w:val="20"/>
              </w:rPr>
            </w:pPr>
            <w:r w:rsidRPr="0030791F">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521EC9F4" w14:textId="6A6A36F4" w:rsidR="007A35E6" w:rsidRPr="0030791F" w:rsidRDefault="007A35E6" w:rsidP="007A35E6">
            <w:pPr>
              <w:jc w:val="right"/>
              <w:rPr>
                <w:sz w:val="20"/>
                <w:szCs w:val="20"/>
              </w:rPr>
            </w:pPr>
            <w:r w:rsidRPr="0030791F">
              <w:rPr>
                <w:color w:val="000000"/>
                <w:sz w:val="20"/>
                <w:szCs w:val="20"/>
              </w:rPr>
              <w:t>5</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02368776" w14:textId="07CB1C90" w:rsidR="007A35E6" w:rsidRPr="0030791F" w:rsidRDefault="007A35E6" w:rsidP="007A35E6">
            <w:pPr>
              <w:jc w:val="right"/>
              <w:rPr>
                <w:sz w:val="20"/>
                <w:szCs w:val="20"/>
              </w:rPr>
            </w:pPr>
            <w:r w:rsidRPr="0030791F">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00F769FA" w14:textId="161385B3" w:rsidR="007A35E6" w:rsidRPr="0030791F" w:rsidRDefault="007A35E6" w:rsidP="007A35E6">
            <w:pPr>
              <w:jc w:val="right"/>
              <w:rPr>
                <w:sz w:val="20"/>
                <w:szCs w:val="20"/>
              </w:rPr>
            </w:pPr>
            <w:r w:rsidRPr="0030791F">
              <w:rPr>
                <w:color w:val="000000"/>
                <w:sz w:val="20"/>
                <w:szCs w:val="20"/>
              </w:rPr>
              <w:t>2</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EA94077" w14:textId="05FCDF26"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2E1AD8E3" w14:textId="51097458" w:rsidR="007A35E6" w:rsidRPr="0030791F" w:rsidRDefault="007A35E6" w:rsidP="007A35E6">
            <w:pPr>
              <w:jc w:val="right"/>
              <w:rPr>
                <w:sz w:val="20"/>
                <w:szCs w:val="20"/>
              </w:rPr>
            </w:pPr>
            <w:r w:rsidRPr="0030791F">
              <w:rPr>
                <w:color w:val="000000"/>
                <w:sz w:val="20"/>
                <w:szCs w:val="20"/>
              </w:rPr>
              <w:t>0</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56FF43FC" w14:textId="72C12F01" w:rsidR="007A35E6" w:rsidRPr="0030791F" w:rsidRDefault="007A35E6" w:rsidP="007A35E6">
            <w:pPr>
              <w:jc w:val="right"/>
              <w:rPr>
                <w:sz w:val="20"/>
                <w:szCs w:val="20"/>
              </w:rPr>
            </w:pPr>
            <w:r w:rsidRPr="0030791F">
              <w:rPr>
                <w:color w:val="000000"/>
                <w:sz w:val="20"/>
                <w:szCs w:val="20"/>
              </w:rPr>
              <w:t>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19DFEFA1" w14:textId="78352DCC" w:rsidR="007A35E6" w:rsidRPr="0030791F" w:rsidRDefault="007A35E6" w:rsidP="007A35E6">
            <w:pPr>
              <w:jc w:val="right"/>
              <w:rPr>
                <w:sz w:val="20"/>
                <w:szCs w:val="20"/>
              </w:rPr>
            </w:pPr>
            <w:r w:rsidRPr="0030791F">
              <w:rPr>
                <w:color w:val="000000"/>
                <w:sz w:val="20"/>
                <w:szCs w:val="20"/>
              </w:rPr>
              <w:t>1</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3EF8C3D0" w14:textId="2B2AF5CE" w:rsidR="007A35E6" w:rsidRPr="0030791F" w:rsidRDefault="007A35E6" w:rsidP="007A35E6">
            <w:pPr>
              <w:jc w:val="right"/>
              <w:rPr>
                <w:sz w:val="20"/>
                <w:szCs w:val="20"/>
              </w:rPr>
            </w:pPr>
            <w:r w:rsidRPr="0030791F">
              <w:rPr>
                <w:color w:val="000000"/>
                <w:sz w:val="20"/>
                <w:szCs w:val="20"/>
              </w:rPr>
              <w:t>100.0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687CD19C" w14:textId="2A249BB5" w:rsidR="007A35E6" w:rsidRPr="0030791F" w:rsidRDefault="007A35E6" w:rsidP="007A35E6">
            <w:pPr>
              <w:jc w:val="right"/>
              <w:rPr>
                <w:sz w:val="20"/>
                <w:szCs w:val="20"/>
              </w:rPr>
            </w:pPr>
            <w:r w:rsidRPr="0030791F">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17823FB7" w14:textId="59762740" w:rsidR="007A35E6" w:rsidRPr="0030791F" w:rsidRDefault="007A35E6" w:rsidP="007A35E6">
            <w:pPr>
              <w:jc w:val="right"/>
              <w:rPr>
                <w:sz w:val="20"/>
                <w:szCs w:val="20"/>
              </w:rPr>
            </w:pPr>
            <w:r w:rsidRPr="0030791F">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7AD3147C" w14:textId="24CC9A71" w:rsidR="007A35E6" w:rsidRPr="0030791F" w:rsidRDefault="007A35E6" w:rsidP="007A35E6">
            <w:pPr>
              <w:jc w:val="right"/>
              <w:rPr>
                <w:sz w:val="20"/>
                <w:szCs w:val="20"/>
              </w:rPr>
            </w:pPr>
            <w:r w:rsidRPr="0030791F">
              <w:rPr>
                <w:color w:val="000000"/>
                <w:sz w:val="20"/>
                <w:szCs w:val="20"/>
              </w:rPr>
              <w:t>0</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0EC5E46B" w14:textId="584DB2DF" w:rsidR="007A35E6" w:rsidRPr="0030791F" w:rsidRDefault="007A35E6" w:rsidP="007A35E6">
            <w:pPr>
              <w:jc w:val="right"/>
              <w:rPr>
                <w:sz w:val="20"/>
                <w:szCs w:val="20"/>
              </w:rPr>
            </w:pPr>
            <w:r w:rsidRPr="0030791F">
              <w:rPr>
                <w:color w:val="000000"/>
                <w:sz w:val="20"/>
                <w:szCs w:val="20"/>
              </w:rPr>
              <w:t>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58D88AA7" w14:textId="37D3FC57" w:rsidR="007A35E6" w:rsidRPr="0030791F" w:rsidRDefault="007A35E6" w:rsidP="007A35E6">
            <w:pPr>
              <w:jc w:val="right"/>
              <w:rPr>
                <w:sz w:val="20"/>
                <w:szCs w:val="20"/>
              </w:rPr>
            </w:pPr>
            <w:r w:rsidRPr="0030791F">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064C01D6" w14:textId="5A845B96" w:rsidR="007A35E6" w:rsidRPr="0030791F" w:rsidRDefault="007A35E6" w:rsidP="007A35E6">
            <w:pPr>
              <w:jc w:val="right"/>
              <w:rPr>
                <w:sz w:val="20"/>
                <w:szCs w:val="20"/>
              </w:rPr>
            </w:pPr>
            <w:r w:rsidRPr="0030791F">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CEF2810" w14:textId="22BA7C5C" w:rsidR="007A35E6" w:rsidRPr="0030791F" w:rsidRDefault="007A35E6" w:rsidP="007A35E6">
            <w:pPr>
              <w:jc w:val="right"/>
              <w:rPr>
                <w:sz w:val="20"/>
                <w:szCs w:val="20"/>
              </w:rPr>
            </w:pPr>
            <w:r w:rsidRPr="0030791F">
              <w:rPr>
                <w:color w:val="000000"/>
                <w:sz w:val="20"/>
                <w:szCs w:val="20"/>
              </w:rPr>
              <w:t>29</w:t>
            </w:r>
          </w:p>
        </w:tc>
      </w:tr>
      <w:tr w:rsidR="00C14149" w:rsidRPr="0030791F" w14:paraId="31C384C9"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3160650" w14:textId="77777777" w:rsidR="007A35E6" w:rsidRPr="0030791F" w:rsidRDefault="007A35E6" w:rsidP="007A35E6">
            <w:pPr>
              <w:rPr>
                <w:rFonts w:cs="Calibri"/>
                <w:sz w:val="20"/>
                <w:szCs w:val="20"/>
              </w:rPr>
            </w:pPr>
            <w:r w:rsidRPr="0030791F">
              <w:rPr>
                <w:rFonts w:cs="Calibri"/>
                <w:sz w:val="20"/>
                <w:szCs w:val="20"/>
              </w:rPr>
              <w:t>Mid Central</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5EFD1695" w14:textId="67419A5B"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E584512" w14:textId="5ACB7318"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0B5E8F72" w14:textId="4A0B37FC" w:rsidR="007A35E6" w:rsidRPr="0030791F" w:rsidRDefault="007A35E6" w:rsidP="007A35E6">
            <w:pPr>
              <w:jc w:val="right"/>
              <w:rPr>
                <w:sz w:val="20"/>
                <w:szCs w:val="20"/>
              </w:rPr>
            </w:pPr>
            <w:r w:rsidRPr="0030791F">
              <w:rPr>
                <w:color w:val="000000"/>
                <w:sz w:val="20"/>
                <w:szCs w:val="20"/>
              </w:rPr>
              <w:t>14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45B1BBF7" w14:textId="2B6F9757" w:rsidR="007A35E6" w:rsidRPr="0030791F" w:rsidRDefault="007A35E6" w:rsidP="007A35E6">
            <w:pPr>
              <w:jc w:val="right"/>
              <w:rPr>
                <w:sz w:val="20"/>
                <w:szCs w:val="20"/>
              </w:rPr>
            </w:pPr>
            <w:r w:rsidRPr="0030791F">
              <w:rPr>
                <w:color w:val="000000"/>
                <w:sz w:val="20"/>
                <w:szCs w:val="20"/>
              </w:rPr>
              <w:t>82.4</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4E84CB5F" w14:textId="730DA172" w:rsidR="007A35E6" w:rsidRPr="0030791F" w:rsidRDefault="007A35E6" w:rsidP="007A35E6">
            <w:pPr>
              <w:jc w:val="right"/>
              <w:rPr>
                <w:sz w:val="20"/>
                <w:szCs w:val="20"/>
              </w:rPr>
            </w:pPr>
            <w:r w:rsidRPr="0030791F">
              <w:rPr>
                <w:color w:val="000000"/>
                <w:sz w:val="20"/>
                <w:szCs w:val="20"/>
              </w:rPr>
              <w:t>12</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77AD0C7" w14:textId="6CF77F22" w:rsidR="007A35E6" w:rsidRPr="0030791F" w:rsidRDefault="007A35E6" w:rsidP="007A35E6">
            <w:pPr>
              <w:jc w:val="right"/>
              <w:rPr>
                <w:sz w:val="20"/>
                <w:szCs w:val="20"/>
              </w:rPr>
            </w:pPr>
            <w:r w:rsidRPr="0030791F">
              <w:rPr>
                <w:color w:val="000000"/>
                <w:sz w:val="20"/>
                <w:szCs w:val="20"/>
              </w:rPr>
              <w:t>66.7</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1DA85742" w14:textId="6DD52AC4" w:rsidR="007A35E6" w:rsidRPr="0030791F" w:rsidRDefault="007A35E6" w:rsidP="007A35E6">
            <w:pPr>
              <w:jc w:val="right"/>
              <w:rPr>
                <w:sz w:val="20"/>
                <w:szCs w:val="20"/>
              </w:rPr>
            </w:pPr>
            <w:r w:rsidRPr="0030791F">
              <w:rPr>
                <w:color w:val="000000"/>
                <w:sz w:val="20"/>
                <w:szCs w:val="20"/>
              </w:rPr>
              <w:t>13</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5E284735" w14:textId="25D6A54E" w:rsidR="007A35E6" w:rsidRPr="0030791F" w:rsidRDefault="007A35E6" w:rsidP="007A35E6">
            <w:pPr>
              <w:jc w:val="right"/>
              <w:rPr>
                <w:sz w:val="20"/>
                <w:szCs w:val="20"/>
              </w:rPr>
            </w:pPr>
            <w:r w:rsidRPr="0030791F">
              <w:rPr>
                <w:color w:val="000000"/>
                <w:sz w:val="20"/>
                <w:szCs w:val="20"/>
              </w:rPr>
              <w:t>86.7</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4A4099FD" w14:textId="36905DCE" w:rsidR="007A35E6" w:rsidRPr="0030791F" w:rsidRDefault="007A35E6" w:rsidP="007A35E6">
            <w:pPr>
              <w:jc w:val="right"/>
              <w:rPr>
                <w:sz w:val="20"/>
                <w:szCs w:val="20"/>
              </w:rPr>
            </w:pPr>
            <w:r w:rsidRPr="0030791F">
              <w:rPr>
                <w:color w:val="000000"/>
                <w:sz w:val="20"/>
                <w:szCs w:val="20"/>
              </w:rPr>
              <w:t>12</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2B6061AB" w14:textId="5B6B71B7" w:rsidR="007A35E6" w:rsidRPr="0030791F" w:rsidRDefault="007A35E6" w:rsidP="007A35E6">
            <w:pPr>
              <w:jc w:val="right"/>
              <w:rPr>
                <w:sz w:val="20"/>
                <w:szCs w:val="20"/>
              </w:rPr>
            </w:pPr>
            <w:r w:rsidRPr="0030791F">
              <w:rPr>
                <w:color w:val="000000"/>
                <w:sz w:val="20"/>
                <w:szCs w:val="20"/>
              </w:rPr>
              <w:t>80.0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2B8FA009" w14:textId="43F65711" w:rsidR="007A35E6" w:rsidRPr="0030791F" w:rsidRDefault="007A35E6" w:rsidP="007A35E6">
            <w:pPr>
              <w:jc w:val="right"/>
              <w:rPr>
                <w:sz w:val="20"/>
                <w:szCs w:val="20"/>
              </w:rPr>
            </w:pPr>
            <w:r w:rsidRPr="0030791F">
              <w:rPr>
                <w:color w:val="000000"/>
                <w:sz w:val="20"/>
                <w:szCs w:val="20"/>
              </w:rPr>
              <w:t>5</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3FFB349D" w14:textId="5C76FBFE" w:rsidR="007A35E6" w:rsidRPr="0030791F" w:rsidRDefault="007A35E6" w:rsidP="007A35E6">
            <w:pPr>
              <w:jc w:val="right"/>
              <w:rPr>
                <w:sz w:val="20"/>
                <w:szCs w:val="20"/>
              </w:rPr>
            </w:pPr>
            <w:r w:rsidRPr="0030791F">
              <w:rPr>
                <w:color w:val="000000"/>
                <w:sz w:val="20"/>
                <w:szCs w:val="20"/>
              </w:rPr>
              <w:t>62.5</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231E3F7B" w14:textId="5BAE30CA" w:rsidR="007A35E6" w:rsidRPr="0030791F" w:rsidRDefault="007A35E6" w:rsidP="007A35E6">
            <w:pPr>
              <w:jc w:val="right"/>
              <w:rPr>
                <w:sz w:val="20"/>
                <w:szCs w:val="20"/>
              </w:rPr>
            </w:pPr>
            <w:r w:rsidRPr="0030791F">
              <w:rPr>
                <w:color w:val="000000"/>
                <w:sz w:val="20"/>
                <w:szCs w:val="20"/>
              </w:rPr>
              <w:t>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A76205B" w14:textId="44929657"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00C438A0" w14:textId="469E6318" w:rsidR="007A35E6" w:rsidRPr="0030791F" w:rsidRDefault="007A35E6" w:rsidP="007A35E6">
            <w:pPr>
              <w:jc w:val="right"/>
              <w:rPr>
                <w:sz w:val="20"/>
                <w:szCs w:val="20"/>
              </w:rPr>
            </w:pPr>
            <w:r w:rsidRPr="0030791F">
              <w:rPr>
                <w:color w:val="000000"/>
                <w:sz w:val="20"/>
                <w:szCs w:val="20"/>
              </w:rPr>
              <w:t>4</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02BD0561" w14:textId="454C613E" w:rsidR="007A35E6" w:rsidRPr="0030791F" w:rsidRDefault="007A35E6" w:rsidP="007A35E6">
            <w:pPr>
              <w:jc w:val="right"/>
              <w:rPr>
                <w:sz w:val="20"/>
                <w:szCs w:val="20"/>
              </w:rPr>
            </w:pPr>
            <w:r w:rsidRPr="0030791F">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28841702" w14:textId="1E3B52FB" w:rsidR="007A35E6" w:rsidRPr="0030791F" w:rsidRDefault="007A35E6" w:rsidP="007A35E6">
            <w:pPr>
              <w:jc w:val="right"/>
              <w:rPr>
                <w:sz w:val="20"/>
                <w:szCs w:val="20"/>
              </w:rPr>
            </w:pPr>
            <w:r w:rsidRPr="0030791F">
              <w:rPr>
                <w:color w:val="000000"/>
                <w:sz w:val="20"/>
                <w:szCs w:val="20"/>
              </w:rPr>
              <w:t>5</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6E73729D" w14:textId="64EB1749" w:rsidR="007A35E6" w:rsidRPr="0030791F" w:rsidRDefault="007A35E6" w:rsidP="007A35E6">
            <w:pPr>
              <w:jc w:val="right"/>
              <w:rPr>
                <w:sz w:val="20"/>
                <w:szCs w:val="20"/>
              </w:rPr>
            </w:pPr>
            <w:r w:rsidRPr="0030791F">
              <w:rPr>
                <w:color w:val="000000"/>
                <w:sz w:val="20"/>
                <w:szCs w:val="20"/>
              </w:rPr>
              <w:t>83.3</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5E00DC25" w14:textId="29E93CE3" w:rsidR="007A35E6" w:rsidRPr="0030791F" w:rsidRDefault="007A35E6" w:rsidP="007A35E6">
            <w:pPr>
              <w:jc w:val="right"/>
              <w:rPr>
                <w:sz w:val="20"/>
                <w:szCs w:val="20"/>
              </w:rPr>
            </w:pPr>
            <w:r w:rsidRPr="0030791F">
              <w:rPr>
                <w:color w:val="000000"/>
                <w:sz w:val="20"/>
                <w:szCs w:val="20"/>
              </w:rPr>
              <w:t>0</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620A5746" w14:textId="73D1A37C" w:rsidR="007A35E6" w:rsidRPr="0030791F" w:rsidRDefault="007A35E6" w:rsidP="007A35E6">
            <w:pPr>
              <w:jc w:val="right"/>
              <w:rPr>
                <w:sz w:val="20"/>
                <w:szCs w:val="20"/>
              </w:rPr>
            </w:pPr>
            <w:r w:rsidRPr="0030791F">
              <w:rPr>
                <w:color w:val="000000"/>
                <w:sz w:val="20"/>
                <w:szCs w:val="20"/>
              </w:rPr>
              <w:t>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41C2FE7B" w14:textId="4C79AFC7" w:rsidR="007A35E6" w:rsidRPr="0030791F" w:rsidRDefault="007A35E6" w:rsidP="007A35E6">
            <w:pPr>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70A99DA8" w14:textId="73593623" w:rsidR="007A35E6" w:rsidRPr="0030791F" w:rsidRDefault="007A35E6" w:rsidP="007A35E6">
            <w:pPr>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612223B" w14:textId="407EDC8B" w:rsidR="007A35E6" w:rsidRPr="0030791F" w:rsidRDefault="007A35E6" w:rsidP="007A35E6">
            <w:pPr>
              <w:jc w:val="right"/>
              <w:rPr>
                <w:sz w:val="20"/>
                <w:szCs w:val="20"/>
              </w:rPr>
            </w:pPr>
            <w:r w:rsidRPr="0030791F">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70B7EFFF" w14:textId="5DDF95D7" w:rsidR="007A35E6" w:rsidRPr="0030791F" w:rsidRDefault="007A35E6" w:rsidP="007A35E6">
            <w:pPr>
              <w:jc w:val="right"/>
              <w:rPr>
                <w:sz w:val="20"/>
                <w:szCs w:val="20"/>
              </w:rPr>
            </w:pPr>
            <w:r w:rsidRPr="0030791F">
              <w:rPr>
                <w:color w:val="000000"/>
                <w:sz w:val="20"/>
                <w:szCs w:val="20"/>
              </w:rPr>
              <w:t>100.0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B7EFD2D" w14:textId="65842EAC" w:rsidR="007A35E6" w:rsidRPr="0030791F" w:rsidRDefault="007A35E6" w:rsidP="007A35E6">
            <w:pPr>
              <w:jc w:val="right"/>
              <w:rPr>
                <w:sz w:val="20"/>
                <w:szCs w:val="20"/>
              </w:rPr>
            </w:pPr>
            <w:r w:rsidRPr="0030791F">
              <w:rPr>
                <w:color w:val="000000"/>
                <w:sz w:val="20"/>
                <w:szCs w:val="20"/>
              </w:rPr>
              <w:t>69</w:t>
            </w:r>
          </w:p>
        </w:tc>
      </w:tr>
      <w:tr w:rsidR="00C14149" w:rsidRPr="0030791F" w14:paraId="03F656A3"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4C9D9E7" w14:textId="77777777" w:rsidR="007A35E6" w:rsidRPr="0030791F" w:rsidRDefault="007A35E6" w:rsidP="007A35E6">
            <w:pPr>
              <w:rPr>
                <w:rFonts w:cs="Calibri"/>
                <w:sz w:val="20"/>
                <w:szCs w:val="20"/>
              </w:rPr>
            </w:pPr>
            <w:r w:rsidRPr="0030791F">
              <w:rPr>
                <w:rFonts w:cs="Calibri"/>
                <w:sz w:val="20"/>
                <w:szCs w:val="20"/>
              </w:rPr>
              <w:t>Nelson Marlborough</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3EB94650" w14:textId="1AFF66F6"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4CB4B45" w14:textId="531DA31D"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6137898" w14:textId="33076EC5" w:rsidR="007A35E6" w:rsidRPr="0030791F" w:rsidRDefault="007A35E6" w:rsidP="007A35E6">
            <w:pPr>
              <w:jc w:val="right"/>
              <w:rPr>
                <w:sz w:val="20"/>
                <w:szCs w:val="20"/>
              </w:rPr>
            </w:pPr>
            <w:r w:rsidRPr="0030791F">
              <w:rPr>
                <w:color w:val="000000"/>
                <w:sz w:val="20"/>
                <w:szCs w:val="20"/>
              </w:rPr>
              <w:t>6</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40659F4" w14:textId="3F31503C" w:rsidR="007A35E6" w:rsidRPr="0030791F" w:rsidRDefault="007A35E6" w:rsidP="007A35E6">
            <w:pPr>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52B5AD59" w14:textId="61DFF160" w:rsidR="007A35E6" w:rsidRPr="0030791F" w:rsidRDefault="007A35E6" w:rsidP="007A35E6">
            <w:pPr>
              <w:jc w:val="right"/>
              <w:rPr>
                <w:sz w:val="20"/>
                <w:szCs w:val="20"/>
              </w:rPr>
            </w:pPr>
            <w:r w:rsidRPr="0030791F">
              <w:rPr>
                <w:color w:val="000000"/>
                <w:sz w:val="20"/>
                <w:szCs w:val="20"/>
              </w:rPr>
              <w:t>11</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EC802A8" w14:textId="673BD912" w:rsidR="007A35E6" w:rsidRPr="0030791F" w:rsidRDefault="007A35E6" w:rsidP="007A35E6">
            <w:pPr>
              <w:jc w:val="right"/>
              <w:rPr>
                <w:sz w:val="20"/>
                <w:szCs w:val="20"/>
              </w:rPr>
            </w:pPr>
            <w:r w:rsidRPr="0030791F">
              <w:rPr>
                <w:color w:val="000000"/>
                <w:sz w:val="20"/>
                <w:szCs w:val="20"/>
              </w:rPr>
              <w:t>91.7</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7A1A99E8" w14:textId="7E0388A3" w:rsidR="007A35E6" w:rsidRPr="0030791F" w:rsidRDefault="007A35E6" w:rsidP="007A35E6">
            <w:pPr>
              <w:jc w:val="right"/>
              <w:rPr>
                <w:sz w:val="20"/>
                <w:szCs w:val="20"/>
              </w:rPr>
            </w:pPr>
            <w:r w:rsidRPr="0030791F">
              <w:rPr>
                <w:color w:val="000000"/>
                <w:sz w:val="20"/>
                <w:szCs w:val="20"/>
              </w:rPr>
              <w:t>11</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698F3FEE" w14:textId="689DD424" w:rsidR="007A35E6" w:rsidRPr="0030791F" w:rsidRDefault="007A35E6" w:rsidP="007A35E6">
            <w:pPr>
              <w:jc w:val="right"/>
              <w:rPr>
                <w:sz w:val="20"/>
                <w:szCs w:val="20"/>
              </w:rPr>
            </w:pPr>
            <w:r w:rsidRPr="0030791F">
              <w:rPr>
                <w:color w:val="000000"/>
                <w:sz w:val="20"/>
                <w:szCs w:val="20"/>
              </w:rPr>
              <w:t>91.7</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379487F8" w14:textId="09E05DE5" w:rsidR="007A35E6" w:rsidRPr="0030791F" w:rsidRDefault="007A35E6" w:rsidP="007A35E6">
            <w:pPr>
              <w:jc w:val="right"/>
              <w:rPr>
                <w:sz w:val="20"/>
                <w:szCs w:val="20"/>
              </w:rPr>
            </w:pPr>
            <w:r w:rsidRPr="0030791F">
              <w:rPr>
                <w:color w:val="000000"/>
                <w:sz w:val="20"/>
                <w:szCs w:val="20"/>
              </w:rPr>
              <w:t>1</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58310E42" w14:textId="7F7ED47B" w:rsidR="007A35E6" w:rsidRPr="0030791F" w:rsidRDefault="007A35E6" w:rsidP="007A35E6">
            <w:pPr>
              <w:jc w:val="right"/>
              <w:rPr>
                <w:sz w:val="20"/>
                <w:szCs w:val="20"/>
              </w:rPr>
            </w:pPr>
            <w:r w:rsidRPr="0030791F">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CFCD9A8" w14:textId="3FAA7F06" w:rsidR="007A35E6" w:rsidRPr="0030791F" w:rsidRDefault="007A35E6" w:rsidP="007A35E6">
            <w:pPr>
              <w:jc w:val="right"/>
              <w:rPr>
                <w:sz w:val="20"/>
                <w:szCs w:val="20"/>
              </w:rPr>
            </w:pPr>
            <w:r w:rsidRPr="0030791F">
              <w:rPr>
                <w:color w:val="000000"/>
                <w:sz w:val="20"/>
                <w:szCs w:val="20"/>
              </w:rPr>
              <w:t>2</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3B370083" w14:textId="0AD7EB44" w:rsidR="007A35E6" w:rsidRPr="0030791F" w:rsidRDefault="007A35E6" w:rsidP="007A35E6">
            <w:pPr>
              <w:jc w:val="right"/>
              <w:rPr>
                <w:sz w:val="20"/>
                <w:szCs w:val="20"/>
              </w:rPr>
            </w:pPr>
            <w:r w:rsidRPr="0030791F">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81B6C71" w14:textId="18693A44" w:rsidR="007A35E6" w:rsidRPr="0030791F" w:rsidRDefault="007A35E6" w:rsidP="007A35E6">
            <w:pPr>
              <w:jc w:val="right"/>
              <w:rPr>
                <w:sz w:val="20"/>
                <w:szCs w:val="20"/>
              </w:rPr>
            </w:pPr>
            <w:r w:rsidRPr="0030791F">
              <w:rPr>
                <w:color w:val="000000"/>
                <w:sz w:val="20"/>
                <w:szCs w:val="20"/>
              </w:rPr>
              <w:t>3</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F1C167F" w14:textId="17ECFCC6" w:rsidR="007A35E6" w:rsidRPr="0030791F" w:rsidRDefault="007A35E6" w:rsidP="007A35E6">
            <w:pPr>
              <w:jc w:val="right"/>
              <w:rPr>
                <w:sz w:val="20"/>
                <w:szCs w:val="20"/>
              </w:rPr>
            </w:pPr>
            <w:r w:rsidRPr="0030791F">
              <w:rPr>
                <w:color w:val="000000"/>
                <w:sz w:val="20"/>
                <w:szCs w:val="20"/>
              </w:rPr>
              <w:t>75.0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5397F21C" w14:textId="79AA0900" w:rsidR="007A35E6" w:rsidRPr="0030791F" w:rsidRDefault="007A35E6" w:rsidP="007A35E6">
            <w:pPr>
              <w:jc w:val="right"/>
              <w:rPr>
                <w:sz w:val="20"/>
                <w:szCs w:val="20"/>
              </w:rPr>
            </w:pPr>
            <w:r w:rsidRPr="0030791F">
              <w:rPr>
                <w:color w:val="000000"/>
                <w:sz w:val="20"/>
                <w:szCs w:val="20"/>
              </w:rPr>
              <w:t>2</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072FEC33" w14:textId="0B28335F" w:rsidR="007A35E6" w:rsidRPr="0030791F" w:rsidRDefault="007A35E6" w:rsidP="007A35E6">
            <w:pPr>
              <w:jc w:val="right"/>
              <w:rPr>
                <w:sz w:val="20"/>
                <w:szCs w:val="20"/>
              </w:rPr>
            </w:pPr>
            <w:r w:rsidRPr="0030791F">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548513B4" w14:textId="20478C6B" w:rsidR="007A35E6" w:rsidRPr="0030791F" w:rsidRDefault="007A35E6" w:rsidP="007A35E6">
            <w:pPr>
              <w:jc w:val="right"/>
              <w:rPr>
                <w:sz w:val="20"/>
                <w:szCs w:val="20"/>
              </w:rPr>
            </w:pPr>
            <w:r w:rsidRPr="0030791F">
              <w:rPr>
                <w:color w:val="000000"/>
                <w:sz w:val="20"/>
                <w:szCs w:val="20"/>
              </w:rPr>
              <w:t>2</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1051BC8E" w14:textId="73E2B498" w:rsidR="007A35E6" w:rsidRPr="0030791F" w:rsidRDefault="007A35E6" w:rsidP="007A35E6">
            <w:pPr>
              <w:jc w:val="right"/>
              <w:rPr>
                <w:sz w:val="20"/>
                <w:szCs w:val="20"/>
              </w:rPr>
            </w:pPr>
            <w:r w:rsidRPr="0030791F">
              <w:rPr>
                <w:color w:val="000000"/>
                <w:sz w:val="20"/>
                <w:szCs w:val="20"/>
              </w:rPr>
              <w:t>100.0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2ABB5719" w14:textId="5B370F3F" w:rsidR="007A35E6" w:rsidRPr="0030791F" w:rsidRDefault="007A35E6" w:rsidP="007A35E6">
            <w:pPr>
              <w:jc w:val="right"/>
              <w:rPr>
                <w:sz w:val="20"/>
                <w:szCs w:val="20"/>
              </w:rPr>
            </w:pPr>
            <w:r w:rsidRPr="0030791F">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700926CE" w14:textId="6A50D09B" w:rsidR="007A35E6" w:rsidRPr="0030791F" w:rsidRDefault="007A35E6" w:rsidP="007A35E6">
            <w:pPr>
              <w:jc w:val="right"/>
              <w:rPr>
                <w:sz w:val="20"/>
                <w:szCs w:val="20"/>
              </w:rPr>
            </w:pPr>
            <w:r w:rsidRPr="0030791F">
              <w:rPr>
                <w:color w:val="000000"/>
                <w:sz w:val="20"/>
                <w:szCs w:val="20"/>
              </w:rPr>
              <w:t>50.0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A22AD0A" w14:textId="395FB9A7" w:rsidR="007A35E6" w:rsidRPr="0030791F" w:rsidRDefault="007A35E6" w:rsidP="007A35E6">
            <w:pPr>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0F552A62" w14:textId="2862125D" w:rsidR="007A35E6" w:rsidRPr="0030791F" w:rsidRDefault="007A35E6" w:rsidP="007A35E6">
            <w:pPr>
              <w:jc w:val="right"/>
              <w:rPr>
                <w:sz w:val="20"/>
                <w:szCs w:val="20"/>
              </w:rPr>
            </w:pPr>
            <w:r w:rsidRPr="0030791F">
              <w:rPr>
                <w:color w:val="000000"/>
                <w:sz w:val="20"/>
                <w:szCs w:val="20"/>
              </w:rPr>
              <w:t>66.7</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5147AB98" w14:textId="55673354" w:rsidR="007A35E6" w:rsidRPr="0030791F" w:rsidRDefault="007A35E6" w:rsidP="007A35E6">
            <w:pPr>
              <w:jc w:val="right"/>
              <w:rPr>
                <w:sz w:val="20"/>
                <w:szCs w:val="20"/>
              </w:rPr>
            </w:pPr>
            <w:r w:rsidRPr="0030791F">
              <w:rPr>
                <w:color w:val="000000"/>
                <w:sz w:val="20"/>
                <w:szCs w:val="20"/>
              </w:rPr>
              <w:t>1</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58ED6B0" w14:textId="73290A89" w:rsidR="007A35E6" w:rsidRPr="0030791F" w:rsidRDefault="007A35E6" w:rsidP="007A35E6">
            <w:pPr>
              <w:jc w:val="right"/>
              <w:rPr>
                <w:sz w:val="20"/>
                <w:szCs w:val="20"/>
              </w:rPr>
            </w:pPr>
            <w:r w:rsidRPr="0030791F">
              <w:rPr>
                <w:color w:val="000000"/>
                <w:sz w:val="20"/>
                <w:szCs w:val="20"/>
              </w:rPr>
              <w:t>50.0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3CEEA11" w14:textId="08860EA0" w:rsidR="007A35E6" w:rsidRPr="0030791F" w:rsidRDefault="007A35E6" w:rsidP="007A35E6">
            <w:pPr>
              <w:jc w:val="right"/>
              <w:rPr>
                <w:sz w:val="20"/>
                <w:szCs w:val="20"/>
              </w:rPr>
            </w:pPr>
            <w:r w:rsidRPr="0030791F">
              <w:rPr>
                <w:color w:val="000000"/>
                <w:sz w:val="20"/>
                <w:szCs w:val="20"/>
              </w:rPr>
              <w:t>42</w:t>
            </w:r>
          </w:p>
        </w:tc>
      </w:tr>
      <w:tr w:rsidR="00C14149" w:rsidRPr="0030791F" w14:paraId="5C5D20EC"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C665122" w14:textId="77777777" w:rsidR="007A35E6" w:rsidRPr="0030791F" w:rsidRDefault="007A35E6" w:rsidP="007A35E6">
            <w:pPr>
              <w:rPr>
                <w:rFonts w:cs="Calibri"/>
                <w:sz w:val="20"/>
                <w:szCs w:val="20"/>
              </w:rPr>
            </w:pPr>
            <w:r w:rsidRPr="0030791F">
              <w:rPr>
                <w:rFonts w:cs="Calibri"/>
                <w:sz w:val="20"/>
                <w:szCs w:val="20"/>
              </w:rPr>
              <w:t>Northland</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1C433562" w14:textId="19EBD67C"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963B4A3" w14:textId="07901C08"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115A85B" w14:textId="3E900F3C" w:rsidR="007A35E6" w:rsidRPr="0030791F" w:rsidRDefault="007A35E6" w:rsidP="007A35E6">
            <w:pPr>
              <w:jc w:val="right"/>
              <w:rPr>
                <w:sz w:val="20"/>
                <w:szCs w:val="20"/>
              </w:rPr>
            </w:pPr>
            <w:r w:rsidRPr="0030791F">
              <w:rPr>
                <w:color w:val="000000"/>
                <w:sz w:val="20"/>
                <w:szCs w:val="20"/>
              </w:rPr>
              <w:t>5</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6E88E6B" w14:textId="37A550B5" w:rsidR="007A35E6" w:rsidRPr="0030791F" w:rsidRDefault="007A35E6" w:rsidP="007A35E6">
            <w:pPr>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72AC4CCD" w14:textId="5C15F669" w:rsidR="007A35E6" w:rsidRPr="0030791F" w:rsidRDefault="007A35E6" w:rsidP="007A35E6">
            <w:pPr>
              <w:jc w:val="right"/>
              <w:rPr>
                <w:sz w:val="20"/>
                <w:szCs w:val="20"/>
              </w:rPr>
            </w:pPr>
            <w:r w:rsidRPr="0030791F">
              <w:rPr>
                <w:color w:val="000000"/>
                <w:sz w:val="20"/>
                <w:szCs w:val="20"/>
              </w:rPr>
              <w:t>14</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70B3B93" w14:textId="519AFEFF" w:rsidR="007A35E6" w:rsidRPr="0030791F" w:rsidRDefault="007A35E6" w:rsidP="007A35E6">
            <w:pPr>
              <w:jc w:val="right"/>
              <w:rPr>
                <w:sz w:val="20"/>
                <w:szCs w:val="20"/>
              </w:rPr>
            </w:pPr>
            <w:r w:rsidRPr="0030791F">
              <w:rPr>
                <w:color w:val="000000"/>
                <w:sz w:val="20"/>
                <w:szCs w:val="20"/>
              </w:rPr>
              <w:t>93.3</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64F94DD7" w14:textId="42356935" w:rsidR="007A35E6" w:rsidRPr="0030791F" w:rsidRDefault="007A35E6" w:rsidP="007A35E6">
            <w:pPr>
              <w:jc w:val="right"/>
              <w:rPr>
                <w:sz w:val="20"/>
                <w:szCs w:val="20"/>
              </w:rPr>
            </w:pPr>
            <w:r w:rsidRPr="0030791F">
              <w:rPr>
                <w:color w:val="000000"/>
                <w:sz w:val="20"/>
                <w:szCs w:val="20"/>
              </w:rPr>
              <w:t>5</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4B2C3055" w14:textId="1611F7AA" w:rsidR="007A35E6" w:rsidRPr="0030791F" w:rsidRDefault="007A35E6" w:rsidP="007A35E6">
            <w:pPr>
              <w:jc w:val="right"/>
              <w:rPr>
                <w:sz w:val="20"/>
                <w:szCs w:val="20"/>
              </w:rPr>
            </w:pPr>
            <w:r w:rsidRPr="0030791F">
              <w:rPr>
                <w:color w:val="000000"/>
                <w:sz w:val="20"/>
                <w:szCs w:val="20"/>
              </w:rPr>
              <w:t>83.3</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947170D" w14:textId="4A56ED54" w:rsidR="007A35E6" w:rsidRPr="0030791F" w:rsidRDefault="007A35E6" w:rsidP="007A35E6">
            <w:pPr>
              <w:jc w:val="right"/>
              <w:rPr>
                <w:sz w:val="20"/>
                <w:szCs w:val="20"/>
              </w:rPr>
            </w:pPr>
            <w:r w:rsidRPr="0030791F">
              <w:rPr>
                <w:color w:val="000000"/>
                <w:sz w:val="20"/>
                <w:szCs w:val="20"/>
              </w:rPr>
              <w:t>8</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374C3653" w14:textId="03DB8EAE" w:rsidR="007A35E6" w:rsidRPr="0030791F" w:rsidRDefault="007A35E6" w:rsidP="007A35E6">
            <w:pPr>
              <w:jc w:val="right"/>
              <w:rPr>
                <w:sz w:val="20"/>
                <w:szCs w:val="20"/>
              </w:rPr>
            </w:pPr>
            <w:r w:rsidRPr="0030791F">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01CCD783" w14:textId="18FD508D" w:rsidR="007A35E6" w:rsidRPr="0030791F" w:rsidRDefault="007A35E6" w:rsidP="007A35E6">
            <w:pPr>
              <w:jc w:val="right"/>
              <w:rPr>
                <w:sz w:val="20"/>
                <w:szCs w:val="20"/>
              </w:rPr>
            </w:pPr>
            <w:r w:rsidRPr="0030791F">
              <w:rPr>
                <w:color w:val="000000"/>
                <w:sz w:val="20"/>
                <w:szCs w:val="20"/>
              </w:rPr>
              <w:t>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2A746966" w14:textId="4907F28F" w:rsidR="007A35E6" w:rsidRPr="0030791F" w:rsidRDefault="007A35E6" w:rsidP="007A35E6">
            <w:pPr>
              <w:jc w:val="right"/>
              <w:rPr>
                <w:sz w:val="20"/>
                <w:szCs w:val="20"/>
              </w:rPr>
            </w:pPr>
            <w:r w:rsidRPr="0030791F">
              <w:rPr>
                <w:color w:val="000000"/>
                <w:sz w:val="20"/>
                <w:szCs w:val="20"/>
              </w:rPr>
              <w:t>50.0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EFC395C" w14:textId="50F140C6" w:rsidR="007A35E6" w:rsidRPr="0030791F" w:rsidRDefault="007A35E6" w:rsidP="007A35E6">
            <w:pPr>
              <w:jc w:val="right"/>
              <w:rPr>
                <w:sz w:val="20"/>
                <w:szCs w:val="20"/>
              </w:rPr>
            </w:pPr>
            <w:r w:rsidRPr="0030791F">
              <w:rPr>
                <w:color w:val="000000"/>
                <w:sz w:val="20"/>
                <w:szCs w:val="20"/>
              </w:rPr>
              <w:t>3</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D315DF5" w14:textId="524ECA30" w:rsidR="007A35E6" w:rsidRPr="0030791F" w:rsidRDefault="007A35E6" w:rsidP="007A35E6">
            <w:pPr>
              <w:jc w:val="right"/>
              <w:rPr>
                <w:sz w:val="20"/>
                <w:szCs w:val="20"/>
              </w:rPr>
            </w:pPr>
            <w:r w:rsidRPr="0030791F">
              <w:rPr>
                <w:color w:val="000000"/>
                <w:sz w:val="20"/>
                <w:szCs w:val="20"/>
              </w:rPr>
              <w:t>60.0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29EE4A2F" w14:textId="33AF809C" w:rsidR="007A35E6" w:rsidRPr="0030791F" w:rsidRDefault="007A35E6" w:rsidP="007A35E6">
            <w:pPr>
              <w:jc w:val="right"/>
              <w:rPr>
                <w:sz w:val="20"/>
                <w:szCs w:val="20"/>
              </w:rPr>
            </w:pPr>
            <w:r w:rsidRPr="0030791F">
              <w:rPr>
                <w:color w:val="000000"/>
                <w:sz w:val="20"/>
                <w:szCs w:val="20"/>
              </w:rPr>
              <w:t>2</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35A0C02C" w14:textId="6EE5AD19" w:rsidR="007A35E6" w:rsidRPr="0030791F" w:rsidRDefault="007A35E6" w:rsidP="007A35E6">
            <w:pPr>
              <w:jc w:val="right"/>
              <w:rPr>
                <w:sz w:val="20"/>
                <w:szCs w:val="20"/>
              </w:rPr>
            </w:pPr>
            <w:r w:rsidRPr="0030791F">
              <w:rPr>
                <w:color w:val="000000"/>
                <w:sz w:val="20"/>
                <w:szCs w:val="20"/>
              </w:rPr>
              <w:t>50.0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72F91C51" w14:textId="7C2E7C68" w:rsidR="007A35E6" w:rsidRPr="0030791F" w:rsidRDefault="007A35E6" w:rsidP="007A35E6">
            <w:pPr>
              <w:jc w:val="right"/>
              <w:rPr>
                <w:sz w:val="20"/>
                <w:szCs w:val="20"/>
              </w:rPr>
            </w:pPr>
            <w:r w:rsidRPr="0030791F">
              <w:rPr>
                <w:color w:val="000000"/>
                <w:sz w:val="20"/>
                <w:szCs w:val="20"/>
              </w:rPr>
              <w:t>2</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59C04271" w14:textId="1E67AA61" w:rsidR="007A35E6" w:rsidRPr="0030791F" w:rsidRDefault="007A35E6" w:rsidP="007A35E6">
            <w:pPr>
              <w:jc w:val="right"/>
              <w:rPr>
                <w:sz w:val="20"/>
                <w:szCs w:val="20"/>
              </w:rPr>
            </w:pPr>
            <w:r w:rsidRPr="0030791F">
              <w:rPr>
                <w:color w:val="000000"/>
                <w:sz w:val="20"/>
                <w:szCs w:val="20"/>
              </w:rPr>
              <w:t>66.7</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3FC1BBFF" w14:textId="0A0003D0" w:rsidR="007A35E6" w:rsidRPr="0030791F" w:rsidRDefault="007A35E6" w:rsidP="007A35E6">
            <w:pPr>
              <w:jc w:val="right"/>
              <w:rPr>
                <w:sz w:val="20"/>
                <w:szCs w:val="20"/>
              </w:rPr>
            </w:pPr>
            <w:r w:rsidRPr="0030791F">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06560267" w14:textId="3D9EFB5C" w:rsidR="007A35E6" w:rsidRPr="0030791F" w:rsidRDefault="007A35E6" w:rsidP="007A35E6">
            <w:pPr>
              <w:jc w:val="right"/>
              <w:rPr>
                <w:sz w:val="20"/>
                <w:szCs w:val="20"/>
              </w:rPr>
            </w:pPr>
            <w:r w:rsidRPr="0030791F">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CA6D7F3" w14:textId="171DC620" w:rsidR="007A35E6" w:rsidRPr="0030791F" w:rsidRDefault="007A35E6" w:rsidP="007A35E6">
            <w:pPr>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17B75767" w14:textId="6C467AF6" w:rsidR="007A35E6" w:rsidRPr="0030791F" w:rsidRDefault="007A35E6" w:rsidP="007A35E6">
            <w:pPr>
              <w:jc w:val="right"/>
              <w:rPr>
                <w:sz w:val="20"/>
                <w:szCs w:val="20"/>
              </w:rPr>
            </w:pPr>
            <w:r w:rsidRPr="0030791F">
              <w:rPr>
                <w:color w:val="000000"/>
                <w:sz w:val="20"/>
                <w:szCs w:val="20"/>
              </w:rPr>
              <w:t>-</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6FA0C0E3" w14:textId="66E81831" w:rsidR="007A35E6" w:rsidRPr="0030791F" w:rsidRDefault="007A35E6" w:rsidP="007A35E6">
            <w:pPr>
              <w:jc w:val="right"/>
              <w:rPr>
                <w:sz w:val="20"/>
                <w:szCs w:val="20"/>
              </w:rPr>
            </w:pPr>
            <w:r w:rsidRPr="0030791F">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0514C6B2" w14:textId="70F4EE22" w:rsidR="007A35E6" w:rsidRPr="0030791F" w:rsidRDefault="007A35E6" w:rsidP="007A35E6">
            <w:pPr>
              <w:jc w:val="right"/>
              <w:rPr>
                <w:sz w:val="20"/>
                <w:szCs w:val="20"/>
              </w:rPr>
            </w:pPr>
            <w:r w:rsidRPr="0030791F">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9174274" w14:textId="7F60827D" w:rsidR="007A35E6" w:rsidRPr="0030791F" w:rsidRDefault="007A35E6" w:rsidP="007A35E6">
            <w:pPr>
              <w:jc w:val="right"/>
              <w:rPr>
                <w:sz w:val="20"/>
                <w:szCs w:val="20"/>
              </w:rPr>
            </w:pPr>
            <w:r w:rsidRPr="0030791F">
              <w:rPr>
                <w:color w:val="000000"/>
                <w:sz w:val="20"/>
                <w:szCs w:val="20"/>
              </w:rPr>
              <w:t>41</w:t>
            </w:r>
          </w:p>
        </w:tc>
      </w:tr>
      <w:tr w:rsidR="00C14149" w:rsidRPr="0030791F" w14:paraId="53EB549F"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7BC4F431" w14:textId="77777777" w:rsidR="007A35E6" w:rsidRPr="0030791F" w:rsidRDefault="007A35E6" w:rsidP="007A35E6">
            <w:pPr>
              <w:rPr>
                <w:rFonts w:cs="Calibri"/>
                <w:sz w:val="20"/>
                <w:szCs w:val="20"/>
              </w:rPr>
            </w:pPr>
            <w:r w:rsidRPr="0030791F">
              <w:rPr>
                <w:rFonts w:cs="Calibri"/>
                <w:sz w:val="20"/>
                <w:szCs w:val="20"/>
              </w:rPr>
              <w:t>South Canterbury</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4DD902AC" w14:textId="347AE43B"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9485887" w14:textId="699277C9"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0778F6EF" w14:textId="330A3762" w:rsidR="007A35E6" w:rsidRPr="0030791F" w:rsidRDefault="007A35E6" w:rsidP="007A35E6">
            <w:pPr>
              <w:jc w:val="right"/>
              <w:rPr>
                <w:sz w:val="20"/>
                <w:szCs w:val="20"/>
              </w:rPr>
            </w:pPr>
            <w:r w:rsidRPr="0030791F">
              <w:rPr>
                <w:color w:val="000000"/>
                <w:sz w:val="20"/>
                <w:szCs w:val="20"/>
              </w:rPr>
              <w:t>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46A5D1AA" w14:textId="29FB6A84" w:rsidR="007A35E6" w:rsidRPr="0030791F" w:rsidRDefault="007A35E6" w:rsidP="007A35E6">
            <w:pPr>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6269525A" w14:textId="2D322179" w:rsidR="007A35E6" w:rsidRPr="0030791F" w:rsidRDefault="007A35E6" w:rsidP="007A35E6">
            <w:pPr>
              <w:jc w:val="right"/>
              <w:rPr>
                <w:sz w:val="20"/>
                <w:szCs w:val="20"/>
              </w:rPr>
            </w:pPr>
            <w:r w:rsidRPr="0030791F">
              <w:rPr>
                <w:color w:val="000000"/>
                <w:sz w:val="20"/>
                <w:szCs w:val="20"/>
              </w:rPr>
              <w:t>0</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D89409A" w14:textId="773AD86D" w:rsidR="007A35E6" w:rsidRPr="0030791F" w:rsidRDefault="007A35E6" w:rsidP="007A35E6">
            <w:pPr>
              <w:jc w:val="right"/>
              <w:rPr>
                <w:sz w:val="20"/>
                <w:szCs w:val="20"/>
              </w:rPr>
            </w:pPr>
            <w:r w:rsidRPr="0030791F">
              <w:rPr>
                <w:color w:val="000000"/>
                <w:sz w:val="20"/>
                <w:szCs w:val="20"/>
              </w:rPr>
              <w:t>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15804218" w14:textId="278DB3A7" w:rsidR="007A35E6" w:rsidRPr="0030791F" w:rsidRDefault="007A35E6" w:rsidP="007A35E6">
            <w:pPr>
              <w:jc w:val="right"/>
              <w:rPr>
                <w:sz w:val="20"/>
                <w:szCs w:val="20"/>
              </w:rPr>
            </w:pPr>
            <w:r w:rsidRPr="0030791F">
              <w:rPr>
                <w:color w:val="000000"/>
                <w:sz w:val="20"/>
                <w:szCs w:val="20"/>
              </w:rPr>
              <w:t>0</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747446CB" w14:textId="0231D06F" w:rsidR="007A35E6" w:rsidRPr="0030791F" w:rsidRDefault="007A35E6" w:rsidP="007A35E6">
            <w:pPr>
              <w:jc w:val="right"/>
              <w:rPr>
                <w:sz w:val="20"/>
                <w:szCs w:val="20"/>
              </w:rPr>
            </w:pPr>
            <w:r w:rsidRPr="0030791F">
              <w:rPr>
                <w:color w:val="000000"/>
                <w:sz w:val="20"/>
                <w:szCs w:val="20"/>
              </w:rPr>
              <w:t>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2BCCBCCE" w14:textId="4C15DFBB" w:rsidR="007A35E6" w:rsidRPr="0030791F" w:rsidRDefault="007A35E6" w:rsidP="007A35E6">
            <w:pPr>
              <w:jc w:val="right"/>
              <w:rPr>
                <w:sz w:val="20"/>
                <w:szCs w:val="20"/>
              </w:rPr>
            </w:pPr>
            <w:r w:rsidRPr="0030791F">
              <w:rPr>
                <w:color w:val="000000"/>
                <w:sz w:val="20"/>
                <w:szCs w:val="20"/>
              </w:rPr>
              <w:t>-</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6873E368" w14:textId="7E34E59E" w:rsidR="007A35E6" w:rsidRPr="0030791F" w:rsidRDefault="007A35E6" w:rsidP="007A35E6">
            <w:pPr>
              <w:jc w:val="right"/>
              <w:rPr>
                <w:sz w:val="20"/>
                <w:szCs w:val="20"/>
              </w:rPr>
            </w:pPr>
            <w:r w:rsidRPr="0030791F">
              <w:rPr>
                <w:color w:val="000000"/>
                <w:sz w:val="20"/>
                <w:szCs w:val="20"/>
              </w:rPr>
              <w:t>-</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40E7EBF1" w14:textId="4E59E9B1" w:rsidR="007A35E6" w:rsidRPr="0030791F" w:rsidRDefault="007A35E6" w:rsidP="007A35E6">
            <w:pPr>
              <w:jc w:val="right"/>
              <w:rPr>
                <w:sz w:val="20"/>
                <w:szCs w:val="20"/>
              </w:rPr>
            </w:pPr>
            <w:r w:rsidRPr="0030791F">
              <w:rPr>
                <w:color w:val="000000"/>
                <w:sz w:val="20"/>
                <w:szCs w:val="20"/>
              </w:rPr>
              <w:t>-</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1C534A41" w14:textId="6A66F88D" w:rsidR="007A35E6" w:rsidRPr="0030791F" w:rsidRDefault="007A35E6" w:rsidP="007A35E6">
            <w:pPr>
              <w:jc w:val="right"/>
              <w:rPr>
                <w:sz w:val="20"/>
                <w:szCs w:val="20"/>
              </w:rPr>
            </w:pPr>
            <w:r w:rsidRPr="0030791F">
              <w:rPr>
                <w:color w:val="000000"/>
                <w:sz w:val="20"/>
                <w:szCs w:val="20"/>
              </w:rPr>
              <w:t>-</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25460F3" w14:textId="0B5A1D7B" w:rsidR="007A35E6" w:rsidRPr="0030791F" w:rsidRDefault="007A35E6" w:rsidP="007A35E6">
            <w:pPr>
              <w:jc w:val="right"/>
              <w:rPr>
                <w:sz w:val="20"/>
                <w:szCs w:val="20"/>
              </w:rPr>
            </w:pPr>
            <w:r w:rsidRPr="0030791F">
              <w:rPr>
                <w:color w:val="000000"/>
                <w:sz w:val="20"/>
                <w:szCs w:val="20"/>
              </w:rPr>
              <w:t>2</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A18331A" w14:textId="1B29AC83"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4D6D4AB4" w14:textId="28CBD33E" w:rsidR="007A35E6" w:rsidRPr="0030791F" w:rsidRDefault="007A35E6" w:rsidP="007A35E6">
            <w:pPr>
              <w:jc w:val="right"/>
              <w:rPr>
                <w:sz w:val="20"/>
                <w:szCs w:val="20"/>
              </w:rPr>
            </w:pPr>
            <w:r w:rsidRPr="0030791F">
              <w:rPr>
                <w:color w:val="000000"/>
                <w:sz w:val="20"/>
                <w:szCs w:val="20"/>
              </w:rPr>
              <w:t>-</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74D7C88F" w14:textId="2E73A719" w:rsidR="007A35E6" w:rsidRPr="0030791F" w:rsidRDefault="007A35E6" w:rsidP="007A35E6">
            <w:pPr>
              <w:jc w:val="right"/>
              <w:rPr>
                <w:sz w:val="20"/>
                <w:szCs w:val="20"/>
              </w:rPr>
            </w:pPr>
            <w:r w:rsidRPr="0030791F">
              <w:rPr>
                <w:color w:val="000000"/>
                <w:sz w:val="20"/>
                <w:szCs w:val="20"/>
              </w:rPr>
              <w:t>-</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153608BE" w14:textId="25DE3F0D" w:rsidR="007A35E6" w:rsidRPr="0030791F" w:rsidRDefault="007A35E6" w:rsidP="007A35E6">
            <w:pPr>
              <w:jc w:val="right"/>
              <w:rPr>
                <w:sz w:val="20"/>
                <w:szCs w:val="20"/>
              </w:rPr>
            </w:pPr>
            <w:r w:rsidRPr="0030791F">
              <w:rPr>
                <w:color w:val="000000"/>
                <w:sz w:val="20"/>
                <w:szCs w:val="20"/>
              </w:rPr>
              <w:t>0</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54FA1EFD" w14:textId="5A25AED0" w:rsidR="007A35E6" w:rsidRPr="0030791F" w:rsidRDefault="007A35E6" w:rsidP="007A35E6">
            <w:pPr>
              <w:jc w:val="right"/>
              <w:rPr>
                <w:sz w:val="20"/>
                <w:szCs w:val="20"/>
              </w:rPr>
            </w:pPr>
            <w:r w:rsidRPr="0030791F">
              <w:rPr>
                <w:color w:val="000000"/>
                <w:sz w:val="20"/>
                <w:szCs w:val="20"/>
              </w:rPr>
              <w:t>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1A83B212" w14:textId="72B03A46" w:rsidR="007A35E6" w:rsidRPr="0030791F" w:rsidRDefault="007A35E6" w:rsidP="007A35E6">
            <w:pPr>
              <w:jc w:val="right"/>
              <w:rPr>
                <w:sz w:val="20"/>
                <w:szCs w:val="20"/>
              </w:rPr>
            </w:pPr>
            <w:r w:rsidRPr="0030791F">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49530E11" w14:textId="6DB89207" w:rsidR="007A35E6" w:rsidRPr="0030791F" w:rsidRDefault="007A35E6" w:rsidP="007A35E6">
            <w:pPr>
              <w:jc w:val="right"/>
              <w:rPr>
                <w:sz w:val="20"/>
                <w:szCs w:val="20"/>
              </w:rPr>
            </w:pPr>
            <w:r w:rsidRPr="0030791F">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124F7E7E" w14:textId="5CC70775" w:rsidR="007A35E6" w:rsidRPr="0030791F" w:rsidRDefault="007A35E6" w:rsidP="007A35E6">
            <w:pPr>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0EB452DC" w14:textId="5A760984" w:rsidR="007A35E6" w:rsidRPr="0030791F" w:rsidRDefault="007A35E6" w:rsidP="007A35E6">
            <w:pPr>
              <w:jc w:val="right"/>
              <w:rPr>
                <w:sz w:val="20"/>
                <w:szCs w:val="20"/>
              </w:rPr>
            </w:pPr>
            <w:r w:rsidRPr="0030791F">
              <w:rPr>
                <w:color w:val="000000"/>
                <w:sz w:val="20"/>
                <w:szCs w:val="20"/>
              </w:rPr>
              <w:t>-</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6DB8668" w14:textId="7D57EA03" w:rsidR="007A35E6" w:rsidRPr="0030791F" w:rsidRDefault="007A35E6" w:rsidP="007A35E6">
            <w:pPr>
              <w:jc w:val="right"/>
              <w:rPr>
                <w:sz w:val="20"/>
                <w:szCs w:val="20"/>
              </w:rPr>
            </w:pPr>
            <w:r w:rsidRPr="0030791F">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1EC01E5F" w14:textId="30B965DC" w:rsidR="007A35E6" w:rsidRPr="0030791F" w:rsidRDefault="007A35E6" w:rsidP="007A35E6">
            <w:pPr>
              <w:jc w:val="right"/>
              <w:rPr>
                <w:sz w:val="20"/>
                <w:szCs w:val="20"/>
              </w:rPr>
            </w:pPr>
            <w:r w:rsidRPr="0030791F">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B59ED24" w14:textId="53856AA2" w:rsidR="007A35E6" w:rsidRPr="0030791F" w:rsidRDefault="007A35E6" w:rsidP="007A35E6">
            <w:pPr>
              <w:jc w:val="right"/>
              <w:rPr>
                <w:sz w:val="20"/>
                <w:szCs w:val="20"/>
              </w:rPr>
            </w:pPr>
            <w:r w:rsidRPr="0030791F">
              <w:rPr>
                <w:color w:val="000000"/>
                <w:sz w:val="20"/>
                <w:szCs w:val="20"/>
              </w:rPr>
              <w:t>4</w:t>
            </w:r>
          </w:p>
        </w:tc>
      </w:tr>
      <w:tr w:rsidR="00C14149" w:rsidRPr="0030791F" w14:paraId="619D2443"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61A29BD" w14:textId="77777777" w:rsidR="007A35E6" w:rsidRPr="0030791F" w:rsidRDefault="007A35E6" w:rsidP="007A35E6">
            <w:pPr>
              <w:rPr>
                <w:rFonts w:cs="Calibri"/>
                <w:sz w:val="20"/>
                <w:szCs w:val="20"/>
              </w:rPr>
            </w:pPr>
            <w:r w:rsidRPr="0030791F">
              <w:rPr>
                <w:rFonts w:cs="Calibri"/>
                <w:sz w:val="20"/>
                <w:szCs w:val="20"/>
              </w:rPr>
              <w:t>Southern</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34BFE033" w14:textId="4058AE28"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008C245" w14:textId="251DFE30"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2B119E52" w14:textId="0AAD401F" w:rsidR="007A35E6" w:rsidRPr="0030791F" w:rsidRDefault="007A35E6" w:rsidP="007A35E6">
            <w:pPr>
              <w:jc w:val="right"/>
              <w:rPr>
                <w:sz w:val="20"/>
                <w:szCs w:val="20"/>
              </w:rPr>
            </w:pPr>
            <w:r w:rsidRPr="0030791F">
              <w:rPr>
                <w:color w:val="000000"/>
                <w:sz w:val="20"/>
                <w:szCs w:val="20"/>
              </w:rPr>
              <w:t>15</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DF36DAE" w14:textId="3381A015" w:rsidR="007A35E6" w:rsidRPr="0030791F" w:rsidRDefault="007A35E6" w:rsidP="007A35E6">
            <w:pPr>
              <w:jc w:val="right"/>
              <w:rPr>
                <w:sz w:val="20"/>
                <w:szCs w:val="20"/>
              </w:rPr>
            </w:pPr>
            <w:r w:rsidRPr="0030791F">
              <w:rPr>
                <w:color w:val="000000"/>
                <w:sz w:val="20"/>
                <w:szCs w:val="20"/>
              </w:rPr>
              <w:t>83.3</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5EC38766" w14:textId="0EE70FA9" w:rsidR="007A35E6" w:rsidRPr="0030791F" w:rsidRDefault="007A35E6" w:rsidP="007A35E6">
            <w:pPr>
              <w:jc w:val="right"/>
              <w:rPr>
                <w:sz w:val="20"/>
                <w:szCs w:val="20"/>
              </w:rPr>
            </w:pPr>
            <w:r w:rsidRPr="0030791F">
              <w:rPr>
                <w:color w:val="000000"/>
                <w:sz w:val="20"/>
                <w:szCs w:val="20"/>
              </w:rPr>
              <w:t>20</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E2E3012" w14:textId="51508B8D" w:rsidR="007A35E6" w:rsidRPr="0030791F" w:rsidRDefault="007A35E6" w:rsidP="007A35E6">
            <w:pPr>
              <w:jc w:val="right"/>
              <w:rPr>
                <w:sz w:val="20"/>
                <w:szCs w:val="20"/>
              </w:rPr>
            </w:pPr>
            <w:r w:rsidRPr="0030791F">
              <w:rPr>
                <w:color w:val="000000"/>
                <w:sz w:val="20"/>
                <w:szCs w:val="20"/>
              </w:rPr>
              <w:t>95.2</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1CF6D81E" w14:textId="1A06932A" w:rsidR="007A35E6" w:rsidRPr="0030791F" w:rsidRDefault="007A35E6" w:rsidP="007A35E6">
            <w:pPr>
              <w:jc w:val="right"/>
              <w:rPr>
                <w:sz w:val="20"/>
                <w:szCs w:val="20"/>
              </w:rPr>
            </w:pPr>
            <w:r w:rsidRPr="0030791F">
              <w:rPr>
                <w:color w:val="000000"/>
                <w:sz w:val="20"/>
                <w:szCs w:val="20"/>
              </w:rPr>
              <w:t>20</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44CDA581" w14:textId="09487E2A" w:rsidR="007A35E6" w:rsidRPr="0030791F" w:rsidRDefault="007A35E6" w:rsidP="007A35E6">
            <w:pPr>
              <w:jc w:val="right"/>
              <w:rPr>
                <w:sz w:val="20"/>
                <w:szCs w:val="20"/>
              </w:rPr>
            </w:pPr>
            <w:r w:rsidRPr="0030791F">
              <w:rPr>
                <w:color w:val="000000"/>
                <w:sz w:val="20"/>
                <w:szCs w:val="20"/>
              </w:rPr>
              <w:t>90.9</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20531EF5" w14:textId="3D1CC4CF" w:rsidR="007A35E6" w:rsidRPr="0030791F" w:rsidRDefault="007A35E6" w:rsidP="007A35E6">
            <w:pPr>
              <w:jc w:val="right"/>
              <w:rPr>
                <w:sz w:val="20"/>
                <w:szCs w:val="20"/>
              </w:rPr>
            </w:pPr>
            <w:r w:rsidRPr="0030791F">
              <w:rPr>
                <w:color w:val="000000"/>
                <w:sz w:val="20"/>
                <w:szCs w:val="20"/>
              </w:rPr>
              <w:t>11</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2FD74F5B" w14:textId="13B711D8" w:rsidR="007A35E6" w:rsidRPr="0030791F" w:rsidRDefault="007A35E6" w:rsidP="007A35E6">
            <w:pPr>
              <w:jc w:val="right"/>
              <w:rPr>
                <w:sz w:val="20"/>
                <w:szCs w:val="20"/>
              </w:rPr>
            </w:pPr>
            <w:r w:rsidRPr="0030791F">
              <w:rPr>
                <w:color w:val="000000"/>
                <w:sz w:val="20"/>
                <w:szCs w:val="20"/>
              </w:rPr>
              <w:t>78.6</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720C324B" w14:textId="71343A5F" w:rsidR="007A35E6" w:rsidRPr="0030791F" w:rsidRDefault="007A35E6" w:rsidP="007A35E6">
            <w:pPr>
              <w:jc w:val="right"/>
              <w:rPr>
                <w:sz w:val="20"/>
                <w:szCs w:val="20"/>
              </w:rPr>
            </w:pPr>
            <w:r w:rsidRPr="0030791F">
              <w:rPr>
                <w:color w:val="000000"/>
                <w:sz w:val="20"/>
                <w:szCs w:val="20"/>
              </w:rPr>
              <w:t>6</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58F25816" w14:textId="7BB04379" w:rsidR="007A35E6" w:rsidRPr="0030791F" w:rsidRDefault="007A35E6" w:rsidP="007A35E6">
            <w:pPr>
              <w:jc w:val="right"/>
              <w:rPr>
                <w:sz w:val="20"/>
                <w:szCs w:val="20"/>
              </w:rPr>
            </w:pPr>
            <w:r w:rsidRPr="0030791F">
              <w:rPr>
                <w:color w:val="000000"/>
                <w:sz w:val="20"/>
                <w:szCs w:val="20"/>
              </w:rPr>
              <w:t>85.7</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642A331C" w14:textId="341967A1" w:rsidR="007A35E6" w:rsidRPr="0030791F" w:rsidRDefault="007A35E6" w:rsidP="007A35E6">
            <w:pPr>
              <w:jc w:val="right"/>
              <w:rPr>
                <w:sz w:val="20"/>
                <w:szCs w:val="20"/>
              </w:rPr>
            </w:pPr>
            <w:r w:rsidRPr="0030791F">
              <w:rPr>
                <w:color w:val="000000"/>
                <w:sz w:val="20"/>
                <w:szCs w:val="20"/>
              </w:rPr>
              <w:t>7</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1F7A153" w14:textId="4DA949E7" w:rsidR="007A35E6" w:rsidRPr="0030791F" w:rsidRDefault="007A35E6" w:rsidP="007A35E6">
            <w:pPr>
              <w:jc w:val="right"/>
              <w:rPr>
                <w:sz w:val="20"/>
                <w:szCs w:val="20"/>
              </w:rPr>
            </w:pPr>
            <w:r w:rsidRPr="0030791F">
              <w:rPr>
                <w:color w:val="000000"/>
                <w:sz w:val="20"/>
                <w:szCs w:val="20"/>
              </w:rPr>
              <w:t>58.3</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53F4B30F" w14:textId="72850885" w:rsidR="007A35E6" w:rsidRPr="0030791F" w:rsidRDefault="007A35E6" w:rsidP="007A35E6">
            <w:pPr>
              <w:jc w:val="right"/>
              <w:rPr>
                <w:sz w:val="20"/>
                <w:szCs w:val="20"/>
              </w:rPr>
            </w:pPr>
            <w:r w:rsidRPr="0030791F">
              <w:rPr>
                <w:color w:val="000000"/>
                <w:sz w:val="20"/>
                <w:szCs w:val="20"/>
              </w:rPr>
              <w:t>5</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6D863258" w14:textId="74A4BBD7" w:rsidR="007A35E6" w:rsidRPr="0030791F" w:rsidRDefault="007A35E6" w:rsidP="007A35E6">
            <w:pPr>
              <w:jc w:val="right"/>
              <w:rPr>
                <w:sz w:val="20"/>
                <w:szCs w:val="20"/>
              </w:rPr>
            </w:pPr>
            <w:r w:rsidRPr="0030791F">
              <w:rPr>
                <w:color w:val="000000"/>
                <w:sz w:val="20"/>
                <w:szCs w:val="20"/>
              </w:rPr>
              <w:t>83.3</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50464963" w14:textId="6EC72C1A" w:rsidR="007A35E6" w:rsidRPr="0030791F" w:rsidRDefault="007A35E6" w:rsidP="007A35E6">
            <w:pPr>
              <w:jc w:val="right"/>
              <w:rPr>
                <w:sz w:val="20"/>
                <w:szCs w:val="20"/>
              </w:rPr>
            </w:pPr>
            <w:r w:rsidRPr="0030791F">
              <w:rPr>
                <w:color w:val="000000"/>
                <w:sz w:val="20"/>
                <w:szCs w:val="20"/>
              </w:rPr>
              <w:t>4</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337A38B4" w14:textId="69F3CB2B" w:rsidR="007A35E6" w:rsidRPr="0030791F" w:rsidRDefault="007A35E6" w:rsidP="007A35E6">
            <w:pPr>
              <w:jc w:val="right"/>
              <w:rPr>
                <w:sz w:val="20"/>
                <w:szCs w:val="20"/>
              </w:rPr>
            </w:pPr>
            <w:r w:rsidRPr="0030791F">
              <w:rPr>
                <w:color w:val="000000"/>
                <w:sz w:val="20"/>
                <w:szCs w:val="20"/>
              </w:rPr>
              <w:t>100.0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72DE0DC8" w14:textId="48C615D9" w:rsidR="007A35E6" w:rsidRPr="0030791F" w:rsidRDefault="007A35E6" w:rsidP="007A35E6">
            <w:pPr>
              <w:jc w:val="right"/>
              <w:rPr>
                <w:sz w:val="20"/>
                <w:szCs w:val="20"/>
              </w:rPr>
            </w:pPr>
            <w:r w:rsidRPr="0030791F">
              <w:rPr>
                <w:color w:val="000000"/>
                <w:sz w:val="20"/>
                <w:szCs w:val="20"/>
              </w:rPr>
              <w:t>2</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4BC39AEE" w14:textId="72410EE1" w:rsidR="007A35E6" w:rsidRPr="0030791F" w:rsidRDefault="007A35E6" w:rsidP="007A35E6">
            <w:pPr>
              <w:jc w:val="right"/>
              <w:rPr>
                <w:sz w:val="20"/>
                <w:szCs w:val="20"/>
              </w:rPr>
            </w:pPr>
            <w:r w:rsidRPr="0030791F">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2A1B7E3E" w14:textId="44E4C0E7" w:rsidR="007A35E6" w:rsidRPr="0030791F" w:rsidRDefault="007A35E6" w:rsidP="007A35E6">
            <w:pPr>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7BC6EBEF" w14:textId="16C93ECE" w:rsidR="007A35E6" w:rsidRPr="0030791F" w:rsidRDefault="007A35E6" w:rsidP="007A35E6">
            <w:pPr>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195620BE" w14:textId="417B12FE" w:rsidR="007A35E6" w:rsidRPr="0030791F" w:rsidRDefault="007A35E6" w:rsidP="007A35E6">
            <w:pPr>
              <w:jc w:val="right"/>
              <w:rPr>
                <w:sz w:val="20"/>
                <w:szCs w:val="20"/>
              </w:rPr>
            </w:pPr>
            <w:r w:rsidRPr="0030791F">
              <w:rPr>
                <w:color w:val="000000"/>
                <w:sz w:val="20"/>
                <w:szCs w:val="20"/>
              </w:rPr>
              <w:t>2</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1832E8AD" w14:textId="29946FEB" w:rsidR="007A35E6" w:rsidRPr="0030791F" w:rsidRDefault="007A35E6" w:rsidP="007A35E6">
            <w:pPr>
              <w:jc w:val="right"/>
              <w:rPr>
                <w:sz w:val="20"/>
                <w:szCs w:val="20"/>
              </w:rPr>
            </w:pPr>
            <w:r w:rsidRPr="0030791F">
              <w:rPr>
                <w:color w:val="000000"/>
                <w:sz w:val="20"/>
                <w:szCs w:val="20"/>
              </w:rPr>
              <w:t>33.3</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414EB8B" w14:textId="3E965573" w:rsidR="007A35E6" w:rsidRPr="0030791F" w:rsidRDefault="007A35E6" w:rsidP="007A35E6">
            <w:pPr>
              <w:jc w:val="right"/>
              <w:rPr>
                <w:sz w:val="20"/>
                <w:szCs w:val="20"/>
              </w:rPr>
            </w:pPr>
            <w:r w:rsidRPr="0030791F">
              <w:rPr>
                <w:color w:val="000000"/>
                <w:sz w:val="20"/>
                <w:szCs w:val="20"/>
              </w:rPr>
              <w:t>94</w:t>
            </w:r>
          </w:p>
        </w:tc>
      </w:tr>
      <w:tr w:rsidR="00C14149" w:rsidRPr="0030791F" w14:paraId="0B088D55"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485066A" w14:textId="77777777" w:rsidR="007A35E6" w:rsidRPr="0030791F" w:rsidRDefault="007A35E6" w:rsidP="007A35E6">
            <w:pPr>
              <w:rPr>
                <w:rFonts w:cs="Calibri"/>
                <w:sz w:val="20"/>
                <w:szCs w:val="20"/>
              </w:rPr>
            </w:pPr>
            <w:r w:rsidRPr="0030791F">
              <w:rPr>
                <w:rFonts w:cs="Calibri"/>
                <w:sz w:val="20"/>
                <w:szCs w:val="20"/>
              </w:rPr>
              <w:t>Tairawhiti</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5E53F5CF" w14:textId="2858F6C5"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609F637" w14:textId="77FF9CCF"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57378B06" w14:textId="242FA8B6" w:rsidR="007A35E6" w:rsidRPr="0030791F" w:rsidRDefault="007A35E6" w:rsidP="007A35E6">
            <w:pPr>
              <w:jc w:val="right"/>
              <w:rPr>
                <w:sz w:val="20"/>
                <w:szCs w:val="20"/>
              </w:rPr>
            </w:pPr>
            <w:r w:rsidRPr="0030791F">
              <w:rPr>
                <w:color w:val="000000"/>
                <w:sz w:val="20"/>
                <w:szCs w:val="20"/>
              </w:rPr>
              <w:t>3</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08DD465E" w14:textId="53681D2A" w:rsidR="007A35E6" w:rsidRPr="0030791F" w:rsidRDefault="007A35E6" w:rsidP="007A35E6">
            <w:pPr>
              <w:jc w:val="right"/>
              <w:rPr>
                <w:sz w:val="20"/>
                <w:szCs w:val="20"/>
              </w:rPr>
            </w:pPr>
            <w:r w:rsidRPr="0030791F">
              <w:rPr>
                <w:color w:val="000000"/>
                <w:sz w:val="20"/>
                <w:szCs w:val="20"/>
              </w:rPr>
              <w:t>60.0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2BE127D1" w14:textId="5C33C64C" w:rsidR="007A35E6" w:rsidRPr="0030791F" w:rsidRDefault="007A35E6" w:rsidP="007A35E6">
            <w:pPr>
              <w:jc w:val="right"/>
              <w:rPr>
                <w:sz w:val="20"/>
                <w:szCs w:val="20"/>
              </w:rPr>
            </w:pPr>
            <w:r w:rsidRPr="0030791F">
              <w:rPr>
                <w:color w:val="000000"/>
                <w:sz w:val="20"/>
                <w:szCs w:val="20"/>
              </w:rPr>
              <w:t>4</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7C14215" w14:textId="494B3CFB" w:rsidR="007A35E6" w:rsidRPr="0030791F" w:rsidRDefault="007A35E6" w:rsidP="007A35E6">
            <w:pPr>
              <w:jc w:val="right"/>
              <w:rPr>
                <w:sz w:val="20"/>
                <w:szCs w:val="20"/>
              </w:rPr>
            </w:pPr>
            <w:r w:rsidRPr="0030791F">
              <w:rPr>
                <w:color w:val="000000"/>
                <w:sz w:val="20"/>
                <w:szCs w:val="20"/>
              </w:rPr>
              <w:t>40.0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4C111292" w14:textId="666F4E2F" w:rsidR="007A35E6" w:rsidRPr="0030791F" w:rsidRDefault="007A35E6" w:rsidP="007A35E6">
            <w:pPr>
              <w:jc w:val="right"/>
              <w:rPr>
                <w:sz w:val="20"/>
                <w:szCs w:val="20"/>
              </w:rPr>
            </w:pPr>
            <w:r w:rsidRPr="0030791F">
              <w:rPr>
                <w:color w:val="000000"/>
                <w:sz w:val="20"/>
                <w:szCs w:val="20"/>
              </w:rPr>
              <w:t>3</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46023717" w14:textId="57175B95" w:rsidR="007A35E6" w:rsidRPr="0030791F" w:rsidRDefault="007A35E6" w:rsidP="007A35E6">
            <w:pPr>
              <w:jc w:val="right"/>
              <w:rPr>
                <w:sz w:val="20"/>
                <w:szCs w:val="20"/>
              </w:rPr>
            </w:pPr>
            <w:r w:rsidRPr="0030791F">
              <w:rPr>
                <w:color w:val="000000"/>
                <w:sz w:val="20"/>
                <w:szCs w:val="20"/>
              </w:rPr>
              <w:t>50.0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5E085534" w14:textId="36213C4B" w:rsidR="007A35E6" w:rsidRPr="0030791F" w:rsidRDefault="007A35E6" w:rsidP="007A35E6">
            <w:pPr>
              <w:jc w:val="right"/>
              <w:rPr>
                <w:sz w:val="20"/>
                <w:szCs w:val="20"/>
              </w:rPr>
            </w:pPr>
            <w:r w:rsidRPr="0030791F">
              <w:rPr>
                <w:color w:val="000000"/>
                <w:sz w:val="20"/>
                <w:szCs w:val="20"/>
              </w:rPr>
              <w:t>4</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00B9A2A8" w14:textId="3412E8EE" w:rsidR="007A35E6" w:rsidRPr="0030791F" w:rsidRDefault="007A35E6" w:rsidP="007A35E6">
            <w:pPr>
              <w:jc w:val="right"/>
              <w:rPr>
                <w:sz w:val="20"/>
                <w:szCs w:val="20"/>
              </w:rPr>
            </w:pPr>
            <w:r w:rsidRPr="0030791F">
              <w:rPr>
                <w:color w:val="000000"/>
                <w:sz w:val="20"/>
                <w:szCs w:val="20"/>
              </w:rPr>
              <w:t>80.0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6CA1B6AF" w14:textId="547ECA93" w:rsidR="007A35E6" w:rsidRPr="0030791F" w:rsidRDefault="007A35E6" w:rsidP="007A35E6">
            <w:pPr>
              <w:jc w:val="right"/>
              <w:rPr>
                <w:sz w:val="20"/>
                <w:szCs w:val="20"/>
              </w:rPr>
            </w:pPr>
            <w:r w:rsidRPr="0030791F">
              <w:rPr>
                <w:color w:val="000000"/>
                <w:sz w:val="20"/>
                <w:szCs w:val="20"/>
              </w:rPr>
              <w:t>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12EA4580" w14:textId="1F2E5A9F" w:rsidR="007A35E6" w:rsidRPr="0030791F" w:rsidRDefault="007A35E6" w:rsidP="007A35E6">
            <w:pPr>
              <w:jc w:val="right"/>
              <w:rPr>
                <w:sz w:val="20"/>
                <w:szCs w:val="20"/>
              </w:rPr>
            </w:pPr>
            <w:r w:rsidRPr="0030791F">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078EA22" w14:textId="50574AD8" w:rsidR="007A35E6" w:rsidRPr="0030791F" w:rsidRDefault="007A35E6" w:rsidP="007A35E6">
            <w:pPr>
              <w:jc w:val="right"/>
              <w:rPr>
                <w:sz w:val="20"/>
                <w:szCs w:val="20"/>
              </w:rPr>
            </w:pPr>
            <w:r w:rsidRPr="0030791F">
              <w:rPr>
                <w:color w:val="000000"/>
                <w:sz w:val="20"/>
                <w:szCs w:val="20"/>
              </w:rPr>
              <w:t>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9BB01C0" w14:textId="3FDF2C71"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163F1611" w14:textId="6FB8BB12" w:rsidR="007A35E6" w:rsidRPr="0030791F" w:rsidRDefault="007A35E6" w:rsidP="007A35E6">
            <w:pPr>
              <w:jc w:val="right"/>
              <w:rPr>
                <w:sz w:val="20"/>
                <w:szCs w:val="20"/>
              </w:rPr>
            </w:pPr>
            <w:r w:rsidRPr="0030791F">
              <w:rPr>
                <w:color w:val="000000"/>
                <w:sz w:val="20"/>
                <w:szCs w:val="20"/>
              </w:rPr>
              <w:t>-</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0D3E52A3" w14:textId="1CEDA172" w:rsidR="007A35E6" w:rsidRPr="0030791F" w:rsidRDefault="007A35E6" w:rsidP="007A35E6">
            <w:pPr>
              <w:jc w:val="right"/>
              <w:rPr>
                <w:sz w:val="20"/>
                <w:szCs w:val="20"/>
              </w:rPr>
            </w:pPr>
            <w:r w:rsidRPr="0030791F">
              <w:rPr>
                <w:color w:val="000000"/>
                <w:sz w:val="20"/>
                <w:szCs w:val="20"/>
              </w:rPr>
              <w:t>-</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2AF4DD21" w14:textId="63574849" w:rsidR="007A35E6" w:rsidRPr="0030791F" w:rsidRDefault="007A35E6" w:rsidP="007A35E6">
            <w:pPr>
              <w:jc w:val="right"/>
              <w:rPr>
                <w:sz w:val="20"/>
                <w:szCs w:val="20"/>
              </w:rPr>
            </w:pPr>
            <w:r w:rsidRPr="0030791F">
              <w:rPr>
                <w:color w:val="000000"/>
                <w:sz w:val="20"/>
                <w:szCs w:val="20"/>
              </w:rPr>
              <w:t>1</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0ED41162" w14:textId="267D095D" w:rsidR="007A35E6" w:rsidRPr="0030791F" w:rsidRDefault="007A35E6" w:rsidP="007A35E6">
            <w:pPr>
              <w:jc w:val="right"/>
              <w:rPr>
                <w:sz w:val="20"/>
                <w:szCs w:val="20"/>
              </w:rPr>
            </w:pPr>
            <w:r w:rsidRPr="0030791F">
              <w:rPr>
                <w:color w:val="000000"/>
                <w:sz w:val="20"/>
                <w:szCs w:val="20"/>
              </w:rPr>
              <w:t>50.0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78ABA0A2" w14:textId="25DCFD65" w:rsidR="007A35E6" w:rsidRPr="0030791F" w:rsidRDefault="007A35E6" w:rsidP="007A35E6">
            <w:pPr>
              <w:jc w:val="right"/>
              <w:rPr>
                <w:sz w:val="20"/>
                <w:szCs w:val="20"/>
              </w:rPr>
            </w:pPr>
            <w:r w:rsidRPr="0030791F">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6B3E645B" w14:textId="29F1BF8B" w:rsidR="007A35E6" w:rsidRPr="0030791F" w:rsidRDefault="007A35E6" w:rsidP="007A35E6">
            <w:pPr>
              <w:jc w:val="right"/>
              <w:rPr>
                <w:sz w:val="20"/>
                <w:szCs w:val="20"/>
              </w:rPr>
            </w:pPr>
            <w:r w:rsidRPr="0030791F">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539CDA7D" w14:textId="3A4E05A6" w:rsidR="007A35E6" w:rsidRPr="0030791F" w:rsidRDefault="007A35E6" w:rsidP="007A35E6">
            <w:pPr>
              <w:jc w:val="right"/>
              <w:rPr>
                <w:sz w:val="20"/>
                <w:szCs w:val="20"/>
              </w:rPr>
            </w:pPr>
            <w:r w:rsidRPr="0030791F">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4376C8BF" w14:textId="5E3B7616" w:rsidR="007A35E6" w:rsidRPr="0030791F" w:rsidRDefault="007A35E6" w:rsidP="007A35E6">
            <w:pPr>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F003156" w14:textId="2A2E2075" w:rsidR="007A35E6" w:rsidRPr="0030791F" w:rsidRDefault="007A35E6" w:rsidP="007A35E6">
            <w:pPr>
              <w:jc w:val="right"/>
              <w:rPr>
                <w:sz w:val="20"/>
                <w:szCs w:val="20"/>
              </w:rPr>
            </w:pPr>
            <w:r w:rsidRPr="0030791F">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057183F1" w14:textId="469FE2A6" w:rsidR="007A35E6" w:rsidRPr="0030791F" w:rsidRDefault="007A35E6" w:rsidP="007A35E6">
            <w:pPr>
              <w:ind w:hanging="147"/>
              <w:jc w:val="right"/>
              <w:rPr>
                <w:sz w:val="20"/>
                <w:szCs w:val="20"/>
              </w:rPr>
            </w:pPr>
            <w:r w:rsidRPr="0030791F">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EDF63E7" w14:textId="7EC6D258" w:rsidR="007A35E6" w:rsidRPr="0030791F" w:rsidRDefault="007A35E6" w:rsidP="007A35E6">
            <w:pPr>
              <w:jc w:val="right"/>
              <w:rPr>
                <w:sz w:val="20"/>
                <w:szCs w:val="20"/>
              </w:rPr>
            </w:pPr>
            <w:r w:rsidRPr="0030791F">
              <w:rPr>
                <w:color w:val="000000"/>
                <w:sz w:val="20"/>
                <w:szCs w:val="20"/>
              </w:rPr>
              <w:t>19</w:t>
            </w:r>
          </w:p>
        </w:tc>
      </w:tr>
      <w:tr w:rsidR="00C14149" w:rsidRPr="0030791F" w14:paraId="2BFE840B"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222A575" w14:textId="77777777" w:rsidR="007A35E6" w:rsidRPr="0030791F" w:rsidRDefault="007A35E6" w:rsidP="007A35E6">
            <w:pPr>
              <w:rPr>
                <w:rFonts w:cs="Calibri"/>
                <w:sz w:val="20"/>
                <w:szCs w:val="20"/>
              </w:rPr>
            </w:pPr>
            <w:r w:rsidRPr="0030791F">
              <w:rPr>
                <w:rFonts w:cs="Calibri"/>
                <w:sz w:val="20"/>
                <w:szCs w:val="20"/>
              </w:rPr>
              <w:t>Taranaki</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66326074" w14:textId="2C806438" w:rsidR="007A35E6" w:rsidRPr="0030791F" w:rsidRDefault="007A35E6" w:rsidP="007A35E6">
            <w:pPr>
              <w:jc w:val="right"/>
              <w:rPr>
                <w:sz w:val="20"/>
                <w:szCs w:val="20"/>
              </w:rPr>
            </w:pPr>
            <w:r w:rsidRPr="0030791F">
              <w:rPr>
                <w:color w:val="000000"/>
                <w:sz w:val="20"/>
                <w:szCs w:val="20"/>
              </w:rPr>
              <w:t>1</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5AB3202" w14:textId="549181B3" w:rsidR="007A35E6" w:rsidRPr="0030791F" w:rsidRDefault="007A35E6" w:rsidP="007A35E6">
            <w:pPr>
              <w:jc w:val="right"/>
              <w:rPr>
                <w:sz w:val="20"/>
                <w:szCs w:val="20"/>
              </w:rPr>
            </w:pPr>
            <w:r w:rsidRPr="0030791F">
              <w:rPr>
                <w:color w:val="000000"/>
                <w:sz w:val="20"/>
                <w:szCs w:val="20"/>
              </w:rPr>
              <w:t>100.0</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03AA57D6" w14:textId="6D298332" w:rsidR="007A35E6" w:rsidRPr="0030791F" w:rsidRDefault="007A35E6" w:rsidP="007A35E6">
            <w:pPr>
              <w:jc w:val="right"/>
              <w:rPr>
                <w:sz w:val="20"/>
                <w:szCs w:val="20"/>
              </w:rPr>
            </w:pPr>
            <w:r w:rsidRPr="0030791F">
              <w:rPr>
                <w:color w:val="000000"/>
                <w:sz w:val="20"/>
                <w:szCs w:val="20"/>
              </w:rPr>
              <w:t>11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38F86FCE" w14:textId="6C9B06D4" w:rsidR="007A35E6" w:rsidRPr="0030791F" w:rsidRDefault="007A35E6" w:rsidP="007A35E6">
            <w:pPr>
              <w:jc w:val="right"/>
              <w:rPr>
                <w:sz w:val="20"/>
                <w:szCs w:val="20"/>
              </w:rPr>
            </w:pPr>
            <w:r w:rsidRPr="0030791F">
              <w:rPr>
                <w:color w:val="000000"/>
                <w:sz w:val="20"/>
                <w:szCs w:val="20"/>
              </w:rPr>
              <w:t>91.7</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2DE5FB1E" w14:textId="1261E1FD" w:rsidR="007A35E6" w:rsidRPr="0030791F" w:rsidRDefault="007A35E6" w:rsidP="007A35E6">
            <w:pPr>
              <w:jc w:val="right"/>
              <w:rPr>
                <w:sz w:val="20"/>
                <w:szCs w:val="20"/>
              </w:rPr>
            </w:pPr>
            <w:r w:rsidRPr="0030791F">
              <w:rPr>
                <w:color w:val="000000"/>
                <w:sz w:val="20"/>
                <w:szCs w:val="20"/>
              </w:rPr>
              <w:t>12</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ADF7A19" w14:textId="50275AD6" w:rsidR="007A35E6" w:rsidRPr="0030791F" w:rsidRDefault="007A35E6" w:rsidP="007A35E6">
            <w:pPr>
              <w:jc w:val="right"/>
              <w:rPr>
                <w:sz w:val="20"/>
                <w:szCs w:val="20"/>
              </w:rPr>
            </w:pPr>
            <w:r w:rsidRPr="0030791F">
              <w:rPr>
                <w:color w:val="000000"/>
                <w:sz w:val="20"/>
                <w:szCs w:val="20"/>
              </w:rPr>
              <w:t>85.7</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1A5C06DF" w14:textId="10D498DD" w:rsidR="007A35E6" w:rsidRPr="0030791F" w:rsidRDefault="007A35E6" w:rsidP="007A35E6">
            <w:pPr>
              <w:jc w:val="right"/>
              <w:rPr>
                <w:sz w:val="20"/>
                <w:szCs w:val="20"/>
              </w:rPr>
            </w:pPr>
            <w:r w:rsidRPr="0030791F">
              <w:rPr>
                <w:color w:val="000000"/>
                <w:sz w:val="20"/>
                <w:szCs w:val="20"/>
              </w:rPr>
              <w:t>13</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5780612B" w14:textId="46F916F3" w:rsidR="007A35E6" w:rsidRPr="0030791F" w:rsidRDefault="007A35E6" w:rsidP="007A35E6">
            <w:pPr>
              <w:jc w:val="right"/>
              <w:rPr>
                <w:sz w:val="20"/>
                <w:szCs w:val="20"/>
              </w:rPr>
            </w:pPr>
            <w:r w:rsidRPr="0030791F">
              <w:rPr>
                <w:color w:val="000000"/>
                <w:sz w:val="20"/>
                <w:szCs w:val="20"/>
              </w:rPr>
              <w:t>86.7</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31C8563" w14:textId="5CF238C0" w:rsidR="007A35E6" w:rsidRPr="0030791F" w:rsidRDefault="007A35E6" w:rsidP="007A35E6">
            <w:pPr>
              <w:jc w:val="right"/>
              <w:rPr>
                <w:sz w:val="20"/>
                <w:szCs w:val="20"/>
              </w:rPr>
            </w:pPr>
            <w:r w:rsidRPr="0030791F">
              <w:rPr>
                <w:color w:val="000000"/>
                <w:sz w:val="20"/>
                <w:szCs w:val="20"/>
              </w:rPr>
              <w:t>4</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28360DD8" w14:textId="5377FABC" w:rsidR="007A35E6" w:rsidRPr="0030791F" w:rsidRDefault="007A35E6" w:rsidP="007A35E6">
            <w:pPr>
              <w:jc w:val="right"/>
              <w:rPr>
                <w:sz w:val="20"/>
                <w:szCs w:val="20"/>
              </w:rPr>
            </w:pPr>
            <w:r w:rsidRPr="0030791F">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3CBDDA15" w14:textId="3CDAE819" w:rsidR="007A35E6" w:rsidRPr="0030791F" w:rsidRDefault="007A35E6" w:rsidP="007A35E6">
            <w:pPr>
              <w:jc w:val="right"/>
              <w:rPr>
                <w:sz w:val="20"/>
                <w:szCs w:val="20"/>
              </w:rPr>
            </w:pPr>
            <w:r w:rsidRPr="0030791F">
              <w:rPr>
                <w:color w:val="000000"/>
                <w:sz w:val="20"/>
                <w:szCs w:val="20"/>
              </w:rPr>
              <w:t>5</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5A641D76" w14:textId="3506CCD7" w:rsidR="007A35E6" w:rsidRPr="0030791F" w:rsidRDefault="007A35E6" w:rsidP="007A35E6">
            <w:pPr>
              <w:jc w:val="right"/>
              <w:rPr>
                <w:sz w:val="20"/>
                <w:szCs w:val="20"/>
              </w:rPr>
            </w:pPr>
            <w:r w:rsidRPr="0030791F">
              <w:rPr>
                <w:color w:val="000000"/>
                <w:sz w:val="20"/>
                <w:szCs w:val="20"/>
              </w:rPr>
              <w:t>83.3</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4DCB1CCC" w14:textId="60ED3210" w:rsidR="007A35E6" w:rsidRPr="0030791F" w:rsidRDefault="007A35E6" w:rsidP="007A35E6">
            <w:pPr>
              <w:jc w:val="right"/>
              <w:rPr>
                <w:sz w:val="20"/>
                <w:szCs w:val="20"/>
              </w:rPr>
            </w:pPr>
            <w:r w:rsidRPr="0030791F">
              <w:rPr>
                <w:color w:val="000000"/>
                <w:sz w:val="20"/>
                <w:szCs w:val="20"/>
              </w:rPr>
              <w:t>5</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41C8B4A" w14:textId="06A6877A"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56184CCE" w14:textId="3DA809DE" w:rsidR="007A35E6" w:rsidRPr="0030791F" w:rsidRDefault="007A35E6" w:rsidP="007A35E6">
            <w:pPr>
              <w:jc w:val="right"/>
              <w:rPr>
                <w:sz w:val="20"/>
                <w:szCs w:val="20"/>
              </w:rPr>
            </w:pPr>
            <w:r w:rsidRPr="0030791F">
              <w:rPr>
                <w:color w:val="000000"/>
                <w:sz w:val="20"/>
                <w:szCs w:val="20"/>
              </w:rPr>
              <w:t>0</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7D475A24" w14:textId="728F6C7A" w:rsidR="007A35E6" w:rsidRPr="0030791F" w:rsidRDefault="007A35E6" w:rsidP="007A35E6">
            <w:pPr>
              <w:jc w:val="right"/>
              <w:rPr>
                <w:sz w:val="20"/>
                <w:szCs w:val="20"/>
              </w:rPr>
            </w:pPr>
            <w:r w:rsidRPr="0030791F">
              <w:rPr>
                <w:color w:val="000000"/>
                <w:sz w:val="20"/>
                <w:szCs w:val="20"/>
              </w:rPr>
              <w:t>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355A1914" w14:textId="03417491" w:rsidR="007A35E6" w:rsidRPr="0030791F" w:rsidRDefault="007A35E6" w:rsidP="007A35E6">
            <w:pPr>
              <w:jc w:val="right"/>
              <w:rPr>
                <w:sz w:val="20"/>
                <w:szCs w:val="20"/>
              </w:rPr>
            </w:pPr>
            <w:r w:rsidRPr="0030791F">
              <w:rPr>
                <w:color w:val="000000"/>
                <w:sz w:val="20"/>
                <w:szCs w:val="20"/>
              </w:rPr>
              <w:t>-</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5C80F3CC" w14:textId="0121960D" w:rsidR="007A35E6" w:rsidRPr="0030791F" w:rsidRDefault="007A35E6" w:rsidP="007A35E6">
            <w:pPr>
              <w:jc w:val="right"/>
              <w:rPr>
                <w:sz w:val="20"/>
                <w:szCs w:val="20"/>
              </w:rPr>
            </w:pPr>
            <w:r w:rsidRPr="0030791F">
              <w:rPr>
                <w:color w:val="000000"/>
                <w:sz w:val="20"/>
                <w:szCs w:val="20"/>
              </w:rPr>
              <w:t>-</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5A15C9A7" w14:textId="00862D1F" w:rsidR="007A35E6" w:rsidRPr="0030791F" w:rsidRDefault="007A35E6" w:rsidP="007A35E6">
            <w:pPr>
              <w:jc w:val="right"/>
              <w:rPr>
                <w:sz w:val="20"/>
                <w:szCs w:val="20"/>
              </w:rPr>
            </w:pPr>
            <w:r w:rsidRPr="0030791F">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10E5DEC4" w14:textId="367DB1CF" w:rsidR="007A35E6" w:rsidRPr="0030791F" w:rsidRDefault="007A35E6" w:rsidP="007A35E6">
            <w:pPr>
              <w:jc w:val="right"/>
              <w:rPr>
                <w:sz w:val="20"/>
                <w:szCs w:val="20"/>
              </w:rPr>
            </w:pPr>
            <w:r w:rsidRPr="0030791F">
              <w:rPr>
                <w:color w:val="000000"/>
                <w:sz w:val="20"/>
                <w:szCs w:val="20"/>
              </w:rPr>
              <w:t>33.3</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5D9FC989" w14:textId="0F1B17B8" w:rsidR="007A35E6" w:rsidRPr="0030791F" w:rsidRDefault="007A35E6" w:rsidP="007A35E6">
            <w:pPr>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56037FC9" w14:textId="1D699868" w:rsidR="007A35E6" w:rsidRPr="0030791F" w:rsidRDefault="007A35E6" w:rsidP="007A35E6">
            <w:pPr>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5F4A14E3" w14:textId="770887D9" w:rsidR="007A35E6" w:rsidRPr="0030791F" w:rsidRDefault="007A35E6" w:rsidP="007A35E6">
            <w:pPr>
              <w:jc w:val="right"/>
              <w:rPr>
                <w:sz w:val="20"/>
                <w:szCs w:val="20"/>
              </w:rPr>
            </w:pPr>
            <w:r w:rsidRPr="0030791F">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3810449F" w14:textId="1D508745" w:rsidR="007A35E6" w:rsidRPr="0030791F" w:rsidRDefault="007A35E6" w:rsidP="007A35E6">
            <w:pPr>
              <w:jc w:val="right"/>
              <w:rPr>
                <w:sz w:val="20"/>
                <w:szCs w:val="20"/>
              </w:rPr>
            </w:pPr>
            <w:r w:rsidRPr="0030791F">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32560C6" w14:textId="35622A39" w:rsidR="007A35E6" w:rsidRPr="0030791F" w:rsidRDefault="007A35E6" w:rsidP="007A35E6">
            <w:pPr>
              <w:jc w:val="right"/>
              <w:rPr>
                <w:sz w:val="20"/>
                <w:szCs w:val="20"/>
              </w:rPr>
            </w:pPr>
            <w:r w:rsidRPr="0030791F">
              <w:rPr>
                <w:color w:val="000000"/>
                <w:sz w:val="20"/>
                <w:szCs w:val="20"/>
              </w:rPr>
              <w:t>54</w:t>
            </w:r>
          </w:p>
        </w:tc>
      </w:tr>
      <w:tr w:rsidR="00C14149" w:rsidRPr="0030791F" w14:paraId="25B7D034"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E1C53FD" w14:textId="77777777" w:rsidR="007A35E6" w:rsidRPr="0030791F" w:rsidRDefault="007A35E6" w:rsidP="007A35E6">
            <w:pPr>
              <w:rPr>
                <w:rFonts w:cs="Calibri"/>
                <w:sz w:val="20"/>
                <w:szCs w:val="20"/>
              </w:rPr>
            </w:pPr>
            <w:r w:rsidRPr="0030791F">
              <w:rPr>
                <w:rFonts w:cs="Calibri"/>
                <w:sz w:val="20"/>
                <w:szCs w:val="20"/>
              </w:rPr>
              <w:t>Waikato</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7FCF0160" w14:textId="11FAA37A"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374B25E" w14:textId="575E3FD5"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EEB889A" w14:textId="55C3B747" w:rsidR="007A35E6" w:rsidRPr="0030791F" w:rsidRDefault="007A35E6" w:rsidP="007A35E6">
            <w:pPr>
              <w:jc w:val="right"/>
              <w:rPr>
                <w:sz w:val="20"/>
                <w:szCs w:val="20"/>
              </w:rPr>
            </w:pPr>
            <w:r w:rsidRPr="0030791F">
              <w:rPr>
                <w:color w:val="000000"/>
                <w:sz w:val="20"/>
                <w:szCs w:val="20"/>
              </w:rPr>
              <w:t>23</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CE46E96" w14:textId="505B0405" w:rsidR="007A35E6" w:rsidRPr="0030791F" w:rsidRDefault="007A35E6" w:rsidP="007A35E6">
            <w:pPr>
              <w:jc w:val="right"/>
              <w:rPr>
                <w:sz w:val="20"/>
                <w:szCs w:val="20"/>
              </w:rPr>
            </w:pPr>
            <w:r w:rsidRPr="0030791F">
              <w:rPr>
                <w:color w:val="000000"/>
                <w:sz w:val="20"/>
                <w:szCs w:val="20"/>
              </w:rPr>
              <w:t>88.5</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42734709" w14:textId="4EB61CDE" w:rsidR="007A35E6" w:rsidRPr="0030791F" w:rsidRDefault="007A35E6" w:rsidP="007A35E6">
            <w:pPr>
              <w:jc w:val="right"/>
              <w:rPr>
                <w:sz w:val="20"/>
                <w:szCs w:val="20"/>
              </w:rPr>
            </w:pPr>
            <w:r w:rsidRPr="0030791F">
              <w:rPr>
                <w:color w:val="000000"/>
                <w:sz w:val="20"/>
                <w:szCs w:val="20"/>
              </w:rPr>
              <w:t>25</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B78F63D" w14:textId="3B7E3D73" w:rsidR="007A35E6" w:rsidRPr="0030791F" w:rsidRDefault="007A35E6" w:rsidP="007A35E6">
            <w:pPr>
              <w:jc w:val="right"/>
              <w:rPr>
                <w:sz w:val="20"/>
                <w:szCs w:val="20"/>
              </w:rPr>
            </w:pPr>
            <w:r w:rsidRPr="0030791F">
              <w:rPr>
                <w:color w:val="000000"/>
                <w:sz w:val="20"/>
                <w:szCs w:val="20"/>
              </w:rPr>
              <w:t>86.2</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4A8B776C" w14:textId="75084595" w:rsidR="007A35E6" w:rsidRPr="0030791F" w:rsidRDefault="007A35E6" w:rsidP="007A35E6">
            <w:pPr>
              <w:jc w:val="right"/>
              <w:rPr>
                <w:sz w:val="20"/>
                <w:szCs w:val="20"/>
              </w:rPr>
            </w:pPr>
            <w:r w:rsidRPr="0030791F">
              <w:rPr>
                <w:color w:val="000000"/>
                <w:sz w:val="20"/>
                <w:szCs w:val="20"/>
              </w:rPr>
              <w:t>31</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63714E56" w14:textId="5962590B" w:rsidR="007A35E6" w:rsidRPr="0030791F" w:rsidRDefault="007A35E6" w:rsidP="007A35E6">
            <w:pPr>
              <w:jc w:val="right"/>
              <w:rPr>
                <w:sz w:val="20"/>
                <w:szCs w:val="20"/>
              </w:rPr>
            </w:pPr>
            <w:r w:rsidRPr="0030791F">
              <w:rPr>
                <w:color w:val="000000"/>
                <w:sz w:val="20"/>
                <w:szCs w:val="20"/>
              </w:rPr>
              <w:t>93.9</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0CD72CDC" w14:textId="2CFED4D6" w:rsidR="007A35E6" w:rsidRPr="0030791F" w:rsidRDefault="007A35E6" w:rsidP="007A35E6">
            <w:pPr>
              <w:jc w:val="right"/>
              <w:rPr>
                <w:sz w:val="20"/>
                <w:szCs w:val="20"/>
              </w:rPr>
            </w:pPr>
            <w:r w:rsidRPr="0030791F">
              <w:rPr>
                <w:color w:val="000000"/>
                <w:sz w:val="20"/>
                <w:szCs w:val="20"/>
              </w:rPr>
              <w:t>8</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35E0B1D0" w14:textId="4737E76A" w:rsidR="007A35E6" w:rsidRPr="0030791F" w:rsidRDefault="007A35E6" w:rsidP="007A35E6">
            <w:pPr>
              <w:jc w:val="right"/>
              <w:rPr>
                <w:sz w:val="20"/>
                <w:szCs w:val="20"/>
              </w:rPr>
            </w:pPr>
            <w:r w:rsidRPr="0030791F">
              <w:rPr>
                <w:color w:val="000000"/>
                <w:sz w:val="20"/>
                <w:szCs w:val="20"/>
              </w:rPr>
              <w:t>80.0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081253C1" w14:textId="46B5A6E6" w:rsidR="007A35E6" w:rsidRPr="0030791F" w:rsidRDefault="007A35E6" w:rsidP="007A35E6">
            <w:pPr>
              <w:jc w:val="right"/>
              <w:rPr>
                <w:sz w:val="20"/>
                <w:szCs w:val="20"/>
              </w:rPr>
            </w:pPr>
            <w:r w:rsidRPr="0030791F">
              <w:rPr>
                <w:color w:val="000000"/>
                <w:sz w:val="20"/>
                <w:szCs w:val="20"/>
              </w:rPr>
              <w:t>10</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4223C8C3" w14:textId="41D093C8" w:rsidR="007A35E6" w:rsidRPr="0030791F" w:rsidRDefault="007A35E6" w:rsidP="007A35E6">
            <w:pPr>
              <w:jc w:val="right"/>
              <w:rPr>
                <w:sz w:val="20"/>
                <w:szCs w:val="20"/>
              </w:rPr>
            </w:pPr>
            <w:r w:rsidRPr="0030791F">
              <w:rPr>
                <w:color w:val="000000"/>
                <w:sz w:val="20"/>
                <w:szCs w:val="20"/>
              </w:rPr>
              <w:t>90.9</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71D9BCC6" w14:textId="79C22B68" w:rsidR="007A35E6" w:rsidRPr="0030791F" w:rsidRDefault="007A35E6" w:rsidP="007A35E6">
            <w:pPr>
              <w:jc w:val="right"/>
              <w:rPr>
                <w:sz w:val="20"/>
                <w:szCs w:val="20"/>
              </w:rPr>
            </w:pPr>
            <w:r w:rsidRPr="0030791F">
              <w:rPr>
                <w:color w:val="000000"/>
                <w:sz w:val="20"/>
                <w:szCs w:val="20"/>
              </w:rPr>
              <w:t>8</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92BF343" w14:textId="29082720"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36202A95" w14:textId="38D1B14B" w:rsidR="007A35E6" w:rsidRPr="0030791F" w:rsidRDefault="007A35E6" w:rsidP="007A35E6">
            <w:pPr>
              <w:jc w:val="right"/>
              <w:rPr>
                <w:sz w:val="20"/>
                <w:szCs w:val="20"/>
              </w:rPr>
            </w:pPr>
            <w:r w:rsidRPr="0030791F">
              <w:rPr>
                <w:color w:val="000000"/>
                <w:sz w:val="20"/>
                <w:szCs w:val="20"/>
              </w:rPr>
              <w:t>3</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0B0E566C" w14:textId="5F8B6CB3" w:rsidR="007A35E6" w:rsidRPr="0030791F" w:rsidRDefault="007A35E6" w:rsidP="007A35E6">
            <w:pPr>
              <w:jc w:val="right"/>
              <w:rPr>
                <w:sz w:val="20"/>
                <w:szCs w:val="20"/>
              </w:rPr>
            </w:pPr>
            <w:r w:rsidRPr="0030791F">
              <w:rPr>
                <w:color w:val="000000"/>
                <w:sz w:val="20"/>
                <w:szCs w:val="20"/>
              </w:rPr>
              <w:t>37.5</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40161ADE" w14:textId="02D602CC" w:rsidR="007A35E6" w:rsidRPr="0030791F" w:rsidRDefault="007A35E6" w:rsidP="007A35E6">
            <w:pPr>
              <w:jc w:val="right"/>
              <w:rPr>
                <w:sz w:val="20"/>
                <w:szCs w:val="20"/>
              </w:rPr>
            </w:pPr>
            <w:r w:rsidRPr="0030791F">
              <w:rPr>
                <w:color w:val="000000"/>
                <w:sz w:val="20"/>
                <w:szCs w:val="20"/>
              </w:rPr>
              <w:t>5</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2B1181E1" w14:textId="6735F192" w:rsidR="007A35E6" w:rsidRPr="0030791F" w:rsidRDefault="007A35E6" w:rsidP="007A35E6">
            <w:pPr>
              <w:jc w:val="right"/>
              <w:rPr>
                <w:sz w:val="20"/>
                <w:szCs w:val="20"/>
              </w:rPr>
            </w:pPr>
            <w:r w:rsidRPr="0030791F">
              <w:rPr>
                <w:color w:val="000000"/>
                <w:sz w:val="20"/>
                <w:szCs w:val="20"/>
              </w:rPr>
              <w:t>83.3</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59B0564D" w14:textId="1B81675A" w:rsidR="007A35E6" w:rsidRPr="0030791F" w:rsidRDefault="007A35E6" w:rsidP="007A35E6">
            <w:pPr>
              <w:jc w:val="right"/>
              <w:rPr>
                <w:sz w:val="20"/>
                <w:szCs w:val="20"/>
              </w:rPr>
            </w:pPr>
            <w:r w:rsidRPr="0030791F">
              <w:rPr>
                <w:color w:val="000000"/>
                <w:sz w:val="20"/>
                <w:szCs w:val="20"/>
              </w:rPr>
              <w:t>3</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5CEB9F56" w14:textId="4E66B518" w:rsidR="007A35E6" w:rsidRPr="0030791F" w:rsidRDefault="007A35E6" w:rsidP="007A35E6">
            <w:pPr>
              <w:jc w:val="right"/>
              <w:rPr>
                <w:sz w:val="20"/>
                <w:szCs w:val="20"/>
              </w:rPr>
            </w:pPr>
            <w:r w:rsidRPr="0030791F">
              <w:rPr>
                <w:color w:val="000000"/>
                <w:sz w:val="20"/>
                <w:szCs w:val="20"/>
              </w:rPr>
              <w:t>42.9</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564C9E80" w14:textId="553E4BE9" w:rsidR="007A35E6" w:rsidRPr="0030791F" w:rsidRDefault="007A35E6" w:rsidP="007A35E6">
            <w:pPr>
              <w:jc w:val="right"/>
              <w:rPr>
                <w:sz w:val="20"/>
                <w:szCs w:val="20"/>
              </w:rPr>
            </w:pPr>
            <w:r w:rsidRPr="0030791F">
              <w:rPr>
                <w:color w:val="000000"/>
                <w:sz w:val="20"/>
                <w:szCs w:val="20"/>
              </w:rPr>
              <w:t>1</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546982CB" w14:textId="51F2FC97" w:rsidR="007A35E6" w:rsidRPr="0030791F" w:rsidRDefault="007A35E6" w:rsidP="007A35E6">
            <w:pPr>
              <w:jc w:val="right"/>
              <w:rPr>
                <w:sz w:val="20"/>
                <w:szCs w:val="20"/>
              </w:rPr>
            </w:pPr>
            <w:r w:rsidRPr="0030791F">
              <w:rPr>
                <w:color w:val="000000"/>
                <w:sz w:val="20"/>
                <w:szCs w:val="20"/>
              </w:rPr>
              <w:t>50.0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6ECB8DF8" w14:textId="71D1099D" w:rsidR="007A35E6" w:rsidRPr="0030791F" w:rsidRDefault="007A35E6" w:rsidP="007A35E6">
            <w:pPr>
              <w:jc w:val="right"/>
              <w:rPr>
                <w:sz w:val="20"/>
                <w:szCs w:val="20"/>
              </w:rPr>
            </w:pPr>
            <w:r w:rsidRPr="0030791F">
              <w:rPr>
                <w:color w:val="000000"/>
                <w:sz w:val="20"/>
                <w:szCs w:val="20"/>
              </w:rPr>
              <w:t>3</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12125656" w14:textId="7B6AC74A" w:rsidR="007A35E6" w:rsidRPr="0030791F" w:rsidRDefault="007A35E6" w:rsidP="007A35E6">
            <w:pPr>
              <w:jc w:val="right"/>
              <w:rPr>
                <w:sz w:val="20"/>
                <w:szCs w:val="20"/>
              </w:rPr>
            </w:pPr>
            <w:r w:rsidRPr="0030791F">
              <w:rPr>
                <w:color w:val="000000"/>
                <w:sz w:val="20"/>
                <w:szCs w:val="20"/>
              </w:rPr>
              <w:t>50.0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486E2CD" w14:textId="4A6C5A71" w:rsidR="007A35E6" w:rsidRPr="0030791F" w:rsidRDefault="007A35E6" w:rsidP="007A35E6">
            <w:pPr>
              <w:jc w:val="right"/>
              <w:rPr>
                <w:sz w:val="20"/>
                <w:szCs w:val="20"/>
              </w:rPr>
            </w:pPr>
            <w:r w:rsidRPr="0030791F">
              <w:rPr>
                <w:color w:val="000000"/>
                <w:sz w:val="20"/>
                <w:szCs w:val="20"/>
              </w:rPr>
              <w:t>120</w:t>
            </w:r>
          </w:p>
        </w:tc>
      </w:tr>
      <w:tr w:rsidR="00C14149" w:rsidRPr="0030791F" w14:paraId="4EF33D95"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7BB2CCA" w14:textId="77777777" w:rsidR="007A35E6" w:rsidRPr="0030791F" w:rsidRDefault="007A35E6" w:rsidP="007A35E6">
            <w:pPr>
              <w:rPr>
                <w:rFonts w:cs="Calibri"/>
                <w:sz w:val="20"/>
                <w:szCs w:val="20"/>
              </w:rPr>
            </w:pPr>
            <w:r w:rsidRPr="0030791F">
              <w:rPr>
                <w:rFonts w:cs="Calibri"/>
                <w:sz w:val="20"/>
                <w:szCs w:val="20"/>
              </w:rPr>
              <w:t>Wairarapa</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02B20951" w14:textId="39D684EE"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31C2A4B" w14:textId="75B67D2B"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A8F25C2" w14:textId="74ECCB3C" w:rsidR="007A35E6" w:rsidRPr="0030791F" w:rsidRDefault="007A35E6" w:rsidP="007A35E6">
            <w:pPr>
              <w:jc w:val="right"/>
              <w:rPr>
                <w:sz w:val="20"/>
                <w:szCs w:val="20"/>
              </w:rPr>
            </w:pPr>
            <w:r w:rsidRPr="0030791F">
              <w:rPr>
                <w:color w:val="000000"/>
                <w:sz w:val="20"/>
                <w:szCs w:val="20"/>
              </w:rPr>
              <w:t>2</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0A88241" w14:textId="3B3DBD4D" w:rsidR="007A35E6" w:rsidRPr="0030791F" w:rsidRDefault="007A35E6" w:rsidP="007A35E6">
            <w:pPr>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2B99B056" w14:textId="4A93FA3B" w:rsidR="007A35E6" w:rsidRPr="0030791F" w:rsidRDefault="007A35E6" w:rsidP="007A35E6">
            <w:pPr>
              <w:jc w:val="right"/>
              <w:rPr>
                <w:sz w:val="20"/>
                <w:szCs w:val="20"/>
              </w:rPr>
            </w:pPr>
            <w:r w:rsidRPr="0030791F">
              <w:rPr>
                <w:color w:val="000000"/>
                <w:sz w:val="20"/>
                <w:szCs w:val="20"/>
              </w:rPr>
              <w:t>4</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20E99FA" w14:textId="29F3794F" w:rsidR="007A35E6" w:rsidRPr="0030791F" w:rsidRDefault="007A35E6" w:rsidP="007A35E6">
            <w:pPr>
              <w:jc w:val="right"/>
              <w:rPr>
                <w:sz w:val="20"/>
                <w:szCs w:val="20"/>
              </w:rPr>
            </w:pPr>
            <w:r w:rsidRPr="0030791F">
              <w:rPr>
                <w:color w:val="000000"/>
                <w:sz w:val="20"/>
                <w:szCs w:val="20"/>
              </w:rPr>
              <w:t>100.0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4535D147" w14:textId="7C81974C" w:rsidR="007A35E6" w:rsidRPr="0030791F" w:rsidRDefault="007A35E6" w:rsidP="007A35E6">
            <w:pPr>
              <w:jc w:val="right"/>
              <w:rPr>
                <w:sz w:val="20"/>
                <w:szCs w:val="20"/>
              </w:rPr>
            </w:pPr>
            <w:r w:rsidRPr="0030791F">
              <w:rPr>
                <w:color w:val="000000"/>
                <w:sz w:val="20"/>
                <w:szCs w:val="20"/>
              </w:rPr>
              <w:t>3</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3CAA793E" w14:textId="12964961" w:rsidR="007A35E6" w:rsidRPr="0030791F" w:rsidRDefault="007A35E6" w:rsidP="007A35E6">
            <w:pPr>
              <w:jc w:val="right"/>
              <w:rPr>
                <w:sz w:val="20"/>
                <w:szCs w:val="20"/>
              </w:rPr>
            </w:pPr>
            <w:r w:rsidRPr="0030791F">
              <w:rPr>
                <w:color w:val="000000"/>
                <w:sz w:val="20"/>
                <w:szCs w:val="20"/>
              </w:rPr>
              <w:t>100.0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72FA214D" w14:textId="2A89D100" w:rsidR="007A35E6" w:rsidRPr="0030791F" w:rsidRDefault="007A35E6" w:rsidP="007A35E6">
            <w:pPr>
              <w:jc w:val="right"/>
              <w:rPr>
                <w:sz w:val="20"/>
                <w:szCs w:val="20"/>
              </w:rPr>
            </w:pPr>
            <w:r w:rsidRPr="0030791F">
              <w:rPr>
                <w:color w:val="000000"/>
                <w:sz w:val="20"/>
                <w:szCs w:val="20"/>
              </w:rPr>
              <w:t>1</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00DC88C1" w14:textId="0423C0C6" w:rsidR="007A35E6" w:rsidRPr="0030791F" w:rsidRDefault="007A35E6" w:rsidP="007A35E6">
            <w:pPr>
              <w:jc w:val="right"/>
              <w:rPr>
                <w:sz w:val="20"/>
                <w:szCs w:val="20"/>
              </w:rPr>
            </w:pPr>
            <w:r w:rsidRPr="0030791F">
              <w:rPr>
                <w:color w:val="000000"/>
                <w:sz w:val="20"/>
                <w:szCs w:val="20"/>
              </w:rPr>
              <w:t>50.0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2776F84E" w14:textId="6AA72240" w:rsidR="007A35E6" w:rsidRPr="0030791F" w:rsidRDefault="007A35E6" w:rsidP="007A35E6">
            <w:pPr>
              <w:jc w:val="right"/>
              <w:rPr>
                <w:sz w:val="20"/>
                <w:szCs w:val="20"/>
              </w:rPr>
            </w:pPr>
            <w:r w:rsidRPr="0030791F">
              <w:rPr>
                <w:color w:val="000000"/>
                <w:sz w:val="20"/>
                <w:szCs w:val="20"/>
              </w:rPr>
              <w:t>-</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1A2097EA" w14:textId="28D9E58A" w:rsidR="007A35E6" w:rsidRPr="0030791F" w:rsidRDefault="007A35E6" w:rsidP="007A35E6">
            <w:pPr>
              <w:jc w:val="right"/>
              <w:rPr>
                <w:sz w:val="20"/>
                <w:szCs w:val="20"/>
              </w:rPr>
            </w:pPr>
            <w:r w:rsidRPr="0030791F">
              <w:rPr>
                <w:color w:val="000000"/>
                <w:sz w:val="20"/>
                <w:szCs w:val="20"/>
              </w:rPr>
              <w:t>-</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6F70A73C" w14:textId="4A47B560" w:rsidR="007A35E6" w:rsidRPr="0030791F" w:rsidRDefault="007A35E6" w:rsidP="007A35E6">
            <w:pPr>
              <w:jc w:val="right"/>
              <w:rPr>
                <w:sz w:val="20"/>
                <w:szCs w:val="20"/>
              </w:rPr>
            </w:pPr>
            <w:r w:rsidRPr="0030791F">
              <w:rPr>
                <w:color w:val="000000"/>
                <w:sz w:val="20"/>
                <w:szCs w:val="20"/>
              </w:rPr>
              <w:t>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FCCAC55" w14:textId="3C060056" w:rsidR="007A35E6" w:rsidRPr="0030791F" w:rsidRDefault="007A35E6" w:rsidP="007A35E6">
            <w:pPr>
              <w:jc w:val="right"/>
              <w:rPr>
                <w:sz w:val="20"/>
                <w:szCs w:val="20"/>
              </w:rPr>
            </w:pPr>
            <w:r w:rsidRPr="0030791F">
              <w:rPr>
                <w:color w:val="000000"/>
                <w:sz w:val="20"/>
                <w:szCs w:val="20"/>
              </w:rPr>
              <w:t>100.0</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79FC20F3" w14:textId="4D47C2A0" w:rsidR="007A35E6" w:rsidRPr="0030791F" w:rsidRDefault="007A35E6" w:rsidP="007A35E6">
            <w:pPr>
              <w:jc w:val="right"/>
              <w:rPr>
                <w:sz w:val="20"/>
                <w:szCs w:val="20"/>
              </w:rPr>
            </w:pPr>
            <w:r w:rsidRPr="0030791F">
              <w:rPr>
                <w:color w:val="000000"/>
                <w:sz w:val="20"/>
                <w:szCs w:val="20"/>
              </w:rPr>
              <w:t>2</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588915F1" w14:textId="550256BB" w:rsidR="007A35E6" w:rsidRPr="0030791F" w:rsidRDefault="007A35E6" w:rsidP="007A35E6">
            <w:pPr>
              <w:jc w:val="right"/>
              <w:rPr>
                <w:sz w:val="20"/>
                <w:szCs w:val="20"/>
              </w:rPr>
            </w:pPr>
            <w:r w:rsidRPr="0030791F">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1E1BAE92" w14:textId="55C61F45" w:rsidR="007A35E6" w:rsidRPr="0030791F" w:rsidRDefault="007A35E6" w:rsidP="007A35E6">
            <w:pPr>
              <w:jc w:val="right"/>
              <w:rPr>
                <w:sz w:val="20"/>
                <w:szCs w:val="20"/>
              </w:rPr>
            </w:pPr>
            <w:r w:rsidRPr="0030791F">
              <w:rPr>
                <w:color w:val="000000"/>
                <w:sz w:val="20"/>
                <w:szCs w:val="20"/>
              </w:rPr>
              <w:t>-</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2704DFB9" w14:textId="2CAA8404" w:rsidR="007A35E6" w:rsidRPr="0030791F" w:rsidRDefault="007A35E6" w:rsidP="007A35E6">
            <w:pPr>
              <w:jc w:val="right"/>
              <w:rPr>
                <w:sz w:val="20"/>
                <w:szCs w:val="20"/>
              </w:rPr>
            </w:pPr>
            <w:r w:rsidRPr="0030791F">
              <w:rPr>
                <w:color w:val="000000"/>
                <w:sz w:val="20"/>
                <w:szCs w:val="20"/>
              </w:rPr>
              <w:t>-</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01077708" w14:textId="24976126" w:rsidR="007A35E6" w:rsidRPr="0030791F" w:rsidRDefault="007A35E6" w:rsidP="007A35E6">
            <w:pPr>
              <w:jc w:val="right"/>
              <w:rPr>
                <w:sz w:val="20"/>
                <w:szCs w:val="20"/>
              </w:rPr>
            </w:pPr>
            <w:r w:rsidRPr="0030791F">
              <w:rPr>
                <w:color w:val="000000"/>
                <w:sz w:val="20"/>
                <w:szCs w:val="20"/>
              </w:rPr>
              <w:t>1</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166E1193" w14:textId="5E76C485" w:rsidR="007A35E6" w:rsidRPr="0030791F" w:rsidRDefault="007A35E6" w:rsidP="007A35E6">
            <w:pPr>
              <w:jc w:val="right"/>
              <w:rPr>
                <w:sz w:val="20"/>
                <w:szCs w:val="20"/>
              </w:rPr>
            </w:pPr>
            <w:r w:rsidRPr="0030791F">
              <w:rPr>
                <w:color w:val="000000"/>
                <w:sz w:val="20"/>
                <w:szCs w:val="20"/>
              </w:rPr>
              <w:t>100.0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17A4F991" w14:textId="0D5E1ABB" w:rsidR="007A35E6" w:rsidRPr="0030791F" w:rsidRDefault="007A35E6" w:rsidP="007A35E6">
            <w:pPr>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2F06E164" w14:textId="6E342770" w:rsidR="007A35E6" w:rsidRPr="0030791F" w:rsidRDefault="007A35E6" w:rsidP="007A35E6">
            <w:pPr>
              <w:jc w:val="right"/>
              <w:rPr>
                <w:sz w:val="20"/>
                <w:szCs w:val="20"/>
              </w:rPr>
            </w:pPr>
            <w:r w:rsidRPr="0030791F">
              <w:rPr>
                <w:color w:val="000000"/>
                <w:sz w:val="20"/>
                <w:szCs w:val="20"/>
              </w:rPr>
              <w:t>-</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60193E1" w14:textId="61D9D3AB" w:rsidR="007A35E6" w:rsidRPr="0030791F" w:rsidRDefault="007A35E6" w:rsidP="007A35E6">
            <w:pPr>
              <w:jc w:val="right"/>
              <w:rPr>
                <w:sz w:val="20"/>
                <w:szCs w:val="20"/>
              </w:rPr>
            </w:pPr>
            <w:r w:rsidRPr="0030791F">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7592F910" w14:textId="7C9A3B2F" w:rsidR="007A35E6" w:rsidRPr="0030791F" w:rsidRDefault="007A35E6" w:rsidP="007A35E6">
            <w:pPr>
              <w:jc w:val="right"/>
              <w:rPr>
                <w:sz w:val="20"/>
                <w:szCs w:val="20"/>
              </w:rPr>
            </w:pPr>
            <w:r w:rsidRPr="0030791F">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269C690" w14:textId="43DD61C6" w:rsidR="007A35E6" w:rsidRPr="0030791F" w:rsidRDefault="007A35E6" w:rsidP="007A35E6">
            <w:pPr>
              <w:jc w:val="right"/>
              <w:rPr>
                <w:sz w:val="20"/>
                <w:szCs w:val="20"/>
              </w:rPr>
            </w:pPr>
            <w:r w:rsidRPr="0030791F">
              <w:rPr>
                <w:color w:val="000000"/>
                <w:sz w:val="20"/>
                <w:szCs w:val="20"/>
              </w:rPr>
              <w:t>14</w:t>
            </w:r>
          </w:p>
        </w:tc>
      </w:tr>
      <w:tr w:rsidR="00C14149" w:rsidRPr="0030791F" w14:paraId="227FDDC0"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48E4A9A" w14:textId="77777777" w:rsidR="007A35E6" w:rsidRPr="0030791F" w:rsidRDefault="007A35E6" w:rsidP="007A35E6">
            <w:pPr>
              <w:rPr>
                <w:rFonts w:cs="Calibri"/>
                <w:sz w:val="20"/>
                <w:szCs w:val="20"/>
              </w:rPr>
            </w:pPr>
            <w:r w:rsidRPr="0030791F">
              <w:rPr>
                <w:rFonts w:cs="Calibri"/>
                <w:sz w:val="20"/>
                <w:szCs w:val="20"/>
              </w:rPr>
              <w:t>Waitemata</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41D0EF1B" w14:textId="1EFCD1C2" w:rsidR="007A35E6" w:rsidRPr="0030791F" w:rsidRDefault="007A35E6" w:rsidP="007A35E6">
            <w:pPr>
              <w:jc w:val="right"/>
              <w:rPr>
                <w:sz w:val="20"/>
                <w:szCs w:val="20"/>
              </w:rPr>
            </w:pPr>
            <w:r w:rsidRPr="0030791F">
              <w:rPr>
                <w:color w:val="000000"/>
                <w:sz w:val="20"/>
                <w:szCs w:val="20"/>
              </w:rPr>
              <w:t>0</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771ADA3" w14:textId="6407B75F" w:rsidR="007A35E6" w:rsidRPr="0030791F" w:rsidRDefault="007A35E6" w:rsidP="007A35E6">
            <w:pPr>
              <w:jc w:val="right"/>
              <w:rPr>
                <w:sz w:val="20"/>
                <w:szCs w:val="20"/>
              </w:rPr>
            </w:pPr>
            <w:r w:rsidRPr="0030791F">
              <w:rPr>
                <w:color w:val="000000"/>
                <w:sz w:val="20"/>
                <w:szCs w:val="20"/>
              </w:rPr>
              <w:t>0.0</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2F1EFCFD" w14:textId="1712A4AF" w:rsidR="007A35E6" w:rsidRPr="0030791F" w:rsidRDefault="007A35E6" w:rsidP="007A35E6">
            <w:pPr>
              <w:jc w:val="right"/>
              <w:rPr>
                <w:sz w:val="20"/>
                <w:szCs w:val="20"/>
              </w:rPr>
            </w:pPr>
            <w:r w:rsidRPr="0030791F">
              <w:rPr>
                <w:color w:val="000000"/>
                <w:sz w:val="20"/>
                <w:szCs w:val="20"/>
              </w:rPr>
              <w:t>39</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2DC4748" w14:textId="41449A00" w:rsidR="007A35E6" w:rsidRPr="0030791F" w:rsidRDefault="007A35E6" w:rsidP="007A35E6">
            <w:pPr>
              <w:jc w:val="right"/>
              <w:rPr>
                <w:sz w:val="20"/>
                <w:szCs w:val="20"/>
              </w:rPr>
            </w:pPr>
            <w:r w:rsidRPr="0030791F">
              <w:rPr>
                <w:color w:val="000000"/>
                <w:sz w:val="20"/>
                <w:szCs w:val="20"/>
              </w:rPr>
              <w:t>88.6</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67A77909" w14:textId="7FD4D653" w:rsidR="007A35E6" w:rsidRPr="0030791F" w:rsidRDefault="007A35E6" w:rsidP="007A35E6">
            <w:pPr>
              <w:jc w:val="right"/>
              <w:rPr>
                <w:sz w:val="20"/>
                <w:szCs w:val="20"/>
              </w:rPr>
            </w:pPr>
            <w:r w:rsidRPr="0030791F">
              <w:rPr>
                <w:color w:val="000000"/>
                <w:sz w:val="20"/>
                <w:szCs w:val="20"/>
              </w:rPr>
              <w:t>39</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EDB2CFB" w14:textId="232F36AC" w:rsidR="007A35E6" w:rsidRPr="0030791F" w:rsidRDefault="007A35E6" w:rsidP="007A35E6">
            <w:pPr>
              <w:jc w:val="right"/>
              <w:rPr>
                <w:sz w:val="20"/>
                <w:szCs w:val="20"/>
              </w:rPr>
            </w:pPr>
            <w:r w:rsidRPr="0030791F">
              <w:rPr>
                <w:color w:val="000000"/>
                <w:sz w:val="20"/>
                <w:szCs w:val="20"/>
              </w:rPr>
              <w:t>90.7</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59596370" w14:textId="65513C86" w:rsidR="007A35E6" w:rsidRPr="0030791F" w:rsidRDefault="007A35E6" w:rsidP="007A35E6">
            <w:pPr>
              <w:jc w:val="right"/>
              <w:rPr>
                <w:sz w:val="20"/>
                <w:szCs w:val="20"/>
              </w:rPr>
            </w:pPr>
            <w:r w:rsidRPr="0030791F">
              <w:rPr>
                <w:color w:val="000000"/>
                <w:sz w:val="20"/>
                <w:szCs w:val="20"/>
              </w:rPr>
              <w:t>23</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554899C0" w14:textId="788BCAED" w:rsidR="007A35E6" w:rsidRPr="0030791F" w:rsidRDefault="007A35E6" w:rsidP="007A35E6">
            <w:pPr>
              <w:jc w:val="right"/>
              <w:rPr>
                <w:sz w:val="20"/>
                <w:szCs w:val="20"/>
              </w:rPr>
            </w:pPr>
            <w:r w:rsidRPr="0030791F">
              <w:rPr>
                <w:color w:val="000000"/>
                <w:sz w:val="20"/>
                <w:szCs w:val="20"/>
              </w:rPr>
              <w:t>74.2</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5D3F4153" w14:textId="25F4D5AB" w:rsidR="007A35E6" w:rsidRPr="0030791F" w:rsidRDefault="007A35E6" w:rsidP="007A35E6">
            <w:pPr>
              <w:jc w:val="right"/>
              <w:rPr>
                <w:sz w:val="20"/>
                <w:szCs w:val="20"/>
              </w:rPr>
            </w:pPr>
            <w:r w:rsidRPr="0030791F">
              <w:rPr>
                <w:color w:val="000000"/>
                <w:sz w:val="20"/>
                <w:szCs w:val="20"/>
              </w:rPr>
              <w:t>17</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5EBA008A" w14:textId="3CB5C66E" w:rsidR="007A35E6" w:rsidRPr="0030791F" w:rsidRDefault="007A35E6" w:rsidP="007A35E6">
            <w:pPr>
              <w:jc w:val="right"/>
              <w:rPr>
                <w:sz w:val="20"/>
                <w:szCs w:val="20"/>
              </w:rPr>
            </w:pPr>
            <w:r w:rsidRPr="0030791F">
              <w:rPr>
                <w:color w:val="000000"/>
                <w:sz w:val="20"/>
                <w:szCs w:val="20"/>
              </w:rPr>
              <w:t>85.0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20B3A3D9" w14:textId="248A447A" w:rsidR="007A35E6" w:rsidRPr="0030791F" w:rsidRDefault="007A35E6" w:rsidP="007A35E6">
            <w:pPr>
              <w:jc w:val="right"/>
              <w:rPr>
                <w:sz w:val="20"/>
                <w:szCs w:val="20"/>
              </w:rPr>
            </w:pPr>
            <w:r w:rsidRPr="0030791F">
              <w:rPr>
                <w:color w:val="000000"/>
                <w:sz w:val="20"/>
                <w:szCs w:val="20"/>
              </w:rPr>
              <w:t>29</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26A17D06" w14:textId="6771BFFA" w:rsidR="007A35E6" w:rsidRPr="0030791F" w:rsidRDefault="007A35E6" w:rsidP="007A35E6">
            <w:pPr>
              <w:jc w:val="right"/>
              <w:rPr>
                <w:sz w:val="20"/>
                <w:szCs w:val="20"/>
              </w:rPr>
            </w:pPr>
            <w:r w:rsidRPr="0030791F">
              <w:rPr>
                <w:color w:val="000000"/>
                <w:sz w:val="20"/>
                <w:szCs w:val="20"/>
              </w:rPr>
              <w:t>96.7</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1C4603B5" w14:textId="11DEDADA" w:rsidR="007A35E6" w:rsidRPr="0030791F" w:rsidRDefault="007A35E6" w:rsidP="007A35E6">
            <w:pPr>
              <w:jc w:val="right"/>
              <w:rPr>
                <w:sz w:val="20"/>
                <w:szCs w:val="20"/>
              </w:rPr>
            </w:pPr>
            <w:r w:rsidRPr="0030791F">
              <w:rPr>
                <w:color w:val="000000"/>
                <w:sz w:val="20"/>
                <w:szCs w:val="20"/>
              </w:rPr>
              <w:t>11</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508F6E4" w14:textId="2D7E886E" w:rsidR="007A35E6" w:rsidRPr="0030791F" w:rsidRDefault="007A35E6" w:rsidP="007A35E6">
            <w:pPr>
              <w:jc w:val="right"/>
              <w:rPr>
                <w:sz w:val="20"/>
                <w:szCs w:val="20"/>
              </w:rPr>
            </w:pPr>
            <w:r w:rsidRPr="0030791F">
              <w:rPr>
                <w:color w:val="000000"/>
                <w:sz w:val="20"/>
                <w:szCs w:val="20"/>
              </w:rPr>
              <w:t>78.6</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03F47541" w14:textId="6A44B661" w:rsidR="007A35E6" w:rsidRPr="0030791F" w:rsidRDefault="007A35E6" w:rsidP="007A35E6">
            <w:pPr>
              <w:jc w:val="right"/>
              <w:rPr>
                <w:sz w:val="20"/>
                <w:szCs w:val="20"/>
              </w:rPr>
            </w:pPr>
            <w:r w:rsidRPr="0030791F">
              <w:rPr>
                <w:color w:val="000000"/>
                <w:sz w:val="20"/>
                <w:szCs w:val="20"/>
              </w:rPr>
              <w:t>12</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5442EBB8" w14:textId="69159FF2" w:rsidR="007A35E6" w:rsidRPr="0030791F" w:rsidRDefault="007A35E6" w:rsidP="007A35E6">
            <w:pPr>
              <w:jc w:val="right"/>
              <w:rPr>
                <w:sz w:val="20"/>
                <w:szCs w:val="20"/>
              </w:rPr>
            </w:pPr>
            <w:r w:rsidRPr="0030791F">
              <w:rPr>
                <w:color w:val="000000"/>
                <w:sz w:val="20"/>
                <w:szCs w:val="20"/>
              </w:rPr>
              <w:t>85.7</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2659D906" w14:textId="7DA5F8A7" w:rsidR="007A35E6" w:rsidRPr="0030791F" w:rsidRDefault="007A35E6" w:rsidP="007A35E6">
            <w:pPr>
              <w:jc w:val="right"/>
              <w:rPr>
                <w:sz w:val="20"/>
                <w:szCs w:val="20"/>
              </w:rPr>
            </w:pPr>
            <w:r w:rsidRPr="0030791F">
              <w:rPr>
                <w:color w:val="000000"/>
                <w:sz w:val="20"/>
                <w:szCs w:val="20"/>
              </w:rPr>
              <w:t>7</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5FE77339" w14:textId="63411487" w:rsidR="007A35E6" w:rsidRPr="0030791F" w:rsidRDefault="007A35E6" w:rsidP="007A35E6">
            <w:pPr>
              <w:jc w:val="right"/>
              <w:rPr>
                <w:sz w:val="20"/>
                <w:szCs w:val="20"/>
              </w:rPr>
            </w:pPr>
            <w:r w:rsidRPr="0030791F">
              <w:rPr>
                <w:color w:val="000000"/>
                <w:sz w:val="20"/>
                <w:szCs w:val="20"/>
              </w:rPr>
              <w:t>63.6</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4D3C4CD0" w14:textId="52BD749B" w:rsidR="007A35E6" w:rsidRPr="0030791F" w:rsidRDefault="007A35E6" w:rsidP="007A35E6">
            <w:pPr>
              <w:jc w:val="right"/>
              <w:rPr>
                <w:sz w:val="20"/>
                <w:szCs w:val="20"/>
              </w:rPr>
            </w:pPr>
            <w:r w:rsidRPr="0030791F">
              <w:rPr>
                <w:color w:val="000000"/>
                <w:sz w:val="20"/>
                <w:szCs w:val="20"/>
              </w:rPr>
              <w:t>7</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1D5BB21D" w14:textId="492F37EC" w:rsidR="007A35E6" w:rsidRPr="0030791F" w:rsidRDefault="007A35E6" w:rsidP="007A35E6">
            <w:pPr>
              <w:jc w:val="right"/>
              <w:rPr>
                <w:sz w:val="20"/>
                <w:szCs w:val="20"/>
              </w:rPr>
            </w:pPr>
            <w:r w:rsidRPr="0030791F">
              <w:rPr>
                <w:color w:val="000000"/>
                <w:sz w:val="20"/>
                <w:szCs w:val="20"/>
              </w:rPr>
              <w:t>87.5</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61CCC140" w14:textId="33813BDE" w:rsidR="007A35E6" w:rsidRPr="0030791F" w:rsidRDefault="007A35E6" w:rsidP="007A35E6">
            <w:pPr>
              <w:jc w:val="right"/>
              <w:rPr>
                <w:sz w:val="20"/>
                <w:szCs w:val="20"/>
              </w:rPr>
            </w:pPr>
            <w:r w:rsidRPr="0030791F">
              <w:rPr>
                <w:color w:val="000000"/>
                <w:sz w:val="20"/>
                <w:szCs w:val="20"/>
              </w:rPr>
              <w:t>4</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071E8F5E" w14:textId="7FE27309" w:rsidR="007A35E6" w:rsidRPr="0030791F" w:rsidRDefault="007A35E6" w:rsidP="007A35E6">
            <w:pPr>
              <w:jc w:val="right"/>
              <w:rPr>
                <w:sz w:val="20"/>
                <w:szCs w:val="20"/>
              </w:rPr>
            </w:pPr>
            <w:r w:rsidRPr="0030791F">
              <w:rPr>
                <w:color w:val="000000"/>
                <w:sz w:val="20"/>
                <w:szCs w:val="20"/>
              </w:rPr>
              <w:t>57.1</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3A6EB7D4" w14:textId="2D6413BC" w:rsidR="007A35E6" w:rsidRPr="0030791F" w:rsidRDefault="007A35E6" w:rsidP="007A35E6">
            <w:pPr>
              <w:jc w:val="right"/>
              <w:rPr>
                <w:sz w:val="20"/>
                <w:szCs w:val="20"/>
              </w:rPr>
            </w:pPr>
            <w:r w:rsidRPr="0030791F">
              <w:rPr>
                <w:color w:val="000000"/>
                <w:sz w:val="20"/>
                <w:szCs w:val="20"/>
              </w:rPr>
              <w:t>4</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448F2013" w14:textId="7355E9B0" w:rsidR="007A35E6" w:rsidRPr="0030791F" w:rsidRDefault="007A35E6" w:rsidP="007A35E6">
            <w:pPr>
              <w:jc w:val="right"/>
              <w:rPr>
                <w:sz w:val="20"/>
                <w:szCs w:val="20"/>
              </w:rPr>
            </w:pPr>
            <w:r w:rsidRPr="0030791F">
              <w:rPr>
                <w:color w:val="000000"/>
                <w:sz w:val="20"/>
                <w:szCs w:val="20"/>
              </w:rPr>
              <w:t>57.1</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1CE4D7F" w14:textId="41F2EF56" w:rsidR="007A35E6" w:rsidRPr="0030791F" w:rsidRDefault="007A35E6" w:rsidP="007A35E6">
            <w:pPr>
              <w:jc w:val="right"/>
              <w:rPr>
                <w:sz w:val="20"/>
                <w:szCs w:val="20"/>
              </w:rPr>
            </w:pPr>
            <w:r w:rsidRPr="0030791F">
              <w:rPr>
                <w:color w:val="000000"/>
                <w:sz w:val="20"/>
                <w:szCs w:val="20"/>
              </w:rPr>
              <w:t>192</w:t>
            </w:r>
          </w:p>
        </w:tc>
      </w:tr>
      <w:tr w:rsidR="00C14149" w:rsidRPr="0030791F" w14:paraId="749EDBA7"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E6AD5B6" w14:textId="77777777" w:rsidR="007A35E6" w:rsidRPr="0030791F" w:rsidRDefault="007A35E6" w:rsidP="007A35E6">
            <w:pPr>
              <w:rPr>
                <w:rFonts w:cs="Calibri"/>
                <w:sz w:val="20"/>
                <w:szCs w:val="20"/>
              </w:rPr>
            </w:pPr>
            <w:r w:rsidRPr="0030791F">
              <w:rPr>
                <w:rFonts w:cs="Calibri"/>
                <w:sz w:val="20"/>
                <w:szCs w:val="20"/>
              </w:rPr>
              <w:t>West Coast</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03955B1F" w14:textId="1FD48D63"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3D569FD" w14:textId="3840CBF5"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7D4FCB73" w14:textId="28DD4A4D" w:rsidR="007A35E6" w:rsidRPr="0030791F" w:rsidRDefault="007A35E6" w:rsidP="007A35E6">
            <w:pPr>
              <w:jc w:val="right"/>
              <w:rPr>
                <w:sz w:val="20"/>
                <w:szCs w:val="20"/>
              </w:rPr>
            </w:pPr>
            <w:r w:rsidRPr="0030791F">
              <w:rPr>
                <w:color w:val="000000"/>
                <w:sz w:val="20"/>
                <w:szCs w:val="20"/>
              </w:rPr>
              <w:t>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793CF1FC" w14:textId="4C782CB6" w:rsidR="007A35E6" w:rsidRPr="0030791F" w:rsidRDefault="007A35E6" w:rsidP="007A35E6">
            <w:pPr>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321C5073" w14:textId="3958198F" w:rsidR="007A35E6" w:rsidRPr="0030791F" w:rsidRDefault="007A35E6" w:rsidP="007A35E6">
            <w:pPr>
              <w:jc w:val="right"/>
              <w:rPr>
                <w:sz w:val="20"/>
                <w:szCs w:val="20"/>
              </w:rPr>
            </w:pPr>
            <w:r w:rsidRPr="0030791F">
              <w:rPr>
                <w:color w:val="000000"/>
                <w:sz w:val="20"/>
                <w:szCs w:val="20"/>
              </w:rPr>
              <w:t>1</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3472805" w14:textId="03D95BD1" w:rsidR="007A35E6" w:rsidRPr="0030791F" w:rsidRDefault="007A35E6" w:rsidP="007A35E6">
            <w:pPr>
              <w:jc w:val="right"/>
              <w:rPr>
                <w:sz w:val="20"/>
                <w:szCs w:val="20"/>
              </w:rPr>
            </w:pPr>
            <w:r w:rsidRPr="0030791F">
              <w:rPr>
                <w:color w:val="000000"/>
                <w:sz w:val="20"/>
                <w:szCs w:val="20"/>
              </w:rPr>
              <w:t>100.0</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5BD6EBEE" w14:textId="44A424BC" w:rsidR="007A35E6" w:rsidRPr="0030791F" w:rsidRDefault="007A35E6" w:rsidP="007A35E6">
            <w:pPr>
              <w:jc w:val="right"/>
              <w:rPr>
                <w:sz w:val="20"/>
                <w:szCs w:val="20"/>
              </w:rPr>
            </w:pPr>
            <w:r w:rsidRPr="0030791F">
              <w:rPr>
                <w:color w:val="000000"/>
                <w:sz w:val="20"/>
                <w:szCs w:val="20"/>
              </w:rPr>
              <w:t>3</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5F25F86E" w14:textId="0187C8EA" w:rsidR="007A35E6" w:rsidRPr="0030791F" w:rsidRDefault="007A35E6" w:rsidP="007A35E6">
            <w:pPr>
              <w:jc w:val="right"/>
              <w:rPr>
                <w:sz w:val="20"/>
                <w:szCs w:val="20"/>
              </w:rPr>
            </w:pPr>
            <w:r w:rsidRPr="0030791F">
              <w:rPr>
                <w:color w:val="000000"/>
                <w:sz w:val="20"/>
                <w:szCs w:val="20"/>
              </w:rPr>
              <w:t>75.0</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4EB8852D" w14:textId="513365D0" w:rsidR="007A35E6" w:rsidRPr="0030791F" w:rsidRDefault="007A35E6" w:rsidP="007A35E6">
            <w:pPr>
              <w:jc w:val="right"/>
              <w:rPr>
                <w:sz w:val="20"/>
                <w:szCs w:val="20"/>
              </w:rPr>
            </w:pPr>
            <w:r w:rsidRPr="0030791F">
              <w:rPr>
                <w:color w:val="000000"/>
                <w:sz w:val="20"/>
                <w:szCs w:val="20"/>
              </w:rPr>
              <w:t>2</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17D9FACC" w14:textId="3BD5CE3B" w:rsidR="007A35E6" w:rsidRPr="0030791F" w:rsidRDefault="007A35E6" w:rsidP="007A35E6">
            <w:pPr>
              <w:jc w:val="right"/>
              <w:rPr>
                <w:sz w:val="20"/>
                <w:szCs w:val="20"/>
              </w:rPr>
            </w:pPr>
            <w:r w:rsidRPr="0030791F">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207729B8" w14:textId="1455816E" w:rsidR="007A35E6" w:rsidRPr="0030791F" w:rsidRDefault="007A35E6" w:rsidP="007A35E6">
            <w:pPr>
              <w:jc w:val="right"/>
              <w:rPr>
                <w:sz w:val="20"/>
                <w:szCs w:val="20"/>
              </w:rPr>
            </w:pPr>
            <w:r w:rsidRPr="0030791F">
              <w:rPr>
                <w:color w:val="000000"/>
                <w:sz w:val="20"/>
                <w:szCs w:val="20"/>
              </w:rPr>
              <w:t>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168847DF" w14:textId="2F532431" w:rsidR="007A35E6" w:rsidRPr="0030791F" w:rsidRDefault="007A35E6" w:rsidP="007A35E6">
            <w:pPr>
              <w:jc w:val="right"/>
              <w:rPr>
                <w:sz w:val="20"/>
                <w:szCs w:val="20"/>
              </w:rPr>
            </w:pPr>
            <w:r w:rsidRPr="0030791F">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0539E931" w14:textId="23A02D5D" w:rsidR="007A35E6" w:rsidRPr="0030791F" w:rsidRDefault="007A35E6" w:rsidP="007A35E6">
            <w:pPr>
              <w:jc w:val="right"/>
              <w:rPr>
                <w:sz w:val="20"/>
                <w:szCs w:val="20"/>
              </w:rPr>
            </w:pPr>
            <w:r w:rsidRPr="0030791F">
              <w:rPr>
                <w:color w:val="000000"/>
                <w:sz w:val="20"/>
                <w:szCs w:val="20"/>
              </w:rPr>
              <w:t>-</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9B3B29A" w14:textId="52F92027" w:rsidR="007A35E6" w:rsidRPr="0030791F" w:rsidRDefault="007A35E6" w:rsidP="007A35E6">
            <w:pPr>
              <w:jc w:val="right"/>
              <w:rPr>
                <w:sz w:val="20"/>
                <w:szCs w:val="20"/>
              </w:rPr>
            </w:pPr>
            <w:r w:rsidRPr="0030791F">
              <w:rPr>
                <w:color w:val="000000"/>
                <w:sz w:val="20"/>
                <w:szCs w:val="20"/>
              </w:rPr>
              <w:t>-</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1DD78175" w14:textId="3A534A11" w:rsidR="007A35E6" w:rsidRPr="0030791F" w:rsidRDefault="007A35E6" w:rsidP="007A35E6">
            <w:pPr>
              <w:jc w:val="right"/>
              <w:rPr>
                <w:sz w:val="20"/>
                <w:szCs w:val="20"/>
              </w:rPr>
            </w:pPr>
            <w:r w:rsidRPr="0030791F">
              <w:rPr>
                <w:color w:val="000000"/>
                <w:sz w:val="20"/>
                <w:szCs w:val="20"/>
              </w:rPr>
              <w:t>-</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6F8E323A" w14:textId="284D361C" w:rsidR="007A35E6" w:rsidRPr="0030791F" w:rsidRDefault="007A35E6" w:rsidP="007A35E6">
            <w:pPr>
              <w:jc w:val="right"/>
              <w:rPr>
                <w:sz w:val="20"/>
                <w:szCs w:val="20"/>
              </w:rPr>
            </w:pPr>
            <w:r w:rsidRPr="0030791F">
              <w:rPr>
                <w:color w:val="000000"/>
                <w:sz w:val="20"/>
                <w:szCs w:val="20"/>
              </w:rPr>
              <w:t>-</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3D29DB46" w14:textId="35219209" w:rsidR="007A35E6" w:rsidRPr="0030791F" w:rsidRDefault="007A35E6" w:rsidP="007A35E6">
            <w:pPr>
              <w:jc w:val="right"/>
              <w:rPr>
                <w:sz w:val="20"/>
                <w:szCs w:val="20"/>
              </w:rPr>
            </w:pPr>
            <w:r w:rsidRPr="0030791F">
              <w:rPr>
                <w:color w:val="000000"/>
                <w:sz w:val="20"/>
                <w:szCs w:val="20"/>
              </w:rPr>
              <w:t>0</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09CDDE2E" w14:textId="63EC3025" w:rsidR="007A35E6" w:rsidRPr="0030791F" w:rsidRDefault="007A35E6" w:rsidP="007A35E6">
            <w:pPr>
              <w:jc w:val="right"/>
              <w:rPr>
                <w:sz w:val="20"/>
                <w:szCs w:val="20"/>
              </w:rPr>
            </w:pPr>
            <w:r w:rsidRPr="0030791F">
              <w:rPr>
                <w:color w:val="000000"/>
                <w:sz w:val="20"/>
                <w:szCs w:val="20"/>
              </w:rPr>
              <w:t>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39D144B5" w14:textId="76FFE337" w:rsidR="007A35E6" w:rsidRPr="0030791F" w:rsidRDefault="007A35E6" w:rsidP="007A35E6">
            <w:pPr>
              <w:jc w:val="right"/>
              <w:rPr>
                <w:sz w:val="20"/>
                <w:szCs w:val="20"/>
              </w:rPr>
            </w:pPr>
            <w:r w:rsidRPr="0030791F">
              <w:rPr>
                <w:color w:val="000000"/>
                <w:sz w:val="20"/>
                <w:szCs w:val="20"/>
              </w:rPr>
              <w:t>-</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2C459DDC" w14:textId="51BCA4C6" w:rsidR="007A35E6" w:rsidRPr="0030791F" w:rsidRDefault="007A35E6" w:rsidP="007A35E6">
            <w:pPr>
              <w:jc w:val="right"/>
              <w:rPr>
                <w:sz w:val="20"/>
                <w:szCs w:val="20"/>
              </w:rPr>
            </w:pPr>
            <w:r w:rsidRPr="0030791F">
              <w:rPr>
                <w:color w:val="000000"/>
                <w:sz w:val="20"/>
                <w:szCs w:val="20"/>
              </w:rPr>
              <w:t>-</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05C5CD0E" w14:textId="4D0A1A11" w:rsidR="007A35E6" w:rsidRPr="0030791F" w:rsidRDefault="007A35E6" w:rsidP="007A35E6">
            <w:pPr>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1058342E" w14:textId="1796EBB9" w:rsidR="007A35E6" w:rsidRPr="0030791F" w:rsidRDefault="007A35E6" w:rsidP="007A35E6">
            <w:pPr>
              <w:jc w:val="right"/>
              <w:rPr>
                <w:sz w:val="20"/>
                <w:szCs w:val="20"/>
              </w:rPr>
            </w:pPr>
            <w:r w:rsidRPr="0030791F">
              <w:rPr>
                <w:color w:val="000000"/>
                <w:sz w:val="20"/>
                <w:szCs w:val="20"/>
              </w:rPr>
              <w:t>-</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22D694FD" w14:textId="13DDE11E" w:rsidR="007A35E6" w:rsidRPr="0030791F" w:rsidRDefault="007A35E6" w:rsidP="007A35E6">
            <w:pPr>
              <w:jc w:val="right"/>
              <w:rPr>
                <w:sz w:val="20"/>
                <w:szCs w:val="20"/>
              </w:rPr>
            </w:pPr>
            <w:r w:rsidRPr="0030791F">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1D1E844E" w14:textId="4211E542" w:rsidR="007A35E6" w:rsidRPr="0030791F" w:rsidRDefault="007A35E6" w:rsidP="007A35E6">
            <w:pPr>
              <w:jc w:val="right"/>
              <w:rPr>
                <w:sz w:val="20"/>
                <w:szCs w:val="20"/>
              </w:rPr>
            </w:pPr>
            <w:r w:rsidRPr="0030791F">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6C6685F" w14:textId="4394F902" w:rsidR="007A35E6" w:rsidRPr="0030791F" w:rsidRDefault="007A35E6" w:rsidP="007A35E6">
            <w:pPr>
              <w:jc w:val="right"/>
              <w:rPr>
                <w:sz w:val="20"/>
                <w:szCs w:val="20"/>
              </w:rPr>
            </w:pPr>
            <w:r w:rsidRPr="0030791F">
              <w:rPr>
                <w:color w:val="000000"/>
                <w:sz w:val="20"/>
                <w:szCs w:val="20"/>
              </w:rPr>
              <w:t>8</w:t>
            </w:r>
          </w:p>
        </w:tc>
      </w:tr>
      <w:tr w:rsidR="00C14149" w:rsidRPr="0030791F" w14:paraId="1BC5ECA2" w14:textId="77777777" w:rsidTr="00C14149">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D5D7907" w14:textId="77777777" w:rsidR="007A35E6" w:rsidRPr="0030791F" w:rsidRDefault="007A35E6" w:rsidP="007A35E6">
            <w:pPr>
              <w:rPr>
                <w:rFonts w:cs="Calibri"/>
                <w:sz w:val="20"/>
                <w:szCs w:val="20"/>
              </w:rPr>
            </w:pPr>
            <w:r w:rsidRPr="0030791F">
              <w:rPr>
                <w:rFonts w:cs="Calibri"/>
                <w:sz w:val="20"/>
                <w:szCs w:val="20"/>
              </w:rPr>
              <w:t>Whanganui</w:t>
            </w:r>
          </w:p>
        </w:tc>
        <w:tc>
          <w:tcPr>
            <w:tcW w:w="421" w:type="dxa"/>
            <w:tcBorders>
              <w:top w:val="nil"/>
              <w:left w:val="nil"/>
              <w:bottom w:val="nil"/>
              <w:right w:val="nil"/>
            </w:tcBorders>
            <w:shd w:val="clear" w:color="auto" w:fill="auto"/>
            <w:noWrap/>
            <w:tcMar>
              <w:top w:w="15" w:type="dxa"/>
              <w:left w:w="15" w:type="dxa"/>
              <w:bottom w:w="0" w:type="dxa"/>
              <w:right w:w="15" w:type="dxa"/>
            </w:tcMar>
          </w:tcPr>
          <w:p w14:paraId="55F8AF9F" w14:textId="45218802" w:rsidR="007A35E6" w:rsidRPr="0030791F" w:rsidRDefault="007A35E6" w:rsidP="007A35E6">
            <w:pPr>
              <w:jc w:val="right"/>
              <w:rPr>
                <w:sz w:val="20"/>
                <w:szCs w:val="20"/>
              </w:rPr>
            </w:pPr>
            <w:r w:rsidRPr="0030791F">
              <w:rPr>
                <w:color w:val="000000"/>
                <w:sz w:val="20"/>
                <w:szCs w:val="20"/>
              </w:rPr>
              <w:t>-</w:t>
            </w:r>
          </w:p>
        </w:tc>
        <w:tc>
          <w:tcPr>
            <w:tcW w:w="600"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0765BCD" w14:textId="326B9D1A" w:rsidR="007A35E6" w:rsidRPr="0030791F" w:rsidRDefault="007A35E6" w:rsidP="007A35E6">
            <w:pPr>
              <w:jc w:val="right"/>
              <w:rPr>
                <w:sz w:val="20"/>
                <w:szCs w:val="20"/>
              </w:rPr>
            </w:pPr>
            <w:r w:rsidRPr="0030791F">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17AC96AD" w14:textId="6576C942" w:rsidR="007A35E6" w:rsidRPr="0030791F" w:rsidRDefault="007A35E6" w:rsidP="007A35E6">
            <w:pPr>
              <w:jc w:val="right"/>
              <w:rPr>
                <w:sz w:val="20"/>
                <w:szCs w:val="20"/>
              </w:rPr>
            </w:pPr>
            <w:r w:rsidRPr="0030791F">
              <w:rPr>
                <w:color w:val="000000"/>
                <w:sz w:val="20"/>
                <w:szCs w:val="20"/>
              </w:rPr>
              <w:t>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31D1E19" w14:textId="1913C883" w:rsidR="007A35E6" w:rsidRPr="0030791F" w:rsidRDefault="007A35E6" w:rsidP="007A35E6">
            <w:pPr>
              <w:jc w:val="right"/>
              <w:rPr>
                <w:sz w:val="20"/>
                <w:szCs w:val="20"/>
              </w:rPr>
            </w:pPr>
            <w:r w:rsidRPr="0030791F">
              <w:rPr>
                <w:color w:val="000000"/>
                <w:sz w:val="20"/>
                <w:szCs w:val="20"/>
              </w:rPr>
              <w:t>80.0</w:t>
            </w:r>
          </w:p>
        </w:tc>
        <w:tc>
          <w:tcPr>
            <w:tcW w:w="363" w:type="dxa"/>
            <w:tcBorders>
              <w:top w:val="nil"/>
              <w:left w:val="nil"/>
              <w:bottom w:val="nil"/>
              <w:right w:val="nil"/>
            </w:tcBorders>
            <w:shd w:val="clear" w:color="auto" w:fill="auto"/>
            <w:noWrap/>
            <w:tcMar>
              <w:top w:w="15" w:type="dxa"/>
              <w:left w:w="15" w:type="dxa"/>
              <w:bottom w:w="0" w:type="dxa"/>
              <w:right w:w="15" w:type="dxa"/>
            </w:tcMar>
          </w:tcPr>
          <w:p w14:paraId="1F188837" w14:textId="270013C5" w:rsidR="007A35E6" w:rsidRPr="0030791F" w:rsidRDefault="007A35E6" w:rsidP="007A35E6">
            <w:pPr>
              <w:jc w:val="right"/>
              <w:rPr>
                <w:sz w:val="20"/>
                <w:szCs w:val="20"/>
              </w:rPr>
            </w:pPr>
            <w:r w:rsidRPr="0030791F">
              <w:rPr>
                <w:color w:val="000000"/>
                <w:sz w:val="20"/>
                <w:szCs w:val="20"/>
              </w:rPr>
              <w:t>8</w:t>
            </w:r>
          </w:p>
        </w:tc>
        <w:tc>
          <w:tcPr>
            <w:tcW w:w="659"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B2E6560" w14:textId="49033FA9" w:rsidR="007A35E6" w:rsidRPr="0030791F" w:rsidRDefault="007A35E6" w:rsidP="007A35E6">
            <w:pPr>
              <w:jc w:val="right"/>
              <w:rPr>
                <w:sz w:val="20"/>
                <w:szCs w:val="20"/>
              </w:rPr>
            </w:pPr>
            <w:r w:rsidRPr="0030791F">
              <w:rPr>
                <w:color w:val="000000"/>
                <w:sz w:val="20"/>
                <w:szCs w:val="20"/>
              </w:rPr>
              <w:t>88.9</w:t>
            </w:r>
          </w:p>
        </w:tc>
        <w:tc>
          <w:tcPr>
            <w:tcW w:w="475" w:type="dxa"/>
            <w:tcBorders>
              <w:top w:val="nil"/>
              <w:left w:val="nil"/>
              <w:bottom w:val="nil"/>
              <w:right w:val="nil"/>
            </w:tcBorders>
            <w:shd w:val="clear" w:color="auto" w:fill="auto"/>
            <w:noWrap/>
            <w:tcMar>
              <w:top w:w="15" w:type="dxa"/>
              <w:left w:w="15" w:type="dxa"/>
              <w:bottom w:w="0" w:type="dxa"/>
              <w:right w:w="15" w:type="dxa"/>
            </w:tcMar>
          </w:tcPr>
          <w:p w14:paraId="0DF3BA9E" w14:textId="1CAE2118" w:rsidR="007A35E6" w:rsidRPr="0030791F" w:rsidRDefault="007A35E6" w:rsidP="007A35E6">
            <w:pPr>
              <w:jc w:val="right"/>
              <w:rPr>
                <w:sz w:val="20"/>
                <w:szCs w:val="20"/>
              </w:rPr>
            </w:pPr>
            <w:r w:rsidRPr="0030791F">
              <w:rPr>
                <w:color w:val="000000"/>
                <w:sz w:val="20"/>
                <w:szCs w:val="20"/>
              </w:rPr>
              <w:t>5</w:t>
            </w:r>
          </w:p>
        </w:tc>
        <w:tc>
          <w:tcPr>
            <w:tcW w:w="547" w:type="dxa"/>
            <w:tcBorders>
              <w:top w:val="nil"/>
              <w:left w:val="nil"/>
              <w:bottom w:val="nil"/>
              <w:right w:val="single" w:sz="8" w:space="0" w:color="auto"/>
            </w:tcBorders>
            <w:shd w:val="clear" w:color="auto" w:fill="auto"/>
            <w:noWrap/>
            <w:tcMar>
              <w:top w:w="15" w:type="dxa"/>
              <w:left w:w="15" w:type="dxa"/>
              <w:bottom w:w="0" w:type="dxa"/>
              <w:right w:w="15" w:type="dxa"/>
            </w:tcMar>
          </w:tcPr>
          <w:p w14:paraId="5A4AEF5A" w14:textId="5F38625E" w:rsidR="007A35E6" w:rsidRPr="0030791F" w:rsidRDefault="007A35E6" w:rsidP="007A35E6">
            <w:pPr>
              <w:jc w:val="right"/>
              <w:rPr>
                <w:sz w:val="20"/>
                <w:szCs w:val="20"/>
              </w:rPr>
            </w:pPr>
            <w:r w:rsidRPr="0030791F">
              <w:rPr>
                <w:color w:val="000000"/>
                <w:sz w:val="20"/>
                <w:szCs w:val="20"/>
              </w:rPr>
              <w:t>83.3</w:t>
            </w:r>
          </w:p>
        </w:tc>
        <w:tc>
          <w:tcPr>
            <w:tcW w:w="445" w:type="dxa"/>
            <w:tcBorders>
              <w:top w:val="nil"/>
              <w:left w:val="nil"/>
              <w:bottom w:val="nil"/>
              <w:right w:val="nil"/>
            </w:tcBorders>
            <w:shd w:val="clear" w:color="auto" w:fill="auto"/>
            <w:noWrap/>
            <w:tcMar>
              <w:top w:w="15" w:type="dxa"/>
              <w:left w:w="15" w:type="dxa"/>
              <w:bottom w:w="0" w:type="dxa"/>
              <w:right w:w="15" w:type="dxa"/>
            </w:tcMar>
          </w:tcPr>
          <w:p w14:paraId="07CD3321" w14:textId="1122A963" w:rsidR="007A35E6" w:rsidRPr="0030791F" w:rsidRDefault="007A35E6" w:rsidP="007A35E6">
            <w:pPr>
              <w:jc w:val="right"/>
              <w:rPr>
                <w:sz w:val="20"/>
                <w:szCs w:val="20"/>
              </w:rPr>
            </w:pPr>
            <w:r w:rsidRPr="0030791F">
              <w:rPr>
                <w:color w:val="000000"/>
                <w:sz w:val="20"/>
                <w:szCs w:val="20"/>
              </w:rPr>
              <w:t>3</w:t>
            </w:r>
          </w:p>
        </w:tc>
        <w:tc>
          <w:tcPr>
            <w:tcW w:w="591" w:type="dxa"/>
            <w:tcBorders>
              <w:top w:val="nil"/>
              <w:left w:val="nil"/>
              <w:bottom w:val="nil"/>
              <w:right w:val="single" w:sz="8" w:space="0" w:color="auto"/>
            </w:tcBorders>
            <w:shd w:val="clear" w:color="auto" w:fill="auto"/>
            <w:noWrap/>
            <w:tcMar>
              <w:top w:w="15" w:type="dxa"/>
              <w:left w:w="15" w:type="dxa"/>
              <w:bottom w:w="0" w:type="dxa"/>
              <w:right w:w="15" w:type="dxa"/>
            </w:tcMar>
          </w:tcPr>
          <w:p w14:paraId="662F2DE3" w14:textId="79C8EA64" w:rsidR="007A35E6" w:rsidRPr="0030791F" w:rsidRDefault="007A35E6" w:rsidP="007A35E6">
            <w:pPr>
              <w:jc w:val="right"/>
              <w:rPr>
                <w:sz w:val="20"/>
                <w:szCs w:val="20"/>
              </w:rPr>
            </w:pPr>
            <w:r w:rsidRPr="0030791F">
              <w:rPr>
                <w:color w:val="000000"/>
                <w:sz w:val="20"/>
                <w:szCs w:val="20"/>
              </w:rPr>
              <w:t>100.0</w:t>
            </w:r>
          </w:p>
        </w:tc>
        <w:tc>
          <w:tcPr>
            <w:tcW w:w="401" w:type="dxa"/>
            <w:tcBorders>
              <w:top w:val="nil"/>
              <w:left w:val="nil"/>
              <w:bottom w:val="nil"/>
              <w:right w:val="nil"/>
            </w:tcBorders>
            <w:shd w:val="clear" w:color="auto" w:fill="auto"/>
            <w:noWrap/>
            <w:tcMar>
              <w:top w:w="15" w:type="dxa"/>
              <w:left w:w="15" w:type="dxa"/>
              <w:bottom w:w="0" w:type="dxa"/>
              <w:right w:w="15" w:type="dxa"/>
            </w:tcMar>
          </w:tcPr>
          <w:p w14:paraId="3B004072" w14:textId="2BD4FDB5" w:rsidR="007A35E6" w:rsidRPr="0030791F" w:rsidRDefault="007A35E6" w:rsidP="007A35E6">
            <w:pPr>
              <w:jc w:val="right"/>
              <w:rPr>
                <w:sz w:val="20"/>
                <w:szCs w:val="20"/>
              </w:rPr>
            </w:pPr>
            <w:r w:rsidRPr="0030791F">
              <w:rPr>
                <w:color w:val="000000"/>
                <w:sz w:val="20"/>
                <w:szCs w:val="20"/>
              </w:rPr>
              <w:t>1</w:t>
            </w:r>
          </w:p>
        </w:tc>
        <w:tc>
          <w:tcPr>
            <w:tcW w:w="607" w:type="dxa"/>
            <w:tcBorders>
              <w:top w:val="nil"/>
              <w:left w:val="nil"/>
              <w:bottom w:val="nil"/>
              <w:right w:val="single" w:sz="8" w:space="0" w:color="auto"/>
            </w:tcBorders>
            <w:shd w:val="clear" w:color="auto" w:fill="auto"/>
            <w:noWrap/>
            <w:tcMar>
              <w:top w:w="15" w:type="dxa"/>
              <w:left w:w="15" w:type="dxa"/>
              <w:bottom w:w="0" w:type="dxa"/>
              <w:right w:w="15" w:type="dxa"/>
            </w:tcMar>
          </w:tcPr>
          <w:p w14:paraId="13B52D3C" w14:textId="2515DA81" w:rsidR="007A35E6" w:rsidRPr="0030791F" w:rsidRDefault="007A35E6" w:rsidP="007A35E6">
            <w:pPr>
              <w:jc w:val="right"/>
              <w:rPr>
                <w:sz w:val="20"/>
                <w:szCs w:val="20"/>
              </w:rPr>
            </w:pPr>
            <w:r w:rsidRPr="0030791F">
              <w:rPr>
                <w:color w:val="000000"/>
                <w:sz w:val="20"/>
                <w:szCs w:val="20"/>
              </w:rPr>
              <w:t>100.0</w:t>
            </w:r>
          </w:p>
        </w:tc>
        <w:tc>
          <w:tcPr>
            <w:tcW w:w="386" w:type="dxa"/>
            <w:tcBorders>
              <w:top w:val="nil"/>
              <w:left w:val="nil"/>
              <w:bottom w:val="nil"/>
              <w:right w:val="nil"/>
            </w:tcBorders>
            <w:shd w:val="clear" w:color="auto" w:fill="auto"/>
            <w:noWrap/>
            <w:tcMar>
              <w:top w:w="15" w:type="dxa"/>
              <w:left w:w="15" w:type="dxa"/>
              <w:bottom w:w="0" w:type="dxa"/>
              <w:right w:w="15" w:type="dxa"/>
            </w:tcMar>
          </w:tcPr>
          <w:p w14:paraId="289505C7" w14:textId="526C40DB" w:rsidR="007A35E6" w:rsidRPr="0030791F" w:rsidRDefault="007A35E6" w:rsidP="007A35E6">
            <w:pPr>
              <w:jc w:val="right"/>
              <w:rPr>
                <w:sz w:val="20"/>
                <w:szCs w:val="20"/>
              </w:rPr>
            </w:pPr>
            <w:r w:rsidRPr="0030791F">
              <w:rPr>
                <w:color w:val="000000"/>
                <w:sz w:val="20"/>
                <w:szCs w:val="20"/>
              </w:rPr>
              <w:t>-</w:t>
            </w:r>
          </w:p>
        </w:tc>
        <w:tc>
          <w:tcPr>
            <w:tcW w:w="63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80B78DC" w14:textId="1E010207" w:rsidR="007A35E6" w:rsidRPr="0030791F" w:rsidRDefault="007A35E6" w:rsidP="007A35E6">
            <w:pPr>
              <w:jc w:val="right"/>
              <w:rPr>
                <w:sz w:val="20"/>
                <w:szCs w:val="20"/>
              </w:rPr>
            </w:pPr>
            <w:r w:rsidRPr="0030791F">
              <w:rPr>
                <w:color w:val="000000"/>
                <w:sz w:val="20"/>
                <w:szCs w:val="20"/>
              </w:rPr>
              <w:t>-</w:t>
            </w:r>
          </w:p>
        </w:tc>
        <w:tc>
          <w:tcPr>
            <w:tcW w:w="356" w:type="dxa"/>
            <w:tcBorders>
              <w:top w:val="nil"/>
              <w:left w:val="nil"/>
              <w:bottom w:val="nil"/>
              <w:right w:val="nil"/>
            </w:tcBorders>
            <w:shd w:val="clear" w:color="auto" w:fill="auto"/>
            <w:noWrap/>
            <w:tcMar>
              <w:top w:w="15" w:type="dxa"/>
              <w:left w:w="15" w:type="dxa"/>
              <w:bottom w:w="0" w:type="dxa"/>
              <w:right w:w="15" w:type="dxa"/>
            </w:tcMar>
          </w:tcPr>
          <w:p w14:paraId="6B287A65" w14:textId="27B792AC" w:rsidR="007A35E6" w:rsidRPr="0030791F" w:rsidRDefault="007A35E6" w:rsidP="007A35E6">
            <w:pPr>
              <w:jc w:val="right"/>
              <w:rPr>
                <w:sz w:val="20"/>
                <w:szCs w:val="20"/>
              </w:rPr>
            </w:pPr>
            <w:r w:rsidRPr="0030791F">
              <w:rPr>
                <w:color w:val="000000"/>
                <w:sz w:val="20"/>
                <w:szCs w:val="20"/>
              </w:rPr>
              <w:t>1</w:t>
            </w:r>
          </w:p>
        </w:tc>
        <w:tc>
          <w:tcPr>
            <w:tcW w:w="666" w:type="dxa"/>
            <w:tcBorders>
              <w:top w:val="nil"/>
              <w:left w:val="nil"/>
              <w:bottom w:val="nil"/>
              <w:right w:val="single" w:sz="8" w:space="0" w:color="auto"/>
            </w:tcBorders>
            <w:shd w:val="clear" w:color="auto" w:fill="auto"/>
            <w:noWrap/>
            <w:tcMar>
              <w:top w:w="15" w:type="dxa"/>
              <w:left w:w="15" w:type="dxa"/>
              <w:bottom w:w="0" w:type="dxa"/>
              <w:right w:w="15" w:type="dxa"/>
            </w:tcMar>
          </w:tcPr>
          <w:p w14:paraId="0AEC52E1" w14:textId="488298F1" w:rsidR="007A35E6" w:rsidRPr="0030791F" w:rsidRDefault="007A35E6" w:rsidP="007A35E6">
            <w:pPr>
              <w:jc w:val="right"/>
              <w:rPr>
                <w:sz w:val="20"/>
                <w:szCs w:val="20"/>
              </w:rPr>
            </w:pPr>
            <w:r w:rsidRPr="0030791F">
              <w:rPr>
                <w:color w:val="000000"/>
                <w:sz w:val="20"/>
                <w:szCs w:val="20"/>
              </w:rPr>
              <w:t>100.0</w:t>
            </w:r>
          </w:p>
        </w:tc>
        <w:tc>
          <w:tcPr>
            <w:tcW w:w="468" w:type="dxa"/>
            <w:tcBorders>
              <w:top w:val="nil"/>
              <w:left w:val="nil"/>
              <w:bottom w:val="nil"/>
              <w:right w:val="nil"/>
            </w:tcBorders>
            <w:shd w:val="clear" w:color="auto" w:fill="auto"/>
            <w:noWrap/>
            <w:tcMar>
              <w:top w:w="15" w:type="dxa"/>
              <w:left w:w="15" w:type="dxa"/>
              <w:bottom w:w="0" w:type="dxa"/>
              <w:right w:w="15" w:type="dxa"/>
            </w:tcMar>
          </w:tcPr>
          <w:p w14:paraId="273441A7" w14:textId="553221D4" w:rsidR="007A35E6" w:rsidRPr="0030791F" w:rsidRDefault="007A35E6" w:rsidP="007A35E6">
            <w:pPr>
              <w:jc w:val="right"/>
              <w:rPr>
                <w:sz w:val="20"/>
                <w:szCs w:val="20"/>
              </w:rPr>
            </w:pPr>
            <w:r w:rsidRPr="0030791F">
              <w:rPr>
                <w:color w:val="000000"/>
                <w:sz w:val="20"/>
                <w:szCs w:val="20"/>
              </w:rPr>
              <w:t>3</w:t>
            </w:r>
          </w:p>
        </w:tc>
        <w:tc>
          <w:tcPr>
            <w:tcW w:w="582" w:type="dxa"/>
            <w:tcBorders>
              <w:top w:val="nil"/>
              <w:left w:val="nil"/>
              <w:bottom w:val="nil"/>
              <w:right w:val="single" w:sz="8" w:space="0" w:color="auto"/>
            </w:tcBorders>
            <w:shd w:val="clear" w:color="auto" w:fill="auto"/>
            <w:noWrap/>
            <w:tcMar>
              <w:top w:w="15" w:type="dxa"/>
              <w:left w:w="15" w:type="dxa"/>
              <w:bottom w:w="0" w:type="dxa"/>
              <w:right w:w="15" w:type="dxa"/>
            </w:tcMar>
          </w:tcPr>
          <w:p w14:paraId="1AC77B30" w14:textId="7F489868" w:rsidR="007A35E6" w:rsidRPr="0030791F" w:rsidRDefault="007A35E6" w:rsidP="007A35E6">
            <w:pPr>
              <w:jc w:val="right"/>
              <w:rPr>
                <w:sz w:val="20"/>
                <w:szCs w:val="20"/>
              </w:rPr>
            </w:pPr>
            <w:r w:rsidRPr="0030791F">
              <w:rPr>
                <w:color w:val="000000"/>
                <w:sz w:val="20"/>
                <w:szCs w:val="20"/>
              </w:rPr>
              <w:t>100.0</w:t>
            </w:r>
          </w:p>
        </w:tc>
        <w:tc>
          <w:tcPr>
            <w:tcW w:w="410" w:type="dxa"/>
            <w:tcBorders>
              <w:top w:val="nil"/>
              <w:left w:val="nil"/>
              <w:bottom w:val="nil"/>
              <w:right w:val="nil"/>
            </w:tcBorders>
            <w:shd w:val="clear" w:color="auto" w:fill="auto"/>
            <w:noWrap/>
            <w:tcMar>
              <w:top w:w="15" w:type="dxa"/>
              <w:left w:w="15" w:type="dxa"/>
              <w:bottom w:w="0" w:type="dxa"/>
              <w:right w:w="15" w:type="dxa"/>
            </w:tcMar>
          </w:tcPr>
          <w:p w14:paraId="71CD99E8" w14:textId="1F0BB82F" w:rsidR="007A35E6" w:rsidRPr="0030791F" w:rsidRDefault="007A35E6" w:rsidP="007A35E6">
            <w:pPr>
              <w:jc w:val="right"/>
              <w:rPr>
                <w:sz w:val="20"/>
                <w:szCs w:val="20"/>
              </w:rPr>
            </w:pPr>
            <w:r w:rsidRPr="0030791F">
              <w:rPr>
                <w:color w:val="000000"/>
                <w:sz w:val="20"/>
                <w:szCs w:val="20"/>
              </w:rPr>
              <w:t>0</w:t>
            </w:r>
          </w:p>
        </w:tc>
        <w:tc>
          <w:tcPr>
            <w:tcW w:w="584" w:type="dxa"/>
            <w:tcBorders>
              <w:top w:val="nil"/>
              <w:left w:val="nil"/>
              <w:bottom w:val="nil"/>
              <w:right w:val="single" w:sz="8" w:space="0" w:color="auto"/>
            </w:tcBorders>
            <w:shd w:val="clear" w:color="auto" w:fill="auto"/>
            <w:noWrap/>
            <w:tcMar>
              <w:top w:w="15" w:type="dxa"/>
              <w:left w:w="15" w:type="dxa"/>
              <w:bottom w:w="0" w:type="dxa"/>
              <w:right w:w="15" w:type="dxa"/>
            </w:tcMar>
          </w:tcPr>
          <w:p w14:paraId="77963F55" w14:textId="1FA593DB" w:rsidR="007A35E6" w:rsidRPr="0030791F" w:rsidRDefault="007A35E6" w:rsidP="007A35E6">
            <w:pPr>
              <w:jc w:val="right"/>
              <w:rPr>
                <w:sz w:val="20"/>
                <w:szCs w:val="20"/>
              </w:rPr>
            </w:pPr>
            <w:r w:rsidRPr="0030791F">
              <w:rPr>
                <w:color w:val="000000"/>
                <w:sz w:val="20"/>
                <w:szCs w:val="20"/>
              </w:rPr>
              <w:t>0.0</w:t>
            </w:r>
          </w:p>
        </w:tc>
        <w:tc>
          <w:tcPr>
            <w:tcW w:w="408" w:type="dxa"/>
            <w:tcBorders>
              <w:top w:val="nil"/>
              <w:left w:val="nil"/>
              <w:bottom w:val="nil"/>
              <w:right w:val="nil"/>
            </w:tcBorders>
            <w:shd w:val="clear" w:color="auto" w:fill="auto"/>
            <w:noWrap/>
            <w:tcMar>
              <w:top w:w="15" w:type="dxa"/>
              <w:left w:w="15" w:type="dxa"/>
              <w:bottom w:w="0" w:type="dxa"/>
              <w:right w:w="15" w:type="dxa"/>
            </w:tcMar>
          </w:tcPr>
          <w:p w14:paraId="5A088901" w14:textId="2E25F58D" w:rsidR="007A35E6" w:rsidRPr="0030791F" w:rsidRDefault="007A35E6" w:rsidP="007A35E6">
            <w:pPr>
              <w:jc w:val="right"/>
              <w:rPr>
                <w:sz w:val="20"/>
                <w:szCs w:val="20"/>
              </w:rPr>
            </w:pPr>
            <w:r w:rsidRPr="0030791F">
              <w:rPr>
                <w:color w:val="000000"/>
                <w:sz w:val="20"/>
                <w:szCs w:val="20"/>
              </w:rPr>
              <w:t>0</w:t>
            </w:r>
          </w:p>
        </w:tc>
        <w:tc>
          <w:tcPr>
            <w:tcW w:w="614" w:type="dxa"/>
            <w:tcBorders>
              <w:top w:val="nil"/>
              <w:left w:val="nil"/>
              <w:bottom w:val="nil"/>
              <w:right w:val="single" w:sz="8" w:space="0" w:color="auto"/>
            </w:tcBorders>
            <w:shd w:val="clear" w:color="auto" w:fill="auto"/>
            <w:noWrap/>
            <w:tcMar>
              <w:top w:w="15" w:type="dxa"/>
              <w:left w:w="15" w:type="dxa"/>
              <w:bottom w:w="0" w:type="dxa"/>
              <w:right w:w="15" w:type="dxa"/>
            </w:tcMar>
          </w:tcPr>
          <w:p w14:paraId="147CBF36" w14:textId="0149F685" w:rsidR="007A35E6" w:rsidRPr="0030791F" w:rsidRDefault="007A35E6" w:rsidP="007A35E6">
            <w:pPr>
              <w:jc w:val="right"/>
              <w:rPr>
                <w:sz w:val="20"/>
                <w:szCs w:val="20"/>
              </w:rPr>
            </w:pPr>
            <w:r w:rsidRPr="0030791F">
              <w:rPr>
                <w:color w:val="000000"/>
                <w:sz w:val="20"/>
                <w:szCs w:val="20"/>
              </w:rPr>
              <w:t>0.0</w:t>
            </w:r>
          </w:p>
        </w:tc>
        <w:tc>
          <w:tcPr>
            <w:tcW w:w="379" w:type="dxa"/>
            <w:tcBorders>
              <w:top w:val="nil"/>
              <w:left w:val="nil"/>
              <w:bottom w:val="nil"/>
              <w:right w:val="nil"/>
            </w:tcBorders>
            <w:shd w:val="clear" w:color="auto" w:fill="auto"/>
            <w:noWrap/>
            <w:tcMar>
              <w:top w:w="15" w:type="dxa"/>
              <w:left w:w="15" w:type="dxa"/>
              <w:bottom w:w="0" w:type="dxa"/>
              <w:right w:w="15" w:type="dxa"/>
            </w:tcMar>
          </w:tcPr>
          <w:p w14:paraId="10C037E9" w14:textId="0D830D0F" w:rsidR="007A35E6" w:rsidRPr="0030791F" w:rsidRDefault="007A35E6" w:rsidP="007A35E6">
            <w:pPr>
              <w:jc w:val="right"/>
              <w:rPr>
                <w:sz w:val="20"/>
                <w:szCs w:val="20"/>
              </w:rPr>
            </w:pPr>
            <w:r w:rsidRPr="0030791F">
              <w:rPr>
                <w:color w:val="000000"/>
                <w:sz w:val="20"/>
                <w:szCs w:val="20"/>
              </w:rPr>
              <w:t>-</w:t>
            </w:r>
          </w:p>
        </w:tc>
        <w:tc>
          <w:tcPr>
            <w:tcW w:w="615" w:type="dxa"/>
            <w:tcBorders>
              <w:top w:val="nil"/>
              <w:left w:val="nil"/>
              <w:bottom w:val="nil"/>
              <w:right w:val="single" w:sz="8" w:space="0" w:color="auto"/>
            </w:tcBorders>
            <w:shd w:val="clear" w:color="auto" w:fill="auto"/>
            <w:noWrap/>
            <w:tcMar>
              <w:top w:w="15" w:type="dxa"/>
              <w:left w:w="15" w:type="dxa"/>
              <w:bottom w:w="0" w:type="dxa"/>
              <w:right w:w="15" w:type="dxa"/>
            </w:tcMar>
          </w:tcPr>
          <w:p w14:paraId="392DAF73" w14:textId="7798A986" w:rsidR="007A35E6" w:rsidRPr="0030791F" w:rsidRDefault="007A35E6" w:rsidP="007A35E6">
            <w:pPr>
              <w:jc w:val="right"/>
              <w:rPr>
                <w:sz w:val="20"/>
                <w:szCs w:val="20"/>
              </w:rPr>
            </w:pPr>
            <w:r w:rsidRPr="0030791F">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8B0A565" w14:textId="36AC8469" w:rsidR="007A35E6" w:rsidRPr="0030791F" w:rsidRDefault="007A35E6" w:rsidP="007A35E6">
            <w:pPr>
              <w:jc w:val="right"/>
              <w:rPr>
                <w:sz w:val="20"/>
                <w:szCs w:val="20"/>
              </w:rPr>
            </w:pPr>
            <w:r w:rsidRPr="0030791F">
              <w:rPr>
                <w:color w:val="000000"/>
                <w:sz w:val="20"/>
                <w:szCs w:val="20"/>
              </w:rPr>
              <w:t>25</w:t>
            </w:r>
          </w:p>
        </w:tc>
      </w:tr>
      <w:tr w:rsidR="00C14149" w:rsidRPr="0030791F" w14:paraId="55449CD0" w14:textId="77777777" w:rsidTr="00C14149">
        <w:trPr>
          <w:trHeight w:val="315"/>
        </w:trPr>
        <w:tc>
          <w:tcPr>
            <w:tcW w:w="1837"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hideMark/>
          </w:tcPr>
          <w:p w14:paraId="1313CDA2" w14:textId="77777777" w:rsidR="007A35E6" w:rsidRPr="0030791F" w:rsidRDefault="007A35E6" w:rsidP="007A35E6">
            <w:pPr>
              <w:rPr>
                <w:rFonts w:cs="Calibri"/>
                <w:b/>
                <w:bCs/>
                <w:sz w:val="20"/>
                <w:szCs w:val="20"/>
              </w:rPr>
            </w:pPr>
            <w:r w:rsidRPr="0030791F">
              <w:rPr>
                <w:rFonts w:cs="Calibri"/>
                <w:b/>
                <w:bCs/>
                <w:sz w:val="20"/>
                <w:szCs w:val="20"/>
              </w:rPr>
              <w:t>Total</w:t>
            </w:r>
          </w:p>
        </w:tc>
        <w:tc>
          <w:tcPr>
            <w:tcW w:w="421" w:type="dxa"/>
            <w:tcBorders>
              <w:top w:val="nil"/>
              <w:left w:val="nil"/>
              <w:bottom w:val="single" w:sz="8" w:space="0" w:color="auto"/>
              <w:right w:val="nil"/>
            </w:tcBorders>
            <w:shd w:val="clear" w:color="auto" w:fill="auto"/>
            <w:noWrap/>
            <w:tcMar>
              <w:top w:w="15" w:type="dxa"/>
              <w:left w:w="15" w:type="dxa"/>
              <w:bottom w:w="0" w:type="dxa"/>
              <w:right w:w="15" w:type="dxa"/>
            </w:tcMar>
          </w:tcPr>
          <w:p w14:paraId="79C47DF7" w14:textId="136082A5" w:rsidR="007A35E6" w:rsidRPr="0030791F" w:rsidRDefault="007A35E6" w:rsidP="007A35E6">
            <w:pPr>
              <w:jc w:val="right"/>
              <w:rPr>
                <w:b/>
                <w:bCs/>
                <w:sz w:val="20"/>
                <w:szCs w:val="20"/>
              </w:rPr>
            </w:pPr>
            <w:r w:rsidRPr="0030791F">
              <w:rPr>
                <w:b/>
                <w:bCs/>
                <w:color w:val="000000"/>
                <w:sz w:val="20"/>
                <w:szCs w:val="20"/>
              </w:rPr>
              <w:t>2</w:t>
            </w:r>
          </w:p>
        </w:tc>
        <w:tc>
          <w:tcPr>
            <w:tcW w:w="600"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02215CD4" w14:textId="7880A6E4" w:rsidR="007A35E6" w:rsidRPr="0030791F" w:rsidRDefault="007A35E6" w:rsidP="007A35E6">
            <w:pPr>
              <w:jc w:val="right"/>
              <w:rPr>
                <w:b/>
                <w:bCs/>
                <w:sz w:val="20"/>
                <w:szCs w:val="20"/>
              </w:rPr>
            </w:pPr>
            <w:r w:rsidRPr="0030791F">
              <w:rPr>
                <w:b/>
                <w:bCs/>
                <w:color w:val="000000"/>
                <w:sz w:val="20"/>
                <w:szCs w:val="20"/>
              </w:rPr>
              <w:t>66.7</w:t>
            </w:r>
          </w:p>
        </w:tc>
        <w:tc>
          <w:tcPr>
            <w:tcW w:w="393" w:type="dxa"/>
            <w:tcBorders>
              <w:top w:val="nil"/>
              <w:left w:val="nil"/>
              <w:bottom w:val="single" w:sz="8" w:space="0" w:color="auto"/>
              <w:right w:val="nil"/>
            </w:tcBorders>
            <w:shd w:val="clear" w:color="auto" w:fill="auto"/>
            <w:noWrap/>
            <w:tcMar>
              <w:top w:w="15" w:type="dxa"/>
              <w:left w:w="15" w:type="dxa"/>
              <w:bottom w:w="0" w:type="dxa"/>
              <w:right w:w="15" w:type="dxa"/>
            </w:tcMar>
          </w:tcPr>
          <w:p w14:paraId="54F2DA4D" w14:textId="7A8F6672" w:rsidR="007A35E6" w:rsidRPr="0030791F" w:rsidRDefault="007A35E6" w:rsidP="007A35E6">
            <w:pPr>
              <w:jc w:val="right"/>
              <w:rPr>
                <w:b/>
                <w:bCs/>
                <w:sz w:val="20"/>
                <w:szCs w:val="20"/>
              </w:rPr>
            </w:pPr>
            <w:r w:rsidRPr="0030791F">
              <w:rPr>
                <w:b/>
                <w:bCs/>
                <w:color w:val="000000"/>
                <w:sz w:val="20"/>
                <w:szCs w:val="20"/>
              </w:rPr>
              <w:t>257</w:t>
            </w:r>
          </w:p>
        </w:tc>
        <w:tc>
          <w:tcPr>
            <w:tcW w:w="6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03AD990A" w14:textId="6A5A19B9" w:rsidR="007A35E6" w:rsidRPr="0030791F" w:rsidRDefault="007A35E6" w:rsidP="007A35E6">
            <w:pPr>
              <w:jc w:val="right"/>
              <w:rPr>
                <w:b/>
                <w:bCs/>
                <w:sz w:val="20"/>
                <w:szCs w:val="20"/>
              </w:rPr>
            </w:pPr>
            <w:r w:rsidRPr="0030791F">
              <w:rPr>
                <w:b/>
                <w:bCs/>
                <w:color w:val="000000"/>
                <w:sz w:val="20"/>
                <w:szCs w:val="20"/>
              </w:rPr>
              <w:t>88.3</w:t>
            </w:r>
          </w:p>
        </w:tc>
        <w:tc>
          <w:tcPr>
            <w:tcW w:w="363" w:type="dxa"/>
            <w:tcBorders>
              <w:top w:val="nil"/>
              <w:left w:val="nil"/>
              <w:bottom w:val="single" w:sz="8" w:space="0" w:color="auto"/>
              <w:right w:val="nil"/>
            </w:tcBorders>
            <w:shd w:val="clear" w:color="auto" w:fill="auto"/>
            <w:noWrap/>
            <w:tcMar>
              <w:top w:w="15" w:type="dxa"/>
              <w:left w:w="15" w:type="dxa"/>
              <w:bottom w:w="0" w:type="dxa"/>
              <w:right w:w="15" w:type="dxa"/>
            </w:tcMar>
          </w:tcPr>
          <w:p w14:paraId="35D4CFAD" w14:textId="1D99C738" w:rsidR="007A35E6" w:rsidRPr="0030791F" w:rsidRDefault="007A35E6" w:rsidP="007A35E6">
            <w:pPr>
              <w:jc w:val="right"/>
              <w:rPr>
                <w:b/>
                <w:bCs/>
                <w:sz w:val="20"/>
                <w:szCs w:val="20"/>
              </w:rPr>
            </w:pPr>
            <w:r w:rsidRPr="0030791F">
              <w:rPr>
                <w:b/>
                <w:bCs/>
                <w:color w:val="000000"/>
                <w:sz w:val="20"/>
                <w:szCs w:val="20"/>
              </w:rPr>
              <w:t>341</w:t>
            </w:r>
          </w:p>
        </w:tc>
        <w:tc>
          <w:tcPr>
            <w:tcW w:w="659"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402FFEC8" w14:textId="2F7C703C" w:rsidR="007A35E6" w:rsidRPr="0030791F" w:rsidRDefault="007A35E6" w:rsidP="007A35E6">
            <w:pPr>
              <w:jc w:val="right"/>
              <w:rPr>
                <w:b/>
                <w:bCs/>
                <w:sz w:val="20"/>
                <w:szCs w:val="20"/>
              </w:rPr>
            </w:pPr>
            <w:r w:rsidRPr="0030791F">
              <w:rPr>
                <w:b/>
                <w:bCs/>
                <w:color w:val="000000"/>
                <w:sz w:val="20"/>
                <w:szCs w:val="20"/>
              </w:rPr>
              <w:t>85.0</w:t>
            </w:r>
          </w:p>
        </w:tc>
        <w:tc>
          <w:tcPr>
            <w:tcW w:w="475" w:type="dxa"/>
            <w:tcBorders>
              <w:top w:val="nil"/>
              <w:left w:val="nil"/>
              <w:bottom w:val="single" w:sz="8" w:space="0" w:color="auto"/>
              <w:right w:val="nil"/>
            </w:tcBorders>
            <w:shd w:val="clear" w:color="auto" w:fill="auto"/>
            <w:noWrap/>
            <w:tcMar>
              <w:top w:w="15" w:type="dxa"/>
              <w:left w:w="15" w:type="dxa"/>
              <w:bottom w:w="0" w:type="dxa"/>
              <w:right w:w="15" w:type="dxa"/>
            </w:tcMar>
          </w:tcPr>
          <w:p w14:paraId="0C4E1DD2" w14:textId="53EA6CD0" w:rsidR="007A35E6" w:rsidRPr="0030791F" w:rsidRDefault="007A35E6" w:rsidP="007A35E6">
            <w:pPr>
              <w:jc w:val="right"/>
              <w:rPr>
                <w:b/>
                <w:bCs/>
                <w:sz w:val="20"/>
                <w:szCs w:val="20"/>
              </w:rPr>
            </w:pPr>
            <w:r w:rsidRPr="0030791F">
              <w:rPr>
                <w:b/>
                <w:bCs/>
                <w:color w:val="000000"/>
                <w:sz w:val="20"/>
                <w:szCs w:val="20"/>
              </w:rPr>
              <w:t>301</w:t>
            </w:r>
          </w:p>
        </w:tc>
        <w:tc>
          <w:tcPr>
            <w:tcW w:w="54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BDAA8A1" w14:textId="635D382F" w:rsidR="007A35E6" w:rsidRPr="0030791F" w:rsidRDefault="007A35E6" w:rsidP="007A35E6">
            <w:pPr>
              <w:jc w:val="right"/>
              <w:rPr>
                <w:b/>
                <w:bCs/>
                <w:sz w:val="20"/>
                <w:szCs w:val="20"/>
              </w:rPr>
            </w:pPr>
            <w:r w:rsidRPr="0030791F">
              <w:rPr>
                <w:b/>
                <w:bCs/>
                <w:color w:val="000000"/>
                <w:sz w:val="20"/>
                <w:szCs w:val="20"/>
              </w:rPr>
              <w:t>87.5</w:t>
            </w:r>
          </w:p>
        </w:tc>
        <w:tc>
          <w:tcPr>
            <w:tcW w:w="445" w:type="dxa"/>
            <w:tcBorders>
              <w:top w:val="nil"/>
              <w:left w:val="nil"/>
              <w:bottom w:val="single" w:sz="8" w:space="0" w:color="auto"/>
              <w:right w:val="nil"/>
            </w:tcBorders>
            <w:shd w:val="clear" w:color="auto" w:fill="auto"/>
            <w:noWrap/>
            <w:tcMar>
              <w:top w:w="15" w:type="dxa"/>
              <w:left w:w="15" w:type="dxa"/>
              <w:bottom w:w="0" w:type="dxa"/>
              <w:right w:w="15" w:type="dxa"/>
            </w:tcMar>
          </w:tcPr>
          <w:p w14:paraId="7E83E9D2" w14:textId="0A414E00" w:rsidR="007A35E6" w:rsidRPr="0030791F" w:rsidRDefault="007A35E6" w:rsidP="007A35E6">
            <w:pPr>
              <w:jc w:val="right"/>
              <w:rPr>
                <w:b/>
                <w:bCs/>
                <w:sz w:val="20"/>
                <w:szCs w:val="20"/>
              </w:rPr>
            </w:pPr>
            <w:r w:rsidRPr="0030791F">
              <w:rPr>
                <w:b/>
                <w:bCs/>
                <w:color w:val="000000"/>
                <w:sz w:val="20"/>
                <w:szCs w:val="20"/>
              </w:rPr>
              <w:t>165</w:t>
            </w:r>
          </w:p>
        </w:tc>
        <w:tc>
          <w:tcPr>
            <w:tcW w:w="59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5AE2C7B" w14:textId="065A1132" w:rsidR="007A35E6" w:rsidRPr="0030791F" w:rsidRDefault="007A35E6" w:rsidP="007A35E6">
            <w:pPr>
              <w:jc w:val="right"/>
              <w:rPr>
                <w:b/>
                <w:bCs/>
                <w:sz w:val="20"/>
                <w:szCs w:val="20"/>
              </w:rPr>
            </w:pPr>
            <w:r w:rsidRPr="0030791F">
              <w:rPr>
                <w:b/>
                <w:bCs/>
                <w:color w:val="000000"/>
                <w:sz w:val="20"/>
                <w:szCs w:val="20"/>
              </w:rPr>
              <w:t>84.2</w:t>
            </w:r>
          </w:p>
        </w:tc>
        <w:tc>
          <w:tcPr>
            <w:tcW w:w="401" w:type="dxa"/>
            <w:tcBorders>
              <w:top w:val="nil"/>
              <w:left w:val="nil"/>
              <w:bottom w:val="single" w:sz="8" w:space="0" w:color="auto"/>
              <w:right w:val="nil"/>
            </w:tcBorders>
            <w:shd w:val="clear" w:color="auto" w:fill="auto"/>
            <w:noWrap/>
            <w:tcMar>
              <w:top w:w="15" w:type="dxa"/>
              <w:left w:w="15" w:type="dxa"/>
              <w:bottom w:w="0" w:type="dxa"/>
              <w:right w:w="15" w:type="dxa"/>
            </w:tcMar>
          </w:tcPr>
          <w:p w14:paraId="25ED22A8" w14:textId="485271AC" w:rsidR="007A35E6" w:rsidRPr="0030791F" w:rsidRDefault="007A35E6" w:rsidP="007A35E6">
            <w:pPr>
              <w:jc w:val="right"/>
              <w:rPr>
                <w:b/>
                <w:bCs/>
                <w:sz w:val="20"/>
                <w:szCs w:val="20"/>
              </w:rPr>
            </w:pPr>
            <w:r w:rsidRPr="0030791F">
              <w:rPr>
                <w:b/>
                <w:bCs/>
                <w:color w:val="000000"/>
                <w:sz w:val="20"/>
                <w:szCs w:val="20"/>
              </w:rPr>
              <w:t>127</w:t>
            </w:r>
          </w:p>
        </w:tc>
        <w:tc>
          <w:tcPr>
            <w:tcW w:w="60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155754CF" w14:textId="1DDFAA67" w:rsidR="007A35E6" w:rsidRPr="0030791F" w:rsidRDefault="007A35E6" w:rsidP="007A35E6">
            <w:pPr>
              <w:jc w:val="right"/>
              <w:rPr>
                <w:b/>
                <w:bCs/>
                <w:sz w:val="20"/>
                <w:szCs w:val="20"/>
              </w:rPr>
            </w:pPr>
            <w:r w:rsidRPr="0030791F">
              <w:rPr>
                <w:b/>
                <w:bCs/>
                <w:color w:val="000000"/>
                <w:sz w:val="20"/>
                <w:szCs w:val="20"/>
              </w:rPr>
              <w:t>86.4</w:t>
            </w:r>
          </w:p>
        </w:tc>
        <w:tc>
          <w:tcPr>
            <w:tcW w:w="386" w:type="dxa"/>
            <w:tcBorders>
              <w:top w:val="nil"/>
              <w:left w:val="nil"/>
              <w:bottom w:val="single" w:sz="8" w:space="0" w:color="auto"/>
              <w:right w:val="nil"/>
            </w:tcBorders>
            <w:shd w:val="clear" w:color="auto" w:fill="auto"/>
            <w:noWrap/>
            <w:tcMar>
              <w:top w:w="15" w:type="dxa"/>
              <w:left w:w="15" w:type="dxa"/>
              <w:bottom w:w="0" w:type="dxa"/>
              <w:right w:w="15" w:type="dxa"/>
            </w:tcMar>
          </w:tcPr>
          <w:p w14:paraId="525D5181" w14:textId="2898FFDF" w:rsidR="007A35E6" w:rsidRPr="0030791F" w:rsidRDefault="007A35E6" w:rsidP="007A35E6">
            <w:pPr>
              <w:jc w:val="right"/>
              <w:rPr>
                <w:b/>
                <w:bCs/>
                <w:sz w:val="20"/>
                <w:szCs w:val="20"/>
              </w:rPr>
            </w:pPr>
            <w:r w:rsidRPr="0030791F">
              <w:rPr>
                <w:b/>
                <w:bCs/>
                <w:color w:val="000000"/>
                <w:sz w:val="20"/>
                <w:szCs w:val="20"/>
              </w:rPr>
              <w:t>91</w:t>
            </w:r>
          </w:p>
        </w:tc>
        <w:tc>
          <w:tcPr>
            <w:tcW w:w="636"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610CA691" w14:textId="109CC84F" w:rsidR="007A35E6" w:rsidRPr="0030791F" w:rsidRDefault="007A35E6" w:rsidP="007A35E6">
            <w:pPr>
              <w:jc w:val="right"/>
              <w:rPr>
                <w:b/>
                <w:bCs/>
                <w:sz w:val="20"/>
                <w:szCs w:val="20"/>
              </w:rPr>
            </w:pPr>
            <w:r w:rsidRPr="0030791F">
              <w:rPr>
                <w:b/>
                <w:bCs/>
                <w:color w:val="000000"/>
                <w:sz w:val="20"/>
                <w:szCs w:val="20"/>
              </w:rPr>
              <w:t>82.7</w:t>
            </w:r>
          </w:p>
        </w:tc>
        <w:tc>
          <w:tcPr>
            <w:tcW w:w="356" w:type="dxa"/>
            <w:tcBorders>
              <w:top w:val="nil"/>
              <w:left w:val="nil"/>
              <w:bottom w:val="single" w:sz="8" w:space="0" w:color="auto"/>
              <w:right w:val="nil"/>
            </w:tcBorders>
            <w:shd w:val="clear" w:color="auto" w:fill="auto"/>
            <w:noWrap/>
            <w:tcMar>
              <w:top w:w="15" w:type="dxa"/>
              <w:left w:w="15" w:type="dxa"/>
              <w:bottom w:w="0" w:type="dxa"/>
              <w:right w:w="15" w:type="dxa"/>
            </w:tcMar>
          </w:tcPr>
          <w:p w14:paraId="3D5EE750" w14:textId="69BD3E50" w:rsidR="007A35E6" w:rsidRPr="0030791F" w:rsidRDefault="007A35E6" w:rsidP="007A35E6">
            <w:pPr>
              <w:jc w:val="right"/>
              <w:rPr>
                <w:b/>
                <w:bCs/>
                <w:sz w:val="20"/>
                <w:szCs w:val="20"/>
              </w:rPr>
            </w:pPr>
            <w:r w:rsidRPr="0030791F">
              <w:rPr>
                <w:b/>
                <w:bCs/>
                <w:color w:val="000000"/>
                <w:sz w:val="20"/>
                <w:szCs w:val="20"/>
              </w:rPr>
              <w:t>62</w:t>
            </w:r>
          </w:p>
        </w:tc>
        <w:tc>
          <w:tcPr>
            <w:tcW w:w="66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7CDCAB58" w14:textId="1C0C6512" w:rsidR="007A35E6" w:rsidRPr="0030791F" w:rsidRDefault="007A35E6" w:rsidP="007A35E6">
            <w:pPr>
              <w:jc w:val="right"/>
              <w:rPr>
                <w:b/>
                <w:bCs/>
                <w:sz w:val="20"/>
                <w:szCs w:val="20"/>
              </w:rPr>
            </w:pPr>
            <w:r w:rsidRPr="0030791F">
              <w:rPr>
                <w:b/>
                <w:bCs/>
                <w:color w:val="000000"/>
                <w:sz w:val="20"/>
                <w:szCs w:val="20"/>
              </w:rPr>
              <w:t>72.1</w:t>
            </w:r>
          </w:p>
        </w:tc>
        <w:tc>
          <w:tcPr>
            <w:tcW w:w="468" w:type="dxa"/>
            <w:tcBorders>
              <w:top w:val="nil"/>
              <w:left w:val="nil"/>
              <w:bottom w:val="single" w:sz="8" w:space="0" w:color="auto"/>
              <w:right w:val="nil"/>
            </w:tcBorders>
            <w:shd w:val="clear" w:color="auto" w:fill="auto"/>
            <w:noWrap/>
            <w:tcMar>
              <w:top w:w="15" w:type="dxa"/>
              <w:left w:w="15" w:type="dxa"/>
              <w:bottom w:w="0" w:type="dxa"/>
              <w:right w:w="15" w:type="dxa"/>
            </w:tcMar>
          </w:tcPr>
          <w:p w14:paraId="38A65385" w14:textId="228E2D7F" w:rsidR="007A35E6" w:rsidRPr="0030791F" w:rsidRDefault="007A35E6" w:rsidP="007A35E6">
            <w:pPr>
              <w:jc w:val="right"/>
              <w:rPr>
                <w:b/>
                <w:bCs/>
                <w:sz w:val="20"/>
                <w:szCs w:val="20"/>
              </w:rPr>
            </w:pPr>
            <w:r w:rsidRPr="0030791F">
              <w:rPr>
                <w:b/>
                <w:bCs/>
                <w:color w:val="000000"/>
                <w:sz w:val="20"/>
                <w:szCs w:val="20"/>
              </w:rPr>
              <w:t>69</w:t>
            </w:r>
          </w:p>
        </w:tc>
        <w:tc>
          <w:tcPr>
            <w:tcW w:w="58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5FDED53B" w14:textId="43741F54" w:rsidR="007A35E6" w:rsidRPr="0030791F" w:rsidRDefault="007A35E6" w:rsidP="007A35E6">
            <w:pPr>
              <w:jc w:val="right"/>
              <w:rPr>
                <w:b/>
                <w:bCs/>
                <w:sz w:val="20"/>
                <w:szCs w:val="20"/>
              </w:rPr>
            </w:pPr>
            <w:r w:rsidRPr="0030791F">
              <w:rPr>
                <w:b/>
                <w:bCs/>
                <w:color w:val="000000"/>
                <w:sz w:val="20"/>
                <w:szCs w:val="20"/>
              </w:rPr>
              <w:t>68.3</w:t>
            </w:r>
          </w:p>
        </w:tc>
        <w:tc>
          <w:tcPr>
            <w:tcW w:w="410" w:type="dxa"/>
            <w:tcBorders>
              <w:top w:val="nil"/>
              <w:left w:val="nil"/>
              <w:bottom w:val="single" w:sz="8" w:space="0" w:color="auto"/>
              <w:right w:val="nil"/>
            </w:tcBorders>
            <w:shd w:val="clear" w:color="auto" w:fill="auto"/>
            <w:noWrap/>
            <w:tcMar>
              <w:top w:w="15" w:type="dxa"/>
              <w:left w:w="15" w:type="dxa"/>
              <w:bottom w:w="0" w:type="dxa"/>
              <w:right w:w="15" w:type="dxa"/>
            </w:tcMar>
          </w:tcPr>
          <w:p w14:paraId="02A70FF4" w14:textId="58E2AA36" w:rsidR="007A35E6" w:rsidRPr="0030791F" w:rsidRDefault="007A35E6" w:rsidP="007A35E6">
            <w:pPr>
              <w:jc w:val="right"/>
              <w:rPr>
                <w:b/>
                <w:bCs/>
                <w:sz w:val="20"/>
                <w:szCs w:val="20"/>
              </w:rPr>
            </w:pPr>
            <w:r w:rsidRPr="0030791F">
              <w:rPr>
                <w:b/>
                <w:bCs/>
                <w:color w:val="000000"/>
                <w:sz w:val="20"/>
                <w:szCs w:val="20"/>
              </w:rPr>
              <w:t>41</w:t>
            </w:r>
          </w:p>
        </w:tc>
        <w:tc>
          <w:tcPr>
            <w:tcW w:w="58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5E1BBD1C" w14:textId="0AA8CB83" w:rsidR="007A35E6" w:rsidRPr="0030791F" w:rsidRDefault="007A35E6" w:rsidP="007A35E6">
            <w:pPr>
              <w:jc w:val="right"/>
              <w:rPr>
                <w:b/>
                <w:bCs/>
                <w:sz w:val="20"/>
                <w:szCs w:val="20"/>
              </w:rPr>
            </w:pPr>
            <w:r w:rsidRPr="0030791F">
              <w:rPr>
                <w:b/>
                <w:bCs/>
                <w:color w:val="000000"/>
                <w:sz w:val="20"/>
                <w:szCs w:val="20"/>
              </w:rPr>
              <w:t>59.4</w:t>
            </w:r>
          </w:p>
        </w:tc>
        <w:tc>
          <w:tcPr>
            <w:tcW w:w="408" w:type="dxa"/>
            <w:tcBorders>
              <w:top w:val="nil"/>
              <w:left w:val="nil"/>
              <w:bottom w:val="single" w:sz="8" w:space="0" w:color="auto"/>
              <w:right w:val="nil"/>
            </w:tcBorders>
            <w:shd w:val="clear" w:color="auto" w:fill="auto"/>
            <w:noWrap/>
            <w:tcMar>
              <w:top w:w="15" w:type="dxa"/>
              <w:left w:w="15" w:type="dxa"/>
              <w:bottom w:w="0" w:type="dxa"/>
              <w:right w:w="15" w:type="dxa"/>
            </w:tcMar>
          </w:tcPr>
          <w:p w14:paraId="6932C139" w14:textId="089417AA" w:rsidR="007A35E6" w:rsidRPr="0030791F" w:rsidRDefault="007A35E6" w:rsidP="007A35E6">
            <w:pPr>
              <w:jc w:val="right"/>
              <w:rPr>
                <w:b/>
                <w:bCs/>
                <w:sz w:val="20"/>
                <w:szCs w:val="20"/>
              </w:rPr>
            </w:pPr>
            <w:r w:rsidRPr="0030791F">
              <w:rPr>
                <w:b/>
                <w:bCs/>
                <w:color w:val="000000"/>
                <w:sz w:val="20"/>
                <w:szCs w:val="20"/>
              </w:rPr>
              <w:t>34</w:t>
            </w:r>
          </w:p>
        </w:tc>
        <w:tc>
          <w:tcPr>
            <w:tcW w:w="61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5B2BA7AF" w14:textId="345C9BA4" w:rsidR="007A35E6" w:rsidRPr="0030791F" w:rsidRDefault="007A35E6" w:rsidP="007A35E6">
            <w:pPr>
              <w:jc w:val="right"/>
              <w:rPr>
                <w:b/>
                <w:bCs/>
                <w:sz w:val="20"/>
                <w:szCs w:val="20"/>
              </w:rPr>
            </w:pPr>
            <w:r w:rsidRPr="0030791F">
              <w:rPr>
                <w:b/>
                <w:bCs/>
                <w:color w:val="000000"/>
                <w:sz w:val="20"/>
                <w:szCs w:val="20"/>
              </w:rPr>
              <w:t>70.8</w:t>
            </w:r>
          </w:p>
        </w:tc>
        <w:tc>
          <w:tcPr>
            <w:tcW w:w="379" w:type="dxa"/>
            <w:tcBorders>
              <w:top w:val="nil"/>
              <w:left w:val="nil"/>
              <w:bottom w:val="single" w:sz="8" w:space="0" w:color="auto"/>
              <w:right w:val="nil"/>
            </w:tcBorders>
            <w:shd w:val="clear" w:color="auto" w:fill="auto"/>
            <w:noWrap/>
            <w:tcMar>
              <w:top w:w="15" w:type="dxa"/>
              <w:left w:w="15" w:type="dxa"/>
              <w:bottom w:w="0" w:type="dxa"/>
              <w:right w:w="15" w:type="dxa"/>
            </w:tcMar>
          </w:tcPr>
          <w:p w14:paraId="34CCC7B5" w14:textId="5FCBB5F9" w:rsidR="007A35E6" w:rsidRPr="0030791F" w:rsidRDefault="007A35E6" w:rsidP="007A35E6">
            <w:pPr>
              <w:jc w:val="right"/>
              <w:rPr>
                <w:b/>
                <w:bCs/>
                <w:sz w:val="20"/>
                <w:szCs w:val="20"/>
              </w:rPr>
            </w:pPr>
            <w:r w:rsidRPr="0030791F">
              <w:rPr>
                <w:b/>
                <w:bCs/>
                <w:color w:val="000000"/>
                <w:sz w:val="20"/>
                <w:szCs w:val="20"/>
              </w:rPr>
              <w:t>22</w:t>
            </w:r>
          </w:p>
        </w:tc>
        <w:tc>
          <w:tcPr>
            <w:tcW w:w="61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F162A25" w14:textId="2510F1AB" w:rsidR="007A35E6" w:rsidRPr="0030791F" w:rsidRDefault="007A35E6" w:rsidP="007A35E6">
            <w:pPr>
              <w:jc w:val="right"/>
              <w:rPr>
                <w:b/>
                <w:bCs/>
                <w:sz w:val="20"/>
                <w:szCs w:val="20"/>
              </w:rPr>
            </w:pPr>
            <w:r w:rsidRPr="0030791F">
              <w:rPr>
                <w:b/>
                <w:bCs/>
                <w:color w:val="000000"/>
                <w:sz w:val="20"/>
                <w:szCs w:val="20"/>
              </w:rPr>
              <w:t>50.0</w:t>
            </w:r>
          </w:p>
        </w:tc>
        <w:tc>
          <w:tcPr>
            <w:tcW w:w="546"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005B9A8C" w14:textId="1613E94B" w:rsidR="007A35E6" w:rsidRPr="0030791F" w:rsidRDefault="007A35E6" w:rsidP="007A35E6">
            <w:pPr>
              <w:jc w:val="right"/>
              <w:rPr>
                <w:b/>
                <w:bCs/>
                <w:sz w:val="20"/>
                <w:szCs w:val="20"/>
              </w:rPr>
            </w:pPr>
            <w:r w:rsidRPr="0030791F">
              <w:rPr>
                <w:b/>
                <w:bCs/>
                <w:color w:val="000000"/>
                <w:sz w:val="20"/>
                <w:szCs w:val="20"/>
              </w:rPr>
              <w:t>1,512</w:t>
            </w:r>
          </w:p>
        </w:tc>
      </w:tr>
    </w:tbl>
    <w:p w14:paraId="4440BAFE" w14:textId="150FD64D" w:rsidR="00030D6F" w:rsidRPr="0030791F" w:rsidRDefault="00030D6F" w:rsidP="001F1BEC">
      <w:pPr>
        <w:ind w:right="544"/>
        <w:jc w:val="both"/>
        <w:rPr>
          <w:i/>
          <w:sz w:val="20"/>
        </w:rPr>
      </w:pPr>
      <w:r w:rsidRPr="0030791F">
        <w:rPr>
          <w:i/>
          <w:sz w:val="20"/>
        </w:rPr>
        <w:t xml:space="preserve"> ‘ – ‘ indicates there </w:t>
      </w:r>
      <w:r w:rsidRPr="0030791F">
        <w:rPr>
          <w:i/>
          <w:sz w:val="20"/>
          <w:szCs w:val="20"/>
        </w:rPr>
        <w:t>were</w:t>
      </w:r>
      <w:r w:rsidRPr="0030791F">
        <w:rPr>
          <w:i/>
          <w:sz w:val="20"/>
        </w:rPr>
        <w:t xml:space="preserve"> no women in this sub-category with a high grade cytology report</w:t>
      </w:r>
    </w:p>
    <w:p w14:paraId="1B9D06EA" w14:textId="0602120A" w:rsidR="004B2314" w:rsidRDefault="004B2314" w:rsidP="001F1BEC">
      <w:pPr>
        <w:ind w:right="544"/>
        <w:jc w:val="both"/>
        <w:rPr>
          <w:i/>
          <w:sz w:val="20"/>
        </w:rPr>
      </w:pPr>
      <w:r>
        <w:rPr>
          <w:i/>
          <w:sz w:val="20"/>
        </w:rPr>
        <w:br w:type="page"/>
      </w:r>
    </w:p>
    <w:p w14:paraId="33CEBAEC" w14:textId="2CAAE510" w:rsidR="00030D6F" w:rsidRPr="0030791F" w:rsidRDefault="00C65151" w:rsidP="00DC7628">
      <w:pPr>
        <w:pStyle w:val="Caption"/>
        <w:spacing w:after="80"/>
        <w:ind w:right="-23"/>
        <w:jc w:val="both"/>
      </w:pPr>
      <w:bookmarkStart w:id="1159" w:name="_Ref388367164"/>
      <w:bookmarkStart w:id="1160" w:name="_Toc469398340"/>
      <w:bookmarkStart w:id="1161" w:name="_Toc475605573"/>
      <w:bookmarkStart w:id="1162" w:name="_Toc509928545"/>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54</w:t>
      </w:r>
      <w:r w:rsidR="00F55F28" w:rsidRPr="0030791F">
        <w:rPr>
          <w:noProof/>
        </w:rPr>
        <w:fldChar w:fldCharType="end"/>
      </w:r>
      <w:bookmarkEnd w:id="1159"/>
      <w:r w:rsidR="00030D6F" w:rsidRPr="0030791F">
        <w:t xml:space="preserve"> - </w:t>
      </w:r>
      <w:r w:rsidR="00030D6F" w:rsidRPr="0030791F">
        <w:rPr>
          <w:noProof/>
        </w:rPr>
        <w:t>Women</w:t>
      </w:r>
      <w:r w:rsidR="00030D6F" w:rsidRPr="0030791F">
        <w:t xml:space="preserve"> with a histology report within 180 days of a high grade cytology report, by DHB and age</w:t>
      </w:r>
      <w:bookmarkEnd w:id="1160"/>
      <w:bookmarkEnd w:id="1161"/>
      <w:bookmarkEnd w:id="1162"/>
    </w:p>
    <w:tbl>
      <w:tblPr>
        <w:tblW w:w="14586" w:type="dxa"/>
        <w:tblInd w:w="4" w:type="dxa"/>
        <w:tblLayout w:type="fixed"/>
        <w:tblLook w:val="04A0" w:firstRow="1" w:lastRow="0" w:firstColumn="1" w:lastColumn="0" w:noHBand="0" w:noVBand="1"/>
      </w:tblPr>
      <w:tblGrid>
        <w:gridCol w:w="1834"/>
        <w:gridCol w:w="420"/>
        <w:gridCol w:w="630"/>
        <w:gridCol w:w="363"/>
        <w:gridCol w:w="631"/>
        <w:gridCol w:w="361"/>
        <w:gridCol w:w="661"/>
        <w:gridCol w:w="331"/>
        <w:gridCol w:w="709"/>
        <w:gridCol w:w="425"/>
        <w:gridCol w:w="592"/>
        <w:gridCol w:w="400"/>
        <w:gridCol w:w="608"/>
        <w:gridCol w:w="385"/>
        <w:gridCol w:w="637"/>
        <w:gridCol w:w="355"/>
        <w:gridCol w:w="667"/>
        <w:gridCol w:w="325"/>
        <w:gridCol w:w="725"/>
        <w:gridCol w:w="409"/>
        <w:gridCol w:w="598"/>
        <w:gridCol w:w="394"/>
        <w:gridCol w:w="614"/>
        <w:gridCol w:w="379"/>
        <w:gridCol w:w="614"/>
        <w:gridCol w:w="519"/>
      </w:tblGrid>
      <w:tr w:rsidR="00030D6F" w:rsidRPr="0030791F" w14:paraId="5642B2F1" w14:textId="77777777" w:rsidTr="00576432">
        <w:trPr>
          <w:trHeight w:val="300"/>
        </w:trPr>
        <w:tc>
          <w:tcPr>
            <w:tcW w:w="1834" w:type="dxa"/>
            <w:tcBorders>
              <w:top w:val="single" w:sz="8" w:space="0" w:color="auto"/>
              <w:left w:val="single" w:sz="8" w:space="0" w:color="auto"/>
              <w:bottom w:val="nil"/>
              <w:right w:val="single" w:sz="8" w:space="0" w:color="auto"/>
            </w:tcBorders>
            <w:shd w:val="clear" w:color="000000" w:fill="D8D8D8"/>
            <w:noWrap/>
            <w:vAlign w:val="bottom"/>
            <w:hideMark/>
          </w:tcPr>
          <w:p w14:paraId="1CE5AF94" w14:textId="77777777" w:rsidR="00030D6F" w:rsidRPr="0030791F" w:rsidRDefault="00030D6F" w:rsidP="00576432">
            <w:pPr>
              <w:rPr>
                <w:rFonts w:eastAsia="Times New Roman" w:cs="Calibri"/>
                <w:b/>
                <w:bCs/>
                <w:sz w:val="20"/>
                <w:szCs w:val="20"/>
                <w:lang w:eastAsia="en-AU"/>
              </w:rPr>
            </w:pPr>
            <w:r w:rsidRPr="0030791F">
              <w:rPr>
                <w:rFonts w:eastAsia="Times New Roman" w:cs="Calibri"/>
                <w:b/>
                <w:bCs/>
                <w:sz w:val="20"/>
                <w:szCs w:val="20"/>
                <w:lang w:eastAsia="en-AU"/>
              </w:rPr>
              <w:t> </w:t>
            </w:r>
          </w:p>
        </w:tc>
        <w:tc>
          <w:tcPr>
            <w:tcW w:w="1050" w:type="dxa"/>
            <w:gridSpan w:val="2"/>
            <w:tcBorders>
              <w:top w:val="single" w:sz="8" w:space="0" w:color="auto"/>
              <w:left w:val="nil"/>
              <w:bottom w:val="nil"/>
              <w:right w:val="single" w:sz="8" w:space="0" w:color="000000"/>
            </w:tcBorders>
            <w:shd w:val="clear" w:color="000000" w:fill="D8D8D8"/>
            <w:noWrap/>
            <w:vAlign w:val="bottom"/>
            <w:hideMark/>
          </w:tcPr>
          <w:p w14:paraId="328D81F4"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&lt;20</w:t>
            </w:r>
          </w:p>
        </w:tc>
        <w:tc>
          <w:tcPr>
            <w:tcW w:w="994" w:type="dxa"/>
            <w:gridSpan w:val="2"/>
            <w:tcBorders>
              <w:top w:val="single" w:sz="8" w:space="0" w:color="auto"/>
              <w:left w:val="nil"/>
              <w:bottom w:val="nil"/>
              <w:right w:val="single" w:sz="8" w:space="0" w:color="000000"/>
            </w:tcBorders>
            <w:shd w:val="clear" w:color="000000" w:fill="D8D8D8"/>
            <w:noWrap/>
            <w:vAlign w:val="bottom"/>
            <w:hideMark/>
          </w:tcPr>
          <w:p w14:paraId="79BF4887"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20-24</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3A4E498C"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25-29</w:t>
            </w:r>
          </w:p>
        </w:tc>
        <w:tc>
          <w:tcPr>
            <w:tcW w:w="1040" w:type="dxa"/>
            <w:gridSpan w:val="2"/>
            <w:tcBorders>
              <w:top w:val="single" w:sz="8" w:space="0" w:color="auto"/>
              <w:left w:val="nil"/>
              <w:bottom w:val="nil"/>
              <w:right w:val="single" w:sz="8" w:space="0" w:color="000000"/>
            </w:tcBorders>
            <w:shd w:val="clear" w:color="000000" w:fill="D8D8D8"/>
            <w:noWrap/>
            <w:vAlign w:val="bottom"/>
            <w:hideMark/>
          </w:tcPr>
          <w:p w14:paraId="686845EA"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30-34</w:t>
            </w:r>
          </w:p>
        </w:tc>
        <w:tc>
          <w:tcPr>
            <w:tcW w:w="1017" w:type="dxa"/>
            <w:gridSpan w:val="2"/>
            <w:tcBorders>
              <w:top w:val="single" w:sz="8" w:space="0" w:color="auto"/>
              <w:left w:val="nil"/>
              <w:bottom w:val="nil"/>
              <w:right w:val="single" w:sz="8" w:space="0" w:color="000000"/>
            </w:tcBorders>
            <w:shd w:val="clear" w:color="000000" w:fill="D8D8D8"/>
            <w:noWrap/>
            <w:vAlign w:val="bottom"/>
            <w:hideMark/>
          </w:tcPr>
          <w:p w14:paraId="034F1BD8"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35-39</w:t>
            </w:r>
          </w:p>
        </w:tc>
        <w:tc>
          <w:tcPr>
            <w:tcW w:w="1008" w:type="dxa"/>
            <w:gridSpan w:val="2"/>
            <w:tcBorders>
              <w:top w:val="single" w:sz="8" w:space="0" w:color="auto"/>
              <w:left w:val="nil"/>
              <w:bottom w:val="nil"/>
              <w:right w:val="single" w:sz="8" w:space="0" w:color="000000"/>
            </w:tcBorders>
            <w:shd w:val="clear" w:color="000000" w:fill="D8D8D8"/>
            <w:noWrap/>
            <w:vAlign w:val="bottom"/>
            <w:hideMark/>
          </w:tcPr>
          <w:p w14:paraId="0CEBEE49"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40-44</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52211E91"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45-49</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5B9E8C69"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50-54</w:t>
            </w:r>
          </w:p>
        </w:tc>
        <w:tc>
          <w:tcPr>
            <w:tcW w:w="1050" w:type="dxa"/>
            <w:gridSpan w:val="2"/>
            <w:tcBorders>
              <w:top w:val="single" w:sz="8" w:space="0" w:color="auto"/>
              <w:left w:val="nil"/>
              <w:bottom w:val="nil"/>
              <w:right w:val="single" w:sz="8" w:space="0" w:color="000000"/>
            </w:tcBorders>
            <w:shd w:val="clear" w:color="000000" w:fill="D8D8D8"/>
            <w:noWrap/>
            <w:vAlign w:val="bottom"/>
            <w:hideMark/>
          </w:tcPr>
          <w:p w14:paraId="6C7D90B4"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55-59</w:t>
            </w:r>
          </w:p>
        </w:tc>
        <w:tc>
          <w:tcPr>
            <w:tcW w:w="1007" w:type="dxa"/>
            <w:gridSpan w:val="2"/>
            <w:tcBorders>
              <w:top w:val="single" w:sz="8" w:space="0" w:color="auto"/>
              <w:left w:val="nil"/>
              <w:bottom w:val="nil"/>
              <w:right w:val="single" w:sz="8" w:space="0" w:color="000000"/>
            </w:tcBorders>
            <w:shd w:val="clear" w:color="000000" w:fill="D8D8D8"/>
            <w:noWrap/>
            <w:vAlign w:val="bottom"/>
            <w:hideMark/>
          </w:tcPr>
          <w:p w14:paraId="28252D32"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60-64</w:t>
            </w:r>
          </w:p>
        </w:tc>
        <w:tc>
          <w:tcPr>
            <w:tcW w:w="1008" w:type="dxa"/>
            <w:gridSpan w:val="2"/>
            <w:tcBorders>
              <w:top w:val="single" w:sz="8" w:space="0" w:color="auto"/>
              <w:left w:val="nil"/>
              <w:bottom w:val="nil"/>
              <w:right w:val="single" w:sz="8" w:space="0" w:color="000000"/>
            </w:tcBorders>
            <w:shd w:val="clear" w:color="000000" w:fill="D8D8D8"/>
            <w:noWrap/>
            <w:vAlign w:val="bottom"/>
            <w:hideMark/>
          </w:tcPr>
          <w:p w14:paraId="3543AEE8"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65-69</w:t>
            </w:r>
          </w:p>
        </w:tc>
        <w:tc>
          <w:tcPr>
            <w:tcW w:w="993" w:type="dxa"/>
            <w:gridSpan w:val="2"/>
            <w:tcBorders>
              <w:top w:val="single" w:sz="8" w:space="0" w:color="auto"/>
              <w:left w:val="nil"/>
              <w:bottom w:val="nil"/>
              <w:right w:val="single" w:sz="8" w:space="0" w:color="000000"/>
            </w:tcBorders>
            <w:shd w:val="clear" w:color="000000" w:fill="D8D8D8"/>
            <w:noWrap/>
            <w:vAlign w:val="bottom"/>
            <w:hideMark/>
          </w:tcPr>
          <w:p w14:paraId="0099C8A9" w14:textId="77777777" w:rsidR="00030D6F" w:rsidRPr="0030791F" w:rsidRDefault="00030D6F" w:rsidP="00576432">
            <w:pPr>
              <w:jc w:val="center"/>
              <w:rPr>
                <w:rFonts w:eastAsia="Times New Roman" w:cs="Calibri"/>
                <w:b/>
                <w:bCs/>
                <w:sz w:val="20"/>
                <w:szCs w:val="20"/>
                <w:lang w:eastAsia="en-AU"/>
              </w:rPr>
            </w:pPr>
            <w:r w:rsidRPr="0030791F">
              <w:rPr>
                <w:rFonts w:eastAsia="Times New Roman" w:cs="Calibri"/>
                <w:b/>
                <w:bCs/>
                <w:sz w:val="20"/>
                <w:szCs w:val="20"/>
                <w:lang w:eastAsia="en-AU"/>
              </w:rPr>
              <w:t>70+</w:t>
            </w:r>
          </w:p>
        </w:tc>
        <w:tc>
          <w:tcPr>
            <w:tcW w:w="519" w:type="dxa"/>
            <w:tcBorders>
              <w:top w:val="single" w:sz="8" w:space="0" w:color="auto"/>
              <w:left w:val="nil"/>
              <w:bottom w:val="nil"/>
              <w:right w:val="single" w:sz="8" w:space="0" w:color="auto"/>
            </w:tcBorders>
            <w:shd w:val="clear" w:color="000000" w:fill="D8D8D8"/>
            <w:noWrap/>
            <w:vAlign w:val="bottom"/>
            <w:hideMark/>
          </w:tcPr>
          <w:p w14:paraId="26B3AEB9" w14:textId="77777777" w:rsidR="00030D6F" w:rsidRPr="0030791F" w:rsidRDefault="00030D6F" w:rsidP="00576432">
            <w:pPr>
              <w:ind w:left="-149" w:right="-106"/>
              <w:jc w:val="right"/>
              <w:rPr>
                <w:rFonts w:eastAsia="Times New Roman" w:cs="Calibri"/>
                <w:b/>
                <w:bCs/>
                <w:sz w:val="20"/>
                <w:szCs w:val="20"/>
                <w:lang w:eastAsia="en-AU"/>
              </w:rPr>
            </w:pPr>
            <w:r w:rsidRPr="0030791F">
              <w:rPr>
                <w:rFonts w:cs="Calibri"/>
                <w:b/>
                <w:bCs/>
                <w:sz w:val="20"/>
                <w:szCs w:val="20"/>
              </w:rPr>
              <w:t>Total</w:t>
            </w:r>
          </w:p>
        </w:tc>
      </w:tr>
      <w:tr w:rsidR="003A48F1" w:rsidRPr="0030791F" w14:paraId="10698852" w14:textId="77777777" w:rsidTr="00C14149">
        <w:trPr>
          <w:trHeight w:val="315"/>
        </w:trPr>
        <w:tc>
          <w:tcPr>
            <w:tcW w:w="1834" w:type="dxa"/>
            <w:tcBorders>
              <w:top w:val="nil"/>
              <w:left w:val="single" w:sz="8" w:space="0" w:color="auto"/>
              <w:bottom w:val="single" w:sz="8" w:space="0" w:color="auto"/>
              <w:right w:val="single" w:sz="8" w:space="0" w:color="auto"/>
            </w:tcBorders>
            <w:shd w:val="clear" w:color="000000" w:fill="D8D8D8"/>
            <w:noWrap/>
            <w:vAlign w:val="bottom"/>
            <w:hideMark/>
          </w:tcPr>
          <w:p w14:paraId="57D7B4AF" w14:textId="77777777" w:rsidR="00030D6F" w:rsidRPr="0030791F" w:rsidRDefault="00030D6F" w:rsidP="00576432">
            <w:pPr>
              <w:rPr>
                <w:rFonts w:eastAsia="Times New Roman" w:cs="Calibri"/>
                <w:b/>
                <w:bCs/>
                <w:sz w:val="20"/>
                <w:szCs w:val="20"/>
                <w:lang w:eastAsia="en-AU"/>
              </w:rPr>
            </w:pPr>
            <w:r w:rsidRPr="0030791F">
              <w:rPr>
                <w:rFonts w:eastAsia="Times New Roman" w:cs="Calibri"/>
                <w:b/>
                <w:bCs/>
                <w:sz w:val="20"/>
                <w:szCs w:val="20"/>
                <w:lang w:eastAsia="en-AU"/>
              </w:rPr>
              <w:t>DHB</w:t>
            </w:r>
          </w:p>
        </w:tc>
        <w:tc>
          <w:tcPr>
            <w:tcW w:w="420" w:type="dxa"/>
            <w:tcBorders>
              <w:top w:val="nil"/>
              <w:left w:val="nil"/>
              <w:bottom w:val="single" w:sz="8" w:space="0" w:color="auto"/>
              <w:right w:val="nil"/>
            </w:tcBorders>
            <w:shd w:val="clear" w:color="000000" w:fill="D8D8D8"/>
            <w:noWrap/>
            <w:vAlign w:val="bottom"/>
            <w:hideMark/>
          </w:tcPr>
          <w:p w14:paraId="093B79BD" w14:textId="77777777" w:rsidR="00030D6F" w:rsidRPr="0030791F" w:rsidRDefault="00030D6F" w:rsidP="00576432">
            <w:pPr>
              <w:ind w:right="-101"/>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630" w:type="dxa"/>
            <w:tcBorders>
              <w:top w:val="nil"/>
              <w:left w:val="nil"/>
              <w:bottom w:val="single" w:sz="8" w:space="0" w:color="auto"/>
              <w:right w:val="single" w:sz="8" w:space="0" w:color="auto"/>
            </w:tcBorders>
            <w:shd w:val="clear" w:color="000000" w:fill="D8D8D8"/>
            <w:noWrap/>
            <w:vAlign w:val="bottom"/>
            <w:hideMark/>
          </w:tcPr>
          <w:p w14:paraId="49BA0B2C"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363" w:type="dxa"/>
            <w:tcBorders>
              <w:top w:val="nil"/>
              <w:left w:val="nil"/>
              <w:bottom w:val="single" w:sz="8" w:space="0" w:color="auto"/>
              <w:right w:val="nil"/>
            </w:tcBorders>
            <w:shd w:val="clear" w:color="000000" w:fill="D8D8D8"/>
            <w:noWrap/>
            <w:vAlign w:val="bottom"/>
            <w:hideMark/>
          </w:tcPr>
          <w:p w14:paraId="014B63B7"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631" w:type="dxa"/>
            <w:tcBorders>
              <w:top w:val="nil"/>
              <w:left w:val="nil"/>
              <w:bottom w:val="single" w:sz="8" w:space="0" w:color="auto"/>
              <w:right w:val="single" w:sz="8" w:space="0" w:color="auto"/>
            </w:tcBorders>
            <w:shd w:val="clear" w:color="000000" w:fill="D8D8D8"/>
            <w:noWrap/>
            <w:vAlign w:val="bottom"/>
            <w:hideMark/>
          </w:tcPr>
          <w:p w14:paraId="443D16F5"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361" w:type="dxa"/>
            <w:tcBorders>
              <w:top w:val="nil"/>
              <w:left w:val="nil"/>
              <w:bottom w:val="single" w:sz="8" w:space="0" w:color="auto"/>
              <w:right w:val="nil"/>
            </w:tcBorders>
            <w:shd w:val="clear" w:color="000000" w:fill="D8D8D8"/>
            <w:noWrap/>
            <w:vAlign w:val="bottom"/>
            <w:hideMark/>
          </w:tcPr>
          <w:p w14:paraId="76A686AD"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661" w:type="dxa"/>
            <w:tcBorders>
              <w:top w:val="nil"/>
              <w:left w:val="nil"/>
              <w:bottom w:val="single" w:sz="8" w:space="0" w:color="auto"/>
              <w:right w:val="single" w:sz="8" w:space="0" w:color="auto"/>
            </w:tcBorders>
            <w:shd w:val="clear" w:color="000000" w:fill="D8D8D8"/>
            <w:noWrap/>
            <w:vAlign w:val="bottom"/>
            <w:hideMark/>
          </w:tcPr>
          <w:p w14:paraId="6D897FB3"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331" w:type="dxa"/>
            <w:tcBorders>
              <w:top w:val="nil"/>
              <w:left w:val="nil"/>
              <w:bottom w:val="single" w:sz="8" w:space="0" w:color="auto"/>
              <w:right w:val="nil"/>
            </w:tcBorders>
            <w:shd w:val="clear" w:color="000000" w:fill="D8D8D8"/>
            <w:noWrap/>
            <w:vAlign w:val="bottom"/>
            <w:hideMark/>
          </w:tcPr>
          <w:p w14:paraId="4EF4E2BF"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709" w:type="dxa"/>
            <w:tcBorders>
              <w:top w:val="nil"/>
              <w:left w:val="nil"/>
              <w:bottom w:val="single" w:sz="8" w:space="0" w:color="auto"/>
              <w:right w:val="single" w:sz="8" w:space="0" w:color="auto"/>
            </w:tcBorders>
            <w:shd w:val="clear" w:color="000000" w:fill="D8D8D8"/>
            <w:noWrap/>
            <w:vAlign w:val="bottom"/>
            <w:hideMark/>
          </w:tcPr>
          <w:p w14:paraId="23ABA8CF"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425" w:type="dxa"/>
            <w:tcBorders>
              <w:top w:val="nil"/>
              <w:left w:val="nil"/>
              <w:bottom w:val="single" w:sz="8" w:space="0" w:color="auto"/>
              <w:right w:val="nil"/>
            </w:tcBorders>
            <w:shd w:val="clear" w:color="000000" w:fill="D8D8D8"/>
            <w:noWrap/>
            <w:vAlign w:val="bottom"/>
            <w:hideMark/>
          </w:tcPr>
          <w:p w14:paraId="0B77C480"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592" w:type="dxa"/>
            <w:tcBorders>
              <w:top w:val="nil"/>
              <w:left w:val="nil"/>
              <w:bottom w:val="single" w:sz="8" w:space="0" w:color="auto"/>
              <w:right w:val="single" w:sz="8" w:space="0" w:color="auto"/>
            </w:tcBorders>
            <w:shd w:val="clear" w:color="000000" w:fill="D8D8D8"/>
            <w:noWrap/>
            <w:vAlign w:val="bottom"/>
            <w:hideMark/>
          </w:tcPr>
          <w:p w14:paraId="0CBA17ED"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400" w:type="dxa"/>
            <w:tcBorders>
              <w:top w:val="nil"/>
              <w:left w:val="nil"/>
              <w:bottom w:val="single" w:sz="8" w:space="0" w:color="auto"/>
              <w:right w:val="nil"/>
            </w:tcBorders>
            <w:shd w:val="clear" w:color="000000" w:fill="D8D8D8"/>
            <w:noWrap/>
            <w:vAlign w:val="bottom"/>
            <w:hideMark/>
          </w:tcPr>
          <w:p w14:paraId="5A34A621"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608" w:type="dxa"/>
            <w:tcBorders>
              <w:top w:val="nil"/>
              <w:left w:val="nil"/>
              <w:bottom w:val="single" w:sz="8" w:space="0" w:color="auto"/>
              <w:right w:val="single" w:sz="8" w:space="0" w:color="auto"/>
            </w:tcBorders>
            <w:shd w:val="clear" w:color="000000" w:fill="D8D8D8"/>
            <w:noWrap/>
            <w:vAlign w:val="bottom"/>
            <w:hideMark/>
          </w:tcPr>
          <w:p w14:paraId="30D62152"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385" w:type="dxa"/>
            <w:tcBorders>
              <w:top w:val="nil"/>
              <w:left w:val="nil"/>
              <w:bottom w:val="single" w:sz="8" w:space="0" w:color="auto"/>
              <w:right w:val="nil"/>
            </w:tcBorders>
            <w:shd w:val="clear" w:color="000000" w:fill="D8D8D8"/>
            <w:noWrap/>
            <w:vAlign w:val="bottom"/>
            <w:hideMark/>
          </w:tcPr>
          <w:p w14:paraId="21C91EC2"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637" w:type="dxa"/>
            <w:tcBorders>
              <w:top w:val="nil"/>
              <w:left w:val="nil"/>
              <w:bottom w:val="single" w:sz="8" w:space="0" w:color="auto"/>
              <w:right w:val="single" w:sz="8" w:space="0" w:color="auto"/>
            </w:tcBorders>
            <w:shd w:val="clear" w:color="000000" w:fill="D8D8D8"/>
            <w:noWrap/>
            <w:vAlign w:val="bottom"/>
            <w:hideMark/>
          </w:tcPr>
          <w:p w14:paraId="3BADB565"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355" w:type="dxa"/>
            <w:tcBorders>
              <w:top w:val="nil"/>
              <w:left w:val="nil"/>
              <w:bottom w:val="single" w:sz="8" w:space="0" w:color="auto"/>
              <w:right w:val="nil"/>
            </w:tcBorders>
            <w:shd w:val="clear" w:color="000000" w:fill="D8D8D8"/>
            <w:noWrap/>
            <w:vAlign w:val="bottom"/>
            <w:hideMark/>
          </w:tcPr>
          <w:p w14:paraId="1214B105"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667" w:type="dxa"/>
            <w:tcBorders>
              <w:top w:val="nil"/>
              <w:left w:val="nil"/>
              <w:bottom w:val="single" w:sz="8" w:space="0" w:color="auto"/>
              <w:right w:val="single" w:sz="8" w:space="0" w:color="auto"/>
            </w:tcBorders>
            <w:shd w:val="clear" w:color="000000" w:fill="D8D8D8"/>
            <w:noWrap/>
            <w:vAlign w:val="bottom"/>
            <w:hideMark/>
          </w:tcPr>
          <w:p w14:paraId="3ED7D1AD"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325" w:type="dxa"/>
            <w:tcBorders>
              <w:top w:val="nil"/>
              <w:left w:val="nil"/>
              <w:bottom w:val="single" w:sz="8" w:space="0" w:color="auto"/>
              <w:right w:val="nil"/>
            </w:tcBorders>
            <w:shd w:val="clear" w:color="000000" w:fill="D8D8D8"/>
            <w:noWrap/>
            <w:vAlign w:val="bottom"/>
            <w:hideMark/>
          </w:tcPr>
          <w:p w14:paraId="7893B0E9"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725" w:type="dxa"/>
            <w:tcBorders>
              <w:top w:val="nil"/>
              <w:left w:val="nil"/>
              <w:bottom w:val="single" w:sz="8" w:space="0" w:color="auto"/>
              <w:right w:val="single" w:sz="8" w:space="0" w:color="auto"/>
            </w:tcBorders>
            <w:shd w:val="clear" w:color="000000" w:fill="D8D8D8"/>
            <w:noWrap/>
            <w:vAlign w:val="bottom"/>
            <w:hideMark/>
          </w:tcPr>
          <w:p w14:paraId="54F6DD65"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409" w:type="dxa"/>
            <w:tcBorders>
              <w:top w:val="nil"/>
              <w:left w:val="nil"/>
              <w:bottom w:val="single" w:sz="8" w:space="0" w:color="auto"/>
              <w:right w:val="nil"/>
            </w:tcBorders>
            <w:shd w:val="clear" w:color="000000" w:fill="D8D8D8"/>
            <w:noWrap/>
            <w:vAlign w:val="bottom"/>
            <w:hideMark/>
          </w:tcPr>
          <w:p w14:paraId="1D98442F"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598" w:type="dxa"/>
            <w:tcBorders>
              <w:top w:val="nil"/>
              <w:left w:val="nil"/>
              <w:bottom w:val="single" w:sz="8" w:space="0" w:color="auto"/>
              <w:right w:val="single" w:sz="8" w:space="0" w:color="auto"/>
            </w:tcBorders>
            <w:shd w:val="clear" w:color="000000" w:fill="D8D8D8"/>
            <w:noWrap/>
            <w:vAlign w:val="bottom"/>
            <w:hideMark/>
          </w:tcPr>
          <w:p w14:paraId="757C8667"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394" w:type="dxa"/>
            <w:tcBorders>
              <w:top w:val="nil"/>
              <w:left w:val="nil"/>
              <w:bottom w:val="single" w:sz="8" w:space="0" w:color="auto"/>
              <w:right w:val="nil"/>
            </w:tcBorders>
            <w:shd w:val="clear" w:color="000000" w:fill="D8D8D8"/>
            <w:noWrap/>
            <w:vAlign w:val="bottom"/>
            <w:hideMark/>
          </w:tcPr>
          <w:p w14:paraId="453D1AA0"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614" w:type="dxa"/>
            <w:tcBorders>
              <w:top w:val="nil"/>
              <w:left w:val="nil"/>
              <w:bottom w:val="single" w:sz="8" w:space="0" w:color="auto"/>
              <w:right w:val="single" w:sz="8" w:space="0" w:color="auto"/>
            </w:tcBorders>
            <w:shd w:val="clear" w:color="000000" w:fill="D8D8D8"/>
            <w:noWrap/>
            <w:vAlign w:val="bottom"/>
            <w:hideMark/>
          </w:tcPr>
          <w:p w14:paraId="543333AE"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379" w:type="dxa"/>
            <w:tcBorders>
              <w:top w:val="nil"/>
              <w:left w:val="nil"/>
              <w:bottom w:val="single" w:sz="8" w:space="0" w:color="auto"/>
              <w:right w:val="nil"/>
            </w:tcBorders>
            <w:shd w:val="clear" w:color="000000" w:fill="D8D8D8"/>
            <w:noWrap/>
            <w:vAlign w:val="bottom"/>
            <w:hideMark/>
          </w:tcPr>
          <w:p w14:paraId="4B5285F5"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N</w:t>
            </w:r>
          </w:p>
        </w:tc>
        <w:tc>
          <w:tcPr>
            <w:tcW w:w="614" w:type="dxa"/>
            <w:tcBorders>
              <w:top w:val="nil"/>
              <w:left w:val="nil"/>
              <w:bottom w:val="single" w:sz="8" w:space="0" w:color="auto"/>
              <w:right w:val="single" w:sz="8" w:space="0" w:color="auto"/>
            </w:tcBorders>
            <w:shd w:val="clear" w:color="000000" w:fill="D8D8D8"/>
            <w:noWrap/>
            <w:vAlign w:val="bottom"/>
            <w:hideMark/>
          </w:tcPr>
          <w:p w14:paraId="37E9E97D"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w:t>
            </w:r>
          </w:p>
        </w:tc>
        <w:tc>
          <w:tcPr>
            <w:tcW w:w="519" w:type="dxa"/>
            <w:tcBorders>
              <w:top w:val="nil"/>
              <w:left w:val="nil"/>
              <w:bottom w:val="single" w:sz="8" w:space="0" w:color="auto"/>
              <w:right w:val="single" w:sz="8" w:space="0" w:color="auto"/>
            </w:tcBorders>
            <w:shd w:val="clear" w:color="000000" w:fill="D8D8D8"/>
            <w:noWrap/>
            <w:vAlign w:val="bottom"/>
            <w:hideMark/>
          </w:tcPr>
          <w:p w14:paraId="23AF1FF4" w14:textId="77777777" w:rsidR="00030D6F" w:rsidRPr="0030791F" w:rsidRDefault="00030D6F" w:rsidP="00576432">
            <w:pPr>
              <w:jc w:val="right"/>
              <w:rPr>
                <w:rFonts w:eastAsia="Times New Roman" w:cs="Calibri"/>
                <w:b/>
                <w:bCs/>
                <w:sz w:val="20"/>
                <w:szCs w:val="20"/>
                <w:lang w:eastAsia="en-AU"/>
              </w:rPr>
            </w:pPr>
            <w:r w:rsidRPr="0030791F">
              <w:rPr>
                <w:rFonts w:eastAsia="Times New Roman" w:cs="Calibri"/>
                <w:b/>
                <w:bCs/>
                <w:sz w:val="20"/>
                <w:szCs w:val="20"/>
                <w:lang w:eastAsia="en-AU"/>
              </w:rPr>
              <w:t> </w:t>
            </w:r>
          </w:p>
        </w:tc>
      </w:tr>
      <w:tr w:rsidR="0083084F" w:rsidRPr="0030791F" w14:paraId="6F7E09EE"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3B9F5980"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Auckland</w:t>
            </w:r>
          </w:p>
        </w:tc>
        <w:tc>
          <w:tcPr>
            <w:tcW w:w="420" w:type="dxa"/>
            <w:tcBorders>
              <w:top w:val="nil"/>
              <w:left w:val="nil"/>
              <w:bottom w:val="nil"/>
              <w:right w:val="nil"/>
            </w:tcBorders>
            <w:shd w:val="clear" w:color="auto" w:fill="auto"/>
            <w:noWrap/>
          </w:tcPr>
          <w:p w14:paraId="6B3967AD" w14:textId="14E99041"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144B526F" w14:textId="5F4FD551"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28A62618" w14:textId="14B77E1D" w:rsidR="007A35E6" w:rsidRPr="0030791F" w:rsidRDefault="007A35E6" w:rsidP="007A35E6">
            <w:pPr>
              <w:ind w:right="-66"/>
              <w:jc w:val="right"/>
              <w:rPr>
                <w:sz w:val="20"/>
                <w:szCs w:val="20"/>
              </w:rPr>
            </w:pPr>
            <w:r w:rsidRPr="0030791F">
              <w:rPr>
                <w:color w:val="000000"/>
                <w:sz w:val="20"/>
                <w:szCs w:val="20"/>
              </w:rPr>
              <w:t>28</w:t>
            </w:r>
          </w:p>
        </w:tc>
        <w:tc>
          <w:tcPr>
            <w:tcW w:w="631" w:type="dxa"/>
            <w:tcBorders>
              <w:top w:val="nil"/>
              <w:left w:val="nil"/>
              <w:bottom w:val="nil"/>
              <w:right w:val="single" w:sz="8" w:space="0" w:color="auto"/>
            </w:tcBorders>
            <w:shd w:val="clear" w:color="auto" w:fill="auto"/>
            <w:noWrap/>
          </w:tcPr>
          <w:p w14:paraId="09104249" w14:textId="5E6DD169" w:rsidR="007A35E6" w:rsidRPr="0030791F" w:rsidRDefault="007A35E6" w:rsidP="007A35E6">
            <w:pPr>
              <w:ind w:right="-97"/>
              <w:jc w:val="right"/>
              <w:rPr>
                <w:sz w:val="20"/>
                <w:szCs w:val="20"/>
              </w:rPr>
            </w:pPr>
            <w:r w:rsidRPr="0030791F">
              <w:rPr>
                <w:color w:val="000000"/>
                <w:sz w:val="20"/>
                <w:szCs w:val="20"/>
              </w:rPr>
              <w:t>90.3</w:t>
            </w:r>
          </w:p>
        </w:tc>
        <w:tc>
          <w:tcPr>
            <w:tcW w:w="361" w:type="dxa"/>
            <w:tcBorders>
              <w:top w:val="nil"/>
              <w:left w:val="nil"/>
              <w:bottom w:val="nil"/>
              <w:right w:val="nil"/>
            </w:tcBorders>
            <w:shd w:val="clear" w:color="auto" w:fill="auto"/>
            <w:noWrap/>
          </w:tcPr>
          <w:p w14:paraId="4FCB9CA5" w14:textId="36078FCC" w:rsidR="007A35E6" w:rsidRPr="0030791F" w:rsidRDefault="007A35E6" w:rsidP="007A35E6">
            <w:pPr>
              <w:ind w:right="-97"/>
              <w:jc w:val="right"/>
              <w:rPr>
                <w:sz w:val="20"/>
                <w:szCs w:val="20"/>
              </w:rPr>
            </w:pPr>
            <w:r w:rsidRPr="0030791F">
              <w:rPr>
                <w:color w:val="000000"/>
                <w:sz w:val="20"/>
                <w:szCs w:val="20"/>
              </w:rPr>
              <w:t>46</w:t>
            </w:r>
          </w:p>
        </w:tc>
        <w:tc>
          <w:tcPr>
            <w:tcW w:w="661" w:type="dxa"/>
            <w:tcBorders>
              <w:top w:val="nil"/>
              <w:left w:val="nil"/>
              <w:bottom w:val="nil"/>
              <w:right w:val="single" w:sz="8" w:space="0" w:color="auto"/>
            </w:tcBorders>
            <w:shd w:val="clear" w:color="auto" w:fill="auto"/>
            <w:noWrap/>
          </w:tcPr>
          <w:p w14:paraId="514553A3" w14:textId="5B24591A" w:rsidR="007A35E6" w:rsidRPr="0030791F" w:rsidRDefault="007A35E6" w:rsidP="007A35E6">
            <w:pPr>
              <w:ind w:left="-102" w:right="-97"/>
              <w:jc w:val="right"/>
              <w:rPr>
                <w:sz w:val="20"/>
                <w:szCs w:val="20"/>
              </w:rPr>
            </w:pPr>
            <w:r w:rsidRPr="0030791F">
              <w:rPr>
                <w:color w:val="000000"/>
                <w:sz w:val="20"/>
                <w:szCs w:val="20"/>
              </w:rPr>
              <w:t>86.8</w:t>
            </w:r>
          </w:p>
        </w:tc>
        <w:tc>
          <w:tcPr>
            <w:tcW w:w="331" w:type="dxa"/>
            <w:tcBorders>
              <w:top w:val="nil"/>
              <w:left w:val="nil"/>
              <w:bottom w:val="nil"/>
              <w:right w:val="nil"/>
            </w:tcBorders>
            <w:shd w:val="clear" w:color="auto" w:fill="auto"/>
            <w:noWrap/>
          </w:tcPr>
          <w:p w14:paraId="6BA66B0E" w14:textId="1C7B2C0A" w:rsidR="007A35E6" w:rsidRPr="0030791F" w:rsidRDefault="007A35E6" w:rsidP="007A35E6">
            <w:pPr>
              <w:ind w:right="-97"/>
              <w:jc w:val="right"/>
              <w:rPr>
                <w:sz w:val="20"/>
                <w:szCs w:val="20"/>
              </w:rPr>
            </w:pPr>
            <w:r w:rsidRPr="0030791F">
              <w:rPr>
                <w:color w:val="000000"/>
                <w:sz w:val="20"/>
                <w:szCs w:val="20"/>
              </w:rPr>
              <w:t>30</w:t>
            </w:r>
          </w:p>
        </w:tc>
        <w:tc>
          <w:tcPr>
            <w:tcW w:w="709" w:type="dxa"/>
            <w:tcBorders>
              <w:top w:val="nil"/>
              <w:left w:val="nil"/>
              <w:bottom w:val="nil"/>
              <w:right w:val="single" w:sz="8" w:space="0" w:color="auto"/>
            </w:tcBorders>
            <w:shd w:val="clear" w:color="auto" w:fill="auto"/>
            <w:noWrap/>
          </w:tcPr>
          <w:p w14:paraId="6A65E5EE" w14:textId="3C553D32" w:rsidR="007A35E6" w:rsidRPr="0030791F" w:rsidRDefault="007A35E6" w:rsidP="007A35E6">
            <w:pPr>
              <w:ind w:left="-156" w:right="-97" w:hanging="171"/>
              <w:jc w:val="right"/>
              <w:rPr>
                <w:sz w:val="20"/>
                <w:szCs w:val="20"/>
              </w:rPr>
            </w:pPr>
            <w:r w:rsidRPr="0030791F">
              <w:rPr>
                <w:color w:val="000000"/>
                <w:sz w:val="20"/>
                <w:szCs w:val="20"/>
              </w:rPr>
              <w:t>90.9</w:t>
            </w:r>
          </w:p>
        </w:tc>
        <w:tc>
          <w:tcPr>
            <w:tcW w:w="425" w:type="dxa"/>
            <w:tcBorders>
              <w:top w:val="nil"/>
              <w:left w:val="nil"/>
              <w:bottom w:val="nil"/>
              <w:right w:val="nil"/>
            </w:tcBorders>
            <w:shd w:val="clear" w:color="auto" w:fill="auto"/>
            <w:noWrap/>
          </w:tcPr>
          <w:p w14:paraId="6232C063" w14:textId="2D197E88" w:rsidR="007A35E6" w:rsidRPr="0030791F" w:rsidRDefault="007A35E6" w:rsidP="007A35E6">
            <w:pPr>
              <w:ind w:right="-97"/>
              <w:jc w:val="right"/>
              <w:rPr>
                <w:sz w:val="20"/>
                <w:szCs w:val="20"/>
              </w:rPr>
            </w:pPr>
            <w:r w:rsidRPr="0030791F">
              <w:rPr>
                <w:color w:val="000000"/>
                <w:sz w:val="20"/>
                <w:szCs w:val="20"/>
              </w:rPr>
              <w:t>23</w:t>
            </w:r>
          </w:p>
        </w:tc>
        <w:tc>
          <w:tcPr>
            <w:tcW w:w="592" w:type="dxa"/>
            <w:tcBorders>
              <w:top w:val="nil"/>
              <w:left w:val="nil"/>
              <w:bottom w:val="nil"/>
              <w:right w:val="single" w:sz="8" w:space="0" w:color="auto"/>
            </w:tcBorders>
            <w:shd w:val="clear" w:color="auto" w:fill="auto"/>
            <w:noWrap/>
          </w:tcPr>
          <w:p w14:paraId="500B8981" w14:textId="4617F94E" w:rsidR="007A35E6" w:rsidRPr="0030791F" w:rsidRDefault="007A35E6" w:rsidP="007A35E6">
            <w:pPr>
              <w:ind w:left="-182" w:right="-97"/>
              <w:jc w:val="right"/>
              <w:rPr>
                <w:sz w:val="20"/>
                <w:szCs w:val="20"/>
              </w:rPr>
            </w:pPr>
            <w:r w:rsidRPr="0030791F">
              <w:rPr>
                <w:color w:val="000000"/>
                <w:sz w:val="20"/>
                <w:szCs w:val="20"/>
              </w:rPr>
              <w:t>88.5</w:t>
            </w:r>
          </w:p>
        </w:tc>
        <w:tc>
          <w:tcPr>
            <w:tcW w:w="400" w:type="dxa"/>
            <w:tcBorders>
              <w:top w:val="nil"/>
              <w:left w:val="nil"/>
              <w:bottom w:val="nil"/>
              <w:right w:val="nil"/>
            </w:tcBorders>
            <w:shd w:val="clear" w:color="auto" w:fill="auto"/>
            <w:noWrap/>
          </w:tcPr>
          <w:p w14:paraId="65A6F726" w14:textId="20C3ED45" w:rsidR="007A35E6" w:rsidRPr="0030791F" w:rsidRDefault="007A35E6" w:rsidP="007A35E6">
            <w:pPr>
              <w:ind w:right="-97"/>
              <w:jc w:val="right"/>
              <w:rPr>
                <w:sz w:val="20"/>
                <w:szCs w:val="20"/>
              </w:rPr>
            </w:pPr>
            <w:r w:rsidRPr="0030791F">
              <w:rPr>
                <w:color w:val="000000"/>
                <w:sz w:val="20"/>
                <w:szCs w:val="20"/>
              </w:rPr>
              <w:t>16</w:t>
            </w:r>
          </w:p>
        </w:tc>
        <w:tc>
          <w:tcPr>
            <w:tcW w:w="608" w:type="dxa"/>
            <w:tcBorders>
              <w:top w:val="nil"/>
              <w:left w:val="nil"/>
              <w:bottom w:val="nil"/>
              <w:right w:val="single" w:sz="8" w:space="0" w:color="auto"/>
            </w:tcBorders>
            <w:shd w:val="clear" w:color="auto" w:fill="auto"/>
            <w:noWrap/>
          </w:tcPr>
          <w:p w14:paraId="51644C1D" w14:textId="177231EE" w:rsidR="007A35E6" w:rsidRPr="0030791F" w:rsidRDefault="007A35E6" w:rsidP="007A35E6">
            <w:pPr>
              <w:ind w:left="-210" w:right="-97"/>
              <w:jc w:val="right"/>
              <w:rPr>
                <w:sz w:val="20"/>
                <w:szCs w:val="20"/>
              </w:rPr>
            </w:pPr>
            <w:r w:rsidRPr="0030791F">
              <w:rPr>
                <w:color w:val="000000"/>
                <w:sz w:val="20"/>
                <w:szCs w:val="20"/>
              </w:rPr>
              <w:t>88.9</w:t>
            </w:r>
          </w:p>
        </w:tc>
        <w:tc>
          <w:tcPr>
            <w:tcW w:w="385" w:type="dxa"/>
            <w:tcBorders>
              <w:top w:val="nil"/>
              <w:left w:val="nil"/>
              <w:bottom w:val="nil"/>
              <w:right w:val="nil"/>
            </w:tcBorders>
            <w:shd w:val="clear" w:color="auto" w:fill="auto"/>
            <w:noWrap/>
          </w:tcPr>
          <w:p w14:paraId="0FC8D02D" w14:textId="12F24457" w:rsidR="007A35E6" w:rsidRPr="0030791F" w:rsidRDefault="007A35E6" w:rsidP="007A35E6">
            <w:pPr>
              <w:ind w:right="-97"/>
              <w:jc w:val="right"/>
              <w:rPr>
                <w:sz w:val="20"/>
                <w:szCs w:val="20"/>
              </w:rPr>
            </w:pPr>
            <w:r w:rsidRPr="0030791F">
              <w:rPr>
                <w:color w:val="000000"/>
                <w:sz w:val="20"/>
                <w:szCs w:val="20"/>
              </w:rPr>
              <w:t>8</w:t>
            </w:r>
          </w:p>
        </w:tc>
        <w:tc>
          <w:tcPr>
            <w:tcW w:w="637" w:type="dxa"/>
            <w:tcBorders>
              <w:top w:val="nil"/>
              <w:left w:val="nil"/>
              <w:bottom w:val="nil"/>
              <w:right w:val="single" w:sz="8" w:space="0" w:color="auto"/>
            </w:tcBorders>
            <w:shd w:val="clear" w:color="auto" w:fill="auto"/>
            <w:noWrap/>
          </w:tcPr>
          <w:p w14:paraId="25E70772" w14:textId="73347F04" w:rsidR="007A35E6" w:rsidRPr="0030791F" w:rsidRDefault="007A35E6" w:rsidP="007A35E6">
            <w:pPr>
              <w:ind w:left="-95" w:right="-97"/>
              <w:jc w:val="right"/>
              <w:rPr>
                <w:sz w:val="20"/>
                <w:szCs w:val="20"/>
              </w:rPr>
            </w:pPr>
            <w:r w:rsidRPr="0030791F">
              <w:rPr>
                <w:color w:val="000000"/>
                <w:sz w:val="20"/>
                <w:szCs w:val="20"/>
              </w:rPr>
              <w:t>88.9</w:t>
            </w:r>
          </w:p>
        </w:tc>
        <w:tc>
          <w:tcPr>
            <w:tcW w:w="355" w:type="dxa"/>
            <w:tcBorders>
              <w:top w:val="nil"/>
              <w:left w:val="nil"/>
              <w:bottom w:val="nil"/>
              <w:right w:val="nil"/>
            </w:tcBorders>
            <w:shd w:val="clear" w:color="auto" w:fill="auto"/>
            <w:noWrap/>
          </w:tcPr>
          <w:p w14:paraId="2B1563A0" w14:textId="3FF9AC3F" w:rsidR="007A35E6" w:rsidRPr="0030791F" w:rsidRDefault="007A35E6" w:rsidP="007A35E6">
            <w:pPr>
              <w:ind w:right="-97"/>
              <w:jc w:val="right"/>
              <w:rPr>
                <w:sz w:val="20"/>
                <w:szCs w:val="20"/>
              </w:rPr>
            </w:pPr>
            <w:r w:rsidRPr="0030791F">
              <w:rPr>
                <w:color w:val="000000"/>
                <w:sz w:val="20"/>
                <w:szCs w:val="20"/>
              </w:rPr>
              <w:t>8</w:t>
            </w:r>
          </w:p>
        </w:tc>
        <w:tc>
          <w:tcPr>
            <w:tcW w:w="667" w:type="dxa"/>
            <w:tcBorders>
              <w:top w:val="nil"/>
              <w:left w:val="nil"/>
              <w:bottom w:val="nil"/>
              <w:right w:val="single" w:sz="8" w:space="0" w:color="auto"/>
            </w:tcBorders>
            <w:shd w:val="clear" w:color="auto" w:fill="auto"/>
            <w:noWrap/>
          </w:tcPr>
          <w:p w14:paraId="6E9BC857" w14:textId="6851C706" w:rsidR="007A35E6" w:rsidRPr="0030791F" w:rsidRDefault="007A35E6" w:rsidP="007A35E6">
            <w:pPr>
              <w:ind w:left="-113" w:right="-97"/>
              <w:jc w:val="right"/>
              <w:rPr>
                <w:sz w:val="20"/>
                <w:szCs w:val="20"/>
              </w:rPr>
            </w:pPr>
            <w:r w:rsidRPr="0030791F">
              <w:rPr>
                <w:color w:val="000000"/>
                <w:sz w:val="20"/>
                <w:szCs w:val="20"/>
              </w:rPr>
              <w:t>80.0</w:t>
            </w:r>
          </w:p>
        </w:tc>
        <w:tc>
          <w:tcPr>
            <w:tcW w:w="325" w:type="dxa"/>
            <w:tcBorders>
              <w:top w:val="nil"/>
              <w:left w:val="nil"/>
              <w:bottom w:val="nil"/>
              <w:right w:val="nil"/>
            </w:tcBorders>
            <w:shd w:val="clear" w:color="auto" w:fill="auto"/>
            <w:noWrap/>
          </w:tcPr>
          <w:p w14:paraId="69619BED" w14:textId="244D1EBA" w:rsidR="007A35E6" w:rsidRPr="0030791F" w:rsidRDefault="007A35E6" w:rsidP="007A35E6">
            <w:pPr>
              <w:ind w:right="-97"/>
              <w:jc w:val="right"/>
              <w:rPr>
                <w:sz w:val="20"/>
                <w:szCs w:val="20"/>
              </w:rPr>
            </w:pPr>
            <w:r w:rsidRPr="0030791F">
              <w:rPr>
                <w:color w:val="000000"/>
                <w:sz w:val="20"/>
                <w:szCs w:val="20"/>
              </w:rPr>
              <w:t>14</w:t>
            </w:r>
          </w:p>
        </w:tc>
        <w:tc>
          <w:tcPr>
            <w:tcW w:w="725" w:type="dxa"/>
            <w:tcBorders>
              <w:top w:val="nil"/>
              <w:left w:val="nil"/>
              <w:bottom w:val="nil"/>
              <w:right w:val="single" w:sz="8" w:space="0" w:color="auto"/>
            </w:tcBorders>
            <w:shd w:val="clear" w:color="auto" w:fill="auto"/>
            <w:noWrap/>
          </w:tcPr>
          <w:p w14:paraId="60A7C9B5" w14:textId="3DA08E7A" w:rsidR="007A35E6" w:rsidRPr="0030791F" w:rsidRDefault="007A35E6" w:rsidP="007A35E6">
            <w:pPr>
              <w:ind w:left="-161" w:right="-97"/>
              <w:jc w:val="right"/>
              <w:rPr>
                <w:sz w:val="20"/>
                <w:szCs w:val="20"/>
              </w:rPr>
            </w:pPr>
            <w:r w:rsidRPr="0030791F">
              <w:rPr>
                <w:color w:val="000000"/>
                <w:sz w:val="20"/>
                <w:szCs w:val="20"/>
              </w:rPr>
              <w:t>93.3</w:t>
            </w:r>
          </w:p>
        </w:tc>
        <w:tc>
          <w:tcPr>
            <w:tcW w:w="409" w:type="dxa"/>
            <w:tcBorders>
              <w:top w:val="nil"/>
              <w:left w:val="nil"/>
              <w:bottom w:val="nil"/>
              <w:right w:val="nil"/>
            </w:tcBorders>
            <w:shd w:val="clear" w:color="auto" w:fill="auto"/>
            <w:noWrap/>
          </w:tcPr>
          <w:p w14:paraId="1FF21333" w14:textId="5386AE0B" w:rsidR="007A35E6" w:rsidRPr="0030791F" w:rsidRDefault="007A35E6" w:rsidP="007A35E6">
            <w:pPr>
              <w:ind w:right="-97"/>
              <w:jc w:val="right"/>
              <w:rPr>
                <w:sz w:val="20"/>
                <w:szCs w:val="20"/>
              </w:rPr>
            </w:pPr>
            <w:r w:rsidRPr="0030791F">
              <w:rPr>
                <w:color w:val="000000"/>
                <w:sz w:val="20"/>
                <w:szCs w:val="20"/>
              </w:rPr>
              <w:t>4</w:t>
            </w:r>
          </w:p>
        </w:tc>
        <w:tc>
          <w:tcPr>
            <w:tcW w:w="598" w:type="dxa"/>
            <w:tcBorders>
              <w:top w:val="nil"/>
              <w:left w:val="nil"/>
              <w:bottom w:val="nil"/>
              <w:right w:val="single" w:sz="8" w:space="0" w:color="auto"/>
            </w:tcBorders>
            <w:shd w:val="clear" w:color="auto" w:fill="auto"/>
            <w:noWrap/>
          </w:tcPr>
          <w:p w14:paraId="24D75B54" w14:textId="70CFC006" w:rsidR="007A35E6" w:rsidRPr="0030791F" w:rsidRDefault="007A35E6" w:rsidP="007A35E6">
            <w:pPr>
              <w:ind w:left="-59" w:right="-97" w:hanging="59"/>
              <w:jc w:val="right"/>
              <w:rPr>
                <w:sz w:val="20"/>
                <w:szCs w:val="20"/>
              </w:rPr>
            </w:pPr>
            <w:r w:rsidRPr="0030791F">
              <w:rPr>
                <w:color w:val="000000"/>
                <w:sz w:val="20"/>
                <w:szCs w:val="20"/>
              </w:rPr>
              <w:t>57.1</w:t>
            </w:r>
          </w:p>
        </w:tc>
        <w:tc>
          <w:tcPr>
            <w:tcW w:w="394" w:type="dxa"/>
            <w:tcBorders>
              <w:top w:val="nil"/>
              <w:left w:val="nil"/>
              <w:bottom w:val="nil"/>
              <w:right w:val="nil"/>
            </w:tcBorders>
            <w:shd w:val="clear" w:color="auto" w:fill="auto"/>
            <w:noWrap/>
          </w:tcPr>
          <w:p w14:paraId="74D76A26" w14:textId="6D0692D3" w:rsidR="007A35E6" w:rsidRPr="0030791F" w:rsidRDefault="007A35E6" w:rsidP="007A35E6">
            <w:pPr>
              <w:ind w:right="-97"/>
              <w:jc w:val="right"/>
              <w:rPr>
                <w:sz w:val="20"/>
                <w:szCs w:val="20"/>
              </w:rPr>
            </w:pPr>
            <w:r w:rsidRPr="0030791F">
              <w:rPr>
                <w:color w:val="000000"/>
                <w:sz w:val="20"/>
                <w:szCs w:val="20"/>
              </w:rPr>
              <w:t>5</w:t>
            </w:r>
          </w:p>
        </w:tc>
        <w:tc>
          <w:tcPr>
            <w:tcW w:w="614" w:type="dxa"/>
            <w:tcBorders>
              <w:top w:val="nil"/>
              <w:left w:val="nil"/>
              <w:bottom w:val="nil"/>
              <w:right w:val="single" w:sz="8" w:space="0" w:color="auto"/>
            </w:tcBorders>
            <w:shd w:val="clear" w:color="auto" w:fill="auto"/>
            <w:noWrap/>
          </w:tcPr>
          <w:p w14:paraId="07101C55" w14:textId="303B912E"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101BAB58" w14:textId="783D542B" w:rsidR="007A35E6" w:rsidRPr="0030791F" w:rsidRDefault="007A35E6" w:rsidP="007A35E6">
            <w:pPr>
              <w:ind w:right="-97"/>
              <w:jc w:val="right"/>
              <w:rPr>
                <w:sz w:val="20"/>
                <w:szCs w:val="20"/>
              </w:rPr>
            </w:pPr>
            <w:r w:rsidRPr="0030791F">
              <w:rPr>
                <w:color w:val="000000"/>
                <w:sz w:val="20"/>
                <w:szCs w:val="20"/>
              </w:rPr>
              <w:t>4</w:t>
            </w:r>
          </w:p>
        </w:tc>
        <w:tc>
          <w:tcPr>
            <w:tcW w:w="614" w:type="dxa"/>
            <w:tcBorders>
              <w:top w:val="nil"/>
              <w:left w:val="nil"/>
              <w:bottom w:val="nil"/>
              <w:right w:val="single" w:sz="8" w:space="0" w:color="auto"/>
            </w:tcBorders>
            <w:shd w:val="clear" w:color="auto" w:fill="auto"/>
            <w:noWrap/>
          </w:tcPr>
          <w:p w14:paraId="108906DE" w14:textId="63D2FA3E" w:rsidR="007A35E6" w:rsidRPr="0030791F" w:rsidRDefault="007A35E6" w:rsidP="007A35E6">
            <w:pPr>
              <w:ind w:left="-86" w:right="-97"/>
              <w:jc w:val="right"/>
              <w:rPr>
                <w:sz w:val="20"/>
                <w:szCs w:val="20"/>
              </w:rPr>
            </w:pPr>
            <w:r w:rsidRPr="0030791F">
              <w:rPr>
                <w:color w:val="000000"/>
                <w:sz w:val="20"/>
                <w:szCs w:val="20"/>
              </w:rPr>
              <w:t>50.0</w:t>
            </w:r>
          </w:p>
        </w:tc>
        <w:tc>
          <w:tcPr>
            <w:tcW w:w="519" w:type="dxa"/>
            <w:tcBorders>
              <w:top w:val="nil"/>
              <w:left w:val="nil"/>
              <w:bottom w:val="nil"/>
              <w:right w:val="single" w:sz="8" w:space="0" w:color="auto"/>
            </w:tcBorders>
            <w:shd w:val="clear" w:color="auto" w:fill="auto"/>
            <w:noWrap/>
          </w:tcPr>
          <w:p w14:paraId="73D93974" w14:textId="2FD709D8" w:rsidR="007A35E6" w:rsidRPr="0030791F" w:rsidRDefault="007A35E6" w:rsidP="007A35E6">
            <w:pPr>
              <w:ind w:right="-97"/>
              <w:jc w:val="right"/>
              <w:rPr>
                <w:sz w:val="20"/>
                <w:szCs w:val="20"/>
              </w:rPr>
            </w:pPr>
            <w:r w:rsidRPr="0030791F">
              <w:rPr>
                <w:color w:val="000000"/>
                <w:sz w:val="20"/>
                <w:szCs w:val="20"/>
              </w:rPr>
              <w:t>186</w:t>
            </w:r>
          </w:p>
        </w:tc>
      </w:tr>
      <w:tr w:rsidR="0083084F" w:rsidRPr="0030791F" w14:paraId="7D80BCFC"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514FD3CA"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Bay of Plenty</w:t>
            </w:r>
          </w:p>
        </w:tc>
        <w:tc>
          <w:tcPr>
            <w:tcW w:w="420" w:type="dxa"/>
            <w:tcBorders>
              <w:top w:val="nil"/>
              <w:left w:val="nil"/>
              <w:bottom w:val="nil"/>
              <w:right w:val="nil"/>
            </w:tcBorders>
            <w:shd w:val="clear" w:color="auto" w:fill="auto"/>
            <w:noWrap/>
          </w:tcPr>
          <w:p w14:paraId="7E7CCE9C" w14:textId="67A17DD5"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150F3BE6" w14:textId="39653077"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04799889" w14:textId="7A012822" w:rsidR="007A35E6" w:rsidRPr="0030791F" w:rsidRDefault="007A35E6" w:rsidP="007A35E6">
            <w:pPr>
              <w:ind w:right="-66"/>
              <w:jc w:val="right"/>
              <w:rPr>
                <w:sz w:val="20"/>
                <w:szCs w:val="20"/>
              </w:rPr>
            </w:pPr>
            <w:r w:rsidRPr="0030791F">
              <w:rPr>
                <w:color w:val="000000"/>
                <w:sz w:val="20"/>
                <w:szCs w:val="20"/>
              </w:rPr>
              <w:t>6</w:t>
            </w:r>
          </w:p>
        </w:tc>
        <w:tc>
          <w:tcPr>
            <w:tcW w:w="631" w:type="dxa"/>
            <w:tcBorders>
              <w:top w:val="nil"/>
              <w:left w:val="nil"/>
              <w:bottom w:val="nil"/>
              <w:right w:val="single" w:sz="8" w:space="0" w:color="auto"/>
            </w:tcBorders>
            <w:shd w:val="clear" w:color="auto" w:fill="auto"/>
            <w:noWrap/>
          </w:tcPr>
          <w:p w14:paraId="47DD792A" w14:textId="196D9791"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167E1F58" w14:textId="1C5C48DB" w:rsidR="007A35E6" w:rsidRPr="0030791F" w:rsidRDefault="007A35E6" w:rsidP="007A35E6">
            <w:pPr>
              <w:ind w:right="-66"/>
              <w:jc w:val="right"/>
              <w:rPr>
                <w:sz w:val="20"/>
                <w:szCs w:val="20"/>
              </w:rPr>
            </w:pPr>
            <w:r w:rsidRPr="0030791F">
              <w:rPr>
                <w:color w:val="000000"/>
                <w:sz w:val="20"/>
                <w:szCs w:val="20"/>
              </w:rPr>
              <w:t>13</w:t>
            </w:r>
          </w:p>
        </w:tc>
        <w:tc>
          <w:tcPr>
            <w:tcW w:w="661" w:type="dxa"/>
            <w:tcBorders>
              <w:top w:val="nil"/>
              <w:left w:val="nil"/>
              <w:bottom w:val="nil"/>
              <w:right w:val="single" w:sz="8" w:space="0" w:color="auto"/>
            </w:tcBorders>
            <w:shd w:val="clear" w:color="auto" w:fill="auto"/>
            <w:noWrap/>
          </w:tcPr>
          <w:p w14:paraId="7F8539B3" w14:textId="1B63AF5C" w:rsidR="007A35E6" w:rsidRPr="0030791F" w:rsidRDefault="007A35E6" w:rsidP="007A35E6">
            <w:pPr>
              <w:ind w:left="-102" w:right="-97"/>
              <w:jc w:val="right"/>
              <w:rPr>
                <w:sz w:val="20"/>
                <w:szCs w:val="20"/>
              </w:rPr>
            </w:pPr>
            <w:r w:rsidRPr="0030791F">
              <w:rPr>
                <w:color w:val="000000"/>
                <w:sz w:val="20"/>
                <w:szCs w:val="20"/>
              </w:rPr>
              <w:t>100.0</w:t>
            </w:r>
          </w:p>
        </w:tc>
        <w:tc>
          <w:tcPr>
            <w:tcW w:w="331" w:type="dxa"/>
            <w:tcBorders>
              <w:top w:val="nil"/>
              <w:left w:val="nil"/>
              <w:bottom w:val="nil"/>
              <w:right w:val="nil"/>
            </w:tcBorders>
            <w:shd w:val="clear" w:color="auto" w:fill="auto"/>
            <w:noWrap/>
          </w:tcPr>
          <w:p w14:paraId="350373DA" w14:textId="5A4B1FEE" w:rsidR="007A35E6" w:rsidRPr="0030791F" w:rsidRDefault="007A35E6" w:rsidP="007A35E6">
            <w:pPr>
              <w:ind w:right="-97"/>
              <w:jc w:val="right"/>
              <w:rPr>
                <w:sz w:val="20"/>
                <w:szCs w:val="20"/>
              </w:rPr>
            </w:pPr>
            <w:r w:rsidRPr="0030791F">
              <w:rPr>
                <w:color w:val="000000"/>
                <w:sz w:val="20"/>
                <w:szCs w:val="20"/>
              </w:rPr>
              <w:t>12</w:t>
            </w:r>
          </w:p>
        </w:tc>
        <w:tc>
          <w:tcPr>
            <w:tcW w:w="709" w:type="dxa"/>
            <w:tcBorders>
              <w:top w:val="nil"/>
              <w:left w:val="nil"/>
              <w:bottom w:val="nil"/>
              <w:right w:val="single" w:sz="8" w:space="0" w:color="auto"/>
            </w:tcBorders>
            <w:shd w:val="clear" w:color="auto" w:fill="auto"/>
            <w:noWrap/>
          </w:tcPr>
          <w:p w14:paraId="6080345B" w14:textId="2EF75B10" w:rsidR="007A35E6" w:rsidRPr="0030791F" w:rsidRDefault="007A35E6" w:rsidP="007A35E6">
            <w:pPr>
              <w:ind w:left="-156" w:right="-97" w:hanging="171"/>
              <w:jc w:val="right"/>
              <w:rPr>
                <w:sz w:val="20"/>
                <w:szCs w:val="20"/>
              </w:rPr>
            </w:pPr>
            <w:r w:rsidRPr="0030791F">
              <w:rPr>
                <w:color w:val="000000"/>
                <w:sz w:val="20"/>
                <w:szCs w:val="20"/>
              </w:rPr>
              <w:t>92.3</w:t>
            </w:r>
          </w:p>
        </w:tc>
        <w:tc>
          <w:tcPr>
            <w:tcW w:w="425" w:type="dxa"/>
            <w:tcBorders>
              <w:top w:val="nil"/>
              <w:left w:val="nil"/>
              <w:bottom w:val="nil"/>
              <w:right w:val="nil"/>
            </w:tcBorders>
            <w:shd w:val="clear" w:color="auto" w:fill="auto"/>
            <w:noWrap/>
          </w:tcPr>
          <w:p w14:paraId="31656FCF" w14:textId="626D467C" w:rsidR="007A35E6" w:rsidRPr="0030791F" w:rsidRDefault="007A35E6" w:rsidP="007A35E6">
            <w:pPr>
              <w:ind w:right="-97"/>
              <w:jc w:val="right"/>
              <w:rPr>
                <w:sz w:val="20"/>
                <w:szCs w:val="20"/>
              </w:rPr>
            </w:pPr>
            <w:r w:rsidRPr="0030791F">
              <w:rPr>
                <w:color w:val="000000"/>
                <w:sz w:val="20"/>
                <w:szCs w:val="20"/>
              </w:rPr>
              <w:t>5</w:t>
            </w:r>
          </w:p>
        </w:tc>
        <w:tc>
          <w:tcPr>
            <w:tcW w:w="592" w:type="dxa"/>
            <w:tcBorders>
              <w:top w:val="nil"/>
              <w:left w:val="nil"/>
              <w:bottom w:val="nil"/>
              <w:right w:val="single" w:sz="8" w:space="0" w:color="auto"/>
            </w:tcBorders>
            <w:shd w:val="clear" w:color="auto" w:fill="auto"/>
            <w:noWrap/>
          </w:tcPr>
          <w:p w14:paraId="1B7F2F7E" w14:textId="1535DC70"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794DBFB3" w14:textId="4E5682E9" w:rsidR="007A35E6" w:rsidRPr="0030791F" w:rsidRDefault="007A35E6" w:rsidP="007A35E6">
            <w:pPr>
              <w:ind w:right="-97"/>
              <w:jc w:val="right"/>
              <w:rPr>
                <w:sz w:val="20"/>
                <w:szCs w:val="20"/>
              </w:rPr>
            </w:pPr>
            <w:r w:rsidRPr="0030791F">
              <w:rPr>
                <w:color w:val="000000"/>
                <w:sz w:val="20"/>
                <w:szCs w:val="20"/>
              </w:rPr>
              <w:t>3</w:t>
            </w:r>
          </w:p>
        </w:tc>
        <w:tc>
          <w:tcPr>
            <w:tcW w:w="608" w:type="dxa"/>
            <w:tcBorders>
              <w:top w:val="nil"/>
              <w:left w:val="nil"/>
              <w:bottom w:val="nil"/>
              <w:right w:val="single" w:sz="8" w:space="0" w:color="auto"/>
            </w:tcBorders>
            <w:shd w:val="clear" w:color="auto" w:fill="auto"/>
            <w:noWrap/>
          </w:tcPr>
          <w:p w14:paraId="36C02872" w14:textId="67E916C2"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04DC5EFB" w14:textId="741B02D0" w:rsidR="007A35E6" w:rsidRPr="0030791F" w:rsidRDefault="007A35E6" w:rsidP="007A35E6">
            <w:pPr>
              <w:ind w:right="-97"/>
              <w:jc w:val="right"/>
              <w:rPr>
                <w:sz w:val="20"/>
                <w:szCs w:val="20"/>
              </w:rPr>
            </w:pPr>
            <w:r w:rsidRPr="0030791F">
              <w:rPr>
                <w:color w:val="000000"/>
                <w:sz w:val="20"/>
                <w:szCs w:val="20"/>
              </w:rPr>
              <w:t>4</w:t>
            </w:r>
          </w:p>
        </w:tc>
        <w:tc>
          <w:tcPr>
            <w:tcW w:w="637" w:type="dxa"/>
            <w:tcBorders>
              <w:top w:val="nil"/>
              <w:left w:val="nil"/>
              <w:bottom w:val="nil"/>
              <w:right w:val="single" w:sz="8" w:space="0" w:color="auto"/>
            </w:tcBorders>
            <w:shd w:val="clear" w:color="auto" w:fill="auto"/>
            <w:noWrap/>
          </w:tcPr>
          <w:p w14:paraId="15347431" w14:textId="4B47ECCF" w:rsidR="007A35E6" w:rsidRPr="0030791F" w:rsidRDefault="007A35E6" w:rsidP="007A35E6">
            <w:pPr>
              <w:ind w:left="-95" w:right="-97"/>
              <w:jc w:val="right"/>
              <w:rPr>
                <w:sz w:val="20"/>
                <w:szCs w:val="20"/>
              </w:rPr>
            </w:pPr>
            <w:r w:rsidRPr="0030791F">
              <w:rPr>
                <w:color w:val="000000"/>
                <w:sz w:val="20"/>
                <w:szCs w:val="20"/>
              </w:rPr>
              <w:t>80.0</w:t>
            </w:r>
          </w:p>
        </w:tc>
        <w:tc>
          <w:tcPr>
            <w:tcW w:w="355" w:type="dxa"/>
            <w:tcBorders>
              <w:top w:val="nil"/>
              <w:left w:val="nil"/>
              <w:bottom w:val="nil"/>
              <w:right w:val="nil"/>
            </w:tcBorders>
            <w:shd w:val="clear" w:color="auto" w:fill="auto"/>
            <w:noWrap/>
          </w:tcPr>
          <w:p w14:paraId="185A2756" w14:textId="215495CC" w:rsidR="007A35E6" w:rsidRPr="0030791F" w:rsidRDefault="007A35E6" w:rsidP="007A35E6">
            <w:pPr>
              <w:ind w:right="-97"/>
              <w:jc w:val="right"/>
              <w:rPr>
                <w:sz w:val="20"/>
                <w:szCs w:val="20"/>
              </w:rPr>
            </w:pPr>
            <w:r w:rsidRPr="0030791F">
              <w:rPr>
                <w:color w:val="000000"/>
                <w:sz w:val="20"/>
                <w:szCs w:val="20"/>
              </w:rPr>
              <w:t>4</w:t>
            </w:r>
          </w:p>
        </w:tc>
        <w:tc>
          <w:tcPr>
            <w:tcW w:w="667" w:type="dxa"/>
            <w:tcBorders>
              <w:top w:val="nil"/>
              <w:left w:val="nil"/>
              <w:bottom w:val="nil"/>
              <w:right w:val="single" w:sz="8" w:space="0" w:color="auto"/>
            </w:tcBorders>
            <w:shd w:val="clear" w:color="auto" w:fill="auto"/>
            <w:noWrap/>
          </w:tcPr>
          <w:p w14:paraId="55A3D62C" w14:textId="4503695C" w:rsidR="007A35E6" w:rsidRPr="0030791F" w:rsidRDefault="007A35E6" w:rsidP="007A35E6">
            <w:pPr>
              <w:ind w:left="-113" w:right="-97"/>
              <w:jc w:val="right"/>
              <w:rPr>
                <w:sz w:val="20"/>
                <w:szCs w:val="20"/>
              </w:rPr>
            </w:pPr>
            <w:r w:rsidRPr="0030791F">
              <w:rPr>
                <w:color w:val="000000"/>
                <w:sz w:val="20"/>
                <w:szCs w:val="20"/>
              </w:rPr>
              <w:t>80.0</w:t>
            </w:r>
          </w:p>
        </w:tc>
        <w:tc>
          <w:tcPr>
            <w:tcW w:w="325" w:type="dxa"/>
            <w:tcBorders>
              <w:top w:val="nil"/>
              <w:left w:val="nil"/>
              <w:bottom w:val="nil"/>
              <w:right w:val="nil"/>
            </w:tcBorders>
            <w:shd w:val="clear" w:color="auto" w:fill="auto"/>
            <w:noWrap/>
          </w:tcPr>
          <w:p w14:paraId="095C3E37" w14:textId="2EEDB561" w:rsidR="007A35E6" w:rsidRPr="0030791F" w:rsidRDefault="007A35E6" w:rsidP="007A35E6">
            <w:pPr>
              <w:ind w:right="-97"/>
              <w:jc w:val="right"/>
              <w:rPr>
                <w:sz w:val="20"/>
                <w:szCs w:val="20"/>
              </w:rPr>
            </w:pPr>
            <w:r w:rsidRPr="0030791F">
              <w:rPr>
                <w:color w:val="000000"/>
                <w:sz w:val="20"/>
                <w:szCs w:val="20"/>
              </w:rPr>
              <w:t>4</w:t>
            </w:r>
          </w:p>
        </w:tc>
        <w:tc>
          <w:tcPr>
            <w:tcW w:w="725" w:type="dxa"/>
            <w:tcBorders>
              <w:top w:val="nil"/>
              <w:left w:val="nil"/>
              <w:bottom w:val="nil"/>
              <w:right w:val="single" w:sz="8" w:space="0" w:color="auto"/>
            </w:tcBorders>
            <w:shd w:val="clear" w:color="auto" w:fill="auto"/>
            <w:noWrap/>
          </w:tcPr>
          <w:p w14:paraId="32CB6A7F" w14:textId="70542499" w:rsidR="007A35E6" w:rsidRPr="0030791F" w:rsidRDefault="007A35E6" w:rsidP="007A35E6">
            <w:pPr>
              <w:ind w:left="-161" w:right="-97"/>
              <w:jc w:val="right"/>
              <w:rPr>
                <w:sz w:val="20"/>
                <w:szCs w:val="20"/>
              </w:rPr>
            </w:pPr>
            <w:r w:rsidRPr="0030791F">
              <w:rPr>
                <w:color w:val="000000"/>
                <w:sz w:val="20"/>
                <w:szCs w:val="20"/>
              </w:rPr>
              <w:t>80.0</w:t>
            </w:r>
          </w:p>
        </w:tc>
        <w:tc>
          <w:tcPr>
            <w:tcW w:w="409" w:type="dxa"/>
            <w:tcBorders>
              <w:top w:val="nil"/>
              <w:left w:val="nil"/>
              <w:bottom w:val="nil"/>
              <w:right w:val="nil"/>
            </w:tcBorders>
            <w:shd w:val="clear" w:color="auto" w:fill="auto"/>
            <w:noWrap/>
          </w:tcPr>
          <w:p w14:paraId="40C14B8D" w14:textId="670D0408" w:rsidR="007A35E6" w:rsidRPr="0030791F" w:rsidRDefault="007A35E6" w:rsidP="007A35E6">
            <w:pPr>
              <w:ind w:right="-97"/>
              <w:jc w:val="right"/>
              <w:rPr>
                <w:sz w:val="20"/>
                <w:szCs w:val="20"/>
              </w:rPr>
            </w:pPr>
            <w:r w:rsidRPr="0030791F">
              <w:rPr>
                <w:color w:val="000000"/>
                <w:sz w:val="20"/>
                <w:szCs w:val="20"/>
              </w:rPr>
              <w:t>4</w:t>
            </w:r>
          </w:p>
        </w:tc>
        <w:tc>
          <w:tcPr>
            <w:tcW w:w="598" w:type="dxa"/>
            <w:tcBorders>
              <w:top w:val="nil"/>
              <w:left w:val="nil"/>
              <w:bottom w:val="nil"/>
              <w:right w:val="single" w:sz="8" w:space="0" w:color="auto"/>
            </w:tcBorders>
            <w:shd w:val="clear" w:color="auto" w:fill="auto"/>
            <w:noWrap/>
          </w:tcPr>
          <w:p w14:paraId="527C29A7" w14:textId="796089E2" w:rsidR="007A35E6" w:rsidRPr="0030791F" w:rsidRDefault="007A35E6" w:rsidP="007A35E6">
            <w:pPr>
              <w:ind w:left="-59" w:right="-97" w:hanging="59"/>
              <w:jc w:val="right"/>
              <w:rPr>
                <w:sz w:val="20"/>
                <w:szCs w:val="20"/>
              </w:rPr>
            </w:pPr>
            <w:r w:rsidRPr="0030791F">
              <w:rPr>
                <w:color w:val="000000"/>
                <w:sz w:val="20"/>
                <w:szCs w:val="20"/>
              </w:rPr>
              <w:t>80.0</w:t>
            </w:r>
          </w:p>
        </w:tc>
        <w:tc>
          <w:tcPr>
            <w:tcW w:w="394" w:type="dxa"/>
            <w:tcBorders>
              <w:top w:val="nil"/>
              <w:left w:val="nil"/>
              <w:bottom w:val="nil"/>
              <w:right w:val="nil"/>
            </w:tcBorders>
            <w:shd w:val="clear" w:color="auto" w:fill="auto"/>
            <w:noWrap/>
          </w:tcPr>
          <w:p w14:paraId="0056C5D0" w14:textId="0796A149" w:rsidR="007A35E6" w:rsidRPr="0030791F" w:rsidRDefault="007A35E6" w:rsidP="007A35E6">
            <w:pPr>
              <w:ind w:right="-97"/>
              <w:jc w:val="right"/>
              <w:rPr>
                <w:sz w:val="20"/>
                <w:szCs w:val="20"/>
              </w:rPr>
            </w:pPr>
            <w:r w:rsidRPr="0030791F">
              <w:rPr>
                <w:color w:val="000000"/>
                <w:sz w:val="20"/>
                <w:szCs w:val="20"/>
              </w:rPr>
              <w:t>3</w:t>
            </w:r>
          </w:p>
        </w:tc>
        <w:tc>
          <w:tcPr>
            <w:tcW w:w="614" w:type="dxa"/>
            <w:tcBorders>
              <w:top w:val="nil"/>
              <w:left w:val="nil"/>
              <w:bottom w:val="nil"/>
              <w:right w:val="single" w:sz="8" w:space="0" w:color="auto"/>
            </w:tcBorders>
            <w:shd w:val="clear" w:color="auto" w:fill="auto"/>
            <w:noWrap/>
          </w:tcPr>
          <w:p w14:paraId="1BEF5D62" w14:textId="38B61C80" w:rsidR="007A35E6" w:rsidRPr="0030791F" w:rsidRDefault="007A35E6" w:rsidP="007A35E6">
            <w:pPr>
              <w:ind w:left="-73" w:right="-97"/>
              <w:jc w:val="right"/>
              <w:rPr>
                <w:sz w:val="20"/>
                <w:szCs w:val="20"/>
              </w:rPr>
            </w:pPr>
            <w:r w:rsidRPr="0030791F">
              <w:rPr>
                <w:color w:val="000000"/>
                <w:sz w:val="20"/>
                <w:szCs w:val="20"/>
              </w:rPr>
              <w:t>75.0</w:t>
            </w:r>
          </w:p>
        </w:tc>
        <w:tc>
          <w:tcPr>
            <w:tcW w:w="379" w:type="dxa"/>
            <w:tcBorders>
              <w:top w:val="nil"/>
              <w:left w:val="nil"/>
              <w:bottom w:val="nil"/>
              <w:right w:val="nil"/>
            </w:tcBorders>
            <w:shd w:val="clear" w:color="auto" w:fill="auto"/>
            <w:noWrap/>
          </w:tcPr>
          <w:p w14:paraId="48DE4182" w14:textId="3D703012" w:rsidR="007A35E6" w:rsidRPr="0030791F" w:rsidRDefault="007A35E6" w:rsidP="007A35E6">
            <w:pPr>
              <w:ind w:right="-97"/>
              <w:jc w:val="right"/>
              <w:rPr>
                <w:sz w:val="20"/>
                <w:szCs w:val="20"/>
              </w:rPr>
            </w:pPr>
            <w:r w:rsidRPr="0030791F">
              <w:rPr>
                <w:color w:val="000000"/>
                <w:sz w:val="20"/>
                <w:szCs w:val="20"/>
              </w:rPr>
              <w:t>1</w:t>
            </w:r>
          </w:p>
        </w:tc>
        <w:tc>
          <w:tcPr>
            <w:tcW w:w="614" w:type="dxa"/>
            <w:tcBorders>
              <w:top w:val="nil"/>
              <w:left w:val="nil"/>
              <w:bottom w:val="nil"/>
              <w:right w:val="single" w:sz="8" w:space="0" w:color="auto"/>
            </w:tcBorders>
            <w:shd w:val="clear" w:color="auto" w:fill="auto"/>
            <w:noWrap/>
          </w:tcPr>
          <w:p w14:paraId="1183F657" w14:textId="13F0E6A7" w:rsidR="007A35E6" w:rsidRPr="0030791F" w:rsidRDefault="007A35E6" w:rsidP="007A35E6">
            <w:pPr>
              <w:ind w:left="-86" w:right="-97"/>
              <w:jc w:val="right"/>
              <w:rPr>
                <w:sz w:val="20"/>
                <w:szCs w:val="20"/>
              </w:rPr>
            </w:pPr>
            <w:r w:rsidRPr="0030791F">
              <w:rPr>
                <w:color w:val="000000"/>
                <w:sz w:val="20"/>
                <w:szCs w:val="20"/>
              </w:rPr>
              <w:t>100.0</w:t>
            </w:r>
          </w:p>
        </w:tc>
        <w:tc>
          <w:tcPr>
            <w:tcW w:w="519" w:type="dxa"/>
            <w:tcBorders>
              <w:top w:val="nil"/>
              <w:left w:val="nil"/>
              <w:bottom w:val="nil"/>
              <w:right w:val="single" w:sz="8" w:space="0" w:color="auto"/>
            </w:tcBorders>
            <w:shd w:val="clear" w:color="auto" w:fill="auto"/>
            <w:noWrap/>
          </w:tcPr>
          <w:p w14:paraId="0E8E207B" w14:textId="1BCD4C6B" w:rsidR="007A35E6" w:rsidRPr="0030791F" w:rsidRDefault="007A35E6" w:rsidP="007A35E6">
            <w:pPr>
              <w:ind w:right="-97"/>
              <w:jc w:val="right"/>
              <w:rPr>
                <w:sz w:val="20"/>
                <w:szCs w:val="20"/>
              </w:rPr>
            </w:pPr>
            <w:r w:rsidRPr="0030791F">
              <w:rPr>
                <w:color w:val="000000"/>
                <w:sz w:val="20"/>
                <w:szCs w:val="20"/>
              </w:rPr>
              <w:t>59</w:t>
            </w:r>
          </w:p>
        </w:tc>
      </w:tr>
      <w:tr w:rsidR="0083084F" w:rsidRPr="0030791F" w14:paraId="556E8C3A"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4EDF197D"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Canterbury</w:t>
            </w:r>
          </w:p>
        </w:tc>
        <w:tc>
          <w:tcPr>
            <w:tcW w:w="420" w:type="dxa"/>
            <w:tcBorders>
              <w:top w:val="nil"/>
              <w:left w:val="nil"/>
              <w:bottom w:val="nil"/>
              <w:right w:val="nil"/>
            </w:tcBorders>
            <w:shd w:val="clear" w:color="auto" w:fill="auto"/>
            <w:noWrap/>
          </w:tcPr>
          <w:p w14:paraId="5FE1B9AF" w14:textId="2DF95DBE"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719D5047" w14:textId="528E16B1"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3B1DAE9A" w14:textId="300967E2" w:rsidR="007A35E6" w:rsidRPr="0030791F" w:rsidRDefault="007A35E6" w:rsidP="007A35E6">
            <w:pPr>
              <w:ind w:right="-66"/>
              <w:jc w:val="right"/>
              <w:rPr>
                <w:sz w:val="20"/>
                <w:szCs w:val="20"/>
              </w:rPr>
            </w:pPr>
            <w:r w:rsidRPr="0030791F">
              <w:rPr>
                <w:color w:val="000000"/>
                <w:sz w:val="20"/>
                <w:szCs w:val="20"/>
              </w:rPr>
              <w:t>46</w:t>
            </w:r>
          </w:p>
        </w:tc>
        <w:tc>
          <w:tcPr>
            <w:tcW w:w="631" w:type="dxa"/>
            <w:tcBorders>
              <w:top w:val="nil"/>
              <w:left w:val="nil"/>
              <w:bottom w:val="nil"/>
              <w:right w:val="single" w:sz="8" w:space="0" w:color="auto"/>
            </w:tcBorders>
            <w:shd w:val="clear" w:color="auto" w:fill="auto"/>
            <w:noWrap/>
          </w:tcPr>
          <w:p w14:paraId="7CC018B1" w14:textId="73E30BEF"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70803AD4" w14:textId="684DD0EC" w:rsidR="007A35E6" w:rsidRPr="0030791F" w:rsidRDefault="007A35E6" w:rsidP="007A35E6">
            <w:pPr>
              <w:ind w:right="-66"/>
              <w:jc w:val="right"/>
              <w:rPr>
                <w:sz w:val="20"/>
                <w:szCs w:val="20"/>
              </w:rPr>
            </w:pPr>
            <w:r w:rsidRPr="0030791F">
              <w:rPr>
                <w:color w:val="000000"/>
                <w:sz w:val="20"/>
                <w:szCs w:val="20"/>
              </w:rPr>
              <w:t>46</w:t>
            </w:r>
          </w:p>
        </w:tc>
        <w:tc>
          <w:tcPr>
            <w:tcW w:w="661" w:type="dxa"/>
            <w:tcBorders>
              <w:top w:val="nil"/>
              <w:left w:val="nil"/>
              <w:bottom w:val="nil"/>
              <w:right w:val="single" w:sz="8" w:space="0" w:color="auto"/>
            </w:tcBorders>
            <w:shd w:val="clear" w:color="auto" w:fill="auto"/>
            <w:noWrap/>
          </w:tcPr>
          <w:p w14:paraId="025DD307" w14:textId="0C54ECBE" w:rsidR="007A35E6" w:rsidRPr="0030791F" w:rsidRDefault="007A35E6" w:rsidP="007A35E6">
            <w:pPr>
              <w:ind w:left="-102" w:right="-97"/>
              <w:jc w:val="right"/>
              <w:rPr>
                <w:sz w:val="20"/>
                <w:szCs w:val="20"/>
              </w:rPr>
            </w:pPr>
            <w:r w:rsidRPr="0030791F">
              <w:rPr>
                <w:color w:val="000000"/>
                <w:sz w:val="20"/>
                <w:szCs w:val="20"/>
              </w:rPr>
              <w:t>93.9</w:t>
            </w:r>
          </w:p>
        </w:tc>
        <w:tc>
          <w:tcPr>
            <w:tcW w:w="331" w:type="dxa"/>
            <w:tcBorders>
              <w:top w:val="nil"/>
              <w:left w:val="nil"/>
              <w:bottom w:val="nil"/>
              <w:right w:val="nil"/>
            </w:tcBorders>
            <w:shd w:val="clear" w:color="auto" w:fill="auto"/>
            <w:noWrap/>
          </w:tcPr>
          <w:p w14:paraId="64755855" w14:textId="310AE3EE" w:rsidR="007A35E6" w:rsidRPr="0030791F" w:rsidRDefault="007A35E6" w:rsidP="007A35E6">
            <w:pPr>
              <w:ind w:right="-97"/>
              <w:jc w:val="right"/>
              <w:rPr>
                <w:sz w:val="20"/>
                <w:szCs w:val="20"/>
              </w:rPr>
            </w:pPr>
            <w:r w:rsidRPr="0030791F">
              <w:rPr>
                <w:color w:val="000000"/>
                <w:sz w:val="20"/>
                <w:szCs w:val="20"/>
              </w:rPr>
              <w:t>44</w:t>
            </w:r>
          </w:p>
        </w:tc>
        <w:tc>
          <w:tcPr>
            <w:tcW w:w="709" w:type="dxa"/>
            <w:tcBorders>
              <w:top w:val="nil"/>
              <w:left w:val="nil"/>
              <w:bottom w:val="nil"/>
              <w:right w:val="single" w:sz="8" w:space="0" w:color="auto"/>
            </w:tcBorders>
            <w:shd w:val="clear" w:color="auto" w:fill="auto"/>
            <w:noWrap/>
          </w:tcPr>
          <w:p w14:paraId="04CA95D8" w14:textId="09D6F010" w:rsidR="007A35E6" w:rsidRPr="0030791F" w:rsidRDefault="007A35E6" w:rsidP="007A35E6">
            <w:pPr>
              <w:ind w:left="-156" w:right="-97" w:hanging="171"/>
              <w:jc w:val="right"/>
              <w:rPr>
                <w:sz w:val="20"/>
                <w:szCs w:val="20"/>
              </w:rPr>
            </w:pPr>
            <w:r w:rsidRPr="0030791F">
              <w:rPr>
                <w:color w:val="000000"/>
                <w:sz w:val="20"/>
                <w:szCs w:val="20"/>
              </w:rPr>
              <w:t>95.7</w:t>
            </w:r>
          </w:p>
        </w:tc>
        <w:tc>
          <w:tcPr>
            <w:tcW w:w="425" w:type="dxa"/>
            <w:tcBorders>
              <w:top w:val="nil"/>
              <w:left w:val="nil"/>
              <w:bottom w:val="nil"/>
              <w:right w:val="nil"/>
            </w:tcBorders>
            <w:shd w:val="clear" w:color="auto" w:fill="auto"/>
            <w:noWrap/>
          </w:tcPr>
          <w:p w14:paraId="6AE3253B" w14:textId="15C45E0C" w:rsidR="007A35E6" w:rsidRPr="0030791F" w:rsidRDefault="007A35E6" w:rsidP="007A35E6">
            <w:pPr>
              <w:ind w:right="-97"/>
              <w:jc w:val="right"/>
              <w:rPr>
                <w:sz w:val="20"/>
                <w:szCs w:val="20"/>
              </w:rPr>
            </w:pPr>
            <w:r w:rsidRPr="0030791F">
              <w:rPr>
                <w:color w:val="000000"/>
                <w:sz w:val="20"/>
                <w:szCs w:val="20"/>
              </w:rPr>
              <w:t>31</w:t>
            </w:r>
          </w:p>
        </w:tc>
        <w:tc>
          <w:tcPr>
            <w:tcW w:w="592" w:type="dxa"/>
            <w:tcBorders>
              <w:top w:val="nil"/>
              <w:left w:val="nil"/>
              <w:bottom w:val="nil"/>
              <w:right w:val="single" w:sz="8" w:space="0" w:color="auto"/>
            </w:tcBorders>
            <w:shd w:val="clear" w:color="auto" w:fill="auto"/>
            <w:noWrap/>
          </w:tcPr>
          <w:p w14:paraId="27183741" w14:textId="2958A9BC" w:rsidR="007A35E6" w:rsidRPr="0030791F" w:rsidRDefault="007A35E6" w:rsidP="007A35E6">
            <w:pPr>
              <w:ind w:left="-182" w:right="-97"/>
              <w:jc w:val="right"/>
              <w:rPr>
                <w:sz w:val="20"/>
                <w:szCs w:val="20"/>
              </w:rPr>
            </w:pPr>
            <w:r w:rsidRPr="0030791F">
              <w:rPr>
                <w:color w:val="000000"/>
                <w:sz w:val="20"/>
                <w:szCs w:val="20"/>
              </w:rPr>
              <w:t>93.9</w:t>
            </w:r>
          </w:p>
        </w:tc>
        <w:tc>
          <w:tcPr>
            <w:tcW w:w="400" w:type="dxa"/>
            <w:tcBorders>
              <w:top w:val="nil"/>
              <w:left w:val="nil"/>
              <w:bottom w:val="nil"/>
              <w:right w:val="nil"/>
            </w:tcBorders>
            <w:shd w:val="clear" w:color="auto" w:fill="auto"/>
            <w:noWrap/>
          </w:tcPr>
          <w:p w14:paraId="670C84F7" w14:textId="49744DB0" w:rsidR="007A35E6" w:rsidRPr="0030791F" w:rsidRDefault="007A35E6" w:rsidP="007A35E6">
            <w:pPr>
              <w:ind w:right="-97"/>
              <w:jc w:val="right"/>
              <w:rPr>
                <w:sz w:val="20"/>
                <w:szCs w:val="20"/>
              </w:rPr>
            </w:pPr>
            <w:r w:rsidRPr="0030791F">
              <w:rPr>
                <w:color w:val="000000"/>
                <w:sz w:val="20"/>
                <w:szCs w:val="20"/>
              </w:rPr>
              <w:t>21</w:t>
            </w:r>
          </w:p>
        </w:tc>
        <w:tc>
          <w:tcPr>
            <w:tcW w:w="608" w:type="dxa"/>
            <w:tcBorders>
              <w:top w:val="nil"/>
              <w:left w:val="nil"/>
              <w:bottom w:val="nil"/>
              <w:right w:val="single" w:sz="8" w:space="0" w:color="auto"/>
            </w:tcBorders>
            <w:shd w:val="clear" w:color="auto" w:fill="auto"/>
            <w:noWrap/>
          </w:tcPr>
          <w:p w14:paraId="6655D517" w14:textId="0DD54237"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05DCB9A3" w14:textId="4959F353" w:rsidR="007A35E6" w:rsidRPr="0030791F" w:rsidRDefault="007A35E6" w:rsidP="007A35E6">
            <w:pPr>
              <w:ind w:right="-97"/>
              <w:jc w:val="right"/>
              <w:rPr>
                <w:sz w:val="20"/>
                <w:szCs w:val="20"/>
              </w:rPr>
            </w:pPr>
            <w:r w:rsidRPr="0030791F">
              <w:rPr>
                <w:color w:val="000000"/>
                <w:sz w:val="20"/>
                <w:szCs w:val="20"/>
              </w:rPr>
              <w:t>15</w:t>
            </w:r>
          </w:p>
        </w:tc>
        <w:tc>
          <w:tcPr>
            <w:tcW w:w="637" w:type="dxa"/>
            <w:tcBorders>
              <w:top w:val="nil"/>
              <w:left w:val="nil"/>
              <w:bottom w:val="nil"/>
              <w:right w:val="single" w:sz="8" w:space="0" w:color="auto"/>
            </w:tcBorders>
            <w:shd w:val="clear" w:color="auto" w:fill="auto"/>
            <w:noWrap/>
          </w:tcPr>
          <w:p w14:paraId="7FCA535D" w14:textId="1AD88B99" w:rsidR="007A35E6" w:rsidRPr="0030791F" w:rsidRDefault="007A35E6" w:rsidP="007A35E6">
            <w:pPr>
              <w:ind w:left="-95" w:right="-97"/>
              <w:jc w:val="right"/>
              <w:rPr>
                <w:sz w:val="20"/>
                <w:szCs w:val="20"/>
              </w:rPr>
            </w:pPr>
            <w:r w:rsidRPr="0030791F">
              <w:rPr>
                <w:color w:val="000000"/>
                <w:sz w:val="20"/>
                <w:szCs w:val="20"/>
              </w:rPr>
              <w:t>88.2</w:t>
            </w:r>
          </w:p>
        </w:tc>
        <w:tc>
          <w:tcPr>
            <w:tcW w:w="355" w:type="dxa"/>
            <w:tcBorders>
              <w:top w:val="nil"/>
              <w:left w:val="nil"/>
              <w:bottom w:val="nil"/>
              <w:right w:val="nil"/>
            </w:tcBorders>
            <w:shd w:val="clear" w:color="auto" w:fill="auto"/>
            <w:noWrap/>
          </w:tcPr>
          <w:p w14:paraId="0FED1CFC" w14:textId="00703B43" w:rsidR="007A35E6" w:rsidRPr="0030791F" w:rsidRDefault="007A35E6" w:rsidP="007A35E6">
            <w:pPr>
              <w:ind w:right="-97"/>
              <w:jc w:val="right"/>
              <w:rPr>
                <w:sz w:val="20"/>
                <w:szCs w:val="20"/>
              </w:rPr>
            </w:pPr>
            <w:r w:rsidRPr="0030791F">
              <w:rPr>
                <w:color w:val="000000"/>
                <w:sz w:val="20"/>
                <w:szCs w:val="20"/>
              </w:rPr>
              <w:t>9</w:t>
            </w:r>
          </w:p>
        </w:tc>
        <w:tc>
          <w:tcPr>
            <w:tcW w:w="667" w:type="dxa"/>
            <w:tcBorders>
              <w:top w:val="nil"/>
              <w:left w:val="nil"/>
              <w:bottom w:val="nil"/>
              <w:right w:val="single" w:sz="8" w:space="0" w:color="auto"/>
            </w:tcBorders>
            <w:shd w:val="clear" w:color="auto" w:fill="auto"/>
            <w:noWrap/>
          </w:tcPr>
          <w:p w14:paraId="167DAF50" w14:textId="6C9E222C" w:rsidR="007A35E6" w:rsidRPr="0030791F" w:rsidRDefault="007A35E6" w:rsidP="007A35E6">
            <w:pPr>
              <w:ind w:left="-113" w:right="-97"/>
              <w:jc w:val="right"/>
              <w:rPr>
                <w:sz w:val="20"/>
                <w:szCs w:val="20"/>
              </w:rPr>
            </w:pPr>
            <w:r w:rsidRPr="0030791F">
              <w:rPr>
                <w:color w:val="000000"/>
                <w:sz w:val="20"/>
                <w:szCs w:val="20"/>
              </w:rPr>
              <w:t>90.0</w:t>
            </w:r>
          </w:p>
        </w:tc>
        <w:tc>
          <w:tcPr>
            <w:tcW w:w="325" w:type="dxa"/>
            <w:tcBorders>
              <w:top w:val="nil"/>
              <w:left w:val="nil"/>
              <w:bottom w:val="nil"/>
              <w:right w:val="nil"/>
            </w:tcBorders>
            <w:shd w:val="clear" w:color="auto" w:fill="auto"/>
            <w:noWrap/>
          </w:tcPr>
          <w:p w14:paraId="6EBB59A4" w14:textId="0991F1F7" w:rsidR="007A35E6" w:rsidRPr="0030791F" w:rsidRDefault="007A35E6" w:rsidP="007A35E6">
            <w:pPr>
              <w:ind w:right="-97"/>
              <w:jc w:val="right"/>
              <w:rPr>
                <w:sz w:val="20"/>
                <w:szCs w:val="20"/>
              </w:rPr>
            </w:pPr>
            <w:r w:rsidRPr="0030791F">
              <w:rPr>
                <w:color w:val="000000"/>
                <w:sz w:val="20"/>
                <w:szCs w:val="20"/>
              </w:rPr>
              <w:t>9</w:t>
            </w:r>
          </w:p>
        </w:tc>
        <w:tc>
          <w:tcPr>
            <w:tcW w:w="725" w:type="dxa"/>
            <w:tcBorders>
              <w:top w:val="nil"/>
              <w:left w:val="nil"/>
              <w:bottom w:val="nil"/>
              <w:right w:val="single" w:sz="8" w:space="0" w:color="auto"/>
            </w:tcBorders>
            <w:shd w:val="clear" w:color="auto" w:fill="auto"/>
            <w:noWrap/>
          </w:tcPr>
          <w:p w14:paraId="246AD0A8" w14:textId="3EFC5909" w:rsidR="007A35E6" w:rsidRPr="0030791F" w:rsidRDefault="007A35E6" w:rsidP="007A35E6">
            <w:pPr>
              <w:ind w:left="-161" w:right="-97"/>
              <w:jc w:val="right"/>
              <w:rPr>
                <w:sz w:val="20"/>
                <w:szCs w:val="20"/>
              </w:rPr>
            </w:pPr>
            <w:r w:rsidRPr="0030791F">
              <w:rPr>
                <w:color w:val="000000"/>
                <w:sz w:val="20"/>
                <w:szCs w:val="20"/>
              </w:rPr>
              <w:t>90.0</w:t>
            </w:r>
          </w:p>
        </w:tc>
        <w:tc>
          <w:tcPr>
            <w:tcW w:w="409" w:type="dxa"/>
            <w:tcBorders>
              <w:top w:val="nil"/>
              <w:left w:val="nil"/>
              <w:bottom w:val="nil"/>
              <w:right w:val="nil"/>
            </w:tcBorders>
            <w:shd w:val="clear" w:color="auto" w:fill="auto"/>
            <w:noWrap/>
          </w:tcPr>
          <w:p w14:paraId="30D37C0C" w14:textId="71F092F8" w:rsidR="007A35E6" w:rsidRPr="0030791F" w:rsidRDefault="007A35E6" w:rsidP="007A35E6">
            <w:pPr>
              <w:ind w:right="-97"/>
              <w:jc w:val="right"/>
              <w:rPr>
                <w:sz w:val="20"/>
                <w:szCs w:val="20"/>
              </w:rPr>
            </w:pPr>
            <w:r w:rsidRPr="0030791F">
              <w:rPr>
                <w:color w:val="000000"/>
                <w:sz w:val="20"/>
                <w:szCs w:val="20"/>
              </w:rPr>
              <w:t>5</w:t>
            </w:r>
          </w:p>
        </w:tc>
        <w:tc>
          <w:tcPr>
            <w:tcW w:w="598" w:type="dxa"/>
            <w:tcBorders>
              <w:top w:val="nil"/>
              <w:left w:val="nil"/>
              <w:bottom w:val="nil"/>
              <w:right w:val="single" w:sz="8" w:space="0" w:color="auto"/>
            </w:tcBorders>
            <w:shd w:val="clear" w:color="auto" w:fill="auto"/>
            <w:noWrap/>
          </w:tcPr>
          <w:p w14:paraId="3C4AA8FC" w14:textId="35433918" w:rsidR="007A35E6" w:rsidRPr="0030791F" w:rsidRDefault="007A35E6" w:rsidP="007A35E6">
            <w:pPr>
              <w:ind w:left="-59" w:right="-97" w:hanging="59"/>
              <w:jc w:val="right"/>
              <w:rPr>
                <w:sz w:val="20"/>
                <w:szCs w:val="20"/>
              </w:rPr>
            </w:pPr>
            <w:r w:rsidRPr="0030791F">
              <w:rPr>
                <w:color w:val="000000"/>
                <w:sz w:val="20"/>
                <w:szCs w:val="20"/>
              </w:rPr>
              <w:t>71.4</w:t>
            </w:r>
          </w:p>
        </w:tc>
        <w:tc>
          <w:tcPr>
            <w:tcW w:w="394" w:type="dxa"/>
            <w:tcBorders>
              <w:top w:val="nil"/>
              <w:left w:val="nil"/>
              <w:bottom w:val="nil"/>
              <w:right w:val="nil"/>
            </w:tcBorders>
            <w:shd w:val="clear" w:color="auto" w:fill="auto"/>
            <w:noWrap/>
          </w:tcPr>
          <w:p w14:paraId="1741901C" w14:textId="6EF21114"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49423D5D" w14:textId="5786116B"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0D3905A9" w14:textId="4D57181A" w:rsidR="007A35E6" w:rsidRPr="0030791F" w:rsidRDefault="007A35E6" w:rsidP="007A35E6">
            <w:pPr>
              <w:ind w:right="-97"/>
              <w:jc w:val="right"/>
              <w:rPr>
                <w:sz w:val="20"/>
                <w:szCs w:val="20"/>
              </w:rPr>
            </w:pPr>
            <w:r w:rsidRPr="0030791F">
              <w:rPr>
                <w:color w:val="000000"/>
                <w:sz w:val="20"/>
                <w:szCs w:val="20"/>
              </w:rPr>
              <w:t>3</w:t>
            </w:r>
          </w:p>
        </w:tc>
        <w:tc>
          <w:tcPr>
            <w:tcW w:w="614" w:type="dxa"/>
            <w:tcBorders>
              <w:top w:val="nil"/>
              <w:left w:val="nil"/>
              <w:bottom w:val="nil"/>
              <w:right w:val="single" w:sz="8" w:space="0" w:color="auto"/>
            </w:tcBorders>
            <w:shd w:val="clear" w:color="auto" w:fill="auto"/>
            <w:noWrap/>
          </w:tcPr>
          <w:p w14:paraId="5F9AD4F2" w14:textId="21447C4F" w:rsidR="007A35E6" w:rsidRPr="0030791F" w:rsidRDefault="007A35E6" w:rsidP="007A35E6">
            <w:pPr>
              <w:ind w:left="-86" w:right="-97"/>
              <w:jc w:val="right"/>
              <w:rPr>
                <w:sz w:val="20"/>
                <w:szCs w:val="20"/>
              </w:rPr>
            </w:pPr>
            <w:r w:rsidRPr="0030791F">
              <w:rPr>
                <w:color w:val="000000"/>
                <w:sz w:val="20"/>
                <w:szCs w:val="20"/>
              </w:rPr>
              <w:t>75.0</w:t>
            </w:r>
          </w:p>
        </w:tc>
        <w:tc>
          <w:tcPr>
            <w:tcW w:w="519" w:type="dxa"/>
            <w:tcBorders>
              <w:top w:val="nil"/>
              <w:left w:val="nil"/>
              <w:bottom w:val="nil"/>
              <w:right w:val="single" w:sz="8" w:space="0" w:color="auto"/>
            </w:tcBorders>
            <w:shd w:val="clear" w:color="auto" w:fill="auto"/>
            <w:noWrap/>
          </w:tcPr>
          <w:p w14:paraId="51E83CBA" w14:textId="5B619486" w:rsidR="007A35E6" w:rsidRPr="0030791F" w:rsidRDefault="007A35E6" w:rsidP="007A35E6">
            <w:pPr>
              <w:ind w:right="-97"/>
              <w:jc w:val="right"/>
              <w:rPr>
                <w:sz w:val="20"/>
                <w:szCs w:val="20"/>
              </w:rPr>
            </w:pPr>
            <w:r w:rsidRPr="0030791F">
              <w:rPr>
                <w:color w:val="000000"/>
                <w:sz w:val="20"/>
                <w:szCs w:val="20"/>
              </w:rPr>
              <w:t>231</w:t>
            </w:r>
          </w:p>
        </w:tc>
      </w:tr>
      <w:tr w:rsidR="0083084F" w:rsidRPr="0030791F" w14:paraId="785D92F7"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0D06730D"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Capital &amp; Coast</w:t>
            </w:r>
          </w:p>
        </w:tc>
        <w:tc>
          <w:tcPr>
            <w:tcW w:w="420" w:type="dxa"/>
            <w:tcBorders>
              <w:top w:val="nil"/>
              <w:left w:val="nil"/>
              <w:bottom w:val="nil"/>
              <w:right w:val="nil"/>
            </w:tcBorders>
            <w:shd w:val="clear" w:color="auto" w:fill="auto"/>
            <w:noWrap/>
          </w:tcPr>
          <w:p w14:paraId="4B78755D" w14:textId="498BD0DD"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673B611A" w14:textId="13D8959D"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6C0906FF" w14:textId="76F06E04" w:rsidR="007A35E6" w:rsidRPr="0030791F" w:rsidRDefault="007A35E6" w:rsidP="007A35E6">
            <w:pPr>
              <w:ind w:right="-66"/>
              <w:jc w:val="right"/>
              <w:rPr>
                <w:sz w:val="20"/>
                <w:szCs w:val="20"/>
              </w:rPr>
            </w:pPr>
            <w:r w:rsidRPr="0030791F">
              <w:rPr>
                <w:color w:val="000000"/>
                <w:sz w:val="20"/>
                <w:szCs w:val="20"/>
              </w:rPr>
              <w:t>19</w:t>
            </w:r>
          </w:p>
        </w:tc>
        <w:tc>
          <w:tcPr>
            <w:tcW w:w="631" w:type="dxa"/>
            <w:tcBorders>
              <w:top w:val="nil"/>
              <w:left w:val="nil"/>
              <w:bottom w:val="nil"/>
              <w:right w:val="single" w:sz="8" w:space="0" w:color="auto"/>
            </w:tcBorders>
            <w:shd w:val="clear" w:color="auto" w:fill="auto"/>
            <w:noWrap/>
          </w:tcPr>
          <w:p w14:paraId="315E5BB3" w14:textId="00B98253"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0BF0ADA2" w14:textId="67C948CC" w:rsidR="007A35E6" w:rsidRPr="0030791F" w:rsidRDefault="007A35E6" w:rsidP="007A35E6">
            <w:pPr>
              <w:ind w:right="-66"/>
              <w:jc w:val="right"/>
              <w:rPr>
                <w:sz w:val="20"/>
                <w:szCs w:val="20"/>
              </w:rPr>
            </w:pPr>
            <w:r w:rsidRPr="0030791F">
              <w:rPr>
                <w:color w:val="000000"/>
                <w:sz w:val="20"/>
                <w:szCs w:val="20"/>
              </w:rPr>
              <w:t>28</w:t>
            </w:r>
          </w:p>
        </w:tc>
        <w:tc>
          <w:tcPr>
            <w:tcW w:w="661" w:type="dxa"/>
            <w:tcBorders>
              <w:top w:val="nil"/>
              <w:left w:val="nil"/>
              <w:bottom w:val="nil"/>
              <w:right w:val="single" w:sz="8" w:space="0" w:color="auto"/>
            </w:tcBorders>
            <w:shd w:val="clear" w:color="auto" w:fill="auto"/>
            <w:noWrap/>
          </w:tcPr>
          <w:p w14:paraId="2B41DDE5" w14:textId="2FFA9F1D" w:rsidR="007A35E6" w:rsidRPr="0030791F" w:rsidRDefault="007A35E6" w:rsidP="007A35E6">
            <w:pPr>
              <w:ind w:left="-102" w:right="-97"/>
              <w:jc w:val="right"/>
              <w:rPr>
                <w:sz w:val="20"/>
                <w:szCs w:val="20"/>
              </w:rPr>
            </w:pPr>
            <w:r w:rsidRPr="0030791F">
              <w:rPr>
                <w:color w:val="000000"/>
                <w:sz w:val="20"/>
                <w:szCs w:val="20"/>
              </w:rPr>
              <w:t>90.3</w:t>
            </w:r>
          </w:p>
        </w:tc>
        <w:tc>
          <w:tcPr>
            <w:tcW w:w="331" w:type="dxa"/>
            <w:tcBorders>
              <w:top w:val="nil"/>
              <w:left w:val="nil"/>
              <w:bottom w:val="nil"/>
              <w:right w:val="nil"/>
            </w:tcBorders>
            <w:shd w:val="clear" w:color="auto" w:fill="auto"/>
            <w:noWrap/>
          </w:tcPr>
          <w:p w14:paraId="18EA5CF5" w14:textId="3CB6FB25" w:rsidR="007A35E6" w:rsidRPr="0030791F" w:rsidRDefault="007A35E6" w:rsidP="007A35E6">
            <w:pPr>
              <w:ind w:right="-97"/>
              <w:jc w:val="right"/>
              <w:rPr>
                <w:sz w:val="20"/>
                <w:szCs w:val="20"/>
              </w:rPr>
            </w:pPr>
            <w:r w:rsidRPr="0030791F">
              <w:rPr>
                <w:color w:val="000000"/>
                <w:sz w:val="20"/>
                <w:szCs w:val="20"/>
              </w:rPr>
              <w:t>20</w:t>
            </w:r>
          </w:p>
        </w:tc>
        <w:tc>
          <w:tcPr>
            <w:tcW w:w="709" w:type="dxa"/>
            <w:tcBorders>
              <w:top w:val="nil"/>
              <w:left w:val="nil"/>
              <w:bottom w:val="nil"/>
              <w:right w:val="single" w:sz="8" w:space="0" w:color="auto"/>
            </w:tcBorders>
            <w:shd w:val="clear" w:color="auto" w:fill="auto"/>
            <w:noWrap/>
          </w:tcPr>
          <w:p w14:paraId="71FCD068" w14:textId="52CD8B97" w:rsidR="007A35E6" w:rsidRPr="0030791F" w:rsidRDefault="007A35E6" w:rsidP="007A35E6">
            <w:pPr>
              <w:ind w:left="-156" w:right="-97" w:hanging="171"/>
              <w:jc w:val="right"/>
              <w:rPr>
                <w:sz w:val="20"/>
                <w:szCs w:val="20"/>
              </w:rPr>
            </w:pPr>
            <w:r w:rsidRPr="0030791F">
              <w:rPr>
                <w:color w:val="000000"/>
                <w:sz w:val="20"/>
                <w:szCs w:val="20"/>
              </w:rPr>
              <w:t>95.2</w:t>
            </w:r>
          </w:p>
        </w:tc>
        <w:tc>
          <w:tcPr>
            <w:tcW w:w="425" w:type="dxa"/>
            <w:tcBorders>
              <w:top w:val="nil"/>
              <w:left w:val="nil"/>
              <w:bottom w:val="nil"/>
              <w:right w:val="nil"/>
            </w:tcBorders>
            <w:shd w:val="clear" w:color="auto" w:fill="auto"/>
            <w:noWrap/>
          </w:tcPr>
          <w:p w14:paraId="0AD428D6" w14:textId="3270EED5" w:rsidR="007A35E6" w:rsidRPr="0030791F" w:rsidRDefault="007A35E6" w:rsidP="007A35E6">
            <w:pPr>
              <w:ind w:right="-97"/>
              <w:jc w:val="right"/>
              <w:rPr>
                <w:sz w:val="20"/>
                <w:szCs w:val="20"/>
              </w:rPr>
            </w:pPr>
            <w:r w:rsidRPr="0030791F">
              <w:rPr>
                <w:color w:val="000000"/>
                <w:sz w:val="20"/>
                <w:szCs w:val="20"/>
              </w:rPr>
              <w:t>7</w:t>
            </w:r>
          </w:p>
        </w:tc>
        <w:tc>
          <w:tcPr>
            <w:tcW w:w="592" w:type="dxa"/>
            <w:tcBorders>
              <w:top w:val="nil"/>
              <w:left w:val="nil"/>
              <w:bottom w:val="nil"/>
              <w:right w:val="single" w:sz="8" w:space="0" w:color="auto"/>
            </w:tcBorders>
            <w:shd w:val="clear" w:color="auto" w:fill="auto"/>
            <w:noWrap/>
          </w:tcPr>
          <w:p w14:paraId="082F4162" w14:textId="31872617"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17EC0374" w14:textId="28CD097D" w:rsidR="007A35E6" w:rsidRPr="0030791F" w:rsidRDefault="007A35E6" w:rsidP="007A35E6">
            <w:pPr>
              <w:ind w:right="-97"/>
              <w:jc w:val="right"/>
              <w:rPr>
                <w:sz w:val="20"/>
                <w:szCs w:val="20"/>
              </w:rPr>
            </w:pPr>
            <w:r w:rsidRPr="0030791F">
              <w:rPr>
                <w:color w:val="000000"/>
                <w:sz w:val="20"/>
                <w:szCs w:val="20"/>
              </w:rPr>
              <w:t>10</w:t>
            </w:r>
          </w:p>
        </w:tc>
        <w:tc>
          <w:tcPr>
            <w:tcW w:w="608" w:type="dxa"/>
            <w:tcBorders>
              <w:top w:val="nil"/>
              <w:left w:val="nil"/>
              <w:bottom w:val="nil"/>
              <w:right w:val="single" w:sz="8" w:space="0" w:color="auto"/>
            </w:tcBorders>
            <w:shd w:val="clear" w:color="auto" w:fill="auto"/>
            <w:noWrap/>
          </w:tcPr>
          <w:p w14:paraId="544D2B1E" w14:textId="5CF1BEAD" w:rsidR="007A35E6" w:rsidRPr="0030791F" w:rsidRDefault="007A35E6" w:rsidP="007A35E6">
            <w:pPr>
              <w:ind w:left="-210" w:right="-97"/>
              <w:jc w:val="right"/>
              <w:rPr>
                <w:sz w:val="20"/>
                <w:szCs w:val="20"/>
              </w:rPr>
            </w:pPr>
            <w:r w:rsidRPr="0030791F">
              <w:rPr>
                <w:color w:val="000000"/>
                <w:sz w:val="20"/>
                <w:szCs w:val="20"/>
              </w:rPr>
              <w:t>90.9</w:t>
            </w:r>
          </w:p>
        </w:tc>
        <w:tc>
          <w:tcPr>
            <w:tcW w:w="385" w:type="dxa"/>
            <w:tcBorders>
              <w:top w:val="nil"/>
              <w:left w:val="nil"/>
              <w:bottom w:val="nil"/>
              <w:right w:val="nil"/>
            </w:tcBorders>
            <w:shd w:val="clear" w:color="auto" w:fill="auto"/>
            <w:noWrap/>
          </w:tcPr>
          <w:p w14:paraId="2F7BFDA8" w14:textId="412CCA84" w:rsidR="007A35E6" w:rsidRPr="0030791F" w:rsidRDefault="007A35E6" w:rsidP="007A35E6">
            <w:pPr>
              <w:ind w:right="-97"/>
              <w:jc w:val="right"/>
              <w:rPr>
                <w:sz w:val="20"/>
                <w:szCs w:val="20"/>
              </w:rPr>
            </w:pPr>
            <w:r w:rsidRPr="0030791F">
              <w:rPr>
                <w:color w:val="000000"/>
                <w:sz w:val="20"/>
                <w:szCs w:val="20"/>
              </w:rPr>
              <w:t>8</w:t>
            </w:r>
          </w:p>
        </w:tc>
        <w:tc>
          <w:tcPr>
            <w:tcW w:w="637" w:type="dxa"/>
            <w:tcBorders>
              <w:top w:val="nil"/>
              <w:left w:val="nil"/>
              <w:bottom w:val="nil"/>
              <w:right w:val="single" w:sz="8" w:space="0" w:color="auto"/>
            </w:tcBorders>
            <w:shd w:val="clear" w:color="auto" w:fill="auto"/>
            <w:noWrap/>
          </w:tcPr>
          <w:p w14:paraId="42BEF51E" w14:textId="6E61F15B"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32CE46A2" w14:textId="3E75343C" w:rsidR="007A35E6" w:rsidRPr="0030791F" w:rsidRDefault="007A35E6" w:rsidP="007A35E6">
            <w:pPr>
              <w:ind w:right="-97"/>
              <w:jc w:val="right"/>
              <w:rPr>
                <w:sz w:val="20"/>
                <w:szCs w:val="20"/>
              </w:rPr>
            </w:pPr>
            <w:r w:rsidRPr="0030791F">
              <w:rPr>
                <w:color w:val="000000"/>
                <w:sz w:val="20"/>
                <w:szCs w:val="20"/>
              </w:rPr>
              <w:t>4</w:t>
            </w:r>
          </w:p>
        </w:tc>
        <w:tc>
          <w:tcPr>
            <w:tcW w:w="667" w:type="dxa"/>
            <w:tcBorders>
              <w:top w:val="nil"/>
              <w:left w:val="nil"/>
              <w:bottom w:val="nil"/>
              <w:right w:val="single" w:sz="8" w:space="0" w:color="auto"/>
            </w:tcBorders>
            <w:shd w:val="clear" w:color="auto" w:fill="auto"/>
            <w:noWrap/>
          </w:tcPr>
          <w:p w14:paraId="2E787A50" w14:textId="3161A529" w:rsidR="007A35E6" w:rsidRPr="0030791F" w:rsidRDefault="007A35E6" w:rsidP="007A35E6">
            <w:pPr>
              <w:ind w:left="-113" w:right="-97"/>
              <w:jc w:val="right"/>
              <w:rPr>
                <w:sz w:val="20"/>
                <w:szCs w:val="20"/>
              </w:rPr>
            </w:pPr>
            <w:r w:rsidRPr="0030791F">
              <w:rPr>
                <w:color w:val="000000"/>
                <w:sz w:val="20"/>
                <w:szCs w:val="20"/>
              </w:rPr>
              <w:t>57.1</w:t>
            </w:r>
          </w:p>
        </w:tc>
        <w:tc>
          <w:tcPr>
            <w:tcW w:w="325" w:type="dxa"/>
            <w:tcBorders>
              <w:top w:val="nil"/>
              <w:left w:val="nil"/>
              <w:bottom w:val="nil"/>
              <w:right w:val="nil"/>
            </w:tcBorders>
            <w:shd w:val="clear" w:color="auto" w:fill="auto"/>
            <w:noWrap/>
          </w:tcPr>
          <w:p w14:paraId="5EF91126" w14:textId="0A09D4B0" w:rsidR="007A35E6" w:rsidRPr="0030791F" w:rsidRDefault="007A35E6" w:rsidP="007A35E6">
            <w:pPr>
              <w:ind w:right="-97"/>
              <w:jc w:val="right"/>
              <w:rPr>
                <w:sz w:val="20"/>
                <w:szCs w:val="20"/>
              </w:rPr>
            </w:pPr>
            <w:r w:rsidRPr="0030791F">
              <w:rPr>
                <w:color w:val="000000"/>
                <w:sz w:val="20"/>
                <w:szCs w:val="20"/>
              </w:rPr>
              <w:t>5</w:t>
            </w:r>
          </w:p>
        </w:tc>
        <w:tc>
          <w:tcPr>
            <w:tcW w:w="725" w:type="dxa"/>
            <w:tcBorders>
              <w:top w:val="nil"/>
              <w:left w:val="nil"/>
              <w:bottom w:val="nil"/>
              <w:right w:val="single" w:sz="8" w:space="0" w:color="auto"/>
            </w:tcBorders>
            <w:shd w:val="clear" w:color="auto" w:fill="auto"/>
            <w:noWrap/>
          </w:tcPr>
          <w:p w14:paraId="1413C097" w14:textId="36311FA8" w:rsidR="007A35E6" w:rsidRPr="0030791F" w:rsidRDefault="007A35E6" w:rsidP="007A35E6">
            <w:pPr>
              <w:ind w:left="-161" w:right="-97"/>
              <w:jc w:val="right"/>
              <w:rPr>
                <w:sz w:val="20"/>
                <w:szCs w:val="20"/>
              </w:rPr>
            </w:pPr>
            <w:r w:rsidRPr="0030791F">
              <w:rPr>
                <w:color w:val="000000"/>
                <w:sz w:val="20"/>
                <w:szCs w:val="20"/>
              </w:rPr>
              <w:t>83.3</w:t>
            </w:r>
          </w:p>
        </w:tc>
        <w:tc>
          <w:tcPr>
            <w:tcW w:w="409" w:type="dxa"/>
            <w:tcBorders>
              <w:top w:val="nil"/>
              <w:left w:val="nil"/>
              <w:bottom w:val="nil"/>
              <w:right w:val="nil"/>
            </w:tcBorders>
            <w:shd w:val="clear" w:color="auto" w:fill="auto"/>
            <w:noWrap/>
          </w:tcPr>
          <w:p w14:paraId="54D015E7" w14:textId="159840F5" w:rsidR="007A35E6" w:rsidRPr="0030791F" w:rsidRDefault="007A35E6" w:rsidP="007A35E6">
            <w:pPr>
              <w:ind w:right="-97"/>
              <w:jc w:val="right"/>
              <w:rPr>
                <w:sz w:val="20"/>
                <w:szCs w:val="20"/>
              </w:rPr>
            </w:pPr>
            <w:r w:rsidRPr="0030791F">
              <w:rPr>
                <w:color w:val="000000"/>
                <w:sz w:val="20"/>
                <w:szCs w:val="20"/>
              </w:rPr>
              <w:t>2</w:t>
            </w:r>
          </w:p>
        </w:tc>
        <w:tc>
          <w:tcPr>
            <w:tcW w:w="598" w:type="dxa"/>
            <w:tcBorders>
              <w:top w:val="nil"/>
              <w:left w:val="nil"/>
              <w:bottom w:val="nil"/>
              <w:right w:val="single" w:sz="8" w:space="0" w:color="auto"/>
            </w:tcBorders>
            <w:shd w:val="clear" w:color="auto" w:fill="auto"/>
            <w:noWrap/>
          </w:tcPr>
          <w:p w14:paraId="4DE52FD6" w14:textId="0D00B114" w:rsidR="007A35E6" w:rsidRPr="0030791F" w:rsidRDefault="007A35E6" w:rsidP="007A35E6">
            <w:pPr>
              <w:ind w:left="-59" w:right="-97" w:hanging="59"/>
              <w:jc w:val="right"/>
              <w:rPr>
                <w:sz w:val="20"/>
                <w:szCs w:val="20"/>
              </w:rPr>
            </w:pPr>
            <w:r w:rsidRPr="0030791F">
              <w:rPr>
                <w:color w:val="000000"/>
                <w:sz w:val="20"/>
                <w:szCs w:val="20"/>
              </w:rPr>
              <w:t>50.0</w:t>
            </w:r>
          </w:p>
        </w:tc>
        <w:tc>
          <w:tcPr>
            <w:tcW w:w="394" w:type="dxa"/>
            <w:tcBorders>
              <w:top w:val="nil"/>
              <w:left w:val="nil"/>
              <w:bottom w:val="nil"/>
              <w:right w:val="nil"/>
            </w:tcBorders>
            <w:shd w:val="clear" w:color="auto" w:fill="auto"/>
            <w:noWrap/>
          </w:tcPr>
          <w:p w14:paraId="6C68F450" w14:textId="6E95F6F9" w:rsidR="007A35E6" w:rsidRPr="0030791F" w:rsidRDefault="007A35E6" w:rsidP="007A35E6">
            <w:pPr>
              <w:ind w:right="-97"/>
              <w:jc w:val="right"/>
              <w:rPr>
                <w:sz w:val="20"/>
                <w:szCs w:val="20"/>
              </w:rPr>
            </w:pPr>
            <w:r w:rsidRPr="0030791F">
              <w:rPr>
                <w:color w:val="000000"/>
                <w:sz w:val="20"/>
                <w:szCs w:val="20"/>
              </w:rPr>
              <w:t>6</w:t>
            </w:r>
          </w:p>
        </w:tc>
        <w:tc>
          <w:tcPr>
            <w:tcW w:w="614" w:type="dxa"/>
            <w:tcBorders>
              <w:top w:val="nil"/>
              <w:left w:val="nil"/>
              <w:bottom w:val="nil"/>
              <w:right w:val="single" w:sz="8" w:space="0" w:color="auto"/>
            </w:tcBorders>
            <w:shd w:val="clear" w:color="auto" w:fill="auto"/>
            <w:noWrap/>
          </w:tcPr>
          <w:p w14:paraId="11719D86" w14:textId="0A309CD4"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4EB4C5EA" w14:textId="05FD39ED" w:rsidR="007A35E6" w:rsidRPr="0030791F" w:rsidRDefault="007A35E6" w:rsidP="007A35E6">
            <w:pPr>
              <w:ind w:right="-97"/>
              <w:jc w:val="right"/>
              <w:rPr>
                <w:sz w:val="20"/>
                <w:szCs w:val="20"/>
              </w:rPr>
            </w:pPr>
            <w:r w:rsidRPr="0030791F">
              <w:rPr>
                <w:color w:val="000000"/>
                <w:sz w:val="20"/>
                <w:szCs w:val="20"/>
              </w:rPr>
              <w:t>1</w:t>
            </w:r>
          </w:p>
        </w:tc>
        <w:tc>
          <w:tcPr>
            <w:tcW w:w="614" w:type="dxa"/>
            <w:tcBorders>
              <w:top w:val="nil"/>
              <w:left w:val="nil"/>
              <w:bottom w:val="nil"/>
              <w:right w:val="single" w:sz="8" w:space="0" w:color="auto"/>
            </w:tcBorders>
            <w:shd w:val="clear" w:color="auto" w:fill="auto"/>
            <w:noWrap/>
          </w:tcPr>
          <w:p w14:paraId="0819909B" w14:textId="5EA3E275" w:rsidR="007A35E6" w:rsidRPr="0030791F" w:rsidRDefault="007A35E6" w:rsidP="007A35E6">
            <w:pPr>
              <w:ind w:left="-86" w:right="-97"/>
              <w:jc w:val="right"/>
              <w:rPr>
                <w:sz w:val="20"/>
                <w:szCs w:val="20"/>
              </w:rPr>
            </w:pPr>
            <w:r w:rsidRPr="0030791F">
              <w:rPr>
                <w:color w:val="000000"/>
                <w:sz w:val="20"/>
                <w:szCs w:val="20"/>
              </w:rPr>
              <w:t>33.3</w:t>
            </w:r>
          </w:p>
        </w:tc>
        <w:tc>
          <w:tcPr>
            <w:tcW w:w="519" w:type="dxa"/>
            <w:tcBorders>
              <w:top w:val="nil"/>
              <w:left w:val="nil"/>
              <w:bottom w:val="nil"/>
              <w:right w:val="single" w:sz="8" w:space="0" w:color="auto"/>
            </w:tcBorders>
            <w:shd w:val="clear" w:color="auto" w:fill="auto"/>
            <w:noWrap/>
          </w:tcPr>
          <w:p w14:paraId="57CD41AE" w14:textId="50338688" w:rsidR="007A35E6" w:rsidRPr="0030791F" w:rsidRDefault="007A35E6" w:rsidP="007A35E6">
            <w:pPr>
              <w:ind w:right="-97"/>
              <w:jc w:val="right"/>
              <w:rPr>
                <w:sz w:val="20"/>
                <w:szCs w:val="20"/>
              </w:rPr>
            </w:pPr>
            <w:r w:rsidRPr="0030791F">
              <w:rPr>
                <w:color w:val="000000"/>
                <w:sz w:val="20"/>
                <w:szCs w:val="20"/>
              </w:rPr>
              <w:t>110</w:t>
            </w:r>
          </w:p>
        </w:tc>
      </w:tr>
      <w:tr w:rsidR="0083084F" w:rsidRPr="0030791F" w14:paraId="30A41DA7"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38DBF701"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Counties Manukau</w:t>
            </w:r>
          </w:p>
        </w:tc>
        <w:tc>
          <w:tcPr>
            <w:tcW w:w="420" w:type="dxa"/>
            <w:tcBorders>
              <w:top w:val="nil"/>
              <w:left w:val="nil"/>
              <w:bottom w:val="nil"/>
              <w:right w:val="nil"/>
            </w:tcBorders>
            <w:shd w:val="clear" w:color="auto" w:fill="auto"/>
            <w:noWrap/>
          </w:tcPr>
          <w:p w14:paraId="699FC324" w14:textId="63BCFC0D"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310E3DDB" w14:textId="641E6719"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0A67C51E" w14:textId="7D6604E4" w:rsidR="007A35E6" w:rsidRPr="0030791F" w:rsidRDefault="007A35E6" w:rsidP="007A35E6">
            <w:pPr>
              <w:ind w:right="-66"/>
              <w:jc w:val="right"/>
              <w:rPr>
                <w:sz w:val="20"/>
                <w:szCs w:val="20"/>
              </w:rPr>
            </w:pPr>
            <w:r w:rsidRPr="0030791F">
              <w:rPr>
                <w:color w:val="000000"/>
                <w:sz w:val="20"/>
                <w:szCs w:val="20"/>
              </w:rPr>
              <w:t>29</w:t>
            </w:r>
          </w:p>
        </w:tc>
        <w:tc>
          <w:tcPr>
            <w:tcW w:w="631" w:type="dxa"/>
            <w:tcBorders>
              <w:top w:val="nil"/>
              <w:left w:val="nil"/>
              <w:bottom w:val="nil"/>
              <w:right w:val="single" w:sz="8" w:space="0" w:color="auto"/>
            </w:tcBorders>
            <w:shd w:val="clear" w:color="auto" w:fill="auto"/>
            <w:noWrap/>
          </w:tcPr>
          <w:p w14:paraId="4A01B91C" w14:textId="4DD6A4B9" w:rsidR="007A35E6" w:rsidRPr="0030791F" w:rsidRDefault="007A35E6" w:rsidP="007A35E6">
            <w:pPr>
              <w:ind w:right="-97"/>
              <w:jc w:val="right"/>
              <w:rPr>
                <w:sz w:val="20"/>
                <w:szCs w:val="20"/>
              </w:rPr>
            </w:pPr>
            <w:r w:rsidRPr="0030791F">
              <w:rPr>
                <w:color w:val="000000"/>
                <w:sz w:val="20"/>
                <w:szCs w:val="20"/>
              </w:rPr>
              <w:t>87.9</w:t>
            </w:r>
          </w:p>
        </w:tc>
        <w:tc>
          <w:tcPr>
            <w:tcW w:w="361" w:type="dxa"/>
            <w:tcBorders>
              <w:top w:val="nil"/>
              <w:left w:val="nil"/>
              <w:bottom w:val="nil"/>
              <w:right w:val="nil"/>
            </w:tcBorders>
            <w:shd w:val="clear" w:color="auto" w:fill="auto"/>
            <w:noWrap/>
          </w:tcPr>
          <w:p w14:paraId="3F273D44" w14:textId="3E7A3DD3" w:rsidR="007A35E6" w:rsidRPr="0030791F" w:rsidRDefault="007A35E6" w:rsidP="007A35E6">
            <w:pPr>
              <w:ind w:right="-66"/>
              <w:jc w:val="right"/>
              <w:rPr>
                <w:sz w:val="20"/>
                <w:szCs w:val="20"/>
              </w:rPr>
            </w:pPr>
            <w:r w:rsidRPr="0030791F">
              <w:rPr>
                <w:color w:val="000000"/>
                <w:sz w:val="20"/>
                <w:szCs w:val="20"/>
              </w:rPr>
              <w:t>35</w:t>
            </w:r>
          </w:p>
        </w:tc>
        <w:tc>
          <w:tcPr>
            <w:tcW w:w="661" w:type="dxa"/>
            <w:tcBorders>
              <w:top w:val="nil"/>
              <w:left w:val="nil"/>
              <w:bottom w:val="nil"/>
              <w:right w:val="single" w:sz="8" w:space="0" w:color="auto"/>
            </w:tcBorders>
            <w:shd w:val="clear" w:color="auto" w:fill="auto"/>
            <w:noWrap/>
          </w:tcPr>
          <w:p w14:paraId="5F66283A" w14:textId="72A2A1B7" w:rsidR="007A35E6" w:rsidRPr="0030791F" w:rsidRDefault="007A35E6" w:rsidP="007A35E6">
            <w:pPr>
              <w:ind w:left="-102" w:right="-97"/>
              <w:jc w:val="right"/>
              <w:rPr>
                <w:sz w:val="20"/>
                <w:szCs w:val="20"/>
              </w:rPr>
            </w:pPr>
            <w:r w:rsidRPr="0030791F">
              <w:rPr>
                <w:color w:val="000000"/>
                <w:sz w:val="20"/>
                <w:szCs w:val="20"/>
              </w:rPr>
              <w:t>83.3</w:t>
            </w:r>
          </w:p>
        </w:tc>
        <w:tc>
          <w:tcPr>
            <w:tcW w:w="331" w:type="dxa"/>
            <w:tcBorders>
              <w:top w:val="nil"/>
              <w:left w:val="nil"/>
              <w:bottom w:val="nil"/>
              <w:right w:val="nil"/>
            </w:tcBorders>
            <w:shd w:val="clear" w:color="auto" w:fill="auto"/>
            <w:noWrap/>
          </w:tcPr>
          <w:p w14:paraId="6D2220B2" w14:textId="6422D00E" w:rsidR="007A35E6" w:rsidRPr="0030791F" w:rsidRDefault="007A35E6" w:rsidP="007A35E6">
            <w:pPr>
              <w:ind w:right="-97"/>
              <w:jc w:val="right"/>
              <w:rPr>
                <w:sz w:val="20"/>
                <w:szCs w:val="20"/>
              </w:rPr>
            </w:pPr>
            <w:r w:rsidRPr="0030791F">
              <w:rPr>
                <w:color w:val="000000"/>
                <w:sz w:val="20"/>
                <w:szCs w:val="20"/>
              </w:rPr>
              <w:t>31</w:t>
            </w:r>
          </w:p>
        </w:tc>
        <w:tc>
          <w:tcPr>
            <w:tcW w:w="709" w:type="dxa"/>
            <w:tcBorders>
              <w:top w:val="nil"/>
              <w:left w:val="nil"/>
              <w:bottom w:val="nil"/>
              <w:right w:val="single" w:sz="8" w:space="0" w:color="auto"/>
            </w:tcBorders>
            <w:shd w:val="clear" w:color="auto" w:fill="auto"/>
            <w:noWrap/>
          </w:tcPr>
          <w:p w14:paraId="514D2E85" w14:textId="26949C8D" w:rsidR="007A35E6" w:rsidRPr="0030791F" w:rsidRDefault="007A35E6" w:rsidP="007A35E6">
            <w:pPr>
              <w:ind w:left="-156" w:right="-97" w:hanging="171"/>
              <w:jc w:val="right"/>
              <w:rPr>
                <w:sz w:val="20"/>
                <w:szCs w:val="20"/>
              </w:rPr>
            </w:pPr>
            <w:r w:rsidRPr="0030791F">
              <w:rPr>
                <w:color w:val="000000"/>
                <w:sz w:val="20"/>
                <w:szCs w:val="20"/>
              </w:rPr>
              <w:t>86.1</w:t>
            </w:r>
          </w:p>
        </w:tc>
        <w:tc>
          <w:tcPr>
            <w:tcW w:w="425" w:type="dxa"/>
            <w:tcBorders>
              <w:top w:val="nil"/>
              <w:left w:val="nil"/>
              <w:bottom w:val="nil"/>
              <w:right w:val="nil"/>
            </w:tcBorders>
            <w:shd w:val="clear" w:color="auto" w:fill="auto"/>
            <w:noWrap/>
          </w:tcPr>
          <w:p w14:paraId="18FE86DA" w14:textId="2E46A38B" w:rsidR="007A35E6" w:rsidRPr="0030791F" w:rsidRDefault="007A35E6" w:rsidP="007A35E6">
            <w:pPr>
              <w:ind w:right="-97"/>
              <w:jc w:val="right"/>
              <w:rPr>
                <w:sz w:val="20"/>
                <w:szCs w:val="20"/>
              </w:rPr>
            </w:pPr>
            <w:r w:rsidRPr="0030791F">
              <w:rPr>
                <w:color w:val="000000"/>
                <w:sz w:val="20"/>
                <w:szCs w:val="20"/>
              </w:rPr>
              <w:t>22</w:t>
            </w:r>
          </w:p>
        </w:tc>
        <w:tc>
          <w:tcPr>
            <w:tcW w:w="592" w:type="dxa"/>
            <w:tcBorders>
              <w:top w:val="nil"/>
              <w:left w:val="nil"/>
              <w:bottom w:val="nil"/>
              <w:right w:val="single" w:sz="8" w:space="0" w:color="auto"/>
            </w:tcBorders>
            <w:shd w:val="clear" w:color="auto" w:fill="auto"/>
            <w:noWrap/>
          </w:tcPr>
          <w:p w14:paraId="77880733" w14:textId="66FCC890" w:rsidR="007A35E6" w:rsidRPr="0030791F" w:rsidRDefault="007A35E6" w:rsidP="007A35E6">
            <w:pPr>
              <w:ind w:left="-182" w:right="-97"/>
              <w:jc w:val="right"/>
              <w:rPr>
                <w:sz w:val="20"/>
                <w:szCs w:val="20"/>
              </w:rPr>
            </w:pPr>
            <w:r w:rsidRPr="0030791F">
              <w:rPr>
                <w:color w:val="000000"/>
                <w:sz w:val="20"/>
                <w:szCs w:val="20"/>
              </w:rPr>
              <w:t>78.6</w:t>
            </w:r>
          </w:p>
        </w:tc>
        <w:tc>
          <w:tcPr>
            <w:tcW w:w="400" w:type="dxa"/>
            <w:tcBorders>
              <w:top w:val="nil"/>
              <w:left w:val="nil"/>
              <w:bottom w:val="nil"/>
              <w:right w:val="nil"/>
            </w:tcBorders>
            <w:shd w:val="clear" w:color="auto" w:fill="auto"/>
            <w:noWrap/>
          </w:tcPr>
          <w:p w14:paraId="38891D99" w14:textId="0AA71794" w:rsidR="007A35E6" w:rsidRPr="0030791F" w:rsidRDefault="007A35E6" w:rsidP="007A35E6">
            <w:pPr>
              <w:ind w:right="-97"/>
              <w:jc w:val="right"/>
              <w:rPr>
                <w:sz w:val="20"/>
                <w:szCs w:val="20"/>
              </w:rPr>
            </w:pPr>
            <w:r w:rsidRPr="0030791F">
              <w:rPr>
                <w:color w:val="000000"/>
                <w:sz w:val="20"/>
                <w:szCs w:val="20"/>
              </w:rPr>
              <w:t>12</w:t>
            </w:r>
          </w:p>
        </w:tc>
        <w:tc>
          <w:tcPr>
            <w:tcW w:w="608" w:type="dxa"/>
            <w:tcBorders>
              <w:top w:val="nil"/>
              <w:left w:val="nil"/>
              <w:bottom w:val="nil"/>
              <w:right w:val="single" w:sz="8" w:space="0" w:color="auto"/>
            </w:tcBorders>
            <w:shd w:val="clear" w:color="auto" w:fill="auto"/>
            <w:noWrap/>
          </w:tcPr>
          <w:p w14:paraId="7F4149F9" w14:textId="47404562" w:rsidR="007A35E6" w:rsidRPr="0030791F" w:rsidRDefault="007A35E6" w:rsidP="007A35E6">
            <w:pPr>
              <w:ind w:left="-210" w:right="-97"/>
              <w:jc w:val="right"/>
              <w:rPr>
                <w:sz w:val="20"/>
                <w:szCs w:val="20"/>
              </w:rPr>
            </w:pPr>
            <w:r w:rsidRPr="0030791F">
              <w:rPr>
                <w:color w:val="000000"/>
                <w:sz w:val="20"/>
                <w:szCs w:val="20"/>
              </w:rPr>
              <w:t>92.3</w:t>
            </w:r>
          </w:p>
        </w:tc>
        <w:tc>
          <w:tcPr>
            <w:tcW w:w="385" w:type="dxa"/>
            <w:tcBorders>
              <w:top w:val="nil"/>
              <w:left w:val="nil"/>
              <w:bottom w:val="nil"/>
              <w:right w:val="nil"/>
            </w:tcBorders>
            <w:shd w:val="clear" w:color="auto" w:fill="auto"/>
            <w:noWrap/>
          </w:tcPr>
          <w:p w14:paraId="06BFDC08" w14:textId="07B2986C" w:rsidR="007A35E6" w:rsidRPr="0030791F" w:rsidRDefault="007A35E6" w:rsidP="007A35E6">
            <w:pPr>
              <w:ind w:right="-97"/>
              <w:jc w:val="right"/>
              <w:rPr>
                <w:sz w:val="20"/>
                <w:szCs w:val="20"/>
              </w:rPr>
            </w:pPr>
            <w:r w:rsidRPr="0030791F">
              <w:rPr>
                <w:color w:val="000000"/>
                <w:sz w:val="20"/>
                <w:szCs w:val="20"/>
              </w:rPr>
              <w:t>11</w:t>
            </w:r>
          </w:p>
        </w:tc>
        <w:tc>
          <w:tcPr>
            <w:tcW w:w="637" w:type="dxa"/>
            <w:tcBorders>
              <w:top w:val="nil"/>
              <w:left w:val="nil"/>
              <w:bottom w:val="nil"/>
              <w:right w:val="single" w:sz="8" w:space="0" w:color="auto"/>
            </w:tcBorders>
            <w:shd w:val="clear" w:color="auto" w:fill="auto"/>
            <w:noWrap/>
          </w:tcPr>
          <w:p w14:paraId="0968DB14" w14:textId="698E1636"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16A93C46" w14:textId="0AF7118D" w:rsidR="007A35E6" w:rsidRPr="0030791F" w:rsidRDefault="007A35E6" w:rsidP="007A35E6">
            <w:pPr>
              <w:ind w:right="-97"/>
              <w:jc w:val="right"/>
              <w:rPr>
                <w:sz w:val="20"/>
                <w:szCs w:val="20"/>
              </w:rPr>
            </w:pPr>
            <w:r w:rsidRPr="0030791F">
              <w:rPr>
                <w:color w:val="000000"/>
                <w:sz w:val="20"/>
                <w:szCs w:val="20"/>
              </w:rPr>
              <w:t>5</w:t>
            </w:r>
          </w:p>
        </w:tc>
        <w:tc>
          <w:tcPr>
            <w:tcW w:w="667" w:type="dxa"/>
            <w:tcBorders>
              <w:top w:val="nil"/>
              <w:left w:val="nil"/>
              <w:bottom w:val="nil"/>
              <w:right w:val="single" w:sz="8" w:space="0" w:color="auto"/>
            </w:tcBorders>
            <w:shd w:val="clear" w:color="auto" w:fill="auto"/>
            <w:noWrap/>
          </w:tcPr>
          <w:p w14:paraId="757A1122" w14:textId="43691255" w:rsidR="007A35E6" w:rsidRPr="0030791F" w:rsidRDefault="007A35E6" w:rsidP="007A35E6">
            <w:pPr>
              <w:ind w:left="-113" w:right="-97"/>
              <w:jc w:val="right"/>
              <w:rPr>
                <w:sz w:val="20"/>
                <w:szCs w:val="20"/>
              </w:rPr>
            </w:pPr>
            <w:r w:rsidRPr="0030791F">
              <w:rPr>
                <w:color w:val="000000"/>
                <w:sz w:val="20"/>
                <w:szCs w:val="20"/>
              </w:rPr>
              <w:t>100.0</w:t>
            </w:r>
          </w:p>
        </w:tc>
        <w:tc>
          <w:tcPr>
            <w:tcW w:w="325" w:type="dxa"/>
            <w:tcBorders>
              <w:top w:val="nil"/>
              <w:left w:val="nil"/>
              <w:bottom w:val="nil"/>
              <w:right w:val="nil"/>
            </w:tcBorders>
            <w:shd w:val="clear" w:color="auto" w:fill="auto"/>
            <w:noWrap/>
          </w:tcPr>
          <w:p w14:paraId="66F03F08" w14:textId="30F124FD" w:rsidR="007A35E6" w:rsidRPr="0030791F" w:rsidRDefault="007A35E6" w:rsidP="007A35E6">
            <w:pPr>
              <w:ind w:right="-97"/>
              <w:jc w:val="right"/>
              <w:rPr>
                <w:sz w:val="20"/>
                <w:szCs w:val="20"/>
              </w:rPr>
            </w:pPr>
            <w:r w:rsidRPr="0030791F">
              <w:rPr>
                <w:color w:val="000000"/>
                <w:sz w:val="20"/>
                <w:szCs w:val="20"/>
              </w:rPr>
              <w:t>13</w:t>
            </w:r>
          </w:p>
        </w:tc>
        <w:tc>
          <w:tcPr>
            <w:tcW w:w="725" w:type="dxa"/>
            <w:tcBorders>
              <w:top w:val="nil"/>
              <w:left w:val="nil"/>
              <w:bottom w:val="nil"/>
              <w:right w:val="single" w:sz="8" w:space="0" w:color="auto"/>
            </w:tcBorders>
            <w:shd w:val="clear" w:color="auto" w:fill="auto"/>
            <w:noWrap/>
          </w:tcPr>
          <w:p w14:paraId="29AF1583" w14:textId="2E24DD25" w:rsidR="007A35E6" w:rsidRPr="0030791F" w:rsidRDefault="007A35E6" w:rsidP="007A35E6">
            <w:pPr>
              <w:ind w:left="-161" w:right="-97"/>
              <w:jc w:val="right"/>
              <w:rPr>
                <w:sz w:val="20"/>
                <w:szCs w:val="20"/>
              </w:rPr>
            </w:pPr>
            <w:r w:rsidRPr="0030791F">
              <w:rPr>
                <w:color w:val="000000"/>
                <w:sz w:val="20"/>
                <w:szCs w:val="20"/>
              </w:rPr>
              <w:t>72.2</w:t>
            </w:r>
          </w:p>
        </w:tc>
        <w:tc>
          <w:tcPr>
            <w:tcW w:w="409" w:type="dxa"/>
            <w:tcBorders>
              <w:top w:val="nil"/>
              <w:left w:val="nil"/>
              <w:bottom w:val="nil"/>
              <w:right w:val="nil"/>
            </w:tcBorders>
            <w:shd w:val="clear" w:color="auto" w:fill="auto"/>
            <w:noWrap/>
          </w:tcPr>
          <w:p w14:paraId="3CD902E1" w14:textId="5744A91C" w:rsidR="007A35E6" w:rsidRPr="0030791F" w:rsidRDefault="007A35E6" w:rsidP="007A35E6">
            <w:pPr>
              <w:ind w:right="-97"/>
              <w:jc w:val="right"/>
              <w:rPr>
                <w:sz w:val="20"/>
                <w:szCs w:val="20"/>
              </w:rPr>
            </w:pPr>
            <w:r w:rsidRPr="0030791F">
              <w:rPr>
                <w:color w:val="000000"/>
                <w:sz w:val="20"/>
                <w:szCs w:val="20"/>
              </w:rPr>
              <w:t>6</w:t>
            </w:r>
          </w:p>
        </w:tc>
        <w:tc>
          <w:tcPr>
            <w:tcW w:w="598" w:type="dxa"/>
            <w:tcBorders>
              <w:top w:val="nil"/>
              <w:left w:val="nil"/>
              <w:bottom w:val="nil"/>
              <w:right w:val="single" w:sz="8" w:space="0" w:color="auto"/>
            </w:tcBorders>
            <w:shd w:val="clear" w:color="auto" w:fill="auto"/>
            <w:noWrap/>
          </w:tcPr>
          <w:p w14:paraId="6C5045BB" w14:textId="00187AC1" w:rsidR="007A35E6" w:rsidRPr="0030791F" w:rsidRDefault="007A35E6" w:rsidP="007A35E6">
            <w:pPr>
              <w:ind w:left="-59" w:right="-97" w:hanging="59"/>
              <w:jc w:val="right"/>
              <w:rPr>
                <w:sz w:val="20"/>
                <w:szCs w:val="20"/>
              </w:rPr>
            </w:pPr>
            <w:r w:rsidRPr="0030791F">
              <w:rPr>
                <w:color w:val="000000"/>
                <w:sz w:val="20"/>
                <w:szCs w:val="20"/>
              </w:rPr>
              <w:t>85.7</w:t>
            </w:r>
          </w:p>
        </w:tc>
        <w:tc>
          <w:tcPr>
            <w:tcW w:w="394" w:type="dxa"/>
            <w:tcBorders>
              <w:top w:val="nil"/>
              <w:left w:val="nil"/>
              <w:bottom w:val="nil"/>
              <w:right w:val="nil"/>
            </w:tcBorders>
            <w:shd w:val="clear" w:color="auto" w:fill="auto"/>
            <w:noWrap/>
          </w:tcPr>
          <w:p w14:paraId="5E900886" w14:textId="462A00F3" w:rsidR="007A35E6" w:rsidRPr="0030791F" w:rsidRDefault="007A35E6" w:rsidP="007A35E6">
            <w:pPr>
              <w:ind w:right="-97"/>
              <w:jc w:val="right"/>
              <w:rPr>
                <w:sz w:val="20"/>
                <w:szCs w:val="20"/>
              </w:rPr>
            </w:pPr>
            <w:r w:rsidRPr="0030791F">
              <w:rPr>
                <w:color w:val="000000"/>
                <w:sz w:val="20"/>
                <w:szCs w:val="20"/>
              </w:rPr>
              <w:t>6</w:t>
            </w:r>
          </w:p>
        </w:tc>
        <w:tc>
          <w:tcPr>
            <w:tcW w:w="614" w:type="dxa"/>
            <w:tcBorders>
              <w:top w:val="nil"/>
              <w:left w:val="nil"/>
              <w:bottom w:val="nil"/>
              <w:right w:val="single" w:sz="8" w:space="0" w:color="auto"/>
            </w:tcBorders>
            <w:shd w:val="clear" w:color="auto" w:fill="auto"/>
            <w:noWrap/>
          </w:tcPr>
          <w:p w14:paraId="56A3E49B" w14:textId="54734504"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6885E5AC" w14:textId="652B90A7"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73C8EFBE" w14:textId="53594D94" w:rsidR="007A35E6" w:rsidRPr="0030791F" w:rsidRDefault="007A35E6" w:rsidP="007A35E6">
            <w:pPr>
              <w:ind w:left="-86" w:right="-97"/>
              <w:jc w:val="right"/>
              <w:rPr>
                <w:sz w:val="20"/>
                <w:szCs w:val="20"/>
              </w:rPr>
            </w:pPr>
            <w:r w:rsidRPr="0030791F">
              <w:rPr>
                <w:color w:val="000000"/>
                <w:sz w:val="20"/>
                <w:szCs w:val="20"/>
              </w:rPr>
              <w:t>100.0</w:t>
            </w:r>
          </w:p>
        </w:tc>
        <w:tc>
          <w:tcPr>
            <w:tcW w:w="519" w:type="dxa"/>
            <w:tcBorders>
              <w:top w:val="nil"/>
              <w:left w:val="nil"/>
              <w:bottom w:val="nil"/>
              <w:right w:val="single" w:sz="8" w:space="0" w:color="auto"/>
            </w:tcBorders>
            <w:shd w:val="clear" w:color="auto" w:fill="auto"/>
            <w:noWrap/>
          </w:tcPr>
          <w:p w14:paraId="7EA23A50" w14:textId="24020AB9" w:rsidR="007A35E6" w:rsidRPr="0030791F" w:rsidRDefault="007A35E6" w:rsidP="007A35E6">
            <w:pPr>
              <w:ind w:right="-97"/>
              <w:jc w:val="right"/>
              <w:rPr>
                <w:sz w:val="20"/>
                <w:szCs w:val="20"/>
              </w:rPr>
            </w:pPr>
            <w:r w:rsidRPr="0030791F">
              <w:rPr>
                <w:color w:val="000000"/>
                <w:sz w:val="20"/>
                <w:szCs w:val="20"/>
              </w:rPr>
              <w:t>172</w:t>
            </w:r>
          </w:p>
        </w:tc>
      </w:tr>
      <w:tr w:rsidR="0083084F" w:rsidRPr="0030791F" w14:paraId="78C4468A"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23125C9F"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Hawke's Bay</w:t>
            </w:r>
          </w:p>
        </w:tc>
        <w:tc>
          <w:tcPr>
            <w:tcW w:w="420" w:type="dxa"/>
            <w:tcBorders>
              <w:top w:val="nil"/>
              <w:left w:val="nil"/>
              <w:bottom w:val="nil"/>
              <w:right w:val="nil"/>
            </w:tcBorders>
            <w:shd w:val="clear" w:color="auto" w:fill="auto"/>
            <w:noWrap/>
          </w:tcPr>
          <w:p w14:paraId="12780825" w14:textId="7D621A85" w:rsidR="007A35E6" w:rsidRPr="0030791F" w:rsidRDefault="007A35E6" w:rsidP="007A35E6">
            <w:pPr>
              <w:ind w:right="-101"/>
              <w:jc w:val="right"/>
              <w:rPr>
                <w:sz w:val="20"/>
                <w:szCs w:val="20"/>
              </w:rPr>
            </w:pPr>
            <w:r w:rsidRPr="0030791F">
              <w:rPr>
                <w:color w:val="000000"/>
                <w:sz w:val="20"/>
                <w:szCs w:val="20"/>
              </w:rPr>
              <w:t>1</w:t>
            </w:r>
          </w:p>
        </w:tc>
        <w:tc>
          <w:tcPr>
            <w:tcW w:w="630" w:type="dxa"/>
            <w:tcBorders>
              <w:top w:val="nil"/>
              <w:left w:val="nil"/>
              <w:bottom w:val="nil"/>
              <w:right w:val="single" w:sz="8" w:space="0" w:color="auto"/>
            </w:tcBorders>
            <w:shd w:val="clear" w:color="auto" w:fill="auto"/>
            <w:noWrap/>
          </w:tcPr>
          <w:p w14:paraId="21DD38C1" w14:textId="37A04CD0" w:rsidR="007A35E6" w:rsidRPr="0030791F" w:rsidRDefault="007A35E6" w:rsidP="007A35E6">
            <w:pPr>
              <w:ind w:left="-218" w:right="-50"/>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Pr>
          <w:p w14:paraId="3ED6F844" w14:textId="1BAFA201" w:rsidR="007A35E6" w:rsidRPr="0030791F" w:rsidRDefault="007A35E6" w:rsidP="007A35E6">
            <w:pPr>
              <w:ind w:right="-66"/>
              <w:jc w:val="right"/>
              <w:rPr>
                <w:sz w:val="20"/>
                <w:szCs w:val="20"/>
              </w:rPr>
            </w:pPr>
            <w:r w:rsidRPr="0030791F">
              <w:rPr>
                <w:color w:val="000000"/>
                <w:sz w:val="20"/>
                <w:szCs w:val="20"/>
              </w:rPr>
              <w:t>6</w:t>
            </w:r>
          </w:p>
        </w:tc>
        <w:tc>
          <w:tcPr>
            <w:tcW w:w="631" w:type="dxa"/>
            <w:tcBorders>
              <w:top w:val="nil"/>
              <w:left w:val="nil"/>
              <w:bottom w:val="nil"/>
              <w:right w:val="single" w:sz="8" w:space="0" w:color="auto"/>
            </w:tcBorders>
            <w:shd w:val="clear" w:color="auto" w:fill="auto"/>
            <w:noWrap/>
          </w:tcPr>
          <w:p w14:paraId="57FF0C5D" w14:textId="3BE6BD0E" w:rsidR="007A35E6" w:rsidRPr="0030791F" w:rsidRDefault="007A35E6" w:rsidP="007A35E6">
            <w:pPr>
              <w:ind w:right="-97"/>
              <w:jc w:val="right"/>
              <w:rPr>
                <w:sz w:val="20"/>
                <w:szCs w:val="20"/>
              </w:rPr>
            </w:pPr>
            <w:r w:rsidRPr="0030791F">
              <w:rPr>
                <w:color w:val="000000"/>
                <w:sz w:val="20"/>
                <w:szCs w:val="20"/>
              </w:rPr>
              <w:t>75.0</w:t>
            </w:r>
          </w:p>
        </w:tc>
        <w:tc>
          <w:tcPr>
            <w:tcW w:w="361" w:type="dxa"/>
            <w:tcBorders>
              <w:top w:val="nil"/>
              <w:left w:val="nil"/>
              <w:bottom w:val="nil"/>
              <w:right w:val="nil"/>
            </w:tcBorders>
            <w:shd w:val="clear" w:color="auto" w:fill="auto"/>
            <w:noWrap/>
          </w:tcPr>
          <w:p w14:paraId="6E8A2672" w14:textId="1DEFA0DF" w:rsidR="007A35E6" w:rsidRPr="0030791F" w:rsidRDefault="007A35E6" w:rsidP="007A35E6">
            <w:pPr>
              <w:ind w:right="-66"/>
              <w:jc w:val="right"/>
              <w:rPr>
                <w:sz w:val="20"/>
                <w:szCs w:val="20"/>
              </w:rPr>
            </w:pPr>
            <w:r w:rsidRPr="0030791F">
              <w:rPr>
                <w:color w:val="000000"/>
                <w:sz w:val="20"/>
                <w:szCs w:val="20"/>
              </w:rPr>
              <w:t>18</w:t>
            </w:r>
          </w:p>
        </w:tc>
        <w:tc>
          <w:tcPr>
            <w:tcW w:w="661" w:type="dxa"/>
            <w:tcBorders>
              <w:top w:val="nil"/>
              <w:left w:val="nil"/>
              <w:bottom w:val="nil"/>
              <w:right w:val="single" w:sz="8" w:space="0" w:color="auto"/>
            </w:tcBorders>
            <w:shd w:val="clear" w:color="auto" w:fill="auto"/>
            <w:noWrap/>
          </w:tcPr>
          <w:p w14:paraId="44F1DB60" w14:textId="0CFB5C3D" w:rsidR="007A35E6" w:rsidRPr="0030791F" w:rsidRDefault="007A35E6" w:rsidP="007A35E6">
            <w:pPr>
              <w:ind w:left="-102" w:right="-97"/>
              <w:jc w:val="right"/>
              <w:rPr>
                <w:sz w:val="20"/>
                <w:szCs w:val="20"/>
              </w:rPr>
            </w:pPr>
            <w:r w:rsidRPr="0030791F">
              <w:rPr>
                <w:color w:val="000000"/>
                <w:sz w:val="20"/>
                <w:szCs w:val="20"/>
              </w:rPr>
              <w:t>94.7</w:t>
            </w:r>
          </w:p>
        </w:tc>
        <w:tc>
          <w:tcPr>
            <w:tcW w:w="331" w:type="dxa"/>
            <w:tcBorders>
              <w:top w:val="nil"/>
              <w:left w:val="nil"/>
              <w:bottom w:val="nil"/>
              <w:right w:val="nil"/>
            </w:tcBorders>
            <w:shd w:val="clear" w:color="auto" w:fill="auto"/>
            <w:noWrap/>
          </w:tcPr>
          <w:p w14:paraId="0D79C460" w14:textId="220E3FBE" w:rsidR="007A35E6" w:rsidRPr="0030791F" w:rsidRDefault="007A35E6" w:rsidP="007A35E6">
            <w:pPr>
              <w:ind w:right="-97"/>
              <w:jc w:val="right"/>
              <w:rPr>
                <w:sz w:val="20"/>
                <w:szCs w:val="20"/>
              </w:rPr>
            </w:pPr>
            <w:r w:rsidRPr="0030791F">
              <w:rPr>
                <w:color w:val="000000"/>
                <w:sz w:val="20"/>
                <w:szCs w:val="20"/>
              </w:rPr>
              <w:t>11</w:t>
            </w:r>
          </w:p>
        </w:tc>
        <w:tc>
          <w:tcPr>
            <w:tcW w:w="709" w:type="dxa"/>
            <w:tcBorders>
              <w:top w:val="nil"/>
              <w:left w:val="nil"/>
              <w:bottom w:val="nil"/>
              <w:right w:val="single" w:sz="8" w:space="0" w:color="auto"/>
            </w:tcBorders>
            <w:shd w:val="clear" w:color="auto" w:fill="auto"/>
            <w:noWrap/>
          </w:tcPr>
          <w:p w14:paraId="136F49D4" w14:textId="17B01C9D" w:rsidR="007A35E6" w:rsidRPr="0030791F" w:rsidRDefault="007A35E6" w:rsidP="007A35E6">
            <w:pPr>
              <w:ind w:left="-156" w:right="-97" w:hanging="171"/>
              <w:jc w:val="right"/>
              <w:rPr>
                <w:sz w:val="20"/>
                <w:szCs w:val="20"/>
              </w:rPr>
            </w:pPr>
            <w:r w:rsidRPr="0030791F">
              <w:rPr>
                <w:color w:val="000000"/>
                <w:sz w:val="20"/>
                <w:szCs w:val="20"/>
              </w:rPr>
              <w:t>100.0</w:t>
            </w:r>
          </w:p>
        </w:tc>
        <w:tc>
          <w:tcPr>
            <w:tcW w:w="425" w:type="dxa"/>
            <w:tcBorders>
              <w:top w:val="nil"/>
              <w:left w:val="nil"/>
              <w:bottom w:val="nil"/>
              <w:right w:val="nil"/>
            </w:tcBorders>
            <w:shd w:val="clear" w:color="auto" w:fill="auto"/>
            <w:noWrap/>
          </w:tcPr>
          <w:p w14:paraId="2F701146" w14:textId="5A467C8A" w:rsidR="007A35E6" w:rsidRPr="0030791F" w:rsidRDefault="007A35E6" w:rsidP="007A35E6">
            <w:pPr>
              <w:ind w:right="-97"/>
              <w:jc w:val="right"/>
              <w:rPr>
                <w:sz w:val="20"/>
                <w:szCs w:val="20"/>
              </w:rPr>
            </w:pPr>
            <w:r w:rsidRPr="0030791F">
              <w:rPr>
                <w:color w:val="000000"/>
                <w:sz w:val="20"/>
                <w:szCs w:val="20"/>
              </w:rPr>
              <w:t>4</w:t>
            </w:r>
          </w:p>
        </w:tc>
        <w:tc>
          <w:tcPr>
            <w:tcW w:w="592" w:type="dxa"/>
            <w:tcBorders>
              <w:top w:val="nil"/>
              <w:left w:val="nil"/>
              <w:bottom w:val="nil"/>
              <w:right w:val="single" w:sz="8" w:space="0" w:color="auto"/>
            </w:tcBorders>
            <w:shd w:val="clear" w:color="auto" w:fill="auto"/>
            <w:noWrap/>
          </w:tcPr>
          <w:p w14:paraId="79537A4D" w14:textId="5D249B3D"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1287CDF1" w14:textId="60645C95" w:rsidR="007A35E6" w:rsidRPr="0030791F" w:rsidRDefault="007A35E6" w:rsidP="007A35E6">
            <w:pPr>
              <w:ind w:right="-97"/>
              <w:jc w:val="right"/>
              <w:rPr>
                <w:sz w:val="20"/>
                <w:szCs w:val="20"/>
              </w:rPr>
            </w:pPr>
            <w:r w:rsidRPr="0030791F">
              <w:rPr>
                <w:color w:val="000000"/>
                <w:sz w:val="20"/>
                <w:szCs w:val="20"/>
              </w:rPr>
              <w:t>4</w:t>
            </w:r>
          </w:p>
        </w:tc>
        <w:tc>
          <w:tcPr>
            <w:tcW w:w="608" w:type="dxa"/>
            <w:tcBorders>
              <w:top w:val="nil"/>
              <w:left w:val="nil"/>
              <w:bottom w:val="nil"/>
              <w:right w:val="single" w:sz="8" w:space="0" w:color="auto"/>
            </w:tcBorders>
            <w:shd w:val="clear" w:color="auto" w:fill="auto"/>
            <w:noWrap/>
          </w:tcPr>
          <w:p w14:paraId="7EF454AA" w14:textId="0540AFC7"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7E60EDD9" w14:textId="1DA40B22" w:rsidR="007A35E6" w:rsidRPr="0030791F" w:rsidRDefault="007A35E6" w:rsidP="007A35E6">
            <w:pPr>
              <w:ind w:right="-97"/>
              <w:jc w:val="right"/>
              <w:rPr>
                <w:sz w:val="20"/>
                <w:szCs w:val="20"/>
              </w:rPr>
            </w:pPr>
            <w:r w:rsidRPr="0030791F">
              <w:rPr>
                <w:color w:val="000000"/>
                <w:sz w:val="20"/>
                <w:szCs w:val="20"/>
              </w:rPr>
              <w:t>3</w:t>
            </w:r>
          </w:p>
        </w:tc>
        <w:tc>
          <w:tcPr>
            <w:tcW w:w="637" w:type="dxa"/>
            <w:tcBorders>
              <w:top w:val="nil"/>
              <w:left w:val="nil"/>
              <w:bottom w:val="nil"/>
              <w:right w:val="single" w:sz="8" w:space="0" w:color="auto"/>
            </w:tcBorders>
            <w:shd w:val="clear" w:color="auto" w:fill="auto"/>
            <w:noWrap/>
          </w:tcPr>
          <w:p w14:paraId="679193D8" w14:textId="394BE6C7" w:rsidR="007A35E6" w:rsidRPr="0030791F" w:rsidRDefault="007A35E6" w:rsidP="007A35E6">
            <w:pPr>
              <w:ind w:left="-95" w:right="-97"/>
              <w:jc w:val="right"/>
              <w:rPr>
                <w:sz w:val="20"/>
                <w:szCs w:val="20"/>
              </w:rPr>
            </w:pPr>
            <w:r w:rsidRPr="0030791F">
              <w:rPr>
                <w:color w:val="000000"/>
                <w:sz w:val="20"/>
                <w:szCs w:val="20"/>
              </w:rPr>
              <w:t>75.0</w:t>
            </w:r>
          </w:p>
        </w:tc>
        <w:tc>
          <w:tcPr>
            <w:tcW w:w="355" w:type="dxa"/>
            <w:tcBorders>
              <w:top w:val="nil"/>
              <w:left w:val="nil"/>
              <w:bottom w:val="nil"/>
              <w:right w:val="nil"/>
            </w:tcBorders>
            <w:shd w:val="clear" w:color="auto" w:fill="auto"/>
            <w:noWrap/>
          </w:tcPr>
          <w:p w14:paraId="56E1A29B" w14:textId="2FE12873" w:rsidR="007A35E6" w:rsidRPr="0030791F" w:rsidRDefault="007A35E6" w:rsidP="007A35E6">
            <w:pPr>
              <w:ind w:right="-97"/>
              <w:jc w:val="right"/>
              <w:rPr>
                <w:sz w:val="20"/>
                <w:szCs w:val="20"/>
              </w:rPr>
            </w:pPr>
            <w:r w:rsidRPr="0030791F">
              <w:rPr>
                <w:color w:val="000000"/>
                <w:sz w:val="20"/>
                <w:szCs w:val="20"/>
              </w:rPr>
              <w:t>1</w:t>
            </w:r>
          </w:p>
        </w:tc>
        <w:tc>
          <w:tcPr>
            <w:tcW w:w="667" w:type="dxa"/>
            <w:tcBorders>
              <w:top w:val="nil"/>
              <w:left w:val="nil"/>
              <w:bottom w:val="nil"/>
              <w:right w:val="single" w:sz="8" w:space="0" w:color="auto"/>
            </w:tcBorders>
            <w:shd w:val="clear" w:color="auto" w:fill="auto"/>
            <w:noWrap/>
          </w:tcPr>
          <w:p w14:paraId="2927E5AF" w14:textId="6BD99A8B" w:rsidR="007A35E6" w:rsidRPr="0030791F" w:rsidRDefault="007A35E6" w:rsidP="007A35E6">
            <w:pPr>
              <w:ind w:left="-113" w:right="-97"/>
              <w:jc w:val="right"/>
              <w:rPr>
                <w:sz w:val="20"/>
                <w:szCs w:val="20"/>
              </w:rPr>
            </w:pPr>
            <w:r w:rsidRPr="0030791F">
              <w:rPr>
                <w:color w:val="000000"/>
                <w:sz w:val="20"/>
                <w:szCs w:val="20"/>
              </w:rPr>
              <w:t>50.0</w:t>
            </w:r>
          </w:p>
        </w:tc>
        <w:tc>
          <w:tcPr>
            <w:tcW w:w="325" w:type="dxa"/>
            <w:tcBorders>
              <w:top w:val="nil"/>
              <w:left w:val="nil"/>
              <w:bottom w:val="nil"/>
              <w:right w:val="nil"/>
            </w:tcBorders>
            <w:shd w:val="clear" w:color="auto" w:fill="auto"/>
            <w:noWrap/>
          </w:tcPr>
          <w:p w14:paraId="7AA32816" w14:textId="160AAD60" w:rsidR="007A35E6" w:rsidRPr="0030791F" w:rsidRDefault="007A35E6" w:rsidP="007A35E6">
            <w:pPr>
              <w:ind w:right="-97"/>
              <w:jc w:val="right"/>
              <w:rPr>
                <w:sz w:val="20"/>
                <w:szCs w:val="20"/>
              </w:rPr>
            </w:pPr>
            <w:r w:rsidRPr="0030791F">
              <w:rPr>
                <w:color w:val="000000"/>
                <w:sz w:val="20"/>
                <w:szCs w:val="20"/>
              </w:rPr>
              <w:t>3</w:t>
            </w:r>
          </w:p>
        </w:tc>
        <w:tc>
          <w:tcPr>
            <w:tcW w:w="725" w:type="dxa"/>
            <w:tcBorders>
              <w:top w:val="nil"/>
              <w:left w:val="nil"/>
              <w:bottom w:val="nil"/>
              <w:right w:val="single" w:sz="8" w:space="0" w:color="auto"/>
            </w:tcBorders>
            <w:shd w:val="clear" w:color="auto" w:fill="auto"/>
            <w:noWrap/>
          </w:tcPr>
          <w:p w14:paraId="6045D910" w14:textId="32A9FE7D" w:rsidR="007A35E6" w:rsidRPr="0030791F" w:rsidRDefault="007A35E6" w:rsidP="007A35E6">
            <w:pPr>
              <w:ind w:left="-161" w:right="-97"/>
              <w:jc w:val="right"/>
              <w:rPr>
                <w:sz w:val="20"/>
                <w:szCs w:val="20"/>
              </w:rPr>
            </w:pPr>
            <w:r w:rsidRPr="0030791F">
              <w:rPr>
                <w:color w:val="000000"/>
                <w:sz w:val="20"/>
                <w:szCs w:val="20"/>
              </w:rPr>
              <w:t>75.0</w:t>
            </w:r>
          </w:p>
        </w:tc>
        <w:tc>
          <w:tcPr>
            <w:tcW w:w="409" w:type="dxa"/>
            <w:tcBorders>
              <w:top w:val="nil"/>
              <w:left w:val="nil"/>
              <w:bottom w:val="nil"/>
              <w:right w:val="nil"/>
            </w:tcBorders>
            <w:shd w:val="clear" w:color="auto" w:fill="auto"/>
            <w:noWrap/>
          </w:tcPr>
          <w:p w14:paraId="72A52B6D" w14:textId="3E94C73E" w:rsidR="007A35E6" w:rsidRPr="0030791F" w:rsidRDefault="007A35E6" w:rsidP="007A35E6">
            <w:pPr>
              <w:ind w:right="-97"/>
              <w:jc w:val="right"/>
              <w:rPr>
                <w:sz w:val="20"/>
                <w:szCs w:val="20"/>
              </w:rPr>
            </w:pPr>
            <w:r w:rsidRPr="0030791F">
              <w:rPr>
                <w:color w:val="000000"/>
                <w:sz w:val="20"/>
                <w:szCs w:val="20"/>
              </w:rPr>
              <w:t>6</w:t>
            </w:r>
          </w:p>
        </w:tc>
        <w:tc>
          <w:tcPr>
            <w:tcW w:w="598" w:type="dxa"/>
            <w:tcBorders>
              <w:top w:val="nil"/>
              <w:left w:val="nil"/>
              <w:bottom w:val="nil"/>
              <w:right w:val="single" w:sz="8" w:space="0" w:color="auto"/>
            </w:tcBorders>
            <w:shd w:val="clear" w:color="auto" w:fill="auto"/>
            <w:noWrap/>
          </w:tcPr>
          <w:p w14:paraId="457FF506" w14:textId="6CAC7A73" w:rsidR="007A35E6" w:rsidRPr="0030791F" w:rsidRDefault="007A35E6" w:rsidP="007A35E6">
            <w:pPr>
              <w:ind w:left="-59" w:right="-97" w:hanging="59"/>
              <w:jc w:val="right"/>
              <w:rPr>
                <w:sz w:val="20"/>
                <w:szCs w:val="20"/>
              </w:rPr>
            </w:pPr>
            <w:r w:rsidRPr="0030791F">
              <w:rPr>
                <w:color w:val="000000"/>
                <w:sz w:val="20"/>
                <w:szCs w:val="20"/>
              </w:rPr>
              <w:t>85.7</w:t>
            </w:r>
          </w:p>
        </w:tc>
        <w:tc>
          <w:tcPr>
            <w:tcW w:w="394" w:type="dxa"/>
            <w:tcBorders>
              <w:top w:val="nil"/>
              <w:left w:val="nil"/>
              <w:bottom w:val="nil"/>
              <w:right w:val="nil"/>
            </w:tcBorders>
            <w:shd w:val="clear" w:color="auto" w:fill="auto"/>
            <w:noWrap/>
          </w:tcPr>
          <w:p w14:paraId="58E7CDE8" w14:textId="2FE28151"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4FD3183E" w14:textId="1F87DDDD"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7055EFFE" w14:textId="3A572E2B" w:rsidR="007A35E6" w:rsidRPr="0030791F" w:rsidRDefault="007A35E6" w:rsidP="007A35E6">
            <w:pPr>
              <w:ind w:right="-97"/>
              <w:jc w:val="right"/>
              <w:rPr>
                <w:sz w:val="20"/>
                <w:szCs w:val="20"/>
              </w:rPr>
            </w:pPr>
            <w:r w:rsidRPr="0030791F">
              <w:rPr>
                <w:color w:val="000000"/>
                <w:sz w:val="20"/>
                <w:szCs w:val="20"/>
              </w:rPr>
              <w:t>1</w:t>
            </w:r>
          </w:p>
        </w:tc>
        <w:tc>
          <w:tcPr>
            <w:tcW w:w="614" w:type="dxa"/>
            <w:tcBorders>
              <w:top w:val="nil"/>
              <w:left w:val="nil"/>
              <w:bottom w:val="nil"/>
              <w:right w:val="single" w:sz="8" w:space="0" w:color="auto"/>
            </w:tcBorders>
            <w:shd w:val="clear" w:color="auto" w:fill="auto"/>
            <w:noWrap/>
          </w:tcPr>
          <w:p w14:paraId="2BE4CB93" w14:textId="3D92FB04" w:rsidR="007A35E6" w:rsidRPr="0030791F" w:rsidRDefault="007A35E6" w:rsidP="007A35E6">
            <w:pPr>
              <w:ind w:left="-86" w:right="-97"/>
              <w:jc w:val="right"/>
              <w:rPr>
                <w:sz w:val="20"/>
                <w:szCs w:val="20"/>
              </w:rPr>
            </w:pPr>
            <w:r w:rsidRPr="0030791F">
              <w:rPr>
                <w:color w:val="000000"/>
                <w:sz w:val="20"/>
                <w:szCs w:val="20"/>
              </w:rPr>
              <w:t>33.3</w:t>
            </w:r>
          </w:p>
        </w:tc>
        <w:tc>
          <w:tcPr>
            <w:tcW w:w="519" w:type="dxa"/>
            <w:tcBorders>
              <w:top w:val="nil"/>
              <w:left w:val="nil"/>
              <w:bottom w:val="nil"/>
              <w:right w:val="single" w:sz="8" w:space="0" w:color="auto"/>
            </w:tcBorders>
            <w:shd w:val="clear" w:color="auto" w:fill="auto"/>
            <w:noWrap/>
          </w:tcPr>
          <w:p w14:paraId="03629A40" w14:textId="4AB4A8A9" w:rsidR="007A35E6" w:rsidRPr="0030791F" w:rsidRDefault="007A35E6" w:rsidP="007A35E6">
            <w:pPr>
              <w:ind w:right="-97"/>
              <w:jc w:val="right"/>
              <w:rPr>
                <w:sz w:val="20"/>
                <w:szCs w:val="20"/>
              </w:rPr>
            </w:pPr>
            <w:r w:rsidRPr="0030791F">
              <w:rPr>
                <w:color w:val="000000"/>
                <w:sz w:val="20"/>
                <w:szCs w:val="20"/>
              </w:rPr>
              <w:t>60</w:t>
            </w:r>
          </w:p>
        </w:tc>
      </w:tr>
      <w:tr w:rsidR="0083084F" w:rsidRPr="0030791F" w14:paraId="6A08FDDC"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1CD30C4E"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Hutt Valley</w:t>
            </w:r>
          </w:p>
        </w:tc>
        <w:tc>
          <w:tcPr>
            <w:tcW w:w="420" w:type="dxa"/>
            <w:tcBorders>
              <w:top w:val="nil"/>
              <w:left w:val="nil"/>
              <w:bottom w:val="nil"/>
              <w:right w:val="nil"/>
            </w:tcBorders>
            <w:shd w:val="clear" w:color="auto" w:fill="auto"/>
            <w:noWrap/>
          </w:tcPr>
          <w:p w14:paraId="678BBCAA" w14:textId="0FB73DEE"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76D1A5AA" w14:textId="03CF8179"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63CD57C7" w14:textId="4AA6A04D" w:rsidR="007A35E6" w:rsidRPr="0030791F" w:rsidRDefault="007A35E6" w:rsidP="007A35E6">
            <w:pPr>
              <w:ind w:right="-66"/>
              <w:jc w:val="right"/>
              <w:rPr>
                <w:sz w:val="20"/>
                <w:szCs w:val="20"/>
              </w:rPr>
            </w:pPr>
            <w:r w:rsidRPr="0030791F">
              <w:rPr>
                <w:color w:val="000000"/>
                <w:sz w:val="20"/>
                <w:szCs w:val="20"/>
              </w:rPr>
              <w:t>5</w:t>
            </w:r>
          </w:p>
        </w:tc>
        <w:tc>
          <w:tcPr>
            <w:tcW w:w="631" w:type="dxa"/>
            <w:tcBorders>
              <w:top w:val="nil"/>
              <w:left w:val="nil"/>
              <w:bottom w:val="nil"/>
              <w:right w:val="single" w:sz="8" w:space="0" w:color="auto"/>
            </w:tcBorders>
            <w:shd w:val="clear" w:color="auto" w:fill="auto"/>
            <w:noWrap/>
          </w:tcPr>
          <w:p w14:paraId="57AD5238" w14:textId="75607D4A"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2F3821E2" w14:textId="11B37F7D" w:rsidR="007A35E6" w:rsidRPr="0030791F" w:rsidRDefault="007A35E6" w:rsidP="007A35E6">
            <w:pPr>
              <w:ind w:right="-66"/>
              <w:jc w:val="right"/>
              <w:rPr>
                <w:sz w:val="20"/>
                <w:szCs w:val="20"/>
              </w:rPr>
            </w:pPr>
            <w:r w:rsidRPr="0030791F">
              <w:rPr>
                <w:color w:val="000000"/>
                <w:sz w:val="20"/>
                <w:szCs w:val="20"/>
              </w:rPr>
              <w:t>11</w:t>
            </w:r>
          </w:p>
        </w:tc>
        <w:tc>
          <w:tcPr>
            <w:tcW w:w="661" w:type="dxa"/>
            <w:tcBorders>
              <w:top w:val="nil"/>
              <w:left w:val="nil"/>
              <w:bottom w:val="nil"/>
              <w:right w:val="single" w:sz="8" w:space="0" w:color="auto"/>
            </w:tcBorders>
            <w:shd w:val="clear" w:color="auto" w:fill="auto"/>
            <w:noWrap/>
          </w:tcPr>
          <w:p w14:paraId="1778B864" w14:textId="2E2E9EC6" w:rsidR="007A35E6" w:rsidRPr="0030791F" w:rsidRDefault="007A35E6" w:rsidP="007A35E6">
            <w:pPr>
              <w:ind w:left="-102" w:right="-97"/>
              <w:jc w:val="right"/>
              <w:rPr>
                <w:sz w:val="20"/>
                <w:szCs w:val="20"/>
              </w:rPr>
            </w:pPr>
            <w:r w:rsidRPr="0030791F">
              <w:rPr>
                <w:color w:val="000000"/>
                <w:sz w:val="20"/>
                <w:szCs w:val="20"/>
              </w:rPr>
              <w:t>100.0</w:t>
            </w:r>
          </w:p>
        </w:tc>
        <w:tc>
          <w:tcPr>
            <w:tcW w:w="331" w:type="dxa"/>
            <w:tcBorders>
              <w:top w:val="nil"/>
              <w:left w:val="nil"/>
              <w:bottom w:val="nil"/>
              <w:right w:val="nil"/>
            </w:tcBorders>
            <w:shd w:val="clear" w:color="auto" w:fill="auto"/>
            <w:noWrap/>
          </w:tcPr>
          <w:p w14:paraId="0D468D47" w14:textId="4D8DECE4" w:rsidR="007A35E6" w:rsidRPr="0030791F" w:rsidRDefault="007A35E6" w:rsidP="007A35E6">
            <w:pPr>
              <w:ind w:right="-97"/>
              <w:jc w:val="right"/>
              <w:rPr>
                <w:sz w:val="20"/>
                <w:szCs w:val="20"/>
              </w:rPr>
            </w:pPr>
            <w:r w:rsidRPr="0030791F">
              <w:rPr>
                <w:color w:val="000000"/>
                <w:sz w:val="20"/>
                <w:szCs w:val="20"/>
              </w:rPr>
              <w:t>20</w:t>
            </w:r>
          </w:p>
        </w:tc>
        <w:tc>
          <w:tcPr>
            <w:tcW w:w="709" w:type="dxa"/>
            <w:tcBorders>
              <w:top w:val="nil"/>
              <w:left w:val="nil"/>
              <w:bottom w:val="nil"/>
              <w:right w:val="single" w:sz="8" w:space="0" w:color="auto"/>
            </w:tcBorders>
            <w:shd w:val="clear" w:color="auto" w:fill="auto"/>
            <w:noWrap/>
          </w:tcPr>
          <w:p w14:paraId="66A69211" w14:textId="58C5D44C" w:rsidR="007A35E6" w:rsidRPr="0030791F" w:rsidRDefault="007A35E6" w:rsidP="007A35E6">
            <w:pPr>
              <w:ind w:left="-156" w:right="-97" w:hanging="171"/>
              <w:jc w:val="right"/>
              <w:rPr>
                <w:sz w:val="20"/>
                <w:szCs w:val="20"/>
              </w:rPr>
            </w:pPr>
            <w:r w:rsidRPr="0030791F">
              <w:rPr>
                <w:color w:val="000000"/>
                <w:sz w:val="20"/>
                <w:szCs w:val="20"/>
              </w:rPr>
              <w:t>100.0</w:t>
            </w:r>
          </w:p>
        </w:tc>
        <w:tc>
          <w:tcPr>
            <w:tcW w:w="425" w:type="dxa"/>
            <w:tcBorders>
              <w:top w:val="nil"/>
              <w:left w:val="nil"/>
              <w:bottom w:val="nil"/>
              <w:right w:val="nil"/>
            </w:tcBorders>
            <w:shd w:val="clear" w:color="auto" w:fill="auto"/>
            <w:noWrap/>
          </w:tcPr>
          <w:p w14:paraId="1F3E75A3" w14:textId="386E4FE9" w:rsidR="007A35E6" w:rsidRPr="0030791F" w:rsidRDefault="007A35E6" w:rsidP="007A35E6">
            <w:pPr>
              <w:ind w:right="-97"/>
              <w:jc w:val="right"/>
              <w:rPr>
                <w:sz w:val="20"/>
                <w:szCs w:val="20"/>
              </w:rPr>
            </w:pPr>
            <w:r w:rsidRPr="0030791F">
              <w:rPr>
                <w:color w:val="000000"/>
                <w:sz w:val="20"/>
                <w:szCs w:val="20"/>
              </w:rPr>
              <w:t>5</w:t>
            </w:r>
          </w:p>
        </w:tc>
        <w:tc>
          <w:tcPr>
            <w:tcW w:w="592" w:type="dxa"/>
            <w:tcBorders>
              <w:top w:val="nil"/>
              <w:left w:val="nil"/>
              <w:bottom w:val="nil"/>
              <w:right w:val="single" w:sz="8" w:space="0" w:color="auto"/>
            </w:tcBorders>
            <w:shd w:val="clear" w:color="auto" w:fill="auto"/>
            <w:noWrap/>
          </w:tcPr>
          <w:p w14:paraId="3A33B16D" w14:textId="7AFC717C"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6C2A79D0" w14:textId="419AAC11" w:rsidR="007A35E6" w:rsidRPr="0030791F" w:rsidRDefault="007A35E6" w:rsidP="007A35E6">
            <w:pPr>
              <w:ind w:right="-97"/>
              <w:jc w:val="right"/>
              <w:rPr>
                <w:sz w:val="20"/>
                <w:szCs w:val="20"/>
              </w:rPr>
            </w:pPr>
            <w:r w:rsidRPr="0030791F">
              <w:rPr>
                <w:color w:val="000000"/>
                <w:sz w:val="20"/>
                <w:szCs w:val="20"/>
              </w:rPr>
              <w:t>3</w:t>
            </w:r>
          </w:p>
        </w:tc>
        <w:tc>
          <w:tcPr>
            <w:tcW w:w="608" w:type="dxa"/>
            <w:tcBorders>
              <w:top w:val="nil"/>
              <w:left w:val="nil"/>
              <w:bottom w:val="nil"/>
              <w:right w:val="single" w:sz="8" w:space="0" w:color="auto"/>
            </w:tcBorders>
            <w:shd w:val="clear" w:color="auto" w:fill="auto"/>
            <w:noWrap/>
          </w:tcPr>
          <w:p w14:paraId="34900AE3" w14:textId="65C7D221"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14FE76B7" w14:textId="3DD5208B" w:rsidR="007A35E6" w:rsidRPr="0030791F" w:rsidRDefault="007A35E6" w:rsidP="007A35E6">
            <w:pPr>
              <w:ind w:right="-97"/>
              <w:jc w:val="right"/>
              <w:rPr>
                <w:sz w:val="20"/>
                <w:szCs w:val="20"/>
              </w:rPr>
            </w:pPr>
            <w:r w:rsidRPr="0030791F">
              <w:rPr>
                <w:color w:val="000000"/>
                <w:sz w:val="20"/>
                <w:szCs w:val="20"/>
              </w:rPr>
              <w:t>1</w:t>
            </w:r>
          </w:p>
        </w:tc>
        <w:tc>
          <w:tcPr>
            <w:tcW w:w="637" w:type="dxa"/>
            <w:tcBorders>
              <w:top w:val="nil"/>
              <w:left w:val="nil"/>
              <w:bottom w:val="nil"/>
              <w:right w:val="single" w:sz="8" w:space="0" w:color="auto"/>
            </w:tcBorders>
            <w:shd w:val="clear" w:color="auto" w:fill="auto"/>
            <w:noWrap/>
          </w:tcPr>
          <w:p w14:paraId="011D1291" w14:textId="344E4532"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535DEE1C" w14:textId="39C15AB1" w:rsidR="007A35E6" w:rsidRPr="0030791F" w:rsidRDefault="007A35E6" w:rsidP="007A35E6">
            <w:pPr>
              <w:ind w:right="-97"/>
              <w:jc w:val="right"/>
              <w:rPr>
                <w:sz w:val="20"/>
                <w:szCs w:val="20"/>
              </w:rPr>
            </w:pPr>
            <w:r w:rsidRPr="0030791F">
              <w:rPr>
                <w:color w:val="000000"/>
                <w:sz w:val="20"/>
                <w:szCs w:val="20"/>
              </w:rPr>
              <w:t>3</w:t>
            </w:r>
          </w:p>
        </w:tc>
        <w:tc>
          <w:tcPr>
            <w:tcW w:w="667" w:type="dxa"/>
            <w:tcBorders>
              <w:top w:val="nil"/>
              <w:left w:val="nil"/>
              <w:bottom w:val="nil"/>
              <w:right w:val="single" w:sz="8" w:space="0" w:color="auto"/>
            </w:tcBorders>
            <w:shd w:val="clear" w:color="auto" w:fill="auto"/>
            <w:noWrap/>
          </w:tcPr>
          <w:p w14:paraId="5584932B" w14:textId="49C115BC" w:rsidR="007A35E6" w:rsidRPr="0030791F" w:rsidRDefault="007A35E6" w:rsidP="007A35E6">
            <w:pPr>
              <w:ind w:left="-113" w:right="-97"/>
              <w:jc w:val="right"/>
              <w:rPr>
                <w:sz w:val="20"/>
                <w:szCs w:val="20"/>
              </w:rPr>
            </w:pPr>
            <w:r w:rsidRPr="0030791F">
              <w:rPr>
                <w:color w:val="000000"/>
                <w:sz w:val="20"/>
                <w:szCs w:val="20"/>
              </w:rPr>
              <w:t>100.0</w:t>
            </w:r>
          </w:p>
        </w:tc>
        <w:tc>
          <w:tcPr>
            <w:tcW w:w="325" w:type="dxa"/>
            <w:tcBorders>
              <w:top w:val="nil"/>
              <w:left w:val="nil"/>
              <w:bottom w:val="nil"/>
              <w:right w:val="nil"/>
            </w:tcBorders>
            <w:shd w:val="clear" w:color="auto" w:fill="auto"/>
            <w:noWrap/>
          </w:tcPr>
          <w:p w14:paraId="5A0ECC9C" w14:textId="0F6BBA8C" w:rsidR="007A35E6" w:rsidRPr="0030791F" w:rsidRDefault="007A35E6" w:rsidP="007A35E6">
            <w:pPr>
              <w:ind w:right="-97"/>
              <w:jc w:val="right"/>
              <w:rPr>
                <w:sz w:val="20"/>
                <w:szCs w:val="20"/>
              </w:rPr>
            </w:pPr>
            <w:r w:rsidRPr="0030791F">
              <w:rPr>
                <w:color w:val="000000"/>
                <w:sz w:val="20"/>
                <w:szCs w:val="20"/>
              </w:rPr>
              <w:t>1</w:t>
            </w:r>
          </w:p>
        </w:tc>
        <w:tc>
          <w:tcPr>
            <w:tcW w:w="725" w:type="dxa"/>
            <w:tcBorders>
              <w:top w:val="nil"/>
              <w:left w:val="nil"/>
              <w:bottom w:val="nil"/>
              <w:right w:val="single" w:sz="8" w:space="0" w:color="auto"/>
            </w:tcBorders>
            <w:shd w:val="clear" w:color="auto" w:fill="auto"/>
            <w:noWrap/>
          </w:tcPr>
          <w:p w14:paraId="04CC5D69" w14:textId="32E039E4" w:rsidR="007A35E6" w:rsidRPr="0030791F" w:rsidRDefault="007A35E6" w:rsidP="007A35E6">
            <w:pPr>
              <w:ind w:left="-161" w:right="-97"/>
              <w:jc w:val="right"/>
              <w:rPr>
                <w:sz w:val="20"/>
                <w:szCs w:val="20"/>
              </w:rPr>
            </w:pPr>
            <w:r w:rsidRPr="0030791F">
              <w:rPr>
                <w:color w:val="000000"/>
                <w:sz w:val="20"/>
                <w:szCs w:val="20"/>
              </w:rPr>
              <w:t>50.0</w:t>
            </w:r>
          </w:p>
        </w:tc>
        <w:tc>
          <w:tcPr>
            <w:tcW w:w="409" w:type="dxa"/>
            <w:tcBorders>
              <w:top w:val="nil"/>
              <w:left w:val="nil"/>
              <w:bottom w:val="nil"/>
              <w:right w:val="nil"/>
            </w:tcBorders>
            <w:shd w:val="clear" w:color="auto" w:fill="auto"/>
            <w:noWrap/>
          </w:tcPr>
          <w:p w14:paraId="2F28255D" w14:textId="5F19C009" w:rsidR="007A35E6" w:rsidRPr="0030791F" w:rsidRDefault="007A35E6" w:rsidP="007A35E6">
            <w:pPr>
              <w:ind w:right="-97"/>
              <w:jc w:val="right"/>
              <w:rPr>
                <w:sz w:val="20"/>
                <w:szCs w:val="20"/>
              </w:rPr>
            </w:pPr>
            <w:r w:rsidRPr="0030791F">
              <w:rPr>
                <w:color w:val="000000"/>
                <w:sz w:val="20"/>
                <w:szCs w:val="20"/>
              </w:rPr>
              <w:t>3</w:t>
            </w:r>
          </w:p>
        </w:tc>
        <w:tc>
          <w:tcPr>
            <w:tcW w:w="598" w:type="dxa"/>
            <w:tcBorders>
              <w:top w:val="nil"/>
              <w:left w:val="nil"/>
              <w:bottom w:val="nil"/>
              <w:right w:val="single" w:sz="8" w:space="0" w:color="auto"/>
            </w:tcBorders>
            <w:shd w:val="clear" w:color="auto" w:fill="auto"/>
            <w:noWrap/>
          </w:tcPr>
          <w:p w14:paraId="322E3EAC" w14:textId="79E8FBCC" w:rsidR="007A35E6" w:rsidRPr="0030791F" w:rsidRDefault="007A35E6" w:rsidP="007A35E6">
            <w:pPr>
              <w:ind w:left="-59" w:right="-97" w:hanging="59"/>
              <w:jc w:val="right"/>
              <w:rPr>
                <w:sz w:val="20"/>
                <w:szCs w:val="20"/>
              </w:rPr>
            </w:pPr>
            <w:r w:rsidRPr="0030791F">
              <w:rPr>
                <w:color w:val="000000"/>
                <w:sz w:val="20"/>
                <w:szCs w:val="20"/>
              </w:rPr>
              <w:t>100.0</w:t>
            </w:r>
          </w:p>
        </w:tc>
        <w:tc>
          <w:tcPr>
            <w:tcW w:w="394" w:type="dxa"/>
            <w:tcBorders>
              <w:top w:val="nil"/>
              <w:left w:val="nil"/>
              <w:bottom w:val="nil"/>
              <w:right w:val="nil"/>
            </w:tcBorders>
            <w:shd w:val="clear" w:color="auto" w:fill="auto"/>
            <w:noWrap/>
          </w:tcPr>
          <w:p w14:paraId="332716D0" w14:textId="7A10BBD7"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7DA30A97" w14:textId="6F031553"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72DA4BAC" w14:textId="6455F27B" w:rsidR="007A35E6" w:rsidRPr="0030791F" w:rsidRDefault="007A35E6" w:rsidP="007A35E6">
            <w:pPr>
              <w:ind w:right="-97"/>
              <w:jc w:val="right"/>
              <w:rPr>
                <w:sz w:val="20"/>
                <w:szCs w:val="20"/>
              </w:rPr>
            </w:pPr>
            <w:r w:rsidRPr="0030791F">
              <w:rPr>
                <w:color w:val="000000"/>
                <w:sz w:val="20"/>
                <w:szCs w:val="20"/>
              </w:rPr>
              <w:t>0</w:t>
            </w:r>
          </w:p>
        </w:tc>
        <w:tc>
          <w:tcPr>
            <w:tcW w:w="614" w:type="dxa"/>
            <w:tcBorders>
              <w:top w:val="nil"/>
              <w:left w:val="nil"/>
              <w:bottom w:val="nil"/>
              <w:right w:val="single" w:sz="8" w:space="0" w:color="auto"/>
            </w:tcBorders>
            <w:shd w:val="clear" w:color="auto" w:fill="auto"/>
            <w:noWrap/>
          </w:tcPr>
          <w:p w14:paraId="3B95F966" w14:textId="50445716" w:rsidR="007A35E6" w:rsidRPr="0030791F" w:rsidRDefault="007A35E6" w:rsidP="007A35E6">
            <w:pPr>
              <w:ind w:left="-86" w:right="-97"/>
              <w:jc w:val="right"/>
              <w:rPr>
                <w:sz w:val="20"/>
                <w:szCs w:val="20"/>
              </w:rPr>
            </w:pPr>
            <w:r w:rsidRPr="0030791F">
              <w:rPr>
                <w:color w:val="000000"/>
                <w:sz w:val="20"/>
                <w:szCs w:val="20"/>
              </w:rPr>
              <w:t>0.0</w:t>
            </w:r>
          </w:p>
        </w:tc>
        <w:tc>
          <w:tcPr>
            <w:tcW w:w="519" w:type="dxa"/>
            <w:tcBorders>
              <w:top w:val="nil"/>
              <w:left w:val="nil"/>
              <w:bottom w:val="nil"/>
              <w:right w:val="single" w:sz="8" w:space="0" w:color="auto"/>
            </w:tcBorders>
            <w:shd w:val="clear" w:color="auto" w:fill="auto"/>
            <w:noWrap/>
          </w:tcPr>
          <w:p w14:paraId="038D97E6" w14:textId="68CDD13D" w:rsidR="007A35E6" w:rsidRPr="0030791F" w:rsidRDefault="007A35E6" w:rsidP="007A35E6">
            <w:pPr>
              <w:ind w:right="-97"/>
              <w:jc w:val="right"/>
              <w:rPr>
                <w:sz w:val="20"/>
                <w:szCs w:val="20"/>
              </w:rPr>
            </w:pPr>
            <w:r w:rsidRPr="0030791F">
              <w:rPr>
                <w:color w:val="000000"/>
                <w:sz w:val="20"/>
                <w:szCs w:val="20"/>
              </w:rPr>
              <w:t>54</w:t>
            </w:r>
          </w:p>
        </w:tc>
      </w:tr>
      <w:tr w:rsidR="0083084F" w:rsidRPr="0030791F" w14:paraId="312BF8B5"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75FFE0AC"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Lakes</w:t>
            </w:r>
          </w:p>
        </w:tc>
        <w:tc>
          <w:tcPr>
            <w:tcW w:w="420" w:type="dxa"/>
            <w:tcBorders>
              <w:top w:val="nil"/>
              <w:left w:val="nil"/>
              <w:bottom w:val="nil"/>
              <w:right w:val="nil"/>
            </w:tcBorders>
            <w:shd w:val="clear" w:color="auto" w:fill="auto"/>
            <w:noWrap/>
          </w:tcPr>
          <w:p w14:paraId="745B1B12" w14:textId="3AE100BB"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662A73A7" w14:textId="64E5CB2A"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05A3C016" w14:textId="5EB0042A" w:rsidR="007A35E6" w:rsidRPr="0030791F" w:rsidRDefault="007A35E6" w:rsidP="007A35E6">
            <w:pPr>
              <w:ind w:right="-66"/>
              <w:jc w:val="right"/>
              <w:rPr>
                <w:sz w:val="20"/>
                <w:szCs w:val="20"/>
              </w:rPr>
            </w:pPr>
            <w:r w:rsidRPr="0030791F">
              <w:rPr>
                <w:color w:val="000000"/>
                <w:sz w:val="20"/>
                <w:szCs w:val="20"/>
              </w:rPr>
              <w:t>1</w:t>
            </w:r>
          </w:p>
        </w:tc>
        <w:tc>
          <w:tcPr>
            <w:tcW w:w="631" w:type="dxa"/>
            <w:tcBorders>
              <w:top w:val="nil"/>
              <w:left w:val="nil"/>
              <w:bottom w:val="nil"/>
              <w:right w:val="single" w:sz="8" w:space="0" w:color="auto"/>
            </w:tcBorders>
            <w:shd w:val="clear" w:color="auto" w:fill="auto"/>
            <w:noWrap/>
          </w:tcPr>
          <w:p w14:paraId="760CCD7A" w14:textId="219CAD68"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6433B814" w14:textId="12B522B6" w:rsidR="007A35E6" w:rsidRPr="0030791F" w:rsidRDefault="007A35E6" w:rsidP="007A35E6">
            <w:pPr>
              <w:ind w:right="-66"/>
              <w:jc w:val="right"/>
              <w:rPr>
                <w:sz w:val="20"/>
                <w:szCs w:val="20"/>
              </w:rPr>
            </w:pPr>
            <w:r w:rsidRPr="0030791F">
              <w:rPr>
                <w:color w:val="000000"/>
                <w:sz w:val="20"/>
                <w:szCs w:val="20"/>
              </w:rPr>
              <w:t>5</w:t>
            </w:r>
          </w:p>
        </w:tc>
        <w:tc>
          <w:tcPr>
            <w:tcW w:w="661" w:type="dxa"/>
            <w:tcBorders>
              <w:top w:val="nil"/>
              <w:left w:val="nil"/>
              <w:bottom w:val="nil"/>
              <w:right w:val="single" w:sz="8" w:space="0" w:color="auto"/>
            </w:tcBorders>
            <w:shd w:val="clear" w:color="auto" w:fill="auto"/>
            <w:noWrap/>
          </w:tcPr>
          <w:p w14:paraId="2F29D3B9" w14:textId="4A014EDF" w:rsidR="007A35E6" w:rsidRPr="0030791F" w:rsidRDefault="007A35E6" w:rsidP="007A35E6">
            <w:pPr>
              <w:ind w:left="-102" w:right="-97"/>
              <w:jc w:val="right"/>
              <w:rPr>
                <w:sz w:val="20"/>
                <w:szCs w:val="20"/>
              </w:rPr>
            </w:pPr>
            <w:r w:rsidRPr="0030791F">
              <w:rPr>
                <w:color w:val="000000"/>
                <w:sz w:val="20"/>
                <w:szCs w:val="20"/>
              </w:rPr>
              <w:t>83.3</w:t>
            </w:r>
          </w:p>
        </w:tc>
        <w:tc>
          <w:tcPr>
            <w:tcW w:w="331" w:type="dxa"/>
            <w:tcBorders>
              <w:top w:val="nil"/>
              <w:left w:val="nil"/>
              <w:bottom w:val="nil"/>
              <w:right w:val="nil"/>
            </w:tcBorders>
            <w:shd w:val="clear" w:color="auto" w:fill="auto"/>
            <w:noWrap/>
          </w:tcPr>
          <w:p w14:paraId="72AC2EBB" w14:textId="2F3BA80A" w:rsidR="007A35E6" w:rsidRPr="0030791F" w:rsidRDefault="007A35E6" w:rsidP="007A35E6">
            <w:pPr>
              <w:ind w:right="-97"/>
              <w:jc w:val="right"/>
              <w:rPr>
                <w:sz w:val="20"/>
                <w:szCs w:val="20"/>
              </w:rPr>
            </w:pPr>
            <w:r w:rsidRPr="0030791F">
              <w:rPr>
                <w:color w:val="000000"/>
                <w:sz w:val="20"/>
                <w:szCs w:val="20"/>
              </w:rPr>
              <w:t>10</w:t>
            </w:r>
          </w:p>
        </w:tc>
        <w:tc>
          <w:tcPr>
            <w:tcW w:w="709" w:type="dxa"/>
            <w:tcBorders>
              <w:top w:val="nil"/>
              <w:left w:val="nil"/>
              <w:bottom w:val="nil"/>
              <w:right w:val="single" w:sz="8" w:space="0" w:color="auto"/>
            </w:tcBorders>
            <w:shd w:val="clear" w:color="auto" w:fill="auto"/>
            <w:noWrap/>
          </w:tcPr>
          <w:p w14:paraId="5289A38F" w14:textId="1EAA581C" w:rsidR="007A35E6" w:rsidRPr="0030791F" w:rsidRDefault="007A35E6" w:rsidP="007A35E6">
            <w:pPr>
              <w:ind w:left="-156" w:right="-97" w:hanging="171"/>
              <w:jc w:val="right"/>
              <w:rPr>
                <w:sz w:val="20"/>
                <w:szCs w:val="20"/>
              </w:rPr>
            </w:pPr>
            <w:r w:rsidRPr="0030791F">
              <w:rPr>
                <w:color w:val="000000"/>
                <w:sz w:val="20"/>
                <w:szCs w:val="20"/>
              </w:rPr>
              <w:t>100.0</w:t>
            </w:r>
          </w:p>
        </w:tc>
        <w:tc>
          <w:tcPr>
            <w:tcW w:w="425" w:type="dxa"/>
            <w:tcBorders>
              <w:top w:val="nil"/>
              <w:left w:val="nil"/>
              <w:bottom w:val="nil"/>
              <w:right w:val="nil"/>
            </w:tcBorders>
            <w:shd w:val="clear" w:color="auto" w:fill="auto"/>
            <w:noWrap/>
          </w:tcPr>
          <w:p w14:paraId="055486E2" w14:textId="0802E0CC" w:rsidR="007A35E6" w:rsidRPr="0030791F" w:rsidRDefault="007A35E6" w:rsidP="007A35E6">
            <w:pPr>
              <w:ind w:right="-97"/>
              <w:jc w:val="right"/>
              <w:rPr>
                <w:sz w:val="20"/>
                <w:szCs w:val="20"/>
              </w:rPr>
            </w:pPr>
            <w:r w:rsidRPr="0030791F">
              <w:rPr>
                <w:color w:val="000000"/>
                <w:sz w:val="20"/>
                <w:szCs w:val="20"/>
              </w:rPr>
              <w:t>4</w:t>
            </w:r>
          </w:p>
        </w:tc>
        <w:tc>
          <w:tcPr>
            <w:tcW w:w="592" w:type="dxa"/>
            <w:tcBorders>
              <w:top w:val="nil"/>
              <w:left w:val="nil"/>
              <w:bottom w:val="nil"/>
              <w:right w:val="single" w:sz="8" w:space="0" w:color="auto"/>
            </w:tcBorders>
            <w:shd w:val="clear" w:color="auto" w:fill="auto"/>
            <w:noWrap/>
          </w:tcPr>
          <w:p w14:paraId="16C74F17" w14:textId="7176B58B"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7731E7AA" w14:textId="721F819D" w:rsidR="007A35E6" w:rsidRPr="0030791F" w:rsidRDefault="007A35E6" w:rsidP="007A35E6">
            <w:pPr>
              <w:ind w:right="-97"/>
              <w:jc w:val="right"/>
              <w:rPr>
                <w:sz w:val="20"/>
                <w:szCs w:val="20"/>
              </w:rPr>
            </w:pPr>
            <w:r w:rsidRPr="0030791F">
              <w:rPr>
                <w:color w:val="000000"/>
                <w:sz w:val="20"/>
                <w:szCs w:val="20"/>
              </w:rPr>
              <w:t>5</w:t>
            </w:r>
          </w:p>
        </w:tc>
        <w:tc>
          <w:tcPr>
            <w:tcW w:w="608" w:type="dxa"/>
            <w:tcBorders>
              <w:top w:val="nil"/>
              <w:left w:val="nil"/>
              <w:bottom w:val="nil"/>
              <w:right w:val="single" w:sz="8" w:space="0" w:color="auto"/>
            </w:tcBorders>
            <w:shd w:val="clear" w:color="auto" w:fill="auto"/>
            <w:noWrap/>
          </w:tcPr>
          <w:p w14:paraId="50915B72" w14:textId="3DBC686F"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736DF376" w14:textId="7FFF42A9" w:rsidR="007A35E6" w:rsidRPr="0030791F" w:rsidRDefault="007A35E6" w:rsidP="007A35E6">
            <w:pPr>
              <w:ind w:right="-97"/>
              <w:jc w:val="right"/>
              <w:rPr>
                <w:sz w:val="20"/>
                <w:szCs w:val="20"/>
              </w:rPr>
            </w:pPr>
            <w:r w:rsidRPr="0030791F">
              <w:rPr>
                <w:color w:val="000000"/>
                <w:sz w:val="20"/>
                <w:szCs w:val="20"/>
              </w:rPr>
              <w:t>2</w:t>
            </w:r>
          </w:p>
        </w:tc>
        <w:tc>
          <w:tcPr>
            <w:tcW w:w="637" w:type="dxa"/>
            <w:tcBorders>
              <w:top w:val="nil"/>
              <w:left w:val="nil"/>
              <w:bottom w:val="nil"/>
              <w:right w:val="single" w:sz="8" w:space="0" w:color="auto"/>
            </w:tcBorders>
            <w:shd w:val="clear" w:color="auto" w:fill="auto"/>
            <w:noWrap/>
          </w:tcPr>
          <w:p w14:paraId="5C21E7E8" w14:textId="7EAD5383"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1BCA9ACE" w14:textId="5A69CE30" w:rsidR="007A35E6" w:rsidRPr="0030791F" w:rsidRDefault="007A35E6" w:rsidP="007A35E6">
            <w:pPr>
              <w:ind w:right="-97"/>
              <w:jc w:val="right"/>
              <w:rPr>
                <w:sz w:val="20"/>
                <w:szCs w:val="20"/>
              </w:rPr>
            </w:pPr>
            <w:r w:rsidRPr="0030791F">
              <w:rPr>
                <w:color w:val="000000"/>
                <w:sz w:val="20"/>
                <w:szCs w:val="20"/>
              </w:rPr>
              <w:t>1</w:t>
            </w:r>
          </w:p>
        </w:tc>
        <w:tc>
          <w:tcPr>
            <w:tcW w:w="667" w:type="dxa"/>
            <w:tcBorders>
              <w:top w:val="nil"/>
              <w:left w:val="nil"/>
              <w:bottom w:val="nil"/>
              <w:right w:val="single" w:sz="8" w:space="0" w:color="auto"/>
            </w:tcBorders>
            <w:shd w:val="clear" w:color="auto" w:fill="auto"/>
            <w:noWrap/>
          </w:tcPr>
          <w:p w14:paraId="46A19D6A" w14:textId="2817DC2F" w:rsidR="007A35E6" w:rsidRPr="0030791F" w:rsidRDefault="007A35E6" w:rsidP="007A35E6">
            <w:pPr>
              <w:ind w:left="-113" w:right="-97"/>
              <w:jc w:val="right"/>
              <w:rPr>
                <w:sz w:val="20"/>
                <w:szCs w:val="20"/>
              </w:rPr>
            </w:pPr>
            <w:r w:rsidRPr="0030791F">
              <w:rPr>
                <w:color w:val="000000"/>
                <w:sz w:val="20"/>
                <w:szCs w:val="20"/>
              </w:rPr>
              <w:t>100.0</w:t>
            </w:r>
          </w:p>
        </w:tc>
        <w:tc>
          <w:tcPr>
            <w:tcW w:w="325" w:type="dxa"/>
            <w:tcBorders>
              <w:top w:val="nil"/>
              <w:left w:val="nil"/>
              <w:bottom w:val="nil"/>
              <w:right w:val="nil"/>
            </w:tcBorders>
            <w:shd w:val="clear" w:color="auto" w:fill="auto"/>
            <w:noWrap/>
          </w:tcPr>
          <w:p w14:paraId="4120B769" w14:textId="3666BB43" w:rsidR="007A35E6" w:rsidRPr="0030791F" w:rsidRDefault="007A35E6" w:rsidP="007A35E6">
            <w:pPr>
              <w:ind w:right="-97"/>
              <w:jc w:val="right"/>
              <w:rPr>
                <w:sz w:val="20"/>
                <w:szCs w:val="20"/>
              </w:rPr>
            </w:pPr>
            <w:r w:rsidRPr="0030791F">
              <w:rPr>
                <w:color w:val="000000"/>
                <w:sz w:val="20"/>
                <w:szCs w:val="20"/>
              </w:rPr>
              <w:t>1</w:t>
            </w:r>
          </w:p>
        </w:tc>
        <w:tc>
          <w:tcPr>
            <w:tcW w:w="725" w:type="dxa"/>
            <w:tcBorders>
              <w:top w:val="nil"/>
              <w:left w:val="nil"/>
              <w:bottom w:val="nil"/>
              <w:right w:val="single" w:sz="8" w:space="0" w:color="auto"/>
            </w:tcBorders>
            <w:shd w:val="clear" w:color="auto" w:fill="auto"/>
            <w:noWrap/>
          </w:tcPr>
          <w:p w14:paraId="1F291110" w14:textId="1E2AB80F" w:rsidR="007A35E6" w:rsidRPr="0030791F" w:rsidRDefault="007A35E6" w:rsidP="007A35E6">
            <w:pPr>
              <w:ind w:left="-161" w:right="-97"/>
              <w:jc w:val="right"/>
              <w:rPr>
                <w:sz w:val="20"/>
                <w:szCs w:val="20"/>
              </w:rPr>
            </w:pPr>
            <w:r w:rsidRPr="0030791F">
              <w:rPr>
                <w:color w:val="000000"/>
                <w:sz w:val="20"/>
                <w:szCs w:val="20"/>
              </w:rPr>
              <w:t>100.0</w:t>
            </w:r>
          </w:p>
        </w:tc>
        <w:tc>
          <w:tcPr>
            <w:tcW w:w="409" w:type="dxa"/>
            <w:tcBorders>
              <w:top w:val="nil"/>
              <w:left w:val="nil"/>
              <w:bottom w:val="nil"/>
              <w:right w:val="nil"/>
            </w:tcBorders>
            <w:shd w:val="clear" w:color="auto" w:fill="auto"/>
            <w:noWrap/>
          </w:tcPr>
          <w:p w14:paraId="05804518" w14:textId="67E3CC32" w:rsidR="007A35E6" w:rsidRPr="0030791F" w:rsidRDefault="007A35E6" w:rsidP="007A35E6">
            <w:pPr>
              <w:ind w:right="-97"/>
              <w:jc w:val="right"/>
              <w:rPr>
                <w:sz w:val="20"/>
                <w:szCs w:val="20"/>
              </w:rPr>
            </w:pPr>
            <w:r w:rsidRPr="0030791F">
              <w:rPr>
                <w:color w:val="000000"/>
                <w:sz w:val="20"/>
                <w:szCs w:val="20"/>
              </w:rPr>
              <w:t>1</w:t>
            </w:r>
          </w:p>
        </w:tc>
        <w:tc>
          <w:tcPr>
            <w:tcW w:w="598" w:type="dxa"/>
            <w:tcBorders>
              <w:top w:val="nil"/>
              <w:left w:val="nil"/>
              <w:bottom w:val="nil"/>
              <w:right w:val="single" w:sz="8" w:space="0" w:color="auto"/>
            </w:tcBorders>
            <w:shd w:val="clear" w:color="auto" w:fill="auto"/>
            <w:noWrap/>
          </w:tcPr>
          <w:p w14:paraId="24E758A0" w14:textId="291D9593" w:rsidR="007A35E6" w:rsidRPr="0030791F" w:rsidRDefault="007A35E6" w:rsidP="007A35E6">
            <w:pPr>
              <w:ind w:left="-59" w:right="-97" w:hanging="59"/>
              <w:jc w:val="right"/>
              <w:rPr>
                <w:sz w:val="20"/>
                <w:szCs w:val="20"/>
              </w:rPr>
            </w:pPr>
            <w:r w:rsidRPr="0030791F">
              <w:rPr>
                <w:color w:val="000000"/>
                <w:sz w:val="20"/>
                <w:szCs w:val="20"/>
              </w:rPr>
              <w:t>100.0</w:t>
            </w:r>
          </w:p>
        </w:tc>
        <w:tc>
          <w:tcPr>
            <w:tcW w:w="394" w:type="dxa"/>
            <w:tcBorders>
              <w:top w:val="nil"/>
              <w:left w:val="nil"/>
              <w:bottom w:val="nil"/>
              <w:right w:val="nil"/>
            </w:tcBorders>
            <w:shd w:val="clear" w:color="auto" w:fill="auto"/>
            <w:noWrap/>
          </w:tcPr>
          <w:p w14:paraId="5A3FC0B9" w14:textId="6EFFE218" w:rsidR="007A35E6" w:rsidRPr="0030791F" w:rsidRDefault="007A35E6" w:rsidP="007A35E6">
            <w:pPr>
              <w:ind w:right="-97"/>
              <w:jc w:val="right"/>
              <w:rPr>
                <w:sz w:val="20"/>
                <w:szCs w:val="20"/>
              </w:rPr>
            </w:pPr>
            <w:r w:rsidRPr="0030791F">
              <w:rPr>
                <w:color w:val="000000"/>
                <w:sz w:val="20"/>
                <w:szCs w:val="20"/>
              </w:rPr>
              <w:t>0</w:t>
            </w:r>
          </w:p>
        </w:tc>
        <w:tc>
          <w:tcPr>
            <w:tcW w:w="614" w:type="dxa"/>
            <w:tcBorders>
              <w:top w:val="nil"/>
              <w:left w:val="nil"/>
              <w:bottom w:val="nil"/>
              <w:right w:val="single" w:sz="8" w:space="0" w:color="auto"/>
            </w:tcBorders>
            <w:shd w:val="clear" w:color="auto" w:fill="auto"/>
            <w:noWrap/>
          </w:tcPr>
          <w:p w14:paraId="5AD167CD" w14:textId="6991ADAD" w:rsidR="007A35E6" w:rsidRPr="0030791F" w:rsidRDefault="007A35E6" w:rsidP="007A35E6">
            <w:pPr>
              <w:ind w:left="-73" w:right="-97"/>
              <w:jc w:val="right"/>
              <w:rPr>
                <w:sz w:val="20"/>
                <w:szCs w:val="20"/>
              </w:rPr>
            </w:pPr>
            <w:r w:rsidRPr="0030791F">
              <w:rPr>
                <w:color w:val="000000"/>
                <w:sz w:val="20"/>
                <w:szCs w:val="20"/>
              </w:rPr>
              <w:t>0.0</w:t>
            </w:r>
          </w:p>
        </w:tc>
        <w:tc>
          <w:tcPr>
            <w:tcW w:w="379" w:type="dxa"/>
            <w:tcBorders>
              <w:top w:val="nil"/>
              <w:left w:val="nil"/>
              <w:bottom w:val="nil"/>
              <w:right w:val="nil"/>
            </w:tcBorders>
            <w:shd w:val="clear" w:color="auto" w:fill="auto"/>
            <w:noWrap/>
          </w:tcPr>
          <w:p w14:paraId="2E880136" w14:textId="14C0A289"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32A33103" w14:textId="3D282FB2" w:rsidR="007A35E6" w:rsidRPr="0030791F" w:rsidRDefault="007A35E6" w:rsidP="007A35E6">
            <w:pPr>
              <w:ind w:left="-86" w:right="-97"/>
              <w:jc w:val="right"/>
              <w:rPr>
                <w:sz w:val="20"/>
                <w:szCs w:val="20"/>
              </w:rPr>
            </w:pPr>
            <w:r w:rsidRPr="0030791F">
              <w:rPr>
                <w:color w:val="000000"/>
                <w:sz w:val="20"/>
                <w:szCs w:val="20"/>
              </w:rPr>
              <w:t>-</w:t>
            </w:r>
          </w:p>
        </w:tc>
        <w:tc>
          <w:tcPr>
            <w:tcW w:w="519" w:type="dxa"/>
            <w:tcBorders>
              <w:top w:val="nil"/>
              <w:left w:val="nil"/>
              <w:bottom w:val="nil"/>
              <w:right w:val="single" w:sz="8" w:space="0" w:color="auto"/>
            </w:tcBorders>
            <w:shd w:val="clear" w:color="auto" w:fill="auto"/>
            <w:noWrap/>
          </w:tcPr>
          <w:p w14:paraId="399C0300" w14:textId="49BA95E8" w:rsidR="007A35E6" w:rsidRPr="0030791F" w:rsidRDefault="007A35E6" w:rsidP="007A35E6">
            <w:pPr>
              <w:ind w:right="-97"/>
              <w:jc w:val="right"/>
              <w:rPr>
                <w:sz w:val="20"/>
                <w:szCs w:val="20"/>
              </w:rPr>
            </w:pPr>
            <w:r w:rsidRPr="0030791F">
              <w:rPr>
                <w:color w:val="000000"/>
                <w:sz w:val="20"/>
                <w:szCs w:val="20"/>
              </w:rPr>
              <w:t>30</w:t>
            </w:r>
          </w:p>
        </w:tc>
      </w:tr>
      <w:tr w:rsidR="0083084F" w:rsidRPr="0030791F" w14:paraId="7F4E7661"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7EF10C32"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Mid Central</w:t>
            </w:r>
          </w:p>
        </w:tc>
        <w:tc>
          <w:tcPr>
            <w:tcW w:w="420" w:type="dxa"/>
            <w:tcBorders>
              <w:top w:val="nil"/>
              <w:left w:val="nil"/>
              <w:bottom w:val="nil"/>
              <w:right w:val="nil"/>
            </w:tcBorders>
            <w:shd w:val="clear" w:color="auto" w:fill="auto"/>
            <w:noWrap/>
          </w:tcPr>
          <w:p w14:paraId="006DCF35" w14:textId="1615C1BF"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0FB2CD3E" w14:textId="5BB67568"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597884B6" w14:textId="01C2F964" w:rsidR="007A35E6" w:rsidRPr="0030791F" w:rsidRDefault="007A35E6" w:rsidP="007A35E6">
            <w:pPr>
              <w:ind w:right="-66"/>
              <w:jc w:val="right"/>
              <w:rPr>
                <w:sz w:val="20"/>
                <w:szCs w:val="20"/>
              </w:rPr>
            </w:pPr>
            <w:r w:rsidRPr="0030791F">
              <w:rPr>
                <w:color w:val="000000"/>
                <w:sz w:val="20"/>
                <w:szCs w:val="20"/>
              </w:rPr>
              <w:t>16</w:t>
            </w:r>
          </w:p>
        </w:tc>
        <w:tc>
          <w:tcPr>
            <w:tcW w:w="631" w:type="dxa"/>
            <w:tcBorders>
              <w:top w:val="nil"/>
              <w:left w:val="nil"/>
              <w:bottom w:val="nil"/>
              <w:right w:val="single" w:sz="8" w:space="0" w:color="auto"/>
            </w:tcBorders>
            <w:shd w:val="clear" w:color="auto" w:fill="auto"/>
            <w:noWrap/>
          </w:tcPr>
          <w:p w14:paraId="7F882081" w14:textId="2FE6264E" w:rsidR="007A35E6" w:rsidRPr="0030791F" w:rsidRDefault="007A35E6" w:rsidP="007A35E6">
            <w:pPr>
              <w:ind w:right="-97"/>
              <w:jc w:val="right"/>
              <w:rPr>
                <w:sz w:val="20"/>
                <w:szCs w:val="20"/>
              </w:rPr>
            </w:pPr>
            <w:r w:rsidRPr="0030791F">
              <w:rPr>
                <w:color w:val="000000"/>
                <w:sz w:val="20"/>
                <w:szCs w:val="20"/>
              </w:rPr>
              <w:t>94.1</w:t>
            </w:r>
          </w:p>
        </w:tc>
        <w:tc>
          <w:tcPr>
            <w:tcW w:w="361" w:type="dxa"/>
            <w:tcBorders>
              <w:top w:val="nil"/>
              <w:left w:val="nil"/>
              <w:bottom w:val="nil"/>
              <w:right w:val="nil"/>
            </w:tcBorders>
            <w:shd w:val="clear" w:color="auto" w:fill="auto"/>
            <w:noWrap/>
          </w:tcPr>
          <w:p w14:paraId="2453EA0E" w14:textId="2B5841ED" w:rsidR="007A35E6" w:rsidRPr="0030791F" w:rsidRDefault="007A35E6" w:rsidP="007A35E6">
            <w:pPr>
              <w:ind w:right="-66"/>
              <w:jc w:val="right"/>
              <w:rPr>
                <w:sz w:val="20"/>
                <w:szCs w:val="20"/>
              </w:rPr>
            </w:pPr>
            <w:r w:rsidRPr="0030791F">
              <w:rPr>
                <w:color w:val="000000"/>
                <w:sz w:val="20"/>
                <w:szCs w:val="20"/>
              </w:rPr>
              <w:t>13</w:t>
            </w:r>
          </w:p>
        </w:tc>
        <w:tc>
          <w:tcPr>
            <w:tcW w:w="661" w:type="dxa"/>
            <w:tcBorders>
              <w:top w:val="nil"/>
              <w:left w:val="nil"/>
              <w:bottom w:val="nil"/>
              <w:right w:val="single" w:sz="8" w:space="0" w:color="auto"/>
            </w:tcBorders>
            <w:shd w:val="clear" w:color="auto" w:fill="auto"/>
            <w:noWrap/>
          </w:tcPr>
          <w:p w14:paraId="4246D1DC" w14:textId="73E5E56E" w:rsidR="007A35E6" w:rsidRPr="0030791F" w:rsidRDefault="007A35E6" w:rsidP="007A35E6">
            <w:pPr>
              <w:ind w:left="-102" w:right="-97"/>
              <w:jc w:val="right"/>
              <w:rPr>
                <w:sz w:val="20"/>
                <w:szCs w:val="20"/>
              </w:rPr>
            </w:pPr>
            <w:r w:rsidRPr="0030791F">
              <w:rPr>
                <w:color w:val="000000"/>
                <w:sz w:val="20"/>
                <w:szCs w:val="20"/>
              </w:rPr>
              <w:t>72.2</w:t>
            </w:r>
          </w:p>
        </w:tc>
        <w:tc>
          <w:tcPr>
            <w:tcW w:w="331" w:type="dxa"/>
            <w:tcBorders>
              <w:top w:val="nil"/>
              <w:left w:val="nil"/>
              <w:bottom w:val="nil"/>
              <w:right w:val="nil"/>
            </w:tcBorders>
            <w:shd w:val="clear" w:color="auto" w:fill="auto"/>
            <w:noWrap/>
          </w:tcPr>
          <w:p w14:paraId="31EDB64C" w14:textId="559F9FFA" w:rsidR="007A35E6" w:rsidRPr="0030791F" w:rsidRDefault="007A35E6" w:rsidP="007A35E6">
            <w:pPr>
              <w:ind w:right="-97"/>
              <w:jc w:val="right"/>
              <w:rPr>
                <w:sz w:val="20"/>
                <w:szCs w:val="20"/>
              </w:rPr>
            </w:pPr>
            <w:r w:rsidRPr="0030791F">
              <w:rPr>
                <w:color w:val="000000"/>
                <w:sz w:val="20"/>
                <w:szCs w:val="20"/>
              </w:rPr>
              <w:t>14</w:t>
            </w:r>
          </w:p>
        </w:tc>
        <w:tc>
          <w:tcPr>
            <w:tcW w:w="709" w:type="dxa"/>
            <w:tcBorders>
              <w:top w:val="nil"/>
              <w:left w:val="nil"/>
              <w:bottom w:val="nil"/>
              <w:right w:val="single" w:sz="8" w:space="0" w:color="auto"/>
            </w:tcBorders>
            <w:shd w:val="clear" w:color="auto" w:fill="auto"/>
            <w:noWrap/>
          </w:tcPr>
          <w:p w14:paraId="07773F21" w14:textId="67C90CC4" w:rsidR="007A35E6" w:rsidRPr="0030791F" w:rsidRDefault="007A35E6" w:rsidP="007A35E6">
            <w:pPr>
              <w:ind w:left="-156" w:right="-97" w:hanging="171"/>
              <w:jc w:val="right"/>
              <w:rPr>
                <w:sz w:val="20"/>
                <w:szCs w:val="20"/>
              </w:rPr>
            </w:pPr>
            <w:r w:rsidRPr="0030791F">
              <w:rPr>
                <w:color w:val="000000"/>
                <w:sz w:val="20"/>
                <w:szCs w:val="20"/>
              </w:rPr>
              <w:t>93.3</w:t>
            </w:r>
          </w:p>
        </w:tc>
        <w:tc>
          <w:tcPr>
            <w:tcW w:w="425" w:type="dxa"/>
            <w:tcBorders>
              <w:top w:val="nil"/>
              <w:left w:val="nil"/>
              <w:bottom w:val="nil"/>
              <w:right w:val="nil"/>
            </w:tcBorders>
            <w:shd w:val="clear" w:color="auto" w:fill="auto"/>
            <w:noWrap/>
          </w:tcPr>
          <w:p w14:paraId="04BD8D57" w14:textId="26FB97F7" w:rsidR="007A35E6" w:rsidRPr="0030791F" w:rsidRDefault="007A35E6" w:rsidP="007A35E6">
            <w:pPr>
              <w:ind w:right="-97"/>
              <w:jc w:val="right"/>
              <w:rPr>
                <w:sz w:val="20"/>
                <w:szCs w:val="20"/>
              </w:rPr>
            </w:pPr>
            <w:r w:rsidRPr="0030791F">
              <w:rPr>
                <w:color w:val="000000"/>
                <w:sz w:val="20"/>
                <w:szCs w:val="20"/>
              </w:rPr>
              <w:t>13</w:t>
            </w:r>
          </w:p>
        </w:tc>
        <w:tc>
          <w:tcPr>
            <w:tcW w:w="592" w:type="dxa"/>
            <w:tcBorders>
              <w:top w:val="nil"/>
              <w:left w:val="nil"/>
              <w:bottom w:val="nil"/>
              <w:right w:val="single" w:sz="8" w:space="0" w:color="auto"/>
            </w:tcBorders>
            <w:shd w:val="clear" w:color="auto" w:fill="auto"/>
            <w:noWrap/>
          </w:tcPr>
          <w:p w14:paraId="76E3E67E" w14:textId="1D01B3A0" w:rsidR="007A35E6" w:rsidRPr="0030791F" w:rsidRDefault="007A35E6" w:rsidP="007A35E6">
            <w:pPr>
              <w:ind w:left="-182" w:right="-97"/>
              <w:jc w:val="right"/>
              <w:rPr>
                <w:sz w:val="20"/>
                <w:szCs w:val="20"/>
              </w:rPr>
            </w:pPr>
            <w:r w:rsidRPr="0030791F">
              <w:rPr>
                <w:color w:val="000000"/>
                <w:sz w:val="20"/>
                <w:szCs w:val="20"/>
              </w:rPr>
              <w:t>86.7</w:t>
            </w:r>
          </w:p>
        </w:tc>
        <w:tc>
          <w:tcPr>
            <w:tcW w:w="400" w:type="dxa"/>
            <w:tcBorders>
              <w:top w:val="nil"/>
              <w:left w:val="nil"/>
              <w:bottom w:val="nil"/>
              <w:right w:val="nil"/>
            </w:tcBorders>
            <w:shd w:val="clear" w:color="auto" w:fill="auto"/>
            <w:noWrap/>
          </w:tcPr>
          <w:p w14:paraId="200E7034" w14:textId="6554D33F" w:rsidR="007A35E6" w:rsidRPr="0030791F" w:rsidRDefault="007A35E6" w:rsidP="007A35E6">
            <w:pPr>
              <w:ind w:right="-97"/>
              <w:jc w:val="right"/>
              <w:rPr>
                <w:sz w:val="20"/>
                <w:szCs w:val="20"/>
              </w:rPr>
            </w:pPr>
            <w:r w:rsidRPr="0030791F">
              <w:rPr>
                <w:color w:val="000000"/>
                <w:sz w:val="20"/>
                <w:szCs w:val="20"/>
              </w:rPr>
              <w:t>8</w:t>
            </w:r>
          </w:p>
        </w:tc>
        <w:tc>
          <w:tcPr>
            <w:tcW w:w="608" w:type="dxa"/>
            <w:tcBorders>
              <w:top w:val="nil"/>
              <w:left w:val="nil"/>
              <w:bottom w:val="nil"/>
              <w:right w:val="single" w:sz="8" w:space="0" w:color="auto"/>
            </w:tcBorders>
            <w:shd w:val="clear" w:color="auto" w:fill="auto"/>
            <w:noWrap/>
          </w:tcPr>
          <w:p w14:paraId="64F33B41" w14:textId="0238F4BA"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62350793" w14:textId="5E113911" w:rsidR="007A35E6" w:rsidRPr="0030791F" w:rsidRDefault="007A35E6" w:rsidP="007A35E6">
            <w:pPr>
              <w:ind w:right="-97"/>
              <w:jc w:val="right"/>
              <w:rPr>
                <w:sz w:val="20"/>
                <w:szCs w:val="20"/>
              </w:rPr>
            </w:pPr>
            <w:r w:rsidRPr="0030791F">
              <w:rPr>
                <w:color w:val="000000"/>
                <w:sz w:val="20"/>
                <w:szCs w:val="20"/>
              </w:rPr>
              <w:t>1</w:t>
            </w:r>
          </w:p>
        </w:tc>
        <w:tc>
          <w:tcPr>
            <w:tcW w:w="637" w:type="dxa"/>
            <w:tcBorders>
              <w:top w:val="nil"/>
              <w:left w:val="nil"/>
              <w:bottom w:val="nil"/>
              <w:right w:val="single" w:sz="8" w:space="0" w:color="auto"/>
            </w:tcBorders>
            <w:shd w:val="clear" w:color="auto" w:fill="auto"/>
            <w:noWrap/>
          </w:tcPr>
          <w:p w14:paraId="27707FE0" w14:textId="55C7358A"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21E67650" w14:textId="565DE358" w:rsidR="007A35E6" w:rsidRPr="0030791F" w:rsidRDefault="007A35E6" w:rsidP="007A35E6">
            <w:pPr>
              <w:ind w:right="-97"/>
              <w:jc w:val="right"/>
              <w:rPr>
                <w:sz w:val="20"/>
                <w:szCs w:val="20"/>
              </w:rPr>
            </w:pPr>
            <w:r w:rsidRPr="0030791F">
              <w:rPr>
                <w:color w:val="000000"/>
                <w:sz w:val="20"/>
                <w:szCs w:val="20"/>
              </w:rPr>
              <w:t>4</w:t>
            </w:r>
          </w:p>
        </w:tc>
        <w:tc>
          <w:tcPr>
            <w:tcW w:w="667" w:type="dxa"/>
            <w:tcBorders>
              <w:top w:val="nil"/>
              <w:left w:val="nil"/>
              <w:bottom w:val="nil"/>
              <w:right w:val="single" w:sz="8" w:space="0" w:color="auto"/>
            </w:tcBorders>
            <w:shd w:val="clear" w:color="auto" w:fill="auto"/>
            <w:noWrap/>
          </w:tcPr>
          <w:p w14:paraId="2155AEE9" w14:textId="6AE79C9B" w:rsidR="007A35E6" w:rsidRPr="0030791F" w:rsidRDefault="007A35E6" w:rsidP="007A35E6">
            <w:pPr>
              <w:ind w:left="-113" w:right="-97"/>
              <w:jc w:val="right"/>
              <w:rPr>
                <w:sz w:val="20"/>
                <w:szCs w:val="20"/>
              </w:rPr>
            </w:pPr>
            <w:r w:rsidRPr="0030791F">
              <w:rPr>
                <w:color w:val="000000"/>
                <w:sz w:val="20"/>
                <w:szCs w:val="20"/>
              </w:rPr>
              <w:t>100.0</w:t>
            </w:r>
          </w:p>
        </w:tc>
        <w:tc>
          <w:tcPr>
            <w:tcW w:w="325" w:type="dxa"/>
            <w:tcBorders>
              <w:top w:val="nil"/>
              <w:left w:val="nil"/>
              <w:bottom w:val="nil"/>
              <w:right w:val="nil"/>
            </w:tcBorders>
            <w:shd w:val="clear" w:color="auto" w:fill="auto"/>
            <w:noWrap/>
          </w:tcPr>
          <w:p w14:paraId="6F23DDEF" w14:textId="526FC6E4" w:rsidR="007A35E6" w:rsidRPr="0030791F" w:rsidRDefault="007A35E6" w:rsidP="007A35E6">
            <w:pPr>
              <w:ind w:right="-97"/>
              <w:jc w:val="right"/>
              <w:rPr>
                <w:sz w:val="20"/>
                <w:szCs w:val="20"/>
              </w:rPr>
            </w:pPr>
            <w:r w:rsidRPr="0030791F">
              <w:rPr>
                <w:color w:val="000000"/>
                <w:sz w:val="20"/>
                <w:szCs w:val="20"/>
              </w:rPr>
              <w:t>5</w:t>
            </w:r>
          </w:p>
        </w:tc>
        <w:tc>
          <w:tcPr>
            <w:tcW w:w="725" w:type="dxa"/>
            <w:tcBorders>
              <w:top w:val="nil"/>
              <w:left w:val="nil"/>
              <w:bottom w:val="nil"/>
              <w:right w:val="single" w:sz="8" w:space="0" w:color="auto"/>
            </w:tcBorders>
            <w:shd w:val="clear" w:color="auto" w:fill="auto"/>
            <w:noWrap/>
          </w:tcPr>
          <w:p w14:paraId="4E0609FE" w14:textId="252DF7EA" w:rsidR="007A35E6" w:rsidRPr="0030791F" w:rsidRDefault="007A35E6" w:rsidP="007A35E6">
            <w:pPr>
              <w:ind w:left="-161" w:right="-97"/>
              <w:jc w:val="right"/>
              <w:rPr>
                <w:sz w:val="20"/>
                <w:szCs w:val="20"/>
              </w:rPr>
            </w:pPr>
            <w:r w:rsidRPr="0030791F">
              <w:rPr>
                <w:color w:val="000000"/>
                <w:sz w:val="20"/>
                <w:szCs w:val="20"/>
              </w:rPr>
              <w:t>83.3</w:t>
            </w:r>
          </w:p>
        </w:tc>
        <w:tc>
          <w:tcPr>
            <w:tcW w:w="409" w:type="dxa"/>
            <w:tcBorders>
              <w:top w:val="nil"/>
              <w:left w:val="nil"/>
              <w:bottom w:val="nil"/>
              <w:right w:val="nil"/>
            </w:tcBorders>
            <w:shd w:val="clear" w:color="auto" w:fill="auto"/>
            <w:noWrap/>
          </w:tcPr>
          <w:p w14:paraId="58BA2BF7" w14:textId="6F8C92BD" w:rsidR="007A35E6" w:rsidRPr="0030791F" w:rsidRDefault="007A35E6" w:rsidP="007A35E6">
            <w:pPr>
              <w:ind w:right="-97"/>
              <w:jc w:val="right"/>
              <w:rPr>
                <w:sz w:val="20"/>
                <w:szCs w:val="20"/>
              </w:rPr>
            </w:pPr>
            <w:r w:rsidRPr="0030791F">
              <w:rPr>
                <w:color w:val="000000"/>
                <w:sz w:val="20"/>
                <w:szCs w:val="20"/>
              </w:rPr>
              <w:t>0</w:t>
            </w:r>
          </w:p>
        </w:tc>
        <w:tc>
          <w:tcPr>
            <w:tcW w:w="598" w:type="dxa"/>
            <w:tcBorders>
              <w:top w:val="nil"/>
              <w:left w:val="nil"/>
              <w:bottom w:val="nil"/>
              <w:right w:val="single" w:sz="8" w:space="0" w:color="auto"/>
            </w:tcBorders>
            <w:shd w:val="clear" w:color="auto" w:fill="auto"/>
            <w:noWrap/>
          </w:tcPr>
          <w:p w14:paraId="793582A3" w14:textId="7EE6487A" w:rsidR="007A35E6" w:rsidRPr="0030791F" w:rsidRDefault="007A35E6" w:rsidP="007A35E6">
            <w:pPr>
              <w:ind w:left="-59" w:right="-97" w:hanging="59"/>
              <w:jc w:val="right"/>
              <w:rPr>
                <w:sz w:val="20"/>
                <w:szCs w:val="20"/>
              </w:rPr>
            </w:pPr>
            <w:r w:rsidRPr="0030791F">
              <w:rPr>
                <w:color w:val="000000"/>
                <w:sz w:val="20"/>
                <w:szCs w:val="20"/>
              </w:rPr>
              <w:t>0.0</w:t>
            </w:r>
          </w:p>
        </w:tc>
        <w:tc>
          <w:tcPr>
            <w:tcW w:w="394" w:type="dxa"/>
            <w:tcBorders>
              <w:top w:val="nil"/>
              <w:left w:val="nil"/>
              <w:bottom w:val="nil"/>
              <w:right w:val="nil"/>
            </w:tcBorders>
            <w:shd w:val="clear" w:color="auto" w:fill="auto"/>
            <w:noWrap/>
          </w:tcPr>
          <w:p w14:paraId="14E1943D" w14:textId="63777F35"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2D00A6BA" w14:textId="7A57FD13"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0D08FAC0" w14:textId="1C94C687" w:rsidR="007A35E6" w:rsidRPr="0030791F" w:rsidRDefault="007A35E6" w:rsidP="007A35E6">
            <w:pPr>
              <w:ind w:right="-97"/>
              <w:jc w:val="right"/>
              <w:rPr>
                <w:sz w:val="20"/>
                <w:szCs w:val="20"/>
              </w:rPr>
            </w:pPr>
            <w:r w:rsidRPr="0030791F">
              <w:rPr>
                <w:color w:val="000000"/>
                <w:sz w:val="20"/>
                <w:szCs w:val="20"/>
              </w:rPr>
              <w:t>1</w:t>
            </w:r>
          </w:p>
        </w:tc>
        <w:tc>
          <w:tcPr>
            <w:tcW w:w="614" w:type="dxa"/>
            <w:tcBorders>
              <w:top w:val="nil"/>
              <w:left w:val="nil"/>
              <w:bottom w:val="nil"/>
              <w:right w:val="single" w:sz="8" w:space="0" w:color="auto"/>
            </w:tcBorders>
            <w:shd w:val="clear" w:color="auto" w:fill="auto"/>
            <w:noWrap/>
          </w:tcPr>
          <w:p w14:paraId="2C884EAD" w14:textId="1290F001" w:rsidR="007A35E6" w:rsidRPr="0030791F" w:rsidRDefault="007A35E6" w:rsidP="007A35E6">
            <w:pPr>
              <w:ind w:left="-86" w:right="-97"/>
              <w:jc w:val="right"/>
              <w:rPr>
                <w:sz w:val="20"/>
                <w:szCs w:val="20"/>
              </w:rPr>
            </w:pPr>
            <w:r w:rsidRPr="0030791F">
              <w:rPr>
                <w:color w:val="000000"/>
                <w:sz w:val="20"/>
                <w:szCs w:val="20"/>
              </w:rPr>
              <w:t>100.0</w:t>
            </w:r>
          </w:p>
        </w:tc>
        <w:tc>
          <w:tcPr>
            <w:tcW w:w="519" w:type="dxa"/>
            <w:tcBorders>
              <w:top w:val="nil"/>
              <w:left w:val="nil"/>
              <w:bottom w:val="nil"/>
              <w:right w:val="single" w:sz="8" w:space="0" w:color="auto"/>
            </w:tcBorders>
            <w:shd w:val="clear" w:color="auto" w:fill="auto"/>
            <w:noWrap/>
          </w:tcPr>
          <w:p w14:paraId="043EFBCC" w14:textId="5D540A5D" w:rsidR="007A35E6" w:rsidRPr="0030791F" w:rsidRDefault="007A35E6" w:rsidP="007A35E6">
            <w:pPr>
              <w:ind w:right="-97"/>
              <w:jc w:val="right"/>
              <w:rPr>
                <w:sz w:val="20"/>
                <w:szCs w:val="20"/>
              </w:rPr>
            </w:pPr>
            <w:r w:rsidRPr="0030791F">
              <w:rPr>
                <w:color w:val="000000"/>
                <w:sz w:val="20"/>
                <w:szCs w:val="20"/>
              </w:rPr>
              <w:t>77</w:t>
            </w:r>
          </w:p>
        </w:tc>
      </w:tr>
      <w:tr w:rsidR="0083084F" w:rsidRPr="0030791F" w14:paraId="611FC538"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00206D10"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Nelson Marlborough</w:t>
            </w:r>
          </w:p>
        </w:tc>
        <w:tc>
          <w:tcPr>
            <w:tcW w:w="420" w:type="dxa"/>
            <w:tcBorders>
              <w:top w:val="nil"/>
              <w:left w:val="nil"/>
              <w:bottom w:val="nil"/>
              <w:right w:val="nil"/>
            </w:tcBorders>
            <w:shd w:val="clear" w:color="auto" w:fill="auto"/>
            <w:noWrap/>
          </w:tcPr>
          <w:p w14:paraId="7704C22C" w14:textId="7C1E6DDE"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0C99F724" w14:textId="3669E6EB"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09AAEA30" w14:textId="17CC9639" w:rsidR="007A35E6" w:rsidRPr="0030791F" w:rsidRDefault="007A35E6" w:rsidP="007A35E6">
            <w:pPr>
              <w:ind w:right="-66"/>
              <w:jc w:val="right"/>
              <w:rPr>
                <w:sz w:val="20"/>
                <w:szCs w:val="20"/>
              </w:rPr>
            </w:pPr>
            <w:r w:rsidRPr="0030791F">
              <w:rPr>
                <w:color w:val="000000"/>
                <w:sz w:val="20"/>
                <w:szCs w:val="20"/>
              </w:rPr>
              <w:t>6</w:t>
            </w:r>
          </w:p>
        </w:tc>
        <w:tc>
          <w:tcPr>
            <w:tcW w:w="631" w:type="dxa"/>
            <w:tcBorders>
              <w:top w:val="nil"/>
              <w:left w:val="nil"/>
              <w:bottom w:val="nil"/>
              <w:right w:val="single" w:sz="8" w:space="0" w:color="auto"/>
            </w:tcBorders>
            <w:shd w:val="clear" w:color="auto" w:fill="auto"/>
            <w:noWrap/>
          </w:tcPr>
          <w:p w14:paraId="7CE6D933" w14:textId="1EABBBCF"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3F276859" w14:textId="3D50C965" w:rsidR="007A35E6" w:rsidRPr="0030791F" w:rsidRDefault="007A35E6" w:rsidP="007A35E6">
            <w:pPr>
              <w:ind w:right="-66"/>
              <w:jc w:val="right"/>
              <w:rPr>
                <w:sz w:val="20"/>
                <w:szCs w:val="20"/>
              </w:rPr>
            </w:pPr>
            <w:r w:rsidRPr="0030791F">
              <w:rPr>
                <w:color w:val="000000"/>
                <w:sz w:val="20"/>
                <w:szCs w:val="20"/>
              </w:rPr>
              <w:t>12</w:t>
            </w:r>
          </w:p>
        </w:tc>
        <w:tc>
          <w:tcPr>
            <w:tcW w:w="661" w:type="dxa"/>
            <w:tcBorders>
              <w:top w:val="nil"/>
              <w:left w:val="nil"/>
              <w:bottom w:val="nil"/>
              <w:right w:val="single" w:sz="8" w:space="0" w:color="auto"/>
            </w:tcBorders>
            <w:shd w:val="clear" w:color="auto" w:fill="auto"/>
            <w:noWrap/>
          </w:tcPr>
          <w:p w14:paraId="65DAEAAF" w14:textId="5F4AEF52" w:rsidR="007A35E6" w:rsidRPr="0030791F" w:rsidRDefault="007A35E6" w:rsidP="007A35E6">
            <w:pPr>
              <w:ind w:left="-102" w:right="-97"/>
              <w:jc w:val="right"/>
              <w:rPr>
                <w:sz w:val="20"/>
                <w:szCs w:val="20"/>
              </w:rPr>
            </w:pPr>
            <w:r w:rsidRPr="0030791F">
              <w:rPr>
                <w:color w:val="000000"/>
                <w:sz w:val="20"/>
                <w:szCs w:val="20"/>
              </w:rPr>
              <w:t>100.0</w:t>
            </w:r>
          </w:p>
        </w:tc>
        <w:tc>
          <w:tcPr>
            <w:tcW w:w="331" w:type="dxa"/>
            <w:tcBorders>
              <w:top w:val="nil"/>
              <w:left w:val="nil"/>
              <w:bottom w:val="nil"/>
              <w:right w:val="nil"/>
            </w:tcBorders>
            <w:shd w:val="clear" w:color="auto" w:fill="auto"/>
            <w:noWrap/>
          </w:tcPr>
          <w:p w14:paraId="1A6A18F0" w14:textId="58CC0F81" w:rsidR="007A35E6" w:rsidRPr="0030791F" w:rsidRDefault="007A35E6" w:rsidP="007A35E6">
            <w:pPr>
              <w:ind w:right="-97"/>
              <w:jc w:val="right"/>
              <w:rPr>
                <w:sz w:val="20"/>
                <w:szCs w:val="20"/>
              </w:rPr>
            </w:pPr>
            <w:r w:rsidRPr="0030791F">
              <w:rPr>
                <w:color w:val="000000"/>
                <w:sz w:val="20"/>
                <w:szCs w:val="20"/>
              </w:rPr>
              <w:t>12</w:t>
            </w:r>
          </w:p>
        </w:tc>
        <w:tc>
          <w:tcPr>
            <w:tcW w:w="709" w:type="dxa"/>
            <w:tcBorders>
              <w:top w:val="nil"/>
              <w:left w:val="nil"/>
              <w:bottom w:val="nil"/>
              <w:right w:val="single" w:sz="8" w:space="0" w:color="auto"/>
            </w:tcBorders>
            <w:shd w:val="clear" w:color="auto" w:fill="auto"/>
            <w:noWrap/>
          </w:tcPr>
          <w:p w14:paraId="734B6F19" w14:textId="277BA53A" w:rsidR="007A35E6" w:rsidRPr="0030791F" w:rsidRDefault="007A35E6" w:rsidP="007A35E6">
            <w:pPr>
              <w:ind w:left="-156" w:right="-97" w:hanging="171"/>
              <w:jc w:val="right"/>
              <w:rPr>
                <w:sz w:val="20"/>
                <w:szCs w:val="20"/>
              </w:rPr>
            </w:pPr>
            <w:r w:rsidRPr="0030791F">
              <w:rPr>
                <w:color w:val="000000"/>
                <w:sz w:val="20"/>
                <w:szCs w:val="20"/>
              </w:rPr>
              <w:t>100.0</w:t>
            </w:r>
          </w:p>
        </w:tc>
        <w:tc>
          <w:tcPr>
            <w:tcW w:w="425" w:type="dxa"/>
            <w:tcBorders>
              <w:top w:val="nil"/>
              <w:left w:val="nil"/>
              <w:bottom w:val="nil"/>
              <w:right w:val="nil"/>
            </w:tcBorders>
            <w:shd w:val="clear" w:color="auto" w:fill="auto"/>
            <w:noWrap/>
          </w:tcPr>
          <w:p w14:paraId="2FF20FF6" w14:textId="4D7E61FC" w:rsidR="007A35E6" w:rsidRPr="0030791F" w:rsidRDefault="007A35E6" w:rsidP="007A35E6">
            <w:pPr>
              <w:ind w:right="-97"/>
              <w:jc w:val="right"/>
              <w:rPr>
                <w:sz w:val="20"/>
                <w:szCs w:val="20"/>
              </w:rPr>
            </w:pPr>
            <w:r w:rsidRPr="0030791F">
              <w:rPr>
                <w:color w:val="000000"/>
                <w:sz w:val="20"/>
                <w:szCs w:val="20"/>
              </w:rPr>
              <w:t>1</w:t>
            </w:r>
          </w:p>
        </w:tc>
        <w:tc>
          <w:tcPr>
            <w:tcW w:w="592" w:type="dxa"/>
            <w:tcBorders>
              <w:top w:val="nil"/>
              <w:left w:val="nil"/>
              <w:bottom w:val="nil"/>
              <w:right w:val="single" w:sz="8" w:space="0" w:color="auto"/>
            </w:tcBorders>
            <w:shd w:val="clear" w:color="auto" w:fill="auto"/>
            <w:noWrap/>
          </w:tcPr>
          <w:p w14:paraId="745B3033" w14:textId="0481D811"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6954FA94" w14:textId="044ABDA6" w:rsidR="007A35E6" w:rsidRPr="0030791F" w:rsidRDefault="007A35E6" w:rsidP="007A35E6">
            <w:pPr>
              <w:ind w:right="-97"/>
              <w:jc w:val="right"/>
              <w:rPr>
                <w:sz w:val="20"/>
                <w:szCs w:val="20"/>
              </w:rPr>
            </w:pPr>
            <w:r w:rsidRPr="0030791F">
              <w:rPr>
                <w:color w:val="000000"/>
                <w:sz w:val="20"/>
                <w:szCs w:val="20"/>
              </w:rPr>
              <w:t>2</w:t>
            </w:r>
          </w:p>
        </w:tc>
        <w:tc>
          <w:tcPr>
            <w:tcW w:w="608" w:type="dxa"/>
            <w:tcBorders>
              <w:top w:val="nil"/>
              <w:left w:val="nil"/>
              <w:bottom w:val="nil"/>
              <w:right w:val="single" w:sz="8" w:space="0" w:color="auto"/>
            </w:tcBorders>
            <w:shd w:val="clear" w:color="auto" w:fill="auto"/>
            <w:noWrap/>
          </w:tcPr>
          <w:p w14:paraId="7C1DE8E3" w14:textId="425A48FE"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227C469A" w14:textId="1CAF2140" w:rsidR="007A35E6" w:rsidRPr="0030791F" w:rsidRDefault="007A35E6" w:rsidP="007A35E6">
            <w:pPr>
              <w:ind w:right="-97"/>
              <w:jc w:val="right"/>
              <w:rPr>
                <w:sz w:val="20"/>
                <w:szCs w:val="20"/>
              </w:rPr>
            </w:pPr>
            <w:r w:rsidRPr="0030791F">
              <w:rPr>
                <w:color w:val="000000"/>
                <w:sz w:val="20"/>
                <w:szCs w:val="20"/>
              </w:rPr>
              <w:t>3</w:t>
            </w:r>
          </w:p>
        </w:tc>
        <w:tc>
          <w:tcPr>
            <w:tcW w:w="637" w:type="dxa"/>
            <w:tcBorders>
              <w:top w:val="nil"/>
              <w:left w:val="nil"/>
              <w:bottom w:val="nil"/>
              <w:right w:val="single" w:sz="8" w:space="0" w:color="auto"/>
            </w:tcBorders>
            <w:shd w:val="clear" w:color="auto" w:fill="auto"/>
            <w:noWrap/>
          </w:tcPr>
          <w:p w14:paraId="14AD386C" w14:textId="059B5A16" w:rsidR="007A35E6" w:rsidRPr="0030791F" w:rsidRDefault="007A35E6" w:rsidP="007A35E6">
            <w:pPr>
              <w:ind w:left="-95" w:right="-97"/>
              <w:jc w:val="right"/>
              <w:rPr>
                <w:sz w:val="20"/>
                <w:szCs w:val="20"/>
              </w:rPr>
            </w:pPr>
            <w:r w:rsidRPr="0030791F">
              <w:rPr>
                <w:color w:val="000000"/>
                <w:sz w:val="20"/>
                <w:szCs w:val="20"/>
              </w:rPr>
              <w:t>75.0</w:t>
            </w:r>
          </w:p>
        </w:tc>
        <w:tc>
          <w:tcPr>
            <w:tcW w:w="355" w:type="dxa"/>
            <w:tcBorders>
              <w:top w:val="nil"/>
              <w:left w:val="nil"/>
              <w:bottom w:val="nil"/>
              <w:right w:val="nil"/>
            </w:tcBorders>
            <w:shd w:val="clear" w:color="auto" w:fill="auto"/>
            <w:noWrap/>
          </w:tcPr>
          <w:p w14:paraId="545A3CBB" w14:textId="33DBBC8F" w:rsidR="007A35E6" w:rsidRPr="0030791F" w:rsidRDefault="007A35E6" w:rsidP="007A35E6">
            <w:pPr>
              <w:ind w:right="-97"/>
              <w:jc w:val="right"/>
              <w:rPr>
                <w:sz w:val="20"/>
                <w:szCs w:val="20"/>
              </w:rPr>
            </w:pPr>
            <w:r w:rsidRPr="0030791F">
              <w:rPr>
                <w:color w:val="000000"/>
                <w:sz w:val="20"/>
                <w:szCs w:val="20"/>
              </w:rPr>
              <w:t>2</w:t>
            </w:r>
          </w:p>
        </w:tc>
        <w:tc>
          <w:tcPr>
            <w:tcW w:w="667" w:type="dxa"/>
            <w:tcBorders>
              <w:top w:val="nil"/>
              <w:left w:val="nil"/>
              <w:bottom w:val="nil"/>
              <w:right w:val="single" w:sz="8" w:space="0" w:color="auto"/>
            </w:tcBorders>
            <w:shd w:val="clear" w:color="auto" w:fill="auto"/>
            <w:noWrap/>
          </w:tcPr>
          <w:p w14:paraId="24D8C64D" w14:textId="0FDD8721" w:rsidR="007A35E6" w:rsidRPr="0030791F" w:rsidRDefault="007A35E6" w:rsidP="007A35E6">
            <w:pPr>
              <w:ind w:left="-113" w:right="-97"/>
              <w:jc w:val="right"/>
              <w:rPr>
                <w:sz w:val="20"/>
                <w:szCs w:val="20"/>
              </w:rPr>
            </w:pPr>
            <w:r w:rsidRPr="0030791F">
              <w:rPr>
                <w:color w:val="000000"/>
                <w:sz w:val="20"/>
                <w:szCs w:val="20"/>
              </w:rPr>
              <w:t>100.0</w:t>
            </w:r>
          </w:p>
        </w:tc>
        <w:tc>
          <w:tcPr>
            <w:tcW w:w="325" w:type="dxa"/>
            <w:tcBorders>
              <w:top w:val="nil"/>
              <w:left w:val="nil"/>
              <w:bottom w:val="nil"/>
              <w:right w:val="nil"/>
            </w:tcBorders>
            <w:shd w:val="clear" w:color="auto" w:fill="auto"/>
            <w:noWrap/>
          </w:tcPr>
          <w:p w14:paraId="2B3C2ED2" w14:textId="4095B3E9" w:rsidR="007A35E6" w:rsidRPr="0030791F" w:rsidRDefault="007A35E6" w:rsidP="007A35E6">
            <w:pPr>
              <w:ind w:right="-97"/>
              <w:jc w:val="right"/>
              <w:rPr>
                <w:sz w:val="20"/>
                <w:szCs w:val="20"/>
              </w:rPr>
            </w:pPr>
            <w:r w:rsidRPr="0030791F">
              <w:rPr>
                <w:color w:val="000000"/>
                <w:sz w:val="20"/>
                <w:szCs w:val="20"/>
              </w:rPr>
              <w:t>2</w:t>
            </w:r>
          </w:p>
        </w:tc>
        <w:tc>
          <w:tcPr>
            <w:tcW w:w="725" w:type="dxa"/>
            <w:tcBorders>
              <w:top w:val="nil"/>
              <w:left w:val="nil"/>
              <w:bottom w:val="nil"/>
              <w:right w:val="single" w:sz="8" w:space="0" w:color="auto"/>
            </w:tcBorders>
            <w:shd w:val="clear" w:color="auto" w:fill="auto"/>
            <w:noWrap/>
          </w:tcPr>
          <w:p w14:paraId="3EDD06A1" w14:textId="4A23D0F4" w:rsidR="007A35E6" w:rsidRPr="0030791F" w:rsidRDefault="007A35E6" w:rsidP="007A35E6">
            <w:pPr>
              <w:ind w:left="-161" w:right="-97"/>
              <w:jc w:val="right"/>
              <w:rPr>
                <w:sz w:val="20"/>
                <w:szCs w:val="20"/>
              </w:rPr>
            </w:pPr>
            <w:r w:rsidRPr="0030791F">
              <w:rPr>
                <w:color w:val="000000"/>
                <w:sz w:val="20"/>
                <w:szCs w:val="20"/>
              </w:rPr>
              <w:t>100.0</w:t>
            </w:r>
          </w:p>
        </w:tc>
        <w:tc>
          <w:tcPr>
            <w:tcW w:w="409" w:type="dxa"/>
            <w:tcBorders>
              <w:top w:val="nil"/>
              <w:left w:val="nil"/>
              <w:bottom w:val="nil"/>
              <w:right w:val="nil"/>
            </w:tcBorders>
            <w:shd w:val="clear" w:color="auto" w:fill="auto"/>
            <w:noWrap/>
          </w:tcPr>
          <w:p w14:paraId="40542E3F" w14:textId="5B13FC47" w:rsidR="007A35E6" w:rsidRPr="0030791F" w:rsidRDefault="007A35E6" w:rsidP="007A35E6">
            <w:pPr>
              <w:ind w:right="-97"/>
              <w:jc w:val="right"/>
              <w:rPr>
                <w:sz w:val="20"/>
                <w:szCs w:val="20"/>
              </w:rPr>
            </w:pPr>
            <w:r w:rsidRPr="0030791F">
              <w:rPr>
                <w:color w:val="000000"/>
                <w:sz w:val="20"/>
                <w:szCs w:val="20"/>
              </w:rPr>
              <w:t>2</w:t>
            </w:r>
          </w:p>
        </w:tc>
        <w:tc>
          <w:tcPr>
            <w:tcW w:w="598" w:type="dxa"/>
            <w:tcBorders>
              <w:top w:val="nil"/>
              <w:left w:val="nil"/>
              <w:bottom w:val="nil"/>
              <w:right w:val="single" w:sz="8" w:space="0" w:color="auto"/>
            </w:tcBorders>
            <w:shd w:val="clear" w:color="auto" w:fill="auto"/>
            <w:noWrap/>
          </w:tcPr>
          <w:p w14:paraId="787F05F8" w14:textId="28C20F41" w:rsidR="007A35E6" w:rsidRPr="0030791F" w:rsidRDefault="007A35E6" w:rsidP="007A35E6">
            <w:pPr>
              <w:ind w:left="-59" w:right="-97" w:hanging="59"/>
              <w:jc w:val="right"/>
              <w:rPr>
                <w:sz w:val="20"/>
                <w:szCs w:val="20"/>
              </w:rPr>
            </w:pPr>
            <w:r w:rsidRPr="0030791F">
              <w:rPr>
                <w:color w:val="000000"/>
                <w:sz w:val="20"/>
                <w:szCs w:val="20"/>
              </w:rPr>
              <w:t>100.0</w:t>
            </w:r>
          </w:p>
        </w:tc>
        <w:tc>
          <w:tcPr>
            <w:tcW w:w="394" w:type="dxa"/>
            <w:tcBorders>
              <w:top w:val="nil"/>
              <w:left w:val="nil"/>
              <w:bottom w:val="nil"/>
              <w:right w:val="nil"/>
            </w:tcBorders>
            <w:shd w:val="clear" w:color="auto" w:fill="auto"/>
            <w:noWrap/>
          </w:tcPr>
          <w:p w14:paraId="3C14E831" w14:textId="37CFF3D3" w:rsidR="007A35E6" w:rsidRPr="0030791F" w:rsidRDefault="007A35E6" w:rsidP="007A35E6">
            <w:pPr>
              <w:ind w:right="-97"/>
              <w:jc w:val="right"/>
              <w:rPr>
                <w:sz w:val="20"/>
                <w:szCs w:val="20"/>
              </w:rPr>
            </w:pPr>
            <w:r w:rsidRPr="0030791F">
              <w:rPr>
                <w:color w:val="000000"/>
                <w:sz w:val="20"/>
                <w:szCs w:val="20"/>
              </w:rPr>
              <w:t>3</w:t>
            </w:r>
          </w:p>
        </w:tc>
        <w:tc>
          <w:tcPr>
            <w:tcW w:w="614" w:type="dxa"/>
            <w:tcBorders>
              <w:top w:val="nil"/>
              <w:left w:val="nil"/>
              <w:bottom w:val="nil"/>
              <w:right w:val="single" w:sz="8" w:space="0" w:color="auto"/>
            </w:tcBorders>
            <w:shd w:val="clear" w:color="auto" w:fill="auto"/>
            <w:noWrap/>
          </w:tcPr>
          <w:p w14:paraId="091C6543" w14:textId="3FC9BCDF"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21657D6E" w14:textId="395F7AF9"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4D89A061" w14:textId="1EFD72A2" w:rsidR="007A35E6" w:rsidRPr="0030791F" w:rsidRDefault="007A35E6" w:rsidP="007A35E6">
            <w:pPr>
              <w:ind w:left="-86" w:right="-97"/>
              <w:jc w:val="right"/>
              <w:rPr>
                <w:sz w:val="20"/>
                <w:szCs w:val="20"/>
              </w:rPr>
            </w:pPr>
            <w:r w:rsidRPr="0030791F">
              <w:rPr>
                <w:color w:val="000000"/>
                <w:sz w:val="20"/>
                <w:szCs w:val="20"/>
              </w:rPr>
              <w:t>100.0</w:t>
            </w:r>
          </w:p>
        </w:tc>
        <w:tc>
          <w:tcPr>
            <w:tcW w:w="519" w:type="dxa"/>
            <w:tcBorders>
              <w:top w:val="nil"/>
              <w:left w:val="nil"/>
              <w:bottom w:val="nil"/>
              <w:right w:val="single" w:sz="8" w:space="0" w:color="auto"/>
            </w:tcBorders>
            <w:shd w:val="clear" w:color="auto" w:fill="auto"/>
            <w:noWrap/>
          </w:tcPr>
          <w:p w14:paraId="33DA84A7" w14:textId="7C2371F6" w:rsidR="007A35E6" w:rsidRPr="0030791F" w:rsidRDefault="007A35E6" w:rsidP="007A35E6">
            <w:pPr>
              <w:ind w:right="-97"/>
              <w:jc w:val="right"/>
              <w:rPr>
                <w:sz w:val="20"/>
                <w:szCs w:val="20"/>
              </w:rPr>
            </w:pPr>
            <w:r w:rsidRPr="0030791F">
              <w:rPr>
                <w:color w:val="000000"/>
                <w:sz w:val="20"/>
                <w:szCs w:val="20"/>
              </w:rPr>
              <w:t>47</w:t>
            </w:r>
          </w:p>
        </w:tc>
      </w:tr>
      <w:tr w:rsidR="0083084F" w:rsidRPr="0030791F" w14:paraId="7AE30002"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1ADDEB49"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Northland</w:t>
            </w:r>
          </w:p>
        </w:tc>
        <w:tc>
          <w:tcPr>
            <w:tcW w:w="420" w:type="dxa"/>
            <w:tcBorders>
              <w:top w:val="nil"/>
              <w:left w:val="nil"/>
              <w:bottom w:val="nil"/>
              <w:right w:val="nil"/>
            </w:tcBorders>
            <w:shd w:val="clear" w:color="auto" w:fill="auto"/>
            <w:noWrap/>
          </w:tcPr>
          <w:p w14:paraId="4E97FF40" w14:textId="76D7E4A6"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382808C7" w14:textId="536B9EED"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72E57B8D" w14:textId="62BCD638" w:rsidR="007A35E6" w:rsidRPr="0030791F" w:rsidRDefault="007A35E6" w:rsidP="007A35E6">
            <w:pPr>
              <w:ind w:right="-66"/>
              <w:jc w:val="right"/>
              <w:rPr>
                <w:sz w:val="20"/>
                <w:szCs w:val="20"/>
              </w:rPr>
            </w:pPr>
            <w:r w:rsidRPr="0030791F">
              <w:rPr>
                <w:color w:val="000000"/>
                <w:sz w:val="20"/>
                <w:szCs w:val="20"/>
              </w:rPr>
              <w:t>5</w:t>
            </w:r>
          </w:p>
        </w:tc>
        <w:tc>
          <w:tcPr>
            <w:tcW w:w="631" w:type="dxa"/>
            <w:tcBorders>
              <w:top w:val="nil"/>
              <w:left w:val="nil"/>
              <w:bottom w:val="nil"/>
              <w:right w:val="single" w:sz="8" w:space="0" w:color="auto"/>
            </w:tcBorders>
            <w:shd w:val="clear" w:color="auto" w:fill="auto"/>
            <w:noWrap/>
          </w:tcPr>
          <w:p w14:paraId="68C1D871" w14:textId="0173004F"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6F994994" w14:textId="33DF81A2" w:rsidR="007A35E6" w:rsidRPr="0030791F" w:rsidRDefault="007A35E6" w:rsidP="007A35E6">
            <w:pPr>
              <w:ind w:right="-66"/>
              <w:jc w:val="right"/>
              <w:rPr>
                <w:sz w:val="20"/>
                <w:szCs w:val="20"/>
              </w:rPr>
            </w:pPr>
            <w:r w:rsidRPr="0030791F">
              <w:rPr>
                <w:color w:val="000000"/>
                <w:sz w:val="20"/>
                <w:szCs w:val="20"/>
              </w:rPr>
              <w:t>14</w:t>
            </w:r>
          </w:p>
        </w:tc>
        <w:tc>
          <w:tcPr>
            <w:tcW w:w="661" w:type="dxa"/>
            <w:tcBorders>
              <w:top w:val="nil"/>
              <w:left w:val="nil"/>
              <w:bottom w:val="nil"/>
              <w:right w:val="single" w:sz="8" w:space="0" w:color="auto"/>
            </w:tcBorders>
            <w:shd w:val="clear" w:color="auto" w:fill="auto"/>
            <w:noWrap/>
          </w:tcPr>
          <w:p w14:paraId="66A8AD7F" w14:textId="207D00C4" w:rsidR="007A35E6" w:rsidRPr="0030791F" w:rsidRDefault="007A35E6" w:rsidP="007A35E6">
            <w:pPr>
              <w:ind w:left="-102" w:right="-97"/>
              <w:jc w:val="right"/>
              <w:rPr>
                <w:sz w:val="20"/>
                <w:szCs w:val="20"/>
              </w:rPr>
            </w:pPr>
            <w:r w:rsidRPr="0030791F">
              <w:rPr>
                <w:color w:val="000000"/>
                <w:sz w:val="20"/>
                <w:szCs w:val="20"/>
              </w:rPr>
              <w:t>93.3</w:t>
            </w:r>
          </w:p>
        </w:tc>
        <w:tc>
          <w:tcPr>
            <w:tcW w:w="331" w:type="dxa"/>
            <w:tcBorders>
              <w:top w:val="nil"/>
              <w:left w:val="nil"/>
              <w:bottom w:val="nil"/>
              <w:right w:val="nil"/>
            </w:tcBorders>
            <w:shd w:val="clear" w:color="auto" w:fill="auto"/>
            <w:noWrap/>
          </w:tcPr>
          <w:p w14:paraId="7014CF5B" w14:textId="7693272B" w:rsidR="007A35E6" w:rsidRPr="0030791F" w:rsidRDefault="007A35E6" w:rsidP="007A35E6">
            <w:pPr>
              <w:ind w:right="-97"/>
              <w:jc w:val="right"/>
              <w:rPr>
                <w:sz w:val="20"/>
                <w:szCs w:val="20"/>
              </w:rPr>
            </w:pPr>
            <w:r w:rsidRPr="0030791F">
              <w:rPr>
                <w:color w:val="000000"/>
                <w:sz w:val="20"/>
                <w:szCs w:val="20"/>
              </w:rPr>
              <w:t>6</w:t>
            </w:r>
          </w:p>
        </w:tc>
        <w:tc>
          <w:tcPr>
            <w:tcW w:w="709" w:type="dxa"/>
            <w:tcBorders>
              <w:top w:val="nil"/>
              <w:left w:val="nil"/>
              <w:bottom w:val="nil"/>
              <w:right w:val="single" w:sz="8" w:space="0" w:color="auto"/>
            </w:tcBorders>
            <w:shd w:val="clear" w:color="auto" w:fill="auto"/>
            <w:noWrap/>
          </w:tcPr>
          <w:p w14:paraId="6963B750" w14:textId="06529B84" w:rsidR="007A35E6" w:rsidRPr="0030791F" w:rsidRDefault="007A35E6" w:rsidP="007A35E6">
            <w:pPr>
              <w:ind w:left="-156" w:right="-97" w:hanging="171"/>
              <w:jc w:val="right"/>
              <w:rPr>
                <w:sz w:val="20"/>
                <w:szCs w:val="20"/>
              </w:rPr>
            </w:pPr>
            <w:r w:rsidRPr="0030791F">
              <w:rPr>
                <w:color w:val="000000"/>
                <w:sz w:val="20"/>
                <w:szCs w:val="20"/>
              </w:rPr>
              <w:t>100.0</w:t>
            </w:r>
          </w:p>
        </w:tc>
        <w:tc>
          <w:tcPr>
            <w:tcW w:w="425" w:type="dxa"/>
            <w:tcBorders>
              <w:top w:val="nil"/>
              <w:left w:val="nil"/>
              <w:bottom w:val="nil"/>
              <w:right w:val="nil"/>
            </w:tcBorders>
            <w:shd w:val="clear" w:color="auto" w:fill="auto"/>
            <w:noWrap/>
          </w:tcPr>
          <w:p w14:paraId="317C6F93" w14:textId="2A24CEA0" w:rsidR="007A35E6" w:rsidRPr="0030791F" w:rsidRDefault="007A35E6" w:rsidP="007A35E6">
            <w:pPr>
              <w:ind w:right="-97"/>
              <w:jc w:val="right"/>
              <w:rPr>
                <w:sz w:val="20"/>
                <w:szCs w:val="20"/>
              </w:rPr>
            </w:pPr>
            <w:r w:rsidRPr="0030791F">
              <w:rPr>
                <w:color w:val="000000"/>
                <w:sz w:val="20"/>
                <w:szCs w:val="20"/>
              </w:rPr>
              <w:t>8</w:t>
            </w:r>
          </w:p>
        </w:tc>
        <w:tc>
          <w:tcPr>
            <w:tcW w:w="592" w:type="dxa"/>
            <w:tcBorders>
              <w:top w:val="nil"/>
              <w:left w:val="nil"/>
              <w:bottom w:val="nil"/>
              <w:right w:val="single" w:sz="8" w:space="0" w:color="auto"/>
            </w:tcBorders>
            <w:shd w:val="clear" w:color="auto" w:fill="auto"/>
            <w:noWrap/>
          </w:tcPr>
          <w:p w14:paraId="0DD12961" w14:textId="6117A864"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2C2D32F3" w14:textId="63A3DD1E" w:rsidR="007A35E6" w:rsidRPr="0030791F" w:rsidRDefault="007A35E6" w:rsidP="007A35E6">
            <w:pPr>
              <w:ind w:right="-97"/>
              <w:jc w:val="right"/>
              <w:rPr>
                <w:sz w:val="20"/>
                <w:szCs w:val="20"/>
              </w:rPr>
            </w:pPr>
            <w:r w:rsidRPr="0030791F">
              <w:rPr>
                <w:color w:val="000000"/>
                <w:sz w:val="20"/>
                <w:szCs w:val="20"/>
              </w:rPr>
              <w:t>2</w:t>
            </w:r>
          </w:p>
        </w:tc>
        <w:tc>
          <w:tcPr>
            <w:tcW w:w="608" w:type="dxa"/>
            <w:tcBorders>
              <w:top w:val="nil"/>
              <w:left w:val="nil"/>
              <w:bottom w:val="nil"/>
              <w:right w:val="single" w:sz="8" w:space="0" w:color="auto"/>
            </w:tcBorders>
            <w:shd w:val="clear" w:color="auto" w:fill="auto"/>
            <w:noWrap/>
          </w:tcPr>
          <w:p w14:paraId="5D085D68" w14:textId="2066AB1B"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24F44369" w14:textId="1DBEF12B" w:rsidR="007A35E6" w:rsidRPr="0030791F" w:rsidRDefault="007A35E6" w:rsidP="007A35E6">
            <w:pPr>
              <w:ind w:right="-97"/>
              <w:jc w:val="right"/>
              <w:rPr>
                <w:sz w:val="20"/>
                <w:szCs w:val="20"/>
              </w:rPr>
            </w:pPr>
            <w:r w:rsidRPr="0030791F">
              <w:rPr>
                <w:color w:val="000000"/>
                <w:sz w:val="20"/>
                <w:szCs w:val="20"/>
              </w:rPr>
              <w:t>4</w:t>
            </w:r>
          </w:p>
        </w:tc>
        <w:tc>
          <w:tcPr>
            <w:tcW w:w="637" w:type="dxa"/>
            <w:tcBorders>
              <w:top w:val="nil"/>
              <w:left w:val="nil"/>
              <w:bottom w:val="nil"/>
              <w:right w:val="single" w:sz="8" w:space="0" w:color="auto"/>
            </w:tcBorders>
            <w:shd w:val="clear" w:color="auto" w:fill="auto"/>
            <w:noWrap/>
          </w:tcPr>
          <w:p w14:paraId="49CAEACF" w14:textId="4136C79A" w:rsidR="007A35E6" w:rsidRPr="0030791F" w:rsidRDefault="007A35E6" w:rsidP="007A35E6">
            <w:pPr>
              <w:ind w:left="-95" w:right="-97"/>
              <w:jc w:val="right"/>
              <w:rPr>
                <w:sz w:val="20"/>
                <w:szCs w:val="20"/>
              </w:rPr>
            </w:pPr>
            <w:r w:rsidRPr="0030791F">
              <w:rPr>
                <w:color w:val="000000"/>
                <w:sz w:val="20"/>
                <w:szCs w:val="20"/>
              </w:rPr>
              <w:t>80.0</w:t>
            </w:r>
          </w:p>
        </w:tc>
        <w:tc>
          <w:tcPr>
            <w:tcW w:w="355" w:type="dxa"/>
            <w:tcBorders>
              <w:top w:val="nil"/>
              <w:left w:val="nil"/>
              <w:bottom w:val="nil"/>
              <w:right w:val="nil"/>
            </w:tcBorders>
            <w:shd w:val="clear" w:color="auto" w:fill="auto"/>
            <w:noWrap/>
          </w:tcPr>
          <w:p w14:paraId="089EF4F9" w14:textId="6D9435A3" w:rsidR="007A35E6" w:rsidRPr="0030791F" w:rsidRDefault="007A35E6" w:rsidP="007A35E6">
            <w:pPr>
              <w:ind w:right="-97"/>
              <w:jc w:val="right"/>
              <w:rPr>
                <w:sz w:val="20"/>
                <w:szCs w:val="20"/>
              </w:rPr>
            </w:pPr>
            <w:r w:rsidRPr="0030791F">
              <w:rPr>
                <w:color w:val="000000"/>
                <w:sz w:val="20"/>
                <w:szCs w:val="20"/>
              </w:rPr>
              <w:t>3</w:t>
            </w:r>
          </w:p>
        </w:tc>
        <w:tc>
          <w:tcPr>
            <w:tcW w:w="667" w:type="dxa"/>
            <w:tcBorders>
              <w:top w:val="nil"/>
              <w:left w:val="nil"/>
              <w:bottom w:val="nil"/>
              <w:right w:val="single" w:sz="8" w:space="0" w:color="auto"/>
            </w:tcBorders>
            <w:shd w:val="clear" w:color="auto" w:fill="auto"/>
            <w:noWrap/>
          </w:tcPr>
          <w:p w14:paraId="5528ABE7" w14:textId="69DA8E1F" w:rsidR="007A35E6" w:rsidRPr="0030791F" w:rsidRDefault="007A35E6" w:rsidP="007A35E6">
            <w:pPr>
              <w:ind w:left="-113" w:right="-97"/>
              <w:jc w:val="right"/>
              <w:rPr>
                <w:sz w:val="20"/>
                <w:szCs w:val="20"/>
              </w:rPr>
            </w:pPr>
            <w:r w:rsidRPr="0030791F">
              <w:rPr>
                <w:color w:val="000000"/>
                <w:sz w:val="20"/>
                <w:szCs w:val="20"/>
              </w:rPr>
              <w:t>75.0</w:t>
            </w:r>
          </w:p>
        </w:tc>
        <w:tc>
          <w:tcPr>
            <w:tcW w:w="325" w:type="dxa"/>
            <w:tcBorders>
              <w:top w:val="nil"/>
              <w:left w:val="nil"/>
              <w:bottom w:val="nil"/>
              <w:right w:val="nil"/>
            </w:tcBorders>
            <w:shd w:val="clear" w:color="auto" w:fill="auto"/>
            <w:noWrap/>
          </w:tcPr>
          <w:p w14:paraId="1457A6A5" w14:textId="008B2849" w:rsidR="007A35E6" w:rsidRPr="0030791F" w:rsidRDefault="007A35E6" w:rsidP="007A35E6">
            <w:pPr>
              <w:ind w:right="-97"/>
              <w:jc w:val="right"/>
              <w:rPr>
                <w:sz w:val="20"/>
                <w:szCs w:val="20"/>
              </w:rPr>
            </w:pPr>
            <w:r w:rsidRPr="0030791F">
              <w:rPr>
                <w:color w:val="000000"/>
                <w:sz w:val="20"/>
                <w:szCs w:val="20"/>
              </w:rPr>
              <w:t>2</w:t>
            </w:r>
          </w:p>
        </w:tc>
        <w:tc>
          <w:tcPr>
            <w:tcW w:w="725" w:type="dxa"/>
            <w:tcBorders>
              <w:top w:val="nil"/>
              <w:left w:val="nil"/>
              <w:bottom w:val="nil"/>
              <w:right w:val="single" w:sz="8" w:space="0" w:color="auto"/>
            </w:tcBorders>
            <w:shd w:val="clear" w:color="auto" w:fill="auto"/>
            <w:noWrap/>
          </w:tcPr>
          <w:p w14:paraId="01A0C6BC" w14:textId="75953702" w:rsidR="007A35E6" w:rsidRPr="0030791F" w:rsidRDefault="007A35E6" w:rsidP="007A35E6">
            <w:pPr>
              <w:ind w:left="-161" w:right="-97"/>
              <w:jc w:val="right"/>
              <w:rPr>
                <w:sz w:val="20"/>
                <w:szCs w:val="20"/>
              </w:rPr>
            </w:pPr>
            <w:r w:rsidRPr="0030791F">
              <w:rPr>
                <w:color w:val="000000"/>
                <w:sz w:val="20"/>
                <w:szCs w:val="20"/>
              </w:rPr>
              <w:t>66.7</w:t>
            </w:r>
          </w:p>
        </w:tc>
        <w:tc>
          <w:tcPr>
            <w:tcW w:w="409" w:type="dxa"/>
            <w:tcBorders>
              <w:top w:val="nil"/>
              <w:left w:val="nil"/>
              <w:bottom w:val="nil"/>
              <w:right w:val="nil"/>
            </w:tcBorders>
            <w:shd w:val="clear" w:color="auto" w:fill="auto"/>
            <w:noWrap/>
          </w:tcPr>
          <w:p w14:paraId="0FF4D605" w14:textId="786C344C" w:rsidR="007A35E6" w:rsidRPr="0030791F" w:rsidRDefault="007A35E6" w:rsidP="007A35E6">
            <w:pPr>
              <w:ind w:right="-97"/>
              <w:jc w:val="right"/>
              <w:rPr>
                <w:sz w:val="20"/>
                <w:szCs w:val="20"/>
              </w:rPr>
            </w:pPr>
            <w:r w:rsidRPr="0030791F">
              <w:rPr>
                <w:color w:val="000000"/>
                <w:sz w:val="20"/>
                <w:szCs w:val="20"/>
              </w:rPr>
              <w:t>1</w:t>
            </w:r>
          </w:p>
        </w:tc>
        <w:tc>
          <w:tcPr>
            <w:tcW w:w="598" w:type="dxa"/>
            <w:tcBorders>
              <w:top w:val="nil"/>
              <w:left w:val="nil"/>
              <w:bottom w:val="nil"/>
              <w:right w:val="single" w:sz="8" w:space="0" w:color="auto"/>
            </w:tcBorders>
            <w:shd w:val="clear" w:color="auto" w:fill="auto"/>
            <w:noWrap/>
          </w:tcPr>
          <w:p w14:paraId="3EC32861" w14:textId="6A1F34A1" w:rsidR="007A35E6" w:rsidRPr="0030791F" w:rsidRDefault="007A35E6" w:rsidP="007A35E6">
            <w:pPr>
              <w:ind w:left="-59" w:right="-97" w:hanging="59"/>
              <w:jc w:val="right"/>
              <w:rPr>
                <w:sz w:val="20"/>
                <w:szCs w:val="20"/>
              </w:rPr>
            </w:pPr>
            <w:r w:rsidRPr="0030791F">
              <w:rPr>
                <w:color w:val="000000"/>
                <w:sz w:val="20"/>
                <w:szCs w:val="20"/>
              </w:rPr>
              <w:t>100.0</w:t>
            </w:r>
          </w:p>
        </w:tc>
        <w:tc>
          <w:tcPr>
            <w:tcW w:w="394" w:type="dxa"/>
            <w:tcBorders>
              <w:top w:val="nil"/>
              <w:left w:val="nil"/>
              <w:bottom w:val="nil"/>
              <w:right w:val="nil"/>
            </w:tcBorders>
            <w:shd w:val="clear" w:color="auto" w:fill="auto"/>
            <w:noWrap/>
          </w:tcPr>
          <w:p w14:paraId="5FF0D6CF" w14:textId="4A32E96B"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356DA2F5" w14:textId="1E317B0D" w:rsidR="007A35E6" w:rsidRPr="0030791F" w:rsidRDefault="007A35E6" w:rsidP="007A35E6">
            <w:pPr>
              <w:ind w:left="-73" w:right="-97"/>
              <w:jc w:val="right"/>
              <w:rPr>
                <w:sz w:val="20"/>
                <w:szCs w:val="20"/>
              </w:rPr>
            </w:pPr>
            <w:r w:rsidRPr="0030791F">
              <w:rPr>
                <w:color w:val="000000"/>
                <w:sz w:val="20"/>
                <w:szCs w:val="20"/>
              </w:rPr>
              <w:t>-</w:t>
            </w:r>
          </w:p>
        </w:tc>
        <w:tc>
          <w:tcPr>
            <w:tcW w:w="379" w:type="dxa"/>
            <w:tcBorders>
              <w:top w:val="nil"/>
              <w:left w:val="nil"/>
              <w:bottom w:val="nil"/>
              <w:right w:val="nil"/>
            </w:tcBorders>
            <w:shd w:val="clear" w:color="auto" w:fill="auto"/>
            <w:noWrap/>
          </w:tcPr>
          <w:p w14:paraId="4A117016" w14:textId="6B4A58A5"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1A05E917" w14:textId="1E379141" w:rsidR="007A35E6" w:rsidRPr="0030791F" w:rsidRDefault="007A35E6" w:rsidP="007A35E6">
            <w:pPr>
              <w:ind w:left="-86" w:right="-97"/>
              <w:jc w:val="right"/>
              <w:rPr>
                <w:sz w:val="20"/>
                <w:szCs w:val="20"/>
              </w:rPr>
            </w:pPr>
            <w:r w:rsidRPr="0030791F">
              <w:rPr>
                <w:color w:val="000000"/>
                <w:sz w:val="20"/>
                <w:szCs w:val="20"/>
              </w:rPr>
              <w:t>-</w:t>
            </w:r>
          </w:p>
        </w:tc>
        <w:tc>
          <w:tcPr>
            <w:tcW w:w="519" w:type="dxa"/>
            <w:tcBorders>
              <w:top w:val="nil"/>
              <w:left w:val="nil"/>
              <w:bottom w:val="nil"/>
              <w:right w:val="single" w:sz="8" w:space="0" w:color="auto"/>
            </w:tcBorders>
            <w:shd w:val="clear" w:color="auto" w:fill="auto"/>
            <w:noWrap/>
          </w:tcPr>
          <w:p w14:paraId="6FCBDCD0" w14:textId="54CC1FE3" w:rsidR="007A35E6" w:rsidRPr="0030791F" w:rsidRDefault="007A35E6" w:rsidP="007A35E6">
            <w:pPr>
              <w:ind w:right="-97"/>
              <w:jc w:val="right"/>
              <w:rPr>
                <w:sz w:val="20"/>
                <w:szCs w:val="20"/>
              </w:rPr>
            </w:pPr>
            <w:r w:rsidRPr="0030791F">
              <w:rPr>
                <w:color w:val="000000"/>
                <w:sz w:val="20"/>
                <w:szCs w:val="20"/>
              </w:rPr>
              <w:t>45</w:t>
            </w:r>
          </w:p>
        </w:tc>
      </w:tr>
      <w:tr w:rsidR="0083084F" w:rsidRPr="0030791F" w14:paraId="2D5F2E7A"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71845505"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South Canterbury</w:t>
            </w:r>
          </w:p>
        </w:tc>
        <w:tc>
          <w:tcPr>
            <w:tcW w:w="420" w:type="dxa"/>
            <w:tcBorders>
              <w:top w:val="nil"/>
              <w:left w:val="nil"/>
              <w:bottom w:val="nil"/>
              <w:right w:val="nil"/>
            </w:tcBorders>
            <w:shd w:val="clear" w:color="auto" w:fill="auto"/>
            <w:noWrap/>
          </w:tcPr>
          <w:p w14:paraId="7CBE8A3D" w14:textId="35F026ED"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34CA35E1" w14:textId="5912154F"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4C81CBFC" w14:textId="25C84EEB" w:rsidR="007A35E6" w:rsidRPr="0030791F" w:rsidRDefault="007A35E6" w:rsidP="007A35E6">
            <w:pPr>
              <w:ind w:right="-66"/>
              <w:jc w:val="right"/>
              <w:rPr>
                <w:sz w:val="20"/>
                <w:szCs w:val="20"/>
              </w:rPr>
            </w:pPr>
            <w:r w:rsidRPr="0030791F">
              <w:rPr>
                <w:color w:val="000000"/>
                <w:sz w:val="20"/>
                <w:szCs w:val="20"/>
              </w:rPr>
              <w:t>1</w:t>
            </w:r>
          </w:p>
        </w:tc>
        <w:tc>
          <w:tcPr>
            <w:tcW w:w="631" w:type="dxa"/>
            <w:tcBorders>
              <w:top w:val="nil"/>
              <w:left w:val="nil"/>
              <w:bottom w:val="nil"/>
              <w:right w:val="single" w:sz="8" w:space="0" w:color="auto"/>
            </w:tcBorders>
            <w:shd w:val="clear" w:color="auto" w:fill="auto"/>
            <w:noWrap/>
          </w:tcPr>
          <w:p w14:paraId="2A7B54D2" w14:textId="10885156"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5871C0B3" w14:textId="58A4FA0D" w:rsidR="007A35E6" w:rsidRPr="0030791F" w:rsidRDefault="007A35E6" w:rsidP="007A35E6">
            <w:pPr>
              <w:ind w:right="-66"/>
              <w:jc w:val="right"/>
              <w:rPr>
                <w:sz w:val="20"/>
                <w:szCs w:val="20"/>
              </w:rPr>
            </w:pPr>
            <w:r w:rsidRPr="0030791F">
              <w:rPr>
                <w:color w:val="000000"/>
                <w:sz w:val="20"/>
                <w:szCs w:val="20"/>
              </w:rPr>
              <w:t>1</w:t>
            </w:r>
          </w:p>
        </w:tc>
        <w:tc>
          <w:tcPr>
            <w:tcW w:w="661" w:type="dxa"/>
            <w:tcBorders>
              <w:top w:val="nil"/>
              <w:left w:val="nil"/>
              <w:bottom w:val="nil"/>
              <w:right w:val="single" w:sz="8" w:space="0" w:color="auto"/>
            </w:tcBorders>
            <w:shd w:val="clear" w:color="auto" w:fill="auto"/>
            <w:noWrap/>
          </w:tcPr>
          <w:p w14:paraId="1EFA66A6" w14:textId="4C19AC33" w:rsidR="007A35E6" w:rsidRPr="0030791F" w:rsidRDefault="007A35E6" w:rsidP="007A35E6">
            <w:pPr>
              <w:ind w:left="-102" w:right="-97"/>
              <w:jc w:val="right"/>
              <w:rPr>
                <w:sz w:val="20"/>
                <w:szCs w:val="20"/>
              </w:rPr>
            </w:pPr>
            <w:r w:rsidRPr="0030791F">
              <w:rPr>
                <w:color w:val="000000"/>
                <w:sz w:val="20"/>
                <w:szCs w:val="20"/>
              </w:rPr>
              <w:t>100.0</w:t>
            </w:r>
          </w:p>
        </w:tc>
        <w:tc>
          <w:tcPr>
            <w:tcW w:w="331" w:type="dxa"/>
            <w:tcBorders>
              <w:top w:val="nil"/>
              <w:left w:val="nil"/>
              <w:bottom w:val="nil"/>
              <w:right w:val="nil"/>
            </w:tcBorders>
            <w:shd w:val="clear" w:color="auto" w:fill="auto"/>
            <w:noWrap/>
          </w:tcPr>
          <w:p w14:paraId="0740BD0F" w14:textId="0FEFF473" w:rsidR="007A35E6" w:rsidRPr="0030791F" w:rsidRDefault="007A35E6" w:rsidP="007A35E6">
            <w:pPr>
              <w:ind w:right="-97"/>
              <w:jc w:val="right"/>
              <w:rPr>
                <w:sz w:val="20"/>
                <w:szCs w:val="20"/>
              </w:rPr>
            </w:pPr>
            <w:r w:rsidRPr="0030791F">
              <w:rPr>
                <w:color w:val="000000"/>
                <w:sz w:val="20"/>
                <w:szCs w:val="20"/>
              </w:rPr>
              <w:t>1</w:t>
            </w:r>
          </w:p>
        </w:tc>
        <w:tc>
          <w:tcPr>
            <w:tcW w:w="709" w:type="dxa"/>
            <w:tcBorders>
              <w:top w:val="nil"/>
              <w:left w:val="nil"/>
              <w:bottom w:val="nil"/>
              <w:right w:val="single" w:sz="8" w:space="0" w:color="auto"/>
            </w:tcBorders>
            <w:shd w:val="clear" w:color="auto" w:fill="auto"/>
            <w:noWrap/>
          </w:tcPr>
          <w:p w14:paraId="59A19841" w14:textId="0381A40B" w:rsidR="007A35E6" w:rsidRPr="0030791F" w:rsidRDefault="007A35E6" w:rsidP="007A35E6">
            <w:pPr>
              <w:ind w:left="-156" w:right="-97" w:hanging="171"/>
              <w:jc w:val="right"/>
              <w:rPr>
                <w:sz w:val="20"/>
                <w:szCs w:val="20"/>
              </w:rPr>
            </w:pPr>
            <w:r w:rsidRPr="0030791F">
              <w:rPr>
                <w:color w:val="000000"/>
                <w:sz w:val="20"/>
                <w:szCs w:val="20"/>
              </w:rPr>
              <w:t>100.0</w:t>
            </w:r>
          </w:p>
        </w:tc>
        <w:tc>
          <w:tcPr>
            <w:tcW w:w="425" w:type="dxa"/>
            <w:tcBorders>
              <w:top w:val="nil"/>
              <w:left w:val="nil"/>
              <w:bottom w:val="nil"/>
              <w:right w:val="nil"/>
            </w:tcBorders>
            <w:shd w:val="clear" w:color="auto" w:fill="auto"/>
            <w:noWrap/>
          </w:tcPr>
          <w:p w14:paraId="275ACB1C" w14:textId="1F7ED952" w:rsidR="007A35E6" w:rsidRPr="0030791F" w:rsidRDefault="007A35E6" w:rsidP="007A35E6">
            <w:pPr>
              <w:ind w:right="-97"/>
              <w:jc w:val="right"/>
              <w:rPr>
                <w:sz w:val="20"/>
                <w:szCs w:val="20"/>
              </w:rPr>
            </w:pPr>
            <w:r w:rsidRPr="0030791F">
              <w:rPr>
                <w:color w:val="000000"/>
                <w:sz w:val="20"/>
                <w:szCs w:val="20"/>
              </w:rPr>
              <w:t>-</w:t>
            </w:r>
          </w:p>
        </w:tc>
        <w:tc>
          <w:tcPr>
            <w:tcW w:w="592" w:type="dxa"/>
            <w:tcBorders>
              <w:top w:val="nil"/>
              <w:left w:val="nil"/>
              <w:bottom w:val="nil"/>
              <w:right w:val="single" w:sz="8" w:space="0" w:color="auto"/>
            </w:tcBorders>
            <w:shd w:val="clear" w:color="auto" w:fill="auto"/>
            <w:noWrap/>
          </w:tcPr>
          <w:p w14:paraId="612EAE50" w14:textId="6063CF6A" w:rsidR="007A35E6" w:rsidRPr="0030791F" w:rsidRDefault="007A35E6" w:rsidP="007A35E6">
            <w:pPr>
              <w:ind w:left="-182" w:right="-97"/>
              <w:jc w:val="right"/>
              <w:rPr>
                <w:sz w:val="20"/>
                <w:szCs w:val="20"/>
              </w:rPr>
            </w:pPr>
            <w:r w:rsidRPr="0030791F">
              <w:rPr>
                <w:color w:val="000000"/>
                <w:sz w:val="20"/>
                <w:szCs w:val="20"/>
              </w:rPr>
              <w:t>-</w:t>
            </w:r>
          </w:p>
        </w:tc>
        <w:tc>
          <w:tcPr>
            <w:tcW w:w="400" w:type="dxa"/>
            <w:tcBorders>
              <w:top w:val="nil"/>
              <w:left w:val="nil"/>
              <w:bottom w:val="nil"/>
              <w:right w:val="nil"/>
            </w:tcBorders>
            <w:shd w:val="clear" w:color="auto" w:fill="auto"/>
            <w:noWrap/>
          </w:tcPr>
          <w:p w14:paraId="56E2154B" w14:textId="70191149" w:rsidR="007A35E6" w:rsidRPr="0030791F" w:rsidRDefault="007A35E6" w:rsidP="007A35E6">
            <w:pPr>
              <w:ind w:right="-97"/>
              <w:jc w:val="right"/>
              <w:rPr>
                <w:sz w:val="20"/>
                <w:szCs w:val="20"/>
              </w:rPr>
            </w:pPr>
            <w:r w:rsidRPr="0030791F">
              <w:rPr>
                <w:color w:val="000000"/>
                <w:sz w:val="20"/>
                <w:szCs w:val="20"/>
              </w:rPr>
              <w:t>-</w:t>
            </w:r>
          </w:p>
        </w:tc>
        <w:tc>
          <w:tcPr>
            <w:tcW w:w="608" w:type="dxa"/>
            <w:tcBorders>
              <w:top w:val="nil"/>
              <w:left w:val="nil"/>
              <w:bottom w:val="nil"/>
              <w:right w:val="single" w:sz="8" w:space="0" w:color="auto"/>
            </w:tcBorders>
            <w:shd w:val="clear" w:color="auto" w:fill="auto"/>
            <w:noWrap/>
          </w:tcPr>
          <w:p w14:paraId="3A57BD1B" w14:textId="0CB9206C" w:rsidR="007A35E6" w:rsidRPr="0030791F" w:rsidRDefault="007A35E6" w:rsidP="007A35E6">
            <w:pPr>
              <w:ind w:left="-210" w:right="-97"/>
              <w:jc w:val="right"/>
              <w:rPr>
                <w:sz w:val="20"/>
                <w:szCs w:val="20"/>
              </w:rPr>
            </w:pPr>
            <w:r w:rsidRPr="0030791F">
              <w:rPr>
                <w:color w:val="000000"/>
                <w:sz w:val="20"/>
                <w:szCs w:val="20"/>
              </w:rPr>
              <w:t>-</w:t>
            </w:r>
          </w:p>
        </w:tc>
        <w:tc>
          <w:tcPr>
            <w:tcW w:w="385" w:type="dxa"/>
            <w:tcBorders>
              <w:top w:val="nil"/>
              <w:left w:val="nil"/>
              <w:bottom w:val="nil"/>
              <w:right w:val="nil"/>
            </w:tcBorders>
            <w:shd w:val="clear" w:color="auto" w:fill="auto"/>
            <w:noWrap/>
          </w:tcPr>
          <w:p w14:paraId="52FE8D00" w14:textId="351D8F4D" w:rsidR="007A35E6" w:rsidRPr="0030791F" w:rsidRDefault="007A35E6" w:rsidP="007A35E6">
            <w:pPr>
              <w:ind w:right="-97"/>
              <w:jc w:val="right"/>
              <w:rPr>
                <w:sz w:val="20"/>
                <w:szCs w:val="20"/>
              </w:rPr>
            </w:pPr>
            <w:r w:rsidRPr="0030791F">
              <w:rPr>
                <w:color w:val="000000"/>
                <w:sz w:val="20"/>
                <w:szCs w:val="20"/>
              </w:rPr>
              <w:t>2</w:t>
            </w:r>
          </w:p>
        </w:tc>
        <w:tc>
          <w:tcPr>
            <w:tcW w:w="637" w:type="dxa"/>
            <w:tcBorders>
              <w:top w:val="nil"/>
              <w:left w:val="nil"/>
              <w:bottom w:val="nil"/>
              <w:right w:val="single" w:sz="8" w:space="0" w:color="auto"/>
            </w:tcBorders>
            <w:shd w:val="clear" w:color="auto" w:fill="auto"/>
            <w:noWrap/>
          </w:tcPr>
          <w:p w14:paraId="0A740AD3" w14:textId="4A0F3C10"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20D0019E" w14:textId="45800967" w:rsidR="007A35E6" w:rsidRPr="0030791F" w:rsidRDefault="007A35E6" w:rsidP="007A35E6">
            <w:pPr>
              <w:ind w:right="-97"/>
              <w:jc w:val="right"/>
              <w:rPr>
                <w:sz w:val="20"/>
                <w:szCs w:val="20"/>
              </w:rPr>
            </w:pPr>
            <w:r w:rsidRPr="0030791F">
              <w:rPr>
                <w:color w:val="000000"/>
                <w:sz w:val="20"/>
                <w:szCs w:val="20"/>
              </w:rPr>
              <w:t>-</w:t>
            </w:r>
          </w:p>
        </w:tc>
        <w:tc>
          <w:tcPr>
            <w:tcW w:w="667" w:type="dxa"/>
            <w:tcBorders>
              <w:top w:val="nil"/>
              <w:left w:val="nil"/>
              <w:bottom w:val="nil"/>
              <w:right w:val="single" w:sz="8" w:space="0" w:color="auto"/>
            </w:tcBorders>
            <w:shd w:val="clear" w:color="auto" w:fill="auto"/>
            <w:noWrap/>
          </w:tcPr>
          <w:p w14:paraId="66DAD061" w14:textId="5BF59B38" w:rsidR="007A35E6" w:rsidRPr="0030791F" w:rsidRDefault="007A35E6" w:rsidP="007A35E6">
            <w:pPr>
              <w:ind w:left="-113" w:right="-97"/>
              <w:jc w:val="right"/>
              <w:rPr>
                <w:sz w:val="20"/>
                <w:szCs w:val="20"/>
              </w:rPr>
            </w:pPr>
            <w:r w:rsidRPr="0030791F">
              <w:rPr>
                <w:color w:val="000000"/>
                <w:sz w:val="20"/>
                <w:szCs w:val="20"/>
              </w:rPr>
              <w:t>-</w:t>
            </w:r>
          </w:p>
        </w:tc>
        <w:tc>
          <w:tcPr>
            <w:tcW w:w="325" w:type="dxa"/>
            <w:tcBorders>
              <w:top w:val="nil"/>
              <w:left w:val="nil"/>
              <w:bottom w:val="nil"/>
              <w:right w:val="nil"/>
            </w:tcBorders>
            <w:shd w:val="clear" w:color="auto" w:fill="auto"/>
            <w:noWrap/>
          </w:tcPr>
          <w:p w14:paraId="73790C1A" w14:textId="78509546" w:rsidR="007A35E6" w:rsidRPr="0030791F" w:rsidRDefault="007A35E6" w:rsidP="007A35E6">
            <w:pPr>
              <w:ind w:right="-97"/>
              <w:jc w:val="right"/>
              <w:rPr>
                <w:sz w:val="20"/>
                <w:szCs w:val="20"/>
              </w:rPr>
            </w:pPr>
            <w:r w:rsidRPr="0030791F">
              <w:rPr>
                <w:color w:val="000000"/>
                <w:sz w:val="20"/>
                <w:szCs w:val="20"/>
              </w:rPr>
              <w:t>0</w:t>
            </w:r>
          </w:p>
        </w:tc>
        <w:tc>
          <w:tcPr>
            <w:tcW w:w="725" w:type="dxa"/>
            <w:tcBorders>
              <w:top w:val="nil"/>
              <w:left w:val="nil"/>
              <w:bottom w:val="nil"/>
              <w:right w:val="single" w:sz="8" w:space="0" w:color="auto"/>
            </w:tcBorders>
            <w:shd w:val="clear" w:color="auto" w:fill="auto"/>
            <w:noWrap/>
          </w:tcPr>
          <w:p w14:paraId="05D22CBF" w14:textId="467B87C7" w:rsidR="007A35E6" w:rsidRPr="0030791F" w:rsidRDefault="007A35E6" w:rsidP="007A35E6">
            <w:pPr>
              <w:ind w:left="-161" w:right="-97"/>
              <w:jc w:val="right"/>
              <w:rPr>
                <w:sz w:val="20"/>
                <w:szCs w:val="20"/>
              </w:rPr>
            </w:pPr>
            <w:r w:rsidRPr="0030791F">
              <w:rPr>
                <w:color w:val="000000"/>
                <w:sz w:val="20"/>
                <w:szCs w:val="20"/>
              </w:rPr>
              <w:t>0.0</w:t>
            </w:r>
          </w:p>
        </w:tc>
        <w:tc>
          <w:tcPr>
            <w:tcW w:w="409" w:type="dxa"/>
            <w:tcBorders>
              <w:top w:val="nil"/>
              <w:left w:val="nil"/>
              <w:bottom w:val="nil"/>
              <w:right w:val="nil"/>
            </w:tcBorders>
            <w:shd w:val="clear" w:color="auto" w:fill="auto"/>
            <w:noWrap/>
          </w:tcPr>
          <w:p w14:paraId="6B0B530E" w14:textId="0C14C61F" w:rsidR="007A35E6" w:rsidRPr="0030791F" w:rsidRDefault="007A35E6" w:rsidP="007A35E6">
            <w:pPr>
              <w:ind w:right="-97"/>
              <w:jc w:val="right"/>
              <w:rPr>
                <w:sz w:val="20"/>
                <w:szCs w:val="20"/>
              </w:rPr>
            </w:pPr>
            <w:r w:rsidRPr="0030791F">
              <w:rPr>
                <w:color w:val="000000"/>
                <w:sz w:val="20"/>
                <w:szCs w:val="20"/>
              </w:rPr>
              <w:t>1</w:t>
            </w:r>
          </w:p>
        </w:tc>
        <w:tc>
          <w:tcPr>
            <w:tcW w:w="598" w:type="dxa"/>
            <w:tcBorders>
              <w:top w:val="nil"/>
              <w:left w:val="nil"/>
              <w:bottom w:val="nil"/>
              <w:right w:val="single" w:sz="8" w:space="0" w:color="auto"/>
            </w:tcBorders>
            <w:shd w:val="clear" w:color="auto" w:fill="auto"/>
            <w:noWrap/>
          </w:tcPr>
          <w:p w14:paraId="2C7E3EB7" w14:textId="14014B29" w:rsidR="007A35E6" w:rsidRPr="0030791F" w:rsidRDefault="007A35E6" w:rsidP="007A35E6">
            <w:pPr>
              <w:ind w:left="-59" w:right="-97" w:hanging="59"/>
              <w:jc w:val="right"/>
              <w:rPr>
                <w:sz w:val="20"/>
                <w:szCs w:val="20"/>
              </w:rPr>
            </w:pPr>
            <w:r w:rsidRPr="0030791F">
              <w:rPr>
                <w:color w:val="000000"/>
                <w:sz w:val="20"/>
                <w:szCs w:val="20"/>
              </w:rPr>
              <w:t>100.0</w:t>
            </w:r>
          </w:p>
        </w:tc>
        <w:tc>
          <w:tcPr>
            <w:tcW w:w="394" w:type="dxa"/>
            <w:tcBorders>
              <w:top w:val="nil"/>
              <w:left w:val="nil"/>
              <w:bottom w:val="nil"/>
              <w:right w:val="nil"/>
            </w:tcBorders>
            <w:shd w:val="clear" w:color="auto" w:fill="auto"/>
            <w:noWrap/>
          </w:tcPr>
          <w:p w14:paraId="0238CB6D" w14:textId="10AD2AB4"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57E0B903" w14:textId="5E4C07D1" w:rsidR="007A35E6" w:rsidRPr="0030791F" w:rsidRDefault="007A35E6" w:rsidP="007A35E6">
            <w:pPr>
              <w:ind w:left="-73" w:right="-97"/>
              <w:jc w:val="right"/>
              <w:rPr>
                <w:sz w:val="20"/>
                <w:szCs w:val="20"/>
              </w:rPr>
            </w:pPr>
            <w:r w:rsidRPr="0030791F">
              <w:rPr>
                <w:color w:val="000000"/>
                <w:sz w:val="20"/>
                <w:szCs w:val="20"/>
              </w:rPr>
              <w:t>-</w:t>
            </w:r>
          </w:p>
        </w:tc>
        <w:tc>
          <w:tcPr>
            <w:tcW w:w="379" w:type="dxa"/>
            <w:tcBorders>
              <w:top w:val="nil"/>
              <w:left w:val="nil"/>
              <w:bottom w:val="nil"/>
              <w:right w:val="nil"/>
            </w:tcBorders>
            <w:shd w:val="clear" w:color="auto" w:fill="auto"/>
            <w:noWrap/>
          </w:tcPr>
          <w:p w14:paraId="63268C92" w14:textId="25D4C142"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58EB9DC5" w14:textId="6E06BCC4" w:rsidR="007A35E6" w:rsidRPr="0030791F" w:rsidRDefault="007A35E6" w:rsidP="007A35E6">
            <w:pPr>
              <w:ind w:left="-86" w:right="-97"/>
              <w:jc w:val="right"/>
              <w:rPr>
                <w:sz w:val="20"/>
                <w:szCs w:val="20"/>
              </w:rPr>
            </w:pPr>
            <w:r w:rsidRPr="0030791F">
              <w:rPr>
                <w:color w:val="000000"/>
                <w:sz w:val="20"/>
                <w:szCs w:val="20"/>
              </w:rPr>
              <w:t>-</w:t>
            </w:r>
          </w:p>
        </w:tc>
        <w:tc>
          <w:tcPr>
            <w:tcW w:w="519" w:type="dxa"/>
            <w:tcBorders>
              <w:top w:val="nil"/>
              <w:left w:val="nil"/>
              <w:bottom w:val="nil"/>
              <w:right w:val="single" w:sz="8" w:space="0" w:color="auto"/>
            </w:tcBorders>
            <w:shd w:val="clear" w:color="auto" w:fill="auto"/>
            <w:noWrap/>
          </w:tcPr>
          <w:p w14:paraId="62107B83" w14:textId="1384A976" w:rsidR="007A35E6" w:rsidRPr="0030791F" w:rsidRDefault="007A35E6" w:rsidP="007A35E6">
            <w:pPr>
              <w:ind w:right="-97"/>
              <w:jc w:val="right"/>
              <w:rPr>
                <w:sz w:val="20"/>
                <w:szCs w:val="20"/>
              </w:rPr>
            </w:pPr>
            <w:r w:rsidRPr="0030791F">
              <w:rPr>
                <w:color w:val="000000"/>
                <w:sz w:val="20"/>
                <w:szCs w:val="20"/>
              </w:rPr>
              <w:t>6</w:t>
            </w:r>
          </w:p>
        </w:tc>
      </w:tr>
      <w:tr w:rsidR="0083084F" w:rsidRPr="0030791F" w14:paraId="4B48E922"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3786C8A6"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Southern</w:t>
            </w:r>
          </w:p>
        </w:tc>
        <w:tc>
          <w:tcPr>
            <w:tcW w:w="420" w:type="dxa"/>
            <w:tcBorders>
              <w:top w:val="nil"/>
              <w:left w:val="nil"/>
              <w:bottom w:val="nil"/>
              <w:right w:val="nil"/>
            </w:tcBorders>
            <w:shd w:val="clear" w:color="auto" w:fill="auto"/>
            <w:noWrap/>
          </w:tcPr>
          <w:p w14:paraId="48CC6956" w14:textId="6365C9E3"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64F1EAB2" w14:textId="52FF083E"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2FC5A26E" w14:textId="1CEC1941" w:rsidR="007A35E6" w:rsidRPr="0030791F" w:rsidRDefault="007A35E6" w:rsidP="007A35E6">
            <w:pPr>
              <w:ind w:right="-66"/>
              <w:jc w:val="right"/>
              <w:rPr>
                <w:sz w:val="20"/>
                <w:szCs w:val="20"/>
              </w:rPr>
            </w:pPr>
            <w:r w:rsidRPr="0030791F">
              <w:rPr>
                <w:color w:val="000000"/>
                <w:sz w:val="20"/>
                <w:szCs w:val="20"/>
              </w:rPr>
              <w:t>16</w:t>
            </w:r>
          </w:p>
        </w:tc>
        <w:tc>
          <w:tcPr>
            <w:tcW w:w="631" w:type="dxa"/>
            <w:tcBorders>
              <w:top w:val="nil"/>
              <w:left w:val="nil"/>
              <w:bottom w:val="nil"/>
              <w:right w:val="single" w:sz="8" w:space="0" w:color="auto"/>
            </w:tcBorders>
            <w:shd w:val="clear" w:color="auto" w:fill="auto"/>
            <w:noWrap/>
          </w:tcPr>
          <w:p w14:paraId="4BF521CA" w14:textId="28918737" w:rsidR="007A35E6" w:rsidRPr="0030791F" w:rsidRDefault="007A35E6" w:rsidP="007A35E6">
            <w:pPr>
              <w:ind w:right="-97"/>
              <w:jc w:val="right"/>
              <w:rPr>
                <w:sz w:val="20"/>
                <w:szCs w:val="20"/>
              </w:rPr>
            </w:pPr>
            <w:r w:rsidRPr="0030791F">
              <w:rPr>
                <w:color w:val="000000"/>
                <w:sz w:val="20"/>
                <w:szCs w:val="20"/>
              </w:rPr>
              <w:t>88.9</w:t>
            </w:r>
          </w:p>
        </w:tc>
        <w:tc>
          <w:tcPr>
            <w:tcW w:w="361" w:type="dxa"/>
            <w:tcBorders>
              <w:top w:val="nil"/>
              <w:left w:val="nil"/>
              <w:bottom w:val="nil"/>
              <w:right w:val="nil"/>
            </w:tcBorders>
            <w:shd w:val="clear" w:color="auto" w:fill="auto"/>
            <w:noWrap/>
          </w:tcPr>
          <w:p w14:paraId="161E1555" w14:textId="71FD1016" w:rsidR="007A35E6" w:rsidRPr="0030791F" w:rsidRDefault="007A35E6" w:rsidP="007A35E6">
            <w:pPr>
              <w:ind w:right="-66"/>
              <w:jc w:val="right"/>
              <w:rPr>
                <w:sz w:val="20"/>
                <w:szCs w:val="20"/>
              </w:rPr>
            </w:pPr>
            <w:r w:rsidRPr="0030791F">
              <w:rPr>
                <w:color w:val="000000"/>
                <w:sz w:val="20"/>
                <w:szCs w:val="20"/>
              </w:rPr>
              <w:t>20</w:t>
            </w:r>
          </w:p>
        </w:tc>
        <w:tc>
          <w:tcPr>
            <w:tcW w:w="661" w:type="dxa"/>
            <w:tcBorders>
              <w:top w:val="nil"/>
              <w:left w:val="nil"/>
              <w:bottom w:val="nil"/>
              <w:right w:val="single" w:sz="8" w:space="0" w:color="auto"/>
            </w:tcBorders>
            <w:shd w:val="clear" w:color="auto" w:fill="auto"/>
            <w:noWrap/>
          </w:tcPr>
          <w:p w14:paraId="1B251448" w14:textId="145F044C" w:rsidR="007A35E6" w:rsidRPr="0030791F" w:rsidRDefault="007A35E6" w:rsidP="007A35E6">
            <w:pPr>
              <w:ind w:left="-102" w:right="-97"/>
              <w:jc w:val="right"/>
              <w:rPr>
                <w:sz w:val="20"/>
                <w:szCs w:val="20"/>
              </w:rPr>
            </w:pPr>
            <w:r w:rsidRPr="0030791F">
              <w:rPr>
                <w:color w:val="000000"/>
                <w:sz w:val="20"/>
                <w:szCs w:val="20"/>
              </w:rPr>
              <w:t>95.2</w:t>
            </w:r>
          </w:p>
        </w:tc>
        <w:tc>
          <w:tcPr>
            <w:tcW w:w="331" w:type="dxa"/>
            <w:tcBorders>
              <w:top w:val="nil"/>
              <w:left w:val="nil"/>
              <w:bottom w:val="nil"/>
              <w:right w:val="nil"/>
            </w:tcBorders>
            <w:shd w:val="clear" w:color="auto" w:fill="auto"/>
            <w:noWrap/>
          </w:tcPr>
          <w:p w14:paraId="7887BCAF" w14:textId="1C348518" w:rsidR="007A35E6" w:rsidRPr="0030791F" w:rsidRDefault="007A35E6" w:rsidP="007A35E6">
            <w:pPr>
              <w:ind w:right="-97"/>
              <w:jc w:val="right"/>
              <w:rPr>
                <w:sz w:val="20"/>
                <w:szCs w:val="20"/>
              </w:rPr>
            </w:pPr>
            <w:r w:rsidRPr="0030791F">
              <w:rPr>
                <w:color w:val="000000"/>
                <w:sz w:val="20"/>
                <w:szCs w:val="20"/>
              </w:rPr>
              <w:t>20</w:t>
            </w:r>
          </w:p>
        </w:tc>
        <w:tc>
          <w:tcPr>
            <w:tcW w:w="709" w:type="dxa"/>
            <w:tcBorders>
              <w:top w:val="nil"/>
              <w:left w:val="nil"/>
              <w:bottom w:val="nil"/>
              <w:right w:val="single" w:sz="8" w:space="0" w:color="auto"/>
            </w:tcBorders>
            <w:shd w:val="clear" w:color="auto" w:fill="auto"/>
            <w:noWrap/>
          </w:tcPr>
          <w:p w14:paraId="0A5E7E10" w14:textId="25E2A703" w:rsidR="007A35E6" w:rsidRPr="0030791F" w:rsidRDefault="007A35E6" w:rsidP="007A35E6">
            <w:pPr>
              <w:ind w:left="-156" w:right="-97" w:hanging="171"/>
              <w:jc w:val="right"/>
              <w:rPr>
                <w:sz w:val="20"/>
                <w:szCs w:val="20"/>
              </w:rPr>
            </w:pPr>
            <w:r w:rsidRPr="0030791F">
              <w:rPr>
                <w:color w:val="000000"/>
                <w:sz w:val="20"/>
                <w:szCs w:val="20"/>
              </w:rPr>
              <w:t>90.9</w:t>
            </w:r>
          </w:p>
        </w:tc>
        <w:tc>
          <w:tcPr>
            <w:tcW w:w="425" w:type="dxa"/>
            <w:tcBorders>
              <w:top w:val="nil"/>
              <w:left w:val="nil"/>
              <w:bottom w:val="nil"/>
              <w:right w:val="nil"/>
            </w:tcBorders>
            <w:shd w:val="clear" w:color="auto" w:fill="auto"/>
            <w:noWrap/>
          </w:tcPr>
          <w:p w14:paraId="6616E249" w14:textId="032DE7E6" w:rsidR="007A35E6" w:rsidRPr="0030791F" w:rsidRDefault="007A35E6" w:rsidP="007A35E6">
            <w:pPr>
              <w:ind w:right="-97"/>
              <w:jc w:val="right"/>
              <w:rPr>
                <w:sz w:val="20"/>
                <w:szCs w:val="20"/>
              </w:rPr>
            </w:pPr>
            <w:r w:rsidRPr="0030791F">
              <w:rPr>
                <w:color w:val="000000"/>
                <w:sz w:val="20"/>
                <w:szCs w:val="20"/>
              </w:rPr>
              <w:t>11</w:t>
            </w:r>
          </w:p>
        </w:tc>
        <w:tc>
          <w:tcPr>
            <w:tcW w:w="592" w:type="dxa"/>
            <w:tcBorders>
              <w:top w:val="nil"/>
              <w:left w:val="nil"/>
              <w:bottom w:val="nil"/>
              <w:right w:val="single" w:sz="8" w:space="0" w:color="auto"/>
            </w:tcBorders>
            <w:shd w:val="clear" w:color="auto" w:fill="auto"/>
            <w:noWrap/>
          </w:tcPr>
          <w:p w14:paraId="16F3E662" w14:textId="132612D0" w:rsidR="007A35E6" w:rsidRPr="0030791F" w:rsidRDefault="007A35E6" w:rsidP="007A35E6">
            <w:pPr>
              <w:ind w:left="-182" w:right="-97"/>
              <w:jc w:val="right"/>
              <w:rPr>
                <w:sz w:val="20"/>
                <w:szCs w:val="20"/>
              </w:rPr>
            </w:pPr>
            <w:r w:rsidRPr="0030791F">
              <w:rPr>
                <w:color w:val="000000"/>
                <w:sz w:val="20"/>
                <w:szCs w:val="20"/>
              </w:rPr>
              <w:t>78.6</w:t>
            </w:r>
          </w:p>
        </w:tc>
        <w:tc>
          <w:tcPr>
            <w:tcW w:w="400" w:type="dxa"/>
            <w:tcBorders>
              <w:top w:val="nil"/>
              <w:left w:val="nil"/>
              <w:bottom w:val="nil"/>
              <w:right w:val="nil"/>
            </w:tcBorders>
            <w:shd w:val="clear" w:color="auto" w:fill="auto"/>
            <w:noWrap/>
          </w:tcPr>
          <w:p w14:paraId="25DA0B9B" w14:textId="36AC6824" w:rsidR="007A35E6" w:rsidRPr="0030791F" w:rsidRDefault="007A35E6" w:rsidP="007A35E6">
            <w:pPr>
              <w:ind w:right="-97"/>
              <w:jc w:val="right"/>
              <w:rPr>
                <w:sz w:val="20"/>
                <w:szCs w:val="20"/>
              </w:rPr>
            </w:pPr>
            <w:r w:rsidRPr="0030791F">
              <w:rPr>
                <w:color w:val="000000"/>
                <w:sz w:val="20"/>
                <w:szCs w:val="20"/>
              </w:rPr>
              <w:t>7</w:t>
            </w:r>
          </w:p>
        </w:tc>
        <w:tc>
          <w:tcPr>
            <w:tcW w:w="608" w:type="dxa"/>
            <w:tcBorders>
              <w:top w:val="nil"/>
              <w:left w:val="nil"/>
              <w:bottom w:val="nil"/>
              <w:right w:val="single" w:sz="8" w:space="0" w:color="auto"/>
            </w:tcBorders>
            <w:shd w:val="clear" w:color="auto" w:fill="auto"/>
            <w:noWrap/>
          </w:tcPr>
          <w:p w14:paraId="38FBF028" w14:textId="0F240EDD"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343906DF" w14:textId="755AE955" w:rsidR="007A35E6" w:rsidRPr="0030791F" w:rsidRDefault="007A35E6" w:rsidP="007A35E6">
            <w:pPr>
              <w:ind w:right="-97"/>
              <w:jc w:val="right"/>
              <w:rPr>
                <w:sz w:val="20"/>
                <w:szCs w:val="20"/>
              </w:rPr>
            </w:pPr>
            <w:r w:rsidRPr="0030791F">
              <w:rPr>
                <w:color w:val="000000"/>
                <w:sz w:val="20"/>
                <w:szCs w:val="20"/>
              </w:rPr>
              <w:t>10</w:t>
            </w:r>
          </w:p>
        </w:tc>
        <w:tc>
          <w:tcPr>
            <w:tcW w:w="637" w:type="dxa"/>
            <w:tcBorders>
              <w:top w:val="nil"/>
              <w:left w:val="nil"/>
              <w:bottom w:val="nil"/>
              <w:right w:val="single" w:sz="8" w:space="0" w:color="auto"/>
            </w:tcBorders>
            <w:shd w:val="clear" w:color="auto" w:fill="auto"/>
            <w:noWrap/>
          </w:tcPr>
          <w:p w14:paraId="0AC978C6" w14:textId="3BB652CC" w:rsidR="007A35E6" w:rsidRPr="0030791F" w:rsidRDefault="007A35E6" w:rsidP="007A35E6">
            <w:pPr>
              <w:ind w:left="-95" w:right="-97"/>
              <w:jc w:val="right"/>
              <w:rPr>
                <w:sz w:val="20"/>
                <w:szCs w:val="20"/>
              </w:rPr>
            </w:pPr>
            <w:r w:rsidRPr="0030791F">
              <w:rPr>
                <w:color w:val="000000"/>
                <w:sz w:val="20"/>
                <w:szCs w:val="20"/>
              </w:rPr>
              <w:t>83.3</w:t>
            </w:r>
          </w:p>
        </w:tc>
        <w:tc>
          <w:tcPr>
            <w:tcW w:w="355" w:type="dxa"/>
            <w:tcBorders>
              <w:top w:val="nil"/>
              <w:left w:val="nil"/>
              <w:bottom w:val="nil"/>
              <w:right w:val="nil"/>
            </w:tcBorders>
            <w:shd w:val="clear" w:color="auto" w:fill="auto"/>
            <w:noWrap/>
          </w:tcPr>
          <w:p w14:paraId="6E2AFCA6" w14:textId="5C932BC2" w:rsidR="007A35E6" w:rsidRPr="0030791F" w:rsidRDefault="007A35E6" w:rsidP="007A35E6">
            <w:pPr>
              <w:ind w:right="-97"/>
              <w:jc w:val="right"/>
              <w:rPr>
                <w:sz w:val="20"/>
                <w:szCs w:val="20"/>
              </w:rPr>
            </w:pPr>
            <w:r w:rsidRPr="0030791F">
              <w:rPr>
                <w:color w:val="000000"/>
                <w:sz w:val="20"/>
                <w:szCs w:val="20"/>
              </w:rPr>
              <w:t>5</w:t>
            </w:r>
          </w:p>
        </w:tc>
        <w:tc>
          <w:tcPr>
            <w:tcW w:w="667" w:type="dxa"/>
            <w:tcBorders>
              <w:top w:val="nil"/>
              <w:left w:val="nil"/>
              <w:bottom w:val="nil"/>
              <w:right w:val="single" w:sz="8" w:space="0" w:color="auto"/>
            </w:tcBorders>
            <w:shd w:val="clear" w:color="auto" w:fill="auto"/>
            <w:noWrap/>
          </w:tcPr>
          <w:p w14:paraId="022B5968" w14:textId="15028E8A" w:rsidR="007A35E6" w:rsidRPr="0030791F" w:rsidRDefault="007A35E6" w:rsidP="007A35E6">
            <w:pPr>
              <w:ind w:left="-113" w:right="-97"/>
              <w:jc w:val="right"/>
              <w:rPr>
                <w:sz w:val="20"/>
                <w:szCs w:val="20"/>
              </w:rPr>
            </w:pPr>
            <w:r w:rsidRPr="0030791F">
              <w:rPr>
                <w:color w:val="000000"/>
                <w:sz w:val="20"/>
                <w:szCs w:val="20"/>
              </w:rPr>
              <w:t>83.3</w:t>
            </w:r>
          </w:p>
        </w:tc>
        <w:tc>
          <w:tcPr>
            <w:tcW w:w="325" w:type="dxa"/>
            <w:tcBorders>
              <w:top w:val="nil"/>
              <w:left w:val="nil"/>
              <w:bottom w:val="nil"/>
              <w:right w:val="nil"/>
            </w:tcBorders>
            <w:shd w:val="clear" w:color="auto" w:fill="auto"/>
            <w:noWrap/>
          </w:tcPr>
          <w:p w14:paraId="541189E0" w14:textId="1E230E8A" w:rsidR="007A35E6" w:rsidRPr="0030791F" w:rsidRDefault="007A35E6" w:rsidP="007A35E6">
            <w:pPr>
              <w:ind w:right="-97"/>
              <w:jc w:val="right"/>
              <w:rPr>
                <w:sz w:val="20"/>
                <w:szCs w:val="20"/>
              </w:rPr>
            </w:pPr>
            <w:r w:rsidRPr="0030791F">
              <w:rPr>
                <w:color w:val="000000"/>
                <w:sz w:val="20"/>
                <w:szCs w:val="20"/>
              </w:rPr>
              <w:t>4</w:t>
            </w:r>
          </w:p>
        </w:tc>
        <w:tc>
          <w:tcPr>
            <w:tcW w:w="725" w:type="dxa"/>
            <w:tcBorders>
              <w:top w:val="nil"/>
              <w:left w:val="nil"/>
              <w:bottom w:val="nil"/>
              <w:right w:val="single" w:sz="8" w:space="0" w:color="auto"/>
            </w:tcBorders>
            <w:shd w:val="clear" w:color="auto" w:fill="auto"/>
            <w:noWrap/>
          </w:tcPr>
          <w:p w14:paraId="3FE33ED4" w14:textId="41F185C5" w:rsidR="007A35E6" w:rsidRPr="0030791F" w:rsidRDefault="007A35E6" w:rsidP="007A35E6">
            <w:pPr>
              <w:ind w:left="-161" w:right="-97"/>
              <w:jc w:val="right"/>
              <w:rPr>
                <w:sz w:val="20"/>
                <w:szCs w:val="20"/>
              </w:rPr>
            </w:pPr>
            <w:r w:rsidRPr="0030791F">
              <w:rPr>
                <w:color w:val="000000"/>
                <w:sz w:val="20"/>
                <w:szCs w:val="20"/>
              </w:rPr>
              <w:t>100.0</w:t>
            </w:r>
          </w:p>
        </w:tc>
        <w:tc>
          <w:tcPr>
            <w:tcW w:w="409" w:type="dxa"/>
            <w:tcBorders>
              <w:top w:val="nil"/>
              <w:left w:val="nil"/>
              <w:bottom w:val="nil"/>
              <w:right w:val="nil"/>
            </w:tcBorders>
            <w:shd w:val="clear" w:color="auto" w:fill="auto"/>
            <w:noWrap/>
          </w:tcPr>
          <w:p w14:paraId="0BEE1D71" w14:textId="69A5B4E6" w:rsidR="007A35E6" w:rsidRPr="0030791F" w:rsidRDefault="007A35E6" w:rsidP="007A35E6">
            <w:pPr>
              <w:ind w:right="-97"/>
              <w:jc w:val="right"/>
              <w:rPr>
                <w:sz w:val="20"/>
                <w:szCs w:val="20"/>
              </w:rPr>
            </w:pPr>
            <w:r w:rsidRPr="0030791F">
              <w:rPr>
                <w:color w:val="000000"/>
                <w:sz w:val="20"/>
                <w:szCs w:val="20"/>
              </w:rPr>
              <w:t>2</w:t>
            </w:r>
          </w:p>
        </w:tc>
        <w:tc>
          <w:tcPr>
            <w:tcW w:w="598" w:type="dxa"/>
            <w:tcBorders>
              <w:top w:val="nil"/>
              <w:left w:val="nil"/>
              <w:bottom w:val="nil"/>
              <w:right w:val="single" w:sz="8" w:space="0" w:color="auto"/>
            </w:tcBorders>
            <w:shd w:val="clear" w:color="auto" w:fill="auto"/>
            <w:noWrap/>
          </w:tcPr>
          <w:p w14:paraId="48EC2409" w14:textId="1519CFB2" w:rsidR="007A35E6" w:rsidRPr="0030791F" w:rsidRDefault="007A35E6" w:rsidP="007A35E6">
            <w:pPr>
              <w:ind w:left="-59" w:right="-97" w:hanging="59"/>
              <w:jc w:val="right"/>
              <w:rPr>
                <w:sz w:val="20"/>
                <w:szCs w:val="20"/>
              </w:rPr>
            </w:pPr>
            <w:r w:rsidRPr="0030791F">
              <w:rPr>
                <w:color w:val="000000"/>
                <w:sz w:val="20"/>
                <w:szCs w:val="20"/>
              </w:rPr>
              <w:t>100.0</w:t>
            </w:r>
          </w:p>
        </w:tc>
        <w:tc>
          <w:tcPr>
            <w:tcW w:w="394" w:type="dxa"/>
            <w:tcBorders>
              <w:top w:val="nil"/>
              <w:left w:val="nil"/>
              <w:bottom w:val="nil"/>
              <w:right w:val="nil"/>
            </w:tcBorders>
            <w:shd w:val="clear" w:color="auto" w:fill="auto"/>
            <w:noWrap/>
          </w:tcPr>
          <w:p w14:paraId="262F38A6" w14:textId="1A41A7F9"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7C9D07CD" w14:textId="63D5B9CC"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2F4138F6" w14:textId="1945A5BF" w:rsidR="007A35E6" w:rsidRPr="0030791F" w:rsidRDefault="007A35E6" w:rsidP="007A35E6">
            <w:pPr>
              <w:ind w:right="-97"/>
              <w:jc w:val="right"/>
              <w:rPr>
                <w:sz w:val="20"/>
                <w:szCs w:val="20"/>
              </w:rPr>
            </w:pPr>
            <w:r w:rsidRPr="0030791F">
              <w:rPr>
                <w:color w:val="000000"/>
                <w:sz w:val="20"/>
                <w:szCs w:val="20"/>
              </w:rPr>
              <w:t>3</w:t>
            </w:r>
          </w:p>
        </w:tc>
        <w:tc>
          <w:tcPr>
            <w:tcW w:w="614" w:type="dxa"/>
            <w:tcBorders>
              <w:top w:val="nil"/>
              <w:left w:val="nil"/>
              <w:bottom w:val="nil"/>
              <w:right w:val="single" w:sz="8" w:space="0" w:color="auto"/>
            </w:tcBorders>
            <w:shd w:val="clear" w:color="auto" w:fill="auto"/>
            <w:noWrap/>
          </w:tcPr>
          <w:p w14:paraId="74330803" w14:textId="1FF453AD" w:rsidR="007A35E6" w:rsidRPr="0030791F" w:rsidRDefault="007A35E6" w:rsidP="007A35E6">
            <w:pPr>
              <w:ind w:left="-86" w:right="-97"/>
              <w:jc w:val="right"/>
              <w:rPr>
                <w:sz w:val="20"/>
                <w:szCs w:val="20"/>
              </w:rPr>
            </w:pPr>
            <w:r w:rsidRPr="0030791F">
              <w:rPr>
                <w:color w:val="000000"/>
                <w:sz w:val="20"/>
                <w:szCs w:val="20"/>
              </w:rPr>
              <w:t>50.0</w:t>
            </w:r>
          </w:p>
        </w:tc>
        <w:tc>
          <w:tcPr>
            <w:tcW w:w="519" w:type="dxa"/>
            <w:tcBorders>
              <w:top w:val="nil"/>
              <w:left w:val="nil"/>
              <w:bottom w:val="nil"/>
              <w:right w:val="single" w:sz="8" w:space="0" w:color="auto"/>
            </w:tcBorders>
            <w:shd w:val="clear" w:color="auto" w:fill="auto"/>
            <w:noWrap/>
          </w:tcPr>
          <w:p w14:paraId="64C74257" w14:textId="7B3ACBAA" w:rsidR="007A35E6" w:rsidRPr="0030791F" w:rsidRDefault="007A35E6" w:rsidP="007A35E6">
            <w:pPr>
              <w:ind w:right="-97"/>
              <w:jc w:val="right"/>
              <w:rPr>
                <w:sz w:val="20"/>
                <w:szCs w:val="20"/>
              </w:rPr>
            </w:pPr>
            <w:r w:rsidRPr="0030791F">
              <w:rPr>
                <w:color w:val="000000"/>
                <w:sz w:val="20"/>
                <w:szCs w:val="20"/>
              </w:rPr>
              <w:t>100</w:t>
            </w:r>
          </w:p>
        </w:tc>
      </w:tr>
      <w:tr w:rsidR="0083084F" w:rsidRPr="0030791F" w14:paraId="512CF9F8"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47249BE9"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Tairawhiti</w:t>
            </w:r>
          </w:p>
        </w:tc>
        <w:tc>
          <w:tcPr>
            <w:tcW w:w="420" w:type="dxa"/>
            <w:tcBorders>
              <w:top w:val="nil"/>
              <w:left w:val="nil"/>
              <w:bottom w:val="nil"/>
              <w:right w:val="nil"/>
            </w:tcBorders>
            <w:shd w:val="clear" w:color="auto" w:fill="auto"/>
            <w:noWrap/>
          </w:tcPr>
          <w:p w14:paraId="627E1C53" w14:textId="19A44553"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1B117E76" w14:textId="4E0451B3"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092D3456" w14:textId="16BF23FC" w:rsidR="007A35E6" w:rsidRPr="0030791F" w:rsidRDefault="007A35E6" w:rsidP="007A35E6">
            <w:pPr>
              <w:ind w:right="-66"/>
              <w:jc w:val="right"/>
              <w:rPr>
                <w:sz w:val="20"/>
                <w:szCs w:val="20"/>
              </w:rPr>
            </w:pPr>
            <w:r w:rsidRPr="0030791F">
              <w:rPr>
                <w:color w:val="000000"/>
                <w:sz w:val="20"/>
                <w:szCs w:val="20"/>
              </w:rPr>
              <w:t>3</w:t>
            </w:r>
          </w:p>
        </w:tc>
        <w:tc>
          <w:tcPr>
            <w:tcW w:w="631" w:type="dxa"/>
            <w:tcBorders>
              <w:top w:val="nil"/>
              <w:left w:val="nil"/>
              <w:bottom w:val="nil"/>
              <w:right w:val="single" w:sz="8" w:space="0" w:color="auto"/>
            </w:tcBorders>
            <w:shd w:val="clear" w:color="auto" w:fill="auto"/>
            <w:noWrap/>
          </w:tcPr>
          <w:p w14:paraId="263D74F3" w14:textId="3DD439DD" w:rsidR="007A35E6" w:rsidRPr="0030791F" w:rsidRDefault="007A35E6" w:rsidP="007A35E6">
            <w:pPr>
              <w:ind w:right="-97"/>
              <w:jc w:val="right"/>
              <w:rPr>
                <w:sz w:val="20"/>
                <w:szCs w:val="20"/>
              </w:rPr>
            </w:pPr>
            <w:r w:rsidRPr="0030791F">
              <w:rPr>
                <w:color w:val="000000"/>
                <w:sz w:val="20"/>
                <w:szCs w:val="20"/>
              </w:rPr>
              <w:t>60.0</w:t>
            </w:r>
          </w:p>
        </w:tc>
        <w:tc>
          <w:tcPr>
            <w:tcW w:w="361" w:type="dxa"/>
            <w:tcBorders>
              <w:top w:val="nil"/>
              <w:left w:val="nil"/>
              <w:bottom w:val="nil"/>
              <w:right w:val="nil"/>
            </w:tcBorders>
            <w:shd w:val="clear" w:color="auto" w:fill="auto"/>
            <w:noWrap/>
          </w:tcPr>
          <w:p w14:paraId="1EBC607A" w14:textId="11BC996C" w:rsidR="007A35E6" w:rsidRPr="0030791F" w:rsidRDefault="007A35E6" w:rsidP="007A35E6">
            <w:pPr>
              <w:ind w:right="-66"/>
              <w:jc w:val="right"/>
              <w:rPr>
                <w:sz w:val="20"/>
                <w:szCs w:val="20"/>
              </w:rPr>
            </w:pPr>
            <w:r w:rsidRPr="0030791F">
              <w:rPr>
                <w:color w:val="000000"/>
                <w:sz w:val="20"/>
                <w:szCs w:val="20"/>
              </w:rPr>
              <w:t>8</w:t>
            </w:r>
          </w:p>
        </w:tc>
        <w:tc>
          <w:tcPr>
            <w:tcW w:w="661" w:type="dxa"/>
            <w:tcBorders>
              <w:top w:val="nil"/>
              <w:left w:val="nil"/>
              <w:bottom w:val="nil"/>
              <w:right w:val="single" w:sz="8" w:space="0" w:color="auto"/>
            </w:tcBorders>
            <w:shd w:val="clear" w:color="auto" w:fill="auto"/>
            <w:noWrap/>
          </w:tcPr>
          <w:p w14:paraId="3BCDE5C3" w14:textId="0B567850" w:rsidR="007A35E6" w:rsidRPr="0030791F" w:rsidRDefault="007A35E6" w:rsidP="007A35E6">
            <w:pPr>
              <w:ind w:left="-102" w:right="-97"/>
              <w:jc w:val="right"/>
              <w:rPr>
                <w:sz w:val="20"/>
                <w:szCs w:val="20"/>
              </w:rPr>
            </w:pPr>
            <w:r w:rsidRPr="0030791F">
              <w:rPr>
                <w:color w:val="000000"/>
                <w:sz w:val="20"/>
                <w:szCs w:val="20"/>
              </w:rPr>
              <w:t>80.0</w:t>
            </w:r>
          </w:p>
        </w:tc>
        <w:tc>
          <w:tcPr>
            <w:tcW w:w="331" w:type="dxa"/>
            <w:tcBorders>
              <w:top w:val="nil"/>
              <w:left w:val="nil"/>
              <w:bottom w:val="nil"/>
              <w:right w:val="nil"/>
            </w:tcBorders>
            <w:shd w:val="clear" w:color="auto" w:fill="auto"/>
            <w:noWrap/>
          </w:tcPr>
          <w:p w14:paraId="64F44194" w14:textId="0F5251C2" w:rsidR="007A35E6" w:rsidRPr="0030791F" w:rsidRDefault="007A35E6" w:rsidP="007A35E6">
            <w:pPr>
              <w:ind w:right="-97"/>
              <w:jc w:val="right"/>
              <w:rPr>
                <w:sz w:val="20"/>
                <w:szCs w:val="20"/>
              </w:rPr>
            </w:pPr>
            <w:r w:rsidRPr="0030791F">
              <w:rPr>
                <w:color w:val="000000"/>
                <w:sz w:val="20"/>
                <w:szCs w:val="20"/>
              </w:rPr>
              <w:t>4</w:t>
            </w:r>
          </w:p>
        </w:tc>
        <w:tc>
          <w:tcPr>
            <w:tcW w:w="709" w:type="dxa"/>
            <w:tcBorders>
              <w:top w:val="nil"/>
              <w:left w:val="nil"/>
              <w:bottom w:val="nil"/>
              <w:right w:val="single" w:sz="8" w:space="0" w:color="auto"/>
            </w:tcBorders>
            <w:shd w:val="clear" w:color="auto" w:fill="auto"/>
            <w:noWrap/>
          </w:tcPr>
          <w:p w14:paraId="0984BF82" w14:textId="641737E5" w:rsidR="007A35E6" w:rsidRPr="0030791F" w:rsidRDefault="007A35E6" w:rsidP="007A35E6">
            <w:pPr>
              <w:ind w:left="-156" w:right="-97" w:hanging="171"/>
              <w:jc w:val="right"/>
              <w:rPr>
                <w:sz w:val="20"/>
                <w:szCs w:val="20"/>
              </w:rPr>
            </w:pPr>
            <w:r w:rsidRPr="0030791F">
              <w:rPr>
                <w:color w:val="000000"/>
                <w:sz w:val="20"/>
                <w:szCs w:val="20"/>
              </w:rPr>
              <w:t>66.7</w:t>
            </w:r>
          </w:p>
        </w:tc>
        <w:tc>
          <w:tcPr>
            <w:tcW w:w="425" w:type="dxa"/>
            <w:tcBorders>
              <w:top w:val="nil"/>
              <w:left w:val="nil"/>
              <w:bottom w:val="nil"/>
              <w:right w:val="nil"/>
            </w:tcBorders>
            <w:shd w:val="clear" w:color="auto" w:fill="auto"/>
            <w:noWrap/>
          </w:tcPr>
          <w:p w14:paraId="44B3918D" w14:textId="69C843C6" w:rsidR="007A35E6" w:rsidRPr="0030791F" w:rsidRDefault="007A35E6" w:rsidP="007A35E6">
            <w:pPr>
              <w:ind w:right="-97"/>
              <w:jc w:val="right"/>
              <w:rPr>
                <w:sz w:val="20"/>
                <w:szCs w:val="20"/>
              </w:rPr>
            </w:pPr>
            <w:r w:rsidRPr="0030791F">
              <w:rPr>
                <w:color w:val="000000"/>
                <w:sz w:val="20"/>
                <w:szCs w:val="20"/>
              </w:rPr>
              <w:t>5</w:t>
            </w:r>
          </w:p>
        </w:tc>
        <w:tc>
          <w:tcPr>
            <w:tcW w:w="592" w:type="dxa"/>
            <w:tcBorders>
              <w:top w:val="nil"/>
              <w:left w:val="nil"/>
              <w:bottom w:val="nil"/>
              <w:right w:val="single" w:sz="8" w:space="0" w:color="auto"/>
            </w:tcBorders>
            <w:shd w:val="clear" w:color="auto" w:fill="auto"/>
            <w:noWrap/>
          </w:tcPr>
          <w:p w14:paraId="37E3B852" w14:textId="42DCFF3C"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3623036C" w14:textId="333887C0" w:rsidR="007A35E6" w:rsidRPr="0030791F" w:rsidRDefault="007A35E6" w:rsidP="007A35E6">
            <w:pPr>
              <w:ind w:right="-97"/>
              <w:jc w:val="right"/>
              <w:rPr>
                <w:sz w:val="20"/>
                <w:szCs w:val="20"/>
              </w:rPr>
            </w:pPr>
            <w:r w:rsidRPr="0030791F">
              <w:rPr>
                <w:color w:val="000000"/>
                <w:sz w:val="20"/>
                <w:szCs w:val="20"/>
              </w:rPr>
              <w:t>1</w:t>
            </w:r>
          </w:p>
        </w:tc>
        <w:tc>
          <w:tcPr>
            <w:tcW w:w="608" w:type="dxa"/>
            <w:tcBorders>
              <w:top w:val="nil"/>
              <w:left w:val="nil"/>
              <w:bottom w:val="nil"/>
              <w:right w:val="single" w:sz="8" w:space="0" w:color="auto"/>
            </w:tcBorders>
            <w:shd w:val="clear" w:color="auto" w:fill="auto"/>
            <w:noWrap/>
          </w:tcPr>
          <w:p w14:paraId="784713B5" w14:textId="1ABC9A42"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59CBFFE9" w14:textId="507690B8" w:rsidR="007A35E6" w:rsidRPr="0030791F" w:rsidRDefault="007A35E6" w:rsidP="007A35E6">
            <w:pPr>
              <w:ind w:right="-97"/>
              <w:jc w:val="right"/>
              <w:rPr>
                <w:sz w:val="20"/>
                <w:szCs w:val="20"/>
              </w:rPr>
            </w:pPr>
            <w:r w:rsidRPr="0030791F">
              <w:rPr>
                <w:color w:val="000000"/>
                <w:sz w:val="20"/>
                <w:szCs w:val="20"/>
              </w:rPr>
              <w:t>1</w:t>
            </w:r>
          </w:p>
        </w:tc>
        <w:tc>
          <w:tcPr>
            <w:tcW w:w="637" w:type="dxa"/>
            <w:tcBorders>
              <w:top w:val="nil"/>
              <w:left w:val="nil"/>
              <w:bottom w:val="nil"/>
              <w:right w:val="single" w:sz="8" w:space="0" w:color="auto"/>
            </w:tcBorders>
            <w:shd w:val="clear" w:color="auto" w:fill="auto"/>
            <w:noWrap/>
          </w:tcPr>
          <w:p w14:paraId="022582E9" w14:textId="6F9ACC44"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741BE262" w14:textId="209B3C59" w:rsidR="007A35E6" w:rsidRPr="0030791F" w:rsidRDefault="007A35E6" w:rsidP="007A35E6">
            <w:pPr>
              <w:ind w:right="-97"/>
              <w:jc w:val="right"/>
              <w:rPr>
                <w:sz w:val="20"/>
                <w:szCs w:val="20"/>
              </w:rPr>
            </w:pPr>
            <w:r w:rsidRPr="0030791F">
              <w:rPr>
                <w:color w:val="000000"/>
                <w:sz w:val="20"/>
                <w:szCs w:val="20"/>
              </w:rPr>
              <w:t>-</w:t>
            </w:r>
          </w:p>
        </w:tc>
        <w:tc>
          <w:tcPr>
            <w:tcW w:w="667" w:type="dxa"/>
            <w:tcBorders>
              <w:top w:val="nil"/>
              <w:left w:val="nil"/>
              <w:bottom w:val="nil"/>
              <w:right w:val="single" w:sz="8" w:space="0" w:color="auto"/>
            </w:tcBorders>
            <w:shd w:val="clear" w:color="auto" w:fill="auto"/>
            <w:noWrap/>
          </w:tcPr>
          <w:p w14:paraId="6CC8BD37" w14:textId="7E66EEAE" w:rsidR="007A35E6" w:rsidRPr="0030791F" w:rsidRDefault="007A35E6" w:rsidP="007A35E6">
            <w:pPr>
              <w:ind w:left="-113" w:right="-97"/>
              <w:jc w:val="right"/>
              <w:rPr>
                <w:sz w:val="20"/>
                <w:szCs w:val="20"/>
              </w:rPr>
            </w:pPr>
            <w:r w:rsidRPr="0030791F">
              <w:rPr>
                <w:color w:val="000000"/>
                <w:sz w:val="20"/>
                <w:szCs w:val="20"/>
              </w:rPr>
              <w:t>-</w:t>
            </w:r>
          </w:p>
        </w:tc>
        <w:tc>
          <w:tcPr>
            <w:tcW w:w="325" w:type="dxa"/>
            <w:tcBorders>
              <w:top w:val="nil"/>
              <w:left w:val="nil"/>
              <w:bottom w:val="nil"/>
              <w:right w:val="nil"/>
            </w:tcBorders>
            <w:shd w:val="clear" w:color="auto" w:fill="auto"/>
            <w:noWrap/>
          </w:tcPr>
          <w:p w14:paraId="6C0FE23C" w14:textId="4DDF8CEF" w:rsidR="007A35E6" w:rsidRPr="0030791F" w:rsidRDefault="007A35E6" w:rsidP="007A35E6">
            <w:pPr>
              <w:ind w:right="-97"/>
              <w:jc w:val="right"/>
              <w:rPr>
                <w:sz w:val="20"/>
                <w:szCs w:val="20"/>
              </w:rPr>
            </w:pPr>
            <w:r w:rsidRPr="0030791F">
              <w:rPr>
                <w:color w:val="000000"/>
                <w:sz w:val="20"/>
                <w:szCs w:val="20"/>
              </w:rPr>
              <w:t>2</w:t>
            </w:r>
          </w:p>
        </w:tc>
        <w:tc>
          <w:tcPr>
            <w:tcW w:w="725" w:type="dxa"/>
            <w:tcBorders>
              <w:top w:val="nil"/>
              <w:left w:val="nil"/>
              <w:bottom w:val="nil"/>
              <w:right w:val="single" w:sz="8" w:space="0" w:color="auto"/>
            </w:tcBorders>
            <w:shd w:val="clear" w:color="auto" w:fill="auto"/>
            <w:noWrap/>
          </w:tcPr>
          <w:p w14:paraId="3867105B" w14:textId="142E9341" w:rsidR="007A35E6" w:rsidRPr="0030791F" w:rsidRDefault="007A35E6" w:rsidP="007A35E6">
            <w:pPr>
              <w:ind w:left="-161" w:right="-97"/>
              <w:jc w:val="right"/>
              <w:rPr>
                <w:sz w:val="20"/>
                <w:szCs w:val="20"/>
              </w:rPr>
            </w:pPr>
            <w:r w:rsidRPr="0030791F">
              <w:rPr>
                <w:color w:val="000000"/>
                <w:sz w:val="20"/>
                <w:szCs w:val="20"/>
              </w:rPr>
              <w:t>100.0</w:t>
            </w:r>
          </w:p>
        </w:tc>
        <w:tc>
          <w:tcPr>
            <w:tcW w:w="409" w:type="dxa"/>
            <w:tcBorders>
              <w:top w:val="nil"/>
              <w:left w:val="nil"/>
              <w:bottom w:val="nil"/>
              <w:right w:val="nil"/>
            </w:tcBorders>
            <w:shd w:val="clear" w:color="auto" w:fill="auto"/>
            <w:noWrap/>
          </w:tcPr>
          <w:p w14:paraId="64EB56F0" w14:textId="59D3E3B4" w:rsidR="007A35E6" w:rsidRPr="0030791F" w:rsidRDefault="007A35E6" w:rsidP="007A35E6">
            <w:pPr>
              <w:ind w:right="-97"/>
              <w:jc w:val="right"/>
              <w:rPr>
                <w:sz w:val="20"/>
                <w:szCs w:val="20"/>
              </w:rPr>
            </w:pPr>
            <w:r w:rsidRPr="0030791F">
              <w:rPr>
                <w:color w:val="000000"/>
                <w:sz w:val="20"/>
                <w:szCs w:val="20"/>
              </w:rPr>
              <w:t>1</w:t>
            </w:r>
          </w:p>
        </w:tc>
        <w:tc>
          <w:tcPr>
            <w:tcW w:w="598" w:type="dxa"/>
            <w:tcBorders>
              <w:top w:val="nil"/>
              <w:left w:val="nil"/>
              <w:bottom w:val="nil"/>
              <w:right w:val="single" w:sz="8" w:space="0" w:color="auto"/>
            </w:tcBorders>
            <w:shd w:val="clear" w:color="auto" w:fill="auto"/>
            <w:noWrap/>
          </w:tcPr>
          <w:p w14:paraId="337313E6" w14:textId="30D347FC" w:rsidR="007A35E6" w:rsidRPr="0030791F" w:rsidRDefault="007A35E6" w:rsidP="007A35E6">
            <w:pPr>
              <w:ind w:left="-59" w:right="-97" w:hanging="59"/>
              <w:jc w:val="right"/>
              <w:rPr>
                <w:sz w:val="20"/>
                <w:szCs w:val="20"/>
              </w:rPr>
            </w:pPr>
            <w:r w:rsidRPr="0030791F">
              <w:rPr>
                <w:color w:val="000000"/>
                <w:sz w:val="20"/>
                <w:szCs w:val="20"/>
              </w:rPr>
              <w:t>100.0</w:t>
            </w:r>
          </w:p>
        </w:tc>
        <w:tc>
          <w:tcPr>
            <w:tcW w:w="394" w:type="dxa"/>
            <w:tcBorders>
              <w:top w:val="nil"/>
              <w:left w:val="nil"/>
              <w:bottom w:val="nil"/>
              <w:right w:val="nil"/>
            </w:tcBorders>
            <w:shd w:val="clear" w:color="auto" w:fill="auto"/>
            <w:noWrap/>
          </w:tcPr>
          <w:p w14:paraId="60CF28CF" w14:textId="347D4EFC" w:rsidR="007A35E6" w:rsidRPr="0030791F" w:rsidRDefault="007A35E6" w:rsidP="007A35E6">
            <w:pPr>
              <w:ind w:right="-97"/>
              <w:jc w:val="right"/>
              <w:rPr>
                <w:sz w:val="20"/>
                <w:szCs w:val="20"/>
              </w:rPr>
            </w:pPr>
            <w:r w:rsidRPr="0030791F">
              <w:rPr>
                <w:color w:val="000000"/>
                <w:sz w:val="20"/>
                <w:szCs w:val="20"/>
              </w:rPr>
              <w:t>1</w:t>
            </w:r>
          </w:p>
        </w:tc>
        <w:tc>
          <w:tcPr>
            <w:tcW w:w="614" w:type="dxa"/>
            <w:tcBorders>
              <w:top w:val="nil"/>
              <w:left w:val="nil"/>
              <w:bottom w:val="nil"/>
              <w:right w:val="single" w:sz="8" w:space="0" w:color="auto"/>
            </w:tcBorders>
            <w:shd w:val="clear" w:color="auto" w:fill="auto"/>
            <w:noWrap/>
          </w:tcPr>
          <w:p w14:paraId="065D6744" w14:textId="464BFB7A"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484F5BEB" w14:textId="6BFB60AB"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27861366" w14:textId="25B868CC" w:rsidR="007A35E6" w:rsidRPr="0030791F" w:rsidRDefault="007A35E6" w:rsidP="007A35E6">
            <w:pPr>
              <w:ind w:left="-86" w:right="-97"/>
              <w:jc w:val="right"/>
              <w:rPr>
                <w:sz w:val="20"/>
                <w:szCs w:val="20"/>
              </w:rPr>
            </w:pPr>
            <w:r w:rsidRPr="0030791F">
              <w:rPr>
                <w:color w:val="000000"/>
                <w:sz w:val="20"/>
                <w:szCs w:val="20"/>
              </w:rPr>
              <w:t>-</w:t>
            </w:r>
          </w:p>
        </w:tc>
        <w:tc>
          <w:tcPr>
            <w:tcW w:w="519" w:type="dxa"/>
            <w:tcBorders>
              <w:top w:val="nil"/>
              <w:left w:val="nil"/>
              <w:bottom w:val="nil"/>
              <w:right w:val="single" w:sz="8" w:space="0" w:color="auto"/>
            </w:tcBorders>
            <w:shd w:val="clear" w:color="auto" w:fill="auto"/>
            <w:noWrap/>
          </w:tcPr>
          <w:p w14:paraId="5DA2FF67" w14:textId="2E992A82" w:rsidR="007A35E6" w:rsidRPr="0030791F" w:rsidRDefault="007A35E6" w:rsidP="007A35E6">
            <w:pPr>
              <w:ind w:right="-97"/>
              <w:jc w:val="right"/>
              <w:rPr>
                <w:sz w:val="20"/>
                <w:szCs w:val="20"/>
              </w:rPr>
            </w:pPr>
            <w:r w:rsidRPr="0030791F">
              <w:rPr>
                <w:color w:val="000000"/>
                <w:sz w:val="20"/>
                <w:szCs w:val="20"/>
              </w:rPr>
              <w:t>26</w:t>
            </w:r>
          </w:p>
        </w:tc>
      </w:tr>
      <w:tr w:rsidR="0083084F" w:rsidRPr="0030791F" w14:paraId="465A95AE"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457E79FB"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Taranaki</w:t>
            </w:r>
          </w:p>
        </w:tc>
        <w:tc>
          <w:tcPr>
            <w:tcW w:w="420" w:type="dxa"/>
            <w:tcBorders>
              <w:top w:val="nil"/>
              <w:left w:val="nil"/>
              <w:bottom w:val="nil"/>
              <w:right w:val="nil"/>
            </w:tcBorders>
            <w:shd w:val="clear" w:color="auto" w:fill="auto"/>
            <w:noWrap/>
          </w:tcPr>
          <w:p w14:paraId="201A78B0" w14:textId="4500933F" w:rsidR="007A35E6" w:rsidRPr="0030791F" w:rsidRDefault="007A35E6" w:rsidP="007A35E6">
            <w:pPr>
              <w:ind w:right="-101"/>
              <w:jc w:val="right"/>
              <w:rPr>
                <w:sz w:val="20"/>
                <w:szCs w:val="20"/>
              </w:rPr>
            </w:pPr>
            <w:r w:rsidRPr="0030791F">
              <w:rPr>
                <w:color w:val="000000"/>
                <w:sz w:val="20"/>
                <w:szCs w:val="20"/>
              </w:rPr>
              <w:t>1</w:t>
            </w:r>
          </w:p>
        </w:tc>
        <w:tc>
          <w:tcPr>
            <w:tcW w:w="630" w:type="dxa"/>
            <w:tcBorders>
              <w:top w:val="nil"/>
              <w:left w:val="nil"/>
              <w:bottom w:val="nil"/>
              <w:right w:val="single" w:sz="8" w:space="0" w:color="auto"/>
            </w:tcBorders>
            <w:shd w:val="clear" w:color="auto" w:fill="auto"/>
            <w:noWrap/>
          </w:tcPr>
          <w:p w14:paraId="3294BDFF" w14:textId="421D9F72" w:rsidR="007A35E6" w:rsidRPr="0030791F" w:rsidRDefault="007A35E6" w:rsidP="007A35E6">
            <w:pPr>
              <w:ind w:left="-218" w:right="-50"/>
              <w:jc w:val="right"/>
              <w:rPr>
                <w:sz w:val="20"/>
                <w:szCs w:val="20"/>
              </w:rPr>
            </w:pPr>
            <w:r w:rsidRPr="0030791F">
              <w:rPr>
                <w:color w:val="000000"/>
                <w:sz w:val="20"/>
                <w:szCs w:val="20"/>
              </w:rPr>
              <w:t>100.0</w:t>
            </w:r>
          </w:p>
        </w:tc>
        <w:tc>
          <w:tcPr>
            <w:tcW w:w="363" w:type="dxa"/>
            <w:tcBorders>
              <w:top w:val="nil"/>
              <w:left w:val="nil"/>
              <w:bottom w:val="nil"/>
              <w:right w:val="nil"/>
            </w:tcBorders>
            <w:shd w:val="clear" w:color="auto" w:fill="auto"/>
            <w:noWrap/>
          </w:tcPr>
          <w:p w14:paraId="0F49B31C" w14:textId="057A9DCD" w:rsidR="007A35E6" w:rsidRPr="0030791F" w:rsidRDefault="007A35E6" w:rsidP="007A35E6">
            <w:pPr>
              <w:ind w:right="-66"/>
              <w:jc w:val="right"/>
              <w:rPr>
                <w:sz w:val="20"/>
                <w:szCs w:val="20"/>
              </w:rPr>
            </w:pPr>
            <w:r w:rsidRPr="0030791F">
              <w:rPr>
                <w:color w:val="000000"/>
                <w:sz w:val="20"/>
                <w:szCs w:val="20"/>
              </w:rPr>
              <w:t>12</w:t>
            </w:r>
          </w:p>
        </w:tc>
        <w:tc>
          <w:tcPr>
            <w:tcW w:w="631" w:type="dxa"/>
            <w:tcBorders>
              <w:top w:val="nil"/>
              <w:left w:val="nil"/>
              <w:bottom w:val="nil"/>
              <w:right w:val="single" w:sz="8" w:space="0" w:color="auto"/>
            </w:tcBorders>
            <w:shd w:val="clear" w:color="auto" w:fill="auto"/>
            <w:noWrap/>
          </w:tcPr>
          <w:p w14:paraId="1968F9FD" w14:textId="4C047C97"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6B4B16F4" w14:textId="632C92C2" w:rsidR="007A35E6" w:rsidRPr="0030791F" w:rsidRDefault="007A35E6" w:rsidP="007A35E6">
            <w:pPr>
              <w:ind w:right="-66"/>
              <w:jc w:val="right"/>
              <w:rPr>
                <w:sz w:val="20"/>
                <w:szCs w:val="20"/>
              </w:rPr>
            </w:pPr>
            <w:r w:rsidRPr="0030791F">
              <w:rPr>
                <w:color w:val="000000"/>
                <w:sz w:val="20"/>
                <w:szCs w:val="20"/>
              </w:rPr>
              <w:t>12</w:t>
            </w:r>
          </w:p>
        </w:tc>
        <w:tc>
          <w:tcPr>
            <w:tcW w:w="661" w:type="dxa"/>
            <w:tcBorders>
              <w:top w:val="nil"/>
              <w:left w:val="nil"/>
              <w:bottom w:val="nil"/>
              <w:right w:val="single" w:sz="8" w:space="0" w:color="auto"/>
            </w:tcBorders>
            <w:shd w:val="clear" w:color="auto" w:fill="auto"/>
            <w:noWrap/>
          </w:tcPr>
          <w:p w14:paraId="3ABC89C0" w14:textId="4006F784" w:rsidR="007A35E6" w:rsidRPr="0030791F" w:rsidRDefault="007A35E6" w:rsidP="007A35E6">
            <w:pPr>
              <w:ind w:left="-102" w:right="-97"/>
              <w:jc w:val="right"/>
              <w:rPr>
                <w:sz w:val="20"/>
                <w:szCs w:val="20"/>
              </w:rPr>
            </w:pPr>
            <w:r w:rsidRPr="0030791F">
              <w:rPr>
                <w:color w:val="000000"/>
                <w:sz w:val="20"/>
                <w:szCs w:val="20"/>
              </w:rPr>
              <w:t>85.7</w:t>
            </w:r>
          </w:p>
        </w:tc>
        <w:tc>
          <w:tcPr>
            <w:tcW w:w="331" w:type="dxa"/>
            <w:tcBorders>
              <w:top w:val="nil"/>
              <w:left w:val="nil"/>
              <w:bottom w:val="nil"/>
              <w:right w:val="nil"/>
            </w:tcBorders>
            <w:shd w:val="clear" w:color="auto" w:fill="auto"/>
            <w:noWrap/>
          </w:tcPr>
          <w:p w14:paraId="6DFD4F02" w14:textId="66525107" w:rsidR="007A35E6" w:rsidRPr="0030791F" w:rsidRDefault="007A35E6" w:rsidP="007A35E6">
            <w:pPr>
              <w:ind w:right="-97"/>
              <w:jc w:val="right"/>
              <w:rPr>
                <w:sz w:val="20"/>
                <w:szCs w:val="20"/>
              </w:rPr>
            </w:pPr>
            <w:r w:rsidRPr="0030791F">
              <w:rPr>
                <w:color w:val="000000"/>
                <w:sz w:val="20"/>
                <w:szCs w:val="20"/>
              </w:rPr>
              <w:t>14</w:t>
            </w:r>
          </w:p>
        </w:tc>
        <w:tc>
          <w:tcPr>
            <w:tcW w:w="709" w:type="dxa"/>
            <w:tcBorders>
              <w:top w:val="nil"/>
              <w:left w:val="nil"/>
              <w:bottom w:val="nil"/>
              <w:right w:val="single" w:sz="8" w:space="0" w:color="auto"/>
            </w:tcBorders>
            <w:shd w:val="clear" w:color="auto" w:fill="auto"/>
            <w:noWrap/>
          </w:tcPr>
          <w:p w14:paraId="29CCEBC6" w14:textId="7EFB5DB8" w:rsidR="007A35E6" w:rsidRPr="0030791F" w:rsidRDefault="007A35E6" w:rsidP="007A35E6">
            <w:pPr>
              <w:ind w:left="-156" w:right="-97" w:hanging="171"/>
              <w:jc w:val="right"/>
              <w:rPr>
                <w:sz w:val="20"/>
                <w:szCs w:val="20"/>
              </w:rPr>
            </w:pPr>
            <w:r w:rsidRPr="0030791F">
              <w:rPr>
                <w:color w:val="000000"/>
                <w:sz w:val="20"/>
                <w:szCs w:val="20"/>
              </w:rPr>
              <w:t>93.3</w:t>
            </w:r>
          </w:p>
        </w:tc>
        <w:tc>
          <w:tcPr>
            <w:tcW w:w="425" w:type="dxa"/>
            <w:tcBorders>
              <w:top w:val="nil"/>
              <w:left w:val="nil"/>
              <w:bottom w:val="nil"/>
              <w:right w:val="nil"/>
            </w:tcBorders>
            <w:shd w:val="clear" w:color="auto" w:fill="auto"/>
            <w:noWrap/>
          </w:tcPr>
          <w:p w14:paraId="357DE212" w14:textId="0C47566E" w:rsidR="007A35E6" w:rsidRPr="0030791F" w:rsidRDefault="007A35E6" w:rsidP="007A35E6">
            <w:pPr>
              <w:ind w:right="-97"/>
              <w:jc w:val="right"/>
              <w:rPr>
                <w:sz w:val="20"/>
                <w:szCs w:val="20"/>
              </w:rPr>
            </w:pPr>
            <w:r w:rsidRPr="0030791F">
              <w:rPr>
                <w:color w:val="000000"/>
                <w:sz w:val="20"/>
                <w:szCs w:val="20"/>
              </w:rPr>
              <w:t>4</w:t>
            </w:r>
          </w:p>
        </w:tc>
        <w:tc>
          <w:tcPr>
            <w:tcW w:w="592" w:type="dxa"/>
            <w:tcBorders>
              <w:top w:val="nil"/>
              <w:left w:val="nil"/>
              <w:bottom w:val="nil"/>
              <w:right w:val="single" w:sz="8" w:space="0" w:color="auto"/>
            </w:tcBorders>
            <w:shd w:val="clear" w:color="auto" w:fill="auto"/>
            <w:noWrap/>
          </w:tcPr>
          <w:p w14:paraId="3956AFE5" w14:textId="27CB73BC"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4DA6B87C" w14:textId="4323A87F" w:rsidR="007A35E6" w:rsidRPr="0030791F" w:rsidRDefault="007A35E6" w:rsidP="007A35E6">
            <w:pPr>
              <w:ind w:right="-97"/>
              <w:jc w:val="right"/>
              <w:rPr>
                <w:sz w:val="20"/>
                <w:szCs w:val="20"/>
              </w:rPr>
            </w:pPr>
            <w:r w:rsidRPr="0030791F">
              <w:rPr>
                <w:color w:val="000000"/>
                <w:sz w:val="20"/>
                <w:szCs w:val="20"/>
              </w:rPr>
              <w:t>6</w:t>
            </w:r>
          </w:p>
        </w:tc>
        <w:tc>
          <w:tcPr>
            <w:tcW w:w="608" w:type="dxa"/>
            <w:tcBorders>
              <w:top w:val="nil"/>
              <w:left w:val="nil"/>
              <w:bottom w:val="nil"/>
              <w:right w:val="single" w:sz="8" w:space="0" w:color="auto"/>
            </w:tcBorders>
            <w:shd w:val="clear" w:color="auto" w:fill="auto"/>
            <w:noWrap/>
          </w:tcPr>
          <w:p w14:paraId="10005427" w14:textId="4A03E8A0"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77A90D3E" w14:textId="13002FD3" w:rsidR="007A35E6" w:rsidRPr="0030791F" w:rsidRDefault="007A35E6" w:rsidP="007A35E6">
            <w:pPr>
              <w:ind w:right="-97"/>
              <w:jc w:val="right"/>
              <w:rPr>
                <w:sz w:val="20"/>
                <w:szCs w:val="20"/>
              </w:rPr>
            </w:pPr>
            <w:r w:rsidRPr="0030791F">
              <w:rPr>
                <w:color w:val="000000"/>
                <w:sz w:val="20"/>
                <w:szCs w:val="20"/>
              </w:rPr>
              <w:t>5</w:t>
            </w:r>
          </w:p>
        </w:tc>
        <w:tc>
          <w:tcPr>
            <w:tcW w:w="637" w:type="dxa"/>
            <w:tcBorders>
              <w:top w:val="nil"/>
              <w:left w:val="nil"/>
              <w:bottom w:val="nil"/>
              <w:right w:val="single" w:sz="8" w:space="0" w:color="auto"/>
            </w:tcBorders>
            <w:shd w:val="clear" w:color="auto" w:fill="auto"/>
            <w:noWrap/>
          </w:tcPr>
          <w:p w14:paraId="2B6E02C1" w14:textId="09376222"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366C6A13" w14:textId="2CBC79D6" w:rsidR="007A35E6" w:rsidRPr="0030791F" w:rsidRDefault="007A35E6" w:rsidP="007A35E6">
            <w:pPr>
              <w:ind w:right="-97"/>
              <w:jc w:val="right"/>
              <w:rPr>
                <w:sz w:val="20"/>
                <w:szCs w:val="20"/>
              </w:rPr>
            </w:pPr>
            <w:r w:rsidRPr="0030791F">
              <w:rPr>
                <w:color w:val="000000"/>
                <w:sz w:val="20"/>
                <w:szCs w:val="20"/>
              </w:rPr>
              <w:t>0</w:t>
            </w:r>
          </w:p>
        </w:tc>
        <w:tc>
          <w:tcPr>
            <w:tcW w:w="667" w:type="dxa"/>
            <w:tcBorders>
              <w:top w:val="nil"/>
              <w:left w:val="nil"/>
              <w:bottom w:val="nil"/>
              <w:right w:val="single" w:sz="8" w:space="0" w:color="auto"/>
            </w:tcBorders>
            <w:shd w:val="clear" w:color="auto" w:fill="auto"/>
            <w:noWrap/>
          </w:tcPr>
          <w:p w14:paraId="782E2B13" w14:textId="559AC528" w:rsidR="007A35E6" w:rsidRPr="0030791F" w:rsidRDefault="007A35E6" w:rsidP="007A35E6">
            <w:pPr>
              <w:ind w:left="-113" w:right="-97"/>
              <w:jc w:val="right"/>
              <w:rPr>
                <w:sz w:val="20"/>
                <w:szCs w:val="20"/>
              </w:rPr>
            </w:pPr>
            <w:r w:rsidRPr="0030791F">
              <w:rPr>
                <w:color w:val="000000"/>
                <w:sz w:val="20"/>
                <w:szCs w:val="20"/>
              </w:rPr>
              <w:t>0.0</w:t>
            </w:r>
          </w:p>
        </w:tc>
        <w:tc>
          <w:tcPr>
            <w:tcW w:w="325" w:type="dxa"/>
            <w:tcBorders>
              <w:top w:val="nil"/>
              <w:left w:val="nil"/>
              <w:bottom w:val="nil"/>
              <w:right w:val="nil"/>
            </w:tcBorders>
            <w:shd w:val="clear" w:color="auto" w:fill="auto"/>
            <w:noWrap/>
          </w:tcPr>
          <w:p w14:paraId="1E375F61" w14:textId="2D8A7523" w:rsidR="007A35E6" w:rsidRPr="0030791F" w:rsidRDefault="007A35E6" w:rsidP="007A35E6">
            <w:pPr>
              <w:ind w:right="-97"/>
              <w:jc w:val="right"/>
              <w:rPr>
                <w:sz w:val="20"/>
                <w:szCs w:val="20"/>
              </w:rPr>
            </w:pPr>
            <w:r w:rsidRPr="0030791F">
              <w:rPr>
                <w:color w:val="000000"/>
                <w:sz w:val="20"/>
                <w:szCs w:val="20"/>
              </w:rPr>
              <w:t>-</w:t>
            </w:r>
          </w:p>
        </w:tc>
        <w:tc>
          <w:tcPr>
            <w:tcW w:w="725" w:type="dxa"/>
            <w:tcBorders>
              <w:top w:val="nil"/>
              <w:left w:val="nil"/>
              <w:bottom w:val="nil"/>
              <w:right w:val="single" w:sz="8" w:space="0" w:color="auto"/>
            </w:tcBorders>
            <w:shd w:val="clear" w:color="auto" w:fill="auto"/>
            <w:noWrap/>
          </w:tcPr>
          <w:p w14:paraId="4D52E03B" w14:textId="33BC7EE1" w:rsidR="007A35E6" w:rsidRPr="0030791F" w:rsidRDefault="007A35E6" w:rsidP="007A35E6">
            <w:pPr>
              <w:ind w:left="-161" w:right="-97"/>
              <w:jc w:val="right"/>
              <w:rPr>
                <w:sz w:val="20"/>
                <w:szCs w:val="20"/>
              </w:rPr>
            </w:pPr>
            <w:r w:rsidRPr="0030791F">
              <w:rPr>
                <w:color w:val="000000"/>
                <w:sz w:val="20"/>
                <w:szCs w:val="20"/>
              </w:rPr>
              <w:t>-</w:t>
            </w:r>
          </w:p>
        </w:tc>
        <w:tc>
          <w:tcPr>
            <w:tcW w:w="409" w:type="dxa"/>
            <w:tcBorders>
              <w:top w:val="nil"/>
              <w:left w:val="nil"/>
              <w:bottom w:val="nil"/>
              <w:right w:val="nil"/>
            </w:tcBorders>
            <w:shd w:val="clear" w:color="auto" w:fill="auto"/>
            <w:noWrap/>
          </w:tcPr>
          <w:p w14:paraId="7F712905" w14:textId="615C5C4C" w:rsidR="007A35E6" w:rsidRPr="0030791F" w:rsidRDefault="007A35E6" w:rsidP="007A35E6">
            <w:pPr>
              <w:ind w:right="-97"/>
              <w:jc w:val="right"/>
              <w:rPr>
                <w:sz w:val="20"/>
                <w:szCs w:val="20"/>
              </w:rPr>
            </w:pPr>
            <w:r w:rsidRPr="0030791F">
              <w:rPr>
                <w:color w:val="000000"/>
                <w:sz w:val="20"/>
                <w:szCs w:val="20"/>
              </w:rPr>
              <w:t>1</w:t>
            </w:r>
          </w:p>
        </w:tc>
        <w:tc>
          <w:tcPr>
            <w:tcW w:w="598" w:type="dxa"/>
            <w:tcBorders>
              <w:top w:val="nil"/>
              <w:left w:val="nil"/>
              <w:bottom w:val="nil"/>
              <w:right w:val="single" w:sz="8" w:space="0" w:color="auto"/>
            </w:tcBorders>
            <w:shd w:val="clear" w:color="auto" w:fill="auto"/>
            <w:noWrap/>
          </w:tcPr>
          <w:p w14:paraId="333FB31B" w14:textId="2F4DB24B" w:rsidR="007A35E6" w:rsidRPr="0030791F" w:rsidRDefault="007A35E6" w:rsidP="007A35E6">
            <w:pPr>
              <w:ind w:left="-59" w:right="-97" w:hanging="59"/>
              <w:jc w:val="right"/>
              <w:rPr>
                <w:sz w:val="20"/>
                <w:szCs w:val="20"/>
              </w:rPr>
            </w:pPr>
            <w:r w:rsidRPr="0030791F">
              <w:rPr>
                <w:color w:val="000000"/>
                <w:sz w:val="20"/>
                <w:szCs w:val="20"/>
              </w:rPr>
              <w:t>33.3</w:t>
            </w:r>
          </w:p>
        </w:tc>
        <w:tc>
          <w:tcPr>
            <w:tcW w:w="394" w:type="dxa"/>
            <w:tcBorders>
              <w:top w:val="nil"/>
              <w:left w:val="nil"/>
              <w:bottom w:val="nil"/>
              <w:right w:val="nil"/>
            </w:tcBorders>
            <w:shd w:val="clear" w:color="auto" w:fill="auto"/>
            <w:noWrap/>
          </w:tcPr>
          <w:p w14:paraId="2DC6EA40" w14:textId="52BDA330"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4315721D" w14:textId="502A4E44"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28C7ACB6" w14:textId="02095AC7"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0F39845B" w14:textId="3BEC3020" w:rsidR="007A35E6" w:rsidRPr="0030791F" w:rsidRDefault="007A35E6" w:rsidP="007A35E6">
            <w:pPr>
              <w:ind w:left="-86" w:right="-97"/>
              <w:jc w:val="right"/>
              <w:rPr>
                <w:sz w:val="20"/>
                <w:szCs w:val="20"/>
              </w:rPr>
            </w:pPr>
            <w:r w:rsidRPr="0030791F">
              <w:rPr>
                <w:color w:val="000000"/>
                <w:sz w:val="20"/>
                <w:szCs w:val="20"/>
              </w:rPr>
              <w:t>-</w:t>
            </w:r>
          </w:p>
        </w:tc>
        <w:tc>
          <w:tcPr>
            <w:tcW w:w="519" w:type="dxa"/>
            <w:tcBorders>
              <w:top w:val="nil"/>
              <w:left w:val="nil"/>
              <w:bottom w:val="nil"/>
              <w:right w:val="single" w:sz="8" w:space="0" w:color="auto"/>
            </w:tcBorders>
            <w:shd w:val="clear" w:color="auto" w:fill="auto"/>
            <w:noWrap/>
          </w:tcPr>
          <w:p w14:paraId="2C97606A" w14:textId="6EFF1F6E" w:rsidR="007A35E6" w:rsidRPr="0030791F" w:rsidRDefault="007A35E6" w:rsidP="007A35E6">
            <w:pPr>
              <w:ind w:right="-97"/>
              <w:jc w:val="right"/>
              <w:rPr>
                <w:sz w:val="20"/>
                <w:szCs w:val="20"/>
              </w:rPr>
            </w:pPr>
            <w:r w:rsidRPr="0030791F">
              <w:rPr>
                <w:color w:val="000000"/>
                <w:sz w:val="20"/>
                <w:szCs w:val="20"/>
              </w:rPr>
              <w:t>57</w:t>
            </w:r>
          </w:p>
        </w:tc>
      </w:tr>
      <w:tr w:rsidR="0083084F" w:rsidRPr="0030791F" w14:paraId="172C9B2E"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1C2CFF84"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Waikato</w:t>
            </w:r>
          </w:p>
        </w:tc>
        <w:tc>
          <w:tcPr>
            <w:tcW w:w="420" w:type="dxa"/>
            <w:tcBorders>
              <w:top w:val="nil"/>
              <w:left w:val="nil"/>
              <w:bottom w:val="nil"/>
              <w:right w:val="nil"/>
            </w:tcBorders>
            <w:shd w:val="clear" w:color="auto" w:fill="auto"/>
            <w:noWrap/>
          </w:tcPr>
          <w:p w14:paraId="0553337D" w14:textId="4C65ADB4"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63EAEF4A" w14:textId="73C5BE36"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46EAE284" w14:textId="041F0612" w:rsidR="007A35E6" w:rsidRPr="0030791F" w:rsidRDefault="007A35E6" w:rsidP="007A35E6">
            <w:pPr>
              <w:ind w:right="-66"/>
              <w:jc w:val="right"/>
              <w:rPr>
                <w:sz w:val="20"/>
                <w:szCs w:val="20"/>
              </w:rPr>
            </w:pPr>
            <w:r w:rsidRPr="0030791F">
              <w:rPr>
                <w:color w:val="000000"/>
                <w:sz w:val="20"/>
                <w:szCs w:val="20"/>
              </w:rPr>
              <w:t>25</w:t>
            </w:r>
          </w:p>
        </w:tc>
        <w:tc>
          <w:tcPr>
            <w:tcW w:w="631" w:type="dxa"/>
            <w:tcBorders>
              <w:top w:val="nil"/>
              <w:left w:val="nil"/>
              <w:bottom w:val="nil"/>
              <w:right w:val="single" w:sz="8" w:space="0" w:color="auto"/>
            </w:tcBorders>
            <w:shd w:val="clear" w:color="auto" w:fill="auto"/>
            <w:noWrap/>
          </w:tcPr>
          <w:p w14:paraId="3C00CCBA" w14:textId="35389C1C" w:rsidR="007A35E6" w:rsidRPr="0030791F" w:rsidRDefault="007A35E6" w:rsidP="007A35E6">
            <w:pPr>
              <w:ind w:right="-97"/>
              <w:jc w:val="right"/>
              <w:rPr>
                <w:sz w:val="20"/>
                <w:szCs w:val="20"/>
              </w:rPr>
            </w:pPr>
            <w:r w:rsidRPr="0030791F">
              <w:rPr>
                <w:color w:val="000000"/>
                <w:sz w:val="20"/>
                <w:szCs w:val="20"/>
              </w:rPr>
              <w:t>96.2</w:t>
            </w:r>
          </w:p>
        </w:tc>
        <w:tc>
          <w:tcPr>
            <w:tcW w:w="361" w:type="dxa"/>
            <w:tcBorders>
              <w:top w:val="nil"/>
              <w:left w:val="nil"/>
              <w:bottom w:val="nil"/>
              <w:right w:val="nil"/>
            </w:tcBorders>
            <w:shd w:val="clear" w:color="auto" w:fill="auto"/>
            <w:noWrap/>
          </w:tcPr>
          <w:p w14:paraId="05BACF32" w14:textId="57C9A128" w:rsidR="007A35E6" w:rsidRPr="0030791F" w:rsidRDefault="007A35E6" w:rsidP="007A35E6">
            <w:pPr>
              <w:ind w:right="-66"/>
              <w:jc w:val="right"/>
              <w:rPr>
                <w:sz w:val="20"/>
                <w:szCs w:val="20"/>
              </w:rPr>
            </w:pPr>
            <w:r w:rsidRPr="0030791F">
              <w:rPr>
                <w:color w:val="000000"/>
                <w:sz w:val="20"/>
                <w:szCs w:val="20"/>
              </w:rPr>
              <w:t>27</w:t>
            </w:r>
          </w:p>
        </w:tc>
        <w:tc>
          <w:tcPr>
            <w:tcW w:w="661" w:type="dxa"/>
            <w:tcBorders>
              <w:top w:val="nil"/>
              <w:left w:val="nil"/>
              <w:bottom w:val="nil"/>
              <w:right w:val="single" w:sz="8" w:space="0" w:color="auto"/>
            </w:tcBorders>
            <w:shd w:val="clear" w:color="auto" w:fill="auto"/>
            <w:noWrap/>
          </w:tcPr>
          <w:p w14:paraId="6AAB598C" w14:textId="6D386434" w:rsidR="007A35E6" w:rsidRPr="0030791F" w:rsidRDefault="007A35E6" w:rsidP="007A35E6">
            <w:pPr>
              <w:ind w:left="-102" w:right="-97"/>
              <w:jc w:val="right"/>
              <w:rPr>
                <w:sz w:val="20"/>
                <w:szCs w:val="20"/>
              </w:rPr>
            </w:pPr>
            <w:r w:rsidRPr="0030791F">
              <w:rPr>
                <w:color w:val="000000"/>
                <w:sz w:val="20"/>
                <w:szCs w:val="20"/>
              </w:rPr>
              <w:t>93.1</w:t>
            </w:r>
          </w:p>
        </w:tc>
        <w:tc>
          <w:tcPr>
            <w:tcW w:w="331" w:type="dxa"/>
            <w:tcBorders>
              <w:top w:val="nil"/>
              <w:left w:val="nil"/>
              <w:bottom w:val="nil"/>
              <w:right w:val="nil"/>
            </w:tcBorders>
            <w:shd w:val="clear" w:color="auto" w:fill="auto"/>
            <w:noWrap/>
          </w:tcPr>
          <w:p w14:paraId="4A974C64" w14:textId="27691594" w:rsidR="007A35E6" w:rsidRPr="0030791F" w:rsidRDefault="007A35E6" w:rsidP="007A35E6">
            <w:pPr>
              <w:ind w:right="-97"/>
              <w:jc w:val="right"/>
              <w:rPr>
                <w:sz w:val="20"/>
                <w:szCs w:val="20"/>
              </w:rPr>
            </w:pPr>
            <w:r w:rsidRPr="0030791F">
              <w:rPr>
                <w:color w:val="000000"/>
                <w:sz w:val="20"/>
                <w:szCs w:val="20"/>
              </w:rPr>
              <w:t>31</w:t>
            </w:r>
          </w:p>
        </w:tc>
        <w:tc>
          <w:tcPr>
            <w:tcW w:w="709" w:type="dxa"/>
            <w:tcBorders>
              <w:top w:val="nil"/>
              <w:left w:val="nil"/>
              <w:bottom w:val="nil"/>
              <w:right w:val="single" w:sz="8" w:space="0" w:color="auto"/>
            </w:tcBorders>
            <w:shd w:val="clear" w:color="auto" w:fill="auto"/>
            <w:noWrap/>
          </w:tcPr>
          <w:p w14:paraId="295A6DD3" w14:textId="056D9DD2" w:rsidR="007A35E6" w:rsidRPr="0030791F" w:rsidRDefault="007A35E6" w:rsidP="007A35E6">
            <w:pPr>
              <w:ind w:left="-156" w:right="-97" w:hanging="171"/>
              <w:jc w:val="right"/>
              <w:rPr>
                <w:sz w:val="20"/>
                <w:szCs w:val="20"/>
              </w:rPr>
            </w:pPr>
            <w:r w:rsidRPr="0030791F">
              <w:rPr>
                <w:color w:val="000000"/>
                <w:sz w:val="20"/>
                <w:szCs w:val="20"/>
              </w:rPr>
              <w:t>93.9</w:t>
            </w:r>
          </w:p>
        </w:tc>
        <w:tc>
          <w:tcPr>
            <w:tcW w:w="425" w:type="dxa"/>
            <w:tcBorders>
              <w:top w:val="nil"/>
              <w:left w:val="nil"/>
              <w:bottom w:val="nil"/>
              <w:right w:val="nil"/>
            </w:tcBorders>
            <w:shd w:val="clear" w:color="auto" w:fill="auto"/>
            <w:noWrap/>
          </w:tcPr>
          <w:p w14:paraId="0D33F4CC" w14:textId="594C269A" w:rsidR="007A35E6" w:rsidRPr="0030791F" w:rsidRDefault="007A35E6" w:rsidP="007A35E6">
            <w:pPr>
              <w:ind w:right="-97"/>
              <w:jc w:val="right"/>
              <w:rPr>
                <w:sz w:val="20"/>
                <w:szCs w:val="20"/>
              </w:rPr>
            </w:pPr>
            <w:r w:rsidRPr="0030791F">
              <w:rPr>
                <w:color w:val="000000"/>
                <w:sz w:val="20"/>
                <w:szCs w:val="20"/>
              </w:rPr>
              <w:t>10</w:t>
            </w:r>
          </w:p>
        </w:tc>
        <w:tc>
          <w:tcPr>
            <w:tcW w:w="592" w:type="dxa"/>
            <w:tcBorders>
              <w:top w:val="nil"/>
              <w:left w:val="nil"/>
              <w:bottom w:val="nil"/>
              <w:right w:val="single" w:sz="8" w:space="0" w:color="auto"/>
            </w:tcBorders>
            <w:shd w:val="clear" w:color="auto" w:fill="auto"/>
            <w:noWrap/>
          </w:tcPr>
          <w:p w14:paraId="1D42F1FB" w14:textId="5971CD51"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2C49E2AE" w14:textId="7DDE816D" w:rsidR="007A35E6" w:rsidRPr="0030791F" w:rsidRDefault="007A35E6" w:rsidP="007A35E6">
            <w:pPr>
              <w:ind w:right="-97"/>
              <w:jc w:val="right"/>
              <w:rPr>
                <w:sz w:val="20"/>
                <w:szCs w:val="20"/>
              </w:rPr>
            </w:pPr>
            <w:r w:rsidRPr="0030791F">
              <w:rPr>
                <w:color w:val="000000"/>
                <w:sz w:val="20"/>
                <w:szCs w:val="20"/>
              </w:rPr>
              <w:t>10</w:t>
            </w:r>
          </w:p>
        </w:tc>
        <w:tc>
          <w:tcPr>
            <w:tcW w:w="608" w:type="dxa"/>
            <w:tcBorders>
              <w:top w:val="nil"/>
              <w:left w:val="nil"/>
              <w:bottom w:val="nil"/>
              <w:right w:val="single" w:sz="8" w:space="0" w:color="auto"/>
            </w:tcBorders>
            <w:shd w:val="clear" w:color="auto" w:fill="auto"/>
            <w:noWrap/>
          </w:tcPr>
          <w:p w14:paraId="298A0567" w14:textId="5C182D1B" w:rsidR="007A35E6" w:rsidRPr="0030791F" w:rsidRDefault="007A35E6" w:rsidP="007A35E6">
            <w:pPr>
              <w:ind w:left="-210" w:right="-97"/>
              <w:jc w:val="right"/>
              <w:rPr>
                <w:sz w:val="20"/>
                <w:szCs w:val="20"/>
              </w:rPr>
            </w:pPr>
            <w:r w:rsidRPr="0030791F">
              <w:rPr>
                <w:color w:val="000000"/>
                <w:sz w:val="20"/>
                <w:szCs w:val="20"/>
              </w:rPr>
              <w:t>90.9</w:t>
            </w:r>
          </w:p>
        </w:tc>
        <w:tc>
          <w:tcPr>
            <w:tcW w:w="385" w:type="dxa"/>
            <w:tcBorders>
              <w:top w:val="nil"/>
              <w:left w:val="nil"/>
              <w:bottom w:val="nil"/>
              <w:right w:val="nil"/>
            </w:tcBorders>
            <w:shd w:val="clear" w:color="auto" w:fill="auto"/>
            <w:noWrap/>
          </w:tcPr>
          <w:p w14:paraId="2EFE123E" w14:textId="26873E0D" w:rsidR="007A35E6" w:rsidRPr="0030791F" w:rsidRDefault="007A35E6" w:rsidP="007A35E6">
            <w:pPr>
              <w:ind w:right="-97"/>
              <w:jc w:val="right"/>
              <w:rPr>
                <w:sz w:val="20"/>
                <w:szCs w:val="20"/>
              </w:rPr>
            </w:pPr>
            <w:r w:rsidRPr="0030791F">
              <w:rPr>
                <w:color w:val="000000"/>
                <w:sz w:val="20"/>
                <w:szCs w:val="20"/>
              </w:rPr>
              <w:t>8</w:t>
            </w:r>
          </w:p>
        </w:tc>
        <w:tc>
          <w:tcPr>
            <w:tcW w:w="637" w:type="dxa"/>
            <w:tcBorders>
              <w:top w:val="nil"/>
              <w:left w:val="nil"/>
              <w:bottom w:val="nil"/>
              <w:right w:val="single" w:sz="8" w:space="0" w:color="auto"/>
            </w:tcBorders>
            <w:shd w:val="clear" w:color="auto" w:fill="auto"/>
            <w:noWrap/>
          </w:tcPr>
          <w:p w14:paraId="640E957C" w14:textId="2D643903"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1E89A265" w14:textId="78EBFC15" w:rsidR="007A35E6" w:rsidRPr="0030791F" w:rsidRDefault="007A35E6" w:rsidP="007A35E6">
            <w:pPr>
              <w:ind w:right="-97"/>
              <w:jc w:val="right"/>
              <w:rPr>
                <w:sz w:val="20"/>
                <w:szCs w:val="20"/>
              </w:rPr>
            </w:pPr>
            <w:r w:rsidRPr="0030791F">
              <w:rPr>
                <w:color w:val="000000"/>
                <w:sz w:val="20"/>
                <w:szCs w:val="20"/>
              </w:rPr>
              <w:t>7</w:t>
            </w:r>
          </w:p>
        </w:tc>
        <w:tc>
          <w:tcPr>
            <w:tcW w:w="667" w:type="dxa"/>
            <w:tcBorders>
              <w:top w:val="nil"/>
              <w:left w:val="nil"/>
              <w:bottom w:val="nil"/>
              <w:right w:val="single" w:sz="8" w:space="0" w:color="auto"/>
            </w:tcBorders>
            <w:shd w:val="clear" w:color="auto" w:fill="auto"/>
            <w:noWrap/>
          </w:tcPr>
          <w:p w14:paraId="2127C932" w14:textId="1032A339" w:rsidR="007A35E6" w:rsidRPr="0030791F" w:rsidRDefault="007A35E6" w:rsidP="007A35E6">
            <w:pPr>
              <w:ind w:left="-113" w:right="-97"/>
              <w:jc w:val="right"/>
              <w:rPr>
                <w:sz w:val="20"/>
                <w:szCs w:val="20"/>
              </w:rPr>
            </w:pPr>
            <w:r w:rsidRPr="0030791F">
              <w:rPr>
                <w:color w:val="000000"/>
                <w:sz w:val="20"/>
                <w:szCs w:val="20"/>
              </w:rPr>
              <w:t>87.5</w:t>
            </w:r>
          </w:p>
        </w:tc>
        <w:tc>
          <w:tcPr>
            <w:tcW w:w="325" w:type="dxa"/>
            <w:tcBorders>
              <w:top w:val="nil"/>
              <w:left w:val="nil"/>
              <w:bottom w:val="nil"/>
              <w:right w:val="nil"/>
            </w:tcBorders>
            <w:shd w:val="clear" w:color="auto" w:fill="auto"/>
            <w:noWrap/>
          </w:tcPr>
          <w:p w14:paraId="0E5E481A" w14:textId="01AC8346" w:rsidR="007A35E6" w:rsidRPr="0030791F" w:rsidRDefault="007A35E6" w:rsidP="007A35E6">
            <w:pPr>
              <w:ind w:right="-97"/>
              <w:jc w:val="right"/>
              <w:rPr>
                <w:sz w:val="20"/>
                <w:szCs w:val="20"/>
              </w:rPr>
            </w:pPr>
            <w:r w:rsidRPr="0030791F">
              <w:rPr>
                <w:color w:val="000000"/>
                <w:sz w:val="20"/>
                <w:szCs w:val="20"/>
              </w:rPr>
              <w:t>6</w:t>
            </w:r>
          </w:p>
        </w:tc>
        <w:tc>
          <w:tcPr>
            <w:tcW w:w="725" w:type="dxa"/>
            <w:tcBorders>
              <w:top w:val="nil"/>
              <w:left w:val="nil"/>
              <w:bottom w:val="nil"/>
              <w:right w:val="single" w:sz="8" w:space="0" w:color="auto"/>
            </w:tcBorders>
            <w:shd w:val="clear" w:color="auto" w:fill="auto"/>
            <w:noWrap/>
          </w:tcPr>
          <w:p w14:paraId="5200C51E" w14:textId="5234C56F" w:rsidR="007A35E6" w:rsidRPr="0030791F" w:rsidRDefault="007A35E6" w:rsidP="007A35E6">
            <w:pPr>
              <w:ind w:left="-161" w:right="-97"/>
              <w:jc w:val="right"/>
              <w:rPr>
                <w:sz w:val="20"/>
                <w:szCs w:val="20"/>
              </w:rPr>
            </w:pPr>
            <w:r w:rsidRPr="0030791F">
              <w:rPr>
                <w:color w:val="000000"/>
                <w:sz w:val="20"/>
                <w:szCs w:val="20"/>
              </w:rPr>
              <w:t>100.0</w:t>
            </w:r>
          </w:p>
        </w:tc>
        <w:tc>
          <w:tcPr>
            <w:tcW w:w="409" w:type="dxa"/>
            <w:tcBorders>
              <w:top w:val="nil"/>
              <w:left w:val="nil"/>
              <w:bottom w:val="nil"/>
              <w:right w:val="nil"/>
            </w:tcBorders>
            <w:shd w:val="clear" w:color="auto" w:fill="auto"/>
            <w:noWrap/>
          </w:tcPr>
          <w:p w14:paraId="0296E82B" w14:textId="4D870539" w:rsidR="007A35E6" w:rsidRPr="0030791F" w:rsidRDefault="007A35E6" w:rsidP="007A35E6">
            <w:pPr>
              <w:ind w:right="-97"/>
              <w:jc w:val="right"/>
              <w:rPr>
                <w:sz w:val="20"/>
                <w:szCs w:val="20"/>
              </w:rPr>
            </w:pPr>
            <w:r w:rsidRPr="0030791F">
              <w:rPr>
                <w:color w:val="000000"/>
                <w:sz w:val="20"/>
                <w:szCs w:val="20"/>
              </w:rPr>
              <w:t>5</w:t>
            </w:r>
          </w:p>
        </w:tc>
        <w:tc>
          <w:tcPr>
            <w:tcW w:w="598" w:type="dxa"/>
            <w:tcBorders>
              <w:top w:val="nil"/>
              <w:left w:val="nil"/>
              <w:bottom w:val="nil"/>
              <w:right w:val="single" w:sz="8" w:space="0" w:color="auto"/>
            </w:tcBorders>
            <w:shd w:val="clear" w:color="auto" w:fill="auto"/>
            <w:noWrap/>
          </w:tcPr>
          <w:p w14:paraId="72556C0C" w14:textId="4FE03AA4" w:rsidR="007A35E6" w:rsidRPr="0030791F" w:rsidRDefault="007A35E6" w:rsidP="007A35E6">
            <w:pPr>
              <w:ind w:left="-59" w:right="-97" w:hanging="59"/>
              <w:jc w:val="right"/>
              <w:rPr>
                <w:sz w:val="20"/>
                <w:szCs w:val="20"/>
              </w:rPr>
            </w:pPr>
            <w:r w:rsidRPr="0030791F">
              <w:rPr>
                <w:color w:val="000000"/>
                <w:sz w:val="20"/>
                <w:szCs w:val="20"/>
              </w:rPr>
              <w:t>71.4</w:t>
            </w:r>
          </w:p>
        </w:tc>
        <w:tc>
          <w:tcPr>
            <w:tcW w:w="394" w:type="dxa"/>
            <w:tcBorders>
              <w:top w:val="nil"/>
              <w:left w:val="nil"/>
              <w:bottom w:val="nil"/>
              <w:right w:val="nil"/>
            </w:tcBorders>
            <w:shd w:val="clear" w:color="auto" w:fill="auto"/>
            <w:noWrap/>
          </w:tcPr>
          <w:p w14:paraId="521EEB91" w14:textId="683684BC" w:rsidR="007A35E6" w:rsidRPr="0030791F" w:rsidRDefault="007A35E6" w:rsidP="007A35E6">
            <w:pPr>
              <w:ind w:right="-97"/>
              <w:jc w:val="right"/>
              <w:rPr>
                <w:sz w:val="20"/>
                <w:szCs w:val="20"/>
              </w:rPr>
            </w:pPr>
            <w:r w:rsidRPr="0030791F">
              <w:rPr>
                <w:color w:val="000000"/>
                <w:sz w:val="20"/>
                <w:szCs w:val="20"/>
              </w:rPr>
              <w:t>2</w:t>
            </w:r>
          </w:p>
        </w:tc>
        <w:tc>
          <w:tcPr>
            <w:tcW w:w="614" w:type="dxa"/>
            <w:tcBorders>
              <w:top w:val="nil"/>
              <w:left w:val="nil"/>
              <w:bottom w:val="nil"/>
              <w:right w:val="single" w:sz="8" w:space="0" w:color="auto"/>
            </w:tcBorders>
            <w:shd w:val="clear" w:color="auto" w:fill="auto"/>
            <w:noWrap/>
          </w:tcPr>
          <w:p w14:paraId="073FF71D" w14:textId="0E8F145D" w:rsidR="007A35E6" w:rsidRPr="0030791F" w:rsidRDefault="007A35E6" w:rsidP="007A35E6">
            <w:pPr>
              <w:ind w:left="-73" w:right="-97"/>
              <w:jc w:val="right"/>
              <w:rPr>
                <w:sz w:val="20"/>
                <w:szCs w:val="20"/>
              </w:rPr>
            </w:pPr>
            <w:r w:rsidRPr="0030791F">
              <w:rPr>
                <w:color w:val="000000"/>
                <w:sz w:val="20"/>
                <w:szCs w:val="20"/>
              </w:rPr>
              <w:t>100.0</w:t>
            </w:r>
          </w:p>
        </w:tc>
        <w:tc>
          <w:tcPr>
            <w:tcW w:w="379" w:type="dxa"/>
            <w:tcBorders>
              <w:top w:val="nil"/>
              <w:left w:val="nil"/>
              <w:bottom w:val="nil"/>
              <w:right w:val="nil"/>
            </w:tcBorders>
            <w:shd w:val="clear" w:color="auto" w:fill="auto"/>
            <w:noWrap/>
          </w:tcPr>
          <w:p w14:paraId="3BF7DA6B" w14:textId="220CF520" w:rsidR="007A35E6" w:rsidRPr="0030791F" w:rsidRDefault="007A35E6" w:rsidP="007A35E6">
            <w:pPr>
              <w:ind w:right="-97"/>
              <w:jc w:val="right"/>
              <w:rPr>
                <w:sz w:val="20"/>
                <w:szCs w:val="20"/>
              </w:rPr>
            </w:pPr>
            <w:r w:rsidRPr="0030791F">
              <w:rPr>
                <w:color w:val="000000"/>
                <w:sz w:val="20"/>
                <w:szCs w:val="20"/>
              </w:rPr>
              <w:t>5</w:t>
            </w:r>
          </w:p>
        </w:tc>
        <w:tc>
          <w:tcPr>
            <w:tcW w:w="614" w:type="dxa"/>
            <w:tcBorders>
              <w:top w:val="nil"/>
              <w:left w:val="nil"/>
              <w:bottom w:val="nil"/>
              <w:right w:val="single" w:sz="8" w:space="0" w:color="auto"/>
            </w:tcBorders>
            <w:shd w:val="clear" w:color="auto" w:fill="auto"/>
            <w:noWrap/>
          </w:tcPr>
          <w:p w14:paraId="2E830E45" w14:textId="66248F16" w:rsidR="007A35E6" w:rsidRPr="0030791F" w:rsidRDefault="007A35E6" w:rsidP="007A35E6">
            <w:pPr>
              <w:ind w:left="-86" w:right="-97"/>
              <w:jc w:val="right"/>
              <w:rPr>
                <w:sz w:val="20"/>
                <w:szCs w:val="20"/>
              </w:rPr>
            </w:pPr>
            <w:r w:rsidRPr="0030791F">
              <w:rPr>
                <w:color w:val="000000"/>
                <w:sz w:val="20"/>
                <w:szCs w:val="20"/>
              </w:rPr>
              <w:t>83.3</w:t>
            </w:r>
          </w:p>
        </w:tc>
        <w:tc>
          <w:tcPr>
            <w:tcW w:w="519" w:type="dxa"/>
            <w:tcBorders>
              <w:top w:val="nil"/>
              <w:left w:val="nil"/>
              <w:bottom w:val="nil"/>
              <w:right w:val="single" w:sz="8" w:space="0" w:color="auto"/>
            </w:tcBorders>
            <w:shd w:val="clear" w:color="auto" w:fill="auto"/>
            <w:noWrap/>
          </w:tcPr>
          <w:p w14:paraId="74C726E8" w14:textId="23921D41" w:rsidR="007A35E6" w:rsidRPr="0030791F" w:rsidRDefault="007A35E6" w:rsidP="007A35E6">
            <w:pPr>
              <w:ind w:right="-97"/>
              <w:jc w:val="right"/>
              <w:rPr>
                <w:sz w:val="20"/>
                <w:szCs w:val="20"/>
              </w:rPr>
            </w:pPr>
            <w:r w:rsidRPr="0030791F">
              <w:rPr>
                <w:color w:val="000000"/>
                <w:sz w:val="20"/>
                <w:szCs w:val="20"/>
              </w:rPr>
              <w:t>136</w:t>
            </w:r>
          </w:p>
        </w:tc>
      </w:tr>
      <w:tr w:rsidR="0083084F" w:rsidRPr="0030791F" w14:paraId="1EADCB3D"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2549E1CB"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Wairarapa</w:t>
            </w:r>
          </w:p>
        </w:tc>
        <w:tc>
          <w:tcPr>
            <w:tcW w:w="420" w:type="dxa"/>
            <w:tcBorders>
              <w:top w:val="nil"/>
              <w:left w:val="nil"/>
              <w:bottom w:val="nil"/>
              <w:right w:val="nil"/>
            </w:tcBorders>
            <w:shd w:val="clear" w:color="auto" w:fill="auto"/>
            <w:noWrap/>
          </w:tcPr>
          <w:p w14:paraId="1E67F76C" w14:textId="37790D6C"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158BB970" w14:textId="3A04B4A9"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2C55B0F1" w14:textId="61939BB9" w:rsidR="007A35E6" w:rsidRPr="0030791F" w:rsidRDefault="007A35E6" w:rsidP="007A35E6">
            <w:pPr>
              <w:ind w:right="-66"/>
              <w:jc w:val="right"/>
              <w:rPr>
                <w:sz w:val="20"/>
                <w:szCs w:val="20"/>
              </w:rPr>
            </w:pPr>
            <w:r w:rsidRPr="0030791F">
              <w:rPr>
                <w:color w:val="000000"/>
                <w:sz w:val="20"/>
                <w:szCs w:val="20"/>
              </w:rPr>
              <w:t>2</w:t>
            </w:r>
          </w:p>
        </w:tc>
        <w:tc>
          <w:tcPr>
            <w:tcW w:w="631" w:type="dxa"/>
            <w:tcBorders>
              <w:top w:val="nil"/>
              <w:left w:val="nil"/>
              <w:bottom w:val="nil"/>
              <w:right w:val="single" w:sz="8" w:space="0" w:color="auto"/>
            </w:tcBorders>
            <w:shd w:val="clear" w:color="auto" w:fill="auto"/>
            <w:noWrap/>
          </w:tcPr>
          <w:p w14:paraId="6E71CA51" w14:textId="76C9EA5C"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1E6B6B2E" w14:textId="3B30C9AD" w:rsidR="007A35E6" w:rsidRPr="0030791F" w:rsidRDefault="007A35E6" w:rsidP="007A35E6">
            <w:pPr>
              <w:ind w:right="-66"/>
              <w:jc w:val="right"/>
              <w:rPr>
                <w:sz w:val="20"/>
                <w:szCs w:val="20"/>
              </w:rPr>
            </w:pPr>
            <w:r w:rsidRPr="0030791F">
              <w:rPr>
                <w:color w:val="000000"/>
                <w:sz w:val="20"/>
                <w:szCs w:val="20"/>
              </w:rPr>
              <w:t>4</w:t>
            </w:r>
          </w:p>
        </w:tc>
        <w:tc>
          <w:tcPr>
            <w:tcW w:w="661" w:type="dxa"/>
            <w:tcBorders>
              <w:top w:val="nil"/>
              <w:left w:val="nil"/>
              <w:bottom w:val="nil"/>
              <w:right w:val="single" w:sz="8" w:space="0" w:color="auto"/>
            </w:tcBorders>
            <w:shd w:val="clear" w:color="auto" w:fill="auto"/>
            <w:noWrap/>
          </w:tcPr>
          <w:p w14:paraId="19FB90F7" w14:textId="59B5CE3C" w:rsidR="007A35E6" w:rsidRPr="0030791F" w:rsidRDefault="007A35E6" w:rsidP="007A35E6">
            <w:pPr>
              <w:ind w:left="-102" w:right="-97"/>
              <w:jc w:val="right"/>
              <w:rPr>
                <w:sz w:val="20"/>
                <w:szCs w:val="20"/>
              </w:rPr>
            </w:pPr>
            <w:r w:rsidRPr="0030791F">
              <w:rPr>
                <w:color w:val="000000"/>
                <w:sz w:val="20"/>
                <w:szCs w:val="20"/>
              </w:rPr>
              <w:t>100.0</w:t>
            </w:r>
          </w:p>
        </w:tc>
        <w:tc>
          <w:tcPr>
            <w:tcW w:w="331" w:type="dxa"/>
            <w:tcBorders>
              <w:top w:val="nil"/>
              <w:left w:val="nil"/>
              <w:bottom w:val="nil"/>
              <w:right w:val="nil"/>
            </w:tcBorders>
            <w:shd w:val="clear" w:color="auto" w:fill="auto"/>
            <w:noWrap/>
          </w:tcPr>
          <w:p w14:paraId="62F5119F" w14:textId="2EB5AC37" w:rsidR="007A35E6" w:rsidRPr="0030791F" w:rsidRDefault="007A35E6" w:rsidP="007A35E6">
            <w:pPr>
              <w:ind w:right="-97"/>
              <w:jc w:val="right"/>
              <w:rPr>
                <w:sz w:val="20"/>
                <w:szCs w:val="20"/>
              </w:rPr>
            </w:pPr>
            <w:r w:rsidRPr="0030791F">
              <w:rPr>
                <w:color w:val="000000"/>
                <w:sz w:val="20"/>
                <w:szCs w:val="20"/>
              </w:rPr>
              <w:t>3</w:t>
            </w:r>
          </w:p>
        </w:tc>
        <w:tc>
          <w:tcPr>
            <w:tcW w:w="709" w:type="dxa"/>
            <w:tcBorders>
              <w:top w:val="nil"/>
              <w:left w:val="nil"/>
              <w:bottom w:val="nil"/>
              <w:right w:val="single" w:sz="8" w:space="0" w:color="auto"/>
            </w:tcBorders>
            <w:shd w:val="clear" w:color="auto" w:fill="auto"/>
            <w:noWrap/>
          </w:tcPr>
          <w:p w14:paraId="6EB1DBF2" w14:textId="0A9C7A59" w:rsidR="007A35E6" w:rsidRPr="0030791F" w:rsidRDefault="007A35E6" w:rsidP="007A35E6">
            <w:pPr>
              <w:ind w:left="-156" w:right="-97" w:hanging="171"/>
              <w:jc w:val="right"/>
              <w:rPr>
                <w:sz w:val="20"/>
                <w:szCs w:val="20"/>
              </w:rPr>
            </w:pPr>
            <w:r w:rsidRPr="0030791F">
              <w:rPr>
                <w:color w:val="000000"/>
                <w:sz w:val="20"/>
                <w:szCs w:val="20"/>
              </w:rPr>
              <w:t>100.0</w:t>
            </w:r>
          </w:p>
        </w:tc>
        <w:tc>
          <w:tcPr>
            <w:tcW w:w="425" w:type="dxa"/>
            <w:tcBorders>
              <w:top w:val="nil"/>
              <w:left w:val="nil"/>
              <w:bottom w:val="nil"/>
              <w:right w:val="nil"/>
            </w:tcBorders>
            <w:shd w:val="clear" w:color="auto" w:fill="auto"/>
            <w:noWrap/>
          </w:tcPr>
          <w:p w14:paraId="384FD54A" w14:textId="300E5CEF" w:rsidR="007A35E6" w:rsidRPr="0030791F" w:rsidRDefault="007A35E6" w:rsidP="007A35E6">
            <w:pPr>
              <w:ind w:right="-97"/>
              <w:jc w:val="right"/>
              <w:rPr>
                <w:sz w:val="20"/>
                <w:szCs w:val="20"/>
              </w:rPr>
            </w:pPr>
            <w:r w:rsidRPr="0030791F">
              <w:rPr>
                <w:color w:val="000000"/>
                <w:sz w:val="20"/>
                <w:szCs w:val="20"/>
              </w:rPr>
              <w:t>1</w:t>
            </w:r>
          </w:p>
        </w:tc>
        <w:tc>
          <w:tcPr>
            <w:tcW w:w="592" w:type="dxa"/>
            <w:tcBorders>
              <w:top w:val="nil"/>
              <w:left w:val="nil"/>
              <w:bottom w:val="nil"/>
              <w:right w:val="single" w:sz="8" w:space="0" w:color="auto"/>
            </w:tcBorders>
            <w:shd w:val="clear" w:color="auto" w:fill="auto"/>
            <w:noWrap/>
          </w:tcPr>
          <w:p w14:paraId="69B653D1" w14:textId="321003EF" w:rsidR="007A35E6" w:rsidRPr="0030791F" w:rsidRDefault="007A35E6" w:rsidP="007A35E6">
            <w:pPr>
              <w:ind w:left="-182" w:right="-97"/>
              <w:jc w:val="right"/>
              <w:rPr>
                <w:sz w:val="20"/>
                <w:szCs w:val="20"/>
              </w:rPr>
            </w:pPr>
            <w:r w:rsidRPr="0030791F">
              <w:rPr>
                <w:color w:val="000000"/>
                <w:sz w:val="20"/>
                <w:szCs w:val="20"/>
              </w:rPr>
              <w:t>50.0</w:t>
            </w:r>
          </w:p>
        </w:tc>
        <w:tc>
          <w:tcPr>
            <w:tcW w:w="400" w:type="dxa"/>
            <w:tcBorders>
              <w:top w:val="nil"/>
              <w:left w:val="nil"/>
              <w:bottom w:val="nil"/>
              <w:right w:val="nil"/>
            </w:tcBorders>
            <w:shd w:val="clear" w:color="auto" w:fill="auto"/>
            <w:noWrap/>
          </w:tcPr>
          <w:p w14:paraId="12BA7443" w14:textId="2B73A9C3" w:rsidR="007A35E6" w:rsidRPr="0030791F" w:rsidRDefault="007A35E6" w:rsidP="007A35E6">
            <w:pPr>
              <w:ind w:right="-97"/>
              <w:jc w:val="right"/>
              <w:rPr>
                <w:sz w:val="20"/>
                <w:szCs w:val="20"/>
              </w:rPr>
            </w:pPr>
            <w:r w:rsidRPr="0030791F">
              <w:rPr>
                <w:color w:val="000000"/>
                <w:sz w:val="20"/>
                <w:szCs w:val="20"/>
              </w:rPr>
              <w:t>-</w:t>
            </w:r>
          </w:p>
        </w:tc>
        <w:tc>
          <w:tcPr>
            <w:tcW w:w="608" w:type="dxa"/>
            <w:tcBorders>
              <w:top w:val="nil"/>
              <w:left w:val="nil"/>
              <w:bottom w:val="nil"/>
              <w:right w:val="single" w:sz="8" w:space="0" w:color="auto"/>
            </w:tcBorders>
            <w:shd w:val="clear" w:color="auto" w:fill="auto"/>
            <w:noWrap/>
          </w:tcPr>
          <w:p w14:paraId="160AE112" w14:textId="0F4471B0" w:rsidR="007A35E6" w:rsidRPr="0030791F" w:rsidRDefault="007A35E6" w:rsidP="007A35E6">
            <w:pPr>
              <w:ind w:left="-210" w:right="-97"/>
              <w:jc w:val="right"/>
              <w:rPr>
                <w:sz w:val="20"/>
                <w:szCs w:val="20"/>
              </w:rPr>
            </w:pPr>
            <w:r w:rsidRPr="0030791F">
              <w:rPr>
                <w:color w:val="000000"/>
                <w:sz w:val="20"/>
                <w:szCs w:val="20"/>
              </w:rPr>
              <w:t>-</w:t>
            </w:r>
          </w:p>
        </w:tc>
        <w:tc>
          <w:tcPr>
            <w:tcW w:w="385" w:type="dxa"/>
            <w:tcBorders>
              <w:top w:val="nil"/>
              <w:left w:val="nil"/>
              <w:bottom w:val="nil"/>
              <w:right w:val="nil"/>
            </w:tcBorders>
            <w:shd w:val="clear" w:color="auto" w:fill="auto"/>
            <w:noWrap/>
          </w:tcPr>
          <w:p w14:paraId="3A6921E4" w14:textId="4FCA2A3A" w:rsidR="007A35E6" w:rsidRPr="0030791F" w:rsidRDefault="007A35E6" w:rsidP="007A35E6">
            <w:pPr>
              <w:ind w:right="-97"/>
              <w:jc w:val="right"/>
              <w:rPr>
                <w:sz w:val="20"/>
                <w:szCs w:val="20"/>
              </w:rPr>
            </w:pPr>
            <w:r w:rsidRPr="0030791F">
              <w:rPr>
                <w:color w:val="000000"/>
                <w:sz w:val="20"/>
                <w:szCs w:val="20"/>
              </w:rPr>
              <w:t>1</w:t>
            </w:r>
          </w:p>
        </w:tc>
        <w:tc>
          <w:tcPr>
            <w:tcW w:w="637" w:type="dxa"/>
            <w:tcBorders>
              <w:top w:val="nil"/>
              <w:left w:val="nil"/>
              <w:bottom w:val="nil"/>
              <w:right w:val="single" w:sz="8" w:space="0" w:color="auto"/>
            </w:tcBorders>
            <w:shd w:val="clear" w:color="auto" w:fill="auto"/>
            <w:noWrap/>
          </w:tcPr>
          <w:p w14:paraId="6E460410" w14:textId="19C2E33E" w:rsidR="007A35E6" w:rsidRPr="0030791F" w:rsidRDefault="007A35E6" w:rsidP="007A35E6">
            <w:pPr>
              <w:ind w:left="-95" w:right="-97"/>
              <w:jc w:val="right"/>
              <w:rPr>
                <w:sz w:val="20"/>
                <w:szCs w:val="20"/>
              </w:rPr>
            </w:pPr>
            <w:r w:rsidRPr="0030791F">
              <w:rPr>
                <w:color w:val="000000"/>
                <w:sz w:val="20"/>
                <w:szCs w:val="20"/>
              </w:rPr>
              <w:t>100.0</w:t>
            </w:r>
          </w:p>
        </w:tc>
        <w:tc>
          <w:tcPr>
            <w:tcW w:w="355" w:type="dxa"/>
            <w:tcBorders>
              <w:top w:val="nil"/>
              <w:left w:val="nil"/>
              <w:bottom w:val="nil"/>
              <w:right w:val="nil"/>
            </w:tcBorders>
            <w:shd w:val="clear" w:color="auto" w:fill="auto"/>
            <w:noWrap/>
          </w:tcPr>
          <w:p w14:paraId="0F16CAA8" w14:textId="649471C6" w:rsidR="007A35E6" w:rsidRPr="0030791F" w:rsidRDefault="007A35E6" w:rsidP="007A35E6">
            <w:pPr>
              <w:ind w:right="-97"/>
              <w:jc w:val="right"/>
              <w:rPr>
                <w:sz w:val="20"/>
                <w:szCs w:val="20"/>
              </w:rPr>
            </w:pPr>
            <w:r w:rsidRPr="0030791F">
              <w:rPr>
                <w:color w:val="000000"/>
                <w:sz w:val="20"/>
                <w:szCs w:val="20"/>
              </w:rPr>
              <w:t>2</w:t>
            </w:r>
          </w:p>
        </w:tc>
        <w:tc>
          <w:tcPr>
            <w:tcW w:w="667" w:type="dxa"/>
            <w:tcBorders>
              <w:top w:val="nil"/>
              <w:left w:val="nil"/>
              <w:bottom w:val="nil"/>
              <w:right w:val="single" w:sz="8" w:space="0" w:color="auto"/>
            </w:tcBorders>
            <w:shd w:val="clear" w:color="auto" w:fill="auto"/>
            <w:noWrap/>
          </w:tcPr>
          <w:p w14:paraId="786957C9" w14:textId="2DDDB83C" w:rsidR="007A35E6" w:rsidRPr="0030791F" w:rsidRDefault="007A35E6" w:rsidP="007A35E6">
            <w:pPr>
              <w:ind w:left="-113" w:right="-97"/>
              <w:jc w:val="right"/>
              <w:rPr>
                <w:sz w:val="20"/>
                <w:szCs w:val="20"/>
              </w:rPr>
            </w:pPr>
            <w:r w:rsidRPr="0030791F">
              <w:rPr>
                <w:color w:val="000000"/>
                <w:sz w:val="20"/>
                <w:szCs w:val="20"/>
              </w:rPr>
              <w:t>100.0</w:t>
            </w:r>
          </w:p>
        </w:tc>
        <w:tc>
          <w:tcPr>
            <w:tcW w:w="325" w:type="dxa"/>
            <w:tcBorders>
              <w:top w:val="nil"/>
              <w:left w:val="nil"/>
              <w:bottom w:val="nil"/>
              <w:right w:val="nil"/>
            </w:tcBorders>
            <w:shd w:val="clear" w:color="auto" w:fill="auto"/>
            <w:noWrap/>
          </w:tcPr>
          <w:p w14:paraId="7C59A22B" w14:textId="2DF1A094" w:rsidR="007A35E6" w:rsidRPr="0030791F" w:rsidRDefault="007A35E6" w:rsidP="007A35E6">
            <w:pPr>
              <w:ind w:right="-97"/>
              <w:jc w:val="right"/>
              <w:rPr>
                <w:sz w:val="20"/>
                <w:szCs w:val="20"/>
              </w:rPr>
            </w:pPr>
            <w:r w:rsidRPr="0030791F">
              <w:rPr>
                <w:color w:val="000000"/>
                <w:sz w:val="20"/>
                <w:szCs w:val="20"/>
              </w:rPr>
              <w:t>-</w:t>
            </w:r>
          </w:p>
        </w:tc>
        <w:tc>
          <w:tcPr>
            <w:tcW w:w="725" w:type="dxa"/>
            <w:tcBorders>
              <w:top w:val="nil"/>
              <w:left w:val="nil"/>
              <w:bottom w:val="nil"/>
              <w:right w:val="single" w:sz="8" w:space="0" w:color="auto"/>
            </w:tcBorders>
            <w:shd w:val="clear" w:color="auto" w:fill="auto"/>
            <w:noWrap/>
          </w:tcPr>
          <w:p w14:paraId="15AF380C" w14:textId="29AA0BE2" w:rsidR="007A35E6" w:rsidRPr="0030791F" w:rsidRDefault="007A35E6" w:rsidP="007A35E6">
            <w:pPr>
              <w:ind w:left="-161" w:right="-97"/>
              <w:jc w:val="right"/>
              <w:rPr>
                <w:sz w:val="20"/>
                <w:szCs w:val="20"/>
              </w:rPr>
            </w:pPr>
            <w:r w:rsidRPr="0030791F">
              <w:rPr>
                <w:color w:val="000000"/>
                <w:sz w:val="20"/>
                <w:szCs w:val="20"/>
              </w:rPr>
              <w:t>-</w:t>
            </w:r>
          </w:p>
        </w:tc>
        <w:tc>
          <w:tcPr>
            <w:tcW w:w="409" w:type="dxa"/>
            <w:tcBorders>
              <w:top w:val="nil"/>
              <w:left w:val="nil"/>
              <w:bottom w:val="nil"/>
              <w:right w:val="nil"/>
            </w:tcBorders>
            <w:shd w:val="clear" w:color="auto" w:fill="auto"/>
            <w:noWrap/>
          </w:tcPr>
          <w:p w14:paraId="7E05D18A" w14:textId="7B96A6D4" w:rsidR="007A35E6" w:rsidRPr="0030791F" w:rsidRDefault="007A35E6" w:rsidP="007A35E6">
            <w:pPr>
              <w:ind w:right="-97"/>
              <w:jc w:val="right"/>
              <w:rPr>
                <w:sz w:val="20"/>
                <w:szCs w:val="20"/>
              </w:rPr>
            </w:pPr>
            <w:r w:rsidRPr="0030791F">
              <w:rPr>
                <w:color w:val="000000"/>
                <w:sz w:val="20"/>
                <w:szCs w:val="20"/>
              </w:rPr>
              <w:t>1</w:t>
            </w:r>
          </w:p>
        </w:tc>
        <w:tc>
          <w:tcPr>
            <w:tcW w:w="598" w:type="dxa"/>
            <w:tcBorders>
              <w:top w:val="nil"/>
              <w:left w:val="nil"/>
              <w:bottom w:val="nil"/>
              <w:right w:val="single" w:sz="8" w:space="0" w:color="auto"/>
            </w:tcBorders>
            <w:shd w:val="clear" w:color="auto" w:fill="auto"/>
            <w:noWrap/>
          </w:tcPr>
          <w:p w14:paraId="40448947" w14:textId="5D8B0907" w:rsidR="007A35E6" w:rsidRPr="0030791F" w:rsidRDefault="007A35E6" w:rsidP="007A35E6">
            <w:pPr>
              <w:ind w:left="-59" w:right="-97" w:hanging="59"/>
              <w:jc w:val="right"/>
              <w:rPr>
                <w:sz w:val="20"/>
                <w:szCs w:val="20"/>
              </w:rPr>
            </w:pPr>
            <w:r w:rsidRPr="0030791F">
              <w:rPr>
                <w:color w:val="000000"/>
                <w:sz w:val="20"/>
                <w:szCs w:val="20"/>
              </w:rPr>
              <w:t>100.0</w:t>
            </w:r>
          </w:p>
        </w:tc>
        <w:tc>
          <w:tcPr>
            <w:tcW w:w="394" w:type="dxa"/>
            <w:tcBorders>
              <w:top w:val="nil"/>
              <w:left w:val="nil"/>
              <w:bottom w:val="nil"/>
              <w:right w:val="nil"/>
            </w:tcBorders>
            <w:shd w:val="clear" w:color="auto" w:fill="auto"/>
            <w:noWrap/>
          </w:tcPr>
          <w:p w14:paraId="2053433C" w14:textId="39E62EAE"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3547117D" w14:textId="4E999A95" w:rsidR="007A35E6" w:rsidRPr="0030791F" w:rsidRDefault="007A35E6" w:rsidP="007A35E6">
            <w:pPr>
              <w:ind w:left="-73" w:right="-97"/>
              <w:jc w:val="right"/>
              <w:rPr>
                <w:sz w:val="20"/>
                <w:szCs w:val="20"/>
              </w:rPr>
            </w:pPr>
            <w:r w:rsidRPr="0030791F">
              <w:rPr>
                <w:color w:val="000000"/>
                <w:sz w:val="20"/>
                <w:szCs w:val="20"/>
              </w:rPr>
              <w:t>-</w:t>
            </w:r>
          </w:p>
        </w:tc>
        <w:tc>
          <w:tcPr>
            <w:tcW w:w="379" w:type="dxa"/>
            <w:tcBorders>
              <w:top w:val="nil"/>
              <w:left w:val="nil"/>
              <w:bottom w:val="nil"/>
              <w:right w:val="nil"/>
            </w:tcBorders>
            <w:shd w:val="clear" w:color="auto" w:fill="auto"/>
            <w:noWrap/>
          </w:tcPr>
          <w:p w14:paraId="0276C733" w14:textId="75CC2A01"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21C49A63" w14:textId="34746D70" w:rsidR="007A35E6" w:rsidRPr="0030791F" w:rsidRDefault="007A35E6" w:rsidP="007A35E6">
            <w:pPr>
              <w:ind w:left="-86" w:right="-97"/>
              <w:jc w:val="right"/>
              <w:rPr>
                <w:sz w:val="20"/>
                <w:szCs w:val="20"/>
              </w:rPr>
            </w:pPr>
            <w:r w:rsidRPr="0030791F">
              <w:rPr>
                <w:color w:val="000000"/>
                <w:sz w:val="20"/>
                <w:szCs w:val="20"/>
              </w:rPr>
              <w:t>-</w:t>
            </w:r>
          </w:p>
        </w:tc>
        <w:tc>
          <w:tcPr>
            <w:tcW w:w="519" w:type="dxa"/>
            <w:tcBorders>
              <w:top w:val="nil"/>
              <w:left w:val="nil"/>
              <w:bottom w:val="nil"/>
              <w:right w:val="single" w:sz="8" w:space="0" w:color="auto"/>
            </w:tcBorders>
            <w:shd w:val="clear" w:color="auto" w:fill="auto"/>
            <w:noWrap/>
          </w:tcPr>
          <w:p w14:paraId="0E639DEA" w14:textId="71972BF0" w:rsidR="007A35E6" w:rsidRPr="0030791F" w:rsidRDefault="007A35E6" w:rsidP="007A35E6">
            <w:pPr>
              <w:ind w:right="-97"/>
              <w:jc w:val="right"/>
              <w:rPr>
                <w:sz w:val="20"/>
                <w:szCs w:val="20"/>
              </w:rPr>
            </w:pPr>
            <w:r w:rsidRPr="0030791F">
              <w:rPr>
                <w:color w:val="000000"/>
                <w:sz w:val="20"/>
                <w:szCs w:val="20"/>
              </w:rPr>
              <w:t>14</w:t>
            </w:r>
          </w:p>
        </w:tc>
      </w:tr>
      <w:tr w:rsidR="0083084F" w:rsidRPr="0030791F" w14:paraId="24238B5F"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0C5AA39A"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Waitemata</w:t>
            </w:r>
          </w:p>
        </w:tc>
        <w:tc>
          <w:tcPr>
            <w:tcW w:w="420" w:type="dxa"/>
            <w:tcBorders>
              <w:top w:val="nil"/>
              <w:left w:val="nil"/>
              <w:bottom w:val="nil"/>
              <w:right w:val="nil"/>
            </w:tcBorders>
            <w:shd w:val="clear" w:color="auto" w:fill="auto"/>
            <w:noWrap/>
          </w:tcPr>
          <w:p w14:paraId="0C430684" w14:textId="4F7D969D" w:rsidR="007A35E6" w:rsidRPr="0030791F" w:rsidRDefault="007A35E6" w:rsidP="007A35E6">
            <w:pPr>
              <w:ind w:right="-101"/>
              <w:jc w:val="right"/>
              <w:rPr>
                <w:sz w:val="20"/>
                <w:szCs w:val="20"/>
              </w:rPr>
            </w:pPr>
            <w:r w:rsidRPr="0030791F">
              <w:rPr>
                <w:color w:val="000000"/>
                <w:sz w:val="20"/>
                <w:szCs w:val="20"/>
              </w:rPr>
              <w:t>0</w:t>
            </w:r>
          </w:p>
        </w:tc>
        <w:tc>
          <w:tcPr>
            <w:tcW w:w="630" w:type="dxa"/>
            <w:tcBorders>
              <w:top w:val="nil"/>
              <w:left w:val="nil"/>
              <w:bottom w:val="nil"/>
              <w:right w:val="single" w:sz="8" w:space="0" w:color="auto"/>
            </w:tcBorders>
            <w:shd w:val="clear" w:color="auto" w:fill="auto"/>
            <w:noWrap/>
          </w:tcPr>
          <w:p w14:paraId="025DB8F1" w14:textId="2007EBC4" w:rsidR="007A35E6" w:rsidRPr="0030791F" w:rsidRDefault="007A35E6" w:rsidP="007A35E6">
            <w:pPr>
              <w:ind w:left="-218" w:right="-50"/>
              <w:jc w:val="right"/>
              <w:rPr>
                <w:sz w:val="20"/>
                <w:szCs w:val="20"/>
              </w:rPr>
            </w:pPr>
            <w:r w:rsidRPr="0030791F">
              <w:rPr>
                <w:color w:val="000000"/>
                <w:sz w:val="20"/>
                <w:szCs w:val="20"/>
              </w:rPr>
              <w:t>0.0</w:t>
            </w:r>
          </w:p>
        </w:tc>
        <w:tc>
          <w:tcPr>
            <w:tcW w:w="363" w:type="dxa"/>
            <w:tcBorders>
              <w:top w:val="nil"/>
              <w:left w:val="nil"/>
              <w:bottom w:val="nil"/>
              <w:right w:val="nil"/>
            </w:tcBorders>
            <w:shd w:val="clear" w:color="auto" w:fill="auto"/>
            <w:noWrap/>
          </w:tcPr>
          <w:p w14:paraId="608CB7DC" w14:textId="6AEC72CD" w:rsidR="007A35E6" w:rsidRPr="0030791F" w:rsidRDefault="007A35E6" w:rsidP="007A35E6">
            <w:pPr>
              <w:ind w:right="-66"/>
              <w:jc w:val="right"/>
              <w:rPr>
                <w:sz w:val="20"/>
                <w:szCs w:val="20"/>
              </w:rPr>
            </w:pPr>
            <w:r w:rsidRPr="0030791F">
              <w:rPr>
                <w:color w:val="000000"/>
                <w:sz w:val="20"/>
                <w:szCs w:val="20"/>
              </w:rPr>
              <w:t>40</w:t>
            </w:r>
          </w:p>
        </w:tc>
        <w:tc>
          <w:tcPr>
            <w:tcW w:w="631" w:type="dxa"/>
            <w:tcBorders>
              <w:top w:val="nil"/>
              <w:left w:val="nil"/>
              <w:bottom w:val="nil"/>
              <w:right w:val="single" w:sz="8" w:space="0" w:color="auto"/>
            </w:tcBorders>
            <w:shd w:val="clear" w:color="auto" w:fill="auto"/>
            <w:noWrap/>
          </w:tcPr>
          <w:p w14:paraId="1176699D" w14:textId="0BFD0FF2" w:rsidR="007A35E6" w:rsidRPr="0030791F" w:rsidRDefault="007A35E6" w:rsidP="007A35E6">
            <w:pPr>
              <w:ind w:right="-97"/>
              <w:jc w:val="right"/>
              <w:rPr>
                <w:sz w:val="20"/>
                <w:szCs w:val="20"/>
              </w:rPr>
            </w:pPr>
            <w:r w:rsidRPr="0030791F">
              <w:rPr>
                <w:color w:val="000000"/>
                <w:sz w:val="20"/>
                <w:szCs w:val="20"/>
              </w:rPr>
              <w:t>90.9</w:t>
            </w:r>
          </w:p>
        </w:tc>
        <w:tc>
          <w:tcPr>
            <w:tcW w:w="361" w:type="dxa"/>
            <w:tcBorders>
              <w:top w:val="nil"/>
              <w:left w:val="nil"/>
              <w:bottom w:val="nil"/>
              <w:right w:val="nil"/>
            </w:tcBorders>
            <w:shd w:val="clear" w:color="auto" w:fill="auto"/>
            <w:noWrap/>
          </w:tcPr>
          <w:p w14:paraId="06BE6BBA" w14:textId="065978EE" w:rsidR="007A35E6" w:rsidRPr="0030791F" w:rsidRDefault="007A35E6" w:rsidP="007A35E6">
            <w:pPr>
              <w:ind w:right="-66"/>
              <w:jc w:val="right"/>
              <w:rPr>
                <w:sz w:val="20"/>
                <w:szCs w:val="20"/>
              </w:rPr>
            </w:pPr>
            <w:r w:rsidRPr="0030791F">
              <w:rPr>
                <w:color w:val="000000"/>
                <w:sz w:val="20"/>
                <w:szCs w:val="20"/>
              </w:rPr>
              <w:t>42</w:t>
            </w:r>
          </w:p>
        </w:tc>
        <w:tc>
          <w:tcPr>
            <w:tcW w:w="661" w:type="dxa"/>
            <w:tcBorders>
              <w:top w:val="nil"/>
              <w:left w:val="nil"/>
              <w:bottom w:val="nil"/>
              <w:right w:val="single" w:sz="8" w:space="0" w:color="auto"/>
            </w:tcBorders>
            <w:shd w:val="clear" w:color="auto" w:fill="auto"/>
            <w:noWrap/>
          </w:tcPr>
          <w:p w14:paraId="5237812E" w14:textId="3180F6E9" w:rsidR="007A35E6" w:rsidRPr="0030791F" w:rsidRDefault="007A35E6" w:rsidP="007A35E6">
            <w:pPr>
              <w:ind w:left="-102" w:right="-97"/>
              <w:jc w:val="right"/>
              <w:rPr>
                <w:sz w:val="20"/>
                <w:szCs w:val="20"/>
              </w:rPr>
            </w:pPr>
            <w:r w:rsidRPr="0030791F">
              <w:rPr>
                <w:color w:val="000000"/>
                <w:sz w:val="20"/>
                <w:szCs w:val="20"/>
              </w:rPr>
              <w:t>97.7</w:t>
            </w:r>
          </w:p>
        </w:tc>
        <w:tc>
          <w:tcPr>
            <w:tcW w:w="331" w:type="dxa"/>
            <w:tcBorders>
              <w:top w:val="nil"/>
              <w:left w:val="nil"/>
              <w:bottom w:val="nil"/>
              <w:right w:val="nil"/>
            </w:tcBorders>
            <w:shd w:val="clear" w:color="auto" w:fill="auto"/>
            <w:noWrap/>
          </w:tcPr>
          <w:p w14:paraId="3663ADE9" w14:textId="3B8D282E" w:rsidR="007A35E6" w:rsidRPr="0030791F" w:rsidRDefault="007A35E6" w:rsidP="007A35E6">
            <w:pPr>
              <w:ind w:right="-97"/>
              <w:jc w:val="right"/>
              <w:rPr>
                <w:sz w:val="20"/>
                <w:szCs w:val="20"/>
              </w:rPr>
            </w:pPr>
            <w:r w:rsidRPr="0030791F">
              <w:rPr>
                <w:color w:val="000000"/>
                <w:sz w:val="20"/>
                <w:szCs w:val="20"/>
              </w:rPr>
              <w:t>24</w:t>
            </w:r>
          </w:p>
        </w:tc>
        <w:tc>
          <w:tcPr>
            <w:tcW w:w="709" w:type="dxa"/>
            <w:tcBorders>
              <w:top w:val="nil"/>
              <w:left w:val="nil"/>
              <w:bottom w:val="nil"/>
              <w:right w:val="single" w:sz="8" w:space="0" w:color="auto"/>
            </w:tcBorders>
            <w:shd w:val="clear" w:color="auto" w:fill="auto"/>
            <w:noWrap/>
          </w:tcPr>
          <w:p w14:paraId="29138236" w14:textId="314B36E4" w:rsidR="007A35E6" w:rsidRPr="0030791F" w:rsidRDefault="007A35E6" w:rsidP="007A35E6">
            <w:pPr>
              <w:ind w:left="-156" w:right="-97" w:hanging="171"/>
              <w:jc w:val="right"/>
              <w:rPr>
                <w:sz w:val="20"/>
                <w:szCs w:val="20"/>
              </w:rPr>
            </w:pPr>
            <w:r w:rsidRPr="0030791F">
              <w:rPr>
                <w:color w:val="000000"/>
                <w:sz w:val="20"/>
                <w:szCs w:val="20"/>
              </w:rPr>
              <w:t>77.4</w:t>
            </w:r>
          </w:p>
        </w:tc>
        <w:tc>
          <w:tcPr>
            <w:tcW w:w="425" w:type="dxa"/>
            <w:tcBorders>
              <w:top w:val="nil"/>
              <w:left w:val="nil"/>
              <w:bottom w:val="nil"/>
              <w:right w:val="nil"/>
            </w:tcBorders>
            <w:shd w:val="clear" w:color="auto" w:fill="auto"/>
            <w:noWrap/>
          </w:tcPr>
          <w:p w14:paraId="6C771ECA" w14:textId="2D859BED" w:rsidR="007A35E6" w:rsidRPr="0030791F" w:rsidRDefault="007A35E6" w:rsidP="007A35E6">
            <w:pPr>
              <w:ind w:right="-97"/>
              <w:jc w:val="right"/>
              <w:rPr>
                <w:sz w:val="20"/>
                <w:szCs w:val="20"/>
              </w:rPr>
            </w:pPr>
            <w:r w:rsidRPr="0030791F">
              <w:rPr>
                <w:color w:val="000000"/>
                <w:sz w:val="20"/>
                <w:szCs w:val="20"/>
              </w:rPr>
              <w:t>19</w:t>
            </w:r>
          </w:p>
        </w:tc>
        <w:tc>
          <w:tcPr>
            <w:tcW w:w="592" w:type="dxa"/>
            <w:tcBorders>
              <w:top w:val="nil"/>
              <w:left w:val="nil"/>
              <w:bottom w:val="nil"/>
              <w:right w:val="single" w:sz="8" w:space="0" w:color="auto"/>
            </w:tcBorders>
            <w:shd w:val="clear" w:color="auto" w:fill="auto"/>
            <w:noWrap/>
          </w:tcPr>
          <w:p w14:paraId="30E52F08" w14:textId="79BB976E" w:rsidR="007A35E6" w:rsidRPr="0030791F" w:rsidRDefault="007A35E6" w:rsidP="007A35E6">
            <w:pPr>
              <w:ind w:left="-182" w:right="-97"/>
              <w:jc w:val="right"/>
              <w:rPr>
                <w:sz w:val="20"/>
                <w:szCs w:val="20"/>
              </w:rPr>
            </w:pPr>
            <w:r w:rsidRPr="0030791F">
              <w:rPr>
                <w:color w:val="000000"/>
                <w:sz w:val="20"/>
                <w:szCs w:val="20"/>
              </w:rPr>
              <w:t>95.0</w:t>
            </w:r>
          </w:p>
        </w:tc>
        <w:tc>
          <w:tcPr>
            <w:tcW w:w="400" w:type="dxa"/>
            <w:tcBorders>
              <w:top w:val="nil"/>
              <w:left w:val="nil"/>
              <w:bottom w:val="nil"/>
              <w:right w:val="nil"/>
            </w:tcBorders>
            <w:shd w:val="clear" w:color="auto" w:fill="auto"/>
            <w:noWrap/>
          </w:tcPr>
          <w:p w14:paraId="634A254A" w14:textId="2CAD49FA" w:rsidR="007A35E6" w:rsidRPr="0030791F" w:rsidRDefault="007A35E6" w:rsidP="007A35E6">
            <w:pPr>
              <w:ind w:right="-97"/>
              <w:jc w:val="right"/>
              <w:rPr>
                <w:sz w:val="20"/>
                <w:szCs w:val="20"/>
              </w:rPr>
            </w:pPr>
            <w:r w:rsidRPr="0030791F">
              <w:rPr>
                <w:color w:val="000000"/>
                <w:sz w:val="20"/>
                <w:szCs w:val="20"/>
              </w:rPr>
              <w:t>29</w:t>
            </w:r>
          </w:p>
        </w:tc>
        <w:tc>
          <w:tcPr>
            <w:tcW w:w="608" w:type="dxa"/>
            <w:tcBorders>
              <w:top w:val="nil"/>
              <w:left w:val="nil"/>
              <w:bottom w:val="nil"/>
              <w:right w:val="single" w:sz="8" w:space="0" w:color="auto"/>
            </w:tcBorders>
            <w:shd w:val="clear" w:color="auto" w:fill="auto"/>
            <w:noWrap/>
          </w:tcPr>
          <w:p w14:paraId="2E856A7D" w14:textId="0EFBCEC5" w:rsidR="007A35E6" w:rsidRPr="0030791F" w:rsidRDefault="007A35E6" w:rsidP="007A35E6">
            <w:pPr>
              <w:ind w:left="-210" w:right="-97"/>
              <w:jc w:val="right"/>
              <w:rPr>
                <w:sz w:val="20"/>
                <w:szCs w:val="20"/>
              </w:rPr>
            </w:pPr>
            <w:r w:rsidRPr="0030791F">
              <w:rPr>
                <w:color w:val="000000"/>
                <w:sz w:val="20"/>
                <w:szCs w:val="20"/>
              </w:rPr>
              <w:t>96.7</w:t>
            </w:r>
          </w:p>
        </w:tc>
        <w:tc>
          <w:tcPr>
            <w:tcW w:w="385" w:type="dxa"/>
            <w:tcBorders>
              <w:top w:val="nil"/>
              <w:left w:val="nil"/>
              <w:bottom w:val="nil"/>
              <w:right w:val="nil"/>
            </w:tcBorders>
            <w:shd w:val="clear" w:color="auto" w:fill="auto"/>
            <w:noWrap/>
          </w:tcPr>
          <w:p w14:paraId="4F5318BF" w14:textId="6D3811F6" w:rsidR="007A35E6" w:rsidRPr="0030791F" w:rsidRDefault="007A35E6" w:rsidP="007A35E6">
            <w:pPr>
              <w:ind w:right="-97"/>
              <w:jc w:val="right"/>
              <w:rPr>
                <w:sz w:val="20"/>
                <w:szCs w:val="20"/>
              </w:rPr>
            </w:pPr>
            <w:r w:rsidRPr="0030791F">
              <w:rPr>
                <w:color w:val="000000"/>
                <w:sz w:val="20"/>
                <w:szCs w:val="20"/>
              </w:rPr>
              <w:t>12</w:t>
            </w:r>
          </w:p>
        </w:tc>
        <w:tc>
          <w:tcPr>
            <w:tcW w:w="637" w:type="dxa"/>
            <w:tcBorders>
              <w:top w:val="nil"/>
              <w:left w:val="nil"/>
              <w:bottom w:val="nil"/>
              <w:right w:val="single" w:sz="8" w:space="0" w:color="auto"/>
            </w:tcBorders>
            <w:shd w:val="clear" w:color="auto" w:fill="auto"/>
            <w:noWrap/>
          </w:tcPr>
          <w:p w14:paraId="41E94156" w14:textId="1B1605A0" w:rsidR="007A35E6" w:rsidRPr="0030791F" w:rsidRDefault="007A35E6" w:rsidP="007A35E6">
            <w:pPr>
              <w:ind w:left="-95" w:right="-97"/>
              <w:jc w:val="right"/>
              <w:rPr>
                <w:sz w:val="20"/>
                <w:szCs w:val="20"/>
              </w:rPr>
            </w:pPr>
            <w:r w:rsidRPr="0030791F">
              <w:rPr>
                <w:color w:val="000000"/>
                <w:sz w:val="20"/>
                <w:szCs w:val="20"/>
              </w:rPr>
              <w:t>85.7</w:t>
            </w:r>
          </w:p>
        </w:tc>
        <w:tc>
          <w:tcPr>
            <w:tcW w:w="355" w:type="dxa"/>
            <w:tcBorders>
              <w:top w:val="nil"/>
              <w:left w:val="nil"/>
              <w:bottom w:val="nil"/>
              <w:right w:val="nil"/>
            </w:tcBorders>
            <w:shd w:val="clear" w:color="auto" w:fill="auto"/>
            <w:noWrap/>
          </w:tcPr>
          <w:p w14:paraId="2C7C53F0" w14:textId="36E29D52" w:rsidR="007A35E6" w:rsidRPr="0030791F" w:rsidRDefault="007A35E6" w:rsidP="007A35E6">
            <w:pPr>
              <w:ind w:right="-97"/>
              <w:jc w:val="right"/>
              <w:rPr>
                <w:sz w:val="20"/>
                <w:szCs w:val="20"/>
              </w:rPr>
            </w:pPr>
            <w:r w:rsidRPr="0030791F">
              <w:rPr>
                <w:color w:val="000000"/>
                <w:sz w:val="20"/>
                <w:szCs w:val="20"/>
              </w:rPr>
              <w:t>13</w:t>
            </w:r>
          </w:p>
        </w:tc>
        <w:tc>
          <w:tcPr>
            <w:tcW w:w="667" w:type="dxa"/>
            <w:tcBorders>
              <w:top w:val="nil"/>
              <w:left w:val="nil"/>
              <w:bottom w:val="nil"/>
              <w:right w:val="single" w:sz="8" w:space="0" w:color="auto"/>
            </w:tcBorders>
            <w:shd w:val="clear" w:color="auto" w:fill="auto"/>
            <w:noWrap/>
          </w:tcPr>
          <w:p w14:paraId="38ACF3E8" w14:textId="2EBA3698" w:rsidR="007A35E6" w:rsidRPr="0030791F" w:rsidRDefault="007A35E6" w:rsidP="007A35E6">
            <w:pPr>
              <w:ind w:left="-113" w:right="-97"/>
              <w:jc w:val="right"/>
              <w:rPr>
                <w:sz w:val="20"/>
                <w:szCs w:val="20"/>
              </w:rPr>
            </w:pPr>
            <w:r w:rsidRPr="0030791F">
              <w:rPr>
                <w:color w:val="000000"/>
                <w:sz w:val="20"/>
                <w:szCs w:val="20"/>
              </w:rPr>
              <w:t>92.9</w:t>
            </w:r>
          </w:p>
        </w:tc>
        <w:tc>
          <w:tcPr>
            <w:tcW w:w="325" w:type="dxa"/>
            <w:tcBorders>
              <w:top w:val="nil"/>
              <w:left w:val="nil"/>
              <w:bottom w:val="nil"/>
              <w:right w:val="nil"/>
            </w:tcBorders>
            <w:shd w:val="clear" w:color="auto" w:fill="auto"/>
            <w:noWrap/>
          </w:tcPr>
          <w:p w14:paraId="5E15DD54" w14:textId="38CD3CF6" w:rsidR="007A35E6" w:rsidRPr="0030791F" w:rsidRDefault="007A35E6" w:rsidP="007A35E6">
            <w:pPr>
              <w:ind w:right="-97"/>
              <w:jc w:val="right"/>
              <w:rPr>
                <w:sz w:val="20"/>
                <w:szCs w:val="20"/>
              </w:rPr>
            </w:pPr>
            <w:r w:rsidRPr="0030791F">
              <w:rPr>
                <w:color w:val="000000"/>
                <w:sz w:val="20"/>
                <w:szCs w:val="20"/>
              </w:rPr>
              <w:t>8</w:t>
            </w:r>
          </w:p>
        </w:tc>
        <w:tc>
          <w:tcPr>
            <w:tcW w:w="725" w:type="dxa"/>
            <w:tcBorders>
              <w:top w:val="nil"/>
              <w:left w:val="nil"/>
              <w:bottom w:val="nil"/>
              <w:right w:val="single" w:sz="8" w:space="0" w:color="auto"/>
            </w:tcBorders>
            <w:shd w:val="clear" w:color="auto" w:fill="auto"/>
            <w:noWrap/>
          </w:tcPr>
          <w:p w14:paraId="07D8B563" w14:textId="34A877BE" w:rsidR="007A35E6" w:rsidRPr="0030791F" w:rsidRDefault="007A35E6" w:rsidP="007A35E6">
            <w:pPr>
              <w:ind w:left="-161" w:right="-97"/>
              <w:jc w:val="right"/>
              <w:rPr>
                <w:sz w:val="20"/>
                <w:szCs w:val="20"/>
              </w:rPr>
            </w:pPr>
            <w:r w:rsidRPr="0030791F">
              <w:rPr>
                <w:color w:val="000000"/>
                <w:sz w:val="20"/>
                <w:szCs w:val="20"/>
              </w:rPr>
              <w:t>72.7</w:t>
            </w:r>
          </w:p>
        </w:tc>
        <w:tc>
          <w:tcPr>
            <w:tcW w:w="409" w:type="dxa"/>
            <w:tcBorders>
              <w:top w:val="nil"/>
              <w:left w:val="nil"/>
              <w:bottom w:val="nil"/>
              <w:right w:val="nil"/>
            </w:tcBorders>
            <w:shd w:val="clear" w:color="auto" w:fill="auto"/>
            <w:noWrap/>
          </w:tcPr>
          <w:p w14:paraId="1FB35096" w14:textId="3E068DB7" w:rsidR="007A35E6" w:rsidRPr="0030791F" w:rsidRDefault="007A35E6" w:rsidP="007A35E6">
            <w:pPr>
              <w:ind w:right="-97"/>
              <w:jc w:val="right"/>
              <w:rPr>
                <w:sz w:val="20"/>
                <w:szCs w:val="20"/>
              </w:rPr>
            </w:pPr>
            <w:r w:rsidRPr="0030791F">
              <w:rPr>
                <w:color w:val="000000"/>
                <w:sz w:val="20"/>
                <w:szCs w:val="20"/>
              </w:rPr>
              <w:t>7</w:t>
            </w:r>
          </w:p>
        </w:tc>
        <w:tc>
          <w:tcPr>
            <w:tcW w:w="598" w:type="dxa"/>
            <w:tcBorders>
              <w:top w:val="nil"/>
              <w:left w:val="nil"/>
              <w:bottom w:val="nil"/>
              <w:right w:val="single" w:sz="8" w:space="0" w:color="auto"/>
            </w:tcBorders>
            <w:shd w:val="clear" w:color="auto" w:fill="auto"/>
            <w:noWrap/>
          </w:tcPr>
          <w:p w14:paraId="3D27581E" w14:textId="1C776938" w:rsidR="007A35E6" w:rsidRPr="0030791F" w:rsidRDefault="007A35E6" w:rsidP="007A35E6">
            <w:pPr>
              <w:ind w:left="-59" w:right="-97" w:hanging="59"/>
              <w:jc w:val="right"/>
              <w:rPr>
                <w:sz w:val="20"/>
                <w:szCs w:val="20"/>
              </w:rPr>
            </w:pPr>
            <w:r w:rsidRPr="0030791F">
              <w:rPr>
                <w:color w:val="000000"/>
                <w:sz w:val="20"/>
                <w:szCs w:val="20"/>
              </w:rPr>
              <w:t>87.5</w:t>
            </w:r>
          </w:p>
        </w:tc>
        <w:tc>
          <w:tcPr>
            <w:tcW w:w="394" w:type="dxa"/>
            <w:tcBorders>
              <w:top w:val="nil"/>
              <w:left w:val="nil"/>
              <w:bottom w:val="nil"/>
              <w:right w:val="nil"/>
            </w:tcBorders>
            <w:shd w:val="clear" w:color="auto" w:fill="auto"/>
            <w:noWrap/>
          </w:tcPr>
          <w:p w14:paraId="296C57A2" w14:textId="2C0C449D" w:rsidR="007A35E6" w:rsidRPr="0030791F" w:rsidRDefault="007A35E6" w:rsidP="007A35E6">
            <w:pPr>
              <w:ind w:right="-97"/>
              <w:jc w:val="right"/>
              <w:rPr>
                <w:sz w:val="20"/>
                <w:szCs w:val="20"/>
              </w:rPr>
            </w:pPr>
            <w:r w:rsidRPr="0030791F">
              <w:rPr>
                <w:color w:val="000000"/>
                <w:sz w:val="20"/>
                <w:szCs w:val="20"/>
              </w:rPr>
              <w:t>5</w:t>
            </w:r>
          </w:p>
        </w:tc>
        <w:tc>
          <w:tcPr>
            <w:tcW w:w="614" w:type="dxa"/>
            <w:tcBorders>
              <w:top w:val="nil"/>
              <w:left w:val="nil"/>
              <w:bottom w:val="nil"/>
              <w:right w:val="single" w:sz="8" w:space="0" w:color="auto"/>
            </w:tcBorders>
            <w:shd w:val="clear" w:color="auto" w:fill="auto"/>
            <w:noWrap/>
          </w:tcPr>
          <w:p w14:paraId="3C6AA86F" w14:textId="6DB10882" w:rsidR="007A35E6" w:rsidRPr="0030791F" w:rsidRDefault="007A35E6" w:rsidP="007A35E6">
            <w:pPr>
              <w:ind w:left="-73" w:right="-97"/>
              <w:jc w:val="right"/>
              <w:rPr>
                <w:sz w:val="20"/>
                <w:szCs w:val="20"/>
              </w:rPr>
            </w:pPr>
            <w:r w:rsidRPr="0030791F">
              <w:rPr>
                <w:color w:val="000000"/>
                <w:sz w:val="20"/>
                <w:szCs w:val="20"/>
              </w:rPr>
              <w:t>71.4</w:t>
            </w:r>
          </w:p>
        </w:tc>
        <w:tc>
          <w:tcPr>
            <w:tcW w:w="379" w:type="dxa"/>
            <w:tcBorders>
              <w:top w:val="nil"/>
              <w:left w:val="nil"/>
              <w:bottom w:val="nil"/>
              <w:right w:val="nil"/>
            </w:tcBorders>
            <w:shd w:val="clear" w:color="auto" w:fill="auto"/>
            <w:noWrap/>
          </w:tcPr>
          <w:p w14:paraId="62CC8835" w14:textId="3BA05C63" w:rsidR="007A35E6" w:rsidRPr="0030791F" w:rsidRDefault="007A35E6" w:rsidP="007A35E6">
            <w:pPr>
              <w:ind w:right="-97"/>
              <w:jc w:val="right"/>
              <w:rPr>
                <w:sz w:val="20"/>
                <w:szCs w:val="20"/>
              </w:rPr>
            </w:pPr>
            <w:r w:rsidRPr="0030791F">
              <w:rPr>
                <w:color w:val="000000"/>
                <w:sz w:val="20"/>
                <w:szCs w:val="20"/>
              </w:rPr>
              <w:t>4</w:t>
            </w:r>
          </w:p>
        </w:tc>
        <w:tc>
          <w:tcPr>
            <w:tcW w:w="614" w:type="dxa"/>
            <w:tcBorders>
              <w:top w:val="nil"/>
              <w:left w:val="nil"/>
              <w:bottom w:val="nil"/>
              <w:right w:val="single" w:sz="8" w:space="0" w:color="auto"/>
            </w:tcBorders>
            <w:shd w:val="clear" w:color="auto" w:fill="auto"/>
            <w:noWrap/>
          </w:tcPr>
          <w:p w14:paraId="5B9249F2" w14:textId="120510DE" w:rsidR="007A35E6" w:rsidRPr="0030791F" w:rsidRDefault="007A35E6" w:rsidP="007A35E6">
            <w:pPr>
              <w:ind w:left="-86" w:right="-97"/>
              <w:jc w:val="right"/>
              <w:rPr>
                <w:sz w:val="20"/>
                <w:szCs w:val="20"/>
              </w:rPr>
            </w:pPr>
            <w:r w:rsidRPr="0030791F">
              <w:rPr>
                <w:color w:val="000000"/>
                <w:sz w:val="20"/>
                <w:szCs w:val="20"/>
              </w:rPr>
              <w:t>57.1</w:t>
            </w:r>
          </w:p>
        </w:tc>
        <w:tc>
          <w:tcPr>
            <w:tcW w:w="519" w:type="dxa"/>
            <w:tcBorders>
              <w:top w:val="nil"/>
              <w:left w:val="nil"/>
              <w:bottom w:val="nil"/>
              <w:right w:val="single" w:sz="8" w:space="0" w:color="auto"/>
            </w:tcBorders>
            <w:shd w:val="clear" w:color="auto" w:fill="auto"/>
            <w:noWrap/>
          </w:tcPr>
          <w:p w14:paraId="162BA9F3" w14:textId="6764D263" w:rsidR="007A35E6" w:rsidRPr="0030791F" w:rsidRDefault="007A35E6" w:rsidP="007A35E6">
            <w:pPr>
              <w:ind w:right="-97"/>
              <w:jc w:val="right"/>
              <w:rPr>
                <w:sz w:val="20"/>
                <w:szCs w:val="20"/>
              </w:rPr>
            </w:pPr>
            <w:r w:rsidRPr="0030791F">
              <w:rPr>
                <w:color w:val="000000"/>
                <w:sz w:val="20"/>
                <w:szCs w:val="20"/>
              </w:rPr>
              <w:t>203</w:t>
            </w:r>
          </w:p>
        </w:tc>
      </w:tr>
      <w:tr w:rsidR="0083084F" w:rsidRPr="0030791F" w14:paraId="117F2085" w14:textId="77777777" w:rsidTr="00C14149">
        <w:trPr>
          <w:trHeight w:val="300"/>
        </w:trPr>
        <w:tc>
          <w:tcPr>
            <w:tcW w:w="1834" w:type="dxa"/>
            <w:tcBorders>
              <w:top w:val="nil"/>
              <w:left w:val="single" w:sz="8" w:space="0" w:color="auto"/>
              <w:bottom w:val="nil"/>
              <w:right w:val="single" w:sz="8" w:space="0" w:color="auto"/>
            </w:tcBorders>
            <w:shd w:val="clear" w:color="auto" w:fill="auto"/>
            <w:noWrap/>
            <w:hideMark/>
          </w:tcPr>
          <w:p w14:paraId="02A688EB"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West Coast</w:t>
            </w:r>
          </w:p>
        </w:tc>
        <w:tc>
          <w:tcPr>
            <w:tcW w:w="420" w:type="dxa"/>
            <w:tcBorders>
              <w:top w:val="nil"/>
              <w:left w:val="nil"/>
              <w:bottom w:val="nil"/>
              <w:right w:val="nil"/>
            </w:tcBorders>
            <w:shd w:val="clear" w:color="auto" w:fill="auto"/>
            <w:noWrap/>
          </w:tcPr>
          <w:p w14:paraId="49DF44D6" w14:textId="21E81395"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bottom w:val="nil"/>
              <w:right w:val="single" w:sz="8" w:space="0" w:color="auto"/>
            </w:tcBorders>
            <w:shd w:val="clear" w:color="auto" w:fill="auto"/>
            <w:noWrap/>
          </w:tcPr>
          <w:p w14:paraId="156098B1" w14:textId="5F43F905"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bottom w:val="nil"/>
              <w:right w:val="nil"/>
            </w:tcBorders>
            <w:shd w:val="clear" w:color="auto" w:fill="auto"/>
            <w:noWrap/>
          </w:tcPr>
          <w:p w14:paraId="35CE8BB4" w14:textId="4DB51001" w:rsidR="007A35E6" w:rsidRPr="0030791F" w:rsidRDefault="007A35E6" w:rsidP="007A35E6">
            <w:pPr>
              <w:ind w:right="-66"/>
              <w:jc w:val="right"/>
              <w:rPr>
                <w:sz w:val="20"/>
                <w:szCs w:val="20"/>
              </w:rPr>
            </w:pPr>
            <w:r w:rsidRPr="0030791F">
              <w:rPr>
                <w:color w:val="000000"/>
                <w:sz w:val="20"/>
                <w:szCs w:val="20"/>
              </w:rPr>
              <w:t>1</w:t>
            </w:r>
          </w:p>
        </w:tc>
        <w:tc>
          <w:tcPr>
            <w:tcW w:w="631" w:type="dxa"/>
            <w:tcBorders>
              <w:top w:val="nil"/>
              <w:left w:val="nil"/>
              <w:bottom w:val="nil"/>
              <w:right w:val="single" w:sz="8" w:space="0" w:color="auto"/>
            </w:tcBorders>
            <w:shd w:val="clear" w:color="auto" w:fill="auto"/>
            <w:noWrap/>
          </w:tcPr>
          <w:p w14:paraId="4FD24438" w14:textId="3633D260"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bottom w:val="nil"/>
              <w:right w:val="nil"/>
            </w:tcBorders>
            <w:shd w:val="clear" w:color="auto" w:fill="auto"/>
            <w:noWrap/>
          </w:tcPr>
          <w:p w14:paraId="508FEB4A" w14:textId="7D1A88CF" w:rsidR="007A35E6" w:rsidRPr="0030791F" w:rsidRDefault="007A35E6" w:rsidP="007A35E6">
            <w:pPr>
              <w:ind w:right="-66"/>
              <w:jc w:val="right"/>
              <w:rPr>
                <w:sz w:val="20"/>
                <w:szCs w:val="20"/>
              </w:rPr>
            </w:pPr>
            <w:r w:rsidRPr="0030791F">
              <w:rPr>
                <w:color w:val="000000"/>
                <w:sz w:val="20"/>
                <w:szCs w:val="20"/>
              </w:rPr>
              <w:t>1</w:t>
            </w:r>
          </w:p>
        </w:tc>
        <w:tc>
          <w:tcPr>
            <w:tcW w:w="661" w:type="dxa"/>
            <w:tcBorders>
              <w:top w:val="nil"/>
              <w:left w:val="nil"/>
              <w:bottom w:val="nil"/>
              <w:right w:val="single" w:sz="8" w:space="0" w:color="auto"/>
            </w:tcBorders>
            <w:shd w:val="clear" w:color="auto" w:fill="auto"/>
            <w:noWrap/>
          </w:tcPr>
          <w:p w14:paraId="3C4252A5" w14:textId="7DFF6887" w:rsidR="007A35E6" w:rsidRPr="0030791F" w:rsidRDefault="007A35E6" w:rsidP="007A35E6">
            <w:pPr>
              <w:ind w:left="-102" w:right="-97"/>
              <w:jc w:val="right"/>
              <w:rPr>
                <w:sz w:val="20"/>
                <w:szCs w:val="20"/>
              </w:rPr>
            </w:pPr>
            <w:r w:rsidRPr="0030791F">
              <w:rPr>
                <w:color w:val="000000"/>
                <w:sz w:val="20"/>
                <w:szCs w:val="20"/>
              </w:rPr>
              <w:t>100.0</w:t>
            </w:r>
          </w:p>
        </w:tc>
        <w:tc>
          <w:tcPr>
            <w:tcW w:w="331" w:type="dxa"/>
            <w:tcBorders>
              <w:top w:val="nil"/>
              <w:left w:val="nil"/>
              <w:bottom w:val="nil"/>
              <w:right w:val="nil"/>
            </w:tcBorders>
            <w:shd w:val="clear" w:color="auto" w:fill="auto"/>
            <w:noWrap/>
          </w:tcPr>
          <w:p w14:paraId="576958D6" w14:textId="4A5A02A5" w:rsidR="007A35E6" w:rsidRPr="0030791F" w:rsidRDefault="007A35E6" w:rsidP="007A35E6">
            <w:pPr>
              <w:ind w:right="-97"/>
              <w:jc w:val="right"/>
              <w:rPr>
                <w:sz w:val="20"/>
                <w:szCs w:val="20"/>
              </w:rPr>
            </w:pPr>
            <w:r w:rsidRPr="0030791F">
              <w:rPr>
                <w:color w:val="000000"/>
                <w:sz w:val="20"/>
                <w:szCs w:val="20"/>
              </w:rPr>
              <w:t>3</w:t>
            </w:r>
          </w:p>
        </w:tc>
        <w:tc>
          <w:tcPr>
            <w:tcW w:w="709" w:type="dxa"/>
            <w:tcBorders>
              <w:top w:val="nil"/>
              <w:left w:val="nil"/>
              <w:bottom w:val="nil"/>
              <w:right w:val="single" w:sz="8" w:space="0" w:color="auto"/>
            </w:tcBorders>
            <w:shd w:val="clear" w:color="auto" w:fill="auto"/>
            <w:noWrap/>
          </w:tcPr>
          <w:p w14:paraId="7F81DBDC" w14:textId="7A245AAA" w:rsidR="007A35E6" w:rsidRPr="0030791F" w:rsidRDefault="007A35E6" w:rsidP="007A35E6">
            <w:pPr>
              <w:ind w:left="-156" w:right="-97" w:hanging="171"/>
              <w:jc w:val="right"/>
              <w:rPr>
                <w:sz w:val="20"/>
                <w:szCs w:val="20"/>
              </w:rPr>
            </w:pPr>
            <w:r w:rsidRPr="0030791F">
              <w:rPr>
                <w:color w:val="000000"/>
                <w:sz w:val="20"/>
                <w:szCs w:val="20"/>
              </w:rPr>
              <w:t>75.0</w:t>
            </w:r>
          </w:p>
        </w:tc>
        <w:tc>
          <w:tcPr>
            <w:tcW w:w="425" w:type="dxa"/>
            <w:tcBorders>
              <w:top w:val="nil"/>
              <w:left w:val="nil"/>
              <w:bottom w:val="nil"/>
              <w:right w:val="nil"/>
            </w:tcBorders>
            <w:shd w:val="clear" w:color="auto" w:fill="auto"/>
            <w:noWrap/>
          </w:tcPr>
          <w:p w14:paraId="33DC8A1F" w14:textId="5FB72D15" w:rsidR="007A35E6" w:rsidRPr="0030791F" w:rsidRDefault="007A35E6" w:rsidP="007A35E6">
            <w:pPr>
              <w:ind w:right="-97"/>
              <w:jc w:val="right"/>
              <w:rPr>
                <w:sz w:val="20"/>
                <w:szCs w:val="20"/>
              </w:rPr>
            </w:pPr>
            <w:r w:rsidRPr="0030791F">
              <w:rPr>
                <w:color w:val="000000"/>
                <w:sz w:val="20"/>
                <w:szCs w:val="20"/>
              </w:rPr>
              <w:t>2</w:t>
            </w:r>
          </w:p>
        </w:tc>
        <w:tc>
          <w:tcPr>
            <w:tcW w:w="592" w:type="dxa"/>
            <w:tcBorders>
              <w:top w:val="nil"/>
              <w:left w:val="nil"/>
              <w:bottom w:val="nil"/>
              <w:right w:val="single" w:sz="8" w:space="0" w:color="auto"/>
            </w:tcBorders>
            <w:shd w:val="clear" w:color="auto" w:fill="auto"/>
            <w:noWrap/>
          </w:tcPr>
          <w:p w14:paraId="2EABA333" w14:textId="11496C41"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bottom w:val="nil"/>
              <w:right w:val="nil"/>
            </w:tcBorders>
            <w:shd w:val="clear" w:color="auto" w:fill="auto"/>
            <w:noWrap/>
          </w:tcPr>
          <w:p w14:paraId="09A0B080" w14:textId="48CAA320" w:rsidR="007A35E6" w:rsidRPr="0030791F" w:rsidRDefault="007A35E6" w:rsidP="007A35E6">
            <w:pPr>
              <w:ind w:right="-97"/>
              <w:jc w:val="right"/>
              <w:rPr>
                <w:sz w:val="20"/>
                <w:szCs w:val="20"/>
              </w:rPr>
            </w:pPr>
            <w:r w:rsidRPr="0030791F">
              <w:rPr>
                <w:color w:val="000000"/>
                <w:sz w:val="20"/>
                <w:szCs w:val="20"/>
              </w:rPr>
              <w:t>1</w:t>
            </w:r>
          </w:p>
        </w:tc>
        <w:tc>
          <w:tcPr>
            <w:tcW w:w="608" w:type="dxa"/>
            <w:tcBorders>
              <w:top w:val="nil"/>
              <w:left w:val="nil"/>
              <w:bottom w:val="nil"/>
              <w:right w:val="single" w:sz="8" w:space="0" w:color="auto"/>
            </w:tcBorders>
            <w:shd w:val="clear" w:color="auto" w:fill="auto"/>
            <w:noWrap/>
          </w:tcPr>
          <w:p w14:paraId="749FD139" w14:textId="20E0CE3B"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bottom w:val="nil"/>
              <w:right w:val="nil"/>
            </w:tcBorders>
            <w:shd w:val="clear" w:color="auto" w:fill="auto"/>
            <w:noWrap/>
          </w:tcPr>
          <w:p w14:paraId="322A76C9" w14:textId="6B546B79" w:rsidR="007A35E6" w:rsidRPr="0030791F" w:rsidRDefault="007A35E6" w:rsidP="007A35E6">
            <w:pPr>
              <w:ind w:right="-97"/>
              <w:jc w:val="right"/>
              <w:rPr>
                <w:sz w:val="20"/>
                <w:szCs w:val="20"/>
              </w:rPr>
            </w:pPr>
            <w:r w:rsidRPr="0030791F">
              <w:rPr>
                <w:color w:val="000000"/>
                <w:sz w:val="20"/>
                <w:szCs w:val="20"/>
              </w:rPr>
              <w:t>-</w:t>
            </w:r>
          </w:p>
        </w:tc>
        <w:tc>
          <w:tcPr>
            <w:tcW w:w="637" w:type="dxa"/>
            <w:tcBorders>
              <w:top w:val="nil"/>
              <w:left w:val="nil"/>
              <w:bottom w:val="nil"/>
              <w:right w:val="single" w:sz="8" w:space="0" w:color="auto"/>
            </w:tcBorders>
            <w:shd w:val="clear" w:color="auto" w:fill="auto"/>
            <w:noWrap/>
          </w:tcPr>
          <w:p w14:paraId="221BD942" w14:textId="20ABEA15" w:rsidR="007A35E6" w:rsidRPr="0030791F" w:rsidRDefault="007A35E6" w:rsidP="007A35E6">
            <w:pPr>
              <w:ind w:left="-95" w:right="-97"/>
              <w:jc w:val="right"/>
              <w:rPr>
                <w:sz w:val="20"/>
                <w:szCs w:val="20"/>
              </w:rPr>
            </w:pPr>
            <w:r w:rsidRPr="0030791F">
              <w:rPr>
                <w:color w:val="000000"/>
                <w:sz w:val="20"/>
                <w:szCs w:val="20"/>
              </w:rPr>
              <w:t>-</w:t>
            </w:r>
          </w:p>
        </w:tc>
        <w:tc>
          <w:tcPr>
            <w:tcW w:w="355" w:type="dxa"/>
            <w:tcBorders>
              <w:top w:val="nil"/>
              <w:left w:val="nil"/>
              <w:bottom w:val="nil"/>
              <w:right w:val="nil"/>
            </w:tcBorders>
            <w:shd w:val="clear" w:color="auto" w:fill="auto"/>
            <w:noWrap/>
          </w:tcPr>
          <w:p w14:paraId="216A8375" w14:textId="7E3FFB78" w:rsidR="007A35E6" w:rsidRPr="0030791F" w:rsidRDefault="007A35E6" w:rsidP="007A35E6">
            <w:pPr>
              <w:ind w:right="-97"/>
              <w:jc w:val="right"/>
              <w:rPr>
                <w:sz w:val="20"/>
                <w:szCs w:val="20"/>
              </w:rPr>
            </w:pPr>
            <w:r w:rsidRPr="0030791F">
              <w:rPr>
                <w:color w:val="000000"/>
                <w:sz w:val="20"/>
                <w:szCs w:val="20"/>
              </w:rPr>
              <w:t>-</w:t>
            </w:r>
          </w:p>
        </w:tc>
        <w:tc>
          <w:tcPr>
            <w:tcW w:w="667" w:type="dxa"/>
            <w:tcBorders>
              <w:top w:val="nil"/>
              <w:left w:val="nil"/>
              <w:bottom w:val="nil"/>
              <w:right w:val="single" w:sz="8" w:space="0" w:color="auto"/>
            </w:tcBorders>
            <w:shd w:val="clear" w:color="auto" w:fill="auto"/>
            <w:noWrap/>
          </w:tcPr>
          <w:p w14:paraId="0E41E81D" w14:textId="779F349C" w:rsidR="007A35E6" w:rsidRPr="0030791F" w:rsidRDefault="007A35E6" w:rsidP="007A35E6">
            <w:pPr>
              <w:ind w:left="-113" w:right="-97"/>
              <w:jc w:val="right"/>
              <w:rPr>
                <w:sz w:val="20"/>
                <w:szCs w:val="20"/>
              </w:rPr>
            </w:pPr>
            <w:r w:rsidRPr="0030791F">
              <w:rPr>
                <w:color w:val="000000"/>
                <w:sz w:val="20"/>
                <w:szCs w:val="20"/>
              </w:rPr>
              <w:t>-</w:t>
            </w:r>
          </w:p>
        </w:tc>
        <w:tc>
          <w:tcPr>
            <w:tcW w:w="325" w:type="dxa"/>
            <w:tcBorders>
              <w:top w:val="nil"/>
              <w:left w:val="nil"/>
              <w:bottom w:val="nil"/>
              <w:right w:val="nil"/>
            </w:tcBorders>
            <w:shd w:val="clear" w:color="auto" w:fill="auto"/>
            <w:noWrap/>
          </w:tcPr>
          <w:p w14:paraId="11725464" w14:textId="31B234FE" w:rsidR="007A35E6" w:rsidRPr="0030791F" w:rsidRDefault="007A35E6" w:rsidP="007A35E6">
            <w:pPr>
              <w:ind w:right="-97"/>
              <w:jc w:val="right"/>
              <w:rPr>
                <w:sz w:val="20"/>
                <w:szCs w:val="20"/>
              </w:rPr>
            </w:pPr>
            <w:r w:rsidRPr="0030791F">
              <w:rPr>
                <w:color w:val="000000"/>
                <w:sz w:val="20"/>
                <w:szCs w:val="20"/>
              </w:rPr>
              <w:t>0</w:t>
            </w:r>
          </w:p>
        </w:tc>
        <w:tc>
          <w:tcPr>
            <w:tcW w:w="725" w:type="dxa"/>
            <w:tcBorders>
              <w:top w:val="nil"/>
              <w:left w:val="nil"/>
              <w:bottom w:val="nil"/>
              <w:right w:val="single" w:sz="8" w:space="0" w:color="auto"/>
            </w:tcBorders>
            <w:shd w:val="clear" w:color="auto" w:fill="auto"/>
            <w:noWrap/>
          </w:tcPr>
          <w:p w14:paraId="6A1C281D" w14:textId="1CA7B28B" w:rsidR="007A35E6" w:rsidRPr="0030791F" w:rsidRDefault="007A35E6" w:rsidP="007A35E6">
            <w:pPr>
              <w:ind w:left="-161" w:right="-97"/>
              <w:jc w:val="right"/>
              <w:rPr>
                <w:sz w:val="20"/>
                <w:szCs w:val="20"/>
              </w:rPr>
            </w:pPr>
            <w:r w:rsidRPr="0030791F">
              <w:rPr>
                <w:color w:val="000000"/>
                <w:sz w:val="20"/>
                <w:szCs w:val="20"/>
              </w:rPr>
              <w:t>0.0</w:t>
            </w:r>
          </w:p>
        </w:tc>
        <w:tc>
          <w:tcPr>
            <w:tcW w:w="409" w:type="dxa"/>
            <w:tcBorders>
              <w:top w:val="nil"/>
              <w:left w:val="nil"/>
              <w:bottom w:val="nil"/>
              <w:right w:val="nil"/>
            </w:tcBorders>
            <w:shd w:val="clear" w:color="auto" w:fill="auto"/>
            <w:noWrap/>
          </w:tcPr>
          <w:p w14:paraId="553BCBAF" w14:textId="68792FCC" w:rsidR="007A35E6" w:rsidRPr="0030791F" w:rsidRDefault="007A35E6" w:rsidP="007A35E6">
            <w:pPr>
              <w:ind w:right="-97"/>
              <w:jc w:val="right"/>
              <w:rPr>
                <w:sz w:val="20"/>
                <w:szCs w:val="20"/>
              </w:rPr>
            </w:pPr>
            <w:r w:rsidRPr="0030791F">
              <w:rPr>
                <w:color w:val="000000"/>
                <w:sz w:val="20"/>
                <w:szCs w:val="20"/>
              </w:rPr>
              <w:t>-</w:t>
            </w:r>
          </w:p>
        </w:tc>
        <w:tc>
          <w:tcPr>
            <w:tcW w:w="598" w:type="dxa"/>
            <w:tcBorders>
              <w:top w:val="nil"/>
              <w:left w:val="nil"/>
              <w:bottom w:val="nil"/>
              <w:right w:val="single" w:sz="8" w:space="0" w:color="auto"/>
            </w:tcBorders>
            <w:shd w:val="clear" w:color="auto" w:fill="auto"/>
            <w:noWrap/>
          </w:tcPr>
          <w:p w14:paraId="7201C8AB" w14:textId="0C2B92E2" w:rsidR="007A35E6" w:rsidRPr="0030791F" w:rsidRDefault="007A35E6" w:rsidP="007A35E6">
            <w:pPr>
              <w:ind w:left="-59" w:right="-97" w:hanging="59"/>
              <w:jc w:val="right"/>
              <w:rPr>
                <w:sz w:val="20"/>
                <w:szCs w:val="20"/>
              </w:rPr>
            </w:pPr>
            <w:r w:rsidRPr="0030791F">
              <w:rPr>
                <w:color w:val="000000"/>
                <w:sz w:val="20"/>
                <w:szCs w:val="20"/>
              </w:rPr>
              <w:t>-</w:t>
            </w:r>
          </w:p>
        </w:tc>
        <w:tc>
          <w:tcPr>
            <w:tcW w:w="394" w:type="dxa"/>
            <w:tcBorders>
              <w:top w:val="nil"/>
              <w:left w:val="nil"/>
              <w:bottom w:val="nil"/>
              <w:right w:val="nil"/>
            </w:tcBorders>
            <w:shd w:val="clear" w:color="auto" w:fill="auto"/>
            <w:noWrap/>
          </w:tcPr>
          <w:p w14:paraId="497C4EFE" w14:textId="7EAE9F8C"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40EF3E50" w14:textId="0C2BA796" w:rsidR="007A35E6" w:rsidRPr="0030791F" w:rsidRDefault="007A35E6" w:rsidP="007A35E6">
            <w:pPr>
              <w:ind w:left="-73" w:right="-97"/>
              <w:jc w:val="right"/>
              <w:rPr>
                <w:sz w:val="20"/>
                <w:szCs w:val="20"/>
              </w:rPr>
            </w:pPr>
            <w:r w:rsidRPr="0030791F">
              <w:rPr>
                <w:color w:val="000000"/>
                <w:sz w:val="20"/>
                <w:szCs w:val="20"/>
              </w:rPr>
              <w:t>-</w:t>
            </w:r>
          </w:p>
        </w:tc>
        <w:tc>
          <w:tcPr>
            <w:tcW w:w="379" w:type="dxa"/>
            <w:tcBorders>
              <w:top w:val="nil"/>
              <w:left w:val="nil"/>
              <w:bottom w:val="nil"/>
              <w:right w:val="nil"/>
            </w:tcBorders>
            <w:shd w:val="clear" w:color="auto" w:fill="auto"/>
            <w:noWrap/>
          </w:tcPr>
          <w:p w14:paraId="35366D50" w14:textId="01C8E45C"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bottom w:val="nil"/>
              <w:right w:val="single" w:sz="8" w:space="0" w:color="auto"/>
            </w:tcBorders>
            <w:shd w:val="clear" w:color="auto" w:fill="auto"/>
            <w:noWrap/>
          </w:tcPr>
          <w:p w14:paraId="040C5F45" w14:textId="12ED601C" w:rsidR="007A35E6" w:rsidRPr="0030791F" w:rsidRDefault="007A35E6" w:rsidP="007A35E6">
            <w:pPr>
              <w:ind w:left="-86" w:right="-97"/>
              <w:jc w:val="right"/>
              <w:rPr>
                <w:sz w:val="20"/>
                <w:szCs w:val="20"/>
              </w:rPr>
            </w:pPr>
            <w:r w:rsidRPr="0030791F">
              <w:rPr>
                <w:color w:val="000000"/>
                <w:sz w:val="20"/>
                <w:szCs w:val="20"/>
              </w:rPr>
              <w:t>-</w:t>
            </w:r>
          </w:p>
        </w:tc>
        <w:tc>
          <w:tcPr>
            <w:tcW w:w="519" w:type="dxa"/>
            <w:tcBorders>
              <w:top w:val="nil"/>
              <w:left w:val="nil"/>
              <w:bottom w:val="nil"/>
              <w:right w:val="single" w:sz="8" w:space="0" w:color="auto"/>
            </w:tcBorders>
            <w:shd w:val="clear" w:color="auto" w:fill="auto"/>
            <w:noWrap/>
          </w:tcPr>
          <w:p w14:paraId="69AF9F4C" w14:textId="378CDEFA" w:rsidR="007A35E6" w:rsidRPr="0030791F" w:rsidRDefault="007A35E6" w:rsidP="007A35E6">
            <w:pPr>
              <w:ind w:right="-97"/>
              <w:jc w:val="right"/>
              <w:rPr>
                <w:sz w:val="20"/>
                <w:szCs w:val="20"/>
              </w:rPr>
            </w:pPr>
            <w:r w:rsidRPr="0030791F">
              <w:rPr>
                <w:color w:val="000000"/>
                <w:sz w:val="20"/>
                <w:szCs w:val="20"/>
              </w:rPr>
              <w:t>8</w:t>
            </w:r>
          </w:p>
        </w:tc>
      </w:tr>
      <w:tr w:rsidR="0083084F" w:rsidRPr="0030791F" w14:paraId="409F531E" w14:textId="77777777" w:rsidTr="00C14149">
        <w:trPr>
          <w:trHeight w:val="300"/>
        </w:trPr>
        <w:tc>
          <w:tcPr>
            <w:tcW w:w="1834" w:type="dxa"/>
            <w:tcBorders>
              <w:top w:val="nil"/>
              <w:left w:val="single" w:sz="8" w:space="0" w:color="auto"/>
              <w:right w:val="single" w:sz="8" w:space="0" w:color="auto"/>
            </w:tcBorders>
            <w:shd w:val="clear" w:color="auto" w:fill="auto"/>
            <w:noWrap/>
            <w:hideMark/>
          </w:tcPr>
          <w:p w14:paraId="550F5619" w14:textId="77777777" w:rsidR="007A35E6" w:rsidRPr="0030791F" w:rsidRDefault="007A35E6" w:rsidP="007A35E6">
            <w:pPr>
              <w:rPr>
                <w:rFonts w:eastAsia="Times New Roman" w:cs="Calibri"/>
                <w:sz w:val="20"/>
                <w:szCs w:val="20"/>
                <w:lang w:eastAsia="en-AU"/>
              </w:rPr>
            </w:pPr>
            <w:r w:rsidRPr="0030791F">
              <w:rPr>
                <w:rFonts w:eastAsia="Times New Roman" w:cs="Calibri"/>
                <w:sz w:val="20"/>
                <w:szCs w:val="20"/>
                <w:lang w:eastAsia="en-AU"/>
              </w:rPr>
              <w:t>Whanganui</w:t>
            </w:r>
          </w:p>
        </w:tc>
        <w:tc>
          <w:tcPr>
            <w:tcW w:w="420" w:type="dxa"/>
            <w:tcBorders>
              <w:top w:val="nil"/>
              <w:left w:val="nil"/>
              <w:right w:val="nil"/>
            </w:tcBorders>
            <w:shd w:val="clear" w:color="auto" w:fill="auto"/>
            <w:noWrap/>
          </w:tcPr>
          <w:p w14:paraId="4866D75F" w14:textId="3252EE45" w:rsidR="007A35E6" w:rsidRPr="0030791F" w:rsidRDefault="007A35E6" w:rsidP="007A35E6">
            <w:pPr>
              <w:ind w:right="-101"/>
              <w:jc w:val="right"/>
              <w:rPr>
                <w:sz w:val="20"/>
                <w:szCs w:val="20"/>
              </w:rPr>
            </w:pPr>
            <w:r w:rsidRPr="0030791F">
              <w:rPr>
                <w:color w:val="000000"/>
                <w:sz w:val="20"/>
                <w:szCs w:val="20"/>
              </w:rPr>
              <w:t>-</w:t>
            </w:r>
          </w:p>
        </w:tc>
        <w:tc>
          <w:tcPr>
            <w:tcW w:w="630" w:type="dxa"/>
            <w:tcBorders>
              <w:top w:val="nil"/>
              <w:left w:val="nil"/>
              <w:right w:val="single" w:sz="8" w:space="0" w:color="auto"/>
            </w:tcBorders>
            <w:shd w:val="clear" w:color="auto" w:fill="auto"/>
            <w:noWrap/>
          </w:tcPr>
          <w:p w14:paraId="2C612CA2" w14:textId="328B918D" w:rsidR="007A35E6" w:rsidRPr="0030791F" w:rsidRDefault="007A35E6" w:rsidP="007A35E6">
            <w:pPr>
              <w:ind w:left="-218" w:right="-50"/>
              <w:jc w:val="right"/>
              <w:rPr>
                <w:sz w:val="20"/>
                <w:szCs w:val="20"/>
              </w:rPr>
            </w:pPr>
            <w:r w:rsidRPr="0030791F">
              <w:rPr>
                <w:color w:val="000000"/>
                <w:sz w:val="20"/>
                <w:szCs w:val="20"/>
              </w:rPr>
              <w:t>-</w:t>
            </w:r>
          </w:p>
        </w:tc>
        <w:tc>
          <w:tcPr>
            <w:tcW w:w="363" w:type="dxa"/>
            <w:tcBorders>
              <w:top w:val="nil"/>
              <w:left w:val="nil"/>
              <w:right w:val="nil"/>
            </w:tcBorders>
            <w:shd w:val="clear" w:color="auto" w:fill="auto"/>
            <w:noWrap/>
          </w:tcPr>
          <w:p w14:paraId="26FA0384" w14:textId="2F5BA8D0" w:rsidR="007A35E6" w:rsidRPr="0030791F" w:rsidRDefault="007A35E6" w:rsidP="007A35E6">
            <w:pPr>
              <w:ind w:right="-66"/>
              <w:jc w:val="right"/>
              <w:rPr>
                <w:sz w:val="20"/>
                <w:szCs w:val="20"/>
              </w:rPr>
            </w:pPr>
            <w:r w:rsidRPr="0030791F">
              <w:rPr>
                <w:color w:val="000000"/>
                <w:sz w:val="20"/>
                <w:szCs w:val="20"/>
              </w:rPr>
              <w:t>5</w:t>
            </w:r>
          </w:p>
        </w:tc>
        <w:tc>
          <w:tcPr>
            <w:tcW w:w="631" w:type="dxa"/>
            <w:tcBorders>
              <w:top w:val="nil"/>
              <w:left w:val="nil"/>
              <w:right w:val="single" w:sz="8" w:space="0" w:color="auto"/>
            </w:tcBorders>
            <w:shd w:val="clear" w:color="auto" w:fill="auto"/>
            <w:noWrap/>
          </w:tcPr>
          <w:p w14:paraId="6065AF6D" w14:textId="6A67FE30" w:rsidR="007A35E6" w:rsidRPr="0030791F" w:rsidRDefault="007A35E6" w:rsidP="007A35E6">
            <w:pPr>
              <w:ind w:right="-97"/>
              <w:jc w:val="right"/>
              <w:rPr>
                <w:sz w:val="20"/>
                <w:szCs w:val="20"/>
              </w:rPr>
            </w:pPr>
            <w:r w:rsidRPr="0030791F">
              <w:rPr>
                <w:color w:val="000000"/>
                <w:sz w:val="20"/>
                <w:szCs w:val="20"/>
              </w:rPr>
              <w:t>100.0</w:t>
            </w:r>
          </w:p>
        </w:tc>
        <w:tc>
          <w:tcPr>
            <w:tcW w:w="361" w:type="dxa"/>
            <w:tcBorders>
              <w:top w:val="nil"/>
              <w:left w:val="nil"/>
              <w:right w:val="nil"/>
            </w:tcBorders>
            <w:shd w:val="clear" w:color="auto" w:fill="auto"/>
            <w:noWrap/>
          </w:tcPr>
          <w:p w14:paraId="3807C596" w14:textId="328F7458" w:rsidR="007A35E6" w:rsidRPr="0030791F" w:rsidRDefault="007A35E6" w:rsidP="007A35E6">
            <w:pPr>
              <w:ind w:right="-66"/>
              <w:jc w:val="right"/>
              <w:rPr>
                <w:sz w:val="20"/>
                <w:szCs w:val="20"/>
              </w:rPr>
            </w:pPr>
            <w:r w:rsidRPr="0030791F">
              <w:rPr>
                <w:color w:val="000000"/>
                <w:sz w:val="20"/>
                <w:szCs w:val="20"/>
              </w:rPr>
              <w:t>9</w:t>
            </w:r>
          </w:p>
        </w:tc>
        <w:tc>
          <w:tcPr>
            <w:tcW w:w="661" w:type="dxa"/>
            <w:tcBorders>
              <w:top w:val="nil"/>
              <w:left w:val="nil"/>
              <w:right w:val="single" w:sz="8" w:space="0" w:color="auto"/>
            </w:tcBorders>
            <w:shd w:val="clear" w:color="auto" w:fill="auto"/>
            <w:noWrap/>
          </w:tcPr>
          <w:p w14:paraId="1D33CEEE" w14:textId="446F25F1" w:rsidR="007A35E6" w:rsidRPr="0030791F" w:rsidRDefault="007A35E6" w:rsidP="007A35E6">
            <w:pPr>
              <w:ind w:left="-102" w:right="-97"/>
              <w:jc w:val="right"/>
              <w:rPr>
                <w:sz w:val="20"/>
                <w:szCs w:val="20"/>
              </w:rPr>
            </w:pPr>
            <w:r w:rsidRPr="0030791F">
              <w:rPr>
                <w:color w:val="000000"/>
                <w:sz w:val="20"/>
                <w:szCs w:val="20"/>
              </w:rPr>
              <w:t>100.0</w:t>
            </w:r>
          </w:p>
        </w:tc>
        <w:tc>
          <w:tcPr>
            <w:tcW w:w="331" w:type="dxa"/>
            <w:tcBorders>
              <w:top w:val="nil"/>
              <w:left w:val="nil"/>
              <w:right w:val="nil"/>
            </w:tcBorders>
            <w:shd w:val="clear" w:color="auto" w:fill="auto"/>
            <w:noWrap/>
          </w:tcPr>
          <w:p w14:paraId="67964638" w14:textId="770F5D72" w:rsidR="007A35E6" w:rsidRPr="0030791F" w:rsidRDefault="007A35E6" w:rsidP="007A35E6">
            <w:pPr>
              <w:ind w:right="-97"/>
              <w:jc w:val="right"/>
              <w:rPr>
                <w:sz w:val="20"/>
                <w:szCs w:val="20"/>
              </w:rPr>
            </w:pPr>
            <w:r w:rsidRPr="0030791F">
              <w:rPr>
                <w:color w:val="000000"/>
                <w:sz w:val="20"/>
                <w:szCs w:val="20"/>
              </w:rPr>
              <w:t>6</w:t>
            </w:r>
          </w:p>
        </w:tc>
        <w:tc>
          <w:tcPr>
            <w:tcW w:w="709" w:type="dxa"/>
            <w:tcBorders>
              <w:top w:val="nil"/>
              <w:left w:val="nil"/>
              <w:right w:val="single" w:sz="8" w:space="0" w:color="auto"/>
            </w:tcBorders>
            <w:shd w:val="clear" w:color="auto" w:fill="auto"/>
            <w:noWrap/>
          </w:tcPr>
          <w:p w14:paraId="0B10B04F" w14:textId="2380E8E2" w:rsidR="007A35E6" w:rsidRPr="0030791F" w:rsidRDefault="007A35E6" w:rsidP="007A35E6">
            <w:pPr>
              <w:ind w:left="-156" w:right="-97" w:hanging="171"/>
              <w:jc w:val="right"/>
              <w:rPr>
                <w:sz w:val="20"/>
                <w:szCs w:val="20"/>
              </w:rPr>
            </w:pPr>
            <w:r w:rsidRPr="0030791F">
              <w:rPr>
                <w:color w:val="000000"/>
                <w:sz w:val="20"/>
                <w:szCs w:val="20"/>
              </w:rPr>
              <w:t>100.0</w:t>
            </w:r>
          </w:p>
        </w:tc>
        <w:tc>
          <w:tcPr>
            <w:tcW w:w="425" w:type="dxa"/>
            <w:tcBorders>
              <w:top w:val="nil"/>
              <w:left w:val="nil"/>
              <w:right w:val="nil"/>
            </w:tcBorders>
            <w:shd w:val="clear" w:color="auto" w:fill="auto"/>
            <w:noWrap/>
          </w:tcPr>
          <w:p w14:paraId="1A4871A3" w14:textId="2372F35B" w:rsidR="007A35E6" w:rsidRPr="0030791F" w:rsidRDefault="007A35E6" w:rsidP="007A35E6">
            <w:pPr>
              <w:ind w:right="-97"/>
              <w:jc w:val="right"/>
              <w:rPr>
                <w:sz w:val="20"/>
                <w:szCs w:val="20"/>
              </w:rPr>
            </w:pPr>
            <w:r w:rsidRPr="0030791F">
              <w:rPr>
                <w:color w:val="000000"/>
                <w:sz w:val="20"/>
                <w:szCs w:val="20"/>
              </w:rPr>
              <w:t>3</w:t>
            </w:r>
          </w:p>
        </w:tc>
        <w:tc>
          <w:tcPr>
            <w:tcW w:w="592" w:type="dxa"/>
            <w:tcBorders>
              <w:top w:val="nil"/>
              <w:left w:val="nil"/>
              <w:right w:val="single" w:sz="8" w:space="0" w:color="auto"/>
            </w:tcBorders>
            <w:shd w:val="clear" w:color="auto" w:fill="auto"/>
            <w:noWrap/>
          </w:tcPr>
          <w:p w14:paraId="683C30C3" w14:textId="0BEEA7F4" w:rsidR="007A35E6" w:rsidRPr="0030791F" w:rsidRDefault="007A35E6" w:rsidP="007A35E6">
            <w:pPr>
              <w:ind w:left="-182" w:right="-97"/>
              <w:jc w:val="right"/>
              <w:rPr>
                <w:sz w:val="20"/>
                <w:szCs w:val="20"/>
              </w:rPr>
            </w:pPr>
            <w:r w:rsidRPr="0030791F">
              <w:rPr>
                <w:color w:val="000000"/>
                <w:sz w:val="20"/>
                <w:szCs w:val="20"/>
              </w:rPr>
              <w:t>100.0</w:t>
            </w:r>
          </w:p>
        </w:tc>
        <w:tc>
          <w:tcPr>
            <w:tcW w:w="400" w:type="dxa"/>
            <w:tcBorders>
              <w:top w:val="nil"/>
              <w:left w:val="nil"/>
              <w:right w:val="nil"/>
            </w:tcBorders>
            <w:shd w:val="clear" w:color="auto" w:fill="auto"/>
            <w:noWrap/>
          </w:tcPr>
          <w:p w14:paraId="68278BAB" w14:textId="5DADF077" w:rsidR="007A35E6" w:rsidRPr="0030791F" w:rsidRDefault="007A35E6" w:rsidP="007A35E6">
            <w:pPr>
              <w:ind w:right="-97"/>
              <w:jc w:val="right"/>
              <w:rPr>
                <w:sz w:val="20"/>
                <w:szCs w:val="20"/>
              </w:rPr>
            </w:pPr>
            <w:r w:rsidRPr="0030791F">
              <w:rPr>
                <w:color w:val="000000"/>
                <w:sz w:val="20"/>
                <w:szCs w:val="20"/>
              </w:rPr>
              <w:t>1</w:t>
            </w:r>
          </w:p>
        </w:tc>
        <w:tc>
          <w:tcPr>
            <w:tcW w:w="608" w:type="dxa"/>
            <w:tcBorders>
              <w:top w:val="nil"/>
              <w:left w:val="nil"/>
              <w:right w:val="single" w:sz="8" w:space="0" w:color="auto"/>
            </w:tcBorders>
            <w:shd w:val="clear" w:color="auto" w:fill="auto"/>
            <w:noWrap/>
          </w:tcPr>
          <w:p w14:paraId="50260F5D" w14:textId="74EEE13D" w:rsidR="007A35E6" w:rsidRPr="0030791F" w:rsidRDefault="007A35E6" w:rsidP="007A35E6">
            <w:pPr>
              <w:ind w:left="-210" w:right="-97"/>
              <w:jc w:val="right"/>
              <w:rPr>
                <w:sz w:val="20"/>
                <w:szCs w:val="20"/>
              </w:rPr>
            </w:pPr>
            <w:r w:rsidRPr="0030791F">
              <w:rPr>
                <w:color w:val="000000"/>
                <w:sz w:val="20"/>
                <w:szCs w:val="20"/>
              </w:rPr>
              <w:t>100.0</w:t>
            </w:r>
          </w:p>
        </w:tc>
        <w:tc>
          <w:tcPr>
            <w:tcW w:w="385" w:type="dxa"/>
            <w:tcBorders>
              <w:top w:val="nil"/>
              <w:left w:val="nil"/>
              <w:right w:val="nil"/>
            </w:tcBorders>
            <w:shd w:val="clear" w:color="auto" w:fill="auto"/>
            <w:noWrap/>
          </w:tcPr>
          <w:p w14:paraId="5F28405E" w14:textId="0B43E377" w:rsidR="007A35E6" w:rsidRPr="0030791F" w:rsidRDefault="007A35E6" w:rsidP="007A35E6">
            <w:pPr>
              <w:ind w:right="-97"/>
              <w:jc w:val="right"/>
              <w:rPr>
                <w:sz w:val="20"/>
                <w:szCs w:val="20"/>
              </w:rPr>
            </w:pPr>
            <w:r w:rsidRPr="0030791F">
              <w:rPr>
                <w:color w:val="000000"/>
                <w:sz w:val="20"/>
                <w:szCs w:val="20"/>
              </w:rPr>
              <w:t>-</w:t>
            </w:r>
          </w:p>
        </w:tc>
        <w:tc>
          <w:tcPr>
            <w:tcW w:w="637" w:type="dxa"/>
            <w:tcBorders>
              <w:top w:val="nil"/>
              <w:left w:val="nil"/>
              <w:right w:val="single" w:sz="8" w:space="0" w:color="auto"/>
            </w:tcBorders>
            <w:shd w:val="clear" w:color="auto" w:fill="auto"/>
            <w:noWrap/>
          </w:tcPr>
          <w:p w14:paraId="263A5155" w14:textId="4679FAE9" w:rsidR="007A35E6" w:rsidRPr="0030791F" w:rsidRDefault="007A35E6" w:rsidP="007A35E6">
            <w:pPr>
              <w:ind w:left="-95" w:right="-97"/>
              <w:jc w:val="right"/>
              <w:rPr>
                <w:sz w:val="20"/>
                <w:szCs w:val="20"/>
              </w:rPr>
            </w:pPr>
            <w:r w:rsidRPr="0030791F">
              <w:rPr>
                <w:color w:val="000000"/>
                <w:sz w:val="20"/>
                <w:szCs w:val="20"/>
              </w:rPr>
              <w:t>-</w:t>
            </w:r>
          </w:p>
        </w:tc>
        <w:tc>
          <w:tcPr>
            <w:tcW w:w="355" w:type="dxa"/>
            <w:tcBorders>
              <w:top w:val="nil"/>
              <w:left w:val="nil"/>
              <w:right w:val="nil"/>
            </w:tcBorders>
            <w:shd w:val="clear" w:color="auto" w:fill="auto"/>
            <w:noWrap/>
          </w:tcPr>
          <w:p w14:paraId="264EF509" w14:textId="509B9CB4" w:rsidR="007A35E6" w:rsidRPr="0030791F" w:rsidRDefault="007A35E6" w:rsidP="007A35E6">
            <w:pPr>
              <w:ind w:right="-97"/>
              <w:jc w:val="right"/>
              <w:rPr>
                <w:sz w:val="20"/>
                <w:szCs w:val="20"/>
              </w:rPr>
            </w:pPr>
            <w:r w:rsidRPr="0030791F">
              <w:rPr>
                <w:color w:val="000000"/>
                <w:sz w:val="20"/>
                <w:szCs w:val="20"/>
              </w:rPr>
              <w:t>1</w:t>
            </w:r>
          </w:p>
        </w:tc>
        <w:tc>
          <w:tcPr>
            <w:tcW w:w="667" w:type="dxa"/>
            <w:tcBorders>
              <w:top w:val="nil"/>
              <w:left w:val="nil"/>
              <w:right w:val="single" w:sz="8" w:space="0" w:color="auto"/>
            </w:tcBorders>
            <w:shd w:val="clear" w:color="auto" w:fill="auto"/>
            <w:noWrap/>
          </w:tcPr>
          <w:p w14:paraId="3E1B14DD" w14:textId="7CD779FB" w:rsidR="007A35E6" w:rsidRPr="0030791F" w:rsidRDefault="007A35E6" w:rsidP="007A35E6">
            <w:pPr>
              <w:ind w:left="-113" w:right="-97"/>
              <w:jc w:val="right"/>
              <w:rPr>
                <w:sz w:val="20"/>
                <w:szCs w:val="20"/>
              </w:rPr>
            </w:pPr>
            <w:r w:rsidRPr="0030791F">
              <w:rPr>
                <w:color w:val="000000"/>
                <w:sz w:val="20"/>
                <w:szCs w:val="20"/>
              </w:rPr>
              <w:t>100.0</w:t>
            </w:r>
          </w:p>
        </w:tc>
        <w:tc>
          <w:tcPr>
            <w:tcW w:w="325" w:type="dxa"/>
            <w:tcBorders>
              <w:top w:val="nil"/>
              <w:left w:val="nil"/>
              <w:right w:val="nil"/>
            </w:tcBorders>
            <w:shd w:val="clear" w:color="auto" w:fill="auto"/>
            <w:noWrap/>
          </w:tcPr>
          <w:p w14:paraId="2FFC3DC6" w14:textId="716F9528" w:rsidR="007A35E6" w:rsidRPr="0030791F" w:rsidRDefault="007A35E6" w:rsidP="007A35E6">
            <w:pPr>
              <w:ind w:right="-97"/>
              <w:jc w:val="right"/>
              <w:rPr>
                <w:sz w:val="20"/>
                <w:szCs w:val="20"/>
              </w:rPr>
            </w:pPr>
            <w:r w:rsidRPr="0030791F">
              <w:rPr>
                <w:color w:val="000000"/>
                <w:sz w:val="20"/>
                <w:szCs w:val="20"/>
              </w:rPr>
              <w:t>3</w:t>
            </w:r>
          </w:p>
        </w:tc>
        <w:tc>
          <w:tcPr>
            <w:tcW w:w="725" w:type="dxa"/>
            <w:tcBorders>
              <w:top w:val="nil"/>
              <w:left w:val="nil"/>
              <w:right w:val="single" w:sz="8" w:space="0" w:color="auto"/>
            </w:tcBorders>
            <w:shd w:val="clear" w:color="auto" w:fill="auto"/>
            <w:noWrap/>
          </w:tcPr>
          <w:p w14:paraId="7ADAA673" w14:textId="60BA0CDA" w:rsidR="007A35E6" w:rsidRPr="0030791F" w:rsidRDefault="007A35E6" w:rsidP="007A35E6">
            <w:pPr>
              <w:ind w:left="-161" w:right="-97"/>
              <w:jc w:val="right"/>
              <w:rPr>
                <w:sz w:val="20"/>
                <w:szCs w:val="20"/>
              </w:rPr>
            </w:pPr>
            <w:r w:rsidRPr="0030791F">
              <w:rPr>
                <w:color w:val="000000"/>
                <w:sz w:val="20"/>
                <w:szCs w:val="20"/>
              </w:rPr>
              <w:t>100.0</w:t>
            </w:r>
          </w:p>
        </w:tc>
        <w:tc>
          <w:tcPr>
            <w:tcW w:w="409" w:type="dxa"/>
            <w:tcBorders>
              <w:top w:val="nil"/>
              <w:left w:val="nil"/>
              <w:right w:val="nil"/>
            </w:tcBorders>
            <w:shd w:val="clear" w:color="auto" w:fill="auto"/>
            <w:noWrap/>
          </w:tcPr>
          <w:p w14:paraId="31307B98" w14:textId="5C8BE1A2" w:rsidR="007A35E6" w:rsidRPr="0030791F" w:rsidRDefault="007A35E6" w:rsidP="007A35E6">
            <w:pPr>
              <w:ind w:right="-97"/>
              <w:jc w:val="right"/>
              <w:rPr>
                <w:sz w:val="20"/>
                <w:szCs w:val="20"/>
              </w:rPr>
            </w:pPr>
            <w:r w:rsidRPr="0030791F">
              <w:rPr>
                <w:color w:val="000000"/>
                <w:sz w:val="20"/>
                <w:szCs w:val="20"/>
              </w:rPr>
              <w:t>0</w:t>
            </w:r>
          </w:p>
        </w:tc>
        <w:tc>
          <w:tcPr>
            <w:tcW w:w="598" w:type="dxa"/>
            <w:tcBorders>
              <w:top w:val="nil"/>
              <w:left w:val="nil"/>
              <w:right w:val="single" w:sz="8" w:space="0" w:color="auto"/>
            </w:tcBorders>
            <w:shd w:val="clear" w:color="auto" w:fill="auto"/>
            <w:noWrap/>
          </w:tcPr>
          <w:p w14:paraId="2C024CC3" w14:textId="7D5BE6E7" w:rsidR="007A35E6" w:rsidRPr="0030791F" w:rsidRDefault="007A35E6" w:rsidP="007A35E6">
            <w:pPr>
              <w:ind w:left="-59" w:right="-97" w:hanging="59"/>
              <w:jc w:val="right"/>
              <w:rPr>
                <w:sz w:val="20"/>
                <w:szCs w:val="20"/>
              </w:rPr>
            </w:pPr>
            <w:r w:rsidRPr="0030791F">
              <w:rPr>
                <w:color w:val="000000"/>
                <w:sz w:val="20"/>
                <w:szCs w:val="20"/>
              </w:rPr>
              <w:t>0.0</w:t>
            </w:r>
          </w:p>
        </w:tc>
        <w:tc>
          <w:tcPr>
            <w:tcW w:w="394" w:type="dxa"/>
            <w:tcBorders>
              <w:top w:val="nil"/>
              <w:left w:val="nil"/>
              <w:right w:val="nil"/>
            </w:tcBorders>
            <w:shd w:val="clear" w:color="auto" w:fill="auto"/>
            <w:noWrap/>
          </w:tcPr>
          <w:p w14:paraId="6F47A6CF" w14:textId="49B63111" w:rsidR="007A35E6" w:rsidRPr="0030791F" w:rsidRDefault="007A35E6" w:rsidP="007A35E6">
            <w:pPr>
              <w:ind w:right="-97"/>
              <w:jc w:val="right"/>
              <w:rPr>
                <w:sz w:val="20"/>
                <w:szCs w:val="20"/>
              </w:rPr>
            </w:pPr>
            <w:r w:rsidRPr="0030791F">
              <w:rPr>
                <w:color w:val="000000"/>
                <w:sz w:val="20"/>
                <w:szCs w:val="20"/>
              </w:rPr>
              <w:t>0</w:t>
            </w:r>
          </w:p>
        </w:tc>
        <w:tc>
          <w:tcPr>
            <w:tcW w:w="614" w:type="dxa"/>
            <w:tcBorders>
              <w:top w:val="nil"/>
              <w:left w:val="nil"/>
              <w:right w:val="single" w:sz="8" w:space="0" w:color="auto"/>
            </w:tcBorders>
            <w:shd w:val="clear" w:color="auto" w:fill="auto"/>
            <w:noWrap/>
          </w:tcPr>
          <w:p w14:paraId="2AD74877" w14:textId="6D852A78" w:rsidR="007A35E6" w:rsidRPr="0030791F" w:rsidRDefault="007A35E6" w:rsidP="007A35E6">
            <w:pPr>
              <w:ind w:left="-73" w:right="-97"/>
              <w:jc w:val="right"/>
              <w:rPr>
                <w:sz w:val="20"/>
                <w:szCs w:val="20"/>
              </w:rPr>
            </w:pPr>
            <w:r w:rsidRPr="0030791F">
              <w:rPr>
                <w:color w:val="000000"/>
                <w:sz w:val="20"/>
                <w:szCs w:val="20"/>
              </w:rPr>
              <w:t>0.0</w:t>
            </w:r>
          </w:p>
        </w:tc>
        <w:tc>
          <w:tcPr>
            <w:tcW w:w="379" w:type="dxa"/>
            <w:tcBorders>
              <w:top w:val="nil"/>
              <w:left w:val="nil"/>
              <w:right w:val="nil"/>
            </w:tcBorders>
            <w:shd w:val="clear" w:color="auto" w:fill="auto"/>
            <w:noWrap/>
          </w:tcPr>
          <w:p w14:paraId="2003BB0C" w14:textId="28BB40DF" w:rsidR="007A35E6" w:rsidRPr="0030791F" w:rsidRDefault="007A35E6" w:rsidP="007A35E6">
            <w:pPr>
              <w:ind w:right="-97"/>
              <w:jc w:val="right"/>
              <w:rPr>
                <w:sz w:val="20"/>
                <w:szCs w:val="20"/>
              </w:rPr>
            </w:pPr>
            <w:r w:rsidRPr="0030791F">
              <w:rPr>
                <w:color w:val="000000"/>
                <w:sz w:val="20"/>
                <w:szCs w:val="20"/>
              </w:rPr>
              <w:t>-</w:t>
            </w:r>
          </w:p>
        </w:tc>
        <w:tc>
          <w:tcPr>
            <w:tcW w:w="614" w:type="dxa"/>
            <w:tcBorders>
              <w:top w:val="nil"/>
              <w:left w:val="nil"/>
              <w:right w:val="single" w:sz="8" w:space="0" w:color="auto"/>
            </w:tcBorders>
            <w:shd w:val="clear" w:color="auto" w:fill="auto"/>
            <w:noWrap/>
          </w:tcPr>
          <w:p w14:paraId="4A2B8F94" w14:textId="32B4677B" w:rsidR="007A35E6" w:rsidRPr="0030791F" w:rsidRDefault="007A35E6" w:rsidP="007A35E6">
            <w:pPr>
              <w:ind w:left="-86" w:right="-97"/>
              <w:jc w:val="right"/>
              <w:rPr>
                <w:sz w:val="20"/>
                <w:szCs w:val="20"/>
              </w:rPr>
            </w:pPr>
            <w:r w:rsidRPr="0030791F">
              <w:rPr>
                <w:color w:val="000000"/>
                <w:sz w:val="20"/>
                <w:szCs w:val="20"/>
              </w:rPr>
              <w:t>-</w:t>
            </w:r>
          </w:p>
        </w:tc>
        <w:tc>
          <w:tcPr>
            <w:tcW w:w="519" w:type="dxa"/>
            <w:tcBorders>
              <w:top w:val="nil"/>
              <w:left w:val="nil"/>
              <w:right w:val="single" w:sz="8" w:space="0" w:color="auto"/>
            </w:tcBorders>
            <w:shd w:val="clear" w:color="auto" w:fill="auto"/>
            <w:noWrap/>
          </w:tcPr>
          <w:p w14:paraId="043000E7" w14:textId="4DF2A390" w:rsidR="007A35E6" w:rsidRPr="0030791F" w:rsidRDefault="007A35E6" w:rsidP="007A35E6">
            <w:pPr>
              <w:ind w:right="-97"/>
              <w:jc w:val="right"/>
              <w:rPr>
                <w:sz w:val="20"/>
                <w:szCs w:val="20"/>
              </w:rPr>
            </w:pPr>
            <w:r w:rsidRPr="0030791F">
              <w:rPr>
                <w:color w:val="000000"/>
                <w:sz w:val="20"/>
                <w:szCs w:val="20"/>
              </w:rPr>
              <w:t>28</w:t>
            </w:r>
          </w:p>
        </w:tc>
      </w:tr>
      <w:tr w:rsidR="0083084F" w:rsidRPr="0030791F" w14:paraId="55E058BA" w14:textId="77777777" w:rsidTr="00C14149">
        <w:trPr>
          <w:trHeight w:val="300"/>
        </w:trPr>
        <w:tc>
          <w:tcPr>
            <w:tcW w:w="1834" w:type="dxa"/>
            <w:tcBorders>
              <w:top w:val="nil"/>
              <w:left w:val="single" w:sz="8" w:space="0" w:color="auto"/>
              <w:bottom w:val="single" w:sz="4" w:space="0" w:color="auto"/>
              <w:right w:val="single" w:sz="8" w:space="0" w:color="auto"/>
            </w:tcBorders>
            <w:shd w:val="clear" w:color="auto" w:fill="auto"/>
            <w:noWrap/>
          </w:tcPr>
          <w:p w14:paraId="3B447E64" w14:textId="77777777" w:rsidR="007A35E6" w:rsidRPr="0030791F" w:rsidRDefault="007A35E6" w:rsidP="007A35E6">
            <w:pPr>
              <w:rPr>
                <w:rFonts w:eastAsia="Times New Roman" w:cs="Calibri"/>
                <w:sz w:val="20"/>
                <w:szCs w:val="20"/>
                <w:lang w:eastAsia="en-AU"/>
              </w:rPr>
            </w:pPr>
            <w:r w:rsidRPr="0030791F">
              <w:rPr>
                <w:rFonts w:eastAsia="Times New Roman" w:cs="Calibri"/>
                <w:b/>
                <w:bCs/>
                <w:sz w:val="20"/>
                <w:szCs w:val="20"/>
                <w:lang w:eastAsia="en-AU"/>
              </w:rPr>
              <w:t>Total</w:t>
            </w:r>
          </w:p>
        </w:tc>
        <w:tc>
          <w:tcPr>
            <w:tcW w:w="420" w:type="dxa"/>
            <w:tcBorders>
              <w:top w:val="nil"/>
              <w:left w:val="nil"/>
              <w:bottom w:val="single" w:sz="4" w:space="0" w:color="auto"/>
              <w:right w:val="nil"/>
            </w:tcBorders>
            <w:shd w:val="clear" w:color="auto" w:fill="auto"/>
            <w:noWrap/>
          </w:tcPr>
          <w:p w14:paraId="4DB189A9" w14:textId="7079A8E5" w:rsidR="007A35E6" w:rsidRPr="0030791F" w:rsidRDefault="007A35E6" w:rsidP="007A35E6">
            <w:pPr>
              <w:ind w:left="-149" w:right="-97"/>
              <w:jc w:val="right"/>
              <w:rPr>
                <w:b/>
                <w:bCs/>
                <w:sz w:val="20"/>
                <w:szCs w:val="20"/>
              </w:rPr>
            </w:pPr>
            <w:r w:rsidRPr="0030791F">
              <w:rPr>
                <w:b/>
                <w:bCs/>
                <w:color w:val="000000"/>
                <w:sz w:val="20"/>
                <w:szCs w:val="20"/>
              </w:rPr>
              <w:t>2</w:t>
            </w:r>
          </w:p>
        </w:tc>
        <w:tc>
          <w:tcPr>
            <w:tcW w:w="630" w:type="dxa"/>
            <w:tcBorders>
              <w:top w:val="nil"/>
              <w:left w:val="nil"/>
              <w:bottom w:val="single" w:sz="4" w:space="0" w:color="auto"/>
              <w:right w:val="single" w:sz="8" w:space="0" w:color="auto"/>
            </w:tcBorders>
            <w:shd w:val="clear" w:color="auto" w:fill="auto"/>
            <w:noWrap/>
          </w:tcPr>
          <w:p w14:paraId="2EFAEF3D" w14:textId="06515461" w:rsidR="007A35E6" w:rsidRPr="0030791F" w:rsidRDefault="007A35E6" w:rsidP="007A35E6">
            <w:pPr>
              <w:ind w:left="-149" w:right="-97"/>
              <w:jc w:val="right"/>
              <w:rPr>
                <w:b/>
                <w:bCs/>
                <w:sz w:val="20"/>
                <w:szCs w:val="20"/>
              </w:rPr>
            </w:pPr>
            <w:r w:rsidRPr="0030791F">
              <w:rPr>
                <w:b/>
                <w:bCs/>
                <w:color w:val="000000"/>
                <w:sz w:val="20"/>
                <w:szCs w:val="20"/>
              </w:rPr>
              <w:t>66.7</w:t>
            </w:r>
          </w:p>
        </w:tc>
        <w:tc>
          <w:tcPr>
            <w:tcW w:w="363" w:type="dxa"/>
            <w:tcBorders>
              <w:top w:val="nil"/>
              <w:left w:val="nil"/>
              <w:bottom w:val="single" w:sz="4" w:space="0" w:color="auto"/>
              <w:right w:val="nil"/>
            </w:tcBorders>
            <w:shd w:val="clear" w:color="auto" w:fill="auto"/>
            <w:noWrap/>
          </w:tcPr>
          <w:p w14:paraId="6BB8BEA4" w14:textId="791EB206" w:rsidR="007A35E6" w:rsidRPr="0030791F" w:rsidRDefault="007A35E6" w:rsidP="007A35E6">
            <w:pPr>
              <w:ind w:left="-149" w:right="-97"/>
              <w:jc w:val="right"/>
              <w:rPr>
                <w:b/>
                <w:bCs/>
                <w:sz w:val="20"/>
                <w:szCs w:val="20"/>
              </w:rPr>
            </w:pPr>
            <w:r w:rsidRPr="0030791F">
              <w:rPr>
                <w:b/>
                <w:bCs/>
                <w:color w:val="000000"/>
                <w:sz w:val="20"/>
                <w:szCs w:val="20"/>
              </w:rPr>
              <w:t>272</w:t>
            </w:r>
          </w:p>
        </w:tc>
        <w:tc>
          <w:tcPr>
            <w:tcW w:w="631" w:type="dxa"/>
            <w:tcBorders>
              <w:top w:val="nil"/>
              <w:left w:val="nil"/>
              <w:bottom w:val="single" w:sz="4" w:space="0" w:color="auto"/>
              <w:right w:val="single" w:sz="8" w:space="0" w:color="auto"/>
            </w:tcBorders>
            <w:shd w:val="clear" w:color="auto" w:fill="auto"/>
            <w:noWrap/>
          </w:tcPr>
          <w:p w14:paraId="29767E5C" w14:textId="29A09780" w:rsidR="007A35E6" w:rsidRPr="0030791F" w:rsidRDefault="007A35E6" w:rsidP="007A35E6">
            <w:pPr>
              <w:ind w:left="-149" w:right="-97"/>
              <w:jc w:val="right"/>
              <w:rPr>
                <w:b/>
                <w:bCs/>
                <w:sz w:val="20"/>
                <w:szCs w:val="20"/>
              </w:rPr>
            </w:pPr>
            <w:r w:rsidRPr="0030791F">
              <w:rPr>
                <w:b/>
                <w:bCs/>
                <w:color w:val="000000"/>
                <w:sz w:val="20"/>
                <w:szCs w:val="20"/>
              </w:rPr>
              <w:t>93.5</w:t>
            </w:r>
          </w:p>
        </w:tc>
        <w:tc>
          <w:tcPr>
            <w:tcW w:w="361" w:type="dxa"/>
            <w:tcBorders>
              <w:top w:val="nil"/>
              <w:left w:val="nil"/>
              <w:bottom w:val="single" w:sz="4" w:space="0" w:color="auto"/>
              <w:right w:val="nil"/>
            </w:tcBorders>
            <w:shd w:val="clear" w:color="auto" w:fill="auto"/>
            <w:noWrap/>
          </w:tcPr>
          <w:p w14:paraId="41DA4EBD" w14:textId="10E0E524" w:rsidR="007A35E6" w:rsidRPr="0030791F" w:rsidRDefault="007A35E6" w:rsidP="007A35E6">
            <w:pPr>
              <w:ind w:left="-149" w:right="-97"/>
              <w:jc w:val="right"/>
              <w:rPr>
                <w:b/>
                <w:bCs/>
                <w:sz w:val="20"/>
                <w:szCs w:val="20"/>
              </w:rPr>
            </w:pPr>
            <w:r w:rsidRPr="0030791F">
              <w:rPr>
                <w:b/>
                <w:bCs/>
                <w:color w:val="000000"/>
                <w:sz w:val="20"/>
                <w:szCs w:val="20"/>
              </w:rPr>
              <w:t>365</w:t>
            </w:r>
          </w:p>
        </w:tc>
        <w:tc>
          <w:tcPr>
            <w:tcW w:w="661" w:type="dxa"/>
            <w:tcBorders>
              <w:top w:val="nil"/>
              <w:left w:val="nil"/>
              <w:bottom w:val="single" w:sz="4" w:space="0" w:color="auto"/>
              <w:right w:val="single" w:sz="8" w:space="0" w:color="auto"/>
            </w:tcBorders>
            <w:shd w:val="clear" w:color="auto" w:fill="auto"/>
            <w:noWrap/>
          </w:tcPr>
          <w:p w14:paraId="6F0B6ECA" w14:textId="1EC34F2D" w:rsidR="007A35E6" w:rsidRPr="0030791F" w:rsidRDefault="007A35E6" w:rsidP="007A35E6">
            <w:pPr>
              <w:ind w:left="-149" w:right="-97"/>
              <w:jc w:val="right"/>
              <w:rPr>
                <w:b/>
                <w:bCs/>
                <w:sz w:val="20"/>
                <w:szCs w:val="20"/>
              </w:rPr>
            </w:pPr>
            <w:r w:rsidRPr="0030791F">
              <w:rPr>
                <w:b/>
                <w:bCs/>
                <w:color w:val="000000"/>
                <w:sz w:val="20"/>
                <w:szCs w:val="20"/>
              </w:rPr>
              <w:t>91.0</w:t>
            </w:r>
          </w:p>
        </w:tc>
        <w:tc>
          <w:tcPr>
            <w:tcW w:w="331" w:type="dxa"/>
            <w:tcBorders>
              <w:top w:val="nil"/>
              <w:left w:val="nil"/>
              <w:bottom w:val="single" w:sz="4" w:space="0" w:color="auto"/>
              <w:right w:val="nil"/>
            </w:tcBorders>
            <w:shd w:val="clear" w:color="auto" w:fill="auto"/>
            <w:noWrap/>
          </w:tcPr>
          <w:p w14:paraId="24A63C30" w14:textId="45C1348F" w:rsidR="007A35E6" w:rsidRPr="0030791F" w:rsidRDefault="007A35E6" w:rsidP="007A35E6">
            <w:pPr>
              <w:ind w:left="-149" w:right="-97"/>
              <w:jc w:val="right"/>
              <w:rPr>
                <w:b/>
                <w:bCs/>
                <w:sz w:val="20"/>
                <w:szCs w:val="20"/>
              </w:rPr>
            </w:pPr>
            <w:r w:rsidRPr="0030791F">
              <w:rPr>
                <w:b/>
                <w:bCs/>
                <w:color w:val="000000"/>
                <w:sz w:val="20"/>
                <w:szCs w:val="20"/>
              </w:rPr>
              <w:t>316</w:t>
            </w:r>
          </w:p>
        </w:tc>
        <w:tc>
          <w:tcPr>
            <w:tcW w:w="709" w:type="dxa"/>
            <w:tcBorders>
              <w:top w:val="nil"/>
              <w:left w:val="nil"/>
              <w:bottom w:val="single" w:sz="4" w:space="0" w:color="auto"/>
              <w:right w:val="single" w:sz="8" w:space="0" w:color="auto"/>
            </w:tcBorders>
            <w:shd w:val="clear" w:color="auto" w:fill="auto"/>
            <w:noWrap/>
          </w:tcPr>
          <w:p w14:paraId="185FBA35" w14:textId="200A292B" w:rsidR="007A35E6" w:rsidRPr="0030791F" w:rsidRDefault="007A35E6" w:rsidP="007A35E6">
            <w:pPr>
              <w:ind w:left="-149" w:right="-97" w:hanging="171"/>
              <w:jc w:val="right"/>
              <w:rPr>
                <w:b/>
                <w:bCs/>
                <w:sz w:val="20"/>
                <w:szCs w:val="20"/>
              </w:rPr>
            </w:pPr>
            <w:r w:rsidRPr="0030791F">
              <w:rPr>
                <w:b/>
                <w:bCs/>
                <w:color w:val="000000"/>
                <w:sz w:val="20"/>
                <w:szCs w:val="20"/>
              </w:rPr>
              <w:t>91.9</w:t>
            </w:r>
          </w:p>
        </w:tc>
        <w:tc>
          <w:tcPr>
            <w:tcW w:w="425" w:type="dxa"/>
            <w:tcBorders>
              <w:top w:val="nil"/>
              <w:left w:val="nil"/>
              <w:bottom w:val="single" w:sz="4" w:space="0" w:color="auto"/>
              <w:right w:val="nil"/>
            </w:tcBorders>
            <w:shd w:val="clear" w:color="auto" w:fill="auto"/>
            <w:noWrap/>
          </w:tcPr>
          <w:p w14:paraId="2B7742A5" w14:textId="40DA1A95" w:rsidR="007A35E6" w:rsidRPr="0030791F" w:rsidRDefault="007A35E6" w:rsidP="007A35E6">
            <w:pPr>
              <w:ind w:left="-149" w:right="-97"/>
              <w:jc w:val="right"/>
              <w:rPr>
                <w:b/>
                <w:bCs/>
                <w:sz w:val="20"/>
                <w:szCs w:val="20"/>
              </w:rPr>
            </w:pPr>
            <w:r w:rsidRPr="0030791F">
              <w:rPr>
                <w:b/>
                <w:bCs/>
                <w:color w:val="000000"/>
                <w:sz w:val="20"/>
                <w:szCs w:val="20"/>
              </w:rPr>
              <w:t>178</w:t>
            </w:r>
          </w:p>
        </w:tc>
        <w:tc>
          <w:tcPr>
            <w:tcW w:w="592" w:type="dxa"/>
            <w:tcBorders>
              <w:top w:val="nil"/>
              <w:left w:val="nil"/>
              <w:bottom w:val="single" w:sz="4" w:space="0" w:color="auto"/>
              <w:right w:val="single" w:sz="8" w:space="0" w:color="auto"/>
            </w:tcBorders>
            <w:shd w:val="clear" w:color="auto" w:fill="auto"/>
            <w:noWrap/>
          </w:tcPr>
          <w:p w14:paraId="1944810C" w14:textId="0A3A964E" w:rsidR="007A35E6" w:rsidRPr="0030791F" w:rsidRDefault="007A35E6" w:rsidP="007A35E6">
            <w:pPr>
              <w:ind w:left="-149" w:right="-97"/>
              <w:jc w:val="right"/>
              <w:rPr>
                <w:b/>
                <w:bCs/>
                <w:sz w:val="20"/>
                <w:szCs w:val="20"/>
              </w:rPr>
            </w:pPr>
            <w:r w:rsidRPr="0030791F">
              <w:rPr>
                <w:b/>
                <w:bCs/>
                <w:color w:val="000000"/>
                <w:sz w:val="20"/>
                <w:szCs w:val="20"/>
              </w:rPr>
              <w:t>90.8</w:t>
            </w:r>
          </w:p>
        </w:tc>
        <w:tc>
          <w:tcPr>
            <w:tcW w:w="400" w:type="dxa"/>
            <w:tcBorders>
              <w:top w:val="nil"/>
              <w:left w:val="nil"/>
              <w:bottom w:val="single" w:sz="4" w:space="0" w:color="auto"/>
              <w:right w:val="nil"/>
            </w:tcBorders>
            <w:shd w:val="clear" w:color="auto" w:fill="auto"/>
            <w:noWrap/>
          </w:tcPr>
          <w:p w14:paraId="74175950" w14:textId="04A4EF74" w:rsidR="007A35E6" w:rsidRPr="0030791F" w:rsidRDefault="007A35E6" w:rsidP="007A35E6">
            <w:pPr>
              <w:ind w:left="-149" w:right="-97"/>
              <w:jc w:val="right"/>
              <w:rPr>
                <w:b/>
                <w:bCs/>
                <w:sz w:val="20"/>
                <w:szCs w:val="20"/>
              </w:rPr>
            </w:pPr>
            <w:r w:rsidRPr="0030791F">
              <w:rPr>
                <w:b/>
                <w:bCs/>
                <w:color w:val="000000"/>
                <w:sz w:val="20"/>
                <w:szCs w:val="20"/>
              </w:rPr>
              <w:t>141</w:t>
            </w:r>
          </w:p>
        </w:tc>
        <w:tc>
          <w:tcPr>
            <w:tcW w:w="608" w:type="dxa"/>
            <w:tcBorders>
              <w:top w:val="nil"/>
              <w:left w:val="nil"/>
              <w:bottom w:val="single" w:sz="4" w:space="0" w:color="auto"/>
              <w:right w:val="single" w:sz="8" w:space="0" w:color="auto"/>
            </w:tcBorders>
            <w:shd w:val="clear" w:color="auto" w:fill="auto"/>
            <w:noWrap/>
          </w:tcPr>
          <w:p w14:paraId="3ECA357E" w14:textId="4682E2B2" w:rsidR="007A35E6" w:rsidRPr="0030791F" w:rsidRDefault="007A35E6" w:rsidP="007A35E6">
            <w:pPr>
              <w:ind w:left="-149" w:right="-97"/>
              <w:jc w:val="right"/>
              <w:rPr>
                <w:b/>
                <w:bCs/>
                <w:sz w:val="20"/>
                <w:szCs w:val="20"/>
              </w:rPr>
            </w:pPr>
            <w:r w:rsidRPr="0030791F">
              <w:rPr>
                <w:b/>
                <w:bCs/>
                <w:color w:val="000000"/>
                <w:sz w:val="20"/>
                <w:szCs w:val="20"/>
              </w:rPr>
              <w:t>95.9</w:t>
            </w:r>
          </w:p>
        </w:tc>
        <w:tc>
          <w:tcPr>
            <w:tcW w:w="385" w:type="dxa"/>
            <w:tcBorders>
              <w:top w:val="nil"/>
              <w:left w:val="nil"/>
              <w:bottom w:val="single" w:sz="4" w:space="0" w:color="auto"/>
              <w:right w:val="nil"/>
            </w:tcBorders>
            <w:shd w:val="clear" w:color="auto" w:fill="auto"/>
            <w:noWrap/>
          </w:tcPr>
          <w:p w14:paraId="6E72FE1C" w14:textId="263FB14A" w:rsidR="007A35E6" w:rsidRPr="0030791F" w:rsidRDefault="007A35E6" w:rsidP="007A35E6">
            <w:pPr>
              <w:ind w:left="-149" w:right="-97"/>
              <w:jc w:val="right"/>
              <w:rPr>
                <w:b/>
                <w:bCs/>
                <w:sz w:val="20"/>
                <w:szCs w:val="20"/>
              </w:rPr>
            </w:pPr>
            <w:r w:rsidRPr="0030791F">
              <w:rPr>
                <w:b/>
                <w:bCs/>
                <w:color w:val="000000"/>
                <w:sz w:val="20"/>
                <w:szCs w:val="20"/>
              </w:rPr>
              <w:t>99</w:t>
            </w:r>
          </w:p>
        </w:tc>
        <w:tc>
          <w:tcPr>
            <w:tcW w:w="637" w:type="dxa"/>
            <w:tcBorders>
              <w:top w:val="nil"/>
              <w:left w:val="nil"/>
              <w:bottom w:val="single" w:sz="4" w:space="0" w:color="auto"/>
              <w:right w:val="single" w:sz="8" w:space="0" w:color="auto"/>
            </w:tcBorders>
            <w:shd w:val="clear" w:color="auto" w:fill="auto"/>
            <w:noWrap/>
          </w:tcPr>
          <w:p w14:paraId="4C8B621F" w14:textId="74812990" w:rsidR="007A35E6" w:rsidRPr="0030791F" w:rsidRDefault="007A35E6" w:rsidP="007A35E6">
            <w:pPr>
              <w:ind w:left="-149" w:right="-97"/>
              <w:jc w:val="right"/>
              <w:rPr>
                <w:b/>
                <w:bCs/>
                <w:sz w:val="20"/>
                <w:szCs w:val="20"/>
              </w:rPr>
            </w:pPr>
            <w:r w:rsidRPr="0030791F">
              <w:rPr>
                <w:b/>
                <w:bCs/>
                <w:color w:val="000000"/>
                <w:sz w:val="20"/>
                <w:szCs w:val="20"/>
              </w:rPr>
              <w:t>90.0</w:t>
            </w:r>
          </w:p>
        </w:tc>
        <w:tc>
          <w:tcPr>
            <w:tcW w:w="355" w:type="dxa"/>
            <w:tcBorders>
              <w:top w:val="nil"/>
              <w:left w:val="nil"/>
              <w:bottom w:val="single" w:sz="4" w:space="0" w:color="auto"/>
              <w:right w:val="nil"/>
            </w:tcBorders>
            <w:shd w:val="clear" w:color="auto" w:fill="auto"/>
            <w:noWrap/>
          </w:tcPr>
          <w:p w14:paraId="1A40131C" w14:textId="1A2476AC" w:rsidR="007A35E6" w:rsidRPr="0030791F" w:rsidRDefault="007A35E6" w:rsidP="007A35E6">
            <w:pPr>
              <w:ind w:left="-149" w:right="-97"/>
              <w:jc w:val="right"/>
              <w:rPr>
                <w:b/>
                <w:bCs/>
                <w:sz w:val="20"/>
                <w:szCs w:val="20"/>
              </w:rPr>
            </w:pPr>
            <w:r w:rsidRPr="0030791F">
              <w:rPr>
                <w:b/>
                <w:bCs/>
                <w:color w:val="000000"/>
                <w:sz w:val="20"/>
                <w:szCs w:val="20"/>
              </w:rPr>
              <w:t>72</w:t>
            </w:r>
          </w:p>
        </w:tc>
        <w:tc>
          <w:tcPr>
            <w:tcW w:w="667" w:type="dxa"/>
            <w:tcBorders>
              <w:top w:val="nil"/>
              <w:left w:val="nil"/>
              <w:bottom w:val="single" w:sz="4" w:space="0" w:color="auto"/>
              <w:right w:val="single" w:sz="8" w:space="0" w:color="auto"/>
            </w:tcBorders>
            <w:shd w:val="clear" w:color="auto" w:fill="auto"/>
            <w:noWrap/>
          </w:tcPr>
          <w:p w14:paraId="2729D677" w14:textId="03E9539E" w:rsidR="007A35E6" w:rsidRPr="0030791F" w:rsidRDefault="007A35E6" w:rsidP="007A35E6">
            <w:pPr>
              <w:ind w:left="-149" w:right="-97"/>
              <w:jc w:val="right"/>
              <w:rPr>
                <w:b/>
                <w:bCs/>
                <w:sz w:val="20"/>
                <w:szCs w:val="20"/>
              </w:rPr>
            </w:pPr>
            <w:r w:rsidRPr="0030791F">
              <w:rPr>
                <w:b/>
                <w:bCs/>
                <w:color w:val="000000"/>
                <w:sz w:val="20"/>
                <w:szCs w:val="20"/>
              </w:rPr>
              <w:t>83.7</w:t>
            </w:r>
          </w:p>
        </w:tc>
        <w:tc>
          <w:tcPr>
            <w:tcW w:w="325" w:type="dxa"/>
            <w:tcBorders>
              <w:top w:val="nil"/>
              <w:left w:val="nil"/>
              <w:bottom w:val="single" w:sz="4" w:space="0" w:color="auto"/>
              <w:right w:val="nil"/>
            </w:tcBorders>
            <w:shd w:val="clear" w:color="auto" w:fill="auto"/>
            <w:noWrap/>
          </w:tcPr>
          <w:p w14:paraId="0B155D0A" w14:textId="2939918B" w:rsidR="007A35E6" w:rsidRPr="0030791F" w:rsidRDefault="007A35E6" w:rsidP="007A35E6">
            <w:pPr>
              <w:ind w:left="-149" w:right="-97"/>
              <w:jc w:val="right"/>
              <w:rPr>
                <w:b/>
                <w:bCs/>
                <w:sz w:val="20"/>
                <w:szCs w:val="20"/>
              </w:rPr>
            </w:pPr>
            <w:r w:rsidRPr="0030791F">
              <w:rPr>
                <w:b/>
                <w:bCs/>
                <w:color w:val="000000"/>
                <w:sz w:val="20"/>
                <w:szCs w:val="20"/>
              </w:rPr>
              <w:t>82</w:t>
            </w:r>
          </w:p>
        </w:tc>
        <w:tc>
          <w:tcPr>
            <w:tcW w:w="725" w:type="dxa"/>
            <w:tcBorders>
              <w:top w:val="nil"/>
              <w:left w:val="nil"/>
              <w:bottom w:val="single" w:sz="4" w:space="0" w:color="auto"/>
              <w:right w:val="single" w:sz="8" w:space="0" w:color="auto"/>
            </w:tcBorders>
            <w:shd w:val="clear" w:color="auto" w:fill="auto"/>
            <w:noWrap/>
          </w:tcPr>
          <w:p w14:paraId="4D9EF8E3" w14:textId="20913D5E" w:rsidR="007A35E6" w:rsidRPr="0030791F" w:rsidRDefault="007A35E6" w:rsidP="007A35E6">
            <w:pPr>
              <w:ind w:left="-149" w:right="-97"/>
              <w:jc w:val="right"/>
              <w:rPr>
                <w:b/>
                <w:bCs/>
                <w:sz w:val="20"/>
                <w:szCs w:val="20"/>
              </w:rPr>
            </w:pPr>
            <w:r w:rsidRPr="0030791F">
              <w:rPr>
                <w:b/>
                <w:bCs/>
                <w:color w:val="000000"/>
                <w:sz w:val="20"/>
                <w:szCs w:val="20"/>
              </w:rPr>
              <w:t>81.2</w:t>
            </w:r>
          </w:p>
        </w:tc>
        <w:tc>
          <w:tcPr>
            <w:tcW w:w="409" w:type="dxa"/>
            <w:tcBorders>
              <w:top w:val="nil"/>
              <w:left w:val="nil"/>
              <w:bottom w:val="single" w:sz="4" w:space="0" w:color="auto"/>
              <w:right w:val="nil"/>
            </w:tcBorders>
            <w:shd w:val="clear" w:color="auto" w:fill="auto"/>
            <w:noWrap/>
          </w:tcPr>
          <w:p w14:paraId="66BEF567" w14:textId="7EEBF7A4" w:rsidR="007A35E6" w:rsidRPr="0030791F" w:rsidRDefault="007A35E6" w:rsidP="007A35E6">
            <w:pPr>
              <w:ind w:left="-149" w:right="-97"/>
              <w:jc w:val="right"/>
              <w:rPr>
                <w:b/>
                <w:bCs/>
                <w:sz w:val="20"/>
                <w:szCs w:val="20"/>
              </w:rPr>
            </w:pPr>
            <w:r w:rsidRPr="0030791F">
              <w:rPr>
                <w:b/>
                <w:bCs/>
                <w:color w:val="000000"/>
                <w:sz w:val="20"/>
                <w:szCs w:val="20"/>
              </w:rPr>
              <w:t>52</w:t>
            </w:r>
          </w:p>
        </w:tc>
        <w:tc>
          <w:tcPr>
            <w:tcW w:w="598" w:type="dxa"/>
            <w:tcBorders>
              <w:top w:val="nil"/>
              <w:left w:val="nil"/>
              <w:bottom w:val="single" w:sz="4" w:space="0" w:color="auto"/>
              <w:right w:val="single" w:sz="8" w:space="0" w:color="auto"/>
            </w:tcBorders>
            <w:shd w:val="clear" w:color="auto" w:fill="auto"/>
            <w:noWrap/>
          </w:tcPr>
          <w:p w14:paraId="46D9618F" w14:textId="3D884D22" w:rsidR="007A35E6" w:rsidRPr="0030791F" w:rsidRDefault="007A35E6" w:rsidP="007A35E6">
            <w:pPr>
              <w:ind w:left="-149" w:right="-97" w:hanging="59"/>
              <w:jc w:val="right"/>
              <w:rPr>
                <w:b/>
                <w:bCs/>
                <w:sz w:val="20"/>
                <w:szCs w:val="20"/>
              </w:rPr>
            </w:pPr>
            <w:r w:rsidRPr="0030791F">
              <w:rPr>
                <w:b/>
                <w:bCs/>
                <w:color w:val="000000"/>
                <w:sz w:val="20"/>
                <w:szCs w:val="20"/>
              </w:rPr>
              <w:t>75.4</w:t>
            </w:r>
          </w:p>
        </w:tc>
        <w:tc>
          <w:tcPr>
            <w:tcW w:w="394" w:type="dxa"/>
            <w:tcBorders>
              <w:top w:val="nil"/>
              <w:left w:val="nil"/>
              <w:bottom w:val="single" w:sz="4" w:space="0" w:color="auto"/>
              <w:right w:val="nil"/>
            </w:tcBorders>
            <w:shd w:val="clear" w:color="auto" w:fill="auto"/>
            <w:noWrap/>
          </w:tcPr>
          <w:p w14:paraId="1C808F6E" w14:textId="3103E340" w:rsidR="007A35E6" w:rsidRPr="0030791F" w:rsidRDefault="007A35E6" w:rsidP="007A35E6">
            <w:pPr>
              <w:ind w:left="-149" w:right="-97"/>
              <w:jc w:val="right"/>
              <w:rPr>
                <w:b/>
                <w:bCs/>
                <w:sz w:val="20"/>
                <w:szCs w:val="20"/>
              </w:rPr>
            </w:pPr>
            <w:r w:rsidRPr="0030791F">
              <w:rPr>
                <w:b/>
                <w:bCs/>
                <w:color w:val="000000"/>
                <w:sz w:val="20"/>
                <w:szCs w:val="20"/>
              </w:rPr>
              <w:t>43</w:t>
            </w:r>
          </w:p>
        </w:tc>
        <w:tc>
          <w:tcPr>
            <w:tcW w:w="614" w:type="dxa"/>
            <w:tcBorders>
              <w:top w:val="nil"/>
              <w:left w:val="nil"/>
              <w:bottom w:val="single" w:sz="4" w:space="0" w:color="auto"/>
              <w:right w:val="single" w:sz="8" w:space="0" w:color="auto"/>
            </w:tcBorders>
            <w:shd w:val="clear" w:color="auto" w:fill="auto"/>
            <w:noWrap/>
          </w:tcPr>
          <w:p w14:paraId="0B0B38B2" w14:textId="7D31D62E" w:rsidR="007A35E6" w:rsidRPr="0030791F" w:rsidRDefault="007A35E6" w:rsidP="007A35E6">
            <w:pPr>
              <w:ind w:left="-149" w:right="-97"/>
              <w:jc w:val="right"/>
              <w:rPr>
                <w:b/>
                <w:bCs/>
                <w:sz w:val="20"/>
                <w:szCs w:val="20"/>
              </w:rPr>
            </w:pPr>
            <w:r w:rsidRPr="0030791F">
              <w:rPr>
                <w:b/>
                <w:bCs/>
                <w:color w:val="000000"/>
                <w:sz w:val="20"/>
                <w:szCs w:val="20"/>
              </w:rPr>
              <w:t>89.6</w:t>
            </w:r>
          </w:p>
        </w:tc>
        <w:tc>
          <w:tcPr>
            <w:tcW w:w="379" w:type="dxa"/>
            <w:tcBorders>
              <w:top w:val="nil"/>
              <w:left w:val="nil"/>
              <w:bottom w:val="single" w:sz="4" w:space="0" w:color="auto"/>
              <w:right w:val="nil"/>
            </w:tcBorders>
            <w:shd w:val="clear" w:color="auto" w:fill="auto"/>
            <w:noWrap/>
          </w:tcPr>
          <w:p w14:paraId="488AADF3" w14:textId="7BF28AEF" w:rsidR="007A35E6" w:rsidRPr="0030791F" w:rsidRDefault="007A35E6" w:rsidP="007A35E6">
            <w:pPr>
              <w:ind w:left="-149" w:right="-97"/>
              <w:jc w:val="right"/>
              <w:rPr>
                <w:b/>
                <w:bCs/>
                <w:sz w:val="20"/>
                <w:szCs w:val="20"/>
              </w:rPr>
            </w:pPr>
            <w:r w:rsidRPr="0030791F">
              <w:rPr>
                <w:b/>
                <w:bCs/>
                <w:color w:val="000000"/>
                <w:sz w:val="20"/>
                <w:szCs w:val="20"/>
              </w:rPr>
              <w:t>27</w:t>
            </w:r>
          </w:p>
        </w:tc>
        <w:tc>
          <w:tcPr>
            <w:tcW w:w="614" w:type="dxa"/>
            <w:tcBorders>
              <w:top w:val="nil"/>
              <w:left w:val="nil"/>
              <w:bottom w:val="single" w:sz="4" w:space="0" w:color="auto"/>
              <w:right w:val="single" w:sz="8" w:space="0" w:color="auto"/>
            </w:tcBorders>
            <w:shd w:val="clear" w:color="auto" w:fill="auto"/>
            <w:noWrap/>
          </w:tcPr>
          <w:p w14:paraId="0B402058" w14:textId="22C8E624" w:rsidR="007A35E6" w:rsidRPr="0030791F" w:rsidRDefault="007A35E6" w:rsidP="007A35E6">
            <w:pPr>
              <w:ind w:left="-149" w:right="-97"/>
              <w:jc w:val="right"/>
              <w:rPr>
                <w:b/>
                <w:bCs/>
                <w:sz w:val="20"/>
                <w:szCs w:val="20"/>
              </w:rPr>
            </w:pPr>
            <w:r w:rsidRPr="0030791F">
              <w:rPr>
                <w:b/>
                <w:bCs/>
                <w:color w:val="000000"/>
                <w:sz w:val="20"/>
                <w:szCs w:val="20"/>
              </w:rPr>
              <w:t>61.4</w:t>
            </w:r>
          </w:p>
        </w:tc>
        <w:tc>
          <w:tcPr>
            <w:tcW w:w="519" w:type="dxa"/>
            <w:tcBorders>
              <w:top w:val="nil"/>
              <w:left w:val="nil"/>
              <w:bottom w:val="single" w:sz="4" w:space="0" w:color="auto"/>
              <w:right w:val="single" w:sz="8" w:space="0" w:color="auto"/>
            </w:tcBorders>
            <w:shd w:val="clear" w:color="auto" w:fill="auto"/>
            <w:noWrap/>
          </w:tcPr>
          <w:p w14:paraId="36257403" w14:textId="1031BB89" w:rsidR="007A35E6" w:rsidRPr="0030791F" w:rsidRDefault="007A35E6" w:rsidP="007A35E6">
            <w:pPr>
              <w:ind w:left="-149" w:right="-97" w:hanging="155"/>
              <w:jc w:val="right"/>
              <w:rPr>
                <w:b/>
                <w:bCs/>
                <w:sz w:val="20"/>
                <w:szCs w:val="20"/>
              </w:rPr>
            </w:pPr>
            <w:r w:rsidRPr="0030791F">
              <w:rPr>
                <w:b/>
                <w:bCs/>
                <w:color w:val="000000"/>
                <w:sz w:val="20"/>
                <w:szCs w:val="20"/>
              </w:rPr>
              <w:t>1,649</w:t>
            </w:r>
          </w:p>
        </w:tc>
      </w:tr>
    </w:tbl>
    <w:p w14:paraId="1AB8B5E8" w14:textId="77777777" w:rsidR="00030D6F" w:rsidRPr="0030791F" w:rsidRDefault="00030D6F" w:rsidP="001F1BEC">
      <w:pPr>
        <w:ind w:right="544"/>
        <w:jc w:val="both"/>
        <w:rPr>
          <w:i/>
          <w:sz w:val="20"/>
        </w:rPr>
      </w:pPr>
      <w:r w:rsidRPr="0030791F">
        <w:rPr>
          <w:i/>
          <w:sz w:val="20"/>
        </w:rPr>
        <w:t xml:space="preserve"> ‘ – ‘ indicates there were no women in this sub-category with a high grade cytology report</w:t>
      </w:r>
    </w:p>
    <w:p w14:paraId="3B27530F" w14:textId="23FCDED5" w:rsidR="00030D6F" w:rsidRDefault="00030D6F" w:rsidP="00030D6F">
      <w:pPr>
        <w:ind w:right="544"/>
        <w:jc w:val="both"/>
        <w:rPr>
          <w:sz w:val="22"/>
        </w:rPr>
      </w:pPr>
    </w:p>
    <w:p w14:paraId="36FD623A" w14:textId="77777777" w:rsidR="004B2314" w:rsidRPr="0030791F" w:rsidRDefault="004B2314" w:rsidP="00030D6F">
      <w:pPr>
        <w:ind w:right="544"/>
        <w:jc w:val="both"/>
        <w:rPr>
          <w:sz w:val="22"/>
        </w:rPr>
        <w:sectPr w:rsidR="004B2314" w:rsidRPr="0030791F" w:rsidSect="008C3086">
          <w:footerReference w:type="default" r:id="rId135"/>
          <w:pgSz w:w="16839" w:h="11907" w:orient="landscape" w:code="9"/>
          <w:pgMar w:top="1418" w:right="1671" w:bottom="1418" w:left="1134" w:header="692" w:footer="567" w:gutter="0"/>
          <w:cols w:space="720"/>
          <w:docGrid w:linePitch="360"/>
        </w:sectPr>
      </w:pPr>
    </w:p>
    <w:p w14:paraId="6EAA2EC1" w14:textId="77777777" w:rsidR="00030D6F" w:rsidRPr="0030791F" w:rsidRDefault="00030D6F" w:rsidP="002B0648">
      <w:pPr>
        <w:pStyle w:val="Heading2"/>
        <w:keepNext w:val="0"/>
        <w:widowControl w:val="0"/>
        <w:ind w:right="544"/>
        <w:jc w:val="both"/>
      </w:pPr>
      <w:bookmarkStart w:id="1163" w:name="_Toc471467044"/>
      <w:bookmarkStart w:id="1164" w:name="_Toc475630240"/>
      <w:bookmarkStart w:id="1165" w:name="_Toc509928476"/>
      <w:r w:rsidRPr="0030791F">
        <w:t>Indicator 7 – Colposcopy indicators</w:t>
      </w:r>
      <w:bookmarkEnd w:id="1163"/>
      <w:bookmarkEnd w:id="1164"/>
      <w:bookmarkEnd w:id="1165"/>
    </w:p>
    <w:p w14:paraId="11D086D2" w14:textId="77777777" w:rsidR="00030D6F" w:rsidRPr="0030791F" w:rsidRDefault="00030D6F" w:rsidP="002B0648">
      <w:pPr>
        <w:pStyle w:val="Heading3"/>
        <w:keepNext w:val="0"/>
        <w:widowControl w:val="0"/>
        <w:ind w:right="544"/>
        <w:jc w:val="both"/>
      </w:pPr>
      <w:bookmarkStart w:id="1166" w:name="_Toc475630241"/>
      <w:bookmarkStart w:id="1167" w:name="_Toc509928477"/>
      <w:r w:rsidRPr="0030791F">
        <w:t xml:space="preserve">Indicator 7.1 – </w:t>
      </w:r>
      <w:r w:rsidRPr="0030791F">
        <w:rPr>
          <w:lang w:eastAsia="en-AU"/>
        </w:rPr>
        <w:t>Timeliness of colposcopic assessment – high grade cytology</w:t>
      </w:r>
      <w:bookmarkEnd w:id="1166"/>
      <w:bookmarkEnd w:id="1167"/>
      <w:r w:rsidRPr="0030791F">
        <w:t xml:space="preserve"> </w:t>
      </w:r>
    </w:p>
    <w:p w14:paraId="72F6FD98" w14:textId="00B4DDB1" w:rsidR="00030D6F" w:rsidRPr="0030791F" w:rsidRDefault="00C65151" w:rsidP="00DC7628">
      <w:pPr>
        <w:pStyle w:val="Caption"/>
        <w:spacing w:after="80"/>
        <w:ind w:right="-23"/>
        <w:jc w:val="both"/>
      </w:pPr>
      <w:bookmarkStart w:id="1168" w:name="_Ref310261730"/>
      <w:bookmarkStart w:id="1169" w:name="_Ref310427859"/>
      <w:bookmarkStart w:id="1170" w:name="_Toc469398341"/>
      <w:bookmarkStart w:id="1171" w:name="_Toc475605574"/>
      <w:bookmarkStart w:id="1172" w:name="_Toc509928546"/>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55</w:t>
      </w:r>
      <w:r w:rsidR="00F55F28" w:rsidRPr="0030791F">
        <w:rPr>
          <w:noProof/>
        </w:rPr>
        <w:fldChar w:fldCharType="end"/>
      </w:r>
      <w:bookmarkEnd w:id="1168"/>
      <w:bookmarkEnd w:id="1169"/>
      <w:r w:rsidR="00030D6F" w:rsidRPr="0030791F">
        <w:t xml:space="preserve"> - Women with high grade cytology (including cytological suspicion of invasive disease), by DHB</w:t>
      </w:r>
      <w:bookmarkEnd w:id="1170"/>
      <w:bookmarkEnd w:id="1171"/>
      <w:bookmarkEnd w:id="1172"/>
    </w:p>
    <w:tbl>
      <w:tblPr>
        <w:tblW w:w="8515" w:type="dxa"/>
        <w:tblInd w:w="98" w:type="dxa"/>
        <w:tblLook w:val="04A0" w:firstRow="1" w:lastRow="0" w:firstColumn="1" w:lastColumn="0" w:noHBand="0" w:noVBand="1"/>
      </w:tblPr>
      <w:tblGrid>
        <w:gridCol w:w="2278"/>
        <w:gridCol w:w="2552"/>
        <w:gridCol w:w="3685"/>
      </w:tblGrid>
      <w:tr w:rsidR="00030D6F" w:rsidRPr="0030791F" w14:paraId="48B0A35C" w14:textId="77777777" w:rsidTr="00576432">
        <w:tc>
          <w:tcPr>
            <w:tcW w:w="2278" w:type="dxa"/>
            <w:tcBorders>
              <w:top w:val="single" w:sz="8" w:space="0" w:color="auto"/>
              <w:left w:val="single" w:sz="8" w:space="0" w:color="auto"/>
              <w:bottom w:val="nil"/>
              <w:right w:val="single" w:sz="8" w:space="0" w:color="auto"/>
            </w:tcBorders>
            <w:shd w:val="clear" w:color="000000" w:fill="D9D9D9"/>
            <w:hideMark/>
          </w:tcPr>
          <w:p w14:paraId="086BB4C5" w14:textId="77777777" w:rsidR="00030D6F" w:rsidRPr="002B0648" w:rsidRDefault="00030D6F" w:rsidP="002B0648">
            <w:pPr>
              <w:rPr>
                <w:rFonts w:eastAsia="Times New Roman" w:cs="Calibri"/>
                <w:b/>
                <w:szCs w:val="23"/>
                <w:lang w:eastAsia="en-AU"/>
              </w:rPr>
            </w:pPr>
            <w:r w:rsidRPr="002B0648">
              <w:rPr>
                <w:rFonts w:eastAsia="Times New Roman" w:cs="Calibri"/>
                <w:b/>
                <w:szCs w:val="23"/>
                <w:lang w:eastAsia="en-AU"/>
              </w:rPr>
              <w:t>DHB</w:t>
            </w:r>
          </w:p>
        </w:tc>
        <w:tc>
          <w:tcPr>
            <w:tcW w:w="2552" w:type="dxa"/>
            <w:tcBorders>
              <w:top w:val="single" w:sz="8" w:space="0" w:color="auto"/>
              <w:left w:val="nil"/>
              <w:bottom w:val="nil"/>
              <w:right w:val="nil"/>
            </w:tcBorders>
            <w:shd w:val="clear" w:color="000000" w:fill="D9D9D9"/>
            <w:hideMark/>
          </w:tcPr>
          <w:p w14:paraId="2702A97B" w14:textId="77777777" w:rsidR="00030D6F" w:rsidRPr="0030791F" w:rsidRDefault="00030D6F" w:rsidP="00576432">
            <w:pPr>
              <w:jc w:val="center"/>
              <w:rPr>
                <w:rFonts w:eastAsia="Times New Roman"/>
                <w:b/>
                <w:bCs/>
                <w:szCs w:val="23"/>
                <w:lang w:eastAsia="en-AU"/>
              </w:rPr>
            </w:pPr>
            <w:r w:rsidRPr="0030791F">
              <w:rPr>
                <w:rFonts w:eastAsia="Times New Roman"/>
                <w:b/>
                <w:bCs/>
                <w:szCs w:val="23"/>
                <w:lang w:eastAsia="en-AU"/>
              </w:rPr>
              <w:t>HG women</w:t>
            </w:r>
          </w:p>
        </w:tc>
        <w:tc>
          <w:tcPr>
            <w:tcW w:w="3685" w:type="dxa"/>
            <w:tcBorders>
              <w:top w:val="single" w:sz="8" w:space="0" w:color="auto"/>
              <w:left w:val="nil"/>
              <w:bottom w:val="nil"/>
              <w:right w:val="single" w:sz="4" w:space="0" w:color="auto"/>
            </w:tcBorders>
            <w:shd w:val="clear" w:color="000000" w:fill="D9D9D9"/>
          </w:tcPr>
          <w:p w14:paraId="2C2CAB34" w14:textId="77777777" w:rsidR="00030D6F" w:rsidRPr="0030791F" w:rsidRDefault="00030D6F" w:rsidP="00576432">
            <w:pPr>
              <w:jc w:val="center"/>
              <w:rPr>
                <w:rFonts w:eastAsia="Times New Roman"/>
                <w:b/>
                <w:bCs/>
                <w:szCs w:val="23"/>
                <w:lang w:eastAsia="en-AU"/>
              </w:rPr>
            </w:pPr>
            <w:r w:rsidRPr="0030791F">
              <w:rPr>
                <w:rFonts w:eastAsia="Times New Roman"/>
                <w:b/>
                <w:bCs/>
                <w:szCs w:val="23"/>
                <w:lang w:eastAsia="en-AU"/>
              </w:rPr>
              <w:t>HG women with referral recorded on the NCSP Register</w:t>
            </w:r>
          </w:p>
        </w:tc>
      </w:tr>
      <w:tr w:rsidR="00030D6F" w:rsidRPr="0030791F" w14:paraId="44D8E7F6" w14:textId="77777777" w:rsidTr="00576432">
        <w:tc>
          <w:tcPr>
            <w:tcW w:w="2278" w:type="dxa"/>
            <w:tcBorders>
              <w:top w:val="nil"/>
              <w:left w:val="single" w:sz="8" w:space="0" w:color="auto"/>
              <w:bottom w:val="single" w:sz="8" w:space="0" w:color="auto"/>
              <w:right w:val="single" w:sz="8" w:space="0" w:color="auto"/>
            </w:tcBorders>
            <w:shd w:val="clear" w:color="000000" w:fill="D9D9D9"/>
            <w:hideMark/>
          </w:tcPr>
          <w:p w14:paraId="3B77E67A" w14:textId="77777777" w:rsidR="00030D6F" w:rsidRPr="002B0648" w:rsidRDefault="00030D6F" w:rsidP="002B0648">
            <w:pPr>
              <w:rPr>
                <w:rFonts w:eastAsia="Times New Roman" w:cs="Calibri"/>
                <w:szCs w:val="23"/>
                <w:lang w:eastAsia="en-AU"/>
              </w:rPr>
            </w:pPr>
            <w:r w:rsidRPr="002B0648">
              <w:rPr>
                <w:rFonts w:eastAsia="Times New Roman" w:cs="Calibri"/>
                <w:szCs w:val="23"/>
                <w:lang w:eastAsia="en-AU"/>
              </w:rPr>
              <w:t> </w:t>
            </w:r>
          </w:p>
        </w:tc>
        <w:tc>
          <w:tcPr>
            <w:tcW w:w="2552" w:type="dxa"/>
            <w:tcBorders>
              <w:top w:val="nil"/>
              <w:left w:val="nil"/>
              <w:bottom w:val="single" w:sz="8" w:space="0" w:color="auto"/>
              <w:right w:val="nil"/>
            </w:tcBorders>
            <w:shd w:val="clear" w:color="000000" w:fill="D9D9D9"/>
            <w:hideMark/>
          </w:tcPr>
          <w:p w14:paraId="01D198F0" w14:textId="77777777" w:rsidR="00030D6F" w:rsidRPr="0030791F" w:rsidRDefault="00030D6F" w:rsidP="00576432">
            <w:pPr>
              <w:keepNext/>
              <w:tabs>
                <w:tab w:val="left" w:pos="1026"/>
              </w:tabs>
              <w:ind w:right="743"/>
              <w:jc w:val="right"/>
              <w:rPr>
                <w:rFonts w:eastAsia="Times New Roman"/>
                <w:b/>
                <w:bCs/>
                <w:szCs w:val="23"/>
                <w:lang w:eastAsia="en-AU"/>
              </w:rPr>
            </w:pPr>
            <w:r w:rsidRPr="0030791F">
              <w:rPr>
                <w:rFonts w:eastAsia="Times New Roman"/>
                <w:b/>
                <w:bCs/>
                <w:szCs w:val="23"/>
                <w:lang w:eastAsia="en-AU"/>
              </w:rPr>
              <w:t>N</w:t>
            </w:r>
          </w:p>
        </w:tc>
        <w:tc>
          <w:tcPr>
            <w:tcW w:w="3685" w:type="dxa"/>
            <w:tcBorders>
              <w:top w:val="nil"/>
              <w:left w:val="nil"/>
              <w:bottom w:val="single" w:sz="8" w:space="0" w:color="auto"/>
              <w:right w:val="single" w:sz="4" w:space="0" w:color="auto"/>
            </w:tcBorders>
            <w:shd w:val="clear" w:color="000000" w:fill="D9D9D9"/>
          </w:tcPr>
          <w:p w14:paraId="60E4CEA8" w14:textId="77777777" w:rsidR="00030D6F" w:rsidRPr="0030791F" w:rsidRDefault="00030D6F" w:rsidP="00576432">
            <w:pPr>
              <w:keepNext/>
              <w:ind w:right="743"/>
              <w:jc w:val="right"/>
              <w:rPr>
                <w:rFonts w:eastAsia="Times New Roman"/>
                <w:b/>
                <w:bCs/>
                <w:szCs w:val="23"/>
                <w:lang w:eastAsia="en-AU"/>
              </w:rPr>
            </w:pPr>
            <w:r w:rsidRPr="0030791F">
              <w:rPr>
                <w:rFonts w:eastAsia="Times New Roman"/>
                <w:b/>
                <w:bCs/>
                <w:szCs w:val="23"/>
                <w:lang w:eastAsia="en-AU"/>
              </w:rPr>
              <w:t>N</w:t>
            </w:r>
          </w:p>
        </w:tc>
      </w:tr>
      <w:tr w:rsidR="005E1E41" w:rsidRPr="0030791F" w14:paraId="531F0A9E"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047AC8C"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Auckland</w:t>
            </w:r>
          </w:p>
        </w:tc>
        <w:tc>
          <w:tcPr>
            <w:tcW w:w="2552" w:type="dxa"/>
            <w:tcBorders>
              <w:top w:val="nil"/>
              <w:left w:val="nil"/>
              <w:bottom w:val="nil"/>
              <w:right w:val="nil"/>
            </w:tcBorders>
            <w:shd w:val="clear" w:color="auto" w:fill="auto"/>
            <w:noWrap/>
            <w:vAlign w:val="center"/>
          </w:tcPr>
          <w:p w14:paraId="68B34B14" w14:textId="7BC62525" w:rsidR="005E1E41" w:rsidRPr="0030791F" w:rsidRDefault="005E1E41" w:rsidP="005E1E41">
            <w:pPr>
              <w:jc w:val="right"/>
              <w:rPr>
                <w:sz w:val="22"/>
              </w:rPr>
            </w:pPr>
            <w:r w:rsidRPr="0030791F">
              <w:rPr>
                <w:rFonts w:cs="Arial"/>
                <w:sz w:val="22"/>
              </w:rPr>
              <w:t>160</w:t>
            </w:r>
          </w:p>
        </w:tc>
        <w:tc>
          <w:tcPr>
            <w:tcW w:w="3685" w:type="dxa"/>
            <w:tcBorders>
              <w:top w:val="nil"/>
              <w:left w:val="nil"/>
              <w:bottom w:val="nil"/>
              <w:right w:val="single" w:sz="4" w:space="0" w:color="auto"/>
            </w:tcBorders>
            <w:vAlign w:val="center"/>
          </w:tcPr>
          <w:p w14:paraId="41541E66" w14:textId="7B8BF9F1" w:rsidR="005E1E41" w:rsidRPr="0030791F" w:rsidRDefault="005E1E41" w:rsidP="005E1E41">
            <w:pPr>
              <w:jc w:val="right"/>
              <w:rPr>
                <w:sz w:val="22"/>
              </w:rPr>
            </w:pPr>
            <w:r w:rsidRPr="0030791F">
              <w:rPr>
                <w:rFonts w:cs="Arial"/>
                <w:sz w:val="22"/>
              </w:rPr>
              <w:t>140</w:t>
            </w:r>
          </w:p>
        </w:tc>
      </w:tr>
      <w:tr w:rsidR="005E1E41" w:rsidRPr="0030791F" w14:paraId="18D20E2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8E727E3"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Bay of Plenty</w:t>
            </w:r>
          </w:p>
        </w:tc>
        <w:tc>
          <w:tcPr>
            <w:tcW w:w="2552" w:type="dxa"/>
            <w:tcBorders>
              <w:top w:val="nil"/>
              <w:left w:val="nil"/>
              <w:bottom w:val="nil"/>
              <w:right w:val="nil"/>
            </w:tcBorders>
            <w:shd w:val="clear" w:color="auto" w:fill="auto"/>
            <w:noWrap/>
            <w:vAlign w:val="center"/>
          </w:tcPr>
          <w:p w14:paraId="06F21D2A" w14:textId="44009C58" w:rsidR="005E1E41" w:rsidRPr="0030791F" w:rsidRDefault="005E1E41" w:rsidP="005E1E41">
            <w:pPr>
              <w:jc w:val="right"/>
              <w:rPr>
                <w:sz w:val="22"/>
              </w:rPr>
            </w:pPr>
            <w:r w:rsidRPr="0030791F">
              <w:rPr>
                <w:rFonts w:cs="Arial"/>
                <w:sz w:val="22"/>
              </w:rPr>
              <w:t>53</w:t>
            </w:r>
          </w:p>
        </w:tc>
        <w:tc>
          <w:tcPr>
            <w:tcW w:w="3685" w:type="dxa"/>
            <w:tcBorders>
              <w:top w:val="nil"/>
              <w:left w:val="nil"/>
              <w:bottom w:val="nil"/>
              <w:right w:val="single" w:sz="4" w:space="0" w:color="auto"/>
            </w:tcBorders>
            <w:vAlign w:val="center"/>
          </w:tcPr>
          <w:p w14:paraId="115584BD" w14:textId="667AB74E" w:rsidR="005E1E41" w:rsidRPr="0030791F" w:rsidRDefault="005E1E41" w:rsidP="005E1E41">
            <w:pPr>
              <w:jc w:val="right"/>
              <w:rPr>
                <w:sz w:val="22"/>
              </w:rPr>
            </w:pPr>
            <w:r w:rsidRPr="0030791F">
              <w:rPr>
                <w:rFonts w:cs="Arial"/>
                <w:sz w:val="22"/>
              </w:rPr>
              <w:t>50</w:t>
            </w:r>
          </w:p>
        </w:tc>
      </w:tr>
      <w:tr w:rsidR="005E1E41" w:rsidRPr="0030791F" w14:paraId="670639CB"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D755FDB"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Canterbury</w:t>
            </w:r>
          </w:p>
        </w:tc>
        <w:tc>
          <w:tcPr>
            <w:tcW w:w="2552" w:type="dxa"/>
            <w:tcBorders>
              <w:top w:val="nil"/>
              <w:left w:val="nil"/>
              <w:bottom w:val="nil"/>
              <w:right w:val="nil"/>
            </w:tcBorders>
            <w:shd w:val="clear" w:color="auto" w:fill="auto"/>
            <w:noWrap/>
            <w:vAlign w:val="center"/>
          </w:tcPr>
          <w:p w14:paraId="2AEB3A2A" w14:textId="0CD7154A" w:rsidR="005E1E41" w:rsidRPr="0030791F" w:rsidRDefault="005E1E41" w:rsidP="005E1E41">
            <w:pPr>
              <w:jc w:val="right"/>
              <w:rPr>
                <w:sz w:val="22"/>
              </w:rPr>
            </w:pPr>
            <w:r w:rsidRPr="0030791F">
              <w:rPr>
                <w:rFonts w:cs="Arial"/>
                <w:sz w:val="22"/>
              </w:rPr>
              <w:t>212</w:t>
            </w:r>
          </w:p>
        </w:tc>
        <w:tc>
          <w:tcPr>
            <w:tcW w:w="3685" w:type="dxa"/>
            <w:tcBorders>
              <w:top w:val="nil"/>
              <w:left w:val="nil"/>
              <w:bottom w:val="nil"/>
              <w:right w:val="single" w:sz="4" w:space="0" w:color="auto"/>
            </w:tcBorders>
            <w:vAlign w:val="center"/>
          </w:tcPr>
          <w:p w14:paraId="1D231C6D" w14:textId="32586537" w:rsidR="005E1E41" w:rsidRPr="0030791F" w:rsidRDefault="005E1E41" w:rsidP="005E1E41">
            <w:pPr>
              <w:jc w:val="right"/>
              <w:rPr>
                <w:sz w:val="22"/>
              </w:rPr>
            </w:pPr>
            <w:r w:rsidRPr="0030791F">
              <w:rPr>
                <w:rFonts w:cs="Arial"/>
                <w:sz w:val="22"/>
              </w:rPr>
              <w:t>196</w:t>
            </w:r>
          </w:p>
        </w:tc>
      </w:tr>
      <w:tr w:rsidR="005E1E41" w:rsidRPr="0030791F" w14:paraId="5135487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4E4036C"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Capital &amp; Coast</w:t>
            </w:r>
          </w:p>
        </w:tc>
        <w:tc>
          <w:tcPr>
            <w:tcW w:w="2552" w:type="dxa"/>
            <w:tcBorders>
              <w:top w:val="nil"/>
              <w:left w:val="nil"/>
              <w:bottom w:val="nil"/>
              <w:right w:val="nil"/>
            </w:tcBorders>
            <w:shd w:val="clear" w:color="auto" w:fill="auto"/>
            <w:noWrap/>
            <w:vAlign w:val="center"/>
          </w:tcPr>
          <w:p w14:paraId="6A644EE7" w14:textId="042FC4B4" w:rsidR="005E1E41" w:rsidRPr="0030791F" w:rsidRDefault="005E1E41" w:rsidP="005E1E41">
            <w:pPr>
              <w:jc w:val="right"/>
              <w:rPr>
                <w:sz w:val="22"/>
              </w:rPr>
            </w:pPr>
            <w:r w:rsidRPr="0030791F">
              <w:rPr>
                <w:rFonts w:cs="Arial"/>
                <w:sz w:val="22"/>
              </w:rPr>
              <w:t>93</w:t>
            </w:r>
          </w:p>
        </w:tc>
        <w:tc>
          <w:tcPr>
            <w:tcW w:w="3685" w:type="dxa"/>
            <w:tcBorders>
              <w:top w:val="nil"/>
              <w:left w:val="nil"/>
              <w:bottom w:val="nil"/>
              <w:right w:val="single" w:sz="4" w:space="0" w:color="auto"/>
            </w:tcBorders>
            <w:vAlign w:val="center"/>
          </w:tcPr>
          <w:p w14:paraId="2533D9BF" w14:textId="3799D913" w:rsidR="005E1E41" w:rsidRPr="0030791F" w:rsidRDefault="005E1E41" w:rsidP="005E1E41">
            <w:pPr>
              <w:jc w:val="right"/>
              <w:rPr>
                <w:sz w:val="22"/>
              </w:rPr>
            </w:pPr>
            <w:r w:rsidRPr="0030791F">
              <w:rPr>
                <w:rFonts w:cs="Arial"/>
                <w:sz w:val="22"/>
              </w:rPr>
              <w:t>85</w:t>
            </w:r>
          </w:p>
        </w:tc>
      </w:tr>
      <w:tr w:rsidR="005E1E41" w:rsidRPr="0030791F" w14:paraId="3531BAA3"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042982B4"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Counties Manukau</w:t>
            </w:r>
          </w:p>
        </w:tc>
        <w:tc>
          <w:tcPr>
            <w:tcW w:w="2552" w:type="dxa"/>
            <w:tcBorders>
              <w:top w:val="nil"/>
              <w:left w:val="nil"/>
              <w:bottom w:val="nil"/>
              <w:right w:val="nil"/>
            </w:tcBorders>
            <w:shd w:val="clear" w:color="auto" w:fill="auto"/>
            <w:noWrap/>
            <w:vAlign w:val="center"/>
          </w:tcPr>
          <w:p w14:paraId="4787F0D5" w14:textId="242983C6" w:rsidR="005E1E41" w:rsidRPr="0030791F" w:rsidRDefault="005E1E41" w:rsidP="005E1E41">
            <w:pPr>
              <w:jc w:val="right"/>
              <w:rPr>
                <w:sz w:val="22"/>
              </w:rPr>
            </w:pPr>
            <w:r w:rsidRPr="0030791F">
              <w:rPr>
                <w:rFonts w:cs="Arial"/>
                <w:sz w:val="22"/>
              </w:rPr>
              <w:t>166</w:t>
            </w:r>
          </w:p>
        </w:tc>
        <w:tc>
          <w:tcPr>
            <w:tcW w:w="3685" w:type="dxa"/>
            <w:tcBorders>
              <w:top w:val="nil"/>
              <w:left w:val="nil"/>
              <w:bottom w:val="nil"/>
              <w:right w:val="single" w:sz="4" w:space="0" w:color="auto"/>
            </w:tcBorders>
            <w:vAlign w:val="center"/>
          </w:tcPr>
          <w:p w14:paraId="452EF31F" w14:textId="67B0FC8C" w:rsidR="005E1E41" w:rsidRPr="0030791F" w:rsidRDefault="005E1E41" w:rsidP="005E1E41">
            <w:pPr>
              <w:jc w:val="right"/>
              <w:rPr>
                <w:sz w:val="22"/>
              </w:rPr>
            </w:pPr>
            <w:r w:rsidRPr="0030791F">
              <w:rPr>
                <w:rFonts w:cs="Arial"/>
                <w:sz w:val="22"/>
              </w:rPr>
              <w:t>161</w:t>
            </w:r>
          </w:p>
        </w:tc>
      </w:tr>
      <w:tr w:rsidR="005E1E41" w:rsidRPr="0030791F" w14:paraId="5ECAC877"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FD1D8E7"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Hawke's Bay</w:t>
            </w:r>
          </w:p>
        </w:tc>
        <w:tc>
          <w:tcPr>
            <w:tcW w:w="2552" w:type="dxa"/>
            <w:tcBorders>
              <w:top w:val="nil"/>
              <w:left w:val="nil"/>
              <w:bottom w:val="nil"/>
              <w:right w:val="nil"/>
            </w:tcBorders>
            <w:shd w:val="clear" w:color="auto" w:fill="auto"/>
            <w:noWrap/>
            <w:vAlign w:val="center"/>
          </w:tcPr>
          <w:p w14:paraId="407B0004" w14:textId="17D6B791" w:rsidR="005E1E41" w:rsidRPr="0030791F" w:rsidRDefault="005E1E41" w:rsidP="005E1E41">
            <w:pPr>
              <w:jc w:val="right"/>
              <w:rPr>
                <w:sz w:val="22"/>
              </w:rPr>
            </w:pPr>
            <w:r w:rsidRPr="0030791F">
              <w:rPr>
                <w:rFonts w:cs="Arial"/>
                <w:sz w:val="22"/>
              </w:rPr>
              <w:t>63</w:t>
            </w:r>
          </w:p>
        </w:tc>
        <w:tc>
          <w:tcPr>
            <w:tcW w:w="3685" w:type="dxa"/>
            <w:tcBorders>
              <w:top w:val="nil"/>
              <w:left w:val="nil"/>
              <w:bottom w:val="nil"/>
              <w:right w:val="single" w:sz="4" w:space="0" w:color="auto"/>
            </w:tcBorders>
            <w:vAlign w:val="center"/>
          </w:tcPr>
          <w:p w14:paraId="49BC7B16" w14:textId="234CFC43" w:rsidR="005E1E41" w:rsidRPr="0030791F" w:rsidRDefault="005E1E41" w:rsidP="005E1E41">
            <w:pPr>
              <w:jc w:val="right"/>
              <w:rPr>
                <w:sz w:val="22"/>
              </w:rPr>
            </w:pPr>
            <w:r w:rsidRPr="0030791F">
              <w:rPr>
                <w:rFonts w:cs="Arial"/>
                <w:sz w:val="22"/>
              </w:rPr>
              <w:t>56</w:t>
            </w:r>
          </w:p>
        </w:tc>
      </w:tr>
      <w:tr w:rsidR="005E1E41" w:rsidRPr="0030791F" w14:paraId="5702F3B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4797664"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Hutt Valley</w:t>
            </w:r>
          </w:p>
        </w:tc>
        <w:tc>
          <w:tcPr>
            <w:tcW w:w="2552" w:type="dxa"/>
            <w:tcBorders>
              <w:top w:val="nil"/>
              <w:left w:val="nil"/>
              <w:bottom w:val="nil"/>
              <w:right w:val="nil"/>
            </w:tcBorders>
            <w:shd w:val="clear" w:color="auto" w:fill="auto"/>
            <w:noWrap/>
            <w:vAlign w:val="center"/>
          </w:tcPr>
          <w:p w14:paraId="62BFA927" w14:textId="5B764DDC" w:rsidR="005E1E41" w:rsidRPr="0030791F" w:rsidRDefault="005E1E41" w:rsidP="005E1E41">
            <w:pPr>
              <w:jc w:val="right"/>
              <w:rPr>
                <w:sz w:val="22"/>
              </w:rPr>
            </w:pPr>
            <w:r w:rsidRPr="0030791F">
              <w:rPr>
                <w:rFonts w:cs="Arial"/>
                <w:sz w:val="22"/>
              </w:rPr>
              <w:t>46</w:t>
            </w:r>
          </w:p>
        </w:tc>
        <w:tc>
          <w:tcPr>
            <w:tcW w:w="3685" w:type="dxa"/>
            <w:tcBorders>
              <w:top w:val="nil"/>
              <w:left w:val="nil"/>
              <w:bottom w:val="nil"/>
              <w:right w:val="single" w:sz="4" w:space="0" w:color="auto"/>
            </w:tcBorders>
            <w:vAlign w:val="center"/>
          </w:tcPr>
          <w:p w14:paraId="6DC91A4D" w14:textId="6495E19D" w:rsidR="005E1E41" w:rsidRPr="0030791F" w:rsidRDefault="005E1E41" w:rsidP="005E1E41">
            <w:pPr>
              <w:jc w:val="right"/>
              <w:rPr>
                <w:sz w:val="22"/>
              </w:rPr>
            </w:pPr>
            <w:r w:rsidRPr="0030791F">
              <w:rPr>
                <w:rFonts w:cs="Arial"/>
                <w:sz w:val="22"/>
              </w:rPr>
              <w:t>43</w:t>
            </w:r>
          </w:p>
        </w:tc>
      </w:tr>
      <w:tr w:rsidR="005E1E41" w:rsidRPr="0030791F" w14:paraId="4AF3DA2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74C4AC9"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Lakes</w:t>
            </w:r>
          </w:p>
        </w:tc>
        <w:tc>
          <w:tcPr>
            <w:tcW w:w="2552" w:type="dxa"/>
            <w:tcBorders>
              <w:top w:val="nil"/>
              <w:left w:val="nil"/>
              <w:bottom w:val="nil"/>
              <w:right w:val="nil"/>
            </w:tcBorders>
            <w:shd w:val="clear" w:color="auto" w:fill="auto"/>
            <w:noWrap/>
            <w:vAlign w:val="center"/>
          </w:tcPr>
          <w:p w14:paraId="34DDC74E" w14:textId="64FD2511" w:rsidR="005E1E41" w:rsidRPr="0030791F" w:rsidRDefault="005E1E41" w:rsidP="005E1E41">
            <w:pPr>
              <w:jc w:val="right"/>
              <w:rPr>
                <w:sz w:val="22"/>
              </w:rPr>
            </w:pPr>
            <w:r w:rsidRPr="0030791F">
              <w:rPr>
                <w:rFonts w:cs="Arial"/>
                <w:sz w:val="22"/>
              </w:rPr>
              <w:t>32</w:t>
            </w:r>
          </w:p>
        </w:tc>
        <w:tc>
          <w:tcPr>
            <w:tcW w:w="3685" w:type="dxa"/>
            <w:tcBorders>
              <w:top w:val="nil"/>
              <w:left w:val="nil"/>
              <w:bottom w:val="nil"/>
              <w:right w:val="single" w:sz="4" w:space="0" w:color="auto"/>
            </w:tcBorders>
            <w:vAlign w:val="center"/>
          </w:tcPr>
          <w:p w14:paraId="3B33BD59" w14:textId="5E83DFA1" w:rsidR="005E1E41" w:rsidRPr="0030791F" w:rsidRDefault="005E1E41" w:rsidP="005E1E41">
            <w:pPr>
              <w:jc w:val="right"/>
              <w:rPr>
                <w:sz w:val="22"/>
              </w:rPr>
            </w:pPr>
            <w:r w:rsidRPr="0030791F">
              <w:rPr>
                <w:rFonts w:cs="Arial"/>
                <w:sz w:val="22"/>
              </w:rPr>
              <w:t>32</w:t>
            </w:r>
          </w:p>
        </w:tc>
      </w:tr>
      <w:tr w:rsidR="005E1E41" w:rsidRPr="0030791F" w14:paraId="1F743F6B"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08049CFB"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Mid Central</w:t>
            </w:r>
          </w:p>
        </w:tc>
        <w:tc>
          <w:tcPr>
            <w:tcW w:w="2552" w:type="dxa"/>
            <w:tcBorders>
              <w:top w:val="nil"/>
              <w:left w:val="nil"/>
              <w:bottom w:val="nil"/>
              <w:right w:val="nil"/>
            </w:tcBorders>
            <w:shd w:val="clear" w:color="auto" w:fill="auto"/>
            <w:noWrap/>
            <w:vAlign w:val="center"/>
          </w:tcPr>
          <w:p w14:paraId="3406ED00" w14:textId="04271742" w:rsidR="005E1E41" w:rsidRPr="0030791F" w:rsidRDefault="005E1E41" w:rsidP="005E1E41">
            <w:pPr>
              <w:jc w:val="right"/>
              <w:rPr>
                <w:sz w:val="22"/>
              </w:rPr>
            </w:pPr>
            <w:r w:rsidRPr="0030791F">
              <w:rPr>
                <w:rFonts w:cs="Arial"/>
                <w:sz w:val="22"/>
              </w:rPr>
              <w:t>83</w:t>
            </w:r>
          </w:p>
        </w:tc>
        <w:tc>
          <w:tcPr>
            <w:tcW w:w="3685" w:type="dxa"/>
            <w:tcBorders>
              <w:top w:val="nil"/>
              <w:left w:val="nil"/>
              <w:bottom w:val="nil"/>
              <w:right w:val="single" w:sz="4" w:space="0" w:color="auto"/>
            </w:tcBorders>
            <w:vAlign w:val="center"/>
          </w:tcPr>
          <w:p w14:paraId="08BEEC19" w14:textId="6AB3E470" w:rsidR="005E1E41" w:rsidRPr="0030791F" w:rsidRDefault="005E1E41" w:rsidP="005E1E41">
            <w:pPr>
              <w:jc w:val="right"/>
              <w:rPr>
                <w:sz w:val="22"/>
              </w:rPr>
            </w:pPr>
            <w:r w:rsidRPr="0030791F">
              <w:rPr>
                <w:rFonts w:cs="Arial"/>
                <w:sz w:val="22"/>
              </w:rPr>
              <w:t>78</w:t>
            </w:r>
          </w:p>
        </w:tc>
      </w:tr>
      <w:tr w:rsidR="005E1E41" w:rsidRPr="0030791F" w14:paraId="61A72477"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9B1B886"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Nelson Marlborough</w:t>
            </w:r>
          </w:p>
        </w:tc>
        <w:tc>
          <w:tcPr>
            <w:tcW w:w="2552" w:type="dxa"/>
            <w:tcBorders>
              <w:top w:val="nil"/>
              <w:left w:val="nil"/>
              <w:bottom w:val="nil"/>
              <w:right w:val="nil"/>
            </w:tcBorders>
            <w:shd w:val="clear" w:color="auto" w:fill="auto"/>
            <w:noWrap/>
            <w:vAlign w:val="center"/>
          </w:tcPr>
          <w:p w14:paraId="4200BF8D" w14:textId="124F9600" w:rsidR="005E1E41" w:rsidRPr="0030791F" w:rsidRDefault="005E1E41" w:rsidP="005E1E41">
            <w:pPr>
              <w:jc w:val="right"/>
              <w:rPr>
                <w:sz w:val="22"/>
              </w:rPr>
            </w:pPr>
            <w:r w:rsidRPr="0030791F">
              <w:rPr>
                <w:rFonts w:cs="Arial"/>
                <w:sz w:val="22"/>
              </w:rPr>
              <w:t>40</w:t>
            </w:r>
          </w:p>
        </w:tc>
        <w:tc>
          <w:tcPr>
            <w:tcW w:w="3685" w:type="dxa"/>
            <w:tcBorders>
              <w:top w:val="nil"/>
              <w:left w:val="nil"/>
              <w:bottom w:val="nil"/>
              <w:right w:val="single" w:sz="4" w:space="0" w:color="auto"/>
            </w:tcBorders>
            <w:vAlign w:val="center"/>
          </w:tcPr>
          <w:p w14:paraId="31C15A04" w14:textId="123A3467" w:rsidR="005E1E41" w:rsidRPr="0030791F" w:rsidRDefault="005E1E41" w:rsidP="005E1E41">
            <w:pPr>
              <w:jc w:val="right"/>
              <w:rPr>
                <w:sz w:val="22"/>
              </w:rPr>
            </w:pPr>
            <w:r w:rsidRPr="0030791F">
              <w:rPr>
                <w:rFonts w:cs="Arial"/>
                <w:sz w:val="22"/>
              </w:rPr>
              <w:t>36</w:t>
            </w:r>
          </w:p>
        </w:tc>
      </w:tr>
      <w:tr w:rsidR="005E1E41" w:rsidRPr="0030791F" w14:paraId="27C1ACF2"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42EE157"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Northland</w:t>
            </w:r>
          </w:p>
        </w:tc>
        <w:tc>
          <w:tcPr>
            <w:tcW w:w="2552" w:type="dxa"/>
            <w:tcBorders>
              <w:top w:val="nil"/>
              <w:left w:val="nil"/>
              <w:bottom w:val="nil"/>
              <w:right w:val="nil"/>
            </w:tcBorders>
            <w:shd w:val="clear" w:color="auto" w:fill="auto"/>
            <w:noWrap/>
            <w:vAlign w:val="center"/>
          </w:tcPr>
          <w:p w14:paraId="7587A6F6" w14:textId="5DF901F2" w:rsidR="005E1E41" w:rsidRPr="0030791F" w:rsidRDefault="005E1E41" w:rsidP="005E1E41">
            <w:pPr>
              <w:jc w:val="right"/>
              <w:rPr>
                <w:sz w:val="22"/>
              </w:rPr>
            </w:pPr>
            <w:r w:rsidRPr="0030791F">
              <w:rPr>
                <w:rFonts w:cs="Arial"/>
                <w:sz w:val="22"/>
              </w:rPr>
              <w:t>51</w:t>
            </w:r>
          </w:p>
        </w:tc>
        <w:tc>
          <w:tcPr>
            <w:tcW w:w="3685" w:type="dxa"/>
            <w:tcBorders>
              <w:top w:val="nil"/>
              <w:left w:val="nil"/>
              <w:bottom w:val="nil"/>
              <w:right w:val="single" w:sz="4" w:space="0" w:color="auto"/>
            </w:tcBorders>
            <w:vAlign w:val="center"/>
          </w:tcPr>
          <w:p w14:paraId="701D1BD5" w14:textId="34CC9966" w:rsidR="005E1E41" w:rsidRPr="0030791F" w:rsidRDefault="005E1E41" w:rsidP="005E1E41">
            <w:pPr>
              <w:jc w:val="right"/>
              <w:rPr>
                <w:sz w:val="22"/>
              </w:rPr>
            </w:pPr>
            <w:r w:rsidRPr="0030791F">
              <w:rPr>
                <w:rFonts w:cs="Arial"/>
                <w:sz w:val="22"/>
              </w:rPr>
              <w:t>49</w:t>
            </w:r>
          </w:p>
        </w:tc>
      </w:tr>
      <w:tr w:rsidR="005E1E41" w:rsidRPr="0030791F" w14:paraId="69A2C863"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C148F6A"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South Canterbury</w:t>
            </w:r>
          </w:p>
        </w:tc>
        <w:tc>
          <w:tcPr>
            <w:tcW w:w="2552" w:type="dxa"/>
            <w:tcBorders>
              <w:top w:val="nil"/>
              <w:left w:val="nil"/>
              <w:bottom w:val="nil"/>
              <w:right w:val="nil"/>
            </w:tcBorders>
            <w:shd w:val="clear" w:color="auto" w:fill="auto"/>
            <w:noWrap/>
            <w:vAlign w:val="center"/>
          </w:tcPr>
          <w:p w14:paraId="4BCEA4A2" w14:textId="2825BAE5" w:rsidR="005E1E41" w:rsidRPr="0030791F" w:rsidRDefault="005E1E41" w:rsidP="005E1E41">
            <w:pPr>
              <w:jc w:val="right"/>
              <w:rPr>
                <w:sz w:val="22"/>
              </w:rPr>
            </w:pPr>
            <w:r w:rsidRPr="0030791F">
              <w:rPr>
                <w:rFonts w:cs="Arial"/>
                <w:sz w:val="22"/>
              </w:rPr>
              <w:t>6</w:t>
            </w:r>
          </w:p>
        </w:tc>
        <w:tc>
          <w:tcPr>
            <w:tcW w:w="3685" w:type="dxa"/>
            <w:tcBorders>
              <w:top w:val="nil"/>
              <w:left w:val="nil"/>
              <w:bottom w:val="nil"/>
              <w:right w:val="single" w:sz="4" w:space="0" w:color="auto"/>
            </w:tcBorders>
            <w:vAlign w:val="center"/>
          </w:tcPr>
          <w:p w14:paraId="518EAD7F" w14:textId="4A7F98B1" w:rsidR="005E1E41" w:rsidRPr="0030791F" w:rsidRDefault="005E1E41" w:rsidP="005E1E41">
            <w:pPr>
              <w:jc w:val="right"/>
              <w:rPr>
                <w:sz w:val="22"/>
              </w:rPr>
            </w:pPr>
            <w:r w:rsidRPr="0030791F">
              <w:rPr>
                <w:rFonts w:cs="Arial"/>
                <w:sz w:val="22"/>
              </w:rPr>
              <w:t>6</w:t>
            </w:r>
          </w:p>
        </w:tc>
      </w:tr>
      <w:tr w:rsidR="005E1E41" w:rsidRPr="0030791F" w14:paraId="462021D9"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4EE6358"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Southern</w:t>
            </w:r>
          </w:p>
        </w:tc>
        <w:tc>
          <w:tcPr>
            <w:tcW w:w="2552" w:type="dxa"/>
            <w:tcBorders>
              <w:top w:val="nil"/>
              <w:left w:val="nil"/>
              <w:bottom w:val="nil"/>
              <w:right w:val="nil"/>
            </w:tcBorders>
            <w:shd w:val="clear" w:color="auto" w:fill="auto"/>
            <w:noWrap/>
            <w:vAlign w:val="center"/>
          </w:tcPr>
          <w:p w14:paraId="6865F797" w14:textId="1C118C4E" w:rsidR="005E1E41" w:rsidRPr="0030791F" w:rsidRDefault="005E1E41" w:rsidP="005E1E41">
            <w:pPr>
              <w:jc w:val="right"/>
              <w:rPr>
                <w:sz w:val="22"/>
              </w:rPr>
            </w:pPr>
            <w:r w:rsidRPr="0030791F">
              <w:rPr>
                <w:rFonts w:cs="Arial"/>
                <w:sz w:val="22"/>
              </w:rPr>
              <w:t>97</w:t>
            </w:r>
          </w:p>
        </w:tc>
        <w:tc>
          <w:tcPr>
            <w:tcW w:w="3685" w:type="dxa"/>
            <w:tcBorders>
              <w:top w:val="nil"/>
              <w:left w:val="nil"/>
              <w:bottom w:val="nil"/>
              <w:right w:val="single" w:sz="4" w:space="0" w:color="auto"/>
            </w:tcBorders>
            <w:vAlign w:val="center"/>
          </w:tcPr>
          <w:p w14:paraId="2AD846C8" w14:textId="6840432E" w:rsidR="005E1E41" w:rsidRPr="0030791F" w:rsidRDefault="005E1E41" w:rsidP="005E1E41">
            <w:pPr>
              <w:jc w:val="right"/>
              <w:rPr>
                <w:sz w:val="22"/>
              </w:rPr>
            </w:pPr>
            <w:r w:rsidRPr="0030791F">
              <w:rPr>
                <w:rFonts w:cs="Arial"/>
                <w:sz w:val="22"/>
              </w:rPr>
              <w:t>87</w:t>
            </w:r>
          </w:p>
        </w:tc>
      </w:tr>
      <w:tr w:rsidR="005E1E41" w:rsidRPr="0030791F" w14:paraId="7B03F97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9BF6EB4"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Tairawhiti</w:t>
            </w:r>
          </w:p>
        </w:tc>
        <w:tc>
          <w:tcPr>
            <w:tcW w:w="2552" w:type="dxa"/>
            <w:tcBorders>
              <w:top w:val="nil"/>
              <w:left w:val="nil"/>
              <w:bottom w:val="nil"/>
              <w:right w:val="nil"/>
            </w:tcBorders>
            <w:shd w:val="clear" w:color="auto" w:fill="auto"/>
            <w:noWrap/>
            <w:vAlign w:val="center"/>
          </w:tcPr>
          <w:p w14:paraId="2006C64F" w14:textId="045E3A6B" w:rsidR="005E1E41" w:rsidRPr="0030791F" w:rsidRDefault="005E1E41" w:rsidP="005E1E41">
            <w:pPr>
              <w:jc w:val="right"/>
              <w:rPr>
                <w:sz w:val="22"/>
              </w:rPr>
            </w:pPr>
            <w:r w:rsidRPr="0030791F">
              <w:rPr>
                <w:rFonts w:cs="Arial"/>
                <w:sz w:val="22"/>
              </w:rPr>
              <w:t>32</w:t>
            </w:r>
          </w:p>
        </w:tc>
        <w:tc>
          <w:tcPr>
            <w:tcW w:w="3685" w:type="dxa"/>
            <w:tcBorders>
              <w:top w:val="nil"/>
              <w:left w:val="nil"/>
              <w:bottom w:val="nil"/>
              <w:right w:val="single" w:sz="4" w:space="0" w:color="auto"/>
            </w:tcBorders>
            <w:vAlign w:val="center"/>
          </w:tcPr>
          <w:p w14:paraId="3EF29326" w14:textId="2DF3D445" w:rsidR="005E1E41" w:rsidRPr="0030791F" w:rsidRDefault="005E1E41" w:rsidP="005E1E41">
            <w:pPr>
              <w:jc w:val="right"/>
              <w:rPr>
                <w:sz w:val="22"/>
              </w:rPr>
            </w:pPr>
            <w:r w:rsidRPr="0030791F">
              <w:rPr>
                <w:rFonts w:cs="Arial"/>
                <w:sz w:val="22"/>
              </w:rPr>
              <w:t>31</w:t>
            </w:r>
          </w:p>
        </w:tc>
      </w:tr>
      <w:tr w:rsidR="005E1E41" w:rsidRPr="0030791F" w14:paraId="0DC0C2E1"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28609D8"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Taranaki</w:t>
            </w:r>
          </w:p>
        </w:tc>
        <w:tc>
          <w:tcPr>
            <w:tcW w:w="2552" w:type="dxa"/>
            <w:tcBorders>
              <w:top w:val="nil"/>
              <w:left w:val="nil"/>
              <w:bottom w:val="nil"/>
              <w:right w:val="nil"/>
            </w:tcBorders>
            <w:shd w:val="clear" w:color="auto" w:fill="auto"/>
            <w:noWrap/>
            <w:vAlign w:val="center"/>
          </w:tcPr>
          <w:p w14:paraId="4B34858D" w14:textId="7E2313C9" w:rsidR="005E1E41" w:rsidRPr="0030791F" w:rsidRDefault="005E1E41" w:rsidP="005E1E41">
            <w:pPr>
              <w:jc w:val="right"/>
              <w:rPr>
                <w:sz w:val="22"/>
              </w:rPr>
            </w:pPr>
            <w:r w:rsidRPr="0030791F">
              <w:rPr>
                <w:rFonts w:cs="Arial"/>
                <w:sz w:val="22"/>
              </w:rPr>
              <w:t>55</w:t>
            </w:r>
          </w:p>
        </w:tc>
        <w:tc>
          <w:tcPr>
            <w:tcW w:w="3685" w:type="dxa"/>
            <w:tcBorders>
              <w:top w:val="nil"/>
              <w:left w:val="nil"/>
              <w:bottom w:val="nil"/>
              <w:right w:val="single" w:sz="4" w:space="0" w:color="auto"/>
            </w:tcBorders>
            <w:vAlign w:val="center"/>
          </w:tcPr>
          <w:p w14:paraId="38F44325" w14:textId="22BAF31E" w:rsidR="005E1E41" w:rsidRPr="0030791F" w:rsidRDefault="005E1E41" w:rsidP="005E1E41">
            <w:pPr>
              <w:jc w:val="right"/>
              <w:rPr>
                <w:sz w:val="22"/>
              </w:rPr>
            </w:pPr>
            <w:r w:rsidRPr="0030791F">
              <w:rPr>
                <w:rFonts w:cs="Arial"/>
                <w:sz w:val="22"/>
              </w:rPr>
              <w:t>53</w:t>
            </w:r>
          </w:p>
        </w:tc>
      </w:tr>
      <w:tr w:rsidR="005E1E41" w:rsidRPr="0030791F" w14:paraId="1AB905F4"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700DC73"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Waikato</w:t>
            </w:r>
          </w:p>
        </w:tc>
        <w:tc>
          <w:tcPr>
            <w:tcW w:w="2552" w:type="dxa"/>
            <w:tcBorders>
              <w:top w:val="nil"/>
              <w:left w:val="nil"/>
              <w:bottom w:val="nil"/>
              <w:right w:val="nil"/>
            </w:tcBorders>
            <w:shd w:val="clear" w:color="auto" w:fill="auto"/>
            <w:noWrap/>
            <w:vAlign w:val="center"/>
          </w:tcPr>
          <w:p w14:paraId="3715EFC9" w14:textId="790D8B5B" w:rsidR="005E1E41" w:rsidRPr="0030791F" w:rsidRDefault="005E1E41" w:rsidP="005E1E41">
            <w:pPr>
              <w:jc w:val="right"/>
              <w:rPr>
                <w:sz w:val="22"/>
              </w:rPr>
            </w:pPr>
            <w:r w:rsidRPr="0030791F">
              <w:rPr>
                <w:rFonts w:cs="Arial"/>
                <w:sz w:val="22"/>
              </w:rPr>
              <w:t>126</w:t>
            </w:r>
          </w:p>
        </w:tc>
        <w:tc>
          <w:tcPr>
            <w:tcW w:w="3685" w:type="dxa"/>
            <w:tcBorders>
              <w:top w:val="nil"/>
              <w:left w:val="nil"/>
              <w:bottom w:val="nil"/>
              <w:right w:val="single" w:sz="4" w:space="0" w:color="auto"/>
            </w:tcBorders>
            <w:vAlign w:val="center"/>
          </w:tcPr>
          <w:p w14:paraId="5F9CBAD9" w14:textId="17A80A83" w:rsidR="005E1E41" w:rsidRPr="0030791F" w:rsidRDefault="005E1E41" w:rsidP="005E1E41">
            <w:pPr>
              <w:jc w:val="right"/>
              <w:rPr>
                <w:sz w:val="22"/>
              </w:rPr>
            </w:pPr>
            <w:r w:rsidRPr="0030791F">
              <w:rPr>
                <w:rFonts w:cs="Arial"/>
                <w:sz w:val="22"/>
              </w:rPr>
              <w:t>119</w:t>
            </w:r>
          </w:p>
        </w:tc>
      </w:tr>
      <w:tr w:rsidR="005E1E41" w:rsidRPr="0030791F" w14:paraId="4014EBEA"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726236D"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Wairarapa</w:t>
            </w:r>
          </w:p>
        </w:tc>
        <w:tc>
          <w:tcPr>
            <w:tcW w:w="2552" w:type="dxa"/>
            <w:tcBorders>
              <w:top w:val="nil"/>
              <w:left w:val="nil"/>
              <w:bottom w:val="nil"/>
              <w:right w:val="nil"/>
            </w:tcBorders>
            <w:shd w:val="clear" w:color="auto" w:fill="auto"/>
            <w:noWrap/>
            <w:vAlign w:val="center"/>
          </w:tcPr>
          <w:p w14:paraId="1D29F8DF" w14:textId="24A7FF29" w:rsidR="005E1E41" w:rsidRPr="0030791F" w:rsidRDefault="005E1E41" w:rsidP="005E1E41">
            <w:pPr>
              <w:jc w:val="right"/>
              <w:rPr>
                <w:sz w:val="22"/>
              </w:rPr>
            </w:pPr>
            <w:r w:rsidRPr="0030791F">
              <w:rPr>
                <w:rFonts w:cs="Arial"/>
                <w:sz w:val="22"/>
              </w:rPr>
              <w:t>13</w:t>
            </w:r>
          </w:p>
        </w:tc>
        <w:tc>
          <w:tcPr>
            <w:tcW w:w="3685" w:type="dxa"/>
            <w:tcBorders>
              <w:top w:val="nil"/>
              <w:left w:val="nil"/>
              <w:bottom w:val="nil"/>
              <w:right w:val="single" w:sz="4" w:space="0" w:color="auto"/>
            </w:tcBorders>
            <w:vAlign w:val="center"/>
          </w:tcPr>
          <w:p w14:paraId="6E3D488B" w14:textId="5BF48AE1" w:rsidR="005E1E41" w:rsidRPr="0030791F" w:rsidRDefault="005E1E41" w:rsidP="005E1E41">
            <w:pPr>
              <w:jc w:val="right"/>
              <w:rPr>
                <w:sz w:val="22"/>
              </w:rPr>
            </w:pPr>
            <w:r w:rsidRPr="0030791F">
              <w:rPr>
                <w:rFonts w:cs="Arial"/>
                <w:sz w:val="22"/>
              </w:rPr>
              <w:t>13</w:t>
            </w:r>
          </w:p>
        </w:tc>
      </w:tr>
      <w:tr w:rsidR="005E1E41" w:rsidRPr="0030791F" w14:paraId="51983F1F"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DAB4DBD"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Waitemata</w:t>
            </w:r>
          </w:p>
        </w:tc>
        <w:tc>
          <w:tcPr>
            <w:tcW w:w="2552" w:type="dxa"/>
            <w:tcBorders>
              <w:top w:val="nil"/>
              <w:left w:val="nil"/>
              <w:bottom w:val="nil"/>
              <w:right w:val="nil"/>
            </w:tcBorders>
            <w:shd w:val="clear" w:color="auto" w:fill="auto"/>
            <w:noWrap/>
            <w:vAlign w:val="center"/>
          </w:tcPr>
          <w:p w14:paraId="2FD254C8" w14:textId="4F80C26A" w:rsidR="005E1E41" w:rsidRPr="0030791F" w:rsidRDefault="005E1E41" w:rsidP="005E1E41">
            <w:pPr>
              <w:jc w:val="right"/>
              <w:rPr>
                <w:sz w:val="22"/>
              </w:rPr>
            </w:pPr>
            <w:r w:rsidRPr="0030791F">
              <w:rPr>
                <w:rFonts w:cs="Arial"/>
                <w:sz w:val="22"/>
              </w:rPr>
              <w:t>183</w:t>
            </w:r>
          </w:p>
        </w:tc>
        <w:tc>
          <w:tcPr>
            <w:tcW w:w="3685" w:type="dxa"/>
            <w:tcBorders>
              <w:top w:val="nil"/>
              <w:left w:val="nil"/>
              <w:bottom w:val="nil"/>
              <w:right w:val="single" w:sz="4" w:space="0" w:color="auto"/>
            </w:tcBorders>
            <w:vAlign w:val="center"/>
          </w:tcPr>
          <w:p w14:paraId="330B3FB8" w14:textId="19AF2CD5" w:rsidR="005E1E41" w:rsidRPr="0030791F" w:rsidRDefault="005E1E41" w:rsidP="005E1E41">
            <w:pPr>
              <w:jc w:val="right"/>
              <w:rPr>
                <w:sz w:val="22"/>
              </w:rPr>
            </w:pPr>
            <w:r w:rsidRPr="0030791F">
              <w:rPr>
                <w:rFonts w:cs="Arial"/>
                <w:sz w:val="22"/>
              </w:rPr>
              <w:t>178</w:t>
            </w:r>
          </w:p>
        </w:tc>
      </w:tr>
      <w:tr w:rsidR="005E1E41" w:rsidRPr="0030791F" w14:paraId="0242D906"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8BA7AD3"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West Coast</w:t>
            </w:r>
          </w:p>
        </w:tc>
        <w:tc>
          <w:tcPr>
            <w:tcW w:w="2552" w:type="dxa"/>
            <w:tcBorders>
              <w:top w:val="nil"/>
              <w:left w:val="nil"/>
              <w:bottom w:val="nil"/>
              <w:right w:val="nil"/>
            </w:tcBorders>
            <w:shd w:val="clear" w:color="auto" w:fill="auto"/>
            <w:noWrap/>
            <w:vAlign w:val="center"/>
          </w:tcPr>
          <w:p w14:paraId="0506E672" w14:textId="7057B66D" w:rsidR="005E1E41" w:rsidRPr="0030791F" w:rsidRDefault="005E1E41" w:rsidP="005E1E41">
            <w:pPr>
              <w:jc w:val="right"/>
              <w:rPr>
                <w:sz w:val="22"/>
              </w:rPr>
            </w:pPr>
            <w:r w:rsidRPr="0030791F">
              <w:rPr>
                <w:rFonts w:cs="Arial"/>
                <w:sz w:val="22"/>
              </w:rPr>
              <w:t>11</w:t>
            </w:r>
          </w:p>
        </w:tc>
        <w:tc>
          <w:tcPr>
            <w:tcW w:w="3685" w:type="dxa"/>
            <w:tcBorders>
              <w:top w:val="nil"/>
              <w:left w:val="nil"/>
              <w:bottom w:val="nil"/>
              <w:right w:val="single" w:sz="4" w:space="0" w:color="auto"/>
            </w:tcBorders>
            <w:vAlign w:val="center"/>
          </w:tcPr>
          <w:p w14:paraId="74C34534" w14:textId="6FFE65A3" w:rsidR="005E1E41" w:rsidRPr="0030791F" w:rsidRDefault="005E1E41" w:rsidP="005E1E41">
            <w:pPr>
              <w:jc w:val="right"/>
              <w:rPr>
                <w:sz w:val="22"/>
              </w:rPr>
            </w:pPr>
            <w:r w:rsidRPr="0030791F">
              <w:rPr>
                <w:rFonts w:cs="Arial"/>
                <w:sz w:val="22"/>
              </w:rPr>
              <w:t>10</w:t>
            </w:r>
          </w:p>
        </w:tc>
      </w:tr>
      <w:tr w:rsidR="005E1E41" w:rsidRPr="0030791F" w14:paraId="28C040DE"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98C7BD7"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Whanganui</w:t>
            </w:r>
          </w:p>
        </w:tc>
        <w:tc>
          <w:tcPr>
            <w:tcW w:w="2552" w:type="dxa"/>
            <w:tcBorders>
              <w:top w:val="nil"/>
              <w:left w:val="nil"/>
              <w:bottom w:val="nil"/>
              <w:right w:val="nil"/>
            </w:tcBorders>
            <w:shd w:val="clear" w:color="auto" w:fill="auto"/>
            <w:noWrap/>
            <w:vAlign w:val="center"/>
          </w:tcPr>
          <w:p w14:paraId="7D77DDF1" w14:textId="0D8E09BE" w:rsidR="005E1E41" w:rsidRPr="0030791F" w:rsidRDefault="005E1E41" w:rsidP="005E1E41">
            <w:pPr>
              <w:jc w:val="right"/>
              <w:rPr>
                <w:sz w:val="22"/>
              </w:rPr>
            </w:pPr>
            <w:r w:rsidRPr="0030791F">
              <w:rPr>
                <w:rFonts w:cs="Arial"/>
                <w:sz w:val="22"/>
              </w:rPr>
              <w:t>29</w:t>
            </w:r>
          </w:p>
        </w:tc>
        <w:tc>
          <w:tcPr>
            <w:tcW w:w="3685" w:type="dxa"/>
            <w:tcBorders>
              <w:top w:val="nil"/>
              <w:left w:val="nil"/>
              <w:bottom w:val="nil"/>
              <w:right w:val="single" w:sz="4" w:space="0" w:color="auto"/>
            </w:tcBorders>
            <w:vAlign w:val="center"/>
          </w:tcPr>
          <w:p w14:paraId="7A8A5A89" w14:textId="1D186450" w:rsidR="005E1E41" w:rsidRPr="0030791F" w:rsidRDefault="005E1E41" w:rsidP="005E1E41">
            <w:pPr>
              <w:jc w:val="right"/>
              <w:rPr>
                <w:sz w:val="22"/>
              </w:rPr>
            </w:pPr>
            <w:r w:rsidRPr="0030791F">
              <w:rPr>
                <w:rFonts w:cs="Arial"/>
                <w:sz w:val="22"/>
              </w:rPr>
              <w:t>29</w:t>
            </w:r>
          </w:p>
        </w:tc>
      </w:tr>
      <w:tr w:rsidR="005E1E41" w:rsidRPr="0030791F" w14:paraId="355647F3"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2854B4E" w14:textId="77777777" w:rsidR="005E1E41" w:rsidRPr="002B0648" w:rsidRDefault="005E1E41" w:rsidP="002B0648">
            <w:pPr>
              <w:rPr>
                <w:rFonts w:eastAsia="Times New Roman" w:cs="Calibri"/>
                <w:szCs w:val="23"/>
                <w:lang w:eastAsia="en-AU"/>
              </w:rPr>
            </w:pPr>
            <w:r w:rsidRPr="002B0648">
              <w:rPr>
                <w:rFonts w:eastAsia="Times New Roman" w:cs="Calibri"/>
                <w:szCs w:val="23"/>
                <w:lang w:eastAsia="en-AU"/>
              </w:rPr>
              <w:t>Private practice</w:t>
            </w:r>
          </w:p>
        </w:tc>
        <w:tc>
          <w:tcPr>
            <w:tcW w:w="2552" w:type="dxa"/>
            <w:tcBorders>
              <w:top w:val="nil"/>
              <w:left w:val="nil"/>
              <w:bottom w:val="nil"/>
              <w:right w:val="nil"/>
            </w:tcBorders>
            <w:shd w:val="clear" w:color="auto" w:fill="auto"/>
            <w:noWrap/>
            <w:vAlign w:val="center"/>
          </w:tcPr>
          <w:p w14:paraId="7EA6D430" w14:textId="4BCD23EF" w:rsidR="005E1E41" w:rsidRPr="0030791F" w:rsidRDefault="005E1E41" w:rsidP="005E1E41">
            <w:pPr>
              <w:jc w:val="right"/>
              <w:rPr>
                <w:i/>
                <w:iCs/>
                <w:sz w:val="22"/>
              </w:rPr>
            </w:pPr>
            <w:r w:rsidRPr="0030791F">
              <w:rPr>
                <w:rFonts w:cs="Arial"/>
                <w:i/>
                <w:iCs/>
                <w:sz w:val="22"/>
              </w:rPr>
              <w:t>289</w:t>
            </w:r>
          </w:p>
        </w:tc>
        <w:tc>
          <w:tcPr>
            <w:tcW w:w="3685" w:type="dxa"/>
            <w:tcBorders>
              <w:top w:val="nil"/>
              <w:left w:val="nil"/>
              <w:bottom w:val="nil"/>
              <w:right w:val="single" w:sz="4" w:space="0" w:color="auto"/>
            </w:tcBorders>
            <w:vAlign w:val="center"/>
          </w:tcPr>
          <w:p w14:paraId="61272228" w14:textId="17E85D9F" w:rsidR="005E1E41" w:rsidRPr="0030791F" w:rsidRDefault="005E1E41" w:rsidP="005E1E41">
            <w:pPr>
              <w:jc w:val="right"/>
              <w:rPr>
                <w:i/>
                <w:iCs/>
                <w:sz w:val="22"/>
              </w:rPr>
            </w:pPr>
            <w:r w:rsidRPr="0030791F">
              <w:rPr>
                <w:rFonts w:cs="Arial"/>
                <w:i/>
                <w:iCs/>
                <w:sz w:val="22"/>
              </w:rPr>
              <w:t>167</w:t>
            </w:r>
          </w:p>
        </w:tc>
      </w:tr>
      <w:tr w:rsidR="005E1E41" w:rsidRPr="0030791F" w14:paraId="3249F187" w14:textId="77777777" w:rsidTr="00576432">
        <w:trPr>
          <w:trHeight w:val="315"/>
        </w:trPr>
        <w:tc>
          <w:tcPr>
            <w:tcW w:w="2278" w:type="dxa"/>
            <w:tcBorders>
              <w:top w:val="nil"/>
              <w:left w:val="single" w:sz="8" w:space="0" w:color="auto"/>
              <w:bottom w:val="single" w:sz="8" w:space="0" w:color="auto"/>
              <w:right w:val="single" w:sz="8" w:space="0" w:color="auto"/>
            </w:tcBorders>
            <w:shd w:val="clear" w:color="auto" w:fill="auto"/>
            <w:hideMark/>
          </w:tcPr>
          <w:p w14:paraId="4A1312F0" w14:textId="77777777" w:rsidR="005E1E41" w:rsidRPr="002B0648" w:rsidRDefault="005E1E41" w:rsidP="005E1E41">
            <w:pPr>
              <w:rPr>
                <w:rFonts w:eastAsia="Times New Roman" w:cs="Calibri"/>
                <w:szCs w:val="23"/>
                <w:lang w:eastAsia="en-AU"/>
              </w:rPr>
            </w:pPr>
            <w:r w:rsidRPr="002B0648">
              <w:rPr>
                <w:rFonts w:eastAsia="Times New Roman" w:cs="Calibri"/>
                <w:szCs w:val="23"/>
                <w:lang w:eastAsia="en-AU"/>
              </w:rPr>
              <w:t>Total</w:t>
            </w:r>
          </w:p>
        </w:tc>
        <w:tc>
          <w:tcPr>
            <w:tcW w:w="2552" w:type="dxa"/>
            <w:tcBorders>
              <w:top w:val="nil"/>
              <w:left w:val="nil"/>
              <w:bottom w:val="single" w:sz="8" w:space="0" w:color="auto"/>
              <w:right w:val="nil"/>
            </w:tcBorders>
            <w:shd w:val="clear" w:color="auto" w:fill="auto"/>
            <w:noWrap/>
            <w:vAlign w:val="center"/>
          </w:tcPr>
          <w:p w14:paraId="58CA5CF9" w14:textId="485C4F6A" w:rsidR="005E1E41" w:rsidRPr="0030791F" w:rsidRDefault="005E1E41" w:rsidP="005E1E41">
            <w:pPr>
              <w:jc w:val="right"/>
              <w:rPr>
                <w:b/>
                <w:bCs/>
                <w:sz w:val="22"/>
              </w:rPr>
            </w:pPr>
            <w:r w:rsidRPr="0030791F">
              <w:rPr>
                <w:rFonts w:cs="Arial"/>
                <w:b/>
                <w:bCs/>
                <w:sz w:val="22"/>
              </w:rPr>
              <w:t>1,840</w:t>
            </w:r>
          </w:p>
        </w:tc>
        <w:tc>
          <w:tcPr>
            <w:tcW w:w="3685" w:type="dxa"/>
            <w:tcBorders>
              <w:top w:val="nil"/>
              <w:left w:val="nil"/>
              <w:bottom w:val="single" w:sz="8" w:space="0" w:color="auto"/>
              <w:right w:val="single" w:sz="4" w:space="0" w:color="auto"/>
            </w:tcBorders>
            <w:vAlign w:val="center"/>
          </w:tcPr>
          <w:p w14:paraId="665DA9DA" w14:textId="185F6742" w:rsidR="005E1E41" w:rsidRPr="0030791F" w:rsidRDefault="005E1E41" w:rsidP="005E1E41">
            <w:pPr>
              <w:jc w:val="right"/>
              <w:rPr>
                <w:b/>
                <w:bCs/>
                <w:sz w:val="22"/>
              </w:rPr>
            </w:pPr>
            <w:r w:rsidRPr="0030791F">
              <w:rPr>
                <w:rFonts w:cs="Arial"/>
                <w:b/>
                <w:bCs/>
                <w:sz w:val="22"/>
              </w:rPr>
              <w:t>1,619</w:t>
            </w:r>
          </w:p>
        </w:tc>
      </w:tr>
    </w:tbl>
    <w:p w14:paraId="59C3A002" w14:textId="1B00C6A2" w:rsidR="00030D6F" w:rsidRPr="0030791F" w:rsidRDefault="00030D6F" w:rsidP="00030D6F">
      <w:pPr>
        <w:rPr>
          <w:i/>
          <w:sz w:val="20"/>
        </w:rPr>
      </w:pPr>
    </w:p>
    <w:p w14:paraId="40DE5002" w14:textId="6B54D42F" w:rsidR="00030D6F" w:rsidRPr="0030791F" w:rsidRDefault="00C65151" w:rsidP="00DC7628">
      <w:pPr>
        <w:pStyle w:val="Caption"/>
        <w:spacing w:after="80"/>
        <w:ind w:right="-23"/>
        <w:jc w:val="both"/>
      </w:pPr>
      <w:bookmarkStart w:id="1173" w:name="_Ref429385028"/>
      <w:bookmarkStart w:id="1174" w:name="_Toc469398342"/>
      <w:bookmarkStart w:id="1175" w:name="_Toc475605575"/>
      <w:bookmarkStart w:id="1176" w:name="_Toc509928547"/>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56</w:t>
      </w:r>
      <w:r w:rsidR="00F55F28" w:rsidRPr="0030791F">
        <w:rPr>
          <w:noProof/>
        </w:rPr>
        <w:fldChar w:fldCharType="end"/>
      </w:r>
      <w:bookmarkEnd w:id="1173"/>
      <w:r w:rsidR="00030D6F" w:rsidRPr="0030791F">
        <w:t xml:space="preserve"> - Women with a high grade cytology report (no suspicion of invasive disease), accepted referral and a colposcopy visit within </w:t>
      </w:r>
      <w:r w:rsidR="00482EC4">
        <w:t xml:space="preserve">20 and </w:t>
      </w:r>
      <w:r w:rsidR="00030D6F" w:rsidRPr="0030791F">
        <w:t>40 working days, by ethnicity</w:t>
      </w:r>
      <w:bookmarkEnd w:id="1174"/>
      <w:bookmarkEnd w:id="1175"/>
      <w:bookmarkEnd w:id="1176"/>
      <w:r w:rsidR="00030D6F" w:rsidRPr="0030791F">
        <w:t xml:space="preserve"> </w:t>
      </w:r>
    </w:p>
    <w:tbl>
      <w:tblPr>
        <w:tblW w:w="8520" w:type="dxa"/>
        <w:tblInd w:w="93" w:type="dxa"/>
        <w:tblLook w:val="04A0" w:firstRow="1" w:lastRow="0" w:firstColumn="1" w:lastColumn="0" w:noHBand="0" w:noVBand="1"/>
      </w:tblPr>
      <w:tblGrid>
        <w:gridCol w:w="1881"/>
        <w:gridCol w:w="925"/>
        <w:gridCol w:w="1674"/>
        <w:gridCol w:w="1010"/>
        <w:gridCol w:w="1010"/>
        <w:gridCol w:w="1010"/>
        <w:gridCol w:w="1010"/>
      </w:tblGrid>
      <w:tr w:rsidR="001A1BFE" w:rsidRPr="0030791F" w14:paraId="64694FDE" w14:textId="77777777" w:rsidTr="009712EC">
        <w:trPr>
          <w:trHeight w:val="765"/>
        </w:trPr>
        <w:tc>
          <w:tcPr>
            <w:tcW w:w="1881" w:type="dxa"/>
            <w:tcBorders>
              <w:top w:val="single" w:sz="8" w:space="0" w:color="auto"/>
              <w:left w:val="single" w:sz="8" w:space="0" w:color="auto"/>
              <w:bottom w:val="nil"/>
              <w:right w:val="single" w:sz="8" w:space="0" w:color="auto"/>
            </w:tcBorders>
            <w:shd w:val="clear" w:color="000000" w:fill="D9D9D9"/>
            <w:tcMar>
              <w:left w:w="85" w:type="dxa"/>
              <w:right w:w="85" w:type="dxa"/>
            </w:tcMar>
            <w:hideMark/>
          </w:tcPr>
          <w:p w14:paraId="2BB02A0E" w14:textId="77777777" w:rsidR="00030D6F" w:rsidRPr="002B0648" w:rsidRDefault="00030D6F" w:rsidP="002B0648">
            <w:pPr>
              <w:rPr>
                <w:rFonts w:eastAsia="Times New Roman" w:cs="Calibri"/>
                <w:b/>
                <w:szCs w:val="23"/>
                <w:lang w:eastAsia="en-AU"/>
              </w:rPr>
            </w:pPr>
            <w:r w:rsidRPr="002B0648">
              <w:rPr>
                <w:rFonts w:eastAsia="Times New Roman" w:cs="Calibri"/>
                <w:b/>
                <w:szCs w:val="23"/>
                <w:lang w:eastAsia="en-AU"/>
              </w:rPr>
              <w:t>Ethnicity</w:t>
            </w:r>
          </w:p>
        </w:tc>
        <w:tc>
          <w:tcPr>
            <w:tcW w:w="0" w:type="auto"/>
            <w:tcBorders>
              <w:top w:val="single" w:sz="8" w:space="0" w:color="auto"/>
              <w:left w:val="nil"/>
              <w:bottom w:val="single" w:sz="4" w:space="0" w:color="auto"/>
              <w:right w:val="nil"/>
            </w:tcBorders>
            <w:shd w:val="clear" w:color="000000" w:fill="D9D9D9"/>
            <w:tcMar>
              <w:left w:w="85" w:type="dxa"/>
              <w:right w:w="85" w:type="dxa"/>
            </w:tcMar>
            <w:hideMark/>
          </w:tcPr>
          <w:p w14:paraId="204A1FF3" w14:textId="77777777" w:rsidR="00030D6F" w:rsidRPr="0030791F" w:rsidRDefault="00030D6F" w:rsidP="00576432">
            <w:pPr>
              <w:keepNext/>
              <w:jc w:val="center"/>
              <w:rPr>
                <w:rFonts w:eastAsia="Times New Roman" w:cs="Arial"/>
                <w:b/>
                <w:bCs/>
                <w:sz w:val="22"/>
                <w:lang w:eastAsia="en-AU"/>
              </w:rPr>
            </w:pPr>
            <w:r w:rsidRPr="0030791F">
              <w:rPr>
                <w:rFonts w:eastAsia="Times New Roman" w:cs="Arial"/>
                <w:b/>
                <w:bCs/>
                <w:sz w:val="22"/>
                <w:lang w:eastAsia="en-AU"/>
              </w:rPr>
              <w:t>HG women</w:t>
            </w:r>
          </w:p>
        </w:tc>
        <w:tc>
          <w:tcPr>
            <w:tcW w:w="0" w:type="auto"/>
            <w:tcBorders>
              <w:top w:val="single" w:sz="8" w:space="0" w:color="auto"/>
              <w:left w:val="nil"/>
              <w:bottom w:val="single" w:sz="4" w:space="0" w:color="auto"/>
              <w:right w:val="nil"/>
            </w:tcBorders>
            <w:shd w:val="clear" w:color="000000" w:fill="D9D9D9"/>
            <w:tcMar>
              <w:left w:w="85" w:type="dxa"/>
              <w:right w:w="85" w:type="dxa"/>
            </w:tcMar>
            <w:hideMark/>
          </w:tcPr>
          <w:p w14:paraId="56B85DFB" w14:textId="77777777" w:rsidR="00030D6F" w:rsidRPr="0030791F" w:rsidRDefault="001A1BFE" w:rsidP="00BE26AC">
            <w:pPr>
              <w:keepNext/>
              <w:jc w:val="right"/>
              <w:rPr>
                <w:rFonts w:eastAsia="Times New Roman" w:cs="Arial"/>
                <w:b/>
                <w:bCs/>
                <w:sz w:val="22"/>
                <w:lang w:eastAsia="en-AU"/>
              </w:rPr>
            </w:pPr>
            <w:r w:rsidRPr="0030791F">
              <w:rPr>
                <w:rFonts w:eastAsia="Times New Roman" w:cs="Arial"/>
                <w:b/>
                <w:bCs/>
                <w:sz w:val="22"/>
                <w:lang w:eastAsia="en-AU"/>
              </w:rPr>
              <w:t>Accepted r</w:t>
            </w:r>
            <w:r w:rsidR="00030D6F" w:rsidRPr="0030791F">
              <w:rPr>
                <w:rFonts w:eastAsia="Times New Roman" w:cs="Arial"/>
                <w:b/>
                <w:bCs/>
                <w:sz w:val="22"/>
                <w:lang w:eastAsia="en-AU"/>
              </w:rPr>
              <w:t xml:space="preserve">eferrals </w:t>
            </w:r>
            <w:r w:rsidRPr="0030791F">
              <w:rPr>
                <w:rFonts w:eastAsia="Times New Roman" w:cs="Arial"/>
                <w:b/>
                <w:bCs/>
                <w:sz w:val="22"/>
                <w:lang w:eastAsia="en-AU"/>
              </w:rPr>
              <w:t>recorded on NCSP Register</w:t>
            </w:r>
          </w:p>
        </w:tc>
        <w:tc>
          <w:tcPr>
            <w:tcW w:w="2020" w:type="dxa"/>
            <w:gridSpan w:val="2"/>
            <w:tcBorders>
              <w:top w:val="single" w:sz="8" w:space="0" w:color="auto"/>
              <w:left w:val="nil"/>
              <w:bottom w:val="single" w:sz="8" w:space="0" w:color="auto"/>
            </w:tcBorders>
            <w:shd w:val="clear" w:color="000000" w:fill="D9D9D9"/>
            <w:tcMar>
              <w:left w:w="85" w:type="dxa"/>
              <w:right w:w="85" w:type="dxa"/>
            </w:tcMar>
            <w:hideMark/>
          </w:tcPr>
          <w:p w14:paraId="79FA4291" w14:textId="77777777" w:rsidR="00030D6F" w:rsidRPr="0030791F" w:rsidRDefault="00030D6F" w:rsidP="00576432">
            <w:pPr>
              <w:keepNext/>
              <w:jc w:val="center"/>
              <w:rPr>
                <w:rFonts w:eastAsia="Times New Roman" w:cs="Arial"/>
                <w:b/>
                <w:bCs/>
                <w:sz w:val="22"/>
                <w:lang w:eastAsia="en-AU"/>
              </w:rPr>
            </w:pPr>
            <w:r w:rsidRPr="0030791F">
              <w:rPr>
                <w:rFonts w:eastAsia="Times New Roman" w:cs="Arial"/>
                <w:b/>
                <w:bCs/>
                <w:sz w:val="22"/>
                <w:lang w:eastAsia="en-AU"/>
              </w:rPr>
              <w:t xml:space="preserve">Women seen within </w:t>
            </w:r>
            <w:r w:rsidRPr="0030791F">
              <w:rPr>
                <w:rFonts w:eastAsia="Times New Roman" w:cs="Calibri"/>
                <w:b/>
                <w:bCs/>
                <w:sz w:val="22"/>
                <w:lang w:eastAsia="en-AU"/>
              </w:rPr>
              <w:t>20 working days</w:t>
            </w:r>
          </w:p>
        </w:tc>
        <w:tc>
          <w:tcPr>
            <w:tcW w:w="2020" w:type="dxa"/>
            <w:gridSpan w:val="2"/>
            <w:tcBorders>
              <w:top w:val="single" w:sz="8" w:space="0" w:color="auto"/>
              <w:right w:val="single" w:sz="8" w:space="0" w:color="000000"/>
            </w:tcBorders>
            <w:shd w:val="clear" w:color="000000" w:fill="D9D9D9"/>
            <w:tcMar>
              <w:left w:w="85" w:type="dxa"/>
              <w:right w:w="85" w:type="dxa"/>
            </w:tcMar>
          </w:tcPr>
          <w:p w14:paraId="10D8B375" w14:textId="77777777" w:rsidR="00030D6F" w:rsidRPr="0030791F" w:rsidRDefault="00030D6F" w:rsidP="00576432">
            <w:pPr>
              <w:keepNext/>
              <w:jc w:val="center"/>
              <w:rPr>
                <w:rFonts w:eastAsia="Times New Roman" w:cs="Arial"/>
                <w:b/>
                <w:bCs/>
                <w:sz w:val="22"/>
                <w:lang w:eastAsia="en-AU"/>
              </w:rPr>
            </w:pPr>
            <w:r w:rsidRPr="0030791F">
              <w:rPr>
                <w:rFonts w:eastAsia="Times New Roman" w:cs="Arial"/>
                <w:b/>
                <w:bCs/>
                <w:sz w:val="22"/>
                <w:lang w:eastAsia="en-AU"/>
              </w:rPr>
              <w:t>Women seen within 4</w:t>
            </w:r>
            <w:r w:rsidRPr="0030791F">
              <w:rPr>
                <w:rFonts w:eastAsia="Times New Roman" w:cs="Calibri"/>
                <w:b/>
                <w:bCs/>
                <w:sz w:val="22"/>
                <w:lang w:eastAsia="en-AU"/>
              </w:rPr>
              <w:t>0 working days</w:t>
            </w:r>
          </w:p>
        </w:tc>
      </w:tr>
      <w:tr w:rsidR="001A1BFE" w:rsidRPr="0030791F" w14:paraId="716F1182" w14:textId="77777777" w:rsidTr="009712EC">
        <w:trPr>
          <w:trHeight w:val="315"/>
        </w:trPr>
        <w:tc>
          <w:tcPr>
            <w:tcW w:w="1881" w:type="dxa"/>
            <w:tcBorders>
              <w:top w:val="nil"/>
              <w:left w:val="single" w:sz="8" w:space="0" w:color="auto"/>
              <w:bottom w:val="single" w:sz="8" w:space="0" w:color="auto"/>
              <w:right w:val="single" w:sz="8" w:space="0" w:color="auto"/>
            </w:tcBorders>
            <w:shd w:val="clear" w:color="000000" w:fill="D9D9D9"/>
            <w:tcMar>
              <w:left w:w="85" w:type="dxa"/>
              <w:right w:w="85" w:type="dxa"/>
            </w:tcMar>
            <w:hideMark/>
          </w:tcPr>
          <w:p w14:paraId="3729D29D" w14:textId="77777777" w:rsidR="00030D6F" w:rsidRPr="002B0648" w:rsidRDefault="00030D6F" w:rsidP="002B0648">
            <w:pPr>
              <w:rPr>
                <w:rFonts w:eastAsia="Times New Roman" w:cs="Calibri"/>
                <w:szCs w:val="23"/>
                <w:lang w:eastAsia="en-AU"/>
              </w:rPr>
            </w:pPr>
            <w:r w:rsidRPr="002B0648">
              <w:rPr>
                <w:rFonts w:eastAsia="Times New Roman" w:cs="Calibri"/>
                <w:szCs w:val="23"/>
                <w:lang w:eastAsia="en-AU"/>
              </w:rPr>
              <w:t> </w:t>
            </w:r>
          </w:p>
        </w:tc>
        <w:tc>
          <w:tcPr>
            <w:tcW w:w="0" w:type="auto"/>
            <w:tcBorders>
              <w:top w:val="single" w:sz="4" w:space="0" w:color="auto"/>
              <w:left w:val="nil"/>
              <w:bottom w:val="single" w:sz="8" w:space="0" w:color="auto"/>
              <w:right w:val="nil"/>
            </w:tcBorders>
            <w:shd w:val="clear" w:color="000000" w:fill="D9D9D9"/>
            <w:tcMar>
              <w:left w:w="85" w:type="dxa"/>
              <w:right w:w="85" w:type="dxa"/>
            </w:tcMar>
            <w:vAlign w:val="bottom"/>
            <w:hideMark/>
          </w:tcPr>
          <w:p w14:paraId="5A819824" w14:textId="77777777" w:rsidR="00030D6F" w:rsidRPr="0030791F" w:rsidRDefault="00030D6F" w:rsidP="00576432">
            <w:pPr>
              <w:keepNext/>
              <w:ind w:right="194"/>
              <w:jc w:val="right"/>
              <w:rPr>
                <w:rFonts w:eastAsia="Times New Roman" w:cs="Arial"/>
                <w:b/>
                <w:bCs/>
                <w:sz w:val="22"/>
                <w:lang w:eastAsia="en-AU"/>
              </w:rPr>
            </w:pPr>
            <w:r w:rsidRPr="0030791F">
              <w:rPr>
                <w:rFonts w:eastAsia="Times New Roman" w:cs="Arial"/>
                <w:b/>
                <w:bCs/>
                <w:sz w:val="22"/>
                <w:lang w:eastAsia="en-AU"/>
              </w:rPr>
              <w:t>N</w:t>
            </w:r>
          </w:p>
        </w:tc>
        <w:tc>
          <w:tcPr>
            <w:tcW w:w="0" w:type="auto"/>
            <w:tcBorders>
              <w:top w:val="single" w:sz="4" w:space="0" w:color="auto"/>
              <w:left w:val="nil"/>
              <w:bottom w:val="single" w:sz="8" w:space="0" w:color="auto"/>
              <w:right w:val="nil"/>
            </w:tcBorders>
            <w:shd w:val="clear" w:color="000000" w:fill="D9D9D9"/>
            <w:tcMar>
              <w:left w:w="85" w:type="dxa"/>
              <w:right w:w="85" w:type="dxa"/>
            </w:tcMar>
            <w:vAlign w:val="bottom"/>
            <w:hideMark/>
          </w:tcPr>
          <w:p w14:paraId="38B68561" w14:textId="77777777" w:rsidR="00030D6F" w:rsidRPr="0030791F" w:rsidRDefault="00030D6F" w:rsidP="00576432">
            <w:pPr>
              <w:keepNext/>
              <w:ind w:right="182"/>
              <w:jc w:val="right"/>
              <w:rPr>
                <w:rFonts w:eastAsia="Times New Roman" w:cs="Arial"/>
                <w:b/>
                <w:bCs/>
                <w:sz w:val="22"/>
                <w:lang w:eastAsia="en-AU"/>
              </w:rPr>
            </w:pPr>
            <w:r w:rsidRPr="0030791F">
              <w:rPr>
                <w:rFonts w:eastAsia="Times New Roman" w:cs="Arial"/>
                <w:b/>
                <w:bCs/>
                <w:sz w:val="22"/>
                <w:lang w:eastAsia="en-AU"/>
              </w:rPr>
              <w:t>N</w:t>
            </w:r>
          </w:p>
        </w:tc>
        <w:tc>
          <w:tcPr>
            <w:tcW w:w="1010" w:type="dxa"/>
            <w:tcBorders>
              <w:top w:val="single" w:sz="8" w:space="0" w:color="auto"/>
              <w:left w:val="nil"/>
              <w:bottom w:val="single" w:sz="8" w:space="0" w:color="auto"/>
              <w:right w:val="nil"/>
            </w:tcBorders>
            <w:shd w:val="clear" w:color="000000" w:fill="D9D9D9"/>
            <w:tcMar>
              <w:left w:w="85" w:type="dxa"/>
              <w:right w:w="85" w:type="dxa"/>
            </w:tcMar>
            <w:vAlign w:val="bottom"/>
            <w:hideMark/>
          </w:tcPr>
          <w:p w14:paraId="4D27AE15" w14:textId="77777777" w:rsidR="00030D6F" w:rsidRPr="0030791F" w:rsidRDefault="00030D6F" w:rsidP="00576432">
            <w:pPr>
              <w:keepNext/>
              <w:ind w:right="217"/>
              <w:jc w:val="right"/>
              <w:rPr>
                <w:rFonts w:eastAsia="Times New Roman" w:cs="Arial"/>
                <w:b/>
                <w:bCs/>
                <w:sz w:val="22"/>
                <w:lang w:eastAsia="en-AU"/>
              </w:rPr>
            </w:pPr>
            <w:r w:rsidRPr="0030791F">
              <w:rPr>
                <w:rFonts w:eastAsia="Times New Roman" w:cs="Arial"/>
                <w:b/>
                <w:bCs/>
                <w:sz w:val="22"/>
                <w:lang w:eastAsia="en-AU"/>
              </w:rPr>
              <w:t>N</w:t>
            </w:r>
          </w:p>
        </w:tc>
        <w:tc>
          <w:tcPr>
            <w:tcW w:w="1010" w:type="dxa"/>
            <w:tcBorders>
              <w:top w:val="single" w:sz="8" w:space="0" w:color="auto"/>
              <w:left w:val="nil"/>
              <w:bottom w:val="single" w:sz="8" w:space="0" w:color="auto"/>
            </w:tcBorders>
            <w:shd w:val="clear" w:color="000000" w:fill="D9D9D9"/>
            <w:tcMar>
              <w:left w:w="85" w:type="dxa"/>
              <w:right w:w="85" w:type="dxa"/>
            </w:tcMar>
            <w:vAlign w:val="bottom"/>
            <w:hideMark/>
          </w:tcPr>
          <w:p w14:paraId="064E3F4A" w14:textId="77777777" w:rsidR="00030D6F" w:rsidRPr="0030791F" w:rsidRDefault="00030D6F" w:rsidP="00576432">
            <w:pPr>
              <w:keepNext/>
              <w:jc w:val="center"/>
              <w:rPr>
                <w:rFonts w:eastAsia="Times New Roman" w:cs="Arial"/>
                <w:bCs/>
                <w:sz w:val="22"/>
                <w:lang w:eastAsia="en-AU"/>
              </w:rPr>
            </w:pPr>
            <w:r w:rsidRPr="0030791F">
              <w:rPr>
                <w:rFonts w:eastAsia="Times New Roman" w:cs="Arial"/>
                <w:b/>
                <w:bCs/>
                <w:sz w:val="22"/>
                <w:lang w:eastAsia="en-AU"/>
              </w:rPr>
              <w:t>%</w:t>
            </w:r>
          </w:p>
        </w:tc>
        <w:tc>
          <w:tcPr>
            <w:tcW w:w="1010" w:type="dxa"/>
            <w:tcBorders>
              <w:top w:val="single" w:sz="8" w:space="0" w:color="auto"/>
              <w:bottom w:val="single" w:sz="8" w:space="0" w:color="auto"/>
            </w:tcBorders>
            <w:shd w:val="clear" w:color="000000" w:fill="D9D9D9"/>
            <w:tcMar>
              <w:left w:w="85" w:type="dxa"/>
              <w:right w:w="85" w:type="dxa"/>
            </w:tcMar>
            <w:vAlign w:val="bottom"/>
          </w:tcPr>
          <w:p w14:paraId="02DE9D54" w14:textId="587D530B" w:rsidR="00030D6F" w:rsidRPr="0030791F" w:rsidRDefault="00030D6F" w:rsidP="009712EC">
            <w:pPr>
              <w:keepNext/>
              <w:ind w:right="97"/>
              <w:jc w:val="right"/>
              <w:rPr>
                <w:rFonts w:eastAsia="Times New Roman" w:cs="Arial"/>
                <w:b/>
                <w:bCs/>
                <w:sz w:val="22"/>
                <w:lang w:eastAsia="en-AU"/>
              </w:rPr>
            </w:pPr>
            <w:r w:rsidRPr="0030791F">
              <w:rPr>
                <w:rFonts w:eastAsia="Times New Roman" w:cs="Arial"/>
                <w:b/>
                <w:bCs/>
                <w:sz w:val="22"/>
                <w:lang w:eastAsia="en-AU"/>
              </w:rPr>
              <w:t>N</w:t>
            </w:r>
          </w:p>
        </w:tc>
        <w:tc>
          <w:tcPr>
            <w:tcW w:w="1010" w:type="dxa"/>
            <w:tcBorders>
              <w:top w:val="single" w:sz="8" w:space="0" w:color="auto"/>
              <w:left w:val="nil"/>
              <w:bottom w:val="single" w:sz="8" w:space="0" w:color="auto"/>
              <w:right w:val="single" w:sz="8" w:space="0" w:color="auto"/>
            </w:tcBorders>
            <w:shd w:val="clear" w:color="000000" w:fill="D9D9D9"/>
            <w:tcMar>
              <w:left w:w="85" w:type="dxa"/>
              <w:right w:w="85" w:type="dxa"/>
            </w:tcMar>
            <w:vAlign w:val="bottom"/>
          </w:tcPr>
          <w:p w14:paraId="31464FC5" w14:textId="5257EBFE" w:rsidR="00030D6F" w:rsidRPr="0030791F" w:rsidRDefault="00030D6F" w:rsidP="00C9619A">
            <w:pPr>
              <w:keepNext/>
              <w:ind w:right="79"/>
              <w:jc w:val="right"/>
              <w:rPr>
                <w:rFonts w:eastAsia="Times New Roman" w:cs="Arial"/>
                <w:b/>
                <w:bCs/>
                <w:sz w:val="22"/>
                <w:lang w:eastAsia="en-AU"/>
              </w:rPr>
            </w:pPr>
            <w:r w:rsidRPr="0030791F">
              <w:rPr>
                <w:rFonts w:eastAsia="Times New Roman" w:cs="Arial"/>
                <w:b/>
                <w:bCs/>
                <w:sz w:val="22"/>
                <w:lang w:eastAsia="en-AU"/>
              </w:rPr>
              <w:t>%</w:t>
            </w:r>
          </w:p>
        </w:tc>
      </w:tr>
      <w:tr w:rsidR="00012EBD" w:rsidRPr="0030791F" w14:paraId="499FA00E"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CFF8A02" w14:textId="77777777" w:rsidR="00012EBD" w:rsidRPr="002B0648" w:rsidRDefault="00012EBD" w:rsidP="002B0648">
            <w:pPr>
              <w:rPr>
                <w:rFonts w:eastAsia="Times New Roman" w:cs="Calibri"/>
                <w:szCs w:val="23"/>
                <w:lang w:eastAsia="en-AU"/>
              </w:rPr>
            </w:pPr>
            <w:r w:rsidRPr="002B0648">
              <w:rPr>
                <w:rFonts w:eastAsia="Times New Roman" w:cs="Calibri"/>
                <w:szCs w:val="23"/>
                <w:lang w:eastAsia="en-AU"/>
              </w:rPr>
              <w:t>Māori</w:t>
            </w:r>
          </w:p>
        </w:tc>
        <w:tc>
          <w:tcPr>
            <w:tcW w:w="0" w:type="auto"/>
            <w:tcBorders>
              <w:top w:val="nil"/>
              <w:left w:val="nil"/>
              <w:bottom w:val="nil"/>
              <w:right w:val="nil"/>
            </w:tcBorders>
            <w:shd w:val="clear" w:color="auto" w:fill="auto"/>
            <w:tcMar>
              <w:left w:w="85" w:type="dxa"/>
              <w:right w:w="85" w:type="dxa"/>
            </w:tcMar>
          </w:tcPr>
          <w:p w14:paraId="025E4A38" w14:textId="1F0908F9" w:rsidR="00012EBD" w:rsidRPr="0030791F" w:rsidRDefault="00012EBD" w:rsidP="00012EBD">
            <w:pPr>
              <w:jc w:val="right"/>
              <w:rPr>
                <w:sz w:val="22"/>
              </w:rPr>
            </w:pPr>
            <w:r w:rsidRPr="0030791F">
              <w:rPr>
                <w:rFonts w:cs="Arial"/>
                <w:sz w:val="22"/>
              </w:rPr>
              <w:t>262</w:t>
            </w:r>
          </w:p>
        </w:tc>
        <w:tc>
          <w:tcPr>
            <w:tcW w:w="0" w:type="auto"/>
            <w:tcBorders>
              <w:top w:val="nil"/>
              <w:left w:val="nil"/>
              <w:bottom w:val="nil"/>
              <w:right w:val="nil"/>
            </w:tcBorders>
            <w:shd w:val="clear" w:color="auto" w:fill="auto"/>
            <w:tcMar>
              <w:left w:w="85" w:type="dxa"/>
              <w:right w:w="85" w:type="dxa"/>
            </w:tcMar>
          </w:tcPr>
          <w:p w14:paraId="7651F180" w14:textId="38AA0290" w:rsidR="00012EBD" w:rsidRPr="0030791F" w:rsidRDefault="00012EBD" w:rsidP="00012EBD">
            <w:pPr>
              <w:jc w:val="right"/>
              <w:rPr>
                <w:sz w:val="22"/>
              </w:rPr>
            </w:pPr>
            <w:r w:rsidRPr="0030791F">
              <w:rPr>
                <w:rFonts w:cs="Arial"/>
                <w:sz w:val="22"/>
              </w:rPr>
              <w:t>250</w:t>
            </w:r>
          </w:p>
        </w:tc>
        <w:tc>
          <w:tcPr>
            <w:tcW w:w="1010" w:type="dxa"/>
            <w:tcBorders>
              <w:top w:val="nil"/>
              <w:left w:val="nil"/>
              <w:bottom w:val="nil"/>
              <w:right w:val="nil"/>
            </w:tcBorders>
            <w:shd w:val="clear" w:color="auto" w:fill="auto"/>
            <w:tcMar>
              <w:left w:w="85" w:type="dxa"/>
              <w:right w:w="85" w:type="dxa"/>
            </w:tcMar>
          </w:tcPr>
          <w:p w14:paraId="40AAAD52" w14:textId="6D311A70" w:rsidR="00012EBD" w:rsidRPr="0030791F" w:rsidRDefault="00012EBD" w:rsidP="00012EBD">
            <w:pPr>
              <w:jc w:val="right"/>
              <w:rPr>
                <w:sz w:val="22"/>
              </w:rPr>
            </w:pPr>
            <w:r w:rsidRPr="0030791F">
              <w:rPr>
                <w:rFonts w:cs="Arial"/>
                <w:sz w:val="22"/>
              </w:rPr>
              <w:t>141</w:t>
            </w:r>
          </w:p>
        </w:tc>
        <w:tc>
          <w:tcPr>
            <w:tcW w:w="1010" w:type="dxa"/>
            <w:tcBorders>
              <w:top w:val="single" w:sz="8" w:space="0" w:color="auto"/>
              <w:left w:val="nil"/>
              <w:bottom w:val="nil"/>
            </w:tcBorders>
            <w:shd w:val="clear" w:color="auto" w:fill="auto"/>
            <w:tcMar>
              <w:left w:w="85" w:type="dxa"/>
              <w:right w:w="85" w:type="dxa"/>
            </w:tcMar>
          </w:tcPr>
          <w:p w14:paraId="6EC7E9E5" w14:textId="0FD02982" w:rsidR="00012EBD" w:rsidRPr="0030791F" w:rsidRDefault="00012EBD" w:rsidP="00012EBD">
            <w:pPr>
              <w:jc w:val="right"/>
              <w:rPr>
                <w:sz w:val="22"/>
              </w:rPr>
            </w:pPr>
            <w:r w:rsidRPr="0030791F">
              <w:rPr>
                <w:rFonts w:cs="Arial"/>
                <w:sz w:val="22"/>
              </w:rPr>
              <w:t>56.4</w:t>
            </w:r>
          </w:p>
        </w:tc>
        <w:tc>
          <w:tcPr>
            <w:tcW w:w="1010" w:type="dxa"/>
            <w:tcBorders>
              <w:top w:val="single" w:sz="8" w:space="0" w:color="auto"/>
            </w:tcBorders>
            <w:shd w:val="clear" w:color="000000" w:fill="auto"/>
            <w:tcMar>
              <w:left w:w="85" w:type="dxa"/>
              <w:right w:w="85" w:type="dxa"/>
            </w:tcMar>
          </w:tcPr>
          <w:p w14:paraId="0664DE7F" w14:textId="3FD52C94" w:rsidR="00012EBD" w:rsidRPr="0030791F" w:rsidRDefault="00012EBD" w:rsidP="00012EBD">
            <w:pPr>
              <w:jc w:val="right"/>
              <w:rPr>
                <w:sz w:val="22"/>
              </w:rPr>
            </w:pPr>
            <w:r w:rsidRPr="0030791F">
              <w:rPr>
                <w:rFonts w:cs="Arial"/>
                <w:sz w:val="22"/>
              </w:rPr>
              <w:t>193</w:t>
            </w:r>
          </w:p>
        </w:tc>
        <w:tc>
          <w:tcPr>
            <w:tcW w:w="1010" w:type="dxa"/>
            <w:tcBorders>
              <w:top w:val="single" w:sz="8" w:space="0" w:color="auto"/>
              <w:left w:val="nil"/>
              <w:right w:val="single" w:sz="8" w:space="0" w:color="auto"/>
            </w:tcBorders>
            <w:shd w:val="clear" w:color="000000" w:fill="auto"/>
            <w:tcMar>
              <w:left w:w="85" w:type="dxa"/>
              <w:right w:w="85" w:type="dxa"/>
            </w:tcMar>
          </w:tcPr>
          <w:p w14:paraId="66B85B9E" w14:textId="701C0720" w:rsidR="00012EBD" w:rsidRPr="0030791F" w:rsidRDefault="00012EBD" w:rsidP="00012EBD">
            <w:pPr>
              <w:jc w:val="right"/>
              <w:rPr>
                <w:sz w:val="22"/>
              </w:rPr>
            </w:pPr>
            <w:r w:rsidRPr="0030791F">
              <w:rPr>
                <w:rFonts w:cs="Arial"/>
                <w:sz w:val="22"/>
              </w:rPr>
              <w:t>77.2</w:t>
            </w:r>
          </w:p>
        </w:tc>
      </w:tr>
      <w:tr w:rsidR="00012EBD" w:rsidRPr="0030791F" w14:paraId="6630BA31"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BCC02E5" w14:textId="77777777" w:rsidR="00012EBD" w:rsidRPr="002B0648" w:rsidRDefault="00012EBD" w:rsidP="002B0648">
            <w:pPr>
              <w:rPr>
                <w:rFonts w:eastAsia="Times New Roman" w:cs="Calibri"/>
                <w:szCs w:val="23"/>
                <w:lang w:eastAsia="en-AU"/>
              </w:rPr>
            </w:pPr>
            <w:r w:rsidRPr="002B0648">
              <w:rPr>
                <w:rFonts w:eastAsia="Times New Roman" w:cs="Calibri"/>
                <w:szCs w:val="23"/>
                <w:lang w:eastAsia="en-AU"/>
              </w:rPr>
              <w:t>Pacific</w:t>
            </w:r>
          </w:p>
        </w:tc>
        <w:tc>
          <w:tcPr>
            <w:tcW w:w="0" w:type="auto"/>
            <w:tcBorders>
              <w:top w:val="nil"/>
              <w:left w:val="nil"/>
              <w:bottom w:val="nil"/>
              <w:right w:val="nil"/>
            </w:tcBorders>
            <w:shd w:val="clear" w:color="auto" w:fill="auto"/>
            <w:tcMar>
              <w:left w:w="85" w:type="dxa"/>
              <w:right w:w="85" w:type="dxa"/>
            </w:tcMar>
          </w:tcPr>
          <w:p w14:paraId="2C97BB72" w14:textId="7E4A3CE6" w:rsidR="00012EBD" w:rsidRPr="0030791F" w:rsidRDefault="00012EBD" w:rsidP="00012EBD">
            <w:pPr>
              <w:jc w:val="right"/>
              <w:rPr>
                <w:sz w:val="22"/>
              </w:rPr>
            </w:pPr>
            <w:r w:rsidRPr="0030791F">
              <w:rPr>
                <w:rFonts w:cs="Arial"/>
                <w:sz w:val="22"/>
              </w:rPr>
              <w:t>85</w:t>
            </w:r>
          </w:p>
        </w:tc>
        <w:tc>
          <w:tcPr>
            <w:tcW w:w="0" w:type="auto"/>
            <w:tcBorders>
              <w:top w:val="nil"/>
              <w:left w:val="nil"/>
              <w:bottom w:val="nil"/>
              <w:right w:val="nil"/>
            </w:tcBorders>
            <w:shd w:val="clear" w:color="auto" w:fill="auto"/>
            <w:tcMar>
              <w:left w:w="85" w:type="dxa"/>
              <w:right w:w="85" w:type="dxa"/>
            </w:tcMar>
          </w:tcPr>
          <w:p w14:paraId="53FEDD5A" w14:textId="010F4183" w:rsidR="00012EBD" w:rsidRPr="0030791F" w:rsidRDefault="00012EBD" w:rsidP="00012EBD">
            <w:pPr>
              <w:jc w:val="right"/>
              <w:rPr>
                <w:sz w:val="22"/>
              </w:rPr>
            </w:pPr>
            <w:r w:rsidRPr="0030791F">
              <w:rPr>
                <w:rFonts w:cs="Arial"/>
                <w:sz w:val="22"/>
              </w:rPr>
              <w:t>82</w:t>
            </w:r>
          </w:p>
        </w:tc>
        <w:tc>
          <w:tcPr>
            <w:tcW w:w="1010" w:type="dxa"/>
            <w:tcBorders>
              <w:top w:val="nil"/>
              <w:left w:val="nil"/>
              <w:bottom w:val="nil"/>
              <w:right w:val="nil"/>
            </w:tcBorders>
            <w:shd w:val="clear" w:color="auto" w:fill="auto"/>
            <w:tcMar>
              <w:left w:w="85" w:type="dxa"/>
              <w:right w:w="85" w:type="dxa"/>
            </w:tcMar>
          </w:tcPr>
          <w:p w14:paraId="737EB6D6" w14:textId="4150FF1A" w:rsidR="00012EBD" w:rsidRPr="0030791F" w:rsidRDefault="00012EBD" w:rsidP="00012EBD">
            <w:pPr>
              <w:jc w:val="right"/>
              <w:rPr>
                <w:sz w:val="22"/>
              </w:rPr>
            </w:pPr>
            <w:r w:rsidRPr="0030791F">
              <w:rPr>
                <w:rFonts w:cs="Arial"/>
                <w:sz w:val="22"/>
              </w:rPr>
              <w:t>50</w:t>
            </w:r>
          </w:p>
        </w:tc>
        <w:tc>
          <w:tcPr>
            <w:tcW w:w="1010" w:type="dxa"/>
            <w:tcBorders>
              <w:top w:val="nil"/>
              <w:left w:val="nil"/>
              <w:bottom w:val="nil"/>
            </w:tcBorders>
            <w:shd w:val="clear" w:color="auto" w:fill="auto"/>
            <w:tcMar>
              <w:left w:w="85" w:type="dxa"/>
              <w:right w:w="85" w:type="dxa"/>
            </w:tcMar>
          </w:tcPr>
          <w:p w14:paraId="5F391438" w14:textId="5B577158" w:rsidR="00012EBD" w:rsidRPr="0030791F" w:rsidRDefault="00012EBD" w:rsidP="00012EBD">
            <w:pPr>
              <w:jc w:val="right"/>
              <w:rPr>
                <w:sz w:val="22"/>
              </w:rPr>
            </w:pPr>
            <w:r w:rsidRPr="0030791F">
              <w:rPr>
                <w:rFonts w:cs="Arial"/>
                <w:sz w:val="22"/>
              </w:rPr>
              <w:t>61.0</w:t>
            </w:r>
          </w:p>
        </w:tc>
        <w:tc>
          <w:tcPr>
            <w:tcW w:w="1010" w:type="dxa"/>
            <w:shd w:val="clear" w:color="000000" w:fill="auto"/>
            <w:tcMar>
              <w:left w:w="85" w:type="dxa"/>
              <w:right w:w="85" w:type="dxa"/>
            </w:tcMar>
          </w:tcPr>
          <w:p w14:paraId="2BC99883" w14:textId="44A42DA9" w:rsidR="00012EBD" w:rsidRPr="0030791F" w:rsidRDefault="00012EBD" w:rsidP="00012EBD">
            <w:pPr>
              <w:jc w:val="right"/>
              <w:rPr>
                <w:sz w:val="22"/>
              </w:rPr>
            </w:pPr>
            <w:r w:rsidRPr="0030791F">
              <w:rPr>
                <w:rFonts w:cs="Arial"/>
                <w:sz w:val="22"/>
              </w:rPr>
              <w:t>72</w:t>
            </w:r>
          </w:p>
        </w:tc>
        <w:tc>
          <w:tcPr>
            <w:tcW w:w="1010" w:type="dxa"/>
            <w:tcBorders>
              <w:left w:val="nil"/>
              <w:right w:val="single" w:sz="8" w:space="0" w:color="auto"/>
            </w:tcBorders>
            <w:shd w:val="clear" w:color="000000" w:fill="auto"/>
            <w:tcMar>
              <w:left w:w="85" w:type="dxa"/>
              <w:right w:w="85" w:type="dxa"/>
            </w:tcMar>
          </w:tcPr>
          <w:p w14:paraId="6FECB034" w14:textId="69788D6D" w:rsidR="00012EBD" w:rsidRPr="0030791F" w:rsidRDefault="00012EBD" w:rsidP="00012EBD">
            <w:pPr>
              <w:jc w:val="right"/>
              <w:rPr>
                <w:sz w:val="22"/>
              </w:rPr>
            </w:pPr>
            <w:r w:rsidRPr="0030791F">
              <w:rPr>
                <w:rFonts w:cs="Arial"/>
                <w:sz w:val="22"/>
              </w:rPr>
              <w:t>87.8</w:t>
            </w:r>
          </w:p>
        </w:tc>
      </w:tr>
      <w:tr w:rsidR="00012EBD" w:rsidRPr="0030791F" w14:paraId="32AF393E"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663DB04" w14:textId="77777777" w:rsidR="00012EBD" w:rsidRPr="002B0648" w:rsidRDefault="00012EBD" w:rsidP="002B0648">
            <w:pPr>
              <w:rPr>
                <w:rFonts w:eastAsia="Times New Roman" w:cs="Calibri"/>
                <w:szCs w:val="23"/>
                <w:lang w:eastAsia="en-AU"/>
              </w:rPr>
            </w:pPr>
            <w:r w:rsidRPr="002B0648">
              <w:rPr>
                <w:rFonts w:eastAsia="Times New Roman" w:cs="Calibri"/>
                <w:szCs w:val="23"/>
                <w:lang w:eastAsia="en-AU"/>
              </w:rPr>
              <w:t>Asian</w:t>
            </w:r>
          </w:p>
        </w:tc>
        <w:tc>
          <w:tcPr>
            <w:tcW w:w="0" w:type="auto"/>
            <w:tcBorders>
              <w:top w:val="nil"/>
              <w:left w:val="nil"/>
              <w:bottom w:val="nil"/>
              <w:right w:val="nil"/>
            </w:tcBorders>
            <w:shd w:val="clear" w:color="auto" w:fill="auto"/>
            <w:tcMar>
              <w:left w:w="85" w:type="dxa"/>
              <w:right w:w="85" w:type="dxa"/>
            </w:tcMar>
          </w:tcPr>
          <w:p w14:paraId="6FD613E6" w14:textId="50D6710D" w:rsidR="00012EBD" w:rsidRPr="0030791F" w:rsidRDefault="00012EBD" w:rsidP="00012EBD">
            <w:pPr>
              <w:jc w:val="right"/>
              <w:rPr>
                <w:sz w:val="22"/>
              </w:rPr>
            </w:pPr>
            <w:r w:rsidRPr="0030791F">
              <w:rPr>
                <w:rFonts w:cs="Arial"/>
                <w:sz w:val="22"/>
              </w:rPr>
              <w:t>187</w:t>
            </w:r>
          </w:p>
        </w:tc>
        <w:tc>
          <w:tcPr>
            <w:tcW w:w="0" w:type="auto"/>
            <w:tcBorders>
              <w:top w:val="nil"/>
              <w:left w:val="nil"/>
              <w:bottom w:val="nil"/>
              <w:right w:val="nil"/>
            </w:tcBorders>
            <w:shd w:val="clear" w:color="auto" w:fill="auto"/>
            <w:tcMar>
              <w:left w:w="85" w:type="dxa"/>
              <w:right w:w="85" w:type="dxa"/>
            </w:tcMar>
          </w:tcPr>
          <w:p w14:paraId="02C64AAE" w14:textId="4DBBF37D" w:rsidR="00012EBD" w:rsidRPr="0030791F" w:rsidRDefault="00012EBD" w:rsidP="00012EBD">
            <w:pPr>
              <w:jc w:val="right"/>
              <w:rPr>
                <w:sz w:val="22"/>
              </w:rPr>
            </w:pPr>
            <w:r w:rsidRPr="0030791F">
              <w:rPr>
                <w:rFonts w:cs="Arial"/>
                <w:sz w:val="22"/>
              </w:rPr>
              <w:t>172</w:t>
            </w:r>
          </w:p>
        </w:tc>
        <w:tc>
          <w:tcPr>
            <w:tcW w:w="1010" w:type="dxa"/>
            <w:tcBorders>
              <w:top w:val="nil"/>
              <w:left w:val="nil"/>
              <w:bottom w:val="nil"/>
              <w:right w:val="nil"/>
            </w:tcBorders>
            <w:shd w:val="clear" w:color="auto" w:fill="auto"/>
            <w:tcMar>
              <w:left w:w="85" w:type="dxa"/>
              <w:right w:w="85" w:type="dxa"/>
            </w:tcMar>
          </w:tcPr>
          <w:p w14:paraId="0C2BACE3" w14:textId="3E78CE3D" w:rsidR="00012EBD" w:rsidRPr="0030791F" w:rsidRDefault="00012EBD" w:rsidP="00012EBD">
            <w:pPr>
              <w:jc w:val="right"/>
              <w:rPr>
                <w:sz w:val="22"/>
              </w:rPr>
            </w:pPr>
            <w:r w:rsidRPr="0030791F">
              <w:rPr>
                <w:rFonts w:cs="Arial"/>
                <w:sz w:val="22"/>
              </w:rPr>
              <w:t>109</w:t>
            </w:r>
          </w:p>
        </w:tc>
        <w:tc>
          <w:tcPr>
            <w:tcW w:w="1010" w:type="dxa"/>
            <w:tcBorders>
              <w:top w:val="nil"/>
              <w:left w:val="nil"/>
              <w:bottom w:val="nil"/>
            </w:tcBorders>
            <w:shd w:val="clear" w:color="auto" w:fill="auto"/>
            <w:tcMar>
              <w:left w:w="85" w:type="dxa"/>
              <w:right w:w="85" w:type="dxa"/>
            </w:tcMar>
          </w:tcPr>
          <w:p w14:paraId="02943260" w14:textId="3B8CCD1B" w:rsidR="00012EBD" w:rsidRPr="0030791F" w:rsidRDefault="00012EBD" w:rsidP="00012EBD">
            <w:pPr>
              <w:jc w:val="right"/>
              <w:rPr>
                <w:sz w:val="22"/>
              </w:rPr>
            </w:pPr>
            <w:r w:rsidRPr="0030791F">
              <w:rPr>
                <w:rFonts w:cs="Arial"/>
                <w:sz w:val="22"/>
              </w:rPr>
              <w:t>63.4</w:t>
            </w:r>
          </w:p>
        </w:tc>
        <w:tc>
          <w:tcPr>
            <w:tcW w:w="1010" w:type="dxa"/>
            <w:shd w:val="clear" w:color="000000" w:fill="auto"/>
            <w:tcMar>
              <w:left w:w="85" w:type="dxa"/>
              <w:right w:w="85" w:type="dxa"/>
            </w:tcMar>
          </w:tcPr>
          <w:p w14:paraId="0A5D2FF0" w14:textId="23A56192" w:rsidR="00012EBD" w:rsidRPr="0030791F" w:rsidRDefault="00012EBD" w:rsidP="00012EBD">
            <w:pPr>
              <w:jc w:val="right"/>
              <w:rPr>
                <w:sz w:val="22"/>
              </w:rPr>
            </w:pPr>
            <w:r w:rsidRPr="0030791F">
              <w:rPr>
                <w:rFonts w:cs="Arial"/>
                <w:sz w:val="22"/>
              </w:rPr>
              <w:t>151</w:t>
            </w:r>
          </w:p>
        </w:tc>
        <w:tc>
          <w:tcPr>
            <w:tcW w:w="1010" w:type="dxa"/>
            <w:tcBorders>
              <w:left w:val="nil"/>
              <w:right w:val="single" w:sz="8" w:space="0" w:color="auto"/>
            </w:tcBorders>
            <w:shd w:val="clear" w:color="000000" w:fill="auto"/>
            <w:tcMar>
              <w:left w:w="85" w:type="dxa"/>
              <w:right w:w="85" w:type="dxa"/>
            </w:tcMar>
          </w:tcPr>
          <w:p w14:paraId="3404AEB6" w14:textId="1A9CF2EF" w:rsidR="00012EBD" w:rsidRPr="0030791F" w:rsidRDefault="00012EBD" w:rsidP="00012EBD">
            <w:pPr>
              <w:jc w:val="right"/>
              <w:rPr>
                <w:sz w:val="22"/>
              </w:rPr>
            </w:pPr>
            <w:r w:rsidRPr="0030791F">
              <w:rPr>
                <w:rFonts w:cs="Arial"/>
                <w:sz w:val="22"/>
              </w:rPr>
              <w:t>87.8</w:t>
            </w:r>
          </w:p>
        </w:tc>
      </w:tr>
      <w:tr w:rsidR="00012EBD" w:rsidRPr="0030791F" w14:paraId="05B470B9"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733C343" w14:textId="77777777" w:rsidR="00012EBD" w:rsidRPr="002B0648" w:rsidRDefault="00012EBD" w:rsidP="002B0648">
            <w:pPr>
              <w:rPr>
                <w:rFonts w:eastAsia="Times New Roman" w:cs="Calibri"/>
                <w:szCs w:val="23"/>
                <w:lang w:eastAsia="en-AU"/>
              </w:rPr>
            </w:pPr>
            <w:r w:rsidRPr="002B0648">
              <w:rPr>
                <w:rFonts w:eastAsia="Times New Roman" w:cs="Calibri"/>
                <w:szCs w:val="23"/>
                <w:lang w:eastAsia="en-AU"/>
              </w:rPr>
              <w:t>European/ Other</w:t>
            </w:r>
          </w:p>
        </w:tc>
        <w:tc>
          <w:tcPr>
            <w:tcW w:w="0" w:type="auto"/>
            <w:tcBorders>
              <w:top w:val="nil"/>
              <w:left w:val="nil"/>
              <w:bottom w:val="nil"/>
              <w:right w:val="nil"/>
            </w:tcBorders>
            <w:shd w:val="clear" w:color="auto" w:fill="auto"/>
            <w:tcMar>
              <w:left w:w="85" w:type="dxa"/>
              <w:right w:w="85" w:type="dxa"/>
            </w:tcMar>
          </w:tcPr>
          <w:p w14:paraId="67D69C9B" w14:textId="12208CF3" w:rsidR="00012EBD" w:rsidRPr="0030791F" w:rsidRDefault="00012EBD" w:rsidP="00012EBD">
            <w:pPr>
              <w:jc w:val="right"/>
              <w:rPr>
                <w:sz w:val="22"/>
              </w:rPr>
            </w:pPr>
            <w:r w:rsidRPr="0030791F">
              <w:rPr>
                <w:rFonts w:cs="Arial"/>
                <w:sz w:val="22"/>
              </w:rPr>
              <w:t>1,236</w:t>
            </w:r>
          </w:p>
        </w:tc>
        <w:tc>
          <w:tcPr>
            <w:tcW w:w="0" w:type="auto"/>
            <w:tcBorders>
              <w:top w:val="nil"/>
              <w:left w:val="nil"/>
              <w:bottom w:val="nil"/>
              <w:right w:val="nil"/>
            </w:tcBorders>
            <w:shd w:val="clear" w:color="auto" w:fill="auto"/>
            <w:tcMar>
              <w:left w:w="85" w:type="dxa"/>
              <w:right w:w="85" w:type="dxa"/>
            </w:tcMar>
          </w:tcPr>
          <w:p w14:paraId="2F42DA26" w14:textId="05CBFCC1" w:rsidR="00012EBD" w:rsidRPr="0030791F" w:rsidRDefault="00012EBD" w:rsidP="00012EBD">
            <w:pPr>
              <w:jc w:val="right"/>
              <w:rPr>
                <w:sz w:val="22"/>
              </w:rPr>
            </w:pPr>
            <w:r w:rsidRPr="0030791F">
              <w:rPr>
                <w:rFonts w:cs="Arial"/>
                <w:sz w:val="22"/>
              </w:rPr>
              <w:t>1,075</w:t>
            </w:r>
          </w:p>
        </w:tc>
        <w:tc>
          <w:tcPr>
            <w:tcW w:w="1010" w:type="dxa"/>
            <w:tcBorders>
              <w:top w:val="nil"/>
              <w:left w:val="nil"/>
              <w:bottom w:val="nil"/>
              <w:right w:val="nil"/>
            </w:tcBorders>
            <w:shd w:val="clear" w:color="auto" w:fill="auto"/>
            <w:tcMar>
              <w:left w:w="85" w:type="dxa"/>
              <w:right w:w="85" w:type="dxa"/>
            </w:tcMar>
          </w:tcPr>
          <w:p w14:paraId="32B7B69A" w14:textId="7DAC2D9C" w:rsidR="00012EBD" w:rsidRPr="0030791F" w:rsidRDefault="00012EBD" w:rsidP="00012EBD">
            <w:pPr>
              <w:jc w:val="right"/>
              <w:rPr>
                <w:sz w:val="22"/>
              </w:rPr>
            </w:pPr>
            <w:r w:rsidRPr="0030791F">
              <w:rPr>
                <w:rFonts w:cs="Arial"/>
                <w:sz w:val="22"/>
              </w:rPr>
              <w:t>799</w:t>
            </w:r>
          </w:p>
        </w:tc>
        <w:tc>
          <w:tcPr>
            <w:tcW w:w="1010" w:type="dxa"/>
            <w:tcBorders>
              <w:top w:val="nil"/>
              <w:left w:val="nil"/>
              <w:bottom w:val="nil"/>
            </w:tcBorders>
            <w:shd w:val="clear" w:color="auto" w:fill="auto"/>
            <w:tcMar>
              <w:left w:w="85" w:type="dxa"/>
              <w:right w:w="85" w:type="dxa"/>
            </w:tcMar>
          </w:tcPr>
          <w:p w14:paraId="4CE500C5" w14:textId="515EAE09" w:rsidR="00012EBD" w:rsidRPr="0030791F" w:rsidRDefault="00012EBD" w:rsidP="00012EBD">
            <w:pPr>
              <w:jc w:val="right"/>
              <w:rPr>
                <w:sz w:val="22"/>
              </w:rPr>
            </w:pPr>
            <w:r w:rsidRPr="0030791F">
              <w:rPr>
                <w:rFonts w:cs="Arial"/>
                <w:sz w:val="22"/>
              </w:rPr>
              <w:t>74.3</w:t>
            </w:r>
          </w:p>
        </w:tc>
        <w:tc>
          <w:tcPr>
            <w:tcW w:w="1010" w:type="dxa"/>
            <w:shd w:val="clear" w:color="000000" w:fill="auto"/>
            <w:tcMar>
              <w:left w:w="85" w:type="dxa"/>
              <w:right w:w="85" w:type="dxa"/>
            </w:tcMar>
          </w:tcPr>
          <w:p w14:paraId="085B62B5" w14:textId="38476C8E" w:rsidR="00012EBD" w:rsidRPr="0030791F" w:rsidRDefault="00012EBD" w:rsidP="00012EBD">
            <w:pPr>
              <w:jc w:val="right"/>
              <w:rPr>
                <w:sz w:val="22"/>
              </w:rPr>
            </w:pPr>
            <w:r w:rsidRPr="0030791F">
              <w:rPr>
                <w:rFonts w:cs="Arial"/>
                <w:sz w:val="22"/>
              </w:rPr>
              <w:t>990</w:t>
            </w:r>
          </w:p>
        </w:tc>
        <w:tc>
          <w:tcPr>
            <w:tcW w:w="1010" w:type="dxa"/>
            <w:tcBorders>
              <w:left w:val="nil"/>
              <w:right w:val="single" w:sz="8" w:space="0" w:color="auto"/>
            </w:tcBorders>
            <w:shd w:val="clear" w:color="000000" w:fill="auto"/>
            <w:tcMar>
              <w:left w:w="85" w:type="dxa"/>
              <w:right w:w="85" w:type="dxa"/>
            </w:tcMar>
          </w:tcPr>
          <w:p w14:paraId="34E664C4" w14:textId="271C62E6" w:rsidR="00012EBD" w:rsidRPr="0030791F" w:rsidRDefault="00012EBD" w:rsidP="00012EBD">
            <w:pPr>
              <w:jc w:val="right"/>
              <w:rPr>
                <w:sz w:val="22"/>
              </w:rPr>
            </w:pPr>
            <w:r w:rsidRPr="0030791F">
              <w:rPr>
                <w:rFonts w:cs="Arial"/>
                <w:sz w:val="22"/>
              </w:rPr>
              <w:t>92.1</w:t>
            </w:r>
          </w:p>
        </w:tc>
      </w:tr>
      <w:tr w:rsidR="00012EBD" w:rsidRPr="0030791F" w14:paraId="08A6B3AC" w14:textId="77777777" w:rsidTr="00576432">
        <w:trPr>
          <w:trHeight w:val="315"/>
        </w:trPr>
        <w:tc>
          <w:tcPr>
            <w:tcW w:w="1881" w:type="dxa"/>
            <w:tcBorders>
              <w:top w:val="nil"/>
              <w:left w:val="single" w:sz="8" w:space="0" w:color="auto"/>
              <w:bottom w:val="single" w:sz="8" w:space="0" w:color="auto"/>
              <w:right w:val="single" w:sz="8" w:space="0" w:color="auto"/>
            </w:tcBorders>
            <w:shd w:val="clear" w:color="auto" w:fill="auto"/>
            <w:tcMar>
              <w:left w:w="85" w:type="dxa"/>
              <w:right w:w="85" w:type="dxa"/>
            </w:tcMar>
            <w:vAlign w:val="bottom"/>
            <w:hideMark/>
          </w:tcPr>
          <w:p w14:paraId="7655218D" w14:textId="77777777" w:rsidR="00012EBD" w:rsidRPr="002B0648" w:rsidRDefault="00012EBD" w:rsidP="00012EBD">
            <w:pPr>
              <w:rPr>
                <w:rFonts w:eastAsia="Times New Roman" w:cs="Calibri"/>
                <w:szCs w:val="23"/>
                <w:lang w:eastAsia="en-AU"/>
              </w:rPr>
            </w:pPr>
            <w:r w:rsidRPr="002B0648">
              <w:rPr>
                <w:rFonts w:eastAsia="Times New Roman" w:cs="Calibri"/>
                <w:szCs w:val="23"/>
                <w:lang w:eastAsia="en-AU"/>
              </w:rPr>
              <w:t>Total</w:t>
            </w:r>
          </w:p>
        </w:tc>
        <w:tc>
          <w:tcPr>
            <w:tcW w:w="0" w:type="auto"/>
            <w:tcBorders>
              <w:top w:val="nil"/>
              <w:left w:val="nil"/>
              <w:bottom w:val="single" w:sz="8" w:space="0" w:color="auto"/>
              <w:right w:val="nil"/>
            </w:tcBorders>
            <w:shd w:val="clear" w:color="auto" w:fill="auto"/>
            <w:tcMar>
              <w:left w:w="85" w:type="dxa"/>
              <w:right w:w="85" w:type="dxa"/>
            </w:tcMar>
          </w:tcPr>
          <w:p w14:paraId="3AF50ED7" w14:textId="070AC6D5" w:rsidR="00012EBD" w:rsidRPr="0030791F" w:rsidRDefault="00012EBD" w:rsidP="00012EBD">
            <w:pPr>
              <w:jc w:val="right"/>
              <w:rPr>
                <w:b/>
                <w:bCs/>
                <w:sz w:val="22"/>
              </w:rPr>
            </w:pPr>
            <w:r w:rsidRPr="0030791F">
              <w:rPr>
                <w:rFonts w:cs="Arial"/>
                <w:b/>
                <w:bCs/>
                <w:sz w:val="22"/>
              </w:rPr>
              <w:t>1,770</w:t>
            </w:r>
          </w:p>
        </w:tc>
        <w:tc>
          <w:tcPr>
            <w:tcW w:w="0" w:type="auto"/>
            <w:tcBorders>
              <w:top w:val="nil"/>
              <w:left w:val="nil"/>
              <w:bottom w:val="single" w:sz="8" w:space="0" w:color="auto"/>
              <w:right w:val="nil"/>
            </w:tcBorders>
            <w:shd w:val="clear" w:color="auto" w:fill="auto"/>
            <w:tcMar>
              <w:left w:w="85" w:type="dxa"/>
              <w:right w:w="85" w:type="dxa"/>
            </w:tcMar>
          </w:tcPr>
          <w:p w14:paraId="6647283E" w14:textId="437A9279" w:rsidR="00012EBD" w:rsidRPr="0030791F" w:rsidRDefault="00012EBD" w:rsidP="00012EBD">
            <w:pPr>
              <w:jc w:val="right"/>
              <w:rPr>
                <w:b/>
                <w:bCs/>
                <w:sz w:val="22"/>
              </w:rPr>
            </w:pPr>
            <w:r w:rsidRPr="0030791F">
              <w:rPr>
                <w:rFonts w:cs="Arial"/>
                <w:b/>
                <w:bCs/>
                <w:sz w:val="22"/>
              </w:rPr>
              <w:t>1,579</w:t>
            </w:r>
          </w:p>
        </w:tc>
        <w:tc>
          <w:tcPr>
            <w:tcW w:w="1010" w:type="dxa"/>
            <w:tcBorders>
              <w:top w:val="nil"/>
              <w:left w:val="nil"/>
              <w:bottom w:val="single" w:sz="8" w:space="0" w:color="auto"/>
              <w:right w:val="nil"/>
            </w:tcBorders>
            <w:shd w:val="clear" w:color="auto" w:fill="auto"/>
            <w:tcMar>
              <w:left w:w="85" w:type="dxa"/>
              <w:right w:w="85" w:type="dxa"/>
            </w:tcMar>
          </w:tcPr>
          <w:p w14:paraId="52DFC011" w14:textId="50521588" w:rsidR="00012EBD" w:rsidRPr="0030791F" w:rsidRDefault="00012EBD" w:rsidP="00012EBD">
            <w:pPr>
              <w:jc w:val="right"/>
              <w:rPr>
                <w:b/>
                <w:bCs/>
                <w:sz w:val="22"/>
              </w:rPr>
            </w:pPr>
            <w:r w:rsidRPr="0030791F">
              <w:rPr>
                <w:rFonts w:cs="Arial"/>
                <w:b/>
                <w:bCs/>
                <w:sz w:val="22"/>
              </w:rPr>
              <w:t>1,099</w:t>
            </w:r>
          </w:p>
        </w:tc>
        <w:tc>
          <w:tcPr>
            <w:tcW w:w="1010" w:type="dxa"/>
            <w:tcBorders>
              <w:top w:val="nil"/>
              <w:left w:val="nil"/>
              <w:bottom w:val="single" w:sz="8" w:space="0" w:color="auto"/>
            </w:tcBorders>
            <w:shd w:val="clear" w:color="auto" w:fill="auto"/>
            <w:tcMar>
              <w:left w:w="85" w:type="dxa"/>
              <w:right w:w="85" w:type="dxa"/>
            </w:tcMar>
          </w:tcPr>
          <w:p w14:paraId="6CD83B71" w14:textId="7810D99F" w:rsidR="00012EBD" w:rsidRPr="0030791F" w:rsidRDefault="00012EBD" w:rsidP="00012EBD">
            <w:pPr>
              <w:jc w:val="right"/>
              <w:rPr>
                <w:b/>
                <w:bCs/>
                <w:sz w:val="22"/>
              </w:rPr>
            </w:pPr>
            <w:r w:rsidRPr="0030791F">
              <w:rPr>
                <w:rFonts w:cs="Arial"/>
                <w:b/>
                <w:bCs/>
                <w:sz w:val="22"/>
              </w:rPr>
              <w:t>69.6</w:t>
            </w:r>
          </w:p>
        </w:tc>
        <w:tc>
          <w:tcPr>
            <w:tcW w:w="1010" w:type="dxa"/>
            <w:tcBorders>
              <w:bottom w:val="single" w:sz="8" w:space="0" w:color="auto"/>
            </w:tcBorders>
            <w:shd w:val="clear" w:color="000000" w:fill="auto"/>
            <w:tcMar>
              <w:left w:w="85" w:type="dxa"/>
              <w:right w:w="85" w:type="dxa"/>
            </w:tcMar>
          </w:tcPr>
          <w:p w14:paraId="3E6D5423" w14:textId="39799316" w:rsidR="00012EBD" w:rsidRPr="0030791F" w:rsidRDefault="00012EBD" w:rsidP="00012EBD">
            <w:pPr>
              <w:jc w:val="right"/>
              <w:rPr>
                <w:b/>
                <w:bCs/>
                <w:sz w:val="22"/>
              </w:rPr>
            </w:pPr>
            <w:r w:rsidRPr="0030791F">
              <w:rPr>
                <w:rFonts w:cs="Arial"/>
                <w:b/>
                <w:bCs/>
                <w:sz w:val="22"/>
              </w:rPr>
              <w:t>1,406</w:t>
            </w:r>
          </w:p>
        </w:tc>
        <w:tc>
          <w:tcPr>
            <w:tcW w:w="1010" w:type="dxa"/>
            <w:tcBorders>
              <w:left w:val="nil"/>
              <w:bottom w:val="single" w:sz="8" w:space="0" w:color="auto"/>
              <w:right w:val="single" w:sz="8" w:space="0" w:color="auto"/>
            </w:tcBorders>
            <w:shd w:val="clear" w:color="000000" w:fill="auto"/>
            <w:tcMar>
              <w:left w:w="85" w:type="dxa"/>
              <w:right w:w="85" w:type="dxa"/>
            </w:tcMar>
          </w:tcPr>
          <w:p w14:paraId="0341A6C0" w14:textId="080C833E" w:rsidR="00012EBD" w:rsidRPr="0030791F" w:rsidRDefault="00012EBD" w:rsidP="00012EBD">
            <w:pPr>
              <w:jc w:val="right"/>
              <w:rPr>
                <w:b/>
                <w:bCs/>
                <w:sz w:val="22"/>
              </w:rPr>
            </w:pPr>
            <w:r w:rsidRPr="0030791F">
              <w:rPr>
                <w:rFonts w:cs="Arial"/>
                <w:b/>
                <w:bCs/>
                <w:sz w:val="22"/>
              </w:rPr>
              <w:t>89.0</w:t>
            </w:r>
          </w:p>
        </w:tc>
      </w:tr>
    </w:tbl>
    <w:p w14:paraId="4B43054C" w14:textId="73D7F8DA" w:rsidR="00DB09E2" w:rsidRDefault="00DB09E2" w:rsidP="00B51355">
      <w:bookmarkStart w:id="1177" w:name="_Ref429385058"/>
      <w:bookmarkStart w:id="1178" w:name="_Toc469398343"/>
      <w:bookmarkStart w:id="1179" w:name="_Toc475605576"/>
      <w:r>
        <w:br w:type="page"/>
      </w:r>
    </w:p>
    <w:p w14:paraId="6086C72B" w14:textId="1171D8DB" w:rsidR="00030D6F" w:rsidRPr="0030791F" w:rsidRDefault="00C65151" w:rsidP="00DC7628">
      <w:pPr>
        <w:pStyle w:val="Caption"/>
        <w:spacing w:after="80"/>
        <w:ind w:right="-23"/>
        <w:jc w:val="both"/>
      </w:pPr>
      <w:bookmarkStart w:id="1180" w:name="_Ref512850003"/>
      <w:bookmarkStart w:id="1181" w:name="_Toc509928548"/>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57</w:t>
      </w:r>
      <w:r w:rsidR="00F55F28" w:rsidRPr="0030791F">
        <w:rPr>
          <w:noProof/>
        </w:rPr>
        <w:fldChar w:fldCharType="end"/>
      </w:r>
      <w:bookmarkEnd w:id="1177"/>
      <w:bookmarkEnd w:id="1180"/>
      <w:r w:rsidR="00030D6F" w:rsidRPr="0030791F">
        <w:t xml:space="preserve"> - Women with a high grade cytology report (no suspicion of invasive disease), accepted referral and a colposcopy visit within </w:t>
      </w:r>
      <w:r w:rsidR="00482EC4">
        <w:t xml:space="preserve">20 and </w:t>
      </w:r>
      <w:r w:rsidR="00030D6F" w:rsidRPr="0030791F">
        <w:t>40 working days, by DHB</w:t>
      </w:r>
      <w:bookmarkEnd w:id="1178"/>
      <w:bookmarkEnd w:id="1179"/>
      <w:bookmarkEnd w:id="1181"/>
      <w:r w:rsidR="00030D6F" w:rsidRPr="0030791F">
        <w:t xml:space="preserve"> </w:t>
      </w:r>
    </w:p>
    <w:tbl>
      <w:tblPr>
        <w:tblW w:w="8662" w:type="dxa"/>
        <w:tblInd w:w="93" w:type="dxa"/>
        <w:tblLayout w:type="fixed"/>
        <w:tblLook w:val="04A0" w:firstRow="1" w:lastRow="0" w:firstColumn="1" w:lastColumn="0" w:noHBand="0" w:noVBand="1"/>
      </w:tblPr>
      <w:tblGrid>
        <w:gridCol w:w="2281"/>
        <w:gridCol w:w="1193"/>
        <w:gridCol w:w="1194"/>
        <w:gridCol w:w="998"/>
        <w:gridCol w:w="992"/>
        <w:gridCol w:w="7"/>
        <w:gridCol w:w="998"/>
        <w:gridCol w:w="999"/>
      </w:tblGrid>
      <w:tr w:rsidR="00030D6F" w:rsidRPr="0030791F" w14:paraId="5B15F5F0" w14:textId="77777777" w:rsidTr="00576432">
        <w:trPr>
          <w:trHeight w:val="615"/>
        </w:trPr>
        <w:tc>
          <w:tcPr>
            <w:tcW w:w="2281" w:type="dxa"/>
            <w:tcBorders>
              <w:top w:val="single" w:sz="8" w:space="0" w:color="auto"/>
              <w:left w:val="single" w:sz="8" w:space="0" w:color="auto"/>
              <w:right w:val="single" w:sz="8" w:space="0" w:color="auto"/>
            </w:tcBorders>
            <w:shd w:val="clear" w:color="000000" w:fill="D9D9D9"/>
            <w:tcMar>
              <w:left w:w="85" w:type="dxa"/>
              <w:right w:w="85" w:type="dxa"/>
            </w:tcMar>
            <w:hideMark/>
          </w:tcPr>
          <w:p w14:paraId="2D93B2DC" w14:textId="77777777" w:rsidR="00030D6F" w:rsidRPr="002B0648" w:rsidRDefault="00030D6F" w:rsidP="002B0648">
            <w:pPr>
              <w:rPr>
                <w:rFonts w:eastAsia="Times New Roman" w:cs="Calibri"/>
                <w:b/>
                <w:szCs w:val="23"/>
                <w:lang w:eastAsia="en-AU"/>
              </w:rPr>
            </w:pPr>
            <w:r w:rsidRPr="002B0648">
              <w:rPr>
                <w:rFonts w:eastAsia="Times New Roman" w:cs="Calibri"/>
                <w:b/>
                <w:szCs w:val="23"/>
                <w:lang w:eastAsia="en-AU"/>
              </w:rPr>
              <w:t>DHB</w:t>
            </w:r>
          </w:p>
        </w:tc>
        <w:tc>
          <w:tcPr>
            <w:tcW w:w="1193" w:type="dxa"/>
            <w:tcBorders>
              <w:top w:val="single" w:sz="8" w:space="0" w:color="auto"/>
              <w:left w:val="nil"/>
              <w:right w:val="nil"/>
            </w:tcBorders>
            <w:shd w:val="clear" w:color="000000" w:fill="D9D9D9"/>
            <w:tcMar>
              <w:left w:w="85" w:type="dxa"/>
              <w:right w:w="85" w:type="dxa"/>
            </w:tcMar>
            <w:hideMark/>
          </w:tcPr>
          <w:p w14:paraId="16416D87" w14:textId="77777777" w:rsidR="00030D6F" w:rsidRPr="0030791F" w:rsidRDefault="00030D6F" w:rsidP="00576432">
            <w:pPr>
              <w:keepNext/>
              <w:keepLines/>
              <w:jc w:val="center"/>
              <w:rPr>
                <w:rFonts w:eastAsia="Times New Roman" w:cs="Calibri"/>
                <w:b/>
                <w:bCs/>
                <w:sz w:val="22"/>
                <w:lang w:eastAsia="en-AU"/>
              </w:rPr>
            </w:pPr>
            <w:r w:rsidRPr="0030791F">
              <w:rPr>
                <w:rFonts w:eastAsia="Times New Roman" w:cs="Calibri"/>
                <w:b/>
                <w:bCs/>
                <w:sz w:val="22"/>
                <w:lang w:eastAsia="en-AU"/>
              </w:rPr>
              <w:t>HG women</w:t>
            </w:r>
          </w:p>
        </w:tc>
        <w:tc>
          <w:tcPr>
            <w:tcW w:w="1194" w:type="dxa"/>
            <w:tcBorders>
              <w:top w:val="single" w:sz="8" w:space="0" w:color="auto"/>
              <w:left w:val="nil"/>
              <w:right w:val="nil"/>
            </w:tcBorders>
            <w:shd w:val="clear" w:color="000000" w:fill="D9D9D9"/>
            <w:tcMar>
              <w:left w:w="85" w:type="dxa"/>
              <w:right w:w="85" w:type="dxa"/>
            </w:tcMar>
            <w:hideMark/>
          </w:tcPr>
          <w:p w14:paraId="67139215" w14:textId="77777777" w:rsidR="00030D6F" w:rsidRPr="0030791F" w:rsidRDefault="001A1BFE" w:rsidP="001A1BFE">
            <w:pPr>
              <w:keepNext/>
              <w:keepLines/>
              <w:jc w:val="center"/>
              <w:rPr>
                <w:rFonts w:eastAsia="Times New Roman" w:cs="Calibri"/>
                <w:b/>
                <w:bCs/>
                <w:sz w:val="22"/>
                <w:lang w:eastAsia="en-AU"/>
              </w:rPr>
            </w:pPr>
            <w:r w:rsidRPr="0030791F">
              <w:rPr>
                <w:rFonts w:eastAsia="Times New Roman" w:cs="Arial"/>
                <w:b/>
                <w:bCs/>
                <w:sz w:val="22"/>
                <w:lang w:eastAsia="en-AU"/>
              </w:rPr>
              <w:t>Accepted referrals record</w:t>
            </w:r>
            <w:r w:rsidR="00030D6F" w:rsidRPr="0030791F">
              <w:rPr>
                <w:rFonts w:eastAsia="Times New Roman" w:cs="Calibri"/>
                <w:b/>
                <w:bCs/>
                <w:sz w:val="22"/>
                <w:lang w:eastAsia="en-AU"/>
              </w:rPr>
              <w:t>ed</w:t>
            </w:r>
            <w:r w:rsidRPr="0030791F">
              <w:rPr>
                <w:rFonts w:eastAsia="Times New Roman" w:cs="Calibri"/>
                <w:b/>
                <w:bCs/>
                <w:sz w:val="22"/>
                <w:lang w:eastAsia="en-AU"/>
              </w:rPr>
              <w:t xml:space="preserve"> </w:t>
            </w:r>
            <w:r w:rsidRPr="0030791F">
              <w:rPr>
                <w:rFonts w:eastAsia="Times New Roman" w:cs="Arial"/>
                <w:b/>
                <w:bCs/>
                <w:sz w:val="22"/>
                <w:lang w:eastAsia="en-AU"/>
              </w:rPr>
              <w:t>on NCSP Register</w:t>
            </w:r>
          </w:p>
        </w:tc>
        <w:tc>
          <w:tcPr>
            <w:tcW w:w="1990" w:type="dxa"/>
            <w:gridSpan w:val="2"/>
            <w:tcBorders>
              <w:top w:val="single" w:sz="8" w:space="0" w:color="auto"/>
              <w:left w:val="nil"/>
              <w:bottom w:val="single" w:sz="8" w:space="0" w:color="auto"/>
            </w:tcBorders>
            <w:shd w:val="clear" w:color="000000" w:fill="D9D9D9"/>
            <w:tcMar>
              <w:left w:w="85" w:type="dxa"/>
              <w:right w:w="85" w:type="dxa"/>
            </w:tcMar>
            <w:hideMark/>
          </w:tcPr>
          <w:p w14:paraId="74D818C0" w14:textId="77777777" w:rsidR="00030D6F" w:rsidRPr="0030791F" w:rsidRDefault="00030D6F" w:rsidP="00576432">
            <w:pPr>
              <w:keepNext/>
              <w:keepLines/>
              <w:jc w:val="center"/>
              <w:rPr>
                <w:rFonts w:eastAsia="Times New Roman" w:cs="Calibri"/>
                <w:b/>
                <w:bCs/>
                <w:sz w:val="22"/>
                <w:lang w:eastAsia="en-AU"/>
              </w:rPr>
            </w:pPr>
            <w:r w:rsidRPr="0030791F">
              <w:rPr>
                <w:rFonts w:eastAsia="Times New Roman" w:cs="Calibri"/>
                <w:b/>
                <w:bCs/>
                <w:sz w:val="22"/>
                <w:lang w:eastAsia="en-AU"/>
              </w:rPr>
              <w:t>Women seen within 20 working days</w:t>
            </w:r>
          </w:p>
        </w:tc>
        <w:tc>
          <w:tcPr>
            <w:tcW w:w="2004" w:type="dxa"/>
            <w:gridSpan w:val="3"/>
            <w:tcBorders>
              <w:top w:val="single" w:sz="8" w:space="0" w:color="auto"/>
              <w:right w:val="single" w:sz="8" w:space="0" w:color="000000"/>
            </w:tcBorders>
            <w:shd w:val="clear" w:color="000000" w:fill="D9D9D9"/>
            <w:tcMar>
              <w:left w:w="85" w:type="dxa"/>
              <w:right w:w="85" w:type="dxa"/>
            </w:tcMar>
          </w:tcPr>
          <w:p w14:paraId="213A77E3" w14:textId="77777777" w:rsidR="00030D6F" w:rsidRPr="0030791F" w:rsidRDefault="00030D6F" w:rsidP="00576432">
            <w:pPr>
              <w:keepNext/>
              <w:keepLines/>
              <w:jc w:val="center"/>
              <w:rPr>
                <w:rFonts w:eastAsia="Times New Roman" w:cs="Calibri"/>
                <w:b/>
                <w:bCs/>
                <w:sz w:val="22"/>
                <w:lang w:eastAsia="en-AU"/>
              </w:rPr>
            </w:pPr>
            <w:r w:rsidRPr="0030791F">
              <w:rPr>
                <w:rFonts w:eastAsia="Times New Roman" w:cs="Calibri"/>
                <w:b/>
                <w:bCs/>
                <w:sz w:val="22"/>
                <w:lang w:eastAsia="en-AU"/>
              </w:rPr>
              <w:t xml:space="preserve">Women seen within 40 working </w:t>
            </w:r>
            <w:r w:rsidRPr="0030791F">
              <w:rPr>
                <w:rFonts w:eastAsia="Times New Roman" w:cs="Calibri"/>
                <w:b/>
                <w:bCs/>
                <w:sz w:val="22"/>
                <w:lang w:eastAsia="en-AU"/>
              </w:rPr>
              <w:br/>
              <w:t>days</w:t>
            </w:r>
          </w:p>
        </w:tc>
      </w:tr>
      <w:tr w:rsidR="00030D6F" w:rsidRPr="0030791F" w14:paraId="778710CF" w14:textId="77777777" w:rsidTr="00576432">
        <w:trPr>
          <w:trHeight w:val="300"/>
        </w:trPr>
        <w:tc>
          <w:tcPr>
            <w:tcW w:w="2281" w:type="dxa"/>
            <w:tcBorders>
              <w:top w:val="nil"/>
              <w:left w:val="single" w:sz="8" w:space="0" w:color="auto"/>
              <w:bottom w:val="single" w:sz="8" w:space="0" w:color="auto"/>
              <w:right w:val="single" w:sz="8" w:space="0" w:color="auto"/>
            </w:tcBorders>
            <w:shd w:val="clear" w:color="auto" w:fill="D9D9D9" w:themeFill="background1" w:themeFillShade="D9"/>
            <w:tcMar>
              <w:left w:w="85" w:type="dxa"/>
              <w:right w:w="85" w:type="dxa"/>
            </w:tcMar>
            <w:vAlign w:val="bottom"/>
          </w:tcPr>
          <w:p w14:paraId="7488D40C" w14:textId="77777777" w:rsidR="00030D6F" w:rsidRPr="002B0648" w:rsidRDefault="00030D6F" w:rsidP="002B0648">
            <w:pPr>
              <w:rPr>
                <w:rFonts w:eastAsia="Times New Roman" w:cs="Calibri"/>
                <w:szCs w:val="23"/>
                <w:lang w:eastAsia="en-AU"/>
              </w:rPr>
            </w:pPr>
          </w:p>
        </w:tc>
        <w:tc>
          <w:tcPr>
            <w:tcW w:w="1193" w:type="dxa"/>
            <w:tcBorders>
              <w:top w:val="nil"/>
              <w:left w:val="nil"/>
              <w:bottom w:val="single" w:sz="8" w:space="0" w:color="auto"/>
              <w:right w:val="nil"/>
            </w:tcBorders>
            <w:shd w:val="clear" w:color="auto" w:fill="D9D9D9" w:themeFill="background1" w:themeFillShade="D9"/>
            <w:tcMar>
              <w:left w:w="85" w:type="dxa"/>
              <w:right w:w="85" w:type="dxa"/>
            </w:tcMar>
            <w:vAlign w:val="bottom"/>
          </w:tcPr>
          <w:p w14:paraId="403BC4B9" w14:textId="77777777" w:rsidR="00030D6F" w:rsidRPr="0030791F" w:rsidRDefault="00030D6F" w:rsidP="00576432">
            <w:pPr>
              <w:ind w:right="170"/>
              <w:jc w:val="right"/>
              <w:rPr>
                <w:b/>
                <w:sz w:val="22"/>
              </w:rPr>
            </w:pPr>
            <w:r w:rsidRPr="0030791F">
              <w:rPr>
                <w:b/>
                <w:sz w:val="22"/>
              </w:rPr>
              <w:t>N</w:t>
            </w:r>
          </w:p>
        </w:tc>
        <w:tc>
          <w:tcPr>
            <w:tcW w:w="1194" w:type="dxa"/>
            <w:tcBorders>
              <w:top w:val="nil"/>
              <w:left w:val="nil"/>
              <w:bottom w:val="single" w:sz="8" w:space="0" w:color="auto"/>
              <w:right w:val="nil"/>
            </w:tcBorders>
            <w:shd w:val="clear" w:color="auto" w:fill="D9D9D9" w:themeFill="background1" w:themeFillShade="D9"/>
            <w:tcMar>
              <w:left w:w="85" w:type="dxa"/>
              <w:right w:w="85" w:type="dxa"/>
            </w:tcMar>
            <w:vAlign w:val="bottom"/>
          </w:tcPr>
          <w:p w14:paraId="4FF6CA7E" w14:textId="77777777" w:rsidR="00030D6F" w:rsidRPr="0030791F" w:rsidRDefault="00030D6F" w:rsidP="00576432">
            <w:pPr>
              <w:ind w:right="170"/>
              <w:jc w:val="right"/>
              <w:rPr>
                <w:b/>
                <w:sz w:val="22"/>
              </w:rPr>
            </w:pPr>
            <w:r w:rsidRPr="0030791F">
              <w:rPr>
                <w:b/>
                <w:sz w:val="22"/>
              </w:rPr>
              <w:t>N</w:t>
            </w:r>
          </w:p>
        </w:tc>
        <w:tc>
          <w:tcPr>
            <w:tcW w:w="998" w:type="dxa"/>
            <w:tcBorders>
              <w:top w:val="single" w:sz="8" w:space="0" w:color="auto"/>
              <w:left w:val="nil"/>
              <w:bottom w:val="single" w:sz="8" w:space="0" w:color="auto"/>
            </w:tcBorders>
            <w:shd w:val="clear" w:color="auto" w:fill="D9D9D9" w:themeFill="background1" w:themeFillShade="D9"/>
            <w:noWrap/>
            <w:tcMar>
              <w:left w:w="85" w:type="dxa"/>
              <w:right w:w="85" w:type="dxa"/>
            </w:tcMar>
            <w:vAlign w:val="bottom"/>
          </w:tcPr>
          <w:p w14:paraId="49C32315" w14:textId="77777777" w:rsidR="00030D6F" w:rsidRPr="0030791F" w:rsidRDefault="00030D6F" w:rsidP="00576432">
            <w:pPr>
              <w:ind w:right="170"/>
              <w:jc w:val="right"/>
              <w:rPr>
                <w:b/>
                <w:sz w:val="22"/>
              </w:rPr>
            </w:pPr>
            <w:r w:rsidRPr="0030791F">
              <w:rPr>
                <w:b/>
                <w:sz w:val="22"/>
              </w:rPr>
              <w:t>N</w:t>
            </w:r>
          </w:p>
        </w:tc>
        <w:tc>
          <w:tcPr>
            <w:tcW w:w="999" w:type="dxa"/>
            <w:gridSpan w:val="2"/>
            <w:tcBorders>
              <w:top w:val="single" w:sz="8" w:space="0" w:color="auto"/>
              <w:bottom w:val="single" w:sz="8" w:space="0" w:color="auto"/>
            </w:tcBorders>
            <w:shd w:val="clear" w:color="auto" w:fill="D9D9D9" w:themeFill="background1" w:themeFillShade="D9"/>
            <w:tcMar>
              <w:left w:w="85" w:type="dxa"/>
              <w:right w:w="85" w:type="dxa"/>
            </w:tcMar>
            <w:vAlign w:val="bottom"/>
          </w:tcPr>
          <w:p w14:paraId="5E25B844" w14:textId="77777777" w:rsidR="00030D6F" w:rsidRPr="0030791F" w:rsidRDefault="00030D6F" w:rsidP="00576432">
            <w:pPr>
              <w:jc w:val="right"/>
              <w:rPr>
                <w:b/>
                <w:sz w:val="22"/>
              </w:rPr>
            </w:pPr>
            <w:r w:rsidRPr="0030791F">
              <w:rPr>
                <w:b/>
                <w:sz w:val="22"/>
              </w:rPr>
              <w:t>%</w:t>
            </w:r>
          </w:p>
        </w:tc>
        <w:tc>
          <w:tcPr>
            <w:tcW w:w="998" w:type="dxa"/>
            <w:tcBorders>
              <w:top w:val="single" w:sz="8" w:space="0" w:color="auto"/>
              <w:bottom w:val="single" w:sz="8" w:space="0" w:color="auto"/>
            </w:tcBorders>
            <w:shd w:val="clear" w:color="auto" w:fill="D9D9D9" w:themeFill="background1" w:themeFillShade="D9"/>
            <w:vAlign w:val="bottom"/>
          </w:tcPr>
          <w:p w14:paraId="681AE829" w14:textId="77777777" w:rsidR="00030D6F" w:rsidRPr="0030791F" w:rsidRDefault="00030D6F" w:rsidP="00576432">
            <w:pPr>
              <w:ind w:right="170"/>
              <w:jc w:val="right"/>
              <w:rPr>
                <w:b/>
                <w:sz w:val="22"/>
              </w:rPr>
            </w:pPr>
            <w:r w:rsidRPr="0030791F">
              <w:rPr>
                <w:b/>
                <w:sz w:val="22"/>
              </w:rPr>
              <w:t>N</w:t>
            </w:r>
          </w:p>
        </w:tc>
        <w:tc>
          <w:tcPr>
            <w:tcW w:w="999" w:type="dxa"/>
            <w:tcBorders>
              <w:top w:val="single" w:sz="8" w:space="0" w:color="auto"/>
              <w:bottom w:val="single" w:sz="8" w:space="0" w:color="auto"/>
              <w:right w:val="single" w:sz="8" w:space="0" w:color="auto"/>
            </w:tcBorders>
            <w:shd w:val="clear" w:color="auto" w:fill="D9D9D9" w:themeFill="background1" w:themeFillShade="D9"/>
            <w:vAlign w:val="bottom"/>
          </w:tcPr>
          <w:p w14:paraId="6B495677" w14:textId="77777777" w:rsidR="00030D6F" w:rsidRPr="0030791F" w:rsidRDefault="00030D6F" w:rsidP="00576432">
            <w:pPr>
              <w:ind w:right="170"/>
              <w:jc w:val="right"/>
              <w:rPr>
                <w:b/>
                <w:sz w:val="22"/>
              </w:rPr>
            </w:pPr>
            <w:r w:rsidRPr="0030791F">
              <w:rPr>
                <w:b/>
                <w:sz w:val="22"/>
              </w:rPr>
              <w:t>%</w:t>
            </w:r>
          </w:p>
        </w:tc>
      </w:tr>
      <w:tr w:rsidR="00C566BC" w:rsidRPr="0030791F" w14:paraId="7BE9F967" w14:textId="77777777" w:rsidTr="00576432">
        <w:trPr>
          <w:trHeight w:val="300"/>
        </w:trPr>
        <w:tc>
          <w:tcPr>
            <w:tcW w:w="2281" w:type="dxa"/>
            <w:tcBorders>
              <w:top w:val="single" w:sz="8" w:space="0" w:color="auto"/>
              <w:left w:val="single" w:sz="8" w:space="0" w:color="auto"/>
              <w:bottom w:val="nil"/>
              <w:right w:val="single" w:sz="8" w:space="0" w:color="auto"/>
            </w:tcBorders>
            <w:shd w:val="clear" w:color="auto" w:fill="auto"/>
            <w:tcMar>
              <w:left w:w="85" w:type="dxa"/>
              <w:right w:w="85" w:type="dxa"/>
            </w:tcMar>
            <w:vAlign w:val="bottom"/>
            <w:hideMark/>
          </w:tcPr>
          <w:p w14:paraId="139CBF87"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Public clinics overall</w:t>
            </w:r>
          </w:p>
        </w:tc>
        <w:tc>
          <w:tcPr>
            <w:tcW w:w="1193" w:type="dxa"/>
            <w:tcBorders>
              <w:top w:val="single" w:sz="8" w:space="0" w:color="auto"/>
              <w:left w:val="nil"/>
              <w:bottom w:val="nil"/>
              <w:right w:val="nil"/>
            </w:tcBorders>
            <w:shd w:val="clear" w:color="auto" w:fill="auto"/>
            <w:tcMar>
              <w:left w:w="85" w:type="dxa"/>
              <w:right w:w="85" w:type="dxa"/>
            </w:tcMar>
          </w:tcPr>
          <w:p w14:paraId="7F6C47ED" w14:textId="6313A99A" w:rsidR="00C566BC" w:rsidRPr="0030791F" w:rsidRDefault="00C566BC" w:rsidP="00C566BC">
            <w:pPr>
              <w:jc w:val="right"/>
              <w:rPr>
                <w:i/>
                <w:iCs/>
                <w:sz w:val="22"/>
              </w:rPr>
            </w:pPr>
            <w:r w:rsidRPr="0030791F">
              <w:rPr>
                <w:rFonts w:cs="Arial"/>
                <w:i/>
                <w:iCs/>
                <w:sz w:val="22"/>
              </w:rPr>
              <w:t>1,493</w:t>
            </w:r>
          </w:p>
        </w:tc>
        <w:tc>
          <w:tcPr>
            <w:tcW w:w="1194" w:type="dxa"/>
            <w:tcBorders>
              <w:top w:val="single" w:sz="8" w:space="0" w:color="auto"/>
              <w:left w:val="nil"/>
              <w:bottom w:val="nil"/>
              <w:right w:val="nil"/>
            </w:tcBorders>
            <w:shd w:val="clear" w:color="auto" w:fill="auto"/>
            <w:tcMar>
              <w:left w:w="85" w:type="dxa"/>
              <w:right w:w="85" w:type="dxa"/>
            </w:tcMar>
          </w:tcPr>
          <w:p w14:paraId="78103D8A" w14:textId="045E6F1C" w:rsidR="00C566BC" w:rsidRPr="0030791F" w:rsidRDefault="00C566BC" w:rsidP="00C566BC">
            <w:pPr>
              <w:jc w:val="right"/>
              <w:rPr>
                <w:i/>
                <w:iCs/>
                <w:sz w:val="22"/>
              </w:rPr>
            </w:pPr>
            <w:r w:rsidRPr="0030791F">
              <w:rPr>
                <w:rFonts w:cs="Arial"/>
                <w:i/>
                <w:iCs/>
                <w:sz w:val="22"/>
              </w:rPr>
              <w:t>1,418</w:t>
            </w:r>
          </w:p>
        </w:tc>
        <w:tc>
          <w:tcPr>
            <w:tcW w:w="998" w:type="dxa"/>
            <w:tcBorders>
              <w:top w:val="single" w:sz="8" w:space="0" w:color="auto"/>
              <w:left w:val="nil"/>
              <w:bottom w:val="nil"/>
            </w:tcBorders>
            <w:shd w:val="clear" w:color="auto" w:fill="auto"/>
            <w:noWrap/>
            <w:tcMar>
              <w:left w:w="85" w:type="dxa"/>
              <w:right w:w="85" w:type="dxa"/>
            </w:tcMar>
            <w:vAlign w:val="bottom"/>
          </w:tcPr>
          <w:p w14:paraId="2215CD72" w14:textId="35D949CF" w:rsidR="00C566BC" w:rsidRPr="0030791F" w:rsidRDefault="00C566BC" w:rsidP="00C566BC">
            <w:pPr>
              <w:jc w:val="right"/>
              <w:rPr>
                <w:i/>
                <w:iCs/>
                <w:sz w:val="22"/>
              </w:rPr>
            </w:pPr>
            <w:r w:rsidRPr="0030791F">
              <w:rPr>
                <w:rFonts w:cs="Arial"/>
                <w:i/>
                <w:iCs/>
                <w:sz w:val="22"/>
              </w:rPr>
              <w:t>1,008</w:t>
            </w:r>
          </w:p>
        </w:tc>
        <w:tc>
          <w:tcPr>
            <w:tcW w:w="999" w:type="dxa"/>
            <w:gridSpan w:val="2"/>
            <w:tcBorders>
              <w:top w:val="single" w:sz="8" w:space="0" w:color="auto"/>
              <w:bottom w:val="nil"/>
            </w:tcBorders>
            <w:shd w:val="clear" w:color="auto" w:fill="auto"/>
            <w:tcMar>
              <w:left w:w="85" w:type="dxa"/>
              <w:right w:w="85" w:type="dxa"/>
            </w:tcMar>
          </w:tcPr>
          <w:p w14:paraId="39776110" w14:textId="6BF14C5C" w:rsidR="00C566BC" w:rsidRPr="0030791F" w:rsidRDefault="00C566BC" w:rsidP="00C566BC">
            <w:pPr>
              <w:jc w:val="right"/>
              <w:rPr>
                <w:i/>
                <w:iCs/>
                <w:sz w:val="22"/>
              </w:rPr>
            </w:pPr>
            <w:r w:rsidRPr="0030791F">
              <w:rPr>
                <w:rFonts w:cs="Arial"/>
                <w:i/>
                <w:iCs/>
                <w:sz w:val="22"/>
              </w:rPr>
              <w:t>71.1</w:t>
            </w:r>
          </w:p>
        </w:tc>
        <w:tc>
          <w:tcPr>
            <w:tcW w:w="998" w:type="dxa"/>
            <w:tcBorders>
              <w:top w:val="single" w:sz="8" w:space="0" w:color="auto"/>
            </w:tcBorders>
            <w:tcMar>
              <w:left w:w="85" w:type="dxa"/>
              <w:right w:w="85" w:type="dxa"/>
            </w:tcMar>
            <w:vAlign w:val="bottom"/>
          </w:tcPr>
          <w:p w14:paraId="33D363B4" w14:textId="230B4E2C" w:rsidR="00C566BC" w:rsidRPr="0030791F" w:rsidRDefault="00C566BC" w:rsidP="00C566BC">
            <w:pPr>
              <w:jc w:val="right"/>
              <w:rPr>
                <w:i/>
                <w:iCs/>
                <w:sz w:val="22"/>
              </w:rPr>
            </w:pPr>
            <w:r w:rsidRPr="0030791F">
              <w:rPr>
                <w:rFonts w:cs="Arial"/>
                <w:i/>
                <w:iCs/>
                <w:sz w:val="22"/>
              </w:rPr>
              <w:t>1,297</w:t>
            </w:r>
          </w:p>
        </w:tc>
        <w:tc>
          <w:tcPr>
            <w:tcW w:w="999" w:type="dxa"/>
            <w:tcBorders>
              <w:top w:val="single" w:sz="8" w:space="0" w:color="auto"/>
              <w:right w:val="single" w:sz="8" w:space="0" w:color="auto"/>
            </w:tcBorders>
          </w:tcPr>
          <w:p w14:paraId="4FA4AF68" w14:textId="03C2C56E" w:rsidR="00C566BC" w:rsidRPr="0030791F" w:rsidRDefault="00C566BC" w:rsidP="00C566BC">
            <w:pPr>
              <w:jc w:val="right"/>
              <w:rPr>
                <w:i/>
                <w:iCs/>
                <w:sz w:val="22"/>
              </w:rPr>
            </w:pPr>
            <w:r w:rsidRPr="0030791F">
              <w:rPr>
                <w:rFonts w:cs="Arial"/>
                <w:i/>
                <w:iCs/>
                <w:sz w:val="22"/>
              </w:rPr>
              <w:t>91.5</w:t>
            </w:r>
          </w:p>
        </w:tc>
      </w:tr>
      <w:tr w:rsidR="00C566BC" w:rsidRPr="0030791F" w14:paraId="4C67982E"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A11CF57"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Auckland</w:t>
            </w:r>
          </w:p>
        </w:tc>
        <w:tc>
          <w:tcPr>
            <w:tcW w:w="1193" w:type="dxa"/>
            <w:tcBorders>
              <w:top w:val="nil"/>
              <w:left w:val="nil"/>
              <w:bottom w:val="nil"/>
              <w:right w:val="nil"/>
            </w:tcBorders>
            <w:shd w:val="clear" w:color="auto" w:fill="auto"/>
            <w:tcMar>
              <w:left w:w="85" w:type="dxa"/>
              <w:right w:w="85" w:type="dxa"/>
            </w:tcMar>
          </w:tcPr>
          <w:p w14:paraId="784C1E3C" w14:textId="621CBF76" w:rsidR="00C566BC" w:rsidRPr="0030791F" w:rsidRDefault="00C566BC" w:rsidP="00C566BC">
            <w:pPr>
              <w:jc w:val="right"/>
              <w:rPr>
                <w:sz w:val="22"/>
              </w:rPr>
            </w:pPr>
            <w:r w:rsidRPr="0030791F">
              <w:rPr>
                <w:rFonts w:cs="Arial"/>
                <w:sz w:val="22"/>
              </w:rPr>
              <w:t>147</w:t>
            </w:r>
          </w:p>
        </w:tc>
        <w:tc>
          <w:tcPr>
            <w:tcW w:w="1194" w:type="dxa"/>
            <w:tcBorders>
              <w:top w:val="nil"/>
              <w:left w:val="nil"/>
              <w:bottom w:val="nil"/>
              <w:right w:val="nil"/>
            </w:tcBorders>
            <w:shd w:val="clear" w:color="auto" w:fill="auto"/>
            <w:tcMar>
              <w:left w:w="85" w:type="dxa"/>
              <w:right w:w="85" w:type="dxa"/>
            </w:tcMar>
          </w:tcPr>
          <w:p w14:paraId="1B30D7A3" w14:textId="03E9FC0B" w:rsidR="00C566BC" w:rsidRPr="0030791F" w:rsidRDefault="00C566BC" w:rsidP="00C566BC">
            <w:pPr>
              <w:jc w:val="right"/>
              <w:rPr>
                <w:sz w:val="22"/>
              </w:rPr>
            </w:pPr>
            <w:r w:rsidRPr="0030791F">
              <w:rPr>
                <w:rFonts w:cs="Arial"/>
                <w:sz w:val="22"/>
              </w:rPr>
              <w:t>134</w:t>
            </w:r>
          </w:p>
        </w:tc>
        <w:tc>
          <w:tcPr>
            <w:tcW w:w="998" w:type="dxa"/>
            <w:tcBorders>
              <w:top w:val="nil"/>
              <w:left w:val="nil"/>
              <w:bottom w:val="nil"/>
            </w:tcBorders>
            <w:shd w:val="clear" w:color="auto" w:fill="auto"/>
            <w:noWrap/>
            <w:tcMar>
              <w:left w:w="85" w:type="dxa"/>
              <w:right w:w="85" w:type="dxa"/>
            </w:tcMar>
            <w:vAlign w:val="bottom"/>
          </w:tcPr>
          <w:p w14:paraId="3BCD5B29" w14:textId="4276F43C" w:rsidR="00C566BC" w:rsidRPr="0030791F" w:rsidRDefault="00C566BC" w:rsidP="00C566BC">
            <w:pPr>
              <w:jc w:val="right"/>
              <w:rPr>
                <w:sz w:val="22"/>
              </w:rPr>
            </w:pPr>
            <w:r w:rsidRPr="0030791F">
              <w:rPr>
                <w:rFonts w:cs="Arial"/>
                <w:sz w:val="22"/>
              </w:rPr>
              <w:t>79</w:t>
            </w:r>
          </w:p>
        </w:tc>
        <w:tc>
          <w:tcPr>
            <w:tcW w:w="999" w:type="dxa"/>
            <w:gridSpan w:val="2"/>
            <w:tcBorders>
              <w:top w:val="nil"/>
              <w:bottom w:val="nil"/>
            </w:tcBorders>
            <w:shd w:val="clear" w:color="auto" w:fill="auto"/>
            <w:tcMar>
              <w:left w:w="85" w:type="dxa"/>
              <w:right w:w="85" w:type="dxa"/>
            </w:tcMar>
          </w:tcPr>
          <w:p w14:paraId="502F10A8" w14:textId="68846B26" w:rsidR="00C566BC" w:rsidRPr="0030791F" w:rsidRDefault="00C566BC" w:rsidP="00C566BC">
            <w:pPr>
              <w:jc w:val="right"/>
              <w:rPr>
                <w:sz w:val="22"/>
              </w:rPr>
            </w:pPr>
            <w:r w:rsidRPr="0030791F">
              <w:rPr>
                <w:rFonts w:cs="Arial"/>
                <w:sz w:val="22"/>
              </w:rPr>
              <w:t>59.0</w:t>
            </w:r>
          </w:p>
        </w:tc>
        <w:tc>
          <w:tcPr>
            <w:tcW w:w="998" w:type="dxa"/>
            <w:tcMar>
              <w:left w:w="85" w:type="dxa"/>
              <w:right w:w="85" w:type="dxa"/>
            </w:tcMar>
            <w:vAlign w:val="bottom"/>
          </w:tcPr>
          <w:p w14:paraId="389ED1ED" w14:textId="3B0F8A57" w:rsidR="00C566BC" w:rsidRPr="0030791F" w:rsidRDefault="00C566BC" w:rsidP="00C566BC">
            <w:pPr>
              <w:jc w:val="right"/>
              <w:rPr>
                <w:sz w:val="22"/>
              </w:rPr>
            </w:pPr>
            <w:r w:rsidRPr="0030791F">
              <w:rPr>
                <w:rFonts w:cs="Arial"/>
                <w:sz w:val="22"/>
              </w:rPr>
              <w:t>123</w:t>
            </w:r>
          </w:p>
        </w:tc>
        <w:tc>
          <w:tcPr>
            <w:tcW w:w="999" w:type="dxa"/>
            <w:tcBorders>
              <w:right w:val="single" w:sz="8" w:space="0" w:color="auto"/>
            </w:tcBorders>
          </w:tcPr>
          <w:p w14:paraId="3FE84338" w14:textId="5E3AF6E8" w:rsidR="00C566BC" w:rsidRPr="0030791F" w:rsidRDefault="00C566BC" w:rsidP="00C566BC">
            <w:pPr>
              <w:jc w:val="right"/>
              <w:rPr>
                <w:sz w:val="22"/>
              </w:rPr>
            </w:pPr>
            <w:r w:rsidRPr="0030791F">
              <w:rPr>
                <w:rFonts w:cs="Arial"/>
                <w:sz w:val="22"/>
              </w:rPr>
              <w:t>91.8</w:t>
            </w:r>
          </w:p>
        </w:tc>
      </w:tr>
      <w:tr w:rsidR="00C566BC" w:rsidRPr="0030791F" w14:paraId="4136772D"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D45F893"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Bay of Plenty</w:t>
            </w:r>
          </w:p>
        </w:tc>
        <w:tc>
          <w:tcPr>
            <w:tcW w:w="1193" w:type="dxa"/>
            <w:tcBorders>
              <w:top w:val="nil"/>
              <w:left w:val="nil"/>
              <w:bottom w:val="nil"/>
              <w:right w:val="nil"/>
            </w:tcBorders>
            <w:shd w:val="clear" w:color="auto" w:fill="auto"/>
            <w:tcMar>
              <w:left w:w="85" w:type="dxa"/>
              <w:right w:w="85" w:type="dxa"/>
            </w:tcMar>
          </w:tcPr>
          <w:p w14:paraId="405DED67" w14:textId="171F112E" w:rsidR="00C566BC" w:rsidRPr="0030791F" w:rsidRDefault="00C566BC" w:rsidP="00C566BC">
            <w:pPr>
              <w:jc w:val="right"/>
              <w:rPr>
                <w:sz w:val="22"/>
              </w:rPr>
            </w:pPr>
            <w:r w:rsidRPr="0030791F">
              <w:rPr>
                <w:rFonts w:cs="Arial"/>
                <w:sz w:val="22"/>
              </w:rPr>
              <w:t>51</w:t>
            </w:r>
          </w:p>
        </w:tc>
        <w:tc>
          <w:tcPr>
            <w:tcW w:w="1194" w:type="dxa"/>
            <w:tcBorders>
              <w:top w:val="nil"/>
              <w:left w:val="nil"/>
              <w:bottom w:val="nil"/>
              <w:right w:val="nil"/>
            </w:tcBorders>
            <w:shd w:val="clear" w:color="auto" w:fill="auto"/>
            <w:tcMar>
              <w:left w:w="85" w:type="dxa"/>
              <w:right w:w="85" w:type="dxa"/>
            </w:tcMar>
          </w:tcPr>
          <w:p w14:paraId="6E6965A0" w14:textId="1DE2BE98" w:rsidR="00C566BC" w:rsidRPr="0030791F" w:rsidRDefault="00C566BC" w:rsidP="00C566BC">
            <w:pPr>
              <w:jc w:val="right"/>
              <w:rPr>
                <w:sz w:val="22"/>
              </w:rPr>
            </w:pPr>
            <w:r w:rsidRPr="0030791F">
              <w:rPr>
                <w:rFonts w:cs="Arial"/>
                <w:sz w:val="22"/>
              </w:rPr>
              <w:t>49</w:t>
            </w:r>
          </w:p>
        </w:tc>
        <w:tc>
          <w:tcPr>
            <w:tcW w:w="998" w:type="dxa"/>
            <w:tcBorders>
              <w:top w:val="nil"/>
              <w:left w:val="nil"/>
              <w:bottom w:val="nil"/>
            </w:tcBorders>
            <w:shd w:val="clear" w:color="auto" w:fill="auto"/>
            <w:noWrap/>
            <w:tcMar>
              <w:left w:w="85" w:type="dxa"/>
              <w:right w:w="85" w:type="dxa"/>
            </w:tcMar>
            <w:vAlign w:val="bottom"/>
          </w:tcPr>
          <w:p w14:paraId="5C6CA9D4" w14:textId="1EB69F7E" w:rsidR="00C566BC" w:rsidRPr="0030791F" w:rsidRDefault="00C566BC" w:rsidP="00C566BC">
            <w:pPr>
              <w:jc w:val="right"/>
              <w:rPr>
                <w:sz w:val="22"/>
              </w:rPr>
            </w:pPr>
            <w:r w:rsidRPr="0030791F">
              <w:rPr>
                <w:rFonts w:cs="Arial"/>
                <w:sz w:val="22"/>
              </w:rPr>
              <w:t>31</w:t>
            </w:r>
          </w:p>
        </w:tc>
        <w:tc>
          <w:tcPr>
            <w:tcW w:w="999" w:type="dxa"/>
            <w:gridSpan w:val="2"/>
            <w:tcBorders>
              <w:top w:val="nil"/>
              <w:bottom w:val="nil"/>
            </w:tcBorders>
            <w:shd w:val="clear" w:color="auto" w:fill="auto"/>
            <w:tcMar>
              <w:left w:w="85" w:type="dxa"/>
              <w:right w:w="85" w:type="dxa"/>
            </w:tcMar>
          </w:tcPr>
          <w:p w14:paraId="4FBC09D9" w14:textId="5F11692E" w:rsidR="00C566BC" w:rsidRPr="0030791F" w:rsidRDefault="00C566BC" w:rsidP="00C566BC">
            <w:pPr>
              <w:jc w:val="right"/>
              <w:rPr>
                <w:sz w:val="22"/>
              </w:rPr>
            </w:pPr>
            <w:r w:rsidRPr="0030791F">
              <w:rPr>
                <w:rFonts w:cs="Arial"/>
                <w:sz w:val="22"/>
              </w:rPr>
              <w:t>63.3</w:t>
            </w:r>
          </w:p>
        </w:tc>
        <w:tc>
          <w:tcPr>
            <w:tcW w:w="998" w:type="dxa"/>
            <w:tcMar>
              <w:left w:w="85" w:type="dxa"/>
              <w:right w:w="85" w:type="dxa"/>
            </w:tcMar>
            <w:vAlign w:val="bottom"/>
          </w:tcPr>
          <w:p w14:paraId="7BD2AFE2" w14:textId="39FD03B2" w:rsidR="00C566BC" w:rsidRPr="0030791F" w:rsidRDefault="00C566BC" w:rsidP="00C566BC">
            <w:pPr>
              <w:jc w:val="right"/>
              <w:rPr>
                <w:sz w:val="22"/>
              </w:rPr>
            </w:pPr>
            <w:r w:rsidRPr="0030791F">
              <w:rPr>
                <w:rFonts w:cs="Arial"/>
                <w:sz w:val="22"/>
              </w:rPr>
              <w:t>45</w:t>
            </w:r>
          </w:p>
        </w:tc>
        <w:tc>
          <w:tcPr>
            <w:tcW w:w="999" w:type="dxa"/>
            <w:tcBorders>
              <w:right w:val="single" w:sz="8" w:space="0" w:color="auto"/>
            </w:tcBorders>
          </w:tcPr>
          <w:p w14:paraId="5CB25A13" w14:textId="3A83926A" w:rsidR="00C566BC" w:rsidRPr="0030791F" w:rsidRDefault="00C566BC" w:rsidP="00C566BC">
            <w:pPr>
              <w:jc w:val="right"/>
              <w:rPr>
                <w:sz w:val="22"/>
              </w:rPr>
            </w:pPr>
            <w:r w:rsidRPr="0030791F">
              <w:rPr>
                <w:rFonts w:cs="Arial"/>
                <w:sz w:val="22"/>
              </w:rPr>
              <w:t>91.8</w:t>
            </w:r>
          </w:p>
        </w:tc>
      </w:tr>
      <w:tr w:rsidR="00C566BC" w:rsidRPr="0030791F" w14:paraId="4796220E"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186BEE1"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Canterbury</w:t>
            </w:r>
          </w:p>
        </w:tc>
        <w:tc>
          <w:tcPr>
            <w:tcW w:w="1193" w:type="dxa"/>
            <w:tcBorders>
              <w:top w:val="nil"/>
              <w:left w:val="nil"/>
              <w:bottom w:val="nil"/>
              <w:right w:val="nil"/>
            </w:tcBorders>
            <w:shd w:val="clear" w:color="auto" w:fill="auto"/>
            <w:tcMar>
              <w:left w:w="85" w:type="dxa"/>
              <w:right w:w="85" w:type="dxa"/>
            </w:tcMar>
          </w:tcPr>
          <w:p w14:paraId="0955AD29" w14:textId="6494C2AC" w:rsidR="00C566BC" w:rsidRPr="0030791F" w:rsidRDefault="00C566BC" w:rsidP="00C566BC">
            <w:pPr>
              <w:jc w:val="right"/>
              <w:rPr>
                <w:sz w:val="22"/>
              </w:rPr>
            </w:pPr>
            <w:r w:rsidRPr="0030791F">
              <w:rPr>
                <w:rFonts w:cs="Arial"/>
                <w:sz w:val="22"/>
              </w:rPr>
              <w:t>203</w:t>
            </w:r>
          </w:p>
        </w:tc>
        <w:tc>
          <w:tcPr>
            <w:tcW w:w="1194" w:type="dxa"/>
            <w:tcBorders>
              <w:top w:val="nil"/>
              <w:left w:val="nil"/>
              <w:bottom w:val="nil"/>
              <w:right w:val="nil"/>
            </w:tcBorders>
            <w:shd w:val="clear" w:color="auto" w:fill="auto"/>
            <w:tcMar>
              <w:left w:w="85" w:type="dxa"/>
              <w:right w:w="85" w:type="dxa"/>
            </w:tcMar>
          </w:tcPr>
          <w:p w14:paraId="36E0B531" w14:textId="39FD3C57" w:rsidR="00C566BC" w:rsidRPr="0030791F" w:rsidRDefault="00C566BC" w:rsidP="00C566BC">
            <w:pPr>
              <w:jc w:val="right"/>
              <w:rPr>
                <w:sz w:val="22"/>
              </w:rPr>
            </w:pPr>
            <w:r w:rsidRPr="0030791F">
              <w:rPr>
                <w:rFonts w:cs="Arial"/>
                <w:sz w:val="22"/>
              </w:rPr>
              <w:t>192</w:t>
            </w:r>
          </w:p>
        </w:tc>
        <w:tc>
          <w:tcPr>
            <w:tcW w:w="998" w:type="dxa"/>
            <w:tcBorders>
              <w:top w:val="nil"/>
              <w:left w:val="nil"/>
              <w:bottom w:val="nil"/>
            </w:tcBorders>
            <w:shd w:val="clear" w:color="auto" w:fill="auto"/>
            <w:noWrap/>
            <w:tcMar>
              <w:left w:w="85" w:type="dxa"/>
              <w:right w:w="85" w:type="dxa"/>
            </w:tcMar>
            <w:vAlign w:val="bottom"/>
          </w:tcPr>
          <w:p w14:paraId="6593F496" w14:textId="4300B91C" w:rsidR="00C566BC" w:rsidRPr="0030791F" w:rsidRDefault="00C566BC" w:rsidP="00C566BC">
            <w:pPr>
              <w:jc w:val="right"/>
              <w:rPr>
                <w:sz w:val="22"/>
              </w:rPr>
            </w:pPr>
            <w:r w:rsidRPr="0030791F">
              <w:rPr>
                <w:rFonts w:cs="Arial"/>
                <w:sz w:val="22"/>
              </w:rPr>
              <w:t>136</w:t>
            </w:r>
          </w:p>
        </w:tc>
        <w:tc>
          <w:tcPr>
            <w:tcW w:w="999" w:type="dxa"/>
            <w:gridSpan w:val="2"/>
            <w:tcBorders>
              <w:top w:val="nil"/>
              <w:bottom w:val="nil"/>
            </w:tcBorders>
            <w:shd w:val="clear" w:color="auto" w:fill="auto"/>
            <w:tcMar>
              <w:left w:w="85" w:type="dxa"/>
              <w:right w:w="85" w:type="dxa"/>
            </w:tcMar>
          </w:tcPr>
          <w:p w14:paraId="781B0BE2" w14:textId="0DCA4968" w:rsidR="00C566BC" w:rsidRPr="0030791F" w:rsidRDefault="00C566BC" w:rsidP="00C566BC">
            <w:pPr>
              <w:jc w:val="right"/>
              <w:rPr>
                <w:sz w:val="22"/>
              </w:rPr>
            </w:pPr>
            <w:r w:rsidRPr="0030791F">
              <w:rPr>
                <w:rFonts w:cs="Arial"/>
                <w:sz w:val="22"/>
              </w:rPr>
              <w:t>70.8</w:t>
            </w:r>
          </w:p>
        </w:tc>
        <w:tc>
          <w:tcPr>
            <w:tcW w:w="998" w:type="dxa"/>
            <w:tcMar>
              <w:left w:w="85" w:type="dxa"/>
              <w:right w:w="85" w:type="dxa"/>
            </w:tcMar>
            <w:vAlign w:val="bottom"/>
          </w:tcPr>
          <w:p w14:paraId="40A3E4CC" w14:textId="246ED347" w:rsidR="00C566BC" w:rsidRPr="0030791F" w:rsidRDefault="00C566BC" w:rsidP="00C566BC">
            <w:pPr>
              <w:jc w:val="right"/>
              <w:rPr>
                <w:sz w:val="22"/>
              </w:rPr>
            </w:pPr>
            <w:r w:rsidRPr="0030791F">
              <w:rPr>
                <w:rFonts w:cs="Arial"/>
                <w:sz w:val="22"/>
              </w:rPr>
              <w:t>183</w:t>
            </w:r>
          </w:p>
        </w:tc>
        <w:tc>
          <w:tcPr>
            <w:tcW w:w="999" w:type="dxa"/>
            <w:tcBorders>
              <w:right w:val="single" w:sz="8" w:space="0" w:color="auto"/>
            </w:tcBorders>
          </w:tcPr>
          <w:p w14:paraId="6A8D3E26" w14:textId="4AAC22FC" w:rsidR="00C566BC" w:rsidRPr="0030791F" w:rsidRDefault="00C566BC" w:rsidP="00C566BC">
            <w:pPr>
              <w:jc w:val="right"/>
              <w:rPr>
                <w:sz w:val="22"/>
              </w:rPr>
            </w:pPr>
            <w:r w:rsidRPr="0030791F">
              <w:rPr>
                <w:rFonts w:cs="Arial"/>
                <w:sz w:val="22"/>
              </w:rPr>
              <w:t>95.3</w:t>
            </w:r>
          </w:p>
        </w:tc>
      </w:tr>
      <w:tr w:rsidR="00C566BC" w:rsidRPr="0030791F" w14:paraId="0724AAEC"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5A53C4A"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Capital &amp; Coast</w:t>
            </w:r>
          </w:p>
        </w:tc>
        <w:tc>
          <w:tcPr>
            <w:tcW w:w="1193" w:type="dxa"/>
            <w:tcBorders>
              <w:top w:val="nil"/>
              <w:left w:val="nil"/>
              <w:bottom w:val="nil"/>
              <w:right w:val="nil"/>
            </w:tcBorders>
            <w:shd w:val="clear" w:color="auto" w:fill="auto"/>
            <w:tcMar>
              <w:left w:w="85" w:type="dxa"/>
              <w:right w:w="85" w:type="dxa"/>
            </w:tcMar>
          </w:tcPr>
          <w:p w14:paraId="0F06CE7C" w14:textId="48C6EF5E" w:rsidR="00C566BC" w:rsidRPr="0030791F" w:rsidRDefault="00C566BC" w:rsidP="00C566BC">
            <w:pPr>
              <w:jc w:val="right"/>
              <w:rPr>
                <w:sz w:val="22"/>
              </w:rPr>
            </w:pPr>
            <w:r w:rsidRPr="0030791F">
              <w:rPr>
                <w:rFonts w:cs="Arial"/>
                <w:sz w:val="22"/>
              </w:rPr>
              <w:t>90</w:t>
            </w:r>
          </w:p>
        </w:tc>
        <w:tc>
          <w:tcPr>
            <w:tcW w:w="1194" w:type="dxa"/>
            <w:tcBorders>
              <w:top w:val="nil"/>
              <w:left w:val="nil"/>
              <w:bottom w:val="nil"/>
              <w:right w:val="nil"/>
            </w:tcBorders>
            <w:shd w:val="clear" w:color="auto" w:fill="auto"/>
            <w:tcMar>
              <w:left w:w="85" w:type="dxa"/>
              <w:right w:w="85" w:type="dxa"/>
            </w:tcMar>
          </w:tcPr>
          <w:p w14:paraId="132C183B" w14:textId="12D9D07A" w:rsidR="00C566BC" w:rsidRPr="0030791F" w:rsidRDefault="00C566BC" w:rsidP="00C566BC">
            <w:pPr>
              <w:jc w:val="right"/>
              <w:rPr>
                <w:sz w:val="22"/>
              </w:rPr>
            </w:pPr>
            <w:r w:rsidRPr="0030791F">
              <w:rPr>
                <w:rFonts w:cs="Arial"/>
                <w:sz w:val="22"/>
              </w:rPr>
              <w:t>84</w:t>
            </w:r>
          </w:p>
        </w:tc>
        <w:tc>
          <w:tcPr>
            <w:tcW w:w="998" w:type="dxa"/>
            <w:tcBorders>
              <w:top w:val="nil"/>
              <w:left w:val="nil"/>
              <w:bottom w:val="nil"/>
            </w:tcBorders>
            <w:shd w:val="clear" w:color="auto" w:fill="auto"/>
            <w:noWrap/>
            <w:tcMar>
              <w:left w:w="85" w:type="dxa"/>
              <w:right w:w="85" w:type="dxa"/>
            </w:tcMar>
            <w:vAlign w:val="bottom"/>
          </w:tcPr>
          <w:p w14:paraId="1DAA5738" w14:textId="491F9E4E" w:rsidR="00C566BC" w:rsidRPr="0030791F" w:rsidRDefault="00C566BC" w:rsidP="00C566BC">
            <w:pPr>
              <w:jc w:val="right"/>
              <w:rPr>
                <w:sz w:val="22"/>
              </w:rPr>
            </w:pPr>
            <w:r w:rsidRPr="0030791F">
              <w:rPr>
                <w:rFonts w:cs="Arial"/>
                <w:sz w:val="22"/>
              </w:rPr>
              <w:t>59</w:t>
            </w:r>
          </w:p>
        </w:tc>
        <w:tc>
          <w:tcPr>
            <w:tcW w:w="999" w:type="dxa"/>
            <w:gridSpan w:val="2"/>
            <w:tcBorders>
              <w:top w:val="nil"/>
              <w:bottom w:val="nil"/>
            </w:tcBorders>
            <w:shd w:val="clear" w:color="auto" w:fill="auto"/>
            <w:tcMar>
              <w:left w:w="85" w:type="dxa"/>
              <w:right w:w="85" w:type="dxa"/>
            </w:tcMar>
          </w:tcPr>
          <w:p w14:paraId="2AE0B345" w14:textId="5D08E2D6" w:rsidR="00C566BC" w:rsidRPr="0030791F" w:rsidRDefault="00C566BC" w:rsidP="00C566BC">
            <w:pPr>
              <w:jc w:val="right"/>
              <w:rPr>
                <w:sz w:val="22"/>
              </w:rPr>
            </w:pPr>
            <w:r w:rsidRPr="0030791F">
              <w:rPr>
                <w:rFonts w:cs="Arial"/>
                <w:sz w:val="22"/>
              </w:rPr>
              <w:t>70.2</w:t>
            </w:r>
          </w:p>
        </w:tc>
        <w:tc>
          <w:tcPr>
            <w:tcW w:w="998" w:type="dxa"/>
            <w:tcMar>
              <w:left w:w="85" w:type="dxa"/>
              <w:right w:w="85" w:type="dxa"/>
            </w:tcMar>
            <w:vAlign w:val="bottom"/>
          </w:tcPr>
          <w:p w14:paraId="094A3330" w14:textId="38F3170A" w:rsidR="00C566BC" w:rsidRPr="0030791F" w:rsidRDefault="00C566BC" w:rsidP="00C566BC">
            <w:pPr>
              <w:jc w:val="right"/>
              <w:rPr>
                <w:sz w:val="22"/>
              </w:rPr>
            </w:pPr>
            <w:r w:rsidRPr="0030791F">
              <w:rPr>
                <w:rFonts w:cs="Arial"/>
                <w:sz w:val="22"/>
              </w:rPr>
              <w:t>77</w:t>
            </w:r>
          </w:p>
        </w:tc>
        <w:tc>
          <w:tcPr>
            <w:tcW w:w="999" w:type="dxa"/>
            <w:tcBorders>
              <w:right w:val="single" w:sz="8" w:space="0" w:color="auto"/>
            </w:tcBorders>
          </w:tcPr>
          <w:p w14:paraId="7E9A7919" w14:textId="60C7B8AB" w:rsidR="00C566BC" w:rsidRPr="0030791F" w:rsidRDefault="00C566BC" w:rsidP="00C566BC">
            <w:pPr>
              <w:jc w:val="right"/>
              <w:rPr>
                <w:sz w:val="22"/>
              </w:rPr>
            </w:pPr>
            <w:r w:rsidRPr="0030791F">
              <w:rPr>
                <w:rFonts w:cs="Arial"/>
                <w:sz w:val="22"/>
              </w:rPr>
              <w:t>91.7</w:t>
            </w:r>
          </w:p>
        </w:tc>
      </w:tr>
      <w:tr w:rsidR="00C566BC" w:rsidRPr="0030791F" w14:paraId="1961E388"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4BDD682"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Counties Manukau</w:t>
            </w:r>
          </w:p>
        </w:tc>
        <w:tc>
          <w:tcPr>
            <w:tcW w:w="1193" w:type="dxa"/>
            <w:tcBorders>
              <w:top w:val="nil"/>
              <w:left w:val="nil"/>
              <w:bottom w:val="nil"/>
              <w:right w:val="nil"/>
            </w:tcBorders>
            <w:shd w:val="clear" w:color="auto" w:fill="auto"/>
            <w:tcMar>
              <w:left w:w="85" w:type="dxa"/>
              <w:right w:w="85" w:type="dxa"/>
            </w:tcMar>
          </w:tcPr>
          <w:p w14:paraId="21DB0A9A" w14:textId="69045062" w:rsidR="00C566BC" w:rsidRPr="0030791F" w:rsidRDefault="00C566BC" w:rsidP="00C566BC">
            <w:pPr>
              <w:jc w:val="right"/>
              <w:rPr>
                <w:sz w:val="22"/>
              </w:rPr>
            </w:pPr>
            <w:r w:rsidRPr="0030791F">
              <w:rPr>
                <w:rFonts w:cs="Arial"/>
                <w:sz w:val="22"/>
              </w:rPr>
              <w:t>162</w:t>
            </w:r>
          </w:p>
        </w:tc>
        <w:tc>
          <w:tcPr>
            <w:tcW w:w="1194" w:type="dxa"/>
            <w:tcBorders>
              <w:top w:val="nil"/>
              <w:left w:val="nil"/>
              <w:bottom w:val="nil"/>
              <w:right w:val="nil"/>
            </w:tcBorders>
            <w:shd w:val="clear" w:color="auto" w:fill="auto"/>
            <w:tcMar>
              <w:left w:w="85" w:type="dxa"/>
              <w:right w:w="85" w:type="dxa"/>
            </w:tcMar>
          </w:tcPr>
          <w:p w14:paraId="6B327376" w14:textId="658CBEC1" w:rsidR="00C566BC" w:rsidRPr="0030791F" w:rsidRDefault="00C566BC" w:rsidP="00C566BC">
            <w:pPr>
              <w:jc w:val="right"/>
              <w:rPr>
                <w:sz w:val="22"/>
              </w:rPr>
            </w:pPr>
            <w:r w:rsidRPr="0030791F">
              <w:rPr>
                <w:rFonts w:cs="Arial"/>
                <w:sz w:val="22"/>
              </w:rPr>
              <w:t>158</w:t>
            </w:r>
          </w:p>
        </w:tc>
        <w:tc>
          <w:tcPr>
            <w:tcW w:w="998" w:type="dxa"/>
            <w:tcBorders>
              <w:top w:val="nil"/>
              <w:left w:val="nil"/>
              <w:bottom w:val="nil"/>
            </w:tcBorders>
            <w:shd w:val="clear" w:color="auto" w:fill="auto"/>
            <w:noWrap/>
            <w:tcMar>
              <w:left w:w="85" w:type="dxa"/>
              <w:right w:w="85" w:type="dxa"/>
            </w:tcMar>
            <w:vAlign w:val="bottom"/>
          </w:tcPr>
          <w:p w14:paraId="09845495" w14:textId="637ED551" w:rsidR="00C566BC" w:rsidRPr="0030791F" w:rsidRDefault="00C566BC" w:rsidP="00C566BC">
            <w:pPr>
              <w:jc w:val="right"/>
              <w:rPr>
                <w:sz w:val="22"/>
              </w:rPr>
            </w:pPr>
            <w:r w:rsidRPr="0030791F">
              <w:rPr>
                <w:rFonts w:cs="Arial"/>
                <w:sz w:val="22"/>
              </w:rPr>
              <w:t>94</w:t>
            </w:r>
          </w:p>
        </w:tc>
        <w:tc>
          <w:tcPr>
            <w:tcW w:w="999" w:type="dxa"/>
            <w:gridSpan w:val="2"/>
            <w:tcBorders>
              <w:top w:val="nil"/>
              <w:bottom w:val="nil"/>
            </w:tcBorders>
            <w:shd w:val="clear" w:color="auto" w:fill="auto"/>
            <w:tcMar>
              <w:left w:w="85" w:type="dxa"/>
              <w:right w:w="85" w:type="dxa"/>
            </w:tcMar>
          </w:tcPr>
          <w:p w14:paraId="34AD7C05" w14:textId="13CA7126" w:rsidR="00C566BC" w:rsidRPr="0030791F" w:rsidRDefault="00C566BC" w:rsidP="00C566BC">
            <w:pPr>
              <w:jc w:val="right"/>
              <w:rPr>
                <w:sz w:val="22"/>
              </w:rPr>
            </w:pPr>
            <w:r w:rsidRPr="0030791F">
              <w:rPr>
                <w:rFonts w:cs="Arial"/>
                <w:sz w:val="22"/>
              </w:rPr>
              <w:t>59.5</w:t>
            </w:r>
          </w:p>
        </w:tc>
        <w:tc>
          <w:tcPr>
            <w:tcW w:w="998" w:type="dxa"/>
            <w:tcMar>
              <w:left w:w="85" w:type="dxa"/>
              <w:right w:w="85" w:type="dxa"/>
            </w:tcMar>
            <w:vAlign w:val="bottom"/>
          </w:tcPr>
          <w:p w14:paraId="7E7BA5E0" w14:textId="586387C9" w:rsidR="00C566BC" w:rsidRPr="0030791F" w:rsidRDefault="00C566BC" w:rsidP="00C566BC">
            <w:pPr>
              <w:jc w:val="right"/>
              <w:rPr>
                <w:sz w:val="22"/>
              </w:rPr>
            </w:pPr>
            <w:r w:rsidRPr="0030791F">
              <w:rPr>
                <w:rFonts w:cs="Arial"/>
                <w:sz w:val="22"/>
              </w:rPr>
              <w:t>145</w:t>
            </w:r>
          </w:p>
        </w:tc>
        <w:tc>
          <w:tcPr>
            <w:tcW w:w="999" w:type="dxa"/>
            <w:tcBorders>
              <w:right w:val="single" w:sz="8" w:space="0" w:color="auto"/>
            </w:tcBorders>
          </w:tcPr>
          <w:p w14:paraId="68978F50" w14:textId="7D5D00B5" w:rsidR="00C566BC" w:rsidRPr="0030791F" w:rsidRDefault="00C566BC" w:rsidP="00C566BC">
            <w:pPr>
              <w:jc w:val="right"/>
              <w:rPr>
                <w:sz w:val="22"/>
              </w:rPr>
            </w:pPr>
            <w:r w:rsidRPr="0030791F">
              <w:rPr>
                <w:rFonts w:cs="Arial"/>
                <w:sz w:val="22"/>
              </w:rPr>
              <w:t>91.8</w:t>
            </w:r>
          </w:p>
        </w:tc>
      </w:tr>
      <w:tr w:rsidR="00C566BC" w:rsidRPr="0030791F" w14:paraId="2A91544C"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B62885C"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Hawke's Bay</w:t>
            </w:r>
          </w:p>
        </w:tc>
        <w:tc>
          <w:tcPr>
            <w:tcW w:w="1193" w:type="dxa"/>
            <w:tcBorders>
              <w:top w:val="nil"/>
              <w:left w:val="nil"/>
              <w:bottom w:val="nil"/>
              <w:right w:val="nil"/>
            </w:tcBorders>
            <w:shd w:val="clear" w:color="auto" w:fill="auto"/>
            <w:tcMar>
              <w:left w:w="85" w:type="dxa"/>
              <w:right w:w="85" w:type="dxa"/>
            </w:tcMar>
          </w:tcPr>
          <w:p w14:paraId="6E1614D9" w14:textId="73F12606" w:rsidR="00C566BC" w:rsidRPr="0030791F" w:rsidRDefault="00C566BC" w:rsidP="00C566BC">
            <w:pPr>
              <w:jc w:val="right"/>
              <w:rPr>
                <w:sz w:val="22"/>
              </w:rPr>
            </w:pPr>
            <w:r w:rsidRPr="0030791F">
              <w:rPr>
                <w:rFonts w:cs="Arial"/>
                <w:sz w:val="22"/>
              </w:rPr>
              <w:t>60</w:t>
            </w:r>
          </w:p>
        </w:tc>
        <w:tc>
          <w:tcPr>
            <w:tcW w:w="1194" w:type="dxa"/>
            <w:tcBorders>
              <w:top w:val="nil"/>
              <w:left w:val="nil"/>
              <w:bottom w:val="nil"/>
              <w:right w:val="nil"/>
            </w:tcBorders>
            <w:shd w:val="clear" w:color="auto" w:fill="auto"/>
            <w:tcMar>
              <w:left w:w="85" w:type="dxa"/>
              <w:right w:w="85" w:type="dxa"/>
            </w:tcMar>
          </w:tcPr>
          <w:p w14:paraId="602ACA75" w14:textId="054CA134" w:rsidR="00C566BC" w:rsidRPr="0030791F" w:rsidRDefault="00C566BC" w:rsidP="00C566BC">
            <w:pPr>
              <w:jc w:val="right"/>
              <w:rPr>
                <w:sz w:val="22"/>
              </w:rPr>
            </w:pPr>
            <w:r w:rsidRPr="0030791F">
              <w:rPr>
                <w:rFonts w:cs="Arial"/>
                <w:sz w:val="22"/>
              </w:rPr>
              <w:t>55</w:t>
            </w:r>
          </w:p>
        </w:tc>
        <w:tc>
          <w:tcPr>
            <w:tcW w:w="998" w:type="dxa"/>
            <w:tcBorders>
              <w:top w:val="nil"/>
              <w:left w:val="nil"/>
              <w:bottom w:val="nil"/>
            </w:tcBorders>
            <w:shd w:val="clear" w:color="auto" w:fill="auto"/>
            <w:noWrap/>
            <w:tcMar>
              <w:left w:w="85" w:type="dxa"/>
              <w:right w:w="85" w:type="dxa"/>
            </w:tcMar>
            <w:vAlign w:val="bottom"/>
          </w:tcPr>
          <w:p w14:paraId="64A5CDA2" w14:textId="67D10674" w:rsidR="00C566BC" w:rsidRPr="0030791F" w:rsidRDefault="00C566BC" w:rsidP="00C566BC">
            <w:pPr>
              <w:jc w:val="right"/>
              <w:rPr>
                <w:sz w:val="22"/>
              </w:rPr>
            </w:pPr>
            <w:r w:rsidRPr="0030791F">
              <w:rPr>
                <w:rFonts w:cs="Arial"/>
                <w:sz w:val="22"/>
              </w:rPr>
              <w:t>47</w:t>
            </w:r>
          </w:p>
        </w:tc>
        <w:tc>
          <w:tcPr>
            <w:tcW w:w="999" w:type="dxa"/>
            <w:gridSpan w:val="2"/>
            <w:tcBorders>
              <w:top w:val="nil"/>
              <w:bottom w:val="nil"/>
            </w:tcBorders>
            <w:shd w:val="clear" w:color="auto" w:fill="auto"/>
            <w:tcMar>
              <w:left w:w="85" w:type="dxa"/>
              <w:right w:w="85" w:type="dxa"/>
            </w:tcMar>
          </w:tcPr>
          <w:p w14:paraId="47CEA59B" w14:textId="58F183AE" w:rsidR="00C566BC" w:rsidRPr="0030791F" w:rsidRDefault="00C566BC" w:rsidP="00C566BC">
            <w:pPr>
              <w:jc w:val="right"/>
              <w:rPr>
                <w:sz w:val="22"/>
              </w:rPr>
            </w:pPr>
            <w:r w:rsidRPr="0030791F">
              <w:rPr>
                <w:rFonts w:cs="Arial"/>
                <w:sz w:val="22"/>
              </w:rPr>
              <w:t>85.5</w:t>
            </w:r>
          </w:p>
        </w:tc>
        <w:tc>
          <w:tcPr>
            <w:tcW w:w="998" w:type="dxa"/>
            <w:tcMar>
              <w:left w:w="85" w:type="dxa"/>
              <w:right w:w="85" w:type="dxa"/>
            </w:tcMar>
            <w:vAlign w:val="bottom"/>
          </w:tcPr>
          <w:p w14:paraId="5DB3F869" w14:textId="4455877F" w:rsidR="00C566BC" w:rsidRPr="0030791F" w:rsidRDefault="00C566BC" w:rsidP="00C566BC">
            <w:pPr>
              <w:jc w:val="right"/>
              <w:rPr>
                <w:sz w:val="22"/>
              </w:rPr>
            </w:pPr>
            <w:r w:rsidRPr="0030791F">
              <w:rPr>
                <w:rFonts w:cs="Arial"/>
                <w:sz w:val="22"/>
              </w:rPr>
              <w:t>52</w:t>
            </w:r>
          </w:p>
        </w:tc>
        <w:tc>
          <w:tcPr>
            <w:tcW w:w="999" w:type="dxa"/>
            <w:tcBorders>
              <w:right w:val="single" w:sz="8" w:space="0" w:color="auto"/>
            </w:tcBorders>
          </w:tcPr>
          <w:p w14:paraId="5C4DAA76" w14:textId="203BF273" w:rsidR="00C566BC" w:rsidRPr="0030791F" w:rsidRDefault="00C566BC" w:rsidP="00C566BC">
            <w:pPr>
              <w:jc w:val="right"/>
              <w:rPr>
                <w:sz w:val="22"/>
              </w:rPr>
            </w:pPr>
            <w:r w:rsidRPr="0030791F">
              <w:rPr>
                <w:rFonts w:cs="Arial"/>
                <w:sz w:val="22"/>
              </w:rPr>
              <w:t>94.5</w:t>
            </w:r>
          </w:p>
        </w:tc>
      </w:tr>
      <w:tr w:rsidR="00C566BC" w:rsidRPr="0030791F" w14:paraId="5CD35E61"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45BC2E0"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Hutt Valley</w:t>
            </w:r>
          </w:p>
        </w:tc>
        <w:tc>
          <w:tcPr>
            <w:tcW w:w="1193" w:type="dxa"/>
            <w:tcBorders>
              <w:top w:val="nil"/>
              <w:left w:val="nil"/>
              <w:bottom w:val="nil"/>
              <w:right w:val="nil"/>
            </w:tcBorders>
            <w:shd w:val="clear" w:color="auto" w:fill="auto"/>
            <w:tcMar>
              <w:left w:w="85" w:type="dxa"/>
              <w:right w:w="85" w:type="dxa"/>
            </w:tcMar>
          </w:tcPr>
          <w:p w14:paraId="6F4FC7FD" w14:textId="36D0DB0D" w:rsidR="00C566BC" w:rsidRPr="0030791F" w:rsidRDefault="00C566BC" w:rsidP="00C566BC">
            <w:pPr>
              <w:jc w:val="right"/>
              <w:rPr>
                <w:sz w:val="22"/>
              </w:rPr>
            </w:pPr>
            <w:r w:rsidRPr="0030791F">
              <w:rPr>
                <w:rFonts w:cs="Arial"/>
                <w:sz w:val="22"/>
              </w:rPr>
              <w:t>43</w:t>
            </w:r>
          </w:p>
        </w:tc>
        <w:tc>
          <w:tcPr>
            <w:tcW w:w="1194" w:type="dxa"/>
            <w:tcBorders>
              <w:top w:val="nil"/>
              <w:left w:val="nil"/>
              <w:bottom w:val="nil"/>
              <w:right w:val="nil"/>
            </w:tcBorders>
            <w:shd w:val="clear" w:color="auto" w:fill="auto"/>
            <w:tcMar>
              <w:left w:w="85" w:type="dxa"/>
              <w:right w:w="85" w:type="dxa"/>
            </w:tcMar>
          </w:tcPr>
          <w:p w14:paraId="62B83316" w14:textId="0570612F" w:rsidR="00C566BC" w:rsidRPr="0030791F" w:rsidRDefault="00C566BC" w:rsidP="00C566BC">
            <w:pPr>
              <w:jc w:val="right"/>
              <w:rPr>
                <w:sz w:val="22"/>
              </w:rPr>
            </w:pPr>
            <w:r w:rsidRPr="0030791F">
              <w:rPr>
                <w:rFonts w:cs="Arial"/>
                <w:sz w:val="22"/>
              </w:rPr>
              <w:t>42</w:t>
            </w:r>
          </w:p>
        </w:tc>
        <w:tc>
          <w:tcPr>
            <w:tcW w:w="998" w:type="dxa"/>
            <w:tcBorders>
              <w:top w:val="nil"/>
              <w:left w:val="nil"/>
              <w:bottom w:val="nil"/>
            </w:tcBorders>
            <w:shd w:val="clear" w:color="auto" w:fill="auto"/>
            <w:noWrap/>
            <w:tcMar>
              <w:left w:w="85" w:type="dxa"/>
              <w:right w:w="85" w:type="dxa"/>
            </w:tcMar>
            <w:vAlign w:val="bottom"/>
          </w:tcPr>
          <w:p w14:paraId="4F8CCEB3" w14:textId="434D0B49" w:rsidR="00C566BC" w:rsidRPr="0030791F" w:rsidRDefault="00C566BC" w:rsidP="00C566BC">
            <w:pPr>
              <w:jc w:val="right"/>
              <w:rPr>
                <w:sz w:val="22"/>
              </w:rPr>
            </w:pPr>
            <w:r w:rsidRPr="0030791F">
              <w:rPr>
                <w:rFonts w:cs="Arial"/>
                <w:sz w:val="22"/>
              </w:rPr>
              <w:t>35</w:t>
            </w:r>
          </w:p>
        </w:tc>
        <w:tc>
          <w:tcPr>
            <w:tcW w:w="999" w:type="dxa"/>
            <w:gridSpan w:val="2"/>
            <w:tcBorders>
              <w:top w:val="nil"/>
              <w:bottom w:val="nil"/>
            </w:tcBorders>
            <w:shd w:val="clear" w:color="auto" w:fill="auto"/>
            <w:tcMar>
              <w:left w:w="85" w:type="dxa"/>
              <w:right w:w="85" w:type="dxa"/>
            </w:tcMar>
          </w:tcPr>
          <w:p w14:paraId="67E27E98" w14:textId="7DB6C6BC" w:rsidR="00C566BC" w:rsidRPr="0030791F" w:rsidRDefault="00C566BC" w:rsidP="00C566BC">
            <w:pPr>
              <w:jc w:val="right"/>
              <w:rPr>
                <w:sz w:val="22"/>
              </w:rPr>
            </w:pPr>
            <w:r w:rsidRPr="0030791F">
              <w:rPr>
                <w:rFonts w:cs="Arial"/>
                <w:sz w:val="22"/>
              </w:rPr>
              <w:t>83.3</w:t>
            </w:r>
          </w:p>
        </w:tc>
        <w:tc>
          <w:tcPr>
            <w:tcW w:w="998" w:type="dxa"/>
            <w:tcMar>
              <w:left w:w="85" w:type="dxa"/>
              <w:right w:w="85" w:type="dxa"/>
            </w:tcMar>
            <w:vAlign w:val="bottom"/>
          </w:tcPr>
          <w:p w14:paraId="771F77B0" w14:textId="67F3049E" w:rsidR="00C566BC" w:rsidRPr="0030791F" w:rsidRDefault="00C566BC" w:rsidP="00C566BC">
            <w:pPr>
              <w:jc w:val="right"/>
              <w:rPr>
                <w:sz w:val="22"/>
              </w:rPr>
            </w:pPr>
            <w:r w:rsidRPr="0030791F">
              <w:rPr>
                <w:rFonts w:cs="Arial"/>
                <w:sz w:val="22"/>
              </w:rPr>
              <w:t>41</w:t>
            </w:r>
          </w:p>
        </w:tc>
        <w:tc>
          <w:tcPr>
            <w:tcW w:w="999" w:type="dxa"/>
            <w:tcBorders>
              <w:right w:val="single" w:sz="8" w:space="0" w:color="auto"/>
            </w:tcBorders>
          </w:tcPr>
          <w:p w14:paraId="0D3F9F6A" w14:textId="71051802" w:rsidR="00C566BC" w:rsidRPr="0030791F" w:rsidRDefault="00C566BC" w:rsidP="00C566BC">
            <w:pPr>
              <w:jc w:val="right"/>
              <w:rPr>
                <w:sz w:val="22"/>
              </w:rPr>
            </w:pPr>
            <w:r w:rsidRPr="0030791F">
              <w:rPr>
                <w:rFonts w:cs="Arial"/>
                <w:sz w:val="22"/>
              </w:rPr>
              <w:t>97.6</w:t>
            </w:r>
          </w:p>
        </w:tc>
      </w:tr>
      <w:tr w:rsidR="00C566BC" w:rsidRPr="0030791F" w14:paraId="6FC6FC5A"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3D883E9"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Lakes</w:t>
            </w:r>
          </w:p>
        </w:tc>
        <w:tc>
          <w:tcPr>
            <w:tcW w:w="1193" w:type="dxa"/>
            <w:tcBorders>
              <w:top w:val="nil"/>
              <w:left w:val="nil"/>
              <w:bottom w:val="nil"/>
              <w:right w:val="nil"/>
            </w:tcBorders>
            <w:shd w:val="clear" w:color="auto" w:fill="auto"/>
            <w:tcMar>
              <w:left w:w="85" w:type="dxa"/>
              <w:right w:w="85" w:type="dxa"/>
            </w:tcMar>
          </w:tcPr>
          <w:p w14:paraId="14493EDD" w14:textId="6B76F32B" w:rsidR="00C566BC" w:rsidRPr="0030791F" w:rsidRDefault="00C566BC" w:rsidP="00C566BC">
            <w:pPr>
              <w:jc w:val="right"/>
              <w:rPr>
                <w:sz w:val="22"/>
              </w:rPr>
            </w:pPr>
            <w:r w:rsidRPr="0030791F">
              <w:rPr>
                <w:rFonts w:cs="Arial"/>
                <w:sz w:val="22"/>
              </w:rPr>
              <w:t>30</w:t>
            </w:r>
          </w:p>
        </w:tc>
        <w:tc>
          <w:tcPr>
            <w:tcW w:w="1194" w:type="dxa"/>
            <w:tcBorders>
              <w:top w:val="nil"/>
              <w:left w:val="nil"/>
              <w:bottom w:val="nil"/>
              <w:right w:val="nil"/>
            </w:tcBorders>
            <w:shd w:val="clear" w:color="auto" w:fill="auto"/>
            <w:tcMar>
              <w:left w:w="85" w:type="dxa"/>
              <w:right w:w="85" w:type="dxa"/>
            </w:tcMar>
          </w:tcPr>
          <w:p w14:paraId="58FD671F" w14:textId="4D5BAEEF" w:rsidR="00C566BC" w:rsidRPr="0030791F" w:rsidRDefault="00C566BC" w:rsidP="00C566BC">
            <w:pPr>
              <w:jc w:val="right"/>
              <w:rPr>
                <w:sz w:val="22"/>
              </w:rPr>
            </w:pPr>
            <w:r w:rsidRPr="0030791F">
              <w:rPr>
                <w:rFonts w:cs="Arial"/>
                <w:sz w:val="22"/>
              </w:rPr>
              <w:t>30</w:t>
            </w:r>
          </w:p>
        </w:tc>
        <w:tc>
          <w:tcPr>
            <w:tcW w:w="998" w:type="dxa"/>
            <w:tcBorders>
              <w:top w:val="nil"/>
              <w:left w:val="nil"/>
              <w:bottom w:val="nil"/>
            </w:tcBorders>
            <w:shd w:val="clear" w:color="auto" w:fill="auto"/>
            <w:noWrap/>
            <w:tcMar>
              <w:left w:w="85" w:type="dxa"/>
              <w:right w:w="85" w:type="dxa"/>
            </w:tcMar>
            <w:vAlign w:val="bottom"/>
          </w:tcPr>
          <w:p w14:paraId="0C69EB01" w14:textId="5152D978" w:rsidR="00C566BC" w:rsidRPr="0030791F" w:rsidRDefault="00C566BC" w:rsidP="00C566BC">
            <w:pPr>
              <w:jc w:val="right"/>
              <w:rPr>
                <w:sz w:val="22"/>
              </w:rPr>
            </w:pPr>
            <w:r w:rsidRPr="0030791F">
              <w:rPr>
                <w:rFonts w:cs="Arial"/>
                <w:sz w:val="22"/>
              </w:rPr>
              <w:t>24</w:t>
            </w:r>
          </w:p>
        </w:tc>
        <w:tc>
          <w:tcPr>
            <w:tcW w:w="999" w:type="dxa"/>
            <w:gridSpan w:val="2"/>
            <w:tcBorders>
              <w:top w:val="nil"/>
              <w:bottom w:val="nil"/>
            </w:tcBorders>
            <w:shd w:val="clear" w:color="auto" w:fill="auto"/>
            <w:tcMar>
              <w:left w:w="85" w:type="dxa"/>
              <w:right w:w="85" w:type="dxa"/>
            </w:tcMar>
          </w:tcPr>
          <w:p w14:paraId="56693790" w14:textId="726DB7D8" w:rsidR="00C566BC" w:rsidRPr="0030791F" w:rsidRDefault="00C566BC" w:rsidP="00C566BC">
            <w:pPr>
              <w:jc w:val="right"/>
              <w:rPr>
                <w:sz w:val="22"/>
              </w:rPr>
            </w:pPr>
            <w:r w:rsidRPr="0030791F">
              <w:rPr>
                <w:rFonts w:cs="Arial"/>
                <w:sz w:val="22"/>
              </w:rPr>
              <w:t>80.0</w:t>
            </w:r>
          </w:p>
        </w:tc>
        <w:tc>
          <w:tcPr>
            <w:tcW w:w="998" w:type="dxa"/>
            <w:tcMar>
              <w:left w:w="85" w:type="dxa"/>
              <w:right w:w="85" w:type="dxa"/>
            </w:tcMar>
            <w:vAlign w:val="bottom"/>
          </w:tcPr>
          <w:p w14:paraId="1D8583FA" w14:textId="7632BED8" w:rsidR="00C566BC" w:rsidRPr="0030791F" w:rsidRDefault="00C566BC" w:rsidP="00C566BC">
            <w:pPr>
              <w:jc w:val="right"/>
              <w:rPr>
                <w:sz w:val="22"/>
              </w:rPr>
            </w:pPr>
            <w:r w:rsidRPr="0030791F">
              <w:rPr>
                <w:rFonts w:cs="Arial"/>
                <w:sz w:val="22"/>
              </w:rPr>
              <w:t>27</w:t>
            </w:r>
          </w:p>
        </w:tc>
        <w:tc>
          <w:tcPr>
            <w:tcW w:w="999" w:type="dxa"/>
            <w:tcBorders>
              <w:right w:val="single" w:sz="8" w:space="0" w:color="auto"/>
            </w:tcBorders>
          </w:tcPr>
          <w:p w14:paraId="2624E08B" w14:textId="13D05B88" w:rsidR="00C566BC" w:rsidRPr="0030791F" w:rsidRDefault="00C566BC" w:rsidP="00C566BC">
            <w:pPr>
              <w:jc w:val="right"/>
              <w:rPr>
                <w:sz w:val="22"/>
              </w:rPr>
            </w:pPr>
            <w:r w:rsidRPr="0030791F">
              <w:rPr>
                <w:rFonts w:cs="Arial"/>
                <w:sz w:val="22"/>
              </w:rPr>
              <w:t>90.0</w:t>
            </w:r>
          </w:p>
        </w:tc>
      </w:tr>
      <w:tr w:rsidR="00C566BC" w:rsidRPr="0030791F" w14:paraId="334B697E"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FCBE9F4"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Mid Central</w:t>
            </w:r>
          </w:p>
        </w:tc>
        <w:tc>
          <w:tcPr>
            <w:tcW w:w="1193" w:type="dxa"/>
            <w:tcBorders>
              <w:top w:val="nil"/>
              <w:left w:val="nil"/>
              <w:bottom w:val="nil"/>
              <w:right w:val="nil"/>
            </w:tcBorders>
            <w:shd w:val="clear" w:color="auto" w:fill="auto"/>
            <w:tcMar>
              <w:left w:w="85" w:type="dxa"/>
              <w:right w:w="85" w:type="dxa"/>
            </w:tcMar>
          </w:tcPr>
          <w:p w14:paraId="0CDB06CB" w14:textId="3B543C02" w:rsidR="00C566BC" w:rsidRPr="0030791F" w:rsidRDefault="00C566BC" w:rsidP="00C566BC">
            <w:pPr>
              <w:jc w:val="right"/>
              <w:rPr>
                <w:sz w:val="22"/>
              </w:rPr>
            </w:pPr>
            <w:r w:rsidRPr="0030791F">
              <w:rPr>
                <w:rFonts w:cs="Arial"/>
                <w:sz w:val="22"/>
              </w:rPr>
              <w:t>80</w:t>
            </w:r>
          </w:p>
        </w:tc>
        <w:tc>
          <w:tcPr>
            <w:tcW w:w="1194" w:type="dxa"/>
            <w:tcBorders>
              <w:top w:val="nil"/>
              <w:left w:val="nil"/>
              <w:bottom w:val="nil"/>
              <w:right w:val="nil"/>
            </w:tcBorders>
            <w:shd w:val="clear" w:color="auto" w:fill="auto"/>
            <w:tcMar>
              <w:left w:w="85" w:type="dxa"/>
              <w:right w:w="85" w:type="dxa"/>
            </w:tcMar>
          </w:tcPr>
          <w:p w14:paraId="49A0425B" w14:textId="298EFD22" w:rsidR="00C566BC" w:rsidRPr="0030791F" w:rsidRDefault="00C566BC" w:rsidP="00C566BC">
            <w:pPr>
              <w:jc w:val="right"/>
              <w:rPr>
                <w:sz w:val="22"/>
              </w:rPr>
            </w:pPr>
            <w:r w:rsidRPr="0030791F">
              <w:rPr>
                <w:rFonts w:cs="Arial"/>
                <w:sz w:val="22"/>
              </w:rPr>
              <w:t>77</w:t>
            </w:r>
          </w:p>
        </w:tc>
        <w:tc>
          <w:tcPr>
            <w:tcW w:w="998" w:type="dxa"/>
            <w:tcBorders>
              <w:top w:val="nil"/>
              <w:left w:val="nil"/>
              <w:bottom w:val="nil"/>
            </w:tcBorders>
            <w:shd w:val="clear" w:color="auto" w:fill="auto"/>
            <w:noWrap/>
            <w:tcMar>
              <w:left w:w="85" w:type="dxa"/>
              <w:right w:w="85" w:type="dxa"/>
            </w:tcMar>
            <w:vAlign w:val="bottom"/>
          </w:tcPr>
          <w:p w14:paraId="241E8822" w14:textId="6D91C41C" w:rsidR="00C566BC" w:rsidRPr="0030791F" w:rsidRDefault="00C566BC" w:rsidP="00C566BC">
            <w:pPr>
              <w:jc w:val="right"/>
              <w:rPr>
                <w:sz w:val="22"/>
              </w:rPr>
            </w:pPr>
            <w:r w:rsidRPr="0030791F">
              <w:rPr>
                <w:rFonts w:cs="Arial"/>
                <w:sz w:val="22"/>
              </w:rPr>
              <w:t>46</w:t>
            </w:r>
          </w:p>
        </w:tc>
        <w:tc>
          <w:tcPr>
            <w:tcW w:w="999" w:type="dxa"/>
            <w:gridSpan w:val="2"/>
            <w:tcBorders>
              <w:top w:val="nil"/>
              <w:bottom w:val="nil"/>
            </w:tcBorders>
            <w:shd w:val="clear" w:color="auto" w:fill="auto"/>
            <w:tcMar>
              <w:left w:w="85" w:type="dxa"/>
              <w:right w:w="85" w:type="dxa"/>
            </w:tcMar>
          </w:tcPr>
          <w:p w14:paraId="4259497B" w14:textId="0C1D604F" w:rsidR="00C566BC" w:rsidRPr="0030791F" w:rsidRDefault="00C566BC" w:rsidP="00C566BC">
            <w:pPr>
              <w:jc w:val="right"/>
              <w:rPr>
                <w:sz w:val="22"/>
              </w:rPr>
            </w:pPr>
            <w:r w:rsidRPr="0030791F">
              <w:rPr>
                <w:rFonts w:cs="Arial"/>
                <w:sz w:val="22"/>
              </w:rPr>
              <w:t>59.7</w:t>
            </w:r>
          </w:p>
        </w:tc>
        <w:tc>
          <w:tcPr>
            <w:tcW w:w="998" w:type="dxa"/>
            <w:tcMar>
              <w:left w:w="85" w:type="dxa"/>
              <w:right w:w="85" w:type="dxa"/>
            </w:tcMar>
            <w:vAlign w:val="bottom"/>
          </w:tcPr>
          <w:p w14:paraId="7664D84F" w14:textId="5E046D2C" w:rsidR="00C566BC" w:rsidRPr="0030791F" w:rsidRDefault="00C566BC" w:rsidP="00C566BC">
            <w:pPr>
              <w:jc w:val="right"/>
              <w:rPr>
                <w:sz w:val="22"/>
              </w:rPr>
            </w:pPr>
            <w:r w:rsidRPr="0030791F">
              <w:rPr>
                <w:rFonts w:cs="Arial"/>
                <w:sz w:val="22"/>
              </w:rPr>
              <w:t>61</w:t>
            </w:r>
          </w:p>
        </w:tc>
        <w:tc>
          <w:tcPr>
            <w:tcW w:w="999" w:type="dxa"/>
            <w:tcBorders>
              <w:right w:val="single" w:sz="8" w:space="0" w:color="auto"/>
            </w:tcBorders>
          </w:tcPr>
          <w:p w14:paraId="15CB4CBB" w14:textId="6ADD0CD8" w:rsidR="00C566BC" w:rsidRPr="0030791F" w:rsidRDefault="00C566BC" w:rsidP="00C566BC">
            <w:pPr>
              <w:jc w:val="right"/>
              <w:rPr>
                <w:sz w:val="22"/>
              </w:rPr>
            </w:pPr>
            <w:r w:rsidRPr="0030791F">
              <w:rPr>
                <w:rFonts w:cs="Arial"/>
                <w:sz w:val="22"/>
              </w:rPr>
              <w:t>79.2</w:t>
            </w:r>
          </w:p>
        </w:tc>
      </w:tr>
      <w:tr w:rsidR="00C566BC" w:rsidRPr="0030791F" w14:paraId="6AD779A5"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F1ACC28"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Nelson Marlborough</w:t>
            </w:r>
          </w:p>
        </w:tc>
        <w:tc>
          <w:tcPr>
            <w:tcW w:w="1193" w:type="dxa"/>
            <w:tcBorders>
              <w:top w:val="nil"/>
              <w:left w:val="nil"/>
              <w:bottom w:val="nil"/>
              <w:right w:val="nil"/>
            </w:tcBorders>
            <w:shd w:val="clear" w:color="auto" w:fill="auto"/>
            <w:tcMar>
              <w:left w:w="85" w:type="dxa"/>
              <w:right w:w="85" w:type="dxa"/>
            </w:tcMar>
          </w:tcPr>
          <w:p w14:paraId="7216FC03" w14:textId="3D42AED5" w:rsidR="00C566BC" w:rsidRPr="0030791F" w:rsidRDefault="00C566BC" w:rsidP="00C566BC">
            <w:pPr>
              <w:jc w:val="right"/>
              <w:rPr>
                <w:sz w:val="22"/>
              </w:rPr>
            </w:pPr>
            <w:r w:rsidRPr="0030791F">
              <w:rPr>
                <w:rFonts w:cs="Arial"/>
                <w:sz w:val="22"/>
              </w:rPr>
              <w:t>40</w:t>
            </w:r>
          </w:p>
        </w:tc>
        <w:tc>
          <w:tcPr>
            <w:tcW w:w="1194" w:type="dxa"/>
            <w:tcBorders>
              <w:top w:val="nil"/>
              <w:left w:val="nil"/>
              <w:bottom w:val="nil"/>
              <w:right w:val="nil"/>
            </w:tcBorders>
            <w:shd w:val="clear" w:color="auto" w:fill="auto"/>
            <w:tcMar>
              <w:left w:w="85" w:type="dxa"/>
              <w:right w:w="85" w:type="dxa"/>
            </w:tcMar>
          </w:tcPr>
          <w:p w14:paraId="76CEE510" w14:textId="4239FEAA" w:rsidR="00C566BC" w:rsidRPr="0030791F" w:rsidRDefault="00C566BC" w:rsidP="00C566BC">
            <w:pPr>
              <w:jc w:val="right"/>
              <w:rPr>
                <w:sz w:val="22"/>
              </w:rPr>
            </w:pPr>
            <w:r w:rsidRPr="0030791F">
              <w:rPr>
                <w:rFonts w:cs="Arial"/>
                <w:sz w:val="22"/>
              </w:rPr>
              <w:t>36</w:t>
            </w:r>
          </w:p>
        </w:tc>
        <w:tc>
          <w:tcPr>
            <w:tcW w:w="998" w:type="dxa"/>
            <w:tcBorders>
              <w:top w:val="nil"/>
              <w:left w:val="nil"/>
              <w:bottom w:val="nil"/>
            </w:tcBorders>
            <w:shd w:val="clear" w:color="auto" w:fill="auto"/>
            <w:noWrap/>
            <w:tcMar>
              <w:left w:w="85" w:type="dxa"/>
              <w:right w:w="85" w:type="dxa"/>
            </w:tcMar>
            <w:vAlign w:val="bottom"/>
          </w:tcPr>
          <w:p w14:paraId="7A369F41" w14:textId="45EB9F11" w:rsidR="00C566BC" w:rsidRPr="0030791F" w:rsidRDefault="00C566BC" w:rsidP="00C566BC">
            <w:pPr>
              <w:jc w:val="right"/>
              <w:rPr>
                <w:sz w:val="22"/>
              </w:rPr>
            </w:pPr>
            <w:r w:rsidRPr="0030791F">
              <w:rPr>
                <w:rFonts w:cs="Arial"/>
                <w:sz w:val="22"/>
              </w:rPr>
              <w:t>19</w:t>
            </w:r>
          </w:p>
        </w:tc>
        <w:tc>
          <w:tcPr>
            <w:tcW w:w="999" w:type="dxa"/>
            <w:gridSpan w:val="2"/>
            <w:tcBorders>
              <w:top w:val="nil"/>
              <w:bottom w:val="nil"/>
            </w:tcBorders>
            <w:shd w:val="clear" w:color="auto" w:fill="auto"/>
            <w:tcMar>
              <w:left w:w="85" w:type="dxa"/>
              <w:right w:w="85" w:type="dxa"/>
            </w:tcMar>
          </w:tcPr>
          <w:p w14:paraId="1C8877FA" w14:textId="7B422ACF" w:rsidR="00C566BC" w:rsidRPr="0030791F" w:rsidRDefault="00C566BC" w:rsidP="00C566BC">
            <w:pPr>
              <w:jc w:val="right"/>
              <w:rPr>
                <w:sz w:val="22"/>
              </w:rPr>
            </w:pPr>
            <w:r w:rsidRPr="0030791F">
              <w:rPr>
                <w:rFonts w:cs="Arial"/>
                <w:sz w:val="22"/>
              </w:rPr>
              <w:t>52.8</w:t>
            </w:r>
          </w:p>
        </w:tc>
        <w:tc>
          <w:tcPr>
            <w:tcW w:w="998" w:type="dxa"/>
            <w:tcMar>
              <w:left w:w="85" w:type="dxa"/>
              <w:right w:w="85" w:type="dxa"/>
            </w:tcMar>
            <w:vAlign w:val="bottom"/>
          </w:tcPr>
          <w:p w14:paraId="3A6F72EF" w14:textId="34714D06" w:rsidR="00C566BC" w:rsidRPr="0030791F" w:rsidRDefault="00C566BC" w:rsidP="00C566BC">
            <w:pPr>
              <w:jc w:val="right"/>
              <w:rPr>
                <w:sz w:val="22"/>
              </w:rPr>
            </w:pPr>
            <w:r w:rsidRPr="0030791F">
              <w:rPr>
                <w:rFonts w:cs="Arial"/>
                <w:sz w:val="22"/>
              </w:rPr>
              <w:t>33</w:t>
            </w:r>
          </w:p>
        </w:tc>
        <w:tc>
          <w:tcPr>
            <w:tcW w:w="999" w:type="dxa"/>
            <w:tcBorders>
              <w:right w:val="single" w:sz="8" w:space="0" w:color="auto"/>
            </w:tcBorders>
          </w:tcPr>
          <w:p w14:paraId="60990EBE" w14:textId="79A4A289" w:rsidR="00C566BC" w:rsidRPr="0030791F" w:rsidRDefault="00C566BC" w:rsidP="00C566BC">
            <w:pPr>
              <w:jc w:val="right"/>
              <w:rPr>
                <w:sz w:val="22"/>
              </w:rPr>
            </w:pPr>
            <w:r w:rsidRPr="0030791F">
              <w:rPr>
                <w:rFonts w:cs="Arial"/>
                <w:sz w:val="22"/>
              </w:rPr>
              <w:t>91.7</w:t>
            </w:r>
          </w:p>
        </w:tc>
      </w:tr>
      <w:tr w:rsidR="00C566BC" w:rsidRPr="0030791F" w14:paraId="5F45C295"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7629AFC"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Northland</w:t>
            </w:r>
          </w:p>
        </w:tc>
        <w:tc>
          <w:tcPr>
            <w:tcW w:w="1193" w:type="dxa"/>
            <w:tcBorders>
              <w:top w:val="nil"/>
              <w:left w:val="nil"/>
              <w:bottom w:val="nil"/>
              <w:right w:val="nil"/>
            </w:tcBorders>
            <w:shd w:val="clear" w:color="auto" w:fill="auto"/>
            <w:tcMar>
              <w:left w:w="85" w:type="dxa"/>
              <w:right w:w="85" w:type="dxa"/>
            </w:tcMar>
          </w:tcPr>
          <w:p w14:paraId="4CE0B30D" w14:textId="3BFC6D49" w:rsidR="00C566BC" w:rsidRPr="0030791F" w:rsidRDefault="00C566BC" w:rsidP="00C566BC">
            <w:pPr>
              <w:jc w:val="right"/>
              <w:rPr>
                <w:sz w:val="22"/>
              </w:rPr>
            </w:pPr>
            <w:r w:rsidRPr="0030791F">
              <w:rPr>
                <w:rFonts w:cs="Arial"/>
                <w:sz w:val="22"/>
              </w:rPr>
              <w:t>51</w:t>
            </w:r>
          </w:p>
        </w:tc>
        <w:tc>
          <w:tcPr>
            <w:tcW w:w="1194" w:type="dxa"/>
            <w:tcBorders>
              <w:top w:val="nil"/>
              <w:left w:val="nil"/>
              <w:bottom w:val="nil"/>
              <w:right w:val="nil"/>
            </w:tcBorders>
            <w:shd w:val="clear" w:color="auto" w:fill="auto"/>
            <w:tcMar>
              <w:left w:w="85" w:type="dxa"/>
              <w:right w:w="85" w:type="dxa"/>
            </w:tcMar>
          </w:tcPr>
          <w:p w14:paraId="6341DD13" w14:textId="5DF96BC0" w:rsidR="00C566BC" w:rsidRPr="0030791F" w:rsidRDefault="00C566BC" w:rsidP="00C566BC">
            <w:pPr>
              <w:jc w:val="right"/>
              <w:rPr>
                <w:sz w:val="22"/>
              </w:rPr>
            </w:pPr>
            <w:r w:rsidRPr="0030791F">
              <w:rPr>
                <w:rFonts w:cs="Arial"/>
                <w:sz w:val="22"/>
              </w:rPr>
              <w:t>49</w:t>
            </w:r>
          </w:p>
        </w:tc>
        <w:tc>
          <w:tcPr>
            <w:tcW w:w="998" w:type="dxa"/>
            <w:tcBorders>
              <w:top w:val="nil"/>
              <w:left w:val="nil"/>
              <w:bottom w:val="nil"/>
            </w:tcBorders>
            <w:shd w:val="clear" w:color="auto" w:fill="auto"/>
            <w:noWrap/>
            <w:tcMar>
              <w:left w:w="85" w:type="dxa"/>
              <w:right w:w="85" w:type="dxa"/>
            </w:tcMar>
            <w:vAlign w:val="bottom"/>
          </w:tcPr>
          <w:p w14:paraId="70CB1C8F" w14:textId="44A7839C" w:rsidR="00C566BC" w:rsidRPr="0030791F" w:rsidRDefault="00C566BC" w:rsidP="00C566BC">
            <w:pPr>
              <w:jc w:val="right"/>
              <w:rPr>
                <w:sz w:val="22"/>
              </w:rPr>
            </w:pPr>
            <w:r w:rsidRPr="0030791F">
              <w:rPr>
                <w:rFonts w:cs="Arial"/>
                <w:sz w:val="22"/>
              </w:rPr>
              <w:t>44</w:t>
            </w:r>
          </w:p>
        </w:tc>
        <w:tc>
          <w:tcPr>
            <w:tcW w:w="999" w:type="dxa"/>
            <w:gridSpan w:val="2"/>
            <w:tcBorders>
              <w:top w:val="nil"/>
              <w:bottom w:val="nil"/>
            </w:tcBorders>
            <w:shd w:val="clear" w:color="auto" w:fill="auto"/>
            <w:tcMar>
              <w:left w:w="85" w:type="dxa"/>
              <w:right w:w="85" w:type="dxa"/>
            </w:tcMar>
          </w:tcPr>
          <w:p w14:paraId="3B13810D" w14:textId="6970CFDC" w:rsidR="00C566BC" w:rsidRPr="0030791F" w:rsidRDefault="00C566BC" w:rsidP="00C566BC">
            <w:pPr>
              <w:jc w:val="right"/>
              <w:rPr>
                <w:sz w:val="22"/>
              </w:rPr>
            </w:pPr>
            <w:r w:rsidRPr="0030791F">
              <w:rPr>
                <w:rFonts w:cs="Arial"/>
                <w:sz w:val="22"/>
              </w:rPr>
              <w:t>89.8</w:t>
            </w:r>
          </w:p>
        </w:tc>
        <w:tc>
          <w:tcPr>
            <w:tcW w:w="998" w:type="dxa"/>
            <w:tcMar>
              <w:left w:w="85" w:type="dxa"/>
              <w:right w:w="85" w:type="dxa"/>
            </w:tcMar>
            <w:vAlign w:val="bottom"/>
          </w:tcPr>
          <w:p w14:paraId="764AA729" w14:textId="27E3231C" w:rsidR="00C566BC" w:rsidRPr="0030791F" w:rsidRDefault="00C566BC" w:rsidP="00C566BC">
            <w:pPr>
              <w:jc w:val="right"/>
              <w:rPr>
                <w:sz w:val="22"/>
              </w:rPr>
            </w:pPr>
            <w:r w:rsidRPr="0030791F">
              <w:rPr>
                <w:rFonts w:cs="Arial"/>
                <w:sz w:val="22"/>
              </w:rPr>
              <w:t>45</w:t>
            </w:r>
          </w:p>
        </w:tc>
        <w:tc>
          <w:tcPr>
            <w:tcW w:w="999" w:type="dxa"/>
            <w:tcBorders>
              <w:right w:val="single" w:sz="8" w:space="0" w:color="auto"/>
            </w:tcBorders>
          </w:tcPr>
          <w:p w14:paraId="28FBCF20" w14:textId="4FC6AA22" w:rsidR="00C566BC" w:rsidRPr="0030791F" w:rsidRDefault="00C566BC" w:rsidP="00C566BC">
            <w:pPr>
              <w:jc w:val="right"/>
              <w:rPr>
                <w:sz w:val="22"/>
              </w:rPr>
            </w:pPr>
            <w:r w:rsidRPr="0030791F">
              <w:rPr>
                <w:rFonts w:cs="Arial"/>
                <w:sz w:val="22"/>
              </w:rPr>
              <w:t>91.8</w:t>
            </w:r>
          </w:p>
        </w:tc>
      </w:tr>
      <w:tr w:rsidR="00C566BC" w:rsidRPr="0030791F" w14:paraId="2B518281"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246C4AB"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South Canterbury</w:t>
            </w:r>
          </w:p>
        </w:tc>
        <w:tc>
          <w:tcPr>
            <w:tcW w:w="1193" w:type="dxa"/>
            <w:tcBorders>
              <w:top w:val="nil"/>
              <w:left w:val="nil"/>
              <w:bottom w:val="nil"/>
              <w:right w:val="nil"/>
            </w:tcBorders>
            <w:shd w:val="clear" w:color="auto" w:fill="auto"/>
            <w:tcMar>
              <w:left w:w="85" w:type="dxa"/>
              <w:right w:w="85" w:type="dxa"/>
            </w:tcMar>
          </w:tcPr>
          <w:p w14:paraId="3FF3953C" w14:textId="1379C6B3" w:rsidR="00C566BC" w:rsidRPr="0030791F" w:rsidRDefault="00C566BC" w:rsidP="00C566BC">
            <w:pPr>
              <w:jc w:val="right"/>
              <w:rPr>
                <w:sz w:val="22"/>
              </w:rPr>
            </w:pPr>
            <w:r w:rsidRPr="0030791F">
              <w:rPr>
                <w:rFonts w:cs="Arial"/>
                <w:sz w:val="22"/>
              </w:rPr>
              <w:t>6</w:t>
            </w:r>
          </w:p>
        </w:tc>
        <w:tc>
          <w:tcPr>
            <w:tcW w:w="1194" w:type="dxa"/>
            <w:tcBorders>
              <w:top w:val="nil"/>
              <w:left w:val="nil"/>
              <w:bottom w:val="nil"/>
              <w:right w:val="nil"/>
            </w:tcBorders>
            <w:shd w:val="clear" w:color="auto" w:fill="auto"/>
            <w:tcMar>
              <w:left w:w="85" w:type="dxa"/>
              <w:right w:w="85" w:type="dxa"/>
            </w:tcMar>
          </w:tcPr>
          <w:p w14:paraId="7EB0F2B7" w14:textId="41C88D88" w:rsidR="00C566BC" w:rsidRPr="0030791F" w:rsidRDefault="00C566BC" w:rsidP="00C566BC">
            <w:pPr>
              <w:jc w:val="right"/>
              <w:rPr>
                <w:sz w:val="22"/>
              </w:rPr>
            </w:pPr>
            <w:r w:rsidRPr="0030791F">
              <w:rPr>
                <w:rFonts w:cs="Arial"/>
                <w:sz w:val="22"/>
              </w:rPr>
              <w:t>6</w:t>
            </w:r>
          </w:p>
        </w:tc>
        <w:tc>
          <w:tcPr>
            <w:tcW w:w="998" w:type="dxa"/>
            <w:tcBorders>
              <w:top w:val="nil"/>
              <w:left w:val="nil"/>
              <w:bottom w:val="nil"/>
            </w:tcBorders>
            <w:shd w:val="clear" w:color="auto" w:fill="auto"/>
            <w:noWrap/>
            <w:tcMar>
              <w:left w:w="85" w:type="dxa"/>
              <w:right w:w="85" w:type="dxa"/>
            </w:tcMar>
            <w:vAlign w:val="bottom"/>
          </w:tcPr>
          <w:p w14:paraId="655C411A" w14:textId="45EA5F57" w:rsidR="00C566BC" w:rsidRPr="0030791F" w:rsidRDefault="00C566BC" w:rsidP="00C566BC">
            <w:pPr>
              <w:jc w:val="right"/>
              <w:rPr>
                <w:sz w:val="22"/>
              </w:rPr>
            </w:pPr>
            <w:r w:rsidRPr="0030791F">
              <w:rPr>
                <w:rFonts w:cs="Arial"/>
                <w:sz w:val="22"/>
              </w:rPr>
              <w:t>3</w:t>
            </w:r>
          </w:p>
        </w:tc>
        <w:tc>
          <w:tcPr>
            <w:tcW w:w="999" w:type="dxa"/>
            <w:gridSpan w:val="2"/>
            <w:tcBorders>
              <w:top w:val="nil"/>
              <w:bottom w:val="nil"/>
            </w:tcBorders>
            <w:shd w:val="clear" w:color="auto" w:fill="auto"/>
            <w:tcMar>
              <w:left w:w="85" w:type="dxa"/>
              <w:right w:w="85" w:type="dxa"/>
            </w:tcMar>
          </w:tcPr>
          <w:p w14:paraId="1F3A6E92" w14:textId="4B586AA4" w:rsidR="00C566BC" w:rsidRPr="0030791F" w:rsidRDefault="00C566BC" w:rsidP="00C566BC">
            <w:pPr>
              <w:jc w:val="right"/>
              <w:rPr>
                <w:sz w:val="22"/>
              </w:rPr>
            </w:pPr>
            <w:r w:rsidRPr="0030791F">
              <w:rPr>
                <w:rFonts w:cs="Arial"/>
                <w:sz w:val="22"/>
              </w:rPr>
              <w:t>50.0</w:t>
            </w:r>
          </w:p>
        </w:tc>
        <w:tc>
          <w:tcPr>
            <w:tcW w:w="998" w:type="dxa"/>
            <w:tcMar>
              <w:left w:w="85" w:type="dxa"/>
              <w:right w:w="85" w:type="dxa"/>
            </w:tcMar>
            <w:vAlign w:val="bottom"/>
          </w:tcPr>
          <w:p w14:paraId="1FB08EA3" w14:textId="19FFEDD9" w:rsidR="00C566BC" w:rsidRPr="0030791F" w:rsidRDefault="00C566BC" w:rsidP="00C566BC">
            <w:pPr>
              <w:jc w:val="right"/>
              <w:rPr>
                <w:sz w:val="22"/>
              </w:rPr>
            </w:pPr>
            <w:r w:rsidRPr="0030791F">
              <w:rPr>
                <w:rFonts w:cs="Arial"/>
                <w:sz w:val="22"/>
              </w:rPr>
              <w:t>5</w:t>
            </w:r>
          </w:p>
        </w:tc>
        <w:tc>
          <w:tcPr>
            <w:tcW w:w="999" w:type="dxa"/>
            <w:tcBorders>
              <w:right w:val="single" w:sz="8" w:space="0" w:color="auto"/>
            </w:tcBorders>
          </w:tcPr>
          <w:p w14:paraId="535CD483" w14:textId="0A545043" w:rsidR="00C566BC" w:rsidRPr="0030791F" w:rsidRDefault="00C566BC" w:rsidP="00C566BC">
            <w:pPr>
              <w:jc w:val="right"/>
              <w:rPr>
                <w:sz w:val="22"/>
              </w:rPr>
            </w:pPr>
            <w:r w:rsidRPr="0030791F">
              <w:rPr>
                <w:rFonts w:cs="Arial"/>
                <w:sz w:val="22"/>
              </w:rPr>
              <w:t>83.3</w:t>
            </w:r>
          </w:p>
        </w:tc>
      </w:tr>
      <w:tr w:rsidR="00C566BC" w:rsidRPr="0030791F" w14:paraId="06BC0C22"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1084B54"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Southern</w:t>
            </w:r>
          </w:p>
        </w:tc>
        <w:tc>
          <w:tcPr>
            <w:tcW w:w="1193" w:type="dxa"/>
            <w:tcBorders>
              <w:top w:val="nil"/>
              <w:left w:val="nil"/>
              <w:bottom w:val="nil"/>
              <w:right w:val="nil"/>
            </w:tcBorders>
            <w:shd w:val="clear" w:color="auto" w:fill="auto"/>
            <w:tcMar>
              <w:left w:w="85" w:type="dxa"/>
              <w:right w:w="85" w:type="dxa"/>
            </w:tcMar>
          </w:tcPr>
          <w:p w14:paraId="663EC5C2" w14:textId="5F97D72E" w:rsidR="00C566BC" w:rsidRPr="0030791F" w:rsidRDefault="00C566BC" w:rsidP="00C566BC">
            <w:pPr>
              <w:jc w:val="right"/>
              <w:rPr>
                <w:sz w:val="22"/>
              </w:rPr>
            </w:pPr>
            <w:r w:rsidRPr="0030791F">
              <w:rPr>
                <w:rFonts w:cs="Arial"/>
                <w:sz w:val="22"/>
              </w:rPr>
              <w:t>96</w:t>
            </w:r>
          </w:p>
        </w:tc>
        <w:tc>
          <w:tcPr>
            <w:tcW w:w="1194" w:type="dxa"/>
            <w:tcBorders>
              <w:top w:val="nil"/>
              <w:left w:val="nil"/>
              <w:bottom w:val="nil"/>
              <w:right w:val="nil"/>
            </w:tcBorders>
            <w:shd w:val="clear" w:color="auto" w:fill="auto"/>
            <w:tcMar>
              <w:left w:w="85" w:type="dxa"/>
              <w:right w:w="85" w:type="dxa"/>
            </w:tcMar>
          </w:tcPr>
          <w:p w14:paraId="11358137" w14:textId="5F26EC6E" w:rsidR="00C566BC" w:rsidRPr="0030791F" w:rsidRDefault="00C566BC" w:rsidP="00C566BC">
            <w:pPr>
              <w:jc w:val="right"/>
              <w:rPr>
                <w:sz w:val="22"/>
              </w:rPr>
            </w:pPr>
            <w:r w:rsidRPr="0030791F">
              <w:rPr>
                <w:rFonts w:cs="Arial"/>
                <w:sz w:val="22"/>
              </w:rPr>
              <w:t>86</w:t>
            </w:r>
          </w:p>
        </w:tc>
        <w:tc>
          <w:tcPr>
            <w:tcW w:w="998" w:type="dxa"/>
            <w:tcBorders>
              <w:top w:val="nil"/>
              <w:left w:val="nil"/>
              <w:bottom w:val="nil"/>
            </w:tcBorders>
            <w:shd w:val="clear" w:color="auto" w:fill="auto"/>
            <w:noWrap/>
            <w:tcMar>
              <w:left w:w="85" w:type="dxa"/>
              <w:right w:w="85" w:type="dxa"/>
            </w:tcMar>
            <w:vAlign w:val="bottom"/>
          </w:tcPr>
          <w:p w14:paraId="4CAAD75F" w14:textId="7349274D" w:rsidR="00C566BC" w:rsidRPr="0030791F" w:rsidRDefault="00C566BC" w:rsidP="00C566BC">
            <w:pPr>
              <w:jc w:val="right"/>
              <w:rPr>
                <w:sz w:val="22"/>
              </w:rPr>
            </w:pPr>
            <w:r w:rsidRPr="0030791F">
              <w:rPr>
                <w:rFonts w:cs="Arial"/>
                <w:sz w:val="22"/>
              </w:rPr>
              <w:t>66</w:t>
            </w:r>
          </w:p>
        </w:tc>
        <w:tc>
          <w:tcPr>
            <w:tcW w:w="999" w:type="dxa"/>
            <w:gridSpan w:val="2"/>
            <w:tcBorders>
              <w:top w:val="nil"/>
              <w:bottom w:val="nil"/>
            </w:tcBorders>
            <w:shd w:val="clear" w:color="auto" w:fill="auto"/>
            <w:tcMar>
              <w:left w:w="85" w:type="dxa"/>
              <w:right w:w="85" w:type="dxa"/>
            </w:tcMar>
          </w:tcPr>
          <w:p w14:paraId="511540C9" w14:textId="5875B207" w:rsidR="00C566BC" w:rsidRPr="0030791F" w:rsidRDefault="00C566BC" w:rsidP="00C566BC">
            <w:pPr>
              <w:jc w:val="right"/>
              <w:rPr>
                <w:sz w:val="22"/>
              </w:rPr>
            </w:pPr>
            <w:r w:rsidRPr="0030791F">
              <w:rPr>
                <w:rFonts w:cs="Arial"/>
                <w:sz w:val="22"/>
              </w:rPr>
              <w:t>76.7</w:t>
            </w:r>
          </w:p>
        </w:tc>
        <w:tc>
          <w:tcPr>
            <w:tcW w:w="998" w:type="dxa"/>
            <w:tcMar>
              <w:left w:w="85" w:type="dxa"/>
              <w:right w:w="85" w:type="dxa"/>
            </w:tcMar>
            <w:vAlign w:val="bottom"/>
          </w:tcPr>
          <w:p w14:paraId="376340BA" w14:textId="363B9687" w:rsidR="00C566BC" w:rsidRPr="0030791F" w:rsidRDefault="00C566BC" w:rsidP="00C566BC">
            <w:pPr>
              <w:jc w:val="right"/>
              <w:rPr>
                <w:sz w:val="22"/>
              </w:rPr>
            </w:pPr>
            <w:r w:rsidRPr="0030791F">
              <w:rPr>
                <w:rFonts w:cs="Arial"/>
                <w:sz w:val="22"/>
              </w:rPr>
              <w:t>79</w:t>
            </w:r>
          </w:p>
        </w:tc>
        <w:tc>
          <w:tcPr>
            <w:tcW w:w="999" w:type="dxa"/>
            <w:tcBorders>
              <w:right w:val="single" w:sz="8" w:space="0" w:color="auto"/>
            </w:tcBorders>
          </w:tcPr>
          <w:p w14:paraId="75B6F403" w14:textId="270A86AC" w:rsidR="00C566BC" w:rsidRPr="0030791F" w:rsidRDefault="00C566BC" w:rsidP="00C566BC">
            <w:pPr>
              <w:jc w:val="right"/>
              <w:rPr>
                <w:sz w:val="22"/>
              </w:rPr>
            </w:pPr>
            <w:r w:rsidRPr="0030791F">
              <w:rPr>
                <w:rFonts w:cs="Arial"/>
                <w:sz w:val="22"/>
              </w:rPr>
              <w:t>91.9</w:t>
            </w:r>
          </w:p>
        </w:tc>
      </w:tr>
      <w:tr w:rsidR="00C566BC" w:rsidRPr="0030791F" w14:paraId="04E9D274"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72A1D56"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Tairawhiti</w:t>
            </w:r>
          </w:p>
        </w:tc>
        <w:tc>
          <w:tcPr>
            <w:tcW w:w="1193" w:type="dxa"/>
            <w:tcBorders>
              <w:top w:val="nil"/>
              <w:left w:val="nil"/>
              <w:bottom w:val="nil"/>
              <w:right w:val="nil"/>
            </w:tcBorders>
            <w:shd w:val="clear" w:color="auto" w:fill="auto"/>
            <w:tcMar>
              <w:left w:w="85" w:type="dxa"/>
              <w:right w:w="85" w:type="dxa"/>
            </w:tcMar>
          </w:tcPr>
          <w:p w14:paraId="25B453CC" w14:textId="59DD2EDA" w:rsidR="00C566BC" w:rsidRPr="0030791F" w:rsidRDefault="00C566BC" w:rsidP="00C566BC">
            <w:pPr>
              <w:jc w:val="right"/>
              <w:rPr>
                <w:sz w:val="22"/>
              </w:rPr>
            </w:pPr>
            <w:r w:rsidRPr="0030791F">
              <w:rPr>
                <w:rFonts w:cs="Arial"/>
                <w:sz w:val="22"/>
              </w:rPr>
              <w:t>30</w:t>
            </w:r>
          </w:p>
        </w:tc>
        <w:tc>
          <w:tcPr>
            <w:tcW w:w="1194" w:type="dxa"/>
            <w:tcBorders>
              <w:top w:val="nil"/>
              <w:left w:val="nil"/>
              <w:bottom w:val="nil"/>
              <w:right w:val="nil"/>
            </w:tcBorders>
            <w:shd w:val="clear" w:color="auto" w:fill="auto"/>
            <w:tcMar>
              <w:left w:w="85" w:type="dxa"/>
              <w:right w:w="85" w:type="dxa"/>
            </w:tcMar>
          </w:tcPr>
          <w:p w14:paraId="11FF6DC9" w14:textId="155B4E25" w:rsidR="00C566BC" w:rsidRPr="0030791F" w:rsidRDefault="00C566BC" w:rsidP="00C566BC">
            <w:pPr>
              <w:jc w:val="right"/>
              <w:rPr>
                <w:sz w:val="22"/>
              </w:rPr>
            </w:pPr>
            <w:r w:rsidRPr="0030791F">
              <w:rPr>
                <w:rFonts w:cs="Arial"/>
                <w:sz w:val="22"/>
              </w:rPr>
              <w:t>29</w:t>
            </w:r>
          </w:p>
        </w:tc>
        <w:tc>
          <w:tcPr>
            <w:tcW w:w="998" w:type="dxa"/>
            <w:tcBorders>
              <w:top w:val="nil"/>
              <w:left w:val="nil"/>
              <w:bottom w:val="nil"/>
            </w:tcBorders>
            <w:shd w:val="clear" w:color="auto" w:fill="auto"/>
            <w:noWrap/>
            <w:tcMar>
              <w:left w:w="85" w:type="dxa"/>
              <w:right w:w="85" w:type="dxa"/>
            </w:tcMar>
            <w:vAlign w:val="bottom"/>
          </w:tcPr>
          <w:p w14:paraId="0F238619" w14:textId="6AD198F6" w:rsidR="00C566BC" w:rsidRPr="0030791F" w:rsidRDefault="00C566BC" w:rsidP="00C566BC">
            <w:pPr>
              <w:jc w:val="right"/>
              <w:rPr>
                <w:sz w:val="22"/>
              </w:rPr>
            </w:pPr>
            <w:r w:rsidRPr="0030791F">
              <w:rPr>
                <w:rFonts w:cs="Arial"/>
                <w:sz w:val="22"/>
              </w:rPr>
              <w:t>17</w:t>
            </w:r>
          </w:p>
        </w:tc>
        <w:tc>
          <w:tcPr>
            <w:tcW w:w="999" w:type="dxa"/>
            <w:gridSpan w:val="2"/>
            <w:tcBorders>
              <w:top w:val="nil"/>
              <w:bottom w:val="nil"/>
            </w:tcBorders>
            <w:shd w:val="clear" w:color="auto" w:fill="auto"/>
            <w:tcMar>
              <w:left w:w="85" w:type="dxa"/>
              <w:right w:w="85" w:type="dxa"/>
            </w:tcMar>
          </w:tcPr>
          <w:p w14:paraId="60DC2AE5" w14:textId="05E60610" w:rsidR="00C566BC" w:rsidRPr="0030791F" w:rsidRDefault="00C566BC" w:rsidP="00C566BC">
            <w:pPr>
              <w:jc w:val="right"/>
              <w:rPr>
                <w:sz w:val="22"/>
              </w:rPr>
            </w:pPr>
            <w:r w:rsidRPr="0030791F">
              <w:rPr>
                <w:rFonts w:cs="Arial"/>
                <w:sz w:val="22"/>
              </w:rPr>
              <w:t>58.6</w:t>
            </w:r>
          </w:p>
        </w:tc>
        <w:tc>
          <w:tcPr>
            <w:tcW w:w="998" w:type="dxa"/>
            <w:tcMar>
              <w:left w:w="85" w:type="dxa"/>
              <w:right w:w="85" w:type="dxa"/>
            </w:tcMar>
            <w:vAlign w:val="bottom"/>
          </w:tcPr>
          <w:p w14:paraId="79668DC5" w14:textId="64834E7B" w:rsidR="00C566BC" w:rsidRPr="0030791F" w:rsidRDefault="00C566BC" w:rsidP="00C566BC">
            <w:pPr>
              <w:jc w:val="right"/>
              <w:rPr>
                <w:sz w:val="22"/>
              </w:rPr>
            </w:pPr>
            <w:r w:rsidRPr="0030791F">
              <w:rPr>
                <w:rFonts w:cs="Arial"/>
                <w:sz w:val="22"/>
              </w:rPr>
              <w:t>23</w:t>
            </w:r>
          </w:p>
        </w:tc>
        <w:tc>
          <w:tcPr>
            <w:tcW w:w="999" w:type="dxa"/>
            <w:tcBorders>
              <w:right w:val="single" w:sz="8" w:space="0" w:color="auto"/>
            </w:tcBorders>
          </w:tcPr>
          <w:p w14:paraId="6E59C50F" w14:textId="1C66A724" w:rsidR="00C566BC" w:rsidRPr="0030791F" w:rsidRDefault="00C566BC" w:rsidP="00C566BC">
            <w:pPr>
              <w:jc w:val="right"/>
              <w:rPr>
                <w:sz w:val="22"/>
              </w:rPr>
            </w:pPr>
            <w:r w:rsidRPr="0030791F">
              <w:rPr>
                <w:rFonts w:cs="Arial"/>
                <w:sz w:val="22"/>
              </w:rPr>
              <w:t>79.3</w:t>
            </w:r>
          </w:p>
        </w:tc>
      </w:tr>
      <w:tr w:rsidR="00C566BC" w:rsidRPr="0030791F" w14:paraId="23F81D99"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93B6550"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Taranaki</w:t>
            </w:r>
          </w:p>
        </w:tc>
        <w:tc>
          <w:tcPr>
            <w:tcW w:w="1193" w:type="dxa"/>
            <w:tcBorders>
              <w:top w:val="nil"/>
              <w:left w:val="nil"/>
              <w:bottom w:val="nil"/>
              <w:right w:val="nil"/>
            </w:tcBorders>
            <w:shd w:val="clear" w:color="auto" w:fill="auto"/>
            <w:tcMar>
              <w:left w:w="85" w:type="dxa"/>
              <w:right w:w="85" w:type="dxa"/>
            </w:tcMar>
          </w:tcPr>
          <w:p w14:paraId="16AA783F" w14:textId="2926DD7B" w:rsidR="00C566BC" w:rsidRPr="0030791F" w:rsidRDefault="00C566BC" w:rsidP="00C566BC">
            <w:pPr>
              <w:jc w:val="right"/>
              <w:rPr>
                <w:sz w:val="22"/>
              </w:rPr>
            </w:pPr>
            <w:r w:rsidRPr="0030791F">
              <w:rPr>
                <w:rFonts w:cs="Arial"/>
                <w:sz w:val="22"/>
              </w:rPr>
              <w:t>53</w:t>
            </w:r>
          </w:p>
        </w:tc>
        <w:tc>
          <w:tcPr>
            <w:tcW w:w="1194" w:type="dxa"/>
            <w:tcBorders>
              <w:top w:val="nil"/>
              <w:left w:val="nil"/>
              <w:bottom w:val="nil"/>
              <w:right w:val="nil"/>
            </w:tcBorders>
            <w:shd w:val="clear" w:color="auto" w:fill="auto"/>
            <w:tcMar>
              <w:left w:w="85" w:type="dxa"/>
              <w:right w:w="85" w:type="dxa"/>
            </w:tcMar>
          </w:tcPr>
          <w:p w14:paraId="24D3B59F" w14:textId="530B8383" w:rsidR="00C566BC" w:rsidRPr="0030791F" w:rsidRDefault="00C566BC" w:rsidP="00C566BC">
            <w:pPr>
              <w:jc w:val="right"/>
              <w:rPr>
                <w:sz w:val="22"/>
              </w:rPr>
            </w:pPr>
            <w:r w:rsidRPr="0030791F">
              <w:rPr>
                <w:rFonts w:cs="Arial"/>
                <w:sz w:val="22"/>
              </w:rPr>
              <w:t>51</w:t>
            </w:r>
          </w:p>
        </w:tc>
        <w:tc>
          <w:tcPr>
            <w:tcW w:w="998" w:type="dxa"/>
            <w:tcBorders>
              <w:top w:val="nil"/>
              <w:left w:val="nil"/>
              <w:bottom w:val="nil"/>
            </w:tcBorders>
            <w:shd w:val="clear" w:color="auto" w:fill="auto"/>
            <w:noWrap/>
            <w:tcMar>
              <w:left w:w="85" w:type="dxa"/>
              <w:right w:w="85" w:type="dxa"/>
            </w:tcMar>
            <w:vAlign w:val="bottom"/>
          </w:tcPr>
          <w:p w14:paraId="68EB5918" w14:textId="7BC10B88" w:rsidR="00C566BC" w:rsidRPr="0030791F" w:rsidRDefault="00C566BC" w:rsidP="00C566BC">
            <w:pPr>
              <w:jc w:val="right"/>
              <w:rPr>
                <w:sz w:val="22"/>
              </w:rPr>
            </w:pPr>
            <w:r w:rsidRPr="0030791F">
              <w:rPr>
                <w:rFonts w:cs="Arial"/>
                <w:sz w:val="22"/>
              </w:rPr>
              <w:t>40</w:t>
            </w:r>
          </w:p>
        </w:tc>
        <w:tc>
          <w:tcPr>
            <w:tcW w:w="999" w:type="dxa"/>
            <w:gridSpan w:val="2"/>
            <w:tcBorders>
              <w:top w:val="nil"/>
              <w:bottom w:val="nil"/>
            </w:tcBorders>
            <w:shd w:val="clear" w:color="auto" w:fill="auto"/>
            <w:tcMar>
              <w:left w:w="85" w:type="dxa"/>
              <w:right w:w="85" w:type="dxa"/>
            </w:tcMar>
          </w:tcPr>
          <w:p w14:paraId="27C5E0BC" w14:textId="37E46388" w:rsidR="00C566BC" w:rsidRPr="0030791F" w:rsidRDefault="00C566BC" w:rsidP="00C566BC">
            <w:pPr>
              <w:jc w:val="right"/>
              <w:rPr>
                <w:sz w:val="22"/>
              </w:rPr>
            </w:pPr>
            <w:r w:rsidRPr="0030791F">
              <w:rPr>
                <w:rFonts w:cs="Arial"/>
                <w:sz w:val="22"/>
              </w:rPr>
              <w:t>78.4</w:t>
            </w:r>
          </w:p>
        </w:tc>
        <w:tc>
          <w:tcPr>
            <w:tcW w:w="998" w:type="dxa"/>
            <w:tcMar>
              <w:left w:w="85" w:type="dxa"/>
              <w:right w:w="85" w:type="dxa"/>
            </w:tcMar>
            <w:vAlign w:val="bottom"/>
          </w:tcPr>
          <w:p w14:paraId="6D4B5F2A" w14:textId="4FCB2D73" w:rsidR="00C566BC" w:rsidRPr="0030791F" w:rsidRDefault="00C566BC" w:rsidP="00C566BC">
            <w:pPr>
              <w:jc w:val="right"/>
              <w:rPr>
                <w:sz w:val="22"/>
              </w:rPr>
            </w:pPr>
            <w:r w:rsidRPr="0030791F">
              <w:rPr>
                <w:rFonts w:cs="Arial"/>
                <w:sz w:val="22"/>
              </w:rPr>
              <w:t>48</w:t>
            </w:r>
          </w:p>
        </w:tc>
        <w:tc>
          <w:tcPr>
            <w:tcW w:w="999" w:type="dxa"/>
            <w:tcBorders>
              <w:right w:val="single" w:sz="8" w:space="0" w:color="auto"/>
            </w:tcBorders>
          </w:tcPr>
          <w:p w14:paraId="7F8ECA69" w14:textId="409B74D6" w:rsidR="00C566BC" w:rsidRPr="0030791F" w:rsidRDefault="00C566BC" w:rsidP="00C566BC">
            <w:pPr>
              <w:jc w:val="right"/>
              <w:rPr>
                <w:sz w:val="22"/>
              </w:rPr>
            </w:pPr>
            <w:r w:rsidRPr="0030791F">
              <w:rPr>
                <w:rFonts w:cs="Arial"/>
                <w:sz w:val="22"/>
              </w:rPr>
              <w:t>94.1</w:t>
            </w:r>
          </w:p>
        </w:tc>
      </w:tr>
      <w:tr w:rsidR="00C566BC" w:rsidRPr="0030791F" w14:paraId="08315CCD"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0944F60"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Waikato</w:t>
            </w:r>
          </w:p>
        </w:tc>
        <w:tc>
          <w:tcPr>
            <w:tcW w:w="1193" w:type="dxa"/>
            <w:tcBorders>
              <w:top w:val="nil"/>
              <w:left w:val="nil"/>
              <w:bottom w:val="nil"/>
              <w:right w:val="nil"/>
            </w:tcBorders>
            <w:shd w:val="clear" w:color="auto" w:fill="auto"/>
            <w:tcMar>
              <w:left w:w="85" w:type="dxa"/>
              <w:right w:w="85" w:type="dxa"/>
            </w:tcMar>
          </w:tcPr>
          <w:p w14:paraId="54B5D2B7" w14:textId="26DE0A57" w:rsidR="00C566BC" w:rsidRPr="0030791F" w:rsidRDefault="00C566BC" w:rsidP="00C566BC">
            <w:pPr>
              <w:jc w:val="right"/>
              <w:rPr>
                <w:sz w:val="22"/>
              </w:rPr>
            </w:pPr>
            <w:r w:rsidRPr="0030791F">
              <w:rPr>
                <w:rFonts w:cs="Arial"/>
                <w:sz w:val="22"/>
              </w:rPr>
              <w:t>119</w:t>
            </w:r>
          </w:p>
        </w:tc>
        <w:tc>
          <w:tcPr>
            <w:tcW w:w="1194" w:type="dxa"/>
            <w:tcBorders>
              <w:top w:val="nil"/>
              <w:left w:val="nil"/>
              <w:bottom w:val="nil"/>
              <w:right w:val="nil"/>
            </w:tcBorders>
            <w:shd w:val="clear" w:color="auto" w:fill="auto"/>
            <w:tcMar>
              <w:left w:w="85" w:type="dxa"/>
              <w:right w:w="85" w:type="dxa"/>
            </w:tcMar>
          </w:tcPr>
          <w:p w14:paraId="5E61A333" w14:textId="2F3F61DB" w:rsidR="00C566BC" w:rsidRPr="0030791F" w:rsidRDefault="00C566BC" w:rsidP="00C566BC">
            <w:pPr>
              <w:jc w:val="right"/>
              <w:rPr>
                <w:sz w:val="22"/>
              </w:rPr>
            </w:pPr>
            <w:r w:rsidRPr="0030791F">
              <w:rPr>
                <w:rFonts w:cs="Arial"/>
                <w:sz w:val="22"/>
              </w:rPr>
              <w:t>112</w:t>
            </w:r>
          </w:p>
        </w:tc>
        <w:tc>
          <w:tcPr>
            <w:tcW w:w="998" w:type="dxa"/>
            <w:tcBorders>
              <w:top w:val="nil"/>
              <w:left w:val="nil"/>
              <w:bottom w:val="nil"/>
            </w:tcBorders>
            <w:shd w:val="clear" w:color="auto" w:fill="auto"/>
            <w:noWrap/>
            <w:tcMar>
              <w:left w:w="85" w:type="dxa"/>
              <w:right w:w="85" w:type="dxa"/>
            </w:tcMar>
            <w:vAlign w:val="bottom"/>
          </w:tcPr>
          <w:p w14:paraId="62BED655" w14:textId="2D99D584" w:rsidR="00C566BC" w:rsidRPr="0030791F" w:rsidRDefault="00C566BC" w:rsidP="00C566BC">
            <w:pPr>
              <w:jc w:val="right"/>
              <w:rPr>
                <w:sz w:val="22"/>
              </w:rPr>
            </w:pPr>
            <w:r w:rsidRPr="0030791F">
              <w:rPr>
                <w:rFonts w:cs="Arial"/>
                <w:sz w:val="22"/>
              </w:rPr>
              <w:t>85</w:t>
            </w:r>
          </w:p>
        </w:tc>
        <w:tc>
          <w:tcPr>
            <w:tcW w:w="999" w:type="dxa"/>
            <w:gridSpan w:val="2"/>
            <w:tcBorders>
              <w:top w:val="nil"/>
              <w:bottom w:val="nil"/>
            </w:tcBorders>
            <w:shd w:val="clear" w:color="auto" w:fill="auto"/>
            <w:tcMar>
              <w:left w:w="85" w:type="dxa"/>
              <w:right w:w="85" w:type="dxa"/>
            </w:tcMar>
          </w:tcPr>
          <w:p w14:paraId="4E316FEB" w14:textId="01A10352" w:rsidR="00C566BC" w:rsidRPr="0030791F" w:rsidRDefault="00C566BC" w:rsidP="00C566BC">
            <w:pPr>
              <w:jc w:val="right"/>
              <w:rPr>
                <w:sz w:val="22"/>
              </w:rPr>
            </w:pPr>
            <w:r w:rsidRPr="0030791F">
              <w:rPr>
                <w:rFonts w:cs="Arial"/>
                <w:sz w:val="22"/>
              </w:rPr>
              <w:t>75.9</w:t>
            </w:r>
          </w:p>
        </w:tc>
        <w:tc>
          <w:tcPr>
            <w:tcW w:w="998" w:type="dxa"/>
            <w:tcMar>
              <w:left w:w="85" w:type="dxa"/>
              <w:right w:w="85" w:type="dxa"/>
            </w:tcMar>
            <w:vAlign w:val="bottom"/>
          </w:tcPr>
          <w:p w14:paraId="599F5992" w14:textId="19091684" w:rsidR="00C566BC" w:rsidRPr="0030791F" w:rsidRDefault="00C566BC" w:rsidP="00C566BC">
            <w:pPr>
              <w:jc w:val="right"/>
              <w:rPr>
                <w:sz w:val="22"/>
              </w:rPr>
            </w:pPr>
            <w:r w:rsidRPr="0030791F">
              <w:rPr>
                <w:rFonts w:cs="Arial"/>
                <w:sz w:val="22"/>
              </w:rPr>
              <w:t>102</w:t>
            </w:r>
          </w:p>
        </w:tc>
        <w:tc>
          <w:tcPr>
            <w:tcW w:w="999" w:type="dxa"/>
            <w:tcBorders>
              <w:right w:val="single" w:sz="8" w:space="0" w:color="auto"/>
            </w:tcBorders>
          </w:tcPr>
          <w:p w14:paraId="513C0FA7" w14:textId="0CB18280" w:rsidR="00C566BC" w:rsidRPr="0030791F" w:rsidRDefault="00C566BC" w:rsidP="00C566BC">
            <w:pPr>
              <w:jc w:val="right"/>
              <w:rPr>
                <w:sz w:val="22"/>
              </w:rPr>
            </w:pPr>
            <w:r w:rsidRPr="0030791F">
              <w:rPr>
                <w:rFonts w:cs="Arial"/>
                <w:sz w:val="22"/>
              </w:rPr>
              <w:t>91.1</w:t>
            </w:r>
          </w:p>
        </w:tc>
      </w:tr>
      <w:tr w:rsidR="00C566BC" w:rsidRPr="0030791F" w14:paraId="46B75F1E"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8C1E3DC"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Wairarapa</w:t>
            </w:r>
          </w:p>
        </w:tc>
        <w:tc>
          <w:tcPr>
            <w:tcW w:w="1193" w:type="dxa"/>
            <w:tcBorders>
              <w:top w:val="nil"/>
              <w:left w:val="nil"/>
              <w:bottom w:val="nil"/>
              <w:right w:val="nil"/>
            </w:tcBorders>
            <w:shd w:val="clear" w:color="auto" w:fill="auto"/>
            <w:tcMar>
              <w:left w:w="85" w:type="dxa"/>
              <w:right w:w="85" w:type="dxa"/>
            </w:tcMar>
          </w:tcPr>
          <w:p w14:paraId="714F6262" w14:textId="10E81E7D" w:rsidR="00C566BC" w:rsidRPr="0030791F" w:rsidRDefault="00C566BC" w:rsidP="00C566BC">
            <w:pPr>
              <w:jc w:val="right"/>
              <w:rPr>
                <w:sz w:val="22"/>
              </w:rPr>
            </w:pPr>
            <w:r w:rsidRPr="0030791F">
              <w:rPr>
                <w:rFonts w:cs="Arial"/>
                <w:sz w:val="22"/>
              </w:rPr>
              <w:t>13</w:t>
            </w:r>
          </w:p>
        </w:tc>
        <w:tc>
          <w:tcPr>
            <w:tcW w:w="1194" w:type="dxa"/>
            <w:tcBorders>
              <w:top w:val="nil"/>
              <w:left w:val="nil"/>
              <w:bottom w:val="nil"/>
              <w:right w:val="nil"/>
            </w:tcBorders>
            <w:shd w:val="clear" w:color="auto" w:fill="auto"/>
            <w:tcMar>
              <w:left w:w="85" w:type="dxa"/>
              <w:right w:w="85" w:type="dxa"/>
            </w:tcMar>
          </w:tcPr>
          <w:p w14:paraId="0D7E4649" w14:textId="33E66329" w:rsidR="00C566BC" w:rsidRPr="0030791F" w:rsidRDefault="00C566BC" w:rsidP="00C566BC">
            <w:pPr>
              <w:jc w:val="right"/>
              <w:rPr>
                <w:sz w:val="22"/>
              </w:rPr>
            </w:pPr>
            <w:r w:rsidRPr="0030791F">
              <w:rPr>
                <w:rFonts w:cs="Arial"/>
                <w:sz w:val="22"/>
              </w:rPr>
              <w:t>13</w:t>
            </w:r>
          </w:p>
        </w:tc>
        <w:tc>
          <w:tcPr>
            <w:tcW w:w="998" w:type="dxa"/>
            <w:tcBorders>
              <w:top w:val="nil"/>
              <w:left w:val="nil"/>
              <w:bottom w:val="nil"/>
            </w:tcBorders>
            <w:shd w:val="clear" w:color="auto" w:fill="auto"/>
            <w:noWrap/>
            <w:tcMar>
              <w:left w:w="85" w:type="dxa"/>
              <w:right w:w="85" w:type="dxa"/>
            </w:tcMar>
            <w:vAlign w:val="bottom"/>
          </w:tcPr>
          <w:p w14:paraId="405B1B96" w14:textId="2876F180" w:rsidR="00C566BC" w:rsidRPr="0030791F" w:rsidRDefault="00C566BC" w:rsidP="00C566BC">
            <w:pPr>
              <w:jc w:val="right"/>
              <w:rPr>
                <w:sz w:val="22"/>
              </w:rPr>
            </w:pPr>
            <w:r w:rsidRPr="0030791F">
              <w:rPr>
                <w:rFonts w:cs="Arial"/>
                <w:sz w:val="22"/>
              </w:rPr>
              <w:t>11</w:t>
            </w:r>
          </w:p>
        </w:tc>
        <w:tc>
          <w:tcPr>
            <w:tcW w:w="999" w:type="dxa"/>
            <w:gridSpan w:val="2"/>
            <w:tcBorders>
              <w:top w:val="nil"/>
              <w:bottom w:val="nil"/>
            </w:tcBorders>
            <w:shd w:val="clear" w:color="auto" w:fill="auto"/>
            <w:tcMar>
              <w:left w:w="85" w:type="dxa"/>
              <w:right w:w="85" w:type="dxa"/>
            </w:tcMar>
          </w:tcPr>
          <w:p w14:paraId="023E24C2" w14:textId="761B9646" w:rsidR="00C566BC" w:rsidRPr="0030791F" w:rsidRDefault="00C566BC" w:rsidP="00C566BC">
            <w:pPr>
              <w:jc w:val="right"/>
              <w:rPr>
                <w:sz w:val="22"/>
              </w:rPr>
            </w:pPr>
            <w:r w:rsidRPr="0030791F">
              <w:rPr>
                <w:rFonts w:cs="Arial"/>
                <w:sz w:val="22"/>
              </w:rPr>
              <w:t>84.6</w:t>
            </w:r>
          </w:p>
        </w:tc>
        <w:tc>
          <w:tcPr>
            <w:tcW w:w="998" w:type="dxa"/>
            <w:tcMar>
              <w:left w:w="85" w:type="dxa"/>
              <w:right w:w="85" w:type="dxa"/>
            </w:tcMar>
            <w:vAlign w:val="bottom"/>
          </w:tcPr>
          <w:p w14:paraId="2514E318" w14:textId="1B60EAAA" w:rsidR="00C566BC" w:rsidRPr="0030791F" w:rsidRDefault="00C566BC" w:rsidP="00C566BC">
            <w:pPr>
              <w:jc w:val="right"/>
              <w:rPr>
                <w:sz w:val="22"/>
              </w:rPr>
            </w:pPr>
            <w:r w:rsidRPr="0030791F">
              <w:rPr>
                <w:rFonts w:cs="Arial"/>
                <w:sz w:val="22"/>
              </w:rPr>
              <w:t>13</w:t>
            </w:r>
          </w:p>
        </w:tc>
        <w:tc>
          <w:tcPr>
            <w:tcW w:w="999" w:type="dxa"/>
            <w:tcBorders>
              <w:right w:val="single" w:sz="8" w:space="0" w:color="auto"/>
            </w:tcBorders>
          </w:tcPr>
          <w:p w14:paraId="2D58E78A" w14:textId="701734ED" w:rsidR="00C566BC" w:rsidRPr="0030791F" w:rsidRDefault="00C566BC" w:rsidP="00C566BC">
            <w:pPr>
              <w:jc w:val="right"/>
              <w:rPr>
                <w:sz w:val="22"/>
              </w:rPr>
            </w:pPr>
            <w:r w:rsidRPr="0030791F">
              <w:rPr>
                <w:rFonts w:cs="Arial"/>
                <w:sz w:val="22"/>
              </w:rPr>
              <w:t>100.0</w:t>
            </w:r>
          </w:p>
        </w:tc>
      </w:tr>
      <w:tr w:rsidR="00C566BC" w:rsidRPr="0030791F" w14:paraId="1B48A2C4"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3C8CE67"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Waitemata</w:t>
            </w:r>
          </w:p>
        </w:tc>
        <w:tc>
          <w:tcPr>
            <w:tcW w:w="1193" w:type="dxa"/>
            <w:tcBorders>
              <w:top w:val="nil"/>
              <w:left w:val="nil"/>
              <w:bottom w:val="nil"/>
              <w:right w:val="nil"/>
            </w:tcBorders>
            <w:shd w:val="clear" w:color="auto" w:fill="auto"/>
            <w:tcMar>
              <w:left w:w="85" w:type="dxa"/>
              <w:right w:w="85" w:type="dxa"/>
            </w:tcMar>
          </w:tcPr>
          <w:p w14:paraId="49A30A5A" w14:textId="455658A4" w:rsidR="00C566BC" w:rsidRPr="0030791F" w:rsidRDefault="00C566BC" w:rsidP="00C566BC">
            <w:pPr>
              <w:jc w:val="right"/>
              <w:rPr>
                <w:sz w:val="22"/>
              </w:rPr>
            </w:pPr>
            <w:r w:rsidRPr="0030791F">
              <w:rPr>
                <w:rFonts w:cs="Arial"/>
                <w:sz w:val="22"/>
              </w:rPr>
              <w:t>179</w:t>
            </w:r>
          </w:p>
        </w:tc>
        <w:tc>
          <w:tcPr>
            <w:tcW w:w="1194" w:type="dxa"/>
            <w:tcBorders>
              <w:top w:val="nil"/>
              <w:left w:val="nil"/>
              <w:bottom w:val="nil"/>
              <w:right w:val="nil"/>
            </w:tcBorders>
            <w:shd w:val="clear" w:color="auto" w:fill="auto"/>
            <w:tcMar>
              <w:left w:w="85" w:type="dxa"/>
              <w:right w:w="85" w:type="dxa"/>
            </w:tcMar>
          </w:tcPr>
          <w:p w14:paraId="0ED0FCBC" w14:textId="1C935ED3" w:rsidR="00C566BC" w:rsidRPr="0030791F" w:rsidRDefault="00C566BC" w:rsidP="00C566BC">
            <w:pPr>
              <w:jc w:val="right"/>
              <w:rPr>
                <w:sz w:val="22"/>
              </w:rPr>
            </w:pPr>
            <w:r w:rsidRPr="0030791F">
              <w:rPr>
                <w:rFonts w:cs="Arial"/>
                <w:sz w:val="22"/>
              </w:rPr>
              <w:t>176</w:t>
            </w:r>
          </w:p>
        </w:tc>
        <w:tc>
          <w:tcPr>
            <w:tcW w:w="998" w:type="dxa"/>
            <w:tcBorders>
              <w:top w:val="nil"/>
              <w:left w:val="nil"/>
              <w:bottom w:val="nil"/>
            </w:tcBorders>
            <w:shd w:val="clear" w:color="auto" w:fill="auto"/>
            <w:noWrap/>
            <w:tcMar>
              <w:left w:w="85" w:type="dxa"/>
              <w:right w:w="85" w:type="dxa"/>
            </w:tcMar>
            <w:vAlign w:val="bottom"/>
          </w:tcPr>
          <w:p w14:paraId="027C6A34" w14:textId="5CA996EC" w:rsidR="00C566BC" w:rsidRPr="0030791F" w:rsidRDefault="00C566BC" w:rsidP="00C566BC">
            <w:pPr>
              <w:jc w:val="right"/>
              <w:rPr>
                <w:sz w:val="22"/>
              </w:rPr>
            </w:pPr>
            <w:r w:rsidRPr="0030791F">
              <w:rPr>
                <w:rFonts w:cs="Arial"/>
                <w:sz w:val="22"/>
              </w:rPr>
              <w:t>140</w:t>
            </w:r>
          </w:p>
        </w:tc>
        <w:tc>
          <w:tcPr>
            <w:tcW w:w="999" w:type="dxa"/>
            <w:gridSpan w:val="2"/>
            <w:tcBorders>
              <w:top w:val="nil"/>
              <w:bottom w:val="nil"/>
            </w:tcBorders>
            <w:shd w:val="clear" w:color="auto" w:fill="auto"/>
            <w:tcMar>
              <w:left w:w="85" w:type="dxa"/>
              <w:right w:w="85" w:type="dxa"/>
            </w:tcMar>
          </w:tcPr>
          <w:p w14:paraId="7A02FF50" w14:textId="710FC681" w:rsidR="00C566BC" w:rsidRPr="0030791F" w:rsidRDefault="00C566BC" w:rsidP="00C566BC">
            <w:pPr>
              <w:jc w:val="right"/>
              <w:rPr>
                <w:sz w:val="22"/>
              </w:rPr>
            </w:pPr>
            <w:r w:rsidRPr="0030791F">
              <w:rPr>
                <w:rFonts w:cs="Arial"/>
                <w:sz w:val="22"/>
              </w:rPr>
              <w:t>79.5</w:t>
            </w:r>
          </w:p>
        </w:tc>
        <w:tc>
          <w:tcPr>
            <w:tcW w:w="998" w:type="dxa"/>
            <w:tcMar>
              <w:left w:w="85" w:type="dxa"/>
              <w:right w:w="85" w:type="dxa"/>
            </w:tcMar>
            <w:vAlign w:val="bottom"/>
          </w:tcPr>
          <w:p w14:paraId="6009A9A2" w14:textId="053F3CDA" w:rsidR="00C566BC" w:rsidRPr="0030791F" w:rsidRDefault="00C566BC" w:rsidP="00C566BC">
            <w:pPr>
              <w:jc w:val="right"/>
              <w:rPr>
                <w:sz w:val="22"/>
              </w:rPr>
            </w:pPr>
            <w:r w:rsidRPr="0030791F">
              <w:rPr>
                <w:rFonts w:cs="Arial"/>
                <w:sz w:val="22"/>
              </w:rPr>
              <w:t>158</w:t>
            </w:r>
          </w:p>
        </w:tc>
        <w:tc>
          <w:tcPr>
            <w:tcW w:w="999" w:type="dxa"/>
            <w:tcBorders>
              <w:right w:val="single" w:sz="8" w:space="0" w:color="auto"/>
            </w:tcBorders>
          </w:tcPr>
          <w:p w14:paraId="6DBD8949" w14:textId="660E1F94" w:rsidR="00C566BC" w:rsidRPr="0030791F" w:rsidRDefault="00C566BC" w:rsidP="00C566BC">
            <w:pPr>
              <w:jc w:val="right"/>
              <w:rPr>
                <w:sz w:val="22"/>
              </w:rPr>
            </w:pPr>
            <w:r w:rsidRPr="0030791F">
              <w:rPr>
                <w:rFonts w:cs="Arial"/>
                <w:sz w:val="22"/>
              </w:rPr>
              <w:t>89.8</w:t>
            </w:r>
          </w:p>
        </w:tc>
      </w:tr>
      <w:tr w:rsidR="00C566BC" w:rsidRPr="0030791F" w14:paraId="06BA7BC6"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C990CBF"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West Coast</w:t>
            </w:r>
          </w:p>
        </w:tc>
        <w:tc>
          <w:tcPr>
            <w:tcW w:w="1193" w:type="dxa"/>
            <w:tcBorders>
              <w:top w:val="nil"/>
              <w:left w:val="nil"/>
              <w:bottom w:val="nil"/>
              <w:right w:val="nil"/>
            </w:tcBorders>
            <w:shd w:val="clear" w:color="auto" w:fill="auto"/>
            <w:tcMar>
              <w:left w:w="85" w:type="dxa"/>
              <w:right w:w="85" w:type="dxa"/>
            </w:tcMar>
          </w:tcPr>
          <w:p w14:paraId="268AE988" w14:textId="46DE6D4C" w:rsidR="00C566BC" w:rsidRPr="0030791F" w:rsidRDefault="00C566BC" w:rsidP="00C566BC">
            <w:pPr>
              <w:jc w:val="right"/>
              <w:rPr>
                <w:sz w:val="22"/>
              </w:rPr>
            </w:pPr>
            <w:r w:rsidRPr="0030791F">
              <w:rPr>
                <w:rFonts w:cs="Arial"/>
                <w:sz w:val="22"/>
              </w:rPr>
              <w:t>11</w:t>
            </w:r>
          </w:p>
        </w:tc>
        <w:tc>
          <w:tcPr>
            <w:tcW w:w="1194" w:type="dxa"/>
            <w:tcBorders>
              <w:top w:val="nil"/>
              <w:left w:val="nil"/>
              <w:bottom w:val="nil"/>
              <w:right w:val="nil"/>
            </w:tcBorders>
            <w:shd w:val="clear" w:color="auto" w:fill="auto"/>
            <w:tcMar>
              <w:left w:w="85" w:type="dxa"/>
              <w:right w:w="85" w:type="dxa"/>
            </w:tcMar>
          </w:tcPr>
          <w:p w14:paraId="3A2DE0B2" w14:textId="5E13D21A" w:rsidR="00C566BC" w:rsidRPr="0030791F" w:rsidRDefault="00C566BC" w:rsidP="00C566BC">
            <w:pPr>
              <w:jc w:val="right"/>
              <w:rPr>
                <w:sz w:val="22"/>
              </w:rPr>
            </w:pPr>
            <w:r w:rsidRPr="0030791F">
              <w:rPr>
                <w:rFonts w:cs="Arial"/>
                <w:sz w:val="22"/>
              </w:rPr>
              <w:t>10</w:t>
            </w:r>
          </w:p>
        </w:tc>
        <w:tc>
          <w:tcPr>
            <w:tcW w:w="998" w:type="dxa"/>
            <w:tcBorders>
              <w:top w:val="nil"/>
              <w:left w:val="nil"/>
              <w:bottom w:val="nil"/>
            </w:tcBorders>
            <w:shd w:val="clear" w:color="auto" w:fill="auto"/>
            <w:noWrap/>
            <w:tcMar>
              <w:left w:w="85" w:type="dxa"/>
              <w:right w:w="85" w:type="dxa"/>
            </w:tcMar>
            <w:vAlign w:val="bottom"/>
          </w:tcPr>
          <w:p w14:paraId="0D11E1C9" w14:textId="397012F3" w:rsidR="00C566BC" w:rsidRPr="0030791F" w:rsidRDefault="00C566BC" w:rsidP="00C566BC">
            <w:pPr>
              <w:jc w:val="right"/>
              <w:rPr>
                <w:sz w:val="22"/>
              </w:rPr>
            </w:pPr>
            <w:r w:rsidRPr="0030791F">
              <w:rPr>
                <w:rFonts w:cs="Arial"/>
                <w:sz w:val="22"/>
              </w:rPr>
              <w:t>4</w:t>
            </w:r>
          </w:p>
        </w:tc>
        <w:tc>
          <w:tcPr>
            <w:tcW w:w="999" w:type="dxa"/>
            <w:gridSpan w:val="2"/>
            <w:tcBorders>
              <w:top w:val="nil"/>
              <w:bottom w:val="nil"/>
            </w:tcBorders>
            <w:shd w:val="clear" w:color="auto" w:fill="auto"/>
            <w:tcMar>
              <w:left w:w="85" w:type="dxa"/>
              <w:right w:w="85" w:type="dxa"/>
            </w:tcMar>
          </w:tcPr>
          <w:p w14:paraId="020F9CB0" w14:textId="1B93D683" w:rsidR="00C566BC" w:rsidRPr="0030791F" w:rsidRDefault="00C566BC" w:rsidP="00C566BC">
            <w:pPr>
              <w:jc w:val="right"/>
              <w:rPr>
                <w:sz w:val="22"/>
              </w:rPr>
            </w:pPr>
            <w:r w:rsidRPr="0030791F">
              <w:rPr>
                <w:rFonts w:cs="Arial"/>
                <w:sz w:val="22"/>
              </w:rPr>
              <w:t>40.0</w:t>
            </w:r>
          </w:p>
        </w:tc>
        <w:tc>
          <w:tcPr>
            <w:tcW w:w="998" w:type="dxa"/>
            <w:tcMar>
              <w:left w:w="85" w:type="dxa"/>
              <w:right w:w="85" w:type="dxa"/>
            </w:tcMar>
            <w:vAlign w:val="bottom"/>
          </w:tcPr>
          <w:p w14:paraId="2BFAB60C" w14:textId="11991817" w:rsidR="00C566BC" w:rsidRPr="0030791F" w:rsidRDefault="00C566BC" w:rsidP="00C566BC">
            <w:pPr>
              <w:jc w:val="right"/>
              <w:rPr>
                <w:sz w:val="22"/>
              </w:rPr>
            </w:pPr>
            <w:r w:rsidRPr="0030791F">
              <w:rPr>
                <w:rFonts w:cs="Arial"/>
                <w:sz w:val="22"/>
              </w:rPr>
              <w:t>8</w:t>
            </w:r>
          </w:p>
        </w:tc>
        <w:tc>
          <w:tcPr>
            <w:tcW w:w="999" w:type="dxa"/>
            <w:tcBorders>
              <w:right w:val="single" w:sz="8" w:space="0" w:color="auto"/>
            </w:tcBorders>
          </w:tcPr>
          <w:p w14:paraId="4C26C759" w14:textId="393DDC2F" w:rsidR="00C566BC" w:rsidRPr="0030791F" w:rsidRDefault="00C566BC" w:rsidP="00C566BC">
            <w:pPr>
              <w:jc w:val="right"/>
              <w:rPr>
                <w:sz w:val="22"/>
              </w:rPr>
            </w:pPr>
            <w:r w:rsidRPr="0030791F">
              <w:rPr>
                <w:rFonts w:cs="Arial"/>
                <w:sz w:val="22"/>
              </w:rPr>
              <w:t>80.0</w:t>
            </w:r>
          </w:p>
        </w:tc>
      </w:tr>
      <w:tr w:rsidR="00C566BC" w:rsidRPr="0030791F" w14:paraId="46FF5D43"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B2B179F"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Whanganui</w:t>
            </w:r>
          </w:p>
        </w:tc>
        <w:tc>
          <w:tcPr>
            <w:tcW w:w="1193" w:type="dxa"/>
            <w:tcBorders>
              <w:top w:val="nil"/>
              <w:left w:val="nil"/>
              <w:bottom w:val="nil"/>
              <w:right w:val="nil"/>
            </w:tcBorders>
            <w:shd w:val="clear" w:color="auto" w:fill="auto"/>
            <w:tcMar>
              <w:left w:w="85" w:type="dxa"/>
              <w:right w:w="85" w:type="dxa"/>
            </w:tcMar>
          </w:tcPr>
          <w:p w14:paraId="7F360D8B" w14:textId="1534C8E6" w:rsidR="00C566BC" w:rsidRPr="0030791F" w:rsidRDefault="00C566BC" w:rsidP="00C566BC">
            <w:pPr>
              <w:jc w:val="right"/>
              <w:rPr>
                <w:sz w:val="22"/>
              </w:rPr>
            </w:pPr>
            <w:r w:rsidRPr="0030791F">
              <w:rPr>
                <w:rFonts w:cs="Arial"/>
                <w:sz w:val="22"/>
              </w:rPr>
              <w:t>29</w:t>
            </w:r>
          </w:p>
        </w:tc>
        <w:tc>
          <w:tcPr>
            <w:tcW w:w="1194" w:type="dxa"/>
            <w:tcBorders>
              <w:top w:val="nil"/>
              <w:left w:val="nil"/>
              <w:bottom w:val="nil"/>
              <w:right w:val="nil"/>
            </w:tcBorders>
            <w:shd w:val="clear" w:color="auto" w:fill="auto"/>
            <w:tcMar>
              <w:left w:w="85" w:type="dxa"/>
              <w:right w:w="85" w:type="dxa"/>
            </w:tcMar>
          </w:tcPr>
          <w:p w14:paraId="57B28515" w14:textId="53B1144C" w:rsidR="00C566BC" w:rsidRPr="0030791F" w:rsidRDefault="00C566BC" w:rsidP="00C566BC">
            <w:pPr>
              <w:jc w:val="right"/>
              <w:rPr>
                <w:sz w:val="22"/>
              </w:rPr>
            </w:pPr>
            <w:r w:rsidRPr="0030791F">
              <w:rPr>
                <w:rFonts w:cs="Arial"/>
                <w:sz w:val="22"/>
              </w:rPr>
              <w:t>29</w:t>
            </w:r>
          </w:p>
        </w:tc>
        <w:tc>
          <w:tcPr>
            <w:tcW w:w="998" w:type="dxa"/>
            <w:tcBorders>
              <w:top w:val="nil"/>
              <w:left w:val="nil"/>
              <w:bottom w:val="nil"/>
            </w:tcBorders>
            <w:shd w:val="clear" w:color="auto" w:fill="auto"/>
            <w:noWrap/>
            <w:tcMar>
              <w:left w:w="85" w:type="dxa"/>
              <w:right w:w="85" w:type="dxa"/>
            </w:tcMar>
            <w:vAlign w:val="bottom"/>
          </w:tcPr>
          <w:p w14:paraId="76A84C92" w14:textId="4B649A79" w:rsidR="00C566BC" w:rsidRPr="0030791F" w:rsidRDefault="00C566BC" w:rsidP="00C566BC">
            <w:pPr>
              <w:jc w:val="right"/>
              <w:rPr>
                <w:sz w:val="22"/>
              </w:rPr>
            </w:pPr>
            <w:r w:rsidRPr="0030791F">
              <w:rPr>
                <w:rFonts w:cs="Arial"/>
                <w:sz w:val="22"/>
              </w:rPr>
              <w:t>28</w:t>
            </w:r>
          </w:p>
        </w:tc>
        <w:tc>
          <w:tcPr>
            <w:tcW w:w="999" w:type="dxa"/>
            <w:gridSpan w:val="2"/>
            <w:tcBorders>
              <w:top w:val="nil"/>
              <w:bottom w:val="nil"/>
            </w:tcBorders>
            <w:shd w:val="clear" w:color="auto" w:fill="auto"/>
            <w:tcMar>
              <w:left w:w="85" w:type="dxa"/>
              <w:right w:w="85" w:type="dxa"/>
            </w:tcMar>
          </w:tcPr>
          <w:p w14:paraId="318E63FE" w14:textId="6D86FF40" w:rsidR="00C566BC" w:rsidRPr="0030791F" w:rsidRDefault="00C566BC" w:rsidP="00C566BC">
            <w:pPr>
              <w:jc w:val="right"/>
              <w:rPr>
                <w:sz w:val="22"/>
              </w:rPr>
            </w:pPr>
            <w:r w:rsidRPr="0030791F">
              <w:rPr>
                <w:rFonts w:cs="Arial"/>
                <w:sz w:val="22"/>
              </w:rPr>
              <w:t>96.6</w:t>
            </w:r>
          </w:p>
        </w:tc>
        <w:tc>
          <w:tcPr>
            <w:tcW w:w="998" w:type="dxa"/>
            <w:tcMar>
              <w:left w:w="85" w:type="dxa"/>
              <w:right w:w="85" w:type="dxa"/>
            </w:tcMar>
            <w:vAlign w:val="bottom"/>
          </w:tcPr>
          <w:p w14:paraId="3E9ED0EE" w14:textId="6EFB3EA5" w:rsidR="00C566BC" w:rsidRPr="0030791F" w:rsidRDefault="00C566BC" w:rsidP="00C566BC">
            <w:pPr>
              <w:jc w:val="right"/>
              <w:rPr>
                <w:sz w:val="22"/>
              </w:rPr>
            </w:pPr>
            <w:r w:rsidRPr="0030791F">
              <w:rPr>
                <w:rFonts w:cs="Arial"/>
                <w:sz w:val="22"/>
              </w:rPr>
              <w:t>29</w:t>
            </w:r>
          </w:p>
        </w:tc>
        <w:tc>
          <w:tcPr>
            <w:tcW w:w="999" w:type="dxa"/>
            <w:tcBorders>
              <w:right w:val="single" w:sz="8" w:space="0" w:color="auto"/>
            </w:tcBorders>
          </w:tcPr>
          <w:p w14:paraId="6DC20324" w14:textId="379F3EA5" w:rsidR="00C566BC" w:rsidRPr="0030791F" w:rsidRDefault="00C566BC" w:rsidP="00C566BC">
            <w:pPr>
              <w:jc w:val="right"/>
              <w:rPr>
                <w:sz w:val="22"/>
              </w:rPr>
            </w:pPr>
            <w:r w:rsidRPr="0030791F">
              <w:rPr>
                <w:rFonts w:cs="Arial"/>
                <w:sz w:val="22"/>
              </w:rPr>
              <w:t>100.0</w:t>
            </w:r>
          </w:p>
        </w:tc>
      </w:tr>
      <w:tr w:rsidR="00C566BC" w:rsidRPr="0030791F" w14:paraId="7E1191B1"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DA99D72" w14:textId="77777777" w:rsidR="00C566BC" w:rsidRPr="002B0648" w:rsidRDefault="00C566BC" w:rsidP="002B0648">
            <w:pPr>
              <w:rPr>
                <w:rFonts w:eastAsia="Times New Roman" w:cs="Calibri"/>
                <w:szCs w:val="23"/>
                <w:lang w:eastAsia="en-AU"/>
              </w:rPr>
            </w:pPr>
            <w:r w:rsidRPr="002B0648">
              <w:rPr>
                <w:rFonts w:eastAsia="Times New Roman" w:cs="Calibri"/>
                <w:szCs w:val="23"/>
                <w:lang w:eastAsia="en-AU"/>
              </w:rPr>
              <w:t>Private Practice</w:t>
            </w:r>
          </w:p>
        </w:tc>
        <w:tc>
          <w:tcPr>
            <w:tcW w:w="1193" w:type="dxa"/>
            <w:tcBorders>
              <w:top w:val="nil"/>
              <w:left w:val="nil"/>
              <w:bottom w:val="nil"/>
              <w:right w:val="nil"/>
            </w:tcBorders>
            <w:shd w:val="clear" w:color="auto" w:fill="auto"/>
            <w:tcMar>
              <w:left w:w="85" w:type="dxa"/>
              <w:right w:w="85" w:type="dxa"/>
            </w:tcMar>
          </w:tcPr>
          <w:p w14:paraId="7F09EA8A" w14:textId="73331FC6" w:rsidR="00C566BC" w:rsidRPr="0030791F" w:rsidRDefault="00C566BC" w:rsidP="00C566BC">
            <w:pPr>
              <w:jc w:val="right"/>
              <w:rPr>
                <w:i/>
                <w:iCs/>
                <w:sz w:val="22"/>
              </w:rPr>
            </w:pPr>
            <w:r w:rsidRPr="0030791F">
              <w:rPr>
                <w:rFonts w:cs="Arial"/>
                <w:i/>
                <w:iCs/>
                <w:sz w:val="22"/>
              </w:rPr>
              <w:t>277</w:t>
            </w:r>
          </w:p>
        </w:tc>
        <w:tc>
          <w:tcPr>
            <w:tcW w:w="1194" w:type="dxa"/>
            <w:tcBorders>
              <w:top w:val="nil"/>
              <w:left w:val="nil"/>
              <w:bottom w:val="nil"/>
              <w:right w:val="nil"/>
            </w:tcBorders>
            <w:shd w:val="clear" w:color="auto" w:fill="auto"/>
            <w:tcMar>
              <w:left w:w="85" w:type="dxa"/>
              <w:right w:w="85" w:type="dxa"/>
            </w:tcMar>
          </w:tcPr>
          <w:p w14:paraId="3A779EF4" w14:textId="0B56D4FC" w:rsidR="00C566BC" w:rsidRPr="0030791F" w:rsidRDefault="00C566BC" w:rsidP="00C566BC">
            <w:pPr>
              <w:jc w:val="right"/>
              <w:rPr>
                <w:i/>
                <w:iCs/>
                <w:sz w:val="22"/>
              </w:rPr>
            </w:pPr>
            <w:r w:rsidRPr="0030791F">
              <w:rPr>
                <w:rFonts w:cs="Arial"/>
                <w:i/>
                <w:iCs/>
                <w:sz w:val="22"/>
              </w:rPr>
              <w:t>161</w:t>
            </w:r>
          </w:p>
        </w:tc>
        <w:tc>
          <w:tcPr>
            <w:tcW w:w="998" w:type="dxa"/>
            <w:tcBorders>
              <w:top w:val="nil"/>
              <w:left w:val="nil"/>
              <w:bottom w:val="nil"/>
            </w:tcBorders>
            <w:shd w:val="clear" w:color="auto" w:fill="auto"/>
            <w:noWrap/>
            <w:tcMar>
              <w:left w:w="85" w:type="dxa"/>
              <w:right w:w="85" w:type="dxa"/>
            </w:tcMar>
            <w:vAlign w:val="bottom"/>
          </w:tcPr>
          <w:p w14:paraId="1A19C2FF" w14:textId="1D358A4F" w:rsidR="00C566BC" w:rsidRPr="0030791F" w:rsidRDefault="00C566BC" w:rsidP="00C566BC">
            <w:pPr>
              <w:jc w:val="right"/>
              <w:rPr>
                <w:i/>
                <w:iCs/>
                <w:sz w:val="22"/>
              </w:rPr>
            </w:pPr>
            <w:r w:rsidRPr="0030791F">
              <w:rPr>
                <w:rFonts w:cs="Arial"/>
                <w:i/>
                <w:iCs/>
                <w:sz w:val="22"/>
              </w:rPr>
              <w:t>91</w:t>
            </w:r>
          </w:p>
        </w:tc>
        <w:tc>
          <w:tcPr>
            <w:tcW w:w="999" w:type="dxa"/>
            <w:gridSpan w:val="2"/>
            <w:tcBorders>
              <w:top w:val="nil"/>
              <w:bottom w:val="nil"/>
            </w:tcBorders>
            <w:shd w:val="clear" w:color="auto" w:fill="auto"/>
            <w:tcMar>
              <w:left w:w="85" w:type="dxa"/>
              <w:right w:w="85" w:type="dxa"/>
            </w:tcMar>
          </w:tcPr>
          <w:p w14:paraId="695A67A2" w14:textId="2A07CC79" w:rsidR="00C566BC" w:rsidRPr="0030791F" w:rsidRDefault="00C566BC" w:rsidP="00C566BC">
            <w:pPr>
              <w:jc w:val="right"/>
              <w:rPr>
                <w:i/>
                <w:iCs/>
                <w:sz w:val="22"/>
              </w:rPr>
            </w:pPr>
            <w:r w:rsidRPr="0030791F">
              <w:rPr>
                <w:rFonts w:cs="Arial"/>
                <w:i/>
                <w:iCs/>
                <w:sz w:val="22"/>
              </w:rPr>
              <w:t>56.5</w:t>
            </w:r>
          </w:p>
        </w:tc>
        <w:tc>
          <w:tcPr>
            <w:tcW w:w="998" w:type="dxa"/>
            <w:tcMar>
              <w:left w:w="85" w:type="dxa"/>
              <w:right w:w="85" w:type="dxa"/>
            </w:tcMar>
            <w:vAlign w:val="bottom"/>
          </w:tcPr>
          <w:p w14:paraId="4C469821" w14:textId="083BF449" w:rsidR="00C566BC" w:rsidRPr="0030791F" w:rsidRDefault="00C566BC" w:rsidP="00C566BC">
            <w:pPr>
              <w:jc w:val="right"/>
              <w:rPr>
                <w:i/>
                <w:iCs/>
                <w:sz w:val="22"/>
              </w:rPr>
            </w:pPr>
            <w:r w:rsidRPr="0030791F">
              <w:rPr>
                <w:rFonts w:cs="Arial"/>
                <w:i/>
                <w:iCs/>
                <w:sz w:val="22"/>
              </w:rPr>
              <w:t>109</w:t>
            </w:r>
          </w:p>
        </w:tc>
        <w:tc>
          <w:tcPr>
            <w:tcW w:w="999" w:type="dxa"/>
            <w:tcBorders>
              <w:right w:val="single" w:sz="8" w:space="0" w:color="auto"/>
            </w:tcBorders>
          </w:tcPr>
          <w:p w14:paraId="4B470181" w14:textId="7F173C14" w:rsidR="00C566BC" w:rsidRPr="0030791F" w:rsidRDefault="00C566BC" w:rsidP="00C566BC">
            <w:pPr>
              <w:jc w:val="right"/>
              <w:rPr>
                <w:i/>
                <w:iCs/>
                <w:sz w:val="22"/>
              </w:rPr>
            </w:pPr>
            <w:r w:rsidRPr="0030791F">
              <w:rPr>
                <w:rFonts w:cs="Arial"/>
                <w:i/>
                <w:iCs/>
                <w:sz w:val="22"/>
              </w:rPr>
              <w:t>67.7</w:t>
            </w:r>
          </w:p>
        </w:tc>
      </w:tr>
      <w:tr w:rsidR="00C566BC" w:rsidRPr="0030791F" w14:paraId="6F3BEE90" w14:textId="77777777" w:rsidTr="00576432">
        <w:trPr>
          <w:trHeight w:val="315"/>
        </w:trPr>
        <w:tc>
          <w:tcPr>
            <w:tcW w:w="2281" w:type="dxa"/>
            <w:tcBorders>
              <w:top w:val="nil"/>
              <w:left w:val="single" w:sz="8" w:space="0" w:color="auto"/>
              <w:bottom w:val="single" w:sz="8" w:space="0" w:color="auto"/>
              <w:right w:val="single" w:sz="8" w:space="0" w:color="auto"/>
            </w:tcBorders>
            <w:shd w:val="clear" w:color="auto" w:fill="auto"/>
            <w:tcMar>
              <w:left w:w="85" w:type="dxa"/>
              <w:right w:w="85" w:type="dxa"/>
            </w:tcMar>
            <w:vAlign w:val="bottom"/>
            <w:hideMark/>
          </w:tcPr>
          <w:p w14:paraId="030F3FB8" w14:textId="77777777" w:rsidR="00C566BC" w:rsidRPr="002B0648" w:rsidRDefault="00C566BC" w:rsidP="00C566BC">
            <w:pPr>
              <w:rPr>
                <w:rFonts w:eastAsia="Times New Roman" w:cs="Calibri"/>
                <w:szCs w:val="23"/>
                <w:lang w:eastAsia="en-AU"/>
              </w:rPr>
            </w:pPr>
            <w:r w:rsidRPr="002B0648">
              <w:rPr>
                <w:rFonts w:eastAsia="Times New Roman" w:cs="Calibri"/>
                <w:szCs w:val="23"/>
                <w:lang w:eastAsia="en-AU"/>
              </w:rPr>
              <w:t>Total</w:t>
            </w:r>
          </w:p>
        </w:tc>
        <w:tc>
          <w:tcPr>
            <w:tcW w:w="1193" w:type="dxa"/>
            <w:tcBorders>
              <w:top w:val="nil"/>
              <w:left w:val="nil"/>
              <w:bottom w:val="single" w:sz="8" w:space="0" w:color="auto"/>
              <w:right w:val="nil"/>
            </w:tcBorders>
            <w:shd w:val="clear" w:color="auto" w:fill="auto"/>
            <w:tcMar>
              <w:left w:w="85" w:type="dxa"/>
              <w:right w:w="85" w:type="dxa"/>
            </w:tcMar>
          </w:tcPr>
          <w:p w14:paraId="7B0C389A" w14:textId="3968C7DF" w:rsidR="00C566BC" w:rsidRPr="0030791F" w:rsidRDefault="00C566BC" w:rsidP="00C566BC">
            <w:pPr>
              <w:jc w:val="right"/>
              <w:rPr>
                <w:b/>
                <w:bCs/>
                <w:sz w:val="22"/>
              </w:rPr>
            </w:pPr>
            <w:r w:rsidRPr="0030791F">
              <w:rPr>
                <w:rFonts w:cs="Arial"/>
                <w:b/>
                <w:bCs/>
                <w:sz w:val="22"/>
              </w:rPr>
              <w:t>1,770</w:t>
            </w:r>
          </w:p>
        </w:tc>
        <w:tc>
          <w:tcPr>
            <w:tcW w:w="1194" w:type="dxa"/>
            <w:tcBorders>
              <w:top w:val="nil"/>
              <w:left w:val="nil"/>
              <w:bottom w:val="single" w:sz="8" w:space="0" w:color="auto"/>
              <w:right w:val="nil"/>
            </w:tcBorders>
            <w:shd w:val="clear" w:color="auto" w:fill="auto"/>
            <w:tcMar>
              <w:left w:w="85" w:type="dxa"/>
              <w:right w:w="85" w:type="dxa"/>
            </w:tcMar>
          </w:tcPr>
          <w:p w14:paraId="1EE46615" w14:textId="03C8928D" w:rsidR="00C566BC" w:rsidRPr="0030791F" w:rsidRDefault="00C566BC" w:rsidP="00C566BC">
            <w:pPr>
              <w:jc w:val="right"/>
              <w:rPr>
                <w:b/>
                <w:bCs/>
                <w:sz w:val="22"/>
              </w:rPr>
            </w:pPr>
            <w:r w:rsidRPr="0030791F">
              <w:rPr>
                <w:rFonts w:cs="Arial"/>
                <w:b/>
                <w:bCs/>
                <w:sz w:val="22"/>
              </w:rPr>
              <w:t>1,579</w:t>
            </w:r>
          </w:p>
        </w:tc>
        <w:tc>
          <w:tcPr>
            <w:tcW w:w="998" w:type="dxa"/>
            <w:tcBorders>
              <w:top w:val="nil"/>
              <w:left w:val="nil"/>
              <w:bottom w:val="single" w:sz="8" w:space="0" w:color="auto"/>
            </w:tcBorders>
            <w:shd w:val="clear" w:color="auto" w:fill="auto"/>
            <w:tcMar>
              <w:left w:w="85" w:type="dxa"/>
              <w:right w:w="85" w:type="dxa"/>
            </w:tcMar>
          </w:tcPr>
          <w:p w14:paraId="3B2D0108" w14:textId="40AAEB36" w:rsidR="00C566BC" w:rsidRPr="0030791F" w:rsidRDefault="00C566BC" w:rsidP="00C566BC">
            <w:pPr>
              <w:jc w:val="right"/>
              <w:rPr>
                <w:b/>
                <w:bCs/>
                <w:sz w:val="22"/>
              </w:rPr>
            </w:pPr>
            <w:r w:rsidRPr="0030791F">
              <w:rPr>
                <w:rFonts w:cs="Arial"/>
                <w:b/>
                <w:bCs/>
                <w:sz w:val="22"/>
              </w:rPr>
              <w:t>1,099</w:t>
            </w:r>
          </w:p>
        </w:tc>
        <w:tc>
          <w:tcPr>
            <w:tcW w:w="999" w:type="dxa"/>
            <w:gridSpan w:val="2"/>
            <w:tcBorders>
              <w:top w:val="nil"/>
              <w:bottom w:val="single" w:sz="8" w:space="0" w:color="auto"/>
            </w:tcBorders>
            <w:shd w:val="clear" w:color="auto" w:fill="auto"/>
            <w:tcMar>
              <w:left w:w="85" w:type="dxa"/>
              <w:right w:w="85" w:type="dxa"/>
            </w:tcMar>
          </w:tcPr>
          <w:p w14:paraId="488D5BBC" w14:textId="780E5519" w:rsidR="00C566BC" w:rsidRPr="0030791F" w:rsidRDefault="00C566BC" w:rsidP="00C566BC">
            <w:pPr>
              <w:jc w:val="right"/>
              <w:rPr>
                <w:b/>
                <w:bCs/>
                <w:sz w:val="22"/>
              </w:rPr>
            </w:pPr>
            <w:r w:rsidRPr="0030791F">
              <w:rPr>
                <w:rFonts w:cs="Arial"/>
                <w:b/>
                <w:bCs/>
                <w:sz w:val="22"/>
              </w:rPr>
              <w:t>69.6</w:t>
            </w:r>
          </w:p>
        </w:tc>
        <w:tc>
          <w:tcPr>
            <w:tcW w:w="998" w:type="dxa"/>
            <w:tcBorders>
              <w:bottom w:val="single" w:sz="8" w:space="0" w:color="auto"/>
            </w:tcBorders>
            <w:tcMar>
              <w:left w:w="85" w:type="dxa"/>
              <w:right w:w="85" w:type="dxa"/>
            </w:tcMar>
          </w:tcPr>
          <w:p w14:paraId="72050E3D" w14:textId="58E3A228" w:rsidR="00C566BC" w:rsidRPr="0030791F" w:rsidRDefault="00C566BC" w:rsidP="00C566BC">
            <w:pPr>
              <w:jc w:val="right"/>
              <w:rPr>
                <w:b/>
                <w:bCs/>
                <w:sz w:val="22"/>
              </w:rPr>
            </w:pPr>
            <w:r w:rsidRPr="0030791F">
              <w:rPr>
                <w:rFonts w:cs="Arial"/>
                <w:b/>
                <w:bCs/>
                <w:sz w:val="22"/>
              </w:rPr>
              <w:t>1,406</w:t>
            </w:r>
          </w:p>
        </w:tc>
        <w:tc>
          <w:tcPr>
            <w:tcW w:w="999" w:type="dxa"/>
            <w:tcBorders>
              <w:bottom w:val="single" w:sz="8" w:space="0" w:color="auto"/>
              <w:right w:val="single" w:sz="8" w:space="0" w:color="auto"/>
            </w:tcBorders>
          </w:tcPr>
          <w:p w14:paraId="47003D49" w14:textId="2FD0BEF6" w:rsidR="00C566BC" w:rsidRPr="0030791F" w:rsidRDefault="00C566BC" w:rsidP="00C566BC">
            <w:pPr>
              <w:jc w:val="right"/>
              <w:rPr>
                <w:b/>
                <w:bCs/>
                <w:sz w:val="22"/>
              </w:rPr>
            </w:pPr>
            <w:r w:rsidRPr="0030791F">
              <w:rPr>
                <w:rFonts w:cs="Arial"/>
                <w:b/>
                <w:bCs/>
                <w:sz w:val="22"/>
              </w:rPr>
              <w:t>89.0</w:t>
            </w:r>
          </w:p>
        </w:tc>
      </w:tr>
    </w:tbl>
    <w:p w14:paraId="693BEA5E" w14:textId="56EDF369" w:rsidR="00030D6F" w:rsidRPr="0030791F" w:rsidRDefault="00030D6F" w:rsidP="00030D6F"/>
    <w:p w14:paraId="3A9B1342" w14:textId="401B1CFB" w:rsidR="00030D6F" w:rsidRPr="0030791F" w:rsidRDefault="00C65151" w:rsidP="00DC7628">
      <w:pPr>
        <w:pStyle w:val="Caption"/>
        <w:spacing w:after="80"/>
        <w:ind w:right="-23"/>
        <w:jc w:val="both"/>
      </w:pPr>
      <w:bookmarkStart w:id="1182" w:name="_Ref336249578"/>
      <w:bookmarkStart w:id="1183" w:name="_Toc469398344"/>
      <w:bookmarkStart w:id="1184" w:name="_Toc475605577"/>
      <w:bookmarkStart w:id="1185" w:name="_Toc509928549"/>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58</w:t>
      </w:r>
      <w:r w:rsidR="00F55F28" w:rsidRPr="0030791F">
        <w:rPr>
          <w:noProof/>
        </w:rPr>
        <w:fldChar w:fldCharType="end"/>
      </w:r>
      <w:bookmarkEnd w:id="1182"/>
      <w:r w:rsidR="00030D6F" w:rsidRPr="0030791F">
        <w:t xml:space="preserve"> - Women with cytological suspicion of invasive disease, by cytology result subcategory</w:t>
      </w:r>
      <w:bookmarkEnd w:id="1183"/>
      <w:bookmarkEnd w:id="1184"/>
      <w:bookmarkEnd w:id="1185"/>
    </w:p>
    <w:tbl>
      <w:tblPr>
        <w:tblW w:w="7943" w:type="dxa"/>
        <w:tblInd w:w="103" w:type="dxa"/>
        <w:tblLook w:val="04A0" w:firstRow="1" w:lastRow="0" w:firstColumn="1" w:lastColumn="0" w:noHBand="0" w:noVBand="1"/>
      </w:tblPr>
      <w:tblGrid>
        <w:gridCol w:w="2557"/>
        <w:gridCol w:w="1483"/>
        <w:gridCol w:w="3903"/>
      </w:tblGrid>
      <w:tr w:rsidR="00030D6F" w:rsidRPr="0030791F" w14:paraId="45463115" w14:textId="77777777" w:rsidTr="001A1BFE">
        <w:tc>
          <w:tcPr>
            <w:tcW w:w="2557" w:type="dxa"/>
            <w:vMerge w:val="restart"/>
            <w:tcBorders>
              <w:top w:val="single" w:sz="4" w:space="0" w:color="auto"/>
              <w:left w:val="single" w:sz="4" w:space="0" w:color="auto"/>
              <w:right w:val="nil"/>
            </w:tcBorders>
            <w:shd w:val="clear" w:color="000000" w:fill="D8D8D8"/>
            <w:noWrap/>
            <w:hideMark/>
          </w:tcPr>
          <w:p w14:paraId="6A3E8F29" w14:textId="77777777" w:rsidR="00030D6F" w:rsidRPr="0030791F" w:rsidRDefault="00030D6F" w:rsidP="00576432">
            <w:pPr>
              <w:rPr>
                <w:rFonts w:eastAsia="Times New Roman" w:cs="Arial"/>
                <w:b/>
                <w:bCs/>
                <w:sz w:val="22"/>
                <w:lang w:eastAsia="en-AU"/>
              </w:rPr>
            </w:pPr>
            <w:r w:rsidRPr="0030791F">
              <w:rPr>
                <w:rFonts w:eastAsia="Times New Roman" w:cs="Arial"/>
                <w:b/>
                <w:bCs/>
                <w:sz w:val="22"/>
                <w:lang w:eastAsia="en-AU"/>
              </w:rPr>
              <w:t>Cytology result sub-category</w:t>
            </w:r>
            <w:r w:rsidRPr="0030791F">
              <w:rPr>
                <w:rFonts w:ascii="Arial" w:eastAsia="Times New Roman" w:hAnsi="Arial" w:cs="Arial"/>
                <w:b/>
                <w:bCs/>
                <w:sz w:val="20"/>
                <w:szCs w:val="20"/>
                <w:lang w:eastAsia="en-AU"/>
              </w:rPr>
              <w:t> </w:t>
            </w:r>
          </w:p>
        </w:tc>
        <w:tc>
          <w:tcPr>
            <w:tcW w:w="1483" w:type="dxa"/>
            <w:tcBorders>
              <w:top w:val="single" w:sz="4" w:space="0" w:color="auto"/>
              <w:left w:val="nil"/>
              <w:right w:val="nil"/>
            </w:tcBorders>
            <w:shd w:val="clear" w:color="000000" w:fill="D8D8D8"/>
          </w:tcPr>
          <w:p w14:paraId="7D06FCF8" w14:textId="77777777" w:rsidR="00030D6F" w:rsidRPr="0030791F" w:rsidRDefault="00030D6F" w:rsidP="00576432">
            <w:pPr>
              <w:jc w:val="center"/>
              <w:rPr>
                <w:rFonts w:eastAsia="Times New Roman" w:cs="Arial"/>
                <w:b/>
                <w:bCs/>
                <w:sz w:val="22"/>
                <w:lang w:eastAsia="en-AU"/>
              </w:rPr>
            </w:pPr>
            <w:r w:rsidRPr="0030791F">
              <w:rPr>
                <w:rFonts w:eastAsia="Times New Roman" w:cs="Arial"/>
                <w:b/>
                <w:bCs/>
                <w:sz w:val="22"/>
                <w:lang w:eastAsia="en-AU"/>
              </w:rPr>
              <w:t>Total women</w:t>
            </w:r>
          </w:p>
        </w:tc>
        <w:tc>
          <w:tcPr>
            <w:tcW w:w="3903" w:type="dxa"/>
            <w:tcBorders>
              <w:top w:val="single" w:sz="4" w:space="0" w:color="auto"/>
              <w:left w:val="nil"/>
              <w:right w:val="single" w:sz="4" w:space="0" w:color="auto"/>
            </w:tcBorders>
            <w:shd w:val="clear" w:color="000000" w:fill="D8D8D8"/>
          </w:tcPr>
          <w:p w14:paraId="1023B793" w14:textId="77777777" w:rsidR="00030D6F" w:rsidRPr="0030791F" w:rsidRDefault="001A1BFE" w:rsidP="001A1BFE">
            <w:pPr>
              <w:jc w:val="right"/>
              <w:rPr>
                <w:rFonts w:eastAsia="Times New Roman" w:cs="Arial"/>
                <w:b/>
                <w:bCs/>
                <w:sz w:val="22"/>
                <w:lang w:eastAsia="en-AU"/>
              </w:rPr>
            </w:pPr>
            <w:r w:rsidRPr="0030791F">
              <w:rPr>
                <w:rFonts w:eastAsia="Times New Roman" w:cs="Arial"/>
                <w:b/>
                <w:bCs/>
                <w:sz w:val="22"/>
                <w:lang w:eastAsia="en-AU"/>
              </w:rPr>
              <w:t>A</w:t>
            </w:r>
            <w:r w:rsidR="00030D6F" w:rsidRPr="0030791F">
              <w:rPr>
                <w:rFonts w:eastAsia="Times New Roman" w:cs="Arial"/>
                <w:b/>
                <w:bCs/>
                <w:sz w:val="22"/>
                <w:lang w:eastAsia="en-AU"/>
              </w:rPr>
              <w:t>ccepted referral</w:t>
            </w:r>
            <w:r w:rsidRPr="0030791F">
              <w:rPr>
                <w:rFonts w:eastAsia="Times New Roman" w:cs="Arial"/>
                <w:b/>
                <w:bCs/>
                <w:sz w:val="22"/>
                <w:lang w:eastAsia="en-AU"/>
              </w:rPr>
              <w:t>s recorded on NCSP Register*</w:t>
            </w:r>
          </w:p>
        </w:tc>
      </w:tr>
      <w:tr w:rsidR="00030D6F" w:rsidRPr="0030791F" w14:paraId="0ABDFAC7" w14:textId="77777777" w:rsidTr="001A1BFE">
        <w:trPr>
          <w:trHeight w:val="300"/>
        </w:trPr>
        <w:tc>
          <w:tcPr>
            <w:tcW w:w="2557" w:type="dxa"/>
            <w:vMerge/>
            <w:tcBorders>
              <w:left w:val="single" w:sz="4" w:space="0" w:color="auto"/>
              <w:bottom w:val="single" w:sz="4" w:space="0" w:color="auto"/>
              <w:right w:val="nil"/>
            </w:tcBorders>
            <w:shd w:val="clear" w:color="000000" w:fill="D8D8D8"/>
            <w:noWrap/>
            <w:vAlign w:val="bottom"/>
            <w:hideMark/>
          </w:tcPr>
          <w:p w14:paraId="30D5D2B0" w14:textId="77777777" w:rsidR="00030D6F" w:rsidRPr="0030791F" w:rsidRDefault="00030D6F" w:rsidP="00576432">
            <w:pPr>
              <w:rPr>
                <w:rFonts w:ascii="Arial" w:eastAsia="Times New Roman" w:hAnsi="Arial" w:cs="Arial"/>
                <w:b/>
                <w:bCs/>
                <w:sz w:val="20"/>
                <w:szCs w:val="20"/>
                <w:lang w:eastAsia="en-AU"/>
              </w:rPr>
            </w:pPr>
          </w:p>
        </w:tc>
        <w:tc>
          <w:tcPr>
            <w:tcW w:w="1483" w:type="dxa"/>
            <w:tcBorders>
              <w:left w:val="nil"/>
              <w:bottom w:val="single" w:sz="4" w:space="0" w:color="auto"/>
              <w:right w:val="nil"/>
            </w:tcBorders>
            <w:shd w:val="clear" w:color="000000" w:fill="D8D8D8"/>
            <w:vAlign w:val="bottom"/>
          </w:tcPr>
          <w:p w14:paraId="16007E89" w14:textId="77777777" w:rsidR="00030D6F" w:rsidRPr="0030791F" w:rsidRDefault="00030D6F" w:rsidP="00576432">
            <w:pPr>
              <w:ind w:right="170"/>
              <w:jc w:val="right"/>
              <w:rPr>
                <w:rFonts w:eastAsia="Times New Roman" w:cs="Arial"/>
                <w:b/>
                <w:bCs/>
                <w:sz w:val="22"/>
                <w:lang w:eastAsia="en-AU"/>
              </w:rPr>
            </w:pPr>
            <w:r w:rsidRPr="0030791F">
              <w:rPr>
                <w:rFonts w:eastAsia="Times New Roman" w:cs="Arial"/>
                <w:b/>
                <w:bCs/>
                <w:sz w:val="22"/>
                <w:lang w:eastAsia="en-AU"/>
              </w:rPr>
              <w:t>N</w:t>
            </w:r>
          </w:p>
        </w:tc>
        <w:tc>
          <w:tcPr>
            <w:tcW w:w="3903" w:type="dxa"/>
            <w:tcBorders>
              <w:left w:val="nil"/>
              <w:bottom w:val="single" w:sz="4" w:space="0" w:color="auto"/>
              <w:right w:val="single" w:sz="4" w:space="0" w:color="auto"/>
            </w:tcBorders>
            <w:shd w:val="clear" w:color="000000" w:fill="D8D8D8"/>
            <w:vAlign w:val="bottom"/>
          </w:tcPr>
          <w:p w14:paraId="2C030405" w14:textId="77777777" w:rsidR="00030D6F" w:rsidRPr="0030791F" w:rsidRDefault="00030D6F" w:rsidP="00576432">
            <w:pPr>
              <w:ind w:right="170"/>
              <w:jc w:val="right"/>
              <w:rPr>
                <w:rFonts w:eastAsia="Times New Roman" w:cs="Arial"/>
                <w:b/>
                <w:bCs/>
                <w:sz w:val="22"/>
                <w:lang w:eastAsia="en-AU"/>
              </w:rPr>
            </w:pPr>
            <w:r w:rsidRPr="0030791F">
              <w:rPr>
                <w:rFonts w:eastAsia="Times New Roman" w:cs="Arial"/>
                <w:b/>
                <w:bCs/>
                <w:sz w:val="22"/>
                <w:lang w:eastAsia="en-AU"/>
              </w:rPr>
              <w:t>N</w:t>
            </w:r>
          </w:p>
        </w:tc>
      </w:tr>
      <w:tr w:rsidR="00475BC0" w:rsidRPr="0030791F" w14:paraId="1FA80BDF"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354A584B" w14:textId="77777777" w:rsidR="00475BC0" w:rsidRPr="0030791F" w:rsidRDefault="00475BC0" w:rsidP="00475BC0">
            <w:r w:rsidRPr="0030791F">
              <w:t>HS2</w:t>
            </w:r>
          </w:p>
        </w:tc>
        <w:tc>
          <w:tcPr>
            <w:tcW w:w="1483" w:type="dxa"/>
            <w:tcBorders>
              <w:top w:val="nil"/>
              <w:left w:val="nil"/>
              <w:bottom w:val="nil"/>
              <w:right w:val="nil"/>
            </w:tcBorders>
            <w:vAlign w:val="bottom"/>
          </w:tcPr>
          <w:p w14:paraId="002A1156" w14:textId="763AA274" w:rsidR="00475BC0" w:rsidRPr="0030791F" w:rsidRDefault="00475BC0" w:rsidP="00475BC0">
            <w:pPr>
              <w:jc w:val="right"/>
              <w:rPr>
                <w:sz w:val="22"/>
              </w:rPr>
            </w:pPr>
            <w:r w:rsidRPr="0030791F">
              <w:rPr>
                <w:rFonts w:cs="Arial"/>
                <w:sz w:val="22"/>
              </w:rPr>
              <w:t>23</w:t>
            </w:r>
          </w:p>
        </w:tc>
        <w:tc>
          <w:tcPr>
            <w:tcW w:w="3903" w:type="dxa"/>
            <w:tcBorders>
              <w:top w:val="nil"/>
              <w:left w:val="nil"/>
              <w:bottom w:val="nil"/>
              <w:right w:val="single" w:sz="4" w:space="0" w:color="auto"/>
            </w:tcBorders>
            <w:vAlign w:val="bottom"/>
          </w:tcPr>
          <w:p w14:paraId="68E7CCC8" w14:textId="42773A18" w:rsidR="00475BC0" w:rsidRPr="0030791F" w:rsidRDefault="00475BC0" w:rsidP="00475BC0">
            <w:pPr>
              <w:jc w:val="right"/>
              <w:rPr>
                <w:sz w:val="22"/>
              </w:rPr>
            </w:pPr>
            <w:r w:rsidRPr="0030791F">
              <w:rPr>
                <w:rFonts w:cs="Arial"/>
                <w:sz w:val="22"/>
              </w:rPr>
              <w:t>19</w:t>
            </w:r>
          </w:p>
        </w:tc>
      </w:tr>
      <w:tr w:rsidR="00475BC0" w:rsidRPr="0030791F" w14:paraId="20490CF6"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0CDC2B81" w14:textId="77777777" w:rsidR="00475BC0" w:rsidRPr="0030791F" w:rsidRDefault="00475BC0" w:rsidP="00475BC0">
            <w:r w:rsidRPr="0030791F">
              <w:t>SC</w:t>
            </w:r>
          </w:p>
        </w:tc>
        <w:tc>
          <w:tcPr>
            <w:tcW w:w="1483" w:type="dxa"/>
            <w:tcBorders>
              <w:top w:val="nil"/>
              <w:left w:val="nil"/>
              <w:bottom w:val="nil"/>
              <w:right w:val="nil"/>
            </w:tcBorders>
            <w:vAlign w:val="bottom"/>
          </w:tcPr>
          <w:p w14:paraId="757D9DE5" w14:textId="72FC9198" w:rsidR="00475BC0" w:rsidRPr="0030791F" w:rsidRDefault="00475BC0" w:rsidP="00475BC0">
            <w:pPr>
              <w:jc w:val="right"/>
              <w:rPr>
                <w:sz w:val="22"/>
              </w:rPr>
            </w:pPr>
            <w:r w:rsidRPr="0030791F">
              <w:rPr>
                <w:rFonts w:cs="Arial"/>
                <w:sz w:val="22"/>
              </w:rPr>
              <w:t>11</w:t>
            </w:r>
          </w:p>
        </w:tc>
        <w:tc>
          <w:tcPr>
            <w:tcW w:w="3903" w:type="dxa"/>
            <w:tcBorders>
              <w:top w:val="nil"/>
              <w:left w:val="nil"/>
              <w:bottom w:val="nil"/>
              <w:right w:val="single" w:sz="4" w:space="0" w:color="auto"/>
            </w:tcBorders>
            <w:vAlign w:val="bottom"/>
          </w:tcPr>
          <w:p w14:paraId="6F1F5692" w14:textId="5E6A5D1E" w:rsidR="00475BC0" w:rsidRPr="0030791F" w:rsidRDefault="00475BC0" w:rsidP="00475BC0">
            <w:pPr>
              <w:jc w:val="right"/>
              <w:rPr>
                <w:sz w:val="22"/>
              </w:rPr>
            </w:pPr>
            <w:r w:rsidRPr="0030791F">
              <w:rPr>
                <w:rFonts w:cs="Arial"/>
                <w:sz w:val="22"/>
              </w:rPr>
              <w:t>9</w:t>
            </w:r>
          </w:p>
        </w:tc>
      </w:tr>
      <w:tr w:rsidR="00475BC0" w:rsidRPr="0030791F" w14:paraId="7057CC7B"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2D82FED4" w14:textId="757AADD1" w:rsidR="00475BC0" w:rsidRPr="0030791F" w:rsidRDefault="00475BC0" w:rsidP="00475BC0">
            <w:r w:rsidRPr="0030791F">
              <w:t>AC1-</w:t>
            </w:r>
            <w:r w:rsidR="00F50505" w:rsidRPr="0030791F">
              <w:t>AC</w:t>
            </w:r>
            <w:r w:rsidRPr="0030791F">
              <w:t>5</w:t>
            </w:r>
          </w:p>
        </w:tc>
        <w:tc>
          <w:tcPr>
            <w:tcW w:w="1483" w:type="dxa"/>
            <w:tcBorders>
              <w:top w:val="nil"/>
              <w:left w:val="nil"/>
              <w:bottom w:val="nil"/>
              <w:right w:val="nil"/>
            </w:tcBorders>
            <w:vAlign w:val="bottom"/>
          </w:tcPr>
          <w:p w14:paraId="1576CD1B" w14:textId="31832D21" w:rsidR="00475BC0" w:rsidRPr="0030791F" w:rsidRDefault="00475BC0" w:rsidP="00475BC0">
            <w:pPr>
              <w:jc w:val="right"/>
              <w:rPr>
                <w:sz w:val="22"/>
              </w:rPr>
            </w:pPr>
            <w:r w:rsidRPr="0030791F">
              <w:rPr>
                <w:rFonts w:cs="Arial"/>
                <w:sz w:val="22"/>
              </w:rPr>
              <w:t>30</w:t>
            </w:r>
          </w:p>
        </w:tc>
        <w:tc>
          <w:tcPr>
            <w:tcW w:w="3903" w:type="dxa"/>
            <w:tcBorders>
              <w:top w:val="nil"/>
              <w:left w:val="nil"/>
              <w:bottom w:val="nil"/>
              <w:right w:val="single" w:sz="4" w:space="0" w:color="auto"/>
            </w:tcBorders>
            <w:vAlign w:val="bottom"/>
          </w:tcPr>
          <w:p w14:paraId="09A7403B" w14:textId="10670DAD" w:rsidR="00475BC0" w:rsidRPr="0030791F" w:rsidRDefault="00475BC0" w:rsidP="00475BC0">
            <w:pPr>
              <w:jc w:val="right"/>
              <w:rPr>
                <w:sz w:val="22"/>
              </w:rPr>
            </w:pPr>
            <w:r w:rsidRPr="0030791F">
              <w:rPr>
                <w:rFonts w:cs="Arial"/>
                <w:sz w:val="22"/>
              </w:rPr>
              <w:t>8</w:t>
            </w:r>
          </w:p>
        </w:tc>
      </w:tr>
      <w:tr w:rsidR="00475BC0" w:rsidRPr="0030791F" w14:paraId="4DBFAA6E"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734C7B99" w14:textId="77777777" w:rsidR="00475BC0" w:rsidRPr="0030791F" w:rsidRDefault="00475BC0" w:rsidP="00475BC0">
            <w:r w:rsidRPr="0030791F">
              <w:t>R10, R14</w:t>
            </w:r>
          </w:p>
        </w:tc>
        <w:tc>
          <w:tcPr>
            <w:tcW w:w="1483" w:type="dxa"/>
            <w:tcBorders>
              <w:top w:val="nil"/>
              <w:left w:val="nil"/>
              <w:bottom w:val="nil"/>
              <w:right w:val="nil"/>
            </w:tcBorders>
            <w:vAlign w:val="bottom"/>
          </w:tcPr>
          <w:p w14:paraId="582E9298" w14:textId="5C8472A6" w:rsidR="00475BC0" w:rsidRPr="0030791F" w:rsidRDefault="00475BC0" w:rsidP="00475BC0">
            <w:pPr>
              <w:jc w:val="right"/>
              <w:rPr>
                <w:sz w:val="22"/>
              </w:rPr>
            </w:pPr>
            <w:r w:rsidRPr="0030791F">
              <w:rPr>
                <w:rFonts w:cs="Arial"/>
                <w:sz w:val="22"/>
              </w:rPr>
              <w:t>6</w:t>
            </w:r>
          </w:p>
        </w:tc>
        <w:tc>
          <w:tcPr>
            <w:tcW w:w="3903" w:type="dxa"/>
            <w:tcBorders>
              <w:top w:val="nil"/>
              <w:left w:val="nil"/>
              <w:bottom w:val="nil"/>
              <w:right w:val="single" w:sz="4" w:space="0" w:color="auto"/>
            </w:tcBorders>
            <w:vAlign w:val="bottom"/>
          </w:tcPr>
          <w:p w14:paraId="0DBAAE5C" w14:textId="602F2B1C" w:rsidR="00475BC0" w:rsidRPr="0030791F" w:rsidRDefault="00475BC0" w:rsidP="00475BC0">
            <w:pPr>
              <w:jc w:val="right"/>
              <w:rPr>
                <w:sz w:val="22"/>
              </w:rPr>
            </w:pPr>
            <w:r w:rsidRPr="0030791F">
              <w:rPr>
                <w:rFonts w:cs="Arial"/>
                <w:sz w:val="22"/>
              </w:rPr>
              <w:t>4</w:t>
            </w:r>
          </w:p>
        </w:tc>
      </w:tr>
      <w:tr w:rsidR="00475BC0" w:rsidRPr="0030791F" w14:paraId="2D90D5C7" w14:textId="77777777" w:rsidTr="001A1BFE">
        <w:trPr>
          <w:trHeight w:val="300"/>
        </w:trPr>
        <w:tc>
          <w:tcPr>
            <w:tcW w:w="2557" w:type="dxa"/>
            <w:tcBorders>
              <w:top w:val="nil"/>
              <w:left w:val="single" w:sz="4" w:space="0" w:color="auto"/>
              <w:bottom w:val="single" w:sz="4" w:space="0" w:color="auto"/>
              <w:right w:val="nil"/>
            </w:tcBorders>
            <w:shd w:val="clear" w:color="auto" w:fill="auto"/>
            <w:noWrap/>
            <w:vAlign w:val="bottom"/>
            <w:hideMark/>
          </w:tcPr>
          <w:p w14:paraId="4CFA21D7" w14:textId="77777777" w:rsidR="00475BC0" w:rsidRPr="0030791F" w:rsidRDefault="00475BC0" w:rsidP="00475BC0">
            <w:pPr>
              <w:rPr>
                <w:b/>
              </w:rPr>
            </w:pPr>
            <w:r w:rsidRPr="0030791F">
              <w:rPr>
                <w:b/>
              </w:rPr>
              <w:t>Total</w:t>
            </w:r>
          </w:p>
        </w:tc>
        <w:tc>
          <w:tcPr>
            <w:tcW w:w="1483" w:type="dxa"/>
            <w:tcBorders>
              <w:top w:val="nil"/>
              <w:left w:val="nil"/>
              <w:bottom w:val="single" w:sz="4" w:space="0" w:color="auto"/>
              <w:right w:val="nil"/>
            </w:tcBorders>
            <w:vAlign w:val="bottom"/>
          </w:tcPr>
          <w:p w14:paraId="32F113D1" w14:textId="0C95C517" w:rsidR="00475BC0" w:rsidRPr="0030791F" w:rsidRDefault="00475BC0" w:rsidP="00475BC0">
            <w:pPr>
              <w:jc w:val="right"/>
              <w:rPr>
                <w:b/>
                <w:bCs/>
                <w:sz w:val="22"/>
              </w:rPr>
            </w:pPr>
            <w:r w:rsidRPr="0030791F">
              <w:rPr>
                <w:rFonts w:cs="Arial"/>
                <w:b/>
                <w:bCs/>
                <w:sz w:val="22"/>
              </w:rPr>
              <w:t>70</w:t>
            </w:r>
          </w:p>
        </w:tc>
        <w:tc>
          <w:tcPr>
            <w:tcW w:w="3903" w:type="dxa"/>
            <w:tcBorders>
              <w:top w:val="nil"/>
              <w:left w:val="nil"/>
              <w:bottom w:val="single" w:sz="4" w:space="0" w:color="auto"/>
              <w:right w:val="single" w:sz="4" w:space="0" w:color="auto"/>
            </w:tcBorders>
            <w:vAlign w:val="bottom"/>
          </w:tcPr>
          <w:p w14:paraId="6592032E" w14:textId="68B6B6C1" w:rsidR="00475BC0" w:rsidRPr="0030791F" w:rsidRDefault="00475BC0" w:rsidP="00475BC0">
            <w:pPr>
              <w:jc w:val="right"/>
              <w:rPr>
                <w:b/>
                <w:bCs/>
                <w:sz w:val="22"/>
              </w:rPr>
            </w:pPr>
            <w:r w:rsidRPr="0030791F">
              <w:rPr>
                <w:rFonts w:cs="Arial"/>
                <w:b/>
                <w:bCs/>
                <w:sz w:val="22"/>
              </w:rPr>
              <w:t>40</w:t>
            </w:r>
          </w:p>
        </w:tc>
      </w:tr>
    </w:tbl>
    <w:p w14:paraId="2865F382" w14:textId="77777777" w:rsidR="00030D6F" w:rsidRPr="0030791F" w:rsidRDefault="001A1BFE" w:rsidP="00030D6F">
      <w:pPr>
        <w:rPr>
          <w:i/>
          <w:sz w:val="20"/>
        </w:rPr>
      </w:pPr>
      <w:r w:rsidRPr="0030791F">
        <w:rPr>
          <w:i/>
          <w:sz w:val="20"/>
        </w:rPr>
        <w:t>* Referral accepted date no later than four weeks prior to the end of the current monitoring period, in order to allow at least four weeks of follow-up time available</w:t>
      </w:r>
      <w:r w:rsidR="007D33BD" w:rsidRPr="0030791F">
        <w:rPr>
          <w:i/>
          <w:sz w:val="20"/>
        </w:rPr>
        <w:t>.</w:t>
      </w:r>
    </w:p>
    <w:p w14:paraId="6A3B8F40" w14:textId="77777777" w:rsidR="001A1BFE" w:rsidRPr="0030791F" w:rsidRDefault="001A1BFE" w:rsidP="00030D6F"/>
    <w:p w14:paraId="09F37FF7" w14:textId="77777777" w:rsidR="001A1BFE" w:rsidRPr="0030791F" w:rsidRDefault="001A1BFE" w:rsidP="00030D6F"/>
    <w:p w14:paraId="5D80E7EB" w14:textId="77777777" w:rsidR="00030D6F" w:rsidRPr="0030791F" w:rsidRDefault="00030D6F" w:rsidP="00030D6F">
      <w:pPr>
        <w:pStyle w:val="Heading3"/>
        <w:sectPr w:rsidR="00030D6F" w:rsidRPr="0030791F" w:rsidSect="00EC43F5">
          <w:footerReference w:type="default" r:id="rId136"/>
          <w:pgSz w:w="11907" w:h="16839" w:code="9"/>
          <w:pgMar w:top="1440" w:right="1440" w:bottom="1440" w:left="1440" w:header="692" w:footer="567" w:gutter="0"/>
          <w:cols w:space="720"/>
          <w:docGrid w:linePitch="360"/>
        </w:sectPr>
      </w:pPr>
    </w:p>
    <w:p w14:paraId="354DFD43" w14:textId="77777777" w:rsidR="00030D6F" w:rsidRPr="0030791F" w:rsidRDefault="00030D6F" w:rsidP="002B0648">
      <w:pPr>
        <w:pStyle w:val="Heading3"/>
        <w:keepNext w:val="0"/>
        <w:widowControl w:val="0"/>
      </w:pPr>
      <w:bookmarkStart w:id="1186" w:name="_Toc475630242"/>
      <w:bookmarkStart w:id="1187" w:name="_Toc509928478"/>
      <w:r w:rsidRPr="0030791F">
        <w:t>Indicator 7.2 – Timeliness of colposcopic assessment – low grade cytology</w:t>
      </w:r>
      <w:bookmarkEnd w:id="1186"/>
      <w:bookmarkEnd w:id="1187"/>
    </w:p>
    <w:p w14:paraId="05673BBF" w14:textId="31E8DB59" w:rsidR="00030D6F" w:rsidRPr="0030791F" w:rsidRDefault="00C65151" w:rsidP="00DC7628">
      <w:pPr>
        <w:pStyle w:val="Caption"/>
        <w:spacing w:after="80"/>
        <w:ind w:right="-23"/>
        <w:jc w:val="both"/>
      </w:pPr>
      <w:bookmarkStart w:id="1188" w:name="_Ref390605581"/>
      <w:bookmarkStart w:id="1189" w:name="_Toc469398345"/>
      <w:bookmarkStart w:id="1190" w:name="_Toc475605578"/>
      <w:bookmarkStart w:id="1191" w:name="_Toc509928550"/>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59</w:t>
      </w:r>
      <w:r w:rsidR="00F55F28" w:rsidRPr="0030791F">
        <w:rPr>
          <w:noProof/>
        </w:rPr>
        <w:fldChar w:fldCharType="end"/>
      </w:r>
      <w:bookmarkEnd w:id="1188"/>
      <w:r w:rsidR="00030D6F" w:rsidRPr="0030791F">
        <w:t xml:space="preserve"> - Follow-up of women with persistent low grade cytology/ low grade cytology and positive hrHPV test, by DHB</w:t>
      </w:r>
      <w:bookmarkEnd w:id="1189"/>
      <w:bookmarkEnd w:id="1190"/>
      <w:bookmarkEnd w:id="1191"/>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317"/>
        <w:gridCol w:w="12"/>
        <w:gridCol w:w="1328"/>
        <w:gridCol w:w="1328"/>
        <w:gridCol w:w="6"/>
        <w:gridCol w:w="1323"/>
        <w:gridCol w:w="1328"/>
        <w:gridCol w:w="8"/>
        <w:gridCol w:w="1320"/>
        <w:gridCol w:w="1329"/>
      </w:tblGrid>
      <w:tr w:rsidR="00030D6F" w:rsidRPr="0030791F" w14:paraId="7DC9B9B2" w14:textId="77777777" w:rsidTr="003740E2">
        <w:trPr>
          <w:trHeight w:val="780"/>
        </w:trPr>
        <w:tc>
          <w:tcPr>
            <w:tcW w:w="2218" w:type="dxa"/>
            <w:tcBorders>
              <w:top w:val="single" w:sz="4" w:space="0" w:color="auto"/>
              <w:bottom w:val="nil"/>
            </w:tcBorders>
            <w:shd w:val="clear" w:color="auto" w:fill="D9D9D9" w:themeFill="background1" w:themeFillShade="D9"/>
            <w:noWrap/>
            <w:hideMark/>
          </w:tcPr>
          <w:p w14:paraId="646BBB7E" w14:textId="77777777" w:rsidR="00030D6F" w:rsidRPr="0030791F" w:rsidRDefault="00030D6F" w:rsidP="00576432">
            <w:pPr>
              <w:rPr>
                <w:b/>
                <w:bCs/>
                <w:sz w:val="22"/>
              </w:rPr>
            </w:pPr>
            <w:r w:rsidRPr="0030791F">
              <w:rPr>
                <w:b/>
                <w:bCs/>
                <w:sz w:val="22"/>
              </w:rPr>
              <w:t>DHB</w:t>
            </w:r>
          </w:p>
        </w:tc>
        <w:tc>
          <w:tcPr>
            <w:tcW w:w="1330" w:type="dxa"/>
            <w:tcBorders>
              <w:top w:val="single" w:sz="4" w:space="0" w:color="auto"/>
              <w:bottom w:val="nil"/>
            </w:tcBorders>
            <w:shd w:val="clear" w:color="auto" w:fill="D9D9D9" w:themeFill="background1" w:themeFillShade="D9"/>
            <w:vAlign w:val="bottom"/>
            <w:hideMark/>
          </w:tcPr>
          <w:p w14:paraId="1404B7F4" w14:textId="77777777" w:rsidR="00030D6F" w:rsidRPr="0030791F" w:rsidRDefault="00030D6F" w:rsidP="00576432">
            <w:pPr>
              <w:jc w:val="center"/>
              <w:rPr>
                <w:b/>
                <w:bCs/>
                <w:sz w:val="22"/>
              </w:rPr>
            </w:pPr>
            <w:r w:rsidRPr="0030791F">
              <w:rPr>
                <w:b/>
                <w:bCs/>
                <w:sz w:val="22"/>
              </w:rPr>
              <w:t>LG women</w:t>
            </w:r>
          </w:p>
        </w:tc>
        <w:tc>
          <w:tcPr>
            <w:tcW w:w="2645" w:type="dxa"/>
            <w:gridSpan w:val="3"/>
            <w:tcBorders>
              <w:top w:val="single" w:sz="4" w:space="0" w:color="auto"/>
              <w:bottom w:val="nil"/>
            </w:tcBorders>
            <w:shd w:val="clear" w:color="auto" w:fill="D9D9D9" w:themeFill="background1" w:themeFillShade="D9"/>
            <w:vAlign w:val="bottom"/>
            <w:hideMark/>
          </w:tcPr>
          <w:p w14:paraId="1411C3B1" w14:textId="77777777" w:rsidR="00030D6F" w:rsidRPr="0030791F" w:rsidRDefault="00030D6F" w:rsidP="00B737FB">
            <w:pPr>
              <w:jc w:val="right"/>
              <w:rPr>
                <w:b/>
                <w:bCs/>
                <w:sz w:val="22"/>
              </w:rPr>
            </w:pPr>
            <w:r w:rsidRPr="0030791F">
              <w:rPr>
                <w:b/>
                <w:bCs/>
                <w:sz w:val="22"/>
              </w:rPr>
              <w:t>Women with subsequent referral recorded</w:t>
            </w:r>
          </w:p>
        </w:tc>
        <w:tc>
          <w:tcPr>
            <w:tcW w:w="2674" w:type="dxa"/>
            <w:gridSpan w:val="4"/>
            <w:tcBorders>
              <w:top w:val="single" w:sz="4" w:space="0" w:color="auto"/>
              <w:bottom w:val="nil"/>
            </w:tcBorders>
            <w:shd w:val="clear" w:color="auto" w:fill="D9D9D9" w:themeFill="background1" w:themeFillShade="D9"/>
            <w:vAlign w:val="bottom"/>
            <w:hideMark/>
          </w:tcPr>
          <w:p w14:paraId="088D0BAF" w14:textId="77777777" w:rsidR="00030D6F" w:rsidRPr="0030791F" w:rsidRDefault="00030D6F" w:rsidP="00B737FB">
            <w:pPr>
              <w:jc w:val="right"/>
              <w:rPr>
                <w:b/>
                <w:bCs/>
                <w:sz w:val="22"/>
              </w:rPr>
            </w:pPr>
            <w:r w:rsidRPr="0030791F">
              <w:rPr>
                <w:b/>
                <w:bCs/>
                <w:sz w:val="22"/>
              </w:rPr>
              <w:t>Women with subsequent colposcopy visit recorded</w:t>
            </w:r>
          </w:p>
        </w:tc>
        <w:tc>
          <w:tcPr>
            <w:tcW w:w="2659" w:type="dxa"/>
            <w:gridSpan w:val="3"/>
            <w:tcBorders>
              <w:top w:val="single" w:sz="4" w:space="0" w:color="auto"/>
              <w:bottom w:val="nil"/>
            </w:tcBorders>
            <w:shd w:val="clear" w:color="auto" w:fill="D9D9D9" w:themeFill="background1" w:themeFillShade="D9"/>
            <w:vAlign w:val="bottom"/>
            <w:hideMark/>
          </w:tcPr>
          <w:p w14:paraId="2605FCC3" w14:textId="77777777" w:rsidR="00030D6F" w:rsidRPr="0030791F" w:rsidRDefault="00030D6F" w:rsidP="00B737FB">
            <w:pPr>
              <w:jc w:val="right"/>
              <w:rPr>
                <w:b/>
                <w:bCs/>
                <w:sz w:val="22"/>
              </w:rPr>
            </w:pPr>
            <w:r w:rsidRPr="0030791F">
              <w:rPr>
                <w:b/>
                <w:bCs/>
                <w:sz w:val="22"/>
              </w:rPr>
              <w:t>Women with colposcopy subsequent to referral recorded</w:t>
            </w:r>
          </w:p>
        </w:tc>
        <w:tc>
          <w:tcPr>
            <w:tcW w:w="2649" w:type="dxa"/>
            <w:gridSpan w:val="2"/>
            <w:tcBorders>
              <w:top w:val="single" w:sz="4" w:space="0" w:color="auto"/>
              <w:bottom w:val="nil"/>
            </w:tcBorders>
            <w:shd w:val="clear" w:color="auto" w:fill="D9D9D9" w:themeFill="background1" w:themeFillShade="D9"/>
            <w:vAlign w:val="bottom"/>
          </w:tcPr>
          <w:p w14:paraId="4EBE838E" w14:textId="77777777" w:rsidR="00030D6F" w:rsidRPr="0030791F" w:rsidRDefault="00030D6F" w:rsidP="00B737FB">
            <w:pPr>
              <w:jc w:val="right"/>
              <w:rPr>
                <w:b/>
                <w:bCs/>
                <w:sz w:val="22"/>
              </w:rPr>
            </w:pPr>
            <w:r w:rsidRPr="0030791F">
              <w:rPr>
                <w:b/>
                <w:bCs/>
                <w:sz w:val="22"/>
              </w:rPr>
              <w:t>Women with colposcopy subsequent to referral recorded AND referral:colposcopy interval &lt;= 26 weeks</w:t>
            </w:r>
          </w:p>
        </w:tc>
      </w:tr>
      <w:tr w:rsidR="00030D6F" w:rsidRPr="0030791F" w14:paraId="032834FA" w14:textId="77777777" w:rsidTr="003740E2">
        <w:trPr>
          <w:trHeight w:val="255"/>
        </w:trPr>
        <w:tc>
          <w:tcPr>
            <w:tcW w:w="2218" w:type="dxa"/>
            <w:tcBorders>
              <w:top w:val="nil"/>
              <w:bottom w:val="single" w:sz="4" w:space="0" w:color="auto"/>
            </w:tcBorders>
            <w:shd w:val="clear" w:color="auto" w:fill="D9D9D9"/>
            <w:noWrap/>
            <w:hideMark/>
          </w:tcPr>
          <w:p w14:paraId="3EE5DD12" w14:textId="77777777" w:rsidR="00030D6F" w:rsidRPr="0030791F" w:rsidRDefault="00030D6F" w:rsidP="00576432">
            <w:pPr>
              <w:rPr>
                <w:b/>
                <w:bCs/>
                <w:sz w:val="22"/>
              </w:rPr>
            </w:pPr>
          </w:p>
        </w:tc>
        <w:tc>
          <w:tcPr>
            <w:tcW w:w="1330" w:type="dxa"/>
            <w:tcBorders>
              <w:top w:val="nil"/>
              <w:bottom w:val="single" w:sz="4" w:space="0" w:color="auto"/>
            </w:tcBorders>
            <w:shd w:val="clear" w:color="auto" w:fill="D9D9D9"/>
            <w:noWrap/>
            <w:hideMark/>
          </w:tcPr>
          <w:p w14:paraId="135EDBAD" w14:textId="77777777" w:rsidR="00030D6F" w:rsidRPr="0030791F" w:rsidRDefault="00030D6F" w:rsidP="00576432">
            <w:pPr>
              <w:ind w:right="227"/>
              <w:jc w:val="right"/>
              <w:rPr>
                <w:b/>
                <w:bCs/>
                <w:sz w:val="22"/>
              </w:rPr>
            </w:pPr>
            <w:r w:rsidRPr="0030791F">
              <w:rPr>
                <w:b/>
                <w:bCs/>
                <w:sz w:val="22"/>
              </w:rPr>
              <w:t>N</w:t>
            </w:r>
          </w:p>
        </w:tc>
        <w:tc>
          <w:tcPr>
            <w:tcW w:w="1316" w:type="dxa"/>
            <w:tcBorders>
              <w:top w:val="nil"/>
              <w:bottom w:val="single" w:sz="4" w:space="0" w:color="auto"/>
            </w:tcBorders>
            <w:shd w:val="clear" w:color="auto" w:fill="D9D9D9"/>
            <w:noWrap/>
            <w:hideMark/>
          </w:tcPr>
          <w:p w14:paraId="391E310C" w14:textId="77777777" w:rsidR="00030D6F" w:rsidRPr="0030791F" w:rsidRDefault="00030D6F" w:rsidP="00576432">
            <w:pPr>
              <w:jc w:val="right"/>
              <w:rPr>
                <w:b/>
                <w:bCs/>
                <w:sz w:val="22"/>
              </w:rPr>
            </w:pPr>
            <w:r w:rsidRPr="0030791F">
              <w:rPr>
                <w:b/>
                <w:bCs/>
                <w:sz w:val="22"/>
              </w:rPr>
              <w:t>N</w:t>
            </w:r>
          </w:p>
        </w:tc>
        <w:tc>
          <w:tcPr>
            <w:tcW w:w="1329" w:type="dxa"/>
            <w:gridSpan w:val="2"/>
            <w:tcBorders>
              <w:top w:val="nil"/>
              <w:bottom w:val="single" w:sz="4" w:space="0" w:color="auto"/>
            </w:tcBorders>
            <w:shd w:val="clear" w:color="auto" w:fill="D9D9D9"/>
            <w:tcMar>
              <w:left w:w="28" w:type="dxa"/>
              <w:right w:w="28" w:type="dxa"/>
            </w:tcMar>
          </w:tcPr>
          <w:p w14:paraId="564C71D9" w14:textId="238BD4A2" w:rsidR="00030D6F" w:rsidRPr="0030791F" w:rsidRDefault="00C9619A" w:rsidP="00576432">
            <w:pPr>
              <w:jc w:val="right"/>
              <w:rPr>
                <w:b/>
                <w:bCs/>
                <w:sz w:val="22"/>
              </w:rPr>
            </w:pPr>
            <w:r w:rsidRPr="0030791F">
              <w:rPr>
                <w:b/>
                <w:bCs/>
                <w:sz w:val="22"/>
              </w:rPr>
              <w:t>%*</w:t>
            </w:r>
          </w:p>
        </w:tc>
        <w:tc>
          <w:tcPr>
            <w:tcW w:w="1340" w:type="dxa"/>
            <w:gridSpan w:val="2"/>
            <w:tcBorders>
              <w:top w:val="nil"/>
              <w:bottom w:val="single" w:sz="4" w:space="0" w:color="auto"/>
            </w:tcBorders>
            <w:shd w:val="clear" w:color="auto" w:fill="D9D9D9"/>
            <w:noWrap/>
            <w:hideMark/>
          </w:tcPr>
          <w:p w14:paraId="4DB87F87" w14:textId="77777777" w:rsidR="00030D6F" w:rsidRPr="0030791F" w:rsidRDefault="00030D6F" w:rsidP="00576432">
            <w:pPr>
              <w:jc w:val="right"/>
              <w:rPr>
                <w:b/>
                <w:bCs/>
                <w:sz w:val="22"/>
              </w:rPr>
            </w:pPr>
            <w:r w:rsidRPr="0030791F">
              <w:rPr>
                <w:b/>
                <w:bCs/>
                <w:sz w:val="22"/>
              </w:rPr>
              <w:t>N</w:t>
            </w:r>
          </w:p>
        </w:tc>
        <w:tc>
          <w:tcPr>
            <w:tcW w:w="1328" w:type="dxa"/>
            <w:tcBorders>
              <w:top w:val="nil"/>
              <w:bottom w:val="single" w:sz="4" w:space="0" w:color="auto"/>
            </w:tcBorders>
            <w:shd w:val="clear" w:color="auto" w:fill="D9D9D9"/>
            <w:tcMar>
              <w:left w:w="28" w:type="dxa"/>
              <w:right w:w="28" w:type="dxa"/>
            </w:tcMar>
          </w:tcPr>
          <w:p w14:paraId="3A0134E3" w14:textId="77777777" w:rsidR="00030D6F" w:rsidRPr="0030791F" w:rsidRDefault="00030D6F" w:rsidP="00576432">
            <w:pPr>
              <w:jc w:val="right"/>
              <w:rPr>
                <w:b/>
                <w:bCs/>
                <w:sz w:val="22"/>
              </w:rPr>
            </w:pPr>
            <w:r w:rsidRPr="0030791F">
              <w:rPr>
                <w:b/>
                <w:bCs/>
                <w:sz w:val="22"/>
              </w:rPr>
              <w:t xml:space="preserve">% * </w:t>
            </w:r>
          </w:p>
        </w:tc>
        <w:tc>
          <w:tcPr>
            <w:tcW w:w="1329" w:type="dxa"/>
            <w:gridSpan w:val="2"/>
            <w:tcBorders>
              <w:top w:val="nil"/>
              <w:bottom w:val="single" w:sz="4" w:space="0" w:color="auto"/>
            </w:tcBorders>
            <w:shd w:val="clear" w:color="auto" w:fill="D9D9D9"/>
            <w:noWrap/>
            <w:hideMark/>
          </w:tcPr>
          <w:p w14:paraId="5B56AFF2" w14:textId="77777777" w:rsidR="00030D6F" w:rsidRPr="0030791F" w:rsidRDefault="00030D6F" w:rsidP="00576432">
            <w:pPr>
              <w:ind w:right="227"/>
              <w:jc w:val="right"/>
              <w:rPr>
                <w:b/>
                <w:bCs/>
                <w:sz w:val="22"/>
              </w:rPr>
            </w:pPr>
            <w:r w:rsidRPr="0030791F">
              <w:rPr>
                <w:b/>
                <w:bCs/>
                <w:sz w:val="22"/>
              </w:rPr>
              <w:t>N</w:t>
            </w:r>
          </w:p>
        </w:tc>
        <w:tc>
          <w:tcPr>
            <w:tcW w:w="1328" w:type="dxa"/>
            <w:tcBorders>
              <w:top w:val="nil"/>
              <w:bottom w:val="single" w:sz="4" w:space="0" w:color="auto"/>
            </w:tcBorders>
            <w:shd w:val="clear" w:color="auto" w:fill="D9D9D9"/>
            <w:tcMar>
              <w:left w:w="28" w:type="dxa"/>
              <w:right w:w="28" w:type="dxa"/>
            </w:tcMar>
          </w:tcPr>
          <w:p w14:paraId="27A8BBB2" w14:textId="77777777" w:rsidR="00030D6F" w:rsidRPr="0030791F" w:rsidRDefault="00030D6F" w:rsidP="00576432">
            <w:pPr>
              <w:jc w:val="right"/>
              <w:rPr>
                <w:b/>
                <w:bCs/>
                <w:sz w:val="22"/>
              </w:rPr>
            </w:pPr>
            <w:r w:rsidRPr="0030791F">
              <w:rPr>
                <w:b/>
                <w:bCs/>
                <w:sz w:val="22"/>
              </w:rPr>
              <w:t>% †</w:t>
            </w:r>
          </w:p>
        </w:tc>
        <w:tc>
          <w:tcPr>
            <w:tcW w:w="1328" w:type="dxa"/>
            <w:gridSpan w:val="2"/>
            <w:tcBorders>
              <w:top w:val="nil"/>
              <w:bottom w:val="single" w:sz="4" w:space="0" w:color="auto"/>
            </w:tcBorders>
            <w:shd w:val="clear" w:color="auto" w:fill="D9D9D9"/>
            <w:noWrap/>
          </w:tcPr>
          <w:p w14:paraId="0F355AE8" w14:textId="77777777" w:rsidR="00030D6F" w:rsidRPr="0030791F" w:rsidRDefault="00030D6F" w:rsidP="00576432">
            <w:pPr>
              <w:ind w:right="227"/>
              <w:jc w:val="right"/>
              <w:rPr>
                <w:b/>
                <w:bCs/>
                <w:sz w:val="22"/>
              </w:rPr>
            </w:pPr>
            <w:r w:rsidRPr="0030791F">
              <w:rPr>
                <w:b/>
                <w:bCs/>
                <w:sz w:val="22"/>
              </w:rPr>
              <w:t>N</w:t>
            </w:r>
          </w:p>
        </w:tc>
        <w:tc>
          <w:tcPr>
            <w:tcW w:w="1329" w:type="dxa"/>
            <w:tcBorders>
              <w:top w:val="nil"/>
              <w:bottom w:val="single" w:sz="4" w:space="0" w:color="auto"/>
            </w:tcBorders>
            <w:shd w:val="clear" w:color="auto" w:fill="D9D9D9"/>
            <w:noWrap/>
            <w:tcMar>
              <w:left w:w="28" w:type="dxa"/>
              <w:right w:w="28" w:type="dxa"/>
            </w:tcMar>
          </w:tcPr>
          <w:p w14:paraId="0CED3573" w14:textId="77777777" w:rsidR="00030D6F" w:rsidRPr="0030791F" w:rsidRDefault="00030D6F" w:rsidP="00576432">
            <w:pPr>
              <w:jc w:val="right"/>
              <w:rPr>
                <w:b/>
                <w:bCs/>
                <w:sz w:val="22"/>
              </w:rPr>
            </w:pPr>
            <w:r w:rsidRPr="0030791F">
              <w:rPr>
                <w:b/>
                <w:bCs/>
                <w:sz w:val="22"/>
              </w:rPr>
              <w:t>% †</w:t>
            </w:r>
          </w:p>
        </w:tc>
      </w:tr>
      <w:tr w:rsidR="003740E2" w:rsidRPr="0030791F" w14:paraId="6D0FA6D2" w14:textId="77777777" w:rsidTr="003740E2">
        <w:trPr>
          <w:trHeight w:val="283"/>
        </w:trPr>
        <w:tc>
          <w:tcPr>
            <w:tcW w:w="2218" w:type="dxa"/>
            <w:tcBorders>
              <w:top w:val="single" w:sz="4" w:space="0" w:color="auto"/>
            </w:tcBorders>
            <w:noWrap/>
            <w:vAlign w:val="bottom"/>
            <w:hideMark/>
          </w:tcPr>
          <w:p w14:paraId="38851723" w14:textId="77777777" w:rsidR="003740E2" w:rsidRPr="0030791F" w:rsidRDefault="003740E2" w:rsidP="003740E2">
            <w:pPr>
              <w:rPr>
                <w:sz w:val="22"/>
              </w:rPr>
            </w:pPr>
            <w:r w:rsidRPr="0030791F">
              <w:rPr>
                <w:sz w:val="22"/>
              </w:rPr>
              <w:t>Auckland</w:t>
            </w:r>
          </w:p>
        </w:tc>
        <w:tc>
          <w:tcPr>
            <w:tcW w:w="1330" w:type="dxa"/>
            <w:tcBorders>
              <w:top w:val="single" w:sz="4" w:space="0" w:color="auto"/>
            </w:tcBorders>
            <w:noWrap/>
            <w:vAlign w:val="bottom"/>
          </w:tcPr>
          <w:p w14:paraId="64D57C05" w14:textId="4AD7E58F" w:rsidR="003740E2" w:rsidRPr="0030791F" w:rsidRDefault="003740E2" w:rsidP="003740E2">
            <w:pPr>
              <w:jc w:val="right"/>
              <w:rPr>
                <w:sz w:val="20"/>
                <w:szCs w:val="20"/>
              </w:rPr>
            </w:pPr>
            <w:r w:rsidRPr="0030791F">
              <w:rPr>
                <w:color w:val="000000"/>
                <w:szCs w:val="23"/>
              </w:rPr>
              <w:t>419</w:t>
            </w:r>
          </w:p>
        </w:tc>
        <w:tc>
          <w:tcPr>
            <w:tcW w:w="1328" w:type="dxa"/>
            <w:gridSpan w:val="2"/>
            <w:tcBorders>
              <w:top w:val="single" w:sz="4" w:space="0" w:color="auto"/>
            </w:tcBorders>
            <w:noWrap/>
            <w:vAlign w:val="bottom"/>
          </w:tcPr>
          <w:p w14:paraId="6D03C8A5" w14:textId="578E6E39" w:rsidR="003740E2" w:rsidRPr="0030791F" w:rsidRDefault="003740E2" w:rsidP="003740E2">
            <w:pPr>
              <w:jc w:val="right"/>
              <w:rPr>
                <w:sz w:val="20"/>
                <w:szCs w:val="20"/>
              </w:rPr>
            </w:pPr>
            <w:r w:rsidRPr="0030791F">
              <w:rPr>
                <w:color w:val="000000"/>
                <w:szCs w:val="23"/>
              </w:rPr>
              <w:t>380</w:t>
            </w:r>
          </w:p>
        </w:tc>
        <w:tc>
          <w:tcPr>
            <w:tcW w:w="1329" w:type="dxa"/>
            <w:gridSpan w:val="2"/>
            <w:tcBorders>
              <w:top w:val="single" w:sz="4" w:space="0" w:color="auto"/>
            </w:tcBorders>
            <w:vAlign w:val="bottom"/>
          </w:tcPr>
          <w:p w14:paraId="4535534F" w14:textId="0E27614B" w:rsidR="003740E2" w:rsidRPr="0030791F" w:rsidRDefault="003740E2" w:rsidP="003740E2">
            <w:pPr>
              <w:jc w:val="right"/>
              <w:rPr>
                <w:sz w:val="20"/>
                <w:szCs w:val="20"/>
              </w:rPr>
            </w:pPr>
            <w:r w:rsidRPr="0030791F">
              <w:rPr>
                <w:color w:val="000000"/>
                <w:szCs w:val="23"/>
              </w:rPr>
              <w:t>90.7</w:t>
            </w:r>
          </w:p>
        </w:tc>
        <w:tc>
          <w:tcPr>
            <w:tcW w:w="1328" w:type="dxa"/>
            <w:tcBorders>
              <w:top w:val="single" w:sz="4" w:space="0" w:color="auto"/>
            </w:tcBorders>
            <w:noWrap/>
            <w:vAlign w:val="bottom"/>
          </w:tcPr>
          <w:p w14:paraId="29C9D0CC" w14:textId="17CC32E5" w:rsidR="003740E2" w:rsidRPr="0030791F" w:rsidRDefault="003740E2" w:rsidP="003740E2">
            <w:pPr>
              <w:jc w:val="right"/>
              <w:rPr>
                <w:sz w:val="20"/>
                <w:szCs w:val="20"/>
              </w:rPr>
            </w:pPr>
            <w:r w:rsidRPr="0030791F">
              <w:rPr>
                <w:color w:val="000000"/>
                <w:szCs w:val="23"/>
              </w:rPr>
              <w:t>363</w:t>
            </w:r>
          </w:p>
        </w:tc>
        <w:tc>
          <w:tcPr>
            <w:tcW w:w="1328" w:type="dxa"/>
            <w:tcBorders>
              <w:top w:val="single" w:sz="4" w:space="0" w:color="auto"/>
            </w:tcBorders>
            <w:vAlign w:val="bottom"/>
          </w:tcPr>
          <w:p w14:paraId="3E5BE672" w14:textId="0FC93AF5" w:rsidR="003740E2" w:rsidRPr="0030791F" w:rsidRDefault="003740E2" w:rsidP="003740E2">
            <w:pPr>
              <w:jc w:val="right"/>
              <w:rPr>
                <w:sz w:val="20"/>
                <w:szCs w:val="20"/>
              </w:rPr>
            </w:pPr>
            <w:r w:rsidRPr="0030791F">
              <w:rPr>
                <w:color w:val="000000"/>
                <w:szCs w:val="23"/>
              </w:rPr>
              <w:t>86.6</w:t>
            </w:r>
          </w:p>
        </w:tc>
        <w:tc>
          <w:tcPr>
            <w:tcW w:w="1329" w:type="dxa"/>
            <w:gridSpan w:val="2"/>
            <w:tcBorders>
              <w:top w:val="single" w:sz="4" w:space="0" w:color="auto"/>
            </w:tcBorders>
            <w:noWrap/>
            <w:vAlign w:val="bottom"/>
          </w:tcPr>
          <w:p w14:paraId="66A47010" w14:textId="35E79296" w:rsidR="003740E2" w:rsidRPr="0030791F" w:rsidRDefault="003740E2" w:rsidP="003740E2">
            <w:pPr>
              <w:jc w:val="right"/>
              <w:rPr>
                <w:sz w:val="20"/>
                <w:szCs w:val="20"/>
              </w:rPr>
            </w:pPr>
            <w:r w:rsidRPr="0030791F">
              <w:rPr>
                <w:color w:val="000000"/>
                <w:szCs w:val="23"/>
              </w:rPr>
              <w:t>358</w:t>
            </w:r>
          </w:p>
        </w:tc>
        <w:tc>
          <w:tcPr>
            <w:tcW w:w="1328" w:type="dxa"/>
            <w:tcBorders>
              <w:top w:val="single" w:sz="4" w:space="0" w:color="auto"/>
            </w:tcBorders>
            <w:vAlign w:val="bottom"/>
          </w:tcPr>
          <w:p w14:paraId="4D6C0F0C" w14:textId="0FEF4635" w:rsidR="003740E2" w:rsidRPr="0030791F" w:rsidRDefault="003740E2" w:rsidP="003740E2">
            <w:pPr>
              <w:jc w:val="right"/>
              <w:rPr>
                <w:sz w:val="20"/>
                <w:szCs w:val="20"/>
              </w:rPr>
            </w:pPr>
            <w:r w:rsidRPr="0030791F">
              <w:rPr>
                <w:color w:val="000000"/>
                <w:szCs w:val="23"/>
              </w:rPr>
              <w:t>94.2</w:t>
            </w:r>
          </w:p>
        </w:tc>
        <w:tc>
          <w:tcPr>
            <w:tcW w:w="1328" w:type="dxa"/>
            <w:gridSpan w:val="2"/>
            <w:tcBorders>
              <w:top w:val="single" w:sz="4" w:space="0" w:color="auto"/>
            </w:tcBorders>
            <w:noWrap/>
            <w:vAlign w:val="bottom"/>
          </w:tcPr>
          <w:p w14:paraId="458A1527" w14:textId="69651E31" w:rsidR="003740E2" w:rsidRPr="0030791F" w:rsidRDefault="003740E2" w:rsidP="003740E2">
            <w:pPr>
              <w:jc w:val="right"/>
              <w:rPr>
                <w:sz w:val="20"/>
                <w:szCs w:val="20"/>
              </w:rPr>
            </w:pPr>
            <w:r w:rsidRPr="0030791F">
              <w:rPr>
                <w:color w:val="000000"/>
                <w:szCs w:val="23"/>
              </w:rPr>
              <w:t>345</w:t>
            </w:r>
          </w:p>
        </w:tc>
        <w:tc>
          <w:tcPr>
            <w:tcW w:w="1329" w:type="dxa"/>
            <w:tcBorders>
              <w:top w:val="single" w:sz="4" w:space="0" w:color="auto"/>
            </w:tcBorders>
            <w:noWrap/>
            <w:vAlign w:val="bottom"/>
          </w:tcPr>
          <w:p w14:paraId="5D5A522E" w14:textId="67442DD1" w:rsidR="003740E2" w:rsidRPr="0030791F" w:rsidRDefault="003740E2" w:rsidP="003740E2">
            <w:pPr>
              <w:jc w:val="right"/>
              <w:rPr>
                <w:sz w:val="20"/>
                <w:szCs w:val="20"/>
              </w:rPr>
            </w:pPr>
            <w:r w:rsidRPr="0030791F">
              <w:rPr>
                <w:color w:val="000000"/>
                <w:szCs w:val="23"/>
              </w:rPr>
              <w:t>90.8</w:t>
            </w:r>
          </w:p>
        </w:tc>
      </w:tr>
      <w:tr w:rsidR="003740E2" w:rsidRPr="0030791F" w14:paraId="61D2E402" w14:textId="77777777" w:rsidTr="003740E2">
        <w:trPr>
          <w:trHeight w:val="283"/>
        </w:trPr>
        <w:tc>
          <w:tcPr>
            <w:tcW w:w="2218" w:type="dxa"/>
            <w:noWrap/>
            <w:vAlign w:val="bottom"/>
            <w:hideMark/>
          </w:tcPr>
          <w:p w14:paraId="0C7FA6A6" w14:textId="77777777" w:rsidR="003740E2" w:rsidRPr="0030791F" w:rsidRDefault="003740E2" w:rsidP="003740E2">
            <w:pPr>
              <w:rPr>
                <w:sz w:val="22"/>
              </w:rPr>
            </w:pPr>
            <w:r w:rsidRPr="0030791F">
              <w:rPr>
                <w:sz w:val="22"/>
              </w:rPr>
              <w:t>Bay of Plenty</w:t>
            </w:r>
          </w:p>
        </w:tc>
        <w:tc>
          <w:tcPr>
            <w:tcW w:w="1330" w:type="dxa"/>
            <w:noWrap/>
            <w:vAlign w:val="bottom"/>
          </w:tcPr>
          <w:p w14:paraId="1828F890" w14:textId="3D9E99F8" w:rsidR="003740E2" w:rsidRPr="0030791F" w:rsidRDefault="003740E2" w:rsidP="003740E2">
            <w:pPr>
              <w:jc w:val="right"/>
              <w:rPr>
                <w:sz w:val="20"/>
                <w:szCs w:val="20"/>
              </w:rPr>
            </w:pPr>
            <w:r w:rsidRPr="0030791F">
              <w:rPr>
                <w:color w:val="000000"/>
                <w:szCs w:val="23"/>
              </w:rPr>
              <w:t>236</w:t>
            </w:r>
          </w:p>
        </w:tc>
        <w:tc>
          <w:tcPr>
            <w:tcW w:w="1328" w:type="dxa"/>
            <w:gridSpan w:val="2"/>
            <w:noWrap/>
            <w:vAlign w:val="bottom"/>
          </w:tcPr>
          <w:p w14:paraId="76D46003" w14:textId="0885A048" w:rsidR="003740E2" w:rsidRPr="0030791F" w:rsidRDefault="003740E2" w:rsidP="003740E2">
            <w:pPr>
              <w:jc w:val="right"/>
              <w:rPr>
                <w:sz w:val="20"/>
                <w:szCs w:val="20"/>
              </w:rPr>
            </w:pPr>
            <w:r w:rsidRPr="0030791F">
              <w:rPr>
                <w:color w:val="000000"/>
                <w:szCs w:val="23"/>
              </w:rPr>
              <w:t>211</w:t>
            </w:r>
          </w:p>
        </w:tc>
        <w:tc>
          <w:tcPr>
            <w:tcW w:w="1329" w:type="dxa"/>
            <w:gridSpan w:val="2"/>
            <w:vAlign w:val="bottom"/>
          </w:tcPr>
          <w:p w14:paraId="4C7439AB" w14:textId="09628DD3" w:rsidR="003740E2" w:rsidRPr="0030791F" w:rsidRDefault="003740E2" w:rsidP="003740E2">
            <w:pPr>
              <w:jc w:val="right"/>
              <w:rPr>
                <w:sz w:val="20"/>
                <w:szCs w:val="20"/>
              </w:rPr>
            </w:pPr>
            <w:r w:rsidRPr="0030791F">
              <w:rPr>
                <w:color w:val="000000"/>
                <w:szCs w:val="23"/>
              </w:rPr>
              <w:t>89.4</w:t>
            </w:r>
          </w:p>
        </w:tc>
        <w:tc>
          <w:tcPr>
            <w:tcW w:w="1328" w:type="dxa"/>
            <w:noWrap/>
            <w:vAlign w:val="bottom"/>
          </w:tcPr>
          <w:p w14:paraId="21D52239" w14:textId="24E79CD0" w:rsidR="003740E2" w:rsidRPr="0030791F" w:rsidRDefault="003740E2" w:rsidP="003740E2">
            <w:pPr>
              <w:jc w:val="right"/>
              <w:rPr>
                <w:sz w:val="20"/>
                <w:szCs w:val="20"/>
              </w:rPr>
            </w:pPr>
            <w:r w:rsidRPr="0030791F">
              <w:rPr>
                <w:color w:val="000000"/>
                <w:szCs w:val="23"/>
              </w:rPr>
              <w:t>215</w:t>
            </w:r>
          </w:p>
        </w:tc>
        <w:tc>
          <w:tcPr>
            <w:tcW w:w="1328" w:type="dxa"/>
            <w:vAlign w:val="bottom"/>
          </w:tcPr>
          <w:p w14:paraId="088EBB07" w14:textId="6477A423" w:rsidR="003740E2" w:rsidRPr="0030791F" w:rsidRDefault="003740E2" w:rsidP="003740E2">
            <w:pPr>
              <w:jc w:val="right"/>
              <w:rPr>
                <w:sz w:val="20"/>
                <w:szCs w:val="20"/>
              </w:rPr>
            </w:pPr>
            <w:r w:rsidRPr="0030791F">
              <w:rPr>
                <w:color w:val="000000"/>
                <w:szCs w:val="23"/>
              </w:rPr>
              <w:t>91.1</w:t>
            </w:r>
          </w:p>
        </w:tc>
        <w:tc>
          <w:tcPr>
            <w:tcW w:w="1329" w:type="dxa"/>
            <w:gridSpan w:val="2"/>
            <w:noWrap/>
            <w:vAlign w:val="bottom"/>
          </w:tcPr>
          <w:p w14:paraId="66A9B89C" w14:textId="5CE0C4FB" w:rsidR="003740E2" w:rsidRPr="0030791F" w:rsidRDefault="003740E2" w:rsidP="003740E2">
            <w:pPr>
              <w:jc w:val="right"/>
              <w:rPr>
                <w:sz w:val="20"/>
                <w:szCs w:val="20"/>
              </w:rPr>
            </w:pPr>
            <w:r w:rsidRPr="0030791F">
              <w:rPr>
                <w:color w:val="000000"/>
                <w:szCs w:val="23"/>
              </w:rPr>
              <w:t>197</w:t>
            </w:r>
          </w:p>
        </w:tc>
        <w:tc>
          <w:tcPr>
            <w:tcW w:w="1328" w:type="dxa"/>
            <w:vAlign w:val="bottom"/>
          </w:tcPr>
          <w:p w14:paraId="181C13F0" w14:textId="35F1AB19" w:rsidR="003740E2" w:rsidRPr="0030791F" w:rsidRDefault="003740E2" w:rsidP="003740E2">
            <w:pPr>
              <w:jc w:val="right"/>
              <w:rPr>
                <w:sz w:val="20"/>
                <w:szCs w:val="20"/>
              </w:rPr>
            </w:pPr>
            <w:r w:rsidRPr="0030791F">
              <w:rPr>
                <w:color w:val="000000"/>
                <w:szCs w:val="23"/>
              </w:rPr>
              <w:t>93.4</w:t>
            </w:r>
          </w:p>
        </w:tc>
        <w:tc>
          <w:tcPr>
            <w:tcW w:w="1328" w:type="dxa"/>
            <w:gridSpan w:val="2"/>
            <w:noWrap/>
            <w:vAlign w:val="bottom"/>
          </w:tcPr>
          <w:p w14:paraId="08359ACF" w14:textId="133DB6BA" w:rsidR="003740E2" w:rsidRPr="0030791F" w:rsidRDefault="003740E2" w:rsidP="003740E2">
            <w:pPr>
              <w:jc w:val="right"/>
              <w:rPr>
                <w:sz w:val="20"/>
                <w:szCs w:val="20"/>
              </w:rPr>
            </w:pPr>
            <w:r w:rsidRPr="0030791F">
              <w:rPr>
                <w:color w:val="000000"/>
                <w:szCs w:val="23"/>
              </w:rPr>
              <w:t>157</w:t>
            </w:r>
          </w:p>
        </w:tc>
        <w:tc>
          <w:tcPr>
            <w:tcW w:w="1329" w:type="dxa"/>
            <w:noWrap/>
            <w:vAlign w:val="bottom"/>
          </w:tcPr>
          <w:p w14:paraId="0B80A8A8" w14:textId="4197AC7A" w:rsidR="003740E2" w:rsidRPr="0030791F" w:rsidRDefault="003740E2" w:rsidP="003740E2">
            <w:pPr>
              <w:jc w:val="right"/>
              <w:rPr>
                <w:sz w:val="20"/>
                <w:szCs w:val="20"/>
              </w:rPr>
            </w:pPr>
            <w:r w:rsidRPr="0030791F">
              <w:rPr>
                <w:color w:val="000000"/>
                <w:szCs w:val="23"/>
              </w:rPr>
              <w:t>74.4</w:t>
            </w:r>
          </w:p>
        </w:tc>
      </w:tr>
      <w:tr w:rsidR="003740E2" w:rsidRPr="0030791F" w14:paraId="6682CAE6" w14:textId="77777777" w:rsidTr="003740E2">
        <w:trPr>
          <w:trHeight w:val="283"/>
        </w:trPr>
        <w:tc>
          <w:tcPr>
            <w:tcW w:w="2218" w:type="dxa"/>
            <w:noWrap/>
            <w:vAlign w:val="bottom"/>
            <w:hideMark/>
          </w:tcPr>
          <w:p w14:paraId="72821CA8" w14:textId="77777777" w:rsidR="003740E2" w:rsidRPr="0030791F" w:rsidRDefault="003740E2" w:rsidP="003740E2">
            <w:pPr>
              <w:rPr>
                <w:sz w:val="22"/>
              </w:rPr>
            </w:pPr>
            <w:r w:rsidRPr="0030791F">
              <w:rPr>
                <w:sz w:val="22"/>
              </w:rPr>
              <w:t>Canterbury</w:t>
            </w:r>
          </w:p>
        </w:tc>
        <w:tc>
          <w:tcPr>
            <w:tcW w:w="1330" w:type="dxa"/>
            <w:noWrap/>
            <w:vAlign w:val="bottom"/>
          </w:tcPr>
          <w:p w14:paraId="04924382" w14:textId="72C092EB" w:rsidR="003740E2" w:rsidRPr="0030791F" w:rsidRDefault="003740E2" w:rsidP="003740E2">
            <w:pPr>
              <w:jc w:val="right"/>
              <w:rPr>
                <w:sz w:val="20"/>
                <w:szCs w:val="20"/>
              </w:rPr>
            </w:pPr>
            <w:r w:rsidRPr="0030791F">
              <w:rPr>
                <w:color w:val="000000"/>
                <w:szCs w:val="23"/>
              </w:rPr>
              <w:t>248</w:t>
            </w:r>
          </w:p>
        </w:tc>
        <w:tc>
          <w:tcPr>
            <w:tcW w:w="1328" w:type="dxa"/>
            <w:gridSpan w:val="2"/>
            <w:noWrap/>
            <w:vAlign w:val="bottom"/>
          </w:tcPr>
          <w:p w14:paraId="7A348A0B" w14:textId="60D12FF7" w:rsidR="003740E2" w:rsidRPr="0030791F" w:rsidRDefault="003740E2" w:rsidP="003740E2">
            <w:pPr>
              <w:jc w:val="right"/>
              <w:rPr>
                <w:sz w:val="20"/>
                <w:szCs w:val="20"/>
              </w:rPr>
            </w:pPr>
            <w:r w:rsidRPr="0030791F">
              <w:rPr>
                <w:color w:val="000000"/>
                <w:szCs w:val="23"/>
              </w:rPr>
              <w:t>219</w:t>
            </w:r>
          </w:p>
        </w:tc>
        <w:tc>
          <w:tcPr>
            <w:tcW w:w="1329" w:type="dxa"/>
            <w:gridSpan w:val="2"/>
            <w:vAlign w:val="bottom"/>
          </w:tcPr>
          <w:p w14:paraId="4CA0D490" w14:textId="5429F477" w:rsidR="003740E2" w:rsidRPr="0030791F" w:rsidRDefault="003740E2" w:rsidP="003740E2">
            <w:pPr>
              <w:jc w:val="right"/>
              <w:rPr>
                <w:sz w:val="20"/>
                <w:szCs w:val="20"/>
              </w:rPr>
            </w:pPr>
            <w:r w:rsidRPr="0030791F">
              <w:rPr>
                <w:color w:val="000000"/>
                <w:szCs w:val="23"/>
              </w:rPr>
              <w:t>88.3</w:t>
            </w:r>
          </w:p>
        </w:tc>
        <w:tc>
          <w:tcPr>
            <w:tcW w:w="1328" w:type="dxa"/>
            <w:noWrap/>
            <w:vAlign w:val="bottom"/>
          </w:tcPr>
          <w:p w14:paraId="510768DC" w14:textId="68945BFC" w:rsidR="003740E2" w:rsidRPr="0030791F" w:rsidRDefault="003740E2" w:rsidP="003740E2">
            <w:pPr>
              <w:jc w:val="right"/>
              <w:rPr>
                <w:sz w:val="20"/>
                <w:szCs w:val="20"/>
              </w:rPr>
            </w:pPr>
            <w:r w:rsidRPr="0030791F">
              <w:rPr>
                <w:color w:val="000000"/>
                <w:szCs w:val="23"/>
              </w:rPr>
              <w:t>230</w:t>
            </w:r>
          </w:p>
        </w:tc>
        <w:tc>
          <w:tcPr>
            <w:tcW w:w="1328" w:type="dxa"/>
            <w:vAlign w:val="bottom"/>
          </w:tcPr>
          <w:p w14:paraId="244EA3E1" w14:textId="1E99BBD3" w:rsidR="003740E2" w:rsidRPr="0030791F" w:rsidRDefault="003740E2" w:rsidP="003740E2">
            <w:pPr>
              <w:jc w:val="right"/>
              <w:rPr>
                <w:sz w:val="20"/>
                <w:szCs w:val="20"/>
              </w:rPr>
            </w:pPr>
            <w:r w:rsidRPr="0030791F">
              <w:rPr>
                <w:color w:val="000000"/>
                <w:szCs w:val="23"/>
              </w:rPr>
              <w:t>92.7</w:t>
            </w:r>
          </w:p>
        </w:tc>
        <w:tc>
          <w:tcPr>
            <w:tcW w:w="1329" w:type="dxa"/>
            <w:gridSpan w:val="2"/>
            <w:noWrap/>
            <w:vAlign w:val="bottom"/>
          </w:tcPr>
          <w:p w14:paraId="77F1AE0D" w14:textId="0AC74900" w:rsidR="003740E2" w:rsidRPr="0030791F" w:rsidRDefault="003740E2" w:rsidP="003740E2">
            <w:pPr>
              <w:jc w:val="right"/>
              <w:rPr>
                <w:sz w:val="20"/>
                <w:szCs w:val="20"/>
              </w:rPr>
            </w:pPr>
            <w:r w:rsidRPr="0030791F">
              <w:rPr>
                <w:color w:val="000000"/>
                <w:szCs w:val="23"/>
              </w:rPr>
              <w:t>213</w:t>
            </w:r>
          </w:p>
        </w:tc>
        <w:tc>
          <w:tcPr>
            <w:tcW w:w="1328" w:type="dxa"/>
            <w:vAlign w:val="bottom"/>
          </w:tcPr>
          <w:p w14:paraId="0DAF1539" w14:textId="1A483315" w:rsidR="003740E2" w:rsidRPr="0030791F" w:rsidRDefault="003740E2" w:rsidP="003740E2">
            <w:pPr>
              <w:jc w:val="right"/>
              <w:rPr>
                <w:sz w:val="20"/>
                <w:szCs w:val="20"/>
              </w:rPr>
            </w:pPr>
            <w:r w:rsidRPr="0030791F">
              <w:rPr>
                <w:color w:val="000000"/>
                <w:szCs w:val="23"/>
              </w:rPr>
              <w:t>97.3</w:t>
            </w:r>
          </w:p>
        </w:tc>
        <w:tc>
          <w:tcPr>
            <w:tcW w:w="1328" w:type="dxa"/>
            <w:gridSpan w:val="2"/>
            <w:noWrap/>
            <w:vAlign w:val="bottom"/>
          </w:tcPr>
          <w:p w14:paraId="10CDDFC9" w14:textId="5EDC7B4D" w:rsidR="003740E2" w:rsidRPr="0030791F" w:rsidRDefault="003740E2" w:rsidP="003740E2">
            <w:pPr>
              <w:jc w:val="right"/>
              <w:rPr>
                <w:sz w:val="20"/>
                <w:szCs w:val="20"/>
              </w:rPr>
            </w:pPr>
            <w:r w:rsidRPr="0030791F">
              <w:rPr>
                <w:color w:val="000000"/>
                <w:szCs w:val="23"/>
              </w:rPr>
              <w:t>213</w:t>
            </w:r>
          </w:p>
        </w:tc>
        <w:tc>
          <w:tcPr>
            <w:tcW w:w="1329" w:type="dxa"/>
            <w:noWrap/>
            <w:vAlign w:val="bottom"/>
          </w:tcPr>
          <w:p w14:paraId="450EDEB6" w14:textId="4B732E89" w:rsidR="003740E2" w:rsidRPr="0030791F" w:rsidRDefault="003740E2" w:rsidP="003740E2">
            <w:pPr>
              <w:jc w:val="right"/>
              <w:rPr>
                <w:sz w:val="20"/>
                <w:szCs w:val="20"/>
              </w:rPr>
            </w:pPr>
            <w:r w:rsidRPr="0030791F">
              <w:rPr>
                <w:color w:val="000000"/>
                <w:szCs w:val="23"/>
              </w:rPr>
              <w:t>97.3</w:t>
            </w:r>
          </w:p>
        </w:tc>
      </w:tr>
      <w:tr w:rsidR="003740E2" w:rsidRPr="0030791F" w14:paraId="074185DC" w14:textId="77777777" w:rsidTr="003740E2">
        <w:trPr>
          <w:trHeight w:val="283"/>
        </w:trPr>
        <w:tc>
          <w:tcPr>
            <w:tcW w:w="2218" w:type="dxa"/>
            <w:noWrap/>
            <w:vAlign w:val="bottom"/>
            <w:hideMark/>
          </w:tcPr>
          <w:p w14:paraId="42AED124" w14:textId="77777777" w:rsidR="003740E2" w:rsidRPr="0030791F" w:rsidRDefault="003740E2" w:rsidP="003740E2">
            <w:pPr>
              <w:rPr>
                <w:sz w:val="22"/>
              </w:rPr>
            </w:pPr>
            <w:r w:rsidRPr="0030791F">
              <w:rPr>
                <w:sz w:val="22"/>
              </w:rPr>
              <w:t>Capital &amp; Coast</w:t>
            </w:r>
          </w:p>
        </w:tc>
        <w:tc>
          <w:tcPr>
            <w:tcW w:w="1330" w:type="dxa"/>
            <w:noWrap/>
            <w:vAlign w:val="bottom"/>
          </w:tcPr>
          <w:p w14:paraId="479A2805" w14:textId="1CCD1763" w:rsidR="003740E2" w:rsidRPr="0030791F" w:rsidRDefault="003740E2" w:rsidP="003740E2">
            <w:pPr>
              <w:jc w:val="right"/>
              <w:rPr>
                <w:sz w:val="20"/>
                <w:szCs w:val="20"/>
              </w:rPr>
            </w:pPr>
            <w:r w:rsidRPr="0030791F">
              <w:rPr>
                <w:color w:val="000000"/>
                <w:szCs w:val="23"/>
              </w:rPr>
              <w:t>143</w:t>
            </w:r>
          </w:p>
        </w:tc>
        <w:tc>
          <w:tcPr>
            <w:tcW w:w="1328" w:type="dxa"/>
            <w:gridSpan w:val="2"/>
            <w:noWrap/>
            <w:vAlign w:val="bottom"/>
          </w:tcPr>
          <w:p w14:paraId="7FFE2EC4" w14:textId="0306EDBC" w:rsidR="003740E2" w:rsidRPr="0030791F" w:rsidRDefault="003740E2" w:rsidP="003740E2">
            <w:pPr>
              <w:jc w:val="right"/>
              <w:rPr>
                <w:sz w:val="20"/>
                <w:szCs w:val="20"/>
              </w:rPr>
            </w:pPr>
            <w:r w:rsidRPr="0030791F">
              <w:rPr>
                <w:color w:val="000000"/>
                <w:szCs w:val="23"/>
              </w:rPr>
              <w:t>132</w:t>
            </w:r>
          </w:p>
        </w:tc>
        <w:tc>
          <w:tcPr>
            <w:tcW w:w="1329" w:type="dxa"/>
            <w:gridSpan w:val="2"/>
            <w:vAlign w:val="bottom"/>
          </w:tcPr>
          <w:p w14:paraId="55550512" w14:textId="3BDB04B0" w:rsidR="003740E2" w:rsidRPr="0030791F" w:rsidRDefault="003740E2" w:rsidP="003740E2">
            <w:pPr>
              <w:jc w:val="right"/>
              <w:rPr>
                <w:sz w:val="20"/>
                <w:szCs w:val="20"/>
              </w:rPr>
            </w:pPr>
            <w:r w:rsidRPr="0030791F">
              <w:rPr>
                <w:color w:val="000000"/>
                <w:szCs w:val="23"/>
              </w:rPr>
              <w:t>92.3</w:t>
            </w:r>
          </w:p>
        </w:tc>
        <w:tc>
          <w:tcPr>
            <w:tcW w:w="1328" w:type="dxa"/>
            <w:noWrap/>
            <w:vAlign w:val="bottom"/>
          </w:tcPr>
          <w:p w14:paraId="39B064B9" w14:textId="5C4FA10A" w:rsidR="003740E2" w:rsidRPr="0030791F" w:rsidRDefault="003740E2" w:rsidP="003740E2">
            <w:pPr>
              <w:jc w:val="right"/>
              <w:rPr>
                <w:sz w:val="20"/>
                <w:szCs w:val="20"/>
              </w:rPr>
            </w:pPr>
            <w:r w:rsidRPr="0030791F">
              <w:rPr>
                <w:color w:val="000000"/>
                <w:szCs w:val="23"/>
              </w:rPr>
              <w:t>124</w:t>
            </w:r>
          </w:p>
        </w:tc>
        <w:tc>
          <w:tcPr>
            <w:tcW w:w="1328" w:type="dxa"/>
            <w:vAlign w:val="bottom"/>
          </w:tcPr>
          <w:p w14:paraId="3F14D73D" w14:textId="75E1E9F3" w:rsidR="003740E2" w:rsidRPr="0030791F" w:rsidRDefault="003740E2" w:rsidP="003740E2">
            <w:pPr>
              <w:jc w:val="right"/>
              <w:rPr>
                <w:sz w:val="20"/>
                <w:szCs w:val="20"/>
              </w:rPr>
            </w:pPr>
            <w:r w:rsidRPr="0030791F">
              <w:rPr>
                <w:color w:val="000000"/>
                <w:szCs w:val="23"/>
              </w:rPr>
              <w:t>86.7</w:t>
            </w:r>
          </w:p>
        </w:tc>
        <w:tc>
          <w:tcPr>
            <w:tcW w:w="1329" w:type="dxa"/>
            <w:gridSpan w:val="2"/>
            <w:noWrap/>
            <w:vAlign w:val="bottom"/>
          </w:tcPr>
          <w:p w14:paraId="1D920452" w14:textId="76D91000" w:rsidR="003740E2" w:rsidRPr="0030791F" w:rsidRDefault="003740E2" w:rsidP="003740E2">
            <w:pPr>
              <w:jc w:val="right"/>
              <w:rPr>
                <w:sz w:val="20"/>
                <w:szCs w:val="20"/>
              </w:rPr>
            </w:pPr>
            <w:r w:rsidRPr="0030791F">
              <w:rPr>
                <w:color w:val="000000"/>
                <w:szCs w:val="23"/>
              </w:rPr>
              <w:t>121</w:t>
            </w:r>
          </w:p>
        </w:tc>
        <w:tc>
          <w:tcPr>
            <w:tcW w:w="1328" w:type="dxa"/>
            <w:vAlign w:val="bottom"/>
          </w:tcPr>
          <w:p w14:paraId="05BC8A5F" w14:textId="0047D29B" w:rsidR="003740E2" w:rsidRPr="0030791F" w:rsidRDefault="003740E2" w:rsidP="003740E2">
            <w:pPr>
              <w:jc w:val="right"/>
              <w:rPr>
                <w:sz w:val="20"/>
                <w:szCs w:val="20"/>
              </w:rPr>
            </w:pPr>
            <w:r w:rsidRPr="0030791F">
              <w:rPr>
                <w:color w:val="000000"/>
                <w:szCs w:val="23"/>
              </w:rPr>
              <w:t>91.7</w:t>
            </w:r>
          </w:p>
        </w:tc>
        <w:tc>
          <w:tcPr>
            <w:tcW w:w="1328" w:type="dxa"/>
            <w:gridSpan w:val="2"/>
            <w:noWrap/>
            <w:vAlign w:val="bottom"/>
          </w:tcPr>
          <w:p w14:paraId="2D15040D" w14:textId="5E67287F" w:rsidR="003740E2" w:rsidRPr="0030791F" w:rsidRDefault="003740E2" w:rsidP="003740E2">
            <w:pPr>
              <w:jc w:val="right"/>
              <w:rPr>
                <w:sz w:val="20"/>
                <w:szCs w:val="20"/>
              </w:rPr>
            </w:pPr>
            <w:r w:rsidRPr="0030791F">
              <w:rPr>
                <w:color w:val="000000"/>
                <w:szCs w:val="23"/>
              </w:rPr>
              <w:t>93</w:t>
            </w:r>
          </w:p>
        </w:tc>
        <w:tc>
          <w:tcPr>
            <w:tcW w:w="1329" w:type="dxa"/>
            <w:noWrap/>
            <w:vAlign w:val="bottom"/>
          </w:tcPr>
          <w:p w14:paraId="1A4940A4" w14:textId="36898614" w:rsidR="003740E2" w:rsidRPr="0030791F" w:rsidRDefault="003740E2" w:rsidP="003740E2">
            <w:pPr>
              <w:jc w:val="right"/>
              <w:rPr>
                <w:sz w:val="20"/>
                <w:szCs w:val="20"/>
              </w:rPr>
            </w:pPr>
            <w:r w:rsidRPr="0030791F">
              <w:rPr>
                <w:color w:val="000000"/>
                <w:szCs w:val="23"/>
              </w:rPr>
              <w:t>70.5</w:t>
            </w:r>
          </w:p>
        </w:tc>
      </w:tr>
      <w:tr w:rsidR="003740E2" w:rsidRPr="0030791F" w14:paraId="240A01D6" w14:textId="77777777" w:rsidTr="003740E2">
        <w:trPr>
          <w:trHeight w:val="283"/>
        </w:trPr>
        <w:tc>
          <w:tcPr>
            <w:tcW w:w="2218" w:type="dxa"/>
            <w:noWrap/>
            <w:vAlign w:val="bottom"/>
            <w:hideMark/>
          </w:tcPr>
          <w:p w14:paraId="77B8F7D3" w14:textId="77777777" w:rsidR="003740E2" w:rsidRPr="0030791F" w:rsidRDefault="003740E2" w:rsidP="003740E2">
            <w:pPr>
              <w:rPr>
                <w:sz w:val="22"/>
              </w:rPr>
            </w:pPr>
            <w:r w:rsidRPr="0030791F">
              <w:rPr>
                <w:sz w:val="22"/>
              </w:rPr>
              <w:t>Counties Manukau</w:t>
            </w:r>
          </w:p>
        </w:tc>
        <w:tc>
          <w:tcPr>
            <w:tcW w:w="1330" w:type="dxa"/>
            <w:noWrap/>
            <w:vAlign w:val="bottom"/>
          </w:tcPr>
          <w:p w14:paraId="0E084E9E" w14:textId="54E96B61" w:rsidR="003740E2" w:rsidRPr="0030791F" w:rsidRDefault="003740E2" w:rsidP="003740E2">
            <w:pPr>
              <w:jc w:val="right"/>
              <w:rPr>
                <w:sz w:val="20"/>
                <w:szCs w:val="20"/>
              </w:rPr>
            </w:pPr>
            <w:r w:rsidRPr="0030791F">
              <w:rPr>
                <w:color w:val="000000"/>
                <w:szCs w:val="23"/>
              </w:rPr>
              <w:t>388</w:t>
            </w:r>
          </w:p>
        </w:tc>
        <w:tc>
          <w:tcPr>
            <w:tcW w:w="1328" w:type="dxa"/>
            <w:gridSpan w:val="2"/>
            <w:noWrap/>
            <w:vAlign w:val="bottom"/>
          </w:tcPr>
          <w:p w14:paraId="6FBCCBB4" w14:textId="19C95855" w:rsidR="003740E2" w:rsidRPr="0030791F" w:rsidRDefault="003740E2" w:rsidP="003740E2">
            <w:pPr>
              <w:jc w:val="right"/>
              <w:rPr>
                <w:sz w:val="20"/>
                <w:szCs w:val="20"/>
              </w:rPr>
            </w:pPr>
            <w:r w:rsidRPr="0030791F">
              <w:rPr>
                <w:color w:val="000000"/>
                <w:szCs w:val="23"/>
              </w:rPr>
              <w:t>349</w:t>
            </w:r>
          </w:p>
        </w:tc>
        <w:tc>
          <w:tcPr>
            <w:tcW w:w="1329" w:type="dxa"/>
            <w:gridSpan w:val="2"/>
            <w:vAlign w:val="bottom"/>
          </w:tcPr>
          <w:p w14:paraId="38DF9D18" w14:textId="5C4E8487" w:rsidR="003740E2" w:rsidRPr="0030791F" w:rsidRDefault="003740E2" w:rsidP="003740E2">
            <w:pPr>
              <w:jc w:val="right"/>
              <w:rPr>
                <w:sz w:val="20"/>
                <w:szCs w:val="20"/>
              </w:rPr>
            </w:pPr>
            <w:r w:rsidRPr="0030791F">
              <w:rPr>
                <w:color w:val="000000"/>
                <w:szCs w:val="23"/>
              </w:rPr>
              <w:t>89.9</w:t>
            </w:r>
          </w:p>
        </w:tc>
        <w:tc>
          <w:tcPr>
            <w:tcW w:w="1328" w:type="dxa"/>
            <w:noWrap/>
            <w:vAlign w:val="bottom"/>
          </w:tcPr>
          <w:p w14:paraId="759A805A" w14:textId="4B3F0C1B" w:rsidR="003740E2" w:rsidRPr="0030791F" w:rsidRDefault="003740E2" w:rsidP="003740E2">
            <w:pPr>
              <w:jc w:val="right"/>
              <w:rPr>
                <w:sz w:val="20"/>
                <w:szCs w:val="20"/>
              </w:rPr>
            </w:pPr>
            <w:r w:rsidRPr="0030791F">
              <w:rPr>
                <w:color w:val="000000"/>
                <w:szCs w:val="23"/>
              </w:rPr>
              <w:t>322</w:t>
            </w:r>
          </w:p>
        </w:tc>
        <w:tc>
          <w:tcPr>
            <w:tcW w:w="1328" w:type="dxa"/>
            <w:vAlign w:val="bottom"/>
          </w:tcPr>
          <w:p w14:paraId="433AE658" w14:textId="4CC03236" w:rsidR="003740E2" w:rsidRPr="0030791F" w:rsidRDefault="003740E2" w:rsidP="003740E2">
            <w:pPr>
              <w:jc w:val="right"/>
              <w:rPr>
                <w:sz w:val="20"/>
                <w:szCs w:val="20"/>
              </w:rPr>
            </w:pPr>
            <w:r w:rsidRPr="0030791F">
              <w:rPr>
                <w:color w:val="000000"/>
                <w:szCs w:val="23"/>
              </w:rPr>
              <w:t>83.0</w:t>
            </w:r>
          </w:p>
        </w:tc>
        <w:tc>
          <w:tcPr>
            <w:tcW w:w="1329" w:type="dxa"/>
            <w:gridSpan w:val="2"/>
            <w:noWrap/>
            <w:vAlign w:val="bottom"/>
          </w:tcPr>
          <w:p w14:paraId="45A39C4E" w14:textId="0453299F" w:rsidR="003740E2" w:rsidRPr="0030791F" w:rsidRDefault="003740E2" w:rsidP="003740E2">
            <w:pPr>
              <w:jc w:val="right"/>
              <w:rPr>
                <w:sz w:val="20"/>
                <w:szCs w:val="20"/>
              </w:rPr>
            </w:pPr>
            <w:r w:rsidRPr="0030791F">
              <w:rPr>
                <w:color w:val="000000"/>
                <w:szCs w:val="23"/>
              </w:rPr>
              <w:t>306</w:t>
            </w:r>
          </w:p>
        </w:tc>
        <w:tc>
          <w:tcPr>
            <w:tcW w:w="1328" w:type="dxa"/>
            <w:vAlign w:val="bottom"/>
          </w:tcPr>
          <w:p w14:paraId="30B02A1D" w14:textId="057070BD" w:rsidR="003740E2" w:rsidRPr="0030791F" w:rsidRDefault="003740E2" w:rsidP="003740E2">
            <w:pPr>
              <w:jc w:val="right"/>
              <w:rPr>
                <w:sz w:val="20"/>
                <w:szCs w:val="20"/>
              </w:rPr>
            </w:pPr>
            <w:r w:rsidRPr="0030791F">
              <w:rPr>
                <w:color w:val="000000"/>
                <w:szCs w:val="23"/>
              </w:rPr>
              <w:t>87.7</w:t>
            </w:r>
          </w:p>
        </w:tc>
        <w:tc>
          <w:tcPr>
            <w:tcW w:w="1328" w:type="dxa"/>
            <w:gridSpan w:val="2"/>
            <w:noWrap/>
            <w:vAlign w:val="bottom"/>
          </w:tcPr>
          <w:p w14:paraId="714C62D7" w14:textId="45A1AA13" w:rsidR="003740E2" w:rsidRPr="0030791F" w:rsidRDefault="003740E2" w:rsidP="003740E2">
            <w:pPr>
              <w:jc w:val="right"/>
              <w:rPr>
                <w:sz w:val="20"/>
                <w:szCs w:val="20"/>
              </w:rPr>
            </w:pPr>
            <w:r w:rsidRPr="0030791F">
              <w:rPr>
                <w:color w:val="000000"/>
                <w:szCs w:val="23"/>
              </w:rPr>
              <w:t>235</w:t>
            </w:r>
          </w:p>
        </w:tc>
        <w:tc>
          <w:tcPr>
            <w:tcW w:w="1329" w:type="dxa"/>
            <w:noWrap/>
            <w:vAlign w:val="bottom"/>
          </w:tcPr>
          <w:p w14:paraId="1A78B6D0" w14:textId="66066335" w:rsidR="003740E2" w:rsidRPr="0030791F" w:rsidRDefault="003740E2" w:rsidP="003740E2">
            <w:pPr>
              <w:jc w:val="right"/>
              <w:rPr>
                <w:sz w:val="20"/>
                <w:szCs w:val="20"/>
              </w:rPr>
            </w:pPr>
            <w:r w:rsidRPr="0030791F">
              <w:rPr>
                <w:color w:val="000000"/>
                <w:szCs w:val="23"/>
              </w:rPr>
              <w:t>67.3</w:t>
            </w:r>
          </w:p>
        </w:tc>
      </w:tr>
      <w:tr w:rsidR="003740E2" w:rsidRPr="0030791F" w14:paraId="35ACD489" w14:textId="77777777" w:rsidTr="003740E2">
        <w:trPr>
          <w:trHeight w:val="283"/>
        </w:trPr>
        <w:tc>
          <w:tcPr>
            <w:tcW w:w="2218" w:type="dxa"/>
            <w:noWrap/>
            <w:vAlign w:val="bottom"/>
            <w:hideMark/>
          </w:tcPr>
          <w:p w14:paraId="2EF53207" w14:textId="77777777" w:rsidR="003740E2" w:rsidRPr="0030791F" w:rsidRDefault="003740E2" w:rsidP="003740E2">
            <w:pPr>
              <w:rPr>
                <w:sz w:val="22"/>
              </w:rPr>
            </w:pPr>
            <w:r w:rsidRPr="0030791F">
              <w:rPr>
                <w:sz w:val="22"/>
              </w:rPr>
              <w:t>Hawke's Bay</w:t>
            </w:r>
          </w:p>
        </w:tc>
        <w:tc>
          <w:tcPr>
            <w:tcW w:w="1330" w:type="dxa"/>
            <w:noWrap/>
            <w:vAlign w:val="bottom"/>
          </w:tcPr>
          <w:p w14:paraId="0F8D14BB" w14:textId="1E18CCF6" w:rsidR="003740E2" w:rsidRPr="0030791F" w:rsidRDefault="003740E2" w:rsidP="003740E2">
            <w:pPr>
              <w:jc w:val="right"/>
              <w:rPr>
                <w:sz w:val="20"/>
                <w:szCs w:val="20"/>
              </w:rPr>
            </w:pPr>
            <w:r w:rsidRPr="0030791F">
              <w:rPr>
                <w:color w:val="000000"/>
                <w:szCs w:val="23"/>
              </w:rPr>
              <w:t>89</w:t>
            </w:r>
          </w:p>
        </w:tc>
        <w:tc>
          <w:tcPr>
            <w:tcW w:w="1328" w:type="dxa"/>
            <w:gridSpan w:val="2"/>
            <w:noWrap/>
            <w:vAlign w:val="bottom"/>
          </w:tcPr>
          <w:p w14:paraId="326109C6" w14:textId="387BB1A4" w:rsidR="003740E2" w:rsidRPr="0030791F" w:rsidRDefault="003740E2" w:rsidP="003740E2">
            <w:pPr>
              <w:jc w:val="right"/>
              <w:rPr>
                <w:sz w:val="20"/>
                <w:szCs w:val="20"/>
              </w:rPr>
            </w:pPr>
            <w:r w:rsidRPr="0030791F">
              <w:rPr>
                <w:color w:val="000000"/>
                <w:szCs w:val="23"/>
              </w:rPr>
              <w:t>77</w:t>
            </w:r>
          </w:p>
        </w:tc>
        <w:tc>
          <w:tcPr>
            <w:tcW w:w="1329" w:type="dxa"/>
            <w:gridSpan w:val="2"/>
            <w:vAlign w:val="bottom"/>
          </w:tcPr>
          <w:p w14:paraId="4FC0C17A" w14:textId="7C5AA3DC" w:rsidR="003740E2" w:rsidRPr="0030791F" w:rsidRDefault="003740E2" w:rsidP="003740E2">
            <w:pPr>
              <w:jc w:val="right"/>
              <w:rPr>
                <w:sz w:val="20"/>
                <w:szCs w:val="20"/>
              </w:rPr>
            </w:pPr>
            <w:r w:rsidRPr="0030791F">
              <w:rPr>
                <w:color w:val="000000"/>
                <w:szCs w:val="23"/>
              </w:rPr>
              <w:t>86.5</w:t>
            </w:r>
          </w:p>
        </w:tc>
        <w:tc>
          <w:tcPr>
            <w:tcW w:w="1328" w:type="dxa"/>
            <w:noWrap/>
            <w:vAlign w:val="bottom"/>
          </w:tcPr>
          <w:p w14:paraId="30CB4947" w14:textId="3C4D3378" w:rsidR="003740E2" w:rsidRPr="0030791F" w:rsidRDefault="003740E2" w:rsidP="003740E2">
            <w:pPr>
              <w:jc w:val="right"/>
              <w:rPr>
                <w:sz w:val="20"/>
                <w:szCs w:val="20"/>
              </w:rPr>
            </w:pPr>
            <w:r w:rsidRPr="0030791F">
              <w:rPr>
                <w:color w:val="000000"/>
                <w:szCs w:val="23"/>
              </w:rPr>
              <w:t>76</w:t>
            </w:r>
          </w:p>
        </w:tc>
        <w:tc>
          <w:tcPr>
            <w:tcW w:w="1328" w:type="dxa"/>
            <w:vAlign w:val="bottom"/>
          </w:tcPr>
          <w:p w14:paraId="01C6E81D" w14:textId="78BC68DE" w:rsidR="003740E2" w:rsidRPr="0030791F" w:rsidRDefault="003740E2" w:rsidP="003740E2">
            <w:pPr>
              <w:jc w:val="right"/>
              <w:rPr>
                <w:sz w:val="20"/>
                <w:szCs w:val="20"/>
              </w:rPr>
            </w:pPr>
            <w:r w:rsidRPr="0030791F">
              <w:rPr>
                <w:color w:val="000000"/>
                <w:szCs w:val="23"/>
              </w:rPr>
              <w:t>85.4</w:t>
            </w:r>
          </w:p>
        </w:tc>
        <w:tc>
          <w:tcPr>
            <w:tcW w:w="1329" w:type="dxa"/>
            <w:gridSpan w:val="2"/>
            <w:noWrap/>
            <w:vAlign w:val="bottom"/>
          </w:tcPr>
          <w:p w14:paraId="46C3404E" w14:textId="6F100A87" w:rsidR="003740E2" w:rsidRPr="0030791F" w:rsidRDefault="003740E2" w:rsidP="003740E2">
            <w:pPr>
              <w:jc w:val="right"/>
              <w:rPr>
                <w:sz w:val="20"/>
                <w:szCs w:val="20"/>
              </w:rPr>
            </w:pPr>
            <w:r w:rsidRPr="0030791F">
              <w:rPr>
                <w:color w:val="000000"/>
                <w:szCs w:val="23"/>
              </w:rPr>
              <w:t>72</w:t>
            </w:r>
          </w:p>
        </w:tc>
        <w:tc>
          <w:tcPr>
            <w:tcW w:w="1328" w:type="dxa"/>
            <w:vAlign w:val="bottom"/>
          </w:tcPr>
          <w:p w14:paraId="4B86CAC7" w14:textId="5570BCE0" w:rsidR="003740E2" w:rsidRPr="0030791F" w:rsidRDefault="003740E2" w:rsidP="003740E2">
            <w:pPr>
              <w:jc w:val="right"/>
              <w:rPr>
                <w:sz w:val="20"/>
                <w:szCs w:val="20"/>
              </w:rPr>
            </w:pPr>
            <w:r w:rsidRPr="0030791F">
              <w:rPr>
                <w:color w:val="000000"/>
                <w:szCs w:val="23"/>
              </w:rPr>
              <w:t>93.5</w:t>
            </w:r>
          </w:p>
        </w:tc>
        <w:tc>
          <w:tcPr>
            <w:tcW w:w="1328" w:type="dxa"/>
            <w:gridSpan w:val="2"/>
            <w:noWrap/>
            <w:vAlign w:val="bottom"/>
          </w:tcPr>
          <w:p w14:paraId="0D1E07FE" w14:textId="610AC380" w:rsidR="003740E2" w:rsidRPr="0030791F" w:rsidRDefault="003740E2" w:rsidP="003740E2">
            <w:pPr>
              <w:jc w:val="right"/>
              <w:rPr>
                <w:sz w:val="20"/>
                <w:szCs w:val="20"/>
              </w:rPr>
            </w:pPr>
            <w:r w:rsidRPr="0030791F">
              <w:rPr>
                <w:color w:val="000000"/>
                <w:szCs w:val="23"/>
              </w:rPr>
              <w:t>53</w:t>
            </w:r>
          </w:p>
        </w:tc>
        <w:tc>
          <w:tcPr>
            <w:tcW w:w="1329" w:type="dxa"/>
            <w:noWrap/>
            <w:vAlign w:val="bottom"/>
          </w:tcPr>
          <w:p w14:paraId="54254AA1" w14:textId="74FAF571" w:rsidR="003740E2" w:rsidRPr="0030791F" w:rsidRDefault="003740E2" w:rsidP="003740E2">
            <w:pPr>
              <w:jc w:val="right"/>
              <w:rPr>
                <w:sz w:val="20"/>
                <w:szCs w:val="20"/>
              </w:rPr>
            </w:pPr>
            <w:r w:rsidRPr="0030791F">
              <w:rPr>
                <w:color w:val="000000"/>
                <w:szCs w:val="23"/>
              </w:rPr>
              <w:t>68.8</w:t>
            </w:r>
          </w:p>
        </w:tc>
      </w:tr>
      <w:tr w:rsidR="003740E2" w:rsidRPr="0030791F" w14:paraId="38709E7F" w14:textId="77777777" w:rsidTr="003740E2">
        <w:trPr>
          <w:trHeight w:val="283"/>
        </w:trPr>
        <w:tc>
          <w:tcPr>
            <w:tcW w:w="2218" w:type="dxa"/>
            <w:noWrap/>
            <w:vAlign w:val="bottom"/>
            <w:hideMark/>
          </w:tcPr>
          <w:p w14:paraId="426261A3" w14:textId="77777777" w:rsidR="003740E2" w:rsidRPr="0030791F" w:rsidRDefault="003740E2" w:rsidP="003740E2">
            <w:pPr>
              <w:rPr>
                <w:sz w:val="22"/>
              </w:rPr>
            </w:pPr>
            <w:r w:rsidRPr="0030791F">
              <w:rPr>
                <w:sz w:val="22"/>
              </w:rPr>
              <w:t>Hutt Valley</w:t>
            </w:r>
          </w:p>
        </w:tc>
        <w:tc>
          <w:tcPr>
            <w:tcW w:w="1330" w:type="dxa"/>
            <w:noWrap/>
            <w:vAlign w:val="bottom"/>
          </w:tcPr>
          <w:p w14:paraId="53488A32" w14:textId="5AA6D820" w:rsidR="003740E2" w:rsidRPr="0030791F" w:rsidRDefault="003740E2" w:rsidP="003740E2">
            <w:pPr>
              <w:jc w:val="right"/>
              <w:rPr>
                <w:sz w:val="20"/>
                <w:szCs w:val="20"/>
              </w:rPr>
            </w:pPr>
            <w:r w:rsidRPr="0030791F">
              <w:rPr>
                <w:color w:val="000000"/>
                <w:szCs w:val="23"/>
              </w:rPr>
              <w:t>62</w:t>
            </w:r>
          </w:p>
        </w:tc>
        <w:tc>
          <w:tcPr>
            <w:tcW w:w="1328" w:type="dxa"/>
            <w:gridSpan w:val="2"/>
            <w:noWrap/>
            <w:vAlign w:val="bottom"/>
          </w:tcPr>
          <w:p w14:paraId="20EA9428" w14:textId="4DBE2901" w:rsidR="003740E2" w:rsidRPr="0030791F" w:rsidRDefault="003740E2" w:rsidP="003740E2">
            <w:pPr>
              <w:jc w:val="right"/>
              <w:rPr>
                <w:sz w:val="20"/>
                <w:szCs w:val="20"/>
              </w:rPr>
            </w:pPr>
            <w:r w:rsidRPr="0030791F">
              <w:rPr>
                <w:color w:val="000000"/>
                <w:szCs w:val="23"/>
              </w:rPr>
              <w:t>53</w:t>
            </w:r>
          </w:p>
        </w:tc>
        <w:tc>
          <w:tcPr>
            <w:tcW w:w="1329" w:type="dxa"/>
            <w:gridSpan w:val="2"/>
            <w:vAlign w:val="bottom"/>
          </w:tcPr>
          <w:p w14:paraId="62427CE6" w14:textId="1337DBFD" w:rsidR="003740E2" w:rsidRPr="0030791F" w:rsidRDefault="003740E2" w:rsidP="003740E2">
            <w:pPr>
              <w:jc w:val="right"/>
              <w:rPr>
                <w:sz w:val="20"/>
                <w:szCs w:val="20"/>
              </w:rPr>
            </w:pPr>
            <w:r w:rsidRPr="0030791F">
              <w:rPr>
                <w:color w:val="000000"/>
                <w:szCs w:val="23"/>
              </w:rPr>
              <w:t>85.5</w:t>
            </w:r>
          </w:p>
        </w:tc>
        <w:tc>
          <w:tcPr>
            <w:tcW w:w="1328" w:type="dxa"/>
            <w:noWrap/>
            <w:vAlign w:val="bottom"/>
          </w:tcPr>
          <w:p w14:paraId="2BBE7081" w14:textId="60FF3D78" w:rsidR="003740E2" w:rsidRPr="0030791F" w:rsidRDefault="003740E2" w:rsidP="003740E2">
            <w:pPr>
              <w:jc w:val="right"/>
              <w:rPr>
                <w:sz w:val="20"/>
                <w:szCs w:val="20"/>
              </w:rPr>
            </w:pPr>
            <w:r w:rsidRPr="0030791F">
              <w:rPr>
                <w:color w:val="000000"/>
                <w:szCs w:val="23"/>
              </w:rPr>
              <w:t>50</w:t>
            </w:r>
          </w:p>
        </w:tc>
        <w:tc>
          <w:tcPr>
            <w:tcW w:w="1328" w:type="dxa"/>
            <w:vAlign w:val="bottom"/>
          </w:tcPr>
          <w:p w14:paraId="43EEBC63" w14:textId="3AE60627" w:rsidR="003740E2" w:rsidRPr="0030791F" w:rsidRDefault="003740E2" w:rsidP="003740E2">
            <w:pPr>
              <w:jc w:val="right"/>
              <w:rPr>
                <w:sz w:val="20"/>
                <w:szCs w:val="20"/>
              </w:rPr>
            </w:pPr>
            <w:r w:rsidRPr="0030791F">
              <w:rPr>
                <w:color w:val="000000"/>
                <w:szCs w:val="23"/>
              </w:rPr>
              <w:t>80.6</w:t>
            </w:r>
          </w:p>
        </w:tc>
        <w:tc>
          <w:tcPr>
            <w:tcW w:w="1329" w:type="dxa"/>
            <w:gridSpan w:val="2"/>
            <w:noWrap/>
            <w:vAlign w:val="bottom"/>
          </w:tcPr>
          <w:p w14:paraId="38BDEC4B" w14:textId="2586CCAD" w:rsidR="003740E2" w:rsidRPr="0030791F" w:rsidRDefault="003740E2" w:rsidP="003740E2">
            <w:pPr>
              <w:jc w:val="right"/>
              <w:rPr>
                <w:sz w:val="20"/>
                <w:szCs w:val="20"/>
              </w:rPr>
            </w:pPr>
            <w:r w:rsidRPr="0030791F">
              <w:rPr>
                <w:color w:val="000000"/>
                <w:szCs w:val="23"/>
              </w:rPr>
              <w:t>44</w:t>
            </w:r>
          </w:p>
        </w:tc>
        <w:tc>
          <w:tcPr>
            <w:tcW w:w="1328" w:type="dxa"/>
            <w:vAlign w:val="bottom"/>
          </w:tcPr>
          <w:p w14:paraId="691EDA47" w14:textId="3F66DFC4" w:rsidR="003740E2" w:rsidRPr="0030791F" w:rsidRDefault="003740E2" w:rsidP="003740E2">
            <w:pPr>
              <w:jc w:val="right"/>
              <w:rPr>
                <w:sz w:val="20"/>
                <w:szCs w:val="20"/>
              </w:rPr>
            </w:pPr>
            <w:r w:rsidRPr="0030791F">
              <w:rPr>
                <w:color w:val="000000"/>
                <w:szCs w:val="23"/>
              </w:rPr>
              <w:t>83.0</w:t>
            </w:r>
          </w:p>
        </w:tc>
        <w:tc>
          <w:tcPr>
            <w:tcW w:w="1328" w:type="dxa"/>
            <w:gridSpan w:val="2"/>
            <w:noWrap/>
            <w:vAlign w:val="bottom"/>
          </w:tcPr>
          <w:p w14:paraId="5FA8B83F" w14:textId="68A330A7" w:rsidR="003740E2" w:rsidRPr="0030791F" w:rsidRDefault="003740E2" w:rsidP="003740E2">
            <w:pPr>
              <w:jc w:val="right"/>
              <w:rPr>
                <w:sz w:val="20"/>
                <w:szCs w:val="20"/>
              </w:rPr>
            </w:pPr>
            <w:r w:rsidRPr="0030791F">
              <w:rPr>
                <w:color w:val="000000"/>
                <w:szCs w:val="23"/>
              </w:rPr>
              <w:t>44</w:t>
            </w:r>
          </w:p>
        </w:tc>
        <w:tc>
          <w:tcPr>
            <w:tcW w:w="1329" w:type="dxa"/>
            <w:noWrap/>
            <w:vAlign w:val="bottom"/>
          </w:tcPr>
          <w:p w14:paraId="66B13CA6" w14:textId="578E5753" w:rsidR="003740E2" w:rsidRPr="0030791F" w:rsidRDefault="003740E2" w:rsidP="003740E2">
            <w:pPr>
              <w:jc w:val="right"/>
              <w:rPr>
                <w:sz w:val="20"/>
                <w:szCs w:val="20"/>
              </w:rPr>
            </w:pPr>
            <w:r w:rsidRPr="0030791F">
              <w:rPr>
                <w:color w:val="000000"/>
                <w:szCs w:val="23"/>
              </w:rPr>
              <w:t>83.0</w:t>
            </w:r>
          </w:p>
        </w:tc>
      </w:tr>
      <w:tr w:rsidR="003740E2" w:rsidRPr="0030791F" w14:paraId="625421CF" w14:textId="77777777" w:rsidTr="003740E2">
        <w:trPr>
          <w:trHeight w:val="283"/>
        </w:trPr>
        <w:tc>
          <w:tcPr>
            <w:tcW w:w="2218" w:type="dxa"/>
            <w:noWrap/>
            <w:vAlign w:val="bottom"/>
            <w:hideMark/>
          </w:tcPr>
          <w:p w14:paraId="537D4115" w14:textId="77777777" w:rsidR="003740E2" w:rsidRPr="0030791F" w:rsidRDefault="003740E2" w:rsidP="003740E2">
            <w:pPr>
              <w:rPr>
                <w:sz w:val="22"/>
              </w:rPr>
            </w:pPr>
            <w:r w:rsidRPr="0030791F">
              <w:rPr>
                <w:sz w:val="22"/>
              </w:rPr>
              <w:t>Lakes</w:t>
            </w:r>
          </w:p>
        </w:tc>
        <w:tc>
          <w:tcPr>
            <w:tcW w:w="1330" w:type="dxa"/>
            <w:noWrap/>
            <w:vAlign w:val="bottom"/>
          </w:tcPr>
          <w:p w14:paraId="07369F65" w14:textId="0AB8F122" w:rsidR="003740E2" w:rsidRPr="0030791F" w:rsidRDefault="003740E2" w:rsidP="003740E2">
            <w:pPr>
              <w:jc w:val="right"/>
              <w:rPr>
                <w:sz w:val="20"/>
                <w:szCs w:val="20"/>
              </w:rPr>
            </w:pPr>
            <w:r w:rsidRPr="0030791F">
              <w:rPr>
                <w:color w:val="000000"/>
                <w:szCs w:val="23"/>
              </w:rPr>
              <w:t>82</w:t>
            </w:r>
          </w:p>
        </w:tc>
        <w:tc>
          <w:tcPr>
            <w:tcW w:w="1328" w:type="dxa"/>
            <w:gridSpan w:val="2"/>
            <w:noWrap/>
            <w:vAlign w:val="bottom"/>
          </w:tcPr>
          <w:p w14:paraId="558D9439" w14:textId="740760FE" w:rsidR="003740E2" w:rsidRPr="0030791F" w:rsidRDefault="003740E2" w:rsidP="003740E2">
            <w:pPr>
              <w:jc w:val="right"/>
              <w:rPr>
                <w:sz w:val="20"/>
                <w:szCs w:val="20"/>
              </w:rPr>
            </w:pPr>
            <w:r w:rsidRPr="0030791F">
              <w:rPr>
                <w:color w:val="000000"/>
                <w:szCs w:val="23"/>
              </w:rPr>
              <w:t>80</w:t>
            </w:r>
          </w:p>
        </w:tc>
        <w:tc>
          <w:tcPr>
            <w:tcW w:w="1329" w:type="dxa"/>
            <w:gridSpan w:val="2"/>
            <w:vAlign w:val="bottom"/>
          </w:tcPr>
          <w:p w14:paraId="337C20D4" w14:textId="5A20E097" w:rsidR="003740E2" w:rsidRPr="0030791F" w:rsidRDefault="003740E2" w:rsidP="003740E2">
            <w:pPr>
              <w:jc w:val="right"/>
              <w:rPr>
                <w:sz w:val="20"/>
                <w:szCs w:val="20"/>
              </w:rPr>
            </w:pPr>
            <w:r w:rsidRPr="0030791F">
              <w:rPr>
                <w:color w:val="000000"/>
                <w:szCs w:val="23"/>
              </w:rPr>
              <w:t>97.6</w:t>
            </w:r>
          </w:p>
        </w:tc>
        <w:tc>
          <w:tcPr>
            <w:tcW w:w="1328" w:type="dxa"/>
            <w:noWrap/>
            <w:vAlign w:val="bottom"/>
          </w:tcPr>
          <w:p w14:paraId="3C0441DA" w14:textId="3A54E57C" w:rsidR="003740E2" w:rsidRPr="0030791F" w:rsidRDefault="003740E2" w:rsidP="003740E2">
            <w:pPr>
              <w:jc w:val="right"/>
              <w:rPr>
                <w:sz w:val="20"/>
                <w:szCs w:val="20"/>
              </w:rPr>
            </w:pPr>
            <w:r w:rsidRPr="0030791F">
              <w:rPr>
                <w:color w:val="000000"/>
                <w:szCs w:val="23"/>
              </w:rPr>
              <w:t>78</w:t>
            </w:r>
          </w:p>
        </w:tc>
        <w:tc>
          <w:tcPr>
            <w:tcW w:w="1328" w:type="dxa"/>
            <w:vAlign w:val="bottom"/>
          </w:tcPr>
          <w:p w14:paraId="0A5F2410" w14:textId="65F49DB6" w:rsidR="003740E2" w:rsidRPr="0030791F" w:rsidRDefault="003740E2" w:rsidP="003740E2">
            <w:pPr>
              <w:jc w:val="right"/>
              <w:rPr>
                <w:sz w:val="20"/>
                <w:szCs w:val="20"/>
              </w:rPr>
            </w:pPr>
            <w:r w:rsidRPr="0030791F">
              <w:rPr>
                <w:color w:val="000000"/>
                <w:szCs w:val="23"/>
              </w:rPr>
              <w:t>95.1</w:t>
            </w:r>
          </w:p>
        </w:tc>
        <w:tc>
          <w:tcPr>
            <w:tcW w:w="1329" w:type="dxa"/>
            <w:gridSpan w:val="2"/>
            <w:noWrap/>
            <w:vAlign w:val="bottom"/>
          </w:tcPr>
          <w:p w14:paraId="7EF72172" w14:textId="74533CE2" w:rsidR="003740E2" w:rsidRPr="0030791F" w:rsidRDefault="003740E2" w:rsidP="003740E2">
            <w:pPr>
              <w:jc w:val="right"/>
              <w:rPr>
                <w:sz w:val="20"/>
                <w:szCs w:val="20"/>
              </w:rPr>
            </w:pPr>
            <w:r w:rsidRPr="0030791F">
              <w:rPr>
                <w:color w:val="000000"/>
                <w:szCs w:val="23"/>
              </w:rPr>
              <w:t>78</w:t>
            </w:r>
          </w:p>
        </w:tc>
        <w:tc>
          <w:tcPr>
            <w:tcW w:w="1328" w:type="dxa"/>
            <w:vAlign w:val="bottom"/>
          </w:tcPr>
          <w:p w14:paraId="69CB15FC" w14:textId="3853AE47" w:rsidR="003740E2" w:rsidRPr="0030791F" w:rsidRDefault="003740E2" w:rsidP="003740E2">
            <w:pPr>
              <w:jc w:val="right"/>
              <w:rPr>
                <w:sz w:val="20"/>
                <w:szCs w:val="20"/>
              </w:rPr>
            </w:pPr>
            <w:r w:rsidRPr="0030791F">
              <w:rPr>
                <w:color w:val="000000"/>
                <w:szCs w:val="23"/>
              </w:rPr>
              <w:t>97.5</w:t>
            </w:r>
          </w:p>
        </w:tc>
        <w:tc>
          <w:tcPr>
            <w:tcW w:w="1328" w:type="dxa"/>
            <w:gridSpan w:val="2"/>
            <w:noWrap/>
            <w:vAlign w:val="bottom"/>
          </w:tcPr>
          <w:p w14:paraId="2F176341" w14:textId="7D519D26" w:rsidR="003740E2" w:rsidRPr="0030791F" w:rsidRDefault="003740E2" w:rsidP="003740E2">
            <w:pPr>
              <w:jc w:val="right"/>
              <w:rPr>
                <w:sz w:val="20"/>
                <w:szCs w:val="20"/>
              </w:rPr>
            </w:pPr>
            <w:r w:rsidRPr="0030791F">
              <w:rPr>
                <w:color w:val="000000"/>
                <w:szCs w:val="23"/>
              </w:rPr>
              <w:t>71</w:t>
            </w:r>
          </w:p>
        </w:tc>
        <w:tc>
          <w:tcPr>
            <w:tcW w:w="1329" w:type="dxa"/>
            <w:noWrap/>
            <w:vAlign w:val="bottom"/>
          </w:tcPr>
          <w:p w14:paraId="2F476E02" w14:textId="3F06C652" w:rsidR="003740E2" w:rsidRPr="0030791F" w:rsidRDefault="003740E2" w:rsidP="003740E2">
            <w:pPr>
              <w:jc w:val="right"/>
              <w:rPr>
                <w:sz w:val="20"/>
                <w:szCs w:val="20"/>
              </w:rPr>
            </w:pPr>
            <w:r w:rsidRPr="0030791F">
              <w:rPr>
                <w:color w:val="000000"/>
                <w:szCs w:val="23"/>
              </w:rPr>
              <w:t>88.8</w:t>
            </w:r>
          </w:p>
        </w:tc>
      </w:tr>
      <w:tr w:rsidR="003740E2" w:rsidRPr="0030791F" w14:paraId="6E5D5F35" w14:textId="77777777" w:rsidTr="003740E2">
        <w:trPr>
          <w:trHeight w:val="283"/>
        </w:trPr>
        <w:tc>
          <w:tcPr>
            <w:tcW w:w="2218" w:type="dxa"/>
            <w:noWrap/>
            <w:vAlign w:val="bottom"/>
            <w:hideMark/>
          </w:tcPr>
          <w:p w14:paraId="50A1EF4B" w14:textId="77777777" w:rsidR="003740E2" w:rsidRPr="0030791F" w:rsidRDefault="003740E2" w:rsidP="003740E2">
            <w:pPr>
              <w:rPr>
                <w:sz w:val="22"/>
              </w:rPr>
            </w:pPr>
            <w:r w:rsidRPr="0030791F">
              <w:rPr>
                <w:sz w:val="22"/>
              </w:rPr>
              <w:t>Mid Central</w:t>
            </w:r>
          </w:p>
        </w:tc>
        <w:tc>
          <w:tcPr>
            <w:tcW w:w="1330" w:type="dxa"/>
            <w:noWrap/>
            <w:vAlign w:val="bottom"/>
          </w:tcPr>
          <w:p w14:paraId="6F65FC11" w14:textId="01F31A06" w:rsidR="003740E2" w:rsidRPr="0030791F" w:rsidRDefault="003740E2" w:rsidP="003740E2">
            <w:pPr>
              <w:jc w:val="right"/>
              <w:rPr>
                <w:sz w:val="20"/>
                <w:szCs w:val="20"/>
              </w:rPr>
            </w:pPr>
            <w:r w:rsidRPr="0030791F">
              <w:rPr>
                <w:color w:val="000000"/>
                <w:szCs w:val="23"/>
              </w:rPr>
              <w:t>111</w:t>
            </w:r>
          </w:p>
        </w:tc>
        <w:tc>
          <w:tcPr>
            <w:tcW w:w="1328" w:type="dxa"/>
            <w:gridSpan w:val="2"/>
            <w:noWrap/>
            <w:vAlign w:val="bottom"/>
          </w:tcPr>
          <w:p w14:paraId="368400A0" w14:textId="663A10AC" w:rsidR="003740E2" w:rsidRPr="0030791F" w:rsidRDefault="003740E2" w:rsidP="003740E2">
            <w:pPr>
              <w:jc w:val="right"/>
              <w:rPr>
                <w:sz w:val="20"/>
                <w:szCs w:val="20"/>
              </w:rPr>
            </w:pPr>
            <w:r w:rsidRPr="0030791F">
              <w:rPr>
                <w:color w:val="000000"/>
                <w:szCs w:val="23"/>
              </w:rPr>
              <w:t>108</w:t>
            </w:r>
          </w:p>
        </w:tc>
        <w:tc>
          <w:tcPr>
            <w:tcW w:w="1329" w:type="dxa"/>
            <w:gridSpan w:val="2"/>
            <w:vAlign w:val="bottom"/>
          </w:tcPr>
          <w:p w14:paraId="0118DC0F" w14:textId="5C9E950A" w:rsidR="003740E2" w:rsidRPr="0030791F" w:rsidRDefault="003740E2" w:rsidP="003740E2">
            <w:pPr>
              <w:jc w:val="right"/>
              <w:rPr>
                <w:sz w:val="20"/>
                <w:szCs w:val="20"/>
              </w:rPr>
            </w:pPr>
            <w:r w:rsidRPr="0030791F">
              <w:rPr>
                <w:color w:val="000000"/>
                <w:szCs w:val="23"/>
              </w:rPr>
              <w:t>97.3</w:t>
            </w:r>
          </w:p>
        </w:tc>
        <w:tc>
          <w:tcPr>
            <w:tcW w:w="1328" w:type="dxa"/>
            <w:noWrap/>
            <w:vAlign w:val="bottom"/>
          </w:tcPr>
          <w:p w14:paraId="31BEEE70" w14:textId="4AC88975" w:rsidR="003740E2" w:rsidRPr="0030791F" w:rsidRDefault="003740E2" w:rsidP="003740E2">
            <w:pPr>
              <w:jc w:val="right"/>
              <w:rPr>
                <w:sz w:val="20"/>
                <w:szCs w:val="20"/>
              </w:rPr>
            </w:pPr>
            <w:r w:rsidRPr="0030791F">
              <w:rPr>
                <w:color w:val="000000"/>
                <w:szCs w:val="23"/>
              </w:rPr>
              <w:t>106</w:t>
            </w:r>
          </w:p>
        </w:tc>
        <w:tc>
          <w:tcPr>
            <w:tcW w:w="1328" w:type="dxa"/>
            <w:vAlign w:val="bottom"/>
          </w:tcPr>
          <w:p w14:paraId="04CE0101" w14:textId="0A4E2BC4" w:rsidR="003740E2" w:rsidRPr="0030791F" w:rsidRDefault="003740E2" w:rsidP="003740E2">
            <w:pPr>
              <w:jc w:val="right"/>
              <w:rPr>
                <w:sz w:val="20"/>
                <w:szCs w:val="20"/>
              </w:rPr>
            </w:pPr>
            <w:r w:rsidRPr="0030791F">
              <w:rPr>
                <w:color w:val="000000"/>
                <w:szCs w:val="23"/>
              </w:rPr>
              <w:t>95.5</w:t>
            </w:r>
          </w:p>
        </w:tc>
        <w:tc>
          <w:tcPr>
            <w:tcW w:w="1329" w:type="dxa"/>
            <w:gridSpan w:val="2"/>
            <w:noWrap/>
            <w:vAlign w:val="bottom"/>
          </w:tcPr>
          <w:p w14:paraId="6E0938D2" w14:textId="73F1C502" w:rsidR="003740E2" w:rsidRPr="0030791F" w:rsidRDefault="003740E2" w:rsidP="003740E2">
            <w:pPr>
              <w:jc w:val="right"/>
              <w:rPr>
                <w:sz w:val="20"/>
                <w:szCs w:val="20"/>
              </w:rPr>
            </w:pPr>
            <w:r w:rsidRPr="0030791F">
              <w:rPr>
                <w:color w:val="000000"/>
                <w:szCs w:val="23"/>
              </w:rPr>
              <w:t>105</w:t>
            </w:r>
          </w:p>
        </w:tc>
        <w:tc>
          <w:tcPr>
            <w:tcW w:w="1328" w:type="dxa"/>
            <w:vAlign w:val="bottom"/>
          </w:tcPr>
          <w:p w14:paraId="72D5D459" w14:textId="1D1FD085" w:rsidR="003740E2" w:rsidRPr="0030791F" w:rsidRDefault="003740E2" w:rsidP="003740E2">
            <w:pPr>
              <w:jc w:val="right"/>
              <w:rPr>
                <w:sz w:val="20"/>
                <w:szCs w:val="20"/>
              </w:rPr>
            </w:pPr>
            <w:r w:rsidRPr="0030791F">
              <w:rPr>
                <w:color w:val="000000"/>
                <w:szCs w:val="23"/>
              </w:rPr>
              <w:t>97.2</w:t>
            </w:r>
          </w:p>
        </w:tc>
        <w:tc>
          <w:tcPr>
            <w:tcW w:w="1328" w:type="dxa"/>
            <w:gridSpan w:val="2"/>
            <w:noWrap/>
            <w:vAlign w:val="bottom"/>
          </w:tcPr>
          <w:p w14:paraId="10404CE7" w14:textId="688F3C48" w:rsidR="003740E2" w:rsidRPr="0030791F" w:rsidRDefault="003740E2" w:rsidP="003740E2">
            <w:pPr>
              <w:jc w:val="right"/>
              <w:rPr>
                <w:sz w:val="20"/>
                <w:szCs w:val="20"/>
              </w:rPr>
            </w:pPr>
            <w:r w:rsidRPr="0030791F">
              <w:rPr>
                <w:color w:val="000000"/>
                <w:szCs w:val="23"/>
              </w:rPr>
              <w:t>101</w:t>
            </w:r>
          </w:p>
        </w:tc>
        <w:tc>
          <w:tcPr>
            <w:tcW w:w="1329" w:type="dxa"/>
            <w:noWrap/>
            <w:vAlign w:val="bottom"/>
          </w:tcPr>
          <w:p w14:paraId="0DD2E30F" w14:textId="5A087850" w:rsidR="003740E2" w:rsidRPr="0030791F" w:rsidRDefault="003740E2" w:rsidP="003740E2">
            <w:pPr>
              <w:jc w:val="right"/>
              <w:rPr>
                <w:sz w:val="20"/>
                <w:szCs w:val="20"/>
              </w:rPr>
            </w:pPr>
            <w:r w:rsidRPr="0030791F">
              <w:rPr>
                <w:color w:val="000000"/>
                <w:szCs w:val="23"/>
              </w:rPr>
              <w:t>93.5</w:t>
            </w:r>
          </w:p>
        </w:tc>
      </w:tr>
      <w:tr w:rsidR="003740E2" w:rsidRPr="0030791F" w14:paraId="19EE115F" w14:textId="77777777" w:rsidTr="003740E2">
        <w:trPr>
          <w:trHeight w:val="283"/>
        </w:trPr>
        <w:tc>
          <w:tcPr>
            <w:tcW w:w="2218" w:type="dxa"/>
            <w:noWrap/>
            <w:vAlign w:val="bottom"/>
            <w:hideMark/>
          </w:tcPr>
          <w:p w14:paraId="0F1A6D44" w14:textId="77777777" w:rsidR="003740E2" w:rsidRPr="0030791F" w:rsidRDefault="003740E2" w:rsidP="003740E2">
            <w:pPr>
              <w:rPr>
                <w:sz w:val="22"/>
              </w:rPr>
            </w:pPr>
            <w:r w:rsidRPr="0030791F">
              <w:rPr>
                <w:sz w:val="22"/>
              </w:rPr>
              <w:t>Nelson Marlborough</w:t>
            </w:r>
          </w:p>
        </w:tc>
        <w:tc>
          <w:tcPr>
            <w:tcW w:w="1330" w:type="dxa"/>
            <w:noWrap/>
            <w:vAlign w:val="bottom"/>
          </w:tcPr>
          <w:p w14:paraId="03DE8AAC" w14:textId="11FC6CF5" w:rsidR="003740E2" w:rsidRPr="0030791F" w:rsidRDefault="003740E2" w:rsidP="003740E2">
            <w:pPr>
              <w:jc w:val="right"/>
              <w:rPr>
                <w:sz w:val="20"/>
                <w:szCs w:val="20"/>
              </w:rPr>
            </w:pPr>
            <w:r w:rsidRPr="0030791F">
              <w:rPr>
                <w:color w:val="000000"/>
                <w:szCs w:val="23"/>
              </w:rPr>
              <w:t>71</w:t>
            </w:r>
          </w:p>
        </w:tc>
        <w:tc>
          <w:tcPr>
            <w:tcW w:w="1328" w:type="dxa"/>
            <w:gridSpan w:val="2"/>
            <w:noWrap/>
            <w:vAlign w:val="bottom"/>
          </w:tcPr>
          <w:p w14:paraId="0B7A881C" w14:textId="1BECA8F4" w:rsidR="003740E2" w:rsidRPr="0030791F" w:rsidRDefault="003740E2" w:rsidP="003740E2">
            <w:pPr>
              <w:jc w:val="right"/>
              <w:rPr>
                <w:sz w:val="20"/>
                <w:szCs w:val="20"/>
              </w:rPr>
            </w:pPr>
            <w:r w:rsidRPr="0030791F">
              <w:rPr>
                <w:color w:val="000000"/>
                <w:szCs w:val="23"/>
              </w:rPr>
              <w:t>64</w:t>
            </w:r>
          </w:p>
        </w:tc>
        <w:tc>
          <w:tcPr>
            <w:tcW w:w="1329" w:type="dxa"/>
            <w:gridSpan w:val="2"/>
            <w:vAlign w:val="bottom"/>
          </w:tcPr>
          <w:p w14:paraId="76C4404F" w14:textId="611A6A16" w:rsidR="003740E2" w:rsidRPr="0030791F" w:rsidRDefault="003740E2" w:rsidP="003740E2">
            <w:pPr>
              <w:jc w:val="right"/>
              <w:rPr>
                <w:sz w:val="20"/>
                <w:szCs w:val="20"/>
              </w:rPr>
            </w:pPr>
            <w:r w:rsidRPr="0030791F">
              <w:rPr>
                <w:color w:val="000000"/>
                <w:szCs w:val="23"/>
              </w:rPr>
              <w:t>90.1</w:t>
            </w:r>
          </w:p>
        </w:tc>
        <w:tc>
          <w:tcPr>
            <w:tcW w:w="1328" w:type="dxa"/>
            <w:noWrap/>
            <w:vAlign w:val="bottom"/>
          </w:tcPr>
          <w:p w14:paraId="61E401FF" w14:textId="4D64B8D7" w:rsidR="003740E2" w:rsidRPr="0030791F" w:rsidRDefault="003740E2" w:rsidP="003740E2">
            <w:pPr>
              <w:jc w:val="right"/>
              <w:rPr>
                <w:sz w:val="20"/>
                <w:szCs w:val="20"/>
              </w:rPr>
            </w:pPr>
            <w:r w:rsidRPr="0030791F">
              <w:rPr>
                <w:color w:val="000000"/>
                <w:szCs w:val="23"/>
              </w:rPr>
              <w:t>62</w:t>
            </w:r>
          </w:p>
        </w:tc>
        <w:tc>
          <w:tcPr>
            <w:tcW w:w="1328" w:type="dxa"/>
            <w:vAlign w:val="bottom"/>
          </w:tcPr>
          <w:p w14:paraId="032D71AD" w14:textId="2C13EAB2" w:rsidR="003740E2" w:rsidRPr="0030791F" w:rsidRDefault="003740E2" w:rsidP="003740E2">
            <w:pPr>
              <w:jc w:val="right"/>
              <w:rPr>
                <w:sz w:val="20"/>
                <w:szCs w:val="20"/>
              </w:rPr>
            </w:pPr>
            <w:r w:rsidRPr="0030791F">
              <w:rPr>
                <w:color w:val="000000"/>
                <w:szCs w:val="23"/>
              </w:rPr>
              <w:t>87.3</w:t>
            </w:r>
          </w:p>
        </w:tc>
        <w:tc>
          <w:tcPr>
            <w:tcW w:w="1329" w:type="dxa"/>
            <w:gridSpan w:val="2"/>
            <w:noWrap/>
            <w:vAlign w:val="bottom"/>
          </w:tcPr>
          <w:p w14:paraId="016EABC1" w14:textId="131F794C" w:rsidR="003740E2" w:rsidRPr="0030791F" w:rsidRDefault="003740E2" w:rsidP="003740E2">
            <w:pPr>
              <w:jc w:val="right"/>
              <w:rPr>
                <w:sz w:val="20"/>
                <w:szCs w:val="20"/>
              </w:rPr>
            </w:pPr>
            <w:r w:rsidRPr="0030791F">
              <w:rPr>
                <w:color w:val="000000"/>
                <w:szCs w:val="23"/>
              </w:rPr>
              <w:t>60</w:t>
            </w:r>
          </w:p>
        </w:tc>
        <w:tc>
          <w:tcPr>
            <w:tcW w:w="1328" w:type="dxa"/>
            <w:vAlign w:val="bottom"/>
          </w:tcPr>
          <w:p w14:paraId="0DBFBD8C" w14:textId="397D08CA" w:rsidR="003740E2" w:rsidRPr="0030791F" w:rsidRDefault="003740E2" w:rsidP="003740E2">
            <w:pPr>
              <w:jc w:val="right"/>
              <w:rPr>
                <w:sz w:val="20"/>
                <w:szCs w:val="20"/>
              </w:rPr>
            </w:pPr>
            <w:r w:rsidRPr="0030791F">
              <w:rPr>
                <w:color w:val="000000"/>
                <w:szCs w:val="23"/>
              </w:rPr>
              <w:t>93.8</w:t>
            </w:r>
          </w:p>
        </w:tc>
        <w:tc>
          <w:tcPr>
            <w:tcW w:w="1328" w:type="dxa"/>
            <w:gridSpan w:val="2"/>
            <w:noWrap/>
            <w:vAlign w:val="bottom"/>
          </w:tcPr>
          <w:p w14:paraId="0FD75157" w14:textId="0CC6FF5C" w:rsidR="003740E2" w:rsidRPr="0030791F" w:rsidRDefault="003740E2" w:rsidP="003740E2">
            <w:pPr>
              <w:jc w:val="right"/>
              <w:rPr>
                <w:sz w:val="20"/>
                <w:szCs w:val="20"/>
              </w:rPr>
            </w:pPr>
            <w:r w:rsidRPr="0030791F">
              <w:rPr>
                <w:color w:val="000000"/>
                <w:szCs w:val="23"/>
              </w:rPr>
              <w:t>52</w:t>
            </w:r>
          </w:p>
        </w:tc>
        <w:tc>
          <w:tcPr>
            <w:tcW w:w="1329" w:type="dxa"/>
            <w:noWrap/>
            <w:vAlign w:val="bottom"/>
          </w:tcPr>
          <w:p w14:paraId="525820C5" w14:textId="493F14F5" w:rsidR="003740E2" w:rsidRPr="0030791F" w:rsidRDefault="003740E2" w:rsidP="003740E2">
            <w:pPr>
              <w:jc w:val="right"/>
              <w:rPr>
                <w:sz w:val="20"/>
                <w:szCs w:val="20"/>
              </w:rPr>
            </w:pPr>
            <w:r w:rsidRPr="0030791F">
              <w:rPr>
                <w:color w:val="000000"/>
                <w:szCs w:val="23"/>
              </w:rPr>
              <w:t>81.3</w:t>
            </w:r>
          </w:p>
        </w:tc>
      </w:tr>
      <w:tr w:rsidR="003740E2" w:rsidRPr="0030791F" w14:paraId="3EC1320F" w14:textId="77777777" w:rsidTr="003740E2">
        <w:trPr>
          <w:trHeight w:val="283"/>
        </w:trPr>
        <w:tc>
          <w:tcPr>
            <w:tcW w:w="2218" w:type="dxa"/>
            <w:noWrap/>
            <w:vAlign w:val="bottom"/>
            <w:hideMark/>
          </w:tcPr>
          <w:p w14:paraId="5D1D3377" w14:textId="77777777" w:rsidR="003740E2" w:rsidRPr="0030791F" w:rsidRDefault="003740E2" w:rsidP="003740E2">
            <w:pPr>
              <w:rPr>
                <w:sz w:val="22"/>
              </w:rPr>
            </w:pPr>
            <w:r w:rsidRPr="0030791F">
              <w:rPr>
                <w:sz w:val="22"/>
              </w:rPr>
              <w:t>Northland</w:t>
            </w:r>
          </w:p>
        </w:tc>
        <w:tc>
          <w:tcPr>
            <w:tcW w:w="1330" w:type="dxa"/>
            <w:noWrap/>
            <w:vAlign w:val="bottom"/>
          </w:tcPr>
          <w:p w14:paraId="444C40C9" w14:textId="1413DF1C" w:rsidR="003740E2" w:rsidRPr="0030791F" w:rsidRDefault="003740E2" w:rsidP="003740E2">
            <w:pPr>
              <w:jc w:val="right"/>
              <w:rPr>
                <w:sz w:val="20"/>
                <w:szCs w:val="20"/>
              </w:rPr>
            </w:pPr>
            <w:r w:rsidRPr="0030791F">
              <w:rPr>
                <w:color w:val="000000"/>
                <w:szCs w:val="23"/>
              </w:rPr>
              <w:t>68</w:t>
            </w:r>
          </w:p>
        </w:tc>
        <w:tc>
          <w:tcPr>
            <w:tcW w:w="1328" w:type="dxa"/>
            <w:gridSpan w:val="2"/>
            <w:noWrap/>
            <w:vAlign w:val="bottom"/>
          </w:tcPr>
          <w:p w14:paraId="3C5E2FB8" w14:textId="5963026C" w:rsidR="003740E2" w:rsidRPr="0030791F" w:rsidRDefault="003740E2" w:rsidP="003740E2">
            <w:pPr>
              <w:jc w:val="right"/>
              <w:rPr>
                <w:sz w:val="20"/>
                <w:szCs w:val="20"/>
              </w:rPr>
            </w:pPr>
            <w:r w:rsidRPr="0030791F">
              <w:rPr>
                <w:color w:val="000000"/>
                <w:szCs w:val="23"/>
              </w:rPr>
              <w:t>65</w:t>
            </w:r>
          </w:p>
        </w:tc>
        <w:tc>
          <w:tcPr>
            <w:tcW w:w="1329" w:type="dxa"/>
            <w:gridSpan w:val="2"/>
            <w:vAlign w:val="bottom"/>
          </w:tcPr>
          <w:p w14:paraId="04597160" w14:textId="4660CD7D" w:rsidR="003740E2" w:rsidRPr="0030791F" w:rsidRDefault="003740E2" w:rsidP="003740E2">
            <w:pPr>
              <w:jc w:val="right"/>
              <w:rPr>
                <w:sz w:val="20"/>
                <w:szCs w:val="20"/>
              </w:rPr>
            </w:pPr>
            <w:r w:rsidRPr="0030791F">
              <w:rPr>
                <w:color w:val="000000"/>
                <w:szCs w:val="23"/>
              </w:rPr>
              <w:t>95.6</w:t>
            </w:r>
          </w:p>
        </w:tc>
        <w:tc>
          <w:tcPr>
            <w:tcW w:w="1328" w:type="dxa"/>
            <w:noWrap/>
            <w:vAlign w:val="bottom"/>
          </w:tcPr>
          <w:p w14:paraId="765F26F2" w14:textId="0AB80F9A" w:rsidR="003740E2" w:rsidRPr="0030791F" w:rsidRDefault="003740E2" w:rsidP="003740E2">
            <w:pPr>
              <w:jc w:val="right"/>
              <w:rPr>
                <w:sz w:val="20"/>
                <w:szCs w:val="20"/>
              </w:rPr>
            </w:pPr>
            <w:r w:rsidRPr="0030791F">
              <w:rPr>
                <w:color w:val="000000"/>
                <w:szCs w:val="23"/>
              </w:rPr>
              <w:t>61</w:t>
            </w:r>
          </w:p>
        </w:tc>
        <w:tc>
          <w:tcPr>
            <w:tcW w:w="1328" w:type="dxa"/>
            <w:vAlign w:val="bottom"/>
          </w:tcPr>
          <w:p w14:paraId="3B65FF29" w14:textId="523B3C98" w:rsidR="003740E2" w:rsidRPr="0030791F" w:rsidRDefault="003740E2" w:rsidP="003740E2">
            <w:pPr>
              <w:jc w:val="right"/>
              <w:rPr>
                <w:sz w:val="20"/>
                <w:szCs w:val="20"/>
              </w:rPr>
            </w:pPr>
            <w:r w:rsidRPr="0030791F">
              <w:rPr>
                <w:color w:val="000000"/>
                <w:szCs w:val="23"/>
              </w:rPr>
              <w:t>89.7</w:t>
            </w:r>
          </w:p>
        </w:tc>
        <w:tc>
          <w:tcPr>
            <w:tcW w:w="1329" w:type="dxa"/>
            <w:gridSpan w:val="2"/>
            <w:noWrap/>
            <w:vAlign w:val="bottom"/>
          </w:tcPr>
          <w:p w14:paraId="52FA9B70" w14:textId="45906F28" w:rsidR="003740E2" w:rsidRPr="0030791F" w:rsidRDefault="003740E2" w:rsidP="003740E2">
            <w:pPr>
              <w:jc w:val="right"/>
              <w:rPr>
                <w:sz w:val="20"/>
                <w:szCs w:val="20"/>
              </w:rPr>
            </w:pPr>
            <w:r w:rsidRPr="0030791F">
              <w:rPr>
                <w:color w:val="000000"/>
                <w:szCs w:val="23"/>
              </w:rPr>
              <w:t>60</w:t>
            </w:r>
          </w:p>
        </w:tc>
        <w:tc>
          <w:tcPr>
            <w:tcW w:w="1328" w:type="dxa"/>
            <w:vAlign w:val="bottom"/>
          </w:tcPr>
          <w:p w14:paraId="732A05D4" w14:textId="51052680" w:rsidR="003740E2" w:rsidRPr="0030791F" w:rsidRDefault="003740E2" w:rsidP="003740E2">
            <w:pPr>
              <w:jc w:val="right"/>
              <w:rPr>
                <w:sz w:val="20"/>
                <w:szCs w:val="20"/>
              </w:rPr>
            </w:pPr>
            <w:r w:rsidRPr="0030791F">
              <w:rPr>
                <w:color w:val="000000"/>
                <w:szCs w:val="23"/>
              </w:rPr>
              <w:t>92.3</w:t>
            </w:r>
          </w:p>
        </w:tc>
        <w:tc>
          <w:tcPr>
            <w:tcW w:w="1328" w:type="dxa"/>
            <w:gridSpan w:val="2"/>
            <w:noWrap/>
            <w:vAlign w:val="bottom"/>
          </w:tcPr>
          <w:p w14:paraId="2E2E96AB" w14:textId="4DA2D597" w:rsidR="003740E2" w:rsidRPr="0030791F" w:rsidRDefault="003740E2" w:rsidP="003740E2">
            <w:pPr>
              <w:jc w:val="right"/>
              <w:rPr>
                <w:sz w:val="20"/>
                <w:szCs w:val="20"/>
              </w:rPr>
            </w:pPr>
            <w:r w:rsidRPr="0030791F">
              <w:rPr>
                <w:color w:val="000000"/>
                <w:szCs w:val="23"/>
              </w:rPr>
              <w:t>55</w:t>
            </w:r>
          </w:p>
        </w:tc>
        <w:tc>
          <w:tcPr>
            <w:tcW w:w="1329" w:type="dxa"/>
            <w:noWrap/>
            <w:vAlign w:val="bottom"/>
          </w:tcPr>
          <w:p w14:paraId="4C56F350" w14:textId="7AE8DA91" w:rsidR="003740E2" w:rsidRPr="0030791F" w:rsidRDefault="003740E2" w:rsidP="003740E2">
            <w:pPr>
              <w:jc w:val="right"/>
              <w:rPr>
                <w:sz w:val="20"/>
                <w:szCs w:val="20"/>
              </w:rPr>
            </w:pPr>
            <w:r w:rsidRPr="0030791F">
              <w:rPr>
                <w:color w:val="000000"/>
                <w:szCs w:val="23"/>
              </w:rPr>
              <w:t>84.6</w:t>
            </w:r>
          </w:p>
        </w:tc>
      </w:tr>
      <w:tr w:rsidR="003740E2" w:rsidRPr="0030791F" w14:paraId="3E2D8D15" w14:textId="77777777" w:rsidTr="003740E2">
        <w:trPr>
          <w:trHeight w:val="283"/>
        </w:trPr>
        <w:tc>
          <w:tcPr>
            <w:tcW w:w="2218" w:type="dxa"/>
            <w:noWrap/>
            <w:vAlign w:val="bottom"/>
            <w:hideMark/>
          </w:tcPr>
          <w:p w14:paraId="14AA35CE" w14:textId="77777777" w:rsidR="003740E2" w:rsidRPr="0030791F" w:rsidRDefault="003740E2" w:rsidP="003740E2">
            <w:pPr>
              <w:rPr>
                <w:sz w:val="22"/>
              </w:rPr>
            </w:pPr>
            <w:r w:rsidRPr="0030791F">
              <w:rPr>
                <w:sz w:val="22"/>
              </w:rPr>
              <w:t>South Canterbury</w:t>
            </w:r>
          </w:p>
        </w:tc>
        <w:tc>
          <w:tcPr>
            <w:tcW w:w="1330" w:type="dxa"/>
            <w:noWrap/>
            <w:vAlign w:val="bottom"/>
          </w:tcPr>
          <w:p w14:paraId="60DED6D5" w14:textId="5215EF46" w:rsidR="003740E2" w:rsidRPr="0030791F" w:rsidRDefault="003740E2" w:rsidP="003740E2">
            <w:pPr>
              <w:jc w:val="right"/>
              <w:rPr>
                <w:sz w:val="20"/>
                <w:szCs w:val="20"/>
              </w:rPr>
            </w:pPr>
            <w:r w:rsidRPr="0030791F">
              <w:rPr>
                <w:color w:val="000000"/>
                <w:szCs w:val="23"/>
              </w:rPr>
              <w:t>26</w:t>
            </w:r>
          </w:p>
        </w:tc>
        <w:tc>
          <w:tcPr>
            <w:tcW w:w="1328" w:type="dxa"/>
            <w:gridSpan w:val="2"/>
            <w:noWrap/>
            <w:vAlign w:val="bottom"/>
          </w:tcPr>
          <w:p w14:paraId="5FE48FA8" w14:textId="2E894159" w:rsidR="003740E2" w:rsidRPr="0030791F" w:rsidRDefault="003740E2" w:rsidP="003740E2">
            <w:pPr>
              <w:jc w:val="right"/>
              <w:rPr>
                <w:sz w:val="20"/>
                <w:szCs w:val="20"/>
              </w:rPr>
            </w:pPr>
            <w:r w:rsidRPr="0030791F">
              <w:rPr>
                <w:color w:val="000000"/>
                <w:szCs w:val="23"/>
              </w:rPr>
              <w:t>23</w:t>
            </w:r>
          </w:p>
        </w:tc>
        <w:tc>
          <w:tcPr>
            <w:tcW w:w="1329" w:type="dxa"/>
            <w:gridSpan w:val="2"/>
            <w:vAlign w:val="bottom"/>
          </w:tcPr>
          <w:p w14:paraId="5E67F78C" w14:textId="629CC2E7" w:rsidR="003740E2" w:rsidRPr="0030791F" w:rsidRDefault="003740E2" w:rsidP="003740E2">
            <w:pPr>
              <w:jc w:val="right"/>
              <w:rPr>
                <w:sz w:val="20"/>
                <w:szCs w:val="20"/>
              </w:rPr>
            </w:pPr>
            <w:r w:rsidRPr="0030791F">
              <w:rPr>
                <w:color w:val="000000"/>
                <w:szCs w:val="23"/>
              </w:rPr>
              <w:t>88.5</w:t>
            </w:r>
          </w:p>
        </w:tc>
        <w:tc>
          <w:tcPr>
            <w:tcW w:w="1328" w:type="dxa"/>
            <w:noWrap/>
            <w:vAlign w:val="bottom"/>
          </w:tcPr>
          <w:p w14:paraId="559095B1" w14:textId="32EE1460" w:rsidR="003740E2" w:rsidRPr="0030791F" w:rsidRDefault="003740E2" w:rsidP="003740E2">
            <w:pPr>
              <w:jc w:val="right"/>
              <w:rPr>
                <w:sz w:val="20"/>
                <w:szCs w:val="20"/>
              </w:rPr>
            </w:pPr>
            <w:r w:rsidRPr="0030791F">
              <w:rPr>
                <w:color w:val="000000"/>
                <w:szCs w:val="23"/>
              </w:rPr>
              <w:t>23</w:t>
            </w:r>
          </w:p>
        </w:tc>
        <w:tc>
          <w:tcPr>
            <w:tcW w:w="1328" w:type="dxa"/>
            <w:vAlign w:val="bottom"/>
          </w:tcPr>
          <w:p w14:paraId="26CB8D5B" w14:textId="72907566" w:rsidR="003740E2" w:rsidRPr="0030791F" w:rsidRDefault="003740E2" w:rsidP="003740E2">
            <w:pPr>
              <w:jc w:val="right"/>
              <w:rPr>
                <w:sz w:val="20"/>
                <w:szCs w:val="20"/>
              </w:rPr>
            </w:pPr>
            <w:r w:rsidRPr="0030791F">
              <w:rPr>
                <w:color w:val="000000"/>
                <w:szCs w:val="23"/>
              </w:rPr>
              <w:t>88.5</w:t>
            </w:r>
          </w:p>
        </w:tc>
        <w:tc>
          <w:tcPr>
            <w:tcW w:w="1329" w:type="dxa"/>
            <w:gridSpan w:val="2"/>
            <w:noWrap/>
            <w:vAlign w:val="bottom"/>
          </w:tcPr>
          <w:p w14:paraId="69FA9EAB" w14:textId="2AF4B1AF" w:rsidR="003740E2" w:rsidRPr="0030791F" w:rsidRDefault="003740E2" w:rsidP="003740E2">
            <w:pPr>
              <w:jc w:val="right"/>
              <w:rPr>
                <w:sz w:val="20"/>
                <w:szCs w:val="20"/>
              </w:rPr>
            </w:pPr>
            <w:r w:rsidRPr="0030791F">
              <w:rPr>
                <w:color w:val="000000"/>
                <w:szCs w:val="23"/>
              </w:rPr>
              <w:t>22</w:t>
            </w:r>
          </w:p>
        </w:tc>
        <w:tc>
          <w:tcPr>
            <w:tcW w:w="1328" w:type="dxa"/>
            <w:vAlign w:val="bottom"/>
          </w:tcPr>
          <w:p w14:paraId="4EA5F251" w14:textId="08514225" w:rsidR="003740E2" w:rsidRPr="0030791F" w:rsidRDefault="003740E2" w:rsidP="003740E2">
            <w:pPr>
              <w:jc w:val="right"/>
              <w:rPr>
                <w:sz w:val="20"/>
                <w:szCs w:val="20"/>
              </w:rPr>
            </w:pPr>
            <w:r w:rsidRPr="0030791F">
              <w:rPr>
                <w:color w:val="000000"/>
                <w:szCs w:val="23"/>
              </w:rPr>
              <w:t>95.7</w:t>
            </w:r>
          </w:p>
        </w:tc>
        <w:tc>
          <w:tcPr>
            <w:tcW w:w="1328" w:type="dxa"/>
            <w:gridSpan w:val="2"/>
            <w:noWrap/>
            <w:vAlign w:val="bottom"/>
          </w:tcPr>
          <w:p w14:paraId="4F4DF25B" w14:textId="3063486E" w:rsidR="003740E2" w:rsidRPr="0030791F" w:rsidRDefault="003740E2" w:rsidP="003740E2">
            <w:pPr>
              <w:jc w:val="right"/>
              <w:rPr>
                <w:sz w:val="20"/>
                <w:szCs w:val="20"/>
              </w:rPr>
            </w:pPr>
            <w:r w:rsidRPr="0030791F">
              <w:rPr>
                <w:color w:val="000000"/>
                <w:szCs w:val="23"/>
              </w:rPr>
              <w:t>17</w:t>
            </w:r>
          </w:p>
        </w:tc>
        <w:tc>
          <w:tcPr>
            <w:tcW w:w="1329" w:type="dxa"/>
            <w:noWrap/>
            <w:vAlign w:val="bottom"/>
          </w:tcPr>
          <w:p w14:paraId="7C575A3B" w14:textId="6BDE6645" w:rsidR="003740E2" w:rsidRPr="0030791F" w:rsidRDefault="003740E2" w:rsidP="003740E2">
            <w:pPr>
              <w:jc w:val="right"/>
              <w:rPr>
                <w:sz w:val="20"/>
                <w:szCs w:val="20"/>
              </w:rPr>
            </w:pPr>
            <w:r w:rsidRPr="0030791F">
              <w:rPr>
                <w:color w:val="000000"/>
                <w:szCs w:val="23"/>
              </w:rPr>
              <w:t>73.9</w:t>
            </w:r>
          </w:p>
        </w:tc>
      </w:tr>
      <w:tr w:rsidR="003740E2" w:rsidRPr="0030791F" w14:paraId="4C15C36F" w14:textId="77777777" w:rsidTr="003740E2">
        <w:trPr>
          <w:trHeight w:val="283"/>
        </w:trPr>
        <w:tc>
          <w:tcPr>
            <w:tcW w:w="2218" w:type="dxa"/>
            <w:noWrap/>
            <w:vAlign w:val="bottom"/>
            <w:hideMark/>
          </w:tcPr>
          <w:p w14:paraId="748A3E02" w14:textId="77777777" w:rsidR="003740E2" w:rsidRPr="0030791F" w:rsidRDefault="003740E2" w:rsidP="003740E2">
            <w:pPr>
              <w:rPr>
                <w:sz w:val="22"/>
              </w:rPr>
            </w:pPr>
            <w:r w:rsidRPr="0030791F">
              <w:rPr>
                <w:sz w:val="22"/>
              </w:rPr>
              <w:t>Southern</w:t>
            </w:r>
          </w:p>
        </w:tc>
        <w:tc>
          <w:tcPr>
            <w:tcW w:w="1330" w:type="dxa"/>
            <w:noWrap/>
            <w:vAlign w:val="bottom"/>
          </w:tcPr>
          <w:p w14:paraId="7679DBB1" w14:textId="4E065BC1" w:rsidR="003740E2" w:rsidRPr="0030791F" w:rsidRDefault="003740E2" w:rsidP="003740E2">
            <w:pPr>
              <w:jc w:val="right"/>
              <w:rPr>
                <w:sz w:val="20"/>
                <w:szCs w:val="20"/>
              </w:rPr>
            </w:pPr>
            <w:r w:rsidRPr="0030791F">
              <w:rPr>
                <w:color w:val="000000"/>
                <w:szCs w:val="23"/>
              </w:rPr>
              <w:t>129</w:t>
            </w:r>
          </w:p>
        </w:tc>
        <w:tc>
          <w:tcPr>
            <w:tcW w:w="1328" w:type="dxa"/>
            <w:gridSpan w:val="2"/>
            <w:noWrap/>
            <w:vAlign w:val="bottom"/>
          </w:tcPr>
          <w:p w14:paraId="3BEE1701" w14:textId="64FACA29" w:rsidR="003740E2" w:rsidRPr="0030791F" w:rsidRDefault="003740E2" w:rsidP="003740E2">
            <w:pPr>
              <w:jc w:val="right"/>
              <w:rPr>
                <w:sz w:val="20"/>
                <w:szCs w:val="20"/>
              </w:rPr>
            </w:pPr>
            <w:r w:rsidRPr="0030791F">
              <w:rPr>
                <w:color w:val="000000"/>
                <w:szCs w:val="23"/>
              </w:rPr>
              <w:t>118</w:t>
            </w:r>
          </w:p>
        </w:tc>
        <w:tc>
          <w:tcPr>
            <w:tcW w:w="1329" w:type="dxa"/>
            <w:gridSpan w:val="2"/>
            <w:vAlign w:val="bottom"/>
          </w:tcPr>
          <w:p w14:paraId="37F54506" w14:textId="042A78F0" w:rsidR="003740E2" w:rsidRPr="0030791F" w:rsidRDefault="003740E2" w:rsidP="003740E2">
            <w:pPr>
              <w:jc w:val="right"/>
              <w:rPr>
                <w:sz w:val="20"/>
                <w:szCs w:val="20"/>
              </w:rPr>
            </w:pPr>
            <w:r w:rsidRPr="0030791F">
              <w:rPr>
                <w:color w:val="000000"/>
                <w:szCs w:val="23"/>
              </w:rPr>
              <w:t>91.5</w:t>
            </w:r>
          </w:p>
        </w:tc>
        <w:tc>
          <w:tcPr>
            <w:tcW w:w="1328" w:type="dxa"/>
            <w:noWrap/>
            <w:vAlign w:val="bottom"/>
          </w:tcPr>
          <w:p w14:paraId="5765D1D8" w14:textId="6C6E5432" w:rsidR="003740E2" w:rsidRPr="0030791F" w:rsidRDefault="003740E2" w:rsidP="003740E2">
            <w:pPr>
              <w:jc w:val="right"/>
              <w:rPr>
                <w:sz w:val="20"/>
                <w:szCs w:val="20"/>
              </w:rPr>
            </w:pPr>
            <w:r w:rsidRPr="0030791F">
              <w:rPr>
                <w:color w:val="000000"/>
                <w:szCs w:val="23"/>
              </w:rPr>
              <w:t>118</w:t>
            </w:r>
          </w:p>
        </w:tc>
        <w:tc>
          <w:tcPr>
            <w:tcW w:w="1328" w:type="dxa"/>
            <w:vAlign w:val="bottom"/>
          </w:tcPr>
          <w:p w14:paraId="78301D10" w14:textId="5FA0E72A" w:rsidR="003740E2" w:rsidRPr="0030791F" w:rsidRDefault="003740E2" w:rsidP="003740E2">
            <w:pPr>
              <w:jc w:val="right"/>
              <w:rPr>
                <w:sz w:val="20"/>
                <w:szCs w:val="20"/>
              </w:rPr>
            </w:pPr>
            <w:r w:rsidRPr="0030791F">
              <w:rPr>
                <w:color w:val="000000"/>
                <w:szCs w:val="23"/>
              </w:rPr>
              <w:t>91.5</w:t>
            </w:r>
          </w:p>
        </w:tc>
        <w:tc>
          <w:tcPr>
            <w:tcW w:w="1329" w:type="dxa"/>
            <w:gridSpan w:val="2"/>
            <w:noWrap/>
            <w:vAlign w:val="bottom"/>
          </w:tcPr>
          <w:p w14:paraId="68D7E798" w14:textId="3AD130C4" w:rsidR="003740E2" w:rsidRPr="0030791F" w:rsidRDefault="003740E2" w:rsidP="003740E2">
            <w:pPr>
              <w:jc w:val="right"/>
              <w:rPr>
                <w:sz w:val="20"/>
                <w:szCs w:val="20"/>
              </w:rPr>
            </w:pPr>
            <w:r w:rsidRPr="0030791F">
              <w:rPr>
                <w:color w:val="000000"/>
                <w:szCs w:val="23"/>
              </w:rPr>
              <w:t>115</w:t>
            </w:r>
          </w:p>
        </w:tc>
        <w:tc>
          <w:tcPr>
            <w:tcW w:w="1328" w:type="dxa"/>
            <w:vAlign w:val="bottom"/>
          </w:tcPr>
          <w:p w14:paraId="3DDCAAEE" w14:textId="0648A85F" w:rsidR="003740E2" w:rsidRPr="0030791F" w:rsidRDefault="003740E2" w:rsidP="003740E2">
            <w:pPr>
              <w:jc w:val="right"/>
              <w:rPr>
                <w:sz w:val="20"/>
                <w:szCs w:val="20"/>
              </w:rPr>
            </w:pPr>
            <w:r w:rsidRPr="0030791F">
              <w:rPr>
                <w:color w:val="000000"/>
                <w:szCs w:val="23"/>
              </w:rPr>
              <w:t>97.5</w:t>
            </w:r>
          </w:p>
        </w:tc>
        <w:tc>
          <w:tcPr>
            <w:tcW w:w="1328" w:type="dxa"/>
            <w:gridSpan w:val="2"/>
            <w:noWrap/>
            <w:vAlign w:val="bottom"/>
          </w:tcPr>
          <w:p w14:paraId="559637D6" w14:textId="2C6FFDD5" w:rsidR="003740E2" w:rsidRPr="0030791F" w:rsidRDefault="003740E2" w:rsidP="003740E2">
            <w:pPr>
              <w:jc w:val="right"/>
              <w:rPr>
                <w:sz w:val="20"/>
                <w:szCs w:val="20"/>
              </w:rPr>
            </w:pPr>
            <w:r w:rsidRPr="0030791F">
              <w:rPr>
                <w:color w:val="000000"/>
                <w:szCs w:val="23"/>
              </w:rPr>
              <w:t>114</w:t>
            </w:r>
          </w:p>
        </w:tc>
        <w:tc>
          <w:tcPr>
            <w:tcW w:w="1329" w:type="dxa"/>
            <w:noWrap/>
            <w:vAlign w:val="bottom"/>
          </w:tcPr>
          <w:p w14:paraId="7EE9029A" w14:textId="5F69AC7E" w:rsidR="003740E2" w:rsidRPr="0030791F" w:rsidRDefault="003740E2" w:rsidP="003740E2">
            <w:pPr>
              <w:jc w:val="right"/>
              <w:rPr>
                <w:sz w:val="20"/>
                <w:szCs w:val="20"/>
              </w:rPr>
            </w:pPr>
            <w:r w:rsidRPr="0030791F">
              <w:rPr>
                <w:color w:val="000000"/>
                <w:szCs w:val="23"/>
              </w:rPr>
              <w:t>96.6</w:t>
            </w:r>
          </w:p>
        </w:tc>
      </w:tr>
      <w:tr w:rsidR="003740E2" w:rsidRPr="0030791F" w14:paraId="07F62735" w14:textId="77777777" w:rsidTr="003740E2">
        <w:trPr>
          <w:trHeight w:val="283"/>
        </w:trPr>
        <w:tc>
          <w:tcPr>
            <w:tcW w:w="2218" w:type="dxa"/>
            <w:noWrap/>
            <w:vAlign w:val="bottom"/>
            <w:hideMark/>
          </w:tcPr>
          <w:p w14:paraId="79F74BF8" w14:textId="77777777" w:rsidR="003740E2" w:rsidRPr="0030791F" w:rsidRDefault="003740E2" w:rsidP="003740E2">
            <w:pPr>
              <w:rPr>
                <w:sz w:val="22"/>
              </w:rPr>
            </w:pPr>
            <w:r w:rsidRPr="0030791F">
              <w:rPr>
                <w:sz w:val="22"/>
              </w:rPr>
              <w:t>Tairawhiti</w:t>
            </w:r>
          </w:p>
        </w:tc>
        <w:tc>
          <w:tcPr>
            <w:tcW w:w="1330" w:type="dxa"/>
            <w:noWrap/>
            <w:vAlign w:val="bottom"/>
          </w:tcPr>
          <w:p w14:paraId="1F2A5059" w14:textId="740B4EFD" w:rsidR="003740E2" w:rsidRPr="0030791F" w:rsidRDefault="003740E2" w:rsidP="003740E2">
            <w:pPr>
              <w:jc w:val="right"/>
              <w:rPr>
                <w:sz w:val="20"/>
                <w:szCs w:val="20"/>
              </w:rPr>
            </w:pPr>
            <w:r w:rsidRPr="0030791F">
              <w:rPr>
                <w:color w:val="000000"/>
                <w:szCs w:val="23"/>
              </w:rPr>
              <w:t>36</w:t>
            </w:r>
          </w:p>
        </w:tc>
        <w:tc>
          <w:tcPr>
            <w:tcW w:w="1328" w:type="dxa"/>
            <w:gridSpan w:val="2"/>
            <w:noWrap/>
            <w:vAlign w:val="bottom"/>
          </w:tcPr>
          <w:p w14:paraId="3559257F" w14:textId="70E22B5B" w:rsidR="003740E2" w:rsidRPr="0030791F" w:rsidRDefault="003740E2" w:rsidP="003740E2">
            <w:pPr>
              <w:jc w:val="right"/>
              <w:rPr>
                <w:sz w:val="20"/>
                <w:szCs w:val="20"/>
              </w:rPr>
            </w:pPr>
            <w:r w:rsidRPr="0030791F">
              <w:rPr>
                <w:color w:val="000000"/>
                <w:szCs w:val="23"/>
              </w:rPr>
              <w:t>32</w:t>
            </w:r>
          </w:p>
        </w:tc>
        <w:tc>
          <w:tcPr>
            <w:tcW w:w="1329" w:type="dxa"/>
            <w:gridSpan w:val="2"/>
            <w:vAlign w:val="bottom"/>
          </w:tcPr>
          <w:p w14:paraId="380057B2" w14:textId="2FA62E2E" w:rsidR="003740E2" w:rsidRPr="0030791F" w:rsidRDefault="003740E2" w:rsidP="003740E2">
            <w:pPr>
              <w:jc w:val="right"/>
              <w:rPr>
                <w:sz w:val="20"/>
                <w:szCs w:val="20"/>
              </w:rPr>
            </w:pPr>
            <w:r w:rsidRPr="0030791F">
              <w:rPr>
                <w:color w:val="000000"/>
                <w:szCs w:val="23"/>
              </w:rPr>
              <w:t>88.9</w:t>
            </w:r>
          </w:p>
        </w:tc>
        <w:tc>
          <w:tcPr>
            <w:tcW w:w="1328" w:type="dxa"/>
            <w:noWrap/>
            <w:vAlign w:val="bottom"/>
          </w:tcPr>
          <w:p w14:paraId="00312A59" w14:textId="154678C0" w:rsidR="003740E2" w:rsidRPr="0030791F" w:rsidRDefault="003740E2" w:rsidP="003740E2">
            <w:pPr>
              <w:jc w:val="right"/>
              <w:rPr>
                <w:sz w:val="20"/>
                <w:szCs w:val="20"/>
              </w:rPr>
            </w:pPr>
            <w:r w:rsidRPr="0030791F">
              <w:rPr>
                <w:color w:val="000000"/>
                <w:szCs w:val="23"/>
              </w:rPr>
              <w:t>35</w:t>
            </w:r>
          </w:p>
        </w:tc>
        <w:tc>
          <w:tcPr>
            <w:tcW w:w="1328" w:type="dxa"/>
            <w:vAlign w:val="bottom"/>
          </w:tcPr>
          <w:p w14:paraId="79325446" w14:textId="4B930FA7" w:rsidR="003740E2" w:rsidRPr="0030791F" w:rsidRDefault="003740E2" w:rsidP="003740E2">
            <w:pPr>
              <w:jc w:val="right"/>
              <w:rPr>
                <w:sz w:val="20"/>
                <w:szCs w:val="20"/>
              </w:rPr>
            </w:pPr>
            <w:r w:rsidRPr="0030791F">
              <w:rPr>
                <w:color w:val="000000"/>
                <w:szCs w:val="23"/>
              </w:rPr>
              <w:t>97.2</w:t>
            </w:r>
          </w:p>
        </w:tc>
        <w:tc>
          <w:tcPr>
            <w:tcW w:w="1329" w:type="dxa"/>
            <w:gridSpan w:val="2"/>
            <w:noWrap/>
            <w:vAlign w:val="bottom"/>
          </w:tcPr>
          <w:p w14:paraId="1AD7E743" w14:textId="63CC5275" w:rsidR="003740E2" w:rsidRPr="0030791F" w:rsidRDefault="003740E2" w:rsidP="003740E2">
            <w:pPr>
              <w:jc w:val="right"/>
              <w:rPr>
                <w:sz w:val="20"/>
                <w:szCs w:val="20"/>
              </w:rPr>
            </w:pPr>
            <w:r w:rsidRPr="0030791F">
              <w:rPr>
                <w:color w:val="000000"/>
                <w:szCs w:val="23"/>
              </w:rPr>
              <w:t>31</w:t>
            </w:r>
          </w:p>
        </w:tc>
        <w:tc>
          <w:tcPr>
            <w:tcW w:w="1328" w:type="dxa"/>
            <w:vAlign w:val="bottom"/>
          </w:tcPr>
          <w:p w14:paraId="67CFB181" w14:textId="308435B6" w:rsidR="003740E2" w:rsidRPr="0030791F" w:rsidRDefault="003740E2" w:rsidP="003740E2">
            <w:pPr>
              <w:jc w:val="right"/>
              <w:rPr>
                <w:sz w:val="20"/>
                <w:szCs w:val="20"/>
              </w:rPr>
            </w:pPr>
            <w:r w:rsidRPr="0030791F">
              <w:rPr>
                <w:color w:val="000000"/>
                <w:szCs w:val="23"/>
              </w:rPr>
              <w:t>96.9</w:t>
            </w:r>
          </w:p>
        </w:tc>
        <w:tc>
          <w:tcPr>
            <w:tcW w:w="1328" w:type="dxa"/>
            <w:gridSpan w:val="2"/>
            <w:noWrap/>
            <w:vAlign w:val="bottom"/>
          </w:tcPr>
          <w:p w14:paraId="25D99C99" w14:textId="5B0D4D79" w:rsidR="003740E2" w:rsidRPr="0030791F" w:rsidRDefault="003740E2" w:rsidP="003740E2">
            <w:pPr>
              <w:jc w:val="right"/>
              <w:rPr>
                <w:sz w:val="20"/>
                <w:szCs w:val="20"/>
              </w:rPr>
            </w:pPr>
            <w:r w:rsidRPr="0030791F">
              <w:rPr>
                <w:color w:val="000000"/>
                <w:szCs w:val="23"/>
              </w:rPr>
              <w:t>29</w:t>
            </w:r>
          </w:p>
        </w:tc>
        <w:tc>
          <w:tcPr>
            <w:tcW w:w="1329" w:type="dxa"/>
            <w:noWrap/>
            <w:vAlign w:val="bottom"/>
          </w:tcPr>
          <w:p w14:paraId="2859614A" w14:textId="28620A4D" w:rsidR="003740E2" w:rsidRPr="0030791F" w:rsidRDefault="003740E2" w:rsidP="003740E2">
            <w:pPr>
              <w:jc w:val="right"/>
              <w:rPr>
                <w:sz w:val="20"/>
                <w:szCs w:val="20"/>
              </w:rPr>
            </w:pPr>
            <w:r w:rsidRPr="0030791F">
              <w:rPr>
                <w:color w:val="000000"/>
                <w:szCs w:val="23"/>
              </w:rPr>
              <w:t>90.6</w:t>
            </w:r>
          </w:p>
        </w:tc>
      </w:tr>
      <w:tr w:rsidR="003740E2" w:rsidRPr="0030791F" w14:paraId="63BCBA01" w14:textId="77777777" w:rsidTr="003740E2">
        <w:trPr>
          <w:trHeight w:val="283"/>
        </w:trPr>
        <w:tc>
          <w:tcPr>
            <w:tcW w:w="2218" w:type="dxa"/>
            <w:noWrap/>
            <w:vAlign w:val="bottom"/>
            <w:hideMark/>
          </w:tcPr>
          <w:p w14:paraId="094ACF22" w14:textId="77777777" w:rsidR="003740E2" w:rsidRPr="0030791F" w:rsidRDefault="003740E2" w:rsidP="003740E2">
            <w:pPr>
              <w:rPr>
                <w:sz w:val="22"/>
              </w:rPr>
            </w:pPr>
            <w:r w:rsidRPr="0030791F">
              <w:rPr>
                <w:sz w:val="22"/>
              </w:rPr>
              <w:t>Taranaki</w:t>
            </w:r>
          </w:p>
        </w:tc>
        <w:tc>
          <w:tcPr>
            <w:tcW w:w="1330" w:type="dxa"/>
            <w:noWrap/>
            <w:vAlign w:val="bottom"/>
          </w:tcPr>
          <w:p w14:paraId="15F90BA5" w14:textId="543202AA" w:rsidR="003740E2" w:rsidRPr="0030791F" w:rsidRDefault="003740E2" w:rsidP="003740E2">
            <w:pPr>
              <w:jc w:val="right"/>
              <w:rPr>
                <w:sz w:val="20"/>
                <w:szCs w:val="20"/>
              </w:rPr>
            </w:pPr>
            <w:r w:rsidRPr="0030791F">
              <w:rPr>
                <w:color w:val="000000"/>
                <w:szCs w:val="23"/>
              </w:rPr>
              <w:t>62</w:t>
            </w:r>
          </w:p>
        </w:tc>
        <w:tc>
          <w:tcPr>
            <w:tcW w:w="1328" w:type="dxa"/>
            <w:gridSpan w:val="2"/>
            <w:noWrap/>
            <w:vAlign w:val="bottom"/>
          </w:tcPr>
          <w:p w14:paraId="0E406693" w14:textId="1D9D13AB" w:rsidR="003740E2" w:rsidRPr="0030791F" w:rsidRDefault="003740E2" w:rsidP="003740E2">
            <w:pPr>
              <w:jc w:val="right"/>
              <w:rPr>
                <w:sz w:val="20"/>
                <w:szCs w:val="20"/>
              </w:rPr>
            </w:pPr>
            <w:r w:rsidRPr="0030791F">
              <w:rPr>
                <w:color w:val="000000"/>
                <w:szCs w:val="23"/>
              </w:rPr>
              <w:t>56</w:t>
            </w:r>
          </w:p>
        </w:tc>
        <w:tc>
          <w:tcPr>
            <w:tcW w:w="1329" w:type="dxa"/>
            <w:gridSpan w:val="2"/>
            <w:vAlign w:val="bottom"/>
          </w:tcPr>
          <w:p w14:paraId="57ABE0A1" w14:textId="2E084DC8" w:rsidR="003740E2" w:rsidRPr="0030791F" w:rsidRDefault="003740E2" w:rsidP="003740E2">
            <w:pPr>
              <w:jc w:val="right"/>
              <w:rPr>
                <w:sz w:val="20"/>
                <w:szCs w:val="20"/>
              </w:rPr>
            </w:pPr>
            <w:r w:rsidRPr="0030791F">
              <w:rPr>
                <w:color w:val="000000"/>
                <w:szCs w:val="23"/>
              </w:rPr>
              <w:t>90.3</w:t>
            </w:r>
          </w:p>
        </w:tc>
        <w:tc>
          <w:tcPr>
            <w:tcW w:w="1328" w:type="dxa"/>
            <w:noWrap/>
            <w:vAlign w:val="bottom"/>
          </w:tcPr>
          <w:p w14:paraId="77D56869" w14:textId="0F9CB026" w:rsidR="003740E2" w:rsidRPr="0030791F" w:rsidRDefault="003740E2" w:rsidP="003740E2">
            <w:pPr>
              <w:jc w:val="right"/>
              <w:rPr>
                <w:sz w:val="20"/>
                <w:szCs w:val="20"/>
              </w:rPr>
            </w:pPr>
            <w:r w:rsidRPr="0030791F">
              <w:rPr>
                <w:color w:val="000000"/>
                <w:szCs w:val="23"/>
              </w:rPr>
              <w:t>60</w:t>
            </w:r>
          </w:p>
        </w:tc>
        <w:tc>
          <w:tcPr>
            <w:tcW w:w="1328" w:type="dxa"/>
            <w:vAlign w:val="bottom"/>
          </w:tcPr>
          <w:p w14:paraId="511381E0" w14:textId="091E6804" w:rsidR="003740E2" w:rsidRPr="0030791F" w:rsidRDefault="003740E2" w:rsidP="003740E2">
            <w:pPr>
              <w:jc w:val="right"/>
              <w:rPr>
                <w:sz w:val="20"/>
                <w:szCs w:val="20"/>
              </w:rPr>
            </w:pPr>
            <w:r w:rsidRPr="0030791F">
              <w:rPr>
                <w:color w:val="000000"/>
                <w:szCs w:val="23"/>
              </w:rPr>
              <w:t>96.8</w:t>
            </w:r>
          </w:p>
        </w:tc>
        <w:tc>
          <w:tcPr>
            <w:tcW w:w="1329" w:type="dxa"/>
            <w:gridSpan w:val="2"/>
            <w:noWrap/>
            <w:vAlign w:val="bottom"/>
          </w:tcPr>
          <w:p w14:paraId="746A406B" w14:textId="6E891C7E" w:rsidR="003740E2" w:rsidRPr="0030791F" w:rsidRDefault="003740E2" w:rsidP="003740E2">
            <w:pPr>
              <w:jc w:val="right"/>
              <w:rPr>
                <w:sz w:val="20"/>
                <w:szCs w:val="20"/>
              </w:rPr>
            </w:pPr>
            <w:r w:rsidRPr="0030791F">
              <w:rPr>
                <w:color w:val="000000"/>
                <w:szCs w:val="23"/>
              </w:rPr>
              <w:t>55</w:t>
            </w:r>
          </w:p>
        </w:tc>
        <w:tc>
          <w:tcPr>
            <w:tcW w:w="1328" w:type="dxa"/>
            <w:vAlign w:val="bottom"/>
          </w:tcPr>
          <w:p w14:paraId="2B36451B" w14:textId="194378C7" w:rsidR="003740E2" w:rsidRPr="0030791F" w:rsidRDefault="003740E2" w:rsidP="003740E2">
            <w:pPr>
              <w:jc w:val="right"/>
              <w:rPr>
                <w:sz w:val="20"/>
                <w:szCs w:val="20"/>
              </w:rPr>
            </w:pPr>
            <w:r w:rsidRPr="0030791F">
              <w:rPr>
                <w:color w:val="000000"/>
                <w:szCs w:val="23"/>
              </w:rPr>
              <w:t>98.2</w:t>
            </w:r>
          </w:p>
        </w:tc>
        <w:tc>
          <w:tcPr>
            <w:tcW w:w="1328" w:type="dxa"/>
            <w:gridSpan w:val="2"/>
            <w:noWrap/>
            <w:vAlign w:val="bottom"/>
          </w:tcPr>
          <w:p w14:paraId="5C05D694" w14:textId="4C7D1899" w:rsidR="003740E2" w:rsidRPr="0030791F" w:rsidRDefault="003740E2" w:rsidP="003740E2">
            <w:pPr>
              <w:jc w:val="right"/>
              <w:rPr>
                <w:sz w:val="20"/>
                <w:szCs w:val="20"/>
              </w:rPr>
            </w:pPr>
            <w:r w:rsidRPr="0030791F">
              <w:rPr>
                <w:color w:val="000000"/>
                <w:szCs w:val="23"/>
              </w:rPr>
              <w:t>52</w:t>
            </w:r>
          </w:p>
        </w:tc>
        <w:tc>
          <w:tcPr>
            <w:tcW w:w="1329" w:type="dxa"/>
            <w:noWrap/>
            <w:vAlign w:val="bottom"/>
          </w:tcPr>
          <w:p w14:paraId="6705C753" w14:textId="76258929" w:rsidR="003740E2" w:rsidRPr="0030791F" w:rsidRDefault="003740E2" w:rsidP="003740E2">
            <w:pPr>
              <w:jc w:val="right"/>
              <w:rPr>
                <w:sz w:val="20"/>
                <w:szCs w:val="20"/>
              </w:rPr>
            </w:pPr>
            <w:r w:rsidRPr="0030791F">
              <w:rPr>
                <w:color w:val="000000"/>
                <w:szCs w:val="23"/>
              </w:rPr>
              <w:t>92.9</w:t>
            </w:r>
          </w:p>
        </w:tc>
      </w:tr>
      <w:tr w:rsidR="003740E2" w:rsidRPr="0030791F" w14:paraId="263E6133" w14:textId="77777777" w:rsidTr="003740E2">
        <w:trPr>
          <w:trHeight w:val="283"/>
        </w:trPr>
        <w:tc>
          <w:tcPr>
            <w:tcW w:w="2218" w:type="dxa"/>
            <w:noWrap/>
            <w:vAlign w:val="bottom"/>
            <w:hideMark/>
          </w:tcPr>
          <w:p w14:paraId="5A38A60F" w14:textId="77777777" w:rsidR="003740E2" w:rsidRPr="0030791F" w:rsidRDefault="003740E2" w:rsidP="003740E2">
            <w:pPr>
              <w:rPr>
                <w:sz w:val="22"/>
              </w:rPr>
            </w:pPr>
            <w:r w:rsidRPr="0030791F">
              <w:rPr>
                <w:sz w:val="22"/>
              </w:rPr>
              <w:t>Waikato</w:t>
            </w:r>
          </w:p>
        </w:tc>
        <w:tc>
          <w:tcPr>
            <w:tcW w:w="1330" w:type="dxa"/>
            <w:noWrap/>
            <w:vAlign w:val="bottom"/>
          </w:tcPr>
          <w:p w14:paraId="4A47644A" w14:textId="190BD319" w:rsidR="003740E2" w:rsidRPr="0030791F" w:rsidRDefault="003740E2" w:rsidP="003740E2">
            <w:pPr>
              <w:jc w:val="right"/>
              <w:rPr>
                <w:sz w:val="20"/>
                <w:szCs w:val="20"/>
              </w:rPr>
            </w:pPr>
            <w:r w:rsidRPr="0030791F">
              <w:rPr>
                <w:color w:val="000000"/>
                <w:szCs w:val="23"/>
              </w:rPr>
              <w:t>290</w:t>
            </w:r>
          </w:p>
        </w:tc>
        <w:tc>
          <w:tcPr>
            <w:tcW w:w="1328" w:type="dxa"/>
            <w:gridSpan w:val="2"/>
            <w:noWrap/>
            <w:vAlign w:val="bottom"/>
          </w:tcPr>
          <w:p w14:paraId="2FDF58BB" w14:textId="75AE1A74" w:rsidR="003740E2" w:rsidRPr="0030791F" w:rsidRDefault="003740E2" w:rsidP="003740E2">
            <w:pPr>
              <w:jc w:val="right"/>
              <w:rPr>
                <w:sz w:val="20"/>
                <w:szCs w:val="20"/>
              </w:rPr>
            </w:pPr>
            <w:r w:rsidRPr="0030791F">
              <w:rPr>
                <w:color w:val="000000"/>
                <w:szCs w:val="23"/>
              </w:rPr>
              <w:t>273</w:t>
            </w:r>
          </w:p>
        </w:tc>
        <w:tc>
          <w:tcPr>
            <w:tcW w:w="1329" w:type="dxa"/>
            <w:gridSpan w:val="2"/>
            <w:vAlign w:val="bottom"/>
          </w:tcPr>
          <w:p w14:paraId="265BBC5A" w14:textId="3339D312" w:rsidR="003740E2" w:rsidRPr="0030791F" w:rsidRDefault="003740E2" w:rsidP="003740E2">
            <w:pPr>
              <w:jc w:val="right"/>
              <w:rPr>
                <w:sz w:val="20"/>
                <w:szCs w:val="20"/>
              </w:rPr>
            </w:pPr>
            <w:r w:rsidRPr="0030791F">
              <w:rPr>
                <w:color w:val="000000"/>
                <w:szCs w:val="23"/>
              </w:rPr>
              <w:t>94.1</w:t>
            </w:r>
          </w:p>
        </w:tc>
        <w:tc>
          <w:tcPr>
            <w:tcW w:w="1328" w:type="dxa"/>
            <w:noWrap/>
            <w:vAlign w:val="bottom"/>
          </w:tcPr>
          <w:p w14:paraId="285587F0" w14:textId="4C6327FD" w:rsidR="003740E2" w:rsidRPr="0030791F" w:rsidRDefault="003740E2" w:rsidP="003740E2">
            <w:pPr>
              <w:jc w:val="right"/>
              <w:rPr>
                <w:sz w:val="20"/>
                <w:szCs w:val="20"/>
              </w:rPr>
            </w:pPr>
            <w:r w:rsidRPr="0030791F">
              <w:rPr>
                <w:color w:val="000000"/>
                <w:szCs w:val="23"/>
              </w:rPr>
              <w:t>256</w:t>
            </w:r>
          </w:p>
        </w:tc>
        <w:tc>
          <w:tcPr>
            <w:tcW w:w="1328" w:type="dxa"/>
            <w:vAlign w:val="bottom"/>
          </w:tcPr>
          <w:p w14:paraId="744CC159" w14:textId="1301F592" w:rsidR="003740E2" w:rsidRPr="0030791F" w:rsidRDefault="003740E2" w:rsidP="003740E2">
            <w:pPr>
              <w:jc w:val="right"/>
              <w:rPr>
                <w:sz w:val="20"/>
                <w:szCs w:val="20"/>
              </w:rPr>
            </w:pPr>
            <w:r w:rsidRPr="0030791F">
              <w:rPr>
                <w:color w:val="000000"/>
                <w:szCs w:val="23"/>
              </w:rPr>
              <w:t>88.3</w:t>
            </w:r>
          </w:p>
        </w:tc>
        <w:tc>
          <w:tcPr>
            <w:tcW w:w="1329" w:type="dxa"/>
            <w:gridSpan w:val="2"/>
            <w:noWrap/>
            <w:vAlign w:val="bottom"/>
          </w:tcPr>
          <w:p w14:paraId="3FA27841" w14:textId="4D36A1A7" w:rsidR="003740E2" w:rsidRPr="0030791F" w:rsidRDefault="003740E2" w:rsidP="003740E2">
            <w:pPr>
              <w:jc w:val="right"/>
              <w:rPr>
                <w:sz w:val="20"/>
                <w:szCs w:val="20"/>
              </w:rPr>
            </w:pPr>
            <w:r w:rsidRPr="0030791F">
              <w:rPr>
                <w:color w:val="000000"/>
                <w:szCs w:val="23"/>
              </w:rPr>
              <w:t>251</w:t>
            </w:r>
          </w:p>
        </w:tc>
        <w:tc>
          <w:tcPr>
            <w:tcW w:w="1328" w:type="dxa"/>
            <w:vAlign w:val="bottom"/>
          </w:tcPr>
          <w:p w14:paraId="56EC3871" w14:textId="43E465AD" w:rsidR="003740E2" w:rsidRPr="0030791F" w:rsidRDefault="003740E2" w:rsidP="003740E2">
            <w:pPr>
              <w:jc w:val="right"/>
              <w:rPr>
                <w:sz w:val="20"/>
                <w:szCs w:val="20"/>
              </w:rPr>
            </w:pPr>
            <w:r w:rsidRPr="0030791F">
              <w:rPr>
                <w:color w:val="000000"/>
                <w:szCs w:val="23"/>
              </w:rPr>
              <w:t>91.9</w:t>
            </w:r>
          </w:p>
        </w:tc>
        <w:tc>
          <w:tcPr>
            <w:tcW w:w="1328" w:type="dxa"/>
            <w:gridSpan w:val="2"/>
            <w:noWrap/>
            <w:vAlign w:val="bottom"/>
          </w:tcPr>
          <w:p w14:paraId="3F3E374B" w14:textId="2C1D67CE" w:rsidR="003740E2" w:rsidRPr="0030791F" w:rsidRDefault="003740E2" w:rsidP="003740E2">
            <w:pPr>
              <w:jc w:val="right"/>
              <w:rPr>
                <w:sz w:val="20"/>
                <w:szCs w:val="20"/>
              </w:rPr>
            </w:pPr>
            <w:r w:rsidRPr="0030791F">
              <w:rPr>
                <w:color w:val="000000"/>
                <w:szCs w:val="23"/>
              </w:rPr>
              <w:t>138</w:t>
            </w:r>
          </w:p>
        </w:tc>
        <w:tc>
          <w:tcPr>
            <w:tcW w:w="1329" w:type="dxa"/>
            <w:noWrap/>
            <w:vAlign w:val="bottom"/>
          </w:tcPr>
          <w:p w14:paraId="50DC15D5" w14:textId="7F240806" w:rsidR="003740E2" w:rsidRPr="0030791F" w:rsidRDefault="003740E2" w:rsidP="003740E2">
            <w:pPr>
              <w:jc w:val="right"/>
              <w:rPr>
                <w:sz w:val="20"/>
                <w:szCs w:val="20"/>
              </w:rPr>
            </w:pPr>
            <w:r w:rsidRPr="0030791F">
              <w:rPr>
                <w:color w:val="000000"/>
                <w:szCs w:val="23"/>
              </w:rPr>
              <w:t>50.5</w:t>
            </w:r>
          </w:p>
        </w:tc>
      </w:tr>
      <w:tr w:rsidR="003740E2" w:rsidRPr="0030791F" w14:paraId="21B4E61D" w14:textId="77777777" w:rsidTr="003740E2">
        <w:trPr>
          <w:trHeight w:val="283"/>
        </w:trPr>
        <w:tc>
          <w:tcPr>
            <w:tcW w:w="2218" w:type="dxa"/>
            <w:noWrap/>
            <w:vAlign w:val="bottom"/>
            <w:hideMark/>
          </w:tcPr>
          <w:p w14:paraId="4223ACAE" w14:textId="77777777" w:rsidR="003740E2" w:rsidRPr="0030791F" w:rsidRDefault="003740E2" w:rsidP="003740E2">
            <w:pPr>
              <w:rPr>
                <w:sz w:val="22"/>
              </w:rPr>
            </w:pPr>
            <w:r w:rsidRPr="0030791F">
              <w:rPr>
                <w:sz w:val="22"/>
              </w:rPr>
              <w:t>Wairarapa</w:t>
            </w:r>
          </w:p>
        </w:tc>
        <w:tc>
          <w:tcPr>
            <w:tcW w:w="1330" w:type="dxa"/>
            <w:noWrap/>
            <w:vAlign w:val="bottom"/>
          </w:tcPr>
          <w:p w14:paraId="6DA4702A" w14:textId="2454C53E" w:rsidR="003740E2" w:rsidRPr="0030791F" w:rsidRDefault="003740E2" w:rsidP="003740E2">
            <w:pPr>
              <w:jc w:val="right"/>
              <w:rPr>
                <w:sz w:val="20"/>
                <w:szCs w:val="20"/>
              </w:rPr>
            </w:pPr>
            <w:r w:rsidRPr="0030791F">
              <w:rPr>
                <w:color w:val="000000"/>
                <w:szCs w:val="23"/>
              </w:rPr>
              <w:t>19</w:t>
            </w:r>
          </w:p>
        </w:tc>
        <w:tc>
          <w:tcPr>
            <w:tcW w:w="1328" w:type="dxa"/>
            <w:gridSpan w:val="2"/>
            <w:noWrap/>
            <w:vAlign w:val="bottom"/>
          </w:tcPr>
          <w:p w14:paraId="586FFD1B" w14:textId="631FA720" w:rsidR="003740E2" w:rsidRPr="0030791F" w:rsidRDefault="003740E2" w:rsidP="003740E2">
            <w:pPr>
              <w:jc w:val="right"/>
              <w:rPr>
                <w:sz w:val="20"/>
                <w:szCs w:val="20"/>
              </w:rPr>
            </w:pPr>
            <w:r w:rsidRPr="0030791F">
              <w:rPr>
                <w:color w:val="000000"/>
                <w:szCs w:val="23"/>
              </w:rPr>
              <w:t>16</w:t>
            </w:r>
          </w:p>
        </w:tc>
        <w:tc>
          <w:tcPr>
            <w:tcW w:w="1329" w:type="dxa"/>
            <w:gridSpan w:val="2"/>
            <w:vAlign w:val="bottom"/>
          </w:tcPr>
          <w:p w14:paraId="5B4DECC4" w14:textId="505B5B07" w:rsidR="003740E2" w:rsidRPr="0030791F" w:rsidRDefault="003740E2" w:rsidP="003740E2">
            <w:pPr>
              <w:jc w:val="right"/>
              <w:rPr>
                <w:sz w:val="20"/>
                <w:szCs w:val="20"/>
              </w:rPr>
            </w:pPr>
            <w:r w:rsidRPr="0030791F">
              <w:rPr>
                <w:color w:val="000000"/>
                <w:szCs w:val="23"/>
              </w:rPr>
              <w:t>84.2</w:t>
            </w:r>
          </w:p>
        </w:tc>
        <w:tc>
          <w:tcPr>
            <w:tcW w:w="1328" w:type="dxa"/>
            <w:noWrap/>
            <w:vAlign w:val="bottom"/>
          </w:tcPr>
          <w:p w14:paraId="578113FD" w14:textId="5BC004AA" w:rsidR="003740E2" w:rsidRPr="0030791F" w:rsidRDefault="003740E2" w:rsidP="003740E2">
            <w:pPr>
              <w:jc w:val="right"/>
              <w:rPr>
                <w:sz w:val="20"/>
                <w:szCs w:val="20"/>
              </w:rPr>
            </w:pPr>
            <w:r w:rsidRPr="0030791F">
              <w:rPr>
                <w:color w:val="000000"/>
                <w:szCs w:val="23"/>
              </w:rPr>
              <w:t>18</w:t>
            </w:r>
          </w:p>
        </w:tc>
        <w:tc>
          <w:tcPr>
            <w:tcW w:w="1328" w:type="dxa"/>
            <w:vAlign w:val="bottom"/>
          </w:tcPr>
          <w:p w14:paraId="0DE8A342" w14:textId="707FE7E3" w:rsidR="003740E2" w:rsidRPr="0030791F" w:rsidRDefault="003740E2" w:rsidP="003740E2">
            <w:pPr>
              <w:jc w:val="right"/>
              <w:rPr>
                <w:sz w:val="20"/>
                <w:szCs w:val="20"/>
              </w:rPr>
            </w:pPr>
            <w:r w:rsidRPr="0030791F">
              <w:rPr>
                <w:color w:val="000000"/>
                <w:szCs w:val="23"/>
              </w:rPr>
              <w:t>94.7</w:t>
            </w:r>
          </w:p>
        </w:tc>
        <w:tc>
          <w:tcPr>
            <w:tcW w:w="1329" w:type="dxa"/>
            <w:gridSpan w:val="2"/>
            <w:noWrap/>
            <w:vAlign w:val="bottom"/>
          </w:tcPr>
          <w:p w14:paraId="30CBE65B" w14:textId="75EFF283" w:rsidR="003740E2" w:rsidRPr="0030791F" w:rsidRDefault="003740E2" w:rsidP="003740E2">
            <w:pPr>
              <w:jc w:val="right"/>
              <w:rPr>
                <w:sz w:val="20"/>
                <w:szCs w:val="20"/>
              </w:rPr>
            </w:pPr>
            <w:r w:rsidRPr="0030791F">
              <w:rPr>
                <w:color w:val="000000"/>
                <w:szCs w:val="23"/>
              </w:rPr>
              <w:t>16</w:t>
            </w:r>
          </w:p>
        </w:tc>
        <w:tc>
          <w:tcPr>
            <w:tcW w:w="1328" w:type="dxa"/>
            <w:vAlign w:val="bottom"/>
          </w:tcPr>
          <w:p w14:paraId="1951008F" w14:textId="11377FF5" w:rsidR="003740E2" w:rsidRPr="0030791F" w:rsidRDefault="003740E2" w:rsidP="003740E2">
            <w:pPr>
              <w:jc w:val="right"/>
              <w:rPr>
                <w:sz w:val="20"/>
                <w:szCs w:val="20"/>
              </w:rPr>
            </w:pPr>
            <w:r w:rsidRPr="0030791F">
              <w:rPr>
                <w:color w:val="000000"/>
                <w:szCs w:val="23"/>
              </w:rPr>
              <w:t>100.0</w:t>
            </w:r>
          </w:p>
        </w:tc>
        <w:tc>
          <w:tcPr>
            <w:tcW w:w="1328" w:type="dxa"/>
            <w:gridSpan w:val="2"/>
            <w:noWrap/>
            <w:vAlign w:val="bottom"/>
          </w:tcPr>
          <w:p w14:paraId="538F3D13" w14:textId="193490EE" w:rsidR="003740E2" w:rsidRPr="0030791F" w:rsidRDefault="003740E2" w:rsidP="003740E2">
            <w:pPr>
              <w:jc w:val="right"/>
              <w:rPr>
                <w:sz w:val="20"/>
                <w:szCs w:val="20"/>
              </w:rPr>
            </w:pPr>
            <w:r w:rsidRPr="0030791F">
              <w:rPr>
                <w:color w:val="000000"/>
                <w:szCs w:val="23"/>
              </w:rPr>
              <w:t>16</w:t>
            </w:r>
          </w:p>
        </w:tc>
        <w:tc>
          <w:tcPr>
            <w:tcW w:w="1329" w:type="dxa"/>
            <w:noWrap/>
            <w:vAlign w:val="bottom"/>
          </w:tcPr>
          <w:p w14:paraId="3926D48D" w14:textId="10A8B369" w:rsidR="003740E2" w:rsidRPr="0030791F" w:rsidRDefault="003740E2" w:rsidP="003740E2">
            <w:pPr>
              <w:jc w:val="right"/>
              <w:rPr>
                <w:sz w:val="20"/>
                <w:szCs w:val="20"/>
              </w:rPr>
            </w:pPr>
            <w:r w:rsidRPr="0030791F">
              <w:rPr>
                <w:color w:val="000000"/>
                <w:szCs w:val="23"/>
              </w:rPr>
              <w:t>100.0</w:t>
            </w:r>
          </w:p>
        </w:tc>
      </w:tr>
      <w:tr w:rsidR="003740E2" w:rsidRPr="0030791F" w14:paraId="4717ADCB" w14:textId="77777777" w:rsidTr="003740E2">
        <w:trPr>
          <w:trHeight w:val="283"/>
        </w:trPr>
        <w:tc>
          <w:tcPr>
            <w:tcW w:w="2218" w:type="dxa"/>
            <w:noWrap/>
            <w:vAlign w:val="bottom"/>
            <w:hideMark/>
          </w:tcPr>
          <w:p w14:paraId="33ECA58D" w14:textId="77777777" w:rsidR="003740E2" w:rsidRPr="0030791F" w:rsidRDefault="003740E2" w:rsidP="003740E2">
            <w:pPr>
              <w:rPr>
                <w:sz w:val="22"/>
              </w:rPr>
            </w:pPr>
            <w:r w:rsidRPr="0030791F">
              <w:rPr>
                <w:sz w:val="22"/>
              </w:rPr>
              <w:t>Waitemata</w:t>
            </w:r>
          </w:p>
        </w:tc>
        <w:tc>
          <w:tcPr>
            <w:tcW w:w="1330" w:type="dxa"/>
            <w:noWrap/>
            <w:vAlign w:val="bottom"/>
          </w:tcPr>
          <w:p w14:paraId="1897E2D9" w14:textId="32F7786B" w:rsidR="003740E2" w:rsidRPr="0030791F" w:rsidRDefault="003740E2" w:rsidP="003740E2">
            <w:pPr>
              <w:jc w:val="right"/>
              <w:rPr>
                <w:sz w:val="20"/>
                <w:szCs w:val="20"/>
              </w:rPr>
            </w:pPr>
            <w:r w:rsidRPr="0030791F">
              <w:rPr>
                <w:color w:val="000000"/>
                <w:szCs w:val="23"/>
              </w:rPr>
              <w:t>484</w:t>
            </w:r>
          </w:p>
        </w:tc>
        <w:tc>
          <w:tcPr>
            <w:tcW w:w="1328" w:type="dxa"/>
            <w:gridSpan w:val="2"/>
            <w:noWrap/>
            <w:vAlign w:val="bottom"/>
          </w:tcPr>
          <w:p w14:paraId="15E66365" w14:textId="5AD38054" w:rsidR="003740E2" w:rsidRPr="0030791F" w:rsidRDefault="003740E2" w:rsidP="003740E2">
            <w:pPr>
              <w:jc w:val="right"/>
              <w:rPr>
                <w:sz w:val="20"/>
                <w:szCs w:val="20"/>
              </w:rPr>
            </w:pPr>
            <w:r w:rsidRPr="0030791F">
              <w:rPr>
                <w:color w:val="000000"/>
                <w:szCs w:val="23"/>
              </w:rPr>
              <w:t>437</w:t>
            </w:r>
          </w:p>
        </w:tc>
        <w:tc>
          <w:tcPr>
            <w:tcW w:w="1329" w:type="dxa"/>
            <w:gridSpan w:val="2"/>
            <w:vAlign w:val="bottom"/>
          </w:tcPr>
          <w:p w14:paraId="427FD4E3" w14:textId="7EEF0016" w:rsidR="003740E2" w:rsidRPr="0030791F" w:rsidRDefault="003740E2" w:rsidP="003740E2">
            <w:pPr>
              <w:jc w:val="right"/>
              <w:rPr>
                <w:sz w:val="20"/>
                <w:szCs w:val="20"/>
              </w:rPr>
            </w:pPr>
            <w:r w:rsidRPr="0030791F">
              <w:rPr>
                <w:color w:val="000000"/>
                <w:szCs w:val="23"/>
              </w:rPr>
              <w:t>90.3</w:t>
            </w:r>
          </w:p>
        </w:tc>
        <w:tc>
          <w:tcPr>
            <w:tcW w:w="1328" w:type="dxa"/>
            <w:noWrap/>
            <w:vAlign w:val="bottom"/>
          </w:tcPr>
          <w:p w14:paraId="3D16CEF9" w14:textId="31E34993" w:rsidR="003740E2" w:rsidRPr="0030791F" w:rsidRDefault="003740E2" w:rsidP="003740E2">
            <w:pPr>
              <w:jc w:val="right"/>
              <w:rPr>
                <w:sz w:val="20"/>
                <w:szCs w:val="20"/>
              </w:rPr>
            </w:pPr>
            <w:r w:rsidRPr="0030791F">
              <w:rPr>
                <w:color w:val="000000"/>
                <w:szCs w:val="23"/>
              </w:rPr>
              <w:t>427</w:t>
            </w:r>
          </w:p>
        </w:tc>
        <w:tc>
          <w:tcPr>
            <w:tcW w:w="1328" w:type="dxa"/>
            <w:vAlign w:val="bottom"/>
          </w:tcPr>
          <w:p w14:paraId="2F0EFD60" w14:textId="778A505C" w:rsidR="003740E2" w:rsidRPr="0030791F" w:rsidRDefault="003740E2" w:rsidP="003740E2">
            <w:pPr>
              <w:jc w:val="right"/>
              <w:rPr>
                <w:sz w:val="20"/>
                <w:szCs w:val="20"/>
              </w:rPr>
            </w:pPr>
            <w:r w:rsidRPr="0030791F">
              <w:rPr>
                <w:color w:val="000000"/>
                <w:szCs w:val="23"/>
              </w:rPr>
              <w:t>88.2</w:t>
            </w:r>
          </w:p>
        </w:tc>
        <w:tc>
          <w:tcPr>
            <w:tcW w:w="1329" w:type="dxa"/>
            <w:gridSpan w:val="2"/>
            <w:noWrap/>
            <w:vAlign w:val="bottom"/>
          </w:tcPr>
          <w:p w14:paraId="6D1B1A53" w14:textId="1039CFF6" w:rsidR="003740E2" w:rsidRPr="0030791F" w:rsidRDefault="003740E2" w:rsidP="003740E2">
            <w:pPr>
              <w:jc w:val="right"/>
              <w:rPr>
                <w:sz w:val="20"/>
                <w:szCs w:val="20"/>
              </w:rPr>
            </w:pPr>
            <w:r w:rsidRPr="0030791F">
              <w:rPr>
                <w:color w:val="000000"/>
                <w:szCs w:val="23"/>
              </w:rPr>
              <w:t>407</w:t>
            </w:r>
          </w:p>
        </w:tc>
        <w:tc>
          <w:tcPr>
            <w:tcW w:w="1328" w:type="dxa"/>
            <w:vAlign w:val="bottom"/>
          </w:tcPr>
          <w:p w14:paraId="43CDC2CF" w14:textId="14EBD1A2" w:rsidR="003740E2" w:rsidRPr="0030791F" w:rsidRDefault="003740E2" w:rsidP="003740E2">
            <w:pPr>
              <w:jc w:val="right"/>
              <w:rPr>
                <w:sz w:val="20"/>
                <w:szCs w:val="20"/>
              </w:rPr>
            </w:pPr>
            <w:r w:rsidRPr="0030791F">
              <w:rPr>
                <w:color w:val="000000"/>
                <w:szCs w:val="23"/>
              </w:rPr>
              <w:t>93.1</w:t>
            </w:r>
          </w:p>
        </w:tc>
        <w:tc>
          <w:tcPr>
            <w:tcW w:w="1328" w:type="dxa"/>
            <w:gridSpan w:val="2"/>
            <w:noWrap/>
            <w:vAlign w:val="bottom"/>
          </w:tcPr>
          <w:p w14:paraId="47B76554" w14:textId="35D5EF58" w:rsidR="003740E2" w:rsidRPr="0030791F" w:rsidRDefault="003740E2" w:rsidP="003740E2">
            <w:pPr>
              <w:jc w:val="right"/>
              <w:rPr>
                <w:sz w:val="20"/>
                <w:szCs w:val="20"/>
              </w:rPr>
            </w:pPr>
            <w:r w:rsidRPr="0030791F">
              <w:rPr>
                <w:color w:val="000000"/>
                <w:szCs w:val="23"/>
              </w:rPr>
              <w:t>390</w:t>
            </w:r>
          </w:p>
        </w:tc>
        <w:tc>
          <w:tcPr>
            <w:tcW w:w="1329" w:type="dxa"/>
            <w:noWrap/>
            <w:vAlign w:val="bottom"/>
          </w:tcPr>
          <w:p w14:paraId="61B71118" w14:textId="6B4BE559" w:rsidR="003740E2" w:rsidRPr="0030791F" w:rsidRDefault="003740E2" w:rsidP="003740E2">
            <w:pPr>
              <w:jc w:val="right"/>
              <w:rPr>
                <w:sz w:val="20"/>
                <w:szCs w:val="20"/>
              </w:rPr>
            </w:pPr>
            <w:r w:rsidRPr="0030791F">
              <w:rPr>
                <w:color w:val="000000"/>
                <w:szCs w:val="23"/>
              </w:rPr>
              <w:t>89.2</w:t>
            </w:r>
          </w:p>
        </w:tc>
      </w:tr>
      <w:tr w:rsidR="003740E2" w:rsidRPr="0030791F" w14:paraId="7D005018" w14:textId="77777777" w:rsidTr="003740E2">
        <w:trPr>
          <w:trHeight w:val="283"/>
        </w:trPr>
        <w:tc>
          <w:tcPr>
            <w:tcW w:w="2218" w:type="dxa"/>
            <w:noWrap/>
            <w:vAlign w:val="bottom"/>
            <w:hideMark/>
          </w:tcPr>
          <w:p w14:paraId="72732A0C" w14:textId="77777777" w:rsidR="003740E2" w:rsidRPr="0030791F" w:rsidRDefault="003740E2" w:rsidP="003740E2">
            <w:pPr>
              <w:rPr>
                <w:sz w:val="22"/>
              </w:rPr>
            </w:pPr>
            <w:r w:rsidRPr="0030791F">
              <w:rPr>
                <w:sz w:val="22"/>
              </w:rPr>
              <w:t>West Coast</w:t>
            </w:r>
          </w:p>
        </w:tc>
        <w:tc>
          <w:tcPr>
            <w:tcW w:w="1330" w:type="dxa"/>
            <w:noWrap/>
            <w:vAlign w:val="bottom"/>
          </w:tcPr>
          <w:p w14:paraId="4720FE61" w14:textId="59AA7420" w:rsidR="003740E2" w:rsidRPr="0030791F" w:rsidRDefault="003740E2" w:rsidP="003740E2">
            <w:pPr>
              <w:jc w:val="right"/>
              <w:rPr>
                <w:sz w:val="20"/>
                <w:szCs w:val="20"/>
              </w:rPr>
            </w:pPr>
            <w:r w:rsidRPr="0030791F">
              <w:rPr>
                <w:color w:val="000000"/>
                <w:szCs w:val="23"/>
              </w:rPr>
              <w:t>30</w:t>
            </w:r>
          </w:p>
        </w:tc>
        <w:tc>
          <w:tcPr>
            <w:tcW w:w="1328" w:type="dxa"/>
            <w:gridSpan w:val="2"/>
            <w:noWrap/>
            <w:vAlign w:val="bottom"/>
          </w:tcPr>
          <w:p w14:paraId="57CB97FE" w14:textId="7B35E5EF" w:rsidR="003740E2" w:rsidRPr="0030791F" w:rsidRDefault="003740E2" w:rsidP="003740E2">
            <w:pPr>
              <w:jc w:val="right"/>
              <w:rPr>
                <w:sz w:val="20"/>
                <w:szCs w:val="20"/>
              </w:rPr>
            </w:pPr>
            <w:r w:rsidRPr="0030791F">
              <w:rPr>
                <w:color w:val="000000"/>
                <w:szCs w:val="23"/>
              </w:rPr>
              <w:t>26</w:t>
            </w:r>
          </w:p>
        </w:tc>
        <w:tc>
          <w:tcPr>
            <w:tcW w:w="1329" w:type="dxa"/>
            <w:gridSpan w:val="2"/>
            <w:vAlign w:val="bottom"/>
          </w:tcPr>
          <w:p w14:paraId="3892D36D" w14:textId="5DC2FAC2" w:rsidR="003740E2" w:rsidRPr="0030791F" w:rsidRDefault="003740E2" w:rsidP="003740E2">
            <w:pPr>
              <w:jc w:val="right"/>
              <w:rPr>
                <w:sz w:val="20"/>
                <w:szCs w:val="20"/>
              </w:rPr>
            </w:pPr>
            <w:r w:rsidRPr="0030791F">
              <w:rPr>
                <w:color w:val="000000"/>
                <w:szCs w:val="23"/>
              </w:rPr>
              <w:t>86.7</w:t>
            </w:r>
          </w:p>
        </w:tc>
        <w:tc>
          <w:tcPr>
            <w:tcW w:w="1328" w:type="dxa"/>
            <w:noWrap/>
            <w:vAlign w:val="bottom"/>
          </w:tcPr>
          <w:p w14:paraId="73C5C281" w14:textId="1C1AC4E9" w:rsidR="003740E2" w:rsidRPr="0030791F" w:rsidRDefault="003740E2" w:rsidP="003740E2">
            <w:pPr>
              <w:jc w:val="right"/>
              <w:rPr>
                <w:sz w:val="20"/>
                <w:szCs w:val="20"/>
              </w:rPr>
            </w:pPr>
            <w:r w:rsidRPr="0030791F">
              <w:rPr>
                <w:color w:val="000000"/>
                <w:szCs w:val="23"/>
              </w:rPr>
              <w:t>28</w:t>
            </w:r>
          </w:p>
        </w:tc>
        <w:tc>
          <w:tcPr>
            <w:tcW w:w="1328" w:type="dxa"/>
            <w:vAlign w:val="bottom"/>
          </w:tcPr>
          <w:p w14:paraId="04C3BAC4" w14:textId="4A00EFB7" w:rsidR="003740E2" w:rsidRPr="0030791F" w:rsidRDefault="003740E2" w:rsidP="003740E2">
            <w:pPr>
              <w:jc w:val="right"/>
              <w:rPr>
                <w:sz w:val="20"/>
                <w:szCs w:val="20"/>
              </w:rPr>
            </w:pPr>
            <w:r w:rsidRPr="0030791F">
              <w:rPr>
                <w:color w:val="000000"/>
                <w:szCs w:val="23"/>
              </w:rPr>
              <w:t>93.3</w:t>
            </w:r>
          </w:p>
        </w:tc>
        <w:tc>
          <w:tcPr>
            <w:tcW w:w="1329" w:type="dxa"/>
            <w:gridSpan w:val="2"/>
            <w:noWrap/>
            <w:vAlign w:val="bottom"/>
          </w:tcPr>
          <w:p w14:paraId="63E093E5" w14:textId="20F92DDA" w:rsidR="003740E2" w:rsidRPr="0030791F" w:rsidRDefault="003740E2" w:rsidP="003740E2">
            <w:pPr>
              <w:jc w:val="right"/>
              <w:rPr>
                <w:sz w:val="20"/>
                <w:szCs w:val="20"/>
              </w:rPr>
            </w:pPr>
            <w:r w:rsidRPr="0030791F">
              <w:rPr>
                <w:color w:val="000000"/>
                <w:szCs w:val="23"/>
              </w:rPr>
              <w:t>25</w:t>
            </w:r>
          </w:p>
        </w:tc>
        <w:tc>
          <w:tcPr>
            <w:tcW w:w="1328" w:type="dxa"/>
            <w:vAlign w:val="bottom"/>
          </w:tcPr>
          <w:p w14:paraId="399695DA" w14:textId="1260CD07" w:rsidR="003740E2" w:rsidRPr="0030791F" w:rsidRDefault="003740E2" w:rsidP="003740E2">
            <w:pPr>
              <w:jc w:val="right"/>
              <w:rPr>
                <w:sz w:val="20"/>
                <w:szCs w:val="20"/>
              </w:rPr>
            </w:pPr>
            <w:r w:rsidRPr="0030791F">
              <w:rPr>
                <w:color w:val="000000"/>
                <w:szCs w:val="23"/>
              </w:rPr>
              <w:t>96.2</w:t>
            </w:r>
          </w:p>
        </w:tc>
        <w:tc>
          <w:tcPr>
            <w:tcW w:w="1328" w:type="dxa"/>
            <w:gridSpan w:val="2"/>
            <w:noWrap/>
            <w:vAlign w:val="bottom"/>
          </w:tcPr>
          <w:p w14:paraId="60FFA7FB" w14:textId="26A64E4D" w:rsidR="003740E2" w:rsidRPr="0030791F" w:rsidRDefault="003740E2" w:rsidP="003740E2">
            <w:pPr>
              <w:jc w:val="right"/>
              <w:rPr>
                <w:sz w:val="20"/>
                <w:szCs w:val="20"/>
              </w:rPr>
            </w:pPr>
            <w:r w:rsidRPr="0030791F">
              <w:rPr>
                <w:color w:val="000000"/>
                <w:szCs w:val="23"/>
              </w:rPr>
              <w:t>25</w:t>
            </w:r>
          </w:p>
        </w:tc>
        <w:tc>
          <w:tcPr>
            <w:tcW w:w="1329" w:type="dxa"/>
            <w:noWrap/>
            <w:vAlign w:val="bottom"/>
          </w:tcPr>
          <w:p w14:paraId="4ADC3594" w14:textId="5516A1C2" w:rsidR="003740E2" w:rsidRPr="0030791F" w:rsidRDefault="003740E2" w:rsidP="003740E2">
            <w:pPr>
              <w:jc w:val="right"/>
              <w:rPr>
                <w:sz w:val="20"/>
                <w:szCs w:val="20"/>
              </w:rPr>
            </w:pPr>
            <w:r w:rsidRPr="0030791F">
              <w:rPr>
                <w:color w:val="000000"/>
                <w:szCs w:val="23"/>
              </w:rPr>
              <w:t>96.2</w:t>
            </w:r>
          </w:p>
        </w:tc>
      </w:tr>
      <w:tr w:rsidR="003740E2" w:rsidRPr="0030791F" w14:paraId="7388D946" w14:textId="77777777" w:rsidTr="003740E2">
        <w:trPr>
          <w:trHeight w:val="283"/>
        </w:trPr>
        <w:tc>
          <w:tcPr>
            <w:tcW w:w="2218" w:type="dxa"/>
            <w:noWrap/>
            <w:vAlign w:val="bottom"/>
            <w:hideMark/>
          </w:tcPr>
          <w:p w14:paraId="100DA70D" w14:textId="77777777" w:rsidR="003740E2" w:rsidRPr="0030791F" w:rsidRDefault="003740E2" w:rsidP="003740E2">
            <w:pPr>
              <w:rPr>
                <w:sz w:val="22"/>
              </w:rPr>
            </w:pPr>
            <w:r w:rsidRPr="0030791F">
              <w:rPr>
                <w:sz w:val="22"/>
              </w:rPr>
              <w:t>Whanganui</w:t>
            </w:r>
          </w:p>
        </w:tc>
        <w:tc>
          <w:tcPr>
            <w:tcW w:w="1330" w:type="dxa"/>
            <w:noWrap/>
            <w:vAlign w:val="bottom"/>
          </w:tcPr>
          <w:p w14:paraId="76CE5AC9" w14:textId="60487BBF" w:rsidR="003740E2" w:rsidRPr="0030791F" w:rsidRDefault="003740E2" w:rsidP="003740E2">
            <w:pPr>
              <w:jc w:val="right"/>
              <w:rPr>
                <w:sz w:val="20"/>
                <w:szCs w:val="20"/>
              </w:rPr>
            </w:pPr>
            <w:r w:rsidRPr="0030791F">
              <w:rPr>
                <w:color w:val="000000"/>
                <w:szCs w:val="23"/>
              </w:rPr>
              <w:t>70</w:t>
            </w:r>
          </w:p>
        </w:tc>
        <w:tc>
          <w:tcPr>
            <w:tcW w:w="1328" w:type="dxa"/>
            <w:gridSpan w:val="2"/>
            <w:noWrap/>
            <w:vAlign w:val="bottom"/>
          </w:tcPr>
          <w:p w14:paraId="657DD2A5" w14:textId="57C03A48" w:rsidR="003740E2" w:rsidRPr="0030791F" w:rsidRDefault="003740E2" w:rsidP="003740E2">
            <w:pPr>
              <w:jc w:val="right"/>
              <w:rPr>
                <w:sz w:val="20"/>
                <w:szCs w:val="20"/>
              </w:rPr>
            </w:pPr>
            <w:r w:rsidRPr="0030791F">
              <w:rPr>
                <w:color w:val="000000"/>
                <w:szCs w:val="23"/>
              </w:rPr>
              <w:t>67</w:t>
            </w:r>
          </w:p>
        </w:tc>
        <w:tc>
          <w:tcPr>
            <w:tcW w:w="1329" w:type="dxa"/>
            <w:gridSpan w:val="2"/>
            <w:vAlign w:val="bottom"/>
          </w:tcPr>
          <w:p w14:paraId="2706E713" w14:textId="0488CB94" w:rsidR="003740E2" w:rsidRPr="0030791F" w:rsidRDefault="003740E2" w:rsidP="003740E2">
            <w:pPr>
              <w:jc w:val="right"/>
              <w:rPr>
                <w:sz w:val="20"/>
                <w:szCs w:val="20"/>
              </w:rPr>
            </w:pPr>
            <w:r w:rsidRPr="0030791F">
              <w:rPr>
                <w:color w:val="000000"/>
                <w:szCs w:val="23"/>
              </w:rPr>
              <w:t>95.7</w:t>
            </w:r>
          </w:p>
        </w:tc>
        <w:tc>
          <w:tcPr>
            <w:tcW w:w="1328" w:type="dxa"/>
            <w:noWrap/>
            <w:vAlign w:val="bottom"/>
          </w:tcPr>
          <w:p w14:paraId="4EDB834B" w14:textId="0EF6A411" w:rsidR="003740E2" w:rsidRPr="0030791F" w:rsidRDefault="003740E2" w:rsidP="003740E2">
            <w:pPr>
              <w:jc w:val="right"/>
              <w:rPr>
                <w:sz w:val="20"/>
                <w:szCs w:val="20"/>
              </w:rPr>
            </w:pPr>
            <w:r w:rsidRPr="0030791F">
              <w:rPr>
                <w:color w:val="000000"/>
                <w:szCs w:val="23"/>
              </w:rPr>
              <w:t>66</w:t>
            </w:r>
          </w:p>
        </w:tc>
        <w:tc>
          <w:tcPr>
            <w:tcW w:w="1328" w:type="dxa"/>
            <w:vAlign w:val="bottom"/>
          </w:tcPr>
          <w:p w14:paraId="5648A159" w14:textId="2700D59A" w:rsidR="003740E2" w:rsidRPr="0030791F" w:rsidRDefault="003740E2" w:rsidP="003740E2">
            <w:pPr>
              <w:jc w:val="right"/>
              <w:rPr>
                <w:sz w:val="20"/>
                <w:szCs w:val="20"/>
              </w:rPr>
            </w:pPr>
            <w:r w:rsidRPr="0030791F">
              <w:rPr>
                <w:color w:val="000000"/>
                <w:szCs w:val="23"/>
              </w:rPr>
              <w:t>94.3</w:t>
            </w:r>
          </w:p>
        </w:tc>
        <w:tc>
          <w:tcPr>
            <w:tcW w:w="1329" w:type="dxa"/>
            <w:gridSpan w:val="2"/>
            <w:noWrap/>
            <w:vAlign w:val="bottom"/>
          </w:tcPr>
          <w:p w14:paraId="3B62A9A6" w14:textId="660F3BFA" w:rsidR="003740E2" w:rsidRPr="0030791F" w:rsidRDefault="003740E2" w:rsidP="003740E2">
            <w:pPr>
              <w:jc w:val="right"/>
              <w:rPr>
                <w:sz w:val="20"/>
                <w:szCs w:val="20"/>
              </w:rPr>
            </w:pPr>
            <w:r w:rsidRPr="0030791F">
              <w:rPr>
                <w:color w:val="000000"/>
                <w:szCs w:val="23"/>
              </w:rPr>
              <w:t>65</w:t>
            </w:r>
          </w:p>
        </w:tc>
        <w:tc>
          <w:tcPr>
            <w:tcW w:w="1328" w:type="dxa"/>
            <w:vAlign w:val="bottom"/>
          </w:tcPr>
          <w:p w14:paraId="531328BC" w14:textId="717CC726" w:rsidR="003740E2" w:rsidRPr="0030791F" w:rsidRDefault="003740E2" w:rsidP="003740E2">
            <w:pPr>
              <w:jc w:val="right"/>
              <w:rPr>
                <w:sz w:val="20"/>
                <w:szCs w:val="20"/>
              </w:rPr>
            </w:pPr>
            <w:r w:rsidRPr="0030791F">
              <w:rPr>
                <w:color w:val="000000"/>
                <w:szCs w:val="23"/>
              </w:rPr>
              <w:t>97.0</w:t>
            </w:r>
          </w:p>
        </w:tc>
        <w:tc>
          <w:tcPr>
            <w:tcW w:w="1328" w:type="dxa"/>
            <w:gridSpan w:val="2"/>
            <w:noWrap/>
            <w:vAlign w:val="bottom"/>
          </w:tcPr>
          <w:p w14:paraId="210E8F90" w14:textId="5AF0FB22" w:rsidR="003740E2" w:rsidRPr="0030791F" w:rsidRDefault="003740E2" w:rsidP="003740E2">
            <w:pPr>
              <w:jc w:val="right"/>
              <w:rPr>
                <w:sz w:val="20"/>
                <w:szCs w:val="20"/>
              </w:rPr>
            </w:pPr>
            <w:r w:rsidRPr="0030791F">
              <w:rPr>
                <w:color w:val="000000"/>
                <w:szCs w:val="23"/>
              </w:rPr>
              <w:t>64</w:t>
            </w:r>
          </w:p>
        </w:tc>
        <w:tc>
          <w:tcPr>
            <w:tcW w:w="1329" w:type="dxa"/>
            <w:noWrap/>
            <w:vAlign w:val="bottom"/>
          </w:tcPr>
          <w:p w14:paraId="46A643EE" w14:textId="69DF2AC7" w:rsidR="003740E2" w:rsidRPr="0030791F" w:rsidRDefault="003740E2" w:rsidP="003740E2">
            <w:pPr>
              <w:jc w:val="right"/>
              <w:rPr>
                <w:sz w:val="20"/>
                <w:szCs w:val="20"/>
              </w:rPr>
            </w:pPr>
            <w:r w:rsidRPr="0030791F">
              <w:rPr>
                <w:color w:val="000000"/>
                <w:szCs w:val="23"/>
              </w:rPr>
              <w:t>95.5</w:t>
            </w:r>
          </w:p>
        </w:tc>
      </w:tr>
      <w:tr w:rsidR="003740E2" w:rsidRPr="0030791F" w14:paraId="557485CB" w14:textId="77777777" w:rsidTr="003740E2">
        <w:trPr>
          <w:trHeight w:val="283"/>
        </w:trPr>
        <w:tc>
          <w:tcPr>
            <w:tcW w:w="2218" w:type="dxa"/>
            <w:noWrap/>
            <w:vAlign w:val="bottom"/>
            <w:hideMark/>
          </w:tcPr>
          <w:p w14:paraId="64044E22" w14:textId="77777777" w:rsidR="003740E2" w:rsidRPr="0030791F" w:rsidRDefault="003740E2" w:rsidP="003740E2">
            <w:pPr>
              <w:rPr>
                <w:i/>
                <w:iCs/>
                <w:sz w:val="22"/>
              </w:rPr>
            </w:pPr>
            <w:r w:rsidRPr="0030791F">
              <w:rPr>
                <w:i/>
                <w:iCs/>
                <w:sz w:val="22"/>
              </w:rPr>
              <w:t>Private practice</w:t>
            </w:r>
          </w:p>
        </w:tc>
        <w:tc>
          <w:tcPr>
            <w:tcW w:w="1330" w:type="dxa"/>
            <w:noWrap/>
            <w:vAlign w:val="bottom"/>
          </w:tcPr>
          <w:p w14:paraId="14366A5C" w14:textId="317915EC" w:rsidR="003740E2" w:rsidRPr="0030791F" w:rsidRDefault="003740E2" w:rsidP="003740E2">
            <w:pPr>
              <w:jc w:val="right"/>
              <w:rPr>
                <w:i/>
                <w:iCs/>
                <w:sz w:val="20"/>
                <w:szCs w:val="20"/>
              </w:rPr>
            </w:pPr>
            <w:r w:rsidRPr="0030791F">
              <w:rPr>
                <w:i/>
                <w:iCs/>
                <w:color w:val="000000"/>
                <w:szCs w:val="23"/>
              </w:rPr>
              <w:t>675</w:t>
            </w:r>
          </w:p>
        </w:tc>
        <w:tc>
          <w:tcPr>
            <w:tcW w:w="1328" w:type="dxa"/>
            <w:gridSpan w:val="2"/>
            <w:noWrap/>
            <w:vAlign w:val="bottom"/>
          </w:tcPr>
          <w:p w14:paraId="069B1681" w14:textId="0D4ABB5B" w:rsidR="003740E2" w:rsidRPr="0030791F" w:rsidRDefault="003740E2" w:rsidP="003740E2">
            <w:pPr>
              <w:jc w:val="right"/>
              <w:rPr>
                <w:i/>
                <w:iCs/>
                <w:sz w:val="20"/>
                <w:szCs w:val="20"/>
              </w:rPr>
            </w:pPr>
            <w:r w:rsidRPr="0030791F">
              <w:rPr>
                <w:i/>
                <w:iCs/>
                <w:color w:val="000000"/>
                <w:szCs w:val="23"/>
              </w:rPr>
              <w:t>319</w:t>
            </w:r>
          </w:p>
        </w:tc>
        <w:tc>
          <w:tcPr>
            <w:tcW w:w="1329" w:type="dxa"/>
            <w:gridSpan w:val="2"/>
            <w:vAlign w:val="bottom"/>
          </w:tcPr>
          <w:p w14:paraId="06BB067E" w14:textId="07024384" w:rsidR="003740E2" w:rsidRPr="0030791F" w:rsidRDefault="003740E2" w:rsidP="003740E2">
            <w:pPr>
              <w:jc w:val="right"/>
              <w:rPr>
                <w:i/>
                <w:iCs/>
                <w:sz w:val="20"/>
                <w:szCs w:val="20"/>
              </w:rPr>
            </w:pPr>
            <w:r w:rsidRPr="0030791F">
              <w:rPr>
                <w:i/>
                <w:iCs/>
                <w:color w:val="000000"/>
                <w:szCs w:val="23"/>
              </w:rPr>
              <w:t>47.3</w:t>
            </w:r>
          </w:p>
        </w:tc>
        <w:tc>
          <w:tcPr>
            <w:tcW w:w="1328" w:type="dxa"/>
            <w:noWrap/>
            <w:vAlign w:val="bottom"/>
          </w:tcPr>
          <w:p w14:paraId="4FF4C905" w14:textId="7CE4CDEE" w:rsidR="003740E2" w:rsidRPr="0030791F" w:rsidRDefault="003740E2" w:rsidP="003740E2">
            <w:pPr>
              <w:jc w:val="right"/>
              <w:rPr>
                <w:i/>
                <w:iCs/>
                <w:sz w:val="20"/>
                <w:szCs w:val="20"/>
              </w:rPr>
            </w:pPr>
            <w:r w:rsidRPr="0030791F">
              <w:rPr>
                <w:i/>
                <w:iCs/>
                <w:color w:val="000000"/>
                <w:szCs w:val="23"/>
              </w:rPr>
              <w:t>629</w:t>
            </w:r>
          </w:p>
        </w:tc>
        <w:tc>
          <w:tcPr>
            <w:tcW w:w="1328" w:type="dxa"/>
            <w:vAlign w:val="bottom"/>
          </w:tcPr>
          <w:p w14:paraId="7CD095F6" w14:textId="70BD1F64" w:rsidR="003740E2" w:rsidRPr="0030791F" w:rsidRDefault="003740E2" w:rsidP="003740E2">
            <w:pPr>
              <w:jc w:val="right"/>
              <w:rPr>
                <w:i/>
                <w:iCs/>
                <w:sz w:val="20"/>
                <w:szCs w:val="20"/>
              </w:rPr>
            </w:pPr>
            <w:r w:rsidRPr="0030791F">
              <w:rPr>
                <w:i/>
                <w:iCs/>
                <w:color w:val="000000"/>
                <w:szCs w:val="23"/>
              </w:rPr>
              <w:t>93.2</w:t>
            </w:r>
          </w:p>
        </w:tc>
        <w:tc>
          <w:tcPr>
            <w:tcW w:w="1329" w:type="dxa"/>
            <w:gridSpan w:val="2"/>
            <w:noWrap/>
            <w:vAlign w:val="bottom"/>
          </w:tcPr>
          <w:p w14:paraId="6915F3B4" w14:textId="226A29F4" w:rsidR="003740E2" w:rsidRPr="0030791F" w:rsidRDefault="003740E2" w:rsidP="003740E2">
            <w:pPr>
              <w:jc w:val="right"/>
              <w:rPr>
                <w:i/>
                <w:iCs/>
                <w:sz w:val="20"/>
                <w:szCs w:val="20"/>
              </w:rPr>
            </w:pPr>
            <w:r w:rsidRPr="0030791F">
              <w:rPr>
                <w:i/>
                <w:iCs/>
                <w:color w:val="000000"/>
                <w:szCs w:val="23"/>
              </w:rPr>
              <w:t>273</w:t>
            </w:r>
          </w:p>
        </w:tc>
        <w:tc>
          <w:tcPr>
            <w:tcW w:w="1328" w:type="dxa"/>
            <w:vAlign w:val="bottom"/>
          </w:tcPr>
          <w:p w14:paraId="0A332B9E" w14:textId="5DD83B66" w:rsidR="003740E2" w:rsidRPr="0030791F" w:rsidRDefault="003740E2" w:rsidP="003740E2">
            <w:pPr>
              <w:jc w:val="right"/>
              <w:rPr>
                <w:i/>
                <w:iCs/>
                <w:sz w:val="20"/>
                <w:szCs w:val="20"/>
              </w:rPr>
            </w:pPr>
            <w:r w:rsidRPr="0030791F">
              <w:rPr>
                <w:i/>
                <w:iCs/>
                <w:color w:val="000000"/>
                <w:szCs w:val="23"/>
              </w:rPr>
              <w:t>85.6</w:t>
            </w:r>
          </w:p>
        </w:tc>
        <w:tc>
          <w:tcPr>
            <w:tcW w:w="1328" w:type="dxa"/>
            <w:gridSpan w:val="2"/>
            <w:noWrap/>
            <w:vAlign w:val="bottom"/>
          </w:tcPr>
          <w:p w14:paraId="681CFD1A" w14:textId="4B6B9604" w:rsidR="003740E2" w:rsidRPr="0030791F" w:rsidRDefault="003740E2" w:rsidP="003740E2">
            <w:pPr>
              <w:jc w:val="right"/>
              <w:rPr>
                <w:i/>
                <w:iCs/>
                <w:sz w:val="20"/>
                <w:szCs w:val="20"/>
              </w:rPr>
            </w:pPr>
            <w:r w:rsidRPr="0030791F">
              <w:rPr>
                <w:i/>
                <w:iCs/>
                <w:color w:val="000000"/>
                <w:szCs w:val="23"/>
              </w:rPr>
              <w:t>264</w:t>
            </w:r>
          </w:p>
        </w:tc>
        <w:tc>
          <w:tcPr>
            <w:tcW w:w="1329" w:type="dxa"/>
            <w:noWrap/>
            <w:vAlign w:val="bottom"/>
          </w:tcPr>
          <w:p w14:paraId="3B26AAD5" w14:textId="7966E8BF" w:rsidR="003740E2" w:rsidRPr="0030791F" w:rsidRDefault="003740E2" w:rsidP="003740E2">
            <w:pPr>
              <w:jc w:val="right"/>
              <w:rPr>
                <w:i/>
                <w:iCs/>
                <w:sz w:val="20"/>
                <w:szCs w:val="20"/>
              </w:rPr>
            </w:pPr>
            <w:r w:rsidRPr="0030791F">
              <w:rPr>
                <w:i/>
                <w:iCs/>
                <w:color w:val="000000"/>
                <w:szCs w:val="23"/>
              </w:rPr>
              <w:t>82.8</w:t>
            </w:r>
          </w:p>
        </w:tc>
      </w:tr>
      <w:tr w:rsidR="003740E2" w:rsidRPr="0030791F" w14:paraId="5B6C5937" w14:textId="77777777" w:rsidTr="003740E2">
        <w:trPr>
          <w:trHeight w:val="283"/>
        </w:trPr>
        <w:tc>
          <w:tcPr>
            <w:tcW w:w="2218" w:type="dxa"/>
            <w:noWrap/>
            <w:vAlign w:val="bottom"/>
            <w:hideMark/>
          </w:tcPr>
          <w:p w14:paraId="723DA378" w14:textId="77777777" w:rsidR="003740E2" w:rsidRPr="0030791F" w:rsidRDefault="003740E2" w:rsidP="003740E2">
            <w:pPr>
              <w:rPr>
                <w:b/>
                <w:bCs/>
                <w:sz w:val="22"/>
              </w:rPr>
            </w:pPr>
            <w:r w:rsidRPr="0030791F">
              <w:rPr>
                <w:b/>
                <w:bCs/>
                <w:sz w:val="22"/>
              </w:rPr>
              <w:t>Total</w:t>
            </w:r>
          </w:p>
        </w:tc>
        <w:tc>
          <w:tcPr>
            <w:tcW w:w="1330" w:type="dxa"/>
            <w:noWrap/>
            <w:vAlign w:val="bottom"/>
          </w:tcPr>
          <w:p w14:paraId="41B533EC" w14:textId="7BFBEAA8" w:rsidR="003740E2" w:rsidRPr="0030791F" w:rsidRDefault="003740E2" w:rsidP="003740E2">
            <w:pPr>
              <w:jc w:val="right"/>
              <w:rPr>
                <w:b/>
                <w:bCs/>
                <w:sz w:val="20"/>
                <w:szCs w:val="20"/>
              </w:rPr>
            </w:pPr>
            <w:r w:rsidRPr="0030791F">
              <w:rPr>
                <w:b/>
                <w:bCs/>
                <w:color w:val="000000"/>
                <w:szCs w:val="23"/>
              </w:rPr>
              <w:t>3,738</w:t>
            </w:r>
          </w:p>
        </w:tc>
        <w:tc>
          <w:tcPr>
            <w:tcW w:w="1328" w:type="dxa"/>
            <w:gridSpan w:val="2"/>
            <w:noWrap/>
            <w:vAlign w:val="bottom"/>
          </w:tcPr>
          <w:p w14:paraId="5F95ABFD" w14:textId="0A66383B" w:rsidR="003740E2" w:rsidRPr="0030791F" w:rsidRDefault="003740E2" w:rsidP="003740E2">
            <w:pPr>
              <w:jc w:val="right"/>
              <w:rPr>
                <w:b/>
                <w:bCs/>
                <w:sz w:val="20"/>
                <w:szCs w:val="20"/>
              </w:rPr>
            </w:pPr>
            <w:r w:rsidRPr="0030791F">
              <w:rPr>
                <w:b/>
                <w:bCs/>
                <w:color w:val="000000"/>
                <w:szCs w:val="23"/>
              </w:rPr>
              <w:t>3,105</w:t>
            </w:r>
          </w:p>
        </w:tc>
        <w:tc>
          <w:tcPr>
            <w:tcW w:w="1329" w:type="dxa"/>
            <w:gridSpan w:val="2"/>
            <w:vAlign w:val="bottom"/>
          </w:tcPr>
          <w:p w14:paraId="0BF3FF27" w14:textId="0E87D307" w:rsidR="003740E2" w:rsidRPr="0030791F" w:rsidRDefault="003740E2" w:rsidP="003740E2">
            <w:pPr>
              <w:jc w:val="right"/>
              <w:rPr>
                <w:b/>
                <w:bCs/>
                <w:sz w:val="20"/>
                <w:szCs w:val="20"/>
              </w:rPr>
            </w:pPr>
            <w:r w:rsidRPr="0030791F">
              <w:rPr>
                <w:b/>
                <w:bCs/>
                <w:color w:val="000000"/>
                <w:szCs w:val="23"/>
              </w:rPr>
              <w:t>83.1</w:t>
            </w:r>
          </w:p>
        </w:tc>
        <w:tc>
          <w:tcPr>
            <w:tcW w:w="1328" w:type="dxa"/>
            <w:noWrap/>
            <w:vAlign w:val="bottom"/>
          </w:tcPr>
          <w:p w14:paraId="2A902069" w14:textId="0BB771BD" w:rsidR="003740E2" w:rsidRPr="0030791F" w:rsidRDefault="003740E2" w:rsidP="003740E2">
            <w:pPr>
              <w:jc w:val="right"/>
              <w:rPr>
                <w:b/>
                <w:bCs/>
                <w:sz w:val="20"/>
                <w:szCs w:val="20"/>
              </w:rPr>
            </w:pPr>
            <w:r w:rsidRPr="0030791F">
              <w:rPr>
                <w:b/>
                <w:bCs/>
                <w:color w:val="000000"/>
                <w:szCs w:val="23"/>
              </w:rPr>
              <w:t>3,347</w:t>
            </w:r>
          </w:p>
        </w:tc>
        <w:tc>
          <w:tcPr>
            <w:tcW w:w="1328" w:type="dxa"/>
            <w:vAlign w:val="bottom"/>
          </w:tcPr>
          <w:p w14:paraId="76381A2F" w14:textId="179309FF" w:rsidR="003740E2" w:rsidRPr="0030791F" w:rsidRDefault="003740E2" w:rsidP="003740E2">
            <w:pPr>
              <w:jc w:val="right"/>
              <w:rPr>
                <w:b/>
                <w:bCs/>
                <w:sz w:val="20"/>
                <w:szCs w:val="20"/>
              </w:rPr>
            </w:pPr>
            <w:r w:rsidRPr="0030791F">
              <w:rPr>
                <w:b/>
                <w:bCs/>
                <w:color w:val="000000"/>
                <w:szCs w:val="23"/>
              </w:rPr>
              <w:t>89.5</w:t>
            </w:r>
          </w:p>
        </w:tc>
        <w:tc>
          <w:tcPr>
            <w:tcW w:w="1329" w:type="dxa"/>
            <w:gridSpan w:val="2"/>
            <w:noWrap/>
            <w:vAlign w:val="bottom"/>
          </w:tcPr>
          <w:p w14:paraId="61516632" w14:textId="7EF34729" w:rsidR="003740E2" w:rsidRPr="0030791F" w:rsidRDefault="003740E2" w:rsidP="003740E2">
            <w:pPr>
              <w:jc w:val="right"/>
              <w:rPr>
                <w:b/>
                <w:bCs/>
                <w:sz w:val="20"/>
                <w:szCs w:val="20"/>
              </w:rPr>
            </w:pPr>
            <w:r w:rsidRPr="0030791F">
              <w:rPr>
                <w:b/>
                <w:bCs/>
                <w:color w:val="000000"/>
                <w:szCs w:val="23"/>
              </w:rPr>
              <w:t>2,874</w:t>
            </w:r>
          </w:p>
        </w:tc>
        <w:tc>
          <w:tcPr>
            <w:tcW w:w="1328" w:type="dxa"/>
            <w:vAlign w:val="bottom"/>
          </w:tcPr>
          <w:p w14:paraId="0ACA8660" w14:textId="55FDF3B1" w:rsidR="003740E2" w:rsidRPr="0030791F" w:rsidRDefault="003740E2" w:rsidP="003740E2">
            <w:pPr>
              <w:jc w:val="right"/>
              <w:rPr>
                <w:b/>
                <w:bCs/>
                <w:sz w:val="20"/>
                <w:szCs w:val="20"/>
              </w:rPr>
            </w:pPr>
            <w:r w:rsidRPr="0030791F">
              <w:rPr>
                <w:b/>
                <w:bCs/>
                <w:color w:val="000000"/>
                <w:szCs w:val="23"/>
              </w:rPr>
              <w:t>92.6</w:t>
            </w:r>
          </w:p>
        </w:tc>
        <w:tc>
          <w:tcPr>
            <w:tcW w:w="1328" w:type="dxa"/>
            <w:gridSpan w:val="2"/>
            <w:noWrap/>
            <w:vAlign w:val="bottom"/>
          </w:tcPr>
          <w:p w14:paraId="1691CE2B" w14:textId="0A7ABAA0" w:rsidR="003740E2" w:rsidRPr="0030791F" w:rsidRDefault="003740E2" w:rsidP="003740E2">
            <w:pPr>
              <w:jc w:val="right"/>
              <w:rPr>
                <w:b/>
                <w:bCs/>
                <w:sz w:val="20"/>
                <w:szCs w:val="20"/>
              </w:rPr>
            </w:pPr>
            <w:r w:rsidRPr="0030791F">
              <w:rPr>
                <w:b/>
                <w:bCs/>
                <w:color w:val="000000"/>
                <w:szCs w:val="23"/>
              </w:rPr>
              <w:t>2,528</w:t>
            </w:r>
          </w:p>
        </w:tc>
        <w:tc>
          <w:tcPr>
            <w:tcW w:w="1329" w:type="dxa"/>
            <w:noWrap/>
            <w:vAlign w:val="bottom"/>
          </w:tcPr>
          <w:p w14:paraId="729F116C" w14:textId="21564021" w:rsidR="003740E2" w:rsidRPr="0030791F" w:rsidRDefault="003740E2" w:rsidP="003740E2">
            <w:pPr>
              <w:jc w:val="right"/>
              <w:rPr>
                <w:b/>
                <w:bCs/>
                <w:sz w:val="20"/>
                <w:szCs w:val="20"/>
              </w:rPr>
            </w:pPr>
            <w:r w:rsidRPr="0030791F">
              <w:rPr>
                <w:b/>
                <w:bCs/>
                <w:color w:val="000000"/>
                <w:szCs w:val="23"/>
              </w:rPr>
              <w:t>81.4</w:t>
            </w:r>
          </w:p>
        </w:tc>
      </w:tr>
    </w:tbl>
    <w:p w14:paraId="66A76BEB" w14:textId="77777777" w:rsidR="00030D6F" w:rsidRPr="0030791F" w:rsidRDefault="00030D6F" w:rsidP="00030D6F">
      <w:pPr>
        <w:rPr>
          <w:i/>
          <w:sz w:val="20"/>
        </w:rPr>
      </w:pPr>
      <w:r w:rsidRPr="0030791F">
        <w:rPr>
          <w:i/>
          <w:sz w:val="20"/>
        </w:rPr>
        <w:t xml:space="preserve">LG women = women with persistent LG/ who are LG &amp; hrHPV positive </w:t>
      </w:r>
    </w:p>
    <w:p w14:paraId="3FE40783" w14:textId="64BACCE7" w:rsidR="00030D6F" w:rsidRPr="0030791F" w:rsidRDefault="00030D6F" w:rsidP="00030D6F">
      <w:pPr>
        <w:rPr>
          <w:i/>
          <w:sz w:val="20"/>
        </w:rPr>
      </w:pPr>
      <w:r w:rsidRPr="0030791F">
        <w:rPr>
          <w:i/>
          <w:sz w:val="20"/>
        </w:rPr>
        <w:t>* Percentage of women with persistent LG/ who are LG &amp; hrHPV positive</w:t>
      </w:r>
      <w:r w:rsidR="001763DA" w:rsidRPr="0030791F">
        <w:rPr>
          <w:i/>
          <w:sz w:val="20"/>
        </w:rPr>
        <w:t>;</w:t>
      </w:r>
      <w:r w:rsidRPr="0030791F">
        <w:rPr>
          <w:i/>
          <w:sz w:val="20"/>
        </w:rPr>
        <w:t xml:space="preserve"> † percentage of women with a referral</w:t>
      </w:r>
    </w:p>
    <w:p w14:paraId="2A011112" w14:textId="7B2F2C41" w:rsidR="004B2314" w:rsidRDefault="004B2314" w:rsidP="00030D6F">
      <w:r>
        <w:br w:type="page"/>
      </w:r>
    </w:p>
    <w:p w14:paraId="05F8A946" w14:textId="6CCE46D4" w:rsidR="00030D6F" w:rsidRPr="0030791F" w:rsidRDefault="00C65151" w:rsidP="00DC7628">
      <w:pPr>
        <w:pStyle w:val="Caption"/>
        <w:spacing w:after="80"/>
        <w:ind w:right="-23"/>
        <w:jc w:val="both"/>
      </w:pPr>
      <w:bookmarkStart w:id="1192" w:name="_Ref390611625"/>
      <w:bookmarkStart w:id="1193" w:name="_Toc469398346"/>
      <w:bookmarkStart w:id="1194" w:name="_Toc475605579"/>
      <w:bookmarkStart w:id="1195" w:name="_Toc509928551"/>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60</w:t>
      </w:r>
      <w:r w:rsidR="00F55F28" w:rsidRPr="0030791F">
        <w:rPr>
          <w:noProof/>
        </w:rPr>
        <w:fldChar w:fldCharType="end"/>
      </w:r>
      <w:bookmarkEnd w:id="1192"/>
      <w:r w:rsidR="00030D6F" w:rsidRPr="0030791F">
        <w:t xml:space="preserve"> - Follow-up of women with persistent low grade cytology/ low grade cytology and positive hrHPV test, by ethnicity</w:t>
      </w:r>
      <w:bookmarkEnd w:id="1193"/>
      <w:bookmarkEnd w:id="1194"/>
      <w:bookmarkEnd w:id="1195"/>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297"/>
        <w:gridCol w:w="6"/>
        <w:gridCol w:w="26"/>
        <w:gridCol w:w="1328"/>
        <w:gridCol w:w="1328"/>
        <w:gridCol w:w="6"/>
        <w:gridCol w:w="1323"/>
        <w:gridCol w:w="1315"/>
        <w:gridCol w:w="13"/>
        <w:gridCol w:w="1328"/>
        <w:gridCol w:w="1329"/>
      </w:tblGrid>
      <w:tr w:rsidR="00030D6F" w:rsidRPr="0030791F" w14:paraId="47E4F6C4" w14:textId="77777777" w:rsidTr="004F4756">
        <w:trPr>
          <w:trHeight w:val="780"/>
        </w:trPr>
        <w:tc>
          <w:tcPr>
            <w:tcW w:w="2218" w:type="dxa"/>
            <w:tcBorders>
              <w:top w:val="single" w:sz="4" w:space="0" w:color="auto"/>
              <w:bottom w:val="nil"/>
            </w:tcBorders>
            <w:shd w:val="clear" w:color="auto" w:fill="D9D9D9" w:themeFill="background1" w:themeFillShade="D9"/>
            <w:noWrap/>
            <w:hideMark/>
          </w:tcPr>
          <w:p w14:paraId="2F828BB7" w14:textId="77777777" w:rsidR="00030D6F" w:rsidRPr="0030791F" w:rsidRDefault="00030D6F" w:rsidP="00576432">
            <w:pPr>
              <w:rPr>
                <w:rFonts w:asciiTheme="minorHAnsi" w:hAnsiTheme="minorHAnsi"/>
                <w:b/>
                <w:bCs/>
                <w:szCs w:val="23"/>
              </w:rPr>
            </w:pPr>
            <w:r w:rsidRPr="0030791F">
              <w:rPr>
                <w:rFonts w:asciiTheme="minorHAnsi" w:hAnsiTheme="minorHAnsi"/>
                <w:b/>
                <w:bCs/>
                <w:szCs w:val="23"/>
              </w:rPr>
              <w:t>Ethnicity</w:t>
            </w:r>
          </w:p>
        </w:tc>
        <w:tc>
          <w:tcPr>
            <w:tcW w:w="1330" w:type="dxa"/>
            <w:tcBorders>
              <w:top w:val="single" w:sz="4" w:space="0" w:color="auto"/>
              <w:bottom w:val="nil"/>
            </w:tcBorders>
            <w:shd w:val="clear" w:color="auto" w:fill="D9D9D9" w:themeFill="background1" w:themeFillShade="D9"/>
            <w:vAlign w:val="bottom"/>
            <w:hideMark/>
          </w:tcPr>
          <w:p w14:paraId="3E36C88B" w14:textId="77777777" w:rsidR="00030D6F" w:rsidRPr="0030791F" w:rsidRDefault="00030D6F" w:rsidP="00576432">
            <w:pPr>
              <w:jc w:val="center"/>
              <w:rPr>
                <w:rFonts w:asciiTheme="minorHAnsi" w:hAnsiTheme="minorHAnsi"/>
                <w:b/>
                <w:bCs/>
                <w:szCs w:val="23"/>
              </w:rPr>
            </w:pPr>
            <w:r w:rsidRPr="0030791F">
              <w:rPr>
                <w:rFonts w:asciiTheme="minorHAnsi" w:hAnsiTheme="minorHAnsi"/>
                <w:b/>
                <w:bCs/>
                <w:szCs w:val="23"/>
              </w:rPr>
              <w:t>LG women</w:t>
            </w:r>
          </w:p>
        </w:tc>
        <w:tc>
          <w:tcPr>
            <w:tcW w:w="2625" w:type="dxa"/>
            <w:gridSpan w:val="3"/>
            <w:tcBorders>
              <w:top w:val="single" w:sz="4" w:space="0" w:color="auto"/>
              <w:bottom w:val="nil"/>
            </w:tcBorders>
            <w:shd w:val="clear" w:color="auto" w:fill="D9D9D9" w:themeFill="background1" w:themeFillShade="D9"/>
            <w:vAlign w:val="bottom"/>
            <w:hideMark/>
          </w:tcPr>
          <w:p w14:paraId="56B846E6" w14:textId="77777777" w:rsidR="00030D6F" w:rsidRPr="0030791F" w:rsidRDefault="00030D6F" w:rsidP="00B737FB">
            <w:pPr>
              <w:jc w:val="right"/>
              <w:rPr>
                <w:rFonts w:asciiTheme="minorHAnsi" w:hAnsiTheme="minorHAnsi"/>
                <w:b/>
                <w:bCs/>
                <w:szCs w:val="23"/>
              </w:rPr>
            </w:pPr>
            <w:r w:rsidRPr="0030791F">
              <w:rPr>
                <w:rFonts w:asciiTheme="minorHAnsi" w:hAnsiTheme="minorHAnsi"/>
                <w:b/>
                <w:bCs/>
                <w:szCs w:val="23"/>
              </w:rPr>
              <w:t>Women with subsequent referral recorded</w:t>
            </w:r>
          </w:p>
        </w:tc>
        <w:tc>
          <w:tcPr>
            <w:tcW w:w="2694" w:type="dxa"/>
            <w:gridSpan w:val="5"/>
            <w:tcBorders>
              <w:top w:val="single" w:sz="4" w:space="0" w:color="auto"/>
              <w:bottom w:val="nil"/>
            </w:tcBorders>
            <w:shd w:val="clear" w:color="auto" w:fill="D9D9D9" w:themeFill="background1" w:themeFillShade="D9"/>
            <w:vAlign w:val="bottom"/>
            <w:hideMark/>
          </w:tcPr>
          <w:p w14:paraId="7684CD8D" w14:textId="77777777" w:rsidR="00030D6F" w:rsidRPr="0030791F" w:rsidRDefault="00030D6F" w:rsidP="00B737FB">
            <w:pPr>
              <w:jc w:val="right"/>
              <w:rPr>
                <w:rFonts w:asciiTheme="minorHAnsi" w:hAnsiTheme="minorHAnsi"/>
                <w:b/>
                <w:bCs/>
                <w:szCs w:val="23"/>
              </w:rPr>
            </w:pPr>
            <w:r w:rsidRPr="0030791F">
              <w:rPr>
                <w:rFonts w:asciiTheme="minorHAnsi" w:hAnsiTheme="minorHAnsi"/>
                <w:b/>
                <w:bCs/>
                <w:szCs w:val="23"/>
              </w:rPr>
              <w:t>Women with subsequent colposcopy visit recorded</w:t>
            </w:r>
          </w:p>
        </w:tc>
        <w:tc>
          <w:tcPr>
            <w:tcW w:w="2638" w:type="dxa"/>
            <w:gridSpan w:val="2"/>
            <w:tcBorders>
              <w:top w:val="single" w:sz="4" w:space="0" w:color="auto"/>
              <w:bottom w:val="nil"/>
            </w:tcBorders>
            <w:shd w:val="clear" w:color="auto" w:fill="D9D9D9" w:themeFill="background1" w:themeFillShade="D9"/>
            <w:vAlign w:val="bottom"/>
            <w:hideMark/>
          </w:tcPr>
          <w:p w14:paraId="5FCE9EEB" w14:textId="77777777" w:rsidR="00030D6F" w:rsidRPr="0030791F" w:rsidRDefault="00030D6F" w:rsidP="00B737FB">
            <w:pPr>
              <w:jc w:val="right"/>
              <w:rPr>
                <w:rFonts w:asciiTheme="minorHAnsi" w:hAnsiTheme="minorHAnsi"/>
                <w:b/>
                <w:bCs/>
                <w:szCs w:val="23"/>
              </w:rPr>
            </w:pPr>
            <w:r w:rsidRPr="0030791F">
              <w:rPr>
                <w:rFonts w:asciiTheme="minorHAnsi" w:hAnsiTheme="minorHAnsi"/>
                <w:b/>
                <w:bCs/>
                <w:szCs w:val="23"/>
              </w:rPr>
              <w:t>Women with colposcopy subsequent to referral recorded</w:t>
            </w:r>
          </w:p>
        </w:tc>
        <w:tc>
          <w:tcPr>
            <w:tcW w:w="2670" w:type="dxa"/>
            <w:gridSpan w:val="3"/>
            <w:tcBorders>
              <w:top w:val="single" w:sz="4" w:space="0" w:color="auto"/>
              <w:bottom w:val="nil"/>
            </w:tcBorders>
            <w:shd w:val="clear" w:color="auto" w:fill="D9D9D9" w:themeFill="background1" w:themeFillShade="D9"/>
            <w:vAlign w:val="bottom"/>
          </w:tcPr>
          <w:p w14:paraId="14B39196" w14:textId="77777777" w:rsidR="00030D6F" w:rsidRPr="0030791F" w:rsidRDefault="00030D6F" w:rsidP="00B737FB">
            <w:pPr>
              <w:jc w:val="right"/>
              <w:rPr>
                <w:rFonts w:asciiTheme="minorHAnsi" w:hAnsiTheme="minorHAnsi"/>
                <w:b/>
                <w:bCs/>
                <w:szCs w:val="23"/>
              </w:rPr>
            </w:pPr>
            <w:r w:rsidRPr="0030791F">
              <w:rPr>
                <w:rFonts w:asciiTheme="minorHAnsi" w:hAnsiTheme="minorHAnsi"/>
                <w:b/>
                <w:bCs/>
                <w:szCs w:val="23"/>
              </w:rPr>
              <w:t>Women with colposcopy subsequent to referral recorded AND referral: colposcopy interval &lt;= 26 weeks</w:t>
            </w:r>
          </w:p>
        </w:tc>
      </w:tr>
      <w:tr w:rsidR="00030D6F" w:rsidRPr="0030791F" w14:paraId="37A8F9E7" w14:textId="77777777" w:rsidTr="004F4756">
        <w:trPr>
          <w:trHeight w:val="255"/>
        </w:trPr>
        <w:tc>
          <w:tcPr>
            <w:tcW w:w="2218" w:type="dxa"/>
            <w:tcBorders>
              <w:top w:val="nil"/>
              <w:bottom w:val="single" w:sz="4" w:space="0" w:color="auto"/>
            </w:tcBorders>
            <w:shd w:val="clear" w:color="auto" w:fill="D9D9D9"/>
            <w:noWrap/>
            <w:hideMark/>
          </w:tcPr>
          <w:p w14:paraId="35DB9DC9" w14:textId="77777777" w:rsidR="00030D6F" w:rsidRPr="0030791F" w:rsidRDefault="00030D6F" w:rsidP="00576432">
            <w:pPr>
              <w:rPr>
                <w:b/>
                <w:bCs/>
                <w:sz w:val="22"/>
              </w:rPr>
            </w:pPr>
          </w:p>
        </w:tc>
        <w:tc>
          <w:tcPr>
            <w:tcW w:w="1330" w:type="dxa"/>
            <w:tcBorders>
              <w:top w:val="nil"/>
              <w:bottom w:val="single" w:sz="4" w:space="0" w:color="auto"/>
            </w:tcBorders>
            <w:shd w:val="clear" w:color="auto" w:fill="D9D9D9"/>
            <w:noWrap/>
            <w:hideMark/>
          </w:tcPr>
          <w:p w14:paraId="45410707" w14:textId="77777777" w:rsidR="00030D6F" w:rsidRPr="0030791F" w:rsidRDefault="00030D6F" w:rsidP="00576432">
            <w:pPr>
              <w:ind w:right="227"/>
              <w:jc w:val="right"/>
              <w:rPr>
                <w:b/>
                <w:bCs/>
                <w:sz w:val="22"/>
              </w:rPr>
            </w:pPr>
            <w:r w:rsidRPr="0030791F">
              <w:rPr>
                <w:b/>
                <w:bCs/>
                <w:sz w:val="22"/>
              </w:rPr>
              <w:t>N</w:t>
            </w:r>
          </w:p>
        </w:tc>
        <w:tc>
          <w:tcPr>
            <w:tcW w:w="1316" w:type="dxa"/>
            <w:tcBorders>
              <w:top w:val="nil"/>
              <w:bottom w:val="single" w:sz="4" w:space="0" w:color="auto"/>
            </w:tcBorders>
            <w:shd w:val="clear" w:color="auto" w:fill="D9D9D9"/>
            <w:noWrap/>
            <w:hideMark/>
          </w:tcPr>
          <w:p w14:paraId="6AB77DAB" w14:textId="77777777" w:rsidR="00030D6F" w:rsidRPr="0030791F" w:rsidRDefault="00030D6F" w:rsidP="00576432">
            <w:pPr>
              <w:jc w:val="right"/>
              <w:rPr>
                <w:b/>
                <w:bCs/>
                <w:sz w:val="22"/>
              </w:rPr>
            </w:pPr>
            <w:r w:rsidRPr="0030791F">
              <w:rPr>
                <w:b/>
                <w:bCs/>
                <w:sz w:val="22"/>
              </w:rPr>
              <w:t>N</w:t>
            </w:r>
          </w:p>
        </w:tc>
        <w:tc>
          <w:tcPr>
            <w:tcW w:w="1315" w:type="dxa"/>
            <w:gridSpan w:val="3"/>
            <w:tcBorders>
              <w:top w:val="nil"/>
              <w:bottom w:val="single" w:sz="4" w:space="0" w:color="auto"/>
            </w:tcBorders>
            <w:shd w:val="clear" w:color="auto" w:fill="D9D9D9"/>
            <w:tcMar>
              <w:left w:w="28" w:type="dxa"/>
              <w:right w:w="28" w:type="dxa"/>
            </w:tcMar>
          </w:tcPr>
          <w:p w14:paraId="1C5CF911" w14:textId="71A62E22" w:rsidR="00030D6F" w:rsidRPr="0030791F" w:rsidRDefault="00030D6F" w:rsidP="00576432">
            <w:pPr>
              <w:jc w:val="right"/>
              <w:rPr>
                <w:b/>
                <w:bCs/>
                <w:sz w:val="22"/>
              </w:rPr>
            </w:pPr>
            <w:r w:rsidRPr="0030791F">
              <w:rPr>
                <w:b/>
                <w:bCs/>
                <w:sz w:val="22"/>
              </w:rPr>
              <w:t>%*</w:t>
            </w:r>
          </w:p>
        </w:tc>
        <w:tc>
          <w:tcPr>
            <w:tcW w:w="1354" w:type="dxa"/>
            <w:gridSpan w:val="2"/>
            <w:tcBorders>
              <w:top w:val="nil"/>
              <w:bottom w:val="single" w:sz="4" w:space="0" w:color="auto"/>
            </w:tcBorders>
            <w:shd w:val="clear" w:color="auto" w:fill="D9D9D9"/>
            <w:noWrap/>
            <w:hideMark/>
          </w:tcPr>
          <w:p w14:paraId="35CBC2E4" w14:textId="77777777" w:rsidR="00030D6F" w:rsidRPr="0030791F" w:rsidRDefault="00030D6F" w:rsidP="00576432">
            <w:pPr>
              <w:jc w:val="right"/>
              <w:rPr>
                <w:b/>
                <w:bCs/>
                <w:sz w:val="22"/>
              </w:rPr>
            </w:pPr>
            <w:r w:rsidRPr="0030791F">
              <w:rPr>
                <w:b/>
                <w:bCs/>
                <w:sz w:val="22"/>
              </w:rPr>
              <w:t>N</w:t>
            </w:r>
          </w:p>
        </w:tc>
        <w:tc>
          <w:tcPr>
            <w:tcW w:w="1328" w:type="dxa"/>
            <w:tcBorders>
              <w:top w:val="nil"/>
              <w:bottom w:val="single" w:sz="4" w:space="0" w:color="auto"/>
            </w:tcBorders>
            <w:shd w:val="clear" w:color="auto" w:fill="D9D9D9"/>
            <w:tcMar>
              <w:left w:w="28" w:type="dxa"/>
              <w:right w:w="28" w:type="dxa"/>
            </w:tcMar>
          </w:tcPr>
          <w:p w14:paraId="650063C4" w14:textId="77777777" w:rsidR="00030D6F" w:rsidRPr="0030791F" w:rsidRDefault="00030D6F" w:rsidP="00576432">
            <w:pPr>
              <w:jc w:val="right"/>
              <w:rPr>
                <w:b/>
                <w:bCs/>
                <w:sz w:val="22"/>
              </w:rPr>
            </w:pPr>
            <w:r w:rsidRPr="0030791F">
              <w:rPr>
                <w:b/>
                <w:bCs/>
                <w:sz w:val="22"/>
              </w:rPr>
              <w:t xml:space="preserve">% * </w:t>
            </w:r>
          </w:p>
        </w:tc>
        <w:tc>
          <w:tcPr>
            <w:tcW w:w="1329" w:type="dxa"/>
            <w:gridSpan w:val="2"/>
            <w:tcBorders>
              <w:top w:val="nil"/>
              <w:bottom w:val="single" w:sz="4" w:space="0" w:color="auto"/>
            </w:tcBorders>
            <w:shd w:val="clear" w:color="auto" w:fill="D9D9D9"/>
            <w:noWrap/>
            <w:hideMark/>
          </w:tcPr>
          <w:p w14:paraId="5B004638" w14:textId="77777777" w:rsidR="00030D6F" w:rsidRPr="0030791F" w:rsidRDefault="00030D6F" w:rsidP="00576432">
            <w:pPr>
              <w:ind w:right="227"/>
              <w:jc w:val="right"/>
              <w:rPr>
                <w:b/>
                <w:bCs/>
                <w:sz w:val="22"/>
              </w:rPr>
            </w:pPr>
            <w:r w:rsidRPr="0030791F">
              <w:rPr>
                <w:b/>
                <w:bCs/>
                <w:sz w:val="22"/>
              </w:rPr>
              <w:t>N</w:t>
            </w:r>
          </w:p>
        </w:tc>
        <w:tc>
          <w:tcPr>
            <w:tcW w:w="1328" w:type="dxa"/>
            <w:gridSpan w:val="2"/>
            <w:tcBorders>
              <w:top w:val="nil"/>
              <w:bottom w:val="single" w:sz="4" w:space="0" w:color="auto"/>
            </w:tcBorders>
            <w:shd w:val="clear" w:color="auto" w:fill="D9D9D9"/>
            <w:tcMar>
              <w:left w:w="28" w:type="dxa"/>
              <w:right w:w="28" w:type="dxa"/>
            </w:tcMar>
          </w:tcPr>
          <w:p w14:paraId="3492C163" w14:textId="77777777" w:rsidR="00030D6F" w:rsidRPr="0030791F" w:rsidRDefault="00030D6F" w:rsidP="00576432">
            <w:pPr>
              <w:jc w:val="right"/>
              <w:rPr>
                <w:b/>
                <w:bCs/>
                <w:sz w:val="22"/>
              </w:rPr>
            </w:pPr>
            <w:r w:rsidRPr="0030791F">
              <w:rPr>
                <w:b/>
                <w:bCs/>
                <w:sz w:val="22"/>
              </w:rPr>
              <w:t>% †</w:t>
            </w:r>
          </w:p>
        </w:tc>
        <w:tc>
          <w:tcPr>
            <w:tcW w:w="1328" w:type="dxa"/>
            <w:tcBorders>
              <w:top w:val="nil"/>
              <w:bottom w:val="single" w:sz="4" w:space="0" w:color="auto"/>
            </w:tcBorders>
            <w:shd w:val="clear" w:color="auto" w:fill="D9D9D9"/>
            <w:noWrap/>
          </w:tcPr>
          <w:p w14:paraId="7D11D425" w14:textId="77777777" w:rsidR="00030D6F" w:rsidRPr="0030791F" w:rsidRDefault="00030D6F" w:rsidP="00576432">
            <w:pPr>
              <w:ind w:right="227"/>
              <w:jc w:val="right"/>
              <w:rPr>
                <w:b/>
                <w:bCs/>
                <w:sz w:val="22"/>
              </w:rPr>
            </w:pPr>
            <w:r w:rsidRPr="0030791F">
              <w:rPr>
                <w:b/>
                <w:bCs/>
                <w:sz w:val="22"/>
              </w:rPr>
              <w:t>N</w:t>
            </w:r>
          </w:p>
        </w:tc>
        <w:tc>
          <w:tcPr>
            <w:tcW w:w="1329" w:type="dxa"/>
            <w:tcBorders>
              <w:top w:val="nil"/>
              <w:bottom w:val="single" w:sz="4" w:space="0" w:color="auto"/>
            </w:tcBorders>
            <w:shd w:val="clear" w:color="auto" w:fill="D9D9D9"/>
            <w:noWrap/>
            <w:tcMar>
              <w:left w:w="28" w:type="dxa"/>
              <w:right w:w="28" w:type="dxa"/>
            </w:tcMar>
          </w:tcPr>
          <w:p w14:paraId="30047FD6" w14:textId="77777777" w:rsidR="00030D6F" w:rsidRPr="0030791F" w:rsidRDefault="00030D6F" w:rsidP="00576432">
            <w:pPr>
              <w:jc w:val="right"/>
              <w:rPr>
                <w:b/>
                <w:bCs/>
                <w:sz w:val="22"/>
              </w:rPr>
            </w:pPr>
            <w:r w:rsidRPr="0030791F">
              <w:rPr>
                <w:b/>
                <w:bCs/>
                <w:sz w:val="22"/>
              </w:rPr>
              <w:t>% †</w:t>
            </w:r>
          </w:p>
        </w:tc>
      </w:tr>
      <w:tr w:rsidR="004F4756" w:rsidRPr="0030791F" w14:paraId="63E6A258" w14:textId="77777777" w:rsidTr="004F4756">
        <w:trPr>
          <w:trHeight w:val="300"/>
        </w:trPr>
        <w:tc>
          <w:tcPr>
            <w:tcW w:w="2218" w:type="dxa"/>
            <w:tcBorders>
              <w:top w:val="single" w:sz="4" w:space="0" w:color="auto"/>
            </w:tcBorders>
            <w:noWrap/>
          </w:tcPr>
          <w:p w14:paraId="6887DF7E" w14:textId="77777777" w:rsidR="004F4756" w:rsidRPr="0030791F" w:rsidRDefault="004F4756" w:rsidP="004F4756">
            <w:pPr>
              <w:rPr>
                <w:rFonts w:asciiTheme="minorHAnsi" w:hAnsiTheme="minorHAnsi"/>
                <w:szCs w:val="23"/>
              </w:rPr>
            </w:pPr>
            <w:r w:rsidRPr="0030791F">
              <w:rPr>
                <w:rFonts w:asciiTheme="minorHAnsi" w:hAnsiTheme="minorHAnsi"/>
                <w:szCs w:val="23"/>
              </w:rPr>
              <w:t>Māori</w:t>
            </w:r>
          </w:p>
        </w:tc>
        <w:tc>
          <w:tcPr>
            <w:tcW w:w="1330" w:type="dxa"/>
            <w:tcBorders>
              <w:top w:val="single" w:sz="4" w:space="0" w:color="auto"/>
            </w:tcBorders>
            <w:noWrap/>
            <w:vAlign w:val="bottom"/>
          </w:tcPr>
          <w:p w14:paraId="3F95D70A" w14:textId="04E6E7B7" w:rsidR="004F4756" w:rsidRPr="0030791F" w:rsidRDefault="004F4756" w:rsidP="004F4756">
            <w:pPr>
              <w:jc w:val="right"/>
              <w:rPr>
                <w:rFonts w:asciiTheme="minorHAnsi" w:hAnsiTheme="minorHAnsi"/>
                <w:szCs w:val="23"/>
              </w:rPr>
            </w:pPr>
            <w:r w:rsidRPr="0030791F">
              <w:rPr>
                <w:color w:val="000000"/>
                <w:szCs w:val="23"/>
              </w:rPr>
              <w:t>440</w:t>
            </w:r>
          </w:p>
        </w:tc>
        <w:tc>
          <w:tcPr>
            <w:tcW w:w="1328" w:type="dxa"/>
            <w:gridSpan w:val="2"/>
            <w:tcBorders>
              <w:top w:val="single" w:sz="4" w:space="0" w:color="auto"/>
            </w:tcBorders>
            <w:noWrap/>
            <w:vAlign w:val="bottom"/>
          </w:tcPr>
          <w:p w14:paraId="7267748B" w14:textId="29541406" w:rsidR="004F4756" w:rsidRPr="0030791F" w:rsidRDefault="004F4756" w:rsidP="004F4756">
            <w:pPr>
              <w:jc w:val="right"/>
              <w:rPr>
                <w:rFonts w:asciiTheme="minorHAnsi" w:hAnsiTheme="minorHAnsi"/>
                <w:szCs w:val="23"/>
              </w:rPr>
            </w:pPr>
            <w:r w:rsidRPr="0030791F">
              <w:rPr>
                <w:color w:val="000000"/>
                <w:szCs w:val="23"/>
              </w:rPr>
              <w:t>396</w:t>
            </w:r>
          </w:p>
        </w:tc>
        <w:tc>
          <w:tcPr>
            <w:tcW w:w="1329" w:type="dxa"/>
            <w:gridSpan w:val="3"/>
            <w:tcBorders>
              <w:top w:val="single" w:sz="4" w:space="0" w:color="auto"/>
            </w:tcBorders>
            <w:vAlign w:val="bottom"/>
          </w:tcPr>
          <w:p w14:paraId="05EEF781" w14:textId="1990FB08" w:rsidR="004F4756" w:rsidRPr="0030791F" w:rsidRDefault="004F4756" w:rsidP="004F4756">
            <w:pPr>
              <w:jc w:val="right"/>
              <w:rPr>
                <w:rFonts w:asciiTheme="minorHAnsi" w:hAnsiTheme="minorHAnsi"/>
                <w:szCs w:val="23"/>
              </w:rPr>
            </w:pPr>
            <w:r w:rsidRPr="0030791F">
              <w:rPr>
                <w:color w:val="000000"/>
                <w:szCs w:val="23"/>
              </w:rPr>
              <w:t>90.0</w:t>
            </w:r>
          </w:p>
        </w:tc>
        <w:tc>
          <w:tcPr>
            <w:tcW w:w="1328" w:type="dxa"/>
            <w:tcBorders>
              <w:top w:val="single" w:sz="4" w:space="0" w:color="auto"/>
            </w:tcBorders>
            <w:noWrap/>
            <w:vAlign w:val="bottom"/>
          </w:tcPr>
          <w:p w14:paraId="3B99BED8" w14:textId="69FB1501" w:rsidR="004F4756" w:rsidRPr="0030791F" w:rsidRDefault="004F4756" w:rsidP="004F4756">
            <w:pPr>
              <w:jc w:val="right"/>
              <w:rPr>
                <w:rFonts w:asciiTheme="minorHAnsi" w:hAnsiTheme="minorHAnsi"/>
                <w:szCs w:val="23"/>
              </w:rPr>
            </w:pPr>
            <w:r w:rsidRPr="0030791F">
              <w:rPr>
                <w:color w:val="000000"/>
                <w:szCs w:val="23"/>
              </w:rPr>
              <w:t>391</w:t>
            </w:r>
          </w:p>
        </w:tc>
        <w:tc>
          <w:tcPr>
            <w:tcW w:w="1328" w:type="dxa"/>
            <w:tcBorders>
              <w:top w:val="single" w:sz="4" w:space="0" w:color="auto"/>
            </w:tcBorders>
            <w:vAlign w:val="bottom"/>
          </w:tcPr>
          <w:p w14:paraId="143B3A0A" w14:textId="6061C2EB" w:rsidR="004F4756" w:rsidRPr="0030791F" w:rsidRDefault="004F4756" w:rsidP="004F4756">
            <w:pPr>
              <w:jc w:val="right"/>
              <w:rPr>
                <w:rFonts w:asciiTheme="minorHAnsi" w:hAnsiTheme="minorHAnsi"/>
                <w:szCs w:val="23"/>
              </w:rPr>
            </w:pPr>
            <w:r w:rsidRPr="0030791F">
              <w:rPr>
                <w:color w:val="000000"/>
                <w:szCs w:val="23"/>
              </w:rPr>
              <w:t>88.9</w:t>
            </w:r>
          </w:p>
        </w:tc>
        <w:tc>
          <w:tcPr>
            <w:tcW w:w="1329" w:type="dxa"/>
            <w:gridSpan w:val="2"/>
            <w:tcBorders>
              <w:top w:val="single" w:sz="4" w:space="0" w:color="auto"/>
            </w:tcBorders>
            <w:noWrap/>
            <w:vAlign w:val="bottom"/>
          </w:tcPr>
          <w:p w14:paraId="3F2E55BE" w14:textId="217F9F5E" w:rsidR="004F4756" w:rsidRPr="0030791F" w:rsidRDefault="004F4756" w:rsidP="004F4756">
            <w:pPr>
              <w:jc w:val="right"/>
              <w:rPr>
                <w:rFonts w:asciiTheme="minorHAnsi" w:hAnsiTheme="minorHAnsi"/>
                <w:szCs w:val="23"/>
              </w:rPr>
            </w:pPr>
            <w:r w:rsidRPr="0030791F">
              <w:rPr>
                <w:color w:val="000000"/>
                <w:szCs w:val="23"/>
              </w:rPr>
              <w:t>359</w:t>
            </w:r>
          </w:p>
        </w:tc>
        <w:tc>
          <w:tcPr>
            <w:tcW w:w="1328" w:type="dxa"/>
            <w:gridSpan w:val="2"/>
            <w:tcBorders>
              <w:top w:val="single" w:sz="4" w:space="0" w:color="auto"/>
            </w:tcBorders>
            <w:vAlign w:val="bottom"/>
          </w:tcPr>
          <w:p w14:paraId="6F9C3821" w14:textId="3811A580" w:rsidR="004F4756" w:rsidRPr="0030791F" w:rsidRDefault="004F4756" w:rsidP="004F4756">
            <w:pPr>
              <w:jc w:val="right"/>
              <w:rPr>
                <w:rFonts w:asciiTheme="minorHAnsi" w:hAnsiTheme="minorHAnsi"/>
                <w:szCs w:val="23"/>
              </w:rPr>
            </w:pPr>
            <w:r w:rsidRPr="0030791F">
              <w:rPr>
                <w:color w:val="000000"/>
                <w:szCs w:val="23"/>
              </w:rPr>
              <w:t>90.7</w:t>
            </w:r>
          </w:p>
        </w:tc>
        <w:tc>
          <w:tcPr>
            <w:tcW w:w="1328" w:type="dxa"/>
            <w:tcBorders>
              <w:top w:val="single" w:sz="4" w:space="0" w:color="auto"/>
            </w:tcBorders>
            <w:noWrap/>
            <w:vAlign w:val="bottom"/>
          </w:tcPr>
          <w:p w14:paraId="57224F96" w14:textId="1806FCDD" w:rsidR="004F4756" w:rsidRPr="0030791F" w:rsidRDefault="004F4756" w:rsidP="004F4756">
            <w:pPr>
              <w:jc w:val="right"/>
              <w:rPr>
                <w:rFonts w:asciiTheme="minorHAnsi" w:hAnsiTheme="minorHAnsi"/>
                <w:szCs w:val="23"/>
              </w:rPr>
            </w:pPr>
            <w:r w:rsidRPr="0030791F">
              <w:rPr>
                <w:color w:val="000000"/>
                <w:szCs w:val="23"/>
              </w:rPr>
              <w:t>290</w:t>
            </w:r>
          </w:p>
        </w:tc>
        <w:tc>
          <w:tcPr>
            <w:tcW w:w="1329" w:type="dxa"/>
            <w:tcBorders>
              <w:top w:val="single" w:sz="4" w:space="0" w:color="auto"/>
            </w:tcBorders>
            <w:noWrap/>
            <w:vAlign w:val="bottom"/>
          </w:tcPr>
          <w:p w14:paraId="5A54023C" w14:textId="5F1F6A33" w:rsidR="004F4756" w:rsidRPr="0030791F" w:rsidRDefault="004F4756" w:rsidP="004F4756">
            <w:pPr>
              <w:jc w:val="right"/>
              <w:rPr>
                <w:rFonts w:asciiTheme="minorHAnsi" w:hAnsiTheme="minorHAnsi"/>
                <w:szCs w:val="23"/>
              </w:rPr>
            </w:pPr>
            <w:r w:rsidRPr="0030791F">
              <w:rPr>
                <w:color w:val="000000"/>
                <w:szCs w:val="23"/>
              </w:rPr>
              <w:t>73.2</w:t>
            </w:r>
          </w:p>
        </w:tc>
      </w:tr>
      <w:tr w:rsidR="004F4756" w:rsidRPr="0030791F" w14:paraId="3406BEEA" w14:textId="77777777" w:rsidTr="004F4756">
        <w:trPr>
          <w:trHeight w:val="300"/>
        </w:trPr>
        <w:tc>
          <w:tcPr>
            <w:tcW w:w="2218" w:type="dxa"/>
            <w:noWrap/>
          </w:tcPr>
          <w:p w14:paraId="21EEEF0D" w14:textId="77777777" w:rsidR="004F4756" w:rsidRPr="0030791F" w:rsidRDefault="004F4756" w:rsidP="004F4756">
            <w:pPr>
              <w:rPr>
                <w:rFonts w:asciiTheme="minorHAnsi" w:hAnsiTheme="minorHAnsi"/>
                <w:szCs w:val="23"/>
              </w:rPr>
            </w:pPr>
            <w:r w:rsidRPr="0030791F">
              <w:rPr>
                <w:rFonts w:asciiTheme="minorHAnsi" w:hAnsiTheme="minorHAnsi"/>
                <w:szCs w:val="23"/>
              </w:rPr>
              <w:t>Pacific</w:t>
            </w:r>
          </w:p>
        </w:tc>
        <w:tc>
          <w:tcPr>
            <w:tcW w:w="1330" w:type="dxa"/>
            <w:noWrap/>
            <w:vAlign w:val="bottom"/>
          </w:tcPr>
          <w:p w14:paraId="66557A78" w14:textId="5339FE0B" w:rsidR="004F4756" w:rsidRPr="0030791F" w:rsidRDefault="004F4756" w:rsidP="004F4756">
            <w:pPr>
              <w:jc w:val="right"/>
              <w:rPr>
                <w:rFonts w:asciiTheme="minorHAnsi" w:hAnsiTheme="minorHAnsi"/>
                <w:szCs w:val="23"/>
              </w:rPr>
            </w:pPr>
            <w:r w:rsidRPr="0030791F">
              <w:rPr>
                <w:color w:val="000000"/>
                <w:szCs w:val="23"/>
              </w:rPr>
              <w:t>197</w:t>
            </w:r>
          </w:p>
        </w:tc>
        <w:tc>
          <w:tcPr>
            <w:tcW w:w="1328" w:type="dxa"/>
            <w:gridSpan w:val="2"/>
            <w:noWrap/>
            <w:vAlign w:val="bottom"/>
          </w:tcPr>
          <w:p w14:paraId="784848FF" w14:textId="72D3CBD4" w:rsidR="004F4756" w:rsidRPr="0030791F" w:rsidRDefault="004F4756" w:rsidP="004F4756">
            <w:pPr>
              <w:jc w:val="right"/>
              <w:rPr>
                <w:rFonts w:asciiTheme="minorHAnsi" w:hAnsiTheme="minorHAnsi"/>
                <w:szCs w:val="23"/>
              </w:rPr>
            </w:pPr>
            <w:r w:rsidRPr="0030791F">
              <w:rPr>
                <w:color w:val="000000"/>
                <w:szCs w:val="23"/>
              </w:rPr>
              <w:t>172</w:t>
            </w:r>
          </w:p>
        </w:tc>
        <w:tc>
          <w:tcPr>
            <w:tcW w:w="1329" w:type="dxa"/>
            <w:gridSpan w:val="3"/>
            <w:vAlign w:val="bottom"/>
          </w:tcPr>
          <w:p w14:paraId="08256510" w14:textId="423F6A11" w:rsidR="004F4756" w:rsidRPr="0030791F" w:rsidRDefault="004F4756" w:rsidP="004F4756">
            <w:pPr>
              <w:jc w:val="right"/>
              <w:rPr>
                <w:rFonts w:asciiTheme="minorHAnsi" w:hAnsiTheme="minorHAnsi"/>
                <w:szCs w:val="23"/>
              </w:rPr>
            </w:pPr>
            <w:r w:rsidRPr="0030791F">
              <w:rPr>
                <w:color w:val="000000"/>
                <w:szCs w:val="23"/>
              </w:rPr>
              <w:t>87.3</w:t>
            </w:r>
          </w:p>
        </w:tc>
        <w:tc>
          <w:tcPr>
            <w:tcW w:w="1328" w:type="dxa"/>
            <w:noWrap/>
            <w:vAlign w:val="bottom"/>
          </w:tcPr>
          <w:p w14:paraId="1DA2C532" w14:textId="15D4F74E" w:rsidR="004F4756" w:rsidRPr="0030791F" w:rsidRDefault="004F4756" w:rsidP="004F4756">
            <w:pPr>
              <w:jc w:val="right"/>
              <w:rPr>
                <w:rFonts w:asciiTheme="minorHAnsi" w:hAnsiTheme="minorHAnsi"/>
                <w:szCs w:val="23"/>
              </w:rPr>
            </w:pPr>
            <w:r w:rsidRPr="0030791F">
              <w:rPr>
                <w:color w:val="000000"/>
                <w:szCs w:val="23"/>
              </w:rPr>
              <w:t>168</w:t>
            </w:r>
          </w:p>
        </w:tc>
        <w:tc>
          <w:tcPr>
            <w:tcW w:w="1328" w:type="dxa"/>
            <w:vAlign w:val="bottom"/>
          </w:tcPr>
          <w:p w14:paraId="0873D35A" w14:textId="262018BF" w:rsidR="004F4756" w:rsidRPr="0030791F" w:rsidRDefault="004F4756" w:rsidP="004F4756">
            <w:pPr>
              <w:jc w:val="right"/>
              <w:rPr>
                <w:rFonts w:asciiTheme="minorHAnsi" w:hAnsiTheme="minorHAnsi"/>
                <w:szCs w:val="23"/>
              </w:rPr>
            </w:pPr>
            <w:r w:rsidRPr="0030791F">
              <w:rPr>
                <w:color w:val="000000"/>
                <w:szCs w:val="23"/>
              </w:rPr>
              <w:t>85.3</w:t>
            </w:r>
          </w:p>
        </w:tc>
        <w:tc>
          <w:tcPr>
            <w:tcW w:w="1329" w:type="dxa"/>
            <w:gridSpan w:val="2"/>
            <w:noWrap/>
            <w:vAlign w:val="bottom"/>
          </w:tcPr>
          <w:p w14:paraId="5E7FE269" w14:textId="38620DB6" w:rsidR="004F4756" w:rsidRPr="0030791F" w:rsidRDefault="004F4756" w:rsidP="004F4756">
            <w:pPr>
              <w:jc w:val="right"/>
              <w:rPr>
                <w:rFonts w:asciiTheme="minorHAnsi" w:hAnsiTheme="minorHAnsi"/>
                <w:szCs w:val="23"/>
              </w:rPr>
            </w:pPr>
            <w:r w:rsidRPr="0030791F">
              <w:rPr>
                <w:color w:val="000000"/>
                <w:szCs w:val="23"/>
              </w:rPr>
              <w:t>152</w:t>
            </w:r>
          </w:p>
        </w:tc>
        <w:tc>
          <w:tcPr>
            <w:tcW w:w="1328" w:type="dxa"/>
            <w:gridSpan w:val="2"/>
            <w:vAlign w:val="bottom"/>
          </w:tcPr>
          <w:p w14:paraId="6B1DB141" w14:textId="24B4CD0B" w:rsidR="004F4756" w:rsidRPr="0030791F" w:rsidRDefault="004F4756" w:rsidP="004F4756">
            <w:pPr>
              <w:jc w:val="right"/>
              <w:rPr>
                <w:rFonts w:asciiTheme="minorHAnsi" w:hAnsiTheme="minorHAnsi"/>
                <w:szCs w:val="23"/>
              </w:rPr>
            </w:pPr>
            <w:r w:rsidRPr="0030791F">
              <w:rPr>
                <w:color w:val="000000"/>
                <w:szCs w:val="23"/>
              </w:rPr>
              <w:t>88.4</w:t>
            </w:r>
          </w:p>
        </w:tc>
        <w:tc>
          <w:tcPr>
            <w:tcW w:w="1328" w:type="dxa"/>
            <w:noWrap/>
            <w:vAlign w:val="bottom"/>
          </w:tcPr>
          <w:p w14:paraId="6D260605" w14:textId="472AF53D" w:rsidR="004F4756" w:rsidRPr="0030791F" w:rsidRDefault="004F4756" w:rsidP="004F4756">
            <w:pPr>
              <w:jc w:val="right"/>
              <w:rPr>
                <w:rFonts w:asciiTheme="minorHAnsi" w:hAnsiTheme="minorHAnsi"/>
                <w:szCs w:val="23"/>
              </w:rPr>
            </w:pPr>
            <w:r w:rsidRPr="0030791F">
              <w:rPr>
                <w:color w:val="000000"/>
                <w:szCs w:val="23"/>
              </w:rPr>
              <w:t>124</w:t>
            </w:r>
          </w:p>
        </w:tc>
        <w:tc>
          <w:tcPr>
            <w:tcW w:w="1329" w:type="dxa"/>
            <w:noWrap/>
            <w:vAlign w:val="bottom"/>
          </w:tcPr>
          <w:p w14:paraId="66C1CDF3" w14:textId="560F019F" w:rsidR="004F4756" w:rsidRPr="0030791F" w:rsidRDefault="004F4756" w:rsidP="004F4756">
            <w:pPr>
              <w:jc w:val="right"/>
              <w:rPr>
                <w:rFonts w:asciiTheme="minorHAnsi" w:hAnsiTheme="minorHAnsi"/>
                <w:szCs w:val="23"/>
              </w:rPr>
            </w:pPr>
            <w:r w:rsidRPr="0030791F">
              <w:rPr>
                <w:color w:val="000000"/>
                <w:szCs w:val="23"/>
              </w:rPr>
              <w:t>72.1</w:t>
            </w:r>
          </w:p>
        </w:tc>
      </w:tr>
      <w:tr w:rsidR="004F4756" w:rsidRPr="0030791F" w14:paraId="13209BF9" w14:textId="77777777" w:rsidTr="004F4756">
        <w:trPr>
          <w:trHeight w:val="300"/>
        </w:trPr>
        <w:tc>
          <w:tcPr>
            <w:tcW w:w="2218" w:type="dxa"/>
            <w:noWrap/>
          </w:tcPr>
          <w:p w14:paraId="01D6F678" w14:textId="77777777" w:rsidR="004F4756" w:rsidRPr="0030791F" w:rsidRDefault="004F4756" w:rsidP="004F4756">
            <w:pPr>
              <w:rPr>
                <w:rFonts w:asciiTheme="minorHAnsi" w:hAnsiTheme="minorHAnsi"/>
                <w:szCs w:val="23"/>
              </w:rPr>
            </w:pPr>
            <w:r w:rsidRPr="0030791F">
              <w:rPr>
                <w:rFonts w:asciiTheme="minorHAnsi" w:hAnsiTheme="minorHAnsi"/>
                <w:szCs w:val="23"/>
              </w:rPr>
              <w:t>Asian</w:t>
            </w:r>
          </w:p>
        </w:tc>
        <w:tc>
          <w:tcPr>
            <w:tcW w:w="1330" w:type="dxa"/>
            <w:noWrap/>
            <w:vAlign w:val="bottom"/>
          </w:tcPr>
          <w:p w14:paraId="2EBA1CCE" w14:textId="18BE1026" w:rsidR="004F4756" w:rsidRPr="0030791F" w:rsidRDefault="004F4756" w:rsidP="004F4756">
            <w:pPr>
              <w:jc w:val="right"/>
              <w:rPr>
                <w:rFonts w:asciiTheme="minorHAnsi" w:hAnsiTheme="minorHAnsi"/>
                <w:szCs w:val="23"/>
              </w:rPr>
            </w:pPr>
            <w:r w:rsidRPr="0030791F">
              <w:rPr>
                <w:color w:val="000000"/>
                <w:szCs w:val="23"/>
              </w:rPr>
              <w:t>399</w:t>
            </w:r>
          </w:p>
        </w:tc>
        <w:tc>
          <w:tcPr>
            <w:tcW w:w="1328" w:type="dxa"/>
            <w:gridSpan w:val="2"/>
            <w:noWrap/>
            <w:vAlign w:val="bottom"/>
          </w:tcPr>
          <w:p w14:paraId="34EFE20E" w14:textId="4E7E3E0C" w:rsidR="004F4756" w:rsidRPr="0030791F" w:rsidRDefault="004F4756" w:rsidP="004F4756">
            <w:pPr>
              <w:jc w:val="right"/>
              <w:rPr>
                <w:rFonts w:asciiTheme="minorHAnsi" w:hAnsiTheme="minorHAnsi"/>
                <w:szCs w:val="23"/>
              </w:rPr>
            </w:pPr>
            <w:r w:rsidRPr="0030791F">
              <w:rPr>
                <w:color w:val="000000"/>
                <w:szCs w:val="23"/>
              </w:rPr>
              <w:t>332</w:t>
            </w:r>
          </w:p>
        </w:tc>
        <w:tc>
          <w:tcPr>
            <w:tcW w:w="1329" w:type="dxa"/>
            <w:gridSpan w:val="3"/>
            <w:vAlign w:val="bottom"/>
          </w:tcPr>
          <w:p w14:paraId="71C00E0C" w14:textId="5C1F2DB2" w:rsidR="004F4756" w:rsidRPr="0030791F" w:rsidRDefault="004F4756" w:rsidP="004F4756">
            <w:pPr>
              <w:jc w:val="right"/>
              <w:rPr>
                <w:rFonts w:asciiTheme="minorHAnsi" w:hAnsiTheme="minorHAnsi"/>
                <w:szCs w:val="23"/>
              </w:rPr>
            </w:pPr>
            <w:r w:rsidRPr="0030791F">
              <w:rPr>
                <w:color w:val="000000"/>
                <w:szCs w:val="23"/>
              </w:rPr>
              <w:t>83.2</w:t>
            </w:r>
          </w:p>
        </w:tc>
        <w:tc>
          <w:tcPr>
            <w:tcW w:w="1328" w:type="dxa"/>
            <w:noWrap/>
            <w:vAlign w:val="bottom"/>
          </w:tcPr>
          <w:p w14:paraId="6FE7CFD4" w14:textId="3328EF9D" w:rsidR="004F4756" w:rsidRPr="0030791F" w:rsidRDefault="004F4756" w:rsidP="004F4756">
            <w:pPr>
              <w:jc w:val="right"/>
              <w:rPr>
                <w:rFonts w:asciiTheme="minorHAnsi" w:hAnsiTheme="minorHAnsi"/>
                <w:szCs w:val="23"/>
              </w:rPr>
            </w:pPr>
            <w:r w:rsidRPr="0030791F">
              <w:rPr>
                <w:color w:val="000000"/>
                <w:szCs w:val="23"/>
              </w:rPr>
              <w:t>353</w:t>
            </w:r>
          </w:p>
        </w:tc>
        <w:tc>
          <w:tcPr>
            <w:tcW w:w="1328" w:type="dxa"/>
            <w:vAlign w:val="bottom"/>
          </w:tcPr>
          <w:p w14:paraId="2B1CE064" w14:textId="447D2DBB" w:rsidR="004F4756" w:rsidRPr="0030791F" w:rsidRDefault="004F4756" w:rsidP="004F4756">
            <w:pPr>
              <w:jc w:val="right"/>
              <w:rPr>
                <w:rFonts w:asciiTheme="minorHAnsi" w:hAnsiTheme="minorHAnsi"/>
                <w:szCs w:val="23"/>
              </w:rPr>
            </w:pPr>
            <w:r w:rsidRPr="0030791F">
              <w:rPr>
                <w:color w:val="000000"/>
                <w:szCs w:val="23"/>
              </w:rPr>
              <w:t>88.5</w:t>
            </w:r>
          </w:p>
        </w:tc>
        <w:tc>
          <w:tcPr>
            <w:tcW w:w="1329" w:type="dxa"/>
            <w:gridSpan w:val="2"/>
            <w:noWrap/>
            <w:vAlign w:val="bottom"/>
          </w:tcPr>
          <w:p w14:paraId="0DD93738" w14:textId="115034A8" w:rsidR="004F4756" w:rsidRPr="0030791F" w:rsidRDefault="004F4756" w:rsidP="004F4756">
            <w:pPr>
              <w:jc w:val="right"/>
              <w:rPr>
                <w:rFonts w:asciiTheme="minorHAnsi" w:hAnsiTheme="minorHAnsi"/>
                <w:szCs w:val="23"/>
              </w:rPr>
            </w:pPr>
            <w:r w:rsidRPr="0030791F">
              <w:rPr>
                <w:color w:val="000000"/>
                <w:szCs w:val="23"/>
              </w:rPr>
              <w:t>301</w:t>
            </w:r>
          </w:p>
        </w:tc>
        <w:tc>
          <w:tcPr>
            <w:tcW w:w="1328" w:type="dxa"/>
            <w:gridSpan w:val="2"/>
            <w:vAlign w:val="bottom"/>
          </w:tcPr>
          <w:p w14:paraId="61281F7B" w14:textId="4D00BCB7" w:rsidR="004F4756" w:rsidRPr="0030791F" w:rsidRDefault="004F4756" w:rsidP="004F4756">
            <w:pPr>
              <w:jc w:val="right"/>
              <w:rPr>
                <w:rFonts w:asciiTheme="minorHAnsi" w:hAnsiTheme="minorHAnsi"/>
                <w:szCs w:val="23"/>
              </w:rPr>
            </w:pPr>
            <w:r w:rsidRPr="0030791F">
              <w:rPr>
                <w:color w:val="000000"/>
                <w:szCs w:val="23"/>
              </w:rPr>
              <w:t>90.7</w:t>
            </w:r>
          </w:p>
        </w:tc>
        <w:tc>
          <w:tcPr>
            <w:tcW w:w="1328" w:type="dxa"/>
            <w:noWrap/>
            <w:vAlign w:val="bottom"/>
          </w:tcPr>
          <w:p w14:paraId="5B4C9E1A" w14:textId="30548E59" w:rsidR="004F4756" w:rsidRPr="0030791F" w:rsidRDefault="004F4756" w:rsidP="004F4756">
            <w:pPr>
              <w:jc w:val="right"/>
              <w:rPr>
                <w:rFonts w:asciiTheme="minorHAnsi" w:hAnsiTheme="minorHAnsi"/>
                <w:szCs w:val="23"/>
              </w:rPr>
            </w:pPr>
            <w:r w:rsidRPr="0030791F">
              <w:rPr>
                <w:color w:val="000000"/>
                <w:szCs w:val="23"/>
              </w:rPr>
              <w:t>272</w:t>
            </w:r>
          </w:p>
        </w:tc>
        <w:tc>
          <w:tcPr>
            <w:tcW w:w="1329" w:type="dxa"/>
            <w:noWrap/>
            <w:vAlign w:val="bottom"/>
          </w:tcPr>
          <w:p w14:paraId="255A4548" w14:textId="36E5CC51" w:rsidR="004F4756" w:rsidRPr="0030791F" w:rsidRDefault="004F4756" w:rsidP="004F4756">
            <w:pPr>
              <w:jc w:val="right"/>
              <w:rPr>
                <w:rFonts w:asciiTheme="minorHAnsi" w:hAnsiTheme="minorHAnsi"/>
                <w:szCs w:val="23"/>
              </w:rPr>
            </w:pPr>
            <w:r w:rsidRPr="0030791F">
              <w:rPr>
                <w:color w:val="000000"/>
                <w:szCs w:val="23"/>
              </w:rPr>
              <w:t>81.9</w:t>
            </w:r>
          </w:p>
        </w:tc>
      </w:tr>
      <w:tr w:rsidR="004F4756" w:rsidRPr="0030791F" w14:paraId="5DD4CB21" w14:textId="77777777" w:rsidTr="004F4756">
        <w:trPr>
          <w:trHeight w:val="300"/>
        </w:trPr>
        <w:tc>
          <w:tcPr>
            <w:tcW w:w="2218" w:type="dxa"/>
            <w:noWrap/>
          </w:tcPr>
          <w:p w14:paraId="650C5780" w14:textId="77777777" w:rsidR="004F4756" w:rsidRPr="0030791F" w:rsidRDefault="004F4756" w:rsidP="004F4756">
            <w:pPr>
              <w:rPr>
                <w:rFonts w:asciiTheme="minorHAnsi" w:hAnsiTheme="minorHAnsi"/>
                <w:szCs w:val="23"/>
              </w:rPr>
            </w:pPr>
            <w:r w:rsidRPr="0030791F">
              <w:rPr>
                <w:rFonts w:asciiTheme="minorHAnsi" w:hAnsiTheme="minorHAnsi"/>
                <w:szCs w:val="23"/>
              </w:rPr>
              <w:t>European/ Other</w:t>
            </w:r>
          </w:p>
        </w:tc>
        <w:tc>
          <w:tcPr>
            <w:tcW w:w="1330" w:type="dxa"/>
            <w:noWrap/>
            <w:vAlign w:val="bottom"/>
          </w:tcPr>
          <w:p w14:paraId="2585C49C" w14:textId="28DC0D0E" w:rsidR="004F4756" w:rsidRPr="0030791F" w:rsidRDefault="004F4756" w:rsidP="004F4756">
            <w:pPr>
              <w:jc w:val="right"/>
              <w:rPr>
                <w:rFonts w:asciiTheme="minorHAnsi" w:hAnsiTheme="minorHAnsi"/>
                <w:szCs w:val="23"/>
              </w:rPr>
            </w:pPr>
            <w:r w:rsidRPr="0030791F">
              <w:rPr>
                <w:color w:val="000000"/>
                <w:szCs w:val="23"/>
              </w:rPr>
              <w:t>2,702</w:t>
            </w:r>
          </w:p>
        </w:tc>
        <w:tc>
          <w:tcPr>
            <w:tcW w:w="1328" w:type="dxa"/>
            <w:gridSpan w:val="2"/>
            <w:noWrap/>
            <w:vAlign w:val="bottom"/>
          </w:tcPr>
          <w:p w14:paraId="17D458DC" w14:textId="1CED8C75" w:rsidR="004F4756" w:rsidRPr="0030791F" w:rsidRDefault="004F4756" w:rsidP="004F4756">
            <w:pPr>
              <w:jc w:val="right"/>
              <w:rPr>
                <w:rFonts w:asciiTheme="minorHAnsi" w:hAnsiTheme="minorHAnsi"/>
                <w:szCs w:val="23"/>
              </w:rPr>
            </w:pPr>
            <w:r w:rsidRPr="0030791F">
              <w:rPr>
                <w:color w:val="000000"/>
                <w:szCs w:val="23"/>
              </w:rPr>
              <w:t>2,205</w:t>
            </w:r>
          </w:p>
        </w:tc>
        <w:tc>
          <w:tcPr>
            <w:tcW w:w="1329" w:type="dxa"/>
            <w:gridSpan w:val="3"/>
            <w:vAlign w:val="bottom"/>
          </w:tcPr>
          <w:p w14:paraId="4861AEA3" w14:textId="60322B16" w:rsidR="004F4756" w:rsidRPr="0030791F" w:rsidRDefault="004F4756" w:rsidP="004F4756">
            <w:pPr>
              <w:jc w:val="right"/>
              <w:rPr>
                <w:rFonts w:asciiTheme="minorHAnsi" w:hAnsiTheme="minorHAnsi"/>
                <w:szCs w:val="23"/>
              </w:rPr>
            </w:pPr>
            <w:r w:rsidRPr="0030791F">
              <w:rPr>
                <w:color w:val="000000"/>
                <w:szCs w:val="23"/>
              </w:rPr>
              <w:t>81.6</w:t>
            </w:r>
          </w:p>
        </w:tc>
        <w:tc>
          <w:tcPr>
            <w:tcW w:w="1328" w:type="dxa"/>
            <w:noWrap/>
            <w:vAlign w:val="bottom"/>
          </w:tcPr>
          <w:p w14:paraId="66757E53" w14:textId="7FABC8E0" w:rsidR="004F4756" w:rsidRPr="0030791F" w:rsidRDefault="004F4756" w:rsidP="004F4756">
            <w:pPr>
              <w:jc w:val="right"/>
              <w:rPr>
                <w:rFonts w:asciiTheme="minorHAnsi" w:hAnsiTheme="minorHAnsi"/>
                <w:szCs w:val="23"/>
              </w:rPr>
            </w:pPr>
            <w:r w:rsidRPr="0030791F">
              <w:rPr>
                <w:color w:val="000000"/>
                <w:szCs w:val="23"/>
              </w:rPr>
              <w:t>2,435</w:t>
            </w:r>
          </w:p>
        </w:tc>
        <w:tc>
          <w:tcPr>
            <w:tcW w:w="1328" w:type="dxa"/>
            <w:vAlign w:val="bottom"/>
          </w:tcPr>
          <w:p w14:paraId="447C318F" w14:textId="7C462A10" w:rsidR="004F4756" w:rsidRPr="0030791F" w:rsidRDefault="004F4756" w:rsidP="004F4756">
            <w:pPr>
              <w:jc w:val="right"/>
              <w:rPr>
                <w:rFonts w:asciiTheme="minorHAnsi" w:hAnsiTheme="minorHAnsi"/>
                <w:szCs w:val="23"/>
              </w:rPr>
            </w:pPr>
            <w:r w:rsidRPr="0030791F">
              <w:rPr>
                <w:color w:val="000000"/>
                <w:szCs w:val="23"/>
              </w:rPr>
              <w:t>90.1</w:t>
            </w:r>
          </w:p>
        </w:tc>
        <w:tc>
          <w:tcPr>
            <w:tcW w:w="1329" w:type="dxa"/>
            <w:gridSpan w:val="2"/>
            <w:noWrap/>
            <w:vAlign w:val="bottom"/>
          </w:tcPr>
          <w:p w14:paraId="6B861B01" w14:textId="2AC8AF36" w:rsidR="004F4756" w:rsidRPr="0030791F" w:rsidRDefault="004F4756" w:rsidP="004F4756">
            <w:pPr>
              <w:jc w:val="right"/>
              <w:rPr>
                <w:rFonts w:asciiTheme="minorHAnsi" w:hAnsiTheme="minorHAnsi"/>
                <w:szCs w:val="23"/>
              </w:rPr>
            </w:pPr>
            <w:r w:rsidRPr="0030791F">
              <w:rPr>
                <w:color w:val="000000"/>
                <w:szCs w:val="23"/>
              </w:rPr>
              <w:t>2,062</w:t>
            </w:r>
          </w:p>
        </w:tc>
        <w:tc>
          <w:tcPr>
            <w:tcW w:w="1328" w:type="dxa"/>
            <w:gridSpan w:val="2"/>
            <w:vAlign w:val="bottom"/>
          </w:tcPr>
          <w:p w14:paraId="12C6F053" w14:textId="6FF666C8" w:rsidR="004F4756" w:rsidRPr="0030791F" w:rsidRDefault="004F4756" w:rsidP="004F4756">
            <w:pPr>
              <w:jc w:val="right"/>
              <w:rPr>
                <w:rFonts w:asciiTheme="minorHAnsi" w:hAnsiTheme="minorHAnsi"/>
                <w:szCs w:val="23"/>
              </w:rPr>
            </w:pPr>
            <w:r w:rsidRPr="0030791F">
              <w:rPr>
                <w:color w:val="000000"/>
                <w:szCs w:val="23"/>
              </w:rPr>
              <w:t>93.5</w:t>
            </w:r>
          </w:p>
        </w:tc>
        <w:tc>
          <w:tcPr>
            <w:tcW w:w="1328" w:type="dxa"/>
            <w:noWrap/>
            <w:vAlign w:val="bottom"/>
          </w:tcPr>
          <w:p w14:paraId="74FE5679" w14:textId="5AD20163" w:rsidR="004F4756" w:rsidRPr="0030791F" w:rsidRDefault="004F4756" w:rsidP="004F4756">
            <w:pPr>
              <w:jc w:val="right"/>
              <w:rPr>
                <w:rFonts w:asciiTheme="minorHAnsi" w:hAnsiTheme="minorHAnsi"/>
                <w:szCs w:val="23"/>
              </w:rPr>
            </w:pPr>
            <w:r w:rsidRPr="0030791F">
              <w:rPr>
                <w:color w:val="000000"/>
                <w:szCs w:val="23"/>
              </w:rPr>
              <w:t>1,842</w:t>
            </w:r>
          </w:p>
        </w:tc>
        <w:tc>
          <w:tcPr>
            <w:tcW w:w="1329" w:type="dxa"/>
            <w:noWrap/>
            <w:vAlign w:val="bottom"/>
          </w:tcPr>
          <w:p w14:paraId="5C48543F" w14:textId="458C212F" w:rsidR="004F4756" w:rsidRPr="0030791F" w:rsidRDefault="004F4756" w:rsidP="004F4756">
            <w:pPr>
              <w:jc w:val="right"/>
              <w:rPr>
                <w:rFonts w:asciiTheme="minorHAnsi" w:hAnsiTheme="minorHAnsi"/>
                <w:szCs w:val="23"/>
              </w:rPr>
            </w:pPr>
            <w:r w:rsidRPr="0030791F">
              <w:rPr>
                <w:color w:val="000000"/>
                <w:szCs w:val="23"/>
              </w:rPr>
              <w:t>83.5</w:t>
            </w:r>
          </w:p>
        </w:tc>
      </w:tr>
      <w:tr w:rsidR="004F4756" w:rsidRPr="0030791F" w14:paraId="7D71A313" w14:textId="77777777" w:rsidTr="004F4756">
        <w:trPr>
          <w:trHeight w:val="300"/>
        </w:trPr>
        <w:tc>
          <w:tcPr>
            <w:tcW w:w="2218" w:type="dxa"/>
            <w:noWrap/>
            <w:vAlign w:val="bottom"/>
            <w:hideMark/>
          </w:tcPr>
          <w:p w14:paraId="47818D73" w14:textId="77777777" w:rsidR="004F4756" w:rsidRPr="0030791F" w:rsidRDefault="004F4756" w:rsidP="004F4756">
            <w:pPr>
              <w:rPr>
                <w:rFonts w:asciiTheme="minorHAnsi" w:hAnsiTheme="minorHAnsi"/>
                <w:b/>
                <w:bCs/>
                <w:szCs w:val="23"/>
              </w:rPr>
            </w:pPr>
            <w:r w:rsidRPr="0030791F">
              <w:rPr>
                <w:rFonts w:asciiTheme="minorHAnsi" w:hAnsiTheme="minorHAnsi"/>
                <w:b/>
                <w:bCs/>
                <w:szCs w:val="23"/>
              </w:rPr>
              <w:t>Total</w:t>
            </w:r>
          </w:p>
        </w:tc>
        <w:tc>
          <w:tcPr>
            <w:tcW w:w="1330" w:type="dxa"/>
            <w:noWrap/>
            <w:vAlign w:val="bottom"/>
          </w:tcPr>
          <w:p w14:paraId="501C5429" w14:textId="2BE1E955" w:rsidR="004F4756" w:rsidRPr="0030791F" w:rsidRDefault="004F4756" w:rsidP="004F4756">
            <w:pPr>
              <w:jc w:val="right"/>
              <w:rPr>
                <w:rFonts w:asciiTheme="minorHAnsi" w:hAnsiTheme="minorHAnsi"/>
                <w:b/>
                <w:bCs/>
                <w:szCs w:val="23"/>
              </w:rPr>
            </w:pPr>
            <w:r w:rsidRPr="0030791F">
              <w:rPr>
                <w:b/>
                <w:bCs/>
                <w:color w:val="000000"/>
                <w:szCs w:val="23"/>
              </w:rPr>
              <w:t>3,738</w:t>
            </w:r>
          </w:p>
        </w:tc>
        <w:tc>
          <w:tcPr>
            <w:tcW w:w="1328" w:type="dxa"/>
            <w:gridSpan w:val="2"/>
            <w:noWrap/>
            <w:vAlign w:val="bottom"/>
          </w:tcPr>
          <w:p w14:paraId="69D58B7F" w14:textId="14C132E1" w:rsidR="004F4756" w:rsidRPr="0030791F" w:rsidRDefault="004F4756" w:rsidP="004F4756">
            <w:pPr>
              <w:jc w:val="right"/>
              <w:rPr>
                <w:rFonts w:asciiTheme="minorHAnsi" w:hAnsiTheme="minorHAnsi"/>
                <w:b/>
                <w:bCs/>
                <w:szCs w:val="23"/>
              </w:rPr>
            </w:pPr>
            <w:r w:rsidRPr="0030791F">
              <w:rPr>
                <w:b/>
                <w:bCs/>
                <w:color w:val="000000"/>
                <w:szCs w:val="23"/>
              </w:rPr>
              <w:t>3,105</w:t>
            </w:r>
          </w:p>
        </w:tc>
        <w:tc>
          <w:tcPr>
            <w:tcW w:w="1329" w:type="dxa"/>
            <w:gridSpan w:val="3"/>
            <w:vAlign w:val="bottom"/>
          </w:tcPr>
          <w:p w14:paraId="405588D7" w14:textId="52C9A2C6" w:rsidR="004F4756" w:rsidRPr="0030791F" w:rsidRDefault="004F4756" w:rsidP="004F4756">
            <w:pPr>
              <w:jc w:val="right"/>
              <w:rPr>
                <w:rFonts w:asciiTheme="minorHAnsi" w:hAnsiTheme="minorHAnsi"/>
                <w:b/>
                <w:bCs/>
                <w:szCs w:val="23"/>
              </w:rPr>
            </w:pPr>
            <w:r w:rsidRPr="0030791F">
              <w:rPr>
                <w:b/>
                <w:bCs/>
                <w:color w:val="000000"/>
                <w:szCs w:val="23"/>
              </w:rPr>
              <w:t>83.1</w:t>
            </w:r>
          </w:p>
        </w:tc>
        <w:tc>
          <w:tcPr>
            <w:tcW w:w="1328" w:type="dxa"/>
            <w:noWrap/>
            <w:vAlign w:val="bottom"/>
          </w:tcPr>
          <w:p w14:paraId="2C6F63B1" w14:textId="1C76793F" w:rsidR="004F4756" w:rsidRPr="0030791F" w:rsidRDefault="004F4756" w:rsidP="004F4756">
            <w:pPr>
              <w:jc w:val="right"/>
              <w:rPr>
                <w:rFonts w:asciiTheme="minorHAnsi" w:hAnsiTheme="minorHAnsi"/>
                <w:b/>
                <w:bCs/>
                <w:szCs w:val="23"/>
              </w:rPr>
            </w:pPr>
            <w:r w:rsidRPr="0030791F">
              <w:rPr>
                <w:b/>
                <w:bCs/>
                <w:color w:val="000000"/>
                <w:szCs w:val="23"/>
              </w:rPr>
              <w:t>3,347</w:t>
            </w:r>
          </w:p>
        </w:tc>
        <w:tc>
          <w:tcPr>
            <w:tcW w:w="1328" w:type="dxa"/>
            <w:vAlign w:val="bottom"/>
          </w:tcPr>
          <w:p w14:paraId="485050FF" w14:textId="08162E45" w:rsidR="004F4756" w:rsidRPr="0030791F" w:rsidRDefault="004F4756" w:rsidP="004F4756">
            <w:pPr>
              <w:jc w:val="right"/>
              <w:rPr>
                <w:rFonts w:asciiTheme="minorHAnsi" w:hAnsiTheme="minorHAnsi"/>
                <w:b/>
                <w:bCs/>
                <w:szCs w:val="23"/>
              </w:rPr>
            </w:pPr>
            <w:r w:rsidRPr="0030791F">
              <w:rPr>
                <w:b/>
                <w:bCs/>
                <w:color w:val="000000"/>
                <w:szCs w:val="23"/>
              </w:rPr>
              <w:t>89.5</w:t>
            </w:r>
          </w:p>
        </w:tc>
        <w:tc>
          <w:tcPr>
            <w:tcW w:w="1329" w:type="dxa"/>
            <w:gridSpan w:val="2"/>
            <w:noWrap/>
            <w:vAlign w:val="bottom"/>
          </w:tcPr>
          <w:p w14:paraId="4C401C5B" w14:textId="55F9D260" w:rsidR="004F4756" w:rsidRPr="0030791F" w:rsidRDefault="004F4756" w:rsidP="004F4756">
            <w:pPr>
              <w:jc w:val="right"/>
              <w:rPr>
                <w:rFonts w:asciiTheme="minorHAnsi" w:hAnsiTheme="minorHAnsi"/>
                <w:b/>
                <w:bCs/>
                <w:szCs w:val="23"/>
              </w:rPr>
            </w:pPr>
            <w:r w:rsidRPr="0030791F">
              <w:rPr>
                <w:b/>
                <w:bCs/>
                <w:color w:val="000000"/>
                <w:szCs w:val="23"/>
              </w:rPr>
              <w:t>2,874</w:t>
            </w:r>
          </w:p>
        </w:tc>
        <w:tc>
          <w:tcPr>
            <w:tcW w:w="1328" w:type="dxa"/>
            <w:gridSpan w:val="2"/>
            <w:vAlign w:val="bottom"/>
          </w:tcPr>
          <w:p w14:paraId="528CA11B" w14:textId="6C088763" w:rsidR="004F4756" w:rsidRPr="0030791F" w:rsidRDefault="004F4756" w:rsidP="004F4756">
            <w:pPr>
              <w:jc w:val="right"/>
              <w:rPr>
                <w:rFonts w:asciiTheme="minorHAnsi" w:hAnsiTheme="minorHAnsi"/>
                <w:b/>
                <w:bCs/>
                <w:szCs w:val="23"/>
              </w:rPr>
            </w:pPr>
            <w:r w:rsidRPr="0030791F">
              <w:rPr>
                <w:b/>
                <w:bCs/>
                <w:color w:val="000000"/>
                <w:szCs w:val="23"/>
              </w:rPr>
              <w:t>92.6</w:t>
            </w:r>
          </w:p>
        </w:tc>
        <w:tc>
          <w:tcPr>
            <w:tcW w:w="1328" w:type="dxa"/>
            <w:noWrap/>
            <w:vAlign w:val="bottom"/>
          </w:tcPr>
          <w:p w14:paraId="780D5EAC" w14:textId="1E3ECAFE" w:rsidR="004F4756" w:rsidRPr="0030791F" w:rsidRDefault="004F4756" w:rsidP="004F4756">
            <w:pPr>
              <w:jc w:val="right"/>
              <w:rPr>
                <w:rFonts w:asciiTheme="minorHAnsi" w:hAnsiTheme="minorHAnsi"/>
                <w:b/>
                <w:bCs/>
                <w:szCs w:val="23"/>
              </w:rPr>
            </w:pPr>
            <w:r w:rsidRPr="0030791F">
              <w:rPr>
                <w:b/>
                <w:bCs/>
                <w:color w:val="000000"/>
                <w:szCs w:val="23"/>
              </w:rPr>
              <w:t>2,528</w:t>
            </w:r>
          </w:p>
        </w:tc>
        <w:tc>
          <w:tcPr>
            <w:tcW w:w="1329" w:type="dxa"/>
            <w:noWrap/>
            <w:vAlign w:val="bottom"/>
          </w:tcPr>
          <w:p w14:paraId="33F5F2D5" w14:textId="69FE26A5" w:rsidR="004F4756" w:rsidRPr="0030791F" w:rsidRDefault="004F4756" w:rsidP="004F4756">
            <w:pPr>
              <w:jc w:val="right"/>
              <w:rPr>
                <w:rFonts w:asciiTheme="minorHAnsi" w:hAnsiTheme="minorHAnsi"/>
                <w:b/>
                <w:bCs/>
                <w:szCs w:val="23"/>
              </w:rPr>
            </w:pPr>
            <w:r w:rsidRPr="0030791F">
              <w:rPr>
                <w:b/>
                <w:bCs/>
                <w:color w:val="000000"/>
                <w:szCs w:val="23"/>
              </w:rPr>
              <w:t>81.4</w:t>
            </w:r>
          </w:p>
        </w:tc>
      </w:tr>
    </w:tbl>
    <w:p w14:paraId="0B8A1DF8" w14:textId="1E8E2141" w:rsidR="00030D6F" w:rsidRPr="0030791F" w:rsidRDefault="00030D6F" w:rsidP="00030D6F">
      <w:pPr>
        <w:rPr>
          <w:i/>
          <w:sz w:val="20"/>
        </w:rPr>
      </w:pPr>
      <w:r w:rsidRPr="0030791F">
        <w:rPr>
          <w:i/>
          <w:sz w:val="20"/>
        </w:rPr>
        <w:t>LG women = women with persistent LG/ who are LG &amp; hrHPV positive</w:t>
      </w:r>
      <w:r w:rsidR="00062B12" w:rsidRPr="0030791F">
        <w:rPr>
          <w:i/>
          <w:sz w:val="20"/>
        </w:rPr>
        <w:t xml:space="preserve"> </w:t>
      </w:r>
    </w:p>
    <w:p w14:paraId="4CAC758E" w14:textId="5F2BB64F" w:rsidR="00030D6F" w:rsidRPr="0030791F" w:rsidRDefault="00030D6F" w:rsidP="00030D6F">
      <w:pPr>
        <w:rPr>
          <w:i/>
          <w:sz w:val="20"/>
        </w:rPr>
      </w:pPr>
      <w:r w:rsidRPr="0030791F">
        <w:rPr>
          <w:i/>
          <w:sz w:val="20"/>
        </w:rPr>
        <w:t>* Percentage of women with persistent LG/ who are LG &amp; hrHPV positive</w:t>
      </w:r>
      <w:r w:rsidR="001763DA" w:rsidRPr="0030791F">
        <w:rPr>
          <w:i/>
          <w:sz w:val="20"/>
        </w:rPr>
        <w:t>;</w:t>
      </w:r>
      <w:r w:rsidRPr="0030791F">
        <w:rPr>
          <w:i/>
          <w:sz w:val="20"/>
        </w:rPr>
        <w:t xml:space="preserve"> † percentage of women with a referral</w:t>
      </w:r>
    </w:p>
    <w:p w14:paraId="0F26A6D9" w14:textId="77777777" w:rsidR="00030D6F" w:rsidRPr="0030791F" w:rsidRDefault="00030D6F" w:rsidP="00030D6F">
      <w:pPr>
        <w:rPr>
          <w:rFonts w:ascii="Cambria" w:eastAsia="Times New Roman" w:hAnsi="Cambria"/>
          <w:b/>
          <w:bCs/>
          <w:sz w:val="26"/>
          <w:szCs w:val="26"/>
        </w:rPr>
      </w:pPr>
      <w:r w:rsidRPr="0030791F">
        <w:br w:type="page"/>
      </w:r>
    </w:p>
    <w:p w14:paraId="58DB99A3" w14:textId="77777777" w:rsidR="00030D6F" w:rsidRPr="0030791F" w:rsidRDefault="00030D6F" w:rsidP="002B0648">
      <w:pPr>
        <w:pStyle w:val="Heading3"/>
        <w:keepNext w:val="0"/>
        <w:widowControl w:val="0"/>
      </w:pPr>
      <w:bookmarkStart w:id="1196" w:name="_Toc475630243"/>
      <w:bookmarkStart w:id="1197" w:name="_Toc509928479"/>
      <w:r w:rsidRPr="0030791F">
        <w:t>Indicator 7.3 – Adequacy of documenting colposcopic assessment</w:t>
      </w:r>
      <w:bookmarkEnd w:id="1196"/>
      <w:bookmarkEnd w:id="1197"/>
    </w:p>
    <w:p w14:paraId="7BA1F500" w14:textId="54434493" w:rsidR="00030D6F" w:rsidRPr="0030791F" w:rsidRDefault="00C65151" w:rsidP="00DC7628">
      <w:pPr>
        <w:pStyle w:val="Caption"/>
        <w:spacing w:after="80"/>
        <w:ind w:right="-23"/>
        <w:jc w:val="both"/>
      </w:pPr>
      <w:bookmarkStart w:id="1198" w:name="_Ref310244840"/>
      <w:bookmarkStart w:id="1199" w:name="_Toc469398347"/>
      <w:bookmarkStart w:id="1200" w:name="_Toc475605580"/>
      <w:bookmarkStart w:id="1201" w:name="_Toc509928552"/>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61</w:t>
      </w:r>
      <w:r w:rsidR="00F55F28" w:rsidRPr="0030791F">
        <w:rPr>
          <w:noProof/>
        </w:rPr>
        <w:fldChar w:fldCharType="end"/>
      </w:r>
      <w:bookmarkEnd w:id="1198"/>
      <w:r w:rsidR="00030D6F" w:rsidRPr="0030791F">
        <w:t xml:space="preserve"> - Completion of colposcopic assessment fields, by DHB</w:t>
      </w:r>
      <w:bookmarkEnd w:id="1199"/>
      <w:bookmarkEnd w:id="1200"/>
      <w:bookmarkEnd w:id="1201"/>
    </w:p>
    <w:tbl>
      <w:tblPr>
        <w:tblW w:w="13058" w:type="dxa"/>
        <w:tblInd w:w="91" w:type="dxa"/>
        <w:tblLayout w:type="fixed"/>
        <w:tblLook w:val="04A0" w:firstRow="1" w:lastRow="0" w:firstColumn="1" w:lastColumn="0" w:noHBand="0" w:noVBand="1"/>
      </w:tblPr>
      <w:tblGrid>
        <w:gridCol w:w="2427"/>
        <w:gridCol w:w="1559"/>
        <w:gridCol w:w="1276"/>
        <w:gridCol w:w="1701"/>
        <w:gridCol w:w="1843"/>
        <w:gridCol w:w="1417"/>
        <w:gridCol w:w="1418"/>
        <w:gridCol w:w="1417"/>
      </w:tblGrid>
      <w:tr w:rsidR="00030D6F" w:rsidRPr="0030791F" w14:paraId="7FA44E02" w14:textId="77777777" w:rsidTr="00576432">
        <w:tc>
          <w:tcPr>
            <w:tcW w:w="2427" w:type="dxa"/>
            <w:vMerge w:val="restart"/>
            <w:tcBorders>
              <w:top w:val="single" w:sz="8" w:space="0" w:color="auto"/>
              <w:left w:val="single" w:sz="8" w:space="0" w:color="auto"/>
              <w:bottom w:val="single" w:sz="8" w:space="0" w:color="000000"/>
              <w:right w:val="single" w:sz="8" w:space="0" w:color="auto"/>
            </w:tcBorders>
            <w:shd w:val="clear" w:color="000000" w:fill="D9D9D9"/>
            <w:hideMark/>
          </w:tcPr>
          <w:p w14:paraId="0F410BB2"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DHB</w:t>
            </w:r>
          </w:p>
        </w:tc>
        <w:tc>
          <w:tcPr>
            <w:tcW w:w="1559" w:type="dxa"/>
            <w:vMerge w:val="restart"/>
            <w:tcBorders>
              <w:top w:val="single" w:sz="8" w:space="0" w:color="auto"/>
              <w:left w:val="nil"/>
              <w:right w:val="single" w:sz="8" w:space="0" w:color="D9D9D9"/>
            </w:tcBorders>
            <w:shd w:val="clear" w:color="000000" w:fill="D9D9D9"/>
            <w:vAlign w:val="center"/>
            <w:hideMark/>
          </w:tcPr>
          <w:p w14:paraId="4D6A6788"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colposcopies</w:t>
            </w:r>
          </w:p>
          <w:p w14:paraId="0612AB45"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9072" w:type="dxa"/>
            <w:gridSpan w:val="6"/>
            <w:tcBorders>
              <w:top w:val="single" w:sz="8" w:space="0" w:color="auto"/>
              <w:left w:val="nil"/>
              <w:right w:val="single" w:sz="8" w:space="0" w:color="000000"/>
            </w:tcBorders>
            <w:shd w:val="clear" w:color="000000" w:fill="D9D9D9"/>
          </w:tcPr>
          <w:p w14:paraId="154127E6" w14:textId="77777777" w:rsidR="00030D6F" w:rsidRPr="0030791F" w:rsidRDefault="00030D6F" w:rsidP="00576432">
            <w:pPr>
              <w:spacing w:before="120" w:after="120"/>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of colposcopies performed where items are completed</w:t>
            </w:r>
          </w:p>
        </w:tc>
      </w:tr>
      <w:tr w:rsidR="00030D6F" w:rsidRPr="0030791F" w14:paraId="5140B687" w14:textId="77777777" w:rsidTr="00576432">
        <w:tc>
          <w:tcPr>
            <w:tcW w:w="2427" w:type="dxa"/>
            <w:vMerge/>
            <w:tcBorders>
              <w:top w:val="single" w:sz="8" w:space="0" w:color="auto"/>
              <w:left w:val="single" w:sz="8" w:space="0" w:color="auto"/>
              <w:bottom w:val="single" w:sz="8" w:space="0" w:color="000000"/>
              <w:right w:val="single" w:sz="8" w:space="0" w:color="auto"/>
            </w:tcBorders>
            <w:vAlign w:val="center"/>
            <w:hideMark/>
          </w:tcPr>
          <w:p w14:paraId="5D51B06A" w14:textId="77777777" w:rsidR="00030D6F" w:rsidRPr="0030791F" w:rsidRDefault="00030D6F" w:rsidP="00576432">
            <w:pPr>
              <w:rPr>
                <w:rFonts w:asciiTheme="minorHAnsi" w:eastAsia="Times New Roman" w:hAnsiTheme="minorHAnsi" w:cs="Arial"/>
                <w:b/>
                <w:bCs/>
                <w:szCs w:val="23"/>
                <w:lang w:eastAsia="en-AU"/>
              </w:rPr>
            </w:pPr>
          </w:p>
        </w:tc>
        <w:tc>
          <w:tcPr>
            <w:tcW w:w="1559" w:type="dxa"/>
            <w:vMerge/>
            <w:tcBorders>
              <w:left w:val="nil"/>
              <w:bottom w:val="single" w:sz="8" w:space="0" w:color="auto"/>
              <w:right w:val="single" w:sz="8" w:space="0" w:color="D9D9D9"/>
            </w:tcBorders>
            <w:shd w:val="clear" w:color="000000" w:fill="D9D9D9"/>
            <w:vAlign w:val="bottom"/>
            <w:hideMark/>
          </w:tcPr>
          <w:p w14:paraId="21E9BEEE" w14:textId="77777777" w:rsidR="00030D6F" w:rsidRPr="0030791F" w:rsidRDefault="00030D6F" w:rsidP="00576432">
            <w:pPr>
              <w:jc w:val="center"/>
              <w:rPr>
                <w:rFonts w:asciiTheme="minorHAnsi" w:eastAsia="Times New Roman" w:hAnsiTheme="minorHAnsi" w:cs="Arial"/>
                <w:b/>
                <w:bCs/>
                <w:szCs w:val="23"/>
                <w:lang w:eastAsia="en-AU"/>
              </w:rPr>
            </w:pPr>
          </w:p>
        </w:tc>
        <w:tc>
          <w:tcPr>
            <w:tcW w:w="1276" w:type="dxa"/>
            <w:tcBorders>
              <w:top w:val="single" w:sz="4" w:space="0" w:color="auto"/>
              <w:left w:val="nil"/>
              <w:bottom w:val="single" w:sz="8" w:space="0" w:color="auto"/>
              <w:right w:val="nil"/>
            </w:tcBorders>
            <w:shd w:val="clear" w:color="000000" w:fill="D9D9D9"/>
            <w:hideMark/>
          </w:tcPr>
          <w:p w14:paraId="1F4E83EF" w14:textId="77777777" w:rsidR="00030D6F" w:rsidRPr="0030791F" w:rsidRDefault="00030D6F" w:rsidP="00576432">
            <w:pPr>
              <w:jc w:val="center"/>
              <w:rPr>
                <w:rFonts w:asciiTheme="minorHAnsi" w:eastAsia="Times New Roman" w:hAnsiTheme="minorHAnsi" w:cs="Arial"/>
                <w:b/>
                <w:bCs/>
                <w:szCs w:val="23"/>
                <w:vertAlign w:val="superscript"/>
                <w:lang w:eastAsia="en-AU"/>
              </w:rPr>
            </w:pPr>
            <w:r w:rsidRPr="0030791F">
              <w:rPr>
                <w:rFonts w:asciiTheme="minorHAnsi" w:eastAsia="Times New Roman" w:hAnsiTheme="minorHAnsi" w:cs="Arial"/>
                <w:b/>
                <w:bCs/>
                <w:szCs w:val="23"/>
                <w:lang w:eastAsia="en-AU"/>
              </w:rPr>
              <w:t>SCJ visibility</w:t>
            </w:r>
            <w:r w:rsidRPr="0030791F">
              <w:rPr>
                <w:rFonts w:asciiTheme="minorHAnsi" w:eastAsia="Times New Roman" w:hAnsiTheme="minorHAnsi" w:cs="Arial"/>
                <w:b/>
                <w:bCs/>
                <w:szCs w:val="23"/>
                <w:vertAlign w:val="superscript"/>
                <w:lang w:eastAsia="en-AU"/>
              </w:rPr>
              <w:t>(i)</w:t>
            </w:r>
          </w:p>
        </w:tc>
        <w:tc>
          <w:tcPr>
            <w:tcW w:w="1701" w:type="dxa"/>
            <w:tcBorders>
              <w:top w:val="single" w:sz="4" w:space="0" w:color="auto"/>
              <w:left w:val="nil"/>
              <w:bottom w:val="single" w:sz="8" w:space="0" w:color="auto"/>
              <w:right w:val="nil"/>
            </w:tcBorders>
            <w:shd w:val="clear" w:color="000000" w:fill="D9D9D9"/>
            <w:hideMark/>
          </w:tcPr>
          <w:p w14:paraId="222828A4" w14:textId="77777777" w:rsidR="00030D6F" w:rsidRPr="0030791F" w:rsidRDefault="00030D6F" w:rsidP="00576432">
            <w:pPr>
              <w:jc w:val="center"/>
              <w:rPr>
                <w:rFonts w:asciiTheme="minorHAnsi" w:eastAsia="Times New Roman" w:hAnsiTheme="minorHAnsi" w:cs="Arial"/>
                <w:b/>
                <w:bCs/>
                <w:szCs w:val="23"/>
                <w:vertAlign w:val="superscript"/>
                <w:lang w:eastAsia="en-AU"/>
              </w:rPr>
            </w:pPr>
            <w:r w:rsidRPr="0030791F">
              <w:rPr>
                <w:rFonts w:asciiTheme="minorHAnsi" w:eastAsia="Times New Roman" w:hAnsiTheme="minorHAnsi" w:cs="Arial"/>
                <w:b/>
                <w:bCs/>
                <w:szCs w:val="23"/>
                <w:lang w:eastAsia="en-AU"/>
              </w:rPr>
              <w:t>Presence/ absence lesion</w:t>
            </w:r>
            <w:r w:rsidRPr="0030791F">
              <w:rPr>
                <w:rFonts w:asciiTheme="minorHAnsi" w:eastAsia="Times New Roman" w:hAnsiTheme="minorHAnsi" w:cs="Arial"/>
                <w:b/>
                <w:bCs/>
                <w:szCs w:val="23"/>
                <w:vertAlign w:val="superscript"/>
                <w:lang w:eastAsia="en-AU"/>
              </w:rPr>
              <w:t>(ii)</w:t>
            </w:r>
          </w:p>
        </w:tc>
        <w:tc>
          <w:tcPr>
            <w:tcW w:w="1843" w:type="dxa"/>
            <w:tcBorders>
              <w:top w:val="single" w:sz="4" w:space="0" w:color="auto"/>
              <w:left w:val="nil"/>
              <w:bottom w:val="single" w:sz="8" w:space="0" w:color="auto"/>
              <w:right w:val="nil"/>
            </w:tcBorders>
            <w:shd w:val="clear" w:color="000000" w:fill="D9D9D9"/>
            <w:tcMar>
              <w:left w:w="57" w:type="dxa"/>
              <w:right w:w="57" w:type="dxa"/>
            </w:tcMar>
            <w:hideMark/>
          </w:tcPr>
          <w:p w14:paraId="79ABD39F" w14:textId="77777777" w:rsidR="00030D6F" w:rsidRPr="0030791F" w:rsidRDefault="00030D6F" w:rsidP="00576432">
            <w:pPr>
              <w:jc w:val="center"/>
              <w:rPr>
                <w:rFonts w:asciiTheme="minorHAnsi" w:eastAsia="Times New Roman" w:hAnsiTheme="minorHAnsi" w:cs="Arial"/>
                <w:b/>
                <w:bCs/>
                <w:szCs w:val="23"/>
                <w:vertAlign w:val="superscript"/>
                <w:lang w:eastAsia="en-AU"/>
              </w:rPr>
            </w:pPr>
            <w:r w:rsidRPr="0030791F">
              <w:rPr>
                <w:rFonts w:asciiTheme="minorHAnsi" w:eastAsia="Times New Roman" w:hAnsiTheme="minorHAnsi" w:cs="Arial"/>
                <w:b/>
                <w:bCs/>
                <w:szCs w:val="23"/>
                <w:lang w:eastAsia="en-AU"/>
              </w:rPr>
              <w:t>Opinion re abnormality grade</w:t>
            </w:r>
            <w:r w:rsidRPr="0030791F">
              <w:rPr>
                <w:rFonts w:asciiTheme="minorHAnsi" w:eastAsia="Times New Roman" w:hAnsiTheme="minorHAnsi" w:cs="Arial"/>
                <w:b/>
                <w:bCs/>
                <w:szCs w:val="23"/>
                <w:vertAlign w:val="superscript"/>
                <w:lang w:eastAsia="en-AU"/>
              </w:rPr>
              <w:t>(iii)</w:t>
            </w:r>
          </w:p>
        </w:tc>
        <w:tc>
          <w:tcPr>
            <w:tcW w:w="1417" w:type="dxa"/>
            <w:tcBorders>
              <w:top w:val="single" w:sz="4" w:space="0" w:color="auto"/>
              <w:left w:val="nil"/>
              <w:bottom w:val="single" w:sz="8" w:space="0" w:color="auto"/>
              <w:right w:val="nil"/>
            </w:tcBorders>
            <w:shd w:val="clear" w:color="000000" w:fill="D9D9D9"/>
          </w:tcPr>
          <w:p w14:paraId="4FE275DE"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Follow-up type</w:t>
            </w:r>
          </w:p>
        </w:tc>
        <w:tc>
          <w:tcPr>
            <w:tcW w:w="1418" w:type="dxa"/>
            <w:tcBorders>
              <w:top w:val="single" w:sz="4" w:space="0" w:color="auto"/>
              <w:left w:val="nil"/>
              <w:bottom w:val="single" w:sz="8" w:space="0" w:color="auto"/>
              <w:right w:val="nil"/>
            </w:tcBorders>
            <w:shd w:val="clear" w:color="000000" w:fill="D9D9D9"/>
          </w:tcPr>
          <w:p w14:paraId="3DD0B046"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Follow-up timeframe</w:t>
            </w:r>
          </w:p>
        </w:tc>
        <w:tc>
          <w:tcPr>
            <w:tcW w:w="1417" w:type="dxa"/>
            <w:tcBorders>
              <w:top w:val="single" w:sz="4" w:space="0" w:color="auto"/>
              <w:left w:val="nil"/>
              <w:bottom w:val="single" w:sz="8" w:space="0" w:color="auto"/>
              <w:right w:val="single" w:sz="8" w:space="0" w:color="auto"/>
            </w:tcBorders>
            <w:shd w:val="clear" w:color="000000" w:fill="D9D9D9"/>
            <w:hideMark/>
          </w:tcPr>
          <w:p w14:paraId="0A07331E"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Items i, ii, &amp; iii complete</w:t>
            </w:r>
          </w:p>
        </w:tc>
      </w:tr>
      <w:tr w:rsidR="00DC2782" w:rsidRPr="0030791F" w14:paraId="55497E7C" w14:textId="77777777" w:rsidTr="00576432">
        <w:trPr>
          <w:trHeight w:val="315"/>
        </w:trPr>
        <w:tc>
          <w:tcPr>
            <w:tcW w:w="2427" w:type="dxa"/>
            <w:tcBorders>
              <w:top w:val="nil"/>
              <w:left w:val="single" w:sz="8" w:space="0" w:color="auto"/>
              <w:bottom w:val="nil"/>
              <w:right w:val="nil"/>
            </w:tcBorders>
            <w:shd w:val="clear" w:color="auto" w:fill="auto"/>
          </w:tcPr>
          <w:p w14:paraId="3AA72E76" w14:textId="77777777" w:rsidR="00DC2782" w:rsidRPr="0030791F" w:rsidRDefault="00DC2782" w:rsidP="00DC2782">
            <w:pPr>
              <w:rPr>
                <w:rFonts w:asciiTheme="minorHAnsi" w:hAnsiTheme="minorHAnsi"/>
                <w:i/>
                <w:szCs w:val="23"/>
              </w:rPr>
            </w:pPr>
            <w:r w:rsidRPr="0030791F">
              <w:rPr>
                <w:rFonts w:asciiTheme="minorHAnsi" w:hAnsiTheme="minorHAnsi"/>
                <w:i/>
                <w:szCs w:val="23"/>
              </w:rPr>
              <w:t>Public clinics overall</w:t>
            </w:r>
          </w:p>
        </w:tc>
        <w:tc>
          <w:tcPr>
            <w:tcW w:w="1559" w:type="dxa"/>
            <w:tcBorders>
              <w:top w:val="nil"/>
              <w:left w:val="single" w:sz="8" w:space="0" w:color="auto"/>
              <w:bottom w:val="nil"/>
              <w:right w:val="nil"/>
            </w:tcBorders>
            <w:shd w:val="clear" w:color="auto" w:fill="auto"/>
            <w:vAlign w:val="bottom"/>
          </w:tcPr>
          <w:p w14:paraId="3AAE4167" w14:textId="561D86DE" w:rsidR="00DC2782" w:rsidRPr="0030791F" w:rsidRDefault="00DC2782" w:rsidP="00DC2782">
            <w:pPr>
              <w:jc w:val="center"/>
              <w:rPr>
                <w:rFonts w:asciiTheme="minorHAnsi" w:hAnsiTheme="minorHAnsi"/>
                <w:i/>
                <w:szCs w:val="23"/>
              </w:rPr>
            </w:pPr>
            <w:r w:rsidRPr="0030791F">
              <w:rPr>
                <w:i/>
                <w:iCs/>
                <w:color w:val="000000"/>
                <w:sz w:val="22"/>
              </w:rPr>
              <w:t>11,603</w:t>
            </w:r>
          </w:p>
        </w:tc>
        <w:tc>
          <w:tcPr>
            <w:tcW w:w="1276" w:type="dxa"/>
            <w:tcBorders>
              <w:top w:val="nil"/>
              <w:left w:val="nil"/>
              <w:bottom w:val="nil"/>
              <w:right w:val="nil"/>
            </w:tcBorders>
            <w:shd w:val="clear" w:color="auto" w:fill="auto"/>
            <w:vAlign w:val="bottom"/>
          </w:tcPr>
          <w:p w14:paraId="4A0FF2C5" w14:textId="45CBE750" w:rsidR="00DC2782" w:rsidRPr="0030791F" w:rsidRDefault="00DC2782" w:rsidP="00DC2782">
            <w:pPr>
              <w:tabs>
                <w:tab w:val="left" w:pos="197"/>
              </w:tabs>
              <w:ind w:right="12"/>
              <w:jc w:val="center"/>
              <w:rPr>
                <w:rFonts w:asciiTheme="minorHAnsi" w:hAnsiTheme="minorHAnsi"/>
                <w:i/>
                <w:szCs w:val="23"/>
              </w:rPr>
            </w:pPr>
            <w:r w:rsidRPr="0030791F">
              <w:rPr>
                <w:i/>
                <w:iCs/>
                <w:color w:val="000000"/>
                <w:sz w:val="22"/>
              </w:rPr>
              <w:t>97.5</w:t>
            </w:r>
          </w:p>
        </w:tc>
        <w:tc>
          <w:tcPr>
            <w:tcW w:w="1701" w:type="dxa"/>
            <w:tcBorders>
              <w:top w:val="nil"/>
              <w:left w:val="nil"/>
              <w:bottom w:val="nil"/>
              <w:right w:val="nil"/>
            </w:tcBorders>
            <w:shd w:val="clear" w:color="auto" w:fill="auto"/>
            <w:vAlign w:val="bottom"/>
          </w:tcPr>
          <w:p w14:paraId="60E14E0D" w14:textId="3A75BAC9" w:rsidR="00DC2782" w:rsidRPr="0030791F" w:rsidRDefault="00DC2782" w:rsidP="00DC2782">
            <w:pPr>
              <w:tabs>
                <w:tab w:val="left" w:pos="195"/>
                <w:tab w:val="left" w:pos="621"/>
                <w:tab w:val="left" w:pos="762"/>
              </w:tabs>
              <w:ind w:right="9"/>
              <w:jc w:val="center"/>
              <w:rPr>
                <w:rFonts w:asciiTheme="minorHAnsi" w:hAnsiTheme="minorHAnsi"/>
                <w:i/>
                <w:szCs w:val="23"/>
              </w:rPr>
            </w:pPr>
            <w:r w:rsidRPr="0030791F">
              <w:rPr>
                <w:i/>
                <w:iCs/>
                <w:color w:val="000000"/>
                <w:sz w:val="22"/>
              </w:rPr>
              <w:t>100.0</w:t>
            </w:r>
          </w:p>
        </w:tc>
        <w:tc>
          <w:tcPr>
            <w:tcW w:w="1843" w:type="dxa"/>
            <w:tcBorders>
              <w:top w:val="nil"/>
              <w:left w:val="nil"/>
              <w:bottom w:val="nil"/>
              <w:right w:val="nil"/>
            </w:tcBorders>
            <w:shd w:val="clear" w:color="auto" w:fill="auto"/>
            <w:vAlign w:val="bottom"/>
          </w:tcPr>
          <w:p w14:paraId="3E7C246F" w14:textId="518B78E0" w:rsidR="00DC2782" w:rsidRPr="0030791F" w:rsidRDefault="00DC2782" w:rsidP="00DC2782">
            <w:pPr>
              <w:jc w:val="center"/>
              <w:rPr>
                <w:rFonts w:asciiTheme="minorHAnsi" w:hAnsiTheme="minorHAnsi"/>
                <w:i/>
                <w:szCs w:val="23"/>
              </w:rPr>
            </w:pPr>
            <w:r w:rsidRPr="0030791F">
              <w:rPr>
                <w:i/>
                <w:iCs/>
                <w:color w:val="000000"/>
                <w:sz w:val="22"/>
              </w:rPr>
              <w:t>91.2</w:t>
            </w:r>
          </w:p>
        </w:tc>
        <w:tc>
          <w:tcPr>
            <w:tcW w:w="1417" w:type="dxa"/>
            <w:tcBorders>
              <w:top w:val="nil"/>
              <w:left w:val="nil"/>
              <w:bottom w:val="nil"/>
              <w:right w:val="nil"/>
            </w:tcBorders>
            <w:vAlign w:val="bottom"/>
          </w:tcPr>
          <w:p w14:paraId="3B8E9CC0" w14:textId="6EA90AA1" w:rsidR="00DC2782" w:rsidRPr="0030791F" w:rsidRDefault="00DC2782" w:rsidP="00DC2782">
            <w:pPr>
              <w:jc w:val="center"/>
              <w:rPr>
                <w:rFonts w:asciiTheme="minorHAnsi" w:hAnsiTheme="minorHAnsi"/>
                <w:i/>
                <w:szCs w:val="23"/>
              </w:rPr>
            </w:pPr>
            <w:r w:rsidRPr="0030791F">
              <w:rPr>
                <w:i/>
                <w:iCs/>
                <w:color w:val="000000"/>
                <w:sz w:val="22"/>
              </w:rPr>
              <w:t>95.4</w:t>
            </w:r>
          </w:p>
        </w:tc>
        <w:tc>
          <w:tcPr>
            <w:tcW w:w="1418" w:type="dxa"/>
            <w:tcBorders>
              <w:top w:val="nil"/>
              <w:left w:val="nil"/>
              <w:bottom w:val="nil"/>
              <w:right w:val="nil"/>
            </w:tcBorders>
            <w:vAlign w:val="bottom"/>
          </w:tcPr>
          <w:p w14:paraId="69205733" w14:textId="6609B9D9" w:rsidR="00DC2782" w:rsidRPr="0030791F" w:rsidRDefault="00DC2782" w:rsidP="00DC2782">
            <w:pPr>
              <w:tabs>
                <w:tab w:val="left" w:pos="481"/>
              </w:tabs>
              <w:ind w:right="4"/>
              <w:jc w:val="center"/>
              <w:rPr>
                <w:rFonts w:asciiTheme="minorHAnsi" w:hAnsiTheme="minorHAnsi"/>
                <w:i/>
                <w:szCs w:val="23"/>
              </w:rPr>
            </w:pPr>
            <w:r w:rsidRPr="0030791F">
              <w:rPr>
                <w:i/>
                <w:iCs/>
                <w:color w:val="000000"/>
                <w:sz w:val="22"/>
              </w:rPr>
              <w:t>95.0</w:t>
            </w:r>
          </w:p>
        </w:tc>
        <w:tc>
          <w:tcPr>
            <w:tcW w:w="1417" w:type="dxa"/>
            <w:tcBorders>
              <w:top w:val="nil"/>
              <w:left w:val="nil"/>
              <w:bottom w:val="nil"/>
              <w:right w:val="single" w:sz="8" w:space="0" w:color="auto"/>
            </w:tcBorders>
            <w:shd w:val="clear" w:color="auto" w:fill="auto"/>
            <w:vAlign w:val="bottom"/>
          </w:tcPr>
          <w:p w14:paraId="18BE3D7C" w14:textId="1E2BA14F" w:rsidR="00DC2782" w:rsidRPr="0030791F" w:rsidRDefault="00DC2782" w:rsidP="00DC2782">
            <w:pPr>
              <w:ind w:right="14"/>
              <w:jc w:val="center"/>
              <w:rPr>
                <w:rFonts w:asciiTheme="minorHAnsi" w:hAnsiTheme="minorHAnsi"/>
                <w:i/>
                <w:szCs w:val="23"/>
              </w:rPr>
            </w:pPr>
            <w:r w:rsidRPr="0030791F">
              <w:rPr>
                <w:i/>
                <w:iCs/>
                <w:color w:val="000000"/>
                <w:sz w:val="22"/>
              </w:rPr>
              <w:t>92.6</w:t>
            </w:r>
          </w:p>
        </w:tc>
      </w:tr>
      <w:tr w:rsidR="00DC2782" w:rsidRPr="0030791F" w14:paraId="0898B067" w14:textId="77777777" w:rsidTr="00576432">
        <w:trPr>
          <w:trHeight w:val="315"/>
        </w:trPr>
        <w:tc>
          <w:tcPr>
            <w:tcW w:w="2427" w:type="dxa"/>
            <w:tcBorders>
              <w:top w:val="nil"/>
              <w:left w:val="single" w:sz="8" w:space="0" w:color="auto"/>
              <w:bottom w:val="nil"/>
              <w:right w:val="nil"/>
            </w:tcBorders>
            <w:shd w:val="clear" w:color="auto" w:fill="auto"/>
          </w:tcPr>
          <w:p w14:paraId="7F863CF9"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Auckland</w:t>
            </w:r>
          </w:p>
        </w:tc>
        <w:tc>
          <w:tcPr>
            <w:tcW w:w="1559" w:type="dxa"/>
            <w:tcBorders>
              <w:top w:val="nil"/>
              <w:left w:val="single" w:sz="8" w:space="0" w:color="auto"/>
              <w:bottom w:val="nil"/>
              <w:right w:val="nil"/>
            </w:tcBorders>
            <w:shd w:val="clear" w:color="auto" w:fill="auto"/>
            <w:vAlign w:val="bottom"/>
          </w:tcPr>
          <w:p w14:paraId="5BDE2C2B" w14:textId="0AD8279F" w:rsidR="00DC2782" w:rsidRPr="0030791F" w:rsidRDefault="00DC2782" w:rsidP="00DC2782">
            <w:pPr>
              <w:jc w:val="center"/>
              <w:rPr>
                <w:rFonts w:asciiTheme="minorHAnsi" w:hAnsiTheme="minorHAnsi"/>
                <w:szCs w:val="23"/>
              </w:rPr>
            </w:pPr>
            <w:r w:rsidRPr="0030791F">
              <w:rPr>
                <w:color w:val="000000"/>
                <w:sz w:val="22"/>
              </w:rPr>
              <w:t>997</w:t>
            </w:r>
          </w:p>
        </w:tc>
        <w:tc>
          <w:tcPr>
            <w:tcW w:w="1276" w:type="dxa"/>
            <w:tcBorders>
              <w:top w:val="nil"/>
              <w:left w:val="nil"/>
              <w:bottom w:val="nil"/>
              <w:right w:val="nil"/>
            </w:tcBorders>
            <w:shd w:val="clear" w:color="auto" w:fill="auto"/>
            <w:vAlign w:val="bottom"/>
          </w:tcPr>
          <w:p w14:paraId="75515671" w14:textId="2174C306" w:rsidR="00DC2782" w:rsidRPr="0030791F" w:rsidRDefault="00DC2782" w:rsidP="00DC2782">
            <w:pPr>
              <w:tabs>
                <w:tab w:val="left" w:pos="197"/>
              </w:tabs>
              <w:jc w:val="center"/>
              <w:rPr>
                <w:rFonts w:asciiTheme="minorHAnsi" w:hAnsiTheme="minorHAnsi"/>
                <w:szCs w:val="23"/>
              </w:rPr>
            </w:pPr>
            <w:r w:rsidRPr="0030791F">
              <w:rPr>
                <w:color w:val="000000"/>
                <w:sz w:val="22"/>
              </w:rPr>
              <w:t>97.5</w:t>
            </w:r>
          </w:p>
        </w:tc>
        <w:tc>
          <w:tcPr>
            <w:tcW w:w="1701" w:type="dxa"/>
            <w:tcBorders>
              <w:top w:val="nil"/>
              <w:left w:val="nil"/>
              <w:bottom w:val="nil"/>
              <w:right w:val="nil"/>
            </w:tcBorders>
            <w:shd w:val="clear" w:color="auto" w:fill="auto"/>
            <w:vAlign w:val="bottom"/>
          </w:tcPr>
          <w:p w14:paraId="4C6E31AC" w14:textId="176A82DE"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3A7480CE" w14:textId="6C2B2F46" w:rsidR="00DC2782" w:rsidRPr="0030791F" w:rsidRDefault="00DC2782" w:rsidP="00DC2782">
            <w:pPr>
              <w:jc w:val="center"/>
              <w:rPr>
                <w:rFonts w:asciiTheme="minorHAnsi" w:hAnsiTheme="minorHAnsi"/>
                <w:szCs w:val="23"/>
              </w:rPr>
            </w:pPr>
            <w:r w:rsidRPr="0030791F">
              <w:rPr>
                <w:color w:val="000000"/>
                <w:sz w:val="22"/>
              </w:rPr>
              <w:t>92.0</w:t>
            </w:r>
          </w:p>
        </w:tc>
        <w:tc>
          <w:tcPr>
            <w:tcW w:w="1417" w:type="dxa"/>
            <w:tcBorders>
              <w:top w:val="nil"/>
              <w:left w:val="nil"/>
              <w:bottom w:val="nil"/>
              <w:right w:val="nil"/>
            </w:tcBorders>
            <w:vAlign w:val="bottom"/>
          </w:tcPr>
          <w:p w14:paraId="227E3934" w14:textId="4FC18C36" w:rsidR="00DC2782" w:rsidRPr="0030791F" w:rsidRDefault="00DC2782" w:rsidP="00DC2782">
            <w:pPr>
              <w:jc w:val="center"/>
              <w:rPr>
                <w:rFonts w:asciiTheme="minorHAnsi" w:hAnsiTheme="minorHAnsi"/>
                <w:szCs w:val="23"/>
              </w:rPr>
            </w:pPr>
            <w:r w:rsidRPr="0030791F">
              <w:rPr>
                <w:color w:val="000000"/>
                <w:sz w:val="22"/>
              </w:rPr>
              <w:t>97.4</w:t>
            </w:r>
          </w:p>
        </w:tc>
        <w:tc>
          <w:tcPr>
            <w:tcW w:w="1418" w:type="dxa"/>
            <w:tcBorders>
              <w:top w:val="nil"/>
              <w:left w:val="nil"/>
              <w:bottom w:val="nil"/>
              <w:right w:val="nil"/>
            </w:tcBorders>
            <w:vAlign w:val="bottom"/>
          </w:tcPr>
          <w:p w14:paraId="5F65359D" w14:textId="4F2CD027" w:rsidR="00DC2782" w:rsidRPr="0030791F" w:rsidRDefault="00DC2782" w:rsidP="00DC2782">
            <w:pPr>
              <w:tabs>
                <w:tab w:val="left" w:pos="481"/>
              </w:tabs>
              <w:ind w:right="4"/>
              <w:jc w:val="center"/>
              <w:rPr>
                <w:rFonts w:asciiTheme="minorHAnsi" w:hAnsiTheme="minorHAnsi"/>
                <w:szCs w:val="23"/>
              </w:rPr>
            </w:pPr>
            <w:r w:rsidRPr="0030791F">
              <w:rPr>
                <w:color w:val="000000"/>
                <w:sz w:val="22"/>
              </w:rPr>
              <w:t>97.1</w:t>
            </w:r>
          </w:p>
        </w:tc>
        <w:tc>
          <w:tcPr>
            <w:tcW w:w="1417" w:type="dxa"/>
            <w:tcBorders>
              <w:top w:val="nil"/>
              <w:left w:val="nil"/>
              <w:bottom w:val="nil"/>
              <w:right w:val="single" w:sz="8" w:space="0" w:color="auto"/>
            </w:tcBorders>
            <w:shd w:val="clear" w:color="auto" w:fill="auto"/>
            <w:vAlign w:val="bottom"/>
          </w:tcPr>
          <w:p w14:paraId="48C6AAF1" w14:textId="053A4E86" w:rsidR="00DC2782" w:rsidRPr="0030791F" w:rsidRDefault="00DC2782" w:rsidP="00DC2782">
            <w:pPr>
              <w:ind w:right="14"/>
              <w:jc w:val="center"/>
              <w:rPr>
                <w:rFonts w:asciiTheme="minorHAnsi" w:hAnsiTheme="minorHAnsi"/>
                <w:szCs w:val="23"/>
              </w:rPr>
            </w:pPr>
            <w:r w:rsidRPr="0030791F">
              <w:rPr>
                <w:color w:val="000000"/>
                <w:sz w:val="22"/>
              </w:rPr>
              <w:t>92.6</w:t>
            </w:r>
          </w:p>
        </w:tc>
      </w:tr>
      <w:tr w:rsidR="00DC2782" w:rsidRPr="0030791F" w14:paraId="744ECB58" w14:textId="77777777" w:rsidTr="00576432">
        <w:trPr>
          <w:trHeight w:val="315"/>
        </w:trPr>
        <w:tc>
          <w:tcPr>
            <w:tcW w:w="2427" w:type="dxa"/>
            <w:tcBorders>
              <w:top w:val="nil"/>
              <w:left w:val="single" w:sz="8" w:space="0" w:color="auto"/>
              <w:bottom w:val="nil"/>
              <w:right w:val="nil"/>
            </w:tcBorders>
            <w:shd w:val="clear" w:color="auto" w:fill="auto"/>
            <w:hideMark/>
          </w:tcPr>
          <w:p w14:paraId="64B41284"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Bay of Plenty</w:t>
            </w:r>
          </w:p>
        </w:tc>
        <w:tc>
          <w:tcPr>
            <w:tcW w:w="1559" w:type="dxa"/>
            <w:tcBorders>
              <w:top w:val="nil"/>
              <w:left w:val="single" w:sz="8" w:space="0" w:color="auto"/>
              <w:bottom w:val="nil"/>
              <w:right w:val="nil"/>
            </w:tcBorders>
            <w:shd w:val="clear" w:color="auto" w:fill="auto"/>
            <w:vAlign w:val="bottom"/>
          </w:tcPr>
          <w:p w14:paraId="6B374D82" w14:textId="28E322CD" w:rsidR="00DC2782" w:rsidRPr="0030791F" w:rsidRDefault="00DC2782" w:rsidP="00DC2782">
            <w:pPr>
              <w:jc w:val="center"/>
              <w:rPr>
                <w:rFonts w:asciiTheme="minorHAnsi" w:hAnsiTheme="minorHAnsi"/>
                <w:szCs w:val="23"/>
              </w:rPr>
            </w:pPr>
            <w:r w:rsidRPr="0030791F">
              <w:rPr>
                <w:color w:val="000000"/>
                <w:sz w:val="22"/>
              </w:rPr>
              <w:t>582</w:t>
            </w:r>
          </w:p>
        </w:tc>
        <w:tc>
          <w:tcPr>
            <w:tcW w:w="1276" w:type="dxa"/>
            <w:tcBorders>
              <w:top w:val="nil"/>
              <w:left w:val="nil"/>
              <w:bottom w:val="nil"/>
              <w:right w:val="nil"/>
            </w:tcBorders>
            <w:shd w:val="clear" w:color="auto" w:fill="auto"/>
            <w:vAlign w:val="bottom"/>
          </w:tcPr>
          <w:p w14:paraId="43A56239" w14:textId="2CBAEE30" w:rsidR="00DC2782" w:rsidRPr="0030791F" w:rsidRDefault="00DC2782" w:rsidP="00DC2782">
            <w:pPr>
              <w:tabs>
                <w:tab w:val="left" w:pos="197"/>
              </w:tabs>
              <w:jc w:val="center"/>
              <w:rPr>
                <w:rFonts w:asciiTheme="minorHAnsi" w:hAnsiTheme="minorHAnsi"/>
                <w:szCs w:val="23"/>
              </w:rPr>
            </w:pPr>
            <w:r w:rsidRPr="0030791F">
              <w:rPr>
                <w:color w:val="000000"/>
                <w:sz w:val="22"/>
              </w:rPr>
              <w:t>97.8</w:t>
            </w:r>
          </w:p>
        </w:tc>
        <w:tc>
          <w:tcPr>
            <w:tcW w:w="1701" w:type="dxa"/>
            <w:tcBorders>
              <w:top w:val="nil"/>
              <w:left w:val="nil"/>
              <w:bottom w:val="nil"/>
              <w:right w:val="nil"/>
            </w:tcBorders>
            <w:shd w:val="clear" w:color="auto" w:fill="auto"/>
            <w:vAlign w:val="bottom"/>
          </w:tcPr>
          <w:p w14:paraId="3AB5F10F" w14:textId="1A506781"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70EDA9CF" w14:textId="199F7EF5" w:rsidR="00DC2782" w:rsidRPr="0030791F" w:rsidRDefault="00DC2782" w:rsidP="00DC2782">
            <w:pPr>
              <w:jc w:val="center"/>
              <w:rPr>
                <w:rFonts w:asciiTheme="minorHAnsi" w:hAnsiTheme="minorHAnsi"/>
                <w:szCs w:val="23"/>
              </w:rPr>
            </w:pPr>
            <w:r w:rsidRPr="0030791F">
              <w:rPr>
                <w:color w:val="000000"/>
                <w:sz w:val="22"/>
              </w:rPr>
              <w:t>87.7</w:t>
            </w:r>
          </w:p>
        </w:tc>
        <w:tc>
          <w:tcPr>
            <w:tcW w:w="1417" w:type="dxa"/>
            <w:tcBorders>
              <w:top w:val="nil"/>
              <w:left w:val="nil"/>
              <w:bottom w:val="nil"/>
              <w:right w:val="nil"/>
            </w:tcBorders>
            <w:vAlign w:val="bottom"/>
          </w:tcPr>
          <w:p w14:paraId="68985079" w14:textId="16D62E3C" w:rsidR="00DC2782" w:rsidRPr="0030791F" w:rsidRDefault="00DC2782" w:rsidP="00DC2782">
            <w:pPr>
              <w:jc w:val="center"/>
              <w:rPr>
                <w:rFonts w:asciiTheme="minorHAnsi" w:hAnsiTheme="minorHAnsi"/>
                <w:szCs w:val="23"/>
              </w:rPr>
            </w:pPr>
            <w:r w:rsidRPr="0030791F">
              <w:rPr>
                <w:color w:val="000000"/>
                <w:sz w:val="22"/>
              </w:rPr>
              <w:t>94.2</w:t>
            </w:r>
          </w:p>
        </w:tc>
        <w:tc>
          <w:tcPr>
            <w:tcW w:w="1418" w:type="dxa"/>
            <w:tcBorders>
              <w:top w:val="nil"/>
              <w:left w:val="nil"/>
              <w:bottom w:val="nil"/>
              <w:right w:val="nil"/>
            </w:tcBorders>
            <w:vAlign w:val="bottom"/>
          </w:tcPr>
          <w:p w14:paraId="36542FEA" w14:textId="31B8743D" w:rsidR="00DC2782" w:rsidRPr="0030791F" w:rsidRDefault="00DC2782" w:rsidP="00DC2782">
            <w:pPr>
              <w:tabs>
                <w:tab w:val="left" w:pos="481"/>
              </w:tabs>
              <w:ind w:right="4"/>
              <w:jc w:val="center"/>
              <w:rPr>
                <w:rFonts w:asciiTheme="minorHAnsi" w:hAnsiTheme="minorHAnsi"/>
                <w:szCs w:val="23"/>
              </w:rPr>
            </w:pPr>
            <w:r w:rsidRPr="0030791F">
              <w:rPr>
                <w:color w:val="000000"/>
                <w:sz w:val="22"/>
              </w:rPr>
              <w:t>94.2</w:t>
            </w:r>
          </w:p>
        </w:tc>
        <w:tc>
          <w:tcPr>
            <w:tcW w:w="1417" w:type="dxa"/>
            <w:tcBorders>
              <w:top w:val="nil"/>
              <w:left w:val="nil"/>
              <w:bottom w:val="nil"/>
              <w:right w:val="single" w:sz="8" w:space="0" w:color="auto"/>
            </w:tcBorders>
            <w:shd w:val="clear" w:color="auto" w:fill="auto"/>
            <w:vAlign w:val="bottom"/>
          </w:tcPr>
          <w:p w14:paraId="56BEE472" w14:textId="0C5003BB" w:rsidR="00DC2782" w:rsidRPr="0030791F" w:rsidRDefault="00DC2782" w:rsidP="00DC2782">
            <w:pPr>
              <w:ind w:right="14"/>
              <w:jc w:val="center"/>
              <w:rPr>
                <w:rFonts w:asciiTheme="minorHAnsi" w:hAnsiTheme="minorHAnsi"/>
                <w:szCs w:val="23"/>
              </w:rPr>
            </w:pPr>
            <w:r w:rsidRPr="0030791F">
              <w:rPr>
                <w:color w:val="000000"/>
                <w:sz w:val="22"/>
              </w:rPr>
              <w:t>90.5</w:t>
            </w:r>
          </w:p>
        </w:tc>
      </w:tr>
      <w:tr w:rsidR="00DC2782" w:rsidRPr="0030791F" w14:paraId="356B0EDB" w14:textId="77777777" w:rsidTr="00576432">
        <w:trPr>
          <w:trHeight w:val="315"/>
        </w:trPr>
        <w:tc>
          <w:tcPr>
            <w:tcW w:w="2427" w:type="dxa"/>
            <w:tcBorders>
              <w:top w:val="nil"/>
              <w:left w:val="single" w:sz="8" w:space="0" w:color="auto"/>
              <w:bottom w:val="nil"/>
              <w:right w:val="nil"/>
            </w:tcBorders>
            <w:shd w:val="clear" w:color="auto" w:fill="auto"/>
            <w:hideMark/>
          </w:tcPr>
          <w:p w14:paraId="0DDBD852"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Canterbury</w:t>
            </w:r>
          </w:p>
        </w:tc>
        <w:tc>
          <w:tcPr>
            <w:tcW w:w="1559" w:type="dxa"/>
            <w:tcBorders>
              <w:top w:val="nil"/>
              <w:left w:val="single" w:sz="8" w:space="0" w:color="auto"/>
              <w:bottom w:val="nil"/>
              <w:right w:val="nil"/>
            </w:tcBorders>
            <w:shd w:val="clear" w:color="auto" w:fill="auto"/>
            <w:vAlign w:val="bottom"/>
          </w:tcPr>
          <w:p w14:paraId="46068440" w14:textId="74ABDFEB" w:rsidR="00DC2782" w:rsidRPr="0030791F" w:rsidRDefault="00DC2782" w:rsidP="00DC2782">
            <w:pPr>
              <w:jc w:val="center"/>
              <w:rPr>
                <w:rFonts w:asciiTheme="minorHAnsi" w:hAnsiTheme="minorHAnsi"/>
                <w:szCs w:val="23"/>
              </w:rPr>
            </w:pPr>
            <w:r w:rsidRPr="0030791F">
              <w:rPr>
                <w:color w:val="000000"/>
                <w:sz w:val="22"/>
              </w:rPr>
              <w:t>1,817</w:t>
            </w:r>
          </w:p>
        </w:tc>
        <w:tc>
          <w:tcPr>
            <w:tcW w:w="1276" w:type="dxa"/>
            <w:tcBorders>
              <w:top w:val="nil"/>
              <w:left w:val="nil"/>
              <w:bottom w:val="nil"/>
              <w:right w:val="nil"/>
            </w:tcBorders>
            <w:shd w:val="clear" w:color="auto" w:fill="auto"/>
            <w:vAlign w:val="bottom"/>
          </w:tcPr>
          <w:p w14:paraId="030C6984" w14:textId="00BA230D" w:rsidR="00DC2782" w:rsidRPr="0030791F" w:rsidRDefault="00DC2782" w:rsidP="00DC2782">
            <w:pPr>
              <w:tabs>
                <w:tab w:val="left" w:pos="197"/>
              </w:tabs>
              <w:jc w:val="center"/>
              <w:rPr>
                <w:rFonts w:asciiTheme="minorHAnsi" w:hAnsiTheme="minorHAnsi"/>
                <w:szCs w:val="23"/>
              </w:rPr>
            </w:pPr>
            <w:r w:rsidRPr="0030791F">
              <w:rPr>
                <w:color w:val="000000"/>
                <w:sz w:val="22"/>
              </w:rPr>
              <w:t>97.5</w:t>
            </w:r>
          </w:p>
        </w:tc>
        <w:tc>
          <w:tcPr>
            <w:tcW w:w="1701" w:type="dxa"/>
            <w:tcBorders>
              <w:top w:val="nil"/>
              <w:left w:val="nil"/>
              <w:bottom w:val="nil"/>
              <w:right w:val="nil"/>
            </w:tcBorders>
            <w:shd w:val="clear" w:color="auto" w:fill="auto"/>
            <w:vAlign w:val="bottom"/>
          </w:tcPr>
          <w:p w14:paraId="0E388D67" w14:textId="359D0F7F"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2A954E7C" w14:textId="65684E3B" w:rsidR="00DC2782" w:rsidRPr="0030791F" w:rsidRDefault="00DC2782" w:rsidP="00DC2782">
            <w:pPr>
              <w:jc w:val="center"/>
              <w:rPr>
                <w:rFonts w:asciiTheme="minorHAnsi" w:hAnsiTheme="minorHAnsi"/>
                <w:szCs w:val="23"/>
              </w:rPr>
            </w:pPr>
            <w:r w:rsidRPr="0030791F">
              <w:rPr>
                <w:color w:val="000000"/>
                <w:sz w:val="22"/>
              </w:rPr>
              <w:t>92.7</w:t>
            </w:r>
          </w:p>
        </w:tc>
        <w:tc>
          <w:tcPr>
            <w:tcW w:w="1417" w:type="dxa"/>
            <w:tcBorders>
              <w:top w:val="nil"/>
              <w:left w:val="nil"/>
              <w:bottom w:val="nil"/>
              <w:right w:val="nil"/>
            </w:tcBorders>
            <w:vAlign w:val="bottom"/>
          </w:tcPr>
          <w:p w14:paraId="3CF0C004" w14:textId="6D8E1821" w:rsidR="00DC2782" w:rsidRPr="0030791F" w:rsidRDefault="00DC2782" w:rsidP="00DC2782">
            <w:pPr>
              <w:jc w:val="center"/>
              <w:rPr>
                <w:rFonts w:asciiTheme="minorHAnsi" w:hAnsiTheme="minorHAnsi"/>
                <w:szCs w:val="23"/>
              </w:rPr>
            </w:pPr>
            <w:r w:rsidRPr="0030791F">
              <w:rPr>
                <w:color w:val="000000"/>
                <w:sz w:val="22"/>
              </w:rPr>
              <w:t>98.1</w:t>
            </w:r>
          </w:p>
        </w:tc>
        <w:tc>
          <w:tcPr>
            <w:tcW w:w="1418" w:type="dxa"/>
            <w:tcBorders>
              <w:top w:val="nil"/>
              <w:left w:val="nil"/>
              <w:bottom w:val="nil"/>
              <w:right w:val="nil"/>
            </w:tcBorders>
            <w:vAlign w:val="bottom"/>
          </w:tcPr>
          <w:p w14:paraId="7B03328A" w14:textId="7F409D00" w:rsidR="00DC2782" w:rsidRPr="0030791F" w:rsidRDefault="00DC2782" w:rsidP="00DC2782">
            <w:pPr>
              <w:tabs>
                <w:tab w:val="left" w:pos="481"/>
              </w:tabs>
              <w:ind w:right="4"/>
              <w:jc w:val="center"/>
              <w:rPr>
                <w:rFonts w:asciiTheme="minorHAnsi" w:hAnsiTheme="minorHAnsi"/>
                <w:szCs w:val="23"/>
              </w:rPr>
            </w:pPr>
            <w:r w:rsidRPr="0030791F">
              <w:rPr>
                <w:color w:val="000000"/>
                <w:sz w:val="22"/>
              </w:rPr>
              <w:t>97.8</w:t>
            </w:r>
          </w:p>
        </w:tc>
        <w:tc>
          <w:tcPr>
            <w:tcW w:w="1417" w:type="dxa"/>
            <w:tcBorders>
              <w:top w:val="nil"/>
              <w:left w:val="nil"/>
              <w:bottom w:val="nil"/>
              <w:right w:val="single" w:sz="8" w:space="0" w:color="auto"/>
            </w:tcBorders>
            <w:shd w:val="clear" w:color="auto" w:fill="auto"/>
            <w:vAlign w:val="bottom"/>
          </w:tcPr>
          <w:p w14:paraId="44B6D736" w14:textId="6CD4024E" w:rsidR="00DC2782" w:rsidRPr="0030791F" w:rsidRDefault="00DC2782" w:rsidP="00DC2782">
            <w:pPr>
              <w:ind w:right="14"/>
              <w:jc w:val="center"/>
              <w:rPr>
                <w:rFonts w:asciiTheme="minorHAnsi" w:hAnsiTheme="minorHAnsi"/>
                <w:szCs w:val="23"/>
              </w:rPr>
            </w:pPr>
            <w:r w:rsidRPr="0030791F">
              <w:rPr>
                <w:color w:val="000000"/>
                <w:sz w:val="22"/>
              </w:rPr>
              <w:t>93.0</w:t>
            </w:r>
          </w:p>
        </w:tc>
      </w:tr>
      <w:tr w:rsidR="00DC2782" w:rsidRPr="0030791F" w14:paraId="3C097105" w14:textId="77777777" w:rsidTr="00576432">
        <w:trPr>
          <w:trHeight w:val="315"/>
        </w:trPr>
        <w:tc>
          <w:tcPr>
            <w:tcW w:w="2427" w:type="dxa"/>
            <w:tcBorders>
              <w:top w:val="nil"/>
              <w:left w:val="single" w:sz="8" w:space="0" w:color="auto"/>
              <w:bottom w:val="nil"/>
              <w:right w:val="nil"/>
            </w:tcBorders>
            <w:shd w:val="clear" w:color="auto" w:fill="auto"/>
            <w:hideMark/>
          </w:tcPr>
          <w:p w14:paraId="6725B209"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Capital &amp; Coast</w:t>
            </w:r>
          </w:p>
        </w:tc>
        <w:tc>
          <w:tcPr>
            <w:tcW w:w="1559" w:type="dxa"/>
            <w:tcBorders>
              <w:top w:val="nil"/>
              <w:left w:val="single" w:sz="8" w:space="0" w:color="auto"/>
              <w:bottom w:val="nil"/>
              <w:right w:val="nil"/>
            </w:tcBorders>
            <w:shd w:val="clear" w:color="auto" w:fill="auto"/>
            <w:vAlign w:val="bottom"/>
          </w:tcPr>
          <w:p w14:paraId="2C2BF23D" w14:textId="1C696D8A" w:rsidR="00DC2782" w:rsidRPr="0030791F" w:rsidRDefault="00DC2782" w:rsidP="00DC2782">
            <w:pPr>
              <w:jc w:val="center"/>
              <w:rPr>
                <w:rFonts w:asciiTheme="minorHAnsi" w:hAnsiTheme="minorHAnsi"/>
                <w:szCs w:val="23"/>
              </w:rPr>
            </w:pPr>
            <w:r w:rsidRPr="0030791F">
              <w:rPr>
                <w:color w:val="000000"/>
                <w:sz w:val="22"/>
              </w:rPr>
              <w:t>592</w:t>
            </w:r>
          </w:p>
        </w:tc>
        <w:tc>
          <w:tcPr>
            <w:tcW w:w="1276" w:type="dxa"/>
            <w:tcBorders>
              <w:top w:val="nil"/>
              <w:left w:val="nil"/>
              <w:bottom w:val="nil"/>
              <w:right w:val="nil"/>
            </w:tcBorders>
            <w:shd w:val="clear" w:color="auto" w:fill="auto"/>
            <w:vAlign w:val="bottom"/>
          </w:tcPr>
          <w:p w14:paraId="2CF8E860" w14:textId="139BFCB6" w:rsidR="00DC2782" w:rsidRPr="0030791F" w:rsidRDefault="00DC2782" w:rsidP="00DC2782">
            <w:pPr>
              <w:tabs>
                <w:tab w:val="left" w:pos="197"/>
              </w:tabs>
              <w:jc w:val="center"/>
              <w:rPr>
                <w:rFonts w:asciiTheme="minorHAnsi" w:hAnsiTheme="minorHAnsi"/>
                <w:szCs w:val="23"/>
              </w:rPr>
            </w:pPr>
            <w:r w:rsidRPr="0030791F">
              <w:rPr>
                <w:color w:val="000000"/>
                <w:sz w:val="22"/>
              </w:rPr>
              <w:t>99.7</w:t>
            </w:r>
          </w:p>
        </w:tc>
        <w:tc>
          <w:tcPr>
            <w:tcW w:w="1701" w:type="dxa"/>
            <w:tcBorders>
              <w:top w:val="nil"/>
              <w:left w:val="nil"/>
              <w:bottom w:val="nil"/>
              <w:right w:val="nil"/>
            </w:tcBorders>
            <w:shd w:val="clear" w:color="auto" w:fill="auto"/>
            <w:vAlign w:val="bottom"/>
          </w:tcPr>
          <w:p w14:paraId="63F77906" w14:textId="623A80B9"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27EAC654" w14:textId="7969124B" w:rsidR="00DC2782" w:rsidRPr="0030791F" w:rsidRDefault="00DC2782" w:rsidP="00DC2782">
            <w:pPr>
              <w:jc w:val="center"/>
              <w:rPr>
                <w:rFonts w:asciiTheme="minorHAnsi" w:hAnsiTheme="minorHAnsi"/>
                <w:szCs w:val="23"/>
              </w:rPr>
            </w:pPr>
            <w:r w:rsidRPr="0030791F">
              <w:rPr>
                <w:color w:val="000000"/>
                <w:sz w:val="22"/>
              </w:rPr>
              <w:t>87.6</w:t>
            </w:r>
          </w:p>
        </w:tc>
        <w:tc>
          <w:tcPr>
            <w:tcW w:w="1417" w:type="dxa"/>
            <w:tcBorders>
              <w:top w:val="nil"/>
              <w:left w:val="nil"/>
              <w:bottom w:val="nil"/>
              <w:right w:val="nil"/>
            </w:tcBorders>
            <w:vAlign w:val="bottom"/>
          </w:tcPr>
          <w:p w14:paraId="74C7549C" w14:textId="4EEFC653" w:rsidR="00DC2782" w:rsidRPr="0030791F" w:rsidRDefault="00DC2782" w:rsidP="00DC2782">
            <w:pPr>
              <w:jc w:val="center"/>
              <w:rPr>
                <w:rFonts w:asciiTheme="minorHAnsi" w:hAnsiTheme="minorHAnsi"/>
                <w:szCs w:val="23"/>
              </w:rPr>
            </w:pPr>
            <w:r w:rsidRPr="0030791F">
              <w:rPr>
                <w:color w:val="000000"/>
                <w:sz w:val="22"/>
              </w:rPr>
              <w:t>93.4</w:t>
            </w:r>
          </w:p>
        </w:tc>
        <w:tc>
          <w:tcPr>
            <w:tcW w:w="1418" w:type="dxa"/>
            <w:tcBorders>
              <w:top w:val="nil"/>
              <w:left w:val="nil"/>
              <w:bottom w:val="nil"/>
              <w:right w:val="nil"/>
            </w:tcBorders>
            <w:vAlign w:val="bottom"/>
          </w:tcPr>
          <w:p w14:paraId="1E05EB8C" w14:textId="5F983A63" w:rsidR="00DC2782" w:rsidRPr="0030791F" w:rsidRDefault="00DC2782" w:rsidP="00DC2782">
            <w:pPr>
              <w:tabs>
                <w:tab w:val="left" w:pos="481"/>
              </w:tabs>
              <w:ind w:right="4"/>
              <w:jc w:val="center"/>
              <w:rPr>
                <w:rFonts w:asciiTheme="minorHAnsi" w:hAnsiTheme="minorHAnsi"/>
                <w:szCs w:val="23"/>
              </w:rPr>
            </w:pPr>
            <w:r w:rsidRPr="0030791F">
              <w:rPr>
                <w:color w:val="000000"/>
                <w:sz w:val="22"/>
              </w:rPr>
              <w:t>93.4</w:t>
            </w:r>
          </w:p>
        </w:tc>
        <w:tc>
          <w:tcPr>
            <w:tcW w:w="1417" w:type="dxa"/>
            <w:tcBorders>
              <w:top w:val="nil"/>
              <w:left w:val="nil"/>
              <w:bottom w:val="nil"/>
              <w:right w:val="single" w:sz="8" w:space="0" w:color="auto"/>
            </w:tcBorders>
            <w:shd w:val="clear" w:color="auto" w:fill="auto"/>
            <w:vAlign w:val="bottom"/>
          </w:tcPr>
          <w:p w14:paraId="642A0B89" w14:textId="6E04D8CE" w:rsidR="00DC2782" w:rsidRPr="0030791F" w:rsidRDefault="00DC2782" w:rsidP="00DC2782">
            <w:pPr>
              <w:ind w:right="14"/>
              <w:jc w:val="center"/>
              <w:rPr>
                <w:rFonts w:asciiTheme="minorHAnsi" w:hAnsiTheme="minorHAnsi"/>
                <w:szCs w:val="23"/>
              </w:rPr>
            </w:pPr>
            <w:r w:rsidRPr="0030791F">
              <w:rPr>
                <w:color w:val="000000"/>
                <w:sz w:val="22"/>
              </w:rPr>
              <w:t>93.8</w:t>
            </w:r>
          </w:p>
        </w:tc>
      </w:tr>
      <w:tr w:rsidR="00DC2782" w:rsidRPr="0030791F" w14:paraId="14CDECD6" w14:textId="77777777" w:rsidTr="00576432">
        <w:trPr>
          <w:trHeight w:val="315"/>
        </w:trPr>
        <w:tc>
          <w:tcPr>
            <w:tcW w:w="2427" w:type="dxa"/>
            <w:tcBorders>
              <w:top w:val="nil"/>
              <w:left w:val="single" w:sz="8" w:space="0" w:color="auto"/>
              <w:bottom w:val="nil"/>
              <w:right w:val="nil"/>
            </w:tcBorders>
            <w:shd w:val="clear" w:color="auto" w:fill="auto"/>
            <w:hideMark/>
          </w:tcPr>
          <w:p w14:paraId="51419605"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Counties Manukau</w:t>
            </w:r>
          </w:p>
        </w:tc>
        <w:tc>
          <w:tcPr>
            <w:tcW w:w="1559" w:type="dxa"/>
            <w:tcBorders>
              <w:top w:val="nil"/>
              <w:left w:val="single" w:sz="8" w:space="0" w:color="auto"/>
              <w:bottom w:val="nil"/>
              <w:right w:val="nil"/>
            </w:tcBorders>
            <w:shd w:val="clear" w:color="auto" w:fill="auto"/>
            <w:vAlign w:val="bottom"/>
          </w:tcPr>
          <w:p w14:paraId="5C252969" w14:textId="4AFE45CE" w:rsidR="00DC2782" w:rsidRPr="0030791F" w:rsidRDefault="00DC2782" w:rsidP="00DC2782">
            <w:pPr>
              <w:jc w:val="center"/>
              <w:rPr>
                <w:rFonts w:asciiTheme="minorHAnsi" w:hAnsiTheme="minorHAnsi"/>
                <w:szCs w:val="23"/>
              </w:rPr>
            </w:pPr>
            <w:r w:rsidRPr="0030791F">
              <w:rPr>
                <w:color w:val="000000"/>
                <w:sz w:val="22"/>
              </w:rPr>
              <w:t>1,202</w:t>
            </w:r>
          </w:p>
        </w:tc>
        <w:tc>
          <w:tcPr>
            <w:tcW w:w="1276" w:type="dxa"/>
            <w:tcBorders>
              <w:top w:val="nil"/>
              <w:left w:val="nil"/>
              <w:bottom w:val="nil"/>
              <w:right w:val="nil"/>
            </w:tcBorders>
            <w:shd w:val="clear" w:color="auto" w:fill="auto"/>
            <w:vAlign w:val="bottom"/>
          </w:tcPr>
          <w:p w14:paraId="18B29B0E" w14:textId="17C8CA21" w:rsidR="00DC2782" w:rsidRPr="0030791F" w:rsidRDefault="00DC2782" w:rsidP="00DC2782">
            <w:pPr>
              <w:tabs>
                <w:tab w:val="left" w:pos="197"/>
              </w:tabs>
              <w:jc w:val="center"/>
              <w:rPr>
                <w:rFonts w:asciiTheme="minorHAnsi" w:hAnsiTheme="minorHAnsi"/>
                <w:szCs w:val="23"/>
              </w:rPr>
            </w:pPr>
            <w:r w:rsidRPr="0030791F">
              <w:rPr>
                <w:color w:val="000000"/>
                <w:sz w:val="22"/>
              </w:rPr>
              <w:t>98.2</w:t>
            </w:r>
          </w:p>
        </w:tc>
        <w:tc>
          <w:tcPr>
            <w:tcW w:w="1701" w:type="dxa"/>
            <w:tcBorders>
              <w:top w:val="nil"/>
              <w:left w:val="nil"/>
              <w:bottom w:val="nil"/>
              <w:right w:val="nil"/>
            </w:tcBorders>
            <w:shd w:val="clear" w:color="auto" w:fill="auto"/>
            <w:vAlign w:val="bottom"/>
          </w:tcPr>
          <w:p w14:paraId="16F32FDF" w14:textId="0CFF02BF"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0A8031F1" w14:textId="2E191A0D" w:rsidR="00DC2782" w:rsidRPr="0030791F" w:rsidRDefault="00DC2782" w:rsidP="00DC2782">
            <w:pPr>
              <w:jc w:val="center"/>
              <w:rPr>
                <w:rFonts w:asciiTheme="minorHAnsi" w:hAnsiTheme="minorHAnsi"/>
                <w:szCs w:val="23"/>
              </w:rPr>
            </w:pPr>
            <w:r w:rsidRPr="0030791F">
              <w:rPr>
                <w:color w:val="000000"/>
                <w:sz w:val="22"/>
              </w:rPr>
              <w:t>90.9</w:t>
            </w:r>
          </w:p>
        </w:tc>
        <w:tc>
          <w:tcPr>
            <w:tcW w:w="1417" w:type="dxa"/>
            <w:tcBorders>
              <w:top w:val="nil"/>
              <w:left w:val="nil"/>
              <w:bottom w:val="nil"/>
              <w:right w:val="nil"/>
            </w:tcBorders>
            <w:vAlign w:val="bottom"/>
          </w:tcPr>
          <w:p w14:paraId="7308994E" w14:textId="14093533" w:rsidR="00DC2782" w:rsidRPr="0030791F" w:rsidRDefault="00DC2782" w:rsidP="00DC2782">
            <w:pPr>
              <w:jc w:val="center"/>
              <w:rPr>
                <w:rFonts w:asciiTheme="minorHAnsi" w:hAnsiTheme="minorHAnsi"/>
                <w:szCs w:val="23"/>
              </w:rPr>
            </w:pPr>
            <w:r w:rsidRPr="0030791F">
              <w:rPr>
                <w:color w:val="000000"/>
                <w:sz w:val="22"/>
              </w:rPr>
              <w:t>99.4</w:t>
            </w:r>
          </w:p>
        </w:tc>
        <w:tc>
          <w:tcPr>
            <w:tcW w:w="1418" w:type="dxa"/>
            <w:tcBorders>
              <w:top w:val="nil"/>
              <w:left w:val="nil"/>
              <w:bottom w:val="nil"/>
              <w:right w:val="nil"/>
            </w:tcBorders>
            <w:vAlign w:val="bottom"/>
          </w:tcPr>
          <w:p w14:paraId="2BEE2C5D" w14:textId="404A9C26" w:rsidR="00DC2782" w:rsidRPr="0030791F" w:rsidRDefault="00DC2782" w:rsidP="00DC2782">
            <w:pPr>
              <w:tabs>
                <w:tab w:val="left" w:pos="481"/>
              </w:tabs>
              <w:ind w:right="4"/>
              <w:jc w:val="center"/>
              <w:rPr>
                <w:rFonts w:asciiTheme="minorHAnsi" w:hAnsiTheme="minorHAnsi"/>
                <w:szCs w:val="23"/>
              </w:rPr>
            </w:pPr>
            <w:r w:rsidRPr="0030791F">
              <w:rPr>
                <w:color w:val="000000"/>
                <w:sz w:val="22"/>
              </w:rPr>
              <w:t>99.2</w:t>
            </w:r>
          </w:p>
        </w:tc>
        <w:tc>
          <w:tcPr>
            <w:tcW w:w="1417" w:type="dxa"/>
            <w:tcBorders>
              <w:top w:val="nil"/>
              <w:left w:val="nil"/>
              <w:bottom w:val="nil"/>
              <w:right w:val="single" w:sz="8" w:space="0" w:color="auto"/>
            </w:tcBorders>
            <w:shd w:val="clear" w:color="auto" w:fill="auto"/>
            <w:vAlign w:val="bottom"/>
          </w:tcPr>
          <w:p w14:paraId="6B28BC55" w14:textId="0955479B" w:rsidR="00DC2782" w:rsidRPr="0030791F" w:rsidRDefault="00DC2782" w:rsidP="00DC2782">
            <w:pPr>
              <w:ind w:right="14"/>
              <w:jc w:val="center"/>
              <w:rPr>
                <w:rFonts w:asciiTheme="minorHAnsi" w:hAnsiTheme="minorHAnsi"/>
                <w:szCs w:val="23"/>
              </w:rPr>
            </w:pPr>
            <w:r w:rsidRPr="0030791F">
              <w:rPr>
                <w:color w:val="000000"/>
                <w:sz w:val="22"/>
              </w:rPr>
              <w:t>92.6</w:t>
            </w:r>
          </w:p>
        </w:tc>
      </w:tr>
      <w:tr w:rsidR="00DC2782" w:rsidRPr="0030791F" w14:paraId="721A3892" w14:textId="77777777" w:rsidTr="00576432">
        <w:trPr>
          <w:trHeight w:val="315"/>
        </w:trPr>
        <w:tc>
          <w:tcPr>
            <w:tcW w:w="2427" w:type="dxa"/>
            <w:tcBorders>
              <w:top w:val="nil"/>
              <w:left w:val="single" w:sz="8" w:space="0" w:color="auto"/>
              <w:bottom w:val="nil"/>
              <w:right w:val="nil"/>
            </w:tcBorders>
            <w:shd w:val="clear" w:color="auto" w:fill="auto"/>
            <w:hideMark/>
          </w:tcPr>
          <w:p w14:paraId="3B038D35"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Hawke's Bay</w:t>
            </w:r>
          </w:p>
        </w:tc>
        <w:tc>
          <w:tcPr>
            <w:tcW w:w="1559" w:type="dxa"/>
            <w:tcBorders>
              <w:top w:val="nil"/>
              <w:left w:val="single" w:sz="8" w:space="0" w:color="auto"/>
              <w:bottom w:val="nil"/>
              <w:right w:val="nil"/>
            </w:tcBorders>
            <w:shd w:val="clear" w:color="auto" w:fill="auto"/>
            <w:vAlign w:val="bottom"/>
          </w:tcPr>
          <w:p w14:paraId="124CFE54" w14:textId="27A8CB12" w:rsidR="00DC2782" w:rsidRPr="0030791F" w:rsidRDefault="00DC2782" w:rsidP="00DC2782">
            <w:pPr>
              <w:jc w:val="center"/>
              <w:rPr>
                <w:rFonts w:asciiTheme="minorHAnsi" w:hAnsiTheme="minorHAnsi"/>
                <w:szCs w:val="23"/>
              </w:rPr>
            </w:pPr>
            <w:r w:rsidRPr="0030791F">
              <w:rPr>
                <w:color w:val="000000"/>
                <w:sz w:val="22"/>
              </w:rPr>
              <w:t>345</w:t>
            </w:r>
          </w:p>
        </w:tc>
        <w:tc>
          <w:tcPr>
            <w:tcW w:w="1276" w:type="dxa"/>
            <w:tcBorders>
              <w:top w:val="nil"/>
              <w:left w:val="nil"/>
              <w:bottom w:val="nil"/>
              <w:right w:val="nil"/>
            </w:tcBorders>
            <w:shd w:val="clear" w:color="auto" w:fill="auto"/>
            <w:vAlign w:val="bottom"/>
          </w:tcPr>
          <w:p w14:paraId="2EC5885A" w14:textId="11832924" w:rsidR="00DC2782" w:rsidRPr="0030791F" w:rsidRDefault="00DC2782" w:rsidP="00DC2782">
            <w:pPr>
              <w:tabs>
                <w:tab w:val="left" w:pos="197"/>
              </w:tabs>
              <w:jc w:val="center"/>
              <w:rPr>
                <w:rFonts w:asciiTheme="minorHAnsi" w:hAnsiTheme="minorHAnsi"/>
                <w:szCs w:val="23"/>
              </w:rPr>
            </w:pPr>
            <w:r w:rsidRPr="0030791F">
              <w:rPr>
                <w:color w:val="000000"/>
                <w:sz w:val="22"/>
              </w:rPr>
              <w:t>98.8</w:t>
            </w:r>
          </w:p>
        </w:tc>
        <w:tc>
          <w:tcPr>
            <w:tcW w:w="1701" w:type="dxa"/>
            <w:tcBorders>
              <w:top w:val="nil"/>
              <w:left w:val="nil"/>
              <w:bottom w:val="nil"/>
              <w:right w:val="nil"/>
            </w:tcBorders>
            <w:shd w:val="clear" w:color="auto" w:fill="auto"/>
            <w:vAlign w:val="bottom"/>
          </w:tcPr>
          <w:p w14:paraId="6B0CA222" w14:textId="6FCDF502"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5EB4F074" w14:textId="4B3D5100" w:rsidR="00DC2782" w:rsidRPr="0030791F" w:rsidRDefault="00DC2782" w:rsidP="00DC2782">
            <w:pPr>
              <w:jc w:val="center"/>
              <w:rPr>
                <w:rFonts w:asciiTheme="minorHAnsi" w:hAnsiTheme="minorHAnsi"/>
                <w:szCs w:val="23"/>
              </w:rPr>
            </w:pPr>
            <w:r w:rsidRPr="0030791F">
              <w:rPr>
                <w:color w:val="000000"/>
                <w:sz w:val="22"/>
              </w:rPr>
              <w:t>91.2</w:t>
            </w:r>
          </w:p>
        </w:tc>
        <w:tc>
          <w:tcPr>
            <w:tcW w:w="1417" w:type="dxa"/>
            <w:tcBorders>
              <w:top w:val="nil"/>
              <w:left w:val="nil"/>
              <w:bottom w:val="nil"/>
              <w:right w:val="nil"/>
            </w:tcBorders>
            <w:vAlign w:val="bottom"/>
          </w:tcPr>
          <w:p w14:paraId="5E7986F4" w14:textId="0A594FD6" w:rsidR="00DC2782" w:rsidRPr="0030791F" w:rsidRDefault="00DC2782" w:rsidP="00DC2782">
            <w:pPr>
              <w:jc w:val="center"/>
              <w:rPr>
                <w:rFonts w:asciiTheme="minorHAnsi" w:hAnsiTheme="minorHAnsi"/>
                <w:szCs w:val="23"/>
              </w:rPr>
            </w:pPr>
            <w:r w:rsidRPr="0030791F">
              <w:rPr>
                <w:color w:val="000000"/>
                <w:sz w:val="22"/>
              </w:rPr>
              <w:t>96.5</w:t>
            </w:r>
          </w:p>
        </w:tc>
        <w:tc>
          <w:tcPr>
            <w:tcW w:w="1418" w:type="dxa"/>
            <w:tcBorders>
              <w:top w:val="nil"/>
              <w:left w:val="nil"/>
              <w:bottom w:val="nil"/>
              <w:right w:val="nil"/>
            </w:tcBorders>
            <w:vAlign w:val="bottom"/>
          </w:tcPr>
          <w:p w14:paraId="773B1F4C" w14:textId="1F586843" w:rsidR="00DC2782" w:rsidRPr="0030791F" w:rsidRDefault="00DC2782" w:rsidP="00DC2782">
            <w:pPr>
              <w:tabs>
                <w:tab w:val="left" w:pos="481"/>
              </w:tabs>
              <w:ind w:right="4"/>
              <w:jc w:val="center"/>
              <w:rPr>
                <w:rFonts w:asciiTheme="minorHAnsi" w:hAnsiTheme="minorHAnsi"/>
                <w:szCs w:val="23"/>
              </w:rPr>
            </w:pPr>
            <w:r w:rsidRPr="0030791F">
              <w:rPr>
                <w:color w:val="000000"/>
                <w:sz w:val="22"/>
              </w:rPr>
              <w:t>96.5</w:t>
            </w:r>
          </w:p>
        </w:tc>
        <w:tc>
          <w:tcPr>
            <w:tcW w:w="1417" w:type="dxa"/>
            <w:tcBorders>
              <w:top w:val="nil"/>
              <w:left w:val="nil"/>
              <w:bottom w:val="nil"/>
              <w:right w:val="single" w:sz="8" w:space="0" w:color="auto"/>
            </w:tcBorders>
            <w:shd w:val="clear" w:color="auto" w:fill="auto"/>
            <w:vAlign w:val="bottom"/>
          </w:tcPr>
          <w:p w14:paraId="322C8C97" w14:textId="1DA48990" w:rsidR="00DC2782" w:rsidRPr="0030791F" w:rsidRDefault="00DC2782" w:rsidP="00DC2782">
            <w:pPr>
              <w:ind w:right="14"/>
              <w:jc w:val="center"/>
              <w:rPr>
                <w:rFonts w:asciiTheme="minorHAnsi" w:hAnsiTheme="minorHAnsi"/>
                <w:szCs w:val="23"/>
              </w:rPr>
            </w:pPr>
            <w:r w:rsidRPr="0030791F">
              <w:rPr>
                <w:color w:val="000000"/>
                <w:sz w:val="22"/>
              </w:rPr>
              <w:t>93.9</w:t>
            </w:r>
          </w:p>
        </w:tc>
      </w:tr>
      <w:tr w:rsidR="00DC2782" w:rsidRPr="0030791F" w14:paraId="158802A2" w14:textId="77777777" w:rsidTr="00576432">
        <w:trPr>
          <w:trHeight w:val="315"/>
        </w:trPr>
        <w:tc>
          <w:tcPr>
            <w:tcW w:w="2427" w:type="dxa"/>
            <w:tcBorders>
              <w:top w:val="nil"/>
              <w:left w:val="single" w:sz="8" w:space="0" w:color="auto"/>
              <w:bottom w:val="nil"/>
              <w:right w:val="nil"/>
            </w:tcBorders>
            <w:shd w:val="clear" w:color="auto" w:fill="auto"/>
            <w:hideMark/>
          </w:tcPr>
          <w:p w14:paraId="72F93052"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Hutt Valley</w:t>
            </w:r>
          </w:p>
        </w:tc>
        <w:tc>
          <w:tcPr>
            <w:tcW w:w="1559" w:type="dxa"/>
            <w:tcBorders>
              <w:top w:val="nil"/>
              <w:left w:val="single" w:sz="8" w:space="0" w:color="auto"/>
              <w:bottom w:val="nil"/>
              <w:right w:val="nil"/>
            </w:tcBorders>
            <w:shd w:val="clear" w:color="auto" w:fill="auto"/>
            <w:vAlign w:val="bottom"/>
          </w:tcPr>
          <w:p w14:paraId="5CBFC095" w14:textId="4C3E2E22" w:rsidR="00DC2782" w:rsidRPr="0030791F" w:rsidRDefault="00DC2782" w:rsidP="00DC2782">
            <w:pPr>
              <w:jc w:val="center"/>
              <w:rPr>
                <w:rFonts w:asciiTheme="minorHAnsi" w:hAnsiTheme="minorHAnsi"/>
                <w:szCs w:val="23"/>
              </w:rPr>
            </w:pPr>
            <w:r w:rsidRPr="0030791F">
              <w:rPr>
                <w:color w:val="000000"/>
                <w:sz w:val="22"/>
              </w:rPr>
              <w:t>259</w:t>
            </w:r>
          </w:p>
        </w:tc>
        <w:tc>
          <w:tcPr>
            <w:tcW w:w="1276" w:type="dxa"/>
            <w:tcBorders>
              <w:top w:val="nil"/>
              <w:left w:val="nil"/>
              <w:bottom w:val="nil"/>
              <w:right w:val="nil"/>
            </w:tcBorders>
            <w:shd w:val="clear" w:color="auto" w:fill="auto"/>
            <w:vAlign w:val="bottom"/>
          </w:tcPr>
          <w:p w14:paraId="434C0BA4" w14:textId="087C9982" w:rsidR="00DC2782" w:rsidRPr="0030791F" w:rsidRDefault="00DC2782" w:rsidP="00DC2782">
            <w:pPr>
              <w:tabs>
                <w:tab w:val="left" w:pos="197"/>
              </w:tabs>
              <w:jc w:val="center"/>
              <w:rPr>
                <w:rFonts w:asciiTheme="minorHAnsi" w:hAnsiTheme="minorHAnsi"/>
                <w:szCs w:val="23"/>
              </w:rPr>
            </w:pPr>
            <w:r w:rsidRPr="0030791F">
              <w:rPr>
                <w:color w:val="000000"/>
                <w:sz w:val="22"/>
              </w:rPr>
              <w:t>97.3</w:t>
            </w:r>
          </w:p>
        </w:tc>
        <w:tc>
          <w:tcPr>
            <w:tcW w:w="1701" w:type="dxa"/>
            <w:tcBorders>
              <w:top w:val="nil"/>
              <w:left w:val="nil"/>
              <w:bottom w:val="nil"/>
              <w:right w:val="nil"/>
            </w:tcBorders>
            <w:shd w:val="clear" w:color="auto" w:fill="auto"/>
            <w:vAlign w:val="bottom"/>
          </w:tcPr>
          <w:p w14:paraId="5767618D" w14:textId="2F19CAD2"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3416494C" w14:textId="0B86B5C8" w:rsidR="00DC2782" w:rsidRPr="0030791F" w:rsidRDefault="00DC2782" w:rsidP="00DC2782">
            <w:pPr>
              <w:jc w:val="center"/>
              <w:rPr>
                <w:rFonts w:asciiTheme="minorHAnsi" w:hAnsiTheme="minorHAnsi"/>
                <w:szCs w:val="23"/>
              </w:rPr>
            </w:pPr>
            <w:r w:rsidRPr="0030791F">
              <w:rPr>
                <w:color w:val="000000"/>
                <w:sz w:val="22"/>
              </w:rPr>
              <w:t>95.5</w:t>
            </w:r>
          </w:p>
        </w:tc>
        <w:tc>
          <w:tcPr>
            <w:tcW w:w="1417" w:type="dxa"/>
            <w:tcBorders>
              <w:top w:val="nil"/>
              <w:left w:val="nil"/>
              <w:bottom w:val="nil"/>
              <w:right w:val="nil"/>
            </w:tcBorders>
            <w:vAlign w:val="bottom"/>
          </w:tcPr>
          <w:p w14:paraId="5606B1BD" w14:textId="49F864D1" w:rsidR="00DC2782" w:rsidRPr="0030791F" w:rsidRDefault="00DC2782" w:rsidP="00DC2782">
            <w:pPr>
              <w:jc w:val="center"/>
              <w:rPr>
                <w:rFonts w:asciiTheme="minorHAnsi" w:hAnsiTheme="minorHAnsi"/>
                <w:szCs w:val="23"/>
              </w:rPr>
            </w:pPr>
            <w:r w:rsidRPr="0030791F">
              <w:rPr>
                <w:color w:val="000000"/>
                <w:sz w:val="22"/>
              </w:rPr>
              <w:t>91.1</w:t>
            </w:r>
          </w:p>
        </w:tc>
        <w:tc>
          <w:tcPr>
            <w:tcW w:w="1418" w:type="dxa"/>
            <w:tcBorders>
              <w:top w:val="nil"/>
              <w:left w:val="nil"/>
              <w:bottom w:val="nil"/>
              <w:right w:val="nil"/>
            </w:tcBorders>
            <w:vAlign w:val="bottom"/>
          </w:tcPr>
          <w:p w14:paraId="59DD844A" w14:textId="59407161" w:rsidR="00DC2782" w:rsidRPr="0030791F" w:rsidRDefault="00DC2782" w:rsidP="00DC2782">
            <w:pPr>
              <w:tabs>
                <w:tab w:val="left" w:pos="481"/>
              </w:tabs>
              <w:ind w:right="4"/>
              <w:jc w:val="center"/>
              <w:rPr>
                <w:rFonts w:asciiTheme="minorHAnsi" w:hAnsiTheme="minorHAnsi"/>
                <w:szCs w:val="23"/>
              </w:rPr>
            </w:pPr>
            <w:r w:rsidRPr="0030791F">
              <w:rPr>
                <w:color w:val="000000"/>
                <w:sz w:val="22"/>
              </w:rPr>
              <w:t>90.7</w:t>
            </w:r>
          </w:p>
        </w:tc>
        <w:tc>
          <w:tcPr>
            <w:tcW w:w="1417" w:type="dxa"/>
            <w:tcBorders>
              <w:top w:val="nil"/>
              <w:left w:val="nil"/>
              <w:bottom w:val="nil"/>
              <w:right w:val="single" w:sz="8" w:space="0" w:color="auto"/>
            </w:tcBorders>
            <w:shd w:val="clear" w:color="auto" w:fill="auto"/>
            <w:vAlign w:val="bottom"/>
          </w:tcPr>
          <w:p w14:paraId="2228E28D" w14:textId="184A6CB5" w:rsidR="00DC2782" w:rsidRPr="0030791F" w:rsidRDefault="00DC2782" w:rsidP="00DC2782">
            <w:pPr>
              <w:ind w:right="14"/>
              <w:jc w:val="center"/>
              <w:rPr>
                <w:rFonts w:asciiTheme="minorHAnsi" w:hAnsiTheme="minorHAnsi"/>
                <w:szCs w:val="23"/>
              </w:rPr>
            </w:pPr>
            <w:r w:rsidRPr="0030791F">
              <w:rPr>
                <w:color w:val="000000"/>
                <w:sz w:val="22"/>
              </w:rPr>
              <w:t>94.6</w:t>
            </w:r>
          </w:p>
        </w:tc>
      </w:tr>
      <w:tr w:rsidR="00DC2782" w:rsidRPr="0030791F" w14:paraId="410FCEC9" w14:textId="77777777" w:rsidTr="00576432">
        <w:trPr>
          <w:trHeight w:val="315"/>
        </w:trPr>
        <w:tc>
          <w:tcPr>
            <w:tcW w:w="2427" w:type="dxa"/>
            <w:tcBorders>
              <w:top w:val="nil"/>
              <w:left w:val="single" w:sz="8" w:space="0" w:color="auto"/>
              <w:bottom w:val="nil"/>
              <w:right w:val="nil"/>
            </w:tcBorders>
            <w:shd w:val="clear" w:color="auto" w:fill="auto"/>
            <w:hideMark/>
          </w:tcPr>
          <w:p w14:paraId="1DD9B84D"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Lakes</w:t>
            </w:r>
          </w:p>
        </w:tc>
        <w:tc>
          <w:tcPr>
            <w:tcW w:w="1559" w:type="dxa"/>
            <w:tcBorders>
              <w:top w:val="nil"/>
              <w:left w:val="single" w:sz="8" w:space="0" w:color="auto"/>
              <w:bottom w:val="nil"/>
              <w:right w:val="nil"/>
            </w:tcBorders>
            <w:shd w:val="clear" w:color="auto" w:fill="auto"/>
            <w:vAlign w:val="bottom"/>
          </w:tcPr>
          <w:p w14:paraId="44802555" w14:textId="7A3926C1" w:rsidR="00DC2782" w:rsidRPr="0030791F" w:rsidRDefault="00DC2782" w:rsidP="00DC2782">
            <w:pPr>
              <w:jc w:val="center"/>
              <w:rPr>
                <w:rFonts w:asciiTheme="minorHAnsi" w:hAnsiTheme="minorHAnsi"/>
                <w:szCs w:val="23"/>
              </w:rPr>
            </w:pPr>
            <w:r w:rsidRPr="0030791F">
              <w:rPr>
                <w:color w:val="000000"/>
                <w:sz w:val="22"/>
              </w:rPr>
              <w:t>282</w:t>
            </w:r>
          </w:p>
        </w:tc>
        <w:tc>
          <w:tcPr>
            <w:tcW w:w="1276" w:type="dxa"/>
            <w:tcBorders>
              <w:top w:val="nil"/>
              <w:left w:val="nil"/>
              <w:bottom w:val="nil"/>
              <w:right w:val="nil"/>
            </w:tcBorders>
            <w:shd w:val="clear" w:color="auto" w:fill="auto"/>
            <w:vAlign w:val="bottom"/>
          </w:tcPr>
          <w:p w14:paraId="03251309" w14:textId="7D90B37E" w:rsidR="00DC2782" w:rsidRPr="0030791F" w:rsidRDefault="00DC2782" w:rsidP="00DC2782">
            <w:pPr>
              <w:tabs>
                <w:tab w:val="left" w:pos="197"/>
              </w:tabs>
              <w:jc w:val="center"/>
              <w:rPr>
                <w:rFonts w:asciiTheme="minorHAnsi" w:hAnsiTheme="minorHAnsi"/>
                <w:szCs w:val="23"/>
              </w:rPr>
            </w:pPr>
            <w:r w:rsidRPr="0030791F">
              <w:rPr>
                <w:color w:val="000000"/>
                <w:sz w:val="22"/>
              </w:rPr>
              <w:t>97.9</w:t>
            </w:r>
          </w:p>
        </w:tc>
        <w:tc>
          <w:tcPr>
            <w:tcW w:w="1701" w:type="dxa"/>
            <w:tcBorders>
              <w:top w:val="nil"/>
              <w:left w:val="nil"/>
              <w:bottom w:val="nil"/>
              <w:right w:val="nil"/>
            </w:tcBorders>
            <w:shd w:val="clear" w:color="auto" w:fill="auto"/>
            <w:vAlign w:val="bottom"/>
          </w:tcPr>
          <w:p w14:paraId="4057FBFD" w14:textId="3342F2DE"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0A6AE9D7" w14:textId="2A6BFF7F" w:rsidR="00DC2782" w:rsidRPr="0030791F" w:rsidRDefault="00DC2782" w:rsidP="00DC2782">
            <w:pPr>
              <w:jc w:val="center"/>
              <w:rPr>
                <w:rFonts w:asciiTheme="minorHAnsi" w:hAnsiTheme="minorHAnsi"/>
                <w:szCs w:val="23"/>
              </w:rPr>
            </w:pPr>
            <w:r w:rsidRPr="0030791F">
              <w:rPr>
                <w:color w:val="000000"/>
                <w:sz w:val="22"/>
              </w:rPr>
              <w:t>92.9</w:t>
            </w:r>
          </w:p>
        </w:tc>
        <w:tc>
          <w:tcPr>
            <w:tcW w:w="1417" w:type="dxa"/>
            <w:tcBorders>
              <w:top w:val="nil"/>
              <w:left w:val="nil"/>
              <w:bottom w:val="nil"/>
              <w:right w:val="nil"/>
            </w:tcBorders>
            <w:vAlign w:val="bottom"/>
          </w:tcPr>
          <w:p w14:paraId="429987D1" w14:textId="0C35849B" w:rsidR="00DC2782" w:rsidRPr="0030791F" w:rsidRDefault="00DC2782" w:rsidP="00DC2782">
            <w:pPr>
              <w:jc w:val="center"/>
              <w:rPr>
                <w:rFonts w:asciiTheme="minorHAnsi" w:hAnsiTheme="minorHAnsi"/>
                <w:szCs w:val="23"/>
              </w:rPr>
            </w:pPr>
            <w:r w:rsidRPr="0030791F">
              <w:rPr>
                <w:color w:val="000000"/>
                <w:sz w:val="22"/>
              </w:rPr>
              <w:t>96.1</w:t>
            </w:r>
          </w:p>
        </w:tc>
        <w:tc>
          <w:tcPr>
            <w:tcW w:w="1418" w:type="dxa"/>
            <w:tcBorders>
              <w:top w:val="nil"/>
              <w:left w:val="nil"/>
              <w:bottom w:val="nil"/>
              <w:right w:val="nil"/>
            </w:tcBorders>
            <w:vAlign w:val="bottom"/>
          </w:tcPr>
          <w:p w14:paraId="16FC24EF" w14:textId="7C2CDD23" w:rsidR="00DC2782" w:rsidRPr="0030791F" w:rsidRDefault="00DC2782" w:rsidP="00DC2782">
            <w:pPr>
              <w:tabs>
                <w:tab w:val="left" w:pos="481"/>
              </w:tabs>
              <w:ind w:right="4"/>
              <w:jc w:val="center"/>
              <w:rPr>
                <w:rFonts w:asciiTheme="minorHAnsi" w:hAnsiTheme="minorHAnsi"/>
                <w:szCs w:val="23"/>
              </w:rPr>
            </w:pPr>
            <w:r w:rsidRPr="0030791F">
              <w:rPr>
                <w:color w:val="000000"/>
                <w:sz w:val="22"/>
              </w:rPr>
              <w:t>95.7</w:t>
            </w:r>
          </w:p>
        </w:tc>
        <w:tc>
          <w:tcPr>
            <w:tcW w:w="1417" w:type="dxa"/>
            <w:tcBorders>
              <w:top w:val="nil"/>
              <w:left w:val="nil"/>
              <w:bottom w:val="nil"/>
              <w:right w:val="single" w:sz="8" w:space="0" w:color="auto"/>
            </w:tcBorders>
            <w:shd w:val="clear" w:color="auto" w:fill="auto"/>
            <w:vAlign w:val="bottom"/>
          </w:tcPr>
          <w:p w14:paraId="6221ADA7" w14:textId="602C75B5" w:rsidR="00DC2782" w:rsidRPr="0030791F" w:rsidRDefault="00DC2782" w:rsidP="00DC2782">
            <w:pPr>
              <w:ind w:right="14"/>
              <w:jc w:val="center"/>
              <w:rPr>
                <w:rFonts w:asciiTheme="minorHAnsi" w:hAnsiTheme="minorHAnsi"/>
                <w:szCs w:val="23"/>
              </w:rPr>
            </w:pPr>
            <w:r w:rsidRPr="0030791F">
              <w:rPr>
                <w:color w:val="000000"/>
                <w:sz w:val="22"/>
              </w:rPr>
              <w:t>93.3</w:t>
            </w:r>
          </w:p>
        </w:tc>
      </w:tr>
      <w:tr w:rsidR="00DC2782" w:rsidRPr="0030791F" w14:paraId="1CDDF02C" w14:textId="77777777" w:rsidTr="00576432">
        <w:trPr>
          <w:trHeight w:val="315"/>
        </w:trPr>
        <w:tc>
          <w:tcPr>
            <w:tcW w:w="2427" w:type="dxa"/>
            <w:tcBorders>
              <w:top w:val="nil"/>
              <w:left w:val="single" w:sz="8" w:space="0" w:color="auto"/>
              <w:bottom w:val="nil"/>
              <w:right w:val="nil"/>
            </w:tcBorders>
            <w:shd w:val="clear" w:color="auto" w:fill="auto"/>
            <w:hideMark/>
          </w:tcPr>
          <w:p w14:paraId="167CDD2C"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Mid Central</w:t>
            </w:r>
          </w:p>
        </w:tc>
        <w:tc>
          <w:tcPr>
            <w:tcW w:w="1559" w:type="dxa"/>
            <w:tcBorders>
              <w:top w:val="nil"/>
              <w:left w:val="single" w:sz="8" w:space="0" w:color="auto"/>
              <w:bottom w:val="nil"/>
              <w:right w:val="nil"/>
            </w:tcBorders>
            <w:shd w:val="clear" w:color="auto" w:fill="auto"/>
            <w:vAlign w:val="bottom"/>
          </w:tcPr>
          <w:p w14:paraId="4F3DA6E4" w14:textId="24AC9379" w:rsidR="00DC2782" w:rsidRPr="0030791F" w:rsidRDefault="00DC2782" w:rsidP="00DC2782">
            <w:pPr>
              <w:jc w:val="center"/>
              <w:rPr>
                <w:rFonts w:asciiTheme="minorHAnsi" w:hAnsiTheme="minorHAnsi"/>
                <w:szCs w:val="23"/>
              </w:rPr>
            </w:pPr>
            <w:r w:rsidRPr="0030791F">
              <w:rPr>
                <w:color w:val="000000"/>
                <w:sz w:val="22"/>
              </w:rPr>
              <w:t>614</w:t>
            </w:r>
          </w:p>
        </w:tc>
        <w:tc>
          <w:tcPr>
            <w:tcW w:w="1276" w:type="dxa"/>
            <w:tcBorders>
              <w:top w:val="nil"/>
              <w:left w:val="nil"/>
              <w:bottom w:val="nil"/>
              <w:right w:val="nil"/>
            </w:tcBorders>
            <w:shd w:val="clear" w:color="auto" w:fill="auto"/>
            <w:vAlign w:val="bottom"/>
          </w:tcPr>
          <w:p w14:paraId="0B3864BA" w14:textId="0BA23FF5" w:rsidR="00DC2782" w:rsidRPr="0030791F" w:rsidRDefault="00DC2782" w:rsidP="00DC2782">
            <w:pPr>
              <w:tabs>
                <w:tab w:val="left" w:pos="197"/>
              </w:tabs>
              <w:jc w:val="center"/>
              <w:rPr>
                <w:rFonts w:asciiTheme="minorHAnsi" w:hAnsiTheme="minorHAnsi"/>
                <w:szCs w:val="23"/>
              </w:rPr>
            </w:pPr>
            <w:r w:rsidRPr="0030791F">
              <w:rPr>
                <w:color w:val="000000"/>
                <w:sz w:val="22"/>
              </w:rPr>
              <w:t>94.8</w:t>
            </w:r>
          </w:p>
        </w:tc>
        <w:tc>
          <w:tcPr>
            <w:tcW w:w="1701" w:type="dxa"/>
            <w:tcBorders>
              <w:top w:val="nil"/>
              <w:left w:val="nil"/>
              <w:bottom w:val="nil"/>
              <w:right w:val="nil"/>
            </w:tcBorders>
            <w:shd w:val="clear" w:color="auto" w:fill="auto"/>
            <w:vAlign w:val="bottom"/>
          </w:tcPr>
          <w:p w14:paraId="0D7CFCA1" w14:textId="6A7C59EA"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0EF463CA" w14:textId="3F9263E3" w:rsidR="00DC2782" w:rsidRPr="0030791F" w:rsidRDefault="00DC2782" w:rsidP="00DC2782">
            <w:pPr>
              <w:jc w:val="center"/>
              <w:rPr>
                <w:rFonts w:asciiTheme="minorHAnsi" w:hAnsiTheme="minorHAnsi"/>
                <w:szCs w:val="23"/>
              </w:rPr>
            </w:pPr>
            <w:r w:rsidRPr="0030791F">
              <w:rPr>
                <w:color w:val="000000"/>
                <w:sz w:val="22"/>
              </w:rPr>
              <w:t>93.6</w:t>
            </w:r>
          </w:p>
        </w:tc>
        <w:tc>
          <w:tcPr>
            <w:tcW w:w="1417" w:type="dxa"/>
            <w:tcBorders>
              <w:top w:val="nil"/>
              <w:left w:val="nil"/>
              <w:bottom w:val="nil"/>
              <w:right w:val="nil"/>
            </w:tcBorders>
            <w:vAlign w:val="bottom"/>
          </w:tcPr>
          <w:p w14:paraId="50A4F1CE" w14:textId="6E0EDB4C" w:rsidR="00DC2782" w:rsidRPr="0030791F" w:rsidRDefault="00DC2782" w:rsidP="00DC2782">
            <w:pPr>
              <w:jc w:val="center"/>
              <w:rPr>
                <w:rFonts w:asciiTheme="minorHAnsi" w:hAnsiTheme="minorHAnsi"/>
                <w:szCs w:val="23"/>
              </w:rPr>
            </w:pPr>
            <w:r w:rsidRPr="0030791F">
              <w:rPr>
                <w:color w:val="000000"/>
                <w:sz w:val="22"/>
              </w:rPr>
              <w:t>99.3</w:t>
            </w:r>
          </w:p>
        </w:tc>
        <w:tc>
          <w:tcPr>
            <w:tcW w:w="1418" w:type="dxa"/>
            <w:tcBorders>
              <w:top w:val="nil"/>
              <w:left w:val="nil"/>
              <w:bottom w:val="nil"/>
              <w:right w:val="nil"/>
            </w:tcBorders>
            <w:vAlign w:val="bottom"/>
          </w:tcPr>
          <w:p w14:paraId="62DD593B" w14:textId="4AFFD8A9" w:rsidR="00DC2782" w:rsidRPr="0030791F" w:rsidRDefault="00DC2782" w:rsidP="00DC2782">
            <w:pPr>
              <w:tabs>
                <w:tab w:val="left" w:pos="481"/>
              </w:tabs>
              <w:ind w:right="4"/>
              <w:jc w:val="center"/>
              <w:rPr>
                <w:rFonts w:asciiTheme="minorHAnsi" w:hAnsiTheme="minorHAnsi"/>
                <w:szCs w:val="23"/>
              </w:rPr>
            </w:pPr>
            <w:r w:rsidRPr="0030791F">
              <w:rPr>
                <w:color w:val="000000"/>
                <w:sz w:val="22"/>
              </w:rPr>
              <w:t>98.7</w:t>
            </w:r>
          </w:p>
        </w:tc>
        <w:tc>
          <w:tcPr>
            <w:tcW w:w="1417" w:type="dxa"/>
            <w:tcBorders>
              <w:top w:val="nil"/>
              <w:left w:val="nil"/>
              <w:bottom w:val="nil"/>
              <w:right w:val="single" w:sz="8" w:space="0" w:color="auto"/>
            </w:tcBorders>
            <w:shd w:val="clear" w:color="auto" w:fill="auto"/>
            <w:vAlign w:val="bottom"/>
          </w:tcPr>
          <w:p w14:paraId="60B50DC4" w14:textId="5427B485" w:rsidR="00DC2782" w:rsidRPr="0030791F" w:rsidRDefault="00DC2782" w:rsidP="00DC2782">
            <w:pPr>
              <w:ind w:right="14"/>
              <w:jc w:val="center"/>
              <w:rPr>
                <w:rFonts w:asciiTheme="minorHAnsi" w:hAnsiTheme="minorHAnsi"/>
                <w:szCs w:val="23"/>
              </w:rPr>
            </w:pPr>
            <w:r w:rsidRPr="0030791F">
              <w:rPr>
                <w:color w:val="000000"/>
                <w:sz w:val="22"/>
              </w:rPr>
              <w:t>91.2</w:t>
            </w:r>
          </w:p>
        </w:tc>
      </w:tr>
      <w:tr w:rsidR="00DC2782" w:rsidRPr="0030791F" w14:paraId="7CB7C2E5" w14:textId="77777777" w:rsidTr="00576432">
        <w:trPr>
          <w:trHeight w:val="315"/>
        </w:trPr>
        <w:tc>
          <w:tcPr>
            <w:tcW w:w="2427" w:type="dxa"/>
            <w:tcBorders>
              <w:top w:val="nil"/>
              <w:left w:val="single" w:sz="8" w:space="0" w:color="auto"/>
              <w:bottom w:val="nil"/>
              <w:right w:val="nil"/>
            </w:tcBorders>
            <w:shd w:val="clear" w:color="auto" w:fill="auto"/>
            <w:hideMark/>
          </w:tcPr>
          <w:p w14:paraId="095384E8"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Nelson Marlborough</w:t>
            </w:r>
          </w:p>
        </w:tc>
        <w:tc>
          <w:tcPr>
            <w:tcW w:w="1559" w:type="dxa"/>
            <w:tcBorders>
              <w:top w:val="nil"/>
              <w:left w:val="single" w:sz="8" w:space="0" w:color="auto"/>
              <w:bottom w:val="nil"/>
              <w:right w:val="nil"/>
            </w:tcBorders>
            <w:shd w:val="clear" w:color="auto" w:fill="auto"/>
            <w:vAlign w:val="bottom"/>
          </w:tcPr>
          <w:p w14:paraId="641E5F3E" w14:textId="12452617" w:rsidR="00DC2782" w:rsidRPr="0030791F" w:rsidRDefault="00DC2782" w:rsidP="00DC2782">
            <w:pPr>
              <w:jc w:val="center"/>
              <w:rPr>
                <w:rFonts w:asciiTheme="minorHAnsi" w:hAnsiTheme="minorHAnsi"/>
                <w:szCs w:val="23"/>
              </w:rPr>
            </w:pPr>
            <w:r w:rsidRPr="0030791F">
              <w:rPr>
                <w:color w:val="000000"/>
                <w:sz w:val="22"/>
              </w:rPr>
              <w:t>239</w:t>
            </w:r>
          </w:p>
        </w:tc>
        <w:tc>
          <w:tcPr>
            <w:tcW w:w="1276" w:type="dxa"/>
            <w:tcBorders>
              <w:top w:val="nil"/>
              <w:left w:val="nil"/>
              <w:bottom w:val="nil"/>
              <w:right w:val="nil"/>
            </w:tcBorders>
            <w:shd w:val="clear" w:color="auto" w:fill="auto"/>
            <w:vAlign w:val="bottom"/>
          </w:tcPr>
          <w:p w14:paraId="7C38B8BE" w14:textId="01D2F6AF" w:rsidR="00DC2782" w:rsidRPr="0030791F" w:rsidRDefault="00DC2782" w:rsidP="00DC2782">
            <w:pPr>
              <w:tabs>
                <w:tab w:val="left" w:pos="197"/>
              </w:tabs>
              <w:jc w:val="center"/>
              <w:rPr>
                <w:rFonts w:asciiTheme="minorHAnsi" w:hAnsiTheme="minorHAnsi"/>
                <w:szCs w:val="23"/>
              </w:rPr>
            </w:pPr>
            <w:r w:rsidRPr="0030791F">
              <w:rPr>
                <w:color w:val="000000"/>
                <w:sz w:val="22"/>
              </w:rPr>
              <w:t>99.2</w:t>
            </w:r>
          </w:p>
        </w:tc>
        <w:tc>
          <w:tcPr>
            <w:tcW w:w="1701" w:type="dxa"/>
            <w:tcBorders>
              <w:top w:val="nil"/>
              <w:left w:val="nil"/>
              <w:bottom w:val="nil"/>
              <w:right w:val="nil"/>
            </w:tcBorders>
            <w:shd w:val="clear" w:color="auto" w:fill="auto"/>
            <w:vAlign w:val="bottom"/>
          </w:tcPr>
          <w:p w14:paraId="27144E75" w14:textId="154E3F24"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511294AD" w14:textId="75D8F7F5" w:rsidR="00DC2782" w:rsidRPr="0030791F" w:rsidRDefault="00DC2782" w:rsidP="00DC2782">
            <w:pPr>
              <w:jc w:val="center"/>
              <w:rPr>
                <w:rFonts w:asciiTheme="minorHAnsi" w:hAnsiTheme="minorHAnsi"/>
                <w:szCs w:val="23"/>
              </w:rPr>
            </w:pPr>
            <w:r w:rsidRPr="0030791F">
              <w:rPr>
                <w:color w:val="000000"/>
                <w:sz w:val="22"/>
              </w:rPr>
              <w:t>86.9</w:t>
            </w:r>
          </w:p>
        </w:tc>
        <w:tc>
          <w:tcPr>
            <w:tcW w:w="1417" w:type="dxa"/>
            <w:tcBorders>
              <w:top w:val="nil"/>
              <w:left w:val="nil"/>
              <w:bottom w:val="nil"/>
              <w:right w:val="nil"/>
            </w:tcBorders>
            <w:vAlign w:val="bottom"/>
          </w:tcPr>
          <w:p w14:paraId="50DE9733" w14:textId="1FAD6579" w:rsidR="00DC2782" w:rsidRPr="0030791F" w:rsidRDefault="00DC2782" w:rsidP="00DC2782">
            <w:pPr>
              <w:jc w:val="center"/>
              <w:rPr>
                <w:rFonts w:asciiTheme="minorHAnsi" w:hAnsiTheme="minorHAnsi"/>
                <w:szCs w:val="23"/>
              </w:rPr>
            </w:pPr>
            <w:r w:rsidRPr="0030791F">
              <w:rPr>
                <w:color w:val="000000"/>
                <w:sz w:val="22"/>
              </w:rPr>
              <w:t>97.5</w:t>
            </w:r>
          </w:p>
        </w:tc>
        <w:tc>
          <w:tcPr>
            <w:tcW w:w="1418" w:type="dxa"/>
            <w:tcBorders>
              <w:top w:val="nil"/>
              <w:left w:val="nil"/>
              <w:bottom w:val="nil"/>
              <w:right w:val="nil"/>
            </w:tcBorders>
            <w:vAlign w:val="bottom"/>
          </w:tcPr>
          <w:p w14:paraId="065B5E04" w14:textId="5A1A82FC" w:rsidR="00DC2782" w:rsidRPr="0030791F" w:rsidRDefault="00DC2782" w:rsidP="00DC2782">
            <w:pPr>
              <w:tabs>
                <w:tab w:val="left" w:pos="481"/>
              </w:tabs>
              <w:ind w:right="4"/>
              <w:jc w:val="center"/>
              <w:rPr>
                <w:rFonts w:asciiTheme="minorHAnsi" w:hAnsiTheme="minorHAnsi"/>
                <w:szCs w:val="23"/>
              </w:rPr>
            </w:pPr>
            <w:r w:rsidRPr="0030791F">
              <w:rPr>
                <w:color w:val="000000"/>
                <w:sz w:val="22"/>
              </w:rPr>
              <w:t>97.5</w:t>
            </w:r>
          </w:p>
        </w:tc>
        <w:tc>
          <w:tcPr>
            <w:tcW w:w="1417" w:type="dxa"/>
            <w:tcBorders>
              <w:top w:val="nil"/>
              <w:left w:val="nil"/>
              <w:bottom w:val="nil"/>
              <w:right w:val="single" w:sz="8" w:space="0" w:color="auto"/>
            </w:tcBorders>
            <w:shd w:val="clear" w:color="auto" w:fill="auto"/>
            <w:vAlign w:val="bottom"/>
          </w:tcPr>
          <w:p w14:paraId="7A3274CD" w14:textId="461FE7F2" w:rsidR="00DC2782" w:rsidRPr="0030791F" w:rsidRDefault="00DC2782" w:rsidP="00DC2782">
            <w:pPr>
              <w:ind w:right="14"/>
              <w:jc w:val="center"/>
              <w:rPr>
                <w:rFonts w:asciiTheme="minorHAnsi" w:hAnsiTheme="minorHAnsi"/>
                <w:szCs w:val="23"/>
              </w:rPr>
            </w:pPr>
            <w:r w:rsidRPr="0030791F">
              <w:rPr>
                <w:color w:val="000000"/>
                <w:sz w:val="22"/>
              </w:rPr>
              <w:t>91.6</w:t>
            </w:r>
          </w:p>
        </w:tc>
      </w:tr>
      <w:tr w:rsidR="00DC2782" w:rsidRPr="0030791F" w14:paraId="752C9C53" w14:textId="77777777" w:rsidTr="00576432">
        <w:trPr>
          <w:trHeight w:val="315"/>
        </w:trPr>
        <w:tc>
          <w:tcPr>
            <w:tcW w:w="2427" w:type="dxa"/>
            <w:tcBorders>
              <w:top w:val="nil"/>
              <w:left w:val="single" w:sz="8" w:space="0" w:color="auto"/>
              <w:bottom w:val="nil"/>
              <w:right w:val="nil"/>
            </w:tcBorders>
            <w:shd w:val="clear" w:color="auto" w:fill="auto"/>
            <w:hideMark/>
          </w:tcPr>
          <w:p w14:paraId="30BCD715"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Northland</w:t>
            </w:r>
          </w:p>
        </w:tc>
        <w:tc>
          <w:tcPr>
            <w:tcW w:w="1559" w:type="dxa"/>
            <w:tcBorders>
              <w:top w:val="nil"/>
              <w:left w:val="single" w:sz="8" w:space="0" w:color="auto"/>
              <w:bottom w:val="nil"/>
              <w:right w:val="nil"/>
            </w:tcBorders>
            <w:shd w:val="clear" w:color="auto" w:fill="auto"/>
            <w:vAlign w:val="bottom"/>
          </w:tcPr>
          <w:p w14:paraId="57941F43" w14:textId="5112060E" w:rsidR="00DC2782" w:rsidRPr="0030791F" w:rsidRDefault="00DC2782" w:rsidP="00DC2782">
            <w:pPr>
              <w:jc w:val="center"/>
              <w:rPr>
                <w:rFonts w:asciiTheme="minorHAnsi" w:hAnsiTheme="minorHAnsi"/>
                <w:szCs w:val="23"/>
              </w:rPr>
            </w:pPr>
            <w:r w:rsidRPr="0030791F">
              <w:rPr>
                <w:color w:val="000000"/>
                <w:sz w:val="22"/>
              </w:rPr>
              <w:t>325</w:t>
            </w:r>
          </w:p>
        </w:tc>
        <w:tc>
          <w:tcPr>
            <w:tcW w:w="1276" w:type="dxa"/>
            <w:tcBorders>
              <w:top w:val="nil"/>
              <w:left w:val="nil"/>
              <w:bottom w:val="nil"/>
              <w:right w:val="nil"/>
            </w:tcBorders>
            <w:shd w:val="clear" w:color="auto" w:fill="auto"/>
            <w:vAlign w:val="bottom"/>
          </w:tcPr>
          <w:p w14:paraId="688036FD" w14:textId="3B7F2A71" w:rsidR="00DC2782" w:rsidRPr="0030791F" w:rsidRDefault="00DC2782" w:rsidP="00DC2782">
            <w:pPr>
              <w:tabs>
                <w:tab w:val="left" w:pos="197"/>
              </w:tabs>
              <w:jc w:val="center"/>
              <w:rPr>
                <w:rFonts w:asciiTheme="minorHAnsi" w:hAnsiTheme="minorHAnsi"/>
                <w:szCs w:val="23"/>
              </w:rPr>
            </w:pPr>
            <w:r w:rsidRPr="0030791F">
              <w:rPr>
                <w:color w:val="000000"/>
                <w:sz w:val="22"/>
              </w:rPr>
              <w:t>95.7</w:t>
            </w:r>
          </w:p>
        </w:tc>
        <w:tc>
          <w:tcPr>
            <w:tcW w:w="1701" w:type="dxa"/>
            <w:tcBorders>
              <w:top w:val="nil"/>
              <w:left w:val="nil"/>
              <w:bottom w:val="nil"/>
              <w:right w:val="nil"/>
            </w:tcBorders>
            <w:shd w:val="clear" w:color="auto" w:fill="auto"/>
            <w:vAlign w:val="bottom"/>
          </w:tcPr>
          <w:p w14:paraId="19CA6619" w14:textId="188C0559"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04BB8CED" w14:textId="4EB5E812" w:rsidR="00DC2782" w:rsidRPr="0030791F" w:rsidRDefault="00DC2782" w:rsidP="00DC2782">
            <w:pPr>
              <w:jc w:val="center"/>
              <w:rPr>
                <w:rFonts w:asciiTheme="minorHAnsi" w:hAnsiTheme="minorHAnsi"/>
                <w:szCs w:val="23"/>
              </w:rPr>
            </w:pPr>
            <w:r w:rsidRPr="0030791F">
              <w:rPr>
                <w:color w:val="000000"/>
                <w:sz w:val="22"/>
              </w:rPr>
              <w:t>90.4</w:t>
            </w:r>
          </w:p>
        </w:tc>
        <w:tc>
          <w:tcPr>
            <w:tcW w:w="1417" w:type="dxa"/>
            <w:tcBorders>
              <w:top w:val="nil"/>
              <w:left w:val="nil"/>
              <w:bottom w:val="nil"/>
              <w:right w:val="nil"/>
            </w:tcBorders>
            <w:vAlign w:val="bottom"/>
          </w:tcPr>
          <w:p w14:paraId="2A1A0A49" w14:textId="3394D1FB" w:rsidR="00DC2782" w:rsidRPr="0030791F" w:rsidRDefault="00DC2782" w:rsidP="00DC2782">
            <w:pPr>
              <w:jc w:val="center"/>
              <w:rPr>
                <w:rFonts w:asciiTheme="minorHAnsi" w:hAnsiTheme="minorHAnsi"/>
                <w:szCs w:val="23"/>
              </w:rPr>
            </w:pPr>
            <w:r w:rsidRPr="0030791F">
              <w:rPr>
                <w:color w:val="000000"/>
                <w:sz w:val="22"/>
              </w:rPr>
              <w:t>98.8</w:t>
            </w:r>
          </w:p>
        </w:tc>
        <w:tc>
          <w:tcPr>
            <w:tcW w:w="1418" w:type="dxa"/>
            <w:tcBorders>
              <w:top w:val="nil"/>
              <w:left w:val="nil"/>
              <w:bottom w:val="nil"/>
              <w:right w:val="nil"/>
            </w:tcBorders>
            <w:vAlign w:val="bottom"/>
          </w:tcPr>
          <w:p w14:paraId="4409501C" w14:textId="6F48630C" w:rsidR="00DC2782" w:rsidRPr="0030791F" w:rsidRDefault="00DC2782" w:rsidP="00DC2782">
            <w:pPr>
              <w:tabs>
                <w:tab w:val="left" w:pos="481"/>
              </w:tabs>
              <w:ind w:right="4"/>
              <w:jc w:val="center"/>
              <w:rPr>
                <w:rFonts w:asciiTheme="minorHAnsi" w:hAnsiTheme="minorHAnsi"/>
                <w:szCs w:val="23"/>
              </w:rPr>
            </w:pPr>
            <w:r w:rsidRPr="0030791F">
              <w:rPr>
                <w:color w:val="000000"/>
                <w:sz w:val="22"/>
              </w:rPr>
              <w:t>98.2</w:t>
            </w:r>
          </w:p>
        </w:tc>
        <w:tc>
          <w:tcPr>
            <w:tcW w:w="1417" w:type="dxa"/>
            <w:tcBorders>
              <w:top w:val="nil"/>
              <w:left w:val="nil"/>
              <w:bottom w:val="nil"/>
              <w:right w:val="single" w:sz="8" w:space="0" w:color="auto"/>
            </w:tcBorders>
            <w:shd w:val="clear" w:color="auto" w:fill="auto"/>
            <w:vAlign w:val="bottom"/>
          </w:tcPr>
          <w:p w14:paraId="345327DA" w14:textId="470CAD88" w:rsidR="00DC2782" w:rsidRPr="0030791F" w:rsidRDefault="00DC2782" w:rsidP="00DC2782">
            <w:pPr>
              <w:ind w:right="14"/>
              <w:jc w:val="center"/>
              <w:rPr>
                <w:rFonts w:asciiTheme="minorHAnsi" w:hAnsiTheme="minorHAnsi"/>
                <w:szCs w:val="23"/>
              </w:rPr>
            </w:pPr>
            <w:r w:rsidRPr="0030791F">
              <w:rPr>
                <w:color w:val="000000"/>
                <w:sz w:val="22"/>
              </w:rPr>
              <w:t>91.4</w:t>
            </w:r>
          </w:p>
        </w:tc>
      </w:tr>
      <w:tr w:rsidR="00DC2782" w:rsidRPr="0030791F" w14:paraId="79D93CF5" w14:textId="77777777" w:rsidTr="00576432">
        <w:trPr>
          <w:trHeight w:val="315"/>
        </w:trPr>
        <w:tc>
          <w:tcPr>
            <w:tcW w:w="2427" w:type="dxa"/>
            <w:tcBorders>
              <w:top w:val="nil"/>
              <w:left w:val="single" w:sz="8" w:space="0" w:color="auto"/>
              <w:bottom w:val="nil"/>
              <w:right w:val="nil"/>
            </w:tcBorders>
            <w:shd w:val="clear" w:color="auto" w:fill="auto"/>
            <w:hideMark/>
          </w:tcPr>
          <w:p w14:paraId="4B761CF4"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South Canterbury</w:t>
            </w:r>
          </w:p>
        </w:tc>
        <w:tc>
          <w:tcPr>
            <w:tcW w:w="1559" w:type="dxa"/>
            <w:tcBorders>
              <w:top w:val="nil"/>
              <w:left w:val="single" w:sz="8" w:space="0" w:color="auto"/>
              <w:bottom w:val="nil"/>
              <w:right w:val="nil"/>
            </w:tcBorders>
            <w:shd w:val="clear" w:color="auto" w:fill="auto"/>
            <w:vAlign w:val="bottom"/>
          </w:tcPr>
          <w:p w14:paraId="0D419FC6" w14:textId="4C6A2315" w:rsidR="00DC2782" w:rsidRPr="0030791F" w:rsidRDefault="00DC2782" w:rsidP="00DC2782">
            <w:pPr>
              <w:jc w:val="center"/>
              <w:rPr>
                <w:rFonts w:asciiTheme="minorHAnsi" w:hAnsiTheme="minorHAnsi"/>
                <w:szCs w:val="23"/>
              </w:rPr>
            </w:pPr>
            <w:r w:rsidRPr="0030791F">
              <w:rPr>
                <w:color w:val="000000"/>
                <w:sz w:val="22"/>
              </w:rPr>
              <w:t>117</w:t>
            </w:r>
          </w:p>
        </w:tc>
        <w:tc>
          <w:tcPr>
            <w:tcW w:w="1276" w:type="dxa"/>
            <w:tcBorders>
              <w:top w:val="nil"/>
              <w:left w:val="nil"/>
              <w:bottom w:val="nil"/>
              <w:right w:val="nil"/>
            </w:tcBorders>
            <w:shd w:val="clear" w:color="auto" w:fill="auto"/>
            <w:vAlign w:val="bottom"/>
          </w:tcPr>
          <w:p w14:paraId="299B2E52" w14:textId="1ED0ACF4" w:rsidR="00DC2782" w:rsidRPr="0030791F" w:rsidRDefault="00DC2782" w:rsidP="00DC2782">
            <w:pPr>
              <w:tabs>
                <w:tab w:val="left" w:pos="197"/>
              </w:tabs>
              <w:jc w:val="center"/>
              <w:rPr>
                <w:rFonts w:asciiTheme="minorHAnsi" w:hAnsiTheme="minorHAnsi"/>
                <w:szCs w:val="23"/>
              </w:rPr>
            </w:pPr>
            <w:r w:rsidRPr="0030791F">
              <w:rPr>
                <w:color w:val="000000"/>
                <w:sz w:val="22"/>
              </w:rPr>
              <w:t>97.4</w:t>
            </w:r>
          </w:p>
        </w:tc>
        <w:tc>
          <w:tcPr>
            <w:tcW w:w="1701" w:type="dxa"/>
            <w:tcBorders>
              <w:top w:val="nil"/>
              <w:left w:val="nil"/>
              <w:bottom w:val="nil"/>
              <w:right w:val="nil"/>
            </w:tcBorders>
            <w:shd w:val="clear" w:color="auto" w:fill="auto"/>
            <w:vAlign w:val="bottom"/>
          </w:tcPr>
          <w:p w14:paraId="414CCCE4" w14:textId="4687DBB1"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3A5D1D25" w14:textId="6503E0FA" w:rsidR="00DC2782" w:rsidRPr="0030791F" w:rsidRDefault="00DC2782" w:rsidP="00DC2782">
            <w:pPr>
              <w:jc w:val="center"/>
              <w:rPr>
                <w:rFonts w:asciiTheme="minorHAnsi" w:hAnsiTheme="minorHAnsi"/>
                <w:szCs w:val="23"/>
              </w:rPr>
            </w:pPr>
            <w:r w:rsidRPr="0030791F">
              <w:rPr>
                <w:color w:val="000000"/>
                <w:sz w:val="22"/>
              </w:rPr>
              <w:t>80.9</w:t>
            </w:r>
          </w:p>
        </w:tc>
        <w:tc>
          <w:tcPr>
            <w:tcW w:w="1417" w:type="dxa"/>
            <w:tcBorders>
              <w:top w:val="nil"/>
              <w:left w:val="nil"/>
              <w:bottom w:val="nil"/>
              <w:right w:val="nil"/>
            </w:tcBorders>
            <w:vAlign w:val="bottom"/>
          </w:tcPr>
          <w:p w14:paraId="2133F7E0" w14:textId="60DAC231" w:rsidR="00DC2782" w:rsidRPr="0030791F" w:rsidRDefault="00DC2782" w:rsidP="00DC2782">
            <w:pPr>
              <w:jc w:val="center"/>
              <w:rPr>
                <w:rFonts w:asciiTheme="minorHAnsi" w:hAnsiTheme="minorHAnsi"/>
                <w:szCs w:val="23"/>
              </w:rPr>
            </w:pPr>
            <w:r w:rsidRPr="0030791F">
              <w:rPr>
                <w:color w:val="000000"/>
                <w:sz w:val="22"/>
              </w:rPr>
              <w:t>97.4</w:t>
            </w:r>
          </w:p>
        </w:tc>
        <w:tc>
          <w:tcPr>
            <w:tcW w:w="1418" w:type="dxa"/>
            <w:tcBorders>
              <w:top w:val="nil"/>
              <w:left w:val="nil"/>
              <w:bottom w:val="nil"/>
              <w:right w:val="nil"/>
            </w:tcBorders>
            <w:vAlign w:val="bottom"/>
          </w:tcPr>
          <w:p w14:paraId="61B90146" w14:textId="4358B6CE" w:rsidR="00DC2782" w:rsidRPr="0030791F" w:rsidRDefault="00DC2782" w:rsidP="00DC2782">
            <w:pPr>
              <w:tabs>
                <w:tab w:val="left" w:pos="481"/>
              </w:tabs>
              <w:ind w:right="4"/>
              <w:jc w:val="center"/>
              <w:rPr>
                <w:rFonts w:asciiTheme="minorHAnsi" w:hAnsiTheme="minorHAnsi"/>
                <w:szCs w:val="23"/>
              </w:rPr>
            </w:pPr>
            <w:r w:rsidRPr="0030791F">
              <w:rPr>
                <w:color w:val="000000"/>
                <w:sz w:val="22"/>
              </w:rPr>
              <w:t>97.4</w:t>
            </w:r>
          </w:p>
        </w:tc>
        <w:tc>
          <w:tcPr>
            <w:tcW w:w="1417" w:type="dxa"/>
            <w:tcBorders>
              <w:top w:val="nil"/>
              <w:left w:val="nil"/>
              <w:bottom w:val="nil"/>
              <w:right w:val="single" w:sz="8" w:space="0" w:color="auto"/>
            </w:tcBorders>
            <w:shd w:val="clear" w:color="auto" w:fill="auto"/>
            <w:vAlign w:val="bottom"/>
          </w:tcPr>
          <w:p w14:paraId="1172BD6A" w14:textId="3D69D0FB" w:rsidR="00DC2782" w:rsidRPr="0030791F" w:rsidRDefault="00DC2782" w:rsidP="00DC2782">
            <w:pPr>
              <w:ind w:right="14"/>
              <w:jc w:val="center"/>
              <w:rPr>
                <w:rFonts w:asciiTheme="minorHAnsi" w:hAnsiTheme="minorHAnsi"/>
                <w:szCs w:val="23"/>
              </w:rPr>
            </w:pPr>
            <w:r w:rsidRPr="0030791F">
              <w:rPr>
                <w:color w:val="000000"/>
                <w:sz w:val="22"/>
              </w:rPr>
              <w:t>86.3</w:t>
            </w:r>
          </w:p>
        </w:tc>
      </w:tr>
      <w:tr w:rsidR="00DC2782" w:rsidRPr="0030791F" w14:paraId="3B4CD1CF" w14:textId="77777777" w:rsidTr="00576432">
        <w:trPr>
          <w:trHeight w:val="315"/>
        </w:trPr>
        <w:tc>
          <w:tcPr>
            <w:tcW w:w="2427" w:type="dxa"/>
            <w:tcBorders>
              <w:top w:val="nil"/>
              <w:left w:val="single" w:sz="8" w:space="0" w:color="auto"/>
              <w:bottom w:val="nil"/>
              <w:right w:val="nil"/>
            </w:tcBorders>
            <w:shd w:val="clear" w:color="auto" w:fill="auto"/>
            <w:hideMark/>
          </w:tcPr>
          <w:p w14:paraId="1E047EB7"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Southern</w:t>
            </w:r>
          </w:p>
        </w:tc>
        <w:tc>
          <w:tcPr>
            <w:tcW w:w="1559" w:type="dxa"/>
            <w:tcBorders>
              <w:top w:val="nil"/>
              <w:left w:val="single" w:sz="8" w:space="0" w:color="auto"/>
              <w:bottom w:val="nil"/>
              <w:right w:val="nil"/>
            </w:tcBorders>
            <w:shd w:val="clear" w:color="auto" w:fill="auto"/>
            <w:vAlign w:val="bottom"/>
          </w:tcPr>
          <w:p w14:paraId="2D7DE1C3" w14:textId="1F83065A" w:rsidR="00DC2782" w:rsidRPr="0030791F" w:rsidRDefault="00DC2782" w:rsidP="00DC2782">
            <w:pPr>
              <w:jc w:val="center"/>
              <w:rPr>
                <w:rFonts w:asciiTheme="minorHAnsi" w:hAnsiTheme="minorHAnsi"/>
                <w:szCs w:val="23"/>
              </w:rPr>
            </w:pPr>
            <w:r w:rsidRPr="0030791F">
              <w:rPr>
                <w:color w:val="000000"/>
                <w:sz w:val="22"/>
              </w:rPr>
              <w:t>694</w:t>
            </w:r>
          </w:p>
        </w:tc>
        <w:tc>
          <w:tcPr>
            <w:tcW w:w="1276" w:type="dxa"/>
            <w:tcBorders>
              <w:top w:val="nil"/>
              <w:left w:val="nil"/>
              <w:bottom w:val="nil"/>
              <w:right w:val="nil"/>
            </w:tcBorders>
            <w:shd w:val="clear" w:color="auto" w:fill="auto"/>
            <w:vAlign w:val="bottom"/>
          </w:tcPr>
          <w:p w14:paraId="514AC0EB" w14:textId="00976405" w:rsidR="00DC2782" w:rsidRPr="0030791F" w:rsidRDefault="00DC2782" w:rsidP="00DC2782">
            <w:pPr>
              <w:tabs>
                <w:tab w:val="left" w:pos="197"/>
              </w:tabs>
              <w:jc w:val="center"/>
              <w:rPr>
                <w:rFonts w:asciiTheme="minorHAnsi" w:hAnsiTheme="minorHAnsi"/>
                <w:szCs w:val="23"/>
              </w:rPr>
            </w:pPr>
            <w:r w:rsidRPr="0030791F">
              <w:rPr>
                <w:color w:val="000000"/>
                <w:sz w:val="22"/>
              </w:rPr>
              <w:t>97.0</w:t>
            </w:r>
          </w:p>
        </w:tc>
        <w:tc>
          <w:tcPr>
            <w:tcW w:w="1701" w:type="dxa"/>
            <w:tcBorders>
              <w:top w:val="nil"/>
              <w:left w:val="nil"/>
              <w:bottom w:val="nil"/>
              <w:right w:val="nil"/>
            </w:tcBorders>
            <w:shd w:val="clear" w:color="auto" w:fill="auto"/>
            <w:vAlign w:val="bottom"/>
          </w:tcPr>
          <w:p w14:paraId="3BD7D15C" w14:textId="4AE4C592"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61879607" w14:textId="457C3CE5" w:rsidR="00DC2782" w:rsidRPr="0030791F" w:rsidRDefault="00DC2782" w:rsidP="00DC2782">
            <w:pPr>
              <w:jc w:val="center"/>
              <w:rPr>
                <w:rFonts w:asciiTheme="minorHAnsi" w:hAnsiTheme="minorHAnsi"/>
                <w:szCs w:val="23"/>
              </w:rPr>
            </w:pPr>
            <w:r w:rsidRPr="0030791F">
              <w:rPr>
                <w:color w:val="000000"/>
                <w:sz w:val="22"/>
              </w:rPr>
              <w:t>86.6</w:t>
            </w:r>
          </w:p>
        </w:tc>
        <w:tc>
          <w:tcPr>
            <w:tcW w:w="1417" w:type="dxa"/>
            <w:tcBorders>
              <w:top w:val="nil"/>
              <w:left w:val="nil"/>
              <w:bottom w:val="nil"/>
              <w:right w:val="nil"/>
            </w:tcBorders>
            <w:vAlign w:val="bottom"/>
          </w:tcPr>
          <w:p w14:paraId="2993820E" w14:textId="4A38EDBD" w:rsidR="00DC2782" w:rsidRPr="0030791F" w:rsidRDefault="00DC2782" w:rsidP="00DC2782">
            <w:pPr>
              <w:jc w:val="center"/>
              <w:rPr>
                <w:rFonts w:asciiTheme="minorHAnsi" w:hAnsiTheme="minorHAnsi"/>
                <w:szCs w:val="23"/>
              </w:rPr>
            </w:pPr>
            <w:r w:rsidRPr="0030791F">
              <w:rPr>
                <w:color w:val="000000"/>
                <w:sz w:val="22"/>
              </w:rPr>
              <w:t>98.3</w:t>
            </w:r>
          </w:p>
        </w:tc>
        <w:tc>
          <w:tcPr>
            <w:tcW w:w="1418" w:type="dxa"/>
            <w:tcBorders>
              <w:top w:val="nil"/>
              <w:left w:val="nil"/>
              <w:bottom w:val="nil"/>
              <w:right w:val="nil"/>
            </w:tcBorders>
            <w:vAlign w:val="bottom"/>
          </w:tcPr>
          <w:p w14:paraId="1AF12210" w14:textId="05054F9E" w:rsidR="00DC2782" w:rsidRPr="0030791F" w:rsidRDefault="00DC2782" w:rsidP="00DC2782">
            <w:pPr>
              <w:tabs>
                <w:tab w:val="left" w:pos="481"/>
              </w:tabs>
              <w:ind w:right="4"/>
              <w:jc w:val="center"/>
              <w:rPr>
                <w:rFonts w:asciiTheme="minorHAnsi" w:hAnsiTheme="minorHAnsi"/>
                <w:szCs w:val="23"/>
              </w:rPr>
            </w:pPr>
            <w:r w:rsidRPr="0030791F">
              <w:rPr>
                <w:color w:val="000000"/>
                <w:sz w:val="22"/>
              </w:rPr>
              <w:t>98.0</w:t>
            </w:r>
          </w:p>
        </w:tc>
        <w:tc>
          <w:tcPr>
            <w:tcW w:w="1417" w:type="dxa"/>
            <w:tcBorders>
              <w:top w:val="nil"/>
              <w:left w:val="nil"/>
              <w:bottom w:val="nil"/>
              <w:right w:val="single" w:sz="8" w:space="0" w:color="auto"/>
            </w:tcBorders>
            <w:shd w:val="clear" w:color="auto" w:fill="auto"/>
            <w:vAlign w:val="bottom"/>
          </w:tcPr>
          <w:p w14:paraId="2FB48486" w14:textId="37CC1FB7" w:rsidR="00DC2782" w:rsidRPr="0030791F" w:rsidRDefault="00DC2782" w:rsidP="00DC2782">
            <w:pPr>
              <w:ind w:right="14"/>
              <w:jc w:val="center"/>
              <w:rPr>
                <w:rFonts w:asciiTheme="minorHAnsi" w:hAnsiTheme="minorHAnsi"/>
                <w:szCs w:val="23"/>
              </w:rPr>
            </w:pPr>
            <w:r w:rsidRPr="0030791F">
              <w:rPr>
                <w:color w:val="000000"/>
                <w:sz w:val="22"/>
              </w:rPr>
              <w:t>90.6</w:t>
            </w:r>
          </w:p>
        </w:tc>
      </w:tr>
      <w:tr w:rsidR="00DC2782" w:rsidRPr="0030791F" w14:paraId="4927C99A" w14:textId="77777777" w:rsidTr="00576432">
        <w:trPr>
          <w:trHeight w:val="315"/>
        </w:trPr>
        <w:tc>
          <w:tcPr>
            <w:tcW w:w="2427" w:type="dxa"/>
            <w:tcBorders>
              <w:top w:val="nil"/>
              <w:left w:val="single" w:sz="8" w:space="0" w:color="auto"/>
              <w:bottom w:val="nil"/>
              <w:right w:val="nil"/>
            </w:tcBorders>
            <w:shd w:val="clear" w:color="auto" w:fill="auto"/>
            <w:hideMark/>
          </w:tcPr>
          <w:p w14:paraId="0D19D6D5"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Tairawhiti</w:t>
            </w:r>
          </w:p>
        </w:tc>
        <w:tc>
          <w:tcPr>
            <w:tcW w:w="1559" w:type="dxa"/>
            <w:tcBorders>
              <w:top w:val="nil"/>
              <w:left w:val="single" w:sz="8" w:space="0" w:color="auto"/>
              <w:bottom w:val="nil"/>
              <w:right w:val="nil"/>
            </w:tcBorders>
            <w:shd w:val="clear" w:color="auto" w:fill="auto"/>
            <w:vAlign w:val="bottom"/>
          </w:tcPr>
          <w:p w14:paraId="33535AAF" w14:textId="2CE9759D" w:rsidR="00DC2782" w:rsidRPr="0030791F" w:rsidRDefault="00DC2782" w:rsidP="00DC2782">
            <w:pPr>
              <w:jc w:val="center"/>
              <w:rPr>
                <w:rFonts w:asciiTheme="minorHAnsi" w:hAnsiTheme="minorHAnsi"/>
                <w:szCs w:val="23"/>
              </w:rPr>
            </w:pPr>
            <w:r w:rsidRPr="0030791F">
              <w:rPr>
                <w:color w:val="000000"/>
                <w:sz w:val="22"/>
              </w:rPr>
              <w:t>192</w:t>
            </w:r>
          </w:p>
        </w:tc>
        <w:tc>
          <w:tcPr>
            <w:tcW w:w="1276" w:type="dxa"/>
            <w:tcBorders>
              <w:top w:val="nil"/>
              <w:left w:val="nil"/>
              <w:bottom w:val="nil"/>
              <w:right w:val="nil"/>
            </w:tcBorders>
            <w:shd w:val="clear" w:color="auto" w:fill="auto"/>
            <w:vAlign w:val="bottom"/>
          </w:tcPr>
          <w:p w14:paraId="1FCAB2FC" w14:textId="1351E27A" w:rsidR="00DC2782" w:rsidRPr="0030791F" w:rsidRDefault="00DC2782" w:rsidP="00DC2782">
            <w:pPr>
              <w:tabs>
                <w:tab w:val="left" w:pos="197"/>
              </w:tabs>
              <w:jc w:val="center"/>
              <w:rPr>
                <w:rFonts w:asciiTheme="minorHAnsi" w:hAnsiTheme="minorHAnsi"/>
                <w:szCs w:val="23"/>
              </w:rPr>
            </w:pPr>
            <w:r w:rsidRPr="0030791F">
              <w:rPr>
                <w:color w:val="000000"/>
                <w:sz w:val="22"/>
              </w:rPr>
              <w:t>100.0</w:t>
            </w:r>
          </w:p>
        </w:tc>
        <w:tc>
          <w:tcPr>
            <w:tcW w:w="1701" w:type="dxa"/>
            <w:tcBorders>
              <w:top w:val="nil"/>
              <w:left w:val="nil"/>
              <w:bottom w:val="nil"/>
              <w:right w:val="nil"/>
            </w:tcBorders>
            <w:shd w:val="clear" w:color="auto" w:fill="auto"/>
            <w:vAlign w:val="bottom"/>
          </w:tcPr>
          <w:p w14:paraId="3E4124FF" w14:textId="476A1F03"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64350DFF" w14:textId="4D3494E0" w:rsidR="00DC2782" w:rsidRPr="0030791F" w:rsidRDefault="00DC2782" w:rsidP="00DC2782">
            <w:pPr>
              <w:jc w:val="center"/>
              <w:rPr>
                <w:rFonts w:asciiTheme="minorHAnsi" w:hAnsiTheme="minorHAnsi"/>
                <w:szCs w:val="23"/>
              </w:rPr>
            </w:pPr>
            <w:r w:rsidRPr="0030791F">
              <w:rPr>
                <w:color w:val="000000"/>
                <w:sz w:val="22"/>
              </w:rPr>
              <w:t>91.9</w:t>
            </w:r>
          </w:p>
        </w:tc>
        <w:tc>
          <w:tcPr>
            <w:tcW w:w="1417" w:type="dxa"/>
            <w:tcBorders>
              <w:top w:val="nil"/>
              <w:left w:val="nil"/>
              <w:bottom w:val="nil"/>
              <w:right w:val="nil"/>
            </w:tcBorders>
            <w:vAlign w:val="bottom"/>
          </w:tcPr>
          <w:p w14:paraId="6266D4CA" w14:textId="75402698" w:rsidR="00DC2782" w:rsidRPr="0030791F" w:rsidRDefault="00DC2782" w:rsidP="00DC2782">
            <w:pPr>
              <w:jc w:val="center"/>
              <w:rPr>
                <w:rFonts w:asciiTheme="minorHAnsi" w:hAnsiTheme="minorHAnsi"/>
                <w:szCs w:val="23"/>
              </w:rPr>
            </w:pPr>
            <w:r w:rsidRPr="0030791F">
              <w:rPr>
                <w:color w:val="000000"/>
                <w:sz w:val="22"/>
              </w:rPr>
              <w:t>100.0</w:t>
            </w:r>
          </w:p>
        </w:tc>
        <w:tc>
          <w:tcPr>
            <w:tcW w:w="1418" w:type="dxa"/>
            <w:tcBorders>
              <w:top w:val="nil"/>
              <w:left w:val="nil"/>
              <w:bottom w:val="nil"/>
              <w:right w:val="nil"/>
            </w:tcBorders>
            <w:vAlign w:val="bottom"/>
          </w:tcPr>
          <w:p w14:paraId="1DFE2B77" w14:textId="39159187" w:rsidR="00DC2782" w:rsidRPr="0030791F" w:rsidRDefault="00DC2782" w:rsidP="00DC2782">
            <w:pPr>
              <w:tabs>
                <w:tab w:val="left" w:pos="481"/>
              </w:tabs>
              <w:ind w:right="4"/>
              <w:jc w:val="center"/>
              <w:rPr>
                <w:rFonts w:asciiTheme="minorHAnsi" w:hAnsiTheme="minorHAnsi"/>
                <w:szCs w:val="23"/>
              </w:rPr>
            </w:pPr>
            <w:r w:rsidRPr="0030791F">
              <w:rPr>
                <w:color w:val="000000"/>
                <w:sz w:val="22"/>
              </w:rPr>
              <w:t>99.0</w:t>
            </w:r>
          </w:p>
        </w:tc>
        <w:tc>
          <w:tcPr>
            <w:tcW w:w="1417" w:type="dxa"/>
            <w:tcBorders>
              <w:top w:val="nil"/>
              <w:left w:val="nil"/>
              <w:bottom w:val="nil"/>
              <w:right w:val="single" w:sz="8" w:space="0" w:color="auto"/>
            </w:tcBorders>
            <w:shd w:val="clear" w:color="auto" w:fill="auto"/>
            <w:vAlign w:val="bottom"/>
          </w:tcPr>
          <w:p w14:paraId="3AD64527" w14:textId="0B7CA8B6" w:rsidR="00DC2782" w:rsidRPr="0030791F" w:rsidRDefault="00DC2782" w:rsidP="00DC2782">
            <w:pPr>
              <w:ind w:right="14"/>
              <w:jc w:val="center"/>
              <w:rPr>
                <w:rFonts w:asciiTheme="minorHAnsi" w:hAnsiTheme="minorHAnsi"/>
                <w:szCs w:val="23"/>
              </w:rPr>
            </w:pPr>
            <w:r w:rsidRPr="0030791F">
              <w:rPr>
                <w:color w:val="000000"/>
                <w:sz w:val="22"/>
              </w:rPr>
              <w:t>94.8</w:t>
            </w:r>
          </w:p>
        </w:tc>
      </w:tr>
      <w:tr w:rsidR="00DC2782" w:rsidRPr="0030791F" w14:paraId="6A76067C" w14:textId="77777777" w:rsidTr="00576432">
        <w:trPr>
          <w:trHeight w:val="315"/>
        </w:trPr>
        <w:tc>
          <w:tcPr>
            <w:tcW w:w="2427" w:type="dxa"/>
            <w:tcBorders>
              <w:top w:val="nil"/>
              <w:left w:val="single" w:sz="8" w:space="0" w:color="auto"/>
              <w:bottom w:val="nil"/>
              <w:right w:val="nil"/>
            </w:tcBorders>
            <w:shd w:val="clear" w:color="auto" w:fill="auto"/>
            <w:hideMark/>
          </w:tcPr>
          <w:p w14:paraId="166DEA05"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Taranaki</w:t>
            </w:r>
          </w:p>
        </w:tc>
        <w:tc>
          <w:tcPr>
            <w:tcW w:w="1559" w:type="dxa"/>
            <w:tcBorders>
              <w:top w:val="nil"/>
              <w:left w:val="single" w:sz="8" w:space="0" w:color="auto"/>
              <w:bottom w:val="nil"/>
              <w:right w:val="nil"/>
            </w:tcBorders>
            <w:shd w:val="clear" w:color="auto" w:fill="auto"/>
            <w:vAlign w:val="bottom"/>
          </w:tcPr>
          <w:p w14:paraId="11B789D3" w14:textId="4860F83A" w:rsidR="00DC2782" w:rsidRPr="0030791F" w:rsidRDefault="00DC2782" w:rsidP="00DC2782">
            <w:pPr>
              <w:jc w:val="center"/>
              <w:rPr>
                <w:rFonts w:asciiTheme="minorHAnsi" w:hAnsiTheme="minorHAnsi"/>
                <w:szCs w:val="23"/>
              </w:rPr>
            </w:pPr>
            <w:r w:rsidRPr="0030791F">
              <w:rPr>
                <w:color w:val="000000"/>
                <w:sz w:val="22"/>
              </w:rPr>
              <w:t>359</w:t>
            </w:r>
          </w:p>
        </w:tc>
        <w:tc>
          <w:tcPr>
            <w:tcW w:w="1276" w:type="dxa"/>
            <w:tcBorders>
              <w:top w:val="nil"/>
              <w:left w:val="nil"/>
              <w:bottom w:val="nil"/>
              <w:right w:val="nil"/>
            </w:tcBorders>
            <w:shd w:val="clear" w:color="auto" w:fill="auto"/>
            <w:vAlign w:val="bottom"/>
          </w:tcPr>
          <w:p w14:paraId="492F2C7B" w14:textId="4B1FA60E" w:rsidR="00DC2782" w:rsidRPr="0030791F" w:rsidRDefault="00DC2782" w:rsidP="00DC2782">
            <w:pPr>
              <w:tabs>
                <w:tab w:val="left" w:pos="197"/>
              </w:tabs>
              <w:jc w:val="center"/>
              <w:rPr>
                <w:rFonts w:asciiTheme="minorHAnsi" w:hAnsiTheme="minorHAnsi"/>
                <w:szCs w:val="23"/>
              </w:rPr>
            </w:pPr>
            <w:r w:rsidRPr="0030791F">
              <w:rPr>
                <w:color w:val="000000"/>
                <w:sz w:val="22"/>
              </w:rPr>
              <w:t>97.5</w:t>
            </w:r>
          </w:p>
        </w:tc>
        <w:tc>
          <w:tcPr>
            <w:tcW w:w="1701" w:type="dxa"/>
            <w:tcBorders>
              <w:top w:val="nil"/>
              <w:left w:val="nil"/>
              <w:bottom w:val="nil"/>
              <w:right w:val="nil"/>
            </w:tcBorders>
            <w:shd w:val="clear" w:color="auto" w:fill="auto"/>
            <w:vAlign w:val="bottom"/>
          </w:tcPr>
          <w:p w14:paraId="31CA59CE" w14:textId="183250E3"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3AE3F5A0" w14:textId="5D55DA39" w:rsidR="00DC2782" w:rsidRPr="0030791F" w:rsidRDefault="00DC2782" w:rsidP="00DC2782">
            <w:pPr>
              <w:jc w:val="center"/>
              <w:rPr>
                <w:rFonts w:asciiTheme="minorHAnsi" w:hAnsiTheme="minorHAnsi"/>
                <w:szCs w:val="23"/>
              </w:rPr>
            </w:pPr>
            <w:r w:rsidRPr="0030791F">
              <w:rPr>
                <w:color w:val="000000"/>
                <w:sz w:val="22"/>
              </w:rPr>
              <w:t>87.2</w:t>
            </w:r>
          </w:p>
        </w:tc>
        <w:tc>
          <w:tcPr>
            <w:tcW w:w="1417" w:type="dxa"/>
            <w:tcBorders>
              <w:top w:val="nil"/>
              <w:left w:val="nil"/>
              <w:bottom w:val="nil"/>
              <w:right w:val="nil"/>
            </w:tcBorders>
            <w:vAlign w:val="bottom"/>
          </w:tcPr>
          <w:p w14:paraId="5652C108" w14:textId="41A19AAB" w:rsidR="00DC2782" w:rsidRPr="0030791F" w:rsidRDefault="00DC2782" w:rsidP="00DC2782">
            <w:pPr>
              <w:jc w:val="center"/>
              <w:rPr>
                <w:rFonts w:asciiTheme="minorHAnsi" w:hAnsiTheme="minorHAnsi"/>
                <w:szCs w:val="23"/>
              </w:rPr>
            </w:pPr>
            <w:r w:rsidRPr="0030791F">
              <w:rPr>
                <w:color w:val="000000"/>
                <w:sz w:val="22"/>
              </w:rPr>
              <w:t>99.7</w:t>
            </w:r>
          </w:p>
        </w:tc>
        <w:tc>
          <w:tcPr>
            <w:tcW w:w="1418" w:type="dxa"/>
            <w:tcBorders>
              <w:top w:val="nil"/>
              <w:left w:val="nil"/>
              <w:bottom w:val="nil"/>
              <w:right w:val="nil"/>
            </w:tcBorders>
            <w:vAlign w:val="bottom"/>
          </w:tcPr>
          <w:p w14:paraId="3FC43BCE" w14:textId="6FB7636A" w:rsidR="00DC2782" w:rsidRPr="0030791F" w:rsidRDefault="00DC2782" w:rsidP="00DC2782">
            <w:pPr>
              <w:tabs>
                <w:tab w:val="left" w:pos="481"/>
              </w:tabs>
              <w:ind w:right="4"/>
              <w:jc w:val="center"/>
              <w:rPr>
                <w:rFonts w:asciiTheme="minorHAnsi" w:hAnsiTheme="minorHAnsi"/>
                <w:szCs w:val="23"/>
              </w:rPr>
            </w:pPr>
            <w:r w:rsidRPr="0030791F">
              <w:rPr>
                <w:color w:val="000000"/>
                <w:sz w:val="22"/>
              </w:rPr>
              <w:t>99.7</w:t>
            </w:r>
          </w:p>
        </w:tc>
        <w:tc>
          <w:tcPr>
            <w:tcW w:w="1417" w:type="dxa"/>
            <w:tcBorders>
              <w:top w:val="nil"/>
              <w:left w:val="nil"/>
              <w:bottom w:val="nil"/>
              <w:right w:val="single" w:sz="8" w:space="0" w:color="auto"/>
            </w:tcBorders>
            <w:shd w:val="clear" w:color="auto" w:fill="auto"/>
            <w:vAlign w:val="bottom"/>
          </w:tcPr>
          <w:p w14:paraId="663716E4" w14:textId="696DDCC8" w:rsidR="00DC2782" w:rsidRPr="0030791F" w:rsidRDefault="00DC2782" w:rsidP="00DC2782">
            <w:pPr>
              <w:ind w:right="14"/>
              <w:jc w:val="center"/>
              <w:rPr>
                <w:rFonts w:asciiTheme="minorHAnsi" w:hAnsiTheme="minorHAnsi"/>
                <w:szCs w:val="23"/>
              </w:rPr>
            </w:pPr>
            <w:r w:rsidRPr="0030791F">
              <w:rPr>
                <w:color w:val="000000"/>
                <w:sz w:val="22"/>
              </w:rPr>
              <w:t>90.8</w:t>
            </w:r>
          </w:p>
        </w:tc>
      </w:tr>
      <w:tr w:rsidR="00DC2782" w:rsidRPr="0030791F" w14:paraId="1DF79529" w14:textId="77777777" w:rsidTr="00576432">
        <w:trPr>
          <w:trHeight w:val="315"/>
        </w:trPr>
        <w:tc>
          <w:tcPr>
            <w:tcW w:w="2427" w:type="dxa"/>
            <w:tcBorders>
              <w:top w:val="nil"/>
              <w:left w:val="single" w:sz="8" w:space="0" w:color="auto"/>
              <w:bottom w:val="nil"/>
              <w:right w:val="nil"/>
            </w:tcBorders>
            <w:shd w:val="clear" w:color="auto" w:fill="auto"/>
            <w:hideMark/>
          </w:tcPr>
          <w:p w14:paraId="4CE3C532"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Waikato</w:t>
            </w:r>
          </w:p>
        </w:tc>
        <w:tc>
          <w:tcPr>
            <w:tcW w:w="1559" w:type="dxa"/>
            <w:tcBorders>
              <w:top w:val="nil"/>
              <w:left w:val="single" w:sz="8" w:space="0" w:color="auto"/>
              <w:bottom w:val="nil"/>
              <w:right w:val="nil"/>
            </w:tcBorders>
            <w:shd w:val="clear" w:color="auto" w:fill="auto"/>
            <w:vAlign w:val="bottom"/>
          </w:tcPr>
          <w:p w14:paraId="5910FC8F" w14:textId="36BBC77D" w:rsidR="00DC2782" w:rsidRPr="0030791F" w:rsidRDefault="00DC2782" w:rsidP="00DC2782">
            <w:pPr>
              <w:jc w:val="center"/>
              <w:rPr>
                <w:rFonts w:asciiTheme="minorHAnsi" w:hAnsiTheme="minorHAnsi"/>
                <w:szCs w:val="23"/>
              </w:rPr>
            </w:pPr>
            <w:r w:rsidRPr="0030791F">
              <w:rPr>
                <w:color w:val="000000"/>
                <w:sz w:val="22"/>
              </w:rPr>
              <w:t>847</w:t>
            </w:r>
          </w:p>
        </w:tc>
        <w:tc>
          <w:tcPr>
            <w:tcW w:w="1276" w:type="dxa"/>
            <w:tcBorders>
              <w:top w:val="nil"/>
              <w:left w:val="nil"/>
              <w:bottom w:val="nil"/>
              <w:right w:val="nil"/>
            </w:tcBorders>
            <w:shd w:val="clear" w:color="auto" w:fill="auto"/>
            <w:vAlign w:val="bottom"/>
          </w:tcPr>
          <w:p w14:paraId="7BB5DB47" w14:textId="5CE0D04A" w:rsidR="00DC2782" w:rsidRPr="0030791F" w:rsidRDefault="00DC2782" w:rsidP="00DC2782">
            <w:pPr>
              <w:tabs>
                <w:tab w:val="left" w:pos="197"/>
              </w:tabs>
              <w:jc w:val="center"/>
              <w:rPr>
                <w:rFonts w:asciiTheme="minorHAnsi" w:hAnsiTheme="minorHAnsi"/>
                <w:szCs w:val="23"/>
              </w:rPr>
            </w:pPr>
            <w:r w:rsidRPr="0030791F">
              <w:rPr>
                <w:color w:val="000000"/>
                <w:sz w:val="22"/>
              </w:rPr>
              <w:t>97.9</w:t>
            </w:r>
          </w:p>
        </w:tc>
        <w:tc>
          <w:tcPr>
            <w:tcW w:w="1701" w:type="dxa"/>
            <w:tcBorders>
              <w:top w:val="nil"/>
              <w:left w:val="nil"/>
              <w:bottom w:val="nil"/>
              <w:right w:val="nil"/>
            </w:tcBorders>
            <w:shd w:val="clear" w:color="auto" w:fill="auto"/>
            <w:vAlign w:val="bottom"/>
          </w:tcPr>
          <w:p w14:paraId="0AAA3120" w14:textId="37A38478"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3E2B55B1" w14:textId="171DC46A" w:rsidR="00DC2782" w:rsidRPr="0030791F" w:rsidRDefault="00DC2782" w:rsidP="00DC2782">
            <w:pPr>
              <w:jc w:val="center"/>
              <w:rPr>
                <w:rFonts w:asciiTheme="minorHAnsi" w:hAnsiTheme="minorHAnsi"/>
                <w:szCs w:val="23"/>
              </w:rPr>
            </w:pPr>
            <w:r w:rsidRPr="0030791F">
              <w:rPr>
                <w:color w:val="000000"/>
                <w:sz w:val="22"/>
              </w:rPr>
              <w:t>96.2</w:t>
            </w:r>
          </w:p>
        </w:tc>
        <w:tc>
          <w:tcPr>
            <w:tcW w:w="1417" w:type="dxa"/>
            <w:tcBorders>
              <w:top w:val="nil"/>
              <w:left w:val="nil"/>
              <w:bottom w:val="nil"/>
              <w:right w:val="nil"/>
            </w:tcBorders>
            <w:vAlign w:val="bottom"/>
          </w:tcPr>
          <w:p w14:paraId="1F834291" w14:textId="6C04E1A9" w:rsidR="00DC2782" w:rsidRPr="0030791F" w:rsidRDefault="00DC2782" w:rsidP="00DC2782">
            <w:pPr>
              <w:jc w:val="center"/>
              <w:rPr>
                <w:rFonts w:asciiTheme="minorHAnsi" w:hAnsiTheme="minorHAnsi"/>
                <w:szCs w:val="23"/>
              </w:rPr>
            </w:pPr>
            <w:r w:rsidRPr="0030791F">
              <w:rPr>
                <w:color w:val="000000"/>
                <w:sz w:val="22"/>
              </w:rPr>
              <w:t>98.9</w:t>
            </w:r>
          </w:p>
        </w:tc>
        <w:tc>
          <w:tcPr>
            <w:tcW w:w="1418" w:type="dxa"/>
            <w:tcBorders>
              <w:top w:val="nil"/>
              <w:left w:val="nil"/>
              <w:bottom w:val="nil"/>
              <w:right w:val="nil"/>
            </w:tcBorders>
            <w:vAlign w:val="bottom"/>
          </w:tcPr>
          <w:p w14:paraId="099D714C" w14:textId="1251F15B" w:rsidR="00DC2782" w:rsidRPr="0030791F" w:rsidRDefault="00DC2782" w:rsidP="00DC2782">
            <w:pPr>
              <w:tabs>
                <w:tab w:val="left" w:pos="481"/>
              </w:tabs>
              <w:ind w:right="4"/>
              <w:jc w:val="center"/>
              <w:rPr>
                <w:rFonts w:asciiTheme="minorHAnsi" w:hAnsiTheme="minorHAnsi"/>
                <w:szCs w:val="23"/>
              </w:rPr>
            </w:pPr>
            <w:r w:rsidRPr="0030791F">
              <w:rPr>
                <w:color w:val="000000"/>
                <w:sz w:val="22"/>
              </w:rPr>
              <w:t>97.5</w:t>
            </w:r>
          </w:p>
        </w:tc>
        <w:tc>
          <w:tcPr>
            <w:tcW w:w="1417" w:type="dxa"/>
            <w:tcBorders>
              <w:top w:val="nil"/>
              <w:left w:val="nil"/>
              <w:bottom w:val="nil"/>
              <w:right w:val="single" w:sz="8" w:space="0" w:color="auto"/>
            </w:tcBorders>
            <w:shd w:val="clear" w:color="auto" w:fill="auto"/>
            <w:vAlign w:val="bottom"/>
          </w:tcPr>
          <w:p w14:paraId="7810220F" w14:textId="6CA4E555" w:rsidR="00DC2782" w:rsidRPr="0030791F" w:rsidRDefault="00DC2782" w:rsidP="00DC2782">
            <w:pPr>
              <w:ind w:right="14"/>
              <w:jc w:val="center"/>
              <w:rPr>
                <w:rFonts w:asciiTheme="minorHAnsi" w:hAnsiTheme="minorHAnsi"/>
                <w:szCs w:val="23"/>
              </w:rPr>
            </w:pPr>
            <w:r w:rsidRPr="0030791F">
              <w:rPr>
                <w:color w:val="000000"/>
                <w:sz w:val="22"/>
              </w:rPr>
              <w:t>95.7</w:t>
            </w:r>
          </w:p>
        </w:tc>
      </w:tr>
      <w:tr w:rsidR="00DC2782" w:rsidRPr="0030791F" w14:paraId="0A857C7F" w14:textId="77777777" w:rsidTr="00576432">
        <w:trPr>
          <w:trHeight w:val="315"/>
        </w:trPr>
        <w:tc>
          <w:tcPr>
            <w:tcW w:w="2427" w:type="dxa"/>
            <w:tcBorders>
              <w:top w:val="nil"/>
              <w:left w:val="single" w:sz="8" w:space="0" w:color="auto"/>
              <w:bottom w:val="nil"/>
              <w:right w:val="nil"/>
            </w:tcBorders>
            <w:shd w:val="clear" w:color="auto" w:fill="auto"/>
            <w:hideMark/>
          </w:tcPr>
          <w:p w14:paraId="3E21F52D"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Wairarapa</w:t>
            </w:r>
          </w:p>
        </w:tc>
        <w:tc>
          <w:tcPr>
            <w:tcW w:w="1559" w:type="dxa"/>
            <w:tcBorders>
              <w:top w:val="nil"/>
              <w:left w:val="single" w:sz="8" w:space="0" w:color="auto"/>
              <w:bottom w:val="nil"/>
              <w:right w:val="nil"/>
            </w:tcBorders>
            <w:shd w:val="clear" w:color="auto" w:fill="auto"/>
            <w:vAlign w:val="bottom"/>
          </w:tcPr>
          <w:p w14:paraId="37C78A6D" w14:textId="0CFECD57" w:rsidR="00DC2782" w:rsidRPr="0030791F" w:rsidRDefault="00DC2782" w:rsidP="00DC2782">
            <w:pPr>
              <w:jc w:val="center"/>
              <w:rPr>
                <w:rFonts w:asciiTheme="minorHAnsi" w:hAnsiTheme="minorHAnsi"/>
                <w:szCs w:val="23"/>
              </w:rPr>
            </w:pPr>
            <w:r w:rsidRPr="0030791F">
              <w:rPr>
                <w:color w:val="000000"/>
                <w:sz w:val="22"/>
              </w:rPr>
              <w:t>94</w:t>
            </w:r>
          </w:p>
        </w:tc>
        <w:tc>
          <w:tcPr>
            <w:tcW w:w="1276" w:type="dxa"/>
            <w:tcBorders>
              <w:top w:val="nil"/>
              <w:left w:val="nil"/>
              <w:bottom w:val="nil"/>
              <w:right w:val="nil"/>
            </w:tcBorders>
            <w:shd w:val="clear" w:color="auto" w:fill="auto"/>
            <w:vAlign w:val="bottom"/>
          </w:tcPr>
          <w:p w14:paraId="7D165195" w14:textId="261845F8" w:rsidR="00DC2782" w:rsidRPr="0030791F" w:rsidRDefault="00DC2782" w:rsidP="00DC2782">
            <w:pPr>
              <w:tabs>
                <w:tab w:val="left" w:pos="197"/>
              </w:tabs>
              <w:jc w:val="center"/>
              <w:rPr>
                <w:rFonts w:asciiTheme="minorHAnsi" w:hAnsiTheme="minorHAnsi"/>
                <w:szCs w:val="23"/>
              </w:rPr>
            </w:pPr>
            <w:r w:rsidRPr="0030791F">
              <w:rPr>
                <w:color w:val="000000"/>
                <w:sz w:val="22"/>
              </w:rPr>
              <w:t>98.9</w:t>
            </w:r>
          </w:p>
        </w:tc>
        <w:tc>
          <w:tcPr>
            <w:tcW w:w="1701" w:type="dxa"/>
            <w:tcBorders>
              <w:top w:val="nil"/>
              <w:left w:val="nil"/>
              <w:bottom w:val="nil"/>
              <w:right w:val="nil"/>
            </w:tcBorders>
            <w:shd w:val="clear" w:color="auto" w:fill="auto"/>
            <w:vAlign w:val="bottom"/>
          </w:tcPr>
          <w:p w14:paraId="5C44C719" w14:textId="0C40F9E3"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55970197" w14:textId="33BF352F" w:rsidR="00DC2782" w:rsidRPr="0030791F" w:rsidRDefault="00DC2782" w:rsidP="00DC2782">
            <w:pPr>
              <w:jc w:val="center"/>
              <w:rPr>
                <w:rFonts w:asciiTheme="minorHAnsi" w:hAnsiTheme="minorHAnsi"/>
                <w:szCs w:val="23"/>
              </w:rPr>
            </w:pPr>
            <w:r w:rsidRPr="0030791F">
              <w:rPr>
                <w:color w:val="000000"/>
                <w:sz w:val="22"/>
              </w:rPr>
              <w:t>85.4</w:t>
            </w:r>
          </w:p>
        </w:tc>
        <w:tc>
          <w:tcPr>
            <w:tcW w:w="1417" w:type="dxa"/>
            <w:tcBorders>
              <w:top w:val="nil"/>
              <w:left w:val="nil"/>
              <w:bottom w:val="nil"/>
              <w:right w:val="nil"/>
            </w:tcBorders>
            <w:vAlign w:val="bottom"/>
          </w:tcPr>
          <w:p w14:paraId="1D24F332" w14:textId="49681CFF" w:rsidR="00DC2782" w:rsidRPr="0030791F" w:rsidRDefault="00DC2782" w:rsidP="00DC2782">
            <w:pPr>
              <w:jc w:val="center"/>
              <w:rPr>
                <w:rFonts w:asciiTheme="minorHAnsi" w:hAnsiTheme="minorHAnsi"/>
                <w:szCs w:val="23"/>
              </w:rPr>
            </w:pPr>
            <w:r w:rsidRPr="0030791F">
              <w:rPr>
                <w:color w:val="000000"/>
                <w:sz w:val="22"/>
              </w:rPr>
              <w:t>98.9</w:t>
            </w:r>
          </w:p>
        </w:tc>
        <w:tc>
          <w:tcPr>
            <w:tcW w:w="1418" w:type="dxa"/>
            <w:tcBorders>
              <w:top w:val="nil"/>
              <w:left w:val="nil"/>
              <w:bottom w:val="nil"/>
              <w:right w:val="nil"/>
            </w:tcBorders>
            <w:vAlign w:val="bottom"/>
          </w:tcPr>
          <w:p w14:paraId="2D9289E0" w14:textId="3A2D4312" w:rsidR="00DC2782" w:rsidRPr="0030791F" w:rsidRDefault="00DC2782" w:rsidP="00DC2782">
            <w:pPr>
              <w:tabs>
                <w:tab w:val="left" w:pos="481"/>
              </w:tabs>
              <w:ind w:right="4"/>
              <w:jc w:val="center"/>
              <w:rPr>
                <w:rFonts w:asciiTheme="minorHAnsi" w:hAnsiTheme="minorHAnsi"/>
                <w:szCs w:val="23"/>
              </w:rPr>
            </w:pPr>
            <w:r w:rsidRPr="0030791F">
              <w:rPr>
                <w:color w:val="000000"/>
                <w:sz w:val="22"/>
              </w:rPr>
              <w:t>98.9</w:t>
            </w:r>
          </w:p>
        </w:tc>
        <w:tc>
          <w:tcPr>
            <w:tcW w:w="1417" w:type="dxa"/>
            <w:tcBorders>
              <w:top w:val="nil"/>
              <w:left w:val="nil"/>
              <w:bottom w:val="nil"/>
              <w:right w:val="single" w:sz="8" w:space="0" w:color="auto"/>
            </w:tcBorders>
            <w:shd w:val="clear" w:color="auto" w:fill="auto"/>
            <w:vAlign w:val="bottom"/>
          </w:tcPr>
          <w:p w14:paraId="69C01F81" w14:textId="7572DA9C" w:rsidR="00DC2782" w:rsidRPr="0030791F" w:rsidRDefault="00DC2782" w:rsidP="00DC2782">
            <w:pPr>
              <w:ind w:right="14"/>
              <w:jc w:val="center"/>
              <w:rPr>
                <w:rFonts w:asciiTheme="minorHAnsi" w:hAnsiTheme="minorHAnsi"/>
                <w:szCs w:val="23"/>
              </w:rPr>
            </w:pPr>
            <w:r w:rsidRPr="0030791F">
              <w:rPr>
                <w:color w:val="000000"/>
                <w:sz w:val="22"/>
              </w:rPr>
              <w:t>91.5</w:t>
            </w:r>
          </w:p>
        </w:tc>
      </w:tr>
      <w:tr w:rsidR="00DC2782" w:rsidRPr="0030791F" w14:paraId="7628BE06" w14:textId="77777777" w:rsidTr="00576432">
        <w:trPr>
          <w:trHeight w:val="315"/>
        </w:trPr>
        <w:tc>
          <w:tcPr>
            <w:tcW w:w="2427" w:type="dxa"/>
            <w:tcBorders>
              <w:top w:val="nil"/>
              <w:left w:val="single" w:sz="8" w:space="0" w:color="auto"/>
              <w:bottom w:val="nil"/>
              <w:right w:val="nil"/>
            </w:tcBorders>
            <w:shd w:val="clear" w:color="auto" w:fill="auto"/>
            <w:hideMark/>
          </w:tcPr>
          <w:p w14:paraId="3E05C571"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Waitemata</w:t>
            </w:r>
          </w:p>
        </w:tc>
        <w:tc>
          <w:tcPr>
            <w:tcW w:w="1559" w:type="dxa"/>
            <w:tcBorders>
              <w:top w:val="nil"/>
              <w:left w:val="single" w:sz="8" w:space="0" w:color="auto"/>
              <w:bottom w:val="nil"/>
              <w:right w:val="nil"/>
            </w:tcBorders>
            <w:shd w:val="clear" w:color="auto" w:fill="auto"/>
            <w:vAlign w:val="bottom"/>
          </w:tcPr>
          <w:p w14:paraId="7E744774" w14:textId="5239810A" w:rsidR="00DC2782" w:rsidRPr="0030791F" w:rsidRDefault="00DC2782" w:rsidP="00DC2782">
            <w:pPr>
              <w:jc w:val="center"/>
              <w:rPr>
                <w:rFonts w:asciiTheme="minorHAnsi" w:hAnsiTheme="minorHAnsi"/>
                <w:szCs w:val="23"/>
              </w:rPr>
            </w:pPr>
            <w:r w:rsidRPr="0030791F">
              <w:rPr>
                <w:color w:val="000000"/>
                <w:sz w:val="22"/>
              </w:rPr>
              <w:t>1,722</w:t>
            </w:r>
          </w:p>
        </w:tc>
        <w:tc>
          <w:tcPr>
            <w:tcW w:w="1276" w:type="dxa"/>
            <w:tcBorders>
              <w:top w:val="nil"/>
              <w:left w:val="nil"/>
              <w:bottom w:val="nil"/>
              <w:right w:val="nil"/>
            </w:tcBorders>
            <w:shd w:val="clear" w:color="auto" w:fill="auto"/>
            <w:vAlign w:val="bottom"/>
          </w:tcPr>
          <w:p w14:paraId="4DE63150" w14:textId="03184BE8" w:rsidR="00DC2782" w:rsidRPr="0030791F" w:rsidRDefault="00DC2782" w:rsidP="00DC2782">
            <w:pPr>
              <w:tabs>
                <w:tab w:val="left" w:pos="197"/>
              </w:tabs>
              <w:jc w:val="center"/>
              <w:rPr>
                <w:rFonts w:asciiTheme="minorHAnsi" w:hAnsiTheme="minorHAnsi"/>
                <w:szCs w:val="23"/>
              </w:rPr>
            </w:pPr>
            <w:r w:rsidRPr="0030791F">
              <w:rPr>
                <w:color w:val="000000"/>
                <w:sz w:val="22"/>
              </w:rPr>
              <w:t>96.9</w:t>
            </w:r>
          </w:p>
        </w:tc>
        <w:tc>
          <w:tcPr>
            <w:tcW w:w="1701" w:type="dxa"/>
            <w:tcBorders>
              <w:top w:val="nil"/>
              <w:left w:val="nil"/>
              <w:bottom w:val="nil"/>
              <w:right w:val="nil"/>
            </w:tcBorders>
            <w:shd w:val="clear" w:color="auto" w:fill="auto"/>
            <w:vAlign w:val="bottom"/>
          </w:tcPr>
          <w:p w14:paraId="12FEB3CA" w14:textId="5624ACA4"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50440B2C" w14:textId="57FFF39C" w:rsidR="00DC2782" w:rsidRPr="0030791F" w:rsidRDefault="00DC2782" w:rsidP="00DC2782">
            <w:pPr>
              <w:jc w:val="center"/>
              <w:rPr>
                <w:rFonts w:asciiTheme="minorHAnsi" w:hAnsiTheme="minorHAnsi"/>
                <w:szCs w:val="23"/>
              </w:rPr>
            </w:pPr>
            <w:r w:rsidRPr="0030791F">
              <w:rPr>
                <w:color w:val="000000"/>
                <w:sz w:val="22"/>
              </w:rPr>
              <w:t>91.1</w:t>
            </w:r>
          </w:p>
        </w:tc>
        <w:tc>
          <w:tcPr>
            <w:tcW w:w="1417" w:type="dxa"/>
            <w:tcBorders>
              <w:top w:val="nil"/>
              <w:left w:val="nil"/>
              <w:bottom w:val="nil"/>
              <w:right w:val="nil"/>
            </w:tcBorders>
            <w:vAlign w:val="bottom"/>
          </w:tcPr>
          <w:p w14:paraId="5D6D7910" w14:textId="113184F6" w:rsidR="00DC2782" w:rsidRPr="0030791F" w:rsidRDefault="00DC2782" w:rsidP="00DC2782">
            <w:pPr>
              <w:jc w:val="center"/>
              <w:rPr>
                <w:rFonts w:asciiTheme="minorHAnsi" w:hAnsiTheme="minorHAnsi"/>
                <w:szCs w:val="23"/>
              </w:rPr>
            </w:pPr>
            <w:r w:rsidRPr="0030791F">
              <w:rPr>
                <w:color w:val="000000"/>
                <w:sz w:val="22"/>
              </w:rPr>
              <w:t>82.3</w:t>
            </w:r>
          </w:p>
        </w:tc>
        <w:tc>
          <w:tcPr>
            <w:tcW w:w="1418" w:type="dxa"/>
            <w:tcBorders>
              <w:top w:val="nil"/>
              <w:left w:val="nil"/>
              <w:bottom w:val="nil"/>
              <w:right w:val="nil"/>
            </w:tcBorders>
            <w:vAlign w:val="bottom"/>
          </w:tcPr>
          <w:p w14:paraId="4BCA5219" w14:textId="33C68A50" w:rsidR="00DC2782" w:rsidRPr="0030791F" w:rsidRDefault="00DC2782" w:rsidP="00DC2782">
            <w:pPr>
              <w:tabs>
                <w:tab w:val="left" w:pos="481"/>
              </w:tabs>
              <w:ind w:right="4"/>
              <w:jc w:val="center"/>
              <w:rPr>
                <w:rFonts w:asciiTheme="minorHAnsi" w:hAnsiTheme="minorHAnsi"/>
                <w:szCs w:val="23"/>
              </w:rPr>
            </w:pPr>
            <w:r w:rsidRPr="0030791F">
              <w:rPr>
                <w:color w:val="000000"/>
                <w:sz w:val="22"/>
              </w:rPr>
              <w:t>81.8</w:t>
            </w:r>
          </w:p>
        </w:tc>
        <w:tc>
          <w:tcPr>
            <w:tcW w:w="1417" w:type="dxa"/>
            <w:tcBorders>
              <w:top w:val="nil"/>
              <w:left w:val="nil"/>
              <w:bottom w:val="nil"/>
              <w:right w:val="single" w:sz="8" w:space="0" w:color="auto"/>
            </w:tcBorders>
            <w:shd w:val="clear" w:color="auto" w:fill="auto"/>
            <w:vAlign w:val="bottom"/>
          </w:tcPr>
          <w:p w14:paraId="2BBC6984" w14:textId="62B4FAB3" w:rsidR="00DC2782" w:rsidRPr="0030791F" w:rsidRDefault="00DC2782" w:rsidP="00DC2782">
            <w:pPr>
              <w:ind w:right="14"/>
              <w:jc w:val="center"/>
              <w:rPr>
                <w:rFonts w:asciiTheme="minorHAnsi" w:hAnsiTheme="minorHAnsi"/>
                <w:szCs w:val="23"/>
              </w:rPr>
            </w:pPr>
            <w:r w:rsidRPr="0030791F">
              <w:rPr>
                <w:color w:val="000000"/>
                <w:sz w:val="22"/>
              </w:rPr>
              <w:t>92.6</w:t>
            </w:r>
          </w:p>
        </w:tc>
      </w:tr>
      <w:tr w:rsidR="00DC2782" w:rsidRPr="0030791F" w14:paraId="53A42719" w14:textId="77777777" w:rsidTr="00576432">
        <w:trPr>
          <w:trHeight w:val="315"/>
        </w:trPr>
        <w:tc>
          <w:tcPr>
            <w:tcW w:w="2427" w:type="dxa"/>
            <w:tcBorders>
              <w:top w:val="nil"/>
              <w:left w:val="single" w:sz="8" w:space="0" w:color="auto"/>
              <w:bottom w:val="nil"/>
              <w:right w:val="nil"/>
            </w:tcBorders>
            <w:shd w:val="clear" w:color="auto" w:fill="auto"/>
            <w:hideMark/>
          </w:tcPr>
          <w:p w14:paraId="140EDA8D"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West Coast</w:t>
            </w:r>
          </w:p>
        </w:tc>
        <w:tc>
          <w:tcPr>
            <w:tcW w:w="1559" w:type="dxa"/>
            <w:tcBorders>
              <w:top w:val="nil"/>
              <w:left w:val="single" w:sz="8" w:space="0" w:color="auto"/>
              <w:bottom w:val="nil"/>
              <w:right w:val="nil"/>
            </w:tcBorders>
            <w:shd w:val="clear" w:color="auto" w:fill="auto"/>
            <w:vAlign w:val="bottom"/>
          </w:tcPr>
          <w:p w14:paraId="18E31C21" w14:textId="5402847C" w:rsidR="00DC2782" w:rsidRPr="0030791F" w:rsidRDefault="00DC2782" w:rsidP="00DC2782">
            <w:pPr>
              <w:jc w:val="center"/>
              <w:rPr>
                <w:rFonts w:asciiTheme="minorHAnsi" w:hAnsiTheme="minorHAnsi"/>
                <w:szCs w:val="23"/>
              </w:rPr>
            </w:pPr>
            <w:r w:rsidRPr="0030791F">
              <w:rPr>
                <w:color w:val="000000"/>
                <w:sz w:val="22"/>
              </w:rPr>
              <w:t>122</w:t>
            </w:r>
          </w:p>
        </w:tc>
        <w:tc>
          <w:tcPr>
            <w:tcW w:w="1276" w:type="dxa"/>
            <w:tcBorders>
              <w:top w:val="nil"/>
              <w:left w:val="nil"/>
              <w:bottom w:val="nil"/>
              <w:right w:val="nil"/>
            </w:tcBorders>
            <w:shd w:val="clear" w:color="auto" w:fill="auto"/>
            <w:vAlign w:val="bottom"/>
          </w:tcPr>
          <w:p w14:paraId="5BBAEDB6" w14:textId="7FA1729E" w:rsidR="00DC2782" w:rsidRPr="0030791F" w:rsidRDefault="00DC2782" w:rsidP="00DC2782">
            <w:pPr>
              <w:tabs>
                <w:tab w:val="left" w:pos="197"/>
              </w:tabs>
              <w:jc w:val="center"/>
              <w:rPr>
                <w:rFonts w:asciiTheme="minorHAnsi" w:hAnsiTheme="minorHAnsi"/>
                <w:szCs w:val="23"/>
              </w:rPr>
            </w:pPr>
            <w:r w:rsidRPr="0030791F">
              <w:rPr>
                <w:color w:val="000000"/>
                <w:sz w:val="22"/>
              </w:rPr>
              <w:t>95.9</w:t>
            </w:r>
          </w:p>
        </w:tc>
        <w:tc>
          <w:tcPr>
            <w:tcW w:w="1701" w:type="dxa"/>
            <w:tcBorders>
              <w:top w:val="nil"/>
              <w:left w:val="nil"/>
              <w:bottom w:val="nil"/>
              <w:right w:val="nil"/>
            </w:tcBorders>
            <w:shd w:val="clear" w:color="auto" w:fill="auto"/>
            <w:vAlign w:val="bottom"/>
          </w:tcPr>
          <w:p w14:paraId="2D3E4326" w14:textId="6FB714FA"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48A2CF16" w14:textId="5DACA524" w:rsidR="00DC2782" w:rsidRPr="0030791F" w:rsidRDefault="00DC2782" w:rsidP="00DC2782">
            <w:pPr>
              <w:jc w:val="center"/>
              <w:rPr>
                <w:rFonts w:asciiTheme="minorHAnsi" w:hAnsiTheme="minorHAnsi"/>
                <w:szCs w:val="23"/>
              </w:rPr>
            </w:pPr>
            <w:r w:rsidRPr="0030791F">
              <w:rPr>
                <w:color w:val="000000"/>
                <w:sz w:val="22"/>
              </w:rPr>
              <w:t>93.8</w:t>
            </w:r>
          </w:p>
        </w:tc>
        <w:tc>
          <w:tcPr>
            <w:tcW w:w="1417" w:type="dxa"/>
            <w:tcBorders>
              <w:top w:val="nil"/>
              <w:left w:val="nil"/>
              <w:bottom w:val="nil"/>
              <w:right w:val="nil"/>
            </w:tcBorders>
            <w:vAlign w:val="bottom"/>
          </w:tcPr>
          <w:p w14:paraId="28EF675E" w14:textId="43484CB1" w:rsidR="00DC2782" w:rsidRPr="0030791F" w:rsidRDefault="00DC2782" w:rsidP="00DC2782">
            <w:pPr>
              <w:jc w:val="center"/>
              <w:rPr>
                <w:rFonts w:asciiTheme="minorHAnsi" w:hAnsiTheme="minorHAnsi"/>
                <w:szCs w:val="23"/>
              </w:rPr>
            </w:pPr>
            <w:r w:rsidRPr="0030791F">
              <w:rPr>
                <w:color w:val="000000"/>
                <w:sz w:val="22"/>
              </w:rPr>
              <w:t>98.4</w:t>
            </w:r>
          </w:p>
        </w:tc>
        <w:tc>
          <w:tcPr>
            <w:tcW w:w="1418" w:type="dxa"/>
            <w:tcBorders>
              <w:top w:val="nil"/>
              <w:left w:val="nil"/>
              <w:bottom w:val="nil"/>
              <w:right w:val="nil"/>
            </w:tcBorders>
            <w:vAlign w:val="bottom"/>
          </w:tcPr>
          <w:p w14:paraId="035D5BF7" w14:textId="47B2EA62" w:rsidR="00DC2782" w:rsidRPr="0030791F" w:rsidRDefault="00DC2782" w:rsidP="00DC2782">
            <w:pPr>
              <w:tabs>
                <w:tab w:val="left" w:pos="481"/>
              </w:tabs>
              <w:ind w:right="4"/>
              <w:jc w:val="center"/>
              <w:rPr>
                <w:rFonts w:asciiTheme="minorHAnsi" w:hAnsiTheme="minorHAnsi"/>
                <w:szCs w:val="23"/>
              </w:rPr>
            </w:pPr>
            <w:r w:rsidRPr="0030791F">
              <w:rPr>
                <w:color w:val="000000"/>
                <w:sz w:val="22"/>
              </w:rPr>
              <w:t>98.4</w:t>
            </w:r>
          </w:p>
        </w:tc>
        <w:tc>
          <w:tcPr>
            <w:tcW w:w="1417" w:type="dxa"/>
            <w:tcBorders>
              <w:top w:val="nil"/>
              <w:left w:val="nil"/>
              <w:bottom w:val="nil"/>
              <w:right w:val="single" w:sz="8" w:space="0" w:color="auto"/>
            </w:tcBorders>
            <w:shd w:val="clear" w:color="auto" w:fill="auto"/>
            <w:vAlign w:val="bottom"/>
          </w:tcPr>
          <w:p w14:paraId="2F9DCBE7" w14:textId="35D68167" w:rsidR="00DC2782" w:rsidRPr="0030791F" w:rsidRDefault="00DC2782" w:rsidP="00DC2782">
            <w:pPr>
              <w:ind w:right="14"/>
              <w:jc w:val="center"/>
              <w:rPr>
                <w:rFonts w:asciiTheme="minorHAnsi" w:hAnsiTheme="minorHAnsi"/>
                <w:szCs w:val="23"/>
              </w:rPr>
            </w:pPr>
            <w:r w:rsidRPr="0030791F">
              <w:rPr>
                <w:color w:val="000000"/>
                <w:sz w:val="22"/>
              </w:rPr>
              <w:t>92.6</w:t>
            </w:r>
          </w:p>
        </w:tc>
      </w:tr>
      <w:tr w:rsidR="00DC2782" w:rsidRPr="0030791F" w14:paraId="6080A23E" w14:textId="77777777" w:rsidTr="00576432">
        <w:trPr>
          <w:trHeight w:val="315"/>
        </w:trPr>
        <w:tc>
          <w:tcPr>
            <w:tcW w:w="2427" w:type="dxa"/>
            <w:tcBorders>
              <w:top w:val="nil"/>
              <w:left w:val="single" w:sz="8" w:space="0" w:color="auto"/>
              <w:bottom w:val="nil"/>
              <w:right w:val="nil"/>
            </w:tcBorders>
            <w:shd w:val="clear" w:color="auto" w:fill="auto"/>
            <w:hideMark/>
          </w:tcPr>
          <w:p w14:paraId="5B7CBD2D" w14:textId="77777777" w:rsidR="00DC2782" w:rsidRPr="0030791F" w:rsidRDefault="00DC2782" w:rsidP="00DC2782">
            <w:pPr>
              <w:ind w:left="193"/>
              <w:rPr>
                <w:rFonts w:asciiTheme="minorHAnsi" w:hAnsiTheme="minorHAnsi"/>
                <w:szCs w:val="23"/>
              </w:rPr>
            </w:pPr>
            <w:r w:rsidRPr="0030791F">
              <w:rPr>
                <w:rFonts w:asciiTheme="minorHAnsi" w:hAnsiTheme="minorHAnsi"/>
                <w:szCs w:val="23"/>
              </w:rPr>
              <w:t>Whanganui</w:t>
            </w:r>
          </w:p>
        </w:tc>
        <w:tc>
          <w:tcPr>
            <w:tcW w:w="1559" w:type="dxa"/>
            <w:tcBorders>
              <w:top w:val="nil"/>
              <w:left w:val="single" w:sz="8" w:space="0" w:color="auto"/>
              <w:bottom w:val="nil"/>
              <w:right w:val="nil"/>
            </w:tcBorders>
            <w:shd w:val="clear" w:color="auto" w:fill="auto"/>
            <w:vAlign w:val="bottom"/>
          </w:tcPr>
          <w:p w14:paraId="5B72520B" w14:textId="05AE0840" w:rsidR="00DC2782" w:rsidRPr="0030791F" w:rsidRDefault="00DC2782" w:rsidP="00DC2782">
            <w:pPr>
              <w:jc w:val="center"/>
              <w:rPr>
                <w:rFonts w:asciiTheme="minorHAnsi" w:hAnsiTheme="minorHAnsi"/>
                <w:szCs w:val="23"/>
              </w:rPr>
            </w:pPr>
            <w:r w:rsidRPr="0030791F">
              <w:rPr>
                <w:color w:val="000000"/>
                <w:sz w:val="22"/>
              </w:rPr>
              <w:t>202</w:t>
            </w:r>
          </w:p>
        </w:tc>
        <w:tc>
          <w:tcPr>
            <w:tcW w:w="1276" w:type="dxa"/>
            <w:tcBorders>
              <w:top w:val="nil"/>
              <w:left w:val="nil"/>
              <w:bottom w:val="nil"/>
              <w:right w:val="nil"/>
            </w:tcBorders>
            <w:shd w:val="clear" w:color="auto" w:fill="auto"/>
            <w:vAlign w:val="bottom"/>
          </w:tcPr>
          <w:p w14:paraId="4BC26303" w14:textId="007F41A4" w:rsidR="00DC2782" w:rsidRPr="0030791F" w:rsidRDefault="00DC2782" w:rsidP="00DC2782">
            <w:pPr>
              <w:tabs>
                <w:tab w:val="left" w:pos="197"/>
              </w:tabs>
              <w:jc w:val="center"/>
              <w:rPr>
                <w:rFonts w:asciiTheme="minorHAnsi" w:hAnsiTheme="minorHAnsi"/>
                <w:szCs w:val="23"/>
              </w:rPr>
            </w:pPr>
            <w:r w:rsidRPr="0030791F">
              <w:rPr>
                <w:color w:val="000000"/>
                <w:sz w:val="22"/>
              </w:rPr>
              <w:t>96.5</w:t>
            </w:r>
          </w:p>
        </w:tc>
        <w:tc>
          <w:tcPr>
            <w:tcW w:w="1701" w:type="dxa"/>
            <w:tcBorders>
              <w:top w:val="nil"/>
              <w:left w:val="nil"/>
              <w:bottom w:val="nil"/>
              <w:right w:val="nil"/>
            </w:tcBorders>
            <w:shd w:val="clear" w:color="auto" w:fill="auto"/>
            <w:vAlign w:val="bottom"/>
          </w:tcPr>
          <w:p w14:paraId="7B5D3CF5" w14:textId="2D05ED01" w:rsidR="00DC2782" w:rsidRPr="0030791F" w:rsidRDefault="00DC2782" w:rsidP="00DC2782">
            <w:pPr>
              <w:tabs>
                <w:tab w:val="left" w:pos="195"/>
                <w:tab w:val="left" w:pos="621"/>
              </w:tabs>
              <w:jc w:val="center"/>
              <w:rPr>
                <w:rFonts w:asciiTheme="minorHAnsi" w:hAnsiTheme="minorHAnsi"/>
                <w:szCs w:val="23"/>
              </w:rPr>
            </w:pPr>
            <w:r w:rsidRPr="0030791F">
              <w:rPr>
                <w:color w:val="000000"/>
                <w:sz w:val="22"/>
              </w:rPr>
              <w:t>100.0</w:t>
            </w:r>
          </w:p>
        </w:tc>
        <w:tc>
          <w:tcPr>
            <w:tcW w:w="1843" w:type="dxa"/>
            <w:tcBorders>
              <w:top w:val="nil"/>
              <w:left w:val="nil"/>
              <w:bottom w:val="nil"/>
              <w:right w:val="nil"/>
            </w:tcBorders>
            <w:shd w:val="clear" w:color="auto" w:fill="auto"/>
            <w:vAlign w:val="bottom"/>
          </w:tcPr>
          <w:p w14:paraId="42F87F29" w14:textId="57621150" w:rsidR="00DC2782" w:rsidRPr="0030791F" w:rsidRDefault="00DC2782" w:rsidP="00DC2782">
            <w:pPr>
              <w:jc w:val="center"/>
              <w:rPr>
                <w:rFonts w:asciiTheme="minorHAnsi" w:hAnsiTheme="minorHAnsi"/>
                <w:szCs w:val="23"/>
              </w:rPr>
            </w:pPr>
            <w:r w:rsidRPr="0030791F">
              <w:rPr>
                <w:color w:val="000000"/>
                <w:sz w:val="22"/>
              </w:rPr>
              <w:t>90.8</w:t>
            </w:r>
          </w:p>
        </w:tc>
        <w:tc>
          <w:tcPr>
            <w:tcW w:w="1417" w:type="dxa"/>
            <w:tcBorders>
              <w:top w:val="nil"/>
              <w:left w:val="nil"/>
              <w:bottom w:val="nil"/>
              <w:right w:val="nil"/>
            </w:tcBorders>
            <w:vAlign w:val="bottom"/>
          </w:tcPr>
          <w:p w14:paraId="523320FC" w14:textId="683F04B0" w:rsidR="00DC2782" w:rsidRPr="0030791F" w:rsidRDefault="00DC2782" w:rsidP="00DC2782">
            <w:pPr>
              <w:jc w:val="center"/>
              <w:rPr>
                <w:rFonts w:asciiTheme="minorHAnsi" w:hAnsiTheme="minorHAnsi"/>
                <w:szCs w:val="23"/>
              </w:rPr>
            </w:pPr>
            <w:r w:rsidRPr="0030791F">
              <w:rPr>
                <w:color w:val="000000"/>
                <w:sz w:val="22"/>
              </w:rPr>
              <w:t>97.0</w:t>
            </w:r>
          </w:p>
        </w:tc>
        <w:tc>
          <w:tcPr>
            <w:tcW w:w="1418" w:type="dxa"/>
            <w:tcBorders>
              <w:top w:val="nil"/>
              <w:left w:val="nil"/>
              <w:bottom w:val="nil"/>
              <w:right w:val="nil"/>
            </w:tcBorders>
            <w:vAlign w:val="bottom"/>
          </w:tcPr>
          <w:p w14:paraId="0E853C44" w14:textId="54A3B532" w:rsidR="00DC2782" w:rsidRPr="0030791F" w:rsidRDefault="00DC2782" w:rsidP="00DC2782">
            <w:pPr>
              <w:tabs>
                <w:tab w:val="left" w:pos="481"/>
              </w:tabs>
              <w:ind w:right="4"/>
              <w:jc w:val="center"/>
              <w:rPr>
                <w:rFonts w:asciiTheme="minorHAnsi" w:hAnsiTheme="minorHAnsi"/>
                <w:szCs w:val="23"/>
              </w:rPr>
            </w:pPr>
            <w:r w:rsidRPr="0030791F">
              <w:rPr>
                <w:color w:val="000000"/>
                <w:sz w:val="22"/>
              </w:rPr>
              <w:t>96.5</w:t>
            </w:r>
          </w:p>
        </w:tc>
        <w:tc>
          <w:tcPr>
            <w:tcW w:w="1417" w:type="dxa"/>
            <w:tcBorders>
              <w:top w:val="nil"/>
              <w:left w:val="nil"/>
              <w:bottom w:val="nil"/>
              <w:right w:val="single" w:sz="8" w:space="0" w:color="auto"/>
            </w:tcBorders>
            <w:shd w:val="clear" w:color="auto" w:fill="auto"/>
            <w:vAlign w:val="bottom"/>
          </w:tcPr>
          <w:p w14:paraId="2865B294" w14:textId="276B102A" w:rsidR="00DC2782" w:rsidRPr="0030791F" w:rsidRDefault="00DC2782" w:rsidP="00DC2782">
            <w:pPr>
              <w:ind w:right="14"/>
              <w:jc w:val="center"/>
              <w:rPr>
                <w:rFonts w:asciiTheme="minorHAnsi" w:hAnsiTheme="minorHAnsi"/>
                <w:szCs w:val="23"/>
              </w:rPr>
            </w:pPr>
            <w:r w:rsidRPr="0030791F">
              <w:rPr>
                <w:color w:val="000000"/>
                <w:sz w:val="22"/>
              </w:rPr>
              <w:t>91.1</w:t>
            </w:r>
          </w:p>
        </w:tc>
      </w:tr>
      <w:tr w:rsidR="00DC2782" w:rsidRPr="0030791F" w14:paraId="5B9BA81A" w14:textId="77777777" w:rsidTr="00576432">
        <w:trPr>
          <w:trHeight w:val="315"/>
        </w:trPr>
        <w:tc>
          <w:tcPr>
            <w:tcW w:w="2427" w:type="dxa"/>
            <w:tcBorders>
              <w:top w:val="nil"/>
              <w:left w:val="single" w:sz="8" w:space="0" w:color="auto"/>
              <w:bottom w:val="nil"/>
              <w:right w:val="nil"/>
            </w:tcBorders>
            <w:shd w:val="clear" w:color="auto" w:fill="auto"/>
            <w:hideMark/>
          </w:tcPr>
          <w:p w14:paraId="41DD137E" w14:textId="77777777" w:rsidR="00DC2782" w:rsidRPr="0030791F" w:rsidRDefault="00DC2782" w:rsidP="00DC2782">
            <w:pPr>
              <w:rPr>
                <w:rFonts w:asciiTheme="minorHAnsi" w:hAnsiTheme="minorHAnsi"/>
                <w:i/>
                <w:szCs w:val="23"/>
              </w:rPr>
            </w:pPr>
            <w:r w:rsidRPr="0030791F">
              <w:rPr>
                <w:rFonts w:asciiTheme="minorHAnsi" w:hAnsiTheme="minorHAnsi"/>
                <w:i/>
                <w:szCs w:val="23"/>
              </w:rPr>
              <w:t>Private practice</w:t>
            </w:r>
          </w:p>
        </w:tc>
        <w:tc>
          <w:tcPr>
            <w:tcW w:w="1559" w:type="dxa"/>
            <w:tcBorders>
              <w:top w:val="nil"/>
              <w:left w:val="single" w:sz="8" w:space="0" w:color="auto"/>
              <w:bottom w:val="nil"/>
              <w:right w:val="nil"/>
            </w:tcBorders>
            <w:shd w:val="clear" w:color="auto" w:fill="auto"/>
            <w:vAlign w:val="bottom"/>
          </w:tcPr>
          <w:p w14:paraId="5941A2FC" w14:textId="5157DC4B" w:rsidR="00DC2782" w:rsidRPr="0030791F" w:rsidRDefault="00DC2782" w:rsidP="00DC2782">
            <w:pPr>
              <w:jc w:val="center"/>
              <w:rPr>
                <w:rFonts w:asciiTheme="minorHAnsi" w:hAnsiTheme="minorHAnsi"/>
                <w:i/>
                <w:szCs w:val="23"/>
              </w:rPr>
            </w:pPr>
            <w:r w:rsidRPr="0030791F">
              <w:rPr>
                <w:i/>
                <w:iCs/>
                <w:color w:val="000000"/>
                <w:sz w:val="22"/>
              </w:rPr>
              <w:t>1,204</w:t>
            </w:r>
          </w:p>
        </w:tc>
        <w:tc>
          <w:tcPr>
            <w:tcW w:w="1276" w:type="dxa"/>
            <w:tcBorders>
              <w:top w:val="nil"/>
              <w:left w:val="nil"/>
              <w:bottom w:val="nil"/>
              <w:right w:val="nil"/>
            </w:tcBorders>
            <w:shd w:val="clear" w:color="auto" w:fill="auto"/>
            <w:vAlign w:val="bottom"/>
          </w:tcPr>
          <w:p w14:paraId="4616920F" w14:textId="32AB1C90" w:rsidR="00DC2782" w:rsidRPr="0030791F" w:rsidRDefault="00DC2782" w:rsidP="00DC2782">
            <w:pPr>
              <w:tabs>
                <w:tab w:val="left" w:pos="197"/>
              </w:tabs>
              <w:jc w:val="center"/>
              <w:rPr>
                <w:rFonts w:asciiTheme="minorHAnsi" w:hAnsiTheme="minorHAnsi"/>
                <w:i/>
                <w:szCs w:val="23"/>
              </w:rPr>
            </w:pPr>
            <w:r w:rsidRPr="0030791F">
              <w:rPr>
                <w:i/>
                <w:iCs/>
                <w:color w:val="000000"/>
                <w:sz w:val="22"/>
              </w:rPr>
              <w:t>95.6</w:t>
            </w:r>
          </w:p>
        </w:tc>
        <w:tc>
          <w:tcPr>
            <w:tcW w:w="1701" w:type="dxa"/>
            <w:tcBorders>
              <w:top w:val="nil"/>
              <w:left w:val="nil"/>
              <w:bottom w:val="nil"/>
              <w:right w:val="nil"/>
            </w:tcBorders>
            <w:shd w:val="clear" w:color="auto" w:fill="auto"/>
            <w:vAlign w:val="bottom"/>
          </w:tcPr>
          <w:p w14:paraId="6AEE3498" w14:textId="697388B1" w:rsidR="00DC2782" w:rsidRPr="0030791F" w:rsidRDefault="00DC2782" w:rsidP="00DC2782">
            <w:pPr>
              <w:tabs>
                <w:tab w:val="left" w:pos="195"/>
                <w:tab w:val="left" w:pos="621"/>
              </w:tabs>
              <w:jc w:val="center"/>
              <w:rPr>
                <w:rFonts w:asciiTheme="minorHAnsi" w:hAnsiTheme="minorHAnsi"/>
                <w:i/>
                <w:szCs w:val="23"/>
              </w:rPr>
            </w:pPr>
            <w:r w:rsidRPr="0030791F">
              <w:rPr>
                <w:i/>
                <w:iCs/>
                <w:color w:val="000000"/>
                <w:sz w:val="22"/>
              </w:rPr>
              <w:t>100.0</w:t>
            </w:r>
          </w:p>
        </w:tc>
        <w:tc>
          <w:tcPr>
            <w:tcW w:w="1843" w:type="dxa"/>
            <w:tcBorders>
              <w:top w:val="nil"/>
              <w:left w:val="nil"/>
              <w:bottom w:val="nil"/>
              <w:right w:val="nil"/>
            </w:tcBorders>
            <w:shd w:val="clear" w:color="auto" w:fill="auto"/>
            <w:vAlign w:val="bottom"/>
          </w:tcPr>
          <w:p w14:paraId="4F64A1AE" w14:textId="104FD9FA" w:rsidR="00DC2782" w:rsidRPr="0030791F" w:rsidRDefault="00DC2782" w:rsidP="00DC2782">
            <w:pPr>
              <w:jc w:val="center"/>
              <w:rPr>
                <w:rFonts w:asciiTheme="minorHAnsi" w:hAnsiTheme="minorHAnsi"/>
                <w:i/>
                <w:szCs w:val="23"/>
              </w:rPr>
            </w:pPr>
            <w:r w:rsidRPr="0030791F">
              <w:rPr>
                <w:i/>
                <w:iCs/>
                <w:color w:val="000000"/>
                <w:sz w:val="22"/>
              </w:rPr>
              <w:t>94.2</w:t>
            </w:r>
          </w:p>
        </w:tc>
        <w:tc>
          <w:tcPr>
            <w:tcW w:w="1417" w:type="dxa"/>
            <w:tcBorders>
              <w:top w:val="nil"/>
              <w:left w:val="nil"/>
              <w:bottom w:val="nil"/>
              <w:right w:val="nil"/>
            </w:tcBorders>
            <w:vAlign w:val="bottom"/>
          </w:tcPr>
          <w:p w14:paraId="629B70CB" w14:textId="6269FFF8" w:rsidR="00DC2782" w:rsidRPr="0030791F" w:rsidRDefault="00DC2782" w:rsidP="00DC2782">
            <w:pPr>
              <w:jc w:val="center"/>
              <w:rPr>
                <w:rFonts w:asciiTheme="minorHAnsi" w:hAnsiTheme="minorHAnsi"/>
                <w:i/>
                <w:szCs w:val="23"/>
              </w:rPr>
            </w:pPr>
            <w:r w:rsidRPr="0030791F">
              <w:rPr>
                <w:i/>
                <w:iCs/>
                <w:color w:val="000000"/>
                <w:sz w:val="22"/>
              </w:rPr>
              <w:t>96.7</w:t>
            </w:r>
          </w:p>
        </w:tc>
        <w:tc>
          <w:tcPr>
            <w:tcW w:w="1418" w:type="dxa"/>
            <w:tcBorders>
              <w:top w:val="nil"/>
              <w:left w:val="nil"/>
              <w:bottom w:val="nil"/>
              <w:right w:val="nil"/>
            </w:tcBorders>
            <w:vAlign w:val="bottom"/>
          </w:tcPr>
          <w:p w14:paraId="0042FAC2" w14:textId="178DB71F" w:rsidR="00DC2782" w:rsidRPr="0030791F" w:rsidRDefault="00DC2782" w:rsidP="00DC2782">
            <w:pPr>
              <w:tabs>
                <w:tab w:val="left" w:pos="481"/>
              </w:tabs>
              <w:ind w:right="4"/>
              <w:jc w:val="center"/>
              <w:rPr>
                <w:rFonts w:asciiTheme="minorHAnsi" w:hAnsiTheme="minorHAnsi"/>
                <w:i/>
                <w:szCs w:val="23"/>
              </w:rPr>
            </w:pPr>
            <w:r w:rsidRPr="0030791F">
              <w:rPr>
                <w:i/>
                <w:iCs/>
                <w:color w:val="000000"/>
                <w:sz w:val="22"/>
              </w:rPr>
              <w:t>93.4</w:t>
            </w:r>
          </w:p>
        </w:tc>
        <w:tc>
          <w:tcPr>
            <w:tcW w:w="1417" w:type="dxa"/>
            <w:tcBorders>
              <w:top w:val="nil"/>
              <w:left w:val="nil"/>
              <w:bottom w:val="nil"/>
              <w:right w:val="single" w:sz="8" w:space="0" w:color="auto"/>
            </w:tcBorders>
            <w:shd w:val="clear" w:color="auto" w:fill="auto"/>
            <w:vAlign w:val="bottom"/>
          </w:tcPr>
          <w:p w14:paraId="249AA43E" w14:textId="32B6D490" w:rsidR="00DC2782" w:rsidRPr="0030791F" w:rsidRDefault="00DC2782" w:rsidP="00DC2782">
            <w:pPr>
              <w:ind w:right="14"/>
              <w:jc w:val="center"/>
              <w:rPr>
                <w:rFonts w:asciiTheme="minorHAnsi" w:hAnsiTheme="minorHAnsi"/>
                <w:i/>
                <w:szCs w:val="23"/>
              </w:rPr>
            </w:pPr>
            <w:r w:rsidRPr="0030791F">
              <w:rPr>
                <w:i/>
                <w:iCs/>
                <w:color w:val="000000"/>
                <w:sz w:val="22"/>
              </w:rPr>
              <w:t>92.6</w:t>
            </w:r>
          </w:p>
        </w:tc>
      </w:tr>
      <w:tr w:rsidR="00DC2782" w:rsidRPr="0030791F" w14:paraId="1A3DD4BE" w14:textId="77777777" w:rsidTr="00576432">
        <w:trPr>
          <w:trHeight w:val="315"/>
        </w:trPr>
        <w:tc>
          <w:tcPr>
            <w:tcW w:w="2427" w:type="dxa"/>
            <w:tcBorders>
              <w:top w:val="nil"/>
              <w:left w:val="single" w:sz="8" w:space="0" w:color="auto"/>
              <w:bottom w:val="single" w:sz="8" w:space="0" w:color="auto"/>
              <w:right w:val="nil"/>
            </w:tcBorders>
            <w:shd w:val="clear" w:color="auto" w:fill="auto"/>
            <w:hideMark/>
          </w:tcPr>
          <w:p w14:paraId="7D8CE3E7" w14:textId="77777777" w:rsidR="00DC2782" w:rsidRPr="0030791F" w:rsidRDefault="00DC2782" w:rsidP="00DC2782">
            <w:pPr>
              <w:rPr>
                <w:rFonts w:asciiTheme="minorHAnsi" w:hAnsiTheme="minorHAnsi"/>
                <w:b/>
                <w:szCs w:val="23"/>
              </w:rPr>
            </w:pPr>
            <w:r w:rsidRPr="0030791F">
              <w:rPr>
                <w:rFonts w:asciiTheme="minorHAnsi" w:hAnsiTheme="minorHAnsi"/>
                <w:b/>
                <w:szCs w:val="23"/>
              </w:rPr>
              <w:t>Total</w:t>
            </w:r>
          </w:p>
        </w:tc>
        <w:tc>
          <w:tcPr>
            <w:tcW w:w="1559" w:type="dxa"/>
            <w:tcBorders>
              <w:top w:val="nil"/>
              <w:left w:val="single" w:sz="8" w:space="0" w:color="auto"/>
              <w:bottom w:val="single" w:sz="8" w:space="0" w:color="auto"/>
              <w:right w:val="nil"/>
            </w:tcBorders>
            <w:shd w:val="clear" w:color="auto" w:fill="auto"/>
            <w:vAlign w:val="bottom"/>
          </w:tcPr>
          <w:p w14:paraId="21101BCB" w14:textId="2B0569E9" w:rsidR="00DC2782" w:rsidRPr="0030791F" w:rsidRDefault="00DC2782" w:rsidP="00DC2782">
            <w:pPr>
              <w:jc w:val="center"/>
              <w:rPr>
                <w:rFonts w:asciiTheme="minorHAnsi" w:hAnsiTheme="minorHAnsi"/>
                <w:b/>
                <w:szCs w:val="23"/>
              </w:rPr>
            </w:pPr>
            <w:r w:rsidRPr="0030791F">
              <w:rPr>
                <w:b/>
                <w:bCs/>
                <w:color w:val="000000"/>
                <w:sz w:val="22"/>
              </w:rPr>
              <w:t>12,807</w:t>
            </w:r>
          </w:p>
        </w:tc>
        <w:tc>
          <w:tcPr>
            <w:tcW w:w="1276" w:type="dxa"/>
            <w:tcBorders>
              <w:top w:val="nil"/>
              <w:left w:val="nil"/>
              <w:bottom w:val="single" w:sz="8" w:space="0" w:color="auto"/>
              <w:right w:val="nil"/>
            </w:tcBorders>
            <w:shd w:val="clear" w:color="auto" w:fill="auto"/>
            <w:vAlign w:val="bottom"/>
          </w:tcPr>
          <w:p w14:paraId="0206EC6D" w14:textId="09BCE212" w:rsidR="00DC2782" w:rsidRPr="0030791F" w:rsidRDefault="00DC2782" w:rsidP="00DC2782">
            <w:pPr>
              <w:tabs>
                <w:tab w:val="left" w:pos="197"/>
              </w:tabs>
              <w:jc w:val="center"/>
              <w:rPr>
                <w:rFonts w:asciiTheme="minorHAnsi" w:hAnsiTheme="minorHAnsi"/>
                <w:b/>
                <w:szCs w:val="23"/>
              </w:rPr>
            </w:pPr>
            <w:r w:rsidRPr="0030791F">
              <w:rPr>
                <w:b/>
                <w:bCs/>
                <w:color w:val="000000"/>
                <w:sz w:val="22"/>
              </w:rPr>
              <w:t>97.3</w:t>
            </w:r>
          </w:p>
        </w:tc>
        <w:tc>
          <w:tcPr>
            <w:tcW w:w="1701" w:type="dxa"/>
            <w:tcBorders>
              <w:top w:val="nil"/>
              <w:left w:val="nil"/>
              <w:bottom w:val="single" w:sz="8" w:space="0" w:color="auto"/>
              <w:right w:val="nil"/>
            </w:tcBorders>
            <w:shd w:val="clear" w:color="auto" w:fill="auto"/>
            <w:vAlign w:val="bottom"/>
          </w:tcPr>
          <w:p w14:paraId="5EA8D57B" w14:textId="2E397886" w:rsidR="00DC2782" w:rsidRPr="0030791F" w:rsidRDefault="00DC2782" w:rsidP="00DC2782">
            <w:pPr>
              <w:tabs>
                <w:tab w:val="left" w:pos="195"/>
                <w:tab w:val="left" w:pos="621"/>
              </w:tabs>
              <w:jc w:val="center"/>
              <w:rPr>
                <w:rFonts w:asciiTheme="minorHAnsi" w:hAnsiTheme="minorHAnsi"/>
                <w:b/>
                <w:szCs w:val="23"/>
              </w:rPr>
            </w:pPr>
            <w:r w:rsidRPr="0030791F">
              <w:rPr>
                <w:b/>
                <w:bCs/>
                <w:color w:val="000000"/>
                <w:sz w:val="22"/>
              </w:rPr>
              <w:t>100.0</w:t>
            </w:r>
          </w:p>
        </w:tc>
        <w:tc>
          <w:tcPr>
            <w:tcW w:w="1843" w:type="dxa"/>
            <w:tcBorders>
              <w:top w:val="nil"/>
              <w:left w:val="nil"/>
              <w:bottom w:val="single" w:sz="8" w:space="0" w:color="auto"/>
              <w:right w:val="nil"/>
            </w:tcBorders>
            <w:shd w:val="clear" w:color="auto" w:fill="auto"/>
            <w:vAlign w:val="bottom"/>
          </w:tcPr>
          <w:p w14:paraId="0E12BF42" w14:textId="6DD1780E" w:rsidR="00DC2782" w:rsidRPr="0030791F" w:rsidRDefault="00DC2782" w:rsidP="00DC2782">
            <w:pPr>
              <w:jc w:val="center"/>
              <w:rPr>
                <w:rFonts w:asciiTheme="minorHAnsi" w:hAnsiTheme="minorHAnsi"/>
                <w:b/>
                <w:szCs w:val="23"/>
              </w:rPr>
            </w:pPr>
            <w:r w:rsidRPr="0030791F">
              <w:rPr>
                <w:b/>
                <w:bCs/>
                <w:color w:val="000000"/>
                <w:sz w:val="22"/>
              </w:rPr>
              <w:t>91.5</w:t>
            </w:r>
          </w:p>
        </w:tc>
        <w:tc>
          <w:tcPr>
            <w:tcW w:w="1417" w:type="dxa"/>
            <w:tcBorders>
              <w:top w:val="nil"/>
              <w:left w:val="nil"/>
              <w:bottom w:val="single" w:sz="8" w:space="0" w:color="auto"/>
              <w:right w:val="nil"/>
            </w:tcBorders>
            <w:vAlign w:val="bottom"/>
          </w:tcPr>
          <w:p w14:paraId="003FFCDB" w14:textId="17F7A6F3" w:rsidR="00DC2782" w:rsidRPr="0030791F" w:rsidRDefault="00DC2782" w:rsidP="00DC2782">
            <w:pPr>
              <w:jc w:val="center"/>
              <w:rPr>
                <w:rFonts w:asciiTheme="minorHAnsi" w:hAnsiTheme="minorHAnsi"/>
                <w:b/>
                <w:szCs w:val="23"/>
              </w:rPr>
            </w:pPr>
            <w:r w:rsidRPr="0030791F">
              <w:rPr>
                <w:b/>
                <w:bCs/>
                <w:color w:val="000000"/>
                <w:sz w:val="22"/>
              </w:rPr>
              <w:t>95.5</w:t>
            </w:r>
          </w:p>
        </w:tc>
        <w:tc>
          <w:tcPr>
            <w:tcW w:w="1418" w:type="dxa"/>
            <w:tcBorders>
              <w:top w:val="nil"/>
              <w:left w:val="nil"/>
              <w:bottom w:val="single" w:sz="8" w:space="0" w:color="auto"/>
              <w:right w:val="nil"/>
            </w:tcBorders>
            <w:vAlign w:val="bottom"/>
          </w:tcPr>
          <w:p w14:paraId="31D401AD" w14:textId="12CC877B" w:rsidR="00DC2782" w:rsidRPr="0030791F" w:rsidRDefault="00DC2782" w:rsidP="00DC2782">
            <w:pPr>
              <w:tabs>
                <w:tab w:val="left" w:pos="481"/>
              </w:tabs>
              <w:ind w:right="4"/>
              <w:jc w:val="center"/>
              <w:rPr>
                <w:rFonts w:asciiTheme="minorHAnsi" w:hAnsiTheme="minorHAnsi"/>
                <w:b/>
                <w:szCs w:val="23"/>
              </w:rPr>
            </w:pPr>
            <w:r w:rsidRPr="0030791F">
              <w:rPr>
                <w:b/>
                <w:bCs/>
                <w:color w:val="000000"/>
                <w:sz w:val="22"/>
              </w:rPr>
              <w:t>94.8</w:t>
            </w:r>
          </w:p>
        </w:tc>
        <w:tc>
          <w:tcPr>
            <w:tcW w:w="1417" w:type="dxa"/>
            <w:tcBorders>
              <w:top w:val="nil"/>
              <w:left w:val="nil"/>
              <w:bottom w:val="single" w:sz="8" w:space="0" w:color="auto"/>
              <w:right w:val="single" w:sz="8" w:space="0" w:color="auto"/>
            </w:tcBorders>
            <w:shd w:val="clear" w:color="auto" w:fill="auto"/>
            <w:vAlign w:val="bottom"/>
          </w:tcPr>
          <w:p w14:paraId="2D511275" w14:textId="4B762CEF" w:rsidR="00DC2782" w:rsidRPr="0030791F" w:rsidRDefault="00DC2782" w:rsidP="00DC2782">
            <w:pPr>
              <w:ind w:right="14"/>
              <w:jc w:val="center"/>
              <w:rPr>
                <w:rFonts w:asciiTheme="minorHAnsi" w:hAnsiTheme="minorHAnsi"/>
                <w:b/>
                <w:szCs w:val="23"/>
              </w:rPr>
            </w:pPr>
            <w:r w:rsidRPr="0030791F">
              <w:rPr>
                <w:b/>
                <w:bCs/>
                <w:color w:val="000000"/>
                <w:sz w:val="22"/>
              </w:rPr>
              <w:t>92.6</w:t>
            </w:r>
          </w:p>
        </w:tc>
      </w:tr>
    </w:tbl>
    <w:p w14:paraId="51174661" w14:textId="77777777" w:rsidR="00030D6F" w:rsidRPr="0030791F" w:rsidRDefault="00030D6F" w:rsidP="00030D6F">
      <w:pPr>
        <w:rPr>
          <w:i/>
          <w:sz w:val="20"/>
        </w:rPr>
        <w:sectPr w:rsidR="00030D6F" w:rsidRPr="0030791F" w:rsidSect="00092DD1">
          <w:footerReference w:type="default" r:id="rId137"/>
          <w:pgSz w:w="16839" w:h="11907" w:orient="landscape" w:code="9"/>
          <w:pgMar w:top="993" w:right="1440" w:bottom="1276" w:left="1440" w:header="692" w:footer="567" w:gutter="0"/>
          <w:cols w:space="720"/>
          <w:docGrid w:linePitch="360"/>
        </w:sectPr>
      </w:pPr>
      <w:bookmarkStart w:id="1202" w:name="_Ref359834931"/>
    </w:p>
    <w:p w14:paraId="04F3CA6A" w14:textId="0E8837C6" w:rsidR="00030D6F" w:rsidRPr="0030791F" w:rsidRDefault="00C65151" w:rsidP="00DC7628">
      <w:pPr>
        <w:pStyle w:val="Caption"/>
        <w:spacing w:after="80"/>
        <w:ind w:right="-23"/>
        <w:jc w:val="both"/>
      </w:pPr>
      <w:bookmarkStart w:id="1203" w:name="_Ref372617522"/>
      <w:bookmarkStart w:id="1204" w:name="_Toc469398348"/>
      <w:bookmarkStart w:id="1205" w:name="_Toc475605581"/>
      <w:bookmarkStart w:id="1206" w:name="_Toc509928553"/>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62</w:t>
      </w:r>
      <w:r w:rsidR="00F55F28" w:rsidRPr="0030791F">
        <w:rPr>
          <w:noProof/>
        </w:rPr>
        <w:fldChar w:fldCharType="end"/>
      </w:r>
      <w:bookmarkEnd w:id="1202"/>
      <w:bookmarkEnd w:id="1203"/>
      <w:r w:rsidR="00030D6F" w:rsidRPr="0030791F">
        <w:t xml:space="preserve"> - Summary of colposcopic appearance findings, by DHB</w:t>
      </w:r>
      <w:bookmarkEnd w:id="1204"/>
      <w:bookmarkEnd w:id="1205"/>
      <w:bookmarkEnd w:id="1206"/>
    </w:p>
    <w:tbl>
      <w:tblPr>
        <w:tblW w:w="11357" w:type="dxa"/>
        <w:tblInd w:w="91" w:type="dxa"/>
        <w:tblLayout w:type="fixed"/>
        <w:tblLook w:val="04A0" w:firstRow="1" w:lastRow="0" w:firstColumn="1" w:lastColumn="0" w:noHBand="0" w:noVBand="1"/>
      </w:tblPr>
      <w:tblGrid>
        <w:gridCol w:w="2427"/>
        <w:gridCol w:w="1559"/>
        <w:gridCol w:w="1560"/>
        <w:gridCol w:w="2693"/>
        <w:gridCol w:w="3118"/>
      </w:tblGrid>
      <w:tr w:rsidR="00030D6F" w:rsidRPr="0030791F" w14:paraId="04A9F1DA" w14:textId="77777777" w:rsidTr="00576432">
        <w:tc>
          <w:tcPr>
            <w:tcW w:w="2427"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17A8E973" w14:textId="77777777" w:rsidR="00030D6F" w:rsidRPr="002B0648" w:rsidRDefault="00030D6F" w:rsidP="002B0648">
            <w:pPr>
              <w:rPr>
                <w:rFonts w:asciiTheme="minorHAnsi" w:hAnsiTheme="minorHAnsi"/>
                <w:b/>
                <w:szCs w:val="23"/>
              </w:rPr>
            </w:pPr>
            <w:r w:rsidRPr="002B0648">
              <w:rPr>
                <w:rFonts w:asciiTheme="minorHAnsi" w:hAnsiTheme="minorHAnsi"/>
                <w:b/>
                <w:szCs w:val="23"/>
              </w:rPr>
              <w:t>DHB</w:t>
            </w:r>
          </w:p>
        </w:tc>
        <w:tc>
          <w:tcPr>
            <w:tcW w:w="1559" w:type="dxa"/>
            <w:tcBorders>
              <w:top w:val="single" w:sz="8" w:space="0" w:color="auto"/>
              <w:left w:val="nil"/>
              <w:right w:val="nil"/>
            </w:tcBorders>
            <w:shd w:val="clear" w:color="000000" w:fill="D9D9D9"/>
            <w:vAlign w:val="center"/>
          </w:tcPr>
          <w:p w14:paraId="4610A94F" w14:textId="77777777" w:rsidR="00030D6F" w:rsidRPr="0030791F" w:rsidRDefault="00030D6F" w:rsidP="00576432">
            <w:pPr>
              <w:keepNext/>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Total colposcopies</w:t>
            </w:r>
          </w:p>
        </w:tc>
        <w:tc>
          <w:tcPr>
            <w:tcW w:w="1560" w:type="dxa"/>
            <w:tcBorders>
              <w:top w:val="single" w:sz="8" w:space="0" w:color="auto"/>
              <w:left w:val="nil"/>
              <w:right w:val="nil"/>
            </w:tcBorders>
            <w:shd w:val="clear" w:color="000000" w:fill="D9D9D9"/>
            <w:vAlign w:val="center"/>
          </w:tcPr>
          <w:p w14:paraId="083C0EF3" w14:textId="77777777" w:rsidR="00030D6F" w:rsidRPr="0030791F" w:rsidRDefault="00030D6F" w:rsidP="00576432">
            <w:pPr>
              <w:keepNext/>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SCJ visible*</w:t>
            </w:r>
          </w:p>
        </w:tc>
        <w:tc>
          <w:tcPr>
            <w:tcW w:w="5811" w:type="dxa"/>
            <w:gridSpan w:val="2"/>
            <w:tcBorders>
              <w:top w:val="single" w:sz="8" w:space="0" w:color="auto"/>
              <w:left w:val="nil"/>
              <w:bottom w:val="single" w:sz="4" w:space="0" w:color="auto"/>
              <w:right w:val="single" w:sz="8" w:space="0" w:color="000000"/>
            </w:tcBorders>
            <w:shd w:val="clear" w:color="000000" w:fill="D9D9D9"/>
            <w:hideMark/>
          </w:tcPr>
          <w:p w14:paraId="03162C30" w14:textId="77777777" w:rsidR="00030D6F" w:rsidRPr="0030791F" w:rsidRDefault="00030D6F" w:rsidP="00576432">
            <w:pPr>
              <w:keepNext/>
              <w:spacing w:before="120" w:after="120"/>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Colposcopic appearance (as % of colposcopies where items are completed)</w:t>
            </w:r>
          </w:p>
        </w:tc>
      </w:tr>
      <w:tr w:rsidR="00030D6F" w:rsidRPr="0030791F" w14:paraId="40E59A79" w14:textId="77777777" w:rsidTr="00576432">
        <w:tc>
          <w:tcPr>
            <w:tcW w:w="2427" w:type="dxa"/>
            <w:vMerge/>
            <w:tcBorders>
              <w:top w:val="single" w:sz="8" w:space="0" w:color="auto"/>
              <w:left w:val="single" w:sz="8" w:space="0" w:color="auto"/>
              <w:bottom w:val="single" w:sz="8" w:space="0" w:color="000000"/>
              <w:right w:val="single" w:sz="8" w:space="0" w:color="auto"/>
            </w:tcBorders>
            <w:vAlign w:val="center"/>
            <w:hideMark/>
          </w:tcPr>
          <w:p w14:paraId="06AFE575" w14:textId="77777777" w:rsidR="00030D6F" w:rsidRPr="002B0648" w:rsidRDefault="00030D6F" w:rsidP="002B0648">
            <w:pPr>
              <w:rPr>
                <w:rFonts w:asciiTheme="minorHAnsi" w:hAnsiTheme="minorHAnsi"/>
                <w:b/>
                <w:szCs w:val="23"/>
              </w:rPr>
            </w:pPr>
          </w:p>
        </w:tc>
        <w:tc>
          <w:tcPr>
            <w:tcW w:w="1559" w:type="dxa"/>
            <w:tcBorders>
              <w:left w:val="nil"/>
              <w:bottom w:val="single" w:sz="8" w:space="0" w:color="auto"/>
              <w:right w:val="nil"/>
            </w:tcBorders>
            <w:shd w:val="clear" w:color="auto" w:fill="D9D9D9" w:themeFill="background1" w:themeFillShade="D9"/>
            <w:vAlign w:val="bottom"/>
          </w:tcPr>
          <w:p w14:paraId="250278E3" w14:textId="77777777" w:rsidR="00030D6F" w:rsidRPr="0030791F" w:rsidRDefault="00030D6F" w:rsidP="00576432">
            <w:pPr>
              <w:keepNext/>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560" w:type="dxa"/>
            <w:tcBorders>
              <w:left w:val="nil"/>
              <w:bottom w:val="single" w:sz="8" w:space="0" w:color="auto"/>
              <w:right w:val="nil"/>
            </w:tcBorders>
            <w:shd w:val="clear" w:color="auto" w:fill="D9D9D9" w:themeFill="background1" w:themeFillShade="D9"/>
          </w:tcPr>
          <w:p w14:paraId="6AE45A4E" w14:textId="77777777" w:rsidR="00030D6F" w:rsidRPr="0030791F" w:rsidRDefault="00030D6F" w:rsidP="00576432">
            <w:pPr>
              <w:keepNext/>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2693" w:type="dxa"/>
            <w:tcBorders>
              <w:top w:val="single" w:sz="4" w:space="0" w:color="auto"/>
              <w:left w:val="nil"/>
              <w:bottom w:val="single" w:sz="8" w:space="0" w:color="auto"/>
            </w:tcBorders>
            <w:shd w:val="clear" w:color="auto" w:fill="D9D9D9" w:themeFill="background1" w:themeFillShade="D9"/>
          </w:tcPr>
          <w:p w14:paraId="55696456" w14:textId="77777777" w:rsidR="00030D6F" w:rsidRPr="0030791F" w:rsidRDefault="00030D6F" w:rsidP="00576432">
            <w:pPr>
              <w:keepNext/>
              <w:tabs>
                <w:tab w:val="center" w:pos="1238"/>
                <w:tab w:val="right" w:pos="2477"/>
              </w:tabs>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ab/>
              <w:t xml:space="preserve">Abnormal </w:t>
            </w:r>
            <w:r w:rsidRPr="0030791F">
              <w:rPr>
                <w:rFonts w:asciiTheme="minorHAnsi" w:eastAsia="Times New Roman" w:hAnsiTheme="minorHAnsi" w:cs="Arial"/>
                <w:b/>
                <w:bCs/>
                <w:szCs w:val="23"/>
                <w:lang w:eastAsia="en-AU"/>
              </w:rPr>
              <w:tab/>
            </w:r>
          </w:p>
        </w:tc>
        <w:tc>
          <w:tcPr>
            <w:tcW w:w="3118" w:type="dxa"/>
            <w:tcBorders>
              <w:top w:val="single" w:sz="4" w:space="0" w:color="auto"/>
              <w:bottom w:val="single" w:sz="8" w:space="0" w:color="auto"/>
              <w:right w:val="single" w:sz="8" w:space="0" w:color="auto"/>
            </w:tcBorders>
            <w:shd w:val="clear" w:color="auto" w:fill="D9D9D9" w:themeFill="background1" w:themeFillShade="D9"/>
            <w:hideMark/>
          </w:tcPr>
          <w:p w14:paraId="473B16C7" w14:textId="77777777" w:rsidR="00030D6F" w:rsidRPr="0030791F" w:rsidRDefault="00030D6F" w:rsidP="00576432">
            <w:pPr>
              <w:keepNext/>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xml:space="preserve">Inconclusive </w:t>
            </w:r>
          </w:p>
        </w:tc>
      </w:tr>
      <w:tr w:rsidR="000A4E52" w:rsidRPr="0030791F" w14:paraId="1C356549" w14:textId="77777777" w:rsidTr="00576432">
        <w:trPr>
          <w:trHeight w:val="315"/>
        </w:trPr>
        <w:tc>
          <w:tcPr>
            <w:tcW w:w="2427" w:type="dxa"/>
            <w:tcBorders>
              <w:top w:val="nil"/>
              <w:left w:val="single" w:sz="8" w:space="0" w:color="auto"/>
              <w:bottom w:val="nil"/>
              <w:right w:val="nil"/>
            </w:tcBorders>
            <w:shd w:val="clear" w:color="auto" w:fill="auto"/>
          </w:tcPr>
          <w:p w14:paraId="4363E70D" w14:textId="77777777" w:rsidR="000A4E52" w:rsidRPr="002B0648" w:rsidRDefault="000A4E52" w:rsidP="002B0648">
            <w:pPr>
              <w:rPr>
                <w:rFonts w:asciiTheme="minorHAnsi" w:hAnsiTheme="minorHAnsi"/>
                <w:i/>
                <w:szCs w:val="23"/>
              </w:rPr>
            </w:pPr>
            <w:r w:rsidRPr="002B0648">
              <w:rPr>
                <w:rFonts w:asciiTheme="minorHAnsi" w:hAnsiTheme="minorHAnsi"/>
                <w:i/>
                <w:szCs w:val="23"/>
              </w:rPr>
              <w:t>Public clinics overall</w:t>
            </w:r>
          </w:p>
        </w:tc>
        <w:tc>
          <w:tcPr>
            <w:tcW w:w="1559" w:type="dxa"/>
            <w:tcBorders>
              <w:top w:val="single" w:sz="8" w:space="0" w:color="auto"/>
              <w:left w:val="single" w:sz="8" w:space="0" w:color="auto"/>
            </w:tcBorders>
            <w:vAlign w:val="bottom"/>
          </w:tcPr>
          <w:p w14:paraId="6AA3C86B" w14:textId="3DAA34CB" w:rsidR="000A4E52" w:rsidRPr="0030791F" w:rsidRDefault="000A4E52" w:rsidP="000A4E52">
            <w:pPr>
              <w:ind w:right="11"/>
              <w:jc w:val="center"/>
              <w:rPr>
                <w:rFonts w:asciiTheme="minorHAnsi" w:hAnsiTheme="minorHAnsi"/>
                <w:i/>
                <w:szCs w:val="23"/>
              </w:rPr>
            </w:pPr>
            <w:r w:rsidRPr="0030791F">
              <w:rPr>
                <w:i/>
                <w:iCs/>
                <w:color w:val="000000"/>
                <w:sz w:val="22"/>
              </w:rPr>
              <w:t>11,603</w:t>
            </w:r>
          </w:p>
        </w:tc>
        <w:tc>
          <w:tcPr>
            <w:tcW w:w="1560" w:type="dxa"/>
            <w:tcBorders>
              <w:top w:val="single" w:sz="8" w:space="0" w:color="auto"/>
            </w:tcBorders>
            <w:vAlign w:val="bottom"/>
          </w:tcPr>
          <w:p w14:paraId="284CA3E3" w14:textId="45B82610" w:rsidR="000A4E52" w:rsidRPr="0030791F" w:rsidRDefault="000A4E52" w:rsidP="000A4E52">
            <w:pPr>
              <w:ind w:right="13"/>
              <w:jc w:val="center"/>
              <w:rPr>
                <w:rFonts w:asciiTheme="minorHAnsi" w:hAnsiTheme="minorHAnsi"/>
                <w:i/>
                <w:szCs w:val="23"/>
              </w:rPr>
            </w:pPr>
            <w:r w:rsidRPr="0030791F">
              <w:rPr>
                <w:i/>
                <w:iCs/>
                <w:color w:val="000000"/>
                <w:sz w:val="22"/>
              </w:rPr>
              <w:t>11,313</w:t>
            </w:r>
          </w:p>
        </w:tc>
        <w:tc>
          <w:tcPr>
            <w:tcW w:w="2693" w:type="dxa"/>
            <w:tcBorders>
              <w:top w:val="single" w:sz="8" w:space="0" w:color="auto"/>
              <w:bottom w:val="nil"/>
              <w:right w:val="nil"/>
            </w:tcBorders>
            <w:shd w:val="clear" w:color="auto" w:fill="auto"/>
            <w:vAlign w:val="bottom"/>
          </w:tcPr>
          <w:p w14:paraId="1F380E56" w14:textId="4499173E" w:rsidR="000A4E52" w:rsidRPr="0030791F" w:rsidRDefault="000A4E52" w:rsidP="000A4E52">
            <w:pPr>
              <w:jc w:val="center"/>
              <w:rPr>
                <w:rFonts w:asciiTheme="minorHAnsi" w:hAnsiTheme="minorHAnsi"/>
                <w:i/>
                <w:szCs w:val="23"/>
              </w:rPr>
            </w:pPr>
            <w:r w:rsidRPr="0030791F">
              <w:rPr>
                <w:i/>
                <w:iCs/>
                <w:color w:val="000000"/>
                <w:sz w:val="22"/>
              </w:rPr>
              <w:t>52.8</w:t>
            </w:r>
          </w:p>
        </w:tc>
        <w:tc>
          <w:tcPr>
            <w:tcW w:w="3118" w:type="dxa"/>
            <w:tcBorders>
              <w:top w:val="single" w:sz="8" w:space="0" w:color="auto"/>
              <w:left w:val="nil"/>
              <w:bottom w:val="nil"/>
              <w:right w:val="single" w:sz="8" w:space="0" w:color="auto"/>
            </w:tcBorders>
            <w:shd w:val="clear" w:color="auto" w:fill="auto"/>
            <w:vAlign w:val="bottom"/>
          </w:tcPr>
          <w:p w14:paraId="448ACF09" w14:textId="401D80C9" w:rsidR="000A4E52" w:rsidRPr="0030791F" w:rsidRDefault="000A4E52" w:rsidP="000A4E52">
            <w:pPr>
              <w:jc w:val="center"/>
              <w:rPr>
                <w:rFonts w:asciiTheme="minorHAnsi" w:hAnsiTheme="minorHAnsi"/>
                <w:i/>
                <w:szCs w:val="23"/>
              </w:rPr>
            </w:pPr>
            <w:r w:rsidRPr="0030791F">
              <w:rPr>
                <w:i/>
                <w:iCs/>
                <w:color w:val="000000"/>
                <w:sz w:val="22"/>
              </w:rPr>
              <w:t>5.1</w:t>
            </w:r>
          </w:p>
        </w:tc>
      </w:tr>
      <w:tr w:rsidR="000A4E52" w:rsidRPr="0030791F" w14:paraId="62A87F47" w14:textId="77777777" w:rsidTr="00A0278A">
        <w:trPr>
          <w:trHeight w:val="315"/>
        </w:trPr>
        <w:tc>
          <w:tcPr>
            <w:tcW w:w="2427" w:type="dxa"/>
            <w:tcBorders>
              <w:top w:val="nil"/>
              <w:left w:val="single" w:sz="8" w:space="0" w:color="auto"/>
              <w:bottom w:val="nil"/>
              <w:right w:val="nil"/>
            </w:tcBorders>
            <w:shd w:val="clear" w:color="auto" w:fill="auto"/>
          </w:tcPr>
          <w:p w14:paraId="477B7344"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Auckland</w:t>
            </w:r>
          </w:p>
        </w:tc>
        <w:tc>
          <w:tcPr>
            <w:tcW w:w="1559" w:type="dxa"/>
            <w:tcBorders>
              <w:left w:val="single" w:sz="8" w:space="0" w:color="auto"/>
              <w:bottom w:val="nil"/>
            </w:tcBorders>
            <w:vAlign w:val="bottom"/>
          </w:tcPr>
          <w:p w14:paraId="6601D80F" w14:textId="46E28200" w:rsidR="000A4E52" w:rsidRPr="0030791F" w:rsidRDefault="000A4E52" w:rsidP="000A4E52">
            <w:pPr>
              <w:ind w:right="11"/>
              <w:jc w:val="center"/>
              <w:rPr>
                <w:rFonts w:asciiTheme="minorHAnsi" w:hAnsiTheme="minorHAnsi"/>
                <w:szCs w:val="23"/>
              </w:rPr>
            </w:pPr>
            <w:r w:rsidRPr="0030791F">
              <w:rPr>
                <w:color w:val="000000"/>
                <w:sz w:val="22"/>
              </w:rPr>
              <w:t>997</w:t>
            </w:r>
          </w:p>
        </w:tc>
        <w:tc>
          <w:tcPr>
            <w:tcW w:w="1560" w:type="dxa"/>
            <w:tcBorders>
              <w:bottom w:val="nil"/>
            </w:tcBorders>
            <w:vAlign w:val="bottom"/>
          </w:tcPr>
          <w:p w14:paraId="6FCAA7EA" w14:textId="7AA211D0" w:rsidR="000A4E52" w:rsidRPr="0030791F" w:rsidRDefault="000A4E52" w:rsidP="000A4E52">
            <w:pPr>
              <w:ind w:right="13"/>
              <w:jc w:val="center"/>
              <w:rPr>
                <w:rFonts w:asciiTheme="minorHAnsi" w:hAnsiTheme="minorHAnsi"/>
                <w:szCs w:val="23"/>
              </w:rPr>
            </w:pPr>
            <w:r w:rsidRPr="0030791F">
              <w:rPr>
                <w:color w:val="000000"/>
                <w:sz w:val="22"/>
              </w:rPr>
              <w:t>972</w:t>
            </w:r>
          </w:p>
        </w:tc>
        <w:tc>
          <w:tcPr>
            <w:tcW w:w="2693" w:type="dxa"/>
            <w:tcBorders>
              <w:top w:val="nil"/>
              <w:bottom w:val="nil"/>
              <w:right w:val="nil"/>
            </w:tcBorders>
            <w:shd w:val="clear" w:color="auto" w:fill="auto"/>
            <w:vAlign w:val="bottom"/>
          </w:tcPr>
          <w:p w14:paraId="4C98AE7F" w14:textId="36925445" w:rsidR="000A4E52" w:rsidRPr="0030791F" w:rsidRDefault="000A4E52" w:rsidP="000A4E52">
            <w:pPr>
              <w:jc w:val="center"/>
              <w:rPr>
                <w:rFonts w:asciiTheme="minorHAnsi" w:hAnsiTheme="minorHAnsi"/>
                <w:szCs w:val="23"/>
              </w:rPr>
            </w:pPr>
            <w:r w:rsidRPr="0030791F">
              <w:rPr>
                <w:color w:val="000000"/>
                <w:sz w:val="22"/>
              </w:rPr>
              <w:t>59.1</w:t>
            </w:r>
          </w:p>
        </w:tc>
        <w:tc>
          <w:tcPr>
            <w:tcW w:w="3118" w:type="dxa"/>
            <w:tcBorders>
              <w:top w:val="nil"/>
              <w:left w:val="nil"/>
              <w:bottom w:val="nil"/>
              <w:right w:val="single" w:sz="8" w:space="0" w:color="auto"/>
            </w:tcBorders>
            <w:shd w:val="clear" w:color="auto" w:fill="auto"/>
            <w:vAlign w:val="bottom"/>
          </w:tcPr>
          <w:p w14:paraId="186B2CF5" w14:textId="26B7B0B6" w:rsidR="000A4E52" w:rsidRPr="0030791F" w:rsidRDefault="000A4E52" w:rsidP="000A4E52">
            <w:pPr>
              <w:jc w:val="center"/>
              <w:rPr>
                <w:rFonts w:asciiTheme="minorHAnsi" w:hAnsiTheme="minorHAnsi"/>
                <w:szCs w:val="23"/>
              </w:rPr>
            </w:pPr>
            <w:r w:rsidRPr="0030791F">
              <w:rPr>
                <w:color w:val="000000"/>
                <w:sz w:val="22"/>
              </w:rPr>
              <w:t>5.1</w:t>
            </w:r>
          </w:p>
        </w:tc>
      </w:tr>
      <w:tr w:rsidR="000A4E52" w:rsidRPr="0030791F" w14:paraId="07446D63" w14:textId="77777777" w:rsidTr="00A0278A">
        <w:trPr>
          <w:trHeight w:val="315"/>
        </w:trPr>
        <w:tc>
          <w:tcPr>
            <w:tcW w:w="2427" w:type="dxa"/>
            <w:tcBorders>
              <w:top w:val="nil"/>
              <w:left w:val="single" w:sz="8" w:space="0" w:color="auto"/>
              <w:bottom w:val="nil"/>
              <w:right w:val="nil"/>
            </w:tcBorders>
            <w:shd w:val="clear" w:color="auto" w:fill="auto"/>
            <w:hideMark/>
          </w:tcPr>
          <w:p w14:paraId="7527C38C"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Bay of Plenty</w:t>
            </w:r>
          </w:p>
        </w:tc>
        <w:tc>
          <w:tcPr>
            <w:tcW w:w="1559" w:type="dxa"/>
            <w:tcBorders>
              <w:top w:val="nil"/>
              <w:left w:val="single" w:sz="8" w:space="0" w:color="auto"/>
              <w:bottom w:val="nil"/>
            </w:tcBorders>
            <w:vAlign w:val="bottom"/>
          </w:tcPr>
          <w:p w14:paraId="1185BC43" w14:textId="70030131" w:rsidR="000A4E52" w:rsidRPr="0030791F" w:rsidRDefault="000A4E52" w:rsidP="000A4E52">
            <w:pPr>
              <w:ind w:right="11"/>
              <w:jc w:val="center"/>
              <w:rPr>
                <w:rFonts w:asciiTheme="minorHAnsi" w:hAnsiTheme="minorHAnsi"/>
                <w:szCs w:val="23"/>
              </w:rPr>
            </w:pPr>
            <w:r w:rsidRPr="0030791F">
              <w:rPr>
                <w:color w:val="000000"/>
                <w:sz w:val="22"/>
              </w:rPr>
              <w:t>582</w:t>
            </w:r>
          </w:p>
        </w:tc>
        <w:tc>
          <w:tcPr>
            <w:tcW w:w="1560" w:type="dxa"/>
            <w:tcBorders>
              <w:top w:val="nil"/>
              <w:bottom w:val="nil"/>
            </w:tcBorders>
            <w:vAlign w:val="bottom"/>
          </w:tcPr>
          <w:p w14:paraId="5294071E" w14:textId="3E51B527" w:rsidR="000A4E52" w:rsidRPr="0030791F" w:rsidRDefault="000A4E52" w:rsidP="000A4E52">
            <w:pPr>
              <w:ind w:right="13"/>
              <w:jc w:val="center"/>
              <w:rPr>
                <w:rFonts w:asciiTheme="minorHAnsi" w:hAnsiTheme="minorHAnsi"/>
                <w:szCs w:val="23"/>
              </w:rPr>
            </w:pPr>
            <w:r w:rsidRPr="0030791F">
              <w:rPr>
                <w:color w:val="000000"/>
                <w:sz w:val="22"/>
              </w:rPr>
              <w:t>569</w:t>
            </w:r>
          </w:p>
        </w:tc>
        <w:tc>
          <w:tcPr>
            <w:tcW w:w="2693" w:type="dxa"/>
            <w:tcBorders>
              <w:top w:val="nil"/>
              <w:bottom w:val="nil"/>
              <w:right w:val="nil"/>
            </w:tcBorders>
            <w:shd w:val="clear" w:color="auto" w:fill="auto"/>
            <w:vAlign w:val="bottom"/>
          </w:tcPr>
          <w:p w14:paraId="13E1ED42" w14:textId="5F9F78DA" w:rsidR="000A4E52" w:rsidRPr="0030791F" w:rsidRDefault="000A4E52" w:rsidP="000A4E52">
            <w:pPr>
              <w:jc w:val="center"/>
              <w:rPr>
                <w:rFonts w:asciiTheme="minorHAnsi" w:hAnsiTheme="minorHAnsi"/>
                <w:szCs w:val="23"/>
              </w:rPr>
            </w:pPr>
            <w:r w:rsidRPr="0030791F">
              <w:rPr>
                <w:color w:val="000000"/>
                <w:sz w:val="22"/>
              </w:rPr>
              <w:t>52.7</w:t>
            </w:r>
          </w:p>
        </w:tc>
        <w:tc>
          <w:tcPr>
            <w:tcW w:w="3118" w:type="dxa"/>
            <w:tcBorders>
              <w:top w:val="nil"/>
              <w:left w:val="nil"/>
              <w:bottom w:val="nil"/>
              <w:right w:val="single" w:sz="8" w:space="0" w:color="auto"/>
            </w:tcBorders>
            <w:shd w:val="clear" w:color="auto" w:fill="auto"/>
            <w:vAlign w:val="bottom"/>
          </w:tcPr>
          <w:p w14:paraId="5D57AAE8" w14:textId="03EC1B51" w:rsidR="000A4E52" w:rsidRPr="0030791F" w:rsidRDefault="000A4E52" w:rsidP="000A4E52">
            <w:pPr>
              <w:jc w:val="center"/>
              <w:rPr>
                <w:rFonts w:asciiTheme="minorHAnsi" w:hAnsiTheme="minorHAnsi"/>
                <w:szCs w:val="23"/>
              </w:rPr>
            </w:pPr>
            <w:r w:rsidRPr="0030791F">
              <w:rPr>
                <w:color w:val="000000"/>
                <w:sz w:val="22"/>
              </w:rPr>
              <w:t>7.4</w:t>
            </w:r>
          </w:p>
        </w:tc>
      </w:tr>
      <w:tr w:rsidR="000A4E52" w:rsidRPr="0030791F" w14:paraId="2D0D769D" w14:textId="77777777" w:rsidTr="00A0278A">
        <w:trPr>
          <w:trHeight w:val="315"/>
        </w:trPr>
        <w:tc>
          <w:tcPr>
            <w:tcW w:w="2427" w:type="dxa"/>
            <w:tcBorders>
              <w:top w:val="nil"/>
              <w:left w:val="single" w:sz="8" w:space="0" w:color="auto"/>
              <w:bottom w:val="nil"/>
              <w:right w:val="nil"/>
            </w:tcBorders>
            <w:shd w:val="clear" w:color="auto" w:fill="auto"/>
            <w:hideMark/>
          </w:tcPr>
          <w:p w14:paraId="6725200A"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Canterbury</w:t>
            </w:r>
          </w:p>
        </w:tc>
        <w:tc>
          <w:tcPr>
            <w:tcW w:w="1559" w:type="dxa"/>
            <w:tcBorders>
              <w:top w:val="nil"/>
              <w:left w:val="single" w:sz="8" w:space="0" w:color="auto"/>
              <w:bottom w:val="nil"/>
            </w:tcBorders>
            <w:vAlign w:val="bottom"/>
          </w:tcPr>
          <w:p w14:paraId="164B1EDD" w14:textId="13E096EB" w:rsidR="000A4E52" w:rsidRPr="0030791F" w:rsidRDefault="000A4E52" w:rsidP="000A4E52">
            <w:pPr>
              <w:ind w:right="11"/>
              <w:jc w:val="center"/>
              <w:rPr>
                <w:rFonts w:asciiTheme="minorHAnsi" w:hAnsiTheme="minorHAnsi"/>
                <w:szCs w:val="23"/>
              </w:rPr>
            </w:pPr>
            <w:r w:rsidRPr="0030791F">
              <w:rPr>
                <w:color w:val="000000"/>
                <w:sz w:val="22"/>
              </w:rPr>
              <w:t>1,817</w:t>
            </w:r>
          </w:p>
        </w:tc>
        <w:tc>
          <w:tcPr>
            <w:tcW w:w="1560" w:type="dxa"/>
            <w:tcBorders>
              <w:top w:val="nil"/>
              <w:bottom w:val="nil"/>
            </w:tcBorders>
            <w:vAlign w:val="bottom"/>
          </w:tcPr>
          <w:p w14:paraId="5AEBC818" w14:textId="2A0A7A75" w:rsidR="000A4E52" w:rsidRPr="0030791F" w:rsidRDefault="000A4E52" w:rsidP="000A4E52">
            <w:pPr>
              <w:ind w:right="13"/>
              <w:jc w:val="center"/>
              <w:rPr>
                <w:rFonts w:asciiTheme="minorHAnsi" w:hAnsiTheme="minorHAnsi"/>
                <w:szCs w:val="23"/>
              </w:rPr>
            </w:pPr>
            <w:r w:rsidRPr="0030791F">
              <w:rPr>
                <w:color w:val="000000"/>
                <w:sz w:val="22"/>
              </w:rPr>
              <w:t>1,772</w:t>
            </w:r>
          </w:p>
        </w:tc>
        <w:tc>
          <w:tcPr>
            <w:tcW w:w="2693" w:type="dxa"/>
            <w:tcBorders>
              <w:top w:val="nil"/>
              <w:bottom w:val="nil"/>
              <w:right w:val="nil"/>
            </w:tcBorders>
            <w:shd w:val="clear" w:color="auto" w:fill="auto"/>
            <w:vAlign w:val="bottom"/>
          </w:tcPr>
          <w:p w14:paraId="22682952" w14:textId="6F08A01C" w:rsidR="000A4E52" w:rsidRPr="0030791F" w:rsidRDefault="000A4E52" w:rsidP="000A4E52">
            <w:pPr>
              <w:jc w:val="center"/>
              <w:rPr>
                <w:rFonts w:asciiTheme="minorHAnsi" w:hAnsiTheme="minorHAnsi"/>
                <w:szCs w:val="23"/>
              </w:rPr>
            </w:pPr>
            <w:r w:rsidRPr="0030791F">
              <w:rPr>
                <w:color w:val="000000"/>
                <w:sz w:val="22"/>
              </w:rPr>
              <w:t>61.6</w:t>
            </w:r>
          </w:p>
        </w:tc>
        <w:tc>
          <w:tcPr>
            <w:tcW w:w="3118" w:type="dxa"/>
            <w:tcBorders>
              <w:top w:val="nil"/>
              <w:left w:val="nil"/>
              <w:bottom w:val="nil"/>
              <w:right w:val="single" w:sz="8" w:space="0" w:color="auto"/>
            </w:tcBorders>
            <w:shd w:val="clear" w:color="auto" w:fill="auto"/>
            <w:vAlign w:val="bottom"/>
          </w:tcPr>
          <w:p w14:paraId="1105F826" w14:textId="38F3488F" w:rsidR="000A4E52" w:rsidRPr="0030791F" w:rsidRDefault="000A4E52" w:rsidP="000A4E52">
            <w:pPr>
              <w:jc w:val="center"/>
              <w:rPr>
                <w:rFonts w:asciiTheme="minorHAnsi" w:hAnsiTheme="minorHAnsi"/>
                <w:szCs w:val="23"/>
              </w:rPr>
            </w:pPr>
            <w:r w:rsidRPr="0030791F">
              <w:rPr>
                <w:color w:val="000000"/>
                <w:sz w:val="22"/>
              </w:rPr>
              <w:t>4.8</w:t>
            </w:r>
          </w:p>
        </w:tc>
      </w:tr>
      <w:tr w:rsidR="000A4E52" w:rsidRPr="0030791F" w14:paraId="341FF688" w14:textId="77777777" w:rsidTr="00A0278A">
        <w:trPr>
          <w:trHeight w:val="315"/>
        </w:trPr>
        <w:tc>
          <w:tcPr>
            <w:tcW w:w="2427" w:type="dxa"/>
            <w:tcBorders>
              <w:top w:val="nil"/>
              <w:left w:val="single" w:sz="8" w:space="0" w:color="auto"/>
              <w:bottom w:val="nil"/>
              <w:right w:val="nil"/>
            </w:tcBorders>
            <w:shd w:val="clear" w:color="auto" w:fill="auto"/>
            <w:hideMark/>
          </w:tcPr>
          <w:p w14:paraId="788C3056"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Capital &amp; Coast</w:t>
            </w:r>
          </w:p>
        </w:tc>
        <w:tc>
          <w:tcPr>
            <w:tcW w:w="1559" w:type="dxa"/>
            <w:tcBorders>
              <w:top w:val="nil"/>
              <w:left w:val="single" w:sz="8" w:space="0" w:color="auto"/>
              <w:bottom w:val="nil"/>
            </w:tcBorders>
            <w:vAlign w:val="bottom"/>
          </w:tcPr>
          <w:p w14:paraId="35274223" w14:textId="68336F7D" w:rsidR="000A4E52" w:rsidRPr="0030791F" w:rsidRDefault="000A4E52" w:rsidP="000A4E52">
            <w:pPr>
              <w:ind w:right="11"/>
              <w:jc w:val="center"/>
              <w:rPr>
                <w:rFonts w:asciiTheme="minorHAnsi" w:hAnsiTheme="minorHAnsi"/>
                <w:szCs w:val="23"/>
              </w:rPr>
            </w:pPr>
            <w:r w:rsidRPr="0030791F">
              <w:rPr>
                <w:color w:val="000000"/>
                <w:sz w:val="22"/>
              </w:rPr>
              <w:t>592</w:t>
            </w:r>
          </w:p>
        </w:tc>
        <w:tc>
          <w:tcPr>
            <w:tcW w:w="1560" w:type="dxa"/>
            <w:tcBorders>
              <w:top w:val="nil"/>
              <w:bottom w:val="nil"/>
            </w:tcBorders>
            <w:vAlign w:val="bottom"/>
          </w:tcPr>
          <w:p w14:paraId="3E210BF6" w14:textId="1848EA93" w:rsidR="000A4E52" w:rsidRPr="0030791F" w:rsidRDefault="000A4E52" w:rsidP="000A4E52">
            <w:pPr>
              <w:ind w:right="13"/>
              <w:jc w:val="center"/>
              <w:rPr>
                <w:rFonts w:asciiTheme="minorHAnsi" w:hAnsiTheme="minorHAnsi"/>
                <w:szCs w:val="23"/>
              </w:rPr>
            </w:pPr>
            <w:r w:rsidRPr="0030791F">
              <w:rPr>
                <w:color w:val="000000"/>
                <w:sz w:val="22"/>
              </w:rPr>
              <w:t>590</w:t>
            </w:r>
          </w:p>
        </w:tc>
        <w:tc>
          <w:tcPr>
            <w:tcW w:w="2693" w:type="dxa"/>
            <w:tcBorders>
              <w:top w:val="nil"/>
              <w:bottom w:val="nil"/>
              <w:right w:val="nil"/>
            </w:tcBorders>
            <w:shd w:val="clear" w:color="auto" w:fill="auto"/>
            <w:vAlign w:val="bottom"/>
          </w:tcPr>
          <w:p w14:paraId="14D4AEA4" w14:textId="405BCCEA" w:rsidR="000A4E52" w:rsidRPr="0030791F" w:rsidRDefault="000A4E52" w:rsidP="000A4E52">
            <w:pPr>
              <w:jc w:val="center"/>
              <w:rPr>
                <w:rFonts w:asciiTheme="minorHAnsi" w:hAnsiTheme="minorHAnsi"/>
                <w:szCs w:val="23"/>
              </w:rPr>
            </w:pPr>
            <w:r w:rsidRPr="0030791F">
              <w:rPr>
                <w:color w:val="000000"/>
                <w:sz w:val="22"/>
              </w:rPr>
              <w:t>41.9</w:t>
            </w:r>
          </w:p>
        </w:tc>
        <w:tc>
          <w:tcPr>
            <w:tcW w:w="3118" w:type="dxa"/>
            <w:tcBorders>
              <w:top w:val="nil"/>
              <w:left w:val="nil"/>
              <w:bottom w:val="nil"/>
              <w:right w:val="single" w:sz="8" w:space="0" w:color="auto"/>
            </w:tcBorders>
            <w:shd w:val="clear" w:color="auto" w:fill="auto"/>
            <w:vAlign w:val="bottom"/>
          </w:tcPr>
          <w:p w14:paraId="3E3C8DFD" w14:textId="1CD0F9BD" w:rsidR="000A4E52" w:rsidRPr="0030791F" w:rsidRDefault="000A4E52" w:rsidP="000A4E52">
            <w:pPr>
              <w:jc w:val="center"/>
              <w:rPr>
                <w:rFonts w:asciiTheme="minorHAnsi" w:hAnsiTheme="minorHAnsi"/>
                <w:szCs w:val="23"/>
              </w:rPr>
            </w:pPr>
            <w:r w:rsidRPr="0030791F">
              <w:rPr>
                <w:color w:val="000000"/>
                <w:sz w:val="22"/>
              </w:rPr>
              <w:t>5.9</w:t>
            </w:r>
          </w:p>
        </w:tc>
      </w:tr>
      <w:tr w:rsidR="000A4E52" w:rsidRPr="0030791F" w14:paraId="169AD412" w14:textId="77777777" w:rsidTr="00A0278A">
        <w:trPr>
          <w:trHeight w:val="315"/>
        </w:trPr>
        <w:tc>
          <w:tcPr>
            <w:tcW w:w="2427" w:type="dxa"/>
            <w:tcBorders>
              <w:top w:val="nil"/>
              <w:left w:val="single" w:sz="8" w:space="0" w:color="auto"/>
              <w:bottom w:val="nil"/>
              <w:right w:val="nil"/>
            </w:tcBorders>
            <w:shd w:val="clear" w:color="auto" w:fill="auto"/>
            <w:hideMark/>
          </w:tcPr>
          <w:p w14:paraId="49418E28"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Counties Manukau</w:t>
            </w:r>
          </w:p>
        </w:tc>
        <w:tc>
          <w:tcPr>
            <w:tcW w:w="1559" w:type="dxa"/>
            <w:tcBorders>
              <w:top w:val="nil"/>
              <w:left w:val="single" w:sz="8" w:space="0" w:color="auto"/>
              <w:bottom w:val="nil"/>
            </w:tcBorders>
            <w:vAlign w:val="bottom"/>
          </w:tcPr>
          <w:p w14:paraId="72F76AB2" w14:textId="18097B23" w:rsidR="000A4E52" w:rsidRPr="0030791F" w:rsidRDefault="000A4E52" w:rsidP="000A4E52">
            <w:pPr>
              <w:ind w:right="11"/>
              <w:jc w:val="center"/>
              <w:rPr>
                <w:rFonts w:asciiTheme="minorHAnsi" w:hAnsiTheme="minorHAnsi"/>
                <w:szCs w:val="23"/>
              </w:rPr>
            </w:pPr>
            <w:r w:rsidRPr="0030791F">
              <w:rPr>
                <w:color w:val="000000"/>
                <w:sz w:val="22"/>
              </w:rPr>
              <w:t>1,202</w:t>
            </w:r>
          </w:p>
        </w:tc>
        <w:tc>
          <w:tcPr>
            <w:tcW w:w="1560" w:type="dxa"/>
            <w:tcBorders>
              <w:top w:val="nil"/>
              <w:bottom w:val="nil"/>
            </w:tcBorders>
            <w:vAlign w:val="bottom"/>
          </w:tcPr>
          <w:p w14:paraId="18C52A86" w14:textId="3EC5BF63" w:rsidR="000A4E52" w:rsidRPr="0030791F" w:rsidRDefault="000A4E52" w:rsidP="000A4E52">
            <w:pPr>
              <w:ind w:right="13"/>
              <w:jc w:val="center"/>
              <w:rPr>
                <w:rFonts w:asciiTheme="minorHAnsi" w:hAnsiTheme="minorHAnsi"/>
                <w:szCs w:val="23"/>
              </w:rPr>
            </w:pPr>
            <w:r w:rsidRPr="0030791F">
              <w:rPr>
                <w:color w:val="000000"/>
                <w:sz w:val="22"/>
              </w:rPr>
              <w:t>1,180</w:t>
            </w:r>
          </w:p>
        </w:tc>
        <w:tc>
          <w:tcPr>
            <w:tcW w:w="2693" w:type="dxa"/>
            <w:tcBorders>
              <w:top w:val="nil"/>
              <w:bottom w:val="nil"/>
              <w:right w:val="nil"/>
            </w:tcBorders>
            <w:shd w:val="clear" w:color="auto" w:fill="auto"/>
            <w:vAlign w:val="bottom"/>
          </w:tcPr>
          <w:p w14:paraId="5EFD13E5" w14:textId="434C125B" w:rsidR="000A4E52" w:rsidRPr="0030791F" w:rsidRDefault="000A4E52" w:rsidP="000A4E52">
            <w:pPr>
              <w:jc w:val="center"/>
              <w:rPr>
                <w:rFonts w:asciiTheme="minorHAnsi" w:hAnsiTheme="minorHAnsi"/>
                <w:szCs w:val="23"/>
              </w:rPr>
            </w:pPr>
            <w:r w:rsidRPr="0030791F">
              <w:rPr>
                <w:color w:val="000000"/>
                <w:sz w:val="22"/>
              </w:rPr>
              <w:t>55.5</w:t>
            </w:r>
          </w:p>
        </w:tc>
        <w:tc>
          <w:tcPr>
            <w:tcW w:w="3118" w:type="dxa"/>
            <w:tcBorders>
              <w:top w:val="nil"/>
              <w:left w:val="nil"/>
              <w:bottom w:val="nil"/>
              <w:right w:val="single" w:sz="8" w:space="0" w:color="auto"/>
            </w:tcBorders>
            <w:shd w:val="clear" w:color="auto" w:fill="auto"/>
            <w:vAlign w:val="bottom"/>
          </w:tcPr>
          <w:p w14:paraId="2DF12164" w14:textId="5868FB48" w:rsidR="000A4E52" w:rsidRPr="0030791F" w:rsidRDefault="000A4E52" w:rsidP="000A4E52">
            <w:pPr>
              <w:jc w:val="center"/>
              <w:rPr>
                <w:rFonts w:asciiTheme="minorHAnsi" w:hAnsiTheme="minorHAnsi"/>
                <w:szCs w:val="23"/>
              </w:rPr>
            </w:pPr>
            <w:r w:rsidRPr="0030791F">
              <w:rPr>
                <w:color w:val="000000"/>
                <w:sz w:val="22"/>
              </w:rPr>
              <w:t>5.6</w:t>
            </w:r>
          </w:p>
        </w:tc>
      </w:tr>
      <w:tr w:rsidR="000A4E52" w:rsidRPr="0030791F" w14:paraId="6AD7792B" w14:textId="77777777" w:rsidTr="00A0278A">
        <w:trPr>
          <w:trHeight w:val="315"/>
        </w:trPr>
        <w:tc>
          <w:tcPr>
            <w:tcW w:w="2427" w:type="dxa"/>
            <w:tcBorders>
              <w:top w:val="nil"/>
              <w:left w:val="single" w:sz="8" w:space="0" w:color="auto"/>
              <w:bottom w:val="nil"/>
              <w:right w:val="nil"/>
            </w:tcBorders>
            <w:shd w:val="clear" w:color="auto" w:fill="auto"/>
            <w:hideMark/>
          </w:tcPr>
          <w:p w14:paraId="4CC668BE"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Hawke's Bay</w:t>
            </w:r>
          </w:p>
        </w:tc>
        <w:tc>
          <w:tcPr>
            <w:tcW w:w="1559" w:type="dxa"/>
            <w:tcBorders>
              <w:top w:val="nil"/>
              <w:left w:val="single" w:sz="8" w:space="0" w:color="auto"/>
              <w:bottom w:val="nil"/>
            </w:tcBorders>
            <w:vAlign w:val="bottom"/>
          </w:tcPr>
          <w:p w14:paraId="72AD0F52" w14:textId="4E7CEB45" w:rsidR="000A4E52" w:rsidRPr="0030791F" w:rsidRDefault="000A4E52" w:rsidP="000A4E52">
            <w:pPr>
              <w:ind w:right="11"/>
              <w:jc w:val="center"/>
              <w:rPr>
                <w:rFonts w:asciiTheme="minorHAnsi" w:hAnsiTheme="minorHAnsi"/>
                <w:szCs w:val="23"/>
              </w:rPr>
            </w:pPr>
            <w:r w:rsidRPr="0030791F">
              <w:rPr>
                <w:color w:val="000000"/>
                <w:sz w:val="22"/>
              </w:rPr>
              <w:t>345</w:t>
            </w:r>
          </w:p>
        </w:tc>
        <w:tc>
          <w:tcPr>
            <w:tcW w:w="1560" w:type="dxa"/>
            <w:tcBorders>
              <w:top w:val="nil"/>
              <w:bottom w:val="nil"/>
            </w:tcBorders>
            <w:vAlign w:val="bottom"/>
          </w:tcPr>
          <w:p w14:paraId="7431B5DF" w14:textId="295AA869" w:rsidR="000A4E52" w:rsidRPr="0030791F" w:rsidRDefault="000A4E52" w:rsidP="000A4E52">
            <w:pPr>
              <w:ind w:right="13"/>
              <w:jc w:val="center"/>
              <w:rPr>
                <w:rFonts w:asciiTheme="minorHAnsi" w:hAnsiTheme="minorHAnsi"/>
                <w:szCs w:val="23"/>
              </w:rPr>
            </w:pPr>
            <w:r w:rsidRPr="0030791F">
              <w:rPr>
                <w:color w:val="000000"/>
                <w:sz w:val="22"/>
              </w:rPr>
              <w:t>341</w:t>
            </w:r>
          </w:p>
        </w:tc>
        <w:tc>
          <w:tcPr>
            <w:tcW w:w="2693" w:type="dxa"/>
            <w:tcBorders>
              <w:top w:val="nil"/>
              <w:bottom w:val="nil"/>
              <w:right w:val="nil"/>
            </w:tcBorders>
            <w:shd w:val="clear" w:color="auto" w:fill="auto"/>
            <w:vAlign w:val="bottom"/>
          </w:tcPr>
          <w:p w14:paraId="321B1A3B" w14:textId="15FB7EAB" w:rsidR="000A4E52" w:rsidRPr="0030791F" w:rsidRDefault="000A4E52" w:rsidP="000A4E52">
            <w:pPr>
              <w:jc w:val="center"/>
              <w:rPr>
                <w:rFonts w:asciiTheme="minorHAnsi" w:hAnsiTheme="minorHAnsi"/>
                <w:szCs w:val="23"/>
              </w:rPr>
            </w:pPr>
            <w:r w:rsidRPr="0030791F">
              <w:rPr>
                <w:color w:val="000000"/>
                <w:sz w:val="22"/>
              </w:rPr>
              <w:t>51.3</w:t>
            </w:r>
          </w:p>
        </w:tc>
        <w:tc>
          <w:tcPr>
            <w:tcW w:w="3118" w:type="dxa"/>
            <w:tcBorders>
              <w:top w:val="nil"/>
              <w:left w:val="nil"/>
              <w:bottom w:val="nil"/>
              <w:right w:val="single" w:sz="8" w:space="0" w:color="auto"/>
            </w:tcBorders>
            <w:shd w:val="clear" w:color="auto" w:fill="auto"/>
            <w:vAlign w:val="bottom"/>
          </w:tcPr>
          <w:p w14:paraId="54CA2AC4" w14:textId="6C371446" w:rsidR="000A4E52" w:rsidRPr="0030791F" w:rsidRDefault="000A4E52" w:rsidP="000A4E52">
            <w:pPr>
              <w:jc w:val="center"/>
              <w:rPr>
                <w:rFonts w:asciiTheme="minorHAnsi" w:hAnsiTheme="minorHAnsi"/>
                <w:szCs w:val="23"/>
              </w:rPr>
            </w:pPr>
            <w:r w:rsidRPr="0030791F">
              <w:rPr>
                <w:color w:val="000000"/>
                <w:sz w:val="22"/>
              </w:rPr>
              <w:t>4.9</w:t>
            </w:r>
          </w:p>
        </w:tc>
      </w:tr>
      <w:tr w:rsidR="000A4E52" w:rsidRPr="0030791F" w14:paraId="61280FD3" w14:textId="77777777" w:rsidTr="00A0278A">
        <w:trPr>
          <w:trHeight w:val="315"/>
        </w:trPr>
        <w:tc>
          <w:tcPr>
            <w:tcW w:w="2427" w:type="dxa"/>
            <w:tcBorders>
              <w:top w:val="nil"/>
              <w:left w:val="single" w:sz="8" w:space="0" w:color="auto"/>
              <w:bottom w:val="nil"/>
              <w:right w:val="nil"/>
            </w:tcBorders>
            <w:shd w:val="clear" w:color="auto" w:fill="auto"/>
            <w:hideMark/>
          </w:tcPr>
          <w:p w14:paraId="675049E6"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Hutt Valley</w:t>
            </w:r>
          </w:p>
        </w:tc>
        <w:tc>
          <w:tcPr>
            <w:tcW w:w="1559" w:type="dxa"/>
            <w:tcBorders>
              <w:top w:val="nil"/>
              <w:left w:val="single" w:sz="8" w:space="0" w:color="auto"/>
              <w:bottom w:val="nil"/>
            </w:tcBorders>
            <w:vAlign w:val="bottom"/>
          </w:tcPr>
          <w:p w14:paraId="0E2FF052" w14:textId="1811BD70" w:rsidR="000A4E52" w:rsidRPr="0030791F" w:rsidRDefault="000A4E52" w:rsidP="000A4E52">
            <w:pPr>
              <w:ind w:right="11"/>
              <w:jc w:val="center"/>
              <w:rPr>
                <w:rFonts w:asciiTheme="minorHAnsi" w:hAnsiTheme="minorHAnsi"/>
                <w:szCs w:val="23"/>
              </w:rPr>
            </w:pPr>
            <w:r w:rsidRPr="0030791F">
              <w:rPr>
                <w:color w:val="000000"/>
                <w:sz w:val="22"/>
              </w:rPr>
              <w:t>259</w:t>
            </w:r>
          </w:p>
        </w:tc>
        <w:tc>
          <w:tcPr>
            <w:tcW w:w="1560" w:type="dxa"/>
            <w:tcBorders>
              <w:top w:val="nil"/>
              <w:bottom w:val="nil"/>
            </w:tcBorders>
            <w:vAlign w:val="bottom"/>
          </w:tcPr>
          <w:p w14:paraId="6023459D" w14:textId="7B9D3CD6" w:rsidR="000A4E52" w:rsidRPr="0030791F" w:rsidRDefault="000A4E52" w:rsidP="000A4E52">
            <w:pPr>
              <w:ind w:right="13"/>
              <w:jc w:val="center"/>
              <w:rPr>
                <w:rFonts w:asciiTheme="minorHAnsi" w:hAnsiTheme="minorHAnsi"/>
                <w:szCs w:val="23"/>
              </w:rPr>
            </w:pPr>
            <w:r w:rsidRPr="0030791F">
              <w:rPr>
                <w:color w:val="000000"/>
                <w:sz w:val="22"/>
              </w:rPr>
              <w:t>252</w:t>
            </w:r>
          </w:p>
        </w:tc>
        <w:tc>
          <w:tcPr>
            <w:tcW w:w="2693" w:type="dxa"/>
            <w:tcBorders>
              <w:top w:val="nil"/>
              <w:bottom w:val="nil"/>
              <w:right w:val="nil"/>
            </w:tcBorders>
            <w:shd w:val="clear" w:color="auto" w:fill="auto"/>
            <w:vAlign w:val="bottom"/>
          </w:tcPr>
          <w:p w14:paraId="44329158" w14:textId="5A33E510" w:rsidR="000A4E52" w:rsidRPr="0030791F" w:rsidRDefault="000A4E52" w:rsidP="000A4E52">
            <w:pPr>
              <w:jc w:val="center"/>
              <w:rPr>
                <w:rFonts w:asciiTheme="minorHAnsi" w:hAnsiTheme="minorHAnsi"/>
                <w:szCs w:val="23"/>
              </w:rPr>
            </w:pPr>
            <w:r w:rsidRPr="0030791F">
              <w:rPr>
                <w:color w:val="000000"/>
                <w:sz w:val="22"/>
              </w:rPr>
              <w:t>56.8</w:t>
            </w:r>
          </w:p>
        </w:tc>
        <w:tc>
          <w:tcPr>
            <w:tcW w:w="3118" w:type="dxa"/>
            <w:tcBorders>
              <w:top w:val="nil"/>
              <w:left w:val="nil"/>
              <w:bottom w:val="nil"/>
              <w:right w:val="single" w:sz="8" w:space="0" w:color="auto"/>
            </w:tcBorders>
            <w:shd w:val="clear" w:color="auto" w:fill="auto"/>
            <w:vAlign w:val="bottom"/>
          </w:tcPr>
          <w:p w14:paraId="62FEB9BA" w14:textId="13E77274" w:rsidR="000A4E52" w:rsidRPr="0030791F" w:rsidRDefault="000A4E52" w:rsidP="000A4E52">
            <w:pPr>
              <w:jc w:val="center"/>
              <w:rPr>
                <w:rFonts w:asciiTheme="minorHAnsi" w:hAnsiTheme="minorHAnsi"/>
                <w:szCs w:val="23"/>
              </w:rPr>
            </w:pPr>
            <w:r w:rsidRPr="0030791F">
              <w:rPr>
                <w:color w:val="000000"/>
                <w:sz w:val="22"/>
              </w:rPr>
              <w:t>2.7</w:t>
            </w:r>
          </w:p>
        </w:tc>
      </w:tr>
      <w:tr w:rsidR="000A4E52" w:rsidRPr="0030791F" w14:paraId="11226564" w14:textId="77777777" w:rsidTr="00A0278A">
        <w:trPr>
          <w:trHeight w:val="315"/>
        </w:trPr>
        <w:tc>
          <w:tcPr>
            <w:tcW w:w="2427" w:type="dxa"/>
            <w:tcBorders>
              <w:top w:val="nil"/>
              <w:left w:val="single" w:sz="8" w:space="0" w:color="auto"/>
              <w:bottom w:val="nil"/>
              <w:right w:val="nil"/>
            </w:tcBorders>
            <w:shd w:val="clear" w:color="auto" w:fill="auto"/>
            <w:hideMark/>
          </w:tcPr>
          <w:p w14:paraId="58F40A23"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Lakes</w:t>
            </w:r>
          </w:p>
        </w:tc>
        <w:tc>
          <w:tcPr>
            <w:tcW w:w="1559" w:type="dxa"/>
            <w:tcBorders>
              <w:top w:val="nil"/>
              <w:left w:val="single" w:sz="8" w:space="0" w:color="auto"/>
              <w:bottom w:val="nil"/>
            </w:tcBorders>
            <w:vAlign w:val="bottom"/>
          </w:tcPr>
          <w:p w14:paraId="2535BD8E" w14:textId="311E853D" w:rsidR="000A4E52" w:rsidRPr="0030791F" w:rsidRDefault="000A4E52" w:rsidP="000A4E52">
            <w:pPr>
              <w:ind w:right="11"/>
              <w:jc w:val="center"/>
              <w:rPr>
                <w:rFonts w:asciiTheme="minorHAnsi" w:hAnsiTheme="minorHAnsi"/>
                <w:szCs w:val="23"/>
              </w:rPr>
            </w:pPr>
            <w:r w:rsidRPr="0030791F">
              <w:rPr>
                <w:color w:val="000000"/>
                <w:sz w:val="22"/>
              </w:rPr>
              <w:t>282</w:t>
            </w:r>
          </w:p>
        </w:tc>
        <w:tc>
          <w:tcPr>
            <w:tcW w:w="1560" w:type="dxa"/>
            <w:tcBorders>
              <w:top w:val="nil"/>
              <w:bottom w:val="nil"/>
            </w:tcBorders>
            <w:vAlign w:val="bottom"/>
          </w:tcPr>
          <w:p w14:paraId="19B5A616" w14:textId="7AEA385E" w:rsidR="000A4E52" w:rsidRPr="0030791F" w:rsidRDefault="000A4E52" w:rsidP="000A4E52">
            <w:pPr>
              <w:ind w:right="13"/>
              <w:jc w:val="center"/>
              <w:rPr>
                <w:rFonts w:asciiTheme="minorHAnsi" w:hAnsiTheme="minorHAnsi"/>
                <w:szCs w:val="23"/>
              </w:rPr>
            </w:pPr>
            <w:r w:rsidRPr="0030791F">
              <w:rPr>
                <w:color w:val="000000"/>
                <w:sz w:val="22"/>
              </w:rPr>
              <w:t>276</w:t>
            </w:r>
          </w:p>
        </w:tc>
        <w:tc>
          <w:tcPr>
            <w:tcW w:w="2693" w:type="dxa"/>
            <w:tcBorders>
              <w:top w:val="nil"/>
              <w:bottom w:val="nil"/>
              <w:right w:val="nil"/>
            </w:tcBorders>
            <w:shd w:val="clear" w:color="auto" w:fill="auto"/>
            <w:vAlign w:val="bottom"/>
          </w:tcPr>
          <w:p w14:paraId="68B167FE" w14:textId="06816BBB" w:rsidR="000A4E52" w:rsidRPr="0030791F" w:rsidRDefault="000A4E52" w:rsidP="000A4E52">
            <w:pPr>
              <w:jc w:val="center"/>
              <w:rPr>
                <w:rFonts w:asciiTheme="minorHAnsi" w:hAnsiTheme="minorHAnsi"/>
                <w:szCs w:val="23"/>
              </w:rPr>
            </w:pPr>
            <w:r w:rsidRPr="0030791F">
              <w:rPr>
                <w:color w:val="000000"/>
                <w:sz w:val="22"/>
              </w:rPr>
              <w:t>60.3</w:t>
            </w:r>
          </w:p>
        </w:tc>
        <w:tc>
          <w:tcPr>
            <w:tcW w:w="3118" w:type="dxa"/>
            <w:tcBorders>
              <w:top w:val="nil"/>
              <w:left w:val="nil"/>
              <w:bottom w:val="nil"/>
              <w:right w:val="single" w:sz="8" w:space="0" w:color="auto"/>
            </w:tcBorders>
            <w:shd w:val="clear" w:color="auto" w:fill="auto"/>
            <w:vAlign w:val="bottom"/>
          </w:tcPr>
          <w:p w14:paraId="78EF587B" w14:textId="2E0EA8E5" w:rsidR="000A4E52" w:rsidRPr="0030791F" w:rsidRDefault="000A4E52" w:rsidP="000A4E52">
            <w:pPr>
              <w:jc w:val="center"/>
              <w:rPr>
                <w:rFonts w:asciiTheme="minorHAnsi" w:hAnsiTheme="minorHAnsi"/>
                <w:szCs w:val="23"/>
              </w:rPr>
            </w:pPr>
            <w:r w:rsidRPr="0030791F">
              <w:rPr>
                <w:color w:val="000000"/>
                <w:sz w:val="22"/>
              </w:rPr>
              <w:t>4.6</w:t>
            </w:r>
          </w:p>
        </w:tc>
      </w:tr>
      <w:tr w:rsidR="000A4E52" w:rsidRPr="0030791F" w14:paraId="551664A3" w14:textId="77777777" w:rsidTr="00A0278A">
        <w:trPr>
          <w:trHeight w:val="315"/>
        </w:trPr>
        <w:tc>
          <w:tcPr>
            <w:tcW w:w="2427" w:type="dxa"/>
            <w:tcBorders>
              <w:top w:val="nil"/>
              <w:left w:val="single" w:sz="8" w:space="0" w:color="auto"/>
              <w:bottom w:val="nil"/>
              <w:right w:val="nil"/>
            </w:tcBorders>
            <w:shd w:val="clear" w:color="auto" w:fill="auto"/>
            <w:hideMark/>
          </w:tcPr>
          <w:p w14:paraId="6F9866CC"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Mid Central</w:t>
            </w:r>
          </w:p>
        </w:tc>
        <w:tc>
          <w:tcPr>
            <w:tcW w:w="1559" w:type="dxa"/>
            <w:tcBorders>
              <w:top w:val="nil"/>
              <w:left w:val="single" w:sz="8" w:space="0" w:color="auto"/>
              <w:bottom w:val="nil"/>
            </w:tcBorders>
            <w:vAlign w:val="bottom"/>
          </w:tcPr>
          <w:p w14:paraId="44AC8629" w14:textId="0372295E" w:rsidR="000A4E52" w:rsidRPr="0030791F" w:rsidRDefault="000A4E52" w:rsidP="000A4E52">
            <w:pPr>
              <w:ind w:right="11"/>
              <w:jc w:val="center"/>
              <w:rPr>
                <w:rFonts w:asciiTheme="minorHAnsi" w:hAnsiTheme="minorHAnsi"/>
                <w:szCs w:val="23"/>
              </w:rPr>
            </w:pPr>
            <w:r w:rsidRPr="0030791F">
              <w:rPr>
                <w:color w:val="000000"/>
                <w:sz w:val="22"/>
              </w:rPr>
              <w:t>614</w:t>
            </w:r>
          </w:p>
        </w:tc>
        <w:tc>
          <w:tcPr>
            <w:tcW w:w="1560" w:type="dxa"/>
            <w:tcBorders>
              <w:top w:val="nil"/>
              <w:bottom w:val="nil"/>
            </w:tcBorders>
            <w:vAlign w:val="bottom"/>
          </w:tcPr>
          <w:p w14:paraId="29A3BC05" w14:textId="4DA9BC43" w:rsidR="000A4E52" w:rsidRPr="0030791F" w:rsidRDefault="000A4E52" w:rsidP="000A4E52">
            <w:pPr>
              <w:ind w:right="13"/>
              <w:jc w:val="center"/>
              <w:rPr>
                <w:rFonts w:asciiTheme="minorHAnsi" w:hAnsiTheme="minorHAnsi"/>
                <w:szCs w:val="23"/>
              </w:rPr>
            </w:pPr>
            <w:r w:rsidRPr="0030791F">
              <w:rPr>
                <w:color w:val="000000"/>
                <w:sz w:val="22"/>
              </w:rPr>
              <w:t>582</w:t>
            </w:r>
          </w:p>
        </w:tc>
        <w:tc>
          <w:tcPr>
            <w:tcW w:w="2693" w:type="dxa"/>
            <w:tcBorders>
              <w:top w:val="nil"/>
              <w:bottom w:val="nil"/>
              <w:right w:val="nil"/>
            </w:tcBorders>
            <w:shd w:val="clear" w:color="auto" w:fill="auto"/>
            <w:vAlign w:val="bottom"/>
          </w:tcPr>
          <w:p w14:paraId="0970DF97" w14:textId="03A82A43" w:rsidR="000A4E52" w:rsidRPr="0030791F" w:rsidRDefault="000A4E52" w:rsidP="000A4E52">
            <w:pPr>
              <w:jc w:val="center"/>
              <w:rPr>
                <w:rFonts w:asciiTheme="minorHAnsi" w:hAnsiTheme="minorHAnsi"/>
                <w:szCs w:val="23"/>
              </w:rPr>
            </w:pPr>
            <w:r w:rsidRPr="0030791F">
              <w:rPr>
                <w:color w:val="000000"/>
                <w:sz w:val="22"/>
              </w:rPr>
              <w:t>54.7</w:t>
            </w:r>
          </w:p>
        </w:tc>
        <w:tc>
          <w:tcPr>
            <w:tcW w:w="3118" w:type="dxa"/>
            <w:tcBorders>
              <w:top w:val="nil"/>
              <w:left w:val="nil"/>
              <w:bottom w:val="nil"/>
              <w:right w:val="single" w:sz="8" w:space="0" w:color="auto"/>
            </w:tcBorders>
            <w:shd w:val="clear" w:color="auto" w:fill="auto"/>
            <w:vAlign w:val="bottom"/>
          </w:tcPr>
          <w:p w14:paraId="4A3E5A2E" w14:textId="656A1099" w:rsidR="000A4E52" w:rsidRPr="0030791F" w:rsidRDefault="000A4E52" w:rsidP="000A4E52">
            <w:pPr>
              <w:jc w:val="center"/>
              <w:rPr>
                <w:rFonts w:asciiTheme="minorHAnsi" w:hAnsiTheme="minorHAnsi"/>
                <w:szCs w:val="23"/>
              </w:rPr>
            </w:pPr>
            <w:r w:rsidRPr="0030791F">
              <w:rPr>
                <w:color w:val="000000"/>
                <w:sz w:val="22"/>
              </w:rPr>
              <w:t>3.7</w:t>
            </w:r>
          </w:p>
        </w:tc>
      </w:tr>
      <w:tr w:rsidR="000A4E52" w:rsidRPr="0030791F" w14:paraId="081AA75A" w14:textId="77777777" w:rsidTr="00A0278A">
        <w:trPr>
          <w:trHeight w:val="315"/>
        </w:trPr>
        <w:tc>
          <w:tcPr>
            <w:tcW w:w="2427" w:type="dxa"/>
            <w:tcBorders>
              <w:top w:val="nil"/>
              <w:left w:val="single" w:sz="8" w:space="0" w:color="auto"/>
              <w:bottom w:val="nil"/>
              <w:right w:val="nil"/>
            </w:tcBorders>
            <w:shd w:val="clear" w:color="auto" w:fill="auto"/>
            <w:hideMark/>
          </w:tcPr>
          <w:p w14:paraId="571F9775"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Nelson Marlborough</w:t>
            </w:r>
          </w:p>
        </w:tc>
        <w:tc>
          <w:tcPr>
            <w:tcW w:w="1559" w:type="dxa"/>
            <w:tcBorders>
              <w:top w:val="nil"/>
              <w:left w:val="single" w:sz="8" w:space="0" w:color="auto"/>
              <w:bottom w:val="nil"/>
            </w:tcBorders>
            <w:vAlign w:val="bottom"/>
          </w:tcPr>
          <w:p w14:paraId="72023FF6" w14:textId="310BA9A1" w:rsidR="000A4E52" w:rsidRPr="0030791F" w:rsidRDefault="000A4E52" w:rsidP="000A4E52">
            <w:pPr>
              <w:ind w:right="11"/>
              <w:jc w:val="center"/>
              <w:rPr>
                <w:rFonts w:asciiTheme="minorHAnsi" w:hAnsiTheme="minorHAnsi"/>
                <w:szCs w:val="23"/>
              </w:rPr>
            </w:pPr>
            <w:r w:rsidRPr="0030791F">
              <w:rPr>
                <w:color w:val="000000"/>
                <w:sz w:val="22"/>
              </w:rPr>
              <w:t>239</w:t>
            </w:r>
          </w:p>
        </w:tc>
        <w:tc>
          <w:tcPr>
            <w:tcW w:w="1560" w:type="dxa"/>
            <w:tcBorders>
              <w:top w:val="nil"/>
              <w:bottom w:val="nil"/>
            </w:tcBorders>
            <w:vAlign w:val="bottom"/>
          </w:tcPr>
          <w:p w14:paraId="5B5CC61D" w14:textId="27775C7B" w:rsidR="000A4E52" w:rsidRPr="0030791F" w:rsidRDefault="000A4E52" w:rsidP="000A4E52">
            <w:pPr>
              <w:ind w:right="13"/>
              <w:jc w:val="center"/>
              <w:rPr>
                <w:rFonts w:asciiTheme="minorHAnsi" w:hAnsiTheme="minorHAnsi"/>
                <w:szCs w:val="23"/>
              </w:rPr>
            </w:pPr>
            <w:r w:rsidRPr="0030791F">
              <w:rPr>
                <w:color w:val="000000"/>
                <w:sz w:val="22"/>
              </w:rPr>
              <w:t>237</w:t>
            </w:r>
          </w:p>
        </w:tc>
        <w:tc>
          <w:tcPr>
            <w:tcW w:w="2693" w:type="dxa"/>
            <w:tcBorders>
              <w:top w:val="nil"/>
              <w:bottom w:val="nil"/>
              <w:right w:val="nil"/>
            </w:tcBorders>
            <w:shd w:val="clear" w:color="auto" w:fill="auto"/>
            <w:vAlign w:val="bottom"/>
          </w:tcPr>
          <w:p w14:paraId="11292938" w14:textId="2923B01B" w:rsidR="000A4E52" w:rsidRPr="0030791F" w:rsidRDefault="000A4E52" w:rsidP="000A4E52">
            <w:pPr>
              <w:jc w:val="center"/>
              <w:rPr>
                <w:rFonts w:asciiTheme="minorHAnsi" w:hAnsiTheme="minorHAnsi"/>
                <w:szCs w:val="23"/>
              </w:rPr>
            </w:pPr>
            <w:r w:rsidRPr="0030791F">
              <w:rPr>
                <w:color w:val="000000"/>
                <w:sz w:val="22"/>
              </w:rPr>
              <w:t>49.8</w:t>
            </w:r>
          </w:p>
        </w:tc>
        <w:tc>
          <w:tcPr>
            <w:tcW w:w="3118" w:type="dxa"/>
            <w:tcBorders>
              <w:top w:val="nil"/>
              <w:left w:val="nil"/>
              <w:bottom w:val="nil"/>
              <w:right w:val="single" w:sz="8" w:space="0" w:color="auto"/>
            </w:tcBorders>
            <w:shd w:val="clear" w:color="auto" w:fill="auto"/>
            <w:vAlign w:val="bottom"/>
          </w:tcPr>
          <w:p w14:paraId="731F0549" w14:textId="5927B1FB" w:rsidR="000A4E52" w:rsidRPr="0030791F" w:rsidRDefault="000A4E52" w:rsidP="000A4E52">
            <w:pPr>
              <w:jc w:val="center"/>
              <w:rPr>
                <w:rFonts w:asciiTheme="minorHAnsi" w:hAnsiTheme="minorHAnsi"/>
                <w:szCs w:val="23"/>
              </w:rPr>
            </w:pPr>
            <w:r w:rsidRPr="0030791F">
              <w:rPr>
                <w:color w:val="000000"/>
                <w:sz w:val="22"/>
              </w:rPr>
              <w:t>7.5</w:t>
            </w:r>
          </w:p>
        </w:tc>
      </w:tr>
      <w:tr w:rsidR="000A4E52" w:rsidRPr="0030791F" w14:paraId="15736CE8" w14:textId="77777777" w:rsidTr="00A0278A">
        <w:trPr>
          <w:trHeight w:val="315"/>
        </w:trPr>
        <w:tc>
          <w:tcPr>
            <w:tcW w:w="2427" w:type="dxa"/>
            <w:tcBorders>
              <w:top w:val="nil"/>
              <w:left w:val="single" w:sz="8" w:space="0" w:color="auto"/>
              <w:bottom w:val="nil"/>
              <w:right w:val="nil"/>
            </w:tcBorders>
            <w:shd w:val="clear" w:color="auto" w:fill="auto"/>
            <w:hideMark/>
          </w:tcPr>
          <w:p w14:paraId="0192D57B"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Northland</w:t>
            </w:r>
          </w:p>
        </w:tc>
        <w:tc>
          <w:tcPr>
            <w:tcW w:w="1559" w:type="dxa"/>
            <w:tcBorders>
              <w:top w:val="nil"/>
              <w:left w:val="single" w:sz="8" w:space="0" w:color="auto"/>
              <w:bottom w:val="nil"/>
            </w:tcBorders>
            <w:vAlign w:val="bottom"/>
          </w:tcPr>
          <w:p w14:paraId="7914827B" w14:textId="62E3D089" w:rsidR="000A4E52" w:rsidRPr="0030791F" w:rsidRDefault="000A4E52" w:rsidP="000A4E52">
            <w:pPr>
              <w:ind w:right="11"/>
              <w:jc w:val="center"/>
              <w:rPr>
                <w:rFonts w:asciiTheme="minorHAnsi" w:hAnsiTheme="minorHAnsi"/>
                <w:szCs w:val="23"/>
              </w:rPr>
            </w:pPr>
            <w:r w:rsidRPr="0030791F">
              <w:rPr>
                <w:color w:val="000000"/>
                <w:sz w:val="22"/>
              </w:rPr>
              <w:t>325</w:t>
            </w:r>
          </w:p>
        </w:tc>
        <w:tc>
          <w:tcPr>
            <w:tcW w:w="1560" w:type="dxa"/>
            <w:tcBorders>
              <w:top w:val="nil"/>
              <w:bottom w:val="nil"/>
            </w:tcBorders>
            <w:vAlign w:val="bottom"/>
          </w:tcPr>
          <w:p w14:paraId="22DEAEBC" w14:textId="58C3F641" w:rsidR="000A4E52" w:rsidRPr="0030791F" w:rsidRDefault="000A4E52" w:rsidP="000A4E52">
            <w:pPr>
              <w:ind w:right="13"/>
              <w:jc w:val="center"/>
              <w:rPr>
                <w:rFonts w:asciiTheme="minorHAnsi" w:hAnsiTheme="minorHAnsi"/>
                <w:szCs w:val="23"/>
              </w:rPr>
            </w:pPr>
            <w:r w:rsidRPr="0030791F">
              <w:rPr>
                <w:color w:val="000000"/>
                <w:sz w:val="22"/>
              </w:rPr>
              <w:t>311</w:t>
            </w:r>
          </w:p>
        </w:tc>
        <w:tc>
          <w:tcPr>
            <w:tcW w:w="2693" w:type="dxa"/>
            <w:tcBorders>
              <w:top w:val="nil"/>
              <w:bottom w:val="nil"/>
              <w:right w:val="nil"/>
            </w:tcBorders>
            <w:shd w:val="clear" w:color="auto" w:fill="auto"/>
            <w:vAlign w:val="bottom"/>
          </w:tcPr>
          <w:p w14:paraId="53E21FAA" w14:textId="70CAF753" w:rsidR="000A4E52" w:rsidRPr="0030791F" w:rsidRDefault="000A4E52" w:rsidP="000A4E52">
            <w:pPr>
              <w:jc w:val="center"/>
              <w:rPr>
                <w:rFonts w:asciiTheme="minorHAnsi" w:hAnsiTheme="minorHAnsi"/>
                <w:szCs w:val="23"/>
              </w:rPr>
            </w:pPr>
            <w:r w:rsidRPr="0030791F">
              <w:rPr>
                <w:color w:val="000000"/>
                <w:sz w:val="22"/>
              </w:rPr>
              <w:t>43.4</w:t>
            </w:r>
          </w:p>
        </w:tc>
        <w:tc>
          <w:tcPr>
            <w:tcW w:w="3118" w:type="dxa"/>
            <w:tcBorders>
              <w:top w:val="nil"/>
              <w:left w:val="nil"/>
              <w:bottom w:val="nil"/>
              <w:right w:val="single" w:sz="8" w:space="0" w:color="auto"/>
            </w:tcBorders>
            <w:shd w:val="clear" w:color="auto" w:fill="auto"/>
            <w:vAlign w:val="bottom"/>
          </w:tcPr>
          <w:p w14:paraId="24E58D88" w14:textId="357F1195" w:rsidR="000A4E52" w:rsidRPr="0030791F" w:rsidRDefault="000A4E52" w:rsidP="000A4E52">
            <w:pPr>
              <w:jc w:val="center"/>
              <w:rPr>
                <w:rFonts w:asciiTheme="minorHAnsi" w:hAnsiTheme="minorHAnsi"/>
                <w:szCs w:val="23"/>
              </w:rPr>
            </w:pPr>
            <w:r w:rsidRPr="0030791F">
              <w:rPr>
                <w:color w:val="000000"/>
                <w:sz w:val="22"/>
              </w:rPr>
              <w:t>4.6</w:t>
            </w:r>
          </w:p>
        </w:tc>
      </w:tr>
      <w:tr w:rsidR="000A4E52" w:rsidRPr="0030791F" w14:paraId="0D58E323" w14:textId="77777777" w:rsidTr="00A0278A">
        <w:trPr>
          <w:trHeight w:val="315"/>
        </w:trPr>
        <w:tc>
          <w:tcPr>
            <w:tcW w:w="2427" w:type="dxa"/>
            <w:tcBorders>
              <w:top w:val="nil"/>
              <w:left w:val="single" w:sz="8" w:space="0" w:color="auto"/>
              <w:bottom w:val="nil"/>
              <w:right w:val="nil"/>
            </w:tcBorders>
            <w:shd w:val="clear" w:color="auto" w:fill="auto"/>
            <w:hideMark/>
          </w:tcPr>
          <w:p w14:paraId="0825B33C"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South Canterbury</w:t>
            </w:r>
          </w:p>
        </w:tc>
        <w:tc>
          <w:tcPr>
            <w:tcW w:w="1559" w:type="dxa"/>
            <w:tcBorders>
              <w:top w:val="nil"/>
              <w:left w:val="single" w:sz="8" w:space="0" w:color="auto"/>
              <w:bottom w:val="nil"/>
            </w:tcBorders>
            <w:vAlign w:val="bottom"/>
          </w:tcPr>
          <w:p w14:paraId="2959CC0E" w14:textId="66D2404B" w:rsidR="000A4E52" w:rsidRPr="0030791F" w:rsidRDefault="000A4E52" w:rsidP="000A4E52">
            <w:pPr>
              <w:ind w:right="11"/>
              <w:jc w:val="center"/>
              <w:rPr>
                <w:rFonts w:asciiTheme="minorHAnsi" w:hAnsiTheme="minorHAnsi"/>
                <w:szCs w:val="23"/>
              </w:rPr>
            </w:pPr>
            <w:r w:rsidRPr="0030791F">
              <w:rPr>
                <w:color w:val="000000"/>
                <w:sz w:val="22"/>
              </w:rPr>
              <w:t>117</w:t>
            </w:r>
          </w:p>
        </w:tc>
        <w:tc>
          <w:tcPr>
            <w:tcW w:w="1560" w:type="dxa"/>
            <w:tcBorders>
              <w:top w:val="nil"/>
              <w:bottom w:val="nil"/>
            </w:tcBorders>
            <w:vAlign w:val="bottom"/>
          </w:tcPr>
          <w:p w14:paraId="74F604F5" w14:textId="2AF95BCF" w:rsidR="000A4E52" w:rsidRPr="0030791F" w:rsidRDefault="000A4E52" w:rsidP="000A4E52">
            <w:pPr>
              <w:ind w:right="13"/>
              <w:jc w:val="center"/>
              <w:rPr>
                <w:rFonts w:asciiTheme="minorHAnsi" w:hAnsiTheme="minorHAnsi"/>
                <w:szCs w:val="23"/>
              </w:rPr>
            </w:pPr>
            <w:r w:rsidRPr="0030791F">
              <w:rPr>
                <w:color w:val="000000"/>
                <w:sz w:val="22"/>
              </w:rPr>
              <w:t>114</w:t>
            </w:r>
          </w:p>
        </w:tc>
        <w:tc>
          <w:tcPr>
            <w:tcW w:w="2693" w:type="dxa"/>
            <w:tcBorders>
              <w:top w:val="nil"/>
              <w:bottom w:val="nil"/>
              <w:right w:val="nil"/>
            </w:tcBorders>
            <w:shd w:val="clear" w:color="auto" w:fill="auto"/>
            <w:vAlign w:val="bottom"/>
          </w:tcPr>
          <w:p w14:paraId="1D291CF9" w14:textId="3B43D084" w:rsidR="000A4E52" w:rsidRPr="0030791F" w:rsidRDefault="000A4E52" w:rsidP="000A4E52">
            <w:pPr>
              <w:jc w:val="center"/>
              <w:rPr>
                <w:rFonts w:asciiTheme="minorHAnsi" w:hAnsiTheme="minorHAnsi"/>
                <w:szCs w:val="23"/>
              </w:rPr>
            </w:pPr>
            <w:r w:rsidRPr="0030791F">
              <w:rPr>
                <w:color w:val="000000"/>
                <w:sz w:val="22"/>
              </w:rPr>
              <w:t>47.0</w:t>
            </w:r>
          </w:p>
        </w:tc>
        <w:tc>
          <w:tcPr>
            <w:tcW w:w="3118" w:type="dxa"/>
            <w:tcBorders>
              <w:top w:val="nil"/>
              <w:left w:val="nil"/>
              <w:bottom w:val="nil"/>
              <w:right w:val="single" w:sz="8" w:space="0" w:color="auto"/>
            </w:tcBorders>
            <w:shd w:val="clear" w:color="auto" w:fill="auto"/>
            <w:vAlign w:val="bottom"/>
          </w:tcPr>
          <w:p w14:paraId="4D493A92" w14:textId="33A33A43" w:rsidR="000A4E52" w:rsidRPr="0030791F" w:rsidRDefault="000A4E52" w:rsidP="000A4E52">
            <w:pPr>
              <w:jc w:val="center"/>
              <w:rPr>
                <w:rFonts w:asciiTheme="minorHAnsi" w:hAnsiTheme="minorHAnsi"/>
                <w:szCs w:val="23"/>
              </w:rPr>
            </w:pPr>
            <w:r w:rsidRPr="0030791F">
              <w:rPr>
                <w:color w:val="000000"/>
                <w:sz w:val="22"/>
              </w:rPr>
              <w:t>11.1</w:t>
            </w:r>
          </w:p>
        </w:tc>
      </w:tr>
      <w:tr w:rsidR="000A4E52" w:rsidRPr="0030791F" w14:paraId="27EDC818" w14:textId="77777777" w:rsidTr="00A0278A">
        <w:trPr>
          <w:trHeight w:val="315"/>
        </w:trPr>
        <w:tc>
          <w:tcPr>
            <w:tcW w:w="2427" w:type="dxa"/>
            <w:tcBorders>
              <w:top w:val="nil"/>
              <w:left w:val="single" w:sz="8" w:space="0" w:color="auto"/>
              <w:bottom w:val="nil"/>
              <w:right w:val="nil"/>
            </w:tcBorders>
            <w:shd w:val="clear" w:color="auto" w:fill="auto"/>
            <w:hideMark/>
          </w:tcPr>
          <w:p w14:paraId="260E5F01"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Southern</w:t>
            </w:r>
          </w:p>
        </w:tc>
        <w:tc>
          <w:tcPr>
            <w:tcW w:w="1559" w:type="dxa"/>
            <w:tcBorders>
              <w:top w:val="nil"/>
              <w:left w:val="single" w:sz="8" w:space="0" w:color="auto"/>
              <w:bottom w:val="nil"/>
            </w:tcBorders>
            <w:vAlign w:val="bottom"/>
          </w:tcPr>
          <w:p w14:paraId="105F6010" w14:textId="17FEDBCF" w:rsidR="000A4E52" w:rsidRPr="0030791F" w:rsidRDefault="000A4E52" w:rsidP="000A4E52">
            <w:pPr>
              <w:ind w:right="11"/>
              <w:jc w:val="center"/>
              <w:rPr>
                <w:rFonts w:asciiTheme="minorHAnsi" w:hAnsiTheme="minorHAnsi"/>
                <w:szCs w:val="23"/>
              </w:rPr>
            </w:pPr>
            <w:r w:rsidRPr="0030791F">
              <w:rPr>
                <w:color w:val="000000"/>
                <w:sz w:val="22"/>
              </w:rPr>
              <w:t>694</w:t>
            </w:r>
          </w:p>
        </w:tc>
        <w:tc>
          <w:tcPr>
            <w:tcW w:w="1560" w:type="dxa"/>
            <w:tcBorders>
              <w:top w:val="nil"/>
              <w:bottom w:val="nil"/>
            </w:tcBorders>
            <w:vAlign w:val="bottom"/>
          </w:tcPr>
          <w:p w14:paraId="35F51038" w14:textId="274341E8" w:rsidR="000A4E52" w:rsidRPr="0030791F" w:rsidRDefault="000A4E52" w:rsidP="000A4E52">
            <w:pPr>
              <w:ind w:right="13"/>
              <w:jc w:val="center"/>
              <w:rPr>
                <w:rFonts w:asciiTheme="minorHAnsi" w:hAnsiTheme="minorHAnsi"/>
                <w:szCs w:val="23"/>
              </w:rPr>
            </w:pPr>
            <w:r w:rsidRPr="0030791F">
              <w:rPr>
                <w:color w:val="000000"/>
                <w:sz w:val="22"/>
              </w:rPr>
              <w:t>673</w:t>
            </w:r>
          </w:p>
        </w:tc>
        <w:tc>
          <w:tcPr>
            <w:tcW w:w="2693" w:type="dxa"/>
            <w:tcBorders>
              <w:top w:val="nil"/>
              <w:bottom w:val="nil"/>
              <w:right w:val="nil"/>
            </w:tcBorders>
            <w:shd w:val="clear" w:color="auto" w:fill="auto"/>
            <w:vAlign w:val="bottom"/>
          </w:tcPr>
          <w:p w14:paraId="157BF5FC" w14:textId="5A44337A" w:rsidR="000A4E52" w:rsidRPr="0030791F" w:rsidRDefault="000A4E52" w:rsidP="000A4E52">
            <w:pPr>
              <w:jc w:val="center"/>
              <w:rPr>
                <w:rFonts w:asciiTheme="minorHAnsi" w:hAnsiTheme="minorHAnsi"/>
                <w:szCs w:val="23"/>
              </w:rPr>
            </w:pPr>
            <w:r w:rsidRPr="0030791F">
              <w:rPr>
                <w:color w:val="000000"/>
                <w:sz w:val="22"/>
              </w:rPr>
              <w:t>42.9</w:t>
            </w:r>
          </w:p>
        </w:tc>
        <w:tc>
          <w:tcPr>
            <w:tcW w:w="3118" w:type="dxa"/>
            <w:tcBorders>
              <w:top w:val="nil"/>
              <w:left w:val="nil"/>
              <w:bottom w:val="nil"/>
              <w:right w:val="single" w:sz="8" w:space="0" w:color="auto"/>
            </w:tcBorders>
            <w:shd w:val="clear" w:color="auto" w:fill="auto"/>
            <w:vAlign w:val="bottom"/>
          </w:tcPr>
          <w:p w14:paraId="4F987C85" w14:textId="0577B321" w:rsidR="000A4E52" w:rsidRPr="0030791F" w:rsidRDefault="000A4E52" w:rsidP="000A4E52">
            <w:pPr>
              <w:jc w:val="center"/>
              <w:rPr>
                <w:rFonts w:asciiTheme="minorHAnsi" w:hAnsiTheme="minorHAnsi"/>
                <w:szCs w:val="23"/>
              </w:rPr>
            </w:pPr>
            <w:r w:rsidRPr="0030791F">
              <w:rPr>
                <w:color w:val="000000"/>
                <w:sz w:val="22"/>
              </w:rPr>
              <w:t>6.6</w:t>
            </w:r>
          </w:p>
        </w:tc>
      </w:tr>
      <w:tr w:rsidR="000A4E52" w:rsidRPr="0030791F" w14:paraId="6D6ED12C" w14:textId="77777777" w:rsidTr="00A0278A">
        <w:trPr>
          <w:trHeight w:val="315"/>
        </w:trPr>
        <w:tc>
          <w:tcPr>
            <w:tcW w:w="2427" w:type="dxa"/>
            <w:tcBorders>
              <w:top w:val="nil"/>
              <w:left w:val="single" w:sz="8" w:space="0" w:color="auto"/>
              <w:bottom w:val="nil"/>
              <w:right w:val="nil"/>
            </w:tcBorders>
            <w:shd w:val="clear" w:color="auto" w:fill="auto"/>
            <w:hideMark/>
          </w:tcPr>
          <w:p w14:paraId="68220906"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Tairawhiti</w:t>
            </w:r>
          </w:p>
        </w:tc>
        <w:tc>
          <w:tcPr>
            <w:tcW w:w="1559" w:type="dxa"/>
            <w:tcBorders>
              <w:top w:val="nil"/>
              <w:left w:val="single" w:sz="8" w:space="0" w:color="auto"/>
              <w:bottom w:val="nil"/>
            </w:tcBorders>
            <w:vAlign w:val="bottom"/>
          </w:tcPr>
          <w:p w14:paraId="7CC10FE1" w14:textId="5C1FAA5D" w:rsidR="000A4E52" w:rsidRPr="0030791F" w:rsidRDefault="000A4E52" w:rsidP="000A4E52">
            <w:pPr>
              <w:ind w:right="11"/>
              <w:jc w:val="center"/>
              <w:rPr>
                <w:rFonts w:asciiTheme="minorHAnsi" w:hAnsiTheme="minorHAnsi"/>
                <w:szCs w:val="23"/>
              </w:rPr>
            </w:pPr>
            <w:r w:rsidRPr="0030791F">
              <w:rPr>
                <w:color w:val="000000"/>
                <w:sz w:val="22"/>
              </w:rPr>
              <w:t>192</w:t>
            </w:r>
          </w:p>
        </w:tc>
        <w:tc>
          <w:tcPr>
            <w:tcW w:w="1560" w:type="dxa"/>
            <w:tcBorders>
              <w:top w:val="nil"/>
              <w:bottom w:val="nil"/>
            </w:tcBorders>
            <w:vAlign w:val="bottom"/>
          </w:tcPr>
          <w:p w14:paraId="158B2FBD" w14:textId="45D7A686" w:rsidR="000A4E52" w:rsidRPr="0030791F" w:rsidRDefault="000A4E52" w:rsidP="000A4E52">
            <w:pPr>
              <w:ind w:right="13"/>
              <w:jc w:val="center"/>
              <w:rPr>
                <w:rFonts w:asciiTheme="minorHAnsi" w:hAnsiTheme="minorHAnsi"/>
                <w:szCs w:val="23"/>
              </w:rPr>
            </w:pPr>
            <w:r w:rsidRPr="0030791F">
              <w:rPr>
                <w:color w:val="000000"/>
                <w:sz w:val="22"/>
              </w:rPr>
              <w:t>192</w:t>
            </w:r>
          </w:p>
        </w:tc>
        <w:tc>
          <w:tcPr>
            <w:tcW w:w="2693" w:type="dxa"/>
            <w:tcBorders>
              <w:top w:val="nil"/>
              <w:bottom w:val="nil"/>
              <w:right w:val="nil"/>
            </w:tcBorders>
            <w:shd w:val="clear" w:color="auto" w:fill="auto"/>
            <w:vAlign w:val="bottom"/>
          </w:tcPr>
          <w:p w14:paraId="17B32906" w14:textId="7D1C3C5E" w:rsidR="000A4E52" w:rsidRPr="0030791F" w:rsidRDefault="000A4E52" w:rsidP="000A4E52">
            <w:pPr>
              <w:jc w:val="center"/>
              <w:rPr>
                <w:rFonts w:asciiTheme="minorHAnsi" w:hAnsiTheme="minorHAnsi"/>
                <w:szCs w:val="23"/>
              </w:rPr>
            </w:pPr>
            <w:r w:rsidRPr="0030791F">
              <w:rPr>
                <w:color w:val="000000"/>
                <w:sz w:val="22"/>
              </w:rPr>
              <w:t>58.9</w:t>
            </w:r>
          </w:p>
        </w:tc>
        <w:tc>
          <w:tcPr>
            <w:tcW w:w="3118" w:type="dxa"/>
            <w:tcBorders>
              <w:top w:val="nil"/>
              <w:left w:val="nil"/>
              <w:bottom w:val="nil"/>
              <w:right w:val="single" w:sz="8" w:space="0" w:color="auto"/>
            </w:tcBorders>
            <w:shd w:val="clear" w:color="auto" w:fill="auto"/>
            <w:vAlign w:val="bottom"/>
          </w:tcPr>
          <w:p w14:paraId="4F3989F8" w14:textId="3F44CC3F" w:rsidR="000A4E52" w:rsidRPr="0030791F" w:rsidRDefault="000A4E52" w:rsidP="000A4E52">
            <w:pPr>
              <w:jc w:val="center"/>
              <w:rPr>
                <w:rFonts w:asciiTheme="minorHAnsi" w:hAnsiTheme="minorHAnsi"/>
                <w:szCs w:val="23"/>
              </w:rPr>
            </w:pPr>
            <w:r w:rsidRPr="0030791F">
              <w:rPr>
                <w:color w:val="000000"/>
                <w:sz w:val="22"/>
              </w:rPr>
              <w:t>5.2</w:t>
            </w:r>
          </w:p>
        </w:tc>
      </w:tr>
      <w:tr w:rsidR="000A4E52" w:rsidRPr="0030791F" w14:paraId="19FC6894" w14:textId="77777777" w:rsidTr="00A0278A">
        <w:trPr>
          <w:trHeight w:val="315"/>
        </w:trPr>
        <w:tc>
          <w:tcPr>
            <w:tcW w:w="2427" w:type="dxa"/>
            <w:tcBorders>
              <w:top w:val="nil"/>
              <w:left w:val="single" w:sz="8" w:space="0" w:color="auto"/>
              <w:bottom w:val="nil"/>
              <w:right w:val="nil"/>
            </w:tcBorders>
            <w:shd w:val="clear" w:color="auto" w:fill="auto"/>
            <w:hideMark/>
          </w:tcPr>
          <w:p w14:paraId="4F5B7C45"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Taranaki</w:t>
            </w:r>
          </w:p>
        </w:tc>
        <w:tc>
          <w:tcPr>
            <w:tcW w:w="1559" w:type="dxa"/>
            <w:tcBorders>
              <w:top w:val="nil"/>
              <w:left w:val="single" w:sz="8" w:space="0" w:color="auto"/>
              <w:bottom w:val="nil"/>
            </w:tcBorders>
            <w:vAlign w:val="bottom"/>
          </w:tcPr>
          <w:p w14:paraId="03BB4381" w14:textId="4D5C6E85" w:rsidR="000A4E52" w:rsidRPr="0030791F" w:rsidRDefault="000A4E52" w:rsidP="000A4E52">
            <w:pPr>
              <w:ind w:right="11"/>
              <w:jc w:val="center"/>
              <w:rPr>
                <w:rFonts w:asciiTheme="minorHAnsi" w:hAnsiTheme="minorHAnsi"/>
                <w:szCs w:val="23"/>
              </w:rPr>
            </w:pPr>
            <w:r w:rsidRPr="0030791F">
              <w:rPr>
                <w:color w:val="000000"/>
                <w:sz w:val="22"/>
              </w:rPr>
              <w:t>359</w:t>
            </w:r>
          </w:p>
        </w:tc>
        <w:tc>
          <w:tcPr>
            <w:tcW w:w="1560" w:type="dxa"/>
            <w:tcBorders>
              <w:top w:val="nil"/>
              <w:bottom w:val="nil"/>
            </w:tcBorders>
            <w:vAlign w:val="bottom"/>
          </w:tcPr>
          <w:p w14:paraId="42195693" w14:textId="6E08B1CA" w:rsidR="000A4E52" w:rsidRPr="0030791F" w:rsidRDefault="000A4E52" w:rsidP="000A4E52">
            <w:pPr>
              <w:ind w:right="13"/>
              <w:jc w:val="center"/>
              <w:rPr>
                <w:rFonts w:asciiTheme="minorHAnsi" w:hAnsiTheme="minorHAnsi"/>
                <w:szCs w:val="23"/>
              </w:rPr>
            </w:pPr>
            <w:r w:rsidRPr="0030791F">
              <w:rPr>
                <w:color w:val="000000"/>
                <w:sz w:val="22"/>
              </w:rPr>
              <w:t>350</w:t>
            </w:r>
          </w:p>
        </w:tc>
        <w:tc>
          <w:tcPr>
            <w:tcW w:w="2693" w:type="dxa"/>
            <w:tcBorders>
              <w:top w:val="nil"/>
              <w:bottom w:val="nil"/>
              <w:right w:val="nil"/>
            </w:tcBorders>
            <w:shd w:val="clear" w:color="auto" w:fill="auto"/>
            <w:vAlign w:val="bottom"/>
          </w:tcPr>
          <w:p w14:paraId="611B0D68" w14:textId="5E998B8A" w:rsidR="000A4E52" w:rsidRPr="0030791F" w:rsidRDefault="000A4E52" w:rsidP="000A4E52">
            <w:pPr>
              <w:jc w:val="center"/>
              <w:rPr>
                <w:rFonts w:asciiTheme="minorHAnsi" w:hAnsiTheme="minorHAnsi"/>
                <w:szCs w:val="23"/>
              </w:rPr>
            </w:pPr>
            <w:r w:rsidRPr="0030791F">
              <w:rPr>
                <w:color w:val="000000"/>
                <w:sz w:val="22"/>
              </w:rPr>
              <w:t>45.7</w:t>
            </w:r>
          </w:p>
        </w:tc>
        <w:tc>
          <w:tcPr>
            <w:tcW w:w="3118" w:type="dxa"/>
            <w:tcBorders>
              <w:top w:val="nil"/>
              <w:left w:val="nil"/>
              <w:bottom w:val="nil"/>
              <w:right w:val="single" w:sz="8" w:space="0" w:color="auto"/>
            </w:tcBorders>
            <w:shd w:val="clear" w:color="auto" w:fill="auto"/>
            <w:vAlign w:val="bottom"/>
          </w:tcPr>
          <w:p w14:paraId="65DE3DF9" w14:textId="438B2265" w:rsidR="000A4E52" w:rsidRPr="0030791F" w:rsidRDefault="000A4E52" w:rsidP="000A4E52">
            <w:pPr>
              <w:jc w:val="center"/>
              <w:rPr>
                <w:rFonts w:asciiTheme="minorHAnsi" w:hAnsiTheme="minorHAnsi"/>
                <w:szCs w:val="23"/>
              </w:rPr>
            </w:pPr>
            <w:r w:rsidRPr="0030791F">
              <w:rPr>
                <w:color w:val="000000"/>
                <w:sz w:val="22"/>
              </w:rPr>
              <w:t>6.7</w:t>
            </w:r>
          </w:p>
        </w:tc>
      </w:tr>
      <w:tr w:rsidR="000A4E52" w:rsidRPr="0030791F" w14:paraId="475D7CDB" w14:textId="77777777" w:rsidTr="00A0278A">
        <w:trPr>
          <w:trHeight w:val="315"/>
        </w:trPr>
        <w:tc>
          <w:tcPr>
            <w:tcW w:w="2427" w:type="dxa"/>
            <w:tcBorders>
              <w:top w:val="nil"/>
              <w:left w:val="single" w:sz="8" w:space="0" w:color="auto"/>
              <w:bottom w:val="nil"/>
              <w:right w:val="nil"/>
            </w:tcBorders>
            <w:shd w:val="clear" w:color="auto" w:fill="auto"/>
            <w:hideMark/>
          </w:tcPr>
          <w:p w14:paraId="0344B78F"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Waikato</w:t>
            </w:r>
          </w:p>
        </w:tc>
        <w:tc>
          <w:tcPr>
            <w:tcW w:w="1559" w:type="dxa"/>
            <w:tcBorders>
              <w:top w:val="nil"/>
              <w:left w:val="single" w:sz="8" w:space="0" w:color="auto"/>
              <w:bottom w:val="nil"/>
            </w:tcBorders>
            <w:vAlign w:val="bottom"/>
          </w:tcPr>
          <w:p w14:paraId="7E42887E" w14:textId="4BB360CC" w:rsidR="000A4E52" w:rsidRPr="0030791F" w:rsidRDefault="000A4E52" w:rsidP="000A4E52">
            <w:pPr>
              <w:ind w:right="11"/>
              <w:jc w:val="center"/>
              <w:rPr>
                <w:rFonts w:asciiTheme="minorHAnsi" w:hAnsiTheme="minorHAnsi"/>
                <w:szCs w:val="23"/>
              </w:rPr>
            </w:pPr>
            <w:r w:rsidRPr="0030791F">
              <w:rPr>
                <w:color w:val="000000"/>
                <w:sz w:val="22"/>
              </w:rPr>
              <w:t>847</w:t>
            </w:r>
          </w:p>
        </w:tc>
        <w:tc>
          <w:tcPr>
            <w:tcW w:w="1560" w:type="dxa"/>
            <w:tcBorders>
              <w:top w:val="nil"/>
              <w:bottom w:val="nil"/>
            </w:tcBorders>
            <w:vAlign w:val="bottom"/>
          </w:tcPr>
          <w:p w14:paraId="597B35AC" w14:textId="3B953F5C" w:rsidR="000A4E52" w:rsidRPr="0030791F" w:rsidRDefault="000A4E52" w:rsidP="000A4E52">
            <w:pPr>
              <w:ind w:right="13"/>
              <w:jc w:val="center"/>
              <w:rPr>
                <w:rFonts w:asciiTheme="minorHAnsi" w:hAnsiTheme="minorHAnsi"/>
                <w:szCs w:val="23"/>
              </w:rPr>
            </w:pPr>
            <w:r w:rsidRPr="0030791F">
              <w:rPr>
                <w:color w:val="000000"/>
                <w:sz w:val="22"/>
              </w:rPr>
              <w:t>829</w:t>
            </w:r>
          </w:p>
        </w:tc>
        <w:tc>
          <w:tcPr>
            <w:tcW w:w="2693" w:type="dxa"/>
            <w:tcBorders>
              <w:top w:val="nil"/>
              <w:bottom w:val="nil"/>
              <w:right w:val="nil"/>
            </w:tcBorders>
            <w:shd w:val="clear" w:color="auto" w:fill="auto"/>
            <w:vAlign w:val="bottom"/>
          </w:tcPr>
          <w:p w14:paraId="66C6E79E" w14:textId="67AC90AD" w:rsidR="000A4E52" w:rsidRPr="0030791F" w:rsidRDefault="000A4E52" w:rsidP="000A4E52">
            <w:pPr>
              <w:jc w:val="center"/>
              <w:rPr>
                <w:rFonts w:asciiTheme="minorHAnsi" w:hAnsiTheme="minorHAnsi"/>
                <w:szCs w:val="23"/>
              </w:rPr>
            </w:pPr>
            <w:r w:rsidRPr="0030791F">
              <w:rPr>
                <w:color w:val="000000"/>
                <w:sz w:val="22"/>
              </w:rPr>
              <w:t>53.4</w:t>
            </w:r>
          </w:p>
        </w:tc>
        <w:tc>
          <w:tcPr>
            <w:tcW w:w="3118" w:type="dxa"/>
            <w:tcBorders>
              <w:top w:val="nil"/>
              <w:left w:val="nil"/>
              <w:bottom w:val="nil"/>
              <w:right w:val="single" w:sz="8" w:space="0" w:color="auto"/>
            </w:tcBorders>
            <w:shd w:val="clear" w:color="auto" w:fill="auto"/>
            <w:vAlign w:val="bottom"/>
          </w:tcPr>
          <w:p w14:paraId="77B073F5" w14:textId="62371809" w:rsidR="000A4E52" w:rsidRPr="0030791F" w:rsidRDefault="000A4E52" w:rsidP="000A4E52">
            <w:pPr>
              <w:jc w:val="center"/>
              <w:rPr>
                <w:rFonts w:asciiTheme="minorHAnsi" w:hAnsiTheme="minorHAnsi"/>
                <w:szCs w:val="23"/>
              </w:rPr>
            </w:pPr>
            <w:r w:rsidRPr="0030791F">
              <w:rPr>
                <w:color w:val="000000"/>
                <w:sz w:val="22"/>
              </w:rPr>
              <w:t>2.1</w:t>
            </w:r>
          </w:p>
        </w:tc>
      </w:tr>
      <w:tr w:rsidR="000A4E52" w:rsidRPr="0030791F" w14:paraId="08FEEB4B" w14:textId="77777777" w:rsidTr="00A0278A">
        <w:trPr>
          <w:trHeight w:val="315"/>
        </w:trPr>
        <w:tc>
          <w:tcPr>
            <w:tcW w:w="2427" w:type="dxa"/>
            <w:tcBorders>
              <w:top w:val="nil"/>
              <w:left w:val="single" w:sz="8" w:space="0" w:color="auto"/>
              <w:bottom w:val="nil"/>
              <w:right w:val="nil"/>
            </w:tcBorders>
            <w:shd w:val="clear" w:color="auto" w:fill="auto"/>
            <w:hideMark/>
          </w:tcPr>
          <w:p w14:paraId="688BCB54"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Wairarapa</w:t>
            </w:r>
          </w:p>
        </w:tc>
        <w:tc>
          <w:tcPr>
            <w:tcW w:w="1559" w:type="dxa"/>
            <w:tcBorders>
              <w:top w:val="nil"/>
              <w:left w:val="single" w:sz="8" w:space="0" w:color="auto"/>
              <w:bottom w:val="nil"/>
            </w:tcBorders>
            <w:vAlign w:val="bottom"/>
          </w:tcPr>
          <w:p w14:paraId="56043353" w14:textId="76A1ED47" w:rsidR="000A4E52" w:rsidRPr="0030791F" w:rsidRDefault="000A4E52" w:rsidP="000A4E52">
            <w:pPr>
              <w:ind w:right="11"/>
              <w:jc w:val="center"/>
              <w:rPr>
                <w:rFonts w:asciiTheme="minorHAnsi" w:hAnsiTheme="minorHAnsi"/>
                <w:szCs w:val="23"/>
              </w:rPr>
            </w:pPr>
            <w:r w:rsidRPr="0030791F">
              <w:rPr>
                <w:color w:val="000000"/>
                <w:sz w:val="22"/>
              </w:rPr>
              <w:t>94</w:t>
            </w:r>
          </w:p>
        </w:tc>
        <w:tc>
          <w:tcPr>
            <w:tcW w:w="1560" w:type="dxa"/>
            <w:tcBorders>
              <w:top w:val="nil"/>
              <w:bottom w:val="nil"/>
            </w:tcBorders>
            <w:vAlign w:val="bottom"/>
          </w:tcPr>
          <w:p w14:paraId="7A31E0DF" w14:textId="3D18BF18" w:rsidR="000A4E52" w:rsidRPr="0030791F" w:rsidRDefault="000A4E52" w:rsidP="000A4E52">
            <w:pPr>
              <w:ind w:right="13"/>
              <w:jc w:val="center"/>
              <w:rPr>
                <w:rFonts w:asciiTheme="minorHAnsi" w:hAnsiTheme="minorHAnsi"/>
                <w:szCs w:val="23"/>
              </w:rPr>
            </w:pPr>
            <w:r w:rsidRPr="0030791F">
              <w:rPr>
                <w:color w:val="000000"/>
                <w:sz w:val="22"/>
              </w:rPr>
              <w:t>93</w:t>
            </w:r>
          </w:p>
        </w:tc>
        <w:tc>
          <w:tcPr>
            <w:tcW w:w="2693" w:type="dxa"/>
            <w:tcBorders>
              <w:top w:val="nil"/>
              <w:bottom w:val="nil"/>
              <w:right w:val="nil"/>
            </w:tcBorders>
            <w:shd w:val="clear" w:color="auto" w:fill="auto"/>
            <w:vAlign w:val="bottom"/>
          </w:tcPr>
          <w:p w14:paraId="668CD687" w14:textId="7967D0C2" w:rsidR="000A4E52" w:rsidRPr="0030791F" w:rsidRDefault="000A4E52" w:rsidP="000A4E52">
            <w:pPr>
              <w:jc w:val="center"/>
              <w:rPr>
                <w:rFonts w:asciiTheme="minorHAnsi" w:hAnsiTheme="minorHAnsi"/>
                <w:szCs w:val="23"/>
              </w:rPr>
            </w:pPr>
            <w:r w:rsidRPr="0030791F">
              <w:rPr>
                <w:color w:val="000000"/>
                <w:sz w:val="22"/>
              </w:rPr>
              <w:t>43.6</w:t>
            </w:r>
          </w:p>
        </w:tc>
        <w:tc>
          <w:tcPr>
            <w:tcW w:w="3118" w:type="dxa"/>
            <w:tcBorders>
              <w:top w:val="nil"/>
              <w:left w:val="nil"/>
              <w:bottom w:val="nil"/>
              <w:right w:val="single" w:sz="8" w:space="0" w:color="auto"/>
            </w:tcBorders>
            <w:shd w:val="clear" w:color="auto" w:fill="auto"/>
            <w:vAlign w:val="bottom"/>
          </w:tcPr>
          <w:p w14:paraId="440EDB46" w14:textId="1EC0A8E6" w:rsidR="000A4E52" w:rsidRPr="0030791F" w:rsidRDefault="000A4E52" w:rsidP="000A4E52">
            <w:pPr>
              <w:jc w:val="center"/>
              <w:rPr>
                <w:rFonts w:asciiTheme="minorHAnsi" w:hAnsiTheme="minorHAnsi"/>
                <w:szCs w:val="23"/>
              </w:rPr>
            </w:pPr>
            <w:r w:rsidRPr="0030791F">
              <w:rPr>
                <w:color w:val="000000"/>
                <w:sz w:val="22"/>
              </w:rPr>
              <w:t>7.4</w:t>
            </w:r>
          </w:p>
        </w:tc>
      </w:tr>
      <w:tr w:rsidR="000A4E52" w:rsidRPr="0030791F" w14:paraId="7C16DF54" w14:textId="77777777" w:rsidTr="00A0278A">
        <w:trPr>
          <w:trHeight w:val="315"/>
        </w:trPr>
        <w:tc>
          <w:tcPr>
            <w:tcW w:w="2427" w:type="dxa"/>
            <w:tcBorders>
              <w:top w:val="nil"/>
              <w:left w:val="single" w:sz="8" w:space="0" w:color="auto"/>
              <w:bottom w:val="nil"/>
              <w:right w:val="nil"/>
            </w:tcBorders>
            <w:shd w:val="clear" w:color="auto" w:fill="auto"/>
            <w:hideMark/>
          </w:tcPr>
          <w:p w14:paraId="36954E13"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Waitemata</w:t>
            </w:r>
          </w:p>
        </w:tc>
        <w:tc>
          <w:tcPr>
            <w:tcW w:w="1559" w:type="dxa"/>
            <w:tcBorders>
              <w:top w:val="nil"/>
              <w:left w:val="single" w:sz="8" w:space="0" w:color="auto"/>
              <w:bottom w:val="nil"/>
            </w:tcBorders>
            <w:vAlign w:val="bottom"/>
          </w:tcPr>
          <w:p w14:paraId="18E100BA" w14:textId="601C544C" w:rsidR="000A4E52" w:rsidRPr="0030791F" w:rsidRDefault="000A4E52" w:rsidP="000A4E52">
            <w:pPr>
              <w:ind w:right="11"/>
              <w:jc w:val="center"/>
              <w:rPr>
                <w:rFonts w:asciiTheme="minorHAnsi" w:hAnsiTheme="minorHAnsi"/>
                <w:szCs w:val="23"/>
              </w:rPr>
            </w:pPr>
            <w:r w:rsidRPr="0030791F">
              <w:rPr>
                <w:color w:val="000000"/>
                <w:sz w:val="22"/>
              </w:rPr>
              <w:t>1,722</w:t>
            </w:r>
          </w:p>
        </w:tc>
        <w:tc>
          <w:tcPr>
            <w:tcW w:w="1560" w:type="dxa"/>
            <w:tcBorders>
              <w:top w:val="nil"/>
              <w:bottom w:val="nil"/>
            </w:tcBorders>
            <w:vAlign w:val="bottom"/>
          </w:tcPr>
          <w:p w14:paraId="0AE5A089" w14:textId="39DAD228" w:rsidR="000A4E52" w:rsidRPr="0030791F" w:rsidRDefault="000A4E52" w:rsidP="000A4E52">
            <w:pPr>
              <w:ind w:right="13"/>
              <w:jc w:val="center"/>
              <w:rPr>
                <w:rFonts w:asciiTheme="minorHAnsi" w:hAnsiTheme="minorHAnsi"/>
                <w:szCs w:val="23"/>
              </w:rPr>
            </w:pPr>
            <w:r w:rsidRPr="0030791F">
              <w:rPr>
                <w:color w:val="000000"/>
                <w:sz w:val="22"/>
              </w:rPr>
              <w:t>1,668</w:t>
            </w:r>
          </w:p>
        </w:tc>
        <w:tc>
          <w:tcPr>
            <w:tcW w:w="2693" w:type="dxa"/>
            <w:tcBorders>
              <w:top w:val="nil"/>
              <w:bottom w:val="nil"/>
              <w:right w:val="nil"/>
            </w:tcBorders>
            <w:shd w:val="clear" w:color="auto" w:fill="auto"/>
            <w:vAlign w:val="bottom"/>
          </w:tcPr>
          <w:p w14:paraId="264C6DC1" w14:textId="1ABD2D9D" w:rsidR="000A4E52" w:rsidRPr="0030791F" w:rsidRDefault="000A4E52" w:rsidP="000A4E52">
            <w:pPr>
              <w:jc w:val="center"/>
              <w:rPr>
                <w:rFonts w:asciiTheme="minorHAnsi" w:hAnsiTheme="minorHAnsi"/>
                <w:szCs w:val="23"/>
              </w:rPr>
            </w:pPr>
            <w:r w:rsidRPr="0030791F">
              <w:rPr>
                <w:color w:val="000000"/>
                <w:sz w:val="22"/>
              </w:rPr>
              <w:t>46.1</w:t>
            </w:r>
          </w:p>
        </w:tc>
        <w:tc>
          <w:tcPr>
            <w:tcW w:w="3118" w:type="dxa"/>
            <w:tcBorders>
              <w:top w:val="nil"/>
              <w:left w:val="nil"/>
              <w:bottom w:val="nil"/>
              <w:right w:val="single" w:sz="8" w:space="0" w:color="auto"/>
            </w:tcBorders>
            <w:shd w:val="clear" w:color="auto" w:fill="auto"/>
            <w:vAlign w:val="bottom"/>
          </w:tcPr>
          <w:p w14:paraId="5D1B519D" w14:textId="668B94C8" w:rsidR="000A4E52" w:rsidRPr="0030791F" w:rsidRDefault="000A4E52" w:rsidP="000A4E52">
            <w:pPr>
              <w:jc w:val="center"/>
              <w:rPr>
                <w:rFonts w:asciiTheme="minorHAnsi" w:hAnsiTheme="minorHAnsi"/>
                <w:szCs w:val="23"/>
              </w:rPr>
            </w:pPr>
            <w:r w:rsidRPr="0030791F">
              <w:rPr>
                <w:color w:val="000000"/>
                <w:sz w:val="22"/>
              </w:rPr>
              <w:t>4.5</w:t>
            </w:r>
          </w:p>
        </w:tc>
      </w:tr>
      <w:tr w:rsidR="000A4E52" w:rsidRPr="0030791F" w14:paraId="2FC3B243" w14:textId="77777777" w:rsidTr="00A0278A">
        <w:trPr>
          <w:trHeight w:val="315"/>
        </w:trPr>
        <w:tc>
          <w:tcPr>
            <w:tcW w:w="2427" w:type="dxa"/>
            <w:tcBorders>
              <w:top w:val="nil"/>
              <w:left w:val="single" w:sz="8" w:space="0" w:color="auto"/>
              <w:bottom w:val="nil"/>
              <w:right w:val="nil"/>
            </w:tcBorders>
            <w:shd w:val="clear" w:color="auto" w:fill="auto"/>
            <w:hideMark/>
          </w:tcPr>
          <w:p w14:paraId="14829DEB"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West Coast</w:t>
            </w:r>
          </w:p>
        </w:tc>
        <w:tc>
          <w:tcPr>
            <w:tcW w:w="1559" w:type="dxa"/>
            <w:tcBorders>
              <w:top w:val="nil"/>
              <w:left w:val="single" w:sz="8" w:space="0" w:color="auto"/>
              <w:bottom w:val="nil"/>
            </w:tcBorders>
            <w:vAlign w:val="bottom"/>
          </w:tcPr>
          <w:p w14:paraId="71F0F258" w14:textId="13D7B811" w:rsidR="000A4E52" w:rsidRPr="0030791F" w:rsidRDefault="000A4E52" w:rsidP="000A4E52">
            <w:pPr>
              <w:ind w:right="11"/>
              <w:jc w:val="center"/>
              <w:rPr>
                <w:rFonts w:asciiTheme="minorHAnsi" w:hAnsiTheme="minorHAnsi"/>
                <w:szCs w:val="23"/>
              </w:rPr>
            </w:pPr>
            <w:r w:rsidRPr="0030791F">
              <w:rPr>
                <w:color w:val="000000"/>
                <w:sz w:val="22"/>
              </w:rPr>
              <w:t>122</w:t>
            </w:r>
          </w:p>
        </w:tc>
        <w:tc>
          <w:tcPr>
            <w:tcW w:w="1560" w:type="dxa"/>
            <w:tcBorders>
              <w:top w:val="nil"/>
              <w:bottom w:val="nil"/>
            </w:tcBorders>
            <w:vAlign w:val="bottom"/>
          </w:tcPr>
          <w:p w14:paraId="438E2017" w14:textId="55BD1DDF" w:rsidR="000A4E52" w:rsidRPr="0030791F" w:rsidRDefault="000A4E52" w:rsidP="000A4E52">
            <w:pPr>
              <w:ind w:right="13"/>
              <w:jc w:val="center"/>
              <w:rPr>
                <w:rFonts w:asciiTheme="minorHAnsi" w:hAnsiTheme="minorHAnsi"/>
                <w:szCs w:val="23"/>
              </w:rPr>
            </w:pPr>
            <w:r w:rsidRPr="0030791F">
              <w:rPr>
                <w:color w:val="000000"/>
                <w:sz w:val="22"/>
              </w:rPr>
              <w:t>117</w:t>
            </w:r>
          </w:p>
        </w:tc>
        <w:tc>
          <w:tcPr>
            <w:tcW w:w="2693" w:type="dxa"/>
            <w:tcBorders>
              <w:top w:val="nil"/>
              <w:bottom w:val="nil"/>
              <w:right w:val="nil"/>
            </w:tcBorders>
            <w:shd w:val="clear" w:color="auto" w:fill="auto"/>
            <w:vAlign w:val="bottom"/>
          </w:tcPr>
          <w:p w14:paraId="3E71F197" w14:textId="532FC89B" w:rsidR="000A4E52" w:rsidRPr="0030791F" w:rsidRDefault="000A4E52" w:rsidP="000A4E52">
            <w:pPr>
              <w:jc w:val="center"/>
              <w:rPr>
                <w:rFonts w:asciiTheme="minorHAnsi" w:hAnsiTheme="minorHAnsi"/>
                <w:szCs w:val="23"/>
              </w:rPr>
            </w:pPr>
            <w:r w:rsidRPr="0030791F">
              <w:rPr>
                <w:color w:val="000000"/>
                <w:sz w:val="22"/>
              </w:rPr>
              <w:t>61.5</w:t>
            </w:r>
          </w:p>
        </w:tc>
        <w:tc>
          <w:tcPr>
            <w:tcW w:w="3118" w:type="dxa"/>
            <w:tcBorders>
              <w:top w:val="nil"/>
              <w:left w:val="nil"/>
              <w:bottom w:val="nil"/>
              <w:right w:val="single" w:sz="8" w:space="0" w:color="auto"/>
            </w:tcBorders>
            <w:shd w:val="clear" w:color="auto" w:fill="auto"/>
            <w:vAlign w:val="bottom"/>
          </w:tcPr>
          <w:p w14:paraId="344E0287" w14:textId="6B2FBEEB" w:rsidR="000A4E52" w:rsidRPr="0030791F" w:rsidRDefault="000A4E52" w:rsidP="000A4E52">
            <w:pPr>
              <w:jc w:val="center"/>
              <w:rPr>
                <w:rFonts w:asciiTheme="minorHAnsi" w:hAnsiTheme="minorHAnsi"/>
                <w:szCs w:val="23"/>
              </w:rPr>
            </w:pPr>
            <w:r w:rsidRPr="0030791F">
              <w:rPr>
                <w:color w:val="000000"/>
                <w:sz w:val="22"/>
              </w:rPr>
              <w:t>4.1</w:t>
            </w:r>
          </w:p>
        </w:tc>
      </w:tr>
      <w:tr w:rsidR="000A4E52" w:rsidRPr="0030791F" w14:paraId="77B9EF56" w14:textId="77777777" w:rsidTr="00A0278A">
        <w:trPr>
          <w:trHeight w:val="315"/>
        </w:trPr>
        <w:tc>
          <w:tcPr>
            <w:tcW w:w="2427" w:type="dxa"/>
            <w:tcBorders>
              <w:top w:val="nil"/>
              <w:left w:val="single" w:sz="8" w:space="0" w:color="auto"/>
              <w:bottom w:val="nil"/>
              <w:right w:val="nil"/>
            </w:tcBorders>
            <w:shd w:val="clear" w:color="auto" w:fill="auto"/>
            <w:hideMark/>
          </w:tcPr>
          <w:p w14:paraId="019A772E" w14:textId="77777777" w:rsidR="000A4E52" w:rsidRPr="002B0648" w:rsidRDefault="000A4E52" w:rsidP="002B0648">
            <w:pPr>
              <w:ind w:left="193"/>
              <w:rPr>
                <w:rFonts w:asciiTheme="minorHAnsi" w:hAnsiTheme="minorHAnsi"/>
                <w:szCs w:val="23"/>
              </w:rPr>
            </w:pPr>
            <w:r w:rsidRPr="002B0648">
              <w:rPr>
                <w:rFonts w:asciiTheme="minorHAnsi" w:hAnsiTheme="minorHAnsi"/>
                <w:szCs w:val="23"/>
              </w:rPr>
              <w:t>Whanganui</w:t>
            </w:r>
          </w:p>
        </w:tc>
        <w:tc>
          <w:tcPr>
            <w:tcW w:w="1559" w:type="dxa"/>
            <w:tcBorders>
              <w:top w:val="nil"/>
              <w:left w:val="single" w:sz="8" w:space="0" w:color="auto"/>
              <w:bottom w:val="nil"/>
            </w:tcBorders>
            <w:vAlign w:val="bottom"/>
          </w:tcPr>
          <w:p w14:paraId="1DDAD417" w14:textId="21BC2AB2" w:rsidR="000A4E52" w:rsidRPr="0030791F" w:rsidRDefault="000A4E52" w:rsidP="000A4E52">
            <w:pPr>
              <w:ind w:right="11"/>
              <w:jc w:val="center"/>
              <w:rPr>
                <w:rFonts w:asciiTheme="minorHAnsi" w:hAnsiTheme="minorHAnsi"/>
                <w:szCs w:val="23"/>
              </w:rPr>
            </w:pPr>
            <w:r w:rsidRPr="0030791F">
              <w:rPr>
                <w:color w:val="000000"/>
                <w:sz w:val="22"/>
              </w:rPr>
              <w:t>202</w:t>
            </w:r>
          </w:p>
        </w:tc>
        <w:tc>
          <w:tcPr>
            <w:tcW w:w="1560" w:type="dxa"/>
            <w:tcBorders>
              <w:top w:val="nil"/>
              <w:bottom w:val="nil"/>
            </w:tcBorders>
            <w:vAlign w:val="bottom"/>
          </w:tcPr>
          <w:p w14:paraId="6F07288E" w14:textId="4ABEA2BD" w:rsidR="000A4E52" w:rsidRPr="0030791F" w:rsidRDefault="000A4E52" w:rsidP="000A4E52">
            <w:pPr>
              <w:ind w:right="13"/>
              <w:jc w:val="center"/>
              <w:rPr>
                <w:rFonts w:asciiTheme="minorHAnsi" w:hAnsiTheme="minorHAnsi"/>
                <w:szCs w:val="23"/>
              </w:rPr>
            </w:pPr>
            <w:r w:rsidRPr="0030791F">
              <w:rPr>
                <w:color w:val="000000"/>
                <w:sz w:val="22"/>
              </w:rPr>
              <w:t>195</w:t>
            </w:r>
          </w:p>
        </w:tc>
        <w:tc>
          <w:tcPr>
            <w:tcW w:w="2693" w:type="dxa"/>
            <w:tcBorders>
              <w:top w:val="nil"/>
              <w:bottom w:val="nil"/>
              <w:right w:val="nil"/>
            </w:tcBorders>
            <w:shd w:val="clear" w:color="auto" w:fill="auto"/>
            <w:vAlign w:val="bottom"/>
          </w:tcPr>
          <w:p w14:paraId="00ABCFC1" w14:textId="0E760FB8" w:rsidR="000A4E52" w:rsidRPr="0030791F" w:rsidRDefault="000A4E52" w:rsidP="000A4E52">
            <w:pPr>
              <w:jc w:val="center"/>
              <w:rPr>
                <w:rFonts w:asciiTheme="minorHAnsi" w:hAnsiTheme="minorHAnsi"/>
                <w:szCs w:val="23"/>
              </w:rPr>
            </w:pPr>
            <w:r w:rsidRPr="0030791F">
              <w:rPr>
                <w:color w:val="000000"/>
                <w:sz w:val="22"/>
              </w:rPr>
              <w:t>54.0</w:t>
            </w:r>
          </w:p>
        </w:tc>
        <w:tc>
          <w:tcPr>
            <w:tcW w:w="3118" w:type="dxa"/>
            <w:tcBorders>
              <w:top w:val="nil"/>
              <w:left w:val="nil"/>
              <w:bottom w:val="nil"/>
              <w:right w:val="single" w:sz="8" w:space="0" w:color="auto"/>
            </w:tcBorders>
            <w:shd w:val="clear" w:color="auto" w:fill="auto"/>
            <w:vAlign w:val="bottom"/>
          </w:tcPr>
          <w:p w14:paraId="5A4DDA3B" w14:textId="6245BE43" w:rsidR="000A4E52" w:rsidRPr="0030791F" w:rsidRDefault="000A4E52" w:rsidP="000A4E52">
            <w:pPr>
              <w:jc w:val="center"/>
              <w:rPr>
                <w:rFonts w:asciiTheme="minorHAnsi" w:hAnsiTheme="minorHAnsi"/>
                <w:szCs w:val="23"/>
              </w:rPr>
            </w:pPr>
            <w:r w:rsidRPr="0030791F">
              <w:rPr>
                <w:color w:val="000000"/>
                <w:sz w:val="22"/>
              </w:rPr>
              <w:t>5.4</w:t>
            </w:r>
          </w:p>
        </w:tc>
      </w:tr>
      <w:tr w:rsidR="000A4E52" w:rsidRPr="0030791F" w14:paraId="6E2ECF81" w14:textId="77777777" w:rsidTr="00A0278A">
        <w:trPr>
          <w:trHeight w:val="315"/>
        </w:trPr>
        <w:tc>
          <w:tcPr>
            <w:tcW w:w="2427" w:type="dxa"/>
            <w:tcBorders>
              <w:top w:val="nil"/>
              <w:left w:val="single" w:sz="8" w:space="0" w:color="auto"/>
              <w:bottom w:val="nil"/>
              <w:right w:val="nil"/>
            </w:tcBorders>
            <w:shd w:val="clear" w:color="auto" w:fill="auto"/>
            <w:hideMark/>
          </w:tcPr>
          <w:p w14:paraId="331F9CBF" w14:textId="77777777" w:rsidR="000A4E52" w:rsidRPr="002B0648" w:rsidRDefault="000A4E52" w:rsidP="002B0648">
            <w:pPr>
              <w:rPr>
                <w:rFonts w:asciiTheme="minorHAnsi" w:hAnsiTheme="minorHAnsi"/>
                <w:i/>
                <w:szCs w:val="23"/>
              </w:rPr>
            </w:pPr>
            <w:r w:rsidRPr="002B0648">
              <w:rPr>
                <w:rFonts w:asciiTheme="minorHAnsi" w:hAnsiTheme="minorHAnsi"/>
                <w:i/>
                <w:szCs w:val="23"/>
              </w:rPr>
              <w:t>Private practice</w:t>
            </w:r>
          </w:p>
        </w:tc>
        <w:tc>
          <w:tcPr>
            <w:tcW w:w="1559" w:type="dxa"/>
            <w:tcBorders>
              <w:top w:val="nil"/>
              <w:left w:val="single" w:sz="8" w:space="0" w:color="auto"/>
              <w:bottom w:val="nil"/>
            </w:tcBorders>
            <w:vAlign w:val="bottom"/>
          </w:tcPr>
          <w:p w14:paraId="5ECD1171" w14:textId="28A107ED" w:rsidR="000A4E52" w:rsidRPr="0030791F" w:rsidRDefault="000A4E52" w:rsidP="000A4E52">
            <w:pPr>
              <w:ind w:right="11"/>
              <w:jc w:val="center"/>
              <w:rPr>
                <w:rFonts w:asciiTheme="minorHAnsi" w:hAnsiTheme="minorHAnsi"/>
                <w:i/>
                <w:szCs w:val="23"/>
              </w:rPr>
            </w:pPr>
            <w:r w:rsidRPr="0030791F">
              <w:rPr>
                <w:i/>
                <w:iCs/>
                <w:color w:val="000000"/>
                <w:sz w:val="22"/>
              </w:rPr>
              <w:t>1,204</w:t>
            </w:r>
          </w:p>
        </w:tc>
        <w:tc>
          <w:tcPr>
            <w:tcW w:w="1560" w:type="dxa"/>
            <w:tcBorders>
              <w:top w:val="nil"/>
              <w:bottom w:val="nil"/>
            </w:tcBorders>
            <w:vAlign w:val="bottom"/>
          </w:tcPr>
          <w:p w14:paraId="7C2315E1" w14:textId="44B9E50A" w:rsidR="000A4E52" w:rsidRPr="0030791F" w:rsidRDefault="000A4E52" w:rsidP="000A4E52">
            <w:pPr>
              <w:ind w:right="13"/>
              <w:jc w:val="center"/>
              <w:rPr>
                <w:rFonts w:asciiTheme="minorHAnsi" w:hAnsiTheme="minorHAnsi"/>
                <w:i/>
                <w:szCs w:val="23"/>
              </w:rPr>
            </w:pPr>
            <w:r w:rsidRPr="0030791F">
              <w:rPr>
                <w:i/>
                <w:iCs/>
                <w:color w:val="000000"/>
                <w:sz w:val="22"/>
              </w:rPr>
              <w:t>1,151</w:t>
            </w:r>
          </w:p>
        </w:tc>
        <w:tc>
          <w:tcPr>
            <w:tcW w:w="2693" w:type="dxa"/>
            <w:tcBorders>
              <w:top w:val="nil"/>
              <w:bottom w:val="nil"/>
              <w:right w:val="nil"/>
            </w:tcBorders>
            <w:shd w:val="clear" w:color="auto" w:fill="auto"/>
            <w:vAlign w:val="bottom"/>
          </w:tcPr>
          <w:p w14:paraId="690B6647" w14:textId="2A949796" w:rsidR="000A4E52" w:rsidRPr="0030791F" w:rsidRDefault="000A4E52" w:rsidP="000A4E52">
            <w:pPr>
              <w:jc w:val="center"/>
              <w:rPr>
                <w:rFonts w:asciiTheme="minorHAnsi" w:hAnsiTheme="minorHAnsi"/>
                <w:i/>
                <w:szCs w:val="23"/>
              </w:rPr>
            </w:pPr>
            <w:r w:rsidRPr="0030791F">
              <w:rPr>
                <w:i/>
                <w:iCs/>
                <w:color w:val="000000"/>
                <w:sz w:val="22"/>
              </w:rPr>
              <w:t>51.6</w:t>
            </w:r>
          </w:p>
        </w:tc>
        <w:tc>
          <w:tcPr>
            <w:tcW w:w="3118" w:type="dxa"/>
            <w:tcBorders>
              <w:top w:val="nil"/>
              <w:left w:val="nil"/>
              <w:bottom w:val="nil"/>
              <w:right w:val="single" w:sz="8" w:space="0" w:color="auto"/>
            </w:tcBorders>
            <w:shd w:val="clear" w:color="auto" w:fill="auto"/>
            <w:vAlign w:val="bottom"/>
          </w:tcPr>
          <w:p w14:paraId="755F9046" w14:textId="21881F00" w:rsidR="000A4E52" w:rsidRPr="0030791F" w:rsidRDefault="000A4E52" w:rsidP="000A4E52">
            <w:pPr>
              <w:jc w:val="center"/>
              <w:rPr>
                <w:rFonts w:asciiTheme="minorHAnsi" w:hAnsiTheme="minorHAnsi"/>
                <w:i/>
                <w:szCs w:val="23"/>
              </w:rPr>
            </w:pPr>
            <w:r w:rsidRPr="0030791F">
              <w:rPr>
                <w:i/>
                <w:iCs/>
                <w:color w:val="000000"/>
                <w:sz w:val="22"/>
              </w:rPr>
              <w:t>3.2</w:t>
            </w:r>
          </w:p>
        </w:tc>
      </w:tr>
      <w:tr w:rsidR="000A4E52" w:rsidRPr="0030791F" w14:paraId="6E4D382A" w14:textId="77777777" w:rsidTr="00A0278A">
        <w:trPr>
          <w:trHeight w:val="315"/>
        </w:trPr>
        <w:tc>
          <w:tcPr>
            <w:tcW w:w="2427" w:type="dxa"/>
            <w:tcBorders>
              <w:top w:val="nil"/>
              <w:left w:val="single" w:sz="8" w:space="0" w:color="auto"/>
              <w:bottom w:val="single" w:sz="8" w:space="0" w:color="auto"/>
              <w:right w:val="nil"/>
            </w:tcBorders>
            <w:shd w:val="clear" w:color="auto" w:fill="auto"/>
            <w:hideMark/>
          </w:tcPr>
          <w:p w14:paraId="14DB6E4B" w14:textId="77777777" w:rsidR="000A4E52" w:rsidRPr="0030791F" w:rsidRDefault="000A4E52" w:rsidP="000A4E52">
            <w:pPr>
              <w:rPr>
                <w:rFonts w:asciiTheme="minorHAnsi" w:hAnsiTheme="minorHAnsi"/>
                <w:b/>
                <w:szCs w:val="23"/>
              </w:rPr>
            </w:pPr>
            <w:r w:rsidRPr="0030791F">
              <w:rPr>
                <w:rFonts w:asciiTheme="minorHAnsi" w:hAnsiTheme="minorHAnsi"/>
                <w:b/>
                <w:szCs w:val="23"/>
              </w:rPr>
              <w:t>Total</w:t>
            </w:r>
          </w:p>
        </w:tc>
        <w:tc>
          <w:tcPr>
            <w:tcW w:w="1559" w:type="dxa"/>
            <w:tcBorders>
              <w:top w:val="nil"/>
              <w:left w:val="single" w:sz="8" w:space="0" w:color="auto"/>
              <w:bottom w:val="single" w:sz="8" w:space="0" w:color="auto"/>
            </w:tcBorders>
            <w:vAlign w:val="bottom"/>
          </w:tcPr>
          <w:p w14:paraId="4122F269" w14:textId="7E19FDBE" w:rsidR="000A4E52" w:rsidRPr="0030791F" w:rsidRDefault="000A4E52" w:rsidP="000A4E52">
            <w:pPr>
              <w:ind w:right="11"/>
              <w:jc w:val="center"/>
              <w:rPr>
                <w:rFonts w:asciiTheme="minorHAnsi" w:hAnsiTheme="minorHAnsi"/>
                <w:b/>
                <w:szCs w:val="23"/>
              </w:rPr>
            </w:pPr>
            <w:r w:rsidRPr="0030791F">
              <w:rPr>
                <w:b/>
                <w:bCs/>
                <w:color w:val="000000"/>
                <w:sz w:val="22"/>
              </w:rPr>
              <w:t>12,807</w:t>
            </w:r>
          </w:p>
        </w:tc>
        <w:tc>
          <w:tcPr>
            <w:tcW w:w="1560" w:type="dxa"/>
            <w:tcBorders>
              <w:top w:val="nil"/>
              <w:bottom w:val="single" w:sz="8" w:space="0" w:color="auto"/>
            </w:tcBorders>
            <w:vAlign w:val="bottom"/>
          </w:tcPr>
          <w:p w14:paraId="74BA84B3" w14:textId="46284B73" w:rsidR="000A4E52" w:rsidRPr="0030791F" w:rsidRDefault="000A4E52" w:rsidP="000A4E52">
            <w:pPr>
              <w:ind w:right="13"/>
              <w:jc w:val="center"/>
              <w:rPr>
                <w:rFonts w:asciiTheme="minorHAnsi" w:hAnsiTheme="minorHAnsi"/>
                <w:b/>
                <w:szCs w:val="23"/>
              </w:rPr>
            </w:pPr>
            <w:r w:rsidRPr="0030791F">
              <w:rPr>
                <w:b/>
                <w:bCs/>
                <w:color w:val="000000"/>
                <w:sz w:val="22"/>
              </w:rPr>
              <w:t>12,464</w:t>
            </w:r>
          </w:p>
        </w:tc>
        <w:tc>
          <w:tcPr>
            <w:tcW w:w="2693" w:type="dxa"/>
            <w:tcBorders>
              <w:top w:val="nil"/>
              <w:bottom w:val="single" w:sz="8" w:space="0" w:color="auto"/>
              <w:right w:val="nil"/>
            </w:tcBorders>
            <w:shd w:val="clear" w:color="auto" w:fill="auto"/>
            <w:vAlign w:val="bottom"/>
          </w:tcPr>
          <w:p w14:paraId="3281D013" w14:textId="12E34423" w:rsidR="000A4E52" w:rsidRPr="0030791F" w:rsidRDefault="000A4E52" w:rsidP="000A4E52">
            <w:pPr>
              <w:jc w:val="center"/>
              <w:rPr>
                <w:rFonts w:asciiTheme="minorHAnsi" w:hAnsiTheme="minorHAnsi"/>
                <w:b/>
                <w:szCs w:val="23"/>
              </w:rPr>
            </w:pPr>
            <w:r w:rsidRPr="0030791F">
              <w:rPr>
                <w:b/>
                <w:bCs/>
                <w:color w:val="000000"/>
                <w:sz w:val="22"/>
              </w:rPr>
              <w:t>52.7</w:t>
            </w:r>
          </w:p>
        </w:tc>
        <w:tc>
          <w:tcPr>
            <w:tcW w:w="3118" w:type="dxa"/>
            <w:tcBorders>
              <w:top w:val="nil"/>
              <w:left w:val="nil"/>
              <w:bottom w:val="single" w:sz="8" w:space="0" w:color="auto"/>
              <w:right w:val="single" w:sz="8" w:space="0" w:color="auto"/>
            </w:tcBorders>
            <w:shd w:val="clear" w:color="auto" w:fill="auto"/>
            <w:vAlign w:val="bottom"/>
          </w:tcPr>
          <w:p w14:paraId="391824EC" w14:textId="33B99F86" w:rsidR="000A4E52" w:rsidRPr="0030791F" w:rsidRDefault="000A4E52" w:rsidP="000A4E52">
            <w:pPr>
              <w:jc w:val="center"/>
              <w:rPr>
                <w:rFonts w:asciiTheme="minorHAnsi" w:hAnsiTheme="minorHAnsi"/>
                <w:b/>
                <w:szCs w:val="23"/>
              </w:rPr>
            </w:pPr>
            <w:r w:rsidRPr="0030791F">
              <w:rPr>
                <w:b/>
                <w:bCs/>
                <w:color w:val="000000"/>
                <w:sz w:val="22"/>
              </w:rPr>
              <w:t>4.9</w:t>
            </w:r>
          </w:p>
        </w:tc>
      </w:tr>
    </w:tbl>
    <w:p w14:paraId="23709992" w14:textId="0950F471" w:rsidR="00030D6F" w:rsidRDefault="00030D6F" w:rsidP="00030D6F">
      <w:pPr>
        <w:rPr>
          <w:i/>
          <w:sz w:val="20"/>
        </w:rPr>
      </w:pPr>
      <w:r w:rsidRPr="0030791F">
        <w:rPr>
          <w:i/>
          <w:sz w:val="20"/>
        </w:rPr>
        <w:t>* Field has been completed</w:t>
      </w:r>
      <w:r w:rsidR="0092105E" w:rsidRPr="0030791F">
        <w:rPr>
          <w:i/>
          <w:sz w:val="20"/>
        </w:rPr>
        <w:t xml:space="preserve"> </w:t>
      </w:r>
    </w:p>
    <w:p w14:paraId="01BE42A2" w14:textId="7C5F3EA5" w:rsidR="004B2314" w:rsidRDefault="004B2314" w:rsidP="00030D6F">
      <w:pPr>
        <w:rPr>
          <w:i/>
          <w:sz w:val="20"/>
        </w:rPr>
      </w:pPr>
    </w:p>
    <w:p w14:paraId="6CF32C5C" w14:textId="77777777" w:rsidR="004B2314" w:rsidRPr="0030791F" w:rsidRDefault="004B2314" w:rsidP="00030D6F">
      <w:pPr>
        <w:rPr>
          <w:i/>
          <w:sz w:val="22"/>
        </w:rPr>
        <w:sectPr w:rsidR="004B2314" w:rsidRPr="0030791F" w:rsidSect="001577C3">
          <w:pgSz w:w="16839" w:h="11907" w:orient="landscape" w:code="9"/>
          <w:pgMar w:top="1276" w:right="1440" w:bottom="1276" w:left="1440" w:header="692" w:footer="567" w:gutter="0"/>
          <w:cols w:space="720"/>
          <w:docGrid w:linePitch="360"/>
        </w:sectPr>
      </w:pPr>
    </w:p>
    <w:p w14:paraId="31C048B0" w14:textId="3CB34015" w:rsidR="00030D6F" w:rsidRPr="0030791F" w:rsidRDefault="00C65151" w:rsidP="002E526D">
      <w:pPr>
        <w:pStyle w:val="Caption"/>
        <w:widowControl w:val="0"/>
        <w:spacing w:after="80"/>
        <w:ind w:right="-23"/>
        <w:jc w:val="both"/>
      </w:pPr>
      <w:bookmarkStart w:id="1207" w:name="_Ref475522897"/>
      <w:bookmarkStart w:id="1208" w:name="_Toc469398349"/>
      <w:bookmarkStart w:id="1209" w:name="_Toc475605582"/>
      <w:bookmarkStart w:id="1210" w:name="_Toc509928554"/>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63</w:t>
      </w:r>
      <w:r w:rsidR="00F55F28" w:rsidRPr="0030791F">
        <w:rPr>
          <w:noProof/>
        </w:rPr>
        <w:fldChar w:fldCharType="end"/>
      </w:r>
      <w:bookmarkEnd w:id="1207"/>
      <w:r w:rsidR="00030D6F" w:rsidRPr="0030791F">
        <w:t xml:space="preserve"> - Biopsies by colposcopic appearance and DHB</w:t>
      </w:r>
      <w:bookmarkEnd w:id="1208"/>
      <w:bookmarkEnd w:id="1209"/>
      <w:bookmarkEnd w:id="1210"/>
    </w:p>
    <w:tbl>
      <w:tblPr>
        <w:tblW w:w="11601" w:type="dxa"/>
        <w:tblInd w:w="91" w:type="dxa"/>
        <w:tblLayout w:type="fixed"/>
        <w:tblLook w:val="04A0" w:firstRow="1" w:lastRow="0" w:firstColumn="1" w:lastColumn="0" w:noHBand="0" w:noVBand="1"/>
      </w:tblPr>
      <w:tblGrid>
        <w:gridCol w:w="2427"/>
        <w:gridCol w:w="992"/>
        <w:gridCol w:w="992"/>
        <w:gridCol w:w="992"/>
        <w:gridCol w:w="236"/>
        <w:gridCol w:w="843"/>
        <w:gridCol w:w="993"/>
        <w:gridCol w:w="992"/>
        <w:gridCol w:w="236"/>
        <w:gridCol w:w="910"/>
        <w:gridCol w:w="992"/>
        <w:gridCol w:w="996"/>
      </w:tblGrid>
      <w:tr w:rsidR="00030D6F" w:rsidRPr="0030791F" w14:paraId="332B7F88" w14:textId="77777777" w:rsidTr="00576432">
        <w:tc>
          <w:tcPr>
            <w:tcW w:w="2427" w:type="dxa"/>
            <w:vMerge w:val="restart"/>
            <w:tcBorders>
              <w:top w:val="single" w:sz="8" w:space="0" w:color="auto"/>
              <w:left w:val="single" w:sz="8" w:space="0" w:color="auto"/>
            </w:tcBorders>
            <w:shd w:val="clear" w:color="000000" w:fill="D9D9D9"/>
            <w:hideMark/>
          </w:tcPr>
          <w:p w14:paraId="38B148D4" w14:textId="77777777" w:rsidR="00030D6F" w:rsidRPr="0030791F" w:rsidRDefault="00030D6F" w:rsidP="00576432">
            <w:pPr>
              <w:rPr>
                <w:b/>
                <w:bCs/>
              </w:rPr>
            </w:pPr>
            <w:r w:rsidRPr="0030791F">
              <w:rPr>
                <w:b/>
                <w:bCs/>
              </w:rPr>
              <w:t>DHB</w:t>
            </w:r>
          </w:p>
        </w:tc>
        <w:tc>
          <w:tcPr>
            <w:tcW w:w="9174" w:type="dxa"/>
            <w:gridSpan w:val="11"/>
            <w:tcBorders>
              <w:top w:val="single" w:sz="8" w:space="0" w:color="auto"/>
              <w:bottom w:val="single" w:sz="4" w:space="0" w:color="auto"/>
              <w:right w:val="single" w:sz="8" w:space="0" w:color="auto"/>
            </w:tcBorders>
            <w:shd w:val="clear" w:color="000000" w:fill="D9D9D9"/>
            <w:vAlign w:val="bottom"/>
          </w:tcPr>
          <w:p w14:paraId="0443AC09" w14:textId="77777777" w:rsidR="00030D6F" w:rsidRPr="0030791F" w:rsidRDefault="00030D6F" w:rsidP="00576432">
            <w:pPr>
              <w:jc w:val="center"/>
              <w:rPr>
                <w:b/>
                <w:bCs/>
              </w:rPr>
            </w:pPr>
            <w:r w:rsidRPr="0030791F">
              <w:rPr>
                <w:b/>
                <w:bCs/>
              </w:rPr>
              <w:t>Colposcopic appearance</w:t>
            </w:r>
          </w:p>
        </w:tc>
      </w:tr>
      <w:tr w:rsidR="00030D6F" w:rsidRPr="0030791F" w14:paraId="533FFAA0" w14:textId="77777777" w:rsidTr="00576432">
        <w:trPr>
          <w:trHeight w:val="281"/>
        </w:trPr>
        <w:tc>
          <w:tcPr>
            <w:tcW w:w="2427" w:type="dxa"/>
            <w:vMerge/>
            <w:tcBorders>
              <w:left w:val="single" w:sz="8" w:space="0" w:color="auto"/>
            </w:tcBorders>
            <w:vAlign w:val="center"/>
            <w:hideMark/>
          </w:tcPr>
          <w:p w14:paraId="26C848F8" w14:textId="77777777" w:rsidR="00030D6F" w:rsidRPr="0030791F" w:rsidRDefault="00030D6F" w:rsidP="00576432">
            <w:pPr>
              <w:rPr>
                <w:b/>
                <w:bCs/>
              </w:rPr>
            </w:pPr>
          </w:p>
        </w:tc>
        <w:tc>
          <w:tcPr>
            <w:tcW w:w="2976" w:type="dxa"/>
            <w:gridSpan w:val="3"/>
            <w:tcBorders>
              <w:top w:val="single" w:sz="4" w:space="0" w:color="auto"/>
              <w:bottom w:val="single" w:sz="4" w:space="0" w:color="auto"/>
            </w:tcBorders>
            <w:shd w:val="clear" w:color="000000" w:fill="D9D9D9"/>
            <w:vAlign w:val="bottom"/>
          </w:tcPr>
          <w:p w14:paraId="6CA40D49" w14:textId="77777777" w:rsidR="00030D6F" w:rsidRPr="0030791F" w:rsidRDefault="00030D6F" w:rsidP="00576432">
            <w:pPr>
              <w:jc w:val="center"/>
              <w:rPr>
                <w:b/>
                <w:bCs/>
              </w:rPr>
            </w:pPr>
            <w:r w:rsidRPr="0030791F">
              <w:rPr>
                <w:b/>
                <w:bCs/>
              </w:rPr>
              <w:t>Abnormal</w:t>
            </w:r>
          </w:p>
        </w:tc>
        <w:tc>
          <w:tcPr>
            <w:tcW w:w="236" w:type="dxa"/>
            <w:tcBorders>
              <w:top w:val="single" w:sz="4" w:space="0" w:color="auto"/>
              <w:left w:val="nil"/>
            </w:tcBorders>
            <w:shd w:val="clear" w:color="000000" w:fill="D9D9D9"/>
            <w:vAlign w:val="bottom"/>
          </w:tcPr>
          <w:p w14:paraId="6C9E9663" w14:textId="77777777" w:rsidR="00030D6F" w:rsidRPr="0030791F" w:rsidRDefault="00030D6F" w:rsidP="00576432">
            <w:pPr>
              <w:jc w:val="center"/>
              <w:rPr>
                <w:b/>
                <w:bCs/>
              </w:rPr>
            </w:pPr>
          </w:p>
        </w:tc>
        <w:tc>
          <w:tcPr>
            <w:tcW w:w="2828" w:type="dxa"/>
            <w:gridSpan w:val="3"/>
            <w:tcBorders>
              <w:top w:val="single" w:sz="4" w:space="0" w:color="auto"/>
              <w:left w:val="nil"/>
              <w:bottom w:val="single" w:sz="4" w:space="0" w:color="auto"/>
            </w:tcBorders>
            <w:shd w:val="clear" w:color="000000" w:fill="D9D9D9"/>
            <w:vAlign w:val="bottom"/>
          </w:tcPr>
          <w:p w14:paraId="1AFC5153" w14:textId="77777777" w:rsidR="00030D6F" w:rsidRPr="0030791F" w:rsidRDefault="00030D6F" w:rsidP="00576432">
            <w:pPr>
              <w:jc w:val="center"/>
              <w:rPr>
                <w:b/>
                <w:bCs/>
              </w:rPr>
            </w:pPr>
            <w:r w:rsidRPr="0030791F">
              <w:rPr>
                <w:b/>
                <w:bCs/>
              </w:rPr>
              <w:t>Inconclusive</w:t>
            </w:r>
          </w:p>
        </w:tc>
        <w:tc>
          <w:tcPr>
            <w:tcW w:w="236" w:type="dxa"/>
            <w:tcBorders>
              <w:top w:val="single" w:sz="4" w:space="0" w:color="auto"/>
            </w:tcBorders>
            <w:shd w:val="clear" w:color="000000" w:fill="D9D9D9"/>
            <w:vAlign w:val="bottom"/>
          </w:tcPr>
          <w:p w14:paraId="5CC88C48" w14:textId="77777777" w:rsidR="00030D6F" w:rsidRPr="0030791F" w:rsidRDefault="00030D6F" w:rsidP="00576432">
            <w:pPr>
              <w:jc w:val="center"/>
              <w:rPr>
                <w:b/>
                <w:bCs/>
              </w:rPr>
            </w:pPr>
          </w:p>
        </w:tc>
        <w:tc>
          <w:tcPr>
            <w:tcW w:w="2898" w:type="dxa"/>
            <w:gridSpan w:val="3"/>
            <w:tcBorders>
              <w:top w:val="single" w:sz="4" w:space="0" w:color="auto"/>
              <w:left w:val="nil"/>
              <w:bottom w:val="single" w:sz="4" w:space="0" w:color="auto"/>
              <w:right w:val="single" w:sz="8" w:space="0" w:color="auto"/>
            </w:tcBorders>
            <w:shd w:val="clear" w:color="000000" w:fill="D9D9D9"/>
            <w:vAlign w:val="bottom"/>
          </w:tcPr>
          <w:p w14:paraId="14BA89AA" w14:textId="77777777" w:rsidR="00030D6F" w:rsidRPr="0030791F" w:rsidRDefault="00030D6F" w:rsidP="00576432">
            <w:pPr>
              <w:jc w:val="center"/>
              <w:rPr>
                <w:b/>
                <w:bCs/>
              </w:rPr>
            </w:pPr>
            <w:r w:rsidRPr="0030791F">
              <w:rPr>
                <w:b/>
                <w:bCs/>
              </w:rPr>
              <w:t>Normal</w:t>
            </w:r>
          </w:p>
        </w:tc>
      </w:tr>
      <w:tr w:rsidR="00030D6F" w:rsidRPr="0030791F" w14:paraId="162FDA57" w14:textId="77777777" w:rsidTr="00576432">
        <w:trPr>
          <w:trHeight w:val="115"/>
        </w:trPr>
        <w:tc>
          <w:tcPr>
            <w:tcW w:w="2427" w:type="dxa"/>
            <w:vMerge/>
            <w:tcBorders>
              <w:left w:val="single" w:sz="8" w:space="0" w:color="auto"/>
            </w:tcBorders>
            <w:vAlign w:val="center"/>
            <w:hideMark/>
          </w:tcPr>
          <w:p w14:paraId="587EAAFC" w14:textId="77777777" w:rsidR="00030D6F" w:rsidRPr="0030791F" w:rsidRDefault="00030D6F" w:rsidP="00576432">
            <w:pPr>
              <w:rPr>
                <w:b/>
                <w:bCs/>
              </w:rPr>
            </w:pPr>
          </w:p>
        </w:tc>
        <w:tc>
          <w:tcPr>
            <w:tcW w:w="992" w:type="dxa"/>
            <w:shd w:val="clear" w:color="000000" w:fill="D9D9D9"/>
            <w:vAlign w:val="bottom"/>
          </w:tcPr>
          <w:p w14:paraId="0E725DBE" w14:textId="77777777" w:rsidR="00030D6F" w:rsidRPr="0030791F" w:rsidRDefault="00030D6F" w:rsidP="00576432">
            <w:pPr>
              <w:jc w:val="center"/>
              <w:rPr>
                <w:b/>
                <w:bCs/>
              </w:rPr>
            </w:pPr>
            <w:r w:rsidRPr="0030791F">
              <w:rPr>
                <w:b/>
                <w:bCs/>
              </w:rPr>
              <w:t>Total</w:t>
            </w:r>
          </w:p>
        </w:tc>
        <w:tc>
          <w:tcPr>
            <w:tcW w:w="1984" w:type="dxa"/>
            <w:gridSpan w:val="2"/>
            <w:shd w:val="clear" w:color="000000" w:fill="D9D9D9"/>
            <w:vAlign w:val="bottom"/>
          </w:tcPr>
          <w:p w14:paraId="5482ED7B" w14:textId="77777777" w:rsidR="00030D6F" w:rsidRPr="0030791F" w:rsidRDefault="00030D6F" w:rsidP="00576432">
            <w:pPr>
              <w:jc w:val="center"/>
              <w:rPr>
                <w:b/>
                <w:bCs/>
              </w:rPr>
            </w:pPr>
            <w:r w:rsidRPr="0030791F">
              <w:rPr>
                <w:b/>
                <w:bCs/>
              </w:rPr>
              <w:t>Biopsy taken</w:t>
            </w:r>
          </w:p>
        </w:tc>
        <w:tc>
          <w:tcPr>
            <w:tcW w:w="236" w:type="dxa"/>
            <w:tcBorders>
              <w:left w:val="nil"/>
            </w:tcBorders>
            <w:shd w:val="clear" w:color="000000" w:fill="D9D9D9"/>
            <w:vAlign w:val="bottom"/>
          </w:tcPr>
          <w:p w14:paraId="3DDD6F03" w14:textId="77777777" w:rsidR="00030D6F" w:rsidRPr="0030791F" w:rsidRDefault="00030D6F" w:rsidP="00576432">
            <w:pPr>
              <w:jc w:val="center"/>
              <w:rPr>
                <w:b/>
                <w:bCs/>
              </w:rPr>
            </w:pPr>
          </w:p>
        </w:tc>
        <w:tc>
          <w:tcPr>
            <w:tcW w:w="843" w:type="dxa"/>
            <w:tcBorders>
              <w:left w:val="nil"/>
            </w:tcBorders>
            <w:shd w:val="clear" w:color="000000" w:fill="D9D9D9"/>
            <w:vAlign w:val="bottom"/>
          </w:tcPr>
          <w:p w14:paraId="72F88C12" w14:textId="77777777" w:rsidR="00030D6F" w:rsidRPr="0030791F" w:rsidRDefault="00030D6F" w:rsidP="00576432">
            <w:pPr>
              <w:jc w:val="center"/>
              <w:rPr>
                <w:b/>
                <w:bCs/>
              </w:rPr>
            </w:pPr>
            <w:r w:rsidRPr="0030791F">
              <w:rPr>
                <w:b/>
                <w:bCs/>
              </w:rPr>
              <w:t>Total</w:t>
            </w:r>
          </w:p>
        </w:tc>
        <w:tc>
          <w:tcPr>
            <w:tcW w:w="1985" w:type="dxa"/>
            <w:gridSpan w:val="2"/>
            <w:shd w:val="clear" w:color="000000" w:fill="D9D9D9"/>
            <w:vAlign w:val="bottom"/>
          </w:tcPr>
          <w:p w14:paraId="44228167" w14:textId="77777777" w:rsidR="00030D6F" w:rsidRPr="0030791F" w:rsidRDefault="00030D6F" w:rsidP="00576432">
            <w:pPr>
              <w:jc w:val="center"/>
              <w:rPr>
                <w:b/>
                <w:bCs/>
              </w:rPr>
            </w:pPr>
            <w:r w:rsidRPr="0030791F">
              <w:rPr>
                <w:b/>
                <w:bCs/>
              </w:rPr>
              <w:t>Biopsy taken</w:t>
            </w:r>
          </w:p>
        </w:tc>
        <w:tc>
          <w:tcPr>
            <w:tcW w:w="236" w:type="dxa"/>
            <w:shd w:val="clear" w:color="000000" w:fill="D9D9D9"/>
            <w:vAlign w:val="bottom"/>
          </w:tcPr>
          <w:p w14:paraId="7ACB37C9" w14:textId="77777777" w:rsidR="00030D6F" w:rsidRPr="0030791F" w:rsidRDefault="00030D6F" w:rsidP="00576432">
            <w:pPr>
              <w:jc w:val="center"/>
              <w:rPr>
                <w:b/>
                <w:bCs/>
              </w:rPr>
            </w:pPr>
          </w:p>
        </w:tc>
        <w:tc>
          <w:tcPr>
            <w:tcW w:w="910" w:type="dxa"/>
            <w:tcBorders>
              <w:left w:val="nil"/>
            </w:tcBorders>
            <w:shd w:val="clear" w:color="000000" w:fill="D9D9D9"/>
            <w:vAlign w:val="bottom"/>
          </w:tcPr>
          <w:p w14:paraId="61282562" w14:textId="77777777" w:rsidR="00030D6F" w:rsidRPr="0030791F" w:rsidRDefault="00030D6F" w:rsidP="00576432">
            <w:pPr>
              <w:jc w:val="center"/>
              <w:rPr>
                <w:b/>
                <w:bCs/>
              </w:rPr>
            </w:pPr>
            <w:r w:rsidRPr="0030791F">
              <w:rPr>
                <w:b/>
                <w:bCs/>
              </w:rPr>
              <w:t>Total</w:t>
            </w:r>
          </w:p>
        </w:tc>
        <w:tc>
          <w:tcPr>
            <w:tcW w:w="1988" w:type="dxa"/>
            <w:gridSpan w:val="2"/>
            <w:tcBorders>
              <w:right w:val="single" w:sz="8" w:space="0" w:color="auto"/>
            </w:tcBorders>
            <w:shd w:val="clear" w:color="000000" w:fill="D9D9D9"/>
            <w:vAlign w:val="bottom"/>
          </w:tcPr>
          <w:p w14:paraId="5C2F1B1C" w14:textId="77777777" w:rsidR="00030D6F" w:rsidRPr="0030791F" w:rsidRDefault="00030D6F" w:rsidP="00576432">
            <w:pPr>
              <w:jc w:val="center"/>
              <w:rPr>
                <w:b/>
                <w:bCs/>
              </w:rPr>
            </w:pPr>
            <w:r w:rsidRPr="0030791F">
              <w:rPr>
                <w:b/>
                <w:bCs/>
              </w:rPr>
              <w:t>Biopsy taken</w:t>
            </w:r>
          </w:p>
        </w:tc>
      </w:tr>
      <w:tr w:rsidR="00030D6F" w:rsidRPr="0030791F" w14:paraId="565489AA" w14:textId="77777777" w:rsidTr="00576432">
        <w:trPr>
          <w:trHeight w:val="114"/>
        </w:trPr>
        <w:tc>
          <w:tcPr>
            <w:tcW w:w="2427" w:type="dxa"/>
            <w:vMerge/>
            <w:tcBorders>
              <w:left w:val="single" w:sz="8" w:space="0" w:color="auto"/>
              <w:bottom w:val="single" w:sz="4" w:space="0" w:color="auto"/>
            </w:tcBorders>
            <w:vAlign w:val="center"/>
            <w:hideMark/>
          </w:tcPr>
          <w:p w14:paraId="44D7F4ED" w14:textId="77777777" w:rsidR="00030D6F" w:rsidRPr="0030791F" w:rsidRDefault="00030D6F" w:rsidP="00576432">
            <w:pPr>
              <w:rPr>
                <w:b/>
                <w:bCs/>
              </w:rPr>
            </w:pPr>
          </w:p>
        </w:tc>
        <w:tc>
          <w:tcPr>
            <w:tcW w:w="992" w:type="dxa"/>
            <w:tcBorders>
              <w:bottom w:val="single" w:sz="4" w:space="0" w:color="auto"/>
            </w:tcBorders>
            <w:shd w:val="clear" w:color="000000" w:fill="D9D9D9"/>
            <w:vAlign w:val="bottom"/>
          </w:tcPr>
          <w:p w14:paraId="2BDC0037" w14:textId="77777777" w:rsidR="00030D6F" w:rsidRPr="0030791F" w:rsidRDefault="00030D6F" w:rsidP="00576432">
            <w:pPr>
              <w:ind w:right="170"/>
              <w:jc w:val="right"/>
              <w:rPr>
                <w:b/>
                <w:bCs/>
              </w:rPr>
            </w:pPr>
            <w:r w:rsidRPr="0030791F">
              <w:rPr>
                <w:b/>
                <w:bCs/>
              </w:rPr>
              <w:t>N</w:t>
            </w:r>
          </w:p>
        </w:tc>
        <w:tc>
          <w:tcPr>
            <w:tcW w:w="992" w:type="dxa"/>
            <w:tcBorders>
              <w:bottom w:val="single" w:sz="4" w:space="0" w:color="auto"/>
            </w:tcBorders>
            <w:shd w:val="clear" w:color="000000" w:fill="D9D9D9"/>
            <w:vAlign w:val="bottom"/>
          </w:tcPr>
          <w:p w14:paraId="320108D6" w14:textId="77777777" w:rsidR="00030D6F" w:rsidRPr="0030791F" w:rsidRDefault="00030D6F" w:rsidP="00576432">
            <w:pPr>
              <w:ind w:right="170"/>
              <w:jc w:val="right"/>
              <w:rPr>
                <w:b/>
                <w:bCs/>
              </w:rPr>
            </w:pPr>
            <w:r w:rsidRPr="0030791F">
              <w:rPr>
                <w:b/>
                <w:bCs/>
              </w:rPr>
              <w:t>N</w:t>
            </w:r>
          </w:p>
        </w:tc>
        <w:tc>
          <w:tcPr>
            <w:tcW w:w="992" w:type="dxa"/>
            <w:tcBorders>
              <w:bottom w:val="single" w:sz="4" w:space="0" w:color="auto"/>
            </w:tcBorders>
            <w:shd w:val="clear" w:color="000000" w:fill="D9D9D9"/>
            <w:vAlign w:val="bottom"/>
          </w:tcPr>
          <w:p w14:paraId="6CBCBED3" w14:textId="77777777" w:rsidR="00030D6F" w:rsidRPr="0030791F" w:rsidRDefault="00030D6F" w:rsidP="00576432">
            <w:pPr>
              <w:ind w:right="227"/>
              <w:jc w:val="right"/>
              <w:rPr>
                <w:b/>
                <w:bCs/>
              </w:rPr>
            </w:pPr>
            <w:r w:rsidRPr="0030791F">
              <w:rPr>
                <w:b/>
                <w:bCs/>
              </w:rPr>
              <w:t>%</w:t>
            </w:r>
          </w:p>
        </w:tc>
        <w:tc>
          <w:tcPr>
            <w:tcW w:w="236" w:type="dxa"/>
            <w:tcBorders>
              <w:left w:val="nil"/>
              <w:bottom w:val="single" w:sz="4" w:space="0" w:color="auto"/>
            </w:tcBorders>
            <w:shd w:val="clear" w:color="000000" w:fill="D9D9D9"/>
            <w:vAlign w:val="bottom"/>
          </w:tcPr>
          <w:p w14:paraId="1FF190A0" w14:textId="77777777" w:rsidR="00030D6F" w:rsidRPr="0030791F" w:rsidRDefault="00030D6F" w:rsidP="00576432">
            <w:pPr>
              <w:ind w:right="170"/>
              <w:jc w:val="right"/>
              <w:rPr>
                <w:b/>
                <w:bCs/>
              </w:rPr>
            </w:pPr>
          </w:p>
        </w:tc>
        <w:tc>
          <w:tcPr>
            <w:tcW w:w="843" w:type="dxa"/>
            <w:tcBorders>
              <w:left w:val="nil"/>
              <w:bottom w:val="single" w:sz="4" w:space="0" w:color="auto"/>
            </w:tcBorders>
            <w:shd w:val="clear" w:color="000000" w:fill="D9D9D9"/>
            <w:vAlign w:val="bottom"/>
          </w:tcPr>
          <w:p w14:paraId="11461A3A" w14:textId="77777777" w:rsidR="00030D6F" w:rsidRPr="0030791F" w:rsidRDefault="00030D6F" w:rsidP="00576432">
            <w:pPr>
              <w:ind w:right="170"/>
              <w:jc w:val="right"/>
              <w:rPr>
                <w:b/>
                <w:bCs/>
              </w:rPr>
            </w:pPr>
            <w:r w:rsidRPr="0030791F">
              <w:rPr>
                <w:b/>
                <w:bCs/>
              </w:rPr>
              <w:t>N</w:t>
            </w:r>
          </w:p>
        </w:tc>
        <w:tc>
          <w:tcPr>
            <w:tcW w:w="993" w:type="dxa"/>
            <w:tcBorders>
              <w:bottom w:val="single" w:sz="4" w:space="0" w:color="auto"/>
            </w:tcBorders>
            <w:shd w:val="clear" w:color="000000" w:fill="D9D9D9"/>
            <w:vAlign w:val="bottom"/>
          </w:tcPr>
          <w:p w14:paraId="4968DD37" w14:textId="77777777" w:rsidR="00030D6F" w:rsidRPr="0030791F" w:rsidRDefault="00030D6F" w:rsidP="00576432">
            <w:pPr>
              <w:ind w:right="170"/>
              <w:jc w:val="right"/>
              <w:rPr>
                <w:b/>
                <w:bCs/>
              </w:rPr>
            </w:pPr>
            <w:r w:rsidRPr="0030791F">
              <w:rPr>
                <w:b/>
                <w:bCs/>
              </w:rPr>
              <w:t>N</w:t>
            </w:r>
          </w:p>
        </w:tc>
        <w:tc>
          <w:tcPr>
            <w:tcW w:w="992" w:type="dxa"/>
            <w:tcBorders>
              <w:bottom w:val="single" w:sz="4" w:space="0" w:color="auto"/>
            </w:tcBorders>
            <w:shd w:val="clear" w:color="000000" w:fill="D9D9D9"/>
            <w:vAlign w:val="bottom"/>
          </w:tcPr>
          <w:p w14:paraId="56FB5F05" w14:textId="77777777" w:rsidR="00030D6F" w:rsidRPr="0030791F" w:rsidRDefault="00030D6F" w:rsidP="00576432">
            <w:pPr>
              <w:ind w:right="227"/>
              <w:jc w:val="right"/>
              <w:rPr>
                <w:b/>
                <w:bCs/>
              </w:rPr>
            </w:pPr>
            <w:r w:rsidRPr="0030791F">
              <w:rPr>
                <w:b/>
                <w:bCs/>
              </w:rPr>
              <w:t>%</w:t>
            </w:r>
          </w:p>
        </w:tc>
        <w:tc>
          <w:tcPr>
            <w:tcW w:w="236" w:type="dxa"/>
            <w:tcBorders>
              <w:bottom w:val="single" w:sz="4" w:space="0" w:color="auto"/>
            </w:tcBorders>
            <w:shd w:val="clear" w:color="000000" w:fill="D9D9D9"/>
            <w:vAlign w:val="bottom"/>
          </w:tcPr>
          <w:p w14:paraId="04792D12" w14:textId="77777777" w:rsidR="00030D6F" w:rsidRPr="0030791F" w:rsidRDefault="00030D6F" w:rsidP="00576432">
            <w:pPr>
              <w:ind w:right="170"/>
              <w:jc w:val="right"/>
              <w:rPr>
                <w:b/>
                <w:bCs/>
              </w:rPr>
            </w:pPr>
          </w:p>
        </w:tc>
        <w:tc>
          <w:tcPr>
            <w:tcW w:w="910" w:type="dxa"/>
            <w:tcBorders>
              <w:left w:val="nil"/>
              <w:bottom w:val="single" w:sz="4" w:space="0" w:color="auto"/>
            </w:tcBorders>
            <w:shd w:val="clear" w:color="000000" w:fill="D9D9D9"/>
            <w:vAlign w:val="bottom"/>
          </w:tcPr>
          <w:p w14:paraId="37C2AE62" w14:textId="77777777" w:rsidR="00030D6F" w:rsidRPr="0030791F" w:rsidRDefault="00030D6F" w:rsidP="00576432">
            <w:pPr>
              <w:ind w:right="170"/>
              <w:jc w:val="right"/>
              <w:rPr>
                <w:b/>
                <w:bCs/>
              </w:rPr>
            </w:pPr>
            <w:r w:rsidRPr="0030791F">
              <w:rPr>
                <w:b/>
                <w:bCs/>
              </w:rPr>
              <w:t>N</w:t>
            </w:r>
          </w:p>
        </w:tc>
        <w:tc>
          <w:tcPr>
            <w:tcW w:w="992" w:type="dxa"/>
            <w:tcBorders>
              <w:bottom w:val="single" w:sz="4" w:space="0" w:color="auto"/>
            </w:tcBorders>
            <w:shd w:val="clear" w:color="000000" w:fill="D9D9D9"/>
            <w:vAlign w:val="bottom"/>
          </w:tcPr>
          <w:p w14:paraId="42A8AAD6" w14:textId="77777777" w:rsidR="00030D6F" w:rsidRPr="0030791F" w:rsidRDefault="00030D6F" w:rsidP="00576432">
            <w:pPr>
              <w:ind w:right="170"/>
              <w:jc w:val="right"/>
              <w:rPr>
                <w:b/>
                <w:bCs/>
              </w:rPr>
            </w:pPr>
            <w:r w:rsidRPr="0030791F">
              <w:rPr>
                <w:b/>
                <w:bCs/>
              </w:rPr>
              <w:t>N</w:t>
            </w:r>
          </w:p>
        </w:tc>
        <w:tc>
          <w:tcPr>
            <w:tcW w:w="996" w:type="dxa"/>
            <w:tcBorders>
              <w:bottom w:val="single" w:sz="4" w:space="0" w:color="auto"/>
              <w:right w:val="single" w:sz="8" w:space="0" w:color="auto"/>
            </w:tcBorders>
            <w:shd w:val="clear" w:color="000000" w:fill="D9D9D9"/>
            <w:vAlign w:val="bottom"/>
          </w:tcPr>
          <w:p w14:paraId="5BAEA749" w14:textId="77777777" w:rsidR="00030D6F" w:rsidRPr="0030791F" w:rsidRDefault="00030D6F" w:rsidP="00576432">
            <w:pPr>
              <w:ind w:right="227"/>
              <w:jc w:val="right"/>
              <w:rPr>
                <w:b/>
                <w:bCs/>
              </w:rPr>
            </w:pPr>
            <w:r w:rsidRPr="0030791F">
              <w:rPr>
                <w:b/>
                <w:bCs/>
              </w:rPr>
              <w:t>%</w:t>
            </w:r>
          </w:p>
        </w:tc>
      </w:tr>
      <w:tr w:rsidR="00BE46A5" w:rsidRPr="0030791F" w14:paraId="7B69B7BB" w14:textId="77777777" w:rsidTr="00576432">
        <w:trPr>
          <w:trHeight w:val="315"/>
        </w:trPr>
        <w:tc>
          <w:tcPr>
            <w:tcW w:w="2427" w:type="dxa"/>
            <w:tcBorders>
              <w:top w:val="single" w:sz="4" w:space="0" w:color="auto"/>
              <w:left w:val="single" w:sz="8" w:space="0" w:color="auto"/>
              <w:bottom w:val="nil"/>
              <w:right w:val="single" w:sz="4" w:space="0" w:color="auto"/>
            </w:tcBorders>
            <w:shd w:val="clear" w:color="auto" w:fill="auto"/>
            <w:vAlign w:val="bottom"/>
          </w:tcPr>
          <w:p w14:paraId="0432190D" w14:textId="77777777" w:rsidR="00BE46A5" w:rsidRPr="0030791F" w:rsidRDefault="00BE46A5" w:rsidP="00BE46A5">
            <w:pPr>
              <w:rPr>
                <w:i/>
              </w:rPr>
            </w:pPr>
            <w:r w:rsidRPr="0030791F">
              <w:rPr>
                <w:i/>
              </w:rPr>
              <w:t>Public clinics overall</w:t>
            </w:r>
          </w:p>
        </w:tc>
        <w:tc>
          <w:tcPr>
            <w:tcW w:w="992" w:type="dxa"/>
            <w:tcBorders>
              <w:top w:val="single" w:sz="4" w:space="0" w:color="auto"/>
              <w:left w:val="single" w:sz="4" w:space="0" w:color="auto"/>
            </w:tcBorders>
            <w:shd w:val="clear" w:color="auto" w:fill="auto"/>
            <w:vAlign w:val="bottom"/>
          </w:tcPr>
          <w:p w14:paraId="10F7B67B" w14:textId="7329A2FB" w:rsidR="00BE46A5" w:rsidRPr="0030791F" w:rsidRDefault="00BE46A5" w:rsidP="00BE46A5">
            <w:pPr>
              <w:jc w:val="right"/>
              <w:rPr>
                <w:rFonts w:asciiTheme="minorHAnsi" w:hAnsiTheme="minorHAnsi"/>
                <w:i/>
                <w:iCs/>
                <w:szCs w:val="23"/>
              </w:rPr>
            </w:pPr>
            <w:r w:rsidRPr="0030791F">
              <w:rPr>
                <w:i/>
                <w:iCs/>
                <w:color w:val="000000"/>
                <w:sz w:val="22"/>
              </w:rPr>
              <w:t>6,122</w:t>
            </w:r>
          </w:p>
        </w:tc>
        <w:tc>
          <w:tcPr>
            <w:tcW w:w="992" w:type="dxa"/>
            <w:tcBorders>
              <w:top w:val="single" w:sz="4" w:space="0" w:color="auto"/>
            </w:tcBorders>
            <w:shd w:val="clear" w:color="auto" w:fill="auto"/>
            <w:vAlign w:val="bottom"/>
          </w:tcPr>
          <w:p w14:paraId="0A204D5A" w14:textId="1F5E6614" w:rsidR="00BE46A5" w:rsidRPr="0030791F" w:rsidRDefault="00BE46A5" w:rsidP="00BE46A5">
            <w:pPr>
              <w:jc w:val="right"/>
              <w:rPr>
                <w:rFonts w:asciiTheme="minorHAnsi" w:hAnsiTheme="minorHAnsi"/>
                <w:i/>
                <w:iCs/>
                <w:szCs w:val="23"/>
              </w:rPr>
            </w:pPr>
            <w:r w:rsidRPr="0030791F">
              <w:rPr>
                <w:i/>
                <w:iCs/>
                <w:color w:val="000000"/>
                <w:sz w:val="22"/>
              </w:rPr>
              <w:t>5,692</w:t>
            </w:r>
          </w:p>
        </w:tc>
        <w:tc>
          <w:tcPr>
            <w:tcW w:w="992" w:type="dxa"/>
            <w:tcBorders>
              <w:top w:val="single" w:sz="4" w:space="0" w:color="auto"/>
            </w:tcBorders>
            <w:shd w:val="clear" w:color="auto" w:fill="auto"/>
            <w:vAlign w:val="bottom"/>
          </w:tcPr>
          <w:p w14:paraId="14441FCF" w14:textId="037EE084" w:rsidR="00BE46A5" w:rsidRPr="0030791F" w:rsidRDefault="00BE46A5" w:rsidP="00BE46A5">
            <w:pPr>
              <w:jc w:val="right"/>
              <w:rPr>
                <w:rFonts w:asciiTheme="minorHAnsi" w:hAnsiTheme="minorHAnsi"/>
                <w:i/>
                <w:iCs/>
                <w:szCs w:val="23"/>
              </w:rPr>
            </w:pPr>
            <w:r w:rsidRPr="0030791F">
              <w:rPr>
                <w:i/>
                <w:iCs/>
                <w:color w:val="000000"/>
                <w:sz w:val="22"/>
              </w:rPr>
              <w:t>93.0</w:t>
            </w:r>
          </w:p>
        </w:tc>
        <w:tc>
          <w:tcPr>
            <w:tcW w:w="236" w:type="dxa"/>
            <w:tcBorders>
              <w:top w:val="single" w:sz="4" w:space="0" w:color="auto"/>
              <w:left w:val="nil"/>
            </w:tcBorders>
            <w:shd w:val="clear" w:color="auto" w:fill="auto"/>
            <w:vAlign w:val="bottom"/>
          </w:tcPr>
          <w:p w14:paraId="1484FED3" w14:textId="77777777" w:rsidR="00BE46A5" w:rsidRPr="0030791F" w:rsidRDefault="00BE46A5" w:rsidP="00BE46A5">
            <w:pPr>
              <w:jc w:val="right"/>
              <w:rPr>
                <w:rFonts w:asciiTheme="minorHAnsi" w:hAnsiTheme="minorHAnsi"/>
                <w:i/>
                <w:iCs/>
                <w:szCs w:val="23"/>
              </w:rPr>
            </w:pPr>
          </w:p>
        </w:tc>
        <w:tc>
          <w:tcPr>
            <w:tcW w:w="843" w:type="dxa"/>
            <w:tcBorders>
              <w:top w:val="single" w:sz="4" w:space="0" w:color="auto"/>
              <w:left w:val="nil"/>
            </w:tcBorders>
            <w:shd w:val="clear" w:color="auto" w:fill="auto"/>
            <w:vAlign w:val="bottom"/>
          </w:tcPr>
          <w:p w14:paraId="4D30A816" w14:textId="3577D3DD" w:rsidR="00BE46A5" w:rsidRPr="0030791F" w:rsidRDefault="00BE46A5" w:rsidP="00BE46A5">
            <w:pPr>
              <w:jc w:val="right"/>
              <w:rPr>
                <w:rFonts w:asciiTheme="minorHAnsi" w:hAnsiTheme="minorHAnsi"/>
                <w:i/>
                <w:iCs/>
                <w:szCs w:val="23"/>
              </w:rPr>
            </w:pPr>
            <w:r w:rsidRPr="0030791F">
              <w:rPr>
                <w:i/>
                <w:iCs/>
                <w:color w:val="000000"/>
                <w:sz w:val="22"/>
              </w:rPr>
              <w:t>589</w:t>
            </w:r>
          </w:p>
        </w:tc>
        <w:tc>
          <w:tcPr>
            <w:tcW w:w="993" w:type="dxa"/>
            <w:tcBorders>
              <w:top w:val="single" w:sz="4" w:space="0" w:color="auto"/>
            </w:tcBorders>
            <w:shd w:val="clear" w:color="auto" w:fill="auto"/>
            <w:vAlign w:val="bottom"/>
          </w:tcPr>
          <w:p w14:paraId="5EAD401D" w14:textId="510789B2" w:rsidR="00BE46A5" w:rsidRPr="0030791F" w:rsidRDefault="00BE46A5" w:rsidP="00BE46A5">
            <w:pPr>
              <w:jc w:val="right"/>
              <w:rPr>
                <w:rFonts w:asciiTheme="minorHAnsi" w:hAnsiTheme="minorHAnsi"/>
                <w:i/>
                <w:iCs/>
                <w:szCs w:val="23"/>
              </w:rPr>
            </w:pPr>
            <w:r w:rsidRPr="0030791F">
              <w:rPr>
                <w:i/>
                <w:iCs/>
                <w:color w:val="000000"/>
                <w:sz w:val="22"/>
              </w:rPr>
              <w:t>185</w:t>
            </w:r>
          </w:p>
        </w:tc>
        <w:tc>
          <w:tcPr>
            <w:tcW w:w="992" w:type="dxa"/>
            <w:tcBorders>
              <w:top w:val="single" w:sz="4" w:space="0" w:color="auto"/>
            </w:tcBorders>
            <w:shd w:val="clear" w:color="auto" w:fill="auto"/>
            <w:vAlign w:val="bottom"/>
          </w:tcPr>
          <w:p w14:paraId="3781767F" w14:textId="293A4549" w:rsidR="00BE46A5" w:rsidRPr="0030791F" w:rsidRDefault="00BE46A5" w:rsidP="00BE46A5">
            <w:pPr>
              <w:jc w:val="right"/>
              <w:rPr>
                <w:rFonts w:asciiTheme="minorHAnsi" w:hAnsiTheme="minorHAnsi"/>
                <w:i/>
                <w:iCs/>
                <w:szCs w:val="23"/>
              </w:rPr>
            </w:pPr>
            <w:r w:rsidRPr="0030791F">
              <w:rPr>
                <w:i/>
                <w:iCs/>
                <w:color w:val="000000"/>
                <w:sz w:val="22"/>
              </w:rPr>
              <w:t>31.4</w:t>
            </w:r>
          </w:p>
        </w:tc>
        <w:tc>
          <w:tcPr>
            <w:tcW w:w="236" w:type="dxa"/>
            <w:tcBorders>
              <w:top w:val="single" w:sz="4" w:space="0" w:color="auto"/>
            </w:tcBorders>
            <w:shd w:val="clear" w:color="auto" w:fill="auto"/>
            <w:vAlign w:val="bottom"/>
          </w:tcPr>
          <w:p w14:paraId="7CABB76E" w14:textId="77777777" w:rsidR="00BE46A5" w:rsidRPr="0030791F" w:rsidRDefault="00BE46A5" w:rsidP="00BE46A5">
            <w:pPr>
              <w:jc w:val="right"/>
              <w:rPr>
                <w:rFonts w:asciiTheme="minorHAnsi" w:hAnsiTheme="minorHAnsi"/>
                <w:i/>
                <w:iCs/>
                <w:szCs w:val="23"/>
              </w:rPr>
            </w:pPr>
          </w:p>
        </w:tc>
        <w:tc>
          <w:tcPr>
            <w:tcW w:w="910" w:type="dxa"/>
            <w:tcBorders>
              <w:top w:val="single" w:sz="4" w:space="0" w:color="auto"/>
              <w:left w:val="nil"/>
            </w:tcBorders>
            <w:shd w:val="clear" w:color="auto" w:fill="auto"/>
            <w:vAlign w:val="bottom"/>
          </w:tcPr>
          <w:p w14:paraId="62A8FA3C" w14:textId="3B80D045" w:rsidR="00BE46A5" w:rsidRPr="0030791F" w:rsidRDefault="00BE46A5" w:rsidP="00BE46A5">
            <w:pPr>
              <w:jc w:val="right"/>
              <w:rPr>
                <w:rFonts w:asciiTheme="minorHAnsi" w:hAnsiTheme="minorHAnsi"/>
                <w:i/>
                <w:iCs/>
                <w:szCs w:val="23"/>
              </w:rPr>
            </w:pPr>
            <w:r w:rsidRPr="0030791F">
              <w:rPr>
                <w:i/>
                <w:iCs/>
                <w:color w:val="000000"/>
                <w:sz w:val="22"/>
              </w:rPr>
              <w:t>4,892</w:t>
            </w:r>
          </w:p>
        </w:tc>
        <w:tc>
          <w:tcPr>
            <w:tcW w:w="992" w:type="dxa"/>
            <w:tcBorders>
              <w:top w:val="single" w:sz="4" w:space="0" w:color="auto"/>
            </w:tcBorders>
            <w:shd w:val="clear" w:color="auto" w:fill="auto"/>
            <w:vAlign w:val="bottom"/>
          </w:tcPr>
          <w:p w14:paraId="0794B2A2" w14:textId="57C2BD3C" w:rsidR="00BE46A5" w:rsidRPr="0030791F" w:rsidRDefault="00BE46A5" w:rsidP="00BE46A5">
            <w:pPr>
              <w:jc w:val="right"/>
              <w:rPr>
                <w:rFonts w:asciiTheme="minorHAnsi" w:hAnsiTheme="minorHAnsi"/>
                <w:i/>
                <w:iCs/>
                <w:szCs w:val="23"/>
              </w:rPr>
            </w:pPr>
            <w:r w:rsidRPr="0030791F">
              <w:rPr>
                <w:i/>
                <w:iCs/>
                <w:color w:val="000000"/>
                <w:sz w:val="22"/>
              </w:rPr>
              <w:t>900</w:t>
            </w:r>
          </w:p>
        </w:tc>
        <w:tc>
          <w:tcPr>
            <w:tcW w:w="996" w:type="dxa"/>
            <w:tcBorders>
              <w:top w:val="single" w:sz="4" w:space="0" w:color="auto"/>
              <w:right w:val="single" w:sz="8" w:space="0" w:color="auto"/>
            </w:tcBorders>
            <w:shd w:val="clear" w:color="auto" w:fill="auto"/>
            <w:vAlign w:val="bottom"/>
          </w:tcPr>
          <w:p w14:paraId="6E95945D" w14:textId="64E27C4A" w:rsidR="00BE46A5" w:rsidRPr="0030791F" w:rsidRDefault="00BE46A5" w:rsidP="00BE46A5">
            <w:pPr>
              <w:jc w:val="right"/>
              <w:rPr>
                <w:rFonts w:asciiTheme="minorHAnsi" w:hAnsiTheme="minorHAnsi"/>
                <w:i/>
                <w:iCs/>
                <w:szCs w:val="23"/>
              </w:rPr>
            </w:pPr>
            <w:r w:rsidRPr="0030791F">
              <w:rPr>
                <w:i/>
                <w:iCs/>
                <w:color w:val="000000"/>
                <w:sz w:val="22"/>
              </w:rPr>
              <w:t>18.4</w:t>
            </w:r>
          </w:p>
        </w:tc>
      </w:tr>
      <w:tr w:rsidR="00BE46A5" w:rsidRPr="0030791F" w14:paraId="5DEA91D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tcPr>
          <w:p w14:paraId="21BA7C31" w14:textId="77777777" w:rsidR="00BE46A5" w:rsidRPr="0030791F" w:rsidRDefault="00BE46A5" w:rsidP="00BE46A5">
            <w:pPr>
              <w:ind w:left="193"/>
            </w:pPr>
            <w:r w:rsidRPr="0030791F">
              <w:t>Auckland</w:t>
            </w:r>
          </w:p>
        </w:tc>
        <w:tc>
          <w:tcPr>
            <w:tcW w:w="992" w:type="dxa"/>
            <w:tcBorders>
              <w:left w:val="single" w:sz="4" w:space="0" w:color="auto"/>
            </w:tcBorders>
            <w:shd w:val="clear" w:color="auto" w:fill="auto"/>
            <w:vAlign w:val="bottom"/>
          </w:tcPr>
          <w:p w14:paraId="0A3B3600" w14:textId="5FC70663" w:rsidR="00BE46A5" w:rsidRPr="0030791F" w:rsidRDefault="00BE46A5" w:rsidP="00BE46A5">
            <w:pPr>
              <w:jc w:val="right"/>
              <w:rPr>
                <w:rFonts w:asciiTheme="minorHAnsi" w:hAnsiTheme="minorHAnsi"/>
                <w:szCs w:val="23"/>
              </w:rPr>
            </w:pPr>
            <w:r w:rsidRPr="0030791F">
              <w:rPr>
                <w:color w:val="000000"/>
                <w:sz w:val="22"/>
              </w:rPr>
              <w:t>589</w:t>
            </w:r>
          </w:p>
        </w:tc>
        <w:tc>
          <w:tcPr>
            <w:tcW w:w="992" w:type="dxa"/>
            <w:shd w:val="clear" w:color="auto" w:fill="auto"/>
            <w:vAlign w:val="bottom"/>
          </w:tcPr>
          <w:p w14:paraId="1C935B72" w14:textId="714CE631" w:rsidR="00BE46A5" w:rsidRPr="0030791F" w:rsidRDefault="00BE46A5" w:rsidP="00BE46A5">
            <w:pPr>
              <w:jc w:val="right"/>
              <w:rPr>
                <w:rFonts w:asciiTheme="minorHAnsi" w:hAnsiTheme="minorHAnsi"/>
                <w:szCs w:val="23"/>
              </w:rPr>
            </w:pPr>
            <w:r w:rsidRPr="0030791F">
              <w:rPr>
                <w:color w:val="000000"/>
                <w:sz w:val="22"/>
              </w:rPr>
              <w:t>541</w:t>
            </w:r>
          </w:p>
        </w:tc>
        <w:tc>
          <w:tcPr>
            <w:tcW w:w="992" w:type="dxa"/>
            <w:shd w:val="clear" w:color="auto" w:fill="auto"/>
            <w:vAlign w:val="bottom"/>
          </w:tcPr>
          <w:p w14:paraId="5C27D5CA" w14:textId="2E27EB06" w:rsidR="00BE46A5" w:rsidRPr="0030791F" w:rsidRDefault="00BE46A5" w:rsidP="00BE46A5">
            <w:pPr>
              <w:jc w:val="right"/>
              <w:rPr>
                <w:rFonts w:asciiTheme="minorHAnsi" w:hAnsiTheme="minorHAnsi"/>
                <w:szCs w:val="23"/>
              </w:rPr>
            </w:pPr>
            <w:r w:rsidRPr="0030791F">
              <w:rPr>
                <w:color w:val="000000"/>
                <w:sz w:val="22"/>
              </w:rPr>
              <w:t>91.9</w:t>
            </w:r>
          </w:p>
        </w:tc>
        <w:tc>
          <w:tcPr>
            <w:tcW w:w="236" w:type="dxa"/>
            <w:tcBorders>
              <w:left w:val="nil"/>
            </w:tcBorders>
            <w:shd w:val="clear" w:color="auto" w:fill="auto"/>
            <w:vAlign w:val="bottom"/>
          </w:tcPr>
          <w:p w14:paraId="7F419B1E"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12E8CDF4" w14:textId="4C701D85" w:rsidR="00BE46A5" w:rsidRPr="0030791F" w:rsidRDefault="00BE46A5" w:rsidP="00BE46A5">
            <w:pPr>
              <w:jc w:val="right"/>
              <w:rPr>
                <w:rFonts w:asciiTheme="minorHAnsi" w:hAnsiTheme="minorHAnsi"/>
                <w:szCs w:val="23"/>
              </w:rPr>
            </w:pPr>
            <w:r w:rsidRPr="0030791F">
              <w:rPr>
                <w:color w:val="000000"/>
                <w:sz w:val="22"/>
              </w:rPr>
              <w:t>51</w:t>
            </w:r>
          </w:p>
        </w:tc>
        <w:tc>
          <w:tcPr>
            <w:tcW w:w="993" w:type="dxa"/>
            <w:shd w:val="clear" w:color="auto" w:fill="auto"/>
            <w:vAlign w:val="bottom"/>
          </w:tcPr>
          <w:p w14:paraId="0831CD74" w14:textId="04295714" w:rsidR="00BE46A5" w:rsidRPr="0030791F" w:rsidRDefault="00BE46A5" w:rsidP="00BE46A5">
            <w:pPr>
              <w:jc w:val="right"/>
              <w:rPr>
                <w:rFonts w:asciiTheme="minorHAnsi" w:hAnsiTheme="minorHAnsi"/>
                <w:szCs w:val="23"/>
              </w:rPr>
            </w:pPr>
            <w:r w:rsidRPr="0030791F">
              <w:rPr>
                <w:color w:val="000000"/>
                <w:sz w:val="22"/>
              </w:rPr>
              <w:t>16</w:t>
            </w:r>
          </w:p>
        </w:tc>
        <w:tc>
          <w:tcPr>
            <w:tcW w:w="992" w:type="dxa"/>
            <w:shd w:val="clear" w:color="auto" w:fill="auto"/>
            <w:vAlign w:val="bottom"/>
          </w:tcPr>
          <w:p w14:paraId="79A39D60" w14:textId="40FE52FD" w:rsidR="00BE46A5" w:rsidRPr="0030791F" w:rsidRDefault="00BE46A5" w:rsidP="00BE46A5">
            <w:pPr>
              <w:jc w:val="right"/>
              <w:rPr>
                <w:rFonts w:asciiTheme="minorHAnsi" w:hAnsiTheme="minorHAnsi"/>
                <w:szCs w:val="23"/>
              </w:rPr>
            </w:pPr>
            <w:r w:rsidRPr="0030791F">
              <w:rPr>
                <w:color w:val="000000"/>
                <w:sz w:val="22"/>
              </w:rPr>
              <w:t>31.4</w:t>
            </w:r>
          </w:p>
        </w:tc>
        <w:tc>
          <w:tcPr>
            <w:tcW w:w="236" w:type="dxa"/>
            <w:shd w:val="clear" w:color="auto" w:fill="auto"/>
            <w:vAlign w:val="bottom"/>
          </w:tcPr>
          <w:p w14:paraId="14D95B99"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719BA976" w14:textId="77C27AA4" w:rsidR="00BE46A5" w:rsidRPr="0030791F" w:rsidRDefault="00BE46A5" w:rsidP="00BE46A5">
            <w:pPr>
              <w:jc w:val="right"/>
              <w:rPr>
                <w:rFonts w:asciiTheme="minorHAnsi" w:hAnsiTheme="minorHAnsi"/>
                <w:szCs w:val="23"/>
              </w:rPr>
            </w:pPr>
            <w:r w:rsidRPr="0030791F">
              <w:rPr>
                <w:color w:val="000000"/>
                <w:sz w:val="22"/>
              </w:rPr>
              <w:t>357</w:t>
            </w:r>
          </w:p>
        </w:tc>
        <w:tc>
          <w:tcPr>
            <w:tcW w:w="992" w:type="dxa"/>
            <w:shd w:val="clear" w:color="auto" w:fill="auto"/>
            <w:vAlign w:val="bottom"/>
          </w:tcPr>
          <w:p w14:paraId="7BC10C80" w14:textId="7AE7D166" w:rsidR="00BE46A5" w:rsidRPr="0030791F" w:rsidRDefault="00BE46A5" w:rsidP="00BE46A5">
            <w:pPr>
              <w:jc w:val="right"/>
              <w:rPr>
                <w:rFonts w:asciiTheme="minorHAnsi" w:hAnsiTheme="minorHAnsi"/>
                <w:szCs w:val="23"/>
              </w:rPr>
            </w:pPr>
            <w:r w:rsidRPr="0030791F">
              <w:rPr>
                <w:color w:val="000000"/>
                <w:sz w:val="22"/>
              </w:rPr>
              <w:t>42</w:t>
            </w:r>
          </w:p>
        </w:tc>
        <w:tc>
          <w:tcPr>
            <w:tcW w:w="996" w:type="dxa"/>
            <w:tcBorders>
              <w:right w:val="single" w:sz="8" w:space="0" w:color="auto"/>
            </w:tcBorders>
            <w:shd w:val="clear" w:color="auto" w:fill="auto"/>
            <w:vAlign w:val="bottom"/>
          </w:tcPr>
          <w:p w14:paraId="3809756C" w14:textId="2A591E95" w:rsidR="00BE46A5" w:rsidRPr="0030791F" w:rsidRDefault="00BE46A5" w:rsidP="00BE46A5">
            <w:pPr>
              <w:jc w:val="right"/>
              <w:rPr>
                <w:rFonts w:asciiTheme="minorHAnsi" w:hAnsiTheme="minorHAnsi"/>
                <w:szCs w:val="23"/>
              </w:rPr>
            </w:pPr>
            <w:r w:rsidRPr="0030791F">
              <w:rPr>
                <w:color w:val="000000"/>
                <w:sz w:val="22"/>
              </w:rPr>
              <w:t>11.8</w:t>
            </w:r>
          </w:p>
        </w:tc>
      </w:tr>
      <w:tr w:rsidR="00BE46A5" w:rsidRPr="0030791F" w14:paraId="21E47FD2"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AEABF21" w14:textId="77777777" w:rsidR="00BE46A5" w:rsidRPr="0030791F" w:rsidRDefault="00BE46A5" w:rsidP="00BE46A5">
            <w:pPr>
              <w:ind w:left="193"/>
            </w:pPr>
            <w:r w:rsidRPr="0030791F">
              <w:t>Bay of Plenty</w:t>
            </w:r>
          </w:p>
        </w:tc>
        <w:tc>
          <w:tcPr>
            <w:tcW w:w="992" w:type="dxa"/>
            <w:tcBorders>
              <w:left w:val="single" w:sz="4" w:space="0" w:color="auto"/>
            </w:tcBorders>
            <w:shd w:val="clear" w:color="auto" w:fill="auto"/>
            <w:vAlign w:val="bottom"/>
          </w:tcPr>
          <w:p w14:paraId="6AB3016B" w14:textId="37F6FC97" w:rsidR="00BE46A5" w:rsidRPr="0030791F" w:rsidRDefault="00BE46A5" w:rsidP="00BE46A5">
            <w:pPr>
              <w:jc w:val="right"/>
              <w:rPr>
                <w:rFonts w:asciiTheme="minorHAnsi" w:hAnsiTheme="minorHAnsi"/>
                <w:szCs w:val="23"/>
              </w:rPr>
            </w:pPr>
            <w:r w:rsidRPr="0030791F">
              <w:rPr>
                <w:color w:val="000000"/>
                <w:sz w:val="22"/>
              </w:rPr>
              <w:t>307</w:t>
            </w:r>
          </w:p>
        </w:tc>
        <w:tc>
          <w:tcPr>
            <w:tcW w:w="992" w:type="dxa"/>
            <w:shd w:val="clear" w:color="auto" w:fill="auto"/>
            <w:vAlign w:val="bottom"/>
          </w:tcPr>
          <w:p w14:paraId="704A5B0E" w14:textId="19450B1E" w:rsidR="00BE46A5" w:rsidRPr="0030791F" w:rsidRDefault="00BE46A5" w:rsidP="00BE46A5">
            <w:pPr>
              <w:jc w:val="right"/>
              <w:rPr>
                <w:rFonts w:asciiTheme="minorHAnsi" w:hAnsiTheme="minorHAnsi"/>
                <w:szCs w:val="23"/>
              </w:rPr>
            </w:pPr>
            <w:r w:rsidRPr="0030791F">
              <w:rPr>
                <w:color w:val="000000"/>
                <w:sz w:val="22"/>
              </w:rPr>
              <w:t>270</w:t>
            </w:r>
          </w:p>
        </w:tc>
        <w:tc>
          <w:tcPr>
            <w:tcW w:w="992" w:type="dxa"/>
            <w:shd w:val="clear" w:color="auto" w:fill="auto"/>
            <w:vAlign w:val="bottom"/>
          </w:tcPr>
          <w:p w14:paraId="6F942B95" w14:textId="08C844B6" w:rsidR="00BE46A5" w:rsidRPr="0030791F" w:rsidRDefault="00BE46A5" w:rsidP="00BE46A5">
            <w:pPr>
              <w:jc w:val="right"/>
              <w:rPr>
                <w:rFonts w:asciiTheme="minorHAnsi" w:hAnsiTheme="minorHAnsi"/>
                <w:szCs w:val="23"/>
              </w:rPr>
            </w:pPr>
            <w:r w:rsidRPr="0030791F">
              <w:rPr>
                <w:color w:val="000000"/>
                <w:sz w:val="22"/>
              </w:rPr>
              <w:t>87.9</w:t>
            </w:r>
          </w:p>
        </w:tc>
        <w:tc>
          <w:tcPr>
            <w:tcW w:w="236" w:type="dxa"/>
            <w:tcBorders>
              <w:left w:val="nil"/>
            </w:tcBorders>
            <w:shd w:val="clear" w:color="auto" w:fill="auto"/>
            <w:vAlign w:val="bottom"/>
          </w:tcPr>
          <w:p w14:paraId="2258EAF1"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4839E41C" w14:textId="0600A02F" w:rsidR="00BE46A5" w:rsidRPr="0030791F" w:rsidRDefault="00BE46A5" w:rsidP="00BE46A5">
            <w:pPr>
              <w:jc w:val="right"/>
              <w:rPr>
                <w:rFonts w:asciiTheme="minorHAnsi" w:hAnsiTheme="minorHAnsi"/>
                <w:szCs w:val="23"/>
              </w:rPr>
            </w:pPr>
            <w:r w:rsidRPr="0030791F">
              <w:rPr>
                <w:color w:val="000000"/>
                <w:sz w:val="22"/>
              </w:rPr>
              <w:t>43</w:t>
            </w:r>
          </w:p>
        </w:tc>
        <w:tc>
          <w:tcPr>
            <w:tcW w:w="993" w:type="dxa"/>
            <w:shd w:val="clear" w:color="auto" w:fill="auto"/>
            <w:vAlign w:val="bottom"/>
          </w:tcPr>
          <w:p w14:paraId="6FF0E7BA" w14:textId="610DE90A" w:rsidR="00BE46A5" w:rsidRPr="0030791F" w:rsidRDefault="00BE46A5" w:rsidP="00BE46A5">
            <w:pPr>
              <w:jc w:val="right"/>
              <w:rPr>
                <w:rFonts w:asciiTheme="minorHAnsi" w:hAnsiTheme="minorHAnsi"/>
                <w:szCs w:val="23"/>
              </w:rPr>
            </w:pPr>
            <w:r w:rsidRPr="0030791F">
              <w:rPr>
                <w:color w:val="000000"/>
                <w:sz w:val="22"/>
              </w:rPr>
              <w:t>8</w:t>
            </w:r>
          </w:p>
        </w:tc>
        <w:tc>
          <w:tcPr>
            <w:tcW w:w="992" w:type="dxa"/>
            <w:shd w:val="clear" w:color="auto" w:fill="auto"/>
            <w:vAlign w:val="bottom"/>
          </w:tcPr>
          <w:p w14:paraId="07F6B772" w14:textId="6DB206C9" w:rsidR="00BE46A5" w:rsidRPr="0030791F" w:rsidRDefault="00BE46A5" w:rsidP="00BE46A5">
            <w:pPr>
              <w:jc w:val="right"/>
              <w:rPr>
                <w:rFonts w:asciiTheme="minorHAnsi" w:hAnsiTheme="minorHAnsi"/>
                <w:szCs w:val="23"/>
              </w:rPr>
            </w:pPr>
            <w:r w:rsidRPr="0030791F">
              <w:rPr>
                <w:color w:val="000000"/>
                <w:sz w:val="22"/>
              </w:rPr>
              <w:t>18.6</w:t>
            </w:r>
          </w:p>
        </w:tc>
        <w:tc>
          <w:tcPr>
            <w:tcW w:w="236" w:type="dxa"/>
            <w:shd w:val="clear" w:color="auto" w:fill="auto"/>
            <w:vAlign w:val="bottom"/>
          </w:tcPr>
          <w:p w14:paraId="1EE8410B"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4F14186A" w14:textId="61BB4B46" w:rsidR="00BE46A5" w:rsidRPr="0030791F" w:rsidRDefault="00BE46A5" w:rsidP="00BE46A5">
            <w:pPr>
              <w:jc w:val="right"/>
              <w:rPr>
                <w:rFonts w:asciiTheme="minorHAnsi" w:hAnsiTheme="minorHAnsi"/>
                <w:szCs w:val="23"/>
              </w:rPr>
            </w:pPr>
            <w:r w:rsidRPr="0030791F">
              <w:rPr>
                <w:color w:val="000000"/>
                <w:sz w:val="22"/>
              </w:rPr>
              <w:t>232</w:t>
            </w:r>
          </w:p>
        </w:tc>
        <w:tc>
          <w:tcPr>
            <w:tcW w:w="992" w:type="dxa"/>
            <w:shd w:val="clear" w:color="auto" w:fill="auto"/>
            <w:vAlign w:val="bottom"/>
          </w:tcPr>
          <w:p w14:paraId="50F9770B" w14:textId="694398D0" w:rsidR="00BE46A5" w:rsidRPr="0030791F" w:rsidRDefault="00BE46A5" w:rsidP="00BE46A5">
            <w:pPr>
              <w:jc w:val="right"/>
              <w:rPr>
                <w:rFonts w:asciiTheme="minorHAnsi" w:hAnsiTheme="minorHAnsi"/>
                <w:szCs w:val="23"/>
              </w:rPr>
            </w:pPr>
            <w:r w:rsidRPr="0030791F">
              <w:rPr>
                <w:color w:val="000000"/>
                <w:sz w:val="22"/>
              </w:rPr>
              <w:t>24</w:t>
            </w:r>
          </w:p>
        </w:tc>
        <w:tc>
          <w:tcPr>
            <w:tcW w:w="996" w:type="dxa"/>
            <w:tcBorders>
              <w:right w:val="single" w:sz="8" w:space="0" w:color="auto"/>
            </w:tcBorders>
            <w:shd w:val="clear" w:color="auto" w:fill="auto"/>
            <w:vAlign w:val="bottom"/>
          </w:tcPr>
          <w:p w14:paraId="0D58C75A" w14:textId="614A6257" w:rsidR="00BE46A5" w:rsidRPr="0030791F" w:rsidRDefault="00BE46A5" w:rsidP="00BE46A5">
            <w:pPr>
              <w:jc w:val="right"/>
              <w:rPr>
                <w:rFonts w:asciiTheme="minorHAnsi" w:hAnsiTheme="minorHAnsi"/>
                <w:szCs w:val="23"/>
              </w:rPr>
            </w:pPr>
            <w:r w:rsidRPr="0030791F">
              <w:rPr>
                <w:color w:val="000000"/>
                <w:sz w:val="22"/>
              </w:rPr>
              <w:t>10.3</w:t>
            </w:r>
          </w:p>
        </w:tc>
      </w:tr>
      <w:tr w:rsidR="00BE46A5" w:rsidRPr="0030791F" w14:paraId="4BCA9DE3"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60850A3" w14:textId="77777777" w:rsidR="00BE46A5" w:rsidRPr="0030791F" w:rsidRDefault="00BE46A5" w:rsidP="00BE46A5">
            <w:pPr>
              <w:ind w:left="193"/>
            </w:pPr>
            <w:r w:rsidRPr="0030791F">
              <w:t>Canterbury</w:t>
            </w:r>
          </w:p>
        </w:tc>
        <w:tc>
          <w:tcPr>
            <w:tcW w:w="992" w:type="dxa"/>
            <w:tcBorders>
              <w:left w:val="single" w:sz="4" w:space="0" w:color="auto"/>
            </w:tcBorders>
            <w:shd w:val="clear" w:color="auto" w:fill="auto"/>
            <w:vAlign w:val="bottom"/>
          </w:tcPr>
          <w:p w14:paraId="180A63A5" w14:textId="7DAB8A54" w:rsidR="00BE46A5" w:rsidRPr="0030791F" w:rsidRDefault="00BE46A5" w:rsidP="00BE46A5">
            <w:pPr>
              <w:jc w:val="right"/>
              <w:rPr>
                <w:rFonts w:asciiTheme="minorHAnsi" w:hAnsiTheme="minorHAnsi"/>
                <w:szCs w:val="23"/>
              </w:rPr>
            </w:pPr>
            <w:r w:rsidRPr="0030791F">
              <w:rPr>
                <w:color w:val="000000"/>
                <w:sz w:val="22"/>
              </w:rPr>
              <w:t>1,120</w:t>
            </w:r>
          </w:p>
        </w:tc>
        <w:tc>
          <w:tcPr>
            <w:tcW w:w="992" w:type="dxa"/>
            <w:shd w:val="clear" w:color="auto" w:fill="auto"/>
            <w:vAlign w:val="bottom"/>
          </w:tcPr>
          <w:p w14:paraId="619D7008" w14:textId="38E6B9D8" w:rsidR="00BE46A5" w:rsidRPr="0030791F" w:rsidRDefault="00BE46A5" w:rsidP="00BE46A5">
            <w:pPr>
              <w:jc w:val="right"/>
              <w:rPr>
                <w:rFonts w:asciiTheme="minorHAnsi" w:hAnsiTheme="minorHAnsi"/>
                <w:szCs w:val="23"/>
              </w:rPr>
            </w:pPr>
            <w:r w:rsidRPr="0030791F">
              <w:rPr>
                <w:color w:val="000000"/>
                <w:sz w:val="22"/>
              </w:rPr>
              <w:t>1,074</w:t>
            </w:r>
          </w:p>
        </w:tc>
        <w:tc>
          <w:tcPr>
            <w:tcW w:w="992" w:type="dxa"/>
            <w:shd w:val="clear" w:color="auto" w:fill="auto"/>
            <w:vAlign w:val="bottom"/>
          </w:tcPr>
          <w:p w14:paraId="6FDFBA7F" w14:textId="06745ABB" w:rsidR="00BE46A5" w:rsidRPr="0030791F" w:rsidRDefault="00BE46A5" w:rsidP="00BE46A5">
            <w:pPr>
              <w:jc w:val="right"/>
              <w:rPr>
                <w:rFonts w:asciiTheme="minorHAnsi" w:hAnsiTheme="minorHAnsi"/>
                <w:szCs w:val="23"/>
              </w:rPr>
            </w:pPr>
            <w:r w:rsidRPr="0030791F">
              <w:rPr>
                <w:color w:val="000000"/>
                <w:sz w:val="22"/>
              </w:rPr>
              <w:t>95.9</w:t>
            </w:r>
          </w:p>
        </w:tc>
        <w:tc>
          <w:tcPr>
            <w:tcW w:w="236" w:type="dxa"/>
            <w:tcBorders>
              <w:left w:val="nil"/>
            </w:tcBorders>
            <w:shd w:val="clear" w:color="auto" w:fill="auto"/>
            <w:vAlign w:val="bottom"/>
          </w:tcPr>
          <w:p w14:paraId="750280EF"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7C19591E" w14:textId="38C96172" w:rsidR="00BE46A5" w:rsidRPr="0030791F" w:rsidRDefault="00BE46A5" w:rsidP="00BE46A5">
            <w:pPr>
              <w:jc w:val="right"/>
              <w:rPr>
                <w:rFonts w:asciiTheme="minorHAnsi" w:hAnsiTheme="minorHAnsi"/>
                <w:szCs w:val="23"/>
              </w:rPr>
            </w:pPr>
            <w:r w:rsidRPr="0030791F">
              <w:rPr>
                <w:color w:val="000000"/>
                <w:sz w:val="22"/>
              </w:rPr>
              <w:t>88</w:t>
            </w:r>
          </w:p>
        </w:tc>
        <w:tc>
          <w:tcPr>
            <w:tcW w:w="993" w:type="dxa"/>
            <w:shd w:val="clear" w:color="auto" w:fill="auto"/>
            <w:vAlign w:val="bottom"/>
          </w:tcPr>
          <w:p w14:paraId="737CBD52" w14:textId="20AC1E05" w:rsidR="00BE46A5" w:rsidRPr="0030791F" w:rsidRDefault="00BE46A5" w:rsidP="00BE46A5">
            <w:pPr>
              <w:jc w:val="right"/>
              <w:rPr>
                <w:rFonts w:asciiTheme="minorHAnsi" w:hAnsiTheme="minorHAnsi"/>
                <w:szCs w:val="23"/>
              </w:rPr>
            </w:pPr>
            <w:r w:rsidRPr="0030791F">
              <w:rPr>
                <w:color w:val="000000"/>
                <w:sz w:val="22"/>
              </w:rPr>
              <w:t>36</w:t>
            </w:r>
          </w:p>
        </w:tc>
        <w:tc>
          <w:tcPr>
            <w:tcW w:w="992" w:type="dxa"/>
            <w:shd w:val="clear" w:color="auto" w:fill="auto"/>
            <w:vAlign w:val="bottom"/>
          </w:tcPr>
          <w:p w14:paraId="1377E283" w14:textId="060863DC" w:rsidR="00BE46A5" w:rsidRPr="0030791F" w:rsidRDefault="00BE46A5" w:rsidP="00BE46A5">
            <w:pPr>
              <w:jc w:val="right"/>
              <w:rPr>
                <w:rFonts w:asciiTheme="minorHAnsi" w:hAnsiTheme="minorHAnsi"/>
                <w:szCs w:val="23"/>
              </w:rPr>
            </w:pPr>
            <w:r w:rsidRPr="0030791F">
              <w:rPr>
                <w:color w:val="000000"/>
                <w:sz w:val="22"/>
              </w:rPr>
              <w:t>40.9</w:t>
            </w:r>
          </w:p>
        </w:tc>
        <w:tc>
          <w:tcPr>
            <w:tcW w:w="236" w:type="dxa"/>
            <w:shd w:val="clear" w:color="auto" w:fill="auto"/>
            <w:vAlign w:val="bottom"/>
          </w:tcPr>
          <w:p w14:paraId="79396878"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2A69BC3B" w14:textId="0AEBB1B0" w:rsidR="00BE46A5" w:rsidRPr="0030791F" w:rsidRDefault="00BE46A5" w:rsidP="00BE46A5">
            <w:pPr>
              <w:jc w:val="right"/>
              <w:rPr>
                <w:rFonts w:asciiTheme="minorHAnsi" w:hAnsiTheme="minorHAnsi"/>
                <w:szCs w:val="23"/>
              </w:rPr>
            </w:pPr>
            <w:r w:rsidRPr="0030791F">
              <w:rPr>
                <w:color w:val="000000"/>
                <w:sz w:val="22"/>
              </w:rPr>
              <w:t>609</w:t>
            </w:r>
          </w:p>
        </w:tc>
        <w:tc>
          <w:tcPr>
            <w:tcW w:w="992" w:type="dxa"/>
            <w:shd w:val="clear" w:color="auto" w:fill="auto"/>
            <w:vAlign w:val="bottom"/>
          </w:tcPr>
          <w:p w14:paraId="3566E7FE" w14:textId="0F0C5A59" w:rsidR="00BE46A5" w:rsidRPr="0030791F" w:rsidRDefault="00BE46A5" w:rsidP="00BE46A5">
            <w:pPr>
              <w:jc w:val="right"/>
              <w:rPr>
                <w:rFonts w:asciiTheme="minorHAnsi" w:hAnsiTheme="minorHAnsi"/>
                <w:szCs w:val="23"/>
              </w:rPr>
            </w:pPr>
            <w:r w:rsidRPr="0030791F">
              <w:rPr>
                <w:color w:val="000000"/>
                <w:sz w:val="22"/>
              </w:rPr>
              <w:t>171</w:t>
            </w:r>
          </w:p>
        </w:tc>
        <w:tc>
          <w:tcPr>
            <w:tcW w:w="996" w:type="dxa"/>
            <w:tcBorders>
              <w:right w:val="single" w:sz="8" w:space="0" w:color="auto"/>
            </w:tcBorders>
            <w:shd w:val="clear" w:color="auto" w:fill="auto"/>
            <w:vAlign w:val="bottom"/>
          </w:tcPr>
          <w:p w14:paraId="47DEDCD4" w14:textId="67F2BEA7" w:rsidR="00BE46A5" w:rsidRPr="0030791F" w:rsidRDefault="00BE46A5" w:rsidP="00BE46A5">
            <w:pPr>
              <w:jc w:val="right"/>
              <w:rPr>
                <w:rFonts w:asciiTheme="minorHAnsi" w:hAnsiTheme="minorHAnsi"/>
                <w:szCs w:val="23"/>
              </w:rPr>
            </w:pPr>
            <w:r w:rsidRPr="0030791F">
              <w:rPr>
                <w:color w:val="000000"/>
                <w:sz w:val="22"/>
              </w:rPr>
              <w:t>28.1</w:t>
            </w:r>
          </w:p>
        </w:tc>
      </w:tr>
      <w:tr w:rsidR="00BE46A5" w:rsidRPr="0030791F" w14:paraId="67E95F75"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3717E462" w14:textId="77777777" w:rsidR="00BE46A5" w:rsidRPr="0030791F" w:rsidRDefault="00BE46A5" w:rsidP="00BE46A5">
            <w:pPr>
              <w:ind w:left="193"/>
            </w:pPr>
            <w:r w:rsidRPr="0030791F">
              <w:t>Capital &amp; Coast</w:t>
            </w:r>
          </w:p>
        </w:tc>
        <w:tc>
          <w:tcPr>
            <w:tcW w:w="992" w:type="dxa"/>
            <w:tcBorders>
              <w:left w:val="single" w:sz="4" w:space="0" w:color="auto"/>
            </w:tcBorders>
            <w:shd w:val="clear" w:color="auto" w:fill="auto"/>
            <w:vAlign w:val="bottom"/>
          </w:tcPr>
          <w:p w14:paraId="2AA1520E" w14:textId="668900F4" w:rsidR="00BE46A5" w:rsidRPr="0030791F" w:rsidRDefault="00BE46A5" w:rsidP="00BE46A5">
            <w:pPr>
              <w:jc w:val="right"/>
              <w:rPr>
                <w:rFonts w:asciiTheme="minorHAnsi" w:hAnsiTheme="minorHAnsi"/>
                <w:szCs w:val="23"/>
              </w:rPr>
            </w:pPr>
            <w:r w:rsidRPr="0030791F">
              <w:rPr>
                <w:color w:val="000000"/>
                <w:sz w:val="22"/>
              </w:rPr>
              <w:t>248</w:t>
            </w:r>
          </w:p>
        </w:tc>
        <w:tc>
          <w:tcPr>
            <w:tcW w:w="992" w:type="dxa"/>
            <w:shd w:val="clear" w:color="auto" w:fill="auto"/>
            <w:vAlign w:val="bottom"/>
          </w:tcPr>
          <w:p w14:paraId="09D59D62" w14:textId="30F68D3F" w:rsidR="00BE46A5" w:rsidRPr="0030791F" w:rsidRDefault="00BE46A5" w:rsidP="00BE46A5">
            <w:pPr>
              <w:jc w:val="right"/>
              <w:rPr>
                <w:rFonts w:asciiTheme="minorHAnsi" w:hAnsiTheme="minorHAnsi"/>
                <w:szCs w:val="23"/>
              </w:rPr>
            </w:pPr>
            <w:r w:rsidRPr="0030791F">
              <w:rPr>
                <w:color w:val="000000"/>
                <w:sz w:val="22"/>
              </w:rPr>
              <w:t>229</w:t>
            </w:r>
          </w:p>
        </w:tc>
        <w:tc>
          <w:tcPr>
            <w:tcW w:w="992" w:type="dxa"/>
            <w:shd w:val="clear" w:color="auto" w:fill="auto"/>
            <w:vAlign w:val="bottom"/>
          </w:tcPr>
          <w:p w14:paraId="63037837" w14:textId="7D958658" w:rsidR="00BE46A5" w:rsidRPr="0030791F" w:rsidRDefault="00BE46A5" w:rsidP="00BE46A5">
            <w:pPr>
              <w:jc w:val="right"/>
              <w:rPr>
                <w:rFonts w:asciiTheme="minorHAnsi" w:hAnsiTheme="minorHAnsi"/>
                <w:szCs w:val="23"/>
              </w:rPr>
            </w:pPr>
            <w:r w:rsidRPr="0030791F">
              <w:rPr>
                <w:color w:val="000000"/>
                <w:sz w:val="22"/>
              </w:rPr>
              <w:t>92.3</w:t>
            </w:r>
          </w:p>
        </w:tc>
        <w:tc>
          <w:tcPr>
            <w:tcW w:w="236" w:type="dxa"/>
            <w:tcBorders>
              <w:left w:val="nil"/>
            </w:tcBorders>
            <w:shd w:val="clear" w:color="auto" w:fill="auto"/>
            <w:vAlign w:val="bottom"/>
          </w:tcPr>
          <w:p w14:paraId="1727B7FD"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69CA2EDD" w14:textId="6C4FE3B7" w:rsidR="00BE46A5" w:rsidRPr="0030791F" w:rsidRDefault="00BE46A5" w:rsidP="00BE46A5">
            <w:pPr>
              <w:jc w:val="right"/>
              <w:rPr>
                <w:rFonts w:asciiTheme="minorHAnsi" w:hAnsiTheme="minorHAnsi"/>
                <w:szCs w:val="23"/>
              </w:rPr>
            </w:pPr>
            <w:r w:rsidRPr="0030791F">
              <w:rPr>
                <w:color w:val="000000"/>
                <w:sz w:val="22"/>
              </w:rPr>
              <w:t>35</w:t>
            </w:r>
          </w:p>
        </w:tc>
        <w:tc>
          <w:tcPr>
            <w:tcW w:w="993" w:type="dxa"/>
            <w:shd w:val="clear" w:color="auto" w:fill="auto"/>
            <w:vAlign w:val="bottom"/>
          </w:tcPr>
          <w:p w14:paraId="0C74B8D8" w14:textId="4FDFC629" w:rsidR="00BE46A5" w:rsidRPr="0030791F" w:rsidRDefault="00BE46A5" w:rsidP="00BE46A5">
            <w:pPr>
              <w:jc w:val="right"/>
              <w:rPr>
                <w:rFonts w:asciiTheme="minorHAnsi" w:hAnsiTheme="minorHAnsi"/>
                <w:szCs w:val="23"/>
              </w:rPr>
            </w:pPr>
            <w:r w:rsidRPr="0030791F">
              <w:rPr>
                <w:color w:val="000000"/>
                <w:sz w:val="22"/>
              </w:rPr>
              <w:t>11</w:t>
            </w:r>
          </w:p>
        </w:tc>
        <w:tc>
          <w:tcPr>
            <w:tcW w:w="992" w:type="dxa"/>
            <w:shd w:val="clear" w:color="auto" w:fill="auto"/>
            <w:vAlign w:val="bottom"/>
          </w:tcPr>
          <w:p w14:paraId="74E3E0CD" w14:textId="56C1F546" w:rsidR="00BE46A5" w:rsidRPr="0030791F" w:rsidRDefault="00BE46A5" w:rsidP="00BE46A5">
            <w:pPr>
              <w:jc w:val="right"/>
              <w:rPr>
                <w:rFonts w:asciiTheme="minorHAnsi" w:hAnsiTheme="minorHAnsi"/>
                <w:szCs w:val="23"/>
              </w:rPr>
            </w:pPr>
            <w:r w:rsidRPr="0030791F">
              <w:rPr>
                <w:color w:val="000000"/>
                <w:sz w:val="22"/>
              </w:rPr>
              <w:t>31.4</w:t>
            </w:r>
          </w:p>
        </w:tc>
        <w:tc>
          <w:tcPr>
            <w:tcW w:w="236" w:type="dxa"/>
            <w:shd w:val="clear" w:color="auto" w:fill="auto"/>
            <w:vAlign w:val="bottom"/>
          </w:tcPr>
          <w:p w14:paraId="65340A5D"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187E6F39" w14:textId="69EB6B39" w:rsidR="00BE46A5" w:rsidRPr="0030791F" w:rsidRDefault="00BE46A5" w:rsidP="00BE46A5">
            <w:pPr>
              <w:jc w:val="right"/>
              <w:rPr>
                <w:rFonts w:asciiTheme="minorHAnsi" w:hAnsiTheme="minorHAnsi"/>
                <w:szCs w:val="23"/>
              </w:rPr>
            </w:pPr>
            <w:r w:rsidRPr="0030791F">
              <w:rPr>
                <w:color w:val="000000"/>
                <w:sz w:val="22"/>
              </w:rPr>
              <w:t>309</w:t>
            </w:r>
          </w:p>
        </w:tc>
        <w:tc>
          <w:tcPr>
            <w:tcW w:w="992" w:type="dxa"/>
            <w:shd w:val="clear" w:color="auto" w:fill="auto"/>
            <w:vAlign w:val="bottom"/>
          </w:tcPr>
          <w:p w14:paraId="457DA497" w14:textId="077D6006" w:rsidR="00BE46A5" w:rsidRPr="0030791F" w:rsidRDefault="00BE46A5" w:rsidP="00BE46A5">
            <w:pPr>
              <w:jc w:val="right"/>
              <w:rPr>
                <w:rFonts w:asciiTheme="minorHAnsi" w:hAnsiTheme="minorHAnsi"/>
                <w:szCs w:val="23"/>
              </w:rPr>
            </w:pPr>
            <w:r w:rsidRPr="0030791F">
              <w:rPr>
                <w:color w:val="000000"/>
                <w:sz w:val="22"/>
              </w:rPr>
              <w:t>81</w:t>
            </w:r>
          </w:p>
        </w:tc>
        <w:tc>
          <w:tcPr>
            <w:tcW w:w="996" w:type="dxa"/>
            <w:tcBorders>
              <w:right w:val="single" w:sz="8" w:space="0" w:color="auto"/>
            </w:tcBorders>
            <w:shd w:val="clear" w:color="auto" w:fill="auto"/>
            <w:vAlign w:val="bottom"/>
          </w:tcPr>
          <w:p w14:paraId="00200841" w14:textId="6FD97263" w:rsidR="00BE46A5" w:rsidRPr="0030791F" w:rsidRDefault="00BE46A5" w:rsidP="00BE46A5">
            <w:pPr>
              <w:jc w:val="right"/>
              <w:rPr>
                <w:rFonts w:asciiTheme="minorHAnsi" w:hAnsiTheme="minorHAnsi"/>
                <w:szCs w:val="23"/>
              </w:rPr>
            </w:pPr>
            <w:r w:rsidRPr="0030791F">
              <w:rPr>
                <w:color w:val="000000"/>
                <w:sz w:val="22"/>
              </w:rPr>
              <w:t>26.2</w:t>
            </w:r>
          </w:p>
        </w:tc>
      </w:tr>
      <w:tr w:rsidR="00BE46A5" w:rsidRPr="0030791F" w14:paraId="5D92D72A"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EFFEE08" w14:textId="77777777" w:rsidR="00BE46A5" w:rsidRPr="0030791F" w:rsidRDefault="00BE46A5" w:rsidP="00BE46A5">
            <w:pPr>
              <w:ind w:left="193"/>
            </w:pPr>
            <w:r w:rsidRPr="0030791F">
              <w:t>Counties Manukau</w:t>
            </w:r>
          </w:p>
        </w:tc>
        <w:tc>
          <w:tcPr>
            <w:tcW w:w="992" w:type="dxa"/>
            <w:tcBorders>
              <w:left w:val="single" w:sz="4" w:space="0" w:color="auto"/>
            </w:tcBorders>
            <w:shd w:val="clear" w:color="auto" w:fill="auto"/>
            <w:vAlign w:val="bottom"/>
          </w:tcPr>
          <w:p w14:paraId="3B5BB207" w14:textId="04062040" w:rsidR="00BE46A5" w:rsidRPr="0030791F" w:rsidRDefault="00BE46A5" w:rsidP="00BE46A5">
            <w:pPr>
              <w:jc w:val="right"/>
              <w:rPr>
                <w:rFonts w:asciiTheme="minorHAnsi" w:hAnsiTheme="minorHAnsi"/>
                <w:szCs w:val="23"/>
              </w:rPr>
            </w:pPr>
            <w:r w:rsidRPr="0030791F">
              <w:rPr>
                <w:color w:val="000000"/>
                <w:sz w:val="22"/>
              </w:rPr>
              <w:t>667</w:t>
            </w:r>
          </w:p>
        </w:tc>
        <w:tc>
          <w:tcPr>
            <w:tcW w:w="992" w:type="dxa"/>
            <w:shd w:val="clear" w:color="auto" w:fill="auto"/>
            <w:vAlign w:val="bottom"/>
          </w:tcPr>
          <w:p w14:paraId="47C9799B" w14:textId="7A0FFA75" w:rsidR="00BE46A5" w:rsidRPr="0030791F" w:rsidRDefault="00BE46A5" w:rsidP="00BE46A5">
            <w:pPr>
              <w:jc w:val="right"/>
              <w:rPr>
                <w:rFonts w:asciiTheme="minorHAnsi" w:hAnsiTheme="minorHAnsi"/>
                <w:szCs w:val="23"/>
              </w:rPr>
            </w:pPr>
            <w:r w:rsidRPr="0030791F">
              <w:rPr>
                <w:color w:val="000000"/>
                <w:sz w:val="22"/>
              </w:rPr>
              <w:t>615</w:t>
            </w:r>
          </w:p>
        </w:tc>
        <w:tc>
          <w:tcPr>
            <w:tcW w:w="992" w:type="dxa"/>
            <w:shd w:val="clear" w:color="auto" w:fill="auto"/>
            <w:vAlign w:val="bottom"/>
          </w:tcPr>
          <w:p w14:paraId="174AF897" w14:textId="52085815" w:rsidR="00BE46A5" w:rsidRPr="0030791F" w:rsidRDefault="00BE46A5" w:rsidP="00BE46A5">
            <w:pPr>
              <w:jc w:val="right"/>
              <w:rPr>
                <w:rFonts w:asciiTheme="minorHAnsi" w:hAnsiTheme="minorHAnsi"/>
                <w:szCs w:val="23"/>
              </w:rPr>
            </w:pPr>
            <w:r w:rsidRPr="0030791F">
              <w:rPr>
                <w:color w:val="000000"/>
                <w:sz w:val="22"/>
              </w:rPr>
              <w:t>92.2</w:t>
            </w:r>
          </w:p>
        </w:tc>
        <w:tc>
          <w:tcPr>
            <w:tcW w:w="236" w:type="dxa"/>
            <w:tcBorders>
              <w:left w:val="nil"/>
            </w:tcBorders>
            <w:shd w:val="clear" w:color="auto" w:fill="auto"/>
            <w:vAlign w:val="bottom"/>
          </w:tcPr>
          <w:p w14:paraId="322F850F"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64105FDF" w14:textId="252807F4" w:rsidR="00BE46A5" w:rsidRPr="0030791F" w:rsidRDefault="00BE46A5" w:rsidP="00BE46A5">
            <w:pPr>
              <w:jc w:val="right"/>
              <w:rPr>
                <w:rFonts w:asciiTheme="minorHAnsi" w:hAnsiTheme="minorHAnsi"/>
                <w:szCs w:val="23"/>
              </w:rPr>
            </w:pPr>
            <w:r w:rsidRPr="0030791F">
              <w:rPr>
                <w:color w:val="000000"/>
                <w:sz w:val="22"/>
              </w:rPr>
              <w:t>67</w:t>
            </w:r>
          </w:p>
        </w:tc>
        <w:tc>
          <w:tcPr>
            <w:tcW w:w="993" w:type="dxa"/>
            <w:shd w:val="clear" w:color="auto" w:fill="auto"/>
            <w:vAlign w:val="bottom"/>
          </w:tcPr>
          <w:p w14:paraId="633ADC87" w14:textId="0BC5EBD1" w:rsidR="00BE46A5" w:rsidRPr="0030791F" w:rsidRDefault="00BE46A5" w:rsidP="00BE46A5">
            <w:pPr>
              <w:jc w:val="right"/>
              <w:rPr>
                <w:rFonts w:asciiTheme="minorHAnsi" w:hAnsiTheme="minorHAnsi"/>
                <w:szCs w:val="23"/>
              </w:rPr>
            </w:pPr>
            <w:r w:rsidRPr="0030791F">
              <w:rPr>
                <w:color w:val="000000"/>
                <w:sz w:val="22"/>
              </w:rPr>
              <w:t>14</w:t>
            </w:r>
          </w:p>
        </w:tc>
        <w:tc>
          <w:tcPr>
            <w:tcW w:w="992" w:type="dxa"/>
            <w:shd w:val="clear" w:color="auto" w:fill="auto"/>
            <w:vAlign w:val="bottom"/>
          </w:tcPr>
          <w:p w14:paraId="642B242C" w14:textId="42F4720A" w:rsidR="00BE46A5" w:rsidRPr="0030791F" w:rsidRDefault="00BE46A5" w:rsidP="00BE46A5">
            <w:pPr>
              <w:jc w:val="right"/>
              <w:rPr>
                <w:rFonts w:asciiTheme="minorHAnsi" w:hAnsiTheme="minorHAnsi"/>
                <w:szCs w:val="23"/>
              </w:rPr>
            </w:pPr>
            <w:r w:rsidRPr="0030791F">
              <w:rPr>
                <w:color w:val="000000"/>
                <w:sz w:val="22"/>
              </w:rPr>
              <w:t>20.9</w:t>
            </w:r>
          </w:p>
        </w:tc>
        <w:tc>
          <w:tcPr>
            <w:tcW w:w="236" w:type="dxa"/>
            <w:shd w:val="clear" w:color="auto" w:fill="auto"/>
            <w:vAlign w:val="bottom"/>
          </w:tcPr>
          <w:p w14:paraId="661792DC"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3169EAD3" w14:textId="36C7BD8E" w:rsidR="00BE46A5" w:rsidRPr="0030791F" w:rsidRDefault="00BE46A5" w:rsidP="00BE46A5">
            <w:pPr>
              <w:jc w:val="right"/>
              <w:rPr>
                <w:rFonts w:asciiTheme="minorHAnsi" w:hAnsiTheme="minorHAnsi"/>
                <w:szCs w:val="23"/>
              </w:rPr>
            </w:pPr>
            <w:r w:rsidRPr="0030791F">
              <w:rPr>
                <w:color w:val="000000"/>
                <w:sz w:val="22"/>
              </w:rPr>
              <w:t>468</w:t>
            </w:r>
          </w:p>
        </w:tc>
        <w:tc>
          <w:tcPr>
            <w:tcW w:w="992" w:type="dxa"/>
            <w:shd w:val="clear" w:color="auto" w:fill="auto"/>
            <w:vAlign w:val="bottom"/>
          </w:tcPr>
          <w:p w14:paraId="47625F84" w14:textId="27BFB4D9" w:rsidR="00BE46A5" w:rsidRPr="0030791F" w:rsidRDefault="00BE46A5" w:rsidP="00BE46A5">
            <w:pPr>
              <w:jc w:val="right"/>
              <w:rPr>
                <w:rFonts w:asciiTheme="minorHAnsi" w:hAnsiTheme="minorHAnsi"/>
                <w:szCs w:val="23"/>
              </w:rPr>
            </w:pPr>
            <w:r w:rsidRPr="0030791F">
              <w:rPr>
                <w:color w:val="000000"/>
                <w:sz w:val="22"/>
              </w:rPr>
              <w:t>62</w:t>
            </w:r>
          </w:p>
        </w:tc>
        <w:tc>
          <w:tcPr>
            <w:tcW w:w="996" w:type="dxa"/>
            <w:tcBorders>
              <w:right w:val="single" w:sz="8" w:space="0" w:color="auto"/>
            </w:tcBorders>
            <w:shd w:val="clear" w:color="auto" w:fill="auto"/>
            <w:vAlign w:val="bottom"/>
          </w:tcPr>
          <w:p w14:paraId="23F73401" w14:textId="0089AE85" w:rsidR="00BE46A5" w:rsidRPr="0030791F" w:rsidRDefault="00BE46A5" w:rsidP="00BE46A5">
            <w:pPr>
              <w:jc w:val="right"/>
              <w:rPr>
                <w:rFonts w:asciiTheme="minorHAnsi" w:hAnsiTheme="minorHAnsi"/>
                <w:szCs w:val="23"/>
              </w:rPr>
            </w:pPr>
            <w:r w:rsidRPr="0030791F">
              <w:rPr>
                <w:color w:val="000000"/>
                <w:sz w:val="22"/>
              </w:rPr>
              <w:t>13.2</w:t>
            </w:r>
          </w:p>
        </w:tc>
      </w:tr>
      <w:tr w:rsidR="00BE46A5" w:rsidRPr="0030791F" w14:paraId="02CADFF6"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5554710" w14:textId="77777777" w:rsidR="00BE46A5" w:rsidRPr="0030791F" w:rsidRDefault="00BE46A5" w:rsidP="00BE46A5">
            <w:pPr>
              <w:ind w:left="193"/>
            </w:pPr>
            <w:r w:rsidRPr="0030791F">
              <w:t>Hawke's Bay</w:t>
            </w:r>
          </w:p>
        </w:tc>
        <w:tc>
          <w:tcPr>
            <w:tcW w:w="992" w:type="dxa"/>
            <w:tcBorders>
              <w:left w:val="single" w:sz="4" w:space="0" w:color="auto"/>
            </w:tcBorders>
            <w:shd w:val="clear" w:color="auto" w:fill="auto"/>
            <w:vAlign w:val="bottom"/>
          </w:tcPr>
          <w:p w14:paraId="139424BB" w14:textId="3CF8D4F2" w:rsidR="00BE46A5" w:rsidRPr="0030791F" w:rsidRDefault="00BE46A5" w:rsidP="00BE46A5">
            <w:pPr>
              <w:jc w:val="right"/>
              <w:rPr>
                <w:rFonts w:asciiTheme="minorHAnsi" w:hAnsiTheme="minorHAnsi"/>
                <w:szCs w:val="23"/>
              </w:rPr>
            </w:pPr>
            <w:r w:rsidRPr="0030791F">
              <w:rPr>
                <w:color w:val="000000"/>
                <w:sz w:val="22"/>
              </w:rPr>
              <w:t>177</w:t>
            </w:r>
          </w:p>
        </w:tc>
        <w:tc>
          <w:tcPr>
            <w:tcW w:w="992" w:type="dxa"/>
            <w:shd w:val="clear" w:color="auto" w:fill="auto"/>
            <w:vAlign w:val="bottom"/>
          </w:tcPr>
          <w:p w14:paraId="3551CD56" w14:textId="310E1D56" w:rsidR="00BE46A5" w:rsidRPr="0030791F" w:rsidRDefault="00BE46A5" w:rsidP="00BE46A5">
            <w:pPr>
              <w:jc w:val="right"/>
              <w:rPr>
                <w:rFonts w:asciiTheme="minorHAnsi" w:hAnsiTheme="minorHAnsi"/>
                <w:szCs w:val="23"/>
              </w:rPr>
            </w:pPr>
            <w:r w:rsidRPr="0030791F">
              <w:rPr>
                <w:color w:val="000000"/>
                <w:sz w:val="22"/>
              </w:rPr>
              <w:t>166</w:t>
            </w:r>
          </w:p>
        </w:tc>
        <w:tc>
          <w:tcPr>
            <w:tcW w:w="992" w:type="dxa"/>
            <w:shd w:val="clear" w:color="auto" w:fill="auto"/>
            <w:vAlign w:val="bottom"/>
          </w:tcPr>
          <w:p w14:paraId="1E3F26F3" w14:textId="05882DE2" w:rsidR="00BE46A5" w:rsidRPr="0030791F" w:rsidRDefault="00BE46A5" w:rsidP="00BE46A5">
            <w:pPr>
              <w:jc w:val="right"/>
              <w:rPr>
                <w:rFonts w:asciiTheme="minorHAnsi" w:hAnsiTheme="minorHAnsi"/>
                <w:szCs w:val="23"/>
              </w:rPr>
            </w:pPr>
            <w:r w:rsidRPr="0030791F">
              <w:rPr>
                <w:color w:val="000000"/>
                <w:sz w:val="22"/>
              </w:rPr>
              <w:t>93.8</w:t>
            </w:r>
          </w:p>
        </w:tc>
        <w:tc>
          <w:tcPr>
            <w:tcW w:w="236" w:type="dxa"/>
            <w:tcBorders>
              <w:left w:val="nil"/>
            </w:tcBorders>
            <w:shd w:val="clear" w:color="auto" w:fill="auto"/>
            <w:vAlign w:val="bottom"/>
          </w:tcPr>
          <w:p w14:paraId="77C5EF6C"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7F7EF672" w14:textId="5454EF12" w:rsidR="00BE46A5" w:rsidRPr="0030791F" w:rsidRDefault="00BE46A5" w:rsidP="00BE46A5">
            <w:pPr>
              <w:jc w:val="right"/>
              <w:rPr>
                <w:rFonts w:asciiTheme="minorHAnsi" w:hAnsiTheme="minorHAnsi"/>
                <w:szCs w:val="23"/>
              </w:rPr>
            </w:pPr>
            <w:r w:rsidRPr="0030791F">
              <w:rPr>
                <w:color w:val="000000"/>
                <w:sz w:val="22"/>
              </w:rPr>
              <w:t>17</w:t>
            </w:r>
          </w:p>
        </w:tc>
        <w:tc>
          <w:tcPr>
            <w:tcW w:w="993" w:type="dxa"/>
            <w:shd w:val="clear" w:color="auto" w:fill="auto"/>
            <w:vAlign w:val="bottom"/>
          </w:tcPr>
          <w:p w14:paraId="44C16920" w14:textId="596479AD" w:rsidR="00BE46A5" w:rsidRPr="0030791F" w:rsidRDefault="00BE46A5" w:rsidP="00BE46A5">
            <w:pPr>
              <w:jc w:val="right"/>
              <w:rPr>
                <w:rFonts w:asciiTheme="minorHAnsi" w:hAnsiTheme="minorHAnsi"/>
                <w:szCs w:val="23"/>
              </w:rPr>
            </w:pPr>
            <w:r w:rsidRPr="0030791F">
              <w:rPr>
                <w:color w:val="000000"/>
                <w:sz w:val="22"/>
              </w:rPr>
              <w:t>6</w:t>
            </w:r>
          </w:p>
        </w:tc>
        <w:tc>
          <w:tcPr>
            <w:tcW w:w="992" w:type="dxa"/>
            <w:shd w:val="clear" w:color="auto" w:fill="auto"/>
            <w:vAlign w:val="bottom"/>
          </w:tcPr>
          <w:p w14:paraId="4AEAD840" w14:textId="7E9CD083" w:rsidR="00BE46A5" w:rsidRPr="0030791F" w:rsidRDefault="00BE46A5" w:rsidP="00BE46A5">
            <w:pPr>
              <w:jc w:val="right"/>
              <w:rPr>
                <w:rFonts w:asciiTheme="minorHAnsi" w:hAnsiTheme="minorHAnsi"/>
                <w:szCs w:val="23"/>
              </w:rPr>
            </w:pPr>
            <w:r w:rsidRPr="0030791F">
              <w:rPr>
                <w:color w:val="000000"/>
                <w:sz w:val="22"/>
              </w:rPr>
              <w:t>35.3</w:t>
            </w:r>
          </w:p>
        </w:tc>
        <w:tc>
          <w:tcPr>
            <w:tcW w:w="236" w:type="dxa"/>
            <w:shd w:val="clear" w:color="auto" w:fill="auto"/>
            <w:vAlign w:val="bottom"/>
          </w:tcPr>
          <w:p w14:paraId="2E76F11C"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240C7B31" w14:textId="60F83CA8" w:rsidR="00BE46A5" w:rsidRPr="0030791F" w:rsidRDefault="00BE46A5" w:rsidP="00BE46A5">
            <w:pPr>
              <w:jc w:val="right"/>
              <w:rPr>
                <w:rFonts w:asciiTheme="minorHAnsi" w:hAnsiTheme="minorHAnsi"/>
                <w:szCs w:val="23"/>
              </w:rPr>
            </w:pPr>
            <w:r w:rsidRPr="0030791F">
              <w:rPr>
                <w:color w:val="000000"/>
                <w:sz w:val="22"/>
              </w:rPr>
              <w:t>151</w:t>
            </w:r>
          </w:p>
        </w:tc>
        <w:tc>
          <w:tcPr>
            <w:tcW w:w="992" w:type="dxa"/>
            <w:shd w:val="clear" w:color="auto" w:fill="auto"/>
            <w:vAlign w:val="bottom"/>
          </w:tcPr>
          <w:p w14:paraId="0DDECD3D" w14:textId="2E3BD7AB" w:rsidR="00BE46A5" w:rsidRPr="0030791F" w:rsidRDefault="00BE46A5" w:rsidP="00BE46A5">
            <w:pPr>
              <w:jc w:val="right"/>
              <w:rPr>
                <w:rFonts w:asciiTheme="minorHAnsi" w:hAnsiTheme="minorHAnsi"/>
                <w:szCs w:val="23"/>
              </w:rPr>
            </w:pPr>
            <w:r w:rsidRPr="0030791F">
              <w:rPr>
                <w:color w:val="000000"/>
                <w:sz w:val="22"/>
              </w:rPr>
              <w:t>25</w:t>
            </w:r>
          </w:p>
        </w:tc>
        <w:tc>
          <w:tcPr>
            <w:tcW w:w="996" w:type="dxa"/>
            <w:tcBorders>
              <w:right w:val="single" w:sz="8" w:space="0" w:color="auto"/>
            </w:tcBorders>
            <w:shd w:val="clear" w:color="auto" w:fill="auto"/>
            <w:vAlign w:val="bottom"/>
          </w:tcPr>
          <w:p w14:paraId="377446BF" w14:textId="48CD7E68" w:rsidR="00BE46A5" w:rsidRPr="0030791F" w:rsidRDefault="00BE46A5" w:rsidP="00BE46A5">
            <w:pPr>
              <w:jc w:val="right"/>
              <w:rPr>
                <w:rFonts w:asciiTheme="minorHAnsi" w:hAnsiTheme="minorHAnsi"/>
                <w:szCs w:val="23"/>
              </w:rPr>
            </w:pPr>
            <w:r w:rsidRPr="0030791F">
              <w:rPr>
                <w:color w:val="000000"/>
                <w:sz w:val="22"/>
              </w:rPr>
              <w:t>16.6</w:t>
            </w:r>
          </w:p>
        </w:tc>
      </w:tr>
      <w:tr w:rsidR="00BE46A5" w:rsidRPr="0030791F" w14:paraId="50FC13A3"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3BFE9A4A" w14:textId="77777777" w:rsidR="00BE46A5" w:rsidRPr="0030791F" w:rsidRDefault="00BE46A5" w:rsidP="00BE46A5">
            <w:pPr>
              <w:ind w:left="193"/>
            </w:pPr>
            <w:r w:rsidRPr="0030791F">
              <w:t>Hutt Valley</w:t>
            </w:r>
          </w:p>
        </w:tc>
        <w:tc>
          <w:tcPr>
            <w:tcW w:w="992" w:type="dxa"/>
            <w:tcBorders>
              <w:left w:val="single" w:sz="4" w:space="0" w:color="auto"/>
            </w:tcBorders>
            <w:shd w:val="clear" w:color="auto" w:fill="auto"/>
            <w:vAlign w:val="bottom"/>
          </w:tcPr>
          <w:p w14:paraId="3171CC06" w14:textId="0E7739F8" w:rsidR="00BE46A5" w:rsidRPr="0030791F" w:rsidRDefault="00BE46A5" w:rsidP="00BE46A5">
            <w:pPr>
              <w:jc w:val="right"/>
              <w:rPr>
                <w:rFonts w:asciiTheme="minorHAnsi" w:hAnsiTheme="minorHAnsi"/>
                <w:szCs w:val="23"/>
              </w:rPr>
            </w:pPr>
            <w:r w:rsidRPr="0030791F">
              <w:rPr>
                <w:color w:val="000000"/>
                <w:sz w:val="22"/>
              </w:rPr>
              <w:t>147</w:t>
            </w:r>
          </w:p>
        </w:tc>
        <w:tc>
          <w:tcPr>
            <w:tcW w:w="992" w:type="dxa"/>
            <w:shd w:val="clear" w:color="auto" w:fill="auto"/>
            <w:vAlign w:val="bottom"/>
          </w:tcPr>
          <w:p w14:paraId="75ACC311" w14:textId="0EF79EF0" w:rsidR="00BE46A5" w:rsidRPr="0030791F" w:rsidRDefault="00BE46A5" w:rsidP="00BE46A5">
            <w:pPr>
              <w:jc w:val="right"/>
              <w:rPr>
                <w:rFonts w:asciiTheme="minorHAnsi" w:hAnsiTheme="minorHAnsi"/>
                <w:szCs w:val="23"/>
              </w:rPr>
            </w:pPr>
            <w:r w:rsidRPr="0030791F">
              <w:rPr>
                <w:color w:val="000000"/>
                <w:sz w:val="22"/>
              </w:rPr>
              <w:t>138</w:t>
            </w:r>
          </w:p>
        </w:tc>
        <w:tc>
          <w:tcPr>
            <w:tcW w:w="992" w:type="dxa"/>
            <w:shd w:val="clear" w:color="auto" w:fill="auto"/>
            <w:vAlign w:val="bottom"/>
          </w:tcPr>
          <w:p w14:paraId="7FC4488D" w14:textId="4C99075F" w:rsidR="00BE46A5" w:rsidRPr="0030791F" w:rsidRDefault="00BE46A5" w:rsidP="00BE46A5">
            <w:pPr>
              <w:jc w:val="right"/>
              <w:rPr>
                <w:rFonts w:asciiTheme="minorHAnsi" w:hAnsiTheme="minorHAnsi"/>
                <w:szCs w:val="23"/>
              </w:rPr>
            </w:pPr>
            <w:r w:rsidRPr="0030791F">
              <w:rPr>
                <w:color w:val="000000"/>
                <w:sz w:val="22"/>
              </w:rPr>
              <w:t>93.9</w:t>
            </w:r>
          </w:p>
        </w:tc>
        <w:tc>
          <w:tcPr>
            <w:tcW w:w="236" w:type="dxa"/>
            <w:tcBorders>
              <w:left w:val="nil"/>
            </w:tcBorders>
            <w:shd w:val="clear" w:color="auto" w:fill="auto"/>
            <w:vAlign w:val="bottom"/>
          </w:tcPr>
          <w:p w14:paraId="28204049"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784EFC1E" w14:textId="25BCAB78" w:rsidR="00BE46A5" w:rsidRPr="0030791F" w:rsidRDefault="00BE46A5" w:rsidP="00BE46A5">
            <w:pPr>
              <w:jc w:val="right"/>
              <w:rPr>
                <w:rFonts w:asciiTheme="minorHAnsi" w:hAnsiTheme="minorHAnsi"/>
                <w:szCs w:val="23"/>
              </w:rPr>
            </w:pPr>
            <w:r w:rsidRPr="0030791F">
              <w:rPr>
                <w:color w:val="000000"/>
                <w:sz w:val="22"/>
              </w:rPr>
              <w:t>7</w:t>
            </w:r>
          </w:p>
        </w:tc>
        <w:tc>
          <w:tcPr>
            <w:tcW w:w="993" w:type="dxa"/>
            <w:shd w:val="clear" w:color="auto" w:fill="auto"/>
            <w:vAlign w:val="bottom"/>
          </w:tcPr>
          <w:p w14:paraId="092B15AB" w14:textId="520AD9E8" w:rsidR="00BE46A5" w:rsidRPr="0030791F" w:rsidRDefault="00BE46A5" w:rsidP="00BE46A5">
            <w:pPr>
              <w:jc w:val="right"/>
              <w:rPr>
                <w:rFonts w:asciiTheme="minorHAnsi" w:hAnsiTheme="minorHAnsi"/>
                <w:szCs w:val="23"/>
              </w:rPr>
            </w:pPr>
            <w:r w:rsidRPr="0030791F">
              <w:rPr>
                <w:color w:val="000000"/>
                <w:sz w:val="22"/>
              </w:rPr>
              <w:t>2</w:t>
            </w:r>
          </w:p>
        </w:tc>
        <w:tc>
          <w:tcPr>
            <w:tcW w:w="992" w:type="dxa"/>
            <w:shd w:val="clear" w:color="auto" w:fill="auto"/>
            <w:vAlign w:val="bottom"/>
          </w:tcPr>
          <w:p w14:paraId="54EB03E2" w14:textId="055685C8" w:rsidR="00BE46A5" w:rsidRPr="0030791F" w:rsidRDefault="00BE46A5" w:rsidP="00BE46A5">
            <w:pPr>
              <w:jc w:val="right"/>
              <w:rPr>
                <w:rFonts w:asciiTheme="minorHAnsi" w:hAnsiTheme="minorHAnsi"/>
                <w:szCs w:val="23"/>
              </w:rPr>
            </w:pPr>
            <w:r w:rsidRPr="0030791F">
              <w:rPr>
                <w:color w:val="000000"/>
                <w:sz w:val="22"/>
              </w:rPr>
              <w:t>28.6</w:t>
            </w:r>
          </w:p>
        </w:tc>
        <w:tc>
          <w:tcPr>
            <w:tcW w:w="236" w:type="dxa"/>
            <w:shd w:val="clear" w:color="auto" w:fill="auto"/>
            <w:vAlign w:val="bottom"/>
          </w:tcPr>
          <w:p w14:paraId="5700C8DF"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5426EFB2" w14:textId="6356FDBB" w:rsidR="00BE46A5" w:rsidRPr="0030791F" w:rsidRDefault="00BE46A5" w:rsidP="00BE46A5">
            <w:pPr>
              <w:jc w:val="right"/>
              <w:rPr>
                <w:rFonts w:asciiTheme="minorHAnsi" w:hAnsiTheme="minorHAnsi"/>
                <w:szCs w:val="23"/>
              </w:rPr>
            </w:pPr>
            <w:r w:rsidRPr="0030791F">
              <w:rPr>
                <w:color w:val="000000"/>
                <w:sz w:val="22"/>
              </w:rPr>
              <w:t>105</w:t>
            </w:r>
          </w:p>
        </w:tc>
        <w:tc>
          <w:tcPr>
            <w:tcW w:w="992" w:type="dxa"/>
            <w:shd w:val="clear" w:color="auto" w:fill="auto"/>
            <w:vAlign w:val="bottom"/>
          </w:tcPr>
          <w:p w14:paraId="74C673F3" w14:textId="1B50D1FE" w:rsidR="00BE46A5" w:rsidRPr="0030791F" w:rsidRDefault="00BE46A5" w:rsidP="00BE46A5">
            <w:pPr>
              <w:jc w:val="right"/>
              <w:rPr>
                <w:rFonts w:asciiTheme="minorHAnsi" w:hAnsiTheme="minorHAnsi"/>
                <w:szCs w:val="23"/>
              </w:rPr>
            </w:pPr>
            <w:r w:rsidRPr="0030791F">
              <w:rPr>
                <w:color w:val="000000"/>
                <w:sz w:val="22"/>
              </w:rPr>
              <w:t>23</w:t>
            </w:r>
          </w:p>
        </w:tc>
        <w:tc>
          <w:tcPr>
            <w:tcW w:w="996" w:type="dxa"/>
            <w:tcBorders>
              <w:right w:val="single" w:sz="8" w:space="0" w:color="auto"/>
            </w:tcBorders>
            <w:shd w:val="clear" w:color="auto" w:fill="auto"/>
            <w:vAlign w:val="bottom"/>
          </w:tcPr>
          <w:p w14:paraId="7C5B2DE1" w14:textId="0694B5B3" w:rsidR="00BE46A5" w:rsidRPr="0030791F" w:rsidRDefault="00BE46A5" w:rsidP="00BE46A5">
            <w:pPr>
              <w:jc w:val="right"/>
              <w:rPr>
                <w:rFonts w:asciiTheme="minorHAnsi" w:hAnsiTheme="minorHAnsi"/>
                <w:szCs w:val="23"/>
              </w:rPr>
            </w:pPr>
            <w:r w:rsidRPr="0030791F">
              <w:rPr>
                <w:color w:val="000000"/>
                <w:sz w:val="22"/>
              </w:rPr>
              <w:t>21.9</w:t>
            </w:r>
          </w:p>
        </w:tc>
      </w:tr>
      <w:tr w:rsidR="00BE46A5" w:rsidRPr="0030791F" w14:paraId="19E3088C"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18A3AA4" w14:textId="77777777" w:rsidR="00BE46A5" w:rsidRPr="0030791F" w:rsidRDefault="00BE46A5" w:rsidP="00BE46A5">
            <w:pPr>
              <w:ind w:left="193"/>
            </w:pPr>
            <w:r w:rsidRPr="0030791F">
              <w:t>Lakes</w:t>
            </w:r>
          </w:p>
        </w:tc>
        <w:tc>
          <w:tcPr>
            <w:tcW w:w="992" w:type="dxa"/>
            <w:tcBorders>
              <w:left w:val="single" w:sz="4" w:space="0" w:color="auto"/>
            </w:tcBorders>
            <w:shd w:val="clear" w:color="auto" w:fill="auto"/>
            <w:vAlign w:val="bottom"/>
          </w:tcPr>
          <w:p w14:paraId="5EF88B08" w14:textId="120B3EE4" w:rsidR="00BE46A5" w:rsidRPr="0030791F" w:rsidRDefault="00BE46A5" w:rsidP="00BE46A5">
            <w:pPr>
              <w:jc w:val="right"/>
              <w:rPr>
                <w:rFonts w:asciiTheme="minorHAnsi" w:hAnsiTheme="minorHAnsi"/>
                <w:szCs w:val="23"/>
              </w:rPr>
            </w:pPr>
            <w:r w:rsidRPr="0030791F">
              <w:rPr>
                <w:color w:val="000000"/>
                <w:sz w:val="22"/>
              </w:rPr>
              <w:t>170</w:t>
            </w:r>
          </w:p>
        </w:tc>
        <w:tc>
          <w:tcPr>
            <w:tcW w:w="992" w:type="dxa"/>
            <w:shd w:val="clear" w:color="auto" w:fill="auto"/>
            <w:vAlign w:val="bottom"/>
          </w:tcPr>
          <w:p w14:paraId="7FFA89A5" w14:textId="54786068" w:rsidR="00BE46A5" w:rsidRPr="0030791F" w:rsidRDefault="00BE46A5" w:rsidP="00BE46A5">
            <w:pPr>
              <w:jc w:val="right"/>
              <w:rPr>
                <w:rFonts w:asciiTheme="minorHAnsi" w:hAnsiTheme="minorHAnsi"/>
                <w:szCs w:val="23"/>
              </w:rPr>
            </w:pPr>
            <w:r w:rsidRPr="0030791F">
              <w:rPr>
                <w:color w:val="000000"/>
                <w:sz w:val="22"/>
              </w:rPr>
              <w:t>153</w:t>
            </w:r>
          </w:p>
        </w:tc>
        <w:tc>
          <w:tcPr>
            <w:tcW w:w="992" w:type="dxa"/>
            <w:shd w:val="clear" w:color="auto" w:fill="auto"/>
            <w:vAlign w:val="bottom"/>
          </w:tcPr>
          <w:p w14:paraId="497F73AE" w14:textId="29175CBC" w:rsidR="00BE46A5" w:rsidRPr="0030791F" w:rsidRDefault="00BE46A5" w:rsidP="00BE46A5">
            <w:pPr>
              <w:jc w:val="right"/>
              <w:rPr>
                <w:rFonts w:asciiTheme="minorHAnsi" w:hAnsiTheme="minorHAnsi"/>
                <w:szCs w:val="23"/>
              </w:rPr>
            </w:pPr>
            <w:r w:rsidRPr="0030791F">
              <w:rPr>
                <w:color w:val="000000"/>
                <w:sz w:val="22"/>
              </w:rPr>
              <w:t>90.0</w:t>
            </w:r>
          </w:p>
        </w:tc>
        <w:tc>
          <w:tcPr>
            <w:tcW w:w="236" w:type="dxa"/>
            <w:tcBorders>
              <w:left w:val="nil"/>
            </w:tcBorders>
            <w:shd w:val="clear" w:color="auto" w:fill="auto"/>
            <w:vAlign w:val="bottom"/>
          </w:tcPr>
          <w:p w14:paraId="3985B40D"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59592865" w14:textId="004D61CE" w:rsidR="00BE46A5" w:rsidRPr="0030791F" w:rsidRDefault="00BE46A5" w:rsidP="00BE46A5">
            <w:pPr>
              <w:jc w:val="right"/>
              <w:rPr>
                <w:rFonts w:asciiTheme="minorHAnsi" w:hAnsiTheme="minorHAnsi"/>
                <w:szCs w:val="23"/>
              </w:rPr>
            </w:pPr>
            <w:r w:rsidRPr="0030791F">
              <w:rPr>
                <w:color w:val="000000"/>
                <w:sz w:val="22"/>
              </w:rPr>
              <w:t>13</w:t>
            </w:r>
          </w:p>
        </w:tc>
        <w:tc>
          <w:tcPr>
            <w:tcW w:w="993" w:type="dxa"/>
            <w:shd w:val="clear" w:color="auto" w:fill="auto"/>
            <w:vAlign w:val="bottom"/>
          </w:tcPr>
          <w:p w14:paraId="4C6F8415" w14:textId="33ADD695" w:rsidR="00BE46A5" w:rsidRPr="0030791F" w:rsidRDefault="00BE46A5" w:rsidP="00BE46A5">
            <w:pPr>
              <w:jc w:val="right"/>
              <w:rPr>
                <w:rFonts w:asciiTheme="minorHAnsi" w:hAnsiTheme="minorHAnsi"/>
                <w:szCs w:val="23"/>
              </w:rPr>
            </w:pPr>
            <w:r w:rsidRPr="0030791F">
              <w:rPr>
                <w:color w:val="000000"/>
                <w:sz w:val="22"/>
              </w:rPr>
              <w:t>4</w:t>
            </w:r>
          </w:p>
        </w:tc>
        <w:tc>
          <w:tcPr>
            <w:tcW w:w="992" w:type="dxa"/>
            <w:shd w:val="clear" w:color="auto" w:fill="auto"/>
            <w:vAlign w:val="bottom"/>
          </w:tcPr>
          <w:p w14:paraId="6D2AE7DA" w14:textId="2F0DD531" w:rsidR="00BE46A5" w:rsidRPr="0030791F" w:rsidRDefault="00BE46A5" w:rsidP="00BE46A5">
            <w:pPr>
              <w:jc w:val="right"/>
              <w:rPr>
                <w:rFonts w:asciiTheme="minorHAnsi" w:hAnsiTheme="minorHAnsi"/>
                <w:szCs w:val="23"/>
              </w:rPr>
            </w:pPr>
            <w:r w:rsidRPr="0030791F">
              <w:rPr>
                <w:color w:val="000000"/>
                <w:sz w:val="22"/>
              </w:rPr>
              <w:t>30.8</w:t>
            </w:r>
          </w:p>
        </w:tc>
        <w:tc>
          <w:tcPr>
            <w:tcW w:w="236" w:type="dxa"/>
            <w:shd w:val="clear" w:color="auto" w:fill="auto"/>
            <w:vAlign w:val="bottom"/>
          </w:tcPr>
          <w:p w14:paraId="220D8850"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7C33311D" w14:textId="40B89078" w:rsidR="00BE46A5" w:rsidRPr="0030791F" w:rsidRDefault="00BE46A5" w:rsidP="00BE46A5">
            <w:pPr>
              <w:jc w:val="right"/>
              <w:rPr>
                <w:rFonts w:asciiTheme="minorHAnsi" w:hAnsiTheme="minorHAnsi"/>
                <w:szCs w:val="23"/>
              </w:rPr>
            </w:pPr>
            <w:r w:rsidRPr="0030791F">
              <w:rPr>
                <w:color w:val="000000"/>
                <w:sz w:val="22"/>
              </w:rPr>
              <w:t>99</w:t>
            </w:r>
          </w:p>
        </w:tc>
        <w:tc>
          <w:tcPr>
            <w:tcW w:w="992" w:type="dxa"/>
            <w:shd w:val="clear" w:color="auto" w:fill="auto"/>
            <w:vAlign w:val="bottom"/>
          </w:tcPr>
          <w:p w14:paraId="52F00D63" w14:textId="038B1301" w:rsidR="00BE46A5" w:rsidRPr="0030791F" w:rsidRDefault="00BE46A5" w:rsidP="00BE46A5">
            <w:pPr>
              <w:jc w:val="right"/>
              <w:rPr>
                <w:rFonts w:asciiTheme="minorHAnsi" w:hAnsiTheme="minorHAnsi"/>
                <w:szCs w:val="23"/>
              </w:rPr>
            </w:pPr>
            <w:r w:rsidRPr="0030791F">
              <w:rPr>
                <w:color w:val="000000"/>
                <w:sz w:val="22"/>
              </w:rPr>
              <w:t>16</w:t>
            </w:r>
          </w:p>
        </w:tc>
        <w:tc>
          <w:tcPr>
            <w:tcW w:w="996" w:type="dxa"/>
            <w:tcBorders>
              <w:right w:val="single" w:sz="8" w:space="0" w:color="auto"/>
            </w:tcBorders>
            <w:shd w:val="clear" w:color="auto" w:fill="auto"/>
            <w:vAlign w:val="bottom"/>
          </w:tcPr>
          <w:p w14:paraId="5E3E5F83" w14:textId="0964C4D0" w:rsidR="00BE46A5" w:rsidRPr="0030791F" w:rsidRDefault="00BE46A5" w:rsidP="00BE46A5">
            <w:pPr>
              <w:jc w:val="right"/>
              <w:rPr>
                <w:rFonts w:asciiTheme="minorHAnsi" w:hAnsiTheme="minorHAnsi"/>
                <w:szCs w:val="23"/>
              </w:rPr>
            </w:pPr>
            <w:r w:rsidRPr="0030791F">
              <w:rPr>
                <w:color w:val="000000"/>
                <w:sz w:val="22"/>
              </w:rPr>
              <w:t>16.2</w:t>
            </w:r>
          </w:p>
        </w:tc>
      </w:tr>
      <w:tr w:rsidR="00BE46A5" w:rsidRPr="0030791F" w14:paraId="5A804895"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35CBA22D" w14:textId="77777777" w:rsidR="00BE46A5" w:rsidRPr="0030791F" w:rsidRDefault="00BE46A5" w:rsidP="00BE46A5">
            <w:pPr>
              <w:ind w:left="193"/>
            </w:pPr>
            <w:r w:rsidRPr="0030791F">
              <w:t>Mid Central</w:t>
            </w:r>
          </w:p>
        </w:tc>
        <w:tc>
          <w:tcPr>
            <w:tcW w:w="992" w:type="dxa"/>
            <w:tcBorders>
              <w:left w:val="single" w:sz="4" w:space="0" w:color="auto"/>
            </w:tcBorders>
            <w:shd w:val="clear" w:color="auto" w:fill="auto"/>
            <w:vAlign w:val="bottom"/>
          </w:tcPr>
          <w:p w14:paraId="60195E7B" w14:textId="79DF22EB" w:rsidR="00BE46A5" w:rsidRPr="0030791F" w:rsidRDefault="00BE46A5" w:rsidP="00BE46A5">
            <w:pPr>
              <w:jc w:val="right"/>
              <w:rPr>
                <w:rFonts w:asciiTheme="minorHAnsi" w:hAnsiTheme="minorHAnsi"/>
                <w:szCs w:val="23"/>
              </w:rPr>
            </w:pPr>
            <w:r w:rsidRPr="0030791F">
              <w:rPr>
                <w:color w:val="000000"/>
                <w:sz w:val="22"/>
              </w:rPr>
              <w:t>336</w:t>
            </w:r>
          </w:p>
        </w:tc>
        <w:tc>
          <w:tcPr>
            <w:tcW w:w="992" w:type="dxa"/>
            <w:shd w:val="clear" w:color="auto" w:fill="auto"/>
            <w:vAlign w:val="bottom"/>
          </w:tcPr>
          <w:p w14:paraId="484A6F1F" w14:textId="004B9CE4" w:rsidR="00BE46A5" w:rsidRPr="0030791F" w:rsidRDefault="00BE46A5" w:rsidP="00BE46A5">
            <w:pPr>
              <w:jc w:val="right"/>
              <w:rPr>
                <w:rFonts w:asciiTheme="minorHAnsi" w:hAnsiTheme="minorHAnsi"/>
                <w:szCs w:val="23"/>
              </w:rPr>
            </w:pPr>
            <w:r w:rsidRPr="0030791F">
              <w:rPr>
                <w:color w:val="000000"/>
                <w:sz w:val="22"/>
              </w:rPr>
              <w:t>318</w:t>
            </w:r>
          </w:p>
        </w:tc>
        <w:tc>
          <w:tcPr>
            <w:tcW w:w="992" w:type="dxa"/>
            <w:shd w:val="clear" w:color="auto" w:fill="auto"/>
            <w:vAlign w:val="bottom"/>
          </w:tcPr>
          <w:p w14:paraId="6A95DB51" w14:textId="6FCE92B1" w:rsidR="00BE46A5" w:rsidRPr="0030791F" w:rsidRDefault="00BE46A5" w:rsidP="00BE46A5">
            <w:pPr>
              <w:jc w:val="right"/>
              <w:rPr>
                <w:rFonts w:asciiTheme="minorHAnsi" w:hAnsiTheme="minorHAnsi"/>
                <w:szCs w:val="23"/>
              </w:rPr>
            </w:pPr>
            <w:r w:rsidRPr="0030791F">
              <w:rPr>
                <w:color w:val="000000"/>
                <w:sz w:val="22"/>
              </w:rPr>
              <w:t>94.6</w:t>
            </w:r>
          </w:p>
        </w:tc>
        <w:tc>
          <w:tcPr>
            <w:tcW w:w="236" w:type="dxa"/>
            <w:tcBorders>
              <w:left w:val="nil"/>
            </w:tcBorders>
            <w:shd w:val="clear" w:color="auto" w:fill="auto"/>
            <w:vAlign w:val="bottom"/>
          </w:tcPr>
          <w:p w14:paraId="120B9137"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60CE95D6" w14:textId="62DE9586" w:rsidR="00BE46A5" w:rsidRPr="0030791F" w:rsidRDefault="00BE46A5" w:rsidP="00BE46A5">
            <w:pPr>
              <w:jc w:val="right"/>
              <w:rPr>
                <w:rFonts w:asciiTheme="minorHAnsi" w:hAnsiTheme="minorHAnsi"/>
                <w:szCs w:val="23"/>
              </w:rPr>
            </w:pPr>
            <w:r w:rsidRPr="0030791F">
              <w:rPr>
                <w:color w:val="000000"/>
                <w:sz w:val="22"/>
              </w:rPr>
              <w:t>23</w:t>
            </w:r>
          </w:p>
        </w:tc>
        <w:tc>
          <w:tcPr>
            <w:tcW w:w="993" w:type="dxa"/>
            <w:shd w:val="clear" w:color="auto" w:fill="auto"/>
            <w:vAlign w:val="bottom"/>
          </w:tcPr>
          <w:p w14:paraId="70572F0C" w14:textId="101B1C43" w:rsidR="00BE46A5" w:rsidRPr="0030791F" w:rsidRDefault="00BE46A5" w:rsidP="00BE46A5">
            <w:pPr>
              <w:jc w:val="right"/>
              <w:rPr>
                <w:rFonts w:asciiTheme="minorHAnsi" w:hAnsiTheme="minorHAnsi"/>
                <w:szCs w:val="23"/>
              </w:rPr>
            </w:pPr>
            <w:r w:rsidRPr="0030791F">
              <w:rPr>
                <w:color w:val="000000"/>
                <w:sz w:val="22"/>
              </w:rPr>
              <w:t>7</w:t>
            </w:r>
          </w:p>
        </w:tc>
        <w:tc>
          <w:tcPr>
            <w:tcW w:w="992" w:type="dxa"/>
            <w:shd w:val="clear" w:color="auto" w:fill="auto"/>
            <w:vAlign w:val="bottom"/>
          </w:tcPr>
          <w:p w14:paraId="5BB4C64F" w14:textId="7B17DD00" w:rsidR="00BE46A5" w:rsidRPr="0030791F" w:rsidRDefault="00BE46A5" w:rsidP="00BE46A5">
            <w:pPr>
              <w:jc w:val="right"/>
              <w:rPr>
                <w:rFonts w:asciiTheme="minorHAnsi" w:hAnsiTheme="minorHAnsi"/>
                <w:szCs w:val="23"/>
              </w:rPr>
            </w:pPr>
            <w:r w:rsidRPr="0030791F">
              <w:rPr>
                <w:color w:val="000000"/>
                <w:sz w:val="22"/>
              </w:rPr>
              <w:t>30.4</w:t>
            </w:r>
          </w:p>
        </w:tc>
        <w:tc>
          <w:tcPr>
            <w:tcW w:w="236" w:type="dxa"/>
            <w:shd w:val="clear" w:color="auto" w:fill="auto"/>
            <w:vAlign w:val="bottom"/>
          </w:tcPr>
          <w:p w14:paraId="4128B4B8"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51A9BF86" w14:textId="5D863EB6" w:rsidR="00BE46A5" w:rsidRPr="0030791F" w:rsidRDefault="00BE46A5" w:rsidP="00BE46A5">
            <w:pPr>
              <w:jc w:val="right"/>
              <w:rPr>
                <w:rFonts w:asciiTheme="minorHAnsi" w:hAnsiTheme="minorHAnsi"/>
                <w:szCs w:val="23"/>
              </w:rPr>
            </w:pPr>
            <w:r w:rsidRPr="0030791F">
              <w:rPr>
                <w:color w:val="000000"/>
                <w:sz w:val="22"/>
              </w:rPr>
              <w:t>255</w:t>
            </w:r>
          </w:p>
        </w:tc>
        <w:tc>
          <w:tcPr>
            <w:tcW w:w="992" w:type="dxa"/>
            <w:shd w:val="clear" w:color="auto" w:fill="auto"/>
            <w:vAlign w:val="bottom"/>
          </w:tcPr>
          <w:p w14:paraId="782558DC" w14:textId="0220B3BF" w:rsidR="00BE46A5" w:rsidRPr="0030791F" w:rsidRDefault="00BE46A5" w:rsidP="00BE46A5">
            <w:pPr>
              <w:jc w:val="right"/>
              <w:rPr>
                <w:rFonts w:asciiTheme="minorHAnsi" w:hAnsiTheme="minorHAnsi"/>
                <w:szCs w:val="23"/>
              </w:rPr>
            </w:pPr>
            <w:r w:rsidRPr="0030791F">
              <w:rPr>
                <w:color w:val="000000"/>
                <w:sz w:val="22"/>
              </w:rPr>
              <w:t>32</w:t>
            </w:r>
          </w:p>
        </w:tc>
        <w:tc>
          <w:tcPr>
            <w:tcW w:w="996" w:type="dxa"/>
            <w:tcBorders>
              <w:right w:val="single" w:sz="8" w:space="0" w:color="auto"/>
            </w:tcBorders>
            <w:shd w:val="clear" w:color="auto" w:fill="auto"/>
            <w:vAlign w:val="bottom"/>
          </w:tcPr>
          <w:p w14:paraId="4BCEE050" w14:textId="3B9C61E1" w:rsidR="00BE46A5" w:rsidRPr="0030791F" w:rsidRDefault="00BE46A5" w:rsidP="00BE46A5">
            <w:pPr>
              <w:jc w:val="right"/>
              <w:rPr>
                <w:rFonts w:asciiTheme="minorHAnsi" w:hAnsiTheme="minorHAnsi"/>
                <w:szCs w:val="23"/>
              </w:rPr>
            </w:pPr>
            <w:r w:rsidRPr="0030791F">
              <w:rPr>
                <w:color w:val="000000"/>
                <w:sz w:val="22"/>
              </w:rPr>
              <w:t>12.5</w:t>
            </w:r>
          </w:p>
        </w:tc>
      </w:tr>
      <w:tr w:rsidR="00BE46A5" w:rsidRPr="0030791F" w14:paraId="3B0281BA"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66D6F13" w14:textId="77777777" w:rsidR="00BE46A5" w:rsidRPr="0030791F" w:rsidRDefault="00BE46A5" w:rsidP="00BE46A5">
            <w:pPr>
              <w:ind w:left="193"/>
            </w:pPr>
            <w:r w:rsidRPr="0030791F">
              <w:t>Nelson Marlborough</w:t>
            </w:r>
          </w:p>
        </w:tc>
        <w:tc>
          <w:tcPr>
            <w:tcW w:w="992" w:type="dxa"/>
            <w:tcBorders>
              <w:left w:val="single" w:sz="4" w:space="0" w:color="auto"/>
            </w:tcBorders>
            <w:shd w:val="clear" w:color="auto" w:fill="auto"/>
            <w:vAlign w:val="bottom"/>
          </w:tcPr>
          <w:p w14:paraId="2F4AD171" w14:textId="7963D71E" w:rsidR="00BE46A5" w:rsidRPr="0030791F" w:rsidRDefault="00BE46A5" w:rsidP="00BE46A5">
            <w:pPr>
              <w:jc w:val="right"/>
              <w:rPr>
                <w:rFonts w:asciiTheme="minorHAnsi" w:hAnsiTheme="minorHAnsi"/>
                <w:szCs w:val="23"/>
              </w:rPr>
            </w:pPr>
            <w:r w:rsidRPr="0030791F">
              <w:rPr>
                <w:color w:val="000000"/>
                <w:sz w:val="22"/>
              </w:rPr>
              <w:t>119</w:t>
            </w:r>
          </w:p>
        </w:tc>
        <w:tc>
          <w:tcPr>
            <w:tcW w:w="992" w:type="dxa"/>
            <w:shd w:val="clear" w:color="auto" w:fill="auto"/>
            <w:vAlign w:val="bottom"/>
          </w:tcPr>
          <w:p w14:paraId="6451B5F6" w14:textId="06409DB3" w:rsidR="00BE46A5" w:rsidRPr="0030791F" w:rsidRDefault="00BE46A5" w:rsidP="00BE46A5">
            <w:pPr>
              <w:jc w:val="right"/>
              <w:rPr>
                <w:rFonts w:asciiTheme="minorHAnsi" w:hAnsiTheme="minorHAnsi"/>
                <w:szCs w:val="23"/>
              </w:rPr>
            </w:pPr>
            <w:r w:rsidRPr="0030791F">
              <w:rPr>
                <w:color w:val="000000"/>
                <w:sz w:val="22"/>
              </w:rPr>
              <w:t>111</w:t>
            </w:r>
          </w:p>
        </w:tc>
        <w:tc>
          <w:tcPr>
            <w:tcW w:w="992" w:type="dxa"/>
            <w:shd w:val="clear" w:color="auto" w:fill="auto"/>
            <w:vAlign w:val="bottom"/>
          </w:tcPr>
          <w:p w14:paraId="2DBE9D5F" w14:textId="77EEA2FB" w:rsidR="00BE46A5" w:rsidRPr="0030791F" w:rsidRDefault="00BE46A5" w:rsidP="00BE46A5">
            <w:pPr>
              <w:jc w:val="right"/>
              <w:rPr>
                <w:rFonts w:asciiTheme="minorHAnsi" w:hAnsiTheme="minorHAnsi"/>
                <w:szCs w:val="23"/>
              </w:rPr>
            </w:pPr>
            <w:r w:rsidRPr="0030791F">
              <w:rPr>
                <w:color w:val="000000"/>
                <w:sz w:val="22"/>
              </w:rPr>
              <w:t>93.3</w:t>
            </w:r>
          </w:p>
        </w:tc>
        <w:tc>
          <w:tcPr>
            <w:tcW w:w="236" w:type="dxa"/>
            <w:tcBorders>
              <w:left w:val="nil"/>
            </w:tcBorders>
            <w:shd w:val="clear" w:color="auto" w:fill="auto"/>
            <w:vAlign w:val="bottom"/>
          </w:tcPr>
          <w:p w14:paraId="04A81AC9"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40183942" w14:textId="18EF77EA" w:rsidR="00BE46A5" w:rsidRPr="0030791F" w:rsidRDefault="00BE46A5" w:rsidP="00BE46A5">
            <w:pPr>
              <w:jc w:val="right"/>
              <w:rPr>
                <w:rFonts w:asciiTheme="minorHAnsi" w:hAnsiTheme="minorHAnsi"/>
                <w:szCs w:val="23"/>
              </w:rPr>
            </w:pPr>
            <w:r w:rsidRPr="0030791F">
              <w:rPr>
                <w:color w:val="000000"/>
                <w:sz w:val="22"/>
              </w:rPr>
              <w:t>18</w:t>
            </w:r>
          </w:p>
        </w:tc>
        <w:tc>
          <w:tcPr>
            <w:tcW w:w="993" w:type="dxa"/>
            <w:shd w:val="clear" w:color="auto" w:fill="auto"/>
            <w:vAlign w:val="bottom"/>
          </w:tcPr>
          <w:p w14:paraId="7C596134" w14:textId="35D801E2" w:rsidR="00BE46A5" w:rsidRPr="0030791F" w:rsidRDefault="00BE46A5" w:rsidP="00BE46A5">
            <w:pPr>
              <w:jc w:val="right"/>
              <w:rPr>
                <w:rFonts w:asciiTheme="minorHAnsi" w:hAnsiTheme="minorHAnsi"/>
                <w:szCs w:val="23"/>
              </w:rPr>
            </w:pPr>
            <w:r w:rsidRPr="0030791F">
              <w:rPr>
                <w:color w:val="000000"/>
                <w:sz w:val="22"/>
              </w:rPr>
              <w:t>8</w:t>
            </w:r>
          </w:p>
        </w:tc>
        <w:tc>
          <w:tcPr>
            <w:tcW w:w="992" w:type="dxa"/>
            <w:shd w:val="clear" w:color="auto" w:fill="auto"/>
            <w:vAlign w:val="bottom"/>
          </w:tcPr>
          <w:p w14:paraId="0BF30BFE" w14:textId="3ACD0595" w:rsidR="00BE46A5" w:rsidRPr="0030791F" w:rsidRDefault="00BE46A5" w:rsidP="00BE46A5">
            <w:pPr>
              <w:jc w:val="right"/>
              <w:rPr>
                <w:rFonts w:asciiTheme="minorHAnsi" w:hAnsiTheme="minorHAnsi"/>
                <w:szCs w:val="23"/>
              </w:rPr>
            </w:pPr>
            <w:r w:rsidRPr="0030791F">
              <w:rPr>
                <w:color w:val="000000"/>
                <w:sz w:val="22"/>
              </w:rPr>
              <w:t>44.4</w:t>
            </w:r>
          </w:p>
        </w:tc>
        <w:tc>
          <w:tcPr>
            <w:tcW w:w="236" w:type="dxa"/>
            <w:shd w:val="clear" w:color="auto" w:fill="auto"/>
            <w:vAlign w:val="bottom"/>
          </w:tcPr>
          <w:p w14:paraId="061FCBBF"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0CD801E8" w14:textId="665BEDBB" w:rsidR="00BE46A5" w:rsidRPr="0030791F" w:rsidRDefault="00BE46A5" w:rsidP="00BE46A5">
            <w:pPr>
              <w:jc w:val="right"/>
              <w:rPr>
                <w:rFonts w:asciiTheme="minorHAnsi" w:hAnsiTheme="minorHAnsi"/>
                <w:szCs w:val="23"/>
              </w:rPr>
            </w:pPr>
            <w:r w:rsidRPr="0030791F">
              <w:rPr>
                <w:color w:val="000000"/>
                <w:sz w:val="22"/>
              </w:rPr>
              <w:t>102</w:t>
            </w:r>
          </w:p>
        </w:tc>
        <w:tc>
          <w:tcPr>
            <w:tcW w:w="992" w:type="dxa"/>
            <w:shd w:val="clear" w:color="auto" w:fill="auto"/>
            <w:vAlign w:val="bottom"/>
          </w:tcPr>
          <w:p w14:paraId="55CDD881" w14:textId="6FBC1F82" w:rsidR="00BE46A5" w:rsidRPr="0030791F" w:rsidRDefault="00BE46A5" w:rsidP="00BE46A5">
            <w:pPr>
              <w:jc w:val="right"/>
              <w:rPr>
                <w:rFonts w:asciiTheme="minorHAnsi" w:hAnsiTheme="minorHAnsi"/>
                <w:szCs w:val="23"/>
              </w:rPr>
            </w:pPr>
            <w:r w:rsidRPr="0030791F">
              <w:rPr>
                <w:color w:val="000000"/>
                <w:sz w:val="22"/>
              </w:rPr>
              <w:t>18</w:t>
            </w:r>
          </w:p>
        </w:tc>
        <w:tc>
          <w:tcPr>
            <w:tcW w:w="996" w:type="dxa"/>
            <w:tcBorders>
              <w:right w:val="single" w:sz="8" w:space="0" w:color="auto"/>
            </w:tcBorders>
            <w:shd w:val="clear" w:color="auto" w:fill="auto"/>
            <w:vAlign w:val="bottom"/>
          </w:tcPr>
          <w:p w14:paraId="54F7A1AE" w14:textId="1F11B2BE" w:rsidR="00BE46A5" w:rsidRPr="0030791F" w:rsidRDefault="00BE46A5" w:rsidP="00BE46A5">
            <w:pPr>
              <w:jc w:val="right"/>
              <w:rPr>
                <w:rFonts w:asciiTheme="minorHAnsi" w:hAnsiTheme="minorHAnsi"/>
                <w:szCs w:val="23"/>
              </w:rPr>
            </w:pPr>
            <w:r w:rsidRPr="0030791F">
              <w:rPr>
                <w:color w:val="000000"/>
                <w:sz w:val="22"/>
              </w:rPr>
              <w:t>17.6</w:t>
            </w:r>
          </w:p>
        </w:tc>
      </w:tr>
      <w:tr w:rsidR="00BE46A5" w:rsidRPr="0030791F" w14:paraId="2C02DAB8"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A379D86" w14:textId="77777777" w:rsidR="00BE46A5" w:rsidRPr="0030791F" w:rsidRDefault="00BE46A5" w:rsidP="00BE46A5">
            <w:pPr>
              <w:ind w:left="193"/>
            </w:pPr>
            <w:r w:rsidRPr="0030791F">
              <w:t>Northland</w:t>
            </w:r>
          </w:p>
        </w:tc>
        <w:tc>
          <w:tcPr>
            <w:tcW w:w="992" w:type="dxa"/>
            <w:tcBorders>
              <w:left w:val="single" w:sz="4" w:space="0" w:color="auto"/>
            </w:tcBorders>
            <w:shd w:val="clear" w:color="auto" w:fill="auto"/>
            <w:vAlign w:val="bottom"/>
          </w:tcPr>
          <w:p w14:paraId="72A31F87" w14:textId="0502E7E3" w:rsidR="00BE46A5" w:rsidRPr="0030791F" w:rsidRDefault="00BE46A5" w:rsidP="00BE46A5">
            <w:pPr>
              <w:jc w:val="right"/>
              <w:rPr>
                <w:rFonts w:asciiTheme="minorHAnsi" w:hAnsiTheme="minorHAnsi"/>
                <w:szCs w:val="23"/>
              </w:rPr>
            </w:pPr>
            <w:r w:rsidRPr="0030791F">
              <w:rPr>
                <w:color w:val="000000"/>
                <w:sz w:val="22"/>
              </w:rPr>
              <w:t>141</w:t>
            </w:r>
          </w:p>
        </w:tc>
        <w:tc>
          <w:tcPr>
            <w:tcW w:w="992" w:type="dxa"/>
            <w:shd w:val="clear" w:color="auto" w:fill="auto"/>
            <w:vAlign w:val="bottom"/>
          </w:tcPr>
          <w:p w14:paraId="76FD75ED" w14:textId="5B86A02B" w:rsidR="00BE46A5" w:rsidRPr="0030791F" w:rsidRDefault="00BE46A5" w:rsidP="00BE46A5">
            <w:pPr>
              <w:jc w:val="right"/>
              <w:rPr>
                <w:rFonts w:asciiTheme="minorHAnsi" w:hAnsiTheme="minorHAnsi"/>
                <w:szCs w:val="23"/>
              </w:rPr>
            </w:pPr>
            <w:r w:rsidRPr="0030791F">
              <w:rPr>
                <w:color w:val="000000"/>
                <w:sz w:val="22"/>
              </w:rPr>
              <w:t>137</w:t>
            </w:r>
          </w:p>
        </w:tc>
        <w:tc>
          <w:tcPr>
            <w:tcW w:w="992" w:type="dxa"/>
            <w:shd w:val="clear" w:color="auto" w:fill="auto"/>
            <w:vAlign w:val="bottom"/>
          </w:tcPr>
          <w:p w14:paraId="74A1F6E9" w14:textId="56BB6E02" w:rsidR="00BE46A5" w:rsidRPr="0030791F" w:rsidRDefault="00BE46A5" w:rsidP="00BE46A5">
            <w:pPr>
              <w:jc w:val="right"/>
              <w:rPr>
                <w:rFonts w:asciiTheme="minorHAnsi" w:hAnsiTheme="minorHAnsi"/>
                <w:szCs w:val="23"/>
              </w:rPr>
            </w:pPr>
            <w:r w:rsidRPr="0030791F">
              <w:rPr>
                <w:color w:val="000000"/>
                <w:sz w:val="22"/>
              </w:rPr>
              <w:t>97.2</w:t>
            </w:r>
          </w:p>
        </w:tc>
        <w:tc>
          <w:tcPr>
            <w:tcW w:w="236" w:type="dxa"/>
            <w:tcBorders>
              <w:left w:val="nil"/>
            </w:tcBorders>
            <w:shd w:val="clear" w:color="auto" w:fill="auto"/>
            <w:vAlign w:val="bottom"/>
          </w:tcPr>
          <w:p w14:paraId="048A458E"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479B0445" w14:textId="6F781B24" w:rsidR="00BE46A5" w:rsidRPr="0030791F" w:rsidRDefault="00BE46A5" w:rsidP="00BE46A5">
            <w:pPr>
              <w:jc w:val="right"/>
              <w:rPr>
                <w:rFonts w:asciiTheme="minorHAnsi" w:hAnsiTheme="minorHAnsi"/>
                <w:szCs w:val="23"/>
              </w:rPr>
            </w:pPr>
            <w:r w:rsidRPr="0030791F">
              <w:rPr>
                <w:color w:val="000000"/>
                <w:sz w:val="22"/>
              </w:rPr>
              <w:t>15</w:t>
            </w:r>
          </w:p>
        </w:tc>
        <w:tc>
          <w:tcPr>
            <w:tcW w:w="993" w:type="dxa"/>
            <w:shd w:val="clear" w:color="auto" w:fill="auto"/>
            <w:vAlign w:val="bottom"/>
          </w:tcPr>
          <w:p w14:paraId="20FFA0F0" w14:textId="6DB61ACD" w:rsidR="00BE46A5" w:rsidRPr="0030791F" w:rsidRDefault="00BE46A5" w:rsidP="00BE46A5">
            <w:pPr>
              <w:jc w:val="right"/>
              <w:rPr>
                <w:rFonts w:asciiTheme="minorHAnsi" w:hAnsiTheme="minorHAnsi"/>
                <w:szCs w:val="23"/>
              </w:rPr>
            </w:pPr>
            <w:r w:rsidRPr="0030791F">
              <w:rPr>
                <w:color w:val="000000"/>
                <w:sz w:val="22"/>
              </w:rPr>
              <w:t>5</w:t>
            </w:r>
          </w:p>
        </w:tc>
        <w:tc>
          <w:tcPr>
            <w:tcW w:w="992" w:type="dxa"/>
            <w:shd w:val="clear" w:color="auto" w:fill="auto"/>
            <w:vAlign w:val="bottom"/>
          </w:tcPr>
          <w:p w14:paraId="09CDD0D0" w14:textId="7E2F2BDF" w:rsidR="00BE46A5" w:rsidRPr="0030791F" w:rsidRDefault="00BE46A5" w:rsidP="00BE46A5">
            <w:pPr>
              <w:jc w:val="right"/>
              <w:rPr>
                <w:rFonts w:asciiTheme="minorHAnsi" w:hAnsiTheme="minorHAnsi"/>
                <w:szCs w:val="23"/>
              </w:rPr>
            </w:pPr>
            <w:r w:rsidRPr="0030791F">
              <w:rPr>
                <w:color w:val="000000"/>
                <w:sz w:val="22"/>
              </w:rPr>
              <w:t>33.3</w:t>
            </w:r>
          </w:p>
        </w:tc>
        <w:tc>
          <w:tcPr>
            <w:tcW w:w="236" w:type="dxa"/>
            <w:shd w:val="clear" w:color="auto" w:fill="auto"/>
            <w:vAlign w:val="bottom"/>
          </w:tcPr>
          <w:p w14:paraId="37D062D3"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506C1962" w14:textId="72B2FE86" w:rsidR="00BE46A5" w:rsidRPr="0030791F" w:rsidRDefault="00BE46A5" w:rsidP="00BE46A5">
            <w:pPr>
              <w:jc w:val="right"/>
              <w:rPr>
                <w:rFonts w:asciiTheme="minorHAnsi" w:hAnsiTheme="minorHAnsi"/>
                <w:szCs w:val="23"/>
              </w:rPr>
            </w:pPr>
            <w:r w:rsidRPr="0030791F">
              <w:rPr>
                <w:color w:val="000000"/>
                <w:sz w:val="22"/>
              </w:rPr>
              <w:t>169</w:t>
            </w:r>
          </w:p>
        </w:tc>
        <w:tc>
          <w:tcPr>
            <w:tcW w:w="992" w:type="dxa"/>
            <w:shd w:val="clear" w:color="auto" w:fill="auto"/>
            <w:vAlign w:val="bottom"/>
          </w:tcPr>
          <w:p w14:paraId="5E16B18C" w14:textId="57DB45E7" w:rsidR="00BE46A5" w:rsidRPr="0030791F" w:rsidRDefault="00BE46A5" w:rsidP="00BE46A5">
            <w:pPr>
              <w:jc w:val="right"/>
              <w:rPr>
                <w:rFonts w:asciiTheme="minorHAnsi" w:hAnsiTheme="minorHAnsi"/>
                <w:szCs w:val="23"/>
              </w:rPr>
            </w:pPr>
            <w:r w:rsidRPr="0030791F">
              <w:rPr>
                <w:color w:val="000000"/>
                <w:sz w:val="22"/>
              </w:rPr>
              <w:t>40</w:t>
            </w:r>
          </w:p>
        </w:tc>
        <w:tc>
          <w:tcPr>
            <w:tcW w:w="996" w:type="dxa"/>
            <w:tcBorders>
              <w:right w:val="single" w:sz="8" w:space="0" w:color="auto"/>
            </w:tcBorders>
            <w:shd w:val="clear" w:color="auto" w:fill="auto"/>
            <w:vAlign w:val="bottom"/>
          </w:tcPr>
          <w:p w14:paraId="27A625BF" w14:textId="12158610" w:rsidR="00BE46A5" w:rsidRPr="0030791F" w:rsidRDefault="00BE46A5" w:rsidP="00BE46A5">
            <w:pPr>
              <w:jc w:val="right"/>
              <w:rPr>
                <w:rFonts w:asciiTheme="minorHAnsi" w:hAnsiTheme="minorHAnsi"/>
                <w:szCs w:val="23"/>
              </w:rPr>
            </w:pPr>
            <w:r w:rsidRPr="0030791F">
              <w:rPr>
                <w:color w:val="000000"/>
                <w:sz w:val="22"/>
              </w:rPr>
              <w:t>23.7</w:t>
            </w:r>
          </w:p>
        </w:tc>
      </w:tr>
      <w:tr w:rsidR="00BE46A5" w:rsidRPr="0030791F" w14:paraId="15764AB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48D7F84" w14:textId="77777777" w:rsidR="00BE46A5" w:rsidRPr="0030791F" w:rsidRDefault="00BE46A5" w:rsidP="00BE46A5">
            <w:pPr>
              <w:ind w:left="193"/>
            </w:pPr>
            <w:r w:rsidRPr="0030791F">
              <w:t>South Canterbury</w:t>
            </w:r>
          </w:p>
        </w:tc>
        <w:tc>
          <w:tcPr>
            <w:tcW w:w="992" w:type="dxa"/>
            <w:tcBorders>
              <w:left w:val="single" w:sz="4" w:space="0" w:color="auto"/>
            </w:tcBorders>
            <w:shd w:val="clear" w:color="auto" w:fill="auto"/>
            <w:vAlign w:val="bottom"/>
          </w:tcPr>
          <w:p w14:paraId="4361A70C" w14:textId="5EC4D0CD" w:rsidR="00BE46A5" w:rsidRPr="0030791F" w:rsidRDefault="00BE46A5" w:rsidP="00BE46A5">
            <w:pPr>
              <w:jc w:val="right"/>
              <w:rPr>
                <w:rFonts w:asciiTheme="minorHAnsi" w:hAnsiTheme="minorHAnsi"/>
                <w:szCs w:val="23"/>
              </w:rPr>
            </w:pPr>
            <w:r w:rsidRPr="0030791F">
              <w:rPr>
                <w:color w:val="000000"/>
                <w:sz w:val="22"/>
              </w:rPr>
              <w:t>55</w:t>
            </w:r>
          </w:p>
        </w:tc>
        <w:tc>
          <w:tcPr>
            <w:tcW w:w="992" w:type="dxa"/>
            <w:shd w:val="clear" w:color="auto" w:fill="auto"/>
            <w:vAlign w:val="bottom"/>
          </w:tcPr>
          <w:p w14:paraId="145244C3" w14:textId="3F8B4321" w:rsidR="00BE46A5" w:rsidRPr="0030791F" w:rsidRDefault="00BE46A5" w:rsidP="00BE46A5">
            <w:pPr>
              <w:jc w:val="right"/>
              <w:rPr>
                <w:rFonts w:asciiTheme="minorHAnsi" w:hAnsiTheme="minorHAnsi"/>
                <w:szCs w:val="23"/>
              </w:rPr>
            </w:pPr>
            <w:r w:rsidRPr="0030791F">
              <w:rPr>
                <w:color w:val="000000"/>
                <w:sz w:val="22"/>
              </w:rPr>
              <w:t>45</w:t>
            </w:r>
          </w:p>
        </w:tc>
        <w:tc>
          <w:tcPr>
            <w:tcW w:w="992" w:type="dxa"/>
            <w:shd w:val="clear" w:color="auto" w:fill="auto"/>
            <w:vAlign w:val="bottom"/>
          </w:tcPr>
          <w:p w14:paraId="3324B8AB" w14:textId="5C9B3017" w:rsidR="00BE46A5" w:rsidRPr="0030791F" w:rsidRDefault="00BE46A5" w:rsidP="00BE46A5">
            <w:pPr>
              <w:jc w:val="right"/>
              <w:rPr>
                <w:rFonts w:asciiTheme="minorHAnsi" w:hAnsiTheme="minorHAnsi"/>
                <w:szCs w:val="23"/>
              </w:rPr>
            </w:pPr>
            <w:r w:rsidRPr="0030791F">
              <w:rPr>
                <w:color w:val="000000"/>
                <w:sz w:val="22"/>
              </w:rPr>
              <w:t>81.8</w:t>
            </w:r>
          </w:p>
        </w:tc>
        <w:tc>
          <w:tcPr>
            <w:tcW w:w="236" w:type="dxa"/>
            <w:tcBorders>
              <w:left w:val="nil"/>
            </w:tcBorders>
            <w:shd w:val="clear" w:color="auto" w:fill="auto"/>
            <w:vAlign w:val="bottom"/>
          </w:tcPr>
          <w:p w14:paraId="22CD4B12"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38C5A7F0" w14:textId="4890B9CC" w:rsidR="00BE46A5" w:rsidRPr="0030791F" w:rsidRDefault="00BE46A5" w:rsidP="00BE46A5">
            <w:pPr>
              <w:jc w:val="right"/>
              <w:rPr>
                <w:rFonts w:asciiTheme="minorHAnsi" w:hAnsiTheme="minorHAnsi"/>
                <w:szCs w:val="23"/>
              </w:rPr>
            </w:pPr>
            <w:r w:rsidRPr="0030791F">
              <w:rPr>
                <w:color w:val="000000"/>
                <w:sz w:val="22"/>
              </w:rPr>
              <w:t>13</w:t>
            </w:r>
          </w:p>
        </w:tc>
        <w:tc>
          <w:tcPr>
            <w:tcW w:w="993" w:type="dxa"/>
            <w:shd w:val="clear" w:color="auto" w:fill="auto"/>
            <w:vAlign w:val="bottom"/>
          </w:tcPr>
          <w:p w14:paraId="11C87716" w14:textId="73349FF9" w:rsidR="00BE46A5" w:rsidRPr="0030791F" w:rsidRDefault="00BE46A5" w:rsidP="00BE46A5">
            <w:pPr>
              <w:jc w:val="right"/>
              <w:rPr>
                <w:rFonts w:asciiTheme="minorHAnsi" w:hAnsiTheme="minorHAnsi"/>
                <w:szCs w:val="23"/>
              </w:rPr>
            </w:pPr>
            <w:r w:rsidRPr="0030791F">
              <w:rPr>
                <w:color w:val="000000"/>
                <w:sz w:val="22"/>
              </w:rPr>
              <w:t>4</w:t>
            </w:r>
          </w:p>
        </w:tc>
        <w:tc>
          <w:tcPr>
            <w:tcW w:w="992" w:type="dxa"/>
            <w:shd w:val="clear" w:color="auto" w:fill="auto"/>
            <w:vAlign w:val="bottom"/>
          </w:tcPr>
          <w:p w14:paraId="528D32C0" w14:textId="44E9FDA1" w:rsidR="00BE46A5" w:rsidRPr="0030791F" w:rsidRDefault="00BE46A5" w:rsidP="00BE46A5">
            <w:pPr>
              <w:jc w:val="right"/>
              <w:rPr>
                <w:rFonts w:asciiTheme="minorHAnsi" w:hAnsiTheme="minorHAnsi"/>
                <w:szCs w:val="23"/>
              </w:rPr>
            </w:pPr>
            <w:r w:rsidRPr="0030791F">
              <w:rPr>
                <w:color w:val="000000"/>
                <w:sz w:val="22"/>
              </w:rPr>
              <w:t>30.8</w:t>
            </w:r>
          </w:p>
        </w:tc>
        <w:tc>
          <w:tcPr>
            <w:tcW w:w="236" w:type="dxa"/>
            <w:shd w:val="clear" w:color="auto" w:fill="auto"/>
            <w:vAlign w:val="bottom"/>
          </w:tcPr>
          <w:p w14:paraId="0DE0CC97"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0415725C" w14:textId="5FB3F229" w:rsidR="00BE46A5" w:rsidRPr="0030791F" w:rsidRDefault="00BE46A5" w:rsidP="00BE46A5">
            <w:pPr>
              <w:jc w:val="right"/>
              <w:rPr>
                <w:rFonts w:asciiTheme="minorHAnsi" w:hAnsiTheme="minorHAnsi"/>
                <w:szCs w:val="23"/>
              </w:rPr>
            </w:pPr>
            <w:r w:rsidRPr="0030791F">
              <w:rPr>
                <w:color w:val="000000"/>
                <w:sz w:val="22"/>
              </w:rPr>
              <w:t>49</w:t>
            </w:r>
          </w:p>
        </w:tc>
        <w:tc>
          <w:tcPr>
            <w:tcW w:w="992" w:type="dxa"/>
            <w:shd w:val="clear" w:color="auto" w:fill="auto"/>
            <w:vAlign w:val="bottom"/>
          </w:tcPr>
          <w:p w14:paraId="45D0DB0F" w14:textId="155E0595" w:rsidR="00BE46A5" w:rsidRPr="0030791F" w:rsidRDefault="00BE46A5" w:rsidP="00BE46A5">
            <w:pPr>
              <w:jc w:val="right"/>
              <w:rPr>
                <w:rFonts w:asciiTheme="minorHAnsi" w:hAnsiTheme="minorHAnsi"/>
                <w:szCs w:val="23"/>
              </w:rPr>
            </w:pPr>
            <w:r w:rsidRPr="0030791F">
              <w:rPr>
                <w:color w:val="000000"/>
                <w:sz w:val="22"/>
              </w:rPr>
              <w:t>4</w:t>
            </w:r>
          </w:p>
        </w:tc>
        <w:tc>
          <w:tcPr>
            <w:tcW w:w="996" w:type="dxa"/>
            <w:tcBorders>
              <w:right w:val="single" w:sz="8" w:space="0" w:color="auto"/>
            </w:tcBorders>
            <w:shd w:val="clear" w:color="auto" w:fill="auto"/>
            <w:vAlign w:val="bottom"/>
          </w:tcPr>
          <w:p w14:paraId="7870ABA8" w14:textId="5308F42D" w:rsidR="00BE46A5" w:rsidRPr="0030791F" w:rsidRDefault="00BE46A5" w:rsidP="00BE46A5">
            <w:pPr>
              <w:jc w:val="right"/>
              <w:rPr>
                <w:rFonts w:asciiTheme="minorHAnsi" w:hAnsiTheme="minorHAnsi"/>
                <w:szCs w:val="23"/>
              </w:rPr>
            </w:pPr>
            <w:r w:rsidRPr="0030791F">
              <w:rPr>
                <w:color w:val="000000"/>
                <w:sz w:val="22"/>
              </w:rPr>
              <w:t>8.2</w:t>
            </w:r>
          </w:p>
        </w:tc>
      </w:tr>
      <w:tr w:rsidR="00BE46A5" w:rsidRPr="0030791F" w14:paraId="4BE3E4A6"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61DEE21" w14:textId="77777777" w:rsidR="00BE46A5" w:rsidRPr="0030791F" w:rsidRDefault="00BE46A5" w:rsidP="00BE46A5">
            <w:pPr>
              <w:ind w:left="193"/>
            </w:pPr>
            <w:r w:rsidRPr="0030791F">
              <w:t>Southern</w:t>
            </w:r>
          </w:p>
        </w:tc>
        <w:tc>
          <w:tcPr>
            <w:tcW w:w="992" w:type="dxa"/>
            <w:tcBorders>
              <w:left w:val="single" w:sz="4" w:space="0" w:color="auto"/>
            </w:tcBorders>
            <w:shd w:val="clear" w:color="auto" w:fill="auto"/>
            <w:vAlign w:val="bottom"/>
          </w:tcPr>
          <w:p w14:paraId="75454E0A" w14:textId="198C5464" w:rsidR="00BE46A5" w:rsidRPr="0030791F" w:rsidRDefault="00BE46A5" w:rsidP="00BE46A5">
            <w:pPr>
              <w:jc w:val="right"/>
              <w:rPr>
                <w:rFonts w:asciiTheme="minorHAnsi" w:hAnsiTheme="minorHAnsi"/>
                <w:szCs w:val="23"/>
              </w:rPr>
            </w:pPr>
            <w:r w:rsidRPr="0030791F">
              <w:rPr>
                <w:color w:val="000000"/>
                <w:sz w:val="22"/>
              </w:rPr>
              <w:t>298</w:t>
            </w:r>
          </w:p>
        </w:tc>
        <w:tc>
          <w:tcPr>
            <w:tcW w:w="992" w:type="dxa"/>
            <w:shd w:val="clear" w:color="auto" w:fill="auto"/>
            <w:vAlign w:val="bottom"/>
          </w:tcPr>
          <w:p w14:paraId="7ECFBEC1" w14:textId="378E4557" w:rsidR="00BE46A5" w:rsidRPr="0030791F" w:rsidRDefault="00BE46A5" w:rsidP="00BE46A5">
            <w:pPr>
              <w:jc w:val="right"/>
              <w:rPr>
                <w:rFonts w:asciiTheme="minorHAnsi" w:hAnsiTheme="minorHAnsi"/>
                <w:szCs w:val="23"/>
              </w:rPr>
            </w:pPr>
            <w:r w:rsidRPr="0030791F">
              <w:rPr>
                <w:color w:val="000000"/>
                <w:sz w:val="22"/>
              </w:rPr>
              <w:t>285</w:t>
            </w:r>
          </w:p>
        </w:tc>
        <w:tc>
          <w:tcPr>
            <w:tcW w:w="992" w:type="dxa"/>
            <w:shd w:val="clear" w:color="auto" w:fill="auto"/>
            <w:vAlign w:val="bottom"/>
          </w:tcPr>
          <w:p w14:paraId="02D5EC53" w14:textId="6806D93E" w:rsidR="00BE46A5" w:rsidRPr="0030791F" w:rsidRDefault="00BE46A5" w:rsidP="00BE46A5">
            <w:pPr>
              <w:jc w:val="right"/>
              <w:rPr>
                <w:rFonts w:asciiTheme="minorHAnsi" w:hAnsiTheme="minorHAnsi"/>
                <w:szCs w:val="23"/>
              </w:rPr>
            </w:pPr>
            <w:r w:rsidRPr="0030791F">
              <w:rPr>
                <w:color w:val="000000"/>
                <w:sz w:val="22"/>
              </w:rPr>
              <w:t>95.6</w:t>
            </w:r>
          </w:p>
        </w:tc>
        <w:tc>
          <w:tcPr>
            <w:tcW w:w="236" w:type="dxa"/>
            <w:tcBorders>
              <w:left w:val="nil"/>
            </w:tcBorders>
            <w:shd w:val="clear" w:color="auto" w:fill="auto"/>
            <w:vAlign w:val="bottom"/>
          </w:tcPr>
          <w:p w14:paraId="63D7E984"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6D266417" w14:textId="69C91A07" w:rsidR="00BE46A5" w:rsidRPr="0030791F" w:rsidRDefault="00BE46A5" w:rsidP="00BE46A5">
            <w:pPr>
              <w:jc w:val="right"/>
              <w:rPr>
                <w:rFonts w:asciiTheme="minorHAnsi" w:hAnsiTheme="minorHAnsi"/>
                <w:szCs w:val="23"/>
              </w:rPr>
            </w:pPr>
            <w:r w:rsidRPr="0030791F">
              <w:rPr>
                <w:color w:val="000000"/>
                <w:sz w:val="22"/>
              </w:rPr>
              <w:t>46</w:t>
            </w:r>
          </w:p>
        </w:tc>
        <w:tc>
          <w:tcPr>
            <w:tcW w:w="993" w:type="dxa"/>
            <w:shd w:val="clear" w:color="auto" w:fill="auto"/>
            <w:vAlign w:val="bottom"/>
          </w:tcPr>
          <w:p w14:paraId="74DAAFDA" w14:textId="62F87E12" w:rsidR="00BE46A5" w:rsidRPr="0030791F" w:rsidRDefault="00BE46A5" w:rsidP="00BE46A5">
            <w:pPr>
              <w:jc w:val="right"/>
              <w:rPr>
                <w:rFonts w:asciiTheme="minorHAnsi" w:hAnsiTheme="minorHAnsi"/>
                <w:szCs w:val="23"/>
              </w:rPr>
            </w:pPr>
            <w:r w:rsidRPr="0030791F">
              <w:rPr>
                <w:color w:val="000000"/>
                <w:sz w:val="22"/>
              </w:rPr>
              <w:t>24</w:t>
            </w:r>
          </w:p>
        </w:tc>
        <w:tc>
          <w:tcPr>
            <w:tcW w:w="992" w:type="dxa"/>
            <w:shd w:val="clear" w:color="auto" w:fill="auto"/>
            <w:vAlign w:val="bottom"/>
          </w:tcPr>
          <w:p w14:paraId="049934D0" w14:textId="72095838" w:rsidR="00BE46A5" w:rsidRPr="0030791F" w:rsidRDefault="00BE46A5" w:rsidP="00BE46A5">
            <w:pPr>
              <w:jc w:val="right"/>
              <w:rPr>
                <w:rFonts w:asciiTheme="minorHAnsi" w:hAnsiTheme="minorHAnsi"/>
                <w:szCs w:val="23"/>
              </w:rPr>
            </w:pPr>
            <w:r w:rsidRPr="0030791F">
              <w:rPr>
                <w:color w:val="000000"/>
                <w:sz w:val="22"/>
              </w:rPr>
              <w:t>52.2</w:t>
            </w:r>
          </w:p>
        </w:tc>
        <w:tc>
          <w:tcPr>
            <w:tcW w:w="236" w:type="dxa"/>
            <w:shd w:val="clear" w:color="auto" w:fill="auto"/>
            <w:vAlign w:val="bottom"/>
          </w:tcPr>
          <w:p w14:paraId="048BB15C"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7E1FC6D2" w14:textId="6B8A5AD2" w:rsidR="00BE46A5" w:rsidRPr="0030791F" w:rsidRDefault="00BE46A5" w:rsidP="00BE46A5">
            <w:pPr>
              <w:jc w:val="right"/>
              <w:rPr>
                <w:rFonts w:asciiTheme="minorHAnsi" w:hAnsiTheme="minorHAnsi"/>
                <w:szCs w:val="23"/>
              </w:rPr>
            </w:pPr>
            <w:r w:rsidRPr="0030791F">
              <w:rPr>
                <w:color w:val="000000"/>
                <w:sz w:val="22"/>
              </w:rPr>
              <w:t>350</w:t>
            </w:r>
          </w:p>
        </w:tc>
        <w:tc>
          <w:tcPr>
            <w:tcW w:w="992" w:type="dxa"/>
            <w:shd w:val="clear" w:color="auto" w:fill="auto"/>
            <w:vAlign w:val="bottom"/>
          </w:tcPr>
          <w:p w14:paraId="241B7388" w14:textId="35CB1B82" w:rsidR="00BE46A5" w:rsidRPr="0030791F" w:rsidRDefault="00BE46A5" w:rsidP="00BE46A5">
            <w:pPr>
              <w:jc w:val="right"/>
              <w:rPr>
                <w:rFonts w:asciiTheme="minorHAnsi" w:hAnsiTheme="minorHAnsi"/>
                <w:szCs w:val="23"/>
              </w:rPr>
            </w:pPr>
            <w:r w:rsidRPr="0030791F">
              <w:rPr>
                <w:color w:val="000000"/>
                <w:sz w:val="22"/>
              </w:rPr>
              <w:t>97</w:t>
            </w:r>
          </w:p>
        </w:tc>
        <w:tc>
          <w:tcPr>
            <w:tcW w:w="996" w:type="dxa"/>
            <w:tcBorders>
              <w:right w:val="single" w:sz="8" w:space="0" w:color="auto"/>
            </w:tcBorders>
            <w:shd w:val="clear" w:color="auto" w:fill="auto"/>
            <w:vAlign w:val="bottom"/>
          </w:tcPr>
          <w:p w14:paraId="4C2BEB04" w14:textId="4BEB0F63" w:rsidR="00BE46A5" w:rsidRPr="0030791F" w:rsidRDefault="00BE46A5" w:rsidP="00BE46A5">
            <w:pPr>
              <w:jc w:val="right"/>
              <w:rPr>
                <w:rFonts w:asciiTheme="minorHAnsi" w:hAnsiTheme="minorHAnsi"/>
                <w:szCs w:val="23"/>
              </w:rPr>
            </w:pPr>
            <w:r w:rsidRPr="0030791F">
              <w:rPr>
                <w:color w:val="000000"/>
                <w:sz w:val="22"/>
              </w:rPr>
              <w:t>27.7</w:t>
            </w:r>
          </w:p>
        </w:tc>
      </w:tr>
      <w:tr w:rsidR="00BE46A5" w:rsidRPr="0030791F" w14:paraId="14D1E74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0C7993D" w14:textId="77777777" w:rsidR="00BE46A5" w:rsidRPr="0030791F" w:rsidRDefault="00BE46A5" w:rsidP="00BE46A5">
            <w:pPr>
              <w:ind w:left="193"/>
            </w:pPr>
            <w:r w:rsidRPr="0030791F">
              <w:t>Tairawhiti</w:t>
            </w:r>
          </w:p>
        </w:tc>
        <w:tc>
          <w:tcPr>
            <w:tcW w:w="992" w:type="dxa"/>
            <w:tcBorders>
              <w:left w:val="single" w:sz="4" w:space="0" w:color="auto"/>
            </w:tcBorders>
            <w:shd w:val="clear" w:color="auto" w:fill="auto"/>
            <w:vAlign w:val="bottom"/>
          </w:tcPr>
          <w:p w14:paraId="044E5FFA" w14:textId="13BA158B" w:rsidR="00BE46A5" w:rsidRPr="0030791F" w:rsidRDefault="00BE46A5" w:rsidP="00BE46A5">
            <w:pPr>
              <w:jc w:val="right"/>
              <w:rPr>
                <w:rFonts w:asciiTheme="minorHAnsi" w:hAnsiTheme="minorHAnsi"/>
                <w:szCs w:val="23"/>
              </w:rPr>
            </w:pPr>
            <w:r w:rsidRPr="0030791F">
              <w:rPr>
                <w:color w:val="000000"/>
                <w:sz w:val="22"/>
              </w:rPr>
              <w:t>113</w:t>
            </w:r>
          </w:p>
        </w:tc>
        <w:tc>
          <w:tcPr>
            <w:tcW w:w="992" w:type="dxa"/>
            <w:shd w:val="clear" w:color="auto" w:fill="auto"/>
            <w:vAlign w:val="bottom"/>
          </w:tcPr>
          <w:p w14:paraId="4DC4B0BE" w14:textId="64D94166" w:rsidR="00BE46A5" w:rsidRPr="0030791F" w:rsidRDefault="00BE46A5" w:rsidP="00BE46A5">
            <w:pPr>
              <w:jc w:val="right"/>
              <w:rPr>
                <w:rFonts w:asciiTheme="minorHAnsi" w:hAnsiTheme="minorHAnsi"/>
                <w:szCs w:val="23"/>
              </w:rPr>
            </w:pPr>
            <w:r w:rsidRPr="0030791F">
              <w:rPr>
                <w:color w:val="000000"/>
                <w:sz w:val="22"/>
              </w:rPr>
              <w:t>107</w:t>
            </w:r>
          </w:p>
        </w:tc>
        <w:tc>
          <w:tcPr>
            <w:tcW w:w="992" w:type="dxa"/>
            <w:shd w:val="clear" w:color="auto" w:fill="auto"/>
            <w:vAlign w:val="bottom"/>
          </w:tcPr>
          <w:p w14:paraId="0DBD53D5" w14:textId="7DAEBFF7" w:rsidR="00BE46A5" w:rsidRPr="0030791F" w:rsidRDefault="00BE46A5" w:rsidP="00BE46A5">
            <w:pPr>
              <w:jc w:val="right"/>
              <w:rPr>
                <w:rFonts w:asciiTheme="minorHAnsi" w:hAnsiTheme="minorHAnsi"/>
                <w:szCs w:val="23"/>
              </w:rPr>
            </w:pPr>
            <w:r w:rsidRPr="0030791F">
              <w:rPr>
                <w:color w:val="000000"/>
                <w:sz w:val="22"/>
              </w:rPr>
              <w:t>94.7</w:t>
            </w:r>
          </w:p>
        </w:tc>
        <w:tc>
          <w:tcPr>
            <w:tcW w:w="236" w:type="dxa"/>
            <w:tcBorders>
              <w:left w:val="nil"/>
            </w:tcBorders>
            <w:shd w:val="clear" w:color="auto" w:fill="auto"/>
            <w:vAlign w:val="bottom"/>
          </w:tcPr>
          <w:p w14:paraId="3345CEB3"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181764F9" w14:textId="340765BC" w:rsidR="00BE46A5" w:rsidRPr="0030791F" w:rsidRDefault="00BE46A5" w:rsidP="00BE46A5">
            <w:pPr>
              <w:jc w:val="right"/>
              <w:rPr>
                <w:rFonts w:asciiTheme="minorHAnsi" w:hAnsiTheme="minorHAnsi"/>
                <w:szCs w:val="23"/>
              </w:rPr>
            </w:pPr>
            <w:r w:rsidRPr="0030791F">
              <w:rPr>
                <w:color w:val="000000"/>
                <w:sz w:val="22"/>
              </w:rPr>
              <w:t>10</w:t>
            </w:r>
          </w:p>
        </w:tc>
        <w:tc>
          <w:tcPr>
            <w:tcW w:w="993" w:type="dxa"/>
            <w:shd w:val="clear" w:color="auto" w:fill="auto"/>
            <w:vAlign w:val="bottom"/>
          </w:tcPr>
          <w:p w14:paraId="548963EC" w14:textId="1AD6B2A5" w:rsidR="00BE46A5" w:rsidRPr="0030791F" w:rsidRDefault="00BE46A5" w:rsidP="00BE46A5">
            <w:pPr>
              <w:jc w:val="right"/>
              <w:rPr>
                <w:rFonts w:asciiTheme="minorHAnsi" w:hAnsiTheme="minorHAnsi"/>
                <w:szCs w:val="23"/>
              </w:rPr>
            </w:pPr>
            <w:r w:rsidRPr="0030791F">
              <w:rPr>
                <w:color w:val="000000"/>
                <w:sz w:val="22"/>
              </w:rPr>
              <w:t>3</w:t>
            </w:r>
          </w:p>
        </w:tc>
        <w:tc>
          <w:tcPr>
            <w:tcW w:w="992" w:type="dxa"/>
            <w:shd w:val="clear" w:color="auto" w:fill="auto"/>
            <w:vAlign w:val="bottom"/>
          </w:tcPr>
          <w:p w14:paraId="35CB28CE" w14:textId="39901326" w:rsidR="00BE46A5" w:rsidRPr="0030791F" w:rsidRDefault="00BE46A5" w:rsidP="00BE46A5">
            <w:pPr>
              <w:jc w:val="right"/>
              <w:rPr>
                <w:rFonts w:asciiTheme="minorHAnsi" w:hAnsiTheme="minorHAnsi"/>
                <w:szCs w:val="23"/>
              </w:rPr>
            </w:pPr>
            <w:r w:rsidRPr="0030791F">
              <w:rPr>
                <w:color w:val="000000"/>
                <w:sz w:val="22"/>
              </w:rPr>
              <w:t>30.0</w:t>
            </w:r>
          </w:p>
        </w:tc>
        <w:tc>
          <w:tcPr>
            <w:tcW w:w="236" w:type="dxa"/>
            <w:shd w:val="clear" w:color="auto" w:fill="auto"/>
            <w:vAlign w:val="bottom"/>
          </w:tcPr>
          <w:p w14:paraId="4DE93908"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073DCBB7" w14:textId="673B5CEA" w:rsidR="00BE46A5" w:rsidRPr="0030791F" w:rsidRDefault="00BE46A5" w:rsidP="00BE46A5">
            <w:pPr>
              <w:jc w:val="right"/>
              <w:rPr>
                <w:rFonts w:asciiTheme="minorHAnsi" w:hAnsiTheme="minorHAnsi"/>
                <w:szCs w:val="23"/>
              </w:rPr>
            </w:pPr>
            <w:r w:rsidRPr="0030791F">
              <w:rPr>
                <w:color w:val="000000"/>
                <w:sz w:val="22"/>
              </w:rPr>
              <w:t>69</w:t>
            </w:r>
          </w:p>
        </w:tc>
        <w:tc>
          <w:tcPr>
            <w:tcW w:w="992" w:type="dxa"/>
            <w:shd w:val="clear" w:color="auto" w:fill="auto"/>
            <w:vAlign w:val="bottom"/>
          </w:tcPr>
          <w:p w14:paraId="68BCDCDB" w14:textId="6B685B1E" w:rsidR="00BE46A5" w:rsidRPr="0030791F" w:rsidRDefault="00BE46A5" w:rsidP="00BE46A5">
            <w:pPr>
              <w:jc w:val="right"/>
              <w:rPr>
                <w:rFonts w:asciiTheme="minorHAnsi" w:hAnsiTheme="minorHAnsi"/>
                <w:szCs w:val="23"/>
              </w:rPr>
            </w:pPr>
            <w:r w:rsidRPr="0030791F">
              <w:rPr>
                <w:color w:val="000000"/>
                <w:sz w:val="22"/>
              </w:rPr>
              <w:t>21</w:t>
            </w:r>
          </w:p>
        </w:tc>
        <w:tc>
          <w:tcPr>
            <w:tcW w:w="996" w:type="dxa"/>
            <w:tcBorders>
              <w:right w:val="single" w:sz="8" w:space="0" w:color="auto"/>
            </w:tcBorders>
            <w:shd w:val="clear" w:color="auto" w:fill="auto"/>
            <w:vAlign w:val="bottom"/>
          </w:tcPr>
          <w:p w14:paraId="3071B24C" w14:textId="1D7C6D22" w:rsidR="00BE46A5" w:rsidRPr="0030791F" w:rsidRDefault="00BE46A5" w:rsidP="00BE46A5">
            <w:pPr>
              <w:jc w:val="right"/>
              <w:rPr>
                <w:rFonts w:asciiTheme="minorHAnsi" w:hAnsiTheme="minorHAnsi"/>
                <w:szCs w:val="23"/>
              </w:rPr>
            </w:pPr>
            <w:r w:rsidRPr="0030791F">
              <w:rPr>
                <w:color w:val="000000"/>
                <w:sz w:val="22"/>
              </w:rPr>
              <w:t>30.4</w:t>
            </w:r>
          </w:p>
        </w:tc>
      </w:tr>
      <w:tr w:rsidR="00BE46A5" w:rsidRPr="0030791F" w14:paraId="5E632F21"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3A338B5" w14:textId="77777777" w:rsidR="00BE46A5" w:rsidRPr="0030791F" w:rsidRDefault="00BE46A5" w:rsidP="00BE46A5">
            <w:pPr>
              <w:ind w:left="193"/>
            </w:pPr>
            <w:r w:rsidRPr="0030791F">
              <w:t>Taranaki</w:t>
            </w:r>
          </w:p>
        </w:tc>
        <w:tc>
          <w:tcPr>
            <w:tcW w:w="992" w:type="dxa"/>
            <w:tcBorders>
              <w:left w:val="single" w:sz="4" w:space="0" w:color="auto"/>
            </w:tcBorders>
            <w:shd w:val="clear" w:color="auto" w:fill="auto"/>
            <w:vAlign w:val="bottom"/>
          </w:tcPr>
          <w:p w14:paraId="37C35963" w14:textId="49738618" w:rsidR="00BE46A5" w:rsidRPr="0030791F" w:rsidRDefault="00BE46A5" w:rsidP="00BE46A5">
            <w:pPr>
              <w:jc w:val="right"/>
              <w:rPr>
                <w:rFonts w:asciiTheme="minorHAnsi" w:hAnsiTheme="minorHAnsi"/>
                <w:szCs w:val="23"/>
              </w:rPr>
            </w:pPr>
            <w:r w:rsidRPr="0030791F">
              <w:rPr>
                <w:color w:val="000000"/>
                <w:sz w:val="22"/>
              </w:rPr>
              <w:t>164</w:t>
            </w:r>
          </w:p>
        </w:tc>
        <w:tc>
          <w:tcPr>
            <w:tcW w:w="992" w:type="dxa"/>
            <w:shd w:val="clear" w:color="auto" w:fill="auto"/>
            <w:vAlign w:val="bottom"/>
          </w:tcPr>
          <w:p w14:paraId="5C48F870" w14:textId="6FEC3144" w:rsidR="00BE46A5" w:rsidRPr="0030791F" w:rsidRDefault="00BE46A5" w:rsidP="00BE46A5">
            <w:pPr>
              <w:jc w:val="right"/>
              <w:rPr>
                <w:rFonts w:asciiTheme="minorHAnsi" w:hAnsiTheme="minorHAnsi"/>
                <w:szCs w:val="23"/>
              </w:rPr>
            </w:pPr>
            <w:r w:rsidRPr="0030791F">
              <w:rPr>
                <w:color w:val="000000"/>
                <w:sz w:val="22"/>
              </w:rPr>
              <w:t>151</w:t>
            </w:r>
          </w:p>
        </w:tc>
        <w:tc>
          <w:tcPr>
            <w:tcW w:w="992" w:type="dxa"/>
            <w:shd w:val="clear" w:color="auto" w:fill="auto"/>
            <w:vAlign w:val="bottom"/>
          </w:tcPr>
          <w:p w14:paraId="766FD9D8" w14:textId="532AE2C8" w:rsidR="00BE46A5" w:rsidRPr="0030791F" w:rsidRDefault="00BE46A5" w:rsidP="00BE46A5">
            <w:pPr>
              <w:jc w:val="right"/>
              <w:rPr>
                <w:rFonts w:asciiTheme="minorHAnsi" w:hAnsiTheme="minorHAnsi"/>
                <w:szCs w:val="23"/>
              </w:rPr>
            </w:pPr>
            <w:r w:rsidRPr="0030791F">
              <w:rPr>
                <w:color w:val="000000"/>
                <w:sz w:val="22"/>
              </w:rPr>
              <w:t>92.1</w:t>
            </w:r>
          </w:p>
        </w:tc>
        <w:tc>
          <w:tcPr>
            <w:tcW w:w="236" w:type="dxa"/>
            <w:tcBorders>
              <w:left w:val="nil"/>
            </w:tcBorders>
            <w:shd w:val="clear" w:color="auto" w:fill="auto"/>
            <w:vAlign w:val="bottom"/>
          </w:tcPr>
          <w:p w14:paraId="3C0528A8"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2CF5922B" w14:textId="2F4AEDD8" w:rsidR="00BE46A5" w:rsidRPr="0030791F" w:rsidRDefault="00BE46A5" w:rsidP="00BE46A5">
            <w:pPr>
              <w:jc w:val="right"/>
              <w:rPr>
                <w:rFonts w:asciiTheme="minorHAnsi" w:hAnsiTheme="minorHAnsi"/>
                <w:szCs w:val="23"/>
              </w:rPr>
            </w:pPr>
            <w:r w:rsidRPr="0030791F">
              <w:rPr>
                <w:color w:val="000000"/>
                <w:sz w:val="22"/>
              </w:rPr>
              <w:t>24</w:t>
            </w:r>
          </w:p>
        </w:tc>
        <w:tc>
          <w:tcPr>
            <w:tcW w:w="993" w:type="dxa"/>
            <w:shd w:val="clear" w:color="auto" w:fill="auto"/>
            <w:vAlign w:val="bottom"/>
          </w:tcPr>
          <w:p w14:paraId="63F54CFE" w14:textId="6893537B" w:rsidR="00BE46A5" w:rsidRPr="0030791F" w:rsidRDefault="00BE46A5" w:rsidP="00BE46A5">
            <w:pPr>
              <w:jc w:val="right"/>
              <w:rPr>
                <w:rFonts w:asciiTheme="minorHAnsi" w:hAnsiTheme="minorHAnsi"/>
                <w:szCs w:val="23"/>
              </w:rPr>
            </w:pPr>
            <w:r w:rsidRPr="0030791F">
              <w:rPr>
                <w:color w:val="000000"/>
                <w:sz w:val="22"/>
              </w:rPr>
              <w:t>4</w:t>
            </w:r>
          </w:p>
        </w:tc>
        <w:tc>
          <w:tcPr>
            <w:tcW w:w="992" w:type="dxa"/>
            <w:shd w:val="clear" w:color="auto" w:fill="auto"/>
            <w:vAlign w:val="bottom"/>
          </w:tcPr>
          <w:p w14:paraId="54979027" w14:textId="76F6719E" w:rsidR="00BE46A5" w:rsidRPr="0030791F" w:rsidRDefault="00BE46A5" w:rsidP="00BE46A5">
            <w:pPr>
              <w:jc w:val="right"/>
              <w:rPr>
                <w:rFonts w:asciiTheme="minorHAnsi" w:hAnsiTheme="minorHAnsi"/>
                <w:szCs w:val="23"/>
              </w:rPr>
            </w:pPr>
            <w:r w:rsidRPr="0030791F">
              <w:rPr>
                <w:color w:val="000000"/>
                <w:sz w:val="22"/>
              </w:rPr>
              <w:t>16.7</w:t>
            </w:r>
          </w:p>
        </w:tc>
        <w:tc>
          <w:tcPr>
            <w:tcW w:w="236" w:type="dxa"/>
            <w:shd w:val="clear" w:color="auto" w:fill="auto"/>
            <w:vAlign w:val="bottom"/>
          </w:tcPr>
          <w:p w14:paraId="558206E0"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784EAFFD" w14:textId="6771B5BA" w:rsidR="00BE46A5" w:rsidRPr="0030791F" w:rsidRDefault="00BE46A5" w:rsidP="00BE46A5">
            <w:pPr>
              <w:jc w:val="right"/>
              <w:rPr>
                <w:rFonts w:asciiTheme="minorHAnsi" w:hAnsiTheme="minorHAnsi"/>
                <w:szCs w:val="23"/>
              </w:rPr>
            </w:pPr>
            <w:r w:rsidRPr="0030791F">
              <w:rPr>
                <w:color w:val="000000"/>
                <w:sz w:val="22"/>
              </w:rPr>
              <w:t>171</w:t>
            </w:r>
          </w:p>
        </w:tc>
        <w:tc>
          <w:tcPr>
            <w:tcW w:w="992" w:type="dxa"/>
            <w:shd w:val="clear" w:color="auto" w:fill="auto"/>
            <w:vAlign w:val="bottom"/>
          </w:tcPr>
          <w:p w14:paraId="7DC27D55" w14:textId="1055A02D" w:rsidR="00BE46A5" w:rsidRPr="0030791F" w:rsidRDefault="00BE46A5" w:rsidP="00BE46A5">
            <w:pPr>
              <w:jc w:val="right"/>
              <w:rPr>
                <w:rFonts w:asciiTheme="minorHAnsi" w:hAnsiTheme="minorHAnsi"/>
                <w:szCs w:val="23"/>
              </w:rPr>
            </w:pPr>
            <w:r w:rsidRPr="0030791F">
              <w:rPr>
                <w:color w:val="000000"/>
                <w:sz w:val="22"/>
              </w:rPr>
              <w:t>28</w:t>
            </w:r>
          </w:p>
        </w:tc>
        <w:tc>
          <w:tcPr>
            <w:tcW w:w="996" w:type="dxa"/>
            <w:tcBorders>
              <w:right w:val="single" w:sz="8" w:space="0" w:color="auto"/>
            </w:tcBorders>
            <w:shd w:val="clear" w:color="auto" w:fill="auto"/>
            <w:vAlign w:val="bottom"/>
          </w:tcPr>
          <w:p w14:paraId="294F32F8" w14:textId="3FEE9EA3" w:rsidR="00BE46A5" w:rsidRPr="0030791F" w:rsidRDefault="00BE46A5" w:rsidP="00BE46A5">
            <w:pPr>
              <w:jc w:val="right"/>
              <w:rPr>
                <w:rFonts w:asciiTheme="minorHAnsi" w:hAnsiTheme="minorHAnsi"/>
                <w:szCs w:val="23"/>
              </w:rPr>
            </w:pPr>
            <w:r w:rsidRPr="0030791F">
              <w:rPr>
                <w:color w:val="000000"/>
                <w:sz w:val="22"/>
              </w:rPr>
              <w:t>16.4</w:t>
            </w:r>
          </w:p>
        </w:tc>
      </w:tr>
      <w:tr w:rsidR="00BE46A5" w:rsidRPr="0030791F" w14:paraId="5B8BFFC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E13F96E" w14:textId="77777777" w:rsidR="00BE46A5" w:rsidRPr="0030791F" w:rsidRDefault="00BE46A5" w:rsidP="00BE46A5">
            <w:pPr>
              <w:ind w:left="193"/>
            </w:pPr>
            <w:r w:rsidRPr="0030791F">
              <w:t>Waikato</w:t>
            </w:r>
          </w:p>
        </w:tc>
        <w:tc>
          <w:tcPr>
            <w:tcW w:w="992" w:type="dxa"/>
            <w:tcBorders>
              <w:left w:val="single" w:sz="4" w:space="0" w:color="auto"/>
            </w:tcBorders>
            <w:shd w:val="clear" w:color="auto" w:fill="auto"/>
            <w:vAlign w:val="bottom"/>
          </w:tcPr>
          <w:p w14:paraId="7F54AEC6" w14:textId="4048A736" w:rsidR="00BE46A5" w:rsidRPr="0030791F" w:rsidRDefault="00BE46A5" w:rsidP="00BE46A5">
            <w:pPr>
              <w:jc w:val="right"/>
              <w:rPr>
                <w:rFonts w:asciiTheme="minorHAnsi" w:hAnsiTheme="minorHAnsi"/>
                <w:szCs w:val="23"/>
              </w:rPr>
            </w:pPr>
            <w:r w:rsidRPr="0030791F">
              <w:rPr>
                <w:color w:val="000000"/>
                <w:sz w:val="22"/>
              </w:rPr>
              <w:t>452</w:t>
            </w:r>
          </w:p>
        </w:tc>
        <w:tc>
          <w:tcPr>
            <w:tcW w:w="992" w:type="dxa"/>
            <w:shd w:val="clear" w:color="auto" w:fill="auto"/>
            <w:vAlign w:val="bottom"/>
          </w:tcPr>
          <w:p w14:paraId="6EC1DC83" w14:textId="3E438DD8" w:rsidR="00BE46A5" w:rsidRPr="0030791F" w:rsidRDefault="00BE46A5" w:rsidP="00BE46A5">
            <w:pPr>
              <w:jc w:val="right"/>
              <w:rPr>
                <w:rFonts w:asciiTheme="minorHAnsi" w:hAnsiTheme="minorHAnsi"/>
                <w:szCs w:val="23"/>
              </w:rPr>
            </w:pPr>
            <w:r w:rsidRPr="0030791F">
              <w:rPr>
                <w:color w:val="000000"/>
                <w:sz w:val="22"/>
              </w:rPr>
              <w:t>436</w:t>
            </w:r>
          </w:p>
        </w:tc>
        <w:tc>
          <w:tcPr>
            <w:tcW w:w="992" w:type="dxa"/>
            <w:shd w:val="clear" w:color="auto" w:fill="auto"/>
            <w:vAlign w:val="bottom"/>
          </w:tcPr>
          <w:p w14:paraId="1E356DBA" w14:textId="40A57F65" w:rsidR="00BE46A5" w:rsidRPr="0030791F" w:rsidRDefault="00BE46A5" w:rsidP="00BE46A5">
            <w:pPr>
              <w:jc w:val="right"/>
              <w:rPr>
                <w:rFonts w:asciiTheme="minorHAnsi" w:hAnsiTheme="minorHAnsi"/>
                <w:szCs w:val="23"/>
              </w:rPr>
            </w:pPr>
            <w:r w:rsidRPr="0030791F">
              <w:rPr>
                <w:color w:val="000000"/>
                <w:sz w:val="22"/>
              </w:rPr>
              <w:t>96.5</w:t>
            </w:r>
          </w:p>
        </w:tc>
        <w:tc>
          <w:tcPr>
            <w:tcW w:w="236" w:type="dxa"/>
            <w:tcBorders>
              <w:left w:val="nil"/>
            </w:tcBorders>
            <w:shd w:val="clear" w:color="auto" w:fill="auto"/>
            <w:vAlign w:val="bottom"/>
          </w:tcPr>
          <w:p w14:paraId="02BF2DD9"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7B4E96ED" w14:textId="28151D0F" w:rsidR="00BE46A5" w:rsidRPr="0030791F" w:rsidRDefault="00BE46A5" w:rsidP="00BE46A5">
            <w:pPr>
              <w:jc w:val="right"/>
              <w:rPr>
                <w:rFonts w:asciiTheme="minorHAnsi" w:hAnsiTheme="minorHAnsi"/>
                <w:szCs w:val="23"/>
              </w:rPr>
            </w:pPr>
            <w:r w:rsidRPr="0030791F">
              <w:rPr>
                <w:color w:val="000000"/>
                <w:sz w:val="22"/>
              </w:rPr>
              <w:t>18</w:t>
            </w:r>
          </w:p>
        </w:tc>
        <w:tc>
          <w:tcPr>
            <w:tcW w:w="993" w:type="dxa"/>
            <w:shd w:val="clear" w:color="auto" w:fill="auto"/>
            <w:vAlign w:val="bottom"/>
          </w:tcPr>
          <w:p w14:paraId="1100EBAD" w14:textId="4D089A58" w:rsidR="00BE46A5" w:rsidRPr="0030791F" w:rsidRDefault="00BE46A5" w:rsidP="00BE46A5">
            <w:pPr>
              <w:jc w:val="right"/>
              <w:rPr>
                <w:rFonts w:asciiTheme="minorHAnsi" w:hAnsiTheme="minorHAnsi"/>
                <w:szCs w:val="23"/>
              </w:rPr>
            </w:pPr>
            <w:r w:rsidRPr="0030791F">
              <w:rPr>
                <w:color w:val="000000"/>
                <w:sz w:val="22"/>
              </w:rPr>
              <w:t>3</w:t>
            </w:r>
          </w:p>
        </w:tc>
        <w:tc>
          <w:tcPr>
            <w:tcW w:w="992" w:type="dxa"/>
            <w:shd w:val="clear" w:color="auto" w:fill="auto"/>
            <w:vAlign w:val="bottom"/>
          </w:tcPr>
          <w:p w14:paraId="6B5E13B4" w14:textId="5E161043" w:rsidR="00BE46A5" w:rsidRPr="0030791F" w:rsidRDefault="00BE46A5" w:rsidP="00BE46A5">
            <w:pPr>
              <w:jc w:val="right"/>
              <w:rPr>
                <w:rFonts w:asciiTheme="minorHAnsi" w:hAnsiTheme="minorHAnsi"/>
                <w:szCs w:val="23"/>
              </w:rPr>
            </w:pPr>
            <w:r w:rsidRPr="0030791F">
              <w:rPr>
                <w:color w:val="000000"/>
                <w:sz w:val="22"/>
              </w:rPr>
              <w:t>16.7</w:t>
            </w:r>
          </w:p>
        </w:tc>
        <w:tc>
          <w:tcPr>
            <w:tcW w:w="236" w:type="dxa"/>
            <w:shd w:val="clear" w:color="auto" w:fill="auto"/>
            <w:vAlign w:val="bottom"/>
          </w:tcPr>
          <w:p w14:paraId="1326C1A7"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50DFCE74" w14:textId="0F7AC292" w:rsidR="00BE46A5" w:rsidRPr="0030791F" w:rsidRDefault="00BE46A5" w:rsidP="00BE46A5">
            <w:pPr>
              <w:jc w:val="right"/>
              <w:rPr>
                <w:rFonts w:asciiTheme="minorHAnsi" w:hAnsiTheme="minorHAnsi"/>
                <w:szCs w:val="23"/>
              </w:rPr>
            </w:pPr>
            <w:r w:rsidRPr="0030791F">
              <w:rPr>
                <w:color w:val="000000"/>
                <w:sz w:val="22"/>
              </w:rPr>
              <w:t>377</w:t>
            </w:r>
          </w:p>
        </w:tc>
        <w:tc>
          <w:tcPr>
            <w:tcW w:w="992" w:type="dxa"/>
            <w:shd w:val="clear" w:color="auto" w:fill="auto"/>
            <w:vAlign w:val="bottom"/>
          </w:tcPr>
          <w:p w14:paraId="3500071E" w14:textId="7387018D" w:rsidR="00BE46A5" w:rsidRPr="0030791F" w:rsidRDefault="00BE46A5" w:rsidP="00BE46A5">
            <w:pPr>
              <w:jc w:val="right"/>
              <w:rPr>
                <w:rFonts w:asciiTheme="minorHAnsi" w:hAnsiTheme="minorHAnsi"/>
                <w:szCs w:val="23"/>
              </w:rPr>
            </w:pPr>
            <w:r w:rsidRPr="0030791F">
              <w:rPr>
                <w:color w:val="000000"/>
                <w:sz w:val="22"/>
              </w:rPr>
              <w:t>45</w:t>
            </w:r>
          </w:p>
        </w:tc>
        <w:tc>
          <w:tcPr>
            <w:tcW w:w="996" w:type="dxa"/>
            <w:tcBorders>
              <w:right w:val="single" w:sz="8" w:space="0" w:color="auto"/>
            </w:tcBorders>
            <w:shd w:val="clear" w:color="auto" w:fill="auto"/>
            <w:vAlign w:val="bottom"/>
          </w:tcPr>
          <w:p w14:paraId="5D1DCE9B" w14:textId="1D536600" w:rsidR="00BE46A5" w:rsidRPr="0030791F" w:rsidRDefault="00BE46A5" w:rsidP="00BE46A5">
            <w:pPr>
              <w:jc w:val="right"/>
              <w:rPr>
                <w:rFonts w:asciiTheme="minorHAnsi" w:hAnsiTheme="minorHAnsi"/>
                <w:szCs w:val="23"/>
              </w:rPr>
            </w:pPr>
            <w:r w:rsidRPr="0030791F">
              <w:rPr>
                <w:color w:val="000000"/>
                <w:sz w:val="22"/>
              </w:rPr>
              <w:t>11.9</w:t>
            </w:r>
          </w:p>
        </w:tc>
      </w:tr>
      <w:tr w:rsidR="00BE46A5" w:rsidRPr="0030791F" w14:paraId="3AF5AFEC"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4E1401A" w14:textId="77777777" w:rsidR="00BE46A5" w:rsidRPr="0030791F" w:rsidRDefault="00BE46A5" w:rsidP="00BE46A5">
            <w:pPr>
              <w:ind w:left="193"/>
            </w:pPr>
            <w:r w:rsidRPr="0030791F">
              <w:t>Wairarapa</w:t>
            </w:r>
          </w:p>
        </w:tc>
        <w:tc>
          <w:tcPr>
            <w:tcW w:w="992" w:type="dxa"/>
            <w:tcBorders>
              <w:left w:val="single" w:sz="4" w:space="0" w:color="auto"/>
            </w:tcBorders>
            <w:shd w:val="clear" w:color="auto" w:fill="auto"/>
            <w:vAlign w:val="bottom"/>
          </w:tcPr>
          <w:p w14:paraId="7064FD1C" w14:textId="237CD782" w:rsidR="00BE46A5" w:rsidRPr="0030791F" w:rsidRDefault="00BE46A5" w:rsidP="00BE46A5">
            <w:pPr>
              <w:jc w:val="right"/>
              <w:rPr>
                <w:rFonts w:asciiTheme="minorHAnsi" w:hAnsiTheme="minorHAnsi"/>
                <w:szCs w:val="23"/>
              </w:rPr>
            </w:pPr>
            <w:r w:rsidRPr="0030791F">
              <w:rPr>
                <w:color w:val="000000"/>
                <w:sz w:val="22"/>
              </w:rPr>
              <w:t>41</w:t>
            </w:r>
          </w:p>
        </w:tc>
        <w:tc>
          <w:tcPr>
            <w:tcW w:w="992" w:type="dxa"/>
            <w:shd w:val="clear" w:color="auto" w:fill="auto"/>
            <w:vAlign w:val="bottom"/>
          </w:tcPr>
          <w:p w14:paraId="6D4F08F0" w14:textId="076450F9" w:rsidR="00BE46A5" w:rsidRPr="0030791F" w:rsidRDefault="00BE46A5" w:rsidP="00BE46A5">
            <w:pPr>
              <w:jc w:val="right"/>
              <w:rPr>
                <w:rFonts w:asciiTheme="minorHAnsi" w:hAnsiTheme="minorHAnsi"/>
                <w:szCs w:val="23"/>
              </w:rPr>
            </w:pPr>
            <w:r w:rsidRPr="0030791F">
              <w:rPr>
                <w:color w:val="000000"/>
                <w:sz w:val="22"/>
              </w:rPr>
              <w:t>37</w:t>
            </w:r>
          </w:p>
        </w:tc>
        <w:tc>
          <w:tcPr>
            <w:tcW w:w="992" w:type="dxa"/>
            <w:shd w:val="clear" w:color="auto" w:fill="auto"/>
            <w:vAlign w:val="bottom"/>
          </w:tcPr>
          <w:p w14:paraId="0C16E370" w14:textId="2E832385" w:rsidR="00BE46A5" w:rsidRPr="0030791F" w:rsidRDefault="00BE46A5" w:rsidP="00BE46A5">
            <w:pPr>
              <w:jc w:val="right"/>
              <w:rPr>
                <w:rFonts w:asciiTheme="minorHAnsi" w:hAnsiTheme="minorHAnsi"/>
                <w:szCs w:val="23"/>
              </w:rPr>
            </w:pPr>
            <w:r w:rsidRPr="0030791F">
              <w:rPr>
                <w:color w:val="000000"/>
                <w:sz w:val="22"/>
              </w:rPr>
              <w:t>90.2</w:t>
            </w:r>
          </w:p>
        </w:tc>
        <w:tc>
          <w:tcPr>
            <w:tcW w:w="236" w:type="dxa"/>
            <w:tcBorders>
              <w:left w:val="nil"/>
            </w:tcBorders>
            <w:shd w:val="clear" w:color="auto" w:fill="auto"/>
            <w:vAlign w:val="bottom"/>
          </w:tcPr>
          <w:p w14:paraId="65200A17"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192FFC5C" w14:textId="77F66E98" w:rsidR="00BE46A5" w:rsidRPr="0030791F" w:rsidRDefault="00BE46A5" w:rsidP="00BE46A5">
            <w:pPr>
              <w:jc w:val="right"/>
              <w:rPr>
                <w:rFonts w:asciiTheme="minorHAnsi" w:hAnsiTheme="minorHAnsi"/>
                <w:szCs w:val="23"/>
              </w:rPr>
            </w:pPr>
            <w:r w:rsidRPr="0030791F">
              <w:rPr>
                <w:color w:val="000000"/>
                <w:sz w:val="22"/>
              </w:rPr>
              <w:t>7</w:t>
            </w:r>
          </w:p>
        </w:tc>
        <w:tc>
          <w:tcPr>
            <w:tcW w:w="993" w:type="dxa"/>
            <w:shd w:val="clear" w:color="auto" w:fill="auto"/>
            <w:vAlign w:val="bottom"/>
          </w:tcPr>
          <w:p w14:paraId="60F10D64" w14:textId="43FDAFC9" w:rsidR="00BE46A5" w:rsidRPr="0030791F" w:rsidRDefault="00BE46A5" w:rsidP="00BE46A5">
            <w:pPr>
              <w:jc w:val="right"/>
              <w:rPr>
                <w:rFonts w:asciiTheme="minorHAnsi" w:hAnsiTheme="minorHAnsi"/>
                <w:szCs w:val="23"/>
              </w:rPr>
            </w:pPr>
            <w:r w:rsidRPr="0030791F">
              <w:rPr>
                <w:color w:val="000000"/>
                <w:sz w:val="22"/>
              </w:rPr>
              <w:t>3</w:t>
            </w:r>
          </w:p>
        </w:tc>
        <w:tc>
          <w:tcPr>
            <w:tcW w:w="992" w:type="dxa"/>
            <w:shd w:val="clear" w:color="auto" w:fill="auto"/>
            <w:vAlign w:val="bottom"/>
          </w:tcPr>
          <w:p w14:paraId="1A9BA978" w14:textId="764D8184" w:rsidR="00BE46A5" w:rsidRPr="0030791F" w:rsidRDefault="00BE46A5" w:rsidP="00BE46A5">
            <w:pPr>
              <w:jc w:val="right"/>
              <w:rPr>
                <w:rFonts w:asciiTheme="minorHAnsi" w:hAnsiTheme="minorHAnsi"/>
                <w:szCs w:val="23"/>
              </w:rPr>
            </w:pPr>
            <w:r w:rsidRPr="0030791F">
              <w:rPr>
                <w:color w:val="000000"/>
                <w:sz w:val="22"/>
              </w:rPr>
              <w:t>42.9</w:t>
            </w:r>
          </w:p>
        </w:tc>
        <w:tc>
          <w:tcPr>
            <w:tcW w:w="236" w:type="dxa"/>
            <w:shd w:val="clear" w:color="auto" w:fill="auto"/>
            <w:vAlign w:val="bottom"/>
          </w:tcPr>
          <w:p w14:paraId="60C128E6"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6D4AE442" w14:textId="166E9A72" w:rsidR="00BE46A5" w:rsidRPr="0030791F" w:rsidRDefault="00BE46A5" w:rsidP="00BE46A5">
            <w:pPr>
              <w:jc w:val="right"/>
              <w:rPr>
                <w:rFonts w:asciiTheme="minorHAnsi" w:hAnsiTheme="minorHAnsi"/>
                <w:szCs w:val="23"/>
              </w:rPr>
            </w:pPr>
            <w:r w:rsidRPr="0030791F">
              <w:rPr>
                <w:color w:val="000000"/>
                <w:sz w:val="22"/>
              </w:rPr>
              <w:t>46</w:t>
            </w:r>
          </w:p>
        </w:tc>
        <w:tc>
          <w:tcPr>
            <w:tcW w:w="992" w:type="dxa"/>
            <w:shd w:val="clear" w:color="auto" w:fill="auto"/>
            <w:vAlign w:val="bottom"/>
          </w:tcPr>
          <w:p w14:paraId="6D23969C" w14:textId="2C27B3B3" w:rsidR="00BE46A5" w:rsidRPr="0030791F" w:rsidRDefault="00BE46A5" w:rsidP="00BE46A5">
            <w:pPr>
              <w:jc w:val="right"/>
              <w:rPr>
                <w:rFonts w:asciiTheme="minorHAnsi" w:hAnsiTheme="minorHAnsi"/>
                <w:szCs w:val="23"/>
              </w:rPr>
            </w:pPr>
            <w:r w:rsidRPr="0030791F">
              <w:rPr>
                <w:color w:val="000000"/>
                <w:sz w:val="22"/>
              </w:rPr>
              <w:t>16</w:t>
            </w:r>
          </w:p>
        </w:tc>
        <w:tc>
          <w:tcPr>
            <w:tcW w:w="996" w:type="dxa"/>
            <w:tcBorders>
              <w:right w:val="single" w:sz="8" w:space="0" w:color="auto"/>
            </w:tcBorders>
            <w:shd w:val="clear" w:color="auto" w:fill="auto"/>
            <w:vAlign w:val="bottom"/>
          </w:tcPr>
          <w:p w14:paraId="0955C866" w14:textId="0A259AEB" w:rsidR="00BE46A5" w:rsidRPr="0030791F" w:rsidRDefault="00BE46A5" w:rsidP="00BE46A5">
            <w:pPr>
              <w:jc w:val="right"/>
              <w:rPr>
                <w:rFonts w:asciiTheme="minorHAnsi" w:hAnsiTheme="minorHAnsi"/>
                <w:szCs w:val="23"/>
              </w:rPr>
            </w:pPr>
            <w:r w:rsidRPr="0030791F">
              <w:rPr>
                <w:color w:val="000000"/>
                <w:sz w:val="22"/>
              </w:rPr>
              <w:t>34.8</w:t>
            </w:r>
          </w:p>
        </w:tc>
      </w:tr>
      <w:tr w:rsidR="00BE46A5" w:rsidRPr="0030791F" w14:paraId="0C5E35CF"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E6AB36B" w14:textId="77777777" w:rsidR="00BE46A5" w:rsidRPr="0030791F" w:rsidRDefault="00BE46A5" w:rsidP="00BE46A5">
            <w:pPr>
              <w:ind w:left="193"/>
            </w:pPr>
            <w:r w:rsidRPr="0030791F">
              <w:t>Waitemata</w:t>
            </w:r>
          </w:p>
        </w:tc>
        <w:tc>
          <w:tcPr>
            <w:tcW w:w="992" w:type="dxa"/>
            <w:tcBorders>
              <w:left w:val="single" w:sz="4" w:space="0" w:color="auto"/>
            </w:tcBorders>
            <w:shd w:val="clear" w:color="auto" w:fill="auto"/>
            <w:vAlign w:val="bottom"/>
          </w:tcPr>
          <w:p w14:paraId="5E720309" w14:textId="5FB4E862" w:rsidR="00BE46A5" w:rsidRPr="0030791F" w:rsidRDefault="00BE46A5" w:rsidP="00BE46A5">
            <w:pPr>
              <w:jc w:val="right"/>
              <w:rPr>
                <w:rFonts w:asciiTheme="minorHAnsi" w:hAnsiTheme="minorHAnsi"/>
                <w:szCs w:val="23"/>
              </w:rPr>
            </w:pPr>
            <w:r w:rsidRPr="0030791F">
              <w:rPr>
                <w:color w:val="000000"/>
                <w:sz w:val="22"/>
              </w:rPr>
              <w:t>794</w:t>
            </w:r>
          </w:p>
        </w:tc>
        <w:tc>
          <w:tcPr>
            <w:tcW w:w="992" w:type="dxa"/>
            <w:shd w:val="clear" w:color="auto" w:fill="auto"/>
            <w:vAlign w:val="bottom"/>
          </w:tcPr>
          <w:p w14:paraId="56EB5127" w14:textId="3A43EE97" w:rsidR="00BE46A5" w:rsidRPr="0030791F" w:rsidRDefault="00BE46A5" w:rsidP="00BE46A5">
            <w:pPr>
              <w:jc w:val="right"/>
              <w:rPr>
                <w:rFonts w:asciiTheme="minorHAnsi" w:hAnsiTheme="minorHAnsi"/>
                <w:szCs w:val="23"/>
              </w:rPr>
            </w:pPr>
            <w:r w:rsidRPr="0030791F">
              <w:rPr>
                <w:color w:val="000000"/>
                <w:sz w:val="22"/>
              </w:rPr>
              <w:t>702</w:t>
            </w:r>
          </w:p>
        </w:tc>
        <w:tc>
          <w:tcPr>
            <w:tcW w:w="992" w:type="dxa"/>
            <w:shd w:val="clear" w:color="auto" w:fill="auto"/>
            <w:vAlign w:val="bottom"/>
          </w:tcPr>
          <w:p w14:paraId="1C9519B1" w14:textId="5B24DB6A" w:rsidR="00BE46A5" w:rsidRPr="0030791F" w:rsidRDefault="00BE46A5" w:rsidP="00BE46A5">
            <w:pPr>
              <w:jc w:val="right"/>
              <w:rPr>
                <w:rFonts w:asciiTheme="minorHAnsi" w:hAnsiTheme="minorHAnsi"/>
                <w:szCs w:val="23"/>
              </w:rPr>
            </w:pPr>
            <w:r w:rsidRPr="0030791F">
              <w:rPr>
                <w:color w:val="000000"/>
                <w:sz w:val="22"/>
              </w:rPr>
              <w:t>88.4</w:t>
            </w:r>
          </w:p>
        </w:tc>
        <w:tc>
          <w:tcPr>
            <w:tcW w:w="236" w:type="dxa"/>
            <w:tcBorders>
              <w:left w:val="nil"/>
            </w:tcBorders>
            <w:shd w:val="clear" w:color="auto" w:fill="auto"/>
            <w:vAlign w:val="bottom"/>
          </w:tcPr>
          <w:p w14:paraId="1F074A95"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75C50134" w14:textId="30025311" w:rsidR="00BE46A5" w:rsidRPr="0030791F" w:rsidRDefault="00BE46A5" w:rsidP="00BE46A5">
            <w:pPr>
              <w:jc w:val="right"/>
              <w:rPr>
                <w:rFonts w:asciiTheme="minorHAnsi" w:hAnsiTheme="minorHAnsi"/>
                <w:szCs w:val="23"/>
              </w:rPr>
            </w:pPr>
            <w:r w:rsidRPr="0030791F">
              <w:rPr>
                <w:color w:val="000000"/>
                <w:sz w:val="22"/>
              </w:rPr>
              <w:t>78</w:t>
            </w:r>
          </w:p>
        </w:tc>
        <w:tc>
          <w:tcPr>
            <w:tcW w:w="993" w:type="dxa"/>
            <w:shd w:val="clear" w:color="auto" w:fill="auto"/>
            <w:vAlign w:val="bottom"/>
          </w:tcPr>
          <w:p w14:paraId="21CC283F" w14:textId="643979AE" w:rsidR="00BE46A5" w:rsidRPr="0030791F" w:rsidRDefault="00BE46A5" w:rsidP="00BE46A5">
            <w:pPr>
              <w:jc w:val="right"/>
              <w:rPr>
                <w:rFonts w:asciiTheme="minorHAnsi" w:hAnsiTheme="minorHAnsi"/>
                <w:szCs w:val="23"/>
              </w:rPr>
            </w:pPr>
            <w:r w:rsidRPr="0030791F">
              <w:rPr>
                <w:color w:val="000000"/>
                <w:sz w:val="22"/>
              </w:rPr>
              <w:t>22</w:t>
            </w:r>
          </w:p>
        </w:tc>
        <w:tc>
          <w:tcPr>
            <w:tcW w:w="992" w:type="dxa"/>
            <w:shd w:val="clear" w:color="auto" w:fill="auto"/>
            <w:vAlign w:val="bottom"/>
          </w:tcPr>
          <w:p w14:paraId="3030B235" w14:textId="0BFE057F" w:rsidR="00BE46A5" w:rsidRPr="0030791F" w:rsidRDefault="00BE46A5" w:rsidP="00BE46A5">
            <w:pPr>
              <w:jc w:val="right"/>
              <w:rPr>
                <w:rFonts w:asciiTheme="minorHAnsi" w:hAnsiTheme="minorHAnsi"/>
                <w:szCs w:val="23"/>
              </w:rPr>
            </w:pPr>
            <w:r w:rsidRPr="0030791F">
              <w:rPr>
                <w:color w:val="000000"/>
                <w:sz w:val="22"/>
              </w:rPr>
              <w:t>28.2</w:t>
            </w:r>
          </w:p>
        </w:tc>
        <w:tc>
          <w:tcPr>
            <w:tcW w:w="236" w:type="dxa"/>
            <w:shd w:val="clear" w:color="auto" w:fill="auto"/>
            <w:vAlign w:val="bottom"/>
          </w:tcPr>
          <w:p w14:paraId="5731735E"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1F23CE5E" w14:textId="2B25813A" w:rsidR="00BE46A5" w:rsidRPr="0030791F" w:rsidRDefault="00BE46A5" w:rsidP="00BE46A5">
            <w:pPr>
              <w:jc w:val="right"/>
              <w:rPr>
                <w:rFonts w:asciiTheme="minorHAnsi" w:hAnsiTheme="minorHAnsi"/>
                <w:szCs w:val="23"/>
              </w:rPr>
            </w:pPr>
            <w:r w:rsidRPr="0030791F">
              <w:rPr>
                <w:color w:val="000000"/>
                <w:sz w:val="22"/>
              </w:rPr>
              <w:t>850</w:t>
            </w:r>
          </w:p>
        </w:tc>
        <w:tc>
          <w:tcPr>
            <w:tcW w:w="992" w:type="dxa"/>
            <w:shd w:val="clear" w:color="auto" w:fill="auto"/>
            <w:vAlign w:val="bottom"/>
          </w:tcPr>
          <w:p w14:paraId="3BB0B13C" w14:textId="58DB485D" w:rsidR="00BE46A5" w:rsidRPr="0030791F" w:rsidRDefault="00BE46A5" w:rsidP="00BE46A5">
            <w:pPr>
              <w:jc w:val="right"/>
              <w:rPr>
                <w:rFonts w:asciiTheme="minorHAnsi" w:hAnsiTheme="minorHAnsi"/>
                <w:szCs w:val="23"/>
              </w:rPr>
            </w:pPr>
            <w:r w:rsidRPr="0030791F">
              <w:rPr>
                <w:color w:val="000000"/>
                <w:sz w:val="22"/>
              </w:rPr>
              <w:t>143</w:t>
            </w:r>
          </w:p>
        </w:tc>
        <w:tc>
          <w:tcPr>
            <w:tcW w:w="996" w:type="dxa"/>
            <w:tcBorders>
              <w:right w:val="single" w:sz="8" w:space="0" w:color="auto"/>
            </w:tcBorders>
            <w:shd w:val="clear" w:color="auto" w:fill="auto"/>
            <w:vAlign w:val="bottom"/>
          </w:tcPr>
          <w:p w14:paraId="048C1069" w14:textId="6F73FDC3" w:rsidR="00BE46A5" w:rsidRPr="0030791F" w:rsidRDefault="00BE46A5" w:rsidP="00BE46A5">
            <w:pPr>
              <w:jc w:val="right"/>
              <w:rPr>
                <w:rFonts w:asciiTheme="minorHAnsi" w:hAnsiTheme="minorHAnsi"/>
                <w:szCs w:val="23"/>
              </w:rPr>
            </w:pPr>
            <w:r w:rsidRPr="0030791F">
              <w:rPr>
                <w:color w:val="000000"/>
                <w:sz w:val="22"/>
              </w:rPr>
              <w:t>16.8</w:t>
            </w:r>
          </w:p>
        </w:tc>
      </w:tr>
      <w:tr w:rsidR="00BE46A5" w:rsidRPr="0030791F" w14:paraId="3D64ED8F"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542F961" w14:textId="77777777" w:rsidR="00BE46A5" w:rsidRPr="0030791F" w:rsidRDefault="00BE46A5" w:rsidP="00BE46A5">
            <w:pPr>
              <w:ind w:left="193"/>
            </w:pPr>
            <w:r w:rsidRPr="0030791F">
              <w:t>West Coast</w:t>
            </w:r>
          </w:p>
        </w:tc>
        <w:tc>
          <w:tcPr>
            <w:tcW w:w="992" w:type="dxa"/>
            <w:tcBorders>
              <w:left w:val="single" w:sz="4" w:space="0" w:color="auto"/>
            </w:tcBorders>
            <w:shd w:val="clear" w:color="auto" w:fill="auto"/>
            <w:vAlign w:val="bottom"/>
          </w:tcPr>
          <w:p w14:paraId="4565B409" w14:textId="4FDB03D8" w:rsidR="00BE46A5" w:rsidRPr="0030791F" w:rsidRDefault="00BE46A5" w:rsidP="00BE46A5">
            <w:pPr>
              <w:jc w:val="right"/>
              <w:rPr>
                <w:rFonts w:asciiTheme="minorHAnsi" w:hAnsiTheme="minorHAnsi"/>
                <w:szCs w:val="23"/>
              </w:rPr>
            </w:pPr>
            <w:r w:rsidRPr="0030791F">
              <w:rPr>
                <w:color w:val="000000"/>
                <w:sz w:val="22"/>
              </w:rPr>
              <w:t>75</w:t>
            </w:r>
          </w:p>
        </w:tc>
        <w:tc>
          <w:tcPr>
            <w:tcW w:w="992" w:type="dxa"/>
            <w:shd w:val="clear" w:color="auto" w:fill="auto"/>
            <w:vAlign w:val="bottom"/>
          </w:tcPr>
          <w:p w14:paraId="69B8A724" w14:textId="202F65CA" w:rsidR="00BE46A5" w:rsidRPr="0030791F" w:rsidRDefault="00BE46A5" w:rsidP="00BE46A5">
            <w:pPr>
              <w:jc w:val="right"/>
              <w:rPr>
                <w:rFonts w:asciiTheme="minorHAnsi" w:hAnsiTheme="minorHAnsi"/>
                <w:szCs w:val="23"/>
              </w:rPr>
            </w:pPr>
            <w:r w:rsidRPr="0030791F">
              <w:rPr>
                <w:color w:val="000000"/>
                <w:sz w:val="22"/>
              </w:rPr>
              <w:t>72</w:t>
            </w:r>
          </w:p>
        </w:tc>
        <w:tc>
          <w:tcPr>
            <w:tcW w:w="992" w:type="dxa"/>
            <w:shd w:val="clear" w:color="auto" w:fill="auto"/>
            <w:vAlign w:val="bottom"/>
          </w:tcPr>
          <w:p w14:paraId="6BF1032A" w14:textId="5560B493" w:rsidR="00BE46A5" w:rsidRPr="0030791F" w:rsidRDefault="00BE46A5" w:rsidP="00BE46A5">
            <w:pPr>
              <w:jc w:val="right"/>
              <w:rPr>
                <w:rFonts w:asciiTheme="minorHAnsi" w:hAnsiTheme="minorHAnsi"/>
                <w:szCs w:val="23"/>
              </w:rPr>
            </w:pPr>
            <w:r w:rsidRPr="0030791F">
              <w:rPr>
                <w:color w:val="000000"/>
                <w:sz w:val="22"/>
              </w:rPr>
              <w:t>96.0</w:t>
            </w:r>
          </w:p>
        </w:tc>
        <w:tc>
          <w:tcPr>
            <w:tcW w:w="236" w:type="dxa"/>
            <w:tcBorders>
              <w:left w:val="nil"/>
            </w:tcBorders>
            <w:shd w:val="clear" w:color="auto" w:fill="auto"/>
            <w:vAlign w:val="bottom"/>
          </w:tcPr>
          <w:p w14:paraId="18136276"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3AB51A9D" w14:textId="79FC3C19" w:rsidR="00BE46A5" w:rsidRPr="0030791F" w:rsidRDefault="00BE46A5" w:rsidP="00BE46A5">
            <w:pPr>
              <w:jc w:val="right"/>
              <w:rPr>
                <w:rFonts w:asciiTheme="minorHAnsi" w:hAnsiTheme="minorHAnsi"/>
                <w:szCs w:val="23"/>
              </w:rPr>
            </w:pPr>
            <w:r w:rsidRPr="0030791F">
              <w:rPr>
                <w:color w:val="000000"/>
                <w:sz w:val="22"/>
              </w:rPr>
              <w:t>5</w:t>
            </w:r>
          </w:p>
        </w:tc>
        <w:tc>
          <w:tcPr>
            <w:tcW w:w="993" w:type="dxa"/>
            <w:shd w:val="clear" w:color="auto" w:fill="auto"/>
            <w:vAlign w:val="bottom"/>
          </w:tcPr>
          <w:p w14:paraId="50CAD964" w14:textId="5C9A7CF9" w:rsidR="00BE46A5" w:rsidRPr="0030791F" w:rsidRDefault="00BE46A5" w:rsidP="00BE46A5">
            <w:pPr>
              <w:jc w:val="right"/>
              <w:rPr>
                <w:rFonts w:asciiTheme="minorHAnsi" w:hAnsiTheme="minorHAnsi"/>
                <w:szCs w:val="23"/>
              </w:rPr>
            </w:pPr>
            <w:r w:rsidRPr="0030791F">
              <w:rPr>
                <w:color w:val="000000"/>
                <w:sz w:val="22"/>
              </w:rPr>
              <w:t>1</w:t>
            </w:r>
          </w:p>
        </w:tc>
        <w:tc>
          <w:tcPr>
            <w:tcW w:w="992" w:type="dxa"/>
            <w:shd w:val="clear" w:color="auto" w:fill="auto"/>
            <w:vAlign w:val="bottom"/>
          </w:tcPr>
          <w:p w14:paraId="1102C1CC" w14:textId="2DB939E5" w:rsidR="00BE46A5" w:rsidRPr="0030791F" w:rsidRDefault="00BE46A5" w:rsidP="00BE46A5">
            <w:pPr>
              <w:jc w:val="right"/>
              <w:rPr>
                <w:rFonts w:asciiTheme="minorHAnsi" w:hAnsiTheme="minorHAnsi"/>
                <w:szCs w:val="23"/>
              </w:rPr>
            </w:pPr>
            <w:r w:rsidRPr="0030791F">
              <w:rPr>
                <w:color w:val="000000"/>
                <w:sz w:val="22"/>
              </w:rPr>
              <w:t>20.0</w:t>
            </w:r>
          </w:p>
        </w:tc>
        <w:tc>
          <w:tcPr>
            <w:tcW w:w="236" w:type="dxa"/>
            <w:shd w:val="clear" w:color="auto" w:fill="auto"/>
            <w:vAlign w:val="bottom"/>
          </w:tcPr>
          <w:p w14:paraId="31D17B3D"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4C719B9E" w14:textId="35EECD13" w:rsidR="00BE46A5" w:rsidRPr="0030791F" w:rsidRDefault="00BE46A5" w:rsidP="00BE46A5">
            <w:pPr>
              <w:jc w:val="right"/>
              <w:rPr>
                <w:rFonts w:asciiTheme="minorHAnsi" w:hAnsiTheme="minorHAnsi"/>
                <w:szCs w:val="23"/>
              </w:rPr>
            </w:pPr>
            <w:r w:rsidRPr="0030791F">
              <w:rPr>
                <w:color w:val="000000"/>
                <w:sz w:val="22"/>
              </w:rPr>
              <w:t>42</w:t>
            </w:r>
          </w:p>
        </w:tc>
        <w:tc>
          <w:tcPr>
            <w:tcW w:w="992" w:type="dxa"/>
            <w:shd w:val="clear" w:color="auto" w:fill="auto"/>
            <w:vAlign w:val="bottom"/>
          </w:tcPr>
          <w:p w14:paraId="3D6BC8AD" w14:textId="253E254D" w:rsidR="00BE46A5" w:rsidRPr="0030791F" w:rsidRDefault="00BE46A5" w:rsidP="00BE46A5">
            <w:pPr>
              <w:jc w:val="right"/>
              <w:rPr>
                <w:rFonts w:asciiTheme="minorHAnsi" w:hAnsiTheme="minorHAnsi"/>
                <w:szCs w:val="23"/>
              </w:rPr>
            </w:pPr>
            <w:r w:rsidRPr="0030791F">
              <w:rPr>
                <w:color w:val="000000"/>
                <w:sz w:val="22"/>
              </w:rPr>
              <w:t>7</w:t>
            </w:r>
          </w:p>
        </w:tc>
        <w:tc>
          <w:tcPr>
            <w:tcW w:w="996" w:type="dxa"/>
            <w:tcBorders>
              <w:right w:val="single" w:sz="8" w:space="0" w:color="auto"/>
            </w:tcBorders>
            <w:shd w:val="clear" w:color="auto" w:fill="auto"/>
            <w:vAlign w:val="bottom"/>
          </w:tcPr>
          <w:p w14:paraId="6AFE6B3D" w14:textId="5C29B4D1" w:rsidR="00BE46A5" w:rsidRPr="0030791F" w:rsidRDefault="00BE46A5" w:rsidP="00BE46A5">
            <w:pPr>
              <w:jc w:val="right"/>
              <w:rPr>
                <w:rFonts w:asciiTheme="minorHAnsi" w:hAnsiTheme="minorHAnsi"/>
                <w:szCs w:val="23"/>
              </w:rPr>
            </w:pPr>
            <w:r w:rsidRPr="0030791F">
              <w:rPr>
                <w:color w:val="000000"/>
                <w:sz w:val="22"/>
              </w:rPr>
              <w:t>16.7</w:t>
            </w:r>
          </w:p>
        </w:tc>
      </w:tr>
      <w:tr w:rsidR="00BE46A5" w:rsidRPr="0030791F" w14:paraId="54037EB0"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3FA5E17" w14:textId="77777777" w:rsidR="00BE46A5" w:rsidRPr="0030791F" w:rsidRDefault="00BE46A5" w:rsidP="00BE46A5">
            <w:pPr>
              <w:ind w:left="193"/>
            </w:pPr>
            <w:r w:rsidRPr="0030791F">
              <w:t>Whanganui</w:t>
            </w:r>
          </w:p>
        </w:tc>
        <w:tc>
          <w:tcPr>
            <w:tcW w:w="992" w:type="dxa"/>
            <w:tcBorders>
              <w:left w:val="single" w:sz="4" w:space="0" w:color="auto"/>
            </w:tcBorders>
            <w:shd w:val="clear" w:color="auto" w:fill="auto"/>
            <w:vAlign w:val="bottom"/>
          </w:tcPr>
          <w:p w14:paraId="16F87BB7" w14:textId="470A9875" w:rsidR="00BE46A5" w:rsidRPr="0030791F" w:rsidRDefault="00BE46A5" w:rsidP="00BE46A5">
            <w:pPr>
              <w:jc w:val="right"/>
              <w:rPr>
                <w:rFonts w:asciiTheme="minorHAnsi" w:hAnsiTheme="minorHAnsi"/>
                <w:szCs w:val="23"/>
              </w:rPr>
            </w:pPr>
            <w:r w:rsidRPr="0030791F">
              <w:rPr>
                <w:color w:val="000000"/>
                <w:sz w:val="22"/>
              </w:rPr>
              <w:t>109</w:t>
            </w:r>
          </w:p>
        </w:tc>
        <w:tc>
          <w:tcPr>
            <w:tcW w:w="992" w:type="dxa"/>
            <w:shd w:val="clear" w:color="auto" w:fill="auto"/>
            <w:vAlign w:val="bottom"/>
          </w:tcPr>
          <w:p w14:paraId="55AEC969" w14:textId="7C8794DF" w:rsidR="00BE46A5" w:rsidRPr="0030791F" w:rsidRDefault="00BE46A5" w:rsidP="00BE46A5">
            <w:pPr>
              <w:jc w:val="right"/>
              <w:rPr>
                <w:rFonts w:asciiTheme="minorHAnsi" w:hAnsiTheme="minorHAnsi"/>
                <w:szCs w:val="23"/>
              </w:rPr>
            </w:pPr>
            <w:r w:rsidRPr="0030791F">
              <w:rPr>
                <w:color w:val="000000"/>
                <w:sz w:val="22"/>
              </w:rPr>
              <w:t>105</w:t>
            </w:r>
          </w:p>
        </w:tc>
        <w:tc>
          <w:tcPr>
            <w:tcW w:w="992" w:type="dxa"/>
            <w:shd w:val="clear" w:color="auto" w:fill="auto"/>
            <w:vAlign w:val="bottom"/>
          </w:tcPr>
          <w:p w14:paraId="2D71A83F" w14:textId="78671D14" w:rsidR="00BE46A5" w:rsidRPr="0030791F" w:rsidRDefault="00BE46A5" w:rsidP="00BE46A5">
            <w:pPr>
              <w:jc w:val="right"/>
              <w:rPr>
                <w:rFonts w:asciiTheme="minorHAnsi" w:hAnsiTheme="minorHAnsi"/>
                <w:szCs w:val="23"/>
              </w:rPr>
            </w:pPr>
            <w:r w:rsidRPr="0030791F">
              <w:rPr>
                <w:color w:val="000000"/>
                <w:sz w:val="22"/>
              </w:rPr>
              <w:t>96.3</w:t>
            </w:r>
          </w:p>
        </w:tc>
        <w:tc>
          <w:tcPr>
            <w:tcW w:w="236" w:type="dxa"/>
            <w:tcBorders>
              <w:left w:val="nil"/>
            </w:tcBorders>
            <w:shd w:val="clear" w:color="auto" w:fill="auto"/>
            <w:vAlign w:val="bottom"/>
          </w:tcPr>
          <w:p w14:paraId="7C505053" w14:textId="77777777" w:rsidR="00BE46A5" w:rsidRPr="0030791F" w:rsidRDefault="00BE46A5" w:rsidP="00BE46A5">
            <w:pPr>
              <w:jc w:val="right"/>
              <w:rPr>
                <w:rFonts w:asciiTheme="minorHAnsi" w:hAnsiTheme="minorHAnsi"/>
                <w:szCs w:val="23"/>
              </w:rPr>
            </w:pPr>
          </w:p>
        </w:tc>
        <w:tc>
          <w:tcPr>
            <w:tcW w:w="843" w:type="dxa"/>
            <w:tcBorders>
              <w:left w:val="nil"/>
            </w:tcBorders>
            <w:shd w:val="clear" w:color="auto" w:fill="auto"/>
            <w:vAlign w:val="bottom"/>
          </w:tcPr>
          <w:p w14:paraId="30267F62" w14:textId="26D38207" w:rsidR="00BE46A5" w:rsidRPr="0030791F" w:rsidRDefault="00BE46A5" w:rsidP="00BE46A5">
            <w:pPr>
              <w:jc w:val="right"/>
              <w:rPr>
                <w:rFonts w:asciiTheme="minorHAnsi" w:hAnsiTheme="minorHAnsi"/>
                <w:szCs w:val="23"/>
              </w:rPr>
            </w:pPr>
            <w:r w:rsidRPr="0030791F">
              <w:rPr>
                <w:color w:val="000000"/>
                <w:sz w:val="22"/>
              </w:rPr>
              <w:t>11</w:t>
            </w:r>
          </w:p>
        </w:tc>
        <w:tc>
          <w:tcPr>
            <w:tcW w:w="993" w:type="dxa"/>
            <w:shd w:val="clear" w:color="auto" w:fill="auto"/>
            <w:vAlign w:val="bottom"/>
          </w:tcPr>
          <w:p w14:paraId="4FF19690" w14:textId="1B300077" w:rsidR="00BE46A5" w:rsidRPr="0030791F" w:rsidRDefault="00BE46A5" w:rsidP="00BE46A5">
            <w:pPr>
              <w:jc w:val="right"/>
              <w:rPr>
                <w:rFonts w:asciiTheme="minorHAnsi" w:hAnsiTheme="minorHAnsi"/>
                <w:szCs w:val="23"/>
              </w:rPr>
            </w:pPr>
            <w:r w:rsidRPr="0030791F">
              <w:rPr>
                <w:color w:val="000000"/>
                <w:sz w:val="22"/>
              </w:rPr>
              <w:t>4</w:t>
            </w:r>
          </w:p>
        </w:tc>
        <w:tc>
          <w:tcPr>
            <w:tcW w:w="992" w:type="dxa"/>
            <w:shd w:val="clear" w:color="auto" w:fill="auto"/>
            <w:vAlign w:val="bottom"/>
          </w:tcPr>
          <w:p w14:paraId="0229E27D" w14:textId="1B8E985E" w:rsidR="00BE46A5" w:rsidRPr="0030791F" w:rsidRDefault="00BE46A5" w:rsidP="00BE46A5">
            <w:pPr>
              <w:jc w:val="right"/>
              <w:rPr>
                <w:rFonts w:asciiTheme="minorHAnsi" w:hAnsiTheme="minorHAnsi"/>
                <w:szCs w:val="23"/>
              </w:rPr>
            </w:pPr>
            <w:r w:rsidRPr="0030791F">
              <w:rPr>
                <w:color w:val="000000"/>
                <w:sz w:val="22"/>
              </w:rPr>
              <w:t>36.4</w:t>
            </w:r>
          </w:p>
        </w:tc>
        <w:tc>
          <w:tcPr>
            <w:tcW w:w="236" w:type="dxa"/>
            <w:shd w:val="clear" w:color="auto" w:fill="auto"/>
            <w:vAlign w:val="bottom"/>
          </w:tcPr>
          <w:p w14:paraId="1BE29686" w14:textId="77777777" w:rsidR="00BE46A5" w:rsidRPr="0030791F" w:rsidRDefault="00BE46A5" w:rsidP="00BE46A5">
            <w:pPr>
              <w:jc w:val="right"/>
              <w:rPr>
                <w:rFonts w:asciiTheme="minorHAnsi" w:hAnsiTheme="minorHAnsi"/>
                <w:szCs w:val="23"/>
              </w:rPr>
            </w:pPr>
          </w:p>
        </w:tc>
        <w:tc>
          <w:tcPr>
            <w:tcW w:w="910" w:type="dxa"/>
            <w:tcBorders>
              <w:left w:val="nil"/>
            </w:tcBorders>
            <w:shd w:val="clear" w:color="auto" w:fill="auto"/>
            <w:vAlign w:val="bottom"/>
          </w:tcPr>
          <w:p w14:paraId="5EB5669A" w14:textId="48781E65" w:rsidR="00BE46A5" w:rsidRPr="0030791F" w:rsidRDefault="00BE46A5" w:rsidP="00BE46A5">
            <w:pPr>
              <w:jc w:val="right"/>
              <w:rPr>
                <w:rFonts w:asciiTheme="minorHAnsi" w:hAnsiTheme="minorHAnsi"/>
                <w:szCs w:val="23"/>
              </w:rPr>
            </w:pPr>
            <w:r w:rsidRPr="0030791F">
              <w:rPr>
                <w:color w:val="000000"/>
                <w:sz w:val="22"/>
              </w:rPr>
              <w:t>82</w:t>
            </w:r>
          </w:p>
        </w:tc>
        <w:tc>
          <w:tcPr>
            <w:tcW w:w="992" w:type="dxa"/>
            <w:shd w:val="clear" w:color="auto" w:fill="auto"/>
            <w:vAlign w:val="bottom"/>
          </w:tcPr>
          <w:p w14:paraId="702DFD35" w14:textId="4332F723" w:rsidR="00BE46A5" w:rsidRPr="0030791F" w:rsidRDefault="00BE46A5" w:rsidP="00BE46A5">
            <w:pPr>
              <w:jc w:val="right"/>
              <w:rPr>
                <w:rFonts w:asciiTheme="minorHAnsi" w:hAnsiTheme="minorHAnsi"/>
                <w:szCs w:val="23"/>
              </w:rPr>
            </w:pPr>
            <w:r w:rsidRPr="0030791F">
              <w:rPr>
                <w:color w:val="000000"/>
                <w:sz w:val="22"/>
              </w:rPr>
              <w:t>5</w:t>
            </w:r>
          </w:p>
        </w:tc>
        <w:tc>
          <w:tcPr>
            <w:tcW w:w="996" w:type="dxa"/>
            <w:tcBorders>
              <w:right w:val="single" w:sz="8" w:space="0" w:color="auto"/>
            </w:tcBorders>
            <w:shd w:val="clear" w:color="auto" w:fill="auto"/>
            <w:vAlign w:val="bottom"/>
          </w:tcPr>
          <w:p w14:paraId="2F57BD3C" w14:textId="153FC984" w:rsidR="00BE46A5" w:rsidRPr="0030791F" w:rsidRDefault="00BE46A5" w:rsidP="00BE46A5">
            <w:pPr>
              <w:jc w:val="right"/>
              <w:rPr>
                <w:rFonts w:asciiTheme="minorHAnsi" w:hAnsiTheme="minorHAnsi"/>
                <w:szCs w:val="23"/>
              </w:rPr>
            </w:pPr>
            <w:r w:rsidRPr="0030791F">
              <w:rPr>
                <w:color w:val="000000"/>
                <w:sz w:val="22"/>
              </w:rPr>
              <w:t>6.1</w:t>
            </w:r>
          </w:p>
        </w:tc>
      </w:tr>
      <w:tr w:rsidR="00BE46A5" w:rsidRPr="0030791F" w14:paraId="3F958EB7"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5200240" w14:textId="77777777" w:rsidR="00BE46A5" w:rsidRPr="0030791F" w:rsidRDefault="00BE46A5" w:rsidP="00BE46A5">
            <w:pPr>
              <w:rPr>
                <w:i/>
              </w:rPr>
            </w:pPr>
            <w:r w:rsidRPr="0030791F">
              <w:rPr>
                <w:i/>
              </w:rPr>
              <w:t>Private practice</w:t>
            </w:r>
          </w:p>
        </w:tc>
        <w:tc>
          <w:tcPr>
            <w:tcW w:w="992" w:type="dxa"/>
            <w:tcBorders>
              <w:left w:val="single" w:sz="4" w:space="0" w:color="auto"/>
            </w:tcBorders>
            <w:shd w:val="clear" w:color="auto" w:fill="auto"/>
            <w:vAlign w:val="bottom"/>
          </w:tcPr>
          <w:p w14:paraId="580322B2" w14:textId="4B229196" w:rsidR="00BE46A5" w:rsidRPr="0030791F" w:rsidRDefault="00BE46A5" w:rsidP="00BE46A5">
            <w:pPr>
              <w:jc w:val="right"/>
              <w:rPr>
                <w:rFonts w:asciiTheme="minorHAnsi" w:hAnsiTheme="minorHAnsi"/>
                <w:i/>
                <w:iCs/>
                <w:szCs w:val="23"/>
              </w:rPr>
            </w:pPr>
            <w:r w:rsidRPr="0030791F">
              <w:rPr>
                <w:i/>
                <w:iCs/>
                <w:color w:val="000000"/>
                <w:sz w:val="22"/>
              </w:rPr>
              <w:t>621</w:t>
            </w:r>
          </w:p>
        </w:tc>
        <w:tc>
          <w:tcPr>
            <w:tcW w:w="992" w:type="dxa"/>
            <w:shd w:val="clear" w:color="auto" w:fill="auto"/>
            <w:vAlign w:val="bottom"/>
          </w:tcPr>
          <w:p w14:paraId="0B56F184" w14:textId="08381005" w:rsidR="00BE46A5" w:rsidRPr="0030791F" w:rsidRDefault="00BE46A5" w:rsidP="00BE46A5">
            <w:pPr>
              <w:jc w:val="right"/>
              <w:rPr>
                <w:rFonts w:asciiTheme="minorHAnsi" w:hAnsiTheme="minorHAnsi"/>
                <w:i/>
                <w:iCs/>
                <w:szCs w:val="23"/>
              </w:rPr>
            </w:pPr>
            <w:r w:rsidRPr="0030791F">
              <w:rPr>
                <w:i/>
                <w:iCs/>
                <w:color w:val="000000"/>
                <w:sz w:val="22"/>
              </w:rPr>
              <w:t>468</w:t>
            </w:r>
          </w:p>
        </w:tc>
        <w:tc>
          <w:tcPr>
            <w:tcW w:w="992" w:type="dxa"/>
            <w:shd w:val="clear" w:color="auto" w:fill="auto"/>
            <w:vAlign w:val="bottom"/>
          </w:tcPr>
          <w:p w14:paraId="217C092E" w14:textId="69CB5233" w:rsidR="00BE46A5" w:rsidRPr="0030791F" w:rsidRDefault="00BE46A5" w:rsidP="00BE46A5">
            <w:pPr>
              <w:jc w:val="right"/>
              <w:rPr>
                <w:rFonts w:asciiTheme="minorHAnsi" w:hAnsiTheme="minorHAnsi"/>
                <w:i/>
                <w:iCs/>
                <w:szCs w:val="23"/>
              </w:rPr>
            </w:pPr>
            <w:r w:rsidRPr="0030791F">
              <w:rPr>
                <w:i/>
                <w:iCs/>
                <w:color w:val="000000"/>
                <w:sz w:val="22"/>
              </w:rPr>
              <w:t>75.4</w:t>
            </w:r>
          </w:p>
        </w:tc>
        <w:tc>
          <w:tcPr>
            <w:tcW w:w="236" w:type="dxa"/>
            <w:tcBorders>
              <w:left w:val="nil"/>
            </w:tcBorders>
            <w:shd w:val="clear" w:color="auto" w:fill="auto"/>
            <w:vAlign w:val="bottom"/>
          </w:tcPr>
          <w:p w14:paraId="2E78F457" w14:textId="77777777" w:rsidR="00BE46A5" w:rsidRPr="0030791F" w:rsidRDefault="00BE46A5" w:rsidP="00BE46A5">
            <w:pPr>
              <w:jc w:val="right"/>
              <w:rPr>
                <w:rFonts w:asciiTheme="minorHAnsi" w:hAnsiTheme="minorHAnsi"/>
                <w:i/>
                <w:iCs/>
                <w:szCs w:val="23"/>
              </w:rPr>
            </w:pPr>
          </w:p>
        </w:tc>
        <w:tc>
          <w:tcPr>
            <w:tcW w:w="843" w:type="dxa"/>
            <w:tcBorders>
              <w:left w:val="nil"/>
            </w:tcBorders>
            <w:shd w:val="clear" w:color="auto" w:fill="auto"/>
            <w:vAlign w:val="bottom"/>
          </w:tcPr>
          <w:p w14:paraId="71428425" w14:textId="381D6C2F" w:rsidR="00BE46A5" w:rsidRPr="0030791F" w:rsidRDefault="00BE46A5" w:rsidP="00BE46A5">
            <w:pPr>
              <w:jc w:val="right"/>
              <w:rPr>
                <w:rFonts w:asciiTheme="minorHAnsi" w:hAnsiTheme="minorHAnsi"/>
                <w:i/>
                <w:iCs/>
                <w:szCs w:val="23"/>
              </w:rPr>
            </w:pPr>
            <w:r w:rsidRPr="0030791F">
              <w:rPr>
                <w:i/>
                <w:iCs/>
                <w:color w:val="000000"/>
                <w:sz w:val="22"/>
              </w:rPr>
              <w:t>38</w:t>
            </w:r>
          </w:p>
        </w:tc>
        <w:tc>
          <w:tcPr>
            <w:tcW w:w="993" w:type="dxa"/>
            <w:shd w:val="clear" w:color="auto" w:fill="auto"/>
            <w:vAlign w:val="bottom"/>
          </w:tcPr>
          <w:p w14:paraId="1FD477C7" w14:textId="5BCC1200" w:rsidR="00BE46A5" w:rsidRPr="0030791F" w:rsidRDefault="00BE46A5" w:rsidP="00BE46A5">
            <w:pPr>
              <w:jc w:val="right"/>
              <w:rPr>
                <w:rFonts w:asciiTheme="minorHAnsi" w:hAnsiTheme="minorHAnsi"/>
                <w:i/>
                <w:iCs/>
                <w:szCs w:val="23"/>
              </w:rPr>
            </w:pPr>
            <w:r w:rsidRPr="0030791F">
              <w:rPr>
                <w:i/>
                <w:iCs/>
                <w:color w:val="000000"/>
                <w:sz w:val="22"/>
              </w:rPr>
              <w:t>24</w:t>
            </w:r>
          </w:p>
        </w:tc>
        <w:tc>
          <w:tcPr>
            <w:tcW w:w="992" w:type="dxa"/>
            <w:shd w:val="clear" w:color="auto" w:fill="auto"/>
            <w:vAlign w:val="bottom"/>
          </w:tcPr>
          <w:p w14:paraId="3503DC58" w14:textId="3EDB7C6A" w:rsidR="00BE46A5" w:rsidRPr="0030791F" w:rsidRDefault="00BE46A5" w:rsidP="00BE46A5">
            <w:pPr>
              <w:jc w:val="right"/>
              <w:rPr>
                <w:rFonts w:asciiTheme="minorHAnsi" w:hAnsiTheme="minorHAnsi"/>
                <w:i/>
                <w:iCs/>
                <w:szCs w:val="23"/>
              </w:rPr>
            </w:pPr>
            <w:r w:rsidRPr="0030791F">
              <w:rPr>
                <w:i/>
                <w:iCs/>
                <w:color w:val="000000"/>
                <w:sz w:val="22"/>
              </w:rPr>
              <w:t>63.2</w:t>
            </w:r>
          </w:p>
        </w:tc>
        <w:tc>
          <w:tcPr>
            <w:tcW w:w="236" w:type="dxa"/>
            <w:shd w:val="clear" w:color="auto" w:fill="auto"/>
            <w:vAlign w:val="bottom"/>
          </w:tcPr>
          <w:p w14:paraId="7028E7A5" w14:textId="77777777" w:rsidR="00BE46A5" w:rsidRPr="0030791F" w:rsidRDefault="00BE46A5" w:rsidP="00BE46A5">
            <w:pPr>
              <w:jc w:val="right"/>
              <w:rPr>
                <w:rFonts w:asciiTheme="minorHAnsi" w:hAnsiTheme="minorHAnsi"/>
                <w:i/>
                <w:iCs/>
                <w:szCs w:val="23"/>
              </w:rPr>
            </w:pPr>
          </w:p>
        </w:tc>
        <w:tc>
          <w:tcPr>
            <w:tcW w:w="910" w:type="dxa"/>
            <w:tcBorders>
              <w:left w:val="nil"/>
            </w:tcBorders>
            <w:shd w:val="clear" w:color="auto" w:fill="auto"/>
            <w:vAlign w:val="bottom"/>
          </w:tcPr>
          <w:p w14:paraId="6C4B9050" w14:textId="0540D65D" w:rsidR="00BE46A5" w:rsidRPr="0030791F" w:rsidRDefault="00BE46A5" w:rsidP="00BE46A5">
            <w:pPr>
              <w:jc w:val="right"/>
              <w:rPr>
                <w:rFonts w:asciiTheme="minorHAnsi" w:hAnsiTheme="minorHAnsi"/>
                <w:i/>
                <w:iCs/>
                <w:szCs w:val="23"/>
              </w:rPr>
            </w:pPr>
            <w:r w:rsidRPr="0030791F">
              <w:rPr>
                <w:i/>
                <w:iCs/>
                <w:color w:val="000000"/>
                <w:sz w:val="22"/>
              </w:rPr>
              <w:t>545</w:t>
            </w:r>
          </w:p>
        </w:tc>
        <w:tc>
          <w:tcPr>
            <w:tcW w:w="992" w:type="dxa"/>
            <w:shd w:val="clear" w:color="auto" w:fill="auto"/>
            <w:vAlign w:val="bottom"/>
          </w:tcPr>
          <w:p w14:paraId="29EC3224" w14:textId="236C57D2" w:rsidR="00BE46A5" w:rsidRPr="0030791F" w:rsidRDefault="00BE46A5" w:rsidP="00BE46A5">
            <w:pPr>
              <w:jc w:val="right"/>
              <w:rPr>
                <w:rFonts w:asciiTheme="minorHAnsi" w:hAnsiTheme="minorHAnsi"/>
                <w:i/>
                <w:iCs/>
                <w:szCs w:val="23"/>
              </w:rPr>
            </w:pPr>
            <w:r w:rsidRPr="0030791F">
              <w:rPr>
                <w:i/>
                <w:iCs/>
                <w:color w:val="000000"/>
                <w:sz w:val="22"/>
              </w:rPr>
              <w:t>130</w:t>
            </w:r>
          </w:p>
        </w:tc>
        <w:tc>
          <w:tcPr>
            <w:tcW w:w="996" w:type="dxa"/>
            <w:tcBorders>
              <w:right w:val="single" w:sz="8" w:space="0" w:color="auto"/>
            </w:tcBorders>
            <w:shd w:val="clear" w:color="auto" w:fill="auto"/>
            <w:vAlign w:val="bottom"/>
          </w:tcPr>
          <w:p w14:paraId="654C6A44" w14:textId="0E71E94F" w:rsidR="00BE46A5" w:rsidRPr="0030791F" w:rsidRDefault="00BE46A5" w:rsidP="00BE46A5">
            <w:pPr>
              <w:jc w:val="right"/>
              <w:rPr>
                <w:rFonts w:asciiTheme="minorHAnsi" w:hAnsiTheme="minorHAnsi"/>
                <w:i/>
                <w:iCs/>
                <w:szCs w:val="23"/>
              </w:rPr>
            </w:pPr>
            <w:r w:rsidRPr="0030791F">
              <w:rPr>
                <w:i/>
                <w:iCs/>
                <w:color w:val="000000"/>
                <w:sz w:val="22"/>
              </w:rPr>
              <w:t>23.9</w:t>
            </w:r>
          </w:p>
        </w:tc>
      </w:tr>
      <w:tr w:rsidR="00BE46A5" w:rsidRPr="0030791F" w14:paraId="0F94A5D1" w14:textId="77777777" w:rsidTr="00576432">
        <w:trPr>
          <w:trHeight w:val="315"/>
        </w:trPr>
        <w:tc>
          <w:tcPr>
            <w:tcW w:w="2427" w:type="dxa"/>
            <w:tcBorders>
              <w:top w:val="nil"/>
              <w:left w:val="single" w:sz="8" w:space="0" w:color="auto"/>
              <w:bottom w:val="single" w:sz="8" w:space="0" w:color="auto"/>
              <w:right w:val="single" w:sz="4" w:space="0" w:color="auto"/>
            </w:tcBorders>
            <w:shd w:val="clear" w:color="auto" w:fill="auto"/>
            <w:vAlign w:val="bottom"/>
            <w:hideMark/>
          </w:tcPr>
          <w:p w14:paraId="6790DE6A" w14:textId="77777777" w:rsidR="00BE46A5" w:rsidRPr="0030791F" w:rsidRDefault="00BE46A5" w:rsidP="00BE46A5">
            <w:pPr>
              <w:rPr>
                <w:b/>
              </w:rPr>
            </w:pPr>
            <w:r w:rsidRPr="0030791F">
              <w:rPr>
                <w:b/>
              </w:rPr>
              <w:t>Total</w:t>
            </w:r>
          </w:p>
        </w:tc>
        <w:tc>
          <w:tcPr>
            <w:tcW w:w="992" w:type="dxa"/>
            <w:tcBorders>
              <w:left w:val="single" w:sz="4" w:space="0" w:color="auto"/>
              <w:bottom w:val="single" w:sz="8" w:space="0" w:color="auto"/>
            </w:tcBorders>
            <w:shd w:val="clear" w:color="auto" w:fill="auto"/>
            <w:vAlign w:val="bottom"/>
          </w:tcPr>
          <w:p w14:paraId="3BB183D7" w14:textId="43104342" w:rsidR="00BE46A5" w:rsidRPr="0030791F" w:rsidRDefault="00BE46A5" w:rsidP="00BE46A5">
            <w:pPr>
              <w:jc w:val="right"/>
              <w:rPr>
                <w:rFonts w:asciiTheme="minorHAnsi" w:hAnsiTheme="minorHAnsi"/>
                <w:b/>
                <w:bCs/>
                <w:szCs w:val="23"/>
              </w:rPr>
            </w:pPr>
            <w:r w:rsidRPr="0030791F">
              <w:rPr>
                <w:b/>
                <w:bCs/>
                <w:color w:val="000000"/>
                <w:sz w:val="22"/>
              </w:rPr>
              <w:t>6,743</w:t>
            </w:r>
          </w:p>
        </w:tc>
        <w:tc>
          <w:tcPr>
            <w:tcW w:w="992" w:type="dxa"/>
            <w:tcBorders>
              <w:bottom w:val="single" w:sz="8" w:space="0" w:color="auto"/>
            </w:tcBorders>
            <w:shd w:val="clear" w:color="auto" w:fill="auto"/>
            <w:vAlign w:val="bottom"/>
          </w:tcPr>
          <w:p w14:paraId="241BA832" w14:textId="61F1005C" w:rsidR="00BE46A5" w:rsidRPr="0030791F" w:rsidRDefault="00BE46A5" w:rsidP="00BE46A5">
            <w:pPr>
              <w:jc w:val="right"/>
              <w:rPr>
                <w:rFonts w:asciiTheme="minorHAnsi" w:hAnsiTheme="minorHAnsi"/>
                <w:b/>
                <w:bCs/>
                <w:szCs w:val="23"/>
              </w:rPr>
            </w:pPr>
            <w:r w:rsidRPr="0030791F">
              <w:rPr>
                <w:b/>
                <w:bCs/>
                <w:color w:val="000000"/>
                <w:sz w:val="22"/>
              </w:rPr>
              <w:t>6,160</w:t>
            </w:r>
          </w:p>
        </w:tc>
        <w:tc>
          <w:tcPr>
            <w:tcW w:w="992" w:type="dxa"/>
            <w:tcBorders>
              <w:bottom w:val="single" w:sz="8" w:space="0" w:color="auto"/>
            </w:tcBorders>
            <w:shd w:val="clear" w:color="auto" w:fill="auto"/>
            <w:vAlign w:val="bottom"/>
          </w:tcPr>
          <w:p w14:paraId="54105EE1" w14:textId="75A7AAE7" w:rsidR="00BE46A5" w:rsidRPr="0030791F" w:rsidRDefault="00BE46A5" w:rsidP="00BE46A5">
            <w:pPr>
              <w:jc w:val="right"/>
              <w:rPr>
                <w:rFonts w:asciiTheme="minorHAnsi" w:hAnsiTheme="minorHAnsi"/>
                <w:b/>
                <w:bCs/>
                <w:szCs w:val="23"/>
              </w:rPr>
            </w:pPr>
            <w:r w:rsidRPr="0030791F">
              <w:rPr>
                <w:b/>
                <w:bCs/>
                <w:color w:val="000000"/>
                <w:sz w:val="22"/>
              </w:rPr>
              <w:t>91.4</w:t>
            </w:r>
          </w:p>
        </w:tc>
        <w:tc>
          <w:tcPr>
            <w:tcW w:w="236" w:type="dxa"/>
            <w:tcBorders>
              <w:left w:val="nil"/>
              <w:bottom w:val="single" w:sz="8" w:space="0" w:color="auto"/>
            </w:tcBorders>
            <w:shd w:val="clear" w:color="auto" w:fill="auto"/>
            <w:vAlign w:val="bottom"/>
          </w:tcPr>
          <w:p w14:paraId="1314B9FA" w14:textId="77777777" w:rsidR="00BE46A5" w:rsidRPr="0030791F" w:rsidRDefault="00BE46A5" w:rsidP="00BE46A5">
            <w:pPr>
              <w:jc w:val="right"/>
              <w:rPr>
                <w:rFonts w:asciiTheme="minorHAnsi" w:hAnsiTheme="minorHAnsi"/>
                <w:b/>
                <w:bCs/>
                <w:szCs w:val="23"/>
              </w:rPr>
            </w:pPr>
          </w:p>
        </w:tc>
        <w:tc>
          <w:tcPr>
            <w:tcW w:w="843" w:type="dxa"/>
            <w:tcBorders>
              <w:left w:val="nil"/>
              <w:bottom w:val="single" w:sz="8" w:space="0" w:color="auto"/>
            </w:tcBorders>
            <w:shd w:val="clear" w:color="auto" w:fill="auto"/>
            <w:vAlign w:val="bottom"/>
          </w:tcPr>
          <w:p w14:paraId="1D2F764D" w14:textId="3C5445D2" w:rsidR="00BE46A5" w:rsidRPr="0030791F" w:rsidRDefault="00BE46A5" w:rsidP="00BE46A5">
            <w:pPr>
              <w:jc w:val="right"/>
              <w:rPr>
                <w:rFonts w:asciiTheme="minorHAnsi" w:hAnsiTheme="minorHAnsi"/>
                <w:b/>
                <w:bCs/>
                <w:szCs w:val="23"/>
              </w:rPr>
            </w:pPr>
            <w:r w:rsidRPr="0030791F">
              <w:rPr>
                <w:b/>
                <w:bCs/>
                <w:color w:val="000000"/>
                <w:sz w:val="22"/>
              </w:rPr>
              <w:t>627</w:t>
            </w:r>
          </w:p>
        </w:tc>
        <w:tc>
          <w:tcPr>
            <w:tcW w:w="993" w:type="dxa"/>
            <w:tcBorders>
              <w:bottom w:val="single" w:sz="8" w:space="0" w:color="auto"/>
            </w:tcBorders>
            <w:shd w:val="clear" w:color="auto" w:fill="auto"/>
            <w:vAlign w:val="bottom"/>
          </w:tcPr>
          <w:p w14:paraId="40DA3094" w14:textId="08076455" w:rsidR="00BE46A5" w:rsidRPr="0030791F" w:rsidRDefault="00BE46A5" w:rsidP="00BE46A5">
            <w:pPr>
              <w:jc w:val="right"/>
              <w:rPr>
                <w:rFonts w:asciiTheme="minorHAnsi" w:hAnsiTheme="minorHAnsi"/>
                <w:b/>
                <w:bCs/>
                <w:szCs w:val="23"/>
              </w:rPr>
            </w:pPr>
            <w:r w:rsidRPr="0030791F">
              <w:rPr>
                <w:b/>
                <w:bCs/>
                <w:color w:val="000000"/>
                <w:sz w:val="22"/>
              </w:rPr>
              <w:t>209</w:t>
            </w:r>
          </w:p>
        </w:tc>
        <w:tc>
          <w:tcPr>
            <w:tcW w:w="992" w:type="dxa"/>
            <w:tcBorders>
              <w:bottom w:val="single" w:sz="8" w:space="0" w:color="auto"/>
            </w:tcBorders>
            <w:shd w:val="clear" w:color="auto" w:fill="auto"/>
            <w:vAlign w:val="bottom"/>
          </w:tcPr>
          <w:p w14:paraId="0D8677FC" w14:textId="1EA0B898" w:rsidR="00BE46A5" w:rsidRPr="0030791F" w:rsidRDefault="00BE46A5" w:rsidP="00BE46A5">
            <w:pPr>
              <w:jc w:val="right"/>
              <w:rPr>
                <w:rFonts w:asciiTheme="minorHAnsi" w:hAnsiTheme="minorHAnsi"/>
                <w:b/>
                <w:bCs/>
                <w:szCs w:val="23"/>
              </w:rPr>
            </w:pPr>
            <w:r w:rsidRPr="0030791F">
              <w:rPr>
                <w:b/>
                <w:bCs/>
                <w:color w:val="000000"/>
                <w:sz w:val="22"/>
              </w:rPr>
              <w:t>33.3</w:t>
            </w:r>
          </w:p>
        </w:tc>
        <w:tc>
          <w:tcPr>
            <w:tcW w:w="236" w:type="dxa"/>
            <w:tcBorders>
              <w:bottom w:val="single" w:sz="8" w:space="0" w:color="auto"/>
            </w:tcBorders>
            <w:shd w:val="clear" w:color="auto" w:fill="auto"/>
            <w:vAlign w:val="bottom"/>
          </w:tcPr>
          <w:p w14:paraId="7AB5A655" w14:textId="77777777" w:rsidR="00BE46A5" w:rsidRPr="0030791F" w:rsidRDefault="00BE46A5" w:rsidP="00BE46A5">
            <w:pPr>
              <w:jc w:val="right"/>
              <w:rPr>
                <w:rFonts w:asciiTheme="minorHAnsi" w:hAnsiTheme="minorHAnsi"/>
                <w:b/>
                <w:bCs/>
                <w:szCs w:val="23"/>
              </w:rPr>
            </w:pPr>
          </w:p>
        </w:tc>
        <w:tc>
          <w:tcPr>
            <w:tcW w:w="910" w:type="dxa"/>
            <w:tcBorders>
              <w:left w:val="nil"/>
              <w:bottom w:val="single" w:sz="8" w:space="0" w:color="auto"/>
            </w:tcBorders>
            <w:shd w:val="clear" w:color="auto" w:fill="auto"/>
            <w:vAlign w:val="bottom"/>
          </w:tcPr>
          <w:p w14:paraId="25BAF607" w14:textId="16D65D0A" w:rsidR="00BE46A5" w:rsidRPr="0030791F" w:rsidRDefault="00BE46A5" w:rsidP="00BE46A5">
            <w:pPr>
              <w:jc w:val="right"/>
              <w:rPr>
                <w:rFonts w:asciiTheme="minorHAnsi" w:hAnsiTheme="minorHAnsi"/>
                <w:b/>
                <w:bCs/>
                <w:szCs w:val="23"/>
              </w:rPr>
            </w:pPr>
            <w:r w:rsidRPr="0030791F">
              <w:rPr>
                <w:b/>
                <w:bCs/>
                <w:color w:val="000000"/>
                <w:sz w:val="22"/>
              </w:rPr>
              <w:t>5,437</w:t>
            </w:r>
          </w:p>
        </w:tc>
        <w:tc>
          <w:tcPr>
            <w:tcW w:w="992" w:type="dxa"/>
            <w:tcBorders>
              <w:bottom w:val="single" w:sz="8" w:space="0" w:color="auto"/>
            </w:tcBorders>
            <w:shd w:val="clear" w:color="auto" w:fill="auto"/>
            <w:vAlign w:val="bottom"/>
          </w:tcPr>
          <w:p w14:paraId="107D3ACB" w14:textId="38BBF67D" w:rsidR="00BE46A5" w:rsidRPr="0030791F" w:rsidRDefault="00BE46A5" w:rsidP="00BE46A5">
            <w:pPr>
              <w:jc w:val="right"/>
              <w:rPr>
                <w:rFonts w:asciiTheme="minorHAnsi" w:hAnsiTheme="minorHAnsi"/>
                <w:b/>
                <w:bCs/>
                <w:szCs w:val="23"/>
              </w:rPr>
            </w:pPr>
            <w:r w:rsidRPr="0030791F">
              <w:rPr>
                <w:b/>
                <w:bCs/>
                <w:color w:val="000000"/>
                <w:sz w:val="22"/>
              </w:rPr>
              <w:t>1,030</w:t>
            </w:r>
          </w:p>
        </w:tc>
        <w:tc>
          <w:tcPr>
            <w:tcW w:w="996" w:type="dxa"/>
            <w:tcBorders>
              <w:bottom w:val="single" w:sz="8" w:space="0" w:color="auto"/>
              <w:right w:val="single" w:sz="8" w:space="0" w:color="auto"/>
            </w:tcBorders>
            <w:shd w:val="clear" w:color="auto" w:fill="auto"/>
            <w:vAlign w:val="bottom"/>
          </w:tcPr>
          <w:p w14:paraId="2F4545D4" w14:textId="1DEBF98C" w:rsidR="00BE46A5" w:rsidRPr="0030791F" w:rsidRDefault="00BE46A5" w:rsidP="00BE46A5">
            <w:pPr>
              <w:jc w:val="right"/>
              <w:rPr>
                <w:rFonts w:asciiTheme="minorHAnsi" w:hAnsiTheme="minorHAnsi"/>
                <w:b/>
                <w:bCs/>
                <w:szCs w:val="23"/>
              </w:rPr>
            </w:pPr>
            <w:r w:rsidRPr="0030791F">
              <w:rPr>
                <w:b/>
                <w:bCs/>
                <w:color w:val="000000"/>
                <w:sz w:val="22"/>
              </w:rPr>
              <w:t>18.9</w:t>
            </w:r>
          </w:p>
        </w:tc>
      </w:tr>
    </w:tbl>
    <w:p w14:paraId="54AA078F" w14:textId="77777777" w:rsidR="00030D6F" w:rsidRPr="0030791F" w:rsidRDefault="00030D6F" w:rsidP="00030D6F">
      <w:pPr>
        <w:sectPr w:rsidR="00030D6F" w:rsidRPr="0030791F" w:rsidSect="000E41EA">
          <w:pgSz w:w="16839" w:h="11907" w:orient="landscape" w:code="9"/>
          <w:pgMar w:top="1440" w:right="1440" w:bottom="1440" w:left="1440" w:header="692" w:footer="567" w:gutter="0"/>
          <w:cols w:space="720"/>
          <w:docGrid w:linePitch="360"/>
        </w:sectPr>
      </w:pPr>
    </w:p>
    <w:p w14:paraId="19F0E17A" w14:textId="77777777" w:rsidR="00030D6F" w:rsidRPr="0030791F" w:rsidRDefault="00030D6F" w:rsidP="002B0648">
      <w:pPr>
        <w:pStyle w:val="Heading3"/>
        <w:keepNext w:val="0"/>
        <w:widowControl w:val="0"/>
        <w:ind w:right="544"/>
        <w:jc w:val="both"/>
      </w:pPr>
      <w:bookmarkStart w:id="1211" w:name="_Toc475630244"/>
      <w:bookmarkStart w:id="1212" w:name="_Toc509928480"/>
      <w:r w:rsidRPr="0030791F">
        <w:t>Indicator 7.5 – Timely discharge of women after treatment</w:t>
      </w:r>
      <w:bookmarkEnd w:id="1211"/>
      <w:bookmarkEnd w:id="1212"/>
    </w:p>
    <w:p w14:paraId="2428420C" w14:textId="389396AA" w:rsidR="00030D6F" w:rsidRPr="0030791F" w:rsidRDefault="00C65151" w:rsidP="00DC7628">
      <w:pPr>
        <w:pStyle w:val="Caption"/>
        <w:spacing w:after="80"/>
        <w:ind w:right="-23"/>
        <w:jc w:val="both"/>
      </w:pPr>
      <w:bookmarkStart w:id="1213" w:name="_Ref309741548"/>
      <w:bookmarkStart w:id="1214" w:name="_Toc469398350"/>
      <w:bookmarkStart w:id="1215" w:name="_Toc475605583"/>
      <w:bookmarkStart w:id="1216" w:name="_Toc509928555"/>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64</w:t>
      </w:r>
      <w:r w:rsidR="00F55F28" w:rsidRPr="0030791F">
        <w:rPr>
          <w:noProof/>
        </w:rPr>
        <w:fldChar w:fldCharType="end"/>
      </w:r>
      <w:bookmarkEnd w:id="1213"/>
      <w:r w:rsidR="00030D6F" w:rsidRPr="0030791F">
        <w:t xml:space="preserve"> - Follow-up of treated women with colposcopy and cytology in the period up to nine months post-treatment, and discharge of eligible women</w:t>
      </w:r>
      <w:bookmarkEnd w:id="1214"/>
      <w:bookmarkEnd w:id="1215"/>
      <w:bookmarkEnd w:id="1216"/>
    </w:p>
    <w:tbl>
      <w:tblPr>
        <w:tblW w:w="12917" w:type="dxa"/>
        <w:tblInd w:w="103" w:type="dxa"/>
        <w:tblLayout w:type="fixed"/>
        <w:tblLook w:val="04A0" w:firstRow="1" w:lastRow="0" w:firstColumn="1" w:lastColumn="0" w:noHBand="0" w:noVBand="1"/>
      </w:tblPr>
      <w:tblGrid>
        <w:gridCol w:w="2300"/>
        <w:gridCol w:w="2125"/>
        <w:gridCol w:w="2123"/>
        <w:gridCol w:w="2107"/>
        <w:gridCol w:w="2139"/>
        <w:gridCol w:w="2123"/>
      </w:tblGrid>
      <w:tr w:rsidR="0026531D" w:rsidRPr="0030791F" w14:paraId="02C3F2A6" w14:textId="77777777" w:rsidTr="00AE36B3">
        <w:tc>
          <w:tcPr>
            <w:tcW w:w="2300" w:type="dxa"/>
            <w:tcBorders>
              <w:top w:val="single" w:sz="4" w:space="0" w:color="auto"/>
              <w:left w:val="single" w:sz="4" w:space="0" w:color="auto"/>
              <w:right w:val="nil"/>
            </w:tcBorders>
            <w:shd w:val="clear" w:color="auto" w:fill="D9D9D9" w:themeFill="background1" w:themeFillShade="D9"/>
            <w:vAlign w:val="center"/>
          </w:tcPr>
          <w:p w14:paraId="377A914A" w14:textId="77777777" w:rsidR="0026531D" w:rsidRPr="0030791F" w:rsidRDefault="0026531D" w:rsidP="00576432">
            <w:pPr>
              <w:rPr>
                <w:rFonts w:asciiTheme="minorHAnsi" w:eastAsia="Times New Roman" w:hAnsiTheme="minorHAnsi"/>
                <w:b/>
                <w:bCs/>
                <w:szCs w:val="23"/>
                <w:lang w:eastAsia="en-AU"/>
              </w:rPr>
            </w:pPr>
          </w:p>
        </w:tc>
        <w:tc>
          <w:tcPr>
            <w:tcW w:w="2125" w:type="dxa"/>
            <w:tcBorders>
              <w:top w:val="single" w:sz="4" w:space="0" w:color="auto"/>
              <w:left w:val="nil"/>
              <w:right w:val="nil"/>
            </w:tcBorders>
            <w:shd w:val="clear" w:color="auto" w:fill="D9D9D9" w:themeFill="background1" w:themeFillShade="D9"/>
            <w:vAlign w:val="center"/>
          </w:tcPr>
          <w:p w14:paraId="74248FEF" w14:textId="77777777" w:rsidR="0026531D" w:rsidRPr="0030791F" w:rsidRDefault="0026531D" w:rsidP="00211021">
            <w:pPr>
              <w:tabs>
                <w:tab w:val="left" w:pos="1286"/>
              </w:tabs>
              <w:ind w:right="48"/>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Total treatments</w:t>
            </w:r>
          </w:p>
        </w:tc>
        <w:tc>
          <w:tcPr>
            <w:tcW w:w="4230" w:type="dxa"/>
            <w:gridSpan w:val="2"/>
            <w:tcBorders>
              <w:top w:val="single" w:sz="4" w:space="0" w:color="auto"/>
              <w:left w:val="nil"/>
              <w:right w:val="nil"/>
            </w:tcBorders>
            <w:shd w:val="clear" w:color="auto" w:fill="D9D9D9" w:themeFill="background1" w:themeFillShade="D9"/>
            <w:noWrap/>
            <w:vAlign w:val="center"/>
          </w:tcPr>
          <w:p w14:paraId="39B2ABAD" w14:textId="77777777" w:rsidR="0026531D" w:rsidRPr="0030791F" w:rsidRDefault="0026531D" w:rsidP="00211021">
            <w:pPr>
              <w:ind w:right="176"/>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Eligible for discharge*</w:t>
            </w:r>
          </w:p>
        </w:tc>
        <w:tc>
          <w:tcPr>
            <w:tcW w:w="4262" w:type="dxa"/>
            <w:gridSpan w:val="2"/>
            <w:tcBorders>
              <w:top w:val="single" w:sz="4" w:space="0" w:color="auto"/>
              <w:left w:val="nil"/>
              <w:right w:val="single" w:sz="4" w:space="0" w:color="auto"/>
            </w:tcBorders>
            <w:shd w:val="clear" w:color="auto" w:fill="D9D9D9" w:themeFill="background1" w:themeFillShade="D9"/>
            <w:noWrap/>
            <w:vAlign w:val="center"/>
          </w:tcPr>
          <w:p w14:paraId="1670DC66" w14:textId="77777777" w:rsidR="0026531D" w:rsidRPr="0030791F" w:rsidRDefault="0026531D" w:rsidP="00211021">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Women discharged appropriately</w:t>
            </w:r>
          </w:p>
        </w:tc>
      </w:tr>
      <w:tr w:rsidR="0026531D" w:rsidRPr="0030791F" w14:paraId="23834FDF" w14:textId="77777777" w:rsidTr="00AE36B3">
        <w:tc>
          <w:tcPr>
            <w:tcW w:w="2300" w:type="dxa"/>
            <w:tcBorders>
              <w:left w:val="single" w:sz="4" w:space="0" w:color="auto"/>
              <w:bottom w:val="single" w:sz="4" w:space="0" w:color="auto"/>
              <w:right w:val="nil"/>
            </w:tcBorders>
            <w:shd w:val="clear" w:color="auto" w:fill="D9D9D9" w:themeFill="background1" w:themeFillShade="D9"/>
            <w:vAlign w:val="center"/>
          </w:tcPr>
          <w:p w14:paraId="3240899F" w14:textId="77777777" w:rsidR="0026531D" w:rsidRPr="0030791F" w:rsidRDefault="0026531D" w:rsidP="00576432">
            <w:pP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DHB</w:t>
            </w:r>
          </w:p>
        </w:tc>
        <w:tc>
          <w:tcPr>
            <w:tcW w:w="2125" w:type="dxa"/>
            <w:tcBorders>
              <w:top w:val="nil"/>
              <w:left w:val="nil"/>
              <w:bottom w:val="single" w:sz="4" w:space="0" w:color="auto"/>
              <w:right w:val="nil"/>
            </w:tcBorders>
            <w:shd w:val="clear" w:color="auto" w:fill="D9D9D9" w:themeFill="background1" w:themeFillShade="D9"/>
            <w:vAlign w:val="center"/>
          </w:tcPr>
          <w:p w14:paraId="70EC5EE5" w14:textId="77777777" w:rsidR="0026531D" w:rsidRPr="0030791F" w:rsidRDefault="0026531D" w:rsidP="00576432">
            <w:pPr>
              <w:tabs>
                <w:tab w:val="left" w:pos="1286"/>
              </w:tabs>
              <w:ind w:right="48"/>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123" w:type="dxa"/>
            <w:tcBorders>
              <w:top w:val="nil"/>
              <w:left w:val="nil"/>
              <w:bottom w:val="single" w:sz="4" w:space="0" w:color="auto"/>
              <w:right w:val="nil"/>
            </w:tcBorders>
            <w:shd w:val="clear" w:color="auto" w:fill="D9D9D9" w:themeFill="background1" w:themeFillShade="D9"/>
            <w:noWrap/>
            <w:vAlign w:val="center"/>
          </w:tcPr>
          <w:p w14:paraId="370168A2" w14:textId="77777777" w:rsidR="0026531D" w:rsidRPr="0030791F" w:rsidRDefault="0026531D" w:rsidP="00576432">
            <w:pPr>
              <w:ind w:right="-1"/>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107" w:type="dxa"/>
            <w:tcBorders>
              <w:top w:val="nil"/>
              <w:left w:val="nil"/>
              <w:bottom w:val="single" w:sz="4" w:space="0" w:color="auto"/>
              <w:right w:val="nil"/>
            </w:tcBorders>
            <w:shd w:val="clear" w:color="auto" w:fill="D9D9D9" w:themeFill="background1" w:themeFillShade="D9"/>
            <w:noWrap/>
          </w:tcPr>
          <w:p w14:paraId="4C17E8FD" w14:textId="77777777" w:rsidR="0026531D" w:rsidRPr="0030791F" w:rsidRDefault="0026531D" w:rsidP="00576432">
            <w:pPr>
              <w:jc w:val="right"/>
              <w:rPr>
                <w:rFonts w:asciiTheme="minorHAnsi" w:hAnsiTheme="minorHAnsi" w:cs="Calibri"/>
                <w:szCs w:val="23"/>
              </w:rPr>
            </w:pPr>
            <w:r w:rsidRPr="0030791F">
              <w:rPr>
                <w:rFonts w:asciiTheme="minorHAnsi" w:eastAsia="Times New Roman" w:hAnsiTheme="minorHAnsi"/>
                <w:b/>
                <w:bCs/>
                <w:szCs w:val="23"/>
                <w:lang w:eastAsia="en-AU"/>
              </w:rPr>
              <w:t>% of women treated</w:t>
            </w:r>
          </w:p>
        </w:tc>
        <w:tc>
          <w:tcPr>
            <w:tcW w:w="2139" w:type="dxa"/>
            <w:tcBorders>
              <w:top w:val="nil"/>
              <w:left w:val="nil"/>
              <w:bottom w:val="single" w:sz="4" w:space="0" w:color="auto"/>
              <w:right w:val="nil"/>
            </w:tcBorders>
            <w:shd w:val="clear" w:color="auto" w:fill="D9D9D9" w:themeFill="background1" w:themeFillShade="D9"/>
            <w:noWrap/>
            <w:vAlign w:val="center"/>
          </w:tcPr>
          <w:p w14:paraId="4C521F74" w14:textId="77777777" w:rsidR="0026531D" w:rsidRPr="0030791F" w:rsidRDefault="0026531D" w:rsidP="00576432">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123" w:type="dxa"/>
            <w:tcBorders>
              <w:top w:val="nil"/>
              <w:left w:val="nil"/>
              <w:bottom w:val="single" w:sz="4" w:space="0" w:color="auto"/>
              <w:right w:val="single" w:sz="4" w:space="0" w:color="auto"/>
            </w:tcBorders>
            <w:shd w:val="clear" w:color="auto" w:fill="D9D9D9" w:themeFill="background1" w:themeFillShade="D9"/>
            <w:noWrap/>
            <w:vAlign w:val="center"/>
          </w:tcPr>
          <w:p w14:paraId="058D946A" w14:textId="77777777" w:rsidR="0026531D" w:rsidRPr="0030791F" w:rsidRDefault="0026531D" w:rsidP="00576432">
            <w:pPr>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 of eligible</w:t>
            </w:r>
          </w:p>
        </w:tc>
      </w:tr>
      <w:tr w:rsidR="00311D8F" w:rsidRPr="0030791F" w14:paraId="1E78D133" w14:textId="77777777" w:rsidTr="00AE36B3">
        <w:tc>
          <w:tcPr>
            <w:tcW w:w="2300" w:type="dxa"/>
            <w:tcBorders>
              <w:top w:val="single" w:sz="4" w:space="0" w:color="auto"/>
              <w:left w:val="single" w:sz="4" w:space="0" w:color="auto"/>
              <w:bottom w:val="nil"/>
              <w:right w:val="nil"/>
            </w:tcBorders>
            <w:shd w:val="clear" w:color="auto" w:fill="auto"/>
            <w:hideMark/>
          </w:tcPr>
          <w:p w14:paraId="7F9BDBAD"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Auckland</w:t>
            </w:r>
          </w:p>
        </w:tc>
        <w:tc>
          <w:tcPr>
            <w:tcW w:w="2125" w:type="dxa"/>
            <w:tcBorders>
              <w:top w:val="single" w:sz="4" w:space="0" w:color="auto"/>
              <w:left w:val="nil"/>
              <w:bottom w:val="nil"/>
              <w:right w:val="nil"/>
            </w:tcBorders>
            <w:shd w:val="clear" w:color="auto" w:fill="auto"/>
          </w:tcPr>
          <w:p w14:paraId="1947687F" w14:textId="00D12510" w:rsidR="00311D8F" w:rsidRPr="0030791F" w:rsidRDefault="00311D8F" w:rsidP="00AE36B3">
            <w:pPr>
              <w:ind w:right="244"/>
              <w:jc w:val="right"/>
              <w:rPr>
                <w:rFonts w:asciiTheme="minorHAnsi" w:hAnsiTheme="minorHAnsi"/>
                <w:szCs w:val="23"/>
              </w:rPr>
            </w:pPr>
            <w:bookmarkStart w:id="1217" w:name="RANGE!B5"/>
            <w:r w:rsidRPr="0030791F">
              <w:rPr>
                <w:sz w:val="22"/>
              </w:rPr>
              <w:t>142</w:t>
            </w:r>
            <w:bookmarkEnd w:id="1217"/>
          </w:p>
        </w:tc>
        <w:tc>
          <w:tcPr>
            <w:tcW w:w="2123" w:type="dxa"/>
            <w:tcBorders>
              <w:top w:val="single" w:sz="4" w:space="0" w:color="auto"/>
              <w:left w:val="nil"/>
              <w:bottom w:val="nil"/>
              <w:right w:val="nil"/>
            </w:tcBorders>
            <w:shd w:val="clear" w:color="auto" w:fill="auto"/>
            <w:noWrap/>
          </w:tcPr>
          <w:p w14:paraId="6380924C" w14:textId="5BB1F706" w:rsidR="00311D8F" w:rsidRPr="0030791F" w:rsidRDefault="00311D8F" w:rsidP="00AE36B3">
            <w:pPr>
              <w:jc w:val="right"/>
              <w:rPr>
                <w:rFonts w:asciiTheme="minorHAnsi" w:hAnsiTheme="minorHAnsi"/>
                <w:szCs w:val="23"/>
              </w:rPr>
            </w:pPr>
            <w:r w:rsidRPr="0030791F">
              <w:rPr>
                <w:sz w:val="22"/>
              </w:rPr>
              <w:t>88</w:t>
            </w:r>
          </w:p>
        </w:tc>
        <w:tc>
          <w:tcPr>
            <w:tcW w:w="2107" w:type="dxa"/>
            <w:tcBorders>
              <w:top w:val="single" w:sz="4" w:space="0" w:color="auto"/>
              <w:left w:val="nil"/>
              <w:bottom w:val="nil"/>
              <w:right w:val="nil"/>
            </w:tcBorders>
            <w:shd w:val="clear" w:color="auto" w:fill="auto"/>
            <w:noWrap/>
          </w:tcPr>
          <w:p w14:paraId="5679565C" w14:textId="555E7DB7" w:rsidR="00311D8F" w:rsidRPr="0030791F" w:rsidRDefault="00311D8F" w:rsidP="00AE36B3">
            <w:pPr>
              <w:jc w:val="right"/>
              <w:rPr>
                <w:rFonts w:asciiTheme="minorHAnsi" w:hAnsiTheme="minorHAnsi"/>
                <w:szCs w:val="23"/>
              </w:rPr>
            </w:pPr>
            <w:r w:rsidRPr="0030791F">
              <w:rPr>
                <w:sz w:val="22"/>
              </w:rPr>
              <w:t>62.0</w:t>
            </w:r>
          </w:p>
        </w:tc>
        <w:tc>
          <w:tcPr>
            <w:tcW w:w="2139" w:type="dxa"/>
            <w:tcBorders>
              <w:top w:val="single" w:sz="4" w:space="0" w:color="auto"/>
              <w:left w:val="nil"/>
              <w:bottom w:val="nil"/>
              <w:right w:val="nil"/>
            </w:tcBorders>
            <w:shd w:val="clear" w:color="auto" w:fill="auto"/>
            <w:noWrap/>
          </w:tcPr>
          <w:p w14:paraId="07F2DEB8" w14:textId="2509BBD6" w:rsidR="00311D8F" w:rsidRPr="0030791F" w:rsidRDefault="00311D8F" w:rsidP="00AE36B3">
            <w:pPr>
              <w:jc w:val="right"/>
              <w:rPr>
                <w:rFonts w:asciiTheme="minorHAnsi" w:hAnsiTheme="minorHAnsi"/>
                <w:szCs w:val="23"/>
              </w:rPr>
            </w:pPr>
            <w:r w:rsidRPr="0030791F">
              <w:rPr>
                <w:sz w:val="22"/>
              </w:rPr>
              <w:t>61</w:t>
            </w:r>
          </w:p>
        </w:tc>
        <w:tc>
          <w:tcPr>
            <w:tcW w:w="2123" w:type="dxa"/>
            <w:tcBorders>
              <w:top w:val="single" w:sz="4" w:space="0" w:color="auto"/>
              <w:left w:val="nil"/>
              <w:bottom w:val="nil"/>
              <w:right w:val="single" w:sz="4" w:space="0" w:color="auto"/>
            </w:tcBorders>
            <w:shd w:val="clear" w:color="auto" w:fill="auto"/>
            <w:noWrap/>
          </w:tcPr>
          <w:p w14:paraId="0B56DD6A" w14:textId="68FBD1FF" w:rsidR="00311D8F" w:rsidRPr="0030791F" w:rsidRDefault="00311D8F" w:rsidP="00A77AC0">
            <w:pPr>
              <w:ind w:right="442"/>
              <w:jc w:val="right"/>
              <w:rPr>
                <w:rFonts w:asciiTheme="minorHAnsi" w:hAnsiTheme="minorHAnsi"/>
                <w:szCs w:val="23"/>
              </w:rPr>
            </w:pPr>
            <w:r w:rsidRPr="0030791F">
              <w:rPr>
                <w:sz w:val="22"/>
              </w:rPr>
              <w:t>69.</w:t>
            </w:r>
            <w:r w:rsidRPr="0030791F">
              <w:rPr>
                <w:szCs w:val="23"/>
              </w:rPr>
              <w:t>3</w:t>
            </w:r>
          </w:p>
        </w:tc>
      </w:tr>
      <w:tr w:rsidR="00311D8F" w:rsidRPr="0030791F" w14:paraId="0D65F23B" w14:textId="77777777" w:rsidTr="002B3E68">
        <w:tc>
          <w:tcPr>
            <w:tcW w:w="2300" w:type="dxa"/>
            <w:tcBorders>
              <w:top w:val="nil"/>
              <w:left w:val="single" w:sz="4" w:space="0" w:color="auto"/>
              <w:bottom w:val="nil"/>
              <w:right w:val="nil"/>
            </w:tcBorders>
            <w:shd w:val="clear" w:color="auto" w:fill="auto"/>
            <w:hideMark/>
          </w:tcPr>
          <w:p w14:paraId="1BFE5304"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Bay of Plenty</w:t>
            </w:r>
          </w:p>
        </w:tc>
        <w:tc>
          <w:tcPr>
            <w:tcW w:w="2125" w:type="dxa"/>
            <w:tcBorders>
              <w:top w:val="nil"/>
              <w:left w:val="nil"/>
              <w:bottom w:val="nil"/>
              <w:right w:val="nil"/>
            </w:tcBorders>
            <w:shd w:val="clear" w:color="auto" w:fill="auto"/>
          </w:tcPr>
          <w:p w14:paraId="06C390DB" w14:textId="1FB40A11" w:rsidR="00311D8F" w:rsidRPr="0030791F" w:rsidRDefault="00311D8F" w:rsidP="00AE36B3">
            <w:pPr>
              <w:ind w:right="244"/>
              <w:jc w:val="right"/>
              <w:rPr>
                <w:rFonts w:asciiTheme="minorHAnsi" w:hAnsiTheme="minorHAnsi"/>
                <w:szCs w:val="23"/>
              </w:rPr>
            </w:pPr>
            <w:r w:rsidRPr="0030791F">
              <w:rPr>
                <w:sz w:val="22"/>
              </w:rPr>
              <w:t>59</w:t>
            </w:r>
          </w:p>
        </w:tc>
        <w:tc>
          <w:tcPr>
            <w:tcW w:w="2123" w:type="dxa"/>
            <w:tcBorders>
              <w:top w:val="nil"/>
              <w:left w:val="nil"/>
              <w:bottom w:val="nil"/>
              <w:right w:val="nil"/>
            </w:tcBorders>
            <w:shd w:val="clear" w:color="auto" w:fill="auto"/>
            <w:noWrap/>
          </w:tcPr>
          <w:p w14:paraId="1798D137" w14:textId="58F2F8BA" w:rsidR="00311D8F" w:rsidRPr="0030791F" w:rsidRDefault="00311D8F" w:rsidP="00AE36B3">
            <w:pPr>
              <w:jc w:val="right"/>
              <w:rPr>
                <w:rFonts w:asciiTheme="minorHAnsi" w:hAnsiTheme="minorHAnsi"/>
                <w:szCs w:val="23"/>
              </w:rPr>
            </w:pPr>
            <w:r w:rsidRPr="0030791F">
              <w:rPr>
                <w:sz w:val="22"/>
              </w:rPr>
              <w:t>38</w:t>
            </w:r>
          </w:p>
        </w:tc>
        <w:tc>
          <w:tcPr>
            <w:tcW w:w="2107" w:type="dxa"/>
            <w:tcBorders>
              <w:top w:val="nil"/>
              <w:left w:val="nil"/>
              <w:bottom w:val="nil"/>
              <w:right w:val="nil"/>
            </w:tcBorders>
            <w:shd w:val="clear" w:color="auto" w:fill="auto"/>
            <w:noWrap/>
          </w:tcPr>
          <w:p w14:paraId="5C9EF289" w14:textId="7C3CED81" w:rsidR="00311D8F" w:rsidRPr="0030791F" w:rsidRDefault="00311D8F" w:rsidP="00AE36B3">
            <w:pPr>
              <w:jc w:val="right"/>
              <w:rPr>
                <w:rFonts w:asciiTheme="minorHAnsi" w:hAnsiTheme="minorHAnsi"/>
                <w:szCs w:val="23"/>
              </w:rPr>
            </w:pPr>
            <w:r w:rsidRPr="0030791F">
              <w:rPr>
                <w:sz w:val="22"/>
              </w:rPr>
              <w:t>64.4</w:t>
            </w:r>
          </w:p>
        </w:tc>
        <w:tc>
          <w:tcPr>
            <w:tcW w:w="2139" w:type="dxa"/>
            <w:tcBorders>
              <w:top w:val="nil"/>
              <w:left w:val="nil"/>
              <w:bottom w:val="nil"/>
              <w:right w:val="nil"/>
            </w:tcBorders>
            <w:shd w:val="clear" w:color="auto" w:fill="auto"/>
            <w:noWrap/>
          </w:tcPr>
          <w:p w14:paraId="58CB5D84" w14:textId="48706A52" w:rsidR="00311D8F" w:rsidRPr="0030791F" w:rsidRDefault="00311D8F" w:rsidP="00AE36B3">
            <w:pPr>
              <w:jc w:val="right"/>
              <w:rPr>
                <w:rFonts w:asciiTheme="minorHAnsi" w:hAnsiTheme="minorHAnsi"/>
                <w:szCs w:val="23"/>
              </w:rPr>
            </w:pPr>
            <w:r w:rsidRPr="0030791F">
              <w:rPr>
                <w:sz w:val="22"/>
              </w:rPr>
              <w:t>31</w:t>
            </w:r>
          </w:p>
        </w:tc>
        <w:tc>
          <w:tcPr>
            <w:tcW w:w="2123" w:type="dxa"/>
            <w:tcBorders>
              <w:top w:val="nil"/>
              <w:left w:val="nil"/>
              <w:bottom w:val="nil"/>
              <w:right w:val="single" w:sz="4" w:space="0" w:color="auto"/>
            </w:tcBorders>
            <w:shd w:val="clear" w:color="auto" w:fill="auto"/>
            <w:noWrap/>
          </w:tcPr>
          <w:p w14:paraId="0CCF7270" w14:textId="1BAB9A64" w:rsidR="00311D8F" w:rsidRPr="0030791F" w:rsidRDefault="00311D8F" w:rsidP="00A77AC0">
            <w:pPr>
              <w:ind w:right="442"/>
              <w:jc w:val="right"/>
              <w:rPr>
                <w:rFonts w:asciiTheme="minorHAnsi" w:hAnsiTheme="minorHAnsi"/>
                <w:szCs w:val="23"/>
              </w:rPr>
            </w:pPr>
            <w:r w:rsidRPr="0030791F">
              <w:rPr>
                <w:sz w:val="22"/>
              </w:rPr>
              <w:t>81.6</w:t>
            </w:r>
          </w:p>
        </w:tc>
      </w:tr>
      <w:tr w:rsidR="00311D8F" w:rsidRPr="0030791F" w14:paraId="5AC17F90" w14:textId="77777777" w:rsidTr="002B3E68">
        <w:tc>
          <w:tcPr>
            <w:tcW w:w="2300" w:type="dxa"/>
            <w:tcBorders>
              <w:top w:val="nil"/>
              <w:left w:val="single" w:sz="4" w:space="0" w:color="auto"/>
              <w:bottom w:val="nil"/>
              <w:right w:val="nil"/>
            </w:tcBorders>
            <w:shd w:val="clear" w:color="auto" w:fill="auto"/>
            <w:hideMark/>
          </w:tcPr>
          <w:p w14:paraId="1B0A761C"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Canterbury</w:t>
            </w:r>
          </w:p>
        </w:tc>
        <w:tc>
          <w:tcPr>
            <w:tcW w:w="2125" w:type="dxa"/>
            <w:tcBorders>
              <w:top w:val="nil"/>
              <w:left w:val="nil"/>
              <w:bottom w:val="nil"/>
              <w:right w:val="nil"/>
            </w:tcBorders>
            <w:shd w:val="clear" w:color="auto" w:fill="auto"/>
          </w:tcPr>
          <w:p w14:paraId="7B61DE3E" w14:textId="214EB690" w:rsidR="00311D8F" w:rsidRPr="0030791F" w:rsidRDefault="00311D8F" w:rsidP="00AE36B3">
            <w:pPr>
              <w:ind w:right="244"/>
              <w:jc w:val="right"/>
              <w:rPr>
                <w:rFonts w:asciiTheme="minorHAnsi" w:hAnsiTheme="minorHAnsi"/>
                <w:szCs w:val="23"/>
              </w:rPr>
            </w:pPr>
            <w:r w:rsidRPr="0030791F">
              <w:rPr>
                <w:sz w:val="22"/>
              </w:rPr>
              <w:t>227</w:t>
            </w:r>
          </w:p>
        </w:tc>
        <w:tc>
          <w:tcPr>
            <w:tcW w:w="2123" w:type="dxa"/>
            <w:tcBorders>
              <w:top w:val="nil"/>
              <w:left w:val="nil"/>
              <w:bottom w:val="nil"/>
              <w:right w:val="nil"/>
            </w:tcBorders>
            <w:shd w:val="clear" w:color="auto" w:fill="auto"/>
            <w:noWrap/>
          </w:tcPr>
          <w:p w14:paraId="7497FB10" w14:textId="63BE69AF" w:rsidR="00311D8F" w:rsidRPr="0030791F" w:rsidRDefault="00311D8F" w:rsidP="00AE36B3">
            <w:pPr>
              <w:jc w:val="right"/>
              <w:rPr>
                <w:rFonts w:asciiTheme="minorHAnsi" w:hAnsiTheme="minorHAnsi"/>
                <w:szCs w:val="23"/>
              </w:rPr>
            </w:pPr>
            <w:r w:rsidRPr="0030791F">
              <w:rPr>
                <w:sz w:val="22"/>
              </w:rPr>
              <w:t>180</w:t>
            </w:r>
          </w:p>
        </w:tc>
        <w:tc>
          <w:tcPr>
            <w:tcW w:w="2107" w:type="dxa"/>
            <w:tcBorders>
              <w:top w:val="nil"/>
              <w:left w:val="nil"/>
              <w:bottom w:val="nil"/>
              <w:right w:val="nil"/>
            </w:tcBorders>
            <w:shd w:val="clear" w:color="auto" w:fill="auto"/>
            <w:noWrap/>
          </w:tcPr>
          <w:p w14:paraId="05878F79" w14:textId="1AE94155" w:rsidR="00311D8F" w:rsidRPr="0030791F" w:rsidRDefault="00311D8F" w:rsidP="00AE36B3">
            <w:pPr>
              <w:jc w:val="right"/>
              <w:rPr>
                <w:rFonts w:asciiTheme="minorHAnsi" w:hAnsiTheme="minorHAnsi"/>
                <w:szCs w:val="23"/>
              </w:rPr>
            </w:pPr>
            <w:r w:rsidRPr="0030791F">
              <w:rPr>
                <w:sz w:val="22"/>
              </w:rPr>
              <w:t>79.3</w:t>
            </w:r>
          </w:p>
        </w:tc>
        <w:tc>
          <w:tcPr>
            <w:tcW w:w="2139" w:type="dxa"/>
            <w:tcBorders>
              <w:top w:val="nil"/>
              <w:left w:val="nil"/>
              <w:bottom w:val="nil"/>
              <w:right w:val="nil"/>
            </w:tcBorders>
            <w:shd w:val="clear" w:color="auto" w:fill="auto"/>
            <w:noWrap/>
          </w:tcPr>
          <w:p w14:paraId="3C97D5C5" w14:textId="017C1CCB" w:rsidR="00311D8F" w:rsidRPr="0030791F" w:rsidRDefault="00311D8F" w:rsidP="00AE36B3">
            <w:pPr>
              <w:jc w:val="right"/>
              <w:rPr>
                <w:rFonts w:asciiTheme="minorHAnsi" w:hAnsiTheme="minorHAnsi"/>
                <w:szCs w:val="23"/>
              </w:rPr>
            </w:pPr>
            <w:r w:rsidRPr="0030791F">
              <w:rPr>
                <w:sz w:val="22"/>
              </w:rPr>
              <w:t>139</w:t>
            </w:r>
          </w:p>
        </w:tc>
        <w:tc>
          <w:tcPr>
            <w:tcW w:w="2123" w:type="dxa"/>
            <w:tcBorders>
              <w:top w:val="nil"/>
              <w:left w:val="nil"/>
              <w:bottom w:val="nil"/>
              <w:right w:val="single" w:sz="4" w:space="0" w:color="auto"/>
            </w:tcBorders>
            <w:shd w:val="clear" w:color="auto" w:fill="auto"/>
            <w:noWrap/>
          </w:tcPr>
          <w:p w14:paraId="27F0C4FA" w14:textId="11695318" w:rsidR="00311D8F" w:rsidRPr="0030791F" w:rsidRDefault="00311D8F" w:rsidP="00A77AC0">
            <w:pPr>
              <w:ind w:right="442"/>
              <w:jc w:val="right"/>
              <w:rPr>
                <w:rFonts w:asciiTheme="minorHAnsi" w:hAnsiTheme="minorHAnsi"/>
                <w:szCs w:val="23"/>
              </w:rPr>
            </w:pPr>
            <w:r w:rsidRPr="0030791F">
              <w:rPr>
                <w:sz w:val="22"/>
              </w:rPr>
              <w:t>77.2</w:t>
            </w:r>
          </w:p>
        </w:tc>
      </w:tr>
      <w:tr w:rsidR="00311D8F" w:rsidRPr="0030791F" w14:paraId="7916477F" w14:textId="77777777" w:rsidTr="002B3E68">
        <w:tc>
          <w:tcPr>
            <w:tcW w:w="2300" w:type="dxa"/>
            <w:tcBorders>
              <w:top w:val="nil"/>
              <w:left w:val="single" w:sz="4" w:space="0" w:color="auto"/>
              <w:bottom w:val="nil"/>
              <w:right w:val="nil"/>
            </w:tcBorders>
            <w:shd w:val="clear" w:color="auto" w:fill="auto"/>
            <w:hideMark/>
          </w:tcPr>
          <w:p w14:paraId="4C47A1DC"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Capital &amp; Coast</w:t>
            </w:r>
          </w:p>
        </w:tc>
        <w:tc>
          <w:tcPr>
            <w:tcW w:w="2125" w:type="dxa"/>
            <w:tcBorders>
              <w:top w:val="nil"/>
              <w:left w:val="nil"/>
              <w:bottom w:val="nil"/>
              <w:right w:val="nil"/>
            </w:tcBorders>
            <w:shd w:val="clear" w:color="auto" w:fill="auto"/>
          </w:tcPr>
          <w:p w14:paraId="731959FF" w14:textId="10A56DCE" w:rsidR="00311D8F" w:rsidRPr="0030791F" w:rsidRDefault="00311D8F" w:rsidP="00AE36B3">
            <w:pPr>
              <w:ind w:right="244"/>
              <w:jc w:val="right"/>
              <w:rPr>
                <w:rFonts w:asciiTheme="minorHAnsi" w:hAnsiTheme="minorHAnsi"/>
                <w:szCs w:val="23"/>
              </w:rPr>
            </w:pPr>
            <w:r w:rsidRPr="0030791F">
              <w:rPr>
                <w:sz w:val="22"/>
              </w:rPr>
              <w:t>53</w:t>
            </w:r>
          </w:p>
        </w:tc>
        <w:tc>
          <w:tcPr>
            <w:tcW w:w="2123" w:type="dxa"/>
            <w:tcBorders>
              <w:top w:val="nil"/>
              <w:left w:val="nil"/>
              <w:bottom w:val="nil"/>
              <w:right w:val="nil"/>
            </w:tcBorders>
            <w:shd w:val="clear" w:color="auto" w:fill="auto"/>
            <w:noWrap/>
          </w:tcPr>
          <w:p w14:paraId="2E9E8D1D" w14:textId="35722BA6" w:rsidR="00311D8F" w:rsidRPr="0030791F" w:rsidRDefault="00311D8F" w:rsidP="00AE36B3">
            <w:pPr>
              <w:jc w:val="right"/>
              <w:rPr>
                <w:rFonts w:asciiTheme="minorHAnsi" w:hAnsiTheme="minorHAnsi"/>
                <w:szCs w:val="23"/>
              </w:rPr>
            </w:pPr>
            <w:r w:rsidRPr="0030791F">
              <w:rPr>
                <w:sz w:val="22"/>
              </w:rPr>
              <w:t>42</w:t>
            </w:r>
          </w:p>
        </w:tc>
        <w:tc>
          <w:tcPr>
            <w:tcW w:w="2107" w:type="dxa"/>
            <w:tcBorders>
              <w:top w:val="nil"/>
              <w:left w:val="nil"/>
              <w:bottom w:val="nil"/>
              <w:right w:val="nil"/>
            </w:tcBorders>
            <w:shd w:val="clear" w:color="auto" w:fill="auto"/>
            <w:noWrap/>
          </w:tcPr>
          <w:p w14:paraId="13986695" w14:textId="78015D26" w:rsidR="00311D8F" w:rsidRPr="0030791F" w:rsidRDefault="00311D8F" w:rsidP="00AE36B3">
            <w:pPr>
              <w:jc w:val="right"/>
              <w:rPr>
                <w:rFonts w:asciiTheme="minorHAnsi" w:hAnsiTheme="minorHAnsi"/>
                <w:szCs w:val="23"/>
              </w:rPr>
            </w:pPr>
            <w:r w:rsidRPr="0030791F">
              <w:rPr>
                <w:sz w:val="22"/>
              </w:rPr>
              <w:t>79.2</w:t>
            </w:r>
          </w:p>
        </w:tc>
        <w:tc>
          <w:tcPr>
            <w:tcW w:w="2139" w:type="dxa"/>
            <w:tcBorders>
              <w:top w:val="nil"/>
              <w:left w:val="nil"/>
              <w:bottom w:val="nil"/>
              <w:right w:val="nil"/>
            </w:tcBorders>
            <w:shd w:val="clear" w:color="auto" w:fill="auto"/>
            <w:noWrap/>
          </w:tcPr>
          <w:p w14:paraId="58A41BD3" w14:textId="675F7B3B" w:rsidR="00311D8F" w:rsidRPr="0030791F" w:rsidRDefault="00311D8F" w:rsidP="00AE36B3">
            <w:pPr>
              <w:jc w:val="right"/>
              <w:rPr>
                <w:rFonts w:asciiTheme="minorHAnsi" w:hAnsiTheme="minorHAnsi"/>
                <w:szCs w:val="23"/>
              </w:rPr>
            </w:pPr>
            <w:r w:rsidRPr="0030791F">
              <w:rPr>
                <w:sz w:val="22"/>
              </w:rPr>
              <w:t>39</w:t>
            </w:r>
          </w:p>
        </w:tc>
        <w:tc>
          <w:tcPr>
            <w:tcW w:w="2123" w:type="dxa"/>
            <w:tcBorders>
              <w:top w:val="nil"/>
              <w:left w:val="nil"/>
              <w:bottom w:val="nil"/>
              <w:right w:val="single" w:sz="4" w:space="0" w:color="auto"/>
            </w:tcBorders>
            <w:shd w:val="clear" w:color="auto" w:fill="auto"/>
            <w:noWrap/>
          </w:tcPr>
          <w:p w14:paraId="2ACC423F" w14:textId="55076D29" w:rsidR="00311D8F" w:rsidRPr="0030791F" w:rsidRDefault="00311D8F" w:rsidP="00A77AC0">
            <w:pPr>
              <w:ind w:right="442"/>
              <w:jc w:val="right"/>
              <w:rPr>
                <w:rFonts w:asciiTheme="minorHAnsi" w:hAnsiTheme="minorHAnsi"/>
                <w:szCs w:val="23"/>
              </w:rPr>
            </w:pPr>
            <w:r w:rsidRPr="0030791F">
              <w:rPr>
                <w:sz w:val="22"/>
              </w:rPr>
              <w:t>92.9</w:t>
            </w:r>
          </w:p>
        </w:tc>
      </w:tr>
      <w:tr w:rsidR="00311D8F" w:rsidRPr="0030791F" w14:paraId="5EE9E19D" w14:textId="77777777" w:rsidTr="002B3E68">
        <w:tc>
          <w:tcPr>
            <w:tcW w:w="2300" w:type="dxa"/>
            <w:tcBorders>
              <w:top w:val="nil"/>
              <w:left w:val="single" w:sz="4" w:space="0" w:color="auto"/>
              <w:bottom w:val="nil"/>
              <w:right w:val="nil"/>
            </w:tcBorders>
            <w:shd w:val="clear" w:color="auto" w:fill="auto"/>
            <w:hideMark/>
          </w:tcPr>
          <w:p w14:paraId="66C1C074"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Counties Manukau</w:t>
            </w:r>
          </w:p>
        </w:tc>
        <w:tc>
          <w:tcPr>
            <w:tcW w:w="2125" w:type="dxa"/>
            <w:tcBorders>
              <w:top w:val="nil"/>
              <w:left w:val="nil"/>
              <w:bottom w:val="nil"/>
              <w:right w:val="nil"/>
            </w:tcBorders>
            <w:shd w:val="clear" w:color="auto" w:fill="auto"/>
          </w:tcPr>
          <w:p w14:paraId="320122F2" w14:textId="18F398DC" w:rsidR="00311D8F" w:rsidRPr="0030791F" w:rsidRDefault="00311D8F" w:rsidP="00AE36B3">
            <w:pPr>
              <w:ind w:right="244"/>
              <w:jc w:val="right"/>
              <w:rPr>
                <w:rFonts w:asciiTheme="minorHAnsi" w:hAnsiTheme="minorHAnsi"/>
                <w:szCs w:val="23"/>
              </w:rPr>
            </w:pPr>
            <w:r w:rsidRPr="0030791F">
              <w:rPr>
                <w:sz w:val="22"/>
              </w:rPr>
              <w:t>168</w:t>
            </w:r>
          </w:p>
        </w:tc>
        <w:tc>
          <w:tcPr>
            <w:tcW w:w="2123" w:type="dxa"/>
            <w:tcBorders>
              <w:top w:val="nil"/>
              <w:left w:val="nil"/>
              <w:bottom w:val="nil"/>
              <w:right w:val="nil"/>
            </w:tcBorders>
            <w:shd w:val="clear" w:color="auto" w:fill="auto"/>
            <w:noWrap/>
          </w:tcPr>
          <w:p w14:paraId="70A65A9A" w14:textId="543BF707" w:rsidR="00311D8F" w:rsidRPr="0030791F" w:rsidRDefault="00311D8F" w:rsidP="00AE36B3">
            <w:pPr>
              <w:jc w:val="right"/>
              <w:rPr>
                <w:rFonts w:asciiTheme="minorHAnsi" w:hAnsiTheme="minorHAnsi"/>
                <w:szCs w:val="23"/>
              </w:rPr>
            </w:pPr>
            <w:r w:rsidRPr="0030791F">
              <w:rPr>
                <w:sz w:val="22"/>
              </w:rPr>
              <w:t>119</w:t>
            </w:r>
          </w:p>
        </w:tc>
        <w:tc>
          <w:tcPr>
            <w:tcW w:w="2107" w:type="dxa"/>
            <w:tcBorders>
              <w:top w:val="nil"/>
              <w:left w:val="nil"/>
              <w:bottom w:val="nil"/>
              <w:right w:val="nil"/>
            </w:tcBorders>
            <w:shd w:val="clear" w:color="auto" w:fill="auto"/>
            <w:noWrap/>
          </w:tcPr>
          <w:p w14:paraId="38EECB18" w14:textId="1B80AFD8" w:rsidR="00311D8F" w:rsidRPr="0030791F" w:rsidRDefault="00311D8F" w:rsidP="00AE36B3">
            <w:pPr>
              <w:jc w:val="right"/>
              <w:rPr>
                <w:rFonts w:asciiTheme="minorHAnsi" w:hAnsiTheme="minorHAnsi"/>
                <w:szCs w:val="23"/>
              </w:rPr>
            </w:pPr>
            <w:r w:rsidRPr="0030791F">
              <w:rPr>
                <w:sz w:val="22"/>
              </w:rPr>
              <w:t>70.8</w:t>
            </w:r>
          </w:p>
        </w:tc>
        <w:tc>
          <w:tcPr>
            <w:tcW w:w="2139" w:type="dxa"/>
            <w:tcBorders>
              <w:top w:val="nil"/>
              <w:left w:val="nil"/>
              <w:bottom w:val="nil"/>
              <w:right w:val="nil"/>
            </w:tcBorders>
            <w:shd w:val="clear" w:color="auto" w:fill="auto"/>
            <w:noWrap/>
          </w:tcPr>
          <w:p w14:paraId="3BF22904" w14:textId="32E6C551" w:rsidR="00311D8F" w:rsidRPr="0030791F" w:rsidRDefault="00311D8F" w:rsidP="00AE36B3">
            <w:pPr>
              <w:jc w:val="right"/>
              <w:rPr>
                <w:rFonts w:asciiTheme="minorHAnsi" w:hAnsiTheme="minorHAnsi"/>
                <w:szCs w:val="23"/>
              </w:rPr>
            </w:pPr>
            <w:r w:rsidRPr="0030791F">
              <w:rPr>
                <w:sz w:val="22"/>
              </w:rPr>
              <w:t>115</w:t>
            </w:r>
          </w:p>
        </w:tc>
        <w:tc>
          <w:tcPr>
            <w:tcW w:w="2123" w:type="dxa"/>
            <w:tcBorders>
              <w:top w:val="nil"/>
              <w:left w:val="nil"/>
              <w:bottom w:val="nil"/>
              <w:right w:val="single" w:sz="4" w:space="0" w:color="auto"/>
            </w:tcBorders>
            <w:shd w:val="clear" w:color="auto" w:fill="auto"/>
            <w:noWrap/>
          </w:tcPr>
          <w:p w14:paraId="541C5B5D" w14:textId="5A2C71B7" w:rsidR="00311D8F" w:rsidRPr="0030791F" w:rsidRDefault="00311D8F" w:rsidP="00A77AC0">
            <w:pPr>
              <w:ind w:right="442"/>
              <w:jc w:val="right"/>
              <w:rPr>
                <w:rFonts w:asciiTheme="minorHAnsi" w:hAnsiTheme="minorHAnsi"/>
                <w:szCs w:val="23"/>
              </w:rPr>
            </w:pPr>
            <w:r w:rsidRPr="0030791F">
              <w:rPr>
                <w:sz w:val="22"/>
              </w:rPr>
              <w:t>96.6</w:t>
            </w:r>
          </w:p>
        </w:tc>
      </w:tr>
      <w:tr w:rsidR="00311D8F" w:rsidRPr="0030791F" w14:paraId="5A97CB31" w14:textId="77777777" w:rsidTr="002B3E68">
        <w:tc>
          <w:tcPr>
            <w:tcW w:w="2300" w:type="dxa"/>
            <w:tcBorders>
              <w:top w:val="nil"/>
              <w:left w:val="single" w:sz="4" w:space="0" w:color="auto"/>
              <w:bottom w:val="nil"/>
              <w:right w:val="nil"/>
            </w:tcBorders>
            <w:shd w:val="clear" w:color="auto" w:fill="auto"/>
            <w:hideMark/>
          </w:tcPr>
          <w:p w14:paraId="4D813447"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Hawke's Bay</w:t>
            </w:r>
          </w:p>
        </w:tc>
        <w:tc>
          <w:tcPr>
            <w:tcW w:w="2125" w:type="dxa"/>
            <w:tcBorders>
              <w:top w:val="nil"/>
              <w:left w:val="nil"/>
              <w:bottom w:val="nil"/>
              <w:right w:val="nil"/>
            </w:tcBorders>
            <w:shd w:val="clear" w:color="auto" w:fill="auto"/>
          </w:tcPr>
          <w:p w14:paraId="70BF6560" w14:textId="761369A5" w:rsidR="00311D8F" w:rsidRPr="0030791F" w:rsidRDefault="00311D8F" w:rsidP="00AE36B3">
            <w:pPr>
              <w:ind w:right="244"/>
              <w:jc w:val="right"/>
              <w:rPr>
                <w:rFonts w:asciiTheme="minorHAnsi" w:hAnsiTheme="minorHAnsi"/>
                <w:szCs w:val="23"/>
              </w:rPr>
            </w:pPr>
            <w:r w:rsidRPr="0030791F">
              <w:rPr>
                <w:sz w:val="22"/>
              </w:rPr>
              <w:t>64</w:t>
            </w:r>
          </w:p>
        </w:tc>
        <w:tc>
          <w:tcPr>
            <w:tcW w:w="2123" w:type="dxa"/>
            <w:tcBorders>
              <w:top w:val="nil"/>
              <w:left w:val="nil"/>
              <w:bottom w:val="nil"/>
              <w:right w:val="nil"/>
            </w:tcBorders>
            <w:shd w:val="clear" w:color="auto" w:fill="auto"/>
            <w:noWrap/>
          </w:tcPr>
          <w:p w14:paraId="79A10F0E" w14:textId="61C8DBEC" w:rsidR="00311D8F" w:rsidRPr="0030791F" w:rsidRDefault="00311D8F" w:rsidP="00AE36B3">
            <w:pPr>
              <w:jc w:val="right"/>
              <w:rPr>
                <w:rFonts w:asciiTheme="minorHAnsi" w:hAnsiTheme="minorHAnsi"/>
                <w:szCs w:val="23"/>
              </w:rPr>
            </w:pPr>
            <w:r w:rsidRPr="0030791F">
              <w:rPr>
                <w:sz w:val="22"/>
              </w:rPr>
              <w:t>44</w:t>
            </w:r>
          </w:p>
        </w:tc>
        <w:tc>
          <w:tcPr>
            <w:tcW w:w="2107" w:type="dxa"/>
            <w:tcBorders>
              <w:top w:val="nil"/>
              <w:left w:val="nil"/>
              <w:bottom w:val="nil"/>
              <w:right w:val="nil"/>
            </w:tcBorders>
            <w:shd w:val="clear" w:color="auto" w:fill="auto"/>
            <w:noWrap/>
          </w:tcPr>
          <w:p w14:paraId="32CB7D9A" w14:textId="71A9C5AC" w:rsidR="00311D8F" w:rsidRPr="0030791F" w:rsidRDefault="00311D8F" w:rsidP="00AE36B3">
            <w:pPr>
              <w:jc w:val="right"/>
              <w:rPr>
                <w:rFonts w:asciiTheme="minorHAnsi" w:hAnsiTheme="minorHAnsi"/>
                <w:szCs w:val="23"/>
              </w:rPr>
            </w:pPr>
            <w:r w:rsidRPr="0030791F">
              <w:rPr>
                <w:sz w:val="22"/>
              </w:rPr>
              <w:t>68.8</w:t>
            </w:r>
          </w:p>
        </w:tc>
        <w:tc>
          <w:tcPr>
            <w:tcW w:w="2139" w:type="dxa"/>
            <w:tcBorders>
              <w:top w:val="nil"/>
              <w:left w:val="nil"/>
              <w:bottom w:val="nil"/>
              <w:right w:val="nil"/>
            </w:tcBorders>
            <w:shd w:val="clear" w:color="auto" w:fill="auto"/>
            <w:noWrap/>
          </w:tcPr>
          <w:p w14:paraId="439E5DFA" w14:textId="191148A1" w:rsidR="00311D8F" w:rsidRPr="0030791F" w:rsidRDefault="00311D8F" w:rsidP="00AE36B3">
            <w:pPr>
              <w:jc w:val="right"/>
              <w:rPr>
                <w:rFonts w:asciiTheme="minorHAnsi" w:hAnsiTheme="minorHAnsi"/>
                <w:szCs w:val="23"/>
              </w:rPr>
            </w:pPr>
            <w:r w:rsidRPr="0030791F">
              <w:rPr>
                <w:sz w:val="22"/>
              </w:rPr>
              <w:t>40</w:t>
            </w:r>
          </w:p>
        </w:tc>
        <w:tc>
          <w:tcPr>
            <w:tcW w:w="2123" w:type="dxa"/>
            <w:tcBorders>
              <w:top w:val="nil"/>
              <w:left w:val="nil"/>
              <w:bottom w:val="nil"/>
              <w:right w:val="single" w:sz="4" w:space="0" w:color="auto"/>
            </w:tcBorders>
            <w:shd w:val="clear" w:color="auto" w:fill="auto"/>
            <w:noWrap/>
          </w:tcPr>
          <w:p w14:paraId="2D882247" w14:textId="471C06C1" w:rsidR="00311D8F" w:rsidRPr="0030791F" w:rsidRDefault="00311D8F" w:rsidP="00A77AC0">
            <w:pPr>
              <w:ind w:right="442"/>
              <w:jc w:val="right"/>
              <w:rPr>
                <w:rFonts w:asciiTheme="minorHAnsi" w:hAnsiTheme="minorHAnsi"/>
                <w:szCs w:val="23"/>
              </w:rPr>
            </w:pPr>
            <w:r w:rsidRPr="0030791F">
              <w:rPr>
                <w:sz w:val="22"/>
              </w:rPr>
              <w:t>90.9</w:t>
            </w:r>
          </w:p>
        </w:tc>
      </w:tr>
      <w:tr w:rsidR="00311D8F" w:rsidRPr="0030791F" w14:paraId="3AC5BA89" w14:textId="77777777" w:rsidTr="002B3E68">
        <w:tc>
          <w:tcPr>
            <w:tcW w:w="2300" w:type="dxa"/>
            <w:tcBorders>
              <w:top w:val="nil"/>
              <w:left w:val="single" w:sz="4" w:space="0" w:color="auto"/>
              <w:bottom w:val="nil"/>
              <w:right w:val="nil"/>
            </w:tcBorders>
            <w:shd w:val="clear" w:color="auto" w:fill="auto"/>
            <w:hideMark/>
          </w:tcPr>
          <w:p w14:paraId="0C5B08FF"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Hutt Valley</w:t>
            </w:r>
          </w:p>
        </w:tc>
        <w:tc>
          <w:tcPr>
            <w:tcW w:w="2125" w:type="dxa"/>
            <w:tcBorders>
              <w:top w:val="nil"/>
              <w:left w:val="nil"/>
              <w:bottom w:val="nil"/>
              <w:right w:val="nil"/>
            </w:tcBorders>
            <w:shd w:val="clear" w:color="auto" w:fill="auto"/>
          </w:tcPr>
          <w:p w14:paraId="1B74CB39" w14:textId="193BF1C8" w:rsidR="00311D8F" w:rsidRPr="0030791F" w:rsidRDefault="00311D8F" w:rsidP="00AE36B3">
            <w:pPr>
              <w:ind w:right="244"/>
              <w:jc w:val="right"/>
              <w:rPr>
                <w:rFonts w:asciiTheme="minorHAnsi" w:hAnsiTheme="minorHAnsi"/>
                <w:szCs w:val="23"/>
              </w:rPr>
            </w:pPr>
            <w:r w:rsidRPr="0030791F">
              <w:rPr>
                <w:sz w:val="22"/>
              </w:rPr>
              <w:t>42</w:t>
            </w:r>
          </w:p>
        </w:tc>
        <w:tc>
          <w:tcPr>
            <w:tcW w:w="2123" w:type="dxa"/>
            <w:tcBorders>
              <w:top w:val="nil"/>
              <w:left w:val="nil"/>
              <w:bottom w:val="nil"/>
              <w:right w:val="nil"/>
            </w:tcBorders>
            <w:shd w:val="clear" w:color="auto" w:fill="auto"/>
            <w:noWrap/>
          </w:tcPr>
          <w:p w14:paraId="6AA5001A" w14:textId="2BB74D11" w:rsidR="00311D8F" w:rsidRPr="0030791F" w:rsidRDefault="00311D8F" w:rsidP="00AE36B3">
            <w:pPr>
              <w:jc w:val="right"/>
              <w:rPr>
                <w:rFonts w:asciiTheme="minorHAnsi" w:hAnsiTheme="minorHAnsi"/>
                <w:szCs w:val="23"/>
              </w:rPr>
            </w:pPr>
            <w:r w:rsidRPr="0030791F">
              <w:rPr>
                <w:sz w:val="22"/>
              </w:rPr>
              <w:t>37</w:t>
            </w:r>
          </w:p>
        </w:tc>
        <w:tc>
          <w:tcPr>
            <w:tcW w:w="2107" w:type="dxa"/>
            <w:tcBorders>
              <w:top w:val="nil"/>
              <w:left w:val="nil"/>
              <w:bottom w:val="nil"/>
              <w:right w:val="nil"/>
            </w:tcBorders>
            <w:shd w:val="clear" w:color="auto" w:fill="auto"/>
            <w:noWrap/>
          </w:tcPr>
          <w:p w14:paraId="5701E0B4" w14:textId="32143CA0" w:rsidR="00311D8F" w:rsidRPr="0030791F" w:rsidRDefault="00311D8F" w:rsidP="00AE36B3">
            <w:pPr>
              <w:jc w:val="right"/>
              <w:rPr>
                <w:rFonts w:asciiTheme="minorHAnsi" w:hAnsiTheme="minorHAnsi"/>
                <w:szCs w:val="23"/>
              </w:rPr>
            </w:pPr>
            <w:r w:rsidRPr="0030791F">
              <w:rPr>
                <w:sz w:val="22"/>
              </w:rPr>
              <w:t>88.1</w:t>
            </w:r>
          </w:p>
        </w:tc>
        <w:tc>
          <w:tcPr>
            <w:tcW w:w="2139" w:type="dxa"/>
            <w:tcBorders>
              <w:top w:val="nil"/>
              <w:left w:val="nil"/>
              <w:bottom w:val="nil"/>
              <w:right w:val="nil"/>
            </w:tcBorders>
            <w:shd w:val="clear" w:color="auto" w:fill="auto"/>
            <w:noWrap/>
          </w:tcPr>
          <w:p w14:paraId="7E162B82" w14:textId="4D66897C" w:rsidR="00311D8F" w:rsidRPr="0030791F" w:rsidRDefault="00311D8F" w:rsidP="00AE36B3">
            <w:pPr>
              <w:jc w:val="right"/>
              <w:rPr>
                <w:rFonts w:asciiTheme="minorHAnsi" w:hAnsiTheme="minorHAnsi"/>
                <w:szCs w:val="23"/>
              </w:rPr>
            </w:pPr>
            <w:r w:rsidRPr="0030791F">
              <w:rPr>
                <w:sz w:val="22"/>
              </w:rPr>
              <w:t>32</w:t>
            </w:r>
          </w:p>
        </w:tc>
        <w:tc>
          <w:tcPr>
            <w:tcW w:w="2123" w:type="dxa"/>
            <w:tcBorders>
              <w:top w:val="nil"/>
              <w:left w:val="nil"/>
              <w:bottom w:val="nil"/>
              <w:right w:val="single" w:sz="4" w:space="0" w:color="auto"/>
            </w:tcBorders>
            <w:shd w:val="clear" w:color="auto" w:fill="auto"/>
            <w:noWrap/>
          </w:tcPr>
          <w:p w14:paraId="33901D6D" w14:textId="71B53F33" w:rsidR="00311D8F" w:rsidRPr="0030791F" w:rsidRDefault="00311D8F" w:rsidP="00A77AC0">
            <w:pPr>
              <w:ind w:right="442"/>
              <w:jc w:val="right"/>
              <w:rPr>
                <w:rFonts w:asciiTheme="minorHAnsi" w:hAnsiTheme="minorHAnsi"/>
                <w:szCs w:val="23"/>
              </w:rPr>
            </w:pPr>
            <w:r w:rsidRPr="0030791F">
              <w:rPr>
                <w:sz w:val="22"/>
              </w:rPr>
              <w:t>86.5</w:t>
            </w:r>
          </w:p>
        </w:tc>
      </w:tr>
      <w:tr w:rsidR="00311D8F" w:rsidRPr="0030791F" w14:paraId="0DC9C872" w14:textId="77777777" w:rsidTr="002B3E68">
        <w:tc>
          <w:tcPr>
            <w:tcW w:w="2300" w:type="dxa"/>
            <w:tcBorders>
              <w:top w:val="nil"/>
              <w:left w:val="single" w:sz="4" w:space="0" w:color="auto"/>
              <w:bottom w:val="nil"/>
              <w:right w:val="nil"/>
            </w:tcBorders>
            <w:shd w:val="clear" w:color="auto" w:fill="auto"/>
            <w:hideMark/>
          </w:tcPr>
          <w:p w14:paraId="4E91EEBD"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Lakes</w:t>
            </w:r>
          </w:p>
        </w:tc>
        <w:tc>
          <w:tcPr>
            <w:tcW w:w="2125" w:type="dxa"/>
            <w:tcBorders>
              <w:top w:val="nil"/>
              <w:left w:val="nil"/>
              <w:bottom w:val="nil"/>
              <w:right w:val="nil"/>
            </w:tcBorders>
            <w:shd w:val="clear" w:color="auto" w:fill="auto"/>
          </w:tcPr>
          <w:p w14:paraId="4F80A1C0" w14:textId="5146699C" w:rsidR="00311D8F" w:rsidRPr="0030791F" w:rsidRDefault="00311D8F" w:rsidP="00AE36B3">
            <w:pPr>
              <w:ind w:right="244"/>
              <w:jc w:val="right"/>
              <w:rPr>
                <w:rFonts w:asciiTheme="minorHAnsi" w:hAnsiTheme="minorHAnsi"/>
                <w:szCs w:val="23"/>
              </w:rPr>
            </w:pPr>
            <w:r w:rsidRPr="0030791F">
              <w:rPr>
                <w:sz w:val="22"/>
              </w:rPr>
              <w:t>18</w:t>
            </w:r>
          </w:p>
        </w:tc>
        <w:tc>
          <w:tcPr>
            <w:tcW w:w="2123" w:type="dxa"/>
            <w:tcBorders>
              <w:top w:val="nil"/>
              <w:left w:val="nil"/>
              <w:bottom w:val="nil"/>
              <w:right w:val="nil"/>
            </w:tcBorders>
            <w:shd w:val="clear" w:color="auto" w:fill="auto"/>
            <w:noWrap/>
          </w:tcPr>
          <w:p w14:paraId="14CA1B78" w14:textId="154E56AC" w:rsidR="00311D8F" w:rsidRPr="0030791F" w:rsidRDefault="00311D8F" w:rsidP="00AE36B3">
            <w:pPr>
              <w:jc w:val="right"/>
              <w:rPr>
                <w:rFonts w:asciiTheme="minorHAnsi" w:hAnsiTheme="minorHAnsi"/>
                <w:szCs w:val="23"/>
              </w:rPr>
            </w:pPr>
            <w:r w:rsidRPr="0030791F">
              <w:rPr>
                <w:sz w:val="22"/>
              </w:rPr>
              <w:t>15</w:t>
            </w:r>
          </w:p>
        </w:tc>
        <w:tc>
          <w:tcPr>
            <w:tcW w:w="2107" w:type="dxa"/>
            <w:tcBorders>
              <w:top w:val="nil"/>
              <w:left w:val="nil"/>
              <w:bottom w:val="nil"/>
              <w:right w:val="nil"/>
            </w:tcBorders>
            <w:shd w:val="clear" w:color="auto" w:fill="auto"/>
            <w:noWrap/>
          </w:tcPr>
          <w:p w14:paraId="288C8078" w14:textId="795FC585" w:rsidR="00311D8F" w:rsidRPr="0030791F" w:rsidRDefault="00311D8F" w:rsidP="00AE36B3">
            <w:pPr>
              <w:jc w:val="right"/>
              <w:rPr>
                <w:rFonts w:asciiTheme="minorHAnsi" w:hAnsiTheme="minorHAnsi"/>
                <w:szCs w:val="23"/>
              </w:rPr>
            </w:pPr>
            <w:r w:rsidRPr="0030791F">
              <w:rPr>
                <w:sz w:val="22"/>
              </w:rPr>
              <w:t>83.3</w:t>
            </w:r>
          </w:p>
        </w:tc>
        <w:tc>
          <w:tcPr>
            <w:tcW w:w="2139" w:type="dxa"/>
            <w:tcBorders>
              <w:top w:val="nil"/>
              <w:left w:val="nil"/>
              <w:bottom w:val="nil"/>
              <w:right w:val="nil"/>
            </w:tcBorders>
            <w:shd w:val="clear" w:color="auto" w:fill="auto"/>
            <w:noWrap/>
          </w:tcPr>
          <w:p w14:paraId="31294613" w14:textId="6A2972A1" w:rsidR="00311D8F" w:rsidRPr="0030791F" w:rsidRDefault="00311D8F" w:rsidP="00AE36B3">
            <w:pPr>
              <w:jc w:val="right"/>
              <w:rPr>
                <w:rFonts w:asciiTheme="minorHAnsi" w:hAnsiTheme="minorHAnsi"/>
                <w:szCs w:val="23"/>
              </w:rPr>
            </w:pPr>
            <w:r w:rsidRPr="0030791F">
              <w:rPr>
                <w:sz w:val="22"/>
              </w:rPr>
              <w:t>14</w:t>
            </w:r>
          </w:p>
        </w:tc>
        <w:tc>
          <w:tcPr>
            <w:tcW w:w="2123" w:type="dxa"/>
            <w:tcBorders>
              <w:top w:val="nil"/>
              <w:left w:val="nil"/>
              <w:bottom w:val="nil"/>
              <w:right w:val="single" w:sz="4" w:space="0" w:color="auto"/>
            </w:tcBorders>
            <w:shd w:val="clear" w:color="auto" w:fill="auto"/>
            <w:noWrap/>
          </w:tcPr>
          <w:p w14:paraId="17720F83" w14:textId="531F794E" w:rsidR="00311D8F" w:rsidRPr="0030791F" w:rsidRDefault="00311D8F" w:rsidP="00A77AC0">
            <w:pPr>
              <w:ind w:right="442"/>
              <w:jc w:val="right"/>
              <w:rPr>
                <w:rFonts w:asciiTheme="minorHAnsi" w:hAnsiTheme="minorHAnsi"/>
                <w:szCs w:val="23"/>
              </w:rPr>
            </w:pPr>
            <w:r w:rsidRPr="0030791F">
              <w:rPr>
                <w:sz w:val="22"/>
              </w:rPr>
              <w:t>93.3</w:t>
            </w:r>
          </w:p>
        </w:tc>
      </w:tr>
      <w:tr w:rsidR="00311D8F" w:rsidRPr="0030791F" w14:paraId="7C7BAEB6" w14:textId="77777777" w:rsidTr="002B3E68">
        <w:tc>
          <w:tcPr>
            <w:tcW w:w="2300" w:type="dxa"/>
            <w:tcBorders>
              <w:top w:val="nil"/>
              <w:left w:val="single" w:sz="4" w:space="0" w:color="auto"/>
              <w:bottom w:val="nil"/>
              <w:right w:val="nil"/>
            </w:tcBorders>
            <w:shd w:val="clear" w:color="auto" w:fill="auto"/>
            <w:hideMark/>
          </w:tcPr>
          <w:p w14:paraId="111B6534"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Mid Central</w:t>
            </w:r>
          </w:p>
        </w:tc>
        <w:tc>
          <w:tcPr>
            <w:tcW w:w="2125" w:type="dxa"/>
            <w:tcBorders>
              <w:top w:val="nil"/>
              <w:left w:val="nil"/>
              <w:bottom w:val="nil"/>
              <w:right w:val="nil"/>
            </w:tcBorders>
            <w:shd w:val="clear" w:color="auto" w:fill="auto"/>
          </w:tcPr>
          <w:p w14:paraId="630640AC" w14:textId="797D97F9" w:rsidR="00311D8F" w:rsidRPr="0030791F" w:rsidRDefault="00311D8F" w:rsidP="00AE36B3">
            <w:pPr>
              <w:ind w:right="244"/>
              <w:jc w:val="right"/>
              <w:rPr>
                <w:rFonts w:asciiTheme="minorHAnsi" w:hAnsiTheme="minorHAnsi"/>
                <w:szCs w:val="23"/>
              </w:rPr>
            </w:pPr>
            <w:r w:rsidRPr="0030791F">
              <w:rPr>
                <w:sz w:val="22"/>
              </w:rPr>
              <w:t>73</w:t>
            </w:r>
          </w:p>
        </w:tc>
        <w:tc>
          <w:tcPr>
            <w:tcW w:w="2123" w:type="dxa"/>
            <w:tcBorders>
              <w:top w:val="nil"/>
              <w:left w:val="nil"/>
              <w:bottom w:val="nil"/>
              <w:right w:val="nil"/>
            </w:tcBorders>
            <w:shd w:val="clear" w:color="auto" w:fill="auto"/>
            <w:noWrap/>
          </w:tcPr>
          <w:p w14:paraId="01EBFCF3" w14:textId="623C2836" w:rsidR="00311D8F" w:rsidRPr="0030791F" w:rsidRDefault="00311D8F" w:rsidP="00AE36B3">
            <w:pPr>
              <w:jc w:val="right"/>
              <w:rPr>
                <w:rFonts w:asciiTheme="minorHAnsi" w:hAnsiTheme="minorHAnsi"/>
                <w:szCs w:val="23"/>
              </w:rPr>
            </w:pPr>
            <w:r w:rsidRPr="0030791F">
              <w:rPr>
                <w:sz w:val="22"/>
              </w:rPr>
              <w:t>58</w:t>
            </w:r>
          </w:p>
        </w:tc>
        <w:tc>
          <w:tcPr>
            <w:tcW w:w="2107" w:type="dxa"/>
            <w:tcBorders>
              <w:top w:val="nil"/>
              <w:left w:val="nil"/>
              <w:bottom w:val="nil"/>
              <w:right w:val="nil"/>
            </w:tcBorders>
            <w:shd w:val="clear" w:color="auto" w:fill="auto"/>
            <w:noWrap/>
          </w:tcPr>
          <w:p w14:paraId="5553B06C" w14:textId="38DF8A17" w:rsidR="00311D8F" w:rsidRPr="0030791F" w:rsidRDefault="00311D8F" w:rsidP="00AE36B3">
            <w:pPr>
              <w:jc w:val="right"/>
              <w:rPr>
                <w:rFonts w:asciiTheme="minorHAnsi" w:hAnsiTheme="minorHAnsi"/>
                <w:szCs w:val="23"/>
              </w:rPr>
            </w:pPr>
            <w:r w:rsidRPr="0030791F">
              <w:rPr>
                <w:sz w:val="22"/>
              </w:rPr>
              <w:t>79.5</w:t>
            </w:r>
          </w:p>
        </w:tc>
        <w:tc>
          <w:tcPr>
            <w:tcW w:w="2139" w:type="dxa"/>
            <w:tcBorders>
              <w:top w:val="nil"/>
              <w:left w:val="nil"/>
              <w:bottom w:val="nil"/>
              <w:right w:val="nil"/>
            </w:tcBorders>
            <w:shd w:val="clear" w:color="auto" w:fill="auto"/>
            <w:noWrap/>
          </w:tcPr>
          <w:p w14:paraId="06A3F748" w14:textId="72C17276" w:rsidR="00311D8F" w:rsidRPr="0030791F" w:rsidRDefault="00311D8F" w:rsidP="00AE36B3">
            <w:pPr>
              <w:jc w:val="right"/>
              <w:rPr>
                <w:rFonts w:asciiTheme="minorHAnsi" w:hAnsiTheme="minorHAnsi"/>
                <w:szCs w:val="23"/>
              </w:rPr>
            </w:pPr>
            <w:r w:rsidRPr="0030791F">
              <w:rPr>
                <w:sz w:val="22"/>
              </w:rPr>
              <w:t>48</w:t>
            </w:r>
          </w:p>
        </w:tc>
        <w:tc>
          <w:tcPr>
            <w:tcW w:w="2123" w:type="dxa"/>
            <w:tcBorders>
              <w:top w:val="nil"/>
              <w:left w:val="nil"/>
              <w:bottom w:val="nil"/>
              <w:right w:val="single" w:sz="4" w:space="0" w:color="auto"/>
            </w:tcBorders>
            <w:shd w:val="clear" w:color="auto" w:fill="auto"/>
            <w:noWrap/>
          </w:tcPr>
          <w:p w14:paraId="5B5239AE" w14:textId="02511E78" w:rsidR="00311D8F" w:rsidRPr="0030791F" w:rsidRDefault="00311D8F" w:rsidP="00A77AC0">
            <w:pPr>
              <w:ind w:right="442"/>
              <w:jc w:val="right"/>
              <w:rPr>
                <w:rFonts w:asciiTheme="minorHAnsi" w:hAnsiTheme="minorHAnsi"/>
                <w:szCs w:val="23"/>
              </w:rPr>
            </w:pPr>
            <w:r w:rsidRPr="0030791F">
              <w:rPr>
                <w:sz w:val="22"/>
              </w:rPr>
              <w:t>82.8</w:t>
            </w:r>
          </w:p>
        </w:tc>
      </w:tr>
      <w:tr w:rsidR="00311D8F" w:rsidRPr="0030791F" w14:paraId="2855E663" w14:textId="77777777" w:rsidTr="002B3E68">
        <w:tc>
          <w:tcPr>
            <w:tcW w:w="2300" w:type="dxa"/>
            <w:tcBorders>
              <w:top w:val="nil"/>
              <w:left w:val="single" w:sz="4" w:space="0" w:color="auto"/>
              <w:bottom w:val="nil"/>
              <w:right w:val="nil"/>
            </w:tcBorders>
            <w:shd w:val="clear" w:color="auto" w:fill="auto"/>
            <w:hideMark/>
          </w:tcPr>
          <w:p w14:paraId="2FEA688A"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Nelson Marlborough</w:t>
            </w:r>
          </w:p>
        </w:tc>
        <w:tc>
          <w:tcPr>
            <w:tcW w:w="2125" w:type="dxa"/>
            <w:tcBorders>
              <w:top w:val="nil"/>
              <w:left w:val="nil"/>
              <w:bottom w:val="nil"/>
              <w:right w:val="nil"/>
            </w:tcBorders>
            <w:shd w:val="clear" w:color="auto" w:fill="auto"/>
          </w:tcPr>
          <w:p w14:paraId="4EB949AD" w14:textId="7D0A8FF9" w:rsidR="00311D8F" w:rsidRPr="0030791F" w:rsidRDefault="00311D8F" w:rsidP="00AE36B3">
            <w:pPr>
              <w:ind w:right="244"/>
              <w:jc w:val="right"/>
              <w:rPr>
                <w:rFonts w:asciiTheme="minorHAnsi" w:hAnsiTheme="minorHAnsi"/>
                <w:szCs w:val="23"/>
              </w:rPr>
            </w:pPr>
            <w:r w:rsidRPr="0030791F">
              <w:rPr>
                <w:sz w:val="22"/>
              </w:rPr>
              <w:t>47</w:t>
            </w:r>
          </w:p>
        </w:tc>
        <w:tc>
          <w:tcPr>
            <w:tcW w:w="2123" w:type="dxa"/>
            <w:tcBorders>
              <w:top w:val="nil"/>
              <w:left w:val="nil"/>
              <w:bottom w:val="nil"/>
              <w:right w:val="nil"/>
            </w:tcBorders>
            <w:shd w:val="clear" w:color="auto" w:fill="auto"/>
            <w:noWrap/>
          </w:tcPr>
          <w:p w14:paraId="354C5FFE" w14:textId="19422E03" w:rsidR="00311D8F" w:rsidRPr="0030791F" w:rsidRDefault="00311D8F" w:rsidP="00AE36B3">
            <w:pPr>
              <w:jc w:val="right"/>
              <w:rPr>
                <w:rFonts w:asciiTheme="minorHAnsi" w:hAnsiTheme="minorHAnsi"/>
                <w:szCs w:val="23"/>
              </w:rPr>
            </w:pPr>
            <w:r w:rsidRPr="0030791F">
              <w:rPr>
                <w:sz w:val="22"/>
              </w:rPr>
              <w:t>38</w:t>
            </w:r>
          </w:p>
        </w:tc>
        <w:tc>
          <w:tcPr>
            <w:tcW w:w="2107" w:type="dxa"/>
            <w:tcBorders>
              <w:top w:val="nil"/>
              <w:left w:val="nil"/>
              <w:bottom w:val="nil"/>
              <w:right w:val="nil"/>
            </w:tcBorders>
            <w:shd w:val="clear" w:color="auto" w:fill="auto"/>
            <w:noWrap/>
          </w:tcPr>
          <w:p w14:paraId="4E0B6D90" w14:textId="1AEBD886" w:rsidR="00311D8F" w:rsidRPr="0030791F" w:rsidRDefault="00311D8F" w:rsidP="00AE36B3">
            <w:pPr>
              <w:jc w:val="right"/>
              <w:rPr>
                <w:rFonts w:asciiTheme="minorHAnsi" w:hAnsiTheme="minorHAnsi"/>
                <w:szCs w:val="23"/>
              </w:rPr>
            </w:pPr>
            <w:r w:rsidRPr="0030791F">
              <w:rPr>
                <w:sz w:val="22"/>
              </w:rPr>
              <w:t>80.9</w:t>
            </w:r>
          </w:p>
        </w:tc>
        <w:tc>
          <w:tcPr>
            <w:tcW w:w="2139" w:type="dxa"/>
            <w:tcBorders>
              <w:top w:val="nil"/>
              <w:left w:val="nil"/>
              <w:bottom w:val="nil"/>
              <w:right w:val="nil"/>
            </w:tcBorders>
            <w:shd w:val="clear" w:color="auto" w:fill="auto"/>
            <w:noWrap/>
          </w:tcPr>
          <w:p w14:paraId="2777026F" w14:textId="64DE3F54" w:rsidR="00311D8F" w:rsidRPr="0030791F" w:rsidRDefault="00311D8F" w:rsidP="00AE36B3">
            <w:pPr>
              <w:jc w:val="right"/>
              <w:rPr>
                <w:rFonts w:asciiTheme="minorHAnsi" w:hAnsiTheme="minorHAnsi"/>
                <w:szCs w:val="23"/>
              </w:rPr>
            </w:pPr>
            <w:r w:rsidRPr="0030791F">
              <w:rPr>
                <w:sz w:val="22"/>
              </w:rPr>
              <w:t>37</w:t>
            </w:r>
          </w:p>
        </w:tc>
        <w:tc>
          <w:tcPr>
            <w:tcW w:w="2123" w:type="dxa"/>
            <w:tcBorders>
              <w:top w:val="nil"/>
              <w:left w:val="nil"/>
              <w:bottom w:val="nil"/>
              <w:right w:val="single" w:sz="4" w:space="0" w:color="auto"/>
            </w:tcBorders>
            <w:shd w:val="clear" w:color="auto" w:fill="auto"/>
            <w:noWrap/>
          </w:tcPr>
          <w:p w14:paraId="1BA51CFD" w14:textId="3D3071A0" w:rsidR="00311D8F" w:rsidRPr="0030791F" w:rsidRDefault="00311D8F" w:rsidP="00A77AC0">
            <w:pPr>
              <w:ind w:right="442"/>
              <w:jc w:val="right"/>
              <w:rPr>
                <w:rFonts w:asciiTheme="minorHAnsi" w:hAnsiTheme="minorHAnsi"/>
                <w:szCs w:val="23"/>
              </w:rPr>
            </w:pPr>
            <w:r w:rsidRPr="0030791F">
              <w:rPr>
                <w:sz w:val="22"/>
              </w:rPr>
              <w:t>97.4</w:t>
            </w:r>
          </w:p>
        </w:tc>
      </w:tr>
      <w:tr w:rsidR="00311D8F" w:rsidRPr="0030791F" w14:paraId="1BD5D705" w14:textId="77777777" w:rsidTr="002B3E68">
        <w:tc>
          <w:tcPr>
            <w:tcW w:w="2300" w:type="dxa"/>
            <w:tcBorders>
              <w:top w:val="nil"/>
              <w:left w:val="single" w:sz="4" w:space="0" w:color="auto"/>
              <w:bottom w:val="nil"/>
              <w:right w:val="nil"/>
            </w:tcBorders>
            <w:shd w:val="clear" w:color="auto" w:fill="auto"/>
            <w:hideMark/>
          </w:tcPr>
          <w:p w14:paraId="02741A97"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Northland</w:t>
            </w:r>
          </w:p>
        </w:tc>
        <w:tc>
          <w:tcPr>
            <w:tcW w:w="2125" w:type="dxa"/>
            <w:tcBorders>
              <w:top w:val="nil"/>
              <w:left w:val="nil"/>
              <w:bottom w:val="nil"/>
              <w:right w:val="nil"/>
            </w:tcBorders>
            <w:shd w:val="clear" w:color="auto" w:fill="auto"/>
          </w:tcPr>
          <w:p w14:paraId="3B2CD64B" w14:textId="0683E77D" w:rsidR="00311D8F" w:rsidRPr="0030791F" w:rsidRDefault="00311D8F" w:rsidP="00AE36B3">
            <w:pPr>
              <w:ind w:right="244"/>
              <w:jc w:val="right"/>
              <w:rPr>
                <w:rFonts w:asciiTheme="minorHAnsi" w:hAnsiTheme="minorHAnsi"/>
                <w:szCs w:val="23"/>
              </w:rPr>
            </w:pPr>
            <w:r w:rsidRPr="0030791F">
              <w:rPr>
                <w:sz w:val="22"/>
              </w:rPr>
              <w:t>65</w:t>
            </w:r>
          </w:p>
        </w:tc>
        <w:tc>
          <w:tcPr>
            <w:tcW w:w="2123" w:type="dxa"/>
            <w:tcBorders>
              <w:top w:val="nil"/>
              <w:left w:val="nil"/>
              <w:bottom w:val="nil"/>
              <w:right w:val="nil"/>
            </w:tcBorders>
            <w:shd w:val="clear" w:color="auto" w:fill="auto"/>
            <w:noWrap/>
          </w:tcPr>
          <w:p w14:paraId="4225C102" w14:textId="0D544A28" w:rsidR="00311D8F" w:rsidRPr="0030791F" w:rsidRDefault="00311D8F" w:rsidP="00AE36B3">
            <w:pPr>
              <w:jc w:val="right"/>
              <w:rPr>
                <w:rFonts w:asciiTheme="minorHAnsi" w:hAnsiTheme="minorHAnsi"/>
                <w:szCs w:val="23"/>
              </w:rPr>
            </w:pPr>
            <w:r w:rsidRPr="0030791F">
              <w:rPr>
                <w:sz w:val="22"/>
              </w:rPr>
              <w:t>46</w:t>
            </w:r>
          </w:p>
        </w:tc>
        <w:tc>
          <w:tcPr>
            <w:tcW w:w="2107" w:type="dxa"/>
            <w:tcBorders>
              <w:top w:val="nil"/>
              <w:left w:val="nil"/>
              <w:bottom w:val="nil"/>
              <w:right w:val="nil"/>
            </w:tcBorders>
            <w:shd w:val="clear" w:color="auto" w:fill="auto"/>
            <w:noWrap/>
          </w:tcPr>
          <w:p w14:paraId="3D6A3854" w14:textId="75AD864B" w:rsidR="00311D8F" w:rsidRPr="0030791F" w:rsidRDefault="00311D8F" w:rsidP="00AE36B3">
            <w:pPr>
              <w:jc w:val="right"/>
              <w:rPr>
                <w:rFonts w:asciiTheme="minorHAnsi" w:hAnsiTheme="minorHAnsi"/>
                <w:szCs w:val="23"/>
              </w:rPr>
            </w:pPr>
            <w:r w:rsidRPr="0030791F">
              <w:rPr>
                <w:sz w:val="22"/>
              </w:rPr>
              <w:t>70.8</w:t>
            </w:r>
          </w:p>
        </w:tc>
        <w:tc>
          <w:tcPr>
            <w:tcW w:w="2139" w:type="dxa"/>
            <w:tcBorders>
              <w:top w:val="nil"/>
              <w:left w:val="nil"/>
              <w:bottom w:val="nil"/>
              <w:right w:val="nil"/>
            </w:tcBorders>
            <w:shd w:val="clear" w:color="auto" w:fill="auto"/>
            <w:noWrap/>
          </w:tcPr>
          <w:p w14:paraId="2EFFB6BF" w14:textId="1D05DA11" w:rsidR="00311D8F" w:rsidRPr="0030791F" w:rsidRDefault="00311D8F" w:rsidP="00AE36B3">
            <w:pPr>
              <w:jc w:val="right"/>
              <w:rPr>
                <w:rFonts w:asciiTheme="minorHAnsi" w:hAnsiTheme="minorHAnsi"/>
                <w:szCs w:val="23"/>
              </w:rPr>
            </w:pPr>
            <w:r w:rsidRPr="0030791F">
              <w:rPr>
                <w:sz w:val="22"/>
              </w:rPr>
              <w:t>41</w:t>
            </w:r>
          </w:p>
        </w:tc>
        <w:tc>
          <w:tcPr>
            <w:tcW w:w="2123" w:type="dxa"/>
            <w:tcBorders>
              <w:top w:val="nil"/>
              <w:left w:val="nil"/>
              <w:bottom w:val="nil"/>
              <w:right w:val="single" w:sz="4" w:space="0" w:color="auto"/>
            </w:tcBorders>
            <w:shd w:val="clear" w:color="auto" w:fill="auto"/>
            <w:noWrap/>
          </w:tcPr>
          <w:p w14:paraId="23129B20" w14:textId="048B8A88" w:rsidR="00311D8F" w:rsidRPr="0030791F" w:rsidRDefault="00311D8F" w:rsidP="00A77AC0">
            <w:pPr>
              <w:ind w:right="442"/>
              <w:jc w:val="right"/>
              <w:rPr>
                <w:rFonts w:asciiTheme="minorHAnsi" w:hAnsiTheme="minorHAnsi"/>
                <w:szCs w:val="23"/>
              </w:rPr>
            </w:pPr>
            <w:r w:rsidRPr="0030791F">
              <w:rPr>
                <w:sz w:val="22"/>
              </w:rPr>
              <w:t>89.1</w:t>
            </w:r>
          </w:p>
        </w:tc>
      </w:tr>
      <w:tr w:rsidR="00311D8F" w:rsidRPr="0030791F" w14:paraId="385D7D64" w14:textId="77777777" w:rsidTr="002B3E68">
        <w:tc>
          <w:tcPr>
            <w:tcW w:w="2300" w:type="dxa"/>
            <w:tcBorders>
              <w:top w:val="nil"/>
              <w:left w:val="single" w:sz="4" w:space="0" w:color="auto"/>
              <w:bottom w:val="nil"/>
              <w:right w:val="nil"/>
            </w:tcBorders>
            <w:shd w:val="clear" w:color="auto" w:fill="auto"/>
            <w:hideMark/>
          </w:tcPr>
          <w:p w14:paraId="75A69DB9"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South Canterbury</w:t>
            </w:r>
          </w:p>
        </w:tc>
        <w:tc>
          <w:tcPr>
            <w:tcW w:w="2125" w:type="dxa"/>
            <w:tcBorders>
              <w:top w:val="nil"/>
              <w:left w:val="nil"/>
              <w:bottom w:val="nil"/>
              <w:right w:val="nil"/>
            </w:tcBorders>
            <w:shd w:val="clear" w:color="auto" w:fill="auto"/>
          </w:tcPr>
          <w:p w14:paraId="13FDCA48" w14:textId="784E3A67" w:rsidR="00311D8F" w:rsidRPr="0030791F" w:rsidRDefault="00311D8F" w:rsidP="00AE36B3">
            <w:pPr>
              <w:ind w:right="244"/>
              <w:jc w:val="right"/>
              <w:rPr>
                <w:rFonts w:asciiTheme="minorHAnsi" w:hAnsiTheme="minorHAnsi"/>
                <w:szCs w:val="23"/>
              </w:rPr>
            </w:pPr>
            <w:r w:rsidRPr="0030791F">
              <w:rPr>
                <w:sz w:val="22"/>
              </w:rPr>
              <w:t>19</w:t>
            </w:r>
          </w:p>
        </w:tc>
        <w:tc>
          <w:tcPr>
            <w:tcW w:w="2123" w:type="dxa"/>
            <w:tcBorders>
              <w:top w:val="nil"/>
              <w:left w:val="nil"/>
              <w:bottom w:val="nil"/>
              <w:right w:val="nil"/>
            </w:tcBorders>
            <w:shd w:val="clear" w:color="auto" w:fill="auto"/>
            <w:noWrap/>
          </w:tcPr>
          <w:p w14:paraId="0A45DA3E" w14:textId="6C2367B1" w:rsidR="00311D8F" w:rsidRPr="0030791F" w:rsidRDefault="00311D8F" w:rsidP="00AE36B3">
            <w:pPr>
              <w:jc w:val="right"/>
              <w:rPr>
                <w:rFonts w:asciiTheme="minorHAnsi" w:hAnsiTheme="minorHAnsi"/>
                <w:szCs w:val="23"/>
              </w:rPr>
            </w:pPr>
            <w:r w:rsidRPr="0030791F">
              <w:rPr>
                <w:sz w:val="22"/>
              </w:rPr>
              <w:t>15</w:t>
            </w:r>
          </w:p>
        </w:tc>
        <w:tc>
          <w:tcPr>
            <w:tcW w:w="2107" w:type="dxa"/>
            <w:tcBorders>
              <w:top w:val="nil"/>
              <w:left w:val="nil"/>
              <w:bottom w:val="nil"/>
              <w:right w:val="nil"/>
            </w:tcBorders>
            <w:shd w:val="clear" w:color="auto" w:fill="auto"/>
            <w:noWrap/>
          </w:tcPr>
          <w:p w14:paraId="34D224D6" w14:textId="254DEF42" w:rsidR="00311D8F" w:rsidRPr="0030791F" w:rsidRDefault="00311D8F" w:rsidP="00AE36B3">
            <w:pPr>
              <w:jc w:val="right"/>
              <w:rPr>
                <w:rFonts w:asciiTheme="minorHAnsi" w:hAnsiTheme="minorHAnsi"/>
                <w:szCs w:val="23"/>
              </w:rPr>
            </w:pPr>
            <w:r w:rsidRPr="0030791F">
              <w:rPr>
                <w:sz w:val="22"/>
              </w:rPr>
              <w:t>78.9</w:t>
            </w:r>
          </w:p>
        </w:tc>
        <w:tc>
          <w:tcPr>
            <w:tcW w:w="2139" w:type="dxa"/>
            <w:tcBorders>
              <w:top w:val="nil"/>
              <w:left w:val="nil"/>
              <w:bottom w:val="nil"/>
              <w:right w:val="nil"/>
            </w:tcBorders>
            <w:shd w:val="clear" w:color="auto" w:fill="auto"/>
            <w:noWrap/>
          </w:tcPr>
          <w:p w14:paraId="7CDBF4F0" w14:textId="39E0777E" w:rsidR="00311D8F" w:rsidRPr="0030791F" w:rsidRDefault="00311D8F" w:rsidP="00AE36B3">
            <w:pPr>
              <w:jc w:val="right"/>
              <w:rPr>
                <w:rFonts w:asciiTheme="minorHAnsi" w:hAnsiTheme="minorHAnsi"/>
                <w:szCs w:val="23"/>
              </w:rPr>
            </w:pPr>
            <w:r w:rsidRPr="0030791F">
              <w:rPr>
                <w:sz w:val="22"/>
              </w:rPr>
              <w:t>3</w:t>
            </w:r>
          </w:p>
        </w:tc>
        <w:tc>
          <w:tcPr>
            <w:tcW w:w="2123" w:type="dxa"/>
            <w:tcBorders>
              <w:top w:val="nil"/>
              <w:left w:val="nil"/>
              <w:bottom w:val="nil"/>
              <w:right w:val="single" w:sz="4" w:space="0" w:color="auto"/>
            </w:tcBorders>
            <w:shd w:val="clear" w:color="auto" w:fill="auto"/>
            <w:noWrap/>
          </w:tcPr>
          <w:p w14:paraId="1D509B2B" w14:textId="7354DF4F" w:rsidR="00311D8F" w:rsidRPr="0030791F" w:rsidRDefault="00311D8F" w:rsidP="00A77AC0">
            <w:pPr>
              <w:ind w:right="442"/>
              <w:jc w:val="right"/>
              <w:rPr>
                <w:rFonts w:asciiTheme="minorHAnsi" w:hAnsiTheme="minorHAnsi"/>
                <w:szCs w:val="23"/>
              </w:rPr>
            </w:pPr>
            <w:r w:rsidRPr="0030791F">
              <w:rPr>
                <w:sz w:val="22"/>
              </w:rPr>
              <w:t>20.0</w:t>
            </w:r>
          </w:p>
        </w:tc>
      </w:tr>
      <w:tr w:rsidR="00311D8F" w:rsidRPr="0030791F" w14:paraId="40270471" w14:textId="77777777" w:rsidTr="002B3E68">
        <w:tc>
          <w:tcPr>
            <w:tcW w:w="2300" w:type="dxa"/>
            <w:tcBorders>
              <w:top w:val="nil"/>
              <w:left w:val="single" w:sz="4" w:space="0" w:color="auto"/>
              <w:bottom w:val="nil"/>
              <w:right w:val="nil"/>
            </w:tcBorders>
            <w:shd w:val="clear" w:color="auto" w:fill="auto"/>
            <w:hideMark/>
          </w:tcPr>
          <w:p w14:paraId="75A024B7"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Southern</w:t>
            </w:r>
          </w:p>
        </w:tc>
        <w:tc>
          <w:tcPr>
            <w:tcW w:w="2125" w:type="dxa"/>
            <w:tcBorders>
              <w:top w:val="nil"/>
              <w:left w:val="nil"/>
              <w:bottom w:val="nil"/>
              <w:right w:val="nil"/>
            </w:tcBorders>
            <w:shd w:val="clear" w:color="auto" w:fill="auto"/>
          </w:tcPr>
          <w:p w14:paraId="1BAD73F3" w14:textId="1A07BEEE" w:rsidR="00311D8F" w:rsidRPr="0030791F" w:rsidRDefault="00311D8F" w:rsidP="00AE36B3">
            <w:pPr>
              <w:ind w:right="244"/>
              <w:jc w:val="right"/>
              <w:rPr>
                <w:rFonts w:asciiTheme="minorHAnsi" w:hAnsiTheme="minorHAnsi"/>
                <w:szCs w:val="23"/>
              </w:rPr>
            </w:pPr>
            <w:r w:rsidRPr="0030791F">
              <w:rPr>
                <w:sz w:val="22"/>
              </w:rPr>
              <w:t>158</w:t>
            </w:r>
          </w:p>
        </w:tc>
        <w:tc>
          <w:tcPr>
            <w:tcW w:w="2123" w:type="dxa"/>
            <w:tcBorders>
              <w:top w:val="nil"/>
              <w:left w:val="nil"/>
              <w:bottom w:val="nil"/>
              <w:right w:val="nil"/>
            </w:tcBorders>
            <w:shd w:val="clear" w:color="auto" w:fill="auto"/>
            <w:noWrap/>
          </w:tcPr>
          <w:p w14:paraId="6845E14E" w14:textId="36347339" w:rsidR="00311D8F" w:rsidRPr="0030791F" w:rsidRDefault="00311D8F" w:rsidP="00AE36B3">
            <w:pPr>
              <w:jc w:val="right"/>
              <w:rPr>
                <w:rFonts w:asciiTheme="minorHAnsi" w:hAnsiTheme="minorHAnsi"/>
                <w:szCs w:val="23"/>
              </w:rPr>
            </w:pPr>
            <w:r w:rsidRPr="0030791F">
              <w:rPr>
                <w:sz w:val="22"/>
              </w:rPr>
              <w:t>132</w:t>
            </w:r>
          </w:p>
        </w:tc>
        <w:tc>
          <w:tcPr>
            <w:tcW w:w="2107" w:type="dxa"/>
            <w:tcBorders>
              <w:top w:val="nil"/>
              <w:left w:val="nil"/>
              <w:bottom w:val="nil"/>
              <w:right w:val="nil"/>
            </w:tcBorders>
            <w:shd w:val="clear" w:color="auto" w:fill="auto"/>
            <w:noWrap/>
          </w:tcPr>
          <w:p w14:paraId="5BE157BC" w14:textId="1535257B" w:rsidR="00311D8F" w:rsidRPr="0030791F" w:rsidRDefault="00311D8F" w:rsidP="00AE36B3">
            <w:pPr>
              <w:jc w:val="right"/>
              <w:rPr>
                <w:rFonts w:asciiTheme="minorHAnsi" w:hAnsiTheme="minorHAnsi"/>
                <w:szCs w:val="23"/>
              </w:rPr>
            </w:pPr>
            <w:r w:rsidRPr="0030791F">
              <w:rPr>
                <w:sz w:val="22"/>
              </w:rPr>
              <w:t>83.5</w:t>
            </w:r>
          </w:p>
        </w:tc>
        <w:tc>
          <w:tcPr>
            <w:tcW w:w="2139" w:type="dxa"/>
            <w:tcBorders>
              <w:top w:val="nil"/>
              <w:left w:val="nil"/>
              <w:bottom w:val="nil"/>
              <w:right w:val="nil"/>
            </w:tcBorders>
            <w:shd w:val="clear" w:color="auto" w:fill="auto"/>
            <w:noWrap/>
          </w:tcPr>
          <w:p w14:paraId="6EEF9E70" w14:textId="32EB9602" w:rsidR="00311D8F" w:rsidRPr="0030791F" w:rsidRDefault="00311D8F" w:rsidP="00AE36B3">
            <w:pPr>
              <w:jc w:val="right"/>
              <w:rPr>
                <w:rFonts w:asciiTheme="minorHAnsi" w:hAnsiTheme="minorHAnsi"/>
                <w:szCs w:val="23"/>
              </w:rPr>
            </w:pPr>
            <w:r w:rsidRPr="0030791F">
              <w:rPr>
                <w:sz w:val="22"/>
              </w:rPr>
              <w:t>124</w:t>
            </w:r>
          </w:p>
        </w:tc>
        <w:tc>
          <w:tcPr>
            <w:tcW w:w="2123" w:type="dxa"/>
            <w:tcBorders>
              <w:top w:val="nil"/>
              <w:left w:val="nil"/>
              <w:bottom w:val="nil"/>
              <w:right w:val="single" w:sz="4" w:space="0" w:color="auto"/>
            </w:tcBorders>
            <w:shd w:val="clear" w:color="auto" w:fill="auto"/>
            <w:noWrap/>
          </w:tcPr>
          <w:p w14:paraId="799E120A" w14:textId="12E698A8" w:rsidR="00311D8F" w:rsidRPr="0030791F" w:rsidRDefault="00311D8F" w:rsidP="00A77AC0">
            <w:pPr>
              <w:ind w:right="442"/>
              <w:jc w:val="right"/>
              <w:rPr>
                <w:rFonts w:asciiTheme="minorHAnsi" w:hAnsiTheme="minorHAnsi"/>
                <w:szCs w:val="23"/>
              </w:rPr>
            </w:pPr>
            <w:r w:rsidRPr="0030791F">
              <w:rPr>
                <w:sz w:val="22"/>
              </w:rPr>
              <w:t>93.9</w:t>
            </w:r>
          </w:p>
        </w:tc>
      </w:tr>
      <w:tr w:rsidR="00311D8F" w:rsidRPr="0030791F" w14:paraId="38D923A7" w14:textId="77777777" w:rsidTr="002B3E68">
        <w:tc>
          <w:tcPr>
            <w:tcW w:w="2300" w:type="dxa"/>
            <w:tcBorders>
              <w:top w:val="nil"/>
              <w:left w:val="single" w:sz="4" w:space="0" w:color="auto"/>
              <w:bottom w:val="nil"/>
              <w:right w:val="nil"/>
            </w:tcBorders>
            <w:shd w:val="clear" w:color="auto" w:fill="auto"/>
            <w:hideMark/>
          </w:tcPr>
          <w:p w14:paraId="33E231CD"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Tairawhiti</w:t>
            </w:r>
          </w:p>
        </w:tc>
        <w:tc>
          <w:tcPr>
            <w:tcW w:w="2125" w:type="dxa"/>
            <w:tcBorders>
              <w:top w:val="nil"/>
              <w:left w:val="nil"/>
              <w:bottom w:val="nil"/>
              <w:right w:val="nil"/>
            </w:tcBorders>
            <w:shd w:val="clear" w:color="auto" w:fill="auto"/>
          </w:tcPr>
          <w:p w14:paraId="079D5BA5" w14:textId="337B14E9" w:rsidR="00311D8F" w:rsidRPr="0030791F" w:rsidRDefault="00311D8F" w:rsidP="00AE36B3">
            <w:pPr>
              <w:ind w:right="244"/>
              <w:jc w:val="right"/>
              <w:rPr>
                <w:rFonts w:asciiTheme="minorHAnsi" w:hAnsiTheme="minorHAnsi"/>
                <w:szCs w:val="23"/>
              </w:rPr>
            </w:pPr>
            <w:r w:rsidRPr="0030791F">
              <w:rPr>
                <w:sz w:val="22"/>
              </w:rPr>
              <w:t>24</w:t>
            </w:r>
          </w:p>
        </w:tc>
        <w:tc>
          <w:tcPr>
            <w:tcW w:w="2123" w:type="dxa"/>
            <w:tcBorders>
              <w:top w:val="nil"/>
              <w:left w:val="nil"/>
              <w:bottom w:val="nil"/>
              <w:right w:val="nil"/>
            </w:tcBorders>
            <w:shd w:val="clear" w:color="auto" w:fill="auto"/>
            <w:noWrap/>
          </w:tcPr>
          <w:p w14:paraId="3AD17812" w14:textId="13DE0B1C" w:rsidR="00311D8F" w:rsidRPr="0030791F" w:rsidRDefault="00311D8F" w:rsidP="00AE36B3">
            <w:pPr>
              <w:jc w:val="right"/>
              <w:rPr>
                <w:rFonts w:asciiTheme="minorHAnsi" w:hAnsiTheme="minorHAnsi"/>
                <w:szCs w:val="23"/>
              </w:rPr>
            </w:pPr>
            <w:r w:rsidRPr="0030791F">
              <w:rPr>
                <w:sz w:val="22"/>
              </w:rPr>
              <w:t>16</w:t>
            </w:r>
          </w:p>
        </w:tc>
        <w:tc>
          <w:tcPr>
            <w:tcW w:w="2107" w:type="dxa"/>
            <w:tcBorders>
              <w:top w:val="nil"/>
              <w:left w:val="nil"/>
              <w:bottom w:val="nil"/>
              <w:right w:val="nil"/>
            </w:tcBorders>
            <w:shd w:val="clear" w:color="auto" w:fill="auto"/>
            <w:noWrap/>
          </w:tcPr>
          <w:p w14:paraId="10F82E0C" w14:textId="485CEA31" w:rsidR="00311D8F" w:rsidRPr="0030791F" w:rsidRDefault="00311D8F" w:rsidP="00AE36B3">
            <w:pPr>
              <w:jc w:val="right"/>
              <w:rPr>
                <w:rFonts w:asciiTheme="minorHAnsi" w:hAnsiTheme="minorHAnsi"/>
                <w:szCs w:val="23"/>
              </w:rPr>
            </w:pPr>
            <w:r w:rsidRPr="0030791F">
              <w:rPr>
                <w:sz w:val="22"/>
              </w:rPr>
              <w:t>66.7</w:t>
            </w:r>
          </w:p>
        </w:tc>
        <w:tc>
          <w:tcPr>
            <w:tcW w:w="2139" w:type="dxa"/>
            <w:tcBorders>
              <w:top w:val="nil"/>
              <w:left w:val="nil"/>
              <w:bottom w:val="nil"/>
              <w:right w:val="nil"/>
            </w:tcBorders>
            <w:shd w:val="clear" w:color="auto" w:fill="auto"/>
            <w:noWrap/>
          </w:tcPr>
          <w:p w14:paraId="1C0B3E3B" w14:textId="2F913C68" w:rsidR="00311D8F" w:rsidRPr="0030791F" w:rsidRDefault="00311D8F" w:rsidP="00AE36B3">
            <w:pPr>
              <w:jc w:val="right"/>
              <w:rPr>
                <w:rFonts w:asciiTheme="minorHAnsi" w:hAnsiTheme="minorHAnsi"/>
                <w:szCs w:val="23"/>
              </w:rPr>
            </w:pPr>
            <w:r w:rsidRPr="0030791F">
              <w:rPr>
                <w:sz w:val="22"/>
              </w:rPr>
              <w:t>16</w:t>
            </w:r>
          </w:p>
        </w:tc>
        <w:tc>
          <w:tcPr>
            <w:tcW w:w="2123" w:type="dxa"/>
            <w:tcBorders>
              <w:top w:val="nil"/>
              <w:left w:val="nil"/>
              <w:bottom w:val="nil"/>
              <w:right w:val="single" w:sz="4" w:space="0" w:color="auto"/>
            </w:tcBorders>
            <w:shd w:val="clear" w:color="auto" w:fill="auto"/>
            <w:noWrap/>
          </w:tcPr>
          <w:p w14:paraId="765F15ED" w14:textId="71C73D1E" w:rsidR="00311D8F" w:rsidRPr="0030791F" w:rsidRDefault="00311D8F" w:rsidP="00A77AC0">
            <w:pPr>
              <w:ind w:right="442"/>
              <w:jc w:val="right"/>
              <w:rPr>
                <w:rFonts w:asciiTheme="minorHAnsi" w:hAnsiTheme="minorHAnsi"/>
                <w:szCs w:val="23"/>
              </w:rPr>
            </w:pPr>
            <w:r w:rsidRPr="0030791F">
              <w:rPr>
                <w:sz w:val="22"/>
              </w:rPr>
              <w:t>100.0</w:t>
            </w:r>
          </w:p>
        </w:tc>
      </w:tr>
      <w:tr w:rsidR="00311D8F" w:rsidRPr="0030791F" w14:paraId="097EE392" w14:textId="77777777" w:rsidTr="002B3E68">
        <w:tc>
          <w:tcPr>
            <w:tcW w:w="2300" w:type="dxa"/>
            <w:tcBorders>
              <w:top w:val="nil"/>
              <w:left w:val="single" w:sz="4" w:space="0" w:color="auto"/>
              <w:bottom w:val="nil"/>
              <w:right w:val="nil"/>
            </w:tcBorders>
            <w:shd w:val="clear" w:color="auto" w:fill="auto"/>
            <w:hideMark/>
          </w:tcPr>
          <w:p w14:paraId="7D398F90"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Taranaki</w:t>
            </w:r>
          </w:p>
        </w:tc>
        <w:tc>
          <w:tcPr>
            <w:tcW w:w="2125" w:type="dxa"/>
            <w:tcBorders>
              <w:top w:val="nil"/>
              <w:left w:val="nil"/>
              <w:bottom w:val="nil"/>
              <w:right w:val="nil"/>
            </w:tcBorders>
            <w:shd w:val="clear" w:color="auto" w:fill="auto"/>
          </w:tcPr>
          <w:p w14:paraId="2445759C" w14:textId="038091DA" w:rsidR="00311D8F" w:rsidRPr="0030791F" w:rsidRDefault="00311D8F" w:rsidP="00AE36B3">
            <w:pPr>
              <w:ind w:right="244"/>
              <w:jc w:val="right"/>
              <w:rPr>
                <w:rFonts w:asciiTheme="minorHAnsi" w:hAnsiTheme="minorHAnsi"/>
                <w:szCs w:val="23"/>
              </w:rPr>
            </w:pPr>
            <w:r w:rsidRPr="0030791F">
              <w:rPr>
                <w:sz w:val="22"/>
              </w:rPr>
              <w:t>58</w:t>
            </w:r>
          </w:p>
        </w:tc>
        <w:tc>
          <w:tcPr>
            <w:tcW w:w="2123" w:type="dxa"/>
            <w:tcBorders>
              <w:top w:val="nil"/>
              <w:left w:val="nil"/>
              <w:bottom w:val="nil"/>
              <w:right w:val="nil"/>
            </w:tcBorders>
            <w:shd w:val="clear" w:color="auto" w:fill="auto"/>
            <w:noWrap/>
          </w:tcPr>
          <w:p w14:paraId="17BDA389" w14:textId="766805AC" w:rsidR="00311D8F" w:rsidRPr="0030791F" w:rsidRDefault="00311D8F" w:rsidP="00AE36B3">
            <w:pPr>
              <w:jc w:val="right"/>
              <w:rPr>
                <w:rFonts w:asciiTheme="minorHAnsi" w:hAnsiTheme="minorHAnsi"/>
                <w:szCs w:val="23"/>
              </w:rPr>
            </w:pPr>
            <w:r w:rsidRPr="0030791F">
              <w:rPr>
                <w:sz w:val="22"/>
              </w:rPr>
              <w:t>47</w:t>
            </w:r>
          </w:p>
        </w:tc>
        <w:tc>
          <w:tcPr>
            <w:tcW w:w="2107" w:type="dxa"/>
            <w:tcBorders>
              <w:top w:val="nil"/>
              <w:left w:val="nil"/>
              <w:bottom w:val="nil"/>
              <w:right w:val="nil"/>
            </w:tcBorders>
            <w:shd w:val="clear" w:color="auto" w:fill="auto"/>
            <w:noWrap/>
          </w:tcPr>
          <w:p w14:paraId="61378BA5" w14:textId="0FAEA181" w:rsidR="00311D8F" w:rsidRPr="0030791F" w:rsidRDefault="00311D8F" w:rsidP="00AE36B3">
            <w:pPr>
              <w:jc w:val="right"/>
              <w:rPr>
                <w:rFonts w:asciiTheme="minorHAnsi" w:hAnsiTheme="minorHAnsi"/>
                <w:szCs w:val="23"/>
              </w:rPr>
            </w:pPr>
            <w:r w:rsidRPr="0030791F">
              <w:rPr>
                <w:sz w:val="22"/>
              </w:rPr>
              <w:t>81.0</w:t>
            </w:r>
          </w:p>
        </w:tc>
        <w:tc>
          <w:tcPr>
            <w:tcW w:w="2139" w:type="dxa"/>
            <w:tcBorders>
              <w:top w:val="nil"/>
              <w:left w:val="nil"/>
              <w:bottom w:val="nil"/>
              <w:right w:val="nil"/>
            </w:tcBorders>
            <w:shd w:val="clear" w:color="auto" w:fill="auto"/>
            <w:noWrap/>
          </w:tcPr>
          <w:p w14:paraId="2AF520B8" w14:textId="39769BD1" w:rsidR="00311D8F" w:rsidRPr="0030791F" w:rsidRDefault="00311D8F" w:rsidP="00AE36B3">
            <w:pPr>
              <w:jc w:val="right"/>
              <w:rPr>
                <w:rFonts w:asciiTheme="minorHAnsi" w:hAnsiTheme="minorHAnsi"/>
                <w:szCs w:val="23"/>
              </w:rPr>
            </w:pPr>
            <w:r w:rsidRPr="0030791F">
              <w:rPr>
                <w:sz w:val="22"/>
              </w:rPr>
              <w:t>36</w:t>
            </w:r>
          </w:p>
        </w:tc>
        <w:tc>
          <w:tcPr>
            <w:tcW w:w="2123" w:type="dxa"/>
            <w:tcBorders>
              <w:top w:val="nil"/>
              <w:left w:val="nil"/>
              <w:bottom w:val="nil"/>
              <w:right w:val="single" w:sz="4" w:space="0" w:color="auto"/>
            </w:tcBorders>
            <w:shd w:val="clear" w:color="auto" w:fill="auto"/>
            <w:noWrap/>
          </w:tcPr>
          <w:p w14:paraId="18F4FC47" w14:textId="1644857B" w:rsidR="00311D8F" w:rsidRPr="0030791F" w:rsidRDefault="00311D8F" w:rsidP="00A77AC0">
            <w:pPr>
              <w:ind w:right="442"/>
              <w:jc w:val="right"/>
              <w:rPr>
                <w:rFonts w:asciiTheme="minorHAnsi" w:hAnsiTheme="minorHAnsi"/>
                <w:szCs w:val="23"/>
              </w:rPr>
            </w:pPr>
            <w:r w:rsidRPr="0030791F">
              <w:rPr>
                <w:sz w:val="22"/>
              </w:rPr>
              <w:t>76.6</w:t>
            </w:r>
          </w:p>
        </w:tc>
      </w:tr>
      <w:tr w:rsidR="00311D8F" w:rsidRPr="0030791F" w14:paraId="2539D0D6" w14:textId="77777777" w:rsidTr="002B3E68">
        <w:tc>
          <w:tcPr>
            <w:tcW w:w="2300" w:type="dxa"/>
            <w:tcBorders>
              <w:top w:val="nil"/>
              <w:left w:val="single" w:sz="4" w:space="0" w:color="auto"/>
              <w:bottom w:val="nil"/>
              <w:right w:val="nil"/>
            </w:tcBorders>
            <w:shd w:val="clear" w:color="auto" w:fill="auto"/>
            <w:hideMark/>
          </w:tcPr>
          <w:p w14:paraId="63ED1F38"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Waikato</w:t>
            </w:r>
          </w:p>
        </w:tc>
        <w:tc>
          <w:tcPr>
            <w:tcW w:w="2125" w:type="dxa"/>
            <w:tcBorders>
              <w:top w:val="nil"/>
              <w:left w:val="nil"/>
              <w:bottom w:val="nil"/>
              <w:right w:val="nil"/>
            </w:tcBorders>
            <w:shd w:val="clear" w:color="auto" w:fill="auto"/>
          </w:tcPr>
          <w:p w14:paraId="1AD3969D" w14:textId="5DC19061" w:rsidR="00311D8F" w:rsidRPr="0030791F" w:rsidRDefault="00311D8F" w:rsidP="00AE36B3">
            <w:pPr>
              <w:ind w:right="244"/>
              <w:jc w:val="right"/>
              <w:rPr>
                <w:rFonts w:asciiTheme="minorHAnsi" w:hAnsiTheme="minorHAnsi"/>
                <w:szCs w:val="23"/>
              </w:rPr>
            </w:pPr>
            <w:r w:rsidRPr="0030791F">
              <w:rPr>
                <w:sz w:val="22"/>
              </w:rPr>
              <w:t>140</w:t>
            </w:r>
          </w:p>
        </w:tc>
        <w:tc>
          <w:tcPr>
            <w:tcW w:w="2123" w:type="dxa"/>
            <w:tcBorders>
              <w:top w:val="nil"/>
              <w:left w:val="nil"/>
              <w:bottom w:val="nil"/>
              <w:right w:val="nil"/>
            </w:tcBorders>
            <w:shd w:val="clear" w:color="auto" w:fill="auto"/>
            <w:noWrap/>
          </w:tcPr>
          <w:p w14:paraId="4245D4C2" w14:textId="65CCCB21" w:rsidR="00311D8F" w:rsidRPr="0030791F" w:rsidRDefault="00311D8F" w:rsidP="00AE36B3">
            <w:pPr>
              <w:jc w:val="right"/>
              <w:rPr>
                <w:rFonts w:asciiTheme="minorHAnsi" w:hAnsiTheme="minorHAnsi"/>
                <w:szCs w:val="23"/>
              </w:rPr>
            </w:pPr>
            <w:r w:rsidRPr="0030791F">
              <w:rPr>
                <w:sz w:val="22"/>
              </w:rPr>
              <w:t>113</w:t>
            </w:r>
          </w:p>
        </w:tc>
        <w:tc>
          <w:tcPr>
            <w:tcW w:w="2107" w:type="dxa"/>
            <w:tcBorders>
              <w:top w:val="nil"/>
              <w:left w:val="nil"/>
              <w:bottom w:val="nil"/>
              <w:right w:val="nil"/>
            </w:tcBorders>
            <w:shd w:val="clear" w:color="auto" w:fill="auto"/>
            <w:noWrap/>
          </w:tcPr>
          <w:p w14:paraId="0BFFFA82" w14:textId="7C998E6C" w:rsidR="00311D8F" w:rsidRPr="0030791F" w:rsidRDefault="00311D8F" w:rsidP="00AE36B3">
            <w:pPr>
              <w:jc w:val="right"/>
              <w:rPr>
                <w:rFonts w:asciiTheme="minorHAnsi" w:hAnsiTheme="minorHAnsi"/>
                <w:szCs w:val="23"/>
              </w:rPr>
            </w:pPr>
            <w:r w:rsidRPr="0030791F">
              <w:rPr>
                <w:sz w:val="22"/>
              </w:rPr>
              <w:t>80.7</w:t>
            </w:r>
          </w:p>
        </w:tc>
        <w:tc>
          <w:tcPr>
            <w:tcW w:w="2139" w:type="dxa"/>
            <w:tcBorders>
              <w:top w:val="nil"/>
              <w:left w:val="nil"/>
              <w:bottom w:val="nil"/>
              <w:right w:val="nil"/>
            </w:tcBorders>
            <w:shd w:val="clear" w:color="auto" w:fill="auto"/>
            <w:noWrap/>
          </w:tcPr>
          <w:p w14:paraId="763A1382" w14:textId="29F9B27B" w:rsidR="00311D8F" w:rsidRPr="0030791F" w:rsidRDefault="00311D8F" w:rsidP="00AE36B3">
            <w:pPr>
              <w:jc w:val="right"/>
              <w:rPr>
                <w:rFonts w:asciiTheme="minorHAnsi" w:hAnsiTheme="minorHAnsi"/>
                <w:szCs w:val="23"/>
              </w:rPr>
            </w:pPr>
            <w:r w:rsidRPr="0030791F">
              <w:rPr>
                <w:sz w:val="22"/>
              </w:rPr>
              <w:t>110</w:t>
            </w:r>
          </w:p>
        </w:tc>
        <w:tc>
          <w:tcPr>
            <w:tcW w:w="2123" w:type="dxa"/>
            <w:tcBorders>
              <w:top w:val="nil"/>
              <w:left w:val="nil"/>
              <w:bottom w:val="nil"/>
              <w:right w:val="single" w:sz="4" w:space="0" w:color="auto"/>
            </w:tcBorders>
            <w:shd w:val="clear" w:color="auto" w:fill="auto"/>
            <w:noWrap/>
          </w:tcPr>
          <w:p w14:paraId="2D0B4A9A" w14:textId="6B40EC3A" w:rsidR="00311D8F" w:rsidRPr="0030791F" w:rsidRDefault="00311D8F" w:rsidP="00A77AC0">
            <w:pPr>
              <w:ind w:right="442"/>
              <w:jc w:val="right"/>
              <w:rPr>
                <w:rFonts w:asciiTheme="minorHAnsi" w:hAnsiTheme="minorHAnsi"/>
                <w:szCs w:val="23"/>
              </w:rPr>
            </w:pPr>
            <w:r w:rsidRPr="0030791F">
              <w:rPr>
                <w:sz w:val="22"/>
              </w:rPr>
              <w:t>97.3</w:t>
            </w:r>
          </w:p>
        </w:tc>
      </w:tr>
      <w:tr w:rsidR="00311D8F" w:rsidRPr="0030791F" w14:paraId="6F28B4D1" w14:textId="77777777" w:rsidTr="002B3E68">
        <w:tc>
          <w:tcPr>
            <w:tcW w:w="2300" w:type="dxa"/>
            <w:tcBorders>
              <w:top w:val="nil"/>
              <w:left w:val="single" w:sz="4" w:space="0" w:color="auto"/>
              <w:bottom w:val="nil"/>
              <w:right w:val="nil"/>
            </w:tcBorders>
            <w:shd w:val="clear" w:color="auto" w:fill="auto"/>
            <w:hideMark/>
          </w:tcPr>
          <w:p w14:paraId="360D61E2"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Wairarapa</w:t>
            </w:r>
          </w:p>
        </w:tc>
        <w:tc>
          <w:tcPr>
            <w:tcW w:w="2125" w:type="dxa"/>
            <w:tcBorders>
              <w:top w:val="nil"/>
              <w:left w:val="nil"/>
              <w:bottom w:val="nil"/>
              <w:right w:val="nil"/>
            </w:tcBorders>
            <w:shd w:val="clear" w:color="auto" w:fill="auto"/>
          </w:tcPr>
          <w:p w14:paraId="3A70E129" w14:textId="34B35B37" w:rsidR="00311D8F" w:rsidRPr="0030791F" w:rsidRDefault="00311D8F" w:rsidP="00AE36B3">
            <w:pPr>
              <w:ind w:right="244"/>
              <w:jc w:val="right"/>
              <w:rPr>
                <w:rFonts w:asciiTheme="minorHAnsi" w:hAnsiTheme="minorHAnsi"/>
                <w:szCs w:val="23"/>
              </w:rPr>
            </w:pPr>
            <w:r w:rsidRPr="0030791F">
              <w:rPr>
                <w:sz w:val="22"/>
              </w:rPr>
              <w:t>15</w:t>
            </w:r>
          </w:p>
        </w:tc>
        <w:tc>
          <w:tcPr>
            <w:tcW w:w="2123" w:type="dxa"/>
            <w:tcBorders>
              <w:top w:val="nil"/>
              <w:left w:val="nil"/>
              <w:bottom w:val="nil"/>
              <w:right w:val="nil"/>
            </w:tcBorders>
            <w:shd w:val="clear" w:color="auto" w:fill="auto"/>
            <w:noWrap/>
          </w:tcPr>
          <w:p w14:paraId="177AB55E" w14:textId="5FBF276B" w:rsidR="00311D8F" w:rsidRPr="0030791F" w:rsidRDefault="00311D8F" w:rsidP="00AE36B3">
            <w:pPr>
              <w:jc w:val="right"/>
              <w:rPr>
                <w:rFonts w:asciiTheme="minorHAnsi" w:hAnsiTheme="minorHAnsi"/>
                <w:szCs w:val="23"/>
              </w:rPr>
            </w:pPr>
            <w:r w:rsidRPr="0030791F">
              <w:rPr>
                <w:sz w:val="22"/>
              </w:rPr>
              <w:t>12</w:t>
            </w:r>
          </w:p>
        </w:tc>
        <w:tc>
          <w:tcPr>
            <w:tcW w:w="2107" w:type="dxa"/>
            <w:tcBorders>
              <w:top w:val="nil"/>
              <w:left w:val="nil"/>
              <w:bottom w:val="nil"/>
              <w:right w:val="nil"/>
            </w:tcBorders>
            <w:shd w:val="clear" w:color="auto" w:fill="auto"/>
            <w:noWrap/>
          </w:tcPr>
          <w:p w14:paraId="598C97F6" w14:textId="435816ED" w:rsidR="00311D8F" w:rsidRPr="0030791F" w:rsidRDefault="00311D8F" w:rsidP="00AE36B3">
            <w:pPr>
              <w:jc w:val="right"/>
              <w:rPr>
                <w:rFonts w:asciiTheme="minorHAnsi" w:hAnsiTheme="minorHAnsi"/>
                <w:szCs w:val="23"/>
              </w:rPr>
            </w:pPr>
            <w:r w:rsidRPr="0030791F">
              <w:rPr>
                <w:sz w:val="22"/>
              </w:rPr>
              <w:t>80.0</w:t>
            </w:r>
          </w:p>
        </w:tc>
        <w:tc>
          <w:tcPr>
            <w:tcW w:w="2139" w:type="dxa"/>
            <w:tcBorders>
              <w:top w:val="nil"/>
              <w:left w:val="nil"/>
              <w:bottom w:val="nil"/>
              <w:right w:val="nil"/>
            </w:tcBorders>
            <w:shd w:val="clear" w:color="auto" w:fill="auto"/>
            <w:noWrap/>
          </w:tcPr>
          <w:p w14:paraId="01AE96C8" w14:textId="257460E2" w:rsidR="00311D8F" w:rsidRPr="0030791F" w:rsidRDefault="00311D8F" w:rsidP="00AE36B3">
            <w:pPr>
              <w:jc w:val="right"/>
              <w:rPr>
                <w:rFonts w:asciiTheme="minorHAnsi" w:hAnsiTheme="minorHAnsi"/>
                <w:szCs w:val="23"/>
              </w:rPr>
            </w:pPr>
            <w:r w:rsidRPr="0030791F">
              <w:rPr>
                <w:sz w:val="22"/>
              </w:rPr>
              <w:t>12</w:t>
            </w:r>
          </w:p>
        </w:tc>
        <w:tc>
          <w:tcPr>
            <w:tcW w:w="2123" w:type="dxa"/>
            <w:tcBorders>
              <w:top w:val="nil"/>
              <w:left w:val="nil"/>
              <w:bottom w:val="nil"/>
              <w:right w:val="single" w:sz="4" w:space="0" w:color="auto"/>
            </w:tcBorders>
            <w:shd w:val="clear" w:color="auto" w:fill="auto"/>
            <w:noWrap/>
          </w:tcPr>
          <w:p w14:paraId="21DB250A" w14:textId="7CB58F52" w:rsidR="00311D8F" w:rsidRPr="0030791F" w:rsidRDefault="00311D8F" w:rsidP="00A77AC0">
            <w:pPr>
              <w:ind w:right="442"/>
              <w:jc w:val="right"/>
              <w:rPr>
                <w:rFonts w:asciiTheme="minorHAnsi" w:hAnsiTheme="minorHAnsi"/>
                <w:szCs w:val="23"/>
              </w:rPr>
            </w:pPr>
            <w:r w:rsidRPr="0030791F">
              <w:rPr>
                <w:sz w:val="22"/>
              </w:rPr>
              <w:t>100.0</w:t>
            </w:r>
          </w:p>
        </w:tc>
      </w:tr>
      <w:tr w:rsidR="00311D8F" w:rsidRPr="0030791F" w14:paraId="77BAC2DC" w14:textId="77777777" w:rsidTr="002B3E68">
        <w:trPr>
          <w:trHeight w:val="283"/>
        </w:trPr>
        <w:tc>
          <w:tcPr>
            <w:tcW w:w="2300" w:type="dxa"/>
            <w:tcBorders>
              <w:top w:val="nil"/>
              <w:left w:val="single" w:sz="4" w:space="0" w:color="auto"/>
              <w:bottom w:val="nil"/>
              <w:right w:val="nil"/>
            </w:tcBorders>
            <w:shd w:val="clear" w:color="auto" w:fill="auto"/>
            <w:hideMark/>
          </w:tcPr>
          <w:p w14:paraId="07ADB203"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Waitemata</w:t>
            </w:r>
          </w:p>
        </w:tc>
        <w:tc>
          <w:tcPr>
            <w:tcW w:w="2125" w:type="dxa"/>
            <w:tcBorders>
              <w:top w:val="nil"/>
              <w:left w:val="nil"/>
              <w:bottom w:val="nil"/>
              <w:right w:val="nil"/>
            </w:tcBorders>
            <w:shd w:val="clear" w:color="auto" w:fill="auto"/>
          </w:tcPr>
          <w:p w14:paraId="2D92C8C6" w14:textId="5C483918" w:rsidR="00311D8F" w:rsidRPr="0030791F" w:rsidRDefault="00311D8F" w:rsidP="00AE36B3">
            <w:pPr>
              <w:ind w:right="244"/>
              <w:jc w:val="right"/>
              <w:rPr>
                <w:rFonts w:asciiTheme="minorHAnsi" w:hAnsiTheme="minorHAnsi"/>
                <w:szCs w:val="23"/>
              </w:rPr>
            </w:pPr>
            <w:r w:rsidRPr="0030791F">
              <w:rPr>
                <w:sz w:val="22"/>
              </w:rPr>
              <w:t>160</w:t>
            </w:r>
          </w:p>
        </w:tc>
        <w:tc>
          <w:tcPr>
            <w:tcW w:w="2123" w:type="dxa"/>
            <w:tcBorders>
              <w:top w:val="nil"/>
              <w:left w:val="nil"/>
              <w:bottom w:val="nil"/>
              <w:right w:val="nil"/>
            </w:tcBorders>
            <w:shd w:val="clear" w:color="auto" w:fill="auto"/>
            <w:noWrap/>
          </w:tcPr>
          <w:p w14:paraId="732D29CB" w14:textId="59C334BE" w:rsidR="00311D8F" w:rsidRPr="0030791F" w:rsidRDefault="00311D8F" w:rsidP="00AE36B3">
            <w:pPr>
              <w:jc w:val="right"/>
              <w:rPr>
                <w:rFonts w:asciiTheme="minorHAnsi" w:hAnsiTheme="minorHAnsi"/>
                <w:szCs w:val="23"/>
              </w:rPr>
            </w:pPr>
            <w:r w:rsidRPr="0030791F">
              <w:rPr>
                <w:sz w:val="22"/>
              </w:rPr>
              <w:t>106</w:t>
            </w:r>
          </w:p>
        </w:tc>
        <w:tc>
          <w:tcPr>
            <w:tcW w:w="2107" w:type="dxa"/>
            <w:tcBorders>
              <w:top w:val="nil"/>
              <w:left w:val="nil"/>
              <w:bottom w:val="nil"/>
              <w:right w:val="nil"/>
            </w:tcBorders>
            <w:shd w:val="clear" w:color="auto" w:fill="auto"/>
            <w:noWrap/>
          </w:tcPr>
          <w:p w14:paraId="26A95718" w14:textId="30CB53DC" w:rsidR="00311D8F" w:rsidRPr="0030791F" w:rsidRDefault="00311D8F" w:rsidP="00AE36B3">
            <w:pPr>
              <w:jc w:val="right"/>
              <w:rPr>
                <w:rFonts w:asciiTheme="minorHAnsi" w:hAnsiTheme="minorHAnsi"/>
                <w:szCs w:val="23"/>
              </w:rPr>
            </w:pPr>
            <w:r w:rsidRPr="0030791F">
              <w:rPr>
                <w:sz w:val="22"/>
              </w:rPr>
              <w:t>66.3</w:t>
            </w:r>
          </w:p>
        </w:tc>
        <w:tc>
          <w:tcPr>
            <w:tcW w:w="2139" w:type="dxa"/>
            <w:tcBorders>
              <w:top w:val="nil"/>
              <w:left w:val="nil"/>
              <w:bottom w:val="nil"/>
              <w:right w:val="nil"/>
            </w:tcBorders>
            <w:shd w:val="clear" w:color="auto" w:fill="auto"/>
            <w:noWrap/>
          </w:tcPr>
          <w:p w14:paraId="497F016B" w14:textId="035CFBE9" w:rsidR="00311D8F" w:rsidRPr="0030791F" w:rsidRDefault="00311D8F" w:rsidP="00AE36B3">
            <w:pPr>
              <w:jc w:val="right"/>
              <w:rPr>
                <w:rFonts w:asciiTheme="minorHAnsi" w:hAnsiTheme="minorHAnsi"/>
                <w:szCs w:val="23"/>
              </w:rPr>
            </w:pPr>
            <w:r w:rsidRPr="0030791F">
              <w:rPr>
                <w:sz w:val="22"/>
              </w:rPr>
              <w:t>75</w:t>
            </w:r>
          </w:p>
        </w:tc>
        <w:tc>
          <w:tcPr>
            <w:tcW w:w="2123" w:type="dxa"/>
            <w:tcBorders>
              <w:top w:val="nil"/>
              <w:left w:val="nil"/>
              <w:bottom w:val="nil"/>
              <w:right w:val="single" w:sz="4" w:space="0" w:color="auto"/>
            </w:tcBorders>
            <w:shd w:val="clear" w:color="auto" w:fill="auto"/>
            <w:noWrap/>
          </w:tcPr>
          <w:p w14:paraId="28664D93" w14:textId="2138DD15" w:rsidR="00311D8F" w:rsidRPr="0030791F" w:rsidRDefault="00311D8F" w:rsidP="00A77AC0">
            <w:pPr>
              <w:ind w:right="442"/>
              <w:jc w:val="right"/>
              <w:rPr>
                <w:rFonts w:asciiTheme="minorHAnsi" w:hAnsiTheme="minorHAnsi"/>
                <w:szCs w:val="23"/>
              </w:rPr>
            </w:pPr>
            <w:r w:rsidRPr="0030791F">
              <w:rPr>
                <w:sz w:val="22"/>
              </w:rPr>
              <w:t>70.8</w:t>
            </w:r>
          </w:p>
        </w:tc>
      </w:tr>
      <w:tr w:rsidR="00311D8F" w:rsidRPr="0030791F" w14:paraId="6D2E0697" w14:textId="77777777" w:rsidTr="002B3E68">
        <w:tc>
          <w:tcPr>
            <w:tcW w:w="2300" w:type="dxa"/>
            <w:tcBorders>
              <w:top w:val="nil"/>
              <w:left w:val="single" w:sz="4" w:space="0" w:color="auto"/>
              <w:bottom w:val="nil"/>
              <w:right w:val="nil"/>
            </w:tcBorders>
            <w:shd w:val="clear" w:color="auto" w:fill="auto"/>
            <w:hideMark/>
          </w:tcPr>
          <w:p w14:paraId="52D2768B"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West Coast</w:t>
            </w:r>
          </w:p>
        </w:tc>
        <w:tc>
          <w:tcPr>
            <w:tcW w:w="2125" w:type="dxa"/>
            <w:tcBorders>
              <w:top w:val="nil"/>
              <w:left w:val="nil"/>
              <w:bottom w:val="nil"/>
              <w:right w:val="nil"/>
            </w:tcBorders>
            <w:shd w:val="clear" w:color="auto" w:fill="auto"/>
          </w:tcPr>
          <w:p w14:paraId="6F1A9FD0" w14:textId="1D863464" w:rsidR="00311D8F" w:rsidRPr="0030791F" w:rsidRDefault="00311D8F" w:rsidP="00AE36B3">
            <w:pPr>
              <w:ind w:right="244"/>
              <w:jc w:val="right"/>
              <w:rPr>
                <w:rFonts w:asciiTheme="minorHAnsi" w:hAnsiTheme="minorHAnsi"/>
                <w:szCs w:val="23"/>
              </w:rPr>
            </w:pPr>
            <w:r w:rsidRPr="0030791F">
              <w:rPr>
                <w:sz w:val="22"/>
              </w:rPr>
              <w:t>18</w:t>
            </w:r>
          </w:p>
        </w:tc>
        <w:tc>
          <w:tcPr>
            <w:tcW w:w="2123" w:type="dxa"/>
            <w:tcBorders>
              <w:top w:val="nil"/>
              <w:left w:val="nil"/>
              <w:bottom w:val="nil"/>
              <w:right w:val="nil"/>
            </w:tcBorders>
            <w:shd w:val="clear" w:color="auto" w:fill="auto"/>
            <w:noWrap/>
          </w:tcPr>
          <w:p w14:paraId="6B71EF49" w14:textId="409497ED" w:rsidR="00311D8F" w:rsidRPr="0030791F" w:rsidRDefault="00311D8F" w:rsidP="00AE36B3">
            <w:pPr>
              <w:jc w:val="right"/>
              <w:rPr>
                <w:rFonts w:asciiTheme="minorHAnsi" w:hAnsiTheme="minorHAnsi"/>
                <w:szCs w:val="23"/>
              </w:rPr>
            </w:pPr>
            <w:r w:rsidRPr="0030791F">
              <w:rPr>
                <w:sz w:val="22"/>
              </w:rPr>
              <w:t>13</w:t>
            </w:r>
          </w:p>
        </w:tc>
        <w:tc>
          <w:tcPr>
            <w:tcW w:w="2107" w:type="dxa"/>
            <w:tcBorders>
              <w:top w:val="nil"/>
              <w:left w:val="nil"/>
              <w:bottom w:val="nil"/>
              <w:right w:val="nil"/>
            </w:tcBorders>
            <w:shd w:val="clear" w:color="auto" w:fill="auto"/>
            <w:noWrap/>
          </w:tcPr>
          <w:p w14:paraId="0CF5C61F" w14:textId="1F953066" w:rsidR="00311D8F" w:rsidRPr="0030791F" w:rsidRDefault="00311D8F" w:rsidP="00AE36B3">
            <w:pPr>
              <w:jc w:val="right"/>
              <w:rPr>
                <w:rFonts w:asciiTheme="minorHAnsi" w:hAnsiTheme="minorHAnsi"/>
                <w:szCs w:val="23"/>
              </w:rPr>
            </w:pPr>
            <w:r w:rsidRPr="0030791F">
              <w:rPr>
                <w:sz w:val="22"/>
              </w:rPr>
              <w:t>72.2</w:t>
            </w:r>
          </w:p>
        </w:tc>
        <w:tc>
          <w:tcPr>
            <w:tcW w:w="2139" w:type="dxa"/>
            <w:tcBorders>
              <w:top w:val="nil"/>
              <w:left w:val="nil"/>
              <w:bottom w:val="nil"/>
              <w:right w:val="nil"/>
            </w:tcBorders>
            <w:shd w:val="clear" w:color="auto" w:fill="auto"/>
            <w:noWrap/>
          </w:tcPr>
          <w:p w14:paraId="4BBE5DD1" w14:textId="396E6F9A" w:rsidR="00311D8F" w:rsidRPr="0030791F" w:rsidRDefault="00311D8F" w:rsidP="00AE36B3">
            <w:pPr>
              <w:jc w:val="right"/>
              <w:rPr>
                <w:rFonts w:asciiTheme="minorHAnsi" w:hAnsiTheme="minorHAnsi"/>
                <w:szCs w:val="23"/>
              </w:rPr>
            </w:pPr>
            <w:r w:rsidRPr="0030791F">
              <w:rPr>
                <w:sz w:val="22"/>
              </w:rPr>
              <w:t>13</w:t>
            </w:r>
          </w:p>
        </w:tc>
        <w:tc>
          <w:tcPr>
            <w:tcW w:w="2123" w:type="dxa"/>
            <w:tcBorders>
              <w:top w:val="nil"/>
              <w:left w:val="nil"/>
              <w:bottom w:val="nil"/>
              <w:right w:val="single" w:sz="4" w:space="0" w:color="auto"/>
            </w:tcBorders>
            <w:shd w:val="clear" w:color="auto" w:fill="auto"/>
            <w:noWrap/>
          </w:tcPr>
          <w:p w14:paraId="6121EA7F" w14:textId="5CBC49C6" w:rsidR="00311D8F" w:rsidRPr="0030791F" w:rsidRDefault="00311D8F" w:rsidP="00A77AC0">
            <w:pPr>
              <w:ind w:right="442"/>
              <w:jc w:val="right"/>
              <w:rPr>
                <w:rFonts w:asciiTheme="minorHAnsi" w:hAnsiTheme="minorHAnsi"/>
                <w:szCs w:val="23"/>
              </w:rPr>
            </w:pPr>
            <w:r w:rsidRPr="0030791F">
              <w:rPr>
                <w:sz w:val="22"/>
              </w:rPr>
              <w:t>100.0</w:t>
            </w:r>
          </w:p>
        </w:tc>
      </w:tr>
      <w:tr w:rsidR="00311D8F" w:rsidRPr="0030791F" w14:paraId="7BF0B9CA" w14:textId="77777777" w:rsidTr="002B3E68">
        <w:tc>
          <w:tcPr>
            <w:tcW w:w="2300" w:type="dxa"/>
            <w:tcBorders>
              <w:top w:val="nil"/>
              <w:left w:val="single" w:sz="4" w:space="0" w:color="auto"/>
              <w:bottom w:val="nil"/>
              <w:right w:val="nil"/>
            </w:tcBorders>
            <w:shd w:val="clear" w:color="auto" w:fill="auto"/>
            <w:hideMark/>
          </w:tcPr>
          <w:p w14:paraId="19BFC3BF" w14:textId="77777777" w:rsidR="00311D8F" w:rsidRPr="0030791F" w:rsidRDefault="00311D8F" w:rsidP="00311D8F">
            <w:pPr>
              <w:rPr>
                <w:rFonts w:asciiTheme="minorHAnsi" w:eastAsia="Times New Roman" w:hAnsiTheme="minorHAnsi"/>
                <w:szCs w:val="23"/>
                <w:lang w:eastAsia="en-AU"/>
              </w:rPr>
            </w:pPr>
            <w:r w:rsidRPr="0030791F">
              <w:rPr>
                <w:rFonts w:asciiTheme="minorHAnsi" w:eastAsia="Times New Roman" w:hAnsiTheme="minorHAnsi"/>
                <w:szCs w:val="23"/>
                <w:lang w:eastAsia="en-AU"/>
              </w:rPr>
              <w:t>Whanganui</w:t>
            </w:r>
          </w:p>
        </w:tc>
        <w:tc>
          <w:tcPr>
            <w:tcW w:w="2125" w:type="dxa"/>
            <w:tcBorders>
              <w:top w:val="nil"/>
              <w:left w:val="nil"/>
              <w:bottom w:val="nil"/>
              <w:right w:val="nil"/>
            </w:tcBorders>
            <w:shd w:val="clear" w:color="auto" w:fill="auto"/>
          </w:tcPr>
          <w:p w14:paraId="6CC537A6" w14:textId="3E67212C" w:rsidR="00311D8F" w:rsidRPr="0030791F" w:rsidRDefault="00311D8F" w:rsidP="00AE36B3">
            <w:pPr>
              <w:ind w:right="244"/>
              <w:jc w:val="right"/>
              <w:rPr>
                <w:rFonts w:asciiTheme="minorHAnsi" w:hAnsiTheme="minorHAnsi"/>
                <w:szCs w:val="23"/>
              </w:rPr>
            </w:pPr>
            <w:r w:rsidRPr="0030791F">
              <w:rPr>
                <w:sz w:val="22"/>
              </w:rPr>
              <w:t>18</w:t>
            </w:r>
          </w:p>
        </w:tc>
        <w:tc>
          <w:tcPr>
            <w:tcW w:w="2123" w:type="dxa"/>
            <w:tcBorders>
              <w:top w:val="nil"/>
              <w:left w:val="nil"/>
              <w:bottom w:val="nil"/>
              <w:right w:val="nil"/>
            </w:tcBorders>
            <w:shd w:val="clear" w:color="auto" w:fill="auto"/>
            <w:noWrap/>
          </w:tcPr>
          <w:p w14:paraId="64F4BD29" w14:textId="15707293" w:rsidR="00311D8F" w:rsidRPr="0030791F" w:rsidRDefault="00311D8F" w:rsidP="00AE36B3">
            <w:pPr>
              <w:jc w:val="right"/>
              <w:rPr>
                <w:rFonts w:asciiTheme="minorHAnsi" w:hAnsiTheme="minorHAnsi"/>
                <w:szCs w:val="23"/>
              </w:rPr>
            </w:pPr>
            <w:r w:rsidRPr="0030791F">
              <w:rPr>
                <w:sz w:val="22"/>
              </w:rPr>
              <w:t>11</w:t>
            </w:r>
          </w:p>
        </w:tc>
        <w:tc>
          <w:tcPr>
            <w:tcW w:w="2107" w:type="dxa"/>
            <w:tcBorders>
              <w:top w:val="nil"/>
              <w:left w:val="nil"/>
              <w:bottom w:val="nil"/>
              <w:right w:val="nil"/>
            </w:tcBorders>
            <w:shd w:val="clear" w:color="auto" w:fill="auto"/>
            <w:noWrap/>
          </w:tcPr>
          <w:p w14:paraId="1C09B06E" w14:textId="15E81FDC" w:rsidR="00311D8F" w:rsidRPr="0030791F" w:rsidRDefault="00311D8F" w:rsidP="00AE36B3">
            <w:pPr>
              <w:jc w:val="right"/>
              <w:rPr>
                <w:rFonts w:asciiTheme="minorHAnsi" w:hAnsiTheme="minorHAnsi"/>
                <w:szCs w:val="23"/>
              </w:rPr>
            </w:pPr>
            <w:r w:rsidRPr="0030791F">
              <w:rPr>
                <w:sz w:val="22"/>
              </w:rPr>
              <w:t>61.1</w:t>
            </w:r>
          </w:p>
        </w:tc>
        <w:tc>
          <w:tcPr>
            <w:tcW w:w="2139" w:type="dxa"/>
            <w:tcBorders>
              <w:top w:val="nil"/>
              <w:left w:val="nil"/>
              <w:bottom w:val="nil"/>
              <w:right w:val="nil"/>
            </w:tcBorders>
            <w:shd w:val="clear" w:color="auto" w:fill="auto"/>
            <w:noWrap/>
          </w:tcPr>
          <w:p w14:paraId="3AC219F8" w14:textId="051B0614" w:rsidR="00311D8F" w:rsidRPr="0030791F" w:rsidRDefault="00311D8F" w:rsidP="00AE36B3">
            <w:pPr>
              <w:jc w:val="right"/>
              <w:rPr>
                <w:rFonts w:asciiTheme="minorHAnsi" w:hAnsiTheme="minorHAnsi"/>
                <w:szCs w:val="23"/>
              </w:rPr>
            </w:pPr>
            <w:r w:rsidRPr="0030791F">
              <w:rPr>
                <w:sz w:val="22"/>
              </w:rPr>
              <w:t>10</w:t>
            </w:r>
          </w:p>
        </w:tc>
        <w:tc>
          <w:tcPr>
            <w:tcW w:w="2123" w:type="dxa"/>
            <w:tcBorders>
              <w:top w:val="nil"/>
              <w:left w:val="nil"/>
              <w:bottom w:val="nil"/>
              <w:right w:val="single" w:sz="4" w:space="0" w:color="auto"/>
            </w:tcBorders>
            <w:shd w:val="clear" w:color="auto" w:fill="auto"/>
            <w:noWrap/>
          </w:tcPr>
          <w:p w14:paraId="436B06CD" w14:textId="78C4E7DB" w:rsidR="00311D8F" w:rsidRPr="0030791F" w:rsidRDefault="00311D8F" w:rsidP="00A77AC0">
            <w:pPr>
              <w:ind w:right="442"/>
              <w:jc w:val="right"/>
              <w:rPr>
                <w:rFonts w:asciiTheme="minorHAnsi" w:hAnsiTheme="minorHAnsi"/>
                <w:szCs w:val="23"/>
              </w:rPr>
            </w:pPr>
            <w:r w:rsidRPr="0030791F">
              <w:rPr>
                <w:sz w:val="22"/>
              </w:rPr>
              <w:t>90.9</w:t>
            </w:r>
          </w:p>
        </w:tc>
      </w:tr>
      <w:tr w:rsidR="00311D8F" w:rsidRPr="0030791F" w14:paraId="02FA2CDD" w14:textId="77777777" w:rsidTr="002B3E68">
        <w:tc>
          <w:tcPr>
            <w:tcW w:w="2300" w:type="dxa"/>
            <w:tcBorders>
              <w:top w:val="nil"/>
              <w:left w:val="single" w:sz="4" w:space="0" w:color="auto"/>
              <w:bottom w:val="nil"/>
              <w:right w:val="nil"/>
            </w:tcBorders>
            <w:shd w:val="clear" w:color="auto" w:fill="auto"/>
            <w:hideMark/>
          </w:tcPr>
          <w:p w14:paraId="5D1479FC" w14:textId="77777777" w:rsidR="00311D8F" w:rsidRPr="0030791F" w:rsidRDefault="00311D8F" w:rsidP="00311D8F">
            <w:pPr>
              <w:rPr>
                <w:rFonts w:asciiTheme="minorHAnsi" w:eastAsia="Times New Roman" w:hAnsiTheme="minorHAnsi"/>
                <w:i/>
                <w:szCs w:val="23"/>
                <w:lang w:eastAsia="en-AU"/>
              </w:rPr>
            </w:pPr>
            <w:r w:rsidRPr="0030791F">
              <w:rPr>
                <w:rFonts w:asciiTheme="minorHAnsi" w:eastAsia="Times New Roman" w:hAnsiTheme="minorHAnsi"/>
                <w:i/>
                <w:szCs w:val="23"/>
                <w:lang w:eastAsia="en-AU"/>
              </w:rPr>
              <w:t>Private Practice</w:t>
            </w:r>
          </w:p>
        </w:tc>
        <w:tc>
          <w:tcPr>
            <w:tcW w:w="2125" w:type="dxa"/>
            <w:tcBorders>
              <w:top w:val="nil"/>
              <w:left w:val="nil"/>
              <w:bottom w:val="nil"/>
              <w:right w:val="nil"/>
            </w:tcBorders>
            <w:shd w:val="clear" w:color="auto" w:fill="auto"/>
          </w:tcPr>
          <w:p w14:paraId="75989F45" w14:textId="34FFBE69" w:rsidR="00311D8F" w:rsidRPr="0030791F" w:rsidRDefault="00311D8F" w:rsidP="00AE36B3">
            <w:pPr>
              <w:ind w:right="244"/>
              <w:jc w:val="right"/>
              <w:rPr>
                <w:rFonts w:asciiTheme="minorHAnsi" w:hAnsiTheme="minorHAnsi"/>
                <w:i/>
                <w:iCs/>
                <w:szCs w:val="23"/>
              </w:rPr>
            </w:pPr>
            <w:r w:rsidRPr="0030791F">
              <w:rPr>
                <w:i/>
                <w:iCs/>
                <w:sz w:val="22"/>
              </w:rPr>
              <w:t>112</w:t>
            </w:r>
          </w:p>
        </w:tc>
        <w:tc>
          <w:tcPr>
            <w:tcW w:w="2123" w:type="dxa"/>
            <w:tcBorders>
              <w:top w:val="nil"/>
              <w:left w:val="nil"/>
              <w:bottom w:val="nil"/>
              <w:right w:val="nil"/>
            </w:tcBorders>
            <w:shd w:val="clear" w:color="auto" w:fill="auto"/>
            <w:noWrap/>
          </w:tcPr>
          <w:p w14:paraId="7B231B64" w14:textId="523893BE" w:rsidR="00311D8F" w:rsidRPr="0030791F" w:rsidRDefault="00311D8F" w:rsidP="00AE36B3">
            <w:pPr>
              <w:jc w:val="right"/>
              <w:rPr>
                <w:rFonts w:asciiTheme="minorHAnsi" w:hAnsiTheme="minorHAnsi"/>
                <w:i/>
                <w:iCs/>
                <w:szCs w:val="23"/>
              </w:rPr>
            </w:pPr>
            <w:r w:rsidRPr="0030791F">
              <w:rPr>
                <w:i/>
                <w:iCs/>
                <w:sz w:val="22"/>
              </w:rPr>
              <w:t>88</w:t>
            </w:r>
          </w:p>
        </w:tc>
        <w:tc>
          <w:tcPr>
            <w:tcW w:w="2107" w:type="dxa"/>
            <w:tcBorders>
              <w:top w:val="nil"/>
              <w:left w:val="nil"/>
              <w:bottom w:val="nil"/>
              <w:right w:val="nil"/>
            </w:tcBorders>
            <w:shd w:val="clear" w:color="auto" w:fill="auto"/>
            <w:noWrap/>
          </w:tcPr>
          <w:p w14:paraId="0CDEB8F4" w14:textId="5F88B271" w:rsidR="00311D8F" w:rsidRPr="0030791F" w:rsidRDefault="00311D8F" w:rsidP="00AE36B3">
            <w:pPr>
              <w:jc w:val="right"/>
              <w:rPr>
                <w:rFonts w:asciiTheme="minorHAnsi" w:hAnsiTheme="minorHAnsi"/>
                <w:i/>
                <w:iCs/>
                <w:szCs w:val="23"/>
              </w:rPr>
            </w:pPr>
            <w:r w:rsidRPr="0030791F">
              <w:rPr>
                <w:i/>
                <w:iCs/>
                <w:sz w:val="22"/>
              </w:rPr>
              <w:t>78.6</w:t>
            </w:r>
          </w:p>
        </w:tc>
        <w:tc>
          <w:tcPr>
            <w:tcW w:w="2139" w:type="dxa"/>
            <w:tcBorders>
              <w:top w:val="nil"/>
              <w:left w:val="nil"/>
              <w:bottom w:val="nil"/>
              <w:right w:val="nil"/>
            </w:tcBorders>
            <w:shd w:val="clear" w:color="auto" w:fill="auto"/>
            <w:noWrap/>
          </w:tcPr>
          <w:p w14:paraId="576A123A" w14:textId="1A3291C3" w:rsidR="00311D8F" w:rsidRPr="0030791F" w:rsidRDefault="00311D8F" w:rsidP="00AE36B3">
            <w:pPr>
              <w:jc w:val="right"/>
              <w:rPr>
                <w:rFonts w:asciiTheme="minorHAnsi" w:hAnsiTheme="minorHAnsi"/>
                <w:i/>
                <w:iCs/>
                <w:szCs w:val="23"/>
              </w:rPr>
            </w:pPr>
            <w:r w:rsidRPr="0030791F">
              <w:rPr>
                <w:i/>
                <w:iCs/>
                <w:sz w:val="22"/>
              </w:rPr>
              <w:t>61</w:t>
            </w:r>
          </w:p>
        </w:tc>
        <w:tc>
          <w:tcPr>
            <w:tcW w:w="2123" w:type="dxa"/>
            <w:tcBorders>
              <w:top w:val="nil"/>
              <w:left w:val="nil"/>
              <w:bottom w:val="nil"/>
              <w:right w:val="single" w:sz="4" w:space="0" w:color="auto"/>
            </w:tcBorders>
            <w:shd w:val="clear" w:color="auto" w:fill="auto"/>
            <w:noWrap/>
          </w:tcPr>
          <w:p w14:paraId="1B4A0DA5" w14:textId="210EB138" w:rsidR="00311D8F" w:rsidRPr="0030791F" w:rsidRDefault="00311D8F" w:rsidP="00A77AC0">
            <w:pPr>
              <w:ind w:right="442"/>
              <w:jc w:val="right"/>
              <w:rPr>
                <w:rFonts w:asciiTheme="minorHAnsi" w:hAnsiTheme="minorHAnsi"/>
                <w:i/>
                <w:iCs/>
                <w:szCs w:val="23"/>
              </w:rPr>
            </w:pPr>
            <w:r w:rsidRPr="0030791F">
              <w:rPr>
                <w:i/>
                <w:iCs/>
                <w:sz w:val="22"/>
              </w:rPr>
              <w:t>69.3</w:t>
            </w:r>
          </w:p>
        </w:tc>
      </w:tr>
      <w:tr w:rsidR="00311D8F" w:rsidRPr="0030791F" w14:paraId="4CF996B9" w14:textId="77777777" w:rsidTr="002B3E68">
        <w:tc>
          <w:tcPr>
            <w:tcW w:w="2300" w:type="dxa"/>
            <w:tcBorders>
              <w:top w:val="nil"/>
              <w:left w:val="single" w:sz="4" w:space="0" w:color="auto"/>
              <w:bottom w:val="single" w:sz="4" w:space="0" w:color="auto"/>
              <w:right w:val="nil"/>
            </w:tcBorders>
            <w:shd w:val="clear" w:color="auto" w:fill="auto"/>
            <w:hideMark/>
          </w:tcPr>
          <w:p w14:paraId="5297DD6C" w14:textId="77777777" w:rsidR="00311D8F" w:rsidRPr="0030791F" w:rsidRDefault="00311D8F" w:rsidP="00311D8F">
            <w:pP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Total</w:t>
            </w:r>
          </w:p>
        </w:tc>
        <w:tc>
          <w:tcPr>
            <w:tcW w:w="2125" w:type="dxa"/>
            <w:tcBorders>
              <w:top w:val="nil"/>
              <w:left w:val="nil"/>
              <w:bottom w:val="single" w:sz="4" w:space="0" w:color="auto"/>
              <w:right w:val="nil"/>
            </w:tcBorders>
            <w:shd w:val="clear" w:color="auto" w:fill="auto"/>
            <w:vAlign w:val="center"/>
          </w:tcPr>
          <w:p w14:paraId="2716487D" w14:textId="4BB180D8" w:rsidR="00311D8F" w:rsidRPr="0030791F" w:rsidRDefault="00311D8F" w:rsidP="00311D8F">
            <w:pPr>
              <w:ind w:right="244"/>
              <w:jc w:val="right"/>
              <w:rPr>
                <w:rFonts w:asciiTheme="minorHAnsi" w:hAnsiTheme="minorHAnsi"/>
                <w:b/>
                <w:bCs/>
                <w:szCs w:val="23"/>
              </w:rPr>
            </w:pPr>
            <w:r w:rsidRPr="0030791F">
              <w:rPr>
                <w:b/>
                <w:bCs/>
                <w:sz w:val="22"/>
              </w:rPr>
              <w:t>1,680</w:t>
            </w:r>
          </w:p>
        </w:tc>
        <w:tc>
          <w:tcPr>
            <w:tcW w:w="2123" w:type="dxa"/>
            <w:tcBorders>
              <w:top w:val="nil"/>
              <w:left w:val="nil"/>
              <w:bottom w:val="single" w:sz="4" w:space="0" w:color="auto"/>
              <w:right w:val="nil"/>
            </w:tcBorders>
            <w:shd w:val="clear" w:color="auto" w:fill="auto"/>
            <w:noWrap/>
            <w:vAlign w:val="center"/>
          </w:tcPr>
          <w:p w14:paraId="1CE79C22" w14:textId="73A8AD97" w:rsidR="00311D8F" w:rsidRPr="0030791F" w:rsidRDefault="00311D8F" w:rsidP="00311D8F">
            <w:pPr>
              <w:jc w:val="right"/>
              <w:rPr>
                <w:rFonts w:asciiTheme="minorHAnsi" w:hAnsiTheme="minorHAnsi"/>
                <w:b/>
                <w:bCs/>
                <w:szCs w:val="23"/>
              </w:rPr>
            </w:pPr>
            <w:r w:rsidRPr="0030791F">
              <w:rPr>
                <w:b/>
                <w:bCs/>
                <w:sz w:val="22"/>
              </w:rPr>
              <w:t>1,258</w:t>
            </w:r>
          </w:p>
        </w:tc>
        <w:tc>
          <w:tcPr>
            <w:tcW w:w="2107" w:type="dxa"/>
            <w:tcBorders>
              <w:top w:val="nil"/>
              <w:left w:val="nil"/>
              <w:bottom w:val="single" w:sz="4" w:space="0" w:color="auto"/>
              <w:right w:val="nil"/>
            </w:tcBorders>
            <w:shd w:val="clear" w:color="auto" w:fill="auto"/>
            <w:noWrap/>
            <w:vAlign w:val="center"/>
          </w:tcPr>
          <w:p w14:paraId="7C5D8B15" w14:textId="291872DE" w:rsidR="00311D8F" w:rsidRPr="0030791F" w:rsidRDefault="00311D8F" w:rsidP="00311D8F">
            <w:pPr>
              <w:jc w:val="right"/>
              <w:rPr>
                <w:rFonts w:asciiTheme="minorHAnsi" w:hAnsiTheme="minorHAnsi"/>
                <w:b/>
                <w:bCs/>
                <w:szCs w:val="23"/>
              </w:rPr>
            </w:pPr>
            <w:r w:rsidRPr="0030791F">
              <w:rPr>
                <w:b/>
                <w:bCs/>
                <w:sz w:val="22"/>
              </w:rPr>
              <w:t>74.9</w:t>
            </w:r>
          </w:p>
        </w:tc>
        <w:tc>
          <w:tcPr>
            <w:tcW w:w="2139" w:type="dxa"/>
            <w:tcBorders>
              <w:top w:val="nil"/>
              <w:left w:val="nil"/>
              <w:bottom w:val="single" w:sz="4" w:space="0" w:color="auto"/>
              <w:right w:val="nil"/>
            </w:tcBorders>
            <w:shd w:val="clear" w:color="auto" w:fill="auto"/>
            <w:noWrap/>
            <w:vAlign w:val="center"/>
          </w:tcPr>
          <w:p w14:paraId="2BAD9074" w14:textId="29FB6F9D" w:rsidR="00311D8F" w:rsidRPr="0030791F" w:rsidRDefault="00311D8F" w:rsidP="00311D8F">
            <w:pPr>
              <w:jc w:val="right"/>
              <w:rPr>
                <w:rFonts w:asciiTheme="minorHAnsi" w:hAnsiTheme="minorHAnsi"/>
                <w:b/>
                <w:bCs/>
                <w:szCs w:val="23"/>
              </w:rPr>
            </w:pPr>
            <w:r w:rsidRPr="0030791F">
              <w:rPr>
                <w:b/>
                <w:bCs/>
                <w:sz w:val="22"/>
              </w:rPr>
              <w:t>1,057</w:t>
            </w:r>
          </w:p>
        </w:tc>
        <w:tc>
          <w:tcPr>
            <w:tcW w:w="2123" w:type="dxa"/>
            <w:tcBorders>
              <w:top w:val="nil"/>
              <w:left w:val="nil"/>
              <w:bottom w:val="single" w:sz="4" w:space="0" w:color="auto"/>
              <w:right w:val="single" w:sz="4" w:space="0" w:color="auto"/>
            </w:tcBorders>
            <w:shd w:val="clear" w:color="auto" w:fill="auto"/>
            <w:noWrap/>
          </w:tcPr>
          <w:p w14:paraId="3C8B744E" w14:textId="2DF5A005" w:rsidR="00311D8F" w:rsidRPr="0030791F" w:rsidRDefault="00311D8F" w:rsidP="00A77AC0">
            <w:pPr>
              <w:ind w:right="442"/>
              <w:jc w:val="right"/>
              <w:rPr>
                <w:rFonts w:asciiTheme="minorHAnsi" w:hAnsiTheme="minorHAnsi"/>
                <w:b/>
                <w:bCs/>
                <w:szCs w:val="23"/>
              </w:rPr>
            </w:pPr>
            <w:r w:rsidRPr="0030791F">
              <w:rPr>
                <w:b/>
                <w:bCs/>
                <w:sz w:val="22"/>
              </w:rPr>
              <w:t>84.0</w:t>
            </w:r>
          </w:p>
        </w:tc>
      </w:tr>
    </w:tbl>
    <w:p w14:paraId="1E180E80" w14:textId="77777777" w:rsidR="00030D6F" w:rsidRPr="0030791F" w:rsidRDefault="00211021" w:rsidP="00030D6F">
      <w:pPr>
        <w:rPr>
          <w:i/>
          <w:sz w:val="20"/>
        </w:rPr>
      </w:pPr>
      <w:r w:rsidRPr="0030791F">
        <w:rPr>
          <w:i/>
          <w:sz w:val="20"/>
        </w:rPr>
        <w:t>* Based on advice from the NCSP Advisory Group, women were defined as eligible for discharge if they had a cytology test following their treatment, and their cytology result was negative</w:t>
      </w:r>
    </w:p>
    <w:p w14:paraId="1BF10F6E" w14:textId="4C68B151" w:rsidR="00030D6F" w:rsidRPr="0030791F" w:rsidRDefault="00030D6F" w:rsidP="00030D6F"/>
    <w:p w14:paraId="7AB319D1" w14:textId="77777777" w:rsidR="00B51355" w:rsidRDefault="00B51355" w:rsidP="00DC7628">
      <w:pPr>
        <w:pStyle w:val="Caption"/>
        <w:spacing w:after="80"/>
        <w:ind w:right="-23"/>
        <w:jc w:val="both"/>
        <w:sectPr w:rsidR="00B51355" w:rsidSect="000E41EA">
          <w:pgSz w:w="16839" w:h="11907" w:orient="landscape" w:code="9"/>
          <w:pgMar w:top="1440" w:right="1440" w:bottom="1440" w:left="1440" w:header="692" w:footer="567" w:gutter="0"/>
          <w:cols w:space="720"/>
          <w:docGrid w:linePitch="360"/>
        </w:sectPr>
      </w:pPr>
      <w:bookmarkStart w:id="1218" w:name="_Ref309741557"/>
      <w:bookmarkStart w:id="1219" w:name="_Toc469398351"/>
      <w:bookmarkStart w:id="1220" w:name="_Toc475605584"/>
      <w:bookmarkStart w:id="1221" w:name="_Toc509928556"/>
    </w:p>
    <w:p w14:paraId="09E9BB04" w14:textId="572ED1AF" w:rsidR="00030D6F" w:rsidRPr="0030791F" w:rsidRDefault="00C65151" w:rsidP="00DC7628">
      <w:pPr>
        <w:pStyle w:val="Caption"/>
        <w:spacing w:after="80"/>
        <w:ind w:right="-23"/>
        <w:jc w:val="both"/>
      </w:pPr>
      <w:bookmarkStart w:id="1222" w:name="_Ref512850221"/>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65</w:t>
      </w:r>
      <w:r w:rsidR="00F55F28" w:rsidRPr="0030791F">
        <w:rPr>
          <w:noProof/>
        </w:rPr>
        <w:fldChar w:fldCharType="end"/>
      </w:r>
      <w:bookmarkEnd w:id="1218"/>
      <w:bookmarkEnd w:id="1222"/>
      <w:r w:rsidR="00030D6F" w:rsidRPr="0030791F">
        <w:t xml:space="preserve"> - Follow-up of treated women in the period up to nine months post-treatment</w:t>
      </w:r>
      <w:bookmarkEnd w:id="1219"/>
      <w:bookmarkEnd w:id="1220"/>
      <w:bookmarkEnd w:id="1221"/>
      <w:r w:rsidR="00030D6F" w:rsidRPr="0030791F">
        <w:t xml:space="preserve"> </w:t>
      </w:r>
    </w:p>
    <w:tbl>
      <w:tblPr>
        <w:tblW w:w="13179" w:type="dxa"/>
        <w:tblInd w:w="103" w:type="dxa"/>
        <w:tblLook w:val="04A0" w:firstRow="1" w:lastRow="0" w:firstColumn="1" w:lastColumn="0" w:noHBand="0" w:noVBand="1"/>
      </w:tblPr>
      <w:tblGrid>
        <w:gridCol w:w="2273"/>
        <w:gridCol w:w="1418"/>
        <w:gridCol w:w="2268"/>
        <w:gridCol w:w="2126"/>
        <w:gridCol w:w="2268"/>
        <w:gridCol w:w="2826"/>
      </w:tblGrid>
      <w:tr w:rsidR="00030D6F" w:rsidRPr="0030791F" w14:paraId="39175001" w14:textId="77777777" w:rsidTr="00576432">
        <w:tc>
          <w:tcPr>
            <w:tcW w:w="2273" w:type="dxa"/>
            <w:vMerge w:val="restart"/>
            <w:tcBorders>
              <w:top w:val="single" w:sz="4" w:space="0" w:color="auto"/>
              <w:left w:val="single" w:sz="4" w:space="0" w:color="auto"/>
              <w:bottom w:val="single" w:sz="4" w:space="0" w:color="000000"/>
              <w:right w:val="nil"/>
            </w:tcBorders>
            <w:shd w:val="clear" w:color="000000" w:fill="D9D9D9"/>
            <w:vAlign w:val="center"/>
            <w:hideMark/>
          </w:tcPr>
          <w:p w14:paraId="66B849F0" w14:textId="77777777" w:rsidR="00030D6F" w:rsidRPr="0030791F" w:rsidRDefault="00030D6F" w:rsidP="002B0648">
            <w:pP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DHB</w:t>
            </w:r>
          </w:p>
        </w:tc>
        <w:tc>
          <w:tcPr>
            <w:tcW w:w="1418" w:type="dxa"/>
            <w:tcBorders>
              <w:top w:val="single" w:sz="4" w:space="0" w:color="auto"/>
              <w:left w:val="nil"/>
              <w:bottom w:val="nil"/>
              <w:right w:val="nil"/>
            </w:tcBorders>
            <w:shd w:val="clear" w:color="000000" w:fill="D9D9D9"/>
            <w:vAlign w:val="center"/>
            <w:hideMark/>
          </w:tcPr>
          <w:p w14:paraId="46F972F3" w14:textId="77777777" w:rsidR="00030D6F" w:rsidRPr="0030791F" w:rsidRDefault="00030D6F" w:rsidP="00211021">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Total treatments</w:t>
            </w:r>
          </w:p>
        </w:tc>
        <w:tc>
          <w:tcPr>
            <w:tcW w:w="4394" w:type="dxa"/>
            <w:gridSpan w:val="2"/>
            <w:tcBorders>
              <w:top w:val="single" w:sz="4" w:space="0" w:color="auto"/>
              <w:left w:val="nil"/>
              <w:bottom w:val="nil"/>
              <w:right w:val="nil"/>
            </w:tcBorders>
            <w:shd w:val="clear" w:color="000000" w:fill="D9D9D9"/>
            <w:vAlign w:val="center"/>
          </w:tcPr>
          <w:p w14:paraId="6ABBAA4B" w14:textId="77777777" w:rsidR="00030D6F" w:rsidRPr="0030791F" w:rsidRDefault="00030D6F" w:rsidP="00211021">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Colposcopy within 9 months post-treatment</w:t>
            </w:r>
          </w:p>
        </w:tc>
        <w:tc>
          <w:tcPr>
            <w:tcW w:w="5094" w:type="dxa"/>
            <w:gridSpan w:val="2"/>
            <w:tcBorders>
              <w:top w:val="single" w:sz="4" w:space="0" w:color="auto"/>
              <w:left w:val="nil"/>
              <w:bottom w:val="nil"/>
              <w:right w:val="single" w:sz="4" w:space="0" w:color="000000"/>
            </w:tcBorders>
            <w:shd w:val="clear" w:color="000000" w:fill="D9D9D9"/>
            <w:vAlign w:val="center"/>
            <w:hideMark/>
          </w:tcPr>
          <w:p w14:paraId="3C80ED2B" w14:textId="77777777" w:rsidR="00030D6F" w:rsidRPr="0030791F" w:rsidRDefault="00030D6F" w:rsidP="00211021">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Colposcopy &amp; cytology within 9 months post-treatment</w:t>
            </w:r>
          </w:p>
        </w:tc>
      </w:tr>
      <w:tr w:rsidR="00030D6F" w:rsidRPr="0030791F" w14:paraId="56274D06" w14:textId="77777777" w:rsidTr="00576432">
        <w:tc>
          <w:tcPr>
            <w:tcW w:w="2273" w:type="dxa"/>
            <w:vMerge/>
            <w:tcBorders>
              <w:top w:val="single" w:sz="4" w:space="0" w:color="auto"/>
              <w:left w:val="single" w:sz="4" w:space="0" w:color="auto"/>
              <w:bottom w:val="single" w:sz="4" w:space="0" w:color="000000"/>
              <w:right w:val="nil"/>
            </w:tcBorders>
            <w:vAlign w:val="center"/>
            <w:hideMark/>
          </w:tcPr>
          <w:p w14:paraId="4E6517D8" w14:textId="77777777" w:rsidR="00030D6F" w:rsidRPr="0030791F" w:rsidRDefault="00030D6F" w:rsidP="00576432">
            <w:pPr>
              <w:rPr>
                <w:rFonts w:asciiTheme="minorHAnsi" w:eastAsia="Times New Roman" w:hAnsiTheme="minorHAnsi"/>
                <w:b/>
                <w:bCs/>
                <w:szCs w:val="23"/>
                <w:lang w:eastAsia="en-AU"/>
              </w:rPr>
            </w:pPr>
          </w:p>
        </w:tc>
        <w:tc>
          <w:tcPr>
            <w:tcW w:w="1418" w:type="dxa"/>
            <w:tcBorders>
              <w:top w:val="nil"/>
              <w:left w:val="nil"/>
              <w:bottom w:val="single" w:sz="4" w:space="0" w:color="auto"/>
              <w:right w:val="nil"/>
            </w:tcBorders>
            <w:shd w:val="clear" w:color="000000" w:fill="D9D9D9"/>
            <w:vAlign w:val="bottom"/>
            <w:hideMark/>
          </w:tcPr>
          <w:p w14:paraId="17509F60" w14:textId="77777777" w:rsidR="00030D6F" w:rsidRPr="0030791F" w:rsidRDefault="00030D6F" w:rsidP="00576432">
            <w:pPr>
              <w:ind w:right="317"/>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268" w:type="dxa"/>
            <w:tcBorders>
              <w:top w:val="nil"/>
              <w:left w:val="nil"/>
              <w:bottom w:val="single" w:sz="4" w:space="0" w:color="auto"/>
              <w:right w:val="nil"/>
            </w:tcBorders>
            <w:shd w:val="clear" w:color="000000" w:fill="D9D9D9"/>
            <w:vAlign w:val="bottom"/>
            <w:hideMark/>
          </w:tcPr>
          <w:p w14:paraId="0AFEDA8E" w14:textId="77777777" w:rsidR="00030D6F" w:rsidRPr="0030791F" w:rsidRDefault="00030D6F" w:rsidP="00576432">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126" w:type="dxa"/>
            <w:tcBorders>
              <w:top w:val="nil"/>
              <w:left w:val="nil"/>
              <w:bottom w:val="single" w:sz="4" w:space="0" w:color="auto"/>
              <w:right w:val="nil"/>
            </w:tcBorders>
            <w:shd w:val="clear" w:color="000000" w:fill="D9D9D9"/>
            <w:vAlign w:val="bottom"/>
            <w:hideMark/>
          </w:tcPr>
          <w:p w14:paraId="6E13214C" w14:textId="77777777" w:rsidR="00030D6F" w:rsidRPr="0030791F" w:rsidRDefault="00030D6F" w:rsidP="00576432">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2268" w:type="dxa"/>
            <w:tcBorders>
              <w:top w:val="nil"/>
              <w:left w:val="nil"/>
              <w:bottom w:val="single" w:sz="4" w:space="0" w:color="auto"/>
              <w:right w:val="nil"/>
            </w:tcBorders>
            <w:shd w:val="clear" w:color="000000" w:fill="D9D9D9"/>
            <w:vAlign w:val="bottom"/>
            <w:hideMark/>
          </w:tcPr>
          <w:p w14:paraId="6EF144C9" w14:textId="77777777" w:rsidR="00030D6F" w:rsidRPr="0030791F" w:rsidRDefault="00030D6F" w:rsidP="00576432">
            <w:pPr>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2826" w:type="dxa"/>
            <w:tcBorders>
              <w:top w:val="nil"/>
              <w:left w:val="nil"/>
              <w:bottom w:val="single" w:sz="4" w:space="0" w:color="auto"/>
              <w:right w:val="single" w:sz="4" w:space="0" w:color="auto"/>
            </w:tcBorders>
            <w:shd w:val="clear" w:color="000000" w:fill="D9D9D9"/>
            <w:hideMark/>
          </w:tcPr>
          <w:p w14:paraId="38E8CDAE" w14:textId="77777777" w:rsidR="00030D6F" w:rsidRPr="0030791F" w:rsidRDefault="00030D6F" w:rsidP="00576432">
            <w:pPr>
              <w:ind w:right="1017"/>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r>
      <w:tr w:rsidR="008A7696" w:rsidRPr="0030791F" w14:paraId="40B5F328" w14:textId="77777777" w:rsidTr="00576432">
        <w:tc>
          <w:tcPr>
            <w:tcW w:w="2273" w:type="dxa"/>
            <w:tcBorders>
              <w:top w:val="nil"/>
              <w:left w:val="single" w:sz="4" w:space="0" w:color="auto"/>
              <w:bottom w:val="nil"/>
              <w:right w:val="nil"/>
            </w:tcBorders>
            <w:shd w:val="clear" w:color="auto" w:fill="auto"/>
            <w:hideMark/>
          </w:tcPr>
          <w:p w14:paraId="3CC2BD97"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Auckland</w:t>
            </w:r>
          </w:p>
        </w:tc>
        <w:tc>
          <w:tcPr>
            <w:tcW w:w="1418" w:type="dxa"/>
            <w:tcBorders>
              <w:top w:val="nil"/>
              <w:left w:val="nil"/>
              <w:bottom w:val="nil"/>
              <w:right w:val="nil"/>
            </w:tcBorders>
            <w:shd w:val="clear" w:color="auto" w:fill="auto"/>
          </w:tcPr>
          <w:p w14:paraId="15F01E9A" w14:textId="4308AC51" w:rsidR="008A7696" w:rsidRPr="0030791F" w:rsidRDefault="008A7696" w:rsidP="008A7696">
            <w:pPr>
              <w:ind w:right="317"/>
              <w:jc w:val="right"/>
              <w:rPr>
                <w:rFonts w:asciiTheme="minorHAnsi" w:hAnsiTheme="minorHAnsi"/>
                <w:szCs w:val="23"/>
              </w:rPr>
            </w:pPr>
            <w:r w:rsidRPr="0030791F">
              <w:rPr>
                <w:color w:val="000000"/>
                <w:sz w:val="22"/>
              </w:rPr>
              <w:t>142</w:t>
            </w:r>
          </w:p>
        </w:tc>
        <w:tc>
          <w:tcPr>
            <w:tcW w:w="2268" w:type="dxa"/>
            <w:tcBorders>
              <w:top w:val="nil"/>
              <w:left w:val="nil"/>
              <w:bottom w:val="nil"/>
              <w:right w:val="nil"/>
            </w:tcBorders>
            <w:shd w:val="clear" w:color="auto" w:fill="auto"/>
            <w:noWrap/>
          </w:tcPr>
          <w:p w14:paraId="37D2BE22" w14:textId="3EC78AB9" w:rsidR="008A7696" w:rsidRPr="0030791F" w:rsidRDefault="008A7696" w:rsidP="008A7696">
            <w:pPr>
              <w:jc w:val="right"/>
              <w:rPr>
                <w:rFonts w:asciiTheme="minorHAnsi" w:hAnsiTheme="minorHAnsi"/>
                <w:szCs w:val="23"/>
              </w:rPr>
            </w:pPr>
            <w:r w:rsidRPr="0030791F">
              <w:rPr>
                <w:color w:val="000000"/>
                <w:sz w:val="22"/>
              </w:rPr>
              <w:t>125</w:t>
            </w:r>
          </w:p>
        </w:tc>
        <w:tc>
          <w:tcPr>
            <w:tcW w:w="2126" w:type="dxa"/>
            <w:tcBorders>
              <w:top w:val="nil"/>
              <w:left w:val="nil"/>
              <w:bottom w:val="nil"/>
              <w:right w:val="nil"/>
            </w:tcBorders>
            <w:shd w:val="clear" w:color="auto" w:fill="auto"/>
          </w:tcPr>
          <w:p w14:paraId="2AD4DD11" w14:textId="0821B93F" w:rsidR="008A7696" w:rsidRPr="0030791F" w:rsidRDefault="008A7696" w:rsidP="008A7696">
            <w:pPr>
              <w:jc w:val="right"/>
              <w:rPr>
                <w:rFonts w:asciiTheme="minorHAnsi" w:hAnsiTheme="minorHAnsi"/>
                <w:szCs w:val="23"/>
              </w:rPr>
            </w:pPr>
            <w:r w:rsidRPr="0030791F">
              <w:rPr>
                <w:color w:val="000000"/>
                <w:sz w:val="22"/>
              </w:rPr>
              <w:t>88.0</w:t>
            </w:r>
          </w:p>
        </w:tc>
        <w:tc>
          <w:tcPr>
            <w:tcW w:w="2268" w:type="dxa"/>
            <w:tcBorders>
              <w:top w:val="nil"/>
              <w:left w:val="nil"/>
              <w:bottom w:val="nil"/>
              <w:right w:val="nil"/>
            </w:tcBorders>
            <w:shd w:val="clear" w:color="auto" w:fill="auto"/>
            <w:noWrap/>
          </w:tcPr>
          <w:p w14:paraId="4331B04A" w14:textId="10CC57CB" w:rsidR="008A7696" w:rsidRPr="0030791F" w:rsidRDefault="008A7696" w:rsidP="008A7696">
            <w:pPr>
              <w:jc w:val="right"/>
              <w:rPr>
                <w:rFonts w:asciiTheme="minorHAnsi" w:hAnsiTheme="minorHAnsi"/>
                <w:szCs w:val="23"/>
              </w:rPr>
            </w:pPr>
            <w:r w:rsidRPr="0030791F">
              <w:rPr>
                <w:color w:val="000000"/>
                <w:sz w:val="22"/>
              </w:rPr>
              <w:t>123</w:t>
            </w:r>
          </w:p>
        </w:tc>
        <w:tc>
          <w:tcPr>
            <w:tcW w:w="2826" w:type="dxa"/>
            <w:tcBorders>
              <w:top w:val="nil"/>
              <w:left w:val="nil"/>
              <w:bottom w:val="nil"/>
              <w:right w:val="single" w:sz="4" w:space="0" w:color="auto"/>
            </w:tcBorders>
            <w:shd w:val="clear" w:color="auto" w:fill="auto"/>
          </w:tcPr>
          <w:p w14:paraId="6444DBED" w14:textId="0A50B92D" w:rsidR="008A7696" w:rsidRPr="0030791F" w:rsidRDefault="008A7696" w:rsidP="008A7696">
            <w:pPr>
              <w:ind w:right="733"/>
              <w:jc w:val="right"/>
              <w:rPr>
                <w:rFonts w:asciiTheme="minorHAnsi" w:hAnsiTheme="minorHAnsi"/>
                <w:szCs w:val="23"/>
              </w:rPr>
            </w:pPr>
            <w:r w:rsidRPr="0030791F">
              <w:rPr>
                <w:color w:val="000000"/>
                <w:sz w:val="22"/>
              </w:rPr>
              <w:t>86.6</w:t>
            </w:r>
          </w:p>
        </w:tc>
      </w:tr>
      <w:tr w:rsidR="008A7696" w:rsidRPr="0030791F" w14:paraId="0B0FBDB7" w14:textId="77777777" w:rsidTr="00576432">
        <w:tc>
          <w:tcPr>
            <w:tcW w:w="2273" w:type="dxa"/>
            <w:tcBorders>
              <w:top w:val="nil"/>
              <w:left w:val="single" w:sz="4" w:space="0" w:color="auto"/>
              <w:bottom w:val="nil"/>
              <w:right w:val="nil"/>
            </w:tcBorders>
            <w:shd w:val="clear" w:color="auto" w:fill="auto"/>
            <w:hideMark/>
          </w:tcPr>
          <w:p w14:paraId="1F3E1A21"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Bay of Plenty</w:t>
            </w:r>
          </w:p>
        </w:tc>
        <w:tc>
          <w:tcPr>
            <w:tcW w:w="1418" w:type="dxa"/>
            <w:tcBorders>
              <w:top w:val="nil"/>
              <w:left w:val="nil"/>
              <w:bottom w:val="nil"/>
              <w:right w:val="nil"/>
            </w:tcBorders>
            <w:shd w:val="clear" w:color="auto" w:fill="auto"/>
          </w:tcPr>
          <w:p w14:paraId="2C7D1A3D" w14:textId="55DCB030" w:rsidR="008A7696" w:rsidRPr="0030791F" w:rsidRDefault="008A7696" w:rsidP="008A7696">
            <w:pPr>
              <w:ind w:right="317"/>
              <w:jc w:val="right"/>
              <w:rPr>
                <w:rFonts w:asciiTheme="minorHAnsi" w:hAnsiTheme="minorHAnsi"/>
                <w:szCs w:val="23"/>
              </w:rPr>
            </w:pPr>
            <w:r w:rsidRPr="0030791F">
              <w:rPr>
                <w:color w:val="000000"/>
                <w:sz w:val="22"/>
              </w:rPr>
              <w:t>59</w:t>
            </w:r>
          </w:p>
        </w:tc>
        <w:tc>
          <w:tcPr>
            <w:tcW w:w="2268" w:type="dxa"/>
            <w:tcBorders>
              <w:top w:val="nil"/>
              <w:left w:val="nil"/>
              <w:bottom w:val="nil"/>
              <w:right w:val="nil"/>
            </w:tcBorders>
            <w:shd w:val="clear" w:color="auto" w:fill="auto"/>
            <w:noWrap/>
            <w:vAlign w:val="bottom"/>
          </w:tcPr>
          <w:p w14:paraId="56645D1E" w14:textId="0E600E29" w:rsidR="008A7696" w:rsidRPr="0030791F" w:rsidRDefault="008A7696" w:rsidP="008A7696">
            <w:pPr>
              <w:jc w:val="right"/>
              <w:rPr>
                <w:rFonts w:asciiTheme="minorHAnsi" w:hAnsiTheme="minorHAnsi"/>
                <w:szCs w:val="23"/>
              </w:rPr>
            </w:pPr>
            <w:r w:rsidRPr="0030791F">
              <w:rPr>
                <w:color w:val="000000"/>
                <w:sz w:val="22"/>
              </w:rPr>
              <w:t>23</w:t>
            </w:r>
          </w:p>
        </w:tc>
        <w:tc>
          <w:tcPr>
            <w:tcW w:w="2126" w:type="dxa"/>
            <w:tcBorders>
              <w:top w:val="nil"/>
              <w:left w:val="nil"/>
              <w:bottom w:val="nil"/>
              <w:right w:val="nil"/>
            </w:tcBorders>
            <w:shd w:val="clear" w:color="auto" w:fill="auto"/>
          </w:tcPr>
          <w:p w14:paraId="63552243" w14:textId="160C03E1" w:rsidR="008A7696" w:rsidRPr="0030791F" w:rsidRDefault="008A7696" w:rsidP="008A7696">
            <w:pPr>
              <w:jc w:val="right"/>
              <w:rPr>
                <w:rFonts w:asciiTheme="minorHAnsi" w:hAnsiTheme="minorHAnsi"/>
                <w:szCs w:val="23"/>
              </w:rPr>
            </w:pPr>
            <w:r w:rsidRPr="0030791F">
              <w:rPr>
                <w:color w:val="000000"/>
                <w:sz w:val="22"/>
              </w:rPr>
              <w:t>39.0</w:t>
            </w:r>
          </w:p>
        </w:tc>
        <w:tc>
          <w:tcPr>
            <w:tcW w:w="2268" w:type="dxa"/>
            <w:tcBorders>
              <w:top w:val="nil"/>
              <w:left w:val="nil"/>
              <w:bottom w:val="nil"/>
              <w:right w:val="nil"/>
            </w:tcBorders>
            <w:shd w:val="clear" w:color="auto" w:fill="auto"/>
            <w:noWrap/>
            <w:vAlign w:val="bottom"/>
          </w:tcPr>
          <w:p w14:paraId="5410406D" w14:textId="65FD7F11" w:rsidR="008A7696" w:rsidRPr="0030791F" w:rsidRDefault="008A7696" w:rsidP="008A7696">
            <w:pPr>
              <w:jc w:val="right"/>
              <w:rPr>
                <w:rFonts w:asciiTheme="minorHAnsi" w:hAnsiTheme="minorHAnsi"/>
                <w:szCs w:val="23"/>
              </w:rPr>
            </w:pPr>
            <w:r w:rsidRPr="0030791F">
              <w:rPr>
                <w:color w:val="000000"/>
                <w:sz w:val="22"/>
              </w:rPr>
              <w:t>23</w:t>
            </w:r>
          </w:p>
        </w:tc>
        <w:tc>
          <w:tcPr>
            <w:tcW w:w="2826" w:type="dxa"/>
            <w:tcBorders>
              <w:top w:val="nil"/>
              <w:left w:val="nil"/>
              <w:bottom w:val="nil"/>
              <w:right w:val="single" w:sz="4" w:space="0" w:color="auto"/>
            </w:tcBorders>
            <w:shd w:val="clear" w:color="auto" w:fill="auto"/>
          </w:tcPr>
          <w:p w14:paraId="0E847882" w14:textId="49008F15" w:rsidR="008A7696" w:rsidRPr="0030791F" w:rsidRDefault="008A7696" w:rsidP="008A7696">
            <w:pPr>
              <w:ind w:right="733"/>
              <w:jc w:val="right"/>
              <w:rPr>
                <w:rFonts w:asciiTheme="minorHAnsi" w:hAnsiTheme="minorHAnsi"/>
                <w:szCs w:val="23"/>
              </w:rPr>
            </w:pPr>
            <w:r w:rsidRPr="0030791F">
              <w:rPr>
                <w:color w:val="000000"/>
                <w:sz w:val="22"/>
              </w:rPr>
              <w:t>39.0</w:t>
            </w:r>
          </w:p>
        </w:tc>
      </w:tr>
      <w:tr w:rsidR="008A7696" w:rsidRPr="0030791F" w14:paraId="25D7AEB7" w14:textId="77777777" w:rsidTr="00576432">
        <w:tc>
          <w:tcPr>
            <w:tcW w:w="2273" w:type="dxa"/>
            <w:tcBorders>
              <w:top w:val="nil"/>
              <w:left w:val="single" w:sz="4" w:space="0" w:color="auto"/>
              <w:bottom w:val="nil"/>
              <w:right w:val="nil"/>
            </w:tcBorders>
            <w:shd w:val="clear" w:color="auto" w:fill="auto"/>
            <w:hideMark/>
          </w:tcPr>
          <w:p w14:paraId="75EDC894"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Canterbury</w:t>
            </w:r>
          </w:p>
        </w:tc>
        <w:tc>
          <w:tcPr>
            <w:tcW w:w="1418" w:type="dxa"/>
            <w:tcBorders>
              <w:top w:val="nil"/>
              <w:left w:val="nil"/>
              <w:bottom w:val="nil"/>
              <w:right w:val="nil"/>
            </w:tcBorders>
            <w:shd w:val="clear" w:color="auto" w:fill="auto"/>
          </w:tcPr>
          <w:p w14:paraId="3E34D153" w14:textId="357E05A7" w:rsidR="008A7696" w:rsidRPr="0030791F" w:rsidRDefault="008A7696" w:rsidP="008A7696">
            <w:pPr>
              <w:ind w:right="317"/>
              <w:jc w:val="right"/>
              <w:rPr>
                <w:rFonts w:asciiTheme="minorHAnsi" w:hAnsiTheme="minorHAnsi"/>
                <w:szCs w:val="23"/>
              </w:rPr>
            </w:pPr>
            <w:r w:rsidRPr="0030791F">
              <w:rPr>
                <w:color w:val="000000"/>
                <w:sz w:val="22"/>
              </w:rPr>
              <w:t>227</w:t>
            </w:r>
          </w:p>
        </w:tc>
        <w:tc>
          <w:tcPr>
            <w:tcW w:w="2268" w:type="dxa"/>
            <w:tcBorders>
              <w:top w:val="nil"/>
              <w:left w:val="nil"/>
              <w:bottom w:val="nil"/>
              <w:right w:val="nil"/>
            </w:tcBorders>
            <w:shd w:val="clear" w:color="auto" w:fill="auto"/>
            <w:noWrap/>
            <w:vAlign w:val="bottom"/>
          </w:tcPr>
          <w:p w14:paraId="0B4F24DD" w14:textId="3EAB9629" w:rsidR="008A7696" w:rsidRPr="0030791F" w:rsidRDefault="008A7696" w:rsidP="008A7696">
            <w:pPr>
              <w:jc w:val="right"/>
              <w:rPr>
                <w:rFonts w:asciiTheme="minorHAnsi" w:hAnsiTheme="minorHAnsi"/>
                <w:szCs w:val="23"/>
              </w:rPr>
            </w:pPr>
            <w:r w:rsidRPr="0030791F">
              <w:rPr>
                <w:color w:val="000000"/>
                <w:sz w:val="22"/>
              </w:rPr>
              <w:t>152</w:t>
            </w:r>
          </w:p>
        </w:tc>
        <w:tc>
          <w:tcPr>
            <w:tcW w:w="2126" w:type="dxa"/>
            <w:tcBorders>
              <w:top w:val="nil"/>
              <w:left w:val="nil"/>
              <w:bottom w:val="nil"/>
              <w:right w:val="nil"/>
            </w:tcBorders>
            <w:shd w:val="clear" w:color="auto" w:fill="auto"/>
          </w:tcPr>
          <w:p w14:paraId="7645DF3D" w14:textId="57AC691A" w:rsidR="008A7696" w:rsidRPr="0030791F" w:rsidRDefault="008A7696" w:rsidP="008A7696">
            <w:pPr>
              <w:jc w:val="right"/>
              <w:rPr>
                <w:rFonts w:asciiTheme="minorHAnsi" w:hAnsiTheme="minorHAnsi"/>
                <w:szCs w:val="23"/>
              </w:rPr>
            </w:pPr>
            <w:r w:rsidRPr="0030791F">
              <w:rPr>
                <w:color w:val="000000"/>
                <w:sz w:val="22"/>
              </w:rPr>
              <w:t>67.0</w:t>
            </w:r>
          </w:p>
        </w:tc>
        <w:tc>
          <w:tcPr>
            <w:tcW w:w="2268" w:type="dxa"/>
            <w:tcBorders>
              <w:top w:val="nil"/>
              <w:left w:val="nil"/>
              <w:bottom w:val="nil"/>
              <w:right w:val="nil"/>
            </w:tcBorders>
            <w:shd w:val="clear" w:color="auto" w:fill="auto"/>
            <w:noWrap/>
            <w:vAlign w:val="bottom"/>
          </w:tcPr>
          <w:p w14:paraId="719226C3" w14:textId="0C48EBDB" w:rsidR="008A7696" w:rsidRPr="0030791F" w:rsidRDefault="008A7696" w:rsidP="008A7696">
            <w:pPr>
              <w:jc w:val="right"/>
              <w:rPr>
                <w:rFonts w:asciiTheme="minorHAnsi" w:hAnsiTheme="minorHAnsi"/>
                <w:szCs w:val="23"/>
              </w:rPr>
            </w:pPr>
            <w:r w:rsidRPr="0030791F">
              <w:rPr>
                <w:color w:val="000000"/>
                <w:sz w:val="22"/>
              </w:rPr>
              <w:t>149</w:t>
            </w:r>
          </w:p>
        </w:tc>
        <w:tc>
          <w:tcPr>
            <w:tcW w:w="2826" w:type="dxa"/>
            <w:tcBorders>
              <w:top w:val="nil"/>
              <w:left w:val="nil"/>
              <w:bottom w:val="nil"/>
              <w:right w:val="single" w:sz="4" w:space="0" w:color="auto"/>
            </w:tcBorders>
            <w:shd w:val="clear" w:color="auto" w:fill="auto"/>
          </w:tcPr>
          <w:p w14:paraId="0EE5ED92" w14:textId="648CE921" w:rsidR="008A7696" w:rsidRPr="0030791F" w:rsidRDefault="008A7696" w:rsidP="008A7696">
            <w:pPr>
              <w:ind w:right="733"/>
              <w:jc w:val="right"/>
              <w:rPr>
                <w:rFonts w:asciiTheme="minorHAnsi" w:hAnsiTheme="minorHAnsi"/>
                <w:szCs w:val="23"/>
              </w:rPr>
            </w:pPr>
            <w:r w:rsidRPr="0030791F">
              <w:rPr>
                <w:color w:val="000000"/>
                <w:sz w:val="22"/>
              </w:rPr>
              <w:t>65.6</w:t>
            </w:r>
          </w:p>
        </w:tc>
      </w:tr>
      <w:tr w:rsidR="008A7696" w:rsidRPr="0030791F" w14:paraId="086E5DE6" w14:textId="77777777" w:rsidTr="00576432">
        <w:tc>
          <w:tcPr>
            <w:tcW w:w="2273" w:type="dxa"/>
            <w:tcBorders>
              <w:top w:val="nil"/>
              <w:left w:val="single" w:sz="4" w:space="0" w:color="auto"/>
              <w:bottom w:val="nil"/>
              <w:right w:val="nil"/>
            </w:tcBorders>
            <w:shd w:val="clear" w:color="auto" w:fill="auto"/>
            <w:hideMark/>
          </w:tcPr>
          <w:p w14:paraId="5E56708E"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Capital &amp; Coast</w:t>
            </w:r>
          </w:p>
        </w:tc>
        <w:tc>
          <w:tcPr>
            <w:tcW w:w="1418" w:type="dxa"/>
            <w:tcBorders>
              <w:top w:val="nil"/>
              <w:left w:val="nil"/>
              <w:bottom w:val="nil"/>
              <w:right w:val="nil"/>
            </w:tcBorders>
            <w:shd w:val="clear" w:color="auto" w:fill="auto"/>
          </w:tcPr>
          <w:p w14:paraId="3528DBC4" w14:textId="0CD87627" w:rsidR="008A7696" w:rsidRPr="0030791F" w:rsidRDefault="008A7696" w:rsidP="008A7696">
            <w:pPr>
              <w:ind w:right="317"/>
              <w:jc w:val="right"/>
              <w:rPr>
                <w:rFonts w:asciiTheme="minorHAnsi" w:hAnsiTheme="minorHAnsi"/>
                <w:szCs w:val="23"/>
              </w:rPr>
            </w:pPr>
            <w:r w:rsidRPr="0030791F">
              <w:rPr>
                <w:color w:val="000000"/>
                <w:sz w:val="22"/>
              </w:rPr>
              <w:t>53</w:t>
            </w:r>
          </w:p>
        </w:tc>
        <w:tc>
          <w:tcPr>
            <w:tcW w:w="2268" w:type="dxa"/>
            <w:tcBorders>
              <w:top w:val="nil"/>
              <w:left w:val="nil"/>
              <w:bottom w:val="nil"/>
              <w:right w:val="nil"/>
            </w:tcBorders>
            <w:shd w:val="clear" w:color="auto" w:fill="auto"/>
            <w:noWrap/>
            <w:vAlign w:val="bottom"/>
          </w:tcPr>
          <w:p w14:paraId="7B83C26B" w14:textId="67395D81" w:rsidR="008A7696" w:rsidRPr="0030791F" w:rsidRDefault="008A7696" w:rsidP="008A7696">
            <w:pPr>
              <w:jc w:val="right"/>
              <w:rPr>
                <w:rFonts w:asciiTheme="minorHAnsi" w:hAnsiTheme="minorHAnsi"/>
                <w:szCs w:val="23"/>
              </w:rPr>
            </w:pPr>
            <w:r w:rsidRPr="0030791F">
              <w:rPr>
                <w:color w:val="000000"/>
                <w:sz w:val="22"/>
              </w:rPr>
              <w:t>41</w:t>
            </w:r>
          </w:p>
        </w:tc>
        <w:tc>
          <w:tcPr>
            <w:tcW w:w="2126" w:type="dxa"/>
            <w:tcBorders>
              <w:top w:val="nil"/>
              <w:left w:val="nil"/>
              <w:bottom w:val="nil"/>
              <w:right w:val="nil"/>
            </w:tcBorders>
            <w:shd w:val="clear" w:color="auto" w:fill="auto"/>
          </w:tcPr>
          <w:p w14:paraId="08C6895F" w14:textId="1EC50591" w:rsidR="008A7696" w:rsidRPr="0030791F" w:rsidRDefault="008A7696" w:rsidP="008A7696">
            <w:pPr>
              <w:jc w:val="right"/>
              <w:rPr>
                <w:rFonts w:asciiTheme="minorHAnsi" w:hAnsiTheme="minorHAnsi"/>
                <w:szCs w:val="23"/>
              </w:rPr>
            </w:pPr>
            <w:r w:rsidRPr="0030791F">
              <w:rPr>
                <w:color w:val="000000"/>
                <w:sz w:val="22"/>
              </w:rPr>
              <w:t>77.4</w:t>
            </w:r>
          </w:p>
        </w:tc>
        <w:tc>
          <w:tcPr>
            <w:tcW w:w="2268" w:type="dxa"/>
            <w:tcBorders>
              <w:top w:val="nil"/>
              <w:left w:val="nil"/>
              <w:bottom w:val="nil"/>
              <w:right w:val="nil"/>
            </w:tcBorders>
            <w:shd w:val="clear" w:color="auto" w:fill="auto"/>
            <w:noWrap/>
            <w:vAlign w:val="bottom"/>
          </w:tcPr>
          <w:p w14:paraId="4390B6C9" w14:textId="07734E24" w:rsidR="008A7696" w:rsidRPr="0030791F" w:rsidRDefault="008A7696" w:rsidP="008A7696">
            <w:pPr>
              <w:jc w:val="right"/>
              <w:rPr>
                <w:rFonts w:asciiTheme="minorHAnsi" w:hAnsiTheme="minorHAnsi"/>
                <w:szCs w:val="23"/>
              </w:rPr>
            </w:pPr>
            <w:r w:rsidRPr="0030791F">
              <w:rPr>
                <w:color w:val="000000"/>
                <w:sz w:val="22"/>
              </w:rPr>
              <w:t>41</w:t>
            </w:r>
          </w:p>
        </w:tc>
        <w:tc>
          <w:tcPr>
            <w:tcW w:w="2826" w:type="dxa"/>
            <w:tcBorders>
              <w:top w:val="nil"/>
              <w:left w:val="nil"/>
              <w:bottom w:val="nil"/>
              <w:right w:val="single" w:sz="4" w:space="0" w:color="auto"/>
            </w:tcBorders>
            <w:shd w:val="clear" w:color="auto" w:fill="auto"/>
          </w:tcPr>
          <w:p w14:paraId="21C11C7B" w14:textId="6D8972F9" w:rsidR="008A7696" w:rsidRPr="0030791F" w:rsidRDefault="008A7696" w:rsidP="008A7696">
            <w:pPr>
              <w:ind w:right="733"/>
              <w:jc w:val="right"/>
              <w:rPr>
                <w:rFonts w:asciiTheme="minorHAnsi" w:hAnsiTheme="minorHAnsi"/>
                <w:szCs w:val="23"/>
              </w:rPr>
            </w:pPr>
            <w:r w:rsidRPr="0030791F">
              <w:rPr>
                <w:color w:val="000000"/>
                <w:sz w:val="22"/>
              </w:rPr>
              <w:t>77.4</w:t>
            </w:r>
          </w:p>
        </w:tc>
      </w:tr>
      <w:tr w:rsidR="008A7696" w:rsidRPr="0030791F" w14:paraId="540FB807" w14:textId="77777777" w:rsidTr="00576432">
        <w:tc>
          <w:tcPr>
            <w:tcW w:w="2273" w:type="dxa"/>
            <w:tcBorders>
              <w:top w:val="nil"/>
              <w:left w:val="single" w:sz="4" w:space="0" w:color="auto"/>
              <w:bottom w:val="nil"/>
              <w:right w:val="nil"/>
            </w:tcBorders>
            <w:shd w:val="clear" w:color="auto" w:fill="auto"/>
            <w:hideMark/>
          </w:tcPr>
          <w:p w14:paraId="0D14F169"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Counties Manukau</w:t>
            </w:r>
          </w:p>
        </w:tc>
        <w:tc>
          <w:tcPr>
            <w:tcW w:w="1418" w:type="dxa"/>
            <w:tcBorders>
              <w:top w:val="nil"/>
              <w:left w:val="nil"/>
              <w:bottom w:val="nil"/>
              <w:right w:val="nil"/>
            </w:tcBorders>
            <w:shd w:val="clear" w:color="auto" w:fill="auto"/>
          </w:tcPr>
          <w:p w14:paraId="777E0D1A" w14:textId="4D0CA7A1" w:rsidR="008A7696" w:rsidRPr="0030791F" w:rsidRDefault="008A7696" w:rsidP="008A7696">
            <w:pPr>
              <w:ind w:right="317"/>
              <w:jc w:val="right"/>
              <w:rPr>
                <w:rFonts w:asciiTheme="minorHAnsi" w:hAnsiTheme="minorHAnsi"/>
                <w:szCs w:val="23"/>
              </w:rPr>
            </w:pPr>
            <w:r w:rsidRPr="0030791F">
              <w:rPr>
                <w:color w:val="000000"/>
                <w:sz w:val="22"/>
              </w:rPr>
              <w:t>168</w:t>
            </w:r>
          </w:p>
        </w:tc>
        <w:tc>
          <w:tcPr>
            <w:tcW w:w="2268" w:type="dxa"/>
            <w:tcBorders>
              <w:top w:val="nil"/>
              <w:left w:val="nil"/>
              <w:bottom w:val="nil"/>
              <w:right w:val="nil"/>
            </w:tcBorders>
            <w:shd w:val="clear" w:color="auto" w:fill="auto"/>
            <w:noWrap/>
            <w:vAlign w:val="bottom"/>
          </w:tcPr>
          <w:p w14:paraId="39C994FC" w14:textId="798797FD" w:rsidR="008A7696" w:rsidRPr="0030791F" w:rsidRDefault="008A7696" w:rsidP="008A7696">
            <w:pPr>
              <w:jc w:val="right"/>
              <w:rPr>
                <w:rFonts w:asciiTheme="minorHAnsi" w:hAnsiTheme="minorHAnsi"/>
                <w:szCs w:val="23"/>
              </w:rPr>
            </w:pPr>
            <w:r w:rsidRPr="0030791F">
              <w:rPr>
                <w:color w:val="000000"/>
                <w:sz w:val="22"/>
              </w:rPr>
              <w:t>142</w:t>
            </w:r>
          </w:p>
        </w:tc>
        <w:tc>
          <w:tcPr>
            <w:tcW w:w="2126" w:type="dxa"/>
            <w:tcBorders>
              <w:top w:val="nil"/>
              <w:left w:val="nil"/>
              <w:bottom w:val="nil"/>
              <w:right w:val="nil"/>
            </w:tcBorders>
            <w:shd w:val="clear" w:color="auto" w:fill="auto"/>
          </w:tcPr>
          <w:p w14:paraId="056548D0" w14:textId="61DEB035" w:rsidR="008A7696" w:rsidRPr="0030791F" w:rsidRDefault="008A7696" w:rsidP="008A7696">
            <w:pPr>
              <w:jc w:val="right"/>
              <w:rPr>
                <w:rFonts w:asciiTheme="minorHAnsi" w:hAnsiTheme="minorHAnsi"/>
                <w:szCs w:val="23"/>
              </w:rPr>
            </w:pPr>
            <w:r w:rsidRPr="0030791F">
              <w:rPr>
                <w:color w:val="000000"/>
                <w:sz w:val="22"/>
              </w:rPr>
              <w:t>84.5</w:t>
            </w:r>
          </w:p>
        </w:tc>
        <w:tc>
          <w:tcPr>
            <w:tcW w:w="2268" w:type="dxa"/>
            <w:tcBorders>
              <w:top w:val="nil"/>
              <w:left w:val="nil"/>
              <w:bottom w:val="nil"/>
              <w:right w:val="nil"/>
            </w:tcBorders>
            <w:shd w:val="clear" w:color="auto" w:fill="auto"/>
            <w:noWrap/>
            <w:vAlign w:val="bottom"/>
          </w:tcPr>
          <w:p w14:paraId="19A70F0F" w14:textId="371ABF4A" w:rsidR="008A7696" w:rsidRPr="0030791F" w:rsidRDefault="008A7696" w:rsidP="008A7696">
            <w:pPr>
              <w:jc w:val="right"/>
              <w:rPr>
                <w:rFonts w:asciiTheme="minorHAnsi" w:hAnsiTheme="minorHAnsi"/>
                <w:szCs w:val="23"/>
              </w:rPr>
            </w:pPr>
            <w:r w:rsidRPr="0030791F">
              <w:rPr>
                <w:color w:val="000000"/>
                <w:sz w:val="22"/>
              </w:rPr>
              <w:t>139</w:t>
            </w:r>
          </w:p>
        </w:tc>
        <w:tc>
          <w:tcPr>
            <w:tcW w:w="2826" w:type="dxa"/>
            <w:tcBorders>
              <w:top w:val="nil"/>
              <w:left w:val="nil"/>
              <w:bottom w:val="nil"/>
              <w:right w:val="single" w:sz="4" w:space="0" w:color="auto"/>
            </w:tcBorders>
            <w:shd w:val="clear" w:color="auto" w:fill="auto"/>
          </w:tcPr>
          <w:p w14:paraId="38F96E78" w14:textId="18295227" w:rsidR="008A7696" w:rsidRPr="0030791F" w:rsidRDefault="008A7696" w:rsidP="008A7696">
            <w:pPr>
              <w:ind w:right="733"/>
              <w:jc w:val="right"/>
              <w:rPr>
                <w:rFonts w:asciiTheme="minorHAnsi" w:hAnsiTheme="minorHAnsi"/>
                <w:szCs w:val="23"/>
              </w:rPr>
            </w:pPr>
            <w:r w:rsidRPr="0030791F">
              <w:rPr>
                <w:color w:val="000000"/>
                <w:sz w:val="22"/>
              </w:rPr>
              <w:t>82.7</w:t>
            </w:r>
          </w:p>
        </w:tc>
      </w:tr>
      <w:tr w:rsidR="008A7696" w:rsidRPr="0030791F" w14:paraId="39EBBA09" w14:textId="77777777" w:rsidTr="00576432">
        <w:tc>
          <w:tcPr>
            <w:tcW w:w="2273" w:type="dxa"/>
            <w:tcBorders>
              <w:top w:val="nil"/>
              <w:left w:val="single" w:sz="4" w:space="0" w:color="auto"/>
              <w:bottom w:val="nil"/>
              <w:right w:val="nil"/>
            </w:tcBorders>
            <w:shd w:val="clear" w:color="auto" w:fill="auto"/>
            <w:hideMark/>
          </w:tcPr>
          <w:p w14:paraId="7A13B47D"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Hawke's Bay</w:t>
            </w:r>
          </w:p>
        </w:tc>
        <w:tc>
          <w:tcPr>
            <w:tcW w:w="1418" w:type="dxa"/>
            <w:tcBorders>
              <w:top w:val="nil"/>
              <w:left w:val="nil"/>
              <w:bottom w:val="nil"/>
              <w:right w:val="nil"/>
            </w:tcBorders>
            <w:shd w:val="clear" w:color="auto" w:fill="auto"/>
          </w:tcPr>
          <w:p w14:paraId="61001858" w14:textId="04415499" w:rsidR="008A7696" w:rsidRPr="0030791F" w:rsidRDefault="008A7696" w:rsidP="008A7696">
            <w:pPr>
              <w:ind w:right="317"/>
              <w:jc w:val="right"/>
              <w:rPr>
                <w:rFonts w:asciiTheme="minorHAnsi" w:hAnsiTheme="minorHAnsi"/>
                <w:szCs w:val="23"/>
              </w:rPr>
            </w:pPr>
            <w:r w:rsidRPr="0030791F">
              <w:rPr>
                <w:color w:val="000000"/>
                <w:sz w:val="22"/>
              </w:rPr>
              <w:t>64</w:t>
            </w:r>
          </w:p>
        </w:tc>
        <w:tc>
          <w:tcPr>
            <w:tcW w:w="2268" w:type="dxa"/>
            <w:tcBorders>
              <w:top w:val="nil"/>
              <w:left w:val="nil"/>
              <w:bottom w:val="nil"/>
              <w:right w:val="nil"/>
            </w:tcBorders>
            <w:shd w:val="clear" w:color="auto" w:fill="auto"/>
            <w:noWrap/>
            <w:vAlign w:val="bottom"/>
          </w:tcPr>
          <w:p w14:paraId="5BB2C866" w14:textId="59572E6C" w:rsidR="008A7696" w:rsidRPr="0030791F" w:rsidRDefault="008A7696" w:rsidP="008A7696">
            <w:pPr>
              <w:jc w:val="right"/>
              <w:rPr>
                <w:rFonts w:asciiTheme="minorHAnsi" w:hAnsiTheme="minorHAnsi"/>
                <w:szCs w:val="23"/>
              </w:rPr>
            </w:pPr>
            <w:r w:rsidRPr="0030791F">
              <w:rPr>
                <w:color w:val="000000"/>
                <w:sz w:val="22"/>
              </w:rPr>
              <w:t>49</w:t>
            </w:r>
          </w:p>
        </w:tc>
        <w:tc>
          <w:tcPr>
            <w:tcW w:w="2126" w:type="dxa"/>
            <w:tcBorders>
              <w:top w:val="nil"/>
              <w:left w:val="nil"/>
              <w:bottom w:val="nil"/>
              <w:right w:val="nil"/>
            </w:tcBorders>
            <w:shd w:val="clear" w:color="auto" w:fill="auto"/>
          </w:tcPr>
          <w:p w14:paraId="74BEE87D" w14:textId="009CD1F6" w:rsidR="008A7696" w:rsidRPr="0030791F" w:rsidRDefault="008A7696" w:rsidP="008A7696">
            <w:pPr>
              <w:jc w:val="right"/>
              <w:rPr>
                <w:rFonts w:asciiTheme="minorHAnsi" w:hAnsiTheme="minorHAnsi"/>
                <w:szCs w:val="23"/>
              </w:rPr>
            </w:pPr>
            <w:r w:rsidRPr="0030791F">
              <w:rPr>
                <w:color w:val="000000"/>
                <w:sz w:val="22"/>
              </w:rPr>
              <w:t>76.6</w:t>
            </w:r>
          </w:p>
        </w:tc>
        <w:tc>
          <w:tcPr>
            <w:tcW w:w="2268" w:type="dxa"/>
            <w:tcBorders>
              <w:top w:val="nil"/>
              <w:left w:val="nil"/>
              <w:bottom w:val="nil"/>
              <w:right w:val="nil"/>
            </w:tcBorders>
            <w:shd w:val="clear" w:color="auto" w:fill="auto"/>
            <w:noWrap/>
            <w:vAlign w:val="bottom"/>
          </w:tcPr>
          <w:p w14:paraId="5AE9F1C7" w14:textId="1B2F6CFD" w:rsidR="008A7696" w:rsidRPr="0030791F" w:rsidRDefault="008A7696" w:rsidP="008A7696">
            <w:pPr>
              <w:jc w:val="right"/>
              <w:rPr>
                <w:rFonts w:asciiTheme="minorHAnsi" w:hAnsiTheme="minorHAnsi"/>
                <w:szCs w:val="23"/>
              </w:rPr>
            </w:pPr>
            <w:r w:rsidRPr="0030791F">
              <w:rPr>
                <w:color w:val="000000"/>
                <w:sz w:val="22"/>
              </w:rPr>
              <w:t>47</w:t>
            </w:r>
          </w:p>
        </w:tc>
        <w:tc>
          <w:tcPr>
            <w:tcW w:w="2826" w:type="dxa"/>
            <w:tcBorders>
              <w:top w:val="nil"/>
              <w:left w:val="nil"/>
              <w:bottom w:val="nil"/>
              <w:right w:val="single" w:sz="4" w:space="0" w:color="auto"/>
            </w:tcBorders>
            <w:shd w:val="clear" w:color="auto" w:fill="auto"/>
          </w:tcPr>
          <w:p w14:paraId="5BED4E8F" w14:textId="0574D63E" w:rsidR="008A7696" w:rsidRPr="0030791F" w:rsidRDefault="008A7696" w:rsidP="008A7696">
            <w:pPr>
              <w:ind w:right="733"/>
              <w:jc w:val="right"/>
              <w:rPr>
                <w:rFonts w:asciiTheme="minorHAnsi" w:hAnsiTheme="minorHAnsi"/>
                <w:szCs w:val="23"/>
              </w:rPr>
            </w:pPr>
            <w:r w:rsidRPr="0030791F">
              <w:rPr>
                <w:color w:val="000000"/>
                <w:sz w:val="22"/>
              </w:rPr>
              <w:t>73.4</w:t>
            </w:r>
          </w:p>
        </w:tc>
      </w:tr>
      <w:tr w:rsidR="008A7696" w:rsidRPr="0030791F" w14:paraId="190B1CFD" w14:textId="77777777" w:rsidTr="00576432">
        <w:tc>
          <w:tcPr>
            <w:tcW w:w="2273" w:type="dxa"/>
            <w:tcBorders>
              <w:top w:val="nil"/>
              <w:left w:val="single" w:sz="4" w:space="0" w:color="auto"/>
              <w:bottom w:val="nil"/>
              <w:right w:val="nil"/>
            </w:tcBorders>
            <w:shd w:val="clear" w:color="auto" w:fill="auto"/>
            <w:hideMark/>
          </w:tcPr>
          <w:p w14:paraId="234CCF4D"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Hutt Valley</w:t>
            </w:r>
          </w:p>
        </w:tc>
        <w:tc>
          <w:tcPr>
            <w:tcW w:w="1418" w:type="dxa"/>
            <w:tcBorders>
              <w:top w:val="nil"/>
              <w:left w:val="nil"/>
              <w:bottom w:val="nil"/>
              <w:right w:val="nil"/>
            </w:tcBorders>
            <w:shd w:val="clear" w:color="auto" w:fill="auto"/>
          </w:tcPr>
          <w:p w14:paraId="54B98341" w14:textId="6E4BCD91" w:rsidR="008A7696" w:rsidRPr="0030791F" w:rsidRDefault="008A7696" w:rsidP="008A7696">
            <w:pPr>
              <w:ind w:right="317"/>
              <w:jc w:val="right"/>
              <w:rPr>
                <w:rFonts w:asciiTheme="minorHAnsi" w:hAnsiTheme="minorHAnsi"/>
                <w:szCs w:val="23"/>
              </w:rPr>
            </w:pPr>
            <w:r w:rsidRPr="0030791F">
              <w:rPr>
                <w:color w:val="000000"/>
                <w:sz w:val="22"/>
              </w:rPr>
              <w:t>42</w:t>
            </w:r>
          </w:p>
        </w:tc>
        <w:tc>
          <w:tcPr>
            <w:tcW w:w="2268" w:type="dxa"/>
            <w:tcBorders>
              <w:top w:val="nil"/>
              <w:left w:val="nil"/>
              <w:bottom w:val="nil"/>
              <w:right w:val="nil"/>
            </w:tcBorders>
            <w:shd w:val="clear" w:color="auto" w:fill="auto"/>
            <w:noWrap/>
            <w:vAlign w:val="bottom"/>
          </w:tcPr>
          <w:p w14:paraId="6BED3CFC" w14:textId="6D1A2F58" w:rsidR="008A7696" w:rsidRPr="0030791F" w:rsidRDefault="008A7696" w:rsidP="008A7696">
            <w:pPr>
              <w:jc w:val="right"/>
              <w:rPr>
                <w:rFonts w:asciiTheme="minorHAnsi" w:hAnsiTheme="minorHAnsi"/>
                <w:szCs w:val="23"/>
              </w:rPr>
            </w:pPr>
            <w:r w:rsidRPr="0030791F">
              <w:rPr>
                <w:color w:val="000000"/>
                <w:sz w:val="22"/>
              </w:rPr>
              <w:t>34</w:t>
            </w:r>
          </w:p>
        </w:tc>
        <w:tc>
          <w:tcPr>
            <w:tcW w:w="2126" w:type="dxa"/>
            <w:tcBorders>
              <w:top w:val="nil"/>
              <w:left w:val="nil"/>
              <w:bottom w:val="nil"/>
              <w:right w:val="nil"/>
            </w:tcBorders>
            <w:shd w:val="clear" w:color="auto" w:fill="auto"/>
          </w:tcPr>
          <w:p w14:paraId="074990BA" w14:textId="20972859" w:rsidR="008A7696" w:rsidRPr="0030791F" w:rsidRDefault="008A7696" w:rsidP="008A7696">
            <w:pPr>
              <w:jc w:val="right"/>
              <w:rPr>
                <w:rFonts w:asciiTheme="minorHAnsi" w:hAnsiTheme="minorHAnsi"/>
                <w:szCs w:val="23"/>
              </w:rPr>
            </w:pPr>
            <w:r w:rsidRPr="0030791F">
              <w:rPr>
                <w:color w:val="000000"/>
                <w:sz w:val="22"/>
              </w:rPr>
              <w:t>81.0</w:t>
            </w:r>
          </w:p>
        </w:tc>
        <w:tc>
          <w:tcPr>
            <w:tcW w:w="2268" w:type="dxa"/>
            <w:tcBorders>
              <w:top w:val="nil"/>
              <w:left w:val="nil"/>
              <w:bottom w:val="nil"/>
              <w:right w:val="nil"/>
            </w:tcBorders>
            <w:shd w:val="clear" w:color="auto" w:fill="auto"/>
            <w:noWrap/>
            <w:vAlign w:val="bottom"/>
          </w:tcPr>
          <w:p w14:paraId="2C41E8BE" w14:textId="61F3AF07" w:rsidR="008A7696" w:rsidRPr="0030791F" w:rsidRDefault="008A7696" w:rsidP="008A7696">
            <w:pPr>
              <w:jc w:val="right"/>
              <w:rPr>
                <w:rFonts w:asciiTheme="minorHAnsi" w:hAnsiTheme="minorHAnsi"/>
                <w:szCs w:val="23"/>
              </w:rPr>
            </w:pPr>
            <w:r w:rsidRPr="0030791F">
              <w:rPr>
                <w:color w:val="000000"/>
                <w:sz w:val="22"/>
              </w:rPr>
              <w:t>34</w:t>
            </w:r>
          </w:p>
        </w:tc>
        <w:tc>
          <w:tcPr>
            <w:tcW w:w="2826" w:type="dxa"/>
            <w:tcBorders>
              <w:top w:val="nil"/>
              <w:left w:val="nil"/>
              <w:bottom w:val="nil"/>
              <w:right w:val="single" w:sz="4" w:space="0" w:color="auto"/>
            </w:tcBorders>
            <w:shd w:val="clear" w:color="auto" w:fill="auto"/>
          </w:tcPr>
          <w:p w14:paraId="778A8B33" w14:textId="5C8E916F" w:rsidR="008A7696" w:rsidRPr="0030791F" w:rsidRDefault="008A7696" w:rsidP="008A7696">
            <w:pPr>
              <w:ind w:right="733"/>
              <w:jc w:val="right"/>
              <w:rPr>
                <w:rFonts w:asciiTheme="minorHAnsi" w:hAnsiTheme="minorHAnsi"/>
                <w:szCs w:val="23"/>
              </w:rPr>
            </w:pPr>
            <w:r w:rsidRPr="0030791F">
              <w:rPr>
                <w:color w:val="000000"/>
                <w:sz w:val="22"/>
              </w:rPr>
              <w:t>81.0</w:t>
            </w:r>
          </w:p>
        </w:tc>
      </w:tr>
      <w:tr w:rsidR="008A7696" w:rsidRPr="0030791F" w14:paraId="3FF2C5D2" w14:textId="77777777" w:rsidTr="00576432">
        <w:tc>
          <w:tcPr>
            <w:tcW w:w="2273" w:type="dxa"/>
            <w:tcBorders>
              <w:top w:val="nil"/>
              <w:left w:val="single" w:sz="4" w:space="0" w:color="auto"/>
              <w:bottom w:val="nil"/>
              <w:right w:val="nil"/>
            </w:tcBorders>
            <w:shd w:val="clear" w:color="auto" w:fill="auto"/>
            <w:hideMark/>
          </w:tcPr>
          <w:p w14:paraId="5A63DA52"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Lakes</w:t>
            </w:r>
          </w:p>
        </w:tc>
        <w:tc>
          <w:tcPr>
            <w:tcW w:w="1418" w:type="dxa"/>
            <w:tcBorders>
              <w:top w:val="nil"/>
              <w:left w:val="nil"/>
              <w:bottom w:val="nil"/>
              <w:right w:val="nil"/>
            </w:tcBorders>
            <w:shd w:val="clear" w:color="auto" w:fill="auto"/>
          </w:tcPr>
          <w:p w14:paraId="43BB4F69" w14:textId="646E2CC2" w:rsidR="008A7696" w:rsidRPr="0030791F" w:rsidRDefault="008A7696" w:rsidP="008A7696">
            <w:pPr>
              <w:ind w:right="317"/>
              <w:jc w:val="right"/>
              <w:rPr>
                <w:rFonts w:asciiTheme="minorHAnsi" w:hAnsiTheme="minorHAnsi"/>
                <w:szCs w:val="23"/>
              </w:rPr>
            </w:pPr>
            <w:r w:rsidRPr="0030791F">
              <w:rPr>
                <w:color w:val="000000"/>
                <w:sz w:val="22"/>
              </w:rPr>
              <w:t>18</w:t>
            </w:r>
          </w:p>
        </w:tc>
        <w:tc>
          <w:tcPr>
            <w:tcW w:w="2268" w:type="dxa"/>
            <w:tcBorders>
              <w:top w:val="nil"/>
              <w:left w:val="nil"/>
              <w:bottom w:val="nil"/>
              <w:right w:val="nil"/>
            </w:tcBorders>
            <w:shd w:val="clear" w:color="auto" w:fill="auto"/>
            <w:noWrap/>
            <w:vAlign w:val="bottom"/>
          </w:tcPr>
          <w:p w14:paraId="03E23DE6" w14:textId="71B7FBB8" w:rsidR="008A7696" w:rsidRPr="0030791F" w:rsidRDefault="008A7696" w:rsidP="008A7696">
            <w:pPr>
              <w:jc w:val="right"/>
              <w:rPr>
                <w:rFonts w:asciiTheme="minorHAnsi" w:hAnsiTheme="minorHAnsi"/>
                <w:szCs w:val="23"/>
              </w:rPr>
            </w:pPr>
            <w:r w:rsidRPr="0030791F">
              <w:rPr>
                <w:color w:val="000000"/>
                <w:sz w:val="22"/>
              </w:rPr>
              <w:t>11</w:t>
            </w:r>
          </w:p>
        </w:tc>
        <w:tc>
          <w:tcPr>
            <w:tcW w:w="2126" w:type="dxa"/>
            <w:tcBorders>
              <w:top w:val="nil"/>
              <w:left w:val="nil"/>
              <w:bottom w:val="nil"/>
              <w:right w:val="nil"/>
            </w:tcBorders>
            <w:shd w:val="clear" w:color="auto" w:fill="auto"/>
          </w:tcPr>
          <w:p w14:paraId="196D505D" w14:textId="3A40BB9A" w:rsidR="008A7696" w:rsidRPr="0030791F" w:rsidRDefault="008A7696" w:rsidP="008A7696">
            <w:pPr>
              <w:jc w:val="right"/>
              <w:rPr>
                <w:rFonts w:asciiTheme="minorHAnsi" w:hAnsiTheme="minorHAnsi"/>
                <w:szCs w:val="23"/>
              </w:rPr>
            </w:pPr>
            <w:r w:rsidRPr="0030791F">
              <w:rPr>
                <w:color w:val="000000"/>
                <w:sz w:val="22"/>
              </w:rPr>
              <w:t>61.1</w:t>
            </w:r>
          </w:p>
        </w:tc>
        <w:tc>
          <w:tcPr>
            <w:tcW w:w="2268" w:type="dxa"/>
            <w:tcBorders>
              <w:top w:val="nil"/>
              <w:left w:val="nil"/>
              <w:bottom w:val="nil"/>
              <w:right w:val="nil"/>
            </w:tcBorders>
            <w:shd w:val="clear" w:color="auto" w:fill="auto"/>
            <w:noWrap/>
            <w:vAlign w:val="bottom"/>
          </w:tcPr>
          <w:p w14:paraId="11B0AEEB" w14:textId="6069E33A" w:rsidR="008A7696" w:rsidRPr="0030791F" w:rsidRDefault="008A7696" w:rsidP="008A7696">
            <w:pPr>
              <w:jc w:val="right"/>
              <w:rPr>
                <w:rFonts w:asciiTheme="minorHAnsi" w:hAnsiTheme="minorHAnsi"/>
                <w:szCs w:val="23"/>
              </w:rPr>
            </w:pPr>
            <w:r w:rsidRPr="0030791F">
              <w:rPr>
                <w:color w:val="000000"/>
                <w:sz w:val="22"/>
              </w:rPr>
              <w:t>11</w:t>
            </w:r>
          </w:p>
        </w:tc>
        <w:tc>
          <w:tcPr>
            <w:tcW w:w="2826" w:type="dxa"/>
            <w:tcBorders>
              <w:top w:val="nil"/>
              <w:left w:val="nil"/>
              <w:bottom w:val="nil"/>
              <w:right w:val="single" w:sz="4" w:space="0" w:color="auto"/>
            </w:tcBorders>
            <w:shd w:val="clear" w:color="auto" w:fill="auto"/>
          </w:tcPr>
          <w:p w14:paraId="42332A83" w14:textId="593F1191" w:rsidR="008A7696" w:rsidRPr="0030791F" w:rsidRDefault="008A7696" w:rsidP="008A7696">
            <w:pPr>
              <w:ind w:right="733"/>
              <w:jc w:val="right"/>
              <w:rPr>
                <w:rFonts w:asciiTheme="minorHAnsi" w:hAnsiTheme="minorHAnsi"/>
                <w:szCs w:val="23"/>
              </w:rPr>
            </w:pPr>
            <w:r w:rsidRPr="0030791F">
              <w:rPr>
                <w:color w:val="000000"/>
                <w:sz w:val="22"/>
              </w:rPr>
              <w:t>61.1</w:t>
            </w:r>
          </w:p>
        </w:tc>
      </w:tr>
      <w:tr w:rsidR="008A7696" w:rsidRPr="0030791F" w14:paraId="1B70BAB6" w14:textId="77777777" w:rsidTr="00576432">
        <w:tc>
          <w:tcPr>
            <w:tcW w:w="2273" w:type="dxa"/>
            <w:tcBorders>
              <w:top w:val="nil"/>
              <w:left w:val="single" w:sz="4" w:space="0" w:color="auto"/>
              <w:bottom w:val="nil"/>
              <w:right w:val="nil"/>
            </w:tcBorders>
            <w:shd w:val="clear" w:color="auto" w:fill="auto"/>
            <w:hideMark/>
          </w:tcPr>
          <w:p w14:paraId="5F9BE826"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Mid Central</w:t>
            </w:r>
          </w:p>
        </w:tc>
        <w:tc>
          <w:tcPr>
            <w:tcW w:w="1418" w:type="dxa"/>
            <w:tcBorders>
              <w:top w:val="nil"/>
              <w:left w:val="nil"/>
              <w:bottom w:val="nil"/>
              <w:right w:val="nil"/>
            </w:tcBorders>
            <w:shd w:val="clear" w:color="auto" w:fill="auto"/>
          </w:tcPr>
          <w:p w14:paraId="7B25D1FE" w14:textId="6391DE49" w:rsidR="008A7696" w:rsidRPr="0030791F" w:rsidRDefault="008A7696" w:rsidP="008A7696">
            <w:pPr>
              <w:ind w:right="317"/>
              <w:jc w:val="right"/>
              <w:rPr>
                <w:rFonts w:asciiTheme="minorHAnsi" w:hAnsiTheme="minorHAnsi"/>
                <w:szCs w:val="23"/>
              </w:rPr>
            </w:pPr>
            <w:r w:rsidRPr="0030791F">
              <w:rPr>
                <w:color w:val="000000"/>
                <w:sz w:val="22"/>
              </w:rPr>
              <w:t>73</w:t>
            </w:r>
          </w:p>
        </w:tc>
        <w:tc>
          <w:tcPr>
            <w:tcW w:w="2268" w:type="dxa"/>
            <w:tcBorders>
              <w:top w:val="nil"/>
              <w:left w:val="nil"/>
              <w:bottom w:val="nil"/>
              <w:right w:val="nil"/>
            </w:tcBorders>
            <w:shd w:val="clear" w:color="auto" w:fill="auto"/>
            <w:noWrap/>
            <w:vAlign w:val="bottom"/>
          </w:tcPr>
          <w:p w14:paraId="74F5F575" w14:textId="6E0984F6" w:rsidR="008A7696" w:rsidRPr="0030791F" w:rsidRDefault="008A7696" w:rsidP="008A7696">
            <w:pPr>
              <w:jc w:val="right"/>
              <w:rPr>
                <w:rFonts w:asciiTheme="minorHAnsi" w:hAnsiTheme="minorHAnsi"/>
                <w:szCs w:val="23"/>
              </w:rPr>
            </w:pPr>
            <w:r w:rsidRPr="0030791F">
              <w:rPr>
                <w:color w:val="000000"/>
                <w:sz w:val="22"/>
              </w:rPr>
              <w:t>63</w:t>
            </w:r>
          </w:p>
        </w:tc>
        <w:tc>
          <w:tcPr>
            <w:tcW w:w="2126" w:type="dxa"/>
            <w:tcBorders>
              <w:top w:val="nil"/>
              <w:left w:val="nil"/>
              <w:bottom w:val="nil"/>
              <w:right w:val="nil"/>
            </w:tcBorders>
            <w:shd w:val="clear" w:color="auto" w:fill="auto"/>
          </w:tcPr>
          <w:p w14:paraId="1AD670D5" w14:textId="7E3EC787" w:rsidR="008A7696" w:rsidRPr="0030791F" w:rsidRDefault="008A7696" w:rsidP="008A7696">
            <w:pPr>
              <w:jc w:val="right"/>
              <w:rPr>
                <w:rFonts w:asciiTheme="minorHAnsi" w:hAnsiTheme="minorHAnsi"/>
                <w:szCs w:val="23"/>
              </w:rPr>
            </w:pPr>
            <w:r w:rsidRPr="0030791F">
              <w:rPr>
                <w:color w:val="000000"/>
                <w:sz w:val="22"/>
              </w:rPr>
              <w:t>86.3</w:t>
            </w:r>
          </w:p>
        </w:tc>
        <w:tc>
          <w:tcPr>
            <w:tcW w:w="2268" w:type="dxa"/>
            <w:tcBorders>
              <w:top w:val="nil"/>
              <w:left w:val="nil"/>
              <w:bottom w:val="nil"/>
              <w:right w:val="nil"/>
            </w:tcBorders>
            <w:shd w:val="clear" w:color="auto" w:fill="auto"/>
            <w:noWrap/>
            <w:vAlign w:val="bottom"/>
          </w:tcPr>
          <w:p w14:paraId="2FB36170" w14:textId="4979711E" w:rsidR="008A7696" w:rsidRPr="0030791F" w:rsidRDefault="008A7696" w:rsidP="008A7696">
            <w:pPr>
              <w:jc w:val="right"/>
              <w:rPr>
                <w:rFonts w:asciiTheme="minorHAnsi" w:hAnsiTheme="minorHAnsi"/>
                <w:szCs w:val="23"/>
              </w:rPr>
            </w:pPr>
            <w:r w:rsidRPr="0030791F">
              <w:rPr>
                <w:color w:val="000000"/>
                <w:sz w:val="22"/>
              </w:rPr>
              <w:t>60</w:t>
            </w:r>
          </w:p>
        </w:tc>
        <w:tc>
          <w:tcPr>
            <w:tcW w:w="2826" w:type="dxa"/>
            <w:tcBorders>
              <w:top w:val="nil"/>
              <w:left w:val="nil"/>
              <w:bottom w:val="nil"/>
              <w:right w:val="single" w:sz="4" w:space="0" w:color="auto"/>
            </w:tcBorders>
            <w:shd w:val="clear" w:color="auto" w:fill="auto"/>
          </w:tcPr>
          <w:p w14:paraId="0FADD929" w14:textId="52F5551A" w:rsidR="008A7696" w:rsidRPr="0030791F" w:rsidRDefault="008A7696" w:rsidP="008A7696">
            <w:pPr>
              <w:ind w:right="733"/>
              <w:jc w:val="right"/>
              <w:rPr>
                <w:rFonts w:asciiTheme="minorHAnsi" w:hAnsiTheme="minorHAnsi"/>
                <w:szCs w:val="23"/>
              </w:rPr>
            </w:pPr>
            <w:r w:rsidRPr="0030791F">
              <w:rPr>
                <w:color w:val="000000"/>
                <w:sz w:val="22"/>
              </w:rPr>
              <w:t>82.2</w:t>
            </w:r>
          </w:p>
        </w:tc>
      </w:tr>
      <w:tr w:rsidR="008A7696" w:rsidRPr="0030791F" w14:paraId="7DAD93EA" w14:textId="77777777" w:rsidTr="00576432">
        <w:tc>
          <w:tcPr>
            <w:tcW w:w="2273" w:type="dxa"/>
            <w:tcBorders>
              <w:top w:val="nil"/>
              <w:left w:val="single" w:sz="4" w:space="0" w:color="auto"/>
              <w:bottom w:val="nil"/>
              <w:right w:val="nil"/>
            </w:tcBorders>
            <w:shd w:val="clear" w:color="auto" w:fill="auto"/>
            <w:hideMark/>
          </w:tcPr>
          <w:p w14:paraId="4EB7902A"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Nelson Marlborough</w:t>
            </w:r>
          </w:p>
        </w:tc>
        <w:tc>
          <w:tcPr>
            <w:tcW w:w="1418" w:type="dxa"/>
            <w:tcBorders>
              <w:top w:val="nil"/>
              <w:left w:val="nil"/>
              <w:bottom w:val="nil"/>
              <w:right w:val="nil"/>
            </w:tcBorders>
            <w:shd w:val="clear" w:color="auto" w:fill="auto"/>
          </w:tcPr>
          <w:p w14:paraId="73227000" w14:textId="28CEB20B" w:rsidR="008A7696" w:rsidRPr="0030791F" w:rsidRDefault="008A7696" w:rsidP="008A7696">
            <w:pPr>
              <w:ind w:right="317"/>
              <w:jc w:val="right"/>
              <w:rPr>
                <w:rFonts w:asciiTheme="minorHAnsi" w:hAnsiTheme="minorHAnsi"/>
                <w:szCs w:val="23"/>
              </w:rPr>
            </w:pPr>
            <w:r w:rsidRPr="0030791F">
              <w:rPr>
                <w:color w:val="000000"/>
                <w:sz w:val="22"/>
              </w:rPr>
              <w:t>47</w:t>
            </w:r>
          </w:p>
        </w:tc>
        <w:tc>
          <w:tcPr>
            <w:tcW w:w="2268" w:type="dxa"/>
            <w:tcBorders>
              <w:top w:val="nil"/>
              <w:left w:val="nil"/>
              <w:bottom w:val="nil"/>
              <w:right w:val="nil"/>
            </w:tcBorders>
            <w:shd w:val="clear" w:color="auto" w:fill="auto"/>
            <w:noWrap/>
            <w:vAlign w:val="bottom"/>
          </w:tcPr>
          <w:p w14:paraId="0B2F9A8D" w14:textId="1C91238B" w:rsidR="008A7696" w:rsidRPr="0030791F" w:rsidRDefault="008A7696" w:rsidP="008A7696">
            <w:pPr>
              <w:jc w:val="right"/>
              <w:rPr>
                <w:rFonts w:asciiTheme="minorHAnsi" w:hAnsiTheme="minorHAnsi"/>
                <w:szCs w:val="23"/>
              </w:rPr>
            </w:pPr>
            <w:r w:rsidRPr="0030791F">
              <w:rPr>
                <w:color w:val="000000"/>
                <w:sz w:val="22"/>
              </w:rPr>
              <w:t>42</w:t>
            </w:r>
          </w:p>
        </w:tc>
        <w:tc>
          <w:tcPr>
            <w:tcW w:w="2126" w:type="dxa"/>
            <w:tcBorders>
              <w:top w:val="nil"/>
              <w:left w:val="nil"/>
              <w:bottom w:val="nil"/>
              <w:right w:val="nil"/>
            </w:tcBorders>
            <w:shd w:val="clear" w:color="auto" w:fill="auto"/>
          </w:tcPr>
          <w:p w14:paraId="3C48D217" w14:textId="070D5348" w:rsidR="008A7696" w:rsidRPr="0030791F" w:rsidRDefault="008A7696" w:rsidP="008A7696">
            <w:pPr>
              <w:jc w:val="right"/>
              <w:rPr>
                <w:rFonts w:asciiTheme="minorHAnsi" w:hAnsiTheme="minorHAnsi"/>
                <w:szCs w:val="23"/>
              </w:rPr>
            </w:pPr>
            <w:r w:rsidRPr="0030791F">
              <w:rPr>
                <w:color w:val="000000"/>
                <w:sz w:val="22"/>
              </w:rPr>
              <w:t>89.4</w:t>
            </w:r>
          </w:p>
        </w:tc>
        <w:tc>
          <w:tcPr>
            <w:tcW w:w="2268" w:type="dxa"/>
            <w:tcBorders>
              <w:top w:val="nil"/>
              <w:left w:val="nil"/>
              <w:bottom w:val="nil"/>
              <w:right w:val="nil"/>
            </w:tcBorders>
            <w:shd w:val="clear" w:color="auto" w:fill="auto"/>
            <w:noWrap/>
            <w:vAlign w:val="bottom"/>
          </w:tcPr>
          <w:p w14:paraId="50B07F0A" w14:textId="2540A515" w:rsidR="008A7696" w:rsidRPr="0030791F" w:rsidRDefault="008A7696" w:rsidP="008A7696">
            <w:pPr>
              <w:jc w:val="right"/>
              <w:rPr>
                <w:rFonts w:asciiTheme="minorHAnsi" w:hAnsiTheme="minorHAnsi"/>
                <w:szCs w:val="23"/>
              </w:rPr>
            </w:pPr>
            <w:r w:rsidRPr="0030791F">
              <w:rPr>
                <w:color w:val="000000"/>
                <w:sz w:val="22"/>
              </w:rPr>
              <w:t>41</w:t>
            </w:r>
          </w:p>
        </w:tc>
        <w:tc>
          <w:tcPr>
            <w:tcW w:w="2826" w:type="dxa"/>
            <w:tcBorders>
              <w:top w:val="nil"/>
              <w:left w:val="nil"/>
              <w:bottom w:val="nil"/>
              <w:right w:val="single" w:sz="4" w:space="0" w:color="auto"/>
            </w:tcBorders>
            <w:shd w:val="clear" w:color="auto" w:fill="auto"/>
          </w:tcPr>
          <w:p w14:paraId="1E0695CD" w14:textId="3C09EBBF" w:rsidR="008A7696" w:rsidRPr="0030791F" w:rsidRDefault="008A7696" w:rsidP="008A7696">
            <w:pPr>
              <w:ind w:right="733"/>
              <w:jc w:val="right"/>
              <w:rPr>
                <w:rFonts w:asciiTheme="minorHAnsi" w:hAnsiTheme="minorHAnsi"/>
                <w:szCs w:val="23"/>
              </w:rPr>
            </w:pPr>
            <w:r w:rsidRPr="0030791F">
              <w:rPr>
                <w:color w:val="000000"/>
                <w:sz w:val="22"/>
              </w:rPr>
              <w:t>87.2</w:t>
            </w:r>
          </w:p>
        </w:tc>
      </w:tr>
      <w:tr w:rsidR="008A7696" w:rsidRPr="0030791F" w14:paraId="2943CF2C" w14:textId="77777777" w:rsidTr="00576432">
        <w:tc>
          <w:tcPr>
            <w:tcW w:w="2273" w:type="dxa"/>
            <w:tcBorders>
              <w:top w:val="nil"/>
              <w:left w:val="single" w:sz="4" w:space="0" w:color="auto"/>
              <w:bottom w:val="nil"/>
              <w:right w:val="nil"/>
            </w:tcBorders>
            <w:shd w:val="clear" w:color="auto" w:fill="auto"/>
            <w:hideMark/>
          </w:tcPr>
          <w:p w14:paraId="07106BED"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Northland</w:t>
            </w:r>
          </w:p>
        </w:tc>
        <w:tc>
          <w:tcPr>
            <w:tcW w:w="1418" w:type="dxa"/>
            <w:tcBorders>
              <w:top w:val="nil"/>
              <w:left w:val="nil"/>
              <w:bottom w:val="nil"/>
              <w:right w:val="nil"/>
            </w:tcBorders>
            <w:shd w:val="clear" w:color="auto" w:fill="auto"/>
          </w:tcPr>
          <w:p w14:paraId="1C091693" w14:textId="63A5E569" w:rsidR="008A7696" w:rsidRPr="0030791F" w:rsidRDefault="008A7696" w:rsidP="008A7696">
            <w:pPr>
              <w:ind w:right="317"/>
              <w:jc w:val="right"/>
              <w:rPr>
                <w:rFonts w:asciiTheme="minorHAnsi" w:hAnsiTheme="minorHAnsi"/>
                <w:szCs w:val="23"/>
              </w:rPr>
            </w:pPr>
            <w:r w:rsidRPr="0030791F">
              <w:rPr>
                <w:color w:val="000000"/>
                <w:sz w:val="22"/>
              </w:rPr>
              <w:t>65</w:t>
            </w:r>
          </w:p>
        </w:tc>
        <w:tc>
          <w:tcPr>
            <w:tcW w:w="2268" w:type="dxa"/>
            <w:tcBorders>
              <w:top w:val="nil"/>
              <w:left w:val="nil"/>
              <w:bottom w:val="nil"/>
              <w:right w:val="nil"/>
            </w:tcBorders>
            <w:shd w:val="clear" w:color="auto" w:fill="auto"/>
            <w:noWrap/>
            <w:vAlign w:val="bottom"/>
          </w:tcPr>
          <w:p w14:paraId="23B3D714" w14:textId="6E5EE3FA" w:rsidR="008A7696" w:rsidRPr="0030791F" w:rsidRDefault="008A7696" w:rsidP="008A7696">
            <w:pPr>
              <w:jc w:val="right"/>
              <w:rPr>
                <w:rFonts w:asciiTheme="minorHAnsi" w:hAnsiTheme="minorHAnsi"/>
                <w:szCs w:val="23"/>
              </w:rPr>
            </w:pPr>
            <w:r w:rsidRPr="0030791F">
              <w:rPr>
                <w:color w:val="000000"/>
                <w:sz w:val="22"/>
              </w:rPr>
              <w:t>56</w:t>
            </w:r>
          </w:p>
        </w:tc>
        <w:tc>
          <w:tcPr>
            <w:tcW w:w="2126" w:type="dxa"/>
            <w:tcBorders>
              <w:top w:val="nil"/>
              <w:left w:val="nil"/>
              <w:bottom w:val="nil"/>
              <w:right w:val="nil"/>
            </w:tcBorders>
            <w:shd w:val="clear" w:color="auto" w:fill="auto"/>
          </w:tcPr>
          <w:p w14:paraId="454ECD4B" w14:textId="495CF12B" w:rsidR="008A7696" w:rsidRPr="0030791F" w:rsidRDefault="008A7696" w:rsidP="008A7696">
            <w:pPr>
              <w:jc w:val="right"/>
              <w:rPr>
                <w:rFonts w:asciiTheme="minorHAnsi" w:hAnsiTheme="minorHAnsi"/>
                <w:szCs w:val="23"/>
              </w:rPr>
            </w:pPr>
            <w:r w:rsidRPr="0030791F">
              <w:rPr>
                <w:color w:val="000000"/>
                <w:sz w:val="22"/>
              </w:rPr>
              <w:t>86.2</w:t>
            </w:r>
          </w:p>
        </w:tc>
        <w:tc>
          <w:tcPr>
            <w:tcW w:w="2268" w:type="dxa"/>
            <w:tcBorders>
              <w:top w:val="nil"/>
              <w:left w:val="nil"/>
              <w:bottom w:val="nil"/>
              <w:right w:val="nil"/>
            </w:tcBorders>
            <w:shd w:val="clear" w:color="auto" w:fill="auto"/>
            <w:noWrap/>
            <w:vAlign w:val="bottom"/>
          </w:tcPr>
          <w:p w14:paraId="7B268478" w14:textId="0D9CE880" w:rsidR="008A7696" w:rsidRPr="0030791F" w:rsidRDefault="008A7696" w:rsidP="008A7696">
            <w:pPr>
              <w:jc w:val="right"/>
              <w:rPr>
                <w:rFonts w:asciiTheme="minorHAnsi" w:hAnsiTheme="minorHAnsi"/>
                <w:szCs w:val="23"/>
              </w:rPr>
            </w:pPr>
            <w:r w:rsidRPr="0030791F">
              <w:rPr>
                <w:color w:val="000000"/>
                <w:sz w:val="22"/>
              </w:rPr>
              <w:t>56</w:t>
            </w:r>
          </w:p>
        </w:tc>
        <w:tc>
          <w:tcPr>
            <w:tcW w:w="2826" w:type="dxa"/>
            <w:tcBorders>
              <w:top w:val="nil"/>
              <w:left w:val="nil"/>
              <w:bottom w:val="nil"/>
              <w:right w:val="single" w:sz="4" w:space="0" w:color="auto"/>
            </w:tcBorders>
            <w:shd w:val="clear" w:color="auto" w:fill="auto"/>
          </w:tcPr>
          <w:p w14:paraId="0FB4E1B6" w14:textId="57901CDD" w:rsidR="008A7696" w:rsidRPr="0030791F" w:rsidRDefault="008A7696" w:rsidP="008A7696">
            <w:pPr>
              <w:ind w:right="733"/>
              <w:jc w:val="right"/>
              <w:rPr>
                <w:rFonts w:asciiTheme="minorHAnsi" w:hAnsiTheme="minorHAnsi"/>
                <w:szCs w:val="23"/>
              </w:rPr>
            </w:pPr>
            <w:r w:rsidRPr="0030791F">
              <w:rPr>
                <w:color w:val="000000"/>
                <w:sz w:val="22"/>
              </w:rPr>
              <w:t>86.2</w:t>
            </w:r>
          </w:p>
        </w:tc>
      </w:tr>
      <w:tr w:rsidR="008A7696" w:rsidRPr="0030791F" w14:paraId="71F25E64" w14:textId="77777777" w:rsidTr="00576432">
        <w:tc>
          <w:tcPr>
            <w:tcW w:w="2273" w:type="dxa"/>
            <w:tcBorders>
              <w:top w:val="nil"/>
              <w:left w:val="single" w:sz="4" w:space="0" w:color="auto"/>
              <w:bottom w:val="nil"/>
              <w:right w:val="nil"/>
            </w:tcBorders>
            <w:shd w:val="clear" w:color="auto" w:fill="auto"/>
            <w:hideMark/>
          </w:tcPr>
          <w:p w14:paraId="296F8C79"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South Canterbury</w:t>
            </w:r>
          </w:p>
        </w:tc>
        <w:tc>
          <w:tcPr>
            <w:tcW w:w="1418" w:type="dxa"/>
            <w:tcBorders>
              <w:top w:val="nil"/>
              <w:left w:val="nil"/>
              <w:bottom w:val="nil"/>
              <w:right w:val="nil"/>
            </w:tcBorders>
            <w:shd w:val="clear" w:color="auto" w:fill="auto"/>
          </w:tcPr>
          <w:p w14:paraId="376CCE5B" w14:textId="4EB02420" w:rsidR="008A7696" w:rsidRPr="0030791F" w:rsidRDefault="008A7696" w:rsidP="008A7696">
            <w:pPr>
              <w:ind w:right="317"/>
              <w:jc w:val="right"/>
              <w:rPr>
                <w:rFonts w:asciiTheme="minorHAnsi" w:hAnsiTheme="minorHAnsi"/>
                <w:szCs w:val="23"/>
              </w:rPr>
            </w:pPr>
            <w:r w:rsidRPr="0030791F">
              <w:rPr>
                <w:color w:val="000000"/>
                <w:sz w:val="22"/>
              </w:rPr>
              <w:t>19</w:t>
            </w:r>
          </w:p>
        </w:tc>
        <w:tc>
          <w:tcPr>
            <w:tcW w:w="2268" w:type="dxa"/>
            <w:tcBorders>
              <w:top w:val="nil"/>
              <w:left w:val="nil"/>
              <w:bottom w:val="nil"/>
              <w:right w:val="nil"/>
            </w:tcBorders>
            <w:shd w:val="clear" w:color="auto" w:fill="auto"/>
            <w:noWrap/>
            <w:vAlign w:val="bottom"/>
          </w:tcPr>
          <w:p w14:paraId="64354F13" w14:textId="5666B14C" w:rsidR="008A7696" w:rsidRPr="0030791F" w:rsidRDefault="008A7696" w:rsidP="008A7696">
            <w:pPr>
              <w:jc w:val="right"/>
              <w:rPr>
                <w:rFonts w:asciiTheme="minorHAnsi" w:hAnsiTheme="minorHAnsi"/>
                <w:szCs w:val="23"/>
              </w:rPr>
            </w:pPr>
            <w:r w:rsidRPr="0030791F">
              <w:rPr>
                <w:color w:val="000000"/>
                <w:sz w:val="22"/>
              </w:rPr>
              <w:t>15</w:t>
            </w:r>
          </w:p>
        </w:tc>
        <w:tc>
          <w:tcPr>
            <w:tcW w:w="2126" w:type="dxa"/>
            <w:tcBorders>
              <w:top w:val="nil"/>
              <w:left w:val="nil"/>
              <w:bottom w:val="nil"/>
              <w:right w:val="nil"/>
            </w:tcBorders>
            <w:shd w:val="clear" w:color="auto" w:fill="auto"/>
          </w:tcPr>
          <w:p w14:paraId="6C2779D2" w14:textId="3CAC8A00" w:rsidR="008A7696" w:rsidRPr="0030791F" w:rsidRDefault="008A7696" w:rsidP="008A7696">
            <w:pPr>
              <w:jc w:val="right"/>
              <w:rPr>
                <w:rFonts w:asciiTheme="minorHAnsi" w:hAnsiTheme="minorHAnsi"/>
                <w:szCs w:val="23"/>
              </w:rPr>
            </w:pPr>
            <w:r w:rsidRPr="0030791F">
              <w:rPr>
                <w:color w:val="000000"/>
                <w:sz w:val="22"/>
              </w:rPr>
              <w:t>78.9</w:t>
            </w:r>
          </w:p>
        </w:tc>
        <w:tc>
          <w:tcPr>
            <w:tcW w:w="2268" w:type="dxa"/>
            <w:tcBorders>
              <w:top w:val="nil"/>
              <w:left w:val="nil"/>
              <w:bottom w:val="nil"/>
              <w:right w:val="nil"/>
            </w:tcBorders>
            <w:shd w:val="clear" w:color="auto" w:fill="auto"/>
            <w:noWrap/>
            <w:vAlign w:val="bottom"/>
          </w:tcPr>
          <w:p w14:paraId="41795909" w14:textId="4236F03A" w:rsidR="008A7696" w:rsidRPr="0030791F" w:rsidRDefault="008A7696" w:rsidP="008A7696">
            <w:pPr>
              <w:jc w:val="right"/>
              <w:rPr>
                <w:rFonts w:asciiTheme="minorHAnsi" w:hAnsiTheme="minorHAnsi"/>
                <w:szCs w:val="23"/>
              </w:rPr>
            </w:pPr>
            <w:r w:rsidRPr="0030791F">
              <w:rPr>
                <w:color w:val="000000"/>
                <w:sz w:val="22"/>
              </w:rPr>
              <w:t>15</w:t>
            </w:r>
          </w:p>
        </w:tc>
        <w:tc>
          <w:tcPr>
            <w:tcW w:w="2826" w:type="dxa"/>
            <w:tcBorders>
              <w:top w:val="nil"/>
              <w:left w:val="nil"/>
              <w:bottom w:val="nil"/>
              <w:right w:val="single" w:sz="4" w:space="0" w:color="auto"/>
            </w:tcBorders>
            <w:shd w:val="clear" w:color="auto" w:fill="auto"/>
          </w:tcPr>
          <w:p w14:paraId="67598FE6" w14:textId="50AAACD2" w:rsidR="008A7696" w:rsidRPr="0030791F" w:rsidRDefault="008A7696" w:rsidP="008A7696">
            <w:pPr>
              <w:ind w:right="733"/>
              <w:jc w:val="right"/>
              <w:rPr>
                <w:rFonts w:asciiTheme="minorHAnsi" w:hAnsiTheme="minorHAnsi"/>
                <w:szCs w:val="23"/>
              </w:rPr>
            </w:pPr>
            <w:r w:rsidRPr="0030791F">
              <w:rPr>
                <w:color w:val="000000"/>
                <w:sz w:val="22"/>
              </w:rPr>
              <w:t>78.9</w:t>
            </w:r>
          </w:p>
        </w:tc>
      </w:tr>
      <w:tr w:rsidR="008A7696" w:rsidRPr="0030791F" w14:paraId="62B1736E" w14:textId="77777777" w:rsidTr="00576432">
        <w:tc>
          <w:tcPr>
            <w:tcW w:w="2273" w:type="dxa"/>
            <w:tcBorders>
              <w:top w:val="nil"/>
              <w:left w:val="single" w:sz="4" w:space="0" w:color="auto"/>
              <w:bottom w:val="nil"/>
              <w:right w:val="nil"/>
            </w:tcBorders>
            <w:shd w:val="clear" w:color="auto" w:fill="auto"/>
            <w:hideMark/>
          </w:tcPr>
          <w:p w14:paraId="7A1C1B7C"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Southern</w:t>
            </w:r>
          </w:p>
        </w:tc>
        <w:tc>
          <w:tcPr>
            <w:tcW w:w="1418" w:type="dxa"/>
            <w:tcBorders>
              <w:top w:val="nil"/>
              <w:left w:val="nil"/>
              <w:bottom w:val="nil"/>
              <w:right w:val="nil"/>
            </w:tcBorders>
            <w:shd w:val="clear" w:color="auto" w:fill="auto"/>
          </w:tcPr>
          <w:p w14:paraId="23575950" w14:textId="3EB4E6A1" w:rsidR="008A7696" w:rsidRPr="0030791F" w:rsidRDefault="008A7696" w:rsidP="008A7696">
            <w:pPr>
              <w:ind w:right="317"/>
              <w:jc w:val="right"/>
              <w:rPr>
                <w:rFonts w:asciiTheme="minorHAnsi" w:hAnsiTheme="minorHAnsi"/>
                <w:szCs w:val="23"/>
              </w:rPr>
            </w:pPr>
            <w:r w:rsidRPr="0030791F">
              <w:rPr>
                <w:color w:val="000000"/>
                <w:sz w:val="22"/>
              </w:rPr>
              <w:t>158</w:t>
            </w:r>
          </w:p>
        </w:tc>
        <w:tc>
          <w:tcPr>
            <w:tcW w:w="2268" w:type="dxa"/>
            <w:tcBorders>
              <w:top w:val="nil"/>
              <w:left w:val="nil"/>
              <w:bottom w:val="nil"/>
              <w:right w:val="nil"/>
            </w:tcBorders>
            <w:shd w:val="clear" w:color="auto" w:fill="auto"/>
            <w:noWrap/>
            <w:vAlign w:val="bottom"/>
          </w:tcPr>
          <w:p w14:paraId="690A0FE0" w14:textId="3D008F5F" w:rsidR="008A7696" w:rsidRPr="0030791F" w:rsidRDefault="008A7696" w:rsidP="008A7696">
            <w:pPr>
              <w:jc w:val="right"/>
              <w:rPr>
                <w:rFonts w:asciiTheme="minorHAnsi" w:hAnsiTheme="minorHAnsi"/>
                <w:szCs w:val="23"/>
              </w:rPr>
            </w:pPr>
            <w:r w:rsidRPr="0030791F">
              <w:rPr>
                <w:color w:val="000000"/>
                <w:sz w:val="22"/>
              </w:rPr>
              <w:t>115</w:t>
            </w:r>
          </w:p>
        </w:tc>
        <w:tc>
          <w:tcPr>
            <w:tcW w:w="2126" w:type="dxa"/>
            <w:tcBorders>
              <w:top w:val="nil"/>
              <w:left w:val="nil"/>
              <w:bottom w:val="nil"/>
              <w:right w:val="nil"/>
            </w:tcBorders>
            <w:shd w:val="clear" w:color="auto" w:fill="auto"/>
          </w:tcPr>
          <w:p w14:paraId="420FFEF5" w14:textId="59890408" w:rsidR="008A7696" w:rsidRPr="0030791F" w:rsidRDefault="008A7696" w:rsidP="008A7696">
            <w:pPr>
              <w:jc w:val="right"/>
              <w:rPr>
                <w:rFonts w:asciiTheme="minorHAnsi" w:hAnsiTheme="minorHAnsi"/>
                <w:szCs w:val="23"/>
              </w:rPr>
            </w:pPr>
            <w:r w:rsidRPr="0030791F">
              <w:rPr>
                <w:color w:val="000000"/>
                <w:sz w:val="22"/>
              </w:rPr>
              <w:t>72.8</w:t>
            </w:r>
          </w:p>
        </w:tc>
        <w:tc>
          <w:tcPr>
            <w:tcW w:w="2268" w:type="dxa"/>
            <w:tcBorders>
              <w:top w:val="nil"/>
              <w:left w:val="nil"/>
              <w:bottom w:val="nil"/>
              <w:right w:val="nil"/>
            </w:tcBorders>
            <w:shd w:val="clear" w:color="auto" w:fill="auto"/>
            <w:noWrap/>
            <w:vAlign w:val="bottom"/>
          </w:tcPr>
          <w:p w14:paraId="7AB4DD22" w14:textId="786C7C8C" w:rsidR="008A7696" w:rsidRPr="0030791F" w:rsidRDefault="008A7696" w:rsidP="008A7696">
            <w:pPr>
              <w:jc w:val="right"/>
              <w:rPr>
                <w:rFonts w:asciiTheme="minorHAnsi" w:hAnsiTheme="minorHAnsi"/>
                <w:szCs w:val="23"/>
              </w:rPr>
            </w:pPr>
            <w:r w:rsidRPr="0030791F">
              <w:rPr>
                <w:color w:val="000000"/>
                <w:sz w:val="22"/>
              </w:rPr>
              <w:t>113</w:t>
            </w:r>
          </w:p>
        </w:tc>
        <w:tc>
          <w:tcPr>
            <w:tcW w:w="2826" w:type="dxa"/>
            <w:tcBorders>
              <w:top w:val="nil"/>
              <w:left w:val="nil"/>
              <w:bottom w:val="nil"/>
              <w:right w:val="single" w:sz="4" w:space="0" w:color="auto"/>
            </w:tcBorders>
            <w:shd w:val="clear" w:color="auto" w:fill="auto"/>
          </w:tcPr>
          <w:p w14:paraId="07946348" w14:textId="74F2F84C" w:rsidR="008A7696" w:rsidRPr="0030791F" w:rsidRDefault="008A7696" w:rsidP="008A7696">
            <w:pPr>
              <w:ind w:right="733"/>
              <w:jc w:val="right"/>
              <w:rPr>
                <w:rFonts w:asciiTheme="minorHAnsi" w:hAnsiTheme="minorHAnsi"/>
                <w:szCs w:val="23"/>
              </w:rPr>
            </w:pPr>
            <w:r w:rsidRPr="0030791F">
              <w:rPr>
                <w:color w:val="000000"/>
                <w:sz w:val="22"/>
              </w:rPr>
              <w:t>71.5</w:t>
            </w:r>
          </w:p>
        </w:tc>
      </w:tr>
      <w:tr w:rsidR="008A7696" w:rsidRPr="0030791F" w14:paraId="35C857F7" w14:textId="77777777" w:rsidTr="00576432">
        <w:tc>
          <w:tcPr>
            <w:tcW w:w="2273" w:type="dxa"/>
            <w:tcBorders>
              <w:top w:val="nil"/>
              <w:left w:val="single" w:sz="4" w:space="0" w:color="auto"/>
              <w:bottom w:val="nil"/>
              <w:right w:val="nil"/>
            </w:tcBorders>
            <w:shd w:val="clear" w:color="auto" w:fill="auto"/>
            <w:hideMark/>
          </w:tcPr>
          <w:p w14:paraId="4CA63E98"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Tairawhiti</w:t>
            </w:r>
          </w:p>
        </w:tc>
        <w:tc>
          <w:tcPr>
            <w:tcW w:w="1418" w:type="dxa"/>
            <w:tcBorders>
              <w:top w:val="nil"/>
              <w:left w:val="nil"/>
              <w:bottom w:val="nil"/>
              <w:right w:val="nil"/>
            </w:tcBorders>
            <w:shd w:val="clear" w:color="auto" w:fill="auto"/>
          </w:tcPr>
          <w:p w14:paraId="20BC1BD2" w14:textId="282C7C1D" w:rsidR="008A7696" w:rsidRPr="0030791F" w:rsidRDefault="008A7696" w:rsidP="008A7696">
            <w:pPr>
              <w:ind w:right="317"/>
              <w:jc w:val="right"/>
              <w:rPr>
                <w:rFonts w:asciiTheme="minorHAnsi" w:hAnsiTheme="minorHAnsi"/>
                <w:szCs w:val="23"/>
              </w:rPr>
            </w:pPr>
            <w:r w:rsidRPr="0030791F">
              <w:rPr>
                <w:color w:val="000000"/>
                <w:sz w:val="22"/>
              </w:rPr>
              <w:t>24</w:t>
            </w:r>
          </w:p>
        </w:tc>
        <w:tc>
          <w:tcPr>
            <w:tcW w:w="2268" w:type="dxa"/>
            <w:tcBorders>
              <w:top w:val="nil"/>
              <w:left w:val="nil"/>
              <w:bottom w:val="nil"/>
              <w:right w:val="nil"/>
            </w:tcBorders>
            <w:shd w:val="clear" w:color="auto" w:fill="auto"/>
            <w:noWrap/>
            <w:vAlign w:val="bottom"/>
          </w:tcPr>
          <w:p w14:paraId="6B840F85" w14:textId="4DA22BCB" w:rsidR="008A7696" w:rsidRPr="0030791F" w:rsidRDefault="008A7696" w:rsidP="008A7696">
            <w:pPr>
              <w:jc w:val="right"/>
              <w:rPr>
                <w:rFonts w:asciiTheme="minorHAnsi" w:hAnsiTheme="minorHAnsi"/>
                <w:szCs w:val="23"/>
              </w:rPr>
            </w:pPr>
            <w:r w:rsidRPr="0030791F">
              <w:rPr>
                <w:color w:val="000000"/>
                <w:sz w:val="22"/>
              </w:rPr>
              <w:t>18</w:t>
            </w:r>
          </w:p>
        </w:tc>
        <w:tc>
          <w:tcPr>
            <w:tcW w:w="2126" w:type="dxa"/>
            <w:tcBorders>
              <w:top w:val="nil"/>
              <w:left w:val="nil"/>
              <w:bottom w:val="nil"/>
              <w:right w:val="nil"/>
            </w:tcBorders>
            <w:shd w:val="clear" w:color="auto" w:fill="auto"/>
          </w:tcPr>
          <w:p w14:paraId="44543F0D" w14:textId="6176DA9E" w:rsidR="008A7696" w:rsidRPr="0030791F" w:rsidRDefault="008A7696" w:rsidP="008A7696">
            <w:pPr>
              <w:jc w:val="right"/>
              <w:rPr>
                <w:rFonts w:asciiTheme="minorHAnsi" w:hAnsiTheme="minorHAnsi"/>
                <w:szCs w:val="23"/>
              </w:rPr>
            </w:pPr>
            <w:r w:rsidRPr="0030791F">
              <w:rPr>
                <w:color w:val="000000"/>
                <w:sz w:val="22"/>
              </w:rPr>
              <w:t>75.0</w:t>
            </w:r>
          </w:p>
        </w:tc>
        <w:tc>
          <w:tcPr>
            <w:tcW w:w="2268" w:type="dxa"/>
            <w:tcBorders>
              <w:top w:val="nil"/>
              <w:left w:val="nil"/>
              <w:bottom w:val="nil"/>
              <w:right w:val="nil"/>
            </w:tcBorders>
            <w:shd w:val="clear" w:color="auto" w:fill="auto"/>
            <w:noWrap/>
            <w:vAlign w:val="bottom"/>
          </w:tcPr>
          <w:p w14:paraId="6F03B88D" w14:textId="27ADD15E" w:rsidR="008A7696" w:rsidRPr="0030791F" w:rsidRDefault="008A7696" w:rsidP="008A7696">
            <w:pPr>
              <w:jc w:val="right"/>
              <w:rPr>
                <w:rFonts w:asciiTheme="minorHAnsi" w:hAnsiTheme="minorHAnsi"/>
                <w:szCs w:val="23"/>
              </w:rPr>
            </w:pPr>
            <w:r w:rsidRPr="0030791F">
              <w:rPr>
                <w:color w:val="000000"/>
                <w:sz w:val="22"/>
              </w:rPr>
              <w:t>17</w:t>
            </w:r>
          </w:p>
        </w:tc>
        <w:tc>
          <w:tcPr>
            <w:tcW w:w="2826" w:type="dxa"/>
            <w:tcBorders>
              <w:top w:val="nil"/>
              <w:left w:val="nil"/>
              <w:bottom w:val="nil"/>
              <w:right w:val="single" w:sz="4" w:space="0" w:color="auto"/>
            </w:tcBorders>
            <w:shd w:val="clear" w:color="auto" w:fill="auto"/>
          </w:tcPr>
          <w:p w14:paraId="7CCBE976" w14:textId="5245C130" w:rsidR="008A7696" w:rsidRPr="0030791F" w:rsidRDefault="008A7696" w:rsidP="008A7696">
            <w:pPr>
              <w:ind w:right="733"/>
              <w:jc w:val="right"/>
              <w:rPr>
                <w:rFonts w:asciiTheme="minorHAnsi" w:hAnsiTheme="minorHAnsi"/>
                <w:szCs w:val="23"/>
              </w:rPr>
            </w:pPr>
            <w:r w:rsidRPr="0030791F">
              <w:rPr>
                <w:color w:val="000000"/>
                <w:sz w:val="22"/>
              </w:rPr>
              <w:t>70.8</w:t>
            </w:r>
          </w:p>
        </w:tc>
      </w:tr>
      <w:tr w:rsidR="008A7696" w:rsidRPr="0030791F" w14:paraId="3DE0D13E" w14:textId="77777777" w:rsidTr="00576432">
        <w:tc>
          <w:tcPr>
            <w:tcW w:w="2273" w:type="dxa"/>
            <w:tcBorders>
              <w:top w:val="nil"/>
              <w:left w:val="single" w:sz="4" w:space="0" w:color="auto"/>
              <w:bottom w:val="nil"/>
              <w:right w:val="nil"/>
            </w:tcBorders>
            <w:shd w:val="clear" w:color="auto" w:fill="auto"/>
            <w:hideMark/>
          </w:tcPr>
          <w:p w14:paraId="61E3818F"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Taranaki</w:t>
            </w:r>
          </w:p>
        </w:tc>
        <w:tc>
          <w:tcPr>
            <w:tcW w:w="1418" w:type="dxa"/>
            <w:tcBorders>
              <w:top w:val="nil"/>
              <w:left w:val="nil"/>
              <w:bottom w:val="nil"/>
              <w:right w:val="nil"/>
            </w:tcBorders>
            <w:shd w:val="clear" w:color="auto" w:fill="auto"/>
          </w:tcPr>
          <w:p w14:paraId="6FEE3B30" w14:textId="59113790" w:rsidR="008A7696" w:rsidRPr="0030791F" w:rsidRDefault="008A7696" w:rsidP="008A7696">
            <w:pPr>
              <w:ind w:right="317"/>
              <w:jc w:val="right"/>
              <w:rPr>
                <w:rFonts w:asciiTheme="minorHAnsi" w:hAnsiTheme="minorHAnsi"/>
                <w:szCs w:val="23"/>
              </w:rPr>
            </w:pPr>
            <w:r w:rsidRPr="0030791F">
              <w:rPr>
                <w:color w:val="000000"/>
                <w:sz w:val="22"/>
              </w:rPr>
              <w:t>58</w:t>
            </w:r>
          </w:p>
        </w:tc>
        <w:tc>
          <w:tcPr>
            <w:tcW w:w="2268" w:type="dxa"/>
            <w:tcBorders>
              <w:top w:val="nil"/>
              <w:left w:val="nil"/>
              <w:bottom w:val="nil"/>
              <w:right w:val="nil"/>
            </w:tcBorders>
            <w:shd w:val="clear" w:color="auto" w:fill="auto"/>
            <w:noWrap/>
            <w:vAlign w:val="bottom"/>
          </w:tcPr>
          <w:p w14:paraId="2161A463" w14:textId="048D6316" w:rsidR="008A7696" w:rsidRPr="0030791F" w:rsidRDefault="008A7696" w:rsidP="008A7696">
            <w:pPr>
              <w:jc w:val="right"/>
              <w:rPr>
                <w:rFonts w:asciiTheme="minorHAnsi" w:hAnsiTheme="minorHAnsi"/>
                <w:szCs w:val="23"/>
              </w:rPr>
            </w:pPr>
            <w:r w:rsidRPr="0030791F">
              <w:rPr>
                <w:color w:val="000000"/>
                <w:sz w:val="22"/>
              </w:rPr>
              <w:t>44</w:t>
            </w:r>
          </w:p>
        </w:tc>
        <w:tc>
          <w:tcPr>
            <w:tcW w:w="2126" w:type="dxa"/>
            <w:tcBorders>
              <w:top w:val="nil"/>
              <w:left w:val="nil"/>
              <w:bottom w:val="nil"/>
              <w:right w:val="nil"/>
            </w:tcBorders>
            <w:shd w:val="clear" w:color="auto" w:fill="auto"/>
          </w:tcPr>
          <w:p w14:paraId="39EC3EDC" w14:textId="3F1EF951" w:rsidR="008A7696" w:rsidRPr="0030791F" w:rsidRDefault="008A7696" w:rsidP="008A7696">
            <w:pPr>
              <w:jc w:val="right"/>
              <w:rPr>
                <w:rFonts w:asciiTheme="minorHAnsi" w:hAnsiTheme="minorHAnsi"/>
                <w:szCs w:val="23"/>
              </w:rPr>
            </w:pPr>
            <w:r w:rsidRPr="0030791F">
              <w:rPr>
                <w:color w:val="000000"/>
                <w:sz w:val="22"/>
              </w:rPr>
              <w:t>75.9</w:t>
            </w:r>
          </w:p>
        </w:tc>
        <w:tc>
          <w:tcPr>
            <w:tcW w:w="2268" w:type="dxa"/>
            <w:tcBorders>
              <w:top w:val="nil"/>
              <w:left w:val="nil"/>
              <w:bottom w:val="nil"/>
              <w:right w:val="nil"/>
            </w:tcBorders>
            <w:shd w:val="clear" w:color="auto" w:fill="auto"/>
            <w:noWrap/>
            <w:vAlign w:val="bottom"/>
          </w:tcPr>
          <w:p w14:paraId="3734500B" w14:textId="224F665A" w:rsidR="008A7696" w:rsidRPr="0030791F" w:rsidRDefault="008A7696" w:rsidP="008A7696">
            <w:pPr>
              <w:jc w:val="right"/>
              <w:rPr>
                <w:rFonts w:asciiTheme="minorHAnsi" w:hAnsiTheme="minorHAnsi"/>
                <w:szCs w:val="23"/>
              </w:rPr>
            </w:pPr>
            <w:r w:rsidRPr="0030791F">
              <w:rPr>
                <w:color w:val="000000"/>
                <w:sz w:val="22"/>
              </w:rPr>
              <w:t>42</w:t>
            </w:r>
          </w:p>
        </w:tc>
        <w:tc>
          <w:tcPr>
            <w:tcW w:w="2826" w:type="dxa"/>
            <w:tcBorders>
              <w:top w:val="nil"/>
              <w:left w:val="nil"/>
              <w:bottom w:val="nil"/>
              <w:right w:val="single" w:sz="4" w:space="0" w:color="auto"/>
            </w:tcBorders>
            <w:shd w:val="clear" w:color="auto" w:fill="auto"/>
          </w:tcPr>
          <w:p w14:paraId="6CEF92D4" w14:textId="5B1660F0" w:rsidR="008A7696" w:rsidRPr="0030791F" w:rsidRDefault="008A7696" w:rsidP="008A7696">
            <w:pPr>
              <w:ind w:right="733"/>
              <w:jc w:val="right"/>
              <w:rPr>
                <w:rFonts w:asciiTheme="minorHAnsi" w:hAnsiTheme="minorHAnsi"/>
                <w:szCs w:val="23"/>
              </w:rPr>
            </w:pPr>
            <w:r w:rsidRPr="0030791F">
              <w:rPr>
                <w:color w:val="000000"/>
                <w:sz w:val="22"/>
              </w:rPr>
              <w:t>72.4</w:t>
            </w:r>
          </w:p>
        </w:tc>
      </w:tr>
      <w:tr w:rsidR="008A7696" w:rsidRPr="0030791F" w14:paraId="4F65E0F8" w14:textId="77777777" w:rsidTr="00576432">
        <w:tc>
          <w:tcPr>
            <w:tcW w:w="2273" w:type="dxa"/>
            <w:tcBorders>
              <w:top w:val="nil"/>
              <w:left w:val="single" w:sz="4" w:space="0" w:color="auto"/>
              <w:bottom w:val="nil"/>
              <w:right w:val="nil"/>
            </w:tcBorders>
            <w:shd w:val="clear" w:color="auto" w:fill="auto"/>
            <w:hideMark/>
          </w:tcPr>
          <w:p w14:paraId="74C805AC"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Waikato</w:t>
            </w:r>
          </w:p>
        </w:tc>
        <w:tc>
          <w:tcPr>
            <w:tcW w:w="1418" w:type="dxa"/>
            <w:tcBorders>
              <w:top w:val="nil"/>
              <w:left w:val="nil"/>
              <w:bottom w:val="nil"/>
              <w:right w:val="nil"/>
            </w:tcBorders>
            <w:shd w:val="clear" w:color="auto" w:fill="auto"/>
          </w:tcPr>
          <w:p w14:paraId="388E82A2" w14:textId="0491B3A7" w:rsidR="008A7696" w:rsidRPr="0030791F" w:rsidRDefault="008A7696" w:rsidP="008A7696">
            <w:pPr>
              <w:ind w:right="317"/>
              <w:jc w:val="right"/>
              <w:rPr>
                <w:rFonts w:asciiTheme="minorHAnsi" w:hAnsiTheme="minorHAnsi"/>
                <w:szCs w:val="23"/>
              </w:rPr>
            </w:pPr>
            <w:r w:rsidRPr="0030791F">
              <w:rPr>
                <w:color w:val="000000"/>
                <w:sz w:val="22"/>
              </w:rPr>
              <w:t>140</w:t>
            </w:r>
          </w:p>
        </w:tc>
        <w:tc>
          <w:tcPr>
            <w:tcW w:w="2268" w:type="dxa"/>
            <w:tcBorders>
              <w:top w:val="nil"/>
              <w:left w:val="nil"/>
              <w:bottom w:val="nil"/>
              <w:right w:val="nil"/>
            </w:tcBorders>
            <w:shd w:val="clear" w:color="auto" w:fill="auto"/>
            <w:noWrap/>
            <w:vAlign w:val="bottom"/>
          </w:tcPr>
          <w:p w14:paraId="4E365119" w14:textId="64A5C6B0" w:rsidR="008A7696" w:rsidRPr="0030791F" w:rsidRDefault="008A7696" w:rsidP="008A7696">
            <w:pPr>
              <w:jc w:val="right"/>
              <w:rPr>
                <w:rFonts w:asciiTheme="minorHAnsi" w:hAnsiTheme="minorHAnsi"/>
                <w:szCs w:val="23"/>
              </w:rPr>
            </w:pPr>
            <w:r w:rsidRPr="0030791F">
              <w:rPr>
                <w:color w:val="000000"/>
                <w:sz w:val="22"/>
              </w:rPr>
              <w:t>101</w:t>
            </w:r>
          </w:p>
        </w:tc>
        <w:tc>
          <w:tcPr>
            <w:tcW w:w="2126" w:type="dxa"/>
            <w:tcBorders>
              <w:top w:val="nil"/>
              <w:left w:val="nil"/>
              <w:bottom w:val="nil"/>
              <w:right w:val="nil"/>
            </w:tcBorders>
            <w:shd w:val="clear" w:color="auto" w:fill="auto"/>
          </w:tcPr>
          <w:p w14:paraId="14D21A87" w14:textId="46C4308B" w:rsidR="008A7696" w:rsidRPr="0030791F" w:rsidRDefault="008A7696" w:rsidP="008A7696">
            <w:pPr>
              <w:jc w:val="right"/>
              <w:rPr>
                <w:rFonts w:asciiTheme="minorHAnsi" w:hAnsiTheme="minorHAnsi"/>
                <w:szCs w:val="23"/>
              </w:rPr>
            </w:pPr>
            <w:r w:rsidRPr="0030791F">
              <w:rPr>
                <w:color w:val="000000"/>
                <w:sz w:val="22"/>
              </w:rPr>
              <w:t>72.1</w:t>
            </w:r>
          </w:p>
        </w:tc>
        <w:tc>
          <w:tcPr>
            <w:tcW w:w="2268" w:type="dxa"/>
            <w:tcBorders>
              <w:top w:val="nil"/>
              <w:left w:val="nil"/>
              <w:bottom w:val="nil"/>
              <w:right w:val="nil"/>
            </w:tcBorders>
            <w:shd w:val="clear" w:color="auto" w:fill="auto"/>
            <w:noWrap/>
            <w:vAlign w:val="bottom"/>
          </w:tcPr>
          <w:p w14:paraId="5B507CD7" w14:textId="6F871FD5" w:rsidR="008A7696" w:rsidRPr="0030791F" w:rsidRDefault="008A7696" w:rsidP="008A7696">
            <w:pPr>
              <w:jc w:val="right"/>
              <w:rPr>
                <w:rFonts w:asciiTheme="minorHAnsi" w:hAnsiTheme="minorHAnsi"/>
                <w:szCs w:val="23"/>
              </w:rPr>
            </w:pPr>
            <w:r w:rsidRPr="0030791F">
              <w:rPr>
                <w:color w:val="000000"/>
                <w:sz w:val="22"/>
              </w:rPr>
              <w:t>101</w:t>
            </w:r>
          </w:p>
        </w:tc>
        <w:tc>
          <w:tcPr>
            <w:tcW w:w="2826" w:type="dxa"/>
            <w:tcBorders>
              <w:top w:val="nil"/>
              <w:left w:val="nil"/>
              <w:bottom w:val="nil"/>
              <w:right w:val="single" w:sz="4" w:space="0" w:color="auto"/>
            </w:tcBorders>
            <w:shd w:val="clear" w:color="auto" w:fill="auto"/>
          </w:tcPr>
          <w:p w14:paraId="39D22F1B" w14:textId="2DDD1854" w:rsidR="008A7696" w:rsidRPr="0030791F" w:rsidRDefault="008A7696" w:rsidP="008A7696">
            <w:pPr>
              <w:ind w:right="733"/>
              <w:jc w:val="right"/>
              <w:rPr>
                <w:rFonts w:asciiTheme="minorHAnsi" w:hAnsiTheme="minorHAnsi"/>
                <w:szCs w:val="23"/>
              </w:rPr>
            </w:pPr>
            <w:r w:rsidRPr="0030791F">
              <w:rPr>
                <w:color w:val="000000"/>
                <w:sz w:val="22"/>
              </w:rPr>
              <w:t>72.1</w:t>
            </w:r>
          </w:p>
        </w:tc>
      </w:tr>
      <w:tr w:rsidR="008A7696" w:rsidRPr="0030791F" w14:paraId="16AF5953" w14:textId="77777777" w:rsidTr="00576432">
        <w:tc>
          <w:tcPr>
            <w:tcW w:w="2273" w:type="dxa"/>
            <w:tcBorders>
              <w:top w:val="nil"/>
              <w:left w:val="single" w:sz="4" w:space="0" w:color="auto"/>
              <w:bottom w:val="nil"/>
              <w:right w:val="nil"/>
            </w:tcBorders>
            <w:shd w:val="clear" w:color="auto" w:fill="auto"/>
            <w:hideMark/>
          </w:tcPr>
          <w:p w14:paraId="127472D9"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Wairarapa</w:t>
            </w:r>
          </w:p>
        </w:tc>
        <w:tc>
          <w:tcPr>
            <w:tcW w:w="1418" w:type="dxa"/>
            <w:tcBorders>
              <w:top w:val="nil"/>
              <w:left w:val="nil"/>
              <w:bottom w:val="nil"/>
              <w:right w:val="nil"/>
            </w:tcBorders>
            <w:shd w:val="clear" w:color="auto" w:fill="auto"/>
          </w:tcPr>
          <w:p w14:paraId="18669FC3" w14:textId="15FB225D" w:rsidR="008A7696" w:rsidRPr="0030791F" w:rsidRDefault="008A7696" w:rsidP="008A7696">
            <w:pPr>
              <w:ind w:right="317"/>
              <w:jc w:val="right"/>
              <w:rPr>
                <w:rFonts w:asciiTheme="minorHAnsi" w:hAnsiTheme="minorHAnsi"/>
                <w:szCs w:val="23"/>
              </w:rPr>
            </w:pPr>
            <w:r w:rsidRPr="0030791F">
              <w:rPr>
                <w:color w:val="000000"/>
                <w:sz w:val="22"/>
              </w:rPr>
              <w:t>15</w:t>
            </w:r>
          </w:p>
        </w:tc>
        <w:tc>
          <w:tcPr>
            <w:tcW w:w="2268" w:type="dxa"/>
            <w:tcBorders>
              <w:top w:val="nil"/>
              <w:left w:val="nil"/>
              <w:bottom w:val="nil"/>
              <w:right w:val="nil"/>
            </w:tcBorders>
            <w:shd w:val="clear" w:color="auto" w:fill="auto"/>
            <w:noWrap/>
            <w:vAlign w:val="bottom"/>
          </w:tcPr>
          <w:p w14:paraId="340BC6C5" w14:textId="5E620713" w:rsidR="008A7696" w:rsidRPr="0030791F" w:rsidRDefault="008A7696" w:rsidP="008A7696">
            <w:pPr>
              <w:jc w:val="right"/>
              <w:rPr>
                <w:rFonts w:asciiTheme="minorHAnsi" w:hAnsiTheme="minorHAnsi"/>
                <w:szCs w:val="23"/>
              </w:rPr>
            </w:pPr>
            <w:r w:rsidRPr="0030791F">
              <w:rPr>
                <w:color w:val="000000"/>
                <w:sz w:val="22"/>
              </w:rPr>
              <w:t>13</w:t>
            </w:r>
          </w:p>
        </w:tc>
        <w:tc>
          <w:tcPr>
            <w:tcW w:w="2126" w:type="dxa"/>
            <w:tcBorders>
              <w:top w:val="nil"/>
              <w:left w:val="nil"/>
              <w:bottom w:val="nil"/>
              <w:right w:val="nil"/>
            </w:tcBorders>
            <w:shd w:val="clear" w:color="auto" w:fill="auto"/>
          </w:tcPr>
          <w:p w14:paraId="42D53F9E" w14:textId="71B65411" w:rsidR="008A7696" w:rsidRPr="0030791F" w:rsidRDefault="008A7696" w:rsidP="008A7696">
            <w:pPr>
              <w:jc w:val="right"/>
              <w:rPr>
                <w:rFonts w:asciiTheme="minorHAnsi" w:hAnsiTheme="minorHAnsi"/>
                <w:szCs w:val="23"/>
              </w:rPr>
            </w:pPr>
            <w:r w:rsidRPr="0030791F">
              <w:rPr>
                <w:color w:val="000000"/>
                <w:sz w:val="22"/>
              </w:rPr>
              <w:t>86.7</w:t>
            </w:r>
          </w:p>
        </w:tc>
        <w:tc>
          <w:tcPr>
            <w:tcW w:w="2268" w:type="dxa"/>
            <w:tcBorders>
              <w:top w:val="nil"/>
              <w:left w:val="nil"/>
              <w:bottom w:val="nil"/>
              <w:right w:val="nil"/>
            </w:tcBorders>
            <w:shd w:val="clear" w:color="auto" w:fill="auto"/>
            <w:noWrap/>
            <w:vAlign w:val="bottom"/>
          </w:tcPr>
          <w:p w14:paraId="09F67841" w14:textId="7AC40D27" w:rsidR="008A7696" w:rsidRPr="0030791F" w:rsidRDefault="008A7696" w:rsidP="008A7696">
            <w:pPr>
              <w:jc w:val="right"/>
              <w:rPr>
                <w:rFonts w:asciiTheme="minorHAnsi" w:hAnsiTheme="minorHAnsi"/>
                <w:szCs w:val="23"/>
              </w:rPr>
            </w:pPr>
            <w:r w:rsidRPr="0030791F">
              <w:rPr>
                <w:color w:val="000000"/>
                <w:sz w:val="22"/>
              </w:rPr>
              <w:t>13</w:t>
            </w:r>
          </w:p>
        </w:tc>
        <w:tc>
          <w:tcPr>
            <w:tcW w:w="2826" w:type="dxa"/>
            <w:tcBorders>
              <w:top w:val="nil"/>
              <w:left w:val="nil"/>
              <w:bottom w:val="nil"/>
              <w:right w:val="single" w:sz="4" w:space="0" w:color="auto"/>
            </w:tcBorders>
            <w:shd w:val="clear" w:color="auto" w:fill="auto"/>
          </w:tcPr>
          <w:p w14:paraId="4F6FFFA6" w14:textId="4E399078" w:rsidR="008A7696" w:rsidRPr="0030791F" w:rsidRDefault="008A7696" w:rsidP="008A7696">
            <w:pPr>
              <w:ind w:right="733"/>
              <w:jc w:val="right"/>
              <w:rPr>
                <w:rFonts w:asciiTheme="minorHAnsi" w:hAnsiTheme="minorHAnsi"/>
                <w:szCs w:val="23"/>
              </w:rPr>
            </w:pPr>
            <w:r w:rsidRPr="0030791F">
              <w:rPr>
                <w:color w:val="000000"/>
                <w:sz w:val="22"/>
              </w:rPr>
              <w:t>86.7</w:t>
            </w:r>
          </w:p>
        </w:tc>
      </w:tr>
      <w:tr w:rsidR="008A7696" w:rsidRPr="0030791F" w14:paraId="5F71C983" w14:textId="77777777" w:rsidTr="00576432">
        <w:tc>
          <w:tcPr>
            <w:tcW w:w="2273" w:type="dxa"/>
            <w:tcBorders>
              <w:top w:val="nil"/>
              <w:left w:val="single" w:sz="4" w:space="0" w:color="auto"/>
              <w:bottom w:val="nil"/>
              <w:right w:val="nil"/>
            </w:tcBorders>
            <w:shd w:val="clear" w:color="auto" w:fill="auto"/>
            <w:hideMark/>
          </w:tcPr>
          <w:p w14:paraId="60028CB5"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Waitemata</w:t>
            </w:r>
          </w:p>
        </w:tc>
        <w:tc>
          <w:tcPr>
            <w:tcW w:w="1418" w:type="dxa"/>
            <w:tcBorders>
              <w:top w:val="nil"/>
              <w:left w:val="nil"/>
              <w:bottom w:val="nil"/>
              <w:right w:val="nil"/>
            </w:tcBorders>
            <w:shd w:val="clear" w:color="auto" w:fill="auto"/>
          </w:tcPr>
          <w:p w14:paraId="5CDCE780" w14:textId="11683CD0" w:rsidR="008A7696" w:rsidRPr="0030791F" w:rsidRDefault="008A7696" w:rsidP="008A7696">
            <w:pPr>
              <w:ind w:right="317"/>
              <w:jc w:val="right"/>
              <w:rPr>
                <w:rFonts w:asciiTheme="minorHAnsi" w:hAnsiTheme="minorHAnsi"/>
                <w:szCs w:val="23"/>
              </w:rPr>
            </w:pPr>
            <w:r w:rsidRPr="0030791F">
              <w:rPr>
                <w:color w:val="000000"/>
                <w:sz w:val="22"/>
              </w:rPr>
              <w:t>160</w:t>
            </w:r>
          </w:p>
        </w:tc>
        <w:tc>
          <w:tcPr>
            <w:tcW w:w="2268" w:type="dxa"/>
            <w:tcBorders>
              <w:top w:val="nil"/>
              <w:left w:val="nil"/>
              <w:bottom w:val="nil"/>
              <w:right w:val="nil"/>
            </w:tcBorders>
            <w:shd w:val="clear" w:color="auto" w:fill="auto"/>
            <w:noWrap/>
            <w:vAlign w:val="bottom"/>
          </w:tcPr>
          <w:p w14:paraId="21A9FAFC" w14:textId="66F1BCA5" w:rsidR="008A7696" w:rsidRPr="0030791F" w:rsidRDefault="008A7696" w:rsidP="008A7696">
            <w:pPr>
              <w:jc w:val="right"/>
              <w:rPr>
                <w:rFonts w:asciiTheme="minorHAnsi" w:hAnsiTheme="minorHAnsi"/>
                <w:szCs w:val="23"/>
              </w:rPr>
            </w:pPr>
            <w:r w:rsidRPr="0030791F">
              <w:rPr>
                <w:color w:val="000000"/>
                <w:sz w:val="22"/>
              </w:rPr>
              <w:t>138</w:t>
            </w:r>
          </w:p>
        </w:tc>
        <w:tc>
          <w:tcPr>
            <w:tcW w:w="2126" w:type="dxa"/>
            <w:tcBorders>
              <w:top w:val="nil"/>
              <w:left w:val="nil"/>
              <w:bottom w:val="nil"/>
              <w:right w:val="nil"/>
            </w:tcBorders>
            <w:shd w:val="clear" w:color="auto" w:fill="auto"/>
          </w:tcPr>
          <w:p w14:paraId="110E5517" w14:textId="62DEF1E9" w:rsidR="008A7696" w:rsidRPr="0030791F" w:rsidRDefault="008A7696" w:rsidP="008A7696">
            <w:pPr>
              <w:jc w:val="right"/>
              <w:rPr>
                <w:rFonts w:asciiTheme="minorHAnsi" w:hAnsiTheme="minorHAnsi"/>
                <w:szCs w:val="23"/>
              </w:rPr>
            </w:pPr>
            <w:r w:rsidRPr="0030791F">
              <w:rPr>
                <w:color w:val="000000"/>
                <w:sz w:val="22"/>
              </w:rPr>
              <w:t>86.3</w:t>
            </w:r>
          </w:p>
        </w:tc>
        <w:tc>
          <w:tcPr>
            <w:tcW w:w="2268" w:type="dxa"/>
            <w:tcBorders>
              <w:top w:val="nil"/>
              <w:left w:val="nil"/>
              <w:bottom w:val="nil"/>
              <w:right w:val="nil"/>
            </w:tcBorders>
            <w:shd w:val="clear" w:color="auto" w:fill="auto"/>
            <w:noWrap/>
            <w:vAlign w:val="bottom"/>
          </w:tcPr>
          <w:p w14:paraId="6DE30807" w14:textId="1DF36E09" w:rsidR="008A7696" w:rsidRPr="0030791F" w:rsidRDefault="008A7696" w:rsidP="008A7696">
            <w:pPr>
              <w:jc w:val="right"/>
              <w:rPr>
                <w:rFonts w:asciiTheme="minorHAnsi" w:hAnsiTheme="minorHAnsi"/>
                <w:szCs w:val="23"/>
              </w:rPr>
            </w:pPr>
            <w:r w:rsidRPr="0030791F">
              <w:rPr>
                <w:color w:val="000000"/>
                <w:sz w:val="22"/>
              </w:rPr>
              <w:t>136</w:t>
            </w:r>
          </w:p>
        </w:tc>
        <w:tc>
          <w:tcPr>
            <w:tcW w:w="2826" w:type="dxa"/>
            <w:tcBorders>
              <w:top w:val="nil"/>
              <w:left w:val="nil"/>
              <w:bottom w:val="nil"/>
              <w:right w:val="single" w:sz="4" w:space="0" w:color="auto"/>
            </w:tcBorders>
            <w:shd w:val="clear" w:color="auto" w:fill="auto"/>
          </w:tcPr>
          <w:p w14:paraId="39B7E8FB" w14:textId="1ED10273" w:rsidR="008A7696" w:rsidRPr="0030791F" w:rsidRDefault="008A7696" w:rsidP="008A7696">
            <w:pPr>
              <w:ind w:right="733"/>
              <w:jc w:val="right"/>
              <w:rPr>
                <w:rFonts w:asciiTheme="minorHAnsi" w:hAnsiTheme="minorHAnsi"/>
                <w:szCs w:val="23"/>
              </w:rPr>
            </w:pPr>
            <w:r w:rsidRPr="0030791F">
              <w:rPr>
                <w:color w:val="000000"/>
                <w:sz w:val="22"/>
              </w:rPr>
              <w:t>85.0</w:t>
            </w:r>
          </w:p>
        </w:tc>
      </w:tr>
      <w:tr w:rsidR="008A7696" w:rsidRPr="0030791F" w14:paraId="4DCA4422" w14:textId="77777777" w:rsidTr="00576432">
        <w:tc>
          <w:tcPr>
            <w:tcW w:w="2273" w:type="dxa"/>
            <w:tcBorders>
              <w:top w:val="nil"/>
              <w:left w:val="single" w:sz="4" w:space="0" w:color="auto"/>
              <w:bottom w:val="nil"/>
              <w:right w:val="nil"/>
            </w:tcBorders>
            <w:shd w:val="clear" w:color="auto" w:fill="auto"/>
            <w:hideMark/>
          </w:tcPr>
          <w:p w14:paraId="2B4C88BF"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West Coast</w:t>
            </w:r>
          </w:p>
        </w:tc>
        <w:tc>
          <w:tcPr>
            <w:tcW w:w="1418" w:type="dxa"/>
            <w:tcBorders>
              <w:top w:val="nil"/>
              <w:left w:val="nil"/>
              <w:bottom w:val="nil"/>
              <w:right w:val="nil"/>
            </w:tcBorders>
            <w:shd w:val="clear" w:color="auto" w:fill="auto"/>
          </w:tcPr>
          <w:p w14:paraId="3226DF47" w14:textId="5357AB93" w:rsidR="008A7696" w:rsidRPr="0030791F" w:rsidRDefault="008A7696" w:rsidP="008A7696">
            <w:pPr>
              <w:ind w:right="317"/>
              <w:jc w:val="right"/>
              <w:rPr>
                <w:rFonts w:asciiTheme="minorHAnsi" w:hAnsiTheme="minorHAnsi"/>
                <w:szCs w:val="23"/>
              </w:rPr>
            </w:pPr>
            <w:r w:rsidRPr="0030791F">
              <w:rPr>
                <w:color w:val="000000"/>
                <w:sz w:val="22"/>
              </w:rPr>
              <w:t>18</w:t>
            </w:r>
          </w:p>
        </w:tc>
        <w:tc>
          <w:tcPr>
            <w:tcW w:w="2268" w:type="dxa"/>
            <w:tcBorders>
              <w:top w:val="nil"/>
              <w:left w:val="nil"/>
              <w:bottom w:val="nil"/>
              <w:right w:val="nil"/>
            </w:tcBorders>
            <w:shd w:val="clear" w:color="auto" w:fill="auto"/>
            <w:noWrap/>
            <w:vAlign w:val="bottom"/>
          </w:tcPr>
          <w:p w14:paraId="1850831B" w14:textId="655E1046" w:rsidR="008A7696" w:rsidRPr="0030791F" w:rsidRDefault="008A7696" w:rsidP="008A7696">
            <w:pPr>
              <w:jc w:val="right"/>
              <w:rPr>
                <w:rFonts w:asciiTheme="minorHAnsi" w:hAnsiTheme="minorHAnsi"/>
                <w:szCs w:val="23"/>
              </w:rPr>
            </w:pPr>
            <w:r w:rsidRPr="0030791F">
              <w:rPr>
                <w:color w:val="000000"/>
                <w:sz w:val="22"/>
              </w:rPr>
              <w:t>14</w:t>
            </w:r>
          </w:p>
        </w:tc>
        <w:tc>
          <w:tcPr>
            <w:tcW w:w="2126" w:type="dxa"/>
            <w:tcBorders>
              <w:top w:val="nil"/>
              <w:left w:val="nil"/>
              <w:bottom w:val="nil"/>
              <w:right w:val="nil"/>
            </w:tcBorders>
            <w:shd w:val="clear" w:color="auto" w:fill="auto"/>
          </w:tcPr>
          <w:p w14:paraId="63C27441" w14:textId="64A34085" w:rsidR="008A7696" w:rsidRPr="0030791F" w:rsidRDefault="008A7696" w:rsidP="008A7696">
            <w:pPr>
              <w:jc w:val="right"/>
              <w:rPr>
                <w:rFonts w:asciiTheme="minorHAnsi" w:hAnsiTheme="minorHAnsi"/>
                <w:szCs w:val="23"/>
              </w:rPr>
            </w:pPr>
            <w:r w:rsidRPr="0030791F">
              <w:rPr>
                <w:color w:val="000000"/>
                <w:sz w:val="22"/>
              </w:rPr>
              <w:t>77.8</w:t>
            </w:r>
          </w:p>
        </w:tc>
        <w:tc>
          <w:tcPr>
            <w:tcW w:w="2268" w:type="dxa"/>
            <w:tcBorders>
              <w:top w:val="nil"/>
              <w:left w:val="nil"/>
              <w:bottom w:val="nil"/>
              <w:right w:val="nil"/>
            </w:tcBorders>
            <w:shd w:val="clear" w:color="auto" w:fill="auto"/>
            <w:noWrap/>
            <w:vAlign w:val="bottom"/>
          </w:tcPr>
          <w:p w14:paraId="35F2CC76" w14:textId="65EF0827" w:rsidR="008A7696" w:rsidRPr="0030791F" w:rsidRDefault="008A7696" w:rsidP="008A7696">
            <w:pPr>
              <w:jc w:val="right"/>
              <w:rPr>
                <w:rFonts w:asciiTheme="minorHAnsi" w:hAnsiTheme="minorHAnsi"/>
                <w:szCs w:val="23"/>
              </w:rPr>
            </w:pPr>
            <w:r w:rsidRPr="0030791F">
              <w:rPr>
                <w:color w:val="000000"/>
                <w:sz w:val="22"/>
              </w:rPr>
              <w:t>14</w:t>
            </w:r>
          </w:p>
        </w:tc>
        <w:tc>
          <w:tcPr>
            <w:tcW w:w="2826" w:type="dxa"/>
            <w:tcBorders>
              <w:top w:val="nil"/>
              <w:left w:val="nil"/>
              <w:bottom w:val="nil"/>
              <w:right w:val="single" w:sz="4" w:space="0" w:color="auto"/>
            </w:tcBorders>
            <w:shd w:val="clear" w:color="auto" w:fill="auto"/>
          </w:tcPr>
          <w:p w14:paraId="3E9AA575" w14:textId="1E18B835" w:rsidR="008A7696" w:rsidRPr="0030791F" w:rsidRDefault="008A7696" w:rsidP="008A7696">
            <w:pPr>
              <w:ind w:right="733"/>
              <w:jc w:val="right"/>
              <w:rPr>
                <w:rFonts w:asciiTheme="minorHAnsi" w:hAnsiTheme="minorHAnsi"/>
                <w:szCs w:val="23"/>
              </w:rPr>
            </w:pPr>
            <w:r w:rsidRPr="0030791F">
              <w:rPr>
                <w:color w:val="000000"/>
                <w:sz w:val="22"/>
              </w:rPr>
              <w:t>77.8</w:t>
            </w:r>
          </w:p>
        </w:tc>
      </w:tr>
      <w:tr w:rsidR="008A7696" w:rsidRPr="0030791F" w14:paraId="69D30C3B" w14:textId="77777777" w:rsidTr="00576432">
        <w:tc>
          <w:tcPr>
            <w:tcW w:w="2273" w:type="dxa"/>
            <w:tcBorders>
              <w:top w:val="nil"/>
              <w:left w:val="single" w:sz="4" w:space="0" w:color="auto"/>
              <w:bottom w:val="nil"/>
              <w:right w:val="nil"/>
            </w:tcBorders>
            <w:shd w:val="clear" w:color="auto" w:fill="auto"/>
            <w:hideMark/>
          </w:tcPr>
          <w:p w14:paraId="63A4A2E4" w14:textId="77777777" w:rsidR="008A7696" w:rsidRPr="0030791F" w:rsidRDefault="008A7696" w:rsidP="008A7696">
            <w:pPr>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Whanganui</w:t>
            </w:r>
          </w:p>
        </w:tc>
        <w:tc>
          <w:tcPr>
            <w:tcW w:w="1418" w:type="dxa"/>
            <w:tcBorders>
              <w:top w:val="nil"/>
              <w:left w:val="nil"/>
              <w:bottom w:val="nil"/>
              <w:right w:val="nil"/>
            </w:tcBorders>
            <w:shd w:val="clear" w:color="auto" w:fill="auto"/>
          </w:tcPr>
          <w:p w14:paraId="3E09FD2A" w14:textId="355F7C48" w:rsidR="008A7696" w:rsidRPr="0030791F" w:rsidRDefault="008A7696" w:rsidP="008A7696">
            <w:pPr>
              <w:ind w:right="317"/>
              <w:jc w:val="right"/>
              <w:rPr>
                <w:rFonts w:asciiTheme="minorHAnsi" w:hAnsiTheme="minorHAnsi"/>
                <w:szCs w:val="23"/>
              </w:rPr>
            </w:pPr>
            <w:r w:rsidRPr="0030791F">
              <w:rPr>
                <w:color w:val="000000"/>
                <w:sz w:val="22"/>
              </w:rPr>
              <w:t>18</w:t>
            </w:r>
          </w:p>
        </w:tc>
        <w:tc>
          <w:tcPr>
            <w:tcW w:w="2268" w:type="dxa"/>
            <w:tcBorders>
              <w:top w:val="nil"/>
              <w:left w:val="nil"/>
              <w:bottom w:val="nil"/>
              <w:right w:val="nil"/>
            </w:tcBorders>
            <w:shd w:val="clear" w:color="auto" w:fill="auto"/>
            <w:noWrap/>
            <w:vAlign w:val="bottom"/>
          </w:tcPr>
          <w:p w14:paraId="20420329" w14:textId="2B2FA462" w:rsidR="008A7696" w:rsidRPr="0030791F" w:rsidRDefault="008A7696" w:rsidP="008A7696">
            <w:pPr>
              <w:jc w:val="right"/>
              <w:rPr>
                <w:rFonts w:asciiTheme="minorHAnsi" w:hAnsiTheme="minorHAnsi"/>
                <w:szCs w:val="23"/>
              </w:rPr>
            </w:pPr>
            <w:r w:rsidRPr="0030791F">
              <w:rPr>
                <w:color w:val="000000"/>
                <w:sz w:val="22"/>
              </w:rPr>
              <w:t>17</w:t>
            </w:r>
          </w:p>
        </w:tc>
        <w:tc>
          <w:tcPr>
            <w:tcW w:w="2126" w:type="dxa"/>
            <w:tcBorders>
              <w:top w:val="nil"/>
              <w:left w:val="nil"/>
              <w:bottom w:val="nil"/>
              <w:right w:val="nil"/>
            </w:tcBorders>
            <w:shd w:val="clear" w:color="auto" w:fill="auto"/>
          </w:tcPr>
          <w:p w14:paraId="1F7FF9A3" w14:textId="5DC20F5A" w:rsidR="008A7696" w:rsidRPr="0030791F" w:rsidRDefault="008A7696" w:rsidP="008A7696">
            <w:pPr>
              <w:jc w:val="right"/>
              <w:rPr>
                <w:rFonts w:asciiTheme="minorHAnsi" w:hAnsiTheme="minorHAnsi"/>
                <w:szCs w:val="23"/>
              </w:rPr>
            </w:pPr>
            <w:r w:rsidRPr="0030791F">
              <w:rPr>
                <w:color w:val="000000"/>
                <w:sz w:val="22"/>
              </w:rPr>
              <w:t>94.4</w:t>
            </w:r>
          </w:p>
        </w:tc>
        <w:tc>
          <w:tcPr>
            <w:tcW w:w="2268" w:type="dxa"/>
            <w:tcBorders>
              <w:top w:val="nil"/>
              <w:left w:val="nil"/>
              <w:bottom w:val="nil"/>
              <w:right w:val="nil"/>
            </w:tcBorders>
            <w:shd w:val="clear" w:color="auto" w:fill="auto"/>
            <w:noWrap/>
            <w:vAlign w:val="bottom"/>
          </w:tcPr>
          <w:p w14:paraId="0B98AF78" w14:textId="78D3E208" w:rsidR="008A7696" w:rsidRPr="0030791F" w:rsidRDefault="008A7696" w:rsidP="008A7696">
            <w:pPr>
              <w:jc w:val="right"/>
              <w:rPr>
                <w:rFonts w:asciiTheme="minorHAnsi" w:hAnsiTheme="minorHAnsi"/>
                <w:szCs w:val="23"/>
              </w:rPr>
            </w:pPr>
            <w:r w:rsidRPr="0030791F">
              <w:rPr>
                <w:color w:val="000000"/>
                <w:sz w:val="22"/>
              </w:rPr>
              <w:t>16</w:t>
            </w:r>
          </w:p>
        </w:tc>
        <w:tc>
          <w:tcPr>
            <w:tcW w:w="2826" w:type="dxa"/>
            <w:tcBorders>
              <w:top w:val="nil"/>
              <w:left w:val="nil"/>
              <w:bottom w:val="nil"/>
              <w:right w:val="single" w:sz="4" w:space="0" w:color="auto"/>
            </w:tcBorders>
            <w:shd w:val="clear" w:color="auto" w:fill="auto"/>
          </w:tcPr>
          <w:p w14:paraId="7B904C7B" w14:textId="73935426" w:rsidR="008A7696" w:rsidRPr="0030791F" w:rsidRDefault="008A7696" w:rsidP="008A7696">
            <w:pPr>
              <w:ind w:right="733"/>
              <w:jc w:val="right"/>
              <w:rPr>
                <w:rFonts w:asciiTheme="minorHAnsi" w:hAnsiTheme="minorHAnsi"/>
                <w:szCs w:val="23"/>
              </w:rPr>
            </w:pPr>
            <w:r w:rsidRPr="0030791F">
              <w:rPr>
                <w:color w:val="000000"/>
                <w:sz w:val="22"/>
              </w:rPr>
              <w:t>88.9</w:t>
            </w:r>
          </w:p>
        </w:tc>
      </w:tr>
      <w:tr w:rsidR="008A7696" w:rsidRPr="0030791F" w14:paraId="374DE7BE" w14:textId="77777777" w:rsidTr="00576432">
        <w:tc>
          <w:tcPr>
            <w:tcW w:w="2273" w:type="dxa"/>
            <w:tcBorders>
              <w:top w:val="nil"/>
              <w:left w:val="single" w:sz="4" w:space="0" w:color="auto"/>
              <w:bottom w:val="nil"/>
              <w:right w:val="nil"/>
            </w:tcBorders>
            <w:shd w:val="clear" w:color="auto" w:fill="auto"/>
          </w:tcPr>
          <w:p w14:paraId="608935E2" w14:textId="77777777" w:rsidR="008A7696" w:rsidRPr="0030791F" w:rsidRDefault="008A7696" w:rsidP="008A7696">
            <w:pPr>
              <w:rPr>
                <w:rFonts w:asciiTheme="minorHAnsi" w:eastAsia="Times New Roman" w:hAnsiTheme="minorHAnsi" w:cs="Calibri"/>
                <w:i/>
                <w:szCs w:val="23"/>
                <w:lang w:eastAsia="en-AU"/>
              </w:rPr>
            </w:pPr>
            <w:r w:rsidRPr="0030791F">
              <w:rPr>
                <w:rFonts w:asciiTheme="minorHAnsi" w:eastAsia="Times New Roman" w:hAnsiTheme="minorHAnsi" w:cs="Calibri"/>
                <w:i/>
                <w:szCs w:val="23"/>
                <w:lang w:eastAsia="en-AU"/>
              </w:rPr>
              <w:t>Private practice</w:t>
            </w:r>
          </w:p>
        </w:tc>
        <w:tc>
          <w:tcPr>
            <w:tcW w:w="1418" w:type="dxa"/>
            <w:tcBorders>
              <w:top w:val="nil"/>
              <w:left w:val="nil"/>
              <w:bottom w:val="nil"/>
              <w:right w:val="nil"/>
            </w:tcBorders>
            <w:shd w:val="clear" w:color="auto" w:fill="auto"/>
          </w:tcPr>
          <w:p w14:paraId="0AE50203" w14:textId="761030C2" w:rsidR="008A7696" w:rsidRPr="0030791F" w:rsidRDefault="008A7696" w:rsidP="008A7696">
            <w:pPr>
              <w:ind w:right="317"/>
              <w:jc w:val="right"/>
              <w:rPr>
                <w:rFonts w:asciiTheme="minorHAnsi" w:hAnsiTheme="minorHAnsi"/>
                <w:i/>
                <w:iCs/>
                <w:szCs w:val="23"/>
              </w:rPr>
            </w:pPr>
            <w:r w:rsidRPr="0030791F">
              <w:rPr>
                <w:i/>
                <w:iCs/>
                <w:color w:val="000000"/>
                <w:sz w:val="22"/>
              </w:rPr>
              <w:t>112</w:t>
            </w:r>
          </w:p>
        </w:tc>
        <w:tc>
          <w:tcPr>
            <w:tcW w:w="2268" w:type="dxa"/>
            <w:tcBorders>
              <w:top w:val="nil"/>
              <w:left w:val="nil"/>
              <w:bottom w:val="nil"/>
              <w:right w:val="nil"/>
            </w:tcBorders>
            <w:shd w:val="clear" w:color="auto" w:fill="auto"/>
            <w:noWrap/>
            <w:vAlign w:val="bottom"/>
          </w:tcPr>
          <w:p w14:paraId="0E8AD794" w14:textId="662B8586" w:rsidR="008A7696" w:rsidRPr="0030791F" w:rsidRDefault="008A7696" w:rsidP="008A7696">
            <w:pPr>
              <w:jc w:val="right"/>
              <w:rPr>
                <w:rFonts w:asciiTheme="minorHAnsi" w:hAnsiTheme="minorHAnsi"/>
                <w:i/>
                <w:iCs/>
                <w:szCs w:val="23"/>
              </w:rPr>
            </w:pPr>
            <w:r w:rsidRPr="0030791F">
              <w:rPr>
                <w:i/>
                <w:iCs/>
                <w:color w:val="000000"/>
                <w:sz w:val="22"/>
              </w:rPr>
              <w:t>71</w:t>
            </w:r>
          </w:p>
        </w:tc>
        <w:tc>
          <w:tcPr>
            <w:tcW w:w="2126" w:type="dxa"/>
            <w:tcBorders>
              <w:top w:val="nil"/>
              <w:left w:val="nil"/>
              <w:bottom w:val="nil"/>
              <w:right w:val="nil"/>
            </w:tcBorders>
            <w:shd w:val="clear" w:color="auto" w:fill="auto"/>
          </w:tcPr>
          <w:p w14:paraId="7F7CFBDD" w14:textId="2EAE5A0B" w:rsidR="008A7696" w:rsidRPr="0030791F" w:rsidRDefault="008A7696" w:rsidP="008A7696">
            <w:pPr>
              <w:jc w:val="right"/>
              <w:rPr>
                <w:rFonts w:asciiTheme="minorHAnsi" w:hAnsiTheme="minorHAnsi"/>
                <w:i/>
                <w:iCs/>
                <w:szCs w:val="23"/>
              </w:rPr>
            </w:pPr>
            <w:r w:rsidRPr="0030791F">
              <w:rPr>
                <w:i/>
                <w:iCs/>
                <w:color w:val="000000"/>
                <w:sz w:val="22"/>
              </w:rPr>
              <w:t>63.4</w:t>
            </w:r>
          </w:p>
        </w:tc>
        <w:tc>
          <w:tcPr>
            <w:tcW w:w="2268" w:type="dxa"/>
            <w:tcBorders>
              <w:top w:val="nil"/>
              <w:left w:val="nil"/>
              <w:bottom w:val="nil"/>
              <w:right w:val="nil"/>
            </w:tcBorders>
            <w:shd w:val="clear" w:color="auto" w:fill="auto"/>
            <w:noWrap/>
            <w:vAlign w:val="bottom"/>
          </w:tcPr>
          <w:p w14:paraId="78D748D7" w14:textId="71C13534" w:rsidR="008A7696" w:rsidRPr="0030791F" w:rsidRDefault="008A7696" w:rsidP="008A7696">
            <w:pPr>
              <w:jc w:val="right"/>
              <w:rPr>
                <w:rFonts w:asciiTheme="minorHAnsi" w:hAnsiTheme="minorHAnsi"/>
                <w:i/>
                <w:iCs/>
                <w:szCs w:val="23"/>
              </w:rPr>
            </w:pPr>
            <w:r w:rsidRPr="0030791F">
              <w:rPr>
                <w:i/>
                <w:iCs/>
                <w:color w:val="000000"/>
                <w:sz w:val="22"/>
              </w:rPr>
              <w:t>70</w:t>
            </w:r>
          </w:p>
        </w:tc>
        <w:tc>
          <w:tcPr>
            <w:tcW w:w="2826" w:type="dxa"/>
            <w:tcBorders>
              <w:top w:val="nil"/>
              <w:left w:val="nil"/>
              <w:bottom w:val="nil"/>
              <w:right w:val="single" w:sz="4" w:space="0" w:color="auto"/>
            </w:tcBorders>
            <w:shd w:val="clear" w:color="auto" w:fill="auto"/>
          </w:tcPr>
          <w:p w14:paraId="76124E2C" w14:textId="1C230A99" w:rsidR="008A7696" w:rsidRPr="0030791F" w:rsidRDefault="008A7696" w:rsidP="008A7696">
            <w:pPr>
              <w:ind w:right="733"/>
              <w:jc w:val="right"/>
              <w:rPr>
                <w:rFonts w:asciiTheme="minorHAnsi" w:hAnsiTheme="minorHAnsi"/>
                <w:i/>
                <w:iCs/>
                <w:szCs w:val="23"/>
              </w:rPr>
            </w:pPr>
            <w:r w:rsidRPr="0030791F">
              <w:rPr>
                <w:i/>
                <w:iCs/>
                <w:color w:val="000000"/>
                <w:sz w:val="22"/>
              </w:rPr>
              <w:t>62.5</w:t>
            </w:r>
          </w:p>
        </w:tc>
      </w:tr>
      <w:tr w:rsidR="008A7696" w:rsidRPr="0030791F" w14:paraId="7BA6301C" w14:textId="77777777" w:rsidTr="00576432">
        <w:tc>
          <w:tcPr>
            <w:tcW w:w="2273" w:type="dxa"/>
            <w:tcBorders>
              <w:top w:val="nil"/>
              <w:left w:val="single" w:sz="4" w:space="0" w:color="auto"/>
              <w:bottom w:val="single" w:sz="4" w:space="0" w:color="auto"/>
              <w:right w:val="nil"/>
            </w:tcBorders>
            <w:shd w:val="clear" w:color="auto" w:fill="auto"/>
            <w:hideMark/>
          </w:tcPr>
          <w:p w14:paraId="42C0444E" w14:textId="77777777" w:rsidR="008A7696" w:rsidRPr="0030791F" w:rsidRDefault="008A7696" w:rsidP="008A7696">
            <w:pP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Total</w:t>
            </w:r>
          </w:p>
        </w:tc>
        <w:tc>
          <w:tcPr>
            <w:tcW w:w="1418" w:type="dxa"/>
            <w:tcBorders>
              <w:top w:val="nil"/>
              <w:left w:val="nil"/>
              <w:bottom w:val="single" w:sz="4" w:space="0" w:color="auto"/>
              <w:right w:val="nil"/>
            </w:tcBorders>
            <w:shd w:val="clear" w:color="auto" w:fill="auto"/>
          </w:tcPr>
          <w:p w14:paraId="65094DD5" w14:textId="075A490E" w:rsidR="008A7696" w:rsidRPr="0030791F" w:rsidRDefault="008A7696" w:rsidP="008A7696">
            <w:pPr>
              <w:ind w:right="317"/>
              <w:jc w:val="right"/>
              <w:rPr>
                <w:rFonts w:asciiTheme="minorHAnsi" w:hAnsiTheme="minorHAnsi"/>
                <w:b/>
                <w:bCs/>
                <w:szCs w:val="23"/>
              </w:rPr>
            </w:pPr>
            <w:r w:rsidRPr="0030791F">
              <w:rPr>
                <w:b/>
                <w:bCs/>
                <w:color w:val="000000"/>
                <w:sz w:val="22"/>
              </w:rPr>
              <w:t>1,680</w:t>
            </w:r>
          </w:p>
        </w:tc>
        <w:tc>
          <w:tcPr>
            <w:tcW w:w="2268" w:type="dxa"/>
            <w:tcBorders>
              <w:top w:val="nil"/>
              <w:left w:val="nil"/>
              <w:bottom w:val="single" w:sz="4" w:space="0" w:color="auto"/>
              <w:right w:val="nil"/>
            </w:tcBorders>
            <w:shd w:val="clear" w:color="auto" w:fill="auto"/>
            <w:noWrap/>
          </w:tcPr>
          <w:p w14:paraId="30FBDAFE" w14:textId="2DB15DC7" w:rsidR="008A7696" w:rsidRPr="0030791F" w:rsidRDefault="008A7696" w:rsidP="008A7696">
            <w:pPr>
              <w:jc w:val="right"/>
              <w:rPr>
                <w:rFonts w:asciiTheme="minorHAnsi" w:hAnsiTheme="minorHAnsi"/>
                <w:b/>
                <w:bCs/>
                <w:szCs w:val="23"/>
              </w:rPr>
            </w:pPr>
            <w:r w:rsidRPr="0030791F">
              <w:rPr>
                <w:b/>
                <w:bCs/>
                <w:color w:val="000000"/>
                <w:sz w:val="22"/>
              </w:rPr>
              <w:t>1,284</w:t>
            </w:r>
          </w:p>
        </w:tc>
        <w:tc>
          <w:tcPr>
            <w:tcW w:w="2126" w:type="dxa"/>
            <w:tcBorders>
              <w:top w:val="nil"/>
              <w:left w:val="nil"/>
              <w:bottom w:val="single" w:sz="4" w:space="0" w:color="auto"/>
              <w:right w:val="nil"/>
            </w:tcBorders>
            <w:shd w:val="clear" w:color="auto" w:fill="auto"/>
          </w:tcPr>
          <w:p w14:paraId="490D0A5B" w14:textId="008A531E" w:rsidR="008A7696" w:rsidRPr="0030791F" w:rsidRDefault="008A7696" w:rsidP="008A7696">
            <w:pPr>
              <w:jc w:val="right"/>
              <w:rPr>
                <w:rFonts w:asciiTheme="minorHAnsi" w:hAnsiTheme="minorHAnsi"/>
                <w:b/>
                <w:bCs/>
                <w:szCs w:val="23"/>
              </w:rPr>
            </w:pPr>
            <w:r w:rsidRPr="0030791F">
              <w:rPr>
                <w:b/>
                <w:bCs/>
                <w:color w:val="000000"/>
                <w:sz w:val="22"/>
              </w:rPr>
              <w:t>76.4</w:t>
            </w:r>
          </w:p>
        </w:tc>
        <w:tc>
          <w:tcPr>
            <w:tcW w:w="2268" w:type="dxa"/>
            <w:tcBorders>
              <w:top w:val="nil"/>
              <w:left w:val="nil"/>
              <w:bottom w:val="single" w:sz="4" w:space="0" w:color="auto"/>
              <w:right w:val="nil"/>
            </w:tcBorders>
            <w:shd w:val="clear" w:color="auto" w:fill="auto"/>
            <w:noWrap/>
          </w:tcPr>
          <w:p w14:paraId="145314DC" w14:textId="55A36476" w:rsidR="008A7696" w:rsidRPr="0030791F" w:rsidRDefault="008A7696" w:rsidP="008A7696">
            <w:pPr>
              <w:jc w:val="right"/>
              <w:rPr>
                <w:rFonts w:asciiTheme="minorHAnsi" w:hAnsiTheme="minorHAnsi"/>
                <w:b/>
                <w:bCs/>
                <w:szCs w:val="23"/>
              </w:rPr>
            </w:pPr>
            <w:r w:rsidRPr="0030791F">
              <w:rPr>
                <w:b/>
                <w:bCs/>
                <w:color w:val="000000"/>
                <w:sz w:val="22"/>
              </w:rPr>
              <w:t>1,261</w:t>
            </w:r>
          </w:p>
        </w:tc>
        <w:tc>
          <w:tcPr>
            <w:tcW w:w="2826" w:type="dxa"/>
            <w:tcBorders>
              <w:top w:val="nil"/>
              <w:left w:val="nil"/>
              <w:bottom w:val="single" w:sz="4" w:space="0" w:color="auto"/>
              <w:right w:val="single" w:sz="4" w:space="0" w:color="auto"/>
            </w:tcBorders>
            <w:shd w:val="clear" w:color="auto" w:fill="auto"/>
          </w:tcPr>
          <w:p w14:paraId="5254008E" w14:textId="7851F668" w:rsidR="008A7696" w:rsidRPr="0030791F" w:rsidRDefault="008A7696" w:rsidP="008A7696">
            <w:pPr>
              <w:ind w:right="733"/>
              <w:jc w:val="right"/>
              <w:rPr>
                <w:rFonts w:asciiTheme="minorHAnsi" w:hAnsiTheme="minorHAnsi"/>
                <w:b/>
                <w:bCs/>
                <w:szCs w:val="23"/>
              </w:rPr>
            </w:pPr>
            <w:r w:rsidRPr="0030791F">
              <w:rPr>
                <w:b/>
                <w:bCs/>
                <w:color w:val="000000"/>
                <w:sz w:val="22"/>
              </w:rPr>
              <w:t>75.1</w:t>
            </w:r>
          </w:p>
        </w:tc>
      </w:tr>
    </w:tbl>
    <w:p w14:paraId="31908AEC" w14:textId="77777777" w:rsidR="00030D6F" w:rsidRPr="0030791F" w:rsidRDefault="00030D6F" w:rsidP="00030D6F">
      <w:pPr>
        <w:rPr>
          <w:b/>
        </w:rPr>
      </w:pPr>
    </w:p>
    <w:p w14:paraId="112E572E" w14:textId="77777777" w:rsidR="00030D6F" w:rsidRPr="0030791F" w:rsidRDefault="00030D6F" w:rsidP="00030D6F">
      <w:pPr>
        <w:sectPr w:rsidR="00030D6F" w:rsidRPr="0030791F" w:rsidSect="000E41EA">
          <w:pgSz w:w="16839" w:h="11907" w:orient="landscape" w:code="9"/>
          <w:pgMar w:top="1440" w:right="1440" w:bottom="1440" w:left="1440" w:header="692" w:footer="567" w:gutter="0"/>
          <w:cols w:space="720"/>
          <w:docGrid w:linePitch="360"/>
        </w:sectPr>
      </w:pPr>
    </w:p>
    <w:p w14:paraId="39D33237" w14:textId="77777777" w:rsidR="00030D6F" w:rsidRPr="0030791F" w:rsidRDefault="00030D6F" w:rsidP="002B0648">
      <w:pPr>
        <w:pStyle w:val="Heading2"/>
        <w:keepNext w:val="0"/>
        <w:widowControl w:val="0"/>
        <w:ind w:right="544"/>
        <w:jc w:val="both"/>
      </w:pPr>
      <w:bookmarkStart w:id="1223" w:name="_Toc471467045"/>
      <w:bookmarkStart w:id="1224" w:name="_Toc475630245"/>
      <w:bookmarkStart w:id="1225" w:name="_Toc509928481"/>
      <w:r w:rsidRPr="0030791F">
        <w:t>Indicator 8 – HPV tests</w:t>
      </w:r>
      <w:bookmarkEnd w:id="1223"/>
      <w:bookmarkEnd w:id="1224"/>
      <w:bookmarkEnd w:id="1225"/>
    </w:p>
    <w:p w14:paraId="763A2BCA" w14:textId="77777777" w:rsidR="00030D6F" w:rsidRPr="0030791F" w:rsidRDefault="00030D6F" w:rsidP="002B0648">
      <w:pPr>
        <w:pStyle w:val="Heading3"/>
        <w:keepNext w:val="0"/>
        <w:widowControl w:val="0"/>
      </w:pPr>
      <w:bookmarkStart w:id="1226" w:name="_Toc475630246"/>
      <w:bookmarkStart w:id="1227" w:name="_Toc509928482"/>
      <w:bookmarkStart w:id="1228" w:name="_Ref293304684"/>
      <w:bookmarkStart w:id="1229" w:name="_Toc304970098"/>
      <w:r w:rsidRPr="0030791F">
        <w:t xml:space="preserve">Indicator 8.1 – </w:t>
      </w:r>
      <w:r w:rsidRPr="0030791F">
        <w:rPr>
          <w:lang w:eastAsia="en-AU"/>
        </w:rPr>
        <w:t>Triage of low grade cytology</w:t>
      </w:r>
      <w:bookmarkEnd w:id="1226"/>
      <w:bookmarkEnd w:id="1227"/>
      <w:r w:rsidRPr="0030791F">
        <w:t xml:space="preserve"> </w:t>
      </w:r>
    </w:p>
    <w:p w14:paraId="30AECCFC" w14:textId="191564B9" w:rsidR="00030D6F" w:rsidRPr="0030791F" w:rsidRDefault="00C65151" w:rsidP="00DC7628">
      <w:pPr>
        <w:pStyle w:val="Caption"/>
        <w:spacing w:after="80"/>
        <w:ind w:right="-23"/>
        <w:jc w:val="both"/>
      </w:pPr>
      <w:bookmarkStart w:id="1230" w:name="_Ref370209759"/>
      <w:bookmarkStart w:id="1231" w:name="_Toc469398352"/>
      <w:bookmarkStart w:id="1232" w:name="_Toc475605585"/>
      <w:bookmarkStart w:id="1233" w:name="_Toc509928557"/>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66</w:t>
      </w:r>
      <w:r w:rsidR="00F55F28" w:rsidRPr="0030791F">
        <w:rPr>
          <w:noProof/>
        </w:rPr>
        <w:fldChar w:fldCharType="end"/>
      </w:r>
      <w:bookmarkEnd w:id="1228"/>
      <w:bookmarkEnd w:id="1230"/>
      <w:r w:rsidR="00030D6F" w:rsidRPr="0030791F">
        <w:t xml:space="preserve"> - Triage testing of women with ASC-US cytology</w:t>
      </w:r>
      <w:bookmarkEnd w:id="1229"/>
      <w:bookmarkEnd w:id="1231"/>
      <w:bookmarkEnd w:id="1232"/>
      <w:bookmarkEnd w:id="1233"/>
    </w:p>
    <w:tbl>
      <w:tblPr>
        <w:tblW w:w="12201" w:type="dxa"/>
        <w:tblInd w:w="98" w:type="dxa"/>
        <w:tblLayout w:type="fixed"/>
        <w:tblLook w:val="04A0" w:firstRow="1" w:lastRow="0" w:firstColumn="1" w:lastColumn="0" w:noHBand="0" w:noVBand="1"/>
      </w:tblPr>
      <w:tblGrid>
        <w:gridCol w:w="3694"/>
        <w:gridCol w:w="1713"/>
        <w:gridCol w:w="1720"/>
        <w:gridCol w:w="1268"/>
        <w:gridCol w:w="1268"/>
        <w:gridCol w:w="1268"/>
        <w:gridCol w:w="1270"/>
      </w:tblGrid>
      <w:tr w:rsidR="00030D6F" w:rsidRPr="0030791F" w14:paraId="02EC4601" w14:textId="77777777" w:rsidTr="00576432">
        <w:tc>
          <w:tcPr>
            <w:tcW w:w="3694" w:type="dxa"/>
            <w:vMerge w:val="restart"/>
            <w:tcBorders>
              <w:top w:val="single" w:sz="8" w:space="0" w:color="auto"/>
              <w:left w:val="single" w:sz="8" w:space="0" w:color="auto"/>
              <w:bottom w:val="single" w:sz="8" w:space="0" w:color="000000"/>
              <w:right w:val="nil"/>
            </w:tcBorders>
            <w:shd w:val="clear" w:color="000000" w:fill="D8D8D8"/>
            <w:noWrap/>
            <w:vAlign w:val="bottom"/>
          </w:tcPr>
          <w:p w14:paraId="3CFAA8E7" w14:textId="77777777" w:rsidR="00030D6F" w:rsidRPr="0030791F" w:rsidRDefault="00030D6F" w:rsidP="002B0648">
            <w:pP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Laboratory</w:t>
            </w:r>
          </w:p>
        </w:tc>
        <w:tc>
          <w:tcPr>
            <w:tcW w:w="3433" w:type="dxa"/>
            <w:gridSpan w:val="2"/>
            <w:tcBorders>
              <w:top w:val="single" w:sz="8" w:space="0" w:color="auto"/>
              <w:left w:val="nil"/>
              <w:bottom w:val="nil"/>
              <w:right w:val="nil"/>
            </w:tcBorders>
            <w:shd w:val="clear" w:color="000000" w:fill="D8D8D8"/>
            <w:noWrap/>
            <w:vAlign w:val="bottom"/>
          </w:tcPr>
          <w:p w14:paraId="772E7916" w14:textId="77777777" w:rsidR="00030D6F" w:rsidRPr="0030791F" w:rsidRDefault="00030D6F" w:rsidP="00576432">
            <w:pPr>
              <w:keepNext/>
              <w:keepLines/>
              <w:ind w:right="544"/>
              <w:jc w:val="center"/>
              <w:rPr>
                <w:rFonts w:asciiTheme="minorHAnsi" w:eastAsia="Times New Roman" w:hAnsiTheme="minorHAnsi"/>
                <w:b/>
                <w:bCs/>
                <w:szCs w:val="23"/>
                <w:u w:val="single"/>
                <w:lang w:eastAsia="en-AU"/>
              </w:rPr>
            </w:pPr>
            <w:r w:rsidRPr="0030791F">
              <w:rPr>
                <w:rFonts w:asciiTheme="minorHAnsi" w:eastAsia="Times New Roman" w:hAnsiTheme="minorHAnsi"/>
                <w:b/>
                <w:bCs/>
                <w:szCs w:val="23"/>
                <w:u w:val="single"/>
                <w:lang w:eastAsia="en-AU"/>
              </w:rPr>
              <w:t>Total ASC-US results</w:t>
            </w:r>
          </w:p>
        </w:tc>
        <w:tc>
          <w:tcPr>
            <w:tcW w:w="5074" w:type="dxa"/>
            <w:gridSpan w:val="4"/>
            <w:tcBorders>
              <w:top w:val="single" w:sz="8" w:space="0" w:color="auto"/>
              <w:left w:val="nil"/>
              <w:bottom w:val="nil"/>
              <w:right w:val="single" w:sz="8" w:space="0" w:color="000000"/>
            </w:tcBorders>
            <w:shd w:val="clear" w:color="000000" w:fill="D8D8D8"/>
            <w:noWrap/>
            <w:vAlign w:val="bottom"/>
          </w:tcPr>
          <w:p w14:paraId="4CE832A8" w14:textId="77777777" w:rsidR="00030D6F" w:rsidRPr="0030791F" w:rsidRDefault="00030D6F" w:rsidP="00576432">
            <w:pPr>
              <w:keepNext/>
              <w:keepLines/>
              <w:ind w:right="544"/>
              <w:jc w:val="center"/>
              <w:rPr>
                <w:rFonts w:asciiTheme="minorHAnsi" w:eastAsia="Times New Roman" w:hAnsiTheme="minorHAnsi"/>
                <w:b/>
                <w:bCs/>
                <w:szCs w:val="23"/>
                <w:u w:val="single"/>
                <w:lang w:eastAsia="en-AU"/>
              </w:rPr>
            </w:pPr>
            <w:r w:rsidRPr="0030791F">
              <w:rPr>
                <w:rFonts w:asciiTheme="minorHAnsi" w:eastAsia="Times New Roman" w:hAnsiTheme="minorHAnsi"/>
                <w:b/>
                <w:bCs/>
                <w:szCs w:val="23"/>
                <w:u w:val="single"/>
                <w:lang w:eastAsia="en-AU"/>
              </w:rPr>
              <w:t>Women with an HPV test</w:t>
            </w:r>
          </w:p>
        </w:tc>
      </w:tr>
      <w:tr w:rsidR="00030D6F" w:rsidRPr="0030791F" w14:paraId="7DD3D7D3" w14:textId="77777777" w:rsidTr="00576432">
        <w:tc>
          <w:tcPr>
            <w:tcW w:w="3694" w:type="dxa"/>
            <w:vMerge/>
            <w:tcBorders>
              <w:top w:val="single" w:sz="8" w:space="0" w:color="auto"/>
              <w:left w:val="single" w:sz="8" w:space="0" w:color="auto"/>
              <w:bottom w:val="single" w:sz="8" w:space="0" w:color="000000"/>
              <w:right w:val="nil"/>
            </w:tcBorders>
            <w:vAlign w:val="center"/>
          </w:tcPr>
          <w:p w14:paraId="3D464837" w14:textId="77777777" w:rsidR="00030D6F" w:rsidRPr="0030791F"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nil"/>
              <w:right w:val="nil"/>
            </w:tcBorders>
            <w:shd w:val="clear" w:color="000000" w:fill="D8D8D8"/>
            <w:vAlign w:val="bottom"/>
          </w:tcPr>
          <w:p w14:paraId="4C4D3422" w14:textId="77777777" w:rsidR="00030D6F" w:rsidRPr="0030791F" w:rsidRDefault="00030D6F" w:rsidP="00576432">
            <w:pPr>
              <w:keepNext/>
              <w:keepLines/>
              <w:ind w:right="34"/>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aged &lt; 30yrs</w:t>
            </w:r>
          </w:p>
        </w:tc>
        <w:tc>
          <w:tcPr>
            <w:tcW w:w="1720" w:type="dxa"/>
            <w:tcBorders>
              <w:top w:val="nil"/>
              <w:left w:val="nil"/>
              <w:bottom w:val="nil"/>
              <w:right w:val="nil"/>
            </w:tcBorders>
            <w:shd w:val="clear" w:color="000000" w:fill="D8D8D8"/>
            <w:vAlign w:val="bottom"/>
          </w:tcPr>
          <w:p w14:paraId="48D5D823" w14:textId="77777777" w:rsidR="00030D6F" w:rsidRPr="0030791F" w:rsidRDefault="00030D6F" w:rsidP="00576432">
            <w:pPr>
              <w:keepNext/>
              <w:keepLines/>
              <w:ind w:right="176"/>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aged 30+ yrs</w:t>
            </w:r>
          </w:p>
        </w:tc>
        <w:tc>
          <w:tcPr>
            <w:tcW w:w="2536" w:type="dxa"/>
            <w:gridSpan w:val="2"/>
            <w:tcBorders>
              <w:top w:val="nil"/>
              <w:left w:val="nil"/>
              <w:bottom w:val="nil"/>
              <w:right w:val="nil"/>
            </w:tcBorders>
            <w:shd w:val="clear" w:color="000000" w:fill="D8D8D8"/>
            <w:vAlign w:val="bottom"/>
          </w:tcPr>
          <w:p w14:paraId="4ED1A41C" w14:textId="77777777" w:rsidR="00030D6F" w:rsidRPr="0030791F" w:rsidRDefault="00030D6F" w:rsidP="00576432">
            <w:pPr>
              <w:keepNext/>
              <w:keepLines/>
              <w:ind w:right="33"/>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aged &lt; 30yrs</w:t>
            </w:r>
          </w:p>
        </w:tc>
        <w:tc>
          <w:tcPr>
            <w:tcW w:w="2538" w:type="dxa"/>
            <w:gridSpan w:val="2"/>
            <w:tcBorders>
              <w:top w:val="nil"/>
              <w:left w:val="nil"/>
              <w:bottom w:val="nil"/>
              <w:right w:val="single" w:sz="8" w:space="0" w:color="000000"/>
            </w:tcBorders>
            <w:shd w:val="clear" w:color="000000" w:fill="D8D8D8"/>
            <w:vAlign w:val="bottom"/>
          </w:tcPr>
          <w:p w14:paraId="5B91A781" w14:textId="77777777" w:rsidR="00030D6F" w:rsidRPr="0030791F" w:rsidRDefault="00030D6F" w:rsidP="00576432">
            <w:pPr>
              <w:keepNext/>
              <w:keepLines/>
              <w:ind w:right="176"/>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aged 30+ yrs</w:t>
            </w:r>
          </w:p>
        </w:tc>
      </w:tr>
      <w:tr w:rsidR="00030D6F" w:rsidRPr="0030791F" w14:paraId="658CDDD6" w14:textId="77777777" w:rsidTr="00576432">
        <w:tc>
          <w:tcPr>
            <w:tcW w:w="3694" w:type="dxa"/>
            <w:vMerge/>
            <w:tcBorders>
              <w:top w:val="single" w:sz="8" w:space="0" w:color="auto"/>
              <w:left w:val="single" w:sz="8" w:space="0" w:color="auto"/>
              <w:bottom w:val="single" w:sz="8" w:space="0" w:color="000000"/>
              <w:right w:val="nil"/>
            </w:tcBorders>
            <w:vAlign w:val="center"/>
          </w:tcPr>
          <w:p w14:paraId="430BC34C" w14:textId="77777777" w:rsidR="00030D6F" w:rsidRPr="0030791F"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single" w:sz="8" w:space="0" w:color="auto"/>
              <w:right w:val="nil"/>
            </w:tcBorders>
            <w:shd w:val="clear" w:color="000000" w:fill="D8D8D8"/>
            <w:noWrap/>
            <w:vAlign w:val="bottom"/>
          </w:tcPr>
          <w:p w14:paraId="35500803" w14:textId="77777777" w:rsidR="00030D6F" w:rsidRPr="0030791F" w:rsidRDefault="00030D6F" w:rsidP="00576432">
            <w:pPr>
              <w:keepNext/>
              <w:keepLines/>
              <w:ind w:right="544"/>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720" w:type="dxa"/>
            <w:tcBorders>
              <w:top w:val="nil"/>
              <w:left w:val="nil"/>
              <w:bottom w:val="single" w:sz="8" w:space="0" w:color="auto"/>
              <w:right w:val="nil"/>
            </w:tcBorders>
            <w:shd w:val="clear" w:color="000000" w:fill="D8D8D8"/>
            <w:noWrap/>
            <w:vAlign w:val="bottom"/>
          </w:tcPr>
          <w:p w14:paraId="5A5026EA" w14:textId="77777777" w:rsidR="00030D6F" w:rsidRPr="0030791F" w:rsidRDefault="00030D6F" w:rsidP="00576432">
            <w:pPr>
              <w:keepNext/>
              <w:keepLines/>
              <w:ind w:right="544"/>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4FF1D851"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0C047831"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1268" w:type="dxa"/>
            <w:tcBorders>
              <w:top w:val="nil"/>
              <w:left w:val="nil"/>
              <w:bottom w:val="single" w:sz="8" w:space="0" w:color="auto"/>
              <w:right w:val="nil"/>
            </w:tcBorders>
            <w:shd w:val="clear" w:color="000000" w:fill="D8D8D8"/>
            <w:noWrap/>
            <w:vAlign w:val="bottom"/>
          </w:tcPr>
          <w:p w14:paraId="22839E55"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270" w:type="dxa"/>
            <w:tcBorders>
              <w:top w:val="nil"/>
              <w:left w:val="nil"/>
              <w:bottom w:val="single" w:sz="8" w:space="0" w:color="auto"/>
              <w:right w:val="single" w:sz="8" w:space="0" w:color="auto"/>
            </w:tcBorders>
            <w:shd w:val="clear" w:color="000000" w:fill="D8D8D8"/>
            <w:noWrap/>
            <w:vAlign w:val="bottom"/>
          </w:tcPr>
          <w:p w14:paraId="2E5DF500"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r>
      <w:tr w:rsidR="00B76C8D" w:rsidRPr="0030791F" w14:paraId="108B956D"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6827369A" w14:textId="77777777" w:rsidR="00B76C8D" w:rsidRPr="0030791F" w:rsidRDefault="00B76C8D" w:rsidP="00B76C8D">
            <w:pPr>
              <w:rPr>
                <w:rFonts w:asciiTheme="minorHAnsi" w:hAnsiTheme="minorHAnsi"/>
                <w:szCs w:val="23"/>
              </w:rPr>
            </w:pPr>
            <w:r w:rsidRPr="0030791F">
              <w:rPr>
                <w:rFonts w:asciiTheme="minorHAnsi" w:hAnsiTheme="minorHAnsi"/>
                <w:szCs w:val="23"/>
              </w:rPr>
              <w:t>Anatomical Pathology Services</w:t>
            </w:r>
          </w:p>
        </w:tc>
        <w:tc>
          <w:tcPr>
            <w:tcW w:w="1713" w:type="dxa"/>
            <w:tcBorders>
              <w:top w:val="nil"/>
              <w:left w:val="nil"/>
              <w:bottom w:val="nil"/>
              <w:right w:val="nil"/>
            </w:tcBorders>
            <w:shd w:val="clear" w:color="auto" w:fill="auto"/>
            <w:noWrap/>
            <w:vAlign w:val="bottom"/>
          </w:tcPr>
          <w:p w14:paraId="4366A64F" w14:textId="7B66DC87" w:rsidR="00B76C8D" w:rsidRPr="0030791F" w:rsidRDefault="00B76C8D" w:rsidP="00B76C8D">
            <w:pPr>
              <w:ind w:right="19"/>
              <w:jc w:val="center"/>
              <w:rPr>
                <w:rFonts w:asciiTheme="minorHAnsi" w:hAnsiTheme="minorHAnsi"/>
                <w:szCs w:val="23"/>
              </w:rPr>
            </w:pPr>
            <w:r w:rsidRPr="0030791F">
              <w:rPr>
                <w:color w:val="000000"/>
                <w:szCs w:val="23"/>
              </w:rPr>
              <w:t>172</w:t>
            </w:r>
          </w:p>
        </w:tc>
        <w:tc>
          <w:tcPr>
            <w:tcW w:w="1720" w:type="dxa"/>
            <w:tcBorders>
              <w:top w:val="nil"/>
              <w:left w:val="nil"/>
              <w:bottom w:val="nil"/>
              <w:right w:val="nil"/>
            </w:tcBorders>
            <w:shd w:val="clear" w:color="auto" w:fill="auto"/>
            <w:noWrap/>
            <w:vAlign w:val="bottom"/>
          </w:tcPr>
          <w:p w14:paraId="540701E9" w14:textId="342724D9" w:rsidR="00B76C8D" w:rsidRPr="0030791F" w:rsidRDefault="00B76C8D" w:rsidP="00B76C8D">
            <w:pPr>
              <w:tabs>
                <w:tab w:val="left" w:pos="330"/>
              </w:tabs>
              <w:ind w:right="44"/>
              <w:jc w:val="center"/>
              <w:rPr>
                <w:rFonts w:asciiTheme="minorHAnsi" w:hAnsiTheme="minorHAnsi"/>
                <w:szCs w:val="23"/>
              </w:rPr>
            </w:pPr>
            <w:r w:rsidRPr="0030791F">
              <w:rPr>
                <w:color w:val="000000"/>
                <w:szCs w:val="23"/>
              </w:rPr>
              <w:t>290</w:t>
            </w:r>
          </w:p>
        </w:tc>
        <w:tc>
          <w:tcPr>
            <w:tcW w:w="1268" w:type="dxa"/>
            <w:tcBorders>
              <w:top w:val="nil"/>
              <w:left w:val="nil"/>
              <w:bottom w:val="nil"/>
              <w:right w:val="nil"/>
            </w:tcBorders>
            <w:shd w:val="clear" w:color="auto" w:fill="auto"/>
            <w:noWrap/>
            <w:vAlign w:val="bottom"/>
          </w:tcPr>
          <w:p w14:paraId="2BE11FFD" w14:textId="5CBD71C5" w:rsidR="00B76C8D" w:rsidRPr="0030791F" w:rsidRDefault="00B76C8D" w:rsidP="005170E9">
            <w:pPr>
              <w:jc w:val="right"/>
              <w:rPr>
                <w:rFonts w:asciiTheme="minorHAnsi" w:hAnsiTheme="minorHAnsi"/>
                <w:szCs w:val="23"/>
              </w:rPr>
            </w:pPr>
            <w:r w:rsidRPr="0030791F">
              <w:rPr>
                <w:color w:val="000000"/>
                <w:szCs w:val="23"/>
              </w:rPr>
              <w:t>1</w:t>
            </w:r>
          </w:p>
        </w:tc>
        <w:tc>
          <w:tcPr>
            <w:tcW w:w="1268" w:type="dxa"/>
            <w:tcBorders>
              <w:top w:val="nil"/>
              <w:left w:val="nil"/>
              <w:bottom w:val="nil"/>
              <w:right w:val="nil"/>
            </w:tcBorders>
            <w:shd w:val="clear" w:color="auto" w:fill="auto"/>
            <w:noWrap/>
            <w:vAlign w:val="bottom"/>
          </w:tcPr>
          <w:p w14:paraId="7694E64D" w14:textId="6AC283B5" w:rsidR="00B76C8D" w:rsidRPr="0030791F" w:rsidRDefault="00B76C8D" w:rsidP="005170E9">
            <w:pPr>
              <w:jc w:val="right"/>
              <w:rPr>
                <w:rFonts w:asciiTheme="minorHAnsi" w:hAnsiTheme="minorHAnsi"/>
                <w:szCs w:val="23"/>
              </w:rPr>
            </w:pPr>
            <w:r w:rsidRPr="0030791F">
              <w:rPr>
                <w:color w:val="000000"/>
                <w:szCs w:val="23"/>
              </w:rPr>
              <w:t>0.6</w:t>
            </w:r>
          </w:p>
        </w:tc>
        <w:tc>
          <w:tcPr>
            <w:tcW w:w="1268" w:type="dxa"/>
            <w:tcBorders>
              <w:top w:val="nil"/>
              <w:left w:val="nil"/>
              <w:bottom w:val="nil"/>
              <w:right w:val="nil"/>
            </w:tcBorders>
            <w:shd w:val="clear" w:color="auto" w:fill="auto"/>
            <w:noWrap/>
            <w:vAlign w:val="bottom"/>
          </w:tcPr>
          <w:p w14:paraId="49541D6B" w14:textId="43439B3C" w:rsidR="00B76C8D" w:rsidRPr="0030791F" w:rsidRDefault="00B76C8D" w:rsidP="00B76C8D">
            <w:pPr>
              <w:jc w:val="right"/>
              <w:rPr>
                <w:rFonts w:asciiTheme="minorHAnsi" w:hAnsiTheme="minorHAnsi"/>
                <w:szCs w:val="23"/>
              </w:rPr>
            </w:pPr>
            <w:r w:rsidRPr="0030791F">
              <w:rPr>
                <w:color w:val="000000"/>
                <w:szCs w:val="23"/>
              </w:rPr>
              <w:t>287</w:t>
            </w:r>
          </w:p>
        </w:tc>
        <w:tc>
          <w:tcPr>
            <w:tcW w:w="1270" w:type="dxa"/>
            <w:tcBorders>
              <w:top w:val="nil"/>
              <w:left w:val="nil"/>
              <w:bottom w:val="nil"/>
              <w:right w:val="single" w:sz="8" w:space="0" w:color="auto"/>
            </w:tcBorders>
            <w:shd w:val="clear" w:color="auto" w:fill="auto"/>
            <w:noWrap/>
            <w:vAlign w:val="bottom"/>
          </w:tcPr>
          <w:p w14:paraId="3AF97F0B" w14:textId="13A71688" w:rsidR="00B76C8D" w:rsidRPr="0030791F" w:rsidRDefault="00B76C8D" w:rsidP="00B76C8D">
            <w:pPr>
              <w:jc w:val="right"/>
              <w:rPr>
                <w:rFonts w:asciiTheme="minorHAnsi" w:hAnsiTheme="minorHAnsi"/>
                <w:szCs w:val="23"/>
              </w:rPr>
            </w:pPr>
            <w:r w:rsidRPr="0030791F">
              <w:rPr>
                <w:color w:val="000000"/>
                <w:szCs w:val="23"/>
              </w:rPr>
              <w:t>99.0</w:t>
            </w:r>
          </w:p>
        </w:tc>
      </w:tr>
      <w:tr w:rsidR="00B76C8D" w:rsidRPr="0030791F" w14:paraId="2B52E692"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55F03490" w14:textId="77777777" w:rsidR="00B76C8D" w:rsidRPr="0030791F" w:rsidRDefault="00B76C8D" w:rsidP="00B76C8D">
            <w:pPr>
              <w:rPr>
                <w:rFonts w:asciiTheme="minorHAnsi" w:hAnsiTheme="minorHAnsi"/>
                <w:szCs w:val="23"/>
              </w:rPr>
            </w:pPr>
            <w:r w:rsidRPr="0030791F">
              <w:rPr>
                <w:rFonts w:asciiTheme="minorHAnsi" w:hAnsiTheme="minorHAnsi"/>
                <w:szCs w:val="23"/>
              </w:rPr>
              <w:t>Canterbury Health Laboratories</w:t>
            </w:r>
          </w:p>
        </w:tc>
        <w:tc>
          <w:tcPr>
            <w:tcW w:w="1713" w:type="dxa"/>
            <w:tcBorders>
              <w:top w:val="nil"/>
              <w:left w:val="nil"/>
              <w:bottom w:val="nil"/>
              <w:right w:val="nil"/>
            </w:tcBorders>
            <w:shd w:val="clear" w:color="auto" w:fill="auto"/>
            <w:noWrap/>
            <w:vAlign w:val="bottom"/>
          </w:tcPr>
          <w:p w14:paraId="7B1D5A77" w14:textId="0C1808B2" w:rsidR="00B76C8D" w:rsidRPr="0030791F" w:rsidRDefault="00B76C8D" w:rsidP="00B76C8D">
            <w:pPr>
              <w:ind w:right="19"/>
              <w:jc w:val="center"/>
              <w:rPr>
                <w:rFonts w:asciiTheme="minorHAnsi" w:hAnsiTheme="minorHAnsi"/>
                <w:szCs w:val="23"/>
              </w:rPr>
            </w:pPr>
            <w:r w:rsidRPr="0030791F">
              <w:rPr>
                <w:color w:val="000000"/>
                <w:szCs w:val="23"/>
              </w:rPr>
              <w:t>58</w:t>
            </w:r>
          </w:p>
        </w:tc>
        <w:tc>
          <w:tcPr>
            <w:tcW w:w="1720" w:type="dxa"/>
            <w:tcBorders>
              <w:top w:val="nil"/>
              <w:left w:val="nil"/>
              <w:bottom w:val="nil"/>
              <w:right w:val="nil"/>
            </w:tcBorders>
            <w:shd w:val="clear" w:color="auto" w:fill="auto"/>
            <w:noWrap/>
            <w:vAlign w:val="bottom"/>
          </w:tcPr>
          <w:p w14:paraId="3024857C" w14:textId="11124B5D" w:rsidR="00B76C8D" w:rsidRPr="0030791F" w:rsidRDefault="00B76C8D" w:rsidP="00B76C8D">
            <w:pPr>
              <w:tabs>
                <w:tab w:val="left" w:pos="330"/>
              </w:tabs>
              <w:ind w:right="44"/>
              <w:jc w:val="center"/>
              <w:rPr>
                <w:rFonts w:asciiTheme="minorHAnsi" w:hAnsiTheme="minorHAnsi"/>
                <w:szCs w:val="23"/>
              </w:rPr>
            </w:pPr>
            <w:r w:rsidRPr="0030791F">
              <w:rPr>
                <w:color w:val="000000"/>
                <w:szCs w:val="23"/>
              </w:rPr>
              <w:t>168</w:t>
            </w:r>
          </w:p>
        </w:tc>
        <w:tc>
          <w:tcPr>
            <w:tcW w:w="1268" w:type="dxa"/>
            <w:tcBorders>
              <w:top w:val="nil"/>
              <w:left w:val="nil"/>
              <w:bottom w:val="nil"/>
              <w:right w:val="nil"/>
            </w:tcBorders>
            <w:shd w:val="clear" w:color="auto" w:fill="auto"/>
            <w:noWrap/>
            <w:vAlign w:val="bottom"/>
          </w:tcPr>
          <w:p w14:paraId="0421C270" w14:textId="05E1F931" w:rsidR="00B76C8D" w:rsidRPr="0030791F" w:rsidRDefault="00B76C8D" w:rsidP="005170E9">
            <w:pPr>
              <w:jc w:val="right"/>
              <w:rPr>
                <w:rFonts w:asciiTheme="minorHAnsi" w:hAnsiTheme="minorHAnsi"/>
                <w:szCs w:val="23"/>
              </w:rPr>
            </w:pPr>
            <w:r w:rsidRPr="0030791F">
              <w:rPr>
                <w:color w:val="000000"/>
                <w:szCs w:val="23"/>
              </w:rPr>
              <w:t>1</w:t>
            </w:r>
          </w:p>
        </w:tc>
        <w:tc>
          <w:tcPr>
            <w:tcW w:w="1268" w:type="dxa"/>
            <w:tcBorders>
              <w:top w:val="nil"/>
              <w:left w:val="nil"/>
              <w:bottom w:val="nil"/>
              <w:right w:val="nil"/>
            </w:tcBorders>
            <w:shd w:val="clear" w:color="auto" w:fill="auto"/>
            <w:noWrap/>
            <w:vAlign w:val="bottom"/>
          </w:tcPr>
          <w:p w14:paraId="1E2CF4BE" w14:textId="49218E70" w:rsidR="00B76C8D" w:rsidRPr="0030791F" w:rsidRDefault="00B76C8D" w:rsidP="005170E9">
            <w:pPr>
              <w:jc w:val="right"/>
              <w:rPr>
                <w:rFonts w:asciiTheme="minorHAnsi" w:hAnsiTheme="minorHAnsi"/>
                <w:szCs w:val="23"/>
              </w:rPr>
            </w:pPr>
            <w:r w:rsidRPr="0030791F">
              <w:rPr>
                <w:color w:val="000000"/>
                <w:szCs w:val="23"/>
              </w:rPr>
              <w:t>1.7</w:t>
            </w:r>
          </w:p>
        </w:tc>
        <w:tc>
          <w:tcPr>
            <w:tcW w:w="1268" w:type="dxa"/>
            <w:tcBorders>
              <w:top w:val="nil"/>
              <w:left w:val="nil"/>
              <w:bottom w:val="nil"/>
              <w:right w:val="nil"/>
            </w:tcBorders>
            <w:shd w:val="clear" w:color="auto" w:fill="auto"/>
            <w:noWrap/>
            <w:vAlign w:val="bottom"/>
          </w:tcPr>
          <w:p w14:paraId="3DB5DD63" w14:textId="27623D06" w:rsidR="00B76C8D" w:rsidRPr="0030791F" w:rsidRDefault="00B76C8D" w:rsidP="00B76C8D">
            <w:pPr>
              <w:jc w:val="right"/>
              <w:rPr>
                <w:rFonts w:asciiTheme="minorHAnsi" w:hAnsiTheme="minorHAnsi"/>
                <w:szCs w:val="23"/>
              </w:rPr>
            </w:pPr>
            <w:r w:rsidRPr="0030791F">
              <w:rPr>
                <w:color w:val="000000"/>
                <w:szCs w:val="23"/>
              </w:rPr>
              <w:t>162</w:t>
            </w:r>
          </w:p>
        </w:tc>
        <w:tc>
          <w:tcPr>
            <w:tcW w:w="1270" w:type="dxa"/>
            <w:tcBorders>
              <w:top w:val="nil"/>
              <w:left w:val="nil"/>
              <w:bottom w:val="nil"/>
              <w:right w:val="single" w:sz="8" w:space="0" w:color="auto"/>
            </w:tcBorders>
            <w:shd w:val="clear" w:color="auto" w:fill="auto"/>
            <w:noWrap/>
            <w:vAlign w:val="bottom"/>
          </w:tcPr>
          <w:p w14:paraId="04FAF9EF" w14:textId="7ECBDCF4" w:rsidR="00B76C8D" w:rsidRPr="0030791F" w:rsidRDefault="00B76C8D" w:rsidP="00B76C8D">
            <w:pPr>
              <w:jc w:val="right"/>
              <w:rPr>
                <w:rFonts w:asciiTheme="minorHAnsi" w:hAnsiTheme="minorHAnsi"/>
                <w:szCs w:val="23"/>
              </w:rPr>
            </w:pPr>
            <w:r w:rsidRPr="0030791F">
              <w:rPr>
                <w:color w:val="000000"/>
                <w:szCs w:val="23"/>
              </w:rPr>
              <w:t>96.4</w:t>
            </w:r>
          </w:p>
        </w:tc>
      </w:tr>
      <w:tr w:rsidR="00B76C8D" w:rsidRPr="0030791F" w14:paraId="4D6D9EE9"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266430FA" w14:textId="77777777" w:rsidR="00B76C8D" w:rsidRPr="0030791F" w:rsidRDefault="00B76C8D" w:rsidP="00B76C8D">
            <w:pPr>
              <w:rPr>
                <w:rFonts w:asciiTheme="minorHAnsi" w:hAnsiTheme="minorHAnsi"/>
                <w:szCs w:val="23"/>
              </w:rPr>
            </w:pPr>
            <w:r w:rsidRPr="0030791F">
              <w:rPr>
                <w:rFonts w:asciiTheme="minorHAnsi" w:hAnsiTheme="minorHAnsi"/>
                <w:szCs w:val="23"/>
              </w:rPr>
              <w:t>LabPLUS</w:t>
            </w:r>
          </w:p>
        </w:tc>
        <w:tc>
          <w:tcPr>
            <w:tcW w:w="1713" w:type="dxa"/>
            <w:tcBorders>
              <w:top w:val="nil"/>
              <w:left w:val="nil"/>
              <w:bottom w:val="nil"/>
              <w:right w:val="nil"/>
            </w:tcBorders>
            <w:shd w:val="clear" w:color="auto" w:fill="auto"/>
            <w:noWrap/>
            <w:vAlign w:val="bottom"/>
          </w:tcPr>
          <w:p w14:paraId="6CB7BAAA" w14:textId="6DE86B4F" w:rsidR="00B76C8D" w:rsidRPr="0030791F" w:rsidRDefault="00B76C8D" w:rsidP="00B76C8D">
            <w:pPr>
              <w:ind w:right="19"/>
              <w:jc w:val="center"/>
              <w:rPr>
                <w:rFonts w:asciiTheme="minorHAnsi" w:hAnsiTheme="minorHAnsi"/>
                <w:szCs w:val="23"/>
              </w:rPr>
            </w:pPr>
            <w:r w:rsidRPr="0030791F">
              <w:rPr>
                <w:color w:val="000000"/>
                <w:szCs w:val="23"/>
              </w:rPr>
              <w:t>53</w:t>
            </w:r>
          </w:p>
        </w:tc>
        <w:tc>
          <w:tcPr>
            <w:tcW w:w="1720" w:type="dxa"/>
            <w:tcBorders>
              <w:top w:val="nil"/>
              <w:left w:val="nil"/>
              <w:bottom w:val="nil"/>
              <w:right w:val="nil"/>
            </w:tcBorders>
            <w:shd w:val="clear" w:color="auto" w:fill="auto"/>
            <w:noWrap/>
            <w:vAlign w:val="bottom"/>
          </w:tcPr>
          <w:p w14:paraId="5F80EF69" w14:textId="08699A7B" w:rsidR="00B76C8D" w:rsidRPr="0030791F" w:rsidRDefault="00B76C8D" w:rsidP="00B76C8D">
            <w:pPr>
              <w:tabs>
                <w:tab w:val="left" w:pos="330"/>
              </w:tabs>
              <w:ind w:right="44"/>
              <w:jc w:val="center"/>
              <w:rPr>
                <w:rFonts w:asciiTheme="minorHAnsi" w:hAnsiTheme="minorHAnsi"/>
                <w:szCs w:val="23"/>
              </w:rPr>
            </w:pPr>
            <w:r w:rsidRPr="0030791F">
              <w:rPr>
                <w:color w:val="000000"/>
                <w:szCs w:val="23"/>
              </w:rPr>
              <w:t>158</w:t>
            </w:r>
          </w:p>
        </w:tc>
        <w:tc>
          <w:tcPr>
            <w:tcW w:w="1268" w:type="dxa"/>
            <w:tcBorders>
              <w:top w:val="nil"/>
              <w:left w:val="nil"/>
              <w:bottom w:val="nil"/>
              <w:right w:val="nil"/>
            </w:tcBorders>
            <w:shd w:val="clear" w:color="auto" w:fill="auto"/>
            <w:noWrap/>
            <w:vAlign w:val="bottom"/>
          </w:tcPr>
          <w:p w14:paraId="706D7F76" w14:textId="56581FFF" w:rsidR="00B76C8D" w:rsidRPr="0030791F" w:rsidRDefault="00B76C8D" w:rsidP="005170E9">
            <w:pPr>
              <w:jc w:val="right"/>
              <w:rPr>
                <w:rFonts w:asciiTheme="minorHAnsi" w:hAnsiTheme="minorHAnsi"/>
                <w:szCs w:val="23"/>
              </w:rPr>
            </w:pPr>
            <w:r w:rsidRPr="0030791F">
              <w:rPr>
                <w:color w:val="000000"/>
                <w:szCs w:val="23"/>
              </w:rPr>
              <w:t>1</w:t>
            </w:r>
          </w:p>
        </w:tc>
        <w:tc>
          <w:tcPr>
            <w:tcW w:w="1268" w:type="dxa"/>
            <w:tcBorders>
              <w:top w:val="nil"/>
              <w:left w:val="nil"/>
              <w:bottom w:val="nil"/>
              <w:right w:val="nil"/>
            </w:tcBorders>
            <w:shd w:val="clear" w:color="auto" w:fill="auto"/>
            <w:noWrap/>
            <w:vAlign w:val="bottom"/>
          </w:tcPr>
          <w:p w14:paraId="33BFB66C" w14:textId="0DD06623" w:rsidR="00B76C8D" w:rsidRPr="0030791F" w:rsidRDefault="00B76C8D" w:rsidP="005170E9">
            <w:pPr>
              <w:jc w:val="right"/>
              <w:rPr>
                <w:rFonts w:asciiTheme="minorHAnsi" w:hAnsiTheme="minorHAnsi"/>
                <w:szCs w:val="23"/>
              </w:rPr>
            </w:pPr>
            <w:r w:rsidRPr="0030791F">
              <w:rPr>
                <w:color w:val="000000"/>
                <w:szCs w:val="23"/>
              </w:rPr>
              <w:t>1.9</w:t>
            </w:r>
          </w:p>
        </w:tc>
        <w:tc>
          <w:tcPr>
            <w:tcW w:w="1268" w:type="dxa"/>
            <w:tcBorders>
              <w:top w:val="nil"/>
              <w:left w:val="nil"/>
              <w:bottom w:val="nil"/>
              <w:right w:val="nil"/>
            </w:tcBorders>
            <w:shd w:val="clear" w:color="auto" w:fill="auto"/>
            <w:noWrap/>
            <w:vAlign w:val="bottom"/>
          </w:tcPr>
          <w:p w14:paraId="5CC61E15" w14:textId="0EEB00CB" w:rsidR="00B76C8D" w:rsidRPr="0030791F" w:rsidRDefault="00B76C8D" w:rsidP="00B76C8D">
            <w:pPr>
              <w:jc w:val="right"/>
              <w:rPr>
                <w:rFonts w:asciiTheme="minorHAnsi" w:hAnsiTheme="minorHAnsi"/>
                <w:szCs w:val="23"/>
              </w:rPr>
            </w:pPr>
            <w:r w:rsidRPr="0030791F">
              <w:rPr>
                <w:color w:val="000000"/>
                <w:szCs w:val="23"/>
              </w:rPr>
              <w:t>155</w:t>
            </w:r>
          </w:p>
        </w:tc>
        <w:tc>
          <w:tcPr>
            <w:tcW w:w="1270" w:type="dxa"/>
            <w:tcBorders>
              <w:top w:val="nil"/>
              <w:left w:val="nil"/>
              <w:bottom w:val="nil"/>
              <w:right w:val="single" w:sz="8" w:space="0" w:color="auto"/>
            </w:tcBorders>
            <w:shd w:val="clear" w:color="auto" w:fill="auto"/>
            <w:noWrap/>
            <w:vAlign w:val="bottom"/>
          </w:tcPr>
          <w:p w14:paraId="377CE518" w14:textId="688A2870" w:rsidR="00B76C8D" w:rsidRPr="0030791F" w:rsidRDefault="00B76C8D" w:rsidP="00B76C8D">
            <w:pPr>
              <w:jc w:val="right"/>
              <w:rPr>
                <w:rFonts w:asciiTheme="minorHAnsi" w:hAnsiTheme="minorHAnsi"/>
                <w:szCs w:val="23"/>
              </w:rPr>
            </w:pPr>
            <w:r w:rsidRPr="0030791F">
              <w:rPr>
                <w:color w:val="000000"/>
                <w:szCs w:val="23"/>
              </w:rPr>
              <w:t>98.1</w:t>
            </w:r>
          </w:p>
        </w:tc>
      </w:tr>
      <w:tr w:rsidR="00B76C8D" w:rsidRPr="0030791F" w14:paraId="244E0424"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01763EA5" w14:textId="77777777" w:rsidR="00B76C8D" w:rsidRPr="0030791F" w:rsidRDefault="00B76C8D" w:rsidP="00B76C8D">
            <w:pPr>
              <w:rPr>
                <w:rFonts w:asciiTheme="minorHAnsi" w:hAnsiTheme="minorHAnsi"/>
                <w:szCs w:val="23"/>
              </w:rPr>
            </w:pPr>
            <w:r w:rsidRPr="0030791F">
              <w:rPr>
                <w:rFonts w:asciiTheme="minorHAnsi" w:hAnsiTheme="minorHAnsi"/>
                <w:szCs w:val="23"/>
              </w:rPr>
              <w:t>Medlab Central Ltd.</w:t>
            </w:r>
          </w:p>
        </w:tc>
        <w:tc>
          <w:tcPr>
            <w:tcW w:w="1713" w:type="dxa"/>
            <w:tcBorders>
              <w:top w:val="nil"/>
              <w:left w:val="nil"/>
              <w:bottom w:val="nil"/>
              <w:right w:val="nil"/>
            </w:tcBorders>
            <w:shd w:val="clear" w:color="auto" w:fill="auto"/>
            <w:noWrap/>
            <w:vAlign w:val="bottom"/>
          </w:tcPr>
          <w:p w14:paraId="304DE5EE" w14:textId="173E2F79" w:rsidR="00B76C8D" w:rsidRPr="0030791F" w:rsidRDefault="00B76C8D" w:rsidP="00B76C8D">
            <w:pPr>
              <w:ind w:right="19"/>
              <w:jc w:val="center"/>
              <w:rPr>
                <w:rFonts w:asciiTheme="minorHAnsi" w:hAnsiTheme="minorHAnsi"/>
                <w:szCs w:val="23"/>
              </w:rPr>
            </w:pPr>
            <w:r w:rsidRPr="0030791F">
              <w:rPr>
                <w:color w:val="000000"/>
                <w:szCs w:val="23"/>
              </w:rPr>
              <w:t>86</w:t>
            </w:r>
          </w:p>
        </w:tc>
        <w:tc>
          <w:tcPr>
            <w:tcW w:w="1720" w:type="dxa"/>
            <w:tcBorders>
              <w:top w:val="nil"/>
              <w:left w:val="nil"/>
              <w:bottom w:val="nil"/>
              <w:right w:val="nil"/>
            </w:tcBorders>
            <w:shd w:val="clear" w:color="auto" w:fill="auto"/>
            <w:noWrap/>
            <w:vAlign w:val="bottom"/>
          </w:tcPr>
          <w:p w14:paraId="377AB8D3" w14:textId="47B0062E" w:rsidR="00B76C8D" w:rsidRPr="0030791F" w:rsidRDefault="00B76C8D" w:rsidP="00B76C8D">
            <w:pPr>
              <w:tabs>
                <w:tab w:val="left" w:pos="330"/>
              </w:tabs>
              <w:ind w:right="44"/>
              <w:jc w:val="center"/>
              <w:rPr>
                <w:rFonts w:asciiTheme="minorHAnsi" w:hAnsiTheme="minorHAnsi"/>
                <w:szCs w:val="23"/>
              </w:rPr>
            </w:pPr>
            <w:r w:rsidRPr="0030791F">
              <w:rPr>
                <w:color w:val="000000"/>
                <w:szCs w:val="23"/>
              </w:rPr>
              <w:t>133</w:t>
            </w:r>
          </w:p>
        </w:tc>
        <w:tc>
          <w:tcPr>
            <w:tcW w:w="1268" w:type="dxa"/>
            <w:tcBorders>
              <w:top w:val="nil"/>
              <w:left w:val="nil"/>
              <w:bottom w:val="nil"/>
              <w:right w:val="nil"/>
            </w:tcBorders>
            <w:shd w:val="clear" w:color="auto" w:fill="auto"/>
            <w:noWrap/>
            <w:vAlign w:val="bottom"/>
          </w:tcPr>
          <w:p w14:paraId="7A114211" w14:textId="46E9E8A7" w:rsidR="00B76C8D" w:rsidRPr="0030791F" w:rsidRDefault="00B76C8D" w:rsidP="005170E9">
            <w:pPr>
              <w:jc w:val="right"/>
              <w:rPr>
                <w:rFonts w:asciiTheme="minorHAnsi" w:hAnsiTheme="minorHAnsi"/>
                <w:szCs w:val="23"/>
              </w:rPr>
            </w:pPr>
            <w:r w:rsidRPr="0030791F">
              <w:rPr>
                <w:color w:val="000000"/>
                <w:szCs w:val="23"/>
              </w:rPr>
              <w:t>1</w:t>
            </w:r>
          </w:p>
        </w:tc>
        <w:tc>
          <w:tcPr>
            <w:tcW w:w="1268" w:type="dxa"/>
            <w:tcBorders>
              <w:top w:val="nil"/>
              <w:left w:val="nil"/>
              <w:bottom w:val="nil"/>
              <w:right w:val="nil"/>
            </w:tcBorders>
            <w:shd w:val="clear" w:color="auto" w:fill="auto"/>
            <w:noWrap/>
            <w:vAlign w:val="bottom"/>
          </w:tcPr>
          <w:p w14:paraId="03206C62" w14:textId="168F359F" w:rsidR="00B76C8D" w:rsidRPr="0030791F" w:rsidRDefault="00B76C8D" w:rsidP="005170E9">
            <w:pPr>
              <w:jc w:val="right"/>
              <w:rPr>
                <w:rFonts w:asciiTheme="minorHAnsi" w:hAnsiTheme="minorHAnsi"/>
                <w:szCs w:val="23"/>
              </w:rPr>
            </w:pPr>
            <w:r w:rsidRPr="0030791F">
              <w:rPr>
                <w:color w:val="000000"/>
                <w:szCs w:val="23"/>
              </w:rPr>
              <w:t>1.2</w:t>
            </w:r>
          </w:p>
        </w:tc>
        <w:tc>
          <w:tcPr>
            <w:tcW w:w="1268" w:type="dxa"/>
            <w:tcBorders>
              <w:top w:val="nil"/>
              <w:left w:val="nil"/>
              <w:bottom w:val="nil"/>
              <w:right w:val="nil"/>
            </w:tcBorders>
            <w:shd w:val="clear" w:color="auto" w:fill="auto"/>
            <w:noWrap/>
            <w:vAlign w:val="bottom"/>
          </w:tcPr>
          <w:p w14:paraId="0DEA95CA" w14:textId="0F08DE45" w:rsidR="00B76C8D" w:rsidRPr="0030791F" w:rsidRDefault="00B76C8D" w:rsidP="00B76C8D">
            <w:pPr>
              <w:jc w:val="right"/>
              <w:rPr>
                <w:rFonts w:asciiTheme="minorHAnsi" w:hAnsiTheme="minorHAnsi"/>
                <w:szCs w:val="23"/>
              </w:rPr>
            </w:pPr>
            <w:r w:rsidRPr="0030791F">
              <w:rPr>
                <w:color w:val="000000"/>
                <w:szCs w:val="23"/>
              </w:rPr>
              <w:t>125</w:t>
            </w:r>
          </w:p>
        </w:tc>
        <w:tc>
          <w:tcPr>
            <w:tcW w:w="1270" w:type="dxa"/>
            <w:tcBorders>
              <w:top w:val="nil"/>
              <w:left w:val="nil"/>
              <w:bottom w:val="nil"/>
              <w:right w:val="single" w:sz="8" w:space="0" w:color="auto"/>
            </w:tcBorders>
            <w:shd w:val="clear" w:color="auto" w:fill="auto"/>
            <w:noWrap/>
            <w:vAlign w:val="bottom"/>
          </w:tcPr>
          <w:p w14:paraId="7B8123F9" w14:textId="6243B7CF" w:rsidR="00B76C8D" w:rsidRPr="0030791F" w:rsidRDefault="00B76C8D" w:rsidP="00B76C8D">
            <w:pPr>
              <w:jc w:val="right"/>
              <w:rPr>
                <w:rFonts w:asciiTheme="minorHAnsi" w:hAnsiTheme="minorHAnsi"/>
                <w:szCs w:val="23"/>
              </w:rPr>
            </w:pPr>
            <w:r w:rsidRPr="0030791F">
              <w:rPr>
                <w:color w:val="000000"/>
                <w:szCs w:val="23"/>
              </w:rPr>
              <w:t>94.0</w:t>
            </w:r>
          </w:p>
        </w:tc>
      </w:tr>
      <w:tr w:rsidR="00B76C8D" w:rsidRPr="0030791F" w14:paraId="4146FD36"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60019625" w14:textId="77777777" w:rsidR="00B76C8D" w:rsidRPr="0030791F" w:rsidRDefault="00B76C8D" w:rsidP="00B76C8D">
            <w:pPr>
              <w:rPr>
                <w:rFonts w:asciiTheme="minorHAnsi" w:hAnsiTheme="minorHAnsi"/>
                <w:szCs w:val="23"/>
              </w:rPr>
            </w:pPr>
            <w:r w:rsidRPr="0030791F">
              <w:rPr>
                <w:rFonts w:asciiTheme="minorHAnsi" w:hAnsiTheme="minorHAnsi"/>
                <w:szCs w:val="23"/>
              </w:rPr>
              <w:t>Pathlab</w:t>
            </w:r>
          </w:p>
        </w:tc>
        <w:tc>
          <w:tcPr>
            <w:tcW w:w="1713" w:type="dxa"/>
            <w:tcBorders>
              <w:top w:val="nil"/>
              <w:left w:val="nil"/>
              <w:bottom w:val="nil"/>
              <w:right w:val="nil"/>
            </w:tcBorders>
            <w:shd w:val="clear" w:color="auto" w:fill="auto"/>
            <w:noWrap/>
            <w:vAlign w:val="bottom"/>
          </w:tcPr>
          <w:p w14:paraId="37E9E4B4" w14:textId="5AEF699F" w:rsidR="00B76C8D" w:rsidRPr="0030791F" w:rsidRDefault="00B76C8D" w:rsidP="00B76C8D">
            <w:pPr>
              <w:ind w:right="19"/>
              <w:jc w:val="center"/>
              <w:rPr>
                <w:rFonts w:asciiTheme="minorHAnsi" w:hAnsiTheme="minorHAnsi"/>
                <w:szCs w:val="23"/>
              </w:rPr>
            </w:pPr>
            <w:r w:rsidRPr="0030791F">
              <w:rPr>
                <w:color w:val="000000"/>
                <w:szCs w:val="23"/>
              </w:rPr>
              <w:t>96</w:t>
            </w:r>
          </w:p>
        </w:tc>
        <w:tc>
          <w:tcPr>
            <w:tcW w:w="1720" w:type="dxa"/>
            <w:tcBorders>
              <w:top w:val="nil"/>
              <w:left w:val="nil"/>
              <w:bottom w:val="nil"/>
              <w:right w:val="nil"/>
            </w:tcBorders>
            <w:shd w:val="clear" w:color="auto" w:fill="auto"/>
            <w:noWrap/>
            <w:vAlign w:val="bottom"/>
          </w:tcPr>
          <w:p w14:paraId="22F7B05F" w14:textId="2DB3E868" w:rsidR="00B76C8D" w:rsidRPr="0030791F" w:rsidRDefault="00B76C8D" w:rsidP="00B76C8D">
            <w:pPr>
              <w:tabs>
                <w:tab w:val="left" w:pos="330"/>
              </w:tabs>
              <w:ind w:right="44"/>
              <w:jc w:val="center"/>
              <w:rPr>
                <w:rFonts w:asciiTheme="minorHAnsi" w:hAnsiTheme="minorHAnsi"/>
                <w:szCs w:val="23"/>
              </w:rPr>
            </w:pPr>
            <w:r w:rsidRPr="0030791F">
              <w:rPr>
                <w:color w:val="000000"/>
                <w:szCs w:val="23"/>
              </w:rPr>
              <w:t>247</w:t>
            </w:r>
          </w:p>
        </w:tc>
        <w:tc>
          <w:tcPr>
            <w:tcW w:w="1268" w:type="dxa"/>
            <w:tcBorders>
              <w:top w:val="nil"/>
              <w:left w:val="nil"/>
              <w:bottom w:val="nil"/>
              <w:right w:val="nil"/>
            </w:tcBorders>
            <w:shd w:val="clear" w:color="auto" w:fill="auto"/>
            <w:noWrap/>
            <w:vAlign w:val="bottom"/>
          </w:tcPr>
          <w:p w14:paraId="13360455" w14:textId="69E7A9FB" w:rsidR="00B76C8D" w:rsidRPr="0030791F" w:rsidRDefault="00B76C8D" w:rsidP="005170E9">
            <w:pPr>
              <w:jc w:val="right"/>
              <w:rPr>
                <w:rFonts w:asciiTheme="minorHAnsi" w:hAnsiTheme="minorHAnsi"/>
                <w:szCs w:val="23"/>
              </w:rPr>
            </w:pPr>
            <w:r w:rsidRPr="0030791F">
              <w:rPr>
                <w:color w:val="000000"/>
                <w:szCs w:val="23"/>
              </w:rPr>
              <w:t>1</w:t>
            </w:r>
          </w:p>
        </w:tc>
        <w:tc>
          <w:tcPr>
            <w:tcW w:w="1268" w:type="dxa"/>
            <w:tcBorders>
              <w:top w:val="nil"/>
              <w:left w:val="nil"/>
              <w:bottom w:val="nil"/>
              <w:right w:val="nil"/>
            </w:tcBorders>
            <w:shd w:val="clear" w:color="auto" w:fill="auto"/>
            <w:noWrap/>
            <w:vAlign w:val="bottom"/>
          </w:tcPr>
          <w:p w14:paraId="1A50DFDD" w14:textId="7770F7F8" w:rsidR="00B76C8D" w:rsidRPr="0030791F" w:rsidRDefault="00B76C8D" w:rsidP="005170E9">
            <w:pPr>
              <w:jc w:val="right"/>
              <w:rPr>
                <w:rFonts w:asciiTheme="minorHAnsi" w:hAnsiTheme="minorHAnsi"/>
                <w:szCs w:val="23"/>
              </w:rPr>
            </w:pPr>
            <w:r w:rsidRPr="0030791F">
              <w:rPr>
                <w:color w:val="000000"/>
                <w:szCs w:val="23"/>
              </w:rPr>
              <w:t>1.0</w:t>
            </w:r>
          </w:p>
        </w:tc>
        <w:tc>
          <w:tcPr>
            <w:tcW w:w="1268" w:type="dxa"/>
            <w:tcBorders>
              <w:top w:val="nil"/>
              <w:left w:val="nil"/>
              <w:bottom w:val="nil"/>
              <w:right w:val="nil"/>
            </w:tcBorders>
            <w:shd w:val="clear" w:color="auto" w:fill="auto"/>
            <w:noWrap/>
            <w:vAlign w:val="bottom"/>
          </w:tcPr>
          <w:p w14:paraId="2BA8D07E" w14:textId="43E5D39D" w:rsidR="00B76C8D" w:rsidRPr="0030791F" w:rsidRDefault="00B76C8D" w:rsidP="00B76C8D">
            <w:pPr>
              <w:jc w:val="right"/>
              <w:rPr>
                <w:rFonts w:asciiTheme="minorHAnsi" w:hAnsiTheme="minorHAnsi"/>
                <w:szCs w:val="23"/>
              </w:rPr>
            </w:pPr>
            <w:r w:rsidRPr="0030791F">
              <w:rPr>
                <w:color w:val="000000"/>
                <w:szCs w:val="23"/>
              </w:rPr>
              <w:t>243</w:t>
            </w:r>
          </w:p>
        </w:tc>
        <w:tc>
          <w:tcPr>
            <w:tcW w:w="1270" w:type="dxa"/>
            <w:tcBorders>
              <w:top w:val="nil"/>
              <w:left w:val="nil"/>
              <w:bottom w:val="nil"/>
              <w:right w:val="single" w:sz="8" w:space="0" w:color="auto"/>
            </w:tcBorders>
            <w:shd w:val="clear" w:color="auto" w:fill="auto"/>
            <w:noWrap/>
            <w:vAlign w:val="bottom"/>
          </w:tcPr>
          <w:p w14:paraId="065335E3" w14:textId="62F404E0" w:rsidR="00B76C8D" w:rsidRPr="0030791F" w:rsidRDefault="00B76C8D" w:rsidP="00B76C8D">
            <w:pPr>
              <w:jc w:val="right"/>
              <w:rPr>
                <w:rFonts w:asciiTheme="minorHAnsi" w:hAnsiTheme="minorHAnsi"/>
                <w:szCs w:val="23"/>
              </w:rPr>
            </w:pPr>
            <w:r w:rsidRPr="0030791F">
              <w:rPr>
                <w:color w:val="000000"/>
                <w:szCs w:val="23"/>
              </w:rPr>
              <w:t>98.4</w:t>
            </w:r>
          </w:p>
        </w:tc>
      </w:tr>
      <w:tr w:rsidR="00B76C8D" w:rsidRPr="0030791F" w14:paraId="0BD48DC9"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5B6CDFDA" w14:textId="77777777" w:rsidR="00B76C8D" w:rsidRPr="0030791F" w:rsidRDefault="00B76C8D" w:rsidP="00B76C8D">
            <w:pPr>
              <w:rPr>
                <w:rFonts w:asciiTheme="minorHAnsi" w:hAnsiTheme="minorHAnsi"/>
                <w:szCs w:val="23"/>
              </w:rPr>
            </w:pPr>
            <w:r w:rsidRPr="0030791F">
              <w:rPr>
                <w:rFonts w:asciiTheme="minorHAnsi" w:hAnsiTheme="minorHAnsi"/>
                <w:szCs w:val="23"/>
              </w:rPr>
              <w:t>Southern Community Laboratories</w:t>
            </w:r>
          </w:p>
        </w:tc>
        <w:tc>
          <w:tcPr>
            <w:tcW w:w="1713" w:type="dxa"/>
            <w:tcBorders>
              <w:top w:val="nil"/>
              <w:left w:val="nil"/>
              <w:bottom w:val="nil"/>
              <w:right w:val="nil"/>
            </w:tcBorders>
            <w:shd w:val="clear" w:color="auto" w:fill="auto"/>
            <w:noWrap/>
            <w:vAlign w:val="bottom"/>
          </w:tcPr>
          <w:p w14:paraId="7AD482DC" w14:textId="466BF338" w:rsidR="00B76C8D" w:rsidRPr="0030791F" w:rsidRDefault="00B76C8D" w:rsidP="00B76C8D">
            <w:pPr>
              <w:ind w:right="19"/>
              <w:jc w:val="center"/>
              <w:rPr>
                <w:rFonts w:asciiTheme="minorHAnsi" w:hAnsiTheme="minorHAnsi"/>
                <w:szCs w:val="23"/>
              </w:rPr>
            </w:pPr>
            <w:r w:rsidRPr="0030791F">
              <w:rPr>
                <w:color w:val="000000"/>
                <w:szCs w:val="23"/>
              </w:rPr>
              <w:t>189</w:t>
            </w:r>
          </w:p>
        </w:tc>
        <w:tc>
          <w:tcPr>
            <w:tcW w:w="1720" w:type="dxa"/>
            <w:tcBorders>
              <w:top w:val="nil"/>
              <w:left w:val="nil"/>
              <w:bottom w:val="nil"/>
              <w:right w:val="nil"/>
            </w:tcBorders>
            <w:shd w:val="clear" w:color="auto" w:fill="auto"/>
            <w:noWrap/>
            <w:vAlign w:val="bottom"/>
          </w:tcPr>
          <w:p w14:paraId="45AD3BDD" w14:textId="365E9020" w:rsidR="00B76C8D" w:rsidRPr="0030791F" w:rsidRDefault="00B76C8D" w:rsidP="00B76C8D">
            <w:pPr>
              <w:tabs>
                <w:tab w:val="left" w:pos="330"/>
              </w:tabs>
              <w:ind w:right="44"/>
              <w:jc w:val="center"/>
              <w:rPr>
                <w:rFonts w:asciiTheme="minorHAnsi" w:hAnsiTheme="minorHAnsi"/>
                <w:szCs w:val="23"/>
              </w:rPr>
            </w:pPr>
            <w:r w:rsidRPr="0030791F">
              <w:rPr>
                <w:color w:val="000000"/>
                <w:szCs w:val="23"/>
              </w:rPr>
              <w:t>360</w:t>
            </w:r>
          </w:p>
        </w:tc>
        <w:tc>
          <w:tcPr>
            <w:tcW w:w="1268" w:type="dxa"/>
            <w:tcBorders>
              <w:top w:val="nil"/>
              <w:left w:val="nil"/>
              <w:bottom w:val="nil"/>
              <w:right w:val="nil"/>
            </w:tcBorders>
            <w:shd w:val="clear" w:color="auto" w:fill="auto"/>
            <w:noWrap/>
            <w:vAlign w:val="bottom"/>
          </w:tcPr>
          <w:p w14:paraId="21DE7690" w14:textId="64CBDADD" w:rsidR="00B76C8D" w:rsidRPr="0030791F" w:rsidRDefault="00B76C8D" w:rsidP="005170E9">
            <w:pPr>
              <w:jc w:val="right"/>
              <w:rPr>
                <w:rFonts w:asciiTheme="minorHAnsi" w:hAnsiTheme="minorHAnsi"/>
                <w:szCs w:val="23"/>
              </w:rPr>
            </w:pPr>
            <w:r w:rsidRPr="0030791F">
              <w:rPr>
                <w:color w:val="000000"/>
                <w:szCs w:val="23"/>
              </w:rPr>
              <w:t>3</w:t>
            </w:r>
          </w:p>
        </w:tc>
        <w:tc>
          <w:tcPr>
            <w:tcW w:w="1268" w:type="dxa"/>
            <w:tcBorders>
              <w:top w:val="nil"/>
              <w:left w:val="nil"/>
              <w:bottom w:val="nil"/>
              <w:right w:val="nil"/>
            </w:tcBorders>
            <w:shd w:val="clear" w:color="auto" w:fill="auto"/>
            <w:noWrap/>
            <w:vAlign w:val="bottom"/>
          </w:tcPr>
          <w:p w14:paraId="6E772DA7" w14:textId="7B9835CF" w:rsidR="00B76C8D" w:rsidRPr="0030791F" w:rsidRDefault="00B76C8D" w:rsidP="005170E9">
            <w:pPr>
              <w:jc w:val="right"/>
              <w:rPr>
                <w:rFonts w:asciiTheme="minorHAnsi" w:hAnsiTheme="minorHAnsi"/>
                <w:szCs w:val="23"/>
              </w:rPr>
            </w:pPr>
            <w:r w:rsidRPr="0030791F">
              <w:rPr>
                <w:color w:val="000000"/>
                <w:szCs w:val="23"/>
              </w:rPr>
              <w:t>1.6</w:t>
            </w:r>
          </w:p>
        </w:tc>
        <w:tc>
          <w:tcPr>
            <w:tcW w:w="1268" w:type="dxa"/>
            <w:tcBorders>
              <w:top w:val="nil"/>
              <w:left w:val="nil"/>
              <w:bottom w:val="nil"/>
              <w:right w:val="nil"/>
            </w:tcBorders>
            <w:shd w:val="clear" w:color="auto" w:fill="auto"/>
            <w:noWrap/>
            <w:vAlign w:val="bottom"/>
          </w:tcPr>
          <w:p w14:paraId="6D1F5A79" w14:textId="19554B20" w:rsidR="00B76C8D" w:rsidRPr="0030791F" w:rsidRDefault="00B76C8D" w:rsidP="00B76C8D">
            <w:pPr>
              <w:jc w:val="right"/>
              <w:rPr>
                <w:rFonts w:asciiTheme="minorHAnsi" w:hAnsiTheme="minorHAnsi"/>
                <w:szCs w:val="23"/>
              </w:rPr>
            </w:pPr>
            <w:r w:rsidRPr="0030791F">
              <w:rPr>
                <w:color w:val="000000"/>
                <w:szCs w:val="23"/>
              </w:rPr>
              <w:t>353</w:t>
            </w:r>
          </w:p>
        </w:tc>
        <w:tc>
          <w:tcPr>
            <w:tcW w:w="1270" w:type="dxa"/>
            <w:tcBorders>
              <w:top w:val="nil"/>
              <w:left w:val="nil"/>
              <w:bottom w:val="nil"/>
              <w:right w:val="single" w:sz="8" w:space="0" w:color="auto"/>
            </w:tcBorders>
            <w:shd w:val="clear" w:color="auto" w:fill="auto"/>
            <w:noWrap/>
            <w:vAlign w:val="bottom"/>
          </w:tcPr>
          <w:p w14:paraId="66DEC911" w14:textId="782FC717" w:rsidR="00B76C8D" w:rsidRPr="0030791F" w:rsidRDefault="00B76C8D" w:rsidP="00B76C8D">
            <w:pPr>
              <w:jc w:val="right"/>
              <w:rPr>
                <w:rFonts w:asciiTheme="minorHAnsi" w:hAnsiTheme="minorHAnsi"/>
                <w:szCs w:val="23"/>
              </w:rPr>
            </w:pPr>
            <w:r w:rsidRPr="0030791F">
              <w:rPr>
                <w:color w:val="000000"/>
                <w:szCs w:val="23"/>
              </w:rPr>
              <w:t>98.1</w:t>
            </w:r>
          </w:p>
        </w:tc>
      </w:tr>
      <w:tr w:rsidR="00B76C8D" w:rsidRPr="0030791F" w14:paraId="3A18370A" w14:textId="77777777" w:rsidTr="00576432">
        <w:trPr>
          <w:trHeight w:val="315"/>
        </w:trPr>
        <w:tc>
          <w:tcPr>
            <w:tcW w:w="3694" w:type="dxa"/>
            <w:tcBorders>
              <w:top w:val="nil"/>
              <w:left w:val="single" w:sz="8" w:space="0" w:color="auto"/>
              <w:bottom w:val="single" w:sz="8" w:space="0" w:color="auto"/>
              <w:right w:val="nil"/>
            </w:tcBorders>
            <w:shd w:val="clear" w:color="auto" w:fill="auto"/>
            <w:noWrap/>
            <w:vAlign w:val="bottom"/>
          </w:tcPr>
          <w:p w14:paraId="74500E1D" w14:textId="77777777" w:rsidR="00B76C8D" w:rsidRPr="0030791F" w:rsidRDefault="00B76C8D" w:rsidP="00B76C8D">
            <w:pPr>
              <w:rPr>
                <w:rFonts w:asciiTheme="minorHAnsi" w:hAnsiTheme="minorHAnsi"/>
                <w:b/>
                <w:bCs/>
                <w:szCs w:val="23"/>
              </w:rPr>
            </w:pPr>
            <w:r w:rsidRPr="0030791F">
              <w:rPr>
                <w:rFonts w:asciiTheme="minorHAnsi" w:hAnsiTheme="minorHAnsi"/>
                <w:b/>
                <w:bCs/>
                <w:szCs w:val="23"/>
              </w:rPr>
              <w:t>Total</w:t>
            </w:r>
          </w:p>
        </w:tc>
        <w:tc>
          <w:tcPr>
            <w:tcW w:w="1713" w:type="dxa"/>
            <w:tcBorders>
              <w:top w:val="nil"/>
              <w:left w:val="nil"/>
              <w:bottom w:val="single" w:sz="8" w:space="0" w:color="auto"/>
              <w:right w:val="nil"/>
            </w:tcBorders>
            <w:shd w:val="clear" w:color="auto" w:fill="auto"/>
            <w:noWrap/>
            <w:vAlign w:val="bottom"/>
          </w:tcPr>
          <w:p w14:paraId="3E3A7448" w14:textId="5BF5AD99" w:rsidR="00B76C8D" w:rsidRPr="0030791F" w:rsidRDefault="00B76C8D" w:rsidP="00B76C8D">
            <w:pPr>
              <w:ind w:right="19"/>
              <w:jc w:val="center"/>
              <w:rPr>
                <w:rFonts w:asciiTheme="minorHAnsi" w:hAnsiTheme="minorHAnsi"/>
                <w:b/>
                <w:bCs/>
                <w:szCs w:val="23"/>
              </w:rPr>
            </w:pPr>
            <w:r w:rsidRPr="0030791F">
              <w:rPr>
                <w:b/>
                <w:bCs/>
                <w:color w:val="000000"/>
                <w:szCs w:val="23"/>
              </w:rPr>
              <w:t>654</w:t>
            </w:r>
          </w:p>
        </w:tc>
        <w:tc>
          <w:tcPr>
            <w:tcW w:w="1720" w:type="dxa"/>
            <w:tcBorders>
              <w:top w:val="nil"/>
              <w:left w:val="nil"/>
              <w:bottom w:val="single" w:sz="8" w:space="0" w:color="auto"/>
              <w:right w:val="nil"/>
            </w:tcBorders>
            <w:shd w:val="clear" w:color="auto" w:fill="auto"/>
            <w:noWrap/>
            <w:vAlign w:val="bottom"/>
          </w:tcPr>
          <w:p w14:paraId="638BD0D6" w14:textId="7B11A450" w:rsidR="00B76C8D" w:rsidRPr="0030791F" w:rsidRDefault="00B76C8D" w:rsidP="00B76C8D">
            <w:pPr>
              <w:tabs>
                <w:tab w:val="left" w:pos="330"/>
              </w:tabs>
              <w:ind w:right="44"/>
              <w:jc w:val="center"/>
              <w:rPr>
                <w:rFonts w:asciiTheme="minorHAnsi" w:hAnsiTheme="minorHAnsi"/>
                <w:b/>
                <w:bCs/>
                <w:szCs w:val="23"/>
              </w:rPr>
            </w:pPr>
            <w:r w:rsidRPr="0030791F">
              <w:rPr>
                <w:b/>
                <w:bCs/>
                <w:color w:val="000000"/>
                <w:szCs w:val="23"/>
              </w:rPr>
              <w:t>1,356</w:t>
            </w:r>
          </w:p>
        </w:tc>
        <w:tc>
          <w:tcPr>
            <w:tcW w:w="1268" w:type="dxa"/>
            <w:tcBorders>
              <w:top w:val="nil"/>
              <w:left w:val="nil"/>
              <w:bottom w:val="single" w:sz="8" w:space="0" w:color="auto"/>
              <w:right w:val="nil"/>
            </w:tcBorders>
            <w:shd w:val="clear" w:color="auto" w:fill="auto"/>
            <w:noWrap/>
            <w:vAlign w:val="bottom"/>
          </w:tcPr>
          <w:p w14:paraId="05D7840D" w14:textId="6ED99A2E" w:rsidR="00B76C8D" w:rsidRPr="0030791F" w:rsidRDefault="00B76C8D" w:rsidP="005170E9">
            <w:pPr>
              <w:jc w:val="right"/>
              <w:rPr>
                <w:rFonts w:asciiTheme="minorHAnsi" w:hAnsiTheme="minorHAnsi"/>
                <w:b/>
                <w:bCs/>
                <w:szCs w:val="23"/>
              </w:rPr>
            </w:pPr>
            <w:r w:rsidRPr="0030791F">
              <w:rPr>
                <w:b/>
                <w:bCs/>
                <w:color w:val="000000"/>
                <w:szCs w:val="23"/>
              </w:rPr>
              <w:t>8</w:t>
            </w:r>
          </w:p>
        </w:tc>
        <w:tc>
          <w:tcPr>
            <w:tcW w:w="1268" w:type="dxa"/>
            <w:tcBorders>
              <w:top w:val="nil"/>
              <w:left w:val="nil"/>
              <w:bottom w:val="single" w:sz="8" w:space="0" w:color="auto"/>
              <w:right w:val="nil"/>
            </w:tcBorders>
            <w:shd w:val="clear" w:color="auto" w:fill="auto"/>
            <w:noWrap/>
            <w:vAlign w:val="bottom"/>
          </w:tcPr>
          <w:p w14:paraId="37F1A630" w14:textId="2CFCC023" w:rsidR="00B76C8D" w:rsidRPr="0030791F" w:rsidRDefault="00B76C8D" w:rsidP="005170E9">
            <w:pPr>
              <w:jc w:val="right"/>
              <w:rPr>
                <w:rFonts w:asciiTheme="minorHAnsi" w:hAnsiTheme="minorHAnsi"/>
                <w:b/>
                <w:bCs/>
                <w:szCs w:val="23"/>
              </w:rPr>
            </w:pPr>
            <w:r w:rsidRPr="0030791F">
              <w:rPr>
                <w:b/>
                <w:bCs/>
                <w:color w:val="000000"/>
                <w:szCs w:val="23"/>
              </w:rPr>
              <w:t>1.2</w:t>
            </w:r>
          </w:p>
        </w:tc>
        <w:tc>
          <w:tcPr>
            <w:tcW w:w="1268" w:type="dxa"/>
            <w:tcBorders>
              <w:top w:val="nil"/>
              <w:left w:val="nil"/>
              <w:bottom w:val="single" w:sz="8" w:space="0" w:color="auto"/>
              <w:right w:val="nil"/>
            </w:tcBorders>
            <w:shd w:val="clear" w:color="auto" w:fill="auto"/>
            <w:noWrap/>
            <w:vAlign w:val="bottom"/>
          </w:tcPr>
          <w:p w14:paraId="4C815382" w14:textId="7763C811" w:rsidR="00B76C8D" w:rsidRPr="0030791F" w:rsidRDefault="00B76C8D" w:rsidP="00B76C8D">
            <w:pPr>
              <w:jc w:val="right"/>
              <w:rPr>
                <w:rFonts w:asciiTheme="minorHAnsi" w:hAnsiTheme="minorHAnsi"/>
                <w:b/>
                <w:bCs/>
                <w:szCs w:val="23"/>
              </w:rPr>
            </w:pPr>
            <w:r w:rsidRPr="0030791F">
              <w:rPr>
                <w:b/>
                <w:bCs/>
                <w:color w:val="000000"/>
                <w:szCs w:val="23"/>
              </w:rPr>
              <w:t>1,325</w:t>
            </w:r>
          </w:p>
        </w:tc>
        <w:tc>
          <w:tcPr>
            <w:tcW w:w="1270" w:type="dxa"/>
            <w:tcBorders>
              <w:top w:val="nil"/>
              <w:left w:val="nil"/>
              <w:bottom w:val="single" w:sz="8" w:space="0" w:color="auto"/>
              <w:right w:val="single" w:sz="8" w:space="0" w:color="auto"/>
            </w:tcBorders>
            <w:shd w:val="clear" w:color="auto" w:fill="auto"/>
            <w:noWrap/>
            <w:vAlign w:val="bottom"/>
          </w:tcPr>
          <w:p w14:paraId="186D746D" w14:textId="49FF2DB6" w:rsidR="00B76C8D" w:rsidRPr="0030791F" w:rsidRDefault="00B76C8D" w:rsidP="00B76C8D">
            <w:pPr>
              <w:jc w:val="right"/>
              <w:rPr>
                <w:rFonts w:asciiTheme="minorHAnsi" w:hAnsiTheme="minorHAnsi"/>
                <w:b/>
                <w:bCs/>
                <w:szCs w:val="23"/>
              </w:rPr>
            </w:pPr>
            <w:r w:rsidRPr="0030791F">
              <w:rPr>
                <w:b/>
                <w:bCs/>
                <w:color w:val="000000"/>
                <w:szCs w:val="23"/>
              </w:rPr>
              <w:t>97.7</w:t>
            </w:r>
          </w:p>
        </w:tc>
      </w:tr>
    </w:tbl>
    <w:p w14:paraId="4E045260" w14:textId="2F0CD1A2" w:rsidR="00030D6F" w:rsidRPr="0030791F" w:rsidRDefault="00030D6F" w:rsidP="00030D6F">
      <w:pPr>
        <w:rPr>
          <w:i/>
          <w:sz w:val="20"/>
        </w:rPr>
      </w:pPr>
      <w:r w:rsidRPr="0030791F">
        <w:rPr>
          <w:i/>
          <w:sz w:val="20"/>
        </w:rPr>
        <w:t>* Where the laboratory which performed the cytology test differs from the laboratory which performed the HPV test, classification is according to the laboratory which performed the cytology test</w:t>
      </w:r>
    </w:p>
    <w:p w14:paraId="19D30214" w14:textId="2B0AA061" w:rsidR="00411DC4" w:rsidRPr="0030791F" w:rsidRDefault="00411DC4" w:rsidP="00030D6F">
      <w:pPr>
        <w:rPr>
          <w:i/>
          <w:sz w:val="20"/>
        </w:rPr>
      </w:pPr>
      <w:r w:rsidRPr="0030791F">
        <w:rPr>
          <w:i/>
          <w:sz w:val="20"/>
        </w:rPr>
        <w:br w:type="page"/>
      </w:r>
    </w:p>
    <w:p w14:paraId="1D2B9FF1" w14:textId="5611C464" w:rsidR="00030D6F" w:rsidRPr="0030791F" w:rsidRDefault="00C65151" w:rsidP="00DC7628">
      <w:pPr>
        <w:pStyle w:val="Caption"/>
        <w:spacing w:after="80"/>
        <w:ind w:right="-23"/>
        <w:jc w:val="both"/>
      </w:pPr>
      <w:bookmarkStart w:id="1234" w:name="_Ref293567476"/>
      <w:bookmarkStart w:id="1235" w:name="_Toc304970099"/>
      <w:bookmarkStart w:id="1236" w:name="_Toc469398353"/>
      <w:bookmarkStart w:id="1237" w:name="_Toc475605586"/>
      <w:bookmarkStart w:id="1238" w:name="_Toc509928558"/>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67</w:t>
      </w:r>
      <w:r w:rsidR="00F55F28" w:rsidRPr="0030791F">
        <w:rPr>
          <w:noProof/>
        </w:rPr>
        <w:fldChar w:fldCharType="end"/>
      </w:r>
      <w:bookmarkEnd w:id="1234"/>
      <w:r w:rsidR="00030D6F" w:rsidRPr="0030791F">
        <w:t xml:space="preserve"> - Triage testing of women with LSIL cytology</w:t>
      </w:r>
      <w:bookmarkEnd w:id="1235"/>
      <w:bookmarkEnd w:id="1236"/>
      <w:bookmarkEnd w:id="1237"/>
      <w:bookmarkEnd w:id="1238"/>
    </w:p>
    <w:tbl>
      <w:tblPr>
        <w:tblW w:w="12201" w:type="dxa"/>
        <w:tblInd w:w="98" w:type="dxa"/>
        <w:tblLook w:val="04A0" w:firstRow="1" w:lastRow="0" w:firstColumn="1" w:lastColumn="0" w:noHBand="0" w:noVBand="1"/>
      </w:tblPr>
      <w:tblGrid>
        <w:gridCol w:w="3696"/>
        <w:gridCol w:w="1701"/>
        <w:gridCol w:w="1701"/>
        <w:gridCol w:w="1417"/>
        <w:gridCol w:w="1134"/>
        <w:gridCol w:w="1286"/>
        <w:gridCol w:w="1266"/>
      </w:tblGrid>
      <w:tr w:rsidR="00030D6F" w:rsidRPr="0030791F" w14:paraId="277993E4" w14:textId="77777777" w:rsidTr="00576432">
        <w:tc>
          <w:tcPr>
            <w:tcW w:w="3696" w:type="dxa"/>
            <w:vMerge w:val="restart"/>
            <w:tcBorders>
              <w:top w:val="single" w:sz="8" w:space="0" w:color="auto"/>
              <w:left w:val="single" w:sz="8" w:space="0" w:color="auto"/>
              <w:bottom w:val="single" w:sz="8" w:space="0" w:color="000000"/>
              <w:right w:val="nil"/>
            </w:tcBorders>
            <w:shd w:val="clear" w:color="000000" w:fill="D8D8D8"/>
            <w:noWrap/>
            <w:vAlign w:val="bottom"/>
          </w:tcPr>
          <w:p w14:paraId="2DA3A44A" w14:textId="77777777" w:rsidR="00030D6F" w:rsidRPr="0030791F" w:rsidRDefault="00030D6F" w:rsidP="00EC5031">
            <w:pPr>
              <w:rPr>
                <w:rFonts w:asciiTheme="minorHAnsi" w:eastAsia="Times New Roman" w:hAnsiTheme="minorHAnsi"/>
                <w:b/>
                <w:bCs/>
                <w:szCs w:val="23"/>
                <w:lang w:eastAsia="en-AU"/>
              </w:rPr>
            </w:pPr>
            <w:r w:rsidRPr="00EC5031">
              <w:rPr>
                <w:rFonts w:asciiTheme="minorHAnsi" w:hAnsiTheme="minorHAnsi"/>
                <w:b/>
                <w:szCs w:val="23"/>
              </w:rPr>
              <w:t>Laboratory</w:t>
            </w:r>
          </w:p>
        </w:tc>
        <w:tc>
          <w:tcPr>
            <w:tcW w:w="3402" w:type="dxa"/>
            <w:gridSpan w:val="2"/>
            <w:tcBorders>
              <w:top w:val="single" w:sz="8" w:space="0" w:color="auto"/>
              <w:left w:val="nil"/>
              <w:bottom w:val="nil"/>
              <w:right w:val="nil"/>
            </w:tcBorders>
            <w:shd w:val="clear" w:color="000000" w:fill="D8D8D8"/>
            <w:noWrap/>
            <w:vAlign w:val="bottom"/>
          </w:tcPr>
          <w:p w14:paraId="79E26626" w14:textId="77777777" w:rsidR="00030D6F" w:rsidRPr="0030791F" w:rsidRDefault="00030D6F" w:rsidP="00576432">
            <w:pPr>
              <w:keepNext/>
              <w:keepLines/>
              <w:ind w:right="544"/>
              <w:jc w:val="center"/>
              <w:rPr>
                <w:rFonts w:asciiTheme="minorHAnsi" w:eastAsia="Times New Roman" w:hAnsiTheme="minorHAnsi"/>
                <w:b/>
                <w:bCs/>
                <w:szCs w:val="23"/>
                <w:u w:val="single"/>
                <w:lang w:eastAsia="en-AU"/>
              </w:rPr>
            </w:pPr>
            <w:r w:rsidRPr="0030791F">
              <w:rPr>
                <w:rFonts w:asciiTheme="minorHAnsi" w:eastAsia="Times New Roman" w:hAnsiTheme="minorHAnsi"/>
                <w:b/>
                <w:bCs/>
                <w:szCs w:val="23"/>
                <w:u w:val="single"/>
                <w:lang w:eastAsia="en-AU"/>
              </w:rPr>
              <w:t>Total LSIL results</w:t>
            </w:r>
          </w:p>
        </w:tc>
        <w:tc>
          <w:tcPr>
            <w:tcW w:w="5103" w:type="dxa"/>
            <w:gridSpan w:val="4"/>
            <w:tcBorders>
              <w:top w:val="single" w:sz="8" w:space="0" w:color="auto"/>
              <w:left w:val="nil"/>
              <w:bottom w:val="nil"/>
              <w:right w:val="single" w:sz="8" w:space="0" w:color="000000"/>
            </w:tcBorders>
            <w:shd w:val="clear" w:color="000000" w:fill="D8D8D8"/>
            <w:noWrap/>
            <w:vAlign w:val="bottom"/>
          </w:tcPr>
          <w:p w14:paraId="7D75B3A4" w14:textId="77777777" w:rsidR="00030D6F" w:rsidRPr="0030791F" w:rsidRDefault="00030D6F" w:rsidP="00576432">
            <w:pPr>
              <w:keepNext/>
              <w:keepLines/>
              <w:ind w:right="544"/>
              <w:jc w:val="center"/>
              <w:rPr>
                <w:rFonts w:asciiTheme="minorHAnsi" w:eastAsia="Times New Roman" w:hAnsiTheme="minorHAnsi"/>
                <w:b/>
                <w:bCs/>
                <w:szCs w:val="23"/>
                <w:u w:val="single"/>
                <w:lang w:eastAsia="en-AU"/>
              </w:rPr>
            </w:pPr>
            <w:r w:rsidRPr="0030791F">
              <w:rPr>
                <w:rFonts w:asciiTheme="minorHAnsi" w:eastAsia="Times New Roman" w:hAnsiTheme="minorHAnsi"/>
                <w:b/>
                <w:bCs/>
                <w:szCs w:val="23"/>
                <w:u w:val="single"/>
                <w:lang w:eastAsia="en-AU"/>
              </w:rPr>
              <w:t>Women with an HPV test</w:t>
            </w:r>
          </w:p>
        </w:tc>
      </w:tr>
      <w:tr w:rsidR="00030D6F" w:rsidRPr="0030791F" w14:paraId="31E77AE1" w14:textId="77777777" w:rsidTr="00576432">
        <w:tc>
          <w:tcPr>
            <w:tcW w:w="3696" w:type="dxa"/>
            <w:vMerge/>
            <w:tcBorders>
              <w:top w:val="single" w:sz="8" w:space="0" w:color="auto"/>
              <w:left w:val="single" w:sz="8" w:space="0" w:color="auto"/>
              <w:bottom w:val="single" w:sz="8" w:space="0" w:color="000000"/>
              <w:right w:val="nil"/>
            </w:tcBorders>
            <w:vAlign w:val="center"/>
          </w:tcPr>
          <w:p w14:paraId="7E2B484C" w14:textId="77777777" w:rsidR="00030D6F" w:rsidRPr="0030791F" w:rsidRDefault="00030D6F" w:rsidP="00576432">
            <w:pPr>
              <w:keepNext/>
              <w:keepLines/>
              <w:ind w:right="544"/>
              <w:jc w:val="both"/>
              <w:rPr>
                <w:rFonts w:asciiTheme="minorHAnsi" w:eastAsia="Times New Roman" w:hAnsiTheme="minorHAnsi"/>
                <w:b/>
                <w:bCs/>
                <w:szCs w:val="23"/>
                <w:lang w:eastAsia="en-AU"/>
              </w:rPr>
            </w:pPr>
          </w:p>
        </w:tc>
        <w:tc>
          <w:tcPr>
            <w:tcW w:w="1701" w:type="dxa"/>
            <w:tcBorders>
              <w:top w:val="nil"/>
              <w:left w:val="nil"/>
              <w:bottom w:val="nil"/>
              <w:right w:val="nil"/>
            </w:tcBorders>
            <w:shd w:val="clear" w:color="000000" w:fill="D8D8D8"/>
            <w:vAlign w:val="bottom"/>
          </w:tcPr>
          <w:p w14:paraId="5D818DD5" w14:textId="77777777" w:rsidR="00030D6F" w:rsidRPr="0030791F" w:rsidRDefault="00030D6F" w:rsidP="00576432">
            <w:pPr>
              <w:keepNext/>
              <w:keepLines/>
              <w:ind w:right="34"/>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aged &lt; 30yrs</w:t>
            </w:r>
          </w:p>
        </w:tc>
        <w:tc>
          <w:tcPr>
            <w:tcW w:w="1701" w:type="dxa"/>
            <w:tcBorders>
              <w:top w:val="nil"/>
              <w:left w:val="nil"/>
              <w:bottom w:val="nil"/>
              <w:right w:val="nil"/>
            </w:tcBorders>
            <w:shd w:val="clear" w:color="000000" w:fill="D8D8D8"/>
            <w:vAlign w:val="bottom"/>
          </w:tcPr>
          <w:p w14:paraId="4E2B18E4" w14:textId="77777777" w:rsidR="00030D6F" w:rsidRPr="0030791F" w:rsidRDefault="00030D6F" w:rsidP="00576432">
            <w:pPr>
              <w:keepNext/>
              <w:keepLines/>
              <w:ind w:right="176"/>
              <w:jc w:val="center"/>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aged 30+ yrs</w:t>
            </w:r>
          </w:p>
        </w:tc>
        <w:tc>
          <w:tcPr>
            <w:tcW w:w="2551" w:type="dxa"/>
            <w:gridSpan w:val="2"/>
            <w:tcBorders>
              <w:top w:val="nil"/>
              <w:left w:val="nil"/>
              <w:bottom w:val="nil"/>
              <w:right w:val="nil"/>
            </w:tcBorders>
            <w:shd w:val="clear" w:color="000000" w:fill="D8D8D8"/>
            <w:vAlign w:val="bottom"/>
          </w:tcPr>
          <w:p w14:paraId="6666CDF9" w14:textId="77777777" w:rsidR="00030D6F" w:rsidRPr="0030791F" w:rsidRDefault="00030D6F" w:rsidP="00576432">
            <w:pPr>
              <w:keepNext/>
              <w:keepLines/>
              <w:ind w:right="33"/>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aged &lt; 30yrs</w:t>
            </w:r>
          </w:p>
        </w:tc>
        <w:tc>
          <w:tcPr>
            <w:tcW w:w="2552" w:type="dxa"/>
            <w:gridSpan w:val="2"/>
            <w:tcBorders>
              <w:top w:val="nil"/>
              <w:left w:val="nil"/>
              <w:bottom w:val="nil"/>
              <w:right w:val="single" w:sz="8" w:space="0" w:color="000000"/>
            </w:tcBorders>
            <w:shd w:val="clear" w:color="000000" w:fill="D8D8D8"/>
            <w:vAlign w:val="bottom"/>
          </w:tcPr>
          <w:p w14:paraId="10F8BFEC" w14:textId="77777777" w:rsidR="00030D6F" w:rsidRPr="0030791F" w:rsidRDefault="00030D6F" w:rsidP="00576432">
            <w:pPr>
              <w:keepNext/>
              <w:keepLines/>
              <w:ind w:right="176"/>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aged 30+ yrs</w:t>
            </w:r>
          </w:p>
        </w:tc>
      </w:tr>
      <w:tr w:rsidR="00030D6F" w:rsidRPr="0030791F" w14:paraId="0A5B25C4" w14:textId="77777777" w:rsidTr="00576432">
        <w:tc>
          <w:tcPr>
            <w:tcW w:w="3696" w:type="dxa"/>
            <w:vMerge/>
            <w:tcBorders>
              <w:top w:val="single" w:sz="8" w:space="0" w:color="auto"/>
              <w:left w:val="single" w:sz="8" w:space="0" w:color="auto"/>
              <w:bottom w:val="single" w:sz="8" w:space="0" w:color="000000"/>
              <w:right w:val="nil"/>
            </w:tcBorders>
            <w:vAlign w:val="center"/>
          </w:tcPr>
          <w:p w14:paraId="1861E1C8" w14:textId="77777777" w:rsidR="00030D6F" w:rsidRPr="0030791F" w:rsidRDefault="00030D6F" w:rsidP="00576432">
            <w:pPr>
              <w:keepNext/>
              <w:keepLines/>
              <w:ind w:right="544"/>
              <w:jc w:val="both"/>
              <w:rPr>
                <w:rFonts w:asciiTheme="minorHAnsi" w:eastAsia="Times New Roman" w:hAnsiTheme="minorHAnsi"/>
                <w:b/>
                <w:bCs/>
                <w:szCs w:val="23"/>
                <w:lang w:eastAsia="en-AU"/>
              </w:rPr>
            </w:pPr>
          </w:p>
        </w:tc>
        <w:tc>
          <w:tcPr>
            <w:tcW w:w="1701" w:type="dxa"/>
            <w:tcBorders>
              <w:top w:val="nil"/>
              <w:left w:val="nil"/>
              <w:bottom w:val="single" w:sz="8" w:space="0" w:color="auto"/>
              <w:right w:val="nil"/>
            </w:tcBorders>
            <w:shd w:val="clear" w:color="000000" w:fill="D8D8D8"/>
            <w:noWrap/>
            <w:vAlign w:val="bottom"/>
          </w:tcPr>
          <w:p w14:paraId="7E1F798A" w14:textId="77777777" w:rsidR="00030D6F" w:rsidRPr="0030791F" w:rsidRDefault="00030D6F" w:rsidP="009A03F4">
            <w:pPr>
              <w:keepNext/>
              <w:keepLines/>
              <w:ind w:right="294"/>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701" w:type="dxa"/>
            <w:tcBorders>
              <w:top w:val="nil"/>
              <w:left w:val="nil"/>
              <w:bottom w:val="single" w:sz="8" w:space="0" w:color="auto"/>
              <w:right w:val="nil"/>
            </w:tcBorders>
            <w:shd w:val="clear" w:color="000000" w:fill="D8D8D8"/>
            <w:noWrap/>
            <w:vAlign w:val="bottom"/>
          </w:tcPr>
          <w:p w14:paraId="188692B4" w14:textId="77777777" w:rsidR="00030D6F" w:rsidRPr="0030791F" w:rsidRDefault="00030D6F" w:rsidP="009A03F4">
            <w:pPr>
              <w:keepNext/>
              <w:keepLines/>
              <w:tabs>
                <w:tab w:val="left" w:pos="927"/>
              </w:tabs>
              <w:ind w:right="544"/>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417" w:type="dxa"/>
            <w:tcBorders>
              <w:top w:val="nil"/>
              <w:left w:val="nil"/>
              <w:bottom w:val="single" w:sz="8" w:space="0" w:color="auto"/>
              <w:right w:val="nil"/>
            </w:tcBorders>
            <w:shd w:val="clear" w:color="000000" w:fill="D8D8D8"/>
            <w:noWrap/>
            <w:vAlign w:val="bottom"/>
          </w:tcPr>
          <w:p w14:paraId="7DB6C8B2"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134" w:type="dxa"/>
            <w:tcBorders>
              <w:top w:val="nil"/>
              <w:left w:val="nil"/>
              <w:bottom w:val="single" w:sz="8" w:space="0" w:color="auto"/>
              <w:right w:val="nil"/>
            </w:tcBorders>
            <w:shd w:val="clear" w:color="000000" w:fill="D8D8D8"/>
            <w:noWrap/>
            <w:vAlign w:val="bottom"/>
          </w:tcPr>
          <w:p w14:paraId="683E558A"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1286" w:type="dxa"/>
            <w:tcBorders>
              <w:top w:val="nil"/>
              <w:left w:val="nil"/>
              <w:bottom w:val="single" w:sz="8" w:space="0" w:color="auto"/>
              <w:right w:val="nil"/>
            </w:tcBorders>
            <w:shd w:val="clear" w:color="000000" w:fill="D8D8D8"/>
            <w:noWrap/>
            <w:vAlign w:val="bottom"/>
          </w:tcPr>
          <w:p w14:paraId="3A647928"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266" w:type="dxa"/>
            <w:tcBorders>
              <w:top w:val="nil"/>
              <w:left w:val="nil"/>
              <w:bottom w:val="single" w:sz="8" w:space="0" w:color="auto"/>
              <w:right w:val="single" w:sz="8" w:space="0" w:color="auto"/>
            </w:tcBorders>
            <w:shd w:val="clear" w:color="000000" w:fill="D8D8D8"/>
            <w:noWrap/>
            <w:vAlign w:val="bottom"/>
          </w:tcPr>
          <w:p w14:paraId="3B88CE32"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r>
      <w:tr w:rsidR="00B76C8D" w:rsidRPr="0030791F" w14:paraId="05A1CD4C"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65C47C42" w14:textId="77777777" w:rsidR="00B76C8D" w:rsidRPr="0030791F" w:rsidRDefault="00B76C8D" w:rsidP="002B0648">
            <w:pPr>
              <w:rPr>
                <w:rFonts w:asciiTheme="minorHAnsi" w:hAnsiTheme="minorHAnsi"/>
                <w:szCs w:val="23"/>
              </w:rPr>
            </w:pPr>
            <w:r w:rsidRPr="0030791F">
              <w:rPr>
                <w:rFonts w:asciiTheme="minorHAnsi" w:hAnsiTheme="minorHAnsi"/>
                <w:szCs w:val="23"/>
              </w:rPr>
              <w:t>Anatomical Pathology Services</w:t>
            </w:r>
          </w:p>
        </w:tc>
        <w:tc>
          <w:tcPr>
            <w:tcW w:w="1701" w:type="dxa"/>
            <w:tcBorders>
              <w:top w:val="nil"/>
              <w:left w:val="nil"/>
              <w:bottom w:val="nil"/>
              <w:right w:val="nil"/>
            </w:tcBorders>
            <w:shd w:val="clear" w:color="auto" w:fill="auto"/>
            <w:noWrap/>
            <w:vAlign w:val="bottom"/>
          </w:tcPr>
          <w:p w14:paraId="3DDFE8B0" w14:textId="5D896A92" w:rsidR="00B76C8D" w:rsidRPr="0030791F" w:rsidRDefault="00B76C8D" w:rsidP="00B76C8D">
            <w:pPr>
              <w:keepNext/>
              <w:ind w:right="317"/>
              <w:jc w:val="right"/>
              <w:rPr>
                <w:rFonts w:asciiTheme="minorHAnsi" w:hAnsiTheme="minorHAnsi"/>
                <w:szCs w:val="23"/>
              </w:rPr>
            </w:pPr>
            <w:r w:rsidRPr="0030791F">
              <w:rPr>
                <w:color w:val="000000"/>
                <w:szCs w:val="23"/>
              </w:rPr>
              <w:t>617</w:t>
            </w:r>
          </w:p>
        </w:tc>
        <w:tc>
          <w:tcPr>
            <w:tcW w:w="1701" w:type="dxa"/>
            <w:tcBorders>
              <w:top w:val="nil"/>
              <w:left w:val="nil"/>
              <w:bottom w:val="nil"/>
              <w:right w:val="nil"/>
            </w:tcBorders>
            <w:shd w:val="clear" w:color="auto" w:fill="auto"/>
            <w:noWrap/>
            <w:vAlign w:val="bottom"/>
          </w:tcPr>
          <w:p w14:paraId="51EE7351" w14:textId="7BCA3981" w:rsidR="00B76C8D" w:rsidRPr="0030791F" w:rsidRDefault="00B76C8D" w:rsidP="00B76C8D">
            <w:pPr>
              <w:keepNext/>
              <w:ind w:right="317"/>
              <w:jc w:val="right"/>
              <w:rPr>
                <w:rFonts w:asciiTheme="minorHAnsi" w:hAnsiTheme="minorHAnsi"/>
                <w:szCs w:val="23"/>
              </w:rPr>
            </w:pPr>
            <w:r w:rsidRPr="0030791F">
              <w:rPr>
                <w:color w:val="000000"/>
                <w:szCs w:val="23"/>
              </w:rPr>
              <w:t>408</w:t>
            </w:r>
          </w:p>
        </w:tc>
        <w:tc>
          <w:tcPr>
            <w:tcW w:w="1417" w:type="dxa"/>
            <w:tcBorders>
              <w:top w:val="nil"/>
              <w:left w:val="nil"/>
              <w:bottom w:val="nil"/>
              <w:right w:val="nil"/>
            </w:tcBorders>
            <w:shd w:val="clear" w:color="auto" w:fill="auto"/>
            <w:noWrap/>
            <w:vAlign w:val="bottom"/>
          </w:tcPr>
          <w:p w14:paraId="43CAB9ED" w14:textId="180CFB3C" w:rsidR="00B76C8D" w:rsidRPr="0030791F" w:rsidRDefault="00B76C8D" w:rsidP="00B76C8D">
            <w:pPr>
              <w:keepNext/>
              <w:jc w:val="right"/>
              <w:rPr>
                <w:rFonts w:asciiTheme="minorHAnsi" w:hAnsiTheme="minorHAnsi"/>
                <w:szCs w:val="23"/>
              </w:rPr>
            </w:pPr>
            <w:r w:rsidRPr="0030791F">
              <w:rPr>
                <w:color w:val="000000"/>
                <w:szCs w:val="23"/>
              </w:rPr>
              <w:t>5</w:t>
            </w:r>
          </w:p>
        </w:tc>
        <w:tc>
          <w:tcPr>
            <w:tcW w:w="1134" w:type="dxa"/>
            <w:tcBorders>
              <w:top w:val="nil"/>
              <w:left w:val="nil"/>
              <w:bottom w:val="nil"/>
              <w:right w:val="nil"/>
            </w:tcBorders>
            <w:shd w:val="clear" w:color="auto" w:fill="auto"/>
            <w:noWrap/>
            <w:vAlign w:val="bottom"/>
          </w:tcPr>
          <w:p w14:paraId="534B8839" w14:textId="450ED987" w:rsidR="00B76C8D" w:rsidRPr="0030791F" w:rsidRDefault="00B76C8D" w:rsidP="00B76C8D">
            <w:pPr>
              <w:keepNext/>
              <w:jc w:val="right"/>
              <w:rPr>
                <w:rFonts w:asciiTheme="minorHAnsi" w:hAnsiTheme="minorHAnsi"/>
                <w:szCs w:val="23"/>
              </w:rPr>
            </w:pPr>
            <w:r w:rsidRPr="0030791F">
              <w:rPr>
                <w:color w:val="000000"/>
                <w:szCs w:val="23"/>
              </w:rPr>
              <w:t>0.8</w:t>
            </w:r>
          </w:p>
        </w:tc>
        <w:tc>
          <w:tcPr>
            <w:tcW w:w="1286" w:type="dxa"/>
            <w:tcBorders>
              <w:top w:val="nil"/>
              <w:left w:val="nil"/>
              <w:bottom w:val="nil"/>
              <w:right w:val="nil"/>
            </w:tcBorders>
            <w:shd w:val="clear" w:color="auto" w:fill="auto"/>
            <w:noWrap/>
            <w:vAlign w:val="bottom"/>
          </w:tcPr>
          <w:p w14:paraId="13B5C55B" w14:textId="65BBFABD" w:rsidR="00B76C8D" w:rsidRPr="0030791F" w:rsidRDefault="00B76C8D" w:rsidP="00B76C8D">
            <w:pPr>
              <w:keepNext/>
              <w:jc w:val="right"/>
              <w:rPr>
                <w:rFonts w:asciiTheme="minorHAnsi" w:hAnsiTheme="minorHAnsi"/>
                <w:szCs w:val="23"/>
              </w:rPr>
            </w:pPr>
            <w:r w:rsidRPr="0030791F">
              <w:rPr>
                <w:color w:val="000000"/>
                <w:szCs w:val="23"/>
              </w:rPr>
              <w:t>401</w:t>
            </w:r>
          </w:p>
        </w:tc>
        <w:tc>
          <w:tcPr>
            <w:tcW w:w="1266" w:type="dxa"/>
            <w:tcBorders>
              <w:top w:val="nil"/>
              <w:left w:val="nil"/>
              <w:bottom w:val="nil"/>
              <w:right w:val="single" w:sz="8" w:space="0" w:color="auto"/>
            </w:tcBorders>
            <w:shd w:val="clear" w:color="auto" w:fill="auto"/>
            <w:noWrap/>
            <w:vAlign w:val="bottom"/>
          </w:tcPr>
          <w:p w14:paraId="3F60F4F2" w14:textId="778F17AC" w:rsidR="00B76C8D" w:rsidRPr="0030791F" w:rsidRDefault="00B76C8D" w:rsidP="00B76C8D">
            <w:pPr>
              <w:keepNext/>
              <w:jc w:val="right"/>
              <w:rPr>
                <w:rFonts w:asciiTheme="minorHAnsi" w:hAnsiTheme="minorHAnsi"/>
                <w:szCs w:val="23"/>
              </w:rPr>
            </w:pPr>
            <w:r w:rsidRPr="0030791F">
              <w:rPr>
                <w:color w:val="000000"/>
                <w:szCs w:val="23"/>
              </w:rPr>
              <w:t>98.3</w:t>
            </w:r>
          </w:p>
        </w:tc>
      </w:tr>
      <w:tr w:rsidR="00B76C8D" w:rsidRPr="0030791F" w14:paraId="573BB3AB"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2B4D86DF" w14:textId="77777777" w:rsidR="00B76C8D" w:rsidRPr="0030791F" w:rsidRDefault="00B76C8D" w:rsidP="002B0648">
            <w:pPr>
              <w:rPr>
                <w:rFonts w:asciiTheme="minorHAnsi" w:hAnsiTheme="minorHAnsi"/>
                <w:szCs w:val="23"/>
              </w:rPr>
            </w:pPr>
            <w:r w:rsidRPr="0030791F">
              <w:rPr>
                <w:rFonts w:asciiTheme="minorHAnsi" w:hAnsiTheme="minorHAnsi"/>
                <w:szCs w:val="23"/>
              </w:rPr>
              <w:t>Canterbury Health Laboratories</w:t>
            </w:r>
          </w:p>
        </w:tc>
        <w:tc>
          <w:tcPr>
            <w:tcW w:w="1701" w:type="dxa"/>
            <w:tcBorders>
              <w:top w:val="nil"/>
              <w:left w:val="nil"/>
              <w:bottom w:val="nil"/>
              <w:right w:val="nil"/>
            </w:tcBorders>
            <w:shd w:val="clear" w:color="auto" w:fill="auto"/>
            <w:noWrap/>
            <w:vAlign w:val="bottom"/>
          </w:tcPr>
          <w:p w14:paraId="583BDD92" w14:textId="478C1AB8" w:rsidR="00B76C8D" w:rsidRPr="0030791F" w:rsidRDefault="00B76C8D" w:rsidP="00B76C8D">
            <w:pPr>
              <w:keepNext/>
              <w:ind w:right="317"/>
              <w:jc w:val="right"/>
              <w:rPr>
                <w:rFonts w:asciiTheme="minorHAnsi" w:hAnsiTheme="minorHAnsi"/>
                <w:szCs w:val="23"/>
              </w:rPr>
            </w:pPr>
            <w:r w:rsidRPr="0030791F">
              <w:rPr>
                <w:color w:val="000000"/>
                <w:szCs w:val="23"/>
              </w:rPr>
              <w:t>136</w:t>
            </w:r>
          </w:p>
        </w:tc>
        <w:tc>
          <w:tcPr>
            <w:tcW w:w="1701" w:type="dxa"/>
            <w:tcBorders>
              <w:top w:val="nil"/>
              <w:left w:val="nil"/>
              <w:bottom w:val="nil"/>
              <w:right w:val="nil"/>
            </w:tcBorders>
            <w:shd w:val="clear" w:color="auto" w:fill="auto"/>
            <w:noWrap/>
            <w:vAlign w:val="bottom"/>
          </w:tcPr>
          <w:p w14:paraId="0BB00B99" w14:textId="64E9DAC9" w:rsidR="00B76C8D" w:rsidRPr="0030791F" w:rsidRDefault="00B76C8D" w:rsidP="00B76C8D">
            <w:pPr>
              <w:keepNext/>
              <w:ind w:right="317"/>
              <w:jc w:val="right"/>
              <w:rPr>
                <w:rFonts w:asciiTheme="minorHAnsi" w:hAnsiTheme="minorHAnsi"/>
                <w:szCs w:val="23"/>
              </w:rPr>
            </w:pPr>
            <w:r w:rsidRPr="0030791F">
              <w:rPr>
                <w:color w:val="000000"/>
                <w:szCs w:val="23"/>
              </w:rPr>
              <w:t>53</w:t>
            </w:r>
          </w:p>
        </w:tc>
        <w:tc>
          <w:tcPr>
            <w:tcW w:w="1417" w:type="dxa"/>
            <w:tcBorders>
              <w:top w:val="nil"/>
              <w:left w:val="nil"/>
              <w:bottom w:val="nil"/>
              <w:right w:val="nil"/>
            </w:tcBorders>
            <w:shd w:val="clear" w:color="auto" w:fill="auto"/>
            <w:noWrap/>
            <w:vAlign w:val="bottom"/>
          </w:tcPr>
          <w:p w14:paraId="7BB9B316" w14:textId="7A7B37F8" w:rsidR="00B76C8D" w:rsidRPr="0030791F" w:rsidRDefault="00B76C8D" w:rsidP="00B76C8D">
            <w:pPr>
              <w:keepNext/>
              <w:jc w:val="right"/>
              <w:rPr>
                <w:rFonts w:asciiTheme="minorHAnsi" w:hAnsiTheme="minorHAnsi"/>
                <w:szCs w:val="23"/>
              </w:rPr>
            </w:pPr>
            <w:r w:rsidRPr="0030791F">
              <w:rPr>
                <w:color w:val="000000"/>
                <w:szCs w:val="23"/>
              </w:rPr>
              <w:t>2</w:t>
            </w:r>
          </w:p>
        </w:tc>
        <w:tc>
          <w:tcPr>
            <w:tcW w:w="1134" w:type="dxa"/>
            <w:tcBorders>
              <w:top w:val="nil"/>
              <w:left w:val="nil"/>
              <w:bottom w:val="nil"/>
              <w:right w:val="nil"/>
            </w:tcBorders>
            <w:shd w:val="clear" w:color="auto" w:fill="auto"/>
            <w:noWrap/>
            <w:vAlign w:val="bottom"/>
          </w:tcPr>
          <w:p w14:paraId="1E185046" w14:textId="641F14F6" w:rsidR="00B76C8D" w:rsidRPr="0030791F" w:rsidRDefault="00B76C8D" w:rsidP="00B76C8D">
            <w:pPr>
              <w:keepNext/>
              <w:jc w:val="right"/>
              <w:rPr>
                <w:rFonts w:asciiTheme="minorHAnsi" w:hAnsiTheme="minorHAnsi"/>
                <w:szCs w:val="23"/>
              </w:rPr>
            </w:pPr>
            <w:r w:rsidRPr="0030791F">
              <w:rPr>
                <w:color w:val="000000"/>
                <w:szCs w:val="23"/>
              </w:rPr>
              <w:t>1.5</w:t>
            </w:r>
          </w:p>
        </w:tc>
        <w:tc>
          <w:tcPr>
            <w:tcW w:w="1286" w:type="dxa"/>
            <w:tcBorders>
              <w:top w:val="nil"/>
              <w:left w:val="nil"/>
              <w:bottom w:val="nil"/>
              <w:right w:val="nil"/>
            </w:tcBorders>
            <w:shd w:val="clear" w:color="auto" w:fill="auto"/>
            <w:noWrap/>
            <w:vAlign w:val="bottom"/>
          </w:tcPr>
          <w:p w14:paraId="25CC5BE2" w14:textId="1774028D" w:rsidR="00B76C8D" w:rsidRPr="0030791F" w:rsidRDefault="00B76C8D" w:rsidP="00B76C8D">
            <w:pPr>
              <w:keepNext/>
              <w:jc w:val="right"/>
              <w:rPr>
                <w:rFonts w:asciiTheme="minorHAnsi" w:hAnsiTheme="minorHAnsi"/>
                <w:szCs w:val="23"/>
              </w:rPr>
            </w:pPr>
            <w:r w:rsidRPr="0030791F">
              <w:rPr>
                <w:color w:val="000000"/>
                <w:szCs w:val="23"/>
              </w:rPr>
              <w:t>48</w:t>
            </w:r>
          </w:p>
        </w:tc>
        <w:tc>
          <w:tcPr>
            <w:tcW w:w="1266" w:type="dxa"/>
            <w:tcBorders>
              <w:top w:val="nil"/>
              <w:left w:val="nil"/>
              <w:bottom w:val="nil"/>
              <w:right w:val="single" w:sz="8" w:space="0" w:color="auto"/>
            </w:tcBorders>
            <w:shd w:val="clear" w:color="auto" w:fill="auto"/>
            <w:noWrap/>
            <w:vAlign w:val="bottom"/>
          </w:tcPr>
          <w:p w14:paraId="2BEDA766" w14:textId="0CDA73C7" w:rsidR="00B76C8D" w:rsidRPr="0030791F" w:rsidRDefault="00B76C8D" w:rsidP="00B76C8D">
            <w:pPr>
              <w:keepNext/>
              <w:jc w:val="right"/>
              <w:rPr>
                <w:rFonts w:asciiTheme="minorHAnsi" w:hAnsiTheme="minorHAnsi"/>
                <w:szCs w:val="23"/>
              </w:rPr>
            </w:pPr>
            <w:r w:rsidRPr="0030791F">
              <w:rPr>
                <w:color w:val="000000"/>
                <w:szCs w:val="23"/>
              </w:rPr>
              <w:t>90.6</w:t>
            </w:r>
          </w:p>
        </w:tc>
      </w:tr>
      <w:tr w:rsidR="00B76C8D" w:rsidRPr="0030791F" w14:paraId="40FB4C5B"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28688921" w14:textId="77777777" w:rsidR="00B76C8D" w:rsidRPr="0030791F" w:rsidRDefault="00B76C8D" w:rsidP="002B0648">
            <w:pPr>
              <w:rPr>
                <w:rFonts w:asciiTheme="minorHAnsi" w:hAnsiTheme="minorHAnsi"/>
                <w:szCs w:val="23"/>
              </w:rPr>
            </w:pPr>
            <w:r w:rsidRPr="0030791F">
              <w:rPr>
                <w:rFonts w:asciiTheme="minorHAnsi" w:hAnsiTheme="minorHAnsi"/>
                <w:szCs w:val="23"/>
              </w:rPr>
              <w:t>LabPLUS</w:t>
            </w:r>
          </w:p>
        </w:tc>
        <w:tc>
          <w:tcPr>
            <w:tcW w:w="1701" w:type="dxa"/>
            <w:tcBorders>
              <w:top w:val="nil"/>
              <w:left w:val="nil"/>
              <w:bottom w:val="nil"/>
              <w:right w:val="nil"/>
            </w:tcBorders>
            <w:shd w:val="clear" w:color="auto" w:fill="auto"/>
            <w:noWrap/>
            <w:vAlign w:val="bottom"/>
          </w:tcPr>
          <w:p w14:paraId="4D6180F1" w14:textId="33983F82" w:rsidR="00B76C8D" w:rsidRPr="0030791F" w:rsidRDefault="00B76C8D" w:rsidP="00B76C8D">
            <w:pPr>
              <w:keepNext/>
              <w:ind w:right="317"/>
              <w:jc w:val="right"/>
              <w:rPr>
                <w:rFonts w:asciiTheme="minorHAnsi" w:hAnsiTheme="minorHAnsi"/>
                <w:szCs w:val="23"/>
              </w:rPr>
            </w:pPr>
            <w:r w:rsidRPr="0030791F">
              <w:rPr>
                <w:color w:val="000000"/>
                <w:szCs w:val="23"/>
              </w:rPr>
              <w:t>53</w:t>
            </w:r>
          </w:p>
        </w:tc>
        <w:tc>
          <w:tcPr>
            <w:tcW w:w="1701" w:type="dxa"/>
            <w:tcBorders>
              <w:top w:val="nil"/>
              <w:left w:val="nil"/>
              <w:bottom w:val="nil"/>
              <w:right w:val="nil"/>
            </w:tcBorders>
            <w:shd w:val="clear" w:color="auto" w:fill="auto"/>
            <w:noWrap/>
            <w:vAlign w:val="bottom"/>
          </w:tcPr>
          <w:p w14:paraId="309C821B" w14:textId="72C92A20" w:rsidR="00B76C8D" w:rsidRPr="0030791F" w:rsidRDefault="00B76C8D" w:rsidP="00B76C8D">
            <w:pPr>
              <w:keepNext/>
              <w:ind w:right="317"/>
              <w:jc w:val="right"/>
              <w:rPr>
                <w:rFonts w:asciiTheme="minorHAnsi" w:hAnsiTheme="minorHAnsi"/>
                <w:szCs w:val="23"/>
              </w:rPr>
            </w:pPr>
            <w:r w:rsidRPr="0030791F">
              <w:rPr>
                <w:color w:val="000000"/>
                <w:szCs w:val="23"/>
              </w:rPr>
              <w:t>43</w:t>
            </w:r>
          </w:p>
        </w:tc>
        <w:tc>
          <w:tcPr>
            <w:tcW w:w="1417" w:type="dxa"/>
            <w:tcBorders>
              <w:top w:val="nil"/>
              <w:left w:val="nil"/>
              <w:bottom w:val="nil"/>
              <w:right w:val="nil"/>
            </w:tcBorders>
            <w:shd w:val="clear" w:color="auto" w:fill="auto"/>
            <w:noWrap/>
            <w:vAlign w:val="bottom"/>
          </w:tcPr>
          <w:p w14:paraId="7F381681" w14:textId="2A620DE7" w:rsidR="00B76C8D" w:rsidRPr="0030791F" w:rsidRDefault="00B76C8D" w:rsidP="00B76C8D">
            <w:pPr>
              <w:keepNext/>
              <w:jc w:val="right"/>
              <w:rPr>
                <w:rFonts w:asciiTheme="minorHAnsi" w:hAnsiTheme="minorHAnsi"/>
                <w:szCs w:val="23"/>
              </w:rPr>
            </w:pPr>
            <w:r w:rsidRPr="0030791F">
              <w:rPr>
                <w:color w:val="000000"/>
                <w:szCs w:val="23"/>
              </w:rPr>
              <w:t>0</w:t>
            </w:r>
          </w:p>
        </w:tc>
        <w:tc>
          <w:tcPr>
            <w:tcW w:w="1134" w:type="dxa"/>
            <w:tcBorders>
              <w:top w:val="nil"/>
              <w:left w:val="nil"/>
              <w:bottom w:val="nil"/>
              <w:right w:val="nil"/>
            </w:tcBorders>
            <w:shd w:val="clear" w:color="auto" w:fill="auto"/>
            <w:noWrap/>
            <w:vAlign w:val="bottom"/>
          </w:tcPr>
          <w:p w14:paraId="25C444C2" w14:textId="0EBC2F90" w:rsidR="00B76C8D" w:rsidRPr="0030791F" w:rsidRDefault="00B76C8D" w:rsidP="00B76C8D">
            <w:pPr>
              <w:keepNext/>
              <w:jc w:val="right"/>
              <w:rPr>
                <w:rFonts w:asciiTheme="minorHAnsi" w:hAnsiTheme="minorHAnsi"/>
                <w:szCs w:val="23"/>
              </w:rPr>
            </w:pPr>
            <w:r w:rsidRPr="0030791F">
              <w:rPr>
                <w:color w:val="000000"/>
                <w:szCs w:val="23"/>
              </w:rPr>
              <w:t>0.0</w:t>
            </w:r>
          </w:p>
        </w:tc>
        <w:tc>
          <w:tcPr>
            <w:tcW w:w="1286" w:type="dxa"/>
            <w:tcBorders>
              <w:top w:val="nil"/>
              <w:left w:val="nil"/>
              <w:bottom w:val="nil"/>
              <w:right w:val="nil"/>
            </w:tcBorders>
            <w:shd w:val="clear" w:color="auto" w:fill="auto"/>
            <w:noWrap/>
            <w:vAlign w:val="bottom"/>
          </w:tcPr>
          <w:p w14:paraId="758E7D8C" w14:textId="64795637" w:rsidR="00B76C8D" w:rsidRPr="0030791F" w:rsidRDefault="00B76C8D" w:rsidP="00B76C8D">
            <w:pPr>
              <w:keepNext/>
              <w:jc w:val="right"/>
              <w:rPr>
                <w:rFonts w:asciiTheme="minorHAnsi" w:hAnsiTheme="minorHAnsi"/>
                <w:szCs w:val="23"/>
              </w:rPr>
            </w:pPr>
            <w:r w:rsidRPr="0030791F">
              <w:rPr>
                <w:color w:val="000000"/>
                <w:szCs w:val="23"/>
              </w:rPr>
              <w:t>41</w:t>
            </w:r>
          </w:p>
        </w:tc>
        <w:tc>
          <w:tcPr>
            <w:tcW w:w="1266" w:type="dxa"/>
            <w:tcBorders>
              <w:top w:val="nil"/>
              <w:left w:val="nil"/>
              <w:bottom w:val="nil"/>
              <w:right w:val="single" w:sz="8" w:space="0" w:color="auto"/>
            </w:tcBorders>
            <w:shd w:val="clear" w:color="auto" w:fill="auto"/>
            <w:noWrap/>
            <w:vAlign w:val="bottom"/>
          </w:tcPr>
          <w:p w14:paraId="7673511A" w14:textId="1DED70F2" w:rsidR="00B76C8D" w:rsidRPr="0030791F" w:rsidRDefault="00B76C8D" w:rsidP="00B76C8D">
            <w:pPr>
              <w:keepNext/>
              <w:jc w:val="right"/>
              <w:rPr>
                <w:rFonts w:asciiTheme="minorHAnsi" w:hAnsiTheme="minorHAnsi"/>
                <w:szCs w:val="23"/>
              </w:rPr>
            </w:pPr>
            <w:r w:rsidRPr="0030791F">
              <w:rPr>
                <w:color w:val="000000"/>
                <w:szCs w:val="23"/>
              </w:rPr>
              <w:t>95.3</w:t>
            </w:r>
          </w:p>
        </w:tc>
      </w:tr>
      <w:tr w:rsidR="00B76C8D" w:rsidRPr="0030791F" w14:paraId="7C2014BA"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03AD06EB" w14:textId="77777777" w:rsidR="00B76C8D" w:rsidRPr="0030791F" w:rsidRDefault="00B76C8D" w:rsidP="002B0648">
            <w:pPr>
              <w:rPr>
                <w:rFonts w:asciiTheme="minorHAnsi" w:hAnsiTheme="minorHAnsi"/>
                <w:szCs w:val="23"/>
              </w:rPr>
            </w:pPr>
            <w:r w:rsidRPr="0030791F">
              <w:rPr>
                <w:rFonts w:asciiTheme="minorHAnsi" w:hAnsiTheme="minorHAnsi"/>
                <w:szCs w:val="23"/>
              </w:rPr>
              <w:t>Medlab Central Ltd.</w:t>
            </w:r>
          </w:p>
        </w:tc>
        <w:tc>
          <w:tcPr>
            <w:tcW w:w="1701" w:type="dxa"/>
            <w:tcBorders>
              <w:top w:val="nil"/>
              <w:left w:val="nil"/>
              <w:bottom w:val="nil"/>
              <w:right w:val="nil"/>
            </w:tcBorders>
            <w:shd w:val="clear" w:color="auto" w:fill="auto"/>
            <w:noWrap/>
            <w:vAlign w:val="bottom"/>
          </w:tcPr>
          <w:p w14:paraId="1FEF2044" w14:textId="3912BC25" w:rsidR="00B76C8D" w:rsidRPr="0030791F" w:rsidRDefault="00B76C8D" w:rsidP="00B76C8D">
            <w:pPr>
              <w:keepNext/>
              <w:ind w:right="317"/>
              <w:jc w:val="right"/>
              <w:rPr>
                <w:rFonts w:asciiTheme="minorHAnsi" w:hAnsiTheme="minorHAnsi"/>
                <w:szCs w:val="23"/>
              </w:rPr>
            </w:pPr>
            <w:r w:rsidRPr="0030791F">
              <w:rPr>
                <w:color w:val="000000"/>
                <w:szCs w:val="23"/>
              </w:rPr>
              <w:t>159</w:t>
            </w:r>
          </w:p>
        </w:tc>
        <w:tc>
          <w:tcPr>
            <w:tcW w:w="1701" w:type="dxa"/>
            <w:tcBorders>
              <w:top w:val="nil"/>
              <w:left w:val="nil"/>
              <w:bottom w:val="nil"/>
              <w:right w:val="nil"/>
            </w:tcBorders>
            <w:shd w:val="clear" w:color="auto" w:fill="auto"/>
            <w:noWrap/>
            <w:vAlign w:val="bottom"/>
          </w:tcPr>
          <w:p w14:paraId="33B5A1B4" w14:textId="1EC8B52E" w:rsidR="00B76C8D" w:rsidRPr="0030791F" w:rsidRDefault="00B76C8D" w:rsidP="00B76C8D">
            <w:pPr>
              <w:keepNext/>
              <w:ind w:right="317"/>
              <w:jc w:val="right"/>
              <w:rPr>
                <w:rFonts w:asciiTheme="minorHAnsi" w:hAnsiTheme="minorHAnsi"/>
                <w:szCs w:val="23"/>
              </w:rPr>
            </w:pPr>
            <w:r w:rsidRPr="0030791F">
              <w:rPr>
                <w:color w:val="000000"/>
                <w:szCs w:val="23"/>
              </w:rPr>
              <w:t>91</w:t>
            </w:r>
          </w:p>
        </w:tc>
        <w:tc>
          <w:tcPr>
            <w:tcW w:w="1417" w:type="dxa"/>
            <w:tcBorders>
              <w:top w:val="nil"/>
              <w:left w:val="nil"/>
              <w:bottom w:val="nil"/>
              <w:right w:val="nil"/>
            </w:tcBorders>
            <w:shd w:val="clear" w:color="auto" w:fill="auto"/>
            <w:noWrap/>
            <w:vAlign w:val="bottom"/>
          </w:tcPr>
          <w:p w14:paraId="5A09376D" w14:textId="14DB621B" w:rsidR="00B76C8D" w:rsidRPr="0030791F" w:rsidRDefault="00B76C8D" w:rsidP="00B76C8D">
            <w:pPr>
              <w:keepNext/>
              <w:jc w:val="right"/>
              <w:rPr>
                <w:rFonts w:asciiTheme="minorHAnsi" w:hAnsiTheme="minorHAnsi"/>
                <w:szCs w:val="23"/>
              </w:rPr>
            </w:pPr>
            <w:r w:rsidRPr="0030791F">
              <w:rPr>
                <w:color w:val="000000"/>
                <w:szCs w:val="23"/>
              </w:rPr>
              <w:t>1</w:t>
            </w:r>
          </w:p>
        </w:tc>
        <w:tc>
          <w:tcPr>
            <w:tcW w:w="1134" w:type="dxa"/>
            <w:tcBorders>
              <w:top w:val="nil"/>
              <w:left w:val="nil"/>
              <w:bottom w:val="nil"/>
              <w:right w:val="nil"/>
            </w:tcBorders>
            <w:shd w:val="clear" w:color="auto" w:fill="auto"/>
            <w:noWrap/>
            <w:vAlign w:val="bottom"/>
          </w:tcPr>
          <w:p w14:paraId="2EA043EA" w14:textId="3F4F68B8" w:rsidR="00B76C8D" w:rsidRPr="0030791F" w:rsidRDefault="00B76C8D" w:rsidP="00B76C8D">
            <w:pPr>
              <w:keepNext/>
              <w:jc w:val="right"/>
              <w:rPr>
                <w:rFonts w:asciiTheme="minorHAnsi" w:hAnsiTheme="minorHAnsi"/>
                <w:szCs w:val="23"/>
              </w:rPr>
            </w:pPr>
            <w:r w:rsidRPr="0030791F">
              <w:rPr>
                <w:color w:val="000000"/>
                <w:szCs w:val="23"/>
              </w:rPr>
              <w:t>0.6</w:t>
            </w:r>
          </w:p>
        </w:tc>
        <w:tc>
          <w:tcPr>
            <w:tcW w:w="1286" w:type="dxa"/>
            <w:tcBorders>
              <w:top w:val="nil"/>
              <w:left w:val="nil"/>
              <w:bottom w:val="nil"/>
              <w:right w:val="nil"/>
            </w:tcBorders>
            <w:shd w:val="clear" w:color="auto" w:fill="auto"/>
            <w:noWrap/>
            <w:vAlign w:val="bottom"/>
          </w:tcPr>
          <w:p w14:paraId="555A3063" w14:textId="64713C8C" w:rsidR="00B76C8D" w:rsidRPr="0030791F" w:rsidRDefault="00B76C8D" w:rsidP="00B76C8D">
            <w:pPr>
              <w:keepNext/>
              <w:jc w:val="right"/>
              <w:rPr>
                <w:rFonts w:asciiTheme="minorHAnsi" w:hAnsiTheme="minorHAnsi"/>
                <w:szCs w:val="23"/>
              </w:rPr>
            </w:pPr>
            <w:r w:rsidRPr="0030791F">
              <w:rPr>
                <w:color w:val="000000"/>
                <w:szCs w:val="23"/>
              </w:rPr>
              <w:t>82</w:t>
            </w:r>
          </w:p>
        </w:tc>
        <w:tc>
          <w:tcPr>
            <w:tcW w:w="1266" w:type="dxa"/>
            <w:tcBorders>
              <w:top w:val="nil"/>
              <w:left w:val="nil"/>
              <w:bottom w:val="nil"/>
              <w:right w:val="single" w:sz="8" w:space="0" w:color="auto"/>
            </w:tcBorders>
            <w:shd w:val="clear" w:color="auto" w:fill="auto"/>
            <w:noWrap/>
            <w:vAlign w:val="bottom"/>
          </w:tcPr>
          <w:p w14:paraId="7FFF31A2" w14:textId="672CC1AA" w:rsidR="00B76C8D" w:rsidRPr="0030791F" w:rsidRDefault="00B76C8D" w:rsidP="00B76C8D">
            <w:pPr>
              <w:keepNext/>
              <w:jc w:val="right"/>
              <w:rPr>
                <w:rFonts w:asciiTheme="minorHAnsi" w:hAnsiTheme="minorHAnsi"/>
                <w:szCs w:val="23"/>
              </w:rPr>
            </w:pPr>
            <w:r w:rsidRPr="0030791F">
              <w:rPr>
                <w:color w:val="000000"/>
                <w:szCs w:val="23"/>
              </w:rPr>
              <w:t>90.1</w:t>
            </w:r>
          </w:p>
        </w:tc>
      </w:tr>
      <w:tr w:rsidR="00B76C8D" w:rsidRPr="0030791F" w14:paraId="58C05F79"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75C80D97" w14:textId="77777777" w:rsidR="00B76C8D" w:rsidRPr="0030791F" w:rsidRDefault="00B76C8D" w:rsidP="002B0648">
            <w:pPr>
              <w:rPr>
                <w:rFonts w:asciiTheme="minorHAnsi" w:hAnsiTheme="minorHAnsi"/>
                <w:szCs w:val="23"/>
              </w:rPr>
            </w:pPr>
            <w:r w:rsidRPr="0030791F">
              <w:rPr>
                <w:rFonts w:asciiTheme="minorHAnsi" w:hAnsiTheme="minorHAnsi"/>
                <w:szCs w:val="23"/>
              </w:rPr>
              <w:t>Pathlab</w:t>
            </w:r>
          </w:p>
        </w:tc>
        <w:tc>
          <w:tcPr>
            <w:tcW w:w="1701" w:type="dxa"/>
            <w:tcBorders>
              <w:top w:val="nil"/>
              <w:left w:val="nil"/>
              <w:bottom w:val="nil"/>
              <w:right w:val="nil"/>
            </w:tcBorders>
            <w:shd w:val="clear" w:color="auto" w:fill="auto"/>
            <w:noWrap/>
            <w:vAlign w:val="bottom"/>
          </w:tcPr>
          <w:p w14:paraId="16BE5AF6" w14:textId="3B0E8BCC" w:rsidR="00B76C8D" w:rsidRPr="0030791F" w:rsidRDefault="00B76C8D" w:rsidP="00B76C8D">
            <w:pPr>
              <w:keepNext/>
              <w:ind w:right="317"/>
              <w:jc w:val="right"/>
              <w:rPr>
                <w:rFonts w:asciiTheme="minorHAnsi" w:hAnsiTheme="minorHAnsi"/>
                <w:szCs w:val="23"/>
              </w:rPr>
            </w:pPr>
            <w:r w:rsidRPr="0030791F">
              <w:rPr>
                <w:color w:val="000000"/>
                <w:szCs w:val="23"/>
              </w:rPr>
              <w:t>313</w:t>
            </w:r>
          </w:p>
        </w:tc>
        <w:tc>
          <w:tcPr>
            <w:tcW w:w="1701" w:type="dxa"/>
            <w:tcBorders>
              <w:top w:val="nil"/>
              <w:left w:val="nil"/>
              <w:bottom w:val="nil"/>
              <w:right w:val="nil"/>
            </w:tcBorders>
            <w:shd w:val="clear" w:color="auto" w:fill="auto"/>
            <w:noWrap/>
            <w:vAlign w:val="bottom"/>
          </w:tcPr>
          <w:p w14:paraId="1FB441A5" w14:textId="3815E04F" w:rsidR="00B76C8D" w:rsidRPr="0030791F" w:rsidRDefault="00B76C8D" w:rsidP="00B76C8D">
            <w:pPr>
              <w:keepNext/>
              <w:ind w:right="317"/>
              <w:jc w:val="right"/>
              <w:rPr>
                <w:rFonts w:asciiTheme="minorHAnsi" w:hAnsiTheme="minorHAnsi"/>
                <w:szCs w:val="23"/>
              </w:rPr>
            </w:pPr>
            <w:r w:rsidRPr="0030791F">
              <w:rPr>
                <w:color w:val="000000"/>
                <w:szCs w:val="23"/>
              </w:rPr>
              <w:t>195</w:t>
            </w:r>
          </w:p>
        </w:tc>
        <w:tc>
          <w:tcPr>
            <w:tcW w:w="1417" w:type="dxa"/>
            <w:tcBorders>
              <w:top w:val="nil"/>
              <w:left w:val="nil"/>
              <w:bottom w:val="nil"/>
              <w:right w:val="nil"/>
            </w:tcBorders>
            <w:shd w:val="clear" w:color="auto" w:fill="auto"/>
            <w:noWrap/>
            <w:vAlign w:val="bottom"/>
          </w:tcPr>
          <w:p w14:paraId="61472C35" w14:textId="3A4B1050" w:rsidR="00B76C8D" w:rsidRPr="0030791F" w:rsidRDefault="00B76C8D" w:rsidP="00B76C8D">
            <w:pPr>
              <w:keepNext/>
              <w:jc w:val="right"/>
              <w:rPr>
                <w:rFonts w:asciiTheme="minorHAnsi" w:hAnsiTheme="minorHAnsi"/>
                <w:szCs w:val="23"/>
              </w:rPr>
            </w:pPr>
            <w:r w:rsidRPr="0030791F">
              <w:rPr>
                <w:color w:val="000000"/>
                <w:szCs w:val="23"/>
              </w:rPr>
              <w:t>1</w:t>
            </w:r>
          </w:p>
        </w:tc>
        <w:tc>
          <w:tcPr>
            <w:tcW w:w="1134" w:type="dxa"/>
            <w:tcBorders>
              <w:top w:val="nil"/>
              <w:left w:val="nil"/>
              <w:bottom w:val="nil"/>
              <w:right w:val="nil"/>
            </w:tcBorders>
            <w:shd w:val="clear" w:color="auto" w:fill="auto"/>
            <w:noWrap/>
            <w:vAlign w:val="bottom"/>
          </w:tcPr>
          <w:p w14:paraId="0277E239" w14:textId="6CBDB031" w:rsidR="00B76C8D" w:rsidRPr="0030791F" w:rsidRDefault="00B76C8D" w:rsidP="00B76C8D">
            <w:pPr>
              <w:keepNext/>
              <w:jc w:val="right"/>
              <w:rPr>
                <w:rFonts w:asciiTheme="minorHAnsi" w:hAnsiTheme="minorHAnsi"/>
                <w:szCs w:val="23"/>
              </w:rPr>
            </w:pPr>
            <w:r w:rsidRPr="0030791F">
              <w:rPr>
                <w:color w:val="000000"/>
                <w:szCs w:val="23"/>
              </w:rPr>
              <w:t>0.3</w:t>
            </w:r>
          </w:p>
        </w:tc>
        <w:tc>
          <w:tcPr>
            <w:tcW w:w="1286" w:type="dxa"/>
            <w:tcBorders>
              <w:top w:val="nil"/>
              <w:left w:val="nil"/>
              <w:bottom w:val="nil"/>
              <w:right w:val="nil"/>
            </w:tcBorders>
            <w:shd w:val="clear" w:color="auto" w:fill="auto"/>
            <w:noWrap/>
            <w:vAlign w:val="bottom"/>
          </w:tcPr>
          <w:p w14:paraId="4C2E4693" w14:textId="441D2D8E" w:rsidR="00B76C8D" w:rsidRPr="0030791F" w:rsidRDefault="00B76C8D" w:rsidP="00B76C8D">
            <w:pPr>
              <w:keepNext/>
              <w:jc w:val="right"/>
              <w:rPr>
                <w:rFonts w:asciiTheme="minorHAnsi" w:hAnsiTheme="minorHAnsi"/>
                <w:szCs w:val="23"/>
              </w:rPr>
            </w:pPr>
            <w:r w:rsidRPr="0030791F">
              <w:rPr>
                <w:color w:val="000000"/>
                <w:szCs w:val="23"/>
              </w:rPr>
              <w:t>190</w:t>
            </w:r>
          </w:p>
        </w:tc>
        <w:tc>
          <w:tcPr>
            <w:tcW w:w="1266" w:type="dxa"/>
            <w:tcBorders>
              <w:top w:val="nil"/>
              <w:left w:val="nil"/>
              <w:bottom w:val="nil"/>
              <w:right w:val="single" w:sz="8" w:space="0" w:color="auto"/>
            </w:tcBorders>
            <w:shd w:val="clear" w:color="auto" w:fill="auto"/>
            <w:noWrap/>
            <w:vAlign w:val="bottom"/>
          </w:tcPr>
          <w:p w14:paraId="26565324" w14:textId="2E696DD7" w:rsidR="00B76C8D" w:rsidRPr="0030791F" w:rsidRDefault="00B76C8D" w:rsidP="00B76C8D">
            <w:pPr>
              <w:keepNext/>
              <w:jc w:val="right"/>
              <w:rPr>
                <w:rFonts w:asciiTheme="minorHAnsi" w:hAnsiTheme="minorHAnsi"/>
                <w:szCs w:val="23"/>
              </w:rPr>
            </w:pPr>
            <w:r w:rsidRPr="0030791F">
              <w:rPr>
                <w:color w:val="000000"/>
                <w:szCs w:val="23"/>
              </w:rPr>
              <w:t>97.4</w:t>
            </w:r>
          </w:p>
        </w:tc>
      </w:tr>
      <w:tr w:rsidR="00B76C8D" w:rsidRPr="0030791F" w14:paraId="4989D279"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671B852A" w14:textId="77777777" w:rsidR="00B76C8D" w:rsidRPr="0030791F" w:rsidRDefault="00B76C8D" w:rsidP="002B0648">
            <w:pPr>
              <w:rPr>
                <w:rFonts w:asciiTheme="minorHAnsi" w:hAnsiTheme="minorHAnsi"/>
                <w:szCs w:val="23"/>
              </w:rPr>
            </w:pPr>
            <w:r w:rsidRPr="0030791F">
              <w:rPr>
                <w:rFonts w:asciiTheme="minorHAnsi" w:hAnsiTheme="minorHAnsi"/>
                <w:szCs w:val="23"/>
              </w:rPr>
              <w:t>Southern Community Laboratories</w:t>
            </w:r>
          </w:p>
        </w:tc>
        <w:tc>
          <w:tcPr>
            <w:tcW w:w="1701" w:type="dxa"/>
            <w:tcBorders>
              <w:top w:val="nil"/>
              <w:left w:val="nil"/>
              <w:bottom w:val="nil"/>
              <w:right w:val="nil"/>
            </w:tcBorders>
            <w:shd w:val="clear" w:color="auto" w:fill="auto"/>
            <w:noWrap/>
            <w:vAlign w:val="bottom"/>
          </w:tcPr>
          <w:p w14:paraId="25D07ECA" w14:textId="1DA78F00" w:rsidR="00B76C8D" w:rsidRPr="0030791F" w:rsidRDefault="00B76C8D" w:rsidP="00B76C8D">
            <w:pPr>
              <w:keepNext/>
              <w:ind w:right="317"/>
              <w:jc w:val="right"/>
              <w:rPr>
                <w:rFonts w:asciiTheme="minorHAnsi" w:hAnsiTheme="minorHAnsi"/>
                <w:szCs w:val="23"/>
              </w:rPr>
            </w:pPr>
            <w:r w:rsidRPr="0030791F">
              <w:rPr>
                <w:color w:val="000000"/>
                <w:szCs w:val="23"/>
              </w:rPr>
              <w:t>939</w:t>
            </w:r>
          </w:p>
        </w:tc>
        <w:tc>
          <w:tcPr>
            <w:tcW w:w="1701" w:type="dxa"/>
            <w:tcBorders>
              <w:top w:val="nil"/>
              <w:left w:val="nil"/>
              <w:bottom w:val="nil"/>
              <w:right w:val="nil"/>
            </w:tcBorders>
            <w:shd w:val="clear" w:color="auto" w:fill="auto"/>
            <w:noWrap/>
            <w:vAlign w:val="bottom"/>
          </w:tcPr>
          <w:p w14:paraId="4A9CDFC0" w14:textId="4025A7D3" w:rsidR="00B76C8D" w:rsidRPr="0030791F" w:rsidRDefault="00B76C8D" w:rsidP="00B76C8D">
            <w:pPr>
              <w:keepNext/>
              <w:ind w:right="317"/>
              <w:jc w:val="right"/>
              <w:rPr>
                <w:rFonts w:asciiTheme="minorHAnsi" w:hAnsiTheme="minorHAnsi"/>
                <w:szCs w:val="23"/>
              </w:rPr>
            </w:pPr>
            <w:r w:rsidRPr="0030791F">
              <w:rPr>
                <w:color w:val="000000"/>
                <w:szCs w:val="23"/>
              </w:rPr>
              <w:t>614</w:t>
            </w:r>
          </w:p>
        </w:tc>
        <w:tc>
          <w:tcPr>
            <w:tcW w:w="1417" w:type="dxa"/>
            <w:tcBorders>
              <w:top w:val="nil"/>
              <w:left w:val="nil"/>
              <w:bottom w:val="nil"/>
              <w:right w:val="nil"/>
            </w:tcBorders>
            <w:shd w:val="clear" w:color="auto" w:fill="auto"/>
            <w:noWrap/>
            <w:vAlign w:val="bottom"/>
          </w:tcPr>
          <w:p w14:paraId="7F40B6D1" w14:textId="7FA425A9" w:rsidR="00B76C8D" w:rsidRPr="0030791F" w:rsidRDefault="00B76C8D" w:rsidP="00B76C8D">
            <w:pPr>
              <w:keepNext/>
              <w:jc w:val="right"/>
              <w:rPr>
                <w:rFonts w:asciiTheme="minorHAnsi" w:hAnsiTheme="minorHAnsi"/>
                <w:szCs w:val="23"/>
              </w:rPr>
            </w:pPr>
            <w:r w:rsidRPr="0030791F">
              <w:rPr>
                <w:color w:val="000000"/>
                <w:szCs w:val="23"/>
              </w:rPr>
              <w:t>5</w:t>
            </w:r>
          </w:p>
        </w:tc>
        <w:tc>
          <w:tcPr>
            <w:tcW w:w="1134" w:type="dxa"/>
            <w:tcBorders>
              <w:top w:val="nil"/>
              <w:left w:val="nil"/>
              <w:bottom w:val="nil"/>
              <w:right w:val="nil"/>
            </w:tcBorders>
            <w:shd w:val="clear" w:color="auto" w:fill="auto"/>
            <w:noWrap/>
            <w:vAlign w:val="bottom"/>
          </w:tcPr>
          <w:p w14:paraId="70B2699B" w14:textId="5745C6B2" w:rsidR="00B76C8D" w:rsidRPr="0030791F" w:rsidRDefault="00B76C8D" w:rsidP="00B76C8D">
            <w:pPr>
              <w:keepNext/>
              <w:jc w:val="right"/>
              <w:rPr>
                <w:rFonts w:asciiTheme="minorHAnsi" w:hAnsiTheme="minorHAnsi"/>
                <w:szCs w:val="23"/>
              </w:rPr>
            </w:pPr>
            <w:r w:rsidRPr="0030791F">
              <w:rPr>
                <w:color w:val="000000"/>
                <w:szCs w:val="23"/>
              </w:rPr>
              <w:t>0.5</w:t>
            </w:r>
          </w:p>
        </w:tc>
        <w:tc>
          <w:tcPr>
            <w:tcW w:w="1286" w:type="dxa"/>
            <w:tcBorders>
              <w:top w:val="nil"/>
              <w:left w:val="nil"/>
              <w:bottom w:val="nil"/>
              <w:right w:val="nil"/>
            </w:tcBorders>
            <w:shd w:val="clear" w:color="auto" w:fill="auto"/>
            <w:noWrap/>
            <w:vAlign w:val="bottom"/>
          </w:tcPr>
          <w:p w14:paraId="078A5EEA" w14:textId="2AE46FB6" w:rsidR="00B76C8D" w:rsidRPr="0030791F" w:rsidRDefault="00B76C8D" w:rsidP="00B76C8D">
            <w:pPr>
              <w:keepNext/>
              <w:jc w:val="right"/>
              <w:rPr>
                <w:rFonts w:asciiTheme="minorHAnsi" w:hAnsiTheme="minorHAnsi"/>
                <w:szCs w:val="23"/>
              </w:rPr>
            </w:pPr>
            <w:r w:rsidRPr="0030791F">
              <w:rPr>
                <w:color w:val="000000"/>
                <w:szCs w:val="23"/>
              </w:rPr>
              <w:t>598</w:t>
            </w:r>
          </w:p>
        </w:tc>
        <w:tc>
          <w:tcPr>
            <w:tcW w:w="1266" w:type="dxa"/>
            <w:tcBorders>
              <w:top w:val="nil"/>
              <w:left w:val="nil"/>
              <w:bottom w:val="nil"/>
              <w:right w:val="single" w:sz="8" w:space="0" w:color="auto"/>
            </w:tcBorders>
            <w:shd w:val="clear" w:color="auto" w:fill="auto"/>
            <w:noWrap/>
            <w:vAlign w:val="bottom"/>
          </w:tcPr>
          <w:p w14:paraId="6267F75F" w14:textId="189E52D1" w:rsidR="00B76C8D" w:rsidRPr="0030791F" w:rsidRDefault="00B76C8D" w:rsidP="00B76C8D">
            <w:pPr>
              <w:keepNext/>
              <w:jc w:val="right"/>
              <w:rPr>
                <w:rFonts w:asciiTheme="minorHAnsi" w:hAnsiTheme="minorHAnsi"/>
                <w:szCs w:val="23"/>
              </w:rPr>
            </w:pPr>
            <w:r w:rsidRPr="0030791F">
              <w:rPr>
                <w:color w:val="000000"/>
                <w:szCs w:val="23"/>
              </w:rPr>
              <w:t>97.4</w:t>
            </w:r>
          </w:p>
        </w:tc>
      </w:tr>
      <w:tr w:rsidR="00B76C8D" w:rsidRPr="0030791F" w14:paraId="1216D4FF" w14:textId="77777777" w:rsidTr="00576432">
        <w:trPr>
          <w:trHeight w:val="315"/>
        </w:trPr>
        <w:tc>
          <w:tcPr>
            <w:tcW w:w="3696" w:type="dxa"/>
            <w:tcBorders>
              <w:top w:val="nil"/>
              <w:left w:val="single" w:sz="8" w:space="0" w:color="auto"/>
              <w:bottom w:val="single" w:sz="8" w:space="0" w:color="auto"/>
              <w:right w:val="nil"/>
            </w:tcBorders>
            <w:shd w:val="clear" w:color="auto" w:fill="auto"/>
            <w:noWrap/>
            <w:vAlign w:val="bottom"/>
          </w:tcPr>
          <w:p w14:paraId="475C596D" w14:textId="77777777" w:rsidR="00B76C8D" w:rsidRPr="002B0648" w:rsidRDefault="00B76C8D" w:rsidP="002B0648">
            <w:pPr>
              <w:rPr>
                <w:rFonts w:asciiTheme="minorHAnsi" w:hAnsiTheme="minorHAnsi"/>
                <w:b/>
                <w:szCs w:val="23"/>
              </w:rPr>
            </w:pPr>
            <w:r w:rsidRPr="002B0648">
              <w:rPr>
                <w:rFonts w:asciiTheme="minorHAnsi" w:hAnsiTheme="minorHAnsi"/>
                <w:b/>
                <w:szCs w:val="23"/>
              </w:rPr>
              <w:t>Total</w:t>
            </w:r>
          </w:p>
        </w:tc>
        <w:tc>
          <w:tcPr>
            <w:tcW w:w="1701" w:type="dxa"/>
            <w:tcBorders>
              <w:top w:val="nil"/>
              <w:left w:val="nil"/>
              <w:bottom w:val="single" w:sz="8" w:space="0" w:color="auto"/>
              <w:right w:val="nil"/>
            </w:tcBorders>
            <w:shd w:val="clear" w:color="auto" w:fill="auto"/>
            <w:noWrap/>
            <w:vAlign w:val="bottom"/>
          </w:tcPr>
          <w:p w14:paraId="3CDF92E6" w14:textId="66E73D24" w:rsidR="00B76C8D" w:rsidRPr="0030791F" w:rsidRDefault="00B76C8D" w:rsidP="00B76C8D">
            <w:pPr>
              <w:keepNext/>
              <w:ind w:right="317"/>
              <w:jc w:val="right"/>
              <w:rPr>
                <w:rFonts w:asciiTheme="minorHAnsi" w:hAnsiTheme="minorHAnsi"/>
                <w:b/>
                <w:bCs/>
                <w:szCs w:val="23"/>
              </w:rPr>
            </w:pPr>
            <w:r w:rsidRPr="0030791F">
              <w:rPr>
                <w:b/>
                <w:bCs/>
                <w:color w:val="000000"/>
                <w:szCs w:val="23"/>
              </w:rPr>
              <w:t>2,217</w:t>
            </w:r>
          </w:p>
        </w:tc>
        <w:tc>
          <w:tcPr>
            <w:tcW w:w="1701" w:type="dxa"/>
            <w:tcBorders>
              <w:top w:val="nil"/>
              <w:left w:val="nil"/>
              <w:bottom w:val="single" w:sz="8" w:space="0" w:color="auto"/>
              <w:right w:val="nil"/>
            </w:tcBorders>
            <w:shd w:val="clear" w:color="auto" w:fill="auto"/>
            <w:noWrap/>
            <w:vAlign w:val="bottom"/>
          </w:tcPr>
          <w:p w14:paraId="68135566" w14:textId="50217B66" w:rsidR="00B76C8D" w:rsidRPr="0030791F" w:rsidRDefault="00B76C8D" w:rsidP="00B76C8D">
            <w:pPr>
              <w:keepNext/>
              <w:ind w:right="317"/>
              <w:jc w:val="right"/>
              <w:rPr>
                <w:rFonts w:asciiTheme="minorHAnsi" w:hAnsiTheme="minorHAnsi"/>
                <w:b/>
                <w:bCs/>
                <w:szCs w:val="23"/>
              </w:rPr>
            </w:pPr>
            <w:r w:rsidRPr="0030791F">
              <w:rPr>
                <w:b/>
                <w:bCs/>
                <w:color w:val="000000"/>
                <w:szCs w:val="23"/>
              </w:rPr>
              <w:t>1,404</w:t>
            </w:r>
          </w:p>
        </w:tc>
        <w:tc>
          <w:tcPr>
            <w:tcW w:w="1417" w:type="dxa"/>
            <w:tcBorders>
              <w:top w:val="nil"/>
              <w:left w:val="nil"/>
              <w:bottom w:val="single" w:sz="8" w:space="0" w:color="auto"/>
              <w:right w:val="nil"/>
            </w:tcBorders>
            <w:shd w:val="clear" w:color="auto" w:fill="auto"/>
            <w:noWrap/>
            <w:vAlign w:val="bottom"/>
          </w:tcPr>
          <w:p w14:paraId="48C00DB6" w14:textId="2F87D26B" w:rsidR="00B76C8D" w:rsidRPr="0030791F" w:rsidRDefault="00B76C8D" w:rsidP="00B76C8D">
            <w:pPr>
              <w:keepNext/>
              <w:jc w:val="right"/>
              <w:rPr>
                <w:rFonts w:asciiTheme="minorHAnsi" w:hAnsiTheme="minorHAnsi"/>
                <w:b/>
                <w:bCs/>
                <w:szCs w:val="23"/>
              </w:rPr>
            </w:pPr>
            <w:r w:rsidRPr="0030791F">
              <w:rPr>
                <w:b/>
                <w:bCs/>
                <w:color w:val="000000"/>
                <w:szCs w:val="23"/>
              </w:rPr>
              <w:t>14</w:t>
            </w:r>
          </w:p>
        </w:tc>
        <w:tc>
          <w:tcPr>
            <w:tcW w:w="1134" w:type="dxa"/>
            <w:tcBorders>
              <w:top w:val="nil"/>
              <w:left w:val="nil"/>
              <w:bottom w:val="single" w:sz="8" w:space="0" w:color="auto"/>
              <w:right w:val="nil"/>
            </w:tcBorders>
            <w:shd w:val="clear" w:color="auto" w:fill="auto"/>
            <w:noWrap/>
            <w:vAlign w:val="bottom"/>
          </w:tcPr>
          <w:p w14:paraId="0ADAC8ED" w14:textId="08A02EF6" w:rsidR="00B76C8D" w:rsidRPr="0030791F" w:rsidRDefault="00B76C8D" w:rsidP="00B76C8D">
            <w:pPr>
              <w:keepNext/>
              <w:jc w:val="right"/>
              <w:rPr>
                <w:rFonts w:asciiTheme="minorHAnsi" w:hAnsiTheme="minorHAnsi"/>
                <w:b/>
                <w:bCs/>
                <w:szCs w:val="23"/>
              </w:rPr>
            </w:pPr>
            <w:r w:rsidRPr="0030791F">
              <w:rPr>
                <w:b/>
                <w:bCs/>
                <w:color w:val="000000"/>
                <w:szCs w:val="23"/>
              </w:rPr>
              <w:t>0.6</w:t>
            </w:r>
          </w:p>
        </w:tc>
        <w:tc>
          <w:tcPr>
            <w:tcW w:w="1286" w:type="dxa"/>
            <w:tcBorders>
              <w:top w:val="nil"/>
              <w:left w:val="nil"/>
              <w:bottom w:val="single" w:sz="8" w:space="0" w:color="auto"/>
              <w:right w:val="nil"/>
            </w:tcBorders>
            <w:shd w:val="clear" w:color="auto" w:fill="auto"/>
            <w:noWrap/>
            <w:vAlign w:val="bottom"/>
          </w:tcPr>
          <w:p w14:paraId="065ADC5B" w14:textId="04364FEA" w:rsidR="00B76C8D" w:rsidRPr="0030791F" w:rsidRDefault="00B76C8D" w:rsidP="00B76C8D">
            <w:pPr>
              <w:keepNext/>
              <w:jc w:val="right"/>
              <w:rPr>
                <w:rFonts w:asciiTheme="minorHAnsi" w:hAnsiTheme="minorHAnsi"/>
                <w:b/>
                <w:bCs/>
                <w:szCs w:val="23"/>
              </w:rPr>
            </w:pPr>
            <w:r w:rsidRPr="0030791F">
              <w:rPr>
                <w:b/>
                <w:bCs/>
                <w:color w:val="000000"/>
                <w:szCs w:val="23"/>
              </w:rPr>
              <w:t>1,360</w:t>
            </w:r>
          </w:p>
        </w:tc>
        <w:tc>
          <w:tcPr>
            <w:tcW w:w="1266" w:type="dxa"/>
            <w:tcBorders>
              <w:top w:val="nil"/>
              <w:left w:val="nil"/>
              <w:bottom w:val="single" w:sz="8" w:space="0" w:color="auto"/>
              <w:right w:val="single" w:sz="8" w:space="0" w:color="auto"/>
            </w:tcBorders>
            <w:shd w:val="clear" w:color="auto" w:fill="auto"/>
            <w:noWrap/>
            <w:vAlign w:val="bottom"/>
          </w:tcPr>
          <w:p w14:paraId="66C441A2" w14:textId="32A46E7E" w:rsidR="00B76C8D" w:rsidRPr="0030791F" w:rsidRDefault="00B76C8D" w:rsidP="00B76C8D">
            <w:pPr>
              <w:keepNext/>
              <w:jc w:val="right"/>
              <w:rPr>
                <w:rFonts w:asciiTheme="minorHAnsi" w:hAnsiTheme="minorHAnsi"/>
                <w:b/>
                <w:bCs/>
                <w:szCs w:val="23"/>
              </w:rPr>
            </w:pPr>
            <w:r w:rsidRPr="0030791F">
              <w:rPr>
                <w:b/>
                <w:bCs/>
                <w:color w:val="000000"/>
                <w:szCs w:val="23"/>
              </w:rPr>
              <w:t>96.9</w:t>
            </w:r>
          </w:p>
        </w:tc>
      </w:tr>
    </w:tbl>
    <w:p w14:paraId="10F5F8C1" w14:textId="77777777" w:rsidR="00030D6F" w:rsidRPr="0030791F" w:rsidRDefault="00030D6F" w:rsidP="00030D6F">
      <w:pPr>
        <w:ind w:right="544"/>
        <w:jc w:val="both"/>
        <w:rPr>
          <w:i/>
          <w:sz w:val="20"/>
        </w:rPr>
      </w:pPr>
      <w:r w:rsidRPr="0030791F">
        <w:rPr>
          <w:i/>
          <w:sz w:val="20"/>
        </w:rPr>
        <w:t>* Where the laboratory which performed the cytology test differs from the laboratory which performed the HPV test, classification is according to the laboratory which performed the cytology test</w:t>
      </w:r>
    </w:p>
    <w:p w14:paraId="4754CDD8" w14:textId="77777777" w:rsidR="00030D6F" w:rsidRPr="0030791F" w:rsidRDefault="00030D6F" w:rsidP="00030D6F">
      <w:pPr>
        <w:ind w:right="544"/>
        <w:jc w:val="both"/>
        <w:rPr>
          <w:i/>
          <w:sz w:val="20"/>
        </w:rPr>
      </w:pPr>
    </w:p>
    <w:p w14:paraId="1B69A71F" w14:textId="2B8239FA" w:rsidR="00030D6F" w:rsidRPr="0030791F" w:rsidRDefault="00C65151" w:rsidP="00DC7628">
      <w:pPr>
        <w:pStyle w:val="Caption"/>
        <w:spacing w:after="80"/>
        <w:ind w:right="-23"/>
        <w:jc w:val="both"/>
      </w:pPr>
      <w:bookmarkStart w:id="1239" w:name="_Ref422490530"/>
      <w:bookmarkStart w:id="1240" w:name="_Toc469398354"/>
      <w:bookmarkStart w:id="1241" w:name="_Toc475605587"/>
      <w:bookmarkStart w:id="1242" w:name="_Toc509928559"/>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68</w:t>
      </w:r>
      <w:r w:rsidR="00F55F28" w:rsidRPr="0030791F">
        <w:rPr>
          <w:noProof/>
        </w:rPr>
        <w:fldChar w:fldCharType="end"/>
      </w:r>
      <w:bookmarkEnd w:id="1239"/>
      <w:r w:rsidR="00030D6F" w:rsidRPr="0030791F">
        <w:t xml:space="preserve"> - Histological outcomes within 12 months in women with ASC-US cytology and positive HPV triage test</w:t>
      </w:r>
      <w:bookmarkEnd w:id="1240"/>
      <w:bookmarkEnd w:id="1241"/>
      <w:bookmarkEnd w:id="1242"/>
    </w:p>
    <w:tbl>
      <w:tblPr>
        <w:tblW w:w="13000" w:type="dxa"/>
        <w:tblInd w:w="93" w:type="dxa"/>
        <w:tblLayout w:type="fixed"/>
        <w:tblLook w:val="04A0" w:firstRow="1" w:lastRow="0" w:firstColumn="1" w:lastColumn="0" w:noHBand="0" w:noVBand="1"/>
      </w:tblPr>
      <w:tblGrid>
        <w:gridCol w:w="3581"/>
        <w:gridCol w:w="1828"/>
        <w:gridCol w:w="1083"/>
        <w:gridCol w:w="1072"/>
        <w:gridCol w:w="12"/>
        <w:gridCol w:w="1084"/>
        <w:gridCol w:w="1088"/>
        <w:gridCol w:w="1084"/>
        <w:gridCol w:w="1084"/>
        <w:gridCol w:w="1084"/>
      </w:tblGrid>
      <w:tr w:rsidR="00030D6F" w:rsidRPr="0030791F" w14:paraId="683A73F4" w14:textId="77777777" w:rsidTr="0033076A">
        <w:trPr>
          <w:trHeight w:val="795"/>
        </w:trPr>
        <w:tc>
          <w:tcPr>
            <w:tcW w:w="3581" w:type="dxa"/>
            <w:tcBorders>
              <w:top w:val="single" w:sz="8" w:space="0" w:color="auto"/>
              <w:left w:val="single" w:sz="8" w:space="0" w:color="auto"/>
              <w:bottom w:val="nil"/>
              <w:right w:val="nil"/>
            </w:tcBorders>
            <w:shd w:val="clear" w:color="auto" w:fill="D9D9D9" w:themeFill="background1" w:themeFillShade="D9"/>
            <w:vAlign w:val="bottom"/>
            <w:hideMark/>
          </w:tcPr>
          <w:p w14:paraId="3F3D06F6" w14:textId="77777777" w:rsidR="00030D6F" w:rsidRPr="0030791F" w:rsidRDefault="00030D6F" w:rsidP="00EC5031">
            <w:pPr>
              <w:rPr>
                <w:rFonts w:asciiTheme="minorHAnsi" w:eastAsia="Times New Roman" w:hAnsiTheme="minorHAnsi" w:cs="Arial"/>
                <w:b/>
                <w:szCs w:val="23"/>
                <w:lang w:eastAsia="en-AU"/>
              </w:rPr>
            </w:pPr>
            <w:r w:rsidRPr="00EC5031">
              <w:rPr>
                <w:rFonts w:asciiTheme="minorHAnsi" w:hAnsiTheme="minorHAnsi"/>
                <w:b/>
                <w:szCs w:val="23"/>
              </w:rPr>
              <w:t>Laboratory</w:t>
            </w:r>
          </w:p>
        </w:tc>
        <w:tc>
          <w:tcPr>
            <w:tcW w:w="1828" w:type="dxa"/>
            <w:tcBorders>
              <w:top w:val="single" w:sz="8" w:space="0" w:color="auto"/>
              <w:left w:val="nil"/>
              <w:bottom w:val="nil"/>
              <w:right w:val="nil"/>
            </w:tcBorders>
            <w:shd w:val="clear" w:color="auto" w:fill="D9D9D9" w:themeFill="background1" w:themeFillShade="D9"/>
            <w:vAlign w:val="center"/>
            <w:hideMark/>
          </w:tcPr>
          <w:p w14:paraId="2340D5C6" w14:textId="77777777" w:rsidR="00030D6F" w:rsidRPr="0030791F" w:rsidRDefault="00030D6F" w:rsidP="009A03F4">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Women with ASC-US cytology &amp; positive HPV triage test</w:t>
            </w:r>
          </w:p>
        </w:tc>
        <w:tc>
          <w:tcPr>
            <w:tcW w:w="2155" w:type="dxa"/>
            <w:gridSpan w:val="2"/>
            <w:tcBorders>
              <w:top w:val="single" w:sz="8" w:space="0" w:color="auto"/>
              <w:left w:val="nil"/>
              <w:bottom w:val="nil"/>
              <w:right w:val="nil"/>
            </w:tcBorders>
            <w:shd w:val="clear" w:color="auto" w:fill="D9D9D9" w:themeFill="background1" w:themeFillShade="D9"/>
            <w:vAlign w:val="center"/>
            <w:hideMark/>
          </w:tcPr>
          <w:p w14:paraId="0955CE92" w14:textId="637A1671" w:rsidR="00030D6F" w:rsidRPr="0030791F" w:rsidRDefault="00770923" w:rsidP="00945AA6">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Triage-positive</w:t>
            </w:r>
            <w:r w:rsidR="00030D6F" w:rsidRPr="0030791F">
              <w:rPr>
                <w:rFonts w:asciiTheme="minorHAnsi" w:eastAsia="Times New Roman" w:hAnsiTheme="minorHAnsi" w:cs="Arial"/>
                <w:b/>
                <w:szCs w:val="23"/>
                <w:lang w:eastAsia="en-AU"/>
              </w:rPr>
              <w:t xml:space="preserve"> women who attended colposcopy</w:t>
            </w:r>
          </w:p>
        </w:tc>
        <w:tc>
          <w:tcPr>
            <w:tcW w:w="2184" w:type="dxa"/>
            <w:gridSpan w:val="3"/>
            <w:tcBorders>
              <w:top w:val="single" w:sz="8" w:space="0" w:color="auto"/>
              <w:left w:val="nil"/>
              <w:bottom w:val="nil"/>
              <w:right w:val="nil"/>
            </w:tcBorders>
            <w:shd w:val="clear" w:color="auto" w:fill="D9D9D9" w:themeFill="background1" w:themeFillShade="D9"/>
            <w:vAlign w:val="center"/>
            <w:hideMark/>
          </w:tcPr>
          <w:p w14:paraId="3BE26F03" w14:textId="0B4AC227" w:rsidR="00030D6F" w:rsidRPr="0030791F" w:rsidRDefault="00770923" w:rsidP="00945AA6">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Triage-positive</w:t>
            </w:r>
            <w:r w:rsidR="00030D6F" w:rsidRPr="0030791F">
              <w:rPr>
                <w:rFonts w:asciiTheme="minorHAnsi" w:eastAsia="Times New Roman" w:hAnsiTheme="minorHAnsi" w:cs="Arial"/>
                <w:b/>
                <w:szCs w:val="23"/>
                <w:lang w:eastAsia="en-AU"/>
              </w:rPr>
              <w:t xml:space="preserve"> women with histology recorded</w:t>
            </w:r>
          </w:p>
        </w:tc>
        <w:tc>
          <w:tcPr>
            <w:tcW w:w="3252" w:type="dxa"/>
            <w:gridSpan w:val="3"/>
            <w:tcBorders>
              <w:top w:val="single" w:sz="8" w:space="0" w:color="auto"/>
              <w:left w:val="nil"/>
              <w:bottom w:val="nil"/>
              <w:right w:val="single" w:sz="8" w:space="0" w:color="000000"/>
            </w:tcBorders>
            <w:shd w:val="clear" w:color="auto" w:fill="D9D9D9" w:themeFill="background1" w:themeFillShade="D9"/>
            <w:vAlign w:val="center"/>
          </w:tcPr>
          <w:p w14:paraId="78C993DD" w14:textId="1DB17A1D" w:rsidR="00030D6F" w:rsidRPr="0030791F" w:rsidRDefault="00770923" w:rsidP="00945AA6">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Triage-positive</w:t>
            </w:r>
            <w:r w:rsidR="00030D6F" w:rsidRPr="0030791F">
              <w:rPr>
                <w:rFonts w:asciiTheme="minorHAnsi" w:eastAsia="Times New Roman" w:hAnsiTheme="minorHAnsi" w:cs="Arial"/>
                <w:b/>
                <w:szCs w:val="23"/>
                <w:lang w:eastAsia="en-AU"/>
              </w:rPr>
              <w:t xml:space="preserve"> women with CIN</w:t>
            </w:r>
            <w:r w:rsidR="00692301" w:rsidRPr="0030791F">
              <w:rPr>
                <w:rFonts w:asciiTheme="minorHAnsi" w:eastAsia="Times New Roman" w:hAnsiTheme="minorHAnsi" w:cs="Arial"/>
                <w:b/>
                <w:szCs w:val="23"/>
                <w:lang w:eastAsia="en-AU"/>
              </w:rPr>
              <w:t xml:space="preserve"> </w:t>
            </w:r>
            <w:r w:rsidR="00030D6F" w:rsidRPr="0030791F">
              <w:rPr>
                <w:rFonts w:asciiTheme="minorHAnsi" w:eastAsia="Times New Roman" w:hAnsiTheme="minorHAnsi" w:cs="Arial"/>
                <w:b/>
                <w:szCs w:val="23"/>
                <w:lang w:eastAsia="en-AU"/>
              </w:rPr>
              <w:t>2+ histology</w:t>
            </w:r>
          </w:p>
        </w:tc>
      </w:tr>
      <w:tr w:rsidR="00030D6F" w:rsidRPr="0030791F" w14:paraId="157E2339" w14:textId="77777777" w:rsidTr="0033076A">
        <w:trPr>
          <w:trHeight w:val="315"/>
        </w:trPr>
        <w:tc>
          <w:tcPr>
            <w:tcW w:w="3581" w:type="dxa"/>
            <w:tcBorders>
              <w:top w:val="nil"/>
              <w:left w:val="single" w:sz="8" w:space="0" w:color="auto"/>
              <w:bottom w:val="single" w:sz="8" w:space="0" w:color="auto"/>
              <w:right w:val="nil"/>
            </w:tcBorders>
            <w:shd w:val="clear" w:color="auto" w:fill="D9D9D9" w:themeFill="background1" w:themeFillShade="D9"/>
            <w:vAlign w:val="center"/>
            <w:hideMark/>
          </w:tcPr>
          <w:p w14:paraId="257F3C6C" w14:textId="77777777" w:rsidR="00030D6F" w:rsidRPr="0030791F" w:rsidRDefault="00030D6F" w:rsidP="00EC5031">
            <w:pPr>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 </w:t>
            </w:r>
          </w:p>
        </w:tc>
        <w:tc>
          <w:tcPr>
            <w:tcW w:w="1828" w:type="dxa"/>
            <w:tcBorders>
              <w:top w:val="nil"/>
              <w:left w:val="nil"/>
              <w:bottom w:val="single" w:sz="8" w:space="0" w:color="auto"/>
              <w:right w:val="nil"/>
            </w:tcBorders>
            <w:shd w:val="clear" w:color="auto" w:fill="D9D9D9" w:themeFill="background1" w:themeFillShade="D9"/>
            <w:vAlign w:val="center"/>
            <w:hideMark/>
          </w:tcPr>
          <w:p w14:paraId="1D3DBA7A" w14:textId="77777777" w:rsidR="00030D6F" w:rsidRPr="0030791F" w:rsidRDefault="00030D6F" w:rsidP="005170E9">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083" w:type="dxa"/>
            <w:tcBorders>
              <w:top w:val="nil"/>
              <w:left w:val="nil"/>
              <w:bottom w:val="single" w:sz="8" w:space="0" w:color="auto"/>
              <w:right w:val="nil"/>
            </w:tcBorders>
            <w:shd w:val="clear" w:color="auto" w:fill="D9D9D9" w:themeFill="background1" w:themeFillShade="D9"/>
            <w:vAlign w:val="center"/>
            <w:hideMark/>
          </w:tcPr>
          <w:p w14:paraId="6427997C" w14:textId="77777777" w:rsidR="00030D6F" w:rsidRPr="0030791F" w:rsidRDefault="00030D6F" w:rsidP="00576432">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084" w:type="dxa"/>
            <w:gridSpan w:val="2"/>
            <w:tcBorders>
              <w:top w:val="nil"/>
              <w:left w:val="nil"/>
              <w:bottom w:val="single" w:sz="8" w:space="0" w:color="auto"/>
              <w:right w:val="nil"/>
            </w:tcBorders>
            <w:shd w:val="clear" w:color="auto" w:fill="D9D9D9" w:themeFill="background1" w:themeFillShade="D9"/>
            <w:vAlign w:val="center"/>
            <w:hideMark/>
          </w:tcPr>
          <w:p w14:paraId="5E38089B" w14:textId="77777777" w:rsidR="00030D6F" w:rsidRPr="0030791F" w:rsidRDefault="00030D6F" w:rsidP="00576432">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r w:rsidRPr="0030791F">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26AF04FE" w14:textId="77777777" w:rsidR="00030D6F" w:rsidRPr="0030791F" w:rsidRDefault="00030D6F" w:rsidP="00576432">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088" w:type="dxa"/>
            <w:tcBorders>
              <w:top w:val="nil"/>
              <w:left w:val="nil"/>
              <w:bottom w:val="single" w:sz="8" w:space="0" w:color="auto"/>
              <w:right w:val="nil"/>
            </w:tcBorders>
            <w:shd w:val="clear" w:color="auto" w:fill="D9D9D9" w:themeFill="background1" w:themeFillShade="D9"/>
            <w:vAlign w:val="center"/>
            <w:hideMark/>
          </w:tcPr>
          <w:p w14:paraId="235F4038" w14:textId="77777777" w:rsidR="00030D6F" w:rsidRPr="0030791F" w:rsidRDefault="00030D6F" w:rsidP="00576432">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r w:rsidRPr="0030791F">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182F63D0" w14:textId="77777777" w:rsidR="00030D6F" w:rsidRPr="0030791F" w:rsidRDefault="00030D6F" w:rsidP="00576432">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084" w:type="dxa"/>
            <w:tcBorders>
              <w:top w:val="nil"/>
              <w:left w:val="nil"/>
              <w:bottom w:val="single" w:sz="8" w:space="0" w:color="auto"/>
              <w:right w:val="nil"/>
            </w:tcBorders>
            <w:shd w:val="clear" w:color="auto" w:fill="D9D9D9" w:themeFill="background1" w:themeFillShade="D9"/>
            <w:vAlign w:val="center"/>
          </w:tcPr>
          <w:p w14:paraId="6D14D044" w14:textId="77777777" w:rsidR="00030D6F" w:rsidRPr="0030791F" w:rsidRDefault="00030D6F" w:rsidP="00576432">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r w:rsidRPr="0030791F">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single" w:sz="8" w:space="0" w:color="auto"/>
            </w:tcBorders>
            <w:shd w:val="clear" w:color="auto" w:fill="D9D9D9" w:themeFill="background1" w:themeFillShade="D9"/>
            <w:vAlign w:val="center"/>
            <w:hideMark/>
          </w:tcPr>
          <w:p w14:paraId="5286B943" w14:textId="77777777" w:rsidR="00030D6F" w:rsidRPr="0030791F" w:rsidRDefault="00030D6F" w:rsidP="00576432">
            <w:pPr>
              <w:keepNext/>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r w:rsidRPr="0030791F">
              <w:rPr>
                <w:rFonts w:asciiTheme="minorHAnsi" w:eastAsia="Times New Roman" w:hAnsiTheme="minorHAnsi" w:cs="Arial"/>
                <w:b/>
                <w:szCs w:val="23"/>
                <w:vertAlign w:val="superscript"/>
                <w:lang w:eastAsia="en-AU"/>
              </w:rPr>
              <w:t>‡</w:t>
            </w:r>
          </w:p>
        </w:tc>
      </w:tr>
      <w:tr w:rsidR="00014736" w:rsidRPr="0030791F" w14:paraId="3972DF87"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2319FA0E" w14:textId="77777777" w:rsidR="00014736" w:rsidRPr="00EC5031" w:rsidRDefault="00014736" w:rsidP="00EC5031">
            <w:pPr>
              <w:rPr>
                <w:rFonts w:asciiTheme="minorHAnsi" w:hAnsiTheme="minorHAnsi"/>
                <w:szCs w:val="23"/>
              </w:rPr>
            </w:pPr>
            <w:r w:rsidRPr="00EC5031">
              <w:rPr>
                <w:rFonts w:asciiTheme="minorHAnsi" w:hAnsiTheme="minorHAnsi"/>
                <w:szCs w:val="23"/>
              </w:rPr>
              <w:t>Anatomical Pathology Services</w:t>
            </w:r>
          </w:p>
        </w:tc>
        <w:tc>
          <w:tcPr>
            <w:tcW w:w="1828" w:type="dxa"/>
            <w:tcBorders>
              <w:top w:val="nil"/>
              <w:left w:val="nil"/>
              <w:bottom w:val="nil"/>
              <w:right w:val="nil"/>
            </w:tcBorders>
            <w:shd w:val="clear" w:color="auto" w:fill="auto"/>
            <w:vAlign w:val="center"/>
          </w:tcPr>
          <w:p w14:paraId="369AB557" w14:textId="692FB13C" w:rsidR="00014736" w:rsidRPr="0030791F" w:rsidRDefault="00014736" w:rsidP="005170E9">
            <w:pPr>
              <w:keepNext/>
              <w:jc w:val="right"/>
              <w:rPr>
                <w:rFonts w:asciiTheme="minorHAnsi" w:hAnsiTheme="minorHAnsi" w:cs="Arial"/>
                <w:szCs w:val="23"/>
              </w:rPr>
            </w:pPr>
            <w:r w:rsidRPr="0030791F">
              <w:rPr>
                <w:color w:val="000000"/>
                <w:szCs w:val="23"/>
              </w:rPr>
              <w:t>110</w:t>
            </w:r>
          </w:p>
        </w:tc>
        <w:tc>
          <w:tcPr>
            <w:tcW w:w="1083" w:type="dxa"/>
            <w:tcBorders>
              <w:top w:val="nil"/>
              <w:left w:val="nil"/>
              <w:bottom w:val="nil"/>
              <w:right w:val="nil"/>
            </w:tcBorders>
            <w:shd w:val="clear" w:color="auto" w:fill="auto"/>
            <w:vAlign w:val="center"/>
          </w:tcPr>
          <w:p w14:paraId="682BA4AB" w14:textId="65AF465A" w:rsidR="00014736" w:rsidRPr="0030791F" w:rsidRDefault="00014736" w:rsidP="00014736">
            <w:pPr>
              <w:keepNext/>
              <w:jc w:val="right"/>
              <w:rPr>
                <w:rFonts w:asciiTheme="minorHAnsi" w:hAnsiTheme="minorHAnsi" w:cs="Arial"/>
                <w:szCs w:val="23"/>
              </w:rPr>
            </w:pPr>
            <w:r w:rsidRPr="0030791F">
              <w:rPr>
                <w:color w:val="000000"/>
                <w:szCs w:val="23"/>
              </w:rPr>
              <w:t>101</w:t>
            </w:r>
          </w:p>
        </w:tc>
        <w:tc>
          <w:tcPr>
            <w:tcW w:w="1084" w:type="dxa"/>
            <w:gridSpan w:val="2"/>
            <w:tcBorders>
              <w:top w:val="nil"/>
              <w:left w:val="nil"/>
              <w:bottom w:val="nil"/>
              <w:right w:val="nil"/>
            </w:tcBorders>
            <w:shd w:val="clear" w:color="auto" w:fill="auto"/>
            <w:vAlign w:val="center"/>
          </w:tcPr>
          <w:p w14:paraId="6D591AB2" w14:textId="102AD8B1" w:rsidR="00014736" w:rsidRPr="0030791F" w:rsidRDefault="00014736" w:rsidP="00014736">
            <w:pPr>
              <w:keepNext/>
              <w:jc w:val="right"/>
              <w:rPr>
                <w:rFonts w:asciiTheme="minorHAnsi" w:hAnsiTheme="minorHAnsi" w:cs="Arial"/>
                <w:szCs w:val="23"/>
              </w:rPr>
            </w:pPr>
            <w:r w:rsidRPr="0030791F">
              <w:rPr>
                <w:color w:val="000000"/>
                <w:szCs w:val="23"/>
              </w:rPr>
              <w:t>91.8</w:t>
            </w:r>
          </w:p>
        </w:tc>
        <w:tc>
          <w:tcPr>
            <w:tcW w:w="1084" w:type="dxa"/>
            <w:tcBorders>
              <w:top w:val="nil"/>
              <w:left w:val="nil"/>
              <w:bottom w:val="nil"/>
              <w:right w:val="nil"/>
            </w:tcBorders>
            <w:shd w:val="clear" w:color="auto" w:fill="auto"/>
            <w:vAlign w:val="center"/>
          </w:tcPr>
          <w:p w14:paraId="0E62120F" w14:textId="56C7CAA7" w:rsidR="00014736" w:rsidRPr="0030791F" w:rsidRDefault="00014736" w:rsidP="00014736">
            <w:pPr>
              <w:keepNext/>
              <w:jc w:val="right"/>
              <w:rPr>
                <w:rFonts w:asciiTheme="minorHAnsi" w:hAnsiTheme="minorHAnsi" w:cs="Arial"/>
                <w:szCs w:val="23"/>
              </w:rPr>
            </w:pPr>
            <w:r w:rsidRPr="0030791F">
              <w:rPr>
                <w:color w:val="000000"/>
                <w:szCs w:val="23"/>
              </w:rPr>
              <w:t>70</w:t>
            </w:r>
          </w:p>
        </w:tc>
        <w:tc>
          <w:tcPr>
            <w:tcW w:w="1088" w:type="dxa"/>
            <w:tcBorders>
              <w:top w:val="nil"/>
              <w:left w:val="nil"/>
              <w:bottom w:val="nil"/>
              <w:right w:val="nil"/>
            </w:tcBorders>
            <w:shd w:val="clear" w:color="auto" w:fill="auto"/>
            <w:vAlign w:val="center"/>
          </w:tcPr>
          <w:p w14:paraId="635B726F" w14:textId="49B64607" w:rsidR="00014736" w:rsidRPr="0030791F" w:rsidRDefault="00014736" w:rsidP="00014736">
            <w:pPr>
              <w:keepNext/>
              <w:jc w:val="right"/>
              <w:rPr>
                <w:rFonts w:asciiTheme="minorHAnsi" w:hAnsiTheme="minorHAnsi" w:cs="Arial"/>
                <w:szCs w:val="23"/>
              </w:rPr>
            </w:pPr>
            <w:r w:rsidRPr="0030791F">
              <w:rPr>
                <w:color w:val="000000"/>
                <w:szCs w:val="23"/>
              </w:rPr>
              <w:t>63.6</w:t>
            </w:r>
          </w:p>
        </w:tc>
        <w:tc>
          <w:tcPr>
            <w:tcW w:w="1084" w:type="dxa"/>
            <w:tcBorders>
              <w:top w:val="nil"/>
              <w:left w:val="nil"/>
              <w:bottom w:val="nil"/>
              <w:right w:val="nil"/>
            </w:tcBorders>
            <w:shd w:val="clear" w:color="auto" w:fill="auto"/>
            <w:vAlign w:val="center"/>
          </w:tcPr>
          <w:p w14:paraId="4641F3E0" w14:textId="70A960D1" w:rsidR="00014736" w:rsidRPr="0030791F" w:rsidRDefault="00014736" w:rsidP="00014736">
            <w:pPr>
              <w:keepNext/>
              <w:jc w:val="right"/>
              <w:rPr>
                <w:rFonts w:asciiTheme="minorHAnsi" w:hAnsiTheme="minorHAnsi" w:cs="Arial"/>
                <w:szCs w:val="23"/>
              </w:rPr>
            </w:pPr>
            <w:r w:rsidRPr="0030791F">
              <w:rPr>
                <w:color w:val="000000"/>
                <w:szCs w:val="23"/>
              </w:rPr>
              <w:t>14</w:t>
            </w:r>
          </w:p>
        </w:tc>
        <w:tc>
          <w:tcPr>
            <w:tcW w:w="1084" w:type="dxa"/>
            <w:tcBorders>
              <w:top w:val="nil"/>
              <w:left w:val="nil"/>
              <w:bottom w:val="nil"/>
              <w:right w:val="nil"/>
            </w:tcBorders>
            <w:vAlign w:val="center"/>
          </w:tcPr>
          <w:p w14:paraId="6B35B343" w14:textId="2CF42FCF" w:rsidR="00014736" w:rsidRPr="0030791F" w:rsidRDefault="00014736" w:rsidP="00014736">
            <w:pPr>
              <w:keepNext/>
              <w:jc w:val="right"/>
              <w:rPr>
                <w:rFonts w:asciiTheme="minorHAnsi" w:hAnsiTheme="minorHAnsi" w:cs="Arial"/>
                <w:szCs w:val="23"/>
              </w:rPr>
            </w:pPr>
            <w:r w:rsidRPr="0030791F">
              <w:rPr>
                <w:color w:val="000000"/>
                <w:szCs w:val="23"/>
              </w:rPr>
              <w:t>13.9</w:t>
            </w:r>
          </w:p>
        </w:tc>
        <w:tc>
          <w:tcPr>
            <w:tcW w:w="1084" w:type="dxa"/>
            <w:tcBorders>
              <w:top w:val="nil"/>
              <w:left w:val="nil"/>
              <w:bottom w:val="nil"/>
              <w:right w:val="single" w:sz="8" w:space="0" w:color="auto"/>
            </w:tcBorders>
            <w:shd w:val="clear" w:color="auto" w:fill="auto"/>
            <w:vAlign w:val="center"/>
          </w:tcPr>
          <w:p w14:paraId="062AF7D8" w14:textId="2EDAD1AC" w:rsidR="00014736" w:rsidRPr="0030791F" w:rsidRDefault="00014736" w:rsidP="00014736">
            <w:pPr>
              <w:keepNext/>
              <w:jc w:val="right"/>
              <w:rPr>
                <w:rFonts w:asciiTheme="minorHAnsi" w:hAnsiTheme="minorHAnsi" w:cs="Arial"/>
                <w:szCs w:val="23"/>
              </w:rPr>
            </w:pPr>
            <w:r w:rsidRPr="0030791F">
              <w:rPr>
                <w:color w:val="000000"/>
                <w:szCs w:val="23"/>
              </w:rPr>
              <w:t>20.0</w:t>
            </w:r>
          </w:p>
        </w:tc>
      </w:tr>
      <w:tr w:rsidR="00014736" w:rsidRPr="0030791F" w14:paraId="5243B0DE" w14:textId="77777777" w:rsidTr="00014736">
        <w:trPr>
          <w:trHeight w:val="341"/>
        </w:trPr>
        <w:tc>
          <w:tcPr>
            <w:tcW w:w="3581" w:type="dxa"/>
            <w:tcBorders>
              <w:top w:val="nil"/>
              <w:left w:val="single" w:sz="8" w:space="0" w:color="auto"/>
              <w:bottom w:val="nil"/>
              <w:right w:val="nil"/>
            </w:tcBorders>
            <w:shd w:val="clear" w:color="auto" w:fill="auto"/>
            <w:noWrap/>
            <w:vAlign w:val="bottom"/>
            <w:hideMark/>
          </w:tcPr>
          <w:p w14:paraId="76A878E6" w14:textId="77777777" w:rsidR="00014736" w:rsidRPr="00EC5031" w:rsidRDefault="00014736" w:rsidP="00EC5031">
            <w:pPr>
              <w:rPr>
                <w:rFonts w:asciiTheme="minorHAnsi" w:hAnsiTheme="minorHAnsi"/>
                <w:szCs w:val="23"/>
              </w:rPr>
            </w:pPr>
            <w:r w:rsidRPr="00EC5031">
              <w:rPr>
                <w:rFonts w:asciiTheme="minorHAnsi" w:hAnsiTheme="minorHAnsi"/>
                <w:szCs w:val="23"/>
              </w:rPr>
              <w:t>Canterbury Health Laboratories</w:t>
            </w:r>
          </w:p>
        </w:tc>
        <w:tc>
          <w:tcPr>
            <w:tcW w:w="1828" w:type="dxa"/>
            <w:tcBorders>
              <w:top w:val="nil"/>
              <w:left w:val="nil"/>
              <w:bottom w:val="nil"/>
              <w:right w:val="nil"/>
            </w:tcBorders>
            <w:shd w:val="clear" w:color="auto" w:fill="auto"/>
            <w:vAlign w:val="bottom"/>
          </w:tcPr>
          <w:p w14:paraId="3832FD40" w14:textId="1BAA732D" w:rsidR="00014736" w:rsidRPr="0030791F" w:rsidRDefault="00014736" w:rsidP="005170E9">
            <w:pPr>
              <w:keepNext/>
              <w:jc w:val="right"/>
              <w:rPr>
                <w:rFonts w:asciiTheme="minorHAnsi" w:hAnsiTheme="minorHAnsi" w:cs="Arial"/>
                <w:szCs w:val="23"/>
              </w:rPr>
            </w:pPr>
            <w:r w:rsidRPr="0030791F">
              <w:rPr>
                <w:color w:val="000000"/>
                <w:szCs w:val="23"/>
              </w:rPr>
              <w:t>19</w:t>
            </w:r>
          </w:p>
        </w:tc>
        <w:tc>
          <w:tcPr>
            <w:tcW w:w="1083" w:type="dxa"/>
            <w:tcBorders>
              <w:top w:val="nil"/>
              <w:left w:val="nil"/>
              <w:bottom w:val="nil"/>
              <w:right w:val="nil"/>
            </w:tcBorders>
            <w:shd w:val="clear" w:color="auto" w:fill="auto"/>
            <w:vAlign w:val="bottom"/>
          </w:tcPr>
          <w:p w14:paraId="172A5718" w14:textId="751147F5" w:rsidR="00014736" w:rsidRPr="0030791F" w:rsidRDefault="00014736" w:rsidP="005170E9">
            <w:pPr>
              <w:keepNext/>
              <w:jc w:val="right"/>
              <w:rPr>
                <w:rFonts w:asciiTheme="minorHAnsi" w:hAnsiTheme="minorHAnsi" w:cs="Arial"/>
                <w:szCs w:val="23"/>
              </w:rPr>
            </w:pPr>
            <w:r w:rsidRPr="0030791F">
              <w:rPr>
                <w:color w:val="000000"/>
                <w:szCs w:val="23"/>
              </w:rPr>
              <w:t>18</w:t>
            </w:r>
          </w:p>
        </w:tc>
        <w:tc>
          <w:tcPr>
            <w:tcW w:w="1084" w:type="dxa"/>
            <w:gridSpan w:val="2"/>
            <w:tcBorders>
              <w:top w:val="nil"/>
              <w:left w:val="nil"/>
              <w:bottom w:val="nil"/>
              <w:right w:val="nil"/>
            </w:tcBorders>
            <w:shd w:val="clear" w:color="auto" w:fill="auto"/>
            <w:vAlign w:val="bottom"/>
          </w:tcPr>
          <w:p w14:paraId="4E5BFB33" w14:textId="33026E34" w:rsidR="00014736" w:rsidRPr="0030791F" w:rsidRDefault="00014736" w:rsidP="005170E9">
            <w:pPr>
              <w:keepNext/>
              <w:jc w:val="right"/>
              <w:rPr>
                <w:rFonts w:asciiTheme="minorHAnsi" w:hAnsiTheme="minorHAnsi" w:cs="Arial"/>
                <w:szCs w:val="23"/>
              </w:rPr>
            </w:pPr>
            <w:r w:rsidRPr="0030791F">
              <w:rPr>
                <w:color w:val="000000"/>
                <w:szCs w:val="23"/>
              </w:rPr>
              <w:t>94.7</w:t>
            </w:r>
          </w:p>
        </w:tc>
        <w:tc>
          <w:tcPr>
            <w:tcW w:w="1084" w:type="dxa"/>
            <w:tcBorders>
              <w:top w:val="nil"/>
              <w:left w:val="nil"/>
              <w:bottom w:val="nil"/>
              <w:right w:val="nil"/>
            </w:tcBorders>
            <w:shd w:val="clear" w:color="auto" w:fill="auto"/>
            <w:vAlign w:val="bottom"/>
          </w:tcPr>
          <w:p w14:paraId="39C0B84E" w14:textId="7F4A7F74" w:rsidR="00014736" w:rsidRPr="0030791F" w:rsidRDefault="00014736" w:rsidP="005170E9">
            <w:pPr>
              <w:keepNext/>
              <w:jc w:val="right"/>
              <w:rPr>
                <w:rFonts w:asciiTheme="minorHAnsi" w:hAnsiTheme="minorHAnsi" w:cs="Arial"/>
                <w:szCs w:val="23"/>
              </w:rPr>
            </w:pPr>
            <w:r w:rsidRPr="0030791F">
              <w:rPr>
                <w:color w:val="000000"/>
                <w:szCs w:val="23"/>
              </w:rPr>
              <w:t>18</w:t>
            </w:r>
          </w:p>
        </w:tc>
        <w:tc>
          <w:tcPr>
            <w:tcW w:w="1088" w:type="dxa"/>
            <w:tcBorders>
              <w:top w:val="nil"/>
              <w:left w:val="nil"/>
              <w:bottom w:val="nil"/>
              <w:right w:val="nil"/>
            </w:tcBorders>
            <w:shd w:val="clear" w:color="auto" w:fill="auto"/>
            <w:vAlign w:val="bottom"/>
          </w:tcPr>
          <w:p w14:paraId="316B6DF1" w14:textId="680878AE" w:rsidR="00014736" w:rsidRPr="0030791F" w:rsidRDefault="00014736" w:rsidP="005170E9">
            <w:pPr>
              <w:keepNext/>
              <w:jc w:val="right"/>
              <w:rPr>
                <w:rFonts w:asciiTheme="minorHAnsi" w:hAnsiTheme="minorHAnsi" w:cs="Arial"/>
                <w:szCs w:val="23"/>
              </w:rPr>
            </w:pPr>
            <w:r w:rsidRPr="0030791F">
              <w:rPr>
                <w:color w:val="000000"/>
                <w:szCs w:val="23"/>
              </w:rPr>
              <w:t>94.7</w:t>
            </w:r>
          </w:p>
        </w:tc>
        <w:tc>
          <w:tcPr>
            <w:tcW w:w="1084" w:type="dxa"/>
            <w:tcBorders>
              <w:top w:val="nil"/>
              <w:left w:val="nil"/>
              <w:bottom w:val="nil"/>
              <w:right w:val="nil"/>
            </w:tcBorders>
            <w:shd w:val="clear" w:color="auto" w:fill="auto"/>
            <w:vAlign w:val="bottom"/>
          </w:tcPr>
          <w:p w14:paraId="016575B8" w14:textId="280A88A6" w:rsidR="00014736" w:rsidRPr="0030791F" w:rsidRDefault="00014736" w:rsidP="005170E9">
            <w:pPr>
              <w:keepNext/>
              <w:jc w:val="right"/>
              <w:rPr>
                <w:rFonts w:asciiTheme="minorHAnsi" w:hAnsiTheme="minorHAnsi" w:cs="Arial"/>
                <w:szCs w:val="23"/>
              </w:rPr>
            </w:pPr>
            <w:r w:rsidRPr="0030791F">
              <w:rPr>
                <w:color w:val="000000"/>
                <w:szCs w:val="23"/>
              </w:rPr>
              <w:t>6</w:t>
            </w:r>
          </w:p>
        </w:tc>
        <w:tc>
          <w:tcPr>
            <w:tcW w:w="1084" w:type="dxa"/>
            <w:tcBorders>
              <w:top w:val="nil"/>
              <w:left w:val="nil"/>
              <w:bottom w:val="nil"/>
              <w:right w:val="nil"/>
            </w:tcBorders>
            <w:vAlign w:val="bottom"/>
          </w:tcPr>
          <w:p w14:paraId="2C61CC0B" w14:textId="37290F30" w:rsidR="00014736" w:rsidRPr="0030791F" w:rsidRDefault="00014736" w:rsidP="005170E9">
            <w:pPr>
              <w:keepNext/>
              <w:jc w:val="right"/>
              <w:rPr>
                <w:rFonts w:asciiTheme="minorHAnsi" w:hAnsiTheme="minorHAnsi" w:cs="Arial"/>
                <w:szCs w:val="23"/>
              </w:rPr>
            </w:pPr>
            <w:r w:rsidRPr="0030791F">
              <w:rPr>
                <w:color w:val="000000"/>
                <w:szCs w:val="23"/>
              </w:rPr>
              <w:t>33.3</w:t>
            </w:r>
          </w:p>
        </w:tc>
        <w:tc>
          <w:tcPr>
            <w:tcW w:w="1084" w:type="dxa"/>
            <w:tcBorders>
              <w:top w:val="nil"/>
              <w:left w:val="nil"/>
              <w:bottom w:val="nil"/>
              <w:right w:val="single" w:sz="8" w:space="0" w:color="auto"/>
            </w:tcBorders>
            <w:shd w:val="clear" w:color="auto" w:fill="auto"/>
            <w:vAlign w:val="bottom"/>
          </w:tcPr>
          <w:p w14:paraId="3EDD7E51" w14:textId="3D3877D5" w:rsidR="00014736" w:rsidRPr="0030791F" w:rsidRDefault="00014736" w:rsidP="005170E9">
            <w:pPr>
              <w:keepNext/>
              <w:jc w:val="right"/>
              <w:rPr>
                <w:rFonts w:asciiTheme="minorHAnsi" w:hAnsiTheme="minorHAnsi" w:cs="Arial"/>
                <w:szCs w:val="23"/>
              </w:rPr>
            </w:pPr>
            <w:r w:rsidRPr="0030791F">
              <w:rPr>
                <w:color w:val="000000"/>
                <w:szCs w:val="23"/>
              </w:rPr>
              <w:t>33.3</w:t>
            </w:r>
          </w:p>
        </w:tc>
      </w:tr>
      <w:tr w:rsidR="00014736" w:rsidRPr="0030791F" w14:paraId="0F7C2C7C"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09E52917" w14:textId="77777777" w:rsidR="00014736" w:rsidRPr="00EC5031" w:rsidRDefault="00014736" w:rsidP="00EC5031">
            <w:pPr>
              <w:rPr>
                <w:rFonts w:asciiTheme="minorHAnsi" w:hAnsiTheme="minorHAnsi"/>
                <w:szCs w:val="23"/>
              </w:rPr>
            </w:pPr>
            <w:r w:rsidRPr="00EC5031">
              <w:rPr>
                <w:rFonts w:asciiTheme="minorHAnsi" w:hAnsiTheme="minorHAnsi"/>
                <w:szCs w:val="23"/>
              </w:rPr>
              <w:t>LabPLUS</w:t>
            </w:r>
          </w:p>
        </w:tc>
        <w:tc>
          <w:tcPr>
            <w:tcW w:w="1828" w:type="dxa"/>
            <w:tcBorders>
              <w:top w:val="nil"/>
              <w:left w:val="nil"/>
              <w:bottom w:val="nil"/>
              <w:right w:val="nil"/>
            </w:tcBorders>
            <w:shd w:val="clear" w:color="auto" w:fill="auto"/>
            <w:vAlign w:val="center"/>
          </w:tcPr>
          <w:p w14:paraId="3766152C" w14:textId="3A5A0696" w:rsidR="00014736" w:rsidRPr="0030791F" w:rsidRDefault="00014736" w:rsidP="005170E9">
            <w:pPr>
              <w:keepNext/>
              <w:jc w:val="right"/>
              <w:rPr>
                <w:rFonts w:asciiTheme="minorHAnsi" w:hAnsiTheme="minorHAnsi" w:cs="Arial"/>
                <w:szCs w:val="23"/>
              </w:rPr>
            </w:pPr>
            <w:r w:rsidRPr="0030791F">
              <w:rPr>
                <w:color w:val="000000"/>
                <w:szCs w:val="23"/>
              </w:rPr>
              <w:t>26</w:t>
            </w:r>
          </w:p>
        </w:tc>
        <w:tc>
          <w:tcPr>
            <w:tcW w:w="1083" w:type="dxa"/>
            <w:tcBorders>
              <w:top w:val="nil"/>
              <w:left w:val="nil"/>
              <w:bottom w:val="nil"/>
              <w:right w:val="nil"/>
            </w:tcBorders>
            <w:shd w:val="clear" w:color="auto" w:fill="auto"/>
            <w:vAlign w:val="center"/>
          </w:tcPr>
          <w:p w14:paraId="62470D34" w14:textId="2ABB8B06" w:rsidR="00014736" w:rsidRPr="0030791F" w:rsidRDefault="00014736" w:rsidP="00014736">
            <w:pPr>
              <w:keepNext/>
              <w:jc w:val="right"/>
              <w:rPr>
                <w:rFonts w:asciiTheme="minorHAnsi" w:hAnsiTheme="minorHAnsi" w:cs="Arial"/>
                <w:szCs w:val="23"/>
              </w:rPr>
            </w:pPr>
            <w:r w:rsidRPr="0030791F">
              <w:rPr>
                <w:color w:val="000000"/>
                <w:szCs w:val="23"/>
              </w:rPr>
              <w:t>23</w:t>
            </w:r>
          </w:p>
        </w:tc>
        <w:tc>
          <w:tcPr>
            <w:tcW w:w="1084" w:type="dxa"/>
            <w:gridSpan w:val="2"/>
            <w:tcBorders>
              <w:top w:val="nil"/>
              <w:left w:val="nil"/>
              <w:bottom w:val="nil"/>
              <w:right w:val="nil"/>
            </w:tcBorders>
            <w:shd w:val="clear" w:color="auto" w:fill="auto"/>
            <w:vAlign w:val="center"/>
          </w:tcPr>
          <w:p w14:paraId="5AD26406" w14:textId="77D1398C" w:rsidR="00014736" w:rsidRPr="0030791F" w:rsidRDefault="00014736" w:rsidP="00014736">
            <w:pPr>
              <w:keepNext/>
              <w:jc w:val="right"/>
              <w:rPr>
                <w:rFonts w:asciiTheme="minorHAnsi" w:hAnsiTheme="minorHAnsi" w:cs="Arial"/>
                <w:szCs w:val="23"/>
              </w:rPr>
            </w:pPr>
            <w:r w:rsidRPr="0030791F">
              <w:rPr>
                <w:color w:val="000000"/>
                <w:szCs w:val="23"/>
              </w:rPr>
              <w:t>88.5</w:t>
            </w:r>
          </w:p>
        </w:tc>
        <w:tc>
          <w:tcPr>
            <w:tcW w:w="1084" w:type="dxa"/>
            <w:tcBorders>
              <w:top w:val="nil"/>
              <w:left w:val="nil"/>
              <w:bottom w:val="nil"/>
              <w:right w:val="nil"/>
            </w:tcBorders>
            <w:shd w:val="clear" w:color="auto" w:fill="auto"/>
            <w:vAlign w:val="center"/>
          </w:tcPr>
          <w:p w14:paraId="545415BE" w14:textId="30999DEE" w:rsidR="00014736" w:rsidRPr="0030791F" w:rsidRDefault="00014736" w:rsidP="00014736">
            <w:pPr>
              <w:keepNext/>
              <w:jc w:val="right"/>
              <w:rPr>
                <w:rFonts w:asciiTheme="minorHAnsi" w:hAnsiTheme="minorHAnsi" w:cs="Arial"/>
                <w:szCs w:val="23"/>
              </w:rPr>
            </w:pPr>
            <w:r w:rsidRPr="0030791F">
              <w:rPr>
                <w:color w:val="000000"/>
                <w:szCs w:val="23"/>
              </w:rPr>
              <w:t>15</w:t>
            </w:r>
          </w:p>
        </w:tc>
        <w:tc>
          <w:tcPr>
            <w:tcW w:w="1088" w:type="dxa"/>
            <w:tcBorders>
              <w:top w:val="nil"/>
              <w:left w:val="nil"/>
              <w:bottom w:val="nil"/>
              <w:right w:val="nil"/>
            </w:tcBorders>
            <w:shd w:val="clear" w:color="auto" w:fill="auto"/>
            <w:vAlign w:val="center"/>
          </w:tcPr>
          <w:p w14:paraId="38D2F284" w14:textId="104C86DC" w:rsidR="00014736" w:rsidRPr="0030791F" w:rsidRDefault="00014736" w:rsidP="00014736">
            <w:pPr>
              <w:keepNext/>
              <w:jc w:val="right"/>
              <w:rPr>
                <w:rFonts w:asciiTheme="minorHAnsi" w:hAnsiTheme="minorHAnsi" w:cs="Arial"/>
                <w:szCs w:val="23"/>
              </w:rPr>
            </w:pPr>
            <w:r w:rsidRPr="0030791F">
              <w:rPr>
                <w:color w:val="000000"/>
                <w:szCs w:val="23"/>
              </w:rPr>
              <w:t>57.7</w:t>
            </w:r>
          </w:p>
        </w:tc>
        <w:tc>
          <w:tcPr>
            <w:tcW w:w="1084" w:type="dxa"/>
            <w:tcBorders>
              <w:top w:val="nil"/>
              <w:left w:val="nil"/>
              <w:bottom w:val="nil"/>
              <w:right w:val="nil"/>
            </w:tcBorders>
            <w:shd w:val="clear" w:color="auto" w:fill="auto"/>
            <w:vAlign w:val="center"/>
          </w:tcPr>
          <w:p w14:paraId="0FAE794A" w14:textId="62DE5FC4" w:rsidR="00014736" w:rsidRPr="0030791F" w:rsidRDefault="00014736" w:rsidP="00014736">
            <w:pPr>
              <w:keepNext/>
              <w:jc w:val="right"/>
              <w:rPr>
                <w:rFonts w:asciiTheme="minorHAnsi" w:hAnsiTheme="minorHAnsi" w:cs="Arial"/>
                <w:szCs w:val="23"/>
              </w:rPr>
            </w:pPr>
            <w:r w:rsidRPr="0030791F">
              <w:rPr>
                <w:color w:val="000000"/>
                <w:szCs w:val="23"/>
              </w:rPr>
              <w:t>4</w:t>
            </w:r>
          </w:p>
        </w:tc>
        <w:tc>
          <w:tcPr>
            <w:tcW w:w="1084" w:type="dxa"/>
            <w:tcBorders>
              <w:top w:val="nil"/>
              <w:left w:val="nil"/>
              <w:bottom w:val="nil"/>
              <w:right w:val="nil"/>
            </w:tcBorders>
            <w:vAlign w:val="center"/>
          </w:tcPr>
          <w:p w14:paraId="336FBC5D" w14:textId="080CC4BD" w:rsidR="00014736" w:rsidRPr="0030791F" w:rsidRDefault="00014736" w:rsidP="00014736">
            <w:pPr>
              <w:keepNext/>
              <w:jc w:val="right"/>
              <w:rPr>
                <w:rFonts w:asciiTheme="minorHAnsi" w:hAnsiTheme="minorHAnsi" w:cs="Arial"/>
                <w:szCs w:val="23"/>
              </w:rPr>
            </w:pPr>
            <w:r w:rsidRPr="0030791F">
              <w:rPr>
                <w:color w:val="000000"/>
                <w:szCs w:val="23"/>
              </w:rPr>
              <w:t>17.4</w:t>
            </w:r>
          </w:p>
        </w:tc>
        <w:tc>
          <w:tcPr>
            <w:tcW w:w="1084" w:type="dxa"/>
            <w:tcBorders>
              <w:top w:val="nil"/>
              <w:left w:val="nil"/>
              <w:bottom w:val="nil"/>
              <w:right w:val="single" w:sz="8" w:space="0" w:color="auto"/>
            </w:tcBorders>
            <w:shd w:val="clear" w:color="auto" w:fill="auto"/>
            <w:vAlign w:val="center"/>
          </w:tcPr>
          <w:p w14:paraId="609A0344" w14:textId="6CE434AA" w:rsidR="00014736" w:rsidRPr="0030791F" w:rsidRDefault="00014736" w:rsidP="00014736">
            <w:pPr>
              <w:keepNext/>
              <w:jc w:val="right"/>
              <w:rPr>
                <w:rFonts w:asciiTheme="minorHAnsi" w:hAnsiTheme="minorHAnsi" w:cs="Arial"/>
                <w:szCs w:val="23"/>
              </w:rPr>
            </w:pPr>
            <w:r w:rsidRPr="0030791F">
              <w:rPr>
                <w:color w:val="000000"/>
                <w:szCs w:val="23"/>
              </w:rPr>
              <w:t>26.7</w:t>
            </w:r>
          </w:p>
        </w:tc>
      </w:tr>
      <w:tr w:rsidR="00014736" w:rsidRPr="0030791F" w14:paraId="09C19488"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29C3504A" w14:textId="77777777" w:rsidR="00014736" w:rsidRPr="00EC5031" w:rsidRDefault="00014736" w:rsidP="00EC5031">
            <w:pPr>
              <w:rPr>
                <w:rFonts w:asciiTheme="minorHAnsi" w:hAnsiTheme="minorHAnsi"/>
                <w:szCs w:val="23"/>
              </w:rPr>
            </w:pPr>
            <w:r w:rsidRPr="00EC5031">
              <w:rPr>
                <w:rFonts w:asciiTheme="minorHAnsi" w:hAnsiTheme="minorHAnsi"/>
                <w:szCs w:val="23"/>
              </w:rPr>
              <w:t>Medlab Central Ltd.</w:t>
            </w:r>
          </w:p>
        </w:tc>
        <w:tc>
          <w:tcPr>
            <w:tcW w:w="1828" w:type="dxa"/>
            <w:tcBorders>
              <w:top w:val="nil"/>
              <w:left w:val="nil"/>
              <w:bottom w:val="nil"/>
              <w:right w:val="nil"/>
            </w:tcBorders>
            <w:shd w:val="clear" w:color="auto" w:fill="auto"/>
            <w:vAlign w:val="center"/>
          </w:tcPr>
          <w:p w14:paraId="44EBE60C" w14:textId="09C54BD5" w:rsidR="00014736" w:rsidRPr="0030791F" w:rsidRDefault="00014736" w:rsidP="005170E9">
            <w:pPr>
              <w:keepNext/>
              <w:jc w:val="right"/>
              <w:rPr>
                <w:rFonts w:asciiTheme="minorHAnsi" w:hAnsiTheme="minorHAnsi" w:cs="Arial"/>
                <w:szCs w:val="23"/>
              </w:rPr>
            </w:pPr>
            <w:r w:rsidRPr="0030791F">
              <w:rPr>
                <w:color w:val="000000"/>
                <w:szCs w:val="23"/>
              </w:rPr>
              <w:t>38</w:t>
            </w:r>
          </w:p>
        </w:tc>
        <w:tc>
          <w:tcPr>
            <w:tcW w:w="1083" w:type="dxa"/>
            <w:tcBorders>
              <w:top w:val="nil"/>
              <w:left w:val="nil"/>
              <w:bottom w:val="nil"/>
              <w:right w:val="nil"/>
            </w:tcBorders>
            <w:shd w:val="clear" w:color="auto" w:fill="auto"/>
            <w:vAlign w:val="center"/>
          </w:tcPr>
          <w:p w14:paraId="28E538EC" w14:textId="70FAD768" w:rsidR="00014736" w:rsidRPr="0030791F" w:rsidRDefault="00014736" w:rsidP="00014736">
            <w:pPr>
              <w:keepNext/>
              <w:jc w:val="right"/>
              <w:rPr>
                <w:rFonts w:asciiTheme="minorHAnsi" w:hAnsiTheme="minorHAnsi" w:cs="Arial"/>
                <w:szCs w:val="23"/>
              </w:rPr>
            </w:pPr>
            <w:r w:rsidRPr="0030791F">
              <w:rPr>
                <w:color w:val="000000"/>
                <w:szCs w:val="23"/>
              </w:rPr>
              <w:t>32</w:t>
            </w:r>
          </w:p>
        </w:tc>
        <w:tc>
          <w:tcPr>
            <w:tcW w:w="1084" w:type="dxa"/>
            <w:gridSpan w:val="2"/>
            <w:tcBorders>
              <w:top w:val="nil"/>
              <w:left w:val="nil"/>
              <w:bottom w:val="nil"/>
              <w:right w:val="nil"/>
            </w:tcBorders>
            <w:shd w:val="clear" w:color="auto" w:fill="auto"/>
            <w:vAlign w:val="center"/>
          </w:tcPr>
          <w:p w14:paraId="7CC5720C" w14:textId="6226B75A" w:rsidR="00014736" w:rsidRPr="0030791F" w:rsidRDefault="00014736" w:rsidP="00014736">
            <w:pPr>
              <w:keepNext/>
              <w:jc w:val="right"/>
              <w:rPr>
                <w:rFonts w:asciiTheme="minorHAnsi" w:hAnsiTheme="minorHAnsi" w:cs="Arial"/>
                <w:szCs w:val="23"/>
              </w:rPr>
            </w:pPr>
            <w:r w:rsidRPr="0030791F">
              <w:rPr>
                <w:color w:val="000000"/>
                <w:szCs w:val="23"/>
              </w:rPr>
              <w:t>84.2</w:t>
            </w:r>
          </w:p>
        </w:tc>
        <w:tc>
          <w:tcPr>
            <w:tcW w:w="1084" w:type="dxa"/>
            <w:tcBorders>
              <w:top w:val="nil"/>
              <w:left w:val="nil"/>
              <w:bottom w:val="nil"/>
              <w:right w:val="nil"/>
            </w:tcBorders>
            <w:shd w:val="clear" w:color="auto" w:fill="auto"/>
            <w:vAlign w:val="center"/>
          </w:tcPr>
          <w:p w14:paraId="3DB53F07" w14:textId="0254DA3B" w:rsidR="00014736" w:rsidRPr="0030791F" w:rsidRDefault="00014736" w:rsidP="00014736">
            <w:pPr>
              <w:keepNext/>
              <w:jc w:val="right"/>
              <w:rPr>
                <w:rFonts w:asciiTheme="minorHAnsi" w:hAnsiTheme="minorHAnsi" w:cs="Arial"/>
                <w:szCs w:val="23"/>
              </w:rPr>
            </w:pPr>
            <w:r w:rsidRPr="0030791F">
              <w:rPr>
                <w:color w:val="000000"/>
                <w:szCs w:val="23"/>
              </w:rPr>
              <w:t>19</w:t>
            </w:r>
          </w:p>
        </w:tc>
        <w:tc>
          <w:tcPr>
            <w:tcW w:w="1088" w:type="dxa"/>
            <w:tcBorders>
              <w:top w:val="nil"/>
              <w:left w:val="nil"/>
              <w:bottom w:val="nil"/>
              <w:right w:val="nil"/>
            </w:tcBorders>
            <w:shd w:val="clear" w:color="auto" w:fill="auto"/>
            <w:vAlign w:val="center"/>
          </w:tcPr>
          <w:p w14:paraId="6D3FD55E" w14:textId="0C44B771" w:rsidR="00014736" w:rsidRPr="0030791F" w:rsidRDefault="00014736" w:rsidP="00014736">
            <w:pPr>
              <w:keepNext/>
              <w:jc w:val="right"/>
              <w:rPr>
                <w:rFonts w:asciiTheme="minorHAnsi" w:hAnsiTheme="minorHAnsi" w:cs="Arial"/>
                <w:szCs w:val="23"/>
              </w:rPr>
            </w:pPr>
            <w:r w:rsidRPr="0030791F">
              <w:rPr>
                <w:color w:val="000000"/>
                <w:szCs w:val="23"/>
              </w:rPr>
              <w:t>50.0</w:t>
            </w:r>
          </w:p>
        </w:tc>
        <w:tc>
          <w:tcPr>
            <w:tcW w:w="1084" w:type="dxa"/>
            <w:tcBorders>
              <w:top w:val="nil"/>
              <w:left w:val="nil"/>
              <w:bottom w:val="nil"/>
              <w:right w:val="nil"/>
            </w:tcBorders>
            <w:shd w:val="clear" w:color="auto" w:fill="auto"/>
            <w:vAlign w:val="center"/>
          </w:tcPr>
          <w:p w14:paraId="44E97195" w14:textId="433E31C2" w:rsidR="00014736" w:rsidRPr="0030791F" w:rsidRDefault="00014736" w:rsidP="00014736">
            <w:pPr>
              <w:keepNext/>
              <w:jc w:val="right"/>
              <w:rPr>
                <w:rFonts w:asciiTheme="minorHAnsi" w:hAnsiTheme="minorHAnsi" w:cs="Arial"/>
                <w:szCs w:val="23"/>
              </w:rPr>
            </w:pPr>
            <w:r w:rsidRPr="0030791F">
              <w:rPr>
                <w:color w:val="000000"/>
                <w:szCs w:val="23"/>
              </w:rPr>
              <w:t>7</w:t>
            </w:r>
          </w:p>
        </w:tc>
        <w:tc>
          <w:tcPr>
            <w:tcW w:w="1084" w:type="dxa"/>
            <w:tcBorders>
              <w:top w:val="nil"/>
              <w:left w:val="nil"/>
              <w:bottom w:val="nil"/>
              <w:right w:val="nil"/>
            </w:tcBorders>
            <w:vAlign w:val="center"/>
          </w:tcPr>
          <w:p w14:paraId="4AB7337A" w14:textId="4407C9CA" w:rsidR="00014736" w:rsidRPr="0030791F" w:rsidRDefault="00014736" w:rsidP="00014736">
            <w:pPr>
              <w:keepNext/>
              <w:jc w:val="right"/>
              <w:rPr>
                <w:rFonts w:asciiTheme="minorHAnsi" w:hAnsiTheme="minorHAnsi" w:cs="Arial"/>
                <w:szCs w:val="23"/>
              </w:rPr>
            </w:pPr>
            <w:r w:rsidRPr="0030791F">
              <w:rPr>
                <w:color w:val="000000"/>
                <w:szCs w:val="23"/>
              </w:rPr>
              <w:t>21.9</w:t>
            </w:r>
          </w:p>
        </w:tc>
        <w:tc>
          <w:tcPr>
            <w:tcW w:w="1084" w:type="dxa"/>
            <w:tcBorders>
              <w:top w:val="nil"/>
              <w:left w:val="nil"/>
              <w:bottom w:val="nil"/>
              <w:right w:val="single" w:sz="8" w:space="0" w:color="auto"/>
            </w:tcBorders>
            <w:shd w:val="clear" w:color="auto" w:fill="auto"/>
            <w:vAlign w:val="center"/>
          </w:tcPr>
          <w:p w14:paraId="713E9AB2" w14:textId="79D531A1" w:rsidR="00014736" w:rsidRPr="0030791F" w:rsidRDefault="00014736" w:rsidP="00014736">
            <w:pPr>
              <w:keepNext/>
              <w:jc w:val="right"/>
              <w:rPr>
                <w:rFonts w:asciiTheme="minorHAnsi" w:hAnsiTheme="minorHAnsi" w:cs="Arial"/>
                <w:szCs w:val="23"/>
              </w:rPr>
            </w:pPr>
            <w:r w:rsidRPr="0030791F">
              <w:rPr>
                <w:color w:val="000000"/>
                <w:szCs w:val="23"/>
              </w:rPr>
              <w:t>36.8</w:t>
            </w:r>
          </w:p>
        </w:tc>
      </w:tr>
      <w:tr w:rsidR="00014736" w:rsidRPr="0030791F" w14:paraId="2ED7FF85"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626BCE3E" w14:textId="77777777" w:rsidR="00014736" w:rsidRPr="00EC5031" w:rsidRDefault="00014736" w:rsidP="00EC5031">
            <w:pPr>
              <w:rPr>
                <w:rFonts w:asciiTheme="minorHAnsi" w:hAnsiTheme="minorHAnsi"/>
                <w:szCs w:val="23"/>
              </w:rPr>
            </w:pPr>
            <w:r w:rsidRPr="00EC5031">
              <w:rPr>
                <w:rFonts w:asciiTheme="minorHAnsi" w:hAnsiTheme="minorHAnsi"/>
                <w:szCs w:val="23"/>
              </w:rPr>
              <w:t>Pathlab</w:t>
            </w:r>
          </w:p>
        </w:tc>
        <w:tc>
          <w:tcPr>
            <w:tcW w:w="1828" w:type="dxa"/>
            <w:tcBorders>
              <w:top w:val="nil"/>
              <w:left w:val="nil"/>
              <w:bottom w:val="nil"/>
              <w:right w:val="nil"/>
            </w:tcBorders>
            <w:shd w:val="clear" w:color="auto" w:fill="auto"/>
            <w:vAlign w:val="center"/>
          </w:tcPr>
          <w:p w14:paraId="5CD3FA23" w14:textId="02DDF93C" w:rsidR="00014736" w:rsidRPr="0030791F" w:rsidRDefault="00014736" w:rsidP="005170E9">
            <w:pPr>
              <w:keepNext/>
              <w:jc w:val="right"/>
              <w:rPr>
                <w:rFonts w:asciiTheme="minorHAnsi" w:hAnsiTheme="minorHAnsi" w:cs="Arial"/>
                <w:szCs w:val="23"/>
              </w:rPr>
            </w:pPr>
            <w:r w:rsidRPr="0030791F">
              <w:rPr>
                <w:color w:val="000000"/>
                <w:szCs w:val="23"/>
              </w:rPr>
              <w:t>60</w:t>
            </w:r>
          </w:p>
        </w:tc>
        <w:tc>
          <w:tcPr>
            <w:tcW w:w="1083" w:type="dxa"/>
            <w:tcBorders>
              <w:top w:val="nil"/>
              <w:left w:val="nil"/>
              <w:bottom w:val="nil"/>
              <w:right w:val="nil"/>
            </w:tcBorders>
            <w:shd w:val="clear" w:color="auto" w:fill="auto"/>
            <w:vAlign w:val="center"/>
          </w:tcPr>
          <w:p w14:paraId="4B2FF3D8" w14:textId="18AF1D22" w:rsidR="00014736" w:rsidRPr="0030791F" w:rsidRDefault="00014736" w:rsidP="00014736">
            <w:pPr>
              <w:keepNext/>
              <w:jc w:val="right"/>
              <w:rPr>
                <w:rFonts w:asciiTheme="minorHAnsi" w:hAnsiTheme="minorHAnsi" w:cs="Arial"/>
                <w:szCs w:val="23"/>
              </w:rPr>
            </w:pPr>
            <w:r w:rsidRPr="0030791F">
              <w:rPr>
                <w:color w:val="000000"/>
                <w:szCs w:val="23"/>
              </w:rPr>
              <w:t>52</w:t>
            </w:r>
          </w:p>
        </w:tc>
        <w:tc>
          <w:tcPr>
            <w:tcW w:w="1084" w:type="dxa"/>
            <w:gridSpan w:val="2"/>
            <w:tcBorders>
              <w:top w:val="nil"/>
              <w:left w:val="nil"/>
              <w:bottom w:val="nil"/>
              <w:right w:val="nil"/>
            </w:tcBorders>
            <w:shd w:val="clear" w:color="auto" w:fill="auto"/>
            <w:vAlign w:val="center"/>
          </w:tcPr>
          <w:p w14:paraId="09AA8B3A" w14:textId="10FD6CE3" w:rsidR="00014736" w:rsidRPr="0030791F" w:rsidRDefault="00014736" w:rsidP="00014736">
            <w:pPr>
              <w:keepNext/>
              <w:jc w:val="right"/>
              <w:rPr>
                <w:rFonts w:asciiTheme="minorHAnsi" w:hAnsiTheme="minorHAnsi" w:cs="Arial"/>
                <w:szCs w:val="23"/>
              </w:rPr>
            </w:pPr>
            <w:r w:rsidRPr="0030791F">
              <w:rPr>
                <w:color w:val="000000"/>
                <w:szCs w:val="23"/>
              </w:rPr>
              <w:t>86.7</w:t>
            </w:r>
          </w:p>
        </w:tc>
        <w:tc>
          <w:tcPr>
            <w:tcW w:w="1084" w:type="dxa"/>
            <w:tcBorders>
              <w:top w:val="nil"/>
              <w:left w:val="nil"/>
              <w:bottom w:val="nil"/>
              <w:right w:val="nil"/>
            </w:tcBorders>
            <w:shd w:val="clear" w:color="auto" w:fill="auto"/>
            <w:vAlign w:val="center"/>
          </w:tcPr>
          <w:p w14:paraId="6EABD6CE" w14:textId="6546E82D" w:rsidR="00014736" w:rsidRPr="0030791F" w:rsidRDefault="00014736" w:rsidP="00014736">
            <w:pPr>
              <w:keepNext/>
              <w:jc w:val="right"/>
              <w:rPr>
                <w:rFonts w:asciiTheme="minorHAnsi" w:hAnsiTheme="minorHAnsi" w:cs="Arial"/>
                <w:szCs w:val="23"/>
              </w:rPr>
            </w:pPr>
            <w:r w:rsidRPr="0030791F">
              <w:rPr>
                <w:color w:val="000000"/>
                <w:szCs w:val="23"/>
              </w:rPr>
              <w:t>27</w:t>
            </w:r>
          </w:p>
        </w:tc>
        <w:tc>
          <w:tcPr>
            <w:tcW w:w="1088" w:type="dxa"/>
            <w:tcBorders>
              <w:top w:val="nil"/>
              <w:left w:val="nil"/>
              <w:bottom w:val="nil"/>
              <w:right w:val="nil"/>
            </w:tcBorders>
            <w:shd w:val="clear" w:color="auto" w:fill="auto"/>
            <w:vAlign w:val="center"/>
          </w:tcPr>
          <w:p w14:paraId="515C9984" w14:textId="6C45EA86" w:rsidR="00014736" w:rsidRPr="0030791F" w:rsidRDefault="00014736" w:rsidP="00014736">
            <w:pPr>
              <w:keepNext/>
              <w:jc w:val="right"/>
              <w:rPr>
                <w:rFonts w:asciiTheme="minorHAnsi" w:hAnsiTheme="minorHAnsi" w:cs="Arial"/>
                <w:szCs w:val="23"/>
              </w:rPr>
            </w:pPr>
            <w:r w:rsidRPr="0030791F">
              <w:rPr>
                <w:color w:val="000000"/>
                <w:szCs w:val="23"/>
              </w:rPr>
              <w:t>45.0</w:t>
            </w:r>
          </w:p>
        </w:tc>
        <w:tc>
          <w:tcPr>
            <w:tcW w:w="1084" w:type="dxa"/>
            <w:tcBorders>
              <w:top w:val="nil"/>
              <w:left w:val="nil"/>
              <w:bottom w:val="nil"/>
              <w:right w:val="nil"/>
            </w:tcBorders>
            <w:shd w:val="clear" w:color="auto" w:fill="auto"/>
            <w:vAlign w:val="center"/>
          </w:tcPr>
          <w:p w14:paraId="687A4061" w14:textId="51431143" w:rsidR="00014736" w:rsidRPr="0030791F" w:rsidRDefault="00014736" w:rsidP="00014736">
            <w:pPr>
              <w:keepNext/>
              <w:jc w:val="right"/>
              <w:rPr>
                <w:rFonts w:asciiTheme="minorHAnsi" w:hAnsiTheme="minorHAnsi" w:cs="Arial"/>
                <w:szCs w:val="23"/>
              </w:rPr>
            </w:pPr>
            <w:r w:rsidRPr="0030791F">
              <w:rPr>
                <w:color w:val="000000"/>
                <w:szCs w:val="23"/>
              </w:rPr>
              <w:t>3</w:t>
            </w:r>
          </w:p>
        </w:tc>
        <w:tc>
          <w:tcPr>
            <w:tcW w:w="1084" w:type="dxa"/>
            <w:tcBorders>
              <w:top w:val="nil"/>
              <w:left w:val="nil"/>
              <w:bottom w:val="nil"/>
              <w:right w:val="nil"/>
            </w:tcBorders>
            <w:vAlign w:val="center"/>
          </w:tcPr>
          <w:p w14:paraId="3504CADD" w14:textId="14FA177A" w:rsidR="00014736" w:rsidRPr="0030791F" w:rsidRDefault="00014736" w:rsidP="00014736">
            <w:pPr>
              <w:keepNext/>
              <w:jc w:val="right"/>
              <w:rPr>
                <w:rFonts w:asciiTheme="minorHAnsi" w:hAnsiTheme="minorHAnsi" w:cs="Arial"/>
                <w:szCs w:val="23"/>
              </w:rPr>
            </w:pPr>
            <w:r w:rsidRPr="0030791F">
              <w:rPr>
                <w:color w:val="000000"/>
                <w:szCs w:val="23"/>
              </w:rPr>
              <w:t>5.8</w:t>
            </w:r>
          </w:p>
        </w:tc>
        <w:tc>
          <w:tcPr>
            <w:tcW w:w="1084" w:type="dxa"/>
            <w:tcBorders>
              <w:top w:val="nil"/>
              <w:left w:val="nil"/>
              <w:bottom w:val="nil"/>
              <w:right w:val="single" w:sz="8" w:space="0" w:color="auto"/>
            </w:tcBorders>
            <w:shd w:val="clear" w:color="auto" w:fill="auto"/>
            <w:vAlign w:val="center"/>
          </w:tcPr>
          <w:p w14:paraId="13E76345" w14:textId="59635885" w:rsidR="00014736" w:rsidRPr="0030791F" w:rsidRDefault="00014736" w:rsidP="00014736">
            <w:pPr>
              <w:keepNext/>
              <w:jc w:val="right"/>
              <w:rPr>
                <w:rFonts w:asciiTheme="minorHAnsi" w:hAnsiTheme="minorHAnsi" w:cs="Arial"/>
                <w:szCs w:val="23"/>
              </w:rPr>
            </w:pPr>
            <w:r w:rsidRPr="0030791F">
              <w:rPr>
                <w:color w:val="000000"/>
                <w:szCs w:val="23"/>
              </w:rPr>
              <w:t>11.1</w:t>
            </w:r>
          </w:p>
        </w:tc>
      </w:tr>
      <w:tr w:rsidR="00014736" w:rsidRPr="0030791F" w14:paraId="41D07AC2"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2F7266A9" w14:textId="77777777" w:rsidR="00014736" w:rsidRPr="00EC5031" w:rsidRDefault="00014736" w:rsidP="00EC5031">
            <w:pPr>
              <w:rPr>
                <w:rFonts w:asciiTheme="minorHAnsi" w:hAnsiTheme="minorHAnsi"/>
                <w:szCs w:val="23"/>
              </w:rPr>
            </w:pPr>
            <w:r w:rsidRPr="00EC5031">
              <w:rPr>
                <w:rFonts w:asciiTheme="minorHAnsi" w:hAnsiTheme="minorHAnsi"/>
                <w:szCs w:val="23"/>
              </w:rPr>
              <w:t>Southern Community Laboratories</w:t>
            </w:r>
          </w:p>
        </w:tc>
        <w:tc>
          <w:tcPr>
            <w:tcW w:w="1828" w:type="dxa"/>
            <w:tcBorders>
              <w:top w:val="nil"/>
              <w:left w:val="nil"/>
              <w:bottom w:val="nil"/>
              <w:right w:val="nil"/>
            </w:tcBorders>
            <w:shd w:val="clear" w:color="auto" w:fill="auto"/>
            <w:vAlign w:val="center"/>
          </w:tcPr>
          <w:p w14:paraId="52D936F6" w14:textId="5347BECE" w:rsidR="00014736" w:rsidRPr="0030791F" w:rsidRDefault="00014736" w:rsidP="005170E9">
            <w:pPr>
              <w:keepNext/>
              <w:jc w:val="right"/>
              <w:rPr>
                <w:rFonts w:asciiTheme="minorHAnsi" w:hAnsiTheme="minorHAnsi" w:cs="Arial"/>
                <w:szCs w:val="23"/>
              </w:rPr>
            </w:pPr>
            <w:r w:rsidRPr="0030791F">
              <w:rPr>
                <w:color w:val="000000"/>
                <w:szCs w:val="23"/>
              </w:rPr>
              <w:t>69</w:t>
            </w:r>
          </w:p>
        </w:tc>
        <w:tc>
          <w:tcPr>
            <w:tcW w:w="1083" w:type="dxa"/>
            <w:tcBorders>
              <w:top w:val="nil"/>
              <w:left w:val="nil"/>
              <w:bottom w:val="nil"/>
              <w:right w:val="nil"/>
            </w:tcBorders>
            <w:shd w:val="clear" w:color="auto" w:fill="auto"/>
            <w:vAlign w:val="center"/>
          </w:tcPr>
          <w:p w14:paraId="721E65D6" w14:textId="026FD289" w:rsidR="00014736" w:rsidRPr="0030791F" w:rsidRDefault="00014736" w:rsidP="00014736">
            <w:pPr>
              <w:keepNext/>
              <w:jc w:val="right"/>
              <w:rPr>
                <w:rFonts w:asciiTheme="minorHAnsi" w:hAnsiTheme="minorHAnsi" w:cs="Arial"/>
                <w:szCs w:val="23"/>
              </w:rPr>
            </w:pPr>
            <w:r w:rsidRPr="0030791F">
              <w:rPr>
                <w:color w:val="000000"/>
                <w:szCs w:val="23"/>
              </w:rPr>
              <w:t>62</w:t>
            </w:r>
          </w:p>
        </w:tc>
        <w:tc>
          <w:tcPr>
            <w:tcW w:w="1084" w:type="dxa"/>
            <w:gridSpan w:val="2"/>
            <w:tcBorders>
              <w:top w:val="nil"/>
              <w:left w:val="nil"/>
              <w:bottom w:val="nil"/>
              <w:right w:val="nil"/>
            </w:tcBorders>
            <w:shd w:val="clear" w:color="auto" w:fill="auto"/>
            <w:vAlign w:val="center"/>
          </w:tcPr>
          <w:p w14:paraId="1335C738" w14:textId="0A4D98BD" w:rsidR="00014736" w:rsidRPr="0030791F" w:rsidRDefault="00014736" w:rsidP="00014736">
            <w:pPr>
              <w:keepNext/>
              <w:jc w:val="right"/>
              <w:rPr>
                <w:rFonts w:asciiTheme="minorHAnsi" w:hAnsiTheme="minorHAnsi" w:cs="Arial"/>
                <w:szCs w:val="23"/>
              </w:rPr>
            </w:pPr>
            <w:r w:rsidRPr="0030791F">
              <w:rPr>
                <w:color w:val="000000"/>
                <w:szCs w:val="23"/>
              </w:rPr>
              <w:t>89.9</w:t>
            </w:r>
          </w:p>
        </w:tc>
        <w:tc>
          <w:tcPr>
            <w:tcW w:w="1084" w:type="dxa"/>
            <w:tcBorders>
              <w:top w:val="nil"/>
              <w:left w:val="nil"/>
              <w:bottom w:val="nil"/>
              <w:right w:val="nil"/>
            </w:tcBorders>
            <w:shd w:val="clear" w:color="auto" w:fill="auto"/>
            <w:vAlign w:val="center"/>
          </w:tcPr>
          <w:p w14:paraId="11286838" w14:textId="5DE939B7" w:rsidR="00014736" w:rsidRPr="0030791F" w:rsidRDefault="00014736" w:rsidP="00014736">
            <w:pPr>
              <w:keepNext/>
              <w:jc w:val="right"/>
              <w:rPr>
                <w:rFonts w:asciiTheme="minorHAnsi" w:hAnsiTheme="minorHAnsi" w:cs="Arial"/>
                <w:szCs w:val="23"/>
              </w:rPr>
            </w:pPr>
            <w:r w:rsidRPr="0030791F">
              <w:rPr>
                <w:color w:val="000000"/>
                <w:szCs w:val="23"/>
              </w:rPr>
              <w:t>43</w:t>
            </w:r>
          </w:p>
        </w:tc>
        <w:tc>
          <w:tcPr>
            <w:tcW w:w="1088" w:type="dxa"/>
            <w:tcBorders>
              <w:top w:val="nil"/>
              <w:left w:val="nil"/>
              <w:bottom w:val="nil"/>
              <w:right w:val="nil"/>
            </w:tcBorders>
            <w:shd w:val="clear" w:color="auto" w:fill="auto"/>
            <w:vAlign w:val="center"/>
          </w:tcPr>
          <w:p w14:paraId="5632DAA6" w14:textId="5757FE04" w:rsidR="00014736" w:rsidRPr="0030791F" w:rsidRDefault="00014736" w:rsidP="00014736">
            <w:pPr>
              <w:keepNext/>
              <w:jc w:val="right"/>
              <w:rPr>
                <w:rFonts w:asciiTheme="minorHAnsi" w:hAnsiTheme="minorHAnsi" w:cs="Arial"/>
                <w:szCs w:val="23"/>
              </w:rPr>
            </w:pPr>
            <w:r w:rsidRPr="0030791F">
              <w:rPr>
                <w:color w:val="000000"/>
                <w:szCs w:val="23"/>
              </w:rPr>
              <w:t>62.3</w:t>
            </w:r>
          </w:p>
        </w:tc>
        <w:tc>
          <w:tcPr>
            <w:tcW w:w="1084" w:type="dxa"/>
            <w:tcBorders>
              <w:top w:val="nil"/>
              <w:left w:val="nil"/>
              <w:bottom w:val="nil"/>
              <w:right w:val="nil"/>
            </w:tcBorders>
            <w:shd w:val="clear" w:color="auto" w:fill="auto"/>
            <w:vAlign w:val="center"/>
          </w:tcPr>
          <w:p w14:paraId="77FAF5E2" w14:textId="65B8C5CE" w:rsidR="00014736" w:rsidRPr="0030791F" w:rsidRDefault="00014736" w:rsidP="00014736">
            <w:pPr>
              <w:keepNext/>
              <w:jc w:val="right"/>
              <w:rPr>
                <w:rFonts w:asciiTheme="minorHAnsi" w:hAnsiTheme="minorHAnsi" w:cs="Arial"/>
                <w:szCs w:val="23"/>
              </w:rPr>
            </w:pPr>
            <w:r w:rsidRPr="0030791F">
              <w:rPr>
                <w:color w:val="000000"/>
                <w:szCs w:val="23"/>
              </w:rPr>
              <w:t>11</w:t>
            </w:r>
          </w:p>
        </w:tc>
        <w:tc>
          <w:tcPr>
            <w:tcW w:w="1084" w:type="dxa"/>
            <w:tcBorders>
              <w:top w:val="nil"/>
              <w:left w:val="nil"/>
              <w:bottom w:val="nil"/>
              <w:right w:val="nil"/>
            </w:tcBorders>
            <w:vAlign w:val="center"/>
          </w:tcPr>
          <w:p w14:paraId="71B7C84C" w14:textId="7C894E51" w:rsidR="00014736" w:rsidRPr="0030791F" w:rsidRDefault="00014736" w:rsidP="00014736">
            <w:pPr>
              <w:keepNext/>
              <w:jc w:val="right"/>
              <w:rPr>
                <w:rFonts w:asciiTheme="minorHAnsi" w:hAnsiTheme="minorHAnsi" w:cs="Arial"/>
                <w:szCs w:val="23"/>
              </w:rPr>
            </w:pPr>
            <w:r w:rsidRPr="0030791F">
              <w:rPr>
                <w:color w:val="000000"/>
                <w:szCs w:val="23"/>
              </w:rPr>
              <w:t>17.7</w:t>
            </w:r>
          </w:p>
        </w:tc>
        <w:tc>
          <w:tcPr>
            <w:tcW w:w="1084" w:type="dxa"/>
            <w:tcBorders>
              <w:top w:val="nil"/>
              <w:left w:val="nil"/>
              <w:bottom w:val="nil"/>
              <w:right w:val="single" w:sz="8" w:space="0" w:color="auto"/>
            </w:tcBorders>
            <w:shd w:val="clear" w:color="auto" w:fill="auto"/>
            <w:vAlign w:val="center"/>
          </w:tcPr>
          <w:p w14:paraId="328C0CB6" w14:textId="3A8E7B80" w:rsidR="00014736" w:rsidRPr="0030791F" w:rsidRDefault="00014736" w:rsidP="00014736">
            <w:pPr>
              <w:keepNext/>
              <w:jc w:val="right"/>
              <w:rPr>
                <w:rFonts w:asciiTheme="minorHAnsi" w:hAnsiTheme="minorHAnsi" w:cs="Arial"/>
                <w:szCs w:val="23"/>
              </w:rPr>
            </w:pPr>
            <w:r w:rsidRPr="0030791F">
              <w:rPr>
                <w:color w:val="000000"/>
                <w:szCs w:val="23"/>
              </w:rPr>
              <w:t>25.6</w:t>
            </w:r>
          </w:p>
        </w:tc>
      </w:tr>
      <w:tr w:rsidR="00014736" w:rsidRPr="0030791F" w14:paraId="4368380A" w14:textId="77777777" w:rsidTr="0033076A">
        <w:trPr>
          <w:trHeight w:val="315"/>
        </w:trPr>
        <w:tc>
          <w:tcPr>
            <w:tcW w:w="3581" w:type="dxa"/>
            <w:tcBorders>
              <w:top w:val="nil"/>
              <w:left w:val="single" w:sz="8" w:space="0" w:color="auto"/>
              <w:bottom w:val="single" w:sz="8" w:space="0" w:color="auto"/>
              <w:right w:val="nil"/>
            </w:tcBorders>
            <w:shd w:val="clear" w:color="auto" w:fill="auto"/>
            <w:vAlign w:val="center"/>
            <w:hideMark/>
          </w:tcPr>
          <w:p w14:paraId="760239BE" w14:textId="77777777" w:rsidR="00014736" w:rsidRPr="0030791F" w:rsidRDefault="00014736" w:rsidP="00EC5031">
            <w:pPr>
              <w:rPr>
                <w:rFonts w:asciiTheme="minorHAnsi" w:hAnsiTheme="minorHAnsi" w:cs="Arial"/>
                <w:b/>
                <w:bCs/>
                <w:szCs w:val="23"/>
              </w:rPr>
            </w:pPr>
            <w:r w:rsidRPr="00EC5031">
              <w:rPr>
                <w:rFonts w:asciiTheme="minorHAnsi" w:hAnsiTheme="minorHAnsi"/>
                <w:b/>
                <w:szCs w:val="23"/>
              </w:rPr>
              <w:t>Total</w:t>
            </w:r>
          </w:p>
        </w:tc>
        <w:tc>
          <w:tcPr>
            <w:tcW w:w="1828" w:type="dxa"/>
            <w:tcBorders>
              <w:top w:val="nil"/>
              <w:left w:val="nil"/>
              <w:bottom w:val="single" w:sz="8" w:space="0" w:color="auto"/>
              <w:right w:val="nil"/>
            </w:tcBorders>
            <w:shd w:val="clear" w:color="auto" w:fill="auto"/>
            <w:vAlign w:val="center"/>
          </w:tcPr>
          <w:p w14:paraId="4E6E22FC" w14:textId="0724C3EE" w:rsidR="00014736" w:rsidRPr="0030791F" w:rsidRDefault="00014736" w:rsidP="005170E9">
            <w:pPr>
              <w:keepNext/>
              <w:jc w:val="right"/>
              <w:rPr>
                <w:rFonts w:asciiTheme="minorHAnsi" w:hAnsiTheme="minorHAnsi" w:cs="Arial"/>
                <w:b/>
                <w:bCs/>
                <w:szCs w:val="23"/>
              </w:rPr>
            </w:pPr>
            <w:r w:rsidRPr="0030791F">
              <w:rPr>
                <w:b/>
                <w:bCs/>
                <w:color w:val="000000"/>
                <w:szCs w:val="23"/>
              </w:rPr>
              <w:t>322</w:t>
            </w:r>
          </w:p>
        </w:tc>
        <w:tc>
          <w:tcPr>
            <w:tcW w:w="1083" w:type="dxa"/>
            <w:tcBorders>
              <w:top w:val="nil"/>
              <w:left w:val="nil"/>
              <w:bottom w:val="single" w:sz="8" w:space="0" w:color="auto"/>
              <w:right w:val="nil"/>
            </w:tcBorders>
            <w:shd w:val="clear" w:color="auto" w:fill="auto"/>
            <w:vAlign w:val="center"/>
          </w:tcPr>
          <w:p w14:paraId="72410C37" w14:textId="287D408D" w:rsidR="00014736" w:rsidRPr="0030791F" w:rsidRDefault="00014736" w:rsidP="00014736">
            <w:pPr>
              <w:keepNext/>
              <w:jc w:val="right"/>
              <w:rPr>
                <w:rFonts w:asciiTheme="minorHAnsi" w:hAnsiTheme="minorHAnsi" w:cs="Arial"/>
                <w:b/>
                <w:bCs/>
                <w:szCs w:val="23"/>
              </w:rPr>
            </w:pPr>
            <w:r w:rsidRPr="0030791F">
              <w:rPr>
                <w:b/>
                <w:bCs/>
                <w:color w:val="000000"/>
                <w:szCs w:val="23"/>
              </w:rPr>
              <w:t>288</w:t>
            </w:r>
          </w:p>
        </w:tc>
        <w:tc>
          <w:tcPr>
            <w:tcW w:w="1084" w:type="dxa"/>
            <w:gridSpan w:val="2"/>
            <w:tcBorders>
              <w:top w:val="nil"/>
              <w:left w:val="nil"/>
              <w:bottom w:val="single" w:sz="8" w:space="0" w:color="auto"/>
              <w:right w:val="nil"/>
            </w:tcBorders>
            <w:shd w:val="clear" w:color="auto" w:fill="auto"/>
            <w:vAlign w:val="center"/>
          </w:tcPr>
          <w:p w14:paraId="447E7EAF" w14:textId="682238D0" w:rsidR="00014736" w:rsidRPr="0030791F" w:rsidRDefault="00014736" w:rsidP="00014736">
            <w:pPr>
              <w:keepNext/>
              <w:jc w:val="right"/>
              <w:rPr>
                <w:rFonts w:asciiTheme="minorHAnsi" w:hAnsiTheme="minorHAnsi" w:cs="Arial"/>
                <w:b/>
                <w:bCs/>
                <w:szCs w:val="23"/>
              </w:rPr>
            </w:pPr>
            <w:r w:rsidRPr="0030791F">
              <w:rPr>
                <w:b/>
                <w:bCs/>
                <w:color w:val="000000"/>
                <w:szCs w:val="23"/>
              </w:rPr>
              <w:t>89.4</w:t>
            </w:r>
          </w:p>
        </w:tc>
        <w:tc>
          <w:tcPr>
            <w:tcW w:w="1084" w:type="dxa"/>
            <w:tcBorders>
              <w:top w:val="nil"/>
              <w:left w:val="nil"/>
              <w:bottom w:val="single" w:sz="8" w:space="0" w:color="auto"/>
              <w:right w:val="nil"/>
            </w:tcBorders>
            <w:shd w:val="clear" w:color="auto" w:fill="auto"/>
            <w:vAlign w:val="center"/>
          </w:tcPr>
          <w:p w14:paraId="43CEDE35" w14:textId="03EA6A5E" w:rsidR="00014736" w:rsidRPr="0030791F" w:rsidRDefault="00014736" w:rsidP="00014736">
            <w:pPr>
              <w:keepNext/>
              <w:jc w:val="right"/>
              <w:rPr>
                <w:rFonts w:asciiTheme="minorHAnsi" w:hAnsiTheme="minorHAnsi" w:cs="Arial"/>
                <w:b/>
                <w:bCs/>
                <w:szCs w:val="23"/>
              </w:rPr>
            </w:pPr>
            <w:r w:rsidRPr="0030791F">
              <w:rPr>
                <w:b/>
                <w:bCs/>
                <w:color w:val="000000"/>
                <w:szCs w:val="23"/>
              </w:rPr>
              <w:t>192</w:t>
            </w:r>
          </w:p>
        </w:tc>
        <w:tc>
          <w:tcPr>
            <w:tcW w:w="1088" w:type="dxa"/>
            <w:tcBorders>
              <w:top w:val="nil"/>
              <w:left w:val="nil"/>
              <w:bottom w:val="single" w:sz="8" w:space="0" w:color="auto"/>
              <w:right w:val="nil"/>
            </w:tcBorders>
            <w:shd w:val="clear" w:color="auto" w:fill="auto"/>
            <w:vAlign w:val="center"/>
          </w:tcPr>
          <w:p w14:paraId="722F80E6" w14:textId="52FF53B7" w:rsidR="00014736" w:rsidRPr="0030791F" w:rsidRDefault="00014736" w:rsidP="00014736">
            <w:pPr>
              <w:keepNext/>
              <w:jc w:val="right"/>
              <w:rPr>
                <w:rFonts w:asciiTheme="minorHAnsi" w:hAnsiTheme="minorHAnsi" w:cs="Arial"/>
                <w:b/>
                <w:bCs/>
                <w:szCs w:val="23"/>
              </w:rPr>
            </w:pPr>
            <w:r w:rsidRPr="0030791F">
              <w:rPr>
                <w:b/>
                <w:bCs/>
                <w:color w:val="000000"/>
                <w:szCs w:val="23"/>
              </w:rPr>
              <w:t>59.6</w:t>
            </w:r>
          </w:p>
        </w:tc>
        <w:tc>
          <w:tcPr>
            <w:tcW w:w="1084" w:type="dxa"/>
            <w:tcBorders>
              <w:top w:val="nil"/>
              <w:left w:val="nil"/>
              <w:bottom w:val="single" w:sz="8" w:space="0" w:color="auto"/>
              <w:right w:val="nil"/>
            </w:tcBorders>
            <w:shd w:val="clear" w:color="auto" w:fill="auto"/>
            <w:vAlign w:val="center"/>
          </w:tcPr>
          <w:p w14:paraId="2370FC1B" w14:textId="283B7CD5" w:rsidR="00014736" w:rsidRPr="0030791F" w:rsidRDefault="00014736" w:rsidP="00014736">
            <w:pPr>
              <w:keepNext/>
              <w:jc w:val="right"/>
              <w:rPr>
                <w:rFonts w:asciiTheme="minorHAnsi" w:hAnsiTheme="minorHAnsi" w:cs="Arial"/>
                <w:b/>
                <w:bCs/>
                <w:szCs w:val="23"/>
              </w:rPr>
            </w:pPr>
            <w:r w:rsidRPr="0030791F">
              <w:rPr>
                <w:b/>
                <w:bCs/>
                <w:color w:val="000000"/>
                <w:szCs w:val="23"/>
              </w:rPr>
              <w:t>45</w:t>
            </w:r>
          </w:p>
        </w:tc>
        <w:tc>
          <w:tcPr>
            <w:tcW w:w="1084" w:type="dxa"/>
            <w:tcBorders>
              <w:top w:val="nil"/>
              <w:left w:val="nil"/>
              <w:bottom w:val="single" w:sz="8" w:space="0" w:color="auto"/>
              <w:right w:val="nil"/>
            </w:tcBorders>
            <w:vAlign w:val="center"/>
          </w:tcPr>
          <w:p w14:paraId="408457B9" w14:textId="0D30B9B2" w:rsidR="00014736" w:rsidRPr="0030791F" w:rsidRDefault="00014736" w:rsidP="00014736">
            <w:pPr>
              <w:keepNext/>
              <w:jc w:val="right"/>
              <w:rPr>
                <w:rFonts w:asciiTheme="minorHAnsi" w:hAnsiTheme="minorHAnsi" w:cs="Arial"/>
                <w:b/>
                <w:bCs/>
                <w:szCs w:val="23"/>
              </w:rPr>
            </w:pPr>
            <w:r w:rsidRPr="0030791F">
              <w:rPr>
                <w:b/>
                <w:bCs/>
                <w:color w:val="000000"/>
                <w:szCs w:val="23"/>
              </w:rPr>
              <w:t>15.6</w:t>
            </w:r>
          </w:p>
        </w:tc>
        <w:tc>
          <w:tcPr>
            <w:tcW w:w="1084" w:type="dxa"/>
            <w:tcBorders>
              <w:top w:val="nil"/>
              <w:left w:val="nil"/>
              <w:bottom w:val="single" w:sz="8" w:space="0" w:color="auto"/>
              <w:right w:val="single" w:sz="8" w:space="0" w:color="auto"/>
            </w:tcBorders>
            <w:shd w:val="clear" w:color="auto" w:fill="auto"/>
            <w:vAlign w:val="center"/>
          </w:tcPr>
          <w:p w14:paraId="30262BB9" w14:textId="21508BA0" w:rsidR="00014736" w:rsidRPr="0030791F" w:rsidRDefault="00014736" w:rsidP="00014736">
            <w:pPr>
              <w:keepNext/>
              <w:jc w:val="right"/>
              <w:rPr>
                <w:rFonts w:asciiTheme="minorHAnsi" w:hAnsiTheme="minorHAnsi" w:cs="Arial"/>
                <w:b/>
                <w:bCs/>
                <w:szCs w:val="23"/>
              </w:rPr>
            </w:pPr>
            <w:r w:rsidRPr="0030791F">
              <w:rPr>
                <w:b/>
                <w:bCs/>
                <w:color w:val="000000"/>
                <w:szCs w:val="23"/>
              </w:rPr>
              <w:t>23.4</w:t>
            </w:r>
          </w:p>
        </w:tc>
      </w:tr>
    </w:tbl>
    <w:p w14:paraId="103ABDB0" w14:textId="2D7D5C96" w:rsidR="004B2314" w:rsidRDefault="00030D6F" w:rsidP="00030D6F">
      <w:pPr>
        <w:ind w:right="544"/>
        <w:jc w:val="both"/>
        <w:rPr>
          <w:i/>
          <w:sz w:val="20"/>
        </w:rPr>
      </w:pPr>
      <w:r w:rsidRPr="0030791F">
        <w:rPr>
          <w:i/>
          <w:sz w:val="20"/>
        </w:rPr>
        <w:t>*</w:t>
      </w:r>
      <w:r w:rsidR="00062B12" w:rsidRPr="0030791F">
        <w:rPr>
          <w:i/>
          <w:sz w:val="20"/>
        </w:rPr>
        <w:t xml:space="preserve"> </w:t>
      </w:r>
      <w:r w:rsidRPr="0030791F">
        <w:rPr>
          <w:i/>
          <w:sz w:val="20"/>
        </w:rPr>
        <w:t>% of women with ASC-US cytology and positive triage test †</w:t>
      </w:r>
      <w:r w:rsidR="001F4978" w:rsidRPr="0030791F">
        <w:rPr>
          <w:i/>
          <w:sz w:val="20"/>
        </w:rPr>
        <w:t xml:space="preserve"> </w:t>
      </w:r>
      <w:r w:rsidR="00945AA6" w:rsidRPr="0030791F">
        <w:rPr>
          <w:i/>
          <w:sz w:val="20"/>
        </w:rPr>
        <w:t>expressed as a percentage of</w:t>
      </w:r>
      <w:r w:rsidRPr="0030791F">
        <w:rPr>
          <w:i/>
          <w:sz w:val="20"/>
        </w:rPr>
        <w:t xml:space="preserve"> women with colposcopy ‡ </w:t>
      </w:r>
      <w:r w:rsidR="00945AA6" w:rsidRPr="0030791F">
        <w:rPr>
          <w:i/>
          <w:sz w:val="20"/>
        </w:rPr>
        <w:t>expressed as a percentage</w:t>
      </w:r>
      <w:r w:rsidRPr="0030791F">
        <w:rPr>
          <w:i/>
          <w:sz w:val="20"/>
        </w:rPr>
        <w:t xml:space="preserve"> of women with histology. Results are for ASC-US cytology collected in the 6-month period 12 months prior to the current monitoring period (i.e. in </w:t>
      </w:r>
      <w:r w:rsidR="00F5778D" w:rsidRPr="0030791F">
        <w:rPr>
          <w:i/>
          <w:sz w:val="20"/>
        </w:rPr>
        <w:t>1 January – 30 June 201</w:t>
      </w:r>
      <w:r w:rsidR="00A1701F" w:rsidRPr="0030791F">
        <w:rPr>
          <w:i/>
          <w:sz w:val="20"/>
        </w:rPr>
        <w:t>6</w:t>
      </w:r>
      <w:r w:rsidRPr="0030791F">
        <w:rPr>
          <w:i/>
          <w:sz w:val="20"/>
        </w:rPr>
        <w:t>), to allow for sufficient follow-up time for colposcopy/ histology.</w:t>
      </w:r>
      <w:r w:rsidR="00062B12" w:rsidRPr="0030791F">
        <w:rPr>
          <w:i/>
          <w:sz w:val="20"/>
        </w:rPr>
        <w:t xml:space="preserve"> </w:t>
      </w:r>
      <w:r w:rsidR="004B2314">
        <w:rPr>
          <w:i/>
          <w:sz w:val="20"/>
        </w:rPr>
        <w:br w:type="page"/>
      </w:r>
    </w:p>
    <w:p w14:paraId="660CA60E" w14:textId="3C51FFD0" w:rsidR="00030D6F" w:rsidRPr="0030791F" w:rsidRDefault="00C65151" w:rsidP="00DC7628">
      <w:pPr>
        <w:pStyle w:val="Caption"/>
        <w:spacing w:after="80"/>
        <w:ind w:right="-23"/>
        <w:jc w:val="both"/>
      </w:pPr>
      <w:bookmarkStart w:id="1243" w:name="_Ref422490532"/>
      <w:bookmarkStart w:id="1244" w:name="_Toc469398355"/>
      <w:bookmarkStart w:id="1245" w:name="_Toc475605588"/>
      <w:bookmarkStart w:id="1246" w:name="_Toc509928560"/>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69</w:t>
      </w:r>
      <w:r w:rsidR="00F55F28" w:rsidRPr="0030791F">
        <w:rPr>
          <w:noProof/>
        </w:rPr>
        <w:fldChar w:fldCharType="end"/>
      </w:r>
      <w:bookmarkEnd w:id="1243"/>
      <w:r w:rsidR="00030D6F" w:rsidRPr="0030791F">
        <w:t xml:space="preserve"> - Histological outcomes within 12 months in women with LSIL cytology and positive HPV triage test</w:t>
      </w:r>
      <w:bookmarkEnd w:id="1244"/>
      <w:bookmarkEnd w:id="1245"/>
      <w:bookmarkEnd w:id="1246"/>
    </w:p>
    <w:tbl>
      <w:tblPr>
        <w:tblW w:w="12655" w:type="dxa"/>
        <w:tblInd w:w="93" w:type="dxa"/>
        <w:tblLook w:val="04A0" w:firstRow="1" w:lastRow="0" w:firstColumn="1" w:lastColumn="0" w:noHBand="0" w:noVBand="1"/>
      </w:tblPr>
      <w:tblGrid>
        <w:gridCol w:w="3583"/>
        <w:gridCol w:w="1747"/>
        <w:gridCol w:w="1019"/>
        <w:gridCol w:w="1149"/>
        <w:gridCol w:w="1020"/>
        <w:gridCol w:w="1039"/>
        <w:gridCol w:w="1020"/>
        <w:gridCol w:w="1039"/>
        <w:gridCol w:w="1039"/>
      </w:tblGrid>
      <w:tr w:rsidR="00030D6F" w:rsidRPr="0030791F" w14:paraId="74331467" w14:textId="77777777" w:rsidTr="00D16425">
        <w:trPr>
          <w:trHeight w:val="795"/>
        </w:trPr>
        <w:tc>
          <w:tcPr>
            <w:tcW w:w="3583" w:type="dxa"/>
            <w:tcBorders>
              <w:top w:val="single" w:sz="8" w:space="0" w:color="auto"/>
              <w:left w:val="single" w:sz="8" w:space="0" w:color="auto"/>
              <w:bottom w:val="nil"/>
              <w:right w:val="nil"/>
            </w:tcBorders>
            <w:shd w:val="clear" w:color="auto" w:fill="D9D9D9" w:themeFill="background1" w:themeFillShade="D9"/>
            <w:vAlign w:val="bottom"/>
            <w:hideMark/>
          </w:tcPr>
          <w:p w14:paraId="0E4B4C05" w14:textId="77777777" w:rsidR="00030D6F" w:rsidRPr="00EC5031" w:rsidRDefault="00030D6F" w:rsidP="00EC5031">
            <w:pPr>
              <w:rPr>
                <w:rFonts w:asciiTheme="minorHAnsi" w:hAnsiTheme="minorHAnsi"/>
                <w:b/>
                <w:szCs w:val="23"/>
              </w:rPr>
            </w:pPr>
            <w:r w:rsidRPr="00EC5031">
              <w:rPr>
                <w:rFonts w:asciiTheme="minorHAnsi" w:hAnsiTheme="minorHAnsi"/>
                <w:b/>
                <w:szCs w:val="23"/>
              </w:rPr>
              <w:t>Laboratory</w:t>
            </w:r>
          </w:p>
        </w:tc>
        <w:tc>
          <w:tcPr>
            <w:tcW w:w="1747" w:type="dxa"/>
            <w:tcBorders>
              <w:top w:val="single" w:sz="8" w:space="0" w:color="auto"/>
              <w:left w:val="nil"/>
              <w:bottom w:val="nil"/>
              <w:right w:val="nil"/>
            </w:tcBorders>
            <w:shd w:val="clear" w:color="auto" w:fill="D9D9D9" w:themeFill="background1" w:themeFillShade="D9"/>
            <w:vAlign w:val="center"/>
            <w:hideMark/>
          </w:tcPr>
          <w:p w14:paraId="79B002A0" w14:textId="77777777" w:rsidR="00030D6F" w:rsidRPr="0030791F" w:rsidRDefault="00030D6F" w:rsidP="00576432">
            <w:pPr>
              <w:keepNext/>
              <w:keepLines/>
              <w:jc w:val="center"/>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Women with LSIL cytology &amp; positive HPV triage test</w:t>
            </w:r>
          </w:p>
        </w:tc>
        <w:tc>
          <w:tcPr>
            <w:tcW w:w="2168" w:type="dxa"/>
            <w:gridSpan w:val="2"/>
            <w:tcBorders>
              <w:top w:val="single" w:sz="8" w:space="0" w:color="auto"/>
              <w:left w:val="nil"/>
              <w:bottom w:val="nil"/>
              <w:right w:val="nil"/>
            </w:tcBorders>
            <w:shd w:val="clear" w:color="auto" w:fill="D9D9D9" w:themeFill="background1" w:themeFillShade="D9"/>
            <w:vAlign w:val="center"/>
            <w:hideMark/>
          </w:tcPr>
          <w:p w14:paraId="7061B7C5" w14:textId="59DC10E4" w:rsidR="00030D6F" w:rsidRPr="0030791F" w:rsidRDefault="00770923" w:rsidP="00576432">
            <w:pPr>
              <w:keepNext/>
              <w:keepLines/>
              <w:jc w:val="center"/>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Triage-positive</w:t>
            </w:r>
            <w:r w:rsidR="00030D6F" w:rsidRPr="0030791F">
              <w:rPr>
                <w:rFonts w:asciiTheme="minorHAnsi" w:eastAsia="Times New Roman" w:hAnsiTheme="minorHAnsi" w:cs="Arial"/>
                <w:b/>
                <w:szCs w:val="23"/>
                <w:lang w:eastAsia="en-AU"/>
              </w:rPr>
              <w:t xml:space="preserve"> women who attended colposcopy</w:t>
            </w:r>
          </w:p>
        </w:tc>
        <w:tc>
          <w:tcPr>
            <w:tcW w:w="2059" w:type="dxa"/>
            <w:gridSpan w:val="2"/>
            <w:tcBorders>
              <w:top w:val="single" w:sz="8" w:space="0" w:color="auto"/>
              <w:left w:val="nil"/>
              <w:bottom w:val="nil"/>
              <w:right w:val="nil"/>
            </w:tcBorders>
            <w:shd w:val="clear" w:color="auto" w:fill="D9D9D9" w:themeFill="background1" w:themeFillShade="D9"/>
            <w:vAlign w:val="center"/>
            <w:hideMark/>
          </w:tcPr>
          <w:p w14:paraId="6FD40650" w14:textId="6F8D4633" w:rsidR="00030D6F" w:rsidRPr="0030791F" w:rsidRDefault="00770923" w:rsidP="00576432">
            <w:pPr>
              <w:keepNext/>
              <w:keepLines/>
              <w:jc w:val="center"/>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Triage-positive</w:t>
            </w:r>
            <w:r w:rsidR="00030D6F" w:rsidRPr="0030791F">
              <w:rPr>
                <w:rFonts w:asciiTheme="minorHAnsi" w:eastAsia="Times New Roman" w:hAnsiTheme="minorHAnsi" w:cs="Arial"/>
                <w:b/>
                <w:szCs w:val="23"/>
                <w:lang w:eastAsia="en-AU"/>
              </w:rPr>
              <w:t xml:space="preserve"> women with histology recorded</w:t>
            </w:r>
          </w:p>
        </w:tc>
        <w:tc>
          <w:tcPr>
            <w:tcW w:w="3098" w:type="dxa"/>
            <w:gridSpan w:val="3"/>
            <w:tcBorders>
              <w:top w:val="single" w:sz="8" w:space="0" w:color="auto"/>
              <w:left w:val="nil"/>
              <w:bottom w:val="nil"/>
              <w:right w:val="single" w:sz="8" w:space="0" w:color="000000"/>
            </w:tcBorders>
            <w:shd w:val="clear" w:color="auto" w:fill="D9D9D9" w:themeFill="background1" w:themeFillShade="D9"/>
            <w:vAlign w:val="center"/>
          </w:tcPr>
          <w:p w14:paraId="34030DBE" w14:textId="07B9EC53" w:rsidR="00030D6F" w:rsidRPr="0030791F" w:rsidRDefault="00770923" w:rsidP="00576432">
            <w:pPr>
              <w:keepNext/>
              <w:keepLines/>
              <w:jc w:val="center"/>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Triage-positive</w:t>
            </w:r>
            <w:r w:rsidR="00030D6F" w:rsidRPr="0030791F">
              <w:rPr>
                <w:rFonts w:asciiTheme="minorHAnsi" w:eastAsia="Times New Roman" w:hAnsiTheme="minorHAnsi" w:cs="Arial"/>
                <w:b/>
                <w:szCs w:val="23"/>
                <w:lang w:eastAsia="en-AU"/>
              </w:rPr>
              <w:t xml:space="preserve"> women with CIN</w:t>
            </w:r>
            <w:r w:rsidR="00692301" w:rsidRPr="0030791F">
              <w:rPr>
                <w:rFonts w:asciiTheme="minorHAnsi" w:eastAsia="Times New Roman" w:hAnsiTheme="minorHAnsi" w:cs="Arial"/>
                <w:b/>
                <w:szCs w:val="23"/>
                <w:lang w:eastAsia="en-AU"/>
              </w:rPr>
              <w:t xml:space="preserve"> </w:t>
            </w:r>
            <w:r w:rsidR="00030D6F" w:rsidRPr="0030791F">
              <w:rPr>
                <w:rFonts w:asciiTheme="minorHAnsi" w:eastAsia="Times New Roman" w:hAnsiTheme="minorHAnsi" w:cs="Arial"/>
                <w:b/>
                <w:szCs w:val="23"/>
                <w:lang w:eastAsia="en-AU"/>
              </w:rPr>
              <w:t>2+ histology</w:t>
            </w:r>
          </w:p>
        </w:tc>
      </w:tr>
      <w:tr w:rsidR="00030D6F" w:rsidRPr="0030791F" w14:paraId="74EB922E" w14:textId="77777777" w:rsidTr="00D16425">
        <w:trPr>
          <w:trHeight w:val="315"/>
        </w:trPr>
        <w:tc>
          <w:tcPr>
            <w:tcW w:w="3583" w:type="dxa"/>
            <w:tcBorders>
              <w:top w:val="nil"/>
              <w:left w:val="single" w:sz="8" w:space="0" w:color="auto"/>
              <w:bottom w:val="single" w:sz="8" w:space="0" w:color="auto"/>
              <w:right w:val="nil"/>
            </w:tcBorders>
            <w:shd w:val="clear" w:color="auto" w:fill="D9D9D9" w:themeFill="background1" w:themeFillShade="D9"/>
            <w:vAlign w:val="center"/>
            <w:hideMark/>
          </w:tcPr>
          <w:p w14:paraId="66A2A036" w14:textId="77777777" w:rsidR="00030D6F" w:rsidRPr="00EC5031" w:rsidRDefault="00030D6F" w:rsidP="00EC5031">
            <w:pPr>
              <w:rPr>
                <w:rFonts w:asciiTheme="minorHAnsi" w:hAnsiTheme="minorHAnsi"/>
                <w:b/>
                <w:szCs w:val="23"/>
              </w:rPr>
            </w:pPr>
            <w:r w:rsidRPr="00EC5031">
              <w:rPr>
                <w:rFonts w:asciiTheme="minorHAnsi" w:hAnsiTheme="minorHAnsi"/>
                <w:b/>
                <w:szCs w:val="23"/>
              </w:rPr>
              <w:t> </w:t>
            </w:r>
          </w:p>
        </w:tc>
        <w:tc>
          <w:tcPr>
            <w:tcW w:w="1747" w:type="dxa"/>
            <w:tcBorders>
              <w:top w:val="nil"/>
              <w:left w:val="nil"/>
              <w:bottom w:val="single" w:sz="8" w:space="0" w:color="auto"/>
              <w:right w:val="nil"/>
            </w:tcBorders>
            <w:shd w:val="clear" w:color="auto" w:fill="D9D9D9" w:themeFill="background1" w:themeFillShade="D9"/>
            <w:vAlign w:val="center"/>
            <w:hideMark/>
          </w:tcPr>
          <w:p w14:paraId="07E92DEF" w14:textId="77777777" w:rsidR="00030D6F" w:rsidRPr="0030791F" w:rsidRDefault="00030D6F" w:rsidP="00576432">
            <w:pPr>
              <w:keepNext/>
              <w:keepLines/>
              <w:jc w:val="center"/>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019" w:type="dxa"/>
            <w:tcBorders>
              <w:top w:val="nil"/>
              <w:left w:val="nil"/>
              <w:bottom w:val="single" w:sz="8" w:space="0" w:color="auto"/>
              <w:right w:val="nil"/>
            </w:tcBorders>
            <w:shd w:val="clear" w:color="auto" w:fill="D9D9D9" w:themeFill="background1" w:themeFillShade="D9"/>
            <w:vAlign w:val="center"/>
            <w:hideMark/>
          </w:tcPr>
          <w:p w14:paraId="1793D609" w14:textId="77777777" w:rsidR="00030D6F" w:rsidRPr="0030791F" w:rsidRDefault="00030D6F" w:rsidP="00576432">
            <w:pPr>
              <w:keepNext/>
              <w:keepLines/>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149" w:type="dxa"/>
            <w:tcBorders>
              <w:top w:val="nil"/>
              <w:left w:val="nil"/>
              <w:bottom w:val="single" w:sz="8" w:space="0" w:color="auto"/>
              <w:right w:val="nil"/>
            </w:tcBorders>
            <w:shd w:val="clear" w:color="auto" w:fill="D9D9D9" w:themeFill="background1" w:themeFillShade="D9"/>
            <w:vAlign w:val="center"/>
            <w:hideMark/>
          </w:tcPr>
          <w:p w14:paraId="1D86D131" w14:textId="77777777" w:rsidR="00030D6F" w:rsidRPr="0030791F" w:rsidRDefault="00030D6F" w:rsidP="00576432">
            <w:pPr>
              <w:keepNext/>
              <w:keepLines/>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r w:rsidRPr="0030791F">
              <w:rPr>
                <w:rFonts w:asciiTheme="minorHAnsi" w:eastAsia="Times New Roman" w:hAnsiTheme="minorHAnsi" w:cs="Arial"/>
                <w:b/>
                <w:szCs w:val="23"/>
                <w:vertAlign w:val="superscript"/>
                <w:lang w:eastAsia="en-AU"/>
              </w:rPr>
              <w:t>*</w:t>
            </w:r>
          </w:p>
        </w:tc>
        <w:tc>
          <w:tcPr>
            <w:tcW w:w="1020" w:type="dxa"/>
            <w:tcBorders>
              <w:top w:val="nil"/>
              <w:left w:val="nil"/>
              <w:bottom w:val="single" w:sz="8" w:space="0" w:color="auto"/>
              <w:right w:val="nil"/>
            </w:tcBorders>
            <w:shd w:val="clear" w:color="auto" w:fill="D9D9D9" w:themeFill="background1" w:themeFillShade="D9"/>
            <w:vAlign w:val="center"/>
            <w:hideMark/>
          </w:tcPr>
          <w:p w14:paraId="581407EF" w14:textId="77777777" w:rsidR="00030D6F" w:rsidRPr="0030791F" w:rsidRDefault="00030D6F" w:rsidP="00576432">
            <w:pPr>
              <w:keepNext/>
              <w:keepLines/>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039" w:type="dxa"/>
            <w:tcBorders>
              <w:top w:val="nil"/>
              <w:left w:val="nil"/>
              <w:bottom w:val="single" w:sz="8" w:space="0" w:color="auto"/>
              <w:right w:val="nil"/>
            </w:tcBorders>
            <w:shd w:val="clear" w:color="auto" w:fill="D9D9D9" w:themeFill="background1" w:themeFillShade="D9"/>
            <w:vAlign w:val="center"/>
            <w:hideMark/>
          </w:tcPr>
          <w:p w14:paraId="13815270" w14:textId="77777777" w:rsidR="00030D6F" w:rsidRPr="0030791F" w:rsidRDefault="00030D6F" w:rsidP="00576432">
            <w:pPr>
              <w:keepNext/>
              <w:keepLines/>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r w:rsidRPr="0030791F">
              <w:rPr>
                <w:rFonts w:asciiTheme="minorHAnsi" w:eastAsia="Times New Roman" w:hAnsiTheme="minorHAnsi" w:cs="Arial"/>
                <w:b/>
                <w:szCs w:val="23"/>
                <w:vertAlign w:val="superscript"/>
                <w:lang w:eastAsia="en-AU"/>
              </w:rPr>
              <w:t>*</w:t>
            </w:r>
          </w:p>
        </w:tc>
        <w:tc>
          <w:tcPr>
            <w:tcW w:w="1020" w:type="dxa"/>
            <w:tcBorders>
              <w:top w:val="nil"/>
              <w:left w:val="nil"/>
              <w:bottom w:val="single" w:sz="8" w:space="0" w:color="auto"/>
              <w:right w:val="nil"/>
            </w:tcBorders>
            <w:shd w:val="clear" w:color="auto" w:fill="D9D9D9" w:themeFill="background1" w:themeFillShade="D9"/>
            <w:vAlign w:val="center"/>
            <w:hideMark/>
          </w:tcPr>
          <w:p w14:paraId="63445AC4" w14:textId="77777777" w:rsidR="00030D6F" w:rsidRPr="0030791F" w:rsidRDefault="00030D6F" w:rsidP="00576432">
            <w:pPr>
              <w:keepNext/>
              <w:keepLines/>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N</w:t>
            </w:r>
          </w:p>
        </w:tc>
        <w:tc>
          <w:tcPr>
            <w:tcW w:w="1039" w:type="dxa"/>
            <w:tcBorders>
              <w:top w:val="nil"/>
              <w:left w:val="nil"/>
              <w:bottom w:val="single" w:sz="8" w:space="0" w:color="auto"/>
              <w:right w:val="nil"/>
            </w:tcBorders>
            <w:shd w:val="clear" w:color="auto" w:fill="D9D9D9" w:themeFill="background1" w:themeFillShade="D9"/>
            <w:vAlign w:val="center"/>
          </w:tcPr>
          <w:p w14:paraId="505B075D" w14:textId="77777777" w:rsidR="00030D6F" w:rsidRPr="0030791F" w:rsidRDefault="00030D6F" w:rsidP="00576432">
            <w:pPr>
              <w:keepNext/>
              <w:keepLines/>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r w:rsidRPr="0030791F">
              <w:rPr>
                <w:rFonts w:asciiTheme="minorHAnsi" w:eastAsia="Times New Roman" w:hAnsiTheme="minorHAnsi" w:cs="Arial"/>
                <w:b/>
                <w:szCs w:val="23"/>
                <w:vertAlign w:val="superscript"/>
                <w:lang w:eastAsia="en-AU"/>
              </w:rPr>
              <w:t>†</w:t>
            </w:r>
          </w:p>
        </w:tc>
        <w:tc>
          <w:tcPr>
            <w:tcW w:w="1039" w:type="dxa"/>
            <w:tcBorders>
              <w:top w:val="nil"/>
              <w:left w:val="nil"/>
              <w:bottom w:val="single" w:sz="8" w:space="0" w:color="auto"/>
              <w:right w:val="single" w:sz="8" w:space="0" w:color="auto"/>
            </w:tcBorders>
            <w:shd w:val="clear" w:color="auto" w:fill="D9D9D9" w:themeFill="background1" w:themeFillShade="D9"/>
            <w:vAlign w:val="center"/>
            <w:hideMark/>
          </w:tcPr>
          <w:p w14:paraId="4F3665C8" w14:textId="77777777" w:rsidR="00030D6F" w:rsidRPr="0030791F" w:rsidRDefault="00030D6F" w:rsidP="00576432">
            <w:pPr>
              <w:keepNext/>
              <w:keepLines/>
              <w:jc w:val="right"/>
              <w:rPr>
                <w:rFonts w:asciiTheme="minorHAnsi" w:eastAsia="Times New Roman" w:hAnsiTheme="minorHAnsi" w:cs="Arial"/>
                <w:b/>
                <w:szCs w:val="23"/>
                <w:lang w:eastAsia="en-AU"/>
              </w:rPr>
            </w:pPr>
            <w:r w:rsidRPr="0030791F">
              <w:rPr>
                <w:rFonts w:asciiTheme="minorHAnsi" w:eastAsia="Times New Roman" w:hAnsiTheme="minorHAnsi" w:cs="Arial"/>
                <w:b/>
                <w:szCs w:val="23"/>
                <w:lang w:eastAsia="en-AU"/>
              </w:rPr>
              <w:t>%</w:t>
            </w:r>
            <w:r w:rsidRPr="0030791F">
              <w:rPr>
                <w:rFonts w:asciiTheme="minorHAnsi" w:eastAsia="Times New Roman" w:hAnsiTheme="minorHAnsi" w:cs="Arial"/>
                <w:b/>
                <w:szCs w:val="23"/>
                <w:vertAlign w:val="superscript"/>
                <w:lang w:eastAsia="en-AU"/>
              </w:rPr>
              <w:t>‡</w:t>
            </w:r>
          </w:p>
        </w:tc>
      </w:tr>
      <w:tr w:rsidR="00464E59" w:rsidRPr="0030791F" w14:paraId="37E5FAA2" w14:textId="77777777" w:rsidTr="00D16425">
        <w:trPr>
          <w:trHeight w:val="300"/>
        </w:trPr>
        <w:tc>
          <w:tcPr>
            <w:tcW w:w="3583" w:type="dxa"/>
            <w:tcBorders>
              <w:top w:val="nil"/>
              <w:left w:val="single" w:sz="8" w:space="0" w:color="auto"/>
              <w:bottom w:val="nil"/>
              <w:right w:val="nil"/>
            </w:tcBorders>
            <w:shd w:val="clear" w:color="auto" w:fill="auto"/>
            <w:noWrap/>
            <w:vAlign w:val="center"/>
            <w:hideMark/>
          </w:tcPr>
          <w:p w14:paraId="0C53D777" w14:textId="77777777" w:rsidR="00464E59" w:rsidRPr="00EC5031" w:rsidRDefault="00464E59" w:rsidP="00EC5031">
            <w:pPr>
              <w:rPr>
                <w:rFonts w:asciiTheme="minorHAnsi" w:hAnsiTheme="minorHAnsi"/>
                <w:szCs w:val="23"/>
              </w:rPr>
            </w:pPr>
            <w:r w:rsidRPr="00EC5031">
              <w:rPr>
                <w:rFonts w:asciiTheme="minorHAnsi" w:hAnsiTheme="minorHAnsi"/>
                <w:szCs w:val="23"/>
              </w:rPr>
              <w:t>Anatomical Pathology Services</w:t>
            </w:r>
          </w:p>
        </w:tc>
        <w:tc>
          <w:tcPr>
            <w:tcW w:w="1747" w:type="dxa"/>
            <w:tcBorders>
              <w:top w:val="nil"/>
              <w:left w:val="nil"/>
              <w:bottom w:val="nil"/>
              <w:right w:val="nil"/>
            </w:tcBorders>
            <w:shd w:val="clear" w:color="auto" w:fill="auto"/>
            <w:vAlign w:val="center"/>
          </w:tcPr>
          <w:p w14:paraId="077DA150" w14:textId="41BA1693" w:rsidR="00464E59" w:rsidRPr="0030791F" w:rsidRDefault="00464E59" w:rsidP="00464E59">
            <w:pPr>
              <w:keepNext/>
              <w:keepLines/>
              <w:jc w:val="center"/>
              <w:rPr>
                <w:rFonts w:asciiTheme="minorHAnsi" w:hAnsiTheme="minorHAnsi" w:cs="Arial"/>
                <w:szCs w:val="23"/>
              </w:rPr>
            </w:pPr>
            <w:r w:rsidRPr="0030791F">
              <w:rPr>
                <w:color w:val="000000"/>
                <w:szCs w:val="23"/>
              </w:rPr>
              <w:t>241</w:t>
            </w:r>
          </w:p>
        </w:tc>
        <w:tc>
          <w:tcPr>
            <w:tcW w:w="1019" w:type="dxa"/>
            <w:tcBorders>
              <w:top w:val="nil"/>
              <w:left w:val="nil"/>
              <w:bottom w:val="nil"/>
              <w:right w:val="nil"/>
            </w:tcBorders>
            <w:shd w:val="clear" w:color="auto" w:fill="auto"/>
            <w:vAlign w:val="center"/>
          </w:tcPr>
          <w:p w14:paraId="79A22C90" w14:textId="1B00DDE5" w:rsidR="00464E59" w:rsidRPr="0030791F" w:rsidRDefault="00464E59" w:rsidP="00464E59">
            <w:pPr>
              <w:keepNext/>
              <w:keepLines/>
              <w:jc w:val="right"/>
              <w:rPr>
                <w:rFonts w:asciiTheme="minorHAnsi" w:hAnsiTheme="minorHAnsi" w:cs="Arial"/>
                <w:szCs w:val="23"/>
              </w:rPr>
            </w:pPr>
            <w:r w:rsidRPr="0030791F">
              <w:rPr>
                <w:color w:val="000000"/>
                <w:szCs w:val="23"/>
              </w:rPr>
              <w:t>214</w:t>
            </w:r>
          </w:p>
        </w:tc>
        <w:tc>
          <w:tcPr>
            <w:tcW w:w="1149" w:type="dxa"/>
            <w:tcBorders>
              <w:top w:val="nil"/>
              <w:left w:val="nil"/>
              <w:bottom w:val="nil"/>
              <w:right w:val="nil"/>
            </w:tcBorders>
            <w:shd w:val="clear" w:color="auto" w:fill="auto"/>
            <w:vAlign w:val="center"/>
          </w:tcPr>
          <w:p w14:paraId="5D947A7C" w14:textId="0B4D6187" w:rsidR="00464E59" w:rsidRPr="0030791F" w:rsidRDefault="00464E59" w:rsidP="00464E59">
            <w:pPr>
              <w:keepNext/>
              <w:keepLines/>
              <w:jc w:val="right"/>
              <w:rPr>
                <w:rFonts w:asciiTheme="minorHAnsi" w:hAnsiTheme="minorHAnsi" w:cs="Arial"/>
                <w:szCs w:val="23"/>
              </w:rPr>
            </w:pPr>
            <w:r w:rsidRPr="0030791F">
              <w:rPr>
                <w:color w:val="000000"/>
                <w:szCs w:val="23"/>
              </w:rPr>
              <w:t>88.8</w:t>
            </w:r>
          </w:p>
        </w:tc>
        <w:tc>
          <w:tcPr>
            <w:tcW w:w="1020" w:type="dxa"/>
            <w:tcBorders>
              <w:top w:val="nil"/>
              <w:left w:val="nil"/>
              <w:bottom w:val="nil"/>
              <w:right w:val="nil"/>
            </w:tcBorders>
            <w:shd w:val="clear" w:color="auto" w:fill="auto"/>
            <w:vAlign w:val="center"/>
          </w:tcPr>
          <w:p w14:paraId="242BCFB9" w14:textId="32A32886" w:rsidR="00464E59" w:rsidRPr="0030791F" w:rsidRDefault="00464E59" w:rsidP="00464E59">
            <w:pPr>
              <w:keepNext/>
              <w:keepLines/>
              <w:jc w:val="right"/>
              <w:rPr>
                <w:rFonts w:asciiTheme="minorHAnsi" w:hAnsiTheme="minorHAnsi" w:cs="Arial"/>
                <w:szCs w:val="23"/>
              </w:rPr>
            </w:pPr>
            <w:r w:rsidRPr="0030791F">
              <w:rPr>
                <w:color w:val="000000"/>
                <w:szCs w:val="23"/>
              </w:rPr>
              <w:t>160</w:t>
            </w:r>
          </w:p>
        </w:tc>
        <w:tc>
          <w:tcPr>
            <w:tcW w:w="1039" w:type="dxa"/>
            <w:tcBorders>
              <w:top w:val="nil"/>
              <w:left w:val="nil"/>
              <w:bottom w:val="nil"/>
              <w:right w:val="nil"/>
            </w:tcBorders>
            <w:shd w:val="clear" w:color="auto" w:fill="auto"/>
            <w:vAlign w:val="center"/>
          </w:tcPr>
          <w:p w14:paraId="3FCCBC88" w14:textId="38566429" w:rsidR="00464E59" w:rsidRPr="0030791F" w:rsidRDefault="00464E59" w:rsidP="00464E59">
            <w:pPr>
              <w:keepNext/>
              <w:keepLines/>
              <w:jc w:val="right"/>
              <w:rPr>
                <w:rFonts w:asciiTheme="minorHAnsi" w:hAnsiTheme="minorHAnsi" w:cs="Arial"/>
                <w:szCs w:val="23"/>
              </w:rPr>
            </w:pPr>
            <w:r w:rsidRPr="0030791F">
              <w:rPr>
                <w:color w:val="000000"/>
                <w:szCs w:val="23"/>
              </w:rPr>
              <w:t>66.4</w:t>
            </w:r>
          </w:p>
        </w:tc>
        <w:tc>
          <w:tcPr>
            <w:tcW w:w="1020" w:type="dxa"/>
            <w:tcBorders>
              <w:top w:val="nil"/>
              <w:left w:val="nil"/>
              <w:bottom w:val="nil"/>
              <w:right w:val="nil"/>
            </w:tcBorders>
            <w:shd w:val="clear" w:color="auto" w:fill="auto"/>
            <w:vAlign w:val="center"/>
          </w:tcPr>
          <w:p w14:paraId="2C697C75" w14:textId="654D5DAC" w:rsidR="00464E59" w:rsidRPr="0030791F" w:rsidRDefault="00464E59" w:rsidP="00464E59">
            <w:pPr>
              <w:keepNext/>
              <w:keepLines/>
              <w:jc w:val="right"/>
              <w:rPr>
                <w:rFonts w:asciiTheme="minorHAnsi" w:hAnsiTheme="minorHAnsi" w:cs="Arial"/>
                <w:szCs w:val="23"/>
              </w:rPr>
            </w:pPr>
            <w:r w:rsidRPr="0030791F">
              <w:rPr>
                <w:color w:val="000000"/>
                <w:szCs w:val="23"/>
              </w:rPr>
              <w:t>28</w:t>
            </w:r>
          </w:p>
        </w:tc>
        <w:tc>
          <w:tcPr>
            <w:tcW w:w="1039" w:type="dxa"/>
            <w:tcBorders>
              <w:top w:val="nil"/>
              <w:left w:val="nil"/>
              <w:bottom w:val="nil"/>
              <w:right w:val="nil"/>
            </w:tcBorders>
            <w:vAlign w:val="center"/>
          </w:tcPr>
          <w:p w14:paraId="65D8602E" w14:textId="640F7516" w:rsidR="00464E59" w:rsidRPr="0030791F" w:rsidRDefault="00464E59" w:rsidP="00464E59">
            <w:pPr>
              <w:keepNext/>
              <w:keepLines/>
              <w:jc w:val="right"/>
              <w:rPr>
                <w:rFonts w:asciiTheme="minorHAnsi" w:hAnsiTheme="minorHAnsi" w:cs="Arial"/>
                <w:szCs w:val="23"/>
              </w:rPr>
            </w:pPr>
            <w:r w:rsidRPr="0030791F">
              <w:rPr>
                <w:color w:val="000000"/>
                <w:szCs w:val="23"/>
              </w:rPr>
              <w:t>13.1</w:t>
            </w:r>
          </w:p>
        </w:tc>
        <w:tc>
          <w:tcPr>
            <w:tcW w:w="1039" w:type="dxa"/>
            <w:tcBorders>
              <w:top w:val="nil"/>
              <w:left w:val="nil"/>
              <w:bottom w:val="nil"/>
              <w:right w:val="single" w:sz="8" w:space="0" w:color="auto"/>
            </w:tcBorders>
            <w:shd w:val="clear" w:color="auto" w:fill="auto"/>
            <w:vAlign w:val="center"/>
          </w:tcPr>
          <w:p w14:paraId="38EEB015" w14:textId="400BB285" w:rsidR="00464E59" w:rsidRPr="0030791F" w:rsidRDefault="00464E59" w:rsidP="00464E59">
            <w:pPr>
              <w:keepNext/>
              <w:keepLines/>
              <w:jc w:val="right"/>
              <w:rPr>
                <w:rFonts w:asciiTheme="minorHAnsi" w:hAnsiTheme="minorHAnsi" w:cs="Arial"/>
                <w:szCs w:val="23"/>
              </w:rPr>
            </w:pPr>
            <w:r w:rsidRPr="0030791F">
              <w:rPr>
                <w:color w:val="000000"/>
                <w:szCs w:val="23"/>
              </w:rPr>
              <w:t>17.5</w:t>
            </w:r>
          </w:p>
        </w:tc>
      </w:tr>
      <w:tr w:rsidR="00464E59" w:rsidRPr="0030791F" w14:paraId="38316738" w14:textId="77777777" w:rsidTr="00D16425">
        <w:trPr>
          <w:trHeight w:val="300"/>
        </w:trPr>
        <w:tc>
          <w:tcPr>
            <w:tcW w:w="3583" w:type="dxa"/>
            <w:tcBorders>
              <w:top w:val="nil"/>
              <w:left w:val="single" w:sz="8" w:space="0" w:color="auto"/>
              <w:bottom w:val="nil"/>
              <w:right w:val="nil"/>
            </w:tcBorders>
            <w:shd w:val="clear" w:color="auto" w:fill="auto"/>
            <w:noWrap/>
            <w:vAlign w:val="center"/>
            <w:hideMark/>
          </w:tcPr>
          <w:p w14:paraId="23EA6C1F" w14:textId="77777777" w:rsidR="00464E59" w:rsidRPr="00EC5031" w:rsidRDefault="00464E59" w:rsidP="00EC5031">
            <w:pPr>
              <w:rPr>
                <w:rFonts w:asciiTheme="minorHAnsi" w:hAnsiTheme="minorHAnsi"/>
                <w:szCs w:val="23"/>
              </w:rPr>
            </w:pPr>
            <w:r w:rsidRPr="00EC5031">
              <w:rPr>
                <w:rFonts w:asciiTheme="minorHAnsi" w:hAnsiTheme="minorHAnsi"/>
                <w:szCs w:val="23"/>
              </w:rPr>
              <w:t>Canterbury Health Laboratories</w:t>
            </w:r>
          </w:p>
        </w:tc>
        <w:tc>
          <w:tcPr>
            <w:tcW w:w="1747" w:type="dxa"/>
            <w:tcBorders>
              <w:top w:val="nil"/>
              <w:left w:val="nil"/>
              <w:bottom w:val="nil"/>
              <w:right w:val="nil"/>
            </w:tcBorders>
            <w:shd w:val="clear" w:color="auto" w:fill="auto"/>
            <w:vAlign w:val="center"/>
          </w:tcPr>
          <w:p w14:paraId="7342958F" w14:textId="1BCC76E1" w:rsidR="00464E59" w:rsidRPr="0030791F" w:rsidRDefault="00464E59" w:rsidP="00464E59">
            <w:pPr>
              <w:keepNext/>
              <w:keepLines/>
              <w:jc w:val="center"/>
              <w:rPr>
                <w:rFonts w:asciiTheme="minorHAnsi" w:hAnsiTheme="minorHAnsi" w:cs="Arial"/>
                <w:szCs w:val="23"/>
              </w:rPr>
            </w:pPr>
            <w:r w:rsidRPr="0030791F">
              <w:rPr>
                <w:color w:val="000000"/>
                <w:szCs w:val="23"/>
              </w:rPr>
              <w:t>47</w:t>
            </w:r>
          </w:p>
        </w:tc>
        <w:tc>
          <w:tcPr>
            <w:tcW w:w="1019" w:type="dxa"/>
            <w:tcBorders>
              <w:top w:val="nil"/>
              <w:left w:val="nil"/>
              <w:bottom w:val="nil"/>
              <w:right w:val="nil"/>
            </w:tcBorders>
            <w:shd w:val="clear" w:color="auto" w:fill="auto"/>
            <w:vAlign w:val="center"/>
          </w:tcPr>
          <w:p w14:paraId="5C7086E8" w14:textId="0DF9520F" w:rsidR="00464E59" w:rsidRPr="0030791F" w:rsidRDefault="00464E59" w:rsidP="00464E59">
            <w:pPr>
              <w:keepNext/>
              <w:keepLines/>
              <w:jc w:val="right"/>
              <w:rPr>
                <w:rFonts w:asciiTheme="minorHAnsi" w:hAnsiTheme="minorHAnsi" w:cs="Arial"/>
                <w:szCs w:val="23"/>
              </w:rPr>
            </w:pPr>
            <w:r w:rsidRPr="0030791F">
              <w:rPr>
                <w:color w:val="000000"/>
                <w:szCs w:val="23"/>
              </w:rPr>
              <w:t>47</w:t>
            </w:r>
          </w:p>
        </w:tc>
        <w:tc>
          <w:tcPr>
            <w:tcW w:w="1149" w:type="dxa"/>
            <w:tcBorders>
              <w:top w:val="nil"/>
              <w:left w:val="nil"/>
              <w:bottom w:val="nil"/>
              <w:right w:val="nil"/>
            </w:tcBorders>
            <w:shd w:val="clear" w:color="auto" w:fill="auto"/>
            <w:vAlign w:val="center"/>
          </w:tcPr>
          <w:p w14:paraId="63F46B24" w14:textId="30CDC565" w:rsidR="00464E59" w:rsidRPr="0030791F" w:rsidRDefault="00464E59" w:rsidP="00464E59">
            <w:pPr>
              <w:keepNext/>
              <w:keepLines/>
              <w:jc w:val="right"/>
              <w:rPr>
                <w:rFonts w:asciiTheme="minorHAnsi" w:hAnsiTheme="minorHAnsi" w:cs="Arial"/>
                <w:szCs w:val="23"/>
              </w:rPr>
            </w:pPr>
            <w:r w:rsidRPr="0030791F">
              <w:rPr>
                <w:color w:val="000000"/>
                <w:szCs w:val="23"/>
              </w:rPr>
              <w:t>100.0</w:t>
            </w:r>
          </w:p>
        </w:tc>
        <w:tc>
          <w:tcPr>
            <w:tcW w:w="1020" w:type="dxa"/>
            <w:tcBorders>
              <w:top w:val="nil"/>
              <w:left w:val="nil"/>
              <w:bottom w:val="nil"/>
              <w:right w:val="nil"/>
            </w:tcBorders>
            <w:shd w:val="clear" w:color="auto" w:fill="auto"/>
            <w:vAlign w:val="center"/>
          </w:tcPr>
          <w:p w14:paraId="32BF1D65" w14:textId="611A7327" w:rsidR="00464E59" w:rsidRPr="0030791F" w:rsidRDefault="00464E59" w:rsidP="00464E59">
            <w:pPr>
              <w:keepNext/>
              <w:keepLines/>
              <w:jc w:val="right"/>
              <w:rPr>
                <w:rFonts w:asciiTheme="minorHAnsi" w:hAnsiTheme="minorHAnsi" w:cs="Arial"/>
                <w:szCs w:val="23"/>
              </w:rPr>
            </w:pPr>
            <w:r w:rsidRPr="0030791F">
              <w:rPr>
                <w:color w:val="000000"/>
                <w:szCs w:val="23"/>
              </w:rPr>
              <w:t>38</w:t>
            </w:r>
          </w:p>
        </w:tc>
        <w:tc>
          <w:tcPr>
            <w:tcW w:w="1039" w:type="dxa"/>
            <w:tcBorders>
              <w:top w:val="nil"/>
              <w:left w:val="nil"/>
              <w:bottom w:val="nil"/>
              <w:right w:val="nil"/>
            </w:tcBorders>
            <w:shd w:val="clear" w:color="auto" w:fill="auto"/>
            <w:vAlign w:val="center"/>
          </w:tcPr>
          <w:p w14:paraId="68D772F2" w14:textId="4EC0999A" w:rsidR="00464E59" w:rsidRPr="0030791F" w:rsidRDefault="00464E59" w:rsidP="00464E59">
            <w:pPr>
              <w:keepNext/>
              <w:keepLines/>
              <w:jc w:val="right"/>
              <w:rPr>
                <w:rFonts w:asciiTheme="minorHAnsi" w:hAnsiTheme="minorHAnsi" w:cs="Arial"/>
                <w:szCs w:val="23"/>
              </w:rPr>
            </w:pPr>
            <w:r w:rsidRPr="0030791F">
              <w:rPr>
                <w:color w:val="000000"/>
                <w:szCs w:val="23"/>
              </w:rPr>
              <w:t>80.9</w:t>
            </w:r>
          </w:p>
        </w:tc>
        <w:tc>
          <w:tcPr>
            <w:tcW w:w="1020" w:type="dxa"/>
            <w:tcBorders>
              <w:top w:val="nil"/>
              <w:left w:val="nil"/>
              <w:bottom w:val="nil"/>
              <w:right w:val="nil"/>
            </w:tcBorders>
            <w:shd w:val="clear" w:color="auto" w:fill="auto"/>
            <w:vAlign w:val="center"/>
          </w:tcPr>
          <w:p w14:paraId="2C61A427" w14:textId="4DD17B24" w:rsidR="00464E59" w:rsidRPr="0030791F" w:rsidRDefault="00464E59" w:rsidP="00464E59">
            <w:pPr>
              <w:keepNext/>
              <w:keepLines/>
              <w:jc w:val="right"/>
              <w:rPr>
                <w:rFonts w:asciiTheme="minorHAnsi" w:hAnsiTheme="minorHAnsi" w:cs="Arial"/>
                <w:szCs w:val="23"/>
              </w:rPr>
            </w:pPr>
            <w:r w:rsidRPr="0030791F">
              <w:rPr>
                <w:color w:val="000000"/>
                <w:szCs w:val="23"/>
              </w:rPr>
              <w:t>9</w:t>
            </w:r>
          </w:p>
        </w:tc>
        <w:tc>
          <w:tcPr>
            <w:tcW w:w="1039" w:type="dxa"/>
            <w:tcBorders>
              <w:top w:val="nil"/>
              <w:left w:val="nil"/>
              <w:bottom w:val="nil"/>
              <w:right w:val="nil"/>
            </w:tcBorders>
            <w:vAlign w:val="center"/>
          </w:tcPr>
          <w:p w14:paraId="38E337C5" w14:textId="786DF7E1" w:rsidR="00464E59" w:rsidRPr="0030791F" w:rsidRDefault="00464E59" w:rsidP="00464E59">
            <w:pPr>
              <w:keepNext/>
              <w:keepLines/>
              <w:jc w:val="right"/>
              <w:rPr>
                <w:rFonts w:asciiTheme="minorHAnsi" w:hAnsiTheme="minorHAnsi" w:cs="Arial"/>
                <w:szCs w:val="23"/>
              </w:rPr>
            </w:pPr>
            <w:r w:rsidRPr="0030791F">
              <w:rPr>
                <w:color w:val="000000"/>
                <w:szCs w:val="23"/>
              </w:rPr>
              <w:t>19.1</w:t>
            </w:r>
          </w:p>
        </w:tc>
        <w:tc>
          <w:tcPr>
            <w:tcW w:w="1039" w:type="dxa"/>
            <w:tcBorders>
              <w:top w:val="nil"/>
              <w:left w:val="nil"/>
              <w:bottom w:val="nil"/>
              <w:right w:val="single" w:sz="8" w:space="0" w:color="auto"/>
            </w:tcBorders>
            <w:shd w:val="clear" w:color="auto" w:fill="auto"/>
            <w:vAlign w:val="center"/>
          </w:tcPr>
          <w:p w14:paraId="7FDF64F7" w14:textId="2DCB70D8" w:rsidR="00464E59" w:rsidRPr="0030791F" w:rsidRDefault="00464E59" w:rsidP="00464E59">
            <w:pPr>
              <w:keepNext/>
              <w:keepLines/>
              <w:jc w:val="right"/>
              <w:rPr>
                <w:rFonts w:asciiTheme="minorHAnsi" w:hAnsiTheme="minorHAnsi" w:cs="Arial"/>
                <w:szCs w:val="23"/>
              </w:rPr>
            </w:pPr>
            <w:r w:rsidRPr="0030791F">
              <w:rPr>
                <w:color w:val="000000"/>
                <w:szCs w:val="23"/>
              </w:rPr>
              <w:t>23.7</w:t>
            </w:r>
          </w:p>
        </w:tc>
      </w:tr>
      <w:tr w:rsidR="00464E59" w:rsidRPr="0030791F" w14:paraId="2F06F298" w14:textId="77777777" w:rsidTr="00D16425">
        <w:trPr>
          <w:trHeight w:val="300"/>
        </w:trPr>
        <w:tc>
          <w:tcPr>
            <w:tcW w:w="3583" w:type="dxa"/>
            <w:tcBorders>
              <w:top w:val="nil"/>
              <w:left w:val="single" w:sz="8" w:space="0" w:color="auto"/>
              <w:bottom w:val="nil"/>
              <w:right w:val="nil"/>
            </w:tcBorders>
            <w:shd w:val="clear" w:color="auto" w:fill="auto"/>
            <w:noWrap/>
            <w:vAlign w:val="center"/>
            <w:hideMark/>
          </w:tcPr>
          <w:p w14:paraId="5A51A330" w14:textId="77777777" w:rsidR="00464E59" w:rsidRPr="00EC5031" w:rsidRDefault="00464E59" w:rsidP="00EC5031">
            <w:pPr>
              <w:rPr>
                <w:rFonts w:asciiTheme="minorHAnsi" w:hAnsiTheme="minorHAnsi"/>
                <w:szCs w:val="23"/>
              </w:rPr>
            </w:pPr>
            <w:r w:rsidRPr="00EC5031">
              <w:rPr>
                <w:rFonts w:asciiTheme="minorHAnsi" w:hAnsiTheme="minorHAnsi"/>
                <w:szCs w:val="23"/>
              </w:rPr>
              <w:t>LabPLUS</w:t>
            </w:r>
          </w:p>
        </w:tc>
        <w:tc>
          <w:tcPr>
            <w:tcW w:w="1747" w:type="dxa"/>
            <w:tcBorders>
              <w:top w:val="nil"/>
              <w:left w:val="nil"/>
              <w:bottom w:val="nil"/>
              <w:right w:val="nil"/>
            </w:tcBorders>
            <w:shd w:val="clear" w:color="auto" w:fill="auto"/>
            <w:vAlign w:val="center"/>
          </w:tcPr>
          <w:p w14:paraId="08EE4C19" w14:textId="70B4DCEB" w:rsidR="00464E59" w:rsidRPr="0030791F" w:rsidRDefault="00464E59" w:rsidP="00464E59">
            <w:pPr>
              <w:keepNext/>
              <w:keepLines/>
              <w:jc w:val="center"/>
              <w:rPr>
                <w:rFonts w:asciiTheme="minorHAnsi" w:hAnsiTheme="minorHAnsi" w:cs="Arial"/>
                <w:szCs w:val="23"/>
              </w:rPr>
            </w:pPr>
            <w:r w:rsidRPr="0030791F">
              <w:rPr>
                <w:color w:val="000000"/>
                <w:szCs w:val="23"/>
              </w:rPr>
              <w:t>23</w:t>
            </w:r>
          </w:p>
        </w:tc>
        <w:tc>
          <w:tcPr>
            <w:tcW w:w="1019" w:type="dxa"/>
            <w:tcBorders>
              <w:top w:val="nil"/>
              <w:left w:val="nil"/>
              <w:bottom w:val="nil"/>
              <w:right w:val="nil"/>
            </w:tcBorders>
            <w:shd w:val="clear" w:color="auto" w:fill="auto"/>
            <w:vAlign w:val="center"/>
          </w:tcPr>
          <w:p w14:paraId="38E9FE86" w14:textId="658C0407" w:rsidR="00464E59" w:rsidRPr="0030791F" w:rsidRDefault="00464E59" w:rsidP="00464E59">
            <w:pPr>
              <w:keepNext/>
              <w:keepLines/>
              <w:jc w:val="right"/>
              <w:rPr>
                <w:rFonts w:asciiTheme="minorHAnsi" w:hAnsiTheme="minorHAnsi" w:cs="Arial"/>
                <w:szCs w:val="23"/>
              </w:rPr>
            </w:pPr>
            <w:r w:rsidRPr="0030791F">
              <w:rPr>
                <w:color w:val="000000"/>
                <w:szCs w:val="23"/>
              </w:rPr>
              <w:t>19</w:t>
            </w:r>
          </w:p>
        </w:tc>
        <w:tc>
          <w:tcPr>
            <w:tcW w:w="1149" w:type="dxa"/>
            <w:tcBorders>
              <w:top w:val="nil"/>
              <w:left w:val="nil"/>
              <w:bottom w:val="nil"/>
              <w:right w:val="nil"/>
            </w:tcBorders>
            <w:shd w:val="clear" w:color="auto" w:fill="auto"/>
            <w:vAlign w:val="center"/>
          </w:tcPr>
          <w:p w14:paraId="03D6314D" w14:textId="478366AC" w:rsidR="00464E59" w:rsidRPr="0030791F" w:rsidRDefault="00464E59" w:rsidP="00464E59">
            <w:pPr>
              <w:keepNext/>
              <w:keepLines/>
              <w:jc w:val="right"/>
              <w:rPr>
                <w:rFonts w:asciiTheme="minorHAnsi" w:hAnsiTheme="minorHAnsi" w:cs="Arial"/>
                <w:szCs w:val="23"/>
              </w:rPr>
            </w:pPr>
            <w:r w:rsidRPr="0030791F">
              <w:rPr>
                <w:color w:val="000000"/>
                <w:szCs w:val="23"/>
              </w:rPr>
              <w:t>82.6</w:t>
            </w:r>
          </w:p>
        </w:tc>
        <w:tc>
          <w:tcPr>
            <w:tcW w:w="1020" w:type="dxa"/>
            <w:tcBorders>
              <w:top w:val="nil"/>
              <w:left w:val="nil"/>
              <w:bottom w:val="nil"/>
              <w:right w:val="nil"/>
            </w:tcBorders>
            <w:shd w:val="clear" w:color="auto" w:fill="auto"/>
            <w:vAlign w:val="center"/>
          </w:tcPr>
          <w:p w14:paraId="4B2E098D" w14:textId="17069E11" w:rsidR="00464E59" w:rsidRPr="0030791F" w:rsidRDefault="00464E59" w:rsidP="00464E59">
            <w:pPr>
              <w:keepNext/>
              <w:keepLines/>
              <w:jc w:val="right"/>
              <w:rPr>
                <w:rFonts w:asciiTheme="minorHAnsi" w:hAnsiTheme="minorHAnsi" w:cs="Arial"/>
                <w:szCs w:val="23"/>
              </w:rPr>
            </w:pPr>
            <w:r w:rsidRPr="0030791F">
              <w:rPr>
                <w:color w:val="000000"/>
                <w:szCs w:val="23"/>
              </w:rPr>
              <w:t>15</w:t>
            </w:r>
          </w:p>
        </w:tc>
        <w:tc>
          <w:tcPr>
            <w:tcW w:w="1039" w:type="dxa"/>
            <w:tcBorders>
              <w:top w:val="nil"/>
              <w:left w:val="nil"/>
              <w:bottom w:val="nil"/>
              <w:right w:val="nil"/>
            </w:tcBorders>
            <w:shd w:val="clear" w:color="auto" w:fill="auto"/>
            <w:vAlign w:val="center"/>
          </w:tcPr>
          <w:p w14:paraId="40313100" w14:textId="73EAB3E3" w:rsidR="00464E59" w:rsidRPr="0030791F" w:rsidRDefault="00464E59" w:rsidP="00464E59">
            <w:pPr>
              <w:keepNext/>
              <w:keepLines/>
              <w:jc w:val="right"/>
              <w:rPr>
                <w:rFonts w:asciiTheme="minorHAnsi" w:hAnsiTheme="minorHAnsi" w:cs="Arial"/>
                <w:szCs w:val="23"/>
              </w:rPr>
            </w:pPr>
            <w:r w:rsidRPr="0030791F">
              <w:rPr>
                <w:color w:val="000000"/>
                <w:szCs w:val="23"/>
              </w:rPr>
              <w:t>65.2</w:t>
            </w:r>
          </w:p>
        </w:tc>
        <w:tc>
          <w:tcPr>
            <w:tcW w:w="1020" w:type="dxa"/>
            <w:tcBorders>
              <w:top w:val="nil"/>
              <w:left w:val="nil"/>
              <w:bottom w:val="nil"/>
              <w:right w:val="nil"/>
            </w:tcBorders>
            <w:shd w:val="clear" w:color="auto" w:fill="auto"/>
            <w:vAlign w:val="center"/>
          </w:tcPr>
          <w:p w14:paraId="3A31B17B" w14:textId="0E03F0C5" w:rsidR="00464E59" w:rsidRPr="0030791F" w:rsidRDefault="00464E59" w:rsidP="00464E59">
            <w:pPr>
              <w:keepNext/>
              <w:keepLines/>
              <w:jc w:val="right"/>
              <w:rPr>
                <w:rFonts w:asciiTheme="minorHAnsi" w:hAnsiTheme="minorHAnsi" w:cs="Arial"/>
                <w:szCs w:val="23"/>
              </w:rPr>
            </w:pPr>
            <w:r w:rsidRPr="0030791F">
              <w:rPr>
                <w:color w:val="000000"/>
                <w:szCs w:val="23"/>
              </w:rPr>
              <w:t>2</w:t>
            </w:r>
          </w:p>
        </w:tc>
        <w:tc>
          <w:tcPr>
            <w:tcW w:w="1039" w:type="dxa"/>
            <w:tcBorders>
              <w:top w:val="nil"/>
              <w:left w:val="nil"/>
              <w:bottom w:val="nil"/>
              <w:right w:val="nil"/>
            </w:tcBorders>
            <w:vAlign w:val="center"/>
          </w:tcPr>
          <w:p w14:paraId="1F72856A" w14:textId="48387F39" w:rsidR="00464E59" w:rsidRPr="0030791F" w:rsidRDefault="00464E59" w:rsidP="00464E59">
            <w:pPr>
              <w:keepNext/>
              <w:keepLines/>
              <w:jc w:val="right"/>
              <w:rPr>
                <w:rFonts w:asciiTheme="minorHAnsi" w:hAnsiTheme="minorHAnsi" w:cs="Arial"/>
                <w:szCs w:val="23"/>
              </w:rPr>
            </w:pPr>
            <w:r w:rsidRPr="0030791F">
              <w:rPr>
                <w:color w:val="000000"/>
                <w:szCs w:val="23"/>
              </w:rPr>
              <w:t>10.5</w:t>
            </w:r>
          </w:p>
        </w:tc>
        <w:tc>
          <w:tcPr>
            <w:tcW w:w="1039" w:type="dxa"/>
            <w:tcBorders>
              <w:top w:val="nil"/>
              <w:left w:val="nil"/>
              <w:bottom w:val="nil"/>
              <w:right w:val="single" w:sz="8" w:space="0" w:color="auto"/>
            </w:tcBorders>
            <w:shd w:val="clear" w:color="auto" w:fill="auto"/>
            <w:vAlign w:val="center"/>
          </w:tcPr>
          <w:p w14:paraId="07750329" w14:textId="3A757663" w:rsidR="00464E59" w:rsidRPr="0030791F" w:rsidRDefault="00464E59" w:rsidP="00464E59">
            <w:pPr>
              <w:keepNext/>
              <w:keepLines/>
              <w:jc w:val="right"/>
              <w:rPr>
                <w:rFonts w:asciiTheme="minorHAnsi" w:hAnsiTheme="minorHAnsi" w:cs="Arial"/>
                <w:szCs w:val="23"/>
              </w:rPr>
            </w:pPr>
            <w:r w:rsidRPr="0030791F">
              <w:rPr>
                <w:color w:val="000000"/>
                <w:szCs w:val="23"/>
              </w:rPr>
              <w:t>13.3</w:t>
            </w:r>
          </w:p>
        </w:tc>
      </w:tr>
      <w:tr w:rsidR="00464E59" w:rsidRPr="0030791F" w14:paraId="75744672" w14:textId="77777777" w:rsidTr="00D16425">
        <w:trPr>
          <w:trHeight w:val="300"/>
        </w:trPr>
        <w:tc>
          <w:tcPr>
            <w:tcW w:w="3583" w:type="dxa"/>
            <w:tcBorders>
              <w:top w:val="nil"/>
              <w:left w:val="single" w:sz="8" w:space="0" w:color="auto"/>
              <w:bottom w:val="nil"/>
              <w:right w:val="nil"/>
            </w:tcBorders>
            <w:shd w:val="clear" w:color="auto" w:fill="auto"/>
            <w:noWrap/>
            <w:vAlign w:val="center"/>
            <w:hideMark/>
          </w:tcPr>
          <w:p w14:paraId="38957BA0" w14:textId="77777777" w:rsidR="00464E59" w:rsidRPr="00EC5031" w:rsidRDefault="00464E59" w:rsidP="00EC5031">
            <w:pPr>
              <w:rPr>
                <w:rFonts w:asciiTheme="minorHAnsi" w:hAnsiTheme="minorHAnsi"/>
                <w:szCs w:val="23"/>
              </w:rPr>
            </w:pPr>
            <w:r w:rsidRPr="00EC5031">
              <w:rPr>
                <w:rFonts w:asciiTheme="minorHAnsi" w:hAnsiTheme="minorHAnsi"/>
                <w:szCs w:val="23"/>
              </w:rPr>
              <w:t>Medlab Central Ltd.</w:t>
            </w:r>
          </w:p>
        </w:tc>
        <w:tc>
          <w:tcPr>
            <w:tcW w:w="1747" w:type="dxa"/>
            <w:tcBorders>
              <w:top w:val="nil"/>
              <w:left w:val="nil"/>
              <w:bottom w:val="nil"/>
              <w:right w:val="nil"/>
            </w:tcBorders>
            <w:shd w:val="clear" w:color="auto" w:fill="auto"/>
            <w:vAlign w:val="center"/>
          </w:tcPr>
          <w:p w14:paraId="59B46AC3" w14:textId="474B9526" w:rsidR="00464E59" w:rsidRPr="0030791F" w:rsidRDefault="00464E59" w:rsidP="00464E59">
            <w:pPr>
              <w:keepNext/>
              <w:keepLines/>
              <w:jc w:val="center"/>
              <w:rPr>
                <w:rFonts w:asciiTheme="minorHAnsi" w:hAnsiTheme="minorHAnsi" w:cs="Arial"/>
                <w:szCs w:val="23"/>
              </w:rPr>
            </w:pPr>
            <w:r w:rsidRPr="0030791F">
              <w:rPr>
                <w:color w:val="000000"/>
                <w:szCs w:val="23"/>
              </w:rPr>
              <w:t>54</w:t>
            </w:r>
          </w:p>
        </w:tc>
        <w:tc>
          <w:tcPr>
            <w:tcW w:w="1019" w:type="dxa"/>
            <w:tcBorders>
              <w:top w:val="nil"/>
              <w:left w:val="nil"/>
              <w:bottom w:val="nil"/>
              <w:right w:val="nil"/>
            </w:tcBorders>
            <w:shd w:val="clear" w:color="auto" w:fill="auto"/>
            <w:vAlign w:val="center"/>
          </w:tcPr>
          <w:p w14:paraId="7970992C" w14:textId="39A59CD6" w:rsidR="00464E59" w:rsidRPr="0030791F" w:rsidRDefault="00464E59" w:rsidP="00464E59">
            <w:pPr>
              <w:keepNext/>
              <w:keepLines/>
              <w:jc w:val="right"/>
              <w:rPr>
                <w:rFonts w:asciiTheme="minorHAnsi" w:hAnsiTheme="minorHAnsi" w:cs="Arial"/>
                <w:szCs w:val="23"/>
              </w:rPr>
            </w:pPr>
            <w:r w:rsidRPr="0030791F">
              <w:rPr>
                <w:color w:val="000000"/>
                <w:szCs w:val="23"/>
              </w:rPr>
              <w:t>52</w:t>
            </w:r>
          </w:p>
        </w:tc>
        <w:tc>
          <w:tcPr>
            <w:tcW w:w="1149" w:type="dxa"/>
            <w:tcBorders>
              <w:top w:val="nil"/>
              <w:left w:val="nil"/>
              <w:bottom w:val="nil"/>
              <w:right w:val="nil"/>
            </w:tcBorders>
            <w:shd w:val="clear" w:color="auto" w:fill="auto"/>
            <w:vAlign w:val="center"/>
          </w:tcPr>
          <w:p w14:paraId="6FB1211F" w14:textId="217E82E7" w:rsidR="00464E59" w:rsidRPr="0030791F" w:rsidRDefault="00464E59" w:rsidP="00464E59">
            <w:pPr>
              <w:keepNext/>
              <w:keepLines/>
              <w:jc w:val="right"/>
              <w:rPr>
                <w:rFonts w:asciiTheme="minorHAnsi" w:hAnsiTheme="minorHAnsi" w:cs="Arial"/>
                <w:szCs w:val="23"/>
              </w:rPr>
            </w:pPr>
            <w:r w:rsidRPr="0030791F">
              <w:rPr>
                <w:color w:val="000000"/>
                <w:szCs w:val="23"/>
              </w:rPr>
              <w:t>96.3</w:t>
            </w:r>
          </w:p>
        </w:tc>
        <w:tc>
          <w:tcPr>
            <w:tcW w:w="1020" w:type="dxa"/>
            <w:tcBorders>
              <w:top w:val="nil"/>
              <w:left w:val="nil"/>
              <w:bottom w:val="nil"/>
              <w:right w:val="nil"/>
            </w:tcBorders>
            <w:shd w:val="clear" w:color="auto" w:fill="auto"/>
            <w:vAlign w:val="center"/>
          </w:tcPr>
          <w:p w14:paraId="79509114" w14:textId="0D70A480" w:rsidR="00464E59" w:rsidRPr="0030791F" w:rsidRDefault="00464E59" w:rsidP="00464E59">
            <w:pPr>
              <w:keepNext/>
              <w:keepLines/>
              <w:jc w:val="right"/>
              <w:rPr>
                <w:rFonts w:asciiTheme="minorHAnsi" w:hAnsiTheme="minorHAnsi" w:cs="Arial"/>
                <w:szCs w:val="23"/>
              </w:rPr>
            </w:pPr>
            <w:r w:rsidRPr="0030791F">
              <w:rPr>
                <w:color w:val="000000"/>
                <w:szCs w:val="23"/>
              </w:rPr>
              <w:t>41</w:t>
            </w:r>
          </w:p>
        </w:tc>
        <w:tc>
          <w:tcPr>
            <w:tcW w:w="1039" w:type="dxa"/>
            <w:tcBorders>
              <w:top w:val="nil"/>
              <w:left w:val="nil"/>
              <w:bottom w:val="nil"/>
              <w:right w:val="nil"/>
            </w:tcBorders>
            <w:shd w:val="clear" w:color="auto" w:fill="auto"/>
            <w:vAlign w:val="center"/>
          </w:tcPr>
          <w:p w14:paraId="22DA9EFC" w14:textId="3563680A" w:rsidR="00464E59" w:rsidRPr="0030791F" w:rsidRDefault="00464E59" w:rsidP="00464E59">
            <w:pPr>
              <w:keepNext/>
              <w:keepLines/>
              <w:jc w:val="right"/>
              <w:rPr>
                <w:rFonts w:asciiTheme="minorHAnsi" w:hAnsiTheme="minorHAnsi" w:cs="Arial"/>
                <w:szCs w:val="23"/>
              </w:rPr>
            </w:pPr>
            <w:r w:rsidRPr="0030791F">
              <w:rPr>
                <w:color w:val="000000"/>
                <w:szCs w:val="23"/>
              </w:rPr>
              <w:t>75.9</w:t>
            </w:r>
          </w:p>
        </w:tc>
        <w:tc>
          <w:tcPr>
            <w:tcW w:w="1020" w:type="dxa"/>
            <w:tcBorders>
              <w:top w:val="nil"/>
              <w:left w:val="nil"/>
              <w:bottom w:val="nil"/>
              <w:right w:val="nil"/>
            </w:tcBorders>
            <w:shd w:val="clear" w:color="auto" w:fill="auto"/>
            <w:vAlign w:val="center"/>
          </w:tcPr>
          <w:p w14:paraId="3811E09F" w14:textId="419B218C" w:rsidR="00464E59" w:rsidRPr="0030791F" w:rsidRDefault="00464E59" w:rsidP="00464E59">
            <w:pPr>
              <w:keepNext/>
              <w:keepLines/>
              <w:jc w:val="right"/>
              <w:rPr>
                <w:rFonts w:asciiTheme="minorHAnsi" w:hAnsiTheme="minorHAnsi" w:cs="Arial"/>
                <w:szCs w:val="23"/>
              </w:rPr>
            </w:pPr>
            <w:r w:rsidRPr="0030791F">
              <w:rPr>
                <w:color w:val="000000"/>
                <w:szCs w:val="23"/>
              </w:rPr>
              <w:t>14</w:t>
            </w:r>
          </w:p>
        </w:tc>
        <w:tc>
          <w:tcPr>
            <w:tcW w:w="1039" w:type="dxa"/>
            <w:tcBorders>
              <w:top w:val="nil"/>
              <w:left w:val="nil"/>
              <w:bottom w:val="nil"/>
              <w:right w:val="nil"/>
            </w:tcBorders>
            <w:vAlign w:val="center"/>
          </w:tcPr>
          <w:p w14:paraId="20E2FAA5" w14:textId="7762D07F" w:rsidR="00464E59" w:rsidRPr="0030791F" w:rsidRDefault="00464E59" w:rsidP="00464E59">
            <w:pPr>
              <w:keepNext/>
              <w:keepLines/>
              <w:jc w:val="right"/>
              <w:rPr>
                <w:rFonts w:asciiTheme="minorHAnsi" w:hAnsiTheme="minorHAnsi" w:cs="Arial"/>
                <w:szCs w:val="23"/>
              </w:rPr>
            </w:pPr>
            <w:r w:rsidRPr="0030791F">
              <w:rPr>
                <w:color w:val="000000"/>
                <w:szCs w:val="23"/>
              </w:rPr>
              <w:t>26.9</w:t>
            </w:r>
          </w:p>
        </w:tc>
        <w:tc>
          <w:tcPr>
            <w:tcW w:w="1039" w:type="dxa"/>
            <w:tcBorders>
              <w:top w:val="nil"/>
              <w:left w:val="nil"/>
              <w:bottom w:val="nil"/>
              <w:right w:val="single" w:sz="8" w:space="0" w:color="auto"/>
            </w:tcBorders>
            <w:shd w:val="clear" w:color="auto" w:fill="auto"/>
            <w:vAlign w:val="center"/>
          </w:tcPr>
          <w:p w14:paraId="3EB65F56" w14:textId="24E593C5" w:rsidR="00464E59" w:rsidRPr="0030791F" w:rsidRDefault="00464E59" w:rsidP="00464E59">
            <w:pPr>
              <w:keepNext/>
              <w:keepLines/>
              <w:jc w:val="right"/>
              <w:rPr>
                <w:rFonts w:asciiTheme="minorHAnsi" w:hAnsiTheme="minorHAnsi" w:cs="Arial"/>
                <w:szCs w:val="23"/>
              </w:rPr>
            </w:pPr>
            <w:r w:rsidRPr="0030791F">
              <w:rPr>
                <w:color w:val="000000"/>
                <w:szCs w:val="23"/>
              </w:rPr>
              <w:t>34.1</w:t>
            </w:r>
          </w:p>
        </w:tc>
      </w:tr>
      <w:tr w:rsidR="00464E59" w:rsidRPr="0030791F" w14:paraId="0E09D5A5" w14:textId="77777777" w:rsidTr="00D16425">
        <w:trPr>
          <w:trHeight w:val="300"/>
        </w:trPr>
        <w:tc>
          <w:tcPr>
            <w:tcW w:w="3583" w:type="dxa"/>
            <w:tcBorders>
              <w:top w:val="nil"/>
              <w:left w:val="single" w:sz="8" w:space="0" w:color="auto"/>
              <w:bottom w:val="nil"/>
              <w:right w:val="nil"/>
            </w:tcBorders>
            <w:shd w:val="clear" w:color="auto" w:fill="auto"/>
            <w:noWrap/>
            <w:vAlign w:val="center"/>
            <w:hideMark/>
          </w:tcPr>
          <w:p w14:paraId="08BF8C50" w14:textId="77777777" w:rsidR="00464E59" w:rsidRPr="00EC5031" w:rsidRDefault="00464E59" w:rsidP="00EC5031">
            <w:pPr>
              <w:rPr>
                <w:rFonts w:asciiTheme="minorHAnsi" w:hAnsiTheme="minorHAnsi"/>
                <w:szCs w:val="23"/>
              </w:rPr>
            </w:pPr>
            <w:r w:rsidRPr="00EC5031">
              <w:rPr>
                <w:rFonts w:asciiTheme="minorHAnsi" w:hAnsiTheme="minorHAnsi"/>
                <w:szCs w:val="23"/>
              </w:rPr>
              <w:t>Pathlab</w:t>
            </w:r>
          </w:p>
        </w:tc>
        <w:tc>
          <w:tcPr>
            <w:tcW w:w="1747" w:type="dxa"/>
            <w:tcBorders>
              <w:top w:val="nil"/>
              <w:left w:val="nil"/>
              <w:bottom w:val="nil"/>
              <w:right w:val="nil"/>
            </w:tcBorders>
            <w:shd w:val="clear" w:color="auto" w:fill="auto"/>
            <w:vAlign w:val="center"/>
          </w:tcPr>
          <w:p w14:paraId="37768725" w14:textId="1662BB52" w:rsidR="00464E59" w:rsidRPr="0030791F" w:rsidRDefault="00464E59" w:rsidP="00464E59">
            <w:pPr>
              <w:keepNext/>
              <w:keepLines/>
              <w:jc w:val="center"/>
              <w:rPr>
                <w:rFonts w:asciiTheme="minorHAnsi" w:hAnsiTheme="minorHAnsi" w:cs="Arial"/>
                <w:szCs w:val="23"/>
              </w:rPr>
            </w:pPr>
            <w:r w:rsidRPr="0030791F">
              <w:rPr>
                <w:color w:val="000000"/>
                <w:szCs w:val="23"/>
              </w:rPr>
              <w:t>127</w:t>
            </w:r>
          </w:p>
        </w:tc>
        <w:tc>
          <w:tcPr>
            <w:tcW w:w="1019" w:type="dxa"/>
            <w:tcBorders>
              <w:top w:val="nil"/>
              <w:left w:val="nil"/>
              <w:bottom w:val="nil"/>
              <w:right w:val="nil"/>
            </w:tcBorders>
            <w:shd w:val="clear" w:color="auto" w:fill="auto"/>
            <w:vAlign w:val="center"/>
          </w:tcPr>
          <w:p w14:paraId="592B651D" w14:textId="64B8E897" w:rsidR="00464E59" w:rsidRPr="0030791F" w:rsidRDefault="00464E59" w:rsidP="00464E59">
            <w:pPr>
              <w:keepNext/>
              <w:keepLines/>
              <w:jc w:val="right"/>
              <w:rPr>
                <w:rFonts w:asciiTheme="minorHAnsi" w:hAnsiTheme="minorHAnsi" w:cs="Arial"/>
                <w:szCs w:val="23"/>
              </w:rPr>
            </w:pPr>
            <w:r w:rsidRPr="0030791F">
              <w:rPr>
                <w:color w:val="000000"/>
                <w:szCs w:val="23"/>
              </w:rPr>
              <w:t>119</w:t>
            </w:r>
          </w:p>
        </w:tc>
        <w:tc>
          <w:tcPr>
            <w:tcW w:w="1149" w:type="dxa"/>
            <w:tcBorders>
              <w:top w:val="nil"/>
              <w:left w:val="nil"/>
              <w:bottom w:val="nil"/>
              <w:right w:val="nil"/>
            </w:tcBorders>
            <w:shd w:val="clear" w:color="auto" w:fill="auto"/>
            <w:vAlign w:val="center"/>
          </w:tcPr>
          <w:p w14:paraId="70D2FF18" w14:textId="24BFE4B7" w:rsidR="00464E59" w:rsidRPr="0030791F" w:rsidRDefault="00464E59" w:rsidP="00464E59">
            <w:pPr>
              <w:keepNext/>
              <w:keepLines/>
              <w:jc w:val="right"/>
              <w:rPr>
                <w:rFonts w:asciiTheme="minorHAnsi" w:hAnsiTheme="minorHAnsi" w:cs="Arial"/>
                <w:szCs w:val="23"/>
              </w:rPr>
            </w:pPr>
            <w:r w:rsidRPr="0030791F">
              <w:rPr>
                <w:color w:val="000000"/>
                <w:szCs w:val="23"/>
              </w:rPr>
              <w:t>93.7</w:t>
            </w:r>
          </w:p>
        </w:tc>
        <w:tc>
          <w:tcPr>
            <w:tcW w:w="1020" w:type="dxa"/>
            <w:tcBorders>
              <w:top w:val="nil"/>
              <w:left w:val="nil"/>
              <w:bottom w:val="nil"/>
              <w:right w:val="nil"/>
            </w:tcBorders>
            <w:shd w:val="clear" w:color="auto" w:fill="auto"/>
            <w:vAlign w:val="center"/>
          </w:tcPr>
          <w:p w14:paraId="69913BB2" w14:textId="70B5FD9F" w:rsidR="00464E59" w:rsidRPr="0030791F" w:rsidRDefault="00464E59" w:rsidP="00464E59">
            <w:pPr>
              <w:keepNext/>
              <w:keepLines/>
              <w:jc w:val="right"/>
              <w:rPr>
                <w:rFonts w:asciiTheme="minorHAnsi" w:hAnsiTheme="minorHAnsi" w:cs="Arial"/>
                <w:szCs w:val="23"/>
              </w:rPr>
            </w:pPr>
            <w:r w:rsidRPr="0030791F">
              <w:rPr>
                <w:color w:val="000000"/>
                <w:szCs w:val="23"/>
              </w:rPr>
              <w:t>85</w:t>
            </w:r>
          </w:p>
        </w:tc>
        <w:tc>
          <w:tcPr>
            <w:tcW w:w="1039" w:type="dxa"/>
            <w:tcBorders>
              <w:top w:val="nil"/>
              <w:left w:val="nil"/>
              <w:bottom w:val="nil"/>
              <w:right w:val="nil"/>
            </w:tcBorders>
            <w:shd w:val="clear" w:color="auto" w:fill="auto"/>
            <w:vAlign w:val="center"/>
          </w:tcPr>
          <w:p w14:paraId="03ABFECC" w14:textId="10CF9EFF" w:rsidR="00464E59" w:rsidRPr="0030791F" w:rsidRDefault="00464E59" w:rsidP="00464E59">
            <w:pPr>
              <w:keepNext/>
              <w:keepLines/>
              <w:jc w:val="right"/>
              <w:rPr>
                <w:rFonts w:asciiTheme="minorHAnsi" w:hAnsiTheme="minorHAnsi" w:cs="Arial"/>
                <w:szCs w:val="23"/>
              </w:rPr>
            </w:pPr>
            <w:r w:rsidRPr="0030791F">
              <w:rPr>
                <w:color w:val="000000"/>
                <w:szCs w:val="23"/>
              </w:rPr>
              <w:t>66.9</w:t>
            </w:r>
          </w:p>
        </w:tc>
        <w:tc>
          <w:tcPr>
            <w:tcW w:w="1020" w:type="dxa"/>
            <w:tcBorders>
              <w:top w:val="nil"/>
              <w:left w:val="nil"/>
              <w:bottom w:val="nil"/>
              <w:right w:val="nil"/>
            </w:tcBorders>
            <w:shd w:val="clear" w:color="auto" w:fill="auto"/>
            <w:vAlign w:val="center"/>
          </w:tcPr>
          <w:p w14:paraId="785A977F" w14:textId="08135536" w:rsidR="00464E59" w:rsidRPr="0030791F" w:rsidRDefault="00464E59" w:rsidP="00464E59">
            <w:pPr>
              <w:keepNext/>
              <w:keepLines/>
              <w:jc w:val="right"/>
              <w:rPr>
                <w:rFonts w:asciiTheme="minorHAnsi" w:hAnsiTheme="minorHAnsi" w:cs="Arial"/>
                <w:szCs w:val="23"/>
              </w:rPr>
            </w:pPr>
            <w:r w:rsidRPr="0030791F">
              <w:rPr>
                <w:color w:val="000000"/>
                <w:szCs w:val="23"/>
              </w:rPr>
              <w:t>26</w:t>
            </w:r>
          </w:p>
        </w:tc>
        <w:tc>
          <w:tcPr>
            <w:tcW w:w="1039" w:type="dxa"/>
            <w:tcBorders>
              <w:top w:val="nil"/>
              <w:left w:val="nil"/>
              <w:bottom w:val="nil"/>
              <w:right w:val="nil"/>
            </w:tcBorders>
            <w:vAlign w:val="center"/>
          </w:tcPr>
          <w:p w14:paraId="4672D69A" w14:textId="68B8B169" w:rsidR="00464E59" w:rsidRPr="0030791F" w:rsidRDefault="00464E59" w:rsidP="00464E59">
            <w:pPr>
              <w:keepNext/>
              <w:keepLines/>
              <w:jc w:val="right"/>
              <w:rPr>
                <w:rFonts w:asciiTheme="minorHAnsi" w:hAnsiTheme="minorHAnsi" w:cs="Arial"/>
                <w:szCs w:val="23"/>
              </w:rPr>
            </w:pPr>
            <w:r w:rsidRPr="0030791F">
              <w:rPr>
                <w:color w:val="000000"/>
                <w:szCs w:val="23"/>
              </w:rPr>
              <w:t>21.8</w:t>
            </w:r>
          </w:p>
        </w:tc>
        <w:tc>
          <w:tcPr>
            <w:tcW w:w="1039" w:type="dxa"/>
            <w:tcBorders>
              <w:top w:val="nil"/>
              <w:left w:val="nil"/>
              <w:bottom w:val="nil"/>
              <w:right w:val="single" w:sz="8" w:space="0" w:color="auto"/>
            </w:tcBorders>
            <w:shd w:val="clear" w:color="auto" w:fill="auto"/>
            <w:vAlign w:val="center"/>
          </w:tcPr>
          <w:p w14:paraId="3E9FA857" w14:textId="107AFD36" w:rsidR="00464E59" w:rsidRPr="0030791F" w:rsidRDefault="00464E59" w:rsidP="00464E59">
            <w:pPr>
              <w:keepNext/>
              <w:keepLines/>
              <w:jc w:val="right"/>
              <w:rPr>
                <w:rFonts w:asciiTheme="minorHAnsi" w:hAnsiTheme="minorHAnsi" w:cs="Arial"/>
                <w:szCs w:val="23"/>
              </w:rPr>
            </w:pPr>
            <w:r w:rsidRPr="0030791F">
              <w:rPr>
                <w:color w:val="000000"/>
                <w:szCs w:val="23"/>
              </w:rPr>
              <w:t>30.6</w:t>
            </w:r>
          </w:p>
        </w:tc>
      </w:tr>
      <w:tr w:rsidR="00464E59" w:rsidRPr="0030791F" w14:paraId="4383E5CF" w14:textId="77777777" w:rsidTr="00D16425">
        <w:trPr>
          <w:trHeight w:val="300"/>
        </w:trPr>
        <w:tc>
          <w:tcPr>
            <w:tcW w:w="3583" w:type="dxa"/>
            <w:tcBorders>
              <w:top w:val="nil"/>
              <w:left w:val="single" w:sz="8" w:space="0" w:color="auto"/>
              <w:bottom w:val="nil"/>
              <w:right w:val="nil"/>
            </w:tcBorders>
            <w:shd w:val="clear" w:color="auto" w:fill="auto"/>
            <w:noWrap/>
            <w:vAlign w:val="center"/>
            <w:hideMark/>
          </w:tcPr>
          <w:p w14:paraId="2A55CBB9" w14:textId="77777777" w:rsidR="00464E59" w:rsidRPr="00EC5031" w:rsidRDefault="00464E59" w:rsidP="00EC5031">
            <w:pPr>
              <w:rPr>
                <w:rFonts w:asciiTheme="minorHAnsi" w:hAnsiTheme="minorHAnsi"/>
                <w:szCs w:val="23"/>
              </w:rPr>
            </w:pPr>
            <w:r w:rsidRPr="00EC5031">
              <w:rPr>
                <w:rFonts w:asciiTheme="minorHAnsi" w:hAnsiTheme="minorHAnsi"/>
                <w:szCs w:val="23"/>
              </w:rPr>
              <w:t xml:space="preserve">Southern Community Laboratories </w:t>
            </w:r>
          </w:p>
        </w:tc>
        <w:tc>
          <w:tcPr>
            <w:tcW w:w="1747" w:type="dxa"/>
            <w:tcBorders>
              <w:top w:val="nil"/>
              <w:left w:val="nil"/>
              <w:bottom w:val="nil"/>
              <w:right w:val="nil"/>
            </w:tcBorders>
            <w:shd w:val="clear" w:color="auto" w:fill="auto"/>
            <w:vAlign w:val="center"/>
          </w:tcPr>
          <w:p w14:paraId="38753533" w14:textId="5950C1F4" w:rsidR="00464E59" w:rsidRPr="0030791F" w:rsidRDefault="00464E59" w:rsidP="00464E59">
            <w:pPr>
              <w:keepNext/>
              <w:keepLines/>
              <w:jc w:val="center"/>
              <w:rPr>
                <w:rFonts w:asciiTheme="minorHAnsi" w:hAnsiTheme="minorHAnsi" w:cs="Arial"/>
                <w:szCs w:val="23"/>
              </w:rPr>
            </w:pPr>
            <w:r w:rsidRPr="0030791F">
              <w:rPr>
                <w:color w:val="000000"/>
                <w:szCs w:val="23"/>
              </w:rPr>
              <w:t>367</w:t>
            </w:r>
          </w:p>
        </w:tc>
        <w:tc>
          <w:tcPr>
            <w:tcW w:w="1019" w:type="dxa"/>
            <w:tcBorders>
              <w:top w:val="nil"/>
              <w:left w:val="nil"/>
              <w:bottom w:val="nil"/>
              <w:right w:val="nil"/>
            </w:tcBorders>
            <w:shd w:val="clear" w:color="auto" w:fill="auto"/>
            <w:vAlign w:val="center"/>
          </w:tcPr>
          <w:p w14:paraId="0386B9D3" w14:textId="0A2D9678" w:rsidR="00464E59" w:rsidRPr="0030791F" w:rsidRDefault="00464E59" w:rsidP="00464E59">
            <w:pPr>
              <w:keepNext/>
              <w:keepLines/>
              <w:jc w:val="right"/>
              <w:rPr>
                <w:rFonts w:asciiTheme="minorHAnsi" w:hAnsiTheme="minorHAnsi" w:cs="Arial"/>
                <w:szCs w:val="23"/>
              </w:rPr>
            </w:pPr>
            <w:r w:rsidRPr="0030791F">
              <w:rPr>
                <w:color w:val="000000"/>
                <w:szCs w:val="23"/>
              </w:rPr>
              <w:t>334</w:t>
            </w:r>
          </w:p>
        </w:tc>
        <w:tc>
          <w:tcPr>
            <w:tcW w:w="1149" w:type="dxa"/>
            <w:tcBorders>
              <w:top w:val="nil"/>
              <w:left w:val="nil"/>
              <w:bottom w:val="nil"/>
              <w:right w:val="nil"/>
            </w:tcBorders>
            <w:shd w:val="clear" w:color="auto" w:fill="auto"/>
            <w:vAlign w:val="center"/>
          </w:tcPr>
          <w:p w14:paraId="62939463" w14:textId="11F2317E" w:rsidR="00464E59" w:rsidRPr="0030791F" w:rsidRDefault="00464E59" w:rsidP="00464E59">
            <w:pPr>
              <w:keepNext/>
              <w:keepLines/>
              <w:jc w:val="right"/>
              <w:rPr>
                <w:rFonts w:asciiTheme="minorHAnsi" w:hAnsiTheme="minorHAnsi" w:cs="Arial"/>
                <w:szCs w:val="23"/>
              </w:rPr>
            </w:pPr>
            <w:r w:rsidRPr="0030791F">
              <w:rPr>
                <w:color w:val="000000"/>
                <w:szCs w:val="23"/>
              </w:rPr>
              <w:t>91.0</w:t>
            </w:r>
          </w:p>
        </w:tc>
        <w:tc>
          <w:tcPr>
            <w:tcW w:w="1020" w:type="dxa"/>
            <w:tcBorders>
              <w:top w:val="nil"/>
              <w:left w:val="nil"/>
              <w:bottom w:val="nil"/>
              <w:right w:val="nil"/>
            </w:tcBorders>
            <w:shd w:val="clear" w:color="auto" w:fill="auto"/>
            <w:vAlign w:val="center"/>
          </w:tcPr>
          <w:p w14:paraId="52B097C5" w14:textId="13617595" w:rsidR="00464E59" w:rsidRPr="0030791F" w:rsidRDefault="00464E59" w:rsidP="00464E59">
            <w:pPr>
              <w:keepNext/>
              <w:keepLines/>
              <w:jc w:val="right"/>
              <w:rPr>
                <w:rFonts w:asciiTheme="minorHAnsi" w:hAnsiTheme="minorHAnsi" w:cs="Arial"/>
                <w:szCs w:val="23"/>
              </w:rPr>
            </w:pPr>
            <w:r w:rsidRPr="0030791F">
              <w:rPr>
                <w:color w:val="000000"/>
                <w:szCs w:val="23"/>
              </w:rPr>
              <w:t>266</w:t>
            </w:r>
          </w:p>
        </w:tc>
        <w:tc>
          <w:tcPr>
            <w:tcW w:w="1039" w:type="dxa"/>
            <w:tcBorders>
              <w:top w:val="nil"/>
              <w:left w:val="nil"/>
              <w:bottom w:val="nil"/>
              <w:right w:val="nil"/>
            </w:tcBorders>
            <w:shd w:val="clear" w:color="auto" w:fill="auto"/>
            <w:vAlign w:val="center"/>
          </w:tcPr>
          <w:p w14:paraId="5BBB396E" w14:textId="1CE8A18F" w:rsidR="00464E59" w:rsidRPr="0030791F" w:rsidRDefault="00464E59" w:rsidP="00464E59">
            <w:pPr>
              <w:keepNext/>
              <w:keepLines/>
              <w:jc w:val="right"/>
              <w:rPr>
                <w:rFonts w:asciiTheme="minorHAnsi" w:hAnsiTheme="minorHAnsi" w:cs="Arial"/>
                <w:szCs w:val="23"/>
              </w:rPr>
            </w:pPr>
            <w:r w:rsidRPr="0030791F">
              <w:rPr>
                <w:color w:val="000000"/>
                <w:szCs w:val="23"/>
              </w:rPr>
              <w:t>72.5</w:t>
            </w:r>
          </w:p>
        </w:tc>
        <w:tc>
          <w:tcPr>
            <w:tcW w:w="1020" w:type="dxa"/>
            <w:tcBorders>
              <w:top w:val="nil"/>
              <w:left w:val="nil"/>
              <w:bottom w:val="nil"/>
              <w:right w:val="nil"/>
            </w:tcBorders>
            <w:shd w:val="clear" w:color="auto" w:fill="auto"/>
            <w:vAlign w:val="center"/>
          </w:tcPr>
          <w:p w14:paraId="38971B23" w14:textId="238AA8EB" w:rsidR="00464E59" w:rsidRPr="0030791F" w:rsidRDefault="00464E59" w:rsidP="00464E59">
            <w:pPr>
              <w:keepNext/>
              <w:keepLines/>
              <w:jc w:val="right"/>
              <w:rPr>
                <w:rFonts w:asciiTheme="minorHAnsi" w:hAnsiTheme="minorHAnsi" w:cs="Arial"/>
                <w:szCs w:val="23"/>
              </w:rPr>
            </w:pPr>
            <w:r w:rsidRPr="0030791F">
              <w:rPr>
                <w:color w:val="000000"/>
                <w:szCs w:val="23"/>
              </w:rPr>
              <w:t>61</w:t>
            </w:r>
          </w:p>
        </w:tc>
        <w:tc>
          <w:tcPr>
            <w:tcW w:w="1039" w:type="dxa"/>
            <w:tcBorders>
              <w:top w:val="nil"/>
              <w:left w:val="nil"/>
              <w:bottom w:val="nil"/>
              <w:right w:val="nil"/>
            </w:tcBorders>
            <w:vAlign w:val="center"/>
          </w:tcPr>
          <w:p w14:paraId="17F8CFF4" w14:textId="197EFB2B" w:rsidR="00464E59" w:rsidRPr="0030791F" w:rsidRDefault="00464E59" w:rsidP="00464E59">
            <w:pPr>
              <w:keepNext/>
              <w:keepLines/>
              <w:jc w:val="right"/>
              <w:rPr>
                <w:rFonts w:asciiTheme="minorHAnsi" w:hAnsiTheme="minorHAnsi" w:cs="Arial"/>
                <w:szCs w:val="23"/>
              </w:rPr>
            </w:pPr>
            <w:r w:rsidRPr="0030791F">
              <w:rPr>
                <w:color w:val="000000"/>
                <w:szCs w:val="23"/>
              </w:rPr>
              <w:t>18.3</w:t>
            </w:r>
          </w:p>
        </w:tc>
        <w:tc>
          <w:tcPr>
            <w:tcW w:w="1039" w:type="dxa"/>
            <w:tcBorders>
              <w:top w:val="nil"/>
              <w:left w:val="nil"/>
              <w:bottom w:val="nil"/>
              <w:right w:val="single" w:sz="8" w:space="0" w:color="auto"/>
            </w:tcBorders>
            <w:shd w:val="clear" w:color="auto" w:fill="auto"/>
            <w:vAlign w:val="center"/>
          </w:tcPr>
          <w:p w14:paraId="3F4E8CFF" w14:textId="37765226" w:rsidR="00464E59" w:rsidRPr="0030791F" w:rsidRDefault="00464E59" w:rsidP="00464E59">
            <w:pPr>
              <w:keepNext/>
              <w:keepLines/>
              <w:jc w:val="right"/>
              <w:rPr>
                <w:rFonts w:asciiTheme="minorHAnsi" w:hAnsiTheme="minorHAnsi" w:cs="Arial"/>
                <w:szCs w:val="23"/>
              </w:rPr>
            </w:pPr>
            <w:r w:rsidRPr="0030791F">
              <w:rPr>
                <w:color w:val="000000"/>
                <w:szCs w:val="23"/>
              </w:rPr>
              <w:t>22.9</w:t>
            </w:r>
          </w:p>
        </w:tc>
      </w:tr>
      <w:tr w:rsidR="00464E59" w:rsidRPr="0030791F" w14:paraId="44CD2554" w14:textId="77777777" w:rsidTr="00D16425">
        <w:trPr>
          <w:trHeight w:val="315"/>
        </w:trPr>
        <w:tc>
          <w:tcPr>
            <w:tcW w:w="3583" w:type="dxa"/>
            <w:tcBorders>
              <w:top w:val="nil"/>
              <w:left w:val="single" w:sz="8" w:space="0" w:color="auto"/>
              <w:bottom w:val="single" w:sz="8" w:space="0" w:color="auto"/>
              <w:right w:val="nil"/>
            </w:tcBorders>
            <w:shd w:val="clear" w:color="auto" w:fill="auto"/>
            <w:vAlign w:val="center"/>
            <w:hideMark/>
          </w:tcPr>
          <w:p w14:paraId="36140181" w14:textId="77777777" w:rsidR="00464E59" w:rsidRPr="0030791F" w:rsidRDefault="00464E59" w:rsidP="00EC5031">
            <w:pPr>
              <w:rPr>
                <w:rFonts w:asciiTheme="minorHAnsi" w:hAnsiTheme="minorHAnsi" w:cs="Arial"/>
                <w:b/>
                <w:bCs/>
                <w:szCs w:val="23"/>
              </w:rPr>
            </w:pPr>
            <w:r w:rsidRPr="00EC5031">
              <w:rPr>
                <w:rFonts w:asciiTheme="minorHAnsi" w:hAnsiTheme="minorHAnsi"/>
                <w:b/>
                <w:szCs w:val="23"/>
              </w:rPr>
              <w:t>Total</w:t>
            </w:r>
          </w:p>
        </w:tc>
        <w:tc>
          <w:tcPr>
            <w:tcW w:w="1747" w:type="dxa"/>
            <w:tcBorders>
              <w:top w:val="nil"/>
              <w:left w:val="nil"/>
              <w:bottom w:val="single" w:sz="8" w:space="0" w:color="auto"/>
              <w:right w:val="nil"/>
            </w:tcBorders>
            <w:shd w:val="clear" w:color="auto" w:fill="auto"/>
            <w:vAlign w:val="center"/>
          </w:tcPr>
          <w:p w14:paraId="388A7A65" w14:textId="513A581E" w:rsidR="00464E59" w:rsidRPr="0030791F" w:rsidRDefault="00464E59" w:rsidP="00464E59">
            <w:pPr>
              <w:keepNext/>
              <w:keepLines/>
              <w:jc w:val="center"/>
              <w:rPr>
                <w:rFonts w:asciiTheme="minorHAnsi" w:hAnsiTheme="minorHAnsi" w:cs="Arial"/>
                <w:b/>
                <w:bCs/>
                <w:szCs w:val="23"/>
              </w:rPr>
            </w:pPr>
            <w:r w:rsidRPr="0030791F">
              <w:rPr>
                <w:b/>
                <w:bCs/>
                <w:color w:val="000000"/>
                <w:szCs w:val="23"/>
              </w:rPr>
              <w:t>859</w:t>
            </w:r>
          </w:p>
        </w:tc>
        <w:tc>
          <w:tcPr>
            <w:tcW w:w="1019" w:type="dxa"/>
            <w:tcBorders>
              <w:top w:val="nil"/>
              <w:left w:val="nil"/>
              <w:bottom w:val="single" w:sz="8" w:space="0" w:color="auto"/>
              <w:right w:val="nil"/>
            </w:tcBorders>
            <w:shd w:val="clear" w:color="auto" w:fill="auto"/>
            <w:vAlign w:val="center"/>
          </w:tcPr>
          <w:p w14:paraId="338647F0" w14:textId="46534858" w:rsidR="00464E59" w:rsidRPr="0030791F" w:rsidRDefault="00464E59" w:rsidP="00464E59">
            <w:pPr>
              <w:keepNext/>
              <w:keepLines/>
              <w:jc w:val="right"/>
              <w:rPr>
                <w:rFonts w:asciiTheme="minorHAnsi" w:hAnsiTheme="minorHAnsi" w:cs="Arial"/>
                <w:b/>
                <w:bCs/>
                <w:szCs w:val="23"/>
              </w:rPr>
            </w:pPr>
            <w:r w:rsidRPr="0030791F">
              <w:rPr>
                <w:b/>
                <w:bCs/>
                <w:color w:val="000000"/>
                <w:szCs w:val="23"/>
              </w:rPr>
              <w:t>785</w:t>
            </w:r>
          </w:p>
        </w:tc>
        <w:tc>
          <w:tcPr>
            <w:tcW w:w="1149" w:type="dxa"/>
            <w:tcBorders>
              <w:top w:val="nil"/>
              <w:left w:val="nil"/>
              <w:bottom w:val="single" w:sz="8" w:space="0" w:color="auto"/>
              <w:right w:val="nil"/>
            </w:tcBorders>
            <w:shd w:val="clear" w:color="auto" w:fill="auto"/>
            <w:vAlign w:val="center"/>
          </w:tcPr>
          <w:p w14:paraId="41829476" w14:textId="040B42D2" w:rsidR="00464E59" w:rsidRPr="0030791F" w:rsidRDefault="00464E59" w:rsidP="00464E59">
            <w:pPr>
              <w:keepNext/>
              <w:keepLines/>
              <w:jc w:val="right"/>
              <w:rPr>
                <w:rFonts w:asciiTheme="minorHAnsi" w:hAnsiTheme="minorHAnsi" w:cs="Arial"/>
                <w:b/>
                <w:bCs/>
                <w:szCs w:val="23"/>
              </w:rPr>
            </w:pPr>
            <w:r w:rsidRPr="0030791F">
              <w:rPr>
                <w:b/>
                <w:bCs/>
                <w:color w:val="000000"/>
                <w:szCs w:val="23"/>
              </w:rPr>
              <w:t>91.4</w:t>
            </w:r>
          </w:p>
        </w:tc>
        <w:tc>
          <w:tcPr>
            <w:tcW w:w="1020" w:type="dxa"/>
            <w:tcBorders>
              <w:top w:val="nil"/>
              <w:left w:val="nil"/>
              <w:bottom w:val="single" w:sz="8" w:space="0" w:color="auto"/>
              <w:right w:val="nil"/>
            </w:tcBorders>
            <w:shd w:val="clear" w:color="auto" w:fill="auto"/>
            <w:vAlign w:val="center"/>
          </w:tcPr>
          <w:p w14:paraId="49863747" w14:textId="3F0F2684" w:rsidR="00464E59" w:rsidRPr="0030791F" w:rsidRDefault="00464E59" w:rsidP="00464E59">
            <w:pPr>
              <w:keepNext/>
              <w:keepLines/>
              <w:jc w:val="right"/>
              <w:rPr>
                <w:rFonts w:asciiTheme="minorHAnsi" w:hAnsiTheme="minorHAnsi" w:cs="Arial"/>
                <w:b/>
                <w:bCs/>
                <w:szCs w:val="23"/>
              </w:rPr>
            </w:pPr>
            <w:r w:rsidRPr="0030791F">
              <w:rPr>
                <w:b/>
                <w:bCs/>
                <w:color w:val="000000"/>
                <w:szCs w:val="23"/>
              </w:rPr>
              <w:t>605</w:t>
            </w:r>
          </w:p>
        </w:tc>
        <w:tc>
          <w:tcPr>
            <w:tcW w:w="1039" w:type="dxa"/>
            <w:tcBorders>
              <w:top w:val="nil"/>
              <w:left w:val="nil"/>
              <w:bottom w:val="single" w:sz="8" w:space="0" w:color="auto"/>
              <w:right w:val="nil"/>
            </w:tcBorders>
            <w:shd w:val="clear" w:color="auto" w:fill="auto"/>
            <w:vAlign w:val="center"/>
          </w:tcPr>
          <w:p w14:paraId="3D03726A" w14:textId="43456095" w:rsidR="00464E59" w:rsidRPr="0030791F" w:rsidRDefault="00464E59" w:rsidP="00464E59">
            <w:pPr>
              <w:keepNext/>
              <w:keepLines/>
              <w:jc w:val="right"/>
              <w:rPr>
                <w:rFonts w:asciiTheme="minorHAnsi" w:hAnsiTheme="minorHAnsi" w:cs="Arial"/>
                <w:b/>
                <w:bCs/>
                <w:szCs w:val="23"/>
              </w:rPr>
            </w:pPr>
            <w:r w:rsidRPr="0030791F">
              <w:rPr>
                <w:b/>
                <w:bCs/>
                <w:color w:val="000000"/>
                <w:szCs w:val="23"/>
              </w:rPr>
              <w:t>70.4</w:t>
            </w:r>
          </w:p>
        </w:tc>
        <w:tc>
          <w:tcPr>
            <w:tcW w:w="1020" w:type="dxa"/>
            <w:tcBorders>
              <w:top w:val="nil"/>
              <w:left w:val="nil"/>
              <w:bottom w:val="single" w:sz="8" w:space="0" w:color="auto"/>
              <w:right w:val="nil"/>
            </w:tcBorders>
            <w:shd w:val="clear" w:color="auto" w:fill="auto"/>
            <w:vAlign w:val="center"/>
          </w:tcPr>
          <w:p w14:paraId="48491B42" w14:textId="57970AAC" w:rsidR="00464E59" w:rsidRPr="0030791F" w:rsidRDefault="00464E59" w:rsidP="00464E59">
            <w:pPr>
              <w:keepNext/>
              <w:keepLines/>
              <w:jc w:val="right"/>
              <w:rPr>
                <w:rFonts w:asciiTheme="minorHAnsi" w:hAnsiTheme="minorHAnsi" w:cs="Arial"/>
                <w:b/>
                <w:bCs/>
                <w:szCs w:val="23"/>
              </w:rPr>
            </w:pPr>
            <w:r w:rsidRPr="0030791F">
              <w:rPr>
                <w:b/>
                <w:bCs/>
                <w:color w:val="000000"/>
                <w:szCs w:val="23"/>
              </w:rPr>
              <w:t>140</w:t>
            </w:r>
          </w:p>
        </w:tc>
        <w:tc>
          <w:tcPr>
            <w:tcW w:w="1039" w:type="dxa"/>
            <w:tcBorders>
              <w:top w:val="nil"/>
              <w:left w:val="nil"/>
              <w:bottom w:val="single" w:sz="8" w:space="0" w:color="auto"/>
              <w:right w:val="nil"/>
            </w:tcBorders>
            <w:vAlign w:val="center"/>
          </w:tcPr>
          <w:p w14:paraId="37A78925" w14:textId="58813A74" w:rsidR="00464E59" w:rsidRPr="0030791F" w:rsidRDefault="00464E59" w:rsidP="00464E59">
            <w:pPr>
              <w:keepNext/>
              <w:keepLines/>
              <w:jc w:val="right"/>
              <w:rPr>
                <w:rFonts w:asciiTheme="minorHAnsi" w:hAnsiTheme="minorHAnsi" w:cs="Arial"/>
                <w:b/>
                <w:szCs w:val="23"/>
              </w:rPr>
            </w:pPr>
            <w:r w:rsidRPr="0030791F">
              <w:rPr>
                <w:b/>
                <w:bCs/>
                <w:color w:val="000000"/>
                <w:szCs w:val="23"/>
              </w:rPr>
              <w:t>17.8</w:t>
            </w:r>
          </w:p>
        </w:tc>
        <w:tc>
          <w:tcPr>
            <w:tcW w:w="1039" w:type="dxa"/>
            <w:tcBorders>
              <w:top w:val="nil"/>
              <w:left w:val="nil"/>
              <w:bottom w:val="single" w:sz="8" w:space="0" w:color="auto"/>
              <w:right w:val="single" w:sz="8" w:space="0" w:color="auto"/>
            </w:tcBorders>
            <w:shd w:val="clear" w:color="auto" w:fill="auto"/>
            <w:vAlign w:val="center"/>
          </w:tcPr>
          <w:p w14:paraId="314525F0" w14:textId="70AC6967" w:rsidR="00464E59" w:rsidRPr="0030791F" w:rsidRDefault="00464E59" w:rsidP="00464E59">
            <w:pPr>
              <w:keepNext/>
              <w:keepLines/>
              <w:jc w:val="right"/>
              <w:rPr>
                <w:rFonts w:asciiTheme="minorHAnsi" w:hAnsiTheme="minorHAnsi" w:cs="Arial"/>
                <w:b/>
                <w:bCs/>
                <w:szCs w:val="23"/>
              </w:rPr>
            </w:pPr>
            <w:r w:rsidRPr="0030791F">
              <w:rPr>
                <w:b/>
                <w:bCs/>
                <w:color w:val="000000"/>
                <w:szCs w:val="23"/>
              </w:rPr>
              <w:t>23.1</w:t>
            </w:r>
          </w:p>
        </w:tc>
      </w:tr>
    </w:tbl>
    <w:p w14:paraId="0D1DE9C0" w14:textId="7AC54D0D" w:rsidR="00030D6F" w:rsidRDefault="00030D6F" w:rsidP="00030D6F">
      <w:pPr>
        <w:ind w:right="544"/>
        <w:jc w:val="both"/>
        <w:rPr>
          <w:i/>
          <w:sz w:val="20"/>
        </w:rPr>
      </w:pPr>
      <w:r w:rsidRPr="0030791F">
        <w:rPr>
          <w:i/>
          <w:sz w:val="20"/>
        </w:rPr>
        <w:t>*</w:t>
      </w:r>
      <w:r w:rsidR="00062B12" w:rsidRPr="0030791F">
        <w:rPr>
          <w:i/>
          <w:sz w:val="20"/>
        </w:rPr>
        <w:t xml:space="preserve"> </w:t>
      </w:r>
      <w:r w:rsidRPr="0030791F">
        <w:rPr>
          <w:i/>
          <w:sz w:val="20"/>
        </w:rPr>
        <w:t>% of women with LSIL cytology and positive triage test †</w:t>
      </w:r>
      <w:r w:rsidR="001F4978" w:rsidRPr="0030791F">
        <w:rPr>
          <w:i/>
          <w:sz w:val="20"/>
        </w:rPr>
        <w:t xml:space="preserve"> </w:t>
      </w:r>
      <w:r w:rsidR="00E43530" w:rsidRPr="0030791F">
        <w:rPr>
          <w:i/>
          <w:sz w:val="20"/>
        </w:rPr>
        <w:t xml:space="preserve">expressed as a percentage </w:t>
      </w:r>
      <w:r w:rsidRPr="0030791F">
        <w:rPr>
          <w:i/>
          <w:sz w:val="20"/>
        </w:rPr>
        <w:t xml:space="preserve">of women with colposcopy ‡ </w:t>
      </w:r>
      <w:r w:rsidR="00E43530" w:rsidRPr="0030791F">
        <w:rPr>
          <w:i/>
          <w:sz w:val="20"/>
        </w:rPr>
        <w:t>expressed as a percentage</w:t>
      </w:r>
      <w:r w:rsidRPr="0030791F">
        <w:rPr>
          <w:i/>
          <w:sz w:val="20"/>
        </w:rPr>
        <w:t xml:space="preserve"> of women with histology.</w:t>
      </w:r>
      <w:r w:rsidR="00062B12" w:rsidRPr="0030791F">
        <w:rPr>
          <w:i/>
          <w:sz w:val="20"/>
        </w:rPr>
        <w:t xml:space="preserve"> </w:t>
      </w:r>
      <w:r w:rsidRPr="0030791F">
        <w:rPr>
          <w:i/>
          <w:sz w:val="20"/>
        </w:rPr>
        <w:t>Results are for ASC-US cytology collected in the 6-month period 12 months prior to the current monitoring period (i.e. in</w:t>
      </w:r>
      <w:r w:rsidR="00A1701F" w:rsidRPr="0030791F">
        <w:rPr>
          <w:i/>
          <w:sz w:val="20"/>
        </w:rPr>
        <w:t xml:space="preserve"> 1 January – 30 June 2016</w:t>
      </w:r>
      <w:r w:rsidRPr="0030791F">
        <w:rPr>
          <w:i/>
          <w:sz w:val="20"/>
        </w:rPr>
        <w:t>), to allow for sufficient follow-up time for colposcopy/ histology.</w:t>
      </w:r>
      <w:r w:rsidR="00062B12" w:rsidRPr="0030791F">
        <w:rPr>
          <w:i/>
          <w:sz w:val="20"/>
        </w:rPr>
        <w:t xml:space="preserve"> </w:t>
      </w:r>
    </w:p>
    <w:p w14:paraId="7E29F6B6" w14:textId="576B3AFC" w:rsidR="002E526D" w:rsidRDefault="002E526D" w:rsidP="00030D6F">
      <w:pPr>
        <w:ind w:right="544"/>
        <w:jc w:val="both"/>
        <w:rPr>
          <w:i/>
          <w:sz w:val="20"/>
        </w:rPr>
      </w:pPr>
    </w:p>
    <w:p w14:paraId="47C2C3C4" w14:textId="77777777" w:rsidR="002E526D" w:rsidRPr="0030791F" w:rsidRDefault="002E526D" w:rsidP="00030D6F">
      <w:pPr>
        <w:ind w:right="544"/>
        <w:jc w:val="both"/>
        <w:rPr>
          <w:i/>
          <w:sz w:val="20"/>
        </w:rPr>
      </w:pPr>
    </w:p>
    <w:p w14:paraId="4F9D233F" w14:textId="77777777" w:rsidR="00030D6F" w:rsidRPr="0030791F" w:rsidRDefault="00030D6F" w:rsidP="00030D6F">
      <w:pPr>
        <w:ind w:right="544"/>
        <w:jc w:val="both"/>
        <w:rPr>
          <w:i/>
          <w:sz w:val="20"/>
        </w:rPr>
        <w:sectPr w:rsidR="00030D6F" w:rsidRPr="0030791F" w:rsidSect="00B31B6E">
          <w:pgSz w:w="16839" w:h="11907" w:orient="landscape" w:code="9"/>
          <w:pgMar w:top="1440" w:right="1440" w:bottom="1440" w:left="1440" w:header="692" w:footer="567" w:gutter="0"/>
          <w:cols w:space="720"/>
          <w:docGrid w:linePitch="360"/>
        </w:sectPr>
      </w:pPr>
    </w:p>
    <w:p w14:paraId="5A5E0013" w14:textId="77777777" w:rsidR="00030D6F" w:rsidRPr="0030791F" w:rsidRDefault="00030D6F" w:rsidP="00EC5031">
      <w:pPr>
        <w:pStyle w:val="Heading3"/>
        <w:keepNext w:val="0"/>
        <w:widowControl w:val="0"/>
        <w:ind w:right="544"/>
        <w:jc w:val="both"/>
        <w:rPr>
          <w:lang w:eastAsia="en-AU"/>
        </w:rPr>
      </w:pPr>
      <w:bookmarkStart w:id="1247" w:name="_Toc475630247"/>
      <w:bookmarkStart w:id="1248" w:name="_Toc509928483"/>
      <w:r w:rsidRPr="0030791F">
        <w:rPr>
          <w:lang w:eastAsia="en-AU"/>
        </w:rPr>
        <w:t>Indicator 8.2 – HPV test volumes</w:t>
      </w:r>
      <w:bookmarkEnd w:id="1247"/>
      <w:bookmarkEnd w:id="1248"/>
    </w:p>
    <w:p w14:paraId="22A32052" w14:textId="1C6D70BE" w:rsidR="00030D6F" w:rsidRPr="0030791F" w:rsidRDefault="00C65151" w:rsidP="00DC7628">
      <w:pPr>
        <w:pStyle w:val="Caption"/>
        <w:spacing w:after="80"/>
        <w:ind w:right="-23"/>
        <w:jc w:val="both"/>
      </w:pPr>
      <w:bookmarkStart w:id="1249" w:name="_Ref302044532"/>
      <w:bookmarkStart w:id="1250" w:name="_Toc304970071"/>
      <w:bookmarkStart w:id="1251" w:name="_Toc469398356"/>
      <w:bookmarkStart w:id="1252" w:name="_Toc475605589"/>
      <w:bookmarkStart w:id="1253" w:name="_Toc509928561"/>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70</w:t>
      </w:r>
      <w:r w:rsidR="00F55F28" w:rsidRPr="0030791F">
        <w:rPr>
          <w:noProof/>
        </w:rPr>
        <w:fldChar w:fldCharType="end"/>
      </w:r>
      <w:bookmarkEnd w:id="1249"/>
      <w:r w:rsidR="00030D6F" w:rsidRPr="0030791F">
        <w:t xml:space="preserve"> - Volume of HPV test samples received during the monitoring period, by laboratory</w:t>
      </w:r>
      <w:bookmarkEnd w:id="1250"/>
      <w:bookmarkEnd w:id="1251"/>
      <w:bookmarkEnd w:id="1252"/>
      <w:bookmarkEnd w:id="1253"/>
    </w:p>
    <w:tbl>
      <w:tblPr>
        <w:tblW w:w="9071" w:type="dxa"/>
        <w:tblInd w:w="93" w:type="dxa"/>
        <w:tblLayout w:type="fixed"/>
        <w:tblLook w:val="04A0" w:firstRow="1" w:lastRow="0" w:firstColumn="1" w:lastColumn="0" w:noHBand="0" w:noVBand="1"/>
      </w:tblPr>
      <w:tblGrid>
        <w:gridCol w:w="3701"/>
        <w:gridCol w:w="1668"/>
        <w:gridCol w:w="1668"/>
        <w:gridCol w:w="2034"/>
      </w:tblGrid>
      <w:tr w:rsidR="00030D6F" w:rsidRPr="0030791F" w14:paraId="6A41D002" w14:textId="77777777" w:rsidTr="00576432">
        <w:trPr>
          <w:trHeight w:val="300"/>
        </w:trPr>
        <w:tc>
          <w:tcPr>
            <w:tcW w:w="3701" w:type="dxa"/>
            <w:tcBorders>
              <w:top w:val="single" w:sz="4" w:space="0" w:color="auto"/>
              <w:left w:val="single" w:sz="4" w:space="0" w:color="auto"/>
              <w:bottom w:val="nil"/>
              <w:right w:val="nil"/>
            </w:tcBorders>
            <w:shd w:val="clear" w:color="000000" w:fill="D9D9D9"/>
            <w:noWrap/>
            <w:vAlign w:val="bottom"/>
            <w:hideMark/>
          </w:tcPr>
          <w:p w14:paraId="671BAFC5"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w:t>
            </w:r>
          </w:p>
        </w:tc>
        <w:tc>
          <w:tcPr>
            <w:tcW w:w="3336" w:type="dxa"/>
            <w:gridSpan w:val="2"/>
            <w:tcBorders>
              <w:top w:val="single" w:sz="4" w:space="0" w:color="auto"/>
              <w:left w:val="nil"/>
              <w:bottom w:val="single" w:sz="4" w:space="0" w:color="auto"/>
              <w:right w:val="nil"/>
            </w:tcBorders>
            <w:shd w:val="clear" w:color="000000" w:fill="D9D9D9"/>
            <w:noWrap/>
            <w:vAlign w:val="bottom"/>
            <w:hideMark/>
          </w:tcPr>
          <w:p w14:paraId="2C330B6F" w14:textId="77777777"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HPV tests received</w:t>
            </w:r>
          </w:p>
        </w:tc>
        <w:tc>
          <w:tcPr>
            <w:tcW w:w="2034" w:type="dxa"/>
            <w:vMerge w:val="restart"/>
            <w:tcBorders>
              <w:top w:val="single" w:sz="4" w:space="0" w:color="auto"/>
              <w:left w:val="nil"/>
              <w:bottom w:val="single" w:sz="4" w:space="0" w:color="000000"/>
              <w:right w:val="single" w:sz="4" w:space="0" w:color="auto"/>
            </w:tcBorders>
            <w:shd w:val="clear" w:color="000000" w:fill="D9D9D9"/>
            <w:vAlign w:val="bottom"/>
            <w:hideMark/>
          </w:tcPr>
          <w:p w14:paraId="3D4A6642" w14:textId="14CA3804" w:rsidR="00030D6F" w:rsidRPr="0030791F" w:rsidRDefault="00030D6F" w:rsidP="00576432">
            <w:pPr>
              <w:jc w:val="cente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xml:space="preserve">Ratio HPV tests: smears </w:t>
            </w:r>
            <w:r w:rsidR="00620F93" w:rsidRPr="0030791F">
              <w:rPr>
                <w:b/>
              </w:rPr>
              <w:t>received</w:t>
            </w:r>
            <w:r w:rsidRPr="0030791F">
              <w:rPr>
                <w:rFonts w:asciiTheme="minorHAnsi" w:eastAsia="Times New Roman" w:hAnsiTheme="minorHAnsi" w:cs="Arial"/>
                <w:b/>
                <w:bCs/>
                <w:szCs w:val="23"/>
                <w:lang w:eastAsia="en-AU"/>
              </w:rPr>
              <w:t xml:space="preserve"> (%)</w:t>
            </w:r>
          </w:p>
        </w:tc>
      </w:tr>
      <w:tr w:rsidR="00030D6F" w:rsidRPr="0030791F" w14:paraId="6BA62E24" w14:textId="77777777" w:rsidTr="00576432">
        <w:trPr>
          <w:trHeight w:val="300"/>
        </w:trPr>
        <w:tc>
          <w:tcPr>
            <w:tcW w:w="3701" w:type="dxa"/>
            <w:tcBorders>
              <w:top w:val="nil"/>
              <w:left w:val="single" w:sz="4" w:space="0" w:color="auto"/>
              <w:bottom w:val="single" w:sz="4" w:space="0" w:color="auto"/>
              <w:right w:val="nil"/>
            </w:tcBorders>
            <w:shd w:val="clear" w:color="000000" w:fill="D9D9D9"/>
            <w:noWrap/>
            <w:vAlign w:val="bottom"/>
            <w:hideMark/>
          </w:tcPr>
          <w:p w14:paraId="79D5DB5A" w14:textId="77777777" w:rsidR="00030D6F" w:rsidRPr="0030791F" w:rsidRDefault="00030D6F" w:rsidP="00576432">
            <w:pPr>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Laboratory</w:t>
            </w:r>
          </w:p>
        </w:tc>
        <w:tc>
          <w:tcPr>
            <w:tcW w:w="1668" w:type="dxa"/>
            <w:tcBorders>
              <w:top w:val="nil"/>
              <w:left w:val="nil"/>
              <w:bottom w:val="single" w:sz="4" w:space="0" w:color="auto"/>
              <w:right w:val="nil"/>
            </w:tcBorders>
            <w:shd w:val="clear" w:color="000000" w:fill="D9D9D9"/>
            <w:noWrap/>
            <w:vAlign w:val="bottom"/>
            <w:hideMark/>
          </w:tcPr>
          <w:p w14:paraId="1C4D0ADA"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N</w:t>
            </w:r>
          </w:p>
        </w:tc>
        <w:tc>
          <w:tcPr>
            <w:tcW w:w="1668" w:type="dxa"/>
            <w:tcBorders>
              <w:top w:val="nil"/>
              <w:left w:val="nil"/>
              <w:bottom w:val="single" w:sz="4" w:space="0" w:color="auto"/>
              <w:right w:val="nil"/>
            </w:tcBorders>
            <w:shd w:val="clear" w:color="000000" w:fill="D9D9D9"/>
            <w:noWrap/>
            <w:vAlign w:val="bottom"/>
            <w:hideMark/>
          </w:tcPr>
          <w:p w14:paraId="52A60A1C" w14:textId="77777777" w:rsidR="00030D6F" w:rsidRPr="0030791F" w:rsidRDefault="00030D6F" w:rsidP="00576432">
            <w:pPr>
              <w:jc w:val="right"/>
              <w:rPr>
                <w:rFonts w:asciiTheme="minorHAnsi" w:eastAsia="Times New Roman" w:hAnsiTheme="minorHAnsi" w:cs="Arial"/>
                <w:b/>
                <w:bCs/>
                <w:szCs w:val="23"/>
                <w:lang w:eastAsia="en-AU"/>
              </w:rPr>
            </w:pPr>
            <w:r w:rsidRPr="0030791F">
              <w:rPr>
                <w:rFonts w:asciiTheme="minorHAnsi" w:eastAsia="Times New Roman" w:hAnsiTheme="minorHAnsi" w:cs="Arial"/>
                <w:b/>
                <w:bCs/>
                <w:szCs w:val="23"/>
                <w:lang w:eastAsia="en-AU"/>
              </w:rPr>
              <w:t>% of</w:t>
            </w:r>
            <w:r w:rsidRPr="0030791F">
              <w:rPr>
                <w:rFonts w:asciiTheme="minorHAnsi" w:eastAsia="Times New Roman" w:hAnsiTheme="minorHAnsi" w:cs="Arial"/>
                <w:b/>
                <w:bCs/>
                <w:szCs w:val="23"/>
                <w:lang w:eastAsia="en-AU"/>
              </w:rPr>
              <w:br/>
              <w:t xml:space="preserve"> national total</w:t>
            </w:r>
          </w:p>
        </w:tc>
        <w:tc>
          <w:tcPr>
            <w:tcW w:w="2034" w:type="dxa"/>
            <w:vMerge/>
            <w:tcBorders>
              <w:top w:val="single" w:sz="4" w:space="0" w:color="auto"/>
              <w:left w:val="nil"/>
              <w:bottom w:val="single" w:sz="4" w:space="0" w:color="000000"/>
              <w:right w:val="single" w:sz="4" w:space="0" w:color="auto"/>
            </w:tcBorders>
            <w:vAlign w:val="center"/>
            <w:hideMark/>
          </w:tcPr>
          <w:p w14:paraId="46DEC7DC" w14:textId="77777777" w:rsidR="00030D6F" w:rsidRPr="0030791F" w:rsidRDefault="00030D6F" w:rsidP="00576432">
            <w:pPr>
              <w:rPr>
                <w:rFonts w:asciiTheme="minorHAnsi" w:eastAsia="Times New Roman" w:hAnsiTheme="minorHAnsi" w:cs="Arial"/>
                <w:b/>
                <w:bCs/>
                <w:szCs w:val="23"/>
                <w:lang w:eastAsia="en-AU"/>
              </w:rPr>
            </w:pPr>
          </w:p>
        </w:tc>
      </w:tr>
      <w:tr w:rsidR="005E5C2D" w:rsidRPr="0030791F" w14:paraId="36130C3C"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61451882" w14:textId="77777777" w:rsidR="005E5C2D" w:rsidRPr="0030791F" w:rsidRDefault="005E5C2D" w:rsidP="005E5C2D">
            <w:pPr>
              <w:rPr>
                <w:rFonts w:asciiTheme="minorHAnsi" w:hAnsiTheme="minorHAnsi" w:cs="Arial"/>
                <w:szCs w:val="23"/>
              </w:rPr>
            </w:pPr>
            <w:r w:rsidRPr="0030791F">
              <w:rPr>
                <w:rFonts w:asciiTheme="minorHAnsi" w:hAnsiTheme="minorHAnsi" w:cs="Arial"/>
                <w:szCs w:val="23"/>
              </w:rPr>
              <w:t>Anatomical Pathology Services</w:t>
            </w:r>
          </w:p>
        </w:tc>
        <w:tc>
          <w:tcPr>
            <w:tcW w:w="1668" w:type="dxa"/>
            <w:tcBorders>
              <w:top w:val="nil"/>
              <w:left w:val="nil"/>
              <w:bottom w:val="nil"/>
              <w:right w:val="nil"/>
            </w:tcBorders>
            <w:shd w:val="clear" w:color="auto" w:fill="auto"/>
            <w:noWrap/>
            <w:vAlign w:val="bottom"/>
          </w:tcPr>
          <w:p w14:paraId="32CA0FC4" w14:textId="535052AD" w:rsidR="005E5C2D" w:rsidRPr="0030791F" w:rsidRDefault="005E5C2D" w:rsidP="005E5C2D">
            <w:pPr>
              <w:jc w:val="right"/>
              <w:rPr>
                <w:rFonts w:asciiTheme="minorHAnsi" w:hAnsiTheme="minorHAnsi"/>
                <w:szCs w:val="23"/>
              </w:rPr>
            </w:pPr>
            <w:r w:rsidRPr="0030791F">
              <w:rPr>
                <w:rFonts w:cs="Arial"/>
                <w:szCs w:val="23"/>
              </w:rPr>
              <w:t>4,842</w:t>
            </w:r>
          </w:p>
        </w:tc>
        <w:tc>
          <w:tcPr>
            <w:tcW w:w="1668" w:type="dxa"/>
            <w:tcBorders>
              <w:top w:val="nil"/>
              <w:left w:val="nil"/>
              <w:bottom w:val="nil"/>
              <w:right w:val="nil"/>
            </w:tcBorders>
            <w:shd w:val="clear" w:color="auto" w:fill="auto"/>
            <w:noWrap/>
            <w:vAlign w:val="bottom"/>
          </w:tcPr>
          <w:p w14:paraId="0CCB9232" w14:textId="4B809AE0" w:rsidR="005E5C2D" w:rsidRPr="0030791F" w:rsidRDefault="005E5C2D" w:rsidP="005E5C2D">
            <w:pPr>
              <w:jc w:val="right"/>
              <w:rPr>
                <w:rFonts w:asciiTheme="minorHAnsi" w:hAnsiTheme="minorHAnsi"/>
                <w:szCs w:val="23"/>
              </w:rPr>
            </w:pPr>
            <w:r w:rsidRPr="0030791F">
              <w:rPr>
                <w:rFonts w:cs="Arial"/>
                <w:szCs w:val="23"/>
              </w:rPr>
              <w:t>25.6</w:t>
            </w:r>
          </w:p>
        </w:tc>
        <w:tc>
          <w:tcPr>
            <w:tcW w:w="2034" w:type="dxa"/>
            <w:tcBorders>
              <w:top w:val="nil"/>
              <w:left w:val="nil"/>
              <w:bottom w:val="nil"/>
              <w:right w:val="single" w:sz="4" w:space="0" w:color="auto"/>
            </w:tcBorders>
            <w:shd w:val="clear" w:color="auto" w:fill="auto"/>
            <w:noWrap/>
            <w:vAlign w:val="bottom"/>
          </w:tcPr>
          <w:p w14:paraId="78B44048" w14:textId="1FC27006" w:rsidR="005E5C2D" w:rsidRPr="0030791F" w:rsidRDefault="005E5C2D" w:rsidP="005E5C2D">
            <w:pPr>
              <w:jc w:val="right"/>
              <w:rPr>
                <w:rFonts w:asciiTheme="minorHAnsi" w:hAnsiTheme="minorHAnsi"/>
                <w:szCs w:val="23"/>
              </w:rPr>
            </w:pPr>
            <w:r w:rsidRPr="0030791F">
              <w:rPr>
                <w:rFonts w:cs="Arial"/>
                <w:szCs w:val="23"/>
              </w:rPr>
              <w:t>10.0</w:t>
            </w:r>
          </w:p>
        </w:tc>
      </w:tr>
      <w:tr w:rsidR="005E5C2D" w:rsidRPr="0030791F" w14:paraId="611CA4D6"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13C919DD" w14:textId="77777777" w:rsidR="005E5C2D" w:rsidRPr="0030791F" w:rsidRDefault="005E5C2D" w:rsidP="005E5C2D">
            <w:pPr>
              <w:rPr>
                <w:rFonts w:asciiTheme="minorHAnsi" w:hAnsiTheme="minorHAnsi" w:cs="Arial"/>
                <w:szCs w:val="23"/>
              </w:rPr>
            </w:pPr>
            <w:r w:rsidRPr="0030791F">
              <w:rPr>
                <w:rFonts w:asciiTheme="minorHAnsi" w:hAnsiTheme="minorHAnsi" w:cs="Arial"/>
                <w:szCs w:val="23"/>
              </w:rPr>
              <w:t>Canterbury Health Laboratories</w:t>
            </w:r>
          </w:p>
        </w:tc>
        <w:tc>
          <w:tcPr>
            <w:tcW w:w="1668" w:type="dxa"/>
            <w:tcBorders>
              <w:top w:val="nil"/>
              <w:left w:val="nil"/>
              <w:bottom w:val="nil"/>
              <w:right w:val="nil"/>
            </w:tcBorders>
            <w:shd w:val="clear" w:color="auto" w:fill="auto"/>
            <w:noWrap/>
            <w:vAlign w:val="bottom"/>
          </w:tcPr>
          <w:p w14:paraId="24F1F260" w14:textId="01505832" w:rsidR="005E5C2D" w:rsidRPr="0030791F" w:rsidRDefault="005E5C2D" w:rsidP="005E5C2D">
            <w:pPr>
              <w:jc w:val="right"/>
              <w:rPr>
                <w:rFonts w:asciiTheme="minorHAnsi" w:hAnsiTheme="minorHAnsi"/>
                <w:szCs w:val="23"/>
              </w:rPr>
            </w:pPr>
            <w:r w:rsidRPr="0030791F">
              <w:rPr>
                <w:rFonts w:cs="Arial"/>
                <w:szCs w:val="23"/>
              </w:rPr>
              <w:t>1,500</w:t>
            </w:r>
          </w:p>
        </w:tc>
        <w:tc>
          <w:tcPr>
            <w:tcW w:w="1668" w:type="dxa"/>
            <w:tcBorders>
              <w:top w:val="nil"/>
              <w:left w:val="nil"/>
              <w:bottom w:val="nil"/>
              <w:right w:val="nil"/>
            </w:tcBorders>
            <w:shd w:val="clear" w:color="auto" w:fill="auto"/>
            <w:noWrap/>
            <w:vAlign w:val="bottom"/>
          </w:tcPr>
          <w:p w14:paraId="70EC2477" w14:textId="02542A9E" w:rsidR="005E5C2D" w:rsidRPr="0030791F" w:rsidRDefault="005E5C2D" w:rsidP="005E5C2D">
            <w:pPr>
              <w:jc w:val="right"/>
              <w:rPr>
                <w:rFonts w:asciiTheme="minorHAnsi" w:hAnsiTheme="minorHAnsi"/>
                <w:szCs w:val="23"/>
              </w:rPr>
            </w:pPr>
            <w:r w:rsidRPr="0030791F">
              <w:rPr>
                <w:rFonts w:cs="Arial"/>
                <w:szCs w:val="23"/>
              </w:rPr>
              <w:t>7.9</w:t>
            </w:r>
          </w:p>
        </w:tc>
        <w:tc>
          <w:tcPr>
            <w:tcW w:w="2034" w:type="dxa"/>
            <w:tcBorders>
              <w:top w:val="nil"/>
              <w:left w:val="nil"/>
              <w:bottom w:val="nil"/>
              <w:right w:val="single" w:sz="4" w:space="0" w:color="auto"/>
            </w:tcBorders>
            <w:shd w:val="clear" w:color="auto" w:fill="auto"/>
            <w:noWrap/>
            <w:vAlign w:val="bottom"/>
          </w:tcPr>
          <w:p w14:paraId="2E3FD009" w14:textId="71F3A891" w:rsidR="005E5C2D" w:rsidRPr="0030791F" w:rsidRDefault="005E5C2D" w:rsidP="005E5C2D">
            <w:pPr>
              <w:jc w:val="right"/>
              <w:rPr>
                <w:rFonts w:asciiTheme="minorHAnsi" w:hAnsiTheme="minorHAnsi"/>
                <w:szCs w:val="23"/>
              </w:rPr>
            </w:pPr>
            <w:r w:rsidRPr="0030791F">
              <w:rPr>
                <w:rFonts w:cs="Arial"/>
                <w:szCs w:val="23"/>
              </w:rPr>
              <w:t>14.4</w:t>
            </w:r>
          </w:p>
        </w:tc>
      </w:tr>
      <w:tr w:rsidR="005E5C2D" w:rsidRPr="0030791F" w14:paraId="5BEB8FB9"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22EC8F18" w14:textId="77777777" w:rsidR="005E5C2D" w:rsidRPr="0030791F" w:rsidRDefault="005E5C2D" w:rsidP="005E5C2D">
            <w:pPr>
              <w:rPr>
                <w:rFonts w:asciiTheme="minorHAnsi" w:hAnsiTheme="minorHAnsi" w:cs="Arial"/>
                <w:szCs w:val="23"/>
              </w:rPr>
            </w:pPr>
            <w:r w:rsidRPr="0030791F">
              <w:rPr>
                <w:rFonts w:asciiTheme="minorHAnsi" w:hAnsiTheme="minorHAnsi" w:cs="Arial"/>
                <w:szCs w:val="23"/>
              </w:rPr>
              <w:t>LabPLUS</w:t>
            </w:r>
          </w:p>
        </w:tc>
        <w:tc>
          <w:tcPr>
            <w:tcW w:w="1668" w:type="dxa"/>
            <w:tcBorders>
              <w:top w:val="nil"/>
              <w:left w:val="nil"/>
              <w:bottom w:val="nil"/>
              <w:right w:val="nil"/>
            </w:tcBorders>
            <w:shd w:val="clear" w:color="auto" w:fill="auto"/>
            <w:noWrap/>
            <w:vAlign w:val="bottom"/>
          </w:tcPr>
          <w:p w14:paraId="683A4E07" w14:textId="2B96BEB8" w:rsidR="005E5C2D" w:rsidRPr="0030791F" w:rsidRDefault="005E5C2D" w:rsidP="005E5C2D">
            <w:pPr>
              <w:jc w:val="right"/>
              <w:rPr>
                <w:rFonts w:asciiTheme="minorHAnsi" w:hAnsiTheme="minorHAnsi"/>
                <w:szCs w:val="23"/>
              </w:rPr>
            </w:pPr>
            <w:r w:rsidRPr="0030791F">
              <w:rPr>
                <w:rFonts w:cs="Arial"/>
                <w:szCs w:val="23"/>
              </w:rPr>
              <w:t>929</w:t>
            </w:r>
          </w:p>
        </w:tc>
        <w:tc>
          <w:tcPr>
            <w:tcW w:w="1668" w:type="dxa"/>
            <w:tcBorders>
              <w:top w:val="nil"/>
              <w:left w:val="nil"/>
              <w:bottom w:val="nil"/>
              <w:right w:val="nil"/>
            </w:tcBorders>
            <w:shd w:val="clear" w:color="auto" w:fill="auto"/>
            <w:noWrap/>
            <w:vAlign w:val="bottom"/>
          </w:tcPr>
          <w:p w14:paraId="1FD0593B" w14:textId="511F63B2" w:rsidR="005E5C2D" w:rsidRPr="0030791F" w:rsidRDefault="005E5C2D" w:rsidP="005E5C2D">
            <w:pPr>
              <w:jc w:val="right"/>
              <w:rPr>
                <w:rFonts w:asciiTheme="minorHAnsi" w:hAnsiTheme="minorHAnsi"/>
                <w:szCs w:val="23"/>
              </w:rPr>
            </w:pPr>
            <w:r w:rsidRPr="0030791F">
              <w:rPr>
                <w:rFonts w:cs="Arial"/>
                <w:szCs w:val="23"/>
              </w:rPr>
              <w:t>4.9</w:t>
            </w:r>
          </w:p>
        </w:tc>
        <w:tc>
          <w:tcPr>
            <w:tcW w:w="2034" w:type="dxa"/>
            <w:tcBorders>
              <w:top w:val="nil"/>
              <w:left w:val="nil"/>
              <w:bottom w:val="nil"/>
              <w:right w:val="single" w:sz="4" w:space="0" w:color="auto"/>
            </w:tcBorders>
            <w:shd w:val="clear" w:color="auto" w:fill="auto"/>
            <w:noWrap/>
            <w:vAlign w:val="bottom"/>
          </w:tcPr>
          <w:p w14:paraId="16FBFB7C" w14:textId="3C408F1D" w:rsidR="005E5C2D" w:rsidRPr="0030791F" w:rsidRDefault="005E5C2D" w:rsidP="005E5C2D">
            <w:pPr>
              <w:jc w:val="right"/>
              <w:rPr>
                <w:rFonts w:asciiTheme="minorHAnsi" w:hAnsiTheme="minorHAnsi"/>
                <w:szCs w:val="23"/>
              </w:rPr>
            </w:pPr>
            <w:r w:rsidRPr="0030791F">
              <w:rPr>
                <w:rFonts w:cs="Arial"/>
                <w:szCs w:val="23"/>
              </w:rPr>
              <w:t>14.0</w:t>
            </w:r>
          </w:p>
        </w:tc>
      </w:tr>
      <w:tr w:rsidR="005E5C2D" w:rsidRPr="0030791F" w14:paraId="7E3A6ED6"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76F59794" w14:textId="77777777" w:rsidR="005E5C2D" w:rsidRPr="0030791F" w:rsidRDefault="005E5C2D" w:rsidP="005E5C2D">
            <w:pPr>
              <w:rPr>
                <w:rFonts w:asciiTheme="minorHAnsi" w:hAnsiTheme="minorHAnsi" w:cs="Arial"/>
                <w:szCs w:val="23"/>
              </w:rPr>
            </w:pPr>
            <w:r w:rsidRPr="0030791F">
              <w:rPr>
                <w:rFonts w:asciiTheme="minorHAnsi" w:hAnsiTheme="minorHAnsi" w:cs="Arial"/>
                <w:szCs w:val="23"/>
              </w:rPr>
              <w:t>Medlab Central Ltd.</w:t>
            </w:r>
          </w:p>
        </w:tc>
        <w:tc>
          <w:tcPr>
            <w:tcW w:w="1668" w:type="dxa"/>
            <w:tcBorders>
              <w:top w:val="nil"/>
              <w:left w:val="nil"/>
              <w:bottom w:val="nil"/>
              <w:right w:val="nil"/>
            </w:tcBorders>
            <w:shd w:val="clear" w:color="auto" w:fill="auto"/>
            <w:noWrap/>
            <w:vAlign w:val="bottom"/>
          </w:tcPr>
          <w:p w14:paraId="46C4EDC5" w14:textId="13BF1126" w:rsidR="005E5C2D" w:rsidRPr="0030791F" w:rsidRDefault="005E5C2D" w:rsidP="005E5C2D">
            <w:pPr>
              <w:jc w:val="right"/>
              <w:rPr>
                <w:rFonts w:asciiTheme="minorHAnsi" w:hAnsiTheme="minorHAnsi"/>
                <w:szCs w:val="23"/>
              </w:rPr>
            </w:pPr>
            <w:r w:rsidRPr="0030791F">
              <w:rPr>
                <w:rFonts w:cs="Arial"/>
                <w:szCs w:val="23"/>
              </w:rPr>
              <w:t>1,629</w:t>
            </w:r>
          </w:p>
        </w:tc>
        <w:tc>
          <w:tcPr>
            <w:tcW w:w="1668" w:type="dxa"/>
            <w:tcBorders>
              <w:top w:val="nil"/>
              <w:left w:val="nil"/>
              <w:bottom w:val="nil"/>
              <w:right w:val="nil"/>
            </w:tcBorders>
            <w:shd w:val="clear" w:color="auto" w:fill="auto"/>
            <w:noWrap/>
            <w:vAlign w:val="bottom"/>
          </w:tcPr>
          <w:p w14:paraId="0BE272B7" w14:textId="24018878" w:rsidR="005E5C2D" w:rsidRPr="0030791F" w:rsidRDefault="005E5C2D" w:rsidP="005E5C2D">
            <w:pPr>
              <w:jc w:val="right"/>
              <w:rPr>
                <w:rFonts w:asciiTheme="minorHAnsi" w:hAnsiTheme="minorHAnsi"/>
                <w:szCs w:val="23"/>
              </w:rPr>
            </w:pPr>
            <w:r w:rsidRPr="0030791F">
              <w:rPr>
                <w:rFonts w:cs="Arial"/>
                <w:szCs w:val="23"/>
              </w:rPr>
              <w:t>8.6</w:t>
            </w:r>
          </w:p>
        </w:tc>
        <w:tc>
          <w:tcPr>
            <w:tcW w:w="2034" w:type="dxa"/>
            <w:tcBorders>
              <w:top w:val="nil"/>
              <w:left w:val="nil"/>
              <w:bottom w:val="nil"/>
              <w:right w:val="single" w:sz="4" w:space="0" w:color="auto"/>
            </w:tcBorders>
            <w:shd w:val="clear" w:color="auto" w:fill="auto"/>
            <w:noWrap/>
            <w:vAlign w:val="bottom"/>
          </w:tcPr>
          <w:p w14:paraId="09578949" w14:textId="69DD16C4" w:rsidR="005E5C2D" w:rsidRPr="0030791F" w:rsidRDefault="005E5C2D" w:rsidP="005E5C2D">
            <w:pPr>
              <w:jc w:val="right"/>
              <w:rPr>
                <w:rFonts w:asciiTheme="minorHAnsi" w:hAnsiTheme="minorHAnsi"/>
                <w:szCs w:val="23"/>
              </w:rPr>
            </w:pPr>
            <w:r w:rsidRPr="0030791F">
              <w:rPr>
                <w:rFonts w:cs="Arial"/>
                <w:szCs w:val="23"/>
              </w:rPr>
              <w:t>11.2</w:t>
            </w:r>
          </w:p>
        </w:tc>
      </w:tr>
      <w:tr w:rsidR="005E5C2D" w:rsidRPr="0030791F" w14:paraId="4A0A8F99"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22BB0639" w14:textId="77777777" w:rsidR="005E5C2D" w:rsidRPr="0030791F" w:rsidRDefault="005E5C2D" w:rsidP="005E5C2D">
            <w:pPr>
              <w:rPr>
                <w:rFonts w:asciiTheme="minorHAnsi" w:hAnsiTheme="minorHAnsi" w:cs="Arial"/>
                <w:szCs w:val="23"/>
              </w:rPr>
            </w:pPr>
            <w:r w:rsidRPr="0030791F">
              <w:rPr>
                <w:rFonts w:asciiTheme="minorHAnsi" w:hAnsiTheme="minorHAnsi" w:cs="Arial"/>
                <w:szCs w:val="23"/>
              </w:rPr>
              <w:t>Pathlab</w:t>
            </w:r>
          </w:p>
        </w:tc>
        <w:tc>
          <w:tcPr>
            <w:tcW w:w="1668" w:type="dxa"/>
            <w:tcBorders>
              <w:top w:val="nil"/>
              <w:left w:val="nil"/>
              <w:bottom w:val="nil"/>
              <w:right w:val="nil"/>
            </w:tcBorders>
            <w:shd w:val="clear" w:color="auto" w:fill="auto"/>
            <w:noWrap/>
            <w:vAlign w:val="bottom"/>
          </w:tcPr>
          <w:p w14:paraId="7BEA838F" w14:textId="61BF5FBA" w:rsidR="005E5C2D" w:rsidRPr="0030791F" w:rsidRDefault="005E5C2D" w:rsidP="005E5C2D">
            <w:pPr>
              <w:jc w:val="right"/>
              <w:rPr>
                <w:rFonts w:asciiTheme="minorHAnsi" w:hAnsiTheme="minorHAnsi"/>
                <w:szCs w:val="23"/>
              </w:rPr>
            </w:pPr>
            <w:r w:rsidRPr="0030791F">
              <w:rPr>
                <w:rFonts w:cs="Arial"/>
                <w:szCs w:val="23"/>
              </w:rPr>
              <w:t>2,415</w:t>
            </w:r>
          </w:p>
        </w:tc>
        <w:tc>
          <w:tcPr>
            <w:tcW w:w="1668" w:type="dxa"/>
            <w:tcBorders>
              <w:top w:val="nil"/>
              <w:left w:val="nil"/>
              <w:bottom w:val="nil"/>
              <w:right w:val="nil"/>
            </w:tcBorders>
            <w:shd w:val="clear" w:color="auto" w:fill="auto"/>
            <w:noWrap/>
            <w:vAlign w:val="bottom"/>
          </w:tcPr>
          <w:p w14:paraId="6EC5F065" w14:textId="05C84C73" w:rsidR="005E5C2D" w:rsidRPr="0030791F" w:rsidRDefault="005E5C2D" w:rsidP="005E5C2D">
            <w:pPr>
              <w:jc w:val="right"/>
              <w:rPr>
                <w:rFonts w:asciiTheme="minorHAnsi" w:hAnsiTheme="minorHAnsi"/>
                <w:szCs w:val="23"/>
              </w:rPr>
            </w:pPr>
            <w:r w:rsidRPr="0030791F">
              <w:rPr>
                <w:rFonts w:cs="Arial"/>
                <w:szCs w:val="23"/>
              </w:rPr>
              <w:t>12.8</w:t>
            </w:r>
          </w:p>
        </w:tc>
        <w:tc>
          <w:tcPr>
            <w:tcW w:w="2034" w:type="dxa"/>
            <w:tcBorders>
              <w:top w:val="nil"/>
              <w:left w:val="nil"/>
              <w:bottom w:val="nil"/>
              <w:right w:val="single" w:sz="4" w:space="0" w:color="auto"/>
            </w:tcBorders>
            <w:shd w:val="clear" w:color="auto" w:fill="auto"/>
            <w:noWrap/>
            <w:vAlign w:val="bottom"/>
          </w:tcPr>
          <w:p w14:paraId="3AA43ED0" w14:textId="70297E23" w:rsidR="005E5C2D" w:rsidRPr="0030791F" w:rsidRDefault="005E5C2D" w:rsidP="005E5C2D">
            <w:pPr>
              <w:jc w:val="right"/>
              <w:rPr>
                <w:rFonts w:asciiTheme="minorHAnsi" w:hAnsiTheme="minorHAnsi"/>
                <w:szCs w:val="23"/>
              </w:rPr>
            </w:pPr>
            <w:r w:rsidRPr="0030791F">
              <w:rPr>
                <w:rFonts w:cs="Arial"/>
                <w:szCs w:val="23"/>
              </w:rPr>
              <w:t>10.2</w:t>
            </w:r>
          </w:p>
        </w:tc>
      </w:tr>
      <w:tr w:rsidR="005E5C2D" w:rsidRPr="0030791F" w14:paraId="64DF4A32"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1233B8DA" w14:textId="77777777" w:rsidR="005E5C2D" w:rsidRPr="0030791F" w:rsidRDefault="005E5C2D" w:rsidP="005E5C2D">
            <w:pPr>
              <w:rPr>
                <w:rFonts w:asciiTheme="minorHAnsi" w:hAnsiTheme="minorHAnsi" w:cs="Arial"/>
                <w:szCs w:val="23"/>
              </w:rPr>
            </w:pPr>
            <w:r w:rsidRPr="0030791F">
              <w:rPr>
                <w:rFonts w:asciiTheme="minorHAnsi" w:hAnsiTheme="minorHAnsi" w:cs="Arial"/>
                <w:szCs w:val="23"/>
              </w:rPr>
              <w:t xml:space="preserve">Southern Community Laboratories </w:t>
            </w:r>
          </w:p>
        </w:tc>
        <w:tc>
          <w:tcPr>
            <w:tcW w:w="1668" w:type="dxa"/>
            <w:tcBorders>
              <w:top w:val="nil"/>
              <w:left w:val="nil"/>
              <w:bottom w:val="nil"/>
              <w:right w:val="nil"/>
            </w:tcBorders>
            <w:shd w:val="clear" w:color="auto" w:fill="auto"/>
            <w:noWrap/>
            <w:vAlign w:val="bottom"/>
          </w:tcPr>
          <w:p w14:paraId="6547359F" w14:textId="02D904EC" w:rsidR="005E5C2D" w:rsidRPr="0030791F" w:rsidRDefault="005E5C2D" w:rsidP="005E5C2D">
            <w:pPr>
              <w:jc w:val="right"/>
              <w:rPr>
                <w:rFonts w:asciiTheme="minorHAnsi" w:hAnsiTheme="minorHAnsi"/>
                <w:szCs w:val="23"/>
              </w:rPr>
            </w:pPr>
            <w:r w:rsidRPr="0030791F">
              <w:rPr>
                <w:rFonts w:cs="Arial"/>
                <w:szCs w:val="23"/>
              </w:rPr>
              <w:t>7,576</w:t>
            </w:r>
          </w:p>
        </w:tc>
        <w:tc>
          <w:tcPr>
            <w:tcW w:w="1668" w:type="dxa"/>
            <w:tcBorders>
              <w:top w:val="nil"/>
              <w:left w:val="nil"/>
              <w:bottom w:val="nil"/>
              <w:right w:val="nil"/>
            </w:tcBorders>
            <w:shd w:val="clear" w:color="auto" w:fill="auto"/>
            <w:noWrap/>
            <w:vAlign w:val="bottom"/>
          </w:tcPr>
          <w:p w14:paraId="77E0F7F7" w14:textId="5A9E7D1E" w:rsidR="005E5C2D" w:rsidRPr="0030791F" w:rsidRDefault="005E5C2D" w:rsidP="005E5C2D">
            <w:pPr>
              <w:jc w:val="right"/>
              <w:rPr>
                <w:rFonts w:asciiTheme="minorHAnsi" w:hAnsiTheme="minorHAnsi"/>
                <w:szCs w:val="23"/>
              </w:rPr>
            </w:pPr>
            <w:r w:rsidRPr="0030791F">
              <w:rPr>
                <w:rFonts w:cs="Arial"/>
                <w:szCs w:val="23"/>
              </w:rPr>
              <w:t>40.1</w:t>
            </w:r>
          </w:p>
        </w:tc>
        <w:tc>
          <w:tcPr>
            <w:tcW w:w="2034" w:type="dxa"/>
            <w:tcBorders>
              <w:top w:val="nil"/>
              <w:left w:val="nil"/>
              <w:bottom w:val="nil"/>
              <w:right w:val="single" w:sz="4" w:space="0" w:color="auto"/>
            </w:tcBorders>
            <w:shd w:val="clear" w:color="auto" w:fill="auto"/>
            <w:noWrap/>
            <w:vAlign w:val="bottom"/>
          </w:tcPr>
          <w:p w14:paraId="0C95AB74" w14:textId="0D32C843" w:rsidR="005E5C2D" w:rsidRPr="0030791F" w:rsidRDefault="005E5C2D" w:rsidP="005E5C2D">
            <w:pPr>
              <w:jc w:val="right"/>
              <w:rPr>
                <w:rFonts w:asciiTheme="minorHAnsi" w:hAnsiTheme="minorHAnsi"/>
                <w:szCs w:val="23"/>
              </w:rPr>
            </w:pPr>
            <w:r w:rsidRPr="0030791F">
              <w:rPr>
                <w:rFonts w:cs="Arial"/>
                <w:szCs w:val="23"/>
              </w:rPr>
              <w:t>7.2</w:t>
            </w:r>
          </w:p>
        </w:tc>
      </w:tr>
      <w:tr w:rsidR="005E5C2D" w:rsidRPr="0030791F" w14:paraId="7F12F854" w14:textId="77777777" w:rsidTr="00576432">
        <w:trPr>
          <w:trHeight w:val="255"/>
        </w:trPr>
        <w:tc>
          <w:tcPr>
            <w:tcW w:w="3701" w:type="dxa"/>
            <w:tcBorders>
              <w:top w:val="nil"/>
              <w:left w:val="single" w:sz="4" w:space="0" w:color="auto"/>
              <w:bottom w:val="single" w:sz="4" w:space="0" w:color="auto"/>
              <w:right w:val="nil"/>
            </w:tcBorders>
            <w:shd w:val="clear" w:color="auto" w:fill="auto"/>
            <w:noWrap/>
            <w:vAlign w:val="center"/>
            <w:hideMark/>
          </w:tcPr>
          <w:p w14:paraId="652E3DD3" w14:textId="77777777" w:rsidR="005E5C2D" w:rsidRPr="0030791F" w:rsidRDefault="005E5C2D" w:rsidP="005E5C2D">
            <w:pPr>
              <w:rPr>
                <w:rFonts w:asciiTheme="minorHAnsi" w:hAnsiTheme="minorHAnsi" w:cs="Arial"/>
                <w:b/>
                <w:bCs/>
                <w:szCs w:val="23"/>
              </w:rPr>
            </w:pPr>
            <w:r w:rsidRPr="0030791F">
              <w:rPr>
                <w:rFonts w:asciiTheme="minorHAnsi" w:hAnsiTheme="minorHAnsi" w:cs="Arial"/>
                <w:b/>
                <w:bCs/>
                <w:szCs w:val="23"/>
              </w:rPr>
              <w:t>Total</w:t>
            </w:r>
          </w:p>
        </w:tc>
        <w:tc>
          <w:tcPr>
            <w:tcW w:w="1668" w:type="dxa"/>
            <w:tcBorders>
              <w:top w:val="nil"/>
              <w:left w:val="nil"/>
              <w:bottom w:val="single" w:sz="4" w:space="0" w:color="auto"/>
              <w:right w:val="nil"/>
            </w:tcBorders>
            <w:shd w:val="clear" w:color="auto" w:fill="auto"/>
            <w:noWrap/>
            <w:vAlign w:val="bottom"/>
          </w:tcPr>
          <w:p w14:paraId="3A06A371" w14:textId="70396D15" w:rsidR="005E5C2D" w:rsidRPr="0030791F" w:rsidRDefault="005E5C2D" w:rsidP="005E5C2D">
            <w:pPr>
              <w:jc w:val="right"/>
              <w:rPr>
                <w:rFonts w:asciiTheme="minorHAnsi" w:hAnsiTheme="minorHAnsi"/>
                <w:b/>
                <w:bCs/>
                <w:szCs w:val="23"/>
              </w:rPr>
            </w:pPr>
            <w:r w:rsidRPr="0030791F">
              <w:rPr>
                <w:rFonts w:cs="Arial"/>
                <w:b/>
                <w:bCs/>
                <w:szCs w:val="23"/>
              </w:rPr>
              <w:t>18,891</w:t>
            </w:r>
          </w:p>
        </w:tc>
        <w:tc>
          <w:tcPr>
            <w:tcW w:w="1668" w:type="dxa"/>
            <w:tcBorders>
              <w:top w:val="nil"/>
              <w:left w:val="nil"/>
              <w:bottom w:val="single" w:sz="4" w:space="0" w:color="auto"/>
              <w:right w:val="nil"/>
            </w:tcBorders>
            <w:shd w:val="clear" w:color="auto" w:fill="auto"/>
            <w:noWrap/>
            <w:vAlign w:val="bottom"/>
          </w:tcPr>
          <w:p w14:paraId="2BB8ED16" w14:textId="661AA80D" w:rsidR="005E5C2D" w:rsidRPr="0030791F" w:rsidRDefault="005E5C2D" w:rsidP="005E5C2D">
            <w:pPr>
              <w:jc w:val="right"/>
              <w:rPr>
                <w:rFonts w:asciiTheme="minorHAnsi" w:hAnsiTheme="minorHAnsi"/>
                <w:b/>
                <w:bCs/>
                <w:szCs w:val="23"/>
              </w:rPr>
            </w:pPr>
            <w:r w:rsidRPr="0030791F">
              <w:rPr>
                <w:rFonts w:cs="Arial"/>
                <w:b/>
                <w:bCs/>
                <w:szCs w:val="23"/>
              </w:rPr>
              <w:t>100.0</w:t>
            </w:r>
          </w:p>
        </w:tc>
        <w:tc>
          <w:tcPr>
            <w:tcW w:w="2034" w:type="dxa"/>
            <w:tcBorders>
              <w:top w:val="nil"/>
              <w:left w:val="nil"/>
              <w:bottom w:val="single" w:sz="4" w:space="0" w:color="auto"/>
              <w:right w:val="single" w:sz="4" w:space="0" w:color="auto"/>
            </w:tcBorders>
            <w:shd w:val="clear" w:color="auto" w:fill="auto"/>
            <w:noWrap/>
            <w:vAlign w:val="bottom"/>
          </w:tcPr>
          <w:p w14:paraId="706C1FF5" w14:textId="27ADEA71" w:rsidR="005E5C2D" w:rsidRPr="0030791F" w:rsidRDefault="005E5C2D" w:rsidP="005E5C2D">
            <w:pPr>
              <w:jc w:val="right"/>
              <w:rPr>
                <w:rFonts w:asciiTheme="minorHAnsi" w:hAnsiTheme="minorHAnsi"/>
                <w:b/>
                <w:bCs/>
                <w:szCs w:val="23"/>
              </w:rPr>
            </w:pPr>
            <w:r w:rsidRPr="0030791F">
              <w:rPr>
                <w:rFonts w:cs="Arial"/>
                <w:b/>
                <w:bCs/>
                <w:szCs w:val="23"/>
              </w:rPr>
              <w:t>9.0</w:t>
            </w:r>
          </w:p>
        </w:tc>
      </w:tr>
    </w:tbl>
    <w:p w14:paraId="15CDB850" w14:textId="77777777" w:rsidR="00030D6F" w:rsidRPr="0030791F" w:rsidRDefault="00030D6F" w:rsidP="00030D6F">
      <w:pPr>
        <w:ind w:right="544"/>
        <w:jc w:val="both"/>
        <w:rPr>
          <w:i/>
          <w:sz w:val="20"/>
        </w:rPr>
      </w:pPr>
    </w:p>
    <w:p w14:paraId="10248A0A" w14:textId="697D0C04" w:rsidR="00030D6F" w:rsidRPr="0030791F" w:rsidRDefault="00C65151" w:rsidP="00DC7628">
      <w:pPr>
        <w:pStyle w:val="Caption"/>
        <w:spacing w:after="80"/>
        <w:ind w:right="-23"/>
        <w:jc w:val="both"/>
      </w:pPr>
      <w:bookmarkStart w:id="1254" w:name="_Ref293570929"/>
      <w:bookmarkStart w:id="1255" w:name="_Toc304970100"/>
      <w:bookmarkStart w:id="1256" w:name="_Toc469398357"/>
      <w:bookmarkStart w:id="1257" w:name="_Toc475605590"/>
      <w:bookmarkStart w:id="1258" w:name="_Toc509928562"/>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71</w:t>
      </w:r>
      <w:r w:rsidR="00F55F28" w:rsidRPr="0030791F">
        <w:rPr>
          <w:noProof/>
        </w:rPr>
        <w:fldChar w:fldCharType="end"/>
      </w:r>
      <w:bookmarkEnd w:id="1254"/>
      <w:r w:rsidR="00030D6F" w:rsidRPr="0030791F">
        <w:t xml:space="preserve"> - Invalid HPV tests, by laboratory</w:t>
      </w:r>
      <w:bookmarkEnd w:id="1255"/>
      <w:bookmarkEnd w:id="1256"/>
      <w:bookmarkEnd w:id="1257"/>
      <w:bookmarkEnd w:id="1258"/>
    </w:p>
    <w:tbl>
      <w:tblPr>
        <w:tblW w:w="9087" w:type="dxa"/>
        <w:tblInd w:w="93" w:type="dxa"/>
        <w:tblLayout w:type="fixed"/>
        <w:tblLook w:val="04A0" w:firstRow="1" w:lastRow="0" w:firstColumn="1" w:lastColumn="0" w:noHBand="0" w:noVBand="1"/>
      </w:tblPr>
      <w:tblGrid>
        <w:gridCol w:w="3701"/>
        <w:gridCol w:w="1068"/>
        <w:gridCol w:w="9"/>
        <w:gridCol w:w="1077"/>
        <w:gridCol w:w="1077"/>
        <w:gridCol w:w="6"/>
        <w:gridCol w:w="1071"/>
        <w:gridCol w:w="1078"/>
      </w:tblGrid>
      <w:tr w:rsidR="00030D6F" w:rsidRPr="0030791F" w14:paraId="233CEEF8" w14:textId="77777777" w:rsidTr="00576432">
        <w:trPr>
          <w:trHeight w:val="300"/>
        </w:trPr>
        <w:tc>
          <w:tcPr>
            <w:tcW w:w="3701" w:type="dxa"/>
            <w:vMerge w:val="restart"/>
            <w:tcBorders>
              <w:top w:val="single" w:sz="4" w:space="0" w:color="auto"/>
              <w:left w:val="single" w:sz="8" w:space="0" w:color="auto"/>
              <w:bottom w:val="nil"/>
              <w:right w:val="nil"/>
            </w:tcBorders>
            <w:shd w:val="clear" w:color="auto" w:fill="D9D9D9" w:themeFill="background1" w:themeFillShade="D9"/>
            <w:vAlign w:val="center"/>
          </w:tcPr>
          <w:p w14:paraId="64D06537" w14:textId="77777777" w:rsidR="00030D6F" w:rsidRPr="0030791F" w:rsidRDefault="00030D6F" w:rsidP="00576432">
            <w:pPr>
              <w:rPr>
                <w:rFonts w:eastAsia="Times New Roman" w:cs="Arial"/>
                <w:b/>
                <w:bCs/>
                <w:lang w:eastAsia="en-AU"/>
              </w:rPr>
            </w:pPr>
            <w:r w:rsidRPr="0030791F">
              <w:rPr>
                <w:rFonts w:eastAsia="Times New Roman" w:cs="Arial"/>
                <w:b/>
                <w:bCs/>
                <w:lang w:eastAsia="en-AU"/>
              </w:rPr>
              <w:t>Laboratory</w:t>
            </w:r>
          </w:p>
        </w:tc>
        <w:tc>
          <w:tcPr>
            <w:tcW w:w="1068" w:type="dxa"/>
            <w:tcBorders>
              <w:top w:val="single" w:sz="4" w:space="0" w:color="auto"/>
              <w:left w:val="nil"/>
              <w:bottom w:val="nil"/>
              <w:right w:val="nil"/>
            </w:tcBorders>
            <w:shd w:val="clear" w:color="auto" w:fill="D9D9D9" w:themeFill="background1" w:themeFillShade="D9"/>
            <w:noWrap/>
            <w:vAlign w:val="bottom"/>
          </w:tcPr>
          <w:p w14:paraId="29C7E90A" w14:textId="77777777" w:rsidR="00030D6F" w:rsidRPr="0030791F" w:rsidRDefault="00030D6F" w:rsidP="00576432">
            <w:pPr>
              <w:jc w:val="center"/>
              <w:rPr>
                <w:rFonts w:eastAsia="Times New Roman" w:cs="Arial"/>
                <w:b/>
                <w:bCs/>
                <w:lang w:eastAsia="en-AU"/>
              </w:rPr>
            </w:pPr>
            <w:r w:rsidRPr="0030791F">
              <w:rPr>
                <w:rFonts w:eastAsia="Times New Roman" w:cs="Arial"/>
                <w:b/>
                <w:bCs/>
                <w:lang w:eastAsia="en-AU"/>
              </w:rPr>
              <w:t>Total</w:t>
            </w:r>
          </w:p>
        </w:tc>
        <w:tc>
          <w:tcPr>
            <w:tcW w:w="2169" w:type="dxa"/>
            <w:gridSpan w:val="4"/>
            <w:tcBorders>
              <w:top w:val="single" w:sz="4" w:space="0" w:color="auto"/>
              <w:left w:val="nil"/>
              <w:bottom w:val="nil"/>
              <w:right w:val="nil"/>
            </w:tcBorders>
            <w:shd w:val="clear" w:color="auto" w:fill="D9D9D9" w:themeFill="background1" w:themeFillShade="D9"/>
            <w:vAlign w:val="bottom"/>
          </w:tcPr>
          <w:p w14:paraId="7543FA59" w14:textId="77777777" w:rsidR="00030D6F" w:rsidRPr="0030791F" w:rsidRDefault="00030D6F" w:rsidP="00576432">
            <w:pPr>
              <w:tabs>
                <w:tab w:val="left" w:pos="1110"/>
              </w:tabs>
              <w:jc w:val="center"/>
              <w:rPr>
                <w:rFonts w:eastAsia="Times New Roman" w:cs="Arial"/>
                <w:b/>
                <w:bCs/>
                <w:lang w:eastAsia="en-AU"/>
              </w:rPr>
            </w:pPr>
            <w:r w:rsidRPr="0030791F">
              <w:rPr>
                <w:rFonts w:eastAsia="Times New Roman" w:cs="Arial"/>
                <w:b/>
                <w:bCs/>
                <w:lang w:eastAsia="en-AU"/>
              </w:rPr>
              <w:t>Valid</w:t>
            </w:r>
          </w:p>
        </w:tc>
        <w:tc>
          <w:tcPr>
            <w:tcW w:w="2149" w:type="dxa"/>
            <w:gridSpan w:val="2"/>
            <w:tcBorders>
              <w:top w:val="single" w:sz="4" w:space="0" w:color="auto"/>
              <w:left w:val="nil"/>
              <w:bottom w:val="nil"/>
              <w:right w:val="single" w:sz="8" w:space="0" w:color="000000"/>
            </w:tcBorders>
            <w:shd w:val="clear" w:color="auto" w:fill="D9D9D9" w:themeFill="background1" w:themeFillShade="D9"/>
            <w:vAlign w:val="bottom"/>
          </w:tcPr>
          <w:p w14:paraId="4BE820BE" w14:textId="77777777" w:rsidR="00030D6F" w:rsidRPr="0030791F" w:rsidRDefault="00030D6F" w:rsidP="00576432">
            <w:pPr>
              <w:tabs>
                <w:tab w:val="left" w:pos="1757"/>
              </w:tabs>
              <w:ind w:right="17"/>
              <w:jc w:val="center"/>
              <w:rPr>
                <w:rFonts w:eastAsia="Times New Roman" w:cs="Arial"/>
                <w:b/>
                <w:bCs/>
                <w:lang w:eastAsia="en-AU"/>
              </w:rPr>
            </w:pPr>
            <w:r w:rsidRPr="0030791F">
              <w:rPr>
                <w:rFonts w:eastAsia="Times New Roman" w:cs="Arial"/>
                <w:b/>
                <w:bCs/>
                <w:lang w:eastAsia="en-AU"/>
              </w:rPr>
              <w:t>Invalid</w:t>
            </w:r>
          </w:p>
        </w:tc>
      </w:tr>
      <w:tr w:rsidR="00030D6F" w:rsidRPr="0030791F" w14:paraId="298D400D" w14:textId="77777777" w:rsidTr="00576432">
        <w:trPr>
          <w:trHeight w:val="315"/>
        </w:trPr>
        <w:tc>
          <w:tcPr>
            <w:tcW w:w="3701" w:type="dxa"/>
            <w:vMerge/>
            <w:tcBorders>
              <w:top w:val="single" w:sz="8" w:space="0" w:color="auto"/>
              <w:left w:val="single" w:sz="8" w:space="0" w:color="auto"/>
              <w:bottom w:val="nil"/>
              <w:right w:val="nil"/>
            </w:tcBorders>
            <w:vAlign w:val="center"/>
            <w:hideMark/>
          </w:tcPr>
          <w:p w14:paraId="73A860AE" w14:textId="77777777" w:rsidR="00030D6F" w:rsidRPr="0030791F" w:rsidRDefault="00030D6F" w:rsidP="00576432">
            <w:pPr>
              <w:rPr>
                <w:rFonts w:eastAsia="Times New Roman" w:cs="Arial"/>
                <w:b/>
                <w:bCs/>
                <w:lang w:eastAsia="en-AU"/>
              </w:rPr>
            </w:pPr>
          </w:p>
        </w:tc>
        <w:tc>
          <w:tcPr>
            <w:tcW w:w="1077" w:type="dxa"/>
            <w:gridSpan w:val="2"/>
            <w:tcBorders>
              <w:top w:val="nil"/>
              <w:left w:val="nil"/>
              <w:bottom w:val="nil"/>
              <w:right w:val="nil"/>
            </w:tcBorders>
            <w:shd w:val="clear" w:color="000000" w:fill="D8D8D8"/>
            <w:noWrap/>
            <w:vAlign w:val="bottom"/>
            <w:hideMark/>
          </w:tcPr>
          <w:p w14:paraId="1D91E315" w14:textId="77777777" w:rsidR="00030D6F" w:rsidRPr="0030791F" w:rsidRDefault="00030D6F" w:rsidP="00576432">
            <w:pPr>
              <w:jc w:val="right"/>
              <w:rPr>
                <w:rFonts w:eastAsia="Times New Roman" w:cs="Arial"/>
                <w:b/>
                <w:bCs/>
                <w:lang w:eastAsia="en-AU"/>
              </w:rPr>
            </w:pPr>
            <w:r w:rsidRPr="0030791F">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00C15774" w14:textId="77777777" w:rsidR="00030D6F" w:rsidRPr="0030791F" w:rsidRDefault="00030D6F" w:rsidP="00576432">
            <w:pPr>
              <w:jc w:val="right"/>
              <w:rPr>
                <w:rFonts w:eastAsia="Times New Roman" w:cs="Arial"/>
                <w:b/>
                <w:bCs/>
                <w:lang w:eastAsia="en-AU"/>
              </w:rPr>
            </w:pPr>
            <w:r w:rsidRPr="0030791F">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1444A0CF" w14:textId="77777777" w:rsidR="00030D6F" w:rsidRPr="0030791F" w:rsidRDefault="00030D6F" w:rsidP="00576432">
            <w:pPr>
              <w:jc w:val="right"/>
              <w:rPr>
                <w:rFonts w:eastAsia="Times New Roman" w:cs="Arial"/>
                <w:b/>
                <w:bCs/>
                <w:lang w:eastAsia="en-AU"/>
              </w:rPr>
            </w:pPr>
            <w:r w:rsidRPr="0030791F">
              <w:rPr>
                <w:rFonts w:eastAsia="Times New Roman" w:cs="Arial"/>
                <w:b/>
                <w:bCs/>
                <w:lang w:eastAsia="en-AU"/>
              </w:rPr>
              <w:t>%</w:t>
            </w:r>
          </w:p>
        </w:tc>
        <w:tc>
          <w:tcPr>
            <w:tcW w:w="1077" w:type="dxa"/>
            <w:gridSpan w:val="2"/>
            <w:tcBorders>
              <w:top w:val="nil"/>
              <w:left w:val="nil"/>
              <w:bottom w:val="nil"/>
              <w:right w:val="nil"/>
            </w:tcBorders>
            <w:shd w:val="clear" w:color="000000" w:fill="D8D8D8"/>
            <w:noWrap/>
            <w:vAlign w:val="bottom"/>
            <w:hideMark/>
          </w:tcPr>
          <w:p w14:paraId="27D9EA5C" w14:textId="77777777" w:rsidR="00030D6F" w:rsidRPr="0030791F" w:rsidRDefault="00030D6F" w:rsidP="00576432">
            <w:pPr>
              <w:jc w:val="right"/>
              <w:rPr>
                <w:rFonts w:eastAsia="Times New Roman" w:cs="Arial"/>
                <w:b/>
                <w:bCs/>
                <w:lang w:eastAsia="en-AU"/>
              </w:rPr>
            </w:pPr>
            <w:r w:rsidRPr="0030791F">
              <w:rPr>
                <w:rFonts w:eastAsia="Times New Roman" w:cs="Arial"/>
                <w:b/>
                <w:bCs/>
                <w:lang w:eastAsia="en-AU"/>
              </w:rPr>
              <w:t>N</w:t>
            </w:r>
          </w:p>
        </w:tc>
        <w:tc>
          <w:tcPr>
            <w:tcW w:w="1078" w:type="dxa"/>
            <w:tcBorders>
              <w:top w:val="nil"/>
              <w:left w:val="nil"/>
              <w:bottom w:val="nil"/>
              <w:right w:val="single" w:sz="8" w:space="0" w:color="auto"/>
            </w:tcBorders>
            <w:shd w:val="clear" w:color="000000" w:fill="D8D8D8"/>
            <w:noWrap/>
            <w:vAlign w:val="bottom"/>
            <w:hideMark/>
          </w:tcPr>
          <w:p w14:paraId="6E00A37F" w14:textId="77777777" w:rsidR="00030D6F" w:rsidRPr="0030791F" w:rsidRDefault="00030D6F" w:rsidP="00576432">
            <w:pPr>
              <w:jc w:val="right"/>
              <w:rPr>
                <w:rFonts w:eastAsia="Times New Roman" w:cs="Arial"/>
                <w:b/>
                <w:bCs/>
                <w:lang w:eastAsia="en-AU"/>
              </w:rPr>
            </w:pPr>
            <w:r w:rsidRPr="0030791F">
              <w:rPr>
                <w:rFonts w:eastAsia="Times New Roman" w:cs="Arial"/>
                <w:b/>
                <w:bCs/>
                <w:lang w:eastAsia="en-AU"/>
              </w:rPr>
              <w:t>%</w:t>
            </w:r>
          </w:p>
        </w:tc>
      </w:tr>
      <w:tr w:rsidR="002624F0" w:rsidRPr="0030791F" w14:paraId="354643B2" w14:textId="77777777" w:rsidTr="00576432">
        <w:trPr>
          <w:trHeight w:val="300"/>
        </w:trPr>
        <w:tc>
          <w:tcPr>
            <w:tcW w:w="3701" w:type="dxa"/>
            <w:tcBorders>
              <w:top w:val="single" w:sz="8" w:space="0" w:color="auto"/>
              <w:left w:val="single" w:sz="8" w:space="0" w:color="auto"/>
              <w:bottom w:val="nil"/>
              <w:right w:val="nil"/>
            </w:tcBorders>
            <w:shd w:val="clear" w:color="auto" w:fill="auto"/>
            <w:noWrap/>
            <w:vAlign w:val="bottom"/>
            <w:hideMark/>
          </w:tcPr>
          <w:p w14:paraId="2ADF0D2A" w14:textId="77777777" w:rsidR="002624F0" w:rsidRPr="0030791F" w:rsidRDefault="002624F0" w:rsidP="002624F0">
            <w:pPr>
              <w:rPr>
                <w:szCs w:val="23"/>
              </w:rPr>
            </w:pPr>
            <w:r w:rsidRPr="0030791F">
              <w:rPr>
                <w:szCs w:val="23"/>
              </w:rPr>
              <w:t>Anatomical Pathology Services</w:t>
            </w:r>
          </w:p>
        </w:tc>
        <w:tc>
          <w:tcPr>
            <w:tcW w:w="1077" w:type="dxa"/>
            <w:gridSpan w:val="2"/>
            <w:tcBorders>
              <w:top w:val="single" w:sz="8" w:space="0" w:color="auto"/>
              <w:left w:val="nil"/>
              <w:bottom w:val="nil"/>
              <w:right w:val="nil"/>
            </w:tcBorders>
            <w:shd w:val="clear" w:color="auto" w:fill="auto"/>
            <w:noWrap/>
            <w:vAlign w:val="bottom"/>
          </w:tcPr>
          <w:p w14:paraId="4A08C0F3" w14:textId="5607C438" w:rsidR="002624F0" w:rsidRPr="0030791F" w:rsidRDefault="002624F0" w:rsidP="002624F0">
            <w:pPr>
              <w:jc w:val="right"/>
              <w:rPr>
                <w:szCs w:val="23"/>
              </w:rPr>
            </w:pPr>
            <w:r w:rsidRPr="0030791F">
              <w:rPr>
                <w:rFonts w:cs="Arial"/>
                <w:color w:val="000000"/>
                <w:szCs w:val="23"/>
              </w:rPr>
              <w:t>4,842</w:t>
            </w:r>
          </w:p>
        </w:tc>
        <w:tc>
          <w:tcPr>
            <w:tcW w:w="1077" w:type="dxa"/>
            <w:tcBorders>
              <w:top w:val="single" w:sz="8" w:space="0" w:color="auto"/>
              <w:left w:val="nil"/>
              <w:bottom w:val="nil"/>
              <w:right w:val="nil"/>
            </w:tcBorders>
            <w:shd w:val="clear" w:color="auto" w:fill="auto"/>
            <w:noWrap/>
            <w:vAlign w:val="bottom"/>
          </w:tcPr>
          <w:p w14:paraId="4CDF0910" w14:textId="02FF8A04" w:rsidR="002624F0" w:rsidRPr="0030791F" w:rsidRDefault="002624F0" w:rsidP="002624F0">
            <w:pPr>
              <w:jc w:val="right"/>
              <w:rPr>
                <w:szCs w:val="23"/>
              </w:rPr>
            </w:pPr>
            <w:r w:rsidRPr="0030791F">
              <w:rPr>
                <w:rFonts w:cs="Arial"/>
                <w:color w:val="000000"/>
                <w:szCs w:val="23"/>
              </w:rPr>
              <w:t>4,839</w:t>
            </w:r>
          </w:p>
        </w:tc>
        <w:tc>
          <w:tcPr>
            <w:tcW w:w="1077" w:type="dxa"/>
            <w:tcBorders>
              <w:top w:val="single" w:sz="8" w:space="0" w:color="auto"/>
              <w:left w:val="nil"/>
              <w:bottom w:val="nil"/>
              <w:right w:val="nil"/>
            </w:tcBorders>
            <w:shd w:val="clear" w:color="auto" w:fill="auto"/>
            <w:noWrap/>
            <w:vAlign w:val="bottom"/>
          </w:tcPr>
          <w:p w14:paraId="236B7C09" w14:textId="205E5D9F" w:rsidR="002624F0" w:rsidRPr="0030791F" w:rsidRDefault="002624F0" w:rsidP="002624F0">
            <w:pPr>
              <w:jc w:val="right"/>
              <w:rPr>
                <w:szCs w:val="23"/>
              </w:rPr>
            </w:pPr>
            <w:r w:rsidRPr="0030791F">
              <w:rPr>
                <w:rFonts w:cs="Arial"/>
                <w:color w:val="000000"/>
                <w:szCs w:val="23"/>
              </w:rPr>
              <w:t>99.9</w:t>
            </w:r>
          </w:p>
        </w:tc>
        <w:tc>
          <w:tcPr>
            <w:tcW w:w="1077" w:type="dxa"/>
            <w:gridSpan w:val="2"/>
            <w:tcBorders>
              <w:top w:val="single" w:sz="8" w:space="0" w:color="auto"/>
              <w:left w:val="nil"/>
              <w:bottom w:val="nil"/>
              <w:right w:val="nil"/>
            </w:tcBorders>
            <w:shd w:val="clear" w:color="auto" w:fill="auto"/>
            <w:noWrap/>
            <w:vAlign w:val="bottom"/>
          </w:tcPr>
          <w:p w14:paraId="6D823B36" w14:textId="5F3A7002" w:rsidR="002624F0" w:rsidRPr="0030791F" w:rsidRDefault="002624F0" w:rsidP="002624F0">
            <w:pPr>
              <w:jc w:val="right"/>
              <w:rPr>
                <w:szCs w:val="23"/>
              </w:rPr>
            </w:pPr>
            <w:r w:rsidRPr="0030791F">
              <w:rPr>
                <w:rFonts w:cs="Arial"/>
                <w:color w:val="000000"/>
                <w:szCs w:val="23"/>
              </w:rPr>
              <w:t>3</w:t>
            </w:r>
          </w:p>
        </w:tc>
        <w:tc>
          <w:tcPr>
            <w:tcW w:w="1078" w:type="dxa"/>
            <w:tcBorders>
              <w:top w:val="single" w:sz="8" w:space="0" w:color="auto"/>
              <w:left w:val="nil"/>
              <w:bottom w:val="nil"/>
              <w:right w:val="single" w:sz="8" w:space="0" w:color="auto"/>
            </w:tcBorders>
            <w:shd w:val="clear" w:color="auto" w:fill="auto"/>
            <w:noWrap/>
            <w:vAlign w:val="bottom"/>
          </w:tcPr>
          <w:p w14:paraId="38266D92" w14:textId="5FE7E600" w:rsidR="002624F0" w:rsidRPr="0030791F" w:rsidRDefault="002624F0" w:rsidP="002624F0">
            <w:pPr>
              <w:jc w:val="right"/>
              <w:rPr>
                <w:szCs w:val="23"/>
              </w:rPr>
            </w:pPr>
            <w:r w:rsidRPr="0030791F">
              <w:rPr>
                <w:rFonts w:cs="Arial"/>
                <w:color w:val="000000"/>
                <w:szCs w:val="23"/>
              </w:rPr>
              <w:t>0.1</w:t>
            </w:r>
          </w:p>
        </w:tc>
      </w:tr>
      <w:tr w:rsidR="002624F0" w:rsidRPr="0030791F" w14:paraId="10DD967A" w14:textId="77777777" w:rsidTr="00576432">
        <w:trPr>
          <w:trHeight w:val="300"/>
        </w:trPr>
        <w:tc>
          <w:tcPr>
            <w:tcW w:w="3701" w:type="dxa"/>
            <w:tcBorders>
              <w:top w:val="nil"/>
              <w:left w:val="single" w:sz="8" w:space="0" w:color="auto"/>
              <w:bottom w:val="nil"/>
              <w:right w:val="nil"/>
            </w:tcBorders>
            <w:shd w:val="clear" w:color="auto" w:fill="auto"/>
            <w:noWrap/>
            <w:vAlign w:val="bottom"/>
            <w:hideMark/>
          </w:tcPr>
          <w:p w14:paraId="639FCC58" w14:textId="77777777" w:rsidR="002624F0" w:rsidRPr="0030791F" w:rsidRDefault="002624F0" w:rsidP="002624F0">
            <w:pPr>
              <w:rPr>
                <w:szCs w:val="23"/>
              </w:rPr>
            </w:pPr>
            <w:r w:rsidRPr="0030791F">
              <w:rPr>
                <w:szCs w:val="23"/>
              </w:rPr>
              <w:t>Canterbury Health Laboratories</w:t>
            </w:r>
          </w:p>
        </w:tc>
        <w:tc>
          <w:tcPr>
            <w:tcW w:w="1077" w:type="dxa"/>
            <w:gridSpan w:val="2"/>
            <w:tcBorders>
              <w:top w:val="nil"/>
              <w:left w:val="nil"/>
              <w:bottom w:val="nil"/>
              <w:right w:val="nil"/>
            </w:tcBorders>
            <w:shd w:val="clear" w:color="auto" w:fill="auto"/>
            <w:noWrap/>
            <w:vAlign w:val="bottom"/>
          </w:tcPr>
          <w:p w14:paraId="046F2D28" w14:textId="5E6F6FB4" w:rsidR="002624F0" w:rsidRPr="0030791F" w:rsidRDefault="002624F0" w:rsidP="002624F0">
            <w:pPr>
              <w:jc w:val="right"/>
              <w:rPr>
                <w:szCs w:val="23"/>
              </w:rPr>
            </w:pPr>
            <w:r w:rsidRPr="0030791F">
              <w:rPr>
                <w:rFonts w:cs="Arial"/>
                <w:color w:val="000000"/>
                <w:szCs w:val="23"/>
              </w:rPr>
              <w:t>1,500</w:t>
            </w:r>
          </w:p>
        </w:tc>
        <w:tc>
          <w:tcPr>
            <w:tcW w:w="1077" w:type="dxa"/>
            <w:tcBorders>
              <w:top w:val="nil"/>
              <w:left w:val="nil"/>
              <w:bottom w:val="nil"/>
              <w:right w:val="nil"/>
            </w:tcBorders>
            <w:shd w:val="clear" w:color="auto" w:fill="auto"/>
            <w:noWrap/>
            <w:vAlign w:val="bottom"/>
          </w:tcPr>
          <w:p w14:paraId="3823FB33" w14:textId="741D4732" w:rsidR="002624F0" w:rsidRPr="0030791F" w:rsidRDefault="002624F0" w:rsidP="002624F0">
            <w:pPr>
              <w:jc w:val="right"/>
              <w:rPr>
                <w:szCs w:val="23"/>
              </w:rPr>
            </w:pPr>
            <w:r w:rsidRPr="0030791F">
              <w:rPr>
                <w:rFonts w:cs="Arial"/>
                <w:color w:val="000000"/>
                <w:szCs w:val="23"/>
              </w:rPr>
              <w:t>1,499</w:t>
            </w:r>
          </w:p>
        </w:tc>
        <w:tc>
          <w:tcPr>
            <w:tcW w:w="1077" w:type="dxa"/>
            <w:tcBorders>
              <w:top w:val="nil"/>
              <w:left w:val="nil"/>
              <w:bottom w:val="nil"/>
              <w:right w:val="nil"/>
            </w:tcBorders>
            <w:shd w:val="clear" w:color="auto" w:fill="auto"/>
            <w:noWrap/>
            <w:vAlign w:val="bottom"/>
          </w:tcPr>
          <w:p w14:paraId="576898AF" w14:textId="22413E34" w:rsidR="002624F0" w:rsidRPr="0030791F" w:rsidRDefault="002624F0" w:rsidP="002624F0">
            <w:pPr>
              <w:jc w:val="right"/>
              <w:rPr>
                <w:szCs w:val="23"/>
              </w:rPr>
            </w:pPr>
            <w:r w:rsidRPr="0030791F">
              <w:rPr>
                <w:rFonts w:cs="Arial"/>
                <w:color w:val="000000"/>
                <w:szCs w:val="23"/>
              </w:rPr>
              <w:t>99.9</w:t>
            </w:r>
          </w:p>
        </w:tc>
        <w:tc>
          <w:tcPr>
            <w:tcW w:w="1077" w:type="dxa"/>
            <w:gridSpan w:val="2"/>
            <w:tcBorders>
              <w:top w:val="nil"/>
              <w:left w:val="nil"/>
              <w:bottom w:val="nil"/>
              <w:right w:val="nil"/>
            </w:tcBorders>
            <w:shd w:val="clear" w:color="auto" w:fill="auto"/>
            <w:noWrap/>
            <w:vAlign w:val="bottom"/>
          </w:tcPr>
          <w:p w14:paraId="62B66483" w14:textId="3BFC203E" w:rsidR="002624F0" w:rsidRPr="0030791F" w:rsidRDefault="002624F0" w:rsidP="002624F0">
            <w:pPr>
              <w:jc w:val="right"/>
              <w:rPr>
                <w:szCs w:val="23"/>
              </w:rPr>
            </w:pPr>
            <w:r w:rsidRPr="0030791F">
              <w:rPr>
                <w:rFonts w:cs="Arial"/>
                <w:color w:val="000000"/>
                <w:szCs w:val="23"/>
              </w:rPr>
              <w:t>1</w:t>
            </w:r>
          </w:p>
        </w:tc>
        <w:tc>
          <w:tcPr>
            <w:tcW w:w="1078" w:type="dxa"/>
            <w:tcBorders>
              <w:top w:val="nil"/>
              <w:left w:val="nil"/>
              <w:bottom w:val="nil"/>
              <w:right w:val="single" w:sz="8" w:space="0" w:color="auto"/>
            </w:tcBorders>
            <w:shd w:val="clear" w:color="auto" w:fill="auto"/>
            <w:noWrap/>
            <w:vAlign w:val="bottom"/>
          </w:tcPr>
          <w:p w14:paraId="0A3AE7DC" w14:textId="526DABB6" w:rsidR="002624F0" w:rsidRPr="0030791F" w:rsidRDefault="002624F0" w:rsidP="002624F0">
            <w:pPr>
              <w:jc w:val="right"/>
              <w:rPr>
                <w:szCs w:val="23"/>
              </w:rPr>
            </w:pPr>
            <w:r w:rsidRPr="0030791F">
              <w:rPr>
                <w:rFonts w:cs="Arial"/>
                <w:color w:val="000000"/>
                <w:szCs w:val="23"/>
              </w:rPr>
              <w:t>0.1</w:t>
            </w:r>
          </w:p>
        </w:tc>
      </w:tr>
      <w:tr w:rsidR="002624F0" w:rsidRPr="0030791F" w14:paraId="7196AAB2"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1FE27899" w14:textId="77777777" w:rsidR="002624F0" w:rsidRPr="0030791F" w:rsidRDefault="002624F0" w:rsidP="002624F0">
            <w:pPr>
              <w:rPr>
                <w:szCs w:val="23"/>
              </w:rPr>
            </w:pPr>
            <w:r w:rsidRPr="0030791F">
              <w:rPr>
                <w:szCs w:val="23"/>
              </w:rPr>
              <w:t>LabPLUS</w:t>
            </w:r>
          </w:p>
        </w:tc>
        <w:tc>
          <w:tcPr>
            <w:tcW w:w="1077" w:type="dxa"/>
            <w:gridSpan w:val="2"/>
            <w:tcBorders>
              <w:top w:val="nil"/>
              <w:left w:val="nil"/>
              <w:bottom w:val="nil"/>
              <w:right w:val="nil"/>
            </w:tcBorders>
            <w:shd w:val="clear" w:color="auto" w:fill="auto"/>
            <w:noWrap/>
            <w:vAlign w:val="bottom"/>
          </w:tcPr>
          <w:p w14:paraId="4E395ADA" w14:textId="54614001" w:rsidR="002624F0" w:rsidRPr="0030791F" w:rsidRDefault="002624F0" w:rsidP="002624F0">
            <w:pPr>
              <w:jc w:val="right"/>
              <w:rPr>
                <w:szCs w:val="23"/>
              </w:rPr>
            </w:pPr>
            <w:r w:rsidRPr="0030791F">
              <w:rPr>
                <w:rFonts w:cs="Arial"/>
                <w:color w:val="000000"/>
                <w:szCs w:val="23"/>
              </w:rPr>
              <w:t>929</w:t>
            </w:r>
          </w:p>
        </w:tc>
        <w:tc>
          <w:tcPr>
            <w:tcW w:w="1077" w:type="dxa"/>
            <w:tcBorders>
              <w:top w:val="nil"/>
              <w:left w:val="nil"/>
              <w:bottom w:val="nil"/>
              <w:right w:val="nil"/>
            </w:tcBorders>
            <w:shd w:val="clear" w:color="auto" w:fill="auto"/>
            <w:noWrap/>
            <w:vAlign w:val="bottom"/>
          </w:tcPr>
          <w:p w14:paraId="095F2BCC" w14:textId="31E14CDE" w:rsidR="002624F0" w:rsidRPr="0030791F" w:rsidRDefault="002624F0" w:rsidP="002624F0">
            <w:pPr>
              <w:jc w:val="right"/>
              <w:rPr>
                <w:szCs w:val="23"/>
              </w:rPr>
            </w:pPr>
            <w:r w:rsidRPr="0030791F">
              <w:rPr>
                <w:rFonts w:cs="Arial"/>
                <w:color w:val="000000"/>
                <w:szCs w:val="23"/>
              </w:rPr>
              <w:t>929</w:t>
            </w:r>
          </w:p>
        </w:tc>
        <w:tc>
          <w:tcPr>
            <w:tcW w:w="1077" w:type="dxa"/>
            <w:tcBorders>
              <w:top w:val="nil"/>
              <w:left w:val="nil"/>
              <w:bottom w:val="nil"/>
              <w:right w:val="nil"/>
            </w:tcBorders>
            <w:shd w:val="clear" w:color="auto" w:fill="auto"/>
            <w:noWrap/>
            <w:vAlign w:val="bottom"/>
          </w:tcPr>
          <w:p w14:paraId="231FF958" w14:textId="2B4EA6B5" w:rsidR="002624F0" w:rsidRPr="0030791F" w:rsidRDefault="002624F0" w:rsidP="002624F0">
            <w:pPr>
              <w:jc w:val="right"/>
              <w:rPr>
                <w:szCs w:val="23"/>
              </w:rPr>
            </w:pPr>
            <w:r w:rsidRPr="0030791F">
              <w:rPr>
                <w:rFonts w:cs="Arial"/>
                <w:color w:val="000000"/>
                <w:szCs w:val="23"/>
              </w:rPr>
              <w:t>100.0</w:t>
            </w:r>
          </w:p>
        </w:tc>
        <w:tc>
          <w:tcPr>
            <w:tcW w:w="1077" w:type="dxa"/>
            <w:gridSpan w:val="2"/>
            <w:tcBorders>
              <w:top w:val="nil"/>
              <w:left w:val="nil"/>
              <w:bottom w:val="nil"/>
              <w:right w:val="nil"/>
            </w:tcBorders>
            <w:shd w:val="clear" w:color="auto" w:fill="auto"/>
            <w:noWrap/>
            <w:vAlign w:val="bottom"/>
          </w:tcPr>
          <w:p w14:paraId="1CAD5C58" w14:textId="035E413A" w:rsidR="002624F0" w:rsidRPr="0030791F" w:rsidRDefault="002624F0" w:rsidP="002624F0">
            <w:pPr>
              <w:jc w:val="right"/>
              <w:rPr>
                <w:szCs w:val="23"/>
              </w:rPr>
            </w:pPr>
            <w:r w:rsidRPr="0030791F">
              <w:rPr>
                <w:rFonts w:cs="Arial"/>
                <w:color w:val="000000"/>
                <w:szCs w:val="23"/>
              </w:rPr>
              <w:t>-</w:t>
            </w:r>
          </w:p>
        </w:tc>
        <w:tc>
          <w:tcPr>
            <w:tcW w:w="1078" w:type="dxa"/>
            <w:tcBorders>
              <w:top w:val="nil"/>
              <w:left w:val="nil"/>
              <w:bottom w:val="nil"/>
              <w:right w:val="single" w:sz="8" w:space="0" w:color="auto"/>
            </w:tcBorders>
            <w:shd w:val="clear" w:color="auto" w:fill="auto"/>
            <w:noWrap/>
            <w:vAlign w:val="bottom"/>
          </w:tcPr>
          <w:p w14:paraId="41BC585C" w14:textId="51F90EE2" w:rsidR="002624F0" w:rsidRPr="0030791F" w:rsidRDefault="002624F0" w:rsidP="002624F0">
            <w:pPr>
              <w:jc w:val="right"/>
              <w:rPr>
                <w:szCs w:val="23"/>
              </w:rPr>
            </w:pPr>
            <w:r w:rsidRPr="0030791F">
              <w:rPr>
                <w:rFonts w:cs="Arial"/>
                <w:color w:val="000000"/>
                <w:szCs w:val="23"/>
              </w:rPr>
              <w:t>0.0</w:t>
            </w:r>
          </w:p>
        </w:tc>
      </w:tr>
      <w:tr w:rsidR="002624F0" w:rsidRPr="0030791F" w14:paraId="569826F3"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3C1F505F" w14:textId="77777777" w:rsidR="002624F0" w:rsidRPr="0030791F" w:rsidRDefault="002624F0" w:rsidP="002624F0">
            <w:pPr>
              <w:rPr>
                <w:szCs w:val="23"/>
              </w:rPr>
            </w:pPr>
            <w:r w:rsidRPr="0030791F">
              <w:rPr>
                <w:szCs w:val="23"/>
              </w:rPr>
              <w:t>Medlab Central Ltd.</w:t>
            </w:r>
          </w:p>
        </w:tc>
        <w:tc>
          <w:tcPr>
            <w:tcW w:w="1077" w:type="dxa"/>
            <w:gridSpan w:val="2"/>
            <w:tcBorders>
              <w:top w:val="nil"/>
              <w:left w:val="nil"/>
              <w:bottom w:val="nil"/>
              <w:right w:val="nil"/>
            </w:tcBorders>
            <w:shd w:val="clear" w:color="auto" w:fill="auto"/>
            <w:noWrap/>
            <w:vAlign w:val="bottom"/>
          </w:tcPr>
          <w:p w14:paraId="185B20F5" w14:textId="5ABCD283" w:rsidR="002624F0" w:rsidRPr="0030791F" w:rsidRDefault="002624F0" w:rsidP="002624F0">
            <w:pPr>
              <w:jc w:val="right"/>
              <w:rPr>
                <w:szCs w:val="23"/>
              </w:rPr>
            </w:pPr>
            <w:r w:rsidRPr="0030791F">
              <w:rPr>
                <w:rFonts w:cs="Arial"/>
                <w:color w:val="000000"/>
                <w:szCs w:val="23"/>
              </w:rPr>
              <w:t>1,629</w:t>
            </w:r>
          </w:p>
        </w:tc>
        <w:tc>
          <w:tcPr>
            <w:tcW w:w="1077" w:type="dxa"/>
            <w:tcBorders>
              <w:top w:val="nil"/>
              <w:left w:val="nil"/>
              <w:bottom w:val="nil"/>
              <w:right w:val="nil"/>
            </w:tcBorders>
            <w:shd w:val="clear" w:color="auto" w:fill="auto"/>
            <w:noWrap/>
            <w:vAlign w:val="bottom"/>
          </w:tcPr>
          <w:p w14:paraId="7B0C25AD" w14:textId="18E4C056" w:rsidR="002624F0" w:rsidRPr="0030791F" w:rsidRDefault="002624F0" w:rsidP="002624F0">
            <w:pPr>
              <w:jc w:val="right"/>
              <w:rPr>
                <w:szCs w:val="23"/>
              </w:rPr>
            </w:pPr>
            <w:r w:rsidRPr="0030791F">
              <w:rPr>
                <w:rFonts w:cs="Arial"/>
                <w:color w:val="000000"/>
                <w:szCs w:val="23"/>
              </w:rPr>
              <w:t>1,627</w:t>
            </w:r>
          </w:p>
        </w:tc>
        <w:tc>
          <w:tcPr>
            <w:tcW w:w="1077" w:type="dxa"/>
            <w:tcBorders>
              <w:top w:val="nil"/>
              <w:left w:val="nil"/>
              <w:bottom w:val="nil"/>
              <w:right w:val="nil"/>
            </w:tcBorders>
            <w:shd w:val="clear" w:color="auto" w:fill="auto"/>
            <w:noWrap/>
            <w:vAlign w:val="bottom"/>
          </w:tcPr>
          <w:p w14:paraId="1C0E536A" w14:textId="1AB3676E" w:rsidR="002624F0" w:rsidRPr="0030791F" w:rsidRDefault="002624F0" w:rsidP="002624F0">
            <w:pPr>
              <w:jc w:val="right"/>
              <w:rPr>
                <w:szCs w:val="23"/>
              </w:rPr>
            </w:pPr>
            <w:r w:rsidRPr="0030791F">
              <w:rPr>
                <w:rFonts w:cs="Arial"/>
                <w:color w:val="000000"/>
                <w:szCs w:val="23"/>
              </w:rPr>
              <w:t>99.9</w:t>
            </w:r>
          </w:p>
        </w:tc>
        <w:tc>
          <w:tcPr>
            <w:tcW w:w="1077" w:type="dxa"/>
            <w:gridSpan w:val="2"/>
            <w:tcBorders>
              <w:top w:val="nil"/>
              <w:left w:val="nil"/>
              <w:bottom w:val="nil"/>
              <w:right w:val="nil"/>
            </w:tcBorders>
            <w:shd w:val="clear" w:color="auto" w:fill="auto"/>
            <w:noWrap/>
            <w:vAlign w:val="bottom"/>
          </w:tcPr>
          <w:p w14:paraId="6CA2BCD5" w14:textId="6F93A5AC" w:rsidR="002624F0" w:rsidRPr="0030791F" w:rsidRDefault="002624F0" w:rsidP="002624F0">
            <w:pPr>
              <w:jc w:val="right"/>
              <w:rPr>
                <w:szCs w:val="23"/>
              </w:rPr>
            </w:pPr>
            <w:r w:rsidRPr="0030791F">
              <w:rPr>
                <w:rFonts w:cs="Arial"/>
                <w:color w:val="000000"/>
                <w:szCs w:val="23"/>
              </w:rPr>
              <w:t>2</w:t>
            </w:r>
          </w:p>
        </w:tc>
        <w:tc>
          <w:tcPr>
            <w:tcW w:w="1078" w:type="dxa"/>
            <w:tcBorders>
              <w:top w:val="nil"/>
              <w:left w:val="nil"/>
              <w:bottom w:val="nil"/>
              <w:right w:val="single" w:sz="8" w:space="0" w:color="auto"/>
            </w:tcBorders>
            <w:shd w:val="clear" w:color="auto" w:fill="auto"/>
            <w:noWrap/>
            <w:vAlign w:val="bottom"/>
          </w:tcPr>
          <w:p w14:paraId="3A33217A" w14:textId="0E47B8F7" w:rsidR="002624F0" w:rsidRPr="0030791F" w:rsidRDefault="002624F0" w:rsidP="002624F0">
            <w:pPr>
              <w:jc w:val="right"/>
              <w:rPr>
                <w:szCs w:val="23"/>
              </w:rPr>
            </w:pPr>
            <w:r w:rsidRPr="0030791F">
              <w:rPr>
                <w:rFonts w:cs="Arial"/>
                <w:color w:val="000000"/>
                <w:szCs w:val="23"/>
              </w:rPr>
              <w:t>0.1</w:t>
            </w:r>
          </w:p>
        </w:tc>
      </w:tr>
      <w:tr w:rsidR="002624F0" w:rsidRPr="0030791F" w14:paraId="09E6A2C7"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261B2C1E" w14:textId="77777777" w:rsidR="002624F0" w:rsidRPr="0030791F" w:rsidRDefault="002624F0" w:rsidP="002624F0">
            <w:pPr>
              <w:rPr>
                <w:szCs w:val="23"/>
              </w:rPr>
            </w:pPr>
            <w:r w:rsidRPr="0030791F">
              <w:rPr>
                <w:szCs w:val="23"/>
              </w:rPr>
              <w:t>Pathlab</w:t>
            </w:r>
          </w:p>
        </w:tc>
        <w:tc>
          <w:tcPr>
            <w:tcW w:w="1077" w:type="dxa"/>
            <w:gridSpan w:val="2"/>
            <w:tcBorders>
              <w:top w:val="nil"/>
              <w:left w:val="nil"/>
              <w:bottom w:val="nil"/>
              <w:right w:val="nil"/>
            </w:tcBorders>
            <w:shd w:val="clear" w:color="auto" w:fill="auto"/>
            <w:noWrap/>
            <w:vAlign w:val="bottom"/>
          </w:tcPr>
          <w:p w14:paraId="7B784DB1" w14:textId="708F8A68" w:rsidR="002624F0" w:rsidRPr="0030791F" w:rsidRDefault="002624F0" w:rsidP="002624F0">
            <w:pPr>
              <w:jc w:val="right"/>
              <w:rPr>
                <w:szCs w:val="23"/>
              </w:rPr>
            </w:pPr>
            <w:r w:rsidRPr="0030791F">
              <w:rPr>
                <w:rFonts w:cs="Arial"/>
                <w:color w:val="000000"/>
                <w:szCs w:val="23"/>
              </w:rPr>
              <w:t>2,415</w:t>
            </w:r>
          </w:p>
        </w:tc>
        <w:tc>
          <w:tcPr>
            <w:tcW w:w="1077" w:type="dxa"/>
            <w:tcBorders>
              <w:top w:val="nil"/>
              <w:left w:val="nil"/>
              <w:bottom w:val="nil"/>
              <w:right w:val="nil"/>
            </w:tcBorders>
            <w:shd w:val="clear" w:color="auto" w:fill="auto"/>
            <w:noWrap/>
            <w:vAlign w:val="bottom"/>
          </w:tcPr>
          <w:p w14:paraId="5149747D" w14:textId="0336A5A3" w:rsidR="002624F0" w:rsidRPr="0030791F" w:rsidRDefault="002624F0" w:rsidP="002624F0">
            <w:pPr>
              <w:jc w:val="right"/>
              <w:rPr>
                <w:szCs w:val="23"/>
              </w:rPr>
            </w:pPr>
            <w:r w:rsidRPr="0030791F">
              <w:rPr>
                <w:rFonts w:cs="Arial"/>
                <w:color w:val="000000"/>
                <w:szCs w:val="23"/>
              </w:rPr>
              <w:t>2,406</w:t>
            </w:r>
          </w:p>
        </w:tc>
        <w:tc>
          <w:tcPr>
            <w:tcW w:w="1077" w:type="dxa"/>
            <w:tcBorders>
              <w:top w:val="nil"/>
              <w:left w:val="nil"/>
              <w:bottom w:val="nil"/>
              <w:right w:val="nil"/>
            </w:tcBorders>
            <w:shd w:val="clear" w:color="auto" w:fill="auto"/>
            <w:noWrap/>
            <w:vAlign w:val="bottom"/>
          </w:tcPr>
          <w:p w14:paraId="0A06BC8D" w14:textId="627D2266" w:rsidR="002624F0" w:rsidRPr="0030791F" w:rsidRDefault="002624F0" w:rsidP="002624F0">
            <w:pPr>
              <w:jc w:val="right"/>
              <w:rPr>
                <w:szCs w:val="23"/>
              </w:rPr>
            </w:pPr>
            <w:r w:rsidRPr="0030791F">
              <w:rPr>
                <w:rFonts w:cs="Arial"/>
                <w:color w:val="000000"/>
                <w:szCs w:val="23"/>
              </w:rPr>
              <w:t>99.6</w:t>
            </w:r>
          </w:p>
        </w:tc>
        <w:tc>
          <w:tcPr>
            <w:tcW w:w="1077" w:type="dxa"/>
            <w:gridSpan w:val="2"/>
            <w:tcBorders>
              <w:top w:val="nil"/>
              <w:left w:val="nil"/>
              <w:bottom w:val="nil"/>
              <w:right w:val="nil"/>
            </w:tcBorders>
            <w:shd w:val="clear" w:color="auto" w:fill="auto"/>
            <w:noWrap/>
            <w:vAlign w:val="bottom"/>
          </w:tcPr>
          <w:p w14:paraId="3F7C183B" w14:textId="759D8822" w:rsidR="002624F0" w:rsidRPr="0030791F" w:rsidRDefault="002624F0" w:rsidP="002624F0">
            <w:pPr>
              <w:jc w:val="right"/>
              <w:rPr>
                <w:szCs w:val="23"/>
              </w:rPr>
            </w:pPr>
            <w:r w:rsidRPr="0030791F">
              <w:rPr>
                <w:rFonts w:cs="Arial"/>
                <w:color w:val="000000"/>
                <w:szCs w:val="23"/>
              </w:rPr>
              <w:t>9</w:t>
            </w:r>
          </w:p>
        </w:tc>
        <w:tc>
          <w:tcPr>
            <w:tcW w:w="1078" w:type="dxa"/>
            <w:tcBorders>
              <w:top w:val="nil"/>
              <w:left w:val="nil"/>
              <w:bottom w:val="nil"/>
              <w:right w:val="single" w:sz="8" w:space="0" w:color="auto"/>
            </w:tcBorders>
            <w:shd w:val="clear" w:color="auto" w:fill="auto"/>
            <w:noWrap/>
            <w:vAlign w:val="bottom"/>
          </w:tcPr>
          <w:p w14:paraId="16BA7351" w14:textId="377C7278" w:rsidR="002624F0" w:rsidRPr="0030791F" w:rsidRDefault="002624F0" w:rsidP="002624F0">
            <w:pPr>
              <w:jc w:val="right"/>
              <w:rPr>
                <w:szCs w:val="23"/>
              </w:rPr>
            </w:pPr>
            <w:r w:rsidRPr="0030791F">
              <w:rPr>
                <w:rFonts w:cs="Arial"/>
                <w:color w:val="000000"/>
                <w:szCs w:val="23"/>
              </w:rPr>
              <w:t>0.4</w:t>
            </w:r>
          </w:p>
        </w:tc>
      </w:tr>
      <w:tr w:rsidR="002624F0" w:rsidRPr="0030791F" w14:paraId="66C41D6A" w14:textId="77777777" w:rsidTr="00576432">
        <w:trPr>
          <w:trHeight w:val="300"/>
        </w:trPr>
        <w:tc>
          <w:tcPr>
            <w:tcW w:w="3701" w:type="dxa"/>
            <w:tcBorders>
              <w:top w:val="nil"/>
              <w:left w:val="single" w:sz="8" w:space="0" w:color="auto"/>
              <w:right w:val="nil"/>
            </w:tcBorders>
            <w:shd w:val="clear" w:color="auto" w:fill="auto"/>
            <w:noWrap/>
            <w:vAlign w:val="bottom"/>
          </w:tcPr>
          <w:p w14:paraId="6FFF502E" w14:textId="77777777" w:rsidR="002624F0" w:rsidRPr="0030791F" w:rsidRDefault="002624F0" w:rsidP="002624F0">
            <w:pPr>
              <w:rPr>
                <w:szCs w:val="23"/>
              </w:rPr>
            </w:pPr>
            <w:r w:rsidRPr="0030791F">
              <w:rPr>
                <w:szCs w:val="23"/>
              </w:rPr>
              <w:t xml:space="preserve">Southern Community Laboratories </w:t>
            </w:r>
          </w:p>
        </w:tc>
        <w:tc>
          <w:tcPr>
            <w:tcW w:w="1077" w:type="dxa"/>
            <w:gridSpan w:val="2"/>
            <w:tcBorders>
              <w:top w:val="nil"/>
              <w:left w:val="nil"/>
              <w:right w:val="nil"/>
            </w:tcBorders>
            <w:shd w:val="clear" w:color="auto" w:fill="auto"/>
            <w:noWrap/>
            <w:vAlign w:val="bottom"/>
          </w:tcPr>
          <w:p w14:paraId="30B3F524" w14:textId="3C4031A6" w:rsidR="002624F0" w:rsidRPr="0030791F" w:rsidRDefault="002624F0" w:rsidP="002624F0">
            <w:pPr>
              <w:jc w:val="right"/>
              <w:rPr>
                <w:szCs w:val="23"/>
              </w:rPr>
            </w:pPr>
            <w:r w:rsidRPr="0030791F">
              <w:rPr>
                <w:rFonts w:cs="Arial"/>
                <w:color w:val="000000"/>
                <w:szCs w:val="23"/>
              </w:rPr>
              <w:t>7,576</w:t>
            </w:r>
          </w:p>
        </w:tc>
        <w:tc>
          <w:tcPr>
            <w:tcW w:w="1077" w:type="dxa"/>
            <w:tcBorders>
              <w:top w:val="nil"/>
              <w:left w:val="nil"/>
              <w:right w:val="nil"/>
            </w:tcBorders>
            <w:shd w:val="clear" w:color="auto" w:fill="auto"/>
            <w:noWrap/>
            <w:vAlign w:val="bottom"/>
          </w:tcPr>
          <w:p w14:paraId="02D02672" w14:textId="05BD6ECC" w:rsidR="002624F0" w:rsidRPr="0030791F" w:rsidRDefault="002624F0" w:rsidP="002624F0">
            <w:pPr>
              <w:jc w:val="right"/>
              <w:rPr>
                <w:szCs w:val="23"/>
              </w:rPr>
            </w:pPr>
            <w:r w:rsidRPr="0030791F">
              <w:rPr>
                <w:rFonts w:cs="Arial"/>
                <w:color w:val="000000"/>
                <w:szCs w:val="23"/>
              </w:rPr>
              <w:t>7,574</w:t>
            </w:r>
          </w:p>
        </w:tc>
        <w:tc>
          <w:tcPr>
            <w:tcW w:w="1077" w:type="dxa"/>
            <w:tcBorders>
              <w:top w:val="nil"/>
              <w:left w:val="nil"/>
              <w:right w:val="nil"/>
            </w:tcBorders>
            <w:shd w:val="clear" w:color="auto" w:fill="auto"/>
            <w:noWrap/>
            <w:vAlign w:val="bottom"/>
          </w:tcPr>
          <w:p w14:paraId="065F9804" w14:textId="4F503225" w:rsidR="002624F0" w:rsidRPr="0030791F" w:rsidRDefault="002624F0" w:rsidP="002624F0">
            <w:pPr>
              <w:jc w:val="right"/>
              <w:rPr>
                <w:szCs w:val="23"/>
              </w:rPr>
            </w:pPr>
            <w:r w:rsidRPr="0030791F">
              <w:rPr>
                <w:rFonts w:cs="Arial"/>
                <w:color w:val="000000"/>
                <w:szCs w:val="23"/>
              </w:rPr>
              <w:t>100.0</w:t>
            </w:r>
          </w:p>
        </w:tc>
        <w:tc>
          <w:tcPr>
            <w:tcW w:w="1077" w:type="dxa"/>
            <w:gridSpan w:val="2"/>
            <w:tcBorders>
              <w:top w:val="nil"/>
              <w:left w:val="nil"/>
              <w:right w:val="nil"/>
            </w:tcBorders>
            <w:shd w:val="clear" w:color="auto" w:fill="auto"/>
            <w:noWrap/>
            <w:vAlign w:val="bottom"/>
          </w:tcPr>
          <w:p w14:paraId="1C579891" w14:textId="52A08B75" w:rsidR="002624F0" w:rsidRPr="0030791F" w:rsidRDefault="002624F0" w:rsidP="002624F0">
            <w:pPr>
              <w:jc w:val="right"/>
              <w:rPr>
                <w:szCs w:val="23"/>
              </w:rPr>
            </w:pPr>
            <w:r w:rsidRPr="0030791F">
              <w:rPr>
                <w:rFonts w:cs="Arial"/>
                <w:color w:val="000000"/>
                <w:szCs w:val="23"/>
              </w:rPr>
              <w:t>2</w:t>
            </w:r>
          </w:p>
        </w:tc>
        <w:tc>
          <w:tcPr>
            <w:tcW w:w="1078" w:type="dxa"/>
            <w:tcBorders>
              <w:top w:val="nil"/>
              <w:left w:val="nil"/>
              <w:right w:val="single" w:sz="8" w:space="0" w:color="auto"/>
            </w:tcBorders>
            <w:shd w:val="clear" w:color="auto" w:fill="auto"/>
            <w:noWrap/>
            <w:vAlign w:val="bottom"/>
          </w:tcPr>
          <w:p w14:paraId="6784A53E" w14:textId="7412F56C" w:rsidR="002624F0" w:rsidRPr="0030791F" w:rsidRDefault="002624F0" w:rsidP="002624F0">
            <w:pPr>
              <w:jc w:val="right"/>
              <w:rPr>
                <w:szCs w:val="23"/>
              </w:rPr>
            </w:pPr>
            <w:r w:rsidRPr="0030791F">
              <w:rPr>
                <w:rFonts w:cs="Arial"/>
                <w:color w:val="000000"/>
                <w:szCs w:val="23"/>
              </w:rPr>
              <w:t>0.0</w:t>
            </w:r>
          </w:p>
        </w:tc>
      </w:tr>
      <w:tr w:rsidR="002624F0" w:rsidRPr="0030791F" w14:paraId="60BD1E58" w14:textId="77777777" w:rsidTr="00576432">
        <w:trPr>
          <w:trHeight w:val="300"/>
        </w:trPr>
        <w:tc>
          <w:tcPr>
            <w:tcW w:w="3701" w:type="dxa"/>
            <w:tcBorders>
              <w:top w:val="nil"/>
              <w:left w:val="single" w:sz="8" w:space="0" w:color="auto"/>
              <w:bottom w:val="single" w:sz="4" w:space="0" w:color="auto"/>
              <w:right w:val="nil"/>
            </w:tcBorders>
            <w:shd w:val="clear" w:color="auto" w:fill="auto"/>
            <w:noWrap/>
            <w:vAlign w:val="bottom"/>
          </w:tcPr>
          <w:p w14:paraId="0CA96498" w14:textId="77777777" w:rsidR="002624F0" w:rsidRPr="0030791F" w:rsidRDefault="002624F0" w:rsidP="002624F0">
            <w:pPr>
              <w:rPr>
                <w:rFonts w:asciiTheme="minorHAnsi" w:hAnsiTheme="minorHAnsi" w:cs="Arial"/>
                <w:b/>
                <w:bCs/>
                <w:szCs w:val="23"/>
              </w:rPr>
            </w:pPr>
            <w:r w:rsidRPr="0030791F">
              <w:rPr>
                <w:rFonts w:asciiTheme="minorHAnsi" w:hAnsiTheme="minorHAnsi" w:cs="Arial"/>
                <w:b/>
                <w:bCs/>
                <w:szCs w:val="23"/>
              </w:rPr>
              <w:t>Total</w:t>
            </w:r>
          </w:p>
        </w:tc>
        <w:tc>
          <w:tcPr>
            <w:tcW w:w="1077" w:type="dxa"/>
            <w:gridSpan w:val="2"/>
            <w:tcBorders>
              <w:top w:val="nil"/>
              <w:left w:val="nil"/>
              <w:bottom w:val="single" w:sz="4" w:space="0" w:color="auto"/>
              <w:right w:val="nil"/>
            </w:tcBorders>
            <w:shd w:val="clear" w:color="auto" w:fill="auto"/>
            <w:noWrap/>
            <w:vAlign w:val="bottom"/>
          </w:tcPr>
          <w:p w14:paraId="5984E313" w14:textId="165E1BFC" w:rsidR="002624F0" w:rsidRPr="0030791F" w:rsidRDefault="002624F0" w:rsidP="002624F0">
            <w:pPr>
              <w:jc w:val="right"/>
              <w:rPr>
                <w:rFonts w:asciiTheme="minorHAnsi" w:hAnsiTheme="minorHAnsi" w:cs="Arial"/>
                <w:b/>
                <w:bCs/>
                <w:szCs w:val="23"/>
              </w:rPr>
            </w:pPr>
            <w:r w:rsidRPr="0030791F">
              <w:rPr>
                <w:rFonts w:cs="Arial"/>
                <w:b/>
                <w:bCs/>
                <w:color w:val="000000"/>
                <w:szCs w:val="23"/>
              </w:rPr>
              <w:t>18,891</w:t>
            </w:r>
          </w:p>
        </w:tc>
        <w:tc>
          <w:tcPr>
            <w:tcW w:w="1077" w:type="dxa"/>
            <w:tcBorders>
              <w:top w:val="nil"/>
              <w:left w:val="nil"/>
              <w:bottom w:val="single" w:sz="4" w:space="0" w:color="auto"/>
              <w:right w:val="nil"/>
            </w:tcBorders>
            <w:shd w:val="clear" w:color="auto" w:fill="auto"/>
            <w:noWrap/>
            <w:vAlign w:val="bottom"/>
          </w:tcPr>
          <w:p w14:paraId="5A083128" w14:textId="33644DD1" w:rsidR="002624F0" w:rsidRPr="0030791F" w:rsidRDefault="002624F0" w:rsidP="002624F0">
            <w:pPr>
              <w:jc w:val="right"/>
              <w:rPr>
                <w:rFonts w:asciiTheme="minorHAnsi" w:hAnsiTheme="minorHAnsi" w:cs="Arial"/>
                <w:b/>
                <w:bCs/>
                <w:szCs w:val="23"/>
              </w:rPr>
            </w:pPr>
            <w:r w:rsidRPr="0030791F">
              <w:rPr>
                <w:rFonts w:cs="Arial"/>
                <w:b/>
                <w:bCs/>
                <w:color w:val="000000"/>
                <w:szCs w:val="23"/>
              </w:rPr>
              <w:t>18,874</w:t>
            </w:r>
          </w:p>
        </w:tc>
        <w:tc>
          <w:tcPr>
            <w:tcW w:w="1077" w:type="dxa"/>
            <w:tcBorders>
              <w:top w:val="nil"/>
              <w:left w:val="nil"/>
              <w:bottom w:val="single" w:sz="4" w:space="0" w:color="auto"/>
              <w:right w:val="nil"/>
            </w:tcBorders>
            <w:shd w:val="clear" w:color="auto" w:fill="auto"/>
            <w:noWrap/>
            <w:vAlign w:val="bottom"/>
          </w:tcPr>
          <w:p w14:paraId="0752C2E5" w14:textId="2A0A1867" w:rsidR="002624F0" w:rsidRPr="0030791F" w:rsidRDefault="002624F0" w:rsidP="002624F0">
            <w:pPr>
              <w:jc w:val="right"/>
              <w:rPr>
                <w:rFonts w:asciiTheme="minorHAnsi" w:hAnsiTheme="minorHAnsi" w:cs="Arial"/>
                <w:b/>
                <w:bCs/>
                <w:szCs w:val="23"/>
              </w:rPr>
            </w:pPr>
            <w:r w:rsidRPr="0030791F">
              <w:rPr>
                <w:rFonts w:cs="Arial"/>
                <w:b/>
                <w:bCs/>
                <w:color w:val="000000"/>
                <w:szCs w:val="23"/>
              </w:rPr>
              <w:t>99.9</w:t>
            </w:r>
          </w:p>
        </w:tc>
        <w:tc>
          <w:tcPr>
            <w:tcW w:w="1077" w:type="dxa"/>
            <w:gridSpan w:val="2"/>
            <w:tcBorders>
              <w:top w:val="nil"/>
              <w:left w:val="nil"/>
              <w:bottom w:val="single" w:sz="4" w:space="0" w:color="auto"/>
              <w:right w:val="nil"/>
            </w:tcBorders>
            <w:shd w:val="clear" w:color="auto" w:fill="auto"/>
            <w:noWrap/>
            <w:vAlign w:val="bottom"/>
          </w:tcPr>
          <w:p w14:paraId="0D0B8C3C" w14:textId="6056FA36" w:rsidR="002624F0" w:rsidRPr="0030791F" w:rsidRDefault="002624F0" w:rsidP="002624F0">
            <w:pPr>
              <w:jc w:val="right"/>
              <w:rPr>
                <w:rFonts w:asciiTheme="minorHAnsi" w:hAnsiTheme="minorHAnsi" w:cs="Arial"/>
                <w:b/>
                <w:bCs/>
                <w:szCs w:val="23"/>
              </w:rPr>
            </w:pPr>
            <w:r w:rsidRPr="0030791F">
              <w:rPr>
                <w:rFonts w:cs="Arial"/>
                <w:b/>
                <w:bCs/>
                <w:color w:val="000000"/>
                <w:szCs w:val="23"/>
              </w:rPr>
              <w:t>17</w:t>
            </w:r>
          </w:p>
        </w:tc>
        <w:tc>
          <w:tcPr>
            <w:tcW w:w="1078" w:type="dxa"/>
            <w:tcBorders>
              <w:top w:val="nil"/>
              <w:left w:val="nil"/>
              <w:bottom w:val="single" w:sz="4" w:space="0" w:color="auto"/>
              <w:right w:val="single" w:sz="8" w:space="0" w:color="auto"/>
            </w:tcBorders>
            <w:shd w:val="clear" w:color="auto" w:fill="auto"/>
            <w:noWrap/>
            <w:vAlign w:val="bottom"/>
          </w:tcPr>
          <w:p w14:paraId="0F0F8063" w14:textId="03C9DECF" w:rsidR="002624F0" w:rsidRPr="0030791F" w:rsidRDefault="002624F0" w:rsidP="002624F0">
            <w:pPr>
              <w:jc w:val="right"/>
              <w:rPr>
                <w:rFonts w:asciiTheme="minorHAnsi" w:hAnsiTheme="minorHAnsi" w:cs="Arial"/>
                <w:b/>
                <w:bCs/>
                <w:szCs w:val="23"/>
              </w:rPr>
            </w:pPr>
            <w:r w:rsidRPr="0030791F">
              <w:rPr>
                <w:rFonts w:cs="Arial"/>
                <w:b/>
                <w:bCs/>
                <w:color w:val="000000"/>
                <w:szCs w:val="23"/>
              </w:rPr>
              <w:t>0.1</w:t>
            </w:r>
          </w:p>
        </w:tc>
      </w:tr>
    </w:tbl>
    <w:p w14:paraId="524201A4" w14:textId="77777777" w:rsidR="00030D6F" w:rsidRPr="0030791F" w:rsidRDefault="00030D6F" w:rsidP="00030D6F">
      <w:pPr>
        <w:ind w:right="544"/>
        <w:jc w:val="both"/>
      </w:pPr>
    </w:p>
    <w:p w14:paraId="4945CB17" w14:textId="01D49786" w:rsidR="00030D6F" w:rsidRPr="0030791F" w:rsidRDefault="00C65151" w:rsidP="00DC7628">
      <w:pPr>
        <w:pStyle w:val="Caption"/>
        <w:spacing w:after="80"/>
        <w:ind w:right="-23"/>
        <w:jc w:val="both"/>
      </w:pPr>
      <w:bookmarkStart w:id="1259" w:name="_Ref293570951"/>
      <w:bookmarkStart w:id="1260" w:name="_Toc304970102"/>
      <w:bookmarkStart w:id="1261" w:name="_Toc469398358"/>
      <w:bookmarkStart w:id="1262" w:name="_Toc475605591"/>
      <w:bookmarkStart w:id="1263" w:name="_Toc509928563"/>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72</w:t>
      </w:r>
      <w:r w:rsidR="00F55F28" w:rsidRPr="0030791F">
        <w:rPr>
          <w:noProof/>
        </w:rPr>
        <w:fldChar w:fldCharType="end"/>
      </w:r>
      <w:bookmarkEnd w:id="1259"/>
      <w:r w:rsidR="00030D6F" w:rsidRPr="0030791F">
        <w:t xml:space="preserve"> - Validity of HPV triage tests, by test technology</w:t>
      </w:r>
      <w:bookmarkEnd w:id="1260"/>
      <w:bookmarkEnd w:id="1261"/>
      <w:bookmarkEnd w:id="1262"/>
      <w:bookmarkEnd w:id="1263"/>
    </w:p>
    <w:tbl>
      <w:tblPr>
        <w:tblW w:w="9080" w:type="dxa"/>
        <w:tblInd w:w="93" w:type="dxa"/>
        <w:tblLayout w:type="fixed"/>
        <w:tblLook w:val="04A0" w:firstRow="1" w:lastRow="0" w:firstColumn="1" w:lastColumn="0" w:noHBand="0" w:noVBand="1"/>
      </w:tblPr>
      <w:tblGrid>
        <w:gridCol w:w="2566"/>
        <w:gridCol w:w="1085"/>
        <w:gridCol w:w="1076"/>
        <w:gridCol w:w="1095"/>
        <w:gridCol w:w="1087"/>
        <w:gridCol w:w="1085"/>
        <w:gridCol w:w="1086"/>
      </w:tblGrid>
      <w:tr w:rsidR="00030D6F" w:rsidRPr="0030791F" w14:paraId="3EF14839" w14:textId="77777777" w:rsidTr="00576432">
        <w:trPr>
          <w:trHeight w:val="300"/>
        </w:trPr>
        <w:tc>
          <w:tcPr>
            <w:tcW w:w="2566" w:type="dxa"/>
            <w:tcBorders>
              <w:top w:val="single" w:sz="8" w:space="0" w:color="auto"/>
              <w:left w:val="single" w:sz="8" w:space="0" w:color="auto"/>
              <w:bottom w:val="nil"/>
              <w:right w:val="nil"/>
            </w:tcBorders>
            <w:shd w:val="clear" w:color="auto" w:fill="D9D9D9" w:themeFill="background1" w:themeFillShade="D9"/>
            <w:noWrap/>
            <w:vAlign w:val="bottom"/>
            <w:hideMark/>
          </w:tcPr>
          <w:p w14:paraId="158D1B62" w14:textId="77777777" w:rsidR="00030D6F" w:rsidRPr="00EC5031" w:rsidRDefault="00030D6F" w:rsidP="00EC5031">
            <w:pPr>
              <w:rPr>
                <w:rFonts w:asciiTheme="minorHAnsi" w:eastAsia="Times New Roman" w:hAnsiTheme="minorHAnsi" w:cs="Arial"/>
                <w:b/>
                <w:bCs/>
                <w:szCs w:val="23"/>
                <w:lang w:eastAsia="en-AU"/>
              </w:rPr>
            </w:pPr>
            <w:r w:rsidRPr="00EC5031">
              <w:rPr>
                <w:rFonts w:asciiTheme="minorHAnsi" w:eastAsia="Times New Roman" w:hAnsiTheme="minorHAnsi" w:cs="Arial"/>
                <w:b/>
                <w:bCs/>
                <w:szCs w:val="23"/>
                <w:lang w:eastAsia="en-AU"/>
              </w:rPr>
              <w:t>Test technology</w:t>
            </w:r>
          </w:p>
        </w:tc>
        <w:tc>
          <w:tcPr>
            <w:tcW w:w="2161" w:type="dxa"/>
            <w:gridSpan w:val="2"/>
            <w:tcBorders>
              <w:top w:val="single" w:sz="8" w:space="0" w:color="auto"/>
              <w:left w:val="nil"/>
              <w:bottom w:val="nil"/>
              <w:right w:val="nil"/>
            </w:tcBorders>
            <w:shd w:val="clear" w:color="auto" w:fill="D9D9D9" w:themeFill="background1" w:themeFillShade="D9"/>
            <w:vAlign w:val="bottom"/>
            <w:hideMark/>
          </w:tcPr>
          <w:p w14:paraId="616032E6" w14:textId="77777777" w:rsidR="00030D6F" w:rsidRPr="0030791F" w:rsidRDefault="00030D6F" w:rsidP="00576432">
            <w:pPr>
              <w:keepNext/>
              <w:jc w:val="right"/>
              <w:rPr>
                <w:rFonts w:eastAsia="Times New Roman" w:cs="Arial"/>
                <w:b/>
                <w:bCs/>
                <w:szCs w:val="23"/>
                <w:lang w:eastAsia="en-AU"/>
              </w:rPr>
            </w:pPr>
            <w:r w:rsidRPr="0030791F">
              <w:rPr>
                <w:rFonts w:eastAsia="Times New Roman" w:cs="Arial"/>
                <w:b/>
                <w:bCs/>
                <w:szCs w:val="23"/>
                <w:lang w:eastAsia="en-AU"/>
              </w:rPr>
              <w:t>Total HPV tests</w:t>
            </w:r>
          </w:p>
        </w:tc>
        <w:tc>
          <w:tcPr>
            <w:tcW w:w="2182" w:type="dxa"/>
            <w:gridSpan w:val="2"/>
            <w:tcBorders>
              <w:top w:val="single" w:sz="8" w:space="0" w:color="auto"/>
              <w:left w:val="nil"/>
              <w:bottom w:val="nil"/>
              <w:right w:val="nil"/>
            </w:tcBorders>
            <w:shd w:val="clear" w:color="auto" w:fill="D9D9D9" w:themeFill="background1" w:themeFillShade="D9"/>
            <w:vAlign w:val="bottom"/>
            <w:hideMark/>
          </w:tcPr>
          <w:p w14:paraId="428D9984" w14:textId="77777777" w:rsidR="00030D6F" w:rsidRPr="0030791F" w:rsidRDefault="00030D6F" w:rsidP="00576432">
            <w:pPr>
              <w:keepNext/>
              <w:ind w:right="170"/>
              <w:jc w:val="right"/>
              <w:rPr>
                <w:rFonts w:eastAsia="Times New Roman" w:cs="Arial"/>
                <w:b/>
                <w:bCs/>
                <w:szCs w:val="23"/>
                <w:lang w:eastAsia="en-AU"/>
              </w:rPr>
            </w:pPr>
            <w:r w:rsidRPr="0030791F">
              <w:rPr>
                <w:rFonts w:eastAsia="Times New Roman" w:cs="Arial"/>
                <w:b/>
                <w:bCs/>
                <w:szCs w:val="23"/>
                <w:lang w:eastAsia="en-AU"/>
              </w:rPr>
              <w:t>Valid</w:t>
            </w:r>
          </w:p>
        </w:tc>
        <w:tc>
          <w:tcPr>
            <w:tcW w:w="2171" w:type="dxa"/>
            <w:gridSpan w:val="2"/>
            <w:tcBorders>
              <w:top w:val="single" w:sz="8" w:space="0" w:color="auto"/>
              <w:left w:val="nil"/>
              <w:bottom w:val="nil"/>
              <w:right w:val="single" w:sz="8" w:space="0" w:color="000000"/>
            </w:tcBorders>
            <w:shd w:val="clear" w:color="auto" w:fill="D9D9D9" w:themeFill="background1" w:themeFillShade="D9"/>
            <w:vAlign w:val="bottom"/>
            <w:hideMark/>
          </w:tcPr>
          <w:p w14:paraId="4D472F60" w14:textId="77777777" w:rsidR="00030D6F" w:rsidRPr="0030791F" w:rsidRDefault="00030D6F" w:rsidP="00576432">
            <w:pPr>
              <w:keepNext/>
              <w:ind w:right="170"/>
              <w:jc w:val="right"/>
              <w:rPr>
                <w:rFonts w:eastAsia="Times New Roman" w:cs="Arial"/>
                <w:b/>
                <w:bCs/>
                <w:szCs w:val="23"/>
                <w:lang w:eastAsia="en-AU"/>
              </w:rPr>
            </w:pPr>
            <w:r w:rsidRPr="0030791F">
              <w:rPr>
                <w:rFonts w:eastAsia="Times New Roman" w:cs="Arial"/>
                <w:b/>
                <w:bCs/>
                <w:szCs w:val="23"/>
                <w:lang w:eastAsia="en-AU"/>
              </w:rPr>
              <w:t>Invalid</w:t>
            </w:r>
          </w:p>
        </w:tc>
      </w:tr>
      <w:tr w:rsidR="00030D6F" w:rsidRPr="0030791F" w14:paraId="56F25E83" w14:textId="77777777" w:rsidTr="00576432">
        <w:trPr>
          <w:trHeight w:val="315"/>
        </w:trPr>
        <w:tc>
          <w:tcPr>
            <w:tcW w:w="2566" w:type="dxa"/>
            <w:tcBorders>
              <w:top w:val="nil"/>
              <w:left w:val="single" w:sz="8" w:space="0" w:color="auto"/>
              <w:bottom w:val="single" w:sz="8" w:space="0" w:color="auto"/>
              <w:right w:val="nil"/>
            </w:tcBorders>
            <w:shd w:val="clear" w:color="auto" w:fill="D9D9D9" w:themeFill="background1" w:themeFillShade="D9"/>
            <w:noWrap/>
            <w:vAlign w:val="bottom"/>
            <w:hideMark/>
          </w:tcPr>
          <w:p w14:paraId="496C7E16" w14:textId="77777777" w:rsidR="00030D6F" w:rsidRPr="00EC5031" w:rsidRDefault="00030D6F" w:rsidP="00EC5031">
            <w:pPr>
              <w:rPr>
                <w:rFonts w:asciiTheme="minorHAnsi" w:eastAsia="Times New Roman" w:hAnsiTheme="minorHAnsi" w:cs="Arial"/>
                <w:b/>
                <w:bCs/>
                <w:szCs w:val="23"/>
                <w:lang w:eastAsia="en-AU"/>
              </w:rPr>
            </w:pPr>
            <w:r w:rsidRPr="00EC5031">
              <w:rPr>
                <w:rFonts w:asciiTheme="minorHAnsi" w:eastAsia="Times New Roman" w:hAnsiTheme="minorHAnsi" w:cs="Arial"/>
                <w:b/>
                <w:bCs/>
                <w:szCs w:val="23"/>
                <w:lang w:eastAsia="en-AU"/>
              </w:rPr>
              <w:t> </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622DE17D" w14:textId="77777777" w:rsidR="00030D6F" w:rsidRPr="0030791F" w:rsidRDefault="00030D6F" w:rsidP="00576432">
            <w:pPr>
              <w:keepNext/>
              <w:jc w:val="right"/>
              <w:rPr>
                <w:rFonts w:eastAsia="Times New Roman" w:cs="Arial"/>
                <w:b/>
                <w:bCs/>
                <w:szCs w:val="23"/>
                <w:lang w:eastAsia="en-AU"/>
              </w:rPr>
            </w:pPr>
            <w:r w:rsidRPr="0030791F">
              <w:rPr>
                <w:rFonts w:eastAsia="Times New Roman" w:cs="Arial"/>
                <w:b/>
                <w:bCs/>
                <w:szCs w:val="23"/>
                <w:lang w:eastAsia="en-AU"/>
              </w:rPr>
              <w:t>N</w:t>
            </w:r>
          </w:p>
        </w:tc>
        <w:tc>
          <w:tcPr>
            <w:tcW w:w="1076" w:type="dxa"/>
            <w:tcBorders>
              <w:top w:val="nil"/>
              <w:left w:val="nil"/>
              <w:bottom w:val="single" w:sz="8" w:space="0" w:color="auto"/>
              <w:right w:val="nil"/>
            </w:tcBorders>
            <w:shd w:val="clear" w:color="auto" w:fill="D9D9D9" w:themeFill="background1" w:themeFillShade="D9"/>
            <w:noWrap/>
            <w:vAlign w:val="bottom"/>
            <w:hideMark/>
          </w:tcPr>
          <w:p w14:paraId="15306DE7" w14:textId="77777777" w:rsidR="00030D6F" w:rsidRPr="0030791F" w:rsidRDefault="00030D6F" w:rsidP="00576432">
            <w:pPr>
              <w:keepNext/>
              <w:jc w:val="right"/>
              <w:rPr>
                <w:rFonts w:eastAsia="Times New Roman" w:cs="Arial"/>
                <w:b/>
                <w:bCs/>
                <w:szCs w:val="23"/>
                <w:lang w:eastAsia="en-AU"/>
              </w:rPr>
            </w:pPr>
            <w:r w:rsidRPr="0030791F">
              <w:rPr>
                <w:rFonts w:eastAsia="Times New Roman" w:cs="Arial"/>
                <w:b/>
                <w:bCs/>
                <w:szCs w:val="23"/>
                <w:lang w:eastAsia="en-AU"/>
              </w:rPr>
              <w:t>%</w:t>
            </w:r>
          </w:p>
        </w:tc>
        <w:tc>
          <w:tcPr>
            <w:tcW w:w="1095" w:type="dxa"/>
            <w:tcBorders>
              <w:top w:val="nil"/>
              <w:left w:val="nil"/>
              <w:bottom w:val="single" w:sz="8" w:space="0" w:color="auto"/>
              <w:right w:val="nil"/>
            </w:tcBorders>
            <w:shd w:val="clear" w:color="auto" w:fill="D9D9D9" w:themeFill="background1" w:themeFillShade="D9"/>
            <w:noWrap/>
            <w:vAlign w:val="bottom"/>
            <w:hideMark/>
          </w:tcPr>
          <w:p w14:paraId="7DF4E332" w14:textId="77777777" w:rsidR="00030D6F" w:rsidRPr="0030791F" w:rsidRDefault="00030D6F" w:rsidP="00576432">
            <w:pPr>
              <w:keepNext/>
              <w:jc w:val="right"/>
              <w:rPr>
                <w:rFonts w:eastAsia="Times New Roman" w:cs="Arial"/>
                <w:b/>
                <w:bCs/>
                <w:szCs w:val="23"/>
                <w:lang w:eastAsia="en-AU"/>
              </w:rPr>
            </w:pPr>
            <w:r w:rsidRPr="0030791F">
              <w:rPr>
                <w:rFonts w:eastAsia="Times New Roman" w:cs="Arial"/>
                <w:b/>
                <w:bCs/>
                <w:szCs w:val="23"/>
                <w:lang w:eastAsia="en-AU"/>
              </w:rPr>
              <w:t>N</w:t>
            </w:r>
          </w:p>
        </w:tc>
        <w:tc>
          <w:tcPr>
            <w:tcW w:w="1087" w:type="dxa"/>
            <w:tcBorders>
              <w:top w:val="nil"/>
              <w:left w:val="nil"/>
              <w:bottom w:val="single" w:sz="8" w:space="0" w:color="auto"/>
              <w:right w:val="nil"/>
            </w:tcBorders>
            <w:shd w:val="clear" w:color="auto" w:fill="D9D9D9" w:themeFill="background1" w:themeFillShade="D9"/>
            <w:noWrap/>
            <w:vAlign w:val="bottom"/>
            <w:hideMark/>
          </w:tcPr>
          <w:p w14:paraId="36BD02C8" w14:textId="77777777" w:rsidR="00030D6F" w:rsidRPr="0030791F" w:rsidRDefault="00030D6F" w:rsidP="00576432">
            <w:pPr>
              <w:keepNext/>
              <w:jc w:val="right"/>
              <w:rPr>
                <w:rFonts w:eastAsia="Times New Roman" w:cs="Arial"/>
                <w:b/>
                <w:bCs/>
                <w:szCs w:val="23"/>
                <w:lang w:eastAsia="en-AU"/>
              </w:rPr>
            </w:pPr>
            <w:r w:rsidRPr="0030791F">
              <w:rPr>
                <w:rFonts w:eastAsia="Times New Roman" w:cs="Arial"/>
                <w:b/>
                <w:bCs/>
                <w:szCs w:val="23"/>
                <w:lang w:eastAsia="en-AU"/>
              </w:rPr>
              <w:t>%</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0C2071D3" w14:textId="77777777" w:rsidR="00030D6F" w:rsidRPr="0030791F" w:rsidRDefault="00030D6F" w:rsidP="00576432">
            <w:pPr>
              <w:keepNext/>
              <w:jc w:val="right"/>
              <w:rPr>
                <w:rFonts w:eastAsia="Times New Roman" w:cs="Arial"/>
                <w:b/>
                <w:bCs/>
                <w:szCs w:val="23"/>
                <w:lang w:eastAsia="en-AU"/>
              </w:rPr>
            </w:pPr>
            <w:r w:rsidRPr="0030791F">
              <w:rPr>
                <w:rFonts w:eastAsia="Times New Roman" w:cs="Arial"/>
                <w:b/>
                <w:bCs/>
                <w:szCs w:val="23"/>
                <w:lang w:eastAsia="en-AU"/>
              </w:rPr>
              <w:t>N</w:t>
            </w:r>
          </w:p>
        </w:tc>
        <w:tc>
          <w:tcPr>
            <w:tcW w:w="1086" w:type="dxa"/>
            <w:tcBorders>
              <w:top w:val="nil"/>
              <w:left w:val="nil"/>
              <w:bottom w:val="single" w:sz="8" w:space="0" w:color="auto"/>
              <w:right w:val="single" w:sz="8" w:space="0" w:color="auto"/>
            </w:tcBorders>
            <w:shd w:val="clear" w:color="auto" w:fill="D9D9D9" w:themeFill="background1" w:themeFillShade="D9"/>
            <w:noWrap/>
            <w:vAlign w:val="bottom"/>
            <w:hideMark/>
          </w:tcPr>
          <w:p w14:paraId="53BB63D9" w14:textId="77777777" w:rsidR="00030D6F" w:rsidRPr="0030791F" w:rsidRDefault="00030D6F" w:rsidP="00576432">
            <w:pPr>
              <w:keepNext/>
              <w:jc w:val="right"/>
              <w:rPr>
                <w:rFonts w:eastAsia="Times New Roman" w:cs="Arial"/>
                <w:b/>
                <w:bCs/>
                <w:szCs w:val="23"/>
                <w:lang w:eastAsia="en-AU"/>
              </w:rPr>
            </w:pPr>
            <w:r w:rsidRPr="0030791F">
              <w:rPr>
                <w:rFonts w:eastAsia="Times New Roman" w:cs="Arial"/>
                <w:b/>
                <w:bCs/>
                <w:szCs w:val="23"/>
                <w:lang w:eastAsia="en-AU"/>
              </w:rPr>
              <w:t>%</w:t>
            </w:r>
          </w:p>
        </w:tc>
      </w:tr>
      <w:tr w:rsidR="00BC5831" w:rsidRPr="0030791F" w14:paraId="6C59B1BD" w14:textId="77777777" w:rsidTr="00576432">
        <w:trPr>
          <w:trHeight w:val="300"/>
        </w:trPr>
        <w:tc>
          <w:tcPr>
            <w:tcW w:w="2566" w:type="dxa"/>
            <w:tcBorders>
              <w:top w:val="nil"/>
              <w:left w:val="single" w:sz="8" w:space="0" w:color="auto"/>
              <w:bottom w:val="nil"/>
              <w:right w:val="nil"/>
            </w:tcBorders>
            <w:shd w:val="clear" w:color="auto" w:fill="auto"/>
            <w:noWrap/>
            <w:vAlign w:val="bottom"/>
            <w:hideMark/>
          </w:tcPr>
          <w:p w14:paraId="2B20A9E6" w14:textId="77777777" w:rsidR="00BC5831" w:rsidRPr="00EC5031" w:rsidRDefault="00BC5831" w:rsidP="00EC5031">
            <w:pPr>
              <w:rPr>
                <w:szCs w:val="23"/>
              </w:rPr>
            </w:pPr>
            <w:r w:rsidRPr="00EC5031">
              <w:rPr>
                <w:szCs w:val="23"/>
              </w:rPr>
              <w:t>Abbott RealTime</w:t>
            </w:r>
          </w:p>
        </w:tc>
        <w:tc>
          <w:tcPr>
            <w:tcW w:w="1085" w:type="dxa"/>
            <w:tcBorders>
              <w:top w:val="nil"/>
              <w:left w:val="nil"/>
              <w:bottom w:val="nil"/>
              <w:right w:val="nil"/>
            </w:tcBorders>
            <w:shd w:val="clear" w:color="auto" w:fill="auto"/>
            <w:noWrap/>
            <w:vAlign w:val="bottom"/>
          </w:tcPr>
          <w:p w14:paraId="1F229C05" w14:textId="727561F8" w:rsidR="00BC5831" w:rsidRPr="0030791F" w:rsidRDefault="00BC5831" w:rsidP="00BC5831">
            <w:pPr>
              <w:jc w:val="right"/>
              <w:rPr>
                <w:szCs w:val="23"/>
              </w:rPr>
            </w:pPr>
            <w:r w:rsidRPr="0030791F">
              <w:rPr>
                <w:rFonts w:cs="Arial"/>
                <w:color w:val="000000"/>
                <w:szCs w:val="23"/>
              </w:rPr>
              <w:t>9,076</w:t>
            </w:r>
          </w:p>
        </w:tc>
        <w:tc>
          <w:tcPr>
            <w:tcW w:w="1076" w:type="dxa"/>
            <w:tcBorders>
              <w:top w:val="nil"/>
              <w:left w:val="nil"/>
              <w:bottom w:val="nil"/>
              <w:right w:val="nil"/>
            </w:tcBorders>
            <w:shd w:val="clear" w:color="auto" w:fill="auto"/>
            <w:noWrap/>
            <w:vAlign w:val="bottom"/>
          </w:tcPr>
          <w:p w14:paraId="0DC83FE4" w14:textId="1C3C5ED5" w:rsidR="00BC5831" w:rsidRPr="0030791F" w:rsidRDefault="00BC5831" w:rsidP="00BC5831">
            <w:pPr>
              <w:jc w:val="right"/>
              <w:rPr>
                <w:iCs/>
                <w:szCs w:val="23"/>
              </w:rPr>
            </w:pPr>
            <w:r w:rsidRPr="0030791F">
              <w:rPr>
                <w:rFonts w:cs="Arial"/>
                <w:i/>
                <w:iCs/>
                <w:color w:val="000000"/>
                <w:szCs w:val="23"/>
              </w:rPr>
              <w:t>48.0</w:t>
            </w:r>
          </w:p>
        </w:tc>
        <w:tc>
          <w:tcPr>
            <w:tcW w:w="1095" w:type="dxa"/>
            <w:tcBorders>
              <w:top w:val="nil"/>
              <w:left w:val="nil"/>
              <w:bottom w:val="nil"/>
              <w:right w:val="nil"/>
            </w:tcBorders>
            <w:shd w:val="clear" w:color="auto" w:fill="auto"/>
            <w:noWrap/>
            <w:vAlign w:val="bottom"/>
          </w:tcPr>
          <w:p w14:paraId="5647B9A9" w14:textId="530ECF0B" w:rsidR="00BC5831" w:rsidRPr="0030791F" w:rsidRDefault="00BC5831" w:rsidP="00BC5831">
            <w:pPr>
              <w:jc w:val="right"/>
              <w:rPr>
                <w:szCs w:val="23"/>
              </w:rPr>
            </w:pPr>
            <w:r w:rsidRPr="0030791F">
              <w:rPr>
                <w:rFonts w:cs="Arial"/>
                <w:color w:val="000000"/>
                <w:szCs w:val="23"/>
              </w:rPr>
              <w:t>9,073</w:t>
            </w:r>
          </w:p>
        </w:tc>
        <w:tc>
          <w:tcPr>
            <w:tcW w:w="1087" w:type="dxa"/>
            <w:tcBorders>
              <w:top w:val="nil"/>
              <w:left w:val="nil"/>
              <w:bottom w:val="nil"/>
              <w:right w:val="nil"/>
            </w:tcBorders>
            <w:shd w:val="clear" w:color="auto" w:fill="auto"/>
            <w:noWrap/>
            <w:vAlign w:val="bottom"/>
          </w:tcPr>
          <w:p w14:paraId="28EBEA90" w14:textId="10E1745C" w:rsidR="00FF7EEB" w:rsidRPr="0030791F" w:rsidRDefault="00FF7EEB" w:rsidP="00BC5831">
            <w:pPr>
              <w:jc w:val="right"/>
              <w:rPr>
                <w:rFonts w:cs="Arial"/>
                <w:color w:val="000000"/>
                <w:szCs w:val="23"/>
              </w:rPr>
            </w:pPr>
          </w:p>
          <w:p w14:paraId="18AA6C34" w14:textId="2F397E2F" w:rsidR="00BC5831" w:rsidRPr="0030791F" w:rsidRDefault="00FF7EEB" w:rsidP="00BC5831">
            <w:pPr>
              <w:jc w:val="right"/>
              <w:rPr>
                <w:szCs w:val="23"/>
              </w:rPr>
            </w:pPr>
            <w:r w:rsidRPr="0030791F">
              <w:rPr>
                <w:rFonts w:cs="Arial"/>
                <w:color w:val="000000"/>
                <w:szCs w:val="23"/>
              </w:rPr>
              <w:t>&gt;99.9</w:t>
            </w:r>
          </w:p>
        </w:tc>
        <w:tc>
          <w:tcPr>
            <w:tcW w:w="1085" w:type="dxa"/>
            <w:tcBorders>
              <w:top w:val="nil"/>
              <w:left w:val="nil"/>
              <w:bottom w:val="nil"/>
              <w:right w:val="nil"/>
            </w:tcBorders>
            <w:shd w:val="clear" w:color="auto" w:fill="auto"/>
            <w:noWrap/>
            <w:vAlign w:val="bottom"/>
          </w:tcPr>
          <w:p w14:paraId="5D05B844" w14:textId="2F900CF4" w:rsidR="00BC5831" w:rsidRPr="0030791F" w:rsidRDefault="00BC5831" w:rsidP="00BC5831">
            <w:pPr>
              <w:jc w:val="right"/>
              <w:rPr>
                <w:szCs w:val="23"/>
              </w:rPr>
            </w:pPr>
            <w:r w:rsidRPr="0030791F">
              <w:rPr>
                <w:rFonts w:cs="Arial"/>
                <w:color w:val="000000"/>
                <w:szCs w:val="23"/>
              </w:rPr>
              <w:t>3</w:t>
            </w:r>
          </w:p>
        </w:tc>
        <w:tc>
          <w:tcPr>
            <w:tcW w:w="1086" w:type="dxa"/>
            <w:tcBorders>
              <w:top w:val="nil"/>
              <w:left w:val="nil"/>
              <w:bottom w:val="nil"/>
              <w:right w:val="single" w:sz="8" w:space="0" w:color="auto"/>
            </w:tcBorders>
            <w:shd w:val="clear" w:color="auto" w:fill="auto"/>
            <w:noWrap/>
            <w:vAlign w:val="bottom"/>
          </w:tcPr>
          <w:p w14:paraId="3F7AFD71" w14:textId="3439A565" w:rsidR="00BC5831" w:rsidRPr="0030791F" w:rsidRDefault="00FF7EEB" w:rsidP="00BC5831">
            <w:pPr>
              <w:jc w:val="right"/>
              <w:rPr>
                <w:szCs w:val="23"/>
              </w:rPr>
            </w:pPr>
            <w:r w:rsidRPr="0030791F">
              <w:rPr>
                <w:rFonts w:cs="Arial"/>
                <w:color w:val="000000"/>
                <w:szCs w:val="23"/>
              </w:rPr>
              <w:t>&lt;0.05</w:t>
            </w:r>
          </w:p>
        </w:tc>
      </w:tr>
      <w:tr w:rsidR="00BC5831" w:rsidRPr="0030791F" w14:paraId="1157E7F6" w14:textId="77777777" w:rsidTr="00576432">
        <w:trPr>
          <w:trHeight w:val="300"/>
        </w:trPr>
        <w:tc>
          <w:tcPr>
            <w:tcW w:w="2566" w:type="dxa"/>
            <w:tcBorders>
              <w:top w:val="nil"/>
              <w:left w:val="single" w:sz="8" w:space="0" w:color="auto"/>
              <w:bottom w:val="nil"/>
              <w:right w:val="nil"/>
            </w:tcBorders>
            <w:shd w:val="clear" w:color="auto" w:fill="auto"/>
            <w:noWrap/>
            <w:vAlign w:val="bottom"/>
            <w:hideMark/>
          </w:tcPr>
          <w:p w14:paraId="480489C2" w14:textId="76EC6C8B" w:rsidR="00BC5831" w:rsidRPr="00EC5031" w:rsidRDefault="00BC5831" w:rsidP="00EC5031">
            <w:pPr>
              <w:rPr>
                <w:szCs w:val="23"/>
              </w:rPr>
            </w:pPr>
            <w:r w:rsidRPr="00EC5031">
              <w:rPr>
                <w:szCs w:val="23"/>
              </w:rPr>
              <w:t>Roche COBAS 4800</w:t>
            </w:r>
          </w:p>
        </w:tc>
        <w:tc>
          <w:tcPr>
            <w:tcW w:w="1085" w:type="dxa"/>
            <w:tcBorders>
              <w:top w:val="nil"/>
              <w:left w:val="nil"/>
              <w:bottom w:val="nil"/>
              <w:right w:val="nil"/>
            </w:tcBorders>
            <w:shd w:val="clear" w:color="auto" w:fill="auto"/>
            <w:noWrap/>
            <w:vAlign w:val="bottom"/>
          </w:tcPr>
          <w:p w14:paraId="7125B91B" w14:textId="670CFCEA" w:rsidR="00BC5831" w:rsidRPr="0030791F" w:rsidRDefault="00BC5831" w:rsidP="00BC5831">
            <w:pPr>
              <w:jc w:val="right"/>
              <w:rPr>
                <w:szCs w:val="23"/>
              </w:rPr>
            </w:pPr>
            <w:r w:rsidRPr="0030791F">
              <w:rPr>
                <w:rFonts w:cs="Arial"/>
                <w:color w:val="000000"/>
                <w:szCs w:val="23"/>
              </w:rPr>
              <w:t>9,815</w:t>
            </w:r>
          </w:p>
        </w:tc>
        <w:tc>
          <w:tcPr>
            <w:tcW w:w="1076" w:type="dxa"/>
            <w:tcBorders>
              <w:top w:val="nil"/>
              <w:left w:val="nil"/>
              <w:bottom w:val="nil"/>
              <w:right w:val="nil"/>
            </w:tcBorders>
            <w:shd w:val="clear" w:color="auto" w:fill="auto"/>
            <w:noWrap/>
            <w:vAlign w:val="bottom"/>
          </w:tcPr>
          <w:p w14:paraId="4F3B34A6" w14:textId="784F96EA" w:rsidR="00BC5831" w:rsidRPr="0030791F" w:rsidRDefault="00BC5831" w:rsidP="00BC5831">
            <w:pPr>
              <w:jc w:val="right"/>
              <w:rPr>
                <w:iCs/>
                <w:szCs w:val="23"/>
              </w:rPr>
            </w:pPr>
            <w:r w:rsidRPr="0030791F">
              <w:rPr>
                <w:rFonts w:cs="Arial"/>
                <w:i/>
                <w:iCs/>
                <w:color w:val="000000"/>
                <w:szCs w:val="23"/>
              </w:rPr>
              <w:t>52.0</w:t>
            </w:r>
          </w:p>
        </w:tc>
        <w:tc>
          <w:tcPr>
            <w:tcW w:w="1095" w:type="dxa"/>
            <w:tcBorders>
              <w:top w:val="nil"/>
              <w:left w:val="nil"/>
              <w:bottom w:val="nil"/>
              <w:right w:val="nil"/>
            </w:tcBorders>
            <w:shd w:val="clear" w:color="auto" w:fill="auto"/>
            <w:noWrap/>
            <w:vAlign w:val="bottom"/>
          </w:tcPr>
          <w:p w14:paraId="2D5F9740" w14:textId="205D7D28" w:rsidR="00BC5831" w:rsidRPr="0030791F" w:rsidRDefault="00BC5831" w:rsidP="00BC5831">
            <w:pPr>
              <w:jc w:val="right"/>
              <w:rPr>
                <w:szCs w:val="23"/>
              </w:rPr>
            </w:pPr>
            <w:r w:rsidRPr="0030791F">
              <w:rPr>
                <w:rFonts w:cs="Arial"/>
                <w:color w:val="000000"/>
                <w:szCs w:val="23"/>
              </w:rPr>
              <w:t>9,801</w:t>
            </w:r>
          </w:p>
        </w:tc>
        <w:tc>
          <w:tcPr>
            <w:tcW w:w="1087" w:type="dxa"/>
            <w:tcBorders>
              <w:top w:val="nil"/>
              <w:left w:val="nil"/>
              <w:bottom w:val="nil"/>
              <w:right w:val="nil"/>
            </w:tcBorders>
            <w:shd w:val="clear" w:color="auto" w:fill="auto"/>
            <w:noWrap/>
            <w:vAlign w:val="bottom"/>
          </w:tcPr>
          <w:p w14:paraId="473A4F03" w14:textId="3D971B9B" w:rsidR="00BC5831" w:rsidRPr="0030791F" w:rsidRDefault="00BC5831" w:rsidP="00BC5831">
            <w:pPr>
              <w:jc w:val="right"/>
              <w:rPr>
                <w:szCs w:val="23"/>
              </w:rPr>
            </w:pPr>
            <w:r w:rsidRPr="0030791F">
              <w:rPr>
                <w:rFonts w:cs="Arial"/>
                <w:color w:val="000000"/>
                <w:szCs w:val="23"/>
              </w:rPr>
              <w:t>99.9</w:t>
            </w:r>
          </w:p>
        </w:tc>
        <w:tc>
          <w:tcPr>
            <w:tcW w:w="1085" w:type="dxa"/>
            <w:tcBorders>
              <w:top w:val="nil"/>
              <w:left w:val="nil"/>
              <w:bottom w:val="nil"/>
              <w:right w:val="nil"/>
            </w:tcBorders>
            <w:shd w:val="clear" w:color="auto" w:fill="auto"/>
            <w:noWrap/>
            <w:vAlign w:val="bottom"/>
          </w:tcPr>
          <w:p w14:paraId="22F5FAFC" w14:textId="690AEC5D" w:rsidR="00BC5831" w:rsidRPr="0030791F" w:rsidRDefault="00BC5831" w:rsidP="00BC5831">
            <w:pPr>
              <w:jc w:val="right"/>
              <w:rPr>
                <w:szCs w:val="23"/>
              </w:rPr>
            </w:pPr>
            <w:r w:rsidRPr="0030791F">
              <w:rPr>
                <w:rFonts w:cs="Arial"/>
                <w:color w:val="000000"/>
                <w:szCs w:val="23"/>
              </w:rPr>
              <w:t>14</w:t>
            </w:r>
          </w:p>
        </w:tc>
        <w:tc>
          <w:tcPr>
            <w:tcW w:w="1086" w:type="dxa"/>
            <w:tcBorders>
              <w:top w:val="nil"/>
              <w:left w:val="nil"/>
              <w:bottom w:val="nil"/>
              <w:right w:val="single" w:sz="8" w:space="0" w:color="auto"/>
            </w:tcBorders>
            <w:shd w:val="clear" w:color="auto" w:fill="auto"/>
            <w:noWrap/>
            <w:vAlign w:val="bottom"/>
          </w:tcPr>
          <w:p w14:paraId="51AA67AB" w14:textId="631A8A91" w:rsidR="00BC5831" w:rsidRPr="0030791F" w:rsidRDefault="00BC5831" w:rsidP="00BC5831">
            <w:pPr>
              <w:jc w:val="right"/>
              <w:rPr>
                <w:szCs w:val="23"/>
              </w:rPr>
            </w:pPr>
            <w:r w:rsidRPr="0030791F">
              <w:rPr>
                <w:rFonts w:cs="Arial"/>
                <w:color w:val="000000"/>
                <w:szCs w:val="23"/>
              </w:rPr>
              <w:t>0.1</w:t>
            </w:r>
          </w:p>
        </w:tc>
      </w:tr>
      <w:tr w:rsidR="00BC5831" w:rsidRPr="0030791F" w14:paraId="79F17DF4" w14:textId="77777777" w:rsidTr="00576432">
        <w:trPr>
          <w:trHeight w:val="315"/>
        </w:trPr>
        <w:tc>
          <w:tcPr>
            <w:tcW w:w="2566" w:type="dxa"/>
            <w:tcBorders>
              <w:top w:val="nil"/>
              <w:left w:val="single" w:sz="8" w:space="0" w:color="auto"/>
              <w:bottom w:val="single" w:sz="8" w:space="0" w:color="auto"/>
              <w:right w:val="nil"/>
            </w:tcBorders>
            <w:shd w:val="clear" w:color="auto" w:fill="auto"/>
            <w:noWrap/>
            <w:vAlign w:val="bottom"/>
            <w:hideMark/>
          </w:tcPr>
          <w:p w14:paraId="746A7DDD" w14:textId="77777777" w:rsidR="00BC5831" w:rsidRPr="0030791F" w:rsidRDefault="00BC5831" w:rsidP="00BC5831">
            <w:pPr>
              <w:rPr>
                <w:rFonts w:eastAsia="Times New Roman" w:cs="Arial"/>
                <w:b/>
                <w:bCs/>
                <w:szCs w:val="23"/>
                <w:lang w:eastAsia="en-AU"/>
              </w:rPr>
            </w:pPr>
            <w:r w:rsidRPr="00EC5031">
              <w:rPr>
                <w:rFonts w:asciiTheme="minorHAnsi" w:eastAsia="Times New Roman" w:hAnsiTheme="minorHAnsi" w:cs="Arial"/>
                <w:b/>
                <w:bCs/>
                <w:szCs w:val="23"/>
                <w:lang w:eastAsia="en-AU"/>
              </w:rPr>
              <w:t>Total</w:t>
            </w:r>
          </w:p>
        </w:tc>
        <w:tc>
          <w:tcPr>
            <w:tcW w:w="1085" w:type="dxa"/>
            <w:tcBorders>
              <w:top w:val="nil"/>
              <w:left w:val="nil"/>
              <w:bottom w:val="single" w:sz="8" w:space="0" w:color="auto"/>
              <w:right w:val="nil"/>
            </w:tcBorders>
            <w:shd w:val="clear" w:color="auto" w:fill="auto"/>
            <w:noWrap/>
            <w:vAlign w:val="bottom"/>
          </w:tcPr>
          <w:p w14:paraId="346B7BA6" w14:textId="0C42D444" w:rsidR="00BC5831" w:rsidRPr="0030791F" w:rsidRDefault="00BC5831" w:rsidP="00BC5831">
            <w:pPr>
              <w:jc w:val="right"/>
              <w:rPr>
                <w:b/>
                <w:bCs/>
                <w:szCs w:val="23"/>
              </w:rPr>
            </w:pPr>
            <w:r w:rsidRPr="0030791F">
              <w:rPr>
                <w:rFonts w:cs="Arial"/>
                <w:b/>
                <w:bCs/>
                <w:color w:val="000000"/>
                <w:szCs w:val="23"/>
              </w:rPr>
              <w:t>18,891</w:t>
            </w:r>
          </w:p>
        </w:tc>
        <w:tc>
          <w:tcPr>
            <w:tcW w:w="1076" w:type="dxa"/>
            <w:tcBorders>
              <w:top w:val="nil"/>
              <w:left w:val="nil"/>
              <w:bottom w:val="single" w:sz="8" w:space="0" w:color="auto"/>
              <w:right w:val="nil"/>
            </w:tcBorders>
            <w:shd w:val="clear" w:color="auto" w:fill="auto"/>
            <w:noWrap/>
            <w:vAlign w:val="bottom"/>
          </w:tcPr>
          <w:p w14:paraId="1A736C98" w14:textId="7AD5E448" w:rsidR="00BC5831" w:rsidRPr="0030791F" w:rsidRDefault="00BC5831" w:rsidP="00BC5831">
            <w:pPr>
              <w:jc w:val="right"/>
              <w:rPr>
                <w:b/>
                <w:bCs/>
                <w:iCs/>
                <w:szCs w:val="23"/>
              </w:rPr>
            </w:pPr>
            <w:r w:rsidRPr="0030791F">
              <w:rPr>
                <w:rFonts w:cs="Arial"/>
                <w:b/>
                <w:bCs/>
                <w:i/>
                <w:iCs/>
                <w:color w:val="000000"/>
                <w:szCs w:val="23"/>
              </w:rPr>
              <w:t>100.0</w:t>
            </w:r>
          </w:p>
        </w:tc>
        <w:tc>
          <w:tcPr>
            <w:tcW w:w="1095" w:type="dxa"/>
            <w:tcBorders>
              <w:top w:val="nil"/>
              <w:left w:val="nil"/>
              <w:bottom w:val="single" w:sz="8" w:space="0" w:color="auto"/>
              <w:right w:val="nil"/>
            </w:tcBorders>
            <w:shd w:val="clear" w:color="auto" w:fill="auto"/>
            <w:noWrap/>
            <w:vAlign w:val="bottom"/>
          </w:tcPr>
          <w:p w14:paraId="5919BC2A" w14:textId="7AA3851B" w:rsidR="00BC5831" w:rsidRPr="0030791F" w:rsidRDefault="00BC5831" w:rsidP="00BC5831">
            <w:pPr>
              <w:jc w:val="right"/>
              <w:rPr>
                <w:b/>
                <w:bCs/>
                <w:szCs w:val="23"/>
              </w:rPr>
            </w:pPr>
            <w:r w:rsidRPr="0030791F">
              <w:rPr>
                <w:rFonts w:cs="Arial"/>
                <w:b/>
                <w:bCs/>
                <w:color w:val="000000"/>
                <w:szCs w:val="23"/>
              </w:rPr>
              <w:t>18,874</w:t>
            </w:r>
          </w:p>
        </w:tc>
        <w:tc>
          <w:tcPr>
            <w:tcW w:w="1087" w:type="dxa"/>
            <w:tcBorders>
              <w:top w:val="nil"/>
              <w:left w:val="nil"/>
              <w:bottom w:val="single" w:sz="8" w:space="0" w:color="auto"/>
              <w:right w:val="nil"/>
            </w:tcBorders>
            <w:shd w:val="clear" w:color="auto" w:fill="auto"/>
            <w:noWrap/>
            <w:vAlign w:val="bottom"/>
          </w:tcPr>
          <w:p w14:paraId="4B5472E5" w14:textId="6E364CD3" w:rsidR="00BC5831" w:rsidRPr="0030791F" w:rsidRDefault="00BC5831" w:rsidP="00BC5831">
            <w:pPr>
              <w:jc w:val="right"/>
              <w:rPr>
                <w:b/>
                <w:bCs/>
                <w:szCs w:val="23"/>
              </w:rPr>
            </w:pPr>
            <w:r w:rsidRPr="0030791F">
              <w:rPr>
                <w:rFonts w:cs="Arial"/>
                <w:b/>
                <w:bCs/>
                <w:color w:val="000000"/>
                <w:szCs w:val="23"/>
              </w:rPr>
              <w:t>99.9</w:t>
            </w:r>
          </w:p>
        </w:tc>
        <w:tc>
          <w:tcPr>
            <w:tcW w:w="1085" w:type="dxa"/>
            <w:tcBorders>
              <w:top w:val="nil"/>
              <w:left w:val="nil"/>
              <w:bottom w:val="single" w:sz="8" w:space="0" w:color="auto"/>
              <w:right w:val="nil"/>
            </w:tcBorders>
            <w:shd w:val="clear" w:color="auto" w:fill="auto"/>
            <w:noWrap/>
            <w:vAlign w:val="bottom"/>
          </w:tcPr>
          <w:p w14:paraId="01C89AA7" w14:textId="342E29C6" w:rsidR="00BC5831" w:rsidRPr="0030791F" w:rsidRDefault="00BC5831" w:rsidP="00BC5831">
            <w:pPr>
              <w:jc w:val="right"/>
              <w:rPr>
                <w:b/>
                <w:bCs/>
                <w:szCs w:val="23"/>
              </w:rPr>
            </w:pPr>
            <w:r w:rsidRPr="0030791F">
              <w:rPr>
                <w:rFonts w:cs="Arial"/>
                <w:b/>
                <w:bCs/>
                <w:color w:val="000000"/>
                <w:szCs w:val="23"/>
              </w:rPr>
              <w:t>17</w:t>
            </w:r>
          </w:p>
        </w:tc>
        <w:tc>
          <w:tcPr>
            <w:tcW w:w="1086" w:type="dxa"/>
            <w:tcBorders>
              <w:top w:val="nil"/>
              <w:left w:val="nil"/>
              <w:bottom w:val="single" w:sz="8" w:space="0" w:color="auto"/>
              <w:right w:val="single" w:sz="8" w:space="0" w:color="auto"/>
            </w:tcBorders>
            <w:shd w:val="clear" w:color="auto" w:fill="auto"/>
            <w:noWrap/>
            <w:vAlign w:val="bottom"/>
          </w:tcPr>
          <w:p w14:paraId="07E1BBE2" w14:textId="6A0552CA" w:rsidR="00BC5831" w:rsidRPr="0030791F" w:rsidRDefault="00BC5831" w:rsidP="00BC5831">
            <w:pPr>
              <w:jc w:val="right"/>
              <w:rPr>
                <w:b/>
                <w:bCs/>
                <w:szCs w:val="23"/>
              </w:rPr>
            </w:pPr>
            <w:r w:rsidRPr="0030791F">
              <w:rPr>
                <w:rFonts w:cs="Arial"/>
                <w:b/>
                <w:bCs/>
                <w:color w:val="000000"/>
                <w:szCs w:val="23"/>
              </w:rPr>
              <w:t>0.1</w:t>
            </w:r>
          </w:p>
        </w:tc>
      </w:tr>
    </w:tbl>
    <w:p w14:paraId="229D6757" w14:textId="77777777" w:rsidR="00030D6F" w:rsidRPr="0030791F" w:rsidRDefault="00030D6F" w:rsidP="00030D6F">
      <w:pPr>
        <w:ind w:right="544"/>
        <w:jc w:val="both"/>
        <w:rPr>
          <w:i/>
          <w:sz w:val="20"/>
        </w:rPr>
      </w:pPr>
    </w:p>
    <w:p w14:paraId="0B924262" w14:textId="77777777" w:rsidR="00030D6F" w:rsidRPr="0030791F" w:rsidRDefault="00030D6F" w:rsidP="00030D6F">
      <w:pPr>
        <w:ind w:right="544"/>
        <w:jc w:val="both"/>
        <w:rPr>
          <w:i/>
          <w:sz w:val="20"/>
        </w:rPr>
        <w:sectPr w:rsidR="00030D6F" w:rsidRPr="0030791F" w:rsidSect="001577C3">
          <w:footerReference w:type="default" r:id="rId138"/>
          <w:pgSz w:w="11907" w:h="16839" w:code="9"/>
          <w:pgMar w:top="1440" w:right="1440" w:bottom="1440" w:left="1440" w:header="692" w:footer="567" w:gutter="0"/>
          <w:cols w:space="720"/>
          <w:docGrid w:linePitch="360"/>
        </w:sectPr>
      </w:pPr>
    </w:p>
    <w:p w14:paraId="050971E9" w14:textId="59157B67" w:rsidR="00030D6F" w:rsidRPr="0030791F" w:rsidRDefault="00C65151" w:rsidP="00DC7628">
      <w:pPr>
        <w:pStyle w:val="Caption"/>
        <w:spacing w:after="80"/>
        <w:ind w:right="-23"/>
        <w:jc w:val="both"/>
      </w:pPr>
      <w:bookmarkStart w:id="1264" w:name="_Ref360739344"/>
      <w:bookmarkStart w:id="1265" w:name="_Toc469398359"/>
      <w:bookmarkStart w:id="1266" w:name="_Toc475605592"/>
      <w:bookmarkStart w:id="1267" w:name="_Toc509928564"/>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73</w:t>
      </w:r>
      <w:r w:rsidR="00F55F28" w:rsidRPr="0030791F">
        <w:rPr>
          <w:noProof/>
        </w:rPr>
        <w:fldChar w:fldCharType="end"/>
      </w:r>
      <w:bookmarkEnd w:id="1264"/>
      <w:r w:rsidR="00030D6F" w:rsidRPr="0030791F">
        <w:t xml:space="preserve"> - Volume of HPV test samples received during the monitoring period, by purpose and ethnicity</w:t>
      </w:r>
      <w:bookmarkEnd w:id="1265"/>
      <w:bookmarkEnd w:id="1266"/>
      <w:bookmarkEnd w:id="1267"/>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980"/>
        <w:gridCol w:w="1031"/>
        <w:gridCol w:w="24"/>
        <w:gridCol w:w="1006"/>
        <w:gridCol w:w="1023"/>
        <w:gridCol w:w="8"/>
        <w:gridCol w:w="1031"/>
        <w:gridCol w:w="1134"/>
        <w:gridCol w:w="930"/>
        <w:gridCol w:w="1031"/>
        <w:gridCol w:w="1030"/>
        <w:gridCol w:w="1031"/>
        <w:gridCol w:w="6"/>
        <w:gridCol w:w="1029"/>
      </w:tblGrid>
      <w:tr w:rsidR="00030D6F" w:rsidRPr="0030791F" w14:paraId="3F990A00" w14:textId="77777777" w:rsidTr="00576432">
        <w:trPr>
          <w:trHeight w:val="272"/>
        </w:trPr>
        <w:tc>
          <w:tcPr>
            <w:tcW w:w="1838" w:type="dxa"/>
            <w:tcBorders>
              <w:top w:val="single" w:sz="4" w:space="0" w:color="auto"/>
              <w:bottom w:val="nil"/>
            </w:tcBorders>
            <w:shd w:val="clear" w:color="auto" w:fill="D9D9D9" w:themeFill="background1" w:themeFillShade="D9"/>
          </w:tcPr>
          <w:p w14:paraId="5663B5FC" w14:textId="77777777" w:rsidR="00030D6F" w:rsidRPr="00EC5031" w:rsidRDefault="00030D6F" w:rsidP="00EC5031">
            <w:pPr>
              <w:rPr>
                <w:rFonts w:asciiTheme="minorHAnsi" w:eastAsia="Times New Roman" w:hAnsiTheme="minorHAnsi" w:cs="Arial"/>
                <w:b/>
                <w:bCs/>
                <w:szCs w:val="23"/>
                <w:lang w:eastAsia="en-AU"/>
              </w:rPr>
            </w:pPr>
          </w:p>
        </w:tc>
        <w:tc>
          <w:tcPr>
            <w:tcW w:w="2035" w:type="dxa"/>
            <w:gridSpan w:val="3"/>
            <w:tcBorders>
              <w:top w:val="single" w:sz="4" w:space="0" w:color="auto"/>
              <w:bottom w:val="nil"/>
            </w:tcBorders>
            <w:shd w:val="clear" w:color="auto" w:fill="D9D9D9" w:themeFill="background1" w:themeFillShade="D9"/>
          </w:tcPr>
          <w:p w14:paraId="4A49632E" w14:textId="77777777" w:rsidR="00030D6F" w:rsidRPr="0030791F" w:rsidRDefault="00030D6F" w:rsidP="00576432">
            <w:pPr>
              <w:keepNext/>
              <w:keepLines/>
              <w:tabs>
                <w:tab w:val="left" w:pos="1500"/>
              </w:tabs>
              <w:jc w:val="center"/>
              <w:rPr>
                <w:rFonts w:asciiTheme="minorHAnsi" w:hAnsiTheme="minorHAnsi"/>
                <w:b/>
                <w:szCs w:val="23"/>
              </w:rPr>
            </w:pPr>
            <w:r w:rsidRPr="0030791F">
              <w:rPr>
                <w:rFonts w:asciiTheme="minorHAnsi" w:hAnsiTheme="minorHAnsi"/>
                <w:b/>
                <w:szCs w:val="23"/>
              </w:rPr>
              <w:t>Post-treatment</w:t>
            </w:r>
          </w:p>
        </w:tc>
        <w:tc>
          <w:tcPr>
            <w:tcW w:w="2029" w:type="dxa"/>
            <w:gridSpan w:val="2"/>
            <w:tcBorders>
              <w:top w:val="single" w:sz="4" w:space="0" w:color="auto"/>
              <w:bottom w:val="nil"/>
            </w:tcBorders>
            <w:shd w:val="clear" w:color="auto" w:fill="D9D9D9" w:themeFill="background1" w:themeFillShade="D9"/>
          </w:tcPr>
          <w:p w14:paraId="7C6EC55B" w14:textId="77777777" w:rsidR="00030D6F" w:rsidRPr="0030791F" w:rsidRDefault="00030D6F" w:rsidP="00576432">
            <w:pPr>
              <w:keepNext/>
              <w:keepLines/>
              <w:tabs>
                <w:tab w:val="left" w:pos="839"/>
              </w:tabs>
              <w:jc w:val="center"/>
              <w:rPr>
                <w:rFonts w:asciiTheme="minorHAnsi" w:hAnsiTheme="minorHAnsi"/>
                <w:b/>
                <w:szCs w:val="23"/>
              </w:rPr>
            </w:pPr>
            <w:r w:rsidRPr="0030791F">
              <w:rPr>
                <w:rFonts w:asciiTheme="minorHAnsi" w:hAnsiTheme="minorHAnsi"/>
                <w:b/>
                <w:szCs w:val="23"/>
              </w:rPr>
              <w:t>Historical</w:t>
            </w:r>
          </w:p>
        </w:tc>
        <w:tc>
          <w:tcPr>
            <w:tcW w:w="2173" w:type="dxa"/>
            <w:gridSpan w:val="3"/>
            <w:tcBorders>
              <w:top w:val="single" w:sz="4" w:space="0" w:color="auto"/>
              <w:bottom w:val="nil"/>
            </w:tcBorders>
            <w:shd w:val="clear" w:color="auto" w:fill="D9D9D9" w:themeFill="background1" w:themeFillShade="D9"/>
          </w:tcPr>
          <w:p w14:paraId="4096389B" w14:textId="77777777" w:rsidR="00030D6F" w:rsidRPr="0030791F" w:rsidRDefault="00030D6F" w:rsidP="00576432">
            <w:pPr>
              <w:keepNext/>
              <w:keepLines/>
              <w:ind w:right="-105"/>
              <w:rPr>
                <w:rFonts w:asciiTheme="minorHAnsi" w:hAnsiTheme="minorHAnsi"/>
                <w:b/>
                <w:szCs w:val="23"/>
              </w:rPr>
            </w:pPr>
            <w:r w:rsidRPr="0030791F">
              <w:rPr>
                <w:rFonts w:asciiTheme="minorHAnsi" w:hAnsiTheme="minorHAnsi"/>
                <w:b/>
                <w:szCs w:val="23"/>
              </w:rPr>
              <w:t>Taken at colposcopy</w:t>
            </w:r>
          </w:p>
        </w:tc>
        <w:tc>
          <w:tcPr>
            <w:tcW w:w="1961" w:type="dxa"/>
            <w:gridSpan w:val="2"/>
            <w:tcBorders>
              <w:top w:val="single" w:sz="4" w:space="0" w:color="auto"/>
              <w:bottom w:val="nil"/>
            </w:tcBorders>
            <w:shd w:val="clear" w:color="auto" w:fill="D9D9D9" w:themeFill="background1" w:themeFillShade="D9"/>
          </w:tcPr>
          <w:p w14:paraId="5E067896" w14:textId="77777777" w:rsidR="00030D6F" w:rsidRPr="0030791F" w:rsidRDefault="00030D6F" w:rsidP="00576432">
            <w:pPr>
              <w:keepNext/>
              <w:keepLines/>
              <w:ind w:right="175"/>
              <w:jc w:val="center"/>
              <w:rPr>
                <w:rFonts w:asciiTheme="minorHAnsi" w:hAnsiTheme="minorHAnsi"/>
                <w:b/>
                <w:szCs w:val="23"/>
              </w:rPr>
            </w:pPr>
            <w:r w:rsidRPr="0030791F">
              <w:rPr>
                <w:rFonts w:asciiTheme="minorHAnsi" w:hAnsiTheme="minorHAnsi"/>
                <w:b/>
                <w:szCs w:val="23"/>
              </w:rPr>
              <w:t>HPV triage</w:t>
            </w:r>
          </w:p>
        </w:tc>
        <w:tc>
          <w:tcPr>
            <w:tcW w:w="2067" w:type="dxa"/>
            <w:gridSpan w:val="3"/>
            <w:tcBorders>
              <w:top w:val="single" w:sz="4" w:space="0" w:color="auto"/>
              <w:bottom w:val="nil"/>
            </w:tcBorders>
            <w:shd w:val="clear" w:color="auto" w:fill="D9D9D9" w:themeFill="background1" w:themeFillShade="D9"/>
          </w:tcPr>
          <w:p w14:paraId="394CEA02" w14:textId="77777777" w:rsidR="00030D6F" w:rsidRPr="0030791F" w:rsidRDefault="00030D6F" w:rsidP="00576432">
            <w:pPr>
              <w:keepNext/>
              <w:keepLines/>
              <w:jc w:val="center"/>
              <w:rPr>
                <w:rFonts w:asciiTheme="minorHAnsi" w:hAnsiTheme="minorHAnsi"/>
                <w:b/>
                <w:szCs w:val="23"/>
              </w:rPr>
            </w:pPr>
            <w:r w:rsidRPr="0030791F">
              <w:rPr>
                <w:rFonts w:asciiTheme="minorHAnsi" w:hAnsiTheme="minorHAnsi"/>
                <w:b/>
                <w:szCs w:val="23"/>
              </w:rPr>
              <w:t>Other</w:t>
            </w:r>
          </w:p>
        </w:tc>
        <w:tc>
          <w:tcPr>
            <w:tcW w:w="1029" w:type="dxa"/>
            <w:tcBorders>
              <w:top w:val="single" w:sz="4" w:space="0" w:color="auto"/>
              <w:bottom w:val="nil"/>
              <w:right w:val="single" w:sz="4" w:space="0" w:color="auto"/>
            </w:tcBorders>
            <w:shd w:val="clear" w:color="auto" w:fill="D9D9D9" w:themeFill="background1" w:themeFillShade="D9"/>
          </w:tcPr>
          <w:p w14:paraId="56BA2E8F" w14:textId="77777777" w:rsidR="00030D6F" w:rsidRPr="0030791F" w:rsidRDefault="00030D6F" w:rsidP="00576432">
            <w:pPr>
              <w:keepNext/>
              <w:keepLines/>
              <w:jc w:val="center"/>
              <w:rPr>
                <w:rFonts w:asciiTheme="minorHAnsi" w:hAnsiTheme="minorHAnsi"/>
                <w:b/>
                <w:szCs w:val="23"/>
              </w:rPr>
            </w:pPr>
            <w:r w:rsidRPr="0030791F">
              <w:rPr>
                <w:rFonts w:asciiTheme="minorHAnsi" w:hAnsiTheme="minorHAnsi"/>
                <w:b/>
                <w:szCs w:val="23"/>
              </w:rPr>
              <w:t>Total</w:t>
            </w:r>
          </w:p>
        </w:tc>
      </w:tr>
      <w:tr w:rsidR="00030D6F" w:rsidRPr="0030791F" w14:paraId="4E3FD111" w14:textId="77777777" w:rsidTr="00576432">
        <w:trPr>
          <w:trHeight w:val="287"/>
        </w:trPr>
        <w:tc>
          <w:tcPr>
            <w:tcW w:w="1838" w:type="dxa"/>
            <w:tcBorders>
              <w:top w:val="nil"/>
              <w:bottom w:val="single" w:sz="4" w:space="0" w:color="auto"/>
            </w:tcBorders>
            <w:shd w:val="clear" w:color="auto" w:fill="D9D9D9" w:themeFill="background1" w:themeFillShade="D9"/>
          </w:tcPr>
          <w:p w14:paraId="6D218AF9" w14:textId="77777777" w:rsidR="00030D6F" w:rsidRPr="00EC5031" w:rsidRDefault="00030D6F" w:rsidP="00EC5031">
            <w:pPr>
              <w:rPr>
                <w:rFonts w:asciiTheme="minorHAnsi" w:eastAsia="Times New Roman" w:hAnsiTheme="minorHAnsi" w:cs="Arial"/>
                <w:b/>
                <w:bCs/>
                <w:szCs w:val="23"/>
                <w:lang w:eastAsia="en-AU"/>
              </w:rPr>
            </w:pPr>
            <w:r w:rsidRPr="00EC5031">
              <w:rPr>
                <w:rFonts w:asciiTheme="minorHAnsi" w:eastAsia="Times New Roman" w:hAnsiTheme="minorHAnsi" w:cs="Arial"/>
                <w:b/>
                <w:bCs/>
                <w:szCs w:val="23"/>
                <w:lang w:eastAsia="en-AU"/>
              </w:rPr>
              <w:t>Ethnicity</w:t>
            </w:r>
          </w:p>
        </w:tc>
        <w:tc>
          <w:tcPr>
            <w:tcW w:w="980" w:type="dxa"/>
            <w:tcBorders>
              <w:top w:val="nil"/>
              <w:bottom w:val="single" w:sz="4" w:space="0" w:color="auto"/>
            </w:tcBorders>
            <w:shd w:val="clear" w:color="auto" w:fill="D9D9D9" w:themeFill="background1" w:themeFillShade="D9"/>
            <w:vAlign w:val="bottom"/>
          </w:tcPr>
          <w:p w14:paraId="3ADD5EA7" w14:textId="77777777" w:rsidR="00030D6F" w:rsidRPr="0030791F" w:rsidRDefault="00030D6F" w:rsidP="00576432">
            <w:pPr>
              <w:keepNext/>
              <w:keepLines/>
              <w:ind w:right="59"/>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59851198"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1030" w:type="dxa"/>
            <w:gridSpan w:val="2"/>
            <w:tcBorders>
              <w:top w:val="nil"/>
              <w:bottom w:val="single" w:sz="4" w:space="0" w:color="auto"/>
            </w:tcBorders>
            <w:shd w:val="clear" w:color="auto" w:fill="D9D9D9" w:themeFill="background1" w:themeFillShade="D9"/>
            <w:vAlign w:val="bottom"/>
          </w:tcPr>
          <w:p w14:paraId="6100E7C2" w14:textId="77777777" w:rsidR="00030D6F" w:rsidRPr="0030791F" w:rsidRDefault="00030D6F" w:rsidP="00576432">
            <w:pPr>
              <w:keepNext/>
              <w:keepLines/>
              <w:ind w:right="59"/>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031" w:type="dxa"/>
            <w:gridSpan w:val="2"/>
            <w:tcBorders>
              <w:top w:val="nil"/>
              <w:bottom w:val="single" w:sz="4" w:space="0" w:color="auto"/>
            </w:tcBorders>
            <w:shd w:val="clear" w:color="auto" w:fill="D9D9D9" w:themeFill="background1" w:themeFillShade="D9"/>
            <w:vAlign w:val="bottom"/>
          </w:tcPr>
          <w:p w14:paraId="7AC7DAC2"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1031" w:type="dxa"/>
            <w:tcBorders>
              <w:top w:val="nil"/>
              <w:bottom w:val="single" w:sz="4" w:space="0" w:color="auto"/>
            </w:tcBorders>
            <w:shd w:val="clear" w:color="auto" w:fill="D9D9D9" w:themeFill="background1" w:themeFillShade="D9"/>
            <w:vAlign w:val="bottom"/>
          </w:tcPr>
          <w:p w14:paraId="60204A26" w14:textId="77777777" w:rsidR="00030D6F" w:rsidRPr="0030791F" w:rsidRDefault="00030D6F" w:rsidP="00576432">
            <w:pPr>
              <w:keepNext/>
              <w:keepLines/>
              <w:ind w:right="59"/>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134" w:type="dxa"/>
            <w:tcBorders>
              <w:top w:val="nil"/>
              <w:bottom w:val="single" w:sz="4" w:space="0" w:color="auto"/>
            </w:tcBorders>
            <w:shd w:val="clear" w:color="auto" w:fill="D9D9D9" w:themeFill="background1" w:themeFillShade="D9"/>
            <w:vAlign w:val="bottom"/>
          </w:tcPr>
          <w:p w14:paraId="51C96F71"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930" w:type="dxa"/>
            <w:tcBorders>
              <w:top w:val="nil"/>
              <w:bottom w:val="single" w:sz="4" w:space="0" w:color="auto"/>
            </w:tcBorders>
            <w:shd w:val="clear" w:color="auto" w:fill="D9D9D9" w:themeFill="background1" w:themeFillShade="D9"/>
            <w:vAlign w:val="bottom"/>
          </w:tcPr>
          <w:p w14:paraId="37C52183" w14:textId="77777777" w:rsidR="00030D6F" w:rsidRPr="0030791F" w:rsidRDefault="00030D6F" w:rsidP="00576432">
            <w:pPr>
              <w:keepNext/>
              <w:keepLines/>
              <w:ind w:right="59"/>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20A361CE"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1030" w:type="dxa"/>
            <w:tcBorders>
              <w:top w:val="nil"/>
              <w:bottom w:val="single" w:sz="4" w:space="0" w:color="auto"/>
            </w:tcBorders>
            <w:shd w:val="clear" w:color="auto" w:fill="D9D9D9" w:themeFill="background1" w:themeFillShade="D9"/>
            <w:vAlign w:val="bottom"/>
          </w:tcPr>
          <w:p w14:paraId="36EBCCB1" w14:textId="77777777" w:rsidR="00030D6F" w:rsidRPr="0030791F" w:rsidRDefault="00030D6F" w:rsidP="00576432">
            <w:pPr>
              <w:keepNext/>
              <w:keepLines/>
              <w:ind w:right="59"/>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0F186644" w14:textId="77777777" w:rsidR="00030D6F" w:rsidRPr="0030791F" w:rsidRDefault="00030D6F" w:rsidP="00576432">
            <w:pPr>
              <w:keepNext/>
              <w:keepLines/>
              <w:jc w:val="right"/>
              <w:rPr>
                <w:rFonts w:asciiTheme="minorHAnsi" w:eastAsia="Times New Roman" w:hAnsiTheme="minorHAnsi"/>
                <w:b/>
                <w:bCs/>
                <w:szCs w:val="23"/>
                <w:lang w:eastAsia="en-AU"/>
              </w:rPr>
            </w:pPr>
            <w:r w:rsidRPr="0030791F">
              <w:rPr>
                <w:rFonts w:asciiTheme="minorHAnsi" w:eastAsia="Times New Roman" w:hAnsiTheme="minorHAnsi"/>
                <w:b/>
                <w:bCs/>
                <w:szCs w:val="23"/>
                <w:lang w:eastAsia="en-AU"/>
              </w:rPr>
              <w:t>%</w:t>
            </w:r>
          </w:p>
        </w:tc>
        <w:tc>
          <w:tcPr>
            <w:tcW w:w="1035" w:type="dxa"/>
            <w:gridSpan w:val="2"/>
            <w:tcBorders>
              <w:top w:val="nil"/>
              <w:bottom w:val="single" w:sz="4" w:space="0" w:color="auto"/>
              <w:right w:val="single" w:sz="4" w:space="0" w:color="auto"/>
            </w:tcBorders>
            <w:shd w:val="clear" w:color="auto" w:fill="D9D9D9" w:themeFill="background1" w:themeFillShade="D9"/>
          </w:tcPr>
          <w:p w14:paraId="3617E884" w14:textId="77777777" w:rsidR="00030D6F" w:rsidRPr="0030791F" w:rsidRDefault="00030D6F" w:rsidP="00576432">
            <w:pPr>
              <w:keepNext/>
              <w:keepLines/>
              <w:jc w:val="right"/>
              <w:rPr>
                <w:rFonts w:asciiTheme="minorHAnsi" w:hAnsiTheme="minorHAnsi"/>
                <w:b/>
                <w:szCs w:val="23"/>
              </w:rPr>
            </w:pPr>
            <w:r w:rsidRPr="0030791F">
              <w:rPr>
                <w:rFonts w:asciiTheme="minorHAnsi" w:hAnsiTheme="minorHAnsi"/>
                <w:b/>
                <w:szCs w:val="23"/>
              </w:rPr>
              <w:t>N</w:t>
            </w:r>
          </w:p>
        </w:tc>
      </w:tr>
      <w:tr w:rsidR="00622626" w:rsidRPr="0030791F" w14:paraId="5CA646C6" w14:textId="77777777" w:rsidTr="00576432">
        <w:trPr>
          <w:trHeight w:val="272"/>
        </w:trPr>
        <w:tc>
          <w:tcPr>
            <w:tcW w:w="1838" w:type="dxa"/>
            <w:tcBorders>
              <w:top w:val="single" w:sz="4" w:space="0" w:color="auto"/>
            </w:tcBorders>
            <w:shd w:val="clear" w:color="auto" w:fill="auto"/>
          </w:tcPr>
          <w:p w14:paraId="01444D1A" w14:textId="77777777" w:rsidR="00622626" w:rsidRPr="0030791F" w:rsidRDefault="00622626" w:rsidP="00622626">
            <w:pPr>
              <w:rPr>
                <w:rFonts w:asciiTheme="minorHAnsi" w:hAnsiTheme="minorHAnsi"/>
                <w:szCs w:val="23"/>
              </w:rPr>
            </w:pPr>
            <w:r w:rsidRPr="0030791F">
              <w:rPr>
                <w:rFonts w:asciiTheme="minorHAnsi" w:hAnsiTheme="minorHAnsi"/>
                <w:szCs w:val="23"/>
              </w:rPr>
              <w:t>Māori</w:t>
            </w:r>
          </w:p>
        </w:tc>
        <w:tc>
          <w:tcPr>
            <w:tcW w:w="980" w:type="dxa"/>
            <w:tcBorders>
              <w:top w:val="single" w:sz="4" w:space="0" w:color="auto"/>
            </w:tcBorders>
            <w:shd w:val="clear" w:color="auto" w:fill="auto"/>
            <w:vAlign w:val="bottom"/>
          </w:tcPr>
          <w:p w14:paraId="344E7C58" w14:textId="40ACF890" w:rsidR="00622626" w:rsidRPr="0030791F" w:rsidRDefault="00622626" w:rsidP="00622626">
            <w:pPr>
              <w:jc w:val="right"/>
              <w:rPr>
                <w:rFonts w:asciiTheme="minorHAnsi" w:hAnsiTheme="minorHAnsi"/>
                <w:szCs w:val="23"/>
              </w:rPr>
            </w:pPr>
            <w:r w:rsidRPr="0030791F">
              <w:rPr>
                <w:rFonts w:cs="Arial"/>
                <w:szCs w:val="23"/>
              </w:rPr>
              <w:t>384</w:t>
            </w:r>
          </w:p>
        </w:tc>
        <w:tc>
          <w:tcPr>
            <w:tcW w:w="1031" w:type="dxa"/>
            <w:tcBorders>
              <w:top w:val="single" w:sz="4" w:space="0" w:color="auto"/>
            </w:tcBorders>
            <w:shd w:val="clear" w:color="auto" w:fill="auto"/>
            <w:vAlign w:val="bottom"/>
          </w:tcPr>
          <w:p w14:paraId="420501A7" w14:textId="46C88673" w:rsidR="00622626" w:rsidRPr="0030791F" w:rsidRDefault="00622626" w:rsidP="00622626">
            <w:pPr>
              <w:jc w:val="right"/>
              <w:rPr>
                <w:rFonts w:asciiTheme="minorHAnsi" w:hAnsiTheme="minorHAnsi"/>
                <w:szCs w:val="23"/>
              </w:rPr>
            </w:pPr>
            <w:r w:rsidRPr="0030791F">
              <w:rPr>
                <w:rFonts w:cs="Arial"/>
                <w:szCs w:val="23"/>
              </w:rPr>
              <w:t>15.8</w:t>
            </w:r>
          </w:p>
        </w:tc>
        <w:tc>
          <w:tcPr>
            <w:tcW w:w="1030" w:type="dxa"/>
            <w:gridSpan w:val="2"/>
            <w:tcBorders>
              <w:top w:val="single" w:sz="4" w:space="0" w:color="auto"/>
            </w:tcBorders>
            <w:shd w:val="clear" w:color="auto" w:fill="auto"/>
            <w:vAlign w:val="bottom"/>
          </w:tcPr>
          <w:p w14:paraId="551D4629" w14:textId="15DAD753" w:rsidR="00622626" w:rsidRPr="0030791F" w:rsidRDefault="00622626" w:rsidP="00622626">
            <w:pPr>
              <w:jc w:val="right"/>
              <w:rPr>
                <w:rFonts w:asciiTheme="minorHAnsi" w:hAnsiTheme="minorHAnsi"/>
                <w:szCs w:val="23"/>
              </w:rPr>
            </w:pPr>
            <w:r w:rsidRPr="0030791F">
              <w:rPr>
                <w:rFonts w:cs="Arial"/>
                <w:szCs w:val="23"/>
              </w:rPr>
              <w:t>1,080</w:t>
            </w:r>
          </w:p>
        </w:tc>
        <w:tc>
          <w:tcPr>
            <w:tcW w:w="1031" w:type="dxa"/>
            <w:gridSpan w:val="2"/>
            <w:tcBorders>
              <w:top w:val="single" w:sz="4" w:space="0" w:color="auto"/>
            </w:tcBorders>
            <w:shd w:val="clear" w:color="auto" w:fill="auto"/>
            <w:vAlign w:val="bottom"/>
          </w:tcPr>
          <w:p w14:paraId="5F1976FF" w14:textId="07835410" w:rsidR="00622626" w:rsidRPr="0030791F" w:rsidRDefault="00622626" w:rsidP="00622626">
            <w:pPr>
              <w:jc w:val="right"/>
              <w:rPr>
                <w:rFonts w:asciiTheme="minorHAnsi" w:hAnsiTheme="minorHAnsi"/>
                <w:szCs w:val="23"/>
              </w:rPr>
            </w:pPr>
            <w:r w:rsidRPr="0030791F">
              <w:rPr>
                <w:rFonts w:cs="Arial"/>
                <w:szCs w:val="23"/>
              </w:rPr>
              <w:t>44.4</w:t>
            </w:r>
          </w:p>
        </w:tc>
        <w:tc>
          <w:tcPr>
            <w:tcW w:w="1031" w:type="dxa"/>
            <w:tcBorders>
              <w:top w:val="single" w:sz="4" w:space="0" w:color="auto"/>
            </w:tcBorders>
            <w:shd w:val="clear" w:color="auto" w:fill="auto"/>
            <w:vAlign w:val="bottom"/>
          </w:tcPr>
          <w:p w14:paraId="6EF70840" w14:textId="543C932C" w:rsidR="00622626" w:rsidRPr="0030791F" w:rsidRDefault="00622626" w:rsidP="00622626">
            <w:pPr>
              <w:jc w:val="right"/>
              <w:rPr>
                <w:rFonts w:asciiTheme="minorHAnsi" w:hAnsiTheme="minorHAnsi"/>
                <w:szCs w:val="23"/>
              </w:rPr>
            </w:pPr>
            <w:r w:rsidRPr="0030791F">
              <w:rPr>
                <w:rFonts w:cs="Arial"/>
                <w:szCs w:val="23"/>
              </w:rPr>
              <w:t>80</w:t>
            </w:r>
          </w:p>
        </w:tc>
        <w:tc>
          <w:tcPr>
            <w:tcW w:w="1134" w:type="dxa"/>
            <w:tcBorders>
              <w:top w:val="single" w:sz="4" w:space="0" w:color="auto"/>
            </w:tcBorders>
            <w:shd w:val="clear" w:color="auto" w:fill="auto"/>
            <w:vAlign w:val="bottom"/>
          </w:tcPr>
          <w:p w14:paraId="16046382" w14:textId="32E6E304" w:rsidR="00622626" w:rsidRPr="0030791F" w:rsidRDefault="00622626" w:rsidP="00622626">
            <w:pPr>
              <w:jc w:val="right"/>
              <w:rPr>
                <w:rFonts w:asciiTheme="minorHAnsi" w:hAnsiTheme="minorHAnsi"/>
                <w:szCs w:val="23"/>
              </w:rPr>
            </w:pPr>
            <w:r w:rsidRPr="0030791F">
              <w:rPr>
                <w:rFonts w:cs="Arial"/>
                <w:szCs w:val="23"/>
              </w:rPr>
              <w:t>3.3</w:t>
            </w:r>
          </w:p>
        </w:tc>
        <w:tc>
          <w:tcPr>
            <w:tcW w:w="930" w:type="dxa"/>
            <w:tcBorders>
              <w:top w:val="single" w:sz="4" w:space="0" w:color="auto"/>
            </w:tcBorders>
            <w:shd w:val="clear" w:color="auto" w:fill="auto"/>
            <w:vAlign w:val="bottom"/>
          </w:tcPr>
          <w:p w14:paraId="416A2733" w14:textId="5E9FD6BC" w:rsidR="00622626" w:rsidRPr="0030791F" w:rsidRDefault="00622626" w:rsidP="00622626">
            <w:pPr>
              <w:jc w:val="right"/>
              <w:rPr>
                <w:rFonts w:asciiTheme="minorHAnsi" w:hAnsiTheme="minorHAnsi"/>
                <w:szCs w:val="23"/>
              </w:rPr>
            </w:pPr>
            <w:r w:rsidRPr="0030791F">
              <w:rPr>
                <w:rFonts w:cs="Arial"/>
                <w:szCs w:val="23"/>
              </w:rPr>
              <w:t>265</w:t>
            </w:r>
          </w:p>
        </w:tc>
        <w:tc>
          <w:tcPr>
            <w:tcW w:w="1031" w:type="dxa"/>
            <w:tcBorders>
              <w:top w:val="single" w:sz="4" w:space="0" w:color="auto"/>
            </w:tcBorders>
            <w:shd w:val="clear" w:color="auto" w:fill="auto"/>
            <w:vAlign w:val="bottom"/>
          </w:tcPr>
          <w:p w14:paraId="206EB97A" w14:textId="34FDD2AC" w:rsidR="00622626" w:rsidRPr="0030791F" w:rsidRDefault="00622626" w:rsidP="00622626">
            <w:pPr>
              <w:jc w:val="right"/>
              <w:rPr>
                <w:rFonts w:asciiTheme="minorHAnsi" w:hAnsiTheme="minorHAnsi"/>
                <w:szCs w:val="23"/>
              </w:rPr>
            </w:pPr>
            <w:r w:rsidRPr="0030791F">
              <w:rPr>
                <w:rFonts w:cs="Arial"/>
                <w:szCs w:val="23"/>
              </w:rPr>
              <w:t>10.9</w:t>
            </w:r>
          </w:p>
        </w:tc>
        <w:tc>
          <w:tcPr>
            <w:tcW w:w="1030" w:type="dxa"/>
            <w:tcBorders>
              <w:top w:val="single" w:sz="4" w:space="0" w:color="auto"/>
            </w:tcBorders>
            <w:shd w:val="clear" w:color="auto" w:fill="auto"/>
            <w:vAlign w:val="bottom"/>
          </w:tcPr>
          <w:p w14:paraId="52CE5104" w14:textId="0887EB4D" w:rsidR="00622626" w:rsidRPr="0030791F" w:rsidRDefault="00622626" w:rsidP="00622626">
            <w:pPr>
              <w:jc w:val="right"/>
              <w:rPr>
                <w:rFonts w:asciiTheme="minorHAnsi" w:hAnsiTheme="minorHAnsi"/>
                <w:szCs w:val="23"/>
              </w:rPr>
            </w:pPr>
            <w:r w:rsidRPr="0030791F">
              <w:rPr>
                <w:rFonts w:cs="Arial"/>
                <w:szCs w:val="23"/>
              </w:rPr>
              <w:t>621</w:t>
            </w:r>
          </w:p>
        </w:tc>
        <w:tc>
          <w:tcPr>
            <w:tcW w:w="1031" w:type="dxa"/>
            <w:tcBorders>
              <w:top w:val="single" w:sz="4" w:space="0" w:color="auto"/>
            </w:tcBorders>
            <w:shd w:val="clear" w:color="auto" w:fill="auto"/>
            <w:vAlign w:val="bottom"/>
          </w:tcPr>
          <w:p w14:paraId="5006DC2C" w14:textId="6D0B2F9E" w:rsidR="00622626" w:rsidRPr="0030791F" w:rsidRDefault="00622626" w:rsidP="00622626">
            <w:pPr>
              <w:jc w:val="right"/>
              <w:rPr>
                <w:rFonts w:asciiTheme="minorHAnsi" w:hAnsiTheme="minorHAnsi"/>
                <w:szCs w:val="23"/>
              </w:rPr>
            </w:pPr>
            <w:r w:rsidRPr="0030791F">
              <w:rPr>
                <w:rFonts w:cs="Arial"/>
                <w:szCs w:val="23"/>
              </w:rPr>
              <w:t>25.6</w:t>
            </w:r>
          </w:p>
        </w:tc>
        <w:tc>
          <w:tcPr>
            <w:tcW w:w="1035" w:type="dxa"/>
            <w:gridSpan w:val="2"/>
            <w:tcBorders>
              <w:top w:val="single" w:sz="4" w:space="0" w:color="auto"/>
            </w:tcBorders>
            <w:vAlign w:val="bottom"/>
          </w:tcPr>
          <w:p w14:paraId="32395608" w14:textId="612EB9DB" w:rsidR="00622626" w:rsidRPr="0030791F" w:rsidRDefault="00622626" w:rsidP="00622626">
            <w:pPr>
              <w:jc w:val="right"/>
              <w:rPr>
                <w:rFonts w:asciiTheme="minorHAnsi" w:hAnsiTheme="minorHAnsi"/>
                <w:szCs w:val="23"/>
              </w:rPr>
            </w:pPr>
            <w:r w:rsidRPr="0030791F">
              <w:rPr>
                <w:rFonts w:cs="Arial"/>
                <w:szCs w:val="23"/>
              </w:rPr>
              <w:t>2,430</w:t>
            </w:r>
          </w:p>
        </w:tc>
      </w:tr>
      <w:tr w:rsidR="00622626" w:rsidRPr="0030791F" w14:paraId="1FE52A98" w14:textId="77777777" w:rsidTr="00576432">
        <w:trPr>
          <w:trHeight w:val="287"/>
        </w:trPr>
        <w:tc>
          <w:tcPr>
            <w:tcW w:w="1838" w:type="dxa"/>
            <w:shd w:val="clear" w:color="auto" w:fill="auto"/>
          </w:tcPr>
          <w:p w14:paraId="71F5F9E9" w14:textId="77777777" w:rsidR="00622626" w:rsidRPr="0030791F" w:rsidRDefault="00622626" w:rsidP="00622626">
            <w:pPr>
              <w:rPr>
                <w:rFonts w:asciiTheme="minorHAnsi" w:hAnsiTheme="minorHAnsi"/>
                <w:szCs w:val="23"/>
              </w:rPr>
            </w:pPr>
            <w:r w:rsidRPr="0030791F">
              <w:rPr>
                <w:rFonts w:asciiTheme="minorHAnsi" w:hAnsiTheme="minorHAnsi"/>
                <w:szCs w:val="23"/>
              </w:rPr>
              <w:t>Pacific</w:t>
            </w:r>
          </w:p>
        </w:tc>
        <w:tc>
          <w:tcPr>
            <w:tcW w:w="980" w:type="dxa"/>
            <w:shd w:val="clear" w:color="auto" w:fill="auto"/>
            <w:vAlign w:val="bottom"/>
          </w:tcPr>
          <w:p w14:paraId="048153A3" w14:textId="589CF155" w:rsidR="00622626" w:rsidRPr="0030791F" w:rsidRDefault="00622626" w:rsidP="00622626">
            <w:pPr>
              <w:jc w:val="right"/>
              <w:rPr>
                <w:rFonts w:asciiTheme="minorHAnsi" w:hAnsiTheme="minorHAnsi"/>
                <w:szCs w:val="23"/>
              </w:rPr>
            </w:pPr>
            <w:r w:rsidRPr="0030791F">
              <w:rPr>
                <w:rFonts w:cs="Arial"/>
                <w:szCs w:val="23"/>
              </w:rPr>
              <w:t>78</w:t>
            </w:r>
          </w:p>
        </w:tc>
        <w:tc>
          <w:tcPr>
            <w:tcW w:w="1031" w:type="dxa"/>
            <w:shd w:val="clear" w:color="auto" w:fill="auto"/>
            <w:vAlign w:val="bottom"/>
          </w:tcPr>
          <w:p w14:paraId="70724E95" w14:textId="17E31D80" w:rsidR="00622626" w:rsidRPr="0030791F" w:rsidRDefault="00622626" w:rsidP="00622626">
            <w:pPr>
              <w:jc w:val="right"/>
              <w:rPr>
                <w:rFonts w:asciiTheme="minorHAnsi" w:hAnsiTheme="minorHAnsi"/>
                <w:szCs w:val="23"/>
              </w:rPr>
            </w:pPr>
            <w:r w:rsidRPr="0030791F">
              <w:rPr>
                <w:rFonts w:cs="Arial"/>
                <w:szCs w:val="23"/>
              </w:rPr>
              <w:t>12.1</w:t>
            </w:r>
          </w:p>
        </w:tc>
        <w:tc>
          <w:tcPr>
            <w:tcW w:w="1030" w:type="dxa"/>
            <w:gridSpan w:val="2"/>
            <w:shd w:val="clear" w:color="auto" w:fill="auto"/>
            <w:vAlign w:val="bottom"/>
          </w:tcPr>
          <w:p w14:paraId="6C3D9713" w14:textId="7EEF863F" w:rsidR="00622626" w:rsidRPr="0030791F" w:rsidRDefault="00622626" w:rsidP="00622626">
            <w:pPr>
              <w:jc w:val="right"/>
              <w:rPr>
                <w:rFonts w:asciiTheme="minorHAnsi" w:hAnsiTheme="minorHAnsi"/>
                <w:szCs w:val="23"/>
              </w:rPr>
            </w:pPr>
            <w:r w:rsidRPr="0030791F">
              <w:rPr>
                <w:rFonts w:cs="Arial"/>
                <w:szCs w:val="23"/>
              </w:rPr>
              <w:t>221</w:t>
            </w:r>
          </w:p>
        </w:tc>
        <w:tc>
          <w:tcPr>
            <w:tcW w:w="1031" w:type="dxa"/>
            <w:gridSpan w:val="2"/>
            <w:shd w:val="clear" w:color="auto" w:fill="auto"/>
            <w:vAlign w:val="bottom"/>
          </w:tcPr>
          <w:p w14:paraId="11D991F1" w14:textId="45FE1B6B" w:rsidR="00622626" w:rsidRPr="0030791F" w:rsidRDefault="00622626" w:rsidP="00622626">
            <w:pPr>
              <w:jc w:val="right"/>
              <w:rPr>
                <w:rFonts w:asciiTheme="minorHAnsi" w:hAnsiTheme="minorHAnsi"/>
                <w:szCs w:val="23"/>
              </w:rPr>
            </w:pPr>
            <w:r w:rsidRPr="0030791F">
              <w:rPr>
                <w:rFonts w:cs="Arial"/>
                <w:szCs w:val="23"/>
              </w:rPr>
              <w:t>34.3</w:t>
            </w:r>
          </w:p>
        </w:tc>
        <w:tc>
          <w:tcPr>
            <w:tcW w:w="1031" w:type="dxa"/>
            <w:shd w:val="clear" w:color="auto" w:fill="auto"/>
            <w:vAlign w:val="bottom"/>
          </w:tcPr>
          <w:p w14:paraId="62C07C87" w14:textId="406EAD84" w:rsidR="00622626" w:rsidRPr="0030791F" w:rsidRDefault="00622626" w:rsidP="00622626">
            <w:pPr>
              <w:jc w:val="right"/>
              <w:rPr>
                <w:rFonts w:asciiTheme="minorHAnsi" w:hAnsiTheme="minorHAnsi"/>
                <w:szCs w:val="23"/>
              </w:rPr>
            </w:pPr>
            <w:r w:rsidRPr="0030791F">
              <w:rPr>
                <w:rFonts w:cs="Arial"/>
                <w:szCs w:val="23"/>
              </w:rPr>
              <w:t>23</w:t>
            </w:r>
          </w:p>
        </w:tc>
        <w:tc>
          <w:tcPr>
            <w:tcW w:w="1134" w:type="dxa"/>
            <w:shd w:val="clear" w:color="auto" w:fill="auto"/>
            <w:vAlign w:val="bottom"/>
          </w:tcPr>
          <w:p w14:paraId="0D7626CE" w14:textId="71036C07" w:rsidR="00622626" w:rsidRPr="0030791F" w:rsidRDefault="00622626" w:rsidP="00622626">
            <w:pPr>
              <w:jc w:val="right"/>
              <w:rPr>
                <w:rFonts w:asciiTheme="minorHAnsi" w:hAnsiTheme="minorHAnsi"/>
                <w:szCs w:val="23"/>
              </w:rPr>
            </w:pPr>
            <w:r w:rsidRPr="0030791F">
              <w:rPr>
                <w:rFonts w:cs="Arial"/>
                <w:szCs w:val="23"/>
              </w:rPr>
              <w:t>3.6</w:t>
            </w:r>
          </w:p>
        </w:tc>
        <w:tc>
          <w:tcPr>
            <w:tcW w:w="930" w:type="dxa"/>
            <w:shd w:val="clear" w:color="auto" w:fill="auto"/>
            <w:vAlign w:val="bottom"/>
          </w:tcPr>
          <w:p w14:paraId="08BB658F" w14:textId="2B5448E6" w:rsidR="00622626" w:rsidRPr="0030791F" w:rsidRDefault="00622626" w:rsidP="00622626">
            <w:pPr>
              <w:jc w:val="right"/>
              <w:rPr>
                <w:rFonts w:asciiTheme="minorHAnsi" w:hAnsiTheme="minorHAnsi"/>
                <w:szCs w:val="23"/>
              </w:rPr>
            </w:pPr>
            <w:r w:rsidRPr="0030791F">
              <w:rPr>
                <w:rFonts w:cs="Arial"/>
                <w:szCs w:val="23"/>
              </w:rPr>
              <w:t>161</w:t>
            </w:r>
          </w:p>
        </w:tc>
        <w:tc>
          <w:tcPr>
            <w:tcW w:w="1031" w:type="dxa"/>
            <w:shd w:val="clear" w:color="auto" w:fill="auto"/>
            <w:vAlign w:val="bottom"/>
          </w:tcPr>
          <w:p w14:paraId="1833E5AF" w14:textId="5B7D58E0" w:rsidR="00622626" w:rsidRPr="0030791F" w:rsidRDefault="00622626" w:rsidP="00622626">
            <w:pPr>
              <w:jc w:val="right"/>
              <w:rPr>
                <w:rFonts w:asciiTheme="minorHAnsi" w:hAnsiTheme="minorHAnsi"/>
                <w:szCs w:val="23"/>
              </w:rPr>
            </w:pPr>
            <w:r w:rsidRPr="0030791F">
              <w:rPr>
                <w:rFonts w:cs="Arial"/>
                <w:szCs w:val="23"/>
              </w:rPr>
              <w:t>25.0</w:t>
            </w:r>
          </w:p>
        </w:tc>
        <w:tc>
          <w:tcPr>
            <w:tcW w:w="1030" w:type="dxa"/>
            <w:shd w:val="clear" w:color="auto" w:fill="auto"/>
            <w:vAlign w:val="bottom"/>
          </w:tcPr>
          <w:p w14:paraId="19FF3009" w14:textId="72C7617D" w:rsidR="00622626" w:rsidRPr="0030791F" w:rsidRDefault="00622626" w:rsidP="00622626">
            <w:pPr>
              <w:jc w:val="right"/>
              <w:rPr>
                <w:rFonts w:asciiTheme="minorHAnsi" w:hAnsiTheme="minorHAnsi"/>
                <w:szCs w:val="23"/>
              </w:rPr>
            </w:pPr>
            <w:r w:rsidRPr="0030791F">
              <w:rPr>
                <w:rFonts w:cs="Arial"/>
                <w:szCs w:val="23"/>
              </w:rPr>
              <w:t>161</w:t>
            </w:r>
          </w:p>
        </w:tc>
        <w:tc>
          <w:tcPr>
            <w:tcW w:w="1031" w:type="dxa"/>
            <w:shd w:val="clear" w:color="auto" w:fill="auto"/>
            <w:vAlign w:val="bottom"/>
          </w:tcPr>
          <w:p w14:paraId="6DE28B5B" w14:textId="65F3E9A0" w:rsidR="00622626" w:rsidRPr="0030791F" w:rsidRDefault="00622626" w:rsidP="00622626">
            <w:pPr>
              <w:jc w:val="right"/>
              <w:rPr>
                <w:rFonts w:asciiTheme="minorHAnsi" w:hAnsiTheme="minorHAnsi"/>
                <w:szCs w:val="23"/>
              </w:rPr>
            </w:pPr>
            <w:r w:rsidRPr="0030791F">
              <w:rPr>
                <w:rFonts w:cs="Arial"/>
                <w:szCs w:val="23"/>
              </w:rPr>
              <w:t>25.0</w:t>
            </w:r>
          </w:p>
        </w:tc>
        <w:tc>
          <w:tcPr>
            <w:tcW w:w="1035" w:type="dxa"/>
            <w:gridSpan w:val="2"/>
            <w:vAlign w:val="bottom"/>
          </w:tcPr>
          <w:p w14:paraId="270903D8" w14:textId="59568AA5" w:rsidR="00622626" w:rsidRPr="0030791F" w:rsidRDefault="00622626" w:rsidP="00622626">
            <w:pPr>
              <w:jc w:val="right"/>
              <w:rPr>
                <w:rFonts w:asciiTheme="minorHAnsi" w:hAnsiTheme="minorHAnsi"/>
                <w:szCs w:val="23"/>
              </w:rPr>
            </w:pPr>
            <w:r w:rsidRPr="0030791F">
              <w:rPr>
                <w:rFonts w:cs="Arial"/>
                <w:szCs w:val="23"/>
              </w:rPr>
              <w:t>644</w:t>
            </w:r>
          </w:p>
        </w:tc>
      </w:tr>
      <w:tr w:rsidR="00622626" w:rsidRPr="0030791F" w14:paraId="356CA161" w14:textId="77777777" w:rsidTr="00576432">
        <w:trPr>
          <w:trHeight w:val="287"/>
        </w:trPr>
        <w:tc>
          <w:tcPr>
            <w:tcW w:w="1838" w:type="dxa"/>
            <w:shd w:val="clear" w:color="auto" w:fill="auto"/>
          </w:tcPr>
          <w:p w14:paraId="359FDABE" w14:textId="77777777" w:rsidR="00622626" w:rsidRPr="0030791F" w:rsidRDefault="00622626" w:rsidP="00622626">
            <w:pPr>
              <w:rPr>
                <w:rFonts w:asciiTheme="minorHAnsi" w:hAnsiTheme="minorHAnsi"/>
                <w:szCs w:val="23"/>
              </w:rPr>
            </w:pPr>
            <w:r w:rsidRPr="0030791F">
              <w:rPr>
                <w:rFonts w:asciiTheme="minorHAnsi" w:hAnsiTheme="minorHAnsi"/>
                <w:szCs w:val="23"/>
              </w:rPr>
              <w:t>Asian</w:t>
            </w:r>
          </w:p>
        </w:tc>
        <w:tc>
          <w:tcPr>
            <w:tcW w:w="980" w:type="dxa"/>
            <w:shd w:val="clear" w:color="auto" w:fill="auto"/>
            <w:vAlign w:val="bottom"/>
          </w:tcPr>
          <w:p w14:paraId="5097767A" w14:textId="6811CEE1" w:rsidR="00622626" w:rsidRPr="0030791F" w:rsidRDefault="00622626" w:rsidP="00622626">
            <w:pPr>
              <w:jc w:val="right"/>
              <w:rPr>
                <w:rFonts w:asciiTheme="minorHAnsi" w:hAnsiTheme="minorHAnsi"/>
                <w:szCs w:val="23"/>
              </w:rPr>
            </w:pPr>
            <w:r w:rsidRPr="0030791F">
              <w:rPr>
                <w:rFonts w:cs="Arial"/>
                <w:szCs w:val="23"/>
              </w:rPr>
              <w:t>253</w:t>
            </w:r>
          </w:p>
        </w:tc>
        <w:tc>
          <w:tcPr>
            <w:tcW w:w="1031" w:type="dxa"/>
            <w:shd w:val="clear" w:color="auto" w:fill="auto"/>
            <w:vAlign w:val="bottom"/>
          </w:tcPr>
          <w:p w14:paraId="5DA8FCC9" w14:textId="0E3A8002" w:rsidR="00622626" w:rsidRPr="0030791F" w:rsidRDefault="00622626" w:rsidP="00622626">
            <w:pPr>
              <w:jc w:val="right"/>
              <w:rPr>
                <w:rFonts w:asciiTheme="minorHAnsi" w:hAnsiTheme="minorHAnsi"/>
                <w:szCs w:val="23"/>
              </w:rPr>
            </w:pPr>
            <w:r w:rsidRPr="0030791F">
              <w:rPr>
                <w:rFonts w:cs="Arial"/>
                <w:szCs w:val="23"/>
              </w:rPr>
              <w:t>17.8</w:t>
            </w:r>
          </w:p>
        </w:tc>
        <w:tc>
          <w:tcPr>
            <w:tcW w:w="1030" w:type="dxa"/>
            <w:gridSpan w:val="2"/>
            <w:shd w:val="clear" w:color="auto" w:fill="auto"/>
            <w:vAlign w:val="bottom"/>
          </w:tcPr>
          <w:p w14:paraId="36F69C63" w14:textId="754D8046" w:rsidR="00622626" w:rsidRPr="0030791F" w:rsidRDefault="00622626" w:rsidP="00622626">
            <w:pPr>
              <w:jc w:val="right"/>
              <w:rPr>
                <w:rFonts w:asciiTheme="minorHAnsi" w:hAnsiTheme="minorHAnsi"/>
                <w:szCs w:val="23"/>
              </w:rPr>
            </w:pPr>
            <w:r w:rsidRPr="0030791F">
              <w:rPr>
                <w:rFonts w:cs="Arial"/>
                <w:szCs w:val="23"/>
              </w:rPr>
              <w:t>368</w:t>
            </w:r>
          </w:p>
        </w:tc>
        <w:tc>
          <w:tcPr>
            <w:tcW w:w="1031" w:type="dxa"/>
            <w:gridSpan w:val="2"/>
            <w:shd w:val="clear" w:color="auto" w:fill="auto"/>
            <w:vAlign w:val="bottom"/>
          </w:tcPr>
          <w:p w14:paraId="2DDA54FD" w14:textId="393EFC6F" w:rsidR="00622626" w:rsidRPr="0030791F" w:rsidRDefault="00622626" w:rsidP="00622626">
            <w:pPr>
              <w:jc w:val="right"/>
              <w:rPr>
                <w:rFonts w:asciiTheme="minorHAnsi" w:hAnsiTheme="minorHAnsi"/>
                <w:szCs w:val="23"/>
              </w:rPr>
            </w:pPr>
            <w:r w:rsidRPr="0030791F">
              <w:rPr>
                <w:rFonts w:cs="Arial"/>
                <w:szCs w:val="23"/>
              </w:rPr>
              <w:t>25.9</w:t>
            </w:r>
          </w:p>
        </w:tc>
        <w:tc>
          <w:tcPr>
            <w:tcW w:w="1031" w:type="dxa"/>
            <w:shd w:val="clear" w:color="auto" w:fill="auto"/>
            <w:vAlign w:val="bottom"/>
          </w:tcPr>
          <w:p w14:paraId="2BFB2B47" w14:textId="406703AB" w:rsidR="00622626" w:rsidRPr="0030791F" w:rsidRDefault="00622626" w:rsidP="00622626">
            <w:pPr>
              <w:jc w:val="right"/>
              <w:rPr>
                <w:rFonts w:asciiTheme="minorHAnsi" w:hAnsiTheme="minorHAnsi"/>
                <w:szCs w:val="23"/>
              </w:rPr>
            </w:pPr>
            <w:r w:rsidRPr="0030791F">
              <w:rPr>
                <w:rFonts w:cs="Arial"/>
                <w:szCs w:val="23"/>
              </w:rPr>
              <w:t>66</w:t>
            </w:r>
          </w:p>
        </w:tc>
        <w:tc>
          <w:tcPr>
            <w:tcW w:w="1134" w:type="dxa"/>
            <w:shd w:val="clear" w:color="auto" w:fill="auto"/>
            <w:vAlign w:val="bottom"/>
          </w:tcPr>
          <w:p w14:paraId="5DB81390" w14:textId="4B048CB0" w:rsidR="00622626" w:rsidRPr="0030791F" w:rsidRDefault="00622626" w:rsidP="00622626">
            <w:pPr>
              <w:jc w:val="right"/>
              <w:rPr>
                <w:rFonts w:asciiTheme="minorHAnsi" w:hAnsiTheme="minorHAnsi"/>
                <w:szCs w:val="23"/>
              </w:rPr>
            </w:pPr>
            <w:r w:rsidRPr="0030791F">
              <w:rPr>
                <w:rFonts w:cs="Arial"/>
                <w:szCs w:val="23"/>
              </w:rPr>
              <w:t>4.6</w:t>
            </w:r>
          </w:p>
        </w:tc>
        <w:tc>
          <w:tcPr>
            <w:tcW w:w="930" w:type="dxa"/>
            <w:shd w:val="clear" w:color="auto" w:fill="auto"/>
            <w:vAlign w:val="bottom"/>
          </w:tcPr>
          <w:p w14:paraId="79D3742B" w14:textId="0896266A" w:rsidR="00622626" w:rsidRPr="0030791F" w:rsidRDefault="00622626" w:rsidP="00622626">
            <w:pPr>
              <w:jc w:val="right"/>
              <w:rPr>
                <w:rFonts w:asciiTheme="minorHAnsi" w:hAnsiTheme="minorHAnsi"/>
                <w:szCs w:val="23"/>
              </w:rPr>
            </w:pPr>
            <w:r w:rsidRPr="0030791F">
              <w:rPr>
                <w:rFonts w:cs="Arial"/>
                <w:szCs w:val="23"/>
              </w:rPr>
              <w:t>356</w:t>
            </w:r>
          </w:p>
        </w:tc>
        <w:tc>
          <w:tcPr>
            <w:tcW w:w="1031" w:type="dxa"/>
            <w:shd w:val="clear" w:color="auto" w:fill="auto"/>
            <w:vAlign w:val="bottom"/>
          </w:tcPr>
          <w:p w14:paraId="401C954D" w14:textId="034C6842" w:rsidR="00622626" w:rsidRPr="0030791F" w:rsidRDefault="00622626" w:rsidP="00622626">
            <w:pPr>
              <w:jc w:val="right"/>
              <w:rPr>
                <w:rFonts w:asciiTheme="minorHAnsi" w:hAnsiTheme="minorHAnsi"/>
                <w:szCs w:val="23"/>
              </w:rPr>
            </w:pPr>
            <w:r w:rsidRPr="0030791F">
              <w:rPr>
                <w:rFonts w:cs="Arial"/>
                <w:szCs w:val="23"/>
              </w:rPr>
              <w:t>25.0</w:t>
            </w:r>
          </w:p>
        </w:tc>
        <w:tc>
          <w:tcPr>
            <w:tcW w:w="1030" w:type="dxa"/>
            <w:shd w:val="clear" w:color="auto" w:fill="auto"/>
            <w:vAlign w:val="bottom"/>
          </w:tcPr>
          <w:p w14:paraId="2398723B" w14:textId="254864D9" w:rsidR="00622626" w:rsidRPr="0030791F" w:rsidRDefault="00622626" w:rsidP="00622626">
            <w:pPr>
              <w:jc w:val="right"/>
              <w:rPr>
                <w:rFonts w:asciiTheme="minorHAnsi" w:hAnsiTheme="minorHAnsi"/>
                <w:szCs w:val="23"/>
              </w:rPr>
            </w:pPr>
            <w:r w:rsidRPr="0030791F">
              <w:rPr>
                <w:rFonts w:cs="Arial"/>
                <w:szCs w:val="23"/>
              </w:rPr>
              <w:t>379</w:t>
            </w:r>
          </w:p>
        </w:tc>
        <w:tc>
          <w:tcPr>
            <w:tcW w:w="1031" w:type="dxa"/>
            <w:shd w:val="clear" w:color="auto" w:fill="auto"/>
            <w:vAlign w:val="bottom"/>
          </w:tcPr>
          <w:p w14:paraId="2A63114F" w14:textId="6551AD80" w:rsidR="00622626" w:rsidRPr="0030791F" w:rsidRDefault="00622626" w:rsidP="00622626">
            <w:pPr>
              <w:jc w:val="right"/>
              <w:rPr>
                <w:rFonts w:asciiTheme="minorHAnsi" w:hAnsiTheme="minorHAnsi"/>
                <w:szCs w:val="23"/>
              </w:rPr>
            </w:pPr>
            <w:r w:rsidRPr="0030791F">
              <w:rPr>
                <w:rFonts w:cs="Arial"/>
                <w:szCs w:val="23"/>
              </w:rPr>
              <w:t>26.7</w:t>
            </w:r>
          </w:p>
        </w:tc>
        <w:tc>
          <w:tcPr>
            <w:tcW w:w="1035" w:type="dxa"/>
            <w:gridSpan w:val="2"/>
            <w:vAlign w:val="bottom"/>
          </w:tcPr>
          <w:p w14:paraId="359BCF4E" w14:textId="097A0216" w:rsidR="00622626" w:rsidRPr="0030791F" w:rsidRDefault="00622626" w:rsidP="00622626">
            <w:pPr>
              <w:jc w:val="right"/>
              <w:rPr>
                <w:rFonts w:asciiTheme="minorHAnsi" w:hAnsiTheme="minorHAnsi"/>
                <w:szCs w:val="23"/>
              </w:rPr>
            </w:pPr>
            <w:r w:rsidRPr="0030791F">
              <w:rPr>
                <w:rFonts w:cs="Arial"/>
                <w:szCs w:val="23"/>
              </w:rPr>
              <w:t>1,422</w:t>
            </w:r>
          </w:p>
        </w:tc>
      </w:tr>
      <w:tr w:rsidR="00622626" w:rsidRPr="0030791F" w14:paraId="683AD901" w14:textId="77777777" w:rsidTr="00576432">
        <w:trPr>
          <w:trHeight w:val="272"/>
        </w:trPr>
        <w:tc>
          <w:tcPr>
            <w:tcW w:w="1838" w:type="dxa"/>
            <w:shd w:val="clear" w:color="auto" w:fill="auto"/>
          </w:tcPr>
          <w:p w14:paraId="2377C900" w14:textId="77777777" w:rsidR="00622626" w:rsidRPr="0030791F" w:rsidRDefault="00622626" w:rsidP="00622626">
            <w:pPr>
              <w:rPr>
                <w:rFonts w:asciiTheme="minorHAnsi" w:hAnsiTheme="minorHAnsi"/>
                <w:szCs w:val="23"/>
              </w:rPr>
            </w:pPr>
            <w:r w:rsidRPr="0030791F">
              <w:rPr>
                <w:rFonts w:asciiTheme="minorHAnsi" w:hAnsiTheme="minorHAnsi"/>
                <w:szCs w:val="23"/>
              </w:rPr>
              <w:t>European/ Other</w:t>
            </w:r>
          </w:p>
        </w:tc>
        <w:tc>
          <w:tcPr>
            <w:tcW w:w="980" w:type="dxa"/>
            <w:shd w:val="clear" w:color="auto" w:fill="auto"/>
            <w:vAlign w:val="bottom"/>
          </w:tcPr>
          <w:p w14:paraId="4566D8C5" w14:textId="28AEBFC3" w:rsidR="00622626" w:rsidRPr="0030791F" w:rsidRDefault="00622626" w:rsidP="00622626">
            <w:pPr>
              <w:jc w:val="right"/>
              <w:rPr>
                <w:rFonts w:asciiTheme="minorHAnsi" w:hAnsiTheme="minorHAnsi"/>
                <w:szCs w:val="23"/>
              </w:rPr>
            </w:pPr>
            <w:r w:rsidRPr="0030791F">
              <w:rPr>
                <w:rFonts w:cs="Arial"/>
                <w:szCs w:val="23"/>
              </w:rPr>
              <w:t>2,007</w:t>
            </w:r>
          </w:p>
        </w:tc>
        <w:tc>
          <w:tcPr>
            <w:tcW w:w="1031" w:type="dxa"/>
            <w:shd w:val="clear" w:color="auto" w:fill="auto"/>
            <w:vAlign w:val="bottom"/>
          </w:tcPr>
          <w:p w14:paraId="1596DA41" w14:textId="52FF7767" w:rsidR="00622626" w:rsidRPr="0030791F" w:rsidRDefault="00622626" w:rsidP="00622626">
            <w:pPr>
              <w:jc w:val="right"/>
              <w:rPr>
                <w:rFonts w:asciiTheme="minorHAnsi" w:hAnsiTheme="minorHAnsi"/>
                <w:szCs w:val="23"/>
              </w:rPr>
            </w:pPr>
            <w:r w:rsidRPr="0030791F">
              <w:rPr>
                <w:rFonts w:cs="Arial"/>
                <w:szCs w:val="23"/>
              </w:rPr>
              <w:t>13.9</w:t>
            </w:r>
          </w:p>
        </w:tc>
        <w:tc>
          <w:tcPr>
            <w:tcW w:w="1030" w:type="dxa"/>
            <w:gridSpan w:val="2"/>
            <w:shd w:val="clear" w:color="auto" w:fill="auto"/>
            <w:vAlign w:val="bottom"/>
          </w:tcPr>
          <w:p w14:paraId="573FBD8A" w14:textId="356EEBFA" w:rsidR="00622626" w:rsidRPr="0030791F" w:rsidRDefault="00622626" w:rsidP="00622626">
            <w:pPr>
              <w:jc w:val="right"/>
              <w:rPr>
                <w:rFonts w:asciiTheme="minorHAnsi" w:hAnsiTheme="minorHAnsi"/>
                <w:szCs w:val="23"/>
              </w:rPr>
            </w:pPr>
            <w:r w:rsidRPr="0030791F">
              <w:rPr>
                <w:rFonts w:cs="Arial"/>
                <w:szCs w:val="23"/>
              </w:rPr>
              <w:t>5,575</w:t>
            </w:r>
          </w:p>
        </w:tc>
        <w:tc>
          <w:tcPr>
            <w:tcW w:w="1031" w:type="dxa"/>
            <w:gridSpan w:val="2"/>
            <w:shd w:val="clear" w:color="auto" w:fill="auto"/>
            <w:vAlign w:val="bottom"/>
          </w:tcPr>
          <w:p w14:paraId="43572D60" w14:textId="7B5FACA9" w:rsidR="00622626" w:rsidRPr="0030791F" w:rsidRDefault="00622626" w:rsidP="00622626">
            <w:pPr>
              <w:jc w:val="right"/>
              <w:rPr>
                <w:rFonts w:asciiTheme="minorHAnsi" w:hAnsiTheme="minorHAnsi"/>
                <w:szCs w:val="23"/>
              </w:rPr>
            </w:pPr>
            <w:r w:rsidRPr="0030791F">
              <w:rPr>
                <w:rFonts w:cs="Arial"/>
                <w:szCs w:val="23"/>
              </w:rPr>
              <w:t>38.7</w:t>
            </w:r>
          </w:p>
        </w:tc>
        <w:tc>
          <w:tcPr>
            <w:tcW w:w="1031" w:type="dxa"/>
            <w:shd w:val="clear" w:color="auto" w:fill="auto"/>
            <w:vAlign w:val="bottom"/>
          </w:tcPr>
          <w:p w14:paraId="02749857" w14:textId="206FBD3E" w:rsidR="00622626" w:rsidRPr="0030791F" w:rsidRDefault="00622626" w:rsidP="00622626">
            <w:pPr>
              <w:jc w:val="right"/>
              <w:rPr>
                <w:rFonts w:asciiTheme="minorHAnsi" w:hAnsiTheme="minorHAnsi"/>
                <w:szCs w:val="23"/>
              </w:rPr>
            </w:pPr>
            <w:r w:rsidRPr="0030791F">
              <w:rPr>
                <w:rFonts w:cs="Arial"/>
                <w:szCs w:val="23"/>
              </w:rPr>
              <w:t>651</w:t>
            </w:r>
          </w:p>
        </w:tc>
        <w:tc>
          <w:tcPr>
            <w:tcW w:w="1134" w:type="dxa"/>
            <w:shd w:val="clear" w:color="auto" w:fill="auto"/>
            <w:vAlign w:val="bottom"/>
          </w:tcPr>
          <w:p w14:paraId="4E04FAA0" w14:textId="79BBB216" w:rsidR="00622626" w:rsidRPr="0030791F" w:rsidRDefault="00622626" w:rsidP="00622626">
            <w:pPr>
              <w:jc w:val="right"/>
              <w:rPr>
                <w:rFonts w:asciiTheme="minorHAnsi" w:hAnsiTheme="minorHAnsi"/>
                <w:szCs w:val="23"/>
              </w:rPr>
            </w:pPr>
            <w:r w:rsidRPr="0030791F">
              <w:rPr>
                <w:rFonts w:cs="Arial"/>
                <w:szCs w:val="23"/>
              </w:rPr>
              <w:t>4.5</w:t>
            </w:r>
          </w:p>
        </w:tc>
        <w:tc>
          <w:tcPr>
            <w:tcW w:w="930" w:type="dxa"/>
            <w:shd w:val="clear" w:color="auto" w:fill="auto"/>
            <w:vAlign w:val="bottom"/>
          </w:tcPr>
          <w:p w14:paraId="300FAEBC" w14:textId="30ABE988" w:rsidR="00622626" w:rsidRPr="0030791F" w:rsidRDefault="00622626" w:rsidP="00622626">
            <w:pPr>
              <w:jc w:val="right"/>
              <w:rPr>
                <w:rFonts w:asciiTheme="minorHAnsi" w:hAnsiTheme="minorHAnsi"/>
                <w:szCs w:val="23"/>
              </w:rPr>
            </w:pPr>
            <w:r w:rsidRPr="0030791F">
              <w:rPr>
                <w:rFonts w:cs="Arial"/>
                <w:szCs w:val="23"/>
              </w:rPr>
              <w:t>1,754</w:t>
            </w:r>
          </w:p>
        </w:tc>
        <w:tc>
          <w:tcPr>
            <w:tcW w:w="1031" w:type="dxa"/>
            <w:shd w:val="clear" w:color="auto" w:fill="auto"/>
            <w:vAlign w:val="bottom"/>
          </w:tcPr>
          <w:p w14:paraId="64AF2E46" w14:textId="4E2AE3D7" w:rsidR="00622626" w:rsidRPr="0030791F" w:rsidRDefault="00622626" w:rsidP="00622626">
            <w:pPr>
              <w:jc w:val="right"/>
              <w:rPr>
                <w:rFonts w:asciiTheme="minorHAnsi" w:hAnsiTheme="minorHAnsi"/>
                <w:szCs w:val="23"/>
              </w:rPr>
            </w:pPr>
            <w:r w:rsidRPr="0030791F">
              <w:rPr>
                <w:rFonts w:cs="Arial"/>
                <w:szCs w:val="23"/>
              </w:rPr>
              <w:t>12.2</w:t>
            </w:r>
          </w:p>
        </w:tc>
        <w:tc>
          <w:tcPr>
            <w:tcW w:w="1030" w:type="dxa"/>
            <w:shd w:val="clear" w:color="auto" w:fill="auto"/>
            <w:vAlign w:val="bottom"/>
          </w:tcPr>
          <w:p w14:paraId="2F8F1450" w14:textId="5E739C59" w:rsidR="00622626" w:rsidRPr="0030791F" w:rsidRDefault="00622626" w:rsidP="00622626">
            <w:pPr>
              <w:jc w:val="right"/>
              <w:rPr>
                <w:rFonts w:asciiTheme="minorHAnsi" w:hAnsiTheme="minorHAnsi"/>
                <w:szCs w:val="23"/>
              </w:rPr>
            </w:pPr>
            <w:r w:rsidRPr="0030791F">
              <w:rPr>
                <w:rFonts w:cs="Arial"/>
                <w:szCs w:val="23"/>
              </w:rPr>
              <w:t>4,408</w:t>
            </w:r>
          </w:p>
        </w:tc>
        <w:tc>
          <w:tcPr>
            <w:tcW w:w="1031" w:type="dxa"/>
            <w:shd w:val="clear" w:color="auto" w:fill="auto"/>
            <w:vAlign w:val="bottom"/>
          </w:tcPr>
          <w:p w14:paraId="1F0B1595" w14:textId="1441FC18" w:rsidR="00622626" w:rsidRPr="0030791F" w:rsidRDefault="00622626" w:rsidP="00622626">
            <w:pPr>
              <w:jc w:val="right"/>
              <w:rPr>
                <w:rFonts w:asciiTheme="minorHAnsi" w:hAnsiTheme="minorHAnsi"/>
                <w:szCs w:val="23"/>
              </w:rPr>
            </w:pPr>
            <w:r w:rsidRPr="0030791F">
              <w:rPr>
                <w:rFonts w:cs="Arial"/>
                <w:szCs w:val="23"/>
              </w:rPr>
              <w:t>30.6</w:t>
            </w:r>
          </w:p>
        </w:tc>
        <w:tc>
          <w:tcPr>
            <w:tcW w:w="1035" w:type="dxa"/>
            <w:gridSpan w:val="2"/>
            <w:vAlign w:val="bottom"/>
          </w:tcPr>
          <w:p w14:paraId="0747CAC7" w14:textId="4270DE90" w:rsidR="00622626" w:rsidRPr="0030791F" w:rsidRDefault="00622626" w:rsidP="00622626">
            <w:pPr>
              <w:jc w:val="right"/>
              <w:rPr>
                <w:rFonts w:asciiTheme="minorHAnsi" w:hAnsiTheme="minorHAnsi"/>
                <w:szCs w:val="23"/>
              </w:rPr>
            </w:pPr>
            <w:r w:rsidRPr="0030791F">
              <w:rPr>
                <w:rFonts w:cs="Arial"/>
                <w:szCs w:val="23"/>
              </w:rPr>
              <w:t>14,395</w:t>
            </w:r>
          </w:p>
        </w:tc>
      </w:tr>
      <w:tr w:rsidR="00622626" w:rsidRPr="0030791F" w14:paraId="3C0073C8" w14:textId="77777777" w:rsidTr="00576432">
        <w:trPr>
          <w:trHeight w:val="302"/>
        </w:trPr>
        <w:tc>
          <w:tcPr>
            <w:tcW w:w="1838" w:type="dxa"/>
            <w:shd w:val="clear" w:color="auto" w:fill="auto"/>
          </w:tcPr>
          <w:p w14:paraId="34A3FBB7" w14:textId="77777777" w:rsidR="00622626" w:rsidRPr="0030791F" w:rsidRDefault="00622626" w:rsidP="00EC5031">
            <w:pPr>
              <w:rPr>
                <w:rFonts w:asciiTheme="minorHAnsi" w:hAnsiTheme="minorHAnsi"/>
                <w:b/>
                <w:szCs w:val="23"/>
              </w:rPr>
            </w:pPr>
            <w:r w:rsidRPr="00EC5031">
              <w:rPr>
                <w:rFonts w:asciiTheme="minorHAnsi" w:eastAsia="Times New Roman" w:hAnsiTheme="minorHAnsi" w:cs="Arial"/>
                <w:b/>
                <w:bCs/>
                <w:szCs w:val="23"/>
                <w:lang w:eastAsia="en-AU"/>
              </w:rPr>
              <w:t>Total</w:t>
            </w:r>
          </w:p>
        </w:tc>
        <w:tc>
          <w:tcPr>
            <w:tcW w:w="980" w:type="dxa"/>
            <w:shd w:val="clear" w:color="auto" w:fill="auto"/>
            <w:vAlign w:val="bottom"/>
          </w:tcPr>
          <w:p w14:paraId="11FC7B18" w14:textId="7F171CD7" w:rsidR="00622626" w:rsidRPr="0030791F" w:rsidRDefault="00622626" w:rsidP="00622626">
            <w:pPr>
              <w:jc w:val="right"/>
              <w:rPr>
                <w:rFonts w:asciiTheme="minorHAnsi" w:hAnsiTheme="minorHAnsi"/>
                <w:b/>
                <w:bCs/>
                <w:szCs w:val="23"/>
              </w:rPr>
            </w:pPr>
            <w:r w:rsidRPr="0030791F">
              <w:rPr>
                <w:rFonts w:cs="Arial"/>
                <w:b/>
                <w:bCs/>
                <w:szCs w:val="23"/>
              </w:rPr>
              <w:t>2,722</w:t>
            </w:r>
          </w:p>
        </w:tc>
        <w:tc>
          <w:tcPr>
            <w:tcW w:w="1031" w:type="dxa"/>
            <w:shd w:val="clear" w:color="auto" w:fill="auto"/>
            <w:vAlign w:val="bottom"/>
          </w:tcPr>
          <w:p w14:paraId="1E0AF281" w14:textId="34BA5ED7" w:rsidR="00622626" w:rsidRPr="0030791F" w:rsidRDefault="00622626" w:rsidP="00622626">
            <w:pPr>
              <w:jc w:val="right"/>
              <w:rPr>
                <w:rFonts w:asciiTheme="minorHAnsi" w:hAnsiTheme="minorHAnsi"/>
                <w:b/>
                <w:bCs/>
                <w:szCs w:val="23"/>
              </w:rPr>
            </w:pPr>
            <w:r w:rsidRPr="0030791F">
              <w:rPr>
                <w:rFonts w:cs="Arial"/>
                <w:b/>
                <w:bCs/>
                <w:szCs w:val="23"/>
              </w:rPr>
              <w:t>14.4</w:t>
            </w:r>
          </w:p>
        </w:tc>
        <w:tc>
          <w:tcPr>
            <w:tcW w:w="1030" w:type="dxa"/>
            <w:gridSpan w:val="2"/>
            <w:shd w:val="clear" w:color="auto" w:fill="auto"/>
            <w:vAlign w:val="bottom"/>
          </w:tcPr>
          <w:p w14:paraId="25060DD7" w14:textId="6CD525F6" w:rsidR="00622626" w:rsidRPr="0030791F" w:rsidRDefault="00622626" w:rsidP="00622626">
            <w:pPr>
              <w:jc w:val="right"/>
              <w:rPr>
                <w:rFonts w:asciiTheme="minorHAnsi" w:hAnsiTheme="minorHAnsi"/>
                <w:b/>
                <w:bCs/>
                <w:szCs w:val="23"/>
              </w:rPr>
            </w:pPr>
            <w:r w:rsidRPr="0030791F">
              <w:rPr>
                <w:rFonts w:cs="Arial"/>
                <w:b/>
                <w:bCs/>
                <w:szCs w:val="23"/>
              </w:rPr>
              <w:t>7,244</w:t>
            </w:r>
          </w:p>
        </w:tc>
        <w:tc>
          <w:tcPr>
            <w:tcW w:w="1031" w:type="dxa"/>
            <w:gridSpan w:val="2"/>
            <w:shd w:val="clear" w:color="auto" w:fill="auto"/>
            <w:vAlign w:val="bottom"/>
          </w:tcPr>
          <w:p w14:paraId="744DB5D0" w14:textId="481E2FA0" w:rsidR="00622626" w:rsidRPr="0030791F" w:rsidRDefault="00622626" w:rsidP="00622626">
            <w:pPr>
              <w:jc w:val="right"/>
              <w:rPr>
                <w:rFonts w:asciiTheme="minorHAnsi" w:hAnsiTheme="minorHAnsi"/>
                <w:b/>
                <w:bCs/>
                <w:szCs w:val="23"/>
              </w:rPr>
            </w:pPr>
            <w:r w:rsidRPr="0030791F">
              <w:rPr>
                <w:rFonts w:cs="Arial"/>
                <w:b/>
                <w:bCs/>
                <w:szCs w:val="23"/>
              </w:rPr>
              <w:t>38.3</w:t>
            </w:r>
          </w:p>
        </w:tc>
        <w:tc>
          <w:tcPr>
            <w:tcW w:w="1031" w:type="dxa"/>
            <w:shd w:val="clear" w:color="auto" w:fill="auto"/>
            <w:vAlign w:val="bottom"/>
          </w:tcPr>
          <w:p w14:paraId="6444DC0E" w14:textId="4915DE46" w:rsidR="00622626" w:rsidRPr="0030791F" w:rsidRDefault="00622626" w:rsidP="00622626">
            <w:pPr>
              <w:jc w:val="right"/>
              <w:rPr>
                <w:rFonts w:asciiTheme="minorHAnsi" w:hAnsiTheme="minorHAnsi"/>
                <w:b/>
                <w:bCs/>
                <w:szCs w:val="23"/>
              </w:rPr>
            </w:pPr>
            <w:r w:rsidRPr="0030791F">
              <w:rPr>
                <w:rFonts w:cs="Arial"/>
                <w:b/>
                <w:bCs/>
                <w:szCs w:val="23"/>
              </w:rPr>
              <w:t>820</w:t>
            </w:r>
          </w:p>
        </w:tc>
        <w:tc>
          <w:tcPr>
            <w:tcW w:w="1134" w:type="dxa"/>
            <w:shd w:val="clear" w:color="auto" w:fill="auto"/>
            <w:vAlign w:val="bottom"/>
          </w:tcPr>
          <w:p w14:paraId="40BAE9B7" w14:textId="66FCF267" w:rsidR="00622626" w:rsidRPr="0030791F" w:rsidRDefault="00622626" w:rsidP="00622626">
            <w:pPr>
              <w:jc w:val="right"/>
              <w:rPr>
                <w:rFonts w:asciiTheme="minorHAnsi" w:hAnsiTheme="minorHAnsi"/>
                <w:b/>
                <w:bCs/>
                <w:szCs w:val="23"/>
              </w:rPr>
            </w:pPr>
            <w:r w:rsidRPr="0030791F">
              <w:rPr>
                <w:rFonts w:cs="Arial"/>
                <w:b/>
                <w:bCs/>
                <w:szCs w:val="23"/>
              </w:rPr>
              <w:t>4.3</w:t>
            </w:r>
          </w:p>
        </w:tc>
        <w:tc>
          <w:tcPr>
            <w:tcW w:w="930" w:type="dxa"/>
            <w:shd w:val="clear" w:color="auto" w:fill="auto"/>
            <w:vAlign w:val="bottom"/>
          </w:tcPr>
          <w:p w14:paraId="5DA4E925" w14:textId="10EC447E" w:rsidR="00622626" w:rsidRPr="0030791F" w:rsidRDefault="00622626" w:rsidP="00622626">
            <w:pPr>
              <w:jc w:val="right"/>
              <w:rPr>
                <w:rFonts w:asciiTheme="minorHAnsi" w:hAnsiTheme="minorHAnsi"/>
                <w:b/>
                <w:bCs/>
                <w:szCs w:val="23"/>
              </w:rPr>
            </w:pPr>
            <w:r w:rsidRPr="0030791F">
              <w:rPr>
                <w:rFonts w:cs="Arial"/>
                <w:b/>
                <w:bCs/>
                <w:szCs w:val="23"/>
              </w:rPr>
              <w:t>2,536</w:t>
            </w:r>
          </w:p>
        </w:tc>
        <w:tc>
          <w:tcPr>
            <w:tcW w:w="1031" w:type="dxa"/>
            <w:shd w:val="clear" w:color="auto" w:fill="auto"/>
            <w:vAlign w:val="bottom"/>
          </w:tcPr>
          <w:p w14:paraId="1A911E37" w14:textId="530C5EE7" w:rsidR="00622626" w:rsidRPr="0030791F" w:rsidRDefault="00622626" w:rsidP="00622626">
            <w:pPr>
              <w:jc w:val="right"/>
              <w:rPr>
                <w:rFonts w:asciiTheme="minorHAnsi" w:hAnsiTheme="minorHAnsi"/>
                <w:b/>
                <w:bCs/>
                <w:szCs w:val="23"/>
              </w:rPr>
            </w:pPr>
            <w:r w:rsidRPr="0030791F">
              <w:rPr>
                <w:rFonts w:cs="Arial"/>
                <w:b/>
                <w:bCs/>
                <w:szCs w:val="23"/>
              </w:rPr>
              <w:t>13.4</w:t>
            </w:r>
          </w:p>
        </w:tc>
        <w:tc>
          <w:tcPr>
            <w:tcW w:w="1030" w:type="dxa"/>
            <w:shd w:val="clear" w:color="auto" w:fill="auto"/>
            <w:vAlign w:val="bottom"/>
          </w:tcPr>
          <w:p w14:paraId="4C40DB6D" w14:textId="1CA1A88D" w:rsidR="00622626" w:rsidRPr="0030791F" w:rsidRDefault="00622626" w:rsidP="00622626">
            <w:pPr>
              <w:jc w:val="right"/>
              <w:rPr>
                <w:rFonts w:asciiTheme="minorHAnsi" w:hAnsiTheme="minorHAnsi"/>
                <w:b/>
                <w:bCs/>
                <w:szCs w:val="23"/>
              </w:rPr>
            </w:pPr>
            <w:r w:rsidRPr="0030791F">
              <w:rPr>
                <w:rFonts w:cs="Arial"/>
                <w:b/>
                <w:bCs/>
                <w:szCs w:val="23"/>
              </w:rPr>
              <w:t>5,569</w:t>
            </w:r>
          </w:p>
        </w:tc>
        <w:tc>
          <w:tcPr>
            <w:tcW w:w="1031" w:type="dxa"/>
            <w:shd w:val="clear" w:color="auto" w:fill="auto"/>
            <w:vAlign w:val="bottom"/>
          </w:tcPr>
          <w:p w14:paraId="6F2ECE52" w14:textId="00CBDA88" w:rsidR="00622626" w:rsidRPr="0030791F" w:rsidRDefault="00622626" w:rsidP="00622626">
            <w:pPr>
              <w:jc w:val="right"/>
              <w:rPr>
                <w:rFonts w:asciiTheme="minorHAnsi" w:hAnsiTheme="minorHAnsi"/>
                <w:b/>
                <w:bCs/>
                <w:szCs w:val="23"/>
              </w:rPr>
            </w:pPr>
            <w:r w:rsidRPr="0030791F">
              <w:rPr>
                <w:rFonts w:cs="Arial"/>
                <w:b/>
                <w:bCs/>
                <w:szCs w:val="23"/>
              </w:rPr>
              <w:t>29.5</w:t>
            </w:r>
          </w:p>
        </w:tc>
        <w:tc>
          <w:tcPr>
            <w:tcW w:w="1035" w:type="dxa"/>
            <w:gridSpan w:val="2"/>
            <w:vAlign w:val="bottom"/>
          </w:tcPr>
          <w:p w14:paraId="71AE04F1" w14:textId="278B3474" w:rsidR="00622626" w:rsidRPr="0030791F" w:rsidRDefault="00622626" w:rsidP="00622626">
            <w:pPr>
              <w:jc w:val="right"/>
              <w:rPr>
                <w:rFonts w:asciiTheme="minorHAnsi" w:hAnsiTheme="minorHAnsi"/>
                <w:b/>
                <w:bCs/>
                <w:szCs w:val="23"/>
              </w:rPr>
            </w:pPr>
            <w:r w:rsidRPr="0030791F">
              <w:rPr>
                <w:rFonts w:cs="Arial"/>
                <w:b/>
                <w:bCs/>
                <w:szCs w:val="23"/>
              </w:rPr>
              <w:t>18,891</w:t>
            </w:r>
          </w:p>
        </w:tc>
      </w:tr>
    </w:tbl>
    <w:p w14:paraId="3011809D" w14:textId="77777777" w:rsidR="00030D6F" w:rsidRPr="0030791F" w:rsidRDefault="00030D6F" w:rsidP="00030D6F">
      <w:pPr>
        <w:ind w:right="544"/>
        <w:jc w:val="both"/>
        <w:rPr>
          <w:i/>
          <w:sz w:val="20"/>
        </w:rPr>
      </w:pPr>
    </w:p>
    <w:p w14:paraId="2A7FC142" w14:textId="6D612CCE" w:rsidR="00030D6F" w:rsidRPr="0030791F" w:rsidRDefault="00C65151" w:rsidP="00DC7628">
      <w:pPr>
        <w:pStyle w:val="Caption"/>
        <w:spacing w:after="80"/>
        <w:ind w:right="-23"/>
        <w:jc w:val="both"/>
      </w:pPr>
      <w:bookmarkStart w:id="1268" w:name="_Ref328311882"/>
      <w:bookmarkStart w:id="1269" w:name="_Toc469398360"/>
      <w:bookmarkStart w:id="1270" w:name="_Toc475605593"/>
      <w:bookmarkStart w:id="1271" w:name="_Toc509928565"/>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74</w:t>
      </w:r>
      <w:r w:rsidR="00F55F28" w:rsidRPr="0030791F">
        <w:rPr>
          <w:noProof/>
        </w:rPr>
        <w:fldChar w:fldCharType="end"/>
      </w:r>
      <w:bookmarkEnd w:id="1268"/>
      <w:r w:rsidR="00030D6F" w:rsidRPr="0030791F">
        <w:t xml:space="preserve"> - Volume of HPV test samples received during the monitoring period, by purpose and age</w:t>
      </w:r>
      <w:bookmarkEnd w:id="1269"/>
      <w:bookmarkEnd w:id="1270"/>
      <w:bookmarkEnd w:id="1271"/>
    </w:p>
    <w:tbl>
      <w:tblPr>
        <w:tblW w:w="141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7"/>
        <w:gridCol w:w="1121"/>
        <w:gridCol w:w="1125"/>
        <w:gridCol w:w="1124"/>
        <w:gridCol w:w="1115"/>
        <w:gridCol w:w="8"/>
        <w:gridCol w:w="1124"/>
        <w:gridCol w:w="1124"/>
        <w:gridCol w:w="1124"/>
        <w:gridCol w:w="1116"/>
        <w:gridCol w:w="7"/>
        <w:gridCol w:w="1124"/>
        <w:gridCol w:w="1117"/>
        <w:gridCol w:w="1134"/>
      </w:tblGrid>
      <w:tr w:rsidR="00030D6F" w:rsidRPr="0030791F" w14:paraId="2FC0E779" w14:textId="77777777" w:rsidTr="00C76931">
        <w:tc>
          <w:tcPr>
            <w:tcW w:w="1807" w:type="dxa"/>
            <w:tcBorders>
              <w:top w:val="single" w:sz="4" w:space="0" w:color="auto"/>
              <w:bottom w:val="nil"/>
            </w:tcBorders>
            <w:shd w:val="clear" w:color="auto" w:fill="D9D9D9" w:themeFill="background1" w:themeFillShade="D9"/>
          </w:tcPr>
          <w:p w14:paraId="0225B9A0" w14:textId="77777777" w:rsidR="00030D6F" w:rsidRPr="00EC5031" w:rsidRDefault="00030D6F" w:rsidP="00EC5031">
            <w:pPr>
              <w:rPr>
                <w:rFonts w:asciiTheme="minorHAnsi" w:eastAsia="Times New Roman" w:hAnsiTheme="minorHAnsi" w:cs="Arial"/>
                <w:b/>
                <w:bCs/>
                <w:szCs w:val="23"/>
                <w:lang w:eastAsia="en-AU"/>
              </w:rPr>
            </w:pPr>
          </w:p>
        </w:tc>
        <w:tc>
          <w:tcPr>
            <w:tcW w:w="2246" w:type="dxa"/>
            <w:gridSpan w:val="2"/>
            <w:tcBorders>
              <w:top w:val="single" w:sz="4" w:space="0" w:color="auto"/>
              <w:bottom w:val="nil"/>
            </w:tcBorders>
            <w:shd w:val="clear" w:color="auto" w:fill="D9D9D9" w:themeFill="background1" w:themeFillShade="D9"/>
          </w:tcPr>
          <w:p w14:paraId="7C4EEEE3" w14:textId="77777777" w:rsidR="00030D6F" w:rsidRPr="0030791F" w:rsidRDefault="00030D6F" w:rsidP="00576432">
            <w:pPr>
              <w:keepNext/>
              <w:keepLines/>
              <w:ind w:right="78"/>
              <w:jc w:val="center"/>
              <w:rPr>
                <w:b/>
              </w:rPr>
            </w:pPr>
            <w:r w:rsidRPr="0030791F">
              <w:rPr>
                <w:b/>
              </w:rPr>
              <w:t>Post-treatment</w:t>
            </w:r>
          </w:p>
        </w:tc>
        <w:tc>
          <w:tcPr>
            <w:tcW w:w="2239" w:type="dxa"/>
            <w:gridSpan w:val="2"/>
            <w:tcBorders>
              <w:top w:val="single" w:sz="4" w:space="0" w:color="auto"/>
              <w:bottom w:val="nil"/>
            </w:tcBorders>
            <w:shd w:val="clear" w:color="auto" w:fill="D9D9D9" w:themeFill="background1" w:themeFillShade="D9"/>
          </w:tcPr>
          <w:p w14:paraId="7B2F6A68" w14:textId="77777777" w:rsidR="00030D6F" w:rsidRPr="0030791F" w:rsidRDefault="00030D6F" w:rsidP="00576432">
            <w:pPr>
              <w:keepNext/>
              <w:keepLines/>
              <w:tabs>
                <w:tab w:val="left" w:pos="1407"/>
              </w:tabs>
              <w:jc w:val="center"/>
              <w:rPr>
                <w:b/>
              </w:rPr>
            </w:pPr>
            <w:r w:rsidRPr="0030791F">
              <w:rPr>
                <w:b/>
              </w:rPr>
              <w:t>Historical</w:t>
            </w:r>
          </w:p>
        </w:tc>
        <w:tc>
          <w:tcPr>
            <w:tcW w:w="2256" w:type="dxa"/>
            <w:gridSpan w:val="3"/>
            <w:tcBorders>
              <w:top w:val="single" w:sz="4" w:space="0" w:color="auto"/>
              <w:bottom w:val="nil"/>
            </w:tcBorders>
            <w:shd w:val="clear" w:color="auto" w:fill="D9D9D9" w:themeFill="background1" w:themeFillShade="D9"/>
          </w:tcPr>
          <w:p w14:paraId="651216EF" w14:textId="77777777" w:rsidR="00030D6F" w:rsidRPr="0030791F" w:rsidRDefault="00030D6F" w:rsidP="00576432">
            <w:pPr>
              <w:keepNext/>
              <w:keepLines/>
              <w:jc w:val="right"/>
              <w:rPr>
                <w:b/>
              </w:rPr>
            </w:pPr>
            <w:r w:rsidRPr="0030791F">
              <w:rPr>
                <w:b/>
              </w:rPr>
              <w:t>Taken at colposcopy</w:t>
            </w:r>
          </w:p>
        </w:tc>
        <w:tc>
          <w:tcPr>
            <w:tcW w:w="2240" w:type="dxa"/>
            <w:gridSpan w:val="2"/>
            <w:tcBorders>
              <w:top w:val="single" w:sz="4" w:space="0" w:color="auto"/>
              <w:bottom w:val="nil"/>
            </w:tcBorders>
            <w:shd w:val="clear" w:color="auto" w:fill="D9D9D9" w:themeFill="background1" w:themeFillShade="D9"/>
          </w:tcPr>
          <w:p w14:paraId="0206B21C" w14:textId="77777777" w:rsidR="00030D6F" w:rsidRPr="0030791F" w:rsidRDefault="00030D6F" w:rsidP="00576432">
            <w:pPr>
              <w:keepNext/>
              <w:keepLines/>
              <w:tabs>
                <w:tab w:val="left" w:pos="1539"/>
              </w:tabs>
              <w:jc w:val="center"/>
              <w:rPr>
                <w:b/>
              </w:rPr>
            </w:pPr>
            <w:r w:rsidRPr="0030791F">
              <w:rPr>
                <w:b/>
              </w:rPr>
              <w:t>HPV triage</w:t>
            </w:r>
          </w:p>
        </w:tc>
        <w:tc>
          <w:tcPr>
            <w:tcW w:w="2248" w:type="dxa"/>
            <w:gridSpan w:val="3"/>
            <w:tcBorders>
              <w:top w:val="single" w:sz="4" w:space="0" w:color="auto"/>
              <w:bottom w:val="nil"/>
            </w:tcBorders>
            <w:shd w:val="clear" w:color="auto" w:fill="D9D9D9" w:themeFill="background1" w:themeFillShade="D9"/>
          </w:tcPr>
          <w:p w14:paraId="55EB8322" w14:textId="77777777" w:rsidR="00030D6F" w:rsidRPr="0030791F" w:rsidRDefault="00030D6F" w:rsidP="00576432">
            <w:pPr>
              <w:keepNext/>
              <w:keepLines/>
              <w:tabs>
                <w:tab w:val="left" w:pos="1012"/>
              </w:tabs>
              <w:jc w:val="center"/>
              <w:rPr>
                <w:b/>
              </w:rPr>
            </w:pPr>
            <w:r w:rsidRPr="0030791F">
              <w:rPr>
                <w:b/>
              </w:rPr>
              <w:t>Other</w:t>
            </w:r>
          </w:p>
        </w:tc>
        <w:tc>
          <w:tcPr>
            <w:tcW w:w="1134" w:type="dxa"/>
            <w:tcBorders>
              <w:top w:val="single" w:sz="4" w:space="0" w:color="auto"/>
              <w:bottom w:val="nil"/>
              <w:right w:val="single" w:sz="4" w:space="0" w:color="auto"/>
            </w:tcBorders>
            <w:shd w:val="clear" w:color="auto" w:fill="D9D9D9" w:themeFill="background1" w:themeFillShade="D9"/>
          </w:tcPr>
          <w:p w14:paraId="47129A94" w14:textId="77777777" w:rsidR="00030D6F" w:rsidRPr="0030791F" w:rsidRDefault="00030D6F" w:rsidP="00576432">
            <w:pPr>
              <w:keepNext/>
              <w:keepLines/>
              <w:jc w:val="center"/>
              <w:rPr>
                <w:b/>
              </w:rPr>
            </w:pPr>
            <w:r w:rsidRPr="0030791F">
              <w:rPr>
                <w:b/>
              </w:rPr>
              <w:t>Total</w:t>
            </w:r>
          </w:p>
        </w:tc>
      </w:tr>
      <w:tr w:rsidR="00C475F4" w:rsidRPr="0030791F" w14:paraId="7A5F7447" w14:textId="77777777" w:rsidTr="00C76931">
        <w:tc>
          <w:tcPr>
            <w:tcW w:w="1807" w:type="dxa"/>
            <w:tcBorders>
              <w:top w:val="nil"/>
              <w:bottom w:val="single" w:sz="4" w:space="0" w:color="auto"/>
            </w:tcBorders>
            <w:shd w:val="clear" w:color="auto" w:fill="D9D9D9" w:themeFill="background1" w:themeFillShade="D9"/>
          </w:tcPr>
          <w:p w14:paraId="167CE048" w14:textId="77777777" w:rsidR="00030D6F" w:rsidRPr="00EC5031" w:rsidRDefault="00030D6F" w:rsidP="00EC5031">
            <w:pPr>
              <w:rPr>
                <w:rFonts w:asciiTheme="minorHAnsi" w:eastAsia="Times New Roman" w:hAnsiTheme="minorHAnsi" w:cs="Arial"/>
                <w:b/>
                <w:bCs/>
                <w:szCs w:val="23"/>
                <w:lang w:eastAsia="en-AU"/>
              </w:rPr>
            </w:pPr>
            <w:r w:rsidRPr="00EC5031">
              <w:rPr>
                <w:rFonts w:asciiTheme="minorHAnsi" w:eastAsia="Times New Roman" w:hAnsiTheme="minorHAnsi" w:cs="Arial"/>
                <w:b/>
                <w:bCs/>
                <w:szCs w:val="23"/>
                <w:lang w:eastAsia="en-AU"/>
              </w:rPr>
              <w:t>Age</w:t>
            </w:r>
          </w:p>
        </w:tc>
        <w:tc>
          <w:tcPr>
            <w:tcW w:w="1121" w:type="dxa"/>
            <w:tcBorders>
              <w:top w:val="nil"/>
              <w:bottom w:val="single" w:sz="4" w:space="0" w:color="auto"/>
            </w:tcBorders>
            <w:shd w:val="clear" w:color="auto" w:fill="D9D9D9" w:themeFill="background1" w:themeFillShade="D9"/>
            <w:vAlign w:val="bottom"/>
          </w:tcPr>
          <w:p w14:paraId="4FB4DD08"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1125" w:type="dxa"/>
            <w:tcBorders>
              <w:top w:val="nil"/>
              <w:bottom w:val="single" w:sz="4" w:space="0" w:color="auto"/>
            </w:tcBorders>
            <w:shd w:val="clear" w:color="auto" w:fill="D9D9D9" w:themeFill="background1" w:themeFillShade="D9"/>
            <w:vAlign w:val="bottom"/>
          </w:tcPr>
          <w:p w14:paraId="6890628E"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0621DBF3"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1123" w:type="dxa"/>
            <w:gridSpan w:val="2"/>
            <w:tcBorders>
              <w:top w:val="nil"/>
              <w:bottom w:val="single" w:sz="4" w:space="0" w:color="auto"/>
            </w:tcBorders>
            <w:shd w:val="clear" w:color="auto" w:fill="D9D9D9" w:themeFill="background1" w:themeFillShade="D9"/>
            <w:vAlign w:val="bottom"/>
          </w:tcPr>
          <w:p w14:paraId="5BFF9E24"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7862B300"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1124" w:type="dxa"/>
            <w:tcBorders>
              <w:top w:val="nil"/>
              <w:bottom w:val="single" w:sz="4" w:space="0" w:color="auto"/>
            </w:tcBorders>
            <w:shd w:val="clear" w:color="auto" w:fill="D9D9D9" w:themeFill="background1" w:themeFillShade="D9"/>
            <w:vAlign w:val="bottom"/>
          </w:tcPr>
          <w:p w14:paraId="7D7A04BA"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4D144BFB"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1123" w:type="dxa"/>
            <w:gridSpan w:val="2"/>
            <w:tcBorders>
              <w:top w:val="nil"/>
              <w:bottom w:val="single" w:sz="4" w:space="0" w:color="auto"/>
            </w:tcBorders>
            <w:shd w:val="clear" w:color="auto" w:fill="D9D9D9" w:themeFill="background1" w:themeFillShade="D9"/>
            <w:vAlign w:val="bottom"/>
          </w:tcPr>
          <w:p w14:paraId="1EB3B221"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1124" w:type="dxa"/>
            <w:tcBorders>
              <w:top w:val="nil"/>
              <w:bottom w:val="single" w:sz="4" w:space="0" w:color="auto"/>
            </w:tcBorders>
            <w:shd w:val="clear" w:color="auto" w:fill="D9D9D9" w:themeFill="background1" w:themeFillShade="D9"/>
            <w:vAlign w:val="bottom"/>
          </w:tcPr>
          <w:p w14:paraId="6EC55C93"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1117" w:type="dxa"/>
            <w:tcBorders>
              <w:top w:val="nil"/>
              <w:bottom w:val="single" w:sz="4" w:space="0" w:color="auto"/>
            </w:tcBorders>
            <w:shd w:val="clear" w:color="auto" w:fill="D9D9D9" w:themeFill="background1" w:themeFillShade="D9"/>
            <w:vAlign w:val="bottom"/>
          </w:tcPr>
          <w:p w14:paraId="247D6346"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1134" w:type="dxa"/>
            <w:tcBorders>
              <w:top w:val="nil"/>
              <w:bottom w:val="single" w:sz="4" w:space="0" w:color="auto"/>
              <w:right w:val="single" w:sz="4" w:space="0" w:color="auto"/>
            </w:tcBorders>
            <w:shd w:val="clear" w:color="auto" w:fill="D9D9D9" w:themeFill="background1" w:themeFillShade="D9"/>
          </w:tcPr>
          <w:p w14:paraId="79562F3F" w14:textId="77777777" w:rsidR="00030D6F" w:rsidRPr="0030791F" w:rsidRDefault="00030D6F" w:rsidP="00576432">
            <w:pPr>
              <w:keepNext/>
              <w:keepLines/>
              <w:jc w:val="right"/>
              <w:rPr>
                <w:b/>
              </w:rPr>
            </w:pPr>
            <w:r w:rsidRPr="0030791F">
              <w:rPr>
                <w:b/>
              </w:rPr>
              <w:t>N</w:t>
            </w:r>
          </w:p>
        </w:tc>
      </w:tr>
      <w:tr w:rsidR="00622626" w:rsidRPr="0030791F" w14:paraId="3B588397" w14:textId="77777777" w:rsidTr="00576432">
        <w:tc>
          <w:tcPr>
            <w:tcW w:w="1807" w:type="dxa"/>
            <w:tcBorders>
              <w:top w:val="single" w:sz="4" w:space="0" w:color="auto"/>
            </w:tcBorders>
            <w:shd w:val="clear" w:color="auto" w:fill="auto"/>
          </w:tcPr>
          <w:p w14:paraId="3AFCB351" w14:textId="77777777" w:rsidR="00622626" w:rsidRPr="00EC5031" w:rsidRDefault="00622626" w:rsidP="00EC5031">
            <w:pPr>
              <w:rPr>
                <w:rFonts w:asciiTheme="minorHAnsi" w:hAnsiTheme="minorHAnsi"/>
                <w:szCs w:val="23"/>
              </w:rPr>
            </w:pPr>
            <w:r w:rsidRPr="00EC5031">
              <w:rPr>
                <w:rFonts w:asciiTheme="minorHAnsi" w:hAnsiTheme="minorHAnsi"/>
                <w:szCs w:val="23"/>
              </w:rPr>
              <w:t>&lt;20</w:t>
            </w:r>
          </w:p>
        </w:tc>
        <w:tc>
          <w:tcPr>
            <w:tcW w:w="1121" w:type="dxa"/>
            <w:tcBorders>
              <w:top w:val="single" w:sz="4" w:space="0" w:color="auto"/>
            </w:tcBorders>
            <w:shd w:val="clear" w:color="auto" w:fill="auto"/>
            <w:vAlign w:val="bottom"/>
          </w:tcPr>
          <w:p w14:paraId="0B77F715" w14:textId="2267FD97" w:rsidR="00622626" w:rsidRPr="0030791F" w:rsidRDefault="00622626" w:rsidP="00622626">
            <w:pPr>
              <w:jc w:val="right"/>
              <w:rPr>
                <w:rFonts w:asciiTheme="minorHAnsi" w:hAnsiTheme="minorHAnsi"/>
                <w:szCs w:val="23"/>
              </w:rPr>
            </w:pPr>
            <w:r w:rsidRPr="0030791F">
              <w:rPr>
                <w:rFonts w:cs="Arial"/>
                <w:szCs w:val="23"/>
              </w:rPr>
              <w:t>-</w:t>
            </w:r>
          </w:p>
        </w:tc>
        <w:tc>
          <w:tcPr>
            <w:tcW w:w="1125" w:type="dxa"/>
            <w:tcBorders>
              <w:top w:val="single" w:sz="4" w:space="0" w:color="auto"/>
            </w:tcBorders>
            <w:shd w:val="clear" w:color="auto" w:fill="auto"/>
            <w:vAlign w:val="bottom"/>
          </w:tcPr>
          <w:p w14:paraId="144E8D24" w14:textId="0A7858B9" w:rsidR="00622626" w:rsidRPr="0030791F" w:rsidRDefault="00622626" w:rsidP="00622626">
            <w:pPr>
              <w:jc w:val="right"/>
              <w:rPr>
                <w:rFonts w:asciiTheme="minorHAnsi" w:hAnsiTheme="minorHAnsi"/>
                <w:szCs w:val="23"/>
              </w:rPr>
            </w:pPr>
            <w:r w:rsidRPr="0030791F">
              <w:rPr>
                <w:rFonts w:cs="Arial"/>
                <w:szCs w:val="23"/>
              </w:rPr>
              <w:t>0.0</w:t>
            </w:r>
          </w:p>
        </w:tc>
        <w:tc>
          <w:tcPr>
            <w:tcW w:w="1124" w:type="dxa"/>
            <w:tcBorders>
              <w:top w:val="single" w:sz="4" w:space="0" w:color="auto"/>
            </w:tcBorders>
            <w:shd w:val="clear" w:color="auto" w:fill="auto"/>
            <w:vAlign w:val="bottom"/>
          </w:tcPr>
          <w:p w14:paraId="24894D82" w14:textId="45F05848" w:rsidR="00622626" w:rsidRPr="0030791F" w:rsidRDefault="00622626" w:rsidP="00622626">
            <w:pPr>
              <w:jc w:val="right"/>
              <w:rPr>
                <w:rFonts w:asciiTheme="minorHAnsi" w:hAnsiTheme="minorHAnsi"/>
                <w:szCs w:val="23"/>
              </w:rPr>
            </w:pPr>
            <w:r w:rsidRPr="0030791F">
              <w:rPr>
                <w:rFonts w:cs="Arial"/>
                <w:szCs w:val="23"/>
              </w:rPr>
              <w:t>-</w:t>
            </w:r>
          </w:p>
        </w:tc>
        <w:tc>
          <w:tcPr>
            <w:tcW w:w="1123" w:type="dxa"/>
            <w:gridSpan w:val="2"/>
            <w:tcBorders>
              <w:top w:val="single" w:sz="4" w:space="0" w:color="auto"/>
            </w:tcBorders>
            <w:shd w:val="clear" w:color="auto" w:fill="auto"/>
            <w:vAlign w:val="bottom"/>
          </w:tcPr>
          <w:p w14:paraId="426F4D3E" w14:textId="3077A4A7" w:rsidR="00622626" w:rsidRPr="0030791F" w:rsidRDefault="00622626" w:rsidP="00622626">
            <w:pPr>
              <w:jc w:val="right"/>
              <w:rPr>
                <w:rFonts w:asciiTheme="minorHAnsi" w:hAnsiTheme="minorHAnsi"/>
                <w:szCs w:val="23"/>
              </w:rPr>
            </w:pPr>
            <w:r w:rsidRPr="0030791F">
              <w:rPr>
                <w:rFonts w:cs="Arial"/>
                <w:szCs w:val="23"/>
              </w:rPr>
              <w:t>-</w:t>
            </w:r>
          </w:p>
        </w:tc>
        <w:tc>
          <w:tcPr>
            <w:tcW w:w="1124" w:type="dxa"/>
            <w:tcBorders>
              <w:top w:val="single" w:sz="4" w:space="0" w:color="auto"/>
            </w:tcBorders>
            <w:shd w:val="clear" w:color="auto" w:fill="auto"/>
            <w:vAlign w:val="bottom"/>
          </w:tcPr>
          <w:p w14:paraId="42F31545" w14:textId="78F45868" w:rsidR="00622626" w:rsidRPr="0030791F" w:rsidRDefault="00622626" w:rsidP="00622626">
            <w:pPr>
              <w:jc w:val="right"/>
              <w:rPr>
                <w:rFonts w:asciiTheme="minorHAnsi" w:hAnsiTheme="minorHAnsi"/>
                <w:szCs w:val="23"/>
              </w:rPr>
            </w:pPr>
            <w:r w:rsidRPr="0030791F">
              <w:rPr>
                <w:rFonts w:cs="Arial"/>
                <w:szCs w:val="23"/>
              </w:rPr>
              <w:t>3</w:t>
            </w:r>
          </w:p>
        </w:tc>
        <w:tc>
          <w:tcPr>
            <w:tcW w:w="1124" w:type="dxa"/>
            <w:tcBorders>
              <w:top w:val="single" w:sz="4" w:space="0" w:color="auto"/>
            </w:tcBorders>
            <w:shd w:val="clear" w:color="auto" w:fill="auto"/>
            <w:vAlign w:val="bottom"/>
          </w:tcPr>
          <w:p w14:paraId="0283D86E" w14:textId="50F08165" w:rsidR="00622626" w:rsidRPr="0030791F" w:rsidRDefault="00622626" w:rsidP="00622626">
            <w:pPr>
              <w:jc w:val="right"/>
              <w:rPr>
                <w:rFonts w:asciiTheme="minorHAnsi" w:hAnsiTheme="minorHAnsi"/>
                <w:szCs w:val="23"/>
              </w:rPr>
            </w:pPr>
            <w:r w:rsidRPr="0030791F">
              <w:rPr>
                <w:rFonts w:cs="Arial"/>
                <w:szCs w:val="23"/>
              </w:rPr>
              <w:t>27.3</w:t>
            </w:r>
          </w:p>
        </w:tc>
        <w:tc>
          <w:tcPr>
            <w:tcW w:w="1124" w:type="dxa"/>
            <w:tcBorders>
              <w:top w:val="single" w:sz="4" w:space="0" w:color="auto"/>
            </w:tcBorders>
            <w:shd w:val="clear" w:color="auto" w:fill="auto"/>
            <w:vAlign w:val="bottom"/>
          </w:tcPr>
          <w:p w14:paraId="171297B4" w14:textId="35A0E405" w:rsidR="00622626" w:rsidRPr="0030791F" w:rsidRDefault="00622626" w:rsidP="00622626">
            <w:pPr>
              <w:jc w:val="right"/>
              <w:rPr>
                <w:rFonts w:asciiTheme="minorHAnsi" w:hAnsiTheme="minorHAnsi"/>
                <w:szCs w:val="23"/>
              </w:rPr>
            </w:pPr>
            <w:r w:rsidRPr="0030791F">
              <w:rPr>
                <w:rFonts w:cs="Arial"/>
                <w:szCs w:val="23"/>
              </w:rPr>
              <w:t>-</w:t>
            </w:r>
          </w:p>
        </w:tc>
        <w:tc>
          <w:tcPr>
            <w:tcW w:w="1123" w:type="dxa"/>
            <w:gridSpan w:val="2"/>
            <w:tcBorders>
              <w:top w:val="single" w:sz="4" w:space="0" w:color="auto"/>
            </w:tcBorders>
            <w:shd w:val="clear" w:color="auto" w:fill="auto"/>
            <w:vAlign w:val="bottom"/>
          </w:tcPr>
          <w:p w14:paraId="3F52A085" w14:textId="785875F8" w:rsidR="00622626" w:rsidRPr="0030791F" w:rsidRDefault="00622626" w:rsidP="00622626">
            <w:pPr>
              <w:jc w:val="right"/>
              <w:rPr>
                <w:rFonts w:asciiTheme="minorHAnsi" w:hAnsiTheme="minorHAnsi"/>
                <w:szCs w:val="23"/>
              </w:rPr>
            </w:pPr>
            <w:r w:rsidRPr="0030791F">
              <w:rPr>
                <w:rFonts w:cs="Arial"/>
                <w:szCs w:val="23"/>
              </w:rPr>
              <w:t>0.0</w:t>
            </w:r>
          </w:p>
        </w:tc>
        <w:tc>
          <w:tcPr>
            <w:tcW w:w="1124" w:type="dxa"/>
            <w:tcBorders>
              <w:top w:val="single" w:sz="4" w:space="0" w:color="auto"/>
            </w:tcBorders>
            <w:shd w:val="clear" w:color="auto" w:fill="auto"/>
            <w:vAlign w:val="bottom"/>
          </w:tcPr>
          <w:p w14:paraId="5FE4EDC6" w14:textId="74B2A958" w:rsidR="00622626" w:rsidRPr="0030791F" w:rsidRDefault="00622626" w:rsidP="00622626">
            <w:pPr>
              <w:jc w:val="right"/>
              <w:rPr>
                <w:rFonts w:asciiTheme="minorHAnsi" w:hAnsiTheme="minorHAnsi"/>
                <w:szCs w:val="23"/>
              </w:rPr>
            </w:pPr>
            <w:r w:rsidRPr="0030791F">
              <w:rPr>
                <w:rFonts w:cs="Arial"/>
                <w:szCs w:val="23"/>
              </w:rPr>
              <w:t>8</w:t>
            </w:r>
          </w:p>
        </w:tc>
        <w:tc>
          <w:tcPr>
            <w:tcW w:w="1117" w:type="dxa"/>
            <w:tcBorders>
              <w:top w:val="single" w:sz="4" w:space="0" w:color="auto"/>
            </w:tcBorders>
            <w:shd w:val="clear" w:color="auto" w:fill="auto"/>
            <w:vAlign w:val="bottom"/>
          </w:tcPr>
          <w:p w14:paraId="6C82AE80" w14:textId="051797B9" w:rsidR="00622626" w:rsidRPr="0030791F" w:rsidRDefault="00622626" w:rsidP="00622626">
            <w:pPr>
              <w:jc w:val="right"/>
              <w:rPr>
                <w:rFonts w:asciiTheme="minorHAnsi" w:hAnsiTheme="minorHAnsi"/>
                <w:szCs w:val="23"/>
              </w:rPr>
            </w:pPr>
            <w:r w:rsidRPr="0030791F">
              <w:rPr>
                <w:rFonts w:cs="Arial"/>
                <w:szCs w:val="23"/>
              </w:rPr>
              <w:t>72.7</w:t>
            </w:r>
          </w:p>
        </w:tc>
        <w:tc>
          <w:tcPr>
            <w:tcW w:w="1134" w:type="dxa"/>
            <w:tcBorders>
              <w:top w:val="single" w:sz="4" w:space="0" w:color="auto"/>
            </w:tcBorders>
            <w:vAlign w:val="bottom"/>
          </w:tcPr>
          <w:p w14:paraId="6C6D6214" w14:textId="75244655" w:rsidR="00622626" w:rsidRPr="0030791F" w:rsidRDefault="00622626" w:rsidP="00622626">
            <w:pPr>
              <w:jc w:val="right"/>
              <w:rPr>
                <w:rFonts w:asciiTheme="minorHAnsi" w:hAnsiTheme="minorHAnsi"/>
                <w:szCs w:val="23"/>
              </w:rPr>
            </w:pPr>
            <w:r w:rsidRPr="0030791F">
              <w:rPr>
                <w:rFonts w:cs="Arial"/>
                <w:szCs w:val="23"/>
              </w:rPr>
              <w:t>11</w:t>
            </w:r>
          </w:p>
        </w:tc>
      </w:tr>
      <w:tr w:rsidR="00622626" w:rsidRPr="0030791F" w14:paraId="7369F626" w14:textId="77777777" w:rsidTr="00576432">
        <w:tc>
          <w:tcPr>
            <w:tcW w:w="1807" w:type="dxa"/>
            <w:shd w:val="clear" w:color="auto" w:fill="auto"/>
          </w:tcPr>
          <w:p w14:paraId="4DBD081A" w14:textId="77777777" w:rsidR="00622626" w:rsidRPr="00EC5031" w:rsidRDefault="00622626" w:rsidP="00EC5031">
            <w:pPr>
              <w:rPr>
                <w:rFonts w:asciiTheme="minorHAnsi" w:hAnsiTheme="minorHAnsi"/>
                <w:szCs w:val="23"/>
              </w:rPr>
            </w:pPr>
            <w:r w:rsidRPr="00EC5031">
              <w:rPr>
                <w:rFonts w:asciiTheme="minorHAnsi" w:hAnsiTheme="minorHAnsi"/>
                <w:szCs w:val="23"/>
              </w:rPr>
              <w:t>20-24</w:t>
            </w:r>
          </w:p>
        </w:tc>
        <w:tc>
          <w:tcPr>
            <w:tcW w:w="1121" w:type="dxa"/>
            <w:shd w:val="clear" w:color="auto" w:fill="auto"/>
            <w:vAlign w:val="bottom"/>
          </w:tcPr>
          <w:p w14:paraId="67ECBBE3" w14:textId="3DDA963F" w:rsidR="00622626" w:rsidRPr="0030791F" w:rsidRDefault="00622626" w:rsidP="00622626">
            <w:pPr>
              <w:jc w:val="right"/>
              <w:rPr>
                <w:rFonts w:asciiTheme="minorHAnsi" w:hAnsiTheme="minorHAnsi"/>
                <w:szCs w:val="23"/>
              </w:rPr>
            </w:pPr>
            <w:r w:rsidRPr="0030791F">
              <w:rPr>
                <w:rFonts w:cs="Arial"/>
                <w:szCs w:val="23"/>
              </w:rPr>
              <w:t>196</w:t>
            </w:r>
          </w:p>
        </w:tc>
        <w:tc>
          <w:tcPr>
            <w:tcW w:w="1125" w:type="dxa"/>
            <w:shd w:val="clear" w:color="auto" w:fill="auto"/>
            <w:vAlign w:val="bottom"/>
          </w:tcPr>
          <w:p w14:paraId="7FF0E9A0" w14:textId="05C2B65F" w:rsidR="00622626" w:rsidRPr="0030791F" w:rsidRDefault="00622626" w:rsidP="00622626">
            <w:pPr>
              <w:jc w:val="right"/>
              <w:rPr>
                <w:rFonts w:asciiTheme="minorHAnsi" w:hAnsiTheme="minorHAnsi"/>
                <w:szCs w:val="23"/>
              </w:rPr>
            </w:pPr>
            <w:r w:rsidRPr="0030791F">
              <w:rPr>
                <w:rFonts w:cs="Arial"/>
                <w:szCs w:val="23"/>
              </w:rPr>
              <w:t>26.3</w:t>
            </w:r>
          </w:p>
        </w:tc>
        <w:tc>
          <w:tcPr>
            <w:tcW w:w="1124" w:type="dxa"/>
            <w:shd w:val="clear" w:color="auto" w:fill="auto"/>
            <w:vAlign w:val="bottom"/>
          </w:tcPr>
          <w:p w14:paraId="583F8A1F" w14:textId="19DB18EE" w:rsidR="00622626" w:rsidRPr="0030791F" w:rsidRDefault="00622626" w:rsidP="00622626">
            <w:pPr>
              <w:jc w:val="right"/>
              <w:rPr>
                <w:rFonts w:asciiTheme="minorHAnsi" w:hAnsiTheme="minorHAnsi"/>
                <w:szCs w:val="23"/>
              </w:rPr>
            </w:pPr>
            <w:r w:rsidRPr="0030791F">
              <w:rPr>
                <w:rFonts w:cs="Arial"/>
                <w:szCs w:val="23"/>
              </w:rPr>
              <w:t>67</w:t>
            </w:r>
          </w:p>
        </w:tc>
        <w:tc>
          <w:tcPr>
            <w:tcW w:w="1123" w:type="dxa"/>
            <w:gridSpan w:val="2"/>
            <w:shd w:val="clear" w:color="auto" w:fill="auto"/>
            <w:vAlign w:val="bottom"/>
          </w:tcPr>
          <w:p w14:paraId="18A2AFCA" w14:textId="055821B4" w:rsidR="00622626" w:rsidRPr="0030791F" w:rsidRDefault="00622626" w:rsidP="00622626">
            <w:pPr>
              <w:jc w:val="right"/>
              <w:rPr>
                <w:rFonts w:asciiTheme="minorHAnsi" w:hAnsiTheme="minorHAnsi"/>
                <w:szCs w:val="23"/>
              </w:rPr>
            </w:pPr>
            <w:r w:rsidRPr="0030791F">
              <w:rPr>
                <w:rFonts w:cs="Arial"/>
                <w:szCs w:val="23"/>
              </w:rPr>
              <w:t>9.0</w:t>
            </w:r>
          </w:p>
        </w:tc>
        <w:tc>
          <w:tcPr>
            <w:tcW w:w="1124" w:type="dxa"/>
            <w:shd w:val="clear" w:color="auto" w:fill="auto"/>
            <w:vAlign w:val="bottom"/>
          </w:tcPr>
          <w:p w14:paraId="343E9AC5" w14:textId="2111B58F" w:rsidR="00622626" w:rsidRPr="0030791F" w:rsidRDefault="00622626" w:rsidP="00622626">
            <w:pPr>
              <w:jc w:val="right"/>
              <w:rPr>
                <w:rFonts w:asciiTheme="minorHAnsi" w:hAnsiTheme="minorHAnsi"/>
                <w:szCs w:val="23"/>
              </w:rPr>
            </w:pPr>
            <w:r w:rsidRPr="0030791F">
              <w:rPr>
                <w:rFonts w:cs="Arial"/>
                <w:szCs w:val="23"/>
              </w:rPr>
              <w:t>120</w:t>
            </w:r>
          </w:p>
        </w:tc>
        <w:tc>
          <w:tcPr>
            <w:tcW w:w="1124" w:type="dxa"/>
            <w:shd w:val="clear" w:color="auto" w:fill="auto"/>
            <w:vAlign w:val="bottom"/>
          </w:tcPr>
          <w:p w14:paraId="60C44EDB" w14:textId="3F6EE725" w:rsidR="00622626" w:rsidRPr="0030791F" w:rsidRDefault="00622626" w:rsidP="00622626">
            <w:pPr>
              <w:jc w:val="right"/>
              <w:rPr>
                <w:rFonts w:asciiTheme="minorHAnsi" w:hAnsiTheme="minorHAnsi"/>
                <w:szCs w:val="23"/>
              </w:rPr>
            </w:pPr>
            <w:r w:rsidRPr="0030791F">
              <w:rPr>
                <w:rFonts w:cs="Arial"/>
                <w:szCs w:val="23"/>
              </w:rPr>
              <w:t>16.1</w:t>
            </w:r>
          </w:p>
        </w:tc>
        <w:tc>
          <w:tcPr>
            <w:tcW w:w="1124" w:type="dxa"/>
            <w:shd w:val="clear" w:color="auto" w:fill="auto"/>
            <w:vAlign w:val="bottom"/>
          </w:tcPr>
          <w:p w14:paraId="661218D9" w14:textId="1CA65920" w:rsidR="00622626" w:rsidRPr="0030791F" w:rsidRDefault="00622626" w:rsidP="00622626">
            <w:pPr>
              <w:jc w:val="right"/>
              <w:rPr>
                <w:rFonts w:asciiTheme="minorHAnsi" w:hAnsiTheme="minorHAnsi"/>
                <w:szCs w:val="23"/>
              </w:rPr>
            </w:pPr>
            <w:r w:rsidRPr="0030791F">
              <w:rPr>
                <w:rFonts w:cs="Arial"/>
                <w:szCs w:val="23"/>
              </w:rPr>
              <w:t>-</w:t>
            </w:r>
          </w:p>
        </w:tc>
        <w:tc>
          <w:tcPr>
            <w:tcW w:w="1123" w:type="dxa"/>
            <w:gridSpan w:val="2"/>
            <w:shd w:val="clear" w:color="auto" w:fill="auto"/>
            <w:vAlign w:val="bottom"/>
          </w:tcPr>
          <w:p w14:paraId="5F502F3F" w14:textId="34B5DC92" w:rsidR="00622626" w:rsidRPr="0030791F" w:rsidRDefault="00622626" w:rsidP="00622626">
            <w:pPr>
              <w:jc w:val="right"/>
              <w:rPr>
                <w:rFonts w:asciiTheme="minorHAnsi" w:hAnsiTheme="minorHAnsi"/>
                <w:szCs w:val="23"/>
              </w:rPr>
            </w:pPr>
            <w:r w:rsidRPr="0030791F">
              <w:rPr>
                <w:rFonts w:cs="Arial"/>
                <w:szCs w:val="23"/>
              </w:rPr>
              <w:t>0.0</w:t>
            </w:r>
          </w:p>
        </w:tc>
        <w:tc>
          <w:tcPr>
            <w:tcW w:w="1124" w:type="dxa"/>
            <w:shd w:val="clear" w:color="auto" w:fill="auto"/>
            <w:vAlign w:val="bottom"/>
          </w:tcPr>
          <w:p w14:paraId="22316BBD" w14:textId="3FDB8C81" w:rsidR="00622626" w:rsidRPr="0030791F" w:rsidRDefault="00622626" w:rsidP="00622626">
            <w:pPr>
              <w:jc w:val="right"/>
              <w:rPr>
                <w:rFonts w:asciiTheme="minorHAnsi" w:hAnsiTheme="minorHAnsi"/>
                <w:szCs w:val="23"/>
              </w:rPr>
            </w:pPr>
            <w:r w:rsidRPr="0030791F">
              <w:rPr>
                <w:rFonts w:cs="Arial"/>
                <w:szCs w:val="23"/>
              </w:rPr>
              <w:t>362</w:t>
            </w:r>
          </w:p>
        </w:tc>
        <w:tc>
          <w:tcPr>
            <w:tcW w:w="1117" w:type="dxa"/>
            <w:shd w:val="clear" w:color="auto" w:fill="auto"/>
            <w:vAlign w:val="bottom"/>
          </w:tcPr>
          <w:p w14:paraId="5CFF020F" w14:textId="64AA04EE" w:rsidR="00622626" w:rsidRPr="0030791F" w:rsidRDefault="00622626" w:rsidP="00622626">
            <w:pPr>
              <w:jc w:val="right"/>
              <w:rPr>
                <w:rFonts w:asciiTheme="minorHAnsi" w:hAnsiTheme="minorHAnsi"/>
                <w:szCs w:val="23"/>
              </w:rPr>
            </w:pPr>
            <w:r w:rsidRPr="0030791F">
              <w:rPr>
                <w:rFonts w:cs="Arial"/>
                <w:szCs w:val="23"/>
              </w:rPr>
              <w:t>48.6</w:t>
            </w:r>
          </w:p>
        </w:tc>
        <w:tc>
          <w:tcPr>
            <w:tcW w:w="1134" w:type="dxa"/>
            <w:vAlign w:val="bottom"/>
          </w:tcPr>
          <w:p w14:paraId="3DFECF78" w14:textId="698C1705" w:rsidR="00622626" w:rsidRPr="0030791F" w:rsidRDefault="00622626" w:rsidP="00622626">
            <w:pPr>
              <w:jc w:val="right"/>
              <w:rPr>
                <w:rFonts w:asciiTheme="minorHAnsi" w:hAnsiTheme="minorHAnsi"/>
                <w:szCs w:val="23"/>
              </w:rPr>
            </w:pPr>
            <w:r w:rsidRPr="0030791F">
              <w:rPr>
                <w:rFonts w:cs="Arial"/>
                <w:szCs w:val="23"/>
              </w:rPr>
              <w:t>745</w:t>
            </w:r>
          </w:p>
        </w:tc>
      </w:tr>
      <w:tr w:rsidR="00622626" w:rsidRPr="0030791F" w14:paraId="5B2FB532" w14:textId="77777777" w:rsidTr="00576432">
        <w:tc>
          <w:tcPr>
            <w:tcW w:w="1807" w:type="dxa"/>
            <w:shd w:val="clear" w:color="auto" w:fill="auto"/>
          </w:tcPr>
          <w:p w14:paraId="4314FB8D" w14:textId="77777777" w:rsidR="00622626" w:rsidRPr="00EC5031" w:rsidRDefault="00622626" w:rsidP="00EC5031">
            <w:pPr>
              <w:rPr>
                <w:rFonts w:asciiTheme="minorHAnsi" w:hAnsiTheme="minorHAnsi"/>
                <w:szCs w:val="23"/>
              </w:rPr>
            </w:pPr>
            <w:r w:rsidRPr="00EC5031">
              <w:rPr>
                <w:rFonts w:asciiTheme="minorHAnsi" w:hAnsiTheme="minorHAnsi"/>
                <w:szCs w:val="23"/>
              </w:rPr>
              <w:t>25-29</w:t>
            </w:r>
          </w:p>
        </w:tc>
        <w:tc>
          <w:tcPr>
            <w:tcW w:w="1121" w:type="dxa"/>
            <w:shd w:val="clear" w:color="auto" w:fill="auto"/>
            <w:vAlign w:val="bottom"/>
          </w:tcPr>
          <w:p w14:paraId="170331DB" w14:textId="3E5BFE9F" w:rsidR="00622626" w:rsidRPr="0030791F" w:rsidRDefault="00622626" w:rsidP="00622626">
            <w:pPr>
              <w:jc w:val="right"/>
              <w:rPr>
                <w:rFonts w:asciiTheme="minorHAnsi" w:hAnsiTheme="minorHAnsi"/>
                <w:szCs w:val="23"/>
              </w:rPr>
            </w:pPr>
            <w:r w:rsidRPr="0030791F">
              <w:rPr>
                <w:rFonts w:cs="Arial"/>
                <w:szCs w:val="23"/>
              </w:rPr>
              <w:t>686</w:t>
            </w:r>
          </w:p>
        </w:tc>
        <w:tc>
          <w:tcPr>
            <w:tcW w:w="1125" w:type="dxa"/>
            <w:shd w:val="clear" w:color="auto" w:fill="auto"/>
            <w:vAlign w:val="bottom"/>
          </w:tcPr>
          <w:p w14:paraId="709C6C08" w14:textId="6A43F180" w:rsidR="00622626" w:rsidRPr="0030791F" w:rsidRDefault="00622626" w:rsidP="00622626">
            <w:pPr>
              <w:jc w:val="right"/>
              <w:rPr>
                <w:rFonts w:asciiTheme="minorHAnsi" w:hAnsiTheme="minorHAnsi"/>
                <w:szCs w:val="23"/>
              </w:rPr>
            </w:pPr>
            <w:r w:rsidRPr="0030791F">
              <w:rPr>
                <w:rFonts w:cs="Arial"/>
                <w:szCs w:val="23"/>
              </w:rPr>
              <w:t>34.0</w:t>
            </w:r>
          </w:p>
        </w:tc>
        <w:tc>
          <w:tcPr>
            <w:tcW w:w="1124" w:type="dxa"/>
            <w:shd w:val="clear" w:color="auto" w:fill="auto"/>
            <w:vAlign w:val="bottom"/>
          </w:tcPr>
          <w:p w14:paraId="3BE96811" w14:textId="4B94B03D" w:rsidR="00622626" w:rsidRPr="0030791F" w:rsidRDefault="00622626" w:rsidP="00622626">
            <w:pPr>
              <w:jc w:val="right"/>
              <w:rPr>
                <w:rFonts w:asciiTheme="minorHAnsi" w:hAnsiTheme="minorHAnsi"/>
                <w:szCs w:val="23"/>
              </w:rPr>
            </w:pPr>
            <w:r w:rsidRPr="0030791F">
              <w:rPr>
                <w:rFonts w:cs="Arial"/>
                <w:szCs w:val="23"/>
              </w:rPr>
              <w:t>696</w:t>
            </w:r>
          </w:p>
        </w:tc>
        <w:tc>
          <w:tcPr>
            <w:tcW w:w="1123" w:type="dxa"/>
            <w:gridSpan w:val="2"/>
            <w:shd w:val="clear" w:color="auto" w:fill="auto"/>
            <w:vAlign w:val="bottom"/>
          </w:tcPr>
          <w:p w14:paraId="044A2314" w14:textId="2239EDDA" w:rsidR="00622626" w:rsidRPr="0030791F" w:rsidRDefault="00622626" w:rsidP="00622626">
            <w:pPr>
              <w:jc w:val="right"/>
              <w:rPr>
                <w:rFonts w:asciiTheme="minorHAnsi" w:hAnsiTheme="minorHAnsi"/>
                <w:szCs w:val="23"/>
              </w:rPr>
            </w:pPr>
            <w:r w:rsidRPr="0030791F">
              <w:rPr>
                <w:rFonts w:cs="Arial"/>
                <w:szCs w:val="23"/>
              </w:rPr>
              <w:t>34.5</w:t>
            </w:r>
          </w:p>
        </w:tc>
        <w:tc>
          <w:tcPr>
            <w:tcW w:w="1124" w:type="dxa"/>
            <w:shd w:val="clear" w:color="auto" w:fill="auto"/>
            <w:vAlign w:val="bottom"/>
          </w:tcPr>
          <w:p w14:paraId="2B307402" w14:textId="236687EF" w:rsidR="00622626" w:rsidRPr="0030791F" w:rsidRDefault="00622626" w:rsidP="00622626">
            <w:pPr>
              <w:jc w:val="right"/>
              <w:rPr>
                <w:rFonts w:asciiTheme="minorHAnsi" w:hAnsiTheme="minorHAnsi"/>
                <w:szCs w:val="23"/>
              </w:rPr>
            </w:pPr>
            <w:r w:rsidRPr="0030791F">
              <w:rPr>
                <w:rFonts w:cs="Arial"/>
                <w:szCs w:val="23"/>
              </w:rPr>
              <w:t>134</w:t>
            </w:r>
          </w:p>
        </w:tc>
        <w:tc>
          <w:tcPr>
            <w:tcW w:w="1124" w:type="dxa"/>
            <w:shd w:val="clear" w:color="auto" w:fill="auto"/>
            <w:vAlign w:val="bottom"/>
          </w:tcPr>
          <w:p w14:paraId="7CDF3DF9" w14:textId="2F799718" w:rsidR="00622626" w:rsidRPr="0030791F" w:rsidRDefault="00622626" w:rsidP="00622626">
            <w:pPr>
              <w:jc w:val="right"/>
              <w:rPr>
                <w:rFonts w:asciiTheme="minorHAnsi" w:hAnsiTheme="minorHAnsi"/>
                <w:szCs w:val="23"/>
              </w:rPr>
            </w:pPr>
            <w:r w:rsidRPr="0030791F">
              <w:rPr>
                <w:rFonts w:cs="Arial"/>
                <w:szCs w:val="23"/>
              </w:rPr>
              <w:t>6.7</w:t>
            </w:r>
          </w:p>
        </w:tc>
        <w:tc>
          <w:tcPr>
            <w:tcW w:w="1124" w:type="dxa"/>
            <w:shd w:val="clear" w:color="auto" w:fill="auto"/>
            <w:vAlign w:val="bottom"/>
          </w:tcPr>
          <w:p w14:paraId="1B598414" w14:textId="66A64131" w:rsidR="00622626" w:rsidRPr="0030791F" w:rsidRDefault="00622626" w:rsidP="00622626">
            <w:pPr>
              <w:jc w:val="right"/>
              <w:rPr>
                <w:rFonts w:asciiTheme="minorHAnsi" w:hAnsiTheme="minorHAnsi"/>
                <w:szCs w:val="23"/>
              </w:rPr>
            </w:pPr>
            <w:r w:rsidRPr="0030791F">
              <w:rPr>
                <w:rFonts w:cs="Arial"/>
                <w:szCs w:val="23"/>
              </w:rPr>
              <w:t>-</w:t>
            </w:r>
          </w:p>
        </w:tc>
        <w:tc>
          <w:tcPr>
            <w:tcW w:w="1123" w:type="dxa"/>
            <w:gridSpan w:val="2"/>
            <w:shd w:val="clear" w:color="auto" w:fill="auto"/>
            <w:vAlign w:val="bottom"/>
          </w:tcPr>
          <w:p w14:paraId="542CA83D" w14:textId="131FEDF7" w:rsidR="00622626" w:rsidRPr="0030791F" w:rsidRDefault="00622626" w:rsidP="00622626">
            <w:pPr>
              <w:jc w:val="right"/>
              <w:rPr>
                <w:rFonts w:asciiTheme="minorHAnsi" w:hAnsiTheme="minorHAnsi"/>
                <w:szCs w:val="23"/>
              </w:rPr>
            </w:pPr>
            <w:r w:rsidRPr="0030791F">
              <w:rPr>
                <w:rFonts w:cs="Arial"/>
                <w:szCs w:val="23"/>
              </w:rPr>
              <w:t>0.0</w:t>
            </w:r>
          </w:p>
        </w:tc>
        <w:tc>
          <w:tcPr>
            <w:tcW w:w="1124" w:type="dxa"/>
            <w:shd w:val="clear" w:color="auto" w:fill="auto"/>
            <w:vAlign w:val="bottom"/>
          </w:tcPr>
          <w:p w14:paraId="503F161C" w14:textId="4AF8C531" w:rsidR="00622626" w:rsidRPr="0030791F" w:rsidRDefault="00622626" w:rsidP="00622626">
            <w:pPr>
              <w:jc w:val="right"/>
              <w:rPr>
                <w:rFonts w:asciiTheme="minorHAnsi" w:hAnsiTheme="minorHAnsi"/>
                <w:szCs w:val="23"/>
              </w:rPr>
            </w:pPr>
            <w:r w:rsidRPr="0030791F">
              <w:rPr>
                <w:rFonts w:cs="Arial"/>
                <w:szCs w:val="23"/>
              </w:rPr>
              <w:t>499</w:t>
            </w:r>
          </w:p>
        </w:tc>
        <w:tc>
          <w:tcPr>
            <w:tcW w:w="1117" w:type="dxa"/>
            <w:shd w:val="clear" w:color="auto" w:fill="auto"/>
            <w:vAlign w:val="bottom"/>
          </w:tcPr>
          <w:p w14:paraId="1F4003DE" w14:textId="44B1C5F0" w:rsidR="00622626" w:rsidRPr="0030791F" w:rsidRDefault="00622626" w:rsidP="00622626">
            <w:pPr>
              <w:jc w:val="right"/>
              <w:rPr>
                <w:rFonts w:asciiTheme="minorHAnsi" w:hAnsiTheme="minorHAnsi"/>
                <w:szCs w:val="23"/>
              </w:rPr>
            </w:pPr>
            <w:r w:rsidRPr="0030791F">
              <w:rPr>
                <w:rFonts w:cs="Arial"/>
                <w:szCs w:val="23"/>
              </w:rPr>
              <w:t>24.8</w:t>
            </w:r>
          </w:p>
        </w:tc>
        <w:tc>
          <w:tcPr>
            <w:tcW w:w="1134" w:type="dxa"/>
            <w:vAlign w:val="bottom"/>
          </w:tcPr>
          <w:p w14:paraId="75E1315D" w14:textId="7303598F" w:rsidR="00622626" w:rsidRPr="0030791F" w:rsidRDefault="00622626" w:rsidP="00622626">
            <w:pPr>
              <w:jc w:val="right"/>
              <w:rPr>
                <w:rFonts w:asciiTheme="minorHAnsi" w:hAnsiTheme="minorHAnsi"/>
                <w:szCs w:val="23"/>
              </w:rPr>
            </w:pPr>
            <w:r w:rsidRPr="0030791F">
              <w:rPr>
                <w:rFonts w:cs="Arial"/>
                <w:szCs w:val="23"/>
              </w:rPr>
              <w:t>2,015</w:t>
            </w:r>
          </w:p>
        </w:tc>
      </w:tr>
      <w:tr w:rsidR="00622626" w:rsidRPr="0030791F" w14:paraId="7905C499" w14:textId="77777777" w:rsidTr="00576432">
        <w:tc>
          <w:tcPr>
            <w:tcW w:w="1807" w:type="dxa"/>
            <w:shd w:val="clear" w:color="auto" w:fill="auto"/>
          </w:tcPr>
          <w:p w14:paraId="5047151B" w14:textId="77777777" w:rsidR="00622626" w:rsidRPr="00EC5031" w:rsidRDefault="00622626" w:rsidP="00EC5031">
            <w:pPr>
              <w:rPr>
                <w:rFonts w:asciiTheme="minorHAnsi" w:hAnsiTheme="minorHAnsi"/>
                <w:szCs w:val="23"/>
              </w:rPr>
            </w:pPr>
            <w:r w:rsidRPr="00EC5031">
              <w:rPr>
                <w:rFonts w:asciiTheme="minorHAnsi" w:hAnsiTheme="minorHAnsi"/>
                <w:szCs w:val="23"/>
              </w:rPr>
              <w:t>30-34</w:t>
            </w:r>
          </w:p>
        </w:tc>
        <w:tc>
          <w:tcPr>
            <w:tcW w:w="1121" w:type="dxa"/>
            <w:shd w:val="clear" w:color="auto" w:fill="auto"/>
            <w:vAlign w:val="bottom"/>
          </w:tcPr>
          <w:p w14:paraId="520193C2" w14:textId="628FA6D4" w:rsidR="00622626" w:rsidRPr="0030791F" w:rsidRDefault="00622626" w:rsidP="00622626">
            <w:pPr>
              <w:jc w:val="right"/>
              <w:rPr>
                <w:rFonts w:asciiTheme="minorHAnsi" w:hAnsiTheme="minorHAnsi"/>
                <w:szCs w:val="23"/>
              </w:rPr>
            </w:pPr>
            <w:r w:rsidRPr="0030791F">
              <w:rPr>
                <w:rFonts w:cs="Arial"/>
                <w:szCs w:val="23"/>
              </w:rPr>
              <w:t>612</w:t>
            </w:r>
          </w:p>
        </w:tc>
        <w:tc>
          <w:tcPr>
            <w:tcW w:w="1125" w:type="dxa"/>
            <w:shd w:val="clear" w:color="auto" w:fill="auto"/>
            <w:vAlign w:val="bottom"/>
          </w:tcPr>
          <w:p w14:paraId="218E6959" w14:textId="3BFFF1CD" w:rsidR="00622626" w:rsidRPr="0030791F" w:rsidRDefault="00622626" w:rsidP="00622626">
            <w:pPr>
              <w:jc w:val="right"/>
              <w:rPr>
                <w:rFonts w:asciiTheme="minorHAnsi" w:hAnsiTheme="minorHAnsi"/>
                <w:szCs w:val="23"/>
              </w:rPr>
            </w:pPr>
            <w:r w:rsidRPr="0030791F">
              <w:rPr>
                <w:rFonts w:cs="Arial"/>
                <w:szCs w:val="23"/>
              </w:rPr>
              <w:t>21.0</w:t>
            </w:r>
          </w:p>
        </w:tc>
        <w:tc>
          <w:tcPr>
            <w:tcW w:w="1124" w:type="dxa"/>
            <w:shd w:val="clear" w:color="auto" w:fill="auto"/>
            <w:vAlign w:val="bottom"/>
          </w:tcPr>
          <w:p w14:paraId="6F6C3613" w14:textId="64EC16B1" w:rsidR="00622626" w:rsidRPr="0030791F" w:rsidRDefault="00622626" w:rsidP="00622626">
            <w:pPr>
              <w:jc w:val="right"/>
              <w:rPr>
                <w:rFonts w:asciiTheme="minorHAnsi" w:hAnsiTheme="minorHAnsi"/>
                <w:szCs w:val="23"/>
              </w:rPr>
            </w:pPr>
            <w:r w:rsidRPr="0030791F">
              <w:rPr>
                <w:rFonts w:cs="Arial"/>
                <w:szCs w:val="23"/>
              </w:rPr>
              <w:t>1,100</w:t>
            </w:r>
          </w:p>
        </w:tc>
        <w:tc>
          <w:tcPr>
            <w:tcW w:w="1123" w:type="dxa"/>
            <w:gridSpan w:val="2"/>
            <w:shd w:val="clear" w:color="auto" w:fill="auto"/>
            <w:vAlign w:val="bottom"/>
          </w:tcPr>
          <w:p w14:paraId="25636054" w14:textId="502F809B" w:rsidR="00622626" w:rsidRPr="0030791F" w:rsidRDefault="00622626" w:rsidP="00622626">
            <w:pPr>
              <w:jc w:val="right"/>
              <w:rPr>
                <w:rFonts w:asciiTheme="minorHAnsi" w:hAnsiTheme="minorHAnsi"/>
                <w:szCs w:val="23"/>
              </w:rPr>
            </w:pPr>
            <w:r w:rsidRPr="0030791F">
              <w:rPr>
                <w:rFonts w:cs="Arial"/>
                <w:szCs w:val="23"/>
              </w:rPr>
              <w:t>37.7</w:t>
            </w:r>
          </w:p>
        </w:tc>
        <w:tc>
          <w:tcPr>
            <w:tcW w:w="1124" w:type="dxa"/>
            <w:shd w:val="clear" w:color="auto" w:fill="auto"/>
            <w:vAlign w:val="bottom"/>
          </w:tcPr>
          <w:p w14:paraId="70733FDE" w14:textId="4965A143" w:rsidR="00622626" w:rsidRPr="0030791F" w:rsidRDefault="00622626" w:rsidP="00622626">
            <w:pPr>
              <w:jc w:val="right"/>
              <w:rPr>
                <w:rFonts w:asciiTheme="minorHAnsi" w:hAnsiTheme="minorHAnsi"/>
                <w:szCs w:val="23"/>
              </w:rPr>
            </w:pPr>
            <w:r w:rsidRPr="0030791F">
              <w:rPr>
                <w:rFonts w:cs="Arial"/>
                <w:szCs w:val="23"/>
              </w:rPr>
              <w:t>122</w:t>
            </w:r>
          </w:p>
        </w:tc>
        <w:tc>
          <w:tcPr>
            <w:tcW w:w="1124" w:type="dxa"/>
            <w:shd w:val="clear" w:color="auto" w:fill="auto"/>
            <w:vAlign w:val="bottom"/>
          </w:tcPr>
          <w:p w14:paraId="1066212F" w14:textId="5AE850D8" w:rsidR="00622626" w:rsidRPr="0030791F" w:rsidRDefault="00622626" w:rsidP="00622626">
            <w:pPr>
              <w:jc w:val="right"/>
              <w:rPr>
                <w:rFonts w:asciiTheme="minorHAnsi" w:hAnsiTheme="minorHAnsi"/>
                <w:szCs w:val="23"/>
              </w:rPr>
            </w:pPr>
            <w:r w:rsidRPr="0030791F">
              <w:rPr>
                <w:rFonts w:cs="Arial"/>
                <w:szCs w:val="23"/>
              </w:rPr>
              <w:t>4.2</w:t>
            </w:r>
          </w:p>
        </w:tc>
        <w:tc>
          <w:tcPr>
            <w:tcW w:w="1124" w:type="dxa"/>
            <w:shd w:val="clear" w:color="auto" w:fill="auto"/>
            <w:vAlign w:val="bottom"/>
          </w:tcPr>
          <w:p w14:paraId="3913D387" w14:textId="1D724F94" w:rsidR="00622626" w:rsidRPr="0030791F" w:rsidRDefault="00622626" w:rsidP="00622626">
            <w:pPr>
              <w:jc w:val="right"/>
              <w:rPr>
                <w:rFonts w:asciiTheme="minorHAnsi" w:hAnsiTheme="minorHAnsi"/>
                <w:szCs w:val="23"/>
              </w:rPr>
            </w:pPr>
            <w:r w:rsidRPr="0030791F">
              <w:rPr>
                <w:rFonts w:cs="Arial"/>
                <w:szCs w:val="23"/>
              </w:rPr>
              <w:t>577</w:t>
            </w:r>
          </w:p>
        </w:tc>
        <w:tc>
          <w:tcPr>
            <w:tcW w:w="1123" w:type="dxa"/>
            <w:gridSpan w:val="2"/>
            <w:shd w:val="clear" w:color="auto" w:fill="auto"/>
            <w:vAlign w:val="bottom"/>
          </w:tcPr>
          <w:p w14:paraId="48A6B883" w14:textId="4563A3D4" w:rsidR="00622626" w:rsidRPr="0030791F" w:rsidRDefault="00622626" w:rsidP="00622626">
            <w:pPr>
              <w:jc w:val="right"/>
              <w:rPr>
                <w:rFonts w:asciiTheme="minorHAnsi" w:hAnsiTheme="minorHAnsi"/>
                <w:szCs w:val="23"/>
              </w:rPr>
            </w:pPr>
            <w:r w:rsidRPr="0030791F">
              <w:rPr>
                <w:rFonts w:cs="Arial"/>
                <w:szCs w:val="23"/>
              </w:rPr>
              <w:t>19.8</w:t>
            </w:r>
          </w:p>
        </w:tc>
        <w:tc>
          <w:tcPr>
            <w:tcW w:w="1124" w:type="dxa"/>
            <w:shd w:val="clear" w:color="auto" w:fill="auto"/>
            <w:vAlign w:val="bottom"/>
          </w:tcPr>
          <w:p w14:paraId="3F014498" w14:textId="1A90C54C" w:rsidR="00622626" w:rsidRPr="0030791F" w:rsidRDefault="00622626" w:rsidP="00622626">
            <w:pPr>
              <w:jc w:val="right"/>
              <w:rPr>
                <w:rFonts w:asciiTheme="minorHAnsi" w:hAnsiTheme="minorHAnsi"/>
                <w:szCs w:val="23"/>
              </w:rPr>
            </w:pPr>
            <w:r w:rsidRPr="0030791F">
              <w:rPr>
                <w:rFonts w:cs="Arial"/>
                <w:szCs w:val="23"/>
              </w:rPr>
              <w:t>509</w:t>
            </w:r>
          </w:p>
        </w:tc>
        <w:tc>
          <w:tcPr>
            <w:tcW w:w="1117" w:type="dxa"/>
            <w:shd w:val="clear" w:color="auto" w:fill="auto"/>
            <w:vAlign w:val="bottom"/>
          </w:tcPr>
          <w:p w14:paraId="2EB14E3E" w14:textId="3EEDC0D0" w:rsidR="00622626" w:rsidRPr="0030791F" w:rsidRDefault="00622626" w:rsidP="00622626">
            <w:pPr>
              <w:jc w:val="right"/>
              <w:rPr>
                <w:rFonts w:asciiTheme="minorHAnsi" w:hAnsiTheme="minorHAnsi"/>
                <w:szCs w:val="23"/>
              </w:rPr>
            </w:pPr>
            <w:r w:rsidRPr="0030791F">
              <w:rPr>
                <w:rFonts w:cs="Arial"/>
                <w:szCs w:val="23"/>
              </w:rPr>
              <w:t>17.4</w:t>
            </w:r>
          </w:p>
        </w:tc>
        <w:tc>
          <w:tcPr>
            <w:tcW w:w="1134" w:type="dxa"/>
            <w:vAlign w:val="bottom"/>
          </w:tcPr>
          <w:p w14:paraId="63135DE3" w14:textId="420ABAFD" w:rsidR="00622626" w:rsidRPr="0030791F" w:rsidRDefault="00622626" w:rsidP="00622626">
            <w:pPr>
              <w:jc w:val="right"/>
              <w:rPr>
                <w:rFonts w:asciiTheme="minorHAnsi" w:hAnsiTheme="minorHAnsi"/>
                <w:szCs w:val="23"/>
              </w:rPr>
            </w:pPr>
            <w:r w:rsidRPr="0030791F">
              <w:rPr>
                <w:rFonts w:cs="Arial"/>
                <w:szCs w:val="23"/>
              </w:rPr>
              <w:t>2,920</w:t>
            </w:r>
          </w:p>
        </w:tc>
      </w:tr>
      <w:tr w:rsidR="00622626" w:rsidRPr="0030791F" w14:paraId="3340F368" w14:textId="77777777" w:rsidTr="00576432">
        <w:tc>
          <w:tcPr>
            <w:tcW w:w="1807" w:type="dxa"/>
            <w:shd w:val="clear" w:color="auto" w:fill="auto"/>
          </w:tcPr>
          <w:p w14:paraId="6D541A70" w14:textId="77777777" w:rsidR="00622626" w:rsidRPr="00EC5031" w:rsidRDefault="00622626" w:rsidP="00EC5031">
            <w:pPr>
              <w:rPr>
                <w:rFonts w:asciiTheme="minorHAnsi" w:hAnsiTheme="minorHAnsi"/>
                <w:szCs w:val="23"/>
              </w:rPr>
            </w:pPr>
            <w:r w:rsidRPr="00EC5031">
              <w:rPr>
                <w:rFonts w:asciiTheme="minorHAnsi" w:hAnsiTheme="minorHAnsi"/>
                <w:szCs w:val="23"/>
              </w:rPr>
              <w:t>35-39</w:t>
            </w:r>
          </w:p>
        </w:tc>
        <w:tc>
          <w:tcPr>
            <w:tcW w:w="1121" w:type="dxa"/>
            <w:shd w:val="clear" w:color="auto" w:fill="auto"/>
            <w:vAlign w:val="bottom"/>
          </w:tcPr>
          <w:p w14:paraId="4E873A71" w14:textId="30B44411" w:rsidR="00622626" w:rsidRPr="0030791F" w:rsidRDefault="00622626" w:rsidP="00622626">
            <w:pPr>
              <w:jc w:val="right"/>
              <w:rPr>
                <w:rFonts w:asciiTheme="minorHAnsi" w:hAnsiTheme="minorHAnsi"/>
                <w:szCs w:val="23"/>
              </w:rPr>
            </w:pPr>
            <w:r w:rsidRPr="0030791F">
              <w:rPr>
                <w:rFonts w:cs="Arial"/>
                <w:szCs w:val="23"/>
              </w:rPr>
              <w:t>451</w:t>
            </w:r>
          </w:p>
        </w:tc>
        <w:tc>
          <w:tcPr>
            <w:tcW w:w="1125" w:type="dxa"/>
            <w:shd w:val="clear" w:color="auto" w:fill="auto"/>
            <w:vAlign w:val="bottom"/>
          </w:tcPr>
          <w:p w14:paraId="34D9CF5A" w14:textId="0EA416F2" w:rsidR="00622626" w:rsidRPr="0030791F" w:rsidRDefault="00622626" w:rsidP="00622626">
            <w:pPr>
              <w:jc w:val="right"/>
              <w:rPr>
                <w:rFonts w:asciiTheme="minorHAnsi" w:hAnsiTheme="minorHAnsi"/>
                <w:szCs w:val="23"/>
              </w:rPr>
            </w:pPr>
            <w:r w:rsidRPr="0030791F">
              <w:rPr>
                <w:rFonts w:cs="Arial"/>
                <w:szCs w:val="23"/>
              </w:rPr>
              <w:t>17.6</w:t>
            </w:r>
          </w:p>
        </w:tc>
        <w:tc>
          <w:tcPr>
            <w:tcW w:w="1124" w:type="dxa"/>
            <w:shd w:val="clear" w:color="auto" w:fill="auto"/>
            <w:vAlign w:val="bottom"/>
          </w:tcPr>
          <w:p w14:paraId="22F4826B" w14:textId="4811026D" w:rsidR="00622626" w:rsidRPr="0030791F" w:rsidRDefault="00622626" w:rsidP="00622626">
            <w:pPr>
              <w:jc w:val="right"/>
              <w:rPr>
                <w:rFonts w:asciiTheme="minorHAnsi" w:hAnsiTheme="minorHAnsi"/>
                <w:szCs w:val="23"/>
              </w:rPr>
            </w:pPr>
            <w:r w:rsidRPr="0030791F">
              <w:rPr>
                <w:rFonts w:cs="Arial"/>
                <w:szCs w:val="23"/>
              </w:rPr>
              <w:t>1,171</w:t>
            </w:r>
          </w:p>
        </w:tc>
        <w:tc>
          <w:tcPr>
            <w:tcW w:w="1123" w:type="dxa"/>
            <w:gridSpan w:val="2"/>
            <w:shd w:val="clear" w:color="auto" w:fill="auto"/>
            <w:vAlign w:val="bottom"/>
          </w:tcPr>
          <w:p w14:paraId="193C0ABB" w14:textId="4F96F87F" w:rsidR="00622626" w:rsidRPr="0030791F" w:rsidRDefault="00622626" w:rsidP="00622626">
            <w:pPr>
              <w:jc w:val="right"/>
              <w:rPr>
                <w:rFonts w:asciiTheme="minorHAnsi" w:hAnsiTheme="minorHAnsi"/>
                <w:szCs w:val="23"/>
              </w:rPr>
            </w:pPr>
            <w:r w:rsidRPr="0030791F">
              <w:rPr>
                <w:rFonts w:cs="Arial"/>
                <w:szCs w:val="23"/>
              </w:rPr>
              <w:t>45.6</w:t>
            </w:r>
          </w:p>
        </w:tc>
        <w:tc>
          <w:tcPr>
            <w:tcW w:w="1124" w:type="dxa"/>
            <w:shd w:val="clear" w:color="auto" w:fill="auto"/>
            <w:vAlign w:val="bottom"/>
          </w:tcPr>
          <w:p w14:paraId="2F7462D4" w14:textId="6DC8055D" w:rsidR="00622626" w:rsidRPr="0030791F" w:rsidRDefault="00622626" w:rsidP="00622626">
            <w:pPr>
              <w:jc w:val="right"/>
              <w:rPr>
                <w:rFonts w:asciiTheme="minorHAnsi" w:hAnsiTheme="minorHAnsi"/>
                <w:szCs w:val="23"/>
              </w:rPr>
            </w:pPr>
            <w:r w:rsidRPr="0030791F">
              <w:rPr>
                <w:rFonts w:cs="Arial"/>
                <w:szCs w:val="23"/>
              </w:rPr>
              <w:t>84</w:t>
            </w:r>
          </w:p>
        </w:tc>
        <w:tc>
          <w:tcPr>
            <w:tcW w:w="1124" w:type="dxa"/>
            <w:shd w:val="clear" w:color="auto" w:fill="auto"/>
            <w:vAlign w:val="bottom"/>
          </w:tcPr>
          <w:p w14:paraId="1F003004" w14:textId="2D82A9D6" w:rsidR="00622626" w:rsidRPr="0030791F" w:rsidRDefault="00622626" w:rsidP="00622626">
            <w:pPr>
              <w:jc w:val="right"/>
              <w:rPr>
                <w:rFonts w:asciiTheme="minorHAnsi" w:hAnsiTheme="minorHAnsi"/>
                <w:szCs w:val="23"/>
              </w:rPr>
            </w:pPr>
            <w:r w:rsidRPr="0030791F">
              <w:rPr>
                <w:rFonts w:cs="Arial"/>
                <w:szCs w:val="23"/>
              </w:rPr>
              <w:t>3.3</w:t>
            </w:r>
          </w:p>
        </w:tc>
        <w:tc>
          <w:tcPr>
            <w:tcW w:w="1124" w:type="dxa"/>
            <w:shd w:val="clear" w:color="auto" w:fill="auto"/>
            <w:vAlign w:val="bottom"/>
          </w:tcPr>
          <w:p w14:paraId="653ECA7D" w14:textId="08BA43B2" w:rsidR="00622626" w:rsidRPr="0030791F" w:rsidRDefault="00622626" w:rsidP="00622626">
            <w:pPr>
              <w:jc w:val="right"/>
              <w:rPr>
                <w:rFonts w:asciiTheme="minorHAnsi" w:hAnsiTheme="minorHAnsi"/>
                <w:szCs w:val="23"/>
              </w:rPr>
            </w:pPr>
            <w:r w:rsidRPr="0030791F">
              <w:rPr>
                <w:rFonts w:cs="Arial"/>
                <w:szCs w:val="23"/>
              </w:rPr>
              <w:t>426</w:t>
            </w:r>
          </w:p>
        </w:tc>
        <w:tc>
          <w:tcPr>
            <w:tcW w:w="1123" w:type="dxa"/>
            <w:gridSpan w:val="2"/>
            <w:shd w:val="clear" w:color="auto" w:fill="auto"/>
            <w:vAlign w:val="bottom"/>
          </w:tcPr>
          <w:p w14:paraId="34EB10BA" w14:textId="6CC3CC0B" w:rsidR="00622626" w:rsidRPr="0030791F" w:rsidRDefault="00622626" w:rsidP="00622626">
            <w:pPr>
              <w:jc w:val="right"/>
              <w:rPr>
                <w:rFonts w:asciiTheme="minorHAnsi" w:hAnsiTheme="minorHAnsi"/>
                <w:szCs w:val="23"/>
              </w:rPr>
            </w:pPr>
            <w:r w:rsidRPr="0030791F">
              <w:rPr>
                <w:rFonts w:cs="Arial"/>
                <w:szCs w:val="23"/>
              </w:rPr>
              <w:t>16.6</w:t>
            </w:r>
          </w:p>
        </w:tc>
        <w:tc>
          <w:tcPr>
            <w:tcW w:w="1124" w:type="dxa"/>
            <w:shd w:val="clear" w:color="auto" w:fill="auto"/>
            <w:vAlign w:val="bottom"/>
          </w:tcPr>
          <w:p w14:paraId="38ED77F4" w14:textId="2E77ADAB" w:rsidR="00622626" w:rsidRPr="0030791F" w:rsidRDefault="00622626" w:rsidP="00622626">
            <w:pPr>
              <w:jc w:val="right"/>
              <w:rPr>
                <w:rFonts w:asciiTheme="minorHAnsi" w:hAnsiTheme="minorHAnsi"/>
                <w:szCs w:val="23"/>
              </w:rPr>
            </w:pPr>
            <w:r w:rsidRPr="0030791F">
              <w:rPr>
                <w:rFonts w:cs="Arial"/>
                <w:szCs w:val="23"/>
              </w:rPr>
              <w:t>435</w:t>
            </w:r>
          </w:p>
        </w:tc>
        <w:tc>
          <w:tcPr>
            <w:tcW w:w="1117" w:type="dxa"/>
            <w:shd w:val="clear" w:color="auto" w:fill="auto"/>
            <w:vAlign w:val="bottom"/>
          </w:tcPr>
          <w:p w14:paraId="091F90F4" w14:textId="404E53B6" w:rsidR="00622626" w:rsidRPr="0030791F" w:rsidRDefault="00622626" w:rsidP="00622626">
            <w:pPr>
              <w:jc w:val="right"/>
              <w:rPr>
                <w:rFonts w:asciiTheme="minorHAnsi" w:hAnsiTheme="minorHAnsi"/>
                <w:szCs w:val="23"/>
              </w:rPr>
            </w:pPr>
            <w:r w:rsidRPr="0030791F">
              <w:rPr>
                <w:rFonts w:cs="Arial"/>
                <w:szCs w:val="23"/>
              </w:rPr>
              <w:t>16.9</w:t>
            </w:r>
          </w:p>
        </w:tc>
        <w:tc>
          <w:tcPr>
            <w:tcW w:w="1134" w:type="dxa"/>
            <w:vAlign w:val="bottom"/>
          </w:tcPr>
          <w:p w14:paraId="1B0894CB" w14:textId="17EE37C0" w:rsidR="00622626" w:rsidRPr="0030791F" w:rsidRDefault="00622626" w:rsidP="00622626">
            <w:pPr>
              <w:jc w:val="right"/>
              <w:rPr>
                <w:rFonts w:asciiTheme="minorHAnsi" w:hAnsiTheme="minorHAnsi"/>
                <w:szCs w:val="23"/>
              </w:rPr>
            </w:pPr>
            <w:r w:rsidRPr="0030791F">
              <w:rPr>
                <w:rFonts w:cs="Arial"/>
                <w:szCs w:val="23"/>
              </w:rPr>
              <w:t>2,567</w:t>
            </w:r>
          </w:p>
        </w:tc>
      </w:tr>
      <w:tr w:rsidR="00622626" w:rsidRPr="0030791F" w14:paraId="0C334101" w14:textId="77777777" w:rsidTr="00576432">
        <w:tc>
          <w:tcPr>
            <w:tcW w:w="1807" w:type="dxa"/>
            <w:shd w:val="clear" w:color="auto" w:fill="auto"/>
          </w:tcPr>
          <w:p w14:paraId="5DC6B771" w14:textId="77777777" w:rsidR="00622626" w:rsidRPr="00EC5031" w:rsidRDefault="00622626" w:rsidP="00EC5031">
            <w:pPr>
              <w:rPr>
                <w:rFonts w:asciiTheme="minorHAnsi" w:hAnsiTheme="minorHAnsi"/>
                <w:szCs w:val="23"/>
              </w:rPr>
            </w:pPr>
            <w:r w:rsidRPr="00EC5031">
              <w:rPr>
                <w:rFonts w:asciiTheme="minorHAnsi" w:hAnsiTheme="minorHAnsi"/>
                <w:szCs w:val="23"/>
              </w:rPr>
              <w:t>40-44</w:t>
            </w:r>
          </w:p>
        </w:tc>
        <w:tc>
          <w:tcPr>
            <w:tcW w:w="1121" w:type="dxa"/>
            <w:shd w:val="clear" w:color="auto" w:fill="auto"/>
            <w:vAlign w:val="bottom"/>
          </w:tcPr>
          <w:p w14:paraId="2B786203" w14:textId="28DD70EE" w:rsidR="00622626" w:rsidRPr="0030791F" w:rsidRDefault="00622626" w:rsidP="00622626">
            <w:pPr>
              <w:jc w:val="right"/>
              <w:rPr>
                <w:rFonts w:asciiTheme="minorHAnsi" w:hAnsiTheme="minorHAnsi"/>
                <w:szCs w:val="23"/>
              </w:rPr>
            </w:pPr>
            <w:r w:rsidRPr="0030791F">
              <w:rPr>
                <w:rFonts w:cs="Arial"/>
                <w:szCs w:val="23"/>
              </w:rPr>
              <w:t>273</w:t>
            </w:r>
          </w:p>
        </w:tc>
        <w:tc>
          <w:tcPr>
            <w:tcW w:w="1125" w:type="dxa"/>
            <w:shd w:val="clear" w:color="auto" w:fill="auto"/>
            <w:vAlign w:val="bottom"/>
          </w:tcPr>
          <w:p w14:paraId="4454DF83" w14:textId="52422C6F" w:rsidR="00622626" w:rsidRPr="0030791F" w:rsidRDefault="00622626" w:rsidP="00622626">
            <w:pPr>
              <w:jc w:val="right"/>
              <w:rPr>
                <w:rFonts w:asciiTheme="minorHAnsi" w:hAnsiTheme="minorHAnsi"/>
                <w:szCs w:val="23"/>
              </w:rPr>
            </w:pPr>
            <w:r w:rsidRPr="0030791F">
              <w:rPr>
                <w:rFonts w:cs="Arial"/>
                <w:szCs w:val="23"/>
              </w:rPr>
              <w:t>11.3</w:t>
            </w:r>
          </w:p>
        </w:tc>
        <w:tc>
          <w:tcPr>
            <w:tcW w:w="1124" w:type="dxa"/>
            <w:shd w:val="clear" w:color="auto" w:fill="auto"/>
            <w:vAlign w:val="bottom"/>
          </w:tcPr>
          <w:p w14:paraId="070F76F1" w14:textId="4FAF6D39" w:rsidR="00622626" w:rsidRPr="0030791F" w:rsidRDefault="00622626" w:rsidP="00622626">
            <w:pPr>
              <w:jc w:val="right"/>
              <w:rPr>
                <w:rFonts w:asciiTheme="minorHAnsi" w:hAnsiTheme="minorHAnsi"/>
                <w:szCs w:val="23"/>
              </w:rPr>
            </w:pPr>
            <w:r w:rsidRPr="0030791F">
              <w:rPr>
                <w:rFonts w:cs="Arial"/>
                <w:szCs w:val="23"/>
              </w:rPr>
              <w:t>1,158</w:t>
            </w:r>
          </w:p>
        </w:tc>
        <w:tc>
          <w:tcPr>
            <w:tcW w:w="1123" w:type="dxa"/>
            <w:gridSpan w:val="2"/>
            <w:shd w:val="clear" w:color="auto" w:fill="auto"/>
            <w:vAlign w:val="bottom"/>
          </w:tcPr>
          <w:p w14:paraId="7752A090" w14:textId="17FE07D0" w:rsidR="00622626" w:rsidRPr="0030791F" w:rsidRDefault="00622626" w:rsidP="00622626">
            <w:pPr>
              <w:jc w:val="right"/>
              <w:rPr>
                <w:rFonts w:asciiTheme="minorHAnsi" w:hAnsiTheme="minorHAnsi"/>
                <w:szCs w:val="23"/>
              </w:rPr>
            </w:pPr>
            <w:r w:rsidRPr="0030791F">
              <w:rPr>
                <w:rFonts w:cs="Arial"/>
                <w:szCs w:val="23"/>
              </w:rPr>
              <w:t>47.9</w:t>
            </w:r>
          </w:p>
        </w:tc>
        <w:tc>
          <w:tcPr>
            <w:tcW w:w="1124" w:type="dxa"/>
            <w:shd w:val="clear" w:color="auto" w:fill="auto"/>
            <w:vAlign w:val="bottom"/>
          </w:tcPr>
          <w:p w14:paraId="37E6AA2D" w14:textId="077E83D1" w:rsidR="00622626" w:rsidRPr="0030791F" w:rsidRDefault="00622626" w:rsidP="00622626">
            <w:pPr>
              <w:jc w:val="right"/>
              <w:rPr>
                <w:rFonts w:asciiTheme="minorHAnsi" w:hAnsiTheme="minorHAnsi"/>
                <w:szCs w:val="23"/>
              </w:rPr>
            </w:pPr>
            <w:r w:rsidRPr="0030791F">
              <w:rPr>
                <w:rFonts w:cs="Arial"/>
                <w:szCs w:val="23"/>
              </w:rPr>
              <w:t>80</w:t>
            </w:r>
          </w:p>
        </w:tc>
        <w:tc>
          <w:tcPr>
            <w:tcW w:w="1124" w:type="dxa"/>
            <w:shd w:val="clear" w:color="auto" w:fill="auto"/>
            <w:vAlign w:val="bottom"/>
          </w:tcPr>
          <w:p w14:paraId="271B4F8C" w14:textId="1B93A6D2" w:rsidR="00622626" w:rsidRPr="0030791F" w:rsidRDefault="00622626" w:rsidP="00622626">
            <w:pPr>
              <w:jc w:val="right"/>
              <w:rPr>
                <w:rFonts w:asciiTheme="minorHAnsi" w:hAnsiTheme="minorHAnsi"/>
                <w:szCs w:val="23"/>
              </w:rPr>
            </w:pPr>
            <w:r w:rsidRPr="0030791F">
              <w:rPr>
                <w:rFonts w:cs="Arial"/>
                <w:szCs w:val="23"/>
              </w:rPr>
              <w:t>3.3</w:t>
            </w:r>
          </w:p>
        </w:tc>
        <w:tc>
          <w:tcPr>
            <w:tcW w:w="1124" w:type="dxa"/>
            <w:shd w:val="clear" w:color="auto" w:fill="auto"/>
            <w:vAlign w:val="bottom"/>
          </w:tcPr>
          <w:p w14:paraId="5DC78779" w14:textId="0A737B1E" w:rsidR="00622626" w:rsidRPr="0030791F" w:rsidRDefault="00622626" w:rsidP="00622626">
            <w:pPr>
              <w:jc w:val="right"/>
              <w:rPr>
                <w:rFonts w:asciiTheme="minorHAnsi" w:hAnsiTheme="minorHAnsi"/>
                <w:szCs w:val="23"/>
              </w:rPr>
            </w:pPr>
            <w:r w:rsidRPr="0030791F">
              <w:rPr>
                <w:rFonts w:cs="Arial"/>
                <w:szCs w:val="23"/>
              </w:rPr>
              <w:t>397</w:t>
            </w:r>
          </w:p>
        </w:tc>
        <w:tc>
          <w:tcPr>
            <w:tcW w:w="1123" w:type="dxa"/>
            <w:gridSpan w:val="2"/>
            <w:shd w:val="clear" w:color="auto" w:fill="auto"/>
            <w:vAlign w:val="bottom"/>
          </w:tcPr>
          <w:p w14:paraId="4AA51016" w14:textId="0B46E38D" w:rsidR="00622626" w:rsidRPr="0030791F" w:rsidRDefault="00622626" w:rsidP="00622626">
            <w:pPr>
              <w:jc w:val="right"/>
              <w:rPr>
                <w:rFonts w:asciiTheme="minorHAnsi" w:hAnsiTheme="minorHAnsi"/>
                <w:szCs w:val="23"/>
              </w:rPr>
            </w:pPr>
            <w:r w:rsidRPr="0030791F">
              <w:rPr>
                <w:rFonts w:cs="Arial"/>
                <w:szCs w:val="23"/>
              </w:rPr>
              <w:t>16.4</w:t>
            </w:r>
          </w:p>
        </w:tc>
        <w:tc>
          <w:tcPr>
            <w:tcW w:w="1124" w:type="dxa"/>
            <w:shd w:val="clear" w:color="auto" w:fill="auto"/>
            <w:vAlign w:val="bottom"/>
          </w:tcPr>
          <w:p w14:paraId="396701BF" w14:textId="39944DCC" w:rsidR="00622626" w:rsidRPr="0030791F" w:rsidRDefault="00622626" w:rsidP="00622626">
            <w:pPr>
              <w:jc w:val="right"/>
              <w:rPr>
                <w:rFonts w:asciiTheme="minorHAnsi" w:hAnsiTheme="minorHAnsi"/>
                <w:szCs w:val="23"/>
              </w:rPr>
            </w:pPr>
            <w:r w:rsidRPr="0030791F">
              <w:rPr>
                <w:rFonts w:cs="Arial"/>
                <w:szCs w:val="23"/>
              </w:rPr>
              <w:t>512</w:t>
            </w:r>
          </w:p>
        </w:tc>
        <w:tc>
          <w:tcPr>
            <w:tcW w:w="1117" w:type="dxa"/>
            <w:shd w:val="clear" w:color="auto" w:fill="auto"/>
            <w:vAlign w:val="bottom"/>
          </w:tcPr>
          <w:p w14:paraId="3FBAC97D" w14:textId="09796015" w:rsidR="00622626" w:rsidRPr="0030791F" w:rsidRDefault="00622626" w:rsidP="00622626">
            <w:pPr>
              <w:jc w:val="right"/>
              <w:rPr>
                <w:rFonts w:asciiTheme="minorHAnsi" w:hAnsiTheme="minorHAnsi"/>
                <w:szCs w:val="23"/>
              </w:rPr>
            </w:pPr>
            <w:r w:rsidRPr="0030791F">
              <w:rPr>
                <w:rFonts w:cs="Arial"/>
                <w:szCs w:val="23"/>
              </w:rPr>
              <w:t>21.2</w:t>
            </w:r>
          </w:p>
        </w:tc>
        <w:tc>
          <w:tcPr>
            <w:tcW w:w="1134" w:type="dxa"/>
            <w:vAlign w:val="bottom"/>
          </w:tcPr>
          <w:p w14:paraId="7BD096B9" w14:textId="1067B85C" w:rsidR="00622626" w:rsidRPr="0030791F" w:rsidRDefault="00622626" w:rsidP="00622626">
            <w:pPr>
              <w:jc w:val="right"/>
              <w:rPr>
                <w:rFonts w:asciiTheme="minorHAnsi" w:hAnsiTheme="minorHAnsi"/>
                <w:szCs w:val="23"/>
              </w:rPr>
            </w:pPr>
            <w:r w:rsidRPr="0030791F">
              <w:rPr>
                <w:rFonts w:cs="Arial"/>
                <w:szCs w:val="23"/>
              </w:rPr>
              <w:t>2,420</w:t>
            </w:r>
          </w:p>
        </w:tc>
      </w:tr>
      <w:tr w:rsidR="00622626" w:rsidRPr="0030791F" w14:paraId="4E0F1685" w14:textId="77777777" w:rsidTr="00576432">
        <w:tc>
          <w:tcPr>
            <w:tcW w:w="1807" w:type="dxa"/>
            <w:shd w:val="clear" w:color="auto" w:fill="auto"/>
          </w:tcPr>
          <w:p w14:paraId="25517857" w14:textId="77777777" w:rsidR="00622626" w:rsidRPr="00EC5031" w:rsidRDefault="00622626" w:rsidP="00EC5031">
            <w:pPr>
              <w:rPr>
                <w:rFonts w:asciiTheme="minorHAnsi" w:hAnsiTheme="minorHAnsi"/>
                <w:szCs w:val="23"/>
              </w:rPr>
            </w:pPr>
            <w:r w:rsidRPr="00EC5031">
              <w:rPr>
                <w:rFonts w:asciiTheme="minorHAnsi" w:hAnsiTheme="minorHAnsi"/>
                <w:szCs w:val="23"/>
              </w:rPr>
              <w:t>45-49</w:t>
            </w:r>
          </w:p>
        </w:tc>
        <w:tc>
          <w:tcPr>
            <w:tcW w:w="1121" w:type="dxa"/>
            <w:shd w:val="clear" w:color="auto" w:fill="auto"/>
            <w:vAlign w:val="bottom"/>
          </w:tcPr>
          <w:p w14:paraId="41826531" w14:textId="761853C5" w:rsidR="00622626" w:rsidRPr="0030791F" w:rsidRDefault="00622626" w:rsidP="00622626">
            <w:pPr>
              <w:jc w:val="right"/>
              <w:rPr>
                <w:rFonts w:asciiTheme="minorHAnsi" w:hAnsiTheme="minorHAnsi"/>
                <w:szCs w:val="23"/>
              </w:rPr>
            </w:pPr>
            <w:r w:rsidRPr="0030791F">
              <w:rPr>
                <w:rFonts w:cs="Arial"/>
                <w:szCs w:val="23"/>
              </w:rPr>
              <w:t>218</w:t>
            </w:r>
          </w:p>
        </w:tc>
        <w:tc>
          <w:tcPr>
            <w:tcW w:w="1125" w:type="dxa"/>
            <w:shd w:val="clear" w:color="auto" w:fill="auto"/>
            <w:vAlign w:val="bottom"/>
          </w:tcPr>
          <w:p w14:paraId="4270DC7F" w14:textId="6516CF2C" w:rsidR="00622626" w:rsidRPr="0030791F" w:rsidRDefault="00622626" w:rsidP="00622626">
            <w:pPr>
              <w:jc w:val="right"/>
              <w:rPr>
                <w:rFonts w:asciiTheme="minorHAnsi" w:hAnsiTheme="minorHAnsi"/>
                <w:szCs w:val="23"/>
              </w:rPr>
            </w:pPr>
            <w:r w:rsidRPr="0030791F">
              <w:rPr>
                <w:rFonts w:cs="Arial"/>
                <w:szCs w:val="23"/>
              </w:rPr>
              <w:t>9.0</w:t>
            </w:r>
          </w:p>
        </w:tc>
        <w:tc>
          <w:tcPr>
            <w:tcW w:w="1124" w:type="dxa"/>
            <w:shd w:val="clear" w:color="auto" w:fill="auto"/>
            <w:vAlign w:val="bottom"/>
          </w:tcPr>
          <w:p w14:paraId="7EC7C9DA" w14:textId="3716C0EC" w:rsidR="00622626" w:rsidRPr="0030791F" w:rsidRDefault="00622626" w:rsidP="00622626">
            <w:pPr>
              <w:jc w:val="right"/>
              <w:rPr>
                <w:rFonts w:asciiTheme="minorHAnsi" w:hAnsiTheme="minorHAnsi"/>
                <w:szCs w:val="23"/>
              </w:rPr>
            </w:pPr>
            <w:r w:rsidRPr="0030791F">
              <w:rPr>
                <w:rFonts w:cs="Arial"/>
                <w:szCs w:val="23"/>
              </w:rPr>
              <w:t>1,044</w:t>
            </w:r>
          </w:p>
        </w:tc>
        <w:tc>
          <w:tcPr>
            <w:tcW w:w="1123" w:type="dxa"/>
            <w:gridSpan w:val="2"/>
            <w:shd w:val="clear" w:color="auto" w:fill="auto"/>
            <w:vAlign w:val="bottom"/>
          </w:tcPr>
          <w:p w14:paraId="5197A89B" w14:textId="7EF3F3D3" w:rsidR="00622626" w:rsidRPr="0030791F" w:rsidRDefault="00622626" w:rsidP="00622626">
            <w:pPr>
              <w:jc w:val="right"/>
              <w:rPr>
                <w:rFonts w:asciiTheme="minorHAnsi" w:hAnsiTheme="minorHAnsi"/>
                <w:szCs w:val="23"/>
              </w:rPr>
            </w:pPr>
            <w:r w:rsidRPr="0030791F">
              <w:rPr>
                <w:rFonts w:cs="Arial"/>
                <w:szCs w:val="23"/>
              </w:rPr>
              <w:t>43.2</w:t>
            </w:r>
          </w:p>
        </w:tc>
        <w:tc>
          <w:tcPr>
            <w:tcW w:w="1124" w:type="dxa"/>
            <w:shd w:val="clear" w:color="auto" w:fill="auto"/>
            <w:vAlign w:val="bottom"/>
          </w:tcPr>
          <w:p w14:paraId="422C1840" w14:textId="6FDDDA8A" w:rsidR="00622626" w:rsidRPr="0030791F" w:rsidRDefault="00622626" w:rsidP="00622626">
            <w:pPr>
              <w:jc w:val="right"/>
              <w:rPr>
                <w:rFonts w:asciiTheme="minorHAnsi" w:hAnsiTheme="minorHAnsi"/>
                <w:szCs w:val="23"/>
              </w:rPr>
            </w:pPr>
            <w:r w:rsidRPr="0030791F">
              <w:rPr>
                <w:rFonts w:cs="Arial"/>
                <w:szCs w:val="23"/>
              </w:rPr>
              <w:t>82</w:t>
            </w:r>
          </w:p>
        </w:tc>
        <w:tc>
          <w:tcPr>
            <w:tcW w:w="1124" w:type="dxa"/>
            <w:shd w:val="clear" w:color="auto" w:fill="auto"/>
            <w:vAlign w:val="bottom"/>
          </w:tcPr>
          <w:p w14:paraId="30AB3634" w14:textId="2D15C7C3" w:rsidR="00622626" w:rsidRPr="0030791F" w:rsidRDefault="00622626" w:rsidP="00622626">
            <w:pPr>
              <w:jc w:val="right"/>
              <w:rPr>
                <w:rFonts w:asciiTheme="minorHAnsi" w:hAnsiTheme="minorHAnsi"/>
                <w:szCs w:val="23"/>
              </w:rPr>
            </w:pPr>
            <w:r w:rsidRPr="0030791F">
              <w:rPr>
                <w:rFonts w:cs="Arial"/>
                <w:szCs w:val="23"/>
              </w:rPr>
              <w:t>3.4</w:t>
            </w:r>
          </w:p>
        </w:tc>
        <w:tc>
          <w:tcPr>
            <w:tcW w:w="1124" w:type="dxa"/>
            <w:shd w:val="clear" w:color="auto" w:fill="auto"/>
            <w:vAlign w:val="bottom"/>
          </w:tcPr>
          <w:p w14:paraId="334B3265" w14:textId="379D3F69" w:rsidR="00622626" w:rsidRPr="0030791F" w:rsidRDefault="00622626" w:rsidP="00622626">
            <w:pPr>
              <w:jc w:val="right"/>
              <w:rPr>
                <w:rFonts w:asciiTheme="minorHAnsi" w:hAnsiTheme="minorHAnsi"/>
                <w:szCs w:val="23"/>
              </w:rPr>
            </w:pPr>
            <w:r w:rsidRPr="0030791F">
              <w:rPr>
                <w:rFonts w:cs="Arial"/>
                <w:szCs w:val="23"/>
              </w:rPr>
              <w:t>376</w:t>
            </w:r>
          </w:p>
        </w:tc>
        <w:tc>
          <w:tcPr>
            <w:tcW w:w="1123" w:type="dxa"/>
            <w:gridSpan w:val="2"/>
            <w:shd w:val="clear" w:color="auto" w:fill="auto"/>
            <w:vAlign w:val="bottom"/>
          </w:tcPr>
          <w:p w14:paraId="66D92DCC" w14:textId="26966222" w:rsidR="00622626" w:rsidRPr="0030791F" w:rsidRDefault="00622626" w:rsidP="00622626">
            <w:pPr>
              <w:jc w:val="right"/>
              <w:rPr>
                <w:rFonts w:asciiTheme="minorHAnsi" w:hAnsiTheme="minorHAnsi"/>
                <w:szCs w:val="23"/>
              </w:rPr>
            </w:pPr>
            <w:r w:rsidRPr="0030791F">
              <w:rPr>
                <w:rFonts w:cs="Arial"/>
                <w:szCs w:val="23"/>
              </w:rPr>
              <w:t>15.6</w:t>
            </w:r>
          </w:p>
        </w:tc>
        <w:tc>
          <w:tcPr>
            <w:tcW w:w="1124" w:type="dxa"/>
            <w:shd w:val="clear" w:color="auto" w:fill="auto"/>
            <w:vAlign w:val="bottom"/>
          </w:tcPr>
          <w:p w14:paraId="34BED489" w14:textId="723F74A9" w:rsidR="00622626" w:rsidRPr="0030791F" w:rsidRDefault="00622626" w:rsidP="00622626">
            <w:pPr>
              <w:jc w:val="right"/>
              <w:rPr>
                <w:rFonts w:asciiTheme="minorHAnsi" w:hAnsiTheme="minorHAnsi"/>
                <w:szCs w:val="23"/>
              </w:rPr>
            </w:pPr>
            <w:r w:rsidRPr="0030791F">
              <w:rPr>
                <w:rFonts w:cs="Arial"/>
                <w:szCs w:val="23"/>
              </w:rPr>
              <w:t>698</w:t>
            </w:r>
          </w:p>
        </w:tc>
        <w:tc>
          <w:tcPr>
            <w:tcW w:w="1117" w:type="dxa"/>
            <w:shd w:val="clear" w:color="auto" w:fill="auto"/>
            <w:vAlign w:val="bottom"/>
          </w:tcPr>
          <w:p w14:paraId="17EC550D" w14:textId="076B6E16" w:rsidR="00622626" w:rsidRPr="0030791F" w:rsidRDefault="00622626" w:rsidP="00622626">
            <w:pPr>
              <w:jc w:val="right"/>
              <w:rPr>
                <w:rFonts w:asciiTheme="minorHAnsi" w:hAnsiTheme="minorHAnsi"/>
                <w:szCs w:val="23"/>
              </w:rPr>
            </w:pPr>
            <w:r w:rsidRPr="0030791F">
              <w:rPr>
                <w:rFonts w:cs="Arial"/>
                <w:szCs w:val="23"/>
              </w:rPr>
              <w:t>28.9</w:t>
            </w:r>
          </w:p>
        </w:tc>
        <w:tc>
          <w:tcPr>
            <w:tcW w:w="1134" w:type="dxa"/>
            <w:vAlign w:val="bottom"/>
          </w:tcPr>
          <w:p w14:paraId="60879FEC" w14:textId="3F6AEAAE" w:rsidR="00622626" w:rsidRPr="0030791F" w:rsidRDefault="00622626" w:rsidP="00622626">
            <w:pPr>
              <w:jc w:val="right"/>
              <w:rPr>
                <w:rFonts w:asciiTheme="minorHAnsi" w:hAnsiTheme="minorHAnsi"/>
                <w:szCs w:val="23"/>
              </w:rPr>
            </w:pPr>
            <w:r w:rsidRPr="0030791F">
              <w:rPr>
                <w:rFonts w:cs="Arial"/>
                <w:szCs w:val="23"/>
              </w:rPr>
              <w:t>2,418</w:t>
            </w:r>
          </w:p>
        </w:tc>
      </w:tr>
      <w:tr w:rsidR="00622626" w:rsidRPr="0030791F" w14:paraId="74C18912" w14:textId="77777777" w:rsidTr="00576432">
        <w:tc>
          <w:tcPr>
            <w:tcW w:w="1807" w:type="dxa"/>
            <w:shd w:val="clear" w:color="auto" w:fill="auto"/>
          </w:tcPr>
          <w:p w14:paraId="33DFDAD6" w14:textId="77777777" w:rsidR="00622626" w:rsidRPr="00EC5031" w:rsidRDefault="00622626" w:rsidP="00EC5031">
            <w:pPr>
              <w:rPr>
                <w:rFonts w:asciiTheme="minorHAnsi" w:hAnsiTheme="minorHAnsi"/>
                <w:szCs w:val="23"/>
              </w:rPr>
            </w:pPr>
            <w:r w:rsidRPr="00EC5031">
              <w:rPr>
                <w:rFonts w:asciiTheme="minorHAnsi" w:hAnsiTheme="minorHAnsi"/>
                <w:szCs w:val="23"/>
              </w:rPr>
              <w:t>50-54</w:t>
            </w:r>
          </w:p>
        </w:tc>
        <w:tc>
          <w:tcPr>
            <w:tcW w:w="1121" w:type="dxa"/>
            <w:shd w:val="clear" w:color="auto" w:fill="auto"/>
            <w:vAlign w:val="bottom"/>
          </w:tcPr>
          <w:p w14:paraId="2DDB1A83" w14:textId="03B9E0E4" w:rsidR="00622626" w:rsidRPr="0030791F" w:rsidRDefault="00622626" w:rsidP="00622626">
            <w:pPr>
              <w:jc w:val="right"/>
              <w:rPr>
                <w:rFonts w:asciiTheme="minorHAnsi" w:hAnsiTheme="minorHAnsi"/>
                <w:szCs w:val="23"/>
              </w:rPr>
            </w:pPr>
            <w:r w:rsidRPr="0030791F">
              <w:rPr>
                <w:rFonts w:cs="Arial"/>
                <w:szCs w:val="23"/>
              </w:rPr>
              <w:t>108</w:t>
            </w:r>
          </w:p>
        </w:tc>
        <w:tc>
          <w:tcPr>
            <w:tcW w:w="1125" w:type="dxa"/>
            <w:shd w:val="clear" w:color="auto" w:fill="auto"/>
            <w:vAlign w:val="bottom"/>
          </w:tcPr>
          <w:p w14:paraId="4994D41A" w14:textId="0CF54FD7" w:rsidR="00622626" w:rsidRPr="0030791F" w:rsidRDefault="00622626" w:rsidP="00622626">
            <w:pPr>
              <w:jc w:val="right"/>
              <w:rPr>
                <w:rFonts w:asciiTheme="minorHAnsi" w:hAnsiTheme="minorHAnsi"/>
                <w:szCs w:val="23"/>
              </w:rPr>
            </w:pPr>
            <w:r w:rsidRPr="0030791F">
              <w:rPr>
                <w:rFonts w:cs="Arial"/>
                <w:szCs w:val="23"/>
              </w:rPr>
              <w:t>5.5</w:t>
            </w:r>
          </w:p>
        </w:tc>
        <w:tc>
          <w:tcPr>
            <w:tcW w:w="1124" w:type="dxa"/>
            <w:shd w:val="clear" w:color="auto" w:fill="auto"/>
            <w:vAlign w:val="bottom"/>
          </w:tcPr>
          <w:p w14:paraId="6D99D258" w14:textId="3A04A9BF" w:rsidR="00622626" w:rsidRPr="0030791F" w:rsidRDefault="00622626" w:rsidP="00622626">
            <w:pPr>
              <w:jc w:val="right"/>
              <w:rPr>
                <w:rFonts w:asciiTheme="minorHAnsi" w:hAnsiTheme="minorHAnsi"/>
                <w:szCs w:val="23"/>
              </w:rPr>
            </w:pPr>
            <w:r w:rsidRPr="0030791F">
              <w:rPr>
                <w:rFonts w:cs="Arial"/>
                <w:szCs w:val="23"/>
              </w:rPr>
              <w:t>769</w:t>
            </w:r>
          </w:p>
        </w:tc>
        <w:tc>
          <w:tcPr>
            <w:tcW w:w="1123" w:type="dxa"/>
            <w:gridSpan w:val="2"/>
            <w:shd w:val="clear" w:color="auto" w:fill="auto"/>
            <w:vAlign w:val="bottom"/>
          </w:tcPr>
          <w:p w14:paraId="41275F32" w14:textId="5FF0D888" w:rsidR="00622626" w:rsidRPr="0030791F" w:rsidRDefault="00622626" w:rsidP="00622626">
            <w:pPr>
              <w:jc w:val="right"/>
              <w:rPr>
                <w:rFonts w:asciiTheme="minorHAnsi" w:hAnsiTheme="minorHAnsi"/>
                <w:szCs w:val="23"/>
              </w:rPr>
            </w:pPr>
            <w:r w:rsidRPr="0030791F">
              <w:rPr>
                <w:rFonts w:cs="Arial"/>
                <w:szCs w:val="23"/>
              </w:rPr>
              <w:t>39.2</w:t>
            </w:r>
          </w:p>
        </w:tc>
        <w:tc>
          <w:tcPr>
            <w:tcW w:w="1124" w:type="dxa"/>
            <w:shd w:val="clear" w:color="auto" w:fill="auto"/>
            <w:vAlign w:val="bottom"/>
          </w:tcPr>
          <w:p w14:paraId="1E7BEA4A" w14:textId="35AFB292" w:rsidR="00622626" w:rsidRPr="0030791F" w:rsidRDefault="00622626" w:rsidP="00622626">
            <w:pPr>
              <w:jc w:val="right"/>
              <w:rPr>
                <w:rFonts w:asciiTheme="minorHAnsi" w:hAnsiTheme="minorHAnsi"/>
                <w:szCs w:val="23"/>
              </w:rPr>
            </w:pPr>
            <w:r w:rsidRPr="0030791F">
              <w:rPr>
                <w:rFonts w:cs="Arial"/>
                <w:szCs w:val="23"/>
              </w:rPr>
              <w:t>48</w:t>
            </w:r>
          </w:p>
        </w:tc>
        <w:tc>
          <w:tcPr>
            <w:tcW w:w="1124" w:type="dxa"/>
            <w:shd w:val="clear" w:color="auto" w:fill="auto"/>
            <w:vAlign w:val="bottom"/>
          </w:tcPr>
          <w:p w14:paraId="12D7ECA8" w14:textId="30626AB9" w:rsidR="00622626" w:rsidRPr="0030791F" w:rsidRDefault="00622626" w:rsidP="00622626">
            <w:pPr>
              <w:jc w:val="right"/>
              <w:rPr>
                <w:rFonts w:asciiTheme="minorHAnsi" w:hAnsiTheme="minorHAnsi"/>
                <w:szCs w:val="23"/>
              </w:rPr>
            </w:pPr>
            <w:r w:rsidRPr="0030791F">
              <w:rPr>
                <w:rFonts w:cs="Arial"/>
                <w:szCs w:val="23"/>
              </w:rPr>
              <w:t>2.4</w:t>
            </w:r>
          </w:p>
        </w:tc>
        <w:tc>
          <w:tcPr>
            <w:tcW w:w="1124" w:type="dxa"/>
            <w:shd w:val="clear" w:color="auto" w:fill="auto"/>
            <w:vAlign w:val="bottom"/>
          </w:tcPr>
          <w:p w14:paraId="009E9F5C" w14:textId="4AA51353" w:rsidR="00622626" w:rsidRPr="0030791F" w:rsidRDefault="00622626" w:rsidP="00622626">
            <w:pPr>
              <w:jc w:val="right"/>
              <w:rPr>
                <w:rFonts w:asciiTheme="minorHAnsi" w:hAnsiTheme="minorHAnsi"/>
                <w:szCs w:val="23"/>
              </w:rPr>
            </w:pPr>
            <w:r w:rsidRPr="0030791F">
              <w:rPr>
                <w:rFonts w:cs="Arial"/>
                <w:szCs w:val="23"/>
              </w:rPr>
              <w:t>292</w:t>
            </w:r>
          </w:p>
        </w:tc>
        <w:tc>
          <w:tcPr>
            <w:tcW w:w="1123" w:type="dxa"/>
            <w:gridSpan w:val="2"/>
            <w:shd w:val="clear" w:color="auto" w:fill="auto"/>
            <w:vAlign w:val="bottom"/>
          </w:tcPr>
          <w:p w14:paraId="605433FB" w14:textId="39E32202" w:rsidR="00622626" w:rsidRPr="0030791F" w:rsidRDefault="00622626" w:rsidP="00622626">
            <w:pPr>
              <w:jc w:val="right"/>
              <w:rPr>
                <w:rFonts w:asciiTheme="minorHAnsi" w:hAnsiTheme="minorHAnsi"/>
                <w:szCs w:val="23"/>
              </w:rPr>
            </w:pPr>
            <w:r w:rsidRPr="0030791F">
              <w:rPr>
                <w:rFonts w:cs="Arial"/>
                <w:szCs w:val="23"/>
              </w:rPr>
              <w:t>14.9</w:t>
            </w:r>
          </w:p>
        </w:tc>
        <w:tc>
          <w:tcPr>
            <w:tcW w:w="1124" w:type="dxa"/>
            <w:shd w:val="clear" w:color="auto" w:fill="auto"/>
            <w:vAlign w:val="bottom"/>
          </w:tcPr>
          <w:p w14:paraId="195B20CB" w14:textId="599C6BCF" w:rsidR="00622626" w:rsidRPr="0030791F" w:rsidRDefault="00622626" w:rsidP="00622626">
            <w:pPr>
              <w:jc w:val="right"/>
              <w:rPr>
                <w:rFonts w:asciiTheme="minorHAnsi" w:hAnsiTheme="minorHAnsi"/>
                <w:szCs w:val="23"/>
              </w:rPr>
            </w:pPr>
            <w:r w:rsidRPr="0030791F">
              <w:rPr>
                <w:rFonts w:cs="Arial"/>
                <w:szCs w:val="23"/>
              </w:rPr>
              <w:t>743</w:t>
            </w:r>
          </w:p>
        </w:tc>
        <w:tc>
          <w:tcPr>
            <w:tcW w:w="1117" w:type="dxa"/>
            <w:shd w:val="clear" w:color="auto" w:fill="auto"/>
            <w:vAlign w:val="bottom"/>
          </w:tcPr>
          <w:p w14:paraId="5805CD4F" w14:textId="60E0D02B" w:rsidR="00622626" w:rsidRPr="0030791F" w:rsidRDefault="00622626" w:rsidP="00622626">
            <w:pPr>
              <w:jc w:val="right"/>
              <w:rPr>
                <w:rFonts w:asciiTheme="minorHAnsi" w:hAnsiTheme="minorHAnsi"/>
                <w:szCs w:val="23"/>
              </w:rPr>
            </w:pPr>
            <w:r w:rsidRPr="0030791F">
              <w:rPr>
                <w:rFonts w:cs="Arial"/>
                <w:szCs w:val="23"/>
              </w:rPr>
              <w:t>37.9</w:t>
            </w:r>
          </w:p>
        </w:tc>
        <w:tc>
          <w:tcPr>
            <w:tcW w:w="1134" w:type="dxa"/>
            <w:vAlign w:val="bottom"/>
          </w:tcPr>
          <w:p w14:paraId="71A22710" w14:textId="2B9EF802" w:rsidR="00622626" w:rsidRPr="0030791F" w:rsidRDefault="00622626" w:rsidP="00622626">
            <w:pPr>
              <w:jc w:val="right"/>
              <w:rPr>
                <w:rFonts w:asciiTheme="minorHAnsi" w:hAnsiTheme="minorHAnsi"/>
                <w:szCs w:val="23"/>
              </w:rPr>
            </w:pPr>
            <w:r w:rsidRPr="0030791F">
              <w:rPr>
                <w:rFonts w:cs="Arial"/>
                <w:szCs w:val="23"/>
              </w:rPr>
              <w:t>1,960</w:t>
            </w:r>
          </w:p>
        </w:tc>
      </w:tr>
      <w:tr w:rsidR="00622626" w:rsidRPr="0030791F" w14:paraId="3E7BAFCF" w14:textId="77777777" w:rsidTr="00576432">
        <w:tc>
          <w:tcPr>
            <w:tcW w:w="1807" w:type="dxa"/>
            <w:shd w:val="clear" w:color="auto" w:fill="auto"/>
          </w:tcPr>
          <w:p w14:paraId="3FB465E9" w14:textId="77777777" w:rsidR="00622626" w:rsidRPr="00EC5031" w:rsidRDefault="00622626" w:rsidP="00EC5031">
            <w:pPr>
              <w:rPr>
                <w:rFonts w:asciiTheme="minorHAnsi" w:hAnsiTheme="minorHAnsi"/>
                <w:szCs w:val="23"/>
              </w:rPr>
            </w:pPr>
            <w:r w:rsidRPr="00EC5031">
              <w:rPr>
                <w:rFonts w:asciiTheme="minorHAnsi" w:hAnsiTheme="minorHAnsi"/>
                <w:szCs w:val="23"/>
              </w:rPr>
              <w:t>55-59</w:t>
            </w:r>
          </w:p>
        </w:tc>
        <w:tc>
          <w:tcPr>
            <w:tcW w:w="1121" w:type="dxa"/>
            <w:shd w:val="clear" w:color="auto" w:fill="auto"/>
            <w:vAlign w:val="bottom"/>
          </w:tcPr>
          <w:p w14:paraId="06B6648E" w14:textId="0C9D3E45" w:rsidR="00622626" w:rsidRPr="0030791F" w:rsidRDefault="00622626" w:rsidP="00622626">
            <w:pPr>
              <w:jc w:val="right"/>
              <w:rPr>
                <w:rFonts w:asciiTheme="minorHAnsi" w:hAnsiTheme="minorHAnsi"/>
                <w:szCs w:val="23"/>
              </w:rPr>
            </w:pPr>
            <w:r w:rsidRPr="0030791F">
              <w:rPr>
                <w:rFonts w:cs="Arial"/>
                <w:szCs w:val="23"/>
              </w:rPr>
              <w:t>86</w:t>
            </w:r>
          </w:p>
        </w:tc>
        <w:tc>
          <w:tcPr>
            <w:tcW w:w="1125" w:type="dxa"/>
            <w:shd w:val="clear" w:color="auto" w:fill="auto"/>
            <w:vAlign w:val="bottom"/>
          </w:tcPr>
          <w:p w14:paraId="1E3C44F3" w14:textId="076A92DE" w:rsidR="00622626" w:rsidRPr="0030791F" w:rsidRDefault="00622626" w:rsidP="00622626">
            <w:pPr>
              <w:jc w:val="right"/>
              <w:rPr>
                <w:rFonts w:asciiTheme="minorHAnsi" w:hAnsiTheme="minorHAnsi"/>
                <w:szCs w:val="23"/>
              </w:rPr>
            </w:pPr>
            <w:r w:rsidRPr="0030791F">
              <w:rPr>
                <w:rFonts w:cs="Arial"/>
                <w:szCs w:val="23"/>
              </w:rPr>
              <w:t>5.3</w:t>
            </w:r>
          </w:p>
        </w:tc>
        <w:tc>
          <w:tcPr>
            <w:tcW w:w="1124" w:type="dxa"/>
            <w:shd w:val="clear" w:color="auto" w:fill="auto"/>
            <w:vAlign w:val="bottom"/>
          </w:tcPr>
          <w:p w14:paraId="092DDBF2" w14:textId="1E911229" w:rsidR="00622626" w:rsidRPr="0030791F" w:rsidRDefault="00622626" w:rsidP="00622626">
            <w:pPr>
              <w:jc w:val="right"/>
              <w:rPr>
                <w:rFonts w:asciiTheme="minorHAnsi" w:hAnsiTheme="minorHAnsi"/>
                <w:szCs w:val="23"/>
              </w:rPr>
            </w:pPr>
            <w:r w:rsidRPr="0030791F">
              <w:rPr>
                <w:rFonts w:cs="Arial"/>
                <w:szCs w:val="23"/>
              </w:rPr>
              <w:t>581</w:t>
            </w:r>
          </w:p>
        </w:tc>
        <w:tc>
          <w:tcPr>
            <w:tcW w:w="1123" w:type="dxa"/>
            <w:gridSpan w:val="2"/>
            <w:shd w:val="clear" w:color="auto" w:fill="auto"/>
            <w:vAlign w:val="bottom"/>
          </w:tcPr>
          <w:p w14:paraId="3F5B9932" w14:textId="3E727B9F" w:rsidR="00622626" w:rsidRPr="0030791F" w:rsidRDefault="00622626" w:rsidP="00622626">
            <w:pPr>
              <w:jc w:val="right"/>
              <w:rPr>
                <w:rFonts w:asciiTheme="minorHAnsi" w:hAnsiTheme="minorHAnsi"/>
                <w:szCs w:val="23"/>
              </w:rPr>
            </w:pPr>
            <w:r w:rsidRPr="0030791F">
              <w:rPr>
                <w:rFonts w:cs="Arial"/>
                <w:szCs w:val="23"/>
              </w:rPr>
              <w:t>35.6</w:t>
            </w:r>
          </w:p>
        </w:tc>
        <w:tc>
          <w:tcPr>
            <w:tcW w:w="1124" w:type="dxa"/>
            <w:shd w:val="clear" w:color="auto" w:fill="auto"/>
            <w:vAlign w:val="bottom"/>
          </w:tcPr>
          <w:p w14:paraId="3810FB8A" w14:textId="48FD5C9A" w:rsidR="00622626" w:rsidRPr="0030791F" w:rsidRDefault="00622626" w:rsidP="00622626">
            <w:pPr>
              <w:jc w:val="right"/>
              <w:rPr>
                <w:rFonts w:asciiTheme="minorHAnsi" w:hAnsiTheme="minorHAnsi"/>
                <w:szCs w:val="23"/>
              </w:rPr>
            </w:pPr>
            <w:r w:rsidRPr="0030791F">
              <w:rPr>
                <w:rFonts w:cs="Arial"/>
                <w:szCs w:val="23"/>
              </w:rPr>
              <w:t>69</w:t>
            </w:r>
          </w:p>
        </w:tc>
        <w:tc>
          <w:tcPr>
            <w:tcW w:w="1124" w:type="dxa"/>
            <w:shd w:val="clear" w:color="auto" w:fill="auto"/>
            <w:vAlign w:val="bottom"/>
          </w:tcPr>
          <w:p w14:paraId="7E8EB7F1" w14:textId="3AD6519E" w:rsidR="00622626" w:rsidRPr="0030791F" w:rsidRDefault="00622626" w:rsidP="00622626">
            <w:pPr>
              <w:jc w:val="right"/>
              <w:rPr>
                <w:rFonts w:asciiTheme="minorHAnsi" w:hAnsiTheme="minorHAnsi"/>
                <w:szCs w:val="23"/>
              </w:rPr>
            </w:pPr>
            <w:r w:rsidRPr="0030791F">
              <w:rPr>
                <w:rFonts w:cs="Arial"/>
                <w:szCs w:val="23"/>
              </w:rPr>
              <w:t>4.2</w:t>
            </w:r>
          </w:p>
        </w:tc>
        <w:tc>
          <w:tcPr>
            <w:tcW w:w="1124" w:type="dxa"/>
            <w:shd w:val="clear" w:color="auto" w:fill="auto"/>
            <w:vAlign w:val="bottom"/>
          </w:tcPr>
          <w:p w14:paraId="44339E73" w14:textId="4B05F3CA" w:rsidR="00622626" w:rsidRPr="0030791F" w:rsidRDefault="00622626" w:rsidP="00622626">
            <w:pPr>
              <w:jc w:val="right"/>
              <w:rPr>
                <w:rFonts w:asciiTheme="minorHAnsi" w:hAnsiTheme="minorHAnsi"/>
                <w:szCs w:val="23"/>
              </w:rPr>
            </w:pPr>
            <w:r w:rsidRPr="0030791F">
              <w:rPr>
                <w:rFonts w:cs="Arial"/>
                <w:szCs w:val="23"/>
              </w:rPr>
              <w:t>214</w:t>
            </w:r>
          </w:p>
        </w:tc>
        <w:tc>
          <w:tcPr>
            <w:tcW w:w="1123" w:type="dxa"/>
            <w:gridSpan w:val="2"/>
            <w:shd w:val="clear" w:color="auto" w:fill="auto"/>
            <w:vAlign w:val="bottom"/>
          </w:tcPr>
          <w:p w14:paraId="0B526C09" w14:textId="3E665A9C" w:rsidR="00622626" w:rsidRPr="0030791F" w:rsidRDefault="00622626" w:rsidP="00622626">
            <w:pPr>
              <w:jc w:val="right"/>
              <w:rPr>
                <w:rFonts w:asciiTheme="minorHAnsi" w:hAnsiTheme="minorHAnsi"/>
                <w:szCs w:val="23"/>
              </w:rPr>
            </w:pPr>
            <w:r w:rsidRPr="0030791F">
              <w:rPr>
                <w:rFonts w:cs="Arial"/>
                <w:szCs w:val="23"/>
              </w:rPr>
              <w:t>13.1</w:t>
            </w:r>
          </w:p>
        </w:tc>
        <w:tc>
          <w:tcPr>
            <w:tcW w:w="1124" w:type="dxa"/>
            <w:shd w:val="clear" w:color="auto" w:fill="auto"/>
            <w:vAlign w:val="bottom"/>
          </w:tcPr>
          <w:p w14:paraId="740748F8" w14:textId="77AEDE6C" w:rsidR="00622626" w:rsidRPr="0030791F" w:rsidRDefault="00622626" w:rsidP="00622626">
            <w:pPr>
              <w:jc w:val="right"/>
              <w:rPr>
                <w:rFonts w:asciiTheme="minorHAnsi" w:hAnsiTheme="minorHAnsi"/>
                <w:szCs w:val="23"/>
              </w:rPr>
            </w:pPr>
            <w:r w:rsidRPr="0030791F">
              <w:rPr>
                <w:rFonts w:cs="Arial"/>
                <w:szCs w:val="23"/>
              </w:rPr>
              <w:t>680</w:t>
            </w:r>
          </w:p>
        </w:tc>
        <w:tc>
          <w:tcPr>
            <w:tcW w:w="1117" w:type="dxa"/>
            <w:shd w:val="clear" w:color="auto" w:fill="auto"/>
            <w:vAlign w:val="bottom"/>
          </w:tcPr>
          <w:p w14:paraId="568738AB" w14:textId="0A97C794" w:rsidR="00622626" w:rsidRPr="0030791F" w:rsidRDefault="00622626" w:rsidP="00622626">
            <w:pPr>
              <w:jc w:val="right"/>
              <w:rPr>
                <w:rFonts w:asciiTheme="minorHAnsi" w:hAnsiTheme="minorHAnsi"/>
                <w:szCs w:val="23"/>
              </w:rPr>
            </w:pPr>
            <w:r w:rsidRPr="0030791F">
              <w:rPr>
                <w:rFonts w:cs="Arial"/>
                <w:szCs w:val="23"/>
              </w:rPr>
              <w:t>41.7</w:t>
            </w:r>
          </w:p>
        </w:tc>
        <w:tc>
          <w:tcPr>
            <w:tcW w:w="1134" w:type="dxa"/>
            <w:vAlign w:val="bottom"/>
          </w:tcPr>
          <w:p w14:paraId="1C95EB97" w14:textId="7BD0336E" w:rsidR="00622626" w:rsidRPr="0030791F" w:rsidRDefault="00622626" w:rsidP="00622626">
            <w:pPr>
              <w:jc w:val="right"/>
              <w:rPr>
                <w:rFonts w:asciiTheme="minorHAnsi" w:hAnsiTheme="minorHAnsi"/>
                <w:szCs w:val="23"/>
              </w:rPr>
            </w:pPr>
            <w:r w:rsidRPr="0030791F">
              <w:rPr>
                <w:rFonts w:cs="Arial"/>
                <w:szCs w:val="23"/>
              </w:rPr>
              <w:t>1,630</w:t>
            </w:r>
          </w:p>
        </w:tc>
      </w:tr>
      <w:tr w:rsidR="00622626" w:rsidRPr="0030791F" w14:paraId="36A127C2" w14:textId="77777777" w:rsidTr="00576432">
        <w:tc>
          <w:tcPr>
            <w:tcW w:w="1807" w:type="dxa"/>
            <w:shd w:val="clear" w:color="auto" w:fill="auto"/>
          </w:tcPr>
          <w:p w14:paraId="2A147BA1" w14:textId="77777777" w:rsidR="00622626" w:rsidRPr="00EC5031" w:rsidRDefault="00622626" w:rsidP="00EC5031">
            <w:pPr>
              <w:rPr>
                <w:rFonts w:asciiTheme="minorHAnsi" w:hAnsiTheme="minorHAnsi"/>
                <w:szCs w:val="23"/>
              </w:rPr>
            </w:pPr>
            <w:r w:rsidRPr="00EC5031">
              <w:rPr>
                <w:rFonts w:asciiTheme="minorHAnsi" w:hAnsiTheme="minorHAnsi"/>
                <w:szCs w:val="23"/>
              </w:rPr>
              <w:t>60-64</w:t>
            </w:r>
          </w:p>
        </w:tc>
        <w:tc>
          <w:tcPr>
            <w:tcW w:w="1121" w:type="dxa"/>
            <w:shd w:val="clear" w:color="auto" w:fill="auto"/>
            <w:vAlign w:val="bottom"/>
          </w:tcPr>
          <w:p w14:paraId="6ED7AAC0" w14:textId="7D520BC7" w:rsidR="00622626" w:rsidRPr="0030791F" w:rsidRDefault="00622626" w:rsidP="00622626">
            <w:pPr>
              <w:jc w:val="right"/>
              <w:rPr>
                <w:rFonts w:asciiTheme="minorHAnsi" w:hAnsiTheme="minorHAnsi"/>
                <w:szCs w:val="23"/>
              </w:rPr>
            </w:pPr>
            <w:r w:rsidRPr="0030791F">
              <w:rPr>
                <w:rFonts w:cs="Arial"/>
                <w:szCs w:val="23"/>
              </w:rPr>
              <w:t>46</w:t>
            </w:r>
          </w:p>
        </w:tc>
        <w:tc>
          <w:tcPr>
            <w:tcW w:w="1125" w:type="dxa"/>
            <w:shd w:val="clear" w:color="auto" w:fill="auto"/>
            <w:vAlign w:val="bottom"/>
          </w:tcPr>
          <w:p w14:paraId="62BE6ABA" w14:textId="4F9AC535" w:rsidR="00622626" w:rsidRPr="0030791F" w:rsidRDefault="00622626" w:rsidP="00622626">
            <w:pPr>
              <w:jc w:val="right"/>
              <w:rPr>
                <w:rFonts w:asciiTheme="minorHAnsi" w:hAnsiTheme="minorHAnsi"/>
                <w:szCs w:val="23"/>
              </w:rPr>
            </w:pPr>
            <w:r w:rsidRPr="0030791F">
              <w:rPr>
                <w:rFonts w:cs="Arial"/>
                <w:szCs w:val="23"/>
              </w:rPr>
              <w:t>4.0</w:t>
            </w:r>
          </w:p>
        </w:tc>
        <w:tc>
          <w:tcPr>
            <w:tcW w:w="1124" w:type="dxa"/>
            <w:shd w:val="clear" w:color="auto" w:fill="auto"/>
            <w:vAlign w:val="bottom"/>
          </w:tcPr>
          <w:p w14:paraId="3E115FD3" w14:textId="7F8C5C17" w:rsidR="00622626" w:rsidRPr="0030791F" w:rsidRDefault="00622626" w:rsidP="00622626">
            <w:pPr>
              <w:jc w:val="right"/>
              <w:rPr>
                <w:rFonts w:asciiTheme="minorHAnsi" w:hAnsiTheme="minorHAnsi"/>
                <w:szCs w:val="23"/>
              </w:rPr>
            </w:pPr>
            <w:r w:rsidRPr="0030791F">
              <w:rPr>
                <w:rFonts w:cs="Arial"/>
                <w:szCs w:val="23"/>
              </w:rPr>
              <w:t>336</w:t>
            </w:r>
          </w:p>
        </w:tc>
        <w:tc>
          <w:tcPr>
            <w:tcW w:w="1123" w:type="dxa"/>
            <w:gridSpan w:val="2"/>
            <w:shd w:val="clear" w:color="auto" w:fill="auto"/>
            <w:vAlign w:val="bottom"/>
          </w:tcPr>
          <w:p w14:paraId="3B95FDF7" w14:textId="46B5D664" w:rsidR="00622626" w:rsidRPr="0030791F" w:rsidRDefault="00622626" w:rsidP="00622626">
            <w:pPr>
              <w:jc w:val="right"/>
              <w:rPr>
                <w:rFonts w:asciiTheme="minorHAnsi" w:hAnsiTheme="minorHAnsi"/>
                <w:szCs w:val="23"/>
              </w:rPr>
            </w:pPr>
            <w:r w:rsidRPr="0030791F">
              <w:rPr>
                <w:rFonts w:cs="Arial"/>
                <w:szCs w:val="23"/>
              </w:rPr>
              <w:t>29.4</w:t>
            </w:r>
          </w:p>
        </w:tc>
        <w:tc>
          <w:tcPr>
            <w:tcW w:w="1124" w:type="dxa"/>
            <w:shd w:val="clear" w:color="auto" w:fill="auto"/>
            <w:vAlign w:val="bottom"/>
          </w:tcPr>
          <w:p w14:paraId="043CBE2E" w14:textId="48EE93DE" w:rsidR="00622626" w:rsidRPr="0030791F" w:rsidRDefault="00622626" w:rsidP="00622626">
            <w:pPr>
              <w:jc w:val="right"/>
              <w:rPr>
                <w:rFonts w:asciiTheme="minorHAnsi" w:hAnsiTheme="minorHAnsi"/>
                <w:szCs w:val="23"/>
              </w:rPr>
            </w:pPr>
            <w:r w:rsidRPr="0030791F">
              <w:rPr>
                <w:rFonts w:cs="Arial"/>
                <w:szCs w:val="23"/>
              </w:rPr>
              <w:t>33</w:t>
            </w:r>
          </w:p>
        </w:tc>
        <w:tc>
          <w:tcPr>
            <w:tcW w:w="1124" w:type="dxa"/>
            <w:shd w:val="clear" w:color="auto" w:fill="auto"/>
            <w:vAlign w:val="bottom"/>
          </w:tcPr>
          <w:p w14:paraId="2958AF32" w14:textId="03AB87D0" w:rsidR="00622626" w:rsidRPr="0030791F" w:rsidRDefault="00622626" w:rsidP="00622626">
            <w:pPr>
              <w:jc w:val="right"/>
              <w:rPr>
                <w:rFonts w:asciiTheme="minorHAnsi" w:hAnsiTheme="minorHAnsi"/>
                <w:szCs w:val="23"/>
              </w:rPr>
            </w:pPr>
            <w:r w:rsidRPr="0030791F">
              <w:rPr>
                <w:rFonts w:cs="Arial"/>
                <w:szCs w:val="23"/>
              </w:rPr>
              <w:t>2.9</w:t>
            </w:r>
          </w:p>
        </w:tc>
        <w:tc>
          <w:tcPr>
            <w:tcW w:w="1124" w:type="dxa"/>
            <w:shd w:val="clear" w:color="auto" w:fill="auto"/>
            <w:vAlign w:val="bottom"/>
          </w:tcPr>
          <w:p w14:paraId="4A45EBC1" w14:textId="6685FA12" w:rsidR="00622626" w:rsidRPr="0030791F" w:rsidRDefault="00622626" w:rsidP="00622626">
            <w:pPr>
              <w:jc w:val="right"/>
              <w:rPr>
                <w:rFonts w:asciiTheme="minorHAnsi" w:hAnsiTheme="minorHAnsi"/>
                <w:szCs w:val="23"/>
              </w:rPr>
            </w:pPr>
            <w:r w:rsidRPr="0030791F">
              <w:rPr>
                <w:rFonts w:cs="Arial"/>
                <w:szCs w:val="23"/>
              </w:rPr>
              <w:t>156</w:t>
            </w:r>
          </w:p>
        </w:tc>
        <w:tc>
          <w:tcPr>
            <w:tcW w:w="1123" w:type="dxa"/>
            <w:gridSpan w:val="2"/>
            <w:shd w:val="clear" w:color="auto" w:fill="auto"/>
            <w:vAlign w:val="bottom"/>
          </w:tcPr>
          <w:p w14:paraId="777215BD" w14:textId="3CD777A1" w:rsidR="00622626" w:rsidRPr="0030791F" w:rsidRDefault="00622626" w:rsidP="00622626">
            <w:pPr>
              <w:jc w:val="right"/>
              <w:rPr>
                <w:rFonts w:asciiTheme="minorHAnsi" w:hAnsiTheme="minorHAnsi"/>
                <w:szCs w:val="23"/>
              </w:rPr>
            </w:pPr>
            <w:r w:rsidRPr="0030791F">
              <w:rPr>
                <w:rFonts w:cs="Arial"/>
                <w:szCs w:val="23"/>
              </w:rPr>
              <w:t>13.7</w:t>
            </w:r>
          </w:p>
        </w:tc>
        <w:tc>
          <w:tcPr>
            <w:tcW w:w="1124" w:type="dxa"/>
            <w:shd w:val="clear" w:color="auto" w:fill="auto"/>
            <w:vAlign w:val="bottom"/>
          </w:tcPr>
          <w:p w14:paraId="6EB8F090" w14:textId="31153554" w:rsidR="00622626" w:rsidRPr="0030791F" w:rsidRDefault="00622626" w:rsidP="00622626">
            <w:pPr>
              <w:jc w:val="right"/>
              <w:rPr>
                <w:rFonts w:asciiTheme="minorHAnsi" w:hAnsiTheme="minorHAnsi"/>
                <w:szCs w:val="23"/>
              </w:rPr>
            </w:pPr>
            <w:r w:rsidRPr="0030791F">
              <w:rPr>
                <w:rFonts w:cs="Arial"/>
                <w:szCs w:val="23"/>
              </w:rPr>
              <w:t>571</w:t>
            </w:r>
          </w:p>
        </w:tc>
        <w:tc>
          <w:tcPr>
            <w:tcW w:w="1117" w:type="dxa"/>
            <w:shd w:val="clear" w:color="auto" w:fill="auto"/>
            <w:vAlign w:val="bottom"/>
          </w:tcPr>
          <w:p w14:paraId="47F1BCB9" w14:textId="15ABA931" w:rsidR="00622626" w:rsidRPr="0030791F" w:rsidRDefault="00622626" w:rsidP="00622626">
            <w:pPr>
              <w:jc w:val="right"/>
              <w:rPr>
                <w:rFonts w:asciiTheme="minorHAnsi" w:hAnsiTheme="minorHAnsi"/>
                <w:szCs w:val="23"/>
              </w:rPr>
            </w:pPr>
            <w:r w:rsidRPr="0030791F">
              <w:rPr>
                <w:rFonts w:cs="Arial"/>
                <w:szCs w:val="23"/>
              </w:rPr>
              <w:t>50.0</w:t>
            </w:r>
          </w:p>
        </w:tc>
        <w:tc>
          <w:tcPr>
            <w:tcW w:w="1134" w:type="dxa"/>
            <w:vAlign w:val="bottom"/>
          </w:tcPr>
          <w:p w14:paraId="1FE1DB27" w14:textId="75866FD3" w:rsidR="00622626" w:rsidRPr="0030791F" w:rsidRDefault="00622626" w:rsidP="00622626">
            <w:pPr>
              <w:jc w:val="right"/>
              <w:rPr>
                <w:rFonts w:asciiTheme="minorHAnsi" w:hAnsiTheme="minorHAnsi"/>
                <w:szCs w:val="23"/>
              </w:rPr>
            </w:pPr>
            <w:r w:rsidRPr="0030791F">
              <w:rPr>
                <w:rFonts w:cs="Arial"/>
                <w:szCs w:val="23"/>
              </w:rPr>
              <w:t>1,142</w:t>
            </w:r>
          </w:p>
        </w:tc>
      </w:tr>
      <w:tr w:rsidR="00622626" w:rsidRPr="0030791F" w14:paraId="3028CEFF" w14:textId="77777777" w:rsidTr="00576432">
        <w:tc>
          <w:tcPr>
            <w:tcW w:w="1807" w:type="dxa"/>
            <w:shd w:val="clear" w:color="auto" w:fill="auto"/>
          </w:tcPr>
          <w:p w14:paraId="5F7F06FB" w14:textId="77777777" w:rsidR="00622626" w:rsidRPr="00EC5031" w:rsidRDefault="00622626" w:rsidP="00EC5031">
            <w:pPr>
              <w:rPr>
                <w:rFonts w:asciiTheme="minorHAnsi" w:hAnsiTheme="minorHAnsi"/>
                <w:szCs w:val="23"/>
              </w:rPr>
            </w:pPr>
            <w:r w:rsidRPr="00EC5031">
              <w:rPr>
                <w:rFonts w:asciiTheme="minorHAnsi" w:hAnsiTheme="minorHAnsi"/>
                <w:szCs w:val="23"/>
              </w:rPr>
              <w:t>65-69</w:t>
            </w:r>
          </w:p>
        </w:tc>
        <w:tc>
          <w:tcPr>
            <w:tcW w:w="1121" w:type="dxa"/>
            <w:shd w:val="clear" w:color="auto" w:fill="auto"/>
            <w:vAlign w:val="bottom"/>
          </w:tcPr>
          <w:p w14:paraId="273BAC4B" w14:textId="417CE63E" w:rsidR="00622626" w:rsidRPr="0030791F" w:rsidRDefault="00622626" w:rsidP="00622626">
            <w:pPr>
              <w:jc w:val="right"/>
              <w:rPr>
                <w:rFonts w:asciiTheme="minorHAnsi" w:hAnsiTheme="minorHAnsi"/>
                <w:szCs w:val="23"/>
              </w:rPr>
            </w:pPr>
            <w:r w:rsidRPr="0030791F">
              <w:rPr>
                <w:rFonts w:cs="Arial"/>
                <w:szCs w:val="23"/>
              </w:rPr>
              <w:t>33</w:t>
            </w:r>
          </w:p>
        </w:tc>
        <w:tc>
          <w:tcPr>
            <w:tcW w:w="1125" w:type="dxa"/>
            <w:shd w:val="clear" w:color="auto" w:fill="auto"/>
            <w:vAlign w:val="bottom"/>
          </w:tcPr>
          <w:p w14:paraId="374D7C4F" w14:textId="6F99A446" w:rsidR="00622626" w:rsidRPr="0030791F" w:rsidRDefault="00622626" w:rsidP="00622626">
            <w:pPr>
              <w:jc w:val="right"/>
              <w:rPr>
                <w:rFonts w:asciiTheme="minorHAnsi" w:hAnsiTheme="minorHAnsi"/>
                <w:szCs w:val="23"/>
              </w:rPr>
            </w:pPr>
            <w:r w:rsidRPr="0030791F">
              <w:rPr>
                <w:rFonts w:cs="Arial"/>
                <w:szCs w:val="23"/>
              </w:rPr>
              <w:t>4.1</w:t>
            </w:r>
          </w:p>
        </w:tc>
        <w:tc>
          <w:tcPr>
            <w:tcW w:w="1124" w:type="dxa"/>
            <w:shd w:val="clear" w:color="auto" w:fill="auto"/>
            <w:vAlign w:val="bottom"/>
          </w:tcPr>
          <w:p w14:paraId="32A6ABFB" w14:textId="744003C4" w:rsidR="00622626" w:rsidRPr="0030791F" w:rsidRDefault="00622626" w:rsidP="00622626">
            <w:pPr>
              <w:jc w:val="right"/>
              <w:rPr>
                <w:rFonts w:asciiTheme="minorHAnsi" w:hAnsiTheme="minorHAnsi"/>
                <w:szCs w:val="23"/>
              </w:rPr>
            </w:pPr>
            <w:r w:rsidRPr="0030791F">
              <w:rPr>
                <w:rFonts w:cs="Arial"/>
                <w:szCs w:val="23"/>
              </w:rPr>
              <w:t>231</w:t>
            </w:r>
          </w:p>
        </w:tc>
        <w:tc>
          <w:tcPr>
            <w:tcW w:w="1123" w:type="dxa"/>
            <w:gridSpan w:val="2"/>
            <w:shd w:val="clear" w:color="auto" w:fill="auto"/>
            <w:vAlign w:val="bottom"/>
          </w:tcPr>
          <w:p w14:paraId="3F208863" w14:textId="56DD7D99" w:rsidR="00622626" w:rsidRPr="0030791F" w:rsidRDefault="00622626" w:rsidP="00622626">
            <w:pPr>
              <w:jc w:val="right"/>
              <w:rPr>
                <w:rFonts w:asciiTheme="minorHAnsi" w:hAnsiTheme="minorHAnsi"/>
                <w:szCs w:val="23"/>
              </w:rPr>
            </w:pPr>
            <w:r w:rsidRPr="0030791F">
              <w:rPr>
                <w:rFonts w:cs="Arial"/>
                <w:szCs w:val="23"/>
              </w:rPr>
              <w:t>28.4</w:t>
            </w:r>
          </w:p>
        </w:tc>
        <w:tc>
          <w:tcPr>
            <w:tcW w:w="1124" w:type="dxa"/>
            <w:shd w:val="clear" w:color="auto" w:fill="auto"/>
            <w:vAlign w:val="bottom"/>
          </w:tcPr>
          <w:p w14:paraId="5E1D0D63" w14:textId="0A28391E" w:rsidR="00622626" w:rsidRPr="0030791F" w:rsidRDefault="00622626" w:rsidP="00622626">
            <w:pPr>
              <w:jc w:val="right"/>
              <w:rPr>
                <w:rFonts w:asciiTheme="minorHAnsi" w:hAnsiTheme="minorHAnsi"/>
                <w:szCs w:val="23"/>
              </w:rPr>
            </w:pPr>
            <w:r w:rsidRPr="0030791F">
              <w:rPr>
                <w:rFonts w:cs="Arial"/>
                <w:szCs w:val="23"/>
              </w:rPr>
              <w:t>33</w:t>
            </w:r>
          </w:p>
        </w:tc>
        <w:tc>
          <w:tcPr>
            <w:tcW w:w="1124" w:type="dxa"/>
            <w:shd w:val="clear" w:color="auto" w:fill="auto"/>
            <w:vAlign w:val="bottom"/>
          </w:tcPr>
          <w:p w14:paraId="1B977D7D" w14:textId="4423E1E8" w:rsidR="00622626" w:rsidRPr="0030791F" w:rsidRDefault="00622626" w:rsidP="00622626">
            <w:pPr>
              <w:jc w:val="right"/>
              <w:rPr>
                <w:rFonts w:asciiTheme="minorHAnsi" w:hAnsiTheme="minorHAnsi"/>
                <w:szCs w:val="23"/>
              </w:rPr>
            </w:pPr>
            <w:r w:rsidRPr="0030791F">
              <w:rPr>
                <w:rFonts w:cs="Arial"/>
                <w:szCs w:val="23"/>
              </w:rPr>
              <w:t>4.1</w:t>
            </w:r>
          </w:p>
        </w:tc>
        <w:tc>
          <w:tcPr>
            <w:tcW w:w="1124" w:type="dxa"/>
            <w:shd w:val="clear" w:color="auto" w:fill="auto"/>
            <w:vAlign w:val="bottom"/>
          </w:tcPr>
          <w:p w14:paraId="1DB5D4D1" w14:textId="2F9E48FD" w:rsidR="00622626" w:rsidRPr="0030791F" w:rsidRDefault="00622626" w:rsidP="00622626">
            <w:pPr>
              <w:jc w:val="right"/>
              <w:rPr>
                <w:rFonts w:asciiTheme="minorHAnsi" w:hAnsiTheme="minorHAnsi"/>
                <w:szCs w:val="23"/>
              </w:rPr>
            </w:pPr>
            <w:r w:rsidRPr="0030791F">
              <w:rPr>
                <w:rFonts w:cs="Arial"/>
                <w:szCs w:val="23"/>
              </w:rPr>
              <w:t>89</w:t>
            </w:r>
          </w:p>
        </w:tc>
        <w:tc>
          <w:tcPr>
            <w:tcW w:w="1123" w:type="dxa"/>
            <w:gridSpan w:val="2"/>
            <w:shd w:val="clear" w:color="auto" w:fill="auto"/>
            <w:vAlign w:val="bottom"/>
          </w:tcPr>
          <w:p w14:paraId="63B21670" w14:textId="6662E53A" w:rsidR="00622626" w:rsidRPr="0030791F" w:rsidRDefault="00622626" w:rsidP="00622626">
            <w:pPr>
              <w:jc w:val="right"/>
              <w:rPr>
                <w:rFonts w:asciiTheme="minorHAnsi" w:hAnsiTheme="minorHAnsi"/>
                <w:szCs w:val="23"/>
              </w:rPr>
            </w:pPr>
            <w:r w:rsidRPr="0030791F">
              <w:rPr>
                <w:rFonts w:cs="Arial"/>
                <w:szCs w:val="23"/>
              </w:rPr>
              <w:t>10.9</w:t>
            </w:r>
          </w:p>
        </w:tc>
        <w:tc>
          <w:tcPr>
            <w:tcW w:w="1124" w:type="dxa"/>
            <w:shd w:val="clear" w:color="auto" w:fill="auto"/>
            <w:vAlign w:val="bottom"/>
          </w:tcPr>
          <w:p w14:paraId="4213AF96" w14:textId="7B00E1AB" w:rsidR="00622626" w:rsidRPr="0030791F" w:rsidRDefault="00622626" w:rsidP="00622626">
            <w:pPr>
              <w:jc w:val="right"/>
              <w:rPr>
                <w:rFonts w:asciiTheme="minorHAnsi" w:hAnsiTheme="minorHAnsi"/>
                <w:szCs w:val="23"/>
              </w:rPr>
            </w:pPr>
            <w:r w:rsidRPr="0030791F">
              <w:rPr>
                <w:rFonts w:cs="Arial"/>
                <w:szCs w:val="23"/>
              </w:rPr>
              <w:t>427</w:t>
            </w:r>
          </w:p>
        </w:tc>
        <w:tc>
          <w:tcPr>
            <w:tcW w:w="1117" w:type="dxa"/>
            <w:shd w:val="clear" w:color="auto" w:fill="auto"/>
            <w:vAlign w:val="bottom"/>
          </w:tcPr>
          <w:p w14:paraId="0843F2B9" w14:textId="6BDE6A22" w:rsidR="00622626" w:rsidRPr="0030791F" w:rsidRDefault="00622626" w:rsidP="00622626">
            <w:pPr>
              <w:jc w:val="right"/>
              <w:rPr>
                <w:rFonts w:asciiTheme="minorHAnsi" w:hAnsiTheme="minorHAnsi"/>
                <w:szCs w:val="23"/>
              </w:rPr>
            </w:pPr>
            <w:r w:rsidRPr="0030791F">
              <w:rPr>
                <w:rFonts w:cs="Arial"/>
                <w:szCs w:val="23"/>
              </w:rPr>
              <w:t>52.5</w:t>
            </w:r>
          </w:p>
        </w:tc>
        <w:tc>
          <w:tcPr>
            <w:tcW w:w="1134" w:type="dxa"/>
            <w:vAlign w:val="bottom"/>
          </w:tcPr>
          <w:p w14:paraId="31C365E5" w14:textId="4E9A94DC" w:rsidR="00622626" w:rsidRPr="0030791F" w:rsidRDefault="00622626" w:rsidP="00622626">
            <w:pPr>
              <w:jc w:val="right"/>
              <w:rPr>
                <w:rFonts w:asciiTheme="minorHAnsi" w:hAnsiTheme="minorHAnsi"/>
                <w:szCs w:val="23"/>
              </w:rPr>
            </w:pPr>
            <w:r w:rsidRPr="0030791F">
              <w:rPr>
                <w:rFonts w:cs="Arial"/>
                <w:szCs w:val="23"/>
              </w:rPr>
              <w:t>813</w:t>
            </w:r>
          </w:p>
        </w:tc>
      </w:tr>
      <w:tr w:rsidR="00622626" w:rsidRPr="0030791F" w14:paraId="3616E6BD" w14:textId="77777777" w:rsidTr="00576432">
        <w:tc>
          <w:tcPr>
            <w:tcW w:w="1807" w:type="dxa"/>
            <w:shd w:val="clear" w:color="auto" w:fill="auto"/>
          </w:tcPr>
          <w:p w14:paraId="2899C715" w14:textId="77777777" w:rsidR="00622626" w:rsidRPr="00EC5031" w:rsidRDefault="00622626" w:rsidP="00EC5031">
            <w:pPr>
              <w:rPr>
                <w:rFonts w:asciiTheme="minorHAnsi" w:hAnsiTheme="minorHAnsi"/>
                <w:szCs w:val="23"/>
              </w:rPr>
            </w:pPr>
            <w:r w:rsidRPr="00EC5031">
              <w:rPr>
                <w:rFonts w:asciiTheme="minorHAnsi" w:hAnsiTheme="minorHAnsi"/>
                <w:szCs w:val="23"/>
              </w:rPr>
              <w:t>70+</w:t>
            </w:r>
          </w:p>
        </w:tc>
        <w:tc>
          <w:tcPr>
            <w:tcW w:w="1121" w:type="dxa"/>
            <w:shd w:val="clear" w:color="auto" w:fill="auto"/>
            <w:vAlign w:val="bottom"/>
          </w:tcPr>
          <w:p w14:paraId="2E773E2E" w14:textId="1B4D952A" w:rsidR="00622626" w:rsidRPr="0030791F" w:rsidRDefault="00622626" w:rsidP="00622626">
            <w:pPr>
              <w:jc w:val="right"/>
              <w:rPr>
                <w:rFonts w:asciiTheme="minorHAnsi" w:hAnsiTheme="minorHAnsi"/>
                <w:szCs w:val="23"/>
              </w:rPr>
            </w:pPr>
            <w:r w:rsidRPr="0030791F">
              <w:rPr>
                <w:rFonts w:cs="Arial"/>
                <w:szCs w:val="23"/>
              </w:rPr>
              <w:t>13</w:t>
            </w:r>
          </w:p>
        </w:tc>
        <w:tc>
          <w:tcPr>
            <w:tcW w:w="1125" w:type="dxa"/>
            <w:shd w:val="clear" w:color="auto" w:fill="auto"/>
            <w:vAlign w:val="bottom"/>
          </w:tcPr>
          <w:p w14:paraId="2F99447A" w14:textId="0A602C8D" w:rsidR="00622626" w:rsidRPr="0030791F" w:rsidRDefault="00622626" w:rsidP="00622626">
            <w:pPr>
              <w:jc w:val="right"/>
              <w:rPr>
                <w:rFonts w:asciiTheme="minorHAnsi" w:hAnsiTheme="minorHAnsi"/>
                <w:szCs w:val="23"/>
              </w:rPr>
            </w:pPr>
            <w:r w:rsidRPr="0030791F">
              <w:rPr>
                <w:rFonts w:cs="Arial"/>
                <w:szCs w:val="23"/>
              </w:rPr>
              <w:t>5.2</w:t>
            </w:r>
          </w:p>
        </w:tc>
        <w:tc>
          <w:tcPr>
            <w:tcW w:w="1124" w:type="dxa"/>
            <w:shd w:val="clear" w:color="auto" w:fill="auto"/>
            <w:vAlign w:val="bottom"/>
          </w:tcPr>
          <w:p w14:paraId="25E4C707" w14:textId="2699CADB" w:rsidR="00622626" w:rsidRPr="0030791F" w:rsidRDefault="00622626" w:rsidP="00622626">
            <w:pPr>
              <w:jc w:val="right"/>
              <w:rPr>
                <w:rFonts w:asciiTheme="minorHAnsi" w:hAnsiTheme="minorHAnsi"/>
                <w:szCs w:val="23"/>
              </w:rPr>
            </w:pPr>
            <w:r w:rsidRPr="0030791F">
              <w:rPr>
                <w:rFonts w:cs="Arial"/>
                <w:szCs w:val="23"/>
              </w:rPr>
              <w:t>91</w:t>
            </w:r>
          </w:p>
        </w:tc>
        <w:tc>
          <w:tcPr>
            <w:tcW w:w="1123" w:type="dxa"/>
            <w:gridSpan w:val="2"/>
            <w:shd w:val="clear" w:color="auto" w:fill="auto"/>
            <w:vAlign w:val="bottom"/>
          </w:tcPr>
          <w:p w14:paraId="54B40EB0" w14:textId="7507FEC9" w:rsidR="00622626" w:rsidRPr="0030791F" w:rsidRDefault="00622626" w:rsidP="00622626">
            <w:pPr>
              <w:jc w:val="right"/>
              <w:rPr>
                <w:rFonts w:asciiTheme="minorHAnsi" w:hAnsiTheme="minorHAnsi"/>
                <w:szCs w:val="23"/>
              </w:rPr>
            </w:pPr>
            <w:r w:rsidRPr="0030791F">
              <w:rPr>
                <w:rFonts w:cs="Arial"/>
                <w:szCs w:val="23"/>
              </w:rPr>
              <w:t>36.4</w:t>
            </w:r>
          </w:p>
        </w:tc>
        <w:tc>
          <w:tcPr>
            <w:tcW w:w="1124" w:type="dxa"/>
            <w:shd w:val="clear" w:color="auto" w:fill="auto"/>
            <w:vAlign w:val="bottom"/>
          </w:tcPr>
          <w:p w14:paraId="1AA46A27" w14:textId="4EC64CF2" w:rsidR="00622626" w:rsidRPr="0030791F" w:rsidRDefault="00622626" w:rsidP="00622626">
            <w:pPr>
              <w:jc w:val="right"/>
              <w:rPr>
                <w:rFonts w:asciiTheme="minorHAnsi" w:hAnsiTheme="minorHAnsi"/>
                <w:szCs w:val="23"/>
              </w:rPr>
            </w:pPr>
            <w:r w:rsidRPr="0030791F">
              <w:rPr>
                <w:rFonts w:cs="Arial"/>
                <w:szCs w:val="23"/>
              </w:rPr>
              <w:t>12</w:t>
            </w:r>
          </w:p>
        </w:tc>
        <w:tc>
          <w:tcPr>
            <w:tcW w:w="1124" w:type="dxa"/>
            <w:shd w:val="clear" w:color="auto" w:fill="auto"/>
            <w:vAlign w:val="bottom"/>
          </w:tcPr>
          <w:p w14:paraId="30892972" w14:textId="2882B75B" w:rsidR="00622626" w:rsidRPr="0030791F" w:rsidRDefault="00622626" w:rsidP="00622626">
            <w:pPr>
              <w:jc w:val="right"/>
              <w:rPr>
                <w:rFonts w:asciiTheme="minorHAnsi" w:hAnsiTheme="minorHAnsi"/>
                <w:szCs w:val="23"/>
              </w:rPr>
            </w:pPr>
            <w:r w:rsidRPr="0030791F">
              <w:rPr>
                <w:rFonts w:cs="Arial"/>
                <w:szCs w:val="23"/>
              </w:rPr>
              <w:t>4.8</w:t>
            </w:r>
          </w:p>
        </w:tc>
        <w:tc>
          <w:tcPr>
            <w:tcW w:w="1124" w:type="dxa"/>
            <w:shd w:val="clear" w:color="auto" w:fill="auto"/>
            <w:vAlign w:val="bottom"/>
          </w:tcPr>
          <w:p w14:paraId="1907B4A3" w14:textId="3ACDA5E9" w:rsidR="00622626" w:rsidRPr="0030791F" w:rsidRDefault="00622626" w:rsidP="00622626">
            <w:pPr>
              <w:jc w:val="right"/>
              <w:rPr>
                <w:rFonts w:asciiTheme="minorHAnsi" w:hAnsiTheme="minorHAnsi"/>
                <w:szCs w:val="23"/>
              </w:rPr>
            </w:pPr>
            <w:r w:rsidRPr="0030791F">
              <w:rPr>
                <w:rFonts w:cs="Arial"/>
                <w:szCs w:val="23"/>
              </w:rPr>
              <w:t>9</w:t>
            </w:r>
          </w:p>
        </w:tc>
        <w:tc>
          <w:tcPr>
            <w:tcW w:w="1123" w:type="dxa"/>
            <w:gridSpan w:val="2"/>
            <w:shd w:val="clear" w:color="auto" w:fill="auto"/>
            <w:vAlign w:val="bottom"/>
          </w:tcPr>
          <w:p w14:paraId="57A989DC" w14:textId="7E629DE1" w:rsidR="00622626" w:rsidRPr="0030791F" w:rsidRDefault="00622626" w:rsidP="00622626">
            <w:pPr>
              <w:jc w:val="right"/>
              <w:rPr>
                <w:rFonts w:asciiTheme="minorHAnsi" w:hAnsiTheme="minorHAnsi"/>
                <w:szCs w:val="23"/>
              </w:rPr>
            </w:pPr>
            <w:r w:rsidRPr="0030791F">
              <w:rPr>
                <w:rFonts w:cs="Arial"/>
                <w:szCs w:val="23"/>
              </w:rPr>
              <w:t>3.6</w:t>
            </w:r>
          </w:p>
        </w:tc>
        <w:tc>
          <w:tcPr>
            <w:tcW w:w="1124" w:type="dxa"/>
            <w:shd w:val="clear" w:color="auto" w:fill="auto"/>
            <w:vAlign w:val="bottom"/>
          </w:tcPr>
          <w:p w14:paraId="1E1AA30D" w14:textId="284FB075" w:rsidR="00622626" w:rsidRPr="0030791F" w:rsidRDefault="00622626" w:rsidP="00622626">
            <w:pPr>
              <w:jc w:val="right"/>
              <w:rPr>
                <w:rFonts w:asciiTheme="minorHAnsi" w:hAnsiTheme="minorHAnsi"/>
                <w:szCs w:val="23"/>
              </w:rPr>
            </w:pPr>
            <w:r w:rsidRPr="0030791F">
              <w:rPr>
                <w:rFonts w:cs="Arial"/>
                <w:szCs w:val="23"/>
              </w:rPr>
              <w:t>125</w:t>
            </w:r>
          </w:p>
        </w:tc>
        <w:tc>
          <w:tcPr>
            <w:tcW w:w="1117" w:type="dxa"/>
            <w:shd w:val="clear" w:color="auto" w:fill="auto"/>
            <w:vAlign w:val="bottom"/>
          </w:tcPr>
          <w:p w14:paraId="7EEDF34C" w14:textId="14314BC1" w:rsidR="00622626" w:rsidRPr="0030791F" w:rsidRDefault="00622626" w:rsidP="00622626">
            <w:pPr>
              <w:jc w:val="right"/>
              <w:rPr>
                <w:rFonts w:asciiTheme="minorHAnsi" w:hAnsiTheme="minorHAnsi"/>
                <w:szCs w:val="23"/>
              </w:rPr>
            </w:pPr>
            <w:r w:rsidRPr="0030791F">
              <w:rPr>
                <w:rFonts w:cs="Arial"/>
                <w:szCs w:val="23"/>
              </w:rPr>
              <w:t>50.0</w:t>
            </w:r>
          </w:p>
        </w:tc>
        <w:tc>
          <w:tcPr>
            <w:tcW w:w="1134" w:type="dxa"/>
            <w:vAlign w:val="bottom"/>
          </w:tcPr>
          <w:p w14:paraId="099BB90D" w14:textId="4233D705" w:rsidR="00622626" w:rsidRPr="0030791F" w:rsidRDefault="00622626" w:rsidP="00622626">
            <w:pPr>
              <w:jc w:val="right"/>
              <w:rPr>
                <w:rFonts w:asciiTheme="minorHAnsi" w:hAnsiTheme="minorHAnsi"/>
                <w:szCs w:val="23"/>
              </w:rPr>
            </w:pPr>
            <w:r w:rsidRPr="0030791F">
              <w:rPr>
                <w:rFonts w:cs="Arial"/>
                <w:szCs w:val="23"/>
              </w:rPr>
              <w:t>250</w:t>
            </w:r>
          </w:p>
        </w:tc>
      </w:tr>
      <w:tr w:rsidR="00622626" w:rsidRPr="0030791F" w14:paraId="7288D148" w14:textId="77777777" w:rsidTr="00576432">
        <w:tc>
          <w:tcPr>
            <w:tcW w:w="1807" w:type="dxa"/>
            <w:shd w:val="clear" w:color="auto" w:fill="auto"/>
          </w:tcPr>
          <w:p w14:paraId="279EB149" w14:textId="77777777" w:rsidR="00622626" w:rsidRPr="0030791F" w:rsidRDefault="00622626" w:rsidP="00EC5031">
            <w:pPr>
              <w:rPr>
                <w:b/>
              </w:rPr>
            </w:pPr>
            <w:r w:rsidRPr="00EC5031">
              <w:rPr>
                <w:rFonts w:asciiTheme="minorHAnsi" w:eastAsia="Times New Roman" w:hAnsiTheme="minorHAnsi" w:cs="Arial"/>
                <w:b/>
                <w:bCs/>
                <w:szCs w:val="23"/>
                <w:lang w:eastAsia="en-AU"/>
              </w:rPr>
              <w:t>Total</w:t>
            </w:r>
          </w:p>
        </w:tc>
        <w:tc>
          <w:tcPr>
            <w:tcW w:w="1121" w:type="dxa"/>
            <w:shd w:val="clear" w:color="auto" w:fill="auto"/>
            <w:vAlign w:val="bottom"/>
          </w:tcPr>
          <w:p w14:paraId="0E040215" w14:textId="59CCC597" w:rsidR="00622626" w:rsidRPr="0030791F" w:rsidRDefault="00622626" w:rsidP="00622626">
            <w:pPr>
              <w:jc w:val="right"/>
              <w:rPr>
                <w:rFonts w:asciiTheme="minorHAnsi" w:hAnsiTheme="minorHAnsi"/>
                <w:b/>
                <w:bCs/>
                <w:szCs w:val="23"/>
              </w:rPr>
            </w:pPr>
            <w:r w:rsidRPr="0030791F">
              <w:rPr>
                <w:rFonts w:cs="Arial"/>
                <w:b/>
                <w:bCs/>
                <w:szCs w:val="23"/>
              </w:rPr>
              <w:t>2,722</w:t>
            </w:r>
          </w:p>
        </w:tc>
        <w:tc>
          <w:tcPr>
            <w:tcW w:w="1125" w:type="dxa"/>
            <w:shd w:val="clear" w:color="auto" w:fill="auto"/>
            <w:vAlign w:val="bottom"/>
          </w:tcPr>
          <w:p w14:paraId="4AD09AD2" w14:textId="1FC5057A" w:rsidR="00622626" w:rsidRPr="0030791F" w:rsidRDefault="00622626" w:rsidP="00622626">
            <w:pPr>
              <w:jc w:val="right"/>
              <w:rPr>
                <w:rFonts w:asciiTheme="minorHAnsi" w:hAnsiTheme="minorHAnsi"/>
                <w:b/>
                <w:bCs/>
                <w:szCs w:val="23"/>
              </w:rPr>
            </w:pPr>
            <w:r w:rsidRPr="0030791F">
              <w:rPr>
                <w:rFonts w:cs="Arial"/>
                <w:b/>
                <w:bCs/>
                <w:szCs w:val="23"/>
              </w:rPr>
              <w:t>14.4</w:t>
            </w:r>
          </w:p>
        </w:tc>
        <w:tc>
          <w:tcPr>
            <w:tcW w:w="1124" w:type="dxa"/>
            <w:shd w:val="clear" w:color="auto" w:fill="auto"/>
            <w:vAlign w:val="bottom"/>
          </w:tcPr>
          <w:p w14:paraId="3FD05729" w14:textId="646FE811" w:rsidR="00622626" w:rsidRPr="0030791F" w:rsidRDefault="00622626" w:rsidP="00622626">
            <w:pPr>
              <w:jc w:val="right"/>
              <w:rPr>
                <w:rFonts w:asciiTheme="minorHAnsi" w:hAnsiTheme="minorHAnsi"/>
                <w:b/>
                <w:bCs/>
                <w:szCs w:val="23"/>
              </w:rPr>
            </w:pPr>
            <w:r w:rsidRPr="0030791F">
              <w:rPr>
                <w:rFonts w:cs="Arial"/>
                <w:b/>
                <w:bCs/>
                <w:szCs w:val="23"/>
              </w:rPr>
              <w:t>7,244</w:t>
            </w:r>
          </w:p>
        </w:tc>
        <w:tc>
          <w:tcPr>
            <w:tcW w:w="1123" w:type="dxa"/>
            <w:gridSpan w:val="2"/>
            <w:shd w:val="clear" w:color="auto" w:fill="auto"/>
            <w:vAlign w:val="bottom"/>
          </w:tcPr>
          <w:p w14:paraId="36AC96D0" w14:textId="3426D0B5" w:rsidR="00622626" w:rsidRPr="0030791F" w:rsidRDefault="00622626" w:rsidP="00622626">
            <w:pPr>
              <w:jc w:val="right"/>
              <w:rPr>
                <w:rFonts w:asciiTheme="minorHAnsi" w:hAnsiTheme="minorHAnsi"/>
                <w:b/>
                <w:bCs/>
                <w:szCs w:val="23"/>
              </w:rPr>
            </w:pPr>
            <w:r w:rsidRPr="0030791F">
              <w:rPr>
                <w:rFonts w:cs="Arial"/>
                <w:b/>
                <w:bCs/>
                <w:szCs w:val="23"/>
              </w:rPr>
              <w:t>38.3</w:t>
            </w:r>
          </w:p>
        </w:tc>
        <w:tc>
          <w:tcPr>
            <w:tcW w:w="1124" w:type="dxa"/>
            <w:shd w:val="clear" w:color="auto" w:fill="auto"/>
            <w:vAlign w:val="bottom"/>
          </w:tcPr>
          <w:p w14:paraId="16227804" w14:textId="5021853F" w:rsidR="00622626" w:rsidRPr="0030791F" w:rsidRDefault="00622626" w:rsidP="00622626">
            <w:pPr>
              <w:jc w:val="right"/>
              <w:rPr>
                <w:rFonts w:asciiTheme="minorHAnsi" w:hAnsiTheme="minorHAnsi"/>
                <w:b/>
                <w:bCs/>
                <w:szCs w:val="23"/>
              </w:rPr>
            </w:pPr>
            <w:r w:rsidRPr="0030791F">
              <w:rPr>
                <w:rFonts w:cs="Arial"/>
                <w:b/>
                <w:bCs/>
                <w:szCs w:val="23"/>
              </w:rPr>
              <w:t>820</w:t>
            </w:r>
          </w:p>
        </w:tc>
        <w:tc>
          <w:tcPr>
            <w:tcW w:w="1124" w:type="dxa"/>
            <w:shd w:val="clear" w:color="auto" w:fill="auto"/>
            <w:vAlign w:val="bottom"/>
          </w:tcPr>
          <w:p w14:paraId="4362EBBF" w14:textId="3101A565" w:rsidR="00622626" w:rsidRPr="0030791F" w:rsidRDefault="00622626" w:rsidP="00622626">
            <w:pPr>
              <w:jc w:val="right"/>
              <w:rPr>
                <w:rFonts w:asciiTheme="minorHAnsi" w:hAnsiTheme="minorHAnsi"/>
                <w:b/>
                <w:bCs/>
                <w:szCs w:val="23"/>
              </w:rPr>
            </w:pPr>
            <w:r w:rsidRPr="0030791F">
              <w:rPr>
                <w:rFonts w:cs="Arial"/>
                <w:b/>
                <w:bCs/>
                <w:szCs w:val="23"/>
              </w:rPr>
              <w:t>4.3</w:t>
            </w:r>
          </w:p>
        </w:tc>
        <w:tc>
          <w:tcPr>
            <w:tcW w:w="1124" w:type="dxa"/>
            <w:shd w:val="clear" w:color="auto" w:fill="auto"/>
            <w:vAlign w:val="bottom"/>
          </w:tcPr>
          <w:p w14:paraId="44FAE45D" w14:textId="2732CF90" w:rsidR="00622626" w:rsidRPr="0030791F" w:rsidRDefault="00622626" w:rsidP="00622626">
            <w:pPr>
              <w:jc w:val="right"/>
              <w:rPr>
                <w:rFonts w:asciiTheme="minorHAnsi" w:hAnsiTheme="minorHAnsi"/>
                <w:b/>
                <w:bCs/>
                <w:szCs w:val="23"/>
              </w:rPr>
            </w:pPr>
            <w:r w:rsidRPr="0030791F">
              <w:rPr>
                <w:rFonts w:cs="Arial"/>
                <w:b/>
                <w:bCs/>
                <w:szCs w:val="23"/>
              </w:rPr>
              <w:t>2,536</w:t>
            </w:r>
          </w:p>
        </w:tc>
        <w:tc>
          <w:tcPr>
            <w:tcW w:w="1123" w:type="dxa"/>
            <w:gridSpan w:val="2"/>
            <w:shd w:val="clear" w:color="auto" w:fill="auto"/>
            <w:vAlign w:val="bottom"/>
          </w:tcPr>
          <w:p w14:paraId="6817A5CA" w14:textId="63517FCE" w:rsidR="00622626" w:rsidRPr="0030791F" w:rsidRDefault="00622626" w:rsidP="00622626">
            <w:pPr>
              <w:jc w:val="right"/>
              <w:rPr>
                <w:rFonts w:asciiTheme="minorHAnsi" w:hAnsiTheme="minorHAnsi"/>
                <w:b/>
                <w:bCs/>
                <w:szCs w:val="23"/>
              </w:rPr>
            </w:pPr>
            <w:r w:rsidRPr="0030791F">
              <w:rPr>
                <w:rFonts w:cs="Arial"/>
                <w:b/>
                <w:bCs/>
                <w:szCs w:val="23"/>
              </w:rPr>
              <w:t>13.4</w:t>
            </w:r>
          </w:p>
        </w:tc>
        <w:tc>
          <w:tcPr>
            <w:tcW w:w="1124" w:type="dxa"/>
            <w:shd w:val="clear" w:color="auto" w:fill="auto"/>
            <w:vAlign w:val="bottom"/>
          </w:tcPr>
          <w:p w14:paraId="6E4026B3" w14:textId="48A10064" w:rsidR="00622626" w:rsidRPr="0030791F" w:rsidRDefault="00622626" w:rsidP="00622626">
            <w:pPr>
              <w:jc w:val="right"/>
              <w:rPr>
                <w:rFonts w:asciiTheme="minorHAnsi" w:hAnsiTheme="minorHAnsi"/>
                <w:b/>
                <w:bCs/>
                <w:szCs w:val="23"/>
              </w:rPr>
            </w:pPr>
            <w:r w:rsidRPr="0030791F">
              <w:rPr>
                <w:rFonts w:cs="Arial"/>
                <w:b/>
                <w:bCs/>
                <w:szCs w:val="23"/>
              </w:rPr>
              <w:t>5,569</w:t>
            </w:r>
          </w:p>
        </w:tc>
        <w:tc>
          <w:tcPr>
            <w:tcW w:w="1117" w:type="dxa"/>
            <w:shd w:val="clear" w:color="auto" w:fill="auto"/>
            <w:vAlign w:val="bottom"/>
          </w:tcPr>
          <w:p w14:paraId="2E198595" w14:textId="6398CE26" w:rsidR="00622626" w:rsidRPr="0030791F" w:rsidRDefault="00622626" w:rsidP="00622626">
            <w:pPr>
              <w:jc w:val="right"/>
              <w:rPr>
                <w:rFonts w:asciiTheme="minorHAnsi" w:hAnsiTheme="minorHAnsi"/>
                <w:b/>
                <w:bCs/>
                <w:szCs w:val="23"/>
              </w:rPr>
            </w:pPr>
            <w:r w:rsidRPr="0030791F">
              <w:rPr>
                <w:rFonts w:cs="Arial"/>
                <w:b/>
                <w:bCs/>
                <w:szCs w:val="23"/>
              </w:rPr>
              <w:t>29.5</w:t>
            </w:r>
          </w:p>
        </w:tc>
        <w:tc>
          <w:tcPr>
            <w:tcW w:w="1134" w:type="dxa"/>
            <w:vAlign w:val="bottom"/>
          </w:tcPr>
          <w:p w14:paraId="242675FB" w14:textId="78296F21" w:rsidR="00622626" w:rsidRPr="0030791F" w:rsidRDefault="00622626" w:rsidP="00622626">
            <w:pPr>
              <w:jc w:val="right"/>
              <w:rPr>
                <w:rFonts w:asciiTheme="minorHAnsi" w:hAnsiTheme="minorHAnsi"/>
                <w:b/>
                <w:bCs/>
                <w:szCs w:val="23"/>
              </w:rPr>
            </w:pPr>
            <w:r w:rsidRPr="0030791F">
              <w:rPr>
                <w:rFonts w:cs="Arial"/>
                <w:b/>
                <w:bCs/>
                <w:szCs w:val="23"/>
              </w:rPr>
              <w:t>18,891</w:t>
            </w:r>
          </w:p>
        </w:tc>
      </w:tr>
    </w:tbl>
    <w:p w14:paraId="05D1B2B8" w14:textId="65E6B490" w:rsidR="00411DC4" w:rsidRPr="0030791F" w:rsidRDefault="00411DC4" w:rsidP="00030D6F">
      <w:pPr>
        <w:ind w:right="544"/>
        <w:jc w:val="both"/>
      </w:pPr>
      <w:r w:rsidRPr="0030791F">
        <w:br w:type="page"/>
      </w:r>
    </w:p>
    <w:p w14:paraId="63292C21" w14:textId="1FA76156" w:rsidR="00030D6F" w:rsidRPr="0030791F" w:rsidRDefault="00C65151" w:rsidP="00DC7628">
      <w:pPr>
        <w:pStyle w:val="Caption"/>
        <w:spacing w:after="80"/>
        <w:ind w:right="-23"/>
        <w:jc w:val="both"/>
      </w:pPr>
      <w:bookmarkStart w:id="1272" w:name="_Ref328311887"/>
      <w:bookmarkStart w:id="1273" w:name="_Toc469398361"/>
      <w:bookmarkStart w:id="1274" w:name="_Toc475605594"/>
      <w:bookmarkStart w:id="1275" w:name="_Toc509928566"/>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75</w:t>
      </w:r>
      <w:r w:rsidR="00F55F28" w:rsidRPr="0030791F">
        <w:rPr>
          <w:noProof/>
        </w:rPr>
        <w:fldChar w:fldCharType="end"/>
      </w:r>
      <w:bookmarkEnd w:id="1272"/>
      <w:r w:rsidR="00030D6F" w:rsidRPr="0030791F">
        <w:t xml:space="preserve"> - Volume of HPV test samples received during the monitoring period, by purpose and laboratory</w:t>
      </w:r>
      <w:bookmarkEnd w:id="1273"/>
      <w:bookmarkEnd w:id="1274"/>
      <w:bookmarkEnd w:id="1275"/>
    </w:p>
    <w:tbl>
      <w:tblPr>
        <w:tblW w:w="1470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952"/>
        <w:gridCol w:w="970"/>
        <w:gridCol w:w="941"/>
        <w:gridCol w:w="959"/>
        <w:gridCol w:w="1154"/>
        <w:gridCol w:w="1158"/>
        <w:gridCol w:w="1098"/>
        <w:gridCol w:w="956"/>
        <w:gridCol w:w="6"/>
        <w:gridCol w:w="951"/>
        <w:gridCol w:w="956"/>
        <w:gridCol w:w="961"/>
      </w:tblGrid>
      <w:tr w:rsidR="00030D6F" w:rsidRPr="0030791F" w14:paraId="14E4266D" w14:textId="77777777" w:rsidTr="00290160">
        <w:tc>
          <w:tcPr>
            <w:tcW w:w="3642" w:type="dxa"/>
            <w:tcBorders>
              <w:top w:val="single" w:sz="4" w:space="0" w:color="auto"/>
              <w:bottom w:val="nil"/>
            </w:tcBorders>
            <w:shd w:val="clear" w:color="auto" w:fill="D9D9D9" w:themeFill="background1" w:themeFillShade="D9"/>
          </w:tcPr>
          <w:p w14:paraId="3D8EE859" w14:textId="77777777" w:rsidR="00030D6F" w:rsidRPr="00EC5031" w:rsidRDefault="00030D6F" w:rsidP="00EC5031">
            <w:pPr>
              <w:rPr>
                <w:rFonts w:asciiTheme="minorHAnsi" w:eastAsia="Times New Roman" w:hAnsiTheme="minorHAnsi" w:cs="Arial"/>
                <w:b/>
                <w:bCs/>
                <w:szCs w:val="23"/>
                <w:lang w:eastAsia="en-AU"/>
              </w:rPr>
            </w:pPr>
          </w:p>
        </w:tc>
        <w:tc>
          <w:tcPr>
            <w:tcW w:w="1922" w:type="dxa"/>
            <w:gridSpan w:val="2"/>
            <w:tcBorders>
              <w:top w:val="single" w:sz="4" w:space="0" w:color="auto"/>
              <w:bottom w:val="nil"/>
            </w:tcBorders>
            <w:shd w:val="clear" w:color="auto" w:fill="D9D9D9" w:themeFill="background1" w:themeFillShade="D9"/>
            <w:vAlign w:val="center"/>
          </w:tcPr>
          <w:p w14:paraId="2E746990" w14:textId="77777777" w:rsidR="00030D6F" w:rsidRPr="0030791F" w:rsidRDefault="00030D6F" w:rsidP="00576432">
            <w:pPr>
              <w:keepNext/>
              <w:keepLines/>
              <w:jc w:val="center"/>
              <w:rPr>
                <w:b/>
              </w:rPr>
            </w:pPr>
            <w:r w:rsidRPr="0030791F">
              <w:rPr>
                <w:b/>
              </w:rPr>
              <w:t>Post-treatment</w:t>
            </w:r>
          </w:p>
        </w:tc>
        <w:tc>
          <w:tcPr>
            <w:tcW w:w="1900" w:type="dxa"/>
            <w:gridSpan w:val="2"/>
            <w:tcBorders>
              <w:top w:val="single" w:sz="4" w:space="0" w:color="auto"/>
              <w:bottom w:val="nil"/>
            </w:tcBorders>
            <w:shd w:val="clear" w:color="auto" w:fill="D9D9D9" w:themeFill="background1" w:themeFillShade="D9"/>
            <w:vAlign w:val="center"/>
          </w:tcPr>
          <w:p w14:paraId="43027AE0" w14:textId="77777777" w:rsidR="00030D6F" w:rsidRPr="0030791F" w:rsidRDefault="00030D6F" w:rsidP="00576432">
            <w:pPr>
              <w:keepNext/>
              <w:keepLines/>
              <w:tabs>
                <w:tab w:val="left" w:pos="1549"/>
              </w:tabs>
              <w:ind w:right="122"/>
              <w:jc w:val="center"/>
              <w:rPr>
                <w:b/>
              </w:rPr>
            </w:pPr>
            <w:r w:rsidRPr="0030791F">
              <w:rPr>
                <w:b/>
              </w:rPr>
              <w:t>Historical</w:t>
            </w:r>
          </w:p>
        </w:tc>
        <w:tc>
          <w:tcPr>
            <w:tcW w:w="2312" w:type="dxa"/>
            <w:gridSpan w:val="2"/>
            <w:tcBorders>
              <w:top w:val="single" w:sz="4" w:space="0" w:color="auto"/>
              <w:bottom w:val="nil"/>
            </w:tcBorders>
            <w:shd w:val="clear" w:color="auto" w:fill="D9D9D9" w:themeFill="background1" w:themeFillShade="D9"/>
            <w:vAlign w:val="center"/>
          </w:tcPr>
          <w:p w14:paraId="5130BABE" w14:textId="77777777" w:rsidR="00030D6F" w:rsidRPr="0030791F" w:rsidRDefault="00030D6F" w:rsidP="00576432">
            <w:pPr>
              <w:keepNext/>
              <w:keepLines/>
              <w:jc w:val="center"/>
              <w:rPr>
                <w:b/>
              </w:rPr>
            </w:pPr>
            <w:r w:rsidRPr="0030791F">
              <w:rPr>
                <w:b/>
              </w:rPr>
              <w:t>Taken at colposcopy</w:t>
            </w:r>
          </w:p>
        </w:tc>
        <w:tc>
          <w:tcPr>
            <w:tcW w:w="2060" w:type="dxa"/>
            <w:gridSpan w:val="3"/>
            <w:tcBorders>
              <w:top w:val="single" w:sz="4" w:space="0" w:color="auto"/>
              <w:bottom w:val="nil"/>
            </w:tcBorders>
            <w:shd w:val="clear" w:color="auto" w:fill="D9D9D9" w:themeFill="background1" w:themeFillShade="D9"/>
            <w:vAlign w:val="center"/>
          </w:tcPr>
          <w:p w14:paraId="5578DCEB" w14:textId="77777777" w:rsidR="00030D6F" w:rsidRPr="0030791F" w:rsidRDefault="00030D6F" w:rsidP="00576432">
            <w:pPr>
              <w:keepNext/>
              <w:keepLines/>
              <w:ind w:right="34"/>
              <w:jc w:val="center"/>
              <w:rPr>
                <w:b/>
              </w:rPr>
            </w:pPr>
            <w:r w:rsidRPr="0030791F">
              <w:rPr>
                <w:b/>
              </w:rPr>
              <w:t>HPV triage</w:t>
            </w:r>
          </w:p>
        </w:tc>
        <w:tc>
          <w:tcPr>
            <w:tcW w:w="1907" w:type="dxa"/>
            <w:gridSpan w:val="2"/>
            <w:tcBorders>
              <w:top w:val="single" w:sz="4" w:space="0" w:color="auto"/>
              <w:bottom w:val="nil"/>
            </w:tcBorders>
            <w:shd w:val="clear" w:color="auto" w:fill="D9D9D9" w:themeFill="background1" w:themeFillShade="D9"/>
            <w:vAlign w:val="center"/>
          </w:tcPr>
          <w:p w14:paraId="18C011AB" w14:textId="77777777" w:rsidR="00030D6F" w:rsidRPr="0030791F" w:rsidRDefault="00030D6F" w:rsidP="00576432">
            <w:pPr>
              <w:keepNext/>
              <w:keepLines/>
              <w:tabs>
                <w:tab w:val="left" w:pos="495"/>
              </w:tabs>
              <w:jc w:val="center"/>
              <w:rPr>
                <w:b/>
              </w:rPr>
            </w:pPr>
            <w:r w:rsidRPr="0030791F">
              <w:rPr>
                <w:b/>
              </w:rPr>
              <w:t>Other</w:t>
            </w:r>
          </w:p>
        </w:tc>
        <w:tc>
          <w:tcPr>
            <w:tcW w:w="961" w:type="dxa"/>
            <w:tcBorders>
              <w:top w:val="single" w:sz="4" w:space="0" w:color="auto"/>
              <w:bottom w:val="nil"/>
              <w:right w:val="single" w:sz="4" w:space="0" w:color="auto"/>
            </w:tcBorders>
            <w:shd w:val="clear" w:color="auto" w:fill="D9D9D9" w:themeFill="background1" w:themeFillShade="D9"/>
            <w:vAlign w:val="center"/>
          </w:tcPr>
          <w:p w14:paraId="1B728EFC" w14:textId="77777777" w:rsidR="00030D6F" w:rsidRPr="0030791F" w:rsidRDefault="00030D6F" w:rsidP="00576432">
            <w:pPr>
              <w:keepNext/>
              <w:keepLines/>
              <w:ind w:hanging="2"/>
              <w:jc w:val="center"/>
              <w:rPr>
                <w:b/>
              </w:rPr>
            </w:pPr>
            <w:r w:rsidRPr="0030791F">
              <w:rPr>
                <w:b/>
              </w:rPr>
              <w:t>Total</w:t>
            </w:r>
          </w:p>
        </w:tc>
      </w:tr>
      <w:tr w:rsidR="00030D6F" w:rsidRPr="0030791F" w14:paraId="3D664FE1" w14:textId="77777777" w:rsidTr="00290160">
        <w:tc>
          <w:tcPr>
            <w:tcW w:w="3642" w:type="dxa"/>
            <w:tcBorders>
              <w:top w:val="nil"/>
              <w:bottom w:val="single" w:sz="4" w:space="0" w:color="auto"/>
            </w:tcBorders>
            <w:shd w:val="clear" w:color="auto" w:fill="D9D9D9" w:themeFill="background1" w:themeFillShade="D9"/>
          </w:tcPr>
          <w:p w14:paraId="0FA2E503" w14:textId="77777777" w:rsidR="00030D6F" w:rsidRPr="00EC5031" w:rsidRDefault="00030D6F" w:rsidP="00EC5031">
            <w:pPr>
              <w:rPr>
                <w:rFonts w:asciiTheme="minorHAnsi" w:eastAsia="Times New Roman" w:hAnsiTheme="minorHAnsi" w:cs="Arial"/>
                <w:b/>
                <w:bCs/>
                <w:szCs w:val="23"/>
                <w:lang w:eastAsia="en-AU"/>
              </w:rPr>
            </w:pPr>
            <w:r w:rsidRPr="00EC5031">
              <w:rPr>
                <w:rFonts w:asciiTheme="minorHAnsi" w:eastAsia="Times New Roman" w:hAnsiTheme="minorHAnsi" w:cs="Arial"/>
                <w:b/>
                <w:bCs/>
                <w:szCs w:val="23"/>
                <w:lang w:eastAsia="en-AU"/>
              </w:rPr>
              <w:t>Lab</w:t>
            </w:r>
            <w:r w:rsidR="0012786B" w:rsidRPr="00EC5031">
              <w:rPr>
                <w:rFonts w:asciiTheme="minorHAnsi" w:eastAsia="Times New Roman" w:hAnsiTheme="minorHAnsi" w:cs="Arial"/>
                <w:b/>
                <w:bCs/>
                <w:szCs w:val="23"/>
                <w:lang w:eastAsia="en-AU"/>
              </w:rPr>
              <w:t>oratory</w:t>
            </w:r>
          </w:p>
        </w:tc>
        <w:tc>
          <w:tcPr>
            <w:tcW w:w="952" w:type="dxa"/>
            <w:tcBorders>
              <w:top w:val="nil"/>
              <w:bottom w:val="single" w:sz="4" w:space="0" w:color="auto"/>
            </w:tcBorders>
            <w:shd w:val="clear" w:color="auto" w:fill="D9D9D9" w:themeFill="background1" w:themeFillShade="D9"/>
            <w:vAlign w:val="bottom"/>
          </w:tcPr>
          <w:p w14:paraId="77386D84"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970" w:type="dxa"/>
            <w:tcBorders>
              <w:top w:val="nil"/>
              <w:bottom w:val="single" w:sz="4" w:space="0" w:color="auto"/>
            </w:tcBorders>
            <w:shd w:val="clear" w:color="auto" w:fill="D9D9D9" w:themeFill="background1" w:themeFillShade="D9"/>
            <w:vAlign w:val="bottom"/>
          </w:tcPr>
          <w:p w14:paraId="4ACE6174"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941" w:type="dxa"/>
            <w:tcBorders>
              <w:top w:val="nil"/>
              <w:bottom w:val="single" w:sz="4" w:space="0" w:color="auto"/>
            </w:tcBorders>
            <w:shd w:val="clear" w:color="auto" w:fill="D9D9D9" w:themeFill="background1" w:themeFillShade="D9"/>
            <w:vAlign w:val="bottom"/>
          </w:tcPr>
          <w:p w14:paraId="6A7D8CC2"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959" w:type="dxa"/>
            <w:tcBorders>
              <w:top w:val="nil"/>
              <w:bottom w:val="single" w:sz="4" w:space="0" w:color="auto"/>
            </w:tcBorders>
            <w:shd w:val="clear" w:color="auto" w:fill="D9D9D9" w:themeFill="background1" w:themeFillShade="D9"/>
            <w:vAlign w:val="bottom"/>
          </w:tcPr>
          <w:p w14:paraId="6D8DE4B6"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1154" w:type="dxa"/>
            <w:tcBorders>
              <w:top w:val="nil"/>
              <w:bottom w:val="single" w:sz="4" w:space="0" w:color="auto"/>
            </w:tcBorders>
            <w:shd w:val="clear" w:color="auto" w:fill="D9D9D9" w:themeFill="background1" w:themeFillShade="D9"/>
            <w:vAlign w:val="bottom"/>
          </w:tcPr>
          <w:p w14:paraId="778C0C14"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1158" w:type="dxa"/>
            <w:tcBorders>
              <w:top w:val="nil"/>
              <w:bottom w:val="single" w:sz="4" w:space="0" w:color="auto"/>
            </w:tcBorders>
            <w:shd w:val="clear" w:color="auto" w:fill="D9D9D9" w:themeFill="background1" w:themeFillShade="D9"/>
            <w:vAlign w:val="bottom"/>
          </w:tcPr>
          <w:p w14:paraId="52B8661B"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1098" w:type="dxa"/>
            <w:tcBorders>
              <w:top w:val="nil"/>
              <w:bottom w:val="single" w:sz="4" w:space="0" w:color="auto"/>
            </w:tcBorders>
            <w:shd w:val="clear" w:color="auto" w:fill="D9D9D9" w:themeFill="background1" w:themeFillShade="D9"/>
            <w:vAlign w:val="bottom"/>
          </w:tcPr>
          <w:p w14:paraId="073209FB"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25B59270"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957" w:type="dxa"/>
            <w:gridSpan w:val="2"/>
            <w:tcBorders>
              <w:top w:val="nil"/>
              <w:bottom w:val="single" w:sz="4" w:space="0" w:color="auto"/>
            </w:tcBorders>
            <w:shd w:val="clear" w:color="auto" w:fill="D9D9D9" w:themeFill="background1" w:themeFillShade="D9"/>
            <w:vAlign w:val="bottom"/>
          </w:tcPr>
          <w:p w14:paraId="41BFABA1" w14:textId="77777777" w:rsidR="00030D6F" w:rsidRPr="0030791F" w:rsidRDefault="00030D6F" w:rsidP="00576432">
            <w:pPr>
              <w:keepNext/>
              <w:keepLines/>
              <w:ind w:right="59"/>
              <w:jc w:val="right"/>
              <w:rPr>
                <w:rFonts w:eastAsia="Times New Roman"/>
                <w:b/>
                <w:bCs/>
                <w:sz w:val="22"/>
                <w:lang w:eastAsia="en-AU"/>
              </w:rPr>
            </w:pPr>
            <w:r w:rsidRPr="0030791F">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71280A44"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961" w:type="dxa"/>
            <w:tcBorders>
              <w:top w:val="nil"/>
              <w:bottom w:val="single" w:sz="4" w:space="0" w:color="auto"/>
              <w:right w:val="single" w:sz="4" w:space="0" w:color="auto"/>
            </w:tcBorders>
            <w:shd w:val="clear" w:color="auto" w:fill="D9D9D9" w:themeFill="background1" w:themeFillShade="D9"/>
          </w:tcPr>
          <w:p w14:paraId="281EB72F" w14:textId="77777777" w:rsidR="00030D6F" w:rsidRPr="0030791F" w:rsidRDefault="00030D6F" w:rsidP="00576432">
            <w:pPr>
              <w:keepNext/>
              <w:keepLines/>
              <w:jc w:val="right"/>
              <w:rPr>
                <w:b/>
              </w:rPr>
            </w:pPr>
            <w:r w:rsidRPr="0030791F">
              <w:rPr>
                <w:b/>
              </w:rPr>
              <w:t>N</w:t>
            </w:r>
          </w:p>
        </w:tc>
      </w:tr>
      <w:tr w:rsidR="00622626" w:rsidRPr="0030791F" w14:paraId="390533F1" w14:textId="77777777" w:rsidTr="00290160">
        <w:tc>
          <w:tcPr>
            <w:tcW w:w="3642" w:type="dxa"/>
            <w:tcBorders>
              <w:top w:val="single" w:sz="4" w:space="0" w:color="auto"/>
            </w:tcBorders>
            <w:shd w:val="clear" w:color="auto" w:fill="auto"/>
            <w:vAlign w:val="bottom"/>
          </w:tcPr>
          <w:p w14:paraId="1913415C" w14:textId="77777777" w:rsidR="00622626" w:rsidRPr="0030791F" w:rsidRDefault="00622626" w:rsidP="00622626">
            <w:pPr>
              <w:rPr>
                <w:sz w:val="22"/>
              </w:rPr>
            </w:pPr>
            <w:r w:rsidRPr="0030791F">
              <w:rPr>
                <w:sz w:val="22"/>
              </w:rPr>
              <w:t>Anatomical Pathology Services</w:t>
            </w:r>
          </w:p>
        </w:tc>
        <w:tc>
          <w:tcPr>
            <w:tcW w:w="952" w:type="dxa"/>
            <w:tcBorders>
              <w:top w:val="single" w:sz="4" w:space="0" w:color="auto"/>
            </w:tcBorders>
            <w:shd w:val="clear" w:color="auto" w:fill="auto"/>
            <w:vAlign w:val="bottom"/>
          </w:tcPr>
          <w:p w14:paraId="12BF1900" w14:textId="68993155" w:rsidR="00622626" w:rsidRPr="0030791F" w:rsidRDefault="00622626" w:rsidP="00622626">
            <w:pPr>
              <w:jc w:val="right"/>
              <w:rPr>
                <w:rFonts w:asciiTheme="minorHAnsi" w:hAnsiTheme="minorHAnsi"/>
                <w:szCs w:val="23"/>
              </w:rPr>
            </w:pPr>
            <w:r w:rsidRPr="0030791F">
              <w:rPr>
                <w:rFonts w:cs="Arial"/>
                <w:szCs w:val="23"/>
              </w:rPr>
              <w:t>599</w:t>
            </w:r>
          </w:p>
        </w:tc>
        <w:tc>
          <w:tcPr>
            <w:tcW w:w="970" w:type="dxa"/>
            <w:tcBorders>
              <w:top w:val="single" w:sz="4" w:space="0" w:color="auto"/>
            </w:tcBorders>
            <w:shd w:val="clear" w:color="auto" w:fill="auto"/>
            <w:vAlign w:val="bottom"/>
          </w:tcPr>
          <w:p w14:paraId="482EDFC7" w14:textId="58067CE5" w:rsidR="00622626" w:rsidRPr="0030791F" w:rsidRDefault="00622626" w:rsidP="00622626">
            <w:pPr>
              <w:jc w:val="right"/>
              <w:rPr>
                <w:rFonts w:asciiTheme="minorHAnsi" w:hAnsiTheme="minorHAnsi"/>
                <w:szCs w:val="23"/>
              </w:rPr>
            </w:pPr>
            <w:r w:rsidRPr="0030791F">
              <w:rPr>
                <w:rFonts w:cs="Arial"/>
                <w:szCs w:val="23"/>
              </w:rPr>
              <w:t>12.4</w:t>
            </w:r>
          </w:p>
        </w:tc>
        <w:tc>
          <w:tcPr>
            <w:tcW w:w="941" w:type="dxa"/>
            <w:tcBorders>
              <w:top w:val="single" w:sz="4" w:space="0" w:color="auto"/>
            </w:tcBorders>
            <w:shd w:val="clear" w:color="auto" w:fill="auto"/>
            <w:vAlign w:val="bottom"/>
          </w:tcPr>
          <w:p w14:paraId="494BB9C6" w14:textId="0BF23011" w:rsidR="00622626" w:rsidRPr="0030791F" w:rsidRDefault="00622626" w:rsidP="00622626">
            <w:pPr>
              <w:jc w:val="right"/>
              <w:rPr>
                <w:rFonts w:asciiTheme="minorHAnsi" w:hAnsiTheme="minorHAnsi"/>
                <w:szCs w:val="23"/>
              </w:rPr>
            </w:pPr>
            <w:r w:rsidRPr="0030791F">
              <w:rPr>
                <w:rFonts w:cs="Arial"/>
                <w:szCs w:val="23"/>
              </w:rPr>
              <w:t>2,204</w:t>
            </w:r>
          </w:p>
        </w:tc>
        <w:tc>
          <w:tcPr>
            <w:tcW w:w="959" w:type="dxa"/>
            <w:tcBorders>
              <w:top w:val="single" w:sz="4" w:space="0" w:color="auto"/>
            </w:tcBorders>
            <w:shd w:val="clear" w:color="auto" w:fill="auto"/>
            <w:vAlign w:val="bottom"/>
          </w:tcPr>
          <w:p w14:paraId="7922AAA8" w14:textId="652AAB9A" w:rsidR="00622626" w:rsidRPr="0030791F" w:rsidRDefault="00622626" w:rsidP="00622626">
            <w:pPr>
              <w:jc w:val="right"/>
              <w:rPr>
                <w:rFonts w:asciiTheme="minorHAnsi" w:hAnsiTheme="minorHAnsi"/>
                <w:szCs w:val="23"/>
              </w:rPr>
            </w:pPr>
            <w:r w:rsidRPr="0030791F">
              <w:rPr>
                <w:rFonts w:cs="Arial"/>
                <w:szCs w:val="23"/>
              </w:rPr>
              <w:t>45.5</w:t>
            </w:r>
          </w:p>
        </w:tc>
        <w:tc>
          <w:tcPr>
            <w:tcW w:w="1154" w:type="dxa"/>
            <w:tcBorders>
              <w:top w:val="single" w:sz="4" w:space="0" w:color="auto"/>
            </w:tcBorders>
            <w:shd w:val="clear" w:color="auto" w:fill="auto"/>
            <w:vAlign w:val="bottom"/>
          </w:tcPr>
          <w:p w14:paraId="41F9E50B" w14:textId="31063253" w:rsidR="00622626" w:rsidRPr="0030791F" w:rsidRDefault="00622626" w:rsidP="00622626">
            <w:pPr>
              <w:jc w:val="right"/>
              <w:rPr>
                <w:rFonts w:asciiTheme="minorHAnsi" w:hAnsiTheme="minorHAnsi"/>
                <w:szCs w:val="23"/>
              </w:rPr>
            </w:pPr>
            <w:r w:rsidRPr="0030791F">
              <w:rPr>
                <w:rFonts w:cs="Arial"/>
                <w:szCs w:val="23"/>
              </w:rPr>
              <w:t>69</w:t>
            </w:r>
          </w:p>
        </w:tc>
        <w:tc>
          <w:tcPr>
            <w:tcW w:w="1158" w:type="dxa"/>
            <w:tcBorders>
              <w:top w:val="single" w:sz="4" w:space="0" w:color="auto"/>
            </w:tcBorders>
            <w:shd w:val="clear" w:color="auto" w:fill="auto"/>
            <w:vAlign w:val="bottom"/>
          </w:tcPr>
          <w:p w14:paraId="2AD4B422" w14:textId="55C56BE6" w:rsidR="00622626" w:rsidRPr="0030791F" w:rsidRDefault="00622626" w:rsidP="00622626">
            <w:pPr>
              <w:jc w:val="right"/>
              <w:rPr>
                <w:rFonts w:asciiTheme="minorHAnsi" w:hAnsiTheme="minorHAnsi"/>
                <w:szCs w:val="23"/>
              </w:rPr>
            </w:pPr>
            <w:r w:rsidRPr="0030791F">
              <w:rPr>
                <w:rFonts w:cs="Arial"/>
                <w:szCs w:val="23"/>
              </w:rPr>
              <w:t>1.4</w:t>
            </w:r>
          </w:p>
        </w:tc>
        <w:tc>
          <w:tcPr>
            <w:tcW w:w="1098" w:type="dxa"/>
            <w:tcBorders>
              <w:top w:val="single" w:sz="4" w:space="0" w:color="auto"/>
            </w:tcBorders>
            <w:shd w:val="clear" w:color="auto" w:fill="auto"/>
            <w:vAlign w:val="bottom"/>
          </w:tcPr>
          <w:p w14:paraId="3D0F4DB9" w14:textId="11C936EA" w:rsidR="00622626" w:rsidRPr="0030791F" w:rsidRDefault="00622626" w:rsidP="00622626">
            <w:pPr>
              <w:jc w:val="right"/>
              <w:rPr>
                <w:rFonts w:asciiTheme="minorHAnsi" w:hAnsiTheme="minorHAnsi"/>
                <w:szCs w:val="23"/>
              </w:rPr>
            </w:pPr>
            <w:r w:rsidRPr="0030791F">
              <w:rPr>
                <w:rFonts w:cs="Arial"/>
                <w:szCs w:val="23"/>
              </w:rPr>
              <w:t>667</w:t>
            </w:r>
          </w:p>
        </w:tc>
        <w:tc>
          <w:tcPr>
            <w:tcW w:w="956" w:type="dxa"/>
            <w:tcBorders>
              <w:top w:val="single" w:sz="4" w:space="0" w:color="auto"/>
            </w:tcBorders>
            <w:shd w:val="clear" w:color="auto" w:fill="auto"/>
            <w:vAlign w:val="bottom"/>
          </w:tcPr>
          <w:p w14:paraId="0F259617" w14:textId="6F4C791C" w:rsidR="00622626" w:rsidRPr="0030791F" w:rsidRDefault="00622626" w:rsidP="00622626">
            <w:pPr>
              <w:jc w:val="right"/>
              <w:rPr>
                <w:rFonts w:asciiTheme="minorHAnsi" w:hAnsiTheme="minorHAnsi"/>
                <w:szCs w:val="23"/>
              </w:rPr>
            </w:pPr>
            <w:r w:rsidRPr="0030791F">
              <w:rPr>
                <w:rFonts w:cs="Arial"/>
                <w:szCs w:val="23"/>
              </w:rPr>
              <w:t>13.8</w:t>
            </w:r>
          </w:p>
        </w:tc>
        <w:tc>
          <w:tcPr>
            <w:tcW w:w="957" w:type="dxa"/>
            <w:gridSpan w:val="2"/>
            <w:tcBorders>
              <w:top w:val="single" w:sz="4" w:space="0" w:color="auto"/>
            </w:tcBorders>
            <w:shd w:val="clear" w:color="auto" w:fill="auto"/>
            <w:vAlign w:val="bottom"/>
          </w:tcPr>
          <w:p w14:paraId="2FFBA8B4" w14:textId="63CF19A9" w:rsidR="00622626" w:rsidRPr="0030791F" w:rsidRDefault="00622626" w:rsidP="00622626">
            <w:pPr>
              <w:jc w:val="right"/>
              <w:rPr>
                <w:rFonts w:asciiTheme="minorHAnsi" w:hAnsiTheme="minorHAnsi"/>
                <w:szCs w:val="23"/>
              </w:rPr>
            </w:pPr>
            <w:r w:rsidRPr="0030791F">
              <w:rPr>
                <w:rFonts w:cs="Arial"/>
                <w:szCs w:val="23"/>
              </w:rPr>
              <w:t>1,303</w:t>
            </w:r>
          </w:p>
        </w:tc>
        <w:tc>
          <w:tcPr>
            <w:tcW w:w="956" w:type="dxa"/>
            <w:tcBorders>
              <w:top w:val="single" w:sz="4" w:space="0" w:color="auto"/>
            </w:tcBorders>
            <w:shd w:val="clear" w:color="auto" w:fill="auto"/>
            <w:vAlign w:val="bottom"/>
          </w:tcPr>
          <w:p w14:paraId="6483CBA5" w14:textId="1B185737" w:rsidR="00622626" w:rsidRPr="0030791F" w:rsidRDefault="00622626" w:rsidP="00622626">
            <w:pPr>
              <w:jc w:val="right"/>
              <w:rPr>
                <w:rFonts w:asciiTheme="minorHAnsi" w:hAnsiTheme="minorHAnsi"/>
                <w:szCs w:val="23"/>
              </w:rPr>
            </w:pPr>
            <w:r w:rsidRPr="0030791F">
              <w:rPr>
                <w:rFonts w:cs="Arial"/>
                <w:szCs w:val="23"/>
              </w:rPr>
              <w:t>26.9</w:t>
            </w:r>
          </w:p>
        </w:tc>
        <w:tc>
          <w:tcPr>
            <w:tcW w:w="961" w:type="dxa"/>
            <w:tcBorders>
              <w:top w:val="single" w:sz="4" w:space="0" w:color="auto"/>
            </w:tcBorders>
            <w:vAlign w:val="bottom"/>
          </w:tcPr>
          <w:p w14:paraId="2F285302" w14:textId="0FD6A543" w:rsidR="00622626" w:rsidRPr="0030791F" w:rsidRDefault="00622626" w:rsidP="00622626">
            <w:pPr>
              <w:jc w:val="right"/>
              <w:rPr>
                <w:rFonts w:asciiTheme="minorHAnsi" w:hAnsiTheme="minorHAnsi"/>
                <w:szCs w:val="23"/>
              </w:rPr>
            </w:pPr>
            <w:r w:rsidRPr="0030791F">
              <w:rPr>
                <w:rFonts w:cs="Arial"/>
                <w:szCs w:val="23"/>
              </w:rPr>
              <w:t>4,842</w:t>
            </w:r>
          </w:p>
        </w:tc>
      </w:tr>
      <w:tr w:rsidR="00622626" w:rsidRPr="0030791F" w14:paraId="6E02AC39" w14:textId="77777777" w:rsidTr="00290160">
        <w:tc>
          <w:tcPr>
            <w:tcW w:w="3642" w:type="dxa"/>
            <w:shd w:val="clear" w:color="auto" w:fill="auto"/>
            <w:vAlign w:val="bottom"/>
          </w:tcPr>
          <w:p w14:paraId="17A67194" w14:textId="77777777" w:rsidR="00622626" w:rsidRPr="0030791F" w:rsidRDefault="00622626" w:rsidP="00622626">
            <w:pPr>
              <w:rPr>
                <w:sz w:val="22"/>
              </w:rPr>
            </w:pPr>
            <w:r w:rsidRPr="0030791F">
              <w:rPr>
                <w:sz w:val="22"/>
              </w:rPr>
              <w:t>Canterbury Health Laboratories</w:t>
            </w:r>
          </w:p>
        </w:tc>
        <w:tc>
          <w:tcPr>
            <w:tcW w:w="952" w:type="dxa"/>
            <w:shd w:val="clear" w:color="auto" w:fill="auto"/>
            <w:vAlign w:val="bottom"/>
          </w:tcPr>
          <w:p w14:paraId="67600A1D" w14:textId="388EAB5F" w:rsidR="00622626" w:rsidRPr="0030791F" w:rsidRDefault="00622626" w:rsidP="00622626">
            <w:pPr>
              <w:jc w:val="right"/>
              <w:rPr>
                <w:rFonts w:asciiTheme="minorHAnsi" w:hAnsiTheme="minorHAnsi"/>
                <w:szCs w:val="23"/>
              </w:rPr>
            </w:pPr>
            <w:r w:rsidRPr="0030791F">
              <w:rPr>
                <w:rFonts w:cs="Arial"/>
                <w:szCs w:val="23"/>
              </w:rPr>
              <w:t>382</w:t>
            </w:r>
          </w:p>
        </w:tc>
        <w:tc>
          <w:tcPr>
            <w:tcW w:w="970" w:type="dxa"/>
            <w:shd w:val="clear" w:color="auto" w:fill="auto"/>
            <w:vAlign w:val="bottom"/>
          </w:tcPr>
          <w:p w14:paraId="6A70E215" w14:textId="54511F8C" w:rsidR="00622626" w:rsidRPr="0030791F" w:rsidRDefault="00622626" w:rsidP="00622626">
            <w:pPr>
              <w:jc w:val="right"/>
              <w:rPr>
                <w:rFonts w:asciiTheme="minorHAnsi" w:hAnsiTheme="minorHAnsi"/>
                <w:szCs w:val="23"/>
              </w:rPr>
            </w:pPr>
            <w:r w:rsidRPr="0030791F">
              <w:rPr>
                <w:rFonts w:cs="Arial"/>
                <w:szCs w:val="23"/>
              </w:rPr>
              <w:t>25.5</w:t>
            </w:r>
          </w:p>
        </w:tc>
        <w:tc>
          <w:tcPr>
            <w:tcW w:w="941" w:type="dxa"/>
            <w:shd w:val="clear" w:color="auto" w:fill="auto"/>
            <w:vAlign w:val="bottom"/>
          </w:tcPr>
          <w:p w14:paraId="079E40E2" w14:textId="47341500" w:rsidR="00622626" w:rsidRPr="0030791F" w:rsidRDefault="00622626" w:rsidP="00622626">
            <w:pPr>
              <w:jc w:val="right"/>
              <w:rPr>
                <w:rFonts w:asciiTheme="minorHAnsi" w:hAnsiTheme="minorHAnsi"/>
                <w:szCs w:val="23"/>
              </w:rPr>
            </w:pPr>
            <w:r w:rsidRPr="0030791F">
              <w:rPr>
                <w:rFonts w:cs="Arial"/>
                <w:szCs w:val="23"/>
              </w:rPr>
              <w:t>363</w:t>
            </w:r>
          </w:p>
        </w:tc>
        <w:tc>
          <w:tcPr>
            <w:tcW w:w="959" w:type="dxa"/>
            <w:shd w:val="clear" w:color="auto" w:fill="auto"/>
            <w:vAlign w:val="bottom"/>
          </w:tcPr>
          <w:p w14:paraId="5D2BDE3D" w14:textId="3416845B" w:rsidR="00622626" w:rsidRPr="0030791F" w:rsidRDefault="00622626" w:rsidP="00622626">
            <w:pPr>
              <w:jc w:val="right"/>
              <w:rPr>
                <w:rFonts w:asciiTheme="minorHAnsi" w:hAnsiTheme="minorHAnsi"/>
                <w:szCs w:val="23"/>
              </w:rPr>
            </w:pPr>
            <w:r w:rsidRPr="0030791F">
              <w:rPr>
                <w:rFonts w:cs="Arial"/>
                <w:szCs w:val="23"/>
              </w:rPr>
              <w:t>24.2</w:t>
            </w:r>
          </w:p>
        </w:tc>
        <w:tc>
          <w:tcPr>
            <w:tcW w:w="1154" w:type="dxa"/>
            <w:shd w:val="clear" w:color="auto" w:fill="auto"/>
            <w:vAlign w:val="bottom"/>
          </w:tcPr>
          <w:p w14:paraId="76F9B694" w14:textId="5EE06B5A" w:rsidR="00622626" w:rsidRPr="0030791F" w:rsidRDefault="00622626" w:rsidP="00622626">
            <w:pPr>
              <w:jc w:val="right"/>
              <w:rPr>
                <w:rFonts w:asciiTheme="minorHAnsi" w:hAnsiTheme="minorHAnsi"/>
                <w:szCs w:val="23"/>
              </w:rPr>
            </w:pPr>
            <w:r w:rsidRPr="0030791F">
              <w:rPr>
                <w:rFonts w:cs="Arial"/>
                <w:szCs w:val="23"/>
              </w:rPr>
              <w:t>91</w:t>
            </w:r>
          </w:p>
        </w:tc>
        <w:tc>
          <w:tcPr>
            <w:tcW w:w="1158" w:type="dxa"/>
            <w:shd w:val="clear" w:color="auto" w:fill="auto"/>
            <w:vAlign w:val="bottom"/>
          </w:tcPr>
          <w:p w14:paraId="64DE4599" w14:textId="628342CB" w:rsidR="00622626" w:rsidRPr="0030791F" w:rsidRDefault="00622626" w:rsidP="00622626">
            <w:pPr>
              <w:jc w:val="right"/>
              <w:rPr>
                <w:rFonts w:asciiTheme="minorHAnsi" w:hAnsiTheme="minorHAnsi"/>
                <w:szCs w:val="23"/>
              </w:rPr>
            </w:pPr>
            <w:r w:rsidRPr="0030791F">
              <w:rPr>
                <w:rFonts w:cs="Arial"/>
                <w:szCs w:val="23"/>
              </w:rPr>
              <w:t>6.1</w:t>
            </w:r>
          </w:p>
        </w:tc>
        <w:tc>
          <w:tcPr>
            <w:tcW w:w="1098" w:type="dxa"/>
            <w:shd w:val="clear" w:color="auto" w:fill="auto"/>
            <w:vAlign w:val="bottom"/>
          </w:tcPr>
          <w:p w14:paraId="3E20E5E9" w14:textId="60A6638D" w:rsidR="00622626" w:rsidRPr="0030791F" w:rsidRDefault="00622626" w:rsidP="00622626">
            <w:pPr>
              <w:jc w:val="right"/>
              <w:rPr>
                <w:rFonts w:asciiTheme="minorHAnsi" w:hAnsiTheme="minorHAnsi"/>
                <w:szCs w:val="23"/>
              </w:rPr>
            </w:pPr>
            <w:r w:rsidRPr="0030791F">
              <w:rPr>
                <w:rFonts w:cs="Arial"/>
                <w:szCs w:val="23"/>
              </w:rPr>
              <w:t>206</w:t>
            </w:r>
          </w:p>
        </w:tc>
        <w:tc>
          <w:tcPr>
            <w:tcW w:w="956" w:type="dxa"/>
            <w:shd w:val="clear" w:color="auto" w:fill="auto"/>
            <w:vAlign w:val="bottom"/>
          </w:tcPr>
          <w:p w14:paraId="0F20E1A2" w14:textId="6A45F116" w:rsidR="00622626" w:rsidRPr="0030791F" w:rsidRDefault="00622626" w:rsidP="00622626">
            <w:pPr>
              <w:jc w:val="right"/>
              <w:rPr>
                <w:rFonts w:asciiTheme="minorHAnsi" w:hAnsiTheme="minorHAnsi"/>
                <w:szCs w:val="23"/>
              </w:rPr>
            </w:pPr>
            <w:r w:rsidRPr="0030791F">
              <w:rPr>
                <w:rFonts w:cs="Arial"/>
                <w:szCs w:val="23"/>
              </w:rPr>
              <w:t>13.7</w:t>
            </w:r>
          </w:p>
        </w:tc>
        <w:tc>
          <w:tcPr>
            <w:tcW w:w="957" w:type="dxa"/>
            <w:gridSpan w:val="2"/>
            <w:shd w:val="clear" w:color="auto" w:fill="auto"/>
            <w:vAlign w:val="bottom"/>
          </w:tcPr>
          <w:p w14:paraId="7B7CA9FD" w14:textId="183EC32B" w:rsidR="00622626" w:rsidRPr="0030791F" w:rsidRDefault="00622626" w:rsidP="00622626">
            <w:pPr>
              <w:jc w:val="right"/>
              <w:rPr>
                <w:rFonts w:asciiTheme="minorHAnsi" w:hAnsiTheme="minorHAnsi"/>
                <w:szCs w:val="23"/>
              </w:rPr>
            </w:pPr>
            <w:r w:rsidRPr="0030791F">
              <w:rPr>
                <w:rFonts w:cs="Arial"/>
                <w:szCs w:val="23"/>
              </w:rPr>
              <w:t>458</w:t>
            </w:r>
          </w:p>
        </w:tc>
        <w:tc>
          <w:tcPr>
            <w:tcW w:w="956" w:type="dxa"/>
            <w:shd w:val="clear" w:color="auto" w:fill="auto"/>
            <w:vAlign w:val="bottom"/>
          </w:tcPr>
          <w:p w14:paraId="78923A34" w14:textId="3AD20ADC" w:rsidR="00622626" w:rsidRPr="0030791F" w:rsidRDefault="00622626" w:rsidP="00622626">
            <w:pPr>
              <w:jc w:val="right"/>
              <w:rPr>
                <w:rFonts w:asciiTheme="minorHAnsi" w:hAnsiTheme="minorHAnsi"/>
                <w:szCs w:val="23"/>
              </w:rPr>
            </w:pPr>
            <w:r w:rsidRPr="0030791F">
              <w:rPr>
                <w:rFonts w:cs="Arial"/>
                <w:szCs w:val="23"/>
              </w:rPr>
              <w:t>30.5</w:t>
            </w:r>
          </w:p>
        </w:tc>
        <w:tc>
          <w:tcPr>
            <w:tcW w:w="961" w:type="dxa"/>
            <w:vAlign w:val="bottom"/>
          </w:tcPr>
          <w:p w14:paraId="1CCFE14B" w14:textId="26F76347" w:rsidR="00622626" w:rsidRPr="0030791F" w:rsidRDefault="00622626" w:rsidP="00622626">
            <w:pPr>
              <w:jc w:val="right"/>
              <w:rPr>
                <w:rFonts w:asciiTheme="minorHAnsi" w:hAnsiTheme="minorHAnsi"/>
                <w:szCs w:val="23"/>
              </w:rPr>
            </w:pPr>
            <w:r w:rsidRPr="0030791F">
              <w:rPr>
                <w:rFonts w:cs="Arial"/>
                <w:szCs w:val="23"/>
              </w:rPr>
              <w:t>1,500</w:t>
            </w:r>
          </w:p>
        </w:tc>
      </w:tr>
      <w:tr w:rsidR="00622626" w:rsidRPr="0030791F" w14:paraId="30F7C38A" w14:textId="77777777" w:rsidTr="00290160">
        <w:tc>
          <w:tcPr>
            <w:tcW w:w="3642" w:type="dxa"/>
            <w:shd w:val="clear" w:color="auto" w:fill="auto"/>
            <w:vAlign w:val="bottom"/>
          </w:tcPr>
          <w:p w14:paraId="7795E676" w14:textId="77777777" w:rsidR="00622626" w:rsidRPr="0030791F" w:rsidRDefault="00622626" w:rsidP="00622626">
            <w:pPr>
              <w:rPr>
                <w:sz w:val="22"/>
              </w:rPr>
            </w:pPr>
            <w:r w:rsidRPr="0030791F">
              <w:rPr>
                <w:sz w:val="22"/>
              </w:rPr>
              <w:t>LabPLUS</w:t>
            </w:r>
          </w:p>
        </w:tc>
        <w:tc>
          <w:tcPr>
            <w:tcW w:w="952" w:type="dxa"/>
            <w:shd w:val="clear" w:color="auto" w:fill="auto"/>
            <w:vAlign w:val="bottom"/>
          </w:tcPr>
          <w:p w14:paraId="4CB74277" w14:textId="7BA86DF6" w:rsidR="00622626" w:rsidRPr="0030791F" w:rsidRDefault="00622626" w:rsidP="00622626">
            <w:pPr>
              <w:jc w:val="right"/>
              <w:rPr>
                <w:rFonts w:asciiTheme="minorHAnsi" w:hAnsiTheme="minorHAnsi"/>
                <w:szCs w:val="23"/>
              </w:rPr>
            </w:pPr>
            <w:r w:rsidRPr="0030791F">
              <w:rPr>
                <w:rFonts w:cs="Arial"/>
                <w:szCs w:val="23"/>
              </w:rPr>
              <w:t>128</w:t>
            </w:r>
          </w:p>
        </w:tc>
        <w:tc>
          <w:tcPr>
            <w:tcW w:w="970" w:type="dxa"/>
            <w:shd w:val="clear" w:color="auto" w:fill="auto"/>
            <w:vAlign w:val="bottom"/>
          </w:tcPr>
          <w:p w14:paraId="2D7DA3FA" w14:textId="078F680A" w:rsidR="00622626" w:rsidRPr="0030791F" w:rsidRDefault="00622626" w:rsidP="00622626">
            <w:pPr>
              <w:jc w:val="right"/>
              <w:rPr>
                <w:rFonts w:asciiTheme="minorHAnsi" w:hAnsiTheme="minorHAnsi"/>
                <w:szCs w:val="23"/>
              </w:rPr>
            </w:pPr>
            <w:r w:rsidRPr="0030791F">
              <w:rPr>
                <w:rFonts w:cs="Arial"/>
                <w:szCs w:val="23"/>
              </w:rPr>
              <w:t>13.8</w:t>
            </w:r>
          </w:p>
        </w:tc>
        <w:tc>
          <w:tcPr>
            <w:tcW w:w="941" w:type="dxa"/>
            <w:shd w:val="clear" w:color="auto" w:fill="auto"/>
            <w:vAlign w:val="bottom"/>
          </w:tcPr>
          <w:p w14:paraId="48087201" w14:textId="2396E9E1" w:rsidR="00622626" w:rsidRPr="0030791F" w:rsidRDefault="00622626" w:rsidP="00622626">
            <w:pPr>
              <w:jc w:val="right"/>
              <w:rPr>
                <w:rFonts w:asciiTheme="minorHAnsi" w:hAnsiTheme="minorHAnsi"/>
                <w:szCs w:val="23"/>
              </w:rPr>
            </w:pPr>
            <w:r w:rsidRPr="0030791F">
              <w:rPr>
                <w:rFonts w:cs="Arial"/>
                <w:szCs w:val="23"/>
              </w:rPr>
              <w:t>166</w:t>
            </w:r>
          </w:p>
        </w:tc>
        <w:tc>
          <w:tcPr>
            <w:tcW w:w="959" w:type="dxa"/>
            <w:shd w:val="clear" w:color="auto" w:fill="auto"/>
            <w:vAlign w:val="bottom"/>
          </w:tcPr>
          <w:p w14:paraId="070A7572" w14:textId="6F971096" w:rsidR="00622626" w:rsidRPr="0030791F" w:rsidRDefault="00622626" w:rsidP="00622626">
            <w:pPr>
              <w:jc w:val="right"/>
              <w:rPr>
                <w:rFonts w:asciiTheme="minorHAnsi" w:hAnsiTheme="minorHAnsi"/>
                <w:szCs w:val="23"/>
              </w:rPr>
            </w:pPr>
            <w:r w:rsidRPr="0030791F">
              <w:rPr>
                <w:rFonts w:cs="Arial"/>
                <w:szCs w:val="23"/>
              </w:rPr>
              <w:t>17.9</w:t>
            </w:r>
          </w:p>
        </w:tc>
        <w:tc>
          <w:tcPr>
            <w:tcW w:w="1154" w:type="dxa"/>
            <w:shd w:val="clear" w:color="auto" w:fill="auto"/>
            <w:vAlign w:val="bottom"/>
          </w:tcPr>
          <w:p w14:paraId="37484B2A" w14:textId="11643F02" w:rsidR="00622626" w:rsidRPr="0030791F" w:rsidRDefault="00622626" w:rsidP="00622626">
            <w:pPr>
              <w:jc w:val="right"/>
              <w:rPr>
                <w:rFonts w:asciiTheme="minorHAnsi" w:hAnsiTheme="minorHAnsi"/>
                <w:szCs w:val="23"/>
              </w:rPr>
            </w:pPr>
            <w:r w:rsidRPr="0030791F">
              <w:rPr>
                <w:rFonts w:cs="Arial"/>
                <w:szCs w:val="23"/>
              </w:rPr>
              <w:t>107</w:t>
            </w:r>
          </w:p>
        </w:tc>
        <w:tc>
          <w:tcPr>
            <w:tcW w:w="1158" w:type="dxa"/>
            <w:shd w:val="clear" w:color="auto" w:fill="auto"/>
            <w:vAlign w:val="bottom"/>
          </w:tcPr>
          <w:p w14:paraId="6B785F4D" w14:textId="4DD1F496" w:rsidR="00622626" w:rsidRPr="0030791F" w:rsidRDefault="00622626" w:rsidP="00622626">
            <w:pPr>
              <w:jc w:val="right"/>
              <w:rPr>
                <w:rFonts w:asciiTheme="minorHAnsi" w:hAnsiTheme="minorHAnsi"/>
                <w:szCs w:val="23"/>
              </w:rPr>
            </w:pPr>
            <w:r w:rsidRPr="0030791F">
              <w:rPr>
                <w:rFonts w:cs="Arial"/>
                <w:szCs w:val="23"/>
              </w:rPr>
              <w:t>11.5</w:t>
            </w:r>
          </w:p>
        </w:tc>
        <w:tc>
          <w:tcPr>
            <w:tcW w:w="1098" w:type="dxa"/>
            <w:shd w:val="clear" w:color="auto" w:fill="auto"/>
            <w:vAlign w:val="bottom"/>
          </w:tcPr>
          <w:p w14:paraId="03ECED09" w14:textId="0AA0F590" w:rsidR="00622626" w:rsidRPr="0030791F" w:rsidRDefault="00622626" w:rsidP="00622626">
            <w:pPr>
              <w:jc w:val="right"/>
              <w:rPr>
                <w:rFonts w:asciiTheme="minorHAnsi" w:hAnsiTheme="minorHAnsi"/>
                <w:szCs w:val="23"/>
              </w:rPr>
            </w:pPr>
            <w:r w:rsidRPr="0030791F">
              <w:rPr>
                <w:rFonts w:cs="Arial"/>
                <w:szCs w:val="23"/>
              </w:rPr>
              <w:t>197</w:t>
            </w:r>
          </w:p>
        </w:tc>
        <w:tc>
          <w:tcPr>
            <w:tcW w:w="956" w:type="dxa"/>
            <w:shd w:val="clear" w:color="auto" w:fill="auto"/>
            <w:vAlign w:val="bottom"/>
          </w:tcPr>
          <w:p w14:paraId="334E20A7" w14:textId="5BF94B56" w:rsidR="00622626" w:rsidRPr="0030791F" w:rsidRDefault="00622626" w:rsidP="00622626">
            <w:pPr>
              <w:jc w:val="right"/>
              <w:rPr>
                <w:rFonts w:asciiTheme="minorHAnsi" w:hAnsiTheme="minorHAnsi"/>
                <w:szCs w:val="23"/>
              </w:rPr>
            </w:pPr>
            <w:r w:rsidRPr="0030791F">
              <w:rPr>
                <w:rFonts w:cs="Arial"/>
                <w:szCs w:val="23"/>
              </w:rPr>
              <w:t>21.2</w:t>
            </w:r>
          </w:p>
        </w:tc>
        <w:tc>
          <w:tcPr>
            <w:tcW w:w="957" w:type="dxa"/>
            <w:gridSpan w:val="2"/>
            <w:shd w:val="clear" w:color="auto" w:fill="auto"/>
            <w:vAlign w:val="bottom"/>
          </w:tcPr>
          <w:p w14:paraId="57476ADA" w14:textId="05CBFAA9" w:rsidR="00622626" w:rsidRPr="0030791F" w:rsidRDefault="00622626" w:rsidP="00622626">
            <w:pPr>
              <w:jc w:val="right"/>
              <w:rPr>
                <w:rFonts w:asciiTheme="minorHAnsi" w:hAnsiTheme="minorHAnsi"/>
                <w:szCs w:val="23"/>
              </w:rPr>
            </w:pPr>
            <w:r w:rsidRPr="0030791F">
              <w:rPr>
                <w:rFonts w:cs="Arial"/>
                <w:szCs w:val="23"/>
              </w:rPr>
              <w:t>331</w:t>
            </w:r>
          </w:p>
        </w:tc>
        <w:tc>
          <w:tcPr>
            <w:tcW w:w="956" w:type="dxa"/>
            <w:shd w:val="clear" w:color="auto" w:fill="auto"/>
            <w:vAlign w:val="bottom"/>
          </w:tcPr>
          <w:p w14:paraId="69DB1245" w14:textId="7D5BE5C1" w:rsidR="00622626" w:rsidRPr="0030791F" w:rsidRDefault="00622626" w:rsidP="00622626">
            <w:pPr>
              <w:jc w:val="right"/>
              <w:rPr>
                <w:rFonts w:asciiTheme="minorHAnsi" w:hAnsiTheme="minorHAnsi"/>
                <w:szCs w:val="23"/>
              </w:rPr>
            </w:pPr>
            <w:r w:rsidRPr="0030791F">
              <w:rPr>
                <w:rFonts w:cs="Arial"/>
                <w:szCs w:val="23"/>
              </w:rPr>
              <w:t>35.6</w:t>
            </w:r>
          </w:p>
        </w:tc>
        <w:tc>
          <w:tcPr>
            <w:tcW w:w="961" w:type="dxa"/>
            <w:vAlign w:val="bottom"/>
          </w:tcPr>
          <w:p w14:paraId="1458E28C" w14:textId="498A1E70" w:rsidR="00622626" w:rsidRPr="0030791F" w:rsidRDefault="00622626" w:rsidP="00622626">
            <w:pPr>
              <w:jc w:val="right"/>
              <w:rPr>
                <w:rFonts w:asciiTheme="minorHAnsi" w:hAnsiTheme="minorHAnsi"/>
                <w:szCs w:val="23"/>
              </w:rPr>
            </w:pPr>
            <w:r w:rsidRPr="0030791F">
              <w:rPr>
                <w:rFonts w:cs="Arial"/>
                <w:szCs w:val="23"/>
              </w:rPr>
              <w:t>929</w:t>
            </w:r>
          </w:p>
        </w:tc>
      </w:tr>
      <w:tr w:rsidR="00622626" w:rsidRPr="0030791F" w14:paraId="7B4CF317" w14:textId="77777777" w:rsidTr="00290160">
        <w:tc>
          <w:tcPr>
            <w:tcW w:w="3642" w:type="dxa"/>
            <w:shd w:val="clear" w:color="auto" w:fill="auto"/>
            <w:vAlign w:val="bottom"/>
          </w:tcPr>
          <w:p w14:paraId="2C156531" w14:textId="77777777" w:rsidR="00622626" w:rsidRPr="0030791F" w:rsidRDefault="00622626" w:rsidP="00622626">
            <w:pPr>
              <w:rPr>
                <w:sz w:val="22"/>
              </w:rPr>
            </w:pPr>
            <w:r w:rsidRPr="0030791F">
              <w:rPr>
                <w:sz w:val="22"/>
              </w:rPr>
              <w:t>Medlab Central Ltd.</w:t>
            </w:r>
          </w:p>
        </w:tc>
        <w:tc>
          <w:tcPr>
            <w:tcW w:w="952" w:type="dxa"/>
            <w:shd w:val="clear" w:color="auto" w:fill="auto"/>
            <w:vAlign w:val="bottom"/>
          </w:tcPr>
          <w:p w14:paraId="4BD7DD65" w14:textId="52BE9C4F" w:rsidR="00622626" w:rsidRPr="0030791F" w:rsidRDefault="00622626" w:rsidP="00622626">
            <w:pPr>
              <w:jc w:val="right"/>
              <w:rPr>
                <w:rFonts w:asciiTheme="minorHAnsi" w:hAnsiTheme="minorHAnsi"/>
                <w:szCs w:val="23"/>
              </w:rPr>
            </w:pPr>
            <w:r w:rsidRPr="0030791F">
              <w:rPr>
                <w:rFonts w:cs="Arial"/>
                <w:szCs w:val="23"/>
              </w:rPr>
              <w:t>307</w:t>
            </w:r>
          </w:p>
        </w:tc>
        <w:tc>
          <w:tcPr>
            <w:tcW w:w="970" w:type="dxa"/>
            <w:shd w:val="clear" w:color="auto" w:fill="auto"/>
            <w:vAlign w:val="bottom"/>
          </w:tcPr>
          <w:p w14:paraId="3355484E" w14:textId="757F5292" w:rsidR="00622626" w:rsidRPr="0030791F" w:rsidRDefault="00622626" w:rsidP="00622626">
            <w:pPr>
              <w:jc w:val="right"/>
              <w:rPr>
                <w:rFonts w:asciiTheme="minorHAnsi" w:hAnsiTheme="minorHAnsi"/>
                <w:szCs w:val="23"/>
              </w:rPr>
            </w:pPr>
            <w:r w:rsidRPr="0030791F">
              <w:rPr>
                <w:rFonts w:cs="Arial"/>
                <w:szCs w:val="23"/>
              </w:rPr>
              <w:t>18.8</w:t>
            </w:r>
          </w:p>
        </w:tc>
        <w:tc>
          <w:tcPr>
            <w:tcW w:w="941" w:type="dxa"/>
            <w:shd w:val="clear" w:color="auto" w:fill="auto"/>
            <w:vAlign w:val="bottom"/>
          </w:tcPr>
          <w:p w14:paraId="69C39F4A" w14:textId="308F9D02" w:rsidR="00622626" w:rsidRPr="0030791F" w:rsidRDefault="00622626" w:rsidP="00622626">
            <w:pPr>
              <w:jc w:val="right"/>
              <w:rPr>
                <w:rFonts w:asciiTheme="minorHAnsi" w:hAnsiTheme="minorHAnsi"/>
                <w:szCs w:val="23"/>
              </w:rPr>
            </w:pPr>
            <w:r w:rsidRPr="0030791F">
              <w:rPr>
                <w:rFonts w:cs="Arial"/>
                <w:szCs w:val="23"/>
              </w:rPr>
              <w:t>631</w:t>
            </w:r>
          </w:p>
        </w:tc>
        <w:tc>
          <w:tcPr>
            <w:tcW w:w="959" w:type="dxa"/>
            <w:shd w:val="clear" w:color="auto" w:fill="auto"/>
            <w:vAlign w:val="bottom"/>
          </w:tcPr>
          <w:p w14:paraId="10C2DA9D" w14:textId="108713D8" w:rsidR="00622626" w:rsidRPr="0030791F" w:rsidRDefault="00622626" w:rsidP="00622626">
            <w:pPr>
              <w:jc w:val="right"/>
              <w:rPr>
                <w:rFonts w:asciiTheme="minorHAnsi" w:hAnsiTheme="minorHAnsi"/>
                <w:szCs w:val="23"/>
              </w:rPr>
            </w:pPr>
            <w:r w:rsidRPr="0030791F">
              <w:rPr>
                <w:rFonts w:cs="Arial"/>
                <w:szCs w:val="23"/>
              </w:rPr>
              <w:t>38.7</w:t>
            </w:r>
          </w:p>
        </w:tc>
        <w:tc>
          <w:tcPr>
            <w:tcW w:w="1154" w:type="dxa"/>
            <w:shd w:val="clear" w:color="auto" w:fill="auto"/>
            <w:vAlign w:val="bottom"/>
          </w:tcPr>
          <w:p w14:paraId="1E496EC3" w14:textId="29110F33" w:rsidR="00622626" w:rsidRPr="0030791F" w:rsidRDefault="00622626" w:rsidP="00622626">
            <w:pPr>
              <w:jc w:val="right"/>
              <w:rPr>
                <w:rFonts w:asciiTheme="minorHAnsi" w:hAnsiTheme="minorHAnsi"/>
                <w:szCs w:val="23"/>
              </w:rPr>
            </w:pPr>
            <w:r w:rsidRPr="0030791F">
              <w:rPr>
                <w:rFonts w:cs="Arial"/>
                <w:szCs w:val="23"/>
              </w:rPr>
              <w:t>55</w:t>
            </w:r>
          </w:p>
        </w:tc>
        <w:tc>
          <w:tcPr>
            <w:tcW w:w="1158" w:type="dxa"/>
            <w:shd w:val="clear" w:color="auto" w:fill="auto"/>
            <w:vAlign w:val="bottom"/>
          </w:tcPr>
          <w:p w14:paraId="022AEB63" w14:textId="0E80E72E" w:rsidR="00622626" w:rsidRPr="0030791F" w:rsidRDefault="00622626" w:rsidP="00622626">
            <w:pPr>
              <w:jc w:val="right"/>
              <w:rPr>
                <w:rFonts w:asciiTheme="minorHAnsi" w:hAnsiTheme="minorHAnsi"/>
                <w:szCs w:val="23"/>
              </w:rPr>
            </w:pPr>
            <w:r w:rsidRPr="0030791F">
              <w:rPr>
                <w:rFonts w:cs="Arial"/>
                <w:szCs w:val="23"/>
              </w:rPr>
              <w:t>3.4</w:t>
            </w:r>
          </w:p>
        </w:tc>
        <w:tc>
          <w:tcPr>
            <w:tcW w:w="1098" w:type="dxa"/>
            <w:shd w:val="clear" w:color="auto" w:fill="auto"/>
            <w:vAlign w:val="bottom"/>
          </w:tcPr>
          <w:p w14:paraId="4394DF73" w14:textId="0231866A" w:rsidR="00622626" w:rsidRPr="0030791F" w:rsidRDefault="00622626" w:rsidP="00622626">
            <w:pPr>
              <w:jc w:val="right"/>
              <w:rPr>
                <w:rFonts w:asciiTheme="minorHAnsi" w:hAnsiTheme="minorHAnsi"/>
                <w:szCs w:val="23"/>
              </w:rPr>
            </w:pPr>
            <w:r w:rsidRPr="0030791F">
              <w:rPr>
                <w:rFonts w:cs="Arial"/>
                <w:szCs w:val="23"/>
              </w:rPr>
              <w:t>191</w:t>
            </w:r>
          </w:p>
        </w:tc>
        <w:tc>
          <w:tcPr>
            <w:tcW w:w="956" w:type="dxa"/>
            <w:shd w:val="clear" w:color="auto" w:fill="auto"/>
            <w:vAlign w:val="bottom"/>
          </w:tcPr>
          <w:p w14:paraId="414D183F" w14:textId="40FE348C" w:rsidR="00622626" w:rsidRPr="0030791F" w:rsidRDefault="00622626" w:rsidP="00622626">
            <w:pPr>
              <w:jc w:val="right"/>
              <w:rPr>
                <w:rFonts w:asciiTheme="minorHAnsi" w:hAnsiTheme="minorHAnsi"/>
                <w:szCs w:val="23"/>
              </w:rPr>
            </w:pPr>
            <w:r w:rsidRPr="0030791F">
              <w:rPr>
                <w:rFonts w:cs="Arial"/>
                <w:szCs w:val="23"/>
              </w:rPr>
              <w:t>11.7</w:t>
            </w:r>
          </w:p>
        </w:tc>
        <w:tc>
          <w:tcPr>
            <w:tcW w:w="957" w:type="dxa"/>
            <w:gridSpan w:val="2"/>
            <w:shd w:val="clear" w:color="auto" w:fill="auto"/>
            <w:vAlign w:val="bottom"/>
          </w:tcPr>
          <w:p w14:paraId="45A7EEB8" w14:textId="7332C6DC" w:rsidR="00622626" w:rsidRPr="0030791F" w:rsidRDefault="00622626" w:rsidP="00622626">
            <w:pPr>
              <w:jc w:val="right"/>
              <w:rPr>
                <w:rFonts w:asciiTheme="minorHAnsi" w:hAnsiTheme="minorHAnsi"/>
                <w:szCs w:val="23"/>
              </w:rPr>
            </w:pPr>
            <w:r w:rsidRPr="0030791F">
              <w:rPr>
                <w:rFonts w:cs="Arial"/>
                <w:szCs w:val="23"/>
              </w:rPr>
              <w:t>445</w:t>
            </w:r>
          </w:p>
        </w:tc>
        <w:tc>
          <w:tcPr>
            <w:tcW w:w="956" w:type="dxa"/>
            <w:shd w:val="clear" w:color="auto" w:fill="auto"/>
            <w:vAlign w:val="bottom"/>
          </w:tcPr>
          <w:p w14:paraId="567DEDC5" w14:textId="7E03DB42" w:rsidR="00622626" w:rsidRPr="0030791F" w:rsidRDefault="00622626" w:rsidP="00622626">
            <w:pPr>
              <w:jc w:val="right"/>
              <w:rPr>
                <w:rFonts w:asciiTheme="minorHAnsi" w:hAnsiTheme="minorHAnsi"/>
                <w:szCs w:val="23"/>
              </w:rPr>
            </w:pPr>
            <w:r w:rsidRPr="0030791F">
              <w:rPr>
                <w:rFonts w:cs="Arial"/>
                <w:szCs w:val="23"/>
              </w:rPr>
              <w:t>27.3</w:t>
            </w:r>
          </w:p>
        </w:tc>
        <w:tc>
          <w:tcPr>
            <w:tcW w:w="961" w:type="dxa"/>
            <w:vAlign w:val="bottom"/>
          </w:tcPr>
          <w:p w14:paraId="3817921B" w14:textId="74FF5E32" w:rsidR="00622626" w:rsidRPr="0030791F" w:rsidRDefault="00622626" w:rsidP="00622626">
            <w:pPr>
              <w:jc w:val="right"/>
              <w:rPr>
                <w:rFonts w:asciiTheme="minorHAnsi" w:hAnsiTheme="minorHAnsi"/>
                <w:szCs w:val="23"/>
              </w:rPr>
            </w:pPr>
            <w:r w:rsidRPr="0030791F">
              <w:rPr>
                <w:rFonts w:cs="Arial"/>
                <w:szCs w:val="23"/>
              </w:rPr>
              <w:t>1,629</w:t>
            </w:r>
          </w:p>
        </w:tc>
      </w:tr>
      <w:tr w:rsidR="00622626" w:rsidRPr="0030791F" w14:paraId="03BCE038" w14:textId="77777777" w:rsidTr="00290160">
        <w:tc>
          <w:tcPr>
            <w:tcW w:w="3642" w:type="dxa"/>
            <w:shd w:val="clear" w:color="auto" w:fill="auto"/>
            <w:vAlign w:val="bottom"/>
          </w:tcPr>
          <w:p w14:paraId="5216BF07" w14:textId="77777777" w:rsidR="00622626" w:rsidRPr="0030791F" w:rsidRDefault="00622626" w:rsidP="00622626">
            <w:pPr>
              <w:rPr>
                <w:sz w:val="22"/>
              </w:rPr>
            </w:pPr>
            <w:r w:rsidRPr="0030791F">
              <w:rPr>
                <w:sz w:val="22"/>
              </w:rPr>
              <w:t>Pathlab</w:t>
            </w:r>
          </w:p>
        </w:tc>
        <w:tc>
          <w:tcPr>
            <w:tcW w:w="952" w:type="dxa"/>
            <w:shd w:val="clear" w:color="auto" w:fill="auto"/>
            <w:vAlign w:val="bottom"/>
          </w:tcPr>
          <w:p w14:paraId="4DAB4B2E" w14:textId="03CDA1AC" w:rsidR="00622626" w:rsidRPr="0030791F" w:rsidRDefault="00622626" w:rsidP="00622626">
            <w:pPr>
              <w:jc w:val="right"/>
              <w:rPr>
                <w:rFonts w:asciiTheme="minorHAnsi" w:hAnsiTheme="minorHAnsi"/>
                <w:szCs w:val="23"/>
              </w:rPr>
            </w:pPr>
            <w:r w:rsidRPr="0030791F">
              <w:rPr>
                <w:rFonts w:cs="Arial"/>
                <w:szCs w:val="23"/>
              </w:rPr>
              <w:t>273</w:t>
            </w:r>
          </w:p>
        </w:tc>
        <w:tc>
          <w:tcPr>
            <w:tcW w:w="970" w:type="dxa"/>
            <w:shd w:val="clear" w:color="auto" w:fill="auto"/>
            <w:vAlign w:val="bottom"/>
          </w:tcPr>
          <w:p w14:paraId="3F70032C" w14:textId="02C0008E" w:rsidR="00622626" w:rsidRPr="0030791F" w:rsidRDefault="00622626" w:rsidP="00622626">
            <w:pPr>
              <w:jc w:val="right"/>
              <w:rPr>
                <w:rFonts w:asciiTheme="minorHAnsi" w:hAnsiTheme="minorHAnsi"/>
                <w:szCs w:val="23"/>
              </w:rPr>
            </w:pPr>
            <w:r w:rsidRPr="0030791F">
              <w:rPr>
                <w:rFonts w:cs="Arial"/>
                <w:szCs w:val="23"/>
              </w:rPr>
              <w:t>11.3</w:t>
            </w:r>
          </w:p>
        </w:tc>
        <w:tc>
          <w:tcPr>
            <w:tcW w:w="941" w:type="dxa"/>
            <w:shd w:val="clear" w:color="auto" w:fill="auto"/>
            <w:vAlign w:val="bottom"/>
          </w:tcPr>
          <w:p w14:paraId="47367232" w14:textId="1AE1FC7D" w:rsidR="00622626" w:rsidRPr="0030791F" w:rsidRDefault="00622626" w:rsidP="00622626">
            <w:pPr>
              <w:jc w:val="right"/>
              <w:rPr>
                <w:rFonts w:asciiTheme="minorHAnsi" w:hAnsiTheme="minorHAnsi"/>
                <w:szCs w:val="23"/>
              </w:rPr>
            </w:pPr>
            <w:r w:rsidRPr="0030791F">
              <w:rPr>
                <w:rFonts w:cs="Arial"/>
                <w:szCs w:val="23"/>
              </w:rPr>
              <w:t>1,094</w:t>
            </w:r>
          </w:p>
        </w:tc>
        <w:tc>
          <w:tcPr>
            <w:tcW w:w="959" w:type="dxa"/>
            <w:shd w:val="clear" w:color="auto" w:fill="auto"/>
            <w:vAlign w:val="bottom"/>
          </w:tcPr>
          <w:p w14:paraId="0EC7BF62" w14:textId="6AA00407" w:rsidR="00622626" w:rsidRPr="0030791F" w:rsidRDefault="00622626" w:rsidP="00622626">
            <w:pPr>
              <w:jc w:val="right"/>
              <w:rPr>
                <w:rFonts w:asciiTheme="minorHAnsi" w:hAnsiTheme="minorHAnsi"/>
                <w:szCs w:val="23"/>
              </w:rPr>
            </w:pPr>
            <w:r w:rsidRPr="0030791F">
              <w:rPr>
                <w:rFonts w:cs="Arial"/>
                <w:szCs w:val="23"/>
              </w:rPr>
              <w:t>45.3</w:t>
            </w:r>
          </w:p>
        </w:tc>
        <w:tc>
          <w:tcPr>
            <w:tcW w:w="1154" w:type="dxa"/>
            <w:shd w:val="clear" w:color="auto" w:fill="auto"/>
            <w:vAlign w:val="bottom"/>
          </w:tcPr>
          <w:p w14:paraId="2005D690" w14:textId="17C76F5D" w:rsidR="00622626" w:rsidRPr="0030791F" w:rsidRDefault="00622626" w:rsidP="00622626">
            <w:pPr>
              <w:jc w:val="right"/>
              <w:rPr>
                <w:rFonts w:asciiTheme="minorHAnsi" w:hAnsiTheme="minorHAnsi"/>
                <w:szCs w:val="23"/>
              </w:rPr>
            </w:pPr>
            <w:r w:rsidRPr="0030791F">
              <w:rPr>
                <w:rFonts w:cs="Arial"/>
                <w:szCs w:val="23"/>
              </w:rPr>
              <w:t>191</w:t>
            </w:r>
          </w:p>
        </w:tc>
        <w:tc>
          <w:tcPr>
            <w:tcW w:w="1158" w:type="dxa"/>
            <w:shd w:val="clear" w:color="auto" w:fill="auto"/>
            <w:vAlign w:val="bottom"/>
          </w:tcPr>
          <w:p w14:paraId="1B05227D" w14:textId="59080F10" w:rsidR="00622626" w:rsidRPr="0030791F" w:rsidRDefault="00622626" w:rsidP="00622626">
            <w:pPr>
              <w:jc w:val="right"/>
              <w:rPr>
                <w:rFonts w:asciiTheme="minorHAnsi" w:hAnsiTheme="minorHAnsi"/>
                <w:szCs w:val="23"/>
              </w:rPr>
            </w:pPr>
            <w:r w:rsidRPr="0030791F">
              <w:rPr>
                <w:rFonts w:cs="Arial"/>
                <w:szCs w:val="23"/>
              </w:rPr>
              <w:t>7.9</w:t>
            </w:r>
          </w:p>
        </w:tc>
        <w:tc>
          <w:tcPr>
            <w:tcW w:w="1098" w:type="dxa"/>
            <w:shd w:val="clear" w:color="auto" w:fill="auto"/>
            <w:vAlign w:val="bottom"/>
          </w:tcPr>
          <w:p w14:paraId="2F08D686" w14:textId="2536AF35" w:rsidR="00622626" w:rsidRPr="0030791F" w:rsidRDefault="00622626" w:rsidP="00622626">
            <w:pPr>
              <w:jc w:val="right"/>
              <w:rPr>
                <w:rFonts w:asciiTheme="minorHAnsi" w:hAnsiTheme="minorHAnsi"/>
                <w:szCs w:val="23"/>
              </w:rPr>
            </w:pPr>
            <w:r w:rsidRPr="0030791F">
              <w:rPr>
                <w:rFonts w:cs="Arial"/>
                <w:szCs w:val="23"/>
              </w:rPr>
              <w:t>400</w:t>
            </w:r>
          </w:p>
        </w:tc>
        <w:tc>
          <w:tcPr>
            <w:tcW w:w="956" w:type="dxa"/>
            <w:shd w:val="clear" w:color="auto" w:fill="auto"/>
            <w:vAlign w:val="bottom"/>
          </w:tcPr>
          <w:p w14:paraId="011AA69B" w14:textId="3DEC484A" w:rsidR="00622626" w:rsidRPr="0030791F" w:rsidRDefault="00622626" w:rsidP="00622626">
            <w:pPr>
              <w:jc w:val="right"/>
              <w:rPr>
                <w:rFonts w:asciiTheme="minorHAnsi" w:hAnsiTheme="minorHAnsi"/>
                <w:szCs w:val="23"/>
              </w:rPr>
            </w:pPr>
            <w:r w:rsidRPr="0030791F">
              <w:rPr>
                <w:rFonts w:cs="Arial"/>
                <w:szCs w:val="23"/>
              </w:rPr>
              <w:t>16.6</w:t>
            </w:r>
          </w:p>
        </w:tc>
        <w:tc>
          <w:tcPr>
            <w:tcW w:w="957" w:type="dxa"/>
            <w:gridSpan w:val="2"/>
            <w:shd w:val="clear" w:color="auto" w:fill="auto"/>
            <w:vAlign w:val="bottom"/>
          </w:tcPr>
          <w:p w14:paraId="76762634" w14:textId="2C9E1607" w:rsidR="00622626" w:rsidRPr="0030791F" w:rsidRDefault="00622626" w:rsidP="00622626">
            <w:pPr>
              <w:jc w:val="right"/>
              <w:rPr>
                <w:rFonts w:asciiTheme="minorHAnsi" w:hAnsiTheme="minorHAnsi"/>
                <w:szCs w:val="23"/>
              </w:rPr>
            </w:pPr>
            <w:r w:rsidRPr="0030791F">
              <w:rPr>
                <w:rFonts w:cs="Arial"/>
                <w:szCs w:val="23"/>
              </w:rPr>
              <w:t>457</w:t>
            </w:r>
          </w:p>
        </w:tc>
        <w:tc>
          <w:tcPr>
            <w:tcW w:w="956" w:type="dxa"/>
            <w:shd w:val="clear" w:color="auto" w:fill="auto"/>
            <w:vAlign w:val="bottom"/>
          </w:tcPr>
          <w:p w14:paraId="2DA484F1" w14:textId="47BFC789" w:rsidR="00622626" w:rsidRPr="0030791F" w:rsidRDefault="00622626" w:rsidP="00622626">
            <w:pPr>
              <w:jc w:val="right"/>
              <w:rPr>
                <w:rFonts w:asciiTheme="minorHAnsi" w:hAnsiTheme="minorHAnsi"/>
                <w:szCs w:val="23"/>
              </w:rPr>
            </w:pPr>
            <w:r w:rsidRPr="0030791F">
              <w:rPr>
                <w:rFonts w:cs="Arial"/>
                <w:szCs w:val="23"/>
              </w:rPr>
              <w:t>18.9</w:t>
            </w:r>
          </w:p>
        </w:tc>
        <w:tc>
          <w:tcPr>
            <w:tcW w:w="961" w:type="dxa"/>
            <w:vAlign w:val="bottom"/>
          </w:tcPr>
          <w:p w14:paraId="1B8CCDB9" w14:textId="2356A711" w:rsidR="00622626" w:rsidRPr="0030791F" w:rsidRDefault="00622626" w:rsidP="00622626">
            <w:pPr>
              <w:jc w:val="right"/>
              <w:rPr>
                <w:rFonts w:asciiTheme="minorHAnsi" w:hAnsiTheme="minorHAnsi"/>
                <w:szCs w:val="23"/>
              </w:rPr>
            </w:pPr>
            <w:r w:rsidRPr="0030791F">
              <w:rPr>
                <w:rFonts w:cs="Arial"/>
                <w:szCs w:val="23"/>
              </w:rPr>
              <w:t>2,415</w:t>
            </w:r>
          </w:p>
        </w:tc>
      </w:tr>
      <w:tr w:rsidR="00622626" w:rsidRPr="0030791F" w14:paraId="10D09462" w14:textId="77777777" w:rsidTr="00290160">
        <w:tc>
          <w:tcPr>
            <w:tcW w:w="3642" w:type="dxa"/>
            <w:shd w:val="clear" w:color="auto" w:fill="auto"/>
            <w:vAlign w:val="bottom"/>
          </w:tcPr>
          <w:p w14:paraId="7FF265AF" w14:textId="77777777" w:rsidR="00622626" w:rsidRPr="0030791F" w:rsidRDefault="00622626" w:rsidP="00622626">
            <w:pPr>
              <w:rPr>
                <w:sz w:val="22"/>
              </w:rPr>
            </w:pPr>
            <w:r w:rsidRPr="0030791F">
              <w:rPr>
                <w:sz w:val="22"/>
              </w:rPr>
              <w:t>Southern Community Laboratories</w:t>
            </w:r>
          </w:p>
        </w:tc>
        <w:tc>
          <w:tcPr>
            <w:tcW w:w="952" w:type="dxa"/>
            <w:shd w:val="clear" w:color="auto" w:fill="auto"/>
            <w:vAlign w:val="bottom"/>
          </w:tcPr>
          <w:p w14:paraId="1133E443" w14:textId="4E53F7EA" w:rsidR="00622626" w:rsidRPr="0030791F" w:rsidRDefault="00622626" w:rsidP="00622626">
            <w:pPr>
              <w:jc w:val="right"/>
              <w:rPr>
                <w:rFonts w:asciiTheme="minorHAnsi" w:hAnsiTheme="minorHAnsi"/>
                <w:szCs w:val="23"/>
              </w:rPr>
            </w:pPr>
            <w:r w:rsidRPr="0030791F">
              <w:rPr>
                <w:rFonts w:cs="Arial"/>
                <w:szCs w:val="23"/>
              </w:rPr>
              <w:t>1,033</w:t>
            </w:r>
          </w:p>
        </w:tc>
        <w:tc>
          <w:tcPr>
            <w:tcW w:w="970" w:type="dxa"/>
            <w:shd w:val="clear" w:color="auto" w:fill="auto"/>
            <w:vAlign w:val="bottom"/>
          </w:tcPr>
          <w:p w14:paraId="0EC89138" w14:textId="065AA374" w:rsidR="00622626" w:rsidRPr="0030791F" w:rsidRDefault="00622626" w:rsidP="00622626">
            <w:pPr>
              <w:jc w:val="right"/>
              <w:rPr>
                <w:rFonts w:asciiTheme="minorHAnsi" w:hAnsiTheme="minorHAnsi"/>
                <w:szCs w:val="23"/>
              </w:rPr>
            </w:pPr>
            <w:r w:rsidRPr="0030791F">
              <w:rPr>
                <w:rFonts w:cs="Arial"/>
                <w:szCs w:val="23"/>
              </w:rPr>
              <w:t>13.6</w:t>
            </w:r>
          </w:p>
        </w:tc>
        <w:tc>
          <w:tcPr>
            <w:tcW w:w="941" w:type="dxa"/>
            <w:shd w:val="clear" w:color="auto" w:fill="auto"/>
            <w:vAlign w:val="bottom"/>
          </w:tcPr>
          <w:p w14:paraId="3F77D1A2" w14:textId="5E3D4BA4" w:rsidR="00622626" w:rsidRPr="0030791F" w:rsidRDefault="00622626" w:rsidP="00622626">
            <w:pPr>
              <w:jc w:val="right"/>
              <w:rPr>
                <w:rFonts w:asciiTheme="minorHAnsi" w:hAnsiTheme="minorHAnsi"/>
                <w:szCs w:val="23"/>
              </w:rPr>
            </w:pPr>
            <w:r w:rsidRPr="0030791F">
              <w:rPr>
                <w:rFonts w:cs="Arial"/>
                <w:szCs w:val="23"/>
              </w:rPr>
              <w:t>2,786</w:t>
            </w:r>
          </w:p>
        </w:tc>
        <w:tc>
          <w:tcPr>
            <w:tcW w:w="959" w:type="dxa"/>
            <w:shd w:val="clear" w:color="auto" w:fill="auto"/>
            <w:vAlign w:val="bottom"/>
          </w:tcPr>
          <w:p w14:paraId="72B207D8" w14:textId="708BBCC0" w:rsidR="00622626" w:rsidRPr="0030791F" w:rsidRDefault="00622626" w:rsidP="00622626">
            <w:pPr>
              <w:jc w:val="right"/>
              <w:rPr>
                <w:rFonts w:asciiTheme="minorHAnsi" w:hAnsiTheme="minorHAnsi"/>
                <w:szCs w:val="23"/>
              </w:rPr>
            </w:pPr>
            <w:r w:rsidRPr="0030791F">
              <w:rPr>
                <w:rFonts w:cs="Arial"/>
                <w:szCs w:val="23"/>
              </w:rPr>
              <w:t>36.8</w:t>
            </w:r>
          </w:p>
        </w:tc>
        <w:tc>
          <w:tcPr>
            <w:tcW w:w="1154" w:type="dxa"/>
            <w:shd w:val="clear" w:color="auto" w:fill="auto"/>
            <w:vAlign w:val="bottom"/>
          </w:tcPr>
          <w:p w14:paraId="32E3DB10" w14:textId="3BD4FA5A" w:rsidR="00622626" w:rsidRPr="0030791F" w:rsidRDefault="00622626" w:rsidP="00622626">
            <w:pPr>
              <w:jc w:val="right"/>
              <w:rPr>
                <w:rFonts w:asciiTheme="minorHAnsi" w:hAnsiTheme="minorHAnsi"/>
                <w:szCs w:val="23"/>
              </w:rPr>
            </w:pPr>
            <w:r w:rsidRPr="0030791F">
              <w:rPr>
                <w:rFonts w:cs="Arial"/>
                <w:szCs w:val="23"/>
              </w:rPr>
              <w:t>307</w:t>
            </w:r>
          </w:p>
        </w:tc>
        <w:tc>
          <w:tcPr>
            <w:tcW w:w="1158" w:type="dxa"/>
            <w:shd w:val="clear" w:color="auto" w:fill="auto"/>
            <w:vAlign w:val="bottom"/>
          </w:tcPr>
          <w:p w14:paraId="6A57B65F" w14:textId="7495180C" w:rsidR="00622626" w:rsidRPr="0030791F" w:rsidRDefault="00622626" w:rsidP="00622626">
            <w:pPr>
              <w:jc w:val="right"/>
              <w:rPr>
                <w:rFonts w:asciiTheme="minorHAnsi" w:hAnsiTheme="minorHAnsi"/>
                <w:szCs w:val="23"/>
              </w:rPr>
            </w:pPr>
            <w:r w:rsidRPr="0030791F">
              <w:rPr>
                <w:rFonts w:cs="Arial"/>
                <w:szCs w:val="23"/>
              </w:rPr>
              <w:t>4.1</w:t>
            </w:r>
          </w:p>
        </w:tc>
        <w:tc>
          <w:tcPr>
            <w:tcW w:w="1098" w:type="dxa"/>
            <w:shd w:val="clear" w:color="auto" w:fill="auto"/>
            <w:vAlign w:val="bottom"/>
          </w:tcPr>
          <w:p w14:paraId="41FC583E" w14:textId="16C87DE5" w:rsidR="00622626" w:rsidRPr="0030791F" w:rsidRDefault="00622626" w:rsidP="00622626">
            <w:pPr>
              <w:jc w:val="right"/>
              <w:rPr>
                <w:rFonts w:asciiTheme="minorHAnsi" w:hAnsiTheme="minorHAnsi"/>
                <w:szCs w:val="23"/>
              </w:rPr>
            </w:pPr>
            <w:r w:rsidRPr="0030791F">
              <w:rPr>
                <w:rFonts w:cs="Arial"/>
                <w:szCs w:val="23"/>
              </w:rPr>
              <w:t>875</w:t>
            </w:r>
          </w:p>
        </w:tc>
        <w:tc>
          <w:tcPr>
            <w:tcW w:w="956" w:type="dxa"/>
            <w:shd w:val="clear" w:color="auto" w:fill="auto"/>
            <w:vAlign w:val="bottom"/>
          </w:tcPr>
          <w:p w14:paraId="08D2146C" w14:textId="249285A5" w:rsidR="00622626" w:rsidRPr="0030791F" w:rsidRDefault="00622626" w:rsidP="00622626">
            <w:pPr>
              <w:jc w:val="right"/>
              <w:rPr>
                <w:rFonts w:asciiTheme="minorHAnsi" w:hAnsiTheme="minorHAnsi"/>
                <w:szCs w:val="23"/>
              </w:rPr>
            </w:pPr>
            <w:r w:rsidRPr="0030791F">
              <w:rPr>
                <w:rFonts w:cs="Arial"/>
                <w:szCs w:val="23"/>
              </w:rPr>
              <w:t>11.5</w:t>
            </w:r>
          </w:p>
        </w:tc>
        <w:tc>
          <w:tcPr>
            <w:tcW w:w="957" w:type="dxa"/>
            <w:gridSpan w:val="2"/>
            <w:shd w:val="clear" w:color="auto" w:fill="auto"/>
            <w:vAlign w:val="bottom"/>
          </w:tcPr>
          <w:p w14:paraId="7E663B29" w14:textId="241DE169" w:rsidR="00622626" w:rsidRPr="0030791F" w:rsidRDefault="00622626" w:rsidP="00622626">
            <w:pPr>
              <w:jc w:val="right"/>
              <w:rPr>
                <w:rFonts w:asciiTheme="minorHAnsi" w:hAnsiTheme="minorHAnsi"/>
                <w:szCs w:val="23"/>
              </w:rPr>
            </w:pPr>
            <w:r w:rsidRPr="0030791F">
              <w:rPr>
                <w:rFonts w:cs="Arial"/>
                <w:szCs w:val="23"/>
              </w:rPr>
              <w:t>2,575</w:t>
            </w:r>
          </w:p>
        </w:tc>
        <w:tc>
          <w:tcPr>
            <w:tcW w:w="956" w:type="dxa"/>
            <w:shd w:val="clear" w:color="auto" w:fill="auto"/>
            <w:vAlign w:val="bottom"/>
          </w:tcPr>
          <w:p w14:paraId="32F8A27C" w14:textId="295D4426" w:rsidR="00622626" w:rsidRPr="0030791F" w:rsidRDefault="00622626" w:rsidP="00622626">
            <w:pPr>
              <w:jc w:val="right"/>
              <w:rPr>
                <w:rFonts w:asciiTheme="minorHAnsi" w:hAnsiTheme="minorHAnsi"/>
                <w:szCs w:val="23"/>
              </w:rPr>
            </w:pPr>
            <w:r w:rsidRPr="0030791F">
              <w:rPr>
                <w:rFonts w:cs="Arial"/>
                <w:szCs w:val="23"/>
              </w:rPr>
              <w:t>34.0</w:t>
            </w:r>
          </w:p>
        </w:tc>
        <w:tc>
          <w:tcPr>
            <w:tcW w:w="961" w:type="dxa"/>
            <w:vAlign w:val="bottom"/>
          </w:tcPr>
          <w:p w14:paraId="077E3C01" w14:textId="7A0C38D2" w:rsidR="00622626" w:rsidRPr="0030791F" w:rsidRDefault="00622626" w:rsidP="00622626">
            <w:pPr>
              <w:jc w:val="right"/>
              <w:rPr>
                <w:rFonts w:asciiTheme="minorHAnsi" w:hAnsiTheme="minorHAnsi"/>
                <w:szCs w:val="23"/>
              </w:rPr>
            </w:pPr>
            <w:r w:rsidRPr="0030791F">
              <w:rPr>
                <w:rFonts w:cs="Arial"/>
                <w:szCs w:val="23"/>
              </w:rPr>
              <w:t>7,576</w:t>
            </w:r>
          </w:p>
        </w:tc>
      </w:tr>
      <w:tr w:rsidR="00622626" w:rsidRPr="0030791F" w14:paraId="28BD4CBA" w14:textId="77777777" w:rsidTr="00290160">
        <w:tc>
          <w:tcPr>
            <w:tcW w:w="3642" w:type="dxa"/>
            <w:shd w:val="clear" w:color="auto" w:fill="auto"/>
            <w:vAlign w:val="bottom"/>
          </w:tcPr>
          <w:p w14:paraId="2CD938E9" w14:textId="77777777" w:rsidR="00622626" w:rsidRPr="0030791F" w:rsidRDefault="00622626" w:rsidP="00622626">
            <w:pPr>
              <w:rPr>
                <w:b/>
                <w:bCs/>
                <w:sz w:val="22"/>
              </w:rPr>
            </w:pPr>
            <w:r w:rsidRPr="0030791F">
              <w:rPr>
                <w:b/>
                <w:bCs/>
                <w:sz w:val="22"/>
              </w:rPr>
              <w:t>Total</w:t>
            </w:r>
          </w:p>
        </w:tc>
        <w:tc>
          <w:tcPr>
            <w:tcW w:w="952" w:type="dxa"/>
            <w:shd w:val="clear" w:color="auto" w:fill="auto"/>
            <w:vAlign w:val="bottom"/>
          </w:tcPr>
          <w:p w14:paraId="24691D29" w14:textId="41ECDA62" w:rsidR="00622626" w:rsidRPr="0030791F" w:rsidRDefault="00622626" w:rsidP="00622626">
            <w:pPr>
              <w:jc w:val="right"/>
              <w:rPr>
                <w:rFonts w:asciiTheme="minorHAnsi" w:hAnsiTheme="minorHAnsi"/>
                <w:b/>
                <w:bCs/>
                <w:szCs w:val="23"/>
              </w:rPr>
            </w:pPr>
            <w:r w:rsidRPr="0030791F">
              <w:rPr>
                <w:rFonts w:cs="Arial"/>
                <w:b/>
                <w:bCs/>
                <w:szCs w:val="23"/>
              </w:rPr>
              <w:t>2,722</w:t>
            </w:r>
          </w:p>
        </w:tc>
        <w:tc>
          <w:tcPr>
            <w:tcW w:w="970" w:type="dxa"/>
            <w:shd w:val="clear" w:color="auto" w:fill="auto"/>
            <w:vAlign w:val="bottom"/>
          </w:tcPr>
          <w:p w14:paraId="6F90718D" w14:textId="3682B273" w:rsidR="00622626" w:rsidRPr="0030791F" w:rsidRDefault="00622626" w:rsidP="00622626">
            <w:pPr>
              <w:jc w:val="right"/>
              <w:rPr>
                <w:rFonts w:asciiTheme="minorHAnsi" w:hAnsiTheme="minorHAnsi"/>
                <w:b/>
                <w:bCs/>
                <w:szCs w:val="23"/>
              </w:rPr>
            </w:pPr>
            <w:r w:rsidRPr="0030791F">
              <w:rPr>
                <w:rFonts w:cs="Arial"/>
                <w:b/>
                <w:bCs/>
                <w:szCs w:val="23"/>
              </w:rPr>
              <w:t>14.4</w:t>
            </w:r>
          </w:p>
        </w:tc>
        <w:tc>
          <w:tcPr>
            <w:tcW w:w="941" w:type="dxa"/>
            <w:shd w:val="clear" w:color="auto" w:fill="auto"/>
            <w:vAlign w:val="bottom"/>
          </w:tcPr>
          <w:p w14:paraId="13612F41" w14:textId="4F04BF3E" w:rsidR="00622626" w:rsidRPr="0030791F" w:rsidRDefault="00622626" w:rsidP="00622626">
            <w:pPr>
              <w:jc w:val="right"/>
              <w:rPr>
                <w:rFonts w:asciiTheme="minorHAnsi" w:hAnsiTheme="minorHAnsi"/>
                <w:b/>
                <w:bCs/>
                <w:szCs w:val="23"/>
              </w:rPr>
            </w:pPr>
            <w:r w:rsidRPr="0030791F">
              <w:rPr>
                <w:rFonts w:cs="Arial"/>
                <w:b/>
                <w:bCs/>
                <w:szCs w:val="23"/>
              </w:rPr>
              <w:t>7,244</w:t>
            </w:r>
          </w:p>
        </w:tc>
        <w:tc>
          <w:tcPr>
            <w:tcW w:w="959" w:type="dxa"/>
            <w:shd w:val="clear" w:color="auto" w:fill="auto"/>
            <w:vAlign w:val="bottom"/>
          </w:tcPr>
          <w:p w14:paraId="125E7C00" w14:textId="042982B9" w:rsidR="00622626" w:rsidRPr="0030791F" w:rsidRDefault="00622626" w:rsidP="00622626">
            <w:pPr>
              <w:jc w:val="right"/>
              <w:rPr>
                <w:rFonts w:asciiTheme="minorHAnsi" w:hAnsiTheme="minorHAnsi"/>
                <w:b/>
                <w:bCs/>
                <w:szCs w:val="23"/>
              </w:rPr>
            </w:pPr>
            <w:r w:rsidRPr="0030791F">
              <w:rPr>
                <w:rFonts w:cs="Arial"/>
                <w:b/>
                <w:bCs/>
                <w:szCs w:val="23"/>
              </w:rPr>
              <w:t>38.3</w:t>
            </w:r>
          </w:p>
        </w:tc>
        <w:tc>
          <w:tcPr>
            <w:tcW w:w="1154" w:type="dxa"/>
            <w:shd w:val="clear" w:color="auto" w:fill="auto"/>
            <w:vAlign w:val="bottom"/>
          </w:tcPr>
          <w:p w14:paraId="4DC7C5FE" w14:textId="4788947A" w:rsidR="00622626" w:rsidRPr="0030791F" w:rsidRDefault="00622626" w:rsidP="00622626">
            <w:pPr>
              <w:jc w:val="right"/>
              <w:rPr>
                <w:rFonts w:asciiTheme="minorHAnsi" w:hAnsiTheme="minorHAnsi"/>
                <w:b/>
                <w:bCs/>
                <w:szCs w:val="23"/>
              </w:rPr>
            </w:pPr>
            <w:r w:rsidRPr="0030791F">
              <w:rPr>
                <w:rFonts w:cs="Arial"/>
                <w:b/>
                <w:bCs/>
                <w:szCs w:val="23"/>
              </w:rPr>
              <w:t>820</w:t>
            </w:r>
          </w:p>
        </w:tc>
        <w:tc>
          <w:tcPr>
            <w:tcW w:w="1158" w:type="dxa"/>
            <w:shd w:val="clear" w:color="auto" w:fill="auto"/>
            <w:vAlign w:val="bottom"/>
          </w:tcPr>
          <w:p w14:paraId="040391BF" w14:textId="5DB4D8AC" w:rsidR="00622626" w:rsidRPr="0030791F" w:rsidRDefault="00622626" w:rsidP="00622626">
            <w:pPr>
              <w:jc w:val="right"/>
              <w:rPr>
                <w:rFonts w:asciiTheme="minorHAnsi" w:hAnsiTheme="minorHAnsi"/>
                <w:b/>
                <w:bCs/>
                <w:szCs w:val="23"/>
              </w:rPr>
            </w:pPr>
            <w:r w:rsidRPr="0030791F">
              <w:rPr>
                <w:rFonts w:cs="Arial"/>
                <w:b/>
                <w:bCs/>
                <w:szCs w:val="23"/>
              </w:rPr>
              <w:t>4.3</w:t>
            </w:r>
          </w:p>
        </w:tc>
        <w:tc>
          <w:tcPr>
            <w:tcW w:w="1098" w:type="dxa"/>
            <w:shd w:val="clear" w:color="auto" w:fill="auto"/>
            <w:vAlign w:val="bottom"/>
          </w:tcPr>
          <w:p w14:paraId="17FAF227" w14:textId="7DE91BD7" w:rsidR="00622626" w:rsidRPr="0030791F" w:rsidRDefault="00622626" w:rsidP="00622626">
            <w:pPr>
              <w:jc w:val="right"/>
              <w:rPr>
                <w:rFonts w:asciiTheme="minorHAnsi" w:hAnsiTheme="minorHAnsi"/>
                <w:b/>
                <w:bCs/>
                <w:szCs w:val="23"/>
              </w:rPr>
            </w:pPr>
            <w:r w:rsidRPr="0030791F">
              <w:rPr>
                <w:rFonts w:cs="Arial"/>
                <w:b/>
                <w:bCs/>
                <w:szCs w:val="23"/>
              </w:rPr>
              <w:t>2,536</w:t>
            </w:r>
          </w:p>
        </w:tc>
        <w:tc>
          <w:tcPr>
            <w:tcW w:w="956" w:type="dxa"/>
            <w:shd w:val="clear" w:color="auto" w:fill="auto"/>
            <w:vAlign w:val="bottom"/>
          </w:tcPr>
          <w:p w14:paraId="11288AA0" w14:textId="72DE13BE" w:rsidR="00622626" w:rsidRPr="0030791F" w:rsidRDefault="00622626" w:rsidP="00622626">
            <w:pPr>
              <w:jc w:val="right"/>
              <w:rPr>
                <w:rFonts w:asciiTheme="minorHAnsi" w:hAnsiTheme="minorHAnsi"/>
                <w:b/>
                <w:bCs/>
                <w:szCs w:val="23"/>
              </w:rPr>
            </w:pPr>
            <w:r w:rsidRPr="0030791F">
              <w:rPr>
                <w:rFonts w:cs="Arial"/>
                <w:b/>
                <w:bCs/>
                <w:szCs w:val="23"/>
              </w:rPr>
              <w:t>13.4</w:t>
            </w:r>
          </w:p>
        </w:tc>
        <w:tc>
          <w:tcPr>
            <w:tcW w:w="957" w:type="dxa"/>
            <w:gridSpan w:val="2"/>
            <w:shd w:val="clear" w:color="auto" w:fill="auto"/>
            <w:vAlign w:val="bottom"/>
          </w:tcPr>
          <w:p w14:paraId="5B5AE867" w14:textId="4CA85DFA" w:rsidR="00622626" w:rsidRPr="0030791F" w:rsidRDefault="00622626" w:rsidP="00622626">
            <w:pPr>
              <w:jc w:val="right"/>
              <w:rPr>
                <w:rFonts w:asciiTheme="minorHAnsi" w:hAnsiTheme="minorHAnsi"/>
                <w:b/>
                <w:bCs/>
                <w:szCs w:val="23"/>
              </w:rPr>
            </w:pPr>
            <w:r w:rsidRPr="0030791F">
              <w:rPr>
                <w:rFonts w:cs="Arial"/>
                <w:b/>
                <w:bCs/>
                <w:szCs w:val="23"/>
              </w:rPr>
              <w:t>5,569</w:t>
            </w:r>
          </w:p>
        </w:tc>
        <w:tc>
          <w:tcPr>
            <w:tcW w:w="956" w:type="dxa"/>
            <w:shd w:val="clear" w:color="auto" w:fill="auto"/>
            <w:vAlign w:val="bottom"/>
          </w:tcPr>
          <w:p w14:paraId="49928DCF" w14:textId="722A26B2" w:rsidR="00622626" w:rsidRPr="0030791F" w:rsidRDefault="00622626" w:rsidP="00622626">
            <w:pPr>
              <w:jc w:val="right"/>
              <w:rPr>
                <w:rFonts w:asciiTheme="minorHAnsi" w:hAnsiTheme="minorHAnsi"/>
                <w:b/>
                <w:bCs/>
                <w:szCs w:val="23"/>
              </w:rPr>
            </w:pPr>
            <w:r w:rsidRPr="0030791F">
              <w:rPr>
                <w:rFonts w:cs="Arial"/>
                <w:b/>
                <w:bCs/>
                <w:szCs w:val="23"/>
              </w:rPr>
              <w:t>29.5</w:t>
            </w:r>
          </w:p>
        </w:tc>
        <w:tc>
          <w:tcPr>
            <w:tcW w:w="961" w:type="dxa"/>
            <w:vAlign w:val="bottom"/>
          </w:tcPr>
          <w:p w14:paraId="1657289A" w14:textId="561B6390" w:rsidR="00622626" w:rsidRPr="0030791F" w:rsidRDefault="00622626" w:rsidP="00622626">
            <w:pPr>
              <w:jc w:val="right"/>
              <w:rPr>
                <w:rFonts w:asciiTheme="minorHAnsi" w:hAnsiTheme="minorHAnsi"/>
                <w:b/>
                <w:bCs/>
                <w:szCs w:val="23"/>
              </w:rPr>
            </w:pPr>
            <w:r w:rsidRPr="0030791F">
              <w:rPr>
                <w:rFonts w:cs="Arial"/>
                <w:b/>
                <w:bCs/>
                <w:szCs w:val="23"/>
              </w:rPr>
              <w:t>18,891</w:t>
            </w:r>
          </w:p>
        </w:tc>
      </w:tr>
    </w:tbl>
    <w:p w14:paraId="01353891" w14:textId="77777777" w:rsidR="00030D6F" w:rsidRPr="0030791F" w:rsidRDefault="00030D6F" w:rsidP="00030D6F">
      <w:pPr>
        <w:ind w:right="544"/>
        <w:jc w:val="both"/>
        <w:sectPr w:rsidR="00030D6F" w:rsidRPr="0030791F" w:rsidSect="001577C3">
          <w:footerReference w:type="default" r:id="rId139"/>
          <w:pgSz w:w="16839" w:h="11907" w:orient="landscape" w:code="9"/>
          <w:pgMar w:top="1440" w:right="1440" w:bottom="1440" w:left="1440" w:header="692" w:footer="567" w:gutter="0"/>
          <w:cols w:space="720"/>
          <w:docGrid w:linePitch="360"/>
        </w:sectPr>
      </w:pPr>
    </w:p>
    <w:p w14:paraId="71C7C09B" w14:textId="16A9BD2C" w:rsidR="00030D6F" w:rsidRPr="0030791F" w:rsidRDefault="00C65151" w:rsidP="00411DC4">
      <w:pPr>
        <w:pStyle w:val="Caption"/>
        <w:spacing w:after="80"/>
        <w:ind w:right="-23"/>
        <w:jc w:val="both"/>
      </w:pPr>
      <w:bookmarkStart w:id="1276" w:name="_Ref360739704"/>
      <w:bookmarkStart w:id="1277" w:name="_Toc469398362"/>
      <w:bookmarkStart w:id="1278" w:name="_Toc475605595"/>
      <w:bookmarkStart w:id="1279" w:name="_Toc509928567"/>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76</w:t>
      </w:r>
      <w:r w:rsidR="00F55F28" w:rsidRPr="0030791F">
        <w:rPr>
          <w:noProof/>
        </w:rPr>
        <w:fldChar w:fldCharType="end"/>
      </w:r>
      <w:bookmarkEnd w:id="1276"/>
      <w:r w:rsidR="00030D6F" w:rsidRPr="0030791F">
        <w:t xml:space="preserve"> - HPV test samples collected at colposcopy, in relation to total colposcopies performed in the period, by DHB</w:t>
      </w:r>
      <w:bookmarkEnd w:id="1277"/>
      <w:bookmarkEnd w:id="1278"/>
      <w:bookmarkEnd w:id="1279"/>
    </w:p>
    <w:tbl>
      <w:tblPr>
        <w:tblW w:w="7527" w:type="dxa"/>
        <w:tblInd w:w="93" w:type="dxa"/>
        <w:tblLook w:val="04A0" w:firstRow="1" w:lastRow="0" w:firstColumn="1" w:lastColumn="0" w:noHBand="0" w:noVBand="1"/>
      </w:tblPr>
      <w:tblGrid>
        <w:gridCol w:w="2709"/>
        <w:gridCol w:w="1417"/>
        <w:gridCol w:w="1465"/>
        <w:gridCol w:w="1936"/>
      </w:tblGrid>
      <w:tr w:rsidR="00030D6F" w:rsidRPr="0030791F" w14:paraId="280F75B3" w14:textId="77777777" w:rsidTr="00290160">
        <w:trPr>
          <w:trHeight w:val="300"/>
        </w:trPr>
        <w:tc>
          <w:tcPr>
            <w:tcW w:w="2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1734E16A" w14:textId="77777777" w:rsidR="00030D6F" w:rsidRPr="0030791F" w:rsidRDefault="00030D6F" w:rsidP="00576432">
            <w:pP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Laboratory</w:t>
            </w:r>
          </w:p>
        </w:tc>
        <w:tc>
          <w:tcPr>
            <w:tcW w:w="1417" w:type="dxa"/>
            <w:tcBorders>
              <w:top w:val="single" w:sz="4" w:space="0" w:color="auto"/>
              <w:left w:val="nil"/>
              <w:bottom w:val="single" w:sz="4" w:space="0" w:color="auto"/>
              <w:right w:val="nil"/>
            </w:tcBorders>
            <w:shd w:val="clear" w:color="auto" w:fill="D9D9D9" w:themeFill="background1" w:themeFillShade="D9"/>
            <w:noWrap/>
            <w:vAlign w:val="bottom"/>
            <w:hideMark/>
          </w:tcPr>
          <w:p w14:paraId="62B85C1F" w14:textId="77777777" w:rsidR="00030D6F" w:rsidRPr="0030791F" w:rsidRDefault="00030D6F" w:rsidP="00576432">
            <w:pPr>
              <w:jc w:val="cente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HPV tests</w:t>
            </w:r>
          </w:p>
          <w:p w14:paraId="55B30F71" w14:textId="77777777" w:rsidR="00030D6F" w:rsidRPr="0030791F" w:rsidRDefault="00030D6F" w:rsidP="00576432">
            <w:pPr>
              <w:jc w:val="cente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N</w:t>
            </w:r>
          </w:p>
        </w:tc>
        <w:tc>
          <w:tcPr>
            <w:tcW w:w="1465" w:type="dxa"/>
            <w:tcBorders>
              <w:top w:val="single" w:sz="4" w:space="0" w:color="auto"/>
              <w:left w:val="nil"/>
              <w:bottom w:val="single" w:sz="4" w:space="0" w:color="auto"/>
              <w:right w:val="nil"/>
            </w:tcBorders>
            <w:shd w:val="clear" w:color="auto" w:fill="D9D9D9" w:themeFill="background1" w:themeFillShade="D9"/>
            <w:noWrap/>
            <w:vAlign w:val="bottom"/>
            <w:hideMark/>
          </w:tcPr>
          <w:p w14:paraId="51643765" w14:textId="77777777" w:rsidR="00030D6F" w:rsidRPr="0030791F" w:rsidRDefault="00030D6F" w:rsidP="00576432">
            <w:pPr>
              <w:jc w:val="cente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Colposcopies</w:t>
            </w:r>
          </w:p>
          <w:p w14:paraId="0CADF343" w14:textId="77777777" w:rsidR="00030D6F" w:rsidRPr="0030791F" w:rsidRDefault="00030D6F" w:rsidP="00576432">
            <w:pPr>
              <w:jc w:val="cente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N</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5A1574" w14:textId="77777777" w:rsidR="00030D6F" w:rsidRPr="0030791F" w:rsidRDefault="00030D6F" w:rsidP="00576432">
            <w:pPr>
              <w:jc w:val="cente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HPV tests / colposcopies</w:t>
            </w:r>
          </w:p>
          <w:p w14:paraId="02F5BAE4" w14:textId="77777777" w:rsidR="00030D6F" w:rsidRPr="0030791F" w:rsidRDefault="00030D6F" w:rsidP="00576432">
            <w:pPr>
              <w:jc w:val="cente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w:t>
            </w:r>
          </w:p>
        </w:tc>
      </w:tr>
      <w:tr w:rsidR="00622626" w:rsidRPr="0030791F" w14:paraId="3E6B34BB"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42328B2" w14:textId="77777777" w:rsidR="00622626" w:rsidRPr="0030791F" w:rsidRDefault="00622626" w:rsidP="00622626">
            <w:pPr>
              <w:rPr>
                <w:rFonts w:asciiTheme="minorHAnsi" w:eastAsia="Times New Roman" w:hAnsiTheme="minorHAnsi" w:cs="Calibri"/>
                <w:i/>
                <w:iCs/>
                <w:szCs w:val="23"/>
                <w:lang w:eastAsia="en-AU"/>
              </w:rPr>
            </w:pPr>
            <w:r w:rsidRPr="0030791F">
              <w:rPr>
                <w:rFonts w:asciiTheme="minorHAnsi" w:eastAsia="Times New Roman" w:hAnsiTheme="minorHAnsi" w:cs="Calibri"/>
                <w:i/>
                <w:iCs/>
                <w:szCs w:val="23"/>
                <w:lang w:eastAsia="en-AU"/>
              </w:rPr>
              <w:t>Public clinics overall</w:t>
            </w:r>
          </w:p>
        </w:tc>
        <w:tc>
          <w:tcPr>
            <w:tcW w:w="1417" w:type="dxa"/>
            <w:tcBorders>
              <w:top w:val="nil"/>
              <w:left w:val="nil"/>
              <w:bottom w:val="nil"/>
              <w:right w:val="nil"/>
            </w:tcBorders>
            <w:shd w:val="clear" w:color="auto" w:fill="auto"/>
            <w:noWrap/>
            <w:vAlign w:val="bottom"/>
          </w:tcPr>
          <w:p w14:paraId="03DD2F40" w14:textId="27F8A307" w:rsidR="00622626" w:rsidRPr="0030791F" w:rsidRDefault="00622626" w:rsidP="00622626">
            <w:pPr>
              <w:ind w:right="5"/>
              <w:jc w:val="right"/>
              <w:rPr>
                <w:rFonts w:asciiTheme="minorHAnsi" w:hAnsiTheme="minorHAnsi"/>
                <w:i/>
                <w:iCs/>
                <w:szCs w:val="23"/>
              </w:rPr>
            </w:pPr>
            <w:r w:rsidRPr="0030791F">
              <w:rPr>
                <w:rFonts w:cs="Arial"/>
                <w:i/>
                <w:iCs/>
                <w:szCs w:val="23"/>
              </w:rPr>
              <w:t>583</w:t>
            </w:r>
          </w:p>
        </w:tc>
        <w:tc>
          <w:tcPr>
            <w:tcW w:w="1465" w:type="dxa"/>
            <w:tcBorders>
              <w:top w:val="nil"/>
              <w:left w:val="nil"/>
              <w:bottom w:val="nil"/>
              <w:right w:val="nil"/>
            </w:tcBorders>
            <w:shd w:val="clear" w:color="auto" w:fill="auto"/>
            <w:noWrap/>
            <w:vAlign w:val="bottom"/>
          </w:tcPr>
          <w:p w14:paraId="576A6405" w14:textId="08930BED" w:rsidR="00622626" w:rsidRPr="0030791F" w:rsidRDefault="00622626" w:rsidP="00622626">
            <w:pPr>
              <w:tabs>
                <w:tab w:val="left" w:pos="486"/>
              </w:tabs>
              <w:jc w:val="right"/>
              <w:rPr>
                <w:rFonts w:asciiTheme="minorHAnsi" w:hAnsiTheme="minorHAnsi"/>
                <w:i/>
                <w:iCs/>
                <w:szCs w:val="23"/>
              </w:rPr>
            </w:pPr>
            <w:r w:rsidRPr="0030791F">
              <w:rPr>
                <w:rFonts w:cs="Arial"/>
                <w:i/>
                <w:iCs/>
                <w:szCs w:val="23"/>
              </w:rPr>
              <w:t>11,603</w:t>
            </w:r>
          </w:p>
        </w:tc>
        <w:tc>
          <w:tcPr>
            <w:tcW w:w="1936" w:type="dxa"/>
            <w:tcBorders>
              <w:top w:val="nil"/>
              <w:left w:val="nil"/>
              <w:bottom w:val="nil"/>
              <w:right w:val="single" w:sz="4" w:space="0" w:color="auto"/>
            </w:tcBorders>
            <w:shd w:val="clear" w:color="auto" w:fill="auto"/>
            <w:noWrap/>
            <w:vAlign w:val="bottom"/>
          </w:tcPr>
          <w:p w14:paraId="278BEF61" w14:textId="0C3D4869" w:rsidR="00622626" w:rsidRPr="0030791F" w:rsidRDefault="00622626" w:rsidP="00622626">
            <w:pPr>
              <w:ind w:right="1"/>
              <w:jc w:val="right"/>
              <w:rPr>
                <w:rFonts w:asciiTheme="minorHAnsi" w:hAnsiTheme="minorHAnsi"/>
                <w:i/>
                <w:iCs/>
                <w:szCs w:val="23"/>
              </w:rPr>
            </w:pPr>
            <w:r w:rsidRPr="0030791F">
              <w:rPr>
                <w:rFonts w:cs="Arial"/>
                <w:i/>
                <w:iCs/>
                <w:szCs w:val="23"/>
              </w:rPr>
              <w:t>5.0</w:t>
            </w:r>
          </w:p>
        </w:tc>
      </w:tr>
      <w:tr w:rsidR="00622626" w:rsidRPr="0030791F" w14:paraId="20C0C0F3"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1D2B144"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Auckland</w:t>
            </w:r>
          </w:p>
        </w:tc>
        <w:tc>
          <w:tcPr>
            <w:tcW w:w="1417" w:type="dxa"/>
            <w:tcBorders>
              <w:top w:val="nil"/>
              <w:left w:val="nil"/>
              <w:bottom w:val="nil"/>
              <w:right w:val="nil"/>
            </w:tcBorders>
            <w:shd w:val="clear" w:color="auto" w:fill="auto"/>
            <w:noWrap/>
            <w:vAlign w:val="bottom"/>
          </w:tcPr>
          <w:p w14:paraId="7AE7548B" w14:textId="260F984C" w:rsidR="00622626" w:rsidRPr="0030791F" w:rsidRDefault="00622626" w:rsidP="00622626">
            <w:pPr>
              <w:ind w:right="5"/>
              <w:jc w:val="right"/>
              <w:rPr>
                <w:rFonts w:asciiTheme="minorHAnsi" w:hAnsiTheme="minorHAnsi"/>
                <w:szCs w:val="23"/>
              </w:rPr>
            </w:pPr>
            <w:r w:rsidRPr="0030791F">
              <w:rPr>
                <w:rFonts w:cs="Arial"/>
                <w:szCs w:val="23"/>
              </w:rPr>
              <w:t>32</w:t>
            </w:r>
          </w:p>
        </w:tc>
        <w:tc>
          <w:tcPr>
            <w:tcW w:w="1465" w:type="dxa"/>
            <w:tcBorders>
              <w:top w:val="nil"/>
              <w:left w:val="nil"/>
              <w:bottom w:val="nil"/>
              <w:right w:val="nil"/>
            </w:tcBorders>
            <w:shd w:val="clear" w:color="auto" w:fill="auto"/>
            <w:noWrap/>
            <w:vAlign w:val="bottom"/>
          </w:tcPr>
          <w:p w14:paraId="17A34658" w14:textId="3F525F45" w:rsidR="00622626" w:rsidRPr="0030791F" w:rsidRDefault="00622626" w:rsidP="00622626">
            <w:pPr>
              <w:tabs>
                <w:tab w:val="left" w:pos="486"/>
              </w:tabs>
              <w:jc w:val="right"/>
              <w:rPr>
                <w:rFonts w:asciiTheme="minorHAnsi" w:hAnsiTheme="minorHAnsi"/>
                <w:szCs w:val="23"/>
              </w:rPr>
            </w:pPr>
            <w:r w:rsidRPr="0030791F">
              <w:rPr>
                <w:rFonts w:cs="Arial"/>
                <w:szCs w:val="23"/>
              </w:rPr>
              <w:t>997</w:t>
            </w:r>
          </w:p>
        </w:tc>
        <w:tc>
          <w:tcPr>
            <w:tcW w:w="1936" w:type="dxa"/>
            <w:tcBorders>
              <w:top w:val="nil"/>
              <w:left w:val="nil"/>
              <w:bottom w:val="nil"/>
              <w:right w:val="single" w:sz="4" w:space="0" w:color="auto"/>
            </w:tcBorders>
            <w:shd w:val="clear" w:color="auto" w:fill="auto"/>
            <w:noWrap/>
            <w:vAlign w:val="bottom"/>
          </w:tcPr>
          <w:p w14:paraId="6DCE5C88" w14:textId="561DB4BB" w:rsidR="00622626" w:rsidRPr="0030791F" w:rsidRDefault="00622626" w:rsidP="00622626">
            <w:pPr>
              <w:ind w:right="1"/>
              <w:jc w:val="right"/>
              <w:rPr>
                <w:rFonts w:asciiTheme="minorHAnsi" w:hAnsiTheme="minorHAnsi"/>
                <w:szCs w:val="23"/>
              </w:rPr>
            </w:pPr>
            <w:r w:rsidRPr="0030791F">
              <w:rPr>
                <w:rFonts w:cs="Arial"/>
                <w:szCs w:val="23"/>
              </w:rPr>
              <w:t>3.2</w:t>
            </w:r>
          </w:p>
        </w:tc>
      </w:tr>
      <w:tr w:rsidR="00622626" w:rsidRPr="0030791F" w14:paraId="64A061F9"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DB6E15A"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Bay of Plenty</w:t>
            </w:r>
          </w:p>
        </w:tc>
        <w:tc>
          <w:tcPr>
            <w:tcW w:w="1417" w:type="dxa"/>
            <w:tcBorders>
              <w:top w:val="nil"/>
              <w:left w:val="nil"/>
              <w:bottom w:val="nil"/>
              <w:right w:val="nil"/>
            </w:tcBorders>
            <w:shd w:val="clear" w:color="auto" w:fill="auto"/>
            <w:noWrap/>
            <w:vAlign w:val="bottom"/>
          </w:tcPr>
          <w:p w14:paraId="0BF00095" w14:textId="4CAB3B88" w:rsidR="00622626" w:rsidRPr="0030791F" w:rsidRDefault="00622626" w:rsidP="00622626">
            <w:pPr>
              <w:ind w:right="5"/>
              <w:jc w:val="right"/>
              <w:rPr>
                <w:rFonts w:asciiTheme="minorHAnsi" w:hAnsiTheme="minorHAnsi"/>
                <w:szCs w:val="23"/>
              </w:rPr>
            </w:pPr>
            <w:r w:rsidRPr="0030791F">
              <w:rPr>
                <w:rFonts w:cs="Arial"/>
                <w:szCs w:val="23"/>
              </w:rPr>
              <w:t>119</w:t>
            </w:r>
          </w:p>
        </w:tc>
        <w:tc>
          <w:tcPr>
            <w:tcW w:w="1465" w:type="dxa"/>
            <w:tcBorders>
              <w:top w:val="nil"/>
              <w:left w:val="nil"/>
              <w:bottom w:val="nil"/>
              <w:right w:val="nil"/>
            </w:tcBorders>
            <w:shd w:val="clear" w:color="auto" w:fill="auto"/>
            <w:noWrap/>
            <w:vAlign w:val="bottom"/>
          </w:tcPr>
          <w:p w14:paraId="1153012A" w14:textId="6017A2D3" w:rsidR="00622626" w:rsidRPr="0030791F" w:rsidRDefault="00622626" w:rsidP="00622626">
            <w:pPr>
              <w:tabs>
                <w:tab w:val="left" w:pos="486"/>
              </w:tabs>
              <w:jc w:val="right"/>
              <w:rPr>
                <w:rFonts w:asciiTheme="minorHAnsi" w:hAnsiTheme="minorHAnsi"/>
                <w:szCs w:val="23"/>
              </w:rPr>
            </w:pPr>
            <w:r w:rsidRPr="0030791F">
              <w:rPr>
                <w:rFonts w:cs="Arial"/>
                <w:szCs w:val="23"/>
              </w:rPr>
              <w:t>582</w:t>
            </w:r>
          </w:p>
        </w:tc>
        <w:tc>
          <w:tcPr>
            <w:tcW w:w="1936" w:type="dxa"/>
            <w:tcBorders>
              <w:top w:val="nil"/>
              <w:left w:val="nil"/>
              <w:bottom w:val="nil"/>
              <w:right w:val="single" w:sz="4" w:space="0" w:color="auto"/>
            </w:tcBorders>
            <w:shd w:val="clear" w:color="auto" w:fill="auto"/>
            <w:noWrap/>
            <w:vAlign w:val="bottom"/>
          </w:tcPr>
          <w:p w14:paraId="3860621A" w14:textId="05CE715E" w:rsidR="00622626" w:rsidRPr="0030791F" w:rsidRDefault="00622626" w:rsidP="00622626">
            <w:pPr>
              <w:ind w:right="1"/>
              <w:jc w:val="right"/>
              <w:rPr>
                <w:rFonts w:asciiTheme="minorHAnsi" w:hAnsiTheme="minorHAnsi"/>
                <w:szCs w:val="23"/>
              </w:rPr>
            </w:pPr>
            <w:r w:rsidRPr="0030791F">
              <w:rPr>
                <w:rFonts w:cs="Arial"/>
                <w:szCs w:val="23"/>
              </w:rPr>
              <w:t>20.4</w:t>
            </w:r>
          </w:p>
        </w:tc>
      </w:tr>
      <w:tr w:rsidR="00622626" w:rsidRPr="0030791F" w14:paraId="3C9AF4A0"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7DB8830"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Canterbury</w:t>
            </w:r>
          </w:p>
        </w:tc>
        <w:tc>
          <w:tcPr>
            <w:tcW w:w="1417" w:type="dxa"/>
            <w:tcBorders>
              <w:top w:val="nil"/>
              <w:left w:val="nil"/>
              <w:bottom w:val="nil"/>
              <w:right w:val="nil"/>
            </w:tcBorders>
            <w:shd w:val="clear" w:color="auto" w:fill="auto"/>
            <w:noWrap/>
            <w:vAlign w:val="bottom"/>
          </w:tcPr>
          <w:p w14:paraId="3C048782" w14:textId="5BDFC829" w:rsidR="00622626" w:rsidRPr="0030791F" w:rsidRDefault="00622626" w:rsidP="00622626">
            <w:pPr>
              <w:ind w:right="5"/>
              <w:jc w:val="right"/>
              <w:rPr>
                <w:rFonts w:asciiTheme="minorHAnsi" w:hAnsiTheme="minorHAnsi"/>
                <w:szCs w:val="23"/>
              </w:rPr>
            </w:pPr>
            <w:r w:rsidRPr="0030791F">
              <w:rPr>
                <w:rFonts w:cs="Arial"/>
                <w:szCs w:val="23"/>
              </w:rPr>
              <w:t>54</w:t>
            </w:r>
          </w:p>
        </w:tc>
        <w:tc>
          <w:tcPr>
            <w:tcW w:w="1465" w:type="dxa"/>
            <w:tcBorders>
              <w:top w:val="nil"/>
              <w:left w:val="nil"/>
              <w:bottom w:val="nil"/>
              <w:right w:val="nil"/>
            </w:tcBorders>
            <w:shd w:val="clear" w:color="auto" w:fill="auto"/>
            <w:noWrap/>
            <w:vAlign w:val="bottom"/>
          </w:tcPr>
          <w:p w14:paraId="14CF59A0" w14:textId="330EC2C2" w:rsidR="00622626" w:rsidRPr="0030791F" w:rsidRDefault="00622626" w:rsidP="00622626">
            <w:pPr>
              <w:tabs>
                <w:tab w:val="left" w:pos="486"/>
              </w:tabs>
              <w:jc w:val="right"/>
              <w:rPr>
                <w:rFonts w:asciiTheme="minorHAnsi" w:hAnsiTheme="minorHAnsi"/>
                <w:szCs w:val="23"/>
              </w:rPr>
            </w:pPr>
            <w:r w:rsidRPr="0030791F">
              <w:rPr>
                <w:rFonts w:cs="Arial"/>
                <w:szCs w:val="23"/>
              </w:rPr>
              <w:t>1,817</w:t>
            </w:r>
          </w:p>
        </w:tc>
        <w:tc>
          <w:tcPr>
            <w:tcW w:w="1936" w:type="dxa"/>
            <w:tcBorders>
              <w:top w:val="nil"/>
              <w:left w:val="nil"/>
              <w:bottom w:val="nil"/>
              <w:right w:val="single" w:sz="4" w:space="0" w:color="auto"/>
            </w:tcBorders>
            <w:shd w:val="clear" w:color="auto" w:fill="auto"/>
            <w:noWrap/>
            <w:vAlign w:val="bottom"/>
          </w:tcPr>
          <w:p w14:paraId="71AE08F8" w14:textId="58525B9A" w:rsidR="00622626" w:rsidRPr="0030791F" w:rsidRDefault="00622626" w:rsidP="00622626">
            <w:pPr>
              <w:ind w:right="1"/>
              <w:jc w:val="right"/>
              <w:rPr>
                <w:rFonts w:asciiTheme="minorHAnsi" w:hAnsiTheme="minorHAnsi"/>
                <w:szCs w:val="23"/>
              </w:rPr>
            </w:pPr>
            <w:r w:rsidRPr="0030791F">
              <w:rPr>
                <w:rFonts w:cs="Arial"/>
                <w:szCs w:val="23"/>
              </w:rPr>
              <w:t>3.0</w:t>
            </w:r>
          </w:p>
        </w:tc>
      </w:tr>
      <w:tr w:rsidR="00622626" w:rsidRPr="0030791F" w14:paraId="1E77EDA8"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FA77292"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Capital &amp; Coast</w:t>
            </w:r>
          </w:p>
        </w:tc>
        <w:tc>
          <w:tcPr>
            <w:tcW w:w="1417" w:type="dxa"/>
            <w:tcBorders>
              <w:top w:val="nil"/>
              <w:left w:val="nil"/>
              <w:bottom w:val="nil"/>
              <w:right w:val="nil"/>
            </w:tcBorders>
            <w:shd w:val="clear" w:color="auto" w:fill="auto"/>
            <w:noWrap/>
            <w:vAlign w:val="bottom"/>
          </w:tcPr>
          <w:p w14:paraId="75E319B6" w14:textId="6A90F597" w:rsidR="00622626" w:rsidRPr="0030791F" w:rsidRDefault="00622626" w:rsidP="00622626">
            <w:pPr>
              <w:ind w:right="5"/>
              <w:jc w:val="right"/>
              <w:rPr>
                <w:rFonts w:asciiTheme="minorHAnsi" w:hAnsiTheme="minorHAnsi"/>
                <w:szCs w:val="23"/>
              </w:rPr>
            </w:pPr>
            <w:r w:rsidRPr="0030791F">
              <w:rPr>
                <w:rFonts w:cs="Arial"/>
                <w:szCs w:val="23"/>
              </w:rPr>
              <w:t>43</w:t>
            </w:r>
          </w:p>
        </w:tc>
        <w:tc>
          <w:tcPr>
            <w:tcW w:w="1465" w:type="dxa"/>
            <w:tcBorders>
              <w:top w:val="nil"/>
              <w:left w:val="nil"/>
              <w:bottom w:val="nil"/>
              <w:right w:val="nil"/>
            </w:tcBorders>
            <w:shd w:val="clear" w:color="auto" w:fill="auto"/>
            <w:noWrap/>
            <w:vAlign w:val="bottom"/>
          </w:tcPr>
          <w:p w14:paraId="245E50AF" w14:textId="562A891B" w:rsidR="00622626" w:rsidRPr="0030791F" w:rsidRDefault="00622626" w:rsidP="00622626">
            <w:pPr>
              <w:tabs>
                <w:tab w:val="left" w:pos="486"/>
              </w:tabs>
              <w:jc w:val="right"/>
              <w:rPr>
                <w:rFonts w:asciiTheme="minorHAnsi" w:hAnsiTheme="minorHAnsi"/>
                <w:szCs w:val="23"/>
              </w:rPr>
            </w:pPr>
            <w:r w:rsidRPr="0030791F">
              <w:rPr>
                <w:rFonts w:cs="Arial"/>
                <w:szCs w:val="23"/>
              </w:rPr>
              <w:t>592</w:t>
            </w:r>
          </w:p>
        </w:tc>
        <w:tc>
          <w:tcPr>
            <w:tcW w:w="1936" w:type="dxa"/>
            <w:tcBorders>
              <w:top w:val="nil"/>
              <w:left w:val="nil"/>
              <w:bottom w:val="nil"/>
              <w:right w:val="single" w:sz="4" w:space="0" w:color="auto"/>
            </w:tcBorders>
            <w:shd w:val="clear" w:color="auto" w:fill="auto"/>
            <w:noWrap/>
            <w:vAlign w:val="bottom"/>
          </w:tcPr>
          <w:p w14:paraId="5149FCE6" w14:textId="38DAB630" w:rsidR="00622626" w:rsidRPr="0030791F" w:rsidRDefault="00622626" w:rsidP="00622626">
            <w:pPr>
              <w:ind w:right="1"/>
              <w:jc w:val="right"/>
              <w:rPr>
                <w:rFonts w:asciiTheme="minorHAnsi" w:hAnsiTheme="minorHAnsi"/>
                <w:szCs w:val="23"/>
              </w:rPr>
            </w:pPr>
            <w:r w:rsidRPr="0030791F">
              <w:rPr>
                <w:rFonts w:cs="Arial"/>
                <w:szCs w:val="23"/>
              </w:rPr>
              <w:t>7.3</w:t>
            </w:r>
          </w:p>
        </w:tc>
      </w:tr>
      <w:tr w:rsidR="00622626" w:rsidRPr="0030791F" w14:paraId="73CBA1F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9E5014C"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Counties Manukau</w:t>
            </w:r>
          </w:p>
        </w:tc>
        <w:tc>
          <w:tcPr>
            <w:tcW w:w="1417" w:type="dxa"/>
            <w:tcBorders>
              <w:top w:val="nil"/>
              <w:left w:val="nil"/>
              <w:bottom w:val="nil"/>
              <w:right w:val="nil"/>
            </w:tcBorders>
            <w:shd w:val="clear" w:color="auto" w:fill="auto"/>
            <w:noWrap/>
            <w:vAlign w:val="bottom"/>
          </w:tcPr>
          <w:p w14:paraId="616FB472" w14:textId="398C2010" w:rsidR="00622626" w:rsidRPr="0030791F" w:rsidRDefault="00622626" w:rsidP="00622626">
            <w:pPr>
              <w:ind w:right="5"/>
              <w:jc w:val="right"/>
              <w:rPr>
                <w:rFonts w:asciiTheme="minorHAnsi" w:hAnsiTheme="minorHAnsi"/>
                <w:szCs w:val="23"/>
              </w:rPr>
            </w:pPr>
            <w:r w:rsidRPr="0030791F">
              <w:rPr>
                <w:rFonts w:cs="Arial"/>
                <w:szCs w:val="23"/>
              </w:rPr>
              <w:t>15</w:t>
            </w:r>
          </w:p>
        </w:tc>
        <w:tc>
          <w:tcPr>
            <w:tcW w:w="1465" w:type="dxa"/>
            <w:tcBorders>
              <w:top w:val="nil"/>
              <w:left w:val="nil"/>
              <w:bottom w:val="nil"/>
              <w:right w:val="nil"/>
            </w:tcBorders>
            <w:shd w:val="clear" w:color="auto" w:fill="auto"/>
            <w:noWrap/>
            <w:vAlign w:val="bottom"/>
          </w:tcPr>
          <w:p w14:paraId="156A72BA" w14:textId="4FB6CA5F" w:rsidR="00622626" w:rsidRPr="0030791F" w:rsidRDefault="00622626" w:rsidP="00622626">
            <w:pPr>
              <w:tabs>
                <w:tab w:val="left" w:pos="486"/>
              </w:tabs>
              <w:jc w:val="right"/>
              <w:rPr>
                <w:rFonts w:asciiTheme="minorHAnsi" w:hAnsiTheme="minorHAnsi"/>
                <w:szCs w:val="23"/>
              </w:rPr>
            </w:pPr>
            <w:r w:rsidRPr="0030791F">
              <w:rPr>
                <w:rFonts w:cs="Arial"/>
                <w:szCs w:val="23"/>
              </w:rPr>
              <w:t>1,202</w:t>
            </w:r>
          </w:p>
        </w:tc>
        <w:tc>
          <w:tcPr>
            <w:tcW w:w="1936" w:type="dxa"/>
            <w:tcBorders>
              <w:top w:val="nil"/>
              <w:left w:val="nil"/>
              <w:bottom w:val="nil"/>
              <w:right w:val="single" w:sz="4" w:space="0" w:color="auto"/>
            </w:tcBorders>
            <w:shd w:val="clear" w:color="auto" w:fill="auto"/>
            <w:noWrap/>
            <w:vAlign w:val="bottom"/>
          </w:tcPr>
          <w:p w14:paraId="2FBFFFF8" w14:textId="327E8012" w:rsidR="00622626" w:rsidRPr="0030791F" w:rsidRDefault="00622626" w:rsidP="00622626">
            <w:pPr>
              <w:ind w:right="1"/>
              <w:jc w:val="right"/>
              <w:rPr>
                <w:rFonts w:asciiTheme="minorHAnsi" w:hAnsiTheme="minorHAnsi"/>
                <w:szCs w:val="23"/>
              </w:rPr>
            </w:pPr>
            <w:r w:rsidRPr="0030791F">
              <w:rPr>
                <w:rFonts w:cs="Arial"/>
                <w:szCs w:val="23"/>
              </w:rPr>
              <w:t>1.2</w:t>
            </w:r>
          </w:p>
        </w:tc>
      </w:tr>
      <w:tr w:rsidR="00622626" w:rsidRPr="0030791F" w14:paraId="1A91C472"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6123908"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Hawke's Bay</w:t>
            </w:r>
          </w:p>
        </w:tc>
        <w:tc>
          <w:tcPr>
            <w:tcW w:w="1417" w:type="dxa"/>
            <w:tcBorders>
              <w:top w:val="nil"/>
              <w:left w:val="nil"/>
              <w:bottom w:val="nil"/>
              <w:right w:val="nil"/>
            </w:tcBorders>
            <w:shd w:val="clear" w:color="auto" w:fill="auto"/>
            <w:noWrap/>
            <w:vAlign w:val="bottom"/>
          </w:tcPr>
          <w:p w14:paraId="6422C4BE" w14:textId="3A03F90C" w:rsidR="00622626" w:rsidRPr="0030791F" w:rsidRDefault="00622626" w:rsidP="00622626">
            <w:pPr>
              <w:ind w:right="5"/>
              <w:jc w:val="right"/>
              <w:rPr>
                <w:rFonts w:asciiTheme="minorHAnsi" w:hAnsiTheme="minorHAnsi"/>
                <w:szCs w:val="23"/>
              </w:rPr>
            </w:pPr>
            <w:r w:rsidRPr="0030791F">
              <w:rPr>
                <w:rFonts w:cs="Arial"/>
                <w:szCs w:val="23"/>
              </w:rPr>
              <w:t>3</w:t>
            </w:r>
          </w:p>
        </w:tc>
        <w:tc>
          <w:tcPr>
            <w:tcW w:w="1465" w:type="dxa"/>
            <w:tcBorders>
              <w:top w:val="nil"/>
              <w:left w:val="nil"/>
              <w:bottom w:val="nil"/>
              <w:right w:val="nil"/>
            </w:tcBorders>
            <w:shd w:val="clear" w:color="auto" w:fill="auto"/>
            <w:noWrap/>
            <w:vAlign w:val="bottom"/>
          </w:tcPr>
          <w:p w14:paraId="24E288E3" w14:textId="45761847" w:rsidR="00622626" w:rsidRPr="0030791F" w:rsidRDefault="00622626" w:rsidP="00622626">
            <w:pPr>
              <w:tabs>
                <w:tab w:val="left" w:pos="486"/>
              </w:tabs>
              <w:jc w:val="right"/>
              <w:rPr>
                <w:rFonts w:asciiTheme="minorHAnsi" w:hAnsiTheme="minorHAnsi"/>
                <w:szCs w:val="23"/>
              </w:rPr>
            </w:pPr>
            <w:r w:rsidRPr="0030791F">
              <w:rPr>
                <w:rFonts w:cs="Arial"/>
                <w:szCs w:val="23"/>
              </w:rPr>
              <w:t>345</w:t>
            </w:r>
          </w:p>
        </w:tc>
        <w:tc>
          <w:tcPr>
            <w:tcW w:w="1936" w:type="dxa"/>
            <w:tcBorders>
              <w:top w:val="nil"/>
              <w:left w:val="nil"/>
              <w:bottom w:val="nil"/>
              <w:right w:val="single" w:sz="4" w:space="0" w:color="auto"/>
            </w:tcBorders>
            <w:shd w:val="clear" w:color="auto" w:fill="auto"/>
            <w:noWrap/>
            <w:vAlign w:val="bottom"/>
          </w:tcPr>
          <w:p w14:paraId="21AA3A78" w14:textId="5E8E2A3E" w:rsidR="00622626" w:rsidRPr="0030791F" w:rsidRDefault="00622626" w:rsidP="00622626">
            <w:pPr>
              <w:ind w:right="1"/>
              <w:jc w:val="right"/>
              <w:rPr>
                <w:rFonts w:asciiTheme="minorHAnsi" w:hAnsiTheme="minorHAnsi"/>
                <w:szCs w:val="23"/>
              </w:rPr>
            </w:pPr>
            <w:r w:rsidRPr="0030791F">
              <w:rPr>
                <w:rFonts w:cs="Arial"/>
                <w:szCs w:val="23"/>
              </w:rPr>
              <w:t>0.9</w:t>
            </w:r>
          </w:p>
        </w:tc>
      </w:tr>
      <w:tr w:rsidR="00622626" w:rsidRPr="0030791F" w14:paraId="064AAD76"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529FB64"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Hutt Valley</w:t>
            </w:r>
          </w:p>
        </w:tc>
        <w:tc>
          <w:tcPr>
            <w:tcW w:w="1417" w:type="dxa"/>
            <w:tcBorders>
              <w:top w:val="nil"/>
              <w:left w:val="nil"/>
              <w:bottom w:val="nil"/>
              <w:right w:val="nil"/>
            </w:tcBorders>
            <w:shd w:val="clear" w:color="auto" w:fill="auto"/>
            <w:noWrap/>
            <w:vAlign w:val="bottom"/>
          </w:tcPr>
          <w:p w14:paraId="169E0B17" w14:textId="0EF76D2F" w:rsidR="00622626" w:rsidRPr="0030791F" w:rsidRDefault="00622626" w:rsidP="00622626">
            <w:pPr>
              <w:ind w:right="5"/>
              <w:jc w:val="right"/>
              <w:rPr>
                <w:rFonts w:asciiTheme="minorHAnsi" w:hAnsiTheme="minorHAnsi"/>
                <w:szCs w:val="23"/>
              </w:rPr>
            </w:pPr>
            <w:r w:rsidRPr="0030791F">
              <w:rPr>
                <w:rFonts w:cs="Arial"/>
                <w:szCs w:val="23"/>
              </w:rPr>
              <w:t>7</w:t>
            </w:r>
          </w:p>
        </w:tc>
        <w:tc>
          <w:tcPr>
            <w:tcW w:w="1465" w:type="dxa"/>
            <w:tcBorders>
              <w:top w:val="nil"/>
              <w:left w:val="nil"/>
              <w:bottom w:val="nil"/>
              <w:right w:val="nil"/>
            </w:tcBorders>
            <w:shd w:val="clear" w:color="auto" w:fill="auto"/>
            <w:noWrap/>
            <w:vAlign w:val="bottom"/>
          </w:tcPr>
          <w:p w14:paraId="481C2A13" w14:textId="452463B0" w:rsidR="00622626" w:rsidRPr="0030791F" w:rsidRDefault="00622626" w:rsidP="00622626">
            <w:pPr>
              <w:tabs>
                <w:tab w:val="left" w:pos="486"/>
              </w:tabs>
              <w:jc w:val="right"/>
              <w:rPr>
                <w:rFonts w:asciiTheme="minorHAnsi" w:hAnsiTheme="minorHAnsi"/>
                <w:szCs w:val="23"/>
              </w:rPr>
            </w:pPr>
            <w:r w:rsidRPr="0030791F">
              <w:rPr>
                <w:rFonts w:cs="Arial"/>
                <w:szCs w:val="23"/>
              </w:rPr>
              <w:t>259</w:t>
            </w:r>
          </w:p>
        </w:tc>
        <w:tc>
          <w:tcPr>
            <w:tcW w:w="1936" w:type="dxa"/>
            <w:tcBorders>
              <w:top w:val="nil"/>
              <w:left w:val="nil"/>
              <w:bottom w:val="nil"/>
              <w:right w:val="single" w:sz="4" w:space="0" w:color="auto"/>
            </w:tcBorders>
            <w:shd w:val="clear" w:color="auto" w:fill="auto"/>
            <w:noWrap/>
            <w:vAlign w:val="bottom"/>
          </w:tcPr>
          <w:p w14:paraId="7B8707FF" w14:textId="201138F2" w:rsidR="00622626" w:rsidRPr="0030791F" w:rsidRDefault="00622626" w:rsidP="00622626">
            <w:pPr>
              <w:ind w:right="1"/>
              <w:jc w:val="right"/>
              <w:rPr>
                <w:rFonts w:asciiTheme="minorHAnsi" w:hAnsiTheme="minorHAnsi"/>
                <w:szCs w:val="23"/>
              </w:rPr>
            </w:pPr>
            <w:r w:rsidRPr="0030791F">
              <w:rPr>
                <w:rFonts w:cs="Arial"/>
                <w:szCs w:val="23"/>
              </w:rPr>
              <w:t>2.7</w:t>
            </w:r>
          </w:p>
        </w:tc>
      </w:tr>
      <w:tr w:rsidR="00622626" w:rsidRPr="0030791F" w14:paraId="6493E1A5"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9ED4A07"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Lakes</w:t>
            </w:r>
          </w:p>
        </w:tc>
        <w:tc>
          <w:tcPr>
            <w:tcW w:w="1417" w:type="dxa"/>
            <w:tcBorders>
              <w:top w:val="nil"/>
              <w:left w:val="nil"/>
              <w:bottom w:val="nil"/>
              <w:right w:val="nil"/>
            </w:tcBorders>
            <w:shd w:val="clear" w:color="auto" w:fill="auto"/>
            <w:noWrap/>
            <w:vAlign w:val="bottom"/>
          </w:tcPr>
          <w:p w14:paraId="1F3DD74C" w14:textId="4FC265DE" w:rsidR="00622626" w:rsidRPr="0030791F" w:rsidRDefault="00622626" w:rsidP="00622626">
            <w:pPr>
              <w:ind w:right="5"/>
              <w:jc w:val="right"/>
              <w:rPr>
                <w:rFonts w:asciiTheme="minorHAnsi" w:hAnsiTheme="minorHAnsi"/>
                <w:szCs w:val="23"/>
              </w:rPr>
            </w:pPr>
            <w:r w:rsidRPr="0030791F">
              <w:rPr>
                <w:rFonts w:cs="Arial"/>
                <w:szCs w:val="23"/>
              </w:rPr>
              <w:t>65</w:t>
            </w:r>
          </w:p>
        </w:tc>
        <w:tc>
          <w:tcPr>
            <w:tcW w:w="1465" w:type="dxa"/>
            <w:tcBorders>
              <w:top w:val="nil"/>
              <w:left w:val="nil"/>
              <w:bottom w:val="nil"/>
              <w:right w:val="nil"/>
            </w:tcBorders>
            <w:shd w:val="clear" w:color="auto" w:fill="auto"/>
            <w:noWrap/>
            <w:vAlign w:val="bottom"/>
          </w:tcPr>
          <w:p w14:paraId="22792FB1" w14:textId="6FCADA33" w:rsidR="00622626" w:rsidRPr="0030791F" w:rsidRDefault="00622626" w:rsidP="00622626">
            <w:pPr>
              <w:tabs>
                <w:tab w:val="left" w:pos="486"/>
              </w:tabs>
              <w:jc w:val="right"/>
              <w:rPr>
                <w:rFonts w:asciiTheme="minorHAnsi" w:hAnsiTheme="minorHAnsi"/>
                <w:szCs w:val="23"/>
              </w:rPr>
            </w:pPr>
            <w:r w:rsidRPr="0030791F">
              <w:rPr>
                <w:rFonts w:cs="Arial"/>
                <w:szCs w:val="23"/>
              </w:rPr>
              <w:t>282</w:t>
            </w:r>
          </w:p>
        </w:tc>
        <w:tc>
          <w:tcPr>
            <w:tcW w:w="1936" w:type="dxa"/>
            <w:tcBorders>
              <w:top w:val="nil"/>
              <w:left w:val="nil"/>
              <w:bottom w:val="nil"/>
              <w:right w:val="single" w:sz="4" w:space="0" w:color="auto"/>
            </w:tcBorders>
            <w:shd w:val="clear" w:color="auto" w:fill="auto"/>
            <w:noWrap/>
            <w:vAlign w:val="bottom"/>
          </w:tcPr>
          <w:p w14:paraId="1E274BCE" w14:textId="5421CD96" w:rsidR="00622626" w:rsidRPr="0030791F" w:rsidRDefault="00622626" w:rsidP="00622626">
            <w:pPr>
              <w:ind w:right="1"/>
              <w:jc w:val="right"/>
              <w:rPr>
                <w:rFonts w:asciiTheme="minorHAnsi" w:hAnsiTheme="minorHAnsi"/>
                <w:szCs w:val="23"/>
              </w:rPr>
            </w:pPr>
            <w:r w:rsidRPr="0030791F">
              <w:rPr>
                <w:rFonts w:cs="Arial"/>
                <w:szCs w:val="23"/>
              </w:rPr>
              <w:t>23.0</w:t>
            </w:r>
          </w:p>
        </w:tc>
      </w:tr>
      <w:tr w:rsidR="00622626" w:rsidRPr="0030791F" w14:paraId="436075A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8445F8B"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Mid Central</w:t>
            </w:r>
          </w:p>
        </w:tc>
        <w:tc>
          <w:tcPr>
            <w:tcW w:w="1417" w:type="dxa"/>
            <w:tcBorders>
              <w:top w:val="nil"/>
              <w:left w:val="nil"/>
              <w:bottom w:val="nil"/>
              <w:right w:val="nil"/>
            </w:tcBorders>
            <w:shd w:val="clear" w:color="auto" w:fill="auto"/>
            <w:noWrap/>
            <w:vAlign w:val="bottom"/>
          </w:tcPr>
          <w:p w14:paraId="121220DB" w14:textId="2FD8E576" w:rsidR="00622626" w:rsidRPr="0030791F" w:rsidRDefault="00622626" w:rsidP="00622626">
            <w:pPr>
              <w:ind w:right="5"/>
              <w:jc w:val="right"/>
              <w:rPr>
                <w:rFonts w:asciiTheme="minorHAnsi" w:hAnsiTheme="minorHAnsi"/>
                <w:szCs w:val="23"/>
              </w:rPr>
            </w:pPr>
            <w:r w:rsidRPr="0030791F">
              <w:rPr>
                <w:rFonts w:cs="Arial"/>
                <w:szCs w:val="23"/>
              </w:rPr>
              <w:t>20</w:t>
            </w:r>
          </w:p>
        </w:tc>
        <w:tc>
          <w:tcPr>
            <w:tcW w:w="1465" w:type="dxa"/>
            <w:tcBorders>
              <w:top w:val="nil"/>
              <w:left w:val="nil"/>
              <w:bottom w:val="nil"/>
              <w:right w:val="nil"/>
            </w:tcBorders>
            <w:shd w:val="clear" w:color="auto" w:fill="auto"/>
            <w:noWrap/>
            <w:vAlign w:val="bottom"/>
          </w:tcPr>
          <w:p w14:paraId="5C831E5D" w14:textId="2EE79DE9" w:rsidR="00622626" w:rsidRPr="0030791F" w:rsidRDefault="00622626" w:rsidP="00622626">
            <w:pPr>
              <w:tabs>
                <w:tab w:val="left" w:pos="486"/>
              </w:tabs>
              <w:jc w:val="right"/>
              <w:rPr>
                <w:rFonts w:asciiTheme="minorHAnsi" w:hAnsiTheme="minorHAnsi"/>
                <w:szCs w:val="23"/>
              </w:rPr>
            </w:pPr>
            <w:r w:rsidRPr="0030791F">
              <w:rPr>
                <w:rFonts w:cs="Arial"/>
                <w:szCs w:val="23"/>
              </w:rPr>
              <w:t>614</w:t>
            </w:r>
          </w:p>
        </w:tc>
        <w:tc>
          <w:tcPr>
            <w:tcW w:w="1936" w:type="dxa"/>
            <w:tcBorders>
              <w:top w:val="nil"/>
              <w:left w:val="nil"/>
              <w:bottom w:val="nil"/>
              <w:right w:val="single" w:sz="4" w:space="0" w:color="auto"/>
            </w:tcBorders>
            <w:shd w:val="clear" w:color="auto" w:fill="auto"/>
            <w:noWrap/>
            <w:vAlign w:val="bottom"/>
          </w:tcPr>
          <w:p w14:paraId="2D30C774" w14:textId="06A1B669" w:rsidR="00622626" w:rsidRPr="0030791F" w:rsidRDefault="00622626" w:rsidP="00622626">
            <w:pPr>
              <w:ind w:right="1"/>
              <w:jc w:val="right"/>
              <w:rPr>
                <w:rFonts w:asciiTheme="minorHAnsi" w:hAnsiTheme="minorHAnsi"/>
                <w:szCs w:val="23"/>
              </w:rPr>
            </w:pPr>
            <w:r w:rsidRPr="0030791F">
              <w:rPr>
                <w:rFonts w:cs="Arial"/>
                <w:szCs w:val="23"/>
              </w:rPr>
              <w:t>3.3</w:t>
            </w:r>
          </w:p>
        </w:tc>
      </w:tr>
      <w:tr w:rsidR="00622626" w:rsidRPr="0030791F" w14:paraId="462CDFFD"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68F1ABA"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Nelson Marlborough</w:t>
            </w:r>
          </w:p>
        </w:tc>
        <w:tc>
          <w:tcPr>
            <w:tcW w:w="1417" w:type="dxa"/>
            <w:tcBorders>
              <w:top w:val="nil"/>
              <w:left w:val="nil"/>
              <w:bottom w:val="nil"/>
              <w:right w:val="nil"/>
            </w:tcBorders>
            <w:shd w:val="clear" w:color="auto" w:fill="auto"/>
            <w:noWrap/>
            <w:vAlign w:val="bottom"/>
          </w:tcPr>
          <w:p w14:paraId="1B014A35" w14:textId="04DF878E" w:rsidR="00622626" w:rsidRPr="0030791F" w:rsidRDefault="00622626" w:rsidP="00622626">
            <w:pPr>
              <w:ind w:right="5"/>
              <w:jc w:val="right"/>
              <w:rPr>
                <w:rFonts w:asciiTheme="minorHAnsi" w:hAnsiTheme="minorHAnsi"/>
                <w:szCs w:val="23"/>
              </w:rPr>
            </w:pPr>
            <w:r w:rsidRPr="0030791F">
              <w:rPr>
                <w:rFonts w:cs="Arial"/>
                <w:szCs w:val="23"/>
              </w:rPr>
              <w:t>9</w:t>
            </w:r>
          </w:p>
        </w:tc>
        <w:tc>
          <w:tcPr>
            <w:tcW w:w="1465" w:type="dxa"/>
            <w:tcBorders>
              <w:top w:val="nil"/>
              <w:left w:val="nil"/>
              <w:bottom w:val="nil"/>
              <w:right w:val="nil"/>
            </w:tcBorders>
            <w:shd w:val="clear" w:color="auto" w:fill="auto"/>
            <w:noWrap/>
            <w:vAlign w:val="bottom"/>
          </w:tcPr>
          <w:p w14:paraId="1B8897AA" w14:textId="0E6008EA" w:rsidR="00622626" w:rsidRPr="0030791F" w:rsidRDefault="00622626" w:rsidP="00622626">
            <w:pPr>
              <w:tabs>
                <w:tab w:val="left" w:pos="486"/>
              </w:tabs>
              <w:jc w:val="right"/>
              <w:rPr>
                <w:rFonts w:asciiTheme="minorHAnsi" w:hAnsiTheme="minorHAnsi"/>
                <w:szCs w:val="23"/>
              </w:rPr>
            </w:pPr>
            <w:r w:rsidRPr="0030791F">
              <w:rPr>
                <w:rFonts w:cs="Arial"/>
                <w:szCs w:val="23"/>
              </w:rPr>
              <w:t>239</w:t>
            </w:r>
          </w:p>
        </w:tc>
        <w:tc>
          <w:tcPr>
            <w:tcW w:w="1936" w:type="dxa"/>
            <w:tcBorders>
              <w:top w:val="nil"/>
              <w:left w:val="nil"/>
              <w:bottom w:val="nil"/>
              <w:right w:val="single" w:sz="4" w:space="0" w:color="auto"/>
            </w:tcBorders>
            <w:shd w:val="clear" w:color="auto" w:fill="auto"/>
            <w:noWrap/>
            <w:vAlign w:val="bottom"/>
          </w:tcPr>
          <w:p w14:paraId="622F2860" w14:textId="1542A093" w:rsidR="00622626" w:rsidRPr="0030791F" w:rsidRDefault="00622626" w:rsidP="00622626">
            <w:pPr>
              <w:ind w:right="1"/>
              <w:jc w:val="right"/>
              <w:rPr>
                <w:rFonts w:asciiTheme="minorHAnsi" w:hAnsiTheme="minorHAnsi"/>
                <w:szCs w:val="23"/>
              </w:rPr>
            </w:pPr>
            <w:r w:rsidRPr="0030791F">
              <w:rPr>
                <w:rFonts w:cs="Arial"/>
                <w:szCs w:val="23"/>
              </w:rPr>
              <w:t>3.8</w:t>
            </w:r>
          </w:p>
        </w:tc>
      </w:tr>
      <w:tr w:rsidR="00622626" w:rsidRPr="0030791F" w14:paraId="520D985E"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4299C314"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Northland</w:t>
            </w:r>
          </w:p>
        </w:tc>
        <w:tc>
          <w:tcPr>
            <w:tcW w:w="1417" w:type="dxa"/>
            <w:tcBorders>
              <w:top w:val="nil"/>
              <w:left w:val="nil"/>
              <w:bottom w:val="nil"/>
              <w:right w:val="nil"/>
            </w:tcBorders>
            <w:shd w:val="clear" w:color="auto" w:fill="auto"/>
            <w:noWrap/>
            <w:vAlign w:val="bottom"/>
          </w:tcPr>
          <w:p w14:paraId="1FDDABC3" w14:textId="3816D748" w:rsidR="00622626" w:rsidRPr="0030791F" w:rsidRDefault="00622626" w:rsidP="00622626">
            <w:pPr>
              <w:ind w:right="5"/>
              <w:jc w:val="right"/>
              <w:rPr>
                <w:rFonts w:asciiTheme="minorHAnsi" w:hAnsiTheme="minorHAnsi"/>
                <w:szCs w:val="23"/>
              </w:rPr>
            </w:pPr>
            <w:r w:rsidRPr="0030791F">
              <w:rPr>
                <w:rFonts w:cs="Arial"/>
                <w:szCs w:val="23"/>
              </w:rPr>
              <w:t>37</w:t>
            </w:r>
          </w:p>
        </w:tc>
        <w:tc>
          <w:tcPr>
            <w:tcW w:w="1465" w:type="dxa"/>
            <w:tcBorders>
              <w:top w:val="nil"/>
              <w:left w:val="nil"/>
              <w:bottom w:val="nil"/>
              <w:right w:val="nil"/>
            </w:tcBorders>
            <w:shd w:val="clear" w:color="auto" w:fill="auto"/>
            <w:noWrap/>
            <w:vAlign w:val="bottom"/>
          </w:tcPr>
          <w:p w14:paraId="161314FC" w14:textId="5F4DC19E" w:rsidR="00622626" w:rsidRPr="0030791F" w:rsidRDefault="00622626" w:rsidP="00622626">
            <w:pPr>
              <w:tabs>
                <w:tab w:val="left" w:pos="486"/>
              </w:tabs>
              <w:jc w:val="right"/>
              <w:rPr>
                <w:rFonts w:asciiTheme="minorHAnsi" w:hAnsiTheme="minorHAnsi"/>
                <w:szCs w:val="23"/>
              </w:rPr>
            </w:pPr>
            <w:r w:rsidRPr="0030791F">
              <w:rPr>
                <w:rFonts w:cs="Arial"/>
                <w:szCs w:val="23"/>
              </w:rPr>
              <w:t>325</w:t>
            </w:r>
          </w:p>
        </w:tc>
        <w:tc>
          <w:tcPr>
            <w:tcW w:w="1936" w:type="dxa"/>
            <w:tcBorders>
              <w:top w:val="nil"/>
              <w:left w:val="nil"/>
              <w:bottom w:val="nil"/>
              <w:right w:val="single" w:sz="4" w:space="0" w:color="auto"/>
            </w:tcBorders>
            <w:shd w:val="clear" w:color="auto" w:fill="auto"/>
            <w:noWrap/>
            <w:vAlign w:val="bottom"/>
          </w:tcPr>
          <w:p w14:paraId="7518C369" w14:textId="4509A9C8" w:rsidR="00622626" w:rsidRPr="0030791F" w:rsidRDefault="00622626" w:rsidP="00622626">
            <w:pPr>
              <w:ind w:right="1"/>
              <w:jc w:val="right"/>
              <w:rPr>
                <w:rFonts w:asciiTheme="minorHAnsi" w:hAnsiTheme="minorHAnsi"/>
                <w:szCs w:val="23"/>
              </w:rPr>
            </w:pPr>
            <w:r w:rsidRPr="0030791F">
              <w:rPr>
                <w:rFonts w:cs="Arial"/>
                <w:szCs w:val="23"/>
              </w:rPr>
              <w:t>11.4</w:t>
            </w:r>
          </w:p>
        </w:tc>
      </w:tr>
      <w:tr w:rsidR="00622626" w:rsidRPr="0030791F" w14:paraId="6832BFA6"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E9B267D"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South Canterbury</w:t>
            </w:r>
          </w:p>
        </w:tc>
        <w:tc>
          <w:tcPr>
            <w:tcW w:w="1417" w:type="dxa"/>
            <w:tcBorders>
              <w:top w:val="nil"/>
              <w:left w:val="nil"/>
              <w:bottom w:val="nil"/>
              <w:right w:val="nil"/>
            </w:tcBorders>
            <w:shd w:val="clear" w:color="auto" w:fill="auto"/>
            <w:noWrap/>
            <w:vAlign w:val="bottom"/>
          </w:tcPr>
          <w:p w14:paraId="5120692B" w14:textId="1EC34044" w:rsidR="00622626" w:rsidRPr="0030791F" w:rsidRDefault="00622626" w:rsidP="00622626">
            <w:pPr>
              <w:ind w:right="5"/>
              <w:jc w:val="right"/>
              <w:rPr>
                <w:rFonts w:asciiTheme="minorHAnsi" w:hAnsiTheme="minorHAnsi"/>
                <w:szCs w:val="23"/>
              </w:rPr>
            </w:pPr>
            <w:r w:rsidRPr="0030791F">
              <w:rPr>
                <w:rFonts w:cs="Arial"/>
                <w:szCs w:val="23"/>
              </w:rPr>
              <w:t>24</w:t>
            </w:r>
          </w:p>
        </w:tc>
        <w:tc>
          <w:tcPr>
            <w:tcW w:w="1465" w:type="dxa"/>
            <w:tcBorders>
              <w:top w:val="nil"/>
              <w:left w:val="nil"/>
              <w:bottom w:val="nil"/>
              <w:right w:val="nil"/>
            </w:tcBorders>
            <w:shd w:val="clear" w:color="auto" w:fill="auto"/>
            <w:noWrap/>
            <w:vAlign w:val="bottom"/>
          </w:tcPr>
          <w:p w14:paraId="636F75DA" w14:textId="438525AD" w:rsidR="00622626" w:rsidRPr="0030791F" w:rsidRDefault="00622626" w:rsidP="00622626">
            <w:pPr>
              <w:tabs>
                <w:tab w:val="left" w:pos="486"/>
              </w:tabs>
              <w:jc w:val="right"/>
              <w:rPr>
                <w:rFonts w:asciiTheme="minorHAnsi" w:hAnsiTheme="minorHAnsi"/>
                <w:szCs w:val="23"/>
              </w:rPr>
            </w:pPr>
            <w:r w:rsidRPr="0030791F">
              <w:rPr>
                <w:rFonts w:cs="Arial"/>
                <w:szCs w:val="23"/>
              </w:rPr>
              <w:t>117</w:t>
            </w:r>
          </w:p>
        </w:tc>
        <w:tc>
          <w:tcPr>
            <w:tcW w:w="1936" w:type="dxa"/>
            <w:tcBorders>
              <w:top w:val="nil"/>
              <w:left w:val="nil"/>
              <w:bottom w:val="nil"/>
              <w:right w:val="single" w:sz="4" w:space="0" w:color="auto"/>
            </w:tcBorders>
            <w:shd w:val="clear" w:color="auto" w:fill="auto"/>
            <w:noWrap/>
            <w:vAlign w:val="bottom"/>
          </w:tcPr>
          <w:p w14:paraId="4609273A" w14:textId="660347CB" w:rsidR="00622626" w:rsidRPr="0030791F" w:rsidRDefault="00622626" w:rsidP="00622626">
            <w:pPr>
              <w:ind w:right="1"/>
              <w:jc w:val="right"/>
              <w:rPr>
                <w:rFonts w:asciiTheme="minorHAnsi" w:hAnsiTheme="minorHAnsi"/>
                <w:szCs w:val="23"/>
              </w:rPr>
            </w:pPr>
            <w:r w:rsidRPr="0030791F">
              <w:rPr>
                <w:rFonts w:cs="Arial"/>
                <w:szCs w:val="23"/>
              </w:rPr>
              <w:t>20.5</w:t>
            </w:r>
          </w:p>
        </w:tc>
      </w:tr>
      <w:tr w:rsidR="00622626" w:rsidRPr="0030791F" w14:paraId="1177DD7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DEF2C80"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Southern</w:t>
            </w:r>
          </w:p>
        </w:tc>
        <w:tc>
          <w:tcPr>
            <w:tcW w:w="1417" w:type="dxa"/>
            <w:tcBorders>
              <w:top w:val="nil"/>
              <w:left w:val="nil"/>
              <w:bottom w:val="nil"/>
              <w:right w:val="nil"/>
            </w:tcBorders>
            <w:shd w:val="clear" w:color="auto" w:fill="auto"/>
            <w:noWrap/>
            <w:vAlign w:val="bottom"/>
          </w:tcPr>
          <w:p w14:paraId="5B8B2B9A" w14:textId="26E630CE" w:rsidR="00622626" w:rsidRPr="0030791F" w:rsidRDefault="00622626" w:rsidP="00622626">
            <w:pPr>
              <w:ind w:right="5"/>
              <w:jc w:val="right"/>
              <w:rPr>
                <w:rFonts w:asciiTheme="minorHAnsi" w:hAnsiTheme="minorHAnsi"/>
                <w:szCs w:val="23"/>
              </w:rPr>
            </w:pPr>
            <w:r w:rsidRPr="0030791F">
              <w:rPr>
                <w:rFonts w:cs="Arial"/>
                <w:szCs w:val="23"/>
              </w:rPr>
              <w:t>62</w:t>
            </w:r>
          </w:p>
        </w:tc>
        <w:tc>
          <w:tcPr>
            <w:tcW w:w="1465" w:type="dxa"/>
            <w:tcBorders>
              <w:top w:val="nil"/>
              <w:left w:val="nil"/>
              <w:bottom w:val="nil"/>
              <w:right w:val="nil"/>
            </w:tcBorders>
            <w:shd w:val="clear" w:color="auto" w:fill="auto"/>
            <w:noWrap/>
            <w:vAlign w:val="bottom"/>
          </w:tcPr>
          <w:p w14:paraId="05148B97" w14:textId="67EB248D" w:rsidR="00622626" w:rsidRPr="0030791F" w:rsidRDefault="00622626" w:rsidP="00622626">
            <w:pPr>
              <w:tabs>
                <w:tab w:val="left" w:pos="486"/>
              </w:tabs>
              <w:jc w:val="right"/>
              <w:rPr>
                <w:rFonts w:asciiTheme="minorHAnsi" w:hAnsiTheme="minorHAnsi"/>
                <w:szCs w:val="23"/>
              </w:rPr>
            </w:pPr>
            <w:r w:rsidRPr="0030791F">
              <w:rPr>
                <w:rFonts w:cs="Arial"/>
                <w:szCs w:val="23"/>
              </w:rPr>
              <w:t>694</w:t>
            </w:r>
          </w:p>
        </w:tc>
        <w:tc>
          <w:tcPr>
            <w:tcW w:w="1936" w:type="dxa"/>
            <w:tcBorders>
              <w:top w:val="nil"/>
              <w:left w:val="nil"/>
              <w:bottom w:val="nil"/>
              <w:right w:val="single" w:sz="4" w:space="0" w:color="auto"/>
            </w:tcBorders>
            <w:shd w:val="clear" w:color="auto" w:fill="auto"/>
            <w:noWrap/>
            <w:vAlign w:val="bottom"/>
          </w:tcPr>
          <w:p w14:paraId="003BCEC4" w14:textId="42E62DA2" w:rsidR="00622626" w:rsidRPr="0030791F" w:rsidRDefault="00622626" w:rsidP="00622626">
            <w:pPr>
              <w:ind w:right="1"/>
              <w:jc w:val="right"/>
              <w:rPr>
                <w:rFonts w:asciiTheme="minorHAnsi" w:hAnsiTheme="minorHAnsi"/>
                <w:szCs w:val="23"/>
              </w:rPr>
            </w:pPr>
            <w:r w:rsidRPr="0030791F">
              <w:rPr>
                <w:rFonts w:cs="Arial"/>
                <w:szCs w:val="23"/>
              </w:rPr>
              <w:t>8.9</w:t>
            </w:r>
          </w:p>
        </w:tc>
      </w:tr>
      <w:tr w:rsidR="00622626" w:rsidRPr="0030791F" w14:paraId="74947F58"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E770049"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Tairawhiti</w:t>
            </w:r>
          </w:p>
        </w:tc>
        <w:tc>
          <w:tcPr>
            <w:tcW w:w="1417" w:type="dxa"/>
            <w:tcBorders>
              <w:top w:val="nil"/>
              <w:left w:val="nil"/>
              <w:bottom w:val="nil"/>
              <w:right w:val="nil"/>
            </w:tcBorders>
            <w:shd w:val="clear" w:color="auto" w:fill="auto"/>
            <w:noWrap/>
            <w:vAlign w:val="bottom"/>
          </w:tcPr>
          <w:p w14:paraId="7652B642" w14:textId="137175B9" w:rsidR="00622626" w:rsidRPr="0030791F" w:rsidRDefault="00622626" w:rsidP="00622626">
            <w:pPr>
              <w:ind w:right="5"/>
              <w:jc w:val="right"/>
              <w:rPr>
                <w:rFonts w:asciiTheme="minorHAnsi" w:hAnsiTheme="minorHAnsi"/>
                <w:szCs w:val="23"/>
              </w:rPr>
            </w:pPr>
            <w:r w:rsidRPr="0030791F">
              <w:rPr>
                <w:rFonts w:cs="Arial"/>
                <w:szCs w:val="23"/>
              </w:rPr>
              <w:t>-</w:t>
            </w:r>
          </w:p>
        </w:tc>
        <w:tc>
          <w:tcPr>
            <w:tcW w:w="1465" w:type="dxa"/>
            <w:tcBorders>
              <w:top w:val="nil"/>
              <w:left w:val="nil"/>
              <w:bottom w:val="nil"/>
              <w:right w:val="nil"/>
            </w:tcBorders>
            <w:shd w:val="clear" w:color="auto" w:fill="auto"/>
            <w:noWrap/>
            <w:vAlign w:val="bottom"/>
          </w:tcPr>
          <w:p w14:paraId="5E26E7CD" w14:textId="02BDF3D5" w:rsidR="00622626" w:rsidRPr="0030791F" w:rsidRDefault="00622626" w:rsidP="00622626">
            <w:pPr>
              <w:tabs>
                <w:tab w:val="left" w:pos="486"/>
              </w:tabs>
              <w:jc w:val="right"/>
              <w:rPr>
                <w:rFonts w:asciiTheme="minorHAnsi" w:hAnsiTheme="minorHAnsi"/>
                <w:szCs w:val="23"/>
              </w:rPr>
            </w:pPr>
            <w:r w:rsidRPr="0030791F">
              <w:rPr>
                <w:rFonts w:cs="Arial"/>
                <w:szCs w:val="23"/>
              </w:rPr>
              <w:t>192</w:t>
            </w:r>
          </w:p>
        </w:tc>
        <w:tc>
          <w:tcPr>
            <w:tcW w:w="1936" w:type="dxa"/>
            <w:tcBorders>
              <w:top w:val="nil"/>
              <w:left w:val="nil"/>
              <w:bottom w:val="nil"/>
              <w:right w:val="single" w:sz="4" w:space="0" w:color="auto"/>
            </w:tcBorders>
            <w:shd w:val="clear" w:color="auto" w:fill="auto"/>
            <w:noWrap/>
            <w:vAlign w:val="bottom"/>
          </w:tcPr>
          <w:p w14:paraId="15979DFC" w14:textId="4C3FD9A4" w:rsidR="00622626" w:rsidRPr="0030791F" w:rsidRDefault="00622626" w:rsidP="00622626">
            <w:pPr>
              <w:ind w:right="1"/>
              <w:jc w:val="right"/>
              <w:rPr>
                <w:rFonts w:asciiTheme="minorHAnsi" w:hAnsiTheme="minorHAnsi"/>
                <w:szCs w:val="23"/>
              </w:rPr>
            </w:pPr>
            <w:r w:rsidRPr="0030791F">
              <w:rPr>
                <w:rFonts w:cs="Arial"/>
                <w:szCs w:val="23"/>
              </w:rPr>
              <w:t>-</w:t>
            </w:r>
          </w:p>
        </w:tc>
      </w:tr>
      <w:tr w:rsidR="00622626" w:rsidRPr="0030791F" w14:paraId="48E9427F"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FE65903"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Taranaki</w:t>
            </w:r>
          </w:p>
        </w:tc>
        <w:tc>
          <w:tcPr>
            <w:tcW w:w="1417" w:type="dxa"/>
            <w:tcBorders>
              <w:top w:val="nil"/>
              <w:left w:val="nil"/>
              <w:bottom w:val="nil"/>
              <w:right w:val="nil"/>
            </w:tcBorders>
            <w:shd w:val="clear" w:color="auto" w:fill="auto"/>
            <w:noWrap/>
            <w:vAlign w:val="bottom"/>
          </w:tcPr>
          <w:p w14:paraId="42F1C6A5" w14:textId="488D4950" w:rsidR="00622626" w:rsidRPr="0030791F" w:rsidRDefault="00622626" w:rsidP="00622626">
            <w:pPr>
              <w:ind w:right="5"/>
              <w:jc w:val="right"/>
              <w:rPr>
                <w:rFonts w:asciiTheme="minorHAnsi" w:hAnsiTheme="minorHAnsi"/>
                <w:szCs w:val="23"/>
              </w:rPr>
            </w:pPr>
            <w:r w:rsidRPr="0030791F">
              <w:rPr>
                <w:rFonts w:cs="Arial"/>
                <w:szCs w:val="23"/>
              </w:rPr>
              <w:t>-</w:t>
            </w:r>
          </w:p>
        </w:tc>
        <w:tc>
          <w:tcPr>
            <w:tcW w:w="1465" w:type="dxa"/>
            <w:tcBorders>
              <w:top w:val="nil"/>
              <w:left w:val="nil"/>
              <w:bottom w:val="nil"/>
              <w:right w:val="nil"/>
            </w:tcBorders>
            <w:shd w:val="clear" w:color="auto" w:fill="auto"/>
            <w:noWrap/>
            <w:vAlign w:val="bottom"/>
          </w:tcPr>
          <w:p w14:paraId="505E79D6" w14:textId="6F425FA5" w:rsidR="00622626" w:rsidRPr="0030791F" w:rsidRDefault="00622626" w:rsidP="00622626">
            <w:pPr>
              <w:tabs>
                <w:tab w:val="left" w:pos="486"/>
              </w:tabs>
              <w:jc w:val="right"/>
              <w:rPr>
                <w:rFonts w:asciiTheme="minorHAnsi" w:hAnsiTheme="minorHAnsi"/>
                <w:szCs w:val="23"/>
              </w:rPr>
            </w:pPr>
            <w:r w:rsidRPr="0030791F">
              <w:rPr>
                <w:rFonts w:cs="Arial"/>
                <w:szCs w:val="23"/>
              </w:rPr>
              <w:t>359</w:t>
            </w:r>
          </w:p>
        </w:tc>
        <w:tc>
          <w:tcPr>
            <w:tcW w:w="1936" w:type="dxa"/>
            <w:tcBorders>
              <w:top w:val="nil"/>
              <w:left w:val="nil"/>
              <w:bottom w:val="nil"/>
              <w:right w:val="single" w:sz="4" w:space="0" w:color="auto"/>
            </w:tcBorders>
            <w:shd w:val="clear" w:color="auto" w:fill="auto"/>
            <w:noWrap/>
            <w:vAlign w:val="bottom"/>
          </w:tcPr>
          <w:p w14:paraId="5374F509" w14:textId="605C381F" w:rsidR="00622626" w:rsidRPr="0030791F" w:rsidRDefault="00622626" w:rsidP="00622626">
            <w:pPr>
              <w:ind w:right="1"/>
              <w:jc w:val="right"/>
              <w:rPr>
                <w:rFonts w:asciiTheme="minorHAnsi" w:hAnsiTheme="minorHAnsi"/>
                <w:szCs w:val="23"/>
              </w:rPr>
            </w:pPr>
            <w:r w:rsidRPr="0030791F">
              <w:rPr>
                <w:rFonts w:cs="Arial"/>
                <w:szCs w:val="23"/>
              </w:rPr>
              <w:t>-</w:t>
            </w:r>
          </w:p>
        </w:tc>
      </w:tr>
      <w:tr w:rsidR="00622626" w:rsidRPr="0030791F" w14:paraId="733FF0F6"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7A8CF04"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Waikato</w:t>
            </w:r>
          </w:p>
        </w:tc>
        <w:tc>
          <w:tcPr>
            <w:tcW w:w="1417" w:type="dxa"/>
            <w:tcBorders>
              <w:top w:val="nil"/>
              <w:left w:val="nil"/>
              <w:bottom w:val="nil"/>
              <w:right w:val="nil"/>
            </w:tcBorders>
            <w:shd w:val="clear" w:color="auto" w:fill="auto"/>
            <w:noWrap/>
            <w:vAlign w:val="bottom"/>
          </w:tcPr>
          <w:p w14:paraId="621A8DDD" w14:textId="4CE1EEC7" w:rsidR="00622626" w:rsidRPr="0030791F" w:rsidRDefault="00622626" w:rsidP="00622626">
            <w:pPr>
              <w:ind w:right="5"/>
              <w:jc w:val="right"/>
              <w:rPr>
                <w:rFonts w:asciiTheme="minorHAnsi" w:hAnsiTheme="minorHAnsi"/>
                <w:szCs w:val="23"/>
              </w:rPr>
            </w:pPr>
            <w:r w:rsidRPr="0030791F">
              <w:rPr>
                <w:rFonts w:cs="Arial"/>
                <w:szCs w:val="23"/>
              </w:rPr>
              <w:t>57</w:t>
            </w:r>
          </w:p>
        </w:tc>
        <w:tc>
          <w:tcPr>
            <w:tcW w:w="1465" w:type="dxa"/>
            <w:tcBorders>
              <w:top w:val="nil"/>
              <w:left w:val="nil"/>
              <w:bottom w:val="nil"/>
              <w:right w:val="nil"/>
            </w:tcBorders>
            <w:shd w:val="clear" w:color="auto" w:fill="auto"/>
            <w:noWrap/>
            <w:vAlign w:val="bottom"/>
          </w:tcPr>
          <w:p w14:paraId="2FC14714" w14:textId="12922941" w:rsidR="00622626" w:rsidRPr="0030791F" w:rsidRDefault="00622626" w:rsidP="00622626">
            <w:pPr>
              <w:tabs>
                <w:tab w:val="left" w:pos="486"/>
              </w:tabs>
              <w:jc w:val="right"/>
              <w:rPr>
                <w:rFonts w:asciiTheme="minorHAnsi" w:hAnsiTheme="minorHAnsi"/>
                <w:szCs w:val="23"/>
              </w:rPr>
            </w:pPr>
            <w:r w:rsidRPr="0030791F">
              <w:rPr>
                <w:rFonts w:cs="Arial"/>
                <w:szCs w:val="23"/>
              </w:rPr>
              <w:t>847</w:t>
            </w:r>
          </w:p>
        </w:tc>
        <w:tc>
          <w:tcPr>
            <w:tcW w:w="1936" w:type="dxa"/>
            <w:tcBorders>
              <w:top w:val="nil"/>
              <w:left w:val="nil"/>
              <w:bottom w:val="nil"/>
              <w:right w:val="single" w:sz="4" w:space="0" w:color="auto"/>
            </w:tcBorders>
            <w:shd w:val="clear" w:color="auto" w:fill="auto"/>
            <w:noWrap/>
            <w:vAlign w:val="bottom"/>
          </w:tcPr>
          <w:p w14:paraId="24D0A468" w14:textId="0C4557BE" w:rsidR="00622626" w:rsidRPr="0030791F" w:rsidRDefault="00622626" w:rsidP="00622626">
            <w:pPr>
              <w:ind w:right="1"/>
              <w:jc w:val="right"/>
              <w:rPr>
                <w:rFonts w:asciiTheme="minorHAnsi" w:hAnsiTheme="minorHAnsi"/>
                <w:szCs w:val="23"/>
              </w:rPr>
            </w:pPr>
            <w:r w:rsidRPr="0030791F">
              <w:rPr>
                <w:rFonts w:cs="Arial"/>
                <w:szCs w:val="23"/>
              </w:rPr>
              <w:t>6.7</w:t>
            </w:r>
          </w:p>
        </w:tc>
      </w:tr>
      <w:tr w:rsidR="00622626" w:rsidRPr="0030791F" w14:paraId="6D75B997"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70BFCA2"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Wairarapa</w:t>
            </w:r>
          </w:p>
        </w:tc>
        <w:tc>
          <w:tcPr>
            <w:tcW w:w="1417" w:type="dxa"/>
            <w:tcBorders>
              <w:top w:val="nil"/>
              <w:left w:val="nil"/>
              <w:bottom w:val="nil"/>
              <w:right w:val="nil"/>
            </w:tcBorders>
            <w:shd w:val="clear" w:color="auto" w:fill="auto"/>
            <w:noWrap/>
            <w:vAlign w:val="bottom"/>
          </w:tcPr>
          <w:p w14:paraId="21E7C904" w14:textId="5B43BF2E" w:rsidR="00622626" w:rsidRPr="0030791F" w:rsidRDefault="00622626" w:rsidP="00622626">
            <w:pPr>
              <w:ind w:right="5"/>
              <w:jc w:val="right"/>
              <w:rPr>
                <w:rFonts w:asciiTheme="minorHAnsi" w:hAnsiTheme="minorHAnsi"/>
                <w:szCs w:val="23"/>
              </w:rPr>
            </w:pPr>
            <w:r w:rsidRPr="0030791F">
              <w:rPr>
                <w:rFonts w:cs="Arial"/>
                <w:szCs w:val="23"/>
              </w:rPr>
              <w:t>18</w:t>
            </w:r>
          </w:p>
        </w:tc>
        <w:tc>
          <w:tcPr>
            <w:tcW w:w="1465" w:type="dxa"/>
            <w:tcBorders>
              <w:top w:val="nil"/>
              <w:left w:val="nil"/>
              <w:bottom w:val="nil"/>
              <w:right w:val="nil"/>
            </w:tcBorders>
            <w:shd w:val="clear" w:color="auto" w:fill="auto"/>
            <w:noWrap/>
            <w:vAlign w:val="bottom"/>
          </w:tcPr>
          <w:p w14:paraId="54176329" w14:textId="510A3987" w:rsidR="00622626" w:rsidRPr="0030791F" w:rsidRDefault="00622626" w:rsidP="00622626">
            <w:pPr>
              <w:tabs>
                <w:tab w:val="left" w:pos="486"/>
              </w:tabs>
              <w:jc w:val="right"/>
              <w:rPr>
                <w:rFonts w:asciiTheme="minorHAnsi" w:hAnsiTheme="minorHAnsi"/>
                <w:szCs w:val="23"/>
              </w:rPr>
            </w:pPr>
            <w:r w:rsidRPr="0030791F">
              <w:rPr>
                <w:rFonts w:cs="Arial"/>
                <w:szCs w:val="23"/>
              </w:rPr>
              <w:t>94</w:t>
            </w:r>
          </w:p>
        </w:tc>
        <w:tc>
          <w:tcPr>
            <w:tcW w:w="1936" w:type="dxa"/>
            <w:tcBorders>
              <w:top w:val="nil"/>
              <w:left w:val="nil"/>
              <w:bottom w:val="nil"/>
              <w:right w:val="single" w:sz="4" w:space="0" w:color="auto"/>
            </w:tcBorders>
            <w:shd w:val="clear" w:color="auto" w:fill="auto"/>
            <w:noWrap/>
            <w:vAlign w:val="bottom"/>
          </w:tcPr>
          <w:p w14:paraId="20440B64" w14:textId="104DC683" w:rsidR="00622626" w:rsidRPr="0030791F" w:rsidRDefault="00622626" w:rsidP="00622626">
            <w:pPr>
              <w:ind w:right="1"/>
              <w:jc w:val="right"/>
              <w:rPr>
                <w:rFonts w:asciiTheme="minorHAnsi" w:hAnsiTheme="minorHAnsi"/>
                <w:szCs w:val="23"/>
              </w:rPr>
            </w:pPr>
            <w:r w:rsidRPr="0030791F">
              <w:rPr>
                <w:rFonts w:cs="Arial"/>
                <w:szCs w:val="23"/>
              </w:rPr>
              <w:t>19.1</w:t>
            </w:r>
          </w:p>
        </w:tc>
      </w:tr>
      <w:tr w:rsidR="00622626" w:rsidRPr="0030791F" w14:paraId="7DD054A5"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85DD3E2"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Waitemata</w:t>
            </w:r>
          </w:p>
        </w:tc>
        <w:tc>
          <w:tcPr>
            <w:tcW w:w="1417" w:type="dxa"/>
            <w:tcBorders>
              <w:top w:val="nil"/>
              <w:left w:val="nil"/>
              <w:bottom w:val="nil"/>
              <w:right w:val="nil"/>
            </w:tcBorders>
            <w:shd w:val="clear" w:color="auto" w:fill="auto"/>
            <w:noWrap/>
            <w:vAlign w:val="bottom"/>
          </w:tcPr>
          <w:p w14:paraId="22967306" w14:textId="12C55A99" w:rsidR="00622626" w:rsidRPr="0030791F" w:rsidRDefault="00622626" w:rsidP="00622626">
            <w:pPr>
              <w:ind w:right="5"/>
              <w:jc w:val="right"/>
              <w:rPr>
                <w:rFonts w:asciiTheme="minorHAnsi" w:hAnsiTheme="minorHAnsi"/>
                <w:szCs w:val="23"/>
              </w:rPr>
            </w:pPr>
            <w:r w:rsidRPr="0030791F">
              <w:rPr>
                <w:rFonts w:cs="Arial"/>
                <w:szCs w:val="23"/>
              </w:rPr>
              <w:t>18</w:t>
            </w:r>
          </w:p>
        </w:tc>
        <w:tc>
          <w:tcPr>
            <w:tcW w:w="1465" w:type="dxa"/>
            <w:tcBorders>
              <w:top w:val="nil"/>
              <w:left w:val="nil"/>
              <w:bottom w:val="nil"/>
              <w:right w:val="nil"/>
            </w:tcBorders>
            <w:shd w:val="clear" w:color="auto" w:fill="auto"/>
            <w:noWrap/>
            <w:vAlign w:val="bottom"/>
          </w:tcPr>
          <w:p w14:paraId="00C77291" w14:textId="38314C3D" w:rsidR="00622626" w:rsidRPr="0030791F" w:rsidRDefault="00622626" w:rsidP="00622626">
            <w:pPr>
              <w:tabs>
                <w:tab w:val="left" w:pos="486"/>
              </w:tabs>
              <w:jc w:val="right"/>
              <w:rPr>
                <w:rFonts w:asciiTheme="minorHAnsi" w:hAnsiTheme="minorHAnsi"/>
                <w:szCs w:val="23"/>
              </w:rPr>
            </w:pPr>
            <w:r w:rsidRPr="0030791F">
              <w:rPr>
                <w:rFonts w:cs="Arial"/>
                <w:szCs w:val="23"/>
              </w:rPr>
              <w:t>1,722</w:t>
            </w:r>
          </w:p>
        </w:tc>
        <w:tc>
          <w:tcPr>
            <w:tcW w:w="1936" w:type="dxa"/>
            <w:tcBorders>
              <w:top w:val="nil"/>
              <w:left w:val="nil"/>
              <w:bottom w:val="nil"/>
              <w:right w:val="single" w:sz="4" w:space="0" w:color="auto"/>
            </w:tcBorders>
            <w:shd w:val="clear" w:color="auto" w:fill="auto"/>
            <w:noWrap/>
            <w:vAlign w:val="bottom"/>
          </w:tcPr>
          <w:p w14:paraId="7E82DFCA" w14:textId="5646A3E4" w:rsidR="00622626" w:rsidRPr="0030791F" w:rsidRDefault="00622626" w:rsidP="00622626">
            <w:pPr>
              <w:ind w:right="1"/>
              <w:jc w:val="right"/>
              <w:rPr>
                <w:rFonts w:asciiTheme="minorHAnsi" w:hAnsiTheme="minorHAnsi"/>
                <w:szCs w:val="23"/>
              </w:rPr>
            </w:pPr>
            <w:r w:rsidRPr="0030791F">
              <w:rPr>
                <w:rFonts w:cs="Arial"/>
                <w:szCs w:val="23"/>
              </w:rPr>
              <w:t>1.0</w:t>
            </w:r>
          </w:p>
        </w:tc>
      </w:tr>
      <w:tr w:rsidR="00622626" w:rsidRPr="0030791F" w14:paraId="40CF42D6"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C4C4AE2"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West Coast</w:t>
            </w:r>
          </w:p>
        </w:tc>
        <w:tc>
          <w:tcPr>
            <w:tcW w:w="1417" w:type="dxa"/>
            <w:tcBorders>
              <w:top w:val="nil"/>
              <w:left w:val="nil"/>
              <w:bottom w:val="nil"/>
              <w:right w:val="nil"/>
            </w:tcBorders>
            <w:shd w:val="clear" w:color="auto" w:fill="auto"/>
            <w:noWrap/>
            <w:vAlign w:val="bottom"/>
          </w:tcPr>
          <w:p w14:paraId="55E18D34" w14:textId="6F0A3299" w:rsidR="00622626" w:rsidRPr="0030791F" w:rsidRDefault="00622626" w:rsidP="00622626">
            <w:pPr>
              <w:ind w:right="5"/>
              <w:jc w:val="right"/>
              <w:rPr>
                <w:rFonts w:asciiTheme="minorHAnsi" w:hAnsiTheme="minorHAnsi"/>
                <w:szCs w:val="23"/>
              </w:rPr>
            </w:pPr>
            <w:r w:rsidRPr="0030791F">
              <w:rPr>
                <w:rFonts w:cs="Arial"/>
                <w:szCs w:val="23"/>
              </w:rPr>
              <w:t>-</w:t>
            </w:r>
          </w:p>
        </w:tc>
        <w:tc>
          <w:tcPr>
            <w:tcW w:w="1465" w:type="dxa"/>
            <w:tcBorders>
              <w:top w:val="nil"/>
              <w:left w:val="nil"/>
              <w:bottom w:val="nil"/>
              <w:right w:val="nil"/>
            </w:tcBorders>
            <w:shd w:val="clear" w:color="auto" w:fill="auto"/>
            <w:noWrap/>
            <w:vAlign w:val="bottom"/>
          </w:tcPr>
          <w:p w14:paraId="48F2DA35" w14:textId="75441070" w:rsidR="00622626" w:rsidRPr="0030791F" w:rsidRDefault="00622626" w:rsidP="00622626">
            <w:pPr>
              <w:tabs>
                <w:tab w:val="left" w:pos="486"/>
              </w:tabs>
              <w:jc w:val="right"/>
              <w:rPr>
                <w:rFonts w:asciiTheme="minorHAnsi" w:hAnsiTheme="minorHAnsi"/>
                <w:szCs w:val="23"/>
              </w:rPr>
            </w:pPr>
            <w:r w:rsidRPr="0030791F">
              <w:rPr>
                <w:rFonts w:cs="Arial"/>
                <w:szCs w:val="23"/>
              </w:rPr>
              <w:t>122</w:t>
            </w:r>
          </w:p>
        </w:tc>
        <w:tc>
          <w:tcPr>
            <w:tcW w:w="1936" w:type="dxa"/>
            <w:tcBorders>
              <w:top w:val="nil"/>
              <w:left w:val="nil"/>
              <w:bottom w:val="nil"/>
              <w:right w:val="single" w:sz="4" w:space="0" w:color="auto"/>
            </w:tcBorders>
            <w:shd w:val="clear" w:color="auto" w:fill="auto"/>
            <w:noWrap/>
            <w:vAlign w:val="bottom"/>
          </w:tcPr>
          <w:p w14:paraId="27AA06B0" w14:textId="4F379871" w:rsidR="00622626" w:rsidRPr="0030791F" w:rsidRDefault="00622626" w:rsidP="00622626">
            <w:pPr>
              <w:ind w:right="1"/>
              <w:jc w:val="right"/>
              <w:rPr>
                <w:rFonts w:asciiTheme="minorHAnsi" w:hAnsiTheme="minorHAnsi"/>
                <w:szCs w:val="23"/>
              </w:rPr>
            </w:pPr>
            <w:r w:rsidRPr="0030791F">
              <w:rPr>
                <w:rFonts w:cs="Arial"/>
                <w:szCs w:val="23"/>
              </w:rPr>
              <w:t>-</w:t>
            </w:r>
          </w:p>
        </w:tc>
      </w:tr>
      <w:tr w:rsidR="00622626" w:rsidRPr="0030791F" w14:paraId="50E8535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A43EEB8" w14:textId="77777777" w:rsidR="00622626" w:rsidRPr="0030791F" w:rsidRDefault="00622626" w:rsidP="00622626">
            <w:pPr>
              <w:ind w:firstLineChars="100" w:firstLine="230"/>
              <w:rPr>
                <w:rFonts w:asciiTheme="minorHAnsi" w:eastAsia="Times New Roman" w:hAnsiTheme="minorHAnsi" w:cs="Calibri"/>
                <w:szCs w:val="23"/>
                <w:lang w:eastAsia="en-AU"/>
              </w:rPr>
            </w:pPr>
            <w:r w:rsidRPr="0030791F">
              <w:rPr>
                <w:rFonts w:asciiTheme="minorHAnsi" w:eastAsia="Times New Roman" w:hAnsiTheme="minorHAnsi" w:cs="Calibri"/>
                <w:szCs w:val="23"/>
                <w:lang w:eastAsia="en-AU"/>
              </w:rPr>
              <w:t>Whanganui</w:t>
            </w:r>
          </w:p>
        </w:tc>
        <w:tc>
          <w:tcPr>
            <w:tcW w:w="1417" w:type="dxa"/>
            <w:tcBorders>
              <w:top w:val="nil"/>
              <w:left w:val="nil"/>
              <w:bottom w:val="nil"/>
              <w:right w:val="nil"/>
            </w:tcBorders>
            <w:shd w:val="clear" w:color="auto" w:fill="auto"/>
            <w:noWrap/>
            <w:vAlign w:val="bottom"/>
          </w:tcPr>
          <w:p w14:paraId="4B2A0706" w14:textId="22DFF55A" w:rsidR="00622626" w:rsidRPr="0030791F" w:rsidRDefault="00622626" w:rsidP="00622626">
            <w:pPr>
              <w:ind w:right="5"/>
              <w:jc w:val="right"/>
              <w:rPr>
                <w:rFonts w:asciiTheme="minorHAnsi" w:hAnsiTheme="minorHAnsi"/>
                <w:szCs w:val="23"/>
              </w:rPr>
            </w:pPr>
            <w:r w:rsidRPr="0030791F">
              <w:rPr>
                <w:rFonts w:cs="Arial"/>
                <w:szCs w:val="23"/>
              </w:rPr>
              <w:t>-</w:t>
            </w:r>
          </w:p>
        </w:tc>
        <w:tc>
          <w:tcPr>
            <w:tcW w:w="1465" w:type="dxa"/>
            <w:tcBorders>
              <w:top w:val="nil"/>
              <w:left w:val="nil"/>
              <w:bottom w:val="nil"/>
              <w:right w:val="nil"/>
            </w:tcBorders>
            <w:shd w:val="clear" w:color="auto" w:fill="auto"/>
            <w:noWrap/>
            <w:vAlign w:val="bottom"/>
          </w:tcPr>
          <w:p w14:paraId="265C4686" w14:textId="04D4506C" w:rsidR="00622626" w:rsidRPr="0030791F" w:rsidRDefault="00622626" w:rsidP="00622626">
            <w:pPr>
              <w:tabs>
                <w:tab w:val="left" w:pos="486"/>
              </w:tabs>
              <w:jc w:val="right"/>
              <w:rPr>
                <w:rFonts w:asciiTheme="minorHAnsi" w:hAnsiTheme="minorHAnsi"/>
                <w:szCs w:val="23"/>
              </w:rPr>
            </w:pPr>
            <w:r w:rsidRPr="0030791F">
              <w:rPr>
                <w:rFonts w:cs="Arial"/>
                <w:szCs w:val="23"/>
              </w:rPr>
              <w:t>202</w:t>
            </w:r>
          </w:p>
        </w:tc>
        <w:tc>
          <w:tcPr>
            <w:tcW w:w="1936" w:type="dxa"/>
            <w:tcBorders>
              <w:top w:val="nil"/>
              <w:left w:val="nil"/>
              <w:bottom w:val="nil"/>
              <w:right w:val="single" w:sz="4" w:space="0" w:color="auto"/>
            </w:tcBorders>
            <w:shd w:val="clear" w:color="auto" w:fill="auto"/>
            <w:noWrap/>
            <w:vAlign w:val="bottom"/>
          </w:tcPr>
          <w:p w14:paraId="3D0A5840" w14:textId="601DE0BA" w:rsidR="00622626" w:rsidRPr="0030791F" w:rsidRDefault="00622626" w:rsidP="00622626">
            <w:pPr>
              <w:ind w:right="1"/>
              <w:jc w:val="right"/>
              <w:rPr>
                <w:rFonts w:asciiTheme="minorHAnsi" w:hAnsiTheme="minorHAnsi"/>
                <w:szCs w:val="23"/>
              </w:rPr>
            </w:pPr>
            <w:r w:rsidRPr="0030791F">
              <w:rPr>
                <w:rFonts w:cs="Arial"/>
                <w:szCs w:val="23"/>
              </w:rPr>
              <w:t>-</w:t>
            </w:r>
          </w:p>
        </w:tc>
      </w:tr>
      <w:tr w:rsidR="00622626" w:rsidRPr="0030791F" w14:paraId="20C2C279"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BD2CE87" w14:textId="77777777" w:rsidR="00622626" w:rsidRPr="0030791F" w:rsidRDefault="00622626" w:rsidP="00622626">
            <w:pPr>
              <w:rPr>
                <w:rFonts w:asciiTheme="minorHAnsi" w:eastAsia="Times New Roman" w:hAnsiTheme="minorHAnsi" w:cs="Calibri"/>
                <w:i/>
                <w:szCs w:val="23"/>
                <w:lang w:eastAsia="en-AU"/>
              </w:rPr>
            </w:pPr>
            <w:r w:rsidRPr="0030791F">
              <w:rPr>
                <w:rFonts w:asciiTheme="minorHAnsi" w:eastAsia="Times New Roman" w:hAnsiTheme="minorHAnsi" w:cs="Calibri"/>
                <w:i/>
                <w:szCs w:val="23"/>
                <w:lang w:eastAsia="en-AU"/>
              </w:rPr>
              <w:t>Private practice</w:t>
            </w:r>
          </w:p>
        </w:tc>
        <w:tc>
          <w:tcPr>
            <w:tcW w:w="1417" w:type="dxa"/>
            <w:tcBorders>
              <w:top w:val="nil"/>
              <w:left w:val="nil"/>
              <w:bottom w:val="nil"/>
              <w:right w:val="nil"/>
            </w:tcBorders>
            <w:shd w:val="clear" w:color="auto" w:fill="auto"/>
            <w:noWrap/>
            <w:vAlign w:val="bottom"/>
          </w:tcPr>
          <w:p w14:paraId="614A16A3" w14:textId="754320D3" w:rsidR="00622626" w:rsidRPr="0030791F" w:rsidRDefault="00622626" w:rsidP="00622626">
            <w:pPr>
              <w:ind w:right="5"/>
              <w:jc w:val="right"/>
              <w:rPr>
                <w:rFonts w:asciiTheme="minorHAnsi" w:hAnsiTheme="minorHAnsi"/>
                <w:szCs w:val="23"/>
              </w:rPr>
            </w:pPr>
            <w:r w:rsidRPr="0030791F">
              <w:rPr>
                <w:rFonts w:cs="Arial"/>
                <w:szCs w:val="23"/>
              </w:rPr>
              <w:t>95</w:t>
            </w:r>
          </w:p>
        </w:tc>
        <w:tc>
          <w:tcPr>
            <w:tcW w:w="1465" w:type="dxa"/>
            <w:tcBorders>
              <w:top w:val="nil"/>
              <w:left w:val="nil"/>
              <w:bottom w:val="nil"/>
              <w:right w:val="nil"/>
            </w:tcBorders>
            <w:shd w:val="clear" w:color="auto" w:fill="auto"/>
            <w:noWrap/>
            <w:vAlign w:val="bottom"/>
          </w:tcPr>
          <w:p w14:paraId="72536652" w14:textId="2B4F3604" w:rsidR="00622626" w:rsidRPr="0030791F" w:rsidRDefault="00622626" w:rsidP="00622626">
            <w:pPr>
              <w:tabs>
                <w:tab w:val="left" w:pos="486"/>
              </w:tabs>
              <w:jc w:val="right"/>
              <w:rPr>
                <w:rFonts w:asciiTheme="minorHAnsi" w:hAnsiTheme="minorHAnsi"/>
                <w:szCs w:val="23"/>
              </w:rPr>
            </w:pPr>
            <w:r w:rsidRPr="0030791F">
              <w:rPr>
                <w:rFonts w:cs="Arial"/>
                <w:szCs w:val="23"/>
              </w:rPr>
              <w:t>1,204</w:t>
            </w:r>
          </w:p>
        </w:tc>
        <w:tc>
          <w:tcPr>
            <w:tcW w:w="1936" w:type="dxa"/>
            <w:tcBorders>
              <w:top w:val="nil"/>
              <w:left w:val="nil"/>
              <w:bottom w:val="nil"/>
              <w:right w:val="single" w:sz="4" w:space="0" w:color="auto"/>
            </w:tcBorders>
            <w:shd w:val="clear" w:color="auto" w:fill="auto"/>
            <w:noWrap/>
            <w:vAlign w:val="bottom"/>
          </w:tcPr>
          <w:p w14:paraId="04894257" w14:textId="18D7F892" w:rsidR="00622626" w:rsidRPr="0030791F" w:rsidRDefault="00622626" w:rsidP="00622626">
            <w:pPr>
              <w:ind w:right="1"/>
              <w:jc w:val="right"/>
              <w:rPr>
                <w:rFonts w:asciiTheme="minorHAnsi" w:hAnsiTheme="minorHAnsi"/>
                <w:szCs w:val="23"/>
              </w:rPr>
            </w:pPr>
            <w:r w:rsidRPr="0030791F">
              <w:rPr>
                <w:rFonts w:cs="Arial"/>
                <w:szCs w:val="23"/>
              </w:rPr>
              <w:t>7.9</w:t>
            </w:r>
          </w:p>
        </w:tc>
      </w:tr>
      <w:tr w:rsidR="00622626" w:rsidRPr="0030791F" w14:paraId="7210994C" w14:textId="77777777" w:rsidTr="00290160">
        <w:trPr>
          <w:trHeight w:val="300"/>
        </w:trPr>
        <w:tc>
          <w:tcPr>
            <w:tcW w:w="2709" w:type="dxa"/>
            <w:tcBorders>
              <w:top w:val="nil"/>
              <w:left w:val="single" w:sz="4" w:space="0" w:color="auto"/>
              <w:bottom w:val="single" w:sz="4" w:space="0" w:color="auto"/>
              <w:right w:val="nil"/>
            </w:tcBorders>
            <w:shd w:val="clear" w:color="auto" w:fill="auto"/>
            <w:noWrap/>
            <w:vAlign w:val="bottom"/>
            <w:hideMark/>
          </w:tcPr>
          <w:p w14:paraId="6AAB5EA4" w14:textId="77777777" w:rsidR="00622626" w:rsidRPr="0030791F" w:rsidRDefault="00622626" w:rsidP="00622626">
            <w:pPr>
              <w:rPr>
                <w:rFonts w:asciiTheme="minorHAnsi" w:eastAsia="Times New Roman" w:hAnsiTheme="minorHAnsi" w:cs="Calibri"/>
                <w:b/>
                <w:bCs/>
                <w:szCs w:val="23"/>
                <w:lang w:eastAsia="en-AU"/>
              </w:rPr>
            </w:pPr>
            <w:r w:rsidRPr="0030791F">
              <w:rPr>
                <w:rFonts w:asciiTheme="minorHAnsi" w:eastAsia="Times New Roman" w:hAnsiTheme="minorHAnsi" w:cs="Calibri"/>
                <w:b/>
                <w:bCs/>
                <w:szCs w:val="23"/>
                <w:lang w:eastAsia="en-AU"/>
              </w:rPr>
              <w:t>Total</w:t>
            </w:r>
          </w:p>
        </w:tc>
        <w:tc>
          <w:tcPr>
            <w:tcW w:w="1417" w:type="dxa"/>
            <w:tcBorders>
              <w:top w:val="nil"/>
              <w:left w:val="nil"/>
              <w:bottom w:val="single" w:sz="4" w:space="0" w:color="auto"/>
              <w:right w:val="nil"/>
            </w:tcBorders>
            <w:shd w:val="clear" w:color="auto" w:fill="auto"/>
            <w:noWrap/>
            <w:vAlign w:val="bottom"/>
          </w:tcPr>
          <w:p w14:paraId="4B5AACBE" w14:textId="3067A699" w:rsidR="00622626" w:rsidRPr="0030791F" w:rsidRDefault="00622626" w:rsidP="00622626">
            <w:pPr>
              <w:ind w:right="5"/>
              <w:jc w:val="right"/>
              <w:rPr>
                <w:rFonts w:asciiTheme="minorHAnsi" w:hAnsiTheme="minorHAnsi"/>
                <w:b/>
                <w:bCs/>
                <w:szCs w:val="23"/>
              </w:rPr>
            </w:pPr>
            <w:r w:rsidRPr="0030791F">
              <w:rPr>
                <w:rFonts w:cs="Arial"/>
                <w:b/>
                <w:bCs/>
                <w:szCs w:val="23"/>
              </w:rPr>
              <w:t>678</w:t>
            </w:r>
          </w:p>
        </w:tc>
        <w:tc>
          <w:tcPr>
            <w:tcW w:w="1465" w:type="dxa"/>
            <w:tcBorders>
              <w:top w:val="nil"/>
              <w:left w:val="nil"/>
              <w:bottom w:val="single" w:sz="4" w:space="0" w:color="auto"/>
              <w:right w:val="nil"/>
            </w:tcBorders>
            <w:shd w:val="clear" w:color="auto" w:fill="auto"/>
            <w:noWrap/>
            <w:vAlign w:val="bottom"/>
          </w:tcPr>
          <w:p w14:paraId="70A1D5D4" w14:textId="136EFFD8" w:rsidR="00622626" w:rsidRPr="0030791F" w:rsidRDefault="00622626" w:rsidP="00622626">
            <w:pPr>
              <w:tabs>
                <w:tab w:val="left" w:pos="486"/>
              </w:tabs>
              <w:jc w:val="right"/>
              <w:rPr>
                <w:rFonts w:asciiTheme="minorHAnsi" w:hAnsiTheme="minorHAnsi"/>
                <w:b/>
                <w:bCs/>
                <w:szCs w:val="23"/>
              </w:rPr>
            </w:pPr>
            <w:r w:rsidRPr="0030791F">
              <w:rPr>
                <w:rFonts w:cs="Arial"/>
                <w:b/>
                <w:bCs/>
                <w:szCs w:val="23"/>
              </w:rPr>
              <w:t>12,807</w:t>
            </w:r>
          </w:p>
        </w:tc>
        <w:tc>
          <w:tcPr>
            <w:tcW w:w="1936" w:type="dxa"/>
            <w:tcBorders>
              <w:top w:val="nil"/>
              <w:left w:val="nil"/>
              <w:bottom w:val="single" w:sz="4" w:space="0" w:color="auto"/>
              <w:right w:val="single" w:sz="4" w:space="0" w:color="auto"/>
            </w:tcBorders>
            <w:shd w:val="clear" w:color="auto" w:fill="auto"/>
            <w:noWrap/>
            <w:vAlign w:val="bottom"/>
          </w:tcPr>
          <w:p w14:paraId="0B9519EF" w14:textId="2459C727" w:rsidR="00622626" w:rsidRPr="0030791F" w:rsidRDefault="00622626" w:rsidP="00622626">
            <w:pPr>
              <w:ind w:right="1"/>
              <w:jc w:val="right"/>
              <w:rPr>
                <w:rFonts w:asciiTheme="minorHAnsi" w:hAnsiTheme="minorHAnsi"/>
                <w:b/>
                <w:bCs/>
                <w:szCs w:val="23"/>
              </w:rPr>
            </w:pPr>
            <w:r w:rsidRPr="0030791F">
              <w:rPr>
                <w:rFonts w:cs="Arial"/>
                <w:b/>
                <w:bCs/>
                <w:szCs w:val="23"/>
              </w:rPr>
              <w:t>5.3</w:t>
            </w:r>
          </w:p>
        </w:tc>
      </w:tr>
    </w:tbl>
    <w:p w14:paraId="01D5F0A6" w14:textId="77777777" w:rsidR="00030D6F" w:rsidRPr="0030791F" w:rsidRDefault="00030D6F" w:rsidP="00030D6F">
      <w:pPr>
        <w:jc w:val="both"/>
      </w:pPr>
      <w:r w:rsidRPr="0030791F">
        <w:rPr>
          <w:i/>
          <w:sz w:val="20"/>
        </w:rPr>
        <w:t>HPV tests/ colposcopy can be interpreted broadly as the percentage of colposcopies within this DHB/ sector where a sample is collected for HPV testing. Consistent with the count of colposcopies column, the number of HPV tests here includes only HPV test samples where a colposcopy report record exists.</w:t>
      </w:r>
    </w:p>
    <w:p w14:paraId="077DC37C" w14:textId="7659D740" w:rsidR="00030D6F" w:rsidRDefault="00030D6F" w:rsidP="00030D6F">
      <w:pPr>
        <w:ind w:right="544"/>
        <w:jc w:val="both"/>
      </w:pPr>
    </w:p>
    <w:p w14:paraId="6FA39A8C" w14:textId="77777777" w:rsidR="004B2314" w:rsidRPr="0030791F" w:rsidRDefault="004B2314" w:rsidP="00030D6F">
      <w:pPr>
        <w:ind w:right="544"/>
        <w:jc w:val="both"/>
        <w:sectPr w:rsidR="004B2314" w:rsidRPr="0030791F" w:rsidSect="00A22E22">
          <w:footerReference w:type="default" r:id="rId140"/>
          <w:pgSz w:w="11907" w:h="16839" w:code="9"/>
          <w:pgMar w:top="1440" w:right="1440" w:bottom="1440" w:left="1440" w:header="692" w:footer="567" w:gutter="0"/>
          <w:cols w:space="720"/>
          <w:docGrid w:linePitch="360"/>
        </w:sectPr>
      </w:pPr>
    </w:p>
    <w:p w14:paraId="7EC121D8" w14:textId="4538633A" w:rsidR="00030D6F" w:rsidRPr="0030791F" w:rsidRDefault="00030D6F" w:rsidP="002E526D">
      <w:pPr>
        <w:pStyle w:val="Heading3"/>
        <w:keepNext w:val="0"/>
        <w:widowControl w:val="0"/>
        <w:ind w:right="-1"/>
        <w:jc w:val="both"/>
        <w:rPr>
          <w:lang w:eastAsia="en-AU"/>
        </w:rPr>
      </w:pPr>
      <w:bookmarkStart w:id="1280" w:name="_Toc475630248"/>
      <w:bookmarkStart w:id="1281" w:name="_Toc509928484"/>
      <w:r w:rsidRPr="0030791F">
        <w:rPr>
          <w:lang w:eastAsia="en-AU"/>
        </w:rPr>
        <w:t>Indicator 8.3 –HPV tests for follow-up of women with a historical high grade abnormality</w:t>
      </w:r>
      <w:bookmarkEnd w:id="1280"/>
      <w:bookmarkEnd w:id="1281"/>
    </w:p>
    <w:p w14:paraId="70AF2A21" w14:textId="70378DD2" w:rsidR="00030D6F" w:rsidRPr="0030791F" w:rsidRDefault="00C65151" w:rsidP="00411DC4">
      <w:pPr>
        <w:pStyle w:val="Caption"/>
        <w:spacing w:after="80"/>
        <w:ind w:right="-23"/>
        <w:jc w:val="both"/>
      </w:pPr>
      <w:bookmarkStart w:id="1282" w:name="_Ref402251750"/>
      <w:bookmarkStart w:id="1283" w:name="_Toc475605596"/>
      <w:bookmarkStart w:id="1284" w:name="_Toc469398363"/>
      <w:bookmarkStart w:id="1285" w:name="_Toc509928568"/>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77</w:t>
      </w:r>
      <w:r w:rsidR="00F55F28" w:rsidRPr="0030791F">
        <w:rPr>
          <w:noProof/>
        </w:rPr>
        <w:fldChar w:fldCharType="end"/>
      </w:r>
      <w:bookmarkEnd w:id="1282"/>
      <w:r w:rsidR="00030D6F" w:rsidRPr="0030791F">
        <w:t xml:space="preserve"> - Women eligible for and proportion who have received HPV testing for a historical high grade abnormality, by age at</w:t>
      </w:r>
      <w:r w:rsidR="00062B12" w:rsidRPr="0030791F">
        <w:t xml:space="preserve"> </w:t>
      </w:r>
      <w:bookmarkEnd w:id="1283"/>
      <w:bookmarkEnd w:id="1284"/>
      <w:r w:rsidR="00C45E43" w:rsidRPr="0030791F">
        <w:t>30 June 2017</w:t>
      </w:r>
      <w:bookmarkEnd w:id="1285"/>
    </w:p>
    <w:tbl>
      <w:tblPr>
        <w:tblW w:w="8945" w:type="dxa"/>
        <w:tblInd w:w="93" w:type="dxa"/>
        <w:tblLayout w:type="fixed"/>
        <w:tblLook w:val="04A0" w:firstRow="1" w:lastRow="0" w:firstColumn="1" w:lastColumn="0" w:noHBand="0" w:noVBand="1"/>
      </w:tblPr>
      <w:tblGrid>
        <w:gridCol w:w="1137"/>
        <w:gridCol w:w="1459"/>
        <w:gridCol w:w="1984"/>
        <w:gridCol w:w="1137"/>
        <w:gridCol w:w="1076"/>
        <w:gridCol w:w="1076"/>
        <w:gridCol w:w="1076"/>
      </w:tblGrid>
      <w:tr w:rsidR="00030D6F" w:rsidRPr="0030791F" w14:paraId="088E1224" w14:textId="77777777" w:rsidTr="00403266">
        <w:trPr>
          <w:trHeight w:val="495"/>
        </w:trPr>
        <w:tc>
          <w:tcPr>
            <w:tcW w:w="1137" w:type="dxa"/>
            <w:tcBorders>
              <w:top w:val="single" w:sz="4" w:space="0" w:color="auto"/>
              <w:left w:val="single" w:sz="4" w:space="0" w:color="auto"/>
              <w:bottom w:val="nil"/>
              <w:right w:val="nil"/>
            </w:tcBorders>
            <w:shd w:val="clear" w:color="auto" w:fill="D9D9D9" w:themeFill="background1" w:themeFillShade="D9"/>
            <w:noWrap/>
            <w:vAlign w:val="bottom"/>
            <w:hideMark/>
          </w:tcPr>
          <w:p w14:paraId="0AF01A7E" w14:textId="77777777" w:rsidR="00030D6F" w:rsidRPr="0030791F" w:rsidRDefault="00030D6F" w:rsidP="00576432">
            <w:pPr>
              <w:rPr>
                <w:rFonts w:eastAsia="Times New Roman"/>
                <w:b/>
                <w:bCs/>
                <w:sz w:val="22"/>
                <w:lang w:eastAsia="en-AU"/>
              </w:rPr>
            </w:pPr>
            <w:r w:rsidRPr="0030791F">
              <w:rPr>
                <w:rFonts w:eastAsia="Times New Roman"/>
                <w:b/>
                <w:bCs/>
                <w:sz w:val="22"/>
                <w:lang w:eastAsia="en-AU"/>
              </w:rPr>
              <w:t>Age group</w:t>
            </w:r>
          </w:p>
        </w:tc>
        <w:tc>
          <w:tcPr>
            <w:tcW w:w="3443" w:type="dxa"/>
            <w:gridSpan w:val="2"/>
            <w:tcBorders>
              <w:top w:val="single" w:sz="4" w:space="0" w:color="auto"/>
              <w:left w:val="nil"/>
              <w:bottom w:val="nil"/>
              <w:right w:val="nil"/>
            </w:tcBorders>
            <w:shd w:val="clear" w:color="auto" w:fill="D9D9D9" w:themeFill="background1" w:themeFillShade="D9"/>
            <w:vAlign w:val="bottom"/>
            <w:hideMark/>
          </w:tcPr>
          <w:p w14:paraId="383519D5" w14:textId="77777777" w:rsidR="00030D6F" w:rsidRPr="0030791F" w:rsidRDefault="00030D6F" w:rsidP="00576432">
            <w:pPr>
              <w:jc w:val="center"/>
              <w:rPr>
                <w:rFonts w:eastAsia="Times New Roman"/>
                <w:b/>
                <w:bCs/>
                <w:sz w:val="22"/>
                <w:lang w:eastAsia="en-AU"/>
              </w:rPr>
            </w:pPr>
            <w:r w:rsidRPr="0030791F">
              <w:rPr>
                <w:rFonts w:eastAsia="Times New Roman"/>
                <w:b/>
                <w:bCs/>
                <w:sz w:val="22"/>
                <w:lang w:eastAsia="en-AU"/>
              </w:rPr>
              <w:t>Number of women eligible for testing as at 1 Oct 2009</w:t>
            </w:r>
          </w:p>
        </w:tc>
        <w:tc>
          <w:tcPr>
            <w:tcW w:w="2213" w:type="dxa"/>
            <w:gridSpan w:val="2"/>
            <w:tcBorders>
              <w:top w:val="single" w:sz="4" w:space="0" w:color="auto"/>
              <w:left w:val="nil"/>
              <w:bottom w:val="nil"/>
              <w:right w:val="nil"/>
            </w:tcBorders>
            <w:shd w:val="clear" w:color="auto" w:fill="D9D9D9" w:themeFill="background1" w:themeFillShade="D9"/>
            <w:noWrap/>
            <w:vAlign w:val="bottom"/>
            <w:hideMark/>
          </w:tcPr>
          <w:p w14:paraId="682CD3D9" w14:textId="77777777" w:rsidR="00030D6F" w:rsidRPr="0030791F" w:rsidRDefault="00030D6F" w:rsidP="00576432">
            <w:pPr>
              <w:jc w:val="center"/>
              <w:rPr>
                <w:rFonts w:eastAsia="Times New Roman"/>
                <w:b/>
                <w:bCs/>
                <w:sz w:val="22"/>
                <w:lang w:eastAsia="en-AU"/>
              </w:rPr>
            </w:pPr>
            <w:r w:rsidRPr="0030791F">
              <w:rPr>
                <w:rFonts w:eastAsia="Times New Roman"/>
                <w:b/>
                <w:bCs/>
                <w:sz w:val="22"/>
                <w:lang w:eastAsia="en-AU"/>
              </w:rPr>
              <w:t>Round 1 test recorded</w:t>
            </w:r>
          </w:p>
        </w:tc>
        <w:tc>
          <w:tcPr>
            <w:tcW w:w="2152"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1AC81303" w14:textId="77777777" w:rsidR="00030D6F" w:rsidRPr="0030791F" w:rsidRDefault="00030D6F" w:rsidP="00576432">
            <w:pPr>
              <w:jc w:val="center"/>
              <w:rPr>
                <w:rFonts w:eastAsia="Times New Roman"/>
                <w:b/>
                <w:bCs/>
                <w:sz w:val="22"/>
                <w:lang w:eastAsia="en-AU"/>
              </w:rPr>
            </w:pPr>
            <w:r w:rsidRPr="0030791F">
              <w:rPr>
                <w:rFonts w:eastAsia="Times New Roman"/>
                <w:b/>
                <w:bCs/>
                <w:sz w:val="22"/>
                <w:lang w:eastAsia="en-AU"/>
              </w:rPr>
              <w:t>Round 2 test recorded</w:t>
            </w:r>
          </w:p>
        </w:tc>
      </w:tr>
      <w:tr w:rsidR="00030D6F" w:rsidRPr="0030791F" w14:paraId="3F5F6649" w14:textId="77777777" w:rsidTr="00403266">
        <w:trPr>
          <w:trHeight w:val="300"/>
        </w:trPr>
        <w:tc>
          <w:tcPr>
            <w:tcW w:w="1137" w:type="dxa"/>
            <w:tcBorders>
              <w:top w:val="nil"/>
              <w:left w:val="single" w:sz="4" w:space="0" w:color="auto"/>
              <w:bottom w:val="single" w:sz="4" w:space="0" w:color="auto"/>
              <w:right w:val="nil"/>
            </w:tcBorders>
            <w:shd w:val="clear" w:color="auto" w:fill="D9D9D9" w:themeFill="background1" w:themeFillShade="D9"/>
            <w:noWrap/>
            <w:vAlign w:val="bottom"/>
            <w:hideMark/>
          </w:tcPr>
          <w:p w14:paraId="4D5A9D75" w14:textId="77777777" w:rsidR="00030D6F" w:rsidRPr="0030791F" w:rsidRDefault="00030D6F" w:rsidP="00576432">
            <w:pPr>
              <w:rPr>
                <w:rFonts w:eastAsia="Times New Roman"/>
                <w:b/>
                <w:bCs/>
                <w:sz w:val="22"/>
                <w:lang w:eastAsia="en-AU"/>
              </w:rPr>
            </w:pPr>
            <w:r w:rsidRPr="0030791F">
              <w:rPr>
                <w:rFonts w:eastAsia="Times New Roman"/>
                <w:b/>
                <w:bCs/>
                <w:sz w:val="22"/>
                <w:lang w:eastAsia="en-AU"/>
              </w:rPr>
              <w:t> </w:t>
            </w:r>
          </w:p>
        </w:tc>
        <w:tc>
          <w:tcPr>
            <w:tcW w:w="1459" w:type="dxa"/>
            <w:tcBorders>
              <w:top w:val="nil"/>
              <w:left w:val="nil"/>
              <w:bottom w:val="single" w:sz="4" w:space="0" w:color="auto"/>
              <w:right w:val="nil"/>
            </w:tcBorders>
            <w:shd w:val="clear" w:color="auto" w:fill="D9D9D9" w:themeFill="background1" w:themeFillShade="D9"/>
            <w:noWrap/>
            <w:vAlign w:val="bottom"/>
            <w:hideMark/>
          </w:tcPr>
          <w:p w14:paraId="28577C0E" w14:textId="77777777" w:rsidR="00030D6F" w:rsidRPr="0030791F" w:rsidRDefault="00030D6F" w:rsidP="00576432">
            <w:pPr>
              <w:jc w:val="right"/>
              <w:rPr>
                <w:rFonts w:eastAsia="Times New Roman"/>
                <w:b/>
                <w:bCs/>
                <w:sz w:val="22"/>
                <w:lang w:eastAsia="en-AU"/>
              </w:rPr>
            </w:pPr>
            <w:r w:rsidRPr="0030791F">
              <w:rPr>
                <w:rFonts w:eastAsia="Times New Roman"/>
                <w:b/>
                <w:bCs/>
                <w:sz w:val="22"/>
                <w:lang w:eastAsia="en-AU"/>
              </w:rPr>
              <w:t>All</w:t>
            </w:r>
          </w:p>
        </w:tc>
        <w:tc>
          <w:tcPr>
            <w:tcW w:w="1984" w:type="dxa"/>
            <w:tcBorders>
              <w:top w:val="nil"/>
              <w:left w:val="nil"/>
              <w:bottom w:val="single" w:sz="4" w:space="0" w:color="auto"/>
              <w:right w:val="nil"/>
            </w:tcBorders>
            <w:shd w:val="clear" w:color="auto" w:fill="D9D9D9" w:themeFill="background1" w:themeFillShade="D9"/>
            <w:noWrap/>
            <w:vAlign w:val="bottom"/>
            <w:hideMark/>
          </w:tcPr>
          <w:p w14:paraId="3F3EE3CD" w14:textId="77777777" w:rsidR="00030D6F" w:rsidRPr="0030791F" w:rsidRDefault="00030D6F" w:rsidP="00576432">
            <w:pPr>
              <w:jc w:val="center"/>
              <w:rPr>
                <w:rFonts w:eastAsia="Times New Roman"/>
                <w:b/>
                <w:bCs/>
                <w:sz w:val="22"/>
                <w:lang w:eastAsia="en-AU"/>
              </w:rPr>
            </w:pPr>
            <w:r w:rsidRPr="0030791F">
              <w:rPr>
                <w:rFonts w:eastAsia="Times New Roman"/>
                <w:b/>
                <w:bCs/>
                <w:sz w:val="22"/>
                <w:lang w:eastAsia="en-AU"/>
              </w:rPr>
              <w:t>In current report*</w:t>
            </w:r>
          </w:p>
        </w:tc>
        <w:tc>
          <w:tcPr>
            <w:tcW w:w="1137" w:type="dxa"/>
            <w:tcBorders>
              <w:top w:val="nil"/>
              <w:left w:val="nil"/>
              <w:bottom w:val="single" w:sz="4" w:space="0" w:color="auto"/>
              <w:right w:val="nil"/>
            </w:tcBorders>
            <w:shd w:val="clear" w:color="auto" w:fill="D9D9D9" w:themeFill="background1" w:themeFillShade="D9"/>
            <w:noWrap/>
            <w:vAlign w:val="bottom"/>
            <w:hideMark/>
          </w:tcPr>
          <w:p w14:paraId="6AB60A95" w14:textId="77777777" w:rsidR="00030D6F" w:rsidRPr="0030791F" w:rsidRDefault="00030D6F" w:rsidP="00576432">
            <w:pPr>
              <w:jc w:val="right"/>
              <w:rPr>
                <w:rFonts w:eastAsia="Times New Roman"/>
                <w:b/>
                <w:bCs/>
                <w:sz w:val="22"/>
                <w:lang w:eastAsia="en-AU"/>
              </w:rPr>
            </w:pPr>
            <w:r w:rsidRPr="0030791F">
              <w:rPr>
                <w:rFonts w:eastAsia="Times New Roman"/>
                <w:b/>
                <w:bCs/>
                <w:sz w:val="22"/>
                <w:lang w:eastAsia="en-AU"/>
              </w:rPr>
              <w:t>N</w:t>
            </w:r>
          </w:p>
        </w:tc>
        <w:tc>
          <w:tcPr>
            <w:tcW w:w="1076" w:type="dxa"/>
            <w:tcBorders>
              <w:top w:val="nil"/>
              <w:left w:val="nil"/>
              <w:bottom w:val="single" w:sz="4" w:space="0" w:color="auto"/>
              <w:right w:val="nil"/>
            </w:tcBorders>
            <w:shd w:val="clear" w:color="auto" w:fill="D9D9D9" w:themeFill="background1" w:themeFillShade="D9"/>
            <w:noWrap/>
            <w:vAlign w:val="bottom"/>
            <w:hideMark/>
          </w:tcPr>
          <w:p w14:paraId="64C0F189" w14:textId="77777777" w:rsidR="00030D6F" w:rsidRPr="0030791F" w:rsidRDefault="00030D6F" w:rsidP="00576432">
            <w:pPr>
              <w:jc w:val="right"/>
              <w:rPr>
                <w:rFonts w:eastAsia="Times New Roman"/>
                <w:b/>
                <w:bCs/>
                <w:sz w:val="22"/>
                <w:lang w:eastAsia="en-AU"/>
              </w:rPr>
            </w:pPr>
            <w:r w:rsidRPr="0030791F">
              <w:rPr>
                <w:rFonts w:eastAsia="Times New Roman"/>
                <w:b/>
                <w:bCs/>
                <w:sz w:val="22"/>
                <w:lang w:eastAsia="en-AU"/>
              </w:rPr>
              <w:t>%</w:t>
            </w:r>
          </w:p>
        </w:tc>
        <w:tc>
          <w:tcPr>
            <w:tcW w:w="1076" w:type="dxa"/>
            <w:tcBorders>
              <w:top w:val="nil"/>
              <w:left w:val="nil"/>
              <w:bottom w:val="single" w:sz="4" w:space="0" w:color="auto"/>
              <w:right w:val="nil"/>
            </w:tcBorders>
            <w:shd w:val="clear" w:color="auto" w:fill="D9D9D9" w:themeFill="background1" w:themeFillShade="D9"/>
            <w:noWrap/>
            <w:vAlign w:val="bottom"/>
            <w:hideMark/>
          </w:tcPr>
          <w:p w14:paraId="58FEF4D4" w14:textId="77777777" w:rsidR="00030D6F" w:rsidRPr="0030791F" w:rsidRDefault="00030D6F" w:rsidP="00576432">
            <w:pPr>
              <w:jc w:val="right"/>
              <w:rPr>
                <w:rFonts w:eastAsia="Times New Roman"/>
                <w:b/>
                <w:bCs/>
                <w:sz w:val="22"/>
                <w:lang w:eastAsia="en-AU"/>
              </w:rPr>
            </w:pPr>
            <w:r w:rsidRPr="0030791F">
              <w:rPr>
                <w:rFonts w:eastAsia="Times New Roman"/>
                <w:b/>
                <w:bCs/>
                <w:sz w:val="22"/>
                <w:lang w:eastAsia="en-AU"/>
              </w:rPr>
              <w:t>N</w:t>
            </w:r>
          </w:p>
        </w:tc>
        <w:tc>
          <w:tcPr>
            <w:tcW w:w="1076" w:type="dxa"/>
            <w:tcBorders>
              <w:top w:val="nil"/>
              <w:left w:val="nil"/>
              <w:bottom w:val="single" w:sz="4" w:space="0" w:color="auto"/>
              <w:right w:val="single" w:sz="4" w:space="0" w:color="auto"/>
            </w:tcBorders>
            <w:shd w:val="clear" w:color="auto" w:fill="D9D9D9" w:themeFill="background1" w:themeFillShade="D9"/>
            <w:noWrap/>
            <w:vAlign w:val="bottom"/>
            <w:hideMark/>
          </w:tcPr>
          <w:p w14:paraId="48033D9C" w14:textId="77777777" w:rsidR="00030D6F" w:rsidRPr="0030791F" w:rsidRDefault="00030D6F" w:rsidP="00576432">
            <w:pPr>
              <w:jc w:val="right"/>
              <w:rPr>
                <w:rFonts w:eastAsia="Times New Roman"/>
                <w:b/>
                <w:bCs/>
                <w:sz w:val="22"/>
                <w:lang w:eastAsia="en-AU"/>
              </w:rPr>
            </w:pPr>
            <w:r w:rsidRPr="0030791F">
              <w:rPr>
                <w:rFonts w:eastAsia="Times New Roman"/>
                <w:b/>
                <w:bCs/>
                <w:sz w:val="22"/>
                <w:lang w:eastAsia="en-AU"/>
              </w:rPr>
              <w:t>%</w:t>
            </w:r>
          </w:p>
        </w:tc>
      </w:tr>
      <w:tr w:rsidR="007D401C" w:rsidRPr="0030791F" w14:paraId="3FFCD813"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9E3C57A" w14:textId="2990B11B" w:rsidR="007D401C" w:rsidRPr="0030791F" w:rsidRDefault="007D401C" w:rsidP="007D401C">
            <w:pPr>
              <w:rPr>
                <w:rFonts w:eastAsia="Times New Roman"/>
                <w:szCs w:val="23"/>
                <w:lang w:eastAsia="en-AU"/>
              </w:rPr>
            </w:pPr>
            <w:r w:rsidRPr="0030791F">
              <w:rPr>
                <w:color w:val="000000"/>
                <w:szCs w:val="23"/>
              </w:rPr>
              <w:t>&lt;20</w:t>
            </w:r>
          </w:p>
        </w:tc>
        <w:tc>
          <w:tcPr>
            <w:tcW w:w="1459" w:type="dxa"/>
            <w:tcBorders>
              <w:top w:val="nil"/>
              <w:left w:val="nil"/>
              <w:bottom w:val="nil"/>
              <w:right w:val="nil"/>
            </w:tcBorders>
            <w:shd w:val="clear" w:color="auto" w:fill="auto"/>
            <w:noWrap/>
            <w:vAlign w:val="bottom"/>
            <w:hideMark/>
          </w:tcPr>
          <w:p w14:paraId="421BB3AF" w14:textId="2EE71F2B" w:rsidR="007D401C" w:rsidRPr="0030791F" w:rsidRDefault="007D401C" w:rsidP="007D401C">
            <w:pPr>
              <w:jc w:val="right"/>
              <w:rPr>
                <w:rFonts w:asciiTheme="minorHAnsi" w:hAnsiTheme="minorHAnsi"/>
                <w:szCs w:val="23"/>
              </w:rPr>
            </w:pPr>
            <w:r w:rsidRPr="0030791F">
              <w:rPr>
                <w:color w:val="000000"/>
                <w:szCs w:val="23"/>
              </w:rPr>
              <w:t>-</w:t>
            </w:r>
          </w:p>
        </w:tc>
        <w:tc>
          <w:tcPr>
            <w:tcW w:w="1984" w:type="dxa"/>
            <w:tcBorders>
              <w:top w:val="nil"/>
              <w:left w:val="nil"/>
              <w:bottom w:val="nil"/>
              <w:right w:val="nil"/>
            </w:tcBorders>
            <w:shd w:val="clear" w:color="auto" w:fill="auto"/>
            <w:noWrap/>
            <w:vAlign w:val="bottom"/>
          </w:tcPr>
          <w:p w14:paraId="3BC91CA9" w14:textId="73A37D99" w:rsidR="007D401C" w:rsidRPr="0030791F" w:rsidRDefault="007D401C" w:rsidP="007D401C">
            <w:pPr>
              <w:jc w:val="right"/>
              <w:rPr>
                <w:rFonts w:asciiTheme="minorHAnsi" w:hAnsiTheme="minorHAnsi"/>
                <w:szCs w:val="23"/>
              </w:rPr>
            </w:pPr>
            <w:r w:rsidRPr="0030791F">
              <w:rPr>
                <w:color w:val="000000"/>
                <w:szCs w:val="23"/>
              </w:rPr>
              <w:t>-</w:t>
            </w:r>
          </w:p>
        </w:tc>
        <w:tc>
          <w:tcPr>
            <w:tcW w:w="1137" w:type="dxa"/>
            <w:tcBorders>
              <w:top w:val="nil"/>
              <w:left w:val="nil"/>
              <w:bottom w:val="nil"/>
              <w:right w:val="nil"/>
            </w:tcBorders>
            <w:shd w:val="clear" w:color="auto" w:fill="auto"/>
            <w:noWrap/>
            <w:vAlign w:val="bottom"/>
          </w:tcPr>
          <w:p w14:paraId="2D5D624D" w14:textId="621653A3" w:rsidR="007D401C" w:rsidRPr="0030791F" w:rsidRDefault="007D401C" w:rsidP="007D401C">
            <w:pPr>
              <w:jc w:val="right"/>
              <w:rPr>
                <w:rFonts w:asciiTheme="minorHAnsi" w:hAnsiTheme="minorHAnsi"/>
                <w:szCs w:val="23"/>
              </w:rPr>
            </w:pPr>
            <w:r w:rsidRPr="0030791F">
              <w:rPr>
                <w:color w:val="000000"/>
                <w:szCs w:val="23"/>
              </w:rPr>
              <w:t>-</w:t>
            </w:r>
          </w:p>
        </w:tc>
        <w:tc>
          <w:tcPr>
            <w:tcW w:w="1076" w:type="dxa"/>
            <w:tcBorders>
              <w:top w:val="nil"/>
              <w:left w:val="nil"/>
              <w:bottom w:val="nil"/>
              <w:right w:val="nil"/>
            </w:tcBorders>
            <w:shd w:val="clear" w:color="auto" w:fill="auto"/>
            <w:noWrap/>
            <w:vAlign w:val="bottom"/>
          </w:tcPr>
          <w:p w14:paraId="7290F4D1" w14:textId="0D937434" w:rsidR="007D401C" w:rsidRPr="0030791F" w:rsidRDefault="007D401C" w:rsidP="007D401C">
            <w:pPr>
              <w:jc w:val="right"/>
              <w:rPr>
                <w:rFonts w:asciiTheme="minorHAnsi" w:hAnsiTheme="minorHAnsi"/>
                <w:szCs w:val="23"/>
              </w:rPr>
            </w:pPr>
            <w:r w:rsidRPr="0030791F">
              <w:rPr>
                <w:color w:val="000000"/>
                <w:szCs w:val="23"/>
              </w:rPr>
              <w:t>0.0</w:t>
            </w:r>
          </w:p>
        </w:tc>
        <w:tc>
          <w:tcPr>
            <w:tcW w:w="1076" w:type="dxa"/>
            <w:tcBorders>
              <w:top w:val="nil"/>
              <w:left w:val="nil"/>
              <w:bottom w:val="nil"/>
              <w:right w:val="nil"/>
            </w:tcBorders>
            <w:shd w:val="clear" w:color="auto" w:fill="auto"/>
            <w:noWrap/>
            <w:vAlign w:val="bottom"/>
          </w:tcPr>
          <w:p w14:paraId="3E0CF5C1" w14:textId="6CDD9627" w:rsidR="007D401C" w:rsidRPr="0030791F" w:rsidRDefault="007D401C" w:rsidP="007D401C">
            <w:pPr>
              <w:jc w:val="right"/>
              <w:rPr>
                <w:rFonts w:asciiTheme="minorHAnsi" w:hAnsiTheme="minorHAnsi"/>
                <w:szCs w:val="23"/>
              </w:rPr>
            </w:pPr>
            <w:r w:rsidRPr="0030791F">
              <w:rPr>
                <w:color w:val="000000"/>
                <w:szCs w:val="23"/>
              </w:rPr>
              <w:t>-</w:t>
            </w:r>
          </w:p>
        </w:tc>
        <w:tc>
          <w:tcPr>
            <w:tcW w:w="1076" w:type="dxa"/>
            <w:tcBorders>
              <w:top w:val="nil"/>
              <w:left w:val="nil"/>
              <w:bottom w:val="nil"/>
              <w:right w:val="single" w:sz="4" w:space="0" w:color="auto"/>
            </w:tcBorders>
            <w:shd w:val="clear" w:color="auto" w:fill="auto"/>
            <w:noWrap/>
            <w:vAlign w:val="bottom"/>
          </w:tcPr>
          <w:p w14:paraId="123CC276" w14:textId="0BD636E7" w:rsidR="007D401C" w:rsidRPr="0030791F" w:rsidRDefault="007D401C" w:rsidP="007D401C">
            <w:pPr>
              <w:jc w:val="right"/>
              <w:rPr>
                <w:rFonts w:asciiTheme="minorHAnsi" w:hAnsiTheme="minorHAnsi"/>
                <w:szCs w:val="23"/>
              </w:rPr>
            </w:pPr>
            <w:r w:rsidRPr="0030791F">
              <w:rPr>
                <w:color w:val="000000"/>
                <w:szCs w:val="23"/>
              </w:rPr>
              <w:t>0.0</w:t>
            </w:r>
          </w:p>
        </w:tc>
      </w:tr>
      <w:tr w:rsidR="007D401C" w:rsidRPr="0030791F" w14:paraId="5BE46D4A"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1FA1503" w14:textId="34050294" w:rsidR="007D401C" w:rsidRPr="0030791F" w:rsidRDefault="007D401C" w:rsidP="007D401C">
            <w:pPr>
              <w:rPr>
                <w:rFonts w:eastAsia="Times New Roman"/>
                <w:szCs w:val="23"/>
                <w:lang w:eastAsia="en-AU"/>
              </w:rPr>
            </w:pPr>
            <w:r w:rsidRPr="0030791F">
              <w:rPr>
                <w:color w:val="000000"/>
                <w:szCs w:val="23"/>
              </w:rPr>
              <w:t>20-24</w:t>
            </w:r>
          </w:p>
        </w:tc>
        <w:tc>
          <w:tcPr>
            <w:tcW w:w="1459" w:type="dxa"/>
            <w:tcBorders>
              <w:top w:val="nil"/>
              <w:left w:val="nil"/>
              <w:bottom w:val="nil"/>
              <w:right w:val="nil"/>
            </w:tcBorders>
            <w:shd w:val="clear" w:color="auto" w:fill="auto"/>
            <w:noWrap/>
            <w:vAlign w:val="bottom"/>
            <w:hideMark/>
          </w:tcPr>
          <w:p w14:paraId="5204F233" w14:textId="3F40A642" w:rsidR="007D401C" w:rsidRPr="0030791F" w:rsidRDefault="007D401C" w:rsidP="007D401C">
            <w:pPr>
              <w:jc w:val="right"/>
              <w:rPr>
                <w:rFonts w:asciiTheme="minorHAnsi" w:hAnsiTheme="minorHAnsi"/>
                <w:szCs w:val="23"/>
              </w:rPr>
            </w:pPr>
            <w:r w:rsidRPr="0030791F">
              <w:rPr>
                <w:color w:val="000000"/>
                <w:szCs w:val="23"/>
              </w:rPr>
              <w:t>-</w:t>
            </w:r>
          </w:p>
        </w:tc>
        <w:tc>
          <w:tcPr>
            <w:tcW w:w="1984" w:type="dxa"/>
            <w:tcBorders>
              <w:top w:val="nil"/>
              <w:left w:val="nil"/>
              <w:bottom w:val="nil"/>
              <w:right w:val="nil"/>
            </w:tcBorders>
            <w:shd w:val="clear" w:color="auto" w:fill="auto"/>
            <w:noWrap/>
            <w:vAlign w:val="bottom"/>
          </w:tcPr>
          <w:p w14:paraId="22CC6DC3" w14:textId="2E36F830" w:rsidR="007D401C" w:rsidRPr="0030791F" w:rsidRDefault="007D401C" w:rsidP="007D401C">
            <w:pPr>
              <w:jc w:val="right"/>
              <w:rPr>
                <w:rFonts w:asciiTheme="minorHAnsi" w:hAnsiTheme="minorHAnsi"/>
                <w:szCs w:val="23"/>
              </w:rPr>
            </w:pPr>
            <w:r w:rsidRPr="0030791F">
              <w:rPr>
                <w:color w:val="000000"/>
                <w:szCs w:val="23"/>
              </w:rPr>
              <w:t>-</w:t>
            </w:r>
          </w:p>
        </w:tc>
        <w:tc>
          <w:tcPr>
            <w:tcW w:w="1137" w:type="dxa"/>
            <w:tcBorders>
              <w:top w:val="nil"/>
              <w:left w:val="nil"/>
              <w:bottom w:val="nil"/>
              <w:right w:val="nil"/>
            </w:tcBorders>
            <w:shd w:val="clear" w:color="auto" w:fill="auto"/>
            <w:noWrap/>
            <w:vAlign w:val="bottom"/>
          </w:tcPr>
          <w:p w14:paraId="179BA683" w14:textId="0DDC047C" w:rsidR="007D401C" w:rsidRPr="0030791F" w:rsidRDefault="007D401C" w:rsidP="007D401C">
            <w:pPr>
              <w:jc w:val="right"/>
              <w:rPr>
                <w:rFonts w:asciiTheme="minorHAnsi" w:hAnsiTheme="minorHAnsi"/>
                <w:szCs w:val="23"/>
              </w:rPr>
            </w:pPr>
            <w:r w:rsidRPr="0030791F">
              <w:rPr>
                <w:color w:val="000000"/>
                <w:szCs w:val="23"/>
              </w:rPr>
              <w:t>-</w:t>
            </w:r>
          </w:p>
        </w:tc>
        <w:tc>
          <w:tcPr>
            <w:tcW w:w="1076" w:type="dxa"/>
            <w:tcBorders>
              <w:top w:val="nil"/>
              <w:left w:val="nil"/>
              <w:bottom w:val="nil"/>
              <w:right w:val="nil"/>
            </w:tcBorders>
            <w:shd w:val="clear" w:color="auto" w:fill="auto"/>
            <w:noWrap/>
            <w:vAlign w:val="bottom"/>
          </w:tcPr>
          <w:p w14:paraId="494FACCE" w14:textId="4CA4C19E" w:rsidR="007D401C" w:rsidRPr="0030791F" w:rsidRDefault="007D401C" w:rsidP="007D401C">
            <w:pPr>
              <w:jc w:val="right"/>
              <w:rPr>
                <w:rFonts w:asciiTheme="minorHAnsi" w:hAnsiTheme="minorHAnsi"/>
                <w:szCs w:val="23"/>
              </w:rPr>
            </w:pPr>
            <w:r w:rsidRPr="0030791F">
              <w:rPr>
                <w:color w:val="000000"/>
                <w:szCs w:val="23"/>
              </w:rPr>
              <w:t>0.0</w:t>
            </w:r>
          </w:p>
        </w:tc>
        <w:tc>
          <w:tcPr>
            <w:tcW w:w="1076" w:type="dxa"/>
            <w:tcBorders>
              <w:top w:val="nil"/>
              <w:left w:val="nil"/>
              <w:bottom w:val="nil"/>
              <w:right w:val="nil"/>
            </w:tcBorders>
            <w:shd w:val="clear" w:color="auto" w:fill="auto"/>
            <w:noWrap/>
            <w:vAlign w:val="bottom"/>
          </w:tcPr>
          <w:p w14:paraId="10A5440A" w14:textId="67A4A98E" w:rsidR="007D401C" w:rsidRPr="0030791F" w:rsidRDefault="007D401C" w:rsidP="007D401C">
            <w:pPr>
              <w:jc w:val="right"/>
              <w:rPr>
                <w:rFonts w:asciiTheme="minorHAnsi" w:hAnsiTheme="minorHAnsi"/>
                <w:szCs w:val="23"/>
              </w:rPr>
            </w:pPr>
            <w:r w:rsidRPr="0030791F">
              <w:rPr>
                <w:color w:val="000000"/>
                <w:szCs w:val="23"/>
              </w:rPr>
              <w:t>-</w:t>
            </w:r>
          </w:p>
        </w:tc>
        <w:tc>
          <w:tcPr>
            <w:tcW w:w="1076" w:type="dxa"/>
            <w:tcBorders>
              <w:top w:val="nil"/>
              <w:left w:val="nil"/>
              <w:bottom w:val="nil"/>
              <w:right w:val="single" w:sz="4" w:space="0" w:color="auto"/>
            </w:tcBorders>
            <w:shd w:val="clear" w:color="auto" w:fill="auto"/>
            <w:noWrap/>
            <w:vAlign w:val="bottom"/>
          </w:tcPr>
          <w:p w14:paraId="2F2FE802" w14:textId="3309A0A7" w:rsidR="007D401C" w:rsidRPr="0030791F" w:rsidRDefault="007D401C" w:rsidP="007D401C">
            <w:pPr>
              <w:jc w:val="right"/>
              <w:rPr>
                <w:rFonts w:asciiTheme="minorHAnsi" w:hAnsiTheme="minorHAnsi"/>
                <w:szCs w:val="23"/>
              </w:rPr>
            </w:pPr>
            <w:r w:rsidRPr="0030791F">
              <w:rPr>
                <w:color w:val="000000"/>
                <w:szCs w:val="23"/>
              </w:rPr>
              <w:t>0.0</w:t>
            </w:r>
          </w:p>
        </w:tc>
      </w:tr>
      <w:tr w:rsidR="007D401C" w:rsidRPr="0030791F" w14:paraId="573C630D"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541A48B" w14:textId="1364E802" w:rsidR="007D401C" w:rsidRPr="0030791F" w:rsidRDefault="007D401C" w:rsidP="007D401C">
            <w:pPr>
              <w:rPr>
                <w:rFonts w:eastAsia="Times New Roman"/>
                <w:szCs w:val="23"/>
                <w:lang w:eastAsia="en-AU"/>
              </w:rPr>
            </w:pPr>
            <w:r w:rsidRPr="0030791F">
              <w:rPr>
                <w:color w:val="000000"/>
                <w:szCs w:val="23"/>
              </w:rPr>
              <w:t>25-29</w:t>
            </w:r>
          </w:p>
        </w:tc>
        <w:tc>
          <w:tcPr>
            <w:tcW w:w="1459" w:type="dxa"/>
            <w:tcBorders>
              <w:top w:val="nil"/>
              <w:left w:val="nil"/>
              <w:bottom w:val="nil"/>
              <w:right w:val="nil"/>
            </w:tcBorders>
            <w:shd w:val="clear" w:color="auto" w:fill="auto"/>
            <w:noWrap/>
            <w:vAlign w:val="bottom"/>
            <w:hideMark/>
          </w:tcPr>
          <w:p w14:paraId="22526195" w14:textId="21255731" w:rsidR="007D401C" w:rsidRPr="0030791F" w:rsidRDefault="007D401C" w:rsidP="007D401C">
            <w:pPr>
              <w:jc w:val="right"/>
              <w:rPr>
                <w:rFonts w:asciiTheme="minorHAnsi" w:hAnsiTheme="minorHAnsi"/>
                <w:szCs w:val="23"/>
              </w:rPr>
            </w:pPr>
            <w:r w:rsidRPr="0030791F">
              <w:rPr>
                <w:color w:val="000000"/>
                <w:szCs w:val="23"/>
              </w:rPr>
              <w:t>96</w:t>
            </w:r>
          </w:p>
        </w:tc>
        <w:tc>
          <w:tcPr>
            <w:tcW w:w="1984" w:type="dxa"/>
            <w:tcBorders>
              <w:top w:val="nil"/>
              <w:left w:val="nil"/>
              <w:bottom w:val="nil"/>
              <w:right w:val="nil"/>
            </w:tcBorders>
            <w:shd w:val="clear" w:color="auto" w:fill="auto"/>
            <w:noWrap/>
            <w:vAlign w:val="bottom"/>
          </w:tcPr>
          <w:p w14:paraId="4D7658FC" w14:textId="308EAAB3" w:rsidR="007D401C" w:rsidRPr="0030791F" w:rsidRDefault="007D401C" w:rsidP="007D401C">
            <w:pPr>
              <w:jc w:val="right"/>
              <w:rPr>
                <w:rFonts w:asciiTheme="minorHAnsi" w:hAnsiTheme="minorHAnsi"/>
                <w:szCs w:val="23"/>
              </w:rPr>
            </w:pPr>
            <w:r w:rsidRPr="0030791F">
              <w:rPr>
                <w:color w:val="000000"/>
                <w:szCs w:val="23"/>
              </w:rPr>
              <w:t>96</w:t>
            </w:r>
          </w:p>
        </w:tc>
        <w:tc>
          <w:tcPr>
            <w:tcW w:w="1137" w:type="dxa"/>
            <w:tcBorders>
              <w:top w:val="nil"/>
              <w:left w:val="nil"/>
              <w:bottom w:val="nil"/>
              <w:right w:val="nil"/>
            </w:tcBorders>
            <w:shd w:val="clear" w:color="auto" w:fill="auto"/>
            <w:noWrap/>
            <w:vAlign w:val="bottom"/>
          </w:tcPr>
          <w:p w14:paraId="50409CCE" w14:textId="6C375BD5" w:rsidR="007D401C" w:rsidRPr="0030791F" w:rsidRDefault="007D401C" w:rsidP="007D401C">
            <w:pPr>
              <w:jc w:val="right"/>
              <w:rPr>
                <w:rFonts w:asciiTheme="minorHAnsi" w:hAnsiTheme="minorHAnsi"/>
                <w:szCs w:val="23"/>
              </w:rPr>
            </w:pPr>
            <w:r w:rsidRPr="0030791F">
              <w:rPr>
                <w:color w:val="000000"/>
                <w:szCs w:val="23"/>
              </w:rPr>
              <w:t>49</w:t>
            </w:r>
          </w:p>
        </w:tc>
        <w:tc>
          <w:tcPr>
            <w:tcW w:w="1076" w:type="dxa"/>
            <w:tcBorders>
              <w:top w:val="nil"/>
              <w:left w:val="nil"/>
              <w:bottom w:val="nil"/>
              <w:right w:val="nil"/>
            </w:tcBorders>
            <w:shd w:val="clear" w:color="auto" w:fill="auto"/>
            <w:noWrap/>
            <w:vAlign w:val="bottom"/>
          </w:tcPr>
          <w:p w14:paraId="59CC5BD5" w14:textId="22CAED2C" w:rsidR="007D401C" w:rsidRPr="0030791F" w:rsidRDefault="007D401C" w:rsidP="007D401C">
            <w:pPr>
              <w:jc w:val="right"/>
              <w:rPr>
                <w:rFonts w:asciiTheme="minorHAnsi" w:hAnsiTheme="minorHAnsi"/>
                <w:szCs w:val="23"/>
              </w:rPr>
            </w:pPr>
            <w:r w:rsidRPr="0030791F">
              <w:rPr>
                <w:color w:val="000000"/>
                <w:szCs w:val="23"/>
              </w:rPr>
              <w:t>51.0</w:t>
            </w:r>
          </w:p>
        </w:tc>
        <w:tc>
          <w:tcPr>
            <w:tcW w:w="1076" w:type="dxa"/>
            <w:tcBorders>
              <w:top w:val="nil"/>
              <w:left w:val="nil"/>
              <w:bottom w:val="nil"/>
              <w:right w:val="nil"/>
            </w:tcBorders>
            <w:shd w:val="clear" w:color="auto" w:fill="auto"/>
            <w:noWrap/>
            <w:vAlign w:val="bottom"/>
          </w:tcPr>
          <w:p w14:paraId="0FEBE1C9" w14:textId="5DF96EF3" w:rsidR="007D401C" w:rsidRPr="0030791F" w:rsidRDefault="007D401C" w:rsidP="007D401C">
            <w:pPr>
              <w:jc w:val="right"/>
              <w:rPr>
                <w:rFonts w:asciiTheme="minorHAnsi" w:hAnsiTheme="minorHAnsi"/>
                <w:szCs w:val="23"/>
              </w:rPr>
            </w:pPr>
            <w:r w:rsidRPr="0030791F">
              <w:rPr>
                <w:color w:val="000000"/>
                <w:szCs w:val="23"/>
              </w:rPr>
              <w:t>39</w:t>
            </w:r>
          </w:p>
        </w:tc>
        <w:tc>
          <w:tcPr>
            <w:tcW w:w="1076" w:type="dxa"/>
            <w:tcBorders>
              <w:top w:val="nil"/>
              <w:left w:val="nil"/>
              <w:bottom w:val="nil"/>
              <w:right w:val="single" w:sz="4" w:space="0" w:color="auto"/>
            </w:tcBorders>
            <w:shd w:val="clear" w:color="auto" w:fill="auto"/>
            <w:noWrap/>
            <w:vAlign w:val="bottom"/>
          </w:tcPr>
          <w:p w14:paraId="6741829B" w14:textId="4522426F" w:rsidR="007D401C" w:rsidRPr="0030791F" w:rsidRDefault="007D401C" w:rsidP="007D401C">
            <w:pPr>
              <w:jc w:val="right"/>
              <w:rPr>
                <w:rFonts w:asciiTheme="minorHAnsi" w:hAnsiTheme="minorHAnsi"/>
                <w:szCs w:val="23"/>
              </w:rPr>
            </w:pPr>
            <w:r w:rsidRPr="0030791F">
              <w:rPr>
                <w:color w:val="000000"/>
                <w:szCs w:val="23"/>
              </w:rPr>
              <w:t>40.6</w:t>
            </w:r>
          </w:p>
        </w:tc>
      </w:tr>
      <w:tr w:rsidR="007D401C" w:rsidRPr="0030791F" w14:paraId="05F50C54"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2B0D565" w14:textId="4E5B7437" w:rsidR="007D401C" w:rsidRPr="0030791F" w:rsidRDefault="007D401C" w:rsidP="007D401C">
            <w:pPr>
              <w:rPr>
                <w:rFonts w:eastAsia="Times New Roman"/>
                <w:szCs w:val="23"/>
                <w:lang w:eastAsia="en-AU"/>
              </w:rPr>
            </w:pPr>
            <w:r w:rsidRPr="0030791F">
              <w:rPr>
                <w:color w:val="000000"/>
                <w:szCs w:val="23"/>
              </w:rPr>
              <w:t>30-34</w:t>
            </w:r>
          </w:p>
        </w:tc>
        <w:tc>
          <w:tcPr>
            <w:tcW w:w="1459" w:type="dxa"/>
            <w:tcBorders>
              <w:top w:val="nil"/>
              <w:left w:val="nil"/>
              <w:bottom w:val="nil"/>
              <w:right w:val="nil"/>
            </w:tcBorders>
            <w:shd w:val="clear" w:color="auto" w:fill="auto"/>
            <w:noWrap/>
            <w:vAlign w:val="bottom"/>
            <w:hideMark/>
          </w:tcPr>
          <w:p w14:paraId="14F75E35" w14:textId="25863E4B" w:rsidR="007D401C" w:rsidRPr="0030791F" w:rsidRDefault="007D401C" w:rsidP="007D401C">
            <w:pPr>
              <w:jc w:val="right"/>
              <w:rPr>
                <w:rFonts w:asciiTheme="minorHAnsi" w:hAnsiTheme="minorHAnsi"/>
                <w:szCs w:val="23"/>
              </w:rPr>
            </w:pPr>
            <w:r w:rsidRPr="0030791F">
              <w:rPr>
                <w:color w:val="000000"/>
                <w:szCs w:val="23"/>
              </w:rPr>
              <w:t>2,467</w:t>
            </w:r>
          </w:p>
        </w:tc>
        <w:tc>
          <w:tcPr>
            <w:tcW w:w="1984" w:type="dxa"/>
            <w:tcBorders>
              <w:top w:val="nil"/>
              <w:left w:val="nil"/>
              <w:bottom w:val="nil"/>
              <w:right w:val="nil"/>
            </w:tcBorders>
            <w:shd w:val="clear" w:color="auto" w:fill="auto"/>
            <w:noWrap/>
            <w:vAlign w:val="bottom"/>
          </w:tcPr>
          <w:p w14:paraId="70E5DAE9" w14:textId="2A1094B2" w:rsidR="007D401C" w:rsidRPr="0030791F" w:rsidRDefault="007D401C" w:rsidP="007D401C">
            <w:pPr>
              <w:jc w:val="right"/>
              <w:rPr>
                <w:rFonts w:asciiTheme="minorHAnsi" w:hAnsiTheme="minorHAnsi"/>
                <w:szCs w:val="23"/>
              </w:rPr>
            </w:pPr>
            <w:r w:rsidRPr="0030791F">
              <w:rPr>
                <w:color w:val="000000"/>
                <w:szCs w:val="23"/>
              </w:rPr>
              <w:t>2,452</w:t>
            </w:r>
          </w:p>
        </w:tc>
        <w:tc>
          <w:tcPr>
            <w:tcW w:w="1137" w:type="dxa"/>
            <w:tcBorders>
              <w:top w:val="nil"/>
              <w:left w:val="nil"/>
              <w:bottom w:val="nil"/>
              <w:right w:val="nil"/>
            </w:tcBorders>
            <w:shd w:val="clear" w:color="auto" w:fill="auto"/>
            <w:noWrap/>
            <w:vAlign w:val="bottom"/>
          </w:tcPr>
          <w:p w14:paraId="3D0C1DAC" w14:textId="59253526" w:rsidR="007D401C" w:rsidRPr="0030791F" w:rsidRDefault="007D401C" w:rsidP="007D401C">
            <w:pPr>
              <w:jc w:val="right"/>
              <w:rPr>
                <w:rFonts w:asciiTheme="minorHAnsi" w:hAnsiTheme="minorHAnsi"/>
                <w:szCs w:val="23"/>
              </w:rPr>
            </w:pPr>
            <w:r w:rsidRPr="0030791F">
              <w:rPr>
                <w:color w:val="000000"/>
                <w:szCs w:val="23"/>
              </w:rPr>
              <w:t>1,493</w:t>
            </w:r>
          </w:p>
        </w:tc>
        <w:tc>
          <w:tcPr>
            <w:tcW w:w="1076" w:type="dxa"/>
            <w:tcBorders>
              <w:top w:val="nil"/>
              <w:left w:val="nil"/>
              <w:bottom w:val="nil"/>
              <w:right w:val="nil"/>
            </w:tcBorders>
            <w:shd w:val="clear" w:color="auto" w:fill="auto"/>
            <w:noWrap/>
            <w:vAlign w:val="bottom"/>
          </w:tcPr>
          <w:p w14:paraId="14DB213C" w14:textId="0374CD66" w:rsidR="007D401C" w:rsidRPr="0030791F" w:rsidRDefault="007D401C" w:rsidP="007D401C">
            <w:pPr>
              <w:jc w:val="right"/>
              <w:rPr>
                <w:rFonts w:asciiTheme="minorHAnsi" w:hAnsiTheme="minorHAnsi"/>
                <w:szCs w:val="23"/>
              </w:rPr>
            </w:pPr>
            <w:r w:rsidRPr="0030791F">
              <w:rPr>
                <w:color w:val="000000"/>
                <w:szCs w:val="23"/>
              </w:rPr>
              <w:t>60.9</w:t>
            </w:r>
          </w:p>
        </w:tc>
        <w:tc>
          <w:tcPr>
            <w:tcW w:w="1076" w:type="dxa"/>
            <w:tcBorders>
              <w:top w:val="nil"/>
              <w:left w:val="nil"/>
              <w:bottom w:val="nil"/>
              <w:right w:val="nil"/>
            </w:tcBorders>
            <w:shd w:val="clear" w:color="auto" w:fill="auto"/>
            <w:noWrap/>
            <w:vAlign w:val="bottom"/>
          </w:tcPr>
          <w:p w14:paraId="3596B4CB" w14:textId="32F86652" w:rsidR="007D401C" w:rsidRPr="0030791F" w:rsidRDefault="007D401C" w:rsidP="007D401C">
            <w:pPr>
              <w:jc w:val="right"/>
              <w:rPr>
                <w:rFonts w:asciiTheme="minorHAnsi" w:hAnsiTheme="minorHAnsi"/>
                <w:szCs w:val="23"/>
              </w:rPr>
            </w:pPr>
            <w:r w:rsidRPr="0030791F">
              <w:rPr>
                <w:color w:val="000000"/>
                <w:szCs w:val="23"/>
              </w:rPr>
              <w:t>1,075</w:t>
            </w:r>
          </w:p>
        </w:tc>
        <w:tc>
          <w:tcPr>
            <w:tcW w:w="1076" w:type="dxa"/>
            <w:tcBorders>
              <w:top w:val="nil"/>
              <w:left w:val="nil"/>
              <w:bottom w:val="nil"/>
              <w:right w:val="single" w:sz="4" w:space="0" w:color="auto"/>
            </w:tcBorders>
            <w:shd w:val="clear" w:color="auto" w:fill="auto"/>
            <w:noWrap/>
            <w:vAlign w:val="bottom"/>
          </w:tcPr>
          <w:p w14:paraId="71A299D9" w14:textId="7E7A2E54" w:rsidR="007D401C" w:rsidRPr="0030791F" w:rsidRDefault="007D401C" w:rsidP="007D401C">
            <w:pPr>
              <w:jc w:val="right"/>
              <w:rPr>
                <w:rFonts w:asciiTheme="minorHAnsi" w:hAnsiTheme="minorHAnsi"/>
                <w:szCs w:val="23"/>
              </w:rPr>
            </w:pPr>
            <w:r w:rsidRPr="0030791F">
              <w:rPr>
                <w:color w:val="000000"/>
                <w:szCs w:val="23"/>
              </w:rPr>
              <w:t>43.8</w:t>
            </w:r>
          </w:p>
        </w:tc>
      </w:tr>
      <w:tr w:rsidR="007D401C" w:rsidRPr="0030791F" w14:paraId="2326E0F9"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24E6949C" w14:textId="305044DA" w:rsidR="007D401C" w:rsidRPr="0030791F" w:rsidRDefault="007D401C" w:rsidP="007D401C">
            <w:pPr>
              <w:rPr>
                <w:rFonts w:eastAsia="Times New Roman"/>
                <w:szCs w:val="23"/>
                <w:lang w:eastAsia="en-AU"/>
              </w:rPr>
            </w:pPr>
            <w:r w:rsidRPr="0030791F">
              <w:rPr>
                <w:color w:val="000000"/>
                <w:szCs w:val="23"/>
              </w:rPr>
              <w:t>35-39</w:t>
            </w:r>
          </w:p>
        </w:tc>
        <w:tc>
          <w:tcPr>
            <w:tcW w:w="1459" w:type="dxa"/>
            <w:tcBorders>
              <w:top w:val="nil"/>
              <w:left w:val="nil"/>
              <w:bottom w:val="nil"/>
              <w:right w:val="nil"/>
            </w:tcBorders>
            <w:shd w:val="clear" w:color="auto" w:fill="auto"/>
            <w:noWrap/>
            <w:vAlign w:val="bottom"/>
            <w:hideMark/>
          </w:tcPr>
          <w:p w14:paraId="3CDFF0F3" w14:textId="126E2E3F" w:rsidR="007D401C" w:rsidRPr="0030791F" w:rsidRDefault="007D401C" w:rsidP="007D401C">
            <w:pPr>
              <w:jc w:val="right"/>
              <w:rPr>
                <w:rFonts w:asciiTheme="minorHAnsi" w:hAnsiTheme="minorHAnsi"/>
                <w:szCs w:val="23"/>
              </w:rPr>
            </w:pPr>
            <w:r w:rsidRPr="0030791F">
              <w:rPr>
                <w:color w:val="000000"/>
                <w:szCs w:val="23"/>
              </w:rPr>
              <w:t>6,640</w:t>
            </w:r>
          </w:p>
        </w:tc>
        <w:tc>
          <w:tcPr>
            <w:tcW w:w="1984" w:type="dxa"/>
            <w:tcBorders>
              <w:top w:val="nil"/>
              <w:left w:val="nil"/>
              <w:bottom w:val="nil"/>
              <w:right w:val="nil"/>
            </w:tcBorders>
            <w:shd w:val="clear" w:color="auto" w:fill="auto"/>
            <w:noWrap/>
            <w:vAlign w:val="bottom"/>
          </w:tcPr>
          <w:p w14:paraId="762B70AB" w14:textId="27F0F291" w:rsidR="007D401C" w:rsidRPr="0030791F" w:rsidRDefault="007D401C" w:rsidP="007D401C">
            <w:pPr>
              <w:jc w:val="right"/>
              <w:rPr>
                <w:rFonts w:asciiTheme="minorHAnsi" w:hAnsiTheme="minorHAnsi"/>
                <w:szCs w:val="23"/>
              </w:rPr>
            </w:pPr>
            <w:r w:rsidRPr="0030791F">
              <w:rPr>
                <w:color w:val="000000"/>
                <w:szCs w:val="23"/>
              </w:rPr>
              <w:t>6,597</w:t>
            </w:r>
          </w:p>
        </w:tc>
        <w:tc>
          <w:tcPr>
            <w:tcW w:w="1137" w:type="dxa"/>
            <w:tcBorders>
              <w:top w:val="nil"/>
              <w:left w:val="nil"/>
              <w:bottom w:val="nil"/>
              <w:right w:val="nil"/>
            </w:tcBorders>
            <w:shd w:val="clear" w:color="auto" w:fill="auto"/>
            <w:noWrap/>
            <w:vAlign w:val="bottom"/>
          </w:tcPr>
          <w:p w14:paraId="7B8E3A84" w14:textId="619669AF" w:rsidR="007D401C" w:rsidRPr="0030791F" w:rsidRDefault="007D401C" w:rsidP="007D401C">
            <w:pPr>
              <w:jc w:val="right"/>
              <w:rPr>
                <w:rFonts w:asciiTheme="minorHAnsi" w:hAnsiTheme="minorHAnsi"/>
                <w:szCs w:val="23"/>
              </w:rPr>
            </w:pPr>
            <w:r w:rsidRPr="0030791F">
              <w:rPr>
                <w:color w:val="000000"/>
                <w:szCs w:val="23"/>
              </w:rPr>
              <w:t>4,294</w:t>
            </w:r>
          </w:p>
        </w:tc>
        <w:tc>
          <w:tcPr>
            <w:tcW w:w="1076" w:type="dxa"/>
            <w:tcBorders>
              <w:top w:val="nil"/>
              <w:left w:val="nil"/>
              <w:bottom w:val="nil"/>
              <w:right w:val="nil"/>
            </w:tcBorders>
            <w:shd w:val="clear" w:color="auto" w:fill="auto"/>
            <w:noWrap/>
            <w:vAlign w:val="bottom"/>
          </w:tcPr>
          <w:p w14:paraId="1A67D776" w14:textId="62614393" w:rsidR="007D401C" w:rsidRPr="0030791F" w:rsidRDefault="007D401C" w:rsidP="007D401C">
            <w:pPr>
              <w:jc w:val="right"/>
              <w:rPr>
                <w:rFonts w:asciiTheme="minorHAnsi" w:hAnsiTheme="minorHAnsi"/>
                <w:szCs w:val="23"/>
              </w:rPr>
            </w:pPr>
            <w:r w:rsidRPr="0030791F">
              <w:rPr>
                <w:color w:val="000000"/>
                <w:szCs w:val="23"/>
              </w:rPr>
              <w:t>65.1</w:t>
            </w:r>
          </w:p>
        </w:tc>
        <w:tc>
          <w:tcPr>
            <w:tcW w:w="1076" w:type="dxa"/>
            <w:tcBorders>
              <w:top w:val="nil"/>
              <w:left w:val="nil"/>
              <w:bottom w:val="nil"/>
              <w:right w:val="nil"/>
            </w:tcBorders>
            <w:shd w:val="clear" w:color="auto" w:fill="auto"/>
            <w:noWrap/>
            <w:vAlign w:val="bottom"/>
          </w:tcPr>
          <w:p w14:paraId="1CC186F0" w14:textId="486A58E9" w:rsidR="007D401C" w:rsidRPr="0030791F" w:rsidRDefault="007D401C" w:rsidP="007D401C">
            <w:pPr>
              <w:jc w:val="right"/>
              <w:rPr>
                <w:rFonts w:asciiTheme="minorHAnsi" w:hAnsiTheme="minorHAnsi"/>
                <w:szCs w:val="23"/>
              </w:rPr>
            </w:pPr>
            <w:r w:rsidRPr="0030791F">
              <w:rPr>
                <w:color w:val="000000"/>
                <w:szCs w:val="23"/>
              </w:rPr>
              <w:t>3,399</w:t>
            </w:r>
          </w:p>
        </w:tc>
        <w:tc>
          <w:tcPr>
            <w:tcW w:w="1076" w:type="dxa"/>
            <w:tcBorders>
              <w:top w:val="nil"/>
              <w:left w:val="nil"/>
              <w:bottom w:val="nil"/>
              <w:right w:val="single" w:sz="4" w:space="0" w:color="auto"/>
            </w:tcBorders>
            <w:shd w:val="clear" w:color="auto" w:fill="auto"/>
            <w:noWrap/>
            <w:vAlign w:val="bottom"/>
          </w:tcPr>
          <w:p w14:paraId="47625A16" w14:textId="32E1BBCF" w:rsidR="007D401C" w:rsidRPr="0030791F" w:rsidRDefault="007D401C" w:rsidP="007D401C">
            <w:pPr>
              <w:jc w:val="right"/>
              <w:rPr>
                <w:rFonts w:asciiTheme="minorHAnsi" w:hAnsiTheme="minorHAnsi"/>
                <w:szCs w:val="23"/>
              </w:rPr>
            </w:pPr>
            <w:r w:rsidRPr="0030791F">
              <w:rPr>
                <w:color w:val="000000"/>
                <w:szCs w:val="23"/>
              </w:rPr>
              <w:t>51.5</w:t>
            </w:r>
          </w:p>
        </w:tc>
      </w:tr>
      <w:tr w:rsidR="007D401C" w:rsidRPr="0030791F" w14:paraId="3FE6BCB7"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25918846" w14:textId="18EED3E3" w:rsidR="007D401C" w:rsidRPr="0030791F" w:rsidRDefault="007D401C" w:rsidP="007D401C">
            <w:pPr>
              <w:rPr>
                <w:rFonts w:eastAsia="Times New Roman"/>
                <w:szCs w:val="23"/>
                <w:lang w:eastAsia="en-AU"/>
              </w:rPr>
            </w:pPr>
            <w:r w:rsidRPr="0030791F">
              <w:rPr>
                <w:color w:val="000000"/>
                <w:szCs w:val="23"/>
              </w:rPr>
              <w:t>40-44</w:t>
            </w:r>
          </w:p>
        </w:tc>
        <w:tc>
          <w:tcPr>
            <w:tcW w:w="1459" w:type="dxa"/>
            <w:tcBorders>
              <w:top w:val="nil"/>
              <w:left w:val="nil"/>
              <w:bottom w:val="nil"/>
              <w:right w:val="nil"/>
            </w:tcBorders>
            <w:shd w:val="clear" w:color="auto" w:fill="auto"/>
            <w:noWrap/>
            <w:vAlign w:val="bottom"/>
            <w:hideMark/>
          </w:tcPr>
          <w:p w14:paraId="5B25BAC6" w14:textId="1D435D38" w:rsidR="007D401C" w:rsidRPr="0030791F" w:rsidRDefault="007D401C" w:rsidP="007D401C">
            <w:pPr>
              <w:jc w:val="right"/>
              <w:rPr>
                <w:rFonts w:asciiTheme="minorHAnsi" w:hAnsiTheme="minorHAnsi"/>
                <w:szCs w:val="23"/>
              </w:rPr>
            </w:pPr>
            <w:r w:rsidRPr="0030791F">
              <w:rPr>
                <w:color w:val="000000"/>
                <w:szCs w:val="23"/>
              </w:rPr>
              <w:t>9,985</w:t>
            </w:r>
          </w:p>
        </w:tc>
        <w:tc>
          <w:tcPr>
            <w:tcW w:w="1984" w:type="dxa"/>
            <w:tcBorders>
              <w:top w:val="nil"/>
              <w:left w:val="nil"/>
              <w:bottom w:val="nil"/>
              <w:right w:val="nil"/>
            </w:tcBorders>
            <w:shd w:val="clear" w:color="auto" w:fill="auto"/>
            <w:noWrap/>
            <w:vAlign w:val="bottom"/>
          </w:tcPr>
          <w:p w14:paraId="517B137F" w14:textId="3C5BF833" w:rsidR="007D401C" w:rsidRPr="0030791F" w:rsidRDefault="007D401C" w:rsidP="007D401C">
            <w:pPr>
              <w:jc w:val="right"/>
              <w:rPr>
                <w:rFonts w:asciiTheme="minorHAnsi" w:hAnsiTheme="minorHAnsi"/>
                <w:szCs w:val="23"/>
              </w:rPr>
            </w:pPr>
            <w:r w:rsidRPr="0030791F">
              <w:rPr>
                <w:color w:val="000000"/>
                <w:szCs w:val="23"/>
              </w:rPr>
              <w:t>9,913</w:t>
            </w:r>
          </w:p>
        </w:tc>
        <w:tc>
          <w:tcPr>
            <w:tcW w:w="1137" w:type="dxa"/>
            <w:tcBorders>
              <w:top w:val="nil"/>
              <w:left w:val="nil"/>
              <w:bottom w:val="nil"/>
              <w:right w:val="nil"/>
            </w:tcBorders>
            <w:shd w:val="clear" w:color="auto" w:fill="auto"/>
            <w:noWrap/>
            <w:vAlign w:val="bottom"/>
          </w:tcPr>
          <w:p w14:paraId="79A7D99B" w14:textId="2F4D819D" w:rsidR="007D401C" w:rsidRPr="0030791F" w:rsidRDefault="007D401C" w:rsidP="007D401C">
            <w:pPr>
              <w:jc w:val="right"/>
              <w:rPr>
                <w:rFonts w:asciiTheme="minorHAnsi" w:hAnsiTheme="minorHAnsi"/>
                <w:szCs w:val="23"/>
              </w:rPr>
            </w:pPr>
            <w:r w:rsidRPr="0030791F">
              <w:rPr>
                <w:color w:val="000000"/>
                <w:szCs w:val="23"/>
              </w:rPr>
              <w:t>6,628</w:t>
            </w:r>
          </w:p>
        </w:tc>
        <w:tc>
          <w:tcPr>
            <w:tcW w:w="1076" w:type="dxa"/>
            <w:tcBorders>
              <w:top w:val="nil"/>
              <w:left w:val="nil"/>
              <w:bottom w:val="nil"/>
              <w:right w:val="nil"/>
            </w:tcBorders>
            <w:shd w:val="clear" w:color="auto" w:fill="auto"/>
            <w:noWrap/>
            <w:vAlign w:val="bottom"/>
          </w:tcPr>
          <w:p w14:paraId="375413C8" w14:textId="4B7229A5" w:rsidR="007D401C" w:rsidRPr="0030791F" w:rsidRDefault="007D401C" w:rsidP="007D401C">
            <w:pPr>
              <w:jc w:val="right"/>
              <w:rPr>
                <w:rFonts w:asciiTheme="minorHAnsi" w:hAnsiTheme="minorHAnsi"/>
                <w:szCs w:val="23"/>
              </w:rPr>
            </w:pPr>
            <w:r w:rsidRPr="0030791F">
              <w:rPr>
                <w:color w:val="000000"/>
                <w:szCs w:val="23"/>
              </w:rPr>
              <w:t>66.9</w:t>
            </w:r>
          </w:p>
        </w:tc>
        <w:tc>
          <w:tcPr>
            <w:tcW w:w="1076" w:type="dxa"/>
            <w:tcBorders>
              <w:top w:val="nil"/>
              <w:left w:val="nil"/>
              <w:bottom w:val="nil"/>
              <w:right w:val="nil"/>
            </w:tcBorders>
            <w:shd w:val="clear" w:color="auto" w:fill="auto"/>
            <w:noWrap/>
            <w:vAlign w:val="bottom"/>
          </w:tcPr>
          <w:p w14:paraId="2F87BEE4" w14:textId="75B46EF6" w:rsidR="007D401C" w:rsidRPr="0030791F" w:rsidRDefault="007D401C" w:rsidP="007D401C">
            <w:pPr>
              <w:jc w:val="right"/>
              <w:rPr>
                <w:rFonts w:asciiTheme="minorHAnsi" w:hAnsiTheme="minorHAnsi"/>
                <w:szCs w:val="23"/>
              </w:rPr>
            </w:pPr>
            <w:r w:rsidRPr="0030791F">
              <w:rPr>
                <w:color w:val="000000"/>
                <w:szCs w:val="23"/>
              </w:rPr>
              <w:t>5,329</w:t>
            </w:r>
          </w:p>
        </w:tc>
        <w:tc>
          <w:tcPr>
            <w:tcW w:w="1076" w:type="dxa"/>
            <w:tcBorders>
              <w:top w:val="nil"/>
              <w:left w:val="nil"/>
              <w:bottom w:val="nil"/>
              <w:right w:val="single" w:sz="4" w:space="0" w:color="auto"/>
            </w:tcBorders>
            <w:shd w:val="clear" w:color="auto" w:fill="auto"/>
            <w:noWrap/>
            <w:vAlign w:val="bottom"/>
          </w:tcPr>
          <w:p w14:paraId="05B30580" w14:textId="2611D346" w:rsidR="007D401C" w:rsidRPr="0030791F" w:rsidRDefault="007D401C" w:rsidP="007D401C">
            <w:pPr>
              <w:jc w:val="right"/>
              <w:rPr>
                <w:rFonts w:asciiTheme="minorHAnsi" w:hAnsiTheme="minorHAnsi"/>
                <w:szCs w:val="23"/>
              </w:rPr>
            </w:pPr>
            <w:r w:rsidRPr="0030791F">
              <w:rPr>
                <w:color w:val="000000"/>
                <w:szCs w:val="23"/>
              </w:rPr>
              <w:t>53.8</w:t>
            </w:r>
          </w:p>
        </w:tc>
      </w:tr>
      <w:tr w:rsidR="007D401C" w:rsidRPr="0030791F" w14:paraId="233AF55F"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11E2A1AF" w14:textId="14E2DA4E" w:rsidR="007D401C" w:rsidRPr="0030791F" w:rsidRDefault="007D401C" w:rsidP="007D401C">
            <w:pPr>
              <w:rPr>
                <w:rFonts w:eastAsia="Times New Roman"/>
                <w:szCs w:val="23"/>
                <w:lang w:eastAsia="en-AU"/>
              </w:rPr>
            </w:pPr>
            <w:r w:rsidRPr="0030791F">
              <w:rPr>
                <w:color w:val="000000"/>
                <w:szCs w:val="23"/>
              </w:rPr>
              <w:t>45-49</w:t>
            </w:r>
          </w:p>
        </w:tc>
        <w:tc>
          <w:tcPr>
            <w:tcW w:w="1459" w:type="dxa"/>
            <w:tcBorders>
              <w:top w:val="nil"/>
              <w:left w:val="nil"/>
              <w:bottom w:val="nil"/>
              <w:right w:val="nil"/>
            </w:tcBorders>
            <w:shd w:val="clear" w:color="auto" w:fill="auto"/>
            <w:noWrap/>
            <w:vAlign w:val="bottom"/>
            <w:hideMark/>
          </w:tcPr>
          <w:p w14:paraId="3E616AF3" w14:textId="5DDDACD0" w:rsidR="007D401C" w:rsidRPr="0030791F" w:rsidRDefault="007D401C" w:rsidP="007D401C">
            <w:pPr>
              <w:jc w:val="right"/>
              <w:rPr>
                <w:rFonts w:asciiTheme="minorHAnsi" w:hAnsiTheme="minorHAnsi"/>
                <w:szCs w:val="23"/>
              </w:rPr>
            </w:pPr>
            <w:r w:rsidRPr="0030791F">
              <w:rPr>
                <w:color w:val="000000"/>
                <w:szCs w:val="23"/>
              </w:rPr>
              <w:t>10,548</w:t>
            </w:r>
          </w:p>
        </w:tc>
        <w:tc>
          <w:tcPr>
            <w:tcW w:w="1984" w:type="dxa"/>
            <w:tcBorders>
              <w:top w:val="nil"/>
              <w:left w:val="nil"/>
              <w:bottom w:val="nil"/>
              <w:right w:val="nil"/>
            </w:tcBorders>
            <w:shd w:val="clear" w:color="auto" w:fill="auto"/>
            <w:noWrap/>
            <w:vAlign w:val="bottom"/>
          </w:tcPr>
          <w:p w14:paraId="3A50C4D8" w14:textId="1C3B9689" w:rsidR="007D401C" w:rsidRPr="0030791F" w:rsidRDefault="007D401C" w:rsidP="007D401C">
            <w:pPr>
              <w:jc w:val="right"/>
              <w:rPr>
                <w:rFonts w:asciiTheme="minorHAnsi" w:hAnsiTheme="minorHAnsi"/>
                <w:szCs w:val="23"/>
              </w:rPr>
            </w:pPr>
            <w:r w:rsidRPr="0030791F">
              <w:rPr>
                <w:color w:val="000000"/>
                <w:szCs w:val="23"/>
              </w:rPr>
              <w:t>10,440</w:t>
            </w:r>
          </w:p>
        </w:tc>
        <w:tc>
          <w:tcPr>
            <w:tcW w:w="1137" w:type="dxa"/>
            <w:tcBorders>
              <w:top w:val="nil"/>
              <w:left w:val="nil"/>
              <w:bottom w:val="nil"/>
              <w:right w:val="nil"/>
            </w:tcBorders>
            <w:shd w:val="clear" w:color="auto" w:fill="auto"/>
            <w:noWrap/>
            <w:vAlign w:val="bottom"/>
          </w:tcPr>
          <w:p w14:paraId="479C60C5" w14:textId="350AB99F" w:rsidR="007D401C" w:rsidRPr="0030791F" w:rsidRDefault="007D401C" w:rsidP="007D401C">
            <w:pPr>
              <w:jc w:val="right"/>
              <w:rPr>
                <w:rFonts w:asciiTheme="minorHAnsi" w:hAnsiTheme="minorHAnsi"/>
                <w:szCs w:val="23"/>
              </w:rPr>
            </w:pPr>
            <w:r w:rsidRPr="0030791F">
              <w:rPr>
                <w:color w:val="000000"/>
                <w:szCs w:val="23"/>
              </w:rPr>
              <w:t>6,979</w:t>
            </w:r>
          </w:p>
        </w:tc>
        <w:tc>
          <w:tcPr>
            <w:tcW w:w="1076" w:type="dxa"/>
            <w:tcBorders>
              <w:top w:val="nil"/>
              <w:left w:val="nil"/>
              <w:bottom w:val="nil"/>
              <w:right w:val="nil"/>
            </w:tcBorders>
            <w:shd w:val="clear" w:color="auto" w:fill="auto"/>
            <w:noWrap/>
            <w:vAlign w:val="bottom"/>
          </w:tcPr>
          <w:p w14:paraId="55393849" w14:textId="777FD6E9" w:rsidR="007D401C" w:rsidRPr="0030791F" w:rsidRDefault="007D401C" w:rsidP="007D401C">
            <w:pPr>
              <w:jc w:val="right"/>
              <w:rPr>
                <w:rFonts w:asciiTheme="minorHAnsi" w:hAnsiTheme="minorHAnsi"/>
                <w:szCs w:val="23"/>
              </w:rPr>
            </w:pPr>
            <w:r w:rsidRPr="0030791F">
              <w:rPr>
                <w:color w:val="000000"/>
                <w:szCs w:val="23"/>
              </w:rPr>
              <w:t>66.8</w:t>
            </w:r>
          </w:p>
        </w:tc>
        <w:tc>
          <w:tcPr>
            <w:tcW w:w="1076" w:type="dxa"/>
            <w:tcBorders>
              <w:top w:val="nil"/>
              <w:left w:val="nil"/>
              <w:bottom w:val="nil"/>
              <w:right w:val="nil"/>
            </w:tcBorders>
            <w:shd w:val="clear" w:color="auto" w:fill="auto"/>
            <w:noWrap/>
            <w:vAlign w:val="bottom"/>
          </w:tcPr>
          <w:p w14:paraId="0F3136BE" w14:textId="7E6493CA" w:rsidR="007D401C" w:rsidRPr="0030791F" w:rsidRDefault="007D401C" w:rsidP="007D401C">
            <w:pPr>
              <w:jc w:val="right"/>
              <w:rPr>
                <w:rFonts w:asciiTheme="minorHAnsi" w:hAnsiTheme="minorHAnsi"/>
                <w:szCs w:val="23"/>
              </w:rPr>
            </w:pPr>
            <w:r w:rsidRPr="0030791F">
              <w:rPr>
                <w:color w:val="000000"/>
                <w:szCs w:val="23"/>
              </w:rPr>
              <w:t>5,623</w:t>
            </w:r>
          </w:p>
        </w:tc>
        <w:tc>
          <w:tcPr>
            <w:tcW w:w="1076" w:type="dxa"/>
            <w:tcBorders>
              <w:top w:val="nil"/>
              <w:left w:val="nil"/>
              <w:bottom w:val="nil"/>
              <w:right w:val="single" w:sz="4" w:space="0" w:color="auto"/>
            </w:tcBorders>
            <w:shd w:val="clear" w:color="auto" w:fill="auto"/>
            <w:noWrap/>
            <w:vAlign w:val="bottom"/>
          </w:tcPr>
          <w:p w14:paraId="6E0DD1EA" w14:textId="7386A2FE" w:rsidR="007D401C" w:rsidRPr="0030791F" w:rsidRDefault="007D401C" w:rsidP="007D401C">
            <w:pPr>
              <w:jc w:val="right"/>
              <w:rPr>
                <w:rFonts w:asciiTheme="minorHAnsi" w:hAnsiTheme="minorHAnsi"/>
                <w:szCs w:val="23"/>
              </w:rPr>
            </w:pPr>
            <w:r w:rsidRPr="0030791F">
              <w:rPr>
                <w:color w:val="000000"/>
                <w:szCs w:val="23"/>
              </w:rPr>
              <w:t>53.9</w:t>
            </w:r>
          </w:p>
        </w:tc>
      </w:tr>
      <w:tr w:rsidR="007D401C" w:rsidRPr="0030791F" w14:paraId="5E49AC67"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27E3FEA0" w14:textId="0F27D8CC" w:rsidR="007D401C" w:rsidRPr="0030791F" w:rsidRDefault="007D401C" w:rsidP="007D401C">
            <w:pPr>
              <w:rPr>
                <w:rFonts w:eastAsia="Times New Roman"/>
                <w:szCs w:val="23"/>
                <w:lang w:eastAsia="en-AU"/>
              </w:rPr>
            </w:pPr>
            <w:r w:rsidRPr="0030791F">
              <w:rPr>
                <w:color w:val="000000"/>
                <w:szCs w:val="23"/>
              </w:rPr>
              <w:t>50-54</w:t>
            </w:r>
          </w:p>
        </w:tc>
        <w:tc>
          <w:tcPr>
            <w:tcW w:w="1459" w:type="dxa"/>
            <w:tcBorders>
              <w:top w:val="nil"/>
              <w:left w:val="nil"/>
              <w:bottom w:val="nil"/>
              <w:right w:val="nil"/>
            </w:tcBorders>
            <w:shd w:val="clear" w:color="auto" w:fill="auto"/>
            <w:noWrap/>
            <w:vAlign w:val="bottom"/>
            <w:hideMark/>
          </w:tcPr>
          <w:p w14:paraId="70AC140B" w14:textId="06B4BA98" w:rsidR="007D401C" w:rsidRPr="0030791F" w:rsidRDefault="007D401C" w:rsidP="007D401C">
            <w:pPr>
              <w:jc w:val="right"/>
              <w:rPr>
                <w:rFonts w:asciiTheme="minorHAnsi" w:hAnsiTheme="minorHAnsi"/>
                <w:szCs w:val="23"/>
              </w:rPr>
            </w:pPr>
            <w:r w:rsidRPr="0030791F">
              <w:rPr>
                <w:color w:val="000000"/>
                <w:szCs w:val="23"/>
              </w:rPr>
              <w:t>7,602</w:t>
            </w:r>
          </w:p>
        </w:tc>
        <w:tc>
          <w:tcPr>
            <w:tcW w:w="1984" w:type="dxa"/>
            <w:tcBorders>
              <w:top w:val="nil"/>
              <w:left w:val="nil"/>
              <w:bottom w:val="nil"/>
              <w:right w:val="nil"/>
            </w:tcBorders>
            <w:shd w:val="clear" w:color="auto" w:fill="auto"/>
            <w:noWrap/>
            <w:vAlign w:val="bottom"/>
          </w:tcPr>
          <w:p w14:paraId="1489D49F" w14:textId="5E66FA56" w:rsidR="007D401C" w:rsidRPr="0030791F" w:rsidRDefault="007D401C" w:rsidP="007D401C">
            <w:pPr>
              <w:jc w:val="right"/>
              <w:rPr>
                <w:rFonts w:asciiTheme="minorHAnsi" w:hAnsiTheme="minorHAnsi"/>
                <w:szCs w:val="23"/>
              </w:rPr>
            </w:pPr>
            <w:r w:rsidRPr="0030791F">
              <w:rPr>
                <w:color w:val="000000"/>
                <w:szCs w:val="23"/>
              </w:rPr>
              <w:t>7,468</w:t>
            </w:r>
          </w:p>
        </w:tc>
        <w:tc>
          <w:tcPr>
            <w:tcW w:w="1137" w:type="dxa"/>
            <w:tcBorders>
              <w:top w:val="nil"/>
              <w:left w:val="nil"/>
              <w:bottom w:val="nil"/>
              <w:right w:val="nil"/>
            </w:tcBorders>
            <w:shd w:val="clear" w:color="auto" w:fill="auto"/>
            <w:noWrap/>
            <w:vAlign w:val="bottom"/>
          </w:tcPr>
          <w:p w14:paraId="06AE9D86" w14:textId="2F9E9A06" w:rsidR="007D401C" w:rsidRPr="0030791F" w:rsidRDefault="007D401C" w:rsidP="007D401C">
            <w:pPr>
              <w:jc w:val="right"/>
              <w:rPr>
                <w:rFonts w:asciiTheme="minorHAnsi" w:hAnsiTheme="minorHAnsi"/>
                <w:szCs w:val="23"/>
              </w:rPr>
            </w:pPr>
            <w:r w:rsidRPr="0030791F">
              <w:rPr>
                <w:color w:val="000000"/>
                <w:szCs w:val="23"/>
              </w:rPr>
              <w:t>5,023</w:t>
            </w:r>
          </w:p>
        </w:tc>
        <w:tc>
          <w:tcPr>
            <w:tcW w:w="1076" w:type="dxa"/>
            <w:tcBorders>
              <w:top w:val="nil"/>
              <w:left w:val="nil"/>
              <w:bottom w:val="nil"/>
              <w:right w:val="nil"/>
            </w:tcBorders>
            <w:shd w:val="clear" w:color="auto" w:fill="auto"/>
            <w:noWrap/>
            <w:vAlign w:val="bottom"/>
          </w:tcPr>
          <w:p w14:paraId="73DDD546" w14:textId="7287976B" w:rsidR="007D401C" w:rsidRPr="0030791F" w:rsidRDefault="007D401C" w:rsidP="007D401C">
            <w:pPr>
              <w:jc w:val="right"/>
              <w:rPr>
                <w:rFonts w:asciiTheme="minorHAnsi" w:hAnsiTheme="minorHAnsi"/>
                <w:szCs w:val="23"/>
              </w:rPr>
            </w:pPr>
            <w:r w:rsidRPr="0030791F">
              <w:rPr>
                <w:color w:val="000000"/>
                <w:szCs w:val="23"/>
              </w:rPr>
              <w:t>67.3</w:t>
            </w:r>
          </w:p>
        </w:tc>
        <w:tc>
          <w:tcPr>
            <w:tcW w:w="1076" w:type="dxa"/>
            <w:tcBorders>
              <w:top w:val="nil"/>
              <w:left w:val="nil"/>
              <w:bottom w:val="nil"/>
              <w:right w:val="nil"/>
            </w:tcBorders>
            <w:shd w:val="clear" w:color="auto" w:fill="auto"/>
            <w:noWrap/>
            <w:vAlign w:val="bottom"/>
          </w:tcPr>
          <w:p w14:paraId="204BD618" w14:textId="56C8C966" w:rsidR="007D401C" w:rsidRPr="0030791F" w:rsidRDefault="007D401C" w:rsidP="007D401C">
            <w:pPr>
              <w:jc w:val="right"/>
              <w:rPr>
                <w:rFonts w:asciiTheme="minorHAnsi" w:hAnsiTheme="minorHAnsi"/>
                <w:szCs w:val="23"/>
              </w:rPr>
            </w:pPr>
            <w:r w:rsidRPr="0030791F">
              <w:rPr>
                <w:color w:val="000000"/>
                <w:szCs w:val="23"/>
              </w:rPr>
              <w:t>4,088</w:t>
            </w:r>
          </w:p>
        </w:tc>
        <w:tc>
          <w:tcPr>
            <w:tcW w:w="1076" w:type="dxa"/>
            <w:tcBorders>
              <w:top w:val="nil"/>
              <w:left w:val="nil"/>
              <w:bottom w:val="nil"/>
              <w:right w:val="single" w:sz="4" w:space="0" w:color="auto"/>
            </w:tcBorders>
            <w:shd w:val="clear" w:color="auto" w:fill="auto"/>
            <w:noWrap/>
            <w:vAlign w:val="bottom"/>
          </w:tcPr>
          <w:p w14:paraId="18610D58" w14:textId="6FE32CB0" w:rsidR="007D401C" w:rsidRPr="0030791F" w:rsidRDefault="007D401C" w:rsidP="007D401C">
            <w:pPr>
              <w:jc w:val="right"/>
              <w:rPr>
                <w:rFonts w:asciiTheme="minorHAnsi" w:hAnsiTheme="minorHAnsi"/>
                <w:szCs w:val="23"/>
              </w:rPr>
            </w:pPr>
            <w:r w:rsidRPr="0030791F">
              <w:rPr>
                <w:color w:val="000000"/>
                <w:szCs w:val="23"/>
              </w:rPr>
              <w:t>54.7</w:t>
            </w:r>
          </w:p>
        </w:tc>
      </w:tr>
      <w:tr w:rsidR="007D401C" w:rsidRPr="0030791F" w14:paraId="4D438B0E"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B67D78A" w14:textId="79364595" w:rsidR="007D401C" w:rsidRPr="0030791F" w:rsidRDefault="007D401C" w:rsidP="007D401C">
            <w:pPr>
              <w:rPr>
                <w:rFonts w:eastAsia="Times New Roman"/>
                <w:szCs w:val="23"/>
                <w:lang w:eastAsia="en-AU"/>
              </w:rPr>
            </w:pPr>
            <w:r w:rsidRPr="0030791F">
              <w:rPr>
                <w:color w:val="000000"/>
                <w:szCs w:val="23"/>
              </w:rPr>
              <w:t>55-59</w:t>
            </w:r>
          </w:p>
        </w:tc>
        <w:tc>
          <w:tcPr>
            <w:tcW w:w="1459" w:type="dxa"/>
            <w:tcBorders>
              <w:top w:val="nil"/>
              <w:left w:val="nil"/>
              <w:bottom w:val="nil"/>
              <w:right w:val="nil"/>
            </w:tcBorders>
            <w:shd w:val="clear" w:color="auto" w:fill="auto"/>
            <w:noWrap/>
            <w:vAlign w:val="bottom"/>
            <w:hideMark/>
          </w:tcPr>
          <w:p w14:paraId="69C4A717" w14:textId="321869D4" w:rsidR="007D401C" w:rsidRPr="0030791F" w:rsidRDefault="007D401C" w:rsidP="007D401C">
            <w:pPr>
              <w:jc w:val="right"/>
              <w:rPr>
                <w:rFonts w:asciiTheme="minorHAnsi" w:hAnsiTheme="minorHAnsi"/>
                <w:szCs w:val="23"/>
              </w:rPr>
            </w:pPr>
            <w:r w:rsidRPr="0030791F">
              <w:rPr>
                <w:color w:val="000000"/>
                <w:szCs w:val="23"/>
              </w:rPr>
              <w:t>5,442</w:t>
            </w:r>
          </w:p>
        </w:tc>
        <w:tc>
          <w:tcPr>
            <w:tcW w:w="1984" w:type="dxa"/>
            <w:tcBorders>
              <w:top w:val="nil"/>
              <w:left w:val="nil"/>
              <w:bottom w:val="nil"/>
              <w:right w:val="nil"/>
            </w:tcBorders>
            <w:shd w:val="clear" w:color="auto" w:fill="auto"/>
            <w:noWrap/>
            <w:vAlign w:val="bottom"/>
          </w:tcPr>
          <w:p w14:paraId="384B1504" w14:textId="6DA0B7DD" w:rsidR="007D401C" w:rsidRPr="0030791F" w:rsidRDefault="007D401C" w:rsidP="007D401C">
            <w:pPr>
              <w:jc w:val="right"/>
              <w:rPr>
                <w:rFonts w:asciiTheme="minorHAnsi" w:hAnsiTheme="minorHAnsi"/>
                <w:szCs w:val="23"/>
              </w:rPr>
            </w:pPr>
            <w:r w:rsidRPr="0030791F">
              <w:rPr>
                <w:color w:val="000000"/>
                <w:szCs w:val="23"/>
              </w:rPr>
              <w:t>5,312</w:t>
            </w:r>
          </w:p>
        </w:tc>
        <w:tc>
          <w:tcPr>
            <w:tcW w:w="1137" w:type="dxa"/>
            <w:tcBorders>
              <w:top w:val="nil"/>
              <w:left w:val="nil"/>
              <w:bottom w:val="nil"/>
              <w:right w:val="nil"/>
            </w:tcBorders>
            <w:shd w:val="clear" w:color="auto" w:fill="auto"/>
            <w:noWrap/>
            <w:vAlign w:val="bottom"/>
          </w:tcPr>
          <w:p w14:paraId="3372175E" w14:textId="49BA8EEC" w:rsidR="007D401C" w:rsidRPr="0030791F" w:rsidRDefault="007D401C" w:rsidP="007D401C">
            <w:pPr>
              <w:jc w:val="right"/>
              <w:rPr>
                <w:rFonts w:asciiTheme="minorHAnsi" w:hAnsiTheme="minorHAnsi"/>
                <w:szCs w:val="23"/>
              </w:rPr>
            </w:pPr>
            <w:r w:rsidRPr="0030791F">
              <w:rPr>
                <w:color w:val="000000"/>
                <w:szCs w:val="23"/>
              </w:rPr>
              <w:t>3,526</w:t>
            </w:r>
          </w:p>
        </w:tc>
        <w:tc>
          <w:tcPr>
            <w:tcW w:w="1076" w:type="dxa"/>
            <w:tcBorders>
              <w:top w:val="nil"/>
              <w:left w:val="nil"/>
              <w:bottom w:val="nil"/>
              <w:right w:val="nil"/>
            </w:tcBorders>
            <w:shd w:val="clear" w:color="auto" w:fill="auto"/>
            <w:noWrap/>
            <w:vAlign w:val="bottom"/>
          </w:tcPr>
          <w:p w14:paraId="3AF72D9E" w14:textId="1509D478" w:rsidR="007D401C" w:rsidRPr="0030791F" w:rsidRDefault="007D401C" w:rsidP="007D401C">
            <w:pPr>
              <w:jc w:val="right"/>
              <w:rPr>
                <w:rFonts w:asciiTheme="minorHAnsi" w:hAnsiTheme="minorHAnsi"/>
                <w:szCs w:val="23"/>
              </w:rPr>
            </w:pPr>
            <w:r w:rsidRPr="0030791F">
              <w:rPr>
                <w:color w:val="000000"/>
                <w:szCs w:val="23"/>
              </w:rPr>
              <w:t>66.4</w:t>
            </w:r>
          </w:p>
        </w:tc>
        <w:tc>
          <w:tcPr>
            <w:tcW w:w="1076" w:type="dxa"/>
            <w:tcBorders>
              <w:top w:val="nil"/>
              <w:left w:val="nil"/>
              <w:bottom w:val="nil"/>
              <w:right w:val="nil"/>
            </w:tcBorders>
            <w:shd w:val="clear" w:color="auto" w:fill="auto"/>
            <w:noWrap/>
            <w:vAlign w:val="bottom"/>
          </w:tcPr>
          <w:p w14:paraId="379DD047" w14:textId="3528C62D" w:rsidR="007D401C" w:rsidRPr="0030791F" w:rsidRDefault="007D401C" w:rsidP="007D401C">
            <w:pPr>
              <w:jc w:val="right"/>
              <w:rPr>
                <w:rFonts w:asciiTheme="minorHAnsi" w:hAnsiTheme="minorHAnsi"/>
                <w:szCs w:val="23"/>
              </w:rPr>
            </w:pPr>
            <w:r w:rsidRPr="0030791F">
              <w:rPr>
                <w:color w:val="000000"/>
                <w:szCs w:val="23"/>
              </w:rPr>
              <w:t>2,887</w:t>
            </w:r>
          </w:p>
        </w:tc>
        <w:tc>
          <w:tcPr>
            <w:tcW w:w="1076" w:type="dxa"/>
            <w:tcBorders>
              <w:top w:val="nil"/>
              <w:left w:val="nil"/>
              <w:bottom w:val="nil"/>
              <w:right w:val="single" w:sz="4" w:space="0" w:color="auto"/>
            </w:tcBorders>
            <w:shd w:val="clear" w:color="auto" w:fill="auto"/>
            <w:noWrap/>
            <w:vAlign w:val="bottom"/>
          </w:tcPr>
          <w:p w14:paraId="3C4C1161" w14:textId="78478A3B" w:rsidR="007D401C" w:rsidRPr="0030791F" w:rsidRDefault="007D401C" w:rsidP="007D401C">
            <w:pPr>
              <w:jc w:val="right"/>
              <w:rPr>
                <w:rFonts w:asciiTheme="minorHAnsi" w:hAnsiTheme="minorHAnsi"/>
                <w:szCs w:val="23"/>
              </w:rPr>
            </w:pPr>
            <w:r w:rsidRPr="0030791F">
              <w:rPr>
                <w:color w:val="000000"/>
                <w:szCs w:val="23"/>
              </w:rPr>
              <w:t>54.3</w:t>
            </w:r>
          </w:p>
        </w:tc>
      </w:tr>
      <w:tr w:rsidR="007D401C" w:rsidRPr="0030791F" w14:paraId="29BD1C8D"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333A899A" w14:textId="6B8EEA20" w:rsidR="007D401C" w:rsidRPr="0030791F" w:rsidRDefault="007D401C" w:rsidP="007D401C">
            <w:pPr>
              <w:rPr>
                <w:rFonts w:eastAsia="Times New Roman"/>
                <w:szCs w:val="23"/>
                <w:lang w:eastAsia="en-AU"/>
              </w:rPr>
            </w:pPr>
            <w:r w:rsidRPr="0030791F">
              <w:rPr>
                <w:color w:val="000000"/>
                <w:szCs w:val="23"/>
              </w:rPr>
              <w:t>60-64</w:t>
            </w:r>
          </w:p>
        </w:tc>
        <w:tc>
          <w:tcPr>
            <w:tcW w:w="1459" w:type="dxa"/>
            <w:tcBorders>
              <w:top w:val="nil"/>
              <w:left w:val="nil"/>
              <w:bottom w:val="nil"/>
              <w:right w:val="nil"/>
            </w:tcBorders>
            <w:shd w:val="clear" w:color="auto" w:fill="auto"/>
            <w:noWrap/>
            <w:vAlign w:val="bottom"/>
            <w:hideMark/>
          </w:tcPr>
          <w:p w14:paraId="67BDB9E7" w14:textId="64B8AEA8" w:rsidR="007D401C" w:rsidRPr="0030791F" w:rsidRDefault="007D401C" w:rsidP="007D401C">
            <w:pPr>
              <w:jc w:val="right"/>
              <w:rPr>
                <w:rFonts w:asciiTheme="minorHAnsi" w:hAnsiTheme="minorHAnsi"/>
                <w:szCs w:val="23"/>
              </w:rPr>
            </w:pPr>
            <w:r w:rsidRPr="0030791F">
              <w:rPr>
                <w:color w:val="000000"/>
                <w:szCs w:val="23"/>
              </w:rPr>
              <w:t>3,326</w:t>
            </w:r>
          </w:p>
        </w:tc>
        <w:tc>
          <w:tcPr>
            <w:tcW w:w="1984" w:type="dxa"/>
            <w:tcBorders>
              <w:top w:val="nil"/>
              <w:left w:val="nil"/>
              <w:bottom w:val="nil"/>
              <w:right w:val="nil"/>
            </w:tcBorders>
            <w:shd w:val="clear" w:color="auto" w:fill="auto"/>
            <w:noWrap/>
            <w:vAlign w:val="bottom"/>
          </w:tcPr>
          <w:p w14:paraId="7491AE67" w14:textId="1C114591" w:rsidR="007D401C" w:rsidRPr="0030791F" w:rsidRDefault="007D401C" w:rsidP="007D401C">
            <w:pPr>
              <w:jc w:val="right"/>
              <w:rPr>
                <w:rFonts w:asciiTheme="minorHAnsi" w:hAnsiTheme="minorHAnsi"/>
                <w:szCs w:val="23"/>
              </w:rPr>
            </w:pPr>
            <w:r w:rsidRPr="0030791F">
              <w:rPr>
                <w:color w:val="000000"/>
                <w:szCs w:val="23"/>
              </w:rPr>
              <w:t>3,221</w:t>
            </w:r>
          </w:p>
        </w:tc>
        <w:tc>
          <w:tcPr>
            <w:tcW w:w="1137" w:type="dxa"/>
            <w:tcBorders>
              <w:top w:val="nil"/>
              <w:left w:val="nil"/>
              <w:bottom w:val="nil"/>
              <w:right w:val="nil"/>
            </w:tcBorders>
            <w:shd w:val="clear" w:color="auto" w:fill="auto"/>
            <w:noWrap/>
            <w:vAlign w:val="bottom"/>
          </w:tcPr>
          <w:p w14:paraId="13DC9D4E" w14:textId="5DA679AE" w:rsidR="007D401C" w:rsidRPr="0030791F" w:rsidRDefault="007D401C" w:rsidP="007D401C">
            <w:pPr>
              <w:jc w:val="right"/>
              <w:rPr>
                <w:rFonts w:asciiTheme="minorHAnsi" w:hAnsiTheme="minorHAnsi"/>
                <w:szCs w:val="23"/>
              </w:rPr>
            </w:pPr>
            <w:r w:rsidRPr="0030791F">
              <w:rPr>
                <w:color w:val="000000"/>
                <w:szCs w:val="23"/>
              </w:rPr>
              <w:t>2,170</w:t>
            </w:r>
          </w:p>
        </w:tc>
        <w:tc>
          <w:tcPr>
            <w:tcW w:w="1076" w:type="dxa"/>
            <w:tcBorders>
              <w:top w:val="nil"/>
              <w:left w:val="nil"/>
              <w:bottom w:val="nil"/>
              <w:right w:val="nil"/>
            </w:tcBorders>
            <w:shd w:val="clear" w:color="auto" w:fill="auto"/>
            <w:noWrap/>
            <w:vAlign w:val="bottom"/>
          </w:tcPr>
          <w:p w14:paraId="118B84CB" w14:textId="5696F648" w:rsidR="007D401C" w:rsidRPr="0030791F" w:rsidRDefault="007D401C" w:rsidP="007D401C">
            <w:pPr>
              <w:jc w:val="right"/>
              <w:rPr>
                <w:rFonts w:asciiTheme="minorHAnsi" w:hAnsiTheme="minorHAnsi"/>
                <w:szCs w:val="23"/>
              </w:rPr>
            </w:pPr>
            <w:r w:rsidRPr="0030791F">
              <w:rPr>
                <w:color w:val="000000"/>
                <w:szCs w:val="23"/>
              </w:rPr>
              <w:t>67.4</w:t>
            </w:r>
          </w:p>
        </w:tc>
        <w:tc>
          <w:tcPr>
            <w:tcW w:w="1076" w:type="dxa"/>
            <w:tcBorders>
              <w:top w:val="nil"/>
              <w:left w:val="nil"/>
              <w:bottom w:val="nil"/>
              <w:right w:val="nil"/>
            </w:tcBorders>
            <w:shd w:val="clear" w:color="auto" w:fill="auto"/>
            <w:noWrap/>
            <w:vAlign w:val="bottom"/>
          </w:tcPr>
          <w:p w14:paraId="30720FDA" w14:textId="7872FB79" w:rsidR="007D401C" w:rsidRPr="0030791F" w:rsidRDefault="007D401C" w:rsidP="007D401C">
            <w:pPr>
              <w:jc w:val="right"/>
              <w:rPr>
                <w:rFonts w:asciiTheme="minorHAnsi" w:hAnsiTheme="minorHAnsi"/>
                <w:szCs w:val="23"/>
              </w:rPr>
            </w:pPr>
            <w:r w:rsidRPr="0030791F">
              <w:rPr>
                <w:color w:val="000000"/>
                <w:szCs w:val="23"/>
              </w:rPr>
              <w:t>1,790</w:t>
            </w:r>
          </w:p>
        </w:tc>
        <w:tc>
          <w:tcPr>
            <w:tcW w:w="1076" w:type="dxa"/>
            <w:tcBorders>
              <w:top w:val="nil"/>
              <w:left w:val="nil"/>
              <w:bottom w:val="nil"/>
              <w:right w:val="single" w:sz="4" w:space="0" w:color="auto"/>
            </w:tcBorders>
            <w:shd w:val="clear" w:color="auto" w:fill="auto"/>
            <w:noWrap/>
            <w:vAlign w:val="bottom"/>
          </w:tcPr>
          <w:p w14:paraId="22D6E933" w14:textId="6E26508F" w:rsidR="007D401C" w:rsidRPr="0030791F" w:rsidRDefault="007D401C" w:rsidP="007D401C">
            <w:pPr>
              <w:jc w:val="right"/>
              <w:rPr>
                <w:rFonts w:asciiTheme="minorHAnsi" w:hAnsiTheme="minorHAnsi"/>
                <w:szCs w:val="23"/>
              </w:rPr>
            </w:pPr>
            <w:r w:rsidRPr="0030791F">
              <w:rPr>
                <w:color w:val="000000"/>
                <w:szCs w:val="23"/>
              </w:rPr>
              <w:t>55.6</w:t>
            </w:r>
          </w:p>
        </w:tc>
      </w:tr>
      <w:tr w:rsidR="007D401C" w:rsidRPr="0030791F" w14:paraId="487DA304"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56FD0A96" w14:textId="4EED64AD" w:rsidR="007D401C" w:rsidRPr="0030791F" w:rsidRDefault="007D401C" w:rsidP="007D401C">
            <w:pPr>
              <w:rPr>
                <w:rFonts w:eastAsia="Times New Roman"/>
                <w:szCs w:val="23"/>
                <w:lang w:eastAsia="en-AU"/>
              </w:rPr>
            </w:pPr>
            <w:r w:rsidRPr="0030791F">
              <w:rPr>
                <w:color w:val="000000"/>
                <w:szCs w:val="23"/>
              </w:rPr>
              <w:t>65-69</w:t>
            </w:r>
          </w:p>
        </w:tc>
        <w:tc>
          <w:tcPr>
            <w:tcW w:w="1459" w:type="dxa"/>
            <w:tcBorders>
              <w:top w:val="nil"/>
              <w:left w:val="nil"/>
              <w:bottom w:val="nil"/>
              <w:right w:val="nil"/>
            </w:tcBorders>
            <w:shd w:val="clear" w:color="auto" w:fill="auto"/>
            <w:noWrap/>
            <w:vAlign w:val="bottom"/>
            <w:hideMark/>
          </w:tcPr>
          <w:p w14:paraId="448C13A1" w14:textId="043C1BE4" w:rsidR="007D401C" w:rsidRPr="0030791F" w:rsidRDefault="007D401C" w:rsidP="007D401C">
            <w:pPr>
              <w:jc w:val="right"/>
              <w:rPr>
                <w:rFonts w:asciiTheme="minorHAnsi" w:hAnsiTheme="minorHAnsi"/>
                <w:szCs w:val="23"/>
              </w:rPr>
            </w:pPr>
            <w:r w:rsidRPr="0030791F">
              <w:rPr>
                <w:color w:val="000000"/>
                <w:szCs w:val="23"/>
              </w:rPr>
              <w:t>1,930</w:t>
            </w:r>
          </w:p>
        </w:tc>
        <w:tc>
          <w:tcPr>
            <w:tcW w:w="1984" w:type="dxa"/>
            <w:tcBorders>
              <w:top w:val="nil"/>
              <w:left w:val="nil"/>
              <w:bottom w:val="nil"/>
              <w:right w:val="nil"/>
            </w:tcBorders>
            <w:shd w:val="clear" w:color="auto" w:fill="auto"/>
            <w:noWrap/>
            <w:vAlign w:val="bottom"/>
          </w:tcPr>
          <w:p w14:paraId="4CD9D9FC" w14:textId="1106A18B" w:rsidR="007D401C" w:rsidRPr="0030791F" w:rsidRDefault="007D401C" w:rsidP="007D401C">
            <w:pPr>
              <w:jc w:val="right"/>
              <w:rPr>
                <w:rFonts w:asciiTheme="minorHAnsi" w:hAnsiTheme="minorHAnsi"/>
                <w:szCs w:val="23"/>
              </w:rPr>
            </w:pPr>
            <w:r w:rsidRPr="0030791F">
              <w:rPr>
                <w:color w:val="000000"/>
                <w:szCs w:val="23"/>
              </w:rPr>
              <w:t>1,808</w:t>
            </w:r>
          </w:p>
        </w:tc>
        <w:tc>
          <w:tcPr>
            <w:tcW w:w="1137" w:type="dxa"/>
            <w:tcBorders>
              <w:top w:val="nil"/>
              <w:left w:val="nil"/>
              <w:bottom w:val="nil"/>
              <w:right w:val="nil"/>
            </w:tcBorders>
            <w:shd w:val="clear" w:color="auto" w:fill="auto"/>
            <w:noWrap/>
            <w:vAlign w:val="bottom"/>
          </w:tcPr>
          <w:p w14:paraId="5C8C71DC" w14:textId="46700F50" w:rsidR="007D401C" w:rsidRPr="0030791F" w:rsidRDefault="007D401C" w:rsidP="007D401C">
            <w:pPr>
              <w:jc w:val="right"/>
              <w:rPr>
                <w:rFonts w:asciiTheme="minorHAnsi" w:hAnsiTheme="minorHAnsi"/>
                <w:szCs w:val="23"/>
              </w:rPr>
            </w:pPr>
            <w:r w:rsidRPr="0030791F">
              <w:rPr>
                <w:color w:val="000000"/>
                <w:szCs w:val="23"/>
              </w:rPr>
              <w:t>1,157</w:t>
            </w:r>
          </w:p>
        </w:tc>
        <w:tc>
          <w:tcPr>
            <w:tcW w:w="1076" w:type="dxa"/>
            <w:tcBorders>
              <w:top w:val="nil"/>
              <w:left w:val="nil"/>
              <w:bottom w:val="nil"/>
              <w:right w:val="nil"/>
            </w:tcBorders>
            <w:shd w:val="clear" w:color="auto" w:fill="auto"/>
            <w:noWrap/>
            <w:vAlign w:val="bottom"/>
          </w:tcPr>
          <w:p w14:paraId="12F8F28C" w14:textId="54084448" w:rsidR="007D401C" w:rsidRPr="0030791F" w:rsidRDefault="007D401C" w:rsidP="007D401C">
            <w:pPr>
              <w:jc w:val="right"/>
              <w:rPr>
                <w:rFonts w:asciiTheme="minorHAnsi" w:hAnsiTheme="minorHAnsi"/>
                <w:szCs w:val="23"/>
              </w:rPr>
            </w:pPr>
            <w:r w:rsidRPr="0030791F">
              <w:rPr>
                <w:color w:val="000000"/>
                <w:szCs w:val="23"/>
              </w:rPr>
              <w:t>64.0</w:t>
            </w:r>
          </w:p>
        </w:tc>
        <w:tc>
          <w:tcPr>
            <w:tcW w:w="1076" w:type="dxa"/>
            <w:tcBorders>
              <w:top w:val="nil"/>
              <w:left w:val="nil"/>
              <w:bottom w:val="nil"/>
              <w:right w:val="nil"/>
            </w:tcBorders>
            <w:shd w:val="clear" w:color="auto" w:fill="auto"/>
            <w:noWrap/>
            <w:vAlign w:val="bottom"/>
          </w:tcPr>
          <w:p w14:paraId="737D8E5E" w14:textId="5C305E4A" w:rsidR="007D401C" w:rsidRPr="0030791F" w:rsidRDefault="007D401C" w:rsidP="007D401C">
            <w:pPr>
              <w:jc w:val="right"/>
              <w:rPr>
                <w:rFonts w:asciiTheme="minorHAnsi" w:hAnsiTheme="minorHAnsi"/>
                <w:szCs w:val="23"/>
              </w:rPr>
            </w:pPr>
            <w:r w:rsidRPr="0030791F">
              <w:rPr>
                <w:color w:val="000000"/>
                <w:szCs w:val="23"/>
              </w:rPr>
              <w:t>954</w:t>
            </w:r>
          </w:p>
        </w:tc>
        <w:tc>
          <w:tcPr>
            <w:tcW w:w="1076" w:type="dxa"/>
            <w:tcBorders>
              <w:top w:val="nil"/>
              <w:left w:val="nil"/>
              <w:bottom w:val="nil"/>
              <w:right w:val="single" w:sz="4" w:space="0" w:color="auto"/>
            </w:tcBorders>
            <w:shd w:val="clear" w:color="auto" w:fill="auto"/>
            <w:noWrap/>
            <w:vAlign w:val="bottom"/>
          </w:tcPr>
          <w:p w14:paraId="32CB9E1E" w14:textId="469E1872" w:rsidR="007D401C" w:rsidRPr="0030791F" w:rsidRDefault="007D401C" w:rsidP="007D401C">
            <w:pPr>
              <w:jc w:val="right"/>
              <w:rPr>
                <w:rFonts w:asciiTheme="minorHAnsi" w:hAnsiTheme="minorHAnsi"/>
                <w:szCs w:val="23"/>
              </w:rPr>
            </w:pPr>
            <w:r w:rsidRPr="0030791F">
              <w:rPr>
                <w:color w:val="000000"/>
                <w:szCs w:val="23"/>
              </w:rPr>
              <w:t>52.8</w:t>
            </w:r>
          </w:p>
        </w:tc>
      </w:tr>
      <w:tr w:rsidR="007D401C" w:rsidRPr="0030791F" w14:paraId="1A801018"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16E39A2F" w14:textId="3A1CA5E8" w:rsidR="007D401C" w:rsidRPr="0030791F" w:rsidRDefault="007D401C" w:rsidP="007D401C">
            <w:pPr>
              <w:rPr>
                <w:rFonts w:eastAsia="Times New Roman"/>
                <w:szCs w:val="23"/>
                <w:lang w:eastAsia="en-AU"/>
              </w:rPr>
            </w:pPr>
            <w:r w:rsidRPr="0030791F">
              <w:rPr>
                <w:color w:val="000000"/>
                <w:szCs w:val="23"/>
              </w:rPr>
              <w:t>70+</w:t>
            </w:r>
          </w:p>
        </w:tc>
        <w:tc>
          <w:tcPr>
            <w:tcW w:w="1459" w:type="dxa"/>
            <w:tcBorders>
              <w:top w:val="nil"/>
              <w:left w:val="nil"/>
              <w:bottom w:val="nil"/>
              <w:right w:val="nil"/>
            </w:tcBorders>
            <w:shd w:val="clear" w:color="auto" w:fill="auto"/>
            <w:noWrap/>
            <w:vAlign w:val="bottom"/>
            <w:hideMark/>
          </w:tcPr>
          <w:p w14:paraId="349ECCB9" w14:textId="78157C9C" w:rsidR="007D401C" w:rsidRPr="0030791F" w:rsidRDefault="007D401C" w:rsidP="007D401C">
            <w:pPr>
              <w:jc w:val="right"/>
              <w:rPr>
                <w:rFonts w:asciiTheme="minorHAnsi" w:hAnsiTheme="minorHAnsi"/>
                <w:szCs w:val="23"/>
              </w:rPr>
            </w:pPr>
            <w:r w:rsidRPr="0030791F">
              <w:rPr>
                <w:color w:val="000000"/>
                <w:szCs w:val="23"/>
              </w:rPr>
              <w:t>2,468</w:t>
            </w:r>
          </w:p>
        </w:tc>
        <w:tc>
          <w:tcPr>
            <w:tcW w:w="1984" w:type="dxa"/>
            <w:tcBorders>
              <w:top w:val="nil"/>
              <w:left w:val="nil"/>
              <w:bottom w:val="nil"/>
              <w:right w:val="nil"/>
            </w:tcBorders>
            <w:shd w:val="clear" w:color="auto" w:fill="auto"/>
            <w:noWrap/>
            <w:vAlign w:val="bottom"/>
          </w:tcPr>
          <w:p w14:paraId="4B20B245" w14:textId="6B5A69E0" w:rsidR="007D401C" w:rsidRPr="0030791F" w:rsidRDefault="007D401C" w:rsidP="007D401C">
            <w:pPr>
              <w:jc w:val="right"/>
              <w:rPr>
                <w:rFonts w:asciiTheme="minorHAnsi" w:hAnsiTheme="minorHAnsi"/>
                <w:szCs w:val="23"/>
              </w:rPr>
            </w:pPr>
            <w:r w:rsidRPr="0030791F">
              <w:rPr>
                <w:color w:val="000000"/>
                <w:szCs w:val="23"/>
              </w:rPr>
              <w:t>2,077</w:t>
            </w:r>
          </w:p>
        </w:tc>
        <w:tc>
          <w:tcPr>
            <w:tcW w:w="1137" w:type="dxa"/>
            <w:tcBorders>
              <w:top w:val="nil"/>
              <w:left w:val="nil"/>
              <w:bottom w:val="nil"/>
              <w:right w:val="nil"/>
            </w:tcBorders>
            <w:shd w:val="clear" w:color="auto" w:fill="auto"/>
            <w:noWrap/>
            <w:vAlign w:val="bottom"/>
          </w:tcPr>
          <w:p w14:paraId="4063CB78" w14:textId="069CA44C" w:rsidR="007D401C" w:rsidRPr="0030791F" w:rsidRDefault="007D401C" w:rsidP="007D401C">
            <w:pPr>
              <w:jc w:val="right"/>
              <w:rPr>
                <w:rFonts w:asciiTheme="minorHAnsi" w:hAnsiTheme="minorHAnsi"/>
                <w:szCs w:val="23"/>
              </w:rPr>
            </w:pPr>
            <w:r w:rsidRPr="0030791F">
              <w:rPr>
                <w:color w:val="000000"/>
                <w:szCs w:val="23"/>
              </w:rPr>
              <w:t>747</w:t>
            </w:r>
          </w:p>
        </w:tc>
        <w:tc>
          <w:tcPr>
            <w:tcW w:w="1076" w:type="dxa"/>
            <w:tcBorders>
              <w:top w:val="nil"/>
              <w:left w:val="nil"/>
              <w:bottom w:val="nil"/>
              <w:right w:val="nil"/>
            </w:tcBorders>
            <w:shd w:val="clear" w:color="auto" w:fill="auto"/>
            <w:noWrap/>
            <w:vAlign w:val="bottom"/>
          </w:tcPr>
          <w:p w14:paraId="4F81A298" w14:textId="4257BD11" w:rsidR="007D401C" w:rsidRPr="0030791F" w:rsidRDefault="007D401C" w:rsidP="007D401C">
            <w:pPr>
              <w:jc w:val="right"/>
              <w:rPr>
                <w:rFonts w:asciiTheme="minorHAnsi" w:hAnsiTheme="minorHAnsi"/>
                <w:szCs w:val="23"/>
              </w:rPr>
            </w:pPr>
            <w:r w:rsidRPr="0030791F">
              <w:rPr>
                <w:color w:val="000000"/>
                <w:szCs w:val="23"/>
              </w:rPr>
              <w:t>36.0</w:t>
            </w:r>
          </w:p>
        </w:tc>
        <w:tc>
          <w:tcPr>
            <w:tcW w:w="1076" w:type="dxa"/>
            <w:tcBorders>
              <w:top w:val="nil"/>
              <w:left w:val="nil"/>
              <w:bottom w:val="nil"/>
              <w:right w:val="nil"/>
            </w:tcBorders>
            <w:shd w:val="clear" w:color="auto" w:fill="auto"/>
            <w:noWrap/>
            <w:vAlign w:val="bottom"/>
          </w:tcPr>
          <w:p w14:paraId="3B477F8E" w14:textId="3AFD1DA0" w:rsidR="007D401C" w:rsidRPr="0030791F" w:rsidRDefault="007D401C" w:rsidP="007D401C">
            <w:pPr>
              <w:jc w:val="right"/>
              <w:rPr>
                <w:rFonts w:asciiTheme="minorHAnsi" w:hAnsiTheme="minorHAnsi"/>
                <w:szCs w:val="23"/>
              </w:rPr>
            </w:pPr>
            <w:r w:rsidRPr="0030791F">
              <w:rPr>
                <w:color w:val="000000"/>
                <w:szCs w:val="23"/>
              </w:rPr>
              <w:t>562</w:t>
            </w:r>
          </w:p>
        </w:tc>
        <w:tc>
          <w:tcPr>
            <w:tcW w:w="1076" w:type="dxa"/>
            <w:tcBorders>
              <w:top w:val="nil"/>
              <w:left w:val="nil"/>
              <w:bottom w:val="nil"/>
              <w:right w:val="single" w:sz="4" w:space="0" w:color="auto"/>
            </w:tcBorders>
            <w:shd w:val="clear" w:color="auto" w:fill="auto"/>
            <w:noWrap/>
            <w:vAlign w:val="bottom"/>
          </w:tcPr>
          <w:p w14:paraId="40F5385D" w14:textId="1B6664E9" w:rsidR="007D401C" w:rsidRPr="0030791F" w:rsidRDefault="007D401C" w:rsidP="007D401C">
            <w:pPr>
              <w:jc w:val="right"/>
              <w:rPr>
                <w:rFonts w:asciiTheme="minorHAnsi" w:hAnsiTheme="minorHAnsi"/>
                <w:szCs w:val="23"/>
              </w:rPr>
            </w:pPr>
            <w:r w:rsidRPr="0030791F">
              <w:rPr>
                <w:color w:val="000000"/>
                <w:szCs w:val="23"/>
              </w:rPr>
              <w:t>27.1</w:t>
            </w:r>
          </w:p>
        </w:tc>
      </w:tr>
      <w:tr w:rsidR="007D401C" w:rsidRPr="0030791F" w14:paraId="00B4DD5D" w14:textId="77777777" w:rsidTr="00576432">
        <w:trPr>
          <w:trHeight w:val="300"/>
        </w:trPr>
        <w:tc>
          <w:tcPr>
            <w:tcW w:w="1137" w:type="dxa"/>
            <w:tcBorders>
              <w:top w:val="nil"/>
              <w:left w:val="single" w:sz="4" w:space="0" w:color="auto"/>
              <w:bottom w:val="single" w:sz="4" w:space="0" w:color="auto"/>
              <w:right w:val="nil"/>
            </w:tcBorders>
            <w:shd w:val="clear" w:color="auto" w:fill="auto"/>
            <w:noWrap/>
            <w:vAlign w:val="bottom"/>
            <w:hideMark/>
          </w:tcPr>
          <w:p w14:paraId="3DF6270F" w14:textId="4239F3B2" w:rsidR="007D401C" w:rsidRPr="0030791F" w:rsidRDefault="007D401C" w:rsidP="007D401C">
            <w:pPr>
              <w:rPr>
                <w:rFonts w:eastAsia="Times New Roman"/>
                <w:b/>
                <w:bCs/>
                <w:szCs w:val="23"/>
                <w:lang w:eastAsia="en-AU"/>
              </w:rPr>
            </w:pPr>
            <w:r w:rsidRPr="0030791F">
              <w:rPr>
                <w:b/>
                <w:bCs/>
                <w:color w:val="000000"/>
                <w:szCs w:val="23"/>
              </w:rPr>
              <w:t>Total</w:t>
            </w:r>
          </w:p>
        </w:tc>
        <w:tc>
          <w:tcPr>
            <w:tcW w:w="1459" w:type="dxa"/>
            <w:tcBorders>
              <w:top w:val="nil"/>
              <w:left w:val="nil"/>
              <w:bottom w:val="single" w:sz="4" w:space="0" w:color="auto"/>
              <w:right w:val="nil"/>
            </w:tcBorders>
            <w:shd w:val="clear" w:color="auto" w:fill="auto"/>
            <w:noWrap/>
            <w:vAlign w:val="bottom"/>
            <w:hideMark/>
          </w:tcPr>
          <w:p w14:paraId="27454916" w14:textId="4446BE38" w:rsidR="007D401C" w:rsidRPr="0030791F" w:rsidRDefault="007D401C" w:rsidP="007D401C">
            <w:pPr>
              <w:jc w:val="right"/>
              <w:rPr>
                <w:rFonts w:asciiTheme="minorHAnsi" w:hAnsiTheme="minorHAnsi"/>
                <w:b/>
                <w:bCs/>
                <w:szCs w:val="23"/>
              </w:rPr>
            </w:pPr>
            <w:r w:rsidRPr="0030791F">
              <w:rPr>
                <w:b/>
                <w:bCs/>
                <w:color w:val="000000"/>
                <w:szCs w:val="23"/>
              </w:rPr>
              <w:t>50,504</w:t>
            </w:r>
          </w:p>
        </w:tc>
        <w:tc>
          <w:tcPr>
            <w:tcW w:w="1984" w:type="dxa"/>
            <w:tcBorders>
              <w:top w:val="nil"/>
              <w:left w:val="nil"/>
              <w:bottom w:val="single" w:sz="4" w:space="0" w:color="auto"/>
              <w:right w:val="nil"/>
            </w:tcBorders>
            <w:shd w:val="clear" w:color="auto" w:fill="auto"/>
            <w:noWrap/>
            <w:vAlign w:val="bottom"/>
          </w:tcPr>
          <w:p w14:paraId="28119448" w14:textId="68FC39EA" w:rsidR="007D401C" w:rsidRPr="0030791F" w:rsidRDefault="007D401C" w:rsidP="007D401C">
            <w:pPr>
              <w:jc w:val="right"/>
              <w:rPr>
                <w:rFonts w:asciiTheme="minorHAnsi" w:hAnsiTheme="minorHAnsi"/>
                <w:b/>
                <w:bCs/>
                <w:szCs w:val="23"/>
              </w:rPr>
            </w:pPr>
            <w:r w:rsidRPr="0030791F">
              <w:rPr>
                <w:b/>
                <w:bCs/>
                <w:color w:val="000000"/>
                <w:szCs w:val="23"/>
              </w:rPr>
              <w:t>49,384</w:t>
            </w:r>
          </w:p>
        </w:tc>
        <w:tc>
          <w:tcPr>
            <w:tcW w:w="1137" w:type="dxa"/>
            <w:tcBorders>
              <w:top w:val="nil"/>
              <w:left w:val="nil"/>
              <w:bottom w:val="single" w:sz="4" w:space="0" w:color="auto"/>
              <w:right w:val="nil"/>
            </w:tcBorders>
            <w:shd w:val="clear" w:color="auto" w:fill="auto"/>
            <w:noWrap/>
            <w:vAlign w:val="bottom"/>
          </w:tcPr>
          <w:p w14:paraId="457245FA" w14:textId="2F46C277" w:rsidR="007D401C" w:rsidRPr="0030791F" w:rsidRDefault="007D401C" w:rsidP="007D401C">
            <w:pPr>
              <w:jc w:val="right"/>
              <w:rPr>
                <w:rFonts w:asciiTheme="minorHAnsi" w:hAnsiTheme="minorHAnsi"/>
                <w:b/>
                <w:bCs/>
                <w:szCs w:val="23"/>
              </w:rPr>
            </w:pPr>
            <w:r w:rsidRPr="0030791F">
              <w:rPr>
                <w:b/>
                <w:bCs/>
                <w:color w:val="000000"/>
                <w:szCs w:val="23"/>
              </w:rPr>
              <w:t>32,066</w:t>
            </w:r>
          </w:p>
        </w:tc>
        <w:tc>
          <w:tcPr>
            <w:tcW w:w="1076" w:type="dxa"/>
            <w:tcBorders>
              <w:top w:val="nil"/>
              <w:left w:val="nil"/>
              <w:bottom w:val="single" w:sz="4" w:space="0" w:color="auto"/>
              <w:right w:val="nil"/>
            </w:tcBorders>
            <w:shd w:val="clear" w:color="auto" w:fill="auto"/>
            <w:noWrap/>
            <w:vAlign w:val="bottom"/>
          </w:tcPr>
          <w:p w14:paraId="4BF36E06" w14:textId="489F1DC1" w:rsidR="007D401C" w:rsidRPr="0030791F" w:rsidRDefault="007D401C" w:rsidP="007D401C">
            <w:pPr>
              <w:jc w:val="right"/>
              <w:rPr>
                <w:rFonts w:asciiTheme="minorHAnsi" w:hAnsiTheme="minorHAnsi"/>
                <w:b/>
                <w:bCs/>
                <w:szCs w:val="23"/>
              </w:rPr>
            </w:pPr>
            <w:r w:rsidRPr="0030791F">
              <w:rPr>
                <w:b/>
                <w:bCs/>
                <w:color w:val="000000"/>
                <w:szCs w:val="23"/>
              </w:rPr>
              <w:t>64.9</w:t>
            </w:r>
          </w:p>
        </w:tc>
        <w:tc>
          <w:tcPr>
            <w:tcW w:w="1076" w:type="dxa"/>
            <w:tcBorders>
              <w:top w:val="nil"/>
              <w:left w:val="nil"/>
              <w:bottom w:val="single" w:sz="4" w:space="0" w:color="auto"/>
              <w:right w:val="nil"/>
            </w:tcBorders>
            <w:shd w:val="clear" w:color="auto" w:fill="auto"/>
            <w:noWrap/>
            <w:vAlign w:val="bottom"/>
          </w:tcPr>
          <w:p w14:paraId="54D0ACBA" w14:textId="1B455CBE" w:rsidR="007D401C" w:rsidRPr="0030791F" w:rsidRDefault="007D401C" w:rsidP="007D401C">
            <w:pPr>
              <w:jc w:val="right"/>
              <w:rPr>
                <w:rFonts w:asciiTheme="minorHAnsi" w:hAnsiTheme="minorHAnsi"/>
                <w:b/>
                <w:bCs/>
                <w:szCs w:val="23"/>
              </w:rPr>
            </w:pPr>
            <w:r w:rsidRPr="0030791F">
              <w:rPr>
                <w:b/>
                <w:bCs/>
                <w:color w:val="000000"/>
                <w:szCs w:val="23"/>
              </w:rPr>
              <w:t>25,746</w:t>
            </w:r>
          </w:p>
        </w:tc>
        <w:tc>
          <w:tcPr>
            <w:tcW w:w="1076" w:type="dxa"/>
            <w:tcBorders>
              <w:top w:val="nil"/>
              <w:left w:val="nil"/>
              <w:bottom w:val="single" w:sz="4" w:space="0" w:color="auto"/>
              <w:right w:val="single" w:sz="4" w:space="0" w:color="auto"/>
            </w:tcBorders>
            <w:shd w:val="clear" w:color="auto" w:fill="auto"/>
            <w:noWrap/>
            <w:vAlign w:val="bottom"/>
          </w:tcPr>
          <w:p w14:paraId="647F3F86" w14:textId="4F03A084" w:rsidR="007D401C" w:rsidRPr="0030791F" w:rsidRDefault="007D401C" w:rsidP="007D401C">
            <w:pPr>
              <w:jc w:val="right"/>
              <w:rPr>
                <w:rFonts w:asciiTheme="minorHAnsi" w:hAnsiTheme="minorHAnsi"/>
                <w:b/>
                <w:bCs/>
                <w:szCs w:val="23"/>
              </w:rPr>
            </w:pPr>
            <w:r w:rsidRPr="0030791F">
              <w:rPr>
                <w:b/>
                <w:bCs/>
                <w:color w:val="000000"/>
                <w:szCs w:val="23"/>
              </w:rPr>
              <w:t>52.1</w:t>
            </w:r>
          </w:p>
        </w:tc>
      </w:tr>
    </w:tbl>
    <w:p w14:paraId="359CD88E" w14:textId="77777777" w:rsidR="00030D6F" w:rsidRPr="0030791F" w:rsidRDefault="00030D6F" w:rsidP="00030D6F">
      <w:pPr>
        <w:jc w:val="both"/>
        <w:rPr>
          <w:i/>
          <w:sz w:val="20"/>
        </w:rPr>
      </w:pPr>
      <w:r w:rsidRPr="0030791F">
        <w:rPr>
          <w:i/>
          <w:sz w:val="20"/>
        </w:rPr>
        <w:t>* Women are not followed up in the current report if they are no longer alive at the end of the current monitoring period; or if they have since had a non-squamous high grade abnormality (no longer eligible for HPV testing to follow-up historical high grade abnormality).</w:t>
      </w:r>
    </w:p>
    <w:p w14:paraId="5D2C9A06" w14:textId="77777777" w:rsidR="008E0098" w:rsidRPr="0030791F" w:rsidRDefault="008E0098" w:rsidP="00030D6F">
      <w:pPr>
        <w:jc w:val="both"/>
        <w:rPr>
          <w:i/>
          <w:sz w:val="20"/>
        </w:rPr>
      </w:pPr>
    </w:p>
    <w:p w14:paraId="131DC6B4" w14:textId="2D82BF19" w:rsidR="00411DC4" w:rsidRPr="0030791F" w:rsidRDefault="00411DC4" w:rsidP="00030D6F">
      <w:pPr>
        <w:jc w:val="both"/>
        <w:rPr>
          <w:i/>
          <w:sz w:val="20"/>
        </w:rPr>
      </w:pPr>
      <w:r w:rsidRPr="0030791F">
        <w:rPr>
          <w:i/>
          <w:sz w:val="20"/>
        </w:rPr>
        <w:br w:type="page"/>
      </w:r>
    </w:p>
    <w:p w14:paraId="785C97CB" w14:textId="0CF1EB14" w:rsidR="00030D6F" w:rsidRPr="0030791F" w:rsidRDefault="00C65151" w:rsidP="00411DC4">
      <w:pPr>
        <w:pStyle w:val="Caption"/>
        <w:spacing w:after="80"/>
        <w:ind w:right="-23"/>
        <w:jc w:val="both"/>
      </w:pPr>
      <w:bookmarkStart w:id="1286" w:name="_Ref402251814"/>
      <w:bookmarkStart w:id="1287" w:name="_Toc469398364"/>
      <w:bookmarkStart w:id="1288" w:name="_Toc475605597"/>
      <w:bookmarkStart w:id="1289" w:name="_Toc509928569"/>
      <w:r w:rsidRPr="0030791F">
        <w:t>Table</w:t>
      </w:r>
      <w:r w:rsidR="00030D6F"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78</w:t>
      </w:r>
      <w:r w:rsidR="00F55F28" w:rsidRPr="0030791F">
        <w:rPr>
          <w:noProof/>
        </w:rPr>
        <w:fldChar w:fldCharType="end"/>
      </w:r>
      <w:bookmarkEnd w:id="1286"/>
      <w:r w:rsidR="00030D6F" w:rsidRPr="0030791F">
        <w:t xml:space="preserve"> - Women eligible for and proportion who have received historical HPV testing, by DHB</w:t>
      </w:r>
      <w:bookmarkEnd w:id="1287"/>
      <w:bookmarkEnd w:id="1288"/>
      <w:bookmarkEnd w:id="1289"/>
    </w:p>
    <w:tbl>
      <w:tblPr>
        <w:tblW w:w="9393" w:type="dxa"/>
        <w:tblInd w:w="93" w:type="dxa"/>
        <w:tblLook w:val="04A0" w:firstRow="1" w:lastRow="0" w:firstColumn="1" w:lastColumn="0" w:noHBand="0" w:noVBand="1"/>
      </w:tblPr>
      <w:tblGrid>
        <w:gridCol w:w="2312"/>
        <w:gridCol w:w="1134"/>
        <w:gridCol w:w="2126"/>
        <w:gridCol w:w="987"/>
        <w:gridCol w:w="850"/>
        <w:gridCol w:w="1134"/>
        <w:gridCol w:w="850"/>
      </w:tblGrid>
      <w:tr w:rsidR="00030D6F" w:rsidRPr="0030791F" w14:paraId="58A1F591" w14:textId="77777777" w:rsidTr="00DF6695">
        <w:trPr>
          <w:trHeight w:val="495"/>
        </w:trPr>
        <w:tc>
          <w:tcPr>
            <w:tcW w:w="2312" w:type="dxa"/>
            <w:tcBorders>
              <w:top w:val="single" w:sz="4" w:space="0" w:color="auto"/>
              <w:left w:val="single" w:sz="4" w:space="0" w:color="auto"/>
              <w:bottom w:val="nil"/>
              <w:right w:val="nil"/>
            </w:tcBorders>
            <w:shd w:val="clear" w:color="auto" w:fill="D9D9D9" w:themeFill="background1" w:themeFillShade="D9"/>
            <w:noWrap/>
            <w:vAlign w:val="bottom"/>
            <w:hideMark/>
          </w:tcPr>
          <w:p w14:paraId="13382DA0" w14:textId="77777777" w:rsidR="00030D6F" w:rsidRPr="0030791F" w:rsidRDefault="00030D6F" w:rsidP="00EC5031">
            <w:pPr>
              <w:rPr>
                <w:rFonts w:eastAsia="Times New Roman"/>
                <w:b/>
                <w:bCs/>
                <w:sz w:val="22"/>
                <w:lang w:eastAsia="en-AU"/>
              </w:rPr>
            </w:pPr>
            <w:r w:rsidRPr="0030791F">
              <w:rPr>
                <w:rFonts w:eastAsia="Times New Roman"/>
                <w:b/>
                <w:bCs/>
                <w:sz w:val="22"/>
                <w:lang w:eastAsia="en-AU"/>
              </w:rPr>
              <w:t>DHB</w:t>
            </w:r>
          </w:p>
        </w:tc>
        <w:tc>
          <w:tcPr>
            <w:tcW w:w="3260" w:type="dxa"/>
            <w:gridSpan w:val="2"/>
            <w:tcBorders>
              <w:top w:val="single" w:sz="4" w:space="0" w:color="auto"/>
              <w:left w:val="nil"/>
              <w:bottom w:val="nil"/>
              <w:right w:val="nil"/>
            </w:tcBorders>
            <w:shd w:val="clear" w:color="auto" w:fill="D9D9D9" w:themeFill="background1" w:themeFillShade="D9"/>
            <w:vAlign w:val="bottom"/>
            <w:hideMark/>
          </w:tcPr>
          <w:p w14:paraId="6D3B15BC" w14:textId="77777777" w:rsidR="00030D6F" w:rsidRPr="0030791F" w:rsidRDefault="00030D6F" w:rsidP="00576432">
            <w:pPr>
              <w:keepNext/>
              <w:keepLines/>
              <w:jc w:val="center"/>
              <w:rPr>
                <w:rFonts w:eastAsia="Times New Roman"/>
                <w:b/>
                <w:bCs/>
                <w:sz w:val="22"/>
                <w:lang w:eastAsia="en-AU"/>
              </w:rPr>
            </w:pPr>
            <w:r w:rsidRPr="0030791F">
              <w:rPr>
                <w:rFonts w:eastAsia="Times New Roman"/>
                <w:b/>
                <w:bCs/>
                <w:sz w:val="22"/>
                <w:lang w:eastAsia="en-AU"/>
              </w:rPr>
              <w:t>Number of women eligible for historical testing as at 1 Oct 2009</w:t>
            </w:r>
          </w:p>
        </w:tc>
        <w:tc>
          <w:tcPr>
            <w:tcW w:w="1837" w:type="dxa"/>
            <w:gridSpan w:val="2"/>
            <w:tcBorders>
              <w:top w:val="single" w:sz="4" w:space="0" w:color="auto"/>
              <w:left w:val="nil"/>
              <w:bottom w:val="nil"/>
              <w:right w:val="nil"/>
            </w:tcBorders>
            <w:shd w:val="clear" w:color="auto" w:fill="D9D9D9" w:themeFill="background1" w:themeFillShade="D9"/>
            <w:noWrap/>
            <w:vAlign w:val="bottom"/>
            <w:hideMark/>
          </w:tcPr>
          <w:p w14:paraId="0EBDB97F" w14:textId="77777777" w:rsidR="00030D6F" w:rsidRPr="0030791F" w:rsidRDefault="00030D6F" w:rsidP="00576432">
            <w:pPr>
              <w:keepNext/>
              <w:keepLines/>
              <w:jc w:val="center"/>
              <w:rPr>
                <w:rFonts w:eastAsia="Times New Roman"/>
                <w:b/>
                <w:bCs/>
                <w:sz w:val="22"/>
                <w:lang w:eastAsia="en-AU"/>
              </w:rPr>
            </w:pPr>
            <w:r w:rsidRPr="0030791F">
              <w:rPr>
                <w:rFonts w:eastAsia="Times New Roman"/>
                <w:b/>
                <w:bCs/>
                <w:sz w:val="22"/>
                <w:lang w:eastAsia="en-AU"/>
              </w:rPr>
              <w:t>Round 1 test recorded</w:t>
            </w:r>
          </w:p>
        </w:tc>
        <w:tc>
          <w:tcPr>
            <w:tcW w:w="1984"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1F81FBB4" w14:textId="77777777" w:rsidR="00030D6F" w:rsidRPr="0030791F" w:rsidRDefault="00030D6F" w:rsidP="00576432">
            <w:pPr>
              <w:keepNext/>
              <w:keepLines/>
              <w:jc w:val="center"/>
              <w:rPr>
                <w:rFonts w:eastAsia="Times New Roman"/>
                <w:b/>
                <w:bCs/>
                <w:sz w:val="22"/>
                <w:lang w:eastAsia="en-AU"/>
              </w:rPr>
            </w:pPr>
            <w:r w:rsidRPr="0030791F">
              <w:rPr>
                <w:rFonts w:eastAsia="Times New Roman"/>
                <w:b/>
                <w:bCs/>
                <w:sz w:val="22"/>
                <w:lang w:eastAsia="en-AU"/>
              </w:rPr>
              <w:t>Round 2 test recorded</w:t>
            </w:r>
          </w:p>
        </w:tc>
      </w:tr>
      <w:tr w:rsidR="00030D6F" w:rsidRPr="0030791F" w14:paraId="33FF3FB3" w14:textId="77777777" w:rsidTr="00DF6695">
        <w:trPr>
          <w:trHeight w:val="300"/>
        </w:trPr>
        <w:tc>
          <w:tcPr>
            <w:tcW w:w="2312" w:type="dxa"/>
            <w:tcBorders>
              <w:top w:val="nil"/>
              <w:left w:val="single" w:sz="4" w:space="0" w:color="auto"/>
              <w:bottom w:val="single" w:sz="4" w:space="0" w:color="auto"/>
              <w:right w:val="nil"/>
            </w:tcBorders>
            <w:shd w:val="clear" w:color="auto" w:fill="D9D9D9" w:themeFill="background1" w:themeFillShade="D9"/>
            <w:noWrap/>
            <w:vAlign w:val="bottom"/>
            <w:hideMark/>
          </w:tcPr>
          <w:p w14:paraId="585698F6" w14:textId="77777777" w:rsidR="00030D6F" w:rsidRPr="0030791F" w:rsidRDefault="00030D6F" w:rsidP="00EC5031">
            <w:pPr>
              <w:rPr>
                <w:rFonts w:eastAsia="Times New Roman"/>
                <w:b/>
                <w:bCs/>
                <w:sz w:val="22"/>
                <w:lang w:eastAsia="en-AU"/>
              </w:rPr>
            </w:pPr>
            <w:r w:rsidRPr="0030791F">
              <w:rPr>
                <w:rFonts w:eastAsia="Times New Roman"/>
                <w:b/>
                <w:bCs/>
                <w:sz w:val="22"/>
                <w:lang w:eastAsia="en-AU"/>
              </w:rPr>
              <w:t> </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0D36F4AE"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All</w:t>
            </w:r>
          </w:p>
        </w:tc>
        <w:tc>
          <w:tcPr>
            <w:tcW w:w="2126" w:type="dxa"/>
            <w:tcBorders>
              <w:top w:val="nil"/>
              <w:left w:val="nil"/>
              <w:bottom w:val="single" w:sz="4" w:space="0" w:color="auto"/>
              <w:right w:val="nil"/>
            </w:tcBorders>
            <w:shd w:val="clear" w:color="auto" w:fill="D9D9D9" w:themeFill="background1" w:themeFillShade="D9"/>
            <w:noWrap/>
            <w:vAlign w:val="bottom"/>
            <w:hideMark/>
          </w:tcPr>
          <w:p w14:paraId="10556C7D"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In current report*</w:t>
            </w:r>
          </w:p>
        </w:tc>
        <w:tc>
          <w:tcPr>
            <w:tcW w:w="987" w:type="dxa"/>
            <w:tcBorders>
              <w:top w:val="nil"/>
              <w:left w:val="nil"/>
              <w:bottom w:val="single" w:sz="4" w:space="0" w:color="auto"/>
              <w:right w:val="nil"/>
            </w:tcBorders>
            <w:shd w:val="clear" w:color="auto" w:fill="D9D9D9" w:themeFill="background1" w:themeFillShade="D9"/>
            <w:noWrap/>
            <w:vAlign w:val="bottom"/>
            <w:hideMark/>
          </w:tcPr>
          <w:p w14:paraId="382FB082"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N</w:t>
            </w:r>
          </w:p>
        </w:tc>
        <w:tc>
          <w:tcPr>
            <w:tcW w:w="850" w:type="dxa"/>
            <w:tcBorders>
              <w:top w:val="nil"/>
              <w:left w:val="nil"/>
              <w:bottom w:val="single" w:sz="4" w:space="0" w:color="auto"/>
              <w:right w:val="nil"/>
            </w:tcBorders>
            <w:shd w:val="clear" w:color="auto" w:fill="D9D9D9" w:themeFill="background1" w:themeFillShade="D9"/>
            <w:noWrap/>
            <w:vAlign w:val="bottom"/>
            <w:hideMark/>
          </w:tcPr>
          <w:p w14:paraId="18932E71"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616955E7"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N</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2111693E" w14:textId="77777777" w:rsidR="00030D6F" w:rsidRPr="0030791F" w:rsidRDefault="00030D6F" w:rsidP="00576432">
            <w:pPr>
              <w:keepNext/>
              <w:keepLines/>
              <w:jc w:val="right"/>
              <w:rPr>
                <w:rFonts w:eastAsia="Times New Roman"/>
                <w:b/>
                <w:bCs/>
                <w:sz w:val="22"/>
                <w:lang w:eastAsia="en-AU"/>
              </w:rPr>
            </w:pPr>
            <w:r w:rsidRPr="0030791F">
              <w:rPr>
                <w:rFonts w:eastAsia="Times New Roman"/>
                <w:b/>
                <w:bCs/>
                <w:sz w:val="22"/>
                <w:lang w:eastAsia="en-AU"/>
              </w:rPr>
              <w:t>%</w:t>
            </w:r>
          </w:p>
        </w:tc>
      </w:tr>
      <w:tr w:rsidR="007D401C" w:rsidRPr="0030791F" w14:paraId="0BA1F425" w14:textId="77777777" w:rsidTr="00DF6695">
        <w:trPr>
          <w:trHeight w:val="300"/>
        </w:trPr>
        <w:tc>
          <w:tcPr>
            <w:tcW w:w="2312" w:type="dxa"/>
            <w:tcBorders>
              <w:top w:val="nil"/>
              <w:left w:val="single" w:sz="4" w:space="0" w:color="auto"/>
              <w:bottom w:val="nil"/>
              <w:right w:val="nil"/>
            </w:tcBorders>
            <w:shd w:val="clear" w:color="auto" w:fill="auto"/>
            <w:noWrap/>
          </w:tcPr>
          <w:p w14:paraId="623B7723" w14:textId="77777777" w:rsidR="007D401C" w:rsidRPr="00EC5031" w:rsidRDefault="007D401C" w:rsidP="00EC5031">
            <w:pPr>
              <w:rPr>
                <w:szCs w:val="23"/>
              </w:rPr>
            </w:pPr>
            <w:r w:rsidRPr="00EC5031">
              <w:rPr>
                <w:szCs w:val="23"/>
              </w:rPr>
              <w:t>Auckland</w:t>
            </w:r>
          </w:p>
        </w:tc>
        <w:tc>
          <w:tcPr>
            <w:tcW w:w="1134" w:type="dxa"/>
            <w:tcBorders>
              <w:top w:val="nil"/>
              <w:left w:val="nil"/>
              <w:bottom w:val="nil"/>
              <w:right w:val="nil"/>
            </w:tcBorders>
            <w:shd w:val="clear" w:color="auto" w:fill="auto"/>
            <w:noWrap/>
            <w:vAlign w:val="bottom"/>
          </w:tcPr>
          <w:p w14:paraId="1E567400" w14:textId="5931CA55" w:rsidR="007D401C" w:rsidRPr="0030791F" w:rsidRDefault="007D401C" w:rsidP="007D401C">
            <w:pPr>
              <w:jc w:val="right"/>
              <w:rPr>
                <w:sz w:val="22"/>
              </w:rPr>
            </w:pPr>
            <w:r w:rsidRPr="0030791F">
              <w:rPr>
                <w:color w:val="000000"/>
                <w:szCs w:val="23"/>
              </w:rPr>
              <w:t>4,074</w:t>
            </w:r>
          </w:p>
        </w:tc>
        <w:tc>
          <w:tcPr>
            <w:tcW w:w="2126" w:type="dxa"/>
            <w:tcBorders>
              <w:top w:val="nil"/>
              <w:left w:val="nil"/>
              <w:bottom w:val="nil"/>
              <w:right w:val="nil"/>
            </w:tcBorders>
            <w:shd w:val="clear" w:color="auto" w:fill="auto"/>
            <w:noWrap/>
            <w:vAlign w:val="bottom"/>
          </w:tcPr>
          <w:p w14:paraId="75ACE842" w14:textId="662C0BAC" w:rsidR="007D401C" w:rsidRPr="0030791F" w:rsidRDefault="007D401C" w:rsidP="007D401C">
            <w:pPr>
              <w:jc w:val="right"/>
              <w:rPr>
                <w:sz w:val="22"/>
              </w:rPr>
            </w:pPr>
            <w:r w:rsidRPr="0030791F">
              <w:rPr>
                <w:color w:val="000000"/>
                <w:szCs w:val="23"/>
              </w:rPr>
              <w:t>4,012</w:t>
            </w:r>
          </w:p>
        </w:tc>
        <w:tc>
          <w:tcPr>
            <w:tcW w:w="987" w:type="dxa"/>
            <w:tcBorders>
              <w:top w:val="nil"/>
              <w:left w:val="nil"/>
              <w:bottom w:val="nil"/>
              <w:right w:val="nil"/>
            </w:tcBorders>
            <w:shd w:val="clear" w:color="auto" w:fill="auto"/>
            <w:noWrap/>
            <w:vAlign w:val="bottom"/>
          </w:tcPr>
          <w:p w14:paraId="05571807" w14:textId="42C8BBCC" w:rsidR="007D401C" w:rsidRPr="0030791F" w:rsidRDefault="007D401C" w:rsidP="007D401C">
            <w:pPr>
              <w:jc w:val="right"/>
              <w:rPr>
                <w:sz w:val="22"/>
              </w:rPr>
            </w:pPr>
            <w:r w:rsidRPr="0030791F">
              <w:rPr>
                <w:color w:val="000000"/>
                <w:szCs w:val="23"/>
              </w:rPr>
              <w:t>2,118</w:t>
            </w:r>
          </w:p>
        </w:tc>
        <w:tc>
          <w:tcPr>
            <w:tcW w:w="850" w:type="dxa"/>
            <w:tcBorders>
              <w:top w:val="nil"/>
              <w:left w:val="nil"/>
              <w:bottom w:val="nil"/>
              <w:right w:val="nil"/>
            </w:tcBorders>
            <w:shd w:val="clear" w:color="auto" w:fill="auto"/>
            <w:noWrap/>
            <w:vAlign w:val="bottom"/>
          </w:tcPr>
          <w:p w14:paraId="79417551" w14:textId="29D953AF" w:rsidR="007D401C" w:rsidRPr="0030791F" w:rsidRDefault="007D401C" w:rsidP="007D401C">
            <w:pPr>
              <w:jc w:val="right"/>
              <w:rPr>
                <w:sz w:val="22"/>
              </w:rPr>
            </w:pPr>
            <w:r w:rsidRPr="0030791F">
              <w:rPr>
                <w:color w:val="000000"/>
                <w:szCs w:val="23"/>
              </w:rPr>
              <w:t>52.8</w:t>
            </w:r>
          </w:p>
        </w:tc>
        <w:tc>
          <w:tcPr>
            <w:tcW w:w="1134" w:type="dxa"/>
            <w:tcBorders>
              <w:top w:val="nil"/>
              <w:left w:val="nil"/>
              <w:bottom w:val="nil"/>
              <w:right w:val="nil"/>
            </w:tcBorders>
            <w:shd w:val="clear" w:color="auto" w:fill="auto"/>
            <w:noWrap/>
            <w:vAlign w:val="bottom"/>
          </w:tcPr>
          <w:p w14:paraId="5F3EAE24" w14:textId="116C1A7F" w:rsidR="007D401C" w:rsidRPr="0030791F" w:rsidRDefault="007D401C" w:rsidP="007D401C">
            <w:pPr>
              <w:jc w:val="right"/>
              <w:rPr>
                <w:sz w:val="22"/>
              </w:rPr>
            </w:pPr>
            <w:r w:rsidRPr="0030791F">
              <w:rPr>
                <w:color w:val="000000"/>
                <w:szCs w:val="23"/>
              </w:rPr>
              <w:t>1,485</w:t>
            </w:r>
          </w:p>
        </w:tc>
        <w:tc>
          <w:tcPr>
            <w:tcW w:w="850" w:type="dxa"/>
            <w:tcBorders>
              <w:top w:val="nil"/>
              <w:left w:val="nil"/>
              <w:bottom w:val="nil"/>
              <w:right w:val="single" w:sz="4" w:space="0" w:color="auto"/>
            </w:tcBorders>
            <w:shd w:val="clear" w:color="auto" w:fill="auto"/>
            <w:noWrap/>
            <w:vAlign w:val="bottom"/>
          </w:tcPr>
          <w:p w14:paraId="02AB95E4" w14:textId="7B413D45" w:rsidR="007D401C" w:rsidRPr="0030791F" w:rsidRDefault="007D401C" w:rsidP="007D401C">
            <w:pPr>
              <w:jc w:val="right"/>
              <w:rPr>
                <w:sz w:val="22"/>
              </w:rPr>
            </w:pPr>
            <w:r w:rsidRPr="0030791F">
              <w:rPr>
                <w:color w:val="000000"/>
                <w:szCs w:val="23"/>
              </w:rPr>
              <w:t>37.0</w:t>
            </w:r>
          </w:p>
        </w:tc>
      </w:tr>
      <w:tr w:rsidR="007D401C" w:rsidRPr="0030791F" w14:paraId="472E5B35" w14:textId="77777777" w:rsidTr="00DF6695">
        <w:trPr>
          <w:trHeight w:val="300"/>
        </w:trPr>
        <w:tc>
          <w:tcPr>
            <w:tcW w:w="2312" w:type="dxa"/>
            <w:tcBorders>
              <w:top w:val="nil"/>
              <w:left w:val="single" w:sz="4" w:space="0" w:color="auto"/>
              <w:bottom w:val="nil"/>
              <w:right w:val="nil"/>
            </w:tcBorders>
            <w:shd w:val="clear" w:color="auto" w:fill="auto"/>
            <w:noWrap/>
          </w:tcPr>
          <w:p w14:paraId="5F1FD847" w14:textId="77777777" w:rsidR="007D401C" w:rsidRPr="00EC5031" w:rsidRDefault="007D401C" w:rsidP="00EC5031">
            <w:pPr>
              <w:rPr>
                <w:szCs w:val="23"/>
              </w:rPr>
            </w:pPr>
            <w:r w:rsidRPr="00EC5031">
              <w:rPr>
                <w:szCs w:val="23"/>
              </w:rPr>
              <w:t>Bay of Plenty</w:t>
            </w:r>
          </w:p>
        </w:tc>
        <w:tc>
          <w:tcPr>
            <w:tcW w:w="1134" w:type="dxa"/>
            <w:tcBorders>
              <w:top w:val="nil"/>
              <w:left w:val="nil"/>
              <w:bottom w:val="nil"/>
              <w:right w:val="nil"/>
            </w:tcBorders>
            <w:shd w:val="clear" w:color="auto" w:fill="auto"/>
            <w:noWrap/>
            <w:vAlign w:val="bottom"/>
          </w:tcPr>
          <w:p w14:paraId="63B90C66" w14:textId="10D876AE" w:rsidR="007D401C" w:rsidRPr="0030791F" w:rsidRDefault="007D401C" w:rsidP="007D401C">
            <w:pPr>
              <w:jc w:val="right"/>
              <w:rPr>
                <w:sz w:val="22"/>
              </w:rPr>
            </w:pPr>
            <w:r w:rsidRPr="0030791F">
              <w:rPr>
                <w:color w:val="000000"/>
                <w:szCs w:val="23"/>
              </w:rPr>
              <w:t>3,000</w:t>
            </w:r>
          </w:p>
        </w:tc>
        <w:tc>
          <w:tcPr>
            <w:tcW w:w="2126" w:type="dxa"/>
            <w:tcBorders>
              <w:top w:val="nil"/>
              <w:left w:val="nil"/>
              <w:bottom w:val="nil"/>
              <w:right w:val="nil"/>
            </w:tcBorders>
            <w:shd w:val="clear" w:color="auto" w:fill="auto"/>
            <w:noWrap/>
            <w:vAlign w:val="bottom"/>
          </w:tcPr>
          <w:p w14:paraId="4D1D9632" w14:textId="5B4DB95E" w:rsidR="007D401C" w:rsidRPr="0030791F" w:rsidRDefault="007D401C" w:rsidP="007D401C">
            <w:pPr>
              <w:jc w:val="right"/>
              <w:rPr>
                <w:sz w:val="22"/>
              </w:rPr>
            </w:pPr>
            <w:r w:rsidRPr="0030791F">
              <w:rPr>
                <w:color w:val="000000"/>
                <w:szCs w:val="23"/>
              </w:rPr>
              <w:t>2,923</w:t>
            </w:r>
          </w:p>
        </w:tc>
        <w:tc>
          <w:tcPr>
            <w:tcW w:w="987" w:type="dxa"/>
            <w:tcBorders>
              <w:top w:val="nil"/>
              <w:left w:val="nil"/>
              <w:bottom w:val="nil"/>
              <w:right w:val="nil"/>
            </w:tcBorders>
            <w:shd w:val="clear" w:color="auto" w:fill="auto"/>
            <w:noWrap/>
            <w:vAlign w:val="bottom"/>
          </w:tcPr>
          <w:p w14:paraId="0317E0A6" w14:textId="4FCD21EA" w:rsidR="007D401C" w:rsidRPr="0030791F" w:rsidRDefault="007D401C" w:rsidP="007D401C">
            <w:pPr>
              <w:jc w:val="right"/>
              <w:rPr>
                <w:sz w:val="22"/>
              </w:rPr>
            </w:pPr>
            <w:r w:rsidRPr="0030791F">
              <w:rPr>
                <w:color w:val="000000"/>
                <w:szCs w:val="23"/>
              </w:rPr>
              <w:t>1,962</w:t>
            </w:r>
          </w:p>
        </w:tc>
        <w:tc>
          <w:tcPr>
            <w:tcW w:w="850" w:type="dxa"/>
            <w:tcBorders>
              <w:top w:val="nil"/>
              <w:left w:val="nil"/>
              <w:bottom w:val="nil"/>
              <w:right w:val="nil"/>
            </w:tcBorders>
            <w:shd w:val="clear" w:color="auto" w:fill="auto"/>
            <w:noWrap/>
            <w:vAlign w:val="bottom"/>
          </w:tcPr>
          <w:p w14:paraId="4611E3AC" w14:textId="0B9AF4E3" w:rsidR="007D401C" w:rsidRPr="0030791F" w:rsidRDefault="007D401C" w:rsidP="007D401C">
            <w:pPr>
              <w:jc w:val="right"/>
              <w:rPr>
                <w:sz w:val="22"/>
              </w:rPr>
            </w:pPr>
            <w:r w:rsidRPr="0030791F">
              <w:rPr>
                <w:color w:val="000000"/>
                <w:szCs w:val="23"/>
              </w:rPr>
              <w:t>67.1</w:t>
            </w:r>
          </w:p>
        </w:tc>
        <w:tc>
          <w:tcPr>
            <w:tcW w:w="1134" w:type="dxa"/>
            <w:tcBorders>
              <w:top w:val="nil"/>
              <w:left w:val="nil"/>
              <w:bottom w:val="nil"/>
              <w:right w:val="nil"/>
            </w:tcBorders>
            <w:shd w:val="clear" w:color="auto" w:fill="auto"/>
            <w:noWrap/>
            <w:vAlign w:val="bottom"/>
          </w:tcPr>
          <w:p w14:paraId="37580D23" w14:textId="7B62C43A" w:rsidR="007D401C" w:rsidRPr="0030791F" w:rsidRDefault="007D401C" w:rsidP="007D401C">
            <w:pPr>
              <w:jc w:val="right"/>
              <w:rPr>
                <w:sz w:val="22"/>
              </w:rPr>
            </w:pPr>
            <w:r w:rsidRPr="0030791F">
              <w:rPr>
                <w:color w:val="000000"/>
                <w:szCs w:val="23"/>
              </w:rPr>
              <w:t>1,481</w:t>
            </w:r>
          </w:p>
        </w:tc>
        <w:tc>
          <w:tcPr>
            <w:tcW w:w="850" w:type="dxa"/>
            <w:tcBorders>
              <w:top w:val="nil"/>
              <w:left w:val="nil"/>
              <w:bottom w:val="nil"/>
              <w:right w:val="single" w:sz="4" w:space="0" w:color="auto"/>
            </w:tcBorders>
            <w:shd w:val="clear" w:color="auto" w:fill="auto"/>
            <w:noWrap/>
            <w:vAlign w:val="bottom"/>
          </w:tcPr>
          <w:p w14:paraId="47FCC56A" w14:textId="170ECE1F" w:rsidR="007D401C" w:rsidRPr="0030791F" w:rsidRDefault="007D401C" w:rsidP="007D401C">
            <w:pPr>
              <w:jc w:val="right"/>
              <w:rPr>
                <w:sz w:val="22"/>
              </w:rPr>
            </w:pPr>
            <w:r w:rsidRPr="0030791F">
              <w:rPr>
                <w:color w:val="000000"/>
                <w:szCs w:val="23"/>
              </w:rPr>
              <w:t>50.7</w:t>
            </w:r>
          </w:p>
        </w:tc>
      </w:tr>
      <w:tr w:rsidR="007D401C" w:rsidRPr="0030791F" w14:paraId="097F9200" w14:textId="77777777" w:rsidTr="00DF6695">
        <w:trPr>
          <w:trHeight w:val="300"/>
        </w:trPr>
        <w:tc>
          <w:tcPr>
            <w:tcW w:w="2312" w:type="dxa"/>
            <w:tcBorders>
              <w:top w:val="nil"/>
              <w:left w:val="single" w:sz="4" w:space="0" w:color="auto"/>
              <w:bottom w:val="nil"/>
              <w:right w:val="nil"/>
            </w:tcBorders>
            <w:shd w:val="clear" w:color="auto" w:fill="auto"/>
            <w:noWrap/>
          </w:tcPr>
          <w:p w14:paraId="586DE914" w14:textId="77777777" w:rsidR="007D401C" w:rsidRPr="00EC5031" w:rsidRDefault="007D401C" w:rsidP="00EC5031">
            <w:pPr>
              <w:rPr>
                <w:szCs w:val="23"/>
              </w:rPr>
            </w:pPr>
            <w:r w:rsidRPr="00EC5031">
              <w:rPr>
                <w:szCs w:val="23"/>
              </w:rPr>
              <w:t>Canterbury</w:t>
            </w:r>
          </w:p>
        </w:tc>
        <w:tc>
          <w:tcPr>
            <w:tcW w:w="1134" w:type="dxa"/>
            <w:tcBorders>
              <w:top w:val="nil"/>
              <w:left w:val="nil"/>
              <w:bottom w:val="nil"/>
              <w:right w:val="nil"/>
            </w:tcBorders>
            <w:shd w:val="clear" w:color="auto" w:fill="auto"/>
            <w:noWrap/>
            <w:vAlign w:val="bottom"/>
          </w:tcPr>
          <w:p w14:paraId="0B938287" w14:textId="2E064837" w:rsidR="007D401C" w:rsidRPr="0030791F" w:rsidRDefault="007D401C" w:rsidP="007D401C">
            <w:pPr>
              <w:jc w:val="right"/>
              <w:rPr>
                <w:sz w:val="22"/>
              </w:rPr>
            </w:pPr>
            <w:r w:rsidRPr="0030791F">
              <w:rPr>
                <w:color w:val="000000"/>
                <w:szCs w:val="23"/>
              </w:rPr>
              <w:t>5,994</w:t>
            </w:r>
          </w:p>
        </w:tc>
        <w:tc>
          <w:tcPr>
            <w:tcW w:w="2126" w:type="dxa"/>
            <w:tcBorders>
              <w:top w:val="nil"/>
              <w:left w:val="nil"/>
              <w:bottom w:val="nil"/>
              <w:right w:val="nil"/>
            </w:tcBorders>
            <w:shd w:val="clear" w:color="auto" w:fill="auto"/>
            <w:noWrap/>
            <w:vAlign w:val="bottom"/>
          </w:tcPr>
          <w:p w14:paraId="35033BDA" w14:textId="420D2E5D" w:rsidR="007D401C" w:rsidRPr="0030791F" w:rsidRDefault="007D401C" w:rsidP="007D401C">
            <w:pPr>
              <w:jc w:val="right"/>
              <w:rPr>
                <w:sz w:val="22"/>
              </w:rPr>
            </w:pPr>
            <w:r w:rsidRPr="0030791F">
              <w:rPr>
                <w:color w:val="000000"/>
                <w:szCs w:val="23"/>
              </w:rPr>
              <w:t>5,880</w:t>
            </w:r>
          </w:p>
        </w:tc>
        <w:tc>
          <w:tcPr>
            <w:tcW w:w="987" w:type="dxa"/>
            <w:tcBorders>
              <w:top w:val="nil"/>
              <w:left w:val="nil"/>
              <w:bottom w:val="nil"/>
              <w:right w:val="nil"/>
            </w:tcBorders>
            <w:shd w:val="clear" w:color="auto" w:fill="auto"/>
            <w:noWrap/>
            <w:vAlign w:val="bottom"/>
          </w:tcPr>
          <w:p w14:paraId="581BE69F" w14:textId="0EB86B19" w:rsidR="007D401C" w:rsidRPr="0030791F" w:rsidRDefault="007D401C" w:rsidP="007D401C">
            <w:pPr>
              <w:jc w:val="right"/>
              <w:rPr>
                <w:sz w:val="22"/>
              </w:rPr>
            </w:pPr>
            <w:r w:rsidRPr="0030791F">
              <w:rPr>
                <w:color w:val="000000"/>
                <w:szCs w:val="23"/>
              </w:rPr>
              <w:t>3,897</w:t>
            </w:r>
          </w:p>
        </w:tc>
        <w:tc>
          <w:tcPr>
            <w:tcW w:w="850" w:type="dxa"/>
            <w:tcBorders>
              <w:top w:val="nil"/>
              <w:left w:val="nil"/>
              <w:bottom w:val="nil"/>
              <w:right w:val="nil"/>
            </w:tcBorders>
            <w:shd w:val="clear" w:color="auto" w:fill="auto"/>
            <w:noWrap/>
            <w:vAlign w:val="bottom"/>
          </w:tcPr>
          <w:p w14:paraId="416B4617" w14:textId="53F1523B" w:rsidR="007D401C" w:rsidRPr="0030791F" w:rsidRDefault="007D401C" w:rsidP="007D401C">
            <w:pPr>
              <w:jc w:val="right"/>
              <w:rPr>
                <w:sz w:val="22"/>
              </w:rPr>
            </w:pPr>
            <w:r w:rsidRPr="0030791F">
              <w:rPr>
                <w:color w:val="000000"/>
                <w:szCs w:val="23"/>
              </w:rPr>
              <w:t>66.3</w:t>
            </w:r>
          </w:p>
        </w:tc>
        <w:tc>
          <w:tcPr>
            <w:tcW w:w="1134" w:type="dxa"/>
            <w:tcBorders>
              <w:top w:val="nil"/>
              <w:left w:val="nil"/>
              <w:bottom w:val="nil"/>
              <w:right w:val="nil"/>
            </w:tcBorders>
            <w:shd w:val="clear" w:color="auto" w:fill="auto"/>
            <w:noWrap/>
            <w:vAlign w:val="bottom"/>
          </w:tcPr>
          <w:p w14:paraId="4B6CC283" w14:textId="6BEC8B74" w:rsidR="007D401C" w:rsidRPr="0030791F" w:rsidRDefault="007D401C" w:rsidP="007D401C">
            <w:pPr>
              <w:jc w:val="right"/>
              <w:rPr>
                <w:sz w:val="22"/>
              </w:rPr>
            </w:pPr>
            <w:r w:rsidRPr="0030791F">
              <w:rPr>
                <w:color w:val="000000"/>
                <w:szCs w:val="23"/>
              </w:rPr>
              <w:t>3,417</w:t>
            </w:r>
          </w:p>
        </w:tc>
        <w:tc>
          <w:tcPr>
            <w:tcW w:w="850" w:type="dxa"/>
            <w:tcBorders>
              <w:top w:val="nil"/>
              <w:left w:val="nil"/>
              <w:bottom w:val="nil"/>
              <w:right w:val="single" w:sz="4" w:space="0" w:color="auto"/>
            </w:tcBorders>
            <w:shd w:val="clear" w:color="auto" w:fill="auto"/>
            <w:noWrap/>
            <w:vAlign w:val="bottom"/>
          </w:tcPr>
          <w:p w14:paraId="266EF37C" w14:textId="6CAEE22A" w:rsidR="007D401C" w:rsidRPr="0030791F" w:rsidRDefault="007D401C" w:rsidP="007D401C">
            <w:pPr>
              <w:jc w:val="right"/>
              <w:rPr>
                <w:sz w:val="22"/>
              </w:rPr>
            </w:pPr>
            <w:r w:rsidRPr="0030791F">
              <w:rPr>
                <w:color w:val="000000"/>
                <w:szCs w:val="23"/>
              </w:rPr>
              <w:t>58.1</w:t>
            </w:r>
          </w:p>
        </w:tc>
      </w:tr>
      <w:tr w:rsidR="007D401C" w:rsidRPr="0030791F" w14:paraId="5CB93CEA" w14:textId="77777777" w:rsidTr="00DF6695">
        <w:trPr>
          <w:trHeight w:val="300"/>
        </w:trPr>
        <w:tc>
          <w:tcPr>
            <w:tcW w:w="2312" w:type="dxa"/>
            <w:tcBorders>
              <w:top w:val="nil"/>
              <w:left w:val="single" w:sz="4" w:space="0" w:color="auto"/>
              <w:bottom w:val="nil"/>
              <w:right w:val="nil"/>
            </w:tcBorders>
            <w:shd w:val="clear" w:color="auto" w:fill="auto"/>
            <w:noWrap/>
          </w:tcPr>
          <w:p w14:paraId="7E10B515" w14:textId="77777777" w:rsidR="007D401C" w:rsidRPr="00EC5031" w:rsidRDefault="007D401C" w:rsidP="00EC5031">
            <w:pPr>
              <w:rPr>
                <w:szCs w:val="23"/>
              </w:rPr>
            </w:pPr>
            <w:r w:rsidRPr="00EC5031">
              <w:rPr>
                <w:szCs w:val="23"/>
              </w:rPr>
              <w:t>Capital &amp; Coast</w:t>
            </w:r>
          </w:p>
        </w:tc>
        <w:tc>
          <w:tcPr>
            <w:tcW w:w="1134" w:type="dxa"/>
            <w:tcBorders>
              <w:top w:val="nil"/>
              <w:left w:val="nil"/>
              <w:bottom w:val="nil"/>
              <w:right w:val="nil"/>
            </w:tcBorders>
            <w:shd w:val="clear" w:color="auto" w:fill="auto"/>
            <w:noWrap/>
            <w:vAlign w:val="bottom"/>
          </w:tcPr>
          <w:p w14:paraId="61FFD17A" w14:textId="0C275D5F" w:rsidR="007D401C" w:rsidRPr="0030791F" w:rsidRDefault="007D401C" w:rsidP="007D401C">
            <w:pPr>
              <w:jc w:val="right"/>
              <w:rPr>
                <w:sz w:val="22"/>
              </w:rPr>
            </w:pPr>
            <w:r w:rsidRPr="0030791F">
              <w:rPr>
                <w:color w:val="000000"/>
                <w:szCs w:val="23"/>
              </w:rPr>
              <w:t>2,839</w:t>
            </w:r>
          </w:p>
        </w:tc>
        <w:tc>
          <w:tcPr>
            <w:tcW w:w="2126" w:type="dxa"/>
            <w:tcBorders>
              <w:top w:val="nil"/>
              <w:left w:val="nil"/>
              <w:bottom w:val="nil"/>
              <w:right w:val="nil"/>
            </w:tcBorders>
            <w:shd w:val="clear" w:color="auto" w:fill="auto"/>
            <w:noWrap/>
            <w:vAlign w:val="bottom"/>
          </w:tcPr>
          <w:p w14:paraId="2E14100F" w14:textId="5D35BF94" w:rsidR="007D401C" w:rsidRPr="0030791F" w:rsidRDefault="007D401C" w:rsidP="007D401C">
            <w:pPr>
              <w:jc w:val="right"/>
              <w:rPr>
                <w:sz w:val="22"/>
              </w:rPr>
            </w:pPr>
            <w:r w:rsidRPr="0030791F">
              <w:rPr>
                <w:color w:val="000000"/>
                <w:szCs w:val="23"/>
              </w:rPr>
              <w:t>2,801</w:t>
            </w:r>
          </w:p>
        </w:tc>
        <w:tc>
          <w:tcPr>
            <w:tcW w:w="987" w:type="dxa"/>
            <w:tcBorders>
              <w:top w:val="nil"/>
              <w:left w:val="nil"/>
              <w:bottom w:val="nil"/>
              <w:right w:val="nil"/>
            </w:tcBorders>
            <w:shd w:val="clear" w:color="auto" w:fill="auto"/>
            <w:noWrap/>
            <w:vAlign w:val="bottom"/>
          </w:tcPr>
          <w:p w14:paraId="52B8E803" w14:textId="72038833" w:rsidR="007D401C" w:rsidRPr="0030791F" w:rsidRDefault="007D401C" w:rsidP="007D401C">
            <w:pPr>
              <w:jc w:val="right"/>
              <w:rPr>
                <w:sz w:val="22"/>
              </w:rPr>
            </w:pPr>
            <w:r w:rsidRPr="0030791F">
              <w:rPr>
                <w:color w:val="000000"/>
                <w:szCs w:val="23"/>
              </w:rPr>
              <w:t>1,852</w:t>
            </w:r>
          </w:p>
        </w:tc>
        <w:tc>
          <w:tcPr>
            <w:tcW w:w="850" w:type="dxa"/>
            <w:tcBorders>
              <w:top w:val="nil"/>
              <w:left w:val="nil"/>
              <w:bottom w:val="nil"/>
              <w:right w:val="nil"/>
            </w:tcBorders>
            <w:shd w:val="clear" w:color="auto" w:fill="auto"/>
            <w:noWrap/>
            <w:vAlign w:val="bottom"/>
          </w:tcPr>
          <w:p w14:paraId="1AA9AFC1" w14:textId="0C8CFAE6" w:rsidR="007D401C" w:rsidRPr="0030791F" w:rsidRDefault="007D401C" w:rsidP="007D401C">
            <w:pPr>
              <w:jc w:val="right"/>
              <w:rPr>
                <w:sz w:val="22"/>
              </w:rPr>
            </w:pPr>
            <w:r w:rsidRPr="0030791F">
              <w:rPr>
                <w:color w:val="000000"/>
                <w:szCs w:val="23"/>
              </w:rPr>
              <w:t>66.1</w:t>
            </w:r>
          </w:p>
        </w:tc>
        <w:tc>
          <w:tcPr>
            <w:tcW w:w="1134" w:type="dxa"/>
            <w:tcBorders>
              <w:top w:val="nil"/>
              <w:left w:val="nil"/>
              <w:bottom w:val="nil"/>
              <w:right w:val="nil"/>
            </w:tcBorders>
            <w:shd w:val="clear" w:color="auto" w:fill="auto"/>
            <w:noWrap/>
            <w:vAlign w:val="bottom"/>
          </w:tcPr>
          <w:p w14:paraId="7AC851D5" w14:textId="17821276" w:rsidR="007D401C" w:rsidRPr="0030791F" w:rsidRDefault="007D401C" w:rsidP="007D401C">
            <w:pPr>
              <w:jc w:val="right"/>
              <w:rPr>
                <w:sz w:val="22"/>
              </w:rPr>
            </w:pPr>
            <w:r w:rsidRPr="0030791F">
              <w:rPr>
                <w:color w:val="000000"/>
                <w:szCs w:val="23"/>
              </w:rPr>
              <w:t>1,601</w:t>
            </w:r>
          </w:p>
        </w:tc>
        <w:tc>
          <w:tcPr>
            <w:tcW w:w="850" w:type="dxa"/>
            <w:tcBorders>
              <w:top w:val="nil"/>
              <w:left w:val="nil"/>
              <w:bottom w:val="nil"/>
              <w:right w:val="single" w:sz="4" w:space="0" w:color="auto"/>
            </w:tcBorders>
            <w:shd w:val="clear" w:color="auto" w:fill="auto"/>
            <w:noWrap/>
            <w:vAlign w:val="bottom"/>
          </w:tcPr>
          <w:p w14:paraId="71F84699" w14:textId="740B0897" w:rsidR="007D401C" w:rsidRPr="0030791F" w:rsidRDefault="007D401C" w:rsidP="007D401C">
            <w:pPr>
              <w:jc w:val="right"/>
              <w:rPr>
                <w:sz w:val="22"/>
              </w:rPr>
            </w:pPr>
            <w:r w:rsidRPr="0030791F">
              <w:rPr>
                <w:color w:val="000000"/>
                <w:szCs w:val="23"/>
              </w:rPr>
              <w:t>57.2</w:t>
            </w:r>
          </w:p>
        </w:tc>
      </w:tr>
      <w:tr w:rsidR="007D401C" w:rsidRPr="0030791F" w14:paraId="001EC56D" w14:textId="77777777" w:rsidTr="00DF6695">
        <w:trPr>
          <w:trHeight w:val="300"/>
        </w:trPr>
        <w:tc>
          <w:tcPr>
            <w:tcW w:w="2312" w:type="dxa"/>
            <w:tcBorders>
              <w:top w:val="nil"/>
              <w:left w:val="single" w:sz="4" w:space="0" w:color="auto"/>
              <w:bottom w:val="nil"/>
              <w:right w:val="nil"/>
            </w:tcBorders>
            <w:shd w:val="clear" w:color="auto" w:fill="auto"/>
            <w:noWrap/>
          </w:tcPr>
          <w:p w14:paraId="4962B50C" w14:textId="77777777" w:rsidR="007D401C" w:rsidRPr="00EC5031" w:rsidRDefault="007D401C" w:rsidP="00EC5031">
            <w:pPr>
              <w:rPr>
                <w:szCs w:val="23"/>
              </w:rPr>
            </w:pPr>
            <w:r w:rsidRPr="00EC5031">
              <w:rPr>
                <w:szCs w:val="23"/>
              </w:rPr>
              <w:t>Counties Manukau</w:t>
            </w:r>
          </w:p>
        </w:tc>
        <w:tc>
          <w:tcPr>
            <w:tcW w:w="1134" w:type="dxa"/>
            <w:tcBorders>
              <w:top w:val="nil"/>
              <w:left w:val="nil"/>
              <w:bottom w:val="nil"/>
              <w:right w:val="nil"/>
            </w:tcBorders>
            <w:shd w:val="clear" w:color="auto" w:fill="auto"/>
            <w:noWrap/>
            <w:vAlign w:val="bottom"/>
          </w:tcPr>
          <w:p w14:paraId="6AC8779B" w14:textId="66556CE2" w:rsidR="007D401C" w:rsidRPr="0030791F" w:rsidRDefault="007D401C" w:rsidP="007D401C">
            <w:pPr>
              <w:jc w:val="right"/>
              <w:rPr>
                <w:sz w:val="22"/>
              </w:rPr>
            </w:pPr>
            <w:r w:rsidRPr="0030791F">
              <w:rPr>
                <w:color w:val="000000"/>
                <w:szCs w:val="23"/>
              </w:rPr>
              <w:t>3,546</w:t>
            </w:r>
          </w:p>
        </w:tc>
        <w:tc>
          <w:tcPr>
            <w:tcW w:w="2126" w:type="dxa"/>
            <w:tcBorders>
              <w:top w:val="nil"/>
              <w:left w:val="nil"/>
              <w:bottom w:val="nil"/>
              <w:right w:val="nil"/>
            </w:tcBorders>
            <w:shd w:val="clear" w:color="auto" w:fill="auto"/>
            <w:noWrap/>
            <w:vAlign w:val="bottom"/>
          </w:tcPr>
          <w:p w14:paraId="27A164E1" w14:textId="763F06D2" w:rsidR="007D401C" w:rsidRPr="0030791F" w:rsidRDefault="007D401C" w:rsidP="007D401C">
            <w:pPr>
              <w:jc w:val="right"/>
              <w:rPr>
                <w:sz w:val="22"/>
              </w:rPr>
            </w:pPr>
            <w:r w:rsidRPr="0030791F">
              <w:rPr>
                <w:color w:val="000000"/>
                <w:szCs w:val="23"/>
              </w:rPr>
              <w:t>3,456</w:t>
            </w:r>
          </w:p>
        </w:tc>
        <w:tc>
          <w:tcPr>
            <w:tcW w:w="987" w:type="dxa"/>
            <w:tcBorders>
              <w:top w:val="nil"/>
              <w:left w:val="nil"/>
              <w:bottom w:val="nil"/>
              <w:right w:val="nil"/>
            </w:tcBorders>
            <w:shd w:val="clear" w:color="auto" w:fill="auto"/>
            <w:noWrap/>
            <w:vAlign w:val="bottom"/>
          </w:tcPr>
          <w:p w14:paraId="75A7D10B" w14:textId="6AF595A1" w:rsidR="007D401C" w:rsidRPr="0030791F" w:rsidRDefault="007D401C" w:rsidP="007D401C">
            <w:pPr>
              <w:jc w:val="right"/>
              <w:rPr>
                <w:sz w:val="22"/>
              </w:rPr>
            </w:pPr>
            <w:r w:rsidRPr="0030791F">
              <w:rPr>
                <w:color w:val="000000"/>
                <w:szCs w:val="23"/>
              </w:rPr>
              <w:t>1,814</w:t>
            </w:r>
          </w:p>
        </w:tc>
        <w:tc>
          <w:tcPr>
            <w:tcW w:w="850" w:type="dxa"/>
            <w:tcBorders>
              <w:top w:val="nil"/>
              <w:left w:val="nil"/>
              <w:bottom w:val="nil"/>
              <w:right w:val="nil"/>
            </w:tcBorders>
            <w:shd w:val="clear" w:color="auto" w:fill="auto"/>
            <w:noWrap/>
            <w:vAlign w:val="bottom"/>
          </w:tcPr>
          <w:p w14:paraId="420B93DF" w14:textId="6A7A3EB1" w:rsidR="007D401C" w:rsidRPr="0030791F" w:rsidRDefault="007D401C" w:rsidP="007D401C">
            <w:pPr>
              <w:jc w:val="right"/>
              <w:rPr>
                <w:sz w:val="22"/>
              </w:rPr>
            </w:pPr>
            <w:r w:rsidRPr="0030791F">
              <w:rPr>
                <w:color w:val="000000"/>
                <w:szCs w:val="23"/>
              </w:rPr>
              <w:t>52.5</w:t>
            </w:r>
          </w:p>
        </w:tc>
        <w:tc>
          <w:tcPr>
            <w:tcW w:w="1134" w:type="dxa"/>
            <w:tcBorders>
              <w:top w:val="nil"/>
              <w:left w:val="nil"/>
              <w:bottom w:val="nil"/>
              <w:right w:val="nil"/>
            </w:tcBorders>
            <w:shd w:val="clear" w:color="auto" w:fill="auto"/>
            <w:noWrap/>
            <w:vAlign w:val="bottom"/>
          </w:tcPr>
          <w:p w14:paraId="5134BC09" w14:textId="6EC3FA38" w:rsidR="007D401C" w:rsidRPr="0030791F" w:rsidRDefault="007D401C" w:rsidP="007D401C">
            <w:pPr>
              <w:jc w:val="right"/>
              <w:rPr>
                <w:sz w:val="22"/>
              </w:rPr>
            </w:pPr>
            <w:r w:rsidRPr="0030791F">
              <w:rPr>
                <w:color w:val="000000"/>
                <w:szCs w:val="23"/>
              </w:rPr>
              <w:t>1,261</w:t>
            </w:r>
          </w:p>
        </w:tc>
        <w:tc>
          <w:tcPr>
            <w:tcW w:w="850" w:type="dxa"/>
            <w:tcBorders>
              <w:top w:val="nil"/>
              <w:left w:val="nil"/>
              <w:bottom w:val="nil"/>
              <w:right w:val="single" w:sz="4" w:space="0" w:color="auto"/>
            </w:tcBorders>
            <w:shd w:val="clear" w:color="auto" w:fill="auto"/>
            <w:noWrap/>
            <w:vAlign w:val="bottom"/>
          </w:tcPr>
          <w:p w14:paraId="6F1E7FEE" w14:textId="6F632217" w:rsidR="007D401C" w:rsidRPr="0030791F" w:rsidRDefault="007D401C" w:rsidP="007D401C">
            <w:pPr>
              <w:jc w:val="right"/>
              <w:rPr>
                <w:sz w:val="22"/>
              </w:rPr>
            </w:pPr>
            <w:r w:rsidRPr="0030791F">
              <w:rPr>
                <w:color w:val="000000"/>
                <w:szCs w:val="23"/>
              </w:rPr>
              <w:t>36.5</w:t>
            </w:r>
          </w:p>
        </w:tc>
      </w:tr>
      <w:tr w:rsidR="007D401C" w:rsidRPr="0030791F" w14:paraId="34E2A98A" w14:textId="77777777" w:rsidTr="00DF6695">
        <w:trPr>
          <w:trHeight w:val="300"/>
        </w:trPr>
        <w:tc>
          <w:tcPr>
            <w:tcW w:w="2312" w:type="dxa"/>
            <w:tcBorders>
              <w:top w:val="nil"/>
              <w:left w:val="single" w:sz="4" w:space="0" w:color="auto"/>
              <w:bottom w:val="nil"/>
              <w:right w:val="nil"/>
            </w:tcBorders>
            <w:shd w:val="clear" w:color="auto" w:fill="auto"/>
            <w:noWrap/>
          </w:tcPr>
          <w:p w14:paraId="378892BB" w14:textId="77777777" w:rsidR="007D401C" w:rsidRPr="00EC5031" w:rsidRDefault="007D401C" w:rsidP="00EC5031">
            <w:pPr>
              <w:rPr>
                <w:szCs w:val="23"/>
              </w:rPr>
            </w:pPr>
            <w:r w:rsidRPr="00EC5031">
              <w:rPr>
                <w:szCs w:val="23"/>
              </w:rPr>
              <w:t>Hawke's Bay</w:t>
            </w:r>
          </w:p>
        </w:tc>
        <w:tc>
          <w:tcPr>
            <w:tcW w:w="1134" w:type="dxa"/>
            <w:tcBorders>
              <w:top w:val="nil"/>
              <w:left w:val="nil"/>
              <w:bottom w:val="nil"/>
              <w:right w:val="nil"/>
            </w:tcBorders>
            <w:shd w:val="clear" w:color="auto" w:fill="auto"/>
            <w:noWrap/>
            <w:vAlign w:val="bottom"/>
          </w:tcPr>
          <w:p w14:paraId="0D71E941" w14:textId="491FADFD" w:rsidR="007D401C" w:rsidRPr="0030791F" w:rsidRDefault="007D401C" w:rsidP="007D401C">
            <w:pPr>
              <w:jc w:val="right"/>
              <w:rPr>
                <w:sz w:val="22"/>
              </w:rPr>
            </w:pPr>
            <w:r w:rsidRPr="0030791F">
              <w:rPr>
                <w:color w:val="000000"/>
                <w:szCs w:val="23"/>
              </w:rPr>
              <w:t>2,214</w:t>
            </w:r>
          </w:p>
        </w:tc>
        <w:tc>
          <w:tcPr>
            <w:tcW w:w="2126" w:type="dxa"/>
            <w:tcBorders>
              <w:top w:val="nil"/>
              <w:left w:val="nil"/>
              <w:bottom w:val="nil"/>
              <w:right w:val="nil"/>
            </w:tcBorders>
            <w:shd w:val="clear" w:color="auto" w:fill="auto"/>
            <w:noWrap/>
            <w:vAlign w:val="bottom"/>
          </w:tcPr>
          <w:p w14:paraId="660E11E4" w14:textId="5F629076" w:rsidR="007D401C" w:rsidRPr="0030791F" w:rsidRDefault="007D401C" w:rsidP="007D401C">
            <w:pPr>
              <w:jc w:val="right"/>
              <w:rPr>
                <w:sz w:val="22"/>
              </w:rPr>
            </w:pPr>
            <w:r w:rsidRPr="0030791F">
              <w:rPr>
                <w:color w:val="000000"/>
                <w:szCs w:val="23"/>
              </w:rPr>
              <w:t>2,154</w:t>
            </w:r>
          </w:p>
        </w:tc>
        <w:tc>
          <w:tcPr>
            <w:tcW w:w="987" w:type="dxa"/>
            <w:tcBorders>
              <w:top w:val="nil"/>
              <w:left w:val="nil"/>
              <w:bottom w:val="nil"/>
              <w:right w:val="nil"/>
            </w:tcBorders>
            <w:shd w:val="clear" w:color="auto" w:fill="auto"/>
            <w:noWrap/>
            <w:vAlign w:val="bottom"/>
          </w:tcPr>
          <w:p w14:paraId="44D14945" w14:textId="634CD8A1" w:rsidR="007D401C" w:rsidRPr="0030791F" w:rsidRDefault="007D401C" w:rsidP="007D401C">
            <w:pPr>
              <w:jc w:val="right"/>
              <w:rPr>
                <w:sz w:val="22"/>
              </w:rPr>
            </w:pPr>
            <w:r w:rsidRPr="0030791F">
              <w:rPr>
                <w:color w:val="000000"/>
                <w:szCs w:val="23"/>
              </w:rPr>
              <w:t>1,518</w:t>
            </w:r>
          </w:p>
        </w:tc>
        <w:tc>
          <w:tcPr>
            <w:tcW w:w="850" w:type="dxa"/>
            <w:tcBorders>
              <w:top w:val="nil"/>
              <w:left w:val="nil"/>
              <w:bottom w:val="nil"/>
              <w:right w:val="nil"/>
            </w:tcBorders>
            <w:shd w:val="clear" w:color="auto" w:fill="auto"/>
            <w:noWrap/>
            <w:vAlign w:val="bottom"/>
          </w:tcPr>
          <w:p w14:paraId="2BF4B60F" w14:textId="161F898F" w:rsidR="007D401C" w:rsidRPr="0030791F" w:rsidRDefault="007D401C" w:rsidP="007D401C">
            <w:pPr>
              <w:jc w:val="right"/>
              <w:rPr>
                <w:sz w:val="22"/>
              </w:rPr>
            </w:pPr>
            <w:r w:rsidRPr="0030791F">
              <w:rPr>
                <w:color w:val="000000"/>
                <w:szCs w:val="23"/>
              </w:rPr>
              <w:t>70.5</w:t>
            </w:r>
          </w:p>
        </w:tc>
        <w:tc>
          <w:tcPr>
            <w:tcW w:w="1134" w:type="dxa"/>
            <w:tcBorders>
              <w:top w:val="nil"/>
              <w:left w:val="nil"/>
              <w:bottom w:val="nil"/>
              <w:right w:val="nil"/>
            </w:tcBorders>
            <w:shd w:val="clear" w:color="auto" w:fill="auto"/>
            <w:noWrap/>
            <w:vAlign w:val="bottom"/>
          </w:tcPr>
          <w:p w14:paraId="65F916B1" w14:textId="52ECEA18" w:rsidR="007D401C" w:rsidRPr="0030791F" w:rsidRDefault="007D401C" w:rsidP="007D401C">
            <w:pPr>
              <w:jc w:val="right"/>
              <w:rPr>
                <w:sz w:val="22"/>
              </w:rPr>
            </w:pPr>
            <w:r w:rsidRPr="0030791F">
              <w:rPr>
                <w:color w:val="000000"/>
                <w:szCs w:val="23"/>
              </w:rPr>
              <w:t>1,259</w:t>
            </w:r>
          </w:p>
        </w:tc>
        <w:tc>
          <w:tcPr>
            <w:tcW w:w="850" w:type="dxa"/>
            <w:tcBorders>
              <w:top w:val="nil"/>
              <w:left w:val="nil"/>
              <w:bottom w:val="nil"/>
              <w:right w:val="single" w:sz="4" w:space="0" w:color="auto"/>
            </w:tcBorders>
            <w:shd w:val="clear" w:color="auto" w:fill="auto"/>
            <w:noWrap/>
            <w:vAlign w:val="bottom"/>
          </w:tcPr>
          <w:p w14:paraId="1FE87BD0" w14:textId="65DD8EEE" w:rsidR="007D401C" w:rsidRPr="0030791F" w:rsidRDefault="007D401C" w:rsidP="007D401C">
            <w:pPr>
              <w:jc w:val="right"/>
              <w:rPr>
                <w:sz w:val="22"/>
              </w:rPr>
            </w:pPr>
            <w:r w:rsidRPr="0030791F">
              <w:rPr>
                <w:color w:val="000000"/>
                <w:szCs w:val="23"/>
              </w:rPr>
              <w:t>58.4</w:t>
            </w:r>
          </w:p>
        </w:tc>
      </w:tr>
      <w:tr w:rsidR="007D401C" w:rsidRPr="0030791F" w14:paraId="5D05F884" w14:textId="77777777" w:rsidTr="00DF6695">
        <w:trPr>
          <w:trHeight w:val="300"/>
        </w:trPr>
        <w:tc>
          <w:tcPr>
            <w:tcW w:w="2312" w:type="dxa"/>
            <w:tcBorders>
              <w:top w:val="nil"/>
              <w:left w:val="single" w:sz="4" w:space="0" w:color="auto"/>
              <w:bottom w:val="nil"/>
              <w:right w:val="nil"/>
            </w:tcBorders>
            <w:shd w:val="clear" w:color="auto" w:fill="auto"/>
            <w:noWrap/>
          </w:tcPr>
          <w:p w14:paraId="768ED7D7" w14:textId="77777777" w:rsidR="007D401C" w:rsidRPr="00EC5031" w:rsidRDefault="007D401C" w:rsidP="00EC5031">
            <w:pPr>
              <w:rPr>
                <w:szCs w:val="23"/>
              </w:rPr>
            </w:pPr>
            <w:r w:rsidRPr="00EC5031">
              <w:rPr>
                <w:szCs w:val="23"/>
              </w:rPr>
              <w:t>Hutt Valley</w:t>
            </w:r>
          </w:p>
        </w:tc>
        <w:tc>
          <w:tcPr>
            <w:tcW w:w="1134" w:type="dxa"/>
            <w:tcBorders>
              <w:top w:val="nil"/>
              <w:left w:val="nil"/>
              <w:bottom w:val="nil"/>
              <w:right w:val="nil"/>
            </w:tcBorders>
            <w:shd w:val="clear" w:color="auto" w:fill="auto"/>
            <w:noWrap/>
            <w:vAlign w:val="bottom"/>
          </w:tcPr>
          <w:p w14:paraId="60FB4299" w14:textId="7FC13618" w:rsidR="007D401C" w:rsidRPr="0030791F" w:rsidRDefault="007D401C" w:rsidP="007D401C">
            <w:pPr>
              <w:jc w:val="right"/>
              <w:rPr>
                <w:sz w:val="22"/>
              </w:rPr>
            </w:pPr>
            <w:r w:rsidRPr="0030791F">
              <w:rPr>
                <w:color w:val="000000"/>
                <w:szCs w:val="23"/>
              </w:rPr>
              <w:t>1,538</w:t>
            </w:r>
          </w:p>
        </w:tc>
        <w:tc>
          <w:tcPr>
            <w:tcW w:w="2126" w:type="dxa"/>
            <w:tcBorders>
              <w:top w:val="nil"/>
              <w:left w:val="nil"/>
              <w:bottom w:val="nil"/>
              <w:right w:val="nil"/>
            </w:tcBorders>
            <w:shd w:val="clear" w:color="auto" w:fill="auto"/>
            <w:noWrap/>
            <w:vAlign w:val="bottom"/>
          </w:tcPr>
          <w:p w14:paraId="2236CC36" w14:textId="32453DAA" w:rsidR="007D401C" w:rsidRPr="0030791F" w:rsidRDefault="007D401C" w:rsidP="007D401C">
            <w:pPr>
              <w:jc w:val="right"/>
              <w:rPr>
                <w:sz w:val="22"/>
              </w:rPr>
            </w:pPr>
            <w:r w:rsidRPr="0030791F">
              <w:rPr>
                <w:color w:val="000000"/>
                <w:szCs w:val="23"/>
              </w:rPr>
              <w:t>1,503</w:t>
            </w:r>
          </w:p>
        </w:tc>
        <w:tc>
          <w:tcPr>
            <w:tcW w:w="987" w:type="dxa"/>
            <w:tcBorders>
              <w:top w:val="nil"/>
              <w:left w:val="nil"/>
              <w:bottom w:val="nil"/>
              <w:right w:val="nil"/>
            </w:tcBorders>
            <w:shd w:val="clear" w:color="auto" w:fill="auto"/>
            <w:noWrap/>
            <w:vAlign w:val="bottom"/>
          </w:tcPr>
          <w:p w14:paraId="2B450B49" w14:textId="255B81D8" w:rsidR="007D401C" w:rsidRPr="0030791F" w:rsidRDefault="007D401C" w:rsidP="007D401C">
            <w:pPr>
              <w:jc w:val="right"/>
              <w:rPr>
                <w:sz w:val="22"/>
              </w:rPr>
            </w:pPr>
            <w:r w:rsidRPr="0030791F">
              <w:rPr>
                <w:color w:val="000000"/>
                <w:szCs w:val="23"/>
              </w:rPr>
              <w:t>989</w:t>
            </w:r>
          </w:p>
        </w:tc>
        <w:tc>
          <w:tcPr>
            <w:tcW w:w="850" w:type="dxa"/>
            <w:tcBorders>
              <w:top w:val="nil"/>
              <w:left w:val="nil"/>
              <w:bottom w:val="nil"/>
              <w:right w:val="nil"/>
            </w:tcBorders>
            <w:shd w:val="clear" w:color="auto" w:fill="auto"/>
            <w:noWrap/>
            <w:vAlign w:val="bottom"/>
          </w:tcPr>
          <w:p w14:paraId="12CEB6EE" w14:textId="42910234" w:rsidR="007D401C" w:rsidRPr="0030791F" w:rsidRDefault="007D401C" w:rsidP="007D401C">
            <w:pPr>
              <w:jc w:val="right"/>
              <w:rPr>
                <w:sz w:val="22"/>
              </w:rPr>
            </w:pPr>
            <w:r w:rsidRPr="0030791F">
              <w:rPr>
                <w:color w:val="000000"/>
                <w:szCs w:val="23"/>
              </w:rPr>
              <w:t>65.8</w:t>
            </w:r>
          </w:p>
        </w:tc>
        <w:tc>
          <w:tcPr>
            <w:tcW w:w="1134" w:type="dxa"/>
            <w:tcBorders>
              <w:top w:val="nil"/>
              <w:left w:val="nil"/>
              <w:bottom w:val="nil"/>
              <w:right w:val="nil"/>
            </w:tcBorders>
            <w:shd w:val="clear" w:color="auto" w:fill="auto"/>
            <w:noWrap/>
            <w:vAlign w:val="bottom"/>
          </w:tcPr>
          <w:p w14:paraId="1F4C7FE9" w14:textId="500E4A59" w:rsidR="007D401C" w:rsidRPr="0030791F" w:rsidRDefault="007D401C" w:rsidP="007D401C">
            <w:pPr>
              <w:jc w:val="right"/>
              <w:rPr>
                <w:sz w:val="22"/>
              </w:rPr>
            </w:pPr>
            <w:r w:rsidRPr="0030791F">
              <w:rPr>
                <w:color w:val="000000"/>
                <w:szCs w:val="23"/>
              </w:rPr>
              <w:t>838</w:t>
            </w:r>
          </w:p>
        </w:tc>
        <w:tc>
          <w:tcPr>
            <w:tcW w:w="850" w:type="dxa"/>
            <w:tcBorders>
              <w:top w:val="nil"/>
              <w:left w:val="nil"/>
              <w:bottom w:val="nil"/>
              <w:right w:val="single" w:sz="4" w:space="0" w:color="auto"/>
            </w:tcBorders>
            <w:shd w:val="clear" w:color="auto" w:fill="auto"/>
            <w:noWrap/>
            <w:vAlign w:val="bottom"/>
          </w:tcPr>
          <w:p w14:paraId="54D3D101" w14:textId="4F4720C8" w:rsidR="007D401C" w:rsidRPr="0030791F" w:rsidRDefault="007D401C" w:rsidP="007D401C">
            <w:pPr>
              <w:jc w:val="right"/>
              <w:rPr>
                <w:sz w:val="22"/>
              </w:rPr>
            </w:pPr>
            <w:r w:rsidRPr="0030791F">
              <w:rPr>
                <w:color w:val="000000"/>
                <w:szCs w:val="23"/>
              </w:rPr>
              <w:t>55.8</w:t>
            </w:r>
          </w:p>
        </w:tc>
      </w:tr>
      <w:tr w:rsidR="007D401C" w:rsidRPr="0030791F" w14:paraId="7F11A75B" w14:textId="77777777" w:rsidTr="00DF6695">
        <w:trPr>
          <w:trHeight w:val="300"/>
        </w:trPr>
        <w:tc>
          <w:tcPr>
            <w:tcW w:w="2312" w:type="dxa"/>
            <w:tcBorders>
              <w:top w:val="nil"/>
              <w:left w:val="single" w:sz="4" w:space="0" w:color="auto"/>
              <w:bottom w:val="nil"/>
              <w:right w:val="nil"/>
            </w:tcBorders>
            <w:shd w:val="clear" w:color="auto" w:fill="auto"/>
            <w:noWrap/>
          </w:tcPr>
          <w:p w14:paraId="491BC209" w14:textId="77777777" w:rsidR="007D401C" w:rsidRPr="00EC5031" w:rsidRDefault="007D401C" w:rsidP="00EC5031">
            <w:pPr>
              <w:rPr>
                <w:szCs w:val="23"/>
              </w:rPr>
            </w:pPr>
            <w:r w:rsidRPr="00EC5031">
              <w:rPr>
                <w:szCs w:val="23"/>
              </w:rPr>
              <w:t>Lakes</w:t>
            </w:r>
          </w:p>
        </w:tc>
        <w:tc>
          <w:tcPr>
            <w:tcW w:w="1134" w:type="dxa"/>
            <w:tcBorders>
              <w:top w:val="nil"/>
              <w:left w:val="nil"/>
              <w:bottom w:val="nil"/>
              <w:right w:val="nil"/>
            </w:tcBorders>
            <w:shd w:val="clear" w:color="auto" w:fill="auto"/>
            <w:noWrap/>
            <w:vAlign w:val="bottom"/>
          </w:tcPr>
          <w:p w14:paraId="48EFA431" w14:textId="76C17A6F" w:rsidR="007D401C" w:rsidRPr="0030791F" w:rsidRDefault="007D401C" w:rsidP="007D401C">
            <w:pPr>
              <w:jc w:val="right"/>
              <w:rPr>
                <w:sz w:val="22"/>
              </w:rPr>
            </w:pPr>
            <w:r w:rsidRPr="0030791F">
              <w:rPr>
                <w:color w:val="000000"/>
                <w:szCs w:val="23"/>
              </w:rPr>
              <w:t>1,615</w:t>
            </w:r>
          </w:p>
        </w:tc>
        <w:tc>
          <w:tcPr>
            <w:tcW w:w="2126" w:type="dxa"/>
            <w:tcBorders>
              <w:top w:val="nil"/>
              <w:left w:val="nil"/>
              <w:bottom w:val="nil"/>
              <w:right w:val="nil"/>
            </w:tcBorders>
            <w:shd w:val="clear" w:color="auto" w:fill="auto"/>
            <w:noWrap/>
            <w:vAlign w:val="bottom"/>
          </w:tcPr>
          <w:p w14:paraId="2C7ACC3C" w14:textId="7782F619" w:rsidR="007D401C" w:rsidRPr="0030791F" w:rsidRDefault="007D401C" w:rsidP="007D401C">
            <w:pPr>
              <w:jc w:val="right"/>
              <w:rPr>
                <w:sz w:val="22"/>
              </w:rPr>
            </w:pPr>
            <w:r w:rsidRPr="0030791F">
              <w:rPr>
                <w:color w:val="000000"/>
                <w:szCs w:val="23"/>
              </w:rPr>
              <w:t>1,580</w:t>
            </w:r>
          </w:p>
        </w:tc>
        <w:tc>
          <w:tcPr>
            <w:tcW w:w="987" w:type="dxa"/>
            <w:tcBorders>
              <w:top w:val="nil"/>
              <w:left w:val="nil"/>
              <w:bottom w:val="nil"/>
              <w:right w:val="nil"/>
            </w:tcBorders>
            <w:shd w:val="clear" w:color="auto" w:fill="auto"/>
            <w:noWrap/>
            <w:vAlign w:val="bottom"/>
          </w:tcPr>
          <w:p w14:paraId="7DF9EADE" w14:textId="76280DFF" w:rsidR="007D401C" w:rsidRPr="0030791F" w:rsidRDefault="007D401C" w:rsidP="007D401C">
            <w:pPr>
              <w:jc w:val="right"/>
              <w:rPr>
                <w:sz w:val="22"/>
              </w:rPr>
            </w:pPr>
            <w:r w:rsidRPr="0030791F">
              <w:rPr>
                <w:color w:val="000000"/>
                <w:szCs w:val="23"/>
              </w:rPr>
              <w:t>925</w:t>
            </w:r>
          </w:p>
        </w:tc>
        <w:tc>
          <w:tcPr>
            <w:tcW w:w="850" w:type="dxa"/>
            <w:tcBorders>
              <w:top w:val="nil"/>
              <w:left w:val="nil"/>
              <w:bottom w:val="nil"/>
              <w:right w:val="nil"/>
            </w:tcBorders>
            <w:shd w:val="clear" w:color="auto" w:fill="auto"/>
            <w:noWrap/>
            <w:vAlign w:val="bottom"/>
          </w:tcPr>
          <w:p w14:paraId="77B43504" w14:textId="79ADE5A5" w:rsidR="007D401C" w:rsidRPr="0030791F" w:rsidRDefault="007D401C" w:rsidP="007D401C">
            <w:pPr>
              <w:jc w:val="right"/>
              <w:rPr>
                <w:sz w:val="22"/>
              </w:rPr>
            </w:pPr>
            <w:r w:rsidRPr="0030791F">
              <w:rPr>
                <w:color w:val="000000"/>
                <w:szCs w:val="23"/>
              </w:rPr>
              <w:t>58.5</w:t>
            </w:r>
          </w:p>
        </w:tc>
        <w:tc>
          <w:tcPr>
            <w:tcW w:w="1134" w:type="dxa"/>
            <w:tcBorders>
              <w:top w:val="nil"/>
              <w:left w:val="nil"/>
              <w:bottom w:val="nil"/>
              <w:right w:val="nil"/>
            </w:tcBorders>
            <w:shd w:val="clear" w:color="auto" w:fill="auto"/>
            <w:noWrap/>
            <w:vAlign w:val="bottom"/>
          </w:tcPr>
          <w:p w14:paraId="5762C9B8" w14:textId="1F4FEE71" w:rsidR="007D401C" w:rsidRPr="0030791F" w:rsidRDefault="007D401C" w:rsidP="007D401C">
            <w:pPr>
              <w:jc w:val="right"/>
              <w:rPr>
                <w:sz w:val="22"/>
              </w:rPr>
            </w:pPr>
            <w:r w:rsidRPr="0030791F">
              <w:rPr>
                <w:color w:val="000000"/>
                <w:szCs w:val="23"/>
              </w:rPr>
              <w:t>684</w:t>
            </w:r>
          </w:p>
        </w:tc>
        <w:tc>
          <w:tcPr>
            <w:tcW w:w="850" w:type="dxa"/>
            <w:tcBorders>
              <w:top w:val="nil"/>
              <w:left w:val="nil"/>
              <w:bottom w:val="nil"/>
              <w:right w:val="single" w:sz="4" w:space="0" w:color="auto"/>
            </w:tcBorders>
            <w:shd w:val="clear" w:color="auto" w:fill="auto"/>
            <w:noWrap/>
            <w:vAlign w:val="bottom"/>
          </w:tcPr>
          <w:p w14:paraId="03E18E02" w14:textId="587B367F" w:rsidR="007D401C" w:rsidRPr="0030791F" w:rsidRDefault="007D401C" w:rsidP="007D401C">
            <w:pPr>
              <w:jc w:val="right"/>
              <w:rPr>
                <w:sz w:val="22"/>
              </w:rPr>
            </w:pPr>
            <w:r w:rsidRPr="0030791F">
              <w:rPr>
                <w:color w:val="000000"/>
                <w:szCs w:val="23"/>
              </w:rPr>
              <w:t>43.3</w:t>
            </w:r>
          </w:p>
        </w:tc>
      </w:tr>
      <w:tr w:rsidR="007D401C" w:rsidRPr="0030791F" w14:paraId="791B4AED" w14:textId="77777777" w:rsidTr="00DF6695">
        <w:trPr>
          <w:trHeight w:val="300"/>
        </w:trPr>
        <w:tc>
          <w:tcPr>
            <w:tcW w:w="2312" w:type="dxa"/>
            <w:tcBorders>
              <w:top w:val="nil"/>
              <w:left w:val="single" w:sz="4" w:space="0" w:color="auto"/>
              <w:bottom w:val="nil"/>
              <w:right w:val="nil"/>
            </w:tcBorders>
            <w:shd w:val="clear" w:color="auto" w:fill="auto"/>
            <w:noWrap/>
          </w:tcPr>
          <w:p w14:paraId="634E5CF2" w14:textId="77777777" w:rsidR="007D401C" w:rsidRPr="00EC5031" w:rsidRDefault="007D401C" w:rsidP="00EC5031">
            <w:pPr>
              <w:rPr>
                <w:szCs w:val="23"/>
              </w:rPr>
            </w:pPr>
            <w:r w:rsidRPr="00EC5031">
              <w:rPr>
                <w:szCs w:val="23"/>
              </w:rPr>
              <w:t>Mid Central</w:t>
            </w:r>
          </w:p>
        </w:tc>
        <w:tc>
          <w:tcPr>
            <w:tcW w:w="1134" w:type="dxa"/>
            <w:tcBorders>
              <w:top w:val="nil"/>
              <w:left w:val="nil"/>
              <w:bottom w:val="nil"/>
              <w:right w:val="nil"/>
            </w:tcBorders>
            <w:shd w:val="clear" w:color="auto" w:fill="auto"/>
            <w:noWrap/>
            <w:vAlign w:val="bottom"/>
          </w:tcPr>
          <w:p w14:paraId="505098BD" w14:textId="09E690FD" w:rsidR="007D401C" w:rsidRPr="0030791F" w:rsidRDefault="007D401C" w:rsidP="007D401C">
            <w:pPr>
              <w:jc w:val="right"/>
              <w:rPr>
                <w:sz w:val="22"/>
              </w:rPr>
            </w:pPr>
            <w:r w:rsidRPr="0030791F">
              <w:rPr>
                <w:color w:val="000000"/>
                <w:szCs w:val="23"/>
              </w:rPr>
              <w:t>2,226</w:t>
            </w:r>
          </w:p>
        </w:tc>
        <w:tc>
          <w:tcPr>
            <w:tcW w:w="2126" w:type="dxa"/>
            <w:tcBorders>
              <w:top w:val="nil"/>
              <w:left w:val="nil"/>
              <w:bottom w:val="nil"/>
              <w:right w:val="nil"/>
            </w:tcBorders>
            <w:shd w:val="clear" w:color="auto" w:fill="auto"/>
            <w:noWrap/>
            <w:vAlign w:val="bottom"/>
          </w:tcPr>
          <w:p w14:paraId="3F0068EC" w14:textId="6E407F57" w:rsidR="007D401C" w:rsidRPr="0030791F" w:rsidRDefault="007D401C" w:rsidP="007D401C">
            <w:pPr>
              <w:jc w:val="right"/>
              <w:rPr>
                <w:sz w:val="22"/>
              </w:rPr>
            </w:pPr>
            <w:r w:rsidRPr="0030791F">
              <w:rPr>
                <w:color w:val="000000"/>
                <w:szCs w:val="23"/>
              </w:rPr>
              <w:t>2,164</w:t>
            </w:r>
          </w:p>
        </w:tc>
        <w:tc>
          <w:tcPr>
            <w:tcW w:w="987" w:type="dxa"/>
            <w:tcBorders>
              <w:top w:val="nil"/>
              <w:left w:val="nil"/>
              <w:bottom w:val="nil"/>
              <w:right w:val="nil"/>
            </w:tcBorders>
            <w:shd w:val="clear" w:color="auto" w:fill="auto"/>
            <w:noWrap/>
            <w:vAlign w:val="bottom"/>
          </w:tcPr>
          <w:p w14:paraId="0DC5EC8C" w14:textId="3B622983" w:rsidR="007D401C" w:rsidRPr="0030791F" w:rsidRDefault="007D401C" w:rsidP="007D401C">
            <w:pPr>
              <w:jc w:val="right"/>
              <w:rPr>
                <w:sz w:val="22"/>
              </w:rPr>
            </w:pPr>
            <w:r w:rsidRPr="0030791F">
              <w:rPr>
                <w:color w:val="000000"/>
                <w:szCs w:val="23"/>
              </w:rPr>
              <w:t>1,582</w:t>
            </w:r>
          </w:p>
        </w:tc>
        <w:tc>
          <w:tcPr>
            <w:tcW w:w="850" w:type="dxa"/>
            <w:tcBorders>
              <w:top w:val="nil"/>
              <w:left w:val="nil"/>
              <w:bottom w:val="nil"/>
              <w:right w:val="nil"/>
            </w:tcBorders>
            <w:shd w:val="clear" w:color="auto" w:fill="auto"/>
            <w:noWrap/>
            <w:vAlign w:val="bottom"/>
          </w:tcPr>
          <w:p w14:paraId="7D105CEB" w14:textId="3FDF58A3" w:rsidR="007D401C" w:rsidRPr="0030791F" w:rsidRDefault="007D401C" w:rsidP="007D401C">
            <w:pPr>
              <w:jc w:val="right"/>
              <w:rPr>
                <w:sz w:val="22"/>
              </w:rPr>
            </w:pPr>
            <w:r w:rsidRPr="0030791F">
              <w:rPr>
                <w:color w:val="000000"/>
                <w:szCs w:val="23"/>
              </w:rPr>
              <w:t>73.1</w:t>
            </w:r>
          </w:p>
        </w:tc>
        <w:tc>
          <w:tcPr>
            <w:tcW w:w="1134" w:type="dxa"/>
            <w:tcBorders>
              <w:top w:val="nil"/>
              <w:left w:val="nil"/>
              <w:bottom w:val="nil"/>
              <w:right w:val="nil"/>
            </w:tcBorders>
            <w:shd w:val="clear" w:color="auto" w:fill="auto"/>
            <w:noWrap/>
            <w:vAlign w:val="bottom"/>
          </w:tcPr>
          <w:p w14:paraId="77C9AE0F" w14:textId="76583B14" w:rsidR="007D401C" w:rsidRPr="0030791F" w:rsidRDefault="007D401C" w:rsidP="007D401C">
            <w:pPr>
              <w:jc w:val="right"/>
              <w:rPr>
                <w:sz w:val="22"/>
              </w:rPr>
            </w:pPr>
            <w:r w:rsidRPr="0030791F">
              <w:rPr>
                <w:color w:val="000000"/>
                <w:szCs w:val="23"/>
              </w:rPr>
              <w:t>1,340</w:t>
            </w:r>
          </w:p>
        </w:tc>
        <w:tc>
          <w:tcPr>
            <w:tcW w:w="850" w:type="dxa"/>
            <w:tcBorders>
              <w:top w:val="nil"/>
              <w:left w:val="nil"/>
              <w:bottom w:val="nil"/>
              <w:right w:val="single" w:sz="4" w:space="0" w:color="auto"/>
            </w:tcBorders>
            <w:shd w:val="clear" w:color="auto" w:fill="auto"/>
            <w:noWrap/>
            <w:vAlign w:val="bottom"/>
          </w:tcPr>
          <w:p w14:paraId="0F277E0C" w14:textId="31DF749D" w:rsidR="007D401C" w:rsidRPr="0030791F" w:rsidRDefault="007D401C" w:rsidP="007D401C">
            <w:pPr>
              <w:jc w:val="right"/>
              <w:rPr>
                <w:sz w:val="22"/>
              </w:rPr>
            </w:pPr>
            <w:r w:rsidRPr="0030791F">
              <w:rPr>
                <w:color w:val="000000"/>
                <w:szCs w:val="23"/>
              </w:rPr>
              <w:t>61.9</w:t>
            </w:r>
          </w:p>
        </w:tc>
      </w:tr>
      <w:tr w:rsidR="007D401C" w:rsidRPr="0030791F" w14:paraId="3EA71AC6" w14:textId="77777777" w:rsidTr="00DF6695">
        <w:trPr>
          <w:trHeight w:val="300"/>
        </w:trPr>
        <w:tc>
          <w:tcPr>
            <w:tcW w:w="2312" w:type="dxa"/>
            <w:tcBorders>
              <w:top w:val="nil"/>
              <w:left w:val="single" w:sz="4" w:space="0" w:color="auto"/>
              <w:bottom w:val="nil"/>
              <w:right w:val="nil"/>
            </w:tcBorders>
            <w:shd w:val="clear" w:color="auto" w:fill="auto"/>
            <w:noWrap/>
          </w:tcPr>
          <w:p w14:paraId="27166B9F" w14:textId="77777777" w:rsidR="007D401C" w:rsidRPr="00EC5031" w:rsidRDefault="007D401C" w:rsidP="00EC5031">
            <w:pPr>
              <w:rPr>
                <w:szCs w:val="23"/>
              </w:rPr>
            </w:pPr>
            <w:r w:rsidRPr="00EC5031">
              <w:rPr>
                <w:szCs w:val="23"/>
              </w:rPr>
              <w:t>Nelson Marlborough</w:t>
            </w:r>
          </w:p>
        </w:tc>
        <w:tc>
          <w:tcPr>
            <w:tcW w:w="1134" w:type="dxa"/>
            <w:tcBorders>
              <w:top w:val="nil"/>
              <w:left w:val="nil"/>
              <w:bottom w:val="nil"/>
              <w:right w:val="nil"/>
            </w:tcBorders>
            <w:shd w:val="clear" w:color="auto" w:fill="auto"/>
            <w:noWrap/>
            <w:vAlign w:val="bottom"/>
          </w:tcPr>
          <w:p w14:paraId="222B809D" w14:textId="648978BC" w:rsidR="007D401C" w:rsidRPr="0030791F" w:rsidRDefault="007D401C" w:rsidP="007D401C">
            <w:pPr>
              <w:jc w:val="right"/>
              <w:rPr>
                <w:sz w:val="22"/>
              </w:rPr>
            </w:pPr>
            <w:r w:rsidRPr="0030791F">
              <w:rPr>
                <w:color w:val="000000"/>
                <w:szCs w:val="23"/>
              </w:rPr>
              <w:t>1,894</w:t>
            </w:r>
          </w:p>
        </w:tc>
        <w:tc>
          <w:tcPr>
            <w:tcW w:w="2126" w:type="dxa"/>
            <w:tcBorders>
              <w:top w:val="nil"/>
              <w:left w:val="nil"/>
              <w:bottom w:val="nil"/>
              <w:right w:val="nil"/>
            </w:tcBorders>
            <w:shd w:val="clear" w:color="auto" w:fill="auto"/>
            <w:noWrap/>
            <w:vAlign w:val="bottom"/>
          </w:tcPr>
          <w:p w14:paraId="79F1D64E" w14:textId="08E9AC00" w:rsidR="007D401C" w:rsidRPr="0030791F" w:rsidRDefault="007D401C" w:rsidP="007D401C">
            <w:pPr>
              <w:jc w:val="right"/>
              <w:rPr>
                <w:sz w:val="22"/>
              </w:rPr>
            </w:pPr>
            <w:r w:rsidRPr="0030791F">
              <w:rPr>
                <w:color w:val="000000"/>
                <w:szCs w:val="23"/>
              </w:rPr>
              <w:t>1,851</w:t>
            </w:r>
          </w:p>
        </w:tc>
        <w:tc>
          <w:tcPr>
            <w:tcW w:w="987" w:type="dxa"/>
            <w:tcBorders>
              <w:top w:val="nil"/>
              <w:left w:val="nil"/>
              <w:bottom w:val="nil"/>
              <w:right w:val="nil"/>
            </w:tcBorders>
            <w:shd w:val="clear" w:color="auto" w:fill="auto"/>
            <w:noWrap/>
            <w:vAlign w:val="bottom"/>
          </w:tcPr>
          <w:p w14:paraId="4DB77548" w14:textId="07783E77" w:rsidR="007D401C" w:rsidRPr="0030791F" w:rsidRDefault="007D401C" w:rsidP="007D401C">
            <w:pPr>
              <w:jc w:val="right"/>
              <w:rPr>
                <w:sz w:val="22"/>
              </w:rPr>
            </w:pPr>
            <w:r w:rsidRPr="0030791F">
              <w:rPr>
                <w:color w:val="000000"/>
                <w:szCs w:val="23"/>
              </w:rPr>
              <w:t>1,454</w:t>
            </w:r>
          </w:p>
        </w:tc>
        <w:tc>
          <w:tcPr>
            <w:tcW w:w="850" w:type="dxa"/>
            <w:tcBorders>
              <w:top w:val="nil"/>
              <w:left w:val="nil"/>
              <w:bottom w:val="nil"/>
              <w:right w:val="nil"/>
            </w:tcBorders>
            <w:shd w:val="clear" w:color="auto" w:fill="auto"/>
            <w:noWrap/>
            <w:vAlign w:val="bottom"/>
          </w:tcPr>
          <w:p w14:paraId="121B2A3E" w14:textId="2B011321" w:rsidR="007D401C" w:rsidRPr="0030791F" w:rsidRDefault="007D401C" w:rsidP="007D401C">
            <w:pPr>
              <w:jc w:val="right"/>
              <w:rPr>
                <w:sz w:val="22"/>
              </w:rPr>
            </w:pPr>
            <w:r w:rsidRPr="0030791F">
              <w:rPr>
                <w:color w:val="000000"/>
                <w:szCs w:val="23"/>
              </w:rPr>
              <w:t>78.6</w:t>
            </w:r>
          </w:p>
        </w:tc>
        <w:tc>
          <w:tcPr>
            <w:tcW w:w="1134" w:type="dxa"/>
            <w:tcBorders>
              <w:top w:val="nil"/>
              <w:left w:val="nil"/>
              <w:bottom w:val="nil"/>
              <w:right w:val="nil"/>
            </w:tcBorders>
            <w:shd w:val="clear" w:color="auto" w:fill="auto"/>
            <w:noWrap/>
            <w:vAlign w:val="bottom"/>
          </w:tcPr>
          <w:p w14:paraId="37305342" w14:textId="63479FCB" w:rsidR="007D401C" w:rsidRPr="0030791F" w:rsidRDefault="007D401C" w:rsidP="007D401C">
            <w:pPr>
              <w:jc w:val="right"/>
              <w:rPr>
                <w:sz w:val="22"/>
              </w:rPr>
            </w:pPr>
            <w:r w:rsidRPr="0030791F">
              <w:rPr>
                <w:color w:val="000000"/>
                <w:szCs w:val="23"/>
              </w:rPr>
              <w:t>1,305</w:t>
            </w:r>
          </w:p>
        </w:tc>
        <w:tc>
          <w:tcPr>
            <w:tcW w:w="850" w:type="dxa"/>
            <w:tcBorders>
              <w:top w:val="nil"/>
              <w:left w:val="nil"/>
              <w:bottom w:val="nil"/>
              <w:right w:val="single" w:sz="4" w:space="0" w:color="auto"/>
            </w:tcBorders>
            <w:shd w:val="clear" w:color="auto" w:fill="auto"/>
            <w:noWrap/>
            <w:vAlign w:val="bottom"/>
          </w:tcPr>
          <w:p w14:paraId="53F6D06F" w14:textId="4DCA2189" w:rsidR="007D401C" w:rsidRPr="0030791F" w:rsidRDefault="007D401C" w:rsidP="007D401C">
            <w:pPr>
              <w:jc w:val="right"/>
              <w:rPr>
                <w:sz w:val="22"/>
              </w:rPr>
            </w:pPr>
            <w:r w:rsidRPr="0030791F">
              <w:rPr>
                <w:color w:val="000000"/>
                <w:szCs w:val="23"/>
              </w:rPr>
              <w:t>70.5</w:t>
            </w:r>
          </w:p>
        </w:tc>
      </w:tr>
      <w:tr w:rsidR="007D401C" w:rsidRPr="0030791F" w14:paraId="26B9E56B" w14:textId="77777777" w:rsidTr="00DF6695">
        <w:trPr>
          <w:trHeight w:val="300"/>
        </w:trPr>
        <w:tc>
          <w:tcPr>
            <w:tcW w:w="2312" w:type="dxa"/>
            <w:tcBorders>
              <w:top w:val="nil"/>
              <w:left w:val="single" w:sz="4" w:space="0" w:color="auto"/>
              <w:bottom w:val="nil"/>
              <w:right w:val="nil"/>
            </w:tcBorders>
            <w:shd w:val="clear" w:color="auto" w:fill="auto"/>
            <w:noWrap/>
          </w:tcPr>
          <w:p w14:paraId="2BBAFFB6" w14:textId="77777777" w:rsidR="007D401C" w:rsidRPr="00EC5031" w:rsidRDefault="007D401C" w:rsidP="00EC5031">
            <w:pPr>
              <w:rPr>
                <w:szCs w:val="23"/>
              </w:rPr>
            </w:pPr>
            <w:r w:rsidRPr="00EC5031">
              <w:rPr>
                <w:szCs w:val="23"/>
              </w:rPr>
              <w:t>Northland</w:t>
            </w:r>
          </w:p>
        </w:tc>
        <w:tc>
          <w:tcPr>
            <w:tcW w:w="1134" w:type="dxa"/>
            <w:tcBorders>
              <w:top w:val="nil"/>
              <w:left w:val="nil"/>
              <w:bottom w:val="nil"/>
              <w:right w:val="nil"/>
            </w:tcBorders>
            <w:shd w:val="clear" w:color="auto" w:fill="auto"/>
            <w:noWrap/>
            <w:vAlign w:val="bottom"/>
          </w:tcPr>
          <w:p w14:paraId="3FF0C488" w14:textId="5E756919" w:rsidR="007D401C" w:rsidRPr="0030791F" w:rsidRDefault="007D401C" w:rsidP="007D401C">
            <w:pPr>
              <w:jc w:val="right"/>
              <w:rPr>
                <w:sz w:val="22"/>
              </w:rPr>
            </w:pPr>
            <w:r w:rsidRPr="0030791F">
              <w:rPr>
                <w:color w:val="000000"/>
                <w:szCs w:val="23"/>
              </w:rPr>
              <w:t>1,910</w:t>
            </w:r>
          </w:p>
        </w:tc>
        <w:tc>
          <w:tcPr>
            <w:tcW w:w="2126" w:type="dxa"/>
            <w:tcBorders>
              <w:top w:val="nil"/>
              <w:left w:val="nil"/>
              <w:bottom w:val="nil"/>
              <w:right w:val="nil"/>
            </w:tcBorders>
            <w:shd w:val="clear" w:color="auto" w:fill="auto"/>
            <w:noWrap/>
            <w:vAlign w:val="bottom"/>
          </w:tcPr>
          <w:p w14:paraId="12B05FF7" w14:textId="594DC63D" w:rsidR="007D401C" w:rsidRPr="0030791F" w:rsidRDefault="007D401C" w:rsidP="007D401C">
            <w:pPr>
              <w:jc w:val="right"/>
              <w:rPr>
                <w:sz w:val="22"/>
              </w:rPr>
            </w:pPr>
            <w:r w:rsidRPr="0030791F">
              <w:rPr>
                <w:color w:val="000000"/>
                <w:szCs w:val="23"/>
              </w:rPr>
              <w:t>1,849</w:t>
            </w:r>
          </w:p>
        </w:tc>
        <w:tc>
          <w:tcPr>
            <w:tcW w:w="987" w:type="dxa"/>
            <w:tcBorders>
              <w:top w:val="nil"/>
              <w:left w:val="nil"/>
              <w:bottom w:val="nil"/>
              <w:right w:val="nil"/>
            </w:tcBorders>
            <w:shd w:val="clear" w:color="auto" w:fill="auto"/>
            <w:noWrap/>
            <w:vAlign w:val="bottom"/>
          </w:tcPr>
          <w:p w14:paraId="135E2FF2" w14:textId="17BAEA0E" w:rsidR="007D401C" w:rsidRPr="0030791F" w:rsidRDefault="007D401C" w:rsidP="007D401C">
            <w:pPr>
              <w:jc w:val="right"/>
              <w:rPr>
                <w:sz w:val="22"/>
              </w:rPr>
            </w:pPr>
            <w:r w:rsidRPr="0030791F">
              <w:rPr>
                <w:color w:val="000000"/>
                <w:szCs w:val="23"/>
              </w:rPr>
              <w:t>1,061</w:t>
            </w:r>
          </w:p>
        </w:tc>
        <w:tc>
          <w:tcPr>
            <w:tcW w:w="850" w:type="dxa"/>
            <w:tcBorders>
              <w:top w:val="nil"/>
              <w:left w:val="nil"/>
              <w:bottom w:val="nil"/>
              <w:right w:val="nil"/>
            </w:tcBorders>
            <w:shd w:val="clear" w:color="auto" w:fill="auto"/>
            <w:noWrap/>
            <w:vAlign w:val="bottom"/>
          </w:tcPr>
          <w:p w14:paraId="1F6206A5" w14:textId="78B1D108" w:rsidR="007D401C" w:rsidRPr="0030791F" w:rsidRDefault="007D401C" w:rsidP="007D401C">
            <w:pPr>
              <w:jc w:val="right"/>
              <w:rPr>
                <w:sz w:val="22"/>
              </w:rPr>
            </w:pPr>
            <w:r w:rsidRPr="0030791F">
              <w:rPr>
                <w:color w:val="000000"/>
                <w:szCs w:val="23"/>
              </w:rPr>
              <w:t>57.4</w:t>
            </w:r>
          </w:p>
        </w:tc>
        <w:tc>
          <w:tcPr>
            <w:tcW w:w="1134" w:type="dxa"/>
            <w:tcBorders>
              <w:top w:val="nil"/>
              <w:left w:val="nil"/>
              <w:bottom w:val="nil"/>
              <w:right w:val="nil"/>
            </w:tcBorders>
            <w:shd w:val="clear" w:color="auto" w:fill="auto"/>
            <w:noWrap/>
            <w:vAlign w:val="bottom"/>
          </w:tcPr>
          <w:p w14:paraId="0EA5B678" w14:textId="58AD17B7" w:rsidR="007D401C" w:rsidRPr="0030791F" w:rsidRDefault="007D401C" w:rsidP="007D401C">
            <w:pPr>
              <w:jc w:val="right"/>
              <w:rPr>
                <w:sz w:val="22"/>
              </w:rPr>
            </w:pPr>
            <w:r w:rsidRPr="0030791F">
              <w:rPr>
                <w:color w:val="000000"/>
                <w:szCs w:val="23"/>
              </w:rPr>
              <w:t>780</w:t>
            </w:r>
          </w:p>
        </w:tc>
        <w:tc>
          <w:tcPr>
            <w:tcW w:w="850" w:type="dxa"/>
            <w:tcBorders>
              <w:top w:val="nil"/>
              <w:left w:val="nil"/>
              <w:bottom w:val="nil"/>
              <w:right w:val="single" w:sz="4" w:space="0" w:color="auto"/>
            </w:tcBorders>
            <w:shd w:val="clear" w:color="auto" w:fill="auto"/>
            <w:noWrap/>
            <w:vAlign w:val="bottom"/>
          </w:tcPr>
          <w:p w14:paraId="0655DADC" w14:textId="0373B268" w:rsidR="007D401C" w:rsidRPr="0030791F" w:rsidRDefault="007D401C" w:rsidP="007D401C">
            <w:pPr>
              <w:jc w:val="right"/>
              <w:rPr>
                <w:sz w:val="22"/>
              </w:rPr>
            </w:pPr>
            <w:r w:rsidRPr="0030791F">
              <w:rPr>
                <w:color w:val="000000"/>
                <w:szCs w:val="23"/>
              </w:rPr>
              <w:t>42.2</w:t>
            </w:r>
          </w:p>
        </w:tc>
      </w:tr>
      <w:tr w:rsidR="007D401C" w:rsidRPr="0030791F" w14:paraId="239FBE59" w14:textId="77777777" w:rsidTr="00DF6695">
        <w:trPr>
          <w:trHeight w:val="300"/>
        </w:trPr>
        <w:tc>
          <w:tcPr>
            <w:tcW w:w="2312" w:type="dxa"/>
            <w:tcBorders>
              <w:top w:val="nil"/>
              <w:left w:val="single" w:sz="4" w:space="0" w:color="auto"/>
              <w:bottom w:val="nil"/>
              <w:right w:val="nil"/>
            </w:tcBorders>
            <w:shd w:val="clear" w:color="auto" w:fill="auto"/>
            <w:noWrap/>
          </w:tcPr>
          <w:p w14:paraId="44A2F5E4" w14:textId="77777777" w:rsidR="007D401C" w:rsidRPr="00EC5031" w:rsidRDefault="007D401C" w:rsidP="00EC5031">
            <w:pPr>
              <w:rPr>
                <w:szCs w:val="23"/>
              </w:rPr>
            </w:pPr>
            <w:r w:rsidRPr="00EC5031">
              <w:rPr>
                <w:szCs w:val="23"/>
              </w:rPr>
              <w:t>South Canterbury</w:t>
            </w:r>
          </w:p>
        </w:tc>
        <w:tc>
          <w:tcPr>
            <w:tcW w:w="1134" w:type="dxa"/>
            <w:tcBorders>
              <w:top w:val="nil"/>
              <w:left w:val="nil"/>
              <w:bottom w:val="nil"/>
              <w:right w:val="nil"/>
            </w:tcBorders>
            <w:shd w:val="clear" w:color="auto" w:fill="auto"/>
            <w:noWrap/>
            <w:vAlign w:val="bottom"/>
          </w:tcPr>
          <w:p w14:paraId="3ABFF243" w14:textId="088FFAFA" w:rsidR="007D401C" w:rsidRPr="0030791F" w:rsidRDefault="007D401C" w:rsidP="007D401C">
            <w:pPr>
              <w:jc w:val="right"/>
              <w:rPr>
                <w:sz w:val="22"/>
              </w:rPr>
            </w:pPr>
            <w:r w:rsidRPr="0030791F">
              <w:rPr>
                <w:color w:val="000000"/>
                <w:szCs w:val="23"/>
              </w:rPr>
              <w:t>831</w:t>
            </w:r>
          </w:p>
        </w:tc>
        <w:tc>
          <w:tcPr>
            <w:tcW w:w="2126" w:type="dxa"/>
            <w:tcBorders>
              <w:top w:val="nil"/>
              <w:left w:val="nil"/>
              <w:bottom w:val="nil"/>
              <w:right w:val="nil"/>
            </w:tcBorders>
            <w:shd w:val="clear" w:color="auto" w:fill="auto"/>
            <w:noWrap/>
            <w:vAlign w:val="bottom"/>
          </w:tcPr>
          <w:p w14:paraId="70BDC449" w14:textId="169C0F55" w:rsidR="007D401C" w:rsidRPr="0030791F" w:rsidRDefault="007D401C" w:rsidP="007D401C">
            <w:pPr>
              <w:jc w:val="right"/>
              <w:rPr>
                <w:sz w:val="22"/>
              </w:rPr>
            </w:pPr>
            <w:r w:rsidRPr="0030791F">
              <w:rPr>
                <w:color w:val="000000"/>
                <w:szCs w:val="23"/>
              </w:rPr>
              <w:t>809</w:t>
            </w:r>
          </w:p>
        </w:tc>
        <w:tc>
          <w:tcPr>
            <w:tcW w:w="987" w:type="dxa"/>
            <w:tcBorders>
              <w:top w:val="nil"/>
              <w:left w:val="nil"/>
              <w:bottom w:val="nil"/>
              <w:right w:val="nil"/>
            </w:tcBorders>
            <w:shd w:val="clear" w:color="auto" w:fill="auto"/>
            <w:noWrap/>
            <w:vAlign w:val="bottom"/>
          </w:tcPr>
          <w:p w14:paraId="3B201D74" w14:textId="7C04E06E" w:rsidR="007D401C" w:rsidRPr="0030791F" w:rsidRDefault="007D401C" w:rsidP="007D401C">
            <w:pPr>
              <w:jc w:val="right"/>
              <w:rPr>
                <w:sz w:val="22"/>
              </w:rPr>
            </w:pPr>
            <w:r w:rsidRPr="0030791F">
              <w:rPr>
                <w:color w:val="000000"/>
                <w:szCs w:val="23"/>
              </w:rPr>
              <w:t>587</w:t>
            </w:r>
          </w:p>
        </w:tc>
        <w:tc>
          <w:tcPr>
            <w:tcW w:w="850" w:type="dxa"/>
            <w:tcBorders>
              <w:top w:val="nil"/>
              <w:left w:val="nil"/>
              <w:bottom w:val="nil"/>
              <w:right w:val="nil"/>
            </w:tcBorders>
            <w:shd w:val="clear" w:color="auto" w:fill="auto"/>
            <w:noWrap/>
            <w:vAlign w:val="bottom"/>
          </w:tcPr>
          <w:p w14:paraId="5A16CB92" w14:textId="6222D0C6" w:rsidR="007D401C" w:rsidRPr="0030791F" w:rsidRDefault="007D401C" w:rsidP="007D401C">
            <w:pPr>
              <w:jc w:val="right"/>
              <w:rPr>
                <w:sz w:val="22"/>
              </w:rPr>
            </w:pPr>
            <w:r w:rsidRPr="0030791F">
              <w:rPr>
                <w:color w:val="000000"/>
                <w:szCs w:val="23"/>
              </w:rPr>
              <w:t>72.6</w:t>
            </w:r>
          </w:p>
        </w:tc>
        <w:tc>
          <w:tcPr>
            <w:tcW w:w="1134" w:type="dxa"/>
            <w:tcBorders>
              <w:top w:val="nil"/>
              <w:left w:val="nil"/>
              <w:bottom w:val="nil"/>
              <w:right w:val="nil"/>
            </w:tcBorders>
            <w:shd w:val="clear" w:color="auto" w:fill="auto"/>
            <w:noWrap/>
            <w:vAlign w:val="bottom"/>
          </w:tcPr>
          <w:p w14:paraId="378C977A" w14:textId="6CB01CA9" w:rsidR="007D401C" w:rsidRPr="0030791F" w:rsidRDefault="007D401C" w:rsidP="007D401C">
            <w:pPr>
              <w:jc w:val="right"/>
              <w:rPr>
                <w:sz w:val="22"/>
              </w:rPr>
            </w:pPr>
            <w:r w:rsidRPr="0030791F">
              <w:rPr>
                <w:color w:val="000000"/>
                <w:szCs w:val="23"/>
              </w:rPr>
              <w:t>503</w:t>
            </w:r>
          </w:p>
        </w:tc>
        <w:tc>
          <w:tcPr>
            <w:tcW w:w="850" w:type="dxa"/>
            <w:tcBorders>
              <w:top w:val="nil"/>
              <w:left w:val="nil"/>
              <w:bottom w:val="nil"/>
              <w:right w:val="single" w:sz="4" w:space="0" w:color="auto"/>
            </w:tcBorders>
            <w:shd w:val="clear" w:color="auto" w:fill="auto"/>
            <w:noWrap/>
            <w:vAlign w:val="bottom"/>
          </w:tcPr>
          <w:p w14:paraId="279BEB54" w14:textId="3B486C57" w:rsidR="007D401C" w:rsidRPr="0030791F" w:rsidRDefault="007D401C" w:rsidP="007D401C">
            <w:pPr>
              <w:jc w:val="right"/>
              <w:rPr>
                <w:sz w:val="22"/>
              </w:rPr>
            </w:pPr>
            <w:r w:rsidRPr="0030791F">
              <w:rPr>
                <w:color w:val="000000"/>
                <w:szCs w:val="23"/>
              </w:rPr>
              <w:t>62.2</w:t>
            </w:r>
          </w:p>
        </w:tc>
      </w:tr>
      <w:tr w:rsidR="007D401C" w:rsidRPr="0030791F" w14:paraId="346507EB" w14:textId="77777777" w:rsidTr="00DF6695">
        <w:trPr>
          <w:trHeight w:val="300"/>
        </w:trPr>
        <w:tc>
          <w:tcPr>
            <w:tcW w:w="2312" w:type="dxa"/>
            <w:tcBorders>
              <w:top w:val="nil"/>
              <w:left w:val="single" w:sz="4" w:space="0" w:color="auto"/>
              <w:bottom w:val="nil"/>
              <w:right w:val="nil"/>
            </w:tcBorders>
            <w:shd w:val="clear" w:color="auto" w:fill="auto"/>
            <w:noWrap/>
          </w:tcPr>
          <w:p w14:paraId="42562516" w14:textId="77777777" w:rsidR="007D401C" w:rsidRPr="00EC5031" w:rsidRDefault="007D401C" w:rsidP="00EC5031">
            <w:pPr>
              <w:rPr>
                <w:szCs w:val="23"/>
              </w:rPr>
            </w:pPr>
            <w:r w:rsidRPr="00EC5031">
              <w:rPr>
                <w:szCs w:val="23"/>
              </w:rPr>
              <w:t>Southern</w:t>
            </w:r>
          </w:p>
        </w:tc>
        <w:tc>
          <w:tcPr>
            <w:tcW w:w="1134" w:type="dxa"/>
            <w:tcBorders>
              <w:top w:val="nil"/>
              <w:left w:val="nil"/>
              <w:bottom w:val="nil"/>
              <w:right w:val="nil"/>
            </w:tcBorders>
            <w:shd w:val="clear" w:color="auto" w:fill="auto"/>
            <w:noWrap/>
            <w:vAlign w:val="bottom"/>
          </w:tcPr>
          <w:p w14:paraId="7DD9A524" w14:textId="647123A3" w:rsidR="007D401C" w:rsidRPr="0030791F" w:rsidRDefault="007D401C" w:rsidP="007D401C">
            <w:pPr>
              <w:jc w:val="right"/>
              <w:rPr>
                <w:sz w:val="22"/>
              </w:rPr>
            </w:pPr>
            <w:r w:rsidRPr="0030791F">
              <w:rPr>
                <w:color w:val="000000"/>
                <w:szCs w:val="23"/>
              </w:rPr>
              <w:t>4,754</w:t>
            </w:r>
          </w:p>
        </w:tc>
        <w:tc>
          <w:tcPr>
            <w:tcW w:w="2126" w:type="dxa"/>
            <w:tcBorders>
              <w:top w:val="nil"/>
              <w:left w:val="nil"/>
              <w:bottom w:val="nil"/>
              <w:right w:val="nil"/>
            </w:tcBorders>
            <w:shd w:val="clear" w:color="auto" w:fill="auto"/>
            <w:noWrap/>
            <w:vAlign w:val="bottom"/>
          </w:tcPr>
          <w:p w14:paraId="21A1425A" w14:textId="637122D8" w:rsidR="007D401C" w:rsidRPr="0030791F" w:rsidRDefault="007D401C" w:rsidP="007D401C">
            <w:pPr>
              <w:jc w:val="right"/>
              <w:rPr>
                <w:sz w:val="22"/>
              </w:rPr>
            </w:pPr>
            <w:r w:rsidRPr="0030791F">
              <w:rPr>
                <w:color w:val="000000"/>
                <w:szCs w:val="23"/>
              </w:rPr>
              <w:t>4,659</w:t>
            </w:r>
          </w:p>
        </w:tc>
        <w:tc>
          <w:tcPr>
            <w:tcW w:w="987" w:type="dxa"/>
            <w:tcBorders>
              <w:top w:val="nil"/>
              <w:left w:val="nil"/>
              <w:bottom w:val="nil"/>
              <w:right w:val="nil"/>
            </w:tcBorders>
            <w:shd w:val="clear" w:color="auto" w:fill="auto"/>
            <w:noWrap/>
            <w:vAlign w:val="bottom"/>
          </w:tcPr>
          <w:p w14:paraId="427B3C4E" w14:textId="06529143" w:rsidR="007D401C" w:rsidRPr="0030791F" w:rsidRDefault="007D401C" w:rsidP="007D401C">
            <w:pPr>
              <w:jc w:val="right"/>
              <w:rPr>
                <w:sz w:val="22"/>
              </w:rPr>
            </w:pPr>
            <w:r w:rsidRPr="0030791F">
              <w:rPr>
                <w:color w:val="000000"/>
                <w:szCs w:val="23"/>
              </w:rPr>
              <w:t>3,226</w:t>
            </w:r>
          </w:p>
        </w:tc>
        <w:tc>
          <w:tcPr>
            <w:tcW w:w="850" w:type="dxa"/>
            <w:tcBorders>
              <w:top w:val="nil"/>
              <w:left w:val="nil"/>
              <w:bottom w:val="nil"/>
              <w:right w:val="nil"/>
            </w:tcBorders>
            <w:shd w:val="clear" w:color="auto" w:fill="auto"/>
            <w:noWrap/>
            <w:vAlign w:val="bottom"/>
          </w:tcPr>
          <w:p w14:paraId="0CC54C5D" w14:textId="289B742F" w:rsidR="007D401C" w:rsidRPr="0030791F" w:rsidRDefault="007D401C" w:rsidP="007D401C">
            <w:pPr>
              <w:jc w:val="right"/>
              <w:rPr>
                <w:sz w:val="22"/>
              </w:rPr>
            </w:pPr>
            <w:r w:rsidRPr="0030791F">
              <w:rPr>
                <w:color w:val="000000"/>
                <w:szCs w:val="23"/>
              </w:rPr>
              <w:t>69.2</w:t>
            </w:r>
          </w:p>
        </w:tc>
        <w:tc>
          <w:tcPr>
            <w:tcW w:w="1134" w:type="dxa"/>
            <w:tcBorders>
              <w:top w:val="nil"/>
              <w:left w:val="nil"/>
              <w:bottom w:val="nil"/>
              <w:right w:val="nil"/>
            </w:tcBorders>
            <w:shd w:val="clear" w:color="auto" w:fill="auto"/>
            <w:noWrap/>
            <w:vAlign w:val="bottom"/>
          </w:tcPr>
          <w:p w14:paraId="080F3EF7" w14:textId="6EC4F56E" w:rsidR="007D401C" w:rsidRPr="0030791F" w:rsidRDefault="007D401C" w:rsidP="007D401C">
            <w:pPr>
              <w:jc w:val="right"/>
              <w:rPr>
                <w:sz w:val="22"/>
              </w:rPr>
            </w:pPr>
            <w:r w:rsidRPr="0030791F">
              <w:rPr>
                <w:color w:val="000000"/>
                <w:szCs w:val="23"/>
              </w:rPr>
              <w:t>2,724</w:t>
            </w:r>
          </w:p>
        </w:tc>
        <w:tc>
          <w:tcPr>
            <w:tcW w:w="850" w:type="dxa"/>
            <w:tcBorders>
              <w:top w:val="nil"/>
              <w:left w:val="nil"/>
              <w:bottom w:val="nil"/>
              <w:right w:val="single" w:sz="4" w:space="0" w:color="auto"/>
            </w:tcBorders>
            <w:shd w:val="clear" w:color="auto" w:fill="auto"/>
            <w:noWrap/>
            <w:vAlign w:val="bottom"/>
          </w:tcPr>
          <w:p w14:paraId="4BEF3F87" w14:textId="15086C4F" w:rsidR="007D401C" w:rsidRPr="0030791F" w:rsidRDefault="007D401C" w:rsidP="007D401C">
            <w:pPr>
              <w:jc w:val="right"/>
              <w:rPr>
                <w:sz w:val="22"/>
              </w:rPr>
            </w:pPr>
            <w:r w:rsidRPr="0030791F">
              <w:rPr>
                <w:color w:val="000000"/>
                <w:szCs w:val="23"/>
              </w:rPr>
              <w:t>58.5</w:t>
            </w:r>
          </w:p>
        </w:tc>
      </w:tr>
      <w:tr w:rsidR="007D401C" w:rsidRPr="0030791F" w14:paraId="7BEB724A" w14:textId="77777777" w:rsidTr="00DF6695">
        <w:trPr>
          <w:trHeight w:val="300"/>
        </w:trPr>
        <w:tc>
          <w:tcPr>
            <w:tcW w:w="2312" w:type="dxa"/>
            <w:tcBorders>
              <w:top w:val="nil"/>
              <w:left w:val="single" w:sz="4" w:space="0" w:color="auto"/>
              <w:bottom w:val="nil"/>
              <w:right w:val="nil"/>
            </w:tcBorders>
            <w:shd w:val="clear" w:color="auto" w:fill="auto"/>
            <w:noWrap/>
          </w:tcPr>
          <w:p w14:paraId="22ED8F1A" w14:textId="77777777" w:rsidR="007D401C" w:rsidRPr="00EC5031" w:rsidRDefault="007D401C" w:rsidP="00EC5031">
            <w:pPr>
              <w:rPr>
                <w:szCs w:val="23"/>
              </w:rPr>
            </w:pPr>
            <w:r w:rsidRPr="00EC5031">
              <w:rPr>
                <w:szCs w:val="23"/>
              </w:rPr>
              <w:t>Tairawhiti</w:t>
            </w:r>
          </w:p>
        </w:tc>
        <w:tc>
          <w:tcPr>
            <w:tcW w:w="1134" w:type="dxa"/>
            <w:tcBorders>
              <w:top w:val="nil"/>
              <w:left w:val="nil"/>
              <w:bottom w:val="nil"/>
              <w:right w:val="nil"/>
            </w:tcBorders>
            <w:shd w:val="clear" w:color="auto" w:fill="auto"/>
            <w:noWrap/>
            <w:vAlign w:val="bottom"/>
          </w:tcPr>
          <w:p w14:paraId="0E978BED" w14:textId="7F2FC32D" w:rsidR="007D401C" w:rsidRPr="0030791F" w:rsidRDefault="007D401C" w:rsidP="007D401C">
            <w:pPr>
              <w:jc w:val="right"/>
              <w:rPr>
                <w:sz w:val="22"/>
              </w:rPr>
            </w:pPr>
            <w:r w:rsidRPr="0030791F">
              <w:rPr>
                <w:color w:val="000000"/>
                <w:szCs w:val="23"/>
              </w:rPr>
              <w:t>906</w:t>
            </w:r>
          </w:p>
        </w:tc>
        <w:tc>
          <w:tcPr>
            <w:tcW w:w="2126" w:type="dxa"/>
            <w:tcBorders>
              <w:top w:val="nil"/>
              <w:left w:val="nil"/>
              <w:bottom w:val="nil"/>
              <w:right w:val="nil"/>
            </w:tcBorders>
            <w:shd w:val="clear" w:color="auto" w:fill="auto"/>
            <w:noWrap/>
            <w:vAlign w:val="bottom"/>
          </w:tcPr>
          <w:p w14:paraId="66DFAE67" w14:textId="665F8331" w:rsidR="007D401C" w:rsidRPr="0030791F" w:rsidRDefault="007D401C" w:rsidP="007D401C">
            <w:pPr>
              <w:jc w:val="right"/>
              <w:rPr>
                <w:sz w:val="22"/>
              </w:rPr>
            </w:pPr>
            <w:r w:rsidRPr="0030791F">
              <w:rPr>
                <w:color w:val="000000"/>
                <w:szCs w:val="23"/>
              </w:rPr>
              <w:t>880</w:t>
            </w:r>
          </w:p>
        </w:tc>
        <w:tc>
          <w:tcPr>
            <w:tcW w:w="987" w:type="dxa"/>
            <w:tcBorders>
              <w:top w:val="nil"/>
              <w:left w:val="nil"/>
              <w:bottom w:val="nil"/>
              <w:right w:val="nil"/>
            </w:tcBorders>
            <w:shd w:val="clear" w:color="auto" w:fill="auto"/>
            <w:noWrap/>
            <w:vAlign w:val="bottom"/>
          </w:tcPr>
          <w:p w14:paraId="2E32A52C" w14:textId="7938D3BA" w:rsidR="007D401C" w:rsidRPr="0030791F" w:rsidRDefault="007D401C" w:rsidP="007D401C">
            <w:pPr>
              <w:jc w:val="right"/>
              <w:rPr>
                <w:sz w:val="22"/>
              </w:rPr>
            </w:pPr>
            <w:r w:rsidRPr="0030791F">
              <w:rPr>
                <w:color w:val="000000"/>
                <w:szCs w:val="23"/>
              </w:rPr>
              <w:t>546</w:t>
            </w:r>
          </w:p>
        </w:tc>
        <w:tc>
          <w:tcPr>
            <w:tcW w:w="850" w:type="dxa"/>
            <w:tcBorders>
              <w:top w:val="nil"/>
              <w:left w:val="nil"/>
              <w:bottom w:val="nil"/>
              <w:right w:val="nil"/>
            </w:tcBorders>
            <w:shd w:val="clear" w:color="auto" w:fill="auto"/>
            <w:noWrap/>
            <w:vAlign w:val="bottom"/>
          </w:tcPr>
          <w:p w14:paraId="67F75735" w14:textId="141F7A1D" w:rsidR="007D401C" w:rsidRPr="0030791F" w:rsidRDefault="007D401C" w:rsidP="007D401C">
            <w:pPr>
              <w:jc w:val="right"/>
              <w:rPr>
                <w:sz w:val="22"/>
              </w:rPr>
            </w:pPr>
            <w:r w:rsidRPr="0030791F">
              <w:rPr>
                <w:color w:val="000000"/>
                <w:szCs w:val="23"/>
              </w:rPr>
              <w:t>62.0</w:t>
            </w:r>
          </w:p>
        </w:tc>
        <w:tc>
          <w:tcPr>
            <w:tcW w:w="1134" w:type="dxa"/>
            <w:tcBorders>
              <w:top w:val="nil"/>
              <w:left w:val="nil"/>
              <w:bottom w:val="nil"/>
              <w:right w:val="nil"/>
            </w:tcBorders>
            <w:shd w:val="clear" w:color="auto" w:fill="auto"/>
            <w:noWrap/>
            <w:vAlign w:val="bottom"/>
          </w:tcPr>
          <w:p w14:paraId="16D97E5F" w14:textId="169C619C" w:rsidR="007D401C" w:rsidRPr="0030791F" w:rsidRDefault="007D401C" w:rsidP="007D401C">
            <w:pPr>
              <w:jc w:val="right"/>
              <w:rPr>
                <w:sz w:val="22"/>
              </w:rPr>
            </w:pPr>
            <w:r w:rsidRPr="0030791F">
              <w:rPr>
                <w:color w:val="000000"/>
                <w:szCs w:val="23"/>
              </w:rPr>
              <w:t>417</w:t>
            </w:r>
          </w:p>
        </w:tc>
        <w:tc>
          <w:tcPr>
            <w:tcW w:w="850" w:type="dxa"/>
            <w:tcBorders>
              <w:top w:val="nil"/>
              <w:left w:val="nil"/>
              <w:bottom w:val="nil"/>
              <w:right w:val="single" w:sz="4" w:space="0" w:color="auto"/>
            </w:tcBorders>
            <w:shd w:val="clear" w:color="auto" w:fill="auto"/>
            <w:noWrap/>
            <w:vAlign w:val="bottom"/>
          </w:tcPr>
          <w:p w14:paraId="30D1CE7E" w14:textId="0859648F" w:rsidR="007D401C" w:rsidRPr="0030791F" w:rsidRDefault="007D401C" w:rsidP="007D401C">
            <w:pPr>
              <w:jc w:val="right"/>
              <w:rPr>
                <w:sz w:val="22"/>
              </w:rPr>
            </w:pPr>
            <w:r w:rsidRPr="0030791F">
              <w:rPr>
                <w:color w:val="000000"/>
                <w:szCs w:val="23"/>
              </w:rPr>
              <w:t>47.4</w:t>
            </w:r>
          </w:p>
        </w:tc>
      </w:tr>
      <w:tr w:rsidR="007D401C" w:rsidRPr="0030791F" w14:paraId="7AF398D1" w14:textId="77777777" w:rsidTr="00DF6695">
        <w:trPr>
          <w:trHeight w:val="300"/>
        </w:trPr>
        <w:tc>
          <w:tcPr>
            <w:tcW w:w="2312" w:type="dxa"/>
            <w:tcBorders>
              <w:top w:val="nil"/>
              <w:left w:val="single" w:sz="4" w:space="0" w:color="auto"/>
              <w:bottom w:val="nil"/>
              <w:right w:val="nil"/>
            </w:tcBorders>
            <w:shd w:val="clear" w:color="auto" w:fill="auto"/>
            <w:noWrap/>
          </w:tcPr>
          <w:p w14:paraId="128C7BC5" w14:textId="77777777" w:rsidR="007D401C" w:rsidRPr="00EC5031" w:rsidRDefault="007D401C" w:rsidP="00EC5031">
            <w:pPr>
              <w:rPr>
                <w:szCs w:val="23"/>
              </w:rPr>
            </w:pPr>
            <w:r w:rsidRPr="00EC5031">
              <w:rPr>
                <w:szCs w:val="23"/>
              </w:rPr>
              <w:t>Taranaki</w:t>
            </w:r>
          </w:p>
        </w:tc>
        <w:tc>
          <w:tcPr>
            <w:tcW w:w="1134" w:type="dxa"/>
            <w:tcBorders>
              <w:top w:val="nil"/>
              <w:left w:val="nil"/>
              <w:bottom w:val="nil"/>
              <w:right w:val="nil"/>
            </w:tcBorders>
            <w:shd w:val="clear" w:color="auto" w:fill="auto"/>
            <w:noWrap/>
            <w:vAlign w:val="bottom"/>
          </w:tcPr>
          <w:p w14:paraId="3274E3D9" w14:textId="68736EFB" w:rsidR="007D401C" w:rsidRPr="0030791F" w:rsidRDefault="007D401C" w:rsidP="007D401C">
            <w:pPr>
              <w:jc w:val="right"/>
              <w:rPr>
                <w:sz w:val="22"/>
              </w:rPr>
            </w:pPr>
            <w:r w:rsidRPr="0030791F">
              <w:rPr>
                <w:color w:val="000000"/>
                <w:szCs w:val="23"/>
              </w:rPr>
              <w:t>2,229</w:t>
            </w:r>
          </w:p>
        </w:tc>
        <w:tc>
          <w:tcPr>
            <w:tcW w:w="2126" w:type="dxa"/>
            <w:tcBorders>
              <w:top w:val="nil"/>
              <w:left w:val="nil"/>
              <w:bottom w:val="nil"/>
              <w:right w:val="nil"/>
            </w:tcBorders>
            <w:shd w:val="clear" w:color="auto" w:fill="auto"/>
            <w:noWrap/>
            <w:vAlign w:val="bottom"/>
          </w:tcPr>
          <w:p w14:paraId="4955C6E9" w14:textId="2F757365" w:rsidR="007D401C" w:rsidRPr="0030791F" w:rsidRDefault="007D401C" w:rsidP="007D401C">
            <w:pPr>
              <w:jc w:val="right"/>
              <w:rPr>
                <w:sz w:val="22"/>
              </w:rPr>
            </w:pPr>
            <w:r w:rsidRPr="0030791F">
              <w:rPr>
                <w:color w:val="000000"/>
                <w:szCs w:val="23"/>
              </w:rPr>
              <w:t>2,167</w:t>
            </w:r>
          </w:p>
        </w:tc>
        <w:tc>
          <w:tcPr>
            <w:tcW w:w="987" w:type="dxa"/>
            <w:tcBorders>
              <w:top w:val="nil"/>
              <w:left w:val="nil"/>
              <w:bottom w:val="nil"/>
              <w:right w:val="nil"/>
            </w:tcBorders>
            <w:shd w:val="clear" w:color="auto" w:fill="auto"/>
            <w:noWrap/>
            <w:vAlign w:val="bottom"/>
          </w:tcPr>
          <w:p w14:paraId="7ABCB2A1" w14:textId="47D8A5DC" w:rsidR="007D401C" w:rsidRPr="0030791F" w:rsidRDefault="007D401C" w:rsidP="007D401C">
            <w:pPr>
              <w:jc w:val="right"/>
              <w:rPr>
                <w:sz w:val="22"/>
              </w:rPr>
            </w:pPr>
            <w:r w:rsidRPr="0030791F">
              <w:rPr>
                <w:color w:val="000000"/>
                <w:szCs w:val="23"/>
              </w:rPr>
              <w:t>1,566</w:t>
            </w:r>
          </w:p>
        </w:tc>
        <w:tc>
          <w:tcPr>
            <w:tcW w:w="850" w:type="dxa"/>
            <w:tcBorders>
              <w:top w:val="nil"/>
              <w:left w:val="nil"/>
              <w:bottom w:val="nil"/>
              <w:right w:val="nil"/>
            </w:tcBorders>
            <w:shd w:val="clear" w:color="auto" w:fill="auto"/>
            <w:noWrap/>
            <w:vAlign w:val="bottom"/>
          </w:tcPr>
          <w:p w14:paraId="341DD076" w14:textId="5D5FBD4A" w:rsidR="007D401C" w:rsidRPr="0030791F" w:rsidRDefault="007D401C" w:rsidP="007D401C">
            <w:pPr>
              <w:jc w:val="right"/>
              <w:rPr>
                <w:sz w:val="22"/>
              </w:rPr>
            </w:pPr>
            <w:r w:rsidRPr="0030791F">
              <w:rPr>
                <w:color w:val="000000"/>
                <w:szCs w:val="23"/>
              </w:rPr>
              <w:t>72.3</w:t>
            </w:r>
          </w:p>
        </w:tc>
        <w:tc>
          <w:tcPr>
            <w:tcW w:w="1134" w:type="dxa"/>
            <w:tcBorders>
              <w:top w:val="nil"/>
              <w:left w:val="nil"/>
              <w:bottom w:val="nil"/>
              <w:right w:val="nil"/>
            </w:tcBorders>
            <w:shd w:val="clear" w:color="auto" w:fill="auto"/>
            <w:noWrap/>
            <w:vAlign w:val="bottom"/>
          </w:tcPr>
          <w:p w14:paraId="76D31003" w14:textId="3CEDADF4" w:rsidR="007D401C" w:rsidRPr="0030791F" w:rsidRDefault="007D401C" w:rsidP="007D401C">
            <w:pPr>
              <w:jc w:val="right"/>
              <w:rPr>
                <w:sz w:val="22"/>
              </w:rPr>
            </w:pPr>
            <w:r w:rsidRPr="0030791F">
              <w:rPr>
                <w:color w:val="000000"/>
                <w:szCs w:val="23"/>
              </w:rPr>
              <w:t>1,372</w:t>
            </w:r>
          </w:p>
        </w:tc>
        <w:tc>
          <w:tcPr>
            <w:tcW w:w="850" w:type="dxa"/>
            <w:tcBorders>
              <w:top w:val="nil"/>
              <w:left w:val="nil"/>
              <w:bottom w:val="nil"/>
              <w:right w:val="single" w:sz="4" w:space="0" w:color="auto"/>
            </w:tcBorders>
            <w:shd w:val="clear" w:color="auto" w:fill="auto"/>
            <w:noWrap/>
            <w:vAlign w:val="bottom"/>
          </w:tcPr>
          <w:p w14:paraId="1A1A386E" w14:textId="05373CF7" w:rsidR="007D401C" w:rsidRPr="0030791F" w:rsidRDefault="007D401C" w:rsidP="007D401C">
            <w:pPr>
              <w:jc w:val="right"/>
              <w:rPr>
                <w:sz w:val="22"/>
              </w:rPr>
            </w:pPr>
            <w:r w:rsidRPr="0030791F">
              <w:rPr>
                <w:color w:val="000000"/>
                <w:szCs w:val="23"/>
              </w:rPr>
              <w:t>63.3</w:t>
            </w:r>
          </w:p>
        </w:tc>
      </w:tr>
      <w:tr w:rsidR="007D401C" w:rsidRPr="0030791F" w14:paraId="35E2B25C" w14:textId="77777777" w:rsidTr="00DF6695">
        <w:trPr>
          <w:trHeight w:val="300"/>
        </w:trPr>
        <w:tc>
          <w:tcPr>
            <w:tcW w:w="2312" w:type="dxa"/>
            <w:tcBorders>
              <w:top w:val="nil"/>
              <w:left w:val="single" w:sz="4" w:space="0" w:color="auto"/>
              <w:bottom w:val="nil"/>
              <w:right w:val="nil"/>
            </w:tcBorders>
            <w:shd w:val="clear" w:color="auto" w:fill="auto"/>
            <w:noWrap/>
          </w:tcPr>
          <w:p w14:paraId="6E3A875A" w14:textId="77777777" w:rsidR="007D401C" w:rsidRPr="00EC5031" w:rsidRDefault="007D401C" w:rsidP="00EC5031">
            <w:pPr>
              <w:rPr>
                <w:szCs w:val="23"/>
              </w:rPr>
            </w:pPr>
            <w:r w:rsidRPr="00EC5031">
              <w:rPr>
                <w:szCs w:val="23"/>
              </w:rPr>
              <w:t>Waikato</w:t>
            </w:r>
          </w:p>
        </w:tc>
        <w:tc>
          <w:tcPr>
            <w:tcW w:w="1134" w:type="dxa"/>
            <w:tcBorders>
              <w:top w:val="nil"/>
              <w:left w:val="nil"/>
              <w:bottom w:val="nil"/>
              <w:right w:val="nil"/>
            </w:tcBorders>
            <w:shd w:val="clear" w:color="auto" w:fill="auto"/>
            <w:noWrap/>
            <w:vAlign w:val="bottom"/>
          </w:tcPr>
          <w:p w14:paraId="56678A98" w14:textId="332A829C" w:rsidR="007D401C" w:rsidRPr="0030791F" w:rsidRDefault="007D401C" w:rsidP="007D401C">
            <w:pPr>
              <w:jc w:val="right"/>
              <w:rPr>
                <w:sz w:val="22"/>
              </w:rPr>
            </w:pPr>
            <w:r w:rsidRPr="0030791F">
              <w:rPr>
                <w:color w:val="000000"/>
                <w:szCs w:val="23"/>
              </w:rPr>
              <w:t>3,998</w:t>
            </w:r>
          </w:p>
        </w:tc>
        <w:tc>
          <w:tcPr>
            <w:tcW w:w="2126" w:type="dxa"/>
            <w:tcBorders>
              <w:top w:val="nil"/>
              <w:left w:val="nil"/>
              <w:bottom w:val="nil"/>
              <w:right w:val="nil"/>
            </w:tcBorders>
            <w:shd w:val="clear" w:color="auto" w:fill="auto"/>
            <w:noWrap/>
            <w:vAlign w:val="bottom"/>
          </w:tcPr>
          <w:p w14:paraId="5D3CCFA5" w14:textId="00E15AF7" w:rsidR="007D401C" w:rsidRPr="0030791F" w:rsidRDefault="007D401C" w:rsidP="007D401C">
            <w:pPr>
              <w:jc w:val="right"/>
              <w:rPr>
                <w:sz w:val="22"/>
              </w:rPr>
            </w:pPr>
            <w:r w:rsidRPr="0030791F">
              <w:rPr>
                <w:color w:val="000000"/>
                <w:szCs w:val="23"/>
              </w:rPr>
              <w:t>3,913</w:t>
            </w:r>
          </w:p>
        </w:tc>
        <w:tc>
          <w:tcPr>
            <w:tcW w:w="987" w:type="dxa"/>
            <w:tcBorders>
              <w:top w:val="nil"/>
              <w:left w:val="nil"/>
              <w:bottom w:val="nil"/>
              <w:right w:val="nil"/>
            </w:tcBorders>
            <w:shd w:val="clear" w:color="auto" w:fill="auto"/>
            <w:noWrap/>
            <w:vAlign w:val="bottom"/>
          </w:tcPr>
          <w:p w14:paraId="00F6D266" w14:textId="606B635C" w:rsidR="007D401C" w:rsidRPr="0030791F" w:rsidRDefault="007D401C" w:rsidP="007D401C">
            <w:pPr>
              <w:jc w:val="right"/>
              <w:rPr>
                <w:sz w:val="22"/>
              </w:rPr>
            </w:pPr>
            <w:r w:rsidRPr="0030791F">
              <w:rPr>
                <w:color w:val="000000"/>
                <w:szCs w:val="23"/>
              </w:rPr>
              <w:t>2,810</w:t>
            </w:r>
          </w:p>
        </w:tc>
        <w:tc>
          <w:tcPr>
            <w:tcW w:w="850" w:type="dxa"/>
            <w:tcBorders>
              <w:top w:val="nil"/>
              <w:left w:val="nil"/>
              <w:bottom w:val="nil"/>
              <w:right w:val="nil"/>
            </w:tcBorders>
            <w:shd w:val="clear" w:color="auto" w:fill="auto"/>
            <w:noWrap/>
            <w:vAlign w:val="bottom"/>
          </w:tcPr>
          <w:p w14:paraId="17F24449" w14:textId="12CFB204" w:rsidR="007D401C" w:rsidRPr="0030791F" w:rsidRDefault="007D401C" w:rsidP="007D401C">
            <w:pPr>
              <w:jc w:val="right"/>
              <w:rPr>
                <w:sz w:val="22"/>
              </w:rPr>
            </w:pPr>
            <w:r w:rsidRPr="0030791F">
              <w:rPr>
                <w:color w:val="000000"/>
                <w:szCs w:val="23"/>
              </w:rPr>
              <w:t>71.8</w:t>
            </w:r>
          </w:p>
        </w:tc>
        <w:tc>
          <w:tcPr>
            <w:tcW w:w="1134" w:type="dxa"/>
            <w:tcBorders>
              <w:top w:val="nil"/>
              <w:left w:val="nil"/>
              <w:bottom w:val="nil"/>
              <w:right w:val="nil"/>
            </w:tcBorders>
            <w:shd w:val="clear" w:color="auto" w:fill="auto"/>
            <w:noWrap/>
            <w:vAlign w:val="bottom"/>
          </w:tcPr>
          <w:p w14:paraId="443264F6" w14:textId="44ED107B" w:rsidR="007D401C" w:rsidRPr="0030791F" w:rsidRDefault="007D401C" w:rsidP="007D401C">
            <w:pPr>
              <w:jc w:val="right"/>
              <w:rPr>
                <w:sz w:val="22"/>
              </w:rPr>
            </w:pPr>
            <w:r w:rsidRPr="0030791F">
              <w:rPr>
                <w:color w:val="000000"/>
                <w:szCs w:val="23"/>
              </w:rPr>
              <w:t>2,325</w:t>
            </w:r>
          </w:p>
        </w:tc>
        <w:tc>
          <w:tcPr>
            <w:tcW w:w="850" w:type="dxa"/>
            <w:tcBorders>
              <w:top w:val="nil"/>
              <w:left w:val="nil"/>
              <w:bottom w:val="nil"/>
              <w:right w:val="single" w:sz="4" w:space="0" w:color="auto"/>
            </w:tcBorders>
            <w:shd w:val="clear" w:color="auto" w:fill="auto"/>
            <w:noWrap/>
            <w:vAlign w:val="bottom"/>
          </w:tcPr>
          <w:p w14:paraId="5C57F86F" w14:textId="559E0E08" w:rsidR="007D401C" w:rsidRPr="0030791F" w:rsidRDefault="007D401C" w:rsidP="007D401C">
            <w:pPr>
              <w:jc w:val="right"/>
              <w:rPr>
                <w:sz w:val="22"/>
              </w:rPr>
            </w:pPr>
            <w:r w:rsidRPr="0030791F">
              <w:rPr>
                <w:color w:val="000000"/>
                <w:szCs w:val="23"/>
              </w:rPr>
              <w:t>59.4</w:t>
            </w:r>
          </w:p>
        </w:tc>
      </w:tr>
      <w:tr w:rsidR="007D401C" w:rsidRPr="0030791F" w14:paraId="7165235C" w14:textId="77777777" w:rsidTr="00DF6695">
        <w:trPr>
          <w:trHeight w:val="300"/>
        </w:trPr>
        <w:tc>
          <w:tcPr>
            <w:tcW w:w="2312" w:type="dxa"/>
            <w:tcBorders>
              <w:top w:val="nil"/>
              <w:left w:val="single" w:sz="4" w:space="0" w:color="auto"/>
              <w:bottom w:val="nil"/>
              <w:right w:val="nil"/>
            </w:tcBorders>
            <w:shd w:val="clear" w:color="auto" w:fill="auto"/>
            <w:noWrap/>
          </w:tcPr>
          <w:p w14:paraId="54E14CCF" w14:textId="77777777" w:rsidR="007D401C" w:rsidRPr="00EC5031" w:rsidRDefault="007D401C" w:rsidP="00EC5031">
            <w:pPr>
              <w:rPr>
                <w:szCs w:val="23"/>
              </w:rPr>
            </w:pPr>
            <w:r w:rsidRPr="00EC5031">
              <w:rPr>
                <w:szCs w:val="23"/>
              </w:rPr>
              <w:t>Wairarapa</w:t>
            </w:r>
          </w:p>
        </w:tc>
        <w:tc>
          <w:tcPr>
            <w:tcW w:w="1134" w:type="dxa"/>
            <w:tcBorders>
              <w:top w:val="nil"/>
              <w:left w:val="nil"/>
              <w:bottom w:val="nil"/>
              <w:right w:val="nil"/>
            </w:tcBorders>
            <w:shd w:val="clear" w:color="auto" w:fill="auto"/>
            <w:noWrap/>
            <w:vAlign w:val="bottom"/>
          </w:tcPr>
          <w:p w14:paraId="624C95C9" w14:textId="2B8D3075" w:rsidR="007D401C" w:rsidRPr="0030791F" w:rsidRDefault="007D401C" w:rsidP="007D401C">
            <w:pPr>
              <w:jc w:val="right"/>
              <w:rPr>
                <w:sz w:val="22"/>
              </w:rPr>
            </w:pPr>
            <w:r w:rsidRPr="0030791F">
              <w:rPr>
                <w:color w:val="000000"/>
                <w:szCs w:val="23"/>
              </w:rPr>
              <w:t>497</w:t>
            </w:r>
          </w:p>
        </w:tc>
        <w:tc>
          <w:tcPr>
            <w:tcW w:w="2126" w:type="dxa"/>
            <w:tcBorders>
              <w:top w:val="nil"/>
              <w:left w:val="nil"/>
              <w:bottom w:val="nil"/>
              <w:right w:val="nil"/>
            </w:tcBorders>
            <w:shd w:val="clear" w:color="auto" w:fill="auto"/>
            <w:noWrap/>
            <w:vAlign w:val="bottom"/>
          </w:tcPr>
          <w:p w14:paraId="2F1B3223" w14:textId="6288D364" w:rsidR="007D401C" w:rsidRPr="0030791F" w:rsidRDefault="007D401C" w:rsidP="007D401C">
            <w:pPr>
              <w:jc w:val="right"/>
              <w:rPr>
                <w:sz w:val="22"/>
              </w:rPr>
            </w:pPr>
            <w:r w:rsidRPr="0030791F">
              <w:rPr>
                <w:color w:val="000000"/>
                <w:szCs w:val="23"/>
              </w:rPr>
              <w:t>484</w:t>
            </w:r>
          </w:p>
        </w:tc>
        <w:tc>
          <w:tcPr>
            <w:tcW w:w="987" w:type="dxa"/>
            <w:tcBorders>
              <w:top w:val="nil"/>
              <w:left w:val="nil"/>
              <w:bottom w:val="nil"/>
              <w:right w:val="nil"/>
            </w:tcBorders>
            <w:shd w:val="clear" w:color="auto" w:fill="auto"/>
            <w:noWrap/>
            <w:vAlign w:val="bottom"/>
          </w:tcPr>
          <w:p w14:paraId="415F34B1" w14:textId="362289D5" w:rsidR="007D401C" w:rsidRPr="0030791F" w:rsidRDefault="007D401C" w:rsidP="007D401C">
            <w:pPr>
              <w:jc w:val="right"/>
              <w:rPr>
                <w:sz w:val="22"/>
              </w:rPr>
            </w:pPr>
            <w:r w:rsidRPr="0030791F">
              <w:rPr>
                <w:color w:val="000000"/>
                <w:szCs w:val="23"/>
              </w:rPr>
              <w:t>300</w:t>
            </w:r>
          </w:p>
        </w:tc>
        <w:tc>
          <w:tcPr>
            <w:tcW w:w="850" w:type="dxa"/>
            <w:tcBorders>
              <w:top w:val="nil"/>
              <w:left w:val="nil"/>
              <w:bottom w:val="nil"/>
              <w:right w:val="nil"/>
            </w:tcBorders>
            <w:shd w:val="clear" w:color="auto" w:fill="auto"/>
            <w:noWrap/>
            <w:vAlign w:val="bottom"/>
          </w:tcPr>
          <w:p w14:paraId="7C754B2E" w14:textId="660E766F" w:rsidR="007D401C" w:rsidRPr="0030791F" w:rsidRDefault="007D401C" w:rsidP="007D401C">
            <w:pPr>
              <w:jc w:val="right"/>
              <w:rPr>
                <w:sz w:val="22"/>
              </w:rPr>
            </w:pPr>
            <w:r w:rsidRPr="0030791F">
              <w:rPr>
                <w:color w:val="000000"/>
                <w:szCs w:val="23"/>
              </w:rPr>
              <w:t>62.0</w:t>
            </w:r>
          </w:p>
        </w:tc>
        <w:tc>
          <w:tcPr>
            <w:tcW w:w="1134" w:type="dxa"/>
            <w:tcBorders>
              <w:top w:val="nil"/>
              <w:left w:val="nil"/>
              <w:bottom w:val="nil"/>
              <w:right w:val="nil"/>
            </w:tcBorders>
            <w:shd w:val="clear" w:color="auto" w:fill="auto"/>
            <w:noWrap/>
            <w:vAlign w:val="bottom"/>
          </w:tcPr>
          <w:p w14:paraId="3AD21E98" w14:textId="53E27A28" w:rsidR="007D401C" w:rsidRPr="0030791F" w:rsidRDefault="007D401C" w:rsidP="007D401C">
            <w:pPr>
              <w:jc w:val="right"/>
              <w:rPr>
                <w:sz w:val="22"/>
              </w:rPr>
            </w:pPr>
            <w:r w:rsidRPr="0030791F">
              <w:rPr>
                <w:color w:val="000000"/>
                <w:szCs w:val="23"/>
              </w:rPr>
              <w:t>256</w:t>
            </w:r>
          </w:p>
        </w:tc>
        <w:tc>
          <w:tcPr>
            <w:tcW w:w="850" w:type="dxa"/>
            <w:tcBorders>
              <w:top w:val="nil"/>
              <w:left w:val="nil"/>
              <w:bottom w:val="nil"/>
              <w:right w:val="single" w:sz="4" w:space="0" w:color="auto"/>
            </w:tcBorders>
            <w:shd w:val="clear" w:color="auto" w:fill="auto"/>
            <w:noWrap/>
            <w:vAlign w:val="bottom"/>
          </w:tcPr>
          <w:p w14:paraId="29EC82DD" w14:textId="327537B5" w:rsidR="007D401C" w:rsidRPr="0030791F" w:rsidRDefault="007D401C" w:rsidP="007D401C">
            <w:pPr>
              <w:jc w:val="right"/>
              <w:rPr>
                <w:sz w:val="22"/>
              </w:rPr>
            </w:pPr>
            <w:r w:rsidRPr="0030791F">
              <w:rPr>
                <w:color w:val="000000"/>
                <w:szCs w:val="23"/>
              </w:rPr>
              <w:t>52.9</w:t>
            </w:r>
          </w:p>
        </w:tc>
      </w:tr>
      <w:tr w:rsidR="007D401C" w:rsidRPr="0030791F" w14:paraId="29B23488" w14:textId="77777777" w:rsidTr="00DF6695">
        <w:trPr>
          <w:trHeight w:val="300"/>
        </w:trPr>
        <w:tc>
          <w:tcPr>
            <w:tcW w:w="2312" w:type="dxa"/>
            <w:tcBorders>
              <w:top w:val="nil"/>
              <w:left w:val="single" w:sz="4" w:space="0" w:color="auto"/>
              <w:bottom w:val="nil"/>
              <w:right w:val="nil"/>
            </w:tcBorders>
            <w:shd w:val="clear" w:color="auto" w:fill="auto"/>
            <w:noWrap/>
          </w:tcPr>
          <w:p w14:paraId="500A80C6" w14:textId="77777777" w:rsidR="007D401C" w:rsidRPr="00EC5031" w:rsidRDefault="007D401C" w:rsidP="00EC5031">
            <w:pPr>
              <w:rPr>
                <w:szCs w:val="23"/>
              </w:rPr>
            </w:pPr>
            <w:r w:rsidRPr="00EC5031">
              <w:rPr>
                <w:szCs w:val="23"/>
              </w:rPr>
              <w:t>Waitemata</w:t>
            </w:r>
          </w:p>
        </w:tc>
        <w:tc>
          <w:tcPr>
            <w:tcW w:w="1134" w:type="dxa"/>
            <w:tcBorders>
              <w:top w:val="nil"/>
              <w:left w:val="nil"/>
              <w:bottom w:val="nil"/>
              <w:right w:val="nil"/>
            </w:tcBorders>
            <w:shd w:val="clear" w:color="auto" w:fill="auto"/>
            <w:noWrap/>
            <w:vAlign w:val="bottom"/>
          </w:tcPr>
          <w:p w14:paraId="3DFB0B9D" w14:textId="55E6F92A" w:rsidR="007D401C" w:rsidRPr="0030791F" w:rsidRDefault="007D401C" w:rsidP="007D401C">
            <w:pPr>
              <w:jc w:val="right"/>
              <w:rPr>
                <w:sz w:val="22"/>
              </w:rPr>
            </w:pPr>
            <w:r w:rsidRPr="0030791F">
              <w:rPr>
                <w:color w:val="000000"/>
                <w:szCs w:val="23"/>
              </w:rPr>
              <w:t>5,168</w:t>
            </w:r>
          </w:p>
        </w:tc>
        <w:tc>
          <w:tcPr>
            <w:tcW w:w="2126" w:type="dxa"/>
            <w:tcBorders>
              <w:top w:val="nil"/>
              <w:left w:val="nil"/>
              <w:bottom w:val="nil"/>
              <w:right w:val="nil"/>
            </w:tcBorders>
            <w:shd w:val="clear" w:color="auto" w:fill="auto"/>
            <w:noWrap/>
            <w:vAlign w:val="bottom"/>
          </w:tcPr>
          <w:p w14:paraId="62F95E26" w14:textId="18F19501" w:rsidR="007D401C" w:rsidRPr="0030791F" w:rsidRDefault="007D401C" w:rsidP="007D401C">
            <w:pPr>
              <w:jc w:val="right"/>
              <w:rPr>
                <w:sz w:val="22"/>
              </w:rPr>
            </w:pPr>
            <w:r w:rsidRPr="0030791F">
              <w:rPr>
                <w:color w:val="000000"/>
                <w:szCs w:val="23"/>
              </w:rPr>
              <w:t>5,064</w:t>
            </w:r>
          </w:p>
        </w:tc>
        <w:tc>
          <w:tcPr>
            <w:tcW w:w="987" w:type="dxa"/>
            <w:tcBorders>
              <w:top w:val="nil"/>
              <w:left w:val="nil"/>
              <w:bottom w:val="nil"/>
              <w:right w:val="nil"/>
            </w:tcBorders>
            <w:shd w:val="clear" w:color="auto" w:fill="auto"/>
            <w:noWrap/>
            <w:vAlign w:val="bottom"/>
          </w:tcPr>
          <w:p w14:paraId="139DC906" w14:textId="06EE0B8D" w:rsidR="007D401C" w:rsidRPr="0030791F" w:rsidRDefault="007D401C" w:rsidP="007D401C">
            <w:pPr>
              <w:jc w:val="right"/>
              <w:rPr>
                <w:sz w:val="22"/>
              </w:rPr>
            </w:pPr>
            <w:r w:rsidRPr="0030791F">
              <w:rPr>
                <w:color w:val="000000"/>
                <w:szCs w:val="23"/>
              </w:rPr>
              <w:t>2,997</w:t>
            </w:r>
          </w:p>
        </w:tc>
        <w:tc>
          <w:tcPr>
            <w:tcW w:w="850" w:type="dxa"/>
            <w:tcBorders>
              <w:top w:val="nil"/>
              <w:left w:val="nil"/>
              <w:bottom w:val="nil"/>
              <w:right w:val="nil"/>
            </w:tcBorders>
            <w:shd w:val="clear" w:color="auto" w:fill="auto"/>
            <w:noWrap/>
            <w:vAlign w:val="bottom"/>
          </w:tcPr>
          <w:p w14:paraId="2735B044" w14:textId="753DDEEF" w:rsidR="007D401C" w:rsidRPr="0030791F" w:rsidRDefault="007D401C" w:rsidP="007D401C">
            <w:pPr>
              <w:jc w:val="right"/>
              <w:rPr>
                <w:sz w:val="22"/>
              </w:rPr>
            </w:pPr>
            <w:r w:rsidRPr="0030791F">
              <w:rPr>
                <w:color w:val="000000"/>
                <w:szCs w:val="23"/>
              </w:rPr>
              <w:t>59.2</w:t>
            </w:r>
          </w:p>
        </w:tc>
        <w:tc>
          <w:tcPr>
            <w:tcW w:w="1134" w:type="dxa"/>
            <w:tcBorders>
              <w:top w:val="nil"/>
              <w:left w:val="nil"/>
              <w:bottom w:val="nil"/>
              <w:right w:val="nil"/>
            </w:tcBorders>
            <w:shd w:val="clear" w:color="auto" w:fill="auto"/>
            <w:noWrap/>
            <w:vAlign w:val="bottom"/>
          </w:tcPr>
          <w:p w14:paraId="51B7E650" w14:textId="619E784C" w:rsidR="007D401C" w:rsidRPr="0030791F" w:rsidRDefault="007D401C" w:rsidP="007D401C">
            <w:pPr>
              <w:jc w:val="right"/>
              <w:rPr>
                <w:sz w:val="22"/>
              </w:rPr>
            </w:pPr>
            <w:r w:rsidRPr="0030791F">
              <w:rPr>
                <w:color w:val="000000"/>
                <w:szCs w:val="23"/>
              </w:rPr>
              <w:t>2,015</w:t>
            </w:r>
          </w:p>
        </w:tc>
        <w:tc>
          <w:tcPr>
            <w:tcW w:w="850" w:type="dxa"/>
            <w:tcBorders>
              <w:top w:val="nil"/>
              <w:left w:val="nil"/>
              <w:bottom w:val="nil"/>
              <w:right w:val="single" w:sz="4" w:space="0" w:color="auto"/>
            </w:tcBorders>
            <w:shd w:val="clear" w:color="auto" w:fill="auto"/>
            <w:noWrap/>
            <w:vAlign w:val="bottom"/>
          </w:tcPr>
          <w:p w14:paraId="170B5B17" w14:textId="1779F705" w:rsidR="007D401C" w:rsidRPr="0030791F" w:rsidRDefault="007D401C" w:rsidP="007D401C">
            <w:pPr>
              <w:jc w:val="right"/>
              <w:rPr>
                <w:sz w:val="22"/>
              </w:rPr>
            </w:pPr>
            <w:r w:rsidRPr="0030791F">
              <w:rPr>
                <w:color w:val="000000"/>
                <w:szCs w:val="23"/>
              </w:rPr>
              <w:t>39.8</w:t>
            </w:r>
          </w:p>
        </w:tc>
      </w:tr>
      <w:tr w:rsidR="007D401C" w:rsidRPr="0030791F" w14:paraId="4B4B1F31" w14:textId="77777777" w:rsidTr="00DF6695">
        <w:trPr>
          <w:trHeight w:val="300"/>
        </w:trPr>
        <w:tc>
          <w:tcPr>
            <w:tcW w:w="2312" w:type="dxa"/>
            <w:tcBorders>
              <w:top w:val="nil"/>
              <w:left w:val="single" w:sz="4" w:space="0" w:color="auto"/>
              <w:bottom w:val="nil"/>
              <w:right w:val="nil"/>
            </w:tcBorders>
            <w:shd w:val="clear" w:color="auto" w:fill="auto"/>
            <w:noWrap/>
          </w:tcPr>
          <w:p w14:paraId="34962192" w14:textId="77777777" w:rsidR="007D401C" w:rsidRPr="00EC5031" w:rsidRDefault="007D401C" w:rsidP="00EC5031">
            <w:pPr>
              <w:rPr>
                <w:szCs w:val="23"/>
              </w:rPr>
            </w:pPr>
            <w:r w:rsidRPr="00EC5031">
              <w:rPr>
                <w:szCs w:val="23"/>
              </w:rPr>
              <w:t>West Coast</w:t>
            </w:r>
          </w:p>
        </w:tc>
        <w:tc>
          <w:tcPr>
            <w:tcW w:w="1134" w:type="dxa"/>
            <w:tcBorders>
              <w:top w:val="nil"/>
              <w:left w:val="nil"/>
              <w:bottom w:val="nil"/>
              <w:right w:val="nil"/>
            </w:tcBorders>
            <w:shd w:val="clear" w:color="auto" w:fill="auto"/>
            <w:noWrap/>
            <w:vAlign w:val="bottom"/>
          </w:tcPr>
          <w:p w14:paraId="7E92A18C" w14:textId="3D063483" w:rsidR="007D401C" w:rsidRPr="0030791F" w:rsidRDefault="007D401C" w:rsidP="007D401C">
            <w:pPr>
              <w:jc w:val="right"/>
              <w:rPr>
                <w:sz w:val="22"/>
              </w:rPr>
            </w:pPr>
            <w:r w:rsidRPr="0030791F">
              <w:rPr>
                <w:color w:val="000000"/>
                <w:szCs w:val="23"/>
              </w:rPr>
              <w:t>442</w:t>
            </w:r>
          </w:p>
        </w:tc>
        <w:tc>
          <w:tcPr>
            <w:tcW w:w="2126" w:type="dxa"/>
            <w:tcBorders>
              <w:top w:val="nil"/>
              <w:left w:val="nil"/>
              <w:bottom w:val="nil"/>
              <w:right w:val="nil"/>
            </w:tcBorders>
            <w:shd w:val="clear" w:color="auto" w:fill="auto"/>
            <w:noWrap/>
            <w:vAlign w:val="bottom"/>
          </w:tcPr>
          <w:p w14:paraId="5A4C6AF3" w14:textId="32195A2F" w:rsidR="007D401C" w:rsidRPr="0030791F" w:rsidRDefault="007D401C" w:rsidP="007D401C">
            <w:pPr>
              <w:jc w:val="right"/>
              <w:rPr>
                <w:sz w:val="22"/>
              </w:rPr>
            </w:pPr>
            <w:r w:rsidRPr="0030791F">
              <w:rPr>
                <w:color w:val="000000"/>
                <w:szCs w:val="23"/>
              </w:rPr>
              <w:t>435</w:t>
            </w:r>
          </w:p>
        </w:tc>
        <w:tc>
          <w:tcPr>
            <w:tcW w:w="987" w:type="dxa"/>
            <w:tcBorders>
              <w:top w:val="nil"/>
              <w:left w:val="nil"/>
              <w:bottom w:val="nil"/>
              <w:right w:val="nil"/>
            </w:tcBorders>
            <w:shd w:val="clear" w:color="auto" w:fill="auto"/>
            <w:noWrap/>
            <w:vAlign w:val="bottom"/>
          </w:tcPr>
          <w:p w14:paraId="40AFC61E" w14:textId="11A599B0" w:rsidR="007D401C" w:rsidRPr="0030791F" w:rsidRDefault="007D401C" w:rsidP="007D401C">
            <w:pPr>
              <w:jc w:val="right"/>
              <w:rPr>
                <w:sz w:val="22"/>
              </w:rPr>
            </w:pPr>
            <w:r w:rsidRPr="0030791F">
              <w:rPr>
                <w:color w:val="000000"/>
                <w:szCs w:val="23"/>
              </w:rPr>
              <w:t>340</w:t>
            </w:r>
          </w:p>
        </w:tc>
        <w:tc>
          <w:tcPr>
            <w:tcW w:w="850" w:type="dxa"/>
            <w:tcBorders>
              <w:top w:val="nil"/>
              <w:left w:val="nil"/>
              <w:bottom w:val="nil"/>
              <w:right w:val="nil"/>
            </w:tcBorders>
            <w:shd w:val="clear" w:color="auto" w:fill="auto"/>
            <w:noWrap/>
            <w:vAlign w:val="bottom"/>
          </w:tcPr>
          <w:p w14:paraId="32503E92" w14:textId="1905BBE6" w:rsidR="007D401C" w:rsidRPr="0030791F" w:rsidRDefault="007D401C" w:rsidP="007D401C">
            <w:pPr>
              <w:jc w:val="right"/>
              <w:rPr>
                <w:sz w:val="22"/>
              </w:rPr>
            </w:pPr>
            <w:r w:rsidRPr="0030791F">
              <w:rPr>
                <w:color w:val="000000"/>
                <w:szCs w:val="23"/>
              </w:rPr>
              <w:t>78.2</w:t>
            </w:r>
          </w:p>
        </w:tc>
        <w:tc>
          <w:tcPr>
            <w:tcW w:w="1134" w:type="dxa"/>
            <w:tcBorders>
              <w:top w:val="nil"/>
              <w:left w:val="nil"/>
              <w:bottom w:val="nil"/>
              <w:right w:val="nil"/>
            </w:tcBorders>
            <w:shd w:val="clear" w:color="auto" w:fill="auto"/>
            <w:noWrap/>
            <w:vAlign w:val="bottom"/>
          </w:tcPr>
          <w:p w14:paraId="4B7D406E" w14:textId="0C061A8F" w:rsidR="007D401C" w:rsidRPr="0030791F" w:rsidRDefault="007D401C" w:rsidP="007D401C">
            <w:pPr>
              <w:jc w:val="right"/>
              <w:rPr>
                <w:sz w:val="22"/>
              </w:rPr>
            </w:pPr>
            <w:r w:rsidRPr="0030791F">
              <w:rPr>
                <w:color w:val="000000"/>
                <w:szCs w:val="23"/>
              </w:rPr>
              <w:t>297</w:t>
            </w:r>
          </w:p>
        </w:tc>
        <w:tc>
          <w:tcPr>
            <w:tcW w:w="850" w:type="dxa"/>
            <w:tcBorders>
              <w:top w:val="nil"/>
              <w:left w:val="nil"/>
              <w:bottom w:val="nil"/>
              <w:right w:val="single" w:sz="4" w:space="0" w:color="auto"/>
            </w:tcBorders>
            <w:shd w:val="clear" w:color="auto" w:fill="auto"/>
            <w:noWrap/>
            <w:vAlign w:val="bottom"/>
          </w:tcPr>
          <w:p w14:paraId="1F1D8A30" w14:textId="613595AC" w:rsidR="007D401C" w:rsidRPr="0030791F" w:rsidRDefault="007D401C" w:rsidP="007D401C">
            <w:pPr>
              <w:jc w:val="right"/>
              <w:rPr>
                <w:sz w:val="22"/>
              </w:rPr>
            </w:pPr>
            <w:r w:rsidRPr="0030791F">
              <w:rPr>
                <w:color w:val="000000"/>
                <w:szCs w:val="23"/>
              </w:rPr>
              <w:t>68.3</w:t>
            </w:r>
          </w:p>
        </w:tc>
      </w:tr>
      <w:tr w:rsidR="007D401C" w:rsidRPr="0030791F" w14:paraId="058937DF" w14:textId="77777777" w:rsidTr="00DF6695">
        <w:trPr>
          <w:trHeight w:val="300"/>
        </w:trPr>
        <w:tc>
          <w:tcPr>
            <w:tcW w:w="2312" w:type="dxa"/>
            <w:tcBorders>
              <w:top w:val="nil"/>
              <w:left w:val="single" w:sz="4" w:space="0" w:color="auto"/>
              <w:bottom w:val="nil"/>
              <w:right w:val="nil"/>
            </w:tcBorders>
            <w:shd w:val="clear" w:color="auto" w:fill="auto"/>
            <w:noWrap/>
          </w:tcPr>
          <w:p w14:paraId="1BF866C8" w14:textId="77777777" w:rsidR="007D401C" w:rsidRPr="00EC5031" w:rsidRDefault="007D401C" w:rsidP="00EC5031">
            <w:pPr>
              <w:rPr>
                <w:szCs w:val="23"/>
              </w:rPr>
            </w:pPr>
            <w:r w:rsidRPr="00EC5031">
              <w:rPr>
                <w:szCs w:val="23"/>
              </w:rPr>
              <w:t>Whanganui</w:t>
            </w:r>
          </w:p>
        </w:tc>
        <w:tc>
          <w:tcPr>
            <w:tcW w:w="1134" w:type="dxa"/>
            <w:tcBorders>
              <w:top w:val="nil"/>
              <w:left w:val="nil"/>
              <w:bottom w:val="nil"/>
              <w:right w:val="nil"/>
            </w:tcBorders>
            <w:shd w:val="clear" w:color="auto" w:fill="auto"/>
            <w:noWrap/>
            <w:vAlign w:val="bottom"/>
          </w:tcPr>
          <w:p w14:paraId="238BC12D" w14:textId="5FBBCA63" w:rsidR="007D401C" w:rsidRPr="0030791F" w:rsidRDefault="007D401C" w:rsidP="007D401C">
            <w:pPr>
              <w:jc w:val="right"/>
              <w:rPr>
                <w:sz w:val="22"/>
              </w:rPr>
            </w:pPr>
            <w:r w:rsidRPr="0030791F">
              <w:rPr>
                <w:color w:val="000000"/>
                <w:szCs w:val="23"/>
              </w:rPr>
              <w:t>816</w:t>
            </w:r>
          </w:p>
        </w:tc>
        <w:tc>
          <w:tcPr>
            <w:tcW w:w="2126" w:type="dxa"/>
            <w:tcBorders>
              <w:top w:val="nil"/>
              <w:left w:val="nil"/>
              <w:bottom w:val="nil"/>
              <w:right w:val="nil"/>
            </w:tcBorders>
            <w:shd w:val="clear" w:color="auto" w:fill="auto"/>
            <w:noWrap/>
            <w:vAlign w:val="bottom"/>
          </w:tcPr>
          <w:p w14:paraId="437EAFDE" w14:textId="42502F2D" w:rsidR="007D401C" w:rsidRPr="0030791F" w:rsidRDefault="007D401C" w:rsidP="007D401C">
            <w:pPr>
              <w:jc w:val="right"/>
              <w:rPr>
                <w:sz w:val="22"/>
              </w:rPr>
            </w:pPr>
            <w:r w:rsidRPr="0030791F">
              <w:rPr>
                <w:color w:val="000000"/>
                <w:szCs w:val="23"/>
              </w:rPr>
              <w:t>789</w:t>
            </w:r>
          </w:p>
        </w:tc>
        <w:tc>
          <w:tcPr>
            <w:tcW w:w="987" w:type="dxa"/>
            <w:tcBorders>
              <w:top w:val="nil"/>
              <w:left w:val="nil"/>
              <w:bottom w:val="nil"/>
              <w:right w:val="nil"/>
            </w:tcBorders>
            <w:shd w:val="clear" w:color="auto" w:fill="auto"/>
            <w:noWrap/>
            <w:vAlign w:val="bottom"/>
          </w:tcPr>
          <w:p w14:paraId="6E2DAD4A" w14:textId="192EAAD1" w:rsidR="007D401C" w:rsidRPr="0030791F" w:rsidRDefault="007D401C" w:rsidP="007D401C">
            <w:pPr>
              <w:jc w:val="right"/>
              <w:rPr>
                <w:sz w:val="22"/>
              </w:rPr>
            </w:pPr>
            <w:r w:rsidRPr="0030791F">
              <w:rPr>
                <w:color w:val="000000"/>
                <w:szCs w:val="23"/>
              </w:rPr>
              <w:t>522</w:t>
            </w:r>
          </w:p>
        </w:tc>
        <w:tc>
          <w:tcPr>
            <w:tcW w:w="850" w:type="dxa"/>
            <w:tcBorders>
              <w:top w:val="nil"/>
              <w:left w:val="nil"/>
              <w:bottom w:val="nil"/>
              <w:right w:val="nil"/>
            </w:tcBorders>
            <w:shd w:val="clear" w:color="auto" w:fill="auto"/>
            <w:noWrap/>
            <w:vAlign w:val="bottom"/>
          </w:tcPr>
          <w:p w14:paraId="695DE152" w14:textId="2E5BC2C2" w:rsidR="007D401C" w:rsidRPr="0030791F" w:rsidRDefault="007D401C" w:rsidP="007D401C">
            <w:pPr>
              <w:jc w:val="right"/>
              <w:rPr>
                <w:sz w:val="22"/>
              </w:rPr>
            </w:pPr>
            <w:r w:rsidRPr="0030791F">
              <w:rPr>
                <w:color w:val="000000"/>
                <w:szCs w:val="23"/>
              </w:rPr>
              <w:t>66.2</w:t>
            </w:r>
          </w:p>
        </w:tc>
        <w:tc>
          <w:tcPr>
            <w:tcW w:w="1134" w:type="dxa"/>
            <w:tcBorders>
              <w:top w:val="nil"/>
              <w:left w:val="nil"/>
              <w:bottom w:val="nil"/>
              <w:right w:val="nil"/>
            </w:tcBorders>
            <w:shd w:val="clear" w:color="auto" w:fill="auto"/>
            <w:noWrap/>
            <w:vAlign w:val="bottom"/>
          </w:tcPr>
          <w:p w14:paraId="519A074A" w14:textId="114B541C" w:rsidR="007D401C" w:rsidRPr="0030791F" w:rsidRDefault="007D401C" w:rsidP="007D401C">
            <w:pPr>
              <w:jc w:val="right"/>
              <w:rPr>
                <w:sz w:val="22"/>
              </w:rPr>
            </w:pPr>
            <w:r w:rsidRPr="0030791F">
              <w:rPr>
                <w:color w:val="000000"/>
                <w:szCs w:val="23"/>
              </w:rPr>
              <w:t>386</w:t>
            </w:r>
          </w:p>
        </w:tc>
        <w:tc>
          <w:tcPr>
            <w:tcW w:w="850" w:type="dxa"/>
            <w:tcBorders>
              <w:top w:val="nil"/>
              <w:left w:val="nil"/>
              <w:bottom w:val="nil"/>
              <w:right w:val="single" w:sz="4" w:space="0" w:color="auto"/>
            </w:tcBorders>
            <w:shd w:val="clear" w:color="auto" w:fill="auto"/>
            <w:noWrap/>
            <w:vAlign w:val="bottom"/>
          </w:tcPr>
          <w:p w14:paraId="1D168F6E" w14:textId="11E68287" w:rsidR="007D401C" w:rsidRPr="0030791F" w:rsidRDefault="007D401C" w:rsidP="007D401C">
            <w:pPr>
              <w:jc w:val="right"/>
              <w:rPr>
                <w:sz w:val="22"/>
              </w:rPr>
            </w:pPr>
            <w:r w:rsidRPr="0030791F">
              <w:rPr>
                <w:color w:val="000000"/>
                <w:szCs w:val="23"/>
              </w:rPr>
              <w:t>48.9</w:t>
            </w:r>
          </w:p>
        </w:tc>
      </w:tr>
      <w:tr w:rsidR="007D401C" w:rsidRPr="0030791F" w14:paraId="2012D8F9" w14:textId="77777777" w:rsidTr="00DF6695">
        <w:trPr>
          <w:trHeight w:val="300"/>
        </w:trPr>
        <w:tc>
          <w:tcPr>
            <w:tcW w:w="2312" w:type="dxa"/>
            <w:tcBorders>
              <w:top w:val="nil"/>
              <w:left w:val="single" w:sz="4" w:space="0" w:color="auto"/>
              <w:bottom w:val="nil"/>
              <w:right w:val="nil"/>
            </w:tcBorders>
            <w:shd w:val="clear" w:color="auto" w:fill="auto"/>
            <w:noWrap/>
          </w:tcPr>
          <w:p w14:paraId="7C310F5E" w14:textId="77777777" w:rsidR="007D401C" w:rsidRPr="00EC5031" w:rsidRDefault="007D401C" w:rsidP="00EC5031">
            <w:pPr>
              <w:rPr>
                <w:szCs w:val="23"/>
              </w:rPr>
            </w:pPr>
            <w:r w:rsidRPr="00EC5031">
              <w:rPr>
                <w:szCs w:val="23"/>
              </w:rPr>
              <w:t>Unspecified</w:t>
            </w:r>
          </w:p>
        </w:tc>
        <w:tc>
          <w:tcPr>
            <w:tcW w:w="1134" w:type="dxa"/>
            <w:tcBorders>
              <w:top w:val="nil"/>
              <w:left w:val="nil"/>
              <w:bottom w:val="nil"/>
              <w:right w:val="nil"/>
            </w:tcBorders>
            <w:shd w:val="clear" w:color="auto" w:fill="auto"/>
            <w:noWrap/>
            <w:vAlign w:val="bottom"/>
          </w:tcPr>
          <w:p w14:paraId="0127938C" w14:textId="532A2C0A" w:rsidR="007D401C" w:rsidRPr="0030791F" w:rsidRDefault="007D401C" w:rsidP="007D401C">
            <w:pPr>
              <w:jc w:val="right"/>
              <w:rPr>
                <w:i/>
                <w:iCs/>
                <w:sz w:val="22"/>
              </w:rPr>
            </w:pPr>
            <w:r w:rsidRPr="0030791F">
              <w:rPr>
                <w:i/>
                <w:iCs/>
                <w:color w:val="000000"/>
                <w:szCs w:val="23"/>
              </w:rPr>
              <w:t>13</w:t>
            </w:r>
          </w:p>
        </w:tc>
        <w:tc>
          <w:tcPr>
            <w:tcW w:w="2126" w:type="dxa"/>
            <w:tcBorders>
              <w:top w:val="nil"/>
              <w:left w:val="nil"/>
              <w:bottom w:val="nil"/>
              <w:right w:val="nil"/>
            </w:tcBorders>
            <w:shd w:val="clear" w:color="auto" w:fill="auto"/>
            <w:noWrap/>
            <w:vAlign w:val="bottom"/>
          </w:tcPr>
          <w:p w14:paraId="665401DA" w14:textId="13E861EA" w:rsidR="007D401C" w:rsidRPr="0030791F" w:rsidRDefault="007D401C" w:rsidP="007D401C">
            <w:pPr>
              <w:jc w:val="right"/>
              <w:rPr>
                <w:i/>
                <w:iCs/>
                <w:sz w:val="22"/>
              </w:rPr>
            </w:pPr>
            <w:r w:rsidRPr="0030791F">
              <w:rPr>
                <w:i/>
                <w:iCs/>
                <w:color w:val="000000"/>
                <w:szCs w:val="23"/>
              </w:rPr>
              <w:t>11</w:t>
            </w:r>
          </w:p>
        </w:tc>
        <w:tc>
          <w:tcPr>
            <w:tcW w:w="987" w:type="dxa"/>
            <w:tcBorders>
              <w:top w:val="nil"/>
              <w:left w:val="nil"/>
              <w:bottom w:val="nil"/>
              <w:right w:val="nil"/>
            </w:tcBorders>
            <w:shd w:val="clear" w:color="auto" w:fill="auto"/>
            <w:noWrap/>
            <w:vAlign w:val="bottom"/>
          </w:tcPr>
          <w:p w14:paraId="3FD7F78A" w14:textId="5500FF29" w:rsidR="007D401C" w:rsidRPr="0030791F" w:rsidRDefault="007D401C" w:rsidP="007D401C">
            <w:pPr>
              <w:jc w:val="right"/>
              <w:rPr>
                <w:i/>
                <w:iCs/>
                <w:sz w:val="22"/>
              </w:rPr>
            </w:pPr>
            <w:r w:rsidRPr="0030791F">
              <w:rPr>
                <w:i/>
                <w:iCs/>
                <w:color w:val="000000"/>
                <w:szCs w:val="23"/>
              </w:rPr>
              <w:t>-</w:t>
            </w:r>
          </w:p>
        </w:tc>
        <w:tc>
          <w:tcPr>
            <w:tcW w:w="850" w:type="dxa"/>
            <w:tcBorders>
              <w:top w:val="nil"/>
              <w:left w:val="nil"/>
              <w:bottom w:val="nil"/>
              <w:right w:val="nil"/>
            </w:tcBorders>
            <w:shd w:val="clear" w:color="auto" w:fill="auto"/>
            <w:noWrap/>
            <w:vAlign w:val="bottom"/>
          </w:tcPr>
          <w:p w14:paraId="5B404B4A" w14:textId="2249A7BB" w:rsidR="007D401C" w:rsidRPr="0030791F" w:rsidRDefault="007D401C" w:rsidP="007D401C">
            <w:pPr>
              <w:jc w:val="right"/>
              <w:rPr>
                <w:i/>
                <w:iCs/>
                <w:sz w:val="22"/>
              </w:rPr>
            </w:pPr>
            <w:r w:rsidRPr="0030791F">
              <w:rPr>
                <w:i/>
                <w:iCs/>
                <w:color w:val="000000"/>
                <w:szCs w:val="23"/>
              </w:rPr>
              <w:t>0.0</w:t>
            </w:r>
          </w:p>
        </w:tc>
        <w:tc>
          <w:tcPr>
            <w:tcW w:w="1134" w:type="dxa"/>
            <w:tcBorders>
              <w:top w:val="nil"/>
              <w:left w:val="nil"/>
              <w:bottom w:val="nil"/>
              <w:right w:val="nil"/>
            </w:tcBorders>
            <w:shd w:val="clear" w:color="auto" w:fill="auto"/>
            <w:noWrap/>
            <w:vAlign w:val="bottom"/>
          </w:tcPr>
          <w:p w14:paraId="4C952DC6" w14:textId="7EB4709F" w:rsidR="007D401C" w:rsidRPr="0030791F" w:rsidRDefault="007D401C" w:rsidP="007D401C">
            <w:pPr>
              <w:jc w:val="right"/>
              <w:rPr>
                <w:i/>
                <w:iCs/>
                <w:sz w:val="22"/>
              </w:rPr>
            </w:pPr>
            <w:r w:rsidRPr="0030791F">
              <w:rPr>
                <w:i/>
                <w:iCs/>
                <w:color w:val="000000"/>
                <w:szCs w:val="23"/>
              </w:rPr>
              <w:t>-</w:t>
            </w:r>
          </w:p>
        </w:tc>
        <w:tc>
          <w:tcPr>
            <w:tcW w:w="850" w:type="dxa"/>
            <w:tcBorders>
              <w:top w:val="nil"/>
              <w:left w:val="nil"/>
              <w:bottom w:val="nil"/>
              <w:right w:val="single" w:sz="4" w:space="0" w:color="auto"/>
            </w:tcBorders>
            <w:shd w:val="clear" w:color="auto" w:fill="auto"/>
            <w:noWrap/>
            <w:vAlign w:val="bottom"/>
          </w:tcPr>
          <w:p w14:paraId="1209E13F" w14:textId="6B516CBC" w:rsidR="007D401C" w:rsidRPr="0030791F" w:rsidRDefault="007D401C" w:rsidP="007D401C">
            <w:pPr>
              <w:jc w:val="right"/>
              <w:rPr>
                <w:i/>
                <w:iCs/>
                <w:sz w:val="22"/>
              </w:rPr>
            </w:pPr>
            <w:r w:rsidRPr="0030791F">
              <w:rPr>
                <w:i/>
                <w:iCs/>
                <w:color w:val="000000"/>
                <w:szCs w:val="23"/>
              </w:rPr>
              <w:t>0.0</w:t>
            </w:r>
          </w:p>
        </w:tc>
      </w:tr>
      <w:tr w:rsidR="007D401C" w:rsidRPr="0030791F" w14:paraId="7BC16E8D" w14:textId="77777777" w:rsidTr="00DF6695">
        <w:trPr>
          <w:trHeight w:val="300"/>
        </w:trPr>
        <w:tc>
          <w:tcPr>
            <w:tcW w:w="2312" w:type="dxa"/>
            <w:tcBorders>
              <w:top w:val="nil"/>
              <w:left w:val="single" w:sz="4" w:space="0" w:color="auto"/>
              <w:bottom w:val="single" w:sz="4" w:space="0" w:color="auto"/>
              <w:right w:val="nil"/>
            </w:tcBorders>
            <w:shd w:val="clear" w:color="auto" w:fill="auto"/>
            <w:noWrap/>
            <w:vAlign w:val="bottom"/>
            <w:hideMark/>
          </w:tcPr>
          <w:p w14:paraId="0E1A8CF2" w14:textId="77777777" w:rsidR="007D401C" w:rsidRPr="0030791F" w:rsidRDefault="007D401C" w:rsidP="007D401C">
            <w:pPr>
              <w:rPr>
                <w:rFonts w:eastAsia="Times New Roman"/>
                <w:b/>
                <w:bCs/>
                <w:szCs w:val="23"/>
                <w:lang w:eastAsia="en-AU"/>
              </w:rPr>
            </w:pPr>
            <w:r w:rsidRPr="00EC5031">
              <w:rPr>
                <w:rFonts w:eastAsia="Times New Roman"/>
                <w:b/>
                <w:bCs/>
                <w:sz w:val="22"/>
                <w:lang w:eastAsia="en-AU"/>
              </w:rPr>
              <w:t>Total</w:t>
            </w:r>
          </w:p>
        </w:tc>
        <w:tc>
          <w:tcPr>
            <w:tcW w:w="1134" w:type="dxa"/>
            <w:tcBorders>
              <w:top w:val="nil"/>
              <w:left w:val="nil"/>
              <w:bottom w:val="single" w:sz="4" w:space="0" w:color="auto"/>
              <w:right w:val="nil"/>
            </w:tcBorders>
            <w:shd w:val="clear" w:color="auto" w:fill="auto"/>
            <w:noWrap/>
            <w:vAlign w:val="bottom"/>
            <w:hideMark/>
          </w:tcPr>
          <w:p w14:paraId="2B9DD424" w14:textId="2DC55492" w:rsidR="007D401C" w:rsidRPr="0030791F" w:rsidRDefault="007D401C" w:rsidP="007D401C">
            <w:pPr>
              <w:jc w:val="right"/>
              <w:rPr>
                <w:b/>
                <w:bCs/>
                <w:sz w:val="22"/>
              </w:rPr>
            </w:pPr>
            <w:r w:rsidRPr="0030791F">
              <w:rPr>
                <w:b/>
                <w:bCs/>
                <w:color w:val="000000"/>
                <w:szCs w:val="23"/>
              </w:rPr>
              <w:t>50,504</w:t>
            </w:r>
          </w:p>
        </w:tc>
        <w:tc>
          <w:tcPr>
            <w:tcW w:w="2126" w:type="dxa"/>
            <w:tcBorders>
              <w:top w:val="nil"/>
              <w:left w:val="nil"/>
              <w:bottom w:val="single" w:sz="4" w:space="0" w:color="auto"/>
              <w:right w:val="nil"/>
            </w:tcBorders>
            <w:shd w:val="clear" w:color="auto" w:fill="auto"/>
            <w:noWrap/>
            <w:vAlign w:val="bottom"/>
            <w:hideMark/>
          </w:tcPr>
          <w:p w14:paraId="60E033B4" w14:textId="064A2AA7" w:rsidR="007D401C" w:rsidRPr="0030791F" w:rsidRDefault="007D401C" w:rsidP="007D401C">
            <w:pPr>
              <w:jc w:val="right"/>
              <w:rPr>
                <w:b/>
                <w:bCs/>
                <w:sz w:val="22"/>
              </w:rPr>
            </w:pPr>
            <w:r w:rsidRPr="0030791F">
              <w:rPr>
                <w:b/>
                <w:bCs/>
                <w:color w:val="000000"/>
                <w:szCs w:val="23"/>
              </w:rPr>
              <w:t>49,384</w:t>
            </w:r>
          </w:p>
        </w:tc>
        <w:tc>
          <w:tcPr>
            <w:tcW w:w="987" w:type="dxa"/>
            <w:tcBorders>
              <w:top w:val="nil"/>
              <w:left w:val="nil"/>
              <w:bottom w:val="single" w:sz="4" w:space="0" w:color="auto"/>
              <w:right w:val="nil"/>
            </w:tcBorders>
            <w:shd w:val="clear" w:color="auto" w:fill="auto"/>
            <w:noWrap/>
            <w:vAlign w:val="bottom"/>
            <w:hideMark/>
          </w:tcPr>
          <w:p w14:paraId="142C7D4D" w14:textId="6652F253" w:rsidR="007D401C" w:rsidRPr="0030791F" w:rsidRDefault="007D401C" w:rsidP="007D401C">
            <w:pPr>
              <w:jc w:val="right"/>
              <w:rPr>
                <w:b/>
                <w:bCs/>
                <w:sz w:val="22"/>
              </w:rPr>
            </w:pPr>
            <w:r w:rsidRPr="0030791F">
              <w:rPr>
                <w:b/>
                <w:bCs/>
                <w:color w:val="000000"/>
                <w:szCs w:val="23"/>
              </w:rPr>
              <w:t>32,066</w:t>
            </w:r>
          </w:p>
        </w:tc>
        <w:tc>
          <w:tcPr>
            <w:tcW w:w="850" w:type="dxa"/>
            <w:tcBorders>
              <w:top w:val="nil"/>
              <w:left w:val="nil"/>
              <w:bottom w:val="single" w:sz="4" w:space="0" w:color="auto"/>
              <w:right w:val="nil"/>
            </w:tcBorders>
            <w:shd w:val="clear" w:color="auto" w:fill="auto"/>
            <w:noWrap/>
            <w:vAlign w:val="bottom"/>
            <w:hideMark/>
          </w:tcPr>
          <w:p w14:paraId="09CF9E96" w14:textId="17275A0F" w:rsidR="007D401C" w:rsidRPr="0030791F" w:rsidRDefault="007D401C" w:rsidP="007D401C">
            <w:pPr>
              <w:jc w:val="right"/>
              <w:rPr>
                <w:b/>
                <w:bCs/>
                <w:sz w:val="22"/>
              </w:rPr>
            </w:pPr>
            <w:r w:rsidRPr="0030791F">
              <w:rPr>
                <w:b/>
                <w:bCs/>
                <w:color w:val="000000"/>
                <w:szCs w:val="23"/>
              </w:rPr>
              <w:t>64.9</w:t>
            </w:r>
          </w:p>
        </w:tc>
        <w:tc>
          <w:tcPr>
            <w:tcW w:w="1134" w:type="dxa"/>
            <w:tcBorders>
              <w:top w:val="nil"/>
              <w:left w:val="nil"/>
              <w:bottom w:val="single" w:sz="4" w:space="0" w:color="auto"/>
              <w:right w:val="nil"/>
            </w:tcBorders>
            <w:shd w:val="clear" w:color="auto" w:fill="auto"/>
            <w:noWrap/>
            <w:vAlign w:val="bottom"/>
            <w:hideMark/>
          </w:tcPr>
          <w:p w14:paraId="7D038906" w14:textId="5BB6A73F" w:rsidR="007D401C" w:rsidRPr="0030791F" w:rsidRDefault="007D401C" w:rsidP="007D401C">
            <w:pPr>
              <w:jc w:val="right"/>
              <w:rPr>
                <w:b/>
                <w:bCs/>
                <w:sz w:val="22"/>
              </w:rPr>
            </w:pPr>
            <w:r w:rsidRPr="0030791F">
              <w:rPr>
                <w:b/>
                <w:bCs/>
                <w:color w:val="000000"/>
                <w:szCs w:val="23"/>
              </w:rPr>
              <w:t>25,746</w:t>
            </w:r>
          </w:p>
        </w:tc>
        <w:tc>
          <w:tcPr>
            <w:tcW w:w="850" w:type="dxa"/>
            <w:tcBorders>
              <w:top w:val="nil"/>
              <w:left w:val="nil"/>
              <w:bottom w:val="single" w:sz="4" w:space="0" w:color="auto"/>
              <w:right w:val="single" w:sz="4" w:space="0" w:color="auto"/>
            </w:tcBorders>
            <w:shd w:val="clear" w:color="auto" w:fill="auto"/>
            <w:noWrap/>
            <w:vAlign w:val="bottom"/>
            <w:hideMark/>
          </w:tcPr>
          <w:p w14:paraId="0BACB5A7" w14:textId="093B05C4" w:rsidR="007D401C" w:rsidRPr="0030791F" w:rsidRDefault="007D401C" w:rsidP="007D401C">
            <w:pPr>
              <w:jc w:val="right"/>
              <w:rPr>
                <w:b/>
                <w:bCs/>
                <w:sz w:val="22"/>
              </w:rPr>
            </w:pPr>
            <w:r w:rsidRPr="0030791F">
              <w:rPr>
                <w:b/>
                <w:bCs/>
                <w:color w:val="000000"/>
                <w:szCs w:val="23"/>
              </w:rPr>
              <w:t>52.1</w:t>
            </w:r>
          </w:p>
        </w:tc>
      </w:tr>
    </w:tbl>
    <w:p w14:paraId="46BB21D7" w14:textId="77777777" w:rsidR="00030D6F" w:rsidRPr="0030791F" w:rsidRDefault="00030D6F" w:rsidP="00030D6F">
      <w:pPr>
        <w:jc w:val="both"/>
        <w:rPr>
          <w:i/>
          <w:sz w:val="20"/>
        </w:rPr>
      </w:pPr>
      <w:r w:rsidRPr="0030791F">
        <w:rPr>
          <w:i/>
          <w:sz w:val="20"/>
        </w:rPr>
        <w:t>* Women are not followed up in the current report if they are no longer alive at the end of the current monitoring period; or if they have since had a non-squamous high grade abnormality (no longer eligible for historical HPV testing).</w:t>
      </w:r>
    </w:p>
    <w:p w14:paraId="73F538B1" w14:textId="77777777" w:rsidR="00030D6F" w:rsidRPr="0030791F" w:rsidRDefault="00030D6F" w:rsidP="00030D6F"/>
    <w:p w14:paraId="218CDA76" w14:textId="14185612" w:rsidR="00235E5B" w:rsidRPr="0030791F" w:rsidRDefault="00C65151" w:rsidP="00411DC4">
      <w:pPr>
        <w:pStyle w:val="Caption"/>
        <w:spacing w:after="80"/>
        <w:ind w:right="-23"/>
        <w:jc w:val="both"/>
      </w:pPr>
      <w:bookmarkStart w:id="1290" w:name="_Ref402251822"/>
      <w:bookmarkStart w:id="1291" w:name="_Toc469398365"/>
      <w:bookmarkStart w:id="1292" w:name="_Toc509928570"/>
      <w:r w:rsidRPr="0030791F">
        <w:t>Table</w:t>
      </w:r>
      <w:r w:rsidR="00235E5B"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79</w:t>
      </w:r>
      <w:r w:rsidR="00F55F28" w:rsidRPr="0030791F">
        <w:rPr>
          <w:noProof/>
        </w:rPr>
        <w:fldChar w:fldCharType="end"/>
      </w:r>
      <w:bookmarkEnd w:id="1290"/>
      <w:r w:rsidR="00235E5B" w:rsidRPr="0030791F">
        <w:t xml:space="preserve"> - Women eligible for and proportion who have received historical HPV testing, by ethnicity</w:t>
      </w:r>
      <w:bookmarkEnd w:id="1291"/>
      <w:bookmarkEnd w:id="1292"/>
    </w:p>
    <w:tbl>
      <w:tblPr>
        <w:tblW w:w="9541" w:type="dxa"/>
        <w:tblInd w:w="93" w:type="dxa"/>
        <w:tblLayout w:type="fixed"/>
        <w:tblLook w:val="04A0" w:firstRow="1" w:lastRow="0" w:firstColumn="1" w:lastColumn="0" w:noHBand="0" w:noVBand="1"/>
      </w:tblPr>
      <w:tblGrid>
        <w:gridCol w:w="1887"/>
        <w:gridCol w:w="1137"/>
        <w:gridCol w:w="2367"/>
        <w:gridCol w:w="1037"/>
        <w:gridCol w:w="1038"/>
        <w:gridCol w:w="9"/>
        <w:gridCol w:w="1028"/>
        <w:gridCol w:w="1038"/>
      </w:tblGrid>
      <w:tr w:rsidR="00235E5B" w:rsidRPr="0030791F" w14:paraId="1DEC48BA" w14:textId="77777777" w:rsidTr="006438B9">
        <w:trPr>
          <w:trHeight w:val="495"/>
        </w:trPr>
        <w:tc>
          <w:tcPr>
            <w:tcW w:w="1887" w:type="dxa"/>
            <w:tcBorders>
              <w:top w:val="single" w:sz="4" w:space="0" w:color="auto"/>
              <w:left w:val="single" w:sz="4" w:space="0" w:color="auto"/>
              <w:bottom w:val="nil"/>
              <w:right w:val="nil"/>
            </w:tcBorders>
            <w:shd w:val="clear" w:color="auto" w:fill="D9D9D9" w:themeFill="background1" w:themeFillShade="D9"/>
            <w:noWrap/>
            <w:vAlign w:val="bottom"/>
            <w:hideMark/>
          </w:tcPr>
          <w:p w14:paraId="33A59398" w14:textId="77777777" w:rsidR="00235E5B" w:rsidRPr="00EC5031" w:rsidRDefault="00235E5B" w:rsidP="00EC5031">
            <w:pPr>
              <w:rPr>
                <w:rFonts w:eastAsia="Times New Roman"/>
                <w:b/>
                <w:bCs/>
                <w:sz w:val="22"/>
                <w:lang w:eastAsia="en-AU"/>
              </w:rPr>
            </w:pPr>
            <w:r w:rsidRPr="00EC5031">
              <w:rPr>
                <w:rFonts w:eastAsia="Times New Roman"/>
                <w:b/>
                <w:bCs/>
                <w:sz w:val="22"/>
                <w:lang w:eastAsia="en-AU"/>
              </w:rPr>
              <w:t>Ethnicity</w:t>
            </w:r>
          </w:p>
        </w:tc>
        <w:tc>
          <w:tcPr>
            <w:tcW w:w="3504" w:type="dxa"/>
            <w:gridSpan w:val="2"/>
            <w:tcBorders>
              <w:top w:val="single" w:sz="4" w:space="0" w:color="auto"/>
              <w:left w:val="nil"/>
              <w:bottom w:val="nil"/>
              <w:right w:val="nil"/>
            </w:tcBorders>
            <w:shd w:val="clear" w:color="auto" w:fill="D9D9D9" w:themeFill="background1" w:themeFillShade="D9"/>
            <w:vAlign w:val="bottom"/>
            <w:hideMark/>
          </w:tcPr>
          <w:p w14:paraId="721C06EE" w14:textId="77777777" w:rsidR="00235E5B" w:rsidRPr="0030791F" w:rsidRDefault="00235E5B" w:rsidP="00207FA8">
            <w:pPr>
              <w:keepNext/>
              <w:jc w:val="center"/>
              <w:rPr>
                <w:rFonts w:eastAsia="Times New Roman"/>
                <w:b/>
                <w:bCs/>
                <w:szCs w:val="23"/>
                <w:lang w:eastAsia="en-AU"/>
              </w:rPr>
            </w:pPr>
            <w:r w:rsidRPr="0030791F">
              <w:rPr>
                <w:rFonts w:eastAsia="Times New Roman"/>
                <w:b/>
                <w:bCs/>
                <w:szCs w:val="23"/>
                <w:lang w:eastAsia="en-AU"/>
              </w:rPr>
              <w:t>Number of women eligible for historical testing as at 1 Oct 2009</w:t>
            </w:r>
          </w:p>
        </w:tc>
        <w:tc>
          <w:tcPr>
            <w:tcW w:w="2084" w:type="dxa"/>
            <w:gridSpan w:val="3"/>
            <w:tcBorders>
              <w:top w:val="single" w:sz="4" w:space="0" w:color="auto"/>
              <w:left w:val="nil"/>
              <w:bottom w:val="nil"/>
              <w:right w:val="nil"/>
            </w:tcBorders>
            <w:shd w:val="clear" w:color="auto" w:fill="D9D9D9" w:themeFill="background1" w:themeFillShade="D9"/>
            <w:noWrap/>
            <w:vAlign w:val="bottom"/>
            <w:hideMark/>
          </w:tcPr>
          <w:p w14:paraId="3842DB10" w14:textId="77777777" w:rsidR="00235E5B" w:rsidRPr="0030791F" w:rsidRDefault="00235E5B" w:rsidP="00207FA8">
            <w:pPr>
              <w:keepNext/>
              <w:jc w:val="center"/>
              <w:rPr>
                <w:rFonts w:eastAsia="Times New Roman"/>
                <w:b/>
                <w:bCs/>
                <w:szCs w:val="23"/>
                <w:lang w:eastAsia="en-AU"/>
              </w:rPr>
            </w:pPr>
            <w:r w:rsidRPr="0030791F">
              <w:rPr>
                <w:rFonts w:eastAsia="Times New Roman"/>
                <w:b/>
                <w:bCs/>
                <w:szCs w:val="23"/>
                <w:lang w:eastAsia="en-AU"/>
              </w:rPr>
              <w:t>Round 1 test recorded</w:t>
            </w:r>
          </w:p>
        </w:tc>
        <w:tc>
          <w:tcPr>
            <w:tcW w:w="2066" w:type="dxa"/>
            <w:gridSpan w:val="2"/>
            <w:tcBorders>
              <w:top w:val="single" w:sz="4" w:space="0" w:color="auto"/>
              <w:left w:val="nil"/>
              <w:bottom w:val="nil"/>
              <w:right w:val="single" w:sz="4" w:space="0" w:color="000000"/>
            </w:tcBorders>
            <w:shd w:val="clear" w:color="auto" w:fill="D9D9D9" w:themeFill="background1" w:themeFillShade="D9"/>
            <w:noWrap/>
            <w:vAlign w:val="bottom"/>
            <w:hideMark/>
          </w:tcPr>
          <w:p w14:paraId="77DABF5D" w14:textId="77777777" w:rsidR="00235E5B" w:rsidRPr="0030791F" w:rsidRDefault="00235E5B" w:rsidP="00207FA8">
            <w:pPr>
              <w:keepNext/>
              <w:jc w:val="center"/>
              <w:rPr>
                <w:rFonts w:eastAsia="Times New Roman"/>
                <w:b/>
                <w:bCs/>
                <w:szCs w:val="23"/>
                <w:lang w:eastAsia="en-AU"/>
              </w:rPr>
            </w:pPr>
            <w:r w:rsidRPr="0030791F">
              <w:rPr>
                <w:rFonts w:eastAsia="Times New Roman"/>
                <w:b/>
                <w:bCs/>
                <w:szCs w:val="23"/>
                <w:lang w:eastAsia="en-AU"/>
              </w:rPr>
              <w:t>Round 2 test recorded</w:t>
            </w:r>
          </w:p>
        </w:tc>
      </w:tr>
      <w:tr w:rsidR="00235E5B" w:rsidRPr="0030791F" w14:paraId="2F0DCD15" w14:textId="77777777" w:rsidTr="006438B9">
        <w:trPr>
          <w:trHeight w:val="300"/>
        </w:trPr>
        <w:tc>
          <w:tcPr>
            <w:tcW w:w="1887" w:type="dxa"/>
            <w:tcBorders>
              <w:top w:val="nil"/>
              <w:left w:val="single" w:sz="4" w:space="0" w:color="auto"/>
              <w:bottom w:val="single" w:sz="4" w:space="0" w:color="auto"/>
              <w:right w:val="nil"/>
            </w:tcBorders>
            <w:shd w:val="clear" w:color="auto" w:fill="D9D9D9" w:themeFill="background1" w:themeFillShade="D9"/>
            <w:noWrap/>
            <w:vAlign w:val="bottom"/>
            <w:hideMark/>
          </w:tcPr>
          <w:p w14:paraId="0CAEB774" w14:textId="77777777" w:rsidR="00235E5B" w:rsidRPr="00EC5031" w:rsidRDefault="00235E5B" w:rsidP="00EC5031">
            <w:pPr>
              <w:rPr>
                <w:rFonts w:eastAsia="Times New Roman"/>
                <w:b/>
                <w:bCs/>
                <w:sz w:val="22"/>
                <w:lang w:eastAsia="en-AU"/>
              </w:rPr>
            </w:pPr>
            <w:r w:rsidRPr="00EC5031">
              <w:rPr>
                <w:rFonts w:eastAsia="Times New Roman"/>
                <w:b/>
                <w:bCs/>
                <w:sz w:val="22"/>
                <w:lang w:eastAsia="en-AU"/>
              </w:rPr>
              <w:t> </w:t>
            </w:r>
          </w:p>
        </w:tc>
        <w:tc>
          <w:tcPr>
            <w:tcW w:w="1137" w:type="dxa"/>
            <w:tcBorders>
              <w:top w:val="nil"/>
              <w:left w:val="nil"/>
              <w:bottom w:val="single" w:sz="4" w:space="0" w:color="auto"/>
              <w:right w:val="nil"/>
            </w:tcBorders>
            <w:shd w:val="clear" w:color="auto" w:fill="D9D9D9" w:themeFill="background1" w:themeFillShade="D9"/>
            <w:noWrap/>
            <w:vAlign w:val="bottom"/>
            <w:hideMark/>
          </w:tcPr>
          <w:p w14:paraId="25C0933E" w14:textId="77777777" w:rsidR="00235E5B" w:rsidRPr="0030791F" w:rsidRDefault="00235E5B" w:rsidP="00207FA8">
            <w:pPr>
              <w:keepNext/>
              <w:jc w:val="center"/>
              <w:rPr>
                <w:rFonts w:eastAsia="Times New Roman"/>
                <w:b/>
                <w:bCs/>
                <w:szCs w:val="23"/>
                <w:lang w:eastAsia="en-AU"/>
              </w:rPr>
            </w:pPr>
            <w:r w:rsidRPr="0030791F">
              <w:rPr>
                <w:rFonts w:eastAsia="Times New Roman"/>
                <w:b/>
                <w:bCs/>
                <w:szCs w:val="23"/>
                <w:lang w:eastAsia="en-AU"/>
              </w:rPr>
              <w:t>All</w:t>
            </w:r>
          </w:p>
        </w:tc>
        <w:tc>
          <w:tcPr>
            <w:tcW w:w="2367" w:type="dxa"/>
            <w:tcBorders>
              <w:top w:val="nil"/>
              <w:left w:val="nil"/>
              <w:bottom w:val="single" w:sz="4" w:space="0" w:color="auto"/>
              <w:right w:val="nil"/>
            </w:tcBorders>
            <w:shd w:val="clear" w:color="auto" w:fill="D9D9D9" w:themeFill="background1" w:themeFillShade="D9"/>
            <w:noWrap/>
            <w:vAlign w:val="bottom"/>
            <w:hideMark/>
          </w:tcPr>
          <w:p w14:paraId="67DD6A8B" w14:textId="77777777" w:rsidR="00235E5B" w:rsidRPr="0030791F" w:rsidRDefault="00235E5B" w:rsidP="00207FA8">
            <w:pPr>
              <w:keepNext/>
              <w:jc w:val="center"/>
              <w:rPr>
                <w:rFonts w:eastAsia="Times New Roman"/>
                <w:b/>
                <w:bCs/>
                <w:szCs w:val="23"/>
                <w:lang w:eastAsia="en-AU"/>
              </w:rPr>
            </w:pPr>
            <w:r w:rsidRPr="0030791F">
              <w:rPr>
                <w:rFonts w:eastAsia="Times New Roman"/>
                <w:b/>
                <w:bCs/>
                <w:szCs w:val="23"/>
                <w:lang w:eastAsia="en-AU"/>
              </w:rPr>
              <w:t>In current report*</w:t>
            </w:r>
          </w:p>
        </w:tc>
        <w:tc>
          <w:tcPr>
            <w:tcW w:w="1037" w:type="dxa"/>
            <w:tcBorders>
              <w:top w:val="nil"/>
              <w:left w:val="nil"/>
              <w:bottom w:val="single" w:sz="4" w:space="0" w:color="auto"/>
              <w:right w:val="nil"/>
            </w:tcBorders>
            <w:shd w:val="clear" w:color="auto" w:fill="D9D9D9" w:themeFill="background1" w:themeFillShade="D9"/>
            <w:noWrap/>
            <w:vAlign w:val="bottom"/>
            <w:hideMark/>
          </w:tcPr>
          <w:p w14:paraId="344D391A" w14:textId="77777777" w:rsidR="00235E5B" w:rsidRPr="0030791F" w:rsidRDefault="00235E5B" w:rsidP="00207FA8">
            <w:pPr>
              <w:keepNext/>
              <w:jc w:val="right"/>
              <w:rPr>
                <w:rFonts w:eastAsia="Times New Roman"/>
                <w:b/>
                <w:bCs/>
                <w:szCs w:val="23"/>
                <w:lang w:eastAsia="en-AU"/>
              </w:rPr>
            </w:pPr>
            <w:r w:rsidRPr="0030791F">
              <w:rPr>
                <w:rFonts w:eastAsia="Times New Roman"/>
                <w:b/>
                <w:bCs/>
                <w:szCs w:val="23"/>
                <w:lang w:eastAsia="en-AU"/>
              </w:rPr>
              <w:t>N</w:t>
            </w:r>
          </w:p>
        </w:tc>
        <w:tc>
          <w:tcPr>
            <w:tcW w:w="1038" w:type="dxa"/>
            <w:tcBorders>
              <w:top w:val="nil"/>
              <w:left w:val="nil"/>
              <w:bottom w:val="single" w:sz="4" w:space="0" w:color="auto"/>
              <w:right w:val="nil"/>
            </w:tcBorders>
            <w:shd w:val="clear" w:color="auto" w:fill="D9D9D9" w:themeFill="background1" w:themeFillShade="D9"/>
            <w:noWrap/>
            <w:vAlign w:val="bottom"/>
            <w:hideMark/>
          </w:tcPr>
          <w:p w14:paraId="119475C9" w14:textId="77777777" w:rsidR="00235E5B" w:rsidRPr="0030791F" w:rsidRDefault="00235E5B" w:rsidP="00207FA8">
            <w:pPr>
              <w:keepNext/>
              <w:jc w:val="right"/>
              <w:rPr>
                <w:rFonts w:eastAsia="Times New Roman"/>
                <w:b/>
                <w:bCs/>
                <w:szCs w:val="23"/>
                <w:lang w:eastAsia="en-AU"/>
              </w:rPr>
            </w:pPr>
            <w:r w:rsidRPr="0030791F">
              <w:rPr>
                <w:rFonts w:eastAsia="Times New Roman"/>
                <w:b/>
                <w:bCs/>
                <w:szCs w:val="23"/>
                <w:lang w:eastAsia="en-AU"/>
              </w:rPr>
              <w:t>%</w:t>
            </w:r>
          </w:p>
        </w:tc>
        <w:tc>
          <w:tcPr>
            <w:tcW w:w="1037" w:type="dxa"/>
            <w:gridSpan w:val="2"/>
            <w:tcBorders>
              <w:top w:val="nil"/>
              <w:left w:val="nil"/>
              <w:bottom w:val="single" w:sz="4" w:space="0" w:color="auto"/>
              <w:right w:val="nil"/>
            </w:tcBorders>
            <w:shd w:val="clear" w:color="auto" w:fill="D9D9D9" w:themeFill="background1" w:themeFillShade="D9"/>
            <w:noWrap/>
            <w:vAlign w:val="bottom"/>
            <w:hideMark/>
          </w:tcPr>
          <w:p w14:paraId="0777639C" w14:textId="77777777" w:rsidR="00235E5B" w:rsidRPr="0030791F" w:rsidRDefault="00235E5B" w:rsidP="00207FA8">
            <w:pPr>
              <w:keepNext/>
              <w:jc w:val="right"/>
              <w:rPr>
                <w:rFonts w:eastAsia="Times New Roman"/>
                <w:b/>
                <w:bCs/>
                <w:szCs w:val="23"/>
                <w:lang w:eastAsia="en-AU"/>
              </w:rPr>
            </w:pPr>
            <w:r w:rsidRPr="0030791F">
              <w:rPr>
                <w:rFonts w:eastAsia="Times New Roman"/>
                <w:b/>
                <w:bCs/>
                <w:szCs w:val="23"/>
                <w:lang w:eastAsia="en-AU"/>
              </w:rPr>
              <w:t>N</w:t>
            </w:r>
          </w:p>
        </w:tc>
        <w:tc>
          <w:tcPr>
            <w:tcW w:w="1038" w:type="dxa"/>
            <w:tcBorders>
              <w:top w:val="nil"/>
              <w:left w:val="nil"/>
              <w:bottom w:val="single" w:sz="4" w:space="0" w:color="auto"/>
              <w:right w:val="single" w:sz="4" w:space="0" w:color="auto"/>
            </w:tcBorders>
            <w:shd w:val="clear" w:color="auto" w:fill="D9D9D9" w:themeFill="background1" w:themeFillShade="D9"/>
            <w:noWrap/>
            <w:vAlign w:val="bottom"/>
            <w:hideMark/>
          </w:tcPr>
          <w:p w14:paraId="0A350502" w14:textId="77777777" w:rsidR="00235E5B" w:rsidRPr="0030791F" w:rsidRDefault="00235E5B" w:rsidP="00207FA8">
            <w:pPr>
              <w:keepNext/>
              <w:jc w:val="right"/>
              <w:rPr>
                <w:rFonts w:eastAsia="Times New Roman"/>
                <w:b/>
                <w:bCs/>
                <w:szCs w:val="23"/>
                <w:lang w:eastAsia="en-AU"/>
              </w:rPr>
            </w:pPr>
            <w:r w:rsidRPr="0030791F">
              <w:rPr>
                <w:rFonts w:eastAsia="Times New Roman"/>
                <w:b/>
                <w:bCs/>
                <w:szCs w:val="23"/>
                <w:lang w:eastAsia="en-AU"/>
              </w:rPr>
              <w:t>%</w:t>
            </w:r>
          </w:p>
        </w:tc>
      </w:tr>
      <w:tr w:rsidR="004B5798" w:rsidRPr="0030791F" w14:paraId="795DD73E" w14:textId="77777777" w:rsidTr="006438B9">
        <w:trPr>
          <w:trHeight w:val="300"/>
        </w:trPr>
        <w:tc>
          <w:tcPr>
            <w:tcW w:w="1887" w:type="dxa"/>
            <w:tcBorders>
              <w:top w:val="nil"/>
              <w:left w:val="single" w:sz="4" w:space="0" w:color="auto"/>
              <w:bottom w:val="nil"/>
              <w:right w:val="nil"/>
            </w:tcBorders>
            <w:shd w:val="clear" w:color="auto" w:fill="auto"/>
            <w:noWrap/>
          </w:tcPr>
          <w:p w14:paraId="3F8170AD" w14:textId="77777777" w:rsidR="004B5798" w:rsidRPr="0030791F" w:rsidRDefault="004B5798" w:rsidP="004B5798">
            <w:pPr>
              <w:rPr>
                <w:szCs w:val="23"/>
              </w:rPr>
            </w:pPr>
            <w:r w:rsidRPr="0030791F">
              <w:rPr>
                <w:szCs w:val="23"/>
              </w:rPr>
              <w:t>Māori</w:t>
            </w:r>
          </w:p>
        </w:tc>
        <w:tc>
          <w:tcPr>
            <w:tcW w:w="1137" w:type="dxa"/>
            <w:tcBorders>
              <w:top w:val="nil"/>
              <w:left w:val="nil"/>
              <w:bottom w:val="nil"/>
              <w:right w:val="nil"/>
            </w:tcBorders>
            <w:shd w:val="clear" w:color="auto" w:fill="auto"/>
            <w:noWrap/>
            <w:vAlign w:val="bottom"/>
          </w:tcPr>
          <w:p w14:paraId="63CC72B7" w14:textId="3858D691" w:rsidR="004B5798" w:rsidRPr="0030791F" w:rsidRDefault="004B5798" w:rsidP="004B5798">
            <w:pPr>
              <w:jc w:val="right"/>
              <w:rPr>
                <w:szCs w:val="23"/>
              </w:rPr>
            </w:pPr>
            <w:r w:rsidRPr="0030791F">
              <w:rPr>
                <w:color w:val="000000"/>
                <w:szCs w:val="23"/>
              </w:rPr>
              <w:t>7,834</w:t>
            </w:r>
          </w:p>
        </w:tc>
        <w:tc>
          <w:tcPr>
            <w:tcW w:w="2367" w:type="dxa"/>
            <w:tcBorders>
              <w:top w:val="nil"/>
              <w:left w:val="nil"/>
              <w:bottom w:val="nil"/>
              <w:right w:val="nil"/>
            </w:tcBorders>
            <w:shd w:val="clear" w:color="auto" w:fill="auto"/>
            <w:noWrap/>
            <w:vAlign w:val="bottom"/>
          </w:tcPr>
          <w:p w14:paraId="3559B677" w14:textId="432C5284" w:rsidR="004B5798" w:rsidRPr="0030791F" w:rsidRDefault="004B5798" w:rsidP="004B5798">
            <w:pPr>
              <w:ind w:right="419"/>
              <w:jc w:val="right"/>
              <w:rPr>
                <w:szCs w:val="23"/>
              </w:rPr>
            </w:pPr>
            <w:r w:rsidRPr="0030791F">
              <w:rPr>
                <w:color w:val="000000"/>
                <w:szCs w:val="23"/>
              </w:rPr>
              <w:t>7,578</w:t>
            </w:r>
          </w:p>
        </w:tc>
        <w:tc>
          <w:tcPr>
            <w:tcW w:w="1037" w:type="dxa"/>
            <w:tcBorders>
              <w:top w:val="nil"/>
              <w:left w:val="nil"/>
              <w:bottom w:val="nil"/>
              <w:right w:val="nil"/>
            </w:tcBorders>
            <w:shd w:val="clear" w:color="auto" w:fill="auto"/>
            <w:noWrap/>
            <w:vAlign w:val="bottom"/>
          </w:tcPr>
          <w:p w14:paraId="4DB9C0DB" w14:textId="166663A1" w:rsidR="004B5798" w:rsidRPr="0030791F" w:rsidRDefault="004B5798" w:rsidP="004B5798">
            <w:pPr>
              <w:jc w:val="right"/>
              <w:rPr>
                <w:szCs w:val="23"/>
              </w:rPr>
            </w:pPr>
            <w:r w:rsidRPr="0030791F">
              <w:rPr>
                <w:color w:val="000000"/>
                <w:szCs w:val="23"/>
              </w:rPr>
              <w:t>4,519</w:t>
            </w:r>
          </w:p>
        </w:tc>
        <w:tc>
          <w:tcPr>
            <w:tcW w:w="1038" w:type="dxa"/>
            <w:tcBorders>
              <w:top w:val="nil"/>
              <w:left w:val="nil"/>
              <w:bottom w:val="nil"/>
              <w:right w:val="nil"/>
            </w:tcBorders>
            <w:shd w:val="clear" w:color="auto" w:fill="auto"/>
            <w:noWrap/>
            <w:vAlign w:val="bottom"/>
          </w:tcPr>
          <w:p w14:paraId="6A28724A" w14:textId="7108CA83" w:rsidR="004B5798" w:rsidRPr="0030791F" w:rsidRDefault="004B5798" w:rsidP="004B5798">
            <w:pPr>
              <w:jc w:val="right"/>
              <w:rPr>
                <w:szCs w:val="23"/>
              </w:rPr>
            </w:pPr>
            <w:r w:rsidRPr="0030791F">
              <w:rPr>
                <w:color w:val="000000"/>
                <w:szCs w:val="23"/>
              </w:rPr>
              <w:t>59.6</w:t>
            </w:r>
          </w:p>
        </w:tc>
        <w:tc>
          <w:tcPr>
            <w:tcW w:w="1037" w:type="dxa"/>
            <w:gridSpan w:val="2"/>
            <w:tcBorders>
              <w:top w:val="nil"/>
              <w:left w:val="nil"/>
              <w:bottom w:val="nil"/>
              <w:right w:val="nil"/>
            </w:tcBorders>
            <w:shd w:val="clear" w:color="auto" w:fill="auto"/>
            <w:noWrap/>
            <w:vAlign w:val="bottom"/>
          </w:tcPr>
          <w:p w14:paraId="2CB56DD4" w14:textId="3F36C877" w:rsidR="004B5798" w:rsidRPr="0030791F" w:rsidRDefault="004B5798" w:rsidP="004B5798">
            <w:pPr>
              <w:jc w:val="right"/>
              <w:rPr>
                <w:szCs w:val="23"/>
              </w:rPr>
            </w:pPr>
            <w:r w:rsidRPr="0030791F">
              <w:rPr>
                <w:color w:val="000000"/>
                <w:szCs w:val="23"/>
              </w:rPr>
              <w:t>3,325</w:t>
            </w:r>
          </w:p>
        </w:tc>
        <w:tc>
          <w:tcPr>
            <w:tcW w:w="1038" w:type="dxa"/>
            <w:tcBorders>
              <w:top w:val="nil"/>
              <w:left w:val="nil"/>
              <w:bottom w:val="nil"/>
              <w:right w:val="single" w:sz="4" w:space="0" w:color="auto"/>
            </w:tcBorders>
            <w:shd w:val="clear" w:color="auto" w:fill="auto"/>
            <w:noWrap/>
            <w:vAlign w:val="bottom"/>
          </w:tcPr>
          <w:p w14:paraId="47433BE7" w14:textId="33B54949" w:rsidR="004B5798" w:rsidRPr="0030791F" w:rsidRDefault="004B5798" w:rsidP="004B5798">
            <w:pPr>
              <w:jc w:val="right"/>
              <w:rPr>
                <w:szCs w:val="23"/>
              </w:rPr>
            </w:pPr>
            <w:r w:rsidRPr="0030791F">
              <w:rPr>
                <w:color w:val="000000"/>
                <w:szCs w:val="23"/>
              </w:rPr>
              <w:t>43.9</w:t>
            </w:r>
          </w:p>
        </w:tc>
      </w:tr>
      <w:tr w:rsidR="004B5798" w:rsidRPr="0030791F" w14:paraId="7C35846F" w14:textId="77777777" w:rsidTr="006438B9">
        <w:trPr>
          <w:trHeight w:val="300"/>
        </w:trPr>
        <w:tc>
          <w:tcPr>
            <w:tcW w:w="1887" w:type="dxa"/>
            <w:tcBorders>
              <w:top w:val="nil"/>
              <w:left w:val="single" w:sz="4" w:space="0" w:color="auto"/>
              <w:bottom w:val="nil"/>
              <w:right w:val="nil"/>
            </w:tcBorders>
            <w:shd w:val="clear" w:color="auto" w:fill="auto"/>
            <w:noWrap/>
          </w:tcPr>
          <w:p w14:paraId="20176CEC" w14:textId="77777777" w:rsidR="004B5798" w:rsidRPr="0030791F" w:rsidRDefault="004B5798" w:rsidP="004B5798">
            <w:pPr>
              <w:rPr>
                <w:szCs w:val="23"/>
              </w:rPr>
            </w:pPr>
            <w:r w:rsidRPr="0030791F">
              <w:rPr>
                <w:szCs w:val="23"/>
              </w:rPr>
              <w:t>Pacific</w:t>
            </w:r>
          </w:p>
        </w:tc>
        <w:tc>
          <w:tcPr>
            <w:tcW w:w="1137" w:type="dxa"/>
            <w:tcBorders>
              <w:top w:val="nil"/>
              <w:left w:val="nil"/>
              <w:bottom w:val="nil"/>
              <w:right w:val="nil"/>
            </w:tcBorders>
            <w:shd w:val="clear" w:color="auto" w:fill="auto"/>
            <w:noWrap/>
            <w:vAlign w:val="bottom"/>
          </w:tcPr>
          <w:p w14:paraId="3DBA55E7" w14:textId="4CC93702" w:rsidR="004B5798" w:rsidRPr="0030791F" w:rsidRDefault="004B5798" w:rsidP="004B5798">
            <w:pPr>
              <w:jc w:val="right"/>
              <w:rPr>
                <w:szCs w:val="23"/>
              </w:rPr>
            </w:pPr>
            <w:r w:rsidRPr="0030791F">
              <w:rPr>
                <w:color w:val="000000"/>
                <w:szCs w:val="23"/>
              </w:rPr>
              <w:t>1,232</w:t>
            </w:r>
          </w:p>
        </w:tc>
        <w:tc>
          <w:tcPr>
            <w:tcW w:w="2367" w:type="dxa"/>
            <w:tcBorders>
              <w:top w:val="nil"/>
              <w:left w:val="nil"/>
              <w:bottom w:val="nil"/>
              <w:right w:val="nil"/>
            </w:tcBorders>
            <w:shd w:val="clear" w:color="auto" w:fill="auto"/>
            <w:noWrap/>
            <w:vAlign w:val="bottom"/>
          </w:tcPr>
          <w:p w14:paraId="307E534A" w14:textId="5E501820" w:rsidR="004B5798" w:rsidRPr="0030791F" w:rsidRDefault="004B5798" w:rsidP="004B5798">
            <w:pPr>
              <w:ind w:right="419"/>
              <w:jc w:val="right"/>
              <w:rPr>
                <w:szCs w:val="23"/>
              </w:rPr>
            </w:pPr>
            <w:r w:rsidRPr="0030791F">
              <w:rPr>
                <w:color w:val="000000"/>
                <w:szCs w:val="23"/>
              </w:rPr>
              <w:t>1,200</w:t>
            </w:r>
          </w:p>
        </w:tc>
        <w:tc>
          <w:tcPr>
            <w:tcW w:w="1037" w:type="dxa"/>
            <w:tcBorders>
              <w:top w:val="nil"/>
              <w:left w:val="nil"/>
              <w:bottom w:val="nil"/>
              <w:right w:val="nil"/>
            </w:tcBorders>
            <w:shd w:val="clear" w:color="auto" w:fill="auto"/>
            <w:noWrap/>
            <w:vAlign w:val="bottom"/>
          </w:tcPr>
          <w:p w14:paraId="794E0596" w14:textId="41BA59A5" w:rsidR="004B5798" w:rsidRPr="0030791F" w:rsidRDefault="004B5798" w:rsidP="004B5798">
            <w:pPr>
              <w:jc w:val="right"/>
              <w:rPr>
                <w:szCs w:val="23"/>
              </w:rPr>
            </w:pPr>
            <w:r w:rsidRPr="0030791F">
              <w:rPr>
                <w:color w:val="000000"/>
                <w:szCs w:val="23"/>
              </w:rPr>
              <w:t>539</w:t>
            </w:r>
          </w:p>
        </w:tc>
        <w:tc>
          <w:tcPr>
            <w:tcW w:w="1038" w:type="dxa"/>
            <w:tcBorders>
              <w:top w:val="nil"/>
              <w:left w:val="nil"/>
              <w:bottom w:val="nil"/>
              <w:right w:val="nil"/>
            </w:tcBorders>
            <w:shd w:val="clear" w:color="auto" w:fill="auto"/>
            <w:noWrap/>
            <w:vAlign w:val="bottom"/>
          </w:tcPr>
          <w:p w14:paraId="4139452D" w14:textId="250DD680" w:rsidR="004B5798" w:rsidRPr="0030791F" w:rsidRDefault="004B5798" w:rsidP="004B5798">
            <w:pPr>
              <w:jc w:val="right"/>
              <w:rPr>
                <w:szCs w:val="23"/>
              </w:rPr>
            </w:pPr>
            <w:r w:rsidRPr="0030791F">
              <w:rPr>
                <w:color w:val="000000"/>
                <w:szCs w:val="23"/>
              </w:rPr>
              <w:t>44.9</w:t>
            </w:r>
          </w:p>
        </w:tc>
        <w:tc>
          <w:tcPr>
            <w:tcW w:w="1037" w:type="dxa"/>
            <w:gridSpan w:val="2"/>
            <w:tcBorders>
              <w:top w:val="nil"/>
              <w:left w:val="nil"/>
              <w:bottom w:val="nil"/>
              <w:right w:val="nil"/>
            </w:tcBorders>
            <w:shd w:val="clear" w:color="auto" w:fill="auto"/>
            <w:noWrap/>
            <w:vAlign w:val="bottom"/>
          </w:tcPr>
          <w:p w14:paraId="4D1FA896" w14:textId="1EEAB1E3" w:rsidR="004B5798" w:rsidRPr="0030791F" w:rsidRDefault="004B5798" w:rsidP="004B5798">
            <w:pPr>
              <w:jc w:val="right"/>
              <w:rPr>
                <w:szCs w:val="23"/>
              </w:rPr>
            </w:pPr>
            <w:r w:rsidRPr="0030791F">
              <w:rPr>
                <w:color w:val="000000"/>
                <w:szCs w:val="23"/>
              </w:rPr>
              <w:t>399</w:t>
            </w:r>
          </w:p>
        </w:tc>
        <w:tc>
          <w:tcPr>
            <w:tcW w:w="1038" w:type="dxa"/>
            <w:tcBorders>
              <w:top w:val="nil"/>
              <w:left w:val="nil"/>
              <w:bottom w:val="nil"/>
              <w:right w:val="single" w:sz="4" w:space="0" w:color="auto"/>
            </w:tcBorders>
            <w:shd w:val="clear" w:color="auto" w:fill="auto"/>
            <w:noWrap/>
            <w:vAlign w:val="bottom"/>
          </w:tcPr>
          <w:p w14:paraId="52936925" w14:textId="2CB70C96" w:rsidR="004B5798" w:rsidRPr="0030791F" w:rsidRDefault="004B5798" w:rsidP="004B5798">
            <w:pPr>
              <w:jc w:val="right"/>
              <w:rPr>
                <w:szCs w:val="23"/>
              </w:rPr>
            </w:pPr>
            <w:r w:rsidRPr="0030791F">
              <w:rPr>
                <w:color w:val="000000"/>
                <w:szCs w:val="23"/>
              </w:rPr>
              <w:t>33.3</w:t>
            </w:r>
          </w:p>
        </w:tc>
      </w:tr>
      <w:tr w:rsidR="004B5798" w:rsidRPr="0030791F" w14:paraId="1A69C7AE" w14:textId="77777777" w:rsidTr="006438B9">
        <w:trPr>
          <w:trHeight w:val="300"/>
        </w:trPr>
        <w:tc>
          <w:tcPr>
            <w:tcW w:w="1887" w:type="dxa"/>
            <w:tcBorders>
              <w:top w:val="nil"/>
              <w:left w:val="single" w:sz="4" w:space="0" w:color="auto"/>
              <w:bottom w:val="nil"/>
              <w:right w:val="nil"/>
            </w:tcBorders>
            <w:shd w:val="clear" w:color="auto" w:fill="auto"/>
            <w:noWrap/>
          </w:tcPr>
          <w:p w14:paraId="2C2687EB" w14:textId="77777777" w:rsidR="004B5798" w:rsidRPr="0030791F" w:rsidRDefault="004B5798" w:rsidP="004B5798">
            <w:pPr>
              <w:rPr>
                <w:szCs w:val="23"/>
              </w:rPr>
            </w:pPr>
            <w:r w:rsidRPr="0030791F">
              <w:rPr>
                <w:szCs w:val="23"/>
              </w:rPr>
              <w:t>Asian</w:t>
            </w:r>
          </w:p>
        </w:tc>
        <w:tc>
          <w:tcPr>
            <w:tcW w:w="1137" w:type="dxa"/>
            <w:tcBorders>
              <w:top w:val="nil"/>
              <w:left w:val="nil"/>
              <w:bottom w:val="nil"/>
              <w:right w:val="nil"/>
            </w:tcBorders>
            <w:shd w:val="clear" w:color="auto" w:fill="auto"/>
            <w:noWrap/>
            <w:vAlign w:val="bottom"/>
          </w:tcPr>
          <w:p w14:paraId="5D3903EF" w14:textId="056A9609" w:rsidR="004B5798" w:rsidRPr="0030791F" w:rsidRDefault="004B5798" w:rsidP="004B5798">
            <w:pPr>
              <w:jc w:val="right"/>
              <w:rPr>
                <w:szCs w:val="23"/>
              </w:rPr>
            </w:pPr>
            <w:r w:rsidRPr="0030791F">
              <w:rPr>
                <w:color w:val="000000"/>
                <w:szCs w:val="23"/>
              </w:rPr>
              <w:t>1,688</w:t>
            </w:r>
          </w:p>
        </w:tc>
        <w:tc>
          <w:tcPr>
            <w:tcW w:w="2367" w:type="dxa"/>
            <w:tcBorders>
              <w:top w:val="nil"/>
              <w:left w:val="nil"/>
              <w:bottom w:val="nil"/>
              <w:right w:val="nil"/>
            </w:tcBorders>
            <w:shd w:val="clear" w:color="auto" w:fill="auto"/>
            <w:noWrap/>
            <w:vAlign w:val="bottom"/>
          </w:tcPr>
          <w:p w14:paraId="6F58BF30" w14:textId="650A8BF1" w:rsidR="004B5798" w:rsidRPr="0030791F" w:rsidRDefault="004B5798" w:rsidP="004B5798">
            <w:pPr>
              <w:ind w:right="419"/>
              <w:jc w:val="right"/>
              <w:rPr>
                <w:szCs w:val="23"/>
              </w:rPr>
            </w:pPr>
            <w:r w:rsidRPr="0030791F">
              <w:rPr>
                <w:color w:val="000000"/>
                <w:szCs w:val="23"/>
              </w:rPr>
              <w:t>1,672</w:t>
            </w:r>
          </w:p>
        </w:tc>
        <w:tc>
          <w:tcPr>
            <w:tcW w:w="1037" w:type="dxa"/>
            <w:tcBorders>
              <w:top w:val="nil"/>
              <w:left w:val="nil"/>
              <w:bottom w:val="nil"/>
              <w:right w:val="nil"/>
            </w:tcBorders>
            <w:shd w:val="clear" w:color="auto" w:fill="auto"/>
            <w:noWrap/>
            <w:vAlign w:val="bottom"/>
          </w:tcPr>
          <w:p w14:paraId="3AAB8CB3" w14:textId="60A790FD" w:rsidR="004B5798" w:rsidRPr="0030791F" w:rsidRDefault="004B5798" w:rsidP="004B5798">
            <w:pPr>
              <w:jc w:val="right"/>
              <w:rPr>
                <w:szCs w:val="23"/>
              </w:rPr>
            </w:pPr>
            <w:r w:rsidRPr="0030791F">
              <w:rPr>
                <w:color w:val="000000"/>
                <w:szCs w:val="23"/>
              </w:rPr>
              <w:t>854</w:t>
            </w:r>
          </w:p>
        </w:tc>
        <w:tc>
          <w:tcPr>
            <w:tcW w:w="1038" w:type="dxa"/>
            <w:tcBorders>
              <w:top w:val="nil"/>
              <w:left w:val="nil"/>
              <w:bottom w:val="nil"/>
              <w:right w:val="nil"/>
            </w:tcBorders>
            <w:shd w:val="clear" w:color="auto" w:fill="auto"/>
            <w:noWrap/>
            <w:vAlign w:val="bottom"/>
          </w:tcPr>
          <w:p w14:paraId="62417708" w14:textId="17721E18" w:rsidR="004B5798" w:rsidRPr="0030791F" w:rsidRDefault="004B5798" w:rsidP="004B5798">
            <w:pPr>
              <w:jc w:val="right"/>
              <w:rPr>
                <w:szCs w:val="23"/>
              </w:rPr>
            </w:pPr>
            <w:r w:rsidRPr="0030791F">
              <w:rPr>
                <w:color w:val="000000"/>
                <w:szCs w:val="23"/>
              </w:rPr>
              <w:t>51.1</w:t>
            </w:r>
          </w:p>
        </w:tc>
        <w:tc>
          <w:tcPr>
            <w:tcW w:w="1037" w:type="dxa"/>
            <w:gridSpan w:val="2"/>
            <w:tcBorders>
              <w:top w:val="nil"/>
              <w:left w:val="nil"/>
              <w:bottom w:val="nil"/>
              <w:right w:val="nil"/>
            </w:tcBorders>
            <w:shd w:val="clear" w:color="auto" w:fill="auto"/>
            <w:noWrap/>
            <w:vAlign w:val="bottom"/>
          </w:tcPr>
          <w:p w14:paraId="04805D1B" w14:textId="0FF92C94" w:rsidR="004B5798" w:rsidRPr="0030791F" w:rsidRDefault="004B5798" w:rsidP="004B5798">
            <w:pPr>
              <w:jc w:val="right"/>
              <w:rPr>
                <w:szCs w:val="23"/>
              </w:rPr>
            </w:pPr>
            <w:r w:rsidRPr="0030791F">
              <w:rPr>
                <w:color w:val="000000"/>
                <w:szCs w:val="23"/>
              </w:rPr>
              <w:t>651</w:t>
            </w:r>
          </w:p>
        </w:tc>
        <w:tc>
          <w:tcPr>
            <w:tcW w:w="1038" w:type="dxa"/>
            <w:tcBorders>
              <w:top w:val="nil"/>
              <w:left w:val="nil"/>
              <w:bottom w:val="nil"/>
              <w:right w:val="single" w:sz="4" w:space="0" w:color="auto"/>
            </w:tcBorders>
            <w:shd w:val="clear" w:color="auto" w:fill="auto"/>
            <w:noWrap/>
            <w:vAlign w:val="bottom"/>
          </w:tcPr>
          <w:p w14:paraId="4B807733" w14:textId="652FE389" w:rsidR="004B5798" w:rsidRPr="0030791F" w:rsidRDefault="004B5798" w:rsidP="004B5798">
            <w:pPr>
              <w:jc w:val="right"/>
              <w:rPr>
                <w:szCs w:val="23"/>
              </w:rPr>
            </w:pPr>
            <w:r w:rsidRPr="0030791F">
              <w:rPr>
                <w:color w:val="000000"/>
                <w:szCs w:val="23"/>
              </w:rPr>
              <w:t>38.9</w:t>
            </w:r>
          </w:p>
        </w:tc>
      </w:tr>
      <w:tr w:rsidR="004B5798" w:rsidRPr="0030791F" w14:paraId="3FED1BED" w14:textId="77777777" w:rsidTr="006438B9">
        <w:trPr>
          <w:trHeight w:val="300"/>
        </w:trPr>
        <w:tc>
          <w:tcPr>
            <w:tcW w:w="1887" w:type="dxa"/>
            <w:tcBorders>
              <w:top w:val="nil"/>
              <w:left w:val="single" w:sz="4" w:space="0" w:color="auto"/>
              <w:right w:val="nil"/>
            </w:tcBorders>
            <w:shd w:val="clear" w:color="auto" w:fill="auto"/>
            <w:noWrap/>
          </w:tcPr>
          <w:p w14:paraId="671E241E" w14:textId="77777777" w:rsidR="004B5798" w:rsidRPr="0030791F" w:rsidRDefault="004B5798" w:rsidP="004B5798">
            <w:pPr>
              <w:rPr>
                <w:szCs w:val="23"/>
              </w:rPr>
            </w:pPr>
            <w:r w:rsidRPr="0030791F">
              <w:rPr>
                <w:szCs w:val="23"/>
              </w:rPr>
              <w:t>European/ Other</w:t>
            </w:r>
          </w:p>
        </w:tc>
        <w:tc>
          <w:tcPr>
            <w:tcW w:w="1137" w:type="dxa"/>
            <w:tcBorders>
              <w:top w:val="nil"/>
              <w:left w:val="nil"/>
              <w:right w:val="nil"/>
            </w:tcBorders>
            <w:shd w:val="clear" w:color="auto" w:fill="auto"/>
            <w:noWrap/>
            <w:vAlign w:val="bottom"/>
          </w:tcPr>
          <w:p w14:paraId="0A5C7ECC" w14:textId="7938DA54" w:rsidR="004B5798" w:rsidRPr="0030791F" w:rsidRDefault="004B5798" w:rsidP="004B5798">
            <w:pPr>
              <w:jc w:val="right"/>
              <w:rPr>
                <w:szCs w:val="23"/>
              </w:rPr>
            </w:pPr>
            <w:r w:rsidRPr="0030791F">
              <w:rPr>
                <w:color w:val="000000"/>
                <w:szCs w:val="23"/>
              </w:rPr>
              <w:t>39,750</w:t>
            </w:r>
          </w:p>
        </w:tc>
        <w:tc>
          <w:tcPr>
            <w:tcW w:w="2367" w:type="dxa"/>
            <w:tcBorders>
              <w:top w:val="nil"/>
              <w:left w:val="nil"/>
              <w:right w:val="nil"/>
            </w:tcBorders>
            <w:shd w:val="clear" w:color="auto" w:fill="auto"/>
            <w:noWrap/>
            <w:vAlign w:val="bottom"/>
          </w:tcPr>
          <w:p w14:paraId="1979212B" w14:textId="151CC75F" w:rsidR="004B5798" w:rsidRPr="0030791F" w:rsidRDefault="004B5798" w:rsidP="004B5798">
            <w:pPr>
              <w:ind w:right="419"/>
              <w:jc w:val="right"/>
              <w:rPr>
                <w:szCs w:val="23"/>
              </w:rPr>
            </w:pPr>
            <w:r w:rsidRPr="0030791F">
              <w:rPr>
                <w:color w:val="000000"/>
                <w:szCs w:val="23"/>
              </w:rPr>
              <w:t>38,934</w:t>
            </w:r>
          </w:p>
        </w:tc>
        <w:tc>
          <w:tcPr>
            <w:tcW w:w="1037" w:type="dxa"/>
            <w:tcBorders>
              <w:top w:val="nil"/>
              <w:left w:val="nil"/>
              <w:right w:val="nil"/>
            </w:tcBorders>
            <w:shd w:val="clear" w:color="auto" w:fill="auto"/>
            <w:noWrap/>
            <w:vAlign w:val="bottom"/>
          </w:tcPr>
          <w:p w14:paraId="56FA25EB" w14:textId="0C194EEC" w:rsidR="004B5798" w:rsidRPr="0030791F" w:rsidRDefault="004B5798" w:rsidP="004B5798">
            <w:pPr>
              <w:jc w:val="right"/>
              <w:rPr>
                <w:szCs w:val="23"/>
              </w:rPr>
            </w:pPr>
            <w:r w:rsidRPr="0030791F">
              <w:rPr>
                <w:color w:val="000000"/>
                <w:szCs w:val="23"/>
              </w:rPr>
              <w:t>26,154</w:t>
            </w:r>
          </w:p>
        </w:tc>
        <w:tc>
          <w:tcPr>
            <w:tcW w:w="1038" w:type="dxa"/>
            <w:tcBorders>
              <w:top w:val="nil"/>
              <w:left w:val="nil"/>
              <w:right w:val="nil"/>
            </w:tcBorders>
            <w:shd w:val="clear" w:color="auto" w:fill="auto"/>
            <w:noWrap/>
            <w:vAlign w:val="bottom"/>
          </w:tcPr>
          <w:p w14:paraId="558D8428" w14:textId="41F56B2E" w:rsidR="004B5798" w:rsidRPr="0030791F" w:rsidRDefault="004B5798" w:rsidP="004B5798">
            <w:pPr>
              <w:jc w:val="right"/>
              <w:rPr>
                <w:szCs w:val="23"/>
              </w:rPr>
            </w:pPr>
            <w:r w:rsidRPr="0030791F">
              <w:rPr>
                <w:color w:val="000000"/>
                <w:szCs w:val="23"/>
              </w:rPr>
              <w:t>67.2</w:t>
            </w:r>
          </w:p>
        </w:tc>
        <w:tc>
          <w:tcPr>
            <w:tcW w:w="1037" w:type="dxa"/>
            <w:gridSpan w:val="2"/>
            <w:tcBorders>
              <w:top w:val="nil"/>
              <w:left w:val="nil"/>
              <w:right w:val="nil"/>
            </w:tcBorders>
            <w:shd w:val="clear" w:color="auto" w:fill="auto"/>
            <w:noWrap/>
            <w:vAlign w:val="bottom"/>
          </w:tcPr>
          <w:p w14:paraId="3113DFEE" w14:textId="7F1DAD6E" w:rsidR="004B5798" w:rsidRPr="0030791F" w:rsidRDefault="004B5798" w:rsidP="004B5798">
            <w:pPr>
              <w:jc w:val="right"/>
              <w:rPr>
                <w:szCs w:val="23"/>
              </w:rPr>
            </w:pPr>
            <w:r w:rsidRPr="0030791F">
              <w:rPr>
                <w:color w:val="000000"/>
                <w:szCs w:val="23"/>
              </w:rPr>
              <w:t>21,371</w:t>
            </w:r>
          </w:p>
        </w:tc>
        <w:tc>
          <w:tcPr>
            <w:tcW w:w="1038" w:type="dxa"/>
            <w:tcBorders>
              <w:top w:val="nil"/>
              <w:left w:val="nil"/>
              <w:right w:val="single" w:sz="4" w:space="0" w:color="auto"/>
            </w:tcBorders>
            <w:shd w:val="clear" w:color="auto" w:fill="auto"/>
            <w:noWrap/>
            <w:vAlign w:val="bottom"/>
          </w:tcPr>
          <w:p w14:paraId="6282686D" w14:textId="3093607B" w:rsidR="004B5798" w:rsidRPr="0030791F" w:rsidRDefault="004B5798" w:rsidP="004B5798">
            <w:pPr>
              <w:jc w:val="right"/>
              <w:rPr>
                <w:szCs w:val="23"/>
              </w:rPr>
            </w:pPr>
            <w:r w:rsidRPr="0030791F">
              <w:rPr>
                <w:color w:val="000000"/>
                <w:szCs w:val="23"/>
              </w:rPr>
              <w:t>54.9</w:t>
            </w:r>
          </w:p>
        </w:tc>
      </w:tr>
      <w:tr w:rsidR="004B5798" w:rsidRPr="0030791F" w14:paraId="01820969" w14:textId="77777777" w:rsidTr="006438B9">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06553662" w14:textId="77777777" w:rsidR="004B5798" w:rsidRPr="0030791F" w:rsidRDefault="004B5798" w:rsidP="004B5798">
            <w:pPr>
              <w:rPr>
                <w:rFonts w:eastAsia="Times New Roman"/>
                <w:b/>
                <w:bCs/>
                <w:szCs w:val="23"/>
                <w:lang w:eastAsia="en-AU"/>
              </w:rPr>
            </w:pPr>
            <w:r w:rsidRPr="0030791F">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vAlign w:val="bottom"/>
            <w:hideMark/>
          </w:tcPr>
          <w:p w14:paraId="0E13F491" w14:textId="20E90A8E" w:rsidR="004B5798" w:rsidRPr="0030791F" w:rsidRDefault="004B5798" w:rsidP="004B5798">
            <w:pPr>
              <w:jc w:val="right"/>
              <w:rPr>
                <w:b/>
                <w:bCs/>
                <w:szCs w:val="23"/>
              </w:rPr>
            </w:pPr>
            <w:r w:rsidRPr="0030791F">
              <w:rPr>
                <w:b/>
                <w:bCs/>
                <w:color w:val="000000"/>
                <w:szCs w:val="23"/>
              </w:rPr>
              <w:t>50,504</w:t>
            </w:r>
          </w:p>
        </w:tc>
        <w:tc>
          <w:tcPr>
            <w:tcW w:w="2367" w:type="dxa"/>
            <w:tcBorders>
              <w:top w:val="nil"/>
              <w:left w:val="nil"/>
              <w:bottom w:val="single" w:sz="4" w:space="0" w:color="auto"/>
              <w:right w:val="nil"/>
            </w:tcBorders>
            <w:shd w:val="clear" w:color="auto" w:fill="auto"/>
            <w:noWrap/>
            <w:vAlign w:val="bottom"/>
            <w:hideMark/>
          </w:tcPr>
          <w:p w14:paraId="2E9A2389" w14:textId="2746A215" w:rsidR="004B5798" w:rsidRPr="0030791F" w:rsidRDefault="004B5798" w:rsidP="004B5798">
            <w:pPr>
              <w:ind w:right="419"/>
              <w:jc w:val="right"/>
              <w:rPr>
                <w:b/>
                <w:bCs/>
                <w:szCs w:val="23"/>
              </w:rPr>
            </w:pPr>
            <w:r w:rsidRPr="0030791F">
              <w:rPr>
                <w:b/>
                <w:bCs/>
                <w:color w:val="000000"/>
                <w:szCs w:val="23"/>
              </w:rPr>
              <w:t>49,384</w:t>
            </w:r>
          </w:p>
        </w:tc>
        <w:tc>
          <w:tcPr>
            <w:tcW w:w="1037" w:type="dxa"/>
            <w:tcBorders>
              <w:top w:val="nil"/>
              <w:left w:val="nil"/>
              <w:bottom w:val="single" w:sz="4" w:space="0" w:color="auto"/>
              <w:right w:val="nil"/>
            </w:tcBorders>
            <w:shd w:val="clear" w:color="auto" w:fill="auto"/>
            <w:noWrap/>
            <w:vAlign w:val="bottom"/>
            <w:hideMark/>
          </w:tcPr>
          <w:p w14:paraId="6A5215D5" w14:textId="5BC4D7D1" w:rsidR="004B5798" w:rsidRPr="0030791F" w:rsidRDefault="004B5798" w:rsidP="004B5798">
            <w:pPr>
              <w:jc w:val="right"/>
              <w:rPr>
                <w:b/>
                <w:bCs/>
                <w:szCs w:val="23"/>
              </w:rPr>
            </w:pPr>
            <w:r w:rsidRPr="0030791F">
              <w:rPr>
                <w:b/>
                <w:bCs/>
                <w:color w:val="000000"/>
                <w:szCs w:val="23"/>
              </w:rPr>
              <w:t>32,066</w:t>
            </w:r>
          </w:p>
        </w:tc>
        <w:tc>
          <w:tcPr>
            <w:tcW w:w="1038" w:type="dxa"/>
            <w:tcBorders>
              <w:top w:val="nil"/>
              <w:left w:val="nil"/>
              <w:bottom w:val="single" w:sz="4" w:space="0" w:color="auto"/>
              <w:right w:val="nil"/>
            </w:tcBorders>
            <w:shd w:val="clear" w:color="auto" w:fill="auto"/>
            <w:noWrap/>
            <w:vAlign w:val="bottom"/>
            <w:hideMark/>
          </w:tcPr>
          <w:p w14:paraId="6A1C8F20" w14:textId="2998651D" w:rsidR="004B5798" w:rsidRPr="0030791F" w:rsidRDefault="004B5798" w:rsidP="004B5798">
            <w:pPr>
              <w:jc w:val="right"/>
              <w:rPr>
                <w:b/>
                <w:bCs/>
                <w:szCs w:val="23"/>
              </w:rPr>
            </w:pPr>
            <w:r w:rsidRPr="0030791F">
              <w:rPr>
                <w:b/>
                <w:bCs/>
                <w:color w:val="000000"/>
                <w:szCs w:val="23"/>
              </w:rPr>
              <w:t>64.9</w:t>
            </w:r>
          </w:p>
        </w:tc>
        <w:tc>
          <w:tcPr>
            <w:tcW w:w="1037" w:type="dxa"/>
            <w:gridSpan w:val="2"/>
            <w:tcBorders>
              <w:top w:val="nil"/>
              <w:left w:val="nil"/>
              <w:bottom w:val="single" w:sz="4" w:space="0" w:color="auto"/>
              <w:right w:val="nil"/>
            </w:tcBorders>
            <w:shd w:val="clear" w:color="auto" w:fill="auto"/>
            <w:noWrap/>
            <w:vAlign w:val="bottom"/>
            <w:hideMark/>
          </w:tcPr>
          <w:p w14:paraId="64ABBD67" w14:textId="566BCA7F" w:rsidR="004B5798" w:rsidRPr="0030791F" w:rsidRDefault="004B5798" w:rsidP="004B5798">
            <w:pPr>
              <w:jc w:val="right"/>
              <w:rPr>
                <w:b/>
                <w:bCs/>
                <w:szCs w:val="23"/>
              </w:rPr>
            </w:pPr>
            <w:r w:rsidRPr="0030791F">
              <w:rPr>
                <w:b/>
                <w:bCs/>
                <w:color w:val="000000"/>
                <w:szCs w:val="23"/>
              </w:rPr>
              <w:t>25,746</w:t>
            </w:r>
          </w:p>
        </w:tc>
        <w:tc>
          <w:tcPr>
            <w:tcW w:w="1038" w:type="dxa"/>
            <w:tcBorders>
              <w:top w:val="nil"/>
              <w:left w:val="nil"/>
              <w:bottom w:val="single" w:sz="4" w:space="0" w:color="auto"/>
              <w:right w:val="single" w:sz="4" w:space="0" w:color="auto"/>
            </w:tcBorders>
            <w:shd w:val="clear" w:color="auto" w:fill="auto"/>
            <w:noWrap/>
            <w:vAlign w:val="bottom"/>
            <w:hideMark/>
          </w:tcPr>
          <w:p w14:paraId="2B8DFF25" w14:textId="0044567D" w:rsidR="004B5798" w:rsidRPr="0030791F" w:rsidRDefault="004B5798" w:rsidP="004B5798">
            <w:pPr>
              <w:jc w:val="right"/>
              <w:rPr>
                <w:b/>
                <w:bCs/>
                <w:szCs w:val="23"/>
              </w:rPr>
            </w:pPr>
            <w:r w:rsidRPr="0030791F">
              <w:rPr>
                <w:b/>
                <w:bCs/>
                <w:color w:val="000000"/>
                <w:szCs w:val="23"/>
              </w:rPr>
              <w:t>52.1</w:t>
            </w:r>
          </w:p>
        </w:tc>
      </w:tr>
    </w:tbl>
    <w:p w14:paraId="74AFA1E3" w14:textId="77777777" w:rsidR="00235E5B" w:rsidRPr="0030791F" w:rsidRDefault="00235E5B" w:rsidP="00235E5B">
      <w:pPr>
        <w:jc w:val="both"/>
      </w:pPr>
      <w:r w:rsidRPr="0030791F">
        <w:rPr>
          <w:i/>
          <w:sz w:val="20"/>
        </w:rPr>
        <w:t>* Women are not followed up in the current report if they are no longer alive at the end of the current monitoring period; or if they have since had a non-squamous high grade abnormality (no longer eligible for historical HPV testing).</w:t>
      </w:r>
    </w:p>
    <w:p w14:paraId="10E269C5" w14:textId="6F944839" w:rsidR="00411DC4" w:rsidRPr="0030791F" w:rsidRDefault="00411DC4" w:rsidP="00235E5B">
      <w:pPr>
        <w:ind w:right="544"/>
        <w:jc w:val="both"/>
        <w:rPr>
          <w:sz w:val="22"/>
        </w:rPr>
      </w:pPr>
      <w:r w:rsidRPr="0030791F">
        <w:rPr>
          <w:sz w:val="22"/>
        </w:rPr>
        <w:br w:type="page"/>
      </w:r>
    </w:p>
    <w:p w14:paraId="57C7D8E5" w14:textId="113D4710" w:rsidR="00030D6F" w:rsidRPr="0030791F" w:rsidRDefault="00C65151" w:rsidP="00411DC4">
      <w:pPr>
        <w:pStyle w:val="Caption"/>
        <w:spacing w:after="80"/>
        <w:ind w:right="-23"/>
        <w:jc w:val="both"/>
      </w:pPr>
      <w:bookmarkStart w:id="1293" w:name="_Ref402255404"/>
      <w:bookmarkStart w:id="1294" w:name="_Toc459126453"/>
      <w:bookmarkStart w:id="1295" w:name="_Toc469398475"/>
      <w:bookmarkStart w:id="1296" w:name="_Toc475605361"/>
      <w:bookmarkStart w:id="1297" w:name="_Toc509928677"/>
      <w:r w:rsidRPr="0030791F">
        <w:t>Figure</w:t>
      </w:r>
      <w:r w:rsidR="00030D6F" w:rsidRPr="0030791F">
        <w:t xml:space="preserve"> </w:t>
      </w:r>
      <w:r w:rsidR="00F55F28" w:rsidRPr="0030791F">
        <w:fldChar w:fldCharType="begin"/>
      </w:r>
      <w:r w:rsidR="00F55F28" w:rsidRPr="0030791F">
        <w:instrText xml:space="preserve"> SEQ Figure \* ARABIC </w:instrText>
      </w:r>
      <w:r w:rsidR="00F55F28" w:rsidRPr="0030791F">
        <w:fldChar w:fldCharType="separate"/>
      </w:r>
      <w:r w:rsidR="00B73FE3">
        <w:rPr>
          <w:noProof/>
        </w:rPr>
        <w:t>105</w:t>
      </w:r>
      <w:r w:rsidR="00F55F28" w:rsidRPr="0030791F">
        <w:rPr>
          <w:noProof/>
        </w:rPr>
        <w:fldChar w:fldCharType="end"/>
      </w:r>
      <w:bookmarkEnd w:id="1293"/>
      <w:r w:rsidR="00030D6F" w:rsidRPr="0030791F">
        <w:t xml:space="preserve"> - Number of women eligible for historical testing within a DHB versus the percentage with a Round 1 historical HPV test recorded</w:t>
      </w:r>
      <w:bookmarkEnd w:id="1294"/>
      <w:bookmarkEnd w:id="1295"/>
      <w:bookmarkEnd w:id="1296"/>
      <w:bookmarkEnd w:id="1297"/>
    </w:p>
    <w:p w14:paraId="28D8A3DB" w14:textId="5B6BF9A9" w:rsidR="00030D6F" w:rsidRPr="0030791F" w:rsidRDefault="00A97B3C" w:rsidP="00030D6F">
      <w:r w:rsidRPr="0030791F">
        <w:rPr>
          <w:noProof/>
          <w:lang w:eastAsia="en-NZ"/>
        </w:rPr>
        <w:drawing>
          <wp:inline distT="0" distB="0" distL="0" distR="0" wp14:anchorId="6A0C7409" wp14:editId="799B71DC">
            <wp:extent cx="5627370" cy="3651885"/>
            <wp:effectExtent l="0" t="0" r="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A12DA28" w14:textId="77777777" w:rsidR="00030D6F" w:rsidRPr="0030791F" w:rsidRDefault="00030D6F" w:rsidP="00030D6F">
      <w:pPr>
        <w:rPr>
          <w:i/>
          <w:sz w:val="20"/>
        </w:rPr>
      </w:pPr>
      <w:r w:rsidRPr="0030791F">
        <w:rPr>
          <w:i/>
          <w:sz w:val="20"/>
        </w:rPr>
        <w:t xml:space="preserve">Each dot represents a DHB. </w:t>
      </w:r>
    </w:p>
    <w:p w14:paraId="604802F3" w14:textId="647BAB1D" w:rsidR="00030D6F" w:rsidRPr="0030791F" w:rsidRDefault="00030D6F" w:rsidP="00090C86">
      <w:pPr>
        <w:jc w:val="both"/>
        <w:rPr>
          <w:i/>
          <w:sz w:val="20"/>
        </w:rPr>
      </w:pPr>
      <w:r w:rsidRPr="0030791F">
        <w:rPr>
          <w:i/>
          <w:sz w:val="20"/>
        </w:rPr>
        <w:t xml:space="preserve">This chart does not suggest that there is any relationship between </w:t>
      </w:r>
      <w:r w:rsidR="00217C8A" w:rsidRPr="0030791F">
        <w:rPr>
          <w:i/>
          <w:sz w:val="20"/>
        </w:rPr>
        <w:t xml:space="preserve">the </w:t>
      </w:r>
      <w:r w:rsidRPr="0030791F">
        <w:rPr>
          <w:i/>
          <w:sz w:val="20"/>
        </w:rPr>
        <w:t xml:space="preserve">number of women eligible for testing and percent of women who have </w:t>
      </w:r>
      <w:r w:rsidR="00217C8A" w:rsidRPr="0030791F">
        <w:rPr>
          <w:i/>
          <w:sz w:val="20"/>
        </w:rPr>
        <w:t xml:space="preserve">been </w:t>
      </w:r>
      <w:r w:rsidRPr="0030791F">
        <w:rPr>
          <w:i/>
          <w:sz w:val="20"/>
        </w:rPr>
        <w:t xml:space="preserve">tested, therefore this does not seem a likely explanation for the variation in women tested in different </w:t>
      </w:r>
      <w:r w:rsidR="00BD0410" w:rsidRPr="0030791F">
        <w:rPr>
          <w:i/>
          <w:sz w:val="20"/>
        </w:rPr>
        <w:t>DHBs</w:t>
      </w:r>
      <w:r w:rsidRPr="0030791F">
        <w:rPr>
          <w:i/>
          <w:sz w:val="20"/>
        </w:rPr>
        <w:t>.</w:t>
      </w:r>
    </w:p>
    <w:p w14:paraId="45A61CFD" w14:textId="77777777" w:rsidR="00030D6F" w:rsidRPr="0030791F" w:rsidRDefault="00030D6F" w:rsidP="00030D6F"/>
    <w:p w14:paraId="10B2E14B" w14:textId="65EB3316" w:rsidR="00235E5B" w:rsidRPr="00D901C5" w:rsidRDefault="00C65151" w:rsidP="00411DC4">
      <w:pPr>
        <w:pStyle w:val="Caption"/>
        <w:spacing w:after="80"/>
        <w:ind w:right="-23"/>
        <w:jc w:val="both"/>
      </w:pPr>
      <w:bookmarkStart w:id="1298" w:name="_Ref492371043"/>
      <w:bookmarkStart w:id="1299" w:name="_Toc509928678"/>
      <w:r w:rsidRPr="0030791F">
        <w:t>Figure</w:t>
      </w:r>
      <w:r w:rsidR="00235E5B" w:rsidRPr="0030791F">
        <w:t xml:space="preserve"> </w:t>
      </w:r>
      <w:r w:rsidR="00F55F28" w:rsidRPr="0030791F">
        <w:fldChar w:fldCharType="begin"/>
      </w:r>
      <w:r w:rsidR="00F55F28" w:rsidRPr="0030791F">
        <w:instrText xml:space="preserve"> SEQ Figure \* ARABIC </w:instrText>
      </w:r>
      <w:r w:rsidR="00F55F28" w:rsidRPr="0030791F">
        <w:fldChar w:fldCharType="separate"/>
      </w:r>
      <w:r w:rsidR="00B73FE3">
        <w:rPr>
          <w:noProof/>
        </w:rPr>
        <w:t>106</w:t>
      </w:r>
      <w:r w:rsidR="00F55F28" w:rsidRPr="0030791F">
        <w:rPr>
          <w:noProof/>
        </w:rPr>
        <w:fldChar w:fldCharType="end"/>
      </w:r>
      <w:bookmarkEnd w:id="1298"/>
      <w:r w:rsidR="00235E5B" w:rsidRPr="0030791F">
        <w:t xml:space="preserve"> - Relationship between women screened in the previous five years and proportion of women with historical tests recorded, by DHB</w:t>
      </w:r>
      <w:bookmarkEnd w:id="1299"/>
    </w:p>
    <w:p w14:paraId="3979A362" w14:textId="6711EDF6" w:rsidR="00235E5B" w:rsidRPr="00D901C5" w:rsidRDefault="00A97B3C" w:rsidP="00235E5B">
      <w:pPr>
        <w:rPr>
          <w:color w:val="00B050"/>
        </w:rPr>
      </w:pPr>
      <w:r>
        <w:rPr>
          <w:noProof/>
          <w:color w:val="00B050"/>
          <w:lang w:eastAsia="en-NZ"/>
        </w:rPr>
        <w:drawing>
          <wp:inline distT="0" distB="0" distL="0" distR="0" wp14:anchorId="1F707E0F" wp14:editId="664102B6">
            <wp:extent cx="5633085" cy="3645535"/>
            <wp:effectExtent l="0" t="0" r="571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0A7DB5BB" w14:textId="69AA80C4" w:rsidR="004B2314" w:rsidRDefault="00235E5B" w:rsidP="00411DC4">
      <w:pPr>
        <w:rPr>
          <w:i/>
          <w:sz w:val="20"/>
        </w:rPr>
      </w:pPr>
      <w:r w:rsidRPr="00D901C5">
        <w:rPr>
          <w:i/>
          <w:sz w:val="20"/>
        </w:rPr>
        <w:t>Each dot represents a DHB. See al</w:t>
      </w:r>
      <w:r w:rsidRPr="00EE40CE">
        <w:rPr>
          <w:i/>
          <w:sz w:val="20"/>
        </w:rPr>
        <w:t xml:space="preserve">so </w:t>
      </w:r>
      <w:r w:rsidR="00411DC4" w:rsidRPr="00EE40CE">
        <w:rPr>
          <w:i/>
          <w:sz w:val="20"/>
        </w:rPr>
        <w:fldChar w:fldCharType="begin"/>
      </w:r>
      <w:r w:rsidR="00411DC4" w:rsidRPr="00EE40CE">
        <w:rPr>
          <w:i/>
          <w:sz w:val="20"/>
        </w:rPr>
        <w:instrText xml:space="preserve"> REF _Ref499885712 \h  \* MERGEFORMAT </w:instrText>
      </w:r>
      <w:r w:rsidR="00411DC4" w:rsidRPr="00EE40CE">
        <w:rPr>
          <w:i/>
          <w:sz w:val="20"/>
        </w:rPr>
      </w:r>
      <w:r w:rsidR="00411DC4" w:rsidRPr="00EE40CE">
        <w:rPr>
          <w:i/>
          <w:sz w:val="20"/>
        </w:rPr>
        <w:fldChar w:fldCharType="separate"/>
      </w:r>
      <w:r w:rsidR="00B73FE3" w:rsidRPr="00B73FE3">
        <w:rPr>
          <w:i/>
          <w:sz w:val="20"/>
        </w:rPr>
        <w:t>Table 80</w:t>
      </w:r>
      <w:r w:rsidR="00411DC4" w:rsidRPr="00EE40CE">
        <w:rPr>
          <w:i/>
          <w:sz w:val="20"/>
        </w:rPr>
        <w:fldChar w:fldCharType="end"/>
      </w:r>
      <w:r w:rsidR="004B2314">
        <w:rPr>
          <w:i/>
          <w:sz w:val="20"/>
        </w:rPr>
        <w:br w:type="page"/>
      </w:r>
    </w:p>
    <w:p w14:paraId="5A7C78CF" w14:textId="60CCE1B9" w:rsidR="00235E5B" w:rsidRPr="0030791F" w:rsidRDefault="00C65151" w:rsidP="00411DC4">
      <w:pPr>
        <w:pStyle w:val="Caption"/>
        <w:spacing w:after="80"/>
        <w:ind w:right="-23"/>
        <w:jc w:val="both"/>
      </w:pPr>
      <w:bookmarkStart w:id="1300" w:name="_Ref497820646"/>
      <w:bookmarkStart w:id="1301" w:name="_Toc509928679"/>
      <w:r w:rsidRPr="0030791F">
        <w:t>Figure</w:t>
      </w:r>
      <w:r w:rsidR="00235E5B" w:rsidRPr="0030791F">
        <w:t xml:space="preserve"> </w:t>
      </w:r>
      <w:r w:rsidR="00F55F28" w:rsidRPr="0030791F">
        <w:fldChar w:fldCharType="begin"/>
      </w:r>
      <w:r w:rsidR="00F55F28" w:rsidRPr="0030791F">
        <w:instrText xml:space="preserve"> SEQ Figure \* ARABIC </w:instrText>
      </w:r>
      <w:r w:rsidR="00F55F28" w:rsidRPr="0030791F">
        <w:fldChar w:fldCharType="separate"/>
      </w:r>
      <w:r w:rsidR="00B73FE3">
        <w:rPr>
          <w:noProof/>
        </w:rPr>
        <w:t>107</w:t>
      </w:r>
      <w:r w:rsidR="00F55F28" w:rsidRPr="0030791F">
        <w:rPr>
          <w:noProof/>
        </w:rPr>
        <w:fldChar w:fldCharType="end"/>
      </w:r>
      <w:bookmarkEnd w:id="1300"/>
      <w:r w:rsidR="00235E5B" w:rsidRPr="0030791F">
        <w:t xml:space="preserve"> - Relationship between women screened in the previous five years and proportion of women with historical tests recorded, by ethnicity</w:t>
      </w:r>
      <w:bookmarkEnd w:id="1301"/>
    </w:p>
    <w:p w14:paraId="7433942F" w14:textId="1D3A666B" w:rsidR="00235E5B" w:rsidRPr="0030791F" w:rsidRDefault="00235E5B" w:rsidP="00235E5B">
      <w:pPr>
        <w:rPr>
          <w:color w:val="00B050"/>
        </w:rPr>
      </w:pPr>
      <w:r w:rsidRPr="0030791F">
        <w:rPr>
          <w:rStyle w:val="CommentReference"/>
          <w:rFonts w:ascii="Arial" w:eastAsia="Times New Roman" w:hAnsi="Arial"/>
          <w:color w:val="00B050"/>
        </w:rPr>
        <w:t xml:space="preserve"> </w:t>
      </w:r>
      <w:r w:rsidR="00A97B3C" w:rsidRPr="0030791F">
        <w:rPr>
          <w:rStyle w:val="CommentReference"/>
          <w:rFonts w:ascii="Arial" w:eastAsia="Times New Roman" w:hAnsi="Arial"/>
          <w:noProof/>
          <w:color w:val="00B050"/>
          <w:lang w:eastAsia="en-NZ"/>
        </w:rPr>
        <w:drawing>
          <wp:inline distT="0" distB="0" distL="0" distR="0" wp14:anchorId="0C5D2D8B" wp14:editId="10F189A6">
            <wp:extent cx="5627370" cy="364553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9C8B9FE" w14:textId="0DB44CDA" w:rsidR="00235E5B" w:rsidRDefault="00235E5B" w:rsidP="00235E5B">
      <w:pPr>
        <w:rPr>
          <w:i/>
          <w:sz w:val="20"/>
        </w:rPr>
      </w:pPr>
      <w:r w:rsidRPr="0030791F">
        <w:rPr>
          <w:i/>
          <w:sz w:val="20"/>
        </w:rPr>
        <w:t>Each dot represents an ethnicity</w:t>
      </w:r>
    </w:p>
    <w:p w14:paraId="58F4F56D" w14:textId="77777777" w:rsidR="004B2314" w:rsidRPr="0030791F" w:rsidRDefault="004B2314" w:rsidP="00235E5B">
      <w:pPr>
        <w:rPr>
          <w:i/>
          <w:sz w:val="20"/>
        </w:rPr>
      </w:pPr>
    </w:p>
    <w:p w14:paraId="70DED1DF" w14:textId="77777777" w:rsidR="00F978A1" w:rsidRDefault="00F978A1" w:rsidP="00411DC4">
      <w:pPr>
        <w:pStyle w:val="Caption"/>
        <w:spacing w:after="80"/>
        <w:jc w:val="both"/>
        <w:sectPr w:rsidR="00F978A1" w:rsidSect="00290160">
          <w:pgSz w:w="11907" w:h="16839" w:code="9"/>
          <w:pgMar w:top="1418" w:right="1418" w:bottom="1134" w:left="1418" w:header="692" w:footer="567" w:gutter="0"/>
          <w:cols w:space="720"/>
          <w:docGrid w:linePitch="360"/>
        </w:sectPr>
      </w:pPr>
      <w:bookmarkStart w:id="1302" w:name="_Ref481060779"/>
      <w:bookmarkStart w:id="1303" w:name="_Ref481060767"/>
      <w:bookmarkStart w:id="1304" w:name="_Toc481060927"/>
      <w:bookmarkStart w:id="1305" w:name="_Toc475605598"/>
    </w:p>
    <w:p w14:paraId="68651D9D" w14:textId="03CE15EA" w:rsidR="00235E5B" w:rsidRPr="00D901C5" w:rsidRDefault="00C65151" w:rsidP="00411DC4">
      <w:pPr>
        <w:pStyle w:val="Caption"/>
        <w:spacing w:after="80"/>
        <w:jc w:val="both"/>
      </w:pPr>
      <w:bookmarkStart w:id="1306" w:name="_Ref499885712"/>
      <w:bookmarkStart w:id="1307" w:name="_Toc509928571"/>
      <w:r w:rsidRPr="0030791F">
        <w:t>Table</w:t>
      </w:r>
      <w:r w:rsidR="00235E5B" w:rsidRPr="0030791F">
        <w:t xml:space="preserve"> </w:t>
      </w:r>
      <w:r w:rsidR="00F55F28" w:rsidRPr="0030791F">
        <w:fldChar w:fldCharType="begin"/>
      </w:r>
      <w:r w:rsidR="00F55F28" w:rsidRPr="0030791F">
        <w:instrText xml:space="preserve"> SEQ Table \* ARABIC </w:instrText>
      </w:r>
      <w:r w:rsidR="00F55F28" w:rsidRPr="0030791F">
        <w:fldChar w:fldCharType="separate"/>
      </w:r>
      <w:r w:rsidR="00B73FE3">
        <w:rPr>
          <w:noProof/>
        </w:rPr>
        <w:t>80</w:t>
      </w:r>
      <w:r w:rsidR="00F55F28" w:rsidRPr="0030791F">
        <w:rPr>
          <w:noProof/>
        </w:rPr>
        <w:fldChar w:fldCharType="end"/>
      </w:r>
      <w:bookmarkEnd w:id="1302"/>
      <w:bookmarkEnd w:id="1306"/>
      <w:r w:rsidR="00235E5B" w:rsidRPr="0030791F">
        <w:t xml:space="preserve"> - Women screened in the previous five years and proportion of women with historical round 1 and 2 tests recorded, by DHB</w:t>
      </w:r>
      <w:bookmarkEnd w:id="1303"/>
      <w:bookmarkEnd w:id="1304"/>
      <w:bookmarkEnd w:id="1307"/>
    </w:p>
    <w:tbl>
      <w:tblPr>
        <w:tblW w:w="8404" w:type="dxa"/>
        <w:tblInd w:w="93" w:type="dxa"/>
        <w:tblLayout w:type="fixed"/>
        <w:tblLook w:val="04A0" w:firstRow="1" w:lastRow="0" w:firstColumn="1" w:lastColumn="0" w:noHBand="0" w:noVBand="1"/>
      </w:tblPr>
      <w:tblGrid>
        <w:gridCol w:w="2715"/>
        <w:gridCol w:w="2290"/>
        <w:gridCol w:w="1699"/>
        <w:gridCol w:w="1700"/>
      </w:tblGrid>
      <w:tr w:rsidR="00235E5B" w:rsidRPr="00D901C5" w14:paraId="4FF74421" w14:textId="77777777" w:rsidTr="00403266">
        <w:trPr>
          <w:trHeight w:val="495"/>
        </w:trPr>
        <w:tc>
          <w:tcPr>
            <w:tcW w:w="2715" w:type="dxa"/>
            <w:tcBorders>
              <w:top w:val="single" w:sz="4" w:space="0" w:color="auto"/>
              <w:left w:val="single" w:sz="4" w:space="0" w:color="auto"/>
              <w:bottom w:val="nil"/>
              <w:right w:val="nil"/>
            </w:tcBorders>
            <w:shd w:val="clear" w:color="auto" w:fill="D9D9D9" w:themeFill="background1" w:themeFillShade="D9"/>
            <w:noWrap/>
            <w:vAlign w:val="bottom"/>
            <w:hideMark/>
          </w:tcPr>
          <w:p w14:paraId="0A2E102B" w14:textId="77777777" w:rsidR="00235E5B" w:rsidRPr="00EC5031" w:rsidRDefault="00235E5B" w:rsidP="00EC5031">
            <w:pPr>
              <w:rPr>
                <w:b/>
                <w:szCs w:val="23"/>
              </w:rPr>
            </w:pPr>
            <w:r w:rsidRPr="00EC5031">
              <w:rPr>
                <w:b/>
                <w:szCs w:val="23"/>
              </w:rPr>
              <w:t>DHB</w:t>
            </w:r>
          </w:p>
        </w:tc>
        <w:tc>
          <w:tcPr>
            <w:tcW w:w="2290" w:type="dxa"/>
            <w:tcBorders>
              <w:top w:val="single" w:sz="4" w:space="0" w:color="auto"/>
              <w:left w:val="nil"/>
              <w:bottom w:val="nil"/>
              <w:right w:val="nil"/>
            </w:tcBorders>
            <w:shd w:val="clear" w:color="auto" w:fill="D9D9D9" w:themeFill="background1" w:themeFillShade="D9"/>
            <w:vAlign w:val="bottom"/>
            <w:hideMark/>
          </w:tcPr>
          <w:p w14:paraId="242EE5F7" w14:textId="77777777" w:rsidR="00235E5B" w:rsidRPr="00D901C5" w:rsidRDefault="00235E5B" w:rsidP="00207FA8">
            <w:pPr>
              <w:keepNext/>
              <w:keepLines/>
              <w:jc w:val="center"/>
              <w:rPr>
                <w:rFonts w:eastAsia="Times New Roman"/>
                <w:b/>
                <w:bCs/>
                <w:sz w:val="22"/>
                <w:lang w:eastAsia="en-AU"/>
              </w:rPr>
            </w:pPr>
            <w:r w:rsidRPr="00D901C5">
              <w:rPr>
                <w:rFonts w:eastAsia="Times New Roman"/>
                <w:b/>
                <w:bCs/>
                <w:sz w:val="22"/>
                <w:lang w:eastAsia="en-AU"/>
              </w:rPr>
              <w:t>Women screened in the last 5 years</w:t>
            </w:r>
          </w:p>
        </w:tc>
        <w:tc>
          <w:tcPr>
            <w:tcW w:w="1699" w:type="dxa"/>
            <w:tcBorders>
              <w:top w:val="single" w:sz="4" w:space="0" w:color="auto"/>
              <w:left w:val="nil"/>
              <w:bottom w:val="nil"/>
              <w:right w:val="nil"/>
            </w:tcBorders>
            <w:shd w:val="clear" w:color="auto" w:fill="D9D9D9" w:themeFill="background1" w:themeFillShade="D9"/>
            <w:noWrap/>
            <w:vAlign w:val="bottom"/>
            <w:hideMark/>
          </w:tcPr>
          <w:p w14:paraId="3638EBE1" w14:textId="77777777" w:rsidR="00235E5B" w:rsidRPr="00D901C5" w:rsidRDefault="00235E5B" w:rsidP="00207FA8">
            <w:pPr>
              <w:keepNext/>
              <w:keepLines/>
              <w:jc w:val="center"/>
              <w:rPr>
                <w:rFonts w:eastAsia="Times New Roman"/>
                <w:b/>
                <w:bCs/>
                <w:sz w:val="22"/>
                <w:lang w:eastAsia="en-AU"/>
              </w:rPr>
            </w:pPr>
            <w:r w:rsidRPr="00D901C5">
              <w:rPr>
                <w:rFonts w:eastAsia="Times New Roman"/>
                <w:b/>
                <w:bCs/>
                <w:sz w:val="22"/>
                <w:lang w:eastAsia="en-AU"/>
              </w:rPr>
              <w:t>Round 1 test recorded</w:t>
            </w:r>
          </w:p>
        </w:tc>
        <w:tc>
          <w:tcPr>
            <w:tcW w:w="1700" w:type="dxa"/>
            <w:tcBorders>
              <w:top w:val="single" w:sz="4" w:space="0" w:color="auto"/>
              <w:left w:val="nil"/>
              <w:bottom w:val="nil"/>
              <w:right w:val="single" w:sz="4" w:space="0" w:color="auto"/>
            </w:tcBorders>
            <w:shd w:val="clear" w:color="auto" w:fill="D9D9D9" w:themeFill="background1" w:themeFillShade="D9"/>
          </w:tcPr>
          <w:p w14:paraId="40BDE497" w14:textId="77777777" w:rsidR="00235E5B" w:rsidRPr="00D901C5" w:rsidRDefault="00235E5B" w:rsidP="00207FA8">
            <w:pPr>
              <w:keepNext/>
              <w:keepLines/>
              <w:jc w:val="center"/>
              <w:rPr>
                <w:rFonts w:eastAsia="Times New Roman"/>
                <w:b/>
                <w:bCs/>
                <w:sz w:val="22"/>
                <w:lang w:eastAsia="en-AU"/>
              </w:rPr>
            </w:pPr>
            <w:r w:rsidRPr="00D901C5">
              <w:rPr>
                <w:rFonts w:eastAsia="Times New Roman"/>
                <w:b/>
                <w:bCs/>
                <w:sz w:val="22"/>
                <w:lang w:eastAsia="en-AU"/>
              </w:rPr>
              <w:t>Round 2 test recorded</w:t>
            </w:r>
          </w:p>
        </w:tc>
      </w:tr>
      <w:tr w:rsidR="00235E5B" w:rsidRPr="00D901C5" w14:paraId="51C3AE22" w14:textId="77777777" w:rsidTr="00403266">
        <w:trPr>
          <w:trHeight w:val="300"/>
        </w:trPr>
        <w:tc>
          <w:tcPr>
            <w:tcW w:w="2715" w:type="dxa"/>
            <w:tcBorders>
              <w:top w:val="nil"/>
              <w:left w:val="single" w:sz="4" w:space="0" w:color="auto"/>
              <w:bottom w:val="single" w:sz="4" w:space="0" w:color="auto"/>
              <w:right w:val="nil"/>
            </w:tcBorders>
            <w:shd w:val="clear" w:color="auto" w:fill="D9D9D9" w:themeFill="background1" w:themeFillShade="D9"/>
            <w:noWrap/>
            <w:vAlign w:val="bottom"/>
            <w:hideMark/>
          </w:tcPr>
          <w:p w14:paraId="5BFD8692" w14:textId="77777777" w:rsidR="00235E5B" w:rsidRPr="00EC5031" w:rsidRDefault="00235E5B" w:rsidP="00EC5031">
            <w:pPr>
              <w:rPr>
                <w:b/>
                <w:szCs w:val="23"/>
              </w:rPr>
            </w:pPr>
            <w:r w:rsidRPr="00EC5031">
              <w:rPr>
                <w:b/>
                <w:szCs w:val="23"/>
              </w:rPr>
              <w:t> </w:t>
            </w:r>
          </w:p>
        </w:tc>
        <w:tc>
          <w:tcPr>
            <w:tcW w:w="2290" w:type="dxa"/>
            <w:tcBorders>
              <w:top w:val="nil"/>
              <w:left w:val="nil"/>
              <w:bottom w:val="single" w:sz="4" w:space="0" w:color="auto"/>
              <w:right w:val="nil"/>
            </w:tcBorders>
            <w:shd w:val="clear" w:color="auto" w:fill="D9D9D9" w:themeFill="background1" w:themeFillShade="D9"/>
            <w:noWrap/>
            <w:vAlign w:val="bottom"/>
            <w:hideMark/>
          </w:tcPr>
          <w:p w14:paraId="28206E0D" w14:textId="77777777" w:rsidR="00235E5B" w:rsidRPr="00D901C5" w:rsidRDefault="00235E5B" w:rsidP="00207FA8">
            <w:pPr>
              <w:keepNext/>
              <w:keepLines/>
              <w:jc w:val="right"/>
              <w:rPr>
                <w:rFonts w:eastAsia="Times New Roman"/>
                <w:b/>
                <w:bCs/>
                <w:sz w:val="22"/>
                <w:lang w:eastAsia="en-AU"/>
              </w:rPr>
            </w:pPr>
            <w:r w:rsidRPr="00D901C5">
              <w:rPr>
                <w:rFonts w:eastAsia="Times New Roman"/>
                <w:b/>
                <w:bCs/>
                <w:sz w:val="22"/>
                <w:lang w:eastAsia="en-AU"/>
              </w:rPr>
              <w:t>%</w:t>
            </w:r>
          </w:p>
        </w:tc>
        <w:tc>
          <w:tcPr>
            <w:tcW w:w="1699" w:type="dxa"/>
            <w:tcBorders>
              <w:top w:val="nil"/>
              <w:left w:val="nil"/>
              <w:bottom w:val="single" w:sz="4" w:space="0" w:color="auto"/>
              <w:right w:val="nil"/>
            </w:tcBorders>
            <w:shd w:val="clear" w:color="auto" w:fill="D9D9D9" w:themeFill="background1" w:themeFillShade="D9"/>
            <w:noWrap/>
            <w:vAlign w:val="bottom"/>
            <w:hideMark/>
          </w:tcPr>
          <w:p w14:paraId="7F2AA87C" w14:textId="77777777" w:rsidR="00235E5B" w:rsidRPr="00D901C5" w:rsidRDefault="00235E5B" w:rsidP="00207FA8">
            <w:pPr>
              <w:keepNext/>
              <w:keepLines/>
              <w:jc w:val="right"/>
              <w:rPr>
                <w:rFonts w:eastAsia="Times New Roman"/>
                <w:b/>
                <w:bCs/>
                <w:sz w:val="22"/>
                <w:lang w:eastAsia="en-AU"/>
              </w:rPr>
            </w:pPr>
            <w:r w:rsidRPr="00D901C5">
              <w:rPr>
                <w:rFonts w:eastAsia="Times New Roman"/>
                <w:b/>
                <w:bCs/>
                <w:sz w:val="22"/>
                <w:lang w:eastAsia="en-AU"/>
              </w:rPr>
              <w:t>%</w:t>
            </w:r>
          </w:p>
        </w:tc>
        <w:tc>
          <w:tcPr>
            <w:tcW w:w="1700" w:type="dxa"/>
            <w:tcBorders>
              <w:top w:val="nil"/>
              <w:left w:val="nil"/>
              <w:bottom w:val="single" w:sz="4" w:space="0" w:color="auto"/>
              <w:right w:val="single" w:sz="4" w:space="0" w:color="auto"/>
            </w:tcBorders>
            <w:shd w:val="clear" w:color="auto" w:fill="D9D9D9" w:themeFill="background1" w:themeFillShade="D9"/>
          </w:tcPr>
          <w:p w14:paraId="228E8CFE" w14:textId="77777777" w:rsidR="00235E5B" w:rsidRPr="00D901C5" w:rsidRDefault="00235E5B" w:rsidP="00207FA8">
            <w:pPr>
              <w:keepNext/>
              <w:keepLines/>
              <w:jc w:val="right"/>
              <w:rPr>
                <w:rFonts w:eastAsia="Times New Roman"/>
                <w:b/>
                <w:bCs/>
                <w:sz w:val="22"/>
                <w:lang w:eastAsia="en-AU"/>
              </w:rPr>
            </w:pPr>
            <w:r w:rsidRPr="00D901C5">
              <w:rPr>
                <w:rFonts w:eastAsia="Times New Roman"/>
                <w:b/>
                <w:bCs/>
                <w:sz w:val="22"/>
                <w:lang w:eastAsia="en-AU"/>
              </w:rPr>
              <w:t>%</w:t>
            </w:r>
          </w:p>
        </w:tc>
      </w:tr>
      <w:tr w:rsidR="00042965" w:rsidRPr="00D901C5" w14:paraId="59FA07CA" w14:textId="77777777" w:rsidTr="0083366C">
        <w:trPr>
          <w:trHeight w:val="300"/>
        </w:trPr>
        <w:tc>
          <w:tcPr>
            <w:tcW w:w="2715" w:type="dxa"/>
            <w:tcBorders>
              <w:top w:val="nil"/>
              <w:left w:val="single" w:sz="4" w:space="0" w:color="auto"/>
              <w:bottom w:val="nil"/>
              <w:right w:val="nil"/>
            </w:tcBorders>
            <w:shd w:val="clear" w:color="auto" w:fill="auto"/>
            <w:noWrap/>
          </w:tcPr>
          <w:p w14:paraId="5AFC4197" w14:textId="77777777" w:rsidR="00042965" w:rsidRPr="00EC5031" w:rsidRDefault="00042965" w:rsidP="00EC5031">
            <w:pPr>
              <w:rPr>
                <w:szCs w:val="23"/>
              </w:rPr>
            </w:pPr>
            <w:r w:rsidRPr="00EC5031">
              <w:rPr>
                <w:szCs w:val="23"/>
              </w:rPr>
              <w:t>Auckland</w:t>
            </w:r>
          </w:p>
        </w:tc>
        <w:tc>
          <w:tcPr>
            <w:tcW w:w="2290" w:type="dxa"/>
            <w:tcBorders>
              <w:top w:val="nil"/>
              <w:left w:val="nil"/>
              <w:bottom w:val="nil"/>
              <w:right w:val="nil"/>
            </w:tcBorders>
            <w:shd w:val="clear" w:color="auto" w:fill="auto"/>
            <w:noWrap/>
            <w:vAlign w:val="bottom"/>
          </w:tcPr>
          <w:p w14:paraId="1A6D25A2" w14:textId="0739101E" w:rsidR="00042965" w:rsidRPr="00D901C5" w:rsidRDefault="00042965" w:rsidP="00042965">
            <w:pPr>
              <w:jc w:val="right"/>
              <w:rPr>
                <w:sz w:val="22"/>
              </w:rPr>
            </w:pPr>
            <w:r>
              <w:rPr>
                <w:i/>
                <w:iCs/>
                <w:color w:val="000000"/>
                <w:sz w:val="22"/>
              </w:rPr>
              <w:t>91.3%</w:t>
            </w:r>
          </w:p>
        </w:tc>
        <w:tc>
          <w:tcPr>
            <w:tcW w:w="1699" w:type="dxa"/>
            <w:tcBorders>
              <w:top w:val="nil"/>
              <w:left w:val="nil"/>
              <w:bottom w:val="nil"/>
              <w:right w:val="nil"/>
            </w:tcBorders>
            <w:shd w:val="clear" w:color="auto" w:fill="auto"/>
            <w:noWrap/>
            <w:vAlign w:val="bottom"/>
          </w:tcPr>
          <w:p w14:paraId="68498147" w14:textId="332C0380" w:rsidR="00042965" w:rsidRPr="00D901C5" w:rsidRDefault="00042965" w:rsidP="00042965">
            <w:pPr>
              <w:jc w:val="right"/>
              <w:rPr>
                <w:sz w:val="22"/>
              </w:rPr>
            </w:pPr>
            <w:r>
              <w:rPr>
                <w:color w:val="000000"/>
                <w:sz w:val="22"/>
              </w:rPr>
              <w:t>52.8%</w:t>
            </w:r>
          </w:p>
        </w:tc>
        <w:tc>
          <w:tcPr>
            <w:tcW w:w="1700" w:type="dxa"/>
            <w:tcBorders>
              <w:top w:val="nil"/>
              <w:left w:val="nil"/>
              <w:bottom w:val="nil"/>
              <w:right w:val="single" w:sz="4" w:space="0" w:color="auto"/>
            </w:tcBorders>
            <w:vAlign w:val="bottom"/>
          </w:tcPr>
          <w:p w14:paraId="66F1814B" w14:textId="3A8F0C9C" w:rsidR="00042965" w:rsidRPr="00D901C5" w:rsidRDefault="00042965" w:rsidP="00042965">
            <w:pPr>
              <w:jc w:val="right"/>
              <w:rPr>
                <w:sz w:val="22"/>
              </w:rPr>
            </w:pPr>
            <w:r>
              <w:rPr>
                <w:color w:val="000000"/>
                <w:sz w:val="22"/>
              </w:rPr>
              <w:t>37.0%</w:t>
            </w:r>
          </w:p>
        </w:tc>
      </w:tr>
      <w:tr w:rsidR="00042965" w:rsidRPr="00D901C5" w14:paraId="1705D1EB" w14:textId="77777777" w:rsidTr="0083366C">
        <w:trPr>
          <w:trHeight w:val="300"/>
        </w:trPr>
        <w:tc>
          <w:tcPr>
            <w:tcW w:w="2715" w:type="dxa"/>
            <w:tcBorders>
              <w:top w:val="nil"/>
              <w:left w:val="single" w:sz="4" w:space="0" w:color="auto"/>
              <w:bottom w:val="nil"/>
              <w:right w:val="nil"/>
            </w:tcBorders>
            <w:shd w:val="clear" w:color="auto" w:fill="auto"/>
            <w:noWrap/>
          </w:tcPr>
          <w:p w14:paraId="6809BFA6" w14:textId="77777777" w:rsidR="00042965" w:rsidRPr="00EC5031" w:rsidRDefault="00042965" w:rsidP="00EC5031">
            <w:pPr>
              <w:rPr>
                <w:szCs w:val="23"/>
              </w:rPr>
            </w:pPr>
            <w:r w:rsidRPr="00EC5031">
              <w:rPr>
                <w:szCs w:val="23"/>
              </w:rPr>
              <w:t>Bay of Plenty</w:t>
            </w:r>
          </w:p>
        </w:tc>
        <w:tc>
          <w:tcPr>
            <w:tcW w:w="2290" w:type="dxa"/>
            <w:tcBorders>
              <w:top w:val="nil"/>
              <w:left w:val="nil"/>
              <w:bottom w:val="nil"/>
              <w:right w:val="nil"/>
            </w:tcBorders>
            <w:shd w:val="clear" w:color="auto" w:fill="auto"/>
            <w:noWrap/>
            <w:vAlign w:val="bottom"/>
          </w:tcPr>
          <w:p w14:paraId="590A3964" w14:textId="1CE37E9C" w:rsidR="00042965" w:rsidRPr="00D901C5" w:rsidRDefault="00042965" w:rsidP="00042965">
            <w:pPr>
              <w:jc w:val="right"/>
              <w:rPr>
                <w:sz w:val="22"/>
              </w:rPr>
            </w:pPr>
            <w:r>
              <w:rPr>
                <w:i/>
                <w:iCs/>
                <w:color w:val="000000"/>
                <w:sz w:val="22"/>
              </w:rPr>
              <w:t>94.9%</w:t>
            </w:r>
          </w:p>
        </w:tc>
        <w:tc>
          <w:tcPr>
            <w:tcW w:w="1699" w:type="dxa"/>
            <w:tcBorders>
              <w:top w:val="nil"/>
              <w:left w:val="nil"/>
              <w:bottom w:val="nil"/>
              <w:right w:val="nil"/>
            </w:tcBorders>
            <w:shd w:val="clear" w:color="auto" w:fill="auto"/>
            <w:noWrap/>
            <w:vAlign w:val="bottom"/>
          </w:tcPr>
          <w:p w14:paraId="7848955B" w14:textId="5E7CFA84" w:rsidR="00042965" w:rsidRPr="00D901C5" w:rsidRDefault="00042965" w:rsidP="00042965">
            <w:pPr>
              <w:jc w:val="right"/>
              <w:rPr>
                <w:sz w:val="22"/>
              </w:rPr>
            </w:pPr>
            <w:r>
              <w:rPr>
                <w:color w:val="000000"/>
                <w:sz w:val="22"/>
              </w:rPr>
              <w:t>67.1%</w:t>
            </w:r>
          </w:p>
        </w:tc>
        <w:tc>
          <w:tcPr>
            <w:tcW w:w="1700" w:type="dxa"/>
            <w:tcBorders>
              <w:top w:val="nil"/>
              <w:left w:val="nil"/>
              <w:bottom w:val="nil"/>
              <w:right w:val="single" w:sz="4" w:space="0" w:color="auto"/>
            </w:tcBorders>
            <w:vAlign w:val="bottom"/>
          </w:tcPr>
          <w:p w14:paraId="1396B0B5" w14:textId="7BA37D9B" w:rsidR="00042965" w:rsidRPr="00D901C5" w:rsidRDefault="00042965" w:rsidP="00042965">
            <w:pPr>
              <w:jc w:val="right"/>
              <w:rPr>
                <w:sz w:val="22"/>
              </w:rPr>
            </w:pPr>
            <w:r>
              <w:rPr>
                <w:color w:val="000000"/>
                <w:sz w:val="22"/>
              </w:rPr>
              <w:t>50.7%</w:t>
            </w:r>
          </w:p>
        </w:tc>
      </w:tr>
      <w:tr w:rsidR="00042965" w:rsidRPr="00D901C5" w14:paraId="0476405E" w14:textId="77777777" w:rsidTr="0083366C">
        <w:trPr>
          <w:trHeight w:val="300"/>
        </w:trPr>
        <w:tc>
          <w:tcPr>
            <w:tcW w:w="2715" w:type="dxa"/>
            <w:tcBorders>
              <w:top w:val="nil"/>
              <w:left w:val="single" w:sz="4" w:space="0" w:color="auto"/>
              <w:bottom w:val="nil"/>
              <w:right w:val="nil"/>
            </w:tcBorders>
            <w:shd w:val="clear" w:color="auto" w:fill="auto"/>
            <w:noWrap/>
          </w:tcPr>
          <w:p w14:paraId="5552E6C2" w14:textId="77777777" w:rsidR="00042965" w:rsidRPr="00EC5031" w:rsidRDefault="00042965" w:rsidP="00EC5031">
            <w:pPr>
              <w:rPr>
                <w:szCs w:val="23"/>
              </w:rPr>
            </w:pPr>
            <w:r w:rsidRPr="00EC5031">
              <w:rPr>
                <w:szCs w:val="23"/>
              </w:rPr>
              <w:t>Canterbury</w:t>
            </w:r>
          </w:p>
        </w:tc>
        <w:tc>
          <w:tcPr>
            <w:tcW w:w="2290" w:type="dxa"/>
            <w:tcBorders>
              <w:top w:val="nil"/>
              <w:left w:val="nil"/>
              <w:bottom w:val="nil"/>
              <w:right w:val="nil"/>
            </w:tcBorders>
            <w:shd w:val="clear" w:color="auto" w:fill="auto"/>
            <w:noWrap/>
            <w:vAlign w:val="bottom"/>
          </w:tcPr>
          <w:p w14:paraId="686B77C4" w14:textId="4A16937A" w:rsidR="00042965" w:rsidRPr="00D901C5" w:rsidRDefault="00042965" w:rsidP="00042965">
            <w:pPr>
              <w:jc w:val="right"/>
              <w:rPr>
                <w:sz w:val="22"/>
              </w:rPr>
            </w:pPr>
            <w:r>
              <w:rPr>
                <w:i/>
                <w:iCs/>
                <w:color w:val="000000"/>
                <w:sz w:val="22"/>
              </w:rPr>
              <w:t>88.0%</w:t>
            </w:r>
          </w:p>
        </w:tc>
        <w:tc>
          <w:tcPr>
            <w:tcW w:w="1699" w:type="dxa"/>
            <w:tcBorders>
              <w:top w:val="nil"/>
              <w:left w:val="nil"/>
              <w:bottom w:val="nil"/>
              <w:right w:val="nil"/>
            </w:tcBorders>
            <w:shd w:val="clear" w:color="auto" w:fill="auto"/>
            <w:noWrap/>
            <w:vAlign w:val="bottom"/>
          </w:tcPr>
          <w:p w14:paraId="7DDE8B7E" w14:textId="5F248603" w:rsidR="00042965" w:rsidRPr="00D901C5" w:rsidRDefault="00042965" w:rsidP="00042965">
            <w:pPr>
              <w:jc w:val="right"/>
              <w:rPr>
                <w:sz w:val="22"/>
              </w:rPr>
            </w:pPr>
            <w:r>
              <w:rPr>
                <w:color w:val="000000"/>
                <w:sz w:val="22"/>
              </w:rPr>
              <w:t>66.3%</w:t>
            </w:r>
          </w:p>
        </w:tc>
        <w:tc>
          <w:tcPr>
            <w:tcW w:w="1700" w:type="dxa"/>
            <w:tcBorders>
              <w:top w:val="nil"/>
              <w:left w:val="nil"/>
              <w:bottom w:val="nil"/>
              <w:right w:val="single" w:sz="4" w:space="0" w:color="auto"/>
            </w:tcBorders>
            <w:vAlign w:val="bottom"/>
          </w:tcPr>
          <w:p w14:paraId="5D9A5330" w14:textId="17360100" w:rsidR="00042965" w:rsidRPr="00D901C5" w:rsidRDefault="00042965" w:rsidP="00042965">
            <w:pPr>
              <w:jc w:val="right"/>
              <w:rPr>
                <w:sz w:val="22"/>
              </w:rPr>
            </w:pPr>
            <w:r>
              <w:rPr>
                <w:color w:val="000000"/>
                <w:sz w:val="22"/>
              </w:rPr>
              <w:t>58.1%</w:t>
            </w:r>
          </w:p>
        </w:tc>
      </w:tr>
      <w:tr w:rsidR="00042965" w:rsidRPr="00D901C5" w14:paraId="2A0FC739" w14:textId="77777777" w:rsidTr="0083366C">
        <w:trPr>
          <w:trHeight w:val="300"/>
        </w:trPr>
        <w:tc>
          <w:tcPr>
            <w:tcW w:w="2715" w:type="dxa"/>
            <w:tcBorders>
              <w:top w:val="nil"/>
              <w:left w:val="single" w:sz="4" w:space="0" w:color="auto"/>
              <w:bottom w:val="nil"/>
              <w:right w:val="nil"/>
            </w:tcBorders>
            <w:shd w:val="clear" w:color="auto" w:fill="auto"/>
            <w:noWrap/>
          </w:tcPr>
          <w:p w14:paraId="47900727" w14:textId="77777777" w:rsidR="00042965" w:rsidRPr="00EC5031" w:rsidRDefault="00042965" w:rsidP="00EC5031">
            <w:pPr>
              <w:rPr>
                <w:szCs w:val="23"/>
              </w:rPr>
            </w:pPr>
            <w:r w:rsidRPr="00EC5031">
              <w:rPr>
                <w:szCs w:val="23"/>
              </w:rPr>
              <w:t>Capital &amp; Coast</w:t>
            </w:r>
          </w:p>
        </w:tc>
        <w:tc>
          <w:tcPr>
            <w:tcW w:w="2290" w:type="dxa"/>
            <w:tcBorders>
              <w:top w:val="nil"/>
              <w:left w:val="nil"/>
              <w:bottom w:val="nil"/>
              <w:right w:val="nil"/>
            </w:tcBorders>
            <w:shd w:val="clear" w:color="auto" w:fill="auto"/>
            <w:noWrap/>
            <w:vAlign w:val="bottom"/>
          </w:tcPr>
          <w:p w14:paraId="7B6F3510" w14:textId="0DD123A9" w:rsidR="00042965" w:rsidRPr="00D901C5" w:rsidRDefault="00042965" w:rsidP="00042965">
            <w:pPr>
              <w:jc w:val="right"/>
              <w:rPr>
                <w:sz w:val="22"/>
              </w:rPr>
            </w:pPr>
            <w:r>
              <w:rPr>
                <w:i/>
                <w:iCs/>
                <w:color w:val="000000"/>
                <w:sz w:val="22"/>
              </w:rPr>
              <w:t>95.0%</w:t>
            </w:r>
          </w:p>
        </w:tc>
        <w:tc>
          <w:tcPr>
            <w:tcW w:w="1699" w:type="dxa"/>
            <w:tcBorders>
              <w:top w:val="nil"/>
              <w:left w:val="nil"/>
              <w:bottom w:val="nil"/>
              <w:right w:val="nil"/>
            </w:tcBorders>
            <w:shd w:val="clear" w:color="auto" w:fill="auto"/>
            <w:noWrap/>
            <w:vAlign w:val="bottom"/>
          </w:tcPr>
          <w:p w14:paraId="7453951B" w14:textId="2B51C8E3" w:rsidR="00042965" w:rsidRPr="00D901C5" w:rsidRDefault="00042965" w:rsidP="00042965">
            <w:pPr>
              <w:jc w:val="right"/>
              <w:rPr>
                <w:sz w:val="22"/>
              </w:rPr>
            </w:pPr>
            <w:r>
              <w:rPr>
                <w:color w:val="000000"/>
                <w:sz w:val="22"/>
              </w:rPr>
              <w:t>66.1%</w:t>
            </w:r>
          </w:p>
        </w:tc>
        <w:tc>
          <w:tcPr>
            <w:tcW w:w="1700" w:type="dxa"/>
            <w:tcBorders>
              <w:top w:val="nil"/>
              <w:left w:val="nil"/>
              <w:bottom w:val="nil"/>
              <w:right w:val="single" w:sz="4" w:space="0" w:color="auto"/>
            </w:tcBorders>
            <w:vAlign w:val="bottom"/>
          </w:tcPr>
          <w:p w14:paraId="458C1509" w14:textId="7B9472AB" w:rsidR="00042965" w:rsidRPr="00D901C5" w:rsidRDefault="00042965" w:rsidP="00042965">
            <w:pPr>
              <w:jc w:val="right"/>
              <w:rPr>
                <w:sz w:val="22"/>
              </w:rPr>
            </w:pPr>
            <w:r>
              <w:rPr>
                <w:color w:val="000000"/>
                <w:sz w:val="22"/>
              </w:rPr>
              <w:t>57.2%</w:t>
            </w:r>
          </w:p>
        </w:tc>
      </w:tr>
      <w:tr w:rsidR="00042965" w:rsidRPr="00D901C5" w14:paraId="101AEF19" w14:textId="77777777" w:rsidTr="0083366C">
        <w:trPr>
          <w:trHeight w:val="300"/>
        </w:trPr>
        <w:tc>
          <w:tcPr>
            <w:tcW w:w="2715" w:type="dxa"/>
            <w:tcBorders>
              <w:top w:val="nil"/>
              <w:left w:val="single" w:sz="4" w:space="0" w:color="auto"/>
              <w:bottom w:val="nil"/>
              <w:right w:val="nil"/>
            </w:tcBorders>
            <w:shd w:val="clear" w:color="auto" w:fill="auto"/>
            <w:noWrap/>
          </w:tcPr>
          <w:p w14:paraId="3A5A9E17" w14:textId="77777777" w:rsidR="00042965" w:rsidRPr="00EC5031" w:rsidRDefault="00042965" w:rsidP="00EC5031">
            <w:pPr>
              <w:rPr>
                <w:szCs w:val="23"/>
              </w:rPr>
            </w:pPr>
            <w:r w:rsidRPr="00EC5031">
              <w:rPr>
                <w:szCs w:val="23"/>
              </w:rPr>
              <w:t>Counties Manukau</w:t>
            </w:r>
          </w:p>
        </w:tc>
        <w:tc>
          <w:tcPr>
            <w:tcW w:w="2290" w:type="dxa"/>
            <w:tcBorders>
              <w:top w:val="nil"/>
              <w:left w:val="nil"/>
              <w:bottom w:val="nil"/>
              <w:right w:val="nil"/>
            </w:tcBorders>
            <w:shd w:val="clear" w:color="auto" w:fill="auto"/>
            <w:noWrap/>
            <w:vAlign w:val="bottom"/>
          </w:tcPr>
          <w:p w14:paraId="416F9DAA" w14:textId="090011E5" w:rsidR="00042965" w:rsidRPr="00D901C5" w:rsidRDefault="00042965" w:rsidP="00042965">
            <w:pPr>
              <w:jc w:val="right"/>
              <w:rPr>
                <w:sz w:val="22"/>
              </w:rPr>
            </w:pPr>
            <w:r>
              <w:rPr>
                <w:i/>
                <w:iCs/>
                <w:color w:val="000000"/>
                <w:sz w:val="22"/>
              </w:rPr>
              <w:t>87.3%</w:t>
            </w:r>
          </w:p>
        </w:tc>
        <w:tc>
          <w:tcPr>
            <w:tcW w:w="1699" w:type="dxa"/>
            <w:tcBorders>
              <w:top w:val="nil"/>
              <w:left w:val="nil"/>
              <w:bottom w:val="nil"/>
              <w:right w:val="nil"/>
            </w:tcBorders>
            <w:shd w:val="clear" w:color="auto" w:fill="auto"/>
            <w:noWrap/>
            <w:vAlign w:val="bottom"/>
          </w:tcPr>
          <w:p w14:paraId="72005D45" w14:textId="62BB36C3" w:rsidR="00042965" w:rsidRPr="00D901C5" w:rsidRDefault="00042965" w:rsidP="00042965">
            <w:pPr>
              <w:jc w:val="right"/>
              <w:rPr>
                <w:sz w:val="22"/>
              </w:rPr>
            </w:pPr>
            <w:r>
              <w:rPr>
                <w:color w:val="000000"/>
                <w:sz w:val="22"/>
              </w:rPr>
              <w:t>52.5%</w:t>
            </w:r>
          </w:p>
        </w:tc>
        <w:tc>
          <w:tcPr>
            <w:tcW w:w="1700" w:type="dxa"/>
            <w:tcBorders>
              <w:top w:val="nil"/>
              <w:left w:val="nil"/>
              <w:bottom w:val="nil"/>
              <w:right w:val="single" w:sz="4" w:space="0" w:color="auto"/>
            </w:tcBorders>
            <w:vAlign w:val="bottom"/>
          </w:tcPr>
          <w:p w14:paraId="13070A18" w14:textId="4330B600" w:rsidR="00042965" w:rsidRPr="00D901C5" w:rsidRDefault="00042965" w:rsidP="00042965">
            <w:pPr>
              <w:jc w:val="right"/>
              <w:rPr>
                <w:sz w:val="22"/>
              </w:rPr>
            </w:pPr>
            <w:r>
              <w:rPr>
                <w:color w:val="000000"/>
                <w:sz w:val="22"/>
              </w:rPr>
              <w:t>36.5%</w:t>
            </w:r>
          </w:p>
        </w:tc>
      </w:tr>
      <w:tr w:rsidR="00042965" w:rsidRPr="00D901C5" w14:paraId="7844BE0F" w14:textId="77777777" w:rsidTr="0083366C">
        <w:trPr>
          <w:trHeight w:val="300"/>
        </w:trPr>
        <w:tc>
          <w:tcPr>
            <w:tcW w:w="2715" w:type="dxa"/>
            <w:tcBorders>
              <w:top w:val="nil"/>
              <w:left w:val="single" w:sz="4" w:space="0" w:color="auto"/>
              <w:bottom w:val="nil"/>
              <w:right w:val="nil"/>
            </w:tcBorders>
            <w:shd w:val="clear" w:color="auto" w:fill="auto"/>
            <w:noWrap/>
          </w:tcPr>
          <w:p w14:paraId="74534448" w14:textId="77777777" w:rsidR="00042965" w:rsidRPr="00EC5031" w:rsidRDefault="00042965" w:rsidP="00EC5031">
            <w:pPr>
              <w:rPr>
                <w:szCs w:val="23"/>
              </w:rPr>
            </w:pPr>
            <w:r w:rsidRPr="00EC5031">
              <w:rPr>
                <w:szCs w:val="23"/>
              </w:rPr>
              <w:t>Hawke's Bay</w:t>
            </w:r>
          </w:p>
        </w:tc>
        <w:tc>
          <w:tcPr>
            <w:tcW w:w="2290" w:type="dxa"/>
            <w:tcBorders>
              <w:top w:val="nil"/>
              <w:left w:val="nil"/>
              <w:bottom w:val="nil"/>
              <w:right w:val="nil"/>
            </w:tcBorders>
            <w:shd w:val="clear" w:color="auto" w:fill="auto"/>
            <w:noWrap/>
            <w:vAlign w:val="bottom"/>
          </w:tcPr>
          <w:p w14:paraId="396F72D2" w14:textId="3EC2EBB3" w:rsidR="00042965" w:rsidRPr="00D901C5" w:rsidRDefault="00042965" w:rsidP="00042965">
            <w:pPr>
              <w:jc w:val="right"/>
              <w:rPr>
                <w:sz w:val="22"/>
              </w:rPr>
            </w:pPr>
            <w:r>
              <w:rPr>
                <w:i/>
                <w:iCs/>
                <w:color w:val="000000"/>
                <w:sz w:val="22"/>
              </w:rPr>
              <w:t>90.7%</w:t>
            </w:r>
          </w:p>
        </w:tc>
        <w:tc>
          <w:tcPr>
            <w:tcW w:w="1699" w:type="dxa"/>
            <w:tcBorders>
              <w:top w:val="nil"/>
              <w:left w:val="nil"/>
              <w:bottom w:val="nil"/>
              <w:right w:val="nil"/>
            </w:tcBorders>
            <w:shd w:val="clear" w:color="auto" w:fill="auto"/>
            <w:noWrap/>
            <w:vAlign w:val="bottom"/>
          </w:tcPr>
          <w:p w14:paraId="0394B517" w14:textId="56D919BA" w:rsidR="00042965" w:rsidRPr="00D901C5" w:rsidRDefault="00042965" w:rsidP="00042965">
            <w:pPr>
              <w:jc w:val="right"/>
              <w:rPr>
                <w:sz w:val="22"/>
              </w:rPr>
            </w:pPr>
            <w:r>
              <w:rPr>
                <w:color w:val="000000"/>
                <w:sz w:val="22"/>
              </w:rPr>
              <w:t>70.5%</w:t>
            </w:r>
          </w:p>
        </w:tc>
        <w:tc>
          <w:tcPr>
            <w:tcW w:w="1700" w:type="dxa"/>
            <w:tcBorders>
              <w:top w:val="nil"/>
              <w:left w:val="nil"/>
              <w:bottom w:val="nil"/>
              <w:right w:val="single" w:sz="4" w:space="0" w:color="auto"/>
            </w:tcBorders>
            <w:vAlign w:val="bottom"/>
          </w:tcPr>
          <w:p w14:paraId="7AF3DBD0" w14:textId="61BCDD65" w:rsidR="00042965" w:rsidRPr="00D901C5" w:rsidRDefault="00042965" w:rsidP="00042965">
            <w:pPr>
              <w:jc w:val="right"/>
              <w:rPr>
                <w:sz w:val="22"/>
              </w:rPr>
            </w:pPr>
            <w:r>
              <w:rPr>
                <w:color w:val="000000"/>
                <w:sz w:val="22"/>
              </w:rPr>
              <w:t>58.4%</w:t>
            </w:r>
          </w:p>
        </w:tc>
      </w:tr>
      <w:tr w:rsidR="00042965" w:rsidRPr="00D901C5" w14:paraId="61055B15" w14:textId="77777777" w:rsidTr="0083366C">
        <w:trPr>
          <w:trHeight w:val="300"/>
        </w:trPr>
        <w:tc>
          <w:tcPr>
            <w:tcW w:w="2715" w:type="dxa"/>
            <w:tcBorders>
              <w:top w:val="nil"/>
              <w:left w:val="single" w:sz="4" w:space="0" w:color="auto"/>
              <w:bottom w:val="nil"/>
              <w:right w:val="nil"/>
            </w:tcBorders>
            <w:shd w:val="clear" w:color="auto" w:fill="auto"/>
            <w:noWrap/>
          </w:tcPr>
          <w:p w14:paraId="003C3D44" w14:textId="77777777" w:rsidR="00042965" w:rsidRPr="00EC5031" w:rsidRDefault="00042965" w:rsidP="00EC5031">
            <w:pPr>
              <w:rPr>
                <w:szCs w:val="23"/>
              </w:rPr>
            </w:pPr>
            <w:r w:rsidRPr="00EC5031">
              <w:rPr>
                <w:szCs w:val="23"/>
              </w:rPr>
              <w:t>Hutt Valley</w:t>
            </w:r>
          </w:p>
        </w:tc>
        <w:tc>
          <w:tcPr>
            <w:tcW w:w="2290" w:type="dxa"/>
            <w:tcBorders>
              <w:top w:val="nil"/>
              <w:left w:val="nil"/>
              <w:bottom w:val="nil"/>
              <w:right w:val="nil"/>
            </w:tcBorders>
            <w:shd w:val="clear" w:color="auto" w:fill="auto"/>
            <w:noWrap/>
            <w:vAlign w:val="bottom"/>
          </w:tcPr>
          <w:p w14:paraId="2206F7E7" w14:textId="258649F4" w:rsidR="00042965" w:rsidRPr="00D901C5" w:rsidRDefault="00042965" w:rsidP="00042965">
            <w:pPr>
              <w:jc w:val="right"/>
              <w:rPr>
                <w:sz w:val="22"/>
              </w:rPr>
            </w:pPr>
            <w:r>
              <w:rPr>
                <w:i/>
                <w:iCs/>
                <w:color w:val="000000"/>
                <w:sz w:val="22"/>
              </w:rPr>
              <w:t>91.6%</w:t>
            </w:r>
          </w:p>
        </w:tc>
        <w:tc>
          <w:tcPr>
            <w:tcW w:w="1699" w:type="dxa"/>
            <w:tcBorders>
              <w:top w:val="nil"/>
              <w:left w:val="nil"/>
              <w:bottom w:val="nil"/>
              <w:right w:val="nil"/>
            </w:tcBorders>
            <w:shd w:val="clear" w:color="auto" w:fill="auto"/>
            <w:noWrap/>
            <w:vAlign w:val="bottom"/>
          </w:tcPr>
          <w:p w14:paraId="0061141E" w14:textId="2BCFDC73" w:rsidR="00042965" w:rsidRPr="00D901C5" w:rsidRDefault="00042965" w:rsidP="00042965">
            <w:pPr>
              <w:jc w:val="right"/>
              <w:rPr>
                <w:sz w:val="22"/>
              </w:rPr>
            </w:pPr>
            <w:r>
              <w:rPr>
                <w:color w:val="000000"/>
                <w:sz w:val="22"/>
              </w:rPr>
              <w:t>65.8%</w:t>
            </w:r>
          </w:p>
        </w:tc>
        <w:tc>
          <w:tcPr>
            <w:tcW w:w="1700" w:type="dxa"/>
            <w:tcBorders>
              <w:top w:val="nil"/>
              <w:left w:val="nil"/>
              <w:bottom w:val="nil"/>
              <w:right w:val="single" w:sz="4" w:space="0" w:color="auto"/>
            </w:tcBorders>
            <w:vAlign w:val="bottom"/>
          </w:tcPr>
          <w:p w14:paraId="274D716E" w14:textId="69CD5338" w:rsidR="00042965" w:rsidRPr="00D901C5" w:rsidRDefault="00042965" w:rsidP="00042965">
            <w:pPr>
              <w:jc w:val="right"/>
              <w:rPr>
                <w:sz w:val="22"/>
              </w:rPr>
            </w:pPr>
            <w:r>
              <w:rPr>
                <w:color w:val="000000"/>
                <w:sz w:val="22"/>
              </w:rPr>
              <w:t>55.8%</w:t>
            </w:r>
          </w:p>
        </w:tc>
      </w:tr>
      <w:tr w:rsidR="00042965" w:rsidRPr="00D901C5" w14:paraId="2FB99446" w14:textId="77777777" w:rsidTr="0083366C">
        <w:trPr>
          <w:trHeight w:val="300"/>
        </w:trPr>
        <w:tc>
          <w:tcPr>
            <w:tcW w:w="2715" w:type="dxa"/>
            <w:tcBorders>
              <w:top w:val="nil"/>
              <w:left w:val="single" w:sz="4" w:space="0" w:color="auto"/>
              <w:bottom w:val="nil"/>
              <w:right w:val="nil"/>
            </w:tcBorders>
            <w:shd w:val="clear" w:color="auto" w:fill="auto"/>
            <w:noWrap/>
          </w:tcPr>
          <w:p w14:paraId="25841FDA" w14:textId="77777777" w:rsidR="00042965" w:rsidRPr="00EC5031" w:rsidRDefault="00042965" w:rsidP="00EC5031">
            <w:pPr>
              <w:rPr>
                <w:szCs w:val="23"/>
              </w:rPr>
            </w:pPr>
            <w:r w:rsidRPr="00EC5031">
              <w:rPr>
                <w:szCs w:val="23"/>
              </w:rPr>
              <w:t>Lakes</w:t>
            </w:r>
          </w:p>
        </w:tc>
        <w:tc>
          <w:tcPr>
            <w:tcW w:w="2290" w:type="dxa"/>
            <w:tcBorders>
              <w:top w:val="nil"/>
              <w:left w:val="nil"/>
              <w:bottom w:val="nil"/>
              <w:right w:val="nil"/>
            </w:tcBorders>
            <w:shd w:val="clear" w:color="auto" w:fill="auto"/>
            <w:noWrap/>
            <w:vAlign w:val="bottom"/>
          </w:tcPr>
          <w:p w14:paraId="58C6C543" w14:textId="04FE6D81" w:rsidR="00042965" w:rsidRPr="00D901C5" w:rsidRDefault="00042965" w:rsidP="00042965">
            <w:pPr>
              <w:jc w:val="right"/>
              <w:rPr>
                <w:sz w:val="22"/>
              </w:rPr>
            </w:pPr>
            <w:r>
              <w:rPr>
                <w:i/>
                <w:iCs/>
                <w:color w:val="000000"/>
                <w:sz w:val="22"/>
              </w:rPr>
              <w:t>93.8%</w:t>
            </w:r>
          </w:p>
        </w:tc>
        <w:tc>
          <w:tcPr>
            <w:tcW w:w="1699" w:type="dxa"/>
            <w:tcBorders>
              <w:top w:val="nil"/>
              <w:left w:val="nil"/>
              <w:bottom w:val="nil"/>
              <w:right w:val="nil"/>
            </w:tcBorders>
            <w:shd w:val="clear" w:color="auto" w:fill="auto"/>
            <w:noWrap/>
            <w:vAlign w:val="bottom"/>
          </w:tcPr>
          <w:p w14:paraId="5C8A77BA" w14:textId="2FBB9F64" w:rsidR="00042965" w:rsidRPr="00D901C5" w:rsidRDefault="00042965" w:rsidP="00042965">
            <w:pPr>
              <w:jc w:val="right"/>
              <w:rPr>
                <w:sz w:val="22"/>
              </w:rPr>
            </w:pPr>
            <w:r>
              <w:rPr>
                <w:color w:val="000000"/>
                <w:sz w:val="22"/>
              </w:rPr>
              <w:t>58.5%</w:t>
            </w:r>
          </w:p>
        </w:tc>
        <w:tc>
          <w:tcPr>
            <w:tcW w:w="1700" w:type="dxa"/>
            <w:tcBorders>
              <w:top w:val="nil"/>
              <w:left w:val="nil"/>
              <w:bottom w:val="nil"/>
              <w:right w:val="single" w:sz="4" w:space="0" w:color="auto"/>
            </w:tcBorders>
            <w:vAlign w:val="bottom"/>
          </w:tcPr>
          <w:p w14:paraId="471FF2FC" w14:textId="4BDE9BA4" w:rsidR="00042965" w:rsidRPr="00D901C5" w:rsidRDefault="00042965" w:rsidP="00042965">
            <w:pPr>
              <w:jc w:val="right"/>
              <w:rPr>
                <w:sz w:val="22"/>
              </w:rPr>
            </w:pPr>
            <w:r>
              <w:rPr>
                <w:color w:val="000000"/>
                <w:sz w:val="22"/>
              </w:rPr>
              <w:t>43.3%</w:t>
            </w:r>
          </w:p>
        </w:tc>
      </w:tr>
      <w:tr w:rsidR="00042965" w:rsidRPr="00D901C5" w14:paraId="06D05D76" w14:textId="77777777" w:rsidTr="0083366C">
        <w:trPr>
          <w:trHeight w:val="300"/>
        </w:trPr>
        <w:tc>
          <w:tcPr>
            <w:tcW w:w="2715" w:type="dxa"/>
            <w:tcBorders>
              <w:top w:val="nil"/>
              <w:left w:val="single" w:sz="4" w:space="0" w:color="auto"/>
              <w:bottom w:val="nil"/>
              <w:right w:val="nil"/>
            </w:tcBorders>
            <w:shd w:val="clear" w:color="auto" w:fill="auto"/>
            <w:noWrap/>
          </w:tcPr>
          <w:p w14:paraId="7D7A1C64" w14:textId="77777777" w:rsidR="00042965" w:rsidRPr="00EC5031" w:rsidRDefault="00042965" w:rsidP="00EC5031">
            <w:pPr>
              <w:rPr>
                <w:szCs w:val="23"/>
              </w:rPr>
            </w:pPr>
            <w:r w:rsidRPr="00EC5031">
              <w:rPr>
                <w:szCs w:val="23"/>
              </w:rPr>
              <w:t>Mid Central</w:t>
            </w:r>
          </w:p>
        </w:tc>
        <w:tc>
          <w:tcPr>
            <w:tcW w:w="2290" w:type="dxa"/>
            <w:tcBorders>
              <w:top w:val="nil"/>
              <w:left w:val="nil"/>
              <w:bottom w:val="nil"/>
              <w:right w:val="nil"/>
            </w:tcBorders>
            <w:shd w:val="clear" w:color="auto" w:fill="auto"/>
            <w:noWrap/>
            <w:vAlign w:val="bottom"/>
          </w:tcPr>
          <w:p w14:paraId="50A015CC" w14:textId="3605B407" w:rsidR="00042965" w:rsidRPr="00D901C5" w:rsidRDefault="00042965" w:rsidP="00042965">
            <w:pPr>
              <w:jc w:val="right"/>
              <w:rPr>
                <w:sz w:val="22"/>
              </w:rPr>
            </w:pPr>
            <w:r>
              <w:rPr>
                <w:i/>
                <w:iCs/>
                <w:color w:val="000000"/>
                <w:sz w:val="22"/>
              </w:rPr>
              <w:t>89.0%</w:t>
            </w:r>
          </w:p>
        </w:tc>
        <w:tc>
          <w:tcPr>
            <w:tcW w:w="1699" w:type="dxa"/>
            <w:tcBorders>
              <w:top w:val="nil"/>
              <w:left w:val="nil"/>
              <w:bottom w:val="nil"/>
              <w:right w:val="nil"/>
            </w:tcBorders>
            <w:shd w:val="clear" w:color="auto" w:fill="auto"/>
            <w:noWrap/>
            <w:vAlign w:val="bottom"/>
          </w:tcPr>
          <w:p w14:paraId="28711B7C" w14:textId="13D83508" w:rsidR="00042965" w:rsidRPr="00D901C5" w:rsidRDefault="00042965" w:rsidP="00042965">
            <w:pPr>
              <w:jc w:val="right"/>
              <w:rPr>
                <w:sz w:val="22"/>
              </w:rPr>
            </w:pPr>
            <w:r>
              <w:rPr>
                <w:color w:val="000000"/>
                <w:sz w:val="22"/>
              </w:rPr>
              <w:t>73.1%</w:t>
            </w:r>
          </w:p>
        </w:tc>
        <w:tc>
          <w:tcPr>
            <w:tcW w:w="1700" w:type="dxa"/>
            <w:tcBorders>
              <w:top w:val="nil"/>
              <w:left w:val="nil"/>
              <w:bottom w:val="nil"/>
              <w:right w:val="single" w:sz="4" w:space="0" w:color="auto"/>
            </w:tcBorders>
            <w:vAlign w:val="bottom"/>
          </w:tcPr>
          <w:p w14:paraId="16383EDD" w14:textId="68772821" w:rsidR="00042965" w:rsidRPr="00D901C5" w:rsidRDefault="00042965" w:rsidP="00042965">
            <w:pPr>
              <w:jc w:val="right"/>
              <w:rPr>
                <w:sz w:val="22"/>
              </w:rPr>
            </w:pPr>
            <w:r>
              <w:rPr>
                <w:color w:val="000000"/>
                <w:sz w:val="22"/>
              </w:rPr>
              <w:t>61.9%</w:t>
            </w:r>
          </w:p>
        </w:tc>
      </w:tr>
      <w:tr w:rsidR="00042965" w:rsidRPr="00D901C5" w14:paraId="580861BE" w14:textId="77777777" w:rsidTr="0083366C">
        <w:trPr>
          <w:trHeight w:val="300"/>
        </w:trPr>
        <w:tc>
          <w:tcPr>
            <w:tcW w:w="2715" w:type="dxa"/>
            <w:tcBorders>
              <w:top w:val="nil"/>
              <w:left w:val="single" w:sz="4" w:space="0" w:color="auto"/>
              <w:bottom w:val="nil"/>
              <w:right w:val="nil"/>
            </w:tcBorders>
            <w:shd w:val="clear" w:color="auto" w:fill="auto"/>
            <w:noWrap/>
          </w:tcPr>
          <w:p w14:paraId="029E1BB0" w14:textId="77777777" w:rsidR="00042965" w:rsidRPr="00EC5031" w:rsidRDefault="00042965" w:rsidP="00EC5031">
            <w:pPr>
              <w:rPr>
                <w:szCs w:val="23"/>
              </w:rPr>
            </w:pPr>
            <w:r w:rsidRPr="00EC5031">
              <w:rPr>
                <w:szCs w:val="23"/>
              </w:rPr>
              <w:t>Nelson Marlborough</w:t>
            </w:r>
          </w:p>
        </w:tc>
        <w:tc>
          <w:tcPr>
            <w:tcW w:w="2290" w:type="dxa"/>
            <w:tcBorders>
              <w:top w:val="nil"/>
              <w:left w:val="nil"/>
              <w:bottom w:val="nil"/>
              <w:right w:val="nil"/>
            </w:tcBorders>
            <w:shd w:val="clear" w:color="auto" w:fill="auto"/>
            <w:noWrap/>
            <w:vAlign w:val="bottom"/>
          </w:tcPr>
          <w:p w14:paraId="0698DBAC" w14:textId="3E4B6AFB" w:rsidR="00042965" w:rsidRPr="00D901C5" w:rsidRDefault="00042965" w:rsidP="00042965">
            <w:pPr>
              <w:jc w:val="right"/>
              <w:rPr>
                <w:sz w:val="22"/>
              </w:rPr>
            </w:pPr>
            <w:r>
              <w:rPr>
                <w:i/>
                <w:iCs/>
                <w:color w:val="000000"/>
                <w:sz w:val="22"/>
              </w:rPr>
              <w:t>93.0%</w:t>
            </w:r>
          </w:p>
        </w:tc>
        <w:tc>
          <w:tcPr>
            <w:tcW w:w="1699" w:type="dxa"/>
            <w:tcBorders>
              <w:top w:val="nil"/>
              <w:left w:val="nil"/>
              <w:bottom w:val="nil"/>
              <w:right w:val="nil"/>
            </w:tcBorders>
            <w:shd w:val="clear" w:color="auto" w:fill="auto"/>
            <w:noWrap/>
            <w:vAlign w:val="bottom"/>
          </w:tcPr>
          <w:p w14:paraId="313019D3" w14:textId="6E53F5B9" w:rsidR="00042965" w:rsidRPr="00D901C5" w:rsidRDefault="00042965" w:rsidP="00042965">
            <w:pPr>
              <w:jc w:val="right"/>
              <w:rPr>
                <w:sz w:val="22"/>
              </w:rPr>
            </w:pPr>
            <w:r>
              <w:rPr>
                <w:color w:val="000000"/>
                <w:sz w:val="22"/>
              </w:rPr>
              <w:t>78.6%</w:t>
            </w:r>
          </w:p>
        </w:tc>
        <w:tc>
          <w:tcPr>
            <w:tcW w:w="1700" w:type="dxa"/>
            <w:tcBorders>
              <w:top w:val="nil"/>
              <w:left w:val="nil"/>
              <w:bottom w:val="nil"/>
              <w:right w:val="single" w:sz="4" w:space="0" w:color="auto"/>
            </w:tcBorders>
            <w:vAlign w:val="bottom"/>
          </w:tcPr>
          <w:p w14:paraId="1D5B70F0" w14:textId="2606B28B" w:rsidR="00042965" w:rsidRPr="00D901C5" w:rsidRDefault="00042965" w:rsidP="00042965">
            <w:pPr>
              <w:jc w:val="right"/>
              <w:rPr>
                <w:sz w:val="22"/>
              </w:rPr>
            </w:pPr>
            <w:r>
              <w:rPr>
                <w:color w:val="000000"/>
                <w:sz w:val="22"/>
              </w:rPr>
              <w:t>70.5%</w:t>
            </w:r>
          </w:p>
        </w:tc>
      </w:tr>
      <w:tr w:rsidR="00042965" w:rsidRPr="00D901C5" w14:paraId="449E9726" w14:textId="77777777" w:rsidTr="0083366C">
        <w:trPr>
          <w:trHeight w:val="300"/>
        </w:trPr>
        <w:tc>
          <w:tcPr>
            <w:tcW w:w="2715" w:type="dxa"/>
            <w:tcBorders>
              <w:top w:val="nil"/>
              <w:left w:val="single" w:sz="4" w:space="0" w:color="auto"/>
              <w:bottom w:val="nil"/>
              <w:right w:val="nil"/>
            </w:tcBorders>
            <w:shd w:val="clear" w:color="auto" w:fill="auto"/>
            <w:noWrap/>
          </w:tcPr>
          <w:p w14:paraId="549AA135" w14:textId="77777777" w:rsidR="00042965" w:rsidRPr="00EC5031" w:rsidRDefault="00042965" w:rsidP="00EC5031">
            <w:pPr>
              <w:rPr>
                <w:szCs w:val="23"/>
              </w:rPr>
            </w:pPr>
            <w:r w:rsidRPr="00EC5031">
              <w:rPr>
                <w:szCs w:val="23"/>
              </w:rPr>
              <w:t>Northland</w:t>
            </w:r>
          </w:p>
        </w:tc>
        <w:tc>
          <w:tcPr>
            <w:tcW w:w="2290" w:type="dxa"/>
            <w:tcBorders>
              <w:top w:val="nil"/>
              <w:left w:val="nil"/>
              <w:bottom w:val="nil"/>
              <w:right w:val="nil"/>
            </w:tcBorders>
            <w:shd w:val="clear" w:color="auto" w:fill="auto"/>
            <w:noWrap/>
            <w:vAlign w:val="bottom"/>
          </w:tcPr>
          <w:p w14:paraId="4B27550E" w14:textId="69FC4D8B" w:rsidR="00042965" w:rsidRPr="00D901C5" w:rsidRDefault="00042965" w:rsidP="00042965">
            <w:pPr>
              <w:jc w:val="right"/>
              <w:rPr>
                <w:sz w:val="22"/>
              </w:rPr>
            </w:pPr>
            <w:r>
              <w:rPr>
                <w:i/>
                <w:iCs/>
                <w:color w:val="000000"/>
                <w:sz w:val="22"/>
              </w:rPr>
              <w:t>88.2%</w:t>
            </w:r>
          </w:p>
        </w:tc>
        <w:tc>
          <w:tcPr>
            <w:tcW w:w="1699" w:type="dxa"/>
            <w:tcBorders>
              <w:top w:val="nil"/>
              <w:left w:val="nil"/>
              <w:bottom w:val="nil"/>
              <w:right w:val="nil"/>
            </w:tcBorders>
            <w:shd w:val="clear" w:color="auto" w:fill="auto"/>
            <w:noWrap/>
            <w:vAlign w:val="bottom"/>
          </w:tcPr>
          <w:p w14:paraId="3EF6DC05" w14:textId="0F37BF8A" w:rsidR="00042965" w:rsidRPr="00D901C5" w:rsidRDefault="00042965" w:rsidP="00042965">
            <w:pPr>
              <w:jc w:val="right"/>
              <w:rPr>
                <w:sz w:val="22"/>
              </w:rPr>
            </w:pPr>
            <w:r>
              <w:rPr>
                <w:color w:val="000000"/>
                <w:sz w:val="22"/>
              </w:rPr>
              <w:t>57.4%</w:t>
            </w:r>
          </w:p>
        </w:tc>
        <w:tc>
          <w:tcPr>
            <w:tcW w:w="1700" w:type="dxa"/>
            <w:tcBorders>
              <w:top w:val="nil"/>
              <w:left w:val="nil"/>
              <w:bottom w:val="nil"/>
              <w:right w:val="single" w:sz="4" w:space="0" w:color="auto"/>
            </w:tcBorders>
            <w:vAlign w:val="bottom"/>
          </w:tcPr>
          <w:p w14:paraId="1F636ECE" w14:textId="68BBD624" w:rsidR="00042965" w:rsidRPr="00D901C5" w:rsidRDefault="00042965" w:rsidP="00042965">
            <w:pPr>
              <w:jc w:val="right"/>
              <w:rPr>
                <w:sz w:val="22"/>
              </w:rPr>
            </w:pPr>
            <w:r>
              <w:rPr>
                <w:color w:val="000000"/>
                <w:sz w:val="22"/>
              </w:rPr>
              <w:t>42.2%</w:t>
            </w:r>
          </w:p>
        </w:tc>
      </w:tr>
      <w:tr w:rsidR="00042965" w:rsidRPr="00D901C5" w14:paraId="45B2A68B" w14:textId="77777777" w:rsidTr="0083366C">
        <w:trPr>
          <w:trHeight w:val="300"/>
        </w:trPr>
        <w:tc>
          <w:tcPr>
            <w:tcW w:w="2715" w:type="dxa"/>
            <w:tcBorders>
              <w:top w:val="nil"/>
              <w:left w:val="single" w:sz="4" w:space="0" w:color="auto"/>
              <w:bottom w:val="nil"/>
              <w:right w:val="nil"/>
            </w:tcBorders>
            <w:shd w:val="clear" w:color="auto" w:fill="auto"/>
            <w:noWrap/>
          </w:tcPr>
          <w:p w14:paraId="13195D22" w14:textId="77777777" w:rsidR="00042965" w:rsidRPr="00EC5031" w:rsidRDefault="00042965" w:rsidP="00EC5031">
            <w:pPr>
              <w:rPr>
                <w:szCs w:val="23"/>
              </w:rPr>
            </w:pPr>
            <w:r w:rsidRPr="00EC5031">
              <w:rPr>
                <w:szCs w:val="23"/>
              </w:rPr>
              <w:t>South Canterbury</w:t>
            </w:r>
          </w:p>
        </w:tc>
        <w:tc>
          <w:tcPr>
            <w:tcW w:w="2290" w:type="dxa"/>
            <w:tcBorders>
              <w:top w:val="nil"/>
              <w:left w:val="nil"/>
              <w:bottom w:val="nil"/>
              <w:right w:val="nil"/>
            </w:tcBorders>
            <w:shd w:val="clear" w:color="auto" w:fill="auto"/>
            <w:noWrap/>
            <w:vAlign w:val="bottom"/>
          </w:tcPr>
          <w:p w14:paraId="4F168A09" w14:textId="09130816" w:rsidR="00042965" w:rsidRPr="00D901C5" w:rsidRDefault="00042965" w:rsidP="00042965">
            <w:pPr>
              <w:jc w:val="right"/>
              <w:rPr>
                <w:sz w:val="22"/>
              </w:rPr>
            </w:pPr>
            <w:r>
              <w:rPr>
                <w:i/>
                <w:iCs/>
                <w:color w:val="000000"/>
                <w:sz w:val="22"/>
              </w:rPr>
              <w:t>88.4%</w:t>
            </w:r>
          </w:p>
        </w:tc>
        <w:tc>
          <w:tcPr>
            <w:tcW w:w="1699" w:type="dxa"/>
            <w:tcBorders>
              <w:top w:val="nil"/>
              <w:left w:val="nil"/>
              <w:bottom w:val="nil"/>
              <w:right w:val="nil"/>
            </w:tcBorders>
            <w:shd w:val="clear" w:color="auto" w:fill="auto"/>
            <w:noWrap/>
            <w:vAlign w:val="bottom"/>
          </w:tcPr>
          <w:p w14:paraId="2EBA6D50" w14:textId="3A29E1C6" w:rsidR="00042965" w:rsidRPr="00D901C5" w:rsidRDefault="00042965" w:rsidP="00042965">
            <w:pPr>
              <w:jc w:val="right"/>
              <w:rPr>
                <w:sz w:val="22"/>
              </w:rPr>
            </w:pPr>
            <w:r>
              <w:rPr>
                <w:color w:val="000000"/>
                <w:sz w:val="22"/>
              </w:rPr>
              <w:t>72.6%</w:t>
            </w:r>
          </w:p>
        </w:tc>
        <w:tc>
          <w:tcPr>
            <w:tcW w:w="1700" w:type="dxa"/>
            <w:tcBorders>
              <w:top w:val="nil"/>
              <w:left w:val="nil"/>
              <w:bottom w:val="nil"/>
              <w:right w:val="single" w:sz="4" w:space="0" w:color="auto"/>
            </w:tcBorders>
            <w:vAlign w:val="bottom"/>
          </w:tcPr>
          <w:p w14:paraId="41005B12" w14:textId="73C74217" w:rsidR="00042965" w:rsidRPr="00D901C5" w:rsidRDefault="00042965" w:rsidP="00042965">
            <w:pPr>
              <w:jc w:val="right"/>
              <w:rPr>
                <w:sz w:val="22"/>
              </w:rPr>
            </w:pPr>
            <w:r>
              <w:rPr>
                <w:color w:val="000000"/>
                <w:sz w:val="22"/>
              </w:rPr>
              <w:t>62.2%</w:t>
            </w:r>
          </w:p>
        </w:tc>
      </w:tr>
      <w:tr w:rsidR="00042965" w:rsidRPr="00D901C5" w14:paraId="4AD3AE84" w14:textId="77777777" w:rsidTr="0083366C">
        <w:trPr>
          <w:trHeight w:val="300"/>
        </w:trPr>
        <w:tc>
          <w:tcPr>
            <w:tcW w:w="2715" w:type="dxa"/>
            <w:tcBorders>
              <w:top w:val="nil"/>
              <w:left w:val="single" w:sz="4" w:space="0" w:color="auto"/>
              <w:bottom w:val="nil"/>
              <w:right w:val="nil"/>
            </w:tcBorders>
            <w:shd w:val="clear" w:color="auto" w:fill="auto"/>
            <w:noWrap/>
          </w:tcPr>
          <w:p w14:paraId="71ABF6A3" w14:textId="77777777" w:rsidR="00042965" w:rsidRPr="00EC5031" w:rsidRDefault="00042965" w:rsidP="00EC5031">
            <w:pPr>
              <w:rPr>
                <w:szCs w:val="23"/>
              </w:rPr>
            </w:pPr>
            <w:r w:rsidRPr="00EC5031">
              <w:rPr>
                <w:szCs w:val="23"/>
              </w:rPr>
              <w:t>Southern</w:t>
            </w:r>
          </w:p>
        </w:tc>
        <w:tc>
          <w:tcPr>
            <w:tcW w:w="2290" w:type="dxa"/>
            <w:tcBorders>
              <w:top w:val="nil"/>
              <w:left w:val="nil"/>
              <w:bottom w:val="nil"/>
              <w:right w:val="nil"/>
            </w:tcBorders>
            <w:shd w:val="clear" w:color="auto" w:fill="auto"/>
            <w:noWrap/>
            <w:vAlign w:val="bottom"/>
          </w:tcPr>
          <w:p w14:paraId="6D21CABE" w14:textId="2314B19C" w:rsidR="00042965" w:rsidRPr="00D901C5" w:rsidRDefault="00042965" w:rsidP="00042965">
            <w:pPr>
              <w:jc w:val="right"/>
              <w:rPr>
                <w:sz w:val="22"/>
              </w:rPr>
            </w:pPr>
            <w:r>
              <w:rPr>
                <w:i/>
                <w:iCs/>
                <w:color w:val="000000"/>
                <w:sz w:val="22"/>
              </w:rPr>
              <w:t>94.1%</w:t>
            </w:r>
          </w:p>
        </w:tc>
        <w:tc>
          <w:tcPr>
            <w:tcW w:w="1699" w:type="dxa"/>
            <w:tcBorders>
              <w:top w:val="nil"/>
              <w:left w:val="nil"/>
              <w:bottom w:val="nil"/>
              <w:right w:val="nil"/>
            </w:tcBorders>
            <w:shd w:val="clear" w:color="auto" w:fill="auto"/>
            <w:noWrap/>
            <w:vAlign w:val="bottom"/>
          </w:tcPr>
          <w:p w14:paraId="446BBADB" w14:textId="6BEE7F7E" w:rsidR="00042965" w:rsidRPr="00D901C5" w:rsidRDefault="00042965" w:rsidP="00042965">
            <w:pPr>
              <w:jc w:val="right"/>
              <w:rPr>
                <w:sz w:val="22"/>
              </w:rPr>
            </w:pPr>
            <w:r>
              <w:rPr>
                <w:color w:val="000000"/>
                <w:sz w:val="22"/>
              </w:rPr>
              <w:t>69.2%</w:t>
            </w:r>
          </w:p>
        </w:tc>
        <w:tc>
          <w:tcPr>
            <w:tcW w:w="1700" w:type="dxa"/>
            <w:tcBorders>
              <w:top w:val="nil"/>
              <w:left w:val="nil"/>
              <w:bottom w:val="nil"/>
              <w:right w:val="single" w:sz="4" w:space="0" w:color="auto"/>
            </w:tcBorders>
            <w:vAlign w:val="bottom"/>
          </w:tcPr>
          <w:p w14:paraId="73EC49AF" w14:textId="379DEC1A" w:rsidR="00042965" w:rsidRPr="00D901C5" w:rsidRDefault="00042965" w:rsidP="00042965">
            <w:pPr>
              <w:jc w:val="right"/>
              <w:rPr>
                <w:sz w:val="22"/>
              </w:rPr>
            </w:pPr>
            <w:r>
              <w:rPr>
                <w:color w:val="000000"/>
                <w:sz w:val="22"/>
              </w:rPr>
              <w:t>58.5%</w:t>
            </w:r>
          </w:p>
        </w:tc>
      </w:tr>
      <w:tr w:rsidR="00042965" w:rsidRPr="00D901C5" w14:paraId="0452AF48" w14:textId="77777777" w:rsidTr="0083366C">
        <w:trPr>
          <w:trHeight w:val="300"/>
        </w:trPr>
        <w:tc>
          <w:tcPr>
            <w:tcW w:w="2715" w:type="dxa"/>
            <w:tcBorders>
              <w:top w:val="nil"/>
              <w:left w:val="single" w:sz="4" w:space="0" w:color="auto"/>
              <w:bottom w:val="nil"/>
              <w:right w:val="nil"/>
            </w:tcBorders>
            <w:shd w:val="clear" w:color="auto" w:fill="auto"/>
            <w:noWrap/>
          </w:tcPr>
          <w:p w14:paraId="35DAE62E" w14:textId="77777777" w:rsidR="00042965" w:rsidRPr="00EC5031" w:rsidRDefault="00042965" w:rsidP="00EC5031">
            <w:pPr>
              <w:rPr>
                <w:szCs w:val="23"/>
              </w:rPr>
            </w:pPr>
            <w:r w:rsidRPr="00EC5031">
              <w:rPr>
                <w:szCs w:val="23"/>
              </w:rPr>
              <w:t>Tairawhiti</w:t>
            </w:r>
          </w:p>
        </w:tc>
        <w:tc>
          <w:tcPr>
            <w:tcW w:w="2290" w:type="dxa"/>
            <w:tcBorders>
              <w:top w:val="nil"/>
              <w:left w:val="nil"/>
              <w:bottom w:val="nil"/>
              <w:right w:val="nil"/>
            </w:tcBorders>
            <w:shd w:val="clear" w:color="auto" w:fill="auto"/>
            <w:noWrap/>
            <w:vAlign w:val="bottom"/>
          </w:tcPr>
          <w:p w14:paraId="29BD3F97" w14:textId="40776781" w:rsidR="00042965" w:rsidRPr="00D901C5" w:rsidRDefault="00042965" w:rsidP="00042965">
            <w:pPr>
              <w:jc w:val="right"/>
              <w:rPr>
                <w:sz w:val="22"/>
              </w:rPr>
            </w:pPr>
            <w:r>
              <w:rPr>
                <w:i/>
                <w:iCs/>
                <w:color w:val="000000"/>
                <w:sz w:val="22"/>
              </w:rPr>
              <w:t>88.6%</w:t>
            </w:r>
          </w:p>
        </w:tc>
        <w:tc>
          <w:tcPr>
            <w:tcW w:w="1699" w:type="dxa"/>
            <w:tcBorders>
              <w:top w:val="nil"/>
              <w:left w:val="nil"/>
              <w:bottom w:val="nil"/>
              <w:right w:val="nil"/>
            </w:tcBorders>
            <w:shd w:val="clear" w:color="auto" w:fill="auto"/>
            <w:noWrap/>
            <w:vAlign w:val="bottom"/>
          </w:tcPr>
          <w:p w14:paraId="5C3D4544" w14:textId="3FCA9355" w:rsidR="00042965" w:rsidRPr="00D901C5" w:rsidRDefault="00042965" w:rsidP="00042965">
            <w:pPr>
              <w:jc w:val="right"/>
              <w:rPr>
                <w:sz w:val="22"/>
              </w:rPr>
            </w:pPr>
            <w:r>
              <w:rPr>
                <w:color w:val="000000"/>
                <w:sz w:val="22"/>
              </w:rPr>
              <w:t>62.0%</w:t>
            </w:r>
          </w:p>
        </w:tc>
        <w:tc>
          <w:tcPr>
            <w:tcW w:w="1700" w:type="dxa"/>
            <w:tcBorders>
              <w:top w:val="nil"/>
              <w:left w:val="nil"/>
              <w:bottom w:val="nil"/>
              <w:right w:val="single" w:sz="4" w:space="0" w:color="auto"/>
            </w:tcBorders>
            <w:vAlign w:val="bottom"/>
          </w:tcPr>
          <w:p w14:paraId="3597317F" w14:textId="59830B0E" w:rsidR="00042965" w:rsidRPr="00D901C5" w:rsidRDefault="00042965" w:rsidP="00042965">
            <w:pPr>
              <w:jc w:val="right"/>
              <w:rPr>
                <w:sz w:val="22"/>
              </w:rPr>
            </w:pPr>
            <w:r>
              <w:rPr>
                <w:color w:val="000000"/>
                <w:sz w:val="22"/>
              </w:rPr>
              <w:t>47.4%</w:t>
            </w:r>
          </w:p>
        </w:tc>
      </w:tr>
      <w:tr w:rsidR="00042965" w:rsidRPr="00D901C5" w14:paraId="0E35DFD8" w14:textId="77777777" w:rsidTr="0083366C">
        <w:trPr>
          <w:trHeight w:val="300"/>
        </w:trPr>
        <w:tc>
          <w:tcPr>
            <w:tcW w:w="2715" w:type="dxa"/>
            <w:tcBorders>
              <w:top w:val="nil"/>
              <w:left w:val="single" w:sz="4" w:space="0" w:color="auto"/>
              <w:bottom w:val="nil"/>
              <w:right w:val="nil"/>
            </w:tcBorders>
            <w:shd w:val="clear" w:color="auto" w:fill="auto"/>
            <w:noWrap/>
          </w:tcPr>
          <w:p w14:paraId="731AFDF9" w14:textId="77777777" w:rsidR="00042965" w:rsidRPr="00EC5031" w:rsidRDefault="00042965" w:rsidP="00EC5031">
            <w:pPr>
              <w:rPr>
                <w:szCs w:val="23"/>
              </w:rPr>
            </w:pPr>
            <w:r w:rsidRPr="00EC5031">
              <w:rPr>
                <w:szCs w:val="23"/>
              </w:rPr>
              <w:t>Taranaki</w:t>
            </w:r>
          </w:p>
        </w:tc>
        <w:tc>
          <w:tcPr>
            <w:tcW w:w="2290" w:type="dxa"/>
            <w:tcBorders>
              <w:top w:val="nil"/>
              <w:left w:val="nil"/>
              <w:bottom w:val="nil"/>
              <w:right w:val="nil"/>
            </w:tcBorders>
            <w:shd w:val="clear" w:color="auto" w:fill="auto"/>
            <w:noWrap/>
            <w:vAlign w:val="bottom"/>
          </w:tcPr>
          <w:p w14:paraId="6D8E28B9" w14:textId="134BF680" w:rsidR="00042965" w:rsidRPr="00D901C5" w:rsidRDefault="00042965" w:rsidP="00042965">
            <w:pPr>
              <w:jc w:val="right"/>
              <w:rPr>
                <w:sz w:val="22"/>
              </w:rPr>
            </w:pPr>
            <w:r>
              <w:rPr>
                <w:i/>
                <w:iCs/>
                <w:color w:val="000000"/>
                <w:sz w:val="22"/>
              </w:rPr>
              <w:t>91.9%</w:t>
            </w:r>
          </w:p>
        </w:tc>
        <w:tc>
          <w:tcPr>
            <w:tcW w:w="1699" w:type="dxa"/>
            <w:tcBorders>
              <w:top w:val="nil"/>
              <w:left w:val="nil"/>
              <w:bottom w:val="nil"/>
              <w:right w:val="nil"/>
            </w:tcBorders>
            <w:shd w:val="clear" w:color="auto" w:fill="auto"/>
            <w:noWrap/>
            <w:vAlign w:val="bottom"/>
          </w:tcPr>
          <w:p w14:paraId="01BD3760" w14:textId="643C3AE1" w:rsidR="00042965" w:rsidRPr="00D901C5" w:rsidRDefault="00042965" w:rsidP="00042965">
            <w:pPr>
              <w:jc w:val="right"/>
              <w:rPr>
                <w:sz w:val="22"/>
              </w:rPr>
            </w:pPr>
            <w:r>
              <w:rPr>
                <w:color w:val="000000"/>
                <w:sz w:val="22"/>
              </w:rPr>
              <w:t>72.3%</w:t>
            </w:r>
          </w:p>
        </w:tc>
        <w:tc>
          <w:tcPr>
            <w:tcW w:w="1700" w:type="dxa"/>
            <w:tcBorders>
              <w:top w:val="nil"/>
              <w:left w:val="nil"/>
              <w:bottom w:val="nil"/>
              <w:right w:val="single" w:sz="4" w:space="0" w:color="auto"/>
            </w:tcBorders>
            <w:vAlign w:val="bottom"/>
          </w:tcPr>
          <w:p w14:paraId="5301FC38" w14:textId="75ABB449" w:rsidR="00042965" w:rsidRPr="00D901C5" w:rsidRDefault="00042965" w:rsidP="00042965">
            <w:pPr>
              <w:jc w:val="right"/>
              <w:rPr>
                <w:sz w:val="22"/>
              </w:rPr>
            </w:pPr>
            <w:r>
              <w:rPr>
                <w:color w:val="000000"/>
                <w:sz w:val="22"/>
              </w:rPr>
              <w:t>63.3%</w:t>
            </w:r>
          </w:p>
        </w:tc>
      </w:tr>
      <w:tr w:rsidR="00042965" w:rsidRPr="00D901C5" w14:paraId="0EE874D6" w14:textId="77777777" w:rsidTr="0083366C">
        <w:trPr>
          <w:trHeight w:val="300"/>
        </w:trPr>
        <w:tc>
          <w:tcPr>
            <w:tcW w:w="2715" w:type="dxa"/>
            <w:tcBorders>
              <w:top w:val="nil"/>
              <w:left w:val="single" w:sz="4" w:space="0" w:color="auto"/>
              <w:bottom w:val="nil"/>
              <w:right w:val="nil"/>
            </w:tcBorders>
            <w:shd w:val="clear" w:color="auto" w:fill="auto"/>
            <w:noWrap/>
          </w:tcPr>
          <w:p w14:paraId="43D91060" w14:textId="77777777" w:rsidR="00042965" w:rsidRPr="00EC5031" w:rsidRDefault="00042965" w:rsidP="00EC5031">
            <w:pPr>
              <w:rPr>
                <w:szCs w:val="23"/>
              </w:rPr>
            </w:pPr>
            <w:r w:rsidRPr="00EC5031">
              <w:rPr>
                <w:szCs w:val="23"/>
              </w:rPr>
              <w:t>Waikato</w:t>
            </w:r>
          </w:p>
        </w:tc>
        <w:tc>
          <w:tcPr>
            <w:tcW w:w="2290" w:type="dxa"/>
            <w:tcBorders>
              <w:top w:val="nil"/>
              <w:left w:val="nil"/>
              <w:bottom w:val="nil"/>
              <w:right w:val="nil"/>
            </w:tcBorders>
            <w:shd w:val="clear" w:color="auto" w:fill="auto"/>
            <w:noWrap/>
            <w:vAlign w:val="bottom"/>
          </w:tcPr>
          <w:p w14:paraId="79560179" w14:textId="57303999" w:rsidR="00042965" w:rsidRPr="00D901C5" w:rsidRDefault="00042965" w:rsidP="00042965">
            <w:pPr>
              <w:jc w:val="right"/>
              <w:rPr>
                <w:sz w:val="22"/>
              </w:rPr>
            </w:pPr>
            <w:r>
              <w:rPr>
                <w:i/>
                <w:iCs/>
                <w:color w:val="000000"/>
                <w:sz w:val="22"/>
              </w:rPr>
              <w:t>89.3%</w:t>
            </w:r>
          </w:p>
        </w:tc>
        <w:tc>
          <w:tcPr>
            <w:tcW w:w="1699" w:type="dxa"/>
            <w:tcBorders>
              <w:top w:val="nil"/>
              <w:left w:val="nil"/>
              <w:bottom w:val="nil"/>
              <w:right w:val="nil"/>
            </w:tcBorders>
            <w:shd w:val="clear" w:color="auto" w:fill="auto"/>
            <w:noWrap/>
            <w:vAlign w:val="bottom"/>
          </w:tcPr>
          <w:p w14:paraId="73836D8C" w14:textId="701E7DC4" w:rsidR="00042965" w:rsidRPr="00D901C5" w:rsidRDefault="00042965" w:rsidP="00042965">
            <w:pPr>
              <w:jc w:val="right"/>
              <w:rPr>
                <w:sz w:val="22"/>
              </w:rPr>
            </w:pPr>
            <w:r>
              <w:rPr>
                <w:color w:val="000000"/>
                <w:sz w:val="22"/>
              </w:rPr>
              <w:t>71.8%</w:t>
            </w:r>
          </w:p>
        </w:tc>
        <w:tc>
          <w:tcPr>
            <w:tcW w:w="1700" w:type="dxa"/>
            <w:tcBorders>
              <w:top w:val="nil"/>
              <w:left w:val="nil"/>
              <w:bottom w:val="nil"/>
              <w:right w:val="single" w:sz="4" w:space="0" w:color="auto"/>
            </w:tcBorders>
            <w:vAlign w:val="bottom"/>
          </w:tcPr>
          <w:p w14:paraId="140E97F6" w14:textId="5CCBCA94" w:rsidR="00042965" w:rsidRPr="00D901C5" w:rsidRDefault="00042965" w:rsidP="00042965">
            <w:pPr>
              <w:jc w:val="right"/>
              <w:rPr>
                <w:sz w:val="22"/>
              </w:rPr>
            </w:pPr>
            <w:r>
              <w:rPr>
                <w:color w:val="000000"/>
                <w:sz w:val="22"/>
              </w:rPr>
              <w:t>59.4%</w:t>
            </w:r>
          </w:p>
        </w:tc>
      </w:tr>
      <w:tr w:rsidR="00042965" w:rsidRPr="00D901C5" w14:paraId="6E79D435" w14:textId="77777777" w:rsidTr="0083366C">
        <w:trPr>
          <w:trHeight w:val="300"/>
        </w:trPr>
        <w:tc>
          <w:tcPr>
            <w:tcW w:w="2715" w:type="dxa"/>
            <w:tcBorders>
              <w:top w:val="nil"/>
              <w:left w:val="single" w:sz="4" w:space="0" w:color="auto"/>
              <w:bottom w:val="nil"/>
              <w:right w:val="nil"/>
            </w:tcBorders>
            <w:shd w:val="clear" w:color="auto" w:fill="auto"/>
            <w:noWrap/>
          </w:tcPr>
          <w:p w14:paraId="06D6FFA0" w14:textId="77777777" w:rsidR="00042965" w:rsidRPr="00EC5031" w:rsidRDefault="00042965" w:rsidP="00EC5031">
            <w:pPr>
              <w:rPr>
                <w:szCs w:val="23"/>
              </w:rPr>
            </w:pPr>
            <w:r w:rsidRPr="00EC5031">
              <w:rPr>
                <w:szCs w:val="23"/>
              </w:rPr>
              <w:t>Wairarapa</w:t>
            </w:r>
          </w:p>
        </w:tc>
        <w:tc>
          <w:tcPr>
            <w:tcW w:w="2290" w:type="dxa"/>
            <w:tcBorders>
              <w:top w:val="nil"/>
              <w:left w:val="nil"/>
              <w:bottom w:val="nil"/>
              <w:right w:val="nil"/>
            </w:tcBorders>
            <w:shd w:val="clear" w:color="auto" w:fill="auto"/>
            <w:noWrap/>
            <w:vAlign w:val="bottom"/>
          </w:tcPr>
          <w:p w14:paraId="0119545A" w14:textId="11276BB5" w:rsidR="00042965" w:rsidRPr="00D901C5" w:rsidRDefault="00042965" w:rsidP="00042965">
            <w:pPr>
              <w:jc w:val="right"/>
              <w:rPr>
                <w:sz w:val="22"/>
              </w:rPr>
            </w:pPr>
            <w:r>
              <w:rPr>
                <w:i/>
                <w:iCs/>
                <w:color w:val="000000"/>
                <w:sz w:val="22"/>
              </w:rPr>
              <w:t>87.3%</w:t>
            </w:r>
          </w:p>
        </w:tc>
        <w:tc>
          <w:tcPr>
            <w:tcW w:w="1699" w:type="dxa"/>
            <w:tcBorders>
              <w:top w:val="nil"/>
              <w:left w:val="nil"/>
              <w:bottom w:val="nil"/>
              <w:right w:val="nil"/>
            </w:tcBorders>
            <w:shd w:val="clear" w:color="auto" w:fill="auto"/>
            <w:noWrap/>
            <w:vAlign w:val="bottom"/>
          </w:tcPr>
          <w:p w14:paraId="43C5AF27" w14:textId="305BAD5C" w:rsidR="00042965" w:rsidRPr="00D901C5" w:rsidRDefault="00042965" w:rsidP="00042965">
            <w:pPr>
              <w:jc w:val="right"/>
              <w:rPr>
                <w:sz w:val="22"/>
              </w:rPr>
            </w:pPr>
            <w:r>
              <w:rPr>
                <w:color w:val="000000"/>
                <w:sz w:val="22"/>
              </w:rPr>
              <w:t>62.0%</w:t>
            </w:r>
          </w:p>
        </w:tc>
        <w:tc>
          <w:tcPr>
            <w:tcW w:w="1700" w:type="dxa"/>
            <w:tcBorders>
              <w:top w:val="nil"/>
              <w:left w:val="nil"/>
              <w:bottom w:val="nil"/>
              <w:right w:val="single" w:sz="4" w:space="0" w:color="auto"/>
            </w:tcBorders>
            <w:vAlign w:val="bottom"/>
          </w:tcPr>
          <w:p w14:paraId="11DD3653" w14:textId="48167B83" w:rsidR="00042965" w:rsidRPr="00D901C5" w:rsidRDefault="00042965" w:rsidP="00042965">
            <w:pPr>
              <w:jc w:val="right"/>
              <w:rPr>
                <w:sz w:val="22"/>
              </w:rPr>
            </w:pPr>
            <w:r>
              <w:rPr>
                <w:color w:val="000000"/>
                <w:sz w:val="22"/>
              </w:rPr>
              <w:t>52.9%</w:t>
            </w:r>
          </w:p>
        </w:tc>
      </w:tr>
      <w:tr w:rsidR="00042965" w:rsidRPr="00D901C5" w14:paraId="345DE456" w14:textId="77777777" w:rsidTr="0083366C">
        <w:trPr>
          <w:trHeight w:val="300"/>
        </w:trPr>
        <w:tc>
          <w:tcPr>
            <w:tcW w:w="2715" w:type="dxa"/>
            <w:tcBorders>
              <w:top w:val="nil"/>
              <w:left w:val="single" w:sz="4" w:space="0" w:color="auto"/>
              <w:bottom w:val="nil"/>
              <w:right w:val="nil"/>
            </w:tcBorders>
            <w:shd w:val="clear" w:color="auto" w:fill="auto"/>
            <w:noWrap/>
          </w:tcPr>
          <w:p w14:paraId="52CEEF16" w14:textId="77777777" w:rsidR="00042965" w:rsidRPr="00EC5031" w:rsidRDefault="00042965" w:rsidP="00EC5031">
            <w:pPr>
              <w:rPr>
                <w:szCs w:val="23"/>
              </w:rPr>
            </w:pPr>
            <w:r w:rsidRPr="00EC5031">
              <w:rPr>
                <w:szCs w:val="23"/>
              </w:rPr>
              <w:t>Waitemata</w:t>
            </w:r>
          </w:p>
        </w:tc>
        <w:tc>
          <w:tcPr>
            <w:tcW w:w="2290" w:type="dxa"/>
            <w:tcBorders>
              <w:top w:val="nil"/>
              <w:left w:val="nil"/>
              <w:bottom w:val="nil"/>
              <w:right w:val="nil"/>
            </w:tcBorders>
            <w:shd w:val="clear" w:color="auto" w:fill="auto"/>
            <w:noWrap/>
            <w:vAlign w:val="bottom"/>
          </w:tcPr>
          <w:p w14:paraId="67B70651" w14:textId="218D294F" w:rsidR="00042965" w:rsidRPr="00D901C5" w:rsidRDefault="00042965" w:rsidP="00042965">
            <w:pPr>
              <w:jc w:val="right"/>
              <w:rPr>
                <w:sz w:val="22"/>
              </w:rPr>
            </w:pPr>
            <w:r>
              <w:rPr>
                <w:i/>
                <w:iCs/>
                <w:color w:val="000000"/>
                <w:sz w:val="22"/>
              </w:rPr>
              <w:t>88.7%</w:t>
            </w:r>
          </w:p>
        </w:tc>
        <w:tc>
          <w:tcPr>
            <w:tcW w:w="1699" w:type="dxa"/>
            <w:tcBorders>
              <w:top w:val="nil"/>
              <w:left w:val="nil"/>
              <w:bottom w:val="nil"/>
              <w:right w:val="nil"/>
            </w:tcBorders>
            <w:shd w:val="clear" w:color="auto" w:fill="auto"/>
            <w:noWrap/>
            <w:vAlign w:val="bottom"/>
          </w:tcPr>
          <w:p w14:paraId="737A3DC5" w14:textId="3F767193" w:rsidR="00042965" w:rsidRPr="00D901C5" w:rsidRDefault="00042965" w:rsidP="00042965">
            <w:pPr>
              <w:jc w:val="right"/>
              <w:rPr>
                <w:sz w:val="22"/>
              </w:rPr>
            </w:pPr>
            <w:r>
              <w:rPr>
                <w:color w:val="000000"/>
                <w:sz w:val="22"/>
              </w:rPr>
              <w:t>59.2%</w:t>
            </w:r>
          </w:p>
        </w:tc>
        <w:tc>
          <w:tcPr>
            <w:tcW w:w="1700" w:type="dxa"/>
            <w:tcBorders>
              <w:top w:val="nil"/>
              <w:left w:val="nil"/>
              <w:bottom w:val="nil"/>
              <w:right w:val="single" w:sz="4" w:space="0" w:color="auto"/>
            </w:tcBorders>
            <w:vAlign w:val="bottom"/>
          </w:tcPr>
          <w:p w14:paraId="33A0A16F" w14:textId="3DEFDEE2" w:rsidR="00042965" w:rsidRPr="00D901C5" w:rsidRDefault="00042965" w:rsidP="00042965">
            <w:pPr>
              <w:jc w:val="right"/>
              <w:rPr>
                <w:sz w:val="22"/>
              </w:rPr>
            </w:pPr>
            <w:r>
              <w:rPr>
                <w:color w:val="000000"/>
                <w:sz w:val="22"/>
              </w:rPr>
              <w:t>39.8%</w:t>
            </w:r>
          </w:p>
        </w:tc>
      </w:tr>
      <w:tr w:rsidR="00042965" w:rsidRPr="00D901C5" w14:paraId="40D5D0E6" w14:textId="77777777" w:rsidTr="0083366C">
        <w:trPr>
          <w:trHeight w:val="300"/>
        </w:trPr>
        <w:tc>
          <w:tcPr>
            <w:tcW w:w="2715" w:type="dxa"/>
            <w:tcBorders>
              <w:top w:val="nil"/>
              <w:left w:val="single" w:sz="4" w:space="0" w:color="auto"/>
              <w:right w:val="nil"/>
            </w:tcBorders>
            <w:shd w:val="clear" w:color="auto" w:fill="auto"/>
            <w:noWrap/>
          </w:tcPr>
          <w:p w14:paraId="110D75E3" w14:textId="77777777" w:rsidR="00042965" w:rsidRPr="00EC5031" w:rsidRDefault="00042965" w:rsidP="00EC5031">
            <w:pPr>
              <w:rPr>
                <w:szCs w:val="23"/>
              </w:rPr>
            </w:pPr>
            <w:r w:rsidRPr="00EC5031">
              <w:rPr>
                <w:szCs w:val="23"/>
              </w:rPr>
              <w:t>West Coast</w:t>
            </w:r>
          </w:p>
        </w:tc>
        <w:tc>
          <w:tcPr>
            <w:tcW w:w="2290" w:type="dxa"/>
            <w:tcBorders>
              <w:top w:val="nil"/>
              <w:left w:val="nil"/>
              <w:right w:val="nil"/>
            </w:tcBorders>
            <w:shd w:val="clear" w:color="auto" w:fill="auto"/>
            <w:noWrap/>
            <w:vAlign w:val="bottom"/>
          </w:tcPr>
          <w:p w14:paraId="4C70333F" w14:textId="36464CB5" w:rsidR="00042965" w:rsidRPr="00D901C5" w:rsidRDefault="00042965" w:rsidP="00042965">
            <w:pPr>
              <w:jc w:val="right"/>
              <w:rPr>
                <w:sz w:val="22"/>
              </w:rPr>
            </w:pPr>
            <w:r>
              <w:rPr>
                <w:i/>
                <w:iCs/>
                <w:color w:val="000000"/>
                <w:sz w:val="22"/>
              </w:rPr>
              <w:t>84.7%</w:t>
            </w:r>
          </w:p>
        </w:tc>
        <w:tc>
          <w:tcPr>
            <w:tcW w:w="1699" w:type="dxa"/>
            <w:tcBorders>
              <w:top w:val="nil"/>
              <w:left w:val="nil"/>
              <w:right w:val="nil"/>
            </w:tcBorders>
            <w:shd w:val="clear" w:color="auto" w:fill="auto"/>
            <w:noWrap/>
            <w:vAlign w:val="bottom"/>
          </w:tcPr>
          <w:p w14:paraId="076AD10E" w14:textId="41F995F8" w:rsidR="00042965" w:rsidRPr="00D901C5" w:rsidRDefault="00042965" w:rsidP="00042965">
            <w:pPr>
              <w:jc w:val="right"/>
              <w:rPr>
                <w:sz w:val="22"/>
              </w:rPr>
            </w:pPr>
            <w:r>
              <w:rPr>
                <w:color w:val="000000"/>
                <w:sz w:val="22"/>
              </w:rPr>
              <w:t>78.2%</w:t>
            </w:r>
          </w:p>
        </w:tc>
        <w:tc>
          <w:tcPr>
            <w:tcW w:w="1700" w:type="dxa"/>
            <w:tcBorders>
              <w:top w:val="nil"/>
              <w:left w:val="nil"/>
              <w:right w:val="single" w:sz="4" w:space="0" w:color="auto"/>
            </w:tcBorders>
            <w:vAlign w:val="bottom"/>
          </w:tcPr>
          <w:p w14:paraId="27E2BF68" w14:textId="1EFB193F" w:rsidR="00042965" w:rsidRPr="00D901C5" w:rsidRDefault="00042965" w:rsidP="00042965">
            <w:pPr>
              <w:jc w:val="right"/>
              <w:rPr>
                <w:sz w:val="22"/>
              </w:rPr>
            </w:pPr>
            <w:r>
              <w:rPr>
                <w:color w:val="000000"/>
                <w:sz w:val="22"/>
              </w:rPr>
              <w:t>68.3%</w:t>
            </w:r>
          </w:p>
        </w:tc>
      </w:tr>
      <w:tr w:rsidR="00042965" w:rsidRPr="00D901C5" w14:paraId="6FE19339" w14:textId="77777777" w:rsidTr="0083366C">
        <w:trPr>
          <w:trHeight w:val="300"/>
        </w:trPr>
        <w:tc>
          <w:tcPr>
            <w:tcW w:w="2715" w:type="dxa"/>
            <w:tcBorders>
              <w:top w:val="nil"/>
              <w:left w:val="single" w:sz="4" w:space="0" w:color="auto"/>
              <w:bottom w:val="single" w:sz="4" w:space="0" w:color="auto"/>
              <w:right w:val="nil"/>
            </w:tcBorders>
            <w:shd w:val="clear" w:color="auto" w:fill="auto"/>
            <w:noWrap/>
          </w:tcPr>
          <w:p w14:paraId="65BBD268" w14:textId="77777777" w:rsidR="00042965" w:rsidRPr="00EC5031" w:rsidRDefault="00042965" w:rsidP="00EC5031">
            <w:pPr>
              <w:rPr>
                <w:szCs w:val="23"/>
              </w:rPr>
            </w:pPr>
            <w:r w:rsidRPr="00EC5031">
              <w:rPr>
                <w:szCs w:val="23"/>
              </w:rPr>
              <w:t>Whanganui</w:t>
            </w:r>
          </w:p>
        </w:tc>
        <w:tc>
          <w:tcPr>
            <w:tcW w:w="2290" w:type="dxa"/>
            <w:tcBorders>
              <w:top w:val="nil"/>
              <w:left w:val="nil"/>
              <w:bottom w:val="single" w:sz="4" w:space="0" w:color="auto"/>
              <w:right w:val="nil"/>
            </w:tcBorders>
            <w:shd w:val="clear" w:color="auto" w:fill="auto"/>
            <w:noWrap/>
            <w:vAlign w:val="bottom"/>
          </w:tcPr>
          <w:p w14:paraId="7183CB3A" w14:textId="22044AAC" w:rsidR="00042965" w:rsidRPr="00D901C5" w:rsidRDefault="00042965" w:rsidP="00042965">
            <w:pPr>
              <w:jc w:val="right"/>
              <w:rPr>
                <w:sz w:val="22"/>
              </w:rPr>
            </w:pPr>
            <w:r>
              <w:rPr>
                <w:i/>
                <w:iCs/>
                <w:color w:val="000000"/>
                <w:sz w:val="22"/>
              </w:rPr>
              <w:t>89.3%</w:t>
            </w:r>
          </w:p>
        </w:tc>
        <w:tc>
          <w:tcPr>
            <w:tcW w:w="1699" w:type="dxa"/>
            <w:tcBorders>
              <w:top w:val="nil"/>
              <w:left w:val="nil"/>
              <w:bottom w:val="single" w:sz="4" w:space="0" w:color="auto"/>
              <w:right w:val="nil"/>
            </w:tcBorders>
            <w:shd w:val="clear" w:color="auto" w:fill="auto"/>
            <w:noWrap/>
            <w:vAlign w:val="bottom"/>
          </w:tcPr>
          <w:p w14:paraId="68185C0A" w14:textId="19B17896" w:rsidR="00042965" w:rsidRPr="00D901C5" w:rsidRDefault="00042965" w:rsidP="00042965">
            <w:pPr>
              <w:jc w:val="right"/>
              <w:rPr>
                <w:sz w:val="22"/>
              </w:rPr>
            </w:pPr>
            <w:r>
              <w:rPr>
                <w:color w:val="000000"/>
                <w:sz w:val="22"/>
              </w:rPr>
              <w:t>66.2%</w:t>
            </w:r>
          </w:p>
        </w:tc>
        <w:tc>
          <w:tcPr>
            <w:tcW w:w="1700" w:type="dxa"/>
            <w:tcBorders>
              <w:top w:val="nil"/>
              <w:left w:val="nil"/>
              <w:bottom w:val="single" w:sz="4" w:space="0" w:color="auto"/>
              <w:right w:val="single" w:sz="4" w:space="0" w:color="auto"/>
            </w:tcBorders>
            <w:vAlign w:val="bottom"/>
          </w:tcPr>
          <w:p w14:paraId="098FE219" w14:textId="486BCCA3" w:rsidR="00042965" w:rsidRPr="00D901C5" w:rsidRDefault="00042965" w:rsidP="00042965">
            <w:pPr>
              <w:jc w:val="right"/>
              <w:rPr>
                <w:sz w:val="22"/>
              </w:rPr>
            </w:pPr>
            <w:r>
              <w:rPr>
                <w:color w:val="000000"/>
                <w:sz w:val="22"/>
              </w:rPr>
              <w:t>48.9%</w:t>
            </w:r>
          </w:p>
        </w:tc>
      </w:tr>
    </w:tbl>
    <w:p w14:paraId="3BD9F01D" w14:textId="77777777" w:rsidR="00235E5B" w:rsidRPr="00D901C5" w:rsidRDefault="00235E5B" w:rsidP="00030D6F"/>
    <w:p w14:paraId="6ECC744F" w14:textId="0218FB72" w:rsidR="003B56DF" w:rsidRPr="00D901C5" w:rsidRDefault="003B56DF" w:rsidP="00DE16F5">
      <w:pPr>
        <w:ind w:right="544"/>
        <w:jc w:val="both"/>
        <w:rPr>
          <w:sz w:val="22"/>
        </w:rPr>
        <w:sectPr w:rsidR="003B56DF" w:rsidRPr="00D901C5" w:rsidSect="00290160">
          <w:pgSz w:w="11907" w:h="16839" w:code="9"/>
          <w:pgMar w:top="1418" w:right="1418" w:bottom="1134" w:left="1418" w:header="692" w:footer="567" w:gutter="0"/>
          <w:cols w:space="720"/>
          <w:docGrid w:linePitch="360"/>
        </w:sectPr>
      </w:pPr>
    </w:p>
    <w:p w14:paraId="26337733" w14:textId="72944C5D" w:rsidR="001C5F53" w:rsidRPr="00D901C5" w:rsidRDefault="001C5F53" w:rsidP="002E526D">
      <w:pPr>
        <w:pStyle w:val="Headingappendix"/>
        <w:keepNext w:val="0"/>
        <w:widowControl w:val="0"/>
        <w:spacing w:after="100"/>
        <w:ind w:right="544"/>
        <w:jc w:val="both"/>
      </w:pPr>
      <w:bookmarkStart w:id="1308" w:name="_Toc276457794"/>
      <w:bookmarkStart w:id="1309" w:name="_Ref397932983"/>
      <w:bookmarkStart w:id="1310" w:name="_Ref397932990"/>
      <w:bookmarkStart w:id="1311" w:name="_Ref429405478"/>
      <w:bookmarkStart w:id="1312" w:name="_Toc438477977"/>
      <w:bookmarkStart w:id="1313" w:name="_Toc471467046"/>
      <w:bookmarkStart w:id="1314" w:name="_Toc478551550"/>
      <w:bookmarkStart w:id="1315" w:name="_Toc478551616"/>
      <w:bookmarkStart w:id="1316" w:name="_Toc509928485"/>
      <w:bookmarkEnd w:id="1305"/>
      <w:r w:rsidRPr="00D901C5">
        <w:t xml:space="preserve">Appendix B – </w:t>
      </w:r>
      <w:r w:rsidR="00D87BF9" w:rsidRPr="00D901C5">
        <w:t>Bethesda 2001 New Zealand Modified</w:t>
      </w:r>
      <w:bookmarkEnd w:id="1308"/>
      <w:bookmarkEnd w:id="1309"/>
      <w:bookmarkEnd w:id="1310"/>
      <w:bookmarkEnd w:id="1311"/>
      <w:bookmarkEnd w:id="1312"/>
      <w:bookmarkEnd w:id="1313"/>
      <w:bookmarkEnd w:id="1314"/>
      <w:bookmarkEnd w:id="1315"/>
      <w:bookmarkEnd w:id="1316"/>
    </w:p>
    <w:tbl>
      <w:tblPr>
        <w:tblW w:w="9229" w:type="dxa"/>
        <w:jc w:val="center"/>
        <w:tblLayout w:type="fixed"/>
        <w:tblCellMar>
          <w:left w:w="0" w:type="dxa"/>
          <w:right w:w="0" w:type="dxa"/>
        </w:tblCellMar>
        <w:tblLook w:val="0000" w:firstRow="0" w:lastRow="0" w:firstColumn="0" w:lastColumn="0" w:noHBand="0" w:noVBand="0"/>
      </w:tblPr>
      <w:tblGrid>
        <w:gridCol w:w="1214"/>
        <w:gridCol w:w="8015"/>
      </w:tblGrid>
      <w:tr w:rsidR="001C5F53" w:rsidRPr="00D901C5" w14:paraId="5034791A" w14:textId="77777777" w:rsidTr="00403266">
        <w:trPr>
          <w:trHeight w:val="255"/>
          <w:tblHeader/>
          <w:jc w:val="center"/>
        </w:trPr>
        <w:tc>
          <w:tcPr>
            <w:tcW w:w="1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F70A118" w14:textId="77777777" w:rsidR="001C5F53" w:rsidRPr="00D901C5" w:rsidRDefault="001C5F53" w:rsidP="00697960">
            <w:pPr>
              <w:ind w:right="120"/>
              <w:rPr>
                <w:b/>
                <w:sz w:val="22"/>
              </w:rPr>
            </w:pPr>
            <w:r w:rsidRPr="00D901C5">
              <w:rPr>
                <w:b/>
                <w:sz w:val="22"/>
              </w:rPr>
              <w:t>TBS code</w:t>
            </w:r>
          </w:p>
        </w:tc>
        <w:tc>
          <w:tcPr>
            <w:tcW w:w="801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E0C6B9" w14:textId="77777777" w:rsidR="001C5F53" w:rsidRPr="00D901C5" w:rsidRDefault="001C5F53" w:rsidP="00DE16F5">
            <w:pPr>
              <w:ind w:right="544"/>
              <w:jc w:val="both"/>
              <w:rPr>
                <w:b/>
                <w:sz w:val="22"/>
              </w:rPr>
            </w:pPr>
            <w:r w:rsidRPr="00D901C5">
              <w:rPr>
                <w:b/>
                <w:sz w:val="22"/>
              </w:rPr>
              <w:t>Descriptor</w:t>
            </w:r>
          </w:p>
        </w:tc>
      </w:tr>
      <w:tr w:rsidR="001C5F53" w:rsidRPr="00217C8A" w14:paraId="6D1FE2E2" w14:textId="77777777">
        <w:trPr>
          <w:trHeight w:val="255"/>
          <w:jc w:val="center"/>
        </w:trPr>
        <w:tc>
          <w:tcPr>
            <w:tcW w:w="9229" w:type="dxa"/>
            <w:gridSpan w:val="2"/>
            <w:tcBorders>
              <w:top w:val="nil"/>
              <w:left w:val="single" w:sz="4" w:space="0" w:color="auto"/>
              <w:bottom w:val="single" w:sz="4" w:space="0" w:color="auto"/>
              <w:right w:val="single" w:sz="4" w:space="0" w:color="auto"/>
            </w:tcBorders>
            <w:shd w:val="clear" w:color="auto" w:fill="auto"/>
            <w:noWrap/>
            <w:vAlign w:val="center"/>
          </w:tcPr>
          <w:p w14:paraId="0816C8BE" w14:textId="77777777" w:rsidR="001C5F53" w:rsidRPr="00217C8A" w:rsidRDefault="001C5F53" w:rsidP="00DE16F5">
            <w:pPr>
              <w:pStyle w:val="Heading9"/>
              <w:ind w:right="544"/>
              <w:jc w:val="both"/>
              <w:rPr>
                <w:rFonts w:asciiTheme="minorHAnsi" w:hAnsiTheme="minorHAnsi"/>
              </w:rPr>
            </w:pPr>
            <w:r w:rsidRPr="00217C8A">
              <w:rPr>
                <w:rFonts w:asciiTheme="minorHAnsi" w:hAnsiTheme="minorHAnsi"/>
              </w:rPr>
              <w:t>Specimen type</w:t>
            </w:r>
          </w:p>
        </w:tc>
      </w:tr>
      <w:tr w:rsidR="001C5F53" w:rsidRPr="00217C8A" w14:paraId="749248D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B4FEB57"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CPS</w:t>
            </w:r>
          </w:p>
        </w:tc>
        <w:tc>
          <w:tcPr>
            <w:tcW w:w="8015" w:type="dxa"/>
            <w:tcBorders>
              <w:top w:val="nil"/>
              <w:left w:val="nil"/>
              <w:bottom w:val="single" w:sz="4" w:space="0" w:color="auto"/>
              <w:right w:val="single" w:sz="4" w:space="0" w:color="auto"/>
            </w:tcBorders>
            <w:shd w:val="clear" w:color="auto" w:fill="auto"/>
            <w:noWrap/>
            <w:vAlign w:val="center"/>
          </w:tcPr>
          <w:p w14:paraId="44045088"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Conventional pap smear</w:t>
            </w:r>
          </w:p>
        </w:tc>
      </w:tr>
      <w:tr w:rsidR="001C5F53" w:rsidRPr="00217C8A" w14:paraId="773AA51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B0185B3"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LBC</w:t>
            </w:r>
          </w:p>
        </w:tc>
        <w:tc>
          <w:tcPr>
            <w:tcW w:w="8015" w:type="dxa"/>
            <w:tcBorders>
              <w:top w:val="nil"/>
              <w:left w:val="nil"/>
              <w:bottom w:val="single" w:sz="4" w:space="0" w:color="auto"/>
              <w:right w:val="single" w:sz="4" w:space="0" w:color="auto"/>
            </w:tcBorders>
            <w:shd w:val="clear" w:color="auto" w:fill="auto"/>
            <w:noWrap/>
            <w:vAlign w:val="center"/>
          </w:tcPr>
          <w:p w14:paraId="7472E7FC"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Liquid based cytology</w:t>
            </w:r>
          </w:p>
        </w:tc>
      </w:tr>
      <w:tr w:rsidR="001C5F53" w:rsidRPr="00217C8A" w14:paraId="3E33EED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FDBFE42"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COM</w:t>
            </w:r>
          </w:p>
        </w:tc>
        <w:tc>
          <w:tcPr>
            <w:tcW w:w="8015" w:type="dxa"/>
            <w:tcBorders>
              <w:top w:val="nil"/>
              <w:left w:val="nil"/>
              <w:bottom w:val="single" w:sz="4" w:space="0" w:color="auto"/>
              <w:right w:val="single" w:sz="4" w:space="0" w:color="auto"/>
            </w:tcBorders>
            <w:shd w:val="clear" w:color="auto" w:fill="auto"/>
            <w:noWrap/>
            <w:vAlign w:val="center"/>
          </w:tcPr>
          <w:p w14:paraId="55B5E58B"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Combined (conventional and liquid based)</w:t>
            </w:r>
          </w:p>
        </w:tc>
      </w:tr>
      <w:tr w:rsidR="001C5F53" w:rsidRPr="00217C8A" w14:paraId="728B04C3"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5EBD24" w14:textId="77777777" w:rsidR="001C5F53" w:rsidRPr="00217C8A" w:rsidRDefault="001C5F53" w:rsidP="00DE16F5">
            <w:pPr>
              <w:pStyle w:val="Heading9"/>
              <w:ind w:right="544"/>
              <w:jc w:val="both"/>
              <w:rPr>
                <w:rFonts w:asciiTheme="minorHAnsi" w:hAnsiTheme="minorHAnsi"/>
              </w:rPr>
            </w:pPr>
            <w:r w:rsidRPr="00217C8A">
              <w:rPr>
                <w:rFonts w:asciiTheme="minorHAnsi" w:hAnsiTheme="minorHAnsi"/>
              </w:rPr>
              <w:t>Specimen site</w:t>
            </w:r>
          </w:p>
        </w:tc>
      </w:tr>
      <w:tr w:rsidR="001C5F53" w:rsidRPr="00217C8A" w14:paraId="388BD92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A42A240"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w:t>
            </w:r>
          </w:p>
        </w:tc>
        <w:tc>
          <w:tcPr>
            <w:tcW w:w="8015" w:type="dxa"/>
            <w:tcBorders>
              <w:top w:val="nil"/>
              <w:left w:val="nil"/>
              <w:bottom w:val="single" w:sz="4" w:space="0" w:color="auto"/>
              <w:right w:val="single" w:sz="4" w:space="0" w:color="auto"/>
            </w:tcBorders>
            <w:shd w:val="clear" w:color="auto" w:fill="auto"/>
            <w:noWrap/>
            <w:vAlign w:val="center"/>
          </w:tcPr>
          <w:p w14:paraId="4957635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Vault</w:t>
            </w:r>
          </w:p>
        </w:tc>
      </w:tr>
      <w:tr w:rsidR="001C5F53" w:rsidRPr="00217C8A" w14:paraId="19BF710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8158181"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w:t>
            </w:r>
          </w:p>
        </w:tc>
        <w:tc>
          <w:tcPr>
            <w:tcW w:w="8015" w:type="dxa"/>
            <w:tcBorders>
              <w:top w:val="nil"/>
              <w:left w:val="nil"/>
              <w:bottom w:val="single" w:sz="4" w:space="0" w:color="auto"/>
              <w:right w:val="single" w:sz="4" w:space="0" w:color="auto"/>
            </w:tcBorders>
            <w:shd w:val="clear" w:color="auto" w:fill="auto"/>
            <w:noWrap/>
            <w:vAlign w:val="center"/>
          </w:tcPr>
          <w:p w14:paraId="1C162CC0"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Cervical</w:t>
            </w:r>
          </w:p>
        </w:tc>
      </w:tr>
      <w:tr w:rsidR="001C5F53" w:rsidRPr="00217C8A" w14:paraId="089C4A62"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00AFC"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V</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5F923F89"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Vaginal</w:t>
            </w:r>
          </w:p>
        </w:tc>
      </w:tr>
      <w:tr w:rsidR="001C5F53" w:rsidRPr="00217C8A" w14:paraId="5EBF70F0"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DE3C62" w14:textId="77777777" w:rsidR="001C5F53" w:rsidRPr="00217C8A" w:rsidRDefault="001C5F53" w:rsidP="00DE16F5">
            <w:pPr>
              <w:pStyle w:val="Heading9"/>
              <w:ind w:right="544"/>
              <w:jc w:val="both"/>
              <w:rPr>
                <w:rFonts w:asciiTheme="minorHAnsi" w:hAnsiTheme="minorHAnsi"/>
              </w:rPr>
            </w:pPr>
            <w:r w:rsidRPr="00217C8A">
              <w:rPr>
                <w:rFonts w:asciiTheme="minorHAnsi" w:hAnsiTheme="minorHAnsi"/>
              </w:rPr>
              <w:t>Adequacy</w:t>
            </w:r>
          </w:p>
        </w:tc>
      </w:tr>
      <w:tr w:rsidR="001C5F53" w:rsidRPr="00217C8A" w14:paraId="79C0FD27"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C9268"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S1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7699D37" w14:textId="77777777" w:rsidR="001C5F53" w:rsidRPr="00217C8A" w:rsidRDefault="001C5F53" w:rsidP="00697960">
            <w:pPr>
              <w:ind w:right="197"/>
              <w:jc w:val="both"/>
              <w:rPr>
                <w:rFonts w:asciiTheme="minorHAnsi" w:hAnsiTheme="minorHAnsi"/>
                <w:sz w:val="22"/>
              </w:rPr>
            </w:pPr>
            <w:r w:rsidRPr="00217C8A">
              <w:rPr>
                <w:rFonts w:asciiTheme="minorHAnsi" w:hAnsiTheme="minorHAnsi"/>
                <w:sz w:val="22"/>
              </w:rPr>
              <w:t>The specimen is satisfactory for evaluation (optional free text)</w:t>
            </w:r>
          </w:p>
        </w:tc>
      </w:tr>
      <w:tr w:rsidR="001C5F53" w:rsidRPr="00217C8A" w14:paraId="5BCD8F0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BBCA78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S2</w:t>
            </w:r>
          </w:p>
        </w:tc>
        <w:tc>
          <w:tcPr>
            <w:tcW w:w="8015" w:type="dxa"/>
            <w:tcBorders>
              <w:top w:val="nil"/>
              <w:left w:val="nil"/>
              <w:bottom w:val="single" w:sz="4" w:space="0" w:color="auto"/>
              <w:right w:val="single" w:sz="4" w:space="0" w:color="auto"/>
            </w:tcBorders>
            <w:shd w:val="clear" w:color="auto" w:fill="auto"/>
            <w:noWrap/>
            <w:vAlign w:val="center"/>
          </w:tcPr>
          <w:p w14:paraId="0F7377F4" w14:textId="77777777" w:rsidR="001C5F53" w:rsidRPr="00217C8A" w:rsidRDefault="001C5F53" w:rsidP="00697960">
            <w:pPr>
              <w:ind w:right="197"/>
              <w:jc w:val="both"/>
              <w:rPr>
                <w:rFonts w:asciiTheme="minorHAnsi" w:hAnsiTheme="minorHAnsi"/>
                <w:sz w:val="22"/>
              </w:rPr>
            </w:pPr>
            <w:r w:rsidRPr="00217C8A">
              <w:rPr>
                <w:rFonts w:asciiTheme="minorHAnsi" w:hAnsiTheme="minorHAnsi"/>
                <w:sz w:val="22"/>
              </w:rPr>
              <w:t>The specimen is satisfactory for evaluation (optional free text). No endocervical/</w:t>
            </w:r>
            <w:r w:rsidR="00697960" w:rsidRPr="00217C8A">
              <w:rPr>
                <w:rFonts w:asciiTheme="minorHAnsi" w:hAnsiTheme="minorHAnsi"/>
                <w:sz w:val="22"/>
              </w:rPr>
              <w:t xml:space="preserve"> </w:t>
            </w:r>
            <w:r w:rsidRPr="00217C8A">
              <w:rPr>
                <w:rFonts w:asciiTheme="minorHAnsi" w:hAnsiTheme="minorHAnsi"/>
                <w:sz w:val="22"/>
              </w:rPr>
              <w:t>transformation zone component present</w:t>
            </w:r>
          </w:p>
        </w:tc>
      </w:tr>
      <w:tr w:rsidR="001C5F53" w:rsidRPr="00217C8A" w14:paraId="156C924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7F3D82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UA</w:t>
            </w:r>
          </w:p>
        </w:tc>
        <w:tc>
          <w:tcPr>
            <w:tcW w:w="8015" w:type="dxa"/>
            <w:tcBorders>
              <w:top w:val="nil"/>
              <w:left w:val="nil"/>
              <w:bottom w:val="single" w:sz="4" w:space="0" w:color="auto"/>
              <w:right w:val="single" w:sz="4" w:space="0" w:color="auto"/>
            </w:tcBorders>
            <w:shd w:val="clear" w:color="auto" w:fill="auto"/>
            <w:noWrap/>
            <w:vAlign w:val="center"/>
          </w:tcPr>
          <w:p w14:paraId="60B8323F" w14:textId="77777777" w:rsidR="001C5F53" w:rsidRPr="00217C8A" w:rsidRDefault="001C5F53" w:rsidP="00697960">
            <w:pPr>
              <w:ind w:right="197"/>
              <w:jc w:val="both"/>
              <w:rPr>
                <w:rFonts w:asciiTheme="minorHAnsi" w:hAnsiTheme="minorHAnsi"/>
                <w:sz w:val="22"/>
              </w:rPr>
            </w:pPr>
            <w:r w:rsidRPr="00217C8A">
              <w:rPr>
                <w:rFonts w:asciiTheme="minorHAnsi" w:hAnsiTheme="minorHAnsi"/>
                <w:sz w:val="22"/>
              </w:rPr>
              <w:t>The specimen is unsatisfactory for evaluation because of insufficient squamous cells</w:t>
            </w:r>
          </w:p>
        </w:tc>
      </w:tr>
      <w:tr w:rsidR="001C5F53" w:rsidRPr="00217C8A" w14:paraId="7D3E431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133624B"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UB</w:t>
            </w:r>
          </w:p>
        </w:tc>
        <w:tc>
          <w:tcPr>
            <w:tcW w:w="8015" w:type="dxa"/>
            <w:tcBorders>
              <w:top w:val="nil"/>
              <w:left w:val="nil"/>
              <w:bottom w:val="single" w:sz="4" w:space="0" w:color="auto"/>
              <w:right w:val="single" w:sz="4" w:space="0" w:color="auto"/>
            </w:tcBorders>
            <w:shd w:val="clear" w:color="auto" w:fill="auto"/>
            <w:noWrap/>
            <w:vAlign w:val="center"/>
          </w:tcPr>
          <w:p w14:paraId="2B4E7DD6" w14:textId="77777777" w:rsidR="001C5F53" w:rsidRPr="00217C8A" w:rsidRDefault="001C5F53" w:rsidP="00697960">
            <w:pPr>
              <w:ind w:right="197"/>
              <w:jc w:val="both"/>
              <w:rPr>
                <w:rFonts w:asciiTheme="minorHAnsi" w:hAnsiTheme="minorHAnsi"/>
                <w:sz w:val="22"/>
              </w:rPr>
            </w:pPr>
            <w:r w:rsidRPr="00217C8A">
              <w:rPr>
                <w:rFonts w:asciiTheme="minorHAnsi" w:hAnsiTheme="minorHAnsi"/>
                <w:sz w:val="22"/>
              </w:rPr>
              <w:t>The specimen is unsatisfactory for evaluation because of poor fixation/preservation</w:t>
            </w:r>
          </w:p>
        </w:tc>
      </w:tr>
      <w:tr w:rsidR="001C5F53" w:rsidRPr="00217C8A" w14:paraId="4C10194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8A1F36F"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UC</w:t>
            </w:r>
          </w:p>
        </w:tc>
        <w:tc>
          <w:tcPr>
            <w:tcW w:w="8015" w:type="dxa"/>
            <w:tcBorders>
              <w:top w:val="nil"/>
              <w:left w:val="nil"/>
              <w:bottom w:val="single" w:sz="4" w:space="0" w:color="auto"/>
              <w:right w:val="single" w:sz="4" w:space="0" w:color="auto"/>
            </w:tcBorders>
            <w:shd w:val="clear" w:color="auto" w:fill="auto"/>
            <w:noWrap/>
            <w:vAlign w:val="center"/>
          </w:tcPr>
          <w:p w14:paraId="5804D299" w14:textId="77777777" w:rsidR="001C5F53" w:rsidRPr="00217C8A" w:rsidRDefault="001C5F53" w:rsidP="00697960">
            <w:pPr>
              <w:ind w:right="197"/>
              <w:jc w:val="both"/>
              <w:rPr>
                <w:rFonts w:asciiTheme="minorHAnsi" w:hAnsiTheme="minorHAnsi"/>
                <w:sz w:val="22"/>
              </w:rPr>
            </w:pPr>
            <w:r w:rsidRPr="00217C8A">
              <w:rPr>
                <w:rFonts w:asciiTheme="minorHAnsi" w:hAnsiTheme="minorHAnsi"/>
                <w:sz w:val="22"/>
              </w:rPr>
              <w:t>The specimen is unsatisfactory for evaluation because foreign material obscures the cells</w:t>
            </w:r>
          </w:p>
        </w:tc>
      </w:tr>
      <w:tr w:rsidR="001C5F53" w:rsidRPr="00217C8A" w14:paraId="266AD80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0A7005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UD</w:t>
            </w:r>
          </w:p>
        </w:tc>
        <w:tc>
          <w:tcPr>
            <w:tcW w:w="8015" w:type="dxa"/>
            <w:tcBorders>
              <w:top w:val="nil"/>
              <w:left w:val="nil"/>
              <w:bottom w:val="single" w:sz="4" w:space="0" w:color="auto"/>
              <w:right w:val="single" w:sz="4" w:space="0" w:color="auto"/>
            </w:tcBorders>
            <w:shd w:val="clear" w:color="auto" w:fill="auto"/>
            <w:noWrap/>
            <w:vAlign w:val="center"/>
          </w:tcPr>
          <w:p w14:paraId="41C46531" w14:textId="77777777" w:rsidR="001C5F53" w:rsidRPr="00217C8A" w:rsidRDefault="001C5F53" w:rsidP="00697960">
            <w:pPr>
              <w:ind w:right="197"/>
              <w:jc w:val="both"/>
              <w:rPr>
                <w:rFonts w:asciiTheme="minorHAnsi" w:hAnsiTheme="minorHAnsi"/>
                <w:sz w:val="22"/>
              </w:rPr>
            </w:pPr>
            <w:r w:rsidRPr="00217C8A">
              <w:rPr>
                <w:rFonts w:asciiTheme="minorHAnsi" w:hAnsiTheme="minorHAnsi"/>
                <w:sz w:val="22"/>
              </w:rPr>
              <w:t>The specimen is unsatisfactory for evaluation because inflammation obscures the cells</w:t>
            </w:r>
          </w:p>
        </w:tc>
      </w:tr>
      <w:tr w:rsidR="001C5F53" w:rsidRPr="00217C8A" w14:paraId="402B4C1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BED519D"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UE</w:t>
            </w:r>
          </w:p>
        </w:tc>
        <w:tc>
          <w:tcPr>
            <w:tcW w:w="8015" w:type="dxa"/>
            <w:tcBorders>
              <w:top w:val="nil"/>
              <w:left w:val="nil"/>
              <w:bottom w:val="single" w:sz="4" w:space="0" w:color="auto"/>
              <w:right w:val="single" w:sz="4" w:space="0" w:color="auto"/>
            </w:tcBorders>
            <w:shd w:val="clear" w:color="auto" w:fill="auto"/>
            <w:noWrap/>
            <w:vAlign w:val="center"/>
          </w:tcPr>
          <w:p w14:paraId="0A60D72B" w14:textId="77777777" w:rsidR="001C5F53" w:rsidRPr="00217C8A" w:rsidRDefault="001C5F53" w:rsidP="00697960">
            <w:pPr>
              <w:ind w:right="197"/>
              <w:jc w:val="both"/>
              <w:rPr>
                <w:rFonts w:asciiTheme="minorHAnsi" w:hAnsiTheme="minorHAnsi"/>
                <w:sz w:val="22"/>
              </w:rPr>
            </w:pPr>
            <w:r w:rsidRPr="00217C8A">
              <w:rPr>
                <w:rFonts w:asciiTheme="minorHAnsi" w:hAnsiTheme="minorHAnsi"/>
                <w:sz w:val="22"/>
              </w:rPr>
              <w:t>The specimen is unsatisfactory for evaluation because blood obscures the cells</w:t>
            </w:r>
          </w:p>
        </w:tc>
      </w:tr>
      <w:tr w:rsidR="001C5F53" w:rsidRPr="00217C8A" w14:paraId="7166248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812BC10"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UF</w:t>
            </w:r>
          </w:p>
        </w:tc>
        <w:tc>
          <w:tcPr>
            <w:tcW w:w="8015" w:type="dxa"/>
            <w:tcBorders>
              <w:top w:val="nil"/>
              <w:left w:val="nil"/>
              <w:bottom w:val="single" w:sz="4" w:space="0" w:color="auto"/>
              <w:right w:val="single" w:sz="4" w:space="0" w:color="auto"/>
            </w:tcBorders>
            <w:shd w:val="clear" w:color="auto" w:fill="auto"/>
            <w:noWrap/>
            <w:vAlign w:val="center"/>
          </w:tcPr>
          <w:p w14:paraId="61C58402" w14:textId="77777777" w:rsidR="001C5F53" w:rsidRPr="00217C8A" w:rsidRDefault="001C5F53" w:rsidP="00697960">
            <w:pPr>
              <w:ind w:right="197"/>
              <w:jc w:val="both"/>
              <w:rPr>
                <w:rFonts w:asciiTheme="minorHAnsi" w:hAnsiTheme="minorHAnsi"/>
                <w:sz w:val="22"/>
              </w:rPr>
            </w:pPr>
            <w:r w:rsidRPr="00217C8A">
              <w:rPr>
                <w:rFonts w:asciiTheme="minorHAnsi" w:hAnsiTheme="minorHAnsi"/>
                <w:sz w:val="22"/>
              </w:rPr>
              <w:t>The specimen is unsatisfactory for evaluation because of cytolysis/autolysis</w:t>
            </w:r>
          </w:p>
        </w:tc>
      </w:tr>
      <w:tr w:rsidR="001C5F53" w:rsidRPr="00217C8A" w14:paraId="3A189359"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44D25"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UG</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2607941"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 specimen is unsatisfactory for evaluation because … (free text)</w:t>
            </w:r>
          </w:p>
        </w:tc>
      </w:tr>
      <w:tr w:rsidR="001C5F53" w:rsidRPr="00217C8A" w14:paraId="42A685E5"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D983EA" w14:textId="77777777" w:rsidR="001C5F53" w:rsidRPr="00217C8A" w:rsidRDefault="001C5F53" w:rsidP="00DE16F5">
            <w:pPr>
              <w:pStyle w:val="Heading9"/>
              <w:ind w:right="544"/>
              <w:jc w:val="both"/>
              <w:rPr>
                <w:rFonts w:asciiTheme="minorHAnsi" w:hAnsiTheme="minorHAnsi"/>
              </w:rPr>
            </w:pPr>
            <w:r w:rsidRPr="00217C8A">
              <w:rPr>
                <w:rFonts w:asciiTheme="minorHAnsi" w:hAnsiTheme="minorHAnsi"/>
              </w:rPr>
              <w:t>General</w:t>
            </w:r>
          </w:p>
        </w:tc>
      </w:tr>
      <w:tr w:rsidR="001C5F53" w:rsidRPr="00217C8A" w14:paraId="1CD337CA"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B6C8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92F0B58"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Negative for intraepithelial lesion or malignancy</w:t>
            </w:r>
          </w:p>
        </w:tc>
      </w:tr>
      <w:tr w:rsidR="001C5F53" w:rsidRPr="00217C8A" w14:paraId="2C4062B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E100DE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G2</w:t>
            </w:r>
          </w:p>
        </w:tc>
        <w:tc>
          <w:tcPr>
            <w:tcW w:w="8015" w:type="dxa"/>
            <w:tcBorders>
              <w:top w:val="nil"/>
              <w:left w:val="nil"/>
              <w:bottom w:val="single" w:sz="4" w:space="0" w:color="auto"/>
              <w:right w:val="single" w:sz="4" w:space="0" w:color="auto"/>
            </w:tcBorders>
            <w:shd w:val="clear" w:color="auto" w:fill="auto"/>
            <w:noWrap/>
            <w:vAlign w:val="center"/>
          </w:tcPr>
          <w:p w14:paraId="78F3639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Epithelial cell abnormality: See interpretation/result</w:t>
            </w:r>
          </w:p>
        </w:tc>
      </w:tr>
      <w:tr w:rsidR="001C5F53" w:rsidRPr="00217C8A" w14:paraId="74A04569"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7A547"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G3</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4F2C615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Other: See interpretation/result</w:t>
            </w:r>
          </w:p>
        </w:tc>
      </w:tr>
      <w:tr w:rsidR="001C5F53" w:rsidRPr="00217C8A" w14:paraId="183C80E1"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93CD6C" w14:textId="77777777" w:rsidR="001C5F53" w:rsidRPr="00217C8A" w:rsidRDefault="001C5F53" w:rsidP="00DE16F5">
            <w:pPr>
              <w:pStyle w:val="Heading9"/>
              <w:ind w:right="544"/>
              <w:jc w:val="both"/>
              <w:rPr>
                <w:rFonts w:asciiTheme="minorHAnsi" w:hAnsiTheme="minorHAnsi"/>
              </w:rPr>
            </w:pPr>
            <w:r w:rsidRPr="00217C8A">
              <w:rPr>
                <w:rFonts w:asciiTheme="minorHAnsi" w:hAnsiTheme="minorHAnsi"/>
              </w:rPr>
              <w:t>Interpretation</w:t>
            </w:r>
          </w:p>
        </w:tc>
      </w:tr>
      <w:tr w:rsidR="001C5F53" w:rsidRPr="00217C8A" w14:paraId="79DE9AB9"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8E6A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025168B" w14:textId="77777777" w:rsidR="001C5F53" w:rsidRPr="00217C8A" w:rsidRDefault="001C5F53" w:rsidP="00162219">
            <w:pPr>
              <w:ind w:right="544"/>
              <w:jc w:val="both"/>
              <w:rPr>
                <w:rFonts w:asciiTheme="minorHAnsi" w:hAnsiTheme="minorHAnsi"/>
                <w:sz w:val="22"/>
              </w:rPr>
            </w:pPr>
            <w:r w:rsidRPr="00217C8A">
              <w:rPr>
                <w:rFonts w:asciiTheme="minorHAnsi" w:hAnsiTheme="minorHAnsi"/>
                <w:sz w:val="22"/>
              </w:rPr>
              <w:t xml:space="preserve">There are organisms consistent with Trichomonas </w:t>
            </w:r>
            <w:r w:rsidR="00162219" w:rsidRPr="00217C8A">
              <w:rPr>
                <w:rFonts w:asciiTheme="minorHAnsi" w:hAnsiTheme="minorHAnsi"/>
                <w:sz w:val="22"/>
              </w:rPr>
              <w:t>species</w:t>
            </w:r>
          </w:p>
        </w:tc>
      </w:tr>
      <w:tr w:rsidR="001C5F53" w:rsidRPr="00217C8A" w14:paraId="3A01099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BE2AF4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O2</w:t>
            </w:r>
          </w:p>
        </w:tc>
        <w:tc>
          <w:tcPr>
            <w:tcW w:w="8015" w:type="dxa"/>
            <w:tcBorders>
              <w:top w:val="nil"/>
              <w:left w:val="nil"/>
              <w:bottom w:val="single" w:sz="4" w:space="0" w:color="auto"/>
              <w:right w:val="single" w:sz="4" w:space="0" w:color="auto"/>
            </w:tcBorders>
            <w:shd w:val="clear" w:color="auto" w:fill="auto"/>
            <w:noWrap/>
            <w:vAlign w:val="center"/>
          </w:tcPr>
          <w:p w14:paraId="726C262A"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fungal organisms morphologically consistent with Candida species</w:t>
            </w:r>
          </w:p>
        </w:tc>
      </w:tr>
      <w:tr w:rsidR="001C5F53" w:rsidRPr="00217C8A" w14:paraId="0B6CE9D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4D93108"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O3</w:t>
            </w:r>
          </w:p>
        </w:tc>
        <w:tc>
          <w:tcPr>
            <w:tcW w:w="8015" w:type="dxa"/>
            <w:tcBorders>
              <w:top w:val="nil"/>
              <w:left w:val="nil"/>
              <w:bottom w:val="single" w:sz="4" w:space="0" w:color="auto"/>
              <w:right w:val="single" w:sz="4" w:space="0" w:color="auto"/>
            </w:tcBorders>
            <w:shd w:val="clear" w:color="auto" w:fill="auto"/>
            <w:noWrap/>
            <w:vAlign w:val="center"/>
          </w:tcPr>
          <w:p w14:paraId="2B3AD793" w14:textId="77777777" w:rsidR="001C5F53" w:rsidRPr="00217C8A" w:rsidRDefault="001C5F53" w:rsidP="00162219">
            <w:pPr>
              <w:ind w:right="544"/>
              <w:jc w:val="both"/>
              <w:rPr>
                <w:rFonts w:asciiTheme="minorHAnsi" w:hAnsiTheme="minorHAnsi"/>
                <w:sz w:val="22"/>
              </w:rPr>
            </w:pPr>
            <w:r w:rsidRPr="00217C8A">
              <w:rPr>
                <w:rFonts w:asciiTheme="minorHAnsi" w:hAnsiTheme="minorHAnsi"/>
                <w:sz w:val="22"/>
              </w:rPr>
              <w:t xml:space="preserve">There is a shift in microbiological flora </w:t>
            </w:r>
            <w:r w:rsidR="00162219" w:rsidRPr="00217C8A">
              <w:rPr>
                <w:rFonts w:asciiTheme="minorHAnsi" w:hAnsiTheme="minorHAnsi"/>
                <w:sz w:val="22"/>
              </w:rPr>
              <w:t>that may represent</w:t>
            </w:r>
            <w:r w:rsidRPr="00217C8A">
              <w:rPr>
                <w:rFonts w:asciiTheme="minorHAnsi" w:hAnsiTheme="minorHAnsi"/>
                <w:sz w:val="22"/>
              </w:rPr>
              <w:t xml:space="preserve"> bacterial vaginosis</w:t>
            </w:r>
          </w:p>
        </w:tc>
      </w:tr>
      <w:tr w:rsidR="001C5F53" w:rsidRPr="00217C8A" w14:paraId="5823870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C528802"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O4</w:t>
            </w:r>
          </w:p>
        </w:tc>
        <w:tc>
          <w:tcPr>
            <w:tcW w:w="8015" w:type="dxa"/>
            <w:tcBorders>
              <w:top w:val="nil"/>
              <w:left w:val="nil"/>
              <w:bottom w:val="single" w:sz="4" w:space="0" w:color="auto"/>
              <w:right w:val="single" w:sz="4" w:space="0" w:color="auto"/>
            </w:tcBorders>
            <w:shd w:val="clear" w:color="auto" w:fill="auto"/>
            <w:noWrap/>
            <w:vAlign w:val="center"/>
          </w:tcPr>
          <w:p w14:paraId="35389E7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bacteria morphologically consistent with Actinomyces species</w:t>
            </w:r>
          </w:p>
        </w:tc>
      </w:tr>
      <w:tr w:rsidR="001C5F53" w:rsidRPr="00217C8A" w14:paraId="07FBB48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5FF1A69"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O5</w:t>
            </w:r>
          </w:p>
        </w:tc>
        <w:tc>
          <w:tcPr>
            <w:tcW w:w="8015" w:type="dxa"/>
            <w:tcBorders>
              <w:top w:val="nil"/>
              <w:left w:val="nil"/>
              <w:bottom w:val="single" w:sz="4" w:space="0" w:color="auto"/>
              <w:right w:val="single" w:sz="4" w:space="0" w:color="auto"/>
            </w:tcBorders>
            <w:shd w:val="clear" w:color="auto" w:fill="auto"/>
            <w:noWrap/>
            <w:vAlign w:val="center"/>
          </w:tcPr>
          <w:p w14:paraId="06A52150"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cellular changes consistent with Herpes simplex virus</w:t>
            </w:r>
          </w:p>
        </w:tc>
      </w:tr>
      <w:tr w:rsidR="001C5F53" w:rsidRPr="00217C8A" w14:paraId="5122922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E48ACC7"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OT1</w:t>
            </w:r>
          </w:p>
        </w:tc>
        <w:tc>
          <w:tcPr>
            <w:tcW w:w="8015" w:type="dxa"/>
            <w:tcBorders>
              <w:top w:val="nil"/>
              <w:left w:val="nil"/>
              <w:bottom w:val="single" w:sz="4" w:space="0" w:color="auto"/>
              <w:right w:val="single" w:sz="4" w:space="0" w:color="auto"/>
            </w:tcBorders>
            <w:shd w:val="clear" w:color="auto" w:fill="auto"/>
            <w:noWrap/>
            <w:vAlign w:val="center"/>
          </w:tcPr>
          <w:p w14:paraId="2519280F"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reactive cellular changes present (optional free text)</w:t>
            </w:r>
          </w:p>
        </w:tc>
      </w:tr>
      <w:tr w:rsidR="001C5F53" w:rsidRPr="00217C8A" w14:paraId="47A2E91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64DBFA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OT2</w:t>
            </w:r>
          </w:p>
        </w:tc>
        <w:tc>
          <w:tcPr>
            <w:tcW w:w="8015" w:type="dxa"/>
            <w:tcBorders>
              <w:top w:val="nil"/>
              <w:left w:val="nil"/>
              <w:bottom w:val="single" w:sz="4" w:space="0" w:color="auto"/>
              <w:right w:val="single" w:sz="4" w:space="0" w:color="auto"/>
            </w:tcBorders>
            <w:shd w:val="clear" w:color="auto" w:fill="auto"/>
            <w:noWrap/>
            <w:vAlign w:val="center"/>
          </w:tcPr>
          <w:p w14:paraId="5FBF440F"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endometrial cells present in a woman over the age of 40 years</w:t>
            </w:r>
          </w:p>
        </w:tc>
      </w:tr>
      <w:tr w:rsidR="001C5F53" w:rsidRPr="00217C8A" w14:paraId="6053494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FD4D193"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OT3</w:t>
            </w:r>
          </w:p>
        </w:tc>
        <w:tc>
          <w:tcPr>
            <w:tcW w:w="8015" w:type="dxa"/>
            <w:tcBorders>
              <w:top w:val="nil"/>
              <w:left w:val="nil"/>
              <w:bottom w:val="single" w:sz="4" w:space="0" w:color="auto"/>
              <w:right w:val="single" w:sz="4" w:space="0" w:color="auto"/>
            </w:tcBorders>
            <w:shd w:val="clear" w:color="auto" w:fill="auto"/>
            <w:noWrap/>
            <w:vAlign w:val="center"/>
          </w:tcPr>
          <w:p w14:paraId="3278D36A"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atrophic cellular changes present</w:t>
            </w:r>
          </w:p>
        </w:tc>
      </w:tr>
      <w:tr w:rsidR="001C5F53" w:rsidRPr="00217C8A" w14:paraId="7009ADD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62ECC02"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ASL</w:t>
            </w:r>
          </w:p>
        </w:tc>
        <w:tc>
          <w:tcPr>
            <w:tcW w:w="8015" w:type="dxa"/>
            <w:tcBorders>
              <w:top w:val="nil"/>
              <w:left w:val="nil"/>
              <w:bottom w:val="single" w:sz="4" w:space="0" w:color="auto"/>
              <w:right w:val="single" w:sz="4" w:space="0" w:color="auto"/>
            </w:tcBorders>
            <w:shd w:val="clear" w:color="auto" w:fill="auto"/>
            <w:noWrap/>
            <w:vAlign w:val="center"/>
          </w:tcPr>
          <w:p w14:paraId="7C5550CC"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atypical squamous cells of undetermined significance (ASC-US) present</w:t>
            </w:r>
          </w:p>
        </w:tc>
      </w:tr>
      <w:tr w:rsidR="001C5F53" w:rsidRPr="00217C8A" w14:paraId="7F4D702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E5F54E5"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ASH</w:t>
            </w:r>
          </w:p>
        </w:tc>
        <w:tc>
          <w:tcPr>
            <w:tcW w:w="8015" w:type="dxa"/>
            <w:tcBorders>
              <w:top w:val="nil"/>
              <w:left w:val="nil"/>
              <w:bottom w:val="single" w:sz="4" w:space="0" w:color="auto"/>
              <w:right w:val="single" w:sz="4" w:space="0" w:color="auto"/>
            </w:tcBorders>
            <w:shd w:val="clear" w:color="auto" w:fill="auto"/>
            <w:noWrap/>
            <w:vAlign w:val="center"/>
          </w:tcPr>
          <w:p w14:paraId="6A48A0CB" w14:textId="77777777" w:rsidR="001C5F53" w:rsidRPr="00217C8A" w:rsidRDefault="001C5F53" w:rsidP="00697960">
            <w:pPr>
              <w:ind w:right="56"/>
              <w:jc w:val="both"/>
              <w:rPr>
                <w:rFonts w:asciiTheme="minorHAnsi" w:hAnsiTheme="minorHAnsi"/>
                <w:sz w:val="22"/>
              </w:rPr>
            </w:pPr>
            <w:r w:rsidRPr="00217C8A">
              <w:rPr>
                <w:rFonts w:asciiTheme="minorHAnsi" w:hAnsiTheme="minorHAnsi"/>
                <w:sz w:val="22"/>
              </w:rPr>
              <w:t>There are atypical squamous cells present. A high grade squamous intraepithelial lesion cannot be excluded (ASC-H)</w:t>
            </w:r>
          </w:p>
        </w:tc>
      </w:tr>
      <w:tr w:rsidR="001C5F53" w:rsidRPr="00217C8A" w14:paraId="5DBA73F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8D44AE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LS</w:t>
            </w:r>
          </w:p>
        </w:tc>
        <w:tc>
          <w:tcPr>
            <w:tcW w:w="8015" w:type="dxa"/>
            <w:tcBorders>
              <w:top w:val="nil"/>
              <w:left w:val="nil"/>
              <w:bottom w:val="single" w:sz="4" w:space="0" w:color="auto"/>
              <w:right w:val="single" w:sz="4" w:space="0" w:color="auto"/>
            </w:tcBorders>
            <w:shd w:val="clear" w:color="auto" w:fill="auto"/>
            <w:noWrap/>
            <w:vAlign w:val="center"/>
          </w:tcPr>
          <w:p w14:paraId="634B604E" w14:textId="77777777" w:rsidR="001C5F53" w:rsidRPr="00217C8A" w:rsidRDefault="001C5F53" w:rsidP="00697960">
            <w:pPr>
              <w:ind w:right="56"/>
              <w:jc w:val="both"/>
              <w:rPr>
                <w:rFonts w:asciiTheme="minorHAnsi" w:hAnsiTheme="minorHAnsi"/>
                <w:sz w:val="22"/>
              </w:rPr>
            </w:pPr>
            <w:r w:rsidRPr="00217C8A">
              <w:rPr>
                <w:rFonts w:asciiTheme="minorHAnsi" w:hAnsiTheme="minorHAnsi"/>
                <w:sz w:val="22"/>
              </w:rPr>
              <w:t>There are abnormal squamous cells consistent with a low grade squamous intraepithelial lesion (LSIL; CIN1/HPV)</w:t>
            </w:r>
          </w:p>
        </w:tc>
      </w:tr>
      <w:tr w:rsidR="001C5F53" w:rsidRPr="00217C8A" w14:paraId="1CE8810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500A11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HS1</w:t>
            </w:r>
          </w:p>
        </w:tc>
        <w:tc>
          <w:tcPr>
            <w:tcW w:w="8015" w:type="dxa"/>
            <w:tcBorders>
              <w:top w:val="nil"/>
              <w:left w:val="nil"/>
              <w:bottom w:val="single" w:sz="4" w:space="0" w:color="auto"/>
              <w:right w:val="single" w:sz="4" w:space="0" w:color="auto"/>
            </w:tcBorders>
            <w:shd w:val="clear" w:color="auto" w:fill="auto"/>
            <w:noWrap/>
            <w:vAlign w:val="center"/>
          </w:tcPr>
          <w:p w14:paraId="143052E3" w14:textId="77777777" w:rsidR="001C5F53" w:rsidRPr="00217C8A" w:rsidRDefault="001C5F53" w:rsidP="00697960">
            <w:pPr>
              <w:ind w:right="56"/>
              <w:jc w:val="both"/>
              <w:rPr>
                <w:rFonts w:asciiTheme="minorHAnsi" w:hAnsiTheme="minorHAnsi"/>
                <w:sz w:val="22"/>
              </w:rPr>
            </w:pPr>
            <w:r w:rsidRPr="00217C8A">
              <w:rPr>
                <w:rFonts w:asciiTheme="minorHAnsi" w:hAnsiTheme="minorHAnsi"/>
                <w:sz w:val="22"/>
              </w:rPr>
              <w:t>There are abnormal squamous cells consistent with a high grade squamous intraepithelial lesion (HSIL). The features are consistent with CINII or CINIII</w:t>
            </w:r>
          </w:p>
        </w:tc>
      </w:tr>
      <w:tr w:rsidR="001C5F53" w:rsidRPr="00217C8A" w14:paraId="4A4B4AE0" w14:textId="77777777" w:rsidTr="006260A2">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EAB4DC7"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HS2</w:t>
            </w:r>
          </w:p>
        </w:tc>
        <w:tc>
          <w:tcPr>
            <w:tcW w:w="8015" w:type="dxa"/>
            <w:tcBorders>
              <w:top w:val="nil"/>
              <w:left w:val="nil"/>
              <w:bottom w:val="single" w:sz="4" w:space="0" w:color="auto"/>
              <w:right w:val="single" w:sz="4" w:space="0" w:color="auto"/>
            </w:tcBorders>
            <w:shd w:val="clear" w:color="auto" w:fill="auto"/>
            <w:noWrap/>
            <w:vAlign w:val="center"/>
          </w:tcPr>
          <w:p w14:paraId="2CD38969" w14:textId="77777777" w:rsidR="001C5F53" w:rsidRPr="00217C8A" w:rsidRDefault="001C5F53" w:rsidP="00697960">
            <w:pPr>
              <w:ind w:right="56"/>
              <w:jc w:val="both"/>
              <w:rPr>
                <w:rFonts w:asciiTheme="minorHAnsi" w:hAnsiTheme="minorHAnsi"/>
                <w:sz w:val="22"/>
              </w:rPr>
            </w:pPr>
            <w:r w:rsidRPr="00217C8A">
              <w:rPr>
                <w:rFonts w:asciiTheme="minorHAnsi" w:hAnsiTheme="minorHAnsi"/>
                <w:sz w:val="22"/>
              </w:rPr>
              <w:t>There are abnormal squamous cells consistent with a high grade squamous intraepithelial lesion (HSIL) with features suspicious for invasion</w:t>
            </w:r>
          </w:p>
        </w:tc>
      </w:tr>
      <w:tr w:rsidR="001C5F53" w:rsidRPr="00217C8A" w14:paraId="315786EE"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4430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SC</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E0C1A3D" w14:textId="77777777" w:rsidR="001C5F53" w:rsidRPr="00217C8A" w:rsidRDefault="001C5F53" w:rsidP="00697960">
            <w:pPr>
              <w:ind w:right="56"/>
              <w:jc w:val="both"/>
              <w:rPr>
                <w:rFonts w:asciiTheme="minorHAnsi" w:hAnsiTheme="minorHAnsi"/>
                <w:sz w:val="22"/>
              </w:rPr>
            </w:pPr>
            <w:r w:rsidRPr="00217C8A">
              <w:rPr>
                <w:rFonts w:asciiTheme="minorHAnsi" w:hAnsiTheme="minorHAnsi"/>
                <w:sz w:val="22"/>
              </w:rPr>
              <w:t>There are abnormal squamous cells showing changes consistent with squamous cell carcinoma</w:t>
            </w:r>
          </w:p>
        </w:tc>
      </w:tr>
      <w:tr w:rsidR="001C5F53" w:rsidRPr="00217C8A" w14:paraId="4BE0B389"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01A2D"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158EF4B"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atypical endocervical cells present</w:t>
            </w:r>
          </w:p>
        </w:tc>
      </w:tr>
      <w:tr w:rsidR="001C5F53" w:rsidRPr="00217C8A" w14:paraId="2148B6A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6547DD1"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AG2</w:t>
            </w:r>
          </w:p>
        </w:tc>
        <w:tc>
          <w:tcPr>
            <w:tcW w:w="8015" w:type="dxa"/>
            <w:tcBorders>
              <w:top w:val="nil"/>
              <w:left w:val="nil"/>
              <w:bottom w:val="single" w:sz="4" w:space="0" w:color="auto"/>
              <w:right w:val="single" w:sz="4" w:space="0" w:color="auto"/>
            </w:tcBorders>
            <w:shd w:val="clear" w:color="auto" w:fill="auto"/>
            <w:noWrap/>
            <w:vAlign w:val="center"/>
          </w:tcPr>
          <w:p w14:paraId="726B8135"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atypical endometrial cells present</w:t>
            </w:r>
          </w:p>
        </w:tc>
      </w:tr>
      <w:tr w:rsidR="001C5F53" w:rsidRPr="00217C8A" w14:paraId="59CE754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D93195F"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AG3</w:t>
            </w:r>
          </w:p>
        </w:tc>
        <w:tc>
          <w:tcPr>
            <w:tcW w:w="8015" w:type="dxa"/>
            <w:tcBorders>
              <w:top w:val="nil"/>
              <w:left w:val="nil"/>
              <w:bottom w:val="single" w:sz="4" w:space="0" w:color="auto"/>
              <w:right w:val="single" w:sz="4" w:space="0" w:color="auto"/>
            </w:tcBorders>
            <w:shd w:val="clear" w:color="auto" w:fill="auto"/>
            <w:noWrap/>
            <w:vAlign w:val="center"/>
          </w:tcPr>
          <w:p w14:paraId="0F415E61"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atypical glandular cells present</w:t>
            </w:r>
          </w:p>
        </w:tc>
      </w:tr>
      <w:tr w:rsidR="001C5F53" w:rsidRPr="00217C8A" w14:paraId="7716D37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076B81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AG4</w:t>
            </w:r>
          </w:p>
        </w:tc>
        <w:tc>
          <w:tcPr>
            <w:tcW w:w="8015" w:type="dxa"/>
            <w:tcBorders>
              <w:top w:val="nil"/>
              <w:left w:val="nil"/>
              <w:bottom w:val="single" w:sz="4" w:space="0" w:color="auto"/>
              <w:right w:val="single" w:sz="4" w:space="0" w:color="auto"/>
            </w:tcBorders>
            <w:shd w:val="clear" w:color="auto" w:fill="auto"/>
            <w:noWrap/>
            <w:vAlign w:val="center"/>
          </w:tcPr>
          <w:p w14:paraId="4580BE71"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atypical endocervical cells favouring a neoplastic process</w:t>
            </w:r>
          </w:p>
        </w:tc>
      </w:tr>
      <w:tr w:rsidR="001C5F53" w:rsidRPr="00217C8A" w14:paraId="7A5F624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1BB2A9C"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AG5</w:t>
            </w:r>
          </w:p>
        </w:tc>
        <w:tc>
          <w:tcPr>
            <w:tcW w:w="8015" w:type="dxa"/>
            <w:tcBorders>
              <w:top w:val="nil"/>
              <w:left w:val="nil"/>
              <w:bottom w:val="single" w:sz="4" w:space="0" w:color="auto"/>
              <w:right w:val="single" w:sz="4" w:space="0" w:color="auto"/>
            </w:tcBorders>
            <w:shd w:val="clear" w:color="auto" w:fill="auto"/>
            <w:noWrap/>
            <w:vAlign w:val="center"/>
          </w:tcPr>
          <w:p w14:paraId="445E8D4B"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atypical glandular cells favouring a neoplastic process</w:t>
            </w:r>
          </w:p>
        </w:tc>
      </w:tr>
      <w:tr w:rsidR="001C5F53" w:rsidRPr="00217C8A" w14:paraId="5C2FFD2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84AAE3D"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AIS</w:t>
            </w:r>
          </w:p>
        </w:tc>
        <w:tc>
          <w:tcPr>
            <w:tcW w:w="8015" w:type="dxa"/>
            <w:tcBorders>
              <w:top w:val="nil"/>
              <w:left w:val="nil"/>
              <w:bottom w:val="single" w:sz="4" w:space="0" w:color="auto"/>
              <w:right w:val="single" w:sz="4" w:space="0" w:color="auto"/>
            </w:tcBorders>
            <w:shd w:val="clear" w:color="auto" w:fill="auto"/>
            <w:noWrap/>
            <w:vAlign w:val="center"/>
          </w:tcPr>
          <w:p w14:paraId="240B2FA8"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abnormal endocervical cells consistent with adenocarcinoma in-situ (AIS)</w:t>
            </w:r>
          </w:p>
        </w:tc>
      </w:tr>
      <w:tr w:rsidR="001C5F53" w:rsidRPr="00217C8A" w14:paraId="0EF4F74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8106337"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AC1</w:t>
            </w:r>
          </w:p>
        </w:tc>
        <w:tc>
          <w:tcPr>
            <w:tcW w:w="8015" w:type="dxa"/>
            <w:tcBorders>
              <w:top w:val="nil"/>
              <w:left w:val="nil"/>
              <w:bottom w:val="single" w:sz="4" w:space="0" w:color="auto"/>
              <w:right w:val="single" w:sz="4" w:space="0" w:color="auto"/>
            </w:tcBorders>
            <w:shd w:val="clear" w:color="auto" w:fill="auto"/>
            <w:noWrap/>
            <w:vAlign w:val="center"/>
          </w:tcPr>
          <w:p w14:paraId="67BB13D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abnormal glandular cells consistent with endocervical adenocarcinoma</w:t>
            </w:r>
          </w:p>
        </w:tc>
      </w:tr>
      <w:tr w:rsidR="001C5F53" w:rsidRPr="00217C8A" w14:paraId="425A43D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6BFF06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AC2</w:t>
            </w:r>
          </w:p>
        </w:tc>
        <w:tc>
          <w:tcPr>
            <w:tcW w:w="8015" w:type="dxa"/>
            <w:tcBorders>
              <w:top w:val="nil"/>
              <w:left w:val="nil"/>
              <w:bottom w:val="single" w:sz="4" w:space="0" w:color="auto"/>
              <w:right w:val="single" w:sz="4" w:space="0" w:color="auto"/>
            </w:tcBorders>
            <w:shd w:val="clear" w:color="auto" w:fill="auto"/>
            <w:noWrap/>
            <w:vAlign w:val="center"/>
          </w:tcPr>
          <w:p w14:paraId="6C779349"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abnormal glandular cells consistent with endometrial adenocarcinoma</w:t>
            </w:r>
          </w:p>
        </w:tc>
      </w:tr>
      <w:tr w:rsidR="001C5F53" w:rsidRPr="00217C8A" w14:paraId="2282484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BEA684D"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AC3</w:t>
            </w:r>
          </w:p>
        </w:tc>
        <w:tc>
          <w:tcPr>
            <w:tcW w:w="8015" w:type="dxa"/>
            <w:tcBorders>
              <w:top w:val="nil"/>
              <w:left w:val="nil"/>
              <w:bottom w:val="single" w:sz="4" w:space="0" w:color="auto"/>
              <w:right w:val="single" w:sz="4" w:space="0" w:color="auto"/>
            </w:tcBorders>
            <w:shd w:val="clear" w:color="auto" w:fill="auto"/>
            <w:noWrap/>
            <w:vAlign w:val="center"/>
          </w:tcPr>
          <w:p w14:paraId="0AB024D9"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abnormal glandular cells consistent with extrauterine adenocarcinoma</w:t>
            </w:r>
          </w:p>
        </w:tc>
      </w:tr>
      <w:tr w:rsidR="001C5F53" w:rsidRPr="00217C8A" w14:paraId="355A864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B1B0B5A"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AC4</w:t>
            </w:r>
          </w:p>
        </w:tc>
        <w:tc>
          <w:tcPr>
            <w:tcW w:w="8015" w:type="dxa"/>
            <w:tcBorders>
              <w:top w:val="nil"/>
              <w:left w:val="nil"/>
              <w:bottom w:val="single" w:sz="4" w:space="0" w:color="auto"/>
              <w:right w:val="single" w:sz="4" w:space="0" w:color="auto"/>
            </w:tcBorders>
            <w:shd w:val="clear" w:color="auto" w:fill="auto"/>
            <w:noWrap/>
            <w:vAlign w:val="center"/>
          </w:tcPr>
          <w:p w14:paraId="578F73C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abnormal glandular cells consistent with adenocarcinoma</w:t>
            </w:r>
          </w:p>
        </w:tc>
      </w:tr>
      <w:tr w:rsidR="001C5F53" w:rsidRPr="00217C8A" w14:paraId="0E8373E7"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D623"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AC5</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56CEB1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There are abnormal cells consistent with a malignant neoplasm</w:t>
            </w:r>
          </w:p>
        </w:tc>
      </w:tr>
      <w:tr w:rsidR="001C5F53" w:rsidRPr="00217C8A" w14:paraId="3DEA9DD3"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020E47" w14:textId="77777777" w:rsidR="001C5F53" w:rsidRPr="00217C8A" w:rsidRDefault="001C5F53" w:rsidP="00DE16F5">
            <w:pPr>
              <w:pStyle w:val="Heading9"/>
              <w:ind w:right="544"/>
              <w:jc w:val="both"/>
              <w:rPr>
                <w:rFonts w:asciiTheme="minorHAnsi" w:hAnsiTheme="minorHAnsi"/>
              </w:rPr>
            </w:pPr>
            <w:r w:rsidRPr="00217C8A">
              <w:rPr>
                <w:rFonts w:asciiTheme="minorHAnsi" w:hAnsiTheme="minorHAnsi"/>
              </w:rPr>
              <w:t>Recommendation</w:t>
            </w:r>
          </w:p>
        </w:tc>
      </w:tr>
      <w:tr w:rsidR="001C5F53" w:rsidRPr="00217C8A" w14:paraId="5629496A"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56DEF"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7475234" w14:textId="77777777" w:rsidR="001C5F53" w:rsidRPr="00217C8A" w:rsidRDefault="001C5F53" w:rsidP="007834A4">
            <w:pPr>
              <w:ind w:right="544"/>
              <w:jc w:val="both"/>
              <w:rPr>
                <w:rFonts w:asciiTheme="minorHAnsi" w:hAnsiTheme="minorHAnsi"/>
                <w:sz w:val="22"/>
              </w:rPr>
            </w:pPr>
            <w:r w:rsidRPr="00217C8A">
              <w:rPr>
                <w:rFonts w:asciiTheme="minorHAnsi" w:hAnsiTheme="minorHAnsi"/>
                <w:sz w:val="22"/>
              </w:rPr>
              <w:t xml:space="preserve">The next smear should be taken </w:t>
            </w:r>
            <w:r w:rsidR="007834A4" w:rsidRPr="00217C8A">
              <w:rPr>
                <w:rFonts w:asciiTheme="minorHAnsi" w:hAnsiTheme="minorHAnsi"/>
                <w:sz w:val="22"/>
              </w:rPr>
              <w:t>in three years, based on the information held on the NCSP Register</w:t>
            </w:r>
          </w:p>
        </w:tc>
      </w:tr>
      <w:tr w:rsidR="001C5F53" w:rsidRPr="00217C8A" w14:paraId="012B784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8F24E03"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R2</w:t>
            </w:r>
          </w:p>
        </w:tc>
        <w:tc>
          <w:tcPr>
            <w:tcW w:w="8015" w:type="dxa"/>
            <w:tcBorders>
              <w:top w:val="nil"/>
              <w:left w:val="nil"/>
              <w:bottom w:val="single" w:sz="4" w:space="0" w:color="auto"/>
              <w:right w:val="single" w:sz="4" w:space="0" w:color="auto"/>
            </w:tcBorders>
            <w:shd w:val="clear" w:color="auto" w:fill="auto"/>
            <w:noWrap/>
            <w:vAlign w:val="center"/>
          </w:tcPr>
          <w:p w14:paraId="52A78F2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 xml:space="preserve">Please repeat the smear within </w:t>
            </w:r>
            <w:r w:rsidR="00BC22EC" w:rsidRPr="00217C8A">
              <w:rPr>
                <w:rFonts w:asciiTheme="minorHAnsi" w:hAnsiTheme="minorHAnsi"/>
                <w:sz w:val="22"/>
              </w:rPr>
              <w:t>three</w:t>
            </w:r>
            <w:r w:rsidRPr="00217C8A">
              <w:rPr>
                <w:rFonts w:asciiTheme="minorHAnsi" w:hAnsiTheme="minorHAnsi"/>
                <w:sz w:val="22"/>
              </w:rPr>
              <w:t xml:space="preserve"> months</w:t>
            </w:r>
          </w:p>
        </w:tc>
      </w:tr>
      <w:tr w:rsidR="001C5F53" w:rsidRPr="00217C8A" w14:paraId="5CA0072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BB1FC9A"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R3</w:t>
            </w:r>
          </w:p>
        </w:tc>
        <w:tc>
          <w:tcPr>
            <w:tcW w:w="8015" w:type="dxa"/>
            <w:tcBorders>
              <w:top w:val="nil"/>
              <w:left w:val="nil"/>
              <w:bottom w:val="single" w:sz="4" w:space="0" w:color="auto"/>
              <w:right w:val="single" w:sz="4" w:space="0" w:color="auto"/>
            </w:tcBorders>
            <w:shd w:val="clear" w:color="auto" w:fill="auto"/>
            <w:noWrap/>
            <w:vAlign w:val="center"/>
          </w:tcPr>
          <w:p w14:paraId="7634A4B7"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 xml:space="preserve">Please repeat the smear within </w:t>
            </w:r>
            <w:r w:rsidR="00BC22EC" w:rsidRPr="00217C8A">
              <w:rPr>
                <w:rFonts w:asciiTheme="minorHAnsi" w:hAnsiTheme="minorHAnsi"/>
                <w:sz w:val="22"/>
              </w:rPr>
              <w:t>three</w:t>
            </w:r>
            <w:r w:rsidRPr="00217C8A">
              <w:rPr>
                <w:rFonts w:asciiTheme="minorHAnsi" w:hAnsiTheme="minorHAnsi"/>
                <w:sz w:val="22"/>
              </w:rPr>
              <w:t xml:space="preserve"> months of the end of pregnancy</w:t>
            </w:r>
          </w:p>
        </w:tc>
      </w:tr>
      <w:tr w:rsidR="001C5F53" w:rsidRPr="00217C8A" w14:paraId="73FC525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23E403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R4</w:t>
            </w:r>
          </w:p>
        </w:tc>
        <w:tc>
          <w:tcPr>
            <w:tcW w:w="8015" w:type="dxa"/>
            <w:tcBorders>
              <w:top w:val="nil"/>
              <w:left w:val="nil"/>
              <w:bottom w:val="single" w:sz="4" w:space="0" w:color="auto"/>
              <w:right w:val="single" w:sz="4" w:space="0" w:color="auto"/>
            </w:tcBorders>
            <w:shd w:val="clear" w:color="auto" w:fill="auto"/>
            <w:noWrap/>
            <w:vAlign w:val="center"/>
          </w:tcPr>
          <w:p w14:paraId="2931BBBF"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 xml:space="preserve">Please repeat the smear in </w:t>
            </w:r>
            <w:r w:rsidR="00BC22EC" w:rsidRPr="00217C8A">
              <w:rPr>
                <w:rFonts w:asciiTheme="minorHAnsi" w:hAnsiTheme="minorHAnsi"/>
                <w:sz w:val="22"/>
              </w:rPr>
              <w:t>three</w:t>
            </w:r>
            <w:r w:rsidRPr="00217C8A">
              <w:rPr>
                <w:rFonts w:asciiTheme="minorHAnsi" w:hAnsiTheme="minorHAnsi"/>
                <w:sz w:val="22"/>
              </w:rPr>
              <w:t xml:space="preserve"> months</w:t>
            </w:r>
          </w:p>
        </w:tc>
      </w:tr>
      <w:tr w:rsidR="001C5F53" w:rsidRPr="00217C8A" w14:paraId="66BEF5D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1F00782"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R5</w:t>
            </w:r>
          </w:p>
        </w:tc>
        <w:tc>
          <w:tcPr>
            <w:tcW w:w="8015" w:type="dxa"/>
            <w:tcBorders>
              <w:top w:val="nil"/>
              <w:left w:val="nil"/>
              <w:bottom w:val="single" w:sz="4" w:space="0" w:color="auto"/>
              <w:right w:val="single" w:sz="4" w:space="0" w:color="auto"/>
            </w:tcBorders>
            <w:shd w:val="clear" w:color="auto" w:fill="auto"/>
            <w:noWrap/>
            <w:vAlign w:val="center"/>
          </w:tcPr>
          <w:p w14:paraId="605CE4B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 xml:space="preserve">Please repeat the smear in </w:t>
            </w:r>
            <w:r w:rsidR="00BC22EC" w:rsidRPr="00217C8A">
              <w:rPr>
                <w:rFonts w:asciiTheme="minorHAnsi" w:hAnsiTheme="minorHAnsi"/>
                <w:sz w:val="22"/>
              </w:rPr>
              <w:t>six</w:t>
            </w:r>
            <w:r w:rsidRPr="00217C8A">
              <w:rPr>
                <w:rFonts w:asciiTheme="minorHAnsi" w:hAnsiTheme="minorHAnsi"/>
                <w:sz w:val="22"/>
              </w:rPr>
              <w:t xml:space="preserve"> months</w:t>
            </w:r>
          </w:p>
        </w:tc>
      </w:tr>
      <w:tr w:rsidR="001C5F53" w:rsidRPr="00217C8A" w14:paraId="67E23C7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6E9AC71"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R6</w:t>
            </w:r>
          </w:p>
        </w:tc>
        <w:tc>
          <w:tcPr>
            <w:tcW w:w="8015" w:type="dxa"/>
            <w:tcBorders>
              <w:top w:val="nil"/>
              <w:left w:val="nil"/>
              <w:bottom w:val="single" w:sz="4" w:space="0" w:color="auto"/>
              <w:right w:val="single" w:sz="4" w:space="0" w:color="auto"/>
            </w:tcBorders>
            <w:shd w:val="clear" w:color="auto" w:fill="auto"/>
            <w:noWrap/>
            <w:vAlign w:val="center"/>
          </w:tcPr>
          <w:p w14:paraId="0D895082"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Please repeat the smear in 12 months</w:t>
            </w:r>
          </w:p>
        </w:tc>
      </w:tr>
      <w:tr w:rsidR="001C5F53" w:rsidRPr="00217C8A" w14:paraId="59FFAF1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D3614F1"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R7</w:t>
            </w:r>
          </w:p>
        </w:tc>
        <w:tc>
          <w:tcPr>
            <w:tcW w:w="8015" w:type="dxa"/>
            <w:tcBorders>
              <w:top w:val="nil"/>
              <w:left w:val="nil"/>
              <w:bottom w:val="single" w:sz="4" w:space="0" w:color="auto"/>
              <w:right w:val="single" w:sz="4" w:space="0" w:color="auto"/>
            </w:tcBorders>
            <w:shd w:val="clear" w:color="auto" w:fill="auto"/>
            <w:noWrap/>
            <w:vAlign w:val="center"/>
          </w:tcPr>
          <w:p w14:paraId="4ECE437B"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Because a previous smear showed atypical squamous cells or low grade changes, please repeat the smear in 12 months</w:t>
            </w:r>
          </w:p>
        </w:tc>
      </w:tr>
      <w:tr w:rsidR="001C5F53" w:rsidRPr="00217C8A" w14:paraId="3E3F336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0ED8E7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R8</w:t>
            </w:r>
          </w:p>
        </w:tc>
        <w:tc>
          <w:tcPr>
            <w:tcW w:w="8015" w:type="dxa"/>
            <w:tcBorders>
              <w:top w:val="nil"/>
              <w:left w:val="nil"/>
              <w:bottom w:val="single" w:sz="4" w:space="0" w:color="auto"/>
              <w:right w:val="single" w:sz="4" w:space="0" w:color="auto"/>
            </w:tcBorders>
            <w:shd w:val="clear" w:color="auto" w:fill="auto"/>
            <w:noWrap/>
            <w:vAlign w:val="center"/>
          </w:tcPr>
          <w:p w14:paraId="747EC457"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Annual smears are indicated because of previous high grade abnormality</w:t>
            </w:r>
          </w:p>
        </w:tc>
      </w:tr>
      <w:tr w:rsidR="001C5F53" w:rsidRPr="00217C8A" w14:paraId="50E09C7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9A371DA"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R9</w:t>
            </w:r>
          </w:p>
        </w:tc>
        <w:tc>
          <w:tcPr>
            <w:tcW w:w="8015" w:type="dxa"/>
            <w:tcBorders>
              <w:top w:val="nil"/>
              <w:left w:val="nil"/>
              <w:bottom w:val="single" w:sz="4" w:space="0" w:color="auto"/>
              <w:right w:val="single" w:sz="4" w:space="0" w:color="auto"/>
            </w:tcBorders>
            <w:shd w:val="clear" w:color="auto" w:fill="auto"/>
            <w:noWrap/>
            <w:vAlign w:val="center"/>
          </w:tcPr>
          <w:p w14:paraId="2E53689A"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Referral for specialist assessment is indicated</w:t>
            </w:r>
          </w:p>
        </w:tc>
      </w:tr>
      <w:tr w:rsidR="001C5F53" w:rsidRPr="00217C8A" w14:paraId="5E7EEBF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3DF1D67"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R10</w:t>
            </w:r>
          </w:p>
        </w:tc>
        <w:tc>
          <w:tcPr>
            <w:tcW w:w="8015" w:type="dxa"/>
            <w:tcBorders>
              <w:top w:val="nil"/>
              <w:left w:val="nil"/>
              <w:bottom w:val="single" w:sz="4" w:space="0" w:color="auto"/>
              <w:right w:val="single" w:sz="4" w:space="0" w:color="auto"/>
            </w:tcBorders>
            <w:shd w:val="clear" w:color="auto" w:fill="auto"/>
            <w:noWrap/>
            <w:vAlign w:val="center"/>
          </w:tcPr>
          <w:p w14:paraId="3177DDA6"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Urgent referral for specialist assessment is indicated</w:t>
            </w:r>
          </w:p>
        </w:tc>
      </w:tr>
      <w:tr w:rsidR="001C5F53" w:rsidRPr="00217C8A" w14:paraId="417F64A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6303C13"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R11</w:t>
            </w:r>
          </w:p>
        </w:tc>
        <w:tc>
          <w:tcPr>
            <w:tcW w:w="8015" w:type="dxa"/>
            <w:tcBorders>
              <w:top w:val="nil"/>
              <w:left w:val="nil"/>
              <w:bottom w:val="single" w:sz="4" w:space="0" w:color="auto"/>
              <w:right w:val="single" w:sz="4" w:space="0" w:color="auto"/>
            </w:tcBorders>
            <w:shd w:val="clear" w:color="auto" w:fill="auto"/>
            <w:noWrap/>
            <w:vAlign w:val="center"/>
          </w:tcPr>
          <w:p w14:paraId="437D85B6" w14:textId="77777777" w:rsidR="001C5F53" w:rsidRPr="00217C8A" w:rsidRDefault="007834A4" w:rsidP="00DE16F5">
            <w:pPr>
              <w:ind w:right="544"/>
              <w:jc w:val="both"/>
              <w:rPr>
                <w:rFonts w:asciiTheme="minorHAnsi" w:hAnsiTheme="minorHAnsi"/>
                <w:sz w:val="22"/>
              </w:rPr>
            </w:pPr>
            <w:r w:rsidRPr="00217C8A">
              <w:rPr>
                <w:rFonts w:asciiTheme="minorHAnsi" w:hAnsiTheme="minorHAnsi"/>
                <w:sz w:val="22"/>
              </w:rPr>
              <w:t>[not in use]</w:t>
            </w:r>
          </w:p>
        </w:tc>
      </w:tr>
      <w:tr w:rsidR="001C5F53" w:rsidRPr="00217C8A" w14:paraId="26F5772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F45CDE2"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R12</w:t>
            </w:r>
          </w:p>
        </w:tc>
        <w:tc>
          <w:tcPr>
            <w:tcW w:w="8015" w:type="dxa"/>
            <w:tcBorders>
              <w:top w:val="nil"/>
              <w:left w:val="nil"/>
              <w:bottom w:val="single" w:sz="4" w:space="0" w:color="auto"/>
              <w:right w:val="single" w:sz="4" w:space="0" w:color="auto"/>
            </w:tcBorders>
            <w:shd w:val="clear" w:color="auto" w:fill="auto"/>
            <w:noWrap/>
            <w:vAlign w:val="center"/>
          </w:tcPr>
          <w:p w14:paraId="43F8482B"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Please repeat the smear shortly after a course of oestrogen treatment</w:t>
            </w:r>
          </w:p>
        </w:tc>
      </w:tr>
      <w:tr w:rsidR="001C5F53" w:rsidRPr="00217C8A" w14:paraId="2F0A06D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1E82134"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R13</w:t>
            </w:r>
          </w:p>
        </w:tc>
        <w:tc>
          <w:tcPr>
            <w:tcW w:w="8015" w:type="dxa"/>
            <w:tcBorders>
              <w:top w:val="nil"/>
              <w:left w:val="nil"/>
              <w:bottom w:val="single" w:sz="4" w:space="0" w:color="auto"/>
              <w:right w:val="single" w:sz="4" w:space="0" w:color="auto"/>
            </w:tcBorders>
            <w:shd w:val="clear" w:color="auto" w:fill="auto"/>
            <w:noWrap/>
            <w:vAlign w:val="center"/>
          </w:tcPr>
          <w:p w14:paraId="314E972A"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Under specialist care</w:t>
            </w:r>
          </w:p>
        </w:tc>
      </w:tr>
      <w:tr w:rsidR="001C5F53" w:rsidRPr="00217C8A" w14:paraId="7AE1F65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EB5451E"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R14</w:t>
            </w:r>
          </w:p>
        </w:tc>
        <w:tc>
          <w:tcPr>
            <w:tcW w:w="8015" w:type="dxa"/>
            <w:tcBorders>
              <w:top w:val="nil"/>
              <w:left w:val="nil"/>
              <w:bottom w:val="single" w:sz="4" w:space="0" w:color="auto"/>
              <w:right w:val="single" w:sz="4" w:space="0" w:color="auto"/>
            </w:tcBorders>
            <w:shd w:val="clear" w:color="auto" w:fill="auto"/>
            <w:noWrap/>
            <w:vAlign w:val="center"/>
          </w:tcPr>
          <w:p w14:paraId="7B294FA9" w14:textId="77777777" w:rsidR="001C5F53" w:rsidRPr="00217C8A" w:rsidRDefault="001C5F53" w:rsidP="00DE16F5">
            <w:pPr>
              <w:ind w:right="544"/>
              <w:jc w:val="both"/>
              <w:rPr>
                <w:rFonts w:asciiTheme="minorHAnsi" w:hAnsiTheme="minorHAnsi"/>
                <w:sz w:val="22"/>
              </w:rPr>
            </w:pPr>
            <w:r w:rsidRPr="00217C8A">
              <w:rPr>
                <w:rFonts w:asciiTheme="minorHAnsi" w:hAnsiTheme="minorHAnsi"/>
                <w:sz w:val="22"/>
              </w:rPr>
              <w:t>In view of the abnormal clinical history provided, urgent referral for assessment is recommended regardless of cytological findings</w:t>
            </w:r>
          </w:p>
        </w:tc>
      </w:tr>
    </w:tbl>
    <w:p w14:paraId="49B42978" w14:textId="6032C30B" w:rsidR="001C5F53" w:rsidRDefault="001C5F53" w:rsidP="00DE16F5">
      <w:pPr>
        <w:ind w:right="544"/>
        <w:jc w:val="both"/>
        <w:rPr>
          <w:rFonts w:cs="Arial"/>
          <w:szCs w:val="20"/>
        </w:rPr>
      </w:pPr>
    </w:p>
    <w:p w14:paraId="167171BD" w14:textId="5165DBB4" w:rsidR="008C5F83" w:rsidRDefault="008C5F83" w:rsidP="00DE16F5">
      <w:pPr>
        <w:ind w:right="544"/>
        <w:jc w:val="both"/>
        <w:rPr>
          <w:rFonts w:cs="Arial"/>
          <w:szCs w:val="20"/>
        </w:rPr>
      </w:pPr>
      <w:r>
        <w:rPr>
          <w:rFonts w:cs="Arial"/>
          <w:szCs w:val="20"/>
        </w:rPr>
        <w:br w:type="page"/>
      </w:r>
    </w:p>
    <w:p w14:paraId="1FA7AD8C" w14:textId="3F5F646A" w:rsidR="001C5F53" w:rsidRPr="00D901C5" w:rsidRDefault="001C5F53" w:rsidP="008C5F83">
      <w:pPr>
        <w:pStyle w:val="Headingappendix"/>
        <w:keepNext w:val="0"/>
        <w:widowControl w:val="0"/>
        <w:spacing w:after="100"/>
        <w:ind w:right="544"/>
        <w:jc w:val="both"/>
      </w:pPr>
      <w:bookmarkStart w:id="1317" w:name="_Toc269738500"/>
      <w:bookmarkStart w:id="1318" w:name="_Toc276457796"/>
      <w:bookmarkStart w:id="1319" w:name="_Toc438477978"/>
      <w:bookmarkStart w:id="1320" w:name="_Toc471467047"/>
      <w:bookmarkStart w:id="1321" w:name="_Toc478551551"/>
      <w:bookmarkStart w:id="1322" w:name="_Toc478551617"/>
      <w:bookmarkStart w:id="1323" w:name="_Toc509928486"/>
      <w:r w:rsidRPr="00D901C5">
        <w:t>Appendix C – SNOMED categories for histological samples</w:t>
      </w:r>
      <w:bookmarkEnd w:id="1317"/>
      <w:bookmarkEnd w:id="1318"/>
      <w:bookmarkEnd w:id="1319"/>
      <w:bookmarkEnd w:id="1320"/>
      <w:bookmarkEnd w:id="1321"/>
      <w:bookmarkEnd w:id="1322"/>
      <w:bookmarkEnd w:id="1323"/>
    </w:p>
    <w:tbl>
      <w:tblPr>
        <w:tblW w:w="54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1371"/>
        <w:gridCol w:w="1371"/>
        <w:gridCol w:w="1371"/>
        <w:gridCol w:w="1988"/>
        <w:gridCol w:w="1223"/>
      </w:tblGrid>
      <w:tr w:rsidR="00DA2D49" w:rsidRPr="00D901C5" w14:paraId="2BB4A2CC" w14:textId="77777777" w:rsidTr="00D8264A">
        <w:trPr>
          <w:cantSplit/>
        </w:trPr>
        <w:tc>
          <w:tcPr>
            <w:tcW w:w="2069" w:type="pct"/>
            <w:gridSpan w:val="2"/>
            <w:shd w:val="clear" w:color="auto" w:fill="E0E0E0"/>
          </w:tcPr>
          <w:p w14:paraId="7EB99C3D" w14:textId="77777777" w:rsidR="00DA2D49" w:rsidRPr="00D901C5" w:rsidRDefault="00DA2D49" w:rsidP="00DE16F5">
            <w:pPr>
              <w:spacing w:line="240" w:lineRule="exact"/>
              <w:ind w:right="544"/>
              <w:jc w:val="both"/>
              <w:rPr>
                <w:b/>
                <w:sz w:val="18"/>
                <w:szCs w:val="18"/>
              </w:rPr>
            </w:pPr>
            <w:r w:rsidRPr="00D901C5">
              <w:rPr>
                <w:b/>
                <w:sz w:val="18"/>
                <w:szCs w:val="18"/>
                <w:u w:val="single"/>
              </w:rPr>
              <w:t>Adequacy of specimen</w:t>
            </w:r>
          </w:p>
        </w:tc>
        <w:tc>
          <w:tcPr>
            <w:tcW w:w="675" w:type="pct"/>
            <w:shd w:val="clear" w:color="auto" w:fill="E0E0E0"/>
          </w:tcPr>
          <w:p w14:paraId="31ABBBD5" w14:textId="77777777" w:rsidR="00DA2D49" w:rsidRPr="00D901C5" w:rsidRDefault="00DA2D49" w:rsidP="00DE16F5">
            <w:pPr>
              <w:spacing w:line="240" w:lineRule="exact"/>
              <w:ind w:right="544"/>
              <w:jc w:val="both"/>
              <w:rPr>
                <w:sz w:val="18"/>
                <w:szCs w:val="18"/>
              </w:rPr>
            </w:pPr>
            <w:r w:rsidRPr="00D901C5">
              <w:rPr>
                <w:b/>
                <w:sz w:val="18"/>
                <w:szCs w:val="18"/>
              </w:rPr>
              <w:t>1986 Code</w:t>
            </w:r>
          </w:p>
        </w:tc>
        <w:tc>
          <w:tcPr>
            <w:tcW w:w="675" w:type="pct"/>
            <w:shd w:val="clear" w:color="auto" w:fill="E0E0E0"/>
          </w:tcPr>
          <w:p w14:paraId="2451B4F8" w14:textId="77777777" w:rsidR="00DA2D49" w:rsidRPr="00D901C5" w:rsidRDefault="00DA2D49" w:rsidP="00DE16F5">
            <w:pPr>
              <w:spacing w:line="240" w:lineRule="exact"/>
              <w:ind w:right="544"/>
              <w:jc w:val="both"/>
              <w:rPr>
                <w:b/>
                <w:sz w:val="18"/>
                <w:szCs w:val="18"/>
              </w:rPr>
            </w:pPr>
            <w:r w:rsidRPr="00D901C5">
              <w:rPr>
                <w:b/>
                <w:sz w:val="18"/>
                <w:szCs w:val="18"/>
              </w:rPr>
              <w:t>1993 Code</w:t>
            </w:r>
          </w:p>
        </w:tc>
        <w:tc>
          <w:tcPr>
            <w:tcW w:w="979" w:type="pct"/>
            <w:shd w:val="clear" w:color="auto" w:fill="E0E0E0"/>
          </w:tcPr>
          <w:p w14:paraId="6D9858B8" w14:textId="77777777" w:rsidR="00DA2D49" w:rsidRPr="00D901C5" w:rsidRDefault="00DA2D49" w:rsidP="00DE16F5">
            <w:pPr>
              <w:spacing w:line="240" w:lineRule="exact"/>
              <w:ind w:right="544"/>
              <w:jc w:val="both"/>
              <w:rPr>
                <w:b/>
                <w:sz w:val="18"/>
                <w:szCs w:val="18"/>
              </w:rPr>
            </w:pPr>
          </w:p>
        </w:tc>
        <w:tc>
          <w:tcPr>
            <w:tcW w:w="602" w:type="pct"/>
            <w:shd w:val="clear" w:color="auto" w:fill="E0E0E0"/>
          </w:tcPr>
          <w:p w14:paraId="089087C1" w14:textId="77777777" w:rsidR="00DA2D49" w:rsidRPr="00D901C5" w:rsidRDefault="00DA2D49" w:rsidP="00DE16F5">
            <w:pPr>
              <w:spacing w:line="240" w:lineRule="exact"/>
              <w:ind w:right="544"/>
              <w:jc w:val="both"/>
              <w:rPr>
                <w:b/>
                <w:sz w:val="18"/>
                <w:szCs w:val="18"/>
                <w:u w:val="single"/>
              </w:rPr>
            </w:pPr>
          </w:p>
        </w:tc>
      </w:tr>
      <w:tr w:rsidR="00DA2D49" w:rsidRPr="00D901C5" w14:paraId="2F1750EE" w14:textId="77777777" w:rsidTr="00D8264A">
        <w:trPr>
          <w:cantSplit/>
        </w:trPr>
        <w:tc>
          <w:tcPr>
            <w:tcW w:w="2069" w:type="pct"/>
            <w:gridSpan w:val="2"/>
          </w:tcPr>
          <w:p w14:paraId="4BD641FA" w14:textId="77777777" w:rsidR="00DA2D49" w:rsidRPr="00D901C5" w:rsidRDefault="00DA2D49" w:rsidP="00697960">
            <w:pPr>
              <w:spacing w:line="240" w:lineRule="exact"/>
              <w:ind w:right="106"/>
              <w:jc w:val="both"/>
              <w:rPr>
                <w:sz w:val="18"/>
                <w:szCs w:val="18"/>
              </w:rPr>
            </w:pPr>
            <w:r w:rsidRPr="00D901C5">
              <w:rPr>
                <w:sz w:val="18"/>
                <w:szCs w:val="18"/>
              </w:rPr>
              <w:t>Insufficient or unsatisfactory material for diagnosis</w:t>
            </w:r>
          </w:p>
        </w:tc>
        <w:tc>
          <w:tcPr>
            <w:tcW w:w="675" w:type="pct"/>
          </w:tcPr>
          <w:p w14:paraId="75ADF3CD" w14:textId="77777777" w:rsidR="00DA2D49" w:rsidRPr="00D901C5" w:rsidRDefault="00DA2D49" w:rsidP="00DE16F5">
            <w:pPr>
              <w:spacing w:line="240" w:lineRule="exact"/>
              <w:ind w:right="544"/>
              <w:jc w:val="both"/>
              <w:rPr>
                <w:sz w:val="18"/>
                <w:szCs w:val="18"/>
              </w:rPr>
            </w:pPr>
            <w:r w:rsidRPr="00D901C5">
              <w:rPr>
                <w:sz w:val="18"/>
                <w:szCs w:val="18"/>
              </w:rPr>
              <w:t>M09000</w:t>
            </w:r>
          </w:p>
        </w:tc>
        <w:tc>
          <w:tcPr>
            <w:tcW w:w="675" w:type="pct"/>
          </w:tcPr>
          <w:p w14:paraId="2D6EF377" w14:textId="77777777" w:rsidR="00DA2D49" w:rsidRPr="00D901C5" w:rsidRDefault="00DA2D49" w:rsidP="00DE16F5">
            <w:pPr>
              <w:spacing w:line="240" w:lineRule="exact"/>
              <w:ind w:right="544"/>
              <w:jc w:val="both"/>
              <w:rPr>
                <w:sz w:val="18"/>
                <w:szCs w:val="18"/>
              </w:rPr>
            </w:pPr>
            <w:r w:rsidRPr="00D901C5">
              <w:rPr>
                <w:sz w:val="18"/>
                <w:szCs w:val="18"/>
              </w:rPr>
              <w:t>M09010</w:t>
            </w:r>
          </w:p>
        </w:tc>
        <w:tc>
          <w:tcPr>
            <w:tcW w:w="979" w:type="pct"/>
          </w:tcPr>
          <w:p w14:paraId="147ED69A" w14:textId="77777777" w:rsidR="00DA2D49" w:rsidRPr="00D901C5" w:rsidRDefault="00DA2D49" w:rsidP="00DE16F5">
            <w:pPr>
              <w:spacing w:line="240" w:lineRule="exact"/>
              <w:ind w:right="544"/>
              <w:jc w:val="both"/>
              <w:rPr>
                <w:sz w:val="18"/>
                <w:szCs w:val="18"/>
              </w:rPr>
            </w:pPr>
          </w:p>
        </w:tc>
        <w:tc>
          <w:tcPr>
            <w:tcW w:w="602" w:type="pct"/>
          </w:tcPr>
          <w:p w14:paraId="60FB9887" w14:textId="77777777" w:rsidR="00DA2D49" w:rsidRPr="00D901C5" w:rsidRDefault="00DA2D49" w:rsidP="00DE16F5">
            <w:pPr>
              <w:spacing w:line="240" w:lineRule="exact"/>
              <w:ind w:right="544"/>
              <w:jc w:val="both"/>
              <w:rPr>
                <w:sz w:val="18"/>
                <w:szCs w:val="18"/>
              </w:rPr>
            </w:pPr>
          </w:p>
        </w:tc>
      </w:tr>
      <w:tr w:rsidR="00DA2D49" w:rsidRPr="00D901C5" w14:paraId="335BB2A8" w14:textId="77777777" w:rsidTr="00D8264A">
        <w:trPr>
          <w:cantSplit/>
        </w:trPr>
        <w:tc>
          <w:tcPr>
            <w:tcW w:w="2069" w:type="pct"/>
            <w:gridSpan w:val="2"/>
          </w:tcPr>
          <w:p w14:paraId="2C8884CB" w14:textId="77777777" w:rsidR="00DA2D49" w:rsidRPr="00D901C5" w:rsidRDefault="00DA2D49" w:rsidP="00697960">
            <w:pPr>
              <w:spacing w:line="240" w:lineRule="exact"/>
              <w:jc w:val="both"/>
              <w:rPr>
                <w:sz w:val="18"/>
                <w:szCs w:val="18"/>
              </w:rPr>
            </w:pPr>
            <w:r w:rsidRPr="00D901C5">
              <w:rPr>
                <w:sz w:val="18"/>
                <w:szCs w:val="18"/>
              </w:rPr>
              <w:t>There is no code for satisfactory materials.</w:t>
            </w:r>
          </w:p>
        </w:tc>
        <w:tc>
          <w:tcPr>
            <w:tcW w:w="675" w:type="pct"/>
          </w:tcPr>
          <w:p w14:paraId="0C5B1A6B" w14:textId="77777777" w:rsidR="00DA2D49" w:rsidRPr="00D901C5" w:rsidRDefault="00DA2D49" w:rsidP="00DE16F5">
            <w:pPr>
              <w:spacing w:line="240" w:lineRule="exact"/>
              <w:ind w:right="544"/>
              <w:jc w:val="both"/>
              <w:rPr>
                <w:sz w:val="18"/>
                <w:szCs w:val="18"/>
              </w:rPr>
            </w:pPr>
          </w:p>
        </w:tc>
        <w:tc>
          <w:tcPr>
            <w:tcW w:w="675" w:type="pct"/>
          </w:tcPr>
          <w:p w14:paraId="1E1136F7" w14:textId="77777777" w:rsidR="00DA2D49" w:rsidRPr="00D901C5" w:rsidRDefault="00DA2D49" w:rsidP="00DE16F5">
            <w:pPr>
              <w:spacing w:line="240" w:lineRule="exact"/>
              <w:ind w:right="544"/>
              <w:jc w:val="both"/>
              <w:rPr>
                <w:sz w:val="18"/>
                <w:szCs w:val="18"/>
              </w:rPr>
            </w:pPr>
          </w:p>
        </w:tc>
        <w:tc>
          <w:tcPr>
            <w:tcW w:w="979" w:type="pct"/>
          </w:tcPr>
          <w:p w14:paraId="15766F22" w14:textId="77777777" w:rsidR="00DA2D49" w:rsidRPr="00D901C5" w:rsidRDefault="00DA2D49" w:rsidP="00DE16F5">
            <w:pPr>
              <w:spacing w:line="240" w:lineRule="exact"/>
              <w:ind w:right="544"/>
              <w:jc w:val="both"/>
              <w:rPr>
                <w:sz w:val="18"/>
                <w:szCs w:val="18"/>
              </w:rPr>
            </w:pPr>
          </w:p>
        </w:tc>
        <w:tc>
          <w:tcPr>
            <w:tcW w:w="602" w:type="pct"/>
          </w:tcPr>
          <w:p w14:paraId="7B92372D" w14:textId="77777777" w:rsidR="00DA2D49" w:rsidRPr="00D901C5" w:rsidRDefault="00DA2D49" w:rsidP="00DE16F5">
            <w:pPr>
              <w:spacing w:line="240" w:lineRule="exact"/>
              <w:ind w:right="544"/>
              <w:jc w:val="both"/>
              <w:rPr>
                <w:sz w:val="18"/>
                <w:szCs w:val="18"/>
              </w:rPr>
            </w:pPr>
          </w:p>
        </w:tc>
      </w:tr>
      <w:tr w:rsidR="00DA2D49" w:rsidRPr="00D901C5" w14:paraId="74035599" w14:textId="77777777" w:rsidTr="00D8264A">
        <w:trPr>
          <w:cantSplit/>
        </w:trPr>
        <w:tc>
          <w:tcPr>
            <w:tcW w:w="2069" w:type="pct"/>
            <w:gridSpan w:val="2"/>
            <w:shd w:val="clear" w:color="auto" w:fill="E0E0E0"/>
          </w:tcPr>
          <w:p w14:paraId="5FE1B3DE" w14:textId="77777777" w:rsidR="00DA2D49" w:rsidRPr="00D901C5" w:rsidRDefault="00DA2D49" w:rsidP="00DE16F5">
            <w:pPr>
              <w:spacing w:line="240" w:lineRule="exact"/>
              <w:ind w:right="544"/>
              <w:jc w:val="both"/>
              <w:rPr>
                <w:b/>
                <w:sz w:val="18"/>
                <w:szCs w:val="18"/>
                <w:u w:val="single"/>
              </w:rPr>
            </w:pPr>
            <w:r w:rsidRPr="00D901C5">
              <w:rPr>
                <w:b/>
                <w:sz w:val="18"/>
                <w:szCs w:val="18"/>
                <w:u w:val="single"/>
              </w:rPr>
              <w:t>Site (topography) of specimen</w:t>
            </w:r>
          </w:p>
        </w:tc>
        <w:tc>
          <w:tcPr>
            <w:tcW w:w="675" w:type="pct"/>
            <w:shd w:val="clear" w:color="auto" w:fill="E0E0E0"/>
          </w:tcPr>
          <w:p w14:paraId="70BE2782" w14:textId="77777777" w:rsidR="00DA2D49" w:rsidRPr="00D901C5" w:rsidRDefault="00DA2D49" w:rsidP="00183315">
            <w:pPr>
              <w:tabs>
                <w:tab w:val="left" w:pos="1075"/>
              </w:tabs>
              <w:spacing w:line="240" w:lineRule="exact"/>
              <w:jc w:val="both"/>
              <w:rPr>
                <w:sz w:val="18"/>
                <w:szCs w:val="18"/>
                <w:u w:val="single"/>
              </w:rPr>
            </w:pPr>
            <w:r w:rsidRPr="00D901C5">
              <w:rPr>
                <w:b/>
                <w:sz w:val="18"/>
                <w:szCs w:val="18"/>
              </w:rPr>
              <w:t>1986 Code</w:t>
            </w:r>
          </w:p>
        </w:tc>
        <w:tc>
          <w:tcPr>
            <w:tcW w:w="675" w:type="pct"/>
            <w:shd w:val="clear" w:color="auto" w:fill="E0E0E0"/>
          </w:tcPr>
          <w:p w14:paraId="49FE9A97" w14:textId="77777777" w:rsidR="00DA2D49" w:rsidRPr="00D901C5" w:rsidRDefault="00DA2D49" w:rsidP="00183315">
            <w:pPr>
              <w:spacing w:line="240" w:lineRule="exact"/>
              <w:ind w:right="35"/>
              <w:jc w:val="both"/>
              <w:rPr>
                <w:sz w:val="18"/>
                <w:szCs w:val="18"/>
                <w:u w:val="single"/>
              </w:rPr>
            </w:pPr>
            <w:r w:rsidRPr="00D901C5">
              <w:rPr>
                <w:b/>
                <w:sz w:val="18"/>
                <w:szCs w:val="18"/>
              </w:rPr>
              <w:t>1993 Code</w:t>
            </w:r>
          </w:p>
        </w:tc>
        <w:tc>
          <w:tcPr>
            <w:tcW w:w="979" w:type="pct"/>
            <w:shd w:val="clear" w:color="auto" w:fill="E0E0E0"/>
          </w:tcPr>
          <w:p w14:paraId="477D7024" w14:textId="77777777" w:rsidR="00DA2D49" w:rsidRPr="00D901C5" w:rsidRDefault="00DA2D49" w:rsidP="00DE16F5">
            <w:pPr>
              <w:spacing w:line="240" w:lineRule="exact"/>
              <w:ind w:right="544"/>
              <w:jc w:val="both"/>
              <w:rPr>
                <w:sz w:val="18"/>
                <w:szCs w:val="18"/>
                <w:u w:val="single"/>
              </w:rPr>
            </w:pPr>
          </w:p>
        </w:tc>
        <w:tc>
          <w:tcPr>
            <w:tcW w:w="602" w:type="pct"/>
            <w:shd w:val="clear" w:color="auto" w:fill="E0E0E0"/>
          </w:tcPr>
          <w:p w14:paraId="3243F463" w14:textId="77777777" w:rsidR="00DA2D49" w:rsidRPr="00D901C5" w:rsidRDefault="00DA2D49" w:rsidP="00DE16F5">
            <w:pPr>
              <w:spacing w:line="240" w:lineRule="exact"/>
              <w:ind w:right="544"/>
              <w:jc w:val="both"/>
              <w:rPr>
                <w:b/>
                <w:sz w:val="18"/>
                <w:szCs w:val="18"/>
                <w:u w:val="single"/>
              </w:rPr>
            </w:pPr>
          </w:p>
        </w:tc>
      </w:tr>
      <w:tr w:rsidR="00DA2D49" w:rsidRPr="00D901C5" w14:paraId="7D7749CE" w14:textId="77777777" w:rsidTr="00D8264A">
        <w:trPr>
          <w:cantSplit/>
        </w:trPr>
        <w:tc>
          <w:tcPr>
            <w:tcW w:w="2069" w:type="pct"/>
            <w:gridSpan w:val="2"/>
          </w:tcPr>
          <w:p w14:paraId="3EF7D468" w14:textId="77777777" w:rsidR="00DA2D49" w:rsidRPr="00D901C5" w:rsidRDefault="00DA2D49" w:rsidP="00DE16F5">
            <w:pPr>
              <w:spacing w:line="240" w:lineRule="exact"/>
              <w:ind w:right="544"/>
              <w:jc w:val="both"/>
              <w:rPr>
                <w:sz w:val="18"/>
                <w:szCs w:val="18"/>
              </w:rPr>
            </w:pPr>
            <w:r w:rsidRPr="00D901C5">
              <w:rPr>
                <w:sz w:val="18"/>
                <w:szCs w:val="18"/>
              </w:rPr>
              <w:t>Vagina</w:t>
            </w:r>
          </w:p>
        </w:tc>
        <w:tc>
          <w:tcPr>
            <w:tcW w:w="675" w:type="pct"/>
          </w:tcPr>
          <w:p w14:paraId="449C5D24" w14:textId="77777777" w:rsidR="00DA2D49" w:rsidRPr="00D901C5" w:rsidRDefault="00DA2D49" w:rsidP="00DE16F5">
            <w:pPr>
              <w:spacing w:line="240" w:lineRule="exact"/>
              <w:ind w:right="544"/>
              <w:jc w:val="both"/>
              <w:rPr>
                <w:sz w:val="18"/>
                <w:szCs w:val="18"/>
              </w:rPr>
            </w:pPr>
            <w:r w:rsidRPr="00D901C5">
              <w:rPr>
                <w:sz w:val="18"/>
                <w:szCs w:val="18"/>
              </w:rPr>
              <w:t>T81</w:t>
            </w:r>
          </w:p>
        </w:tc>
        <w:tc>
          <w:tcPr>
            <w:tcW w:w="675" w:type="pct"/>
          </w:tcPr>
          <w:p w14:paraId="3DAE133B" w14:textId="77777777" w:rsidR="00DA2D49" w:rsidRPr="00D901C5" w:rsidRDefault="00DA2D49" w:rsidP="00DE16F5">
            <w:pPr>
              <w:spacing w:line="240" w:lineRule="exact"/>
              <w:ind w:right="544"/>
              <w:jc w:val="both"/>
              <w:rPr>
                <w:sz w:val="18"/>
                <w:szCs w:val="18"/>
              </w:rPr>
            </w:pPr>
            <w:r w:rsidRPr="00D901C5">
              <w:rPr>
                <w:sz w:val="18"/>
                <w:szCs w:val="18"/>
              </w:rPr>
              <w:t>T82000</w:t>
            </w:r>
          </w:p>
        </w:tc>
        <w:tc>
          <w:tcPr>
            <w:tcW w:w="979" w:type="pct"/>
          </w:tcPr>
          <w:p w14:paraId="5A24A083" w14:textId="77777777" w:rsidR="00DA2D49" w:rsidRPr="00D901C5" w:rsidRDefault="00DA2D49" w:rsidP="00DE16F5">
            <w:pPr>
              <w:spacing w:line="240" w:lineRule="exact"/>
              <w:ind w:right="544"/>
              <w:jc w:val="both"/>
              <w:rPr>
                <w:sz w:val="18"/>
                <w:szCs w:val="18"/>
              </w:rPr>
            </w:pPr>
          </w:p>
        </w:tc>
        <w:tc>
          <w:tcPr>
            <w:tcW w:w="602" w:type="pct"/>
          </w:tcPr>
          <w:p w14:paraId="4A2EB8E0" w14:textId="77777777" w:rsidR="00DA2D49" w:rsidRPr="00D901C5" w:rsidRDefault="00DA2D49" w:rsidP="00DE16F5">
            <w:pPr>
              <w:spacing w:line="240" w:lineRule="exact"/>
              <w:ind w:right="544"/>
              <w:jc w:val="both"/>
              <w:rPr>
                <w:sz w:val="18"/>
                <w:szCs w:val="18"/>
              </w:rPr>
            </w:pPr>
          </w:p>
        </w:tc>
      </w:tr>
      <w:tr w:rsidR="00DA2D49" w:rsidRPr="00D901C5" w14:paraId="6F0C04F2" w14:textId="77777777" w:rsidTr="00D8264A">
        <w:trPr>
          <w:cantSplit/>
        </w:trPr>
        <w:tc>
          <w:tcPr>
            <w:tcW w:w="2069" w:type="pct"/>
            <w:gridSpan w:val="2"/>
          </w:tcPr>
          <w:p w14:paraId="64575B45" w14:textId="77777777" w:rsidR="00DA2D49" w:rsidRPr="00D901C5" w:rsidRDefault="00DA2D49" w:rsidP="00697960">
            <w:pPr>
              <w:spacing w:line="240" w:lineRule="exact"/>
              <w:jc w:val="both"/>
              <w:rPr>
                <w:sz w:val="18"/>
                <w:szCs w:val="18"/>
              </w:rPr>
            </w:pPr>
            <w:r w:rsidRPr="00D901C5">
              <w:rPr>
                <w:sz w:val="18"/>
                <w:szCs w:val="18"/>
              </w:rPr>
              <w:t>Cervix (includes endocervix and exocervix)</w:t>
            </w:r>
          </w:p>
        </w:tc>
        <w:tc>
          <w:tcPr>
            <w:tcW w:w="675" w:type="pct"/>
          </w:tcPr>
          <w:p w14:paraId="06555497" w14:textId="77777777" w:rsidR="00DA2D49" w:rsidRPr="00D901C5" w:rsidRDefault="00DA2D49" w:rsidP="00DE16F5">
            <w:pPr>
              <w:spacing w:line="240" w:lineRule="exact"/>
              <w:ind w:right="544"/>
              <w:jc w:val="both"/>
              <w:rPr>
                <w:sz w:val="18"/>
                <w:szCs w:val="18"/>
              </w:rPr>
            </w:pPr>
            <w:r w:rsidRPr="00D901C5">
              <w:rPr>
                <w:sz w:val="18"/>
                <w:szCs w:val="18"/>
              </w:rPr>
              <w:t>T83</w:t>
            </w:r>
          </w:p>
        </w:tc>
        <w:tc>
          <w:tcPr>
            <w:tcW w:w="675" w:type="pct"/>
          </w:tcPr>
          <w:p w14:paraId="129AD543" w14:textId="77777777" w:rsidR="00DA2D49" w:rsidRPr="00D901C5" w:rsidRDefault="00DA2D49" w:rsidP="00DE16F5">
            <w:pPr>
              <w:spacing w:line="240" w:lineRule="exact"/>
              <w:ind w:right="544"/>
              <w:jc w:val="both"/>
              <w:rPr>
                <w:sz w:val="18"/>
                <w:szCs w:val="18"/>
              </w:rPr>
            </w:pPr>
            <w:r w:rsidRPr="00D901C5">
              <w:rPr>
                <w:sz w:val="18"/>
                <w:szCs w:val="18"/>
              </w:rPr>
              <w:t>T83200</w:t>
            </w:r>
          </w:p>
        </w:tc>
        <w:tc>
          <w:tcPr>
            <w:tcW w:w="979" w:type="pct"/>
          </w:tcPr>
          <w:p w14:paraId="58F42BDA" w14:textId="77777777" w:rsidR="00DA2D49" w:rsidRPr="00D901C5" w:rsidRDefault="00DA2D49" w:rsidP="00DE16F5">
            <w:pPr>
              <w:spacing w:line="240" w:lineRule="exact"/>
              <w:ind w:right="544"/>
              <w:jc w:val="both"/>
              <w:rPr>
                <w:sz w:val="18"/>
                <w:szCs w:val="18"/>
              </w:rPr>
            </w:pPr>
          </w:p>
        </w:tc>
        <w:tc>
          <w:tcPr>
            <w:tcW w:w="602" w:type="pct"/>
          </w:tcPr>
          <w:p w14:paraId="2A433319" w14:textId="77777777" w:rsidR="00DA2D49" w:rsidRPr="00D901C5" w:rsidRDefault="00DA2D49" w:rsidP="00DE16F5">
            <w:pPr>
              <w:spacing w:line="240" w:lineRule="exact"/>
              <w:ind w:right="544"/>
              <w:jc w:val="both"/>
              <w:rPr>
                <w:sz w:val="18"/>
                <w:szCs w:val="18"/>
              </w:rPr>
            </w:pPr>
          </w:p>
        </w:tc>
      </w:tr>
      <w:tr w:rsidR="00DA2D49" w:rsidRPr="00D901C5" w14:paraId="7889F942" w14:textId="77777777" w:rsidTr="00DF5DB4">
        <w:trPr>
          <w:cantSplit/>
        </w:trPr>
        <w:tc>
          <w:tcPr>
            <w:tcW w:w="1395" w:type="pct"/>
            <w:shd w:val="clear" w:color="auto" w:fill="E0E0E0"/>
          </w:tcPr>
          <w:p w14:paraId="3B26A0F7" w14:textId="77777777" w:rsidR="00DA2D49" w:rsidRPr="00D901C5" w:rsidRDefault="00DA2D49" w:rsidP="00DE16F5">
            <w:pPr>
              <w:spacing w:line="240" w:lineRule="exact"/>
              <w:ind w:right="544"/>
              <w:jc w:val="both"/>
              <w:rPr>
                <w:b/>
                <w:sz w:val="18"/>
                <w:szCs w:val="18"/>
              </w:rPr>
            </w:pPr>
            <w:r w:rsidRPr="00D901C5">
              <w:rPr>
                <w:b/>
                <w:sz w:val="18"/>
                <w:szCs w:val="18"/>
                <w:u w:val="single"/>
              </w:rPr>
              <w:t>Summary diagnosis</w:t>
            </w:r>
          </w:p>
        </w:tc>
        <w:tc>
          <w:tcPr>
            <w:tcW w:w="675" w:type="pct"/>
            <w:shd w:val="clear" w:color="auto" w:fill="E0E0E0"/>
          </w:tcPr>
          <w:p w14:paraId="53F9F0AE" w14:textId="77777777" w:rsidR="00DA2D49" w:rsidRPr="00D901C5" w:rsidRDefault="00DA2D49" w:rsidP="00697960">
            <w:pPr>
              <w:spacing w:line="240" w:lineRule="exact"/>
              <w:rPr>
                <w:b/>
                <w:sz w:val="18"/>
                <w:szCs w:val="18"/>
              </w:rPr>
            </w:pPr>
            <w:r w:rsidRPr="00D901C5">
              <w:rPr>
                <w:b/>
                <w:sz w:val="18"/>
                <w:szCs w:val="18"/>
              </w:rPr>
              <w:t>Code stored on register</w:t>
            </w:r>
          </w:p>
        </w:tc>
        <w:tc>
          <w:tcPr>
            <w:tcW w:w="675" w:type="pct"/>
            <w:shd w:val="clear" w:color="auto" w:fill="E0E0E0"/>
          </w:tcPr>
          <w:p w14:paraId="369331F5" w14:textId="77777777" w:rsidR="00DA2D49" w:rsidRPr="00D901C5" w:rsidRDefault="00DA2D49" w:rsidP="00183315">
            <w:pPr>
              <w:spacing w:line="240" w:lineRule="exact"/>
              <w:jc w:val="both"/>
              <w:rPr>
                <w:sz w:val="18"/>
                <w:szCs w:val="18"/>
              </w:rPr>
            </w:pPr>
            <w:r w:rsidRPr="00D901C5">
              <w:rPr>
                <w:b/>
                <w:sz w:val="18"/>
                <w:szCs w:val="18"/>
              </w:rPr>
              <w:t>1986 Code</w:t>
            </w:r>
          </w:p>
        </w:tc>
        <w:tc>
          <w:tcPr>
            <w:tcW w:w="675" w:type="pct"/>
            <w:shd w:val="clear" w:color="auto" w:fill="E0E0E0"/>
          </w:tcPr>
          <w:p w14:paraId="47F04950" w14:textId="77777777" w:rsidR="00DA2D49" w:rsidRPr="00D901C5" w:rsidRDefault="00DA2D49" w:rsidP="00183315">
            <w:pPr>
              <w:spacing w:line="240" w:lineRule="exact"/>
              <w:jc w:val="both"/>
              <w:rPr>
                <w:sz w:val="18"/>
                <w:szCs w:val="18"/>
              </w:rPr>
            </w:pPr>
            <w:r w:rsidRPr="00D901C5">
              <w:rPr>
                <w:b/>
                <w:sz w:val="18"/>
                <w:szCs w:val="18"/>
              </w:rPr>
              <w:t>1993 Code</w:t>
            </w:r>
          </w:p>
        </w:tc>
        <w:tc>
          <w:tcPr>
            <w:tcW w:w="979" w:type="pct"/>
            <w:shd w:val="clear" w:color="auto" w:fill="E0E0E0"/>
          </w:tcPr>
          <w:p w14:paraId="68395C93" w14:textId="77777777" w:rsidR="00DA2D49" w:rsidRPr="00A36732" w:rsidRDefault="00DA2D49" w:rsidP="00DE16F5">
            <w:pPr>
              <w:spacing w:line="240" w:lineRule="exact"/>
              <w:ind w:right="544"/>
              <w:jc w:val="both"/>
              <w:rPr>
                <w:b/>
                <w:sz w:val="18"/>
                <w:szCs w:val="18"/>
              </w:rPr>
            </w:pPr>
            <w:r w:rsidRPr="00D901C5">
              <w:rPr>
                <w:b/>
                <w:sz w:val="18"/>
                <w:szCs w:val="18"/>
              </w:rPr>
              <w:t>Diagnostic category</w:t>
            </w:r>
          </w:p>
        </w:tc>
        <w:tc>
          <w:tcPr>
            <w:tcW w:w="602" w:type="pct"/>
            <w:shd w:val="clear" w:color="auto" w:fill="E0E0E0"/>
          </w:tcPr>
          <w:p w14:paraId="7BA15D6C" w14:textId="77777777" w:rsidR="00DA2D49" w:rsidRPr="00D901C5" w:rsidRDefault="00DA2D49" w:rsidP="00DE16F5">
            <w:pPr>
              <w:spacing w:line="240" w:lineRule="exact"/>
              <w:ind w:right="544"/>
              <w:jc w:val="both"/>
              <w:rPr>
                <w:b/>
                <w:sz w:val="18"/>
                <w:szCs w:val="18"/>
              </w:rPr>
            </w:pPr>
            <w:r w:rsidRPr="005122A5">
              <w:rPr>
                <w:b/>
                <w:sz w:val="18"/>
                <w:szCs w:val="18"/>
              </w:rPr>
              <w:t>Rank</w:t>
            </w:r>
            <w:r w:rsidR="006A645D" w:rsidRPr="000E3060">
              <w:rPr>
                <w:b/>
                <w:sz w:val="18"/>
                <w:szCs w:val="18"/>
              </w:rPr>
              <w:t>*</w:t>
            </w:r>
          </w:p>
        </w:tc>
      </w:tr>
      <w:tr w:rsidR="00DA2D49" w:rsidRPr="00D901C5" w14:paraId="001DBBAD" w14:textId="77777777" w:rsidTr="00DF5DB4">
        <w:trPr>
          <w:cantSplit/>
        </w:trPr>
        <w:tc>
          <w:tcPr>
            <w:tcW w:w="4398" w:type="pct"/>
            <w:gridSpan w:val="5"/>
            <w:tcBorders>
              <w:bottom w:val="single" w:sz="4" w:space="0" w:color="auto"/>
            </w:tcBorders>
          </w:tcPr>
          <w:p w14:paraId="602C5116" w14:textId="77777777" w:rsidR="00DA2D49" w:rsidRPr="00D901C5" w:rsidRDefault="00DA2D49" w:rsidP="00DE16F5">
            <w:pPr>
              <w:spacing w:line="240" w:lineRule="exact"/>
              <w:ind w:right="544"/>
              <w:jc w:val="both"/>
              <w:rPr>
                <w:sz w:val="18"/>
                <w:szCs w:val="18"/>
              </w:rPr>
            </w:pPr>
            <w:r w:rsidRPr="00D901C5">
              <w:rPr>
                <w:b/>
                <w:i/>
                <w:sz w:val="18"/>
                <w:szCs w:val="18"/>
              </w:rPr>
              <w:t>There will be a maximum of four M codes transmitted to the register.</w:t>
            </w:r>
          </w:p>
        </w:tc>
        <w:tc>
          <w:tcPr>
            <w:tcW w:w="602" w:type="pct"/>
            <w:tcBorders>
              <w:bottom w:val="single" w:sz="4" w:space="0" w:color="auto"/>
            </w:tcBorders>
          </w:tcPr>
          <w:p w14:paraId="1F2F996D" w14:textId="77777777" w:rsidR="00DA2D49" w:rsidRPr="00D901C5" w:rsidRDefault="00DA2D49" w:rsidP="00DE16F5">
            <w:pPr>
              <w:spacing w:line="240" w:lineRule="exact"/>
              <w:ind w:right="544"/>
              <w:jc w:val="both"/>
              <w:rPr>
                <w:b/>
                <w:i/>
                <w:sz w:val="18"/>
                <w:szCs w:val="18"/>
              </w:rPr>
            </w:pPr>
          </w:p>
        </w:tc>
      </w:tr>
      <w:tr w:rsidR="00DA2D49" w:rsidRPr="00D901C5" w14:paraId="6005129D" w14:textId="77777777" w:rsidTr="00D8264A">
        <w:trPr>
          <w:cantSplit/>
          <w:trHeight w:val="261"/>
        </w:trPr>
        <w:tc>
          <w:tcPr>
            <w:tcW w:w="2069" w:type="pct"/>
            <w:gridSpan w:val="2"/>
            <w:shd w:val="clear" w:color="auto" w:fill="auto"/>
          </w:tcPr>
          <w:p w14:paraId="0FB57D7E" w14:textId="77777777" w:rsidR="00DA2D49" w:rsidRPr="00D901C5" w:rsidRDefault="00DA2D49" w:rsidP="00DE16F5">
            <w:pPr>
              <w:spacing w:line="240" w:lineRule="exact"/>
              <w:ind w:right="544"/>
              <w:jc w:val="both"/>
              <w:rPr>
                <w:sz w:val="18"/>
                <w:szCs w:val="18"/>
              </w:rPr>
            </w:pPr>
            <w:r w:rsidRPr="00D901C5">
              <w:rPr>
                <w:sz w:val="18"/>
                <w:szCs w:val="18"/>
              </w:rPr>
              <w:t>Negative result - normal tissue</w:t>
            </w:r>
          </w:p>
        </w:tc>
        <w:tc>
          <w:tcPr>
            <w:tcW w:w="675" w:type="pct"/>
            <w:shd w:val="clear" w:color="auto" w:fill="auto"/>
          </w:tcPr>
          <w:p w14:paraId="409C139B" w14:textId="77777777" w:rsidR="00DA2D49" w:rsidRPr="00D901C5" w:rsidRDefault="00DA2D49" w:rsidP="00DE16F5">
            <w:pPr>
              <w:spacing w:line="240" w:lineRule="exact"/>
              <w:ind w:right="544"/>
              <w:jc w:val="both"/>
              <w:rPr>
                <w:sz w:val="18"/>
                <w:szCs w:val="18"/>
              </w:rPr>
            </w:pPr>
            <w:r w:rsidRPr="00D901C5">
              <w:rPr>
                <w:sz w:val="18"/>
                <w:szCs w:val="18"/>
              </w:rPr>
              <w:t>M00100</w:t>
            </w:r>
          </w:p>
        </w:tc>
        <w:tc>
          <w:tcPr>
            <w:tcW w:w="675" w:type="pct"/>
            <w:shd w:val="clear" w:color="auto" w:fill="auto"/>
          </w:tcPr>
          <w:p w14:paraId="3EA8F86F" w14:textId="77777777" w:rsidR="00DA2D49" w:rsidRPr="00D901C5" w:rsidRDefault="00DA2D49" w:rsidP="00DE16F5">
            <w:pPr>
              <w:spacing w:line="240" w:lineRule="exact"/>
              <w:ind w:right="544"/>
              <w:jc w:val="both"/>
              <w:rPr>
                <w:sz w:val="18"/>
                <w:szCs w:val="18"/>
              </w:rPr>
            </w:pPr>
            <w:r w:rsidRPr="00D901C5">
              <w:rPr>
                <w:sz w:val="18"/>
                <w:szCs w:val="18"/>
              </w:rPr>
              <w:t>M60000</w:t>
            </w:r>
          </w:p>
        </w:tc>
        <w:tc>
          <w:tcPr>
            <w:tcW w:w="979" w:type="pct"/>
            <w:shd w:val="clear" w:color="auto" w:fill="auto"/>
          </w:tcPr>
          <w:p w14:paraId="734F7F2E" w14:textId="77777777" w:rsidR="00DA2D49" w:rsidRPr="00D901C5" w:rsidRDefault="00DA2D49" w:rsidP="00DE16F5">
            <w:pPr>
              <w:spacing w:line="240" w:lineRule="exact"/>
              <w:ind w:right="544"/>
              <w:jc w:val="both"/>
              <w:rPr>
                <w:sz w:val="18"/>
                <w:szCs w:val="18"/>
              </w:rPr>
            </w:pPr>
            <w:r w:rsidRPr="00D901C5">
              <w:rPr>
                <w:sz w:val="18"/>
                <w:szCs w:val="18"/>
              </w:rPr>
              <w:t>Negative</w:t>
            </w:r>
            <w:r w:rsidRPr="00D901C5">
              <w:rPr>
                <w:rFonts w:cs="Arial"/>
                <w:sz w:val="18"/>
                <w:szCs w:val="18"/>
              </w:rPr>
              <w:t>/benign</w:t>
            </w:r>
          </w:p>
        </w:tc>
        <w:tc>
          <w:tcPr>
            <w:tcW w:w="602" w:type="pct"/>
          </w:tcPr>
          <w:p w14:paraId="4BCF0524" w14:textId="77777777" w:rsidR="00DA2D49" w:rsidRPr="00D901C5" w:rsidRDefault="00DA2D49" w:rsidP="00697960">
            <w:pPr>
              <w:spacing w:line="240" w:lineRule="exact"/>
              <w:ind w:right="544"/>
              <w:jc w:val="right"/>
              <w:rPr>
                <w:sz w:val="18"/>
                <w:szCs w:val="18"/>
              </w:rPr>
            </w:pPr>
            <w:r w:rsidRPr="00D901C5">
              <w:rPr>
                <w:sz w:val="18"/>
                <w:szCs w:val="18"/>
              </w:rPr>
              <w:t>1</w:t>
            </w:r>
          </w:p>
        </w:tc>
      </w:tr>
      <w:tr w:rsidR="00DA2D49" w:rsidRPr="00D901C5" w14:paraId="01428BE9" w14:textId="77777777" w:rsidTr="00D8264A">
        <w:trPr>
          <w:cantSplit/>
        </w:trPr>
        <w:tc>
          <w:tcPr>
            <w:tcW w:w="2069" w:type="pct"/>
            <w:gridSpan w:val="2"/>
            <w:shd w:val="clear" w:color="auto" w:fill="auto"/>
          </w:tcPr>
          <w:p w14:paraId="3DA7F763" w14:textId="77777777" w:rsidR="00DA2D49" w:rsidRPr="00D901C5" w:rsidRDefault="00DA2D49" w:rsidP="00DE16F5">
            <w:pPr>
              <w:spacing w:line="240" w:lineRule="exact"/>
              <w:ind w:right="544"/>
              <w:jc w:val="both"/>
              <w:rPr>
                <w:sz w:val="18"/>
                <w:szCs w:val="18"/>
              </w:rPr>
            </w:pPr>
            <w:r w:rsidRPr="00D901C5">
              <w:rPr>
                <w:sz w:val="18"/>
                <w:szCs w:val="18"/>
              </w:rPr>
              <w:t>Inflammation</w:t>
            </w:r>
          </w:p>
        </w:tc>
        <w:tc>
          <w:tcPr>
            <w:tcW w:w="675" w:type="pct"/>
            <w:shd w:val="clear" w:color="auto" w:fill="auto"/>
          </w:tcPr>
          <w:p w14:paraId="6FCA6F72" w14:textId="77777777" w:rsidR="00DA2D49" w:rsidRPr="00D901C5" w:rsidRDefault="00DA2D49" w:rsidP="00DE16F5">
            <w:pPr>
              <w:spacing w:line="240" w:lineRule="exact"/>
              <w:ind w:right="544"/>
              <w:jc w:val="both"/>
              <w:rPr>
                <w:sz w:val="18"/>
                <w:szCs w:val="18"/>
              </w:rPr>
            </w:pPr>
            <w:r w:rsidRPr="00D901C5">
              <w:rPr>
                <w:sz w:val="18"/>
                <w:szCs w:val="18"/>
              </w:rPr>
              <w:t>M40000</w:t>
            </w:r>
          </w:p>
        </w:tc>
        <w:tc>
          <w:tcPr>
            <w:tcW w:w="675" w:type="pct"/>
            <w:shd w:val="clear" w:color="auto" w:fill="auto"/>
          </w:tcPr>
          <w:p w14:paraId="44226A7D" w14:textId="77777777" w:rsidR="00DA2D49" w:rsidRPr="00D901C5" w:rsidRDefault="00DA2D49" w:rsidP="00DE16F5">
            <w:pPr>
              <w:spacing w:line="240" w:lineRule="exact"/>
              <w:ind w:right="544"/>
              <w:jc w:val="both"/>
              <w:rPr>
                <w:sz w:val="18"/>
                <w:szCs w:val="18"/>
              </w:rPr>
            </w:pPr>
            <w:r w:rsidRPr="00D901C5">
              <w:rPr>
                <w:sz w:val="18"/>
                <w:szCs w:val="18"/>
              </w:rPr>
              <w:t>M40000</w:t>
            </w:r>
          </w:p>
        </w:tc>
        <w:tc>
          <w:tcPr>
            <w:tcW w:w="979" w:type="pct"/>
            <w:shd w:val="clear" w:color="auto" w:fill="auto"/>
          </w:tcPr>
          <w:p w14:paraId="775C23D6" w14:textId="77777777" w:rsidR="00DA2D49" w:rsidRPr="00D901C5" w:rsidRDefault="00DA2D49" w:rsidP="00DE16F5">
            <w:pPr>
              <w:spacing w:line="240" w:lineRule="exact"/>
              <w:ind w:right="544"/>
              <w:jc w:val="both"/>
              <w:rPr>
                <w:sz w:val="18"/>
                <w:szCs w:val="18"/>
              </w:rPr>
            </w:pPr>
            <w:r w:rsidRPr="00D901C5">
              <w:rPr>
                <w:sz w:val="18"/>
                <w:szCs w:val="18"/>
              </w:rPr>
              <w:t>Negative</w:t>
            </w:r>
            <w:r w:rsidRPr="00D901C5">
              <w:rPr>
                <w:rFonts w:cs="Arial"/>
                <w:sz w:val="18"/>
                <w:szCs w:val="18"/>
              </w:rPr>
              <w:t>/benign</w:t>
            </w:r>
          </w:p>
        </w:tc>
        <w:tc>
          <w:tcPr>
            <w:tcW w:w="602" w:type="pct"/>
          </w:tcPr>
          <w:p w14:paraId="24D7AE32" w14:textId="77777777" w:rsidR="00DA2D49" w:rsidRPr="00D901C5" w:rsidRDefault="00DA2D49" w:rsidP="00697960">
            <w:pPr>
              <w:spacing w:line="240" w:lineRule="exact"/>
              <w:ind w:right="544"/>
              <w:jc w:val="right"/>
              <w:rPr>
                <w:sz w:val="18"/>
                <w:szCs w:val="18"/>
              </w:rPr>
            </w:pPr>
            <w:r w:rsidRPr="00D901C5">
              <w:rPr>
                <w:sz w:val="18"/>
                <w:szCs w:val="18"/>
              </w:rPr>
              <w:t>2</w:t>
            </w:r>
          </w:p>
        </w:tc>
      </w:tr>
      <w:tr w:rsidR="00DA2D49" w:rsidRPr="00D901C5" w14:paraId="7A284172" w14:textId="77777777" w:rsidTr="00D8264A">
        <w:trPr>
          <w:cantSplit/>
        </w:trPr>
        <w:tc>
          <w:tcPr>
            <w:tcW w:w="2069" w:type="pct"/>
            <w:gridSpan w:val="2"/>
            <w:shd w:val="clear" w:color="auto" w:fill="auto"/>
          </w:tcPr>
          <w:p w14:paraId="70FE11A7" w14:textId="77777777" w:rsidR="00DA2D49" w:rsidRPr="00D901C5" w:rsidRDefault="00DA2D49" w:rsidP="00DE16F5">
            <w:pPr>
              <w:spacing w:line="240" w:lineRule="exact"/>
              <w:ind w:right="544"/>
              <w:jc w:val="both"/>
              <w:rPr>
                <w:sz w:val="18"/>
                <w:szCs w:val="18"/>
              </w:rPr>
            </w:pPr>
            <w:r w:rsidRPr="00D901C5">
              <w:rPr>
                <w:sz w:val="18"/>
                <w:szCs w:val="18"/>
              </w:rPr>
              <w:t>Microglandular hyperplasia</w:t>
            </w:r>
          </w:p>
        </w:tc>
        <w:tc>
          <w:tcPr>
            <w:tcW w:w="675" w:type="pct"/>
            <w:shd w:val="clear" w:color="auto" w:fill="auto"/>
          </w:tcPr>
          <w:p w14:paraId="5DF833B8" w14:textId="77777777" w:rsidR="00DA2D49" w:rsidRPr="00D901C5" w:rsidRDefault="00DA2D49" w:rsidP="00DE16F5">
            <w:pPr>
              <w:spacing w:line="240" w:lineRule="exact"/>
              <w:ind w:right="544"/>
              <w:jc w:val="both"/>
              <w:rPr>
                <w:sz w:val="18"/>
                <w:szCs w:val="18"/>
              </w:rPr>
            </w:pPr>
            <w:r w:rsidRPr="00D901C5">
              <w:rPr>
                <w:sz w:val="18"/>
                <w:szCs w:val="18"/>
              </w:rPr>
              <w:t>M72480</w:t>
            </w:r>
          </w:p>
        </w:tc>
        <w:tc>
          <w:tcPr>
            <w:tcW w:w="675" w:type="pct"/>
            <w:shd w:val="clear" w:color="auto" w:fill="auto"/>
          </w:tcPr>
          <w:p w14:paraId="15E50F8F" w14:textId="77777777" w:rsidR="00DA2D49" w:rsidRPr="00D901C5" w:rsidRDefault="00DA2D49" w:rsidP="00DE16F5">
            <w:pPr>
              <w:spacing w:line="240" w:lineRule="exact"/>
              <w:ind w:right="544"/>
              <w:jc w:val="both"/>
              <w:rPr>
                <w:sz w:val="18"/>
                <w:szCs w:val="18"/>
              </w:rPr>
            </w:pPr>
            <w:r w:rsidRPr="00D901C5">
              <w:rPr>
                <w:sz w:val="18"/>
                <w:szCs w:val="18"/>
              </w:rPr>
              <w:t>M72480</w:t>
            </w:r>
          </w:p>
        </w:tc>
        <w:tc>
          <w:tcPr>
            <w:tcW w:w="979" w:type="pct"/>
            <w:shd w:val="clear" w:color="auto" w:fill="auto"/>
          </w:tcPr>
          <w:p w14:paraId="0F92A224" w14:textId="77777777" w:rsidR="00DA2D49" w:rsidRPr="00D901C5" w:rsidRDefault="00DA2D49" w:rsidP="00DE16F5">
            <w:pPr>
              <w:spacing w:line="240" w:lineRule="exact"/>
              <w:ind w:right="544"/>
              <w:jc w:val="both"/>
              <w:rPr>
                <w:sz w:val="18"/>
                <w:szCs w:val="18"/>
              </w:rPr>
            </w:pPr>
            <w:r w:rsidRPr="00D901C5">
              <w:rPr>
                <w:sz w:val="18"/>
                <w:szCs w:val="18"/>
              </w:rPr>
              <w:t>Negative</w:t>
            </w:r>
            <w:r w:rsidRPr="00D901C5">
              <w:rPr>
                <w:rFonts w:cs="Arial"/>
                <w:sz w:val="18"/>
                <w:szCs w:val="18"/>
              </w:rPr>
              <w:t>/benign</w:t>
            </w:r>
          </w:p>
        </w:tc>
        <w:tc>
          <w:tcPr>
            <w:tcW w:w="602" w:type="pct"/>
          </w:tcPr>
          <w:p w14:paraId="0762F39B" w14:textId="77777777" w:rsidR="00DA2D49" w:rsidRPr="00D901C5" w:rsidRDefault="00DA2D49" w:rsidP="00697960">
            <w:pPr>
              <w:spacing w:line="240" w:lineRule="exact"/>
              <w:ind w:right="544"/>
              <w:jc w:val="right"/>
              <w:rPr>
                <w:sz w:val="18"/>
                <w:szCs w:val="18"/>
              </w:rPr>
            </w:pPr>
            <w:r w:rsidRPr="00D901C5">
              <w:rPr>
                <w:sz w:val="18"/>
                <w:szCs w:val="18"/>
              </w:rPr>
              <w:t>3</w:t>
            </w:r>
          </w:p>
        </w:tc>
      </w:tr>
      <w:tr w:rsidR="00DA2D49" w:rsidRPr="00D901C5" w14:paraId="27B0818D" w14:textId="77777777" w:rsidTr="00D8264A">
        <w:trPr>
          <w:cantSplit/>
        </w:trPr>
        <w:tc>
          <w:tcPr>
            <w:tcW w:w="2069" w:type="pct"/>
            <w:gridSpan w:val="2"/>
            <w:tcBorders>
              <w:bottom w:val="single" w:sz="4" w:space="0" w:color="auto"/>
            </w:tcBorders>
            <w:shd w:val="clear" w:color="auto" w:fill="auto"/>
          </w:tcPr>
          <w:p w14:paraId="75639ED5" w14:textId="77777777" w:rsidR="00DA2D49" w:rsidRPr="00D901C5" w:rsidRDefault="00DA2D49" w:rsidP="00DE16F5">
            <w:pPr>
              <w:spacing w:line="240" w:lineRule="exact"/>
              <w:ind w:right="544"/>
              <w:jc w:val="both"/>
              <w:rPr>
                <w:sz w:val="18"/>
                <w:szCs w:val="18"/>
              </w:rPr>
            </w:pPr>
            <w:r w:rsidRPr="00D901C5">
              <w:rPr>
                <w:sz w:val="18"/>
                <w:szCs w:val="18"/>
              </w:rPr>
              <w:t>Squamous Metaplasia</w:t>
            </w:r>
          </w:p>
        </w:tc>
        <w:tc>
          <w:tcPr>
            <w:tcW w:w="675" w:type="pct"/>
            <w:tcBorders>
              <w:bottom w:val="single" w:sz="4" w:space="0" w:color="auto"/>
            </w:tcBorders>
            <w:shd w:val="clear" w:color="auto" w:fill="auto"/>
          </w:tcPr>
          <w:p w14:paraId="09D14B4A" w14:textId="77777777" w:rsidR="00DA2D49" w:rsidRPr="00D901C5" w:rsidRDefault="00DA2D49" w:rsidP="00DE16F5">
            <w:pPr>
              <w:spacing w:line="240" w:lineRule="exact"/>
              <w:ind w:right="544"/>
              <w:jc w:val="both"/>
              <w:rPr>
                <w:sz w:val="18"/>
                <w:szCs w:val="18"/>
              </w:rPr>
            </w:pPr>
            <w:r w:rsidRPr="00D901C5">
              <w:rPr>
                <w:sz w:val="18"/>
                <w:szCs w:val="18"/>
              </w:rPr>
              <w:t>M73000</w:t>
            </w:r>
          </w:p>
        </w:tc>
        <w:tc>
          <w:tcPr>
            <w:tcW w:w="675" w:type="pct"/>
            <w:tcBorders>
              <w:bottom w:val="single" w:sz="4" w:space="0" w:color="auto"/>
            </w:tcBorders>
            <w:shd w:val="clear" w:color="auto" w:fill="auto"/>
          </w:tcPr>
          <w:p w14:paraId="3D421DBD" w14:textId="77777777" w:rsidR="00DA2D49" w:rsidRPr="00D901C5" w:rsidRDefault="00DA2D49" w:rsidP="00DE16F5">
            <w:pPr>
              <w:spacing w:line="240" w:lineRule="exact"/>
              <w:ind w:right="544"/>
              <w:jc w:val="both"/>
              <w:rPr>
                <w:sz w:val="18"/>
                <w:szCs w:val="18"/>
              </w:rPr>
            </w:pPr>
            <w:r w:rsidRPr="00D901C5">
              <w:rPr>
                <w:sz w:val="18"/>
                <w:szCs w:val="18"/>
              </w:rPr>
              <w:t>M73000</w:t>
            </w:r>
          </w:p>
        </w:tc>
        <w:tc>
          <w:tcPr>
            <w:tcW w:w="979" w:type="pct"/>
            <w:tcBorders>
              <w:bottom w:val="single" w:sz="4" w:space="0" w:color="auto"/>
            </w:tcBorders>
            <w:shd w:val="clear" w:color="auto" w:fill="auto"/>
          </w:tcPr>
          <w:p w14:paraId="2C7BBCEB" w14:textId="77777777" w:rsidR="00DA2D49" w:rsidRPr="00D901C5" w:rsidRDefault="00DA2D49" w:rsidP="00DE16F5">
            <w:pPr>
              <w:spacing w:line="240" w:lineRule="exact"/>
              <w:ind w:right="544"/>
              <w:jc w:val="both"/>
              <w:rPr>
                <w:sz w:val="18"/>
                <w:szCs w:val="18"/>
              </w:rPr>
            </w:pPr>
            <w:r w:rsidRPr="00D901C5">
              <w:rPr>
                <w:sz w:val="18"/>
                <w:szCs w:val="18"/>
              </w:rPr>
              <w:t>Negative</w:t>
            </w:r>
            <w:r w:rsidRPr="00D901C5">
              <w:rPr>
                <w:rFonts w:cs="Arial"/>
                <w:sz w:val="18"/>
                <w:szCs w:val="18"/>
              </w:rPr>
              <w:t>/benign</w:t>
            </w:r>
          </w:p>
        </w:tc>
        <w:tc>
          <w:tcPr>
            <w:tcW w:w="602" w:type="pct"/>
            <w:tcBorders>
              <w:bottom w:val="single" w:sz="4" w:space="0" w:color="auto"/>
            </w:tcBorders>
          </w:tcPr>
          <w:p w14:paraId="220B545F" w14:textId="77777777" w:rsidR="00DA2D49" w:rsidRPr="00D901C5" w:rsidRDefault="00DA2D49" w:rsidP="00697960">
            <w:pPr>
              <w:spacing w:line="240" w:lineRule="exact"/>
              <w:ind w:right="544"/>
              <w:jc w:val="right"/>
              <w:rPr>
                <w:sz w:val="18"/>
                <w:szCs w:val="18"/>
              </w:rPr>
            </w:pPr>
            <w:r w:rsidRPr="00D901C5">
              <w:rPr>
                <w:sz w:val="18"/>
                <w:szCs w:val="18"/>
              </w:rPr>
              <w:t>4</w:t>
            </w:r>
          </w:p>
        </w:tc>
      </w:tr>
      <w:tr w:rsidR="00D8264A" w:rsidRPr="00D901C5" w14:paraId="4E68C7FC" w14:textId="77777777" w:rsidTr="00D8264A">
        <w:trPr>
          <w:cantSplit/>
          <w:trHeight w:val="270"/>
        </w:trPr>
        <w:tc>
          <w:tcPr>
            <w:tcW w:w="2069" w:type="pct"/>
            <w:gridSpan w:val="2"/>
            <w:tcBorders>
              <w:top w:val="single" w:sz="4" w:space="0" w:color="auto"/>
            </w:tcBorders>
            <w:shd w:val="clear" w:color="auto" w:fill="auto"/>
          </w:tcPr>
          <w:p w14:paraId="3966CB2D" w14:textId="77777777" w:rsidR="00D8264A" w:rsidRPr="00D901C5" w:rsidRDefault="00D8264A" w:rsidP="00D8264A">
            <w:pPr>
              <w:spacing w:line="240" w:lineRule="exact"/>
              <w:ind w:right="544"/>
              <w:jc w:val="both"/>
              <w:rPr>
                <w:sz w:val="18"/>
                <w:szCs w:val="18"/>
              </w:rPr>
            </w:pPr>
            <w:r w:rsidRPr="00D901C5">
              <w:rPr>
                <w:sz w:val="18"/>
                <w:szCs w:val="18"/>
              </w:rPr>
              <w:t>Polyp</w:t>
            </w:r>
          </w:p>
        </w:tc>
        <w:tc>
          <w:tcPr>
            <w:tcW w:w="675" w:type="pct"/>
            <w:tcBorders>
              <w:top w:val="single" w:sz="4" w:space="0" w:color="auto"/>
            </w:tcBorders>
            <w:shd w:val="clear" w:color="auto" w:fill="auto"/>
          </w:tcPr>
          <w:p w14:paraId="378D45BB" w14:textId="77777777" w:rsidR="00D8264A" w:rsidRPr="00D901C5" w:rsidRDefault="00D8264A" w:rsidP="00D8264A">
            <w:pPr>
              <w:spacing w:line="240" w:lineRule="exact"/>
              <w:ind w:right="544"/>
              <w:jc w:val="both"/>
              <w:rPr>
                <w:sz w:val="18"/>
                <w:szCs w:val="18"/>
              </w:rPr>
            </w:pPr>
            <w:r w:rsidRPr="00D901C5">
              <w:rPr>
                <w:sz w:val="18"/>
                <w:szCs w:val="18"/>
              </w:rPr>
              <w:t>M76800</w:t>
            </w:r>
          </w:p>
        </w:tc>
        <w:tc>
          <w:tcPr>
            <w:tcW w:w="675" w:type="pct"/>
            <w:tcBorders>
              <w:top w:val="single" w:sz="4" w:space="0" w:color="auto"/>
            </w:tcBorders>
            <w:shd w:val="clear" w:color="auto" w:fill="auto"/>
          </w:tcPr>
          <w:p w14:paraId="41B8DC3E" w14:textId="77777777" w:rsidR="00D8264A" w:rsidRPr="00D901C5" w:rsidRDefault="00D8264A" w:rsidP="00D8264A">
            <w:pPr>
              <w:spacing w:line="240" w:lineRule="exact"/>
              <w:ind w:right="544"/>
              <w:jc w:val="both"/>
              <w:rPr>
                <w:sz w:val="18"/>
                <w:szCs w:val="18"/>
              </w:rPr>
            </w:pPr>
            <w:r w:rsidRPr="00D901C5">
              <w:rPr>
                <w:sz w:val="18"/>
                <w:szCs w:val="18"/>
              </w:rPr>
              <w:t>M76800</w:t>
            </w:r>
          </w:p>
        </w:tc>
        <w:tc>
          <w:tcPr>
            <w:tcW w:w="979" w:type="pct"/>
            <w:tcBorders>
              <w:top w:val="single" w:sz="4" w:space="0" w:color="auto"/>
            </w:tcBorders>
            <w:shd w:val="clear" w:color="auto" w:fill="auto"/>
          </w:tcPr>
          <w:p w14:paraId="6BE61109" w14:textId="77777777" w:rsidR="00D8264A" w:rsidRPr="00D901C5" w:rsidRDefault="00D8264A" w:rsidP="00D8264A">
            <w:pPr>
              <w:spacing w:line="240" w:lineRule="exact"/>
              <w:ind w:right="544"/>
              <w:jc w:val="both"/>
              <w:rPr>
                <w:sz w:val="18"/>
                <w:szCs w:val="18"/>
              </w:rPr>
            </w:pPr>
            <w:r w:rsidRPr="00D901C5">
              <w:rPr>
                <w:sz w:val="18"/>
                <w:szCs w:val="18"/>
              </w:rPr>
              <w:t>Negative</w:t>
            </w:r>
            <w:r w:rsidRPr="00D901C5">
              <w:rPr>
                <w:rFonts w:cs="Arial"/>
                <w:sz w:val="18"/>
                <w:szCs w:val="18"/>
              </w:rPr>
              <w:t>/benign</w:t>
            </w:r>
          </w:p>
        </w:tc>
        <w:tc>
          <w:tcPr>
            <w:tcW w:w="602" w:type="pct"/>
            <w:tcBorders>
              <w:top w:val="single" w:sz="4" w:space="0" w:color="auto"/>
            </w:tcBorders>
          </w:tcPr>
          <w:p w14:paraId="7428704A" w14:textId="77777777" w:rsidR="00D8264A" w:rsidRPr="00D901C5" w:rsidRDefault="00D8264A" w:rsidP="00D8264A">
            <w:pPr>
              <w:spacing w:line="240" w:lineRule="exact"/>
              <w:ind w:right="544"/>
              <w:jc w:val="right"/>
              <w:rPr>
                <w:sz w:val="18"/>
                <w:szCs w:val="18"/>
              </w:rPr>
            </w:pPr>
            <w:r w:rsidRPr="00D901C5">
              <w:rPr>
                <w:sz w:val="18"/>
                <w:szCs w:val="18"/>
              </w:rPr>
              <w:t>5</w:t>
            </w:r>
          </w:p>
        </w:tc>
      </w:tr>
      <w:tr w:rsidR="00D8264A" w:rsidRPr="00D901C5" w14:paraId="799D9E27" w14:textId="77777777" w:rsidTr="00D8264A">
        <w:trPr>
          <w:cantSplit/>
          <w:trHeight w:val="269"/>
        </w:trPr>
        <w:tc>
          <w:tcPr>
            <w:tcW w:w="2069" w:type="pct"/>
            <w:gridSpan w:val="2"/>
            <w:tcBorders>
              <w:bottom w:val="single" w:sz="4" w:space="0" w:color="auto"/>
            </w:tcBorders>
            <w:shd w:val="clear" w:color="auto" w:fill="auto"/>
          </w:tcPr>
          <w:p w14:paraId="24CCE730" w14:textId="77777777" w:rsidR="00D8264A" w:rsidRPr="00D901C5" w:rsidRDefault="00D8264A" w:rsidP="00D8264A">
            <w:pPr>
              <w:spacing w:line="240" w:lineRule="exact"/>
              <w:jc w:val="both"/>
              <w:rPr>
                <w:sz w:val="18"/>
                <w:szCs w:val="18"/>
              </w:rPr>
            </w:pPr>
            <w:r w:rsidRPr="00D901C5">
              <w:rPr>
                <w:sz w:val="18"/>
                <w:szCs w:val="18"/>
              </w:rPr>
              <w:t>Other (Morphologic abnormality, not dysplastic or malignant)</w:t>
            </w:r>
          </w:p>
        </w:tc>
        <w:tc>
          <w:tcPr>
            <w:tcW w:w="675" w:type="pct"/>
            <w:tcBorders>
              <w:bottom w:val="single" w:sz="4" w:space="0" w:color="auto"/>
            </w:tcBorders>
            <w:shd w:val="clear" w:color="auto" w:fill="auto"/>
          </w:tcPr>
          <w:p w14:paraId="63CDF1B4" w14:textId="77777777" w:rsidR="00D8264A" w:rsidRPr="00D901C5" w:rsidRDefault="00D8264A" w:rsidP="00D8264A">
            <w:pPr>
              <w:spacing w:line="240" w:lineRule="exact"/>
              <w:ind w:right="544"/>
              <w:jc w:val="both"/>
              <w:rPr>
                <w:sz w:val="18"/>
                <w:szCs w:val="18"/>
              </w:rPr>
            </w:pPr>
            <w:r w:rsidRPr="00D901C5">
              <w:rPr>
                <w:sz w:val="18"/>
                <w:szCs w:val="18"/>
              </w:rPr>
              <w:t>M01000</w:t>
            </w:r>
          </w:p>
        </w:tc>
        <w:tc>
          <w:tcPr>
            <w:tcW w:w="675" w:type="pct"/>
            <w:tcBorders>
              <w:bottom w:val="single" w:sz="4" w:space="0" w:color="auto"/>
            </w:tcBorders>
            <w:shd w:val="clear" w:color="auto" w:fill="auto"/>
          </w:tcPr>
          <w:p w14:paraId="6EBE7B5A" w14:textId="77777777" w:rsidR="00D8264A" w:rsidRPr="00D901C5" w:rsidRDefault="00D8264A" w:rsidP="00D8264A">
            <w:pPr>
              <w:spacing w:line="240" w:lineRule="exact"/>
              <w:ind w:right="544"/>
              <w:jc w:val="both"/>
              <w:rPr>
                <w:sz w:val="18"/>
                <w:szCs w:val="18"/>
              </w:rPr>
            </w:pPr>
            <w:r w:rsidRPr="00D901C5">
              <w:rPr>
                <w:sz w:val="18"/>
                <w:szCs w:val="18"/>
              </w:rPr>
              <w:t>M01000</w:t>
            </w:r>
          </w:p>
        </w:tc>
        <w:tc>
          <w:tcPr>
            <w:tcW w:w="979" w:type="pct"/>
            <w:tcBorders>
              <w:bottom w:val="single" w:sz="4" w:space="0" w:color="auto"/>
            </w:tcBorders>
            <w:shd w:val="clear" w:color="auto" w:fill="auto"/>
          </w:tcPr>
          <w:p w14:paraId="1C8F1A4B" w14:textId="77777777" w:rsidR="00D8264A" w:rsidRPr="00D901C5" w:rsidRDefault="00D8264A" w:rsidP="00D8264A">
            <w:pPr>
              <w:spacing w:line="240" w:lineRule="exact"/>
              <w:ind w:right="544"/>
              <w:jc w:val="both"/>
              <w:rPr>
                <w:sz w:val="18"/>
                <w:szCs w:val="18"/>
              </w:rPr>
            </w:pPr>
            <w:r w:rsidRPr="00D901C5">
              <w:rPr>
                <w:sz w:val="18"/>
                <w:szCs w:val="18"/>
              </w:rPr>
              <w:t>Negative</w:t>
            </w:r>
            <w:r w:rsidRPr="00D901C5">
              <w:rPr>
                <w:rFonts w:cs="Arial"/>
                <w:sz w:val="18"/>
                <w:szCs w:val="18"/>
              </w:rPr>
              <w:t>/benign</w:t>
            </w:r>
          </w:p>
        </w:tc>
        <w:tc>
          <w:tcPr>
            <w:tcW w:w="602" w:type="pct"/>
            <w:tcBorders>
              <w:bottom w:val="single" w:sz="4" w:space="0" w:color="auto"/>
            </w:tcBorders>
          </w:tcPr>
          <w:p w14:paraId="38F0669E" w14:textId="77777777" w:rsidR="00D8264A" w:rsidRPr="00D901C5" w:rsidRDefault="00D8264A" w:rsidP="00D8264A">
            <w:pPr>
              <w:spacing w:line="240" w:lineRule="exact"/>
              <w:ind w:right="544"/>
              <w:jc w:val="right"/>
              <w:rPr>
                <w:sz w:val="18"/>
                <w:szCs w:val="18"/>
              </w:rPr>
            </w:pPr>
            <w:r w:rsidRPr="00D901C5">
              <w:rPr>
                <w:sz w:val="18"/>
                <w:szCs w:val="18"/>
              </w:rPr>
              <w:t>6</w:t>
            </w:r>
          </w:p>
        </w:tc>
      </w:tr>
      <w:tr w:rsidR="00DA2D49" w:rsidRPr="00D901C5" w14:paraId="776F54F3" w14:textId="77777777" w:rsidTr="00D8264A">
        <w:trPr>
          <w:cantSplit/>
        </w:trPr>
        <w:tc>
          <w:tcPr>
            <w:tcW w:w="2069" w:type="pct"/>
            <w:gridSpan w:val="2"/>
            <w:shd w:val="clear" w:color="auto" w:fill="auto"/>
          </w:tcPr>
          <w:p w14:paraId="2EC92772" w14:textId="77777777" w:rsidR="00DA2D49" w:rsidRPr="00D901C5" w:rsidRDefault="00DA2D49" w:rsidP="00DE16F5">
            <w:pPr>
              <w:spacing w:line="240" w:lineRule="exact"/>
              <w:ind w:right="544"/>
              <w:jc w:val="both"/>
              <w:rPr>
                <w:sz w:val="18"/>
                <w:szCs w:val="18"/>
              </w:rPr>
            </w:pPr>
            <w:r w:rsidRPr="00D901C5">
              <w:rPr>
                <w:sz w:val="18"/>
                <w:szCs w:val="18"/>
              </w:rPr>
              <w:t>Atypia</w:t>
            </w:r>
          </w:p>
        </w:tc>
        <w:tc>
          <w:tcPr>
            <w:tcW w:w="675" w:type="pct"/>
            <w:shd w:val="clear" w:color="auto" w:fill="auto"/>
          </w:tcPr>
          <w:p w14:paraId="75FAFBD4" w14:textId="77777777" w:rsidR="00DA2D49" w:rsidRPr="00D901C5" w:rsidRDefault="00DA2D49" w:rsidP="00DE16F5">
            <w:pPr>
              <w:spacing w:line="240" w:lineRule="exact"/>
              <w:ind w:right="544"/>
              <w:jc w:val="both"/>
              <w:rPr>
                <w:sz w:val="18"/>
                <w:szCs w:val="18"/>
              </w:rPr>
            </w:pPr>
            <w:r w:rsidRPr="00D901C5">
              <w:rPr>
                <w:sz w:val="18"/>
                <w:szCs w:val="18"/>
              </w:rPr>
              <w:t>M69700</w:t>
            </w:r>
          </w:p>
        </w:tc>
        <w:tc>
          <w:tcPr>
            <w:tcW w:w="675" w:type="pct"/>
            <w:shd w:val="clear" w:color="auto" w:fill="auto"/>
          </w:tcPr>
          <w:p w14:paraId="389BF5CB" w14:textId="77777777" w:rsidR="00DA2D49" w:rsidRPr="00D901C5" w:rsidRDefault="00DA2D49" w:rsidP="00DE16F5">
            <w:pPr>
              <w:spacing w:line="240" w:lineRule="exact"/>
              <w:ind w:right="544"/>
              <w:jc w:val="both"/>
              <w:rPr>
                <w:sz w:val="18"/>
                <w:szCs w:val="18"/>
              </w:rPr>
            </w:pPr>
            <w:r w:rsidRPr="00D901C5">
              <w:rPr>
                <w:sz w:val="18"/>
                <w:szCs w:val="18"/>
              </w:rPr>
              <w:t>M67000</w:t>
            </w:r>
          </w:p>
        </w:tc>
        <w:tc>
          <w:tcPr>
            <w:tcW w:w="979" w:type="pct"/>
            <w:shd w:val="clear" w:color="auto" w:fill="auto"/>
          </w:tcPr>
          <w:p w14:paraId="5231374D" w14:textId="77777777" w:rsidR="00DA2D49" w:rsidRPr="00D901C5" w:rsidRDefault="00DA2D49" w:rsidP="00DE16F5">
            <w:pPr>
              <w:spacing w:line="240" w:lineRule="exact"/>
              <w:ind w:right="544"/>
              <w:jc w:val="both"/>
              <w:rPr>
                <w:sz w:val="18"/>
                <w:szCs w:val="18"/>
              </w:rPr>
            </w:pPr>
            <w:r w:rsidRPr="00D901C5">
              <w:rPr>
                <w:sz w:val="18"/>
                <w:szCs w:val="18"/>
              </w:rPr>
              <w:t>CIN 1</w:t>
            </w:r>
          </w:p>
        </w:tc>
        <w:tc>
          <w:tcPr>
            <w:tcW w:w="602" w:type="pct"/>
          </w:tcPr>
          <w:p w14:paraId="4523548C" w14:textId="77777777" w:rsidR="00DA2D49" w:rsidRPr="00D901C5" w:rsidRDefault="00DA2D49" w:rsidP="00697960">
            <w:pPr>
              <w:spacing w:line="240" w:lineRule="exact"/>
              <w:ind w:right="544"/>
              <w:jc w:val="right"/>
              <w:rPr>
                <w:sz w:val="18"/>
                <w:szCs w:val="18"/>
              </w:rPr>
            </w:pPr>
            <w:r w:rsidRPr="00D901C5">
              <w:rPr>
                <w:sz w:val="18"/>
                <w:szCs w:val="18"/>
              </w:rPr>
              <w:t>7</w:t>
            </w:r>
          </w:p>
        </w:tc>
      </w:tr>
      <w:tr w:rsidR="00D8264A" w:rsidRPr="00D901C5" w14:paraId="594284C9" w14:textId="77777777" w:rsidTr="00D8264A">
        <w:trPr>
          <w:cantSplit/>
        </w:trPr>
        <w:tc>
          <w:tcPr>
            <w:tcW w:w="2069" w:type="pct"/>
            <w:gridSpan w:val="2"/>
            <w:tcBorders>
              <w:bottom w:val="single" w:sz="4" w:space="0" w:color="auto"/>
            </w:tcBorders>
            <w:shd w:val="clear" w:color="auto" w:fill="auto"/>
          </w:tcPr>
          <w:p w14:paraId="051AE32B" w14:textId="77777777" w:rsidR="00D8264A" w:rsidRPr="00D901C5" w:rsidRDefault="00D8264A" w:rsidP="00D8264A">
            <w:pPr>
              <w:spacing w:line="240" w:lineRule="exact"/>
              <w:ind w:right="544"/>
              <w:jc w:val="both"/>
              <w:rPr>
                <w:sz w:val="18"/>
                <w:szCs w:val="18"/>
              </w:rPr>
            </w:pPr>
            <w:r w:rsidRPr="00D901C5">
              <w:rPr>
                <w:sz w:val="18"/>
                <w:szCs w:val="18"/>
              </w:rPr>
              <w:t>Benign glandular atypia</w:t>
            </w:r>
          </w:p>
        </w:tc>
        <w:tc>
          <w:tcPr>
            <w:tcW w:w="675" w:type="pct"/>
            <w:tcBorders>
              <w:bottom w:val="single" w:sz="4" w:space="0" w:color="auto"/>
            </w:tcBorders>
            <w:shd w:val="clear" w:color="auto" w:fill="auto"/>
          </w:tcPr>
          <w:p w14:paraId="7389A9E1" w14:textId="77777777" w:rsidR="00D8264A" w:rsidRPr="00D901C5" w:rsidRDefault="00D8264A" w:rsidP="00D8264A">
            <w:pPr>
              <w:spacing w:line="240" w:lineRule="exact"/>
              <w:ind w:right="544"/>
              <w:jc w:val="both"/>
              <w:rPr>
                <w:sz w:val="18"/>
                <w:szCs w:val="18"/>
              </w:rPr>
            </w:pPr>
            <w:r w:rsidRPr="00D901C5">
              <w:rPr>
                <w:sz w:val="18"/>
                <w:szCs w:val="18"/>
              </w:rPr>
              <w:t>M81400</w:t>
            </w:r>
          </w:p>
        </w:tc>
        <w:tc>
          <w:tcPr>
            <w:tcW w:w="675" w:type="pct"/>
            <w:tcBorders>
              <w:bottom w:val="single" w:sz="4" w:space="0" w:color="auto"/>
            </w:tcBorders>
            <w:shd w:val="clear" w:color="auto" w:fill="auto"/>
          </w:tcPr>
          <w:p w14:paraId="034724F6" w14:textId="77777777" w:rsidR="00D8264A" w:rsidRPr="00D901C5" w:rsidRDefault="00D8264A" w:rsidP="00D8264A">
            <w:pPr>
              <w:spacing w:line="240" w:lineRule="exact"/>
              <w:ind w:right="544"/>
              <w:jc w:val="both"/>
              <w:rPr>
                <w:sz w:val="18"/>
                <w:szCs w:val="18"/>
              </w:rPr>
            </w:pPr>
            <w:r w:rsidRPr="00D901C5">
              <w:rPr>
                <w:sz w:val="18"/>
                <w:szCs w:val="18"/>
              </w:rPr>
              <w:t>M67030</w:t>
            </w:r>
          </w:p>
        </w:tc>
        <w:tc>
          <w:tcPr>
            <w:tcW w:w="979" w:type="pct"/>
            <w:tcBorders>
              <w:bottom w:val="single" w:sz="4" w:space="0" w:color="auto"/>
            </w:tcBorders>
            <w:shd w:val="clear" w:color="auto" w:fill="auto"/>
          </w:tcPr>
          <w:p w14:paraId="5B61AD89" w14:textId="77777777" w:rsidR="00D8264A" w:rsidRPr="00D901C5" w:rsidRDefault="00D8264A" w:rsidP="00D8264A">
            <w:pPr>
              <w:spacing w:line="240" w:lineRule="exact"/>
              <w:ind w:right="544"/>
              <w:jc w:val="both"/>
              <w:rPr>
                <w:sz w:val="18"/>
                <w:szCs w:val="18"/>
              </w:rPr>
            </w:pPr>
            <w:r w:rsidRPr="00D901C5">
              <w:rPr>
                <w:sz w:val="18"/>
                <w:szCs w:val="18"/>
              </w:rPr>
              <w:t>Negative</w:t>
            </w:r>
            <w:r w:rsidRPr="00D901C5">
              <w:rPr>
                <w:rFonts w:cs="Arial"/>
                <w:sz w:val="18"/>
                <w:szCs w:val="18"/>
              </w:rPr>
              <w:t>/benign</w:t>
            </w:r>
          </w:p>
        </w:tc>
        <w:tc>
          <w:tcPr>
            <w:tcW w:w="602" w:type="pct"/>
            <w:tcBorders>
              <w:bottom w:val="single" w:sz="4" w:space="0" w:color="auto"/>
            </w:tcBorders>
          </w:tcPr>
          <w:p w14:paraId="4D4B3524" w14:textId="77777777" w:rsidR="00D8264A" w:rsidRPr="00D901C5" w:rsidRDefault="00D8264A" w:rsidP="00D8264A">
            <w:pPr>
              <w:spacing w:line="240" w:lineRule="exact"/>
              <w:ind w:right="544"/>
              <w:jc w:val="right"/>
              <w:rPr>
                <w:sz w:val="18"/>
                <w:szCs w:val="18"/>
              </w:rPr>
            </w:pPr>
            <w:r w:rsidRPr="00D901C5">
              <w:rPr>
                <w:sz w:val="18"/>
                <w:szCs w:val="18"/>
              </w:rPr>
              <w:t>8</w:t>
            </w:r>
          </w:p>
        </w:tc>
      </w:tr>
      <w:tr w:rsidR="00DA2D49" w:rsidRPr="00D901C5" w14:paraId="038843FF" w14:textId="77777777" w:rsidTr="00DF5DB4">
        <w:trPr>
          <w:cantSplit/>
        </w:trPr>
        <w:tc>
          <w:tcPr>
            <w:tcW w:w="1395" w:type="pct"/>
            <w:shd w:val="clear" w:color="auto" w:fill="auto"/>
          </w:tcPr>
          <w:p w14:paraId="67ED03A2" w14:textId="77777777" w:rsidR="00DA2D49" w:rsidRPr="00A36732" w:rsidRDefault="00DA2D49" w:rsidP="00697960">
            <w:pPr>
              <w:spacing w:line="240" w:lineRule="exact"/>
              <w:ind w:right="-56"/>
              <w:rPr>
                <w:sz w:val="18"/>
                <w:szCs w:val="18"/>
              </w:rPr>
            </w:pPr>
            <w:r w:rsidRPr="00A36732">
              <w:rPr>
                <w:sz w:val="18"/>
                <w:szCs w:val="18"/>
              </w:rPr>
              <w:t>HPV, koilocytosis, condyloma (NOS)</w:t>
            </w:r>
          </w:p>
          <w:p w14:paraId="0AB15E48" w14:textId="77777777" w:rsidR="00DA2D49" w:rsidRPr="00A36732" w:rsidRDefault="00DA2D49" w:rsidP="00DE16F5">
            <w:pPr>
              <w:spacing w:line="240" w:lineRule="exact"/>
              <w:ind w:right="544"/>
              <w:jc w:val="both"/>
              <w:rPr>
                <w:sz w:val="18"/>
                <w:szCs w:val="18"/>
              </w:rPr>
            </w:pPr>
            <w:r w:rsidRPr="00A36732">
              <w:rPr>
                <w:sz w:val="18"/>
                <w:szCs w:val="18"/>
              </w:rPr>
              <w:t>Condyloma acuminatum</w:t>
            </w:r>
          </w:p>
        </w:tc>
        <w:tc>
          <w:tcPr>
            <w:tcW w:w="675" w:type="pct"/>
            <w:shd w:val="clear" w:color="auto" w:fill="auto"/>
          </w:tcPr>
          <w:p w14:paraId="517AB05E" w14:textId="77777777" w:rsidR="00DA2D49" w:rsidRPr="005122A5" w:rsidRDefault="00DA2D49" w:rsidP="00DE16F5">
            <w:pPr>
              <w:spacing w:line="240" w:lineRule="exact"/>
              <w:ind w:right="544"/>
              <w:jc w:val="both"/>
              <w:rPr>
                <w:sz w:val="18"/>
                <w:szCs w:val="18"/>
              </w:rPr>
            </w:pPr>
            <w:r w:rsidRPr="005122A5">
              <w:rPr>
                <w:sz w:val="18"/>
                <w:szCs w:val="18"/>
              </w:rPr>
              <w:t>M76700</w:t>
            </w:r>
          </w:p>
        </w:tc>
        <w:tc>
          <w:tcPr>
            <w:tcW w:w="675" w:type="pct"/>
            <w:shd w:val="clear" w:color="auto" w:fill="auto"/>
          </w:tcPr>
          <w:p w14:paraId="6ACCF989" w14:textId="77777777" w:rsidR="00DA2D49" w:rsidRPr="000E3060" w:rsidRDefault="00DA2D49" w:rsidP="00DE16F5">
            <w:pPr>
              <w:spacing w:line="240" w:lineRule="exact"/>
              <w:ind w:right="544"/>
              <w:jc w:val="both"/>
              <w:rPr>
                <w:sz w:val="18"/>
                <w:szCs w:val="18"/>
              </w:rPr>
            </w:pPr>
            <w:r w:rsidRPr="000E3060">
              <w:rPr>
                <w:sz w:val="18"/>
                <w:szCs w:val="18"/>
              </w:rPr>
              <w:t>M76700</w:t>
            </w:r>
          </w:p>
          <w:p w14:paraId="548DF27B" w14:textId="77777777" w:rsidR="00DA2D49" w:rsidRPr="00D901C5" w:rsidRDefault="00DA2D49" w:rsidP="00DE16F5">
            <w:pPr>
              <w:spacing w:line="240" w:lineRule="exact"/>
              <w:ind w:right="544"/>
              <w:jc w:val="both"/>
              <w:rPr>
                <w:sz w:val="18"/>
                <w:szCs w:val="18"/>
              </w:rPr>
            </w:pPr>
            <w:r w:rsidRPr="00D901C5">
              <w:rPr>
                <w:sz w:val="18"/>
                <w:szCs w:val="18"/>
              </w:rPr>
              <w:t>M76720</w:t>
            </w:r>
          </w:p>
        </w:tc>
        <w:tc>
          <w:tcPr>
            <w:tcW w:w="675" w:type="pct"/>
            <w:shd w:val="clear" w:color="auto" w:fill="auto"/>
          </w:tcPr>
          <w:p w14:paraId="649C404F" w14:textId="77777777" w:rsidR="00DA2D49" w:rsidRPr="00D901C5" w:rsidRDefault="00DA2D49" w:rsidP="00DE16F5">
            <w:pPr>
              <w:spacing w:line="240" w:lineRule="exact"/>
              <w:ind w:right="544"/>
              <w:jc w:val="both"/>
              <w:rPr>
                <w:sz w:val="18"/>
                <w:szCs w:val="18"/>
              </w:rPr>
            </w:pPr>
            <w:r w:rsidRPr="00D901C5">
              <w:rPr>
                <w:sz w:val="18"/>
                <w:szCs w:val="18"/>
              </w:rPr>
              <w:t>M76700</w:t>
            </w:r>
          </w:p>
          <w:p w14:paraId="595BF88E" w14:textId="77777777" w:rsidR="00DA2D49" w:rsidRPr="00D901C5" w:rsidRDefault="00DA2D49" w:rsidP="00DE16F5">
            <w:pPr>
              <w:spacing w:line="240" w:lineRule="exact"/>
              <w:ind w:right="544"/>
              <w:jc w:val="both"/>
              <w:rPr>
                <w:sz w:val="18"/>
                <w:szCs w:val="18"/>
              </w:rPr>
            </w:pPr>
            <w:r w:rsidRPr="00D901C5">
              <w:rPr>
                <w:sz w:val="18"/>
                <w:szCs w:val="18"/>
              </w:rPr>
              <w:t>M76720</w:t>
            </w:r>
          </w:p>
        </w:tc>
        <w:tc>
          <w:tcPr>
            <w:tcW w:w="979" w:type="pct"/>
          </w:tcPr>
          <w:p w14:paraId="385B41F8" w14:textId="77777777" w:rsidR="00DA2D49" w:rsidRPr="00D901C5" w:rsidRDefault="00DA2D49" w:rsidP="00DE16F5">
            <w:pPr>
              <w:spacing w:line="240" w:lineRule="exact"/>
              <w:ind w:right="544"/>
              <w:jc w:val="both"/>
              <w:rPr>
                <w:sz w:val="18"/>
                <w:szCs w:val="18"/>
              </w:rPr>
            </w:pPr>
            <w:r w:rsidRPr="00D901C5">
              <w:rPr>
                <w:sz w:val="18"/>
                <w:szCs w:val="18"/>
              </w:rPr>
              <w:t>HPV</w:t>
            </w:r>
          </w:p>
        </w:tc>
        <w:tc>
          <w:tcPr>
            <w:tcW w:w="602" w:type="pct"/>
            <w:shd w:val="clear" w:color="auto" w:fill="auto"/>
          </w:tcPr>
          <w:p w14:paraId="1FFE8D87" w14:textId="77777777" w:rsidR="00DA2D49" w:rsidRPr="00D901C5" w:rsidRDefault="00DA2D49" w:rsidP="00697960">
            <w:pPr>
              <w:spacing w:line="240" w:lineRule="exact"/>
              <w:ind w:right="544"/>
              <w:jc w:val="right"/>
              <w:rPr>
                <w:sz w:val="18"/>
                <w:szCs w:val="18"/>
              </w:rPr>
            </w:pPr>
            <w:r w:rsidRPr="00D901C5">
              <w:rPr>
                <w:sz w:val="18"/>
                <w:szCs w:val="18"/>
              </w:rPr>
              <w:t>9</w:t>
            </w:r>
          </w:p>
        </w:tc>
      </w:tr>
      <w:tr w:rsidR="00D8264A" w:rsidRPr="00D901C5" w14:paraId="11588EFD" w14:textId="77777777" w:rsidTr="00D8264A">
        <w:trPr>
          <w:cantSplit/>
        </w:trPr>
        <w:tc>
          <w:tcPr>
            <w:tcW w:w="2069" w:type="pct"/>
            <w:gridSpan w:val="2"/>
            <w:shd w:val="clear" w:color="auto" w:fill="auto"/>
          </w:tcPr>
          <w:p w14:paraId="1DA539D9" w14:textId="77777777" w:rsidR="00D8264A" w:rsidRPr="00D901C5" w:rsidRDefault="00D8264A" w:rsidP="00D8264A">
            <w:pPr>
              <w:spacing w:line="240" w:lineRule="exact"/>
              <w:ind w:right="544"/>
              <w:jc w:val="both"/>
              <w:rPr>
                <w:sz w:val="18"/>
                <w:szCs w:val="18"/>
              </w:rPr>
            </w:pPr>
            <w:r w:rsidRPr="00D901C5">
              <w:rPr>
                <w:sz w:val="18"/>
                <w:szCs w:val="18"/>
              </w:rPr>
              <w:t>CIN I (LSIL)</w:t>
            </w:r>
          </w:p>
          <w:p w14:paraId="66A8F3C0" w14:textId="77777777" w:rsidR="00D8264A" w:rsidRPr="00D901C5" w:rsidRDefault="00D8264A" w:rsidP="00D8264A">
            <w:pPr>
              <w:spacing w:line="240" w:lineRule="exact"/>
              <w:jc w:val="both"/>
              <w:rPr>
                <w:sz w:val="18"/>
                <w:szCs w:val="18"/>
              </w:rPr>
            </w:pPr>
            <w:r w:rsidRPr="00D901C5">
              <w:rPr>
                <w:sz w:val="18"/>
                <w:szCs w:val="18"/>
              </w:rPr>
              <w:t>(VAIN I when used with T81/ T82000)</w:t>
            </w:r>
          </w:p>
        </w:tc>
        <w:tc>
          <w:tcPr>
            <w:tcW w:w="675" w:type="pct"/>
            <w:shd w:val="clear" w:color="auto" w:fill="auto"/>
          </w:tcPr>
          <w:p w14:paraId="7A9BF63F" w14:textId="77777777" w:rsidR="00D8264A" w:rsidRPr="00D901C5" w:rsidRDefault="00D8264A" w:rsidP="00D8264A">
            <w:pPr>
              <w:spacing w:line="240" w:lineRule="exact"/>
              <w:ind w:right="544"/>
              <w:jc w:val="both"/>
              <w:rPr>
                <w:sz w:val="18"/>
                <w:szCs w:val="18"/>
              </w:rPr>
            </w:pPr>
            <w:r w:rsidRPr="00D901C5">
              <w:rPr>
                <w:sz w:val="18"/>
                <w:szCs w:val="18"/>
              </w:rPr>
              <w:t>M74006</w:t>
            </w:r>
          </w:p>
        </w:tc>
        <w:tc>
          <w:tcPr>
            <w:tcW w:w="675" w:type="pct"/>
            <w:shd w:val="clear" w:color="auto" w:fill="auto"/>
          </w:tcPr>
          <w:p w14:paraId="4C42C57F" w14:textId="77777777" w:rsidR="00D8264A" w:rsidRPr="00D901C5" w:rsidRDefault="00D8264A" w:rsidP="00D8264A">
            <w:pPr>
              <w:spacing w:line="240" w:lineRule="exact"/>
              <w:ind w:right="544"/>
              <w:jc w:val="both"/>
              <w:rPr>
                <w:sz w:val="18"/>
                <w:szCs w:val="18"/>
              </w:rPr>
            </w:pPr>
            <w:r w:rsidRPr="00D901C5">
              <w:rPr>
                <w:sz w:val="18"/>
                <w:szCs w:val="18"/>
              </w:rPr>
              <w:t>M67016</w:t>
            </w:r>
          </w:p>
        </w:tc>
        <w:tc>
          <w:tcPr>
            <w:tcW w:w="979" w:type="pct"/>
            <w:shd w:val="clear" w:color="auto" w:fill="auto"/>
          </w:tcPr>
          <w:p w14:paraId="389F87A8" w14:textId="77777777" w:rsidR="00D8264A" w:rsidRPr="00D901C5" w:rsidRDefault="00D8264A" w:rsidP="00D8264A">
            <w:pPr>
              <w:spacing w:line="240" w:lineRule="exact"/>
              <w:ind w:right="544"/>
              <w:jc w:val="both"/>
              <w:rPr>
                <w:sz w:val="18"/>
                <w:szCs w:val="18"/>
              </w:rPr>
            </w:pPr>
            <w:r w:rsidRPr="00D901C5">
              <w:rPr>
                <w:sz w:val="18"/>
                <w:szCs w:val="18"/>
              </w:rPr>
              <w:t>CIN 1</w:t>
            </w:r>
          </w:p>
        </w:tc>
        <w:tc>
          <w:tcPr>
            <w:tcW w:w="602" w:type="pct"/>
          </w:tcPr>
          <w:p w14:paraId="5B240ECC" w14:textId="77777777" w:rsidR="00D8264A" w:rsidRPr="00D901C5" w:rsidRDefault="00D8264A" w:rsidP="00D8264A">
            <w:pPr>
              <w:spacing w:line="240" w:lineRule="exact"/>
              <w:ind w:right="544"/>
              <w:jc w:val="right"/>
              <w:rPr>
                <w:sz w:val="18"/>
                <w:szCs w:val="18"/>
              </w:rPr>
            </w:pPr>
            <w:r w:rsidRPr="00D901C5">
              <w:rPr>
                <w:sz w:val="18"/>
                <w:szCs w:val="18"/>
              </w:rPr>
              <w:t>10</w:t>
            </w:r>
          </w:p>
        </w:tc>
      </w:tr>
      <w:tr w:rsidR="00DA2D49" w:rsidRPr="00D901C5" w14:paraId="72F397A1" w14:textId="77777777" w:rsidTr="00D8264A">
        <w:trPr>
          <w:cantSplit/>
        </w:trPr>
        <w:tc>
          <w:tcPr>
            <w:tcW w:w="2069" w:type="pct"/>
            <w:gridSpan w:val="2"/>
            <w:shd w:val="clear" w:color="auto" w:fill="auto"/>
          </w:tcPr>
          <w:p w14:paraId="0D724273" w14:textId="77777777" w:rsidR="00DA2D49" w:rsidRPr="00D901C5" w:rsidRDefault="00DA2D49" w:rsidP="00DE16F5">
            <w:pPr>
              <w:spacing w:line="240" w:lineRule="exact"/>
              <w:ind w:right="544"/>
              <w:jc w:val="both"/>
              <w:rPr>
                <w:sz w:val="18"/>
                <w:szCs w:val="18"/>
              </w:rPr>
            </w:pPr>
            <w:r w:rsidRPr="00D901C5">
              <w:rPr>
                <w:sz w:val="18"/>
                <w:szCs w:val="18"/>
              </w:rPr>
              <w:t>Dysplasia / CIN NOS</w:t>
            </w:r>
          </w:p>
        </w:tc>
        <w:tc>
          <w:tcPr>
            <w:tcW w:w="675" w:type="pct"/>
            <w:shd w:val="clear" w:color="auto" w:fill="auto"/>
          </w:tcPr>
          <w:p w14:paraId="736BF4A4" w14:textId="77777777" w:rsidR="00DA2D49" w:rsidRPr="00D901C5" w:rsidRDefault="00DA2D49" w:rsidP="00DE16F5">
            <w:pPr>
              <w:spacing w:line="240" w:lineRule="exact"/>
              <w:ind w:right="544"/>
              <w:jc w:val="both"/>
              <w:rPr>
                <w:sz w:val="18"/>
                <w:szCs w:val="18"/>
              </w:rPr>
            </w:pPr>
            <w:r w:rsidRPr="00D901C5">
              <w:rPr>
                <w:sz w:val="18"/>
                <w:szCs w:val="18"/>
              </w:rPr>
              <w:t>M74000</w:t>
            </w:r>
          </w:p>
        </w:tc>
        <w:tc>
          <w:tcPr>
            <w:tcW w:w="675" w:type="pct"/>
            <w:shd w:val="clear" w:color="auto" w:fill="auto"/>
          </w:tcPr>
          <w:p w14:paraId="0F9520A2" w14:textId="77777777" w:rsidR="00DA2D49" w:rsidRPr="00D901C5" w:rsidRDefault="00DA2D49" w:rsidP="00DE16F5">
            <w:pPr>
              <w:spacing w:line="240" w:lineRule="exact"/>
              <w:ind w:right="544"/>
              <w:jc w:val="both"/>
              <w:rPr>
                <w:sz w:val="18"/>
                <w:szCs w:val="18"/>
              </w:rPr>
            </w:pPr>
            <w:r w:rsidRPr="00D901C5">
              <w:rPr>
                <w:sz w:val="18"/>
                <w:szCs w:val="18"/>
              </w:rPr>
              <w:t>M67015</w:t>
            </w:r>
          </w:p>
        </w:tc>
        <w:tc>
          <w:tcPr>
            <w:tcW w:w="979" w:type="pct"/>
            <w:shd w:val="clear" w:color="auto" w:fill="auto"/>
          </w:tcPr>
          <w:p w14:paraId="67118D70" w14:textId="77777777" w:rsidR="00DA2D49" w:rsidRPr="00D901C5" w:rsidRDefault="00DA2D49" w:rsidP="00DE16F5">
            <w:pPr>
              <w:spacing w:line="240" w:lineRule="exact"/>
              <w:ind w:right="544"/>
              <w:jc w:val="both"/>
              <w:rPr>
                <w:sz w:val="18"/>
                <w:szCs w:val="18"/>
              </w:rPr>
            </w:pPr>
            <w:r w:rsidRPr="00D901C5">
              <w:rPr>
                <w:sz w:val="18"/>
                <w:szCs w:val="18"/>
              </w:rPr>
              <w:t>CIN 1</w:t>
            </w:r>
          </w:p>
        </w:tc>
        <w:tc>
          <w:tcPr>
            <w:tcW w:w="602" w:type="pct"/>
          </w:tcPr>
          <w:p w14:paraId="276BF06F" w14:textId="77777777" w:rsidR="00DA2D49" w:rsidRPr="00D901C5" w:rsidRDefault="00D8264A" w:rsidP="00697960">
            <w:pPr>
              <w:spacing w:line="240" w:lineRule="exact"/>
              <w:ind w:right="544"/>
              <w:jc w:val="right"/>
              <w:rPr>
                <w:sz w:val="18"/>
                <w:szCs w:val="18"/>
              </w:rPr>
            </w:pPr>
            <w:r w:rsidRPr="00D901C5">
              <w:rPr>
                <w:sz w:val="18"/>
                <w:szCs w:val="18"/>
              </w:rPr>
              <w:t>11</w:t>
            </w:r>
          </w:p>
        </w:tc>
      </w:tr>
      <w:tr w:rsidR="00D8264A" w:rsidRPr="00D901C5" w14:paraId="0F1D4E07" w14:textId="77777777" w:rsidTr="00D8264A">
        <w:trPr>
          <w:cantSplit/>
        </w:trPr>
        <w:tc>
          <w:tcPr>
            <w:tcW w:w="2069" w:type="pct"/>
            <w:gridSpan w:val="2"/>
            <w:shd w:val="clear" w:color="auto" w:fill="auto"/>
          </w:tcPr>
          <w:p w14:paraId="060CFC5E" w14:textId="77777777" w:rsidR="00D8264A" w:rsidRPr="00D901C5" w:rsidRDefault="00D8264A" w:rsidP="00D8264A">
            <w:pPr>
              <w:spacing w:line="240" w:lineRule="exact"/>
              <w:ind w:right="544"/>
              <w:jc w:val="both"/>
              <w:rPr>
                <w:sz w:val="18"/>
                <w:szCs w:val="18"/>
              </w:rPr>
            </w:pPr>
            <w:r w:rsidRPr="00D901C5">
              <w:rPr>
                <w:sz w:val="18"/>
                <w:szCs w:val="18"/>
              </w:rPr>
              <w:t>Glandular dysplasia</w:t>
            </w:r>
          </w:p>
        </w:tc>
        <w:tc>
          <w:tcPr>
            <w:tcW w:w="675" w:type="pct"/>
            <w:shd w:val="clear" w:color="auto" w:fill="auto"/>
          </w:tcPr>
          <w:p w14:paraId="3B3A65CF" w14:textId="77777777" w:rsidR="00D8264A" w:rsidRPr="00D901C5" w:rsidRDefault="00D8264A" w:rsidP="00D8264A">
            <w:pPr>
              <w:spacing w:line="240" w:lineRule="exact"/>
              <w:ind w:right="544"/>
              <w:jc w:val="both"/>
              <w:rPr>
                <w:sz w:val="18"/>
                <w:szCs w:val="18"/>
              </w:rPr>
            </w:pPr>
            <w:r w:rsidRPr="00D901C5">
              <w:rPr>
                <w:sz w:val="18"/>
                <w:szCs w:val="18"/>
              </w:rPr>
              <w:t>M81401</w:t>
            </w:r>
          </w:p>
        </w:tc>
        <w:tc>
          <w:tcPr>
            <w:tcW w:w="675" w:type="pct"/>
            <w:shd w:val="clear" w:color="auto" w:fill="auto"/>
          </w:tcPr>
          <w:p w14:paraId="4A6090DD" w14:textId="77777777" w:rsidR="00D8264A" w:rsidRPr="00D901C5" w:rsidRDefault="00D8264A" w:rsidP="00D8264A">
            <w:pPr>
              <w:spacing w:line="240" w:lineRule="exact"/>
              <w:ind w:right="544"/>
              <w:jc w:val="both"/>
              <w:rPr>
                <w:sz w:val="18"/>
                <w:szCs w:val="18"/>
              </w:rPr>
            </w:pPr>
            <w:r w:rsidRPr="00D901C5">
              <w:rPr>
                <w:sz w:val="18"/>
                <w:szCs w:val="18"/>
              </w:rPr>
              <w:t>M67031</w:t>
            </w:r>
          </w:p>
        </w:tc>
        <w:tc>
          <w:tcPr>
            <w:tcW w:w="979" w:type="pct"/>
            <w:shd w:val="clear" w:color="auto" w:fill="auto"/>
          </w:tcPr>
          <w:p w14:paraId="75A23FE1" w14:textId="77777777" w:rsidR="00D8264A" w:rsidRPr="00D901C5" w:rsidRDefault="00D8264A" w:rsidP="00D8264A">
            <w:pPr>
              <w:spacing w:line="240" w:lineRule="exact"/>
              <w:jc w:val="both"/>
              <w:rPr>
                <w:sz w:val="18"/>
                <w:szCs w:val="18"/>
              </w:rPr>
            </w:pPr>
            <w:r w:rsidRPr="00D901C5">
              <w:rPr>
                <w:sz w:val="18"/>
                <w:szCs w:val="18"/>
              </w:rPr>
              <w:t>Glandular dysplasia</w:t>
            </w:r>
          </w:p>
        </w:tc>
        <w:tc>
          <w:tcPr>
            <w:tcW w:w="602" w:type="pct"/>
          </w:tcPr>
          <w:p w14:paraId="6C799385" w14:textId="77777777" w:rsidR="00D8264A" w:rsidRPr="00D901C5" w:rsidRDefault="00D8264A" w:rsidP="00D8264A">
            <w:pPr>
              <w:spacing w:line="240" w:lineRule="exact"/>
              <w:ind w:right="544"/>
              <w:jc w:val="right"/>
              <w:rPr>
                <w:sz w:val="18"/>
                <w:szCs w:val="18"/>
              </w:rPr>
            </w:pPr>
            <w:r w:rsidRPr="00D901C5">
              <w:rPr>
                <w:sz w:val="18"/>
                <w:szCs w:val="18"/>
              </w:rPr>
              <w:t>12</w:t>
            </w:r>
          </w:p>
        </w:tc>
      </w:tr>
      <w:tr w:rsidR="00DA2D49" w:rsidRPr="00D901C5" w14:paraId="6A731EE5" w14:textId="77777777" w:rsidTr="00D8264A">
        <w:trPr>
          <w:cantSplit/>
        </w:trPr>
        <w:tc>
          <w:tcPr>
            <w:tcW w:w="2069" w:type="pct"/>
            <w:gridSpan w:val="2"/>
            <w:tcBorders>
              <w:bottom w:val="single" w:sz="4" w:space="0" w:color="auto"/>
            </w:tcBorders>
            <w:shd w:val="clear" w:color="auto" w:fill="auto"/>
          </w:tcPr>
          <w:p w14:paraId="72472DFE" w14:textId="77777777" w:rsidR="00DA2D49" w:rsidRPr="00D901C5" w:rsidRDefault="00DA2D49" w:rsidP="00DE16F5">
            <w:pPr>
              <w:spacing w:line="240" w:lineRule="exact"/>
              <w:ind w:right="544"/>
              <w:jc w:val="both"/>
              <w:rPr>
                <w:sz w:val="18"/>
                <w:szCs w:val="18"/>
              </w:rPr>
            </w:pPr>
            <w:r w:rsidRPr="00D901C5">
              <w:rPr>
                <w:sz w:val="18"/>
                <w:szCs w:val="18"/>
              </w:rPr>
              <w:t>CIN II (HSIL)</w:t>
            </w:r>
          </w:p>
          <w:p w14:paraId="2FBC661B" w14:textId="77777777" w:rsidR="00DA2D49" w:rsidRPr="00D901C5" w:rsidRDefault="00DA2D49" w:rsidP="00697960">
            <w:pPr>
              <w:spacing w:line="240" w:lineRule="exact"/>
              <w:jc w:val="both"/>
              <w:rPr>
                <w:sz w:val="18"/>
                <w:szCs w:val="18"/>
              </w:rPr>
            </w:pPr>
            <w:r w:rsidRPr="00D901C5">
              <w:rPr>
                <w:sz w:val="18"/>
                <w:szCs w:val="18"/>
              </w:rPr>
              <w:t>(VAIN II when used with T81/ T82000)</w:t>
            </w:r>
          </w:p>
        </w:tc>
        <w:tc>
          <w:tcPr>
            <w:tcW w:w="675" w:type="pct"/>
            <w:tcBorders>
              <w:bottom w:val="single" w:sz="4" w:space="0" w:color="auto"/>
            </w:tcBorders>
            <w:shd w:val="clear" w:color="auto" w:fill="auto"/>
          </w:tcPr>
          <w:p w14:paraId="69A5E4F6" w14:textId="77777777" w:rsidR="00DA2D49" w:rsidRPr="00D901C5" w:rsidRDefault="00DA2D49" w:rsidP="00DE16F5">
            <w:pPr>
              <w:spacing w:line="240" w:lineRule="exact"/>
              <w:ind w:right="544"/>
              <w:jc w:val="both"/>
              <w:rPr>
                <w:sz w:val="18"/>
                <w:szCs w:val="18"/>
              </w:rPr>
            </w:pPr>
            <w:r w:rsidRPr="00D901C5">
              <w:rPr>
                <w:sz w:val="18"/>
                <w:szCs w:val="18"/>
              </w:rPr>
              <w:t>M74007</w:t>
            </w:r>
          </w:p>
        </w:tc>
        <w:tc>
          <w:tcPr>
            <w:tcW w:w="675" w:type="pct"/>
            <w:tcBorders>
              <w:bottom w:val="single" w:sz="4" w:space="0" w:color="auto"/>
            </w:tcBorders>
            <w:shd w:val="clear" w:color="auto" w:fill="auto"/>
          </w:tcPr>
          <w:p w14:paraId="1C4D9254" w14:textId="77777777" w:rsidR="00DA2D49" w:rsidRPr="00D901C5" w:rsidRDefault="00DA2D49" w:rsidP="00DE16F5">
            <w:pPr>
              <w:spacing w:line="240" w:lineRule="exact"/>
              <w:ind w:right="544"/>
              <w:jc w:val="both"/>
              <w:rPr>
                <w:sz w:val="18"/>
                <w:szCs w:val="18"/>
              </w:rPr>
            </w:pPr>
          </w:p>
        </w:tc>
        <w:tc>
          <w:tcPr>
            <w:tcW w:w="979" w:type="pct"/>
            <w:tcBorders>
              <w:bottom w:val="single" w:sz="4" w:space="0" w:color="auto"/>
            </w:tcBorders>
            <w:shd w:val="clear" w:color="auto" w:fill="auto"/>
          </w:tcPr>
          <w:p w14:paraId="66F355A3" w14:textId="77777777" w:rsidR="00DA2D49" w:rsidRPr="00D901C5" w:rsidRDefault="00DA2D49" w:rsidP="00DE16F5">
            <w:pPr>
              <w:spacing w:line="240" w:lineRule="exact"/>
              <w:ind w:right="544"/>
              <w:jc w:val="both"/>
              <w:rPr>
                <w:sz w:val="18"/>
                <w:szCs w:val="18"/>
              </w:rPr>
            </w:pPr>
            <w:r w:rsidRPr="00D901C5">
              <w:rPr>
                <w:sz w:val="18"/>
                <w:szCs w:val="18"/>
              </w:rPr>
              <w:t>CIN 2</w:t>
            </w:r>
          </w:p>
        </w:tc>
        <w:tc>
          <w:tcPr>
            <w:tcW w:w="602" w:type="pct"/>
            <w:tcBorders>
              <w:bottom w:val="single" w:sz="4" w:space="0" w:color="auto"/>
            </w:tcBorders>
          </w:tcPr>
          <w:p w14:paraId="2029461A" w14:textId="77777777" w:rsidR="00DA2D49" w:rsidRPr="00D901C5" w:rsidRDefault="00D8264A" w:rsidP="00697960">
            <w:pPr>
              <w:spacing w:line="240" w:lineRule="exact"/>
              <w:ind w:right="544"/>
              <w:jc w:val="right"/>
              <w:rPr>
                <w:sz w:val="18"/>
                <w:szCs w:val="18"/>
              </w:rPr>
            </w:pPr>
            <w:r w:rsidRPr="00D901C5">
              <w:rPr>
                <w:sz w:val="18"/>
                <w:szCs w:val="18"/>
              </w:rPr>
              <w:t>13</w:t>
            </w:r>
          </w:p>
        </w:tc>
      </w:tr>
      <w:tr w:rsidR="00D8264A" w:rsidRPr="00D901C5" w14:paraId="093AA6B9"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5D753405" w14:textId="77777777" w:rsidR="00D8264A" w:rsidRPr="00D901C5" w:rsidRDefault="00D8264A" w:rsidP="00D8264A">
            <w:pPr>
              <w:spacing w:line="240" w:lineRule="exact"/>
              <w:ind w:right="544"/>
              <w:jc w:val="both"/>
              <w:rPr>
                <w:sz w:val="18"/>
                <w:szCs w:val="18"/>
              </w:rPr>
            </w:pPr>
            <w:r w:rsidRPr="00D901C5">
              <w:rPr>
                <w:sz w:val="18"/>
                <w:szCs w:val="18"/>
              </w:rPr>
              <w:t>HSIL NOS</w:t>
            </w:r>
          </w:p>
        </w:tc>
        <w:tc>
          <w:tcPr>
            <w:tcW w:w="675" w:type="pct"/>
            <w:tcBorders>
              <w:top w:val="nil"/>
              <w:left w:val="single" w:sz="4" w:space="0" w:color="auto"/>
              <w:bottom w:val="single" w:sz="4" w:space="0" w:color="auto"/>
              <w:right w:val="single" w:sz="4" w:space="0" w:color="auto"/>
            </w:tcBorders>
            <w:shd w:val="clear" w:color="auto" w:fill="auto"/>
          </w:tcPr>
          <w:p w14:paraId="7459952E" w14:textId="77777777" w:rsidR="00D8264A" w:rsidRPr="00D901C5" w:rsidRDefault="00D8264A" w:rsidP="00D8264A">
            <w:pPr>
              <w:spacing w:line="240" w:lineRule="exact"/>
              <w:ind w:right="544"/>
              <w:jc w:val="both"/>
              <w:rPr>
                <w:sz w:val="18"/>
                <w:szCs w:val="18"/>
                <w:vertAlign w:val="superscript"/>
              </w:rPr>
            </w:pPr>
            <w:r w:rsidRPr="00D901C5">
              <w:rPr>
                <w:sz w:val="18"/>
                <w:szCs w:val="18"/>
              </w:rPr>
              <w:t>M67017</w:t>
            </w:r>
          </w:p>
        </w:tc>
        <w:tc>
          <w:tcPr>
            <w:tcW w:w="675" w:type="pct"/>
            <w:tcBorders>
              <w:top w:val="nil"/>
              <w:left w:val="single" w:sz="4" w:space="0" w:color="auto"/>
              <w:bottom w:val="single" w:sz="4" w:space="0" w:color="auto"/>
              <w:right w:val="single" w:sz="4" w:space="0" w:color="auto"/>
            </w:tcBorders>
            <w:shd w:val="clear" w:color="auto" w:fill="auto"/>
          </w:tcPr>
          <w:p w14:paraId="2BBCFF19" w14:textId="77777777" w:rsidR="00D8264A" w:rsidRPr="00D901C5" w:rsidRDefault="00D8264A" w:rsidP="00D8264A">
            <w:pPr>
              <w:spacing w:line="240" w:lineRule="exact"/>
              <w:ind w:right="544"/>
              <w:jc w:val="both"/>
              <w:rPr>
                <w:sz w:val="18"/>
                <w:szCs w:val="18"/>
                <w:vertAlign w:val="superscript"/>
              </w:rPr>
            </w:pPr>
            <w:r w:rsidRPr="00D901C5">
              <w:rPr>
                <w:sz w:val="18"/>
                <w:szCs w:val="18"/>
              </w:rPr>
              <w:t>M67017</w:t>
            </w:r>
          </w:p>
        </w:tc>
        <w:tc>
          <w:tcPr>
            <w:tcW w:w="979" w:type="pct"/>
            <w:tcBorders>
              <w:top w:val="nil"/>
              <w:left w:val="single" w:sz="4" w:space="0" w:color="auto"/>
              <w:bottom w:val="single" w:sz="4" w:space="0" w:color="auto"/>
              <w:right w:val="single" w:sz="4" w:space="0" w:color="auto"/>
            </w:tcBorders>
            <w:shd w:val="clear" w:color="auto" w:fill="auto"/>
          </w:tcPr>
          <w:p w14:paraId="0C931F74" w14:textId="77777777" w:rsidR="00D8264A" w:rsidRPr="00D901C5" w:rsidRDefault="00D8264A" w:rsidP="00D8264A">
            <w:pPr>
              <w:spacing w:line="240" w:lineRule="exact"/>
              <w:ind w:right="544"/>
              <w:jc w:val="both"/>
              <w:rPr>
                <w:sz w:val="18"/>
                <w:szCs w:val="18"/>
              </w:rPr>
            </w:pPr>
            <w:r w:rsidRPr="00D901C5">
              <w:rPr>
                <w:sz w:val="18"/>
                <w:szCs w:val="18"/>
              </w:rPr>
              <w:t>HSIL</w:t>
            </w:r>
          </w:p>
        </w:tc>
        <w:tc>
          <w:tcPr>
            <w:tcW w:w="602" w:type="pct"/>
            <w:tcBorders>
              <w:top w:val="nil"/>
              <w:left w:val="single" w:sz="4" w:space="0" w:color="auto"/>
              <w:bottom w:val="single" w:sz="4" w:space="0" w:color="auto"/>
              <w:right w:val="single" w:sz="4" w:space="0" w:color="auto"/>
            </w:tcBorders>
          </w:tcPr>
          <w:p w14:paraId="032A4F8E" w14:textId="77777777" w:rsidR="00D8264A" w:rsidRPr="00D901C5" w:rsidRDefault="00D8264A" w:rsidP="00D8264A">
            <w:pPr>
              <w:spacing w:line="240" w:lineRule="exact"/>
              <w:ind w:right="544"/>
              <w:jc w:val="right"/>
              <w:rPr>
                <w:sz w:val="18"/>
                <w:szCs w:val="18"/>
              </w:rPr>
            </w:pPr>
            <w:r w:rsidRPr="00D901C5">
              <w:rPr>
                <w:sz w:val="18"/>
                <w:szCs w:val="18"/>
              </w:rPr>
              <w:t>14</w:t>
            </w:r>
          </w:p>
        </w:tc>
      </w:tr>
      <w:tr w:rsidR="00DA2D49" w:rsidRPr="00D901C5" w14:paraId="7BADF91C" w14:textId="77777777" w:rsidTr="00D8264A">
        <w:trPr>
          <w:cantSplit/>
        </w:trPr>
        <w:tc>
          <w:tcPr>
            <w:tcW w:w="2069" w:type="pct"/>
            <w:gridSpan w:val="2"/>
            <w:tcBorders>
              <w:top w:val="single" w:sz="4" w:space="0" w:color="auto"/>
              <w:left w:val="single" w:sz="4" w:space="0" w:color="auto"/>
              <w:bottom w:val="nil"/>
              <w:right w:val="single" w:sz="4" w:space="0" w:color="auto"/>
            </w:tcBorders>
            <w:shd w:val="clear" w:color="auto" w:fill="auto"/>
          </w:tcPr>
          <w:p w14:paraId="2A1ABA2A" w14:textId="77777777" w:rsidR="00DA2D49" w:rsidRPr="00D901C5" w:rsidRDefault="00DA2D49" w:rsidP="00DE16F5">
            <w:pPr>
              <w:spacing w:line="240" w:lineRule="exact"/>
              <w:ind w:right="544"/>
              <w:jc w:val="both"/>
              <w:rPr>
                <w:sz w:val="18"/>
                <w:szCs w:val="18"/>
              </w:rPr>
            </w:pPr>
            <w:r w:rsidRPr="00D901C5">
              <w:rPr>
                <w:sz w:val="18"/>
                <w:szCs w:val="18"/>
              </w:rPr>
              <w:t>CIN III (HSIL)</w:t>
            </w:r>
          </w:p>
        </w:tc>
        <w:tc>
          <w:tcPr>
            <w:tcW w:w="675" w:type="pct"/>
            <w:tcBorders>
              <w:top w:val="single" w:sz="4" w:space="0" w:color="auto"/>
              <w:left w:val="single" w:sz="4" w:space="0" w:color="auto"/>
              <w:bottom w:val="nil"/>
              <w:right w:val="single" w:sz="4" w:space="0" w:color="auto"/>
            </w:tcBorders>
            <w:shd w:val="clear" w:color="auto" w:fill="auto"/>
          </w:tcPr>
          <w:p w14:paraId="5E649525" w14:textId="77777777" w:rsidR="00DA2D49" w:rsidRPr="00D901C5" w:rsidRDefault="00DA2D49" w:rsidP="00DE16F5">
            <w:pPr>
              <w:spacing w:line="240" w:lineRule="exact"/>
              <w:ind w:right="544"/>
              <w:jc w:val="both"/>
              <w:rPr>
                <w:sz w:val="18"/>
                <w:szCs w:val="18"/>
              </w:rPr>
            </w:pPr>
            <w:r w:rsidRPr="00D901C5">
              <w:rPr>
                <w:sz w:val="18"/>
                <w:szCs w:val="18"/>
              </w:rPr>
              <w:t>M74008</w:t>
            </w:r>
          </w:p>
        </w:tc>
        <w:tc>
          <w:tcPr>
            <w:tcW w:w="675" w:type="pct"/>
            <w:tcBorders>
              <w:top w:val="single" w:sz="4" w:space="0" w:color="auto"/>
              <w:left w:val="single" w:sz="4" w:space="0" w:color="auto"/>
              <w:bottom w:val="nil"/>
              <w:right w:val="single" w:sz="4" w:space="0" w:color="auto"/>
            </w:tcBorders>
            <w:shd w:val="clear" w:color="auto" w:fill="auto"/>
          </w:tcPr>
          <w:p w14:paraId="53BA8A5D" w14:textId="77777777" w:rsidR="00DA2D49" w:rsidRPr="00D901C5" w:rsidRDefault="00DA2D49" w:rsidP="00DE16F5">
            <w:pPr>
              <w:spacing w:line="240" w:lineRule="exact"/>
              <w:ind w:right="544"/>
              <w:jc w:val="both"/>
              <w:rPr>
                <w:sz w:val="18"/>
                <w:szCs w:val="18"/>
              </w:rPr>
            </w:pPr>
          </w:p>
        </w:tc>
        <w:tc>
          <w:tcPr>
            <w:tcW w:w="979" w:type="pct"/>
            <w:tcBorders>
              <w:top w:val="single" w:sz="4" w:space="0" w:color="auto"/>
              <w:left w:val="single" w:sz="4" w:space="0" w:color="auto"/>
              <w:bottom w:val="nil"/>
              <w:right w:val="single" w:sz="4" w:space="0" w:color="auto"/>
            </w:tcBorders>
            <w:shd w:val="clear" w:color="auto" w:fill="auto"/>
          </w:tcPr>
          <w:p w14:paraId="365AF2BE" w14:textId="77777777" w:rsidR="00DA2D49" w:rsidRPr="00D901C5" w:rsidRDefault="00DA2D49" w:rsidP="00DE16F5">
            <w:pPr>
              <w:spacing w:line="240" w:lineRule="exact"/>
              <w:ind w:right="544"/>
              <w:jc w:val="both"/>
              <w:rPr>
                <w:sz w:val="18"/>
                <w:szCs w:val="18"/>
              </w:rPr>
            </w:pPr>
            <w:r w:rsidRPr="00D901C5">
              <w:rPr>
                <w:sz w:val="18"/>
                <w:szCs w:val="18"/>
              </w:rPr>
              <w:t>CIN 3</w:t>
            </w:r>
          </w:p>
        </w:tc>
        <w:tc>
          <w:tcPr>
            <w:tcW w:w="602" w:type="pct"/>
            <w:tcBorders>
              <w:top w:val="single" w:sz="4" w:space="0" w:color="auto"/>
              <w:left w:val="single" w:sz="4" w:space="0" w:color="auto"/>
              <w:bottom w:val="nil"/>
              <w:right w:val="single" w:sz="4" w:space="0" w:color="auto"/>
            </w:tcBorders>
          </w:tcPr>
          <w:p w14:paraId="5A1F3E82" w14:textId="77777777" w:rsidR="00DA2D49" w:rsidRPr="00D901C5" w:rsidRDefault="00D8264A" w:rsidP="00697960">
            <w:pPr>
              <w:spacing w:line="240" w:lineRule="exact"/>
              <w:ind w:right="544"/>
              <w:jc w:val="right"/>
              <w:rPr>
                <w:sz w:val="18"/>
                <w:szCs w:val="18"/>
              </w:rPr>
            </w:pPr>
            <w:r w:rsidRPr="00D901C5">
              <w:rPr>
                <w:sz w:val="18"/>
                <w:szCs w:val="18"/>
              </w:rPr>
              <w:t>17</w:t>
            </w:r>
          </w:p>
        </w:tc>
      </w:tr>
      <w:tr w:rsidR="00DA2D49" w:rsidRPr="00D901C5" w14:paraId="56C69912"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5C3A98FD" w14:textId="77777777" w:rsidR="00DA2D49" w:rsidRPr="00D901C5" w:rsidRDefault="00DA2D49" w:rsidP="00697960">
            <w:pPr>
              <w:spacing w:line="240" w:lineRule="exact"/>
              <w:jc w:val="both"/>
              <w:rPr>
                <w:sz w:val="18"/>
                <w:szCs w:val="18"/>
              </w:rPr>
            </w:pPr>
            <w:r w:rsidRPr="00D901C5">
              <w:rPr>
                <w:sz w:val="18"/>
                <w:szCs w:val="18"/>
              </w:rPr>
              <w:t>(VAIN III when used with T81/ T82000)</w:t>
            </w:r>
          </w:p>
          <w:p w14:paraId="4F0BF874" w14:textId="77777777" w:rsidR="00DA2D49" w:rsidRPr="00D901C5" w:rsidRDefault="00DA2D49" w:rsidP="00DE16F5">
            <w:pPr>
              <w:spacing w:line="240" w:lineRule="exact"/>
              <w:ind w:right="544"/>
              <w:jc w:val="both"/>
              <w:rPr>
                <w:sz w:val="18"/>
                <w:szCs w:val="18"/>
              </w:rPr>
            </w:pPr>
            <w:r w:rsidRPr="00D901C5">
              <w:rPr>
                <w:sz w:val="18"/>
                <w:szCs w:val="18"/>
              </w:rPr>
              <w:t>Carcinoma in situ</w:t>
            </w:r>
          </w:p>
        </w:tc>
        <w:tc>
          <w:tcPr>
            <w:tcW w:w="675" w:type="pct"/>
            <w:tcBorders>
              <w:top w:val="nil"/>
              <w:left w:val="single" w:sz="4" w:space="0" w:color="auto"/>
              <w:bottom w:val="single" w:sz="4" w:space="0" w:color="auto"/>
              <w:right w:val="single" w:sz="4" w:space="0" w:color="auto"/>
            </w:tcBorders>
            <w:shd w:val="clear" w:color="auto" w:fill="auto"/>
          </w:tcPr>
          <w:p w14:paraId="19474C1D" w14:textId="77777777" w:rsidR="00DA2D49" w:rsidRPr="00D901C5" w:rsidRDefault="00DA2D49" w:rsidP="00DE16F5">
            <w:pPr>
              <w:spacing w:line="240" w:lineRule="exact"/>
              <w:ind w:right="544"/>
              <w:jc w:val="both"/>
              <w:rPr>
                <w:sz w:val="18"/>
                <w:szCs w:val="18"/>
              </w:rPr>
            </w:pPr>
            <w:r w:rsidRPr="00D901C5">
              <w:rPr>
                <w:sz w:val="18"/>
                <w:szCs w:val="18"/>
              </w:rPr>
              <w:t>M80102</w:t>
            </w:r>
          </w:p>
          <w:p w14:paraId="5F3FC36F" w14:textId="77777777" w:rsidR="00DA2D49" w:rsidRPr="00D901C5" w:rsidRDefault="00DA2D49" w:rsidP="00DE16F5">
            <w:pPr>
              <w:spacing w:line="240" w:lineRule="exact"/>
              <w:ind w:right="544"/>
              <w:jc w:val="both"/>
              <w:rPr>
                <w:sz w:val="18"/>
                <w:szCs w:val="18"/>
              </w:rPr>
            </w:pPr>
            <w:r w:rsidRPr="00D901C5">
              <w:rPr>
                <w:sz w:val="18"/>
                <w:szCs w:val="18"/>
              </w:rPr>
              <w:t>M80702</w:t>
            </w:r>
          </w:p>
        </w:tc>
        <w:tc>
          <w:tcPr>
            <w:tcW w:w="675" w:type="pct"/>
            <w:tcBorders>
              <w:top w:val="nil"/>
              <w:left w:val="single" w:sz="4" w:space="0" w:color="auto"/>
              <w:bottom w:val="single" w:sz="4" w:space="0" w:color="auto"/>
              <w:right w:val="single" w:sz="4" w:space="0" w:color="auto"/>
            </w:tcBorders>
            <w:shd w:val="clear" w:color="auto" w:fill="auto"/>
          </w:tcPr>
          <w:p w14:paraId="2C395D6E" w14:textId="77777777" w:rsidR="00DA2D49" w:rsidRPr="00D901C5" w:rsidRDefault="00DA2D49" w:rsidP="00DE16F5">
            <w:pPr>
              <w:spacing w:line="240" w:lineRule="exact"/>
              <w:ind w:right="544"/>
              <w:jc w:val="both"/>
              <w:rPr>
                <w:sz w:val="18"/>
                <w:szCs w:val="18"/>
              </w:rPr>
            </w:pPr>
            <w:r w:rsidRPr="00D901C5">
              <w:rPr>
                <w:sz w:val="18"/>
                <w:szCs w:val="18"/>
              </w:rPr>
              <w:t>M80102</w:t>
            </w:r>
          </w:p>
          <w:p w14:paraId="2FC21237" w14:textId="77777777" w:rsidR="00DA2D49" w:rsidRPr="00D901C5" w:rsidRDefault="00DA2D49" w:rsidP="00DE16F5">
            <w:pPr>
              <w:spacing w:line="240" w:lineRule="exact"/>
              <w:ind w:right="544"/>
              <w:jc w:val="both"/>
              <w:rPr>
                <w:sz w:val="18"/>
                <w:szCs w:val="18"/>
              </w:rPr>
            </w:pPr>
            <w:r w:rsidRPr="00D901C5">
              <w:rPr>
                <w:sz w:val="18"/>
                <w:szCs w:val="18"/>
              </w:rPr>
              <w:t>M80702</w:t>
            </w:r>
          </w:p>
        </w:tc>
        <w:tc>
          <w:tcPr>
            <w:tcW w:w="979" w:type="pct"/>
            <w:tcBorders>
              <w:top w:val="nil"/>
              <w:left w:val="single" w:sz="4" w:space="0" w:color="auto"/>
              <w:bottom w:val="single" w:sz="4" w:space="0" w:color="auto"/>
              <w:right w:val="single" w:sz="4" w:space="0" w:color="auto"/>
            </w:tcBorders>
            <w:shd w:val="clear" w:color="auto" w:fill="auto"/>
          </w:tcPr>
          <w:p w14:paraId="434185DF" w14:textId="77777777" w:rsidR="00DA2D49" w:rsidRPr="00D901C5" w:rsidRDefault="00DA2D49" w:rsidP="00DE16F5">
            <w:pPr>
              <w:spacing w:line="240" w:lineRule="exact"/>
              <w:ind w:right="544"/>
              <w:jc w:val="both"/>
              <w:rPr>
                <w:sz w:val="18"/>
                <w:szCs w:val="18"/>
              </w:rPr>
            </w:pPr>
          </w:p>
        </w:tc>
        <w:tc>
          <w:tcPr>
            <w:tcW w:w="602" w:type="pct"/>
            <w:tcBorders>
              <w:top w:val="nil"/>
              <w:left w:val="single" w:sz="4" w:space="0" w:color="auto"/>
              <w:bottom w:val="single" w:sz="4" w:space="0" w:color="auto"/>
              <w:right w:val="single" w:sz="4" w:space="0" w:color="auto"/>
            </w:tcBorders>
          </w:tcPr>
          <w:p w14:paraId="43B99733" w14:textId="77777777" w:rsidR="00DA2D49" w:rsidRPr="00D901C5" w:rsidRDefault="00DA2D49" w:rsidP="00697960">
            <w:pPr>
              <w:spacing w:line="240" w:lineRule="exact"/>
              <w:ind w:right="544"/>
              <w:jc w:val="right"/>
              <w:rPr>
                <w:sz w:val="18"/>
                <w:szCs w:val="18"/>
              </w:rPr>
            </w:pPr>
            <w:r w:rsidRPr="00D901C5">
              <w:rPr>
                <w:sz w:val="18"/>
                <w:szCs w:val="18"/>
              </w:rPr>
              <w:t>1</w:t>
            </w:r>
            <w:r w:rsidR="00D8264A" w:rsidRPr="00D901C5">
              <w:rPr>
                <w:sz w:val="18"/>
                <w:szCs w:val="18"/>
              </w:rPr>
              <w:t>5</w:t>
            </w:r>
          </w:p>
          <w:p w14:paraId="41EA5B8A" w14:textId="77777777" w:rsidR="00DA2D49" w:rsidRPr="00D901C5" w:rsidRDefault="00D8264A" w:rsidP="00697960">
            <w:pPr>
              <w:spacing w:line="240" w:lineRule="exact"/>
              <w:ind w:right="544"/>
              <w:jc w:val="right"/>
              <w:rPr>
                <w:sz w:val="18"/>
                <w:szCs w:val="18"/>
              </w:rPr>
            </w:pPr>
            <w:r w:rsidRPr="00D901C5">
              <w:rPr>
                <w:sz w:val="18"/>
                <w:szCs w:val="18"/>
              </w:rPr>
              <w:t>16</w:t>
            </w:r>
          </w:p>
        </w:tc>
      </w:tr>
      <w:tr w:rsidR="00D8264A" w:rsidRPr="00D901C5" w14:paraId="51841AE3" w14:textId="77777777" w:rsidTr="00D8264A">
        <w:trPr>
          <w:cantSplit/>
        </w:trPr>
        <w:tc>
          <w:tcPr>
            <w:tcW w:w="2069" w:type="pct"/>
            <w:gridSpan w:val="2"/>
            <w:tcBorders>
              <w:bottom w:val="single" w:sz="4" w:space="0" w:color="auto"/>
            </w:tcBorders>
            <w:shd w:val="clear" w:color="auto" w:fill="auto"/>
          </w:tcPr>
          <w:p w14:paraId="1BEB1C83" w14:textId="77777777" w:rsidR="00D8264A" w:rsidRPr="00D901C5" w:rsidRDefault="00D8264A" w:rsidP="00D8264A">
            <w:pPr>
              <w:spacing w:line="240" w:lineRule="exact"/>
              <w:ind w:right="544"/>
              <w:jc w:val="both"/>
              <w:rPr>
                <w:sz w:val="18"/>
                <w:szCs w:val="18"/>
              </w:rPr>
            </w:pPr>
            <w:r w:rsidRPr="00D901C5">
              <w:rPr>
                <w:sz w:val="18"/>
                <w:szCs w:val="18"/>
              </w:rPr>
              <w:t>Adenocarcinoma in situ</w:t>
            </w:r>
          </w:p>
        </w:tc>
        <w:tc>
          <w:tcPr>
            <w:tcW w:w="675" w:type="pct"/>
            <w:tcBorders>
              <w:bottom w:val="single" w:sz="4" w:space="0" w:color="auto"/>
            </w:tcBorders>
            <w:shd w:val="clear" w:color="auto" w:fill="auto"/>
          </w:tcPr>
          <w:p w14:paraId="25B18051" w14:textId="77777777" w:rsidR="00D8264A" w:rsidRPr="00D901C5" w:rsidRDefault="00D8264A" w:rsidP="00D8264A">
            <w:pPr>
              <w:spacing w:line="240" w:lineRule="exact"/>
              <w:ind w:right="544"/>
              <w:jc w:val="both"/>
              <w:rPr>
                <w:sz w:val="18"/>
                <w:szCs w:val="18"/>
              </w:rPr>
            </w:pPr>
            <w:r w:rsidRPr="00D901C5">
              <w:rPr>
                <w:sz w:val="18"/>
                <w:szCs w:val="18"/>
              </w:rPr>
              <w:t>M81402</w:t>
            </w:r>
          </w:p>
        </w:tc>
        <w:tc>
          <w:tcPr>
            <w:tcW w:w="675" w:type="pct"/>
            <w:tcBorders>
              <w:bottom w:val="single" w:sz="4" w:space="0" w:color="auto"/>
            </w:tcBorders>
            <w:shd w:val="clear" w:color="auto" w:fill="auto"/>
          </w:tcPr>
          <w:p w14:paraId="25947C25" w14:textId="77777777" w:rsidR="00D8264A" w:rsidRPr="00D901C5" w:rsidRDefault="00D8264A" w:rsidP="00D8264A">
            <w:pPr>
              <w:spacing w:line="240" w:lineRule="exact"/>
              <w:ind w:right="544"/>
              <w:jc w:val="both"/>
              <w:rPr>
                <w:sz w:val="18"/>
                <w:szCs w:val="18"/>
              </w:rPr>
            </w:pPr>
            <w:r w:rsidRPr="00D901C5">
              <w:rPr>
                <w:sz w:val="18"/>
                <w:szCs w:val="18"/>
              </w:rPr>
              <w:t>M81402</w:t>
            </w:r>
          </w:p>
        </w:tc>
        <w:tc>
          <w:tcPr>
            <w:tcW w:w="979" w:type="pct"/>
            <w:tcBorders>
              <w:bottom w:val="single" w:sz="4" w:space="0" w:color="auto"/>
            </w:tcBorders>
            <w:shd w:val="clear" w:color="auto" w:fill="auto"/>
          </w:tcPr>
          <w:p w14:paraId="4C6B4D50" w14:textId="77777777" w:rsidR="00D8264A" w:rsidRPr="00D901C5" w:rsidRDefault="00D8264A" w:rsidP="00D8264A">
            <w:pPr>
              <w:spacing w:line="240" w:lineRule="exact"/>
              <w:jc w:val="both"/>
              <w:rPr>
                <w:sz w:val="18"/>
                <w:szCs w:val="18"/>
              </w:rPr>
            </w:pPr>
            <w:r w:rsidRPr="00D901C5">
              <w:rPr>
                <w:rFonts w:cs="Arial"/>
                <w:sz w:val="18"/>
                <w:szCs w:val="18"/>
              </w:rPr>
              <w:t>Adenocarc.</w:t>
            </w:r>
            <w:r w:rsidRPr="00D901C5">
              <w:rPr>
                <w:sz w:val="18"/>
                <w:szCs w:val="18"/>
              </w:rPr>
              <w:t xml:space="preserve"> in situ</w:t>
            </w:r>
          </w:p>
        </w:tc>
        <w:tc>
          <w:tcPr>
            <w:tcW w:w="602" w:type="pct"/>
            <w:tcBorders>
              <w:bottom w:val="single" w:sz="4" w:space="0" w:color="auto"/>
            </w:tcBorders>
          </w:tcPr>
          <w:p w14:paraId="4B81E6E7" w14:textId="77777777" w:rsidR="00D8264A" w:rsidRPr="00D901C5" w:rsidRDefault="00D8264A" w:rsidP="00D8264A">
            <w:pPr>
              <w:spacing w:line="240" w:lineRule="exact"/>
              <w:ind w:right="544"/>
              <w:jc w:val="right"/>
              <w:rPr>
                <w:sz w:val="18"/>
                <w:szCs w:val="18"/>
              </w:rPr>
            </w:pPr>
            <w:r w:rsidRPr="00D901C5">
              <w:rPr>
                <w:sz w:val="18"/>
                <w:szCs w:val="18"/>
              </w:rPr>
              <w:t>18</w:t>
            </w:r>
          </w:p>
        </w:tc>
      </w:tr>
      <w:tr w:rsidR="00DA2D49" w:rsidRPr="00D901C5" w14:paraId="110AE3C0" w14:textId="77777777" w:rsidTr="00D8264A">
        <w:trPr>
          <w:cantSplit/>
        </w:trPr>
        <w:tc>
          <w:tcPr>
            <w:tcW w:w="2069" w:type="pct"/>
            <w:gridSpan w:val="2"/>
            <w:shd w:val="clear" w:color="auto" w:fill="auto"/>
          </w:tcPr>
          <w:p w14:paraId="540850AD" w14:textId="77777777" w:rsidR="00DA2D49" w:rsidRPr="00D901C5" w:rsidRDefault="00DA2D49" w:rsidP="00DE16F5">
            <w:pPr>
              <w:spacing w:line="240" w:lineRule="exact"/>
              <w:ind w:right="544"/>
              <w:jc w:val="both"/>
              <w:rPr>
                <w:sz w:val="18"/>
                <w:szCs w:val="18"/>
              </w:rPr>
            </w:pPr>
            <w:r w:rsidRPr="00D901C5">
              <w:rPr>
                <w:sz w:val="18"/>
                <w:szCs w:val="18"/>
              </w:rPr>
              <w:t>Microinvasive squamous cell carcinoma</w:t>
            </w:r>
          </w:p>
        </w:tc>
        <w:tc>
          <w:tcPr>
            <w:tcW w:w="675" w:type="pct"/>
            <w:shd w:val="clear" w:color="auto" w:fill="auto"/>
          </w:tcPr>
          <w:p w14:paraId="5E0BF15C" w14:textId="77777777" w:rsidR="00DA2D49" w:rsidRPr="00D901C5" w:rsidRDefault="00DA2D49" w:rsidP="00DE16F5">
            <w:pPr>
              <w:spacing w:line="240" w:lineRule="exact"/>
              <w:ind w:right="544"/>
              <w:jc w:val="both"/>
              <w:rPr>
                <w:sz w:val="18"/>
                <w:szCs w:val="18"/>
              </w:rPr>
            </w:pPr>
            <w:r w:rsidRPr="00D901C5">
              <w:rPr>
                <w:sz w:val="18"/>
                <w:szCs w:val="18"/>
              </w:rPr>
              <w:t>M80765</w:t>
            </w:r>
          </w:p>
        </w:tc>
        <w:tc>
          <w:tcPr>
            <w:tcW w:w="675" w:type="pct"/>
            <w:shd w:val="clear" w:color="auto" w:fill="auto"/>
          </w:tcPr>
          <w:p w14:paraId="0B374193" w14:textId="77777777" w:rsidR="00DA2D49" w:rsidRPr="00D901C5" w:rsidRDefault="00DA2D49" w:rsidP="00DE16F5">
            <w:pPr>
              <w:spacing w:line="240" w:lineRule="exact"/>
              <w:ind w:right="544"/>
              <w:jc w:val="both"/>
              <w:rPr>
                <w:sz w:val="18"/>
                <w:szCs w:val="18"/>
              </w:rPr>
            </w:pPr>
            <w:r w:rsidRPr="00D901C5">
              <w:rPr>
                <w:sz w:val="18"/>
                <w:szCs w:val="18"/>
              </w:rPr>
              <w:t>M80763</w:t>
            </w:r>
          </w:p>
        </w:tc>
        <w:tc>
          <w:tcPr>
            <w:tcW w:w="979" w:type="pct"/>
            <w:shd w:val="clear" w:color="auto" w:fill="auto"/>
          </w:tcPr>
          <w:p w14:paraId="61DB4E23" w14:textId="77777777" w:rsidR="00DA2D49" w:rsidRPr="00D901C5" w:rsidRDefault="00DA2D49" w:rsidP="00DE16F5">
            <w:pPr>
              <w:spacing w:line="240" w:lineRule="exact"/>
              <w:ind w:right="544"/>
              <w:jc w:val="both"/>
              <w:rPr>
                <w:sz w:val="18"/>
                <w:szCs w:val="18"/>
              </w:rPr>
            </w:pPr>
            <w:r w:rsidRPr="00D901C5">
              <w:rPr>
                <w:sz w:val="18"/>
                <w:szCs w:val="18"/>
              </w:rPr>
              <w:t>Micro-invasive</w:t>
            </w:r>
          </w:p>
        </w:tc>
        <w:tc>
          <w:tcPr>
            <w:tcW w:w="602" w:type="pct"/>
          </w:tcPr>
          <w:p w14:paraId="35517539" w14:textId="77777777" w:rsidR="00DA2D49" w:rsidRPr="00D901C5" w:rsidRDefault="00DA2D49" w:rsidP="00697960">
            <w:pPr>
              <w:spacing w:line="240" w:lineRule="exact"/>
              <w:ind w:right="544"/>
              <w:jc w:val="right"/>
              <w:rPr>
                <w:sz w:val="18"/>
                <w:szCs w:val="18"/>
              </w:rPr>
            </w:pPr>
            <w:r w:rsidRPr="00D901C5">
              <w:rPr>
                <w:sz w:val="18"/>
                <w:szCs w:val="18"/>
              </w:rPr>
              <w:t>19</w:t>
            </w:r>
          </w:p>
        </w:tc>
      </w:tr>
      <w:tr w:rsidR="00DA2D49" w:rsidRPr="00D901C5" w14:paraId="782F2F35" w14:textId="77777777" w:rsidTr="00D8264A">
        <w:trPr>
          <w:cantSplit/>
        </w:trPr>
        <w:tc>
          <w:tcPr>
            <w:tcW w:w="2069" w:type="pct"/>
            <w:gridSpan w:val="2"/>
            <w:tcBorders>
              <w:bottom w:val="single" w:sz="4" w:space="0" w:color="auto"/>
            </w:tcBorders>
            <w:shd w:val="clear" w:color="auto" w:fill="auto"/>
          </w:tcPr>
          <w:p w14:paraId="69D000A2" w14:textId="77777777" w:rsidR="00DA2D49" w:rsidRPr="00D901C5" w:rsidRDefault="00DA2D49" w:rsidP="00DE16F5">
            <w:pPr>
              <w:spacing w:line="240" w:lineRule="exact"/>
              <w:ind w:right="544"/>
              <w:jc w:val="both"/>
              <w:rPr>
                <w:sz w:val="18"/>
                <w:szCs w:val="18"/>
              </w:rPr>
            </w:pPr>
            <w:r w:rsidRPr="00D901C5">
              <w:rPr>
                <w:sz w:val="18"/>
                <w:szCs w:val="18"/>
              </w:rPr>
              <w:t>Invasive squamous cell carcinoma</w:t>
            </w:r>
          </w:p>
        </w:tc>
        <w:tc>
          <w:tcPr>
            <w:tcW w:w="675" w:type="pct"/>
            <w:tcBorders>
              <w:bottom w:val="single" w:sz="4" w:space="0" w:color="auto"/>
            </w:tcBorders>
            <w:shd w:val="clear" w:color="auto" w:fill="auto"/>
          </w:tcPr>
          <w:p w14:paraId="6BB5366B" w14:textId="77777777" w:rsidR="00DA2D49" w:rsidRPr="00D901C5" w:rsidRDefault="00DA2D49" w:rsidP="00DE16F5">
            <w:pPr>
              <w:spacing w:line="240" w:lineRule="exact"/>
              <w:ind w:right="544"/>
              <w:jc w:val="both"/>
              <w:rPr>
                <w:sz w:val="18"/>
                <w:szCs w:val="18"/>
              </w:rPr>
            </w:pPr>
            <w:r w:rsidRPr="00D901C5">
              <w:rPr>
                <w:sz w:val="18"/>
                <w:szCs w:val="18"/>
              </w:rPr>
              <w:t>M80703</w:t>
            </w:r>
          </w:p>
        </w:tc>
        <w:tc>
          <w:tcPr>
            <w:tcW w:w="675" w:type="pct"/>
            <w:tcBorders>
              <w:bottom w:val="single" w:sz="4" w:space="0" w:color="auto"/>
            </w:tcBorders>
            <w:shd w:val="clear" w:color="auto" w:fill="auto"/>
          </w:tcPr>
          <w:p w14:paraId="21F59278" w14:textId="77777777" w:rsidR="00DA2D49" w:rsidRPr="00D901C5" w:rsidRDefault="00DA2D49" w:rsidP="00DE16F5">
            <w:pPr>
              <w:spacing w:line="240" w:lineRule="exact"/>
              <w:ind w:right="544"/>
              <w:jc w:val="both"/>
              <w:rPr>
                <w:sz w:val="18"/>
                <w:szCs w:val="18"/>
              </w:rPr>
            </w:pPr>
            <w:r w:rsidRPr="00D901C5">
              <w:rPr>
                <w:sz w:val="18"/>
                <w:szCs w:val="18"/>
              </w:rPr>
              <w:t>M80703</w:t>
            </w:r>
          </w:p>
        </w:tc>
        <w:tc>
          <w:tcPr>
            <w:tcW w:w="979" w:type="pct"/>
            <w:tcBorders>
              <w:bottom w:val="single" w:sz="4" w:space="0" w:color="auto"/>
            </w:tcBorders>
            <w:shd w:val="clear" w:color="auto" w:fill="auto"/>
          </w:tcPr>
          <w:p w14:paraId="6500D923" w14:textId="77777777" w:rsidR="00DA2D49" w:rsidRPr="00D901C5" w:rsidRDefault="00DA2D49" w:rsidP="00DE16F5">
            <w:pPr>
              <w:spacing w:line="240" w:lineRule="exact"/>
              <w:ind w:right="544"/>
              <w:jc w:val="both"/>
              <w:rPr>
                <w:sz w:val="18"/>
                <w:szCs w:val="18"/>
              </w:rPr>
            </w:pPr>
            <w:r w:rsidRPr="00D901C5">
              <w:rPr>
                <w:sz w:val="18"/>
                <w:szCs w:val="18"/>
              </w:rPr>
              <w:t>Invasive SCC</w:t>
            </w:r>
          </w:p>
        </w:tc>
        <w:tc>
          <w:tcPr>
            <w:tcW w:w="602" w:type="pct"/>
            <w:tcBorders>
              <w:bottom w:val="single" w:sz="4" w:space="0" w:color="auto"/>
            </w:tcBorders>
          </w:tcPr>
          <w:p w14:paraId="6C9701DB" w14:textId="77777777" w:rsidR="00DA2D49" w:rsidRPr="00D901C5" w:rsidRDefault="00D8264A" w:rsidP="00697960">
            <w:pPr>
              <w:spacing w:line="240" w:lineRule="exact"/>
              <w:ind w:right="544"/>
              <w:jc w:val="right"/>
              <w:rPr>
                <w:sz w:val="18"/>
                <w:szCs w:val="18"/>
              </w:rPr>
            </w:pPr>
            <w:r w:rsidRPr="00D901C5">
              <w:rPr>
                <w:sz w:val="18"/>
                <w:szCs w:val="18"/>
              </w:rPr>
              <w:t>20</w:t>
            </w:r>
          </w:p>
        </w:tc>
      </w:tr>
      <w:tr w:rsidR="00DA2D49" w:rsidRPr="00D901C5" w14:paraId="1F3FA47E" w14:textId="77777777" w:rsidTr="00D8264A">
        <w:trPr>
          <w:cantSplit/>
        </w:trPr>
        <w:tc>
          <w:tcPr>
            <w:tcW w:w="2069" w:type="pct"/>
            <w:gridSpan w:val="2"/>
            <w:shd w:val="clear" w:color="auto" w:fill="auto"/>
          </w:tcPr>
          <w:p w14:paraId="4532FFD0" w14:textId="7A5EFCFC" w:rsidR="00DA2D49" w:rsidRPr="00D901C5" w:rsidRDefault="00627EC4" w:rsidP="00DE16F5">
            <w:pPr>
              <w:spacing w:line="240" w:lineRule="exact"/>
              <w:ind w:right="544"/>
              <w:jc w:val="both"/>
              <w:rPr>
                <w:sz w:val="18"/>
                <w:szCs w:val="18"/>
              </w:rPr>
            </w:pPr>
            <w:r>
              <w:rPr>
                <w:sz w:val="18"/>
                <w:szCs w:val="18"/>
              </w:rPr>
              <w:t>A</w:t>
            </w:r>
            <w:r w:rsidR="000E18CC" w:rsidRPr="00D901C5">
              <w:rPr>
                <w:sz w:val="18"/>
                <w:szCs w:val="18"/>
              </w:rPr>
              <w:t>denocarcinoma (</w:t>
            </w:r>
            <w:r w:rsidR="00D8264A" w:rsidRPr="00D901C5">
              <w:rPr>
                <w:sz w:val="18"/>
                <w:szCs w:val="18"/>
              </w:rPr>
              <w:t>endocervical type)</w:t>
            </w:r>
          </w:p>
        </w:tc>
        <w:tc>
          <w:tcPr>
            <w:tcW w:w="675" w:type="pct"/>
            <w:shd w:val="clear" w:color="auto" w:fill="auto"/>
          </w:tcPr>
          <w:p w14:paraId="508C9645" w14:textId="77777777" w:rsidR="00D8264A" w:rsidRPr="00D901C5" w:rsidRDefault="00D8264A" w:rsidP="00DE16F5">
            <w:pPr>
              <w:spacing w:line="240" w:lineRule="exact"/>
              <w:ind w:right="544"/>
              <w:jc w:val="both"/>
              <w:rPr>
                <w:sz w:val="18"/>
                <w:szCs w:val="18"/>
              </w:rPr>
            </w:pPr>
            <w:r w:rsidRPr="00D901C5">
              <w:rPr>
                <w:sz w:val="18"/>
                <w:szCs w:val="18"/>
              </w:rPr>
              <w:t>M83843</w:t>
            </w:r>
          </w:p>
        </w:tc>
        <w:tc>
          <w:tcPr>
            <w:tcW w:w="675" w:type="pct"/>
            <w:shd w:val="clear" w:color="auto" w:fill="auto"/>
          </w:tcPr>
          <w:p w14:paraId="3C6DA863" w14:textId="77777777" w:rsidR="00DA2D49" w:rsidRPr="00D901C5" w:rsidRDefault="00D8264A" w:rsidP="00D8264A">
            <w:pPr>
              <w:spacing w:line="240" w:lineRule="exact"/>
              <w:ind w:right="544"/>
              <w:jc w:val="both"/>
              <w:rPr>
                <w:sz w:val="18"/>
                <w:szCs w:val="18"/>
              </w:rPr>
            </w:pPr>
            <w:r w:rsidRPr="00D901C5">
              <w:rPr>
                <w:sz w:val="18"/>
                <w:szCs w:val="18"/>
              </w:rPr>
              <w:t>M83843</w:t>
            </w:r>
          </w:p>
        </w:tc>
        <w:tc>
          <w:tcPr>
            <w:tcW w:w="979" w:type="pct"/>
            <w:shd w:val="clear" w:color="auto" w:fill="auto"/>
          </w:tcPr>
          <w:p w14:paraId="55E1B734" w14:textId="4D4BF694" w:rsidR="00DA2D49" w:rsidRPr="00D901C5" w:rsidRDefault="00C02D58" w:rsidP="00697960">
            <w:pPr>
              <w:spacing w:line="240" w:lineRule="exact"/>
              <w:jc w:val="both"/>
              <w:rPr>
                <w:sz w:val="18"/>
                <w:szCs w:val="18"/>
              </w:rPr>
            </w:pPr>
            <w:r>
              <w:rPr>
                <w:sz w:val="18"/>
                <w:szCs w:val="18"/>
              </w:rPr>
              <w:t>A</w:t>
            </w:r>
            <w:r w:rsidR="00DA2D49" w:rsidRPr="00D901C5">
              <w:rPr>
                <w:sz w:val="18"/>
                <w:szCs w:val="18"/>
              </w:rPr>
              <w:t>denocarcinoma</w:t>
            </w:r>
            <w:r w:rsidR="00B24AC6" w:rsidRPr="00D901C5">
              <w:rPr>
                <w:sz w:val="18"/>
                <w:szCs w:val="18"/>
              </w:rPr>
              <w:t xml:space="preserve"> </w:t>
            </w:r>
            <w:r w:rsidR="00A055D8" w:rsidRPr="00D901C5">
              <w:rPr>
                <w:sz w:val="18"/>
                <w:szCs w:val="18"/>
              </w:rPr>
              <w:t>(endocervical type)</w:t>
            </w:r>
          </w:p>
        </w:tc>
        <w:tc>
          <w:tcPr>
            <w:tcW w:w="602" w:type="pct"/>
          </w:tcPr>
          <w:p w14:paraId="4F3E2C8B" w14:textId="77777777" w:rsidR="00DA2D49" w:rsidRPr="00D901C5" w:rsidRDefault="00DA2D49" w:rsidP="00697960">
            <w:pPr>
              <w:spacing w:line="240" w:lineRule="exact"/>
              <w:ind w:right="544"/>
              <w:jc w:val="right"/>
              <w:rPr>
                <w:sz w:val="18"/>
                <w:szCs w:val="18"/>
              </w:rPr>
            </w:pPr>
            <w:r w:rsidRPr="00D901C5">
              <w:rPr>
                <w:sz w:val="18"/>
                <w:szCs w:val="18"/>
              </w:rPr>
              <w:t>21</w:t>
            </w:r>
          </w:p>
        </w:tc>
      </w:tr>
      <w:tr w:rsidR="00DA2D49" w:rsidRPr="00D901C5" w14:paraId="79CBFE98" w14:textId="77777777" w:rsidTr="00D8264A">
        <w:trPr>
          <w:cantSplit/>
        </w:trPr>
        <w:tc>
          <w:tcPr>
            <w:tcW w:w="2069" w:type="pct"/>
            <w:gridSpan w:val="2"/>
            <w:tcBorders>
              <w:bottom w:val="single" w:sz="4" w:space="0" w:color="auto"/>
            </w:tcBorders>
            <w:shd w:val="clear" w:color="auto" w:fill="auto"/>
          </w:tcPr>
          <w:p w14:paraId="67964100" w14:textId="77777777" w:rsidR="00DA2D49" w:rsidRPr="00D901C5" w:rsidRDefault="00DA2D49" w:rsidP="00DE16F5">
            <w:pPr>
              <w:spacing w:line="240" w:lineRule="exact"/>
              <w:ind w:right="544"/>
              <w:jc w:val="both"/>
              <w:rPr>
                <w:sz w:val="18"/>
                <w:szCs w:val="18"/>
              </w:rPr>
            </w:pPr>
            <w:r w:rsidRPr="00D901C5">
              <w:rPr>
                <w:sz w:val="18"/>
                <w:szCs w:val="18"/>
              </w:rPr>
              <w:t>Adenosquamous carcinoma</w:t>
            </w:r>
          </w:p>
        </w:tc>
        <w:tc>
          <w:tcPr>
            <w:tcW w:w="675" w:type="pct"/>
            <w:tcBorders>
              <w:bottom w:val="single" w:sz="4" w:space="0" w:color="auto"/>
            </w:tcBorders>
            <w:shd w:val="clear" w:color="auto" w:fill="auto"/>
          </w:tcPr>
          <w:p w14:paraId="0A4884EE" w14:textId="77777777" w:rsidR="00DA2D49" w:rsidRPr="00D901C5" w:rsidRDefault="00DA2D49" w:rsidP="00DE16F5">
            <w:pPr>
              <w:spacing w:line="240" w:lineRule="exact"/>
              <w:ind w:right="544"/>
              <w:jc w:val="both"/>
              <w:rPr>
                <w:sz w:val="18"/>
                <w:szCs w:val="18"/>
              </w:rPr>
            </w:pPr>
            <w:r w:rsidRPr="00D901C5">
              <w:rPr>
                <w:sz w:val="18"/>
                <w:szCs w:val="18"/>
              </w:rPr>
              <w:t>M85603</w:t>
            </w:r>
          </w:p>
        </w:tc>
        <w:tc>
          <w:tcPr>
            <w:tcW w:w="675" w:type="pct"/>
            <w:tcBorders>
              <w:bottom w:val="single" w:sz="4" w:space="0" w:color="auto"/>
            </w:tcBorders>
            <w:shd w:val="clear" w:color="auto" w:fill="auto"/>
          </w:tcPr>
          <w:p w14:paraId="1B204F77" w14:textId="77777777" w:rsidR="00DA2D49" w:rsidRPr="00D901C5" w:rsidRDefault="00DA2D49" w:rsidP="00DE16F5">
            <w:pPr>
              <w:spacing w:line="240" w:lineRule="exact"/>
              <w:ind w:right="544"/>
              <w:jc w:val="both"/>
              <w:rPr>
                <w:sz w:val="18"/>
                <w:szCs w:val="18"/>
              </w:rPr>
            </w:pPr>
            <w:r w:rsidRPr="00D901C5">
              <w:rPr>
                <w:sz w:val="18"/>
                <w:szCs w:val="18"/>
              </w:rPr>
              <w:t>M85603</w:t>
            </w:r>
          </w:p>
        </w:tc>
        <w:tc>
          <w:tcPr>
            <w:tcW w:w="979" w:type="pct"/>
            <w:tcBorders>
              <w:bottom w:val="single" w:sz="4" w:space="0" w:color="auto"/>
            </w:tcBorders>
            <w:shd w:val="clear" w:color="auto" w:fill="auto"/>
          </w:tcPr>
          <w:p w14:paraId="41955A21" w14:textId="77777777" w:rsidR="00DA2D49" w:rsidRPr="00D901C5" w:rsidRDefault="00DA2D49" w:rsidP="00DE16F5">
            <w:pPr>
              <w:spacing w:line="240" w:lineRule="exact"/>
              <w:ind w:right="544"/>
              <w:jc w:val="both"/>
              <w:rPr>
                <w:sz w:val="18"/>
                <w:szCs w:val="18"/>
              </w:rPr>
            </w:pPr>
            <w:r w:rsidRPr="00D901C5">
              <w:rPr>
                <w:sz w:val="18"/>
                <w:szCs w:val="18"/>
              </w:rPr>
              <w:t>Adenosquamous carcinoma</w:t>
            </w:r>
          </w:p>
        </w:tc>
        <w:tc>
          <w:tcPr>
            <w:tcW w:w="602" w:type="pct"/>
            <w:tcBorders>
              <w:bottom w:val="single" w:sz="4" w:space="0" w:color="auto"/>
            </w:tcBorders>
          </w:tcPr>
          <w:p w14:paraId="19AF6BEC" w14:textId="77777777" w:rsidR="00DA2D49" w:rsidRPr="00D901C5" w:rsidRDefault="00D8264A" w:rsidP="00697960">
            <w:pPr>
              <w:spacing w:line="240" w:lineRule="exact"/>
              <w:ind w:right="544"/>
              <w:jc w:val="right"/>
              <w:rPr>
                <w:sz w:val="18"/>
                <w:szCs w:val="18"/>
              </w:rPr>
            </w:pPr>
            <w:r w:rsidRPr="00D901C5">
              <w:rPr>
                <w:sz w:val="18"/>
                <w:szCs w:val="18"/>
              </w:rPr>
              <w:t>22</w:t>
            </w:r>
          </w:p>
        </w:tc>
      </w:tr>
      <w:tr w:rsidR="00D8264A" w:rsidRPr="00D901C5" w14:paraId="15024E11" w14:textId="77777777" w:rsidTr="00D8264A">
        <w:trPr>
          <w:cantSplit/>
        </w:trPr>
        <w:tc>
          <w:tcPr>
            <w:tcW w:w="2069" w:type="pct"/>
            <w:gridSpan w:val="2"/>
            <w:shd w:val="clear" w:color="auto" w:fill="auto"/>
          </w:tcPr>
          <w:p w14:paraId="21F30076" w14:textId="77777777" w:rsidR="00D8264A" w:rsidRPr="00D901C5" w:rsidRDefault="00D8264A" w:rsidP="00D8264A">
            <w:pPr>
              <w:spacing w:line="240" w:lineRule="exact"/>
              <w:ind w:right="544"/>
              <w:jc w:val="both"/>
              <w:rPr>
                <w:sz w:val="18"/>
                <w:szCs w:val="18"/>
              </w:rPr>
            </w:pPr>
            <w:r w:rsidRPr="00D901C5">
              <w:rPr>
                <w:sz w:val="18"/>
                <w:szCs w:val="18"/>
              </w:rPr>
              <w:t xml:space="preserve">Invasive </w:t>
            </w:r>
            <w:r w:rsidR="000E18CC" w:rsidRPr="00D901C5">
              <w:rPr>
                <w:sz w:val="18"/>
                <w:szCs w:val="18"/>
              </w:rPr>
              <w:t>adenocarcinoma (</w:t>
            </w:r>
            <w:r w:rsidRPr="00D901C5">
              <w:rPr>
                <w:sz w:val="18"/>
                <w:szCs w:val="18"/>
              </w:rPr>
              <w:t>not endocervical type)</w:t>
            </w:r>
          </w:p>
        </w:tc>
        <w:tc>
          <w:tcPr>
            <w:tcW w:w="675" w:type="pct"/>
            <w:shd w:val="clear" w:color="auto" w:fill="auto"/>
          </w:tcPr>
          <w:p w14:paraId="0265706F" w14:textId="77777777" w:rsidR="00D8264A" w:rsidRPr="00D901C5" w:rsidRDefault="00D8264A" w:rsidP="00D8264A">
            <w:pPr>
              <w:spacing w:line="240" w:lineRule="exact"/>
              <w:ind w:right="544"/>
              <w:jc w:val="both"/>
              <w:rPr>
                <w:sz w:val="18"/>
                <w:szCs w:val="18"/>
              </w:rPr>
            </w:pPr>
            <w:r w:rsidRPr="00D901C5">
              <w:rPr>
                <w:sz w:val="18"/>
                <w:szCs w:val="18"/>
              </w:rPr>
              <w:t>M81403</w:t>
            </w:r>
          </w:p>
        </w:tc>
        <w:tc>
          <w:tcPr>
            <w:tcW w:w="675" w:type="pct"/>
            <w:shd w:val="clear" w:color="auto" w:fill="auto"/>
          </w:tcPr>
          <w:p w14:paraId="08970355" w14:textId="77777777" w:rsidR="00D8264A" w:rsidRPr="00D901C5" w:rsidRDefault="00D8264A" w:rsidP="00D8264A">
            <w:pPr>
              <w:spacing w:line="240" w:lineRule="exact"/>
              <w:ind w:right="544"/>
              <w:jc w:val="both"/>
              <w:rPr>
                <w:sz w:val="18"/>
                <w:szCs w:val="18"/>
              </w:rPr>
            </w:pPr>
            <w:r w:rsidRPr="00D901C5">
              <w:rPr>
                <w:sz w:val="18"/>
                <w:szCs w:val="18"/>
              </w:rPr>
              <w:t xml:space="preserve">M81403 </w:t>
            </w:r>
          </w:p>
        </w:tc>
        <w:tc>
          <w:tcPr>
            <w:tcW w:w="979" w:type="pct"/>
            <w:shd w:val="clear" w:color="auto" w:fill="auto"/>
          </w:tcPr>
          <w:p w14:paraId="24677F6B" w14:textId="77777777" w:rsidR="00477633" w:rsidRPr="00D901C5" w:rsidRDefault="00D8264A" w:rsidP="00D8264A">
            <w:pPr>
              <w:spacing w:line="240" w:lineRule="exact"/>
              <w:jc w:val="both"/>
              <w:rPr>
                <w:sz w:val="18"/>
                <w:szCs w:val="18"/>
              </w:rPr>
            </w:pPr>
            <w:r w:rsidRPr="00D901C5">
              <w:rPr>
                <w:sz w:val="18"/>
                <w:szCs w:val="18"/>
              </w:rPr>
              <w:t>Invasive adenocarcinoma</w:t>
            </w:r>
            <w:r w:rsidR="00604A73" w:rsidRPr="00D901C5">
              <w:rPr>
                <w:sz w:val="18"/>
                <w:szCs w:val="18"/>
              </w:rPr>
              <w:t xml:space="preserve"> </w:t>
            </w:r>
          </w:p>
          <w:p w14:paraId="318FE46F" w14:textId="77777777" w:rsidR="00D8264A" w:rsidRPr="00D901C5" w:rsidRDefault="00604A73" w:rsidP="00D8264A">
            <w:pPr>
              <w:spacing w:line="240" w:lineRule="exact"/>
              <w:jc w:val="both"/>
              <w:rPr>
                <w:sz w:val="18"/>
                <w:szCs w:val="18"/>
              </w:rPr>
            </w:pPr>
            <w:r w:rsidRPr="00D901C5">
              <w:rPr>
                <w:sz w:val="18"/>
                <w:szCs w:val="18"/>
              </w:rPr>
              <w:t>(not endocervical type)</w:t>
            </w:r>
          </w:p>
        </w:tc>
        <w:tc>
          <w:tcPr>
            <w:tcW w:w="602" w:type="pct"/>
          </w:tcPr>
          <w:p w14:paraId="783B463B" w14:textId="77777777" w:rsidR="00D8264A" w:rsidRPr="00D901C5" w:rsidRDefault="00D8264A" w:rsidP="00D8264A">
            <w:pPr>
              <w:spacing w:line="240" w:lineRule="exact"/>
              <w:ind w:right="544"/>
              <w:jc w:val="right"/>
              <w:rPr>
                <w:sz w:val="18"/>
                <w:szCs w:val="18"/>
              </w:rPr>
            </w:pPr>
            <w:r w:rsidRPr="00D901C5">
              <w:rPr>
                <w:sz w:val="18"/>
                <w:szCs w:val="18"/>
              </w:rPr>
              <w:t>23</w:t>
            </w:r>
          </w:p>
        </w:tc>
      </w:tr>
      <w:tr w:rsidR="00DA2D49" w:rsidRPr="00D901C5" w14:paraId="5E2697BC" w14:textId="77777777" w:rsidTr="00D8264A">
        <w:trPr>
          <w:cantSplit/>
        </w:trPr>
        <w:tc>
          <w:tcPr>
            <w:tcW w:w="2069" w:type="pct"/>
            <w:gridSpan w:val="2"/>
            <w:tcBorders>
              <w:bottom w:val="single" w:sz="4" w:space="0" w:color="auto"/>
            </w:tcBorders>
            <w:shd w:val="clear" w:color="auto" w:fill="auto"/>
          </w:tcPr>
          <w:p w14:paraId="1479B161" w14:textId="77777777" w:rsidR="00DA2D49" w:rsidRPr="00D901C5" w:rsidRDefault="00DA2D49" w:rsidP="00DE16F5">
            <w:pPr>
              <w:spacing w:line="240" w:lineRule="exact"/>
              <w:ind w:right="544"/>
              <w:jc w:val="both"/>
              <w:rPr>
                <w:sz w:val="18"/>
                <w:szCs w:val="18"/>
              </w:rPr>
            </w:pPr>
            <w:r w:rsidRPr="00D901C5">
              <w:rPr>
                <w:sz w:val="18"/>
                <w:szCs w:val="18"/>
              </w:rPr>
              <w:t>Metastatic tumour</w:t>
            </w:r>
          </w:p>
        </w:tc>
        <w:tc>
          <w:tcPr>
            <w:tcW w:w="675" w:type="pct"/>
            <w:tcBorders>
              <w:bottom w:val="single" w:sz="4" w:space="0" w:color="auto"/>
            </w:tcBorders>
            <w:shd w:val="clear" w:color="auto" w:fill="auto"/>
          </w:tcPr>
          <w:p w14:paraId="1B96897E" w14:textId="77777777" w:rsidR="00DA2D49" w:rsidRPr="00D901C5" w:rsidRDefault="00DA2D49" w:rsidP="00DE16F5">
            <w:pPr>
              <w:spacing w:line="240" w:lineRule="exact"/>
              <w:ind w:right="544"/>
              <w:jc w:val="both"/>
              <w:rPr>
                <w:sz w:val="18"/>
                <w:szCs w:val="18"/>
              </w:rPr>
            </w:pPr>
            <w:r w:rsidRPr="00D901C5">
              <w:rPr>
                <w:sz w:val="18"/>
                <w:szCs w:val="18"/>
              </w:rPr>
              <w:t>M80006</w:t>
            </w:r>
          </w:p>
        </w:tc>
        <w:tc>
          <w:tcPr>
            <w:tcW w:w="675" w:type="pct"/>
            <w:tcBorders>
              <w:bottom w:val="single" w:sz="4" w:space="0" w:color="auto"/>
            </w:tcBorders>
            <w:shd w:val="clear" w:color="auto" w:fill="auto"/>
          </w:tcPr>
          <w:p w14:paraId="7925638A" w14:textId="77777777" w:rsidR="00DA2D49" w:rsidRPr="00D901C5" w:rsidRDefault="00DA2D49" w:rsidP="00DE16F5">
            <w:pPr>
              <w:spacing w:line="240" w:lineRule="exact"/>
              <w:ind w:right="544"/>
              <w:jc w:val="both"/>
              <w:rPr>
                <w:sz w:val="18"/>
                <w:szCs w:val="18"/>
              </w:rPr>
            </w:pPr>
            <w:r w:rsidRPr="00D901C5">
              <w:rPr>
                <w:sz w:val="18"/>
                <w:szCs w:val="18"/>
              </w:rPr>
              <w:t>M80006</w:t>
            </w:r>
          </w:p>
        </w:tc>
        <w:tc>
          <w:tcPr>
            <w:tcW w:w="979" w:type="pct"/>
            <w:tcBorders>
              <w:bottom w:val="single" w:sz="4" w:space="0" w:color="auto"/>
            </w:tcBorders>
            <w:shd w:val="clear" w:color="auto" w:fill="auto"/>
          </w:tcPr>
          <w:p w14:paraId="2A688AE3" w14:textId="77777777" w:rsidR="00DA2D49" w:rsidRPr="00D901C5" w:rsidRDefault="00DA2D49" w:rsidP="00DE16F5">
            <w:pPr>
              <w:spacing w:line="240" w:lineRule="exact"/>
              <w:ind w:right="544"/>
              <w:jc w:val="both"/>
              <w:rPr>
                <w:sz w:val="18"/>
                <w:szCs w:val="18"/>
              </w:rPr>
            </w:pPr>
            <w:r w:rsidRPr="00D901C5">
              <w:rPr>
                <w:sz w:val="18"/>
                <w:szCs w:val="18"/>
              </w:rPr>
              <w:t>Other cancer</w:t>
            </w:r>
          </w:p>
        </w:tc>
        <w:tc>
          <w:tcPr>
            <w:tcW w:w="602" w:type="pct"/>
            <w:tcBorders>
              <w:bottom w:val="single" w:sz="4" w:space="0" w:color="auto"/>
            </w:tcBorders>
          </w:tcPr>
          <w:p w14:paraId="07A4F3B8" w14:textId="77777777" w:rsidR="00DA2D49" w:rsidRPr="00D901C5" w:rsidRDefault="00DA2D49" w:rsidP="0010577B">
            <w:pPr>
              <w:spacing w:line="240" w:lineRule="exact"/>
              <w:ind w:right="544"/>
              <w:jc w:val="right"/>
              <w:rPr>
                <w:sz w:val="18"/>
                <w:szCs w:val="18"/>
              </w:rPr>
            </w:pPr>
            <w:r w:rsidRPr="00D901C5">
              <w:rPr>
                <w:sz w:val="18"/>
                <w:szCs w:val="18"/>
              </w:rPr>
              <w:t>2</w:t>
            </w:r>
            <w:r w:rsidR="0010577B" w:rsidRPr="00D901C5">
              <w:rPr>
                <w:sz w:val="18"/>
                <w:szCs w:val="18"/>
              </w:rPr>
              <w:t>9</w:t>
            </w:r>
          </w:p>
        </w:tc>
      </w:tr>
      <w:tr w:rsidR="00DA2D49" w:rsidRPr="00D901C5" w14:paraId="4847CAB9" w14:textId="77777777" w:rsidTr="00D8264A">
        <w:trPr>
          <w:cantSplit/>
        </w:trPr>
        <w:tc>
          <w:tcPr>
            <w:tcW w:w="2069" w:type="pct"/>
            <w:gridSpan w:val="2"/>
            <w:shd w:val="clear" w:color="auto" w:fill="auto"/>
          </w:tcPr>
          <w:p w14:paraId="0997E27D" w14:textId="77777777" w:rsidR="00DA2D49" w:rsidRPr="00D901C5" w:rsidRDefault="00DA2D49" w:rsidP="00DE16F5">
            <w:pPr>
              <w:spacing w:line="240" w:lineRule="exact"/>
              <w:ind w:right="544"/>
              <w:jc w:val="both"/>
              <w:rPr>
                <w:sz w:val="18"/>
                <w:szCs w:val="18"/>
              </w:rPr>
            </w:pPr>
            <w:r w:rsidRPr="00D901C5">
              <w:rPr>
                <w:sz w:val="18"/>
                <w:szCs w:val="18"/>
              </w:rPr>
              <w:t>Undifferentiated carcinoma</w:t>
            </w:r>
          </w:p>
        </w:tc>
        <w:tc>
          <w:tcPr>
            <w:tcW w:w="675" w:type="pct"/>
            <w:shd w:val="clear" w:color="auto" w:fill="auto"/>
          </w:tcPr>
          <w:p w14:paraId="22D88B10" w14:textId="77777777" w:rsidR="00DA2D49" w:rsidRPr="00D901C5" w:rsidRDefault="00DA2D49" w:rsidP="00DE16F5">
            <w:pPr>
              <w:spacing w:line="240" w:lineRule="exact"/>
              <w:ind w:right="544"/>
              <w:jc w:val="both"/>
              <w:rPr>
                <w:sz w:val="18"/>
                <w:szCs w:val="18"/>
              </w:rPr>
            </w:pPr>
            <w:r w:rsidRPr="00D901C5">
              <w:rPr>
                <w:sz w:val="18"/>
                <w:szCs w:val="18"/>
              </w:rPr>
              <w:t>M80203</w:t>
            </w:r>
          </w:p>
        </w:tc>
        <w:tc>
          <w:tcPr>
            <w:tcW w:w="675" w:type="pct"/>
            <w:shd w:val="clear" w:color="auto" w:fill="auto"/>
          </w:tcPr>
          <w:p w14:paraId="685B9A62" w14:textId="77777777" w:rsidR="00DA2D49" w:rsidRPr="00D901C5" w:rsidRDefault="00DA2D49" w:rsidP="00DE16F5">
            <w:pPr>
              <w:spacing w:line="240" w:lineRule="exact"/>
              <w:ind w:right="544"/>
              <w:jc w:val="both"/>
              <w:rPr>
                <w:sz w:val="18"/>
                <w:szCs w:val="18"/>
              </w:rPr>
            </w:pPr>
            <w:r w:rsidRPr="00D901C5">
              <w:rPr>
                <w:sz w:val="18"/>
                <w:szCs w:val="18"/>
              </w:rPr>
              <w:t>M80203</w:t>
            </w:r>
          </w:p>
        </w:tc>
        <w:tc>
          <w:tcPr>
            <w:tcW w:w="979" w:type="pct"/>
            <w:shd w:val="clear" w:color="auto" w:fill="auto"/>
          </w:tcPr>
          <w:p w14:paraId="1D3E9CF0" w14:textId="77777777" w:rsidR="00DA2D49" w:rsidRPr="00D901C5" w:rsidRDefault="00DA2D49" w:rsidP="00DE16F5">
            <w:pPr>
              <w:spacing w:line="240" w:lineRule="exact"/>
              <w:ind w:right="544"/>
              <w:jc w:val="both"/>
              <w:rPr>
                <w:sz w:val="18"/>
                <w:szCs w:val="18"/>
              </w:rPr>
            </w:pPr>
            <w:r w:rsidRPr="00D901C5">
              <w:rPr>
                <w:sz w:val="18"/>
                <w:szCs w:val="18"/>
              </w:rPr>
              <w:t>Other cancer</w:t>
            </w:r>
          </w:p>
        </w:tc>
        <w:tc>
          <w:tcPr>
            <w:tcW w:w="602" w:type="pct"/>
          </w:tcPr>
          <w:p w14:paraId="061755EB" w14:textId="77777777" w:rsidR="00DA2D49" w:rsidRPr="00D901C5" w:rsidRDefault="00D8264A" w:rsidP="00697960">
            <w:pPr>
              <w:spacing w:line="240" w:lineRule="exact"/>
              <w:ind w:right="544"/>
              <w:jc w:val="right"/>
              <w:rPr>
                <w:sz w:val="18"/>
                <w:szCs w:val="18"/>
              </w:rPr>
            </w:pPr>
            <w:r w:rsidRPr="00D901C5">
              <w:rPr>
                <w:sz w:val="18"/>
                <w:szCs w:val="18"/>
              </w:rPr>
              <w:t>24</w:t>
            </w:r>
          </w:p>
        </w:tc>
      </w:tr>
      <w:tr w:rsidR="00DA2D49" w:rsidRPr="00D901C5" w14:paraId="3A9D0B90" w14:textId="77777777" w:rsidTr="00DF5DB4">
        <w:trPr>
          <w:cantSplit/>
        </w:trPr>
        <w:tc>
          <w:tcPr>
            <w:tcW w:w="1395" w:type="pct"/>
            <w:shd w:val="clear" w:color="auto" w:fill="auto"/>
          </w:tcPr>
          <w:p w14:paraId="0538F773" w14:textId="77777777" w:rsidR="00DA2D49" w:rsidRPr="00D901C5" w:rsidRDefault="00DA2D49" w:rsidP="00DE16F5">
            <w:pPr>
              <w:spacing w:line="240" w:lineRule="exact"/>
              <w:ind w:right="544"/>
              <w:jc w:val="both"/>
              <w:rPr>
                <w:sz w:val="18"/>
                <w:szCs w:val="18"/>
              </w:rPr>
            </w:pPr>
            <w:r w:rsidRPr="00D901C5">
              <w:rPr>
                <w:sz w:val="18"/>
                <w:szCs w:val="18"/>
              </w:rPr>
              <w:t>Sarcoma</w:t>
            </w:r>
          </w:p>
        </w:tc>
        <w:tc>
          <w:tcPr>
            <w:tcW w:w="675" w:type="pct"/>
            <w:shd w:val="clear" w:color="auto" w:fill="auto"/>
          </w:tcPr>
          <w:p w14:paraId="75799AE4" w14:textId="77777777" w:rsidR="00DA2D49" w:rsidRPr="00D901C5" w:rsidRDefault="00DA2D49" w:rsidP="00DE16F5">
            <w:pPr>
              <w:spacing w:line="240" w:lineRule="exact"/>
              <w:ind w:right="544"/>
              <w:jc w:val="both"/>
              <w:rPr>
                <w:sz w:val="18"/>
                <w:szCs w:val="18"/>
              </w:rPr>
            </w:pPr>
          </w:p>
        </w:tc>
        <w:tc>
          <w:tcPr>
            <w:tcW w:w="675" w:type="pct"/>
            <w:shd w:val="clear" w:color="auto" w:fill="auto"/>
          </w:tcPr>
          <w:p w14:paraId="55380BCC" w14:textId="77777777" w:rsidR="00DA2D49" w:rsidRPr="00D901C5" w:rsidRDefault="00DA2D49" w:rsidP="00DE16F5">
            <w:pPr>
              <w:spacing w:line="240" w:lineRule="exact"/>
              <w:ind w:right="544"/>
              <w:jc w:val="both"/>
              <w:rPr>
                <w:sz w:val="18"/>
                <w:szCs w:val="18"/>
              </w:rPr>
            </w:pPr>
            <w:r w:rsidRPr="00D901C5">
              <w:rPr>
                <w:sz w:val="18"/>
                <w:szCs w:val="18"/>
              </w:rPr>
              <w:t>M88003</w:t>
            </w:r>
          </w:p>
        </w:tc>
        <w:tc>
          <w:tcPr>
            <w:tcW w:w="675" w:type="pct"/>
            <w:shd w:val="clear" w:color="auto" w:fill="auto"/>
          </w:tcPr>
          <w:p w14:paraId="62296B65" w14:textId="77777777" w:rsidR="00DA2D49" w:rsidRPr="00D901C5" w:rsidRDefault="00DA2D49" w:rsidP="00DE16F5">
            <w:pPr>
              <w:spacing w:line="240" w:lineRule="exact"/>
              <w:ind w:right="544"/>
              <w:jc w:val="both"/>
              <w:rPr>
                <w:sz w:val="18"/>
                <w:szCs w:val="18"/>
              </w:rPr>
            </w:pPr>
            <w:r w:rsidRPr="00D901C5">
              <w:rPr>
                <w:sz w:val="18"/>
                <w:szCs w:val="18"/>
              </w:rPr>
              <w:t>M88003</w:t>
            </w:r>
          </w:p>
        </w:tc>
        <w:tc>
          <w:tcPr>
            <w:tcW w:w="979" w:type="pct"/>
          </w:tcPr>
          <w:p w14:paraId="6A09FD2C" w14:textId="77777777" w:rsidR="00DA2D49" w:rsidRPr="00D901C5" w:rsidRDefault="00DA2D49" w:rsidP="00DE16F5">
            <w:pPr>
              <w:spacing w:line="240" w:lineRule="exact"/>
              <w:ind w:right="544"/>
              <w:jc w:val="both"/>
              <w:rPr>
                <w:sz w:val="18"/>
                <w:szCs w:val="18"/>
              </w:rPr>
            </w:pPr>
            <w:r w:rsidRPr="00D901C5">
              <w:rPr>
                <w:sz w:val="18"/>
                <w:szCs w:val="18"/>
              </w:rPr>
              <w:t>Other cancer</w:t>
            </w:r>
          </w:p>
        </w:tc>
        <w:tc>
          <w:tcPr>
            <w:tcW w:w="602" w:type="pct"/>
            <w:shd w:val="clear" w:color="auto" w:fill="auto"/>
          </w:tcPr>
          <w:p w14:paraId="1C426803" w14:textId="77777777" w:rsidR="00DA2D49" w:rsidRPr="00D901C5" w:rsidRDefault="00D8264A" w:rsidP="00697960">
            <w:pPr>
              <w:spacing w:line="240" w:lineRule="exact"/>
              <w:ind w:right="544"/>
              <w:jc w:val="right"/>
              <w:rPr>
                <w:sz w:val="18"/>
                <w:szCs w:val="18"/>
              </w:rPr>
            </w:pPr>
            <w:r w:rsidRPr="00D901C5">
              <w:rPr>
                <w:sz w:val="18"/>
                <w:szCs w:val="18"/>
              </w:rPr>
              <w:t>25</w:t>
            </w:r>
          </w:p>
        </w:tc>
      </w:tr>
      <w:tr w:rsidR="00DA2D49" w:rsidRPr="00D901C5" w14:paraId="6D2DBB52" w14:textId="77777777" w:rsidTr="00DF5DB4">
        <w:trPr>
          <w:cantSplit/>
        </w:trPr>
        <w:tc>
          <w:tcPr>
            <w:tcW w:w="1395" w:type="pct"/>
            <w:tcBorders>
              <w:bottom w:val="single" w:sz="4" w:space="0" w:color="auto"/>
            </w:tcBorders>
            <w:shd w:val="clear" w:color="auto" w:fill="E0E0E0"/>
          </w:tcPr>
          <w:p w14:paraId="35D1704D" w14:textId="77777777" w:rsidR="00DA2D49" w:rsidRPr="00D901C5" w:rsidRDefault="00DA2D49" w:rsidP="00697960">
            <w:pPr>
              <w:spacing w:line="240" w:lineRule="exact"/>
              <w:ind w:right="86"/>
              <w:rPr>
                <w:b/>
                <w:sz w:val="18"/>
                <w:szCs w:val="18"/>
              </w:rPr>
            </w:pPr>
            <w:r w:rsidRPr="00D901C5">
              <w:rPr>
                <w:b/>
                <w:sz w:val="18"/>
                <w:szCs w:val="18"/>
                <w:u w:val="single"/>
              </w:rPr>
              <w:t>Other codes accepted</w:t>
            </w:r>
          </w:p>
        </w:tc>
        <w:tc>
          <w:tcPr>
            <w:tcW w:w="675" w:type="pct"/>
            <w:tcBorders>
              <w:bottom w:val="single" w:sz="4" w:space="0" w:color="auto"/>
            </w:tcBorders>
            <w:shd w:val="clear" w:color="auto" w:fill="E0E0E0"/>
          </w:tcPr>
          <w:p w14:paraId="3ECDFD69" w14:textId="77777777" w:rsidR="00DA2D49" w:rsidRPr="00D901C5" w:rsidRDefault="00DA2D49" w:rsidP="00697960">
            <w:pPr>
              <w:tabs>
                <w:tab w:val="left" w:pos="1222"/>
              </w:tabs>
              <w:spacing w:line="240" w:lineRule="exact"/>
              <w:ind w:right="106"/>
              <w:jc w:val="both"/>
              <w:rPr>
                <w:b/>
                <w:sz w:val="18"/>
                <w:szCs w:val="18"/>
              </w:rPr>
            </w:pPr>
            <w:r w:rsidRPr="00D901C5">
              <w:rPr>
                <w:b/>
                <w:sz w:val="18"/>
                <w:szCs w:val="18"/>
              </w:rPr>
              <w:t>Code stored on register</w:t>
            </w:r>
          </w:p>
        </w:tc>
        <w:tc>
          <w:tcPr>
            <w:tcW w:w="675" w:type="pct"/>
            <w:tcBorders>
              <w:bottom w:val="single" w:sz="4" w:space="0" w:color="auto"/>
            </w:tcBorders>
            <w:shd w:val="clear" w:color="auto" w:fill="E0E0E0"/>
          </w:tcPr>
          <w:p w14:paraId="7F7F6AE6" w14:textId="77777777" w:rsidR="00DA2D49" w:rsidRPr="00D901C5" w:rsidRDefault="00DA2D49" w:rsidP="00DE16F5">
            <w:pPr>
              <w:spacing w:line="240" w:lineRule="exact"/>
              <w:ind w:right="544"/>
              <w:jc w:val="both"/>
              <w:rPr>
                <w:b/>
                <w:sz w:val="18"/>
                <w:szCs w:val="18"/>
              </w:rPr>
            </w:pPr>
            <w:r w:rsidRPr="00D901C5">
              <w:rPr>
                <w:b/>
                <w:sz w:val="18"/>
                <w:szCs w:val="18"/>
              </w:rPr>
              <w:t>1986 Code</w:t>
            </w:r>
          </w:p>
        </w:tc>
        <w:tc>
          <w:tcPr>
            <w:tcW w:w="675" w:type="pct"/>
            <w:tcBorders>
              <w:bottom w:val="single" w:sz="4" w:space="0" w:color="auto"/>
            </w:tcBorders>
            <w:shd w:val="clear" w:color="auto" w:fill="E0E0E0"/>
          </w:tcPr>
          <w:p w14:paraId="5634FDE1" w14:textId="77777777" w:rsidR="00DA2D49" w:rsidRPr="00D901C5" w:rsidRDefault="00DA2D49" w:rsidP="00DE16F5">
            <w:pPr>
              <w:spacing w:line="240" w:lineRule="exact"/>
              <w:ind w:right="544"/>
              <w:jc w:val="both"/>
              <w:rPr>
                <w:b/>
                <w:sz w:val="18"/>
                <w:szCs w:val="18"/>
              </w:rPr>
            </w:pPr>
            <w:r w:rsidRPr="00D901C5">
              <w:rPr>
                <w:b/>
                <w:sz w:val="18"/>
                <w:szCs w:val="18"/>
              </w:rPr>
              <w:t>1993 Code</w:t>
            </w:r>
          </w:p>
        </w:tc>
        <w:tc>
          <w:tcPr>
            <w:tcW w:w="979" w:type="pct"/>
            <w:tcBorders>
              <w:bottom w:val="single" w:sz="4" w:space="0" w:color="auto"/>
            </w:tcBorders>
            <w:shd w:val="clear" w:color="auto" w:fill="E0E0E0"/>
          </w:tcPr>
          <w:p w14:paraId="49FC722F" w14:textId="77777777" w:rsidR="00DA2D49" w:rsidRPr="00A36732" w:rsidRDefault="00DA2D49" w:rsidP="00DE16F5">
            <w:pPr>
              <w:spacing w:line="240" w:lineRule="exact"/>
              <w:ind w:right="544"/>
              <w:jc w:val="both"/>
              <w:rPr>
                <w:b/>
                <w:sz w:val="18"/>
                <w:szCs w:val="18"/>
              </w:rPr>
            </w:pPr>
            <w:r w:rsidRPr="00D901C5">
              <w:rPr>
                <w:b/>
                <w:sz w:val="18"/>
                <w:szCs w:val="18"/>
              </w:rPr>
              <w:t>Diagnostic category</w:t>
            </w:r>
          </w:p>
        </w:tc>
        <w:tc>
          <w:tcPr>
            <w:tcW w:w="602" w:type="pct"/>
            <w:tcBorders>
              <w:bottom w:val="single" w:sz="4" w:space="0" w:color="auto"/>
            </w:tcBorders>
            <w:shd w:val="clear" w:color="auto" w:fill="E0E0E0"/>
          </w:tcPr>
          <w:p w14:paraId="74B55FEB" w14:textId="77777777" w:rsidR="00DA2D49" w:rsidRPr="005122A5" w:rsidRDefault="00DA2D49" w:rsidP="00DE16F5">
            <w:pPr>
              <w:spacing w:line="240" w:lineRule="exact"/>
              <w:ind w:right="544"/>
              <w:jc w:val="both"/>
              <w:rPr>
                <w:b/>
                <w:sz w:val="18"/>
                <w:szCs w:val="18"/>
              </w:rPr>
            </w:pPr>
            <w:r w:rsidRPr="005122A5">
              <w:rPr>
                <w:b/>
                <w:sz w:val="18"/>
                <w:szCs w:val="18"/>
              </w:rPr>
              <w:t>Rank</w:t>
            </w:r>
          </w:p>
        </w:tc>
      </w:tr>
      <w:tr w:rsidR="00DA2D49" w:rsidRPr="00D901C5" w14:paraId="602206A5" w14:textId="77777777" w:rsidTr="00DF5DB4">
        <w:trPr>
          <w:cantSplit/>
        </w:trPr>
        <w:tc>
          <w:tcPr>
            <w:tcW w:w="1395" w:type="pct"/>
            <w:shd w:val="clear" w:color="auto" w:fill="auto"/>
          </w:tcPr>
          <w:p w14:paraId="0E7829DC" w14:textId="77777777" w:rsidR="00DA2D49" w:rsidRPr="00D901C5" w:rsidRDefault="00DA2D49" w:rsidP="00DE16F5">
            <w:pPr>
              <w:spacing w:line="240" w:lineRule="exact"/>
              <w:ind w:right="544"/>
              <w:jc w:val="both"/>
              <w:rPr>
                <w:sz w:val="18"/>
                <w:szCs w:val="18"/>
              </w:rPr>
            </w:pPr>
            <w:r w:rsidRPr="00D901C5">
              <w:rPr>
                <w:sz w:val="18"/>
                <w:szCs w:val="18"/>
              </w:rPr>
              <w:t>Carcinosarcoma</w:t>
            </w:r>
          </w:p>
        </w:tc>
        <w:tc>
          <w:tcPr>
            <w:tcW w:w="675" w:type="pct"/>
            <w:shd w:val="clear" w:color="auto" w:fill="auto"/>
          </w:tcPr>
          <w:p w14:paraId="32EA9425" w14:textId="77777777" w:rsidR="00DA2D49" w:rsidRPr="00D901C5" w:rsidRDefault="00DA2D49" w:rsidP="00DE16F5">
            <w:pPr>
              <w:spacing w:line="240" w:lineRule="exact"/>
              <w:ind w:right="544"/>
              <w:jc w:val="both"/>
              <w:rPr>
                <w:sz w:val="18"/>
                <w:szCs w:val="18"/>
              </w:rPr>
            </w:pPr>
            <w:r w:rsidRPr="00D901C5">
              <w:rPr>
                <w:sz w:val="18"/>
                <w:szCs w:val="18"/>
              </w:rPr>
              <w:t>M88003</w:t>
            </w:r>
          </w:p>
        </w:tc>
        <w:tc>
          <w:tcPr>
            <w:tcW w:w="675" w:type="pct"/>
            <w:shd w:val="clear" w:color="auto" w:fill="auto"/>
          </w:tcPr>
          <w:p w14:paraId="6C422442" w14:textId="77777777" w:rsidR="00DA2D49" w:rsidRPr="00D901C5" w:rsidRDefault="00DA2D49" w:rsidP="00DE16F5">
            <w:pPr>
              <w:spacing w:line="240" w:lineRule="exact"/>
              <w:ind w:right="544"/>
              <w:jc w:val="both"/>
              <w:rPr>
                <w:sz w:val="18"/>
                <w:szCs w:val="18"/>
              </w:rPr>
            </w:pPr>
            <w:r w:rsidRPr="00D901C5">
              <w:rPr>
                <w:sz w:val="18"/>
                <w:szCs w:val="18"/>
              </w:rPr>
              <w:t>M89803</w:t>
            </w:r>
          </w:p>
        </w:tc>
        <w:tc>
          <w:tcPr>
            <w:tcW w:w="675" w:type="pct"/>
            <w:shd w:val="clear" w:color="auto" w:fill="auto"/>
          </w:tcPr>
          <w:p w14:paraId="4075E97E" w14:textId="77777777" w:rsidR="00DA2D49" w:rsidRPr="00D901C5" w:rsidRDefault="00DA2D49" w:rsidP="00DE16F5">
            <w:pPr>
              <w:spacing w:line="240" w:lineRule="exact"/>
              <w:ind w:right="544"/>
              <w:jc w:val="both"/>
              <w:rPr>
                <w:sz w:val="18"/>
                <w:szCs w:val="18"/>
              </w:rPr>
            </w:pPr>
            <w:r w:rsidRPr="00D901C5">
              <w:rPr>
                <w:sz w:val="18"/>
                <w:szCs w:val="18"/>
              </w:rPr>
              <w:t>M89803</w:t>
            </w:r>
          </w:p>
        </w:tc>
        <w:tc>
          <w:tcPr>
            <w:tcW w:w="979" w:type="pct"/>
          </w:tcPr>
          <w:p w14:paraId="068B67CF" w14:textId="77777777" w:rsidR="00DA2D49" w:rsidRPr="00D901C5" w:rsidRDefault="00DA2D49" w:rsidP="00DE16F5">
            <w:pPr>
              <w:ind w:right="544"/>
              <w:jc w:val="both"/>
              <w:rPr>
                <w:sz w:val="18"/>
                <w:szCs w:val="18"/>
              </w:rPr>
            </w:pPr>
            <w:r w:rsidRPr="00D901C5">
              <w:rPr>
                <w:sz w:val="18"/>
                <w:szCs w:val="18"/>
              </w:rPr>
              <w:t>Other cancer</w:t>
            </w:r>
          </w:p>
        </w:tc>
        <w:tc>
          <w:tcPr>
            <w:tcW w:w="602" w:type="pct"/>
            <w:shd w:val="clear" w:color="auto" w:fill="auto"/>
          </w:tcPr>
          <w:p w14:paraId="2D1A2C4B" w14:textId="77777777" w:rsidR="00DA2D49" w:rsidRPr="00D901C5" w:rsidRDefault="00D8264A" w:rsidP="00217C8A">
            <w:pPr>
              <w:spacing w:line="240" w:lineRule="exact"/>
              <w:ind w:right="544"/>
              <w:jc w:val="right"/>
              <w:rPr>
                <w:sz w:val="18"/>
                <w:szCs w:val="18"/>
              </w:rPr>
            </w:pPr>
            <w:r w:rsidRPr="00D901C5">
              <w:rPr>
                <w:sz w:val="18"/>
                <w:szCs w:val="18"/>
              </w:rPr>
              <w:t>26</w:t>
            </w:r>
          </w:p>
        </w:tc>
      </w:tr>
      <w:tr w:rsidR="00DA2D49" w:rsidRPr="00D901C5" w14:paraId="13BBE7F2" w14:textId="77777777" w:rsidTr="00DF5DB4">
        <w:trPr>
          <w:cantSplit/>
          <w:trHeight w:val="270"/>
        </w:trPr>
        <w:tc>
          <w:tcPr>
            <w:tcW w:w="1395" w:type="pct"/>
            <w:shd w:val="clear" w:color="auto" w:fill="auto"/>
          </w:tcPr>
          <w:p w14:paraId="1465DA23" w14:textId="77777777" w:rsidR="00DA2D49" w:rsidRPr="00D901C5" w:rsidRDefault="00DA2D49" w:rsidP="00DE16F5">
            <w:pPr>
              <w:spacing w:line="240" w:lineRule="exact"/>
              <w:ind w:right="544"/>
              <w:jc w:val="both"/>
              <w:rPr>
                <w:sz w:val="18"/>
                <w:szCs w:val="18"/>
              </w:rPr>
            </w:pPr>
            <w:r w:rsidRPr="00D901C5">
              <w:rPr>
                <w:sz w:val="18"/>
                <w:szCs w:val="18"/>
              </w:rPr>
              <w:t>Choriocarcinoma</w:t>
            </w:r>
          </w:p>
        </w:tc>
        <w:tc>
          <w:tcPr>
            <w:tcW w:w="675" w:type="pct"/>
            <w:shd w:val="clear" w:color="auto" w:fill="auto"/>
          </w:tcPr>
          <w:p w14:paraId="226E1D4D" w14:textId="77777777" w:rsidR="00DA2D49" w:rsidRPr="00D901C5" w:rsidRDefault="00DA2D49" w:rsidP="00DE16F5">
            <w:pPr>
              <w:spacing w:line="240" w:lineRule="exact"/>
              <w:ind w:right="544"/>
              <w:jc w:val="both"/>
              <w:rPr>
                <w:sz w:val="18"/>
                <w:szCs w:val="18"/>
              </w:rPr>
            </w:pPr>
            <w:r w:rsidRPr="00D901C5">
              <w:rPr>
                <w:sz w:val="18"/>
                <w:szCs w:val="18"/>
              </w:rPr>
              <w:t>M80003</w:t>
            </w:r>
          </w:p>
        </w:tc>
        <w:tc>
          <w:tcPr>
            <w:tcW w:w="675" w:type="pct"/>
            <w:shd w:val="clear" w:color="auto" w:fill="auto"/>
          </w:tcPr>
          <w:p w14:paraId="7566C95E" w14:textId="77777777" w:rsidR="00DA2D49" w:rsidRPr="00D901C5" w:rsidRDefault="00DA2D49" w:rsidP="00DE16F5">
            <w:pPr>
              <w:spacing w:line="240" w:lineRule="exact"/>
              <w:ind w:right="544"/>
              <w:jc w:val="both"/>
              <w:rPr>
                <w:sz w:val="18"/>
                <w:szCs w:val="18"/>
              </w:rPr>
            </w:pPr>
            <w:r w:rsidRPr="00D901C5">
              <w:rPr>
                <w:sz w:val="18"/>
                <w:szCs w:val="18"/>
              </w:rPr>
              <w:t>M91003</w:t>
            </w:r>
          </w:p>
        </w:tc>
        <w:tc>
          <w:tcPr>
            <w:tcW w:w="675" w:type="pct"/>
            <w:shd w:val="clear" w:color="auto" w:fill="auto"/>
          </w:tcPr>
          <w:p w14:paraId="03481669" w14:textId="77777777" w:rsidR="00DA2D49" w:rsidRPr="00D901C5" w:rsidRDefault="00DA2D49" w:rsidP="00DE16F5">
            <w:pPr>
              <w:spacing w:line="240" w:lineRule="exact"/>
              <w:ind w:right="544"/>
              <w:jc w:val="both"/>
              <w:rPr>
                <w:sz w:val="18"/>
                <w:szCs w:val="18"/>
              </w:rPr>
            </w:pPr>
            <w:r w:rsidRPr="00D901C5">
              <w:rPr>
                <w:sz w:val="18"/>
                <w:szCs w:val="18"/>
              </w:rPr>
              <w:t>M91003</w:t>
            </w:r>
          </w:p>
        </w:tc>
        <w:tc>
          <w:tcPr>
            <w:tcW w:w="979" w:type="pct"/>
          </w:tcPr>
          <w:p w14:paraId="7F9065F9" w14:textId="77777777" w:rsidR="00DA2D49" w:rsidRPr="00D901C5" w:rsidRDefault="00DA2D49" w:rsidP="00DE16F5">
            <w:pPr>
              <w:ind w:right="544"/>
              <w:jc w:val="both"/>
              <w:rPr>
                <w:sz w:val="18"/>
                <w:szCs w:val="18"/>
              </w:rPr>
            </w:pPr>
            <w:r w:rsidRPr="00D901C5">
              <w:rPr>
                <w:sz w:val="18"/>
                <w:szCs w:val="18"/>
              </w:rPr>
              <w:t>Other cancer</w:t>
            </w:r>
          </w:p>
        </w:tc>
        <w:tc>
          <w:tcPr>
            <w:tcW w:w="602" w:type="pct"/>
            <w:shd w:val="clear" w:color="auto" w:fill="auto"/>
          </w:tcPr>
          <w:p w14:paraId="61A50BA0" w14:textId="77777777" w:rsidR="00DA2D49" w:rsidRPr="00D901C5" w:rsidRDefault="00D8264A" w:rsidP="00217C8A">
            <w:pPr>
              <w:spacing w:line="240" w:lineRule="exact"/>
              <w:ind w:right="544"/>
              <w:jc w:val="right"/>
              <w:rPr>
                <w:sz w:val="18"/>
                <w:szCs w:val="18"/>
              </w:rPr>
            </w:pPr>
            <w:r w:rsidRPr="00D901C5">
              <w:rPr>
                <w:sz w:val="18"/>
                <w:szCs w:val="18"/>
              </w:rPr>
              <w:t>27</w:t>
            </w:r>
          </w:p>
        </w:tc>
      </w:tr>
      <w:tr w:rsidR="00DA2D49" w:rsidRPr="00D901C5" w14:paraId="1217D724" w14:textId="77777777" w:rsidTr="00DF5DB4">
        <w:trPr>
          <w:cantSplit/>
        </w:trPr>
        <w:tc>
          <w:tcPr>
            <w:tcW w:w="1395" w:type="pct"/>
            <w:shd w:val="clear" w:color="auto" w:fill="auto"/>
          </w:tcPr>
          <w:p w14:paraId="2ABDFB31" w14:textId="77777777" w:rsidR="00DA2D49" w:rsidRPr="00D901C5" w:rsidRDefault="00DA2D49" w:rsidP="00697960">
            <w:pPr>
              <w:spacing w:line="240" w:lineRule="exact"/>
              <w:jc w:val="both"/>
              <w:rPr>
                <w:sz w:val="18"/>
                <w:szCs w:val="18"/>
              </w:rPr>
            </w:pPr>
            <w:r w:rsidRPr="00D901C5">
              <w:rPr>
                <w:sz w:val="18"/>
                <w:szCs w:val="18"/>
              </w:rPr>
              <w:t>Miscellaneous primary tumour</w:t>
            </w:r>
          </w:p>
        </w:tc>
        <w:tc>
          <w:tcPr>
            <w:tcW w:w="675" w:type="pct"/>
            <w:shd w:val="clear" w:color="auto" w:fill="auto"/>
          </w:tcPr>
          <w:p w14:paraId="555A5D31" w14:textId="77777777" w:rsidR="00DA2D49" w:rsidRPr="00D901C5" w:rsidRDefault="00DA2D49" w:rsidP="00DE16F5">
            <w:pPr>
              <w:spacing w:line="240" w:lineRule="exact"/>
              <w:ind w:right="544"/>
              <w:jc w:val="both"/>
              <w:rPr>
                <w:sz w:val="18"/>
                <w:szCs w:val="18"/>
              </w:rPr>
            </w:pPr>
            <w:r w:rsidRPr="00D901C5">
              <w:rPr>
                <w:sz w:val="18"/>
                <w:szCs w:val="18"/>
              </w:rPr>
              <w:t>M80003</w:t>
            </w:r>
          </w:p>
        </w:tc>
        <w:tc>
          <w:tcPr>
            <w:tcW w:w="675" w:type="pct"/>
            <w:shd w:val="clear" w:color="auto" w:fill="auto"/>
          </w:tcPr>
          <w:p w14:paraId="06B60B34" w14:textId="77777777" w:rsidR="00DA2D49" w:rsidRPr="00D901C5" w:rsidRDefault="00DA2D49" w:rsidP="00DE16F5">
            <w:pPr>
              <w:spacing w:line="240" w:lineRule="exact"/>
              <w:ind w:right="544"/>
              <w:jc w:val="both"/>
              <w:rPr>
                <w:sz w:val="18"/>
                <w:szCs w:val="18"/>
              </w:rPr>
            </w:pPr>
            <w:r w:rsidRPr="00D901C5">
              <w:rPr>
                <w:sz w:val="18"/>
                <w:szCs w:val="18"/>
              </w:rPr>
              <w:t>M80003</w:t>
            </w:r>
          </w:p>
        </w:tc>
        <w:tc>
          <w:tcPr>
            <w:tcW w:w="675" w:type="pct"/>
            <w:shd w:val="clear" w:color="auto" w:fill="auto"/>
          </w:tcPr>
          <w:p w14:paraId="10D87AAC" w14:textId="77777777" w:rsidR="00DA2D49" w:rsidRPr="00D901C5" w:rsidRDefault="00DA2D49" w:rsidP="00DE16F5">
            <w:pPr>
              <w:spacing w:line="240" w:lineRule="exact"/>
              <w:ind w:right="544"/>
              <w:jc w:val="both"/>
              <w:rPr>
                <w:sz w:val="18"/>
                <w:szCs w:val="18"/>
              </w:rPr>
            </w:pPr>
            <w:r w:rsidRPr="00D901C5">
              <w:rPr>
                <w:sz w:val="18"/>
                <w:szCs w:val="18"/>
              </w:rPr>
              <w:t>M80003</w:t>
            </w:r>
          </w:p>
        </w:tc>
        <w:tc>
          <w:tcPr>
            <w:tcW w:w="979" w:type="pct"/>
          </w:tcPr>
          <w:p w14:paraId="5BE6D57A" w14:textId="77777777" w:rsidR="00DA2D49" w:rsidRPr="00D901C5" w:rsidRDefault="00DA2D49" w:rsidP="00DE16F5">
            <w:pPr>
              <w:ind w:right="544"/>
              <w:jc w:val="both"/>
              <w:rPr>
                <w:sz w:val="18"/>
                <w:szCs w:val="18"/>
              </w:rPr>
            </w:pPr>
            <w:r w:rsidRPr="00D901C5">
              <w:rPr>
                <w:sz w:val="18"/>
                <w:szCs w:val="18"/>
              </w:rPr>
              <w:t>Other cancer</w:t>
            </w:r>
          </w:p>
        </w:tc>
        <w:tc>
          <w:tcPr>
            <w:tcW w:w="602" w:type="pct"/>
            <w:shd w:val="clear" w:color="auto" w:fill="auto"/>
          </w:tcPr>
          <w:p w14:paraId="41987D9D" w14:textId="77777777" w:rsidR="00DA2D49" w:rsidRPr="00D901C5" w:rsidRDefault="00D8264A" w:rsidP="00217C8A">
            <w:pPr>
              <w:spacing w:line="240" w:lineRule="exact"/>
              <w:ind w:right="544"/>
              <w:jc w:val="right"/>
              <w:rPr>
                <w:sz w:val="18"/>
                <w:szCs w:val="18"/>
              </w:rPr>
            </w:pPr>
            <w:r w:rsidRPr="00D901C5">
              <w:rPr>
                <w:sz w:val="18"/>
                <w:szCs w:val="18"/>
              </w:rPr>
              <w:t>28</w:t>
            </w:r>
          </w:p>
        </w:tc>
      </w:tr>
      <w:tr w:rsidR="00DA2D49" w:rsidRPr="00D901C5" w14:paraId="63066C2B" w14:textId="77777777" w:rsidTr="00DF5DB4">
        <w:trPr>
          <w:cantSplit/>
        </w:trPr>
        <w:tc>
          <w:tcPr>
            <w:tcW w:w="1395" w:type="pct"/>
            <w:shd w:val="clear" w:color="auto" w:fill="auto"/>
          </w:tcPr>
          <w:p w14:paraId="37A53128" w14:textId="77777777" w:rsidR="00DA2D49" w:rsidRPr="00D901C5" w:rsidRDefault="00DA2D49" w:rsidP="00DE16F5">
            <w:pPr>
              <w:spacing w:line="240" w:lineRule="exact"/>
              <w:ind w:right="544"/>
              <w:jc w:val="both"/>
              <w:rPr>
                <w:sz w:val="18"/>
                <w:szCs w:val="18"/>
              </w:rPr>
            </w:pPr>
            <w:r w:rsidRPr="00D901C5">
              <w:rPr>
                <w:sz w:val="18"/>
                <w:szCs w:val="18"/>
              </w:rPr>
              <w:t>Small cell carcinoma</w:t>
            </w:r>
          </w:p>
        </w:tc>
        <w:tc>
          <w:tcPr>
            <w:tcW w:w="675" w:type="pct"/>
            <w:shd w:val="clear" w:color="auto" w:fill="auto"/>
          </w:tcPr>
          <w:p w14:paraId="575BA465" w14:textId="77777777" w:rsidR="00DA2D49" w:rsidRPr="00D901C5" w:rsidRDefault="00DA2D49" w:rsidP="00DE16F5">
            <w:pPr>
              <w:spacing w:line="240" w:lineRule="exact"/>
              <w:ind w:right="544"/>
              <w:jc w:val="both"/>
              <w:rPr>
                <w:sz w:val="18"/>
                <w:szCs w:val="18"/>
              </w:rPr>
            </w:pPr>
            <w:r w:rsidRPr="00D901C5">
              <w:rPr>
                <w:sz w:val="18"/>
                <w:szCs w:val="18"/>
              </w:rPr>
              <w:t>M80003</w:t>
            </w:r>
          </w:p>
        </w:tc>
        <w:tc>
          <w:tcPr>
            <w:tcW w:w="675" w:type="pct"/>
            <w:shd w:val="clear" w:color="auto" w:fill="auto"/>
          </w:tcPr>
          <w:p w14:paraId="71BEA0DD" w14:textId="77777777" w:rsidR="00DA2D49" w:rsidRPr="00D901C5" w:rsidRDefault="00DA2D49" w:rsidP="00DE16F5">
            <w:pPr>
              <w:spacing w:line="240" w:lineRule="exact"/>
              <w:ind w:right="544"/>
              <w:jc w:val="both"/>
              <w:rPr>
                <w:sz w:val="18"/>
                <w:szCs w:val="18"/>
              </w:rPr>
            </w:pPr>
            <w:r w:rsidRPr="00D901C5">
              <w:rPr>
                <w:sz w:val="18"/>
                <w:szCs w:val="18"/>
              </w:rPr>
              <w:t>M80413</w:t>
            </w:r>
          </w:p>
        </w:tc>
        <w:tc>
          <w:tcPr>
            <w:tcW w:w="675" w:type="pct"/>
            <w:shd w:val="clear" w:color="auto" w:fill="auto"/>
          </w:tcPr>
          <w:p w14:paraId="392E26E3" w14:textId="77777777" w:rsidR="00DA2D49" w:rsidRPr="00D901C5" w:rsidRDefault="00DA2D49" w:rsidP="00DE16F5">
            <w:pPr>
              <w:spacing w:line="240" w:lineRule="exact"/>
              <w:ind w:right="544"/>
              <w:jc w:val="both"/>
              <w:rPr>
                <w:sz w:val="18"/>
                <w:szCs w:val="18"/>
              </w:rPr>
            </w:pPr>
            <w:r w:rsidRPr="00D901C5">
              <w:rPr>
                <w:sz w:val="18"/>
                <w:szCs w:val="18"/>
              </w:rPr>
              <w:t>M80413</w:t>
            </w:r>
          </w:p>
        </w:tc>
        <w:tc>
          <w:tcPr>
            <w:tcW w:w="979" w:type="pct"/>
          </w:tcPr>
          <w:p w14:paraId="3A969BD2" w14:textId="77777777" w:rsidR="00DA2D49" w:rsidRPr="00D901C5" w:rsidRDefault="00DA2D49" w:rsidP="00DE16F5">
            <w:pPr>
              <w:ind w:right="544"/>
              <w:jc w:val="both"/>
              <w:rPr>
                <w:sz w:val="18"/>
                <w:szCs w:val="18"/>
              </w:rPr>
            </w:pPr>
            <w:r w:rsidRPr="00D901C5">
              <w:rPr>
                <w:sz w:val="18"/>
                <w:szCs w:val="18"/>
              </w:rPr>
              <w:t>Other cancer</w:t>
            </w:r>
          </w:p>
        </w:tc>
        <w:tc>
          <w:tcPr>
            <w:tcW w:w="602" w:type="pct"/>
            <w:shd w:val="clear" w:color="auto" w:fill="auto"/>
          </w:tcPr>
          <w:p w14:paraId="3EE49A76" w14:textId="77777777" w:rsidR="00DA2D49" w:rsidRPr="00D901C5" w:rsidRDefault="0010577B" w:rsidP="00217C8A">
            <w:pPr>
              <w:spacing w:line="240" w:lineRule="exact"/>
              <w:ind w:right="544"/>
              <w:jc w:val="right"/>
              <w:rPr>
                <w:sz w:val="18"/>
                <w:szCs w:val="18"/>
              </w:rPr>
            </w:pPr>
            <w:r w:rsidRPr="00D901C5">
              <w:rPr>
                <w:sz w:val="18"/>
                <w:szCs w:val="18"/>
              </w:rPr>
              <w:t>30</w:t>
            </w:r>
          </w:p>
        </w:tc>
      </w:tr>
      <w:tr w:rsidR="00DA2D49" w:rsidRPr="00D901C5" w14:paraId="5D3B7810" w14:textId="77777777" w:rsidTr="00DF5DB4">
        <w:trPr>
          <w:cantSplit/>
        </w:trPr>
        <w:tc>
          <w:tcPr>
            <w:tcW w:w="1395" w:type="pct"/>
            <w:shd w:val="clear" w:color="auto" w:fill="auto"/>
          </w:tcPr>
          <w:p w14:paraId="08709C85" w14:textId="77777777" w:rsidR="00DA2D49" w:rsidRPr="00D901C5" w:rsidRDefault="00DA2D49" w:rsidP="00DF5DB4">
            <w:pPr>
              <w:spacing w:line="240" w:lineRule="exact"/>
              <w:ind w:right="-109"/>
              <w:jc w:val="both"/>
              <w:rPr>
                <w:sz w:val="18"/>
                <w:szCs w:val="18"/>
              </w:rPr>
            </w:pPr>
            <w:r w:rsidRPr="00D901C5">
              <w:rPr>
                <w:sz w:val="18"/>
                <w:szCs w:val="18"/>
              </w:rPr>
              <w:t>Malignant tumour, Small cell type</w:t>
            </w:r>
          </w:p>
        </w:tc>
        <w:tc>
          <w:tcPr>
            <w:tcW w:w="675" w:type="pct"/>
            <w:shd w:val="clear" w:color="auto" w:fill="auto"/>
          </w:tcPr>
          <w:p w14:paraId="63314732" w14:textId="77777777" w:rsidR="00DA2D49" w:rsidRPr="00D901C5" w:rsidRDefault="00DA2D49" w:rsidP="00DE16F5">
            <w:pPr>
              <w:spacing w:line="240" w:lineRule="exact"/>
              <w:ind w:right="544"/>
              <w:jc w:val="both"/>
              <w:rPr>
                <w:sz w:val="18"/>
                <w:szCs w:val="18"/>
              </w:rPr>
            </w:pPr>
            <w:r w:rsidRPr="00D901C5">
              <w:rPr>
                <w:sz w:val="18"/>
                <w:szCs w:val="18"/>
              </w:rPr>
              <w:t>M80003</w:t>
            </w:r>
          </w:p>
        </w:tc>
        <w:tc>
          <w:tcPr>
            <w:tcW w:w="675" w:type="pct"/>
            <w:shd w:val="clear" w:color="auto" w:fill="auto"/>
          </w:tcPr>
          <w:p w14:paraId="748541CC" w14:textId="77777777" w:rsidR="00DA2D49" w:rsidRPr="00D901C5" w:rsidRDefault="00DA2D49" w:rsidP="00DE16F5">
            <w:pPr>
              <w:spacing w:line="240" w:lineRule="exact"/>
              <w:ind w:right="544"/>
              <w:jc w:val="both"/>
              <w:rPr>
                <w:sz w:val="18"/>
                <w:szCs w:val="18"/>
              </w:rPr>
            </w:pPr>
            <w:r w:rsidRPr="00D901C5">
              <w:rPr>
                <w:sz w:val="18"/>
                <w:szCs w:val="18"/>
              </w:rPr>
              <w:t>M80023</w:t>
            </w:r>
          </w:p>
        </w:tc>
        <w:tc>
          <w:tcPr>
            <w:tcW w:w="675" w:type="pct"/>
            <w:shd w:val="clear" w:color="auto" w:fill="auto"/>
          </w:tcPr>
          <w:p w14:paraId="373A19E2" w14:textId="77777777" w:rsidR="00DA2D49" w:rsidRPr="00D901C5" w:rsidRDefault="00DA2D49" w:rsidP="00DE16F5">
            <w:pPr>
              <w:spacing w:line="240" w:lineRule="exact"/>
              <w:ind w:right="544"/>
              <w:jc w:val="both"/>
              <w:rPr>
                <w:sz w:val="18"/>
                <w:szCs w:val="18"/>
              </w:rPr>
            </w:pPr>
            <w:r w:rsidRPr="00D901C5">
              <w:rPr>
                <w:sz w:val="18"/>
                <w:szCs w:val="18"/>
              </w:rPr>
              <w:t>M80023</w:t>
            </w:r>
          </w:p>
        </w:tc>
        <w:tc>
          <w:tcPr>
            <w:tcW w:w="979" w:type="pct"/>
          </w:tcPr>
          <w:p w14:paraId="4AFFC6CC" w14:textId="77777777" w:rsidR="00DA2D49" w:rsidRPr="00D901C5" w:rsidRDefault="00DA2D49" w:rsidP="00DE16F5">
            <w:pPr>
              <w:ind w:right="544"/>
              <w:jc w:val="both"/>
              <w:rPr>
                <w:sz w:val="18"/>
                <w:szCs w:val="18"/>
              </w:rPr>
            </w:pPr>
            <w:r w:rsidRPr="00D901C5">
              <w:rPr>
                <w:sz w:val="18"/>
                <w:szCs w:val="18"/>
              </w:rPr>
              <w:t>Other cancer</w:t>
            </w:r>
          </w:p>
        </w:tc>
        <w:tc>
          <w:tcPr>
            <w:tcW w:w="602" w:type="pct"/>
            <w:shd w:val="clear" w:color="auto" w:fill="auto"/>
          </w:tcPr>
          <w:p w14:paraId="517A55D4" w14:textId="77777777" w:rsidR="00DA2D49" w:rsidRPr="00D901C5" w:rsidRDefault="0010577B" w:rsidP="00217C8A">
            <w:pPr>
              <w:spacing w:line="240" w:lineRule="exact"/>
              <w:ind w:right="544"/>
              <w:jc w:val="right"/>
              <w:rPr>
                <w:sz w:val="18"/>
                <w:szCs w:val="18"/>
              </w:rPr>
            </w:pPr>
            <w:r w:rsidRPr="00D901C5">
              <w:rPr>
                <w:sz w:val="18"/>
                <w:szCs w:val="18"/>
              </w:rPr>
              <w:t>31</w:t>
            </w:r>
          </w:p>
        </w:tc>
      </w:tr>
      <w:tr w:rsidR="00DA2D49" w:rsidRPr="00D901C5" w14:paraId="4CB14934" w14:textId="77777777" w:rsidTr="006D5DCA">
        <w:trPr>
          <w:cantSplit/>
          <w:trHeight w:val="269"/>
        </w:trPr>
        <w:tc>
          <w:tcPr>
            <w:tcW w:w="1395" w:type="pct"/>
            <w:tcBorders>
              <w:bottom w:val="single" w:sz="4" w:space="0" w:color="auto"/>
            </w:tcBorders>
            <w:shd w:val="clear" w:color="auto" w:fill="auto"/>
          </w:tcPr>
          <w:p w14:paraId="4D79D3AE" w14:textId="77777777" w:rsidR="00DA2D49" w:rsidRPr="00D901C5" w:rsidRDefault="00DA2D49" w:rsidP="00DE16F5">
            <w:pPr>
              <w:spacing w:line="240" w:lineRule="exact"/>
              <w:ind w:right="544"/>
              <w:jc w:val="both"/>
              <w:rPr>
                <w:sz w:val="18"/>
                <w:szCs w:val="18"/>
              </w:rPr>
            </w:pPr>
            <w:r w:rsidRPr="00D901C5">
              <w:rPr>
                <w:sz w:val="18"/>
                <w:szCs w:val="18"/>
              </w:rPr>
              <w:t>Melanoma</w:t>
            </w:r>
          </w:p>
        </w:tc>
        <w:tc>
          <w:tcPr>
            <w:tcW w:w="675" w:type="pct"/>
            <w:tcBorders>
              <w:bottom w:val="single" w:sz="4" w:space="0" w:color="auto"/>
            </w:tcBorders>
            <w:shd w:val="clear" w:color="auto" w:fill="auto"/>
          </w:tcPr>
          <w:p w14:paraId="55BA9A31" w14:textId="77777777" w:rsidR="00DA2D49" w:rsidRPr="00D901C5" w:rsidRDefault="00DA2D49" w:rsidP="00DE16F5">
            <w:pPr>
              <w:spacing w:line="240" w:lineRule="exact"/>
              <w:ind w:right="544"/>
              <w:jc w:val="both"/>
              <w:rPr>
                <w:sz w:val="18"/>
                <w:szCs w:val="18"/>
              </w:rPr>
            </w:pPr>
            <w:r w:rsidRPr="00D901C5">
              <w:rPr>
                <w:sz w:val="18"/>
                <w:szCs w:val="18"/>
              </w:rPr>
              <w:t>M80003</w:t>
            </w:r>
          </w:p>
        </w:tc>
        <w:tc>
          <w:tcPr>
            <w:tcW w:w="675" w:type="pct"/>
            <w:tcBorders>
              <w:bottom w:val="single" w:sz="4" w:space="0" w:color="auto"/>
            </w:tcBorders>
            <w:shd w:val="clear" w:color="auto" w:fill="auto"/>
          </w:tcPr>
          <w:p w14:paraId="72BA3DC9" w14:textId="77777777" w:rsidR="00DA2D49" w:rsidRPr="00D901C5" w:rsidRDefault="00DA2D49" w:rsidP="00DE16F5">
            <w:pPr>
              <w:spacing w:line="240" w:lineRule="exact"/>
              <w:ind w:right="544"/>
              <w:jc w:val="both"/>
              <w:rPr>
                <w:sz w:val="18"/>
                <w:szCs w:val="18"/>
              </w:rPr>
            </w:pPr>
            <w:r w:rsidRPr="00D901C5">
              <w:rPr>
                <w:sz w:val="18"/>
                <w:szCs w:val="18"/>
              </w:rPr>
              <w:t>M87203</w:t>
            </w:r>
          </w:p>
        </w:tc>
        <w:tc>
          <w:tcPr>
            <w:tcW w:w="675" w:type="pct"/>
            <w:tcBorders>
              <w:bottom w:val="single" w:sz="4" w:space="0" w:color="auto"/>
            </w:tcBorders>
            <w:shd w:val="clear" w:color="auto" w:fill="auto"/>
          </w:tcPr>
          <w:p w14:paraId="6DE14F1D" w14:textId="77777777" w:rsidR="00DA2D49" w:rsidRPr="00D901C5" w:rsidRDefault="00DA2D49" w:rsidP="00DE16F5">
            <w:pPr>
              <w:spacing w:line="240" w:lineRule="exact"/>
              <w:ind w:right="544"/>
              <w:jc w:val="both"/>
              <w:rPr>
                <w:sz w:val="18"/>
                <w:szCs w:val="18"/>
              </w:rPr>
            </w:pPr>
            <w:r w:rsidRPr="00D901C5">
              <w:rPr>
                <w:sz w:val="18"/>
                <w:szCs w:val="18"/>
              </w:rPr>
              <w:t>M87203</w:t>
            </w:r>
          </w:p>
        </w:tc>
        <w:tc>
          <w:tcPr>
            <w:tcW w:w="979" w:type="pct"/>
            <w:tcBorders>
              <w:bottom w:val="single" w:sz="4" w:space="0" w:color="auto"/>
            </w:tcBorders>
          </w:tcPr>
          <w:p w14:paraId="77A4F88E" w14:textId="77777777" w:rsidR="00DA2D49" w:rsidRPr="00D901C5" w:rsidRDefault="00DA2D49" w:rsidP="00DE16F5">
            <w:pPr>
              <w:ind w:right="544"/>
              <w:jc w:val="both"/>
              <w:rPr>
                <w:sz w:val="18"/>
                <w:szCs w:val="18"/>
              </w:rPr>
            </w:pPr>
            <w:r w:rsidRPr="00D901C5">
              <w:rPr>
                <w:sz w:val="18"/>
                <w:szCs w:val="18"/>
              </w:rPr>
              <w:t>Other cancer</w:t>
            </w:r>
          </w:p>
        </w:tc>
        <w:tc>
          <w:tcPr>
            <w:tcW w:w="602" w:type="pct"/>
            <w:tcBorders>
              <w:bottom w:val="single" w:sz="4" w:space="0" w:color="auto"/>
            </w:tcBorders>
            <w:shd w:val="clear" w:color="auto" w:fill="auto"/>
          </w:tcPr>
          <w:p w14:paraId="0EE04485" w14:textId="77777777" w:rsidR="00DA2D49" w:rsidRPr="00D901C5" w:rsidRDefault="0010577B" w:rsidP="00217C8A">
            <w:pPr>
              <w:spacing w:line="240" w:lineRule="exact"/>
              <w:ind w:right="544"/>
              <w:jc w:val="right"/>
              <w:rPr>
                <w:sz w:val="18"/>
                <w:szCs w:val="18"/>
              </w:rPr>
            </w:pPr>
            <w:r w:rsidRPr="00D901C5">
              <w:rPr>
                <w:sz w:val="18"/>
                <w:szCs w:val="18"/>
              </w:rPr>
              <w:t>32</w:t>
            </w:r>
          </w:p>
        </w:tc>
      </w:tr>
      <w:tr w:rsidR="00DA2D49" w:rsidRPr="00D901C5" w14:paraId="7272CB04" w14:textId="77777777" w:rsidTr="006D5DCA">
        <w:trPr>
          <w:cantSplit/>
        </w:trPr>
        <w:tc>
          <w:tcPr>
            <w:tcW w:w="1395" w:type="pct"/>
            <w:tcBorders>
              <w:bottom w:val="single" w:sz="4" w:space="0" w:color="auto"/>
            </w:tcBorders>
            <w:shd w:val="clear" w:color="auto" w:fill="auto"/>
          </w:tcPr>
          <w:p w14:paraId="48523425" w14:textId="77777777" w:rsidR="00DA2D49" w:rsidRPr="00D901C5" w:rsidRDefault="00DA2D49" w:rsidP="00DF5DB4">
            <w:pPr>
              <w:spacing w:line="240" w:lineRule="exact"/>
              <w:ind w:right="-109"/>
              <w:rPr>
                <w:sz w:val="18"/>
                <w:szCs w:val="18"/>
              </w:rPr>
            </w:pPr>
            <w:r w:rsidRPr="00D901C5">
              <w:rPr>
                <w:sz w:val="18"/>
                <w:szCs w:val="18"/>
              </w:rPr>
              <w:t>Other primary epithelial malignancy</w:t>
            </w:r>
          </w:p>
        </w:tc>
        <w:tc>
          <w:tcPr>
            <w:tcW w:w="675" w:type="pct"/>
            <w:tcBorders>
              <w:bottom w:val="single" w:sz="4" w:space="0" w:color="auto"/>
            </w:tcBorders>
            <w:shd w:val="clear" w:color="auto" w:fill="auto"/>
          </w:tcPr>
          <w:p w14:paraId="14A74AA2" w14:textId="77777777" w:rsidR="00DA2D49" w:rsidRPr="00D901C5" w:rsidRDefault="00DA2D49" w:rsidP="00DE16F5">
            <w:pPr>
              <w:spacing w:line="240" w:lineRule="exact"/>
              <w:ind w:right="544"/>
              <w:jc w:val="both"/>
              <w:rPr>
                <w:sz w:val="18"/>
                <w:szCs w:val="18"/>
              </w:rPr>
            </w:pPr>
            <w:r w:rsidRPr="00D901C5">
              <w:rPr>
                <w:sz w:val="18"/>
                <w:szCs w:val="18"/>
              </w:rPr>
              <w:t>M80003</w:t>
            </w:r>
          </w:p>
        </w:tc>
        <w:tc>
          <w:tcPr>
            <w:tcW w:w="675" w:type="pct"/>
            <w:tcBorders>
              <w:bottom w:val="single" w:sz="4" w:space="0" w:color="auto"/>
            </w:tcBorders>
            <w:shd w:val="clear" w:color="auto" w:fill="auto"/>
          </w:tcPr>
          <w:p w14:paraId="70E6DE7F" w14:textId="77777777" w:rsidR="00DA2D49" w:rsidRPr="00D901C5" w:rsidRDefault="00DA2D49" w:rsidP="00DE16F5">
            <w:pPr>
              <w:spacing w:line="240" w:lineRule="exact"/>
              <w:ind w:right="544"/>
              <w:jc w:val="both"/>
              <w:rPr>
                <w:sz w:val="18"/>
                <w:szCs w:val="18"/>
              </w:rPr>
            </w:pPr>
            <w:r w:rsidRPr="00D901C5">
              <w:rPr>
                <w:sz w:val="18"/>
                <w:szCs w:val="18"/>
              </w:rPr>
              <w:t>M80103</w:t>
            </w:r>
          </w:p>
        </w:tc>
        <w:tc>
          <w:tcPr>
            <w:tcW w:w="675" w:type="pct"/>
            <w:tcBorders>
              <w:bottom w:val="single" w:sz="4" w:space="0" w:color="auto"/>
            </w:tcBorders>
            <w:shd w:val="clear" w:color="auto" w:fill="auto"/>
          </w:tcPr>
          <w:p w14:paraId="63F2B06F" w14:textId="77777777" w:rsidR="00DA2D49" w:rsidRPr="00D901C5" w:rsidRDefault="00DA2D49" w:rsidP="00DE16F5">
            <w:pPr>
              <w:spacing w:line="240" w:lineRule="exact"/>
              <w:ind w:right="544"/>
              <w:jc w:val="both"/>
              <w:rPr>
                <w:sz w:val="18"/>
                <w:szCs w:val="18"/>
              </w:rPr>
            </w:pPr>
            <w:r w:rsidRPr="00D901C5">
              <w:rPr>
                <w:sz w:val="18"/>
                <w:szCs w:val="18"/>
              </w:rPr>
              <w:t>M80103</w:t>
            </w:r>
          </w:p>
        </w:tc>
        <w:tc>
          <w:tcPr>
            <w:tcW w:w="979" w:type="pct"/>
            <w:tcBorders>
              <w:bottom w:val="single" w:sz="4" w:space="0" w:color="auto"/>
            </w:tcBorders>
          </w:tcPr>
          <w:p w14:paraId="70678DBA" w14:textId="77777777" w:rsidR="00DA2D49" w:rsidRPr="00D901C5" w:rsidRDefault="00DA2D49" w:rsidP="00DE16F5">
            <w:pPr>
              <w:ind w:right="544"/>
              <w:jc w:val="both"/>
              <w:rPr>
                <w:sz w:val="18"/>
                <w:szCs w:val="18"/>
              </w:rPr>
            </w:pPr>
            <w:r w:rsidRPr="00D901C5">
              <w:rPr>
                <w:sz w:val="18"/>
                <w:szCs w:val="18"/>
              </w:rPr>
              <w:t>Other cancer</w:t>
            </w:r>
          </w:p>
        </w:tc>
        <w:tc>
          <w:tcPr>
            <w:tcW w:w="602" w:type="pct"/>
            <w:tcBorders>
              <w:bottom w:val="single" w:sz="4" w:space="0" w:color="auto"/>
            </w:tcBorders>
            <w:shd w:val="clear" w:color="auto" w:fill="auto"/>
          </w:tcPr>
          <w:p w14:paraId="4FB51EFE" w14:textId="77777777" w:rsidR="00DA2D49" w:rsidRPr="00D901C5" w:rsidRDefault="0010577B" w:rsidP="00217C8A">
            <w:pPr>
              <w:spacing w:line="240" w:lineRule="exact"/>
              <w:ind w:right="544"/>
              <w:jc w:val="right"/>
              <w:rPr>
                <w:sz w:val="18"/>
                <w:szCs w:val="18"/>
              </w:rPr>
            </w:pPr>
            <w:r w:rsidRPr="00D901C5">
              <w:rPr>
                <w:sz w:val="18"/>
                <w:szCs w:val="18"/>
              </w:rPr>
              <w:t>33</w:t>
            </w:r>
          </w:p>
        </w:tc>
      </w:tr>
    </w:tbl>
    <w:p w14:paraId="38E34300" w14:textId="77777777" w:rsidR="006A645D" w:rsidRPr="00D901C5" w:rsidRDefault="006A645D" w:rsidP="00DE16F5">
      <w:pPr>
        <w:ind w:right="544"/>
        <w:jc w:val="both"/>
        <w:sectPr w:rsidR="006A645D" w:rsidRPr="00D901C5" w:rsidSect="00EC43F5">
          <w:pgSz w:w="11907" w:h="16839" w:code="9"/>
          <w:pgMar w:top="1440" w:right="1440" w:bottom="1440" w:left="1440" w:header="692" w:footer="567" w:gutter="0"/>
          <w:cols w:space="720"/>
          <w:docGrid w:linePitch="360"/>
        </w:sectPr>
      </w:pPr>
    </w:p>
    <w:p w14:paraId="018E3C3B" w14:textId="1A5EDB9C" w:rsidR="00B30883" w:rsidRPr="00D901C5" w:rsidRDefault="00B30883" w:rsidP="008C5F83">
      <w:pPr>
        <w:pStyle w:val="Headingappendix"/>
        <w:keepNext w:val="0"/>
        <w:widowControl w:val="0"/>
        <w:spacing w:after="100"/>
        <w:ind w:right="544"/>
        <w:jc w:val="both"/>
      </w:pPr>
      <w:bookmarkStart w:id="1324" w:name="_Toc269738501"/>
      <w:bookmarkStart w:id="1325" w:name="_Toc276457797"/>
      <w:bookmarkStart w:id="1326" w:name="_Toc438477979"/>
      <w:bookmarkStart w:id="1327" w:name="_Toc471467048"/>
      <w:bookmarkStart w:id="1328" w:name="_Toc478551552"/>
      <w:bookmarkStart w:id="1329" w:name="_Toc478551618"/>
      <w:bookmarkStart w:id="1330" w:name="_Toc509928487"/>
      <w:r w:rsidRPr="00D901C5">
        <w:t>Appendix D – Indicator Definitions Targets and Reporting Details</w:t>
      </w:r>
      <w:bookmarkEnd w:id="1324"/>
      <w:bookmarkEnd w:id="1325"/>
      <w:bookmarkEnd w:id="1326"/>
      <w:bookmarkEnd w:id="1327"/>
      <w:bookmarkEnd w:id="1328"/>
      <w:bookmarkEnd w:id="1329"/>
      <w:bookmarkEnd w:id="1330"/>
    </w:p>
    <w:p w14:paraId="48A9661F" w14:textId="43FAA758" w:rsidR="00B30883" w:rsidRPr="00D901C5" w:rsidRDefault="00B30883" w:rsidP="002E526D">
      <w:pPr>
        <w:pStyle w:val="Heading2"/>
        <w:keepNext w:val="0"/>
        <w:widowControl w:val="0"/>
        <w:ind w:right="544"/>
        <w:jc w:val="both"/>
      </w:pPr>
      <w:bookmarkStart w:id="1331" w:name="_Toc276457798"/>
      <w:bookmarkStart w:id="1332" w:name="_Toc438477980"/>
      <w:bookmarkStart w:id="1333" w:name="_Toc471467049"/>
      <w:bookmarkStart w:id="1334" w:name="_Toc478551553"/>
      <w:bookmarkStart w:id="1335" w:name="_Toc478551619"/>
      <w:bookmarkStart w:id="1336" w:name="_Toc509928488"/>
      <w:r w:rsidRPr="00D901C5">
        <w:t>Positive predictive value calculations</w:t>
      </w:r>
      <w:bookmarkEnd w:id="1331"/>
      <w:bookmarkEnd w:id="1332"/>
      <w:bookmarkEnd w:id="1333"/>
      <w:bookmarkEnd w:id="1334"/>
      <w:bookmarkEnd w:id="1335"/>
      <w:bookmarkEnd w:id="1336"/>
    </w:p>
    <w:p w14:paraId="3EA0D216" w14:textId="1D68411F" w:rsidR="00820CB7" w:rsidRPr="00D901C5" w:rsidRDefault="00C65151" w:rsidP="002E526D">
      <w:pPr>
        <w:pStyle w:val="Caption"/>
        <w:widowControl w:val="0"/>
        <w:spacing w:after="80"/>
        <w:ind w:right="544"/>
        <w:jc w:val="both"/>
      </w:pPr>
      <w:bookmarkStart w:id="1337" w:name="_Toc304970103"/>
      <w:bookmarkStart w:id="1338" w:name="_Toc469398366"/>
      <w:bookmarkStart w:id="1339" w:name="_Toc454286238"/>
      <w:bookmarkStart w:id="1340" w:name="_Toc475605599"/>
      <w:bookmarkStart w:id="1341" w:name="_Toc509928572"/>
      <w:r w:rsidRPr="0030791F">
        <w:t>Table</w:t>
      </w:r>
      <w:r w:rsidR="00820CB7" w:rsidRPr="0030791F">
        <w:t xml:space="preserve"> </w:t>
      </w:r>
      <w:r w:rsidR="00100CC8" w:rsidRPr="0030791F">
        <w:fldChar w:fldCharType="begin"/>
      </w:r>
      <w:r w:rsidR="0004456A" w:rsidRPr="0030791F">
        <w:instrText xml:space="preserve"> SEQ Table \* ARABIC </w:instrText>
      </w:r>
      <w:r w:rsidR="00100CC8" w:rsidRPr="0030791F">
        <w:fldChar w:fldCharType="separate"/>
      </w:r>
      <w:r w:rsidR="00B73FE3">
        <w:rPr>
          <w:noProof/>
        </w:rPr>
        <w:t>81</w:t>
      </w:r>
      <w:r w:rsidR="00100CC8" w:rsidRPr="0030791F">
        <w:rPr>
          <w:noProof/>
        </w:rPr>
        <w:fldChar w:fldCharType="end"/>
      </w:r>
      <w:r w:rsidR="00820CB7" w:rsidRPr="005122A5">
        <w:t xml:space="preserve"> </w:t>
      </w:r>
      <w:r w:rsidR="00184855" w:rsidRPr="000E3060">
        <w:t>-</w:t>
      </w:r>
      <w:r w:rsidR="00820CB7" w:rsidRPr="00D901C5">
        <w:t xml:space="preserve"> Definition used for positive predictive value calculations</w:t>
      </w:r>
      <w:bookmarkEnd w:id="1337"/>
      <w:bookmarkEnd w:id="1338"/>
      <w:bookmarkEnd w:id="1339"/>
      <w:bookmarkEnd w:id="1340"/>
      <w:bookmarkEnd w:id="1341"/>
    </w:p>
    <w:tbl>
      <w:tblPr>
        <w:tblW w:w="5000" w:type="pct"/>
        <w:tblLayout w:type="fixed"/>
        <w:tblLook w:val="0000" w:firstRow="0" w:lastRow="0" w:firstColumn="0" w:lastColumn="0" w:noHBand="0" w:noVBand="0"/>
      </w:tblPr>
      <w:tblGrid>
        <w:gridCol w:w="2062"/>
        <w:gridCol w:w="888"/>
        <w:gridCol w:w="887"/>
        <w:gridCol w:w="888"/>
        <w:gridCol w:w="890"/>
        <w:gridCol w:w="889"/>
        <w:gridCol w:w="895"/>
        <w:gridCol w:w="889"/>
        <w:gridCol w:w="761"/>
        <w:gridCol w:w="1021"/>
        <w:gridCol w:w="890"/>
        <w:gridCol w:w="895"/>
      </w:tblGrid>
      <w:tr w:rsidR="00820CB7" w:rsidRPr="00D901C5" w14:paraId="4BD49A30" w14:textId="77777777" w:rsidTr="002E3199">
        <w:trPr>
          <w:cantSplit/>
          <w:trHeight w:val="227"/>
        </w:trPr>
        <w:tc>
          <w:tcPr>
            <w:tcW w:w="2064" w:type="dxa"/>
            <w:tcBorders>
              <w:top w:val="single" w:sz="12" w:space="0" w:color="auto"/>
              <w:left w:val="single" w:sz="12" w:space="0" w:color="auto"/>
              <w:right w:val="single" w:sz="12" w:space="0" w:color="auto"/>
            </w:tcBorders>
            <w:shd w:val="clear" w:color="auto" w:fill="FFCC99"/>
            <w:noWrap/>
            <w:vAlign w:val="center"/>
          </w:tcPr>
          <w:p w14:paraId="3AA85B87" w14:textId="77777777" w:rsidR="00820CB7" w:rsidRPr="002E526D" w:rsidRDefault="00820CB7" w:rsidP="002E526D">
            <w:pPr>
              <w:rPr>
                <w:rFonts w:eastAsia="Times New Roman" w:cs="Calibri"/>
                <w:b/>
                <w:color w:val="000000"/>
                <w:sz w:val="22"/>
                <w:lang w:eastAsia="en-AU"/>
              </w:rPr>
            </w:pPr>
            <w:r w:rsidRPr="002E526D">
              <w:rPr>
                <w:rFonts w:eastAsia="Times New Roman" w:cs="Calibri"/>
                <w:b/>
                <w:color w:val="000000"/>
                <w:sz w:val="22"/>
                <w:lang w:eastAsia="en-AU"/>
              </w:rPr>
              <w:t>Histology Diagnosis</w:t>
            </w:r>
          </w:p>
        </w:tc>
        <w:tc>
          <w:tcPr>
            <w:tcW w:w="889" w:type="dxa"/>
            <w:tcBorders>
              <w:top w:val="single" w:sz="12" w:space="0" w:color="auto"/>
              <w:left w:val="single" w:sz="12" w:space="0" w:color="auto"/>
              <w:bottom w:val="single" w:sz="8" w:space="0" w:color="auto"/>
              <w:right w:val="single" w:sz="12" w:space="0" w:color="auto"/>
            </w:tcBorders>
            <w:shd w:val="clear" w:color="auto" w:fill="99CCFF"/>
            <w:vAlign w:val="bottom"/>
          </w:tcPr>
          <w:p w14:paraId="67CC1319" w14:textId="77777777" w:rsidR="00820CB7" w:rsidRPr="00D901C5" w:rsidRDefault="00820CB7" w:rsidP="002E3199">
            <w:pPr>
              <w:keepNext/>
              <w:ind w:left="-5" w:right="34"/>
              <w:jc w:val="center"/>
              <w:rPr>
                <w:rFonts w:cs="Arial"/>
                <w:b/>
                <w:bCs/>
              </w:rPr>
            </w:pPr>
            <w:r w:rsidRPr="00D901C5">
              <w:rPr>
                <w:rFonts w:cs="Arial"/>
                <w:b/>
                <w:bCs/>
              </w:rPr>
              <w:t>G1</w:t>
            </w:r>
          </w:p>
        </w:tc>
        <w:tc>
          <w:tcPr>
            <w:tcW w:w="4446" w:type="dxa"/>
            <w:gridSpan w:val="5"/>
            <w:tcBorders>
              <w:top w:val="single" w:sz="12" w:space="0" w:color="auto"/>
              <w:left w:val="single" w:sz="12" w:space="0" w:color="auto"/>
              <w:bottom w:val="single" w:sz="8" w:space="0" w:color="auto"/>
              <w:right w:val="single" w:sz="12" w:space="0" w:color="auto"/>
            </w:tcBorders>
            <w:shd w:val="clear" w:color="auto" w:fill="99CCFF"/>
            <w:noWrap/>
            <w:vAlign w:val="bottom"/>
          </w:tcPr>
          <w:p w14:paraId="1B0583BF" w14:textId="77777777" w:rsidR="00820CB7" w:rsidRPr="00D901C5" w:rsidRDefault="00820CB7" w:rsidP="002E3199">
            <w:pPr>
              <w:keepNext/>
              <w:ind w:right="544"/>
              <w:jc w:val="center"/>
              <w:rPr>
                <w:rFonts w:cs="Arial"/>
                <w:b/>
                <w:bCs/>
              </w:rPr>
            </w:pPr>
            <w:r w:rsidRPr="00D901C5">
              <w:rPr>
                <w:rFonts w:cs="Arial"/>
                <w:b/>
                <w:bCs/>
              </w:rPr>
              <w:t>Squamous (G2)</w:t>
            </w:r>
          </w:p>
        </w:tc>
        <w:tc>
          <w:tcPr>
            <w:tcW w:w="2671" w:type="dxa"/>
            <w:gridSpan w:val="3"/>
            <w:tcBorders>
              <w:top w:val="single" w:sz="12" w:space="0" w:color="auto"/>
              <w:left w:val="single" w:sz="12" w:space="0" w:color="auto"/>
              <w:bottom w:val="single" w:sz="8" w:space="0" w:color="auto"/>
              <w:right w:val="single" w:sz="12" w:space="0" w:color="auto"/>
            </w:tcBorders>
            <w:shd w:val="clear" w:color="auto" w:fill="99CCFF"/>
            <w:vAlign w:val="bottom"/>
          </w:tcPr>
          <w:p w14:paraId="3D9BEBD0" w14:textId="77777777" w:rsidR="00820CB7" w:rsidRPr="00D901C5" w:rsidRDefault="00820CB7" w:rsidP="002E3199">
            <w:pPr>
              <w:keepNext/>
              <w:ind w:right="128"/>
              <w:jc w:val="center"/>
              <w:rPr>
                <w:rFonts w:cs="Arial"/>
                <w:b/>
                <w:bCs/>
              </w:rPr>
            </w:pPr>
            <w:r w:rsidRPr="00D901C5">
              <w:rPr>
                <w:rFonts w:cs="Arial"/>
                <w:b/>
                <w:bCs/>
              </w:rPr>
              <w:t>Glandular (G2)</w:t>
            </w:r>
          </w:p>
        </w:tc>
        <w:tc>
          <w:tcPr>
            <w:tcW w:w="890" w:type="dxa"/>
            <w:tcBorders>
              <w:top w:val="single" w:sz="12" w:space="0" w:color="auto"/>
              <w:left w:val="single" w:sz="12" w:space="0" w:color="auto"/>
              <w:bottom w:val="single" w:sz="4" w:space="0" w:color="auto"/>
              <w:right w:val="single" w:sz="12" w:space="0" w:color="auto"/>
            </w:tcBorders>
            <w:shd w:val="clear" w:color="auto" w:fill="99CCFF"/>
            <w:vAlign w:val="bottom"/>
          </w:tcPr>
          <w:p w14:paraId="21B25199" w14:textId="77777777" w:rsidR="00820CB7" w:rsidRPr="00D901C5" w:rsidRDefault="00820CB7" w:rsidP="002E3199">
            <w:pPr>
              <w:keepNext/>
              <w:ind w:left="-108" w:right="34"/>
              <w:jc w:val="center"/>
              <w:rPr>
                <w:rFonts w:cs="Arial"/>
                <w:b/>
                <w:bCs/>
              </w:rPr>
            </w:pPr>
            <w:r w:rsidRPr="00D901C5">
              <w:rPr>
                <w:rFonts w:cs="Arial"/>
                <w:b/>
                <w:bCs/>
              </w:rPr>
              <w:t>Other (G3)</w:t>
            </w:r>
          </w:p>
        </w:tc>
        <w:tc>
          <w:tcPr>
            <w:tcW w:w="895" w:type="dxa"/>
            <w:tcBorders>
              <w:top w:val="single" w:sz="12" w:space="0" w:color="auto"/>
              <w:left w:val="single" w:sz="12" w:space="0" w:color="auto"/>
              <w:right w:val="single" w:sz="12" w:space="0" w:color="auto"/>
            </w:tcBorders>
            <w:shd w:val="clear" w:color="auto" w:fill="99CCFF"/>
            <w:vAlign w:val="bottom"/>
          </w:tcPr>
          <w:p w14:paraId="50F1158D" w14:textId="77777777" w:rsidR="00820CB7" w:rsidRPr="00D901C5" w:rsidRDefault="00820CB7" w:rsidP="002E3199">
            <w:pPr>
              <w:keepNext/>
              <w:ind w:right="119"/>
              <w:jc w:val="center"/>
              <w:rPr>
                <w:rFonts w:cs="Arial"/>
                <w:b/>
                <w:bCs/>
              </w:rPr>
            </w:pPr>
            <w:r w:rsidRPr="00D901C5">
              <w:rPr>
                <w:rFonts w:cs="Arial"/>
                <w:b/>
                <w:bCs/>
              </w:rPr>
              <w:t>Total</w:t>
            </w:r>
          </w:p>
        </w:tc>
      </w:tr>
      <w:tr w:rsidR="00820CB7" w:rsidRPr="00D901C5" w14:paraId="29C0E82F" w14:textId="77777777" w:rsidTr="002E3199">
        <w:trPr>
          <w:cantSplit/>
          <w:trHeight w:val="227"/>
        </w:trPr>
        <w:tc>
          <w:tcPr>
            <w:tcW w:w="2064" w:type="dxa"/>
            <w:tcBorders>
              <w:left w:val="single" w:sz="12" w:space="0" w:color="auto"/>
              <w:bottom w:val="single" w:sz="12" w:space="0" w:color="auto"/>
              <w:right w:val="single" w:sz="12" w:space="0" w:color="auto"/>
            </w:tcBorders>
            <w:shd w:val="clear" w:color="auto" w:fill="FFCC99"/>
            <w:noWrap/>
            <w:textDirection w:val="btLr"/>
          </w:tcPr>
          <w:p w14:paraId="362C06B8" w14:textId="77777777" w:rsidR="00820CB7" w:rsidRPr="002E526D" w:rsidRDefault="00820CB7" w:rsidP="002E526D">
            <w:pPr>
              <w:rPr>
                <w:rFonts w:eastAsia="Times New Roman" w:cs="Calibri"/>
                <w:color w:val="000000"/>
                <w:sz w:val="22"/>
                <w:lang w:eastAsia="en-AU"/>
              </w:rPr>
            </w:pPr>
          </w:p>
        </w:tc>
        <w:tc>
          <w:tcPr>
            <w:tcW w:w="884" w:type="dxa"/>
            <w:tcBorders>
              <w:top w:val="single" w:sz="8" w:space="0" w:color="auto"/>
              <w:left w:val="single" w:sz="12" w:space="0" w:color="auto"/>
              <w:bottom w:val="single" w:sz="12" w:space="0" w:color="auto"/>
              <w:right w:val="single" w:sz="12" w:space="0" w:color="auto"/>
            </w:tcBorders>
            <w:shd w:val="clear" w:color="auto" w:fill="99CCFF"/>
            <w:noWrap/>
            <w:vAlign w:val="bottom"/>
          </w:tcPr>
          <w:p w14:paraId="520A8E2B" w14:textId="77777777" w:rsidR="00820CB7" w:rsidRPr="00D901C5" w:rsidRDefault="00820CB7" w:rsidP="002E3199">
            <w:pPr>
              <w:keepNext/>
              <w:ind w:left="-5" w:right="34"/>
              <w:jc w:val="center"/>
              <w:rPr>
                <w:rFonts w:cs="Arial"/>
                <w:b/>
                <w:bCs/>
              </w:rPr>
            </w:pPr>
            <w:r w:rsidRPr="00D901C5">
              <w:rPr>
                <w:rFonts w:cs="Arial"/>
                <w:b/>
                <w:bCs/>
              </w:rPr>
              <w:t>G1</w:t>
            </w:r>
          </w:p>
        </w:tc>
        <w:tc>
          <w:tcPr>
            <w:tcW w:w="888"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79FCF2D7" w14:textId="77777777" w:rsidR="00820CB7" w:rsidRPr="00D901C5" w:rsidRDefault="00820CB7" w:rsidP="002E3199">
            <w:pPr>
              <w:keepNext/>
              <w:ind w:right="47"/>
              <w:jc w:val="center"/>
              <w:rPr>
                <w:rFonts w:cs="Arial"/>
                <w:b/>
                <w:bCs/>
              </w:rPr>
            </w:pPr>
            <w:r w:rsidRPr="00D901C5">
              <w:rPr>
                <w:rFonts w:cs="Arial"/>
                <w:b/>
                <w:bCs/>
              </w:rPr>
              <w:t>ASL</w:t>
            </w:r>
          </w:p>
        </w:tc>
        <w:tc>
          <w:tcPr>
            <w:tcW w:w="889" w:type="dxa"/>
            <w:tcBorders>
              <w:top w:val="single" w:sz="8" w:space="0" w:color="auto"/>
              <w:left w:val="single" w:sz="8" w:space="0" w:color="auto"/>
              <w:bottom w:val="single" w:sz="12" w:space="0" w:color="auto"/>
              <w:right w:val="single" w:sz="4" w:space="0" w:color="auto"/>
            </w:tcBorders>
            <w:shd w:val="clear" w:color="auto" w:fill="99CCFF"/>
            <w:vAlign w:val="bottom"/>
          </w:tcPr>
          <w:p w14:paraId="77FD1F88" w14:textId="77777777" w:rsidR="00820CB7" w:rsidRPr="00D901C5" w:rsidRDefault="00820CB7" w:rsidP="002E3199">
            <w:pPr>
              <w:keepNext/>
              <w:ind w:left="-108" w:right="40"/>
              <w:jc w:val="center"/>
              <w:rPr>
                <w:rFonts w:cs="Arial"/>
                <w:b/>
                <w:bCs/>
              </w:rPr>
            </w:pPr>
            <w:r w:rsidRPr="00D901C5">
              <w:rPr>
                <w:rFonts w:cs="Arial"/>
                <w:b/>
                <w:bCs/>
              </w:rPr>
              <w:t>LS</w:t>
            </w:r>
          </w:p>
        </w:tc>
        <w:tc>
          <w:tcPr>
            <w:tcW w:w="890" w:type="dxa"/>
            <w:tcBorders>
              <w:top w:val="single" w:sz="8" w:space="0" w:color="auto"/>
              <w:left w:val="nil"/>
              <w:bottom w:val="single" w:sz="12" w:space="0" w:color="auto"/>
              <w:right w:val="single" w:sz="8" w:space="0" w:color="auto"/>
            </w:tcBorders>
            <w:shd w:val="clear" w:color="auto" w:fill="99CCFF"/>
            <w:noWrap/>
            <w:vAlign w:val="bottom"/>
          </w:tcPr>
          <w:p w14:paraId="44AFA74E" w14:textId="77777777" w:rsidR="00820CB7" w:rsidRPr="00D901C5" w:rsidRDefault="00820CB7" w:rsidP="002E3199">
            <w:pPr>
              <w:keepNext/>
              <w:ind w:right="127"/>
              <w:jc w:val="center"/>
              <w:rPr>
                <w:rFonts w:cs="Arial"/>
                <w:b/>
                <w:bCs/>
              </w:rPr>
            </w:pPr>
            <w:r w:rsidRPr="00D901C5">
              <w:rPr>
                <w:rFonts w:cs="Arial"/>
                <w:b/>
                <w:bCs/>
              </w:rPr>
              <w:t>ASH</w:t>
            </w:r>
          </w:p>
        </w:tc>
        <w:tc>
          <w:tcPr>
            <w:tcW w:w="889" w:type="dxa"/>
            <w:tcBorders>
              <w:top w:val="single" w:sz="8" w:space="0" w:color="auto"/>
              <w:left w:val="single" w:sz="8" w:space="0" w:color="auto"/>
              <w:bottom w:val="single" w:sz="12" w:space="0" w:color="auto"/>
              <w:right w:val="single" w:sz="8" w:space="0" w:color="auto"/>
            </w:tcBorders>
            <w:shd w:val="clear" w:color="auto" w:fill="99CCFF"/>
            <w:noWrap/>
            <w:vAlign w:val="bottom"/>
          </w:tcPr>
          <w:p w14:paraId="21B241C4" w14:textId="77777777" w:rsidR="00820CB7" w:rsidRPr="00D901C5" w:rsidRDefault="00820CB7" w:rsidP="002E3199">
            <w:pPr>
              <w:keepNext/>
              <w:ind w:right="34"/>
              <w:jc w:val="center"/>
              <w:rPr>
                <w:rFonts w:cs="Arial"/>
                <w:b/>
                <w:bCs/>
              </w:rPr>
            </w:pPr>
            <w:r w:rsidRPr="00D901C5">
              <w:rPr>
                <w:rFonts w:cs="Arial"/>
                <w:b/>
                <w:bCs/>
              </w:rPr>
              <w:t>HS1/2</w:t>
            </w:r>
          </w:p>
        </w:tc>
        <w:tc>
          <w:tcPr>
            <w:tcW w:w="895" w:type="dxa"/>
            <w:tcBorders>
              <w:top w:val="single" w:sz="8" w:space="0" w:color="auto"/>
              <w:left w:val="single" w:sz="8" w:space="0" w:color="auto"/>
              <w:bottom w:val="single" w:sz="12" w:space="0" w:color="auto"/>
              <w:right w:val="single" w:sz="12" w:space="0" w:color="auto"/>
            </w:tcBorders>
            <w:shd w:val="clear" w:color="auto" w:fill="99CCFF"/>
            <w:noWrap/>
            <w:vAlign w:val="bottom"/>
          </w:tcPr>
          <w:p w14:paraId="4E91BB4B" w14:textId="77777777" w:rsidR="00820CB7" w:rsidRPr="00D901C5" w:rsidRDefault="00820CB7" w:rsidP="002E3199">
            <w:pPr>
              <w:keepNext/>
              <w:ind w:left="-108"/>
              <w:jc w:val="center"/>
              <w:rPr>
                <w:rFonts w:cs="Arial"/>
                <w:b/>
                <w:bCs/>
              </w:rPr>
            </w:pPr>
            <w:r w:rsidRPr="00D901C5">
              <w:rPr>
                <w:rFonts w:cs="Arial"/>
                <w:b/>
                <w:bCs/>
              </w:rPr>
              <w:t>SC</w:t>
            </w:r>
          </w:p>
        </w:tc>
        <w:tc>
          <w:tcPr>
            <w:tcW w:w="889"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47CB03D6" w14:textId="77777777" w:rsidR="00820CB7" w:rsidRPr="00D901C5" w:rsidRDefault="00820CB7" w:rsidP="002E3199">
            <w:pPr>
              <w:keepNext/>
              <w:ind w:right="34"/>
              <w:jc w:val="center"/>
              <w:rPr>
                <w:rFonts w:cs="Arial"/>
                <w:b/>
                <w:bCs/>
              </w:rPr>
            </w:pPr>
            <w:r w:rsidRPr="00D901C5">
              <w:rPr>
                <w:rFonts w:cs="Arial"/>
                <w:b/>
                <w:bCs/>
              </w:rPr>
              <w:t>AG1-5</w:t>
            </w:r>
          </w:p>
        </w:tc>
        <w:tc>
          <w:tcPr>
            <w:tcW w:w="761" w:type="dxa"/>
            <w:tcBorders>
              <w:top w:val="single" w:sz="8" w:space="0" w:color="auto"/>
              <w:left w:val="single" w:sz="8" w:space="0" w:color="auto"/>
              <w:bottom w:val="single" w:sz="12" w:space="0" w:color="auto"/>
              <w:right w:val="single" w:sz="8" w:space="0" w:color="auto"/>
            </w:tcBorders>
            <w:shd w:val="clear" w:color="auto" w:fill="99CCFF"/>
            <w:vAlign w:val="bottom"/>
          </w:tcPr>
          <w:p w14:paraId="525F0F8B" w14:textId="77777777" w:rsidR="00820CB7" w:rsidRPr="00D901C5" w:rsidRDefault="00820CB7" w:rsidP="002E3199">
            <w:pPr>
              <w:keepNext/>
              <w:ind w:right="175"/>
              <w:jc w:val="center"/>
              <w:rPr>
                <w:rFonts w:cs="Arial"/>
                <w:b/>
                <w:bCs/>
              </w:rPr>
            </w:pPr>
            <w:r w:rsidRPr="00D901C5">
              <w:rPr>
                <w:rFonts w:cs="Arial"/>
                <w:b/>
                <w:bCs/>
              </w:rPr>
              <w:t>AIS</w:t>
            </w:r>
          </w:p>
        </w:tc>
        <w:tc>
          <w:tcPr>
            <w:tcW w:w="1021" w:type="dxa"/>
            <w:tcBorders>
              <w:top w:val="single" w:sz="8" w:space="0" w:color="auto"/>
              <w:left w:val="single" w:sz="8" w:space="0" w:color="auto"/>
              <w:bottom w:val="single" w:sz="12" w:space="0" w:color="auto"/>
              <w:right w:val="single" w:sz="12" w:space="0" w:color="auto"/>
            </w:tcBorders>
            <w:shd w:val="clear" w:color="auto" w:fill="99CCFF"/>
            <w:vAlign w:val="bottom"/>
          </w:tcPr>
          <w:p w14:paraId="23E4296E" w14:textId="77777777" w:rsidR="00820CB7" w:rsidRPr="00D901C5" w:rsidRDefault="00820CB7" w:rsidP="002E3199">
            <w:pPr>
              <w:keepNext/>
              <w:ind w:right="175"/>
              <w:jc w:val="center"/>
              <w:rPr>
                <w:rFonts w:cs="Arial"/>
                <w:b/>
                <w:bCs/>
              </w:rPr>
            </w:pPr>
            <w:r w:rsidRPr="00D901C5">
              <w:rPr>
                <w:rFonts w:cs="Arial"/>
                <w:b/>
                <w:bCs/>
              </w:rPr>
              <w:t>AC1-4</w:t>
            </w:r>
          </w:p>
        </w:tc>
        <w:tc>
          <w:tcPr>
            <w:tcW w:w="890" w:type="dxa"/>
            <w:tcBorders>
              <w:top w:val="single" w:sz="4" w:space="0" w:color="auto"/>
              <w:left w:val="single" w:sz="12" w:space="0" w:color="auto"/>
              <w:bottom w:val="single" w:sz="12" w:space="0" w:color="auto"/>
              <w:right w:val="single" w:sz="12" w:space="0" w:color="auto"/>
            </w:tcBorders>
            <w:shd w:val="clear" w:color="auto" w:fill="99CCFF"/>
            <w:vAlign w:val="bottom"/>
          </w:tcPr>
          <w:p w14:paraId="031623F3" w14:textId="77777777" w:rsidR="00820CB7" w:rsidRPr="00D901C5" w:rsidRDefault="00820CB7" w:rsidP="002E3199">
            <w:pPr>
              <w:keepNext/>
              <w:ind w:left="-108" w:right="34"/>
              <w:jc w:val="center"/>
              <w:rPr>
                <w:rFonts w:cs="Arial"/>
                <w:b/>
                <w:bCs/>
              </w:rPr>
            </w:pPr>
            <w:r w:rsidRPr="00D901C5">
              <w:rPr>
                <w:rFonts w:cs="Arial"/>
                <w:b/>
                <w:bCs/>
              </w:rPr>
              <w:t>AC5</w:t>
            </w:r>
          </w:p>
        </w:tc>
        <w:tc>
          <w:tcPr>
            <w:tcW w:w="895" w:type="dxa"/>
            <w:tcBorders>
              <w:left w:val="single" w:sz="12" w:space="0" w:color="auto"/>
              <w:bottom w:val="single" w:sz="12" w:space="0" w:color="auto"/>
              <w:right w:val="single" w:sz="12" w:space="0" w:color="auto"/>
            </w:tcBorders>
            <w:shd w:val="clear" w:color="auto" w:fill="99CCFF"/>
            <w:vAlign w:val="bottom"/>
          </w:tcPr>
          <w:p w14:paraId="036DE398" w14:textId="77777777" w:rsidR="00820CB7" w:rsidRPr="00D901C5" w:rsidRDefault="00820CB7" w:rsidP="002E3199">
            <w:pPr>
              <w:keepNext/>
              <w:ind w:right="544"/>
              <w:jc w:val="center"/>
              <w:rPr>
                <w:rFonts w:cs="Arial"/>
                <w:b/>
                <w:bCs/>
              </w:rPr>
            </w:pPr>
          </w:p>
        </w:tc>
      </w:tr>
      <w:tr w:rsidR="00820CB7" w:rsidRPr="00D901C5" w14:paraId="0F9D8A04" w14:textId="77777777" w:rsidTr="002E3199">
        <w:trPr>
          <w:cantSplit/>
        </w:trPr>
        <w:tc>
          <w:tcPr>
            <w:tcW w:w="2064" w:type="dxa"/>
            <w:tcBorders>
              <w:top w:val="single" w:sz="12" w:space="0" w:color="auto"/>
              <w:left w:val="single" w:sz="12" w:space="0" w:color="auto"/>
              <w:bottom w:val="single" w:sz="6" w:space="0" w:color="auto"/>
              <w:right w:val="single" w:sz="12" w:space="0" w:color="auto"/>
            </w:tcBorders>
            <w:shd w:val="clear" w:color="auto" w:fill="FFCC99"/>
            <w:noWrap/>
            <w:vAlign w:val="bottom"/>
          </w:tcPr>
          <w:p w14:paraId="689812C0"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Negative</w:t>
            </w:r>
          </w:p>
        </w:tc>
        <w:tc>
          <w:tcPr>
            <w:tcW w:w="884" w:type="dxa"/>
            <w:tcBorders>
              <w:top w:val="single" w:sz="12" w:space="0" w:color="auto"/>
              <w:left w:val="single" w:sz="12" w:space="0" w:color="auto"/>
              <w:bottom w:val="single" w:sz="8" w:space="0" w:color="auto"/>
              <w:right w:val="single" w:sz="12" w:space="0" w:color="auto"/>
            </w:tcBorders>
            <w:noWrap/>
            <w:vAlign w:val="bottom"/>
          </w:tcPr>
          <w:p w14:paraId="2D144FD7" w14:textId="77777777" w:rsidR="00820CB7" w:rsidRPr="00D901C5" w:rsidRDefault="00820CB7" w:rsidP="00DE16F5">
            <w:pPr>
              <w:keepNext/>
              <w:ind w:right="544"/>
              <w:jc w:val="both"/>
              <w:rPr>
                <w:rFonts w:cs="Arial"/>
                <w:b/>
                <w:bCs/>
              </w:rPr>
            </w:pPr>
          </w:p>
        </w:tc>
        <w:tc>
          <w:tcPr>
            <w:tcW w:w="888" w:type="dxa"/>
            <w:tcBorders>
              <w:top w:val="single" w:sz="12" w:space="0" w:color="auto"/>
              <w:left w:val="single" w:sz="12" w:space="0" w:color="auto"/>
              <w:bottom w:val="single" w:sz="8" w:space="0" w:color="auto"/>
              <w:right w:val="single" w:sz="8" w:space="0" w:color="auto"/>
            </w:tcBorders>
            <w:noWrap/>
            <w:vAlign w:val="bottom"/>
          </w:tcPr>
          <w:p w14:paraId="7F47C577" w14:textId="77777777" w:rsidR="00820CB7" w:rsidRPr="00D901C5" w:rsidRDefault="00820CB7" w:rsidP="00DE16F5">
            <w:pPr>
              <w:keepNext/>
              <w:ind w:right="544"/>
              <w:jc w:val="both"/>
              <w:rPr>
                <w:rFonts w:cs="Arial"/>
                <w:b/>
                <w:bCs/>
              </w:rPr>
            </w:pPr>
          </w:p>
        </w:tc>
        <w:tc>
          <w:tcPr>
            <w:tcW w:w="889" w:type="dxa"/>
            <w:tcBorders>
              <w:top w:val="single" w:sz="12" w:space="0" w:color="auto"/>
              <w:left w:val="single" w:sz="8" w:space="0" w:color="auto"/>
              <w:bottom w:val="single" w:sz="8" w:space="0" w:color="auto"/>
              <w:right w:val="single" w:sz="4" w:space="0" w:color="auto"/>
            </w:tcBorders>
            <w:vAlign w:val="bottom"/>
          </w:tcPr>
          <w:p w14:paraId="7F6F68AD" w14:textId="77777777" w:rsidR="00820CB7" w:rsidRPr="00D901C5" w:rsidRDefault="00820CB7" w:rsidP="00DE16F5">
            <w:pPr>
              <w:keepNext/>
              <w:ind w:right="544"/>
              <w:jc w:val="both"/>
              <w:rPr>
                <w:rFonts w:cs="Arial"/>
                <w:b/>
                <w:bCs/>
              </w:rPr>
            </w:pPr>
          </w:p>
        </w:tc>
        <w:tc>
          <w:tcPr>
            <w:tcW w:w="890" w:type="dxa"/>
            <w:tcBorders>
              <w:top w:val="single" w:sz="12" w:space="0" w:color="auto"/>
              <w:left w:val="single" w:sz="4" w:space="0" w:color="auto"/>
              <w:bottom w:val="single" w:sz="8" w:space="0" w:color="auto"/>
              <w:right w:val="single" w:sz="8" w:space="0" w:color="auto"/>
            </w:tcBorders>
            <w:noWrap/>
            <w:vAlign w:val="bottom"/>
          </w:tcPr>
          <w:p w14:paraId="700FBE30" w14:textId="77777777" w:rsidR="00820CB7" w:rsidRPr="00D901C5" w:rsidRDefault="00820CB7" w:rsidP="00C63671">
            <w:pPr>
              <w:keepNext/>
              <w:ind w:right="127"/>
              <w:jc w:val="center"/>
              <w:rPr>
                <w:rFonts w:cs="Arial"/>
                <w:b/>
                <w:bCs/>
                <w:color w:val="339966"/>
                <w:szCs w:val="20"/>
              </w:rPr>
            </w:pPr>
            <w:r w:rsidRPr="00D901C5">
              <w:rPr>
                <w:rFonts w:cs="Arial"/>
                <w:b/>
                <w:bCs/>
                <w:color w:val="339966"/>
                <w:szCs w:val="20"/>
              </w:rPr>
              <w:t>q</w:t>
            </w:r>
          </w:p>
        </w:tc>
        <w:tc>
          <w:tcPr>
            <w:tcW w:w="889" w:type="dxa"/>
            <w:tcBorders>
              <w:top w:val="single" w:sz="12" w:space="0" w:color="auto"/>
              <w:left w:val="single" w:sz="8" w:space="0" w:color="auto"/>
              <w:bottom w:val="single" w:sz="8" w:space="0" w:color="auto"/>
              <w:right w:val="single" w:sz="8" w:space="0" w:color="auto"/>
            </w:tcBorders>
            <w:noWrap/>
            <w:vAlign w:val="bottom"/>
          </w:tcPr>
          <w:p w14:paraId="270035B2" w14:textId="77777777" w:rsidR="00820CB7" w:rsidRPr="00D901C5" w:rsidRDefault="00820CB7" w:rsidP="00C63671">
            <w:pPr>
              <w:keepNext/>
              <w:ind w:right="34"/>
              <w:jc w:val="center"/>
              <w:rPr>
                <w:rFonts w:cs="Arial"/>
                <w:b/>
                <w:bCs/>
                <w:color w:val="3366FF"/>
              </w:rPr>
            </w:pPr>
            <w:r w:rsidRPr="00D901C5">
              <w:rPr>
                <w:rFonts w:cs="Arial"/>
                <w:b/>
                <w:bCs/>
                <w:color w:val="3366FF"/>
              </w:rPr>
              <w:t>y</w:t>
            </w:r>
          </w:p>
        </w:tc>
        <w:tc>
          <w:tcPr>
            <w:tcW w:w="895" w:type="dxa"/>
            <w:tcBorders>
              <w:top w:val="single" w:sz="12" w:space="0" w:color="auto"/>
              <w:left w:val="single" w:sz="8" w:space="0" w:color="auto"/>
              <w:bottom w:val="single" w:sz="8" w:space="0" w:color="auto"/>
              <w:right w:val="single" w:sz="12" w:space="0" w:color="auto"/>
            </w:tcBorders>
            <w:noWrap/>
            <w:vAlign w:val="bottom"/>
          </w:tcPr>
          <w:p w14:paraId="4E18A3B0" w14:textId="77777777" w:rsidR="00820CB7" w:rsidRPr="00D901C5" w:rsidRDefault="00820CB7" w:rsidP="00C63671">
            <w:pPr>
              <w:keepNext/>
              <w:ind w:left="-108"/>
              <w:jc w:val="center"/>
              <w:rPr>
                <w:rFonts w:cs="Arial"/>
                <w:b/>
                <w:bCs/>
                <w:color w:val="3366FF"/>
              </w:rPr>
            </w:pPr>
            <w:r w:rsidRPr="00D901C5">
              <w:rPr>
                <w:rFonts w:cs="Arial"/>
                <w:b/>
                <w:bCs/>
                <w:color w:val="3366FF"/>
              </w:rPr>
              <w:t>y</w:t>
            </w:r>
          </w:p>
        </w:tc>
        <w:tc>
          <w:tcPr>
            <w:tcW w:w="889" w:type="dxa"/>
            <w:tcBorders>
              <w:top w:val="single" w:sz="12" w:space="0" w:color="auto"/>
              <w:left w:val="single" w:sz="12" w:space="0" w:color="auto"/>
              <w:bottom w:val="single" w:sz="8" w:space="0" w:color="auto"/>
              <w:right w:val="single" w:sz="8" w:space="0" w:color="auto"/>
            </w:tcBorders>
            <w:noWrap/>
            <w:vAlign w:val="bottom"/>
          </w:tcPr>
          <w:p w14:paraId="224C6F5B" w14:textId="77777777" w:rsidR="00820CB7" w:rsidRPr="00D901C5" w:rsidRDefault="00820CB7" w:rsidP="00C63671">
            <w:pPr>
              <w:keepNext/>
              <w:ind w:right="34"/>
              <w:jc w:val="center"/>
              <w:rPr>
                <w:rFonts w:cs="Arial"/>
                <w:b/>
                <w:bCs/>
                <w:color w:val="3366FF"/>
              </w:rPr>
            </w:pPr>
            <w:r w:rsidRPr="00D901C5">
              <w:rPr>
                <w:rFonts w:cs="Arial"/>
                <w:b/>
                <w:bCs/>
                <w:color w:val="3366FF"/>
              </w:rPr>
              <w:t>a</w:t>
            </w:r>
          </w:p>
        </w:tc>
        <w:tc>
          <w:tcPr>
            <w:tcW w:w="761" w:type="dxa"/>
            <w:tcBorders>
              <w:top w:val="single" w:sz="12" w:space="0" w:color="auto"/>
              <w:left w:val="single" w:sz="8" w:space="0" w:color="auto"/>
              <w:bottom w:val="single" w:sz="8" w:space="0" w:color="auto"/>
              <w:right w:val="single" w:sz="8" w:space="0" w:color="auto"/>
            </w:tcBorders>
            <w:vAlign w:val="bottom"/>
          </w:tcPr>
          <w:p w14:paraId="6958B66B" w14:textId="77777777" w:rsidR="00820CB7" w:rsidRPr="00D901C5" w:rsidRDefault="00820CB7" w:rsidP="00C63671">
            <w:pPr>
              <w:keepNext/>
              <w:ind w:right="175"/>
              <w:jc w:val="center"/>
              <w:rPr>
                <w:rFonts w:cs="Arial"/>
                <w:b/>
                <w:bCs/>
                <w:color w:val="3366FF"/>
              </w:rPr>
            </w:pPr>
            <w:r w:rsidRPr="00D901C5">
              <w:rPr>
                <w:rFonts w:cs="Arial"/>
                <w:b/>
                <w:bCs/>
                <w:color w:val="3366FF"/>
              </w:rPr>
              <w:t>a</w:t>
            </w:r>
          </w:p>
        </w:tc>
        <w:tc>
          <w:tcPr>
            <w:tcW w:w="1021" w:type="dxa"/>
            <w:tcBorders>
              <w:top w:val="single" w:sz="12" w:space="0" w:color="auto"/>
              <w:left w:val="single" w:sz="8" w:space="0" w:color="auto"/>
              <w:bottom w:val="single" w:sz="8" w:space="0" w:color="auto"/>
              <w:right w:val="single" w:sz="4" w:space="0" w:color="auto"/>
            </w:tcBorders>
            <w:vAlign w:val="bottom"/>
          </w:tcPr>
          <w:p w14:paraId="0B5B2833" w14:textId="77777777" w:rsidR="00820CB7" w:rsidRPr="00D901C5" w:rsidRDefault="00820CB7" w:rsidP="00C63671">
            <w:pPr>
              <w:keepNext/>
              <w:ind w:right="175"/>
              <w:jc w:val="center"/>
              <w:rPr>
                <w:rFonts w:cs="Arial"/>
                <w:b/>
                <w:bCs/>
                <w:color w:val="3366FF"/>
              </w:rPr>
            </w:pPr>
            <w:r w:rsidRPr="00D901C5">
              <w:rPr>
                <w:rFonts w:cs="Arial"/>
                <w:b/>
                <w:bCs/>
                <w:color w:val="3366FF"/>
              </w:rPr>
              <w:t>a</w:t>
            </w:r>
          </w:p>
        </w:tc>
        <w:tc>
          <w:tcPr>
            <w:tcW w:w="890" w:type="dxa"/>
            <w:tcBorders>
              <w:top w:val="single" w:sz="12" w:space="0" w:color="auto"/>
              <w:left w:val="single" w:sz="12" w:space="0" w:color="auto"/>
              <w:bottom w:val="single" w:sz="4" w:space="0" w:color="auto"/>
              <w:right w:val="single" w:sz="12" w:space="0" w:color="auto"/>
            </w:tcBorders>
            <w:shd w:val="clear" w:color="auto" w:fill="auto"/>
            <w:vAlign w:val="bottom"/>
          </w:tcPr>
          <w:p w14:paraId="4321F3A2" w14:textId="77777777" w:rsidR="00820CB7" w:rsidRPr="00D901C5" w:rsidRDefault="00820CB7" w:rsidP="00DE16F5">
            <w:pPr>
              <w:keepNext/>
              <w:ind w:right="544"/>
              <w:jc w:val="both"/>
              <w:rPr>
                <w:rFonts w:cs="Arial"/>
                <w:b/>
                <w:bCs/>
                <w:color w:val="3366FF"/>
              </w:rPr>
            </w:pPr>
          </w:p>
        </w:tc>
        <w:tc>
          <w:tcPr>
            <w:tcW w:w="895" w:type="dxa"/>
            <w:tcBorders>
              <w:top w:val="single" w:sz="12" w:space="0" w:color="auto"/>
              <w:left w:val="single" w:sz="12" w:space="0" w:color="auto"/>
              <w:bottom w:val="single" w:sz="4" w:space="0" w:color="auto"/>
              <w:right w:val="single" w:sz="12" w:space="0" w:color="auto"/>
            </w:tcBorders>
            <w:shd w:val="clear" w:color="auto" w:fill="99CCFF"/>
            <w:vAlign w:val="bottom"/>
          </w:tcPr>
          <w:p w14:paraId="088C7628" w14:textId="77777777" w:rsidR="00820CB7" w:rsidRPr="00D901C5" w:rsidRDefault="00820CB7" w:rsidP="00DE16F5">
            <w:pPr>
              <w:keepNext/>
              <w:ind w:right="544"/>
              <w:jc w:val="both"/>
              <w:rPr>
                <w:rFonts w:cs="Arial"/>
                <w:b/>
                <w:bCs/>
              </w:rPr>
            </w:pPr>
          </w:p>
        </w:tc>
      </w:tr>
      <w:tr w:rsidR="00820CB7" w:rsidRPr="00D901C5" w14:paraId="7A076AA2" w14:textId="77777777" w:rsidTr="002E3199">
        <w:trPr>
          <w:cantSplit/>
        </w:trPr>
        <w:tc>
          <w:tcPr>
            <w:tcW w:w="2064" w:type="dxa"/>
            <w:tcBorders>
              <w:top w:val="single" w:sz="6" w:space="0" w:color="auto"/>
              <w:left w:val="single" w:sz="12" w:space="0" w:color="auto"/>
              <w:bottom w:val="single" w:sz="8" w:space="0" w:color="auto"/>
              <w:right w:val="single" w:sz="12" w:space="0" w:color="auto"/>
            </w:tcBorders>
            <w:shd w:val="clear" w:color="auto" w:fill="FFCC99"/>
            <w:noWrap/>
            <w:vAlign w:val="center"/>
          </w:tcPr>
          <w:p w14:paraId="29C478BF"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Squam-Atypia NOS</w:t>
            </w:r>
          </w:p>
        </w:tc>
        <w:tc>
          <w:tcPr>
            <w:tcW w:w="884" w:type="dxa"/>
            <w:tcBorders>
              <w:top w:val="single" w:sz="8" w:space="0" w:color="auto"/>
              <w:left w:val="single" w:sz="12" w:space="0" w:color="auto"/>
              <w:bottom w:val="single" w:sz="8" w:space="0" w:color="auto"/>
              <w:right w:val="single" w:sz="12" w:space="0" w:color="auto"/>
            </w:tcBorders>
            <w:noWrap/>
            <w:vAlign w:val="bottom"/>
          </w:tcPr>
          <w:p w14:paraId="71590130"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7E8F8B6A"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63E460CF"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4B62D66A" w14:textId="77777777" w:rsidR="00820CB7" w:rsidRPr="00D901C5" w:rsidRDefault="00820CB7" w:rsidP="00C63671">
            <w:pPr>
              <w:keepNext/>
              <w:ind w:right="127"/>
              <w:jc w:val="center"/>
              <w:rPr>
                <w:rFonts w:cs="Arial"/>
                <w:b/>
                <w:bCs/>
                <w:color w:val="339966"/>
                <w:szCs w:val="20"/>
              </w:rPr>
            </w:pPr>
            <w:r w:rsidRPr="00D901C5">
              <w:rPr>
                <w:rFonts w:cs="Arial"/>
                <w:b/>
                <w:bCs/>
                <w:color w:val="339966"/>
                <w:szCs w:val="20"/>
              </w:rPr>
              <w:t>q</w:t>
            </w:r>
          </w:p>
        </w:tc>
        <w:tc>
          <w:tcPr>
            <w:tcW w:w="889" w:type="dxa"/>
            <w:tcBorders>
              <w:top w:val="single" w:sz="8" w:space="0" w:color="auto"/>
              <w:left w:val="single" w:sz="8" w:space="0" w:color="auto"/>
              <w:bottom w:val="single" w:sz="8" w:space="0" w:color="auto"/>
              <w:right w:val="single" w:sz="8" w:space="0" w:color="auto"/>
            </w:tcBorders>
            <w:noWrap/>
            <w:vAlign w:val="bottom"/>
          </w:tcPr>
          <w:p w14:paraId="29C88BF5" w14:textId="77777777" w:rsidR="00820CB7" w:rsidRPr="00D901C5" w:rsidRDefault="00820CB7" w:rsidP="00C63671">
            <w:pPr>
              <w:keepNext/>
              <w:ind w:right="34"/>
              <w:jc w:val="center"/>
              <w:rPr>
                <w:rFonts w:cs="Arial"/>
                <w:b/>
                <w:bCs/>
                <w:color w:val="3366FF"/>
              </w:rPr>
            </w:pPr>
            <w:r w:rsidRPr="00D901C5">
              <w:rPr>
                <w:rFonts w:cs="Arial"/>
                <w:b/>
                <w:bCs/>
                <w:color w:val="3366FF"/>
              </w:rPr>
              <w:t>y</w:t>
            </w:r>
          </w:p>
        </w:tc>
        <w:tc>
          <w:tcPr>
            <w:tcW w:w="895" w:type="dxa"/>
            <w:tcBorders>
              <w:top w:val="single" w:sz="8" w:space="0" w:color="auto"/>
              <w:left w:val="single" w:sz="8" w:space="0" w:color="auto"/>
              <w:bottom w:val="single" w:sz="8" w:space="0" w:color="auto"/>
              <w:right w:val="single" w:sz="12" w:space="0" w:color="auto"/>
            </w:tcBorders>
            <w:noWrap/>
            <w:vAlign w:val="bottom"/>
          </w:tcPr>
          <w:p w14:paraId="0DADFB9E" w14:textId="77777777" w:rsidR="00820CB7" w:rsidRPr="00D901C5" w:rsidRDefault="00820CB7" w:rsidP="00C63671">
            <w:pPr>
              <w:keepNext/>
              <w:ind w:left="-108"/>
              <w:jc w:val="center"/>
              <w:rPr>
                <w:rFonts w:cs="Arial"/>
                <w:b/>
                <w:bCs/>
                <w:color w:val="3366FF"/>
              </w:rPr>
            </w:pPr>
            <w:r w:rsidRPr="00D901C5">
              <w:rPr>
                <w:rFonts w:cs="Arial"/>
                <w:b/>
                <w:bCs/>
                <w:color w:val="3366FF"/>
              </w:rPr>
              <w:t>y</w:t>
            </w:r>
          </w:p>
        </w:tc>
        <w:tc>
          <w:tcPr>
            <w:tcW w:w="889" w:type="dxa"/>
            <w:tcBorders>
              <w:top w:val="single" w:sz="8" w:space="0" w:color="auto"/>
              <w:left w:val="single" w:sz="12" w:space="0" w:color="auto"/>
              <w:bottom w:val="single" w:sz="8" w:space="0" w:color="auto"/>
              <w:right w:val="single" w:sz="8" w:space="0" w:color="auto"/>
            </w:tcBorders>
            <w:noWrap/>
            <w:vAlign w:val="bottom"/>
          </w:tcPr>
          <w:p w14:paraId="669A860E" w14:textId="77777777" w:rsidR="00820CB7" w:rsidRPr="00D901C5" w:rsidRDefault="00820CB7" w:rsidP="00C63671">
            <w:pPr>
              <w:keepNext/>
              <w:ind w:right="34"/>
              <w:jc w:val="center"/>
              <w:rPr>
                <w:rFonts w:cs="Arial"/>
                <w:b/>
                <w:bCs/>
                <w:color w:val="3366FF"/>
              </w:rPr>
            </w:pPr>
            <w:r w:rsidRPr="00D901C5">
              <w:rPr>
                <w:rFonts w:cs="Arial"/>
                <w:b/>
                <w:bCs/>
                <w:color w:val="3366FF"/>
              </w:rPr>
              <w:t>a</w:t>
            </w:r>
          </w:p>
        </w:tc>
        <w:tc>
          <w:tcPr>
            <w:tcW w:w="761" w:type="dxa"/>
            <w:tcBorders>
              <w:top w:val="single" w:sz="8" w:space="0" w:color="auto"/>
              <w:left w:val="single" w:sz="8" w:space="0" w:color="auto"/>
              <w:bottom w:val="single" w:sz="8" w:space="0" w:color="auto"/>
              <w:right w:val="single" w:sz="8" w:space="0" w:color="auto"/>
            </w:tcBorders>
            <w:vAlign w:val="bottom"/>
          </w:tcPr>
          <w:p w14:paraId="5115C6FD" w14:textId="77777777" w:rsidR="00820CB7" w:rsidRPr="00D901C5" w:rsidRDefault="00820CB7" w:rsidP="00C63671">
            <w:pPr>
              <w:keepNext/>
              <w:ind w:right="175"/>
              <w:jc w:val="center"/>
              <w:rPr>
                <w:rFonts w:cs="Arial"/>
                <w:b/>
                <w:bCs/>
                <w:color w:val="3366FF"/>
              </w:rPr>
            </w:pPr>
            <w:r w:rsidRPr="00D901C5">
              <w:rPr>
                <w:rFonts w:cs="Arial"/>
                <w:b/>
                <w:bCs/>
                <w:color w:val="3366FF"/>
              </w:rPr>
              <w:t>a</w:t>
            </w:r>
          </w:p>
        </w:tc>
        <w:tc>
          <w:tcPr>
            <w:tcW w:w="1021" w:type="dxa"/>
            <w:tcBorders>
              <w:top w:val="single" w:sz="8" w:space="0" w:color="auto"/>
              <w:left w:val="single" w:sz="8" w:space="0" w:color="auto"/>
              <w:bottom w:val="single" w:sz="8" w:space="0" w:color="auto"/>
              <w:right w:val="single" w:sz="12" w:space="0" w:color="auto"/>
            </w:tcBorders>
            <w:vAlign w:val="bottom"/>
          </w:tcPr>
          <w:p w14:paraId="4B7FB412" w14:textId="77777777" w:rsidR="00820CB7" w:rsidRPr="00D901C5" w:rsidRDefault="00820CB7" w:rsidP="00C63671">
            <w:pPr>
              <w:keepNext/>
              <w:ind w:right="175"/>
              <w:jc w:val="center"/>
              <w:rPr>
                <w:rFonts w:cs="Arial"/>
                <w:b/>
                <w:bCs/>
                <w:color w:val="3366FF"/>
              </w:rPr>
            </w:pPr>
            <w:r w:rsidRPr="00D901C5">
              <w:rPr>
                <w:rFonts w:cs="Arial"/>
                <w:b/>
                <w:bCs/>
                <w:color w:val="3366FF"/>
              </w:rPr>
              <w:t>a</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7D2C0069" w14:textId="77777777" w:rsidR="00820CB7" w:rsidRPr="00D901C5" w:rsidRDefault="00820CB7" w:rsidP="00DE16F5">
            <w:pPr>
              <w:keepNext/>
              <w:ind w:right="544"/>
              <w:jc w:val="both"/>
              <w:rPr>
                <w:rFonts w:cs="Arial"/>
                <w:b/>
                <w:bCs/>
                <w:color w:val="3366FF"/>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1C18AF3D" w14:textId="77777777" w:rsidR="00820CB7" w:rsidRPr="00D901C5" w:rsidRDefault="00820CB7" w:rsidP="00DE16F5">
            <w:pPr>
              <w:keepNext/>
              <w:ind w:right="544"/>
              <w:jc w:val="both"/>
              <w:rPr>
                <w:rFonts w:cs="Arial"/>
                <w:b/>
                <w:bCs/>
                <w:color w:val="3366FF"/>
              </w:rPr>
            </w:pPr>
          </w:p>
        </w:tc>
      </w:tr>
      <w:tr w:rsidR="00820CB7" w:rsidRPr="00D901C5" w14:paraId="54B4DF2B" w14:textId="77777777" w:rsidTr="002E3199">
        <w:trPr>
          <w:cantSplit/>
        </w:trPr>
        <w:tc>
          <w:tcPr>
            <w:tcW w:w="2064"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992C0E4"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Squam-Low Grade/CIN1/HPV</w:t>
            </w:r>
          </w:p>
        </w:tc>
        <w:tc>
          <w:tcPr>
            <w:tcW w:w="884" w:type="dxa"/>
            <w:tcBorders>
              <w:top w:val="single" w:sz="8" w:space="0" w:color="auto"/>
              <w:left w:val="single" w:sz="12" w:space="0" w:color="auto"/>
              <w:bottom w:val="single" w:sz="8" w:space="0" w:color="auto"/>
              <w:right w:val="single" w:sz="12" w:space="0" w:color="auto"/>
            </w:tcBorders>
            <w:noWrap/>
            <w:vAlign w:val="bottom"/>
          </w:tcPr>
          <w:p w14:paraId="5DFE9E01"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0C006887"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06B6C68F"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2CEC0250" w14:textId="77777777" w:rsidR="00820CB7" w:rsidRPr="00D901C5" w:rsidRDefault="00820CB7" w:rsidP="00C63671">
            <w:pPr>
              <w:keepNext/>
              <w:ind w:right="127"/>
              <w:jc w:val="center"/>
              <w:rPr>
                <w:rFonts w:cs="Arial"/>
                <w:b/>
                <w:bCs/>
                <w:color w:val="339966"/>
                <w:szCs w:val="20"/>
              </w:rPr>
            </w:pPr>
            <w:r w:rsidRPr="00D901C5">
              <w:rPr>
                <w:rFonts w:cs="Arial"/>
                <w:b/>
                <w:bCs/>
                <w:color w:val="339966"/>
                <w:szCs w:val="20"/>
              </w:rPr>
              <w:t>q</w:t>
            </w:r>
          </w:p>
        </w:tc>
        <w:tc>
          <w:tcPr>
            <w:tcW w:w="889" w:type="dxa"/>
            <w:tcBorders>
              <w:top w:val="single" w:sz="8" w:space="0" w:color="auto"/>
              <w:left w:val="single" w:sz="8" w:space="0" w:color="auto"/>
              <w:bottom w:val="single" w:sz="8" w:space="0" w:color="auto"/>
              <w:right w:val="single" w:sz="8" w:space="0" w:color="auto"/>
            </w:tcBorders>
            <w:noWrap/>
            <w:vAlign w:val="bottom"/>
          </w:tcPr>
          <w:p w14:paraId="752190E6" w14:textId="77777777" w:rsidR="00820CB7" w:rsidRPr="00D901C5" w:rsidRDefault="00820CB7" w:rsidP="00C63671">
            <w:pPr>
              <w:keepNext/>
              <w:ind w:right="34"/>
              <w:jc w:val="center"/>
              <w:rPr>
                <w:rFonts w:cs="Arial"/>
                <w:b/>
                <w:bCs/>
                <w:color w:val="3366FF"/>
              </w:rPr>
            </w:pPr>
            <w:r w:rsidRPr="00D901C5">
              <w:rPr>
                <w:rFonts w:cs="Arial"/>
                <w:b/>
                <w:bCs/>
                <w:color w:val="3366FF"/>
              </w:rPr>
              <w:t>y</w:t>
            </w:r>
          </w:p>
        </w:tc>
        <w:tc>
          <w:tcPr>
            <w:tcW w:w="895" w:type="dxa"/>
            <w:tcBorders>
              <w:top w:val="single" w:sz="8" w:space="0" w:color="auto"/>
              <w:left w:val="single" w:sz="8" w:space="0" w:color="auto"/>
              <w:bottom w:val="single" w:sz="8" w:space="0" w:color="auto"/>
              <w:right w:val="single" w:sz="12" w:space="0" w:color="auto"/>
            </w:tcBorders>
            <w:noWrap/>
            <w:vAlign w:val="bottom"/>
          </w:tcPr>
          <w:p w14:paraId="23C0BF98" w14:textId="77777777" w:rsidR="00820CB7" w:rsidRPr="00D901C5" w:rsidRDefault="00820CB7" w:rsidP="00C63671">
            <w:pPr>
              <w:keepNext/>
              <w:ind w:left="-108"/>
              <w:jc w:val="center"/>
              <w:rPr>
                <w:rFonts w:cs="Arial"/>
                <w:b/>
                <w:bCs/>
                <w:color w:val="3366FF"/>
              </w:rPr>
            </w:pPr>
            <w:r w:rsidRPr="00D901C5">
              <w:rPr>
                <w:rFonts w:cs="Arial"/>
                <w:b/>
                <w:bCs/>
                <w:color w:val="3366FF"/>
              </w:rPr>
              <w:t>y</w:t>
            </w:r>
          </w:p>
        </w:tc>
        <w:tc>
          <w:tcPr>
            <w:tcW w:w="889" w:type="dxa"/>
            <w:tcBorders>
              <w:top w:val="single" w:sz="8" w:space="0" w:color="auto"/>
              <w:left w:val="single" w:sz="12" w:space="0" w:color="auto"/>
              <w:bottom w:val="single" w:sz="8" w:space="0" w:color="auto"/>
              <w:right w:val="single" w:sz="8" w:space="0" w:color="auto"/>
            </w:tcBorders>
            <w:noWrap/>
            <w:vAlign w:val="bottom"/>
          </w:tcPr>
          <w:p w14:paraId="3482DD65" w14:textId="77777777" w:rsidR="00820CB7" w:rsidRPr="00D901C5" w:rsidRDefault="00820CB7" w:rsidP="00C63671">
            <w:pPr>
              <w:keepNext/>
              <w:ind w:right="34"/>
              <w:jc w:val="center"/>
              <w:rPr>
                <w:rFonts w:cs="Arial"/>
                <w:b/>
                <w:bCs/>
                <w:color w:val="3366FF"/>
              </w:rPr>
            </w:pPr>
            <w:r w:rsidRPr="00D901C5">
              <w:rPr>
                <w:rFonts w:cs="Arial"/>
                <w:b/>
                <w:bCs/>
                <w:color w:val="3366FF"/>
              </w:rPr>
              <w:t>a</w:t>
            </w:r>
          </w:p>
        </w:tc>
        <w:tc>
          <w:tcPr>
            <w:tcW w:w="761" w:type="dxa"/>
            <w:tcBorders>
              <w:top w:val="single" w:sz="8" w:space="0" w:color="auto"/>
              <w:left w:val="single" w:sz="8" w:space="0" w:color="auto"/>
              <w:bottom w:val="single" w:sz="8" w:space="0" w:color="auto"/>
              <w:right w:val="single" w:sz="8" w:space="0" w:color="auto"/>
            </w:tcBorders>
            <w:vAlign w:val="bottom"/>
          </w:tcPr>
          <w:p w14:paraId="1B7447DB" w14:textId="77777777" w:rsidR="00820CB7" w:rsidRPr="00D901C5" w:rsidRDefault="00820CB7" w:rsidP="00C63671">
            <w:pPr>
              <w:keepNext/>
              <w:ind w:right="175"/>
              <w:jc w:val="center"/>
              <w:rPr>
                <w:rFonts w:cs="Arial"/>
                <w:b/>
                <w:bCs/>
                <w:color w:val="3366FF"/>
              </w:rPr>
            </w:pPr>
            <w:r w:rsidRPr="00D901C5">
              <w:rPr>
                <w:rFonts w:cs="Arial"/>
                <w:b/>
                <w:bCs/>
                <w:color w:val="3366FF"/>
              </w:rPr>
              <w:t>a</w:t>
            </w:r>
          </w:p>
        </w:tc>
        <w:tc>
          <w:tcPr>
            <w:tcW w:w="1021" w:type="dxa"/>
            <w:tcBorders>
              <w:top w:val="single" w:sz="8" w:space="0" w:color="auto"/>
              <w:left w:val="single" w:sz="8" w:space="0" w:color="auto"/>
              <w:bottom w:val="single" w:sz="8" w:space="0" w:color="auto"/>
              <w:right w:val="single" w:sz="12" w:space="0" w:color="auto"/>
            </w:tcBorders>
            <w:vAlign w:val="bottom"/>
          </w:tcPr>
          <w:p w14:paraId="56F56011" w14:textId="77777777" w:rsidR="00820CB7" w:rsidRPr="00D901C5" w:rsidRDefault="00820CB7" w:rsidP="00C63671">
            <w:pPr>
              <w:keepNext/>
              <w:ind w:right="175"/>
              <w:jc w:val="center"/>
              <w:rPr>
                <w:rFonts w:cs="Arial"/>
                <w:b/>
                <w:bCs/>
                <w:color w:val="3366FF"/>
              </w:rPr>
            </w:pPr>
            <w:r w:rsidRPr="00D901C5">
              <w:rPr>
                <w:rFonts w:cs="Arial"/>
                <w:b/>
                <w:bCs/>
                <w:color w:val="3366FF"/>
              </w:rPr>
              <w:t>a</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1E735F45" w14:textId="77777777" w:rsidR="00820CB7" w:rsidRPr="00D901C5" w:rsidRDefault="00820CB7" w:rsidP="00DE16F5">
            <w:pPr>
              <w:keepNext/>
              <w:ind w:right="544"/>
              <w:jc w:val="both"/>
              <w:rPr>
                <w:rFonts w:cs="Arial"/>
                <w:b/>
                <w:bCs/>
                <w:color w:val="3366FF"/>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4B1A8D8B" w14:textId="77777777" w:rsidR="00820CB7" w:rsidRPr="00D901C5" w:rsidRDefault="00820CB7" w:rsidP="00DE16F5">
            <w:pPr>
              <w:keepNext/>
              <w:ind w:right="544"/>
              <w:jc w:val="both"/>
              <w:rPr>
                <w:rFonts w:cs="Arial"/>
                <w:b/>
                <w:bCs/>
                <w:color w:val="3366FF"/>
              </w:rPr>
            </w:pPr>
          </w:p>
        </w:tc>
      </w:tr>
      <w:tr w:rsidR="00820CB7" w:rsidRPr="00D901C5" w14:paraId="45E60D85" w14:textId="77777777" w:rsidTr="002E3199">
        <w:trPr>
          <w:cantSplit/>
        </w:trPr>
        <w:tc>
          <w:tcPr>
            <w:tcW w:w="2064"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9E24E03" w14:textId="2EDD1E1B"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Squam-High Grade/CIN</w:t>
            </w:r>
            <w:r w:rsidR="00692301" w:rsidRPr="002E526D">
              <w:rPr>
                <w:rFonts w:eastAsia="Times New Roman" w:cs="Calibri"/>
                <w:color w:val="000000"/>
                <w:sz w:val="22"/>
                <w:lang w:eastAsia="en-AU"/>
              </w:rPr>
              <w:t xml:space="preserve"> </w:t>
            </w:r>
            <w:r w:rsidRPr="002E526D">
              <w:rPr>
                <w:rFonts w:eastAsia="Times New Roman" w:cs="Calibri"/>
                <w:color w:val="000000"/>
                <w:sz w:val="22"/>
                <w:lang w:eastAsia="en-AU"/>
              </w:rPr>
              <w:t>2-3</w:t>
            </w:r>
          </w:p>
        </w:tc>
        <w:tc>
          <w:tcPr>
            <w:tcW w:w="884" w:type="dxa"/>
            <w:tcBorders>
              <w:top w:val="single" w:sz="8" w:space="0" w:color="auto"/>
              <w:left w:val="single" w:sz="12" w:space="0" w:color="auto"/>
              <w:bottom w:val="single" w:sz="8" w:space="0" w:color="auto"/>
              <w:right w:val="single" w:sz="12" w:space="0" w:color="auto"/>
            </w:tcBorders>
            <w:noWrap/>
            <w:vAlign w:val="bottom"/>
          </w:tcPr>
          <w:p w14:paraId="39D79751"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1ED4CA2E"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645D12B0"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61A2CAD1" w14:textId="77777777" w:rsidR="00820CB7" w:rsidRPr="00D901C5" w:rsidRDefault="00820CB7" w:rsidP="00C63671">
            <w:pPr>
              <w:keepNext/>
              <w:ind w:right="127"/>
              <w:jc w:val="center"/>
              <w:rPr>
                <w:rFonts w:cs="Arial"/>
                <w:b/>
                <w:bCs/>
                <w:color w:val="800000"/>
                <w:szCs w:val="20"/>
              </w:rPr>
            </w:pPr>
            <w:r w:rsidRPr="00D901C5">
              <w:rPr>
                <w:rFonts w:cs="Arial"/>
                <w:b/>
                <w:bCs/>
                <w:color w:val="800000"/>
                <w:szCs w:val="20"/>
              </w:rPr>
              <w:t>p</w:t>
            </w:r>
          </w:p>
        </w:tc>
        <w:tc>
          <w:tcPr>
            <w:tcW w:w="889" w:type="dxa"/>
            <w:tcBorders>
              <w:top w:val="single" w:sz="8" w:space="0" w:color="auto"/>
              <w:left w:val="single" w:sz="8" w:space="0" w:color="auto"/>
              <w:bottom w:val="single" w:sz="8" w:space="0" w:color="auto"/>
              <w:right w:val="single" w:sz="8" w:space="0" w:color="auto"/>
            </w:tcBorders>
            <w:noWrap/>
            <w:vAlign w:val="bottom"/>
          </w:tcPr>
          <w:p w14:paraId="3D4BAECF" w14:textId="77777777" w:rsidR="00820CB7" w:rsidRPr="00D901C5" w:rsidRDefault="00820CB7" w:rsidP="00C63671">
            <w:pPr>
              <w:keepNext/>
              <w:ind w:right="34"/>
              <w:jc w:val="center"/>
              <w:rPr>
                <w:rFonts w:cs="Arial"/>
                <w:b/>
                <w:bCs/>
                <w:color w:val="FF0000"/>
              </w:rPr>
            </w:pPr>
            <w:r w:rsidRPr="00D901C5">
              <w:rPr>
                <w:rFonts w:cs="Arial"/>
                <w:b/>
                <w:bCs/>
                <w:color w:val="FF0000"/>
              </w:rPr>
              <w:t>x</w:t>
            </w:r>
          </w:p>
        </w:tc>
        <w:tc>
          <w:tcPr>
            <w:tcW w:w="895" w:type="dxa"/>
            <w:tcBorders>
              <w:top w:val="single" w:sz="8" w:space="0" w:color="auto"/>
              <w:left w:val="single" w:sz="8" w:space="0" w:color="auto"/>
              <w:bottom w:val="single" w:sz="8" w:space="0" w:color="auto"/>
              <w:right w:val="single" w:sz="12" w:space="0" w:color="auto"/>
            </w:tcBorders>
            <w:noWrap/>
            <w:vAlign w:val="bottom"/>
          </w:tcPr>
          <w:p w14:paraId="1B7E10D8" w14:textId="77777777" w:rsidR="00820CB7" w:rsidRPr="00D901C5" w:rsidRDefault="00820CB7" w:rsidP="00C63671">
            <w:pPr>
              <w:keepNext/>
              <w:ind w:left="-108"/>
              <w:jc w:val="center"/>
              <w:rPr>
                <w:rFonts w:cs="Arial"/>
                <w:b/>
                <w:bCs/>
                <w:color w:val="FF0000"/>
              </w:rPr>
            </w:pPr>
            <w:r w:rsidRPr="00D901C5">
              <w:rPr>
                <w:rFonts w:cs="Arial"/>
                <w:b/>
                <w:bCs/>
                <w:color w:val="FF0000"/>
              </w:rPr>
              <w:t>x</w:t>
            </w:r>
          </w:p>
        </w:tc>
        <w:tc>
          <w:tcPr>
            <w:tcW w:w="889" w:type="dxa"/>
            <w:tcBorders>
              <w:top w:val="single" w:sz="8" w:space="0" w:color="auto"/>
              <w:left w:val="single" w:sz="12" w:space="0" w:color="auto"/>
              <w:bottom w:val="single" w:sz="8" w:space="0" w:color="auto"/>
              <w:right w:val="single" w:sz="8" w:space="0" w:color="auto"/>
            </w:tcBorders>
            <w:noWrap/>
            <w:vAlign w:val="bottom"/>
          </w:tcPr>
          <w:p w14:paraId="4E58F98C" w14:textId="77777777" w:rsidR="00820CB7" w:rsidRPr="00D901C5" w:rsidRDefault="00820CB7" w:rsidP="00C63671">
            <w:pPr>
              <w:keepNext/>
              <w:ind w:right="34"/>
              <w:jc w:val="center"/>
              <w:rPr>
                <w:rFonts w:cs="Arial"/>
                <w:b/>
                <w:bCs/>
                <w:color w:val="FF0000"/>
              </w:rPr>
            </w:pPr>
            <w:r w:rsidRPr="00D901C5">
              <w:rPr>
                <w:rFonts w:cs="Arial"/>
                <w:b/>
                <w:bCs/>
                <w:color w:val="FF0000"/>
              </w:rPr>
              <w:t>b</w:t>
            </w:r>
          </w:p>
        </w:tc>
        <w:tc>
          <w:tcPr>
            <w:tcW w:w="761" w:type="dxa"/>
            <w:tcBorders>
              <w:top w:val="single" w:sz="8" w:space="0" w:color="auto"/>
              <w:left w:val="single" w:sz="8" w:space="0" w:color="auto"/>
              <w:bottom w:val="single" w:sz="8" w:space="0" w:color="auto"/>
              <w:right w:val="single" w:sz="8" w:space="0" w:color="auto"/>
            </w:tcBorders>
            <w:vAlign w:val="bottom"/>
          </w:tcPr>
          <w:p w14:paraId="466A49D9"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1021" w:type="dxa"/>
            <w:tcBorders>
              <w:top w:val="single" w:sz="8" w:space="0" w:color="auto"/>
              <w:left w:val="single" w:sz="8" w:space="0" w:color="auto"/>
              <w:bottom w:val="single" w:sz="8" w:space="0" w:color="auto"/>
              <w:right w:val="single" w:sz="12" w:space="0" w:color="auto"/>
            </w:tcBorders>
            <w:vAlign w:val="bottom"/>
          </w:tcPr>
          <w:p w14:paraId="769FE970"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6FCB6532" w14:textId="77777777" w:rsidR="00820CB7" w:rsidRPr="00D901C5" w:rsidRDefault="00820CB7" w:rsidP="00DE16F5">
            <w:pPr>
              <w:keepNext/>
              <w:ind w:right="544"/>
              <w:jc w:val="both"/>
              <w:rPr>
                <w:rFonts w:cs="Arial"/>
                <w:b/>
                <w:bCs/>
                <w:color w:val="3366FF"/>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68F62493" w14:textId="77777777" w:rsidR="00820CB7" w:rsidRPr="00D901C5" w:rsidRDefault="00820CB7" w:rsidP="00DE16F5">
            <w:pPr>
              <w:keepNext/>
              <w:ind w:right="544"/>
              <w:jc w:val="both"/>
              <w:rPr>
                <w:rFonts w:cs="Arial"/>
                <w:b/>
                <w:bCs/>
                <w:color w:val="3366FF"/>
              </w:rPr>
            </w:pPr>
          </w:p>
        </w:tc>
      </w:tr>
      <w:tr w:rsidR="00820CB7" w:rsidRPr="00D901C5" w14:paraId="44F5098A" w14:textId="77777777" w:rsidTr="002E3199">
        <w:trPr>
          <w:cantSplit/>
        </w:trPr>
        <w:tc>
          <w:tcPr>
            <w:tcW w:w="2064"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5A1734C"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Squam MI SCC</w:t>
            </w:r>
          </w:p>
        </w:tc>
        <w:tc>
          <w:tcPr>
            <w:tcW w:w="884" w:type="dxa"/>
            <w:tcBorders>
              <w:top w:val="single" w:sz="8" w:space="0" w:color="auto"/>
              <w:left w:val="single" w:sz="12" w:space="0" w:color="auto"/>
              <w:bottom w:val="single" w:sz="8" w:space="0" w:color="auto"/>
              <w:right w:val="single" w:sz="12" w:space="0" w:color="auto"/>
            </w:tcBorders>
            <w:noWrap/>
            <w:vAlign w:val="bottom"/>
          </w:tcPr>
          <w:p w14:paraId="3DD0E521"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11F2F783"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310E0BDF"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02EA3518" w14:textId="77777777" w:rsidR="00820CB7" w:rsidRPr="00D901C5" w:rsidRDefault="00820CB7" w:rsidP="00C63671">
            <w:pPr>
              <w:keepNext/>
              <w:ind w:right="127"/>
              <w:jc w:val="center"/>
              <w:rPr>
                <w:rFonts w:cs="Arial"/>
                <w:b/>
                <w:bCs/>
                <w:color w:val="800000"/>
                <w:szCs w:val="20"/>
              </w:rPr>
            </w:pPr>
            <w:r w:rsidRPr="00D901C5">
              <w:rPr>
                <w:rFonts w:cs="Arial"/>
                <w:b/>
                <w:bCs/>
                <w:color w:val="800000"/>
                <w:szCs w:val="20"/>
              </w:rPr>
              <w:t>p</w:t>
            </w:r>
          </w:p>
        </w:tc>
        <w:tc>
          <w:tcPr>
            <w:tcW w:w="889" w:type="dxa"/>
            <w:tcBorders>
              <w:top w:val="single" w:sz="8" w:space="0" w:color="auto"/>
              <w:left w:val="single" w:sz="8" w:space="0" w:color="auto"/>
              <w:bottom w:val="single" w:sz="8" w:space="0" w:color="auto"/>
              <w:right w:val="single" w:sz="8" w:space="0" w:color="auto"/>
            </w:tcBorders>
            <w:noWrap/>
            <w:vAlign w:val="bottom"/>
          </w:tcPr>
          <w:p w14:paraId="6E038D58" w14:textId="77777777" w:rsidR="00820CB7" w:rsidRPr="00D901C5" w:rsidRDefault="00820CB7" w:rsidP="00C63671">
            <w:pPr>
              <w:keepNext/>
              <w:ind w:right="34"/>
              <w:jc w:val="center"/>
              <w:rPr>
                <w:rFonts w:cs="Arial"/>
                <w:b/>
                <w:bCs/>
                <w:color w:val="FF0000"/>
              </w:rPr>
            </w:pPr>
            <w:r w:rsidRPr="00D901C5">
              <w:rPr>
                <w:rFonts w:cs="Arial"/>
                <w:b/>
                <w:bCs/>
                <w:color w:val="FF0000"/>
              </w:rPr>
              <w:t>x</w:t>
            </w:r>
          </w:p>
        </w:tc>
        <w:tc>
          <w:tcPr>
            <w:tcW w:w="895" w:type="dxa"/>
            <w:tcBorders>
              <w:top w:val="single" w:sz="8" w:space="0" w:color="auto"/>
              <w:left w:val="single" w:sz="8" w:space="0" w:color="auto"/>
              <w:bottom w:val="single" w:sz="8" w:space="0" w:color="auto"/>
              <w:right w:val="single" w:sz="12" w:space="0" w:color="auto"/>
            </w:tcBorders>
            <w:noWrap/>
            <w:vAlign w:val="bottom"/>
          </w:tcPr>
          <w:p w14:paraId="19524895" w14:textId="77777777" w:rsidR="00820CB7" w:rsidRPr="00D901C5" w:rsidRDefault="00820CB7" w:rsidP="00C63671">
            <w:pPr>
              <w:keepNext/>
              <w:ind w:left="-108"/>
              <w:jc w:val="center"/>
              <w:rPr>
                <w:rFonts w:cs="Arial"/>
                <w:b/>
                <w:bCs/>
                <w:color w:val="FF0000"/>
              </w:rPr>
            </w:pPr>
            <w:r w:rsidRPr="00D901C5">
              <w:rPr>
                <w:rFonts w:cs="Arial"/>
                <w:b/>
                <w:bCs/>
                <w:color w:val="FF0000"/>
              </w:rPr>
              <w:t>x</w:t>
            </w:r>
          </w:p>
        </w:tc>
        <w:tc>
          <w:tcPr>
            <w:tcW w:w="889" w:type="dxa"/>
            <w:tcBorders>
              <w:top w:val="single" w:sz="8" w:space="0" w:color="auto"/>
              <w:left w:val="single" w:sz="12" w:space="0" w:color="auto"/>
              <w:bottom w:val="single" w:sz="8" w:space="0" w:color="auto"/>
              <w:right w:val="single" w:sz="8" w:space="0" w:color="auto"/>
            </w:tcBorders>
            <w:noWrap/>
            <w:vAlign w:val="bottom"/>
          </w:tcPr>
          <w:p w14:paraId="04B73DFF" w14:textId="77777777" w:rsidR="00820CB7" w:rsidRPr="00D901C5" w:rsidRDefault="00820CB7" w:rsidP="00C63671">
            <w:pPr>
              <w:keepNext/>
              <w:ind w:right="34"/>
              <w:jc w:val="center"/>
              <w:rPr>
                <w:rFonts w:cs="Arial"/>
                <w:b/>
                <w:bCs/>
                <w:color w:val="FF0000"/>
              </w:rPr>
            </w:pPr>
            <w:r w:rsidRPr="00D901C5">
              <w:rPr>
                <w:rFonts w:cs="Arial"/>
                <w:b/>
                <w:bCs/>
                <w:color w:val="FF0000"/>
              </w:rPr>
              <w:t>b</w:t>
            </w:r>
          </w:p>
        </w:tc>
        <w:tc>
          <w:tcPr>
            <w:tcW w:w="761" w:type="dxa"/>
            <w:tcBorders>
              <w:top w:val="single" w:sz="8" w:space="0" w:color="auto"/>
              <w:left w:val="single" w:sz="8" w:space="0" w:color="auto"/>
              <w:bottom w:val="single" w:sz="8" w:space="0" w:color="auto"/>
              <w:right w:val="single" w:sz="8" w:space="0" w:color="auto"/>
            </w:tcBorders>
            <w:vAlign w:val="bottom"/>
          </w:tcPr>
          <w:p w14:paraId="04D20627"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1021" w:type="dxa"/>
            <w:tcBorders>
              <w:top w:val="single" w:sz="8" w:space="0" w:color="auto"/>
              <w:left w:val="single" w:sz="8" w:space="0" w:color="auto"/>
              <w:bottom w:val="single" w:sz="8" w:space="0" w:color="auto"/>
              <w:right w:val="single" w:sz="12" w:space="0" w:color="auto"/>
            </w:tcBorders>
            <w:vAlign w:val="bottom"/>
          </w:tcPr>
          <w:p w14:paraId="0842C796"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04EF6890" w14:textId="77777777" w:rsidR="00820CB7" w:rsidRPr="00D901C5" w:rsidRDefault="00820CB7" w:rsidP="00DE16F5">
            <w:pPr>
              <w:keepNext/>
              <w:ind w:right="544"/>
              <w:jc w:val="both"/>
              <w:rPr>
                <w:rFonts w:cs="Arial"/>
                <w:b/>
                <w:bCs/>
                <w:color w:val="FF0000"/>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6F8B1016" w14:textId="77777777" w:rsidR="00820CB7" w:rsidRPr="00D901C5" w:rsidRDefault="00820CB7" w:rsidP="00DE16F5">
            <w:pPr>
              <w:keepNext/>
              <w:ind w:right="544"/>
              <w:jc w:val="both"/>
              <w:rPr>
                <w:rFonts w:cs="Arial"/>
                <w:b/>
                <w:bCs/>
                <w:color w:val="FF0000"/>
              </w:rPr>
            </w:pPr>
          </w:p>
        </w:tc>
      </w:tr>
      <w:tr w:rsidR="00820CB7" w:rsidRPr="00D901C5" w14:paraId="24AFA576" w14:textId="77777777" w:rsidTr="002E3199">
        <w:trPr>
          <w:cantSplit/>
        </w:trPr>
        <w:tc>
          <w:tcPr>
            <w:tcW w:w="2064"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77BBC31"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Squam-Invasive SCC</w:t>
            </w:r>
          </w:p>
        </w:tc>
        <w:tc>
          <w:tcPr>
            <w:tcW w:w="884" w:type="dxa"/>
            <w:tcBorders>
              <w:top w:val="single" w:sz="8" w:space="0" w:color="auto"/>
              <w:left w:val="single" w:sz="12" w:space="0" w:color="auto"/>
              <w:bottom w:val="single" w:sz="8" w:space="0" w:color="auto"/>
              <w:right w:val="single" w:sz="12" w:space="0" w:color="auto"/>
            </w:tcBorders>
            <w:noWrap/>
            <w:vAlign w:val="bottom"/>
          </w:tcPr>
          <w:p w14:paraId="30EF5B19"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6986A9DE"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6E2F970B"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32C26254" w14:textId="77777777" w:rsidR="00820CB7" w:rsidRPr="00D901C5" w:rsidRDefault="00820CB7" w:rsidP="00C63671">
            <w:pPr>
              <w:keepNext/>
              <w:ind w:right="127"/>
              <w:jc w:val="center"/>
              <w:rPr>
                <w:rFonts w:cs="Arial"/>
                <w:b/>
                <w:bCs/>
                <w:color w:val="800000"/>
                <w:szCs w:val="20"/>
              </w:rPr>
            </w:pPr>
            <w:r w:rsidRPr="00D901C5">
              <w:rPr>
                <w:rFonts w:cs="Arial"/>
                <w:b/>
                <w:bCs/>
                <w:color w:val="800000"/>
                <w:szCs w:val="20"/>
              </w:rPr>
              <w:t>p</w:t>
            </w:r>
          </w:p>
        </w:tc>
        <w:tc>
          <w:tcPr>
            <w:tcW w:w="889" w:type="dxa"/>
            <w:tcBorders>
              <w:top w:val="single" w:sz="8" w:space="0" w:color="auto"/>
              <w:left w:val="single" w:sz="8" w:space="0" w:color="auto"/>
              <w:bottom w:val="single" w:sz="8" w:space="0" w:color="auto"/>
              <w:right w:val="single" w:sz="8" w:space="0" w:color="auto"/>
            </w:tcBorders>
            <w:noWrap/>
            <w:vAlign w:val="bottom"/>
          </w:tcPr>
          <w:p w14:paraId="6643088E" w14:textId="77777777" w:rsidR="00820CB7" w:rsidRPr="00D901C5" w:rsidRDefault="00820CB7" w:rsidP="00C63671">
            <w:pPr>
              <w:keepNext/>
              <w:ind w:right="34"/>
              <w:jc w:val="center"/>
              <w:rPr>
                <w:rFonts w:cs="Arial"/>
                <w:b/>
                <w:bCs/>
                <w:color w:val="FF0000"/>
              </w:rPr>
            </w:pPr>
            <w:r w:rsidRPr="00D901C5">
              <w:rPr>
                <w:rFonts w:cs="Arial"/>
                <w:b/>
                <w:bCs/>
                <w:color w:val="FF0000"/>
              </w:rPr>
              <w:t>x</w:t>
            </w:r>
          </w:p>
        </w:tc>
        <w:tc>
          <w:tcPr>
            <w:tcW w:w="895" w:type="dxa"/>
            <w:tcBorders>
              <w:top w:val="single" w:sz="8" w:space="0" w:color="auto"/>
              <w:left w:val="single" w:sz="8" w:space="0" w:color="auto"/>
              <w:bottom w:val="single" w:sz="8" w:space="0" w:color="auto"/>
              <w:right w:val="single" w:sz="12" w:space="0" w:color="auto"/>
            </w:tcBorders>
            <w:noWrap/>
            <w:vAlign w:val="bottom"/>
          </w:tcPr>
          <w:p w14:paraId="34AC19D6" w14:textId="77777777" w:rsidR="00820CB7" w:rsidRPr="00D901C5" w:rsidRDefault="00820CB7" w:rsidP="00C63671">
            <w:pPr>
              <w:keepNext/>
              <w:ind w:left="-108"/>
              <w:jc w:val="center"/>
              <w:rPr>
                <w:rFonts w:cs="Arial"/>
                <w:b/>
                <w:bCs/>
                <w:color w:val="FF0000"/>
              </w:rPr>
            </w:pPr>
            <w:r w:rsidRPr="00D901C5">
              <w:rPr>
                <w:rFonts w:cs="Arial"/>
                <w:b/>
                <w:bCs/>
                <w:color w:val="FF0000"/>
              </w:rPr>
              <w:t>x</w:t>
            </w:r>
          </w:p>
        </w:tc>
        <w:tc>
          <w:tcPr>
            <w:tcW w:w="889" w:type="dxa"/>
            <w:tcBorders>
              <w:top w:val="single" w:sz="8" w:space="0" w:color="auto"/>
              <w:left w:val="single" w:sz="12" w:space="0" w:color="auto"/>
              <w:bottom w:val="single" w:sz="8" w:space="0" w:color="auto"/>
              <w:right w:val="single" w:sz="8" w:space="0" w:color="auto"/>
            </w:tcBorders>
            <w:noWrap/>
            <w:vAlign w:val="bottom"/>
          </w:tcPr>
          <w:p w14:paraId="4967EFF2" w14:textId="77777777" w:rsidR="00820CB7" w:rsidRPr="00D901C5" w:rsidRDefault="00820CB7" w:rsidP="00C63671">
            <w:pPr>
              <w:keepNext/>
              <w:ind w:right="34"/>
              <w:jc w:val="center"/>
              <w:rPr>
                <w:rFonts w:cs="Arial"/>
                <w:b/>
                <w:bCs/>
                <w:color w:val="FF0000"/>
              </w:rPr>
            </w:pPr>
            <w:r w:rsidRPr="00D901C5">
              <w:rPr>
                <w:rFonts w:cs="Arial"/>
                <w:b/>
                <w:bCs/>
                <w:color w:val="FF0000"/>
              </w:rPr>
              <w:t>b</w:t>
            </w:r>
          </w:p>
        </w:tc>
        <w:tc>
          <w:tcPr>
            <w:tcW w:w="761" w:type="dxa"/>
            <w:tcBorders>
              <w:top w:val="single" w:sz="8" w:space="0" w:color="auto"/>
              <w:left w:val="single" w:sz="8" w:space="0" w:color="auto"/>
              <w:bottom w:val="single" w:sz="8" w:space="0" w:color="auto"/>
              <w:right w:val="single" w:sz="8" w:space="0" w:color="auto"/>
            </w:tcBorders>
            <w:vAlign w:val="bottom"/>
          </w:tcPr>
          <w:p w14:paraId="336D0283"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1021" w:type="dxa"/>
            <w:tcBorders>
              <w:top w:val="single" w:sz="8" w:space="0" w:color="auto"/>
              <w:left w:val="single" w:sz="8" w:space="0" w:color="auto"/>
              <w:bottom w:val="single" w:sz="8" w:space="0" w:color="auto"/>
              <w:right w:val="single" w:sz="12" w:space="0" w:color="auto"/>
            </w:tcBorders>
            <w:vAlign w:val="bottom"/>
          </w:tcPr>
          <w:p w14:paraId="78062F22"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204B1980" w14:textId="77777777" w:rsidR="00820CB7" w:rsidRPr="00D901C5" w:rsidRDefault="00820CB7" w:rsidP="00DE16F5">
            <w:pPr>
              <w:keepNext/>
              <w:ind w:right="544"/>
              <w:jc w:val="both"/>
              <w:rPr>
                <w:rFonts w:cs="Arial"/>
                <w:b/>
                <w:bCs/>
                <w:color w:val="FF0000"/>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7C1DF792" w14:textId="77777777" w:rsidR="00820CB7" w:rsidRPr="00D901C5" w:rsidRDefault="00820CB7" w:rsidP="00DE16F5">
            <w:pPr>
              <w:keepNext/>
              <w:ind w:right="544"/>
              <w:jc w:val="both"/>
              <w:rPr>
                <w:rFonts w:cs="Arial"/>
                <w:b/>
                <w:bCs/>
                <w:color w:val="FF0000"/>
              </w:rPr>
            </w:pPr>
          </w:p>
        </w:tc>
      </w:tr>
      <w:tr w:rsidR="00820CB7" w:rsidRPr="00D901C5" w14:paraId="019E8FC6" w14:textId="77777777" w:rsidTr="002E3199">
        <w:trPr>
          <w:cantSplit/>
        </w:trPr>
        <w:tc>
          <w:tcPr>
            <w:tcW w:w="2064"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16B5871"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Gland-Benign Atypia</w:t>
            </w:r>
          </w:p>
        </w:tc>
        <w:tc>
          <w:tcPr>
            <w:tcW w:w="884" w:type="dxa"/>
            <w:tcBorders>
              <w:top w:val="single" w:sz="8" w:space="0" w:color="auto"/>
              <w:left w:val="single" w:sz="12" w:space="0" w:color="auto"/>
              <w:bottom w:val="single" w:sz="8" w:space="0" w:color="auto"/>
              <w:right w:val="single" w:sz="12" w:space="0" w:color="auto"/>
            </w:tcBorders>
            <w:noWrap/>
            <w:vAlign w:val="bottom"/>
          </w:tcPr>
          <w:p w14:paraId="0E2C9FDA"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60FD1588"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682FF59B"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12EE32BF" w14:textId="77777777" w:rsidR="00820CB7" w:rsidRPr="00D901C5" w:rsidRDefault="00820CB7" w:rsidP="00C63671">
            <w:pPr>
              <w:keepNext/>
              <w:ind w:right="127"/>
              <w:jc w:val="center"/>
              <w:rPr>
                <w:rFonts w:cs="Arial"/>
                <w:b/>
                <w:bCs/>
                <w:color w:val="339966"/>
                <w:szCs w:val="20"/>
              </w:rPr>
            </w:pPr>
            <w:r w:rsidRPr="00D901C5">
              <w:rPr>
                <w:rFonts w:cs="Arial"/>
                <w:b/>
                <w:bCs/>
                <w:color w:val="339966"/>
                <w:szCs w:val="20"/>
              </w:rPr>
              <w:t>q</w:t>
            </w:r>
          </w:p>
        </w:tc>
        <w:tc>
          <w:tcPr>
            <w:tcW w:w="889" w:type="dxa"/>
            <w:tcBorders>
              <w:top w:val="single" w:sz="8" w:space="0" w:color="auto"/>
              <w:left w:val="single" w:sz="8" w:space="0" w:color="auto"/>
              <w:bottom w:val="single" w:sz="8" w:space="0" w:color="auto"/>
              <w:right w:val="single" w:sz="8" w:space="0" w:color="auto"/>
            </w:tcBorders>
            <w:noWrap/>
            <w:vAlign w:val="bottom"/>
          </w:tcPr>
          <w:p w14:paraId="571D9164" w14:textId="77777777" w:rsidR="00820CB7" w:rsidRPr="00D901C5" w:rsidRDefault="00820CB7" w:rsidP="00C63671">
            <w:pPr>
              <w:keepNext/>
              <w:ind w:right="34"/>
              <w:jc w:val="center"/>
              <w:rPr>
                <w:rFonts w:cs="Arial"/>
                <w:b/>
                <w:bCs/>
                <w:color w:val="3366FF"/>
              </w:rPr>
            </w:pPr>
            <w:r w:rsidRPr="00D901C5">
              <w:rPr>
                <w:rFonts w:cs="Arial"/>
                <w:b/>
                <w:bCs/>
                <w:color w:val="3366FF"/>
              </w:rPr>
              <w:t>y</w:t>
            </w:r>
          </w:p>
        </w:tc>
        <w:tc>
          <w:tcPr>
            <w:tcW w:w="895" w:type="dxa"/>
            <w:tcBorders>
              <w:top w:val="single" w:sz="8" w:space="0" w:color="auto"/>
              <w:left w:val="single" w:sz="8" w:space="0" w:color="auto"/>
              <w:bottom w:val="single" w:sz="8" w:space="0" w:color="auto"/>
              <w:right w:val="single" w:sz="12" w:space="0" w:color="auto"/>
            </w:tcBorders>
            <w:noWrap/>
            <w:vAlign w:val="bottom"/>
          </w:tcPr>
          <w:p w14:paraId="245F9886" w14:textId="77777777" w:rsidR="00820CB7" w:rsidRPr="00D901C5" w:rsidRDefault="00820CB7" w:rsidP="00C63671">
            <w:pPr>
              <w:keepNext/>
              <w:ind w:left="-108"/>
              <w:jc w:val="center"/>
              <w:rPr>
                <w:rFonts w:cs="Arial"/>
                <w:b/>
                <w:bCs/>
                <w:color w:val="3366FF"/>
              </w:rPr>
            </w:pPr>
            <w:r w:rsidRPr="00D901C5">
              <w:rPr>
                <w:rFonts w:cs="Arial"/>
                <w:b/>
                <w:bCs/>
                <w:color w:val="3366FF"/>
              </w:rPr>
              <w:t>y</w:t>
            </w:r>
          </w:p>
        </w:tc>
        <w:tc>
          <w:tcPr>
            <w:tcW w:w="889" w:type="dxa"/>
            <w:tcBorders>
              <w:top w:val="single" w:sz="8" w:space="0" w:color="auto"/>
              <w:left w:val="single" w:sz="12" w:space="0" w:color="auto"/>
              <w:bottom w:val="single" w:sz="8" w:space="0" w:color="auto"/>
              <w:right w:val="single" w:sz="8" w:space="0" w:color="auto"/>
            </w:tcBorders>
            <w:noWrap/>
            <w:vAlign w:val="bottom"/>
          </w:tcPr>
          <w:p w14:paraId="026B1570" w14:textId="77777777" w:rsidR="00820CB7" w:rsidRPr="00D901C5" w:rsidRDefault="00820CB7" w:rsidP="00C63671">
            <w:pPr>
              <w:keepNext/>
              <w:ind w:right="34"/>
              <w:jc w:val="center"/>
              <w:rPr>
                <w:rFonts w:cs="Arial"/>
                <w:b/>
                <w:bCs/>
                <w:color w:val="3366FF"/>
              </w:rPr>
            </w:pPr>
            <w:r w:rsidRPr="00D901C5">
              <w:rPr>
                <w:rFonts w:cs="Arial"/>
                <w:b/>
                <w:bCs/>
                <w:color w:val="3366FF"/>
              </w:rPr>
              <w:t>a</w:t>
            </w:r>
          </w:p>
        </w:tc>
        <w:tc>
          <w:tcPr>
            <w:tcW w:w="761" w:type="dxa"/>
            <w:tcBorders>
              <w:top w:val="single" w:sz="8" w:space="0" w:color="auto"/>
              <w:left w:val="single" w:sz="8" w:space="0" w:color="auto"/>
              <w:bottom w:val="single" w:sz="8" w:space="0" w:color="auto"/>
              <w:right w:val="single" w:sz="8" w:space="0" w:color="auto"/>
            </w:tcBorders>
            <w:vAlign w:val="bottom"/>
          </w:tcPr>
          <w:p w14:paraId="61222B79" w14:textId="77777777" w:rsidR="00820CB7" w:rsidRPr="00D901C5" w:rsidRDefault="00820CB7" w:rsidP="00C63671">
            <w:pPr>
              <w:keepNext/>
              <w:ind w:right="175"/>
              <w:jc w:val="center"/>
              <w:rPr>
                <w:rFonts w:cs="Arial"/>
                <w:b/>
                <w:bCs/>
                <w:color w:val="3366FF"/>
              </w:rPr>
            </w:pPr>
            <w:r w:rsidRPr="00D901C5">
              <w:rPr>
                <w:rFonts w:cs="Arial"/>
                <w:b/>
                <w:bCs/>
                <w:color w:val="3366FF"/>
              </w:rPr>
              <w:t>a</w:t>
            </w:r>
          </w:p>
        </w:tc>
        <w:tc>
          <w:tcPr>
            <w:tcW w:w="1021" w:type="dxa"/>
            <w:tcBorders>
              <w:top w:val="single" w:sz="8" w:space="0" w:color="auto"/>
              <w:left w:val="single" w:sz="8" w:space="0" w:color="auto"/>
              <w:bottom w:val="single" w:sz="8" w:space="0" w:color="auto"/>
              <w:right w:val="single" w:sz="12" w:space="0" w:color="auto"/>
            </w:tcBorders>
            <w:vAlign w:val="bottom"/>
          </w:tcPr>
          <w:p w14:paraId="76EAAD3A" w14:textId="77777777" w:rsidR="00820CB7" w:rsidRPr="00D901C5" w:rsidRDefault="00820CB7" w:rsidP="00C63671">
            <w:pPr>
              <w:keepNext/>
              <w:ind w:right="175"/>
              <w:jc w:val="center"/>
              <w:rPr>
                <w:rFonts w:cs="Arial"/>
                <w:b/>
                <w:bCs/>
                <w:color w:val="3366FF"/>
              </w:rPr>
            </w:pPr>
            <w:r w:rsidRPr="00D901C5">
              <w:rPr>
                <w:rFonts w:cs="Arial"/>
                <w:b/>
                <w:bCs/>
                <w:color w:val="3366FF"/>
              </w:rPr>
              <w:t>a</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24048CF9" w14:textId="77777777" w:rsidR="00820CB7" w:rsidRPr="00D901C5" w:rsidRDefault="00820CB7" w:rsidP="00DE16F5">
            <w:pPr>
              <w:keepNext/>
              <w:ind w:right="544"/>
              <w:jc w:val="both"/>
              <w:rPr>
                <w:rFonts w:cs="Arial"/>
                <w:b/>
                <w:bCs/>
                <w:color w:val="FF0000"/>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5DA0EC85" w14:textId="77777777" w:rsidR="00820CB7" w:rsidRPr="00D901C5" w:rsidRDefault="00820CB7" w:rsidP="00DE16F5">
            <w:pPr>
              <w:keepNext/>
              <w:ind w:right="544"/>
              <w:jc w:val="both"/>
              <w:rPr>
                <w:rFonts w:cs="Arial"/>
                <w:b/>
                <w:bCs/>
                <w:color w:val="FF0000"/>
              </w:rPr>
            </w:pPr>
          </w:p>
        </w:tc>
      </w:tr>
      <w:tr w:rsidR="00820CB7" w:rsidRPr="00D901C5" w14:paraId="39E44B4D" w14:textId="77777777" w:rsidTr="002E3199">
        <w:trPr>
          <w:cantSplit/>
        </w:trPr>
        <w:tc>
          <w:tcPr>
            <w:tcW w:w="2064"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AFE5029"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Gland-Dyplasia</w:t>
            </w:r>
          </w:p>
        </w:tc>
        <w:tc>
          <w:tcPr>
            <w:tcW w:w="884" w:type="dxa"/>
            <w:tcBorders>
              <w:top w:val="single" w:sz="8" w:space="0" w:color="auto"/>
              <w:left w:val="single" w:sz="12" w:space="0" w:color="auto"/>
              <w:bottom w:val="single" w:sz="8" w:space="0" w:color="auto"/>
              <w:right w:val="single" w:sz="12" w:space="0" w:color="auto"/>
            </w:tcBorders>
            <w:noWrap/>
            <w:vAlign w:val="bottom"/>
          </w:tcPr>
          <w:p w14:paraId="4955F555"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01B1AB47"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18047DC4"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7F5979CE" w14:textId="77777777" w:rsidR="00820CB7" w:rsidRPr="00D901C5" w:rsidRDefault="00820CB7" w:rsidP="00C63671">
            <w:pPr>
              <w:keepNext/>
              <w:ind w:right="127"/>
              <w:jc w:val="center"/>
              <w:rPr>
                <w:rFonts w:cs="Arial"/>
                <w:b/>
                <w:bCs/>
                <w:color w:val="800000"/>
                <w:szCs w:val="20"/>
              </w:rPr>
            </w:pPr>
            <w:r w:rsidRPr="00D901C5">
              <w:rPr>
                <w:rFonts w:cs="Arial"/>
                <w:b/>
                <w:bCs/>
                <w:color w:val="800000"/>
                <w:szCs w:val="20"/>
              </w:rPr>
              <w:t>p</w:t>
            </w:r>
          </w:p>
        </w:tc>
        <w:tc>
          <w:tcPr>
            <w:tcW w:w="889" w:type="dxa"/>
            <w:tcBorders>
              <w:top w:val="single" w:sz="8" w:space="0" w:color="auto"/>
              <w:left w:val="single" w:sz="8" w:space="0" w:color="auto"/>
              <w:bottom w:val="single" w:sz="8" w:space="0" w:color="auto"/>
              <w:right w:val="single" w:sz="8" w:space="0" w:color="auto"/>
            </w:tcBorders>
            <w:noWrap/>
            <w:vAlign w:val="bottom"/>
          </w:tcPr>
          <w:p w14:paraId="26A2CE1F" w14:textId="77777777" w:rsidR="00820CB7" w:rsidRPr="00D901C5" w:rsidRDefault="00820CB7" w:rsidP="00C63671">
            <w:pPr>
              <w:keepNext/>
              <w:ind w:right="34"/>
              <w:jc w:val="center"/>
              <w:rPr>
                <w:rFonts w:cs="Arial"/>
                <w:b/>
                <w:bCs/>
                <w:color w:val="FF0000"/>
              </w:rPr>
            </w:pPr>
            <w:r w:rsidRPr="00D901C5">
              <w:rPr>
                <w:rFonts w:cs="Arial"/>
                <w:b/>
                <w:bCs/>
                <w:color w:val="FF0000"/>
              </w:rPr>
              <w:t>x</w:t>
            </w:r>
          </w:p>
        </w:tc>
        <w:tc>
          <w:tcPr>
            <w:tcW w:w="895" w:type="dxa"/>
            <w:tcBorders>
              <w:top w:val="single" w:sz="8" w:space="0" w:color="auto"/>
              <w:left w:val="single" w:sz="8" w:space="0" w:color="auto"/>
              <w:bottom w:val="single" w:sz="8" w:space="0" w:color="auto"/>
              <w:right w:val="single" w:sz="12" w:space="0" w:color="auto"/>
            </w:tcBorders>
            <w:noWrap/>
            <w:vAlign w:val="bottom"/>
          </w:tcPr>
          <w:p w14:paraId="4ECA3F85" w14:textId="77777777" w:rsidR="00820CB7" w:rsidRPr="00D901C5" w:rsidRDefault="00820CB7" w:rsidP="00C63671">
            <w:pPr>
              <w:keepNext/>
              <w:ind w:left="-108"/>
              <w:jc w:val="center"/>
              <w:rPr>
                <w:rFonts w:cs="Arial"/>
                <w:b/>
                <w:bCs/>
                <w:color w:val="FF0000"/>
              </w:rPr>
            </w:pPr>
            <w:r w:rsidRPr="00D901C5">
              <w:rPr>
                <w:rFonts w:cs="Arial"/>
                <w:b/>
                <w:bCs/>
                <w:color w:val="FF0000"/>
              </w:rPr>
              <w:t>x</w:t>
            </w:r>
          </w:p>
        </w:tc>
        <w:tc>
          <w:tcPr>
            <w:tcW w:w="889" w:type="dxa"/>
            <w:tcBorders>
              <w:top w:val="single" w:sz="8" w:space="0" w:color="auto"/>
              <w:left w:val="single" w:sz="12" w:space="0" w:color="auto"/>
              <w:bottom w:val="single" w:sz="8" w:space="0" w:color="auto"/>
              <w:right w:val="single" w:sz="8" w:space="0" w:color="auto"/>
            </w:tcBorders>
            <w:noWrap/>
            <w:vAlign w:val="bottom"/>
          </w:tcPr>
          <w:p w14:paraId="3FF3BD5D" w14:textId="77777777" w:rsidR="00820CB7" w:rsidRPr="00D901C5" w:rsidRDefault="00820CB7" w:rsidP="00C63671">
            <w:pPr>
              <w:keepNext/>
              <w:ind w:right="34"/>
              <w:jc w:val="center"/>
              <w:rPr>
                <w:rFonts w:cs="Arial"/>
                <w:b/>
                <w:bCs/>
                <w:color w:val="FF0000"/>
              </w:rPr>
            </w:pPr>
            <w:r w:rsidRPr="00D901C5">
              <w:rPr>
                <w:rFonts w:cs="Arial"/>
                <w:b/>
                <w:bCs/>
                <w:color w:val="FF0000"/>
              </w:rPr>
              <w:t>b</w:t>
            </w:r>
          </w:p>
        </w:tc>
        <w:tc>
          <w:tcPr>
            <w:tcW w:w="761" w:type="dxa"/>
            <w:tcBorders>
              <w:top w:val="single" w:sz="8" w:space="0" w:color="auto"/>
              <w:left w:val="single" w:sz="8" w:space="0" w:color="auto"/>
              <w:bottom w:val="single" w:sz="8" w:space="0" w:color="auto"/>
              <w:right w:val="single" w:sz="8" w:space="0" w:color="auto"/>
            </w:tcBorders>
            <w:vAlign w:val="bottom"/>
          </w:tcPr>
          <w:p w14:paraId="04B46FC8"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1021" w:type="dxa"/>
            <w:tcBorders>
              <w:top w:val="single" w:sz="8" w:space="0" w:color="auto"/>
              <w:left w:val="single" w:sz="8" w:space="0" w:color="auto"/>
              <w:bottom w:val="single" w:sz="8" w:space="0" w:color="auto"/>
              <w:right w:val="single" w:sz="12" w:space="0" w:color="auto"/>
            </w:tcBorders>
            <w:vAlign w:val="bottom"/>
          </w:tcPr>
          <w:p w14:paraId="1930FAB7"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070EF4A8" w14:textId="77777777" w:rsidR="00820CB7" w:rsidRPr="00D901C5" w:rsidRDefault="00820CB7" w:rsidP="00DE16F5">
            <w:pPr>
              <w:keepNext/>
              <w:ind w:right="544"/>
              <w:jc w:val="both"/>
              <w:rPr>
                <w:rFonts w:cs="Arial"/>
                <w:b/>
                <w:bCs/>
                <w:color w:val="3366FF"/>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63CC9105" w14:textId="77777777" w:rsidR="00820CB7" w:rsidRPr="00D901C5" w:rsidRDefault="00820CB7" w:rsidP="00DE16F5">
            <w:pPr>
              <w:keepNext/>
              <w:ind w:right="544"/>
              <w:jc w:val="both"/>
              <w:rPr>
                <w:rFonts w:cs="Arial"/>
                <w:b/>
                <w:bCs/>
                <w:color w:val="3366FF"/>
              </w:rPr>
            </w:pPr>
          </w:p>
        </w:tc>
      </w:tr>
      <w:tr w:rsidR="00820CB7" w:rsidRPr="00D901C5" w14:paraId="6F407857" w14:textId="77777777" w:rsidTr="002E3199">
        <w:trPr>
          <w:cantSplit/>
        </w:trPr>
        <w:tc>
          <w:tcPr>
            <w:tcW w:w="2064"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629A4B0"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Gland-AIS</w:t>
            </w:r>
          </w:p>
        </w:tc>
        <w:tc>
          <w:tcPr>
            <w:tcW w:w="884" w:type="dxa"/>
            <w:tcBorders>
              <w:top w:val="single" w:sz="8" w:space="0" w:color="auto"/>
              <w:left w:val="single" w:sz="12" w:space="0" w:color="auto"/>
              <w:bottom w:val="single" w:sz="8" w:space="0" w:color="auto"/>
              <w:right w:val="single" w:sz="12" w:space="0" w:color="auto"/>
            </w:tcBorders>
            <w:noWrap/>
            <w:vAlign w:val="bottom"/>
          </w:tcPr>
          <w:p w14:paraId="069FB401"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37C94974"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4013BEBB"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5088F2BC" w14:textId="77777777" w:rsidR="00820CB7" w:rsidRPr="00D901C5" w:rsidRDefault="00820CB7" w:rsidP="00C63671">
            <w:pPr>
              <w:keepNext/>
              <w:ind w:right="127"/>
              <w:jc w:val="center"/>
              <w:rPr>
                <w:rFonts w:cs="Arial"/>
                <w:b/>
                <w:bCs/>
                <w:color w:val="800000"/>
                <w:szCs w:val="20"/>
              </w:rPr>
            </w:pPr>
            <w:r w:rsidRPr="00D901C5">
              <w:rPr>
                <w:rFonts w:cs="Arial"/>
                <w:b/>
                <w:bCs/>
                <w:color w:val="800000"/>
                <w:szCs w:val="20"/>
              </w:rPr>
              <w:t>p</w:t>
            </w:r>
          </w:p>
        </w:tc>
        <w:tc>
          <w:tcPr>
            <w:tcW w:w="889" w:type="dxa"/>
            <w:tcBorders>
              <w:top w:val="single" w:sz="8" w:space="0" w:color="auto"/>
              <w:left w:val="single" w:sz="8" w:space="0" w:color="auto"/>
              <w:bottom w:val="single" w:sz="8" w:space="0" w:color="auto"/>
              <w:right w:val="single" w:sz="8" w:space="0" w:color="auto"/>
            </w:tcBorders>
            <w:noWrap/>
            <w:vAlign w:val="bottom"/>
          </w:tcPr>
          <w:p w14:paraId="30D4F83B" w14:textId="77777777" w:rsidR="00820CB7" w:rsidRPr="00D901C5" w:rsidRDefault="00820CB7" w:rsidP="00C63671">
            <w:pPr>
              <w:keepNext/>
              <w:ind w:right="34"/>
              <w:jc w:val="center"/>
              <w:rPr>
                <w:rFonts w:cs="Arial"/>
                <w:b/>
                <w:bCs/>
                <w:color w:val="FF0000"/>
              </w:rPr>
            </w:pPr>
            <w:r w:rsidRPr="00D901C5">
              <w:rPr>
                <w:rFonts w:cs="Arial"/>
                <w:b/>
                <w:bCs/>
                <w:color w:val="FF0000"/>
              </w:rPr>
              <w:t>x</w:t>
            </w:r>
          </w:p>
        </w:tc>
        <w:tc>
          <w:tcPr>
            <w:tcW w:w="895" w:type="dxa"/>
            <w:tcBorders>
              <w:top w:val="single" w:sz="8" w:space="0" w:color="auto"/>
              <w:left w:val="single" w:sz="8" w:space="0" w:color="auto"/>
              <w:bottom w:val="single" w:sz="8" w:space="0" w:color="auto"/>
              <w:right w:val="single" w:sz="12" w:space="0" w:color="auto"/>
            </w:tcBorders>
            <w:noWrap/>
            <w:vAlign w:val="bottom"/>
          </w:tcPr>
          <w:p w14:paraId="7543B26B" w14:textId="77777777" w:rsidR="00820CB7" w:rsidRPr="00D901C5" w:rsidRDefault="00820CB7" w:rsidP="00C63671">
            <w:pPr>
              <w:keepNext/>
              <w:ind w:left="-108"/>
              <w:jc w:val="center"/>
              <w:rPr>
                <w:rFonts w:cs="Arial"/>
                <w:b/>
                <w:bCs/>
                <w:color w:val="FF0000"/>
              </w:rPr>
            </w:pPr>
            <w:r w:rsidRPr="00D901C5">
              <w:rPr>
                <w:rFonts w:cs="Arial"/>
                <w:b/>
                <w:bCs/>
                <w:color w:val="FF0000"/>
              </w:rPr>
              <w:t>x</w:t>
            </w:r>
          </w:p>
        </w:tc>
        <w:tc>
          <w:tcPr>
            <w:tcW w:w="889" w:type="dxa"/>
            <w:tcBorders>
              <w:top w:val="single" w:sz="8" w:space="0" w:color="auto"/>
              <w:left w:val="single" w:sz="12" w:space="0" w:color="auto"/>
              <w:bottom w:val="single" w:sz="8" w:space="0" w:color="auto"/>
              <w:right w:val="single" w:sz="8" w:space="0" w:color="auto"/>
            </w:tcBorders>
            <w:noWrap/>
            <w:vAlign w:val="bottom"/>
          </w:tcPr>
          <w:p w14:paraId="41209B8C" w14:textId="77777777" w:rsidR="00820CB7" w:rsidRPr="00D901C5" w:rsidRDefault="00820CB7" w:rsidP="00C63671">
            <w:pPr>
              <w:keepNext/>
              <w:ind w:right="34"/>
              <w:jc w:val="center"/>
              <w:rPr>
                <w:rFonts w:cs="Arial"/>
                <w:b/>
                <w:bCs/>
                <w:color w:val="FF0000"/>
              </w:rPr>
            </w:pPr>
            <w:r w:rsidRPr="00D901C5">
              <w:rPr>
                <w:rFonts w:cs="Arial"/>
                <w:b/>
                <w:bCs/>
                <w:color w:val="FF0000"/>
              </w:rPr>
              <w:t>b</w:t>
            </w:r>
          </w:p>
        </w:tc>
        <w:tc>
          <w:tcPr>
            <w:tcW w:w="761" w:type="dxa"/>
            <w:tcBorders>
              <w:top w:val="single" w:sz="8" w:space="0" w:color="auto"/>
              <w:left w:val="single" w:sz="8" w:space="0" w:color="auto"/>
              <w:bottom w:val="single" w:sz="8" w:space="0" w:color="auto"/>
              <w:right w:val="single" w:sz="8" w:space="0" w:color="auto"/>
            </w:tcBorders>
            <w:vAlign w:val="bottom"/>
          </w:tcPr>
          <w:p w14:paraId="1AFC1A43"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1021" w:type="dxa"/>
            <w:tcBorders>
              <w:top w:val="single" w:sz="8" w:space="0" w:color="auto"/>
              <w:left w:val="single" w:sz="8" w:space="0" w:color="auto"/>
              <w:bottom w:val="single" w:sz="8" w:space="0" w:color="auto"/>
              <w:right w:val="single" w:sz="12" w:space="0" w:color="auto"/>
            </w:tcBorders>
            <w:vAlign w:val="bottom"/>
          </w:tcPr>
          <w:p w14:paraId="54882BFE"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070C9D32" w14:textId="77777777" w:rsidR="00820CB7" w:rsidRPr="00D901C5" w:rsidRDefault="00820CB7" w:rsidP="00DE16F5">
            <w:pPr>
              <w:keepNext/>
              <w:ind w:right="544"/>
              <w:jc w:val="both"/>
              <w:rPr>
                <w:rFonts w:cs="Arial"/>
                <w:b/>
                <w:bCs/>
                <w:color w:val="FF0000"/>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09F74C8D" w14:textId="77777777" w:rsidR="00820CB7" w:rsidRPr="00D901C5" w:rsidRDefault="00820CB7" w:rsidP="00DE16F5">
            <w:pPr>
              <w:keepNext/>
              <w:ind w:right="544"/>
              <w:jc w:val="both"/>
              <w:rPr>
                <w:rFonts w:cs="Arial"/>
                <w:b/>
                <w:bCs/>
                <w:color w:val="FF0000"/>
              </w:rPr>
            </w:pPr>
          </w:p>
        </w:tc>
      </w:tr>
      <w:tr w:rsidR="00820CB7" w:rsidRPr="00D901C5" w14:paraId="785FC3A0" w14:textId="77777777" w:rsidTr="002E3199">
        <w:trPr>
          <w:cantSplit/>
        </w:trPr>
        <w:tc>
          <w:tcPr>
            <w:tcW w:w="2064"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17558783"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Gland-Invasive Adeno</w:t>
            </w:r>
          </w:p>
        </w:tc>
        <w:tc>
          <w:tcPr>
            <w:tcW w:w="884" w:type="dxa"/>
            <w:tcBorders>
              <w:top w:val="single" w:sz="8" w:space="0" w:color="auto"/>
              <w:left w:val="single" w:sz="12" w:space="0" w:color="auto"/>
              <w:bottom w:val="single" w:sz="8" w:space="0" w:color="auto"/>
              <w:right w:val="single" w:sz="12" w:space="0" w:color="auto"/>
            </w:tcBorders>
            <w:noWrap/>
            <w:vAlign w:val="bottom"/>
          </w:tcPr>
          <w:p w14:paraId="473C6144"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8" w:space="0" w:color="auto"/>
              <w:right w:val="single" w:sz="8" w:space="0" w:color="auto"/>
            </w:tcBorders>
            <w:noWrap/>
            <w:vAlign w:val="bottom"/>
          </w:tcPr>
          <w:p w14:paraId="726C3BC7"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8" w:space="0" w:color="auto"/>
              <w:right w:val="single" w:sz="4" w:space="0" w:color="auto"/>
            </w:tcBorders>
            <w:vAlign w:val="bottom"/>
          </w:tcPr>
          <w:p w14:paraId="3D3E2579"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8" w:space="0" w:color="auto"/>
              <w:right w:val="single" w:sz="8" w:space="0" w:color="auto"/>
            </w:tcBorders>
            <w:noWrap/>
            <w:vAlign w:val="bottom"/>
          </w:tcPr>
          <w:p w14:paraId="14306741" w14:textId="77777777" w:rsidR="00820CB7" w:rsidRPr="00D901C5" w:rsidRDefault="00820CB7" w:rsidP="00C63671">
            <w:pPr>
              <w:keepNext/>
              <w:ind w:right="127"/>
              <w:jc w:val="center"/>
              <w:rPr>
                <w:rFonts w:cs="Arial"/>
                <w:b/>
                <w:bCs/>
                <w:color w:val="800000"/>
                <w:szCs w:val="20"/>
              </w:rPr>
            </w:pPr>
            <w:r w:rsidRPr="00D901C5">
              <w:rPr>
                <w:rFonts w:cs="Arial"/>
                <w:b/>
                <w:bCs/>
                <w:color w:val="800000"/>
                <w:szCs w:val="20"/>
              </w:rPr>
              <w:t>p</w:t>
            </w:r>
          </w:p>
        </w:tc>
        <w:tc>
          <w:tcPr>
            <w:tcW w:w="889" w:type="dxa"/>
            <w:tcBorders>
              <w:top w:val="single" w:sz="8" w:space="0" w:color="auto"/>
              <w:left w:val="single" w:sz="8" w:space="0" w:color="auto"/>
              <w:bottom w:val="single" w:sz="8" w:space="0" w:color="auto"/>
              <w:right w:val="single" w:sz="8" w:space="0" w:color="auto"/>
            </w:tcBorders>
            <w:noWrap/>
            <w:vAlign w:val="bottom"/>
          </w:tcPr>
          <w:p w14:paraId="1FF5E95B" w14:textId="77777777" w:rsidR="00820CB7" w:rsidRPr="00D901C5" w:rsidRDefault="00820CB7" w:rsidP="00C63671">
            <w:pPr>
              <w:keepNext/>
              <w:ind w:right="34"/>
              <w:jc w:val="center"/>
              <w:rPr>
                <w:rFonts w:cs="Arial"/>
                <w:b/>
                <w:bCs/>
                <w:color w:val="FF0000"/>
              </w:rPr>
            </w:pPr>
            <w:r w:rsidRPr="00D901C5">
              <w:rPr>
                <w:rFonts w:cs="Arial"/>
                <w:b/>
                <w:bCs/>
                <w:color w:val="FF0000"/>
              </w:rPr>
              <w:t>x</w:t>
            </w:r>
          </w:p>
        </w:tc>
        <w:tc>
          <w:tcPr>
            <w:tcW w:w="895" w:type="dxa"/>
            <w:tcBorders>
              <w:top w:val="single" w:sz="8" w:space="0" w:color="auto"/>
              <w:left w:val="single" w:sz="8" w:space="0" w:color="auto"/>
              <w:bottom w:val="single" w:sz="8" w:space="0" w:color="auto"/>
              <w:right w:val="single" w:sz="12" w:space="0" w:color="auto"/>
            </w:tcBorders>
            <w:noWrap/>
            <w:vAlign w:val="bottom"/>
          </w:tcPr>
          <w:p w14:paraId="3805F923" w14:textId="77777777" w:rsidR="00820CB7" w:rsidRPr="00D901C5" w:rsidRDefault="00820CB7" w:rsidP="00C63671">
            <w:pPr>
              <w:keepNext/>
              <w:ind w:left="-108"/>
              <w:jc w:val="center"/>
              <w:rPr>
                <w:rFonts w:cs="Arial"/>
                <w:b/>
                <w:bCs/>
                <w:color w:val="FF0000"/>
              </w:rPr>
            </w:pPr>
            <w:r w:rsidRPr="00D901C5">
              <w:rPr>
                <w:rFonts w:cs="Arial"/>
                <w:b/>
                <w:bCs/>
                <w:color w:val="FF0000"/>
              </w:rPr>
              <w:t>x</w:t>
            </w:r>
          </w:p>
        </w:tc>
        <w:tc>
          <w:tcPr>
            <w:tcW w:w="889" w:type="dxa"/>
            <w:tcBorders>
              <w:top w:val="single" w:sz="8" w:space="0" w:color="auto"/>
              <w:left w:val="single" w:sz="12" w:space="0" w:color="auto"/>
              <w:bottom w:val="single" w:sz="8" w:space="0" w:color="auto"/>
              <w:right w:val="single" w:sz="8" w:space="0" w:color="auto"/>
            </w:tcBorders>
            <w:noWrap/>
            <w:vAlign w:val="bottom"/>
          </w:tcPr>
          <w:p w14:paraId="58338C94" w14:textId="77777777" w:rsidR="00820CB7" w:rsidRPr="00D901C5" w:rsidRDefault="00820CB7" w:rsidP="00C63671">
            <w:pPr>
              <w:keepNext/>
              <w:ind w:right="34"/>
              <w:jc w:val="center"/>
              <w:rPr>
                <w:rFonts w:cs="Arial"/>
                <w:b/>
                <w:bCs/>
                <w:color w:val="FF0000"/>
              </w:rPr>
            </w:pPr>
            <w:r w:rsidRPr="00D901C5">
              <w:rPr>
                <w:rFonts w:cs="Arial"/>
                <w:b/>
                <w:bCs/>
                <w:color w:val="FF0000"/>
              </w:rPr>
              <w:t>b</w:t>
            </w:r>
          </w:p>
        </w:tc>
        <w:tc>
          <w:tcPr>
            <w:tcW w:w="761" w:type="dxa"/>
            <w:tcBorders>
              <w:top w:val="single" w:sz="8" w:space="0" w:color="auto"/>
              <w:left w:val="single" w:sz="8" w:space="0" w:color="auto"/>
              <w:bottom w:val="single" w:sz="8" w:space="0" w:color="auto"/>
              <w:right w:val="single" w:sz="8" w:space="0" w:color="auto"/>
            </w:tcBorders>
            <w:vAlign w:val="bottom"/>
          </w:tcPr>
          <w:p w14:paraId="4CA4F3F0"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1021" w:type="dxa"/>
            <w:tcBorders>
              <w:top w:val="single" w:sz="8" w:space="0" w:color="auto"/>
              <w:left w:val="single" w:sz="8" w:space="0" w:color="auto"/>
              <w:bottom w:val="single" w:sz="8" w:space="0" w:color="auto"/>
              <w:right w:val="single" w:sz="12" w:space="0" w:color="auto"/>
            </w:tcBorders>
            <w:vAlign w:val="bottom"/>
          </w:tcPr>
          <w:p w14:paraId="6F2F26C9"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890" w:type="dxa"/>
            <w:tcBorders>
              <w:top w:val="single" w:sz="4" w:space="0" w:color="auto"/>
              <w:left w:val="single" w:sz="12" w:space="0" w:color="auto"/>
              <w:bottom w:val="single" w:sz="4" w:space="0" w:color="auto"/>
              <w:right w:val="single" w:sz="12" w:space="0" w:color="auto"/>
            </w:tcBorders>
            <w:shd w:val="clear" w:color="auto" w:fill="auto"/>
            <w:vAlign w:val="bottom"/>
          </w:tcPr>
          <w:p w14:paraId="7EEFDCBC" w14:textId="77777777" w:rsidR="00820CB7" w:rsidRPr="00D901C5" w:rsidRDefault="00820CB7" w:rsidP="00DE16F5">
            <w:pPr>
              <w:keepNext/>
              <w:ind w:right="544"/>
              <w:jc w:val="both"/>
              <w:rPr>
                <w:rFonts w:cs="Arial"/>
                <w:b/>
                <w:bCs/>
                <w:color w:val="FF0000"/>
              </w:rPr>
            </w:pPr>
          </w:p>
        </w:tc>
        <w:tc>
          <w:tcPr>
            <w:tcW w:w="895" w:type="dxa"/>
            <w:tcBorders>
              <w:top w:val="single" w:sz="4" w:space="0" w:color="auto"/>
              <w:left w:val="single" w:sz="12" w:space="0" w:color="auto"/>
              <w:bottom w:val="single" w:sz="4" w:space="0" w:color="auto"/>
              <w:right w:val="single" w:sz="12" w:space="0" w:color="auto"/>
            </w:tcBorders>
            <w:shd w:val="clear" w:color="auto" w:fill="99CCFF"/>
            <w:vAlign w:val="bottom"/>
          </w:tcPr>
          <w:p w14:paraId="52F411E8" w14:textId="77777777" w:rsidR="00820CB7" w:rsidRPr="00D901C5" w:rsidRDefault="00820CB7" w:rsidP="00DE16F5">
            <w:pPr>
              <w:keepNext/>
              <w:ind w:right="544"/>
              <w:jc w:val="both"/>
              <w:rPr>
                <w:rFonts w:cs="Arial"/>
                <w:b/>
                <w:bCs/>
                <w:color w:val="FF0000"/>
              </w:rPr>
            </w:pPr>
          </w:p>
        </w:tc>
      </w:tr>
      <w:tr w:rsidR="00820CB7" w:rsidRPr="00D901C5" w14:paraId="617BA714" w14:textId="77777777" w:rsidTr="002E3199">
        <w:trPr>
          <w:cantSplit/>
        </w:trPr>
        <w:tc>
          <w:tcPr>
            <w:tcW w:w="2064" w:type="dxa"/>
            <w:tcBorders>
              <w:top w:val="single" w:sz="8" w:space="0" w:color="auto"/>
              <w:left w:val="single" w:sz="12" w:space="0" w:color="auto"/>
              <w:bottom w:val="single" w:sz="12" w:space="0" w:color="auto"/>
              <w:right w:val="single" w:sz="12" w:space="0" w:color="auto"/>
            </w:tcBorders>
            <w:shd w:val="clear" w:color="auto" w:fill="FFCC99"/>
            <w:noWrap/>
            <w:vAlign w:val="center"/>
          </w:tcPr>
          <w:p w14:paraId="0CE0C2DF" w14:textId="77777777" w:rsidR="00820CB7" w:rsidRPr="002E526D" w:rsidRDefault="00820CB7" w:rsidP="002E526D">
            <w:pPr>
              <w:rPr>
                <w:rFonts w:eastAsia="Times New Roman" w:cs="Calibri"/>
                <w:color w:val="000000"/>
                <w:sz w:val="22"/>
                <w:lang w:eastAsia="en-AU"/>
              </w:rPr>
            </w:pPr>
            <w:r w:rsidRPr="002E526D">
              <w:rPr>
                <w:rFonts w:eastAsia="Times New Roman" w:cs="Calibri"/>
                <w:color w:val="000000"/>
                <w:sz w:val="22"/>
                <w:lang w:eastAsia="en-AU"/>
              </w:rPr>
              <w:t>Other Malignant Neoplasm</w:t>
            </w:r>
          </w:p>
        </w:tc>
        <w:tc>
          <w:tcPr>
            <w:tcW w:w="884" w:type="dxa"/>
            <w:tcBorders>
              <w:top w:val="single" w:sz="8" w:space="0" w:color="auto"/>
              <w:left w:val="single" w:sz="12" w:space="0" w:color="auto"/>
              <w:bottom w:val="single" w:sz="12" w:space="0" w:color="auto"/>
              <w:right w:val="single" w:sz="12" w:space="0" w:color="auto"/>
            </w:tcBorders>
            <w:noWrap/>
            <w:vAlign w:val="bottom"/>
          </w:tcPr>
          <w:p w14:paraId="25A08E4D" w14:textId="77777777" w:rsidR="00820CB7" w:rsidRPr="00D901C5" w:rsidRDefault="00820CB7" w:rsidP="00DE16F5">
            <w:pPr>
              <w:keepNext/>
              <w:ind w:right="544"/>
              <w:jc w:val="both"/>
              <w:rPr>
                <w:rFonts w:cs="Arial"/>
                <w:b/>
                <w:bCs/>
              </w:rPr>
            </w:pPr>
          </w:p>
        </w:tc>
        <w:tc>
          <w:tcPr>
            <w:tcW w:w="888" w:type="dxa"/>
            <w:tcBorders>
              <w:top w:val="single" w:sz="8" w:space="0" w:color="auto"/>
              <w:left w:val="single" w:sz="12" w:space="0" w:color="auto"/>
              <w:bottom w:val="single" w:sz="12" w:space="0" w:color="auto"/>
              <w:right w:val="single" w:sz="8" w:space="0" w:color="auto"/>
            </w:tcBorders>
            <w:noWrap/>
            <w:vAlign w:val="bottom"/>
          </w:tcPr>
          <w:p w14:paraId="1B7FD6AC" w14:textId="77777777" w:rsidR="00820CB7" w:rsidRPr="00D901C5" w:rsidRDefault="00820CB7" w:rsidP="00DE16F5">
            <w:pPr>
              <w:keepNext/>
              <w:ind w:right="544"/>
              <w:jc w:val="both"/>
              <w:rPr>
                <w:rFonts w:cs="Arial"/>
                <w:b/>
                <w:bCs/>
              </w:rPr>
            </w:pPr>
          </w:p>
        </w:tc>
        <w:tc>
          <w:tcPr>
            <w:tcW w:w="889" w:type="dxa"/>
            <w:tcBorders>
              <w:top w:val="single" w:sz="8" w:space="0" w:color="auto"/>
              <w:left w:val="single" w:sz="8" w:space="0" w:color="auto"/>
              <w:bottom w:val="single" w:sz="12" w:space="0" w:color="auto"/>
              <w:right w:val="single" w:sz="4" w:space="0" w:color="auto"/>
            </w:tcBorders>
            <w:vAlign w:val="bottom"/>
          </w:tcPr>
          <w:p w14:paraId="125B4EE4" w14:textId="77777777" w:rsidR="00820CB7" w:rsidRPr="00D901C5" w:rsidRDefault="00820CB7" w:rsidP="00DE16F5">
            <w:pPr>
              <w:keepNext/>
              <w:ind w:right="544"/>
              <w:jc w:val="both"/>
              <w:rPr>
                <w:rFonts w:cs="Arial"/>
                <w:b/>
                <w:bCs/>
              </w:rPr>
            </w:pPr>
          </w:p>
        </w:tc>
        <w:tc>
          <w:tcPr>
            <w:tcW w:w="890" w:type="dxa"/>
            <w:tcBorders>
              <w:top w:val="single" w:sz="8" w:space="0" w:color="auto"/>
              <w:left w:val="single" w:sz="4" w:space="0" w:color="auto"/>
              <w:bottom w:val="single" w:sz="12" w:space="0" w:color="auto"/>
              <w:right w:val="single" w:sz="8" w:space="0" w:color="auto"/>
            </w:tcBorders>
            <w:noWrap/>
            <w:vAlign w:val="bottom"/>
          </w:tcPr>
          <w:p w14:paraId="53EE4277" w14:textId="77777777" w:rsidR="00820CB7" w:rsidRPr="00D901C5" w:rsidRDefault="00820CB7" w:rsidP="00C63671">
            <w:pPr>
              <w:keepNext/>
              <w:ind w:right="127"/>
              <w:jc w:val="center"/>
              <w:rPr>
                <w:rFonts w:cs="Arial"/>
                <w:b/>
                <w:bCs/>
                <w:color w:val="800000"/>
                <w:szCs w:val="20"/>
              </w:rPr>
            </w:pPr>
            <w:r w:rsidRPr="00D901C5">
              <w:rPr>
                <w:rFonts w:cs="Arial"/>
                <w:b/>
                <w:bCs/>
                <w:color w:val="800000"/>
                <w:szCs w:val="20"/>
              </w:rPr>
              <w:t>p</w:t>
            </w:r>
          </w:p>
        </w:tc>
        <w:tc>
          <w:tcPr>
            <w:tcW w:w="889" w:type="dxa"/>
            <w:tcBorders>
              <w:top w:val="single" w:sz="8" w:space="0" w:color="auto"/>
              <w:left w:val="single" w:sz="8" w:space="0" w:color="auto"/>
              <w:bottom w:val="single" w:sz="12" w:space="0" w:color="auto"/>
              <w:right w:val="single" w:sz="8" w:space="0" w:color="auto"/>
            </w:tcBorders>
            <w:noWrap/>
            <w:vAlign w:val="bottom"/>
          </w:tcPr>
          <w:p w14:paraId="7678AD90" w14:textId="77777777" w:rsidR="00820CB7" w:rsidRPr="00D901C5" w:rsidRDefault="00820CB7" w:rsidP="00C63671">
            <w:pPr>
              <w:keepNext/>
              <w:ind w:right="34"/>
              <w:jc w:val="center"/>
              <w:rPr>
                <w:rFonts w:cs="Arial"/>
                <w:b/>
                <w:bCs/>
                <w:color w:val="FF0000"/>
              </w:rPr>
            </w:pPr>
            <w:r w:rsidRPr="00D901C5">
              <w:rPr>
                <w:rFonts w:cs="Arial"/>
                <w:b/>
                <w:bCs/>
                <w:color w:val="FF0000"/>
              </w:rPr>
              <w:t>x</w:t>
            </w:r>
          </w:p>
        </w:tc>
        <w:tc>
          <w:tcPr>
            <w:tcW w:w="895" w:type="dxa"/>
            <w:tcBorders>
              <w:top w:val="single" w:sz="8" w:space="0" w:color="auto"/>
              <w:left w:val="single" w:sz="8" w:space="0" w:color="auto"/>
              <w:bottom w:val="single" w:sz="12" w:space="0" w:color="auto"/>
              <w:right w:val="single" w:sz="12" w:space="0" w:color="auto"/>
            </w:tcBorders>
            <w:noWrap/>
            <w:vAlign w:val="bottom"/>
          </w:tcPr>
          <w:p w14:paraId="0EA76174" w14:textId="77777777" w:rsidR="00820CB7" w:rsidRPr="00D901C5" w:rsidRDefault="00820CB7" w:rsidP="00C63671">
            <w:pPr>
              <w:keepNext/>
              <w:ind w:left="-108"/>
              <w:jc w:val="center"/>
              <w:rPr>
                <w:rFonts w:cs="Arial"/>
                <w:b/>
                <w:bCs/>
                <w:color w:val="FF0000"/>
              </w:rPr>
            </w:pPr>
            <w:r w:rsidRPr="00D901C5">
              <w:rPr>
                <w:rFonts w:cs="Arial"/>
                <w:b/>
                <w:bCs/>
                <w:color w:val="FF0000"/>
              </w:rPr>
              <w:t>x</w:t>
            </w:r>
          </w:p>
        </w:tc>
        <w:tc>
          <w:tcPr>
            <w:tcW w:w="889" w:type="dxa"/>
            <w:tcBorders>
              <w:top w:val="single" w:sz="8" w:space="0" w:color="auto"/>
              <w:left w:val="single" w:sz="12" w:space="0" w:color="auto"/>
              <w:bottom w:val="single" w:sz="12" w:space="0" w:color="auto"/>
              <w:right w:val="single" w:sz="8" w:space="0" w:color="auto"/>
            </w:tcBorders>
            <w:noWrap/>
            <w:vAlign w:val="bottom"/>
          </w:tcPr>
          <w:p w14:paraId="46526799" w14:textId="77777777" w:rsidR="00820CB7" w:rsidRPr="00D901C5" w:rsidRDefault="00820CB7" w:rsidP="00C63671">
            <w:pPr>
              <w:keepNext/>
              <w:ind w:right="34"/>
              <w:jc w:val="center"/>
              <w:rPr>
                <w:rFonts w:cs="Arial"/>
                <w:b/>
                <w:bCs/>
                <w:color w:val="FF0000"/>
              </w:rPr>
            </w:pPr>
            <w:r w:rsidRPr="00D901C5">
              <w:rPr>
                <w:rFonts w:cs="Arial"/>
                <w:b/>
                <w:bCs/>
                <w:color w:val="FF0000"/>
              </w:rPr>
              <w:t>b</w:t>
            </w:r>
          </w:p>
        </w:tc>
        <w:tc>
          <w:tcPr>
            <w:tcW w:w="761" w:type="dxa"/>
            <w:tcBorders>
              <w:top w:val="single" w:sz="8" w:space="0" w:color="auto"/>
              <w:left w:val="single" w:sz="8" w:space="0" w:color="auto"/>
              <w:bottom w:val="single" w:sz="12" w:space="0" w:color="auto"/>
              <w:right w:val="single" w:sz="8" w:space="0" w:color="auto"/>
            </w:tcBorders>
            <w:vAlign w:val="bottom"/>
          </w:tcPr>
          <w:p w14:paraId="625D24DB"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1021" w:type="dxa"/>
            <w:tcBorders>
              <w:top w:val="single" w:sz="8" w:space="0" w:color="auto"/>
              <w:left w:val="single" w:sz="8" w:space="0" w:color="auto"/>
              <w:bottom w:val="single" w:sz="12" w:space="0" w:color="auto"/>
              <w:right w:val="single" w:sz="12" w:space="0" w:color="auto"/>
            </w:tcBorders>
            <w:vAlign w:val="bottom"/>
          </w:tcPr>
          <w:p w14:paraId="2A5BE251" w14:textId="77777777" w:rsidR="00820CB7" w:rsidRPr="00D901C5" w:rsidRDefault="00820CB7" w:rsidP="00C63671">
            <w:pPr>
              <w:keepNext/>
              <w:ind w:right="175"/>
              <w:jc w:val="center"/>
              <w:rPr>
                <w:rFonts w:cs="Arial"/>
                <w:b/>
                <w:bCs/>
                <w:color w:val="FF0000"/>
              </w:rPr>
            </w:pPr>
            <w:r w:rsidRPr="00D901C5">
              <w:rPr>
                <w:rFonts w:cs="Arial"/>
                <w:b/>
                <w:bCs/>
                <w:color w:val="FF0000"/>
              </w:rPr>
              <w:t>b</w:t>
            </w:r>
          </w:p>
        </w:tc>
        <w:tc>
          <w:tcPr>
            <w:tcW w:w="890" w:type="dxa"/>
            <w:tcBorders>
              <w:top w:val="single" w:sz="4" w:space="0" w:color="auto"/>
              <w:left w:val="single" w:sz="12" w:space="0" w:color="auto"/>
              <w:bottom w:val="single" w:sz="12" w:space="0" w:color="auto"/>
              <w:right w:val="single" w:sz="12" w:space="0" w:color="auto"/>
            </w:tcBorders>
            <w:shd w:val="clear" w:color="auto" w:fill="auto"/>
            <w:vAlign w:val="bottom"/>
          </w:tcPr>
          <w:p w14:paraId="22060176" w14:textId="77777777" w:rsidR="00820CB7" w:rsidRPr="00D901C5" w:rsidRDefault="00820CB7" w:rsidP="00DE16F5">
            <w:pPr>
              <w:keepNext/>
              <w:ind w:right="544"/>
              <w:jc w:val="both"/>
              <w:rPr>
                <w:rFonts w:cs="Arial"/>
                <w:b/>
                <w:bCs/>
                <w:color w:val="FF0000"/>
              </w:rPr>
            </w:pPr>
          </w:p>
        </w:tc>
        <w:tc>
          <w:tcPr>
            <w:tcW w:w="895" w:type="dxa"/>
            <w:tcBorders>
              <w:top w:val="single" w:sz="4" w:space="0" w:color="auto"/>
              <w:left w:val="single" w:sz="12" w:space="0" w:color="auto"/>
              <w:bottom w:val="single" w:sz="12" w:space="0" w:color="auto"/>
              <w:right w:val="single" w:sz="12" w:space="0" w:color="auto"/>
            </w:tcBorders>
            <w:shd w:val="clear" w:color="auto" w:fill="99CCFF"/>
            <w:vAlign w:val="bottom"/>
          </w:tcPr>
          <w:p w14:paraId="5B72E302" w14:textId="77777777" w:rsidR="00820CB7" w:rsidRPr="00D901C5" w:rsidRDefault="00820CB7" w:rsidP="00DE16F5">
            <w:pPr>
              <w:keepNext/>
              <w:ind w:right="544"/>
              <w:jc w:val="both"/>
              <w:rPr>
                <w:rFonts w:cs="Arial"/>
                <w:b/>
                <w:bCs/>
                <w:color w:val="FF0000"/>
              </w:rPr>
            </w:pPr>
          </w:p>
        </w:tc>
      </w:tr>
    </w:tbl>
    <w:p w14:paraId="5FC5A4EC" w14:textId="77777777" w:rsidR="00B30883" w:rsidRPr="00A36732" w:rsidRDefault="00B30883" w:rsidP="00DE16F5">
      <w:pPr>
        <w:ind w:right="544"/>
        <w:jc w:val="both"/>
      </w:pPr>
      <w:r w:rsidRPr="00A36732">
        <w:t>PPV% (ASC-H)= sum(p) / (sum(p)+sum(q))</w:t>
      </w:r>
    </w:p>
    <w:p w14:paraId="3C54D8D6" w14:textId="77777777" w:rsidR="00B30883" w:rsidRPr="00A36732" w:rsidRDefault="00B30883" w:rsidP="00DE16F5">
      <w:pPr>
        <w:ind w:right="544"/>
        <w:jc w:val="both"/>
      </w:pPr>
      <w:r w:rsidRPr="00A36732">
        <w:t>PPV% (HSIL)= sum(x) / (sum(x)+sum(y))</w:t>
      </w:r>
    </w:p>
    <w:p w14:paraId="1E0F6130" w14:textId="2C6660AA" w:rsidR="00B30883" w:rsidRPr="00A36732" w:rsidRDefault="00B30883" w:rsidP="00DE16F5">
      <w:pPr>
        <w:ind w:right="544"/>
        <w:jc w:val="both"/>
      </w:pPr>
      <w:r w:rsidRPr="00A36732">
        <w:t>PPV% (ASC-H</w:t>
      </w:r>
      <w:r w:rsidR="000D7770">
        <w:t xml:space="preserve"> </w:t>
      </w:r>
      <w:r w:rsidRPr="00A36732">
        <w:t>+</w:t>
      </w:r>
      <w:r w:rsidR="000D7770">
        <w:t xml:space="preserve"> </w:t>
      </w:r>
      <w:r w:rsidRPr="00A36732">
        <w:t>HSIL</w:t>
      </w:r>
      <w:r w:rsidR="000D7770">
        <w:t xml:space="preserve"> </w:t>
      </w:r>
      <w:r w:rsidRPr="00A36732">
        <w:t>+</w:t>
      </w:r>
      <w:r w:rsidR="000D7770">
        <w:t xml:space="preserve"> </w:t>
      </w:r>
      <w:r w:rsidRPr="00A36732">
        <w:t>SC)= (sum(p) + sum(x))/ (sum(p)+sum(q) +sum(x) + sum(y)</w:t>
      </w:r>
    </w:p>
    <w:p w14:paraId="4F1020F0" w14:textId="77777777" w:rsidR="00B140D8" w:rsidRPr="00A36732" w:rsidRDefault="00B140D8" w:rsidP="00DE16F5">
      <w:pPr>
        <w:ind w:right="544"/>
        <w:jc w:val="both"/>
      </w:pPr>
    </w:p>
    <w:p w14:paraId="38CC815D" w14:textId="77777777" w:rsidR="00811A3A" w:rsidRPr="00A36732" w:rsidRDefault="00811A3A" w:rsidP="00DE16F5">
      <w:pPr>
        <w:ind w:right="544"/>
        <w:jc w:val="both"/>
        <w:sectPr w:rsidR="00811A3A" w:rsidRPr="00A36732" w:rsidSect="002002E7">
          <w:footerReference w:type="default" r:id="rId144"/>
          <w:pgSz w:w="16839" w:h="11907" w:orient="landscape" w:code="9"/>
          <w:pgMar w:top="1440" w:right="3514" w:bottom="1440" w:left="1440" w:header="692" w:footer="567" w:gutter="0"/>
          <w:cols w:space="720"/>
          <w:docGrid w:linePitch="360"/>
        </w:sectPr>
      </w:pPr>
    </w:p>
    <w:p w14:paraId="188B8F06" w14:textId="77777777" w:rsidR="005C124D" w:rsidRPr="005122A5" w:rsidRDefault="005C124D" w:rsidP="002E526D">
      <w:pPr>
        <w:pStyle w:val="Headingappendix"/>
        <w:keepNext w:val="0"/>
        <w:widowControl w:val="0"/>
        <w:spacing w:after="100"/>
        <w:ind w:right="544"/>
        <w:jc w:val="both"/>
      </w:pPr>
      <w:bookmarkStart w:id="1342" w:name="_Toc438477981"/>
      <w:bookmarkStart w:id="1343" w:name="_Toc471467050"/>
      <w:bookmarkStart w:id="1344" w:name="_Toc478551554"/>
      <w:bookmarkStart w:id="1345" w:name="_Toc478551620"/>
      <w:bookmarkStart w:id="1346" w:name="_Toc509928489"/>
      <w:bookmarkStart w:id="1347" w:name="_Toc269738502"/>
      <w:bookmarkStart w:id="1348" w:name="_Toc276457799"/>
      <w:r w:rsidRPr="005122A5">
        <w:t>Appendix E – DHB assignment for colposcopy clinics</w:t>
      </w:r>
      <w:bookmarkEnd w:id="1342"/>
      <w:bookmarkEnd w:id="1343"/>
      <w:bookmarkEnd w:id="1344"/>
      <w:bookmarkEnd w:id="1345"/>
      <w:bookmarkEnd w:id="1346"/>
    </w:p>
    <w:p w14:paraId="3CFAA289" w14:textId="2B789A89" w:rsidR="005C124D" w:rsidRPr="00D901C5" w:rsidRDefault="005C124D" w:rsidP="002B28BF">
      <w:pPr>
        <w:jc w:val="both"/>
      </w:pPr>
      <w:r w:rsidRPr="00D901C5">
        <w:t>Where results in Indicator 7 (colposcopy indicators) are provided by DHB, the clinics included in each DHB are as listed below.</w:t>
      </w:r>
      <w:r w:rsidR="005773DC">
        <w:t xml:space="preserve"> </w:t>
      </w:r>
      <w:r w:rsidR="0054605B" w:rsidRPr="00D901C5">
        <w:t xml:space="preserve">Assignment of individual facilities to specific </w:t>
      </w:r>
      <w:r w:rsidR="00BD0410" w:rsidRPr="00D901C5">
        <w:t>DHBs</w:t>
      </w:r>
      <w:r w:rsidR="0054605B" w:rsidRPr="00D901C5">
        <w:t xml:space="preserve"> was provided by the NCSP. </w:t>
      </w:r>
      <w:r w:rsidRPr="00D901C5">
        <w:t>All other colposcopy clinics were grouped together as “Private practice”.</w:t>
      </w:r>
    </w:p>
    <w:p w14:paraId="763A34F0" w14:textId="77777777" w:rsidR="005C124D" w:rsidRPr="00D901C5" w:rsidRDefault="005C124D"/>
    <w:tbl>
      <w:tblPr>
        <w:tblW w:w="0" w:type="auto"/>
        <w:tblLook w:val="04A0" w:firstRow="1" w:lastRow="0" w:firstColumn="1" w:lastColumn="0" w:noHBand="0" w:noVBand="1"/>
      </w:tblPr>
      <w:tblGrid>
        <w:gridCol w:w="2208"/>
        <w:gridCol w:w="7267"/>
      </w:tblGrid>
      <w:tr w:rsidR="005C124D" w:rsidRPr="00D901C5" w14:paraId="6FF14378" w14:textId="77777777" w:rsidTr="00403266">
        <w:trPr>
          <w:tblHeader/>
        </w:trPr>
        <w:tc>
          <w:tcPr>
            <w:tcW w:w="2235" w:type="dxa"/>
            <w:shd w:val="clear" w:color="auto" w:fill="D9D9D9" w:themeFill="background1" w:themeFillShade="D9"/>
          </w:tcPr>
          <w:p w14:paraId="320DCCDB" w14:textId="77777777" w:rsidR="005C124D" w:rsidRPr="00D901C5" w:rsidRDefault="005C124D">
            <w:pPr>
              <w:rPr>
                <w:b/>
              </w:rPr>
            </w:pPr>
            <w:r w:rsidRPr="00D901C5">
              <w:rPr>
                <w:b/>
              </w:rPr>
              <w:t>DHB</w:t>
            </w:r>
          </w:p>
        </w:tc>
        <w:tc>
          <w:tcPr>
            <w:tcW w:w="7456" w:type="dxa"/>
            <w:shd w:val="clear" w:color="auto" w:fill="D9D9D9" w:themeFill="background1" w:themeFillShade="D9"/>
          </w:tcPr>
          <w:p w14:paraId="5678B62A" w14:textId="77777777" w:rsidR="005C124D" w:rsidRPr="00D901C5" w:rsidRDefault="005C124D">
            <w:pPr>
              <w:rPr>
                <w:b/>
              </w:rPr>
            </w:pPr>
            <w:r w:rsidRPr="00D901C5">
              <w:rPr>
                <w:b/>
              </w:rPr>
              <w:t>Colposcopy clinics included</w:t>
            </w:r>
            <w:r w:rsidR="0054605B" w:rsidRPr="00D901C5">
              <w:rPr>
                <w:b/>
              </w:rPr>
              <w:t>*</w:t>
            </w:r>
          </w:p>
        </w:tc>
      </w:tr>
      <w:tr w:rsidR="006D5295" w:rsidRPr="00D901C5" w14:paraId="34F94C4B" w14:textId="77777777" w:rsidTr="006D5295">
        <w:tc>
          <w:tcPr>
            <w:tcW w:w="2235" w:type="dxa"/>
          </w:tcPr>
          <w:p w14:paraId="15B6471C"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Auckland</w:t>
            </w:r>
          </w:p>
        </w:tc>
        <w:tc>
          <w:tcPr>
            <w:tcW w:w="7456" w:type="dxa"/>
          </w:tcPr>
          <w:p w14:paraId="0CD2C209" w14:textId="77777777" w:rsidR="006D5295" w:rsidRPr="00D901C5" w:rsidRDefault="002018DA" w:rsidP="006D5295">
            <w:r w:rsidRPr="00D901C5">
              <w:t>Ward 97 - Gynae Inpatient</w:t>
            </w:r>
            <w:r w:rsidR="00152492" w:rsidRPr="00D901C5">
              <w:t xml:space="preserve"> Auckland City Hospital</w:t>
            </w:r>
          </w:p>
          <w:p w14:paraId="0C6A83FA" w14:textId="77777777" w:rsidR="004A4125" w:rsidRPr="00D901C5" w:rsidRDefault="004A4125" w:rsidP="006D5295">
            <w:r w:rsidRPr="00D901C5">
              <w:t xml:space="preserve">General Surgery – Auckland City Hospital </w:t>
            </w:r>
          </w:p>
          <w:p w14:paraId="6D55C3D7" w14:textId="77777777" w:rsidR="006D5295" w:rsidRPr="00D901C5" w:rsidRDefault="002018DA" w:rsidP="006D5295">
            <w:r w:rsidRPr="00D901C5">
              <w:t>Colposcopy Clinic</w:t>
            </w:r>
            <w:r w:rsidR="009D5C8A" w:rsidRPr="00D901C5">
              <w:t xml:space="preserve"> - </w:t>
            </w:r>
            <w:r w:rsidR="005B0D36" w:rsidRPr="00D901C5">
              <w:t>Greenlane Clinical Centre</w:t>
            </w:r>
          </w:p>
          <w:p w14:paraId="0E470DE3" w14:textId="77777777" w:rsidR="006D5295" w:rsidRPr="00D901C5" w:rsidRDefault="002018DA" w:rsidP="006D5295">
            <w:r w:rsidRPr="00D901C5">
              <w:t>Gynae Outpatient Clinic</w:t>
            </w:r>
            <w:r w:rsidR="009D5C8A" w:rsidRPr="00D901C5">
              <w:t xml:space="preserve"> </w:t>
            </w:r>
            <w:r w:rsidR="005B0D36" w:rsidRPr="00D901C5">
              <w:t>–</w:t>
            </w:r>
            <w:r w:rsidR="009D5C8A" w:rsidRPr="00D901C5">
              <w:t xml:space="preserve"> </w:t>
            </w:r>
            <w:r w:rsidR="005B0D36" w:rsidRPr="00D901C5">
              <w:t>Greenlane Clinical Centre</w:t>
            </w:r>
          </w:p>
          <w:p w14:paraId="56EC7DD4" w14:textId="77777777" w:rsidR="004A4125" w:rsidRPr="00D901C5" w:rsidRDefault="004A4125" w:rsidP="004A4125">
            <w:r w:rsidRPr="00D901C5">
              <w:t>Short Stay Surgical Unit – Greenlane Clinical Centre</w:t>
            </w:r>
          </w:p>
          <w:p w14:paraId="49A408FA" w14:textId="77777777" w:rsidR="006D5295" w:rsidRPr="00D901C5" w:rsidRDefault="002018DA" w:rsidP="00DE7DA6">
            <w:r w:rsidRPr="00D901C5">
              <w:t>Emergency Medicine</w:t>
            </w:r>
            <w:r w:rsidR="009D5C8A" w:rsidRPr="00D901C5">
              <w:t xml:space="preserve"> </w:t>
            </w:r>
            <w:r w:rsidR="007E080F" w:rsidRPr="00D901C5">
              <w:t>–</w:t>
            </w:r>
            <w:r w:rsidR="009D5C8A" w:rsidRPr="00D901C5">
              <w:t xml:space="preserve"> </w:t>
            </w:r>
            <w:r w:rsidR="007E080F" w:rsidRPr="00D901C5">
              <w:t>North Shore Hospital</w:t>
            </w:r>
          </w:p>
        </w:tc>
      </w:tr>
      <w:tr w:rsidR="006D5295" w:rsidRPr="00D901C5" w14:paraId="7237FEF2" w14:textId="77777777" w:rsidTr="006D5295">
        <w:tc>
          <w:tcPr>
            <w:tcW w:w="2235" w:type="dxa"/>
          </w:tcPr>
          <w:p w14:paraId="5AF09B2F"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Bay of Plenty</w:t>
            </w:r>
          </w:p>
        </w:tc>
        <w:tc>
          <w:tcPr>
            <w:tcW w:w="7456" w:type="dxa"/>
          </w:tcPr>
          <w:p w14:paraId="5B7E2DEB" w14:textId="77777777" w:rsidR="006D5295" w:rsidRPr="00D901C5" w:rsidRDefault="006D5295" w:rsidP="006D5295">
            <w:r w:rsidRPr="00D901C5">
              <w:t>Whakatane Hospital (G)</w:t>
            </w:r>
          </w:p>
          <w:p w14:paraId="12B47407" w14:textId="77777777" w:rsidR="006D5295" w:rsidRPr="00D901C5" w:rsidRDefault="006D5295" w:rsidP="006D5295">
            <w:r w:rsidRPr="00D901C5">
              <w:t>Opotiki Hospital O</w:t>
            </w:r>
            <w:r w:rsidR="00AA1077" w:rsidRPr="00D901C5">
              <w:t>utpatients’ Department</w:t>
            </w:r>
          </w:p>
          <w:p w14:paraId="2FD3FA59" w14:textId="77777777" w:rsidR="006D5295" w:rsidRPr="00D901C5" w:rsidRDefault="006D5295" w:rsidP="006D5295">
            <w:r w:rsidRPr="00D901C5">
              <w:t>Tauranga Hospital (G)</w:t>
            </w:r>
          </w:p>
        </w:tc>
      </w:tr>
      <w:tr w:rsidR="006D5295" w:rsidRPr="00D901C5" w14:paraId="4FF8263A" w14:textId="77777777" w:rsidTr="006D5295">
        <w:tc>
          <w:tcPr>
            <w:tcW w:w="2235" w:type="dxa"/>
          </w:tcPr>
          <w:p w14:paraId="693C8937"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Canterbury</w:t>
            </w:r>
          </w:p>
        </w:tc>
        <w:tc>
          <w:tcPr>
            <w:tcW w:w="7456" w:type="dxa"/>
          </w:tcPr>
          <w:p w14:paraId="5268F432" w14:textId="77777777" w:rsidR="006D5295" w:rsidRPr="00D901C5" w:rsidRDefault="002018DA" w:rsidP="006D5295">
            <w:r w:rsidRPr="00D901C5">
              <w:t>Ashburton Hospital</w:t>
            </w:r>
          </w:p>
          <w:p w14:paraId="1F6D0D9D" w14:textId="77777777" w:rsidR="002952A8" w:rsidRPr="00D901C5" w:rsidRDefault="002952A8" w:rsidP="002952A8">
            <w:r w:rsidRPr="00D901C5">
              <w:t>Christchurch Hospital</w:t>
            </w:r>
          </w:p>
          <w:p w14:paraId="35B005A5" w14:textId="77777777" w:rsidR="002952A8" w:rsidRPr="00D901C5" w:rsidRDefault="002952A8" w:rsidP="002952A8">
            <w:r w:rsidRPr="00D901C5">
              <w:t>Christchurch Sexual Health Centre</w:t>
            </w:r>
          </w:p>
          <w:p w14:paraId="3CD55AF7" w14:textId="77777777" w:rsidR="006D5295" w:rsidRPr="00D901C5" w:rsidRDefault="002018DA" w:rsidP="006D5295">
            <w:r w:rsidRPr="00D901C5">
              <w:t>Christchurch Women's Hosp</w:t>
            </w:r>
            <w:r w:rsidR="00B72106" w:rsidRPr="00D901C5">
              <w:t>ital</w:t>
            </w:r>
            <w:r w:rsidRPr="00D901C5">
              <w:t xml:space="preserve"> - Colposcopy</w:t>
            </w:r>
          </w:p>
          <w:p w14:paraId="600F8F45" w14:textId="77777777" w:rsidR="006D5295" w:rsidRPr="00D901C5" w:rsidRDefault="002018DA" w:rsidP="006D5295">
            <w:r w:rsidRPr="00D901C5">
              <w:t>Christchurch Women's Hosp</w:t>
            </w:r>
            <w:r w:rsidR="00B72106" w:rsidRPr="00D901C5">
              <w:t>ital</w:t>
            </w:r>
            <w:r w:rsidRPr="00D901C5">
              <w:t xml:space="preserve"> - Gynaecology</w:t>
            </w:r>
          </w:p>
        </w:tc>
      </w:tr>
      <w:tr w:rsidR="006D5295" w:rsidRPr="00D901C5" w14:paraId="34888CC2" w14:textId="77777777" w:rsidTr="006D5295">
        <w:tc>
          <w:tcPr>
            <w:tcW w:w="2235" w:type="dxa"/>
          </w:tcPr>
          <w:p w14:paraId="7DDF68F1"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Capital &amp; Coast</w:t>
            </w:r>
          </w:p>
        </w:tc>
        <w:tc>
          <w:tcPr>
            <w:tcW w:w="7456" w:type="dxa"/>
          </w:tcPr>
          <w:p w14:paraId="7EC9D8A3" w14:textId="77777777" w:rsidR="006D5295" w:rsidRPr="00D901C5" w:rsidRDefault="002018DA" w:rsidP="006D5295">
            <w:r w:rsidRPr="00D901C5">
              <w:t xml:space="preserve">Colposcopy Clinic </w:t>
            </w:r>
            <w:r w:rsidR="006A3030" w:rsidRPr="00D901C5">
              <w:t>–</w:t>
            </w:r>
            <w:r w:rsidRPr="00D901C5">
              <w:t xml:space="preserve"> </w:t>
            </w:r>
            <w:r w:rsidR="006A3030" w:rsidRPr="00D901C5">
              <w:t>Wellington Women’s Hospital Outpatients Department</w:t>
            </w:r>
          </w:p>
          <w:p w14:paraId="2088E56B" w14:textId="77777777" w:rsidR="006D5295" w:rsidRPr="00D901C5" w:rsidRDefault="002018DA" w:rsidP="006D5295">
            <w:r w:rsidRPr="00D901C5">
              <w:t xml:space="preserve">Kenepuru Women's </w:t>
            </w:r>
            <w:r w:rsidR="00AA1077" w:rsidRPr="00D901C5">
              <w:t>Outpatients’ Department</w:t>
            </w:r>
          </w:p>
          <w:p w14:paraId="3ED60B9E" w14:textId="77777777" w:rsidR="006D5295" w:rsidRPr="00D901C5" w:rsidRDefault="002018DA" w:rsidP="004F6F91">
            <w:r w:rsidRPr="00D901C5">
              <w:t xml:space="preserve">Women's Clinic </w:t>
            </w:r>
            <w:r w:rsidR="00A4111E" w:rsidRPr="00D901C5">
              <w:t>–</w:t>
            </w:r>
            <w:r w:rsidRPr="00D901C5">
              <w:t xml:space="preserve"> </w:t>
            </w:r>
            <w:r w:rsidR="00A4111E" w:rsidRPr="00D901C5">
              <w:t xml:space="preserve">Wellington </w:t>
            </w:r>
            <w:r w:rsidR="00152492" w:rsidRPr="00D901C5">
              <w:t xml:space="preserve">Regional </w:t>
            </w:r>
            <w:r w:rsidR="00A4111E" w:rsidRPr="00D901C5">
              <w:t>Hospital</w:t>
            </w:r>
          </w:p>
        </w:tc>
      </w:tr>
      <w:tr w:rsidR="006D5295" w:rsidRPr="00D901C5" w14:paraId="178BC457" w14:textId="77777777" w:rsidTr="006D5295">
        <w:tc>
          <w:tcPr>
            <w:tcW w:w="2235" w:type="dxa"/>
          </w:tcPr>
          <w:p w14:paraId="758CB894"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Counties Manukau</w:t>
            </w:r>
          </w:p>
        </w:tc>
        <w:tc>
          <w:tcPr>
            <w:tcW w:w="7456" w:type="dxa"/>
          </w:tcPr>
          <w:p w14:paraId="3291F842" w14:textId="77777777" w:rsidR="006D5295" w:rsidRPr="00D901C5" w:rsidRDefault="002018DA" w:rsidP="006D5295">
            <w:r w:rsidRPr="00D901C5">
              <w:t>Manukau Super Clinic</w:t>
            </w:r>
          </w:p>
          <w:p w14:paraId="24EDC46F" w14:textId="77777777" w:rsidR="006D5295" w:rsidRPr="00D901C5" w:rsidRDefault="002018DA" w:rsidP="006D5295">
            <w:r w:rsidRPr="00D901C5">
              <w:t>Gynaecology Clinic</w:t>
            </w:r>
            <w:r w:rsidR="00F513FD" w:rsidRPr="00D901C5">
              <w:t xml:space="preserve"> </w:t>
            </w:r>
            <w:r w:rsidR="008D51C0" w:rsidRPr="00D901C5">
              <w:t>–</w:t>
            </w:r>
            <w:r w:rsidR="00F513FD" w:rsidRPr="00D901C5">
              <w:t xml:space="preserve"> </w:t>
            </w:r>
            <w:r w:rsidR="008D51C0" w:rsidRPr="00D901C5">
              <w:t>[Middlemore Hospital]</w:t>
            </w:r>
          </w:p>
          <w:p w14:paraId="5095A29A" w14:textId="77777777" w:rsidR="006D5295" w:rsidRPr="00D901C5" w:rsidRDefault="002018DA" w:rsidP="00B72106">
            <w:r w:rsidRPr="00D901C5">
              <w:t xml:space="preserve">Colposcopy Clinic </w:t>
            </w:r>
            <w:r w:rsidR="00B72106" w:rsidRPr="00D901C5">
              <w:t>–</w:t>
            </w:r>
            <w:r w:rsidRPr="00D901C5">
              <w:t xml:space="preserve"> </w:t>
            </w:r>
            <w:r w:rsidR="00F513FD" w:rsidRPr="00D901C5">
              <w:t>Manukau Super Clinic</w:t>
            </w:r>
          </w:p>
        </w:tc>
      </w:tr>
      <w:tr w:rsidR="006D5295" w:rsidRPr="00D901C5" w14:paraId="1C010757" w14:textId="77777777" w:rsidTr="006D5295">
        <w:tc>
          <w:tcPr>
            <w:tcW w:w="2235" w:type="dxa"/>
          </w:tcPr>
          <w:p w14:paraId="67F801A3"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Hawke's Bay</w:t>
            </w:r>
          </w:p>
        </w:tc>
        <w:tc>
          <w:tcPr>
            <w:tcW w:w="7456" w:type="dxa"/>
          </w:tcPr>
          <w:p w14:paraId="3063C7B9" w14:textId="77777777" w:rsidR="006D5295" w:rsidRPr="00D901C5" w:rsidRDefault="002018DA" w:rsidP="006D5295">
            <w:r w:rsidRPr="00D901C5">
              <w:t>Chatham Islands Health Centre</w:t>
            </w:r>
          </w:p>
          <w:p w14:paraId="7EF1C132" w14:textId="77777777" w:rsidR="006D5295" w:rsidRPr="00D901C5" w:rsidRDefault="002018DA" w:rsidP="006D5295">
            <w:r w:rsidRPr="00D901C5">
              <w:t>Outpatients Dept</w:t>
            </w:r>
            <w:r w:rsidR="009D5C8A" w:rsidRPr="00D901C5">
              <w:t xml:space="preserve"> </w:t>
            </w:r>
            <w:r w:rsidR="006A3030" w:rsidRPr="00D901C5">
              <w:t>–</w:t>
            </w:r>
            <w:r w:rsidR="009D5C8A" w:rsidRPr="00D901C5">
              <w:t xml:space="preserve"> </w:t>
            </w:r>
            <w:r w:rsidR="006A3030" w:rsidRPr="00D901C5">
              <w:t>Napier Health Centre</w:t>
            </w:r>
          </w:p>
          <w:p w14:paraId="1B8D95D3" w14:textId="77777777" w:rsidR="006D5295" w:rsidRPr="00D901C5" w:rsidRDefault="002018DA" w:rsidP="006D5295">
            <w:r w:rsidRPr="00D901C5">
              <w:t>Villa 4</w:t>
            </w:r>
            <w:r w:rsidR="00B72106" w:rsidRPr="00D901C5">
              <w:t xml:space="preserve">, </w:t>
            </w:r>
            <w:r w:rsidR="00BC67D4" w:rsidRPr="00D901C5">
              <w:t>Gynaecology, Hawke’s Bay Hospital</w:t>
            </w:r>
          </w:p>
          <w:p w14:paraId="21B98078" w14:textId="77777777" w:rsidR="006D5295" w:rsidRPr="00D901C5" w:rsidRDefault="002018DA" w:rsidP="006D5295">
            <w:r w:rsidRPr="00D901C5">
              <w:t>Hawkes Bay Regional Hospital</w:t>
            </w:r>
          </w:p>
          <w:p w14:paraId="648233A3" w14:textId="77777777" w:rsidR="006D5295" w:rsidRPr="00D901C5" w:rsidRDefault="002018DA" w:rsidP="006D5295">
            <w:r w:rsidRPr="00D901C5">
              <w:t>Wairoa Cervical Screening</w:t>
            </w:r>
          </w:p>
          <w:p w14:paraId="7203EF52" w14:textId="77777777" w:rsidR="006D5295" w:rsidRPr="00D901C5" w:rsidRDefault="002018DA" w:rsidP="006D5295">
            <w:r w:rsidRPr="00D901C5">
              <w:t>Wairoa Hospital</w:t>
            </w:r>
          </w:p>
        </w:tc>
      </w:tr>
      <w:tr w:rsidR="006D5295" w:rsidRPr="00D901C5" w14:paraId="69B26A92" w14:textId="77777777" w:rsidTr="006D5295">
        <w:tc>
          <w:tcPr>
            <w:tcW w:w="2235" w:type="dxa"/>
          </w:tcPr>
          <w:p w14:paraId="6E835378"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Hutt Valley</w:t>
            </w:r>
          </w:p>
        </w:tc>
        <w:tc>
          <w:tcPr>
            <w:tcW w:w="7456" w:type="dxa"/>
          </w:tcPr>
          <w:p w14:paraId="3F260BA5" w14:textId="77777777" w:rsidR="006D5295" w:rsidRPr="00D901C5" w:rsidRDefault="002018DA" w:rsidP="006D5295">
            <w:r w:rsidRPr="00D901C5">
              <w:t xml:space="preserve">Women's Health Clinic </w:t>
            </w:r>
            <w:r w:rsidR="009D5C8A" w:rsidRPr="00D901C5">
              <w:t>–</w:t>
            </w:r>
            <w:r w:rsidRPr="00D901C5">
              <w:t xml:space="preserve"> H</w:t>
            </w:r>
            <w:r w:rsidR="009D5C8A" w:rsidRPr="00D901C5">
              <w:t xml:space="preserve">utt </w:t>
            </w:r>
            <w:r w:rsidR="007E080F" w:rsidRPr="00D901C5">
              <w:t>Hospital</w:t>
            </w:r>
          </w:p>
          <w:p w14:paraId="319985E5" w14:textId="64A35AC8" w:rsidR="006D5295" w:rsidRPr="00D901C5" w:rsidRDefault="002018DA" w:rsidP="006D5295">
            <w:r w:rsidRPr="00D901C5">
              <w:t>Gynaecology Clinic</w:t>
            </w:r>
            <w:r w:rsidR="005773DC">
              <w:t xml:space="preserve"> </w:t>
            </w:r>
            <w:r w:rsidRPr="00D901C5">
              <w:t xml:space="preserve">- </w:t>
            </w:r>
            <w:r w:rsidR="007E080F" w:rsidRPr="00D901C5">
              <w:t>Hutt Hospital</w:t>
            </w:r>
          </w:p>
        </w:tc>
      </w:tr>
      <w:tr w:rsidR="006D5295" w:rsidRPr="00D901C5" w14:paraId="778EC453" w14:textId="77777777" w:rsidTr="006D5295">
        <w:tc>
          <w:tcPr>
            <w:tcW w:w="2235" w:type="dxa"/>
          </w:tcPr>
          <w:p w14:paraId="7CAF4EB5"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Lakes</w:t>
            </w:r>
          </w:p>
        </w:tc>
        <w:tc>
          <w:tcPr>
            <w:tcW w:w="7456" w:type="dxa"/>
          </w:tcPr>
          <w:p w14:paraId="6C6B76A1" w14:textId="77777777" w:rsidR="006D5295" w:rsidRPr="00D901C5" w:rsidRDefault="002018DA" w:rsidP="006D5295">
            <w:r w:rsidRPr="00D901C5">
              <w:t>Rotorua Hospital (Gynae Dept)</w:t>
            </w:r>
          </w:p>
          <w:p w14:paraId="71B2E882" w14:textId="77777777" w:rsidR="006D5295" w:rsidRPr="00D901C5" w:rsidRDefault="002018DA" w:rsidP="006D5295">
            <w:r w:rsidRPr="00D901C5">
              <w:t>Taupo Hospital</w:t>
            </w:r>
          </w:p>
        </w:tc>
      </w:tr>
      <w:tr w:rsidR="006D5295" w:rsidRPr="00D901C5" w14:paraId="1587F44B" w14:textId="77777777" w:rsidTr="006D5295">
        <w:tc>
          <w:tcPr>
            <w:tcW w:w="2235" w:type="dxa"/>
          </w:tcPr>
          <w:p w14:paraId="3B0EA328"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Mid Central</w:t>
            </w:r>
          </w:p>
        </w:tc>
        <w:tc>
          <w:tcPr>
            <w:tcW w:w="7456" w:type="dxa"/>
          </w:tcPr>
          <w:p w14:paraId="3B960AE0" w14:textId="77777777" w:rsidR="006D5295" w:rsidRPr="00D901C5" w:rsidRDefault="002018DA" w:rsidP="006D5295">
            <w:r w:rsidRPr="00D901C5">
              <w:t>Colposcopy Clinic</w:t>
            </w:r>
            <w:r w:rsidR="009D5C8A" w:rsidRPr="00D901C5">
              <w:t xml:space="preserve"> </w:t>
            </w:r>
            <w:r w:rsidR="00062280" w:rsidRPr="00D901C5">
              <w:t>–</w:t>
            </w:r>
            <w:r w:rsidR="009D5C8A" w:rsidRPr="00D901C5">
              <w:t xml:space="preserve"> </w:t>
            </w:r>
            <w:r w:rsidR="00062280" w:rsidRPr="00D901C5">
              <w:t>Palmerston North Hospital</w:t>
            </w:r>
          </w:p>
          <w:p w14:paraId="062C08F2" w14:textId="77777777" w:rsidR="006D5295" w:rsidRPr="00D901C5" w:rsidRDefault="002018DA" w:rsidP="006D5295">
            <w:r w:rsidRPr="00D901C5">
              <w:t>Gynaecology Clinic</w:t>
            </w:r>
            <w:r w:rsidR="009D5C8A" w:rsidRPr="00D901C5">
              <w:t xml:space="preserve"> - </w:t>
            </w:r>
            <w:r w:rsidR="00D94FF6" w:rsidRPr="00D901C5">
              <w:t>Palmerston North Hospital</w:t>
            </w:r>
          </w:p>
          <w:p w14:paraId="625FF006" w14:textId="77777777" w:rsidR="006D5295" w:rsidRPr="00D901C5" w:rsidRDefault="002018DA" w:rsidP="006D5295">
            <w:r w:rsidRPr="00D901C5">
              <w:t>Gynaecology Clinic Horowhenua Hospital</w:t>
            </w:r>
          </w:p>
        </w:tc>
      </w:tr>
      <w:tr w:rsidR="006D5295" w:rsidRPr="00D901C5" w14:paraId="5AD139D0" w14:textId="77777777" w:rsidTr="006D5295">
        <w:tc>
          <w:tcPr>
            <w:tcW w:w="2235" w:type="dxa"/>
          </w:tcPr>
          <w:p w14:paraId="1BB39A1F"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Nelson Marlborough</w:t>
            </w:r>
          </w:p>
        </w:tc>
        <w:tc>
          <w:tcPr>
            <w:tcW w:w="7456" w:type="dxa"/>
          </w:tcPr>
          <w:p w14:paraId="542C4591" w14:textId="77777777" w:rsidR="00C6768A" w:rsidRPr="00D901C5" w:rsidRDefault="002018DA" w:rsidP="00C6768A">
            <w:pPr>
              <w:tabs>
                <w:tab w:val="left" w:pos="1010"/>
              </w:tabs>
            </w:pPr>
            <w:r w:rsidRPr="00D901C5">
              <w:t>Marlborough Maternity &amp; Gynae</w:t>
            </w:r>
          </w:p>
          <w:p w14:paraId="4175AF41" w14:textId="77777777" w:rsidR="006D5295" w:rsidRPr="00D901C5" w:rsidRDefault="002018DA" w:rsidP="00C6768A">
            <w:pPr>
              <w:tabs>
                <w:tab w:val="left" w:pos="1010"/>
              </w:tabs>
            </w:pPr>
            <w:r w:rsidRPr="00D901C5">
              <w:t>Nelson Outpatients Department</w:t>
            </w:r>
          </w:p>
        </w:tc>
      </w:tr>
      <w:tr w:rsidR="006D5295" w:rsidRPr="00D901C5" w14:paraId="0AA04D3E" w14:textId="77777777" w:rsidTr="006D5295">
        <w:tc>
          <w:tcPr>
            <w:tcW w:w="2235" w:type="dxa"/>
          </w:tcPr>
          <w:p w14:paraId="27A3BB4D"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Northland</w:t>
            </w:r>
          </w:p>
        </w:tc>
        <w:tc>
          <w:tcPr>
            <w:tcW w:w="7456" w:type="dxa"/>
          </w:tcPr>
          <w:p w14:paraId="4F55518A" w14:textId="77777777" w:rsidR="00C6768A" w:rsidRPr="00D901C5" w:rsidRDefault="002018DA" w:rsidP="00C6768A">
            <w:r w:rsidRPr="00D901C5">
              <w:t>Colposcopy Clinic Whangarei Hospital</w:t>
            </w:r>
          </w:p>
          <w:p w14:paraId="1725E970" w14:textId="77777777" w:rsidR="00C6768A" w:rsidRPr="00D901C5" w:rsidRDefault="002018DA" w:rsidP="00C6768A">
            <w:r w:rsidRPr="00D901C5">
              <w:t xml:space="preserve">Kaitaia Hospital Colp </w:t>
            </w:r>
            <w:r w:rsidR="00AA1077" w:rsidRPr="00D901C5">
              <w:t>Outpatients’ Department</w:t>
            </w:r>
          </w:p>
          <w:p w14:paraId="24791A0C" w14:textId="77777777" w:rsidR="00C6768A" w:rsidRPr="00D901C5" w:rsidRDefault="002018DA" w:rsidP="00C6768A">
            <w:r w:rsidRPr="00D901C5">
              <w:t xml:space="preserve">Bay Of Islands Hospital </w:t>
            </w:r>
            <w:r w:rsidR="00AA1077" w:rsidRPr="00D901C5">
              <w:t>Outpatients’ Department</w:t>
            </w:r>
          </w:p>
          <w:p w14:paraId="54E90637" w14:textId="77777777" w:rsidR="006D5295" w:rsidRPr="00D901C5" w:rsidRDefault="002018DA" w:rsidP="00C6768A">
            <w:r w:rsidRPr="00D901C5">
              <w:t>Gynaecology Clinic Whangarei Hospital</w:t>
            </w:r>
          </w:p>
        </w:tc>
      </w:tr>
      <w:tr w:rsidR="006D5295" w:rsidRPr="00D901C5" w14:paraId="6C73ACC6" w14:textId="77777777" w:rsidTr="006D5295">
        <w:tc>
          <w:tcPr>
            <w:tcW w:w="2235" w:type="dxa"/>
          </w:tcPr>
          <w:p w14:paraId="42BFEE28"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South Canterbury</w:t>
            </w:r>
          </w:p>
        </w:tc>
        <w:tc>
          <w:tcPr>
            <w:tcW w:w="7456" w:type="dxa"/>
          </w:tcPr>
          <w:p w14:paraId="58205BEE" w14:textId="77777777" w:rsidR="006D5295" w:rsidRPr="00D901C5" w:rsidRDefault="007273EC" w:rsidP="001633E9">
            <w:pPr>
              <w:tabs>
                <w:tab w:val="left" w:pos="1066"/>
              </w:tabs>
            </w:pPr>
            <w:r w:rsidRPr="00D901C5">
              <w:t>Timaru Hospital - Colp/Gynae</w:t>
            </w:r>
          </w:p>
        </w:tc>
      </w:tr>
      <w:tr w:rsidR="006D5295" w:rsidRPr="00D901C5" w14:paraId="129CDE06" w14:textId="77777777" w:rsidTr="006D5295">
        <w:tc>
          <w:tcPr>
            <w:tcW w:w="2235" w:type="dxa"/>
          </w:tcPr>
          <w:p w14:paraId="2CB816AD"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South</w:t>
            </w:r>
            <w:r w:rsidR="00823DE8" w:rsidRPr="00D901C5">
              <w:rPr>
                <w:rFonts w:eastAsia="Times New Roman" w:cs="Calibri"/>
                <w:color w:val="000000"/>
                <w:sz w:val="22"/>
                <w:lang w:eastAsia="en-AU"/>
              </w:rPr>
              <w:t>ern</w:t>
            </w:r>
          </w:p>
        </w:tc>
        <w:tc>
          <w:tcPr>
            <w:tcW w:w="7456" w:type="dxa"/>
          </w:tcPr>
          <w:p w14:paraId="2D4AB04F" w14:textId="77777777" w:rsidR="00823DE8" w:rsidRPr="00D901C5" w:rsidRDefault="00823DE8" w:rsidP="00823DE8">
            <w:r w:rsidRPr="00D901C5">
              <w:t>General Gynae Department – Dunedin Hospital</w:t>
            </w:r>
          </w:p>
          <w:p w14:paraId="255A88CA" w14:textId="77777777" w:rsidR="00823DE8" w:rsidRPr="00D901C5" w:rsidRDefault="00823DE8" w:rsidP="00823DE8">
            <w:r w:rsidRPr="00D901C5">
              <w:t>Dunedin Public Hospital</w:t>
            </w:r>
          </w:p>
          <w:p w14:paraId="1D3E68CE" w14:textId="77777777" w:rsidR="00823DE8" w:rsidRPr="00D901C5" w:rsidRDefault="00823DE8" w:rsidP="00823DE8">
            <w:r w:rsidRPr="00D901C5">
              <w:t>Dunedin Colposcopy Clinic</w:t>
            </w:r>
          </w:p>
          <w:p w14:paraId="7E475BE2" w14:textId="77777777" w:rsidR="006D5295" w:rsidRPr="00D901C5" w:rsidRDefault="001633E9">
            <w:r w:rsidRPr="00D901C5">
              <w:t>Southland Hospital Gynaecology</w:t>
            </w:r>
          </w:p>
        </w:tc>
      </w:tr>
      <w:tr w:rsidR="006D5295" w:rsidRPr="00D901C5" w14:paraId="59634EA6" w14:textId="77777777" w:rsidTr="006D5295">
        <w:tc>
          <w:tcPr>
            <w:tcW w:w="2235" w:type="dxa"/>
          </w:tcPr>
          <w:p w14:paraId="26FE3578"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Tairawhiti</w:t>
            </w:r>
          </w:p>
        </w:tc>
        <w:tc>
          <w:tcPr>
            <w:tcW w:w="7456" w:type="dxa"/>
          </w:tcPr>
          <w:p w14:paraId="0155F34C" w14:textId="77777777" w:rsidR="006D5295" w:rsidRPr="00D901C5" w:rsidRDefault="001633E9">
            <w:r w:rsidRPr="00D901C5">
              <w:t>Gisborne Hospital</w:t>
            </w:r>
          </w:p>
        </w:tc>
      </w:tr>
      <w:tr w:rsidR="006D5295" w:rsidRPr="00D901C5" w14:paraId="05B6F3EC" w14:textId="77777777" w:rsidTr="006D5295">
        <w:tc>
          <w:tcPr>
            <w:tcW w:w="2235" w:type="dxa"/>
          </w:tcPr>
          <w:p w14:paraId="51CD1E4E"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Taranaki</w:t>
            </w:r>
          </w:p>
        </w:tc>
        <w:tc>
          <w:tcPr>
            <w:tcW w:w="7456" w:type="dxa"/>
          </w:tcPr>
          <w:p w14:paraId="45108022" w14:textId="77777777" w:rsidR="001633E9" w:rsidRPr="00D901C5" w:rsidRDefault="001633E9" w:rsidP="001633E9">
            <w:r w:rsidRPr="00D901C5">
              <w:t>Taranaki Health Base Hospital - Outpatients Department</w:t>
            </w:r>
          </w:p>
          <w:p w14:paraId="2510847A" w14:textId="77777777" w:rsidR="006D5295" w:rsidRPr="00D901C5" w:rsidRDefault="001633E9" w:rsidP="001633E9">
            <w:r w:rsidRPr="00D901C5">
              <w:t>Hawera Outpatients</w:t>
            </w:r>
          </w:p>
        </w:tc>
      </w:tr>
      <w:tr w:rsidR="006D5295" w:rsidRPr="00D901C5" w14:paraId="56750496" w14:textId="77777777" w:rsidTr="006D5295">
        <w:tc>
          <w:tcPr>
            <w:tcW w:w="2235" w:type="dxa"/>
          </w:tcPr>
          <w:p w14:paraId="56B84FAB"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Waikato</w:t>
            </w:r>
          </w:p>
        </w:tc>
        <w:tc>
          <w:tcPr>
            <w:tcW w:w="7456" w:type="dxa"/>
          </w:tcPr>
          <w:p w14:paraId="77D53007" w14:textId="77777777" w:rsidR="001633E9" w:rsidRPr="00D901C5" w:rsidRDefault="007273EC" w:rsidP="001633E9">
            <w:r w:rsidRPr="00D901C5">
              <w:t>Te Kuiti Hospital</w:t>
            </w:r>
          </w:p>
          <w:p w14:paraId="48A085BD" w14:textId="77777777" w:rsidR="001633E9" w:rsidRPr="00D901C5" w:rsidRDefault="007273EC" w:rsidP="001633E9">
            <w:r w:rsidRPr="00D901C5">
              <w:t>Womens Outpatient Services</w:t>
            </w:r>
            <w:r w:rsidR="008F4C00" w:rsidRPr="00D901C5">
              <w:t xml:space="preserve"> – Waikato Hospital</w:t>
            </w:r>
          </w:p>
          <w:p w14:paraId="51376D9D" w14:textId="77777777" w:rsidR="006D5295" w:rsidRPr="00D901C5" w:rsidRDefault="007273EC" w:rsidP="001633E9">
            <w:r w:rsidRPr="00D901C5">
              <w:t>Tokoroa Hospital - Bev Thorn</w:t>
            </w:r>
          </w:p>
        </w:tc>
      </w:tr>
      <w:tr w:rsidR="006D5295" w:rsidRPr="00D901C5" w14:paraId="34EDE9F9" w14:textId="77777777" w:rsidTr="006D5295">
        <w:tc>
          <w:tcPr>
            <w:tcW w:w="2235" w:type="dxa"/>
          </w:tcPr>
          <w:p w14:paraId="623DE58D"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Wairarapa</w:t>
            </w:r>
          </w:p>
        </w:tc>
        <w:tc>
          <w:tcPr>
            <w:tcW w:w="7456" w:type="dxa"/>
          </w:tcPr>
          <w:p w14:paraId="7B9C441C" w14:textId="77777777" w:rsidR="006D5295" w:rsidRPr="00D901C5" w:rsidRDefault="007273EC" w:rsidP="002B41F9">
            <w:r w:rsidRPr="00D901C5">
              <w:t xml:space="preserve">Gynaecology Clinic </w:t>
            </w:r>
            <w:r w:rsidR="008F4C00" w:rsidRPr="00D901C5">
              <w:t>–</w:t>
            </w:r>
            <w:r w:rsidRPr="00D901C5">
              <w:t xml:space="preserve"> W</w:t>
            </w:r>
            <w:r w:rsidR="002B41F9" w:rsidRPr="00D901C5">
              <w:t>airarapa Hospital</w:t>
            </w:r>
          </w:p>
        </w:tc>
      </w:tr>
      <w:tr w:rsidR="006D5295" w:rsidRPr="00D901C5" w14:paraId="1CAD3BD6" w14:textId="77777777" w:rsidTr="006D5295">
        <w:tc>
          <w:tcPr>
            <w:tcW w:w="2235" w:type="dxa"/>
          </w:tcPr>
          <w:p w14:paraId="2635BC6B"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Waitemata</w:t>
            </w:r>
          </w:p>
        </w:tc>
        <w:tc>
          <w:tcPr>
            <w:tcW w:w="7456" w:type="dxa"/>
          </w:tcPr>
          <w:p w14:paraId="768A08DE" w14:textId="77777777" w:rsidR="000B0858" w:rsidRPr="00D901C5" w:rsidRDefault="007273EC" w:rsidP="000B0858">
            <w:r w:rsidRPr="00D901C5">
              <w:t>Colposcopy Clinic- Waitakere Hospital</w:t>
            </w:r>
          </w:p>
          <w:p w14:paraId="28832F1A" w14:textId="77777777" w:rsidR="000B0858" w:rsidRPr="00D901C5" w:rsidRDefault="007273EC" w:rsidP="000B0858">
            <w:r w:rsidRPr="00D901C5">
              <w:t xml:space="preserve">Gynaecology Clinic </w:t>
            </w:r>
            <w:r w:rsidR="00006068" w:rsidRPr="00D901C5">
              <w:t>–</w:t>
            </w:r>
            <w:r w:rsidRPr="00D901C5">
              <w:t>N</w:t>
            </w:r>
            <w:r w:rsidR="00006068" w:rsidRPr="00D901C5">
              <w:t>orth Shore Hospital</w:t>
            </w:r>
          </w:p>
          <w:p w14:paraId="4BB2B510" w14:textId="77777777" w:rsidR="000B0858" w:rsidRPr="00D901C5" w:rsidRDefault="007273EC" w:rsidP="000B0858">
            <w:r w:rsidRPr="00D901C5">
              <w:t xml:space="preserve">Colposcopy Clinic- </w:t>
            </w:r>
            <w:r w:rsidR="00006068" w:rsidRPr="00D901C5">
              <w:t>North Shore Hospital</w:t>
            </w:r>
          </w:p>
          <w:p w14:paraId="21D8FEA1" w14:textId="77777777" w:rsidR="006D5295" w:rsidRPr="00D901C5" w:rsidRDefault="007273EC" w:rsidP="000B0858">
            <w:r w:rsidRPr="00D901C5">
              <w:t xml:space="preserve">Peri-Operative Department - </w:t>
            </w:r>
            <w:r w:rsidR="00006068" w:rsidRPr="00D901C5">
              <w:t>North Shore Hospital</w:t>
            </w:r>
          </w:p>
        </w:tc>
      </w:tr>
      <w:tr w:rsidR="006D5295" w:rsidRPr="00D901C5" w14:paraId="45752523" w14:textId="77777777" w:rsidTr="006D5295">
        <w:tc>
          <w:tcPr>
            <w:tcW w:w="2235" w:type="dxa"/>
          </w:tcPr>
          <w:p w14:paraId="3CDD2FF3"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West Coast</w:t>
            </w:r>
          </w:p>
        </w:tc>
        <w:tc>
          <w:tcPr>
            <w:tcW w:w="7456" w:type="dxa"/>
          </w:tcPr>
          <w:p w14:paraId="0C854164" w14:textId="77777777" w:rsidR="000B0858" w:rsidRPr="00D901C5" w:rsidRDefault="007273EC" w:rsidP="000B0858">
            <w:r w:rsidRPr="00D901C5">
              <w:t>Greymouth Hospital</w:t>
            </w:r>
          </w:p>
          <w:p w14:paraId="6F2A5112" w14:textId="77777777" w:rsidR="006D5295" w:rsidRPr="00D901C5" w:rsidRDefault="007273EC" w:rsidP="000B0858">
            <w:r w:rsidRPr="00D901C5">
              <w:t>Gynaecology Clinic Greymouth</w:t>
            </w:r>
          </w:p>
        </w:tc>
      </w:tr>
      <w:tr w:rsidR="006D5295" w:rsidRPr="00D901C5" w14:paraId="7C018D95" w14:textId="77777777" w:rsidTr="006D5295">
        <w:tc>
          <w:tcPr>
            <w:tcW w:w="2235" w:type="dxa"/>
          </w:tcPr>
          <w:p w14:paraId="3A1E8476" w14:textId="77777777" w:rsidR="006D5295" w:rsidRPr="00D901C5" w:rsidRDefault="006D5295" w:rsidP="002018DA">
            <w:pPr>
              <w:rPr>
                <w:rFonts w:eastAsia="Times New Roman" w:cs="Calibri"/>
                <w:color w:val="000000"/>
                <w:sz w:val="22"/>
                <w:lang w:eastAsia="en-AU"/>
              </w:rPr>
            </w:pPr>
            <w:r w:rsidRPr="00D901C5">
              <w:rPr>
                <w:rFonts w:eastAsia="Times New Roman" w:cs="Calibri"/>
                <w:color w:val="000000"/>
                <w:sz w:val="22"/>
                <w:lang w:eastAsia="en-AU"/>
              </w:rPr>
              <w:t>Whanganui</w:t>
            </w:r>
          </w:p>
        </w:tc>
        <w:tc>
          <w:tcPr>
            <w:tcW w:w="7456" w:type="dxa"/>
          </w:tcPr>
          <w:p w14:paraId="3FCC670D" w14:textId="77777777" w:rsidR="000B0858" w:rsidRPr="00D901C5" w:rsidRDefault="007273EC" w:rsidP="000B0858">
            <w:r w:rsidRPr="00D901C5">
              <w:t>Wanganui Hospital</w:t>
            </w:r>
          </w:p>
          <w:p w14:paraId="1F9A42CE" w14:textId="77777777" w:rsidR="006D5295" w:rsidRPr="00D901C5" w:rsidRDefault="007273EC" w:rsidP="007E080F">
            <w:r w:rsidRPr="00D901C5">
              <w:t>Gynaecology Clinic</w:t>
            </w:r>
            <w:r w:rsidR="008F4C00" w:rsidRPr="00D901C5">
              <w:t xml:space="preserve"> </w:t>
            </w:r>
            <w:r w:rsidR="00AD6548" w:rsidRPr="00D901C5">
              <w:t>–</w:t>
            </w:r>
            <w:r w:rsidR="008F4C00" w:rsidRPr="00D901C5">
              <w:t xml:space="preserve"> </w:t>
            </w:r>
            <w:r w:rsidR="007E080F" w:rsidRPr="00D901C5">
              <w:t>Good Health Wanganui</w:t>
            </w:r>
          </w:p>
        </w:tc>
      </w:tr>
    </w:tbl>
    <w:p w14:paraId="62A18889" w14:textId="77777777" w:rsidR="005C124D" w:rsidRPr="00D901C5" w:rsidRDefault="0054605B">
      <w:pPr>
        <w:rPr>
          <w:i/>
          <w:sz w:val="20"/>
        </w:rPr>
      </w:pPr>
      <w:r w:rsidRPr="00D901C5">
        <w:rPr>
          <w:i/>
          <w:sz w:val="20"/>
        </w:rPr>
        <w:t xml:space="preserve">* Assignment of </w:t>
      </w:r>
      <w:r w:rsidR="00B104B5" w:rsidRPr="00D901C5">
        <w:rPr>
          <w:i/>
          <w:sz w:val="20"/>
        </w:rPr>
        <w:t xml:space="preserve">specific </w:t>
      </w:r>
      <w:r w:rsidRPr="00D901C5">
        <w:rPr>
          <w:i/>
          <w:sz w:val="20"/>
        </w:rPr>
        <w:t>facilities to a DHB was provided by the NCSP</w:t>
      </w:r>
      <w:r w:rsidR="00B104B5" w:rsidRPr="00D901C5">
        <w:rPr>
          <w:i/>
          <w:sz w:val="20"/>
        </w:rPr>
        <w:t>, in order to distinguish between DHB clinics and private practice, because the NCSP Register records geographic DHB and does not record public vs private clinic.</w:t>
      </w:r>
    </w:p>
    <w:p w14:paraId="69FFCFE6" w14:textId="77777777" w:rsidR="005C124D" w:rsidRPr="00D901C5" w:rsidRDefault="005C124D">
      <w:r w:rsidRPr="00D901C5">
        <w:br w:type="page"/>
      </w:r>
    </w:p>
    <w:p w14:paraId="15D7AC7C" w14:textId="4564CA0C" w:rsidR="00B30883" w:rsidRPr="00D901C5" w:rsidRDefault="00B30883" w:rsidP="002E526D">
      <w:pPr>
        <w:pStyle w:val="Headingappendix"/>
        <w:keepNext w:val="0"/>
        <w:widowControl w:val="0"/>
        <w:spacing w:after="100"/>
        <w:ind w:right="544"/>
        <w:jc w:val="both"/>
      </w:pPr>
      <w:bookmarkStart w:id="1349" w:name="_Toc438477982"/>
      <w:bookmarkStart w:id="1350" w:name="_Toc471467051"/>
      <w:bookmarkStart w:id="1351" w:name="_Toc478551555"/>
      <w:bookmarkStart w:id="1352" w:name="_Toc478551621"/>
      <w:bookmarkStart w:id="1353" w:name="_Toc509928490"/>
      <w:r w:rsidRPr="00D901C5">
        <w:t xml:space="preserve">Appendix </w:t>
      </w:r>
      <w:r w:rsidR="005C124D" w:rsidRPr="00D901C5">
        <w:t>F</w:t>
      </w:r>
      <w:r w:rsidRPr="00D901C5">
        <w:t xml:space="preserve"> – Glossary</w:t>
      </w:r>
      <w:bookmarkEnd w:id="1347"/>
      <w:bookmarkEnd w:id="1348"/>
      <w:bookmarkEnd w:id="1349"/>
      <w:bookmarkEnd w:id="1350"/>
      <w:bookmarkEnd w:id="1351"/>
      <w:bookmarkEnd w:id="1352"/>
      <w:bookmarkEnd w:id="1353"/>
    </w:p>
    <w:tbl>
      <w:tblPr>
        <w:tblW w:w="4973" w:type="pct"/>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1649"/>
        <w:gridCol w:w="7769"/>
      </w:tblGrid>
      <w:tr w:rsidR="00B30883" w:rsidRPr="00D901C5" w14:paraId="628C560D" w14:textId="77777777" w:rsidTr="00C63671">
        <w:tc>
          <w:tcPr>
            <w:tcW w:w="1684" w:type="dxa"/>
            <w:shd w:val="clear" w:color="auto" w:fill="E6E6E6"/>
          </w:tcPr>
          <w:p w14:paraId="0E00C32D" w14:textId="77777777" w:rsidR="00B30883" w:rsidRPr="00D901C5" w:rsidRDefault="00B30883" w:rsidP="00C63671">
            <w:pPr>
              <w:pStyle w:val="TableText"/>
              <w:tabs>
                <w:tab w:val="clear" w:pos="425"/>
              </w:tabs>
              <w:ind w:right="158"/>
              <w:rPr>
                <w:rStyle w:val="Strong"/>
                <w:rFonts w:ascii="Calibri" w:hAnsi="Calibri"/>
              </w:rPr>
            </w:pPr>
            <w:r w:rsidRPr="00D901C5">
              <w:rPr>
                <w:rStyle w:val="Strong"/>
                <w:rFonts w:ascii="Calibri" w:hAnsi="Calibri"/>
              </w:rPr>
              <w:t>Term</w:t>
            </w:r>
          </w:p>
        </w:tc>
        <w:tc>
          <w:tcPr>
            <w:tcW w:w="7955" w:type="dxa"/>
            <w:shd w:val="clear" w:color="auto" w:fill="E6E6E6"/>
          </w:tcPr>
          <w:p w14:paraId="4E4C5CAE" w14:textId="77777777" w:rsidR="00B30883" w:rsidRPr="00D901C5" w:rsidRDefault="00B30883" w:rsidP="00C63671">
            <w:pPr>
              <w:pStyle w:val="TableText"/>
              <w:ind w:right="175"/>
              <w:jc w:val="both"/>
              <w:rPr>
                <w:rStyle w:val="Strong"/>
                <w:rFonts w:ascii="Calibri" w:hAnsi="Calibri"/>
              </w:rPr>
            </w:pPr>
            <w:r w:rsidRPr="00D901C5">
              <w:rPr>
                <w:rStyle w:val="Strong"/>
                <w:rFonts w:ascii="Calibri" w:hAnsi="Calibri"/>
              </w:rPr>
              <w:t>Definition</w:t>
            </w:r>
          </w:p>
        </w:tc>
      </w:tr>
      <w:tr w:rsidR="00B30883" w:rsidRPr="00D901C5" w14:paraId="664798BE" w14:textId="77777777" w:rsidTr="00C63671">
        <w:tc>
          <w:tcPr>
            <w:tcW w:w="1684" w:type="dxa"/>
          </w:tcPr>
          <w:p w14:paraId="3CCE1E91"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AGC</w:t>
            </w:r>
          </w:p>
        </w:tc>
        <w:tc>
          <w:tcPr>
            <w:tcW w:w="7955" w:type="dxa"/>
          </w:tcPr>
          <w:p w14:paraId="4A778574" w14:textId="77777777" w:rsidR="00B30883" w:rsidRPr="00D901C5" w:rsidRDefault="00B30883" w:rsidP="00C63671">
            <w:pPr>
              <w:ind w:right="175"/>
              <w:jc w:val="both"/>
            </w:pPr>
            <w:r w:rsidRPr="00D901C5">
              <w:t>Atypical glandular cells</w:t>
            </w:r>
          </w:p>
        </w:tc>
      </w:tr>
      <w:tr w:rsidR="00B30883" w:rsidRPr="00D901C5" w14:paraId="38654456" w14:textId="77777777" w:rsidTr="00C63671">
        <w:tc>
          <w:tcPr>
            <w:tcW w:w="1684" w:type="dxa"/>
          </w:tcPr>
          <w:p w14:paraId="63BB968D"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AIS</w:t>
            </w:r>
          </w:p>
        </w:tc>
        <w:tc>
          <w:tcPr>
            <w:tcW w:w="7955" w:type="dxa"/>
          </w:tcPr>
          <w:p w14:paraId="2E8B7DC9" w14:textId="77777777" w:rsidR="00B30883" w:rsidRPr="00D901C5" w:rsidRDefault="00B30883" w:rsidP="00C63671">
            <w:pPr>
              <w:ind w:right="175"/>
              <w:jc w:val="both"/>
            </w:pPr>
            <w:r w:rsidRPr="00D901C5">
              <w:t>Adenocarcinoma in situ. High-grade changes to the glandular (endocervical) cells of the cervix</w:t>
            </w:r>
          </w:p>
        </w:tc>
      </w:tr>
      <w:tr w:rsidR="00B30883" w:rsidRPr="00D901C5" w14:paraId="097C9503" w14:textId="77777777" w:rsidTr="00C63671">
        <w:tc>
          <w:tcPr>
            <w:tcW w:w="1684" w:type="dxa"/>
          </w:tcPr>
          <w:p w14:paraId="1FFB798D"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ASC-H</w:t>
            </w:r>
          </w:p>
        </w:tc>
        <w:tc>
          <w:tcPr>
            <w:tcW w:w="7955" w:type="dxa"/>
          </w:tcPr>
          <w:p w14:paraId="0D72D5B1" w14:textId="77777777" w:rsidR="00B30883" w:rsidRPr="00D901C5" w:rsidRDefault="00B30883" w:rsidP="00C63671">
            <w:pPr>
              <w:ind w:right="175"/>
              <w:jc w:val="both"/>
            </w:pPr>
            <w:r w:rsidRPr="00D901C5">
              <w:t>Atypical squamous cells of undetermined significance, cannot exclude high grade</w:t>
            </w:r>
          </w:p>
        </w:tc>
      </w:tr>
      <w:tr w:rsidR="00B30883" w:rsidRPr="00D901C5" w14:paraId="469899E0" w14:textId="77777777" w:rsidTr="00C63671">
        <w:tc>
          <w:tcPr>
            <w:tcW w:w="1684" w:type="dxa"/>
          </w:tcPr>
          <w:p w14:paraId="0B6D3FED"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ASC-US</w:t>
            </w:r>
          </w:p>
        </w:tc>
        <w:tc>
          <w:tcPr>
            <w:tcW w:w="7955" w:type="dxa"/>
          </w:tcPr>
          <w:p w14:paraId="793A2489" w14:textId="77777777" w:rsidR="00B30883" w:rsidRPr="00D901C5" w:rsidRDefault="00B30883" w:rsidP="00C63671">
            <w:pPr>
              <w:ind w:right="175"/>
              <w:jc w:val="both"/>
            </w:pPr>
            <w:r w:rsidRPr="00D901C5">
              <w:t>Atypical squamous cells of undetermined significance</w:t>
            </w:r>
          </w:p>
        </w:tc>
      </w:tr>
      <w:tr w:rsidR="00B30883" w:rsidRPr="00D901C5" w14:paraId="3D2B73AD" w14:textId="77777777" w:rsidTr="00C63671">
        <w:tc>
          <w:tcPr>
            <w:tcW w:w="1684" w:type="dxa"/>
          </w:tcPr>
          <w:p w14:paraId="6753F4D3"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ASR</w:t>
            </w:r>
          </w:p>
        </w:tc>
        <w:tc>
          <w:tcPr>
            <w:tcW w:w="7955" w:type="dxa"/>
          </w:tcPr>
          <w:p w14:paraId="1AE42350" w14:textId="77777777" w:rsidR="00B30883" w:rsidRPr="00D901C5" w:rsidRDefault="00B30883" w:rsidP="00C63671">
            <w:pPr>
              <w:ind w:right="175"/>
              <w:jc w:val="both"/>
            </w:pPr>
            <w:r w:rsidRPr="00D901C5">
              <w:t>Age standardised rate</w:t>
            </w:r>
          </w:p>
        </w:tc>
      </w:tr>
      <w:tr w:rsidR="00B30883" w:rsidRPr="00D901C5" w14:paraId="55F2D225" w14:textId="77777777" w:rsidTr="00C63671">
        <w:tc>
          <w:tcPr>
            <w:tcW w:w="1684" w:type="dxa"/>
          </w:tcPr>
          <w:p w14:paraId="470195DB"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CI</w:t>
            </w:r>
          </w:p>
        </w:tc>
        <w:tc>
          <w:tcPr>
            <w:tcW w:w="7955" w:type="dxa"/>
          </w:tcPr>
          <w:p w14:paraId="22DEBC84" w14:textId="77777777" w:rsidR="00B30883" w:rsidRPr="00D901C5" w:rsidRDefault="00B30883" w:rsidP="00C63671">
            <w:pPr>
              <w:ind w:right="175"/>
              <w:jc w:val="both"/>
            </w:pPr>
            <w:r w:rsidRPr="00D901C5">
              <w:t>Confidence interval</w:t>
            </w:r>
          </w:p>
        </w:tc>
      </w:tr>
      <w:tr w:rsidR="00B30883" w:rsidRPr="00D901C5" w14:paraId="0F03DDBF" w14:textId="77777777" w:rsidTr="00C63671">
        <w:tc>
          <w:tcPr>
            <w:tcW w:w="1684" w:type="dxa"/>
          </w:tcPr>
          <w:p w14:paraId="5F74A623"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CIN</w:t>
            </w:r>
          </w:p>
        </w:tc>
        <w:tc>
          <w:tcPr>
            <w:tcW w:w="7955" w:type="dxa"/>
          </w:tcPr>
          <w:p w14:paraId="19167E9C" w14:textId="7494B78B" w:rsidR="00B30883" w:rsidRPr="00D901C5" w:rsidRDefault="00B30883" w:rsidP="00C63671">
            <w:pPr>
              <w:ind w:right="175"/>
              <w:jc w:val="both"/>
            </w:pPr>
            <w:r w:rsidRPr="00D901C5">
              <w:t>Cervical intra-epithelial neoplasia; CINI: low grade; CIN</w:t>
            </w:r>
            <w:r w:rsidR="00692301">
              <w:t xml:space="preserve"> </w:t>
            </w:r>
            <w:r w:rsidRPr="00D901C5">
              <w:t>2 or 3: high grade</w:t>
            </w:r>
          </w:p>
        </w:tc>
      </w:tr>
      <w:tr w:rsidR="00B30883" w:rsidRPr="00D901C5" w14:paraId="574F3813" w14:textId="77777777" w:rsidTr="00C63671">
        <w:tc>
          <w:tcPr>
            <w:tcW w:w="1684" w:type="dxa"/>
          </w:tcPr>
          <w:p w14:paraId="225EAF45"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CIS</w:t>
            </w:r>
          </w:p>
        </w:tc>
        <w:tc>
          <w:tcPr>
            <w:tcW w:w="7955" w:type="dxa"/>
          </w:tcPr>
          <w:p w14:paraId="2576BD77" w14:textId="3C265B41" w:rsidR="00B30883" w:rsidRPr="00D901C5" w:rsidRDefault="00B30883" w:rsidP="00C63671">
            <w:pPr>
              <w:ind w:right="175"/>
              <w:jc w:val="both"/>
            </w:pPr>
            <w:r w:rsidRPr="00D901C5">
              <w:t>Carcinoma in situ. An older classification of CIN</w:t>
            </w:r>
            <w:r w:rsidR="00692301">
              <w:t xml:space="preserve"> </w:t>
            </w:r>
            <w:r w:rsidRPr="00D901C5">
              <w:t>3. Abnormal cells that are confined to the surface epithelium of the cervix.</w:t>
            </w:r>
          </w:p>
        </w:tc>
      </w:tr>
      <w:tr w:rsidR="00BC001D" w:rsidRPr="00D901C5" w14:paraId="76143D5E" w14:textId="77777777" w:rsidTr="00C63671">
        <w:tc>
          <w:tcPr>
            <w:tcW w:w="1684" w:type="dxa"/>
          </w:tcPr>
          <w:p w14:paraId="15271370" w14:textId="77777777" w:rsidR="00BC001D" w:rsidRPr="00D901C5" w:rsidRDefault="00BC001D" w:rsidP="00C63671">
            <w:pPr>
              <w:pStyle w:val="TableText"/>
              <w:tabs>
                <w:tab w:val="clear" w:pos="425"/>
              </w:tabs>
              <w:ind w:right="158"/>
              <w:rPr>
                <w:rFonts w:ascii="Calibri" w:hAnsi="Calibri"/>
              </w:rPr>
            </w:pPr>
            <w:r w:rsidRPr="00D901C5">
              <w:rPr>
                <w:rFonts w:ascii="Calibri" w:hAnsi="Calibri"/>
              </w:rPr>
              <w:t>CPS</w:t>
            </w:r>
          </w:p>
        </w:tc>
        <w:tc>
          <w:tcPr>
            <w:tcW w:w="7955" w:type="dxa"/>
          </w:tcPr>
          <w:p w14:paraId="17215DB2" w14:textId="7D5AD7DB" w:rsidR="00BC001D" w:rsidRPr="00D901C5" w:rsidRDefault="00BC001D" w:rsidP="00C63671">
            <w:pPr>
              <w:ind w:right="175"/>
              <w:jc w:val="both"/>
            </w:pPr>
            <w:r w:rsidRPr="00D901C5">
              <w:t>Conventional Pap (Papanicolaou) Smear</w:t>
            </w:r>
            <w:r w:rsidR="005773DC">
              <w:t xml:space="preserve"> </w:t>
            </w:r>
          </w:p>
        </w:tc>
      </w:tr>
      <w:tr w:rsidR="00B30883" w:rsidRPr="00D901C5" w14:paraId="77DEC00C" w14:textId="77777777" w:rsidTr="00C63671">
        <w:tc>
          <w:tcPr>
            <w:tcW w:w="1684" w:type="dxa"/>
          </w:tcPr>
          <w:p w14:paraId="018338D6"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DHB</w:t>
            </w:r>
          </w:p>
        </w:tc>
        <w:tc>
          <w:tcPr>
            <w:tcW w:w="7955" w:type="dxa"/>
          </w:tcPr>
          <w:p w14:paraId="22281C9F" w14:textId="77777777" w:rsidR="00B30883" w:rsidRPr="00D901C5" w:rsidRDefault="00B30883" w:rsidP="00C63671">
            <w:pPr>
              <w:ind w:right="175"/>
              <w:jc w:val="both"/>
            </w:pPr>
            <w:r w:rsidRPr="00D901C5">
              <w:t>District Health Board</w:t>
            </w:r>
          </w:p>
        </w:tc>
      </w:tr>
      <w:tr w:rsidR="00BC001D" w:rsidRPr="00D901C5" w14:paraId="140BC47E" w14:textId="77777777" w:rsidTr="00C63671">
        <w:tc>
          <w:tcPr>
            <w:tcW w:w="1684" w:type="dxa"/>
          </w:tcPr>
          <w:p w14:paraId="377A9238" w14:textId="77777777" w:rsidR="00BC001D" w:rsidRPr="00D901C5" w:rsidRDefault="00BC001D" w:rsidP="00C63671">
            <w:pPr>
              <w:pStyle w:val="TableText"/>
              <w:tabs>
                <w:tab w:val="clear" w:pos="425"/>
              </w:tabs>
              <w:ind w:right="158"/>
              <w:rPr>
                <w:rFonts w:ascii="Calibri" w:hAnsi="Calibri"/>
              </w:rPr>
            </w:pPr>
            <w:r w:rsidRPr="00D901C5">
              <w:rPr>
                <w:rFonts w:ascii="Calibri" w:hAnsi="Calibri"/>
              </w:rPr>
              <w:t>European/ Other</w:t>
            </w:r>
          </w:p>
        </w:tc>
        <w:tc>
          <w:tcPr>
            <w:tcW w:w="7955" w:type="dxa"/>
          </w:tcPr>
          <w:p w14:paraId="74484854" w14:textId="77777777" w:rsidR="00BC001D" w:rsidRPr="00D901C5" w:rsidRDefault="00BC001D" w:rsidP="00C63671">
            <w:pPr>
              <w:ind w:right="175"/>
              <w:jc w:val="both"/>
            </w:pPr>
            <w:r w:rsidRPr="00D901C5">
              <w:t>European women and women from non-Māori and non-Pacific ethnic groups</w:t>
            </w:r>
          </w:p>
        </w:tc>
      </w:tr>
      <w:tr w:rsidR="00B30883" w:rsidRPr="00D901C5" w14:paraId="3703D4CF" w14:textId="77777777" w:rsidTr="00C63671">
        <w:tc>
          <w:tcPr>
            <w:tcW w:w="1684" w:type="dxa"/>
          </w:tcPr>
          <w:p w14:paraId="227DC08F"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HPV</w:t>
            </w:r>
          </w:p>
        </w:tc>
        <w:tc>
          <w:tcPr>
            <w:tcW w:w="7955" w:type="dxa"/>
          </w:tcPr>
          <w:p w14:paraId="4D50FCEC" w14:textId="77777777" w:rsidR="00B30883" w:rsidRPr="00D901C5" w:rsidRDefault="00B30883" w:rsidP="00C63671">
            <w:pPr>
              <w:ind w:right="175"/>
              <w:jc w:val="both"/>
            </w:pPr>
            <w:r w:rsidRPr="00D901C5">
              <w:t>Human papillomavirus</w:t>
            </w:r>
          </w:p>
        </w:tc>
      </w:tr>
      <w:tr w:rsidR="004030A4" w:rsidRPr="00D901C5" w14:paraId="66C3F41B" w14:textId="77777777" w:rsidTr="00C63671">
        <w:tc>
          <w:tcPr>
            <w:tcW w:w="1684" w:type="dxa"/>
          </w:tcPr>
          <w:p w14:paraId="2907D255" w14:textId="77777777" w:rsidR="004030A4" w:rsidRPr="00D901C5" w:rsidRDefault="004030A4" w:rsidP="00C63671">
            <w:pPr>
              <w:pStyle w:val="TableText"/>
              <w:tabs>
                <w:tab w:val="clear" w:pos="425"/>
              </w:tabs>
              <w:ind w:right="158"/>
              <w:rPr>
                <w:rFonts w:ascii="Calibri" w:hAnsi="Calibri"/>
              </w:rPr>
            </w:pPr>
            <w:r w:rsidRPr="00D901C5">
              <w:rPr>
                <w:rFonts w:ascii="Calibri" w:hAnsi="Calibri"/>
              </w:rPr>
              <w:t>HPV test</w:t>
            </w:r>
          </w:p>
        </w:tc>
        <w:tc>
          <w:tcPr>
            <w:tcW w:w="7955" w:type="dxa"/>
          </w:tcPr>
          <w:p w14:paraId="2C1CC525" w14:textId="77777777" w:rsidR="004030A4" w:rsidRPr="00D901C5" w:rsidRDefault="004030A4" w:rsidP="00C63671">
            <w:pPr>
              <w:ind w:right="175"/>
              <w:jc w:val="both"/>
            </w:pPr>
            <w:r w:rsidRPr="00D901C5">
              <w:t>Testing for a high risk (oncogenic) subtype of human papillomavirus</w:t>
            </w:r>
          </w:p>
        </w:tc>
      </w:tr>
      <w:tr w:rsidR="00392BC9" w:rsidRPr="00D901C5" w14:paraId="6E1C3520" w14:textId="77777777" w:rsidTr="00C63671">
        <w:tc>
          <w:tcPr>
            <w:tcW w:w="1684" w:type="dxa"/>
          </w:tcPr>
          <w:p w14:paraId="06789D95" w14:textId="77777777" w:rsidR="00392BC9" w:rsidRPr="00D901C5" w:rsidRDefault="00392BC9" w:rsidP="00C63671">
            <w:pPr>
              <w:pStyle w:val="TableText"/>
              <w:tabs>
                <w:tab w:val="clear" w:pos="425"/>
              </w:tabs>
              <w:ind w:right="158"/>
              <w:rPr>
                <w:rFonts w:ascii="Calibri" w:hAnsi="Calibri"/>
              </w:rPr>
            </w:pPr>
            <w:r w:rsidRPr="00D901C5">
              <w:rPr>
                <w:rFonts w:ascii="Calibri" w:hAnsi="Calibri"/>
              </w:rPr>
              <w:t>hrHPV</w:t>
            </w:r>
          </w:p>
        </w:tc>
        <w:tc>
          <w:tcPr>
            <w:tcW w:w="7955" w:type="dxa"/>
          </w:tcPr>
          <w:p w14:paraId="5C421493" w14:textId="77777777" w:rsidR="00392BC9" w:rsidRPr="00D901C5" w:rsidRDefault="00392BC9" w:rsidP="00C63671">
            <w:pPr>
              <w:ind w:right="175"/>
              <w:jc w:val="both"/>
            </w:pPr>
            <w:r w:rsidRPr="00D901C5">
              <w:t>A high risk (oncogenic) subtype of human papillomavirus</w:t>
            </w:r>
          </w:p>
        </w:tc>
      </w:tr>
      <w:tr w:rsidR="00B30883" w:rsidRPr="00D901C5" w14:paraId="4F24908A" w14:textId="77777777" w:rsidTr="00C63671">
        <w:tc>
          <w:tcPr>
            <w:tcW w:w="1684" w:type="dxa"/>
          </w:tcPr>
          <w:p w14:paraId="4B2EF1C7"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HSIL</w:t>
            </w:r>
          </w:p>
        </w:tc>
        <w:tc>
          <w:tcPr>
            <w:tcW w:w="7955" w:type="dxa"/>
          </w:tcPr>
          <w:p w14:paraId="62FE4186" w14:textId="77777777" w:rsidR="00B30883" w:rsidRPr="00D901C5" w:rsidRDefault="00B30883" w:rsidP="00C63671">
            <w:pPr>
              <w:ind w:right="175"/>
              <w:jc w:val="both"/>
            </w:pPr>
            <w:r w:rsidRPr="00D901C5">
              <w:t>High grade squamous intra-epithelial lesion</w:t>
            </w:r>
          </w:p>
        </w:tc>
      </w:tr>
      <w:tr w:rsidR="00B30883" w:rsidRPr="00D901C5" w14:paraId="067BDAC9" w14:textId="77777777" w:rsidTr="00C63671">
        <w:tc>
          <w:tcPr>
            <w:tcW w:w="1684" w:type="dxa"/>
          </w:tcPr>
          <w:p w14:paraId="48C9D653"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ISC</w:t>
            </w:r>
          </w:p>
        </w:tc>
        <w:tc>
          <w:tcPr>
            <w:tcW w:w="7955" w:type="dxa"/>
          </w:tcPr>
          <w:p w14:paraId="022FFFFA" w14:textId="77777777" w:rsidR="00B30883" w:rsidRPr="00D901C5" w:rsidRDefault="00B30883" w:rsidP="00C63671">
            <w:pPr>
              <w:ind w:right="175"/>
              <w:jc w:val="both"/>
            </w:pPr>
            <w:r w:rsidRPr="00D901C5">
              <w:t>Invasive squamous carcinoma</w:t>
            </w:r>
          </w:p>
        </w:tc>
      </w:tr>
      <w:tr w:rsidR="00B30883" w:rsidRPr="00D901C5" w14:paraId="49BA1EDE" w14:textId="77777777" w:rsidTr="00C63671">
        <w:tc>
          <w:tcPr>
            <w:tcW w:w="1684" w:type="dxa"/>
          </w:tcPr>
          <w:p w14:paraId="58851701"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LBC</w:t>
            </w:r>
          </w:p>
        </w:tc>
        <w:tc>
          <w:tcPr>
            <w:tcW w:w="7955" w:type="dxa"/>
          </w:tcPr>
          <w:p w14:paraId="04D064DD" w14:textId="77777777" w:rsidR="00B30883" w:rsidRPr="00D901C5" w:rsidRDefault="00B30883" w:rsidP="00C63671">
            <w:pPr>
              <w:ind w:right="175"/>
              <w:jc w:val="both"/>
            </w:pPr>
            <w:r w:rsidRPr="00D901C5">
              <w:t>Liquid based cytology</w:t>
            </w:r>
          </w:p>
        </w:tc>
      </w:tr>
      <w:tr w:rsidR="00B30883" w:rsidRPr="00D901C5" w14:paraId="489C7DC1" w14:textId="77777777" w:rsidTr="00C63671">
        <w:tc>
          <w:tcPr>
            <w:tcW w:w="1684" w:type="dxa"/>
          </w:tcPr>
          <w:p w14:paraId="043F076A"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LSIL</w:t>
            </w:r>
          </w:p>
        </w:tc>
        <w:tc>
          <w:tcPr>
            <w:tcW w:w="7955" w:type="dxa"/>
          </w:tcPr>
          <w:p w14:paraId="010C1C0B" w14:textId="77777777" w:rsidR="00B30883" w:rsidRPr="00D901C5" w:rsidRDefault="00B30883" w:rsidP="00C63671">
            <w:pPr>
              <w:ind w:right="175"/>
              <w:jc w:val="both"/>
            </w:pPr>
            <w:r w:rsidRPr="00D901C5">
              <w:t>Low grade squamous intra-epithelial lesion</w:t>
            </w:r>
          </w:p>
        </w:tc>
      </w:tr>
      <w:tr w:rsidR="00B30883" w:rsidRPr="00D901C5" w14:paraId="6640E64A" w14:textId="77777777" w:rsidTr="00C63671">
        <w:tc>
          <w:tcPr>
            <w:tcW w:w="1684" w:type="dxa"/>
          </w:tcPr>
          <w:p w14:paraId="369131F4" w14:textId="77777777" w:rsidR="00B30883" w:rsidRPr="00D901C5" w:rsidRDefault="00B30883" w:rsidP="00FD6AE9">
            <w:pPr>
              <w:pStyle w:val="TableText"/>
              <w:tabs>
                <w:tab w:val="clear" w:pos="425"/>
              </w:tabs>
              <w:ind w:right="158"/>
              <w:rPr>
                <w:rFonts w:ascii="Calibri" w:hAnsi="Calibri"/>
              </w:rPr>
            </w:pPr>
            <w:r w:rsidRPr="00D901C5">
              <w:rPr>
                <w:rFonts w:ascii="Calibri" w:hAnsi="Calibri"/>
              </w:rPr>
              <w:t>NCSP</w:t>
            </w:r>
          </w:p>
        </w:tc>
        <w:tc>
          <w:tcPr>
            <w:tcW w:w="7955" w:type="dxa"/>
          </w:tcPr>
          <w:p w14:paraId="7B361E9A" w14:textId="77777777" w:rsidR="00B30883" w:rsidRPr="00D901C5" w:rsidRDefault="00B30883" w:rsidP="00C63671">
            <w:pPr>
              <w:ind w:right="175"/>
              <w:jc w:val="both"/>
            </w:pPr>
            <w:r w:rsidRPr="00D901C5">
              <w:t>National Cervical Screening Programme</w:t>
            </w:r>
          </w:p>
        </w:tc>
      </w:tr>
      <w:tr w:rsidR="00FD6AE9" w:rsidRPr="00D901C5" w14:paraId="00BF9C65" w14:textId="77777777" w:rsidTr="00C63671">
        <w:tc>
          <w:tcPr>
            <w:tcW w:w="1684" w:type="dxa"/>
          </w:tcPr>
          <w:p w14:paraId="62CF97E5" w14:textId="77777777" w:rsidR="00FD6AE9" w:rsidRPr="00D901C5" w:rsidRDefault="00FD6AE9" w:rsidP="00C63671">
            <w:pPr>
              <w:pStyle w:val="TableText"/>
              <w:tabs>
                <w:tab w:val="clear" w:pos="425"/>
              </w:tabs>
              <w:ind w:right="158"/>
              <w:rPr>
                <w:rFonts w:ascii="Calibri" w:hAnsi="Calibri"/>
              </w:rPr>
            </w:pPr>
            <w:r w:rsidRPr="00D901C5">
              <w:rPr>
                <w:rFonts w:ascii="Calibri" w:hAnsi="Calibri"/>
              </w:rPr>
              <w:t>NHI</w:t>
            </w:r>
          </w:p>
        </w:tc>
        <w:tc>
          <w:tcPr>
            <w:tcW w:w="7955" w:type="dxa"/>
          </w:tcPr>
          <w:p w14:paraId="5103256D" w14:textId="77777777" w:rsidR="00FD6AE9" w:rsidRPr="00D901C5" w:rsidRDefault="00FD6AE9" w:rsidP="00C63671">
            <w:pPr>
              <w:ind w:right="175"/>
              <w:jc w:val="both"/>
              <w:rPr>
                <w:rFonts w:eastAsia="Times New Roman"/>
                <w:sz w:val="22"/>
              </w:rPr>
            </w:pPr>
            <w:r w:rsidRPr="00D901C5">
              <w:rPr>
                <w:rFonts w:eastAsia="Times New Roman"/>
                <w:sz w:val="22"/>
              </w:rPr>
              <w:t>National Health Index</w:t>
            </w:r>
          </w:p>
        </w:tc>
      </w:tr>
      <w:tr w:rsidR="00B30883" w:rsidRPr="00D901C5" w14:paraId="5979FE4D" w14:textId="77777777" w:rsidTr="00C63671">
        <w:tc>
          <w:tcPr>
            <w:tcW w:w="1684" w:type="dxa"/>
          </w:tcPr>
          <w:p w14:paraId="51DF8158"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NILM</w:t>
            </w:r>
          </w:p>
        </w:tc>
        <w:tc>
          <w:tcPr>
            <w:tcW w:w="7955" w:type="dxa"/>
          </w:tcPr>
          <w:p w14:paraId="0671DEB8" w14:textId="77777777" w:rsidR="00B30883" w:rsidRPr="00D901C5" w:rsidRDefault="00B30883" w:rsidP="00C63671">
            <w:pPr>
              <w:ind w:right="175"/>
              <w:jc w:val="both"/>
            </w:pPr>
            <w:r w:rsidRPr="00D901C5">
              <w:t>Negative for intraepithelial lesion or malignancy (a negative cytology report)</w:t>
            </w:r>
          </w:p>
        </w:tc>
      </w:tr>
      <w:tr w:rsidR="00B30883" w:rsidRPr="00D901C5" w14:paraId="0D5019DE" w14:textId="77777777" w:rsidTr="00C63671">
        <w:tc>
          <w:tcPr>
            <w:tcW w:w="1684" w:type="dxa"/>
          </w:tcPr>
          <w:p w14:paraId="381DB86C"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NSU</w:t>
            </w:r>
          </w:p>
        </w:tc>
        <w:tc>
          <w:tcPr>
            <w:tcW w:w="7955" w:type="dxa"/>
          </w:tcPr>
          <w:p w14:paraId="6738E904" w14:textId="77777777" w:rsidR="00B30883" w:rsidRPr="00D901C5" w:rsidRDefault="00B30883" w:rsidP="00C63671">
            <w:pPr>
              <w:ind w:right="175"/>
              <w:jc w:val="both"/>
            </w:pPr>
            <w:r w:rsidRPr="00D901C5">
              <w:t>National Screening Unit of the Ministry of Health</w:t>
            </w:r>
          </w:p>
        </w:tc>
      </w:tr>
      <w:tr w:rsidR="00B30883" w:rsidRPr="00D901C5" w14:paraId="7ACBE152" w14:textId="77777777" w:rsidTr="00C63671">
        <w:tc>
          <w:tcPr>
            <w:tcW w:w="1684" w:type="dxa"/>
          </w:tcPr>
          <w:p w14:paraId="54FD2433"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NPV</w:t>
            </w:r>
          </w:p>
        </w:tc>
        <w:tc>
          <w:tcPr>
            <w:tcW w:w="7955" w:type="dxa"/>
          </w:tcPr>
          <w:p w14:paraId="0E62AE78" w14:textId="77777777" w:rsidR="00B30883" w:rsidRPr="00D901C5" w:rsidRDefault="00B30883" w:rsidP="00C63671">
            <w:pPr>
              <w:ind w:right="175"/>
              <w:jc w:val="both"/>
            </w:pPr>
            <w:r w:rsidRPr="00D901C5">
              <w:t>Negative predictive value. The proportion of the screened population with negative test results who do not have the disease being tested for.</w:t>
            </w:r>
          </w:p>
        </w:tc>
      </w:tr>
      <w:tr w:rsidR="00B30883" w:rsidRPr="00D901C5" w14:paraId="080D1AE4" w14:textId="77777777" w:rsidTr="00C63671">
        <w:tc>
          <w:tcPr>
            <w:tcW w:w="1684" w:type="dxa"/>
          </w:tcPr>
          <w:p w14:paraId="7A8FFBAD"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OR</w:t>
            </w:r>
          </w:p>
        </w:tc>
        <w:tc>
          <w:tcPr>
            <w:tcW w:w="7955" w:type="dxa"/>
          </w:tcPr>
          <w:p w14:paraId="00B7037A" w14:textId="77777777" w:rsidR="00B30883" w:rsidRPr="00D901C5" w:rsidRDefault="00B30883" w:rsidP="00C63671">
            <w:pPr>
              <w:ind w:right="175"/>
              <w:jc w:val="both"/>
            </w:pPr>
            <w:r w:rsidRPr="00D901C5">
              <w:t>Odds ratio</w:t>
            </w:r>
          </w:p>
        </w:tc>
      </w:tr>
      <w:tr w:rsidR="00B30883" w:rsidRPr="00D901C5" w14:paraId="292D0BBF" w14:textId="77777777" w:rsidTr="00C63671">
        <w:tc>
          <w:tcPr>
            <w:tcW w:w="1684" w:type="dxa"/>
          </w:tcPr>
          <w:p w14:paraId="79CD5FD0"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PCR</w:t>
            </w:r>
          </w:p>
        </w:tc>
        <w:tc>
          <w:tcPr>
            <w:tcW w:w="7955" w:type="dxa"/>
          </w:tcPr>
          <w:p w14:paraId="56E1A2BD" w14:textId="77777777" w:rsidR="00B30883" w:rsidRPr="00D901C5" w:rsidRDefault="00B30883" w:rsidP="00C63671">
            <w:pPr>
              <w:ind w:right="175"/>
              <w:jc w:val="both"/>
            </w:pPr>
            <w:r w:rsidRPr="00D901C5">
              <w:t>Polymerase chain reaction. A technique in molecular genetics used in many types of HPV testing</w:t>
            </w:r>
          </w:p>
        </w:tc>
      </w:tr>
      <w:tr w:rsidR="00B30883" w:rsidRPr="00D901C5" w14:paraId="13804A4C" w14:textId="77777777" w:rsidTr="00C63671">
        <w:tc>
          <w:tcPr>
            <w:tcW w:w="1684" w:type="dxa"/>
          </w:tcPr>
          <w:p w14:paraId="4028651F"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PPV</w:t>
            </w:r>
          </w:p>
        </w:tc>
        <w:tc>
          <w:tcPr>
            <w:tcW w:w="7955" w:type="dxa"/>
          </w:tcPr>
          <w:p w14:paraId="68BC1BB8" w14:textId="68099C71" w:rsidR="00B30883" w:rsidRPr="00D901C5" w:rsidRDefault="00B30883" w:rsidP="00C63671">
            <w:pPr>
              <w:ind w:right="175"/>
              <w:jc w:val="both"/>
            </w:pPr>
            <w:r w:rsidRPr="00D901C5">
              <w:t>Positive predictive value. The proportion of the screened population with positive test results who have the disease being tested for.</w:t>
            </w:r>
          </w:p>
        </w:tc>
      </w:tr>
      <w:tr w:rsidR="00B30883" w:rsidRPr="00D901C5" w14:paraId="4EAD358F" w14:textId="77777777" w:rsidTr="00C63671">
        <w:tc>
          <w:tcPr>
            <w:tcW w:w="1684" w:type="dxa"/>
          </w:tcPr>
          <w:p w14:paraId="3BAF0107"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RR</w:t>
            </w:r>
          </w:p>
        </w:tc>
        <w:tc>
          <w:tcPr>
            <w:tcW w:w="7955" w:type="dxa"/>
          </w:tcPr>
          <w:p w14:paraId="43C744F5" w14:textId="77777777" w:rsidR="00B30883" w:rsidRPr="00D901C5" w:rsidRDefault="00B30883" w:rsidP="00C63671">
            <w:pPr>
              <w:ind w:right="175"/>
              <w:jc w:val="both"/>
            </w:pPr>
            <w:r w:rsidRPr="00D901C5">
              <w:t>Relative risk</w:t>
            </w:r>
          </w:p>
        </w:tc>
      </w:tr>
      <w:tr w:rsidR="004B418A" w:rsidRPr="00D901C5" w14:paraId="7A906A74" w14:textId="77777777" w:rsidTr="00C63671">
        <w:tc>
          <w:tcPr>
            <w:tcW w:w="1684" w:type="dxa"/>
          </w:tcPr>
          <w:p w14:paraId="65EC7E85" w14:textId="77777777" w:rsidR="004B418A" w:rsidRPr="00D901C5" w:rsidRDefault="004B418A" w:rsidP="00C63671">
            <w:pPr>
              <w:pStyle w:val="TableText"/>
              <w:tabs>
                <w:tab w:val="clear" w:pos="425"/>
              </w:tabs>
              <w:ind w:right="158"/>
              <w:rPr>
                <w:rFonts w:ascii="Calibri" w:hAnsi="Calibri"/>
              </w:rPr>
            </w:pPr>
            <w:r w:rsidRPr="00D901C5">
              <w:rPr>
                <w:rFonts w:ascii="Calibri" w:hAnsi="Calibri"/>
              </w:rPr>
              <w:t>SC</w:t>
            </w:r>
          </w:p>
        </w:tc>
        <w:tc>
          <w:tcPr>
            <w:tcW w:w="7955" w:type="dxa"/>
          </w:tcPr>
          <w:p w14:paraId="3CBEB0C6" w14:textId="77777777" w:rsidR="004B418A" w:rsidRPr="00D901C5" w:rsidRDefault="004B418A" w:rsidP="00C63671">
            <w:pPr>
              <w:ind w:right="175"/>
              <w:jc w:val="both"/>
            </w:pPr>
            <w:r w:rsidRPr="00D901C5">
              <w:t>Squamous cell carcinoma (TBS 2001)</w:t>
            </w:r>
          </w:p>
        </w:tc>
      </w:tr>
      <w:tr w:rsidR="00B30883" w:rsidRPr="00D901C5" w14:paraId="726001B3" w14:textId="77777777" w:rsidTr="00C63671">
        <w:tc>
          <w:tcPr>
            <w:tcW w:w="1684" w:type="dxa"/>
          </w:tcPr>
          <w:p w14:paraId="1150CBC5"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SCC</w:t>
            </w:r>
          </w:p>
        </w:tc>
        <w:tc>
          <w:tcPr>
            <w:tcW w:w="7955" w:type="dxa"/>
          </w:tcPr>
          <w:p w14:paraId="63A60022" w14:textId="77777777" w:rsidR="00B30883" w:rsidRPr="00D901C5" w:rsidRDefault="00B30883" w:rsidP="00C63671">
            <w:pPr>
              <w:ind w:right="175"/>
              <w:jc w:val="both"/>
            </w:pPr>
            <w:r w:rsidRPr="00D901C5">
              <w:t>Squamous cell carcinoma</w:t>
            </w:r>
          </w:p>
        </w:tc>
      </w:tr>
      <w:tr w:rsidR="00B30883" w:rsidRPr="00D901C5" w14:paraId="1C5DF867" w14:textId="77777777" w:rsidTr="00C63671">
        <w:tc>
          <w:tcPr>
            <w:tcW w:w="1684" w:type="dxa"/>
          </w:tcPr>
          <w:p w14:paraId="682E18B3"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SNOMED</w:t>
            </w:r>
          </w:p>
        </w:tc>
        <w:tc>
          <w:tcPr>
            <w:tcW w:w="7955" w:type="dxa"/>
          </w:tcPr>
          <w:p w14:paraId="4B7681CA" w14:textId="77777777" w:rsidR="00B30883" w:rsidRPr="00D901C5" w:rsidRDefault="00B30883" w:rsidP="00C63671">
            <w:pPr>
              <w:ind w:right="175"/>
              <w:jc w:val="both"/>
            </w:pPr>
            <w:r w:rsidRPr="00D901C5">
              <w:t>Systematised Nomenclature of Medicine. A systematically organised collection of medical terminology including histopathological diagnoses.</w:t>
            </w:r>
          </w:p>
        </w:tc>
      </w:tr>
      <w:tr w:rsidR="00B30883" w:rsidRPr="00D901C5" w14:paraId="37D6B660" w14:textId="77777777" w:rsidTr="00C63671">
        <w:tc>
          <w:tcPr>
            <w:tcW w:w="1684" w:type="dxa"/>
          </w:tcPr>
          <w:p w14:paraId="5C0F4EF9"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TBS 2001 (New Zealand Modified)</w:t>
            </w:r>
          </w:p>
        </w:tc>
        <w:tc>
          <w:tcPr>
            <w:tcW w:w="7955" w:type="dxa"/>
          </w:tcPr>
          <w:p w14:paraId="52559234" w14:textId="77777777" w:rsidR="00B30883" w:rsidRPr="00D901C5" w:rsidRDefault="00B30883" w:rsidP="00C63671">
            <w:pPr>
              <w:ind w:right="175"/>
              <w:jc w:val="both"/>
            </w:pPr>
            <w:r w:rsidRPr="00D901C5">
              <w:t>The Bethesda System 2001 NZ Modified. A management system based on categorising the cytological interpretation of cellular abnormality as negative, low-grade or high-grade.</w:t>
            </w:r>
          </w:p>
        </w:tc>
      </w:tr>
      <w:tr w:rsidR="00B30883" w:rsidRPr="00D901C5" w14:paraId="3E69B1EF" w14:textId="77777777" w:rsidTr="00C63671">
        <w:tc>
          <w:tcPr>
            <w:tcW w:w="1684" w:type="dxa"/>
          </w:tcPr>
          <w:p w14:paraId="431F406A" w14:textId="77777777" w:rsidR="00B30883" w:rsidRPr="00D901C5" w:rsidRDefault="00B30883" w:rsidP="00C63671">
            <w:pPr>
              <w:pStyle w:val="TableText"/>
              <w:tabs>
                <w:tab w:val="clear" w:pos="425"/>
              </w:tabs>
              <w:ind w:right="158"/>
              <w:rPr>
                <w:rFonts w:ascii="Calibri" w:hAnsi="Calibri"/>
              </w:rPr>
            </w:pPr>
            <w:r w:rsidRPr="00D901C5">
              <w:rPr>
                <w:rFonts w:ascii="Calibri" w:hAnsi="Calibri"/>
              </w:rPr>
              <w:t>TZ</w:t>
            </w:r>
          </w:p>
        </w:tc>
        <w:tc>
          <w:tcPr>
            <w:tcW w:w="7955" w:type="dxa"/>
          </w:tcPr>
          <w:p w14:paraId="20F6FD8C" w14:textId="77777777" w:rsidR="00B30883" w:rsidRPr="00D901C5" w:rsidRDefault="00B30883" w:rsidP="00C63671">
            <w:pPr>
              <w:ind w:right="175"/>
              <w:jc w:val="both"/>
            </w:pPr>
            <w:r w:rsidRPr="00D901C5">
              <w:t xml:space="preserve">Transformation zone. The region of the cervix where the </w:t>
            </w:r>
            <w:r w:rsidR="00F23506" w:rsidRPr="00D901C5">
              <w:t>glandular</w:t>
            </w:r>
            <w:r w:rsidRPr="00D901C5">
              <w:t xml:space="preserve"> precursor cells change to squamous cells</w:t>
            </w:r>
          </w:p>
        </w:tc>
      </w:tr>
    </w:tbl>
    <w:p w14:paraId="77DC0200" w14:textId="77777777" w:rsidR="00B30883" w:rsidRPr="00D901C5" w:rsidRDefault="00B30883" w:rsidP="00DE16F5">
      <w:pPr>
        <w:ind w:right="544"/>
        <w:jc w:val="both"/>
      </w:pPr>
    </w:p>
    <w:p w14:paraId="4E45B495" w14:textId="77777777" w:rsidR="00B02F89" w:rsidRPr="00D901C5" w:rsidRDefault="00B02F89" w:rsidP="00EF06EF"/>
    <w:p w14:paraId="632D9843" w14:textId="77777777" w:rsidR="00B02F89" w:rsidRPr="00D901C5" w:rsidRDefault="00FE5B6D" w:rsidP="00DE16F5">
      <w:pPr>
        <w:ind w:right="544"/>
        <w:jc w:val="both"/>
      </w:pPr>
      <w:r w:rsidRPr="00D901C5">
        <w:br w:type="page"/>
      </w:r>
    </w:p>
    <w:p w14:paraId="67371DE6" w14:textId="77777777" w:rsidR="00744212" w:rsidRPr="00A36732" w:rsidRDefault="00796A91" w:rsidP="002E526D">
      <w:pPr>
        <w:pStyle w:val="Headingappendix"/>
        <w:keepNext w:val="0"/>
        <w:widowControl w:val="0"/>
        <w:spacing w:after="100"/>
        <w:ind w:right="544"/>
        <w:jc w:val="both"/>
      </w:pPr>
      <w:bookmarkStart w:id="1354" w:name="_Toc438477983"/>
      <w:bookmarkStart w:id="1355" w:name="_Toc471467052"/>
      <w:bookmarkStart w:id="1356" w:name="_Toc478551556"/>
      <w:bookmarkStart w:id="1357" w:name="_Toc478551622"/>
      <w:bookmarkStart w:id="1358" w:name="_Toc509928491"/>
      <w:r w:rsidRPr="00D901C5">
        <w:t>References</w:t>
      </w:r>
      <w:bookmarkEnd w:id="1354"/>
      <w:bookmarkEnd w:id="1355"/>
      <w:bookmarkEnd w:id="1356"/>
      <w:bookmarkEnd w:id="1357"/>
      <w:bookmarkEnd w:id="1358"/>
      <w:r w:rsidR="00100CC8" w:rsidRPr="00D901C5">
        <w:fldChar w:fldCharType="begin"/>
      </w:r>
      <w:r w:rsidR="00016E94" w:rsidRPr="00D901C5">
        <w:instrText xml:space="preserve"> ADDIN EN.REFLIST </w:instrText>
      </w:r>
      <w:r w:rsidR="00100CC8" w:rsidRPr="00D901C5">
        <w:fldChar w:fldCharType="separate"/>
      </w:r>
    </w:p>
    <w:p w14:paraId="4FE96B93" w14:textId="77777777" w:rsidR="00A639C0" w:rsidRPr="00A639C0" w:rsidRDefault="00BC33F5" w:rsidP="006D5DCA">
      <w:pPr>
        <w:pStyle w:val="EndNoteBibliography"/>
        <w:ind w:left="567" w:hanging="567"/>
      </w:pPr>
      <w:r w:rsidRPr="00D901C5">
        <w:fldChar w:fldCharType="begin"/>
      </w:r>
      <w:r w:rsidRPr="00D901C5">
        <w:instrText xml:space="preserve"> ADDIN EN.REFLIST </w:instrText>
      </w:r>
      <w:r w:rsidRPr="00D901C5">
        <w:fldChar w:fldCharType="separate"/>
      </w:r>
      <w:bookmarkStart w:id="1359" w:name="_ENREF_1"/>
      <w:r w:rsidR="00A639C0" w:rsidRPr="00A639C0">
        <w:t>1.</w:t>
      </w:r>
      <w:r w:rsidR="00A639C0" w:rsidRPr="00A639C0">
        <w:tab/>
        <w:t>Gray A. Methodology for estimating hysterectomy prevalence in women 20-69. Wellington, New Zealand, 2011.</w:t>
      </w:r>
      <w:bookmarkEnd w:id="1359"/>
    </w:p>
    <w:p w14:paraId="2426C25C" w14:textId="17265904" w:rsidR="00A639C0" w:rsidRPr="00A639C0" w:rsidRDefault="00A639C0" w:rsidP="006D5DCA">
      <w:pPr>
        <w:pStyle w:val="EndNoteBibliography"/>
        <w:ind w:left="567" w:hanging="567"/>
      </w:pPr>
      <w:bookmarkStart w:id="1360" w:name="_ENREF_2"/>
      <w:r w:rsidRPr="00A639C0">
        <w:t>2.</w:t>
      </w:r>
      <w:r w:rsidRPr="00A639C0">
        <w:tab/>
        <w:t xml:space="preserve">Ministry of Health. Ethnicity Data Protocols for the Health and Disability Sector. 2004. </w:t>
      </w:r>
      <w:hyperlink r:id="rId145" w:history="1">
        <w:r w:rsidRPr="00A639C0">
          <w:rPr>
            <w:rStyle w:val="Hyperlink"/>
          </w:rPr>
          <w:t>http://www.health.govt.nz/publication/ethnicity-data-protocols-health-and-disability-sector</w:t>
        </w:r>
      </w:hyperlink>
      <w:r w:rsidRPr="00A639C0">
        <w:t>.</w:t>
      </w:r>
      <w:bookmarkEnd w:id="1360"/>
    </w:p>
    <w:p w14:paraId="202F239C" w14:textId="25AA000E" w:rsidR="00A639C0" w:rsidRPr="00A639C0" w:rsidRDefault="00A639C0" w:rsidP="006D5DCA">
      <w:pPr>
        <w:pStyle w:val="EndNoteBibliography"/>
        <w:ind w:left="567" w:hanging="567"/>
      </w:pPr>
      <w:bookmarkStart w:id="1361" w:name="_ENREF_3"/>
      <w:r w:rsidRPr="00A639C0">
        <w:t>3.</w:t>
      </w:r>
      <w:r w:rsidRPr="00A639C0">
        <w:tab/>
        <w:t xml:space="preserve">Ministry of Health. Asian Health Chart Book. 2006. </w:t>
      </w:r>
      <w:hyperlink r:id="rId146" w:history="1">
        <w:r w:rsidRPr="00A639C0">
          <w:rPr>
            <w:rStyle w:val="Hyperlink"/>
          </w:rPr>
          <w:t>http://www.health.govt.nz/publication/asian-health-chart-book-2006</w:t>
        </w:r>
      </w:hyperlink>
      <w:r w:rsidRPr="00A639C0">
        <w:t>.</w:t>
      </w:r>
      <w:bookmarkEnd w:id="1361"/>
    </w:p>
    <w:p w14:paraId="6972CC95" w14:textId="77777777" w:rsidR="00A639C0" w:rsidRPr="00A639C0" w:rsidRDefault="00A639C0" w:rsidP="006D5DCA">
      <w:pPr>
        <w:pStyle w:val="EndNoteBibliography"/>
        <w:ind w:left="567" w:hanging="567"/>
      </w:pPr>
      <w:bookmarkStart w:id="1362" w:name="_ENREF_4"/>
      <w:r w:rsidRPr="00A639C0">
        <w:t>4.</w:t>
      </w:r>
      <w:r w:rsidRPr="00A639C0">
        <w:tab/>
        <w:t xml:space="preserve">Simonella L, Lewis H, Smith M, Neal H, Bromhead C, Canfell K. The prevalence of type-specific oncogenic human papillomavirus infection in high grade cervical disease in New Zealand. </w:t>
      </w:r>
      <w:r w:rsidRPr="00A639C0">
        <w:rPr>
          <w:i/>
        </w:rPr>
        <w:t>BMC Infect Dis</w:t>
      </w:r>
      <w:r w:rsidRPr="00A639C0">
        <w:t xml:space="preserve"> 2013; </w:t>
      </w:r>
      <w:r w:rsidRPr="00A639C0">
        <w:rPr>
          <w:b/>
        </w:rPr>
        <w:t>13</w:t>
      </w:r>
      <w:r w:rsidRPr="00A639C0">
        <w:t>(114).</w:t>
      </w:r>
      <w:bookmarkEnd w:id="1362"/>
    </w:p>
    <w:p w14:paraId="32F2A426" w14:textId="77777777" w:rsidR="00A639C0" w:rsidRPr="00A639C0" w:rsidRDefault="00A639C0" w:rsidP="006D5DCA">
      <w:pPr>
        <w:pStyle w:val="EndNoteBibliography"/>
        <w:ind w:left="567" w:hanging="567"/>
      </w:pPr>
      <w:bookmarkStart w:id="1363" w:name="_ENREF_5"/>
      <w:r w:rsidRPr="00A639C0">
        <w:t>5.</w:t>
      </w:r>
      <w:r w:rsidRPr="00A639C0">
        <w:tab/>
        <w:t xml:space="preserve">Smith JS, Lindsay L, Hoots B, et al. Human papillomavirus type distribution in invasive cervical cancer and high-grade cervical lesions: a meta-analysis update. </w:t>
      </w:r>
      <w:r w:rsidRPr="00A639C0">
        <w:rPr>
          <w:i/>
        </w:rPr>
        <w:t>Int J Cancer</w:t>
      </w:r>
      <w:r w:rsidRPr="00A639C0">
        <w:t xml:space="preserve"> 2007; </w:t>
      </w:r>
      <w:r w:rsidRPr="00A639C0">
        <w:rPr>
          <w:b/>
        </w:rPr>
        <w:t>121</w:t>
      </w:r>
      <w:r w:rsidRPr="00A639C0">
        <w:t>(3): 621-32.</w:t>
      </w:r>
      <w:bookmarkEnd w:id="1363"/>
    </w:p>
    <w:p w14:paraId="2D6BF909" w14:textId="77777777" w:rsidR="00A639C0" w:rsidRPr="00A639C0" w:rsidRDefault="00A639C0" w:rsidP="006D5DCA">
      <w:pPr>
        <w:pStyle w:val="EndNoteBibliography"/>
        <w:ind w:left="567" w:hanging="567"/>
      </w:pPr>
      <w:bookmarkStart w:id="1364" w:name="_ENREF_6"/>
      <w:r w:rsidRPr="00A639C0">
        <w:t>6.</w:t>
      </w:r>
      <w:r w:rsidRPr="00A639C0">
        <w:tab/>
        <w:t xml:space="preserve">Stevens MP, Garland SM, Tan JH, Quinn MA, Petersen RW, Tabrizi SN. HPV genotype prevalence in women with abnormal pap smears in Melbourne, Australia. </w:t>
      </w:r>
      <w:r w:rsidRPr="00A639C0">
        <w:rPr>
          <w:i/>
        </w:rPr>
        <w:t>J Med Virol</w:t>
      </w:r>
      <w:r w:rsidRPr="00A639C0">
        <w:t xml:space="preserve"> 2009; </w:t>
      </w:r>
      <w:r w:rsidRPr="00A639C0">
        <w:rPr>
          <w:b/>
        </w:rPr>
        <w:t>81</w:t>
      </w:r>
      <w:r w:rsidRPr="00A639C0">
        <w:t>(7): 1283-91.</w:t>
      </w:r>
      <w:bookmarkEnd w:id="1364"/>
    </w:p>
    <w:p w14:paraId="44C59660" w14:textId="77777777" w:rsidR="00A639C0" w:rsidRPr="00A639C0" w:rsidRDefault="00A639C0" w:rsidP="006D5DCA">
      <w:pPr>
        <w:pStyle w:val="EndNoteBibliography"/>
        <w:ind w:left="567" w:hanging="567"/>
      </w:pPr>
      <w:bookmarkStart w:id="1365" w:name="_ENREF_7"/>
      <w:r w:rsidRPr="00A639C0">
        <w:t>7.</w:t>
      </w:r>
      <w:r w:rsidRPr="00A639C0">
        <w:tab/>
        <w:t xml:space="preserve">Brestovac B, Harnett GB, Smith DW, Shellam GR, Frost FA. Human papillomavirus genotypes and their association with cervical neoplasia in a cohort of Western Australian women. </w:t>
      </w:r>
      <w:r w:rsidRPr="00A639C0">
        <w:rPr>
          <w:i/>
        </w:rPr>
        <w:t>J Med Virol</w:t>
      </w:r>
      <w:r w:rsidRPr="00A639C0">
        <w:t xml:space="preserve"> 2005; </w:t>
      </w:r>
      <w:r w:rsidRPr="00A639C0">
        <w:rPr>
          <w:b/>
        </w:rPr>
        <w:t>76</w:t>
      </w:r>
      <w:r w:rsidRPr="00A639C0">
        <w:t>(1): 106-10.</w:t>
      </w:r>
      <w:bookmarkEnd w:id="1365"/>
    </w:p>
    <w:p w14:paraId="27F1223D" w14:textId="77777777" w:rsidR="00A639C0" w:rsidRPr="00A639C0" w:rsidRDefault="00A639C0" w:rsidP="006D5DCA">
      <w:pPr>
        <w:pStyle w:val="EndNoteBibliography"/>
        <w:ind w:left="567" w:hanging="567"/>
      </w:pPr>
      <w:bookmarkStart w:id="1366" w:name="_ENREF_8"/>
      <w:r w:rsidRPr="00A639C0">
        <w:t>8.</w:t>
      </w:r>
      <w:r w:rsidRPr="00A639C0">
        <w:tab/>
        <w:t xml:space="preserve">Porras C, Rodriguez AC, Hildesheim A, et al. Human papillomavirus types by age in cervical cancer precursors: predominance of human papillomavirus 16 in young women. </w:t>
      </w:r>
      <w:r w:rsidRPr="00A639C0">
        <w:rPr>
          <w:i/>
        </w:rPr>
        <w:t>Cancer Epidemiol Biomarkers Prev</w:t>
      </w:r>
      <w:r w:rsidRPr="00A639C0">
        <w:t xml:space="preserve"> 2009; </w:t>
      </w:r>
      <w:r w:rsidRPr="00A639C0">
        <w:rPr>
          <w:b/>
        </w:rPr>
        <w:t>18</w:t>
      </w:r>
      <w:r w:rsidRPr="00A639C0">
        <w:t>(3): 863-5.</w:t>
      </w:r>
      <w:bookmarkEnd w:id="1366"/>
    </w:p>
    <w:p w14:paraId="75442AB3" w14:textId="77777777" w:rsidR="00A639C0" w:rsidRPr="00A639C0" w:rsidRDefault="00A639C0" w:rsidP="006D5DCA">
      <w:pPr>
        <w:pStyle w:val="EndNoteBibliography"/>
        <w:ind w:left="567" w:hanging="567"/>
      </w:pPr>
      <w:bookmarkStart w:id="1367" w:name="_ENREF_9"/>
      <w:r w:rsidRPr="00A639C0">
        <w:t>9.</w:t>
      </w:r>
      <w:r w:rsidRPr="00A639C0">
        <w:tab/>
        <w:t xml:space="preserve">Baandrup L, Munk C, Andersen KK, Junge J, Iftner T, Kjaer SK. HPV16 is associated with younger age in women with cervical intraepithelial neoplasia grade 2 and 3. </w:t>
      </w:r>
      <w:r w:rsidRPr="00A639C0">
        <w:rPr>
          <w:i/>
        </w:rPr>
        <w:t>Gynecol Oncol</w:t>
      </w:r>
      <w:r w:rsidRPr="00A639C0">
        <w:t xml:space="preserve"> 2012; </w:t>
      </w:r>
      <w:r w:rsidRPr="00A639C0">
        <w:rPr>
          <w:b/>
        </w:rPr>
        <w:t>124</w:t>
      </w:r>
      <w:r w:rsidRPr="00A639C0">
        <w:t>(2): 281-5.</w:t>
      </w:r>
      <w:bookmarkEnd w:id="1367"/>
    </w:p>
    <w:p w14:paraId="2E00FAEF" w14:textId="77777777" w:rsidR="00A639C0" w:rsidRPr="00A639C0" w:rsidRDefault="00A639C0" w:rsidP="006D5DCA">
      <w:pPr>
        <w:pStyle w:val="EndNoteBibliography"/>
        <w:ind w:left="567" w:hanging="567"/>
      </w:pPr>
      <w:bookmarkStart w:id="1368" w:name="_ENREF_10"/>
      <w:r w:rsidRPr="00A639C0">
        <w:t>10.</w:t>
      </w:r>
      <w:r w:rsidRPr="00A639C0">
        <w:tab/>
        <w:t>Miyamoto J, Berkowitz Z, Unger E, et al. Vaccine-type HPV distribution in CIN3/AIS: 3 U.S. cancer registries, 1994-2005.  International Papillomavirus Conference and Clinical Workshop; 2011 17-22/9/2011; Berlin, Germany; 2011.</w:t>
      </w:r>
      <w:bookmarkEnd w:id="1368"/>
    </w:p>
    <w:p w14:paraId="0EDFC00B" w14:textId="77777777" w:rsidR="00A639C0" w:rsidRPr="00A639C0" w:rsidRDefault="00A639C0" w:rsidP="006D5DCA">
      <w:pPr>
        <w:pStyle w:val="EndNoteBibliography"/>
        <w:ind w:left="567" w:hanging="567"/>
      </w:pPr>
      <w:bookmarkStart w:id="1369" w:name="_ENREF_11"/>
      <w:r w:rsidRPr="00A639C0">
        <w:t>11.</w:t>
      </w:r>
      <w:r w:rsidRPr="00A639C0">
        <w:tab/>
        <w:t>National Cervical Screening Programme. NCSP Operational Policy and Quality Standards, Section 5.</w:t>
      </w:r>
      <w:bookmarkEnd w:id="1369"/>
    </w:p>
    <w:p w14:paraId="1B3151A0" w14:textId="77777777" w:rsidR="00A639C0" w:rsidRPr="00A639C0" w:rsidRDefault="00A639C0" w:rsidP="006D5DCA">
      <w:pPr>
        <w:pStyle w:val="EndNoteBibliography"/>
        <w:ind w:left="567" w:hanging="567"/>
      </w:pPr>
      <w:bookmarkStart w:id="1370" w:name="_ENREF_12"/>
      <w:r w:rsidRPr="00A639C0">
        <w:t>12.</w:t>
      </w:r>
      <w:r w:rsidRPr="00A639C0">
        <w:tab/>
        <w:t>National Cervical Screening Programme. Bethesda 2001 (NZ Modified) codes for Cytology Laboratories: Codes, descriptors and assessment of sample adequacy for cytology laboratories. Wellington, 2014.</w:t>
      </w:r>
      <w:bookmarkEnd w:id="1370"/>
    </w:p>
    <w:p w14:paraId="42EBC37F" w14:textId="77777777" w:rsidR="00A639C0" w:rsidRPr="00A639C0" w:rsidRDefault="00A639C0" w:rsidP="006D5DCA">
      <w:pPr>
        <w:pStyle w:val="EndNoteBibliography"/>
        <w:ind w:left="567" w:hanging="567"/>
      </w:pPr>
      <w:bookmarkStart w:id="1371" w:name="_ENREF_13"/>
      <w:r w:rsidRPr="00A639C0">
        <w:t>13.</w:t>
      </w:r>
      <w:r w:rsidRPr="00A639C0">
        <w:tab/>
        <w:t>Ministry of Health. Report of the Parliamentary Review Committee regarding the New Zealand Cervical Screening Programme  Wellington: Ministry of Health, 2011.</w:t>
      </w:r>
      <w:bookmarkEnd w:id="1371"/>
    </w:p>
    <w:p w14:paraId="49205668" w14:textId="77777777" w:rsidR="00A639C0" w:rsidRPr="00A639C0" w:rsidRDefault="00A639C0" w:rsidP="006D5DCA">
      <w:pPr>
        <w:pStyle w:val="EndNoteBibliography"/>
        <w:ind w:left="567" w:hanging="567"/>
      </w:pPr>
      <w:bookmarkStart w:id="1372" w:name="_ENREF_14"/>
      <w:r w:rsidRPr="00A639C0">
        <w:t>14.</w:t>
      </w:r>
      <w:r w:rsidRPr="00A639C0">
        <w:tab/>
        <w:t>Parliamentary Review Committee. Report of the Parliamentary Review Committee regarding the New Zealand Cervical Screening Programme, June 2015. Wellington, 2015.</w:t>
      </w:r>
      <w:bookmarkEnd w:id="1372"/>
    </w:p>
    <w:p w14:paraId="6C0087BB" w14:textId="77777777" w:rsidR="00A639C0" w:rsidRPr="00A639C0" w:rsidRDefault="00A639C0" w:rsidP="006D5DCA">
      <w:pPr>
        <w:pStyle w:val="EndNoteBibliography"/>
        <w:ind w:left="567" w:hanging="567"/>
      </w:pPr>
      <w:bookmarkStart w:id="1373" w:name="_ENREF_15"/>
      <w:r w:rsidRPr="00A639C0">
        <w:t>15.</w:t>
      </w:r>
      <w:r w:rsidRPr="00A639C0">
        <w:tab/>
        <w:t>National Screening Unit. Guidelines for Cervical Screening in New Zealand: Incorporating the management of women with abnormal cervical smears. Wellington: National Screening Unit, Ministry of Health, 2008.</w:t>
      </w:r>
      <w:bookmarkEnd w:id="1373"/>
    </w:p>
    <w:p w14:paraId="247C9024" w14:textId="77777777" w:rsidR="00A639C0" w:rsidRPr="00A639C0" w:rsidRDefault="00A639C0" w:rsidP="006D5DCA">
      <w:pPr>
        <w:pStyle w:val="EndNoteBibliography"/>
        <w:ind w:left="567" w:hanging="567"/>
      </w:pPr>
      <w:bookmarkStart w:id="1374" w:name="_ENREF_16"/>
      <w:r w:rsidRPr="00A639C0">
        <w:t>16.</w:t>
      </w:r>
      <w:r w:rsidRPr="00A639C0">
        <w:tab/>
        <w:t>Smith M, Walker R, Canfell K. National Cervical Screening Programme Monitoring Report Number 33. Wellington, 2012.</w:t>
      </w:r>
      <w:bookmarkEnd w:id="1374"/>
    </w:p>
    <w:p w14:paraId="2D8CD3CF" w14:textId="77777777" w:rsidR="00A639C0" w:rsidRPr="00A639C0" w:rsidRDefault="00A639C0" w:rsidP="006D5DCA">
      <w:pPr>
        <w:pStyle w:val="EndNoteBibliography"/>
        <w:ind w:left="567" w:hanging="567"/>
      </w:pPr>
      <w:bookmarkStart w:id="1375" w:name="_ENREF_17"/>
      <w:r w:rsidRPr="00A639C0">
        <w:t>17.</w:t>
      </w:r>
      <w:r w:rsidRPr="00A639C0">
        <w:tab/>
        <w:t>Smith M, Walker R, Canfell K. National Cervical Screening Programme Monitoring Report Number 34. Wellington, 2012.</w:t>
      </w:r>
      <w:bookmarkEnd w:id="1375"/>
    </w:p>
    <w:p w14:paraId="4C95425B" w14:textId="79E5DDF8" w:rsidR="00E567AC" w:rsidRPr="00D901C5" w:rsidRDefault="00BC33F5" w:rsidP="004B2314">
      <w:pPr>
        <w:ind w:left="567" w:hanging="567"/>
      </w:pPr>
      <w:r w:rsidRPr="00D901C5">
        <w:fldChar w:fldCharType="end"/>
      </w:r>
      <w:r w:rsidR="00100CC8" w:rsidRPr="00D901C5">
        <w:fldChar w:fldCharType="end"/>
      </w:r>
    </w:p>
    <w:sectPr w:rsidR="00E567AC" w:rsidRPr="00D901C5" w:rsidSect="00E40F13">
      <w:footerReference w:type="default" r:id="rId147"/>
      <w:pgSz w:w="11907" w:h="16839" w:code="9"/>
      <w:pgMar w:top="1440" w:right="992" w:bottom="1440" w:left="144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24A58" w14:textId="77777777" w:rsidR="00E25198" w:rsidRDefault="00E25198" w:rsidP="00090DA1">
      <w:r>
        <w:separator/>
      </w:r>
    </w:p>
  </w:endnote>
  <w:endnote w:type="continuationSeparator" w:id="0">
    <w:p w14:paraId="5A2BAC3B" w14:textId="77777777" w:rsidR="00E25198" w:rsidRDefault="00E25198" w:rsidP="00090DA1">
      <w:r>
        <w:continuationSeparator/>
      </w:r>
    </w:p>
  </w:endnote>
  <w:endnote w:type="continuationNotice" w:id="1">
    <w:p w14:paraId="082B8C1D" w14:textId="77777777" w:rsidR="00E25198" w:rsidRDefault="00E251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454037"/>
      <w:docPartObj>
        <w:docPartGallery w:val="Page Numbers (Bottom of Page)"/>
        <w:docPartUnique/>
      </w:docPartObj>
    </w:sdtPr>
    <w:sdtEndPr/>
    <w:sdtContent>
      <w:p w14:paraId="0F68E7F6" w14:textId="7F9C3140" w:rsidR="00E25198" w:rsidRPr="006B29BA" w:rsidRDefault="00E25198" w:rsidP="006B29BA">
        <w:pPr>
          <w:pStyle w:val="Footer"/>
          <w:rPr>
            <w:color w:val="7F7F7F"/>
          </w:rPr>
        </w:pPr>
        <w:r w:rsidRPr="00A53585">
          <w:t xml:space="preserve"> </w:t>
        </w:r>
        <w:sdt>
          <w:sdtPr>
            <w:id w:val="-72509918"/>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47</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B73FE3">
              <w:rPr>
                <w:noProof/>
                <w:color w:val="7F7F7F"/>
              </w:rPr>
              <w:t>52</w:t>
            </w:r>
            <w:r w:rsidRPr="00075F19">
              <w:rPr>
                <w:color w:val="7F7F7F"/>
                <w:sz w:val="24"/>
                <w:szCs w:val="24"/>
              </w:rPr>
              <w:fldChar w:fldCharType="end"/>
            </w:r>
          </w:sdtContent>
        </w:sdt>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782AE" w14:textId="29560B37" w:rsidR="00E25198" w:rsidRPr="008C3086" w:rsidRDefault="00E25198" w:rsidP="0012177E">
    <w:pPr>
      <w:pStyle w:val="Footer"/>
      <w:tabs>
        <w:tab w:val="left" w:pos="8160"/>
      </w:tabs>
      <w:ind w:right="-52"/>
      <w:jc w:val="both"/>
      <w:rPr>
        <w:color w:val="7F7F7F"/>
      </w:rPr>
    </w:pPr>
    <w:r w:rsidRPr="001102BC">
      <w:rPr>
        <w:color w:val="7F7F7F"/>
      </w:rPr>
      <w:t xml:space="preserve">National Cervical Screening Programme – Monitoring Report – </w:t>
    </w:r>
    <w:sdt>
      <w:sdtPr>
        <w:rPr>
          <w:color w:val="7F7F7F"/>
        </w:rPr>
        <w:alias w:val="Subject"/>
        <w:tag w:val=""/>
        <w:id w:val="-155407814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sidRPr="001102BC">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155</w:t>
    </w:r>
    <w:r w:rsidRPr="008C3086">
      <w:rPr>
        <w:color w:val="7F7F7F"/>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D64B8" w14:textId="7077D68D" w:rsidR="00E25198" w:rsidRPr="008C3086" w:rsidRDefault="00E25198" w:rsidP="008C3086">
    <w:pPr>
      <w:pStyle w:val="Footer"/>
      <w:tabs>
        <w:tab w:val="left" w:pos="8160"/>
      </w:tabs>
      <w:ind w:right="-52"/>
      <w:jc w:val="both"/>
      <w:rPr>
        <w:color w:val="7F7F7F"/>
      </w:rPr>
    </w:pPr>
    <w:r w:rsidRPr="001102BC">
      <w:rPr>
        <w:color w:val="7F7F7F"/>
      </w:rPr>
      <w:t>National Cervical Screening Programme – Monitoring Report –</w:t>
    </w:r>
    <w:r>
      <w:rPr>
        <w:color w:val="7F7F7F"/>
      </w:rPr>
      <w:t>Number 47</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Page</w:t>
    </w:r>
    <w:r w:rsidRPr="008C3086">
      <w:rPr>
        <w:color w:val="7F7F7F"/>
      </w:rPr>
      <w:t xml:space="preserv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163</w:t>
    </w:r>
    <w:r w:rsidRPr="008C3086">
      <w:rPr>
        <w:color w:val="7F7F7F"/>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E85D0" w14:textId="428F0AD3" w:rsidR="00E25198" w:rsidRPr="002216AE" w:rsidRDefault="00E25198" w:rsidP="002216AE">
    <w:pPr>
      <w:pStyle w:val="Footer"/>
    </w:pPr>
    <w:r w:rsidRPr="003B42C7">
      <w:rPr>
        <w:color w:val="7F7F7F"/>
      </w:rPr>
      <w:t xml:space="preserve">National Cervical Screening Programme – Monitoring Report </w:t>
    </w:r>
    <w:r w:rsidRPr="001102BC">
      <w:rPr>
        <w:color w:val="7F7F7F"/>
      </w:rPr>
      <w:t xml:space="preserve">– </w:t>
    </w:r>
    <w:sdt>
      <w:sdtPr>
        <w:rPr>
          <w:color w:val="7F7F7F"/>
        </w:rPr>
        <w:alias w:val="Subject"/>
        <w:tag w:val=""/>
        <w:id w:val="-1162382316"/>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sidRPr="003B42C7">
      <w:tab/>
    </w:r>
    <w:r w:rsidRPr="003B42C7">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175</w:t>
    </w:r>
    <w:r w:rsidRPr="008C3086">
      <w:rPr>
        <w:color w:val="7F7F7F"/>
        <w:sz w:val="24"/>
        <w:szCs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CDF88" w14:textId="256160E5" w:rsidR="00E25198" w:rsidRPr="008C3086" w:rsidRDefault="00E25198" w:rsidP="008C3086">
    <w:pPr>
      <w:pStyle w:val="Footer"/>
      <w:tabs>
        <w:tab w:val="left" w:pos="8160"/>
      </w:tabs>
      <w:ind w:right="-1730"/>
      <w:rPr>
        <w:color w:val="7F7F7F"/>
      </w:rPr>
    </w:pPr>
    <w:r w:rsidRPr="001102BC">
      <w:rPr>
        <w:color w:val="7F7F7F"/>
      </w:rPr>
      <w:t>National Cervical Screening Programme – Monitoring Report –</w:t>
    </w:r>
    <w:sdt>
      <w:sdtPr>
        <w:rPr>
          <w:color w:val="7F7F7F"/>
        </w:rPr>
        <w:alias w:val="Subject"/>
        <w:tag w:val=""/>
        <w:id w:val="-214110144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 xml:space="preserve"> </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178</w:t>
    </w:r>
    <w:r w:rsidRPr="008C3086">
      <w:rPr>
        <w:color w:val="7F7F7F"/>
        <w:sz w:val="24"/>
        <w:szCs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0D517" w14:textId="55BC680C" w:rsidR="00E25198" w:rsidRPr="001102BC" w:rsidRDefault="00E25198" w:rsidP="003F7A02">
    <w:pPr>
      <w:pStyle w:val="Footer"/>
      <w:tabs>
        <w:tab w:val="left" w:pos="8160"/>
      </w:tabs>
      <w:ind w:right="-1163"/>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54195185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179</w:t>
    </w:r>
    <w:r w:rsidRPr="008C3086">
      <w:rPr>
        <w:color w:val="7F7F7F"/>
        <w:sz w:val="24"/>
        <w:szCs w:val="24"/>
      </w:rPr>
      <w:fldChar w:fldCharType="end"/>
    </w:r>
  </w:p>
  <w:p w14:paraId="348B8FD3" w14:textId="77777777" w:rsidR="00E25198" w:rsidRDefault="00E2519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94DFF" w14:textId="1F27277F" w:rsidR="00E25198" w:rsidRPr="001102BC" w:rsidRDefault="00E25198" w:rsidP="003F7A02">
    <w:pPr>
      <w:pStyle w:val="Footer"/>
      <w:tabs>
        <w:tab w:val="left" w:pos="8160"/>
      </w:tabs>
      <w:ind w:right="-1163"/>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59119200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184</w:t>
    </w:r>
    <w:r w:rsidRPr="008C3086">
      <w:rPr>
        <w:color w:val="7F7F7F"/>
        <w:sz w:val="24"/>
        <w:szCs w:val="24"/>
      </w:rPr>
      <w:fldChar w:fldCharType="end"/>
    </w:r>
  </w:p>
  <w:p w14:paraId="0791DE19" w14:textId="77777777" w:rsidR="00E25198" w:rsidRDefault="00E2519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5596" w14:textId="11FAB9C7" w:rsidR="00E25198" w:rsidRPr="004B2314" w:rsidRDefault="00E25198" w:rsidP="004B2314">
    <w:pPr>
      <w:pStyle w:val="Footer"/>
      <w:tabs>
        <w:tab w:val="left" w:pos="8160"/>
      </w:tabs>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37997492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186</w:t>
    </w:r>
    <w:r w:rsidRPr="008C3086">
      <w:rPr>
        <w:color w:val="7F7F7F"/>
        <w:sz w:val="24"/>
        <w:szCs w:val="2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D7851" w14:textId="79EFB01E" w:rsidR="00E25198" w:rsidRPr="004B2314" w:rsidRDefault="00E25198" w:rsidP="004B2314">
    <w:pPr>
      <w:pStyle w:val="Footer"/>
      <w:tabs>
        <w:tab w:val="left" w:pos="8160"/>
      </w:tabs>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99623166"/>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196</w:t>
    </w:r>
    <w:r w:rsidRPr="008C3086">
      <w:rPr>
        <w:color w:val="7F7F7F"/>
        <w:sz w:val="24"/>
        <w:szCs w:val="24"/>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F0746" w14:textId="13A07EF7" w:rsidR="00E25198" w:rsidRPr="00F12C81" w:rsidRDefault="00E25198" w:rsidP="00F12C8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34409661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B73FE3">
      <w:rPr>
        <w:noProof/>
        <w:color w:val="7F7F7F"/>
      </w:rPr>
      <w:t>197</w:t>
    </w:r>
    <w:r w:rsidRPr="00F12C81">
      <w:rPr>
        <w:color w:val="7F7F7F"/>
        <w:sz w:val="24"/>
        <w:szCs w:val="2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9D6FA" w14:textId="58FCAFD6" w:rsidR="00E25198" w:rsidRPr="00F12C81" w:rsidRDefault="00E25198" w:rsidP="00F12C81">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921296897"/>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B73FE3">
      <w:rPr>
        <w:noProof/>
        <w:color w:val="7F7F7F"/>
      </w:rPr>
      <w:t>199</w:t>
    </w:r>
    <w:r w:rsidRPr="00F12C81">
      <w:rPr>
        <w:color w:val="7F7F7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121707"/>
      <w:docPartObj>
        <w:docPartGallery w:val="Page Numbers (Bottom of Page)"/>
        <w:docPartUnique/>
      </w:docPartObj>
    </w:sdtPr>
    <w:sdtEndPr/>
    <w:sdtContent>
      <w:p w14:paraId="1C461898" w14:textId="77777777" w:rsidR="00E25198" w:rsidRDefault="00E25198" w:rsidP="00A53585">
        <w:pPr>
          <w:pStyle w:val="Footer"/>
        </w:pPr>
        <w:r>
          <w:rPr>
            <w:noProof/>
            <w:lang w:eastAsia="en-NZ"/>
          </w:rPr>
          <mc:AlternateContent>
            <mc:Choice Requires="wps">
              <w:drawing>
                <wp:anchor distT="0" distB="0" distL="114300" distR="114300" simplePos="0" relativeHeight="251664384" behindDoc="0" locked="0" layoutInCell="1" allowOverlap="1" wp14:anchorId="75A1C960" wp14:editId="5AB75232">
                  <wp:simplePos x="0" y="0"/>
                  <wp:positionH relativeFrom="rightMargin">
                    <wp:posOffset>71066</wp:posOffset>
                  </wp:positionH>
                  <wp:positionV relativeFrom="bottomMargin">
                    <wp:posOffset>-6212</wp:posOffset>
                  </wp:positionV>
                  <wp:extent cx="969866" cy="405130"/>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866" cy="405130"/>
                          </a:xfrm>
                          <a:prstGeom prst="rect">
                            <a:avLst/>
                          </a:prstGeom>
                          <a:noFill/>
                          <a:ln>
                            <a:noFill/>
                          </a:ln>
                        </wps:spPr>
                        <wps:txbx>
                          <w:txbxContent>
                            <w:sdt>
                              <w:sdtPr>
                                <w:rPr>
                                  <w:rFonts w:asciiTheme="majorHAnsi" w:eastAsiaTheme="majorEastAsia" w:hAnsiTheme="majorHAnsi" w:cstheme="majorBidi"/>
                                  <w:sz w:val="48"/>
                                  <w:szCs w:val="48"/>
                                </w:rPr>
                                <w:id w:val="1226805577"/>
                                <w:docPartObj>
                                  <w:docPartGallery w:val="Page Numbers (Margins)"/>
                                  <w:docPartUnique/>
                                </w:docPartObj>
                              </w:sdtPr>
                              <w:sdtEndPr>
                                <w:rPr>
                                  <w:rFonts w:ascii="Calibri" w:eastAsia="Calibri" w:hAnsi="Calibri" w:cs="Times New Roman"/>
                                  <w:color w:val="7F7F7F"/>
                                  <w:sz w:val="23"/>
                                  <w:szCs w:val="22"/>
                                </w:rPr>
                              </w:sdtEndPr>
                              <w:sdtContent>
                                <w:sdt>
                                  <w:sdtPr>
                                    <w:rPr>
                                      <w:color w:val="7F7F7F"/>
                                    </w:rPr>
                                    <w:id w:val="-104036912"/>
                                    <w:docPartObj>
                                      <w:docPartGallery w:val="Page Numbers (Margins)"/>
                                      <w:docPartUnique/>
                                    </w:docPartObj>
                                  </w:sdtPr>
                                  <w:sdtEndPr/>
                                  <w:sdtContent>
                                    <w:p w14:paraId="48C8D2AC" w14:textId="0CEA34E7" w:rsidR="00E25198" w:rsidRPr="00A53585" w:rsidRDefault="00E25198" w:rsidP="00A53585">
                                      <w:pPr>
                                        <w:pStyle w:val="NoSpacing"/>
                                        <w:rPr>
                                          <w:color w:val="7F7F7F"/>
                                        </w:rPr>
                                      </w:pPr>
                                      <w:r w:rsidRPr="00A53585">
                                        <w:rPr>
                                          <w:color w:val="7F7F7F"/>
                                        </w:rPr>
                                        <w:fldChar w:fldCharType="begin"/>
                                      </w:r>
                                      <w:r w:rsidRPr="00A53585">
                                        <w:rPr>
                                          <w:color w:val="7F7F7F"/>
                                        </w:rPr>
                                        <w:instrText xml:space="preserve"> PAGE   \* MERGEFORMAT </w:instrText>
                                      </w:r>
                                      <w:r w:rsidRPr="00A53585">
                                        <w:rPr>
                                          <w:color w:val="7F7F7F"/>
                                        </w:rPr>
                                        <w:fldChar w:fldCharType="separate"/>
                                      </w:r>
                                      <w:r w:rsidR="00B73FE3">
                                        <w:rPr>
                                          <w:noProof/>
                                          <w:color w:val="7F7F7F"/>
                                        </w:rPr>
                                        <w:t>60</w:t>
                                      </w:r>
                                      <w:r w:rsidRPr="00A53585">
                                        <w:rPr>
                                          <w:color w:val="7F7F7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1C960" id="Rectangle 110" o:spid="_x0000_s1026" style="position:absolute;margin-left:5.6pt;margin-top:-.5pt;width:76.35pt;height:31.9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" filled="f" stroked="f">
                  <v:textbox>
                    <w:txbxContent>
                      <w:sdt>
                        <w:sdtPr>
                          <w:rPr>
                            <w:rFonts w:asciiTheme="majorHAnsi" w:eastAsiaTheme="majorEastAsia" w:hAnsiTheme="majorHAnsi" w:cstheme="majorBidi"/>
                            <w:sz w:val="48"/>
                            <w:szCs w:val="48"/>
                          </w:rPr>
                          <w:id w:val="1226805577"/>
                          <w:docPartObj>
                            <w:docPartGallery w:val="Page Numbers (Margins)"/>
                            <w:docPartUnique/>
                          </w:docPartObj>
                        </w:sdtPr>
                        <w:sdtEndPr>
                          <w:rPr>
                            <w:rFonts w:ascii="Calibri" w:eastAsia="Calibri" w:hAnsi="Calibri" w:cs="Times New Roman"/>
                            <w:color w:val="7F7F7F"/>
                            <w:sz w:val="23"/>
                            <w:szCs w:val="22"/>
                          </w:rPr>
                        </w:sdtEndPr>
                        <w:sdtContent>
                          <w:sdt>
                            <w:sdtPr>
                              <w:rPr>
                                <w:color w:val="7F7F7F"/>
                              </w:rPr>
                              <w:id w:val="-104036912"/>
                              <w:docPartObj>
                                <w:docPartGallery w:val="Page Numbers (Margins)"/>
                                <w:docPartUnique/>
                              </w:docPartObj>
                            </w:sdtPr>
                            <w:sdtEndPr/>
                            <w:sdtContent>
                              <w:p w14:paraId="48C8D2AC" w14:textId="0CEA34E7" w:rsidR="00E25198" w:rsidRPr="00A53585" w:rsidRDefault="00E25198" w:rsidP="00A53585">
                                <w:pPr>
                                  <w:pStyle w:val="NoSpacing"/>
                                  <w:rPr>
                                    <w:color w:val="7F7F7F"/>
                                  </w:rPr>
                                </w:pPr>
                                <w:r w:rsidRPr="00A53585">
                                  <w:rPr>
                                    <w:color w:val="7F7F7F"/>
                                  </w:rPr>
                                  <w:fldChar w:fldCharType="begin"/>
                                </w:r>
                                <w:r w:rsidRPr="00A53585">
                                  <w:rPr>
                                    <w:color w:val="7F7F7F"/>
                                  </w:rPr>
                                  <w:instrText xml:space="preserve"> PAGE   \* MERGEFORMAT </w:instrText>
                                </w:r>
                                <w:r w:rsidRPr="00A53585">
                                  <w:rPr>
                                    <w:color w:val="7F7F7F"/>
                                  </w:rPr>
                                  <w:fldChar w:fldCharType="separate"/>
                                </w:r>
                                <w:r w:rsidR="00B73FE3">
                                  <w:rPr>
                                    <w:noProof/>
                                    <w:color w:val="7F7F7F"/>
                                  </w:rPr>
                                  <w:t>60</w:t>
                                </w:r>
                                <w:r w:rsidRPr="00A53585">
                                  <w:rPr>
                                    <w:color w:val="7F7F7F"/>
                                  </w:rPr>
                                  <w:fldChar w:fldCharType="end"/>
                                </w:r>
                              </w:p>
                            </w:sdtContent>
                          </w:sdt>
                        </w:sdtContent>
                      </w:sdt>
                    </w:txbxContent>
                  </v:textbox>
                  <w10:wrap anchorx="margin" anchory="margin"/>
                </v:rect>
              </w:pict>
            </mc:Fallback>
          </mc:AlternateContent>
        </w:r>
        <w:r>
          <w:rPr>
            <w:noProof/>
            <w:lang w:eastAsia="en-NZ"/>
          </w:rPr>
          <mc:AlternateContent>
            <mc:Choice Requires="wps">
              <w:drawing>
                <wp:anchor distT="0" distB="0" distL="114300" distR="114300" simplePos="0" relativeHeight="251663360" behindDoc="0" locked="0" layoutInCell="1" allowOverlap="1" wp14:anchorId="45D93EC7" wp14:editId="3A4A2060">
                  <wp:simplePos x="0" y="0"/>
                  <wp:positionH relativeFrom="rightMargin">
                    <wp:posOffset>-109220</wp:posOffset>
                  </wp:positionH>
                  <wp:positionV relativeFrom="bottomMargin">
                    <wp:posOffset>-3010</wp:posOffset>
                  </wp:positionV>
                  <wp:extent cx="308610" cy="40513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405130"/>
                          </a:xfrm>
                          <a:prstGeom prst="rect">
                            <a:avLst/>
                          </a:prstGeom>
                          <a:noFill/>
                          <a:ln>
                            <a:noFill/>
                          </a:ln>
                        </wps:spPr>
                        <wps:txbx>
                          <w:txbxContent>
                            <w:p w14:paraId="4D2A8635" w14:textId="77777777" w:rsidR="00E25198" w:rsidRPr="00A53585" w:rsidRDefault="00E25198" w:rsidP="00A53585">
                              <w:pPr>
                                <w:pStyle w:val="NoSpacing"/>
                                <w:rPr>
                                  <w:color w:val="7F7F7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D93EC7" id="Rectangle 124" o:spid="_x0000_s1027" style="position:absolute;margin-left:-8.6pt;margin-top:-.25pt;width:24.3pt;height:31.9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" filled="f" stroked="f">
                  <v:textbox>
                    <w:txbxContent>
                      <w:p w14:paraId="4D2A8635" w14:textId="77777777" w:rsidR="00E25198" w:rsidRPr="00A53585" w:rsidRDefault="00E25198" w:rsidP="00A53585">
                        <w:pPr>
                          <w:pStyle w:val="NoSpacing"/>
                          <w:rPr>
                            <w:color w:val="7F7F7F"/>
                          </w:rPr>
                        </w:pPr>
                      </w:p>
                    </w:txbxContent>
                  </v:textbox>
                  <w10:wrap anchorx="margin" anchory="margin"/>
                </v:rect>
              </w:pict>
            </mc:Fallback>
          </mc:AlternateContent>
        </w:r>
      </w:p>
      <w:sdt>
        <w:sdtPr>
          <w:id w:val="-597717972"/>
          <w:docPartObj>
            <w:docPartGallery w:val="Page Numbers (Bottom of Page)"/>
            <w:docPartUnique/>
          </w:docPartObj>
        </w:sdtPr>
        <w:sdtEndPr/>
        <w:sdtContent>
          <w:p w14:paraId="17ECAFC4" w14:textId="5A161590" w:rsidR="00E25198" w:rsidRPr="00F34ACD" w:rsidRDefault="00E25198" w:rsidP="00A53585">
            <w:pPr>
              <w:pStyle w:val="Footer"/>
              <w:rPr>
                <w:color w:val="7F7F7F"/>
              </w:rPr>
            </w:pPr>
            <w:r w:rsidRPr="00F34ACD">
              <w:rPr>
                <w:color w:val="7F7F7F"/>
              </w:rPr>
              <w:t>National Cervical Screening Programme – Monitoring Report –</w:t>
            </w:r>
            <w:r>
              <w:rPr>
                <w:color w:val="7F7F7F"/>
              </w:rPr>
              <w:t xml:space="preserve"> Number 47     </w:t>
            </w:r>
            <w:r w:rsidRPr="00F34ACD">
              <w:rPr>
                <w:color w:val="7F7F7F"/>
              </w:rPr>
              <w:tab/>
            </w:r>
            <w:r>
              <w:rPr>
                <w:color w:val="7F7F7F"/>
              </w:rPr>
              <w:tab/>
            </w:r>
            <w:r>
              <w:rPr>
                <w:color w:val="7F7F7F"/>
              </w:rPr>
              <w:tab/>
            </w:r>
            <w:r>
              <w:rPr>
                <w:color w:val="7F7F7F"/>
              </w:rPr>
              <w:tab/>
            </w:r>
            <w:r>
              <w:rPr>
                <w:color w:val="7F7F7F"/>
              </w:rPr>
              <w:tab/>
            </w:r>
            <w:r>
              <w:rPr>
                <w:color w:val="7F7F7F"/>
              </w:rPr>
              <w:tab/>
            </w:r>
            <w:r>
              <w:rPr>
                <w:color w:val="7F7F7F"/>
              </w:rPr>
              <w:tab/>
              <w:t xml:space="preserve">         </w:t>
            </w:r>
            <w:r w:rsidRPr="00F34ACD">
              <w:rPr>
                <w:color w:val="7F7F7F"/>
              </w:rPr>
              <w:t>Page</w:t>
            </w:r>
          </w:p>
          <w:p w14:paraId="6E1FBEB4" w14:textId="77777777" w:rsidR="00E25198" w:rsidRDefault="00B73FE3">
            <w:pPr>
              <w:pStyle w:val="Footer"/>
            </w:pPr>
          </w:p>
        </w:sdtContent>
      </w:sdt>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67469" w14:textId="5EAAE082" w:rsidR="00E25198" w:rsidRPr="001102BC" w:rsidRDefault="00E25198" w:rsidP="00F12C81">
    <w:pPr>
      <w:pStyle w:val="Footer"/>
      <w:tabs>
        <w:tab w:val="left" w:pos="8160"/>
      </w:tabs>
      <w:ind w:right="-1163"/>
      <w:rPr>
        <w:color w:val="7F7F7F"/>
      </w:rPr>
    </w:pPr>
    <w:r w:rsidRPr="001102BC">
      <w:rPr>
        <w:color w:val="7F7F7F"/>
      </w:rPr>
      <w:t xml:space="preserve">National Cervical Screening Programme – Monitoring Report – </w:t>
    </w:r>
    <w:sdt>
      <w:sdtPr>
        <w:rPr>
          <w:color w:val="7F7F7F"/>
        </w:rPr>
        <w:alias w:val="Subject"/>
        <w:tag w:val=""/>
        <w:id w:val="22134852"/>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B73FE3">
      <w:rPr>
        <w:noProof/>
        <w:color w:val="7F7F7F"/>
      </w:rPr>
      <w:t>209</w:t>
    </w:r>
    <w:r w:rsidRPr="00F12C81">
      <w:rPr>
        <w:color w:val="7F7F7F"/>
        <w:sz w:val="24"/>
        <w:szCs w:val="2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85C4" w14:textId="5ECDB526" w:rsidR="00E25198" w:rsidRPr="002254F1" w:rsidRDefault="00E25198" w:rsidP="002254F1">
    <w:pPr>
      <w:pStyle w:val="Footer"/>
      <w:tabs>
        <w:tab w:val="left" w:pos="8160"/>
      </w:tabs>
      <w:ind w:right="-1723"/>
      <w:rPr>
        <w:color w:val="7F7F7F"/>
      </w:rPr>
    </w:pPr>
    <w:r w:rsidRPr="001102BC">
      <w:rPr>
        <w:color w:val="7F7F7F"/>
      </w:rPr>
      <w:t xml:space="preserve">National Cervical Screening Programme – Monitoring Report – </w:t>
    </w:r>
    <w:sdt>
      <w:sdtPr>
        <w:rPr>
          <w:color w:val="7F7F7F"/>
        </w:rPr>
        <w:alias w:val="Subject"/>
        <w:tag w:val=""/>
        <w:id w:val="41514130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Page</w:t>
    </w:r>
    <w:r w:rsidRPr="002254F1">
      <w:rPr>
        <w:color w:val="7F7F7F"/>
      </w:rPr>
      <w:t xml:space="preserve"> </w:t>
    </w:r>
    <w:r w:rsidRPr="002254F1">
      <w:rPr>
        <w:color w:val="7F7F7F"/>
        <w:sz w:val="24"/>
        <w:szCs w:val="24"/>
      </w:rPr>
      <w:fldChar w:fldCharType="begin"/>
    </w:r>
    <w:r w:rsidRPr="002254F1">
      <w:rPr>
        <w:color w:val="7F7F7F"/>
      </w:rPr>
      <w:instrText xml:space="preserve"> PAGE </w:instrText>
    </w:r>
    <w:r w:rsidRPr="002254F1">
      <w:rPr>
        <w:color w:val="7F7F7F"/>
        <w:sz w:val="24"/>
        <w:szCs w:val="24"/>
      </w:rPr>
      <w:fldChar w:fldCharType="separate"/>
    </w:r>
    <w:r w:rsidR="00B73FE3">
      <w:rPr>
        <w:noProof/>
        <w:color w:val="7F7F7F"/>
      </w:rPr>
      <w:t>210</w:t>
    </w:r>
    <w:r w:rsidRPr="002254F1">
      <w:rPr>
        <w:color w:val="7F7F7F"/>
        <w:sz w:val="24"/>
        <w:szCs w:val="24"/>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F0254" w14:textId="6365F008" w:rsidR="00E25198" w:rsidRPr="002254F1" w:rsidRDefault="00E25198" w:rsidP="002254F1">
    <w:pPr>
      <w:pStyle w:val="Footer"/>
      <w:tabs>
        <w:tab w:val="left" w:pos="6774"/>
        <w:tab w:val="left" w:pos="8160"/>
      </w:tabs>
      <w:rPr>
        <w:color w:val="7F7F7F"/>
      </w:rPr>
    </w:pPr>
    <w:r w:rsidRPr="001102BC">
      <w:rPr>
        <w:color w:val="7F7F7F"/>
      </w:rPr>
      <w:t xml:space="preserve">National Cervical Screening Programme – Monitoring Report – </w:t>
    </w:r>
    <w:sdt>
      <w:sdtPr>
        <w:rPr>
          <w:color w:val="7F7F7F"/>
        </w:rPr>
        <w:alias w:val="Subject"/>
        <w:tag w:val=""/>
        <w:id w:val="-796989035"/>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sidRPr="001102BC">
      <w:rPr>
        <w:color w:val="7F7F7F"/>
      </w:rPr>
      <w:t>Page</w:t>
    </w:r>
    <w:r w:rsidRPr="002254F1">
      <w:rPr>
        <w:color w:val="7F7F7F"/>
      </w:rPr>
      <w:t xml:space="preserve"> </w:t>
    </w:r>
    <w:r w:rsidRPr="002254F1">
      <w:rPr>
        <w:color w:val="7F7F7F"/>
        <w:sz w:val="24"/>
        <w:szCs w:val="24"/>
      </w:rPr>
      <w:fldChar w:fldCharType="begin"/>
    </w:r>
    <w:r w:rsidRPr="002254F1">
      <w:rPr>
        <w:color w:val="7F7F7F"/>
      </w:rPr>
      <w:instrText xml:space="preserve"> PAGE </w:instrText>
    </w:r>
    <w:r w:rsidRPr="002254F1">
      <w:rPr>
        <w:color w:val="7F7F7F"/>
        <w:sz w:val="24"/>
        <w:szCs w:val="24"/>
      </w:rPr>
      <w:fldChar w:fldCharType="separate"/>
    </w:r>
    <w:r w:rsidR="00B73FE3">
      <w:rPr>
        <w:noProof/>
        <w:color w:val="7F7F7F"/>
      </w:rPr>
      <w:t>214</w:t>
    </w:r>
    <w:r w:rsidRPr="002254F1">
      <w:rPr>
        <w:color w:val="7F7F7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652169"/>
      <w:docPartObj>
        <w:docPartGallery w:val="Page Numbers (Bottom of Page)"/>
        <w:docPartUnique/>
      </w:docPartObj>
    </w:sdtPr>
    <w:sdtEndPr/>
    <w:sdtContent>
      <w:p w14:paraId="0CAF3FFA" w14:textId="74D1EDD9" w:rsidR="00E25198" w:rsidRDefault="00E25198" w:rsidP="00A53585">
        <w:pPr>
          <w:pStyle w:val="Footer"/>
        </w:pPr>
      </w:p>
      <w:sdt>
        <w:sdtPr>
          <w:id w:val="-1884786764"/>
          <w:docPartObj>
            <w:docPartGallery w:val="Page Numbers (Bottom of Page)"/>
            <w:docPartUnique/>
          </w:docPartObj>
        </w:sdtPr>
        <w:sdtEndPr/>
        <w:sdtContent>
          <w:sdt>
            <w:sdtPr>
              <w:id w:val="2094814084"/>
              <w:docPartObj>
                <w:docPartGallery w:val="Page Numbers (Bottom of Page)"/>
                <w:docPartUnique/>
              </w:docPartObj>
            </w:sdtPr>
            <w:sdtEndPr/>
            <w:sdtContent>
              <w:p w14:paraId="3A360BB9" w14:textId="670B12C9" w:rsidR="00E25198" w:rsidRPr="001102BC" w:rsidRDefault="00E25198" w:rsidP="006B29BA">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1602032007"/>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B73FE3">
                  <w:rPr>
                    <w:noProof/>
                    <w:color w:val="7F7F7F"/>
                  </w:rPr>
                  <w:t>71</w:t>
                </w:r>
                <w:r w:rsidRPr="00075F19">
                  <w:rPr>
                    <w:color w:val="7F7F7F"/>
                    <w:sz w:val="24"/>
                    <w:szCs w:val="24"/>
                  </w:rPr>
                  <w:fldChar w:fldCharType="end"/>
                </w:r>
              </w:p>
              <w:p w14:paraId="466C90FF" w14:textId="77777777" w:rsidR="00E25198" w:rsidRDefault="00B73FE3">
                <w:pPr>
                  <w:pStyle w:val="Footer"/>
                </w:pPr>
              </w:p>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049D3" w14:textId="582267A9" w:rsidR="00E25198" w:rsidRPr="001102BC" w:rsidRDefault="00E25198" w:rsidP="002F0FBD">
    <w:pPr>
      <w:pStyle w:val="Footer"/>
      <w:tabs>
        <w:tab w:val="left" w:pos="8160"/>
      </w:tabs>
      <w:rPr>
        <w:color w:val="7F7F7F"/>
      </w:rPr>
    </w:pPr>
    <w:r w:rsidRPr="001102BC">
      <w:rPr>
        <w:color w:val="7F7F7F"/>
      </w:rPr>
      <w:t xml:space="preserve">National Cervical Screening Programme – Monitoring Report – </w:t>
    </w:r>
    <w:r w:rsidRPr="00BB646D">
      <w:rPr>
        <w:color w:val="7F7F7F"/>
      </w:rPr>
      <w:t>Number 4</w:t>
    </w:r>
    <w:r>
      <w:rPr>
        <w:color w:val="7F7F7F"/>
      </w:rPr>
      <w:t>7</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sidR="00B73FE3">
      <w:rPr>
        <w:noProof/>
        <w:color w:val="7F7F7F"/>
      </w:rPr>
      <w:t>75</w:t>
    </w:r>
    <w:r w:rsidRPr="00CB74E3">
      <w:rPr>
        <w:color w:val="7F7F7F"/>
        <w:sz w:val="24"/>
        <w:szCs w:val="24"/>
      </w:rPr>
      <w:fldChar w:fldCharType="end"/>
    </w:r>
  </w:p>
  <w:p w14:paraId="4A1D12FF" w14:textId="77777777" w:rsidR="00E25198" w:rsidRDefault="00E251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D5D09" w14:textId="64A97150" w:rsidR="00E25198" w:rsidRPr="00DB09E2" w:rsidRDefault="00E25198" w:rsidP="00DB09E2">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36332383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B73FE3">
      <w:rPr>
        <w:noProof/>
        <w:color w:val="7F7F7F"/>
      </w:rPr>
      <w:t>119</w:t>
    </w:r>
    <w:r w:rsidRPr="00075F19">
      <w:rPr>
        <w:color w:val="7F7F7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51AF" w14:textId="179A2B6E" w:rsidR="00E25198" w:rsidRPr="00075F19" w:rsidRDefault="00E25198" w:rsidP="00075F19">
    <w:pPr>
      <w:pStyle w:val="Footer"/>
      <w:tabs>
        <w:tab w:val="left" w:pos="8160"/>
      </w:tabs>
      <w:rPr>
        <w:color w:val="7F7F7F"/>
      </w:rPr>
    </w:pPr>
    <w:r w:rsidRPr="001102BC">
      <w:rPr>
        <w:color w:val="7F7F7F"/>
      </w:rPr>
      <w:t>National Cervical Screening Programme – Monitoring Report –</w:t>
    </w:r>
    <w:r>
      <w:rPr>
        <w:color w:val="7F7F7F"/>
      </w:rPr>
      <w:t xml:space="preserve"> Number 47</w:t>
    </w:r>
    <w:r w:rsidRPr="001102BC">
      <w:rPr>
        <w:color w:val="7F7F7F"/>
      </w:rPr>
      <w:t xml:space="preserve"> </w:t>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B73FE3">
      <w:rPr>
        <w:noProof/>
        <w:color w:val="7F7F7F"/>
      </w:rPr>
      <w:t>122</w:t>
    </w:r>
    <w:r w:rsidRPr="00075F19">
      <w:rPr>
        <w:color w:val="7F7F7F"/>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A17DA" w14:textId="2DC43E94" w:rsidR="00E25198" w:rsidRPr="00075F19" w:rsidRDefault="00E25198" w:rsidP="00075F19">
    <w:pPr>
      <w:pStyle w:val="Footer"/>
      <w:tabs>
        <w:tab w:val="left" w:pos="8160"/>
      </w:tabs>
      <w:rPr>
        <w:color w:val="7F7F7F"/>
      </w:rPr>
    </w:pPr>
    <w:r w:rsidRPr="001102BC">
      <w:rPr>
        <w:color w:val="7F7F7F"/>
      </w:rPr>
      <w:t>National Cervical Screening Programme – Monitoring Report –</w:t>
    </w:r>
    <w:r>
      <w:rPr>
        <w:color w:val="7F7F7F"/>
      </w:rPr>
      <w:t xml:space="preserve"> Number 47 </w:t>
    </w:r>
    <w:r w:rsidRPr="001102BC">
      <w:rPr>
        <w:color w:val="7F7F7F"/>
      </w:rPr>
      <w:t xml:space="preserve"> </w:t>
    </w:r>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B73FE3">
      <w:rPr>
        <w:noProof/>
        <w:color w:val="7F7F7F"/>
      </w:rPr>
      <w:t>131</w:t>
    </w:r>
    <w:r w:rsidRPr="00075F19">
      <w:rPr>
        <w:color w:val="7F7F7F"/>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34372" w14:textId="44FC127C" w:rsidR="00E25198" w:rsidRPr="008C3086" w:rsidRDefault="00E25198" w:rsidP="0012177E">
    <w:pPr>
      <w:pStyle w:val="Footer"/>
      <w:tabs>
        <w:tab w:val="left" w:pos="8160"/>
      </w:tabs>
      <w:ind w:right="-52"/>
      <w:jc w:val="both"/>
      <w:rPr>
        <w:color w:val="7F7F7F"/>
      </w:rPr>
    </w:pPr>
    <w:r w:rsidRPr="001102BC">
      <w:rPr>
        <w:color w:val="7F7F7F"/>
      </w:rPr>
      <w:t xml:space="preserve">National Cervical Screening Programme – Monitoring Report – </w:t>
    </w:r>
    <w:sdt>
      <w:sdtPr>
        <w:rPr>
          <w:color w:val="7F7F7F"/>
        </w:rPr>
        <w:alias w:val="Subject"/>
        <w:tag w:val=""/>
        <w:id w:val="-183390712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B73FE3">
      <w:rPr>
        <w:noProof/>
        <w:color w:val="7F7F7F"/>
      </w:rPr>
      <w:t>137</w:t>
    </w:r>
    <w:r w:rsidRPr="008C3086">
      <w:rPr>
        <w:color w:val="7F7F7F"/>
        <w:sz w:val="24"/>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821EA" w14:textId="6F8D83A4" w:rsidR="00E25198" w:rsidRDefault="00E25198">
    <w:pPr>
      <w:pStyle w:val="Footer"/>
    </w:pPr>
    <w:r w:rsidRPr="001102BC">
      <w:rPr>
        <w:color w:val="7F7F7F"/>
      </w:rPr>
      <w:t xml:space="preserve">National Cervical Screening Programme – Monitoring Report – </w:t>
    </w:r>
    <w:sdt>
      <w:sdtPr>
        <w:rPr>
          <w:color w:val="7F7F7F"/>
        </w:rPr>
        <w:alias w:val="Subject"/>
        <w:tag w:val=""/>
        <w:id w:val="141404922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47</w:t>
        </w:r>
      </w:sdtContent>
    </w:sdt>
    <w:r w:rsidRPr="001102BC">
      <w:rPr>
        <w:color w:val="7F7F7F"/>
      </w:rPr>
      <w:tab/>
      <w:t xml:space="preserve">Page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A00F0" w14:textId="77777777" w:rsidR="00E25198" w:rsidRDefault="00E25198" w:rsidP="00090DA1">
      <w:r>
        <w:separator/>
      </w:r>
    </w:p>
  </w:footnote>
  <w:footnote w:type="continuationSeparator" w:id="0">
    <w:p w14:paraId="71AC4569" w14:textId="77777777" w:rsidR="00E25198" w:rsidRDefault="00E25198" w:rsidP="00090DA1">
      <w:r>
        <w:continuationSeparator/>
      </w:r>
    </w:p>
  </w:footnote>
  <w:footnote w:type="continuationNotice" w:id="1">
    <w:p w14:paraId="1EC8CD92" w14:textId="77777777" w:rsidR="00E25198" w:rsidRDefault="00E251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7767A" w14:textId="01F6FE30" w:rsidR="00E25198" w:rsidRDefault="00E25198" w:rsidP="005D3B2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2CF8A" w14:textId="77777777" w:rsidR="00E25198" w:rsidRDefault="00E251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B358C"/>
    <w:multiLevelType w:val="hybridMultilevel"/>
    <w:tmpl w:val="F7506222"/>
    <w:lvl w:ilvl="0" w:tplc="68ECB52C">
      <w:start w:val="1"/>
      <w:numFmt w:val="decimal"/>
      <w:lvlText w:val="%1."/>
      <w:lvlJc w:val="left"/>
      <w:pPr>
        <w:ind w:left="915" w:hanging="5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55C4D5C"/>
    <w:multiLevelType w:val="hybridMultilevel"/>
    <w:tmpl w:val="4176BF7C"/>
    <w:lvl w:ilvl="0" w:tplc="0850523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55C4E26"/>
    <w:multiLevelType w:val="hybridMultilevel"/>
    <w:tmpl w:val="AAF86336"/>
    <w:lvl w:ilvl="0" w:tplc="7E202EF4">
      <w:start w:val="1"/>
      <w:numFmt w:val="lowerRoman"/>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3">
    <w:nsid w:val="0DFD4AEF"/>
    <w:multiLevelType w:val="hybridMultilevel"/>
    <w:tmpl w:val="50007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B34ED4"/>
    <w:multiLevelType w:val="hybridMultilevel"/>
    <w:tmpl w:val="BF84B128"/>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A86431"/>
    <w:multiLevelType w:val="hybridMultilevel"/>
    <w:tmpl w:val="131A16C0"/>
    <w:lvl w:ilvl="0" w:tplc="44969E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E5410A"/>
    <w:multiLevelType w:val="hybridMultilevel"/>
    <w:tmpl w:val="AD68E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62E28FA"/>
    <w:multiLevelType w:val="hybridMultilevel"/>
    <w:tmpl w:val="D06A2C00"/>
    <w:lvl w:ilvl="0" w:tplc="A9104AF4">
      <w:start w:val="8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CA067A"/>
    <w:multiLevelType w:val="hybridMultilevel"/>
    <w:tmpl w:val="FAF8BF16"/>
    <w:lvl w:ilvl="0" w:tplc="73A869AA">
      <w:start w:val="1"/>
      <w:numFmt w:val="decimal"/>
      <w:lvlText w:val="7.%1."/>
      <w:lvlJc w:val="left"/>
      <w:pPr>
        <w:ind w:left="2771" w:hanging="360"/>
      </w:pPr>
      <w:rPr>
        <w:rFonts w:hint="default"/>
      </w:rPr>
    </w:lvl>
    <w:lvl w:ilvl="1" w:tplc="0C090019" w:tentative="1">
      <w:start w:val="1"/>
      <w:numFmt w:val="lowerLetter"/>
      <w:lvlText w:val="%2."/>
      <w:lvlJc w:val="left"/>
      <w:pPr>
        <w:ind w:left="3851" w:hanging="360"/>
      </w:pPr>
    </w:lvl>
    <w:lvl w:ilvl="2" w:tplc="0C09001B" w:tentative="1">
      <w:start w:val="1"/>
      <w:numFmt w:val="lowerRoman"/>
      <w:lvlText w:val="%3."/>
      <w:lvlJc w:val="right"/>
      <w:pPr>
        <w:ind w:left="4571" w:hanging="180"/>
      </w:pPr>
    </w:lvl>
    <w:lvl w:ilvl="3" w:tplc="0C09000F" w:tentative="1">
      <w:start w:val="1"/>
      <w:numFmt w:val="decimal"/>
      <w:lvlText w:val="%4."/>
      <w:lvlJc w:val="left"/>
      <w:pPr>
        <w:ind w:left="5291" w:hanging="360"/>
      </w:pPr>
    </w:lvl>
    <w:lvl w:ilvl="4" w:tplc="0C090019" w:tentative="1">
      <w:start w:val="1"/>
      <w:numFmt w:val="lowerLetter"/>
      <w:lvlText w:val="%5."/>
      <w:lvlJc w:val="left"/>
      <w:pPr>
        <w:ind w:left="6011" w:hanging="360"/>
      </w:pPr>
    </w:lvl>
    <w:lvl w:ilvl="5" w:tplc="0C09001B" w:tentative="1">
      <w:start w:val="1"/>
      <w:numFmt w:val="lowerRoman"/>
      <w:lvlText w:val="%6."/>
      <w:lvlJc w:val="right"/>
      <w:pPr>
        <w:ind w:left="6731" w:hanging="180"/>
      </w:pPr>
    </w:lvl>
    <w:lvl w:ilvl="6" w:tplc="0C09000F" w:tentative="1">
      <w:start w:val="1"/>
      <w:numFmt w:val="decimal"/>
      <w:lvlText w:val="%7."/>
      <w:lvlJc w:val="left"/>
      <w:pPr>
        <w:ind w:left="7451" w:hanging="360"/>
      </w:pPr>
    </w:lvl>
    <w:lvl w:ilvl="7" w:tplc="0C090019" w:tentative="1">
      <w:start w:val="1"/>
      <w:numFmt w:val="lowerLetter"/>
      <w:lvlText w:val="%8."/>
      <w:lvlJc w:val="left"/>
      <w:pPr>
        <w:ind w:left="8171" w:hanging="360"/>
      </w:pPr>
    </w:lvl>
    <w:lvl w:ilvl="8" w:tplc="0C09001B" w:tentative="1">
      <w:start w:val="1"/>
      <w:numFmt w:val="lowerRoman"/>
      <w:lvlText w:val="%9."/>
      <w:lvlJc w:val="right"/>
      <w:pPr>
        <w:ind w:left="8891" w:hanging="180"/>
      </w:pPr>
    </w:lvl>
  </w:abstractNum>
  <w:abstractNum w:abstractNumId="9">
    <w:nsid w:val="1B2D498F"/>
    <w:multiLevelType w:val="hybridMultilevel"/>
    <w:tmpl w:val="E862A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C0185"/>
    <w:multiLevelType w:val="hybridMultilevel"/>
    <w:tmpl w:val="DCE61390"/>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36A5AFC"/>
    <w:multiLevelType w:val="hybridMultilevel"/>
    <w:tmpl w:val="A1549586"/>
    <w:lvl w:ilvl="0" w:tplc="8E004076">
      <w:start w:val="1"/>
      <w:numFmt w:val="decimal"/>
      <w:lvlText w:val="8.%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3DC6C12"/>
    <w:multiLevelType w:val="hybridMultilevel"/>
    <w:tmpl w:val="CF9AD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6E13D56"/>
    <w:multiLevelType w:val="hybridMultilevel"/>
    <w:tmpl w:val="E6A611DE"/>
    <w:lvl w:ilvl="0" w:tplc="20F81F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E43040A"/>
    <w:multiLevelType w:val="hybridMultilevel"/>
    <w:tmpl w:val="425C2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3185535"/>
    <w:multiLevelType w:val="hybridMultilevel"/>
    <w:tmpl w:val="41ACC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8E145DA"/>
    <w:multiLevelType w:val="hybridMultilevel"/>
    <w:tmpl w:val="20665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9C16AED"/>
    <w:multiLevelType w:val="hybridMultilevel"/>
    <w:tmpl w:val="81CE4642"/>
    <w:lvl w:ilvl="0" w:tplc="2C2C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0E518F"/>
    <w:multiLevelType w:val="hybridMultilevel"/>
    <w:tmpl w:val="600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DAE6AAF"/>
    <w:multiLevelType w:val="hybridMultilevel"/>
    <w:tmpl w:val="071C3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38C0D15"/>
    <w:multiLevelType w:val="hybridMultilevel"/>
    <w:tmpl w:val="0C0465EA"/>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3BB14FA"/>
    <w:multiLevelType w:val="hybridMultilevel"/>
    <w:tmpl w:val="A59E4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4B47223"/>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0A1F78"/>
    <w:multiLevelType w:val="hybridMultilevel"/>
    <w:tmpl w:val="EAC29100"/>
    <w:lvl w:ilvl="0" w:tplc="0FACAB08">
      <w:start w:val="1"/>
      <w:numFmt w:val="decimal"/>
      <w:lvlText w:val="%1."/>
      <w:lvlJc w:val="left"/>
      <w:pPr>
        <w:ind w:left="915" w:hanging="5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D3A69E6"/>
    <w:multiLevelType w:val="hybridMultilevel"/>
    <w:tmpl w:val="E36C5934"/>
    <w:lvl w:ilvl="0" w:tplc="7E202E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8CE2CC6"/>
    <w:multiLevelType w:val="hybridMultilevel"/>
    <w:tmpl w:val="CE56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2E1582"/>
    <w:multiLevelType w:val="hybridMultilevel"/>
    <w:tmpl w:val="9F9CCDC2"/>
    <w:lvl w:ilvl="0" w:tplc="A810160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CB95C78"/>
    <w:multiLevelType w:val="hybridMultilevel"/>
    <w:tmpl w:val="5A3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E3D18FB"/>
    <w:multiLevelType w:val="hybridMultilevel"/>
    <w:tmpl w:val="F60CB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17A597E"/>
    <w:multiLevelType w:val="hybridMultilevel"/>
    <w:tmpl w:val="54662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1BB074E"/>
    <w:multiLevelType w:val="hybridMultilevel"/>
    <w:tmpl w:val="4FA8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73B219B"/>
    <w:multiLevelType w:val="hybridMultilevel"/>
    <w:tmpl w:val="F4FAA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9512275"/>
    <w:multiLevelType w:val="hybridMultilevel"/>
    <w:tmpl w:val="2C005B90"/>
    <w:lvl w:ilvl="0" w:tplc="A91C3B9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A0D4B1D"/>
    <w:multiLevelType w:val="hybridMultilevel"/>
    <w:tmpl w:val="94528AA2"/>
    <w:lvl w:ilvl="0" w:tplc="D9EE057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A9C279D"/>
    <w:multiLevelType w:val="hybridMultilevel"/>
    <w:tmpl w:val="E196D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C5B201D"/>
    <w:multiLevelType w:val="hybridMultilevel"/>
    <w:tmpl w:val="6D40B2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ED24243"/>
    <w:multiLevelType w:val="hybridMultilevel"/>
    <w:tmpl w:val="C340E96E"/>
    <w:lvl w:ilvl="0" w:tplc="6914AC12">
      <w:start w:val="1"/>
      <w:numFmt w:val="decimal"/>
      <w:lvlText w:val="%1."/>
      <w:lvlJc w:val="left"/>
      <w:pPr>
        <w:ind w:left="915" w:hanging="5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F53093F"/>
    <w:multiLevelType w:val="hybridMultilevel"/>
    <w:tmpl w:val="DEDE8A1A"/>
    <w:lvl w:ilvl="0" w:tplc="77F465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3D3325D"/>
    <w:multiLevelType w:val="hybridMultilevel"/>
    <w:tmpl w:val="A472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5EB7B26"/>
    <w:multiLevelType w:val="hybridMultilevel"/>
    <w:tmpl w:val="7FFA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EC1914"/>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7B53376"/>
    <w:multiLevelType w:val="hybridMultilevel"/>
    <w:tmpl w:val="F14C83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1"/>
  </w:num>
  <w:num w:numId="2">
    <w:abstractNumId w:val="6"/>
  </w:num>
  <w:num w:numId="3">
    <w:abstractNumId w:val="34"/>
  </w:num>
  <w:num w:numId="4">
    <w:abstractNumId w:val="12"/>
  </w:num>
  <w:num w:numId="5">
    <w:abstractNumId w:val="14"/>
  </w:num>
  <w:num w:numId="6">
    <w:abstractNumId w:val="19"/>
  </w:num>
  <w:num w:numId="7">
    <w:abstractNumId w:val="16"/>
  </w:num>
  <w:num w:numId="8">
    <w:abstractNumId w:val="30"/>
  </w:num>
  <w:num w:numId="9">
    <w:abstractNumId w:val="41"/>
  </w:num>
  <w:num w:numId="10">
    <w:abstractNumId w:val="15"/>
  </w:num>
  <w:num w:numId="11">
    <w:abstractNumId w:val="8"/>
  </w:num>
  <w:num w:numId="12">
    <w:abstractNumId w:val="20"/>
  </w:num>
  <w:num w:numId="13">
    <w:abstractNumId w:val="4"/>
  </w:num>
  <w:num w:numId="14">
    <w:abstractNumId w:val="27"/>
  </w:num>
  <w:num w:numId="15">
    <w:abstractNumId w:val="25"/>
  </w:num>
  <w:num w:numId="16">
    <w:abstractNumId w:val="40"/>
  </w:num>
  <w:num w:numId="17">
    <w:abstractNumId w:val="24"/>
  </w:num>
  <w:num w:numId="18">
    <w:abstractNumId w:val="26"/>
  </w:num>
  <w:num w:numId="19">
    <w:abstractNumId w:val="35"/>
  </w:num>
  <w:num w:numId="20">
    <w:abstractNumId w:val="13"/>
  </w:num>
  <w:num w:numId="21">
    <w:abstractNumId w:val="39"/>
  </w:num>
  <w:num w:numId="22">
    <w:abstractNumId w:val="2"/>
  </w:num>
  <w:num w:numId="23">
    <w:abstractNumId w:val="38"/>
  </w:num>
  <w:num w:numId="24">
    <w:abstractNumId w:val="5"/>
  </w:num>
  <w:num w:numId="25">
    <w:abstractNumId w:val="18"/>
  </w:num>
  <w:num w:numId="26">
    <w:abstractNumId w:val="11"/>
  </w:num>
  <w:num w:numId="27">
    <w:abstractNumId w:val="32"/>
  </w:num>
  <w:num w:numId="28">
    <w:abstractNumId w:val="22"/>
  </w:num>
  <w:num w:numId="29">
    <w:abstractNumId w:val="1"/>
  </w:num>
  <w:num w:numId="30">
    <w:abstractNumId w:val="29"/>
  </w:num>
  <w:num w:numId="31">
    <w:abstractNumId w:val="31"/>
  </w:num>
  <w:num w:numId="32">
    <w:abstractNumId w:val="10"/>
  </w:num>
  <w:num w:numId="33">
    <w:abstractNumId w:val="37"/>
  </w:num>
  <w:num w:numId="34">
    <w:abstractNumId w:val="17"/>
  </w:num>
  <w:num w:numId="35">
    <w:abstractNumId w:val="33"/>
  </w:num>
  <w:num w:numId="36">
    <w:abstractNumId w:val="3"/>
  </w:num>
  <w:num w:numId="37">
    <w:abstractNumId w:val="7"/>
  </w:num>
  <w:num w:numId="38">
    <w:abstractNumId w:val="28"/>
  </w:num>
  <w:num w:numId="39">
    <w:abstractNumId w:val="0"/>
  </w:num>
  <w:num w:numId="40">
    <w:abstractNumId w:val="23"/>
  </w:num>
  <w:num w:numId="41">
    <w:abstractNumId w:val="36"/>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5"/>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t0drd2r3drrx1e0e2px9a5wx5az9v0r0xx0&quot;&gt;Cervix-Recovered&lt;record-ids&gt;&lt;item&gt;329&lt;/item&gt;&lt;item&gt;735&lt;/item&gt;&lt;item&gt;3710&lt;/item&gt;&lt;item&gt;3712&lt;/item&gt;&lt;item&gt;3786&lt;/item&gt;&lt;item&gt;3955&lt;/item&gt;&lt;item&gt;3978&lt;/item&gt;&lt;item&gt;4471&lt;/item&gt;&lt;item&gt;5184&lt;/item&gt;&lt;item&gt;5246&lt;/item&gt;&lt;item&gt;5252&lt;/item&gt;&lt;item&gt;5253&lt;/item&gt;&lt;item&gt;5388&lt;/item&gt;&lt;item&gt;9020&lt;/item&gt;&lt;item&gt;10262&lt;/item&gt;&lt;item&gt;10426&lt;/item&gt;&lt;/record-ids&gt;&lt;/item&gt;&lt;/Libraries&gt;"/>
    <w:docVar w:name="REFMGR.InstantFormat" w:val="&lt;InstantFormat&gt;&lt;Enabled&gt;1&lt;/Enabled&gt;&lt;ScanUnformatted&gt;1&lt;/ScanUnformatted&gt;&lt;ScanChanges&gt;1&lt;/ScanChanges&gt;&lt;/InstantFormat&gt;"/>
    <w:docVar w:name="REFMGR.Layout" w:val="&lt;Layout&gt;&lt;StartingRefnum&gt;VancouverBG_CCNSW&lt;/StartingRefnum&gt;&lt;FontName&gt;Calibri&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ervix&lt;/item&gt;&lt;/Libraries&gt;&lt;/Databases&gt;"/>
  </w:docVars>
  <w:rsids>
    <w:rsidRoot w:val="00912725"/>
    <w:rsid w:val="00000253"/>
    <w:rsid w:val="00000341"/>
    <w:rsid w:val="00000475"/>
    <w:rsid w:val="000006F7"/>
    <w:rsid w:val="000008EC"/>
    <w:rsid w:val="0000098E"/>
    <w:rsid w:val="00000AEA"/>
    <w:rsid w:val="00000B09"/>
    <w:rsid w:val="00000B27"/>
    <w:rsid w:val="00000E02"/>
    <w:rsid w:val="00001066"/>
    <w:rsid w:val="0000125A"/>
    <w:rsid w:val="0000139C"/>
    <w:rsid w:val="000013B9"/>
    <w:rsid w:val="00001556"/>
    <w:rsid w:val="00001577"/>
    <w:rsid w:val="00001607"/>
    <w:rsid w:val="0000163C"/>
    <w:rsid w:val="0000164A"/>
    <w:rsid w:val="000016A1"/>
    <w:rsid w:val="00001738"/>
    <w:rsid w:val="00001862"/>
    <w:rsid w:val="00001C54"/>
    <w:rsid w:val="00001C74"/>
    <w:rsid w:val="00001CD9"/>
    <w:rsid w:val="00001F41"/>
    <w:rsid w:val="0000204F"/>
    <w:rsid w:val="00002119"/>
    <w:rsid w:val="00002205"/>
    <w:rsid w:val="000022E3"/>
    <w:rsid w:val="0000242F"/>
    <w:rsid w:val="00002593"/>
    <w:rsid w:val="000025FF"/>
    <w:rsid w:val="000028D0"/>
    <w:rsid w:val="00002A89"/>
    <w:rsid w:val="00002B69"/>
    <w:rsid w:val="00002BD3"/>
    <w:rsid w:val="00002E2F"/>
    <w:rsid w:val="00003042"/>
    <w:rsid w:val="000030BC"/>
    <w:rsid w:val="00003203"/>
    <w:rsid w:val="000033CC"/>
    <w:rsid w:val="000034FB"/>
    <w:rsid w:val="00003702"/>
    <w:rsid w:val="000037B0"/>
    <w:rsid w:val="000039A5"/>
    <w:rsid w:val="00003A9C"/>
    <w:rsid w:val="00003CD9"/>
    <w:rsid w:val="00003D89"/>
    <w:rsid w:val="00003DE1"/>
    <w:rsid w:val="00003E23"/>
    <w:rsid w:val="00003E8F"/>
    <w:rsid w:val="00003EAE"/>
    <w:rsid w:val="00003F10"/>
    <w:rsid w:val="00003F37"/>
    <w:rsid w:val="00003F7D"/>
    <w:rsid w:val="00004020"/>
    <w:rsid w:val="00004132"/>
    <w:rsid w:val="00004263"/>
    <w:rsid w:val="00004549"/>
    <w:rsid w:val="000045FA"/>
    <w:rsid w:val="00004730"/>
    <w:rsid w:val="0000479D"/>
    <w:rsid w:val="00004863"/>
    <w:rsid w:val="00004885"/>
    <w:rsid w:val="00004A0F"/>
    <w:rsid w:val="00004A20"/>
    <w:rsid w:val="00004BDC"/>
    <w:rsid w:val="00004CCB"/>
    <w:rsid w:val="00004CE8"/>
    <w:rsid w:val="00004EA5"/>
    <w:rsid w:val="00005895"/>
    <w:rsid w:val="00005AF2"/>
    <w:rsid w:val="00005B16"/>
    <w:rsid w:val="00005F0C"/>
    <w:rsid w:val="00005FBE"/>
    <w:rsid w:val="00006068"/>
    <w:rsid w:val="00006324"/>
    <w:rsid w:val="0000639F"/>
    <w:rsid w:val="000064BE"/>
    <w:rsid w:val="000064C1"/>
    <w:rsid w:val="00006572"/>
    <w:rsid w:val="000065FD"/>
    <w:rsid w:val="000067AA"/>
    <w:rsid w:val="00006A56"/>
    <w:rsid w:val="00006EB2"/>
    <w:rsid w:val="00006EC3"/>
    <w:rsid w:val="00007038"/>
    <w:rsid w:val="00007067"/>
    <w:rsid w:val="000073D2"/>
    <w:rsid w:val="00007813"/>
    <w:rsid w:val="00007B7E"/>
    <w:rsid w:val="00007C18"/>
    <w:rsid w:val="00007C1C"/>
    <w:rsid w:val="00007D36"/>
    <w:rsid w:val="000100EA"/>
    <w:rsid w:val="00010306"/>
    <w:rsid w:val="00010391"/>
    <w:rsid w:val="00010459"/>
    <w:rsid w:val="0001067C"/>
    <w:rsid w:val="000106BB"/>
    <w:rsid w:val="00010895"/>
    <w:rsid w:val="00010991"/>
    <w:rsid w:val="00010A71"/>
    <w:rsid w:val="00010AB6"/>
    <w:rsid w:val="00010B79"/>
    <w:rsid w:val="00010DCB"/>
    <w:rsid w:val="00011047"/>
    <w:rsid w:val="000110D2"/>
    <w:rsid w:val="000111EC"/>
    <w:rsid w:val="000114A1"/>
    <w:rsid w:val="00011591"/>
    <w:rsid w:val="000116BB"/>
    <w:rsid w:val="00011E03"/>
    <w:rsid w:val="00011E2C"/>
    <w:rsid w:val="00011E33"/>
    <w:rsid w:val="00011E58"/>
    <w:rsid w:val="00011F1F"/>
    <w:rsid w:val="00012003"/>
    <w:rsid w:val="000122AD"/>
    <w:rsid w:val="000122C4"/>
    <w:rsid w:val="00012383"/>
    <w:rsid w:val="0001251A"/>
    <w:rsid w:val="0001251D"/>
    <w:rsid w:val="00012950"/>
    <w:rsid w:val="0001299A"/>
    <w:rsid w:val="00012BBF"/>
    <w:rsid w:val="00012CC4"/>
    <w:rsid w:val="00012EAF"/>
    <w:rsid w:val="00012EBD"/>
    <w:rsid w:val="0001304A"/>
    <w:rsid w:val="00013078"/>
    <w:rsid w:val="00013208"/>
    <w:rsid w:val="0001335D"/>
    <w:rsid w:val="00013381"/>
    <w:rsid w:val="00013603"/>
    <w:rsid w:val="000136C2"/>
    <w:rsid w:val="00013777"/>
    <w:rsid w:val="00013A03"/>
    <w:rsid w:val="00013C79"/>
    <w:rsid w:val="00013CA5"/>
    <w:rsid w:val="00013E1A"/>
    <w:rsid w:val="000141E0"/>
    <w:rsid w:val="000141F9"/>
    <w:rsid w:val="00014332"/>
    <w:rsid w:val="000145C8"/>
    <w:rsid w:val="00014629"/>
    <w:rsid w:val="00014736"/>
    <w:rsid w:val="00014937"/>
    <w:rsid w:val="000149F9"/>
    <w:rsid w:val="00014A54"/>
    <w:rsid w:val="00014B99"/>
    <w:rsid w:val="00014C64"/>
    <w:rsid w:val="0001530B"/>
    <w:rsid w:val="00015637"/>
    <w:rsid w:val="000157E9"/>
    <w:rsid w:val="00015829"/>
    <w:rsid w:val="000159F2"/>
    <w:rsid w:val="00015A09"/>
    <w:rsid w:val="00015DC7"/>
    <w:rsid w:val="00016147"/>
    <w:rsid w:val="0001616E"/>
    <w:rsid w:val="000161FA"/>
    <w:rsid w:val="00016200"/>
    <w:rsid w:val="000164C0"/>
    <w:rsid w:val="000164E9"/>
    <w:rsid w:val="00016623"/>
    <w:rsid w:val="00016628"/>
    <w:rsid w:val="0001694B"/>
    <w:rsid w:val="000169CD"/>
    <w:rsid w:val="00016A0C"/>
    <w:rsid w:val="00016AB3"/>
    <w:rsid w:val="00016C01"/>
    <w:rsid w:val="00016C0B"/>
    <w:rsid w:val="00016E49"/>
    <w:rsid w:val="00016E94"/>
    <w:rsid w:val="00017045"/>
    <w:rsid w:val="0001725A"/>
    <w:rsid w:val="000172B9"/>
    <w:rsid w:val="00017466"/>
    <w:rsid w:val="000174E5"/>
    <w:rsid w:val="00017552"/>
    <w:rsid w:val="00017577"/>
    <w:rsid w:val="000176EA"/>
    <w:rsid w:val="00017A17"/>
    <w:rsid w:val="00017C95"/>
    <w:rsid w:val="000200C2"/>
    <w:rsid w:val="000201A8"/>
    <w:rsid w:val="000201C2"/>
    <w:rsid w:val="0002023C"/>
    <w:rsid w:val="0002051F"/>
    <w:rsid w:val="000205D1"/>
    <w:rsid w:val="00020838"/>
    <w:rsid w:val="00020881"/>
    <w:rsid w:val="000208CC"/>
    <w:rsid w:val="00020AAF"/>
    <w:rsid w:val="00020AED"/>
    <w:rsid w:val="00020CB8"/>
    <w:rsid w:val="00020FD7"/>
    <w:rsid w:val="0002139A"/>
    <w:rsid w:val="000213B6"/>
    <w:rsid w:val="000213F4"/>
    <w:rsid w:val="00021671"/>
    <w:rsid w:val="00021692"/>
    <w:rsid w:val="0002170E"/>
    <w:rsid w:val="000219A6"/>
    <w:rsid w:val="000219BA"/>
    <w:rsid w:val="00021AD0"/>
    <w:rsid w:val="00021BC6"/>
    <w:rsid w:val="00022064"/>
    <w:rsid w:val="00022476"/>
    <w:rsid w:val="000224EE"/>
    <w:rsid w:val="000225DD"/>
    <w:rsid w:val="0002260C"/>
    <w:rsid w:val="00022A91"/>
    <w:rsid w:val="00023234"/>
    <w:rsid w:val="000232A6"/>
    <w:rsid w:val="000233E4"/>
    <w:rsid w:val="00023577"/>
    <w:rsid w:val="00023630"/>
    <w:rsid w:val="000236F6"/>
    <w:rsid w:val="00023913"/>
    <w:rsid w:val="00023ECD"/>
    <w:rsid w:val="00023F74"/>
    <w:rsid w:val="000249DC"/>
    <w:rsid w:val="00024AE3"/>
    <w:rsid w:val="00024AFE"/>
    <w:rsid w:val="00024E16"/>
    <w:rsid w:val="0002520E"/>
    <w:rsid w:val="000253A3"/>
    <w:rsid w:val="000255E7"/>
    <w:rsid w:val="000255F7"/>
    <w:rsid w:val="0002583D"/>
    <w:rsid w:val="00025F99"/>
    <w:rsid w:val="0002608D"/>
    <w:rsid w:val="0002632C"/>
    <w:rsid w:val="00026486"/>
    <w:rsid w:val="0002674C"/>
    <w:rsid w:val="0002691C"/>
    <w:rsid w:val="000269A7"/>
    <w:rsid w:val="00026BE7"/>
    <w:rsid w:val="00026CDC"/>
    <w:rsid w:val="00027343"/>
    <w:rsid w:val="0002744E"/>
    <w:rsid w:val="0002745F"/>
    <w:rsid w:val="00027480"/>
    <w:rsid w:val="000274DF"/>
    <w:rsid w:val="000277F5"/>
    <w:rsid w:val="000277F9"/>
    <w:rsid w:val="00027E20"/>
    <w:rsid w:val="00027FAA"/>
    <w:rsid w:val="000303FD"/>
    <w:rsid w:val="00030813"/>
    <w:rsid w:val="00030824"/>
    <w:rsid w:val="000308D5"/>
    <w:rsid w:val="0003091E"/>
    <w:rsid w:val="00030AD2"/>
    <w:rsid w:val="00030B3A"/>
    <w:rsid w:val="00030D6F"/>
    <w:rsid w:val="00030E15"/>
    <w:rsid w:val="00030F9E"/>
    <w:rsid w:val="0003101E"/>
    <w:rsid w:val="0003111A"/>
    <w:rsid w:val="0003145A"/>
    <w:rsid w:val="00031547"/>
    <w:rsid w:val="00031619"/>
    <w:rsid w:val="0003177F"/>
    <w:rsid w:val="000318D4"/>
    <w:rsid w:val="00031919"/>
    <w:rsid w:val="00031AA2"/>
    <w:rsid w:val="00031B50"/>
    <w:rsid w:val="00031BCA"/>
    <w:rsid w:val="00031C4E"/>
    <w:rsid w:val="00031D7D"/>
    <w:rsid w:val="00031E45"/>
    <w:rsid w:val="00031F57"/>
    <w:rsid w:val="00032051"/>
    <w:rsid w:val="000320C9"/>
    <w:rsid w:val="00032121"/>
    <w:rsid w:val="000321E5"/>
    <w:rsid w:val="000325FB"/>
    <w:rsid w:val="000326F6"/>
    <w:rsid w:val="00032799"/>
    <w:rsid w:val="00032E1E"/>
    <w:rsid w:val="00032EBC"/>
    <w:rsid w:val="000330BA"/>
    <w:rsid w:val="0003316C"/>
    <w:rsid w:val="000334A0"/>
    <w:rsid w:val="0003356C"/>
    <w:rsid w:val="00033967"/>
    <w:rsid w:val="00033AED"/>
    <w:rsid w:val="00033D96"/>
    <w:rsid w:val="0003404F"/>
    <w:rsid w:val="000340F1"/>
    <w:rsid w:val="000341CB"/>
    <w:rsid w:val="00034257"/>
    <w:rsid w:val="000342D5"/>
    <w:rsid w:val="0003451A"/>
    <w:rsid w:val="000349AC"/>
    <w:rsid w:val="000349AD"/>
    <w:rsid w:val="00034A48"/>
    <w:rsid w:val="00034E84"/>
    <w:rsid w:val="00035207"/>
    <w:rsid w:val="00035292"/>
    <w:rsid w:val="0003560E"/>
    <w:rsid w:val="00035619"/>
    <w:rsid w:val="00035819"/>
    <w:rsid w:val="0003594A"/>
    <w:rsid w:val="00035972"/>
    <w:rsid w:val="00035994"/>
    <w:rsid w:val="000359BB"/>
    <w:rsid w:val="00035A63"/>
    <w:rsid w:val="00035CB4"/>
    <w:rsid w:val="00036121"/>
    <w:rsid w:val="00036205"/>
    <w:rsid w:val="0003624A"/>
    <w:rsid w:val="00036287"/>
    <w:rsid w:val="0003643B"/>
    <w:rsid w:val="00036674"/>
    <w:rsid w:val="000366EC"/>
    <w:rsid w:val="000369C4"/>
    <w:rsid w:val="00036AB1"/>
    <w:rsid w:val="00036AB8"/>
    <w:rsid w:val="00036D8E"/>
    <w:rsid w:val="00036E80"/>
    <w:rsid w:val="00036EA6"/>
    <w:rsid w:val="00036EDE"/>
    <w:rsid w:val="00036EE0"/>
    <w:rsid w:val="00037248"/>
    <w:rsid w:val="0003742C"/>
    <w:rsid w:val="00037496"/>
    <w:rsid w:val="00037684"/>
    <w:rsid w:val="00037732"/>
    <w:rsid w:val="000377CE"/>
    <w:rsid w:val="00037A2A"/>
    <w:rsid w:val="00037B31"/>
    <w:rsid w:val="00037B9A"/>
    <w:rsid w:val="00040145"/>
    <w:rsid w:val="00040292"/>
    <w:rsid w:val="00040398"/>
    <w:rsid w:val="0004062B"/>
    <w:rsid w:val="000406D7"/>
    <w:rsid w:val="000407BB"/>
    <w:rsid w:val="0004085A"/>
    <w:rsid w:val="00040967"/>
    <w:rsid w:val="000409D3"/>
    <w:rsid w:val="000409F7"/>
    <w:rsid w:val="00040F39"/>
    <w:rsid w:val="00040FFD"/>
    <w:rsid w:val="00041333"/>
    <w:rsid w:val="00041368"/>
    <w:rsid w:val="0004137C"/>
    <w:rsid w:val="00041453"/>
    <w:rsid w:val="00041569"/>
    <w:rsid w:val="00041AE1"/>
    <w:rsid w:val="00041BE2"/>
    <w:rsid w:val="00041CE8"/>
    <w:rsid w:val="00041DB7"/>
    <w:rsid w:val="00041DFF"/>
    <w:rsid w:val="0004202E"/>
    <w:rsid w:val="0004217F"/>
    <w:rsid w:val="000421F1"/>
    <w:rsid w:val="00042360"/>
    <w:rsid w:val="00042785"/>
    <w:rsid w:val="00042965"/>
    <w:rsid w:val="00042A3A"/>
    <w:rsid w:val="00042FA2"/>
    <w:rsid w:val="000430DB"/>
    <w:rsid w:val="00043447"/>
    <w:rsid w:val="00043533"/>
    <w:rsid w:val="0004364E"/>
    <w:rsid w:val="0004387B"/>
    <w:rsid w:val="00043C9D"/>
    <w:rsid w:val="00043E41"/>
    <w:rsid w:val="00043EBE"/>
    <w:rsid w:val="00043F3A"/>
    <w:rsid w:val="000440D7"/>
    <w:rsid w:val="00044134"/>
    <w:rsid w:val="000441C8"/>
    <w:rsid w:val="0004428A"/>
    <w:rsid w:val="00044332"/>
    <w:rsid w:val="0004446C"/>
    <w:rsid w:val="0004453B"/>
    <w:rsid w:val="0004456A"/>
    <w:rsid w:val="000448DA"/>
    <w:rsid w:val="00044A4D"/>
    <w:rsid w:val="00044A59"/>
    <w:rsid w:val="00044C60"/>
    <w:rsid w:val="00044EF8"/>
    <w:rsid w:val="00044FF3"/>
    <w:rsid w:val="00045003"/>
    <w:rsid w:val="000450E8"/>
    <w:rsid w:val="000453C9"/>
    <w:rsid w:val="0004543E"/>
    <w:rsid w:val="000458CE"/>
    <w:rsid w:val="00045B70"/>
    <w:rsid w:val="00045CD7"/>
    <w:rsid w:val="00046002"/>
    <w:rsid w:val="000460D0"/>
    <w:rsid w:val="0004624B"/>
    <w:rsid w:val="0004637F"/>
    <w:rsid w:val="000463D5"/>
    <w:rsid w:val="000463DB"/>
    <w:rsid w:val="0004688C"/>
    <w:rsid w:val="00046932"/>
    <w:rsid w:val="000469E7"/>
    <w:rsid w:val="00046A3C"/>
    <w:rsid w:val="00046F4D"/>
    <w:rsid w:val="00046F58"/>
    <w:rsid w:val="00046F94"/>
    <w:rsid w:val="0004704D"/>
    <w:rsid w:val="00047127"/>
    <w:rsid w:val="00047396"/>
    <w:rsid w:val="00047553"/>
    <w:rsid w:val="000475FC"/>
    <w:rsid w:val="00047640"/>
    <w:rsid w:val="00047963"/>
    <w:rsid w:val="00047A26"/>
    <w:rsid w:val="00047D07"/>
    <w:rsid w:val="00047DE5"/>
    <w:rsid w:val="00047F5F"/>
    <w:rsid w:val="00047F86"/>
    <w:rsid w:val="000501FA"/>
    <w:rsid w:val="00050356"/>
    <w:rsid w:val="00050384"/>
    <w:rsid w:val="000504F1"/>
    <w:rsid w:val="000504FB"/>
    <w:rsid w:val="0005064B"/>
    <w:rsid w:val="0005073D"/>
    <w:rsid w:val="0005082C"/>
    <w:rsid w:val="00050E26"/>
    <w:rsid w:val="00051054"/>
    <w:rsid w:val="00051135"/>
    <w:rsid w:val="000511E4"/>
    <w:rsid w:val="0005125C"/>
    <w:rsid w:val="000512B1"/>
    <w:rsid w:val="000517D7"/>
    <w:rsid w:val="00051846"/>
    <w:rsid w:val="00051934"/>
    <w:rsid w:val="00051A81"/>
    <w:rsid w:val="00051AEC"/>
    <w:rsid w:val="00051C04"/>
    <w:rsid w:val="00051C0E"/>
    <w:rsid w:val="00051CFF"/>
    <w:rsid w:val="000523E8"/>
    <w:rsid w:val="00052497"/>
    <w:rsid w:val="0005274E"/>
    <w:rsid w:val="00052774"/>
    <w:rsid w:val="00052EF5"/>
    <w:rsid w:val="00053047"/>
    <w:rsid w:val="00053883"/>
    <w:rsid w:val="00053C0F"/>
    <w:rsid w:val="00053C2A"/>
    <w:rsid w:val="00053D88"/>
    <w:rsid w:val="00053ED2"/>
    <w:rsid w:val="00053F32"/>
    <w:rsid w:val="00054078"/>
    <w:rsid w:val="000540B0"/>
    <w:rsid w:val="000541F4"/>
    <w:rsid w:val="000542AA"/>
    <w:rsid w:val="00054554"/>
    <w:rsid w:val="000545D1"/>
    <w:rsid w:val="0005491B"/>
    <w:rsid w:val="00054CCD"/>
    <w:rsid w:val="00054FEB"/>
    <w:rsid w:val="00055036"/>
    <w:rsid w:val="0005521A"/>
    <w:rsid w:val="0005528A"/>
    <w:rsid w:val="000552EA"/>
    <w:rsid w:val="00055432"/>
    <w:rsid w:val="0005552F"/>
    <w:rsid w:val="0005564F"/>
    <w:rsid w:val="00055691"/>
    <w:rsid w:val="00055A00"/>
    <w:rsid w:val="00055BFE"/>
    <w:rsid w:val="00055FE5"/>
    <w:rsid w:val="00056156"/>
    <w:rsid w:val="00056229"/>
    <w:rsid w:val="0005624B"/>
    <w:rsid w:val="0005630B"/>
    <w:rsid w:val="00056479"/>
    <w:rsid w:val="000567B0"/>
    <w:rsid w:val="000569A9"/>
    <w:rsid w:val="00057451"/>
    <w:rsid w:val="00057661"/>
    <w:rsid w:val="00057A0F"/>
    <w:rsid w:val="00057A5B"/>
    <w:rsid w:val="00057CDE"/>
    <w:rsid w:val="00057E77"/>
    <w:rsid w:val="00057F0B"/>
    <w:rsid w:val="00057F78"/>
    <w:rsid w:val="00057F88"/>
    <w:rsid w:val="00060043"/>
    <w:rsid w:val="0006047D"/>
    <w:rsid w:val="00060515"/>
    <w:rsid w:val="00060739"/>
    <w:rsid w:val="00060861"/>
    <w:rsid w:val="00060E47"/>
    <w:rsid w:val="00060FA2"/>
    <w:rsid w:val="0006151A"/>
    <w:rsid w:val="00061554"/>
    <w:rsid w:val="00061757"/>
    <w:rsid w:val="000618F3"/>
    <w:rsid w:val="000619D1"/>
    <w:rsid w:val="00061A62"/>
    <w:rsid w:val="00061AED"/>
    <w:rsid w:val="00061B2B"/>
    <w:rsid w:val="00061BB9"/>
    <w:rsid w:val="00061DBA"/>
    <w:rsid w:val="00061DE3"/>
    <w:rsid w:val="00061F5F"/>
    <w:rsid w:val="00062093"/>
    <w:rsid w:val="000620F2"/>
    <w:rsid w:val="0006211C"/>
    <w:rsid w:val="00062183"/>
    <w:rsid w:val="0006225B"/>
    <w:rsid w:val="00062280"/>
    <w:rsid w:val="000622D0"/>
    <w:rsid w:val="000626A1"/>
    <w:rsid w:val="0006273A"/>
    <w:rsid w:val="0006286A"/>
    <w:rsid w:val="00062974"/>
    <w:rsid w:val="00062B0A"/>
    <w:rsid w:val="00062B12"/>
    <w:rsid w:val="00062B19"/>
    <w:rsid w:val="00062BF6"/>
    <w:rsid w:val="00062CBE"/>
    <w:rsid w:val="00062F07"/>
    <w:rsid w:val="00063186"/>
    <w:rsid w:val="000632EE"/>
    <w:rsid w:val="00063407"/>
    <w:rsid w:val="00063790"/>
    <w:rsid w:val="00063B9E"/>
    <w:rsid w:val="00063DC8"/>
    <w:rsid w:val="00063E8C"/>
    <w:rsid w:val="00064158"/>
    <w:rsid w:val="00064291"/>
    <w:rsid w:val="000642E8"/>
    <w:rsid w:val="00064651"/>
    <w:rsid w:val="00064775"/>
    <w:rsid w:val="000647EB"/>
    <w:rsid w:val="000649C6"/>
    <w:rsid w:val="000650B7"/>
    <w:rsid w:val="000651D7"/>
    <w:rsid w:val="00065433"/>
    <w:rsid w:val="000654A0"/>
    <w:rsid w:val="000656B5"/>
    <w:rsid w:val="000657CE"/>
    <w:rsid w:val="00065912"/>
    <w:rsid w:val="00065A04"/>
    <w:rsid w:val="00065AA2"/>
    <w:rsid w:val="00065C13"/>
    <w:rsid w:val="00065C6E"/>
    <w:rsid w:val="00065EF6"/>
    <w:rsid w:val="00065F4B"/>
    <w:rsid w:val="00065FF4"/>
    <w:rsid w:val="0006606B"/>
    <w:rsid w:val="000660CA"/>
    <w:rsid w:val="000666F6"/>
    <w:rsid w:val="00066C7F"/>
    <w:rsid w:val="00066D78"/>
    <w:rsid w:val="00066D9D"/>
    <w:rsid w:val="00066DBD"/>
    <w:rsid w:val="00066F01"/>
    <w:rsid w:val="00067296"/>
    <w:rsid w:val="000674B2"/>
    <w:rsid w:val="000676C7"/>
    <w:rsid w:val="00067ABC"/>
    <w:rsid w:val="00067AC1"/>
    <w:rsid w:val="00067B50"/>
    <w:rsid w:val="00067B6E"/>
    <w:rsid w:val="00067D28"/>
    <w:rsid w:val="00067E6B"/>
    <w:rsid w:val="00067EB1"/>
    <w:rsid w:val="00067FF7"/>
    <w:rsid w:val="00070157"/>
    <w:rsid w:val="000705E7"/>
    <w:rsid w:val="000707DB"/>
    <w:rsid w:val="00070893"/>
    <w:rsid w:val="00070C75"/>
    <w:rsid w:val="0007127A"/>
    <w:rsid w:val="000712D9"/>
    <w:rsid w:val="00071364"/>
    <w:rsid w:val="00071454"/>
    <w:rsid w:val="000715D1"/>
    <w:rsid w:val="00071607"/>
    <w:rsid w:val="00071756"/>
    <w:rsid w:val="000719D3"/>
    <w:rsid w:val="000719DF"/>
    <w:rsid w:val="00071FF2"/>
    <w:rsid w:val="000721FB"/>
    <w:rsid w:val="00072220"/>
    <w:rsid w:val="0007230C"/>
    <w:rsid w:val="000726C0"/>
    <w:rsid w:val="000726F6"/>
    <w:rsid w:val="0007286C"/>
    <w:rsid w:val="000728E6"/>
    <w:rsid w:val="00072929"/>
    <w:rsid w:val="000729BB"/>
    <w:rsid w:val="00073018"/>
    <w:rsid w:val="000730D0"/>
    <w:rsid w:val="00073630"/>
    <w:rsid w:val="000738B5"/>
    <w:rsid w:val="00073963"/>
    <w:rsid w:val="00073A41"/>
    <w:rsid w:val="00073C63"/>
    <w:rsid w:val="000740BA"/>
    <w:rsid w:val="00074232"/>
    <w:rsid w:val="00074286"/>
    <w:rsid w:val="000743A2"/>
    <w:rsid w:val="000743F4"/>
    <w:rsid w:val="00074A21"/>
    <w:rsid w:val="00074A76"/>
    <w:rsid w:val="00074E56"/>
    <w:rsid w:val="00074F7F"/>
    <w:rsid w:val="0007583C"/>
    <w:rsid w:val="00075872"/>
    <w:rsid w:val="00075943"/>
    <w:rsid w:val="00075B0B"/>
    <w:rsid w:val="00075B28"/>
    <w:rsid w:val="00075B31"/>
    <w:rsid w:val="00075B6C"/>
    <w:rsid w:val="00075F19"/>
    <w:rsid w:val="0007606A"/>
    <w:rsid w:val="00076086"/>
    <w:rsid w:val="000761AF"/>
    <w:rsid w:val="000761E9"/>
    <w:rsid w:val="000761EB"/>
    <w:rsid w:val="000764D5"/>
    <w:rsid w:val="000765ED"/>
    <w:rsid w:val="000766EF"/>
    <w:rsid w:val="0007682E"/>
    <w:rsid w:val="00076DEE"/>
    <w:rsid w:val="00076E2A"/>
    <w:rsid w:val="0007717E"/>
    <w:rsid w:val="000771A3"/>
    <w:rsid w:val="00077321"/>
    <w:rsid w:val="00077646"/>
    <w:rsid w:val="00077CAA"/>
    <w:rsid w:val="00077DFC"/>
    <w:rsid w:val="00080174"/>
    <w:rsid w:val="000801AF"/>
    <w:rsid w:val="00080217"/>
    <w:rsid w:val="000802E9"/>
    <w:rsid w:val="0008061E"/>
    <w:rsid w:val="00080723"/>
    <w:rsid w:val="00080736"/>
    <w:rsid w:val="000807A4"/>
    <w:rsid w:val="000807FE"/>
    <w:rsid w:val="00080DFD"/>
    <w:rsid w:val="00081265"/>
    <w:rsid w:val="0008130C"/>
    <w:rsid w:val="00081450"/>
    <w:rsid w:val="000815A1"/>
    <w:rsid w:val="00081680"/>
    <w:rsid w:val="00081709"/>
    <w:rsid w:val="00081764"/>
    <w:rsid w:val="00081A86"/>
    <w:rsid w:val="00081AA1"/>
    <w:rsid w:val="00081B24"/>
    <w:rsid w:val="00081E14"/>
    <w:rsid w:val="00081EE5"/>
    <w:rsid w:val="00082110"/>
    <w:rsid w:val="00082419"/>
    <w:rsid w:val="0008247A"/>
    <w:rsid w:val="00082718"/>
    <w:rsid w:val="00082C4A"/>
    <w:rsid w:val="00082CE3"/>
    <w:rsid w:val="00082E20"/>
    <w:rsid w:val="00082FB5"/>
    <w:rsid w:val="00083193"/>
    <w:rsid w:val="000832B0"/>
    <w:rsid w:val="0008349D"/>
    <w:rsid w:val="00083530"/>
    <w:rsid w:val="000836CB"/>
    <w:rsid w:val="000836CD"/>
    <w:rsid w:val="00083789"/>
    <w:rsid w:val="0008380E"/>
    <w:rsid w:val="00083821"/>
    <w:rsid w:val="00083915"/>
    <w:rsid w:val="00083940"/>
    <w:rsid w:val="00083950"/>
    <w:rsid w:val="000840B2"/>
    <w:rsid w:val="0008462C"/>
    <w:rsid w:val="00084676"/>
    <w:rsid w:val="0008468D"/>
    <w:rsid w:val="000846F5"/>
    <w:rsid w:val="0008496F"/>
    <w:rsid w:val="00084A12"/>
    <w:rsid w:val="00084CAF"/>
    <w:rsid w:val="00084F28"/>
    <w:rsid w:val="0008510A"/>
    <w:rsid w:val="000852BC"/>
    <w:rsid w:val="0008532E"/>
    <w:rsid w:val="00085459"/>
    <w:rsid w:val="0008551A"/>
    <w:rsid w:val="0008551B"/>
    <w:rsid w:val="000856CD"/>
    <w:rsid w:val="000857DB"/>
    <w:rsid w:val="00085C91"/>
    <w:rsid w:val="00085D0E"/>
    <w:rsid w:val="00085DD8"/>
    <w:rsid w:val="00085E3A"/>
    <w:rsid w:val="00085F42"/>
    <w:rsid w:val="00086126"/>
    <w:rsid w:val="00086259"/>
    <w:rsid w:val="000863F1"/>
    <w:rsid w:val="0008646D"/>
    <w:rsid w:val="00086587"/>
    <w:rsid w:val="00086632"/>
    <w:rsid w:val="000868A8"/>
    <w:rsid w:val="000869FC"/>
    <w:rsid w:val="00086DE2"/>
    <w:rsid w:val="00087094"/>
    <w:rsid w:val="000870C6"/>
    <w:rsid w:val="000872B6"/>
    <w:rsid w:val="00087358"/>
    <w:rsid w:val="000873D2"/>
    <w:rsid w:val="000875FF"/>
    <w:rsid w:val="00087903"/>
    <w:rsid w:val="00087998"/>
    <w:rsid w:val="00087B43"/>
    <w:rsid w:val="00087EA6"/>
    <w:rsid w:val="0009043C"/>
    <w:rsid w:val="000904E2"/>
    <w:rsid w:val="0009066D"/>
    <w:rsid w:val="00090767"/>
    <w:rsid w:val="00090912"/>
    <w:rsid w:val="00090AF3"/>
    <w:rsid w:val="00090B5D"/>
    <w:rsid w:val="00090C86"/>
    <w:rsid w:val="00090DA1"/>
    <w:rsid w:val="000910AF"/>
    <w:rsid w:val="00091707"/>
    <w:rsid w:val="00091921"/>
    <w:rsid w:val="00091941"/>
    <w:rsid w:val="00091A4A"/>
    <w:rsid w:val="00091B87"/>
    <w:rsid w:val="00091C28"/>
    <w:rsid w:val="00091C93"/>
    <w:rsid w:val="000920E7"/>
    <w:rsid w:val="00092471"/>
    <w:rsid w:val="000924B9"/>
    <w:rsid w:val="000927C2"/>
    <w:rsid w:val="000927CF"/>
    <w:rsid w:val="0009291D"/>
    <w:rsid w:val="00092A02"/>
    <w:rsid w:val="00092AC9"/>
    <w:rsid w:val="00092B28"/>
    <w:rsid w:val="00092D41"/>
    <w:rsid w:val="00092DD1"/>
    <w:rsid w:val="00092E36"/>
    <w:rsid w:val="00092E72"/>
    <w:rsid w:val="0009306D"/>
    <w:rsid w:val="000933AE"/>
    <w:rsid w:val="00093537"/>
    <w:rsid w:val="00093841"/>
    <w:rsid w:val="00093A2D"/>
    <w:rsid w:val="00093C78"/>
    <w:rsid w:val="00093CE9"/>
    <w:rsid w:val="00093CF4"/>
    <w:rsid w:val="00094057"/>
    <w:rsid w:val="000940F3"/>
    <w:rsid w:val="0009415A"/>
    <w:rsid w:val="000943C4"/>
    <w:rsid w:val="0009451D"/>
    <w:rsid w:val="00094847"/>
    <w:rsid w:val="00094C9D"/>
    <w:rsid w:val="00094D87"/>
    <w:rsid w:val="00095157"/>
    <w:rsid w:val="000952DA"/>
    <w:rsid w:val="0009537D"/>
    <w:rsid w:val="000953D0"/>
    <w:rsid w:val="000953D8"/>
    <w:rsid w:val="00095438"/>
    <w:rsid w:val="00095658"/>
    <w:rsid w:val="00095668"/>
    <w:rsid w:val="0009568F"/>
    <w:rsid w:val="000956CB"/>
    <w:rsid w:val="000957B2"/>
    <w:rsid w:val="000958F9"/>
    <w:rsid w:val="0009593F"/>
    <w:rsid w:val="00095A45"/>
    <w:rsid w:val="00095AF7"/>
    <w:rsid w:val="00096190"/>
    <w:rsid w:val="0009620A"/>
    <w:rsid w:val="00096444"/>
    <w:rsid w:val="00096802"/>
    <w:rsid w:val="00096938"/>
    <w:rsid w:val="00096C85"/>
    <w:rsid w:val="00096D14"/>
    <w:rsid w:val="00096DA6"/>
    <w:rsid w:val="00096EA4"/>
    <w:rsid w:val="00096F0C"/>
    <w:rsid w:val="00096F9A"/>
    <w:rsid w:val="0009713A"/>
    <w:rsid w:val="00097422"/>
    <w:rsid w:val="00097559"/>
    <w:rsid w:val="000977BC"/>
    <w:rsid w:val="0009789E"/>
    <w:rsid w:val="00097B36"/>
    <w:rsid w:val="00097C0C"/>
    <w:rsid w:val="00097C42"/>
    <w:rsid w:val="00097DEB"/>
    <w:rsid w:val="000A00D8"/>
    <w:rsid w:val="000A049A"/>
    <w:rsid w:val="000A0516"/>
    <w:rsid w:val="000A0A19"/>
    <w:rsid w:val="000A0B02"/>
    <w:rsid w:val="000A0D56"/>
    <w:rsid w:val="000A0DBF"/>
    <w:rsid w:val="000A10B7"/>
    <w:rsid w:val="000A1275"/>
    <w:rsid w:val="000A12DE"/>
    <w:rsid w:val="000A14D2"/>
    <w:rsid w:val="000A14FC"/>
    <w:rsid w:val="000A186F"/>
    <w:rsid w:val="000A1956"/>
    <w:rsid w:val="000A19BC"/>
    <w:rsid w:val="000A1B90"/>
    <w:rsid w:val="000A1C9C"/>
    <w:rsid w:val="000A2030"/>
    <w:rsid w:val="000A2258"/>
    <w:rsid w:val="000A2339"/>
    <w:rsid w:val="000A2345"/>
    <w:rsid w:val="000A24F2"/>
    <w:rsid w:val="000A29BC"/>
    <w:rsid w:val="000A2DA5"/>
    <w:rsid w:val="000A2F69"/>
    <w:rsid w:val="000A2FBA"/>
    <w:rsid w:val="000A3248"/>
    <w:rsid w:val="000A339D"/>
    <w:rsid w:val="000A34CC"/>
    <w:rsid w:val="000A3751"/>
    <w:rsid w:val="000A38D5"/>
    <w:rsid w:val="000A3B30"/>
    <w:rsid w:val="000A3D88"/>
    <w:rsid w:val="000A44E4"/>
    <w:rsid w:val="000A4840"/>
    <w:rsid w:val="000A4D98"/>
    <w:rsid w:val="000A4E0E"/>
    <w:rsid w:val="000A4E52"/>
    <w:rsid w:val="000A4FDA"/>
    <w:rsid w:val="000A51FD"/>
    <w:rsid w:val="000A5561"/>
    <w:rsid w:val="000A5888"/>
    <w:rsid w:val="000A5D88"/>
    <w:rsid w:val="000A6588"/>
    <w:rsid w:val="000A6A8A"/>
    <w:rsid w:val="000A6B15"/>
    <w:rsid w:val="000A6E45"/>
    <w:rsid w:val="000A6E8E"/>
    <w:rsid w:val="000A6F9E"/>
    <w:rsid w:val="000A6FBB"/>
    <w:rsid w:val="000A7116"/>
    <w:rsid w:val="000A73ED"/>
    <w:rsid w:val="000A748C"/>
    <w:rsid w:val="000A74B8"/>
    <w:rsid w:val="000A750F"/>
    <w:rsid w:val="000A797E"/>
    <w:rsid w:val="000A7C62"/>
    <w:rsid w:val="000A7CA6"/>
    <w:rsid w:val="000A7EA4"/>
    <w:rsid w:val="000A7F87"/>
    <w:rsid w:val="000A7FED"/>
    <w:rsid w:val="000B0066"/>
    <w:rsid w:val="000B0113"/>
    <w:rsid w:val="000B0255"/>
    <w:rsid w:val="000B02B7"/>
    <w:rsid w:val="000B0461"/>
    <w:rsid w:val="000B05F6"/>
    <w:rsid w:val="000B064C"/>
    <w:rsid w:val="000B0858"/>
    <w:rsid w:val="000B0975"/>
    <w:rsid w:val="000B0D70"/>
    <w:rsid w:val="000B0FF7"/>
    <w:rsid w:val="000B129A"/>
    <w:rsid w:val="000B1838"/>
    <w:rsid w:val="000B1876"/>
    <w:rsid w:val="000B1C4F"/>
    <w:rsid w:val="000B1DA8"/>
    <w:rsid w:val="000B1FAA"/>
    <w:rsid w:val="000B209B"/>
    <w:rsid w:val="000B25B8"/>
    <w:rsid w:val="000B2AC8"/>
    <w:rsid w:val="000B2C76"/>
    <w:rsid w:val="000B3060"/>
    <w:rsid w:val="000B309B"/>
    <w:rsid w:val="000B3102"/>
    <w:rsid w:val="000B3135"/>
    <w:rsid w:val="000B3412"/>
    <w:rsid w:val="000B35A3"/>
    <w:rsid w:val="000B3809"/>
    <w:rsid w:val="000B3B56"/>
    <w:rsid w:val="000B3B80"/>
    <w:rsid w:val="000B3CF8"/>
    <w:rsid w:val="000B3E9D"/>
    <w:rsid w:val="000B3FB3"/>
    <w:rsid w:val="000B4056"/>
    <w:rsid w:val="000B4416"/>
    <w:rsid w:val="000B446A"/>
    <w:rsid w:val="000B448E"/>
    <w:rsid w:val="000B46D9"/>
    <w:rsid w:val="000B4731"/>
    <w:rsid w:val="000B4771"/>
    <w:rsid w:val="000B4945"/>
    <w:rsid w:val="000B4C32"/>
    <w:rsid w:val="000B4E83"/>
    <w:rsid w:val="000B4F33"/>
    <w:rsid w:val="000B5482"/>
    <w:rsid w:val="000B55FA"/>
    <w:rsid w:val="000B56E7"/>
    <w:rsid w:val="000B58FF"/>
    <w:rsid w:val="000B5CBC"/>
    <w:rsid w:val="000B5DA4"/>
    <w:rsid w:val="000B608F"/>
    <w:rsid w:val="000B6276"/>
    <w:rsid w:val="000B638D"/>
    <w:rsid w:val="000B656E"/>
    <w:rsid w:val="000B669E"/>
    <w:rsid w:val="000B6747"/>
    <w:rsid w:val="000B69AC"/>
    <w:rsid w:val="000B6A7E"/>
    <w:rsid w:val="000B6BC5"/>
    <w:rsid w:val="000B6CBE"/>
    <w:rsid w:val="000B6D53"/>
    <w:rsid w:val="000B7162"/>
    <w:rsid w:val="000B71BC"/>
    <w:rsid w:val="000B724B"/>
    <w:rsid w:val="000B72F3"/>
    <w:rsid w:val="000B75DB"/>
    <w:rsid w:val="000B7989"/>
    <w:rsid w:val="000B7B7A"/>
    <w:rsid w:val="000B7BD4"/>
    <w:rsid w:val="000B7EE1"/>
    <w:rsid w:val="000C01EB"/>
    <w:rsid w:val="000C073F"/>
    <w:rsid w:val="000C09B0"/>
    <w:rsid w:val="000C0AA9"/>
    <w:rsid w:val="000C0ADF"/>
    <w:rsid w:val="000C0B0D"/>
    <w:rsid w:val="000C0BBD"/>
    <w:rsid w:val="000C0C5F"/>
    <w:rsid w:val="000C0E36"/>
    <w:rsid w:val="000C0FD7"/>
    <w:rsid w:val="000C13DB"/>
    <w:rsid w:val="000C153C"/>
    <w:rsid w:val="000C154D"/>
    <w:rsid w:val="000C1590"/>
    <w:rsid w:val="000C15FD"/>
    <w:rsid w:val="000C1765"/>
    <w:rsid w:val="000C1944"/>
    <w:rsid w:val="000C1E55"/>
    <w:rsid w:val="000C1E96"/>
    <w:rsid w:val="000C1E9A"/>
    <w:rsid w:val="000C20C6"/>
    <w:rsid w:val="000C2236"/>
    <w:rsid w:val="000C243C"/>
    <w:rsid w:val="000C2672"/>
    <w:rsid w:val="000C26CC"/>
    <w:rsid w:val="000C2AEC"/>
    <w:rsid w:val="000C2BF4"/>
    <w:rsid w:val="000C2C54"/>
    <w:rsid w:val="000C2EFC"/>
    <w:rsid w:val="000C2FEE"/>
    <w:rsid w:val="000C3108"/>
    <w:rsid w:val="000C3153"/>
    <w:rsid w:val="000C32D7"/>
    <w:rsid w:val="000C32E3"/>
    <w:rsid w:val="000C33C9"/>
    <w:rsid w:val="000C35FD"/>
    <w:rsid w:val="000C37B3"/>
    <w:rsid w:val="000C392B"/>
    <w:rsid w:val="000C3A34"/>
    <w:rsid w:val="000C40A2"/>
    <w:rsid w:val="000C40BF"/>
    <w:rsid w:val="000C4239"/>
    <w:rsid w:val="000C430F"/>
    <w:rsid w:val="000C442B"/>
    <w:rsid w:val="000C44CC"/>
    <w:rsid w:val="000C45A5"/>
    <w:rsid w:val="000C49C8"/>
    <w:rsid w:val="000C4A7C"/>
    <w:rsid w:val="000C4AE2"/>
    <w:rsid w:val="000C4CB5"/>
    <w:rsid w:val="000C4CC1"/>
    <w:rsid w:val="000C4CD5"/>
    <w:rsid w:val="000C4CE3"/>
    <w:rsid w:val="000C4D20"/>
    <w:rsid w:val="000C4F38"/>
    <w:rsid w:val="000C50AA"/>
    <w:rsid w:val="000C520A"/>
    <w:rsid w:val="000C52E3"/>
    <w:rsid w:val="000C538F"/>
    <w:rsid w:val="000C53B2"/>
    <w:rsid w:val="000C54A1"/>
    <w:rsid w:val="000C54A7"/>
    <w:rsid w:val="000C563C"/>
    <w:rsid w:val="000C56BD"/>
    <w:rsid w:val="000C5C13"/>
    <w:rsid w:val="000C5DA5"/>
    <w:rsid w:val="000C5E07"/>
    <w:rsid w:val="000C5FBE"/>
    <w:rsid w:val="000C617C"/>
    <w:rsid w:val="000C61D0"/>
    <w:rsid w:val="000C670E"/>
    <w:rsid w:val="000C7013"/>
    <w:rsid w:val="000C706A"/>
    <w:rsid w:val="000C71C9"/>
    <w:rsid w:val="000C7503"/>
    <w:rsid w:val="000C7705"/>
    <w:rsid w:val="000C7796"/>
    <w:rsid w:val="000C7805"/>
    <w:rsid w:val="000C7BEE"/>
    <w:rsid w:val="000D0104"/>
    <w:rsid w:val="000D0205"/>
    <w:rsid w:val="000D0BA8"/>
    <w:rsid w:val="000D0CC0"/>
    <w:rsid w:val="000D0FFB"/>
    <w:rsid w:val="000D11D9"/>
    <w:rsid w:val="000D1320"/>
    <w:rsid w:val="000D1944"/>
    <w:rsid w:val="000D1B86"/>
    <w:rsid w:val="000D1EDC"/>
    <w:rsid w:val="000D1EFD"/>
    <w:rsid w:val="000D231C"/>
    <w:rsid w:val="000D237D"/>
    <w:rsid w:val="000D255D"/>
    <w:rsid w:val="000D278B"/>
    <w:rsid w:val="000D2966"/>
    <w:rsid w:val="000D2C40"/>
    <w:rsid w:val="000D3053"/>
    <w:rsid w:val="000D31A6"/>
    <w:rsid w:val="000D3212"/>
    <w:rsid w:val="000D3274"/>
    <w:rsid w:val="000D3387"/>
    <w:rsid w:val="000D33EC"/>
    <w:rsid w:val="000D341D"/>
    <w:rsid w:val="000D3429"/>
    <w:rsid w:val="000D346F"/>
    <w:rsid w:val="000D34C2"/>
    <w:rsid w:val="000D35C1"/>
    <w:rsid w:val="000D3784"/>
    <w:rsid w:val="000D3814"/>
    <w:rsid w:val="000D394E"/>
    <w:rsid w:val="000D3A74"/>
    <w:rsid w:val="000D3CBE"/>
    <w:rsid w:val="000D3D58"/>
    <w:rsid w:val="000D3DF1"/>
    <w:rsid w:val="000D3FD6"/>
    <w:rsid w:val="000D4031"/>
    <w:rsid w:val="000D4097"/>
    <w:rsid w:val="000D42F0"/>
    <w:rsid w:val="000D44E5"/>
    <w:rsid w:val="000D4593"/>
    <w:rsid w:val="000D470D"/>
    <w:rsid w:val="000D4A0C"/>
    <w:rsid w:val="000D4ACD"/>
    <w:rsid w:val="000D4C75"/>
    <w:rsid w:val="000D4FCF"/>
    <w:rsid w:val="000D517F"/>
    <w:rsid w:val="000D51E9"/>
    <w:rsid w:val="000D5355"/>
    <w:rsid w:val="000D5423"/>
    <w:rsid w:val="000D5665"/>
    <w:rsid w:val="000D568B"/>
    <w:rsid w:val="000D59C2"/>
    <w:rsid w:val="000D5B00"/>
    <w:rsid w:val="000D5B52"/>
    <w:rsid w:val="000D5B7D"/>
    <w:rsid w:val="000D5D92"/>
    <w:rsid w:val="000D5EAB"/>
    <w:rsid w:val="000D6356"/>
    <w:rsid w:val="000D63F4"/>
    <w:rsid w:val="000D659B"/>
    <w:rsid w:val="000D6963"/>
    <w:rsid w:val="000D69AB"/>
    <w:rsid w:val="000D6C2F"/>
    <w:rsid w:val="000D6C39"/>
    <w:rsid w:val="000D6C3F"/>
    <w:rsid w:val="000D71C5"/>
    <w:rsid w:val="000D72A9"/>
    <w:rsid w:val="000D737F"/>
    <w:rsid w:val="000D7526"/>
    <w:rsid w:val="000D76ED"/>
    <w:rsid w:val="000D7770"/>
    <w:rsid w:val="000D79F1"/>
    <w:rsid w:val="000D7AE0"/>
    <w:rsid w:val="000D7B19"/>
    <w:rsid w:val="000D7B53"/>
    <w:rsid w:val="000D7D87"/>
    <w:rsid w:val="000E00DE"/>
    <w:rsid w:val="000E030D"/>
    <w:rsid w:val="000E03B5"/>
    <w:rsid w:val="000E0458"/>
    <w:rsid w:val="000E0508"/>
    <w:rsid w:val="000E06A8"/>
    <w:rsid w:val="000E0999"/>
    <w:rsid w:val="000E0D56"/>
    <w:rsid w:val="000E0E71"/>
    <w:rsid w:val="000E1166"/>
    <w:rsid w:val="000E14E4"/>
    <w:rsid w:val="000E167B"/>
    <w:rsid w:val="000E16E6"/>
    <w:rsid w:val="000E18CC"/>
    <w:rsid w:val="000E19CF"/>
    <w:rsid w:val="000E1A3C"/>
    <w:rsid w:val="000E1B64"/>
    <w:rsid w:val="000E1E87"/>
    <w:rsid w:val="000E228D"/>
    <w:rsid w:val="000E25C0"/>
    <w:rsid w:val="000E2A3B"/>
    <w:rsid w:val="000E2AD2"/>
    <w:rsid w:val="000E2B93"/>
    <w:rsid w:val="000E2CC7"/>
    <w:rsid w:val="000E3060"/>
    <w:rsid w:val="000E31AE"/>
    <w:rsid w:val="000E3442"/>
    <w:rsid w:val="000E3942"/>
    <w:rsid w:val="000E3A88"/>
    <w:rsid w:val="000E3BE9"/>
    <w:rsid w:val="000E3E38"/>
    <w:rsid w:val="000E3F2C"/>
    <w:rsid w:val="000E4168"/>
    <w:rsid w:val="000E41EA"/>
    <w:rsid w:val="000E441C"/>
    <w:rsid w:val="000E45A2"/>
    <w:rsid w:val="000E4628"/>
    <w:rsid w:val="000E4688"/>
    <w:rsid w:val="000E46C4"/>
    <w:rsid w:val="000E47FE"/>
    <w:rsid w:val="000E486B"/>
    <w:rsid w:val="000E48DF"/>
    <w:rsid w:val="000E4B48"/>
    <w:rsid w:val="000E4C22"/>
    <w:rsid w:val="000E4C8D"/>
    <w:rsid w:val="000E4D29"/>
    <w:rsid w:val="000E4DE9"/>
    <w:rsid w:val="000E4E8F"/>
    <w:rsid w:val="000E5009"/>
    <w:rsid w:val="000E51A0"/>
    <w:rsid w:val="000E51F5"/>
    <w:rsid w:val="000E52A0"/>
    <w:rsid w:val="000E550D"/>
    <w:rsid w:val="000E59DD"/>
    <w:rsid w:val="000E5E4E"/>
    <w:rsid w:val="000E6033"/>
    <w:rsid w:val="000E61D3"/>
    <w:rsid w:val="000E62DB"/>
    <w:rsid w:val="000E62DF"/>
    <w:rsid w:val="000E6422"/>
    <w:rsid w:val="000E6448"/>
    <w:rsid w:val="000E654A"/>
    <w:rsid w:val="000E6604"/>
    <w:rsid w:val="000E6768"/>
    <w:rsid w:val="000E67C9"/>
    <w:rsid w:val="000E6A23"/>
    <w:rsid w:val="000E6B68"/>
    <w:rsid w:val="000E6D79"/>
    <w:rsid w:val="000E6E6F"/>
    <w:rsid w:val="000E6F20"/>
    <w:rsid w:val="000E70F8"/>
    <w:rsid w:val="000E7169"/>
    <w:rsid w:val="000E7448"/>
    <w:rsid w:val="000E7661"/>
    <w:rsid w:val="000E77BF"/>
    <w:rsid w:val="000E7C3F"/>
    <w:rsid w:val="000E7C68"/>
    <w:rsid w:val="000E7E95"/>
    <w:rsid w:val="000E7FAA"/>
    <w:rsid w:val="000F0070"/>
    <w:rsid w:val="000F0219"/>
    <w:rsid w:val="000F04EF"/>
    <w:rsid w:val="000F0978"/>
    <w:rsid w:val="000F0A08"/>
    <w:rsid w:val="000F0BE0"/>
    <w:rsid w:val="000F0CA2"/>
    <w:rsid w:val="000F0D29"/>
    <w:rsid w:val="000F103E"/>
    <w:rsid w:val="000F12AE"/>
    <w:rsid w:val="000F12C9"/>
    <w:rsid w:val="000F140D"/>
    <w:rsid w:val="000F14D8"/>
    <w:rsid w:val="000F15A8"/>
    <w:rsid w:val="000F15BE"/>
    <w:rsid w:val="000F17C3"/>
    <w:rsid w:val="000F188D"/>
    <w:rsid w:val="000F1ABC"/>
    <w:rsid w:val="000F1BD1"/>
    <w:rsid w:val="000F1F97"/>
    <w:rsid w:val="000F209F"/>
    <w:rsid w:val="000F20D0"/>
    <w:rsid w:val="000F2290"/>
    <w:rsid w:val="000F241C"/>
    <w:rsid w:val="000F26C5"/>
    <w:rsid w:val="000F28F5"/>
    <w:rsid w:val="000F2BEC"/>
    <w:rsid w:val="000F2D78"/>
    <w:rsid w:val="000F355B"/>
    <w:rsid w:val="000F3693"/>
    <w:rsid w:val="000F38C2"/>
    <w:rsid w:val="000F3A74"/>
    <w:rsid w:val="000F3B99"/>
    <w:rsid w:val="000F3DB0"/>
    <w:rsid w:val="000F401C"/>
    <w:rsid w:val="000F4085"/>
    <w:rsid w:val="000F40A6"/>
    <w:rsid w:val="000F41EA"/>
    <w:rsid w:val="000F454D"/>
    <w:rsid w:val="000F46FD"/>
    <w:rsid w:val="000F49BB"/>
    <w:rsid w:val="000F4BA7"/>
    <w:rsid w:val="000F4E74"/>
    <w:rsid w:val="000F50B5"/>
    <w:rsid w:val="000F5263"/>
    <w:rsid w:val="000F52B4"/>
    <w:rsid w:val="000F561B"/>
    <w:rsid w:val="000F56C4"/>
    <w:rsid w:val="000F575E"/>
    <w:rsid w:val="000F597C"/>
    <w:rsid w:val="000F5ACC"/>
    <w:rsid w:val="000F5AE0"/>
    <w:rsid w:val="000F5CD4"/>
    <w:rsid w:val="000F5D3E"/>
    <w:rsid w:val="000F5D8A"/>
    <w:rsid w:val="000F610E"/>
    <w:rsid w:val="000F6478"/>
    <w:rsid w:val="000F67C3"/>
    <w:rsid w:val="000F68E8"/>
    <w:rsid w:val="000F6A88"/>
    <w:rsid w:val="000F6BA6"/>
    <w:rsid w:val="000F6C66"/>
    <w:rsid w:val="000F709E"/>
    <w:rsid w:val="000F70AD"/>
    <w:rsid w:val="000F723C"/>
    <w:rsid w:val="000F7360"/>
    <w:rsid w:val="000F73F4"/>
    <w:rsid w:val="000F744F"/>
    <w:rsid w:val="000F7650"/>
    <w:rsid w:val="000F76B1"/>
    <w:rsid w:val="000F76D4"/>
    <w:rsid w:val="000F772B"/>
    <w:rsid w:val="000F77D4"/>
    <w:rsid w:val="000F7883"/>
    <w:rsid w:val="000F7D47"/>
    <w:rsid w:val="00100182"/>
    <w:rsid w:val="0010027C"/>
    <w:rsid w:val="001002C3"/>
    <w:rsid w:val="0010041B"/>
    <w:rsid w:val="00100426"/>
    <w:rsid w:val="00100437"/>
    <w:rsid w:val="0010063A"/>
    <w:rsid w:val="001009E6"/>
    <w:rsid w:val="00100A49"/>
    <w:rsid w:val="00100ACB"/>
    <w:rsid w:val="00100C7A"/>
    <w:rsid w:val="00100CC8"/>
    <w:rsid w:val="00100D6B"/>
    <w:rsid w:val="00100DBC"/>
    <w:rsid w:val="00100EE4"/>
    <w:rsid w:val="0010119A"/>
    <w:rsid w:val="001012A0"/>
    <w:rsid w:val="00101341"/>
    <w:rsid w:val="001016AD"/>
    <w:rsid w:val="001016E2"/>
    <w:rsid w:val="00101BEA"/>
    <w:rsid w:val="00101BFC"/>
    <w:rsid w:val="00101FE2"/>
    <w:rsid w:val="0010209D"/>
    <w:rsid w:val="001020B5"/>
    <w:rsid w:val="001022A6"/>
    <w:rsid w:val="00102305"/>
    <w:rsid w:val="00102361"/>
    <w:rsid w:val="0010262F"/>
    <w:rsid w:val="001027F8"/>
    <w:rsid w:val="00102820"/>
    <w:rsid w:val="00102AED"/>
    <w:rsid w:val="00103077"/>
    <w:rsid w:val="00103279"/>
    <w:rsid w:val="00103374"/>
    <w:rsid w:val="001034A3"/>
    <w:rsid w:val="00103503"/>
    <w:rsid w:val="001035CD"/>
    <w:rsid w:val="00103645"/>
    <w:rsid w:val="00103996"/>
    <w:rsid w:val="001039B9"/>
    <w:rsid w:val="001039BC"/>
    <w:rsid w:val="00103A80"/>
    <w:rsid w:val="00103ADE"/>
    <w:rsid w:val="00103B0E"/>
    <w:rsid w:val="00103CFA"/>
    <w:rsid w:val="00103DD8"/>
    <w:rsid w:val="001040F1"/>
    <w:rsid w:val="0010455E"/>
    <w:rsid w:val="001047F7"/>
    <w:rsid w:val="00104B63"/>
    <w:rsid w:val="00104B6B"/>
    <w:rsid w:val="00104D48"/>
    <w:rsid w:val="00104E28"/>
    <w:rsid w:val="00105663"/>
    <w:rsid w:val="00105682"/>
    <w:rsid w:val="001056D6"/>
    <w:rsid w:val="0010577B"/>
    <w:rsid w:val="001059A8"/>
    <w:rsid w:val="00105C52"/>
    <w:rsid w:val="00105F30"/>
    <w:rsid w:val="00105F6D"/>
    <w:rsid w:val="0010605F"/>
    <w:rsid w:val="00106195"/>
    <w:rsid w:val="00106275"/>
    <w:rsid w:val="0010635D"/>
    <w:rsid w:val="001063B8"/>
    <w:rsid w:val="00106400"/>
    <w:rsid w:val="00106639"/>
    <w:rsid w:val="00106799"/>
    <w:rsid w:val="001068CD"/>
    <w:rsid w:val="00106984"/>
    <w:rsid w:val="00106DBB"/>
    <w:rsid w:val="00106EEA"/>
    <w:rsid w:val="00106F51"/>
    <w:rsid w:val="00107061"/>
    <w:rsid w:val="001072FA"/>
    <w:rsid w:val="00107351"/>
    <w:rsid w:val="00107425"/>
    <w:rsid w:val="00107621"/>
    <w:rsid w:val="001077B8"/>
    <w:rsid w:val="0010792E"/>
    <w:rsid w:val="001079E8"/>
    <w:rsid w:val="00107A92"/>
    <w:rsid w:val="00107A9A"/>
    <w:rsid w:val="00107B35"/>
    <w:rsid w:val="00107DE1"/>
    <w:rsid w:val="00107E9F"/>
    <w:rsid w:val="00107EB3"/>
    <w:rsid w:val="00107FD8"/>
    <w:rsid w:val="001102BC"/>
    <w:rsid w:val="00110340"/>
    <w:rsid w:val="00110431"/>
    <w:rsid w:val="00110632"/>
    <w:rsid w:val="0011086B"/>
    <w:rsid w:val="001108F8"/>
    <w:rsid w:val="00110993"/>
    <w:rsid w:val="00110B1B"/>
    <w:rsid w:val="00110B69"/>
    <w:rsid w:val="00110D6C"/>
    <w:rsid w:val="00110E6B"/>
    <w:rsid w:val="00110F76"/>
    <w:rsid w:val="00111128"/>
    <w:rsid w:val="00111303"/>
    <w:rsid w:val="00111416"/>
    <w:rsid w:val="00111445"/>
    <w:rsid w:val="0011145A"/>
    <w:rsid w:val="001114BF"/>
    <w:rsid w:val="00111505"/>
    <w:rsid w:val="0011158C"/>
    <w:rsid w:val="00111688"/>
    <w:rsid w:val="001116F9"/>
    <w:rsid w:val="0011178E"/>
    <w:rsid w:val="00111809"/>
    <w:rsid w:val="00111996"/>
    <w:rsid w:val="00111A4A"/>
    <w:rsid w:val="00111AD5"/>
    <w:rsid w:val="00111D63"/>
    <w:rsid w:val="00111DB2"/>
    <w:rsid w:val="00111E79"/>
    <w:rsid w:val="001124D6"/>
    <w:rsid w:val="00112673"/>
    <w:rsid w:val="00112677"/>
    <w:rsid w:val="0011269E"/>
    <w:rsid w:val="00112802"/>
    <w:rsid w:val="00112868"/>
    <w:rsid w:val="00112980"/>
    <w:rsid w:val="00112A6F"/>
    <w:rsid w:val="00112D59"/>
    <w:rsid w:val="00112EA1"/>
    <w:rsid w:val="00113396"/>
    <w:rsid w:val="001134BB"/>
    <w:rsid w:val="00113833"/>
    <w:rsid w:val="0011388F"/>
    <w:rsid w:val="00113AB7"/>
    <w:rsid w:val="00113B71"/>
    <w:rsid w:val="00113DC9"/>
    <w:rsid w:val="00113DDD"/>
    <w:rsid w:val="00113F8A"/>
    <w:rsid w:val="001140A2"/>
    <w:rsid w:val="0011410D"/>
    <w:rsid w:val="0011414F"/>
    <w:rsid w:val="001142F9"/>
    <w:rsid w:val="001143B8"/>
    <w:rsid w:val="0011487A"/>
    <w:rsid w:val="001148A8"/>
    <w:rsid w:val="0011494E"/>
    <w:rsid w:val="00114B93"/>
    <w:rsid w:val="00114BD7"/>
    <w:rsid w:val="00114EE0"/>
    <w:rsid w:val="00114F6E"/>
    <w:rsid w:val="001151C0"/>
    <w:rsid w:val="00115231"/>
    <w:rsid w:val="001153EF"/>
    <w:rsid w:val="001154A6"/>
    <w:rsid w:val="001154D2"/>
    <w:rsid w:val="0011552F"/>
    <w:rsid w:val="001155A2"/>
    <w:rsid w:val="00115929"/>
    <w:rsid w:val="00115939"/>
    <w:rsid w:val="001159D6"/>
    <w:rsid w:val="00115D02"/>
    <w:rsid w:val="00115D8E"/>
    <w:rsid w:val="00115FD3"/>
    <w:rsid w:val="00115FE2"/>
    <w:rsid w:val="00116252"/>
    <w:rsid w:val="001163C5"/>
    <w:rsid w:val="0011648C"/>
    <w:rsid w:val="00116765"/>
    <w:rsid w:val="00116787"/>
    <w:rsid w:val="00116E01"/>
    <w:rsid w:val="00116E36"/>
    <w:rsid w:val="00116E53"/>
    <w:rsid w:val="0011703E"/>
    <w:rsid w:val="001170A9"/>
    <w:rsid w:val="001173CB"/>
    <w:rsid w:val="00117555"/>
    <w:rsid w:val="0011782D"/>
    <w:rsid w:val="001178B9"/>
    <w:rsid w:val="00117945"/>
    <w:rsid w:val="00117C28"/>
    <w:rsid w:val="00117C49"/>
    <w:rsid w:val="00117CB2"/>
    <w:rsid w:val="00117E26"/>
    <w:rsid w:val="00120041"/>
    <w:rsid w:val="00120129"/>
    <w:rsid w:val="001202C4"/>
    <w:rsid w:val="00120353"/>
    <w:rsid w:val="0012035B"/>
    <w:rsid w:val="00120422"/>
    <w:rsid w:val="001205B0"/>
    <w:rsid w:val="0012081A"/>
    <w:rsid w:val="00120A60"/>
    <w:rsid w:val="00120B16"/>
    <w:rsid w:val="00120B83"/>
    <w:rsid w:val="00120CEA"/>
    <w:rsid w:val="00120FD8"/>
    <w:rsid w:val="001211F9"/>
    <w:rsid w:val="0012126B"/>
    <w:rsid w:val="0012177E"/>
    <w:rsid w:val="001218A7"/>
    <w:rsid w:val="00121F75"/>
    <w:rsid w:val="00121FDC"/>
    <w:rsid w:val="00122276"/>
    <w:rsid w:val="00122469"/>
    <w:rsid w:val="001226B8"/>
    <w:rsid w:val="00122C29"/>
    <w:rsid w:val="00122FEE"/>
    <w:rsid w:val="00123027"/>
    <w:rsid w:val="001232CB"/>
    <w:rsid w:val="00123321"/>
    <w:rsid w:val="001233B0"/>
    <w:rsid w:val="0012342C"/>
    <w:rsid w:val="00123573"/>
    <w:rsid w:val="001237F6"/>
    <w:rsid w:val="0012394A"/>
    <w:rsid w:val="00123AC0"/>
    <w:rsid w:val="00123B89"/>
    <w:rsid w:val="00123C70"/>
    <w:rsid w:val="001245F4"/>
    <w:rsid w:val="0012495E"/>
    <w:rsid w:val="00124982"/>
    <w:rsid w:val="00124BCF"/>
    <w:rsid w:val="00124BF7"/>
    <w:rsid w:val="00124D76"/>
    <w:rsid w:val="00124DB9"/>
    <w:rsid w:val="00124F40"/>
    <w:rsid w:val="001253BD"/>
    <w:rsid w:val="001256BD"/>
    <w:rsid w:val="00125A36"/>
    <w:rsid w:val="00125CDC"/>
    <w:rsid w:val="00126238"/>
    <w:rsid w:val="00126276"/>
    <w:rsid w:val="001263AF"/>
    <w:rsid w:val="00126637"/>
    <w:rsid w:val="00126944"/>
    <w:rsid w:val="00126C68"/>
    <w:rsid w:val="00126D9B"/>
    <w:rsid w:val="00127002"/>
    <w:rsid w:val="00127236"/>
    <w:rsid w:val="0012740C"/>
    <w:rsid w:val="00127546"/>
    <w:rsid w:val="00127753"/>
    <w:rsid w:val="0012786B"/>
    <w:rsid w:val="00127B04"/>
    <w:rsid w:val="00127F1B"/>
    <w:rsid w:val="00130063"/>
    <w:rsid w:val="0013006B"/>
    <w:rsid w:val="00130246"/>
    <w:rsid w:val="00130268"/>
    <w:rsid w:val="00130329"/>
    <w:rsid w:val="00130389"/>
    <w:rsid w:val="0013041E"/>
    <w:rsid w:val="001305D5"/>
    <w:rsid w:val="00130905"/>
    <w:rsid w:val="00131012"/>
    <w:rsid w:val="0013104E"/>
    <w:rsid w:val="0013104F"/>
    <w:rsid w:val="0013114E"/>
    <w:rsid w:val="0013156C"/>
    <w:rsid w:val="00131729"/>
    <w:rsid w:val="00131904"/>
    <w:rsid w:val="00131A4D"/>
    <w:rsid w:val="00131B66"/>
    <w:rsid w:val="00131C4B"/>
    <w:rsid w:val="00131D8C"/>
    <w:rsid w:val="001320F4"/>
    <w:rsid w:val="00132164"/>
    <w:rsid w:val="00132206"/>
    <w:rsid w:val="00132347"/>
    <w:rsid w:val="00132661"/>
    <w:rsid w:val="001326D5"/>
    <w:rsid w:val="00132CEE"/>
    <w:rsid w:val="00132D17"/>
    <w:rsid w:val="00132DA4"/>
    <w:rsid w:val="00133046"/>
    <w:rsid w:val="00133284"/>
    <w:rsid w:val="001332EC"/>
    <w:rsid w:val="001333D6"/>
    <w:rsid w:val="001337A4"/>
    <w:rsid w:val="001337E0"/>
    <w:rsid w:val="001338C7"/>
    <w:rsid w:val="001339BA"/>
    <w:rsid w:val="00133BF7"/>
    <w:rsid w:val="00133EA3"/>
    <w:rsid w:val="00134066"/>
    <w:rsid w:val="0013428A"/>
    <w:rsid w:val="00134479"/>
    <w:rsid w:val="001347EA"/>
    <w:rsid w:val="0013482F"/>
    <w:rsid w:val="001348AE"/>
    <w:rsid w:val="00134AE1"/>
    <w:rsid w:val="00134AE7"/>
    <w:rsid w:val="00134C76"/>
    <w:rsid w:val="00134CB0"/>
    <w:rsid w:val="00134D44"/>
    <w:rsid w:val="0013529F"/>
    <w:rsid w:val="001354A0"/>
    <w:rsid w:val="0013555C"/>
    <w:rsid w:val="001355F5"/>
    <w:rsid w:val="001357FB"/>
    <w:rsid w:val="00135C62"/>
    <w:rsid w:val="00136028"/>
    <w:rsid w:val="001361BB"/>
    <w:rsid w:val="001362E9"/>
    <w:rsid w:val="0013636E"/>
    <w:rsid w:val="00136563"/>
    <w:rsid w:val="00136A8B"/>
    <w:rsid w:val="00136B7A"/>
    <w:rsid w:val="00136B87"/>
    <w:rsid w:val="00136CCF"/>
    <w:rsid w:val="00136E7B"/>
    <w:rsid w:val="001370E6"/>
    <w:rsid w:val="0013724E"/>
    <w:rsid w:val="001372D5"/>
    <w:rsid w:val="001377D1"/>
    <w:rsid w:val="00137CF7"/>
    <w:rsid w:val="001400CE"/>
    <w:rsid w:val="001401CE"/>
    <w:rsid w:val="0014060D"/>
    <w:rsid w:val="001407C7"/>
    <w:rsid w:val="001408AE"/>
    <w:rsid w:val="001409B9"/>
    <w:rsid w:val="00140B1E"/>
    <w:rsid w:val="00140DE3"/>
    <w:rsid w:val="00140E4E"/>
    <w:rsid w:val="00140F18"/>
    <w:rsid w:val="00141674"/>
    <w:rsid w:val="00141684"/>
    <w:rsid w:val="00141840"/>
    <w:rsid w:val="00141993"/>
    <w:rsid w:val="00141C45"/>
    <w:rsid w:val="00141C74"/>
    <w:rsid w:val="00141FDD"/>
    <w:rsid w:val="00142036"/>
    <w:rsid w:val="0014207A"/>
    <w:rsid w:val="001422E7"/>
    <w:rsid w:val="00142308"/>
    <w:rsid w:val="001424FD"/>
    <w:rsid w:val="00142540"/>
    <w:rsid w:val="00142ADA"/>
    <w:rsid w:val="00142D5E"/>
    <w:rsid w:val="00142E60"/>
    <w:rsid w:val="0014315A"/>
    <w:rsid w:val="001432EA"/>
    <w:rsid w:val="00143334"/>
    <w:rsid w:val="00143355"/>
    <w:rsid w:val="00143367"/>
    <w:rsid w:val="001433FD"/>
    <w:rsid w:val="00143888"/>
    <w:rsid w:val="00143905"/>
    <w:rsid w:val="00143945"/>
    <w:rsid w:val="00143BEA"/>
    <w:rsid w:val="00143C63"/>
    <w:rsid w:val="00143D73"/>
    <w:rsid w:val="00143F20"/>
    <w:rsid w:val="00143F89"/>
    <w:rsid w:val="0014427D"/>
    <w:rsid w:val="001442F1"/>
    <w:rsid w:val="00144367"/>
    <w:rsid w:val="0014455E"/>
    <w:rsid w:val="001446B6"/>
    <w:rsid w:val="0014489D"/>
    <w:rsid w:val="00144936"/>
    <w:rsid w:val="00144BB5"/>
    <w:rsid w:val="00144C79"/>
    <w:rsid w:val="00144FBB"/>
    <w:rsid w:val="001450CB"/>
    <w:rsid w:val="001451E6"/>
    <w:rsid w:val="001452CD"/>
    <w:rsid w:val="001452D2"/>
    <w:rsid w:val="00145445"/>
    <w:rsid w:val="00145460"/>
    <w:rsid w:val="00145538"/>
    <w:rsid w:val="00145594"/>
    <w:rsid w:val="00145751"/>
    <w:rsid w:val="0014597F"/>
    <w:rsid w:val="00145A00"/>
    <w:rsid w:val="00145C27"/>
    <w:rsid w:val="00145F29"/>
    <w:rsid w:val="00146055"/>
    <w:rsid w:val="001460C5"/>
    <w:rsid w:val="00146163"/>
    <w:rsid w:val="00146227"/>
    <w:rsid w:val="001463CB"/>
    <w:rsid w:val="0014658C"/>
    <w:rsid w:val="0014695F"/>
    <w:rsid w:val="00146A4C"/>
    <w:rsid w:val="00146AAA"/>
    <w:rsid w:val="00146D05"/>
    <w:rsid w:val="00146F52"/>
    <w:rsid w:val="0014710D"/>
    <w:rsid w:val="001473CC"/>
    <w:rsid w:val="001474DB"/>
    <w:rsid w:val="001475C1"/>
    <w:rsid w:val="001475D4"/>
    <w:rsid w:val="001478F1"/>
    <w:rsid w:val="00147BA4"/>
    <w:rsid w:val="00147D94"/>
    <w:rsid w:val="00147E29"/>
    <w:rsid w:val="00147E84"/>
    <w:rsid w:val="0015008E"/>
    <w:rsid w:val="001501D0"/>
    <w:rsid w:val="0015029E"/>
    <w:rsid w:val="001504DE"/>
    <w:rsid w:val="0015078B"/>
    <w:rsid w:val="001508A7"/>
    <w:rsid w:val="001508AC"/>
    <w:rsid w:val="0015095F"/>
    <w:rsid w:val="001509FF"/>
    <w:rsid w:val="00150B34"/>
    <w:rsid w:val="00150D05"/>
    <w:rsid w:val="00150D9F"/>
    <w:rsid w:val="00150F79"/>
    <w:rsid w:val="00150FDE"/>
    <w:rsid w:val="00151077"/>
    <w:rsid w:val="00151166"/>
    <w:rsid w:val="00151225"/>
    <w:rsid w:val="001513FF"/>
    <w:rsid w:val="00151528"/>
    <w:rsid w:val="00151544"/>
    <w:rsid w:val="001516C1"/>
    <w:rsid w:val="001518B5"/>
    <w:rsid w:val="00151AA2"/>
    <w:rsid w:val="00151BB9"/>
    <w:rsid w:val="00151BFC"/>
    <w:rsid w:val="00151C82"/>
    <w:rsid w:val="00151CE9"/>
    <w:rsid w:val="00151DA7"/>
    <w:rsid w:val="00151E73"/>
    <w:rsid w:val="00151F66"/>
    <w:rsid w:val="00152101"/>
    <w:rsid w:val="001521EE"/>
    <w:rsid w:val="00152492"/>
    <w:rsid w:val="00152697"/>
    <w:rsid w:val="001527D1"/>
    <w:rsid w:val="0015282A"/>
    <w:rsid w:val="00152887"/>
    <w:rsid w:val="001528A2"/>
    <w:rsid w:val="0015295C"/>
    <w:rsid w:val="001529F4"/>
    <w:rsid w:val="00152A75"/>
    <w:rsid w:val="00152B4E"/>
    <w:rsid w:val="00152C7E"/>
    <w:rsid w:val="00152C8E"/>
    <w:rsid w:val="00152CA1"/>
    <w:rsid w:val="00152D38"/>
    <w:rsid w:val="00152D96"/>
    <w:rsid w:val="00152E17"/>
    <w:rsid w:val="00152E66"/>
    <w:rsid w:val="001530C7"/>
    <w:rsid w:val="00153442"/>
    <w:rsid w:val="00153495"/>
    <w:rsid w:val="00153577"/>
    <w:rsid w:val="0015368D"/>
    <w:rsid w:val="001536E8"/>
    <w:rsid w:val="00153714"/>
    <w:rsid w:val="00153758"/>
    <w:rsid w:val="00153812"/>
    <w:rsid w:val="00153821"/>
    <w:rsid w:val="001539BC"/>
    <w:rsid w:val="00153BC8"/>
    <w:rsid w:val="00153FDA"/>
    <w:rsid w:val="00154094"/>
    <w:rsid w:val="00154189"/>
    <w:rsid w:val="001544C5"/>
    <w:rsid w:val="001544E7"/>
    <w:rsid w:val="00154684"/>
    <w:rsid w:val="00154937"/>
    <w:rsid w:val="001549E2"/>
    <w:rsid w:val="00154A32"/>
    <w:rsid w:val="00154A9A"/>
    <w:rsid w:val="00154D17"/>
    <w:rsid w:val="00154E58"/>
    <w:rsid w:val="00155002"/>
    <w:rsid w:val="0015532B"/>
    <w:rsid w:val="00155385"/>
    <w:rsid w:val="00155403"/>
    <w:rsid w:val="001554DC"/>
    <w:rsid w:val="0015563A"/>
    <w:rsid w:val="00155871"/>
    <w:rsid w:val="0015589D"/>
    <w:rsid w:val="00155AB5"/>
    <w:rsid w:val="00155C58"/>
    <w:rsid w:val="00155F75"/>
    <w:rsid w:val="0015622F"/>
    <w:rsid w:val="00156377"/>
    <w:rsid w:val="001563C2"/>
    <w:rsid w:val="00156401"/>
    <w:rsid w:val="0015674B"/>
    <w:rsid w:val="00156979"/>
    <w:rsid w:val="00156A0B"/>
    <w:rsid w:val="00156A2E"/>
    <w:rsid w:val="00156A5B"/>
    <w:rsid w:val="00156F7D"/>
    <w:rsid w:val="001574CB"/>
    <w:rsid w:val="0015752A"/>
    <w:rsid w:val="0015767E"/>
    <w:rsid w:val="001577C3"/>
    <w:rsid w:val="0015785B"/>
    <w:rsid w:val="00157906"/>
    <w:rsid w:val="00157B4F"/>
    <w:rsid w:val="00157D2A"/>
    <w:rsid w:val="00157E82"/>
    <w:rsid w:val="001601F6"/>
    <w:rsid w:val="001603D6"/>
    <w:rsid w:val="00160455"/>
    <w:rsid w:val="001604A0"/>
    <w:rsid w:val="001605AF"/>
    <w:rsid w:val="00160678"/>
    <w:rsid w:val="001608DE"/>
    <w:rsid w:val="0016099D"/>
    <w:rsid w:val="001609C6"/>
    <w:rsid w:val="00160A4D"/>
    <w:rsid w:val="00160F88"/>
    <w:rsid w:val="00161309"/>
    <w:rsid w:val="00161318"/>
    <w:rsid w:val="001614E1"/>
    <w:rsid w:val="00161715"/>
    <w:rsid w:val="0016174B"/>
    <w:rsid w:val="001618FB"/>
    <w:rsid w:val="00161AE9"/>
    <w:rsid w:val="00161BBE"/>
    <w:rsid w:val="00161DC2"/>
    <w:rsid w:val="00161FCF"/>
    <w:rsid w:val="001621DB"/>
    <w:rsid w:val="001621F7"/>
    <w:rsid w:val="001621FF"/>
    <w:rsid w:val="00162219"/>
    <w:rsid w:val="00162283"/>
    <w:rsid w:val="00162325"/>
    <w:rsid w:val="00162482"/>
    <w:rsid w:val="001624D5"/>
    <w:rsid w:val="00162630"/>
    <w:rsid w:val="001627C9"/>
    <w:rsid w:val="00162C70"/>
    <w:rsid w:val="0016321A"/>
    <w:rsid w:val="00163300"/>
    <w:rsid w:val="001633DE"/>
    <w:rsid w:val="001633E9"/>
    <w:rsid w:val="00163400"/>
    <w:rsid w:val="001634AE"/>
    <w:rsid w:val="00163C03"/>
    <w:rsid w:val="00164050"/>
    <w:rsid w:val="00164207"/>
    <w:rsid w:val="00164534"/>
    <w:rsid w:val="00164553"/>
    <w:rsid w:val="00164722"/>
    <w:rsid w:val="00164739"/>
    <w:rsid w:val="00164A4E"/>
    <w:rsid w:val="00164AFA"/>
    <w:rsid w:val="00164CCA"/>
    <w:rsid w:val="00164D1A"/>
    <w:rsid w:val="00164EAE"/>
    <w:rsid w:val="00164F4F"/>
    <w:rsid w:val="00165299"/>
    <w:rsid w:val="001652A7"/>
    <w:rsid w:val="00165443"/>
    <w:rsid w:val="00165471"/>
    <w:rsid w:val="00165541"/>
    <w:rsid w:val="0016580D"/>
    <w:rsid w:val="001658D5"/>
    <w:rsid w:val="00165A24"/>
    <w:rsid w:val="00165C11"/>
    <w:rsid w:val="00166030"/>
    <w:rsid w:val="001660DD"/>
    <w:rsid w:val="00166110"/>
    <w:rsid w:val="00166309"/>
    <w:rsid w:val="0016635F"/>
    <w:rsid w:val="001663A6"/>
    <w:rsid w:val="001663E2"/>
    <w:rsid w:val="0016653B"/>
    <w:rsid w:val="0016663E"/>
    <w:rsid w:val="00166903"/>
    <w:rsid w:val="00166CC1"/>
    <w:rsid w:val="00166D78"/>
    <w:rsid w:val="00166E4C"/>
    <w:rsid w:val="00166E6E"/>
    <w:rsid w:val="00166FDC"/>
    <w:rsid w:val="001670A3"/>
    <w:rsid w:val="001673DE"/>
    <w:rsid w:val="0016762B"/>
    <w:rsid w:val="00167AB1"/>
    <w:rsid w:val="00167B95"/>
    <w:rsid w:val="00167CAD"/>
    <w:rsid w:val="00167CB4"/>
    <w:rsid w:val="00167D42"/>
    <w:rsid w:val="00167ECE"/>
    <w:rsid w:val="00167EF5"/>
    <w:rsid w:val="00170021"/>
    <w:rsid w:val="00170047"/>
    <w:rsid w:val="00170066"/>
    <w:rsid w:val="00170069"/>
    <w:rsid w:val="001700BE"/>
    <w:rsid w:val="0017024C"/>
    <w:rsid w:val="00170567"/>
    <w:rsid w:val="0017066C"/>
    <w:rsid w:val="0017069B"/>
    <w:rsid w:val="00170784"/>
    <w:rsid w:val="00170913"/>
    <w:rsid w:val="00170D6F"/>
    <w:rsid w:val="00170E83"/>
    <w:rsid w:val="00170EB4"/>
    <w:rsid w:val="00170F27"/>
    <w:rsid w:val="00170FDC"/>
    <w:rsid w:val="001710A8"/>
    <w:rsid w:val="0017142F"/>
    <w:rsid w:val="00171475"/>
    <w:rsid w:val="00171790"/>
    <w:rsid w:val="00171955"/>
    <w:rsid w:val="00171A0E"/>
    <w:rsid w:val="00171A53"/>
    <w:rsid w:val="00171B4A"/>
    <w:rsid w:val="00171C43"/>
    <w:rsid w:val="00171C4E"/>
    <w:rsid w:val="00171C9A"/>
    <w:rsid w:val="00171DF1"/>
    <w:rsid w:val="00171EF4"/>
    <w:rsid w:val="00172098"/>
    <w:rsid w:val="00172608"/>
    <w:rsid w:val="0017297B"/>
    <w:rsid w:val="001729A0"/>
    <w:rsid w:val="00172C4F"/>
    <w:rsid w:val="00172D93"/>
    <w:rsid w:val="00172DE4"/>
    <w:rsid w:val="00172DFD"/>
    <w:rsid w:val="00172EB0"/>
    <w:rsid w:val="00173009"/>
    <w:rsid w:val="001736AD"/>
    <w:rsid w:val="001736DD"/>
    <w:rsid w:val="00173875"/>
    <w:rsid w:val="001738B0"/>
    <w:rsid w:val="00173956"/>
    <w:rsid w:val="00173A5D"/>
    <w:rsid w:val="00173C32"/>
    <w:rsid w:val="00173C5C"/>
    <w:rsid w:val="00173F36"/>
    <w:rsid w:val="00174201"/>
    <w:rsid w:val="001742C0"/>
    <w:rsid w:val="0017457C"/>
    <w:rsid w:val="001745B0"/>
    <w:rsid w:val="001746F0"/>
    <w:rsid w:val="00174805"/>
    <w:rsid w:val="00174C81"/>
    <w:rsid w:val="001750B6"/>
    <w:rsid w:val="001752E4"/>
    <w:rsid w:val="0017548E"/>
    <w:rsid w:val="00175527"/>
    <w:rsid w:val="001756D8"/>
    <w:rsid w:val="00175A53"/>
    <w:rsid w:val="00175CDE"/>
    <w:rsid w:val="00175FBF"/>
    <w:rsid w:val="001761AD"/>
    <w:rsid w:val="00176284"/>
    <w:rsid w:val="001763DA"/>
    <w:rsid w:val="00176448"/>
    <w:rsid w:val="0017672E"/>
    <w:rsid w:val="001768F9"/>
    <w:rsid w:val="00176BED"/>
    <w:rsid w:val="00176E06"/>
    <w:rsid w:val="00176F32"/>
    <w:rsid w:val="00176F69"/>
    <w:rsid w:val="00177092"/>
    <w:rsid w:val="00177115"/>
    <w:rsid w:val="0017711B"/>
    <w:rsid w:val="001772A8"/>
    <w:rsid w:val="001773D1"/>
    <w:rsid w:val="0017740A"/>
    <w:rsid w:val="001774EA"/>
    <w:rsid w:val="00177697"/>
    <w:rsid w:val="00177D7A"/>
    <w:rsid w:val="00177E4E"/>
    <w:rsid w:val="001801A4"/>
    <w:rsid w:val="001801B4"/>
    <w:rsid w:val="001801EC"/>
    <w:rsid w:val="00180440"/>
    <w:rsid w:val="00180481"/>
    <w:rsid w:val="001805A4"/>
    <w:rsid w:val="0018064C"/>
    <w:rsid w:val="00180698"/>
    <w:rsid w:val="00180823"/>
    <w:rsid w:val="00180874"/>
    <w:rsid w:val="0018093B"/>
    <w:rsid w:val="001809D4"/>
    <w:rsid w:val="00180B0D"/>
    <w:rsid w:val="00180B20"/>
    <w:rsid w:val="00180B33"/>
    <w:rsid w:val="001811F9"/>
    <w:rsid w:val="0018128F"/>
    <w:rsid w:val="001815DD"/>
    <w:rsid w:val="00181800"/>
    <w:rsid w:val="0018180C"/>
    <w:rsid w:val="00181A0D"/>
    <w:rsid w:val="00181B56"/>
    <w:rsid w:val="00181B74"/>
    <w:rsid w:val="00181C80"/>
    <w:rsid w:val="00181F95"/>
    <w:rsid w:val="00182013"/>
    <w:rsid w:val="001822A6"/>
    <w:rsid w:val="001827FC"/>
    <w:rsid w:val="00182ADC"/>
    <w:rsid w:val="00182CDC"/>
    <w:rsid w:val="00182CFC"/>
    <w:rsid w:val="00182D09"/>
    <w:rsid w:val="00182E12"/>
    <w:rsid w:val="00182FE9"/>
    <w:rsid w:val="001832BA"/>
    <w:rsid w:val="00183315"/>
    <w:rsid w:val="00183371"/>
    <w:rsid w:val="0018355F"/>
    <w:rsid w:val="00183872"/>
    <w:rsid w:val="00183A0C"/>
    <w:rsid w:val="00183C90"/>
    <w:rsid w:val="00183D99"/>
    <w:rsid w:val="00183EAD"/>
    <w:rsid w:val="0018407A"/>
    <w:rsid w:val="00184199"/>
    <w:rsid w:val="001842A2"/>
    <w:rsid w:val="00184621"/>
    <w:rsid w:val="00184652"/>
    <w:rsid w:val="00184855"/>
    <w:rsid w:val="001848C5"/>
    <w:rsid w:val="00184934"/>
    <w:rsid w:val="001849B2"/>
    <w:rsid w:val="00184B1D"/>
    <w:rsid w:val="00184D31"/>
    <w:rsid w:val="00185145"/>
    <w:rsid w:val="0018521E"/>
    <w:rsid w:val="00185264"/>
    <w:rsid w:val="001854BE"/>
    <w:rsid w:val="001854E1"/>
    <w:rsid w:val="00185608"/>
    <w:rsid w:val="00185C4D"/>
    <w:rsid w:val="00186007"/>
    <w:rsid w:val="00186172"/>
    <w:rsid w:val="00186401"/>
    <w:rsid w:val="001864A1"/>
    <w:rsid w:val="00186857"/>
    <w:rsid w:val="00186CBB"/>
    <w:rsid w:val="00186CDB"/>
    <w:rsid w:val="00186DE7"/>
    <w:rsid w:val="00186ED1"/>
    <w:rsid w:val="001873A7"/>
    <w:rsid w:val="001873D9"/>
    <w:rsid w:val="001873E4"/>
    <w:rsid w:val="001874BB"/>
    <w:rsid w:val="001878FB"/>
    <w:rsid w:val="00187CB8"/>
    <w:rsid w:val="00187D03"/>
    <w:rsid w:val="00187DF3"/>
    <w:rsid w:val="001904E6"/>
    <w:rsid w:val="00190698"/>
    <w:rsid w:val="0019078B"/>
    <w:rsid w:val="0019087D"/>
    <w:rsid w:val="001908CF"/>
    <w:rsid w:val="00190AF8"/>
    <w:rsid w:val="00190DD2"/>
    <w:rsid w:val="001910B9"/>
    <w:rsid w:val="001910F1"/>
    <w:rsid w:val="001914A2"/>
    <w:rsid w:val="0019156C"/>
    <w:rsid w:val="00191898"/>
    <w:rsid w:val="001918EE"/>
    <w:rsid w:val="00191A41"/>
    <w:rsid w:val="00191BA5"/>
    <w:rsid w:val="00191BEF"/>
    <w:rsid w:val="00191D55"/>
    <w:rsid w:val="00192057"/>
    <w:rsid w:val="001922AA"/>
    <w:rsid w:val="001923DD"/>
    <w:rsid w:val="00192403"/>
    <w:rsid w:val="00192519"/>
    <w:rsid w:val="00192527"/>
    <w:rsid w:val="00192C49"/>
    <w:rsid w:val="00192CB2"/>
    <w:rsid w:val="00192CE2"/>
    <w:rsid w:val="00192E63"/>
    <w:rsid w:val="00192ECC"/>
    <w:rsid w:val="00192F00"/>
    <w:rsid w:val="00192F97"/>
    <w:rsid w:val="00192FAB"/>
    <w:rsid w:val="001932CA"/>
    <w:rsid w:val="001933AB"/>
    <w:rsid w:val="001933E3"/>
    <w:rsid w:val="001934DD"/>
    <w:rsid w:val="001935F8"/>
    <w:rsid w:val="00193816"/>
    <w:rsid w:val="00193819"/>
    <w:rsid w:val="001938DC"/>
    <w:rsid w:val="00193C82"/>
    <w:rsid w:val="00194024"/>
    <w:rsid w:val="001945FA"/>
    <w:rsid w:val="001948D8"/>
    <w:rsid w:val="00194BBD"/>
    <w:rsid w:val="00194E4B"/>
    <w:rsid w:val="00194FAC"/>
    <w:rsid w:val="00195010"/>
    <w:rsid w:val="001950BC"/>
    <w:rsid w:val="001950F2"/>
    <w:rsid w:val="00195371"/>
    <w:rsid w:val="001953B3"/>
    <w:rsid w:val="0019551C"/>
    <w:rsid w:val="0019589B"/>
    <w:rsid w:val="00195AAC"/>
    <w:rsid w:val="00195AFC"/>
    <w:rsid w:val="00195B94"/>
    <w:rsid w:val="00195F1A"/>
    <w:rsid w:val="00196064"/>
    <w:rsid w:val="00196204"/>
    <w:rsid w:val="001962D7"/>
    <w:rsid w:val="0019646F"/>
    <w:rsid w:val="001967E1"/>
    <w:rsid w:val="00196810"/>
    <w:rsid w:val="00196988"/>
    <w:rsid w:val="00196D06"/>
    <w:rsid w:val="00196F3B"/>
    <w:rsid w:val="001970B1"/>
    <w:rsid w:val="0019736D"/>
    <w:rsid w:val="001973C3"/>
    <w:rsid w:val="0019744F"/>
    <w:rsid w:val="001977A2"/>
    <w:rsid w:val="00197982"/>
    <w:rsid w:val="00197983"/>
    <w:rsid w:val="00197AAB"/>
    <w:rsid w:val="00197BDA"/>
    <w:rsid w:val="00197CF8"/>
    <w:rsid w:val="00197F1E"/>
    <w:rsid w:val="001A004D"/>
    <w:rsid w:val="001A00A5"/>
    <w:rsid w:val="001A01C5"/>
    <w:rsid w:val="001A02F5"/>
    <w:rsid w:val="001A098A"/>
    <w:rsid w:val="001A0D1D"/>
    <w:rsid w:val="001A0F75"/>
    <w:rsid w:val="001A0FEF"/>
    <w:rsid w:val="001A1077"/>
    <w:rsid w:val="001A1157"/>
    <w:rsid w:val="001A12EB"/>
    <w:rsid w:val="001A136E"/>
    <w:rsid w:val="001A1A24"/>
    <w:rsid w:val="001A1BFE"/>
    <w:rsid w:val="001A1D00"/>
    <w:rsid w:val="001A1D3D"/>
    <w:rsid w:val="001A1E78"/>
    <w:rsid w:val="001A1F64"/>
    <w:rsid w:val="001A230D"/>
    <w:rsid w:val="001A2311"/>
    <w:rsid w:val="001A232A"/>
    <w:rsid w:val="001A232E"/>
    <w:rsid w:val="001A2432"/>
    <w:rsid w:val="001A258C"/>
    <w:rsid w:val="001A263C"/>
    <w:rsid w:val="001A2913"/>
    <w:rsid w:val="001A29A7"/>
    <w:rsid w:val="001A2A01"/>
    <w:rsid w:val="001A2ABF"/>
    <w:rsid w:val="001A2E0A"/>
    <w:rsid w:val="001A2E48"/>
    <w:rsid w:val="001A2EA1"/>
    <w:rsid w:val="001A3286"/>
    <w:rsid w:val="001A3318"/>
    <w:rsid w:val="001A3478"/>
    <w:rsid w:val="001A359C"/>
    <w:rsid w:val="001A36E6"/>
    <w:rsid w:val="001A3864"/>
    <w:rsid w:val="001A3AB2"/>
    <w:rsid w:val="001A4113"/>
    <w:rsid w:val="001A4195"/>
    <w:rsid w:val="001A41FE"/>
    <w:rsid w:val="001A422F"/>
    <w:rsid w:val="001A433D"/>
    <w:rsid w:val="001A4674"/>
    <w:rsid w:val="001A4E04"/>
    <w:rsid w:val="001A51BF"/>
    <w:rsid w:val="001A56E9"/>
    <w:rsid w:val="001A5725"/>
    <w:rsid w:val="001A5A62"/>
    <w:rsid w:val="001A6144"/>
    <w:rsid w:val="001A618C"/>
    <w:rsid w:val="001A61B8"/>
    <w:rsid w:val="001A6309"/>
    <w:rsid w:val="001A672F"/>
    <w:rsid w:val="001A6944"/>
    <w:rsid w:val="001A6A9A"/>
    <w:rsid w:val="001A6E0D"/>
    <w:rsid w:val="001A6F32"/>
    <w:rsid w:val="001A6F33"/>
    <w:rsid w:val="001A7041"/>
    <w:rsid w:val="001A705F"/>
    <w:rsid w:val="001A70EA"/>
    <w:rsid w:val="001A72E6"/>
    <w:rsid w:val="001A751C"/>
    <w:rsid w:val="001A75CC"/>
    <w:rsid w:val="001A7705"/>
    <w:rsid w:val="001A77F6"/>
    <w:rsid w:val="001A787A"/>
    <w:rsid w:val="001A7881"/>
    <w:rsid w:val="001A78AF"/>
    <w:rsid w:val="001A7A96"/>
    <w:rsid w:val="001A7BA1"/>
    <w:rsid w:val="001A7CCB"/>
    <w:rsid w:val="001B022D"/>
    <w:rsid w:val="001B030C"/>
    <w:rsid w:val="001B044A"/>
    <w:rsid w:val="001B04C1"/>
    <w:rsid w:val="001B05A5"/>
    <w:rsid w:val="001B0716"/>
    <w:rsid w:val="001B0735"/>
    <w:rsid w:val="001B0B6D"/>
    <w:rsid w:val="001B0DB7"/>
    <w:rsid w:val="001B0EF5"/>
    <w:rsid w:val="001B0F1B"/>
    <w:rsid w:val="001B103D"/>
    <w:rsid w:val="001B13A0"/>
    <w:rsid w:val="001B14C4"/>
    <w:rsid w:val="001B16EC"/>
    <w:rsid w:val="001B1B8A"/>
    <w:rsid w:val="001B1D06"/>
    <w:rsid w:val="001B1E76"/>
    <w:rsid w:val="001B1EE5"/>
    <w:rsid w:val="001B1FD6"/>
    <w:rsid w:val="001B21A6"/>
    <w:rsid w:val="001B2765"/>
    <w:rsid w:val="001B2937"/>
    <w:rsid w:val="001B2AFD"/>
    <w:rsid w:val="001B2E66"/>
    <w:rsid w:val="001B2EE1"/>
    <w:rsid w:val="001B3070"/>
    <w:rsid w:val="001B31CF"/>
    <w:rsid w:val="001B321F"/>
    <w:rsid w:val="001B336B"/>
    <w:rsid w:val="001B354E"/>
    <w:rsid w:val="001B366E"/>
    <w:rsid w:val="001B36E3"/>
    <w:rsid w:val="001B39CD"/>
    <w:rsid w:val="001B39D9"/>
    <w:rsid w:val="001B39DD"/>
    <w:rsid w:val="001B3BA6"/>
    <w:rsid w:val="001B3F16"/>
    <w:rsid w:val="001B40C6"/>
    <w:rsid w:val="001B43D8"/>
    <w:rsid w:val="001B4539"/>
    <w:rsid w:val="001B45EF"/>
    <w:rsid w:val="001B476B"/>
    <w:rsid w:val="001B48DD"/>
    <w:rsid w:val="001B49D0"/>
    <w:rsid w:val="001B4A6C"/>
    <w:rsid w:val="001B4D36"/>
    <w:rsid w:val="001B4D3F"/>
    <w:rsid w:val="001B4ED4"/>
    <w:rsid w:val="001B5100"/>
    <w:rsid w:val="001B5323"/>
    <w:rsid w:val="001B5389"/>
    <w:rsid w:val="001B57F9"/>
    <w:rsid w:val="001B5863"/>
    <w:rsid w:val="001B5937"/>
    <w:rsid w:val="001B5964"/>
    <w:rsid w:val="001B5A0B"/>
    <w:rsid w:val="001B5B25"/>
    <w:rsid w:val="001B5B46"/>
    <w:rsid w:val="001B5B91"/>
    <w:rsid w:val="001B5BE1"/>
    <w:rsid w:val="001B5C75"/>
    <w:rsid w:val="001B5E1E"/>
    <w:rsid w:val="001B6107"/>
    <w:rsid w:val="001B613C"/>
    <w:rsid w:val="001B61BC"/>
    <w:rsid w:val="001B6279"/>
    <w:rsid w:val="001B64AD"/>
    <w:rsid w:val="001B66F5"/>
    <w:rsid w:val="001B67DB"/>
    <w:rsid w:val="001B67E0"/>
    <w:rsid w:val="001B702F"/>
    <w:rsid w:val="001B7077"/>
    <w:rsid w:val="001B7109"/>
    <w:rsid w:val="001B719E"/>
    <w:rsid w:val="001B744A"/>
    <w:rsid w:val="001B75CD"/>
    <w:rsid w:val="001B770E"/>
    <w:rsid w:val="001B7C71"/>
    <w:rsid w:val="001B7E59"/>
    <w:rsid w:val="001B7E7D"/>
    <w:rsid w:val="001C0017"/>
    <w:rsid w:val="001C00EA"/>
    <w:rsid w:val="001C0162"/>
    <w:rsid w:val="001C0164"/>
    <w:rsid w:val="001C01F1"/>
    <w:rsid w:val="001C02B9"/>
    <w:rsid w:val="001C0559"/>
    <w:rsid w:val="001C0B17"/>
    <w:rsid w:val="001C0E41"/>
    <w:rsid w:val="001C116A"/>
    <w:rsid w:val="001C179A"/>
    <w:rsid w:val="001C17B8"/>
    <w:rsid w:val="001C17FF"/>
    <w:rsid w:val="001C1C1C"/>
    <w:rsid w:val="001C1C8F"/>
    <w:rsid w:val="001C1CC1"/>
    <w:rsid w:val="001C1D0E"/>
    <w:rsid w:val="001C1D4D"/>
    <w:rsid w:val="001C1F33"/>
    <w:rsid w:val="001C1F56"/>
    <w:rsid w:val="001C20BF"/>
    <w:rsid w:val="001C220F"/>
    <w:rsid w:val="001C22CD"/>
    <w:rsid w:val="001C2370"/>
    <w:rsid w:val="001C249B"/>
    <w:rsid w:val="001C27CF"/>
    <w:rsid w:val="001C2A1A"/>
    <w:rsid w:val="001C2AA6"/>
    <w:rsid w:val="001C2AC3"/>
    <w:rsid w:val="001C2DDE"/>
    <w:rsid w:val="001C3022"/>
    <w:rsid w:val="001C3199"/>
    <w:rsid w:val="001C3225"/>
    <w:rsid w:val="001C3539"/>
    <w:rsid w:val="001C37C5"/>
    <w:rsid w:val="001C38AC"/>
    <w:rsid w:val="001C3A1F"/>
    <w:rsid w:val="001C3A78"/>
    <w:rsid w:val="001C3AAC"/>
    <w:rsid w:val="001C3B41"/>
    <w:rsid w:val="001C3EBB"/>
    <w:rsid w:val="001C3FE1"/>
    <w:rsid w:val="001C40A8"/>
    <w:rsid w:val="001C4264"/>
    <w:rsid w:val="001C456C"/>
    <w:rsid w:val="001C465F"/>
    <w:rsid w:val="001C46AB"/>
    <w:rsid w:val="001C4774"/>
    <w:rsid w:val="001C4786"/>
    <w:rsid w:val="001C4841"/>
    <w:rsid w:val="001C48F5"/>
    <w:rsid w:val="001C4E97"/>
    <w:rsid w:val="001C53E2"/>
    <w:rsid w:val="001C5656"/>
    <w:rsid w:val="001C58D8"/>
    <w:rsid w:val="001C592E"/>
    <w:rsid w:val="001C59AC"/>
    <w:rsid w:val="001C59E2"/>
    <w:rsid w:val="001C5AA2"/>
    <w:rsid w:val="001C5C44"/>
    <w:rsid w:val="001C5D9A"/>
    <w:rsid w:val="001C5E02"/>
    <w:rsid w:val="001C5EB1"/>
    <w:rsid w:val="001C5EF3"/>
    <w:rsid w:val="001C5F15"/>
    <w:rsid w:val="001C5F53"/>
    <w:rsid w:val="001C6023"/>
    <w:rsid w:val="001C6050"/>
    <w:rsid w:val="001C608E"/>
    <w:rsid w:val="001C65AE"/>
    <w:rsid w:val="001C66CB"/>
    <w:rsid w:val="001C68BF"/>
    <w:rsid w:val="001C6A6D"/>
    <w:rsid w:val="001C6A7D"/>
    <w:rsid w:val="001C6D8B"/>
    <w:rsid w:val="001C6EBF"/>
    <w:rsid w:val="001C752F"/>
    <w:rsid w:val="001C7781"/>
    <w:rsid w:val="001C79ED"/>
    <w:rsid w:val="001D0034"/>
    <w:rsid w:val="001D083C"/>
    <w:rsid w:val="001D0A42"/>
    <w:rsid w:val="001D0BF4"/>
    <w:rsid w:val="001D0C46"/>
    <w:rsid w:val="001D0CB5"/>
    <w:rsid w:val="001D0EB4"/>
    <w:rsid w:val="001D0FD3"/>
    <w:rsid w:val="001D1133"/>
    <w:rsid w:val="001D1252"/>
    <w:rsid w:val="001D184D"/>
    <w:rsid w:val="001D19AB"/>
    <w:rsid w:val="001D1D2D"/>
    <w:rsid w:val="001D1E8E"/>
    <w:rsid w:val="001D1EE7"/>
    <w:rsid w:val="001D1F2B"/>
    <w:rsid w:val="001D1FB9"/>
    <w:rsid w:val="001D25F1"/>
    <w:rsid w:val="001D27FE"/>
    <w:rsid w:val="001D28A5"/>
    <w:rsid w:val="001D2AB4"/>
    <w:rsid w:val="001D2B12"/>
    <w:rsid w:val="001D2B1F"/>
    <w:rsid w:val="001D2C33"/>
    <w:rsid w:val="001D2E27"/>
    <w:rsid w:val="001D2E62"/>
    <w:rsid w:val="001D302B"/>
    <w:rsid w:val="001D30AC"/>
    <w:rsid w:val="001D3230"/>
    <w:rsid w:val="001D327E"/>
    <w:rsid w:val="001D3712"/>
    <w:rsid w:val="001D3758"/>
    <w:rsid w:val="001D3798"/>
    <w:rsid w:val="001D38D4"/>
    <w:rsid w:val="001D3BA8"/>
    <w:rsid w:val="001D3CFD"/>
    <w:rsid w:val="001D3EEE"/>
    <w:rsid w:val="001D3F26"/>
    <w:rsid w:val="001D407A"/>
    <w:rsid w:val="001D4299"/>
    <w:rsid w:val="001D44D4"/>
    <w:rsid w:val="001D4703"/>
    <w:rsid w:val="001D47CB"/>
    <w:rsid w:val="001D48D1"/>
    <w:rsid w:val="001D4A36"/>
    <w:rsid w:val="001D4BBB"/>
    <w:rsid w:val="001D4D3C"/>
    <w:rsid w:val="001D4D75"/>
    <w:rsid w:val="001D4EF7"/>
    <w:rsid w:val="001D4F01"/>
    <w:rsid w:val="001D510F"/>
    <w:rsid w:val="001D52CF"/>
    <w:rsid w:val="001D5A32"/>
    <w:rsid w:val="001D5A3C"/>
    <w:rsid w:val="001D5AF3"/>
    <w:rsid w:val="001D5B84"/>
    <w:rsid w:val="001D5B94"/>
    <w:rsid w:val="001D5C16"/>
    <w:rsid w:val="001D5EE0"/>
    <w:rsid w:val="001D5FF1"/>
    <w:rsid w:val="001D6168"/>
    <w:rsid w:val="001D61A3"/>
    <w:rsid w:val="001D6391"/>
    <w:rsid w:val="001D678A"/>
    <w:rsid w:val="001D679D"/>
    <w:rsid w:val="001D69BC"/>
    <w:rsid w:val="001D6A32"/>
    <w:rsid w:val="001D6B4B"/>
    <w:rsid w:val="001D6D7B"/>
    <w:rsid w:val="001D6DAB"/>
    <w:rsid w:val="001D6DED"/>
    <w:rsid w:val="001D6DF5"/>
    <w:rsid w:val="001D705D"/>
    <w:rsid w:val="001D7261"/>
    <w:rsid w:val="001D74BA"/>
    <w:rsid w:val="001D74C6"/>
    <w:rsid w:val="001D75B4"/>
    <w:rsid w:val="001D75E1"/>
    <w:rsid w:val="001D760F"/>
    <w:rsid w:val="001D771D"/>
    <w:rsid w:val="001D7726"/>
    <w:rsid w:val="001D773D"/>
    <w:rsid w:val="001D77F4"/>
    <w:rsid w:val="001D788B"/>
    <w:rsid w:val="001D7C51"/>
    <w:rsid w:val="001D7C59"/>
    <w:rsid w:val="001D7C74"/>
    <w:rsid w:val="001D7CCF"/>
    <w:rsid w:val="001D7CD6"/>
    <w:rsid w:val="001D7CE7"/>
    <w:rsid w:val="001D7E81"/>
    <w:rsid w:val="001D7F60"/>
    <w:rsid w:val="001E00BA"/>
    <w:rsid w:val="001E00C6"/>
    <w:rsid w:val="001E01CE"/>
    <w:rsid w:val="001E037A"/>
    <w:rsid w:val="001E0711"/>
    <w:rsid w:val="001E07E5"/>
    <w:rsid w:val="001E0993"/>
    <w:rsid w:val="001E0A6E"/>
    <w:rsid w:val="001E0BB6"/>
    <w:rsid w:val="001E110F"/>
    <w:rsid w:val="001E11F9"/>
    <w:rsid w:val="001E120D"/>
    <w:rsid w:val="001E1249"/>
    <w:rsid w:val="001E125D"/>
    <w:rsid w:val="001E12B6"/>
    <w:rsid w:val="001E149C"/>
    <w:rsid w:val="001E16CA"/>
    <w:rsid w:val="001E1788"/>
    <w:rsid w:val="001E17C1"/>
    <w:rsid w:val="001E19CB"/>
    <w:rsid w:val="001E1CE4"/>
    <w:rsid w:val="001E1E6D"/>
    <w:rsid w:val="001E2283"/>
    <w:rsid w:val="001E24BB"/>
    <w:rsid w:val="001E25B9"/>
    <w:rsid w:val="001E26C6"/>
    <w:rsid w:val="001E27BC"/>
    <w:rsid w:val="001E2AC6"/>
    <w:rsid w:val="001E2CF6"/>
    <w:rsid w:val="001E2FC8"/>
    <w:rsid w:val="001E30CE"/>
    <w:rsid w:val="001E316D"/>
    <w:rsid w:val="001E319C"/>
    <w:rsid w:val="001E32DC"/>
    <w:rsid w:val="001E340D"/>
    <w:rsid w:val="001E3549"/>
    <w:rsid w:val="001E36D7"/>
    <w:rsid w:val="001E37B1"/>
    <w:rsid w:val="001E3C43"/>
    <w:rsid w:val="001E3C98"/>
    <w:rsid w:val="001E3DB9"/>
    <w:rsid w:val="001E3E5C"/>
    <w:rsid w:val="001E3F3B"/>
    <w:rsid w:val="001E3F71"/>
    <w:rsid w:val="001E4055"/>
    <w:rsid w:val="001E4135"/>
    <w:rsid w:val="001E4145"/>
    <w:rsid w:val="001E4610"/>
    <w:rsid w:val="001E4634"/>
    <w:rsid w:val="001E4BFF"/>
    <w:rsid w:val="001E4D0F"/>
    <w:rsid w:val="001E4D45"/>
    <w:rsid w:val="001E519C"/>
    <w:rsid w:val="001E5210"/>
    <w:rsid w:val="001E52AE"/>
    <w:rsid w:val="001E5474"/>
    <w:rsid w:val="001E54B8"/>
    <w:rsid w:val="001E562B"/>
    <w:rsid w:val="001E5796"/>
    <w:rsid w:val="001E5BC5"/>
    <w:rsid w:val="001E5BEA"/>
    <w:rsid w:val="001E5D7C"/>
    <w:rsid w:val="001E5F08"/>
    <w:rsid w:val="001E5F50"/>
    <w:rsid w:val="001E6171"/>
    <w:rsid w:val="001E61D2"/>
    <w:rsid w:val="001E6259"/>
    <w:rsid w:val="001E6326"/>
    <w:rsid w:val="001E64B3"/>
    <w:rsid w:val="001E6800"/>
    <w:rsid w:val="001E6979"/>
    <w:rsid w:val="001E6A6F"/>
    <w:rsid w:val="001E73A0"/>
    <w:rsid w:val="001E73AC"/>
    <w:rsid w:val="001E76A8"/>
    <w:rsid w:val="001E76C9"/>
    <w:rsid w:val="001E7841"/>
    <w:rsid w:val="001E78F3"/>
    <w:rsid w:val="001E7B33"/>
    <w:rsid w:val="001E7CA3"/>
    <w:rsid w:val="001E7CE7"/>
    <w:rsid w:val="001E7D0F"/>
    <w:rsid w:val="001E7D85"/>
    <w:rsid w:val="001E7DDD"/>
    <w:rsid w:val="001F00A3"/>
    <w:rsid w:val="001F010D"/>
    <w:rsid w:val="001F013B"/>
    <w:rsid w:val="001F013D"/>
    <w:rsid w:val="001F0345"/>
    <w:rsid w:val="001F047C"/>
    <w:rsid w:val="001F0899"/>
    <w:rsid w:val="001F0C10"/>
    <w:rsid w:val="001F0C5D"/>
    <w:rsid w:val="001F0E26"/>
    <w:rsid w:val="001F0E55"/>
    <w:rsid w:val="001F1083"/>
    <w:rsid w:val="001F10AA"/>
    <w:rsid w:val="001F10BB"/>
    <w:rsid w:val="001F11F1"/>
    <w:rsid w:val="001F13A4"/>
    <w:rsid w:val="001F1441"/>
    <w:rsid w:val="001F1784"/>
    <w:rsid w:val="001F19D4"/>
    <w:rsid w:val="001F1B40"/>
    <w:rsid w:val="001F1BEC"/>
    <w:rsid w:val="001F1C63"/>
    <w:rsid w:val="001F1D7F"/>
    <w:rsid w:val="001F1DFF"/>
    <w:rsid w:val="001F1EA3"/>
    <w:rsid w:val="001F1EFC"/>
    <w:rsid w:val="001F200E"/>
    <w:rsid w:val="001F20AD"/>
    <w:rsid w:val="001F2257"/>
    <w:rsid w:val="001F2796"/>
    <w:rsid w:val="001F2A94"/>
    <w:rsid w:val="001F2E01"/>
    <w:rsid w:val="001F2E6E"/>
    <w:rsid w:val="001F306D"/>
    <w:rsid w:val="001F3136"/>
    <w:rsid w:val="001F31E8"/>
    <w:rsid w:val="001F34FE"/>
    <w:rsid w:val="001F36BA"/>
    <w:rsid w:val="001F3798"/>
    <w:rsid w:val="001F380A"/>
    <w:rsid w:val="001F3A97"/>
    <w:rsid w:val="001F3B7B"/>
    <w:rsid w:val="001F3B9D"/>
    <w:rsid w:val="001F3BBA"/>
    <w:rsid w:val="001F3E5F"/>
    <w:rsid w:val="001F3EC7"/>
    <w:rsid w:val="001F400A"/>
    <w:rsid w:val="001F4486"/>
    <w:rsid w:val="001F44FC"/>
    <w:rsid w:val="001F4543"/>
    <w:rsid w:val="001F4782"/>
    <w:rsid w:val="001F4815"/>
    <w:rsid w:val="001F4978"/>
    <w:rsid w:val="001F49B9"/>
    <w:rsid w:val="001F49BF"/>
    <w:rsid w:val="001F49E6"/>
    <w:rsid w:val="001F4A40"/>
    <w:rsid w:val="001F4C72"/>
    <w:rsid w:val="001F4CEE"/>
    <w:rsid w:val="001F52DE"/>
    <w:rsid w:val="001F5356"/>
    <w:rsid w:val="001F55AE"/>
    <w:rsid w:val="001F5673"/>
    <w:rsid w:val="001F56E8"/>
    <w:rsid w:val="001F5791"/>
    <w:rsid w:val="001F57E4"/>
    <w:rsid w:val="001F580B"/>
    <w:rsid w:val="001F5A0B"/>
    <w:rsid w:val="001F5AAC"/>
    <w:rsid w:val="001F5C80"/>
    <w:rsid w:val="001F611F"/>
    <w:rsid w:val="001F620C"/>
    <w:rsid w:val="001F6215"/>
    <w:rsid w:val="001F626A"/>
    <w:rsid w:val="001F6638"/>
    <w:rsid w:val="001F66C0"/>
    <w:rsid w:val="001F67A5"/>
    <w:rsid w:val="001F690B"/>
    <w:rsid w:val="001F6BBB"/>
    <w:rsid w:val="001F6E12"/>
    <w:rsid w:val="001F6E35"/>
    <w:rsid w:val="001F6F22"/>
    <w:rsid w:val="001F6F7D"/>
    <w:rsid w:val="001F6FE7"/>
    <w:rsid w:val="001F706B"/>
    <w:rsid w:val="001F7182"/>
    <w:rsid w:val="001F71F2"/>
    <w:rsid w:val="001F72A4"/>
    <w:rsid w:val="001F7464"/>
    <w:rsid w:val="001F76C8"/>
    <w:rsid w:val="001F7842"/>
    <w:rsid w:val="001F7A00"/>
    <w:rsid w:val="001F7AB5"/>
    <w:rsid w:val="001F7C0A"/>
    <w:rsid w:val="001F7CCE"/>
    <w:rsid w:val="0020024F"/>
    <w:rsid w:val="002002E7"/>
    <w:rsid w:val="00200311"/>
    <w:rsid w:val="00200404"/>
    <w:rsid w:val="00200615"/>
    <w:rsid w:val="00200CC5"/>
    <w:rsid w:val="00200DAD"/>
    <w:rsid w:val="00200E4F"/>
    <w:rsid w:val="00201098"/>
    <w:rsid w:val="0020132C"/>
    <w:rsid w:val="002013DC"/>
    <w:rsid w:val="002013F9"/>
    <w:rsid w:val="00201484"/>
    <w:rsid w:val="0020151D"/>
    <w:rsid w:val="0020164A"/>
    <w:rsid w:val="00201695"/>
    <w:rsid w:val="002018DA"/>
    <w:rsid w:val="00201A6C"/>
    <w:rsid w:val="00201BD4"/>
    <w:rsid w:val="00201DB4"/>
    <w:rsid w:val="00201E70"/>
    <w:rsid w:val="00201F8E"/>
    <w:rsid w:val="00201FFD"/>
    <w:rsid w:val="002020EC"/>
    <w:rsid w:val="00202111"/>
    <w:rsid w:val="0020228B"/>
    <w:rsid w:val="002023E0"/>
    <w:rsid w:val="00202450"/>
    <w:rsid w:val="002025A5"/>
    <w:rsid w:val="00202608"/>
    <w:rsid w:val="00202732"/>
    <w:rsid w:val="00202D47"/>
    <w:rsid w:val="00202D6A"/>
    <w:rsid w:val="00202D7F"/>
    <w:rsid w:val="00202E6A"/>
    <w:rsid w:val="00202E9E"/>
    <w:rsid w:val="0020301F"/>
    <w:rsid w:val="00203133"/>
    <w:rsid w:val="0020315E"/>
    <w:rsid w:val="00203197"/>
    <w:rsid w:val="002033AF"/>
    <w:rsid w:val="00203404"/>
    <w:rsid w:val="002036E7"/>
    <w:rsid w:val="002038FA"/>
    <w:rsid w:val="00203B75"/>
    <w:rsid w:val="00203C18"/>
    <w:rsid w:val="00203EA5"/>
    <w:rsid w:val="00204143"/>
    <w:rsid w:val="00204467"/>
    <w:rsid w:val="002045AD"/>
    <w:rsid w:val="00204665"/>
    <w:rsid w:val="00204698"/>
    <w:rsid w:val="002047AB"/>
    <w:rsid w:val="002047CC"/>
    <w:rsid w:val="0020480F"/>
    <w:rsid w:val="00204841"/>
    <w:rsid w:val="00204B02"/>
    <w:rsid w:val="00204BC7"/>
    <w:rsid w:val="00204D24"/>
    <w:rsid w:val="00204E3E"/>
    <w:rsid w:val="0020504A"/>
    <w:rsid w:val="00205095"/>
    <w:rsid w:val="002050CC"/>
    <w:rsid w:val="00205664"/>
    <w:rsid w:val="00205676"/>
    <w:rsid w:val="002058A5"/>
    <w:rsid w:val="00205949"/>
    <w:rsid w:val="00205E88"/>
    <w:rsid w:val="002060A6"/>
    <w:rsid w:val="002061CC"/>
    <w:rsid w:val="002062DB"/>
    <w:rsid w:val="0020631F"/>
    <w:rsid w:val="00206336"/>
    <w:rsid w:val="002064FC"/>
    <w:rsid w:val="00206761"/>
    <w:rsid w:val="00206C1B"/>
    <w:rsid w:val="00206FCF"/>
    <w:rsid w:val="00207002"/>
    <w:rsid w:val="00207138"/>
    <w:rsid w:val="00207189"/>
    <w:rsid w:val="002071F4"/>
    <w:rsid w:val="0020725A"/>
    <w:rsid w:val="002075DD"/>
    <w:rsid w:val="002075EA"/>
    <w:rsid w:val="00207742"/>
    <w:rsid w:val="002077AE"/>
    <w:rsid w:val="00207C79"/>
    <w:rsid w:val="00207C9C"/>
    <w:rsid w:val="00207F50"/>
    <w:rsid w:val="00207FA8"/>
    <w:rsid w:val="00207FC7"/>
    <w:rsid w:val="002100F6"/>
    <w:rsid w:val="0021041F"/>
    <w:rsid w:val="0021050E"/>
    <w:rsid w:val="00210879"/>
    <w:rsid w:val="00210AA4"/>
    <w:rsid w:val="00211021"/>
    <w:rsid w:val="002111BF"/>
    <w:rsid w:val="0021134F"/>
    <w:rsid w:val="002118EE"/>
    <w:rsid w:val="00211902"/>
    <w:rsid w:val="002119AD"/>
    <w:rsid w:val="00211E7A"/>
    <w:rsid w:val="00211E81"/>
    <w:rsid w:val="00211F6C"/>
    <w:rsid w:val="00211FE2"/>
    <w:rsid w:val="0021224B"/>
    <w:rsid w:val="0021224F"/>
    <w:rsid w:val="0021227C"/>
    <w:rsid w:val="0021247A"/>
    <w:rsid w:val="0021291E"/>
    <w:rsid w:val="00212D9F"/>
    <w:rsid w:val="00212DA0"/>
    <w:rsid w:val="0021335B"/>
    <w:rsid w:val="0021338D"/>
    <w:rsid w:val="00213689"/>
    <w:rsid w:val="00213B88"/>
    <w:rsid w:val="00213BDE"/>
    <w:rsid w:val="002140A3"/>
    <w:rsid w:val="002140C9"/>
    <w:rsid w:val="0021421F"/>
    <w:rsid w:val="002142AE"/>
    <w:rsid w:val="0021433E"/>
    <w:rsid w:val="00214425"/>
    <w:rsid w:val="00214467"/>
    <w:rsid w:val="00214804"/>
    <w:rsid w:val="00214872"/>
    <w:rsid w:val="00214B49"/>
    <w:rsid w:val="00214C74"/>
    <w:rsid w:val="00214CCF"/>
    <w:rsid w:val="00214DD9"/>
    <w:rsid w:val="00214EB8"/>
    <w:rsid w:val="00214F30"/>
    <w:rsid w:val="00215135"/>
    <w:rsid w:val="002154B0"/>
    <w:rsid w:val="00215692"/>
    <w:rsid w:val="002156DF"/>
    <w:rsid w:val="002157CE"/>
    <w:rsid w:val="00215B25"/>
    <w:rsid w:val="00215B83"/>
    <w:rsid w:val="00215C54"/>
    <w:rsid w:val="00215F35"/>
    <w:rsid w:val="00215F56"/>
    <w:rsid w:val="002164AB"/>
    <w:rsid w:val="002164F5"/>
    <w:rsid w:val="0021654E"/>
    <w:rsid w:val="002166CA"/>
    <w:rsid w:val="0021670B"/>
    <w:rsid w:val="00216904"/>
    <w:rsid w:val="00216C3A"/>
    <w:rsid w:val="00216C4B"/>
    <w:rsid w:val="00216D6B"/>
    <w:rsid w:val="00216EE4"/>
    <w:rsid w:val="00216FB5"/>
    <w:rsid w:val="00217195"/>
    <w:rsid w:val="002172A2"/>
    <w:rsid w:val="00217435"/>
    <w:rsid w:val="0021785F"/>
    <w:rsid w:val="002179F0"/>
    <w:rsid w:val="00217A8C"/>
    <w:rsid w:val="00217B81"/>
    <w:rsid w:val="00217BCA"/>
    <w:rsid w:val="00217C55"/>
    <w:rsid w:val="00217C8A"/>
    <w:rsid w:val="00217E61"/>
    <w:rsid w:val="00217FAF"/>
    <w:rsid w:val="002200BD"/>
    <w:rsid w:val="00220186"/>
    <w:rsid w:val="002201B0"/>
    <w:rsid w:val="002201D6"/>
    <w:rsid w:val="002202B9"/>
    <w:rsid w:val="0022039D"/>
    <w:rsid w:val="0022072C"/>
    <w:rsid w:val="0022089C"/>
    <w:rsid w:val="002208F6"/>
    <w:rsid w:val="00220B7C"/>
    <w:rsid w:val="00220BA5"/>
    <w:rsid w:val="00220DE8"/>
    <w:rsid w:val="00220EC3"/>
    <w:rsid w:val="00220F2A"/>
    <w:rsid w:val="00221040"/>
    <w:rsid w:val="002210F7"/>
    <w:rsid w:val="002212CF"/>
    <w:rsid w:val="0022137E"/>
    <w:rsid w:val="002214E7"/>
    <w:rsid w:val="002216AE"/>
    <w:rsid w:val="002216C1"/>
    <w:rsid w:val="0022185B"/>
    <w:rsid w:val="00221A46"/>
    <w:rsid w:val="00221A9C"/>
    <w:rsid w:val="00221D05"/>
    <w:rsid w:val="00221D0E"/>
    <w:rsid w:val="00221D54"/>
    <w:rsid w:val="00221EF4"/>
    <w:rsid w:val="0022204D"/>
    <w:rsid w:val="00222324"/>
    <w:rsid w:val="0022260A"/>
    <w:rsid w:val="002228D4"/>
    <w:rsid w:val="00222A8E"/>
    <w:rsid w:val="00222DAF"/>
    <w:rsid w:val="00222E5E"/>
    <w:rsid w:val="00222F50"/>
    <w:rsid w:val="00223178"/>
    <w:rsid w:val="002232DE"/>
    <w:rsid w:val="00223372"/>
    <w:rsid w:val="0022347B"/>
    <w:rsid w:val="00223682"/>
    <w:rsid w:val="00223A8B"/>
    <w:rsid w:val="00223AA3"/>
    <w:rsid w:val="00223C6F"/>
    <w:rsid w:val="00223D35"/>
    <w:rsid w:val="00223F90"/>
    <w:rsid w:val="00224009"/>
    <w:rsid w:val="00224383"/>
    <w:rsid w:val="00224985"/>
    <w:rsid w:val="00224A2D"/>
    <w:rsid w:val="00224D99"/>
    <w:rsid w:val="00224FB5"/>
    <w:rsid w:val="00225001"/>
    <w:rsid w:val="002250A3"/>
    <w:rsid w:val="002250A7"/>
    <w:rsid w:val="002250BB"/>
    <w:rsid w:val="002250F7"/>
    <w:rsid w:val="00225410"/>
    <w:rsid w:val="00225478"/>
    <w:rsid w:val="002254F1"/>
    <w:rsid w:val="002255DB"/>
    <w:rsid w:val="002256C1"/>
    <w:rsid w:val="0022597E"/>
    <w:rsid w:val="00225990"/>
    <w:rsid w:val="00225A33"/>
    <w:rsid w:val="00225A4A"/>
    <w:rsid w:val="00225AED"/>
    <w:rsid w:val="00225C89"/>
    <w:rsid w:val="00225CE1"/>
    <w:rsid w:val="00225CEB"/>
    <w:rsid w:val="00225D61"/>
    <w:rsid w:val="00225DC8"/>
    <w:rsid w:val="00226027"/>
    <w:rsid w:val="00226090"/>
    <w:rsid w:val="00226196"/>
    <w:rsid w:val="0022675C"/>
    <w:rsid w:val="0022682D"/>
    <w:rsid w:val="002268F5"/>
    <w:rsid w:val="0022694E"/>
    <w:rsid w:val="002269AF"/>
    <w:rsid w:val="00226E81"/>
    <w:rsid w:val="002271BC"/>
    <w:rsid w:val="00227708"/>
    <w:rsid w:val="00227B90"/>
    <w:rsid w:val="00227CC6"/>
    <w:rsid w:val="00227D6E"/>
    <w:rsid w:val="00227D87"/>
    <w:rsid w:val="00227DA6"/>
    <w:rsid w:val="00227E7B"/>
    <w:rsid w:val="00230009"/>
    <w:rsid w:val="002300F4"/>
    <w:rsid w:val="00230198"/>
    <w:rsid w:val="002301AC"/>
    <w:rsid w:val="002301BA"/>
    <w:rsid w:val="00230281"/>
    <w:rsid w:val="002302EB"/>
    <w:rsid w:val="002305D8"/>
    <w:rsid w:val="0023070C"/>
    <w:rsid w:val="002309D3"/>
    <w:rsid w:val="00230E1E"/>
    <w:rsid w:val="002310B4"/>
    <w:rsid w:val="0023127E"/>
    <w:rsid w:val="002315B7"/>
    <w:rsid w:val="00231604"/>
    <w:rsid w:val="0023168C"/>
    <w:rsid w:val="002316AB"/>
    <w:rsid w:val="0023192E"/>
    <w:rsid w:val="00231A39"/>
    <w:rsid w:val="00231A56"/>
    <w:rsid w:val="00231A9F"/>
    <w:rsid w:val="00231B27"/>
    <w:rsid w:val="00231B5E"/>
    <w:rsid w:val="00231D9F"/>
    <w:rsid w:val="002323D9"/>
    <w:rsid w:val="00232429"/>
    <w:rsid w:val="00232436"/>
    <w:rsid w:val="0023250A"/>
    <w:rsid w:val="00232746"/>
    <w:rsid w:val="00232A13"/>
    <w:rsid w:val="00232B05"/>
    <w:rsid w:val="00232B88"/>
    <w:rsid w:val="00232BB0"/>
    <w:rsid w:val="0023328F"/>
    <w:rsid w:val="0023333E"/>
    <w:rsid w:val="002338B2"/>
    <w:rsid w:val="00233A16"/>
    <w:rsid w:val="00233CE4"/>
    <w:rsid w:val="00233DA5"/>
    <w:rsid w:val="00233DC1"/>
    <w:rsid w:val="00233E32"/>
    <w:rsid w:val="002341E4"/>
    <w:rsid w:val="002342A2"/>
    <w:rsid w:val="00234348"/>
    <w:rsid w:val="002343DF"/>
    <w:rsid w:val="002345C0"/>
    <w:rsid w:val="0023475C"/>
    <w:rsid w:val="0023476C"/>
    <w:rsid w:val="00234820"/>
    <w:rsid w:val="0023482D"/>
    <w:rsid w:val="0023491E"/>
    <w:rsid w:val="00234955"/>
    <w:rsid w:val="00234AB9"/>
    <w:rsid w:val="00234C61"/>
    <w:rsid w:val="00235089"/>
    <w:rsid w:val="00235538"/>
    <w:rsid w:val="002357AB"/>
    <w:rsid w:val="0023585C"/>
    <w:rsid w:val="002358C4"/>
    <w:rsid w:val="00235AA6"/>
    <w:rsid w:val="00235BB8"/>
    <w:rsid w:val="00235C10"/>
    <w:rsid w:val="00235E5B"/>
    <w:rsid w:val="00235EE9"/>
    <w:rsid w:val="00235F11"/>
    <w:rsid w:val="00236244"/>
    <w:rsid w:val="0023631A"/>
    <w:rsid w:val="002364B8"/>
    <w:rsid w:val="0023661B"/>
    <w:rsid w:val="00236888"/>
    <w:rsid w:val="002368C4"/>
    <w:rsid w:val="0023691E"/>
    <w:rsid w:val="00236A9F"/>
    <w:rsid w:val="00236C16"/>
    <w:rsid w:val="00236DA8"/>
    <w:rsid w:val="00236EB1"/>
    <w:rsid w:val="00236F39"/>
    <w:rsid w:val="002370AE"/>
    <w:rsid w:val="0023722D"/>
    <w:rsid w:val="002372DA"/>
    <w:rsid w:val="00237516"/>
    <w:rsid w:val="00237555"/>
    <w:rsid w:val="0023791D"/>
    <w:rsid w:val="00237B2A"/>
    <w:rsid w:val="00237CA5"/>
    <w:rsid w:val="00237CE2"/>
    <w:rsid w:val="00237CED"/>
    <w:rsid w:val="00237EAF"/>
    <w:rsid w:val="00240315"/>
    <w:rsid w:val="00240416"/>
    <w:rsid w:val="00240418"/>
    <w:rsid w:val="00240651"/>
    <w:rsid w:val="00240670"/>
    <w:rsid w:val="002407D1"/>
    <w:rsid w:val="002408DB"/>
    <w:rsid w:val="00240947"/>
    <w:rsid w:val="00240B8B"/>
    <w:rsid w:val="00240FA8"/>
    <w:rsid w:val="002410B9"/>
    <w:rsid w:val="0024137A"/>
    <w:rsid w:val="0024183A"/>
    <w:rsid w:val="00241BB7"/>
    <w:rsid w:val="00241FB5"/>
    <w:rsid w:val="00242154"/>
    <w:rsid w:val="00242350"/>
    <w:rsid w:val="00242372"/>
    <w:rsid w:val="00242409"/>
    <w:rsid w:val="00242537"/>
    <w:rsid w:val="00242880"/>
    <w:rsid w:val="00242A53"/>
    <w:rsid w:val="00242A9B"/>
    <w:rsid w:val="00242AC5"/>
    <w:rsid w:val="002431D5"/>
    <w:rsid w:val="002431D8"/>
    <w:rsid w:val="002433A2"/>
    <w:rsid w:val="002437F9"/>
    <w:rsid w:val="00243C1B"/>
    <w:rsid w:val="00243CC6"/>
    <w:rsid w:val="00243FB0"/>
    <w:rsid w:val="002440BB"/>
    <w:rsid w:val="002441F3"/>
    <w:rsid w:val="00244244"/>
    <w:rsid w:val="00244528"/>
    <w:rsid w:val="00244567"/>
    <w:rsid w:val="002447C8"/>
    <w:rsid w:val="00244AB3"/>
    <w:rsid w:val="00244DC8"/>
    <w:rsid w:val="00244DF4"/>
    <w:rsid w:val="00244F46"/>
    <w:rsid w:val="00244F9F"/>
    <w:rsid w:val="00245232"/>
    <w:rsid w:val="00245239"/>
    <w:rsid w:val="00245339"/>
    <w:rsid w:val="00245343"/>
    <w:rsid w:val="00245347"/>
    <w:rsid w:val="00245398"/>
    <w:rsid w:val="002453F0"/>
    <w:rsid w:val="00245446"/>
    <w:rsid w:val="002454EA"/>
    <w:rsid w:val="00245553"/>
    <w:rsid w:val="0024555C"/>
    <w:rsid w:val="0024559B"/>
    <w:rsid w:val="002455A9"/>
    <w:rsid w:val="002456F5"/>
    <w:rsid w:val="00245C22"/>
    <w:rsid w:val="00245C88"/>
    <w:rsid w:val="00245CB4"/>
    <w:rsid w:val="00245DAC"/>
    <w:rsid w:val="00245FA7"/>
    <w:rsid w:val="002460A3"/>
    <w:rsid w:val="00246150"/>
    <w:rsid w:val="002461B6"/>
    <w:rsid w:val="0024622F"/>
    <w:rsid w:val="002463CD"/>
    <w:rsid w:val="00246544"/>
    <w:rsid w:val="002466D2"/>
    <w:rsid w:val="00246743"/>
    <w:rsid w:val="002469A1"/>
    <w:rsid w:val="00246BD0"/>
    <w:rsid w:val="00246D35"/>
    <w:rsid w:val="00246E87"/>
    <w:rsid w:val="0024747C"/>
    <w:rsid w:val="00247A56"/>
    <w:rsid w:val="00247B99"/>
    <w:rsid w:val="00247C6B"/>
    <w:rsid w:val="00247CF1"/>
    <w:rsid w:val="00247CF5"/>
    <w:rsid w:val="00250311"/>
    <w:rsid w:val="00250575"/>
    <w:rsid w:val="0025065B"/>
    <w:rsid w:val="00250694"/>
    <w:rsid w:val="002506EF"/>
    <w:rsid w:val="00250803"/>
    <w:rsid w:val="00250838"/>
    <w:rsid w:val="00250A17"/>
    <w:rsid w:val="00250F8D"/>
    <w:rsid w:val="0025162E"/>
    <w:rsid w:val="0025163E"/>
    <w:rsid w:val="0025169F"/>
    <w:rsid w:val="002517D6"/>
    <w:rsid w:val="00251A03"/>
    <w:rsid w:val="00251A33"/>
    <w:rsid w:val="00251BD7"/>
    <w:rsid w:val="00251CD9"/>
    <w:rsid w:val="002520B9"/>
    <w:rsid w:val="002522BB"/>
    <w:rsid w:val="00252467"/>
    <w:rsid w:val="0025256E"/>
    <w:rsid w:val="0025258A"/>
    <w:rsid w:val="00252731"/>
    <w:rsid w:val="00252885"/>
    <w:rsid w:val="00252A8B"/>
    <w:rsid w:val="00252D82"/>
    <w:rsid w:val="00252E8C"/>
    <w:rsid w:val="00252EEC"/>
    <w:rsid w:val="00252F28"/>
    <w:rsid w:val="00252FE4"/>
    <w:rsid w:val="002532BD"/>
    <w:rsid w:val="002535DA"/>
    <w:rsid w:val="0025387D"/>
    <w:rsid w:val="00253973"/>
    <w:rsid w:val="00253B9D"/>
    <w:rsid w:val="00253C64"/>
    <w:rsid w:val="00253CAC"/>
    <w:rsid w:val="00253D11"/>
    <w:rsid w:val="00253D4B"/>
    <w:rsid w:val="00254009"/>
    <w:rsid w:val="00254172"/>
    <w:rsid w:val="002541C2"/>
    <w:rsid w:val="002544E5"/>
    <w:rsid w:val="00254922"/>
    <w:rsid w:val="002549DA"/>
    <w:rsid w:val="00255023"/>
    <w:rsid w:val="002554D8"/>
    <w:rsid w:val="00255782"/>
    <w:rsid w:val="00255898"/>
    <w:rsid w:val="00255937"/>
    <w:rsid w:val="00255BDF"/>
    <w:rsid w:val="00255C41"/>
    <w:rsid w:val="00255CC2"/>
    <w:rsid w:val="00255D4E"/>
    <w:rsid w:val="00255F4E"/>
    <w:rsid w:val="002561A3"/>
    <w:rsid w:val="00256249"/>
    <w:rsid w:val="00256323"/>
    <w:rsid w:val="0025644B"/>
    <w:rsid w:val="00256728"/>
    <w:rsid w:val="0025673A"/>
    <w:rsid w:val="002569F1"/>
    <w:rsid w:val="00256C14"/>
    <w:rsid w:val="00257069"/>
    <w:rsid w:val="002570C1"/>
    <w:rsid w:val="00257150"/>
    <w:rsid w:val="002572B5"/>
    <w:rsid w:val="002572FD"/>
    <w:rsid w:val="00257B7C"/>
    <w:rsid w:val="00257CCB"/>
    <w:rsid w:val="00260468"/>
    <w:rsid w:val="002604D0"/>
    <w:rsid w:val="00260541"/>
    <w:rsid w:val="002605E8"/>
    <w:rsid w:val="002606F4"/>
    <w:rsid w:val="002607AD"/>
    <w:rsid w:val="00260983"/>
    <w:rsid w:val="00260A34"/>
    <w:rsid w:val="00260B13"/>
    <w:rsid w:val="00260B90"/>
    <w:rsid w:val="00260D22"/>
    <w:rsid w:val="00260E82"/>
    <w:rsid w:val="00260F04"/>
    <w:rsid w:val="00261471"/>
    <w:rsid w:val="00261995"/>
    <w:rsid w:val="002619B0"/>
    <w:rsid w:val="00261A2E"/>
    <w:rsid w:val="00261AF6"/>
    <w:rsid w:val="00261C0D"/>
    <w:rsid w:val="00261C33"/>
    <w:rsid w:val="00261C74"/>
    <w:rsid w:val="00261C79"/>
    <w:rsid w:val="00261E97"/>
    <w:rsid w:val="00261F4C"/>
    <w:rsid w:val="00261F7B"/>
    <w:rsid w:val="00262036"/>
    <w:rsid w:val="002622C4"/>
    <w:rsid w:val="002622FC"/>
    <w:rsid w:val="00262436"/>
    <w:rsid w:val="002624F0"/>
    <w:rsid w:val="002626B8"/>
    <w:rsid w:val="0026272D"/>
    <w:rsid w:val="002628F4"/>
    <w:rsid w:val="00262D16"/>
    <w:rsid w:val="00262EAA"/>
    <w:rsid w:val="00262F2C"/>
    <w:rsid w:val="00262F61"/>
    <w:rsid w:val="00263041"/>
    <w:rsid w:val="0026336F"/>
    <w:rsid w:val="00263525"/>
    <w:rsid w:val="00263750"/>
    <w:rsid w:val="002638F9"/>
    <w:rsid w:val="00263DD0"/>
    <w:rsid w:val="00263E8C"/>
    <w:rsid w:val="00263EDA"/>
    <w:rsid w:val="00264149"/>
    <w:rsid w:val="00264281"/>
    <w:rsid w:val="002643C3"/>
    <w:rsid w:val="00264426"/>
    <w:rsid w:val="002644BB"/>
    <w:rsid w:val="00264564"/>
    <w:rsid w:val="0026461A"/>
    <w:rsid w:val="00264665"/>
    <w:rsid w:val="0026499C"/>
    <w:rsid w:val="00264CB6"/>
    <w:rsid w:val="00265028"/>
    <w:rsid w:val="002650FA"/>
    <w:rsid w:val="0026531D"/>
    <w:rsid w:val="00265501"/>
    <w:rsid w:val="002656E0"/>
    <w:rsid w:val="00265A24"/>
    <w:rsid w:val="00265B55"/>
    <w:rsid w:val="00265F25"/>
    <w:rsid w:val="002662D0"/>
    <w:rsid w:val="0026643D"/>
    <w:rsid w:val="0026648F"/>
    <w:rsid w:val="002667F1"/>
    <w:rsid w:val="0026687B"/>
    <w:rsid w:val="00266883"/>
    <w:rsid w:val="0026696B"/>
    <w:rsid w:val="00266A4E"/>
    <w:rsid w:val="00266AE7"/>
    <w:rsid w:val="00266BF6"/>
    <w:rsid w:val="00266C96"/>
    <w:rsid w:val="00266E97"/>
    <w:rsid w:val="00266F3C"/>
    <w:rsid w:val="00266F4C"/>
    <w:rsid w:val="00266F9F"/>
    <w:rsid w:val="00266FEC"/>
    <w:rsid w:val="00267309"/>
    <w:rsid w:val="002673C0"/>
    <w:rsid w:val="00267671"/>
    <w:rsid w:val="0026786E"/>
    <w:rsid w:val="00267884"/>
    <w:rsid w:val="0026792E"/>
    <w:rsid w:val="00267B27"/>
    <w:rsid w:val="00267B80"/>
    <w:rsid w:val="00267C49"/>
    <w:rsid w:val="00267D37"/>
    <w:rsid w:val="00267E0B"/>
    <w:rsid w:val="00267FFC"/>
    <w:rsid w:val="0027010D"/>
    <w:rsid w:val="0027018E"/>
    <w:rsid w:val="002701BA"/>
    <w:rsid w:val="002701CA"/>
    <w:rsid w:val="002703F9"/>
    <w:rsid w:val="0027079C"/>
    <w:rsid w:val="002708AE"/>
    <w:rsid w:val="0027094E"/>
    <w:rsid w:val="002709D9"/>
    <w:rsid w:val="00270ACF"/>
    <w:rsid w:val="00270B57"/>
    <w:rsid w:val="00270B67"/>
    <w:rsid w:val="00270BE0"/>
    <w:rsid w:val="00270FE9"/>
    <w:rsid w:val="0027122B"/>
    <w:rsid w:val="00271A21"/>
    <w:rsid w:val="00271AB0"/>
    <w:rsid w:val="00271BB1"/>
    <w:rsid w:val="00271C7C"/>
    <w:rsid w:val="00271DAC"/>
    <w:rsid w:val="00271FE4"/>
    <w:rsid w:val="00272131"/>
    <w:rsid w:val="00272141"/>
    <w:rsid w:val="0027227F"/>
    <w:rsid w:val="002723BE"/>
    <w:rsid w:val="002727BB"/>
    <w:rsid w:val="0027282F"/>
    <w:rsid w:val="00272A02"/>
    <w:rsid w:val="00272A25"/>
    <w:rsid w:val="002733CA"/>
    <w:rsid w:val="002733E7"/>
    <w:rsid w:val="002734FC"/>
    <w:rsid w:val="0027352C"/>
    <w:rsid w:val="00273543"/>
    <w:rsid w:val="00273574"/>
    <w:rsid w:val="0027382B"/>
    <w:rsid w:val="00273B48"/>
    <w:rsid w:val="00273B5E"/>
    <w:rsid w:val="00273B69"/>
    <w:rsid w:val="00273FD4"/>
    <w:rsid w:val="0027439A"/>
    <w:rsid w:val="002743CA"/>
    <w:rsid w:val="00274763"/>
    <w:rsid w:val="002748FF"/>
    <w:rsid w:val="00274E50"/>
    <w:rsid w:val="00274FD3"/>
    <w:rsid w:val="0027522F"/>
    <w:rsid w:val="0027568C"/>
    <w:rsid w:val="0027597F"/>
    <w:rsid w:val="00275C2E"/>
    <w:rsid w:val="00275E21"/>
    <w:rsid w:val="00275E26"/>
    <w:rsid w:val="00276409"/>
    <w:rsid w:val="002764BA"/>
    <w:rsid w:val="002767CB"/>
    <w:rsid w:val="00276882"/>
    <w:rsid w:val="00276BF1"/>
    <w:rsid w:val="00276C6C"/>
    <w:rsid w:val="00276DAA"/>
    <w:rsid w:val="002774EA"/>
    <w:rsid w:val="002779DF"/>
    <w:rsid w:val="00277B02"/>
    <w:rsid w:val="00277B97"/>
    <w:rsid w:val="00277C90"/>
    <w:rsid w:val="00277DC8"/>
    <w:rsid w:val="00277DFD"/>
    <w:rsid w:val="00277E2F"/>
    <w:rsid w:val="00280042"/>
    <w:rsid w:val="002800E0"/>
    <w:rsid w:val="002801F5"/>
    <w:rsid w:val="00280249"/>
    <w:rsid w:val="00280346"/>
    <w:rsid w:val="00280505"/>
    <w:rsid w:val="00280555"/>
    <w:rsid w:val="002806BD"/>
    <w:rsid w:val="0028070A"/>
    <w:rsid w:val="0028083A"/>
    <w:rsid w:val="00280852"/>
    <w:rsid w:val="00280ABC"/>
    <w:rsid w:val="00281092"/>
    <w:rsid w:val="00281144"/>
    <w:rsid w:val="00281322"/>
    <w:rsid w:val="002814CA"/>
    <w:rsid w:val="00281537"/>
    <w:rsid w:val="00281B3A"/>
    <w:rsid w:val="00281B7C"/>
    <w:rsid w:val="00281B85"/>
    <w:rsid w:val="00281D2D"/>
    <w:rsid w:val="00281E44"/>
    <w:rsid w:val="00281F70"/>
    <w:rsid w:val="00281FB3"/>
    <w:rsid w:val="002828D9"/>
    <w:rsid w:val="00282C8C"/>
    <w:rsid w:val="00283200"/>
    <w:rsid w:val="002834F2"/>
    <w:rsid w:val="00283552"/>
    <w:rsid w:val="002835DC"/>
    <w:rsid w:val="00283BA3"/>
    <w:rsid w:val="00283C0A"/>
    <w:rsid w:val="00283F3F"/>
    <w:rsid w:val="00283F41"/>
    <w:rsid w:val="00284077"/>
    <w:rsid w:val="002841C6"/>
    <w:rsid w:val="0028481B"/>
    <w:rsid w:val="00284AD8"/>
    <w:rsid w:val="00284B3F"/>
    <w:rsid w:val="0028511A"/>
    <w:rsid w:val="00285260"/>
    <w:rsid w:val="00285358"/>
    <w:rsid w:val="002855F8"/>
    <w:rsid w:val="0028563E"/>
    <w:rsid w:val="00285807"/>
    <w:rsid w:val="002858D3"/>
    <w:rsid w:val="00285950"/>
    <w:rsid w:val="00285BEE"/>
    <w:rsid w:val="00285C4C"/>
    <w:rsid w:val="00285CAC"/>
    <w:rsid w:val="00285F85"/>
    <w:rsid w:val="00285FF6"/>
    <w:rsid w:val="00286195"/>
    <w:rsid w:val="002864CB"/>
    <w:rsid w:val="002864DA"/>
    <w:rsid w:val="0028653A"/>
    <w:rsid w:val="0028656A"/>
    <w:rsid w:val="002865A4"/>
    <w:rsid w:val="0028681B"/>
    <w:rsid w:val="00286A39"/>
    <w:rsid w:val="00286A63"/>
    <w:rsid w:val="0028713E"/>
    <w:rsid w:val="002872EC"/>
    <w:rsid w:val="0028736C"/>
    <w:rsid w:val="002873D1"/>
    <w:rsid w:val="0028764D"/>
    <w:rsid w:val="002876D7"/>
    <w:rsid w:val="00287D05"/>
    <w:rsid w:val="00287D30"/>
    <w:rsid w:val="00290160"/>
    <w:rsid w:val="00290171"/>
    <w:rsid w:val="002901F7"/>
    <w:rsid w:val="002903AC"/>
    <w:rsid w:val="00290527"/>
    <w:rsid w:val="002906D6"/>
    <w:rsid w:val="00290709"/>
    <w:rsid w:val="00290929"/>
    <w:rsid w:val="0029096B"/>
    <w:rsid w:val="00290A2E"/>
    <w:rsid w:val="00290B1A"/>
    <w:rsid w:val="00291008"/>
    <w:rsid w:val="00291357"/>
    <w:rsid w:val="00291425"/>
    <w:rsid w:val="0029150D"/>
    <w:rsid w:val="00291612"/>
    <w:rsid w:val="002916BA"/>
    <w:rsid w:val="0029176E"/>
    <w:rsid w:val="002919A9"/>
    <w:rsid w:val="00291A7C"/>
    <w:rsid w:val="00291C98"/>
    <w:rsid w:val="00291D2F"/>
    <w:rsid w:val="00291D3E"/>
    <w:rsid w:val="00291E30"/>
    <w:rsid w:val="00291E52"/>
    <w:rsid w:val="00291FA2"/>
    <w:rsid w:val="0029236A"/>
    <w:rsid w:val="0029262B"/>
    <w:rsid w:val="0029263E"/>
    <w:rsid w:val="00292651"/>
    <w:rsid w:val="00292783"/>
    <w:rsid w:val="00292950"/>
    <w:rsid w:val="00292A4D"/>
    <w:rsid w:val="00292ACD"/>
    <w:rsid w:val="00292C05"/>
    <w:rsid w:val="00292C4B"/>
    <w:rsid w:val="00292EE6"/>
    <w:rsid w:val="002932A5"/>
    <w:rsid w:val="002933CF"/>
    <w:rsid w:val="002935A0"/>
    <w:rsid w:val="002935BA"/>
    <w:rsid w:val="002936D4"/>
    <w:rsid w:val="002938C1"/>
    <w:rsid w:val="00293A34"/>
    <w:rsid w:val="00293A6D"/>
    <w:rsid w:val="00293CA8"/>
    <w:rsid w:val="00293F9F"/>
    <w:rsid w:val="00293FEC"/>
    <w:rsid w:val="002941AC"/>
    <w:rsid w:val="002944F3"/>
    <w:rsid w:val="00294685"/>
    <w:rsid w:val="00294AF8"/>
    <w:rsid w:val="00294B47"/>
    <w:rsid w:val="00294B4C"/>
    <w:rsid w:val="00294D4D"/>
    <w:rsid w:val="00294EB8"/>
    <w:rsid w:val="00294F1D"/>
    <w:rsid w:val="00294F6E"/>
    <w:rsid w:val="00295111"/>
    <w:rsid w:val="00295286"/>
    <w:rsid w:val="002952A8"/>
    <w:rsid w:val="002952BE"/>
    <w:rsid w:val="00295451"/>
    <w:rsid w:val="00295561"/>
    <w:rsid w:val="00295925"/>
    <w:rsid w:val="00295936"/>
    <w:rsid w:val="00295A3B"/>
    <w:rsid w:val="00295AB6"/>
    <w:rsid w:val="00295E52"/>
    <w:rsid w:val="0029615F"/>
    <w:rsid w:val="002961EC"/>
    <w:rsid w:val="002964FA"/>
    <w:rsid w:val="00296522"/>
    <w:rsid w:val="002965F3"/>
    <w:rsid w:val="002966BD"/>
    <w:rsid w:val="002969CB"/>
    <w:rsid w:val="00296A4A"/>
    <w:rsid w:val="00296BF2"/>
    <w:rsid w:val="00296FB0"/>
    <w:rsid w:val="00297042"/>
    <w:rsid w:val="0029704C"/>
    <w:rsid w:val="0029704F"/>
    <w:rsid w:val="002974BB"/>
    <w:rsid w:val="00297570"/>
    <w:rsid w:val="00297621"/>
    <w:rsid w:val="002976C7"/>
    <w:rsid w:val="00297779"/>
    <w:rsid w:val="00297A9F"/>
    <w:rsid w:val="00297E00"/>
    <w:rsid w:val="00297F93"/>
    <w:rsid w:val="002A0066"/>
    <w:rsid w:val="002A0079"/>
    <w:rsid w:val="002A0115"/>
    <w:rsid w:val="002A01B1"/>
    <w:rsid w:val="002A01D1"/>
    <w:rsid w:val="002A032C"/>
    <w:rsid w:val="002A03FA"/>
    <w:rsid w:val="002A059F"/>
    <w:rsid w:val="002A0786"/>
    <w:rsid w:val="002A082B"/>
    <w:rsid w:val="002A0947"/>
    <w:rsid w:val="002A0AAE"/>
    <w:rsid w:val="002A0AFE"/>
    <w:rsid w:val="002A0D50"/>
    <w:rsid w:val="002A0FD3"/>
    <w:rsid w:val="002A1145"/>
    <w:rsid w:val="002A1156"/>
    <w:rsid w:val="002A1514"/>
    <w:rsid w:val="002A1831"/>
    <w:rsid w:val="002A1BEB"/>
    <w:rsid w:val="002A1C9D"/>
    <w:rsid w:val="002A1E82"/>
    <w:rsid w:val="002A1F1C"/>
    <w:rsid w:val="002A2509"/>
    <w:rsid w:val="002A2539"/>
    <w:rsid w:val="002A2A87"/>
    <w:rsid w:val="002A2BEB"/>
    <w:rsid w:val="002A2D52"/>
    <w:rsid w:val="002A2D90"/>
    <w:rsid w:val="002A2DA4"/>
    <w:rsid w:val="002A2ED1"/>
    <w:rsid w:val="002A2EEA"/>
    <w:rsid w:val="002A2FA2"/>
    <w:rsid w:val="002A30AF"/>
    <w:rsid w:val="002A31F0"/>
    <w:rsid w:val="002A32D1"/>
    <w:rsid w:val="002A33CC"/>
    <w:rsid w:val="002A3459"/>
    <w:rsid w:val="002A3667"/>
    <w:rsid w:val="002A36AD"/>
    <w:rsid w:val="002A3798"/>
    <w:rsid w:val="002A3950"/>
    <w:rsid w:val="002A3968"/>
    <w:rsid w:val="002A39D4"/>
    <w:rsid w:val="002A39F3"/>
    <w:rsid w:val="002A3B23"/>
    <w:rsid w:val="002A3C5E"/>
    <w:rsid w:val="002A422A"/>
    <w:rsid w:val="002A4250"/>
    <w:rsid w:val="002A43F8"/>
    <w:rsid w:val="002A4614"/>
    <w:rsid w:val="002A47B9"/>
    <w:rsid w:val="002A486A"/>
    <w:rsid w:val="002A4884"/>
    <w:rsid w:val="002A4A04"/>
    <w:rsid w:val="002A4A1E"/>
    <w:rsid w:val="002A4A5D"/>
    <w:rsid w:val="002A4BA4"/>
    <w:rsid w:val="002A4BC5"/>
    <w:rsid w:val="002A4C45"/>
    <w:rsid w:val="002A4C56"/>
    <w:rsid w:val="002A4DC6"/>
    <w:rsid w:val="002A4E32"/>
    <w:rsid w:val="002A50DB"/>
    <w:rsid w:val="002A5154"/>
    <w:rsid w:val="002A54BC"/>
    <w:rsid w:val="002A54BF"/>
    <w:rsid w:val="002A5505"/>
    <w:rsid w:val="002A5569"/>
    <w:rsid w:val="002A576A"/>
    <w:rsid w:val="002A5879"/>
    <w:rsid w:val="002A5B3B"/>
    <w:rsid w:val="002A5BE7"/>
    <w:rsid w:val="002A608F"/>
    <w:rsid w:val="002A61FF"/>
    <w:rsid w:val="002A63C9"/>
    <w:rsid w:val="002A63CC"/>
    <w:rsid w:val="002A6472"/>
    <w:rsid w:val="002A65E3"/>
    <w:rsid w:val="002A662F"/>
    <w:rsid w:val="002A6797"/>
    <w:rsid w:val="002A67CF"/>
    <w:rsid w:val="002A697C"/>
    <w:rsid w:val="002A6A33"/>
    <w:rsid w:val="002A6BE7"/>
    <w:rsid w:val="002A6C93"/>
    <w:rsid w:val="002A6F12"/>
    <w:rsid w:val="002A70A5"/>
    <w:rsid w:val="002A70DA"/>
    <w:rsid w:val="002A71B6"/>
    <w:rsid w:val="002A721C"/>
    <w:rsid w:val="002A727F"/>
    <w:rsid w:val="002A729C"/>
    <w:rsid w:val="002A79BE"/>
    <w:rsid w:val="002A7D47"/>
    <w:rsid w:val="002A7F15"/>
    <w:rsid w:val="002A7F55"/>
    <w:rsid w:val="002B006A"/>
    <w:rsid w:val="002B0085"/>
    <w:rsid w:val="002B00A2"/>
    <w:rsid w:val="002B020D"/>
    <w:rsid w:val="002B02E5"/>
    <w:rsid w:val="002B0648"/>
    <w:rsid w:val="002B077D"/>
    <w:rsid w:val="002B07AC"/>
    <w:rsid w:val="002B07BB"/>
    <w:rsid w:val="002B0940"/>
    <w:rsid w:val="002B0961"/>
    <w:rsid w:val="002B09C7"/>
    <w:rsid w:val="002B0AD9"/>
    <w:rsid w:val="002B0C4B"/>
    <w:rsid w:val="002B0D0E"/>
    <w:rsid w:val="002B0D9D"/>
    <w:rsid w:val="002B0F8E"/>
    <w:rsid w:val="002B105C"/>
    <w:rsid w:val="002B1B0D"/>
    <w:rsid w:val="002B1CF9"/>
    <w:rsid w:val="002B1DBC"/>
    <w:rsid w:val="002B2273"/>
    <w:rsid w:val="002B24D6"/>
    <w:rsid w:val="002B2791"/>
    <w:rsid w:val="002B27D9"/>
    <w:rsid w:val="002B2861"/>
    <w:rsid w:val="002B2892"/>
    <w:rsid w:val="002B2897"/>
    <w:rsid w:val="002B28BF"/>
    <w:rsid w:val="002B2912"/>
    <w:rsid w:val="002B2968"/>
    <w:rsid w:val="002B2A19"/>
    <w:rsid w:val="002B2A7E"/>
    <w:rsid w:val="002B2A97"/>
    <w:rsid w:val="002B2B74"/>
    <w:rsid w:val="002B2BE6"/>
    <w:rsid w:val="002B2CE7"/>
    <w:rsid w:val="002B2EFC"/>
    <w:rsid w:val="002B2F9D"/>
    <w:rsid w:val="002B2FDA"/>
    <w:rsid w:val="002B37B8"/>
    <w:rsid w:val="002B3805"/>
    <w:rsid w:val="002B3CD9"/>
    <w:rsid w:val="002B3DAF"/>
    <w:rsid w:val="002B3E68"/>
    <w:rsid w:val="002B3EE0"/>
    <w:rsid w:val="002B3FAD"/>
    <w:rsid w:val="002B3FB3"/>
    <w:rsid w:val="002B4015"/>
    <w:rsid w:val="002B41F9"/>
    <w:rsid w:val="002B43D2"/>
    <w:rsid w:val="002B440C"/>
    <w:rsid w:val="002B448C"/>
    <w:rsid w:val="002B45A1"/>
    <w:rsid w:val="002B4693"/>
    <w:rsid w:val="002B498D"/>
    <w:rsid w:val="002B4A05"/>
    <w:rsid w:val="002B4A77"/>
    <w:rsid w:val="002B4A7E"/>
    <w:rsid w:val="002B4CC3"/>
    <w:rsid w:val="002B522B"/>
    <w:rsid w:val="002B524B"/>
    <w:rsid w:val="002B5259"/>
    <w:rsid w:val="002B53FE"/>
    <w:rsid w:val="002B5735"/>
    <w:rsid w:val="002B5755"/>
    <w:rsid w:val="002B59EE"/>
    <w:rsid w:val="002B5B11"/>
    <w:rsid w:val="002B5CD8"/>
    <w:rsid w:val="002B604D"/>
    <w:rsid w:val="002B6176"/>
    <w:rsid w:val="002B62AE"/>
    <w:rsid w:val="002B64DE"/>
    <w:rsid w:val="002B65FF"/>
    <w:rsid w:val="002B66EC"/>
    <w:rsid w:val="002B6855"/>
    <w:rsid w:val="002B6A3F"/>
    <w:rsid w:val="002B6AF1"/>
    <w:rsid w:val="002B6B27"/>
    <w:rsid w:val="002B6F1C"/>
    <w:rsid w:val="002B7189"/>
    <w:rsid w:val="002B727E"/>
    <w:rsid w:val="002B737A"/>
    <w:rsid w:val="002B74F2"/>
    <w:rsid w:val="002B762C"/>
    <w:rsid w:val="002B7C34"/>
    <w:rsid w:val="002B7D07"/>
    <w:rsid w:val="002B7DE6"/>
    <w:rsid w:val="002B7E30"/>
    <w:rsid w:val="002B7F84"/>
    <w:rsid w:val="002C0463"/>
    <w:rsid w:val="002C065A"/>
    <w:rsid w:val="002C0725"/>
    <w:rsid w:val="002C07F0"/>
    <w:rsid w:val="002C0A2C"/>
    <w:rsid w:val="002C0B0C"/>
    <w:rsid w:val="002C0BC8"/>
    <w:rsid w:val="002C0C0E"/>
    <w:rsid w:val="002C0E1D"/>
    <w:rsid w:val="002C10D3"/>
    <w:rsid w:val="002C1202"/>
    <w:rsid w:val="002C135B"/>
    <w:rsid w:val="002C13AF"/>
    <w:rsid w:val="002C14D8"/>
    <w:rsid w:val="002C1677"/>
    <w:rsid w:val="002C17A5"/>
    <w:rsid w:val="002C18AD"/>
    <w:rsid w:val="002C199E"/>
    <w:rsid w:val="002C1C0B"/>
    <w:rsid w:val="002C1C25"/>
    <w:rsid w:val="002C1D96"/>
    <w:rsid w:val="002C1DD7"/>
    <w:rsid w:val="002C1E6C"/>
    <w:rsid w:val="002C1F9D"/>
    <w:rsid w:val="002C2186"/>
    <w:rsid w:val="002C2237"/>
    <w:rsid w:val="002C25EC"/>
    <w:rsid w:val="002C2695"/>
    <w:rsid w:val="002C26AB"/>
    <w:rsid w:val="002C27E7"/>
    <w:rsid w:val="002C2858"/>
    <w:rsid w:val="002C2EF6"/>
    <w:rsid w:val="002C3022"/>
    <w:rsid w:val="002C30B4"/>
    <w:rsid w:val="002C30DF"/>
    <w:rsid w:val="002C321F"/>
    <w:rsid w:val="002C33AE"/>
    <w:rsid w:val="002C3517"/>
    <w:rsid w:val="002C3684"/>
    <w:rsid w:val="002C3824"/>
    <w:rsid w:val="002C3C6F"/>
    <w:rsid w:val="002C3D42"/>
    <w:rsid w:val="002C3D4B"/>
    <w:rsid w:val="002C3DF9"/>
    <w:rsid w:val="002C3E7D"/>
    <w:rsid w:val="002C480A"/>
    <w:rsid w:val="002C4AD5"/>
    <w:rsid w:val="002C4C38"/>
    <w:rsid w:val="002C4E30"/>
    <w:rsid w:val="002C50AD"/>
    <w:rsid w:val="002C5330"/>
    <w:rsid w:val="002C5719"/>
    <w:rsid w:val="002C5836"/>
    <w:rsid w:val="002C5BB9"/>
    <w:rsid w:val="002C6012"/>
    <w:rsid w:val="002C60FA"/>
    <w:rsid w:val="002C65F8"/>
    <w:rsid w:val="002C65FB"/>
    <w:rsid w:val="002C692A"/>
    <w:rsid w:val="002C69BD"/>
    <w:rsid w:val="002C6B09"/>
    <w:rsid w:val="002C6E6F"/>
    <w:rsid w:val="002C6E88"/>
    <w:rsid w:val="002C6F23"/>
    <w:rsid w:val="002C70FD"/>
    <w:rsid w:val="002C7448"/>
    <w:rsid w:val="002C7670"/>
    <w:rsid w:val="002C7790"/>
    <w:rsid w:val="002C796A"/>
    <w:rsid w:val="002C79DE"/>
    <w:rsid w:val="002C7A43"/>
    <w:rsid w:val="002C7E48"/>
    <w:rsid w:val="002D0136"/>
    <w:rsid w:val="002D0240"/>
    <w:rsid w:val="002D02DA"/>
    <w:rsid w:val="002D03E1"/>
    <w:rsid w:val="002D0503"/>
    <w:rsid w:val="002D0626"/>
    <w:rsid w:val="002D078B"/>
    <w:rsid w:val="002D0840"/>
    <w:rsid w:val="002D094C"/>
    <w:rsid w:val="002D0E97"/>
    <w:rsid w:val="002D12AB"/>
    <w:rsid w:val="002D1302"/>
    <w:rsid w:val="002D140A"/>
    <w:rsid w:val="002D16A7"/>
    <w:rsid w:val="002D1731"/>
    <w:rsid w:val="002D178C"/>
    <w:rsid w:val="002D180B"/>
    <w:rsid w:val="002D19D2"/>
    <w:rsid w:val="002D1E6E"/>
    <w:rsid w:val="002D1E87"/>
    <w:rsid w:val="002D1ED0"/>
    <w:rsid w:val="002D1EDF"/>
    <w:rsid w:val="002D1F6F"/>
    <w:rsid w:val="002D2080"/>
    <w:rsid w:val="002D21C3"/>
    <w:rsid w:val="002D25CA"/>
    <w:rsid w:val="002D2796"/>
    <w:rsid w:val="002D280B"/>
    <w:rsid w:val="002D2971"/>
    <w:rsid w:val="002D2E9F"/>
    <w:rsid w:val="002D30E9"/>
    <w:rsid w:val="002D3177"/>
    <w:rsid w:val="002D333A"/>
    <w:rsid w:val="002D34E2"/>
    <w:rsid w:val="002D384F"/>
    <w:rsid w:val="002D39E3"/>
    <w:rsid w:val="002D3CDC"/>
    <w:rsid w:val="002D3D62"/>
    <w:rsid w:val="002D3EC8"/>
    <w:rsid w:val="002D4014"/>
    <w:rsid w:val="002D4220"/>
    <w:rsid w:val="002D4490"/>
    <w:rsid w:val="002D45E3"/>
    <w:rsid w:val="002D479C"/>
    <w:rsid w:val="002D4ED1"/>
    <w:rsid w:val="002D4EF1"/>
    <w:rsid w:val="002D4F5F"/>
    <w:rsid w:val="002D5235"/>
    <w:rsid w:val="002D524F"/>
    <w:rsid w:val="002D5474"/>
    <w:rsid w:val="002D5508"/>
    <w:rsid w:val="002D5620"/>
    <w:rsid w:val="002D56BB"/>
    <w:rsid w:val="002D57CC"/>
    <w:rsid w:val="002D5AF6"/>
    <w:rsid w:val="002D5C66"/>
    <w:rsid w:val="002D5DE8"/>
    <w:rsid w:val="002D5EF0"/>
    <w:rsid w:val="002D6086"/>
    <w:rsid w:val="002D60BB"/>
    <w:rsid w:val="002D61BC"/>
    <w:rsid w:val="002D62F3"/>
    <w:rsid w:val="002D639D"/>
    <w:rsid w:val="002D6410"/>
    <w:rsid w:val="002D6538"/>
    <w:rsid w:val="002D684F"/>
    <w:rsid w:val="002D6942"/>
    <w:rsid w:val="002D69AF"/>
    <w:rsid w:val="002D69F7"/>
    <w:rsid w:val="002D6A43"/>
    <w:rsid w:val="002D6BFF"/>
    <w:rsid w:val="002D6CC5"/>
    <w:rsid w:val="002D6F0E"/>
    <w:rsid w:val="002D7124"/>
    <w:rsid w:val="002D71D5"/>
    <w:rsid w:val="002D72CC"/>
    <w:rsid w:val="002D7414"/>
    <w:rsid w:val="002D75CD"/>
    <w:rsid w:val="002D780E"/>
    <w:rsid w:val="002D7845"/>
    <w:rsid w:val="002D79B8"/>
    <w:rsid w:val="002D7C1E"/>
    <w:rsid w:val="002D7FBF"/>
    <w:rsid w:val="002D7FD5"/>
    <w:rsid w:val="002E0149"/>
    <w:rsid w:val="002E0355"/>
    <w:rsid w:val="002E0408"/>
    <w:rsid w:val="002E080D"/>
    <w:rsid w:val="002E09CC"/>
    <w:rsid w:val="002E0A4E"/>
    <w:rsid w:val="002E0AD4"/>
    <w:rsid w:val="002E0D3E"/>
    <w:rsid w:val="002E0EAB"/>
    <w:rsid w:val="002E0FB9"/>
    <w:rsid w:val="002E1040"/>
    <w:rsid w:val="002E1045"/>
    <w:rsid w:val="002E10C6"/>
    <w:rsid w:val="002E11F1"/>
    <w:rsid w:val="002E13BC"/>
    <w:rsid w:val="002E164C"/>
    <w:rsid w:val="002E173D"/>
    <w:rsid w:val="002E1C17"/>
    <w:rsid w:val="002E1ED6"/>
    <w:rsid w:val="002E2157"/>
    <w:rsid w:val="002E219D"/>
    <w:rsid w:val="002E26E9"/>
    <w:rsid w:val="002E29D8"/>
    <w:rsid w:val="002E2AE1"/>
    <w:rsid w:val="002E2E2C"/>
    <w:rsid w:val="002E2F15"/>
    <w:rsid w:val="002E2F44"/>
    <w:rsid w:val="002E3014"/>
    <w:rsid w:val="002E307C"/>
    <w:rsid w:val="002E3107"/>
    <w:rsid w:val="002E3199"/>
    <w:rsid w:val="002E3281"/>
    <w:rsid w:val="002E33EC"/>
    <w:rsid w:val="002E347A"/>
    <w:rsid w:val="002E38BD"/>
    <w:rsid w:val="002E397C"/>
    <w:rsid w:val="002E3A1E"/>
    <w:rsid w:val="002E3AAE"/>
    <w:rsid w:val="002E3B6E"/>
    <w:rsid w:val="002E42E1"/>
    <w:rsid w:val="002E44CB"/>
    <w:rsid w:val="002E45D5"/>
    <w:rsid w:val="002E46B5"/>
    <w:rsid w:val="002E46D6"/>
    <w:rsid w:val="002E4A5E"/>
    <w:rsid w:val="002E4AAF"/>
    <w:rsid w:val="002E4B24"/>
    <w:rsid w:val="002E4C87"/>
    <w:rsid w:val="002E4CEE"/>
    <w:rsid w:val="002E4E23"/>
    <w:rsid w:val="002E504D"/>
    <w:rsid w:val="002E526D"/>
    <w:rsid w:val="002E529B"/>
    <w:rsid w:val="002E530F"/>
    <w:rsid w:val="002E54F4"/>
    <w:rsid w:val="002E55E0"/>
    <w:rsid w:val="002E5797"/>
    <w:rsid w:val="002E5919"/>
    <w:rsid w:val="002E5C44"/>
    <w:rsid w:val="002E5C94"/>
    <w:rsid w:val="002E5CA0"/>
    <w:rsid w:val="002E5D7C"/>
    <w:rsid w:val="002E5F2E"/>
    <w:rsid w:val="002E5FFE"/>
    <w:rsid w:val="002E629E"/>
    <w:rsid w:val="002E62DC"/>
    <w:rsid w:val="002E62FE"/>
    <w:rsid w:val="002E6487"/>
    <w:rsid w:val="002E6572"/>
    <w:rsid w:val="002E663F"/>
    <w:rsid w:val="002E6719"/>
    <w:rsid w:val="002E69BD"/>
    <w:rsid w:val="002E6A66"/>
    <w:rsid w:val="002E6ABA"/>
    <w:rsid w:val="002E6C59"/>
    <w:rsid w:val="002E7139"/>
    <w:rsid w:val="002E72DD"/>
    <w:rsid w:val="002E7301"/>
    <w:rsid w:val="002E73F1"/>
    <w:rsid w:val="002E742B"/>
    <w:rsid w:val="002E75B8"/>
    <w:rsid w:val="002E7732"/>
    <w:rsid w:val="002E7759"/>
    <w:rsid w:val="002E7C4A"/>
    <w:rsid w:val="002E7D7D"/>
    <w:rsid w:val="002E7D9C"/>
    <w:rsid w:val="002E7FA9"/>
    <w:rsid w:val="002F0196"/>
    <w:rsid w:val="002F03C6"/>
    <w:rsid w:val="002F04EA"/>
    <w:rsid w:val="002F075F"/>
    <w:rsid w:val="002F08F1"/>
    <w:rsid w:val="002F0C3F"/>
    <w:rsid w:val="002F0FBD"/>
    <w:rsid w:val="002F1003"/>
    <w:rsid w:val="002F10F1"/>
    <w:rsid w:val="002F1321"/>
    <w:rsid w:val="002F133F"/>
    <w:rsid w:val="002F138A"/>
    <w:rsid w:val="002F13C0"/>
    <w:rsid w:val="002F14A2"/>
    <w:rsid w:val="002F16E6"/>
    <w:rsid w:val="002F176C"/>
    <w:rsid w:val="002F178B"/>
    <w:rsid w:val="002F183B"/>
    <w:rsid w:val="002F1D22"/>
    <w:rsid w:val="002F1D55"/>
    <w:rsid w:val="002F20F2"/>
    <w:rsid w:val="002F243E"/>
    <w:rsid w:val="002F2622"/>
    <w:rsid w:val="002F2C0E"/>
    <w:rsid w:val="002F3023"/>
    <w:rsid w:val="002F33CB"/>
    <w:rsid w:val="002F3898"/>
    <w:rsid w:val="002F3901"/>
    <w:rsid w:val="002F3A87"/>
    <w:rsid w:val="002F3BA9"/>
    <w:rsid w:val="002F3F55"/>
    <w:rsid w:val="002F3FA5"/>
    <w:rsid w:val="002F415D"/>
    <w:rsid w:val="002F41AF"/>
    <w:rsid w:val="002F43BA"/>
    <w:rsid w:val="002F43F5"/>
    <w:rsid w:val="002F47E6"/>
    <w:rsid w:val="002F4926"/>
    <w:rsid w:val="002F4F9A"/>
    <w:rsid w:val="002F5276"/>
    <w:rsid w:val="002F53B9"/>
    <w:rsid w:val="002F540C"/>
    <w:rsid w:val="002F58C3"/>
    <w:rsid w:val="002F5A28"/>
    <w:rsid w:val="002F5A9A"/>
    <w:rsid w:val="002F5B49"/>
    <w:rsid w:val="002F5DD0"/>
    <w:rsid w:val="002F6047"/>
    <w:rsid w:val="002F6239"/>
    <w:rsid w:val="002F6365"/>
    <w:rsid w:val="002F63D4"/>
    <w:rsid w:val="002F66C7"/>
    <w:rsid w:val="002F66FB"/>
    <w:rsid w:val="002F6996"/>
    <w:rsid w:val="002F69AB"/>
    <w:rsid w:val="002F6A70"/>
    <w:rsid w:val="002F6CD9"/>
    <w:rsid w:val="002F7372"/>
    <w:rsid w:val="002F7379"/>
    <w:rsid w:val="002F7440"/>
    <w:rsid w:val="002F75F7"/>
    <w:rsid w:val="002F7C70"/>
    <w:rsid w:val="002F7CD9"/>
    <w:rsid w:val="002F7D03"/>
    <w:rsid w:val="002F7E61"/>
    <w:rsid w:val="002F7F43"/>
    <w:rsid w:val="003005DF"/>
    <w:rsid w:val="0030061D"/>
    <w:rsid w:val="00300960"/>
    <w:rsid w:val="00300ADA"/>
    <w:rsid w:val="00300D1E"/>
    <w:rsid w:val="00300D6C"/>
    <w:rsid w:val="00300D9E"/>
    <w:rsid w:val="00300E31"/>
    <w:rsid w:val="00300FD3"/>
    <w:rsid w:val="00301188"/>
    <w:rsid w:val="003013B0"/>
    <w:rsid w:val="00301528"/>
    <w:rsid w:val="00301A43"/>
    <w:rsid w:val="00301BBE"/>
    <w:rsid w:val="00301DF4"/>
    <w:rsid w:val="0030204C"/>
    <w:rsid w:val="0030218E"/>
    <w:rsid w:val="00302193"/>
    <w:rsid w:val="003023E3"/>
    <w:rsid w:val="00302402"/>
    <w:rsid w:val="0030257D"/>
    <w:rsid w:val="0030292E"/>
    <w:rsid w:val="003029AF"/>
    <w:rsid w:val="00302BB0"/>
    <w:rsid w:val="00302D26"/>
    <w:rsid w:val="00302D98"/>
    <w:rsid w:val="003030AC"/>
    <w:rsid w:val="00303173"/>
    <w:rsid w:val="003032BF"/>
    <w:rsid w:val="0030340F"/>
    <w:rsid w:val="003034C4"/>
    <w:rsid w:val="00303BB7"/>
    <w:rsid w:val="00304038"/>
    <w:rsid w:val="003040AB"/>
    <w:rsid w:val="0030421D"/>
    <w:rsid w:val="00304AE8"/>
    <w:rsid w:val="00304AEE"/>
    <w:rsid w:val="0030501F"/>
    <w:rsid w:val="00305022"/>
    <w:rsid w:val="0030503F"/>
    <w:rsid w:val="003050BE"/>
    <w:rsid w:val="0030513E"/>
    <w:rsid w:val="003051F0"/>
    <w:rsid w:val="0030522A"/>
    <w:rsid w:val="00305533"/>
    <w:rsid w:val="00305650"/>
    <w:rsid w:val="0030582D"/>
    <w:rsid w:val="00305873"/>
    <w:rsid w:val="003059AF"/>
    <w:rsid w:val="00305A44"/>
    <w:rsid w:val="00305A5B"/>
    <w:rsid w:val="00305D4B"/>
    <w:rsid w:val="003060B6"/>
    <w:rsid w:val="003060B9"/>
    <w:rsid w:val="0030613A"/>
    <w:rsid w:val="0030614C"/>
    <w:rsid w:val="003061F9"/>
    <w:rsid w:val="00306607"/>
    <w:rsid w:val="00306679"/>
    <w:rsid w:val="003066E8"/>
    <w:rsid w:val="00306A0D"/>
    <w:rsid w:val="00306CEE"/>
    <w:rsid w:val="00306EF7"/>
    <w:rsid w:val="003073A5"/>
    <w:rsid w:val="003073F9"/>
    <w:rsid w:val="00307438"/>
    <w:rsid w:val="0030746F"/>
    <w:rsid w:val="003074C4"/>
    <w:rsid w:val="003075AF"/>
    <w:rsid w:val="0030791F"/>
    <w:rsid w:val="00307C3D"/>
    <w:rsid w:val="00307C83"/>
    <w:rsid w:val="00307C8F"/>
    <w:rsid w:val="00307DAC"/>
    <w:rsid w:val="00307ED5"/>
    <w:rsid w:val="0031005C"/>
    <w:rsid w:val="003100EF"/>
    <w:rsid w:val="0031016B"/>
    <w:rsid w:val="003101EC"/>
    <w:rsid w:val="0031042D"/>
    <w:rsid w:val="003104BE"/>
    <w:rsid w:val="0031071C"/>
    <w:rsid w:val="0031077F"/>
    <w:rsid w:val="003107D6"/>
    <w:rsid w:val="00310C74"/>
    <w:rsid w:val="00310CFE"/>
    <w:rsid w:val="0031100B"/>
    <w:rsid w:val="0031128E"/>
    <w:rsid w:val="003112AC"/>
    <w:rsid w:val="003113FE"/>
    <w:rsid w:val="00311473"/>
    <w:rsid w:val="003116B3"/>
    <w:rsid w:val="00311909"/>
    <w:rsid w:val="00311D8F"/>
    <w:rsid w:val="00311EFD"/>
    <w:rsid w:val="003122FA"/>
    <w:rsid w:val="00312400"/>
    <w:rsid w:val="00312565"/>
    <w:rsid w:val="003126F0"/>
    <w:rsid w:val="0031288A"/>
    <w:rsid w:val="003129DF"/>
    <w:rsid w:val="00312B33"/>
    <w:rsid w:val="00312BA8"/>
    <w:rsid w:val="00312CD5"/>
    <w:rsid w:val="00312F7C"/>
    <w:rsid w:val="00313083"/>
    <w:rsid w:val="003130F8"/>
    <w:rsid w:val="00313173"/>
    <w:rsid w:val="003131DA"/>
    <w:rsid w:val="0031349F"/>
    <w:rsid w:val="00313539"/>
    <w:rsid w:val="003135D1"/>
    <w:rsid w:val="00313973"/>
    <w:rsid w:val="00313D3A"/>
    <w:rsid w:val="00313DDD"/>
    <w:rsid w:val="00313DE6"/>
    <w:rsid w:val="00313EFC"/>
    <w:rsid w:val="003140B4"/>
    <w:rsid w:val="00314191"/>
    <w:rsid w:val="003141A2"/>
    <w:rsid w:val="003147D0"/>
    <w:rsid w:val="0031490E"/>
    <w:rsid w:val="00314A17"/>
    <w:rsid w:val="00314D3D"/>
    <w:rsid w:val="003151E1"/>
    <w:rsid w:val="0031545F"/>
    <w:rsid w:val="00315516"/>
    <w:rsid w:val="00315567"/>
    <w:rsid w:val="003155B3"/>
    <w:rsid w:val="0031566C"/>
    <w:rsid w:val="00315738"/>
    <w:rsid w:val="00315800"/>
    <w:rsid w:val="003159EA"/>
    <w:rsid w:val="00315A87"/>
    <w:rsid w:val="00315B19"/>
    <w:rsid w:val="00315CE2"/>
    <w:rsid w:val="00315E01"/>
    <w:rsid w:val="00315E45"/>
    <w:rsid w:val="00315E7D"/>
    <w:rsid w:val="003165D8"/>
    <w:rsid w:val="003166AF"/>
    <w:rsid w:val="003167D8"/>
    <w:rsid w:val="003167E0"/>
    <w:rsid w:val="0031684E"/>
    <w:rsid w:val="003168BB"/>
    <w:rsid w:val="0031704F"/>
    <w:rsid w:val="003171CD"/>
    <w:rsid w:val="00317F1C"/>
    <w:rsid w:val="00320189"/>
    <w:rsid w:val="0032027E"/>
    <w:rsid w:val="0032040A"/>
    <w:rsid w:val="0032057C"/>
    <w:rsid w:val="0032074A"/>
    <w:rsid w:val="0032074B"/>
    <w:rsid w:val="0032079C"/>
    <w:rsid w:val="003209FF"/>
    <w:rsid w:val="00320B95"/>
    <w:rsid w:val="00320C1C"/>
    <w:rsid w:val="00320E2B"/>
    <w:rsid w:val="003210FB"/>
    <w:rsid w:val="00321160"/>
    <w:rsid w:val="00321207"/>
    <w:rsid w:val="003216CF"/>
    <w:rsid w:val="003218A5"/>
    <w:rsid w:val="00321A7D"/>
    <w:rsid w:val="00321B21"/>
    <w:rsid w:val="00321C58"/>
    <w:rsid w:val="00321F04"/>
    <w:rsid w:val="00321FC0"/>
    <w:rsid w:val="003224A0"/>
    <w:rsid w:val="003226B3"/>
    <w:rsid w:val="00322783"/>
    <w:rsid w:val="00322E4A"/>
    <w:rsid w:val="00322EBF"/>
    <w:rsid w:val="0032311F"/>
    <w:rsid w:val="0032323E"/>
    <w:rsid w:val="00323252"/>
    <w:rsid w:val="003232F1"/>
    <w:rsid w:val="00323433"/>
    <w:rsid w:val="0032407A"/>
    <w:rsid w:val="00324182"/>
    <w:rsid w:val="0032420C"/>
    <w:rsid w:val="003242A8"/>
    <w:rsid w:val="003244E8"/>
    <w:rsid w:val="00324691"/>
    <w:rsid w:val="00324BFC"/>
    <w:rsid w:val="00324FDD"/>
    <w:rsid w:val="0032532A"/>
    <w:rsid w:val="00325480"/>
    <w:rsid w:val="00325630"/>
    <w:rsid w:val="0032586D"/>
    <w:rsid w:val="00325A87"/>
    <w:rsid w:val="00325D57"/>
    <w:rsid w:val="00325E72"/>
    <w:rsid w:val="00325F1F"/>
    <w:rsid w:val="0032604A"/>
    <w:rsid w:val="0032616E"/>
    <w:rsid w:val="0032622C"/>
    <w:rsid w:val="00326230"/>
    <w:rsid w:val="00326268"/>
    <w:rsid w:val="00326341"/>
    <w:rsid w:val="00326344"/>
    <w:rsid w:val="0032665E"/>
    <w:rsid w:val="00326767"/>
    <w:rsid w:val="003268AF"/>
    <w:rsid w:val="003268B0"/>
    <w:rsid w:val="0032692A"/>
    <w:rsid w:val="00326B77"/>
    <w:rsid w:val="00326BB4"/>
    <w:rsid w:val="00326C94"/>
    <w:rsid w:val="0032737D"/>
    <w:rsid w:val="003274EF"/>
    <w:rsid w:val="003274FA"/>
    <w:rsid w:val="003275AC"/>
    <w:rsid w:val="003275DD"/>
    <w:rsid w:val="00327752"/>
    <w:rsid w:val="0032786C"/>
    <w:rsid w:val="00327A59"/>
    <w:rsid w:val="00327A98"/>
    <w:rsid w:val="00327D22"/>
    <w:rsid w:val="00327E74"/>
    <w:rsid w:val="0033076A"/>
    <w:rsid w:val="003309F9"/>
    <w:rsid w:val="00330C0A"/>
    <w:rsid w:val="00330D7D"/>
    <w:rsid w:val="00331085"/>
    <w:rsid w:val="00331198"/>
    <w:rsid w:val="003312B5"/>
    <w:rsid w:val="00331330"/>
    <w:rsid w:val="003313C9"/>
    <w:rsid w:val="0033144F"/>
    <w:rsid w:val="00331533"/>
    <w:rsid w:val="003318E4"/>
    <w:rsid w:val="0033196C"/>
    <w:rsid w:val="00331B84"/>
    <w:rsid w:val="00331ED9"/>
    <w:rsid w:val="00332020"/>
    <w:rsid w:val="00332294"/>
    <w:rsid w:val="0033241A"/>
    <w:rsid w:val="00332719"/>
    <w:rsid w:val="00332768"/>
    <w:rsid w:val="00332771"/>
    <w:rsid w:val="0033282B"/>
    <w:rsid w:val="00332831"/>
    <w:rsid w:val="003329AC"/>
    <w:rsid w:val="003329C7"/>
    <w:rsid w:val="00332A29"/>
    <w:rsid w:val="00332B1C"/>
    <w:rsid w:val="00332C3D"/>
    <w:rsid w:val="00332C71"/>
    <w:rsid w:val="00332CBF"/>
    <w:rsid w:val="00332D41"/>
    <w:rsid w:val="00332E2A"/>
    <w:rsid w:val="00332E46"/>
    <w:rsid w:val="00332F60"/>
    <w:rsid w:val="0033304C"/>
    <w:rsid w:val="003334ED"/>
    <w:rsid w:val="00333603"/>
    <w:rsid w:val="00333607"/>
    <w:rsid w:val="00333876"/>
    <w:rsid w:val="00333877"/>
    <w:rsid w:val="00333A9E"/>
    <w:rsid w:val="00333B6C"/>
    <w:rsid w:val="00333C66"/>
    <w:rsid w:val="00333EAF"/>
    <w:rsid w:val="00333F1B"/>
    <w:rsid w:val="00333FFB"/>
    <w:rsid w:val="00334047"/>
    <w:rsid w:val="0033422D"/>
    <w:rsid w:val="00334276"/>
    <w:rsid w:val="00334386"/>
    <w:rsid w:val="0033445A"/>
    <w:rsid w:val="00334615"/>
    <w:rsid w:val="00334786"/>
    <w:rsid w:val="0033485C"/>
    <w:rsid w:val="0033490D"/>
    <w:rsid w:val="00334AF1"/>
    <w:rsid w:val="00334BA8"/>
    <w:rsid w:val="00334C41"/>
    <w:rsid w:val="00334D50"/>
    <w:rsid w:val="00334DDD"/>
    <w:rsid w:val="00334F74"/>
    <w:rsid w:val="00334FFE"/>
    <w:rsid w:val="003351D9"/>
    <w:rsid w:val="00335442"/>
    <w:rsid w:val="003354D0"/>
    <w:rsid w:val="00335649"/>
    <w:rsid w:val="0033574A"/>
    <w:rsid w:val="003357FA"/>
    <w:rsid w:val="00335924"/>
    <w:rsid w:val="00335B80"/>
    <w:rsid w:val="00335E08"/>
    <w:rsid w:val="00335F53"/>
    <w:rsid w:val="00335F8D"/>
    <w:rsid w:val="00336071"/>
    <w:rsid w:val="003360D2"/>
    <w:rsid w:val="0033622B"/>
    <w:rsid w:val="00336398"/>
    <w:rsid w:val="0033646C"/>
    <w:rsid w:val="0033659B"/>
    <w:rsid w:val="00336941"/>
    <w:rsid w:val="003369CB"/>
    <w:rsid w:val="00336A08"/>
    <w:rsid w:val="00336AD7"/>
    <w:rsid w:val="00336BB0"/>
    <w:rsid w:val="00336C5F"/>
    <w:rsid w:val="003370E0"/>
    <w:rsid w:val="00337280"/>
    <w:rsid w:val="003373DA"/>
    <w:rsid w:val="00337405"/>
    <w:rsid w:val="003375C8"/>
    <w:rsid w:val="0033760D"/>
    <w:rsid w:val="003378F8"/>
    <w:rsid w:val="00337AD1"/>
    <w:rsid w:val="00337AD3"/>
    <w:rsid w:val="00337B27"/>
    <w:rsid w:val="00340012"/>
    <w:rsid w:val="0034012C"/>
    <w:rsid w:val="0034014C"/>
    <w:rsid w:val="0034015C"/>
    <w:rsid w:val="00340238"/>
    <w:rsid w:val="00340313"/>
    <w:rsid w:val="00340338"/>
    <w:rsid w:val="00340599"/>
    <w:rsid w:val="003406B9"/>
    <w:rsid w:val="00340847"/>
    <w:rsid w:val="00340855"/>
    <w:rsid w:val="003409D3"/>
    <w:rsid w:val="00340A06"/>
    <w:rsid w:val="00340E03"/>
    <w:rsid w:val="00340E41"/>
    <w:rsid w:val="003410FA"/>
    <w:rsid w:val="00341451"/>
    <w:rsid w:val="0034184A"/>
    <w:rsid w:val="003418FE"/>
    <w:rsid w:val="00341B04"/>
    <w:rsid w:val="00341BB8"/>
    <w:rsid w:val="00341C1B"/>
    <w:rsid w:val="00341D07"/>
    <w:rsid w:val="00341F13"/>
    <w:rsid w:val="00341FA4"/>
    <w:rsid w:val="00342154"/>
    <w:rsid w:val="00342205"/>
    <w:rsid w:val="003422DE"/>
    <w:rsid w:val="003423D5"/>
    <w:rsid w:val="003424B2"/>
    <w:rsid w:val="00342AFB"/>
    <w:rsid w:val="00342E60"/>
    <w:rsid w:val="00343714"/>
    <w:rsid w:val="00343762"/>
    <w:rsid w:val="003438AD"/>
    <w:rsid w:val="003439DF"/>
    <w:rsid w:val="00343AB0"/>
    <w:rsid w:val="00343C38"/>
    <w:rsid w:val="00343D62"/>
    <w:rsid w:val="00343D90"/>
    <w:rsid w:val="00343F4D"/>
    <w:rsid w:val="00343F97"/>
    <w:rsid w:val="00343FE1"/>
    <w:rsid w:val="00344380"/>
    <w:rsid w:val="00344426"/>
    <w:rsid w:val="0034448B"/>
    <w:rsid w:val="00344688"/>
    <w:rsid w:val="0034485B"/>
    <w:rsid w:val="003449A6"/>
    <w:rsid w:val="00344A25"/>
    <w:rsid w:val="00344C06"/>
    <w:rsid w:val="00344D2A"/>
    <w:rsid w:val="00345034"/>
    <w:rsid w:val="003450B9"/>
    <w:rsid w:val="00345334"/>
    <w:rsid w:val="00345600"/>
    <w:rsid w:val="0034561D"/>
    <w:rsid w:val="003457DC"/>
    <w:rsid w:val="00345862"/>
    <w:rsid w:val="0034595C"/>
    <w:rsid w:val="003459BD"/>
    <w:rsid w:val="00345B0C"/>
    <w:rsid w:val="00345DA2"/>
    <w:rsid w:val="00345DD1"/>
    <w:rsid w:val="00345EA7"/>
    <w:rsid w:val="003461AA"/>
    <w:rsid w:val="003466AE"/>
    <w:rsid w:val="00346831"/>
    <w:rsid w:val="003468B6"/>
    <w:rsid w:val="003468E0"/>
    <w:rsid w:val="00346B88"/>
    <w:rsid w:val="00346C28"/>
    <w:rsid w:val="00346F2C"/>
    <w:rsid w:val="00346FA3"/>
    <w:rsid w:val="00346FE7"/>
    <w:rsid w:val="0034703B"/>
    <w:rsid w:val="003471A4"/>
    <w:rsid w:val="003471E7"/>
    <w:rsid w:val="00347354"/>
    <w:rsid w:val="003474F7"/>
    <w:rsid w:val="00347546"/>
    <w:rsid w:val="00347568"/>
    <w:rsid w:val="00347672"/>
    <w:rsid w:val="003476DD"/>
    <w:rsid w:val="00347766"/>
    <w:rsid w:val="0034787D"/>
    <w:rsid w:val="00347888"/>
    <w:rsid w:val="003478A4"/>
    <w:rsid w:val="00347ABB"/>
    <w:rsid w:val="00347AE3"/>
    <w:rsid w:val="00347B89"/>
    <w:rsid w:val="0035008C"/>
    <w:rsid w:val="0035016C"/>
    <w:rsid w:val="00350208"/>
    <w:rsid w:val="003502DF"/>
    <w:rsid w:val="00350361"/>
    <w:rsid w:val="003504AF"/>
    <w:rsid w:val="00350576"/>
    <w:rsid w:val="00350BA4"/>
    <w:rsid w:val="00350BE7"/>
    <w:rsid w:val="00350C3B"/>
    <w:rsid w:val="003510A8"/>
    <w:rsid w:val="0035111A"/>
    <w:rsid w:val="00351260"/>
    <w:rsid w:val="003513A4"/>
    <w:rsid w:val="003514EB"/>
    <w:rsid w:val="003515A0"/>
    <w:rsid w:val="003515E0"/>
    <w:rsid w:val="003518D0"/>
    <w:rsid w:val="0035192F"/>
    <w:rsid w:val="00351AE9"/>
    <w:rsid w:val="003520F7"/>
    <w:rsid w:val="00352109"/>
    <w:rsid w:val="0035217B"/>
    <w:rsid w:val="0035243D"/>
    <w:rsid w:val="003524C9"/>
    <w:rsid w:val="00352684"/>
    <w:rsid w:val="0035285A"/>
    <w:rsid w:val="0035288C"/>
    <w:rsid w:val="0035296F"/>
    <w:rsid w:val="00352AAE"/>
    <w:rsid w:val="00352B59"/>
    <w:rsid w:val="00352D90"/>
    <w:rsid w:val="00352E22"/>
    <w:rsid w:val="0035305D"/>
    <w:rsid w:val="00353320"/>
    <w:rsid w:val="003534E4"/>
    <w:rsid w:val="0035383F"/>
    <w:rsid w:val="003539A6"/>
    <w:rsid w:val="00353B40"/>
    <w:rsid w:val="00353D3D"/>
    <w:rsid w:val="00353E66"/>
    <w:rsid w:val="0035434A"/>
    <w:rsid w:val="00354352"/>
    <w:rsid w:val="00354392"/>
    <w:rsid w:val="00354415"/>
    <w:rsid w:val="003545D0"/>
    <w:rsid w:val="00354AFF"/>
    <w:rsid w:val="00354BFC"/>
    <w:rsid w:val="00354C7E"/>
    <w:rsid w:val="00355182"/>
    <w:rsid w:val="00355190"/>
    <w:rsid w:val="00355402"/>
    <w:rsid w:val="00355551"/>
    <w:rsid w:val="003555F2"/>
    <w:rsid w:val="00355640"/>
    <w:rsid w:val="00355B6E"/>
    <w:rsid w:val="00355E46"/>
    <w:rsid w:val="00355F78"/>
    <w:rsid w:val="00356280"/>
    <w:rsid w:val="0035653F"/>
    <w:rsid w:val="00356675"/>
    <w:rsid w:val="00356C0E"/>
    <w:rsid w:val="00356E54"/>
    <w:rsid w:val="00356E6C"/>
    <w:rsid w:val="00356E7F"/>
    <w:rsid w:val="00356F0B"/>
    <w:rsid w:val="00356FFB"/>
    <w:rsid w:val="003570CF"/>
    <w:rsid w:val="00357168"/>
    <w:rsid w:val="003574DE"/>
    <w:rsid w:val="003575E4"/>
    <w:rsid w:val="0035783C"/>
    <w:rsid w:val="003579F2"/>
    <w:rsid w:val="00357B2E"/>
    <w:rsid w:val="00357CB7"/>
    <w:rsid w:val="00357F87"/>
    <w:rsid w:val="00360185"/>
    <w:rsid w:val="003601B2"/>
    <w:rsid w:val="00360600"/>
    <w:rsid w:val="003606B0"/>
    <w:rsid w:val="00360787"/>
    <w:rsid w:val="00360877"/>
    <w:rsid w:val="0036090B"/>
    <w:rsid w:val="00360E2C"/>
    <w:rsid w:val="00360FE7"/>
    <w:rsid w:val="00361044"/>
    <w:rsid w:val="00361053"/>
    <w:rsid w:val="0036134C"/>
    <w:rsid w:val="003613D5"/>
    <w:rsid w:val="0036163D"/>
    <w:rsid w:val="0036177D"/>
    <w:rsid w:val="003617A8"/>
    <w:rsid w:val="00361816"/>
    <w:rsid w:val="00361DEA"/>
    <w:rsid w:val="00361E6C"/>
    <w:rsid w:val="00362147"/>
    <w:rsid w:val="003629ED"/>
    <w:rsid w:val="00362A87"/>
    <w:rsid w:val="00362AD9"/>
    <w:rsid w:val="00362B5A"/>
    <w:rsid w:val="00362BBC"/>
    <w:rsid w:val="003630B2"/>
    <w:rsid w:val="00363253"/>
    <w:rsid w:val="003633AD"/>
    <w:rsid w:val="00363407"/>
    <w:rsid w:val="0036342D"/>
    <w:rsid w:val="00363464"/>
    <w:rsid w:val="00363469"/>
    <w:rsid w:val="00363582"/>
    <w:rsid w:val="00363894"/>
    <w:rsid w:val="00363980"/>
    <w:rsid w:val="0036398A"/>
    <w:rsid w:val="003639A2"/>
    <w:rsid w:val="00363A4F"/>
    <w:rsid w:val="00363B10"/>
    <w:rsid w:val="00363BE0"/>
    <w:rsid w:val="00363CDE"/>
    <w:rsid w:val="00363F25"/>
    <w:rsid w:val="00364064"/>
    <w:rsid w:val="0036425B"/>
    <w:rsid w:val="00364358"/>
    <w:rsid w:val="0036467B"/>
    <w:rsid w:val="00364700"/>
    <w:rsid w:val="003648A1"/>
    <w:rsid w:val="00364AAC"/>
    <w:rsid w:val="00364C55"/>
    <w:rsid w:val="00364D50"/>
    <w:rsid w:val="00364E5E"/>
    <w:rsid w:val="00364F99"/>
    <w:rsid w:val="00365156"/>
    <w:rsid w:val="003653FD"/>
    <w:rsid w:val="00365410"/>
    <w:rsid w:val="00365CD1"/>
    <w:rsid w:val="00365FA2"/>
    <w:rsid w:val="00366730"/>
    <w:rsid w:val="003667A4"/>
    <w:rsid w:val="0036680B"/>
    <w:rsid w:val="003668A1"/>
    <w:rsid w:val="00366BBD"/>
    <w:rsid w:val="00366EB7"/>
    <w:rsid w:val="00366EC1"/>
    <w:rsid w:val="003671CB"/>
    <w:rsid w:val="0036724F"/>
    <w:rsid w:val="00367293"/>
    <w:rsid w:val="00367560"/>
    <w:rsid w:val="00367616"/>
    <w:rsid w:val="003678B4"/>
    <w:rsid w:val="00367C76"/>
    <w:rsid w:val="00367D08"/>
    <w:rsid w:val="00367D5D"/>
    <w:rsid w:val="00367EB2"/>
    <w:rsid w:val="00367F96"/>
    <w:rsid w:val="003700BC"/>
    <w:rsid w:val="0037032D"/>
    <w:rsid w:val="0037084A"/>
    <w:rsid w:val="003709DB"/>
    <w:rsid w:val="00370A27"/>
    <w:rsid w:val="00370A8B"/>
    <w:rsid w:val="00370AE6"/>
    <w:rsid w:val="00370D86"/>
    <w:rsid w:val="0037103C"/>
    <w:rsid w:val="003711CC"/>
    <w:rsid w:val="0037134D"/>
    <w:rsid w:val="003714E8"/>
    <w:rsid w:val="003719CF"/>
    <w:rsid w:val="00371B75"/>
    <w:rsid w:val="00371C82"/>
    <w:rsid w:val="00371DC0"/>
    <w:rsid w:val="00371F42"/>
    <w:rsid w:val="00371F4F"/>
    <w:rsid w:val="00371F85"/>
    <w:rsid w:val="0037211E"/>
    <w:rsid w:val="0037219B"/>
    <w:rsid w:val="0037248E"/>
    <w:rsid w:val="0037255B"/>
    <w:rsid w:val="0037270D"/>
    <w:rsid w:val="00372752"/>
    <w:rsid w:val="003727AF"/>
    <w:rsid w:val="00372B11"/>
    <w:rsid w:val="00372C6C"/>
    <w:rsid w:val="00372C7B"/>
    <w:rsid w:val="00372F87"/>
    <w:rsid w:val="003733C2"/>
    <w:rsid w:val="0037352B"/>
    <w:rsid w:val="00373564"/>
    <w:rsid w:val="003736FF"/>
    <w:rsid w:val="00373912"/>
    <w:rsid w:val="00373995"/>
    <w:rsid w:val="00373AA7"/>
    <w:rsid w:val="00373B6F"/>
    <w:rsid w:val="00373C21"/>
    <w:rsid w:val="00373CB6"/>
    <w:rsid w:val="00373D27"/>
    <w:rsid w:val="00373D60"/>
    <w:rsid w:val="003740E2"/>
    <w:rsid w:val="00374208"/>
    <w:rsid w:val="00374373"/>
    <w:rsid w:val="00374436"/>
    <w:rsid w:val="003746AE"/>
    <w:rsid w:val="0037474D"/>
    <w:rsid w:val="003749F6"/>
    <w:rsid w:val="00374A46"/>
    <w:rsid w:val="00374F2A"/>
    <w:rsid w:val="00375008"/>
    <w:rsid w:val="0037501E"/>
    <w:rsid w:val="0037504D"/>
    <w:rsid w:val="003750AF"/>
    <w:rsid w:val="003752AA"/>
    <w:rsid w:val="003754B1"/>
    <w:rsid w:val="00375E02"/>
    <w:rsid w:val="0037605A"/>
    <w:rsid w:val="003762E1"/>
    <w:rsid w:val="00376551"/>
    <w:rsid w:val="00376AE1"/>
    <w:rsid w:val="00376C3D"/>
    <w:rsid w:val="00377326"/>
    <w:rsid w:val="00377551"/>
    <w:rsid w:val="0037767F"/>
    <w:rsid w:val="00377790"/>
    <w:rsid w:val="00377F27"/>
    <w:rsid w:val="00380054"/>
    <w:rsid w:val="00380101"/>
    <w:rsid w:val="0038022D"/>
    <w:rsid w:val="003804BF"/>
    <w:rsid w:val="003804C0"/>
    <w:rsid w:val="003804EF"/>
    <w:rsid w:val="00380535"/>
    <w:rsid w:val="0038057D"/>
    <w:rsid w:val="00380634"/>
    <w:rsid w:val="003808C2"/>
    <w:rsid w:val="00380A4E"/>
    <w:rsid w:val="00380B4C"/>
    <w:rsid w:val="00380F28"/>
    <w:rsid w:val="00380FCD"/>
    <w:rsid w:val="003816C3"/>
    <w:rsid w:val="003817CC"/>
    <w:rsid w:val="00381BF0"/>
    <w:rsid w:val="00381C67"/>
    <w:rsid w:val="00381ECE"/>
    <w:rsid w:val="00381F75"/>
    <w:rsid w:val="00381FCC"/>
    <w:rsid w:val="0038201F"/>
    <w:rsid w:val="0038202D"/>
    <w:rsid w:val="003820DB"/>
    <w:rsid w:val="0038214F"/>
    <w:rsid w:val="003821E5"/>
    <w:rsid w:val="00382435"/>
    <w:rsid w:val="003824F1"/>
    <w:rsid w:val="0038277F"/>
    <w:rsid w:val="00382817"/>
    <w:rsid w:val="00382BCF"/>
    <w:rsid w:val="0038335F"/>
    <w:rsid w:val="003838C1"/>
    <w:rsid w:val="00383954"/>
    <w:rsid w:val="00383C29"/>
    <w:rsid w:val="00383D1B"/>
    <w:rsid w:val="00383D8D"/>
    <w:rsid w:val="00383FED"/>
    <w:rsid w:val="0038407B"/>
    <w:rsid w:val="00384354"/>
    <w:rsid w:val="0038449C"/>
    <w:rsid w:val="0038490A"/>
    <w:rsid w:val="00384983"/>
    <w:rsid w:val="00384A53"/>
    <w:rsid w:val="00385285"/>
    <w:rsid w:val="00385439"/>
    <w:rsid w:val="003854DA"/>
    <w:rsid w:val="003856BC"/>
    <w:rsid w:val="00385C88"/>
    <w:rsid w:val="00385E42"/>
    <w:rsid w:val="00385F3F"/>
    <w:rsid w:val="00386721"/>
    <w:rsid w:val="00386946"/>
    <w:rsid w:val="00386A40"/>
    <w:rsid w:val="00386A8E"/>
    <w:rsid w:val="00386ABE"/>
    <w:rsid w:val="00386C70"/>
    <w:rsid w:val="00386D33"/>
    <w:rsid w:val="00386D34"/>
    <w:rsid w:val="00386E54"/>
    <w:rsid w:val="00386EA3"/>
    <w:rsid w:val="00386F4D"/>
    <w:rsid w:val="003872F0"/>
    <w:rsid w:val="00387440"/>
    <w:rsid w:val="00387470"/>
    <w:rsid w:val="00387D99"/>
    <w:rsid w:val="00387E93"/>
    <w:rsid w:val="00387EF9"/>
    <w:rsid w:val="003902A0"/>
    <w:rsid w:val="003903C3"/>
    <w:rsid w:val="003904B8"/>
    <w:rsid w:val="003906EE"/>
    <w:rsid w:val="003907D3"/>
    <w:rsid w:val="0039094F"/>
    <w:rsid w:val="00390A36"/>
    <w:rsid w:val="00390A6B"/>
    <w:rsid w:val="00390ABD"/>
    <w:rsid w:val="00390D14"/>
    <w:rsid w:val="00390FD6"/>
    <w:rsid w:val="00391226"/>
    <w:rsid w:val="003917CF"/>
    <w:rsid w:val="003919DC"/>
    <w:rsid w:val="00391B03"/>
    <w:rsid w:val="00391F8C"/>
    <w:rsid w:val="00392144"/>
    <w:rsid w:val="003922AB"/>
    <w:rsid w:val="00392317"/>
    <w:rsid w:val="00392384"/>
    <w:rsid w:val="0039240B"/>
    <w:rsid w:val="003928C1"/>
    <w:rsid w:val="00392A34"/>
    <w:rsid w:val="00392BC9"/>
    <w:rsid w:val="00392DA0"/>
    <w:rsid w:val="00392E1E"/>
    <w:rsid w:val="00392E48"/>
    <w:rsid w:val="00392ED7"/>
    <w:rsid w:val="00392F2D"/>
    <w:rsid w:val="0039334F"/>
    <w:rsid w:val="0039346F"/>
    <w:rsid w:val="0039351C"/>
    <w:rsid w:val="003935FE"/>
    <w:rsid w:val="0039370F"/>
    <w:rsid w:val="003937AF"/>
    <w:rsid w:val="0039395A"/>
    <w:rsid w:val="00393A6A"/>
    <w:rsid w:val="00393BA8"/>
    <w:rsid w:val="00393C03"/>
    <w:rsid w:val="00393FB8"/>
    <w:rsid w:val="00394153"/>
    <w:rsid w:val="00394577"/>
    <w:rsid w:val="003948A5"/>
    <w:rsid w:val="00394AF2"/>
    <w:rsid w:val="00394B39"/>
    <w:rsid w:val="00394D47"/>
    <w:rsid w:val="00394E7D"/>
    <w:rsid w:val="00394EAB"/>
    <w:rsid w:val="003953C6"/>
    <w:rsid w:val="003955BD"/>
    <w:rsid w:val="00395AA6"/>
    <w:rsid w:val="00395BB9"/>
    <w:rsid w:val="003960D2"/>
    <w:rsid w:val="00396133"/>
    <w:rsid w:val="0039625E"/>
    <w:rsid w:val="0039638D"/>
    <w:rsid w:val="003967ED"/>
    <w:rsid w:val="00396B6C"/>
    <w:rsid w:val="0039718D"/>
    <w:rsid w:val="0039727C"/>
    <w:rsid w:val="00397410"/>
    <w:rsid w:val="00397551"/>
    <w:rsid w:val="00397852"/>
    <w:rsid w:val="00397A15"/>
    <w:rsid w:val="00397C22"/>
    <w:rsid w:val="00397C37"/>
    <w:rsid w:val="00397CDA"/>
    <w:rsid w:val="00397D39"/>
    <w:rsid w:val="00397E2B"/>
    <w:rsid w:val="00397F09"/>
    <w:rsid w:val="003A004C"/>
    <w:rsid w:val="003A0193"/>
    <w:rsid w:val="003A0287"/>
    <w:rsid w:val="003A02E3"/>
    <w:rsid w:val="003A02EA"/>
    <w:rsid w:val="003A0384"/>
    <w:rsid w:val="003A07D5"/>
    <w:rsid w:val="003A08E6"/>
    <w:rsid w:val="003A0C54"/>
    <w:rsid w:val="003A0E3A"/>
    <w:rsid w:val="003A0E7D"/>
    <w:rsid w:val="003A0F48"/>
    <w:rsid w:val="003A11FD"/>
    <w:rsid w:val="003A162F"/>
    <w:rsid w:val="003A17BA"/>
    <w:rsid w:val="003A18ED"/>
    <w:rsid w:val="003A1A67"/>
    <w:rsid w:val="003A1C53"/>
    <w:rsid w:val="003A1FC0"/>
    <w:rsid w:val="003A20F2"/>
    <w:rsid w:val="003A21E0"/>
    <w:rsid w:val="003A2379"/>
    <w:rsid w:val="003A271F"/>
    <w:rsid w:val="003A2D92"/>
    <w:rsid w:val="003A2D9B"/>
    <w:rsid w:val="003A2E21"/>
    <w:rsid w:val="003A2F3C"/>
    <w:rsid w:val="003A2FFF"/>
    <w:rsid w:val="003A3054"/>
    <w:rsid w:val="003A30DD"/>
    <w:rsid w:val="003A322E"/>
    <w:rsid w:val="003A32EE"/>
    <w:rsid w:val="003A34B3"/>
    <w:rsid w:val="003A389B"/>
    <w:rsid w:val="003A392F"/>
    <w:rsid w:val="003A39B3"/>
    <w:rsid w:val="003A3AF3"/>
    <w:rsid w:val="003A3C27"/>
    <w:rsid w:val="003A3CB1"/>
    <w:rsid w:val="003A401B"/>
    <w:rsid w:val="003A4050"/>
    <w:rsid w:val="003A4631"/>
    <w:rsid w:val="003A48F1"/>
    <w:rsid w:val="003A4A99"/>
    <w:rsid w:val="003A4A9E"/>
    <w:rsid w:val="003A4CC7"/>
    <w:rsid w:val="003A4F06"/>
    <w:rsid w:val="003A4F14"/>
    <w:rsid w:val="003A4F42"/>
    <w:rsid w:val="003A4FCC"/>
    <w:rsid w:val="003A5048"/>
    <w:rsid w:val="003A55FD"/>
    <w:rsid w:val="003A5985"/>
    <w:rsid w:val="003A5F8C"/>
    <w:rsid w:val="003A6540"/>
    <w:rsid w:val="003A65D5"/>
    <w:rsid w:val="003A69BB"/>
    <w:rsid w:val="003A69EF"/>
    <w:rsid w:val="003A6B7A"/>
    <w:rsid w:val="003A6DF6"/>
    <w:rsid w:val="003A7258"/>
    <w:rsid w:val="003A7262"/>
    <w:rsid w:val="003A74C8"/>
    <w:rsid w:val="003A7AB2"/>
    <w:rsid w:val="003A7F3D"/>
    <w:rsid w:val="003B0006"/>
    <w:rsid w:val="003B0018"/>
    <w:rsid w:val="003B0051"/>
    <w:rsid w:val="003B03E6"/>
    <w:rsid w:val="003B052A"/>
    <w:rsid w:val="003B05E2"/>
    <w:rsid w:val="003B0611"/>
    <w:rsid w:val="003B07AC"/>
    <w:rsid w:val="003B08FA"/>
    <w:rsid w:val="003B0980"/>
    <w:rsid w:val="003B0B41"/>
    <w:rsid w:val="003B0C10"/>
    <w:rsid w:val="003B0CB2"/>
    <w:rsid w:val="003B0D30"/>
    <w:rsid w:val="003B0DA8"/>
    <w:rsid w:val="003B0FBE"/>
    <w:rsid w:val="003B10BF"/>
    <w:rsid w:val="003B10D1"/>
    <w:rsid w:val="003B10E8"/>
    <w:rsid w:val="003B15A1"/>
    <w:rsid w:val="003B15CE"/>
    <w:rsid w:val="003B1818"/>
    <w:rsid w:val="003B18F5"/>
    <w:rsid w:val="003B18FC"/>
    <w:rsid w:val="003B1994"/>
    <w:rsid w:val="003B1A74"/>
    <w:rsid w:val="003B1AA5"/>
    <w:rsid w:val="003B20C1"/>
    <w:rsid w:val="003B2133"/>
    <w:rsid w:val="003B2636"/>
    <w:rsid w:val="003B2863"/>
    <w:rsid w:val="003B2A1F"/>
    <w:rsid w:val="003B2AAF"/>
    <w:rsid w:val="003B2B82"/>
    <w:rsid w:val="003B2BA1"/>
    <w:rsid w:val="003B2FC7"/>
    <w:rsid w:val="003B3035"/>
    <w:rsid w:val="003B325E"/>
    <w:rsid w:val="003B3316"/>
    <w:rsid w:val="003B351F"/>
    <w:rsid w:val="003B3A37"/>
    <w:rsid w:val="003B3CE6"/>
    <w:rsid w:val="003B3D31"/>
    <w:rsid w:val="003B3D48"/>
    <w:rsid w:val="003B3D67"/>
    <w:rsid w:val="003B3E93"/>
    <w:rsid w:val="003B407D"/>
    <w:rsid w:val="003B4123"/>
    <w:rsid w:val="003B42C7"/>
    <w:rsid w:val="003B43A1"/>
    <w:rsid w:val="003B4CEF"/>
    <w:rsid w:val="003B4E1B"/>
    <w:rsid w:val="003B4E2C"/>
    <w:rsid w:val="003B4E50"/>
    <w:rsid w:val="003B5002"/>
    <w:rsid w:val="003B51D8"/>
    <w:rsid w:val="003B51ED"/>
    <w:rsid w:val="003B529B"/>
    <w:rsid w:val="003B54D0"/>
    <w:rsid w:val="003B5614"/>
    <w:rsid w:val="003B56DF"/>
    <w:rsid w:val="003B5899"/>
    <w:rsid w:val="003B5957"/>
    <w:rsid w:val="003B5ADA"/>
    <w:rsid w:val="003B5DAD"/>
    <w:rsid w:val="003B6017"/>
    <w:rsid w:val="003B60BC"/>
    <w:rsid w:val="003B63CE"/>
    <w:rsid w:val="003B6578"/>
    <w:rsid w:val="003B658C"/>
    <w:rsid w:val="003B6751"/>
    <w:rsid w:val="003B6759"/>
    <w:rsid w:val="003B67D3"/>
    <w:rsid w:val="003B698D"/>
    <w:rsid w:val="003B6BF2"/>
    <w:rsid w:val="003B6C55"/>
    <w:rsid w:val="003B6CFD"/>
    <w:rsid w:val="003B6ECA"/>
    <w:rsid w:val="003B7105"/>
    <w:rsid w:val="003B7171"/>
    <w:rsid w:val="003B7251"/>
    <w:rsid w:val="003B73F3"/>
    <w:rsid w:val="003B76EB"/>
    <w:rsid w:val="003B7815"/>
    <w:rsid w:val="003B789E"/>
    <w:rsid w:val="003B7A6B"/>
    <w:rsid w:val="003B7AB2"/>
    <w:rsid w:val="003C010F"/>
    <w:rsid w:val="003C03D9"/>
    <w:rsid w:val="003C0457"/>
    <w:rsid w:val="003C046A"/>
    <w:rsid w:val="003C0504"/>
    <w:rsid w:val="003C05DA"/>
    <w:rsid w:val="003C05E2"/>
    <w:rsid w:val="003C06DC"/>
    <w:rsid w:val="003C0853"/>
    <w:rsid w:val="003C0943"/>
    <w:rsid w:val="003C0965"/>
    <w:rsid w:val="003C09F1"/>
    <w:rsid w:val="003C0B05"/>
    <w:rsid w:val="003C0C24"/>
    <w:rsid w:val="003C0C9E"/>
    <w:rsid w:val="003C0E68"/>
    <w:rsid w:val="003C0F80"/>
    <w:rsid w:val="003C1022"/>
    <w:rsid w:val="003C1054"/>
    <w:rsid w:val="003C11CD"/>
    <w:rsid w:val="003C152E"/>
    <w:rsid w:val="003C1553"/>
    <w:rsid w:val="003C165E"/>
    <w:rsid w:val="003C18B4"/>
    <w:rsid w:val="003C19A3"/>
    <w:rsid w:val="003C1E21"/>
    <w:rsid w:val="003C1E48"/>
    <w:rsid w:val="003C1EDB"/>
    <w:rsid w:val="003C1EDF"/>
    <w:rsid w:val="003C1F55"/>
    <w:rsid w:val="003C2041"/>
    <w:rsid w:val="003C20F7"/>
    <w:rsid w:val="003C2514"/>
    <w:rsid w:val="003C25B5"/>
    <w:rsid w:val="003C2673"/>
    <w:rsid w:val="003C27C7"/>
    <w:rsid w:val="003C29B5"/>
    <w:rsid w:val="003C2A37"/>
    <w:rsid w:val="003C2C15"/>
    <w:rsid w:val="003C2D01"/>
    <w:rsid w:val="003C2EE6"/>
    <w:rsid w:val="003C3160"/>
    <w:rsid w:val="003C3326"/>
    <w:rsid w:val="003C332B"/>
    <w:rsid w:val="003C343E"/>
    <w:rsid w:val="003C3442"/>
    <w:rsid w:val="003C3455"/>
    <w:rsid w:val="003C35BE"/>
    <w:rsid w:val="003C35F6"/>
    <w:rsid w:val="003C3634"/>
    <w:rsid w:val="003C3853"/>
    <w:rsid w:val="003C3BD3"/>
    <w:rsid w:val="003C3C6C"/>
    <w:rsid w:val="003C3CB7"/>
    <w:rsid w:val="003C3CF1"/>
    <w:rsid w:val="003C4376"/>
    <w:rsid w:val="003C47CD"/>
    <w:rsid w:val="003C48BF"/>
    <w:rsid w:val="003C4A57"/>
    <w:rsid w:val="003C4A6B"/>
    <w:rsid w:val="003C4BE0"/>
    <w:rsid w:val="003C4C53"/>
    <w:rsid w:val="003C4CF2"/>
    <w:rsid w:val="003C4D32"/>
    <w:rsid w:val="003C501D"/>
    <w:rsid w:val="003C509E"/>
    <w:rsid w:val="003C518E"/>
    <w:rsid w:val="003C5273"/>
    <w:rsid w:val="003C532D"/>
    <w:rsid w:val="003C54F6"/>
    <w:rsid w:val="003C58DB"/>
    <w:rsid w:val="003C59D8"/>
    <w:rsid w:val="003C5A02"/>
    <w:rsid w:val="003C5D29"/>
    <w:rsid w:val="003C5EEE"/>
    <w:rsid w:val="003C5F6B"/>
    <w:rsid w:val="003C620B"/>
    <w:rsid w:val="003C643A"/>
    <w:rsid w:val="003C64F9"/>
    <w:rsid w:val="003C653B"/>
    <w:rsid w:val="003C6658"/>
    <w:rsid w:val="003C68A4"/>
    <w:rsid w:val="003C6B4E"/>
    <w:rsid w:val="003C6D06"/>
    <w:rsid w:val="003C6F3D"/>
    <w:rsid w:val="003C7158"/>
    <w:rsid w:val="003C71B6"/>
    <w:rsid w:val="003C71E2"/>
    <w:rsid w:val="003C739F"/>
    <w:rsid w:val="003C7491"/>
    <w:rsid w:val="003C7761"/>
    <w:rsid w:val="003C79A4"/>
    <w:rsid w:val="003C7AD4"/>
    <w:rsid w:val="003D0073"/>
    <w:rsid w:val="003D03B7"/>
    <w:rsid w:val="003D03F0"/>
    <w:rsid w:val="003D062E"/>
    <w:rsid w:val="003D0653"/>
    <w:rsid w:val="003D06DF"/>
    <w:rsid w:val="003D06FD"/>
    <w:rsid w:val="003D094F"/>
    <w:rsid w:val="003D0974"/>
    <w:rsid w:val="003D0B8F"/>
    <w:rsid w:val="003D11C5"/>
    <w:rsid w:val="003D11E6"/>
    <w:rsid w:val="003D122B"/>
    <w:rsid w:val="003D1232"/>
    <w:rsid w:val="003D1982"/>
    <w:rsid w:val="003D1C06"/>
    <w:rsid w:val="003D1D85"/>
    <w:rsid w:val="003D1F64"/>
    <w:rsid w:val="003D2284"/>
    <w:rsid w:val="003D22A6"/>
    <w:rsid w:val="003D23C8"/>
    <w:rsid w:val="003D2430"/>
    <w:rsid w:val="003D2590"/>
    <w:rsid w:val="003D285A"/>
    <w:rsid w:val="003D288F"/>
    <w:rsid w:val="003D2987"/>
    <w:rsid w:val="003D2995"/>
    <w:rsid w:val="003D2BE2"/>
    <w:rsid w:val="003D2C3C"/>
    <w:rsid w:val="003D2D99"/>
    <w:rsid w:val="003D2ECC"/>
    <w:rsid w:val="003D2F00"/>
    <w:rsid w:val="003D2F2A"/>
    <w:rsid w:val="003D30DF"/>
    <w:rsid w:val="003D34D6"/>
    <w:rsid w:val="003D3548"/>
    <w:rsid w:val="003D35EA"/>
    <w:rsid w:val="003D39FB"/>
    <w:rsid w:val="003D3D05"/>
    <w:rsid w:val="003D3D0E"/>
    <w:rsid w:val="003D3DA7"/>
    <w:rsid w:val="003D402D"/>
    <w:rsid w:val="003D4038"/>
    <w:rsid w:val="003D4149"/>
    <w:rsid w:val="003D4233"/>
    <w:rsid w:val="003D4255"/>
    <w:rsid w:val="003D4A0A"/>
    <w:rsid w:val="003D4B05"/>
    <w:rsid w:val="003D4D25"/>
    <w:rsid w:val="003D4F28"/>
    <w:rsid w:val="003D4F45"/>
    <w:rsid w:val="003D50DD"/>
    <w:rsid w:val="003D5868"/>
    <w:rsid w:val="003D59EC"/>
    <w:rsid w:val="003D5B31"/>
    <w:rsid w:val="003D5C7C"/>
    <w:rsid w:val="003D5CE2"/>
    <w:rsid w:val="003D5FCB"/>
    <w:rsid w:val="003D5FDD"/>
    <w:rsid w:val="003D6376"/>
    <w:rsid w:val="003D63F6"/>
    <w:rsid w:val="003D66A5"/>
    <w:rsid w:val="003D67C3"/>
    <w:rsid w:val="003D6864"/>
    <w:rsid w:val="003D68D9"/>
    <w:rsid w:val="003D6909"/>
    <w:rsid w:val="003D6A5E"/>
    <w:rsid w:val="003D6B03"/>
    <w:rsid w:val="003D6B92"/>
    <w:rsid w:val="003D6DF9"/>
    <w:rsid w:val="003D6E69"/>
    <w:rsid w:val="003D6FDB"/>
    <w:rsid w:val="003D7216"/>
    <w:rsid w:val="003D74EA"/>
    <w:rsid w:val="003D7887"/>
    <w:rsid w:val="003D79E4"/>
    <w:rsid w:val="003D7B85"/>
    <w:rsid w:val="003D7E7B"/>
    <w:rsid w:val="003D7E9F"/>
    <w:rsid w:val="003D7F35"/>
    <w:rsid w:val="003E0543"/>
    <w:rsid w:val="003E0716"/>
    <w:rsid w:val="003E08F8"/>
    <w:rsid w:val="003E097B"/>
    <w:rsid w:val="003E09E7"/>
    <w:rsid w:val="003E0A90"/>
    <w:rsid w:val="003E0DB0"/>
    <w:rsid w:val="003E0DBE"/>
    <w:rsid w:val="003E0FF0"/>
    <w:rsid w:val="003E101B"/>
    <w:rsid w:val="003E101E"/>
    <w:rsid w:val="003E1032"/>
    <w:rsid w:val="003E11D4"/>
    <w:rsid w:val="003E11DC"/>
    <w:rsid w:val="003E1275"/>
    <w:rsid w:val="003E15B5"/>
    <w:rsid w:val="003E1787"/>
    <w:rsid w:val="003E1788"/>
    <w:rsid w:val="003E1A2B"/>
    <w:rsid w:val="003E20B7"/>
    <w:rsid w:val="003E2264"/>
    <w:rsid w:val="003E2384"/>
    <w:rsid w:val="003E249F"/>
    <w:rsid w:val="003E258A"/>
    <w:rsid w:val="003E2973"/>
    <w:rsid w:val="003E2AE9"/>
    <w:rsid w:val="003E35A6"/>
    <w:rsid w:val="003E38E6"/>
    <w:rsid w:val="003E3A8C"/>
    <w:rsid w:val="003E4098"/>
    <w:rsid w:val="003E44B1"/>
    <w:rsid w:val="003E467D"/>
    <w:rsid w:val="003E46E0"/>
    <w:rsid w:val="003E483A"/>
    <w:rsid w:val="003E4A52"/>
    <w:rsid w:val="003E4D55"/>
    <w:rsid w:val="003E4E3E"/>
    <w:rsid w:val="003E4F21"/>
    <w:rsid w:val="003E5129"/>
    <w:rsid w:val="003E544C"/>
    <w:rsid w:val="003E5483"/>
    <w:rsid w:val="003E548B"/>
    <w:rsid w:val="003E5552"/>
    <w:rsid w:val="003E57AB"/>
    <w:rsid w:val="003E59BA"/>
    <w:rsid w:val="003E59EC"/>
    <w:rsid w:val="003E5A2A"/>
    <w:rsid w:val="003E5D63"/>
    <w:rsid w:val="003E617A"/>
    <w:rsid w:val="003E6B0A"/>
    <w:rsid w:val="003E6DC8"/>
    <w:rsid w:val="003E711D"/>
    <w:rsid w:val="003E73A7"/>
    <w:rsid w:val="003E7421"/>
    <w:rsid w:val="003E7456"/>
    <w:rsid w:val="003E74F9"/>
    <w:rsid w:val="003E7534"/>
    <w:rsid w:val="003E75D2"/>
    <w:rsid w:val="003E7602"/>
    <w:rsid w:val="003E76F5"/>
    <w:rsid w:val="003E7B56"/>
    <w:rsid w:val="003E7B7A"/>
    <w:rsid w:val="003E7BEB"/>
    <w:rsid w:val="003E7C64"/>
    <w:rsid w:val="003E7D22"/>
    <w:rsid w:val="003E7EA7"/>
    <w:rsid w:val="003E7EBD"/>
    <w:rsid w:val="003F0025"/>
    <w:rsid w:val="003F0268"/>
    <w:rsid w:val="003F0578"/>
    <w:rsid w:val="003F074D"/>
    <w:rsid w:val="003F0978"/>
    <w:rsid w:val="003F0AF2"/>
    <w:rsid w:val="003F0B18"/>
    <w:rsid w:val="003F0FF2"/>
    <w:rsid w:val="003F107B"/>
    <w:rsid w:val="003F1381"/>
    <w:rsid w:val="003F1464"/>
    <w:rsid w:val="003F147B"/>
    <w:rsid w:val="003F1503"/>
    <w:rsid w:val="003F1895"/>
    <w:rsid w:val="003F196A"/>
    <w:rsid w:val="003F1B86"/>
    <w:rsid w:val="003F1BCB"/>
    <w:rsid w:val="003F1BD2"/>
    <w:rsid w:val="003F1C12"/>
    <w:rsid w:val="003F1CCF"/>
    <w:rsid w:val="003F222E"/>
    <w:rsid w:val="003F2402"/>
    <w:rsid w:val="003F2459"/>
    <w:rsid w:val="003F2520"/>
    <w:rsid w:val="003F259F"/>
    <w:rsid w:val="003F270B"/>
    <w:rsid w:val="003F27DD"/>
    <w:rsid w:val="003F27DF"/>
    <w:rsid w:val="003F28A4"/>
    <w:rsid w:val="003F298A"/>
    <w:rsid w:val="003F2A92"/>
    <w:rsid w:val="003F2AA1"/>
    <w:rsid w:val="003F2F67"/>
    <w:rsid w:val="003F31A8"/>
    <w:rsid w:val="003F38D1"/>
    <w:rsid w:val="003F3B28"/>
    <w:rsid w:val="003F3DBE"/>
    <w:rsid w:val="003F3DF4"/>
    <w:rsid w:val="003F430A"/>
    <w:rsid w:val="003F4442"/>
    <w:rsid w:val="003F4605"/>
    <w:rsid w:val="003F46A6"/>
    <w:rsid w:val="003F46C0"/>
    <w:rsid w:val="003F47E2"/>
    <w:rsid w:val="003F48D3"/>
    <w:rsid w:val="003F4B05"/>
    <w:rsid w:val="003F4D80"/>
    <w:rsid w:val="003F4DA5"/>
    <w:rsid w:val="003F504C"/>
    <w:rsid w:val="003F5184"/>
    <w:rsid w:val="003F5348"/>
    <w:rsid w:val="003F5754"/>
    <w:rsid w:val="003F5927"/>
    <w:rsid w:val="003F5B83"/>
    <w:rsid w:val="003F5BC6"/>
    <w:rsid w:val="003F5BDB"/>
    <w:rsid w:val="003F5C7B"/>
    <w:rsid w:val="003F5DB4"/>
    <w:rsid w:val="003F5DFE"/>
    <w:rsid w:val="003F5E77"/>
    <w:rsid w:val="003F60C3"/>
    <w:rsid w:val="003F646F"/>
    <w:rsid w:val="003F6549"/>
    <w:rsid w:val="003F66A3"/>
    <w:rsid w:val="003F66C8"/>
    <w:rsid w:val="003F6806"/>
    <w:rsid w:val="003F68E7"/>
    <w:rsid w:val="003F6A75"/>
    <w:rsid w:val="003F6DDC"/>
    <w:rsid w:val="003F6F8C"/>
    <w:rsid w:val="003F72AC"/>
    <w:rsid w:val="003F72BD"/>
    <w:rsid w:val="003F73C7"/>
    <w:rsid w:val="003F74F4"/>
    <w:rsid w:val="003F76B9"/>
    <w:rsid w:val="003F7A02"/>
    <w:rsid w:val="003F7A0D"/>
    <w:rsid w:val="003F7B0A"/>
    <w:rsid w:val="003F7B23"/>
    <w:rsid w:val="003F7E0D"/>
    <w:rsid w:val="003F7F80"/>
    <w:rsid w:val="004002AC"/>
    <w:rsid w:val="00400404"/>
    <w:rsid w:val="004004C9"/>
    <w:rsid w:val="00400D09"/>
    <w:rsid w:val="00400E5D"/>
    <w:rsid w:val="00401105"/>
    <w:rsid w:val="004011E3"/>
    <w:rsid w:val="004012C8"/>
    <w:rsid w:val="004013AF"/>
    <w:rsid w:val="004013C2"/>
    <w:rsid w:val="00401400"/>
    <w:rsid w:val="004015C7"/>
    <w:rsid w:val="00401644"/>
    <w:rsid w:val="00401D61"/>
    <w:rsid w:val="00401D8F"/>
    <w:rsid w:val="00401EA9"/>
    <w:rsid w:val="00401F59"/>
    <w:rsid w:val="00401F78"/>
    <w:rsid w:val="00402186"/>
    <w:rsid w:val="004021B5"/>
    <w:rsid w:val="004021F6"/>
    <w:rsid w:val="004027A3"/>
    <w:rsid w:val="00402DE4"/>
    <w:rsid w:val="00402E1A"/>
    <w:rsid w:val="00402F97"/>
    <w:rsid w:val="004030A4"/>
    <w:rsid w:val="00403266"/>
    <w:rsid w:val="00403426"/>
    <w:rsid w:val="004035D2"/>
    <w:rsid w:val="00403760"/>
    <w:rsid w:val="00403896"/>
    <w:rsid w:val="00403A13"/>
    <w:rsid w:val="00403A6B"/>
    <w:rsid w:val="00403D64"/>
    <w:rsid w:val="00404159"/>
    <w:rsid w:val="0040435F"/>
    <w:rsid w:val="004043CF"/>
    <w:rsid w:val="00404566"/>
    <w:rsid w:val="00404953"/>
    <w:rsid w:val="00404A9B"/>
    <w:rsid w:val="00404C36"/>
    <w:rsid w:val="00404D5E"/>
    <w:rsid w:val="00404D8D"/>
    <w:rsid w:val="00404E74"/>
    <w:rsid w:val="004050B9"/>
    <w:rsid w:val="004053DE"/>
    <w:rsid w:val="0040549E"/>
    <w:rsid w:val="0040553C"/>
    <w:rsid w:val="00405563"/>
    <w:rsid w:val="00405699"/>
    <w:rsid w:val="004059F7"/>
    <w:rsid w:val="00405CEA"/>
    <w:rsid w:val="00405FCA"/>
    <w:rsid w:val="004063B3"/>
    <w:rsid w:val="00406417"/>
    <w:rsid w:val="00406506"/>
    <w:rsid w:val="00406589"/>
    <w:rsid w:val="004067D2"/>
    <w:rsid w:val="00406898"/>
    <w:rsid w:val="00406A00"/>
    <w:rsid w:val="00406A6C"/>
    <w:rsid w:val="00406ADC"/>
    <w:rsid w:val="00406F2E"/>
    <w:rsid w:val="00407020"/>
    <w:rsid w:val="00407203"/>
    <w:rsid w:val="004074FD"/>
    <w:rsid w:val="0040767E"/>
    <w:rsid w:val="00407AAB"/>
    <w:rsid w:val="00407ED0"/>
    <w:rsid w:val="00407F63"/>
    <w:rsid w:val="00410100"/>
    <w:rsid w:val="00410173"/>
    <w:rsid w:val="004101C4"/>
    <w:rsid w:val="0041024F"/>
    <w:rsid w:val="004102AF"/>
    <w:rsid w:val="00410322"/>
    <w:rsid w:val="0041066A"/>
    <w:rsid w:val="00410934"/>
    <w:rsid w:val="004109C3"/>
    <w:rsid w:val="00410B18"/>
    <w:rsid w:val="00410B7F"/>
    <w:rsid w:val="00410DE4"/>
    <w:rsid w:val="00410E13"/>
    <w:rsid w:val="00410E17"/>
    <w:rsid w:val="00410F65"/>
    <w:rsid w:val="004113B9"/>
    <w:rsid w:val="004118B1"/>
    <w:rsid w:val="00411D07"/>
    <w:rsid w:val="00411DC4"/>
    <w:rsid w:val="00411EB7"/>
    <w:rsid w:val="00411F70"/>
    <w:rsid w:val="00412111"/>
    <w:rsid w:val="0041266C"/>
    <w:rsid w:val="004129D0"/>
    <w:rsid w:val="00412A74"/>
    <w:rsid w:val="00412E7C"/>
    <w:rsid w:val="00412F05"/>
    <w:rsid w:val="004130CB"/>
    <w:rsid w:val="004131BC"/>
    <w:rsid w:val="004132B9"/>
    <w:rsid w:val="00413423"/>
    <w:rsid w:val="004136C7"/>
    <w:rsid w:val="004137BA"/>
    <w:rsid w:val="00413BEB"/>
    <w:rsid w:val="00413D77"/>
    <w:rsid w:val="00413E76"/>
    <w:rsid w:val="00413F29"/>
    <w:rsid w:val="004140B0"/>
    <w:rsid w:val="004140DA"/>
    <w:rsid w:val="0041418C"/>
    <w:rsid w:val="004143F8"/>
    <w:rsid w:val="004144E0"/>
    <w:rsid w:val="004144E4"/>
    <w:rsid w:val="00414578"/>
    <w:rsid w:val="0041462D"/>
    <w:rsid w:val="00414700"/>
    <w:rsid w:val="00414826"/>
    <w:rsid w:val="004149B2"/>
    <w:rsid w:val="00414B4D"/>
    <w:rsid w:val="00414D94"/>
    <w:rsid w:val="004152C4"/>
    <w:rsid w:val="004152ED"/>
    <w:rsid w:val="004156C6"/>
    <w:rsid w:val="0041577C"/>
    <w:rsid w:val="00415857"/>
    <w:rsid w:val="004158CB"/>
    <w:rsid w:val="00415A9A"/>
    <w:rsid w:val="00415AEF"/>
    <w:rsid w:val="00415B10"/>
    <w:rsid w:val="00415DA5"/>
    <w:rsid w:val="0041623B"/>
    <w:rsid w:val="004163C6"/>
    <w:rsid w:val="00416402"/>
    <w:rsid w:val="004165D5"/>
    <w:rsid w:val="0041679B"/>
    <w:rsid w:val="004167CA"/>
    <w:rsid w:val="00416907"/>
    <w:rsid w:val="004169F0"/>
    <w:rsid w:val="0041720C"/>
    <w:rsid w:val="00417279"/>
    <w:rsid w:val="004172AC"/>
    <w:rsid w:val="004173F6"/>
    <w:rsid w:val="00417493"/>
    <w:rsid w:val="004179A5"/>
    <w:rsid w:val="004179E0"/>
    <w:rsid w:val="00417D16"/>
    <w:rsid w:val="00417E2F"/>
    <w:rsid w:val="00420165"/>
    <w:rsid w:val="004201CF"/>
    <w:rsid w:val="00420515"/>
    <w:rsid w:val="00420657"/>
    <w:rsid w:val="004206BC"/>
    <w:rsid w:val="004207E8"/>
    <w:rsid w:val="00420994"/>
    <w:rsid w:val="00420A78"/>
    <w:rsid w:val="00420B4B"/>
    <w:rsid w:val="004214A6"/>
    <w:rsid w:val="004216C1"/>
    <w:rsid w:val="00421720"/>
    <w:rsid w:val="00421953"/>
    <w:rsid w:val="00421A99"/>
    <w:rsid w:val="00421A9A"/>
    <w:rsid w:val="00421AA2"/>
    <w:rsid w:val="00421ACC"/>
    <w:rsid w:val="00421FEB"/>
    <w:rsid w:val="0042234E"/>
    <w:rsid w:val="00422D81"/>
    <w:rsid w:val="004230E5"/>
    <w:rsid w:val="0042316B"/>
    <w:rsid w:val="004231A7"/>
    <w:rsid w:val="004231BF"/>
    <w:rsid w:val="004231C5"/>
    <w:rsid w:val="00423332"/>
    <w:rsid w:val="004235DB"/>
    <w:rsid w:val="00423694"/>
    <w:rsid w:val="00423773"/>
    <w:rsid w:val="00423880"/>
    <w:rsid w:val="00423A13"/>
    <w:rsid w:val="00423BD3"/>
    <w:rsid w:val="00423D42"/>
    <w:rsid w:val="00424180"/>
    <w:rsid w:val="004241FF"/>
    <w:rsid w:val="00424485"/>
    <w:rsid w:val="0042471B"/>
    <w:rsid w:val="00424727"/>
    <w:rsid w:val="0042475C"/>
    <w:rsid w:val="0042482E"/>
    <w:rsid w:val="0042493C"/>
    <w:rsid w:val="00424C2C"/>
    <w:rsid w:val="00424DA1"/>
    <w:rsid w:val="00424DEA"/>
    <w:rsid w:val="00424EAF"/>
    <w:rsid w:val="00424F46"/>
    <w:rsid w:val="00424FDD"/>
    <w:rsid w:val="004254FE"/>
    <w:rsid w:val="00425577"/>
    <w:rsid w:val="004256FD"/>
    <w:rsid w:val="0042587C"/>
    <w:rsid w:val="0042592E"/>
    <w:rsid w:val="004259A7"/>
    <w:rsid w:val="00425BB7"/>
    <w:rsid w:val="00425C2F"/>
    <w:rsid w:val="00425E15"/>
    <w:rsid w:val="00425E30"/>
    <w:rsid w:val="00425F83"/>
    <w:rsid w:val="004261A1"/>
    <w:rsid w:val="00426217"/>
    <w:rsid w:val="004264C1"/>
    <w:rsid w:val="004266D9"/>
    <w:rsid w:val="004266F7"/>
    <w:rsid w:val="00426896"/>
    <w:rsid w:val="00426AAD"/>
    <w:rsid w:val="00426AB4"/>
    <w:rsid w:val="00427132"/>
    <w:rsid w:val="004272FF"/>
    <w:rsid w:val="00427359"/>
    <w:rsid w:val="00427463"/>
    <w:rsid w:val="0042757F"/>
    <w:rsid w:val="00427879"/>
    <w:rsid w:val="00427971"/>
    <w:rsid w:val="00427AB2"/>
    <w:rsid w:val="00427BC7"/>
    <w:rsid w:val="00427F19"/>
    <w:rsid w:val="00427F75"/>
    <w:rsid w:val="004300C7"/>
    <w:rsid w:val="00430393"/>
    <w:rsid w:val="004307B3"/>
    <w:rsid w:val="00430866"/>
    <w:rsid w:val="0043096F"/>
    <w:rsid w:val="00430AD1"/>
    <w:rsid w:val="00430C03"/>
    <w:rsid w:val="00430C37"/>
    <w:rsid w:val="00430F6D"/>
    <w:rsid w:val="00430FC1"/>
    <w:rsid w:val="00430FCF"/>
    <w:rsid w:val="004316F6"/>
    <w:rsid w:val="00431C63"/>
    <w:rsid w:val="00431C7D"/>
    <w:rsid w:val="00431D24"/>
    <w:rsid w:val="00431D76"/>
    <w:rsid w:val="00431FF8"/>
    <w:rsid w:val="00432061"/>
    <w:rsid w:val="00432273"/>
    <w:rsid w:val="00432286"/>
    <w:rsid w:val="0043244C"/>
    <w:rsid w:val="004325E3"/>
    <w:rsid w:val="0043267D"/>
    <w:rsid w:val="00432880"/>
    <w:rsid w:val="00432B17"/>
    <w:rsid w:val="00432F92"/>
    <w:rsid w:val="00433490"/>
    <w:rsid w:val="004336C8"/>
    <w:rsid w:val="00433EDD"/>
    <w:rsid w:val="00433F1A"/>
    <w:rsid w:val="00433FC2"/>
    <w:rsid w:val="0043406B"/>
    <w:rsid w:val="00434162"/>
    <w:rsid w:val="004342F1"/>
    <w:rsid w:val="004343E4"/>
    <w:rsid w:val="004344BD"/>
    <w:rsid w:val="0043454A"/>
    <w:rsid w:val="004345C9"/>
    <w:rsid w:val="00434617"/>
    <w:rsid w:val="004346E7"/>
    <w:rsid w:val="00434848"/>
    <w:rsid w:val="00434914"/>
    <w:rsid w:val="004349A6"/>
    <w:rsid w:val="00434DE9"/>
    <w:rsid w:val="00434E71"/>
    <w:rsid w:val="004350C5"/>
    <w:rsid w:val="0043518E"/>
    <w:rsid w:val="0043533D"/>
    <w:rsid w:val="004359CC"/>
    <w:rsid w:val="00435AC6"/>
    <w:rsid w:val="00435AF7"/>
    <w:rsid w:val="00435CAB"/>
    <w:rsid w:val="00435E90"/>
    <w:rsid w:val="00436121"/>
    <w:rsid w:val="004364E2"/>
    <w:rsid w:val="00436AE7"/>
    <w:rsid w:val="00436E7C"/>
    <w:rsid w:val="00436F0E"/>
    <w:rsid w:val="004374D7"/>
    <w:rsid w:val="0043781E"/>
    <w:rsid w:val="00437993"/>
    <w:rsid w:val="00437A3B"/>
    <w:rsid w:val="00437A84"/>
    <w:rsid w:val="00437B1F"/>
    <w:rsid w:val="004400D0"/>
    <w:rsid w:val="00440262"/>
    <w:rsid w:val="00440392"/>
    <w:rsid w:val="004403A1"/>
    <w:rsid w:val="0044047B"/>
    <w:rsid w:val="00440777"/>
    <w:rsid w:val="00440938"/>
    <w:rsid w:val="00441062"/>
    <w:rsid w:val="00441239"/>
    <w:rsid w:val="00441494"/>
    <w:rsid w:val="004415B3"/>
    <w:rsid w:val="004415C4"/>
    <w:rsid w:val="00441678"/>
    <w:rsid w:val="00441736"/>
    <w:rsid w:val="0044206D"/>
    <w:rsid w:val="0044211C"/>
    <w:rsid w:val="00442186"/>
    <w:rsid w:val="0044219A"/>
    <w:rsid w:val="0044248E"/>
    <w:rsid w:val="004425D6"/>
    <w:rsid w:val="0044265A"/>
    <w:rsid w:val="004426D7"/>
    <w:rsid w:val="00442E3C"/>
    <w:rsid w:val="00443061"/>
    <w:rsid w:val="0044323A"/>
    <w:rsid w:val="004433EF"/>
    <w:rsid w:val="00443412"/>
    <w:rsid w:val="0044369D"/>
    <w:rsid w:val="004436FA"/>
    <w:rsid w:val="00443A21"/>
    <w:rsid w:val="00443A37"/>
    <w:rsid w:val="00443AAF"/>
    <w:rsid w:val="00443C9E"/>
    <w:rsid w:val="00443D5D"/>
    <w:rsid w:val="00443ED9"/>
    <w:rsid w:val="00443F0D"/>
    <w:rsid w:val="00444012"/>
    <w:rsid w:val="00444066"/>
    <w:rsid w:val="004440C1"/>
    <w:rsid w:val="0044423F"/>
    <w:rsid w:val="00444339"/>
    <w:rsid w:val="00444762"/>
    <w:rsid w:val="004448AD"/>
    <w:rsid w:val="00444ABA"/>
    <w:rsid w:val="00444BAD"/>
    <w:rsid w:val="00444D8C"/>
    <w:rsid w:val="00444E5C"/>
    <w:rsid w:val="00444F0F"/>
    <w:rsid w:val="00445376"/>
    <w:rsid w:val="004453AC"/>
    <w:rsid w:val="0044559B"/>
    <w:rsid w:val="00445794"/>
    <w:rsid w:val="0044586A"/>
    <w:rsid w:val="004458F6"/>
    <w:rsid w:val="0044594F"/>
    <w:rsid w:val="00445BE5"/>
    <w:rsid w:val="00445DF4"/>
    <w:rsid w:val="00445E84"/>
    <w:rsid w:val="0044613D"/>
    <w:rsid w:val="00446380"/>
    <w:rsid w:val="00446425"/>
    <w:rsid w:val="00446469"/>
    <w:rsid w:val="004468C5"/>
    <w:rsid w:val="00446913"/>
    <w:rsid w:val="00446A25"/>
    <w:rsid w:val="00446AF9"/>
    <w:rsid w:val="00446CF9"/>
    <w:rsid w:val="00446D9B"/>
    <w:rsid w:val="00446D9F"/>
    <w:rsid w:val="00446E68"/>
    <w:rsid w:val="00446EF5"/>
    <w:rsid w:val="00446FC3"/>
    <w:rsid w:val="0044761A"/>
    <w:rsid w:val="00447688"/>
    <w:rsid w:val="004478D2"/>
    <w:rsid w:val="00447915"/>
    <w:rsid w:val="004479AA"/>
    <w:rsid w:val="004479E0"/>
    <w:rsid w:val="00447BF9"/>
    <w:rsid w:val="00447CC7"/>
    <w:rsid w:val="00447DFB"/>
    <w:rsid w:val="0045015A"/>
    <w:rsid w:val="004502D2"/>
    <w:rsid w:val="00450385"/>
    <w:rsid w:val="00450613"/>
    <w:rsid w:val="0045079A"/>
    <w:rsid w:val="004507A5"/>
    <w:rsid w:val="00450819"/>
    <w:rsid w:val="00450835"/>
    <w:rsid w:val="0045097F"/>
    <w:rsid w:val="004509CA"/>
    <w:rsid w:val="004509F3"/>
    <w:rsid w:val="004509F6"/>
    <w:rsid w:val="00450AEC"/>
    <w:rsid w:val="00450CEA"/>
    <w:rsid w:val="00450E89"/>
    <w:rsid w:val="00450F88"/>
    <w:rsid w:val="00450FBE"/>
    <w:rsid w:val="00451239"/>
    <w:rsid w:val="004512CD"/>
    <w:rsid w:val="00451483"/>
    <w:rsid w:val="0045174B"/>
    <w:rsid w:val="0045178E"/>
    <w:rsid w:val="004517F4"/>
    <w:rsid w:val="00451C99"/>
    <w:rsid w:val="00451D16"/>
    <w:rsid w:val="00451F18"/>
    <w:rsid w:val="00452071"/>
    <w:rsid w:val="0045231F"/>
    <w:rsid w:val="00452398"/>
    <w:rsid w:val="00452B37"/>
    <w:rsid w:val="00452B97"/>
    <w:rsid w:val="00452BD6"/>
    <w:rsid w:val="00453243"/>
    <w:rsid w:val="00453A40"/>
    <w:rsid w:val="00453BE3"/>
    <w:rsid w:val="00453C4B"/>
    <w:rsid w:val="004547AC"/>
    <w:rsid w:val="00454904"/>
    <w:rsid w:val="00454998"/>
    <w:rsid w:val="004549D7"/>
    <w:rsid w:val="00454CE5"/>
    <w:rsid w:val="004550C9"/>
    <w:rsid w:val="00455287"/>
    <w:rsid w:val="00455429"/>
    <w:rsid w:val="004554F6"/>
    <w:rsid w:val="00455534"/>
    <w:rsid w:val="004556D8"/>
    <w:rsid w:val="00455711"/>
    <w:rsid w:val="00455CE0"/>
    <w:rsid w:val="00455D2B"/>
    <w:rsid w:val="00455FCA"/>
    <w:rsid w:val="00456007"/>
    <w:rsid w:val="004563BE"/>
    <w:rsid w:val="004563FA"/>
    <w:rsid w:val="004565EB"/>
    <w:rsid w:val="004565F9"/>
    <w:rsid w:val="0045692C"/>
    <w:rsid w:val="00456B5E"/>
    <w:rsid w:val="00456D68"/>
    <w:rsid w:val="00456EF9"/>
    <w:rsid w:val="00456F5D"/>
    <w:rsid w:val="00456F64"/>
    <w:rsid w:val="00456F6D"/>
    <w:rsid w:val="00456F9A"/>
    <w:rsid w:val="00457091"/>
    <w:rsid w:val="00457104"/>
    <w:rsid w:val="0045731B"/>
    <w:rsid w:val="00457340"/>
    <w:rsid w:val="0045744D"/>
    <w:rsid w:val="00457815"/>
    <w:rsid w:val="00457B95"/>
    <w:rsid w:val="00457C3F"/>
    <w:rsid w:val="00457C8F"/>
    <w:rsid w:val="0046009F"/>
    <w:rsid w:val="00460431"/>
    <w:rsid w:val="00460596"/>
    <w:rsid w:val="00460654"/>
    <w:rsid w:val="00460665"/>
    <w:rsid w:val="0046068E"/>
    <w:rsid w:val="004608ED"/>
    <w:rsid w:val="00460A3C"/>
    <w:rsid w:val="00460A72"/>
    <w:rsid w:val="00460B8B"/>
    <w:rsid w:val="00460F1C"/>
    <w:rsid w:val="00461158"/>
    <w:rsid w:val="0046127A"/>
    <w:rsid w:val="00461425"/>
    <w:rsid w:val="00461865"/>
    <w:rsid w:val="0046188F"/>
    <w:rsid w:val="004618F5"/>
    <w:rsid w:val="004619B6"/>
    <w:rsid w:val="00461A30"/>
    <w:rsid w:val="00461A8C"/>
    <w:rsid w:val="00461D32"/>
    <w:rsid w:val="00461D63"/>
    <w:rsid w:val="00462060"/>
    <w:rsid w:val="0046243A"/>
    <w:rsid w:val="0046249D"/>
    <w:rsid w:val="0046297F"/>
    <w:rsid w:val="00462AF2"/>
    <w:rsid w:val="00462C12"/>
    <w:rsid w:val="00462CA5"/>
    <w:rsid w:val="00462D59"/>
    <w:rsid w:val="00462D78"/>
    <w:rsid w:val="00462E8A"/>
    <w:rsid w:val="00462E9D"/>
    <w:rsid w:val="00462F88"/>
    <w:rsid w:val="00462FCC"/>
    <w:rsid w:val="00463019"/>
    <w:rsid w:val="00463126"/>
    <w:rsid w:val="004631D1"/>
    <w:rsid w:val="004631F8"/>
    <w:rsid w:val="004633F1"/>
    <w:rsid w:val="0046356A"/>
    <w:rsid w:val="004638C4"/>
    <w:rsid w:val="00463A20"/>
    <w:rsid w:val="00463C67"/>
    <w:rsid w:val="00463C8E"/>
    <w:rsid w:val="00463D92"/>
    <w:rsid w:val="004641E4"/>
    <w:rsid w:val="00464256"/>
    <w:rsid w:val="0046430E"/>
    <w:rsid w:val="00464459"/>
    <w:rsid w:val="004644C5"/>
    <w:rsid w:val="0046478C"/>
    <w:rsid w:val="00464A2D"/>
    <w:rsid w:val="00464A86"/>
    <w:rsid w:val="00464DE7"/>
    <w:rsid w:val="00464E59"/>
    <w:rsid w:val="00464EE7"/>
    <w:rsid w:val="00465142"/>
    <w:rsid w:val="004653F4"/>
    <w:rsid w:val="004656C0"/>
    <w:rsid w:val="0046575E"/>
    <w:rsid w:val="0046578F"/>
    <w:rsid w:val="00465A1B"/>
    <w:rsid w:val="00465B83"/>
    <w:rsid w:val="00465DD8"/>
    <w:rsid w:val="00465E6C"/>
    <w:rsid w:val="00465E95"/>
    <w:rsid w:val="00466229"/>
    <w:rsid w:val="0046638D"/>
    <w:rsid w:val="004666AB"/>
    <w:rsid w:val="0046673F"/>
    <w:rsid w:val="00466B2D"/>
    <w:rsid w:val="00466B6D"/>
    <w:rsid w:val="00466D1D"/>
    <w:rsid w:val="00466FC0"/>
    <w:rsid w:val="00467034"/>
    <w:rsid w:val="0046746A"/>
    <w:rsid w:val="00467534"/>
    <w:rsid w:val="004675BF"/>
    <w:rsid w:val="00467794"/>
    <w:rsid w:val="00467C4A"/>
    <w:rsid w:val="00467D5C"/>
    <w:rsid w:val="00467DC5"/>
    <w:rsid w:val="0047018C"/>
    <w:rsid w:val="0047022F"/>
    <w:rsid w:val="00470625"/>
    <w:rsid w:val="0047075B"/>
    <w:rsid w:val="004707D0"/>
    <w:rsid w:val="0047093A"/>
    <w:rsid w:val="00470BB6"/>
    <w:rsid w:val="00470CEC"/>
    <w:rsid w:val="00470DF1"/>
    <w:rsid w:val="00471009"/>
    <w:rsid w:val="0047118C"/>
    <w:rsid w:val="00471221"/>
    <w:rsid w:val="00471247"/>
    <w:rsid w:val="0047135D"/>
    <w:rsid w:val="00471A14"/>
    <w:rsid w:val="00471A46"/>
    <w:rsid w:val="00471B04"/>
    <w:rsid w:val="00471CC7"/>
    <w:rsid w:val="00471E0B"/>
    <w:rsid w:val="00471F13"/>
    <w:rsid w:val="00471F4A"/>
    <w:rsid w:val="004721B8"/>
    <w:rsid w:val="00472252"/>
    <w:rsid w:val="004724A4"/>
    <w:rsid w:val="004724D4"/>
    <w:rsid w:val="00472675"/>
    <w:rsid w:val="004726BD"/>
    <w:rsid w:val="004727F3"/>
    <w:rsid w:val="00472951"/>
    <w:rsid w:val="00472A8F"/>
    <w:rsid w:val="00472DFB"/>
    <w:rsid w:val="004730FC"/>
    <w:rsid w:val="004732E5"/>
    <w:rsid w:val="00473602"/>
    <w:rsid w:val="00473699"/>
    <w:rsid w:val="0047372E"/>
    <w:rsid w:val="00473760"/>
    <w:rsid w:val="004737A5"/>
    <w:rsid w:val="00473986"/>
    <w:rsid w:val="00473AC4"/>
    <w:rsid w:val="00473ADA"/>
    <w:rsid w:val="00473CD5"/>
    <w:rsid w:val="00473D1D"/>
    <w:rsid w:val="00473E8A"/>
    <w:rsid w:val="00473FC6"/>
    <w:rsid w:val="00474020"/>
    <w:rsid w:val="004740EF"/>
    <w:rsid w:val="00474113"/>
    <w:rsid w:val="00474154"/>
    <w:rsid w:val="004742B5"/>
    <w:rsid w:val="004747AA"/>
    <w:rsid w:val="00474872"/>
    <w:rsid w:val="004749AF"/>
    <w:rsid w:val="00474A35"/>
    <w:rsid w:val="00474E0D"/>
    <w:rsid w:val="00474E90"/>
    <w:rsid w:val="00475470"/>
    <w:rsid w:val="00475482"/>
    <w:rsid w:val="00475614"/>
    <w:rsid w:val="004758CC"/>
    <w:rsid w:val="00475999"/>
    <w:rsid w:val="00475BC0"/>
    <w:rsid w:val="00475DC3"/>
    <w:rsid w:val="00475E82"/>
    <w:rsid w:val="00475E9B"/>
    <w:rsid w:val="00475EA8"/>
    <w:rsid w:val="004760AA"/>
    <w:rsid w:val="0047615F"/>
    <w:rsid w:val="00476446"/>
    <w:rsid w:val="004765EE"/>
    <w:rsid w:val="00476A68"/>
    <w:rsid w:val="00476B61"/>
    <w:rsid w:val="00476DA6"/>
    <w:rsid w:val="00476DDF"/>
    <w:rsid w:val="00476F22"/>
    <w:rsid w:val="0047702D"/>
    <w:rsid w:val="0047707B"/>
    <w:rsid w:val="00477152"/>
    <w:rsid w:val="0047730A"/>
    <w:rsid w:val="00477504"/>
    <w:rsid w:val="00477633"/>
    <w:rsid w:val="00477BFC"/>
    <w:rsid w:val="004801C8"/>
    <w:rsid w:val="004805ED"/>
    <w:rsid w:val="0048063D"/>
    <w:rsid w:val="00480980"/>
    <w:rsid w:val="00480DBF"/>
    <w:rsid w:val="00480DFB"/>
    <w:rsid w:val="00480F50"/>
    <w:rsid w:val="004811EC"/>
    <w:rsid w:val="0048147B"/>
    <w:rsid w:val="0048147E"/>
    <w:rsid w:val="004814BE"/>
    <w:rsid w:val="00481524"/>
    <w:rsid w:val="004815EE"/>
    <w:rsid w:val="00481904"/>
    <w:rsid w:val="00481A75"/>
    <w:rsid w:val="00481BA8"/>
    <w:rsid w:val="00481BAB"/>
    <w:rsid w:val="00481D53"/>
    <w:rsid w:val="00482179"/>
    <w:rsid w:val="0048219E"/>
    <w:rsid w:val="004821D9"/>
    <w:rsid w:val="0048224C"/>
    <w:rsid w:val="004825C9"/>
    <w:rsid w:val="004825D5"/>
    <w:rsid w:val="00482812"/>
    <w:rsid w:val="0048287A"/>
    <w:rsid w:val="0048289B"/>
    <w:rsid w:val="00482D16"/>
    <w:rsid w:val="00482D37"/>
    <w:rsid w:val="00482DB1"/>
    <w:rsid w:val="00482EC4"/>
    <w:rsid w:val="00482EEF"/>
    <w:rsid w:val="004833F9"/>
    <w:rsid w:val="00483480"/>
    <w:rsid w:val="00483520"/>
    <w:rsid w:val="00483591"/>
    <w:rsid w:val="004835C3"/>
    <w:rsid w:val="0048386A"/>
    <w:rsid w:val="00483C64"/>
    <w:rsid w:val="00483E9B"/>
    <w:rsid w:val="00483EA6"/>
    <w:rsid w:val="00483F17"/>
    <w:rsid w:val="0048406F"/>
    <w:rsid w:val="0048426F"/>
    <w:rsid w:val="0048444C"/>
    <w:rsid w:val="00484480"/>
    <w:rsid w:val="004844DC"/>
    <w:rsid w:val="004844F8"/>
    <w:rsid w:val="004847CD"/>
    <w:rsid w:val="004848EE"/>
    <w:rsid w:val="004849D3"/>
    <w:rsid w:val="00484A8F"/>
    <w:rsid w:val="00484B8D"/>
    <w:rsid w:val="00484CE4"/>
    <w:rsid w:val="00484DB3"/>
    <w:rsid w:val="00484F39"/>
    <w:rsid w:val="00484F93"/>
    <w:rsid w:val="004850CE"/>
    <w:rsid w:val="0048517A"/>
    <w:rsid w:val="004851CC"/>
    <w:rsid w:val="00485280"/>
    <w:rsid w:val="004856A1"/>
    <w:rsid w:val="004858C0"/>
    <w:rsid w:val="004858D0"/>
    <w:rsid w:val="00485AE2"/>
    <w:rsid w:val="00485AFC"/>
    <w:rsid w:val="00485D7A"/>
    <w:rsid w:val="00485DD9"/>
    <w:rsid w:val="00485F39"/>
    <w:rsid w:val="00485FF5"/>
    <w:rsid w:val="00486013"/>
    <w:rsid w:val="00486314"/>
    <w:rsid w:val="00486965"/>
    <w:rsid w:val="00486DA6"/>
    <w:rsid w:val="00486E1B"/>
    <w:rsid w:val="00486E59"/>
    <w:rsid w:val="00486F8C"/>
    <w:rsid w:val="0048731A"/>
    <w:rsid w:val="0048739F"/>
    <w:rsid w:val="0048796F"/>
    <w:rsid w:val="00487A6C"/>
    <w:rsid w:val="00487BB8"/>
    <w:rsid w:val="00487DD8"/>
    <w:rsid w:val="00487E0E"/>
    <w:rsid w:val="004900C1"/>
    <w:rsid w:val="004902BB"/>
    <w:rsid w:val="004906C3"/>
    <w:rsid w:val="00490F95"/>
    <w:rsid w:val="00490FB8"/>
    <w:rsid w:val="00491147"/>
    <w:rsid w:val="004911A0"/>
    <w:rsid w:val="00491225"/>
    <w:rsid w:val="00491323"/>
    <w:rsid w:val="004914F7"/>
    <w:rsid w:val="004915F2"/>
    <w:rsid w:val="00491652"/>
    <w:rsid w:val="004917C2"/>
    <w:rsid w:val="00491863"/>
    <w:rsid w:val="00491981"/>
    <w:rsid w:val="00491B6A"/>
    <w:rsid w:val="00491C15"/>
    <w:rsid w:val="00491E0A"/>
    <w:rsid w:val="00491E4A"/>
    <w:rsid w:val="00492295"/>
    <w:rsid w:val="0049241D"/>
    <w:rsid w:val="00492605"/>
    <w:rsid w:val="0049271C"/>
    <w:rsid w:val="00492763"/>
    <w:rsid w:val="00492773"/>
    <w:rsid w:val="00492A63"/>
    <w:rsid w:val="00492D74"/>
    <w:rsid w:val="00492E3B"/>
    <w:rsid w:val="00493293"/>
    <w:rsid w:val="004934D2"/>
    <w:rsid w:val="004935DC"/>
    <w:rsid w:val="004937D1"/>
    <w:rsid w:val="00493B4F"/>
    <w:rsid w:val="00493BE9"/>
    <w:rsid w:val="00494063"/>
    <w:rsid w:val="004944FA"/>
    <w:rsid w:val="004945E6"/>
    <w:rsid w:val="00494693"/>
    <w:rsid w:val="004947A0"/>
    <w:rsid w:val="0049495D"/>
    <w:rsid w:val="00494A32"/>
    <w:rsid w:val="00494CE0"/>
    <w:rsid w:val="00494D78"/>
    <w:rsid w:val="00494EB9"/>
    <w:rsid w:val="00494FEB"/>
    <w:rsid w:val="004950DE"/>
    <w:rsid w:val="00495200"/>
    <w:rsid w:val="00495424"/>
    <w:rsid w:val="00495801"/>
    <w:rsid w:val="00495824"/>
    <w:rsid w:val="00495A62"/>
    <w:rsid w:val="00495C6C"/>
    <w:rsid w:val="00495E7A"/>
    <w:rsid w:val="00496009"/>
    <w:rsid w:val="00496033"/>
    <w:rsid w:val="00496272"/>
    <w:rsid w:val="00496319"/>
    <w:rsid w:val="00496351"/>
    <w:rsid w:val="004963F8"/>
    <w:rsid w:val="00496593"/>
    <w:rsid w:val="004966D2"/>
    <w:rsid w:val="004967E9"/>
    <w:rsid w:val="00496812"/>
    <w:rsid w:val="00496C0F"/>
    <w:rsid w:val="00496E01"/>
    <w:rsid w:val="00497018"/>
    <w:rsid w:val="00497188"/>
    <w:rsid w:val="0049745C"/>
    <w:rsid w:val="004975B3"/>
    <w:rsid w:val="00497A0E"/>
    <w:rsid w:val="00497ACA"/>
    <w:rsid w:val="00497EDB"/>
    <w:rsid w:val="00497EF7"/>
    <w:rsid w:val="004A0149"/>
    <w:rsid w:val="004A02CE"/>
    <w:rsid w:val="004A0409"/>
    <w:rsid w:val="004A05E7"/>
    <w:rsid w:val="004A05F0"/>
    <w:rsid w:val="004A078C"/>
    <w:rsid w:val="004A079F"/>
    <w:rsid w:val="004A07A9"/>
    <w:rsid w:val="004A0935"/>
    <w:rsid w:val="004A0C81"/>
    <w:rsid w:val="004A0C82"/>
    <w:rsid w:val="004A0D46"/>
    <w:rsid w:val="004A0DDE"/>
    <w:rsid w:val="004A0F57"/>
    <w:rsid w:val="004A112A"/>
    <w:rsid w:val="004A12DA"/>
    <w:rsid w:val="004A1303"/>
    <w:rsid w:val="004A14C9"/>
    <w:rsid w:val="004A1634"/>
    <w:rsid w:val="004A1A0C"/>
    <w:rsid w:val="004A1CBE"/>
    <w:rsid w:val="004A1E1E"/>
    <w:rsid w:val="004A1E37"/>
    <w:rsid w:val="004A2070"/>
    <w:rsid w:val="004A2213"/>
    <w:rsid w:val="004A2270"/>
    <w:rsid w:val="004A238D"/>
    <w:rsid w:val="004A23C9"/>
    <w:rsid w:val="004A241D"/>
    <w:rsid w:val="004A286C"/>
    <w:rsid w:val="004A28BE"/>
    <w:rsid w:val="004A2949"/>
    <w:rsid w:val="004A2A49"/>
    <w:rsid w:val="004A2B85"/>
    <w:rsid w:val="004A2B9B"/>
    <w:rsid w:val="004A2D7C"/>
    <w:rsid w:val="004A36C5"/>
    <w:rsid w:val="004A38CE"/>
    <w:rsid w:val="004A39A6"/>
    <w:rsid w:val="004A3B0C"/>
    <w:rsid w:val="004A3BE1"/>
    <w:rsid w:val="004A3FB5"/>
    <w:rsid w:val="004A4125"/>
    <w:rsid w:val="004A4467"/>
    <w:rsid w:val="004A44B4"/>
    <w:rsid w:val="004A44D2"/>
    <w:rsid w:val="004A48ED"/>
    <w:rsid w:val="004A4B23"/>
    <w:rsid w:val="004A4EE8"/>
    <w:rsid w:val="004A5593"/>
    <w:rsid w:val="004A57CD"/>
    <w:rsid w:val="004A5A13"/>
    <w:rsid w:val="004A5CC8"/>
    <w:rsid w:val="004A5E6E"/>
    <w:rsid w:val="004A5F08"/>
    <w:rsid w:val="004A6450"/>
    <w:rsid w:val="004A6536"/>
    <w:rsid w:val="004A6706"/>
    <w:rsid w:val="004A6979"/>
    <w:rsid w:val="004A6BB4"/>
    <w:rsid w:val="004A6CDA"/>
    <w:rsid w:val="004A6D50"/>
    <w:rsid w:val="004A7141"/>
    <w:rsid w:val="004A716C"/>
    <w:rsid w:val="004A733C"/>
    <w:rsid w:val="004A7470"/>
    <w:rsid w:val="004A75B8"/>
    <w:rsid w:val="004A782D"/>
    <w:rsid w:val="004A79D9"/>
    <w:rsid w:val="004A7A40"/>
    <w:rsid w:val="004A7B01"/>
    <w:rsid w:val="004A7E0E"/>
    <w:rsid w:val="004A7E22"/>
    <w:rsid w:val="004A7E2E"/>
    <w:rsid w:val="004A7E35"/>
    <w:rsid w:val="004B002E"/>
    <w:rsid w:val="004B0245"/>
    <w:rsid w:val="004B02A8"/>
    <w:rsid w:val="004B02AF"/>
    <w:rsid w:val="004B03FB"/>
    <w:rsid w:val="004B03FF"/>
    <w:rsid w:val="004B04B0"/>
    <w:rsid w:val="004B0679"/>
    <w:rsid w:val="004B07D8"/>
    <w:rsid w:val="004B0842"/>
    <w:rsid w:val="004B08DE"/>
    <w:rsid w:val="004B0A38"/>
    <w:rsid w:val="004B0AC8"/>
    <w:rsid w:val="004B0B8D"/>
    <w:rsid w:val="004B0D2E"/>
    <w:rsid w:val="004B0D3C"/>
    <w:rsid w:val="004B0EAD"/>
    <w:rsid w:val="004B1079"/>
    <w:rsid w:val="004B11E4"/>
    <w:rsid w:val="004B1355"/>
    <w:rsid w:val="004B1645"/>
    <w:rsid w:val="004B1A71"/>
    <w:rsid w:val="004B1AD5"/>
    <w:rsid w:val="004B1AF1"/>
    <w:rsid w:val="004B1E7D"/>
    <w:rsid w:val="004B1F51"/>
    <w:rsid w:val="004B1F94"/>
    <w:rsid w:val="004B1FD2"/>
    <w:rsid w:val="004B200A"/>
    <w:rsid w:val="004B2314"/>
    <w:rsid w:val="004B2328"/>
    <w:rsid w:val="004B242E"/>
    <w:rsid w:val="004B2545"/>
    <w:rsid w:val="004B2743"/>
    <w:rsid w:val="004B2D86"/>
    <w:rsid w:val="004B2E84"/>
    <w:rsid w:val="004B31B7"/>
    <w:rsid w:val="004B31C8"/>
    <w:rsid w:val="004B3437"/>
    <w:rsid w:val="004B347D"/>
    <w:rsid w:val="004B3572"/>
    <w:rsid w:val="004B3A62"/>
    <w:rsid w:val="004B3D58"/>
    <w:rsid w:val="004B3DEE"/>
    <w:rsid w:val="004B3F3B"/>
    <w:rsid w:val="004B418A"/>
    <w:rsid w:val="004B4518"/>
    <w:rsid w:val="004B4640"/>
    <w:rsid w:val="004B4975"/>
    <w:rsid w:val="004B4B3A"/>
    <w:rsid w:val="004B4B9C"/>
    <w:rsid w:val="004B4F8E"/>
    <w:rsid w:val="004B511F"/>
    <w:rsid w:val="004B512D"/>
    <w:rsid w:val="004B5397"/>
    <w:rsid w:val="004B551E"/>
    <w:rsid w:val="004B5537"/>
    <w:rsid w:val="004B55FB"/>
    <w:rsid w:val="004B5728"/>
    <w:rsid w:val="004B5798"/>
    <w:rsid w:val="004B5970"/>
    <w:rsid w:val="004B59DE"/>
    <w:rsid w:val="004B5A17"/>
    <w:rsid w:val="004B5A7D"/>
    <w:rsid w:val="004B5B59"/>
    <w:rsid w:val="004B5CCE"/>
    <w:rsid w:val="004B5EC2"/>
    <w:rsid w:val="004B6307"/>
    <w:rsid w:val="004B63F5"/>
    <w:rsid w:val="004B63F6"/>
    <w:rsid w:val="004B64D2"/>
    <w:rsid w:val="004B681B"/>
    <w:rsid w:val="004B68D2"/>
    <w:rsid w:val="004B6DD4"/>
    <w:rsid w:val="004B7290"/>
    <w:rsid w:val="004B73DF"/>
    <w:rsid w:val="004B7441"/>
    <w:rsid w:val="004B750F"/>
    <w:rsid w:val="004B753C"/>
    <w:rsid w:val="004B754A"/>
    <w:rsid w:val="004B76C4"/>
    <w:rsid w:val="004B7704"/>
    <w:rsid w:val="004B7835"/>
    <w:rsid w:val="004B7986"/>
    <w:rsid w:val="004B7A2D"/>
    <w:rsid w:val="004B7C8E"/>
    <w:rsid w:val="004C0344"/>
    <w:rsid w:val="004C04B0"/>
    <w:rsid w:val="004C04DD"/>
    <w:rsid w:val="004C0630"/>
    <w:rsid w:val="004C0696"/>
    <w:rsid w:val="004C07D5"/>
    <w:rsid w:val="004C0934"/>
    <w:rsid w:val="004C0AAA"/>
    <w:rsid w:val="004C0B11"/>
    <w:rsid w:val="004C0CA3"/>
    <w:rsid w:val="004C0CF5"/>
    <w:rsid w:val="004C0DE3"/>
    <w:rsid w:val="004C0F06"/>
    <w:rsid w:val="004C109E"/>
    <w:rsid w:val="004C1221"/>
    <w:rsid w:val="004C1479"/>
    <w:rsid w:val="004C15B6"/>
    <w:rsid w:val="004C1A09"/>
    <w:rsid w:val="004C1A6B"/>
    <w:rsid w:val="004C1D2C"/>
    <w:rsid w:val="004C1E26"/>
    <w:rsid w:val="004C1EEB"/>
    <w:rsid w:val="004C1F2B"/>
    <w:rsid w:val="004C1F83"/>
    <w:rsid w:val="004C1FAC"/>
    <w:rsid w:val="004C23CA"/>
    <w:rsid w:val="004C2940"/>
    <w:rsid w:val="004C2947"/>
    <w:rsid w:val="004C2AD9"/>
    <w:rsid w:val="004C301E"/>
    <w:rsid w:val="004C306B"/>
    <w:rsid w:val="004C3376"/>
    <w:rsid w:val="004C3ABC"/>
    <w:rsid w:val="004C3AE9"/>
    <w:rsid w:val="004C3BAC"/>
    <w:rsid w:val="004C3BF0"/>
    <w:rsid w:val="004C3D2E"/>
    <w:rsid w:val="004C3D3B"/>
    <w:rsid w:val="004C3DDD"/>
    <w:rsid w:val="004C3FB1"/>
    <w:rsid w:val="004C43B5"/>
    <w:rsid w:val="004C43D8"/>
    <w:rsid w:val="004C4535"/>
    <w:rsid w:val="004C4629"/>
    <w:rsid w:val="004C4802"/>
    <w:rsid w:val="004C491F"/>
    <w:rsid w:val="004C4C12"/>
    <w:rsid w:val="004C4DBC"/>
    <w:rsid w:val="004C4DF6"/>
    <w:rsid w:val="004C4FD5"/>
    <w:rsid w:val="004C5099"/>
    <w:rsid w:val="004C50CC"/>
    <w:rsid w:val="004C5109"/>
    <w:rsid w:val="004C51D6"/>
    <w:rsid w:val="004C52B0"/>
    <w:rsid w:val="004C539E"/>
    <w:rsid w:val="004C558E"/>
    <w:rsid w:val="004C571B"/>
    <w:rsid w:val="004C579A"/>
    <w:rsid w:val="004C5808"/>
    <w:rsid w:val="004C59B7"/>
    <w:rsid w:val="004C59C1"/>
    <w:rsid w:val="004C5F98"/>
    <w:rsid w:val="004C5FDA"/>
    <w:rsid w:val="004C6014"/>
    <w:rsid w:val="004C6227"/>
    <w:rsid w:val="004C69AC"/>
    <w:rsid w:val="004C6A52"/>
    <w:rsid w:val="004C6A63"/>
    <w:rsid w:val="004C6C6F"/>
    <w:rsid w:val="004C6C86"/>
    <w:rsid w:val="004C6DC1"/>
    <w:rsid w:val="004C7162"/>
    <w:rsid w:val="004C72B5"/>
    <w:rsid w:val="004C74A0"/>
    <w:rsid w:val="004C7584"/>
    <w:rsid w:val="004C76B3"/>
    <w:rsid w:val="004C7721"/>
    <w:rsid w:val="004C78C6"/>
    <w:rsid w:val="004C79FF"/>
    <w:rsid w:val="004C7B49"/>
    <w:rsid w:val="004D0250"/>
    <w:rsid w:val="004D03B4"/>
    <w:rsid w:val="004D052D"/>
    <w:rsid w:val="004D0555"/>
    <w:rsid w:val="004D0605"/>
    <w:rsid w:val="004D0757"/>
    <w:rsid w:val="004D081C"/>
    <w:rsid w:val="004D0A4B"/>
    <w:rsid w:val="004D0B42"/>
    <w:rsid w:val="004D0D7A"/>
    <w:rsid w:val="004D0D81"/>
    <w:rsid w:val="004D0FA9"/>
    <w:rsid w:val="004D10B6"/>
    <w:rsid w:val="004D1525"/>
    <w:rsid w:val="004D1F01"/>
    <w:rsid w:val="004D2620"/>
    <w:rsid w:val="004D2AE0"/>
    <w:rsid w:val="004D2B3B"/>
    <w:rsid w:val="004D2D0D"/>
    <w:rsid w:val="004D2FF3"/>
    <w:rsid w:val="004D3067"/>
    <w:rsid w:val="004D350F"/>
    <w:rsid w:val="004D378B"/>
    <w:rsid w:val="004D3847"/>
    <w:rsid w:val="004D3954"/>
    <w:rsid w:val="004D3A36"/>
    <w:rsid w:val="004D3CCC"/>
    <w:rsid w:val="004D3F70"/>
    <w:rsid w:val="004D47C1"/>
    <w:rsid w:val="004D48F5"/>
    <w:rsid w:val="004D4A48"/>
    <w:rsid w:val="004D4B92"/>
    <w:rsid w:val="004D4C27"/>
    <w:rsid w:val="004D4E3A"/>
    <w:rsid w:val="004D511A"/>
    <w:rsid w:val="004D522F"/>
    <w:rsid w:val="004D544D"/>
    <w:rsid w:val="004D54AF"/>
    <w:rsid w:val="004D54DA"/>
    <w:rsid w:val="004D5536"/>
    <w:rsid w:val="004D55C2"/>
    <w:rsid w:val="004D56DC"/>
    <w:rsid w:val="004D58E4"/>
    <w:rsid w:val="004D5A97"/>
    <w:rsid w:val="004D5CB1"/>
    <w:rsid w:val="004D5D5B"/>
    <w:rsid w:val="004D6036"/>
    <w:rsid w:val="004D63CA"/>
    <w:rsid w:val="004D6416"/>
    <w:rsid w:val="004D6633"/>
    <w:rsid w:val="004D6734"/>
    <w:rsid w:val="004D6878"/>
    <w:rsid w:val="004D68E6"/>
    <w:rsid w:val="004D6949"/>
    <w:rsid w:val="004D6995"/>
    <w:rsid w:val="004D6A23"/>
    <w:rsid w:val="004D6A36"/>
    <w:rsid w:val="004D6ACD"/>
    <w:rsid w:val="004D6E26"/>
    <w:rsid w:val="004D6F4C"/>
    <w:rsid w:val="004D72C2"/>
    <w:rsid w:val="004D733C"/>
    <w:rsid w:val="004D7509"/>
    <w:rsid w:val="004D79D6"/>
    <w:rsid w:val="004D7A8A"/>
    <w:rsid w:val="004D7D51"/>
    <w:rsid w:val="004E0164"/>
    <w:rsid w:val="004E027F"/>
    <w:rsid w:val="004E0440"/>
    <w:rsid w:val="004E044A"/>
    <w:rsid w:val="004E0568"/>
    <w:rsid w:val="004E0615"/>
    <w:rsid w:val="004E06EF"/>
    <w:rsid w:val="004E07BB"/>
    <w:rsid w:val="004E0D34"/>
    <w:rsid w:val="004E0DB2"/>
    <w:rsid w:val="004E0F2A"/>
    <w:rsid w:val="004E0F9B"/>
    <w:rsid w:val="004E106D"/>
    <w:rsid w:val="004E1252"/>
    <w:rsid w:val="004E1394"/>
    <w:rsid w:val="004E13ED"/>
    <w:rsid w:val="004E1535"/>
    <w:rsid w:val="004E153D"/>
    <w:rsid w:val="004E159B"/>
    <w:rsid w:val="004E17B5"/>
    <w:rsid w:val="004E18C1"/>
    <w:rsid w:val="004E1911"/>
    <w:rsid w:val="004E1A3D"/>
    <w:rsid w:val="004E1E29"/>
    <w:rsid w:val="004E2296"/>
    <w:rsid w:val="004E23BD"/>
    <w:rsid w:val="004E23E7"/>
    <w:rsid w:val="004E27AC"/>
    <w:rsid w:val="004E27E4"/>
    <w:rsid w:val="004E2B6C"/>
    <w:rsid w:val="004E2CE0"/>
    <w:rsid w:val="004E2FE3"/>
    <w:rsid w:val="004E308A"/>
    <w:rsid w:val="004E351E"/>
    <w:rsid w:val="004E3564"/>
    <w:rsid w:val="004E3960"/>
    <w:rsid w:val="004E3CBE"/>
    <w:rsid w:val="004E3F82"/>
    <w:rsid w:val="004E40DC"/>
    <w:rsid w:val="004E4392"/>
    <w:rsid w:val="004E44F9"/>
    <w:rsid w:val="004E45BE"/>
    <w:rsid w:val="004E4629"/>
    <w:rsid w:val="004E487A"/>
    <w:rsid w:val="004E489C"/>
    <w:rsid w:val="004E4AF9"/>
    <w:rsid w:val="004E4D14"/>
    <w:rsid w:val="004E4E87"/>
    <w:rsid w:val="004E4F8C"/>
    <w:rsid w:val="004E4F94"/>
    <w:rsid w:val="004E5498"/>
    <w:rsid w:val="004E558F"/>
    <w:rsid w:val="004E5654"/>
    <w:rsid w:val="004E57DB"/>
    <w:rsid w:val="004E5861"/>
    <w:rsid w:val="004E58A4"/>
    <w:rsid w:val="004E5AB0"/>
    <w:rsid w:val="004E5B74"/>
    <w:rsid w:val="004E5E23"/>
    <w:rsid w:val="004E60A4"/>
    <w:rsid w:val="004E6305"/>
    <w:rsid w:val="004E6572"/>
    <w:rsid w:val="004E672D"/>
    <w:rsid w:val="004E68AA"/>
    <w:rsid w:val="004E6CA4"/>
    <w:rsid w:val="004E6D27"/>
    <w:rsid w:val="004E6D62"/>
    <w:rsid w:val="004E748B"/>
    <w:rsid w:val="004E76A3"/>
    <w:rsid w:val="004E7860"/>
    <w:rsid w:val="004E78EF"/>
    <w:rsid w:val="004E7943"/>
    <w:rsid w:val="004E7982"/>
    <w:rsid w:val="004E79D0"/>
    <w:rsid w:val="004E7B09"/>
    <w:rsid w:val="004E7B9B"/>
    <w:rsid w:val="004E7DEE"/>
    <w:rsid w:val="004E7ED6"/>
    <w:rsid w:val="004E7F30"/>
    <w:rsid w:val="004F01F5"/>
    <w:rsid w:val="004F02B5"/>
    <w:rsid w:val="004F03D3"/>
    <w:rsid w:val="004F048F"/>
    <w:rsid w:val="004F0666"/>
    <w:rsid w:val="004F07D0"/>
    <w:rsid w:val="004F07F8"/>
    <w:rsid w:val="004F0893"/>
    <w:rsid w:val="004F09B7"/>
    <w:rsid w:val="004F0A84"/>
    <w:rsid w:val="004F0AA2"/>
    <w:rsid w:val="004F0B15"/>
    <w:rsid w:val="004F0C6A"/>
    <w:rsid w:val="004F0C89"/>
    <w:rsid w:val="004F0CCF"/>
    <w:rsid w:val="004F0FDF"/>
    <w:rsid w:val="004F1047"/>
    <w:rsid w:val="004F125D"/>
    <w:rsid w:val="004F1358"/>
    <w:rsid w:val="004F139F"/>
    <w:rsid w:val="004F154A"/>
    <w:rsid w:val="004F1A52"/>
    <w:rsid w:val="004F1D4A"/>
    <w:rsid w:val="004F1EA7"/>
    <w:rsid w:val="004F232A"/>
    <w:rsid w:val="004F241D"/>
    <w:rsid w:val="004F2A87"/>
    <w:rsid w:val="004F2D33"/>
    <w:rsid w:val="004F2EB2"/>
    <w:rsid w:val="004F2EED"/>
    <w:rsid w:val="004F3314"/>
    <w:rsid w:val="004F33DA"/>
    <w:rsid w:val="004F349C"/>
    <w:rsid w:val="004F35AF"/>
    <w:rsid w:val="004F362E"/>
    <w:rsid w:val="004F369C"/>
    <w:rsid w:val="004F37CD"/>
    <w:rsid w:val="004F37D8"/>
    <w:rsid w:val="004F39AB"/>
    <w:rsid w:val="004F3A09"/>
    <w:rsid w:val="004F3A44"/>
    <w:rsid w:val="004F3AB5"/>
    <w:rsid w:val="004F3E53"/>
    <w:rsid w:val="004F3E5E"/>
    <w:rsid w:val="004F463A"/>
    <w:rsid w:val="004F466B"/>
    <w:rsid w:val="004F4756"/>
    <w:rsid w:val="004F47C9"/>
    <w:rsid w:val="004F49FB"/>
    <w:rsid w:val="004F4E21"/>
    <w:rsid w:val="004F5005"/>
    <w:rsid w:val="004F5103"/>
    <w:rsid w:val="004F51A7"/>
    <w:rsid w:val="004F5210"/>
    <w:rsid w:val="004F55A6"/>
    <w:rsid w:val="004F5602"/>
    <w:rsid w:val="004F577D"/>
    <w:rsid w:val="004F579D"/>
    <w:rsid w:val="004F58B8"/>
    <w:rsid w:val="004F59D0"/>
    <w:rsid w:val="004F5B67"/>
    <w:rsid w:val="004F5B9D"/>
    <w:rsid w:val="004F5C46"/>
    <w:rsid w:val="004F5FA6"/>
    <w:rsid w:val="004F6191"/>
    <w:rsid w:val="004F62BC"/>
    <w:rsid w:val="004F6695"/>
    <w:rsid w:val="004F66CD"/>
    <w:rsid w:val="004F6726"/>
    <w:rsid w:val="004F6B12"/>
    <w:rsid w:val="004F6BFB"/>
    <w:rsid w:val="004F6CF7"/>
    <w:rsid w:val="004F6D2E"/>
    <w:rsid w:val="004F6DD2"/>
    <w:rsid w:val="004F6E35"/>
    <w:rsid w:val="004F6E39"/>
    <w:rsid w:val="004F6E4C"/>
    <w:rsid w:val="004F6F91"/>
    <w:rsid w:val="004F7181"/>
    <w:rsid w:val="004F719C"/>
    <w:rsid w:val="004F74EF"/>
    <w:rsid w:val="004F7639"/>
    <w:rsid w:val="004F778E"/>
    <w:rsid w:val="004F77B5"/>
    <w:rsid w:val="004F7C11"/>
    <w:rsid w:val="004F7D75"/>
    <w:rsid w:val="004F7DA7"/>
    <w:rsid w:val="004F7DF2"/>
    <w:rsid w:val="004F7EC8"/>
    <w:rsid w:val="004F7F35"/>
    <w:rsid w:val="004F7F42"/>
    <w:rsid w:val="004F7F9E"/>
    <w:rsid w:val="005001B8"/>
    <w:rsid w:val="005001E1"/>
    <w:rsid w:val="00500462"/>
    <w:rsid w:val="00500618"/>
    <w:rsid w:val="0050072B"/>
    <w:rsid w:val="00500740"/>
    <w:rsid w:val="0050080A"/>
    <w:rsid w:val="005008CD"/>
    <w:rsid w:val="00500A4E"/>
    <w:rsid w:val="00500A59"/>
    <w:rsid w:val="00500BB4"/>
    <w:rsid w:val="00500CA8"/>
    <w:rsid w:val="00500CCF"/>
    <w:rsid w:val="00501013"/>
    <w:rsid w:val="0050104F"/>
    <w:rsid w:val="005010B3"/>
    <w:rsid w:val="005010D4"/>
    <w:rsid w:val="00501177"/>
    <w:rsid w:val="005013CB"/>
    <w:rsid w:val="00501543"/>
    <w:rsid w:val="0050159C"/>
    <w:rsid w:val="005015BC"/>
    <w:rsid w:val="005015FA"/>
    <w:rsid w:val="00501776"/>
    <w:rsid w:val="00501845"/>
    <w:rsid w:val="00501A51"/>
    <w:rsid w:val="00501E94"/>
    <w:rsid w:val="00501EA9"/>
    <w:rsid w:val="00501F65"/>
    <w:rsid w:val="00502016"/>
    <w:rsid w:val="005020DA"/>
    <w:rsid w:val="00502155"/>
    <w:rsid w:val="00502328"/>
    <w:rsid w:val="005027D4"/>
    <w:rsid w:val="00502910"/>
    <w:rsid w:val="00502D11"/>
    <w:rsid w:val="00502E04"/>
    <w:rsid w:val="00503094"/>
    <w:rsid w:val="00503103"/>
    <w:rsid w:val="0050315C"/>
    <w:rsid w:val="0050388F"/>
    <w:rsid w:val="00503AE7"/>
    <w:rsid w:val="00503B02"/>
    <w:rsid w:val="00503B2E"/>
    <w:rsid w:val="00503D39"/>
    <w:rsid w:val="00503E99"/>
    <w:rsid w:val="00504037"/>
    <w:rsid w:val="00504076"/>
    <w:rsid w:val="0050414A"/>
    <w:rsid w:val="005042A7"/>
    <w:rsid w:val="005044C7"/>
    <w:rsid w:val="00504992"/>
    <w:rsid w:val="005049A8"/>
    <w:rsid w:val="00504A21"/>
    <w:rsid w:val="00504A54"/>
    <w:rsid w:val="00504F76"/>
    <w:rsid w:val="00504FA1"/>
    <w:rsid w:val="00504FB9"/>
    <w:rsid w:val="0050502C"/>
    <w:rsid w:val="005050C4"/>
    <w:rsid w:val="005054B4"/>
    <w:rsid w:val="005054D5"/>
    <w:rsid w:val="005055EC"/>
    <w:rsid w:val="005056F6"/>
    <w:rsid w:val="00505857"/>
    <w:rsid w:val="00505AAA"/>
    <w:rsid w:val="00505B66"/>
    <w:rsid w:val="00505C2A"/>
    <w:rsid w:val="00505C49"/>
    <w:rsid w:val="0050618B"/>
    <w:rsid w:val="005061B9"/>
    <w:rsid w:val="00506224"/>
    <w:rsid w:val="005063E7"/>
    <w:rsid w:val="0050658A"/>
    <w:rsid w:val="005065C2"/>
    <w:rsid w:val="00506775"/>
    <w:rsid w:val="00506B7D"/>
    <w:rsid w:val="00506C0B"/>
    <w:rsid w:val="00506D9B"/>
    <w:rsid w:val="00506F32"/>
    <w:rsid w:val="00506F3E"/>
    <w:rsid w:val="00506FB3"/>
    <w:rsid w:val="0050704A"/>
    <w:rsid w:val="0050714B"/>
    <w:rsid w:val="005075A2"/>
    <w:rsid w:val="005077F9"/>
    <w:rsid w:val="0050789E"/>
    <w:rsid w:val="0050792D"/>
    <w:rsid w:val="00507961"/>
    <w:rsid w:val="00507C48"/>
    <w:rsid w:val="00507CAE"/>
    <w:rsid w:val="00507DE6"/>
    <w:rsid w:val="00507E66"/>
    <w:rsid w:val="00510243"/>
    <w:rsid w:val="005104A4"/>
    <w:rsid w:val="0051061E"/>
    <w:rsid w:val="005106B3"/>
    <w:rsid w:val="00510754"/>
    <w:rsid w:val="00510836"/>
    <w:rsid w:val="005108B7"/>
    <w:rsid w:val="005109F7"/>
    <w:rsid w:val="00510B15"/>
    <w:rsid w:val="00510E65"/>
    <w:rsid w:val="0051116F"/>
    <w:rsid w:val="005115AC"/>
    <w:rsid w:val="005115C6"/>
    <w:rsid w:val="00511760"/>
    <w:rsid w:val="00511897"/>
    <w:rsid w:val="00511A30"/>
    <w:rsid w:val="00511C60"/>
    <w:rsid w:val="00511D59"/>
    <w:rsid w:val="00511DF7"/>
    <w:rsid w:val="00511E4E"/>
    <w:rsid w:val="005122A5"/>
    <w:rsid w:val="0051244E"/>
    <w:rsid w:val="005125B3"/>
    <w:rsid w:val="00512681"/>
    <w:rsid w:val="005127C1"/>
    <w:rsid w:val="0051289C"/>
    <w:rsid w:val="00512D3A"/>
    <w:rsid w:val="0051357D"/>
    <w:rsid w:val="00513DE0"/>
    <w:rsid w:val="00513E01"/>
    <w:rsid w:val="00513F36"/>
    <w:rsid w:val="00513FB0"/>
    <w:rsid w:val="0051430F"/>
    <w:rsid w:val="0051445B"/>
    <w:rsid w:val="00514520"/>
    <w:rsid w:val="0051454D"/>
    <w:rsid w:val="00514860"/>
    <w:rsid w:val="00514900"/>
    <w:rsid w:val="005149DF"/>
    <w:rsid w:val="00514AED"/>
    <w:rsid w:val="00514E04"/>
    <w:rsid w:val="0051513B"/>
    <w:rsid w:val="005151CE"/>
    <w:rsid w:val="005153CF"/>
    <w:rsid w:val="005155EB"/>
    <w:rsid w:val="0051561E"/>
    <w:rsid w:val="0051566A"/>
    <w:rsid w:val="005156CF"/>
    <w:rsid w:val="00515A18"/>
    <w:rsid w:val="00515B95"/>
    <w:rsid w:val="00515C44"/>
    <w:rsid w:val="00515DA2"/>
    <w:rsid w:val="00515DCA"/>
    <w:rsid w:val="00515EE1"/>
    <w:rsid w:val="0051609F"/>
    <w:rsid w:val="00516131"/>
    <w:rsid w:val="00516133"/>
    <w:rsid w:val="005161EB"/>
    <w:rsid w:val="00516391"/>
    <w:rsid w:val="005164A1"/>
    <w:rsid w:val="005165AA"/>
    <w:rsid w:val="005167B1"/>
    <w:rsid w:val="0051690E"/>
    <w:rsid w:val="005170E9"/>
    <w:rsid w:val="0051734D"/>
    <w:rsid w:val="00517521"/>
    <w:rsid w:val="005176F0"/>
    <w:rsid w:val="00517705"/>
    <w:rsid w:val="0051778D"/>
    <w:rsid w:val="00517844"/>
    <w:rsid w:val="00517B97"/>
    <w:rsid w:val="00517E80"/>
    <w:rsid w:val="00517ECD"/>
    <w:rsid w:val="0052066C"/>
    <w:rsid w:val="005206F0"/>
    <w:rsid w:val="005206F1"/>
    <w:rsid w:val="005207F5"/>
    <w:rsid w:val="00520836"/>
    <w:rsid w:val="00520958"/>
    <w:rsid w:val="00520A6A"/>
    <w:rsid w:val="00520B14"/>
    <w:rsid w:val="00520BF2"/>
    <w:rsid w:val="00520BFE"/>
    <w:rsid w:val="00520D3B"/>
    <w:rsid w:val="00520DD5"/>
    <w:rsid w:val="00520E19"/>
    <w:rsid w:val="00521374"/>
    <w:rsid w:val="00521640"/>
    <w:rsid w:val="0052176C"/>
    <w:rsid w:val="0052178F"/>
    <w:rsid w:val="00521A61"/>
    <w:rsid w:val="00522082"/>
    <w:rsid w:val="005221BA"/>
    <w:rsid w:val="00522204"/>
    <w:rsid w:val="005222BA"/>
    <w:rsid w:val="00522439"/>
    <w:rsid w:val="00522499"/>
    <w:rsid w:val="0052259E"/>
    <w:rsid w:val="005225D7"/>
    <w:rsid w:val="00522761"/>
    <w:rsid w:val="005227EC"/>
    <w:rsid w:val="0052289D"/>
    <w:rsid w:val="0052293D"/>
    <w:rsid w:val="00522A22"/>
    <w:rsid w:val="00522B94"/>
    <w:rsid w:val="00522C9D"/>
    <w:rsid w:val="00522CE8"/>
    <w:rsid w:val="00522E0B"/>
    <w:rsid w:val="00522EE6"/>
    <w:rsid w:val="00523089"/>
    <w:rsid w:val="005234EB"/>
    <w:rsid w:val="00523561"/>
    <w:rsid w:val="005236BB"/>
    <w:rsid w:val="00523AFC"/>
    <w:rsid w:val="00523EA6"/>
    <w:rsid w:val="00524595"/>
    <w:rsid w:val="0052471B"/>
    <w:rsid w:val="0052492E"/>
    <w:rsid w:val="005249E0"/>
    <w:rsid w:val="00524BDA"/>
    <w:rsid w:val="00524E0A"/>
    <w:rsid w:val="00524E54"/>
    <w:rsid w:val="00524F12"/>
    <w:rsid w:val="0052514B"/>
    <w:rsid w:val="0052519C"/>
    <w:rsid w:val="00525265"/>
    <w:rsid w:val="00525274"/>
    <w:rsid w:val="0052571D"/>
    <w:rsid w:val="00525889"/>
    <w:rsid w:val="005259C2"/>
    <w:rsid w:val="00525A02"/>
    <w:rsid w:val="00525A77"/>
    <w:rsid w:val="00525AD8"/>
    <w:rsid w:val="00525C4F"/>
    <w:rsid w:val="00525D55"/>
    <w:rsid w:val="00525EFA"/>
    <w:rsid w:val="00525FE2"/>
    <w:rsid w:val="00526791"/>
    <w:rsid w:val="005269E1"/>
    <w:rsid w:val="00526B29"/>
    <w:rsid w:val="00526B36"/>
    <w:rsid w:val="00526CC0"/>
    <w:rsid w:val="00526E9C"/>
    <w:rsid w:val="00526F0C"/>
    <w:rsid w:val="00527009"/>
    <w:rsid w:val="005270CA"/>
    <w:rsid w:val="00527221"/>
    <w:rsid w:val="00527373"/>
    <w:rsid w:val="005276FB"/>
    <w:rsid w:val="00527C92"/>
    <w:rsid w:val="00527D00"/>
    <w:rsid w:val="00527D5E"/>
    <w:rsid w:val="00527DAF"/>
    <w:rsid w:val="00530696"/>
    <w:rsid w:val="00530816"/>
    <w:rsid w:val="00530A4C"/>
    <w:rsid w:val="00530C2A"/>
    <w:rsid w:val="00530CEB"/>
    <w:rsid w:val="00530F54"/>
    <w:rsid w:val="005314E5"/>
    <w:rsid w:val="005314EF"/>
    <w:rsid w:val="005315F9"/>
    <w:rsid w:val="0053170A"/>
    <w:rsid w:val="005317F1"/>
    <w:rsid w:val="00531954"/>
    <w:rsid w:val="00531AC4"/>
    <w:rsid w:val="00531D3B"/>
    <w:rsid w:val="00531ECC"/>
    <w:rsid w:val="00532107"/>
    <w:rsid w:val="005322EE"/>
    <w:rsid w:val="0053234B"/>
    <w:rsid w:val="005323F1"/>
    <w:rsid w:val="005324C5"/>
    <w:rsid w:val="00532598"/>
    <w:rsid w:val="0053277F"/>
    <w:rsid w:val="0053297A"/>
    <w:rsid w:val="00532C18"/>
    <w:rsid w:val="00532C77"/>
    <w:rsid w:val="00532DB6"/>
    <w:rsid w:val="00532E91"/>
    <w:rsid w:val="00532FB2"/>
    <w:rsid w:val="00533095"/>
    <w:rsid w:val="005330A1"/>
    <w:rsid w:val="0053319E"/>
    <w:rsid w:val="005331F5"/>
    <w:rsid w:val="005334B3"/>
    <w:rsid w:val="005335C6"/>
    <w:rsid w:val="0053395B"/>
    <w:rsid w:val="00533B9A"/>
    <w:rsid w:val="00533DC2"/>
    <w:rsid w:val="00533DEF"/>
    <w:rsid w:val="00533E62"/>
    <w:rsid w:val="00533F56"/>
    <w:rsid w:val="00533FC2"/>
    <w:rsid w:val="00534435"/>
    <w:rsid w:val="0053479F"/>
    <w:rsid w:val="005347C7"/>
    <w:rsid w:val="0053481C"/>
    <w:rsid w:val="00534BCB"/>
    <w:rsid w:val="00534C18"/>
    <w:rsid w:val="00534E79"/>
    <w:rsid w:val="005352E5"/>
    <w:rsid w:val="00535302"/>
    <w:rsid w:val="0053545E"/>
    <w:rsid w:val="00535477"/>
    <w:rsid w:val="00535556"/>
    <w:rsid w:val="00535687"/>
    <w:rsid w:val="0053574D"/>
    <w:rsid w:val="0053575F"/>
    <w:rsid w:val="00535812"/>
    <w:rsid w:val="0053585A"/>
    <w:rsid w:val="005358E4"/>
    <w:rsid w:val="00535DF7"/>
    <w:rsid w:val="00536022"/>
    <w:rsid w:val="0053609C"/>
    <w:rsid w:val="005361EB"/>
    <w:rsid w:val="00536451"/>
    <w:rsid w:val="005364C8"/>
    <w:rsid w:val="0053650C"/>
    <w:rsid w:val="0053655F"/>
    <w:rsid w:val="00536619"/>
    <w:rsid w:val="0053663E"/>
    <w:rsid w:val="005367AD"/>
    <w:rsid w:val="00536D2B"/>
    <w:rsid w:val="00536D6D"/>
    <w:rsid w:val="00537002"/>
    <w:rsid w:val="00537101"/>
    <w:rsid w:val="00537218"/>
    <w:rsid w:val="0053726C"/>
    <w:rsid w:val="00537407"/>
    <w:rsid w:val="0053740F"/>
    <w:rsid w:val="00537460"/>
    <w:rsid w:val="005377DC"/>
    <w:rsid w:val="005377E5"/>
    <w:rsid w:val="005379CB"/>
    <w:rsid w:val="00537BB6"/>
    <w:rsid w:val="00537FBA"/>
    <w:rsid w:val="0054014B"/>
    <w:rsid w:val="0054044A"/>
    <w:rsid w:val="005404A2"/>
    <w:rsid w:val="00540671"/>
    <w:rsid w:val="00540908"/>
    <w:rsid w:val="0054090B"/>
    <w:rsid w:val="005409BE"/>
    <w:rsid w:val="00540AE8"/>
    <w:rsid w:val="00540B29"/>
    <w:rsid w:val="00540CE8"/>
    <w:rsid w:val="00540F93"/>
    <w:rsid w:val="00541087"/>
    <w:rsid w:val="005410EC"/>
    <w:rsid w:val="0054168D"/>
    <w:rsid w:val="0054175D"/>
    <w:rsid w:val="00541BCB"/>
    <w:rsid w:val="00541D4D"/>
    <w:rsid w:val="00541EF7"/>
    <w:rsid w:val="00541F11"/>
    <w:rsid w:val="00541F69"/>
    <w:rsid w:val="00541FFA"/>
    <w:rsid w:val="005421BF"/>
    <w:rsid w:val="0054227B"/>
    <w:rsid w:val="005423A3"/>
    <w:rsid w:val="0054248B"/>
    <w:rsid w:val="0054250C"/>
    <w:rsid w:val="0054273A"/>
    <w:rsid w:val="00542AC4"/>
    <w:rsid w:val="00542EE7"/>
    <w:rsid w:val="00542FA1"/>
    <w:rsid w:val="00543108"/>
    <w:rsid w:val="00543283"/>
    <w:rsid w:val="005433F4"/>
    <w:rsid w:val="00543606"/>
    <w:rsid w:val="00543790"/>
    <w:rsid w:val="00543A68"/>
    <w:rsid w:val="00543AEC"/>
    <w:rsid w:val="00543D48"/>
    <w:rsid w:val="00543E87"/>
    <w:rsid w:val="00543EF7"/>
    <w:rsid w:val="0054438E"/>
    <w:rsid w:val="005443F7"/>
    <w:rsid w:val="005444B3"/>
    <w:rsid w:val="00544857"/>
    <w:rsid w:val="00544A54"/>
    <w:rsid w:val="00544AA3"/>
    <w:rsid w:val="00544D72"/>
    <w:rsid w:val="00544DB2"/>
    <w:rsid w:val="0054500E"/>
    <w:rsid w:val="005450CE"/>
    <w:rsid w:val="0054510C"/>
    <w:rsid w:val="00545120"/>
    <w:rsid w:val="00545396"/>
    <w:rsid w:val="0054592C"/>
    <w:rsid w:val="0054605B"/>
    <w:rsid w:val="005462B4"/>
    <w:rsid w:val="0054635E"/>
    <w:rsid w:val="0054643D"/>
    <w:rsid w:val="00546619"/>
    <w:rsid w:val="00546668"/>
    <w:rsid w:val="0054672B"/>
    <w:rsid w:val="00546764"/>
    <w:rsid w:val="00546914"/>
    <w:rsid w:val="00546CA6"/>
    <w:rsid w:val="00547423"/>
    <w:rsid w:val="00547502"/>
    <w:rsid w:val="005475D6"/>
    <w:rsid w:val="005477DD"/>
    <w:rsid w:val="005478D5"/>
    <w:rsid w:val="00547AB3"/>
    <w:rsid w:val="00547CF1"/>
    <w:rsid w:val="00547D68"/>
    <w:rsid w:val="00547E14"/>
    <w:rsid w:val="00550074"/>
    <w:rsid w:val="0055009B"/>
    <w:rsid w:val="005500E6"/>
    <w:rsid w:val="0055023D"/>
    <w:rsid w:val="00550605"/>
    <w:rsid w:val="005506BF"/>
    <w:rsid w:val="0055084F"/>
    <w:rsid w:val="00550A26"/>
    <w:rsid w:val="00550E02"/>
    <w:rsid w:val="0055158C"/>
    <w:rsid w:val="00551699"/>
    <w:rsid w:val="005517F0"/>
    <w:rsid w:val="00551A62"/>
    <w:rsid w:val="00551F07"/>
    <w:rsid w:val="00552214"/>
    <w:rsid w:val="005522EC"/>
    <w:rsid w:val="00552483"/>
    <w:rsid w:val="005526A2"/>
    <w:rsid w:val="0055270A"/>
    <w:rsid w:val="00552D4A"/>
    <w:rsid w:val="0055314C"/>
    <w:rsid w:val="0055321F"/>
    <w:rsid w:val="005534C4"/>
    <w:rsid w:val="005538A8"/>
    <w:rsid w:val="0055392A"/>
    <w:rsid w:val="00553976"/>
    <w:rsid w:val="00553AEF"/>
    <w:rsid w:val="00553C22"/>
    <w:rsid w:val="00553C6B"/>
    <w:rsid w:val="00553EBD"/>
    <w:rsid w:val="0055433C"/>
    <w:rsid w:val="0055479D"/>
    <w:rsid w:val="00554B25"/>
    <w:rsid w:val="00554E70"/>
    <w:rsid w:val="00554FBF"/>
    <w:rsid w:val="005552E2"/>
    <w:rsid w:val="005556D4"/>
    <w:rsid w:val="0055592D"/>
    <w:rsid w:val="00555A05"/>
    <w:rsid w:val="00555C5B"/>
    <w:rsid w:val="00555CB0"/>
    <w:rsid w:val="00555D4F"/>
    <w:rsid w:val="00555E9D"/>
    <w:rsid w:val="00555F83"/>
    <w:rsid w:val="00556030"/>
    <w:rsid w:val="005562C4"/>
    <w:rsid w:val="00556329"/>
    <w:rsid w:val="005563A5"/>
    <w:rsid w:val="005564E6"/>
    <w:rsid w:val="00556570"/>
    <w:rsid w:val="00556922"/>
    <w:rsid w:val="00556943"/>
    <w:rsid w:val="005569DC"/>
    <w:rsid w:val="00556DC8"/>
    <w:rsid w:val="00556DF9"/>
    <w:rsid w:val="00556E61"/>
    <w:rsid w:val="00556F00"/>
    <w:rsid w:val="0055705B"/>
    <w:rsid w:val="0055714B"/>
    <w:rsid w:val="005571F2"/>
    <w:rsid w:val="00557275"/>
    <w:rsid w:val="0055775C"/>
    <w:rsid w:val="005578CE"/>
    <w:rsid w:val="00557917"/>
    <w:rsid w:val="00557A57"/>
    <w:rsid w:val="00557BE0"/>
    <w:rsid w:val="00557CB4"/>
    <w:rsid w:val="00557D14"/>
    <w:rsid w:val="00557DDF"/>
    <w:rsid w:val="00557F96"/>
    <w:rsid w:val="00557FCB"/>
    <w:rsid w:val="0056006A"/>
    <w:rsid w:val="0056010E"/>
    <w:rsid w:val="005602BC"/>
    <w:rsid w:val="00560417"/>
    <w:rsid w:val="00560513"/>
    <w:rsid w:val="005607B4"/>
    <w:rsid w:val="00560CEA"/>
    <w:rsid w:val="00560CF5"/>
    <w:rsid w:val="00560E01"/>
    <w:rsid w:val="00560F2D"/>
    <w:rsid w:val="00561089"/>
    <w:rsid w:val="00561241"/>
    <w:rsid w:val="0056133D"/>
    <w:rsid w:val="00561496"/>
    <w:rsid w:val="005617B9"/>
    <w:rsid w:val="00561FF7"/>
    <w:rsid w:val="00561FF9"/>
    <w:rsid w:val="0056201D"/>
    <w:rsid w:val="005620A7"/>
    <w:rsid w:val="005621FF"/>
    <w:rsid w:val="0056243C"/>
    <w:rsid w:val="005624FF"/>
    <w:rsid w:val="00562610"/>
    <w:rsid w:val="005626E7"/>
    <w:rsid w:val="0056285B"/>
    <w:rsid w:val="005628F4"/>
    <w:rsid w:val="00562B6E"/>
    <w:rsid w:val="0056302C"/>
    <w:rsid w:val="0056313D"/>
    <w:rsid w:val="00563271"/>
    <w:rsid w:val="005634CD"/>
    <w:rsid w:val="00563800"/>
    <w:rsid w:val="00563A3C"/>
    <w:rsid w:val="00563CB5"/>
    <w:rsid w:val="00563D2B"/>
    <w:rsid w:val="00563E03"/>
    <w:rsid w:val="00563E28"/>
    <w:rsid w:val="00563E96"/>
    <w:rsid w:val="00563F79"/>
    <w:rsid w:val="00564050"/>
    <w:rsid w:val="00564125"/>
    <w:rsid w:val="005642F1"/>
    <w:rsid w:val="00564513"/>
    <w:rsid w:val="0056451C"/>
    <w:rsid w:val="00564911"/>
    <w:rsid w:val="00565048"/>
    <w:rsid w:val="00565102"/>
    <w:rsid w:val="0056516D"/>
    <w:rsid w:val="0056520C"/>
    <w:rsid w:val="00565370"/>
    <w:rsid w:val="00565561"/>
    <w:rsid w:val="0056564B"/>
    <w:rsid w:val="00565790"/>
    <w:rsid w:val="005659CF"/>
    <w:rsid w:val="00565E20"/>
    <w:rsid w:val="0056608E"/>
    <w:rsid w:val="005662A6"/>
    <w:rsid w:val="00566815"/>
    <w:rsid w:val="0056682E"/>
    <w:rsid w:val="00566B3A"/>
    <w:rsid w:val="00566B61"/>
    <w:rsid w:val="00566B88"/>
    <w:rsid w:val="00566C3D"/>
    <w:rsid w:val="00566C5A"/>
    <w:rsid w:val="0056721A"/>
    <w:rsid w:val="005674D3"/>
    <w:rsid w:val="00567668"/>
    <w:rsid w:val="0056768A"/>
    <w:rsid w:val="00567AC2"/>
    <w:rsid w:val="00567B6A"/>
    <w:rsid w:val="00567B9B"/>
    <w:rsid w:val="00567CE4"/>
    <w:rsid w:val="00567D4C"/>
    <w:rsid w:val="00567DF7"/>
    <w:rsid w:val="00570009"/>
    <w:rsid w:val="00570022"/>
    <w:rsid w:val="005701BA"/>
    <w:rsid w:val="005703D7"/>
    <w:rsid w:val="00570445"/>
    <w:rsid w:val="00570451"/>
    <w:rsid w:val="005706EA"/>
    <w:rsid w:val="0057089D"/>
    <w:rsid w:val="00570C58"/>
    <w:rsid w:val="00570DF8"/>
    <w:rsid w:val="00570ECC"/>
    <w:rsid w:val="00571157"/>
    <w:rsid w:val="005711D2"/>
    <w:rsid w:val="005713C2"/>
    <w:rsid w:val="0057146E"/>
    <w:rsid w:val="0057155F"/>
    <w:rsid w:val="005716DF"/>
    <w:rsid w:val="0057188F"/>
    <w:rsid w:val="005719F9"/>
    <w:rsid w:val="00571B5E"/>
    <w:rsid w:val="00571BAE"/>
    <w:rsid w:val="00572220"/>
    <w:rsid w:val="00572388"/>
    <w:rsid w:val="00572688"/>
    <w:rsid w:val="00572699"/>
    <w:rsid w:val="005727CF"/>
    <w:rsid w:val="00572AC8"/>
    <w:rsid w:val="00572B30"/>
    <w:rsid w:val="00572B96"/>
    <w:rsid w:val="00572E06"/>
    <w:rsid w:val="00572EAA"/>
    <w:rsid w:val="00572F8B"/>
    <w:rsid w:val="00573491"/>
    <w:rsid w:val="0057359B"/>
    <w:rsid w:val="00573BF2"/>
    <w:rsid w:val="00573C13"/>
    <w:rsid w:val="00573D25"/>
    <w:rsid w:val="005740DF"/>
    <w:rsid w:val="0057457C"/>
    <w:rsid w:val="005748D9"/>
    <w:rsid w:val="00574B3D"/>
    <w:rsid w:val="00574D50"/>
    <w:rsid w:val="00575361"/>
    <w:rsid w:val="005753DA"/>
    <w:rsid w:val="00575481"/>
    <w:rsid w:val="005757E4"/>
    <w:rsid w:val="0057589D"/>
    <w:rsid w:val="005758C1"/>
    <w:rsid w:val="005758CD"/>
    <w:rsid w:val="00575CCE"/>
    <w:rsid w:val="00575CE0"/>
    <w:rsid w:val="00576047"/>
    <w:rsid w:val="005760C4"/>
    <w:rsid w:val="005760FA"/>
    <w:rsid w:val="00576180"/>
    <w:rsid w:val="00576327"/>
    <w:rsid w:val="00576432"/>
    <w:rsid w:val="0057647C"/>
    <w:rsid w:val="00576631"/>
    <w:rsid w:val="0057664E"/>
    <w:rsid w:val="005766AA"/>
    <w:rsid w:val="005766D3"/>
    <w:rsid w:val="00576A57"/>
    <w:rsid w:val="00576B19"/>
    <w:rsid w:val="00576D58"/>
    <w:rsid w:val="00576E68"/>
    <w:rsid w:val="00577079"/>
    <w:rsid w:val="005771CB"/>
    <w:rsid w:val="00577280"/>
    <w:rsid w:val="00577282"/>
    <w:rsid w:val="005773D2"/>
    <w:rsid w:val="005773DC"/>
    <w:rsid w:val="005774F6"/>
    <w:rsid w:val="005779C2"/>
    <w:rsid w:val="00577B89"/>
    <w:rsid w:val="00577D44"/>
    <w:rsid w:val="00580037"/>
    <w:rsid w:val="00580256"/>
    <w:rsid w:val="005803AA"/>
    <w:rsid w:val="00580635"/>
    <w:rsid w:val="00580764"/>
    <w:rsid w:val="00580A5E"/>
    <w:rsid w:val="00580C20"/>
    <w:rsid w:val="00580CC0"/>
    <w:rsid w:val="0058114F"/>
    <w:rsid w:val="00581201"/>
    <w:rsid w:val="0058123D"/>
    <w:rsid w:val="00581277"/>
    <w:rsid w:val="00581285"/>
    <w:rsid w:val="005819A9"/>
    <w:rsid w:val="00581A67"/>
    <w:rsid w:val="00581AFE"/>
    <w:rsid w:val="00581BE0"/>
    <w:rsid w:val="00581EAA"/>
    <w:rsid w:val="00581EB7"/>
    <w:rsid w:val="00581F3A"/>
    <w:rsid w:val="00581F3D"/>
    <w:rsid w:val="0058277A"/>
    <w:rsid w:val="00582E51"/>
    <w:rsid w:val="00582FE1"/>
    <w:rsid w:val="00583070"/>
    <w:rsid w:val="005830BC"/>
    <w:rsid w:val="0058312C"/>
    <w:rsid w:val="00583234"/>
    <w:rsid w:val="00583239"/>
    <w:rsid w:val="0058369E"/>
    <w:rsid w:val="00583948"/>
    <w:rsid w:val="00583DD1"/>
    <w:rsid w:val="00583E9C"/>
    <w:rsid w:val="00583F53"/>
    <w:rsid w:val="00584063"/>
    <w:rsid w:val="00584162"/>
    <w:rsid w:val="00584182"/>
    <w:rsid w:val="00584254"/>
    <w:rsid w:val="005845B1"/>
    <w:rsid w:val="005846E0"/>
    <w:rsid w:val="00584A1D"/>
    <w:rsid w:val="00584C94"/>
    <w:rsid w:val="00584CBD"/>
    <w:rsid w:val="00584CD3"/>
    <w:rsid w:val="00585344"/>
    <w:rsid w:val="00585392"/>
    <w:rsid w:val="005853EA"/>
    <w:rsid w:val="0058550C"/>
    <w:rsid w:val="005857C2"/>
    <w:rsid w:val="005858AC"/>
    <w:rsid w:val="005858BA"/>
    <w:rsid w:val="0058596A"/>
    <w:rsid w:val="005859BC"/>
    <w:rsid w:val="00585A56"/>
    <w:rsid w:val="00585C33"/>
    <w:rsid w:val="00585DAD"/>
    <w:rsid w:val="00585E58"/>
    <w:rsid w:val="00585F99"/>
    <w:rsid w:val="0058603D"/>
    <w:rsid w:val="00586309"/>
    <w:rsid w:val="00586338"/>
    <w:rsid w:val="00586390"/>
    <w:rsid w:val="00586499"/>
    <w:rsid w:val="005866B8"/>
    <w:rsid w:val="00586A54"/>
    <w:rsid w:val="00586D3E"/>
    <w:rsid w:val="00586E36"/>
    <w:rsid w:val="0058713B"/>
    <w:rsid w:val="005872FA"/>
    <w:rsid w:val="00587367"/>
    <w:rsid w:val="00587407"/>
    <w:rsid w:val="005876DE"/>
    <w:rsid w:val="00587CA6"/>
    <w:rsid w:val="00587E84"/>
    <w:rsid w:val="00587EAD"/>
    <w:rsid w:val="00590286"/>
    <w:rsid w:val="005906A2"/>
    <w:rsid w:val="0059081E"/>
    <w:rsid w:val="00590849"/>
    <w:rsid w:val="00590AC9"/>
    <w:rsid w:val="00590B1C"/>
    <w:rsid w:val="00590B80"/>
    <w:rsid w:val="00590C70"/>
    <w:rsid w:val="00590E64"/>
    <w:rsid w:val="00590EA5"/>
    <w:rsid w:val="00590ED3"/>
    <w:rsid w:val="0059103F"/>
    <w:rsid w:val="0059130E"/>
    <w:rsid w:val="0059132A"/>
    <w:rsid w:val="0059163D"/>
    <w:rsid w:val="005918FD"/>
    <w:rsid w:val="00591CAC"/>
    <w:rsid w:val="00591CC1"/>
    <w:rsid w:val="00591D0F"/>
    <w:rsid w:val="00591E4F"/>
    <w:rsid w:val="00592043"/>
    <w:rsid w:val="00592119"/>
    <w:rsid w:val="00592204"/>
    <w:rsid w:val="00592417"/>
    <w:rsid w:val="0059263E"/>
    <w:rsid w:val="00592A9B"/>
    <w:rsid w:val="00592EE6"/>
    <w:rsid w:val="00592FE7"/>
    <w:rsid w:val="005932D6"/>
    <w:rsid w:val="0059333D"/>
    <w:rsid w:val="005935B8"/>
    <w:rsid w:val="005936EE"/>
    <w:rsid w:val="00593760"/>
    <w:rsid w:val="00593864"/>
    <w:rsid w:val="005939C3"/>
    <w:rsid w:val="00593D9C"/>
    <w:rsid w:val="00593FC1"/>
    <w:rsid w:val="0059406C"/>
    <w:rsid w:val="00594080"/>
    <w:rsid w:val="005941CE"/>
    <w:rsid w:val="005941DF"/>
    <w:rsid w:val="00594378"/>
    <w:rsid w:val="0059447C"/>
    <w:rsid w:val="005946A3"/>
    <w:rsid w:val="0059473B"/>
    <w:rsid w:val="00594855"/>
    <w:rsid w:val="00594A50"/>
    <w:rsid w:val="00594DAA"/>
    <w:rsid w:val="00594E32"/>
    <w:rsid w:val="0059517B"/>
    <w:rsid w:val="005952B9"/>
    <w:rsid w:val="00595458"/>
    <w:rsid w:val="005956A9"/>
    <w:rsid w:val="00595843"/>
    <w:rsid w:val="005958E4"/>
    <w:rsid w:val="00595CB2"/>
    <w:rsid w:val="00595D1B"/>
    <w:rsid w:val="00595D99"/>
    <w:rsid w:val="005961EF"/>
    <w:rsid w:val="00596340"/>
    <w:rsid w:val="005963F0"/>
    <w:rsid w:val="005966C1"/>
    <w:rsid w:val="00596825"/>
    <w:rsid w:val="00597136"/>
    <w:rsid w:val="0059717A"/>
    <w:rsid w:val="005971EB"/>
    <w:rsid w:val="00597451"/>
    <w:rsid w:val="0059752F"/>
    <w:rsid w:val="005976E4"/>
    <w:rsid w:val="005977B7"/>
    <w:rsid w:val="00597D95"/>
    <w:rsid w:val="00597DB4"/>
    <w:rsid w:val="00597E21"/>
    <w:rsid w:val="00597E7B"/>
    <w:rsid w:val="005A03FA"/>
    <w:rsid w:val="005A046E"/>
    <w:rsid w:val="005A06CA"/>
    <w:rsid w:val="005A06CD"/>
    <w:rsid w:val="005A07AE"/>
    <w:rsid w:val="005A07CE"/>
    <w:rsid w:val="005A07E2"/>
    <w:rsid w:val="005A094D"/>
    <w:rsid w:val="005A095D"/>
    <w:rsid w:val="005A0ABB"/>
    <w:rsid w:val="005A0C2F"/>
    <w:rsid w:val="005A0CEF"/>
    <w:rsid w:val="005A107F"/>
    <w:rsid w:val="005A12A5"/>
    <w:rsid w:val="005A13A0"/>
    <w:rsid w:val="005A13F1"/>
    <w:rsid w:val="005A15A4"/>
    <w:rsid w:val="005A1D56"/>
    <w:rsid w:val="005A1F53"/>
    <w:rsid w:val="005A20D9"/>
    <w:rsid w:val="005A225A"/>
    <w:rsid w:val="005A264E"/>
    <w:rsid w:val="005A28C5"/>
    <w:rsid w:val="005A2A7C"/>
    <w:rsid w:val="005A2DB5"/>
    <w:rsid w:val="005A2E75"/>
    <w:rsid w:val="005A30A1"/>
    <w:rsid w:val="005A30CA"/>
    <w:rsid w:val="005A310B"/>
    <w:rsid w:val="005A317C"/>
    <w:rsid w:val="005A321E"/>
    <w:rsid w:val="005A32C7"/>
    <w:rsid w:val="005A34BE"/>
    <w:rsid w:val="005A34E1"/>
    <w:rsid w:val="005A35FA"/>
    <w:rsid w:val="005A3601"/>
    <w:rsid w:val="005A36AB"/>
    <w:rsid w:val="005A3709"/>
    <w:rsid w:val="005A396E"/>
    <w:rsid w:val="005A3970"/>
    <w:rsid w:val="005A3A55"/>
    <w:rsid w:val="005A3A76"/>
    <w:rsid w:val="005A3C87"/>
    <w:rsid w:val="005A3E48"/>
    <w:rsid w:val="005A3E92"/>
    <w:rsid w:val="005A3FE6"/>
    <w:rsid w:val="005A40F0"/>
    <w:rsid w:val="005A4885"/>
    <w:rsid w:val="005A48C6"/>
    <w:rsid w:val="005A48D7"/>
    <w:rsid w:val="005A4954"/>
    <w:rsid w:val="005A4CBC"/>
    <w:rsid w:val="005A4CD8"/>
    <w:rsid w:val="005A4E31"/>
    <w:rsid w:val="005A4F49"/>
    <w:rsid w:val="005A5111"/>
    <w:rsid w:val="005A5394"/>
    <w:rsid w:val="005A53B9"/>
    <w:rsid w:val="005A5544"/>
    <w:rsid w:val="005A571B"/>
    <w:rsid w:val="005A5750"/>
    <w:rsid w:val="005A5AB0"/>
    <w:rsid w:val="005A5D68"/>
    <w:rsid w:val="005A5DB1"/>
    <w:rsid w:val="005A643B"/>
    <w:rsid w:val="005A6504"/>
    <w:rsid w:val="005A67D4"/>
    <w:rsid w:val="005A67E7"/>
    <w:rsid w:val="005A68CB"/>
    <w:rsid w:val="005A690B"/>
    <w:rsid w:val="005A6A23"/>
    <w:rsid w:val="005A6D7A"/>
    <w:rsid w:val="005A6DAA"/>
    <w:rsid w:val="005A6FFB"/>
    <w:rsid w:val="005A70F3"/>
    <w:rsid w:val="005A755F"/>
    <w:rsid w:val="005A77A7"/>
    <w:rsid w:val="005A77BF"/>
    <w:rsid w:val="005A77E7"/>
    <w:rsid w:val="005A78F1"/>
    <w:rsid w:val="005A7945"/>
    <w:rsid w:val="005A7955"/>
    <w:rsid w:val="005A7C38"/>
    <w:rsid w:val="005A7ED7"/>
    <w:rsid w:val="005A7F06"/>
    <w:rsid w:val="005B018C"/>
    <w:rsid w:val="005B0408"/>
    <w:rsid w:val="005B07E2"/>
    <w:rsid w:val="005B0D36"/>
    <w:rsid w:val="005B0FFA"/>
    <w:rsid w:val="005B1012"/>
    <w:rsid w:val="005B10EC"/>
    <w:rsid w:val="005B1361"/>
    <w:rsid w:val="005B141E"/>
    <w:rsid w:val="005B1658"/>
    <w:rsid w:val="005B18E1"/>
    <w:rsid w:val="005B1E7C"/>
    <w:rsid w:val="005B1FAE"/>
    <w:rsid w:val="005B22A1"/>
    <w:rsid w:val="005B24BF"/>
    <w:rsid w:val="005B2537"/>
    <w:rsid w:val="005B2656"/>
    <w:rsid w:val="005B2713"/>
    <w:rsid w:val="005B2761"/>
    <w:rsid w:val="005B2B29"/>
    <w:rsid w:val="005B2CA1"/>
    <w:rsid w:val="005B2F74"/>
    <w:rsid w:val="005B3006"/>
    <w:rsid w:val="005B31C7"/>
    <w:rsid w:val="005B32EA"/>
    <w:rsid w:val="005B3393"/>
    <w:rsid w:val="005B3655"/>
    <w:rsid w:val="005B3699"/>
    <w:rsid w:val="005B36A2"/>
    <w:rsid w:val="005B3947"/>
    <w:rsid w:val="005B3A46"/>
    <w:rsid w:val="005B3B56"/>
    <w:rsid w:val="005B3B60"/>
    <w:rsid w:val="005B3B96"/>
    <w:rsid w:val="005B3E4D"/>
    <w:rsid w:val="005B3ECE"/>
    <w:rsid w:val="005B3FB8"/>
    <w:rsid w:val="005B4088"/>
    <w:rsid w:val="005B40E9"/>
    <w:rsid w:val="005B41AC"/>
    <w:rsid w:val="005B42C3"/>
    <w:rsid w:val="005B43E5"/>
    <w:rsid w:val="005B4409"/>
    <w:rsid w:val="005B452E"/>
    <w:rsid w:val="005B45C1"/>
    <w:rsid w:val="005B4EF4"/>
    <w:rsid w:val="005B5250"/>
    <w:rsid w:val="005B5375"/>
    <w:rsid w:val="005B5401"/>
    <w:rsid w:val="005B54C3"/>
    <w:rsid w:val="005B553A"/>
    <w:rsid w:val="005B575B"/>
    <w:rsid w:val="005B578D"/>
    <w:rsid w:val="005B5825"/>
    <w:rsid w:val="005B59A8"/>
    <w:rsid w:val="005B5AD5"/>
    <w:rsid w:val="005B5B07"/>
    <w:rsid w:val="005B5EA4"/>
    <w:rsid w:val="005B5F17"/>
    <w:rsid w:val="005B607B"/>
    <w:rsid w:val="005B608C"/>
    <w:rsid w:val="005B60B2"/>
    <w:rsid w:val="005B6232"/>
    <w:rsid w:val="005B6696"/>
    <w:rsid w:val="005B6755"/>
    <w:rsid w:val="005B67BC"/>
    <w:rsid w:val="005B67F7"/>
    <w:rsid w:val="005B6806"/>
    <w:rsid w:val="005B6873"/>
    <w:rsid w:val="005B692B"/>
    <w:rsid w:val="005B6CAA"/>
    <w:rsid w:val="005B6CD9"/>
    <w:rsid w:val="005B6D3B"/>
    <w:rsid w:val="005B71F1"/>
    <w:rsid w:val="005B72F1"/>
    <w:rsid w:val="005B7480"/>
    <w:rsid w:val="005B7534"/>
    <w:rsid w:val="005B7A83"/>
    <w:rsid w:val="005C0028"/>
    <w:rsid w:val="005C00EC"/>
    <w:rsid w:val="005C0550"/>
    <w:rsid w:val="005C0792"/>
    <w:rsid w:val="005C0885"/>
    <w:rsid w:val="005C0937"/>
    <w:rsid w:val="005C0C60"/>
    <w:rsid w:val="005C0EB3"/>
    <w:rsid w:val="005C0F1C"/>
    <w:rsid w:val="005C0F86"/>
    <w:rsid w:val="005C0FED"/>
    <w:rsid w:val="005C1043"/>
    <w:rsid w:val="005C124D"/>
    <w:rsid w:val="005C1335"/>
    <w:rsid w:val="005C17B2"/>
    <w:rsid w:val="005C189B"/>
    <w:rsid w:val="005C1E19"/>
    <w:rsid w:val="005C1E25"/>
    <w:rsid w:val="005C1F15"/>
    <w:rsid w:val="005C22AB"/>
    <w:rsid w:val="005C2302"/>
    <w:rsid w:val="005C2386"/>
    <w:rsid w:val="005C27BC"/>
    <w:rsid w:val="005C28C6"/>
    <w:rsid w:val="005C28EE"/>
    <w:rsid w:val="005C2A12"/>
    <w:rsid w:val="005C2C67"/>
    <w:rsid w:val="005C2D54"/>
    <w:rsid w:val="005C2EC9"/>
    <w:rsid w:val="005C2F55"/>
    <w:rsid w:val="005C3149"/>
    <w:rsid w:val="005C3777"/>
    <w:rsid w:val="005C37F6"/>
    <w:rsid w:val="005C3854"/>
    <w:rsid w:val="005C38B6"/>
    <w:rsid w:val="005C38C1"/>
    <w:rsid w:val="005C3AFE"/>
    <w:rsid w:val="005C3CFC"/>
    <w:rsid w:val="005C3D2A"/>
    <w:rsid w:val="005C3DE0"/>
    <w:rsid w:val="005C3F4A"/>
    <w:rsid w:val="005C40F2"/>
    <w:rsid w:val="005C47ED"/>
    <w:rsid w:val="005C482A"/>
    <w:rsid w:val="005C4B21"/>
    <w:rsid w:val="005C4DC2"/>
    <w:rsid w:val="005C4E7D"/>
    <w:rsid w:val="005C5063"/>
    <w:rsid w:val="005C50AA"/>
    <w:rsid w:val="005C50F4"/>
    <w:rsid w:val="005C5306"/>
    <w:rsid w:val="005C5308"/>
    <w:rsid w:val="005C546A"/>
    <w:rsid w:val="005C5540"/>
    <w:rsid w:val="005C55C8"/>
    <w:rsid w:val="005C5718"/>
    <w:rsid w:val="005C585E"/>
    <w:rsid w:val="005C5955"/>
    <w:rsid w:val="005C5C27"/>
    <w:rsid w:val="005C5E1B"/>
    <w:rsid w:val="005C609E"/>
    <w:rsid w:val="005C60C9"/>
    <w:rsid w:val="005C61BD"/>
    <w:rsid w:val="005C61E7"/>
    <w:rsid w:val="005C6289"/>
    <w:rsid w:val="005C62D2"/>
    <w:rsid w:val="005C6664"/>
    <w:rsid w:val="005C6782"/>
    <w:rsid w:val="005C6A12"/>
    <w:rsid w:val="005C6DD1"/>
    <w:rsid w:val="005C701C"/>
    <w:rsid w:val="005C71DC"/>
    <w:rsid w:val="005C7228"/>
    <w:rsid w:val="005C741D"/>
    <w:rsid w:val="005C7A3B"/>
    <w:rsid w:val="005D00F2"/>
    <w:rsid w:val="005D01E3"/>
    <w:rsid w:val="005D0430"/>
    <w:rsid w:val="005D043C"/>
    <w:rsid w:val="005D056A"/>
    <w:rsid w:val="005D06F8"/>
    <w:rsid w:val="005D0739"/>
    <w:rsid w:val="005D0B3A"/>
    <w:rsid w:val="005D0CF5"/>
    <w:rsid w:val="005D1065"/>
    <w:rsid w:val="005D114E"/>
    <w:rsid w:val="005D1479"/>
    <w:rsid w:val="005D18DF"/>
    <w:rsid w:val="005D18E1"/>
    <w:rsid w:val="005D18FF"/>
    <w:rsid w:val="005D19BB"/>
    <w:rsid w:val="005D1A5E"/>
    <w:rsid w:val="005D1A76"/>
    <w:rsid w:val="005D1C42"/>
    <w:rsid w:val="005D1D3C"/>
    <w:rsid w:val="005D2132"/>
    <w:rsid w:val="005D2363"/>
    <w:rsid w:val="005D26A0"/>
    <w:rsid w:val="005D28E3"/>
    <w:rsid w:val="005D2A59"/>
    <w:rsid w:val="005D2A9C"/>
    <w:rsid w:val="005D2FDE"/>
    <w:rsid w:val="005D30D9"/>
    <w:rsid w:val="005D32F3"/>
    <w:rsid w:val="005D349A"/>
    <w:rsid w:val="005D34AC"/>
    <w:rsid w:val="005D34C4"/>
    <w:rsid w:val="005D3947"/>
    <w:rsid w:val="005D3969"/>
    <w:rsid w:val="005D3A13"/>
    <w:rsid w:val="005D3B2F"/>
    <w:rsid w:val="005D3BD6"/>
    <w:rsid w:val="005D4219"/>
    <w:rsid w:val="005D4236"/>
    <w:rsid w:val="005D4237"/>
    <w:rsid w:val="005D4416"/>
    <w:rsid w:val="005D4475"/>
    <w:rsid w:val="005D448E"/>
    <w:rsid w:val="005D4551"/>
    <w:rsid w:val="005D4578"/>
    <w:rsid w:val="005D45BC"/>
    <w:rsid w:val="005D4775"/>
    <w:rsid w:val="005D47A4"/>
    <w:rsid w:val="005D4832"/>
    <w:rsid w:val="005D4A92"/>
    <w:rsid w:val="005D4B4E"/>
    <w:rsid w:val="005D4DFD"/>
    <w:rsid w:val="005D539C"/>
    <w:rsid w:val="005D54A4"/>
    <w:rsid w:val="005D5842"/>
    <w:rsid w:val="005D5A48"/>
    <w:rsid w:val="005D5B27"/>
    <w:rsid w:val="005D5BAA"/>
    <w:rsid w:val="005D5E24"/>
    <w:rsid w:val="005D615E"/>
    <w:rsid w:val="005D6229"/>
    <w:rsid w:val="005D62AA"/>
    <w:rsid w:val="005D6476"/>
    <w:rsid w:val="005D6557"/>
    <w:rsid w:val="005D65EA"/>
    <w:rsid w:val="005D67E8"/>
    <w:rsid w:val="005D6829"/>
    <w:rsid w:val="005D6889"/>
    <w:rsid w:val="005D6A5A"/>
    <w:rsid w:val="005D6B08"/>
    <w:rsid w:val="005D6B54"/>
    <w:rsid w:val="005D6CF5"/>
    <w:rsid w:val="005D6E8D"/>
    <w:rsid w:val="005D6F99"/>
    <w:rsid w:val="005D7149"/>
    <w:rsid w:val="005D724C"/>
    <w:rsid w:val="005D7261"/>
    <w:rsid w:val="005D7422"/>
    <w:rsid w:val="005D7446"/>
    <w:rsid w:val="005D752D"/>
    <w:rsid w:val="005D7626"/>
    <w:rsid w:val="005D786E"/>
    <w:rsid w:val="005D78D0"/>
    <w:rsid w:val="005D7B53"/>
    <w:rsid w:val="005D7B60"/>
    <w:rsid w:val="005D7C5C"/>
    <w:rsid w:val="005D7D8C"/>
    <w:rsid w:val="005D7DCA"/>
    <w:rsid w:val="005D7DD0"/>
    <w:rsid w:val="005E0446"/>
    <w:rsid w:val="005E0463"/>
    <w:rsid w:val="005E05A0"/>
    <w:rsid w:val="005E064F"/>
    <w:rsid w:val="005E0D08"/>
    <w:rsid w:val="005E0E61"/>
    <w:rsid w:val="005E10E2"/>
    <w:rsid w:val="005E15D4"/>
    <w:rsid w:val="005E1911"/>
    <w:rsid w:val="005E1A16"/>
    <w:rsid w:val="005E1D4E"/>
    <w:rsid w:val="005E1D7C"/>
    <w:rsid w:val="005E1E41"/>
    <w:rsid w:val="005E1E85"/>
    <w:rsid w:val="005E21EA"/>
    <w:rsid w:val="005E2368"/>
    <w:rsid w:val="005E23BC"/>
    <w:rsid w:val="005E2550"/>
    <w:rsid w:val="005E2641"/>
    <w:rsid w:val="005E26BE"/>
    <w:rsid w:val="005E26F8"/>
    <w:rsid w:val="005E29CF"/>
    <w:rsid w:val="005E2A5A"/>
    <w:rsid w:val="005E2DF1"/>
    <w:rsid w:val="005E307E"/>
    <w:rsid w:val="005E3124"/>
    <w:rsid w:val="005E31FE"/>
    <w:rsid w:val="005E3397"/>
    <w:rsid w:val="005E33F3"/>
    <w:rsid w:val="005E3467"/>
    <w:rsid w:val="005E3476"/>
    <w:rsid w:val="005E36DD"/>
    <w:rsid w:val="005E36E9"/>
    <w:rsid w:val="005E39EE"/>
    <w:rsid w:val="005E3DD8"/>
    <w:rsid w:val="005E41DE"/>
    <w:rsid w:val="005E4244"/>
    <w:rsid w:val="005E430E"/>
    <w:rsid w:val="005E4509"/>
    <w:rsid w:val="005E4671"/>
    <w:rsid w:val="005E4731"/>
    <w:rsid w:val="005E490A"/>
    <w:rsid w:val="005E4B93"/>
    <w:rsid w:val="005E4BB8"/>
    <w:rsid w:val="005E4ECA"/>
    <w:rsid w:val="005E524A"/>
    <w:rsid w:val="005E5386"/>
    <w:rsid w:val="005E5433"/>
    <w:rsid w:val="005E590F"/>
    <w:rsid w:val="005E5B88"/>
    <w:rsid w:val="005E5C2D"/>
    <w:rsid w:val="005E603D"/>
    <w:rsid w:val="005E606F"/>
    <w:rsid w:val="005E608D"/>
    <w:rsid w:val="005E6219"/>
    <w:rsid w:val="005E6249"/>
    <w:rsid w:val="005E6396"/>
    <w:rsid w:val="005E63EE"/>
    <w:rsid w:val="005E647B"/>
    <w:rsid w:val="005E65DC"/>
    <w:rsid w:val="005E68CC"/>
    <w:rsid w:val="005E6A71"/>
    <w:rsid w:val="005E6B8F"/>
    <w:rsid w:val="005E6C0B"/>
    <w:rsid w:val="005E6D30"/>
    <w:rsid w:val="005E6F8B"/>
    <w:rsid w:val="005E6FDF"/>
    <w:rsid w:val="005E78FD"/>
    <w:rsid w:val="005E7B2B"/>
    <w:rsid w:val="005E7CAD"/>
    <w:rsid w:val="005E7CAF"/>
    <w:rsid w:val="005E7CF7"/>
    <w:rsid w:val="005E7DDD"/>
    <w:rsid w:val="005E7E23"/>
    <w:rsid w:val="005E7F10"/>
    <w:rsid w:val="005F00B6"/>
    <w:rsid w:val="005F01F3"/>
    <w:rsid w:val="005F0423"/>
    <w:rsid w:val="005F0509"/>
    <w:rsid w:val="005F050A"/>
    <w:rsid w:val="005F05DA"/>
    <w:rsid w:val="005F07AE"/>
    <w:rsid w:val="005F12EF"/>
    <w:rsid w:val="005F16DC"/>
    <w:rsid w:val="005F1AD1"/>
    <w:rsid w:val="005F1E63"/>
    <w:rsid w:val="005F1EFA"/>
    <w:rsid w:val="005F212E"/>
    <w:rsid w:val="005F215D"/>
    <w:rsid w:val="005F241E"/>
    <w:rsid w:val="005F256C"/>
    <w:rsid w:val="005F27AF"/>
    <w:rsid w:val="005F2854"/>
    <w:rsid w:val="005F2ACE"/>
    <w:rsid w:val="005F3022"/>
    <w:rsid w:val="005F3033"/>
    <w:rsid w:val="005F3131"/>
    <w:rsid w:val="005F34C1"/>
    <w:rsid w:val="005F34E6"/>
    <w:rsid w:val="005F37BA"/>
    <w:rsid w:val="005F38E8"/>
    <w:rsid w:val="005F3944"/>
    <w:rsid w:val="005F39B4"/>
    <w:rsid w:val="005F3A06"/>
    <w:rsid w:val="005F3A0F"/>
    <w:rsid w:val="005F3DA4"/>
    <w:rsid w:val="005F4001"/>
    <w:rsid w:val="005F416B"/>
    <w:rsid w:val="005F41D6"/>
    <w:rsid w:val="005F41E2"/>
    <w:rsid w:val="005F42CF"/>
    <w:rsid w:val="005F445E"/>
    <w:rsid w:val="005F44E3"/>
    <w:rsid w:val="005F47D8"/>
    <w:rsid w:val="005F481F"/>
    <w:rsid w:val="005F4BF3"/>
    <w:rsid w:val="005F4C2B"/>
    <w:rsid w:val="005F4D4B"/>
    <w:rsid w:val="005F4D62"/>
    <w:rsid w:val="005F4DEA"/>
    <w:rsid w:val="005F4E31"/>
    <w:rsid w:val="005F51E3"/>
    <w:rsid w:val="005F524D"/>
    <w:rsid w:val="005F5288"/>
    <w:rsid w:val="005F52AC"/>
    <w:rsid w:val="005F52E6"/>
    <w:rsid w:val="005F546E"/>
    <w:rsid w:val="005F559C"/>
    <w:rsid w:val="005F56A2"/>
    <w:rsid w:val="005F5714"/>
    <w:rsid w:val="005F575E"/>
    <w:rsid w:val="005F59E4"/>
    <w:rsid w:val="005F5A73"/>
    <w:rsid w:val="005F5B59"/>
    <w:rsid w:val="005F5DD7"/>
    <w:rsid w:val="005F600E"/>
    <w:rsid w:val="005F664C"/>
    <w:rsid w:val="005F67B5"/>
    <w:rsid w:val="005F67D1"/>
    <w:rsid w:val="005F67F7"/>
    <w:rsid w:val="005F6B4D"/>
    <w:rsid w:val="005F6DD6"/>
    <w:rsid w:val="005F6DDE"/>
    <w:rsid w:val="005F6E91"/>
    <w:rsid w:val="005F6FA1"/>
    <w:rsid w:val="005F7107"/>
    <w:rsid w:val="005F7277"/>
    <w:rsid w:val="005F7285"/>
    <w:rsid w:val="005F72AB"/>
    <w:rsid w:val="005F7469"/>
    <w:rsid w:val="005F79EA"/>
    <w:rsid w:val="005F7B12"/>
    <w:rsid w:val="005F7B6B"/>
    <w:rsid w:val="0060030C"/>
    <w:rsid w:val="006003A4"/>
    <w:rsid w:val="006003BA"/>
    <w:rsid w:val="006003BF"/>
    <w:rsid w:val="00600548"/>
    <w:rsid w:val="0060056F"/>
    <w:rsid w:val="006005E8"/>
    <w:rsid w:val="00600710"/>
    <w:rsid w:val="00600761"/>
    <w:rsid w:val="0060088F"/>
    <w:rsid w:val="0060090B"/>
    <w:rsid w:val="00600918"/>
    <w:rsid w:val="006009E1"/>
    <w:rsid w:val="00600ABD"/>
    <w:rsid w:val="00600AE3"/>
    <w:rsid w:val="00600D8F"/>
    <w:rsid w:val="00601063"/>
    <w:rsid w:val="00601418"/>
    <w:rsid w:val="0060145C"/>
    <w:rsid w:val="00601552"/>
    <w:rsid w:val="00601BBF"/>
    <w:rsid w:val="00601D20"/>
    <w:rsid w:val="00602105"/>
    <w:rsid w:val="00602136"/>
    <w:rsid w:val="00602649"/>
    <w:rsid w:val="0060281A"/>
    <w:rsid w:val="0060287B"/>
    <w:rsid w:val="00602B3B"/>
    <w:rsid w:val="00602B8D"/>
    <w:rsid w:val="00602D65"/>
    <w:rsid w:val="00602EE5"/>
    <w:rsid w:val="00602EE9"/>
    <w:rsid w:val="006032DF"/>
    <w:rsid w:val="006035D2"/>
    <w:rsid w:val="006035FF"/>
    <w:rsid w:val="0060361A"/>
    <w:rsid w:val="006036AF"/>
    <w:rsid w:val="006036C5"/>
    <w:rsid w:val="00603903"/>
    <w:rsid w:val="00603B05"/>
    <w:rsid w:val="00604224"/>
    <w:rsid w:val="006042C5"/>
    <w:rsid w:val="00604477"/>
    <w:rsid w:val="0060450C"/>
    <w:rsid w:val="0060453A"/>
    <w:rsid w:val="006046A1"/>
    <w:rsid w:val="0060494A"/>
    <w:rsid w:val="00604A26"/>
    <w:rsid w:val="00604A73"/>
    <w:rsid w:val="00604BB5"/>
    <w:rsid w:val="00604FEA"/>
    <w:rsid w:val="0060540E"/>
    <w:rsid w:val="0060552D"/>
    <w:rsid w:val="006055C3"/>
    <w:rsid w:val="006057E7"/>
    <w:rsid w:val="006058FF"/>
    <w:rsid w:val="00605CAC"/>
    <w:rsid w:val="00605E3D"/>
    <w:rsid w:val="00605FD0"/>
    <w:rsid w:val="0060602B"/>
    <w:rsid w:val="0060613A"/>
    <w:rsid w:val="00606218"/>
    <w:rsid w:val="00606271"/>
    <w:rsid w:val="00606630"/>
    <w:rsid w:val="00606647"/>
    <w:rsid w:val="00606777"/>
    <w:rsid w:val="00606848"/>
    <w:rsid w:val="00606AEA"/>
    <w:rsid w:val="00606DD6"/>
    <w:rsid w:val="00606F17"/>
    <w:rsid w:val="00606FF3"/>
    <w:rsid w:val="00606FF4"/>
    <w:rsid w:val="0060733D"/>
    <w:rsid w:val="006074CF"/>
    <w:rsid w:val="00607651"/>
    <w:rsid w:val="0060771D"/>
    <w:rsid w:val="00607761"/>
    <w:rsid w:val="006077DB"/>
    <w:rsid w:val="00607A35"/>
    <w:rsid w:val="00607BF3"/>
    <w:rsid w:val="00607CD7"/>
    <w:rsid w:val="00607D9F"/>
    <w:rsid w:val="006101CF"/>
    <w:rsid w:val="00610494"/>
    <w:rsid w:val="006104EA"/>
    <w:rsid w:val="0061052A"/>
    <w:rsid w:val="0061056B"/>
    <w:rsid w:val="0061095D"/>
    <w:rsid w:val="00610DD4"/>
    <w:rsid w:val="0061142F"/>
    <w:rsid w:val="00611479"/>
    <w:rsid w:val="006114E6"/>
    <w:rsid w:val="00611525"/>
    <w:rsid w:val="00611A33"/>
    <w:rsid w:val="00611CE0"/>
    <w:rsid w:val="00611F0C"/>
    <w:rsid w:val="00612356"/>
    <w:rsid w:val="00612576"/>
    <w:rsid w:val="0061257D"/>
    <w:rsid w:val="006125AE"/>
    <w:rsid w:val="006125DC"/>
    <w:rsid w:val="006126CD"/>
    <w:rsid w:val="006127E5"/>
    <w:rsid w:val="00612BF3"/>
    <w:rsid w:val="00612DA7"/>
    <w:rsid w:val="00613574"/>
    <w:rsid w:val="00613724"/>
    <w:rsid w:val="006137B6"/>
    <w:rsid w:val="0061380F"/>
    <w:rsid w:val="006138B9"/>
    <w:rsid w:val="00613BFD"/>
    <w:rsid w:val="00613C7C"/>
    <w:rsid w:val="00613D6A"/>
    <w:rsid w:val="00613D9C"/>
    <w:rsid w:val="00613DDC"/>
    <w:rsid w:val="00613E44"/>
    <w:rsid w:val="00613F19"/>
    <w:rsid w:val="00613FFF"/>
    <w:rsid w:val="0061412B"/>
    <w:rsid w:val="006141CC"/>
    <w:rsid w:val="00614264"/>
    <w:rsid w:val="006142C4"/>
    <w:rsid w:val="006143FC"/>
    <w:rsid w:val="00614578"/>
    <w:rsid w:val="0061474D"/>
    <w:rsid w:val="0061487C"/>
    <w:rsid w:val="00614AD3"/>
    <w:rsid w:val="00614BD4"/>
    <w:rsid w:val="00615213"/>
    <w:rsid w:val="00615290"/>
    <w:rsid w:val="00615381"/>
    <w:rsid w:val="006153DC"/>
    <w:rsid w:val="00615657"/>
    <w:rsid w:val="0061569D"/>
    <w:rsid w:val="00615ADF"/>
    <w:rsid w:val="00615B9F"/>
    <w:rsid w:val="00615EBE"/>
    <w:rsid w:val="00615F50"/>
    <w:rsid w:val="00615F73"/>
    <w:rsid w:val="00616211"/>
    <w:rsid w:val="0061623A"/>
    <w:rsid w:val="00616323"/>
    <w:rsid w:val="006165C3"/>
    <w:rsid w:val="00616897"/>
    <w:rsid w:val="00616BCA"/>
    <w:rsid w:val="00616C68"/>
    <w:rsid w:val="00616E26"/>
    <w:rsid w:val="00616FB9"/>
    <w:rsid w:val="00617108"/>
    <w:rsid w:val="00617151"/>
    <w:rsid w:val="006174BE"/>
    <w:rsid w:val="00617580"/>
    <w:rsid w:val="00617638"/>
    <w:rsid w:val="006178D1"/>
    <w:rsid w:val="00617927"/>
    <w:rsid w:val="0061793D"/>
    <w:rsid w:val="00617A02"/>
    <w:rsid w:val="00617D09"/>
    <w:rsid w:val="00620023"/>
    <w:rsid w:val="00620078"/>
    <w:rsid w:val="00620091"/>
    <w:rsid w:val="006200B6"/>
    <w:rsid w:val="006200EB"/>
    <w:rsid w:val="00620368"/>
    <w:rsid w:val="00620457"/>
    <w:rsid w:val="006205CC"/>
    <w:rsid w:val="00620922"/>
    <w:rsid w:val="00620A46"/>
    <w:rsid w:val="00620A6E"/>
    <w:rsid w:val="00620B36"/>
    <w:rsid w:val="00620B4E"/>
    <w:rsid w:val="00620BAA"/>
    <w:rsid w:val="00620C67"/>
    <w:rsid w:val="00620D3E"/>
    <w:rsid w:val="00620D7D"/>
    <w:rsid w:val="00620E54"/>
    <w:rsid w:val="00620F63"/>
    <w:rsid w:val="00620F93"/>
    <w:rsid w:val="00620F9A"/>
    <w:rsid w:val="00621042"/>
    <w:rsid w:val="0062115F"/>
    <w:rsid w:val="006211BD"/>
    <w:rsid w:val="006217B3"/>
    <w:rsid w:val="00621954"/>
    <w:rsid w:val="00621964"/>
    <w:rsid w:val="00621BFD"/>
    <w:rsid w:val="00621D34"/>
    <w:rsid w:val="00621FB0"/>
    <w:rsid w:val="00622178"/>
    <w:rsid w:val="006221EA"/>
    <w:rsid w:val="0062228C"/>
    <w:rsid w:val="0062229A"/>
    <w:rsid w:val="00622302"/>
    <w:rsid w:val="00622494"/>
    <w:rsid w:val="006224E5"/>
    <w:rsid w:val="0062253D"/>
    <w:rsid w:val="00622626"/>
    <w:rsid w:val="006226C1"/>
    <w:rsid w:val="0062298A"/>
    <w:rsid w:val="00622CF3"/>
    <w:rsid w:val="00622DEA"/>
    <w:rsid w:val="00622E3D"/>
    <w:rsid w:val="00623197"/>
    <w:rsid w:val="006235B7"/>
    <w:rsid w:val="006236D9"/>
    <w:rsid w:val="006236E1"/>
    <w:rsid w:val="00623AF1"/>
    <w:rsid w:val="00623B4D"/>
    <w:rsid w:val="00623C23"/>
    <w:rsid w:val="00624207"/>
    <w:rsid w:val="00624495"/>
    <w:rsid w:val="0062452C"/>
    <w:rsid w:val="00624A5D"/>
    <w:rsid w:val="00624D82"/>
    <w:rsid w:val="00625105"/>
    <w:rsid w:val="00625773"/>
    <w:rsid w:val="006258CC"/>
    <w:rsid w:val="0062594C"/>
    <w:rsid w:val="00625AA4"/>
    <w:rsid w:val="00625FE1"/>
    <w:rsid w:val="006260A2"/>
    <w:rsid w:val="00626288"/>
    <w:rsid w:val="006264AE"/>
    <w:rsid w:val="006266C7"/>
    <w:rsid w:val="00626869"/>
    <w:rsid w:val="00626924"/>
    <w:rsid w:val="006269BE"/>
    <w:rsid w:val="00626B06"/>
    <w:rsid w:val="00626C72"/>
    <w:rsid w:val="0062734B"/>
    <w:rsid w:val="0062753F"/>
    <w:rsid w:val="006278B7"/>
    <w:rsid w:val="00627B59"/>
    <w:rsid w:val="00627D5E"/>
    <w:rsid w:val="00627EC4"/>
    <w:rsid w:val="00627F3A"/>
    <w:rsid w:val="00630381"/>
    <w:rsid w:val="00630666"/>
    <w:rsid w:val="00630790"/>
    <w:rsid w:val="006309B5"/>
    <w:rsid w:val="00630B1D"/>
    <w:rsid w:val="00630B28"/>
    <w:rsid w:val="00630C59"/>
    <w:rsid w:val="00630D37"/>
    <w:rsid w:val="00630FA4"/>
    <w:rsid w:val="0063147E"/>
    <w:rsid w:val="00631569"/>
    <w:rsid w:val="006315E9"/>
    <w:rsid w:val="006315F3"/>
    <w:rsid w:val="006318E9"/>
    <w:rsid w:val="00631C7F"/>
    <w:rsid w:val="00631C8E"/>
    <w:rsid w:val="00631E9F"/>
    <w:rsid w:val="00631F00"/>
    <w:rsid w:val="00632142"/>
    <w:rsid w:val="00632144"/>
    <w:rsid w:val="006322FA"/>
    <w:rsid w:val="006325FB"/>
    <w:rsid w:val="00632916"/>
    <w:rsid w:val="00632D56"/>
    <w:rsid w:val="00632DE6"/>
    <w:rsid w:val="00632F9B"/>
    <w:rsid w:val="00632FA5"/>
    <w:rsid w:val="00633213"/>
    <w:rsid w:val="006333CE"/>
    <w:rsid w:val="006334A7"/>
    <w:rsid w:val="00633689"/>
    <w:rsid w:val="0063390B"/>
    <w:rsid w:val="00633A92"/>
    <w:rsid w:val="00633BF4"/>
    <w:rsid w:val="00633F4A"/>
    <w:rsid w:val="00634047"/>
    <w:rsid w:val="0063407E"/>
    <w:rsid w:val="00634090"/>
    <w:rsid w:val="006341C3"/>
    <w:rsid w:val="0063438A"/>
    <w:rsid w:val="00634515"/>
    <w:rsid w:val="00634529"/>
    <w:rsid w:val="006345BC"/>
    <w:rsid w:val="00634772"/>
    <w:rsid w:val="0063495C"/>
    <w:rsid w:val="00634994"/>
    <w:rsid w:val="00634A3E"/>
    <w:rsid w:val="00634ACA"/>
    <w:rsid w:val="00634C03"/>
    <w:rsid w:val="00634E57"/>
    <w:rsid w:val="006350AB"/>
    <w:rsid w:val="00635404"/>
    <w:rsid w:val="00635413"/>
    <w:rsid w:val="006358B6"/>
    <w:rsid w:val="00635A29"/>
    <w:rsid w:val="00635A36"/>
    <w:rsid w:val="00635B6B"/>
    <w:rsid w:val="00635F28"/>
    <w:rsid w:val="0063604F"/>
    <w:rsid w:val="006361D9"/>
    <w:rsid w:val="0063626B"/>
    <w:rsid w:val="006363E6"/>
    <w:rsid w:val="00636435"/>
    <w:rsid w:val="00636678"/>
    <w:rsid w:val="006367DB"/>
    <w:rsid w:val="00636821"/>
    <w:rsid w:val="00636A2F"/>
    <w:rsid w:val="00636A56"/>
    <w:rsid w:val="00636B42"/>
    <w:rsid w:val="00636B5A"/>
    <w:rsid w:val="00636BAC"/>
    <w:rsid w:val="00636C28"/>
    <w:rsid w:val="00636D51"/>
    <w:rsid w:val="00636D8E"/>
    <w:rsid w:val="00636F01"/>
    <w:rsid w:val="0063714A"/>
    <w:rsid w:val="006371DF"/>
    <w:rsid w:val="00637330"/>
    <w:rsid w:val="00637559"/>
    <w:rsid w:val="0063757E"/>
    <w:rsid w:val="006375C8"/>
    <w:rsid w:val="00637749"/>
    <w:rsid w:val="0063777C"/>
    <w:rsid w:val="00637CB6"/>
    <w:rsid w:val="00637CEF"/>
    <w:rsid w:val="00637E77"/>
    <w:rsid w:val="00637F62"/>
    <w:rsid w:val="006401BA"/>
    <w:rsid w:val="00640337"/>
    <w:rsid w:val="00640547"/>
    <w:rsid w:val="006406AC"/>
    <w:rsid w:val="00640A3A"/>
    <w:rsid w:val="00640AD8"/>
    <w:rsid w:val="00640C41"/>
    <w:rsid w:val="00640CA0"/>
    <w:rsid w:val="00640CAE"/>
    <w:rsid w:val="00640CE0"/>
    <w:rsid w:val="006410FB"/>
    <w:rsid w:val="00641203"/>
    <w:rsid w:val="0064134A"/>
    <w:rsid w:val="00641855"/>
    <w:rsid w:val="00641891"/>
    <w:rsid w:val="00641969"/>
    <w:rsid w:val="00641AEA"/>
    <w:rsid w:val="00641C12"/>
    <w:rsid w:val="00641D2B"/>
    <w:rsid w:val="00641DCD"/>
    <w:rsid w:val="00641E66"/>
    <w:rsid w:val="00641FE0"/>
    <w:rsid w:val="00642040"/>
    <w:rsid w:val="0064223B"/>
    <w:rsid w:val="0064232D"/>
    <w:rsid w:val="0064233B"/>
    <w:rsid w:val="00642753"/>
    <w:rsid w:val="00642795"/>
    <w:rsid w:val="00642873"/>
    <w:rsid w:val="006429CC"/>
    <w:rsid w:val="006429E6"/>
    <w:rsid w:val="00642A92"/>
    <w:rsid w:val="00642AA6"/>
    <w:rsid w:val="00642C90"/>
    <w:rsid w:val="00643100"/>
    <w:rsid w:val="006431CA"/>
    <w:rsid w:val="0064327E"/>
    <w:rsid w:val="0064327F"/>
    <w:rsid w:val="006434EB"/>
    <w:rsid w:val="0064364D"/>
    <w:rsid w:val="006437C9"/>
    <w:rsid w:val="006437E5"/>
    <w:rsid w:val="0064388C"/>
    <w:rsid w:val="006438B9"/>
    <w:rsid w:val="00643B3F"/>
    <w:rsid w:val="00643FE3"/>
    <w:rsid w:val="0064406A"/>
    <w:rsid w:val="00644561"/>
    <w:rsid w:val="006446CD"/>
    <w:rsid w:val="006446DC"/>
    <w:rsid w:val="0064485D"/>
    <w:rsid w:val="006448E0"/>
    <w:rsid w:val="00644B59"/>
    <w:rsid w:val="00644DF7"/>
    <w:rsid w:val="00644F2A"/>
    <w:rsid w:val="006450B6"/>
    <w:rsid w:val="00645114"/>
    <w:rsid w:val="006452BC"/>
    <w:rsid w:val="00645357"/>
    <w:rsid w:val="006454FA"/>
    <w:rsid w:val="00645528"/>
    <w:rsid w:val="006458C7"/>
    <w:rsid w:val="006458CB"/>
    <w:rsid w:val="00645B9F"/>
    <w:rsid w:val="00645DCC"/>
    <w:rsid w:val="00645EEF"/>
    <w:rsid w:val="00645F15"/>
    <w:rsid w:val="0064642E"/>
    <w:rsid w:val="00646478"/>
    <w:rsid w:val="006467B2"/>
    <w:rsid w:val="006468AA"/>
    <w:rsid w:val="00646B54"/>
    <w:rsid w:val="00646C09"/>
    <w:rsid w:val="00646D90"/>
    <w:rsid w:val="0064712B"/>
    <w:rsid w:val="00647467"/>
    <w:rsid w:val="006475CC"/>
    <w:rsid w:val="00647748"/>
    <w:rsid w:val="00647880"/>
    <w:rsid w:val="00647D16"/>
    <w:rsid w:val="00647DE4"/>
    <w:rsid w:val="00647FA9"/>
    <w:rsid w:val="006501DE"/>
    <w:rsid w:val="0065023B"/>
    <w:rsid w:val="00650259"/>
    <w:rsid w:val="006502CD"/>
    <w:rsid w:val="0065063E"/>
    <w:rsid w:val="006506A5"/>
    <w:rsid w:val="0065073A"/>
    <w:rsid w:val="00650A34"/>
    <w:rsid w:val="00650CAA"/>
    <w:rsid w:val="00650D82"/>
    <w:rsid w:val="00650DFE"/>
    <w:rsid w:val="00650ED2"/>
    <w:rsid w:val="00650F5F"/>
    <w:rsid w:val="00650FD3"/>
    <w:rsid w:val="006510FA"/>
    <w:rsid w:val="006511E6"/>
    <w:rsid w:val="00651253"/>
    <w:rsid w:val="006515E3"/>
    <w:rsid w:val="0065167A"/>
    <w:rsid w:val="00651995"/>
    <w:rsid w:val="00651D9C"/>
    <w:rsid w:val="00651FDE"/>
    <w:rsid w:val="00652030"/>
    <w:rsid w:val="0065211A"/>
    <w:rsid w:val="006526FD"/>
    <w:rsid w:val="006527E8"/>
    <w:rsid w:val="00652A17"/>
    <w:rsid w:val="00652A5C"/>
    <w:rsid w:val="00652C95"/>
    <w:rsid w:val="00652D92"/>
    <w:rsid w:val="00652EEA"/>
    <w:rsid w:val="0065353F"/>
    <w:rsid w:val="0065363D"/>
    <w:rsid w:val="00653B03"/>
    <w:rsid w:val="00653E80"/>
    <w:rsid w:val="006541DA"/>
    <w:rsid w:val="006542FB"/>
    <w:rsid w:val="0065446E"/>
    <w:rsid w:val="0065488F"/>
    <w:rsid w:val="00654A9F"/>
    <w:rsid w:val="00654E07"/>
    <w:rsid w:val="00654E2A"/>
    <w:rsid w:val="00655109"/>
    <w:rsid w:val="0065518B"/>
    <w:rsid w:val="00655290"/>
    <w:rsid w:val="00655360"/>
    <w:rsid w:val="006555EE"/>
    <w:rsid w:val="006559E2"/>
    <w:rsid w:val="00655A2E"/>
    <w:rsid w:val="00655ACA"/>
    <w:rsid w:val="00655AED"/>
    <w:rsid w:val="00655B70"/>
    <w:rsid w:val="00655CA1"/>
    <w:rsid w:val="00655E20"/>
    <w:rsid w:val="0065609D"/>
    <w:rsid w:val="00656371"/>
    <w:rsid w:val="006563EA"/>
    <w:rsid w:val="006566D7"/>
    <w:rsid w:val="00656BE0"/>
    <w:rsid w:val="00656C2C"/>
    <w:rsid w:val="00656F0F"/>
    <w:rsid w:val="00657070"/>
    <w:rsid w:val="00657087"/>
    <w:rsid w:val="006572C5"/>
    <w:rsid w:val="00657559"/>
    <w:rsid w:val="006576D8"/>
    <w:rsid w:val="0065775F"/>
    <w:rsid w:val="006579EF"/>
    <w:rsid w:val="00657B03"/>
    <w:rsid w:val="00657E93"/>
    <w:rsid w:val="00660053"/>
    <w:rsid w:val="006601A5"/>
    <w:rsid w:val="00660672"/>
    <w:rsid w:val="00660862"/>
    <w:rsid w:val="00660999"/>
    <w:rsid w:val="00660A72"/>
    <w:rsid w:val="00660CA4"/>
    <w:rsid w:val="00661941"/>
    <w:rsid w:val="00661A60"/>
    <w:rsid w:val="00661B04"/>
    <w:rsid w:val="00661E90"/>
    <w:rsid w:val="006620CE"/>
    <w:rsid w:val="00662200"/>
    <w:rsid w:val="00662215"/>
    <w:rsid w:val="0066265D"/>
    <w:rsid w:val="006626C9"/>
    <w:rsid w:val="00662A6F"/>
    <w:rsid w:val="00662AB3"/>
    <w:rsid w:val="00662C0A"/>
    <w:rsid w:val="00662FE9"/>
    <w:rsid w:val="006632FA"/>
    <w:rsid w:val="00663455"/>
    <w:rsid w:val="006637CE"/>
    <w:rsid w:val="00663907"/>
    <w:rsid w:val="00663915"/>
    <w:rsid w:val="00663930"/>
    <w:rsid w:val="00663972"/>
    <w:rsid w:val="00663A8E"/>
    <w:rsid w:val="00663B77"/>
    <w:rsid w:val="00663E2D"/>
    <w:rsid w:val="00663FA5"/>
    <w:rsid w:val="00663FE2"/>
    <w:rsid w:val="0066420F"/>
    <w:rsid w:val="00664505"/>
    <w:rsid w:val="00664560"/>
    <w:rsid w:val="00664590"/>
    <w:rsid w:val="006645A0"/>
    <w:rsid w:val="006646B8"/>
    <w:rsid w:val="0066471A"/>
    <w:rsid w:val="00664957"/>
    <w:rsid w:val="00664B4C"/>
    <w:rsid w:val="00664BD8"/>
    <w:rsid w:val="00664FAB"/>
    <w:rsid w:val="00665067"/>
    <w:rsid w:val="00665230"/>
    <w:rsid w:val="0066526D"/>
    <w:rsid w:val="00665391"/>
    <w:rsid w:val="00665634"/>
    <w:rsid w:val="00665681"/>
    <w:rsid w:val="0066584E"/>
    <w:rsid w:val="00665902"/>
    <w:rsid w:val="006659CF"/>
    <w:rsid w:val="00665E1B"/>
    <w:rsid w:val="00665F9C"/>
    <w:rsid w:val="00666098"/>
    <w:rsid w:val="006661B4"/>
    <w:rsid w:val="0066623C"/>
    <w:rsid w:val="0066647F"/>
    <w:rsid w:val="00666512"/>
    <w:rsid w:val="00666A3C"/>
    <w:rsid w:val="00666B58"/>
    <w:rsid w:val="00666DAE"/>
    <w:rsid w:val="00666F96"/>
    <w:rsid w:val="006675F1"/>
    <w:rsid w:val="006677E9"/>
    <w:rsid w:val="006678D8"/>
    <w:rsid w:val="006679F4"/>
    <w:rsid w:val="00667BFC"/>
    <w:rsid w:val="00667CD5"/>
    <w:rsid w:val="0067042D"/>
    <w:rsid w:val="00670700"/>
    <w:rsid w:val="0067093B"/>
    <w:rsid w:val="006709CB"/>
    <w:rsid w:val="00670ACA"/>
    <w:rsid w:val="00670DF9"/>
    <w:rsid w:val="00670FED"/>
    <w:rsid w:val="006710BB"/>
    <w:rsid w:val="006712F3"/>
    <w:rsid w:val="006713AE"/>
    <w:rsid w:val="006714E8"/>
    <w:rsid w:val="00671527"/>
    <w:rsid w:val="00671537"/>
    <w:rsid w:val="00671A21"/>
    <w:rsid w:val="006721F1"/>
    <w:rsid w:val="006722A2"/>
    <w:rsid w:val="006722DC"/>
    <w:rsid w:val="006722FD"/>
    <w:rsid w:val="00672368"/>
    <w:rsid w:val="00672506"/>
    <w:rsid w:val="006728CD"/>
    <w:rsid w:val="006729EB"/>
    <w:rsid w:val="00672B87"/>
    <w:rsid w:val="00672C47"/>
    <w:rsid w:val="00672EFB"/>
    <w:rsid w:val="00673361"/>
    <w:rsid w:val="006734AD"/>
    <w:rsid w:val="0067374E"/>
    <w:rsid w:val="006739A1"/>
    <w:rsid w:val="00673A69"/>
    <w:rsid w:val="00673AF5"/>
    <w:rsid w:val="00673F47"/>
    <w:rsid w:val="0067406B"/>
    <w:rsid w:val="006741DD"/>
    <w:rsid w:val="00674233"/>
    <w:rsid w:val="0067426A"/>
    <w:rsid w:val="0067466B"/>
    <w:rsid w:val="00674828"/>
    <w:rsid w:val="006749A6"/>
    <w:rsid w:val="00674BA3"/>
    <w:rsid w:val="00674E65"/>
    <w:rsid w:val="00674F0E"/>
    <w:rsid w:val="006750DC"/>
    <w:rsid w:val="00675339"/>
    <w:rsid w:val="006753F1"/>
    <w:rsid w:val="006756B2"/>
    <w:rsid w:val="00675708"/>
    <w:rsid w:val="00675727"/>
    <w:rsid w:val="00675741"/>
    <w:rsid w:val="00675926"/>
    <w:rsid w:val="00675F76"/>
    <w:rsid w:val="0067621B"/>
    <w:rsid w:val="00676634"/>
    <w:rsid w:val="00676EA8"/>
    <w:rsid w:val="00676EB9"/>
    <w:rsid w:val="00676F76"/>
    <w:rsid w:val="0067722D"/>
    <w:rsid w:val="00677545"/>
    <w:rsid w:val="006776AF"/>
    <w:rsid w:val="006778C6"/>
    <w:rsid w:val="006779C9"/>
    <w:rsid w:val="00677A6E"/>
    <w:rsid w:val="00677A96"/>
    <w:rsid w:val="00677AF3"/>
    <w:rsid w:val="00677D49"/>
    <w:rsid w:val="00677EF7"/>
    <w:rsid w:val="00677F10"/>
    <w:rsid w:val="00680162"/>
    <w:rsid w:val="006801D9"/>
    <w:rsid w:val="00680553"/>
    <w:rsid w:val="00680571"/>
    <w:rsid w:val="006805EB"/>
    <w:rsid w:val="00680788"/>
    <w:rsid w:val="0068083C"/>
    <w:rsid w:val="00680999"/>
    <w:rsid w:val="006809ED"/>
    <w:rsid w:val="00680A1E"/>
    <w:rsid w:val="00680AF3"/>
    <w:rsid w:val="00680D69"/>
    <w:rsid w:val="00680E48"/>
    <w:rsid w:val="00680EB7"/>
    <w:rsid w:val="00680F2E"/>
    <w:rsid w:val="0068105A"/>
    <w:rsid w:val="00681218"/>
    <w:rsid w:val="00681265"/>
    <w:rsid w:val="00681757"/>
    <w:rsid w:val="00681A1C"/>
    <w:rsid w:val="00681BEE"/>
    <w:rsid w:val="00681C22"/>
    <w:rsid w:val="00681EA2"/>
    <w:rsid w:val="006821B1"/>
    <w:rsid w:val="00682200"/>
    <w:rsid w:val="0068222F"/>
    <w:rsid w:val="006822A7"/>
    <w:rsid w:val="00682430"/>
    <w:rsid w:val="00682785"/>
    <w:rsid w:val="00682905"/>
    <w:rsid w:val="0068294F"/>
    <w:rsid w:val="00682B00"/>
    <w:rsid w:val="00682D4B"/>
    <w:rsid w:val="00682DD4"/>
    <w:rsid w:val="00682EA7"/>
    <w:rsid w:val="00682ED5"/>
    <w:rsid w:val="00682FEF"/>
    <w:rsid w:val="0068339A"/>
    <w:rsid w:val="0068353F"/>
    <w:rsid w:val="0068365C"/>
    <w:rsid w:val="0068368C"/>
    <w:rsid w:val="0068378D"/>
    <w:rsid w:val="006839D8"/>
    <w:rsid w:val="00683A19"/>
    <w:rsid w:val="00683B97"/>
    <w:rsid w:val="00683CA7"/>
    <w:rsid w:val="00683D56"/>
    <w:rsid w:val="00683E03"/>
    <w:rsid w:val="0068412B"/>
    <w:rsid w:val="00684156"/>
    <w:rsid w:val="0068449D"/>
    <w:rsid w:val="00684635"/>
    <w:rsid w:val="00684657"/>
    <w:rsid w:val="006848A5"/>
    <w:rsid w:val="006849CE"/>
    <w:rsid w:val="00684D7C"/>
    <w:rsid w:val="00685047"/>
    <w:rsid w:val="006851C0"/>
    <w:rsid w:val="0068557E"/>
    <w:rsid w:val="0068587C"/>
    <w:rsid w:val="006858D2"/>
    <w:rsid w:val="0068592E"/>
    <w:rsid w:val="00685984"/>
    <w:rsid w:val="006859D7"/>
    <w:rsid w:val="00685A35"/>
    <w:rsid w:val="00685AF0"/>
    <w:rsid w:val="00685D3A"/>
    <w:rsid w:val="00685F17"/>
    <w:rsid w:val="00685FA7"/>
    <w:rsid w:val="0068616E"/>
    <w:rsid w:val="00686306"/>
    <w:rsid w:val="006863AA"/>
    <w:rsid w:val="006864CC"/>
    <w:rsid w:val="00686AA6"/>
    <w:rsid w:val="00686C35"/>
    <w:rsid w:val="00686CE8"/>
    <w:rsid w:val="00686E13"/>
    <w:rsid w:val="0068716B"/>
    <w:rsid w:val="006872B1"/>
    <w:rsid w:val="006879C9"/>
    <w:rsid w:val="00687C86"/>
    <w:rsid w:val="00687E59"/>
    <w:rsid w:val="00687FF4"/>
    <w:rsid w:val="0069002D"/>
    <w:rsid w:val="0069022F"/>
    <w:rsid w:val="0069027C"/>
    <w:rsid w:val="006903C9"/>
    <w:rsid w:val="00690746"/>
    <w:rsid w:val="00690882"/>
    <w:rsid w:val="00690A46"/>
    <w:rsid w:val="00690B7D"/>
    <w:rsid w:val="00690D88"/>
    <w:rsid w:val="00690E8E"/>
    <w:rsid w:val="006911F8"/>
    <w:rsid w:val="0069124D"/>
    <w:rsid w:val="0069137C"/>
    <w:rsid w:val="0069162C"/>
    <w:rsid w:val="00691660"/>
    <w:rsid w:val="006916A9"/>
    <w:rsid w:val="006916F9"/>
    <w:rsid w:val="0069180E"/>
    <w:rsid w:val="00691A76"/>
    <w:rsid w:val="00691B69"/>
    <w:rsid w:val="00691D0B"/>
    <w:rsid w:val="006921AF"/>
    <w:rsid w:val="00692301"/>
    <w:rsid w:val="006928F7"/>
    <w:rsid w:val="00692B67"/>
    <w:rsid w:val="00692D0A"/>
    <w:rsid w:val="00692E35"/>
    <w:rsid w:val="00693029"/>
    <w:rsid w:val="00693055"/>
    <w:rsid w:val="006930DE"/>
    <w:rsid w:val="0069312D"/>
    <w:rsid w:val="00693A40"/>
    <w:rsid w:val="00693F52"/>
    <w:rsid w:val="00693FBD"/>
    <w:rsid w:val="00694003"/>
    <w:rsid w:val="006940C2"/>
    <w:rsid w:val="006941EF"/>
    <w:rsid w:val="00694221"/>
    <w:rsid w:val="00694339"/>
    <w:rsid w:val="0069462F"/>
    <w:rsid w:val="0069473B"/>
    <w:rsid w:val="00694762"/>
    <w:rsid w:val="00694763"/>
    <w:rsid w:val="00694957"/>
    <w:rsid w:val="006949F2"/>
    <w:rsid w:val="00694A4F"/>
    <w:rsid w:val="00694AED"/>
    <w:rsid w:val="00694F56"/>
    <w:rsid w:val="00694FA4"/>
    <w:rsid w:val="00695592"/>
    <w:rsid w:val="006958E2"/>
    <w:rsid w:val="00695AE7"/>
    <w:rsid w:val="00696411"/>
    <w:rsid w:val="0069644B"/>
    <w:rsid w:val="00696603"/>
    <w:rsid w:val="00696746"/>
    <w:rsid w:val="006967E5"/>
    <w:rsid w:val="00696860"/>
    <w:rsid w:val="006968E1"/>
    <w:rsid w:val="00696A8F"/>
    <w:rsid w:val="00696C7F"/>
    <w:rsid w:val="00696DCF"/>
    <w:rsid w:val="00696F72"/>
    <w:rsid w:val="00697039"/>
    <w:rsid w:val="00697260"/>
    <w:rsid w:val="006972BE"/>
    <w:rsid w:val="006974A7"/>
    <w:rsid w:val="00697620"/>
    <w:rsid w:val="00697673"/>
    <w:rsid w:val="006976ED"/>
    <w:rsid w:val="00697700"/>
    <w:rsid w:val="00697960"/>
    <w:rsid w:val="00697BFD"/>
    <w:rsid w:val="00697C1A"/>
    <w:rsid w:val="00697E08"/>
    <w:rsid w:val="00697FAD"/>
    <w:rsid w:val="006A002B"/>
    <w:rsid w:val="006A00A9"/>
    <w:rsid w:val="006A0237"/>
    <w:rsid w:val="006A06B9"/>
    <w:rsid w:val="006A06FF"/>
    <w:rsid w:val="006A0C55"/>
    <w:rsid w:val="006A0C96"/>
    <w:rsid w:val="006A0E7F"/>
    <w:rsid w:val="006A0FCA"/>
    <w:rsid w:val="006A1320"/>
    <w:rsid w:val="006A151D"/>
    <w:rsid w:val="006A154C"/>
    <w:rsid w:val="006A15F4"/>
    <w:rsid w:val="006A1707"/>
    <w:rsid w:val="006A1804"/>
    <w:rsid w:val="006A18AC"/>
    <w:rsid w:val="006A1A38"/>
    <w:rsid w:val="006A1AEE"/>
    <w:rsid w:val="006A1B34"/>
    <w:rsid w:val="006A1BE0"/>
    <w:rsid w:val="006A1D51"/>
    <w:rsid w:val="006A1EDF"/>
    <w:rsid w:val="006A21C1"/>
    <w:rsid w:val="006A2368"/>
    <w:rsid w:val="006A2376"/>
    <w:rsid w:val="006A2652"/>
    <w:rsid w:val="006A2681"/>
    <w:rsid w:val="006A291D"/>
    <w:rsid w:val="006A2A3F"/>
    <w:rsid w:val="006A2CA1"/>
    <w:rsid w:val="006A2F32"/>
    <w:rsid w:val="006A3030"/>
    <w:rsid w:val="006A312A"/>
    <w:rsid w:val="006A324A"/>
    <w:rsid w:val="006A34D0"/>
    <w:rsid w:val="006A35FD"/>
    <w:rsid w:val="006A362B"/>
    <w:rsid w:val="006A3839"/>
    <w:rsid w:val="006A390E"/>
    <w:rsid w:val="006A3AEE"/>
    <w:rsid w:val="006A3C2D"/>
    <w:rsid w:val="006A3C81"/>
    <w:rsid w:val="006A3E01"/>
    <w:rsid w:val="006A3F03"/>
    <w:rsid w:val="006A3F85"/>
    <w:rsid w:val="006A400F"/>
    <w:rsid w:val="006A404E"/>
    <w:rsid w:val="006A41E0"/>
    <w:rsid w:val="006A427C"/>
    <w:rsid w:val="006A43E7"/>
    <w:rsid w:val="006A4411"/>
    <w:rsid w:val="006A46FE"/>
    <w:rsid w:val="006A4763"/>
    <w:rsid w:val="006A47DF"/>
    <w:rsid w:val="006A496A"/>
    <w:rsid w:val="006A4DAA"/>
    <w:rsid w:val="006A4ECE"/>
    <w:rsid w:val="006A4F4F"/>
    <w:rsid w:val="006A534D"/>
    <w:rsid w:val="006A5AD7"/>
    <w:rsid w:val="006A5BC5"/>
    <w:rsid w:val="006A5C70"/>
    <w:rsid w:val="006A5C96"/>
    <w:rsid w:val="006A5CED"/>
    <w:rsid w:val="006A5CFE"/>
    <w:rsid w:val="006A5D55"/>
    <w:rsid w:val="006A5E1F"/>
    <w:rsid w:val="006A6066"/>
    <w:rsid w:val="006A60BC"/>
    <w:rsid w:val="006A60EA"/>
    <w:rsid w:val="006A61DF"/>
    <w:rsid w:val="006A63DE"/>
    <w:rsid w:val="006A645D"/>
    <w:rsid w:val="006A65A7"/>
    <w:rsid w:val="006A6672"/>
    <w:rsid w:val="006A6872"/>
    <w:rsid w:val="006A6AD4"/>
    <w:rsid w:val="006A6CE7"/>
    <w:rsid w:val="006A6D7B"/>
    <w:rsid w:val="006A707F"/>
    <w:rsid w:val="006A7263"/>
    <w:rsid w:val="006A729E"/>
    <w:rsid w:val="006A74C6"/>
    <w:rsid w:val="006A761E"/>
    <w:rsid w:val="006A777F"/>
    <w:rsid w:val="006A7877"/>
    <w:rsid w:val="006A7DF9"/>
    <w:rsid w:val="006A7EAD"/>
    <w:rsid w:val="006A7F40"/>
    <w:rsid w:val="006A7F62"/>
    <w:rsid w:val="006A7FCF"/>
    <w:rsid w:val="006B0039"/>
    <w:rsid w:val="006B0086"/>
    <w:rsid w:val="006B017B"/>
    <w:rsid w:val="006B03F9"/>
    <w:rsid w:val="006B04DE"/>
    <w:rsid w:val="006B066F"/>
    <w:rsid w:val="006B0CAF"/>
    <w:rsid w:val="006B0EF6"/>
    <w:rsid w:val="006B102B"/>
    <w:rsid w:val="006B10A6"/>
    <w:rsid w:val="006B10A8"/>
    <w:rsid w:val="006B11A1"/>
    <w:rsid w:val="006B11BA"/>
    <w:rsid w:val="006B1585"/>
    <w:rsid w:val="006B16A5"/>
    <w:rsid w:val="006B16FE"/>
    <w:rsid w:val="006B198B"/>
    <w:rsid w:val="006B1998"/>
    <w:rsid w:val="006B199E"/>
    <w:rsid w:val="006B19A7"/>
    <w:rsid w:val="006B1BEE"/>
    <w:rsid w:val="006B1C38"/>
    <w:rsid w:val="006B1DF8"/>
    <w:rsid w:val="006B220C"/>
    <w:rsid w:val="006B29BA"/>
    <w:rsid w:val="006B2B13"/>
    <w:rsid w:val="006B2BD1"/>
    <w:rsid w:val="006B2C1F"/>
    <w:rsid w:val="006B2D53"/>
    <w:rsid w:val="006B3024"/>
    <w:rsid w:val="006B31C4"/>
    <w:rsid w:val="006B3261"/>
    <w:rsid w:val="006B33C0"/>
    <w:rsid w:val="006B36D9"/>
    <w:rsid w:val="006B3929"/>
    <w:rsid w:val="006B3CF2"/>
    <w:rsid w:val="006B3DA7"/>
    <w:rsid w:val="006B402E"/>
    <w:rsid w:val="006B42A6"/>
    <w:rsid w:val="006B42B6"/>
    <w:rsid w:val="006B4459"/>
    <w:rsid w:val="006B45C0"/>
    <w:rsid w:val="006B47FE"/>
    <w:rsid w:val="006B4846"/>
    <w:rsid w:val="006B49EF"/>
    <w:rsid w:val="006B4C02"/>
    <w:rsid w:val="006B4D73"/>
    <w:rsid w:val="006B4ECF"/>
    <w:rsid w:val="006B508D"/>
    <w:rsid w:val="006B563E"/>
    <w:rsid w:val="006B57EA"/>
    <w:rsid w:val="006B59F7"/>
    <w:rsid w:val="006B5A82"/>
    <w:rsid w:val="006B5D97"/>
    <w:rsid w:val="006B5E3B"/>
    <w:rsid w:val="006B5F1A"/>
    <w:rsid w:val="006B609F"/>
    <w:rsid w:val="006B6148"/>
    <w:rsid w:val="006B6239"/>
    <w:rsid w:val="006B62FF"/>
    <w:rsid w:val="006B63A8"/>
    <w:rsid w:val="006B69E7"/>
    <w:rsid w:val="006B6C05"/>
    <w:rsid w:val="006B6F13"/>
    <w:rsid w:val="006B7082"/>
    <w:rsid w:val="006B729E"/>
    <w:rsid w:val="006B7658"/>
    <w:rsid w:val="006B774D"/>
    <w:rsid w:val="006B7908"/>
    <w:rsid w:val="006B7972"/>
    <w:rsid w:val="006B7C6E"/>
    <w:rsid w:val="006B7CF0"/>
    <w:rsid w:val="006B7DB0"/>
    <w:rsid w:val="006B7E4B"/>
    <w:rsid w:val="006B7E9F"/>
    <w:rsid w:val="006C0078"/>
    <w:rsid w:val="006C0245"/>
    <w:rsid w:val="006C032D"/>
    <w:rsid w:val="006C046C"/>
    <w:rsid w:val="006C0592"/>
    <w:rsid w:val="006C0C8B"/>
    <w:rsid w:val="006C0DA5"/>
    <w:rsid w:val="006C11F8"/>
    <w:rsid w:val="006C139D"/>
    <w:rsid w:val="006C1579"/>
    <w:rsid w:val="006C15F7"/>
    <w:rsid w:val="006C1682"/>
    <w:rsid w:val="006C1C4D"/>
    <w:rsid w:val="006C1DC8"/>
    <w:rsid w:val="006C1E68"/>
    <w:rsid w:val="006C1F72"/>
    <w:rsid w:val="006C1F81"/>
    <w:rsid w:val="006C21DB"/>
    <w:rsid w:val="006C228B"/>
    <w:rsid w:val="006C231F"/>
    <w:rsid w:val="006C2474"/>
    <w:rsid w:val="006C24CF"/>
    <w:rsid w:val="006C2554"/>
    <w:rsid w:val="006C26A7"/>
    <w:rsid w:val="006C27C6"/>
    <w:rsid w:val="006C27F2"/>
    <w:rsid w:val="006C2916"/>
    <w:rsid w:val="006C2995"/>
    <w:rsid w:val="006C2AAD"/>
    <w:rsid w:val="006C2B4A"/>
    <w:rsid w:val="006C2B94"/>
    <w:rsid w:val="006C2C13"/>
    <w:rsid w:val="006C2EDA"/>
    <w:rsid w:val="006C2F65"/>
    <w:rsid w:val="006C2F76"/>
    <w:rsid w:val="006C32F8"/>
    <w:rsid w:val="006C3300"/>
    <w:rsid w:val="006C34DF"/>
    <w:rsid w:val="006C36A6"/>
    <w:rsid w:val="006C3801"/>
    <w:rsid w:val="006C383B"/>
    <w:rsid w:val="006C38C8"/>
    <w:rsid w:val="006C38F5"/>
    <w:rsid w:val="006C3976"/>
    <w:rsid w:val="006C3A0B"/>
    <w:rsid w:val="006C3C4B"/>
    <w:rsid w:val="006C3DE0"/>
    <w:rsid w:val="006C3FAD"/>
    <w:rsid w:val="006C4248"/>
    <w:rsid w:val="006C442F"/>
    <w:rsid w:val="006C457D"/>
    <w:rsid w:val="006C4593"/>
    <w:rsid w:val="006C45C3"/>
    <w:rsid w:val="006C45D2"/>
    <w:rsid w:val="006C45FD"/>
    <w:rsid w:val="006C4674"/>
    <w:rsid w:val="006C46DF"/>
    <w:rsid w:val="006C4963"/>
    <w:rsid w:val="006C4C57"/>
    <w:rsid w:val="006C4ECA"/>
    <w:rsid w:val="006C4F66"/>
    <w:rsid w:val="006C504E"/>
    <w:rsid w:val="006C514C"/>
    <w:rsid w:val="006C5251"/>
    <w:rsid w:val="006C5335"/>
    <w:rsid w:val="006C53A8"/>
    <w:rsid w:val="006C58FE"/>
    <w:rsid w:val="006C5BD5"/>
    <w:rsid w:val="006C5CC7"/>
    <w:rsid w:val="006C5D49"/>
    <w:rsid w:val="006C6180"/>
    <w:rsid w:val="006C627A"/>
    <w:rsid w:val="006C6589"/>
    <w:rsid w:val="006C669F"/>
    <w:rsid w:val="006C6952"/>
    <w:rsid w:val="006C6AD5"/>
    <w:rsid w:val="006C6B9B"/>
    <w:rsid w:val="006C6CFE"/>
    <w:rsid w:val="006C6DE1"/>
    <w:rsid w:val="006C73A2"/>
    <w:rsid w:val="006C73F1"/>
    <w:rsid w:val="006C74F2"/>
    <w:rsid w:val="006C7637"/>
    <w:rsid w:val="006C77C5"/>
    <w:rsid w:val="006C79F1"/>
    <w:rsid w:val="006C7AFB"/>
    <w:rsid w:val="006C7B36"/>
    <w:rsid w:val="006C7DB0"/>
    <w:rsid w:val="006C7F16"/>
    <w:rsid w:val="006D0077"/>
    <w:rsid w:val="006D00C1"/>
    <w:rsid w:val="006D0172"/>
    <w:rsid w:val="006D0209"/>
    <w:rsid w:val="006D043A"/>
    <w:rsid w:val="006D04D4"/>
    <w:rsid w:val="006D05FB"/>
    <w:rsid w:val="006D0A1A"/>
    <w:rsid w:val="006D0B25"/>
    <w:rsid w:val="006D0E27"/>
    <w:rsid w:val="006D110D"/>
    <w:rsid w:val="006D11CF"/>
    <w:rsid w:val="006D1868"/>
    <w:rsid w:val="006D18B0"/>
    <w:rsid w:val="006D1AEF"/>
    <w:rsid w:val="006D1C18"/>
    <w:rsid w:val="006D1E0C"/>
    <w:rsid w:val="006D1E59"/>
    <w:rsid w:val="006D1E64"/>
    <w:rsid w:val="006D204C"/>
    <w:rsid w:val="006D2068"/>
    <w:rsid w:val="006D2070"/>
    <w:rsid w:val="006D22AA"/>
    <w:rsid w:val="006D235A"/>
    <w:rsid w:val="006D242E"/>
    <w:rsid w:val="006D2450"/>
    <w:rsid w:val="006D28B5"/>
    <w:rsid w:val="006D28D6"/>
    <w:rsid w:val="006D2A16"/>
    <w:rsid w:val="006D2C02"/>
    <w:rsid w:val="006D2C10"/>
    <w:rsid w:val="006D2EBC"/>
    <w:rsid w:val="006D3284"/>
    <w:rsid w:val="006D3302"/>
    <w:rsid w:val="006D33A1"/>
    <w:rsid w:val="006D35D0"/>
    <w:rsid w:val="006D373D"/>
    <w:rsid w:val="006D39BA"/>
    <w:rsid w:val="006D3A74"/>
    <w:rsid w:val="006D3ACB"/>
    <w:rsid w:val="006D3B14"/>
    <w:rsid w:val="006D419F"/>
    <w:rsid w:val="006D4346"/>
    <w:rsid w:val="006D473E"/>
    <w:rsid w:val="006D4773"/>
    <w:rsid w:val="006D4814"/>
    <w:rsid w:val="006D49B9"/>
    <w:rsid w:val="006D4A94"/>
    <w:rsid w:val="006D4B4B"/>
    <w:rsid w:val="006D4BED"/>
    <w:rsid w:val="006D4D78"/>
    <w:rsid w:val="006D5245"/>
    <w:rsid w:val="006D5295"/>
    <w:rsid w:val="006D5655"/>
    <w:rsid w:val="006D5917"/>
    <w:rsid w:val="006D592B"/>
    <w:rsid w:val="006D5B4C"/>
    <w:rsid w:val="006D5B95"/>
    <w:rsid w:val="006D5CDB"/>
    <w:rsid w:val="006D5D3D"/>
    <w:rsid w:val="006D5D95"/>
    <w:rsid w:val="006D5DCA"/>
    <w:rsid w:val="006D5F22"/>
    <w:rsid w:val="006D5F3C"/>
    <w:rsid w:val="006D5FF7"/>
    <w:rsid w:val="006D5FFB"/>
    <w:rsid w:val="006D662D"/>
    <w:rsid w:val="006D66BB"/>
    <w:rsid w:val="006D6960"/>
    <w:rsid w:val="006D699E"/>
    <w:rsid w:val="006D6B68"/>
    <w:rsid w:val="006D6BBF"/>
    <w:rsid w:val="006D6C69"/>
    <w:rsid w:val="006D6DB1"/>
    <w:rsid w:val="006D6EA6"/>
    <w:rsid w:val="006D73C4"/>
    <w:rsid w:val="006D7493"/>
    <w:rsid w:val="006D7564"/>
    <w:rsid w:val="006D7623"/>
    <w:rsid w:val="006D79E4"/>
    <w:rsid w:val="006E00DA"/>
    <w:rsid w:val="006E0461"/>
    <w:rsid w:val="006E05D4"/>
    <w:rsid w:val="006E060D"/>
    <w:rsid w:val="006E08EC"/>
    <w:rsid w:val="006E0B64"/>
    <w:rsid w:val="006E0B6C"/>
    <w:rsid w:val="006E0E77"/>
    <w:rsid w:val="006E111E"/>
    <w:rsid w:val="006E1474"/>
    <w:rsid w:val="006E14CE"/>
    <w:rsid w:val="006E158A"/>
    <w:rsid w:val="006E15B8"/>
    <w:rsid w:val="006E15DB"/>
    <w:rsid w:val="006E160C"/>
    <w:rsid w:val="006E1E1C"/>
    <w:rsid w:val="006E1ED9"/>
    <w:rsid w:val="006E2134"/>
    <w:rsid w:val="006E224C"/>
    <w:rsid w:val="006E2284"/>
    <w:rsid w:val="006E228A"/>
    <w:rsid w:val="006E2611"/>
    <w:rsid w:val="006E28C1"/>
    <w:rsid w:val="006E2937"/>
    <w:rsid w:val="006E294F"/>
    <w:rsid w:val="006E2A1A"/>
    <w:rsid w:val="006E2D84"/>
    <w:rsid w:val="006E3078"/>
    <w:rsid w:val="006E330B"/>
    <w:rsid w:val="006E35A4"/>
    <w:rsid w:val="006E3843"/>
    <w:rsid w:val="006E3F5C"/>
    <w:rsid w:val="006E4064"/>
    <w:rsid w:val="006E4066"/>
    <w:rsid w:val="006E40F3"/>
    <w:rsid w:val="006E444A"/>
    <w:rsid w:val="006E4550"/>
    <w:rsid w:val="006E4AA3"/>
    <w:rsid w:val="006E4FAB"/>
    <w:rsid w:val="006E5273"/>
    <w:rsid w:val="006E5374"/>
    <w:rsid w:val="006E556C"/>
    <w:rsid w:val="006E55F0"/>
    <w:rsid w:val="006E5C9D"/>
    <w:rsid w:val="006E5CBA"/>
    <w:rsid w:val="006E5D4D"/>
    <w:rsid w:val="006E5E5F"/>
    <w:rsid w:val="006E63C7"/>
    <w:rsid w:val="006E642E"/>
    <w:rsid w:val="006E65A1"/>
    <w:rsid w:val="006E675A"/>
    <w:rsid w:val="006E6852"/>
    <w:rsid w:val="006E68F3"/>
    <w:rsid w:val="006E69EB"/>
    <w:rsid w:val="006E6B86"/>
    <w:rsid w:val="006E6C1D"/>
    <w:rsid w:val="006E6C39"/>
    <w:rsid w:val="006E6D03"/>
    <w:rsid w:val="006E7092"/>
    <w:rsid w:val="006E71F6"/>
    <w:rsid w:val="006E7492"/>
    <w:rsid w:val="006E7545"/>
    <w:rsid w:val="006E773C"/>
    <w:rsid w:val="006E7786"/>
    <w:rsid w:val="006E7877"/>
    <w:rsid w:val="006E78DF"/>
    <w:rsid w:val="006E7993"/>
    <w:rsid w:val="006E7D6A"/>
    <w:rsid w:val="006E7F76"/>
    <w:rsid w:val="006F0322"/>
    <w:rsid w:val="006F03D7"/>
    <w:rsid w:val="006F0413"/>
    <w:rsid w:val="006F0611"/>
    <w:rsid w:val="006F08DE"/>
    <w:rsid w:val="006F0984"/>
    <w:rsid w:val="006F0AA7"/>
    <w:rsid w:val="006F0AEE"/>
    <w:rsid w:val="006F0B7F"/>
    <w:rsid w:val="006F0D90"/>
    <w:rsid w:val="006F1031"/>
    <w:rsid w:val="006F1223"/>
    <w:rsid w:val="006F1500"/>
    <w:rsid w:val="006F18D3"/>
    <w:rsid w:val="006F1CD6"/>
    <w:rsid w:val="006F1F40"/>
    <w:rsid w:val="006F1FA4"/>
    <w:rsid w:val="006F24C4"/>
    <w:rsid w:val="006F26EC"/>
    <w:rsid w:val="006F27D6"/>
    <w:rsid w:val="006F27FD"/>
    <w:rsid w:val="006F2D25"/>
    <w:rsid w:val="006F2E03"/>
    <w:rsid w:val="006F3158"/>
    <w:rsid w:val="006F3357"/>
    <w:rsid w:val="006F372B"/>
    <w:rsid w:val="006F3ADB"/>
    <w:rsid w:val="006F3CAB"/>
    <w:rsid w:val="006F3CC8"/>
    <w:rsid w:val="006F3E78"/>
    <w:rsid w:val="006F3E84"/>
    <w:rsid w:val="006F3F00"/>
    <w:rsid w:val="006F4082"/>
    <w:rsid w:val="006F4173"/>
    <w:rsid w:val="006F41D0"/>
    <w:rsid w:val="006F4400"/>
    <w:rsid w:val="006F456A"/>
    <w:rsid w:val="006F493C"/>
    <w:rsid w:val="006F49C3"/>
    <w:rsid w:val="006F4AD0"/>
    <w:rsid w:val="006F4D4E"/>
    <w:rsid w:val="006F4F1E"/>
    <w:rsid w:val="006F544C"/>
    <w:rsid w:val="006F5A6B"/>
    <w:rsid w:val="006F5D94"/>
    <w:rsid w:val="006F5F2F"/>
    <w:rsid w:val="006F61F7"/>
    <w:rsid w:val="006F62AB"/>
    <w:rsid w:val="006F62CC"/>
    <w:rsid w:val="006F62F6"/>
    <w:rsid w:val="006F64F7"/>
    <w:rsid w:val="006F6698"/>
    <w:rsid w:val="006F67C7"/>
    <w:rsid w:val="006F68D0"/>
    <w:rsid w:val="006F6B27"/>
    <w:rsid w:val="006F6B96"/>
    <w:rsid w:val="006F6D9D"/>
    <w:rsid w:val="006F6DA0"/>
    <w:rsid w:val="006F7029"/>
    <w:rsid w:val="006F7048"/>
    <w:rsid w:val="006F7129"/>
    <w:rsid w:val="006F71EB"/>
    <w:rsid w:val="006F723C"/>
    <w:rsid w:val="006F74AE"/>
    <w:rsid w:val="006F74BB"/>
    <w:rsid w:val="006F7540"/>
    <w:rsid w:val="006F76B0"/>
    <w:rsid w:val="006F7727"/>
    <w:rsid w:val="006F7972"/>
    <w:rsid w:val="006F7B67"/>
    <w:rsid w:val="006F7BB6"/>
    <w:rsid w:val="00700020"/>
    <w:rsid w:val="0070004A"/>
    <w:rsid w:val="00700190"/>
    <w:rsid w:val="00700961"/>
    <w:rsid w:val="00700CCE"/>
    <w:rsid w:val="00700D02"/>
    <w:rsid w:val="00700D50"/>
    <w:rsid w:val="00700EA1"/>
    <w:rsid w:val="00700F98"/>
    <w:rsid w:val="00700F9F"/>
    <w:rsid w:val="00701666"/>
    <w:rsid w:val="007016D9"/>
    <w:rsid w:val="00701FC4"/>
    <w:rsid w:val="0070206A"/>
    <w:rsid w:val="00702190"/>
    <w:rsid w:val="00702506"/>
    <w:rsid w:val="00702523"/>
    <w:rsid w:val="007025C5"/>
    <w:rsid w:val="00702827"/>
    <w:rsid w:val="007028C0"/>
    <w:rsid w:val="0070292E"/>
    <w:rsid w:val="00702CEC"/>
    <w:rsid w:val="00702D59"/>
    <w:rsid w:val="00702D9A"/>
    <w:rsid w:val="0070339C"/>
    <w:rsid w:val="007035C0"/>
    <w:rsid w:val="007035E8"/>
    <w:rsid w:val="007037A4"/>
    <w:rsid w:val="007039D3"/>
    <w:rsid w:val="00703AF0"/>
    <w:rsid w:val="0070424C"/>
    <w:rsid w:val="00704466"/>
    <w:rsid w:val="00704603"/>
    <w:rsid w:val="00704C98"/>
    <w:rsid w:val="00704CC6"/>
    <w:rsid w:val="00704CF1"/>
    <w:rsid w:val="00704D60"/>
    <w:rsid w:val="00704D9F"/>
    <w:rsid w:val="00704E87"/>
    <w:rsid w:val="00704EB3"/>
    <w:rsid w:val="007052B6"/>
    <w:rsid w:val="00705527"/>
    <w:rsid w:val="00705661"/>
    <w:rsid w:val="007058C0"/>
    <w:rsid w:val="00705A4B"/>
    <w:rsid w:val="00705BCD"/>
    <w:rsid w:val="00705C43"/>
    <w:rsid w:val="00705CE7"/>
    <w:rsid w:val="00705FED"/>
    <w:rsid w:val="007060C7"/>
    <w:rsid w:val="0070621C"/>
    <w:rsid w:val="00706224"/>
    <w:rsid w:val="007062AD"/>
    <w:rsid w:val="007062F5"/>
    <w:rsid w:val="007065CA"/>
    <w:rsid w:val="007065CD"/>
    <w:rsid w:val="00706874"/>
    <w:rsid w:val="007068FE"/>
    <w:rsid w:val="00706D12"/>
    <w:rsid w:val="00706E1B"/>
    <w:rsid w:val="00706E79"/>
    <w:rsid w:val="00707037"/>
    <w:rsid w:val="007071A1"/>
    <w:rsid w:val="0070780C"/>
    <w:rsid w:val="00707A1A"/>
    <w:rsid w:val="00707C2D"/>
    <w:rsid w:val="00707D52"/>
    <w:rsid w:val="00707DF0"/>
    <w:rsid w:val="0071009E"/>
    <w:rsid w:val="00710746"/>
    <w:rsid w:val="0071075C"/>
    <w:rsid w:val="007107E1"/>
    <w:rsid w:val="00710A7E"/>
    <w:rsid w:val="00710A7F"/>
    <w:rsid w:val="0071123E"/>
    <w:rsid w:val="0071124B"/>
    <w:rsid w:val="0071128E"/>
    <w:rsid w:val="00711400"/>
    <w:rsid w:val="0071147A"/>
    <w:rsid w:val="0071149F"/>
    <w:rsid w:val="007115A4"/>
    <w:rsid w:val="007116CB"/>
    <w:rsid w:val="007117DD"/>
    <w:rsid w:val="007117F9"/>
    <w:rsid w:val="007118AE"/>
    <w:rsid w:val="00711D24"/>
    <w:rsid w:val="00711DAC"/>
    <w:rsid w:val="00711E68"/>
    <w:rsid w:val="00711ECC"/>
    <w:rsid w:val="00711F20"/>
    <w:rsid w:val="00711F2A"/>
    <w:rsid w:val="0071221A"/>
    <w:rsid w:val="0071222C"/>
    <w:rsid w:val="0071231D"/>
    <w:rsid w:val="0071235C"/>
    <w:rsid w:val="007124A8"/>
    <w:rsid w:val="007124ED"/>
    <w:rsid w:val="00712546"/>
    <w:rsid w:val="007126F2"/>
    <w:rsid w:val="007126FA"/>
    <w:rsid w:val="00712787"/>
    <w:rsid w:val="00712A4D"/>
    <w:rsid w:val="00712ADE"/>
    <w:rsid w:val="00712D17"/>
    <w:rsid w:val="00712DE7"/>
    <w:rsid w:val="00712EE2"/>
    <w:rsid w:val="00713237"/>
    <w:rsid w:val="007133B0"/>
    <w:rsid w:val="00713406"/>
    <w:rsid w:val="00713418"/>
    <w:rsid w:val="00713661"/>
    <w:rsid w:val="0071376A"/>
    <w:rsid w:val="007139A5"/>
    <w:rsid w:val="00713B40"/>
    <w:rsid w:val="00713C2B"/>
    <w:rsid w:val="00713E05"/>
    <w:rsid w:val="00714409"/>
    <w:rsid w:val="00714654"/>
    <w:rsid w:val="00714739"/>
    <w:rsid w:val="00714793"/>
    <w:rsid w:val="007147BF"/>
    <w:rsid w:val="0071487C"/>
    <w:rsid w:val="00714992"/>
    <w:rsid w:val="00714BBE"/>
    <w:rsid w:val="00714ED8"/>
    <w:rsid w:val="007152EA"/>
    <w:rsid w:val="0071574D"/>
    <w:rsid w:val="0071578B"/>
    <w:rsid w:val="007157FE"/>
    <w:rsid w:val="007158A0"/>
    <w:rsid w:val="00715A0A"/>
    <w:rsid w:val="00715A4D"/>
    <w:rsid w:val="00715D73"/>
    <w:rsid w:val="00715FDF"/>
    <w:rsid w:val="0071601D"/>
    <w:rsid w:val="007161F0"/>
    <w:rsid w:val="0071621E"/>
    <w:rsid w:val="0071645A"/>
    <w:rsid w:val="00716708"/>
    <w:rsid w:val="00716AC0"/>
    <w:rsid w:val="00716BDD"/>
    <w:rsid w:val="007173D2"/>
    <w:rsid w:val="0071751D"/>
    <w:rsid w:val="00717632"/>
    <w:rsid w:val="007178AA"/>
    <w:rsid w:val="00717AF4"/>
    <w:rsid w:val="00717B3F"/>
    <w:rsid w:val="00717F1A"/>
    <w:rsid w:val="00720106"/>
    <w:rsid w:val="00720228"/>
    <w:rsid w:val="007205A2"/>
    <w:rsid w:val="007206D7"/>
    <w:rsid w:val="0072089C"/>
    <w:rsid w:val="007208D4"/>
    <w:rsid w:val="00720904"/>
    <w:rsid w:val="00720A06"/>
    <w:rsid w:val="00720A93"/>
    <w:rsid w:val="00720F1C"/>
    <w:rsid w:val="00720FD5"/>
    <w:rsid w:val="00720FEA"/>
    <w:rsid w:val="007210A4"/>
    <w:rsid w:val="007210E7"/>
    <w:rsid w:val="0072125E"/>
    <w:rsid w:val="007212A2"/>
    <w:rsid w:val="007214E4"/>
    <w:rsid w:val="00721775"/>
    <w:rsid w:val="007218B8"/>
    <w:rsid w:val="00722005"/>
    <w:rsid w:val="00722258"/>
    <w:rsid w:val="00722279"/>
    <w:rsid w:val="0072253D"/>
    <w:rsid w:val="007225A4"/>
    <w:rsid w:val="00722744"/>
    <w:rsid w:val="0072291B"/>
    <w:rsid w:val="00722946"/>
    <w:rsid w:val="007229C5"/>
    <w:rsid w:val="00722A92"/>
    <w:rsid w:val="00722A9A"/>
    <w:rsid w:val="00722BC3"/>
    <w:rsid w:val="00722BE8"/>
    <w:rsid w:val="00722CC2"/>
    <w:rsid w:val="00723392"/>
    <w:rsid w:val="00723476"/>
    <w:rsid w:val="00723A58"/>
    <w:rsid w:val="00723AE9"/>
    <w:rsid w:val="00723C27"/>
    <w:rsid w:val="00723F3A"/>
    <w:rsid w:val="007240F7"/>
    <w:rsid w:val="007242B8"/>
    <w:rsid w:val="007242FC"/>
    <w:rsid w:val="00724602"/>
    <w:rsid w:val="00724704"/>
    <w:rsid w:val="0072470F"/>
    <w:rsid w:val="00724831"/>
    <w:rsid w:val="00724B42"/>
    <w:rsid w:val="007254E3"/>
    <w:rsid w:val="0072566D"/>
    <w:rsid w:val="00725724"/>
    <w:rsid w:val="00725841"/>
    <w:rsid w:val="007258C6"/>
    <w:rsid w:val="00725939"/>
    <w:rsid w:val="00725A05"/>
    <w:rsid w:val="00725BC8"/>
    <w:rsid w:val="00725C2D"/>
    <w:rsid w:val="00725E33"/>
    <w:rsid w:val="00725EEB"/>
    <w:rsid w:val="007261C4"/>
    <w:rsid w:val="007262F6"/>
    <w:rsid w:val="007264DF"/>
    <w:rsid w:val="00726AD1"/>
    <w:rsid w:val="00726AF1"/>
    <w:rsid w:val="00726E6A"/>
    <w:rsid w:val="00727186"/>
    <w:rsid w:val="007271A7"/>
    <w:rsid w:val="007273EC"/>
    <w:rsid w:val="0072752D"/>
    <w:rsid w:val="00727DD1"/>
    <w:rsid w:val="00727DDB"/>
    <w:rsid w:val="00727F83"/>
    <w:rsid w:val="00730043"/>
    <w:rsid w:val="00730265"/>
    <w:rsid w:val="00730422"/>
    <w:rsid w:val="00730437"/>
    <w:rsid w:val="00730473"/>
    <w:rsid w:val="0073094C"/>
    <w:rsid w:val="00730D98"/>
    <w:rsid w:val="00730EDF"/>
    <w:rsid w:val="00730F5F"/>
    <w:rsid w:val="007310AA"/>
    <w:rsid w:val="007311AD"/>
    <w:rsid w:val="00731243"/>
    <w:rsid w:val="00731316"/>
    <w:rsid w:val="0073139D"/>
    <w:rsid w:val="0073143A"/>
    <w:rsid w:val="007314C9"/>
    <w:rsid w:val="0073158A"/>
    <w:rsid w:val="007315BC"/>
    <w:rsid w:val="007315CC"/>
    <w:rsid w:val="007319DB"/>
    <w:rsid w:val="00731A1C"/>
    <w:rsid w:val="00731D98"/>
    <w:rsid w:val="00731F05"/>
    <w:rsid w:val="00731FE8"/>
    <w:rsid w:val="007320B3"/>
    <w:rsid w:val="007320DE"/>
    <w:rsid w:val="0073210E"/>
    <w:rsid w:val="007322A1"/>
    <w:rsid w:val="0073268F"/>
    <w:rsid w:val="007326E8"/>
    <w:rsid w:val="00732717"/>
    <w:rsid w:val="0073289B"/>
    <w:rsid w:val="00732A84"/>
    <w:rsid w:val="00732FDE"/>
    <w:rsid w:val="00733095"/>
    <w:rsid w:val="007333DA"/>
    <w:rsid w:val="0073347F"/>
    <w:rsid w:val="007336C4"/>
    <w:rsid w:val="007339DF"/>
    <w:rsid w:val="00733B53"/>
    <w:rsid w:val="00734149"/>
    <w:rsid w:val="00734507"/>
    <w:rsid w:val="00734580"/>
    <w:rsid w:val="0073466D"/>
    <w:rsid w:val="00734858"/>
    <w:rsid w:val="00734945"/>
    <w:rsid w:val="0073494E"/>
    <w:rsid w:val="0073498B"/>
    <w:rsid w:val="00734BF6"/>
    <w:rsid w:val="00734D8E"/>
    <w:rsid w:val="00734EFD"/>
    <w:rsid w:val="00734F59"/>
    <w:rsid w:val="007351FA"/>
    <w:rsid w:val="0073537F"/>
    <w:rsid w:val="007356AE"/>
    <w:rsid w:val="007357F7"/>
    <w:rsid w:val="00735813"/>
    <w:rsid w:val="0073582A"/>
    <w:rsid w:val="0073586B"/>
    <w:rsid w:val="0073595D"/>
    <w:rsid w:val="007359E2"/>
    <w:rsid w:val="00735BB3"/>
    <w:rsid w:val="00735DC2"/>
    <w:rsid w:val="007361C6"/>
    <w:rsid w:val="0073646A"/>
    <w:rsid w:val="0073663C"/>
    <w:rsid w:val="0073664D"/>
    <w:rsid w:val="007367C8"/>
    <w:rsid w:val="00736A3C"/>
    <w:rsid w:val="00736B74"/>
    <w:rsid w:val="00736C12"/>
    <w:rsid w:val="00736C98"/>
    <w:rsid w:val="00736DCA"/>
    <w:rsid w:val="00736FDC"/>
    <w:rsid w:val="007370F8"/>
    <w:rsid w:val="00737444"/>
    <w:rsid w:val="00737789"/>
    <w:rsid w:val="00737906"/>
    <w:rsid w:val="00737964"/>
    <w:rsid w:val="007379E0"/>
    <w:rsid w:val="007379E9"/>
    <w:rsid w:val="00737A0D"/>
    <w:rsid w:val="00737AA3"/>
    <w:rsid w:val="00737ED6"/>
    <w:rsid w:val="00737EEC"/>
    <w:rsid w:val="00740125"/>
    <w:rsid w:val="007402DA"/>
    <w:rsid w:val="00740342"/>
    <w:rsid w:val="00740C85"/>
    <w:rsid w:val="00740CDF"/>
    <w:rsid w:val="00740F5C"/>
    <w:rsid w:val="0074122E"/>
    <w:rsid w:val="00741689"/>
    <w:rsid w:val="00741A97"/>
    <w:rsid w:val="00741B16"/>
    <w:rsid w:val="00741C65"/>
    <w:rsid w:val="00741C73"/>
    <w:rsid w:val="007421AD"/>
    <w:rsid w:val="00742567"/>
    <w:rsid w:val="007427CF"/>
    <w:rsid w:val="007429A3"/>
    <w:rsid w:val="00742A26"/>
    <w:rsid w:val="00742A5E"/>
    <w:rsid w:val="00742AB9"/>
    <w:rsid w:val="0074301B"/>
    <w:rsid w:val="007432F6"/>
    <w:rsid w:val="0074330D"/>
    <w:rsid w:val="00743391"/>
    <w:rsid w:val="007434A6"/>
    <w:rsid w:val="00743823"/>
    <w:rsid w:val="00743896"/>
    <w:rsid w:val="00743B92"/>
    <w:rsid w:val="00743CA2"/>
    <w:rsid w:val="00743CCD"/>
    <w:rsid w:val="007441D5"/>
    <w:rsid w:val="00744212"/>
    <w:rsid w:val="007442F2"/>
    <w:rsid w:val="007443AC"/>
    <w:rsid w:val="0074441B"/>
    <w:rsid w:val="00744530"/>
    <w:rsid w:val="0074496D"/>
    <w:rsid w:val="00744A43"/>
    <w:rsid w:val="00744DD8"/>
    <w:rsid w:val="00744EAE"/>
    <w:rsid w:val="00744F4F"/>
    <w:rsid w:val="00744FA8"/>
    <w:rsid w:val="007450AC"/>
    <w:rsid w:val="00745341"/>
    <w:rsid w:val="00745792"/>
    <w:rsid w:val="00745803"/>
    <w:rsid w:val="0074589D"/>
    <w:rsid w:val="007458D0"/>
    <w:rsid w:val="00745CB8"/>
    <w:rsid w:val="00745F30"/>
    <w:rsid w:val="00745F51"/>
    <w:rsid w:val="00746241"/>
    <w:rsid w:val="00746275"/>
    <w:rsid w:val="00746281"/>
    <w:rsid w:val="00746477"/>
    <w:rsid w:val="007467B6"/>
    <w:rsid w:val="00746986"/>
    <w:rsid w:val="00746AB9"/>
    <w:rsid w:val="00746B53"/>
    <w:rsid w:val="00746C40"/>
    <w:rsid w:val="00746CEC"/>
    <w:rsid w:val="00746D5B"/>
    <w:rsid w:val="00746D7C"/>
    <w:rsid w:val="00747102"/>
    <w:rsid w:val="0074722B"/>
    <w:rsid w:val="0074728A"/>
    <w:rsid w:val="00747568"/>
    <w:rsid w:val="0074774F"/>
    <w:rsid w:val="0074790C"/>
    <w:rsid w:val="00747B61"/>
    <w:rsid w:val="00747CFA"/>
    <w:rsid w:val="00747DCC"/>
    <w:rsid w:val="00747E9B"/>
    <w:rsid w:val="00747ED0"/>
    <w:rsid w:val="00747F16"/>
    <w:rsid w:val="00750103"/>
    <w:rsid w:val="00750214"/>
    <w:rsid w:val="00750221"/>
    <w:rsid w:val="0075046E"/>
    <w:rsid w:val="00750493"/>
    <w:rsid w:val="007504D1"/>
    <w:rsid w:val="007505C1"/>
    <w:rsid w:val="00750975"/>
    <w:rsid w:val="00750DDF"/>
    <w:rsid w:val="007511EF"/>
    <w:rsid w:val="00751219"/>
    <w:rsid w:val="00751ADC"/>
    <w:rsid w:val="00751F25"/>
    <w:rsid w:val="007520BD"/>
    <w:rsid w:val="0075219C"/>
    <w:rsid w:val="00752506"/>
    <w:rsid w:val="007526B0"/>
    <w:rsid w:val="0075277F"/>
    <w:rsid w:val="0075297D"/>
    <w:rsid w:val="00752A40"/>
    <w:rsid w:val="00752D49"/>
    <w:rsid w:val="00753066"/>
    <w:rsid w:val="00753107"/>
    <w:rsid w:val="007531D6"/>
    <w:rsid w:val="007535A9"/>
    <w:rsid w:val="007535ED"/>
    <w:rsid w:val="0075371F"/>
    <w:rsid w:val="00753C63"/>
    <w:rsid w:val="00753C78"/>
    <w:rsid w:val="00753C79"/>
    <w:rsid w:val="00753DBA"/>
    <w:rsid w:val="00753E11"/>
    <w:rsid w:val="0075404D"/>
    <w:rsid w:val="00754426"/>
    <w:rsid w:val="0075463E"/>
    <w:rsid w:val="00754794"/>
    <w:rsid w:val="00754838"/>
    <w:rsid w:val="007549B4"/>
    <w:rsid w:val="00754B26"/>
    <w:rsid w:val="00754F24"/>
    <w:rsid w:val="00754FD7"/>
    <w:rsid w:val="00755178"/>
    <w:rsid w:val="007554CD"/>
    <w:rsid w:val="00755657"/>
    <w:rsid w:val="007557D1"/>
    <w:rsid w:val="00755914"/>
    <w:rsid w:val="00755C9C"/>
    <w:rsid w:val="00755CFF"/>
    <w:rsid w:val="00755DB4"/>
    <w:rsid w:val="00755EC1"/>
    <w:rsid w:val="00755F90"/>
    <w:rsid w:val="0075603E"/>
    <w:rsid w:val="00756049"/>
    <w:rsid w:val="007560B2"/>
    <w:rsid w:val="0075632C"/>
    <w:rsid w:val="007567FA"/>
    <w:rsid w:val="00756BD8"/>
    <w:rsid w:val="00756C61"/>
    <w:rsid w:val="00757070"/>
    <w:rsid w:val="00757655"/>
    <w:rsid w:val="007576C6"/>
    <w:rsid w:val="00757748"/>
    <w:rsid w:val="0075779E"/>
    <w:rsid w:val="007578B7"/>
    <w:rsid w:val="00757949"/>
    <w:rsid w:val="00757E42"/>
    <w:rsid w:val="00757F49"/>
    <w:rsid w:val="0076037D"/>
    <w:rsid w:val="00760637"/>
    <w:rsid w:val="007606B5"/>
    <w:rsid w:val="007608B0"/>
    <w:rsid w:val="0076097D"/>
    <w:rsid w:val="00760BB7"/>
    <w:rsid w:val="00760CB8"/>
    <w:rsid w:val="00760D55"/>
    <w:rsid w:val="00760EB5"/>
    <w:rsid w:val="00761064"/>
    <w:rsid w:val="00761336"/>
    <w:rsid w:val="00761375"/>
    <w:rsid w:val="00761380"/>
    <w:rsid w:val="00761385"/>
    <w:rsid w:val="0076162D"/>
    <w:rsid w:val="0076171C"/>
    <w:rsid w:val="007618A6"/>
    <w:rsid w:val="007618F1"/>
    <w:rsid w:val="00761A04"/>
    <w:rsid w:val="00761A25"/>
    <w:rsid w:val="00761C48"/>
    <w:rsid w:val="00761F62"/>
    <w:rsid w:val="0076203F"/>
    <w:rsid w:val="00762294"/>
    <w:rsid w:val="00762334"/>
    <w:rsid w:val="00762401"/>
    <w:rsid w:val="007624DC"/>
    <w:rsid w:val="0076256C"/>
    <w:rsid w:val="0076277F"/>
    <w:rsid w:val="007629F9"/>
    <w:rsid w:val="00762AD4"/>
    <w:rsid w:val="007634C5"/>
    <w:rsid w:val="007640F9"/>
    <w:rsid w:val="00764486"/>
    <w:rsid w:val="00764736"/>
    <w:rsid w:val="007647AE"/>
    <w:rsid w:val="00764874"/>
    <w:rsid w:val="00764995"/>
    <w:rsid w:val="00764BC6"/>
    <w:rsid w:val="00764BFE"/>
    <w:rsid w:val="0076572E"/>
    <w:rsid w:val="00765880"/>
    <w:rsid w:val="007659C1"/>
    <w:rsid w:val="00765A70"/>
    <w:rsid w:val="00765BC5"/>
    <w:rsid w:val="00765D13"/>
    <w:rsid w:val="00765EBB"/>
    <w:rsid w:val="00766034"/>
    <w:rsid w:val="00766109"/>
    <w:rsid w:val="007661D8"/>
    <w:rsid w:val="00766499"/>
    <w:rsid w:val="0076669C"/>
    <w:rsid w:val="0076671C"/>
    <w:rsid w:val="0076672D"/>
    <w:rsid w:val="007667DD"/>
    <w:rsid w:val="00766809"/>
    <w:rsid w:val="00766906"/>
    <w:rsid w:val="00766ADE"/>
    <w:rsid w:val="00766B5B"/>
    <w:rsid w:val="00766C23"/>
    <w:rsid w:val="00766C83"/>
    <w:rsid w:val="00766D5B"/>
    <w:rsid w:val="00766EE1"/>
    <w:rsid w:val="00766F48"/>
    <w:rsid w:val="00767042"/>
    <w:rsid w:val="007670F9"/>
    <w:rsid w:val="00767104"/>
    <w:rsid w:val="00767A5D"/>
    <w:rsid w:val="00767B80"/>
    <w:rsid w:val="00767C7E"/>
    <w:rsid w:val="007702E9"/>
    <w:rsid w:val="007707D5"/>
    <w:rsid w:val="00770911"/>
    <w:rsid w:val="00770923"/>
    <w:rsid w:val="00770B03"/>
    <w:rsid w:val="00770CEF"/>
    <w:rsid w:val="00771096"/>
    <w:rsid w:val="0077135F"/>
    <w:rsid w:val="007713BD"/>
    <w:rsid w:val="007714F7"/>
    <w:rsid w:val="007716F2"/>
    <w:rsid w:val="007717F5"/>
    <w:rsid w:val="00771A48"/>
    <w:rsid w:val="0077202B"/>
    <w:rsid w:val="007720DB"/>
    <w:rsid w:val="007725E6"/>
    <w:rsid w:val="007726F4"/>
    <w:rsid w:val="007729E8"/>
    <w:rsid w:val="00772A7E"/>
    <w:rsid w:val="00772AAB"/>
    <w:rsid w:val="00772ADF"/>
    <w:rsid w:val="00772AE8"/>
    <w:rsid w:val="00772AEA"/>
    <w:rsid w:val="00772B3A"/>
    <w:rsid w:val="00772CD8"/>
    <w:rsid w:val="00772D8C"/>
    <w:rsid w:val="00772E38"/>
    <w:rsid w:val="00772FB8"/>
    <w:rsid w:val="00773202"/>
    <w:rsid w:val="0077323E"/>
    <w:rsid w:val="007733EA"/>
    <w:rsid w:val="007734BE"/>
    <w:rsid w:val="00773530"/>
    <w:rsid w:val="0077357A"/>
    <w:rsid w:val="00773661"/>
    <w:rsid w:val="00773841"/>
    <w:rsid w:val="0077388A"/>
    <w:rsid w:val="00773A72"/>
    <w:rsid w:val="00773AB3"/>
    <w:rsid w:val="00773ADE"/>
    <w:rsid w:val="00773BC1"/>
    <w:rsid w:val="00773BDC"/>
    <w:rsid w:val="00773CC7"/>
    <w:rsid w:val="00773D26"/>
    <w:rsid w:val="00773DEA"/>
    <w:rsid w:val="00773EB4"/>
    <w:rsid w:val="0077409F"/>
    <w:rsid w:val="00774197"/>
    <w:rsid w:val="00774263"/>
    <w:rsid w:val="00774363"/>
    <w:rsid w:val="00774389"/>
    <w:rsid w:val="0077447A"/>
    <w:rsid w:val="0077492E"/>
    <w:rsid w:val="00774933"/>
    <w:rsid w:val="00774E13"/>
    <w:rsid w:val="00774E22"/>
    <w:rsid w:val="00774E34"/>
    <w:rsid w:val="00775213"/>
    <w:rsid w:val="007752E1"/>
    <w:rsid w:val="007754AE"/>
    <w:rsid w:val="00775900"/>
    <w:rsid w:val="00775998"/>
    <w:rsid w:val="00775C9E"/>
    <w:rsid w:val="00775EE9"/>
    <w:rsid w:val="00775F69"/>
    <w:rsid w:val="00775F7C"/>
    <w:rsid w:val="007762A6"/>
    <w:rsid w:val="007763E1"/>
    <w:rsid w:val="007764E6"/>
    <w:rsid w:val="007765AA"/>
    <w:rsid w:val="007765D4"/>
    <w:rsid w:val="00776737"/>
    <w:rsid w:val="00776965"/>
    <w:rsid w:val="00776DEF"/>
    <w:rsid w:val="00777074"/>
    <w:rsid w:val="0077712C"/>
    <w:rsid w:val="00777463"/>
    <w:rsid w:val="00777482"/>
    <w:rsid w:val="0077763E"/>
    <w:rsid w:val="007776B3"/>
    <w:rsid w:val="007777D9"/>
    <w:rsid w:val="0077780F"/>
    <w:rsid w:val="00777834"/>
    <w:rsid w:val="007778D1"/>
    <w:rsid w:val="00777D34"/>
    <w:rsid w:val="00777F2D"/>
    <w:rsid w:val="00777F66"/>
    <w:rsid w:val="0078020E"/>
    <w:rsid w:val="00780218"/>
    <w:rsid w:val="00780313"/>
    <w:rsid w:val="0078054D"/>
    <w:rsid w:val="007805DE"/>
    <w:rsid w:val="00780802"/>
    <w:rsid w:val="00780917"/>
    <w:rsid w:val="00780B0A"/>
    <w:rsid w:val="00780BD4"/>
    <w:rsid w:val="00780BE8"/>
    <w:rsid w:val="00780D1A"/>
    <w:rsid w:val="00780FCB"/>
    <w:rsid w:val="00781044"/>
    <w:rsid w:val="00781198"/>
    <w:rsid w:val="0078126F"/>
    <w:rsid w:val="007816C5"/>
    <w:rsid w:val="00781831"/>
    <w:rsid w:val="00782127"/>
    <w:rsid w:val="00782144"/>
    <w:rsid w:val="0078214A"/>
    <w:rsid w:val="00782919"/>
    <w:rsid w:val="007829A9"/>
    <w:rsid w:val="00782A2E"/>
    <w:rsid w:val="00782A7F"/>
    <w:rsid w:val="00782AB5"/>
    <w:rsid w:val="00782F73"/>
    <w:rsid w:val="00783247"/>
    <w:rsid w:val="0078333F"/>
    <w:rsid w:val="007834A4"/>
    <w:rsid w:val="007834AB"/>
    <w:rsid w:val="007835BC"/>
    <w:rsid w:val="00783769"/>
    <w:rsid w:val="007837B3"/>
    <w:rsid w:val="00783876"/>
    <w:rsid w:val="0078387A"/>
    <w:rsid w:val="00783948"/>
    <w:rsid w:val="00783991"/>
    <w:rsid w:val="007839DD"/>
    <w:rsid w:val="00783B0B"/>
    <w:rsid w:val="00783BEA"/>
    <w:rsid w:val="00783C57"/>
    <w:rsid w:val="00783D5C"/>
    <w:rsid w:val="00783FCB"/>
    <w:rsid w:val="00784002"/>
    <w:rsid w:val="00784179"/>
    <w:rsid w:val="00784201"/>
    <w:rsid w:val="0078422A"/>
    <w:rsid w:val="0078429E"/>
    <w:rsid w:val="007845A6"/>
    <w:rsid w:val="00784A3D"/>
    <w:rsid w:val="00784C8D"/>
    <w:rsid w:val="00784D1A"/>
    <w:rsid w:val="00785101"/>
    <w:rsid w:val="007852DB"/>
    <w:rsid w:val="00785390"/>
    <w:rsid w:val="007854DF"/>
    <w:rsid w:val="00785532"/>
    <w:rsid w:val="00785660"/>
    <w:rsid w:val="0078570E"/>
    <w:rsid w:val="00785768"/>
    <w:rsid w:val="00785788"/>
    <w:rsid w:val="007858D1"/>
    <w:rsid w:val="00785956"/>
    <w:rsid w:val="00785BAF"/>
    <w:rsid w:val="00785D6F"/>
    <w:rsid w:val="00785DEB"/>
    <w:rsid w:val="00785DF5"/>
    <w:rsid w:val="00785EDA"/>
    <w:rsid w:val="00785EF1"/>
    <w:rsid w:val="00785F4B"/>
    <w:rsid w:val="0078607A"/>
    <w:rsid w:val="0078613D"/>
    <w:rsid w:val="00786455"/>
    <w:rsid w:val="0078646C"/>
    <w:rsid w:val="00786574"/>
    <w:rsid w:val="007865A0"/>
    <w:rsid w:val="0078690F"/>
    <w:rsid w:val="00786B6E"/>
    <w:rsid w:val="00786BC4"/>
    <w:rsid w:val="00786C7E"/>
    <w:rsid w:val="00786C95"/>
    <w:rsid w:val="00786F19"/>
    <w:rsid w:val="00786FBD"/>
    <w:rsid w:val="007871F4"/>
    <w:rsid w:val="007875D2"/>
    <w:rsid w:val="0078774E"/>
    <w:rsid w:val="00787A3F"/>
    <w:rsid w:val="00787B4A"/>
    <w:rsid w:val="00787BD4"/>
    <w:rsid w:val="00787CF6"/>
    <w:rsid w:val="00787E1A"/>
    <w:rsid w:val="00787ED6"/>
    <w:rsid w:val="00790060"/>
    <w:rsid w:val="00790242"/>
    <w:rsid w:val="007902D5"/>
    <w:rsid w:val="0079032C"/>
    <w:rsid w:val="00790379"/>
    <w:rsid w:val="00790381"/>
    <w:rsid w:val="0079048C"/>
    <w:rsid w:val="00790662"/>
    <w:rsid w:val="00790667"/>
    <w:rsid w:val="0079068B"/>
    <w:rsid w:val="0079069C"/>
    <w:rsid w:val="00790A47"/>
    <w:rsid w:val="00790B30"/>
    <w:rsid w:val="00790CCD"/>
    <w:rsid w:val="0079117A"/>
    <w:rsid w:val="00791399"/>
    <w:rsid w:val="007914BE"/>
    <w:rsid w:val="0079186A"/>
    <w:rsid w:val="007919FB"/>
    <w:rsid w:val="00791E27"/>
    <w:rsid w:val="00791F31"/>
    <w:rsid w:val="00791F38"/>
    <w:rsid w:val="0079243F"/>
    <w:rsid w:val="00792624"/>
    <w:rsid w:val="00792A22"/>
    <w:rsid w:val="00792B17"/>
    <w:rsid w:val="00792C05"/>
    <w:rsid w:val="00792FB2"/>
    <w:rsid w:val="0079314C"/>
    <w:rsid w:val="00793363"/>
    <w:rsid w:val="00793703"/>
    <w:rsid w:val="007937F4"/>
    <w:rsid w:val="00793C73"/>
    <w:rsid w:val="00793CB0"/>
    <w:rsid w:val="00793D0F"/>
    <w:rsid w:val="00793DEA"/>
    <w:rsid w:val="00793ECC"/>
    <w:rsid w:val="00793F94"/>
    <w:rsid w:val="0079429F"/>
    <w:rsid w:val="007943FC"/>
    <w:rsid w:val="007946D0"/>
    <w:rsid w:val="00794758"/>
    <w:rsid w:val="00794765"/>
    <w:rsid w:val="007949A4"/>
    <w:rsid w:val="007949FC"/>
    <w:rsid w:val="00794B96"/>
    <w:rsid w:val="00794BE9"/>
    <w:rsid w:val="00794C2A"/>
    <w:rsid w:val="00794C8D"/>
    <w:rsid w:val="00794E59"/>
    <w:rsid w:val="007955E0"/>
    <w:rsid w:val="007957D2"/>
    <w:rsid w:val="00795987"/>
    <w:rsid w:val="00795B6C"/>
    <w:rsid w:val="00795B70"/>
    <w:rsid w:val="00795F12"/>
    <w:rsid w:val="007960B0"/>
    <w:rsid w:val="00796321"/>
    <w:rsid w:val="007963E0"/>
    <w:rsid w:val="007968CB"/>
    <w:rsid w:val="0079694A"/>
    <w:rsid w:val="00796A26"/>
    <w:rsid w:val="00796A6D"/>
    <w:rsid w:val="00796A91"/>
    <w:rsid w:val="00796BCE"/>
    <w:rsid w:val="00796CC0"/>
    <w:rsid w:val="00797218"/>
    <w:rsid w:val="00797233"/>
    <w:rsid w:val="00797383"/>
    <w:rsid w:val="0079759F"/>
    <w:rsid w:val="007976F8"/>
    <w:rsid w:val="00797722"/>
    <w:rsid w:val="007977E4"/>
    <w:rsid w:val="007978B8"/>
    <w:rsid w:val="00797BE2"/>
    <w:rsid w:val="00797BEA"/>
    <w:rsid w:val="00797BED"/>
    <w:rsid w:val="00797F9F"/>
    <w:rsid w:val="007A0084"/>
    <w:rsid w:val="007A047F"/>
    <w:rsid w:val="007A094E"/>
    <w:rsid w:val="007A0B0B"/>
    <w:rsid w:val="007A0BB6"/>
    <w:rsid w:val="007A1018"/>
    <w:rsid w:val="007A11C7"/>
    <w:rsid w:val="007A1384"/>
    <w:rsid w:val="007A1452"/>
    <w:rsid w:val="007A1525"/>
    <w:rsid w:val="007A160E"/>
    <w:rsid w:val="007A1D7A"/>
    <w:rsid w:val="007A1EBE"/>
    <w:rsid w:val="007A2281"/>
    <w:rsid w:val="007A24B9"/>
    <w:rsid w:val="007A2599"/>
    <w:rsid w:val="007A309C"/>
    <w:rsid w:val="007A30B4"/>
    <w:rsid w:val="007A3192"/>
    <w:rsid w:val="007A33A1"/>
    <w:rsid w:val="007A34FA"/>
    <w:rsid w:val="007A35CD"/>
    <w:rsid w:val="007A35E6"/>
    <w:rsid w:val="007A380D"/>
    <w:rsid w:val="007A3AC2"/>
    <w:rsid w:val="007A3EE8"/>
    <w:rsid w:val="007A3F89"/>
    <w:rsid w:val="007A3FBF"/>
    <w:rsid w:val="007A3FCC"/>
    <w:rsid w:val="007A4046"/>
    <w:rsid w:val="007A415B"/>
    <w:rsid w:val="007A4275"/>
    <w:rsid w:val="007A43AB"/>
    <w:rsid w:val="007A4B91"/>
    <w:rsid w:val="007A513C"/>
    <w:rsid w:val="007A54F2"/>
    <w:rsid w:val="007A572F"/>
    <w:rsid w:val="007A5BCB"/>
    <w:rsid w:val="007A5C28"/>
    <w:rsid w:val="007A5D10"/>
    <w:rsid w:val="007A5D29"/>
    <w:rsid w:val="007A5DEA"/>
    <w:rsid w:val="007A5F36"/>
    <w:rsid w:val="007A6292"/>
    <w:rsid w:val="007A62E7"/>
    <w:rsid w:val="007A635C"/>
    <w:rsid w:val="007A642C"/>
    <w:rsid w:val="007A670E"/>
    <w:rsid w:val="007A68C9"/>
    <w:rsid w:val="007A69FE"/>
    <w:rsid w:val="007A6B51"/>
    <w:rsid w:val="007A6BB4"/>
    <w:rsid w:val="007A6D5F"/>
    <w:rsid w:val="007A6DC8"/>
    <w:rsid w:val="007A6E25"/>
    <w:rsid w:val="007A6E97"/>
    <w:rsid w:val="007A7068"/>
    <w:rsid w:val="007A715A"/>
    <w:rsid w:val="007A75E1"/>
    <w:rsid w:val="007A7A49"/>
    <w:rsid w:val="007A7D00"/>
    <w:rsid w:val="007A7D3B"/>
    <w:rsid w:val="007A7E4C"/>
    <w:rsid w:val="007B0224"/>
    <w:rsid w:val="007B038E"/>
    <w:rsid w:val="007B0488"/>
    <w:rsid w:val="007B04E3"/>
    <w:rsid w:val="007B05C2"/>
    <w:rsid w:val="007B08D1"/>
    <w:rsid w:val="007B0A43"/>
    <w:rsid w:val="007B0B91"/>
    <w:rsid w:val="007B0B9B"/>
    <w:rsid w:val="007B0C41"/>
    <w:rsid w:val="007B0FD1"/>
    <w:rsid w:val="007B0FFE"/>
    <w:rsid w:val="007B1171"/>
    <w:rsid w:val="007B11B9"/>
    <w:rsid w:val="007B14CA"/>
    <w:rsid w:val="007B1601"/>
    <w:rsid w:val="007B1679"/>
    <w:rsid w:val="007B1732"/>
    <w:rsid w:val="007B1797"/>
    <w:rsid w:val="007B18D3"/>
    <w:rsid w:val="007B1B83"/>
    <w:rsid w:val="007B1BA8"/>
    <w:rsid w:val="007B1BED"/>
    <w:rsid w:val="007B22F5"/>
    <w:rsid w:val="007B2397"/>
    <w:rsid w:val="007B244B"/>
    <w:rsid w:val="007B24E0"/>
    <w:rsid w:val="007B29D2"/>
    <w:rsid w:val="007B2DA4"/>
    <w:rsid w:val="007B2DE2"/>
    <w:rsid w:val="007B2E61"/>
    <w:rsid w:val="007B2FAE"/>
    <w:rsid w:val="007B3061"/>
    <w:rsid w:val="007B3155"/>
    <w:rsid w:val="007B3344"/>
    <w:rsid w:val="007B365F"/>
    <w:rsid w:val="007B383E"/>
    <w:rsid w:val="007B3965"/>
    <w:rsid w:val="007B39F3"/>
    <w:rsid w:val="007B3A8A"/>
    <w:rsid w:val="007B3CB9"/>
    <w:rsid w:val="007B3E63"/>
    <w:rsid w:val="007B3F39"/>
    <w:rsid w:val="007B3F5E"/>
    <w:rsid w:val="007B3FB6"/>
    <w:rsid w:val="007B411F"/>
    <w:rsid w:val="007B41C0"/>
    <w:rsid w:val="007B41D9"/>
    <w:rsid w:val="007B4381"/>
    <w:rsid w:val="007B43A2"/>
    <w:rsid w:val="007B465A"/>
    <w:rsid w:val="007B478C"/>
    <w:rsid w:val="007B4798"/>
    <w:rsid w:val="007B49EB"/>
    <w:rsid w:val="007B4A41"/>
    <w:rsid w:val="007B4AF8"/>
    <w:rsid w:val="007B4E46"/>
    <w:rsid w:val="007B4ECC"/>
    <w:rsid w:val="007B5029"/>
    <w:rsid w:val="007B5448"/>
    <w:rsid w:val="007B5560"/>
    <w:rsid w:val="007B56DE"/>
    <w:rsid w:val="007B5A9E"/>
    <w:rsid w:val="007B5D6E"/>
    <w:rsid w:val="007B5DBF"/>
    <w:rsid w:val="007B61A2"/>
    <w:rsid w:val="007B61C7"/>
    <w:rsid w:val="007B6284"/>
    <w:rsid w:val="007B6351"/>
    <w:rsid w:val="007B64EE"/>
    <w:rsid w:val="007B6698"/>
    <w:rsid w:val="007B67D8"/>
    <w:rsid w:val="007B6918"/>
    <w:rsid w:val="007B6AF9"/>
    <w:rsid w:val="007B6FAA"/>
    <w:rsid w:val="007B725B"/>
    <w:rsid w:val="007B7353"/>
    <w:rsid w:val="007B763C"/>
    <w:rsid w:val="007B7882"/>
    <w:rsid w:val="007B789A"/>
    <w:rsid w:val="007B79FA"/>
    <w:rsid w:val="007B7A3A"/>
    <w:rsid w:val="007B7BE5"/>
    <w:rsid w:val="007C01DF"/>
    <w:rsid w:val="007C024C"/>
    <w:rsid w:val="007C02B0"/>
    <w:rsid w:val="007C0544"/>
    <w:rsid w:val="007C083A"/>
    <w:rsid w:val="007C0A5E"/>
    <w:rsid w:val="007C0FB4"/>
    <w:rsid w:val="007C1040"/>
    <w:rsid w:val="007C122C"/>
    <w:rsid w:val="007C1335"/>
    <w:rsid w:val="007C13F4"/>
    <w:rsid w:val="007C153D"/>
    <w:rsid w:val="007C1602"/>
    <w:rsid w:val="007C1664"/>
    <w:rsid w:val="007C1950"/>
    <w:rsid w:val="007C1A30"/>
    <w:rsid w:val="007C1C39"/>
    <w:rsid w:val="007C1C7D"/>
    <w:rsid w:val="007C1DE8"/>
    <w:rsid w:val="007C1DF6"/>
    <w:rsid w:val="007C1EAC"/>
    <w:rsid w:val="007C1EAE"/>
    <w:rsid w:val="007C20C2"/>
    <w:rsid w:val="007C20C5"/>
    <w:rsid w:val="007C22C5"/>
    <w:rsid w:val="007C2488"/>
    <w:rsid w:val="007C2799"/>
    <w:rsid w:val="007C2A03"/>
    <w:rsid w:val="007C2CD8"/>
    <w:rsid w:val="007C2F87"/>
    <w:rsid w:val="007C3463"/>
    <w:rsid w:val="007C3752"/>
    <w:rsid w:val="007C3774"/>
    <w:rsid w:val="007C39E5"/>
    <w:rsid w:val="007C3BE3"/>
    <w:rsid w:val="007C3BF4"/>
    <w:rsid w:val="007C3D92"/>
    <w:rsid w:val="007C3D9D"/>
    <w:rsid w:val="007C3FBF"/>
    <w:rsid w:val="007C40A9"/>
    <w:rsid w:val="007C428C"/>
    <w:rsid w:val="007C4600"/>
    <w:rsid w:val="007C475E"/>
    <w:rsid w:val="007C47FC"/>
    <w:rsid w:val="007C49F9"/>
    <w:rsid w:val="007C4A67"/>
    <w:rsid w:val="007C4B57"/>
    <w:rsid w:val="007C4C1D"/>
    <w:rsid w:val="007C4C9D"/>
    <w:rsid w:val="007C4DBE"/>
    <w:rsid w:val="007C4E4F"/>
    <w:rsid w:val="007C4E53"/>
    <w:rsid w:val="007C502B"/>
    <w:rsid w:val="007C5375"/>
    <w:rsid w:val="007C53BF"/>
    <w:rsid w:val="007C5474"/>
    <w:rsid w:val="007C548C"/>
    <w:rsid w:val="007C5544"/>
    <w:rsid w:val="007C5611"/>
    <w:rsid w:val="007C56D1"/>
    <w:rsid w:val="007C577A"/>
    <w:rsid w:val="007C58E8"/>
    <w:rsid w:val="007C5E39"/>
    <w:rsid w:val="007C6015"/>
    <w:rsid w:val="007C673E"/>
    <w:rsid w:val="007C6880"/>
    <w:rsid w:val="007C6EF3"/>
    <w:rsid w:val="007C7051"/>
    <w:rsid w:val="007C70AD"/>
    <w:rsid w:val="007C70D4"/>
    <w:rsid w:val="007C7276"/>
    <w:rsid w:val="007C740B"/>
    <w:rsid w:val="007C774A"/>
    <w:rsid w:val="007C7798"/>
    <w:rsid w:val="007C797A"/>
    <w:rsid w:val="007C79DF"/>
    <w:rsid w:val="007C7AC5"/>
    <w:rsid w:val="007C7ACB"/>
    <w:rsid w:val="007C7B2C"/>
    <w:rsid w:val="007C7D78"/>
    <w:rsid w:val="007D02AF"/>
    <w:rsid w:val="007D03C5"/>
    <w:rsid w:val="007D0535"/>
    <w:rsid w:val="007D0560"/>
    <w:rsid w:val="007D05B1"/>
    <w:rsid w:val="007D0856"/>
    <w:rsid w:val="007D0881"/>
    <w:rsid w:val="007D09AA"/>
    <w:rsid w:val="007D0AC1"/>
    <w:rsid w:val="007D0ADA"/>
    <w:rsid w:val="007D0DA0"/>
    <w:rsid w:val="007D0E39"/>
    <w:rsid w:val="007D1329"/>
    <w:rsid w:val="007D1495"/>
    <w:rsid w:val="007D1684"/>
    <w:rsid w:val="007D1706"/>
    <w:rsid w:val="007D1975"/>
    <w:rsid w:val="007D1AE1"/>
    <w:rsid w:val="007D1C63"/>
    <w:rsid w:val="007D1CBF"/>
    <w:rsid w:val="007D1FD3"/>
    <w:rsid w:val="007D2001"/>
    <w:rsid w:val="007D22F3"/>
    <w:rsid w:val="007D25FE"/>
    <w:rsid w:val="007D29A1"/>
    <w:rsid w:val="007D2A3B"/>
    <w:rsid w:val="007D2A88"/>
    <w:rsid w:val="007D2B2E"/>
    <w:rsid w:val="007D2B31"/>
    <w:rsid w:val="007D2B49"/>
    <w:rsid w:val="007D2BD0"/>
    <w:rsid w:val="007D2DAD"/>
    <w:rsid w:val="007D2E23"/>
    <w:rsid w:val="007D2EB7"/>
    <w:rsid w:val="007D304C"/>
    <w:rsid w:val="007D3361"/>
    <w:rsid w:val="007D33BD"/>
    <w:rsid w:val="007D3A2C"/>
    <w:rsid w:val="007D3C44"/>
    <w:rsid w:val="007D401C"/>
    <w:rsid w:val="007D42C8"/>
    <w:rsid w:val="007D43AE"/>
    <w:rsid w:val="007D45E9"/>
    <w:rsid w:val="007D48DB"/>
    <w:rsid w:val="007D4C75"/>
    <w:rsid w:val="007D4CEA"/>
    <w:rsid w:val="007D4D67"/>
    <w:rsid w:val="007D4FD5"/>
    <w:rsid w:val="007D501D"/>
    <w:rsid w:val="007D5090"/>
    <w:rsid w:val="007D51B0"/>
    <w:rsid w:val="007D54C5"/>
    <w:rsid w:val="007D54CD"/>
    <w:rsid w:val="007D5756"/>
    <w:rsid w:val="007D58D7"/>
    <w:rsid w:val="007D59F0"/>
    <w:rsid w:val="007D5AF2"/>
    <w:rsid w:val="007D5E29"/>
    <w:rsid w:val="007D5E4D"/>
    <w:rsid w:val="007D5FA4"/>
    <w:rsid w:val="007D655E"/>
    <w:rsid w:val="007D65A0"/>
    <w:rsid w:val="007D6874"/>
    <w:rsid w:val="007D69C1"/>
    <w:rsid w:val="007D6A39"/>
    <w:rsid w:val="007D6BF3"/>
    <w:rsid w:val="007D6C1C"/>
    <w:rsid w:val="007D6D24"/>
    <w:rsid w:val="007D6F64"/>
    <w:rsid w:val="007D7090"/>
    <w:rsid w:val="007D7488"/>
    <w:rsid w:val="007D74D8"/>
    <w:rsid w:val="007D7594"/>
    <w:rsid w:val="007D7649"/>
    <w:rsid w:val="007D7688"/>
    <w:rsid w:val="007D780F"/>
    <w:rsid w:val="007D7AE4"/>
    <w:rsid w:val="007D7AEE"/>
    <w:rsid w:val="007D7B1C"/>
    <w:rsid w:val="007D7D8F"/>
    <w:rsid w:val="007D7FF3"/>
    <w:rsid w:val="007E00AE"/>
    <w:rsid w:val="007E01E2"/>
    <w:rsid w:val="007E03AA"/>
    <w:rsid w:val="007E03D0"/>
    <w:rsid w:val="007E048E"/>
    <w:rsid w:val="007E054A"/>
    <w:rsid w:val="007E080F"/>
    <w:rsid w:val="007E09DD"/>
    <w:rsid w:val="007E0C8C"/>
    <w:rsid w:val="007E0E79"/>
    <w:rsid w:val="007E1021"/>
    <w:rsid w:val="007E1344"/>
    <w:rsid w:val="007E1860"/>
    <w:rsid w:val="007E1B69"/>
    <w:rsid w:val="007E1BE0"/>
    <w:rsid w:val="007E1BEE"/>
    <w:rsid w:val="007E1C33"/>
    <w:rsid w:val="007E1CFE"/>
    <w:rsid w:val="007E1E2B"/>
    <w:rsid w:val="007E20AF"/>
    <w:rsid w:val="007E2286"/>
    <w:rsid w:val="007E247B"/>
    <w:rsid w:val="007E262D"/>
    <w:rsid w:val="007E27CE"/>
    <w:rsid w:val="007E2949"/>
    <w:rsid w:val="007E2A43"/>
    <w:rsid w:val="007E2AA4"/>
    <w:rsid w:val="007E2CD6"/>
    <w:rsid w:val="007E2D80"/>
    <w:rsid w:val="007E2EC6"/>
    <w:rsid w:val="007E2F3A"/>
    <w:rsid w:val="007E34D2"/>
    <w:rsid w:val="007E38FE"/>
    <w:rsid w:val="007E3912"/>
    <w:rsid w:val="007E3A8B"/>
    <w:rsid w:val="007E3BDB"/>
    <w:rsid w:val="007E3DD7"/>
    <w:rsid w:val="007E4411"/>
    <w:rsid w:val="007E4593"/>
    <w:rsid w:val="007E4626"/>
    <w:rsid w:val="007E468C"/>
    <w:rsid w:val="007E46D8"/>
    <w:rsid w:val="007E4ADC"/>
    <w:rsid w:val="007E4B24"/>
    <w:rsid w:val="007E4D9E"/>
    <w:rsid w:val="007E4EEE"/>
    <w:rsid w:val="007E53A0"/>
    <w:rsid w:val="007E5412"/>
    <w:rsid w:val="007E548A"/>
    <w:rsid w:val="007E55CE"/>
    <w:rsid w:val="007E565E"/>
    <w:rsid w:val="007E5A51"/>
    <w:rsid w:val="007E5AEC"/>
    <w:rsid w:val="007E5B01"/>
    <w:rsid w:val="007E5C52"/>
    <w:rsid w:val="007E5CCC"/>
    <w:rsid w:val="007E5D1B"/>
    <w:rsid w:val="007E5D61"/>
    <w:rsid w:val="007E5E6A"/>
    <w:rsid w:val="007E5E78"/>
    <w:rsid w:val="007E5F07"/>
    <w:rsid w:val="007E5F6F"/>
    <w:rsid w:val="007E60BD"/>
    <w:rsid w:val="007E60E0"/>
    <w:rsid w:val="007E65A4"/>
    <w:rsid w:val="007E65D3"/>
    <w:rsid w:val="007E6824"/>
    <w:rsid w:val="007E685C"/>
    <w:rsid w:val="007E69E6"/>
    <w:rsid w:val="007E6A08"/>
    <w:rsid w:val="007E6BFF"/>
    <w:rsid w:val="007E6DE4"/>
    <w:rsid w:val="007E6E13"/>
    <w:rsid w:val="007E6EA3"/>
    <w:rsid w:val="007E6F70"/>
    <w:rsid w:val="007E6F7E"/>
    <w:rsid w:val="007E7048"/>
    <w:rsid w:val="007E7834"/>
    <w:rsid w:val="007E7A0E"/>
    <w:rsid w:val="007E7E7F"/>
    <w:rsid w:val="007E7F39"/>
    <w:rsid w:val="007F0071"/>
    <w:rsid w:val="007F016B"/>
    <w:rsid w:val="007F0485"/>
    <w:rsid w:val="007F09BA"/>
    <w:rsid w:val="007F0FFD"/>
    <w:rsid w:val="007F12CE"/>
    <w:rsid w:val="007F12F1"/>
    <w:rsid w:val="007F139C"/>
    <w:rsid w:val="007F1764"/>
    <w:rsid w:val="007F1861"/>
    <w:rsid w:val="007F1A91"/>
    <w:rsid w:val="007F1D17"/>
    <w:rsid w:val="007F2157"/>
    <w:rsid w:val="007F2210"/>
    <w:rsid w:val="007F22AC"/>
    <w:rsid w:val="007F234E"/>
    <w:rsid w:val="007F23AF"/>
    <w:rsid w:val="007F2867"/>
    <w:rsid w:val="007F28C4"/>
    <w:rsid w:val="007F28E8"/>
    <w:rsid w:val="007F2A71"/>
    <w:rsid w:val="007F2BCC"/>
    <w:rsid w:val="007F30C6"/>
    <w:rsid w:val="007F34F9"/>
    <w:rsid w:val="007F369D"/>
    <w:rsid w:val="007F3B18"/>
    <w:rsid w:val="007F3BC9"/>
    <w:rsid w:val="007F3F09"/>
    <w:rsid w:val="007F40FA"/>
    <w:rsid w:val="007F4309"/>
    <w:rsid w:val="007F439A"/>
    <w:rsid w:val="007F43CC"/>
    <w:rsid w:val="007F4545"/>
    <w:rsid w:val="007F4913"/>
    <w:rsid w:val="007F4ACE"/>
    <w:rsid w:val="007F4EBB"/>
    <w:rsid w:val="007F50EE"/>
    <w:rsid w:val="007F54E2"/>
    <w:rsid w:val="007F5699"/>
    <w:rsid w:val="007F599A"/>
    <w:rsid w:val="007F5EAE"/>
    <w:rsid w:val="007F639C"/>
    <w:rsid w:val="007F6681"/>
    <w:rsid w:val="007F681B"/>
    <w:rsid w:val="007F68BD"/>
    <w:rsid w:val="007F6934"/>
    <w:rsid w:val="007F6D98"/>
    <w:rsid w:val="007F6DAA"/>
    <w:rsid w:val="007F6DF6"/>
    <w:rsid w:val="007F6F9A"/>
    <w:rsid w:val="007F6FD7"/>
    <w:rsid w:val="007F706D"/>
    <w:rsid w:val="007F7475"/>
    <w:rsid w:val="007F7610"/>
    <w:rsid w:val="007F770A"/>
    <w:rsid w:val="007F7775"/>
    <w:rsid w:val="007F7996"/>
    <w:rsid w:val="007F7A3C"/>
    <w:rsid w:val="007F7D6E"/>
    <w:rsid w:val="008001A2"/>
    <w:rsid w:val="008003F1"/>
    <w:rsid w:val="0080046C"/>
    <w:rsid w:val="00800752"/>
    <w:rsid w:val="008009D2"/>
    <w:rsid w:val="00800AE3"/>
    <w:rsid w:val="00800B7C"/>
    <w:rsid w:val="00800C96"/>
    <w:rsid w:val="00800D6C"/>
    <w:rsid w:val="0080100C"/>
    <w:rsid w:val="0080114B"/>
    <w:rsid w:val="00801356"/>
    <w:rsid w:val="008018BC"/>
    <w:rsid w:val="00801CF1"/>
    <w:rsid w:val="00801DC2"/>
    <w:rsid w:val="00801E38"/>
    <w:rsid w:val="00801FF2"/>
    <w:rsid w:val="00802043"/>
    <w:rsid w:val="0080207A"/>
    <w:rsid w:val="00802133"/>
    <w:rsid w:val="008022E2"/>
    <w:rsid w:val="00802369"/>
    <w:rsid w:val="008024EC"/>
    <w:rsid w:val="008025AA"/>
    <w:rsid w:val="00802612"/>
    <w:rsid w:val="0080266B"/>
    <w:rsid w:val="008026AF"/>
    <w:rsid w:val="008027E3"/>
    <w:rsid w:val="0080297B"/>
    <w:rsid w:val="00802B13"/>
    <w:rsid w:val="00802F03"/>
    <w:rsid w:val="008031E1"/>
    <w:rsid w:val="00803384"/>
    <w:rsid w:val="008034C2"/>
    <w:rsid w:val="008034FC"/>
    <w:rsid w:val="008036B8"/>
    <w:rsid w:val="008036F8"/>
    <w:rsid w:val="008036FB"/>
    <w:rsid w:val="008038CA"/>
    <w:rsid w:val="00803A6D"/>
    <w:rsid w:val="00803CE8"/>
    <w:rsid w:val="008041FF"/>
    <w:rsid w:val="0080421F"/>
    <w:rsid w:val="008042C1"/>
    <w:rsid w:val="0080457B"/>
    <w:rsid w:val="00804DB7"/>
    <w:rsid w:val="00804DB9"/>
    <w:rsid w:val="00804ED9"/>
    <w:rsid w:val="00804F30"/>
    <w:rsid w:val="0080537D"/>
    <w:rsid w:val="008053E3"/>
    <w:rsid w:val="00805414"/>
    <w:rsid w:val="0080560D"/>
    <w:rsid w:val="00805639"/>
    <w:rsid w:val="008057CA"/>
    <w:rsid w:val="00805893"/>
    <w:rsid w:val="00805D2D"/>
    <w:rsid w:val="008060B7"/>
    <w:rsid w:val="00806638"/>
    <w:rsid w:val="0080664E"/>
    <w:rsid w:val="008066C8"/>
    <w:rsid w:val="00806BEF"/>
    <w:rsid w:val="00806C1A"/>
    <w:rsid w:val="00806E4F"/>
    <w:rsid w:val="00806E84"/>
    <w:rsid w:val="00806FE9"/>
    <w:rsid w:val="008071BC"/>
    <w:rsid w:val="008074A9"/>
    <w:rsid w:val="00807516"/>
    <w:rsid w:val="008076F2"/>
    <w:rsid w:val="00807B8F"/>
    <w:rsid w:val="00807BCB"/>
    <w:rsid w:val="00807D73"/>
    <w:rsid w:val="00807F13"/>
    <w:rsid w:val="008100D9"/>
    <w:rsid w:val="008101B1"/>
    <w:rsid w:val="0081052A"/>
    <w:rsid w:val="0081078A"/>
    <w:rsid w:val="008107C3"/>
    <w:rsid w:val="00810999"/>
    <w:rsid w:val="00810AD6"/>
    <w:rsid w:val="00810B0A"/>
    <w:rsid w:val="00810B58"/>
    <w:rsid w:val="00810E06"/>
    <w:rsid w:val="0081117E"/>
    <w:rsid w:val="0081117F"/>
    <w:rsid w:val="008112F2"/>
    <w:rsid w:val="0081145A"/>
    <w:rsid w:val="008114EF"/>
    <w:rsid w:val="00811632"/>
    <w:rsid w:val="008116AC"/>
    <w:rsid w:val="0081190A"/>
    <w:rsid w:val="00811A39"/>
    <w:rsid w:val="00811A3A"/>
    <w:rsid w:val="00811D7E"/>
    <w:rsid w:val="00811E8D"/>
    <w:rsid w:val="00812214"/>
    <w:rsid w:val="00812216"/>
    <w:rsid w:val="00812350"/>
    <w:rsid w:val="008123ED"/>
    <w:rsid w:val="0081252A"/>
    <w:rsid w:val="008125C2"/>
    <w:rsid w:val="008125E7"/>
    <w:rsid w:val="008129EF"/>
    <w:rsid w:val="00812A18"/>
    <w:rsid w:val="00812AEA"/>
    <w:rsid w:val="00812E46"/>
    <w:rsid w:val="008130C4"/>
    <w:rsid w:val="008132D8"/>
    <w:rsid w:val="008133D6"/>
    <w:rsid w:val="00813600"/>
    <w:rsid w:val="0081363F"/>
    <w:rsid w:val="0081399B"/>
    <w:rsid w:val="00813A98"/>
    <w:rsid w:val="00813B7D"/>
    <w:rsid w:val="00813C24"/>
    <w:rsid w:val="00813C47"/>
    <w:rsid w:val="00813CBC"/>
    <w:rsid w:val="00813EBC"/>
    <w:rsid w:val="00813EE3"/>
    <w:rsid w:val="00813EFB"/>
    <w:rsid w:val="0081425E"/>
    <w:rsid w:val="0081428B"/>
    <w:rsid w:val="0081428D"/>
    <w:rsid w:val="008142B5"/>
    <w:rsid w:val="00814336"/>
    <w:rsid w:val="008143A5"/>
    <w:rsid w:val="00814584"/>
    <w:rsid w:val="008146B2"/>
    <w:rsid w:val="008147DF"/>
    <w:rsid w:val="008148B2"/>
    <w:rsid w:val="008149D4"/>
    <w:rsid w:val="00814A63"/>
    <w:rsid w:val="00814D2E"/>
    <w:rsid w:val="00814FD5"/>
    <w:rsid w:val="00815000"/>
    <w:rsid w:val="00815457"/>
    <w:rsid w:val="008155F8"/>
    <w:rsid w:val="0081564A"/>
    <w:rsid w:val="0081579B"/>
    <w:rsid w:val="00815846"/>
    <w:rsid w:val="00815C6E"/>
    <w:rsid w:val="00815CBF"/>
    <w:rsid w:val="00815F61"/>
    <w:rsid w:val="00816246"/>
    <w:rsid w:val="00816447"/>
    <w:rsid w:val="0081647B"/>
    <w:rsid w:val="00816612"/>
    <w:rsid w:val="00816752"/>
    <w:rsid w:val="00816AB3"/>
    <w:rsid w:val="00816ABD"/>
    <w:rsid w:val="00817030"/>
    <w:rsid w:val="00817229"/>
    <w:rsid w:val="008172D0"/>
    <w:rsid w:val="00817347"/>
    <w:rsid w:val="008175BC"/>
    <w:rsid w:val="008176F5"/>
    <w:rsid w:val="0081773B"/>
    <w:rsid w:val="0081778A"/>
    <w:rsid w:val="008177E1"/>
    <w:rsid w:val="008178CA"/>
    <w:rsid w:val="00817B8F"/>
    <w:rsid w:val="00817D77"/>
    <w:rsid w:val="00817D8D"/>
    <w:rsid w:val="00817E76"/>
    <w:rsid w:val="0082022A"/>
    <w:rsid w:val="00820301"/>
    <w:rsid w:val="008204F2"/>
    <w:rsid w:val="008204FA"/>
    <w:rsid w:val="008206D0"/>
    <w:rsid w:val="008207B4"/>
    <w:rsid w:val="008208CD"/>
    <w:rsid w:val="00820982"/>
    <w:rsid w:val="008209B9"/>
    <w:rsid w:val="00820B3C"/>
    <w:rsid w:val="00820C45"/>
    <w:rsid w:val="00820CB7"/>
    <w:rsid w:val="00820FAB"/>
    <w:rsid w:val="008210FA"/>
    <w:rsid w:val="0082125B"/>
    <w:rsid w:val="008212A6"/>
    <w:rsid w:val="00821A23"/>
    <w:rsid w:val="00821ABA"/>
    <w:rsid w:val="00821D6E"/>
    <w:rsid w:val="00822060"/>
    <w:rsid w:val="008221C9"/>
    <w:rsid w:val="0082231F"/>
    <w:rsid w:val="0082253A"/>
    <w:rsid w:val="008226A3"/>
    <w:rsid w:val="0082287B"/>
    <w:rsid w:val="00822BC6"/>
    <w:rsid w:val="00822DAE"/>
    <w:rsid w:val="00822E01"/>
    <w:rsid w:val="00823287"/>
    <w:rsid w:val="00823388"/>
    <w:rsid w:val="0082368A"/>
    <w:rsid w:val="008237C6"/>
    <w:rsid w:val="00823825"/>
    <w:rsid w:val="008239E1"/>
    <w:rsid w:val="00823A2B"/>
    <w:rsid w:val="00823AE5"/>
    <w:rsid w:val="00823C87"/>
    <w:rsid w:val="00823D19"/>
    <w:rsid w:val="00823DE8"/>
    <w:rsid w:val="00824210"/>
    <w:rsid w:val="0082434E"/>
    <w:rsid w:val="00824372"/>
    <w:rsid w:val="008243EC"/>
    <w:rsid w:val="008244ED"/>
    <w:rsid w:val="008244FA"/>
    <w:rsid w:val="00824751"/>
    <w:rsid w:val="008248CE"/>
    <w:rsid w:val="00824999"/>
    <w:rsid w:val="00824B56"/>
    <w:rsid w:val="00824D7C"/>
    <w:rsid w:val="00824DA0"/>
    <w:rsid w:val="0082513B"/>
    <w:rsid w:val="008252FA"/>
    <w:rsid w:val="008253A8"/>
    <w:rsid w:val="008254D7"/>
    <w:rsid w:val="008259AC"/>
    <w:rsid w:val="00825E1F"/>
    <w:rsid w:val="00825E74"/>
    <w:rsid w:val="00826083"/>
    <w:rsid w:val="008262CE"/>
    <w:rsid w:val="00826373"/>
    <w:rsid w:val="0082655D"/>
    <w:rsid w:val="0082678A"/>
    <w:rsid w:val="008267D6"/>
    <w:rsid w:val="008268B4"/>
    <w:rsid w:val="00826A22"/>
    <w:rsid w:val="00826AB1"/>
    <w:rsid w:val="00826ABD"/>
    <w:rsid w:val="00826B15"/>
    <w:rsid w:val="00826C12"/>
    <w:rsid w:val="00826E70"/>
    <w:rsid w:val="008272AC"/>
    <w:rsid w:val="008273A0"/>
    <w:rsid w:val="00827433"/>
    <w:rsid w:val="008276E9"/>
    <w:rsid w:val="008277F6"/>
    <w:rsid w:val="0082796B"/>
    <w:rsid w:val="00827A26"/>
    <w:rsid w:val="00827A8C"/>
    <w:rsid w:val="00827F21"/>
    <w:rsid w:val="00827FBB"/>
    <w:rsid w:val="008305EA"/>
    <w:rsid w:val="0083076E"/>
    <w:rsid w:val="0083084F"/>
    <w:rsid w:val="00830D5E"/>
    <w:rsid w:val="00830FB3"/>
    <w:rsid w:val="00831138"/>
    <w:rsid w:val="0083128D"/>
    <w:rsid w:val="008313F8"/>
    <w:rsid w:val="0083155A"/>
    <w:rsid w:val="00831674"/>
    <w:rsid w:val="008318C9"/>
    <w:rsid w:val="00831923"/>
    <w:rsid w:val="0083194D"/>
    <w:rsid w:val="00831A4B"/>
    <w:rsid w:val="00831B27"/>
    <w:rsid w:val="00831BA5"/>
    <w:rsid w:val="00831C45"/>
    <w:rsid w:val="00831CF4"/>
    <w:rsid w:val="00831D13"/>
    <w:rsid w:val="00831E28"/>
    <w:rsid w:val="00831EC9"/>
    <w:rsid w:val="00831F3A"/>
    <w:rsid w:val="00831F8A"/>
    <w:rsid w:val="00831FE9"/>
    <w:rsid w:val="00832046"/>
    <w:rsid w:val="008321AD"/>
    <w:rsid w:val="00832203"/>
    <w:rsid w:val="0083238D"/>
    <w:rsid w:val="008324CA"/>
    <w:rsid w:val="008324E6"/>
    <w:rsid w:val="0083257E"/>
    <w:rsid w:val="008326C1"/>
    <w:rsid w:val="0083296C"/>
    <w:rsid w:val="008329A6"/>
    <w:rsid w:val="00832A7F"/>
    <w:rsid w:val="00832B79"/>
    <w:rsid w:val="00832D55"/>
    <w:rsid w:val="00832DF3"/>
    <w:rsid w:val="00832F6F"/>
    <w:rsid w:val="008331C1"/>
    <w:rsid w:val="008332E5"/>
    <w:rsid w:val="00833471"/>
    <w:rsid w:val="008334C2"/>
    <w:rsid w:val="0083366A"/>
    <w:rsid w:val="0083366C"/>
    <w:rsid w:val="0083391A"/>
    <w:rsid w:val="00833992"/>
    <w:rsid w:val="008339A2"/>
    <w:rsid w:val="00833C6D"/>
    <w:rsid w:val="00833CA2"/>
    <w:rsid w:val="00833F47"/>
    <w:rsid w:val="00834264"/>
    <w:rsid w:val="00834636"/>
    <w:rsid w:val="008346B4"/>
    <w:rsid w:val="00834790"/>
    <w:rsid w:val="0083485B"/>
    <w:rsid w:val="008349B5"/>
    <w:rsid w:val="00834BB4"/>
    <w:rsid w:val="00834EAF"/>
    <w:rsid w:val="00834ECE"/>
    <w:rsid w:val="00834F68"/>
    <w:rsid w:val="00834FF9"/>
    <w:rsid w:val="0083505F"/>
    <w:rsid w:val="008350EE"/>
    <w:rsid w:val="008353A5"/>
    <w:rsid w:val="0083544D"/>
    <w:rsid w:val="0083557D"/>
    <w:rsid w:val="008356D8"/>
    <w:rsid w:val="008357C5"/>
    <w:rsid w:val="0083587D"/>
    <w:rsid w:val="00835AB9"/>
    <w:rsid w:val="00835F6B"/>
    <w:rsid w:val="008360F7"/>
    <w:rsid w:val="00836104"/>
    <w:rsid w:val="008364B1"/>
    <w:rsid w:val="008367C7"/>
    <w:rsid w:val="00836819"/>
    <w:rsid w:val="0083687D"/>
    <w:rsid w:val="00836B05"/>
    <w:rsid w:val="00836CAD"/>
    <w:rsid w:val="00837024"/>
    <w:rsid w:val="008371BD"/>
    <w:rsid w:val="00837533"/>
    <w:rsid w:val="0083754B"/>
    <w:rsid w:val="0083779E"/>
    <w:rsid w:val="00837B20"/>
    <w:rsid w:val="00837CD6"/>
    <w:rsid w:val="008400A0"/>
    <w:rsid w:val="008401B6"/>
    <w:rsid w:val="00840225"/>
    <w:rsid w:val="0084048D"/>
    <w:rsid w:val="0084053B"/>
    <w:rsid w:val="008406B5"/>
    <w:rsid w:val="00840A50"/>
    <w:rsid w:val="00840AAD"/>
    <w:rsid w:val="00840AF1"/>
    <w:rsid w:val="00840FD1"/>
    <w:rsid w:val="0084101F"/>
    <w:rsid w:val="00841052"/>
    <w:rsid w:val="008411E3"/>
    <w:rsid w:val="00841338"/>
    <w:rsid w:val="008415DE"/>
    <w:rsid w:val="0084167D"/>
    <w:rsid w:val="00841833"/>
    <w:rsid w:val="00841977"/>
    <w:rsid w:val="00841A8B"/>
    <w:rsid w:val="00841E31"/>
    <w:rsid w:val="00841E46"/>
    <w:rsid w:val="00842006"/>
    <w:rsid w:val="00842273"/>
    <w:rsid w:val="008423BC"/>
    <w:rsid w:val="008423FE"/>
    <w:rsid w:val="00842A71"/>
    <w:rsid w:val="00842C56"/>
    <w:rsid w:val="00842CDA"/>
    <w:rsid w:val="00842E94"/>
    <w:rsid w:val="00842F32"/>
    <w:rsid w:val="00842F4E"/>
    <w:rsid w:val="00843052"/>
    <w:rsid w:val="00843330"/>
    <w:rsid w:val="008434AA"/>
    <w:rsid w:val="00843521"/>
    <w:rsid w:val="008436CE"/>
    <w:rsid w:val="008437C8"/>
    <w:rsid w:val="0084390C"/>
    <w:rsid w:val="00843934"/>
    <w:rsid w:val="00843991"/>
    <w:rsid w:val="00843AAF"/>
    <w:rsid w:val="00843CDB"/>
    <w:rsid w:val="00843CF7"/>
    <w:rsid w:val="00843DAA"/>
    <w:rsid w:val="00843EE1"/>
    <w:rsid w:val="00843F00"/>
    <w:rsid w:val="00844067"/>
    <w:rsid w:val="008440B8"/>
    <w:rsid w:val="008441B6"/>
    <w:rsid w:val="00844719"/>
    <w:rsid w:val="008447B1"/>
    <w:rsid w:val="008447DA"/>
    <w:rsid w:val="00844B1C"/>
    <w:rsid w:val="00844B5B"/>
    <w:rsid w:val="00844B6A"/>
    <w:rsid w:val="00844D16"/>
    <w:rsid w:val="00844E5A"/>
    <w:rsid w:val="00845165"/>
    <w:rsid w:val="00845245"/>
    <w:rsid w:val="0084526C"/>
    <w:rsid w:val="00845297"/>
    <w:rsid w:val="00845750"/>
    <w:rsid w:val="008457C2"/>
    <w:rsid w:val="00845A24"/>
    <w:rsid w:val="00845E35"/>
    <w:rsid w:val="00845E4B"/>
    <w:rsid w:val="00845F2E"/>
    <w:rsid w:val="00846087"/>
    <w:rsid w:val="008460C0"/>
    <w:rsid w:val="008465F6"/>
    <w:rsid w:val="0084663E"/>
    <w:rsid w:val="008467BF"/>
    <w:rsid w:val="008468AB"/>
    <w:rsid w:val="00846919"/>
    <w:rsid w:val="0084694F"/>
    <w:rsid w:val="0084698B"/>
    <w:rsid w:val="00846C97"/>
    <w:rsid w:val="00846D47"/>
    <w:rsid w:val="008470C0"/>
    <w:rsid w:val="0084713D"/>
    <w:rsid w:val="00847400"/>
    <w:rsid w:val="008474B0"/>
    <w:rsid w:val="008475CA"/>
    <w:rsid w:val="00847684"/>
    <w:rsid w:val="008476A2"/>
    <w:rsid w:val="0084785E"/>
    <w:rsid w:val="0084790A"/>
    <w:rsid w:val="00847A8A"/>
    <w:rsid w:val="00847B2A"/>
    <w:rsid w:val="00847C5B"/>
    <w:rsid w:val="00847C98"/>
    <w:rsid w:val="00847D20"/>
    <w:rsid w:val="00847FA1"/>
    <w:rsid w:val="008501DE"/>
    <w:rsid w:val="008506A5"/>
    <w:rsid w:val="008508F4"/>
    <w:rsid w:val="0085095E"/>
    <w:rsid w:val="00850C2B"/>
    <w:rsid w:val="00850D61"/>
    <w:rsid w:val="00850EF2"/>
    <w:rsid w:val="008512DE"/>
    <w:rsid w:val="00851363"/>
    <w:rsid w:val="00851443"/>
    <w:rsid w:val="008517F2"/>
    <w:rsid w:val="00851DFA"/>
    <w:rsid w:val="00851EE8"/>
    <w:rsid w:val="00851F5B"/>
    <w:rsid w:val="0085213D"/>
    <w:rsid w:val="008525C0"/>
    <w:rsid w:val="008527A3"/>
    <w:rsid w:val="008527F6"/>
    <w:rsid w:val="00852A05"/>
    <w:rsid w:val="00852A92"/>
    <w:rsid w:val="00852F22"/>
    <w:rsid w:val="00852FB9"/>
    <w:rsid w:val="008531E3"/>
    <w:rsid w:val="00853566"/>
    <w:rsid w:val="008538AD"/>
    <w:rsid w:val="00853AE9"/>
    <w:rsid w:val="00853BED"/>
    <w:rsid w:val="00853E74"/>
    <w:rsid w:val="00853E85"/>
    <w:rsid w:val="00853EAD"/>
    <w:rsid w:val="0085421A"/>
    <w:rsid w:val="00854277"/>
    <w:rsid w:val="0085432A"/>
    <w:rsid w:val="00854405"/>
    <w:rsid w:val="0085440E"/>
    <w:rsid w:val="008548C8"/>
    <w:rsid w:val="00854E70"/>
    <w:rsid w:val="00855199"/>
    <w:rsid w:val="00855280"/>
    <w:rsid w:val="008552ED"/>
    <w:rsid w:val="00855355"/>
    <w:rsid w:val="0085583B"/>
    <w:rsid w:val="00855895"/>
    <w:rsid w:val="00855A8E"/>
    <w:rsid w:val="00855DE0"/>
    <w:rsid w:val="00855E2C"/>
    <w:rsid w:val="00856144"/>
    <w:rsid w:val="00856152"/>
    <w:rsid w:val="0085634A"/>
    <w:rsid w:val="00856745"/>
    <w:rsid w:val="00856769"/>
    <w:rsid w:val="00856A03"/>
    <w:rsid w:val="00856A5F"/>
    <w:rsid w:val="00856A72"/>
    <w:rsid w:val="0085705D"/>
    <w:rsid w:val="00857072"/>
    <w:rsid w:val="0085726A"/>
    <w:rsid w:val="0085728D"/>
    <w:rsid w:val="008572B5"/>
    <w:rsid w:val="00857363"/>
    <w:rsid w:val="008574F3"/>
    <w:rsid w:val="008575F4"/>
    <w:rsid w:val="0085761B"/>
    <w:rsid w:val="00857897"/>
    <w:rsid w:val="00857A0F"/>
    <w:rsid w:val="00857A3E"/>
    <w:rsid w:val="00860528"/>
    <w:rsid w:val="00860699"/>
    <w:rsid w:val="00860707"/>
    <w:rsid w:val="00860919"/>
    <w:rsid w:val="00860A13"/>
    <w:rsid w:val="00860CD6"/>
    <w:rsid w:val="008610A7"/>
    <w:rsid w:val="00861113"/>
    <w:rsid w:val="00861234"/>
    <w:rsid w:val="008612DA"/>
    <w:rsid w:val="00861328"/>
    <w:rsid w:val="0086138F"/>
    <w:rsid w:val="00861407"/>
    <w:rsid w:val="008619B4"/>
    <w:rsid w:val="00861BED"/>
    <w:rsid w:val="008620FD"/>
    <w:rsid w:val="0086210B"/>
    <w:rsid w:val="0086225C"/>
    <w:rsid w:val="008622B0"/>
    <w:rsid w:val="008626CE"/>
    <w:rsid w:val="0086287E"/>
    <w:rsid w:val="00862AAA"/>
    <w:rsid w:val="00862E3B"/>
    <w:rsid w:val="00862E8A"/>
    <w:rsid w:val="00862FFF"/>
    <w:rsid w:val="00863039"/>
    <w:rsid w:val="008631E0"/>
    <w:rsid w:val="008631F1"/>
    <w:rsid w:val="008635FF"/>
    <w:rsid w:val="00863715"/>
    <w:rsid w:val="0086378E"/>
    <w:rsid w:val="00863A52"/>
    <w:rsid w:val="00863BFB"/>
    <w:rsid w:val="00863C50"/>
    <w:rsid w:val="00863CA1"/>
    <w:rsid w:val="00863D8C"/>
    <w:rsid w:val="00864122"/>
    <w:rsid w:val="00864290"/>
    <w:rsid w:val="008643FD"/>
    <w:rsid w:val="00864425"/>
    <w:rsid w:val="0086447E"/>
    <w:rsid w:val="0086465F"/>
    <w:rsid w:val="00864868"/>
    <w:rsid w:val="008648D6"/>
    <w:rsid w:val="00864BB0"/>
    <w:rsid w:val="00864CB7"/>
    <w:rsid w:val="00864CC3"/>
    <w:rsid w:val="00864D37"/>
    <w:rsid w:val="00864DE0"/>
    <w:rsid w:val="00864EA7"/>
    <w:rsid w:val="00864F4E"/>
    <w:rsid w:val="00865488"/>
    <w:rsid w:val="00865619"/>
    <w:rsid w:val="008659D2"/>
    <w:rsid w:val="00865C32"/>
    <w:rsid w:val="00865CC2"/>
    <w:rsid w:val="00865D94"/>
    <w:rsid w:val="00865D97"/>
    <w:rsid w:val="00865E2B"/>
    <w:rsid w:val="00866087"/>
    <w:rsid w:val="0086614A"/>
    <w:rsid w:val="008665C2"/>
    <w:rsid w:val="0086665C"/>
    <w:rsid w:val="008668C6"/>
    <w:rsid w:val="008669A7"/>
    <w:rsid w:val="008669F5"/>
    <w:rsid w:val="00866A39"/>
    <w:rsid w:val="00866A4E"/>
    <w:rsid w:val="00866BC2"/>
    <w:rsid w:val="00866C60"/>
    <w:rsid w:val="00866C88"/>
    <w:rsid w:val="00866FAE"/>
    <w:rsid w:val="00867017"/>
    <w:rsid w:val="008670AA"/>
    <w:rsid w:val="008671E0"/>
    <w:rsid w:val="0086738A"/>
    <w:rsid w:val="008673B2"/>
    <w:rsid w:val="008673B5"/>
    <w:rsid w:val="0086756E"/>
    <w:rsid w:val="00867763"/>
    <w:rsid w:val="00867AE3"/>
    <w:rsid w:val="00867C70"/>
    <w:rsid w:val="00867D71"/>
    <w:rsid w:val="0087030A"/>
    <w:rsid w:val="008703B3"/>
    <w:rsid w:val="008703EF"/>
    <w:rsid w:val="008704C5"/>
    <w:rsid w:val="008704E6"/>
    <w:rsid w:val="008706A3"/>
    <w:rsid w:val="00870777"/>
    <w:rsid w:val="008707E8"/>
    <w:rsid w:val="008709A4"/>
    <w:rsid w:val="00870B15"/>
    <w:rsid w:val="00870B2A"/>
    <w:rsid w:val="00870E25"/>
    <w:rsid w:val="00870FC2"/>
    <w:rsid w:val="0087115C"/>
    <w:rsid w:val="008711AF"/>
    <w:rsid w:val="008712F1"/>
    <w:rsid w:val="00871382"/>
    <w:rsid w:val="008713CC"/>
    <w:rsid w:val="008717AF"/>
    <w:rsid w:val="00871952"/>
    <w:rsid w:val="00871AEC"/>
    <w:rsid w:val="00871C0E"/>
    <w:rsid w:val="00871C7C"/>
    <w:rsid w:val="0087201F"/>
    <w:rsid w:val="008720D5"/>
    <w:rsid w:val="008720D9"/>
    <w:rsid w:val="00872170"/>
    <w:rsid w:val="008726CB"/>
    <w:rsid w:val="00872740"/>
    <w:rsid w:val="00872869"/>
    <w:rsid w:val="00872A21"/>
    <w:rsid w:val="00872E07"/>
    <w:rsid w:val="00872E77"/>
    <w:rsid w:val="00872EC1"/>
    <w:rsid w:val="00873017"/>
    <w:rsid w:val="0087305E"/>
    <w:rsid w:val="0087306E"/>
    <w:rsid w:val="0087308A"/>
    <w:rsid w:val="00873202"/>
    <w:rsid w:val="008734B7"/>
    <w:rsid w:val="008734E0"/>
    <w:rsid w:val="008736C1"/>
    <w:rsid w:val="00873CD7"/>
    <w:rsid w:val="00873D14"/>
    <w:rsid w:val="00873D3E"/>
    <w:rsid w:val="008741A4"/>
    <w:rsid w:val="0087428C"/>
    <w:rsid w:val="0087435D"/>
    <w:rsid w:val="008743A0"/>
    <w:rsid w:val="00874819"/>
    <w:rsid w:val="00874899"/>
    <w:rsid w:val="00874924"/>
    <w:rsid w:val="00874934"/>
    <w:rsid w:val="00874AD7"/>
    <w:rsid w:val="00874E39"/>
    <w:rsid w:val="008750E9"/>
    <w:rsid w:val="00875123"/>
    <w:rsid w:val="00875244"/>
    <w:rsid w:val="008752A8"/>
    <w:rsid w:val="0087545F"/>
    <w:rsid w:val="00875705"/>
    <w:rsid w:val="00875835"/>
    <w:rsid w:val="00875E15"/>
    <w:rsid w:val="00875EFE"/>
    <w:rsid w:val="00876448"/>
    <w:rsid w:val="00876673"/>
    <w:rsid w:val="00876C20"/>
    <w:rsid w:val="00876CC3"/>
    <w:rsid w:val="00876FBF"/>
    <w:rsid w:val="0087721E"/>
    <w:rsid w:val="008774CD"/>
    <w:rsid w:val="008775DD"/>
    <w:rsid w:val="00877683"/>
    <w:rsid w:val="0087775C"/>
    <w:rsid w:val="008777A1"/>
    <w:rsid w:val="0087782F"/>
    <w:rsid w:val="0087798D"/>
    <w:rsid w:val="00877D6E"/>
    <w:rsid w:val="00877E4A"/>
    <w:rsid w:val="008802F0"/>
    <w:rsid w:val="008802F3"/>
    <w:rsid w:val="00880732"/>
    <w:rsid w:val="0088080B"/>
    <w:rsid w:val="00880A40"/>
    <w:rsid w:val="00880BA0"/>
    <w:rsid w:val="00880C1D"/>
    <w:rsid w:val="00880D30"/>
    <w:rsid w:val="00880E0D"/>
    <w:rsid w:val="00880F60"/>
    <w:rsid w:val="00880FF1"/>
    <w:rsid w:val="008812D6"/>
    <w:rsid w:val="00881341"/>
    <w:rsid w:val="0088146B"/>
    <w:rsid w:val="008814BD"/>
    <w:rsid w:val="0088155A"/>
    <w:rsid w:val="00881719"/>
    <w:rsid w:val="00881796"/>
    <w:rsid w:val="0088191A"/>
    <w:rsid w:val="00881A27"/>
    <w:rsid w:val="00881B7F"/>
    <w:rsid w:val="008820C7"/>
    <w:rsid w:val="0088234C"/>
    <w:rsid w:val="008826A9"/>
    <w:rsid w:val="008828F9"/>
    <w:rsid w:val="008829F7"/>
    <w:rsid w:val="00882A5C"/>
    <w:rsid w:val="00882EFA"/>
    <w:rsid w:val="00882F3A"/>
    <w:rsid w:val="008831CA"/>
    <w:rsid w:val="00883407"/>
    <w:rsid w:val="0088342A"/>
    <w:rsid w:val="00883440"/>
    <w:rsid w:val="0088358C"/>
    <w:rsid w:val="00883794"/>
    <w:rsid w:val="0088381B"/>
    <w:rsid w:val="008838FC"/>
    <w:rsid w:val="00883964"/>
    <w:rsid w:val="00883A14"/>
    <w:rsid w:val="00883B17"/>
    <w:rsid w:val="00883DB7"/>
    <w:rsid w:val="00883E35"/>
    <w:rsid w:val="00884158"/>
    <w:rsid w:val="0088428D"/>
    <w:rsid w:val="0088437F"/>
    <w:rsid w:val="0088438C"/>
    <w:rsid w:val="008843D2"/>
    <w:rsid w:val="0088444F"/>
    <w:rsid w:val="00884515"/>
    <w:rsid w:val="00884B08"/>
    <w:rsid w:val="00884F1B"/>
    <w:rsid w:val="00884F8E"/>
    <w:rsid w:val="008850D8"/>
    <w:rsid w:val="008852D7"/>
    <w:rsid w:val="008855D6"/>
    <w:rsid w:val="00885A71"/>
    <w:rsid w:val="00885B02"/>
    <w:rsid w:val="00885B6B"/>
    <w:rsid w:val="00885D86"/>
    <w:rsid w:val="00885E75"/>
    <w:rsid w:val="008869FE"/>
    <w:rsid w:val="00886A62"/>
    <w:rsid w:val="00886E2F"/>
    <w:rsid w:val="0088701A"/>
    <w:rsid w:val="008872E1"/>
    <w:rsid w:val="0088739B"/>
    <w:rsid w:val="008873A6"/>
    <w:rsid w:val="008873EC"/>
    <w:rsid w:val="00887B7F"/>
    <w:rsid w:val="00887E85"/>
    <w:rsid w:val="00887E8B"/>
    <w:rsid w:val="008903C2"/>
    <w:rsid w:val="008904FF"/>
    <w:rsid w:val="0089085D"/>
    <w:rsid w:val="0089093B"/>
    <w:rsid w:val="00890A60"/>
    <w:rsid w:val="00890C8B"/>
    <w:rsid w:val="00890E29"/>
    <w:rsid w:val="00890E30"/>
    <w:rsid w:val="00890FC4"/>
    <w:rsid w:val="0089124E"/>
    <w:rsid w:val="00891583"/>
    <w:rsid w:val="0089164E"/>
    <w:rsid w:val="008916AC"/>
    <w:rsid w:val="00891748"/>
    <w:rsid w:val="0089177D"/>
    <w:rsid w:val="0089181C"/>
    <w:rsid w:val="00892092"/>
    <w:rsid w:val="0089213A"/>
    <w:rsid w:val="0089215F"/>
    <w:rsid w:val="008921E5"/>
    <w:rsid w:val="008922FD"/>
    <w:rsid w:val="00892434"/>
    <w:rsid w:val="00892686"/>
    <w:rsid w:val="008926DC"/>
    <w:rsid w:val="00892776"/>
    <w:rsid w:val="008929D2"/>
    <w:rsid w:val="00892B9D"/>
    <w:rsid w:val="00892DF2"/>
    <w:rsid w:val="0089305A"/>
    <w:rsid w:val="0089307B"/>
    <w:rsid w:val="00893164"/>
    <w:rsid w:val="0089333F"/>
    <w:rsid w:val="0089338D"/>
    <w:rsid w:val="008933AB"/>
    <w:rsid w:val="00893447"/>
    <w:rsid w:val="00893478"/>
    <w:rsid w:val="0089392F"/>
    <w:rsid w:val="00893BDB"/>
    <w:rsid w:val="00893D1A"/>
    <w:rsid w:val="00893E3C"/>
    <w:rsid w:val="00893E6D"/>
    <w:rsid w:val="00893E99"/>
    <w:rsid w:val="008941BE"/>
    <w:rsid w:val="0089450E"/>
    <w:rsid w:val="008948B4"/>
    <w:rsid w:val="00894C45"/>
    <w:rsid w:val="00894C6A"/>
    <w:rsid w:val="00894E64"/>
    <w:rsid w:val="00894EA9"/>
    <w:rsid w:val="00894F31"/>
    <w:rsid w:val="00895101"/>
    <w:rsid w:val="0089514E"/>
    <w:rsid w:val="008952B4"/>
    <w:rsid w:val="008959B7"/>
    <w:rsid w:val="00895B0A"/>
    <w:rsid w:val="00895C8D"/>
    <w:rsid w:val="00895E6F"/>
    <w:rsid w:val="00896051"/>
    <w:rsid w:val="00896064"/>
    <w:rsid w:val="00896111"/>
    <w:rsid w:val="00896114"/>
    <w:rsid w:val="0089630E"/>
    <w:rsid w:val="008963D8"/>
    <w:rsid w:val="0089667A"/>
    <w:rsid w:val="008967B9"/>
    <w:rsid w:val="00896B3D"/>
    <w:rsid w:val="00896C60"/>
    <w:rsid w:val="00896E5D"/>
    <w:rsid w:val="00897124"/>
    <w:rsid w:val="00897168"/>
    <w:rsid w:val="008971AC"/>
    <w:rsid w:val="00897278"/>
    <w:rsid w:val="0089737A"/>
    <w:rsid w:val="00897386"/>
    <w:rsid w:val="0089747F"/>
    <w:rsid w:val="008974F0"/>
    <w:rsid w:val="00897535"/>
    <w:rsid w:val="008976D8"/>
    <w:rsid w:val="00897A76"/>
    <w:rsid w:val="00897B02"/>
    <w:rsid w:val="00897C7B"/>
    <w:rsid w:val="00897CDE"/>
    <w:rsid w:val="00897DCE"/>
    <w:rsid w:val="008A014E"/>
    <w:rsid w:val="008A01DE"/>
    <w:rsid w:val="008A0436"/>
    <w:rsid w:val="008A0592"/>
    <w:rsid w:val="008A06AD"/>
    <w:rsid w:val="008A07CC"/>
    <w:rsid w:val="008A0819"/>
    <w:rsid w:val="008A0BBC"/>
    <w:rsid w:val="008A0BED"/>
    <w:rsid w:val="008A0E0C"/>
    <w:rsid w:val="008A1004"/>
    <w:rsid w:val="008A1036"/>
    <w:rsid w:val="008A1222"/>
    <w:rsid w:val="008A1435"/>
    <w:rsid w:val="008A1501"/>
    <w:rsid w:val="008A1B3A"/>
    <w:rsid w:val="008A1B5D"/>
    <w:rsid w:val="008A1BDB"/>
    <w:rsid w:val="008A1D29"/>
    <w:rsid w:val="008A1FF4"/>
    <w:rsid w:val="008A201E"/>
    <w:rsid w:val="008A2085"/>
    <w:rsid w:val="008A247D"/>
    <w:rsid w:val="008A2500"/>
    <w:rsid w:val="008A2524"/>
    <w:rsid w:val="008A26EA"/>
    <w:rsid w:val="008A2717"/>
    <w:rsid w:val="008A274E"/>
    <w:rsid w:val="008A2BD8"/>
    <w:rsid w:val="008A2CE0"/>
    <w:rsid w:val="008A2D06"/>
    <w:rsid w:val="008A2D6D"/>
    <w:rsid w:val="008A3044"/>
    <w:rsid w:val="008A3186"/>
    <w:rsid w:val="008A3241"/>
    <w:rsid w:val="008A3322"/>
    <w:rsid w:val="008A3339"/>
    <w:rsid w:val="008A3706"/>
    <w:rsid w:val="008A3FC6"/>
    <w:rsid w:val="008A3FE4"/>
    <w:rsid w:val="008A4211"/>
    <w:rsid w:val="008A4422"/>
    <w:rsid w:val="008A4AB7"/>
    <w:rsid w:val="008A4B88"/>
    <w:rsid w:val="008A4CA0"/>
    <w:rsid w:val="008A4D36"/>
    <w:rsid w:val="008A4E06"/>
    <w:rsid w:val="008A4EA5"/>
    <w:rsid w:val="008A4FAD"/>
    <w:rsid w:val="008A50C9"/>
    <w:rsid w:val="008A57E8"/>
    <w:rsid w:val="008A58B2"/>
    <w:rsid w:val="008A5A83"/>
    <w:rsid w:val="008A5C02"/>
    <w:rsid w:val="008A5CC9"/>
    <w:rsid w:val="008A5D01"/>
    <w:rsid w:val="008A5EB0"/>
    <w:rsid w:val="008A5F10"/>
    <w:rsid w:val="008A5F1B"/>
    <w:rsid w:val="008A5FE7"/>
    <w:rsid w:val="008A66C8"/>
    <w:rsid w:val="008A67DF"/>
    <w:rsid w:val="008A68D7"/>
    <w:rsid w:val="008A6C41"/>
    <w:rsid w:val="008A6CA4"/>
    <w:rsid w:val="008A6CCE"/>
    <w:rsid w:val="008A701F"/>
    <w:rsid w:val="008A7032"/>
    <w:rsid w:val="008A707E"/>
    <w:rsid w:val="008A7162"/>
    <w:rsid w:val="008A73A7"/>
    <w:rsid w:val="008A7406"/>
    <w:rsid w:val="008A74E9"/>
    <w:rsid w:val="008A7516"/>
    <w:rsid w:val="008A7696"/>
    <w:rsid w:val="008A77D0"/>
    <w:rsid w:val="008A7847"/>
    <w:rsid w:val="008A784F"/>
    <w:rsid w:val="008A786F"/>
    <w:rsid w:val="008A7A5A"/>
    <w:rsid w:val="008A7E41"/>
    <w:rsid w:val="008A7F4F"/>
    <w:rsid w:val="008B0101"/>
    <w:rsid w:val="008B01A4"/>
    <w:rsid w:val="008B05EC"/>
    <w:rsid w:val="008B0614"/>
    <w:rsid w:val="008B0942"/>
    <w:rsid w:val="008B09D9"/>
    <w:rsid w:val="008B0B32"/>
    <w:rsid w:val="008B0C1C"/>
    <w:rsid w:val="008B0C44"/>
    <w:rsid w:val="008B0DF1"/>
    <w:rsid w:val="008B0DFF"/>
    <w:rsid w:val="008B0EB6"/>
    <w:rsid w:val="008B1159"/>
    <w:rsid w:val="008B132F"/>
    <w:rsid w:val="008B1696"/>
    <w:rsid w:val="008B186B"/>
    <w:rsid w:val="008B1A79"/>
    <w:rsid w:val="008B1D73"/>
    <w:rsid w:val="008B1D7A"/>
    <w:rsid w:val="008B1E41"/>
    <w:rsid w:val="008B2083"/>
    <w:rsid w:val="008B21F3"/>
    <w:rsid w:val="008B2637"/>
    <w:rsid w:val="008B27A3"/>
    <w:rsid w:val="008B27CB"/>
    <w:rsid w:val="008B2812"/>
    <w:rsid w:val="008B28A6"/>
    <w:rsid w:val="008B2947"/>
    <w:rsid w:val="008B2D52"/>
    <w:rsid w:val="008B3342"/>
    <w:rsid w:val="008B3374"/>
    <w:rsid w:val="008B350C"/>
    <w:rsid w:val="008B38EE"/>
    <w:rsid w:val="008B3EED"/>
    <w:rsid w:val="008B4165"/>
    <w:rsid w:val="008B4217"/>
    <w:rsid w:val="008B4225"/>
    <w:rsid w:val="008B4259"/>
    <w:rsid w:val="008B4440"/>
    <w:rsid w:val="008B44AD"/>
    <w:rsid w:val="008B461C"/>
    <w:rsid w:val="008B498C"/>
    <w:rsid w:val="008B4F06"/>
    <w:rsid w:val="008B4F58"/>
    <w:rsid w:val="008B5049"/>
    <w:rsid w:val="008B5063"/>
    <w:rsid w:val="008B520E"/>
    <w:rsid w:val="008B52BB"/>
    <w:rsid w:val="008B5374"/>
    <w:rsid w:val="008B5486"/>
    <w:rsid w:val="008B56A0"/>
    <w:rsid w:val="008B58E3"/>
    <w:rsid w:val="008B59E1"/>
    <w:rsid w:val="008B5A3B"/>
    <w:rsid w:val="008B5ACD"/>
    <w:rsid w:val="008B5B76"/>
    <w:rsid w:val="008B5CC2"/>
    <w:rsid w:val="008B5D11"/>
    <w:rsid w:val="008B5D51"/>
    <w:rsid w:val="008B5DAC"/>
    <w:rsid w:val="008B5F5E"/>
    <w:rsid w:val="008B5FA1"/>
    <w:rsid w:val="008B5FAF"/>
    <w:rsid w:val="008B632C"/>
    <w:rsid w:val="008B6726"/>
    <w:rsid w:val="008B6BB6"/>
    <w:rsid w:val="008B6F2E"/>
    <w:rsid w:val="008B7001"/>
    <w:rsid w:val="008B76AC"/>
    <w:rsid w:val="008B79F8"/>
    <w:rsid w:val="008B7B63"/>
    <w:rsid w:val="008B7C02"/>
    <w:rsid w:val="008B7D32"/>
    <w:rsid w:val="008B7EE9"/>
    <w:rsid w:val="008C037B"/>
    <w:rsid w:val="008C053E"/>
    <w:rsid w:val="008C05C2"/>
    <w:rsid w:val="008C05C5"/>
    <w:rsid w:val="008C05C8"/>
    <w:rsid w:val="008C062D"/>
    <w:rsid w:val="008C0671"/>
    <w:rsid w:val="008C090C"/>
    <w:rsid w:val="008C0A75"/>
    <w:rsid w:val="008C0CE0"/>
    <w:rsid w:val="008C11C6"/>
    <w:rsid w:val="008C11CA"/>
    <w:rsid w:val="008C11E4"/>
    <w:rsid w:val="008C12A4"/>
    <w:rsid w:val="008C1553"/>
    <w:rsid w:val="008C1760"/>
    <w:rsid w:val="008C178D"/>
    <w:rsid w:val="008C180B"/>
    <w:rsid w:val="008C188B"/>
    <w:rsid w:val="008C1930"/>
    <w:rsid w:val="008C1AF7"/>
    <w:rsid w:val="008C1B65"/>
    <w:rsid w:val="008C1CFF"/>
    <w:rsid w:val="008C1D3C"/>
    <w:rsid w:val="008C1D4A"/>
    <w:rsid w:val="008C1E5D"/>
    <w:rsid w:val="008C20FB"/>
    <w:rsid w:val="008C21EA"/>
    <w:rsid w:val="008C231F"/>
    <w:rsid w:val="008C2499"/>
    <w:rsid w:val="008C25B2"/>
    <w:rsid w:val="008C26F2"/>
    <w:rsid w:val="008C2794"/>
    <w:rsid w:val="008C294F"/>
    <w:rsid w:val="008C29A8"/>
    <w:rsid w:val="008C2EA8"/>
    <w:rsid w:val="008C2F6C"/>
    <w:rsid w:val="008C3086"/>
    <w:rsid w:val="008C32C1"/>
    <w:rsid w:val="008C35F6"/>
    <w:rsid w:val="008C3739"/>
    <w:rsid w:val="008C3913"/>
    <w:rsid w:val="008C39CF"/>
    <w:rsid w:val="008C3A02"/>
    <w:rsid w:val="008C3AE0"/>
    <w:rsid w:val="008C3AE8"/>
    <w:rsid w:val="008C3AEB"/>
    <w:rsid w:val="008C3BAC"/>
    <w:rsid w:val="008C3DB1"/>
    <w:rsid w:val="008C3EF1"/>
    <w:rsid w:val="008C3FD5"/>
    <w:rsid w:val="008C3FED"/>
    <w:rsid w:val="008C3FF6"/>
    <w:rsid w:val="008C412D"/>
    <w:rsid w:val="008C41DE"/>
    <w:rsid w:val="008C4429"/>
    <w:rsid w:val="008C4443"/>
    <w:rsid w:val="008C474C"/>
    <w:rsid w:val="008C479B"/>
    <w:rsid w:val="008C4E02"/>
    <w:rsid w:val="008C4EC5"/>
    <w:rsid w:val="008C5231"/>
    <w:rsid w:val="008C5559"/>
    <w:rsid w:val="008C56DD"/>
    <w:rsid w:val="008C57CB"/>
    <w:rsid w:val="008C57E4"/>
    <w:rsid w:val="008C5A1C"/>
    <w:rsid w:val="008C5A9D"/>
    <w:rsid w:val="008C5B08"/>
    <w:rsid w:val="008C5C73"/>
    <w:rsid w:val="008C5F83"/>
    <w:rsid w:val="008C6015"/>
    <w:rsid w:val="008C605F"/>
    <w:rsid w:val="008C613F"/>
    <w:rsid w:val="008C6144"/>
    <w:rsid w:val="008C61A5"/>
    <w:rsid w:val="008C6291"/>
    <w:rsid w:val="008C631A"/>
    <w:rsid w:val="008C63F2"/>
    <w:rsid w:val="008C6402"/>
    <w:rsid w:val="008C656D"/>
    <w:rsid w:val="008C6623"/>
    <w:rsid w:val="008C66AD"/>
    <w:rsid w:val="008C678A"/>
    <w:rsid w:val="008C67D5"/>
    <w:rsid w:val="008C69A6"/>
    <w:rsid w:val="008C6A7E"/>
    <w:rsid w:val="008C6C02"/>
    <w:rsid w:val="008C6E83"/>
    <w:rsid w:val="008C700B"/>
    <w:rsid w:val="008C7AED"/>
    <w:rsid w:val="008C7B58"/>
    <w:rsid w:val="008C7D04"/>
    <w:rsid w:val="008D006F"/>
    <w:rsid w:val="008D056D"/>
    <w:rsid w:val="008D06CC"/>
    <w:rsid w:val="008D076C"/>
    <w:rsid w:val="008D094F"/>
    <w:rsid w:val="008D0969"/>
    <w:rsid w:val="008D0FEE"/>
    <w:rsid w:val="008D1188"/>
    <w:rsid w:val="008D1413"/>
    <w:rsid w:val="008D15E7"/>
    <w:rsid w:val="008D16B8"/>
    <w:rsid w:val="008D18D5"/>
    <w:rsid w:val="008D1A28"/>
    <w:rsid w:val="008D1A6C"/>
    <w:rsid w:val="008D1AF1"/>
    <w:rsid w:val="008D1B31"/>
    <w:rsid w:val="008D1CFB"/>
    <w:rsid w:val="008D1D23"/>
    <w:rsid w:val="008D2005"/>
    <w:rsid w:val="008D2331"/>
    <w:rsid w:val="008D2724"/>
    <w:rsid w:val="008D2A45"/>
    <w:rsid w:val="008D2A4E"/>
    <w:rsid w:val="008D3034"/>
    <w:rsid w:val="008D3050"/>
    <w:rsid w:val="008D33DC"/>
    <w:rsid w:val="008D346B"/>
    <w:rsid w:val="008D3A1B"/>
    <w:rsid w:val="008D3CC8"/>
    <w:rsid w:val="008D41A8"/>
    <w:rsid w:val="008D41E4"/>
    <w:rsid w:val="008D43E0"/>
    <w:rsid w:val="008D449F"/>
    <w:rsid w:val="008D44B9"/>
    <w:rsid w:val="008D479D"/>
    <w:rsid w:val="008D4A4B"/>
    <w:rsid w:val="008D4A89"/>
    <w:rsid w:val="008D4C1E"/>
    <w:rsid w:val="008D4CA9"/>
    <w:rsid w:val="008D4E5A"/>
    <w:rsid w:val="008D4E85"/>
    <w:rsid w:val="008D51C0"/>
    <w:rsid w:val="008D51CA"/>
    <w:rsid w:val="008D5257"/>
    <w:rsid w:val="008D5284"/>
    <w:rsid w:val="008D53A9"/>
    <w:rsid w:val="008D564D"/>
    <w:rsid w:val="008D57B7"/>
    <w:rsid w:val="008D582A"/>
    <w:rsid w:val="008D5835"/>
    <w:rsid w:val="008D5918"/>
    <w:rsid w:val="008D5BFA"/>
    <w:rsid w:val="008D6691"/>
    <w:rsid w:val="008D6692"/>
    <w:rsid w:val="008D6AC5"/>
    <w:rsid w:val="008D6C66"/>
    <w:rsid w:val="008D6F3E"/>
    <w:rsid w:val="008D6F52"/>
    <w:rsid w:val="008D7084"/>
    <w:rsid w:val="008D72D5"/>
    <w:rsid w:val="008D72FD"/>
    <w:rsid w:val="008D74C3"/>
    <w:rsid w:val="008D756A"/>
    <w:rsid w:val="008D76F7"/>
    <w:rsid w:val="008D77F8"/>
    <w:rsid w:val="008D7858"/>
    <w:rsid w:val="008D79B6"/>
    <w:rsid w:val="008D7CB5"/>
    <w:rsid w:val="008D7DB5"/>
    <w:rsid w:val="008D7DD8"/>
    <w:rsid w:val="008D7F90"/>
    <w:rsid w:val="008D7F9B"/>
    <w:rsid w:val="008E0098"/>
    <w:rsid w:val="008E05EF"/>
    <w:rsid w:val="008E06E4"/>
    <w:rsid w:val="008E0922"/>
    <w:rsid w:val="008E093B"/>
    <w:rsid w:val="008E0941"/>
    <w:rsid w:val="008E0969"/>
    <w:rsid w:val="008E0A39"/>
    <w:rsid w:val="008E0B03"/>
    <w:rsid w:val="008E0B46"/>
    <w:rsid w:val="008E0B4F"/>
    <w:rsid w:val="008E10B6"/>
    <w:rsid w:val="008E1157"/>
    <w:rsid w:val="008E148A"/>
    <w:rsid w:val="008E14E0"/>
    <w:rsid w:val="008E1737"/>
    <w:rsid w:val="008E1748"/>
    <w:rsid w:val="008E1852"/>
    <w:rsid w:val="008E18B2"/>
    <w:rsid w:val="008E1950"/>
    <w:rsid w:val="008E2037"/>
    <w:rsid w:val="008E2942"/>
    <w:rsid w:val="008E296A"/>
    <w:rsid w:val="008E2BDE"/>
    <w:rsid w:val="008E2C4C"/>
    <w:rsid w:val="008E2E39"/>
    <w:rsid w:val="008E2FA0"/>
    <w:rsid w:val="008E33A8"/>
    <w:rsid w:val="008E3463"/>
    <w:rsid w:val="008E34D4"/>
    <w:rsid w:val="008E3631"/>
    <w:rsid w:val="008E367E"/>
    <w:rsid w:val="008E36D4"/>
    <w:rsid w:val="008E373D"/>
    <w:rsid w:val="008E3A01"/>
    <w:rsid w:val="008E3A69"/>
    <w:rsid w:val="008E3F99"/>
    <w:rsid w:val="008E40CC"/>
    <w:rsid w:val="008E47E5"/>
    <w:rsid w:val="008E48DB"/>
    <w:rsid w:val="008E4C11"/>
    <w:rsid w:val="008E4F79"/>
    <w:rsid w:val="008E4FC2"/>
    <w:rsid w:val="008E52F9"/>
    <w:rsid w:val="008E57BB"/>
    <w:rsid w:val="008E58C0"/>
    <w:rsid w:val="008E5C5C"/>
    <w:rsid w:val="008E5CA5"/>
    <w:rsid w:val="008E5F0E"/>
    <w:rsid w:val="008E5FF5"/>
    <w:rsid w:val="008E6130"/>
    <w:rsid w:val="008E62F2"/>
    <w:rsid w:val="008E66E5"/>
    <w:rsid w:val="008E6725"/>
    <w:rsid w:val="008E6727"/>
    <w:rsid w:val="008E6A45"/>
    <w:rsid w:val="008E6C02"/>
    <w:rsid w:val="008E6C76"/>
    <w:rsid w:val="008E6D19"/>
    <w:rsid w:val="008E6E6F"/>
    <w:rsid w:val="008E705E"/>
    <w:rsid w:val="008E7178"/>
    <w:rsid w:val="008E733B"/>
    <w:rsid w:val="008E7520"/>
    <w:rsid w:val="008E786B"/>
    <w:rsid w:val="008E78B8"/>
    <w:rsid w:val="008E7901"/>
    <w:rsid w:val="008E7A5B"/>
    <w:rsid w:val="008E7A8D"/>
    <w:rsid w:val="008E7ACE"/>
    <w:rsid w:val="008E7C6A"/>
    <w:rsid w:val="008E7E09"/>
    <w:rsid w:val="008E7F59"/>
    <w:rsid w:val="008E7FD3"/>
    <w:rsid w:val="008F0053"/>
    <w:rsid w:val="008F008B"/>
    <w:rsid w:val="008F03AB"/>
    <w:rsid w:val="008F047E"/>
    <w:rsid w:val="008F06D0"/>
    <w:rsid w:val="008F0925"/>
    <w:rsid w:val="008F0BEB"/>
    <w:rsid w:val="008F0E4E"/>
    <w:rsid w:val="008F0F63"/>
    <w:rsid w:val="008F1065"/>
    <w:rsid w:val="008F11C4"/>
    <w:rsid w:val="008F1661"/>
    <w:rsid w:val="008F16D1"/>
    <w:rsid w:val="008F1847"/>
    <w:rsid w:val="008F1BE2"/>
    <w:rsid w:val="008F1CD6"/>
    <w:rsid w:val="008F1CFC"/>
    <w:rsid w:val="008F1DCA"/>
    <w:rsid w:val="008F20F9"/>
    <w:rsid w:val="008F2121"/>
    <w:rsid w:val="008F2365"/>
    <w:rsid w:val="008F25CF"/>
    <w:rsid w:val="008F2627"/>
    <w:rsid w:val="008F2905"/>
    <w:rsid w:val="008F2987"/>
    <w:rsid w:val="008F2A60"/>
    <w:rsid w:val="008F2CD0"/>
    <w:rsid w:val="008F2D7A"/>
    <w:rsid w:val="008F2E5C"/>
    <w:rsid w:val="008F2F25"/>
    <w:rsid w:val="008F317B"/>
    <w:rsid w:val="008F31D9"/>
    <w:rsid w:val="008F3293"/>
    <w:rsid w:val="008F38A3"/>
    <w:rsid w:val="008F39FA"/>
    <w:rsid w:val="008F3A49"/>
    <w:rsid w:val="008F3D4F"/>
    <w:rsid w:val="008F3EAA"/>
    <w:rsid w:val="008F440E"/>
    <w:rsid w:val="008F495E"/>
    <w:rsid w:val="008F4C00"/>
    <w:rsid w:val="008F4C04"/>
    <w:rsid w:val="008F4F18"/>
    <w:rsid w:val="008F4F57"/>
    <w:rsid w:val="008F5534"/>
    <w:rsid w:val="008F5620"/>
    <w:rsid w:val="008F566F"/>
    <w:rsid w:val="008F5B79"/>
    <w:rsid w:val="008F5C52"/>
    <w:rsid w:val="008F5E00"/>
    <w:rsid w:val="008F5F8D"/>
    <w:rsid w:val="008F603D"/>
    <w:rsid w:val="008F64CF"/>
    <w:rsid w:val="008F6604"/>
    <w:rsid w:val="008F6AAC"/>
    <w:rsid w:val="008F6E6A"/>
    <w:rsid w:val="008F7010"/>
    <w:rsid w:val="008F7843"/>
    <w:rsid w:val="008F79E6"/>
    <w:rsid w:val="00900115"/>
    <w:rsid w:val="0090015D"/>
    <w:rsid w:val="009004E0"/>
    <w:rsid w:val="0090056E"/>
    <w:rsid w:val="009005B0"/>
    <w:rsid w:val="009005DC"/>
    <w:rsid w:val="009006C6"/>
    <w:rsid w:val="009008A4"/>
    <w:rsid w:val="009008AE"/>
    <w:rsid w:val="00900B14"/>
    <w:rsid w:val="00900F05"/>
    <w:rsid w:val="00900F7A"/>
    <w:rsid w:val="00901023"/>
    <w:rsid w:val="0090104E"/>
    <w:rsid w:val="0090137C"/>
    <w:rsid w:val="009013EC"/>
    <w:rsid w:val="009014BC"/>
    <w:rsid w:val="00901768"/>
    <w:rsid w:val="009018AE"/>
    <w:rsid w:val="0090196D"/>
    <w:rsid w:val="0090198F"/>
    <w:rsid w:val="00901B07"/>
    <w:rsid w:val="00901B73"/>
    <w:rsid w:val="00901DFC"/>
    <w:rsid w:val="00901F5E"/>
    <w:rsid w:val="00901F6C"/>
    <w:rsid w:val="00901F9B"/>
    <w:rsid w:val="00901FD0"/>
    <w:rsid w:val="00902099"/>
    <w:rsid w:val="009020D7"/>
    <w:rsid w:val="00902116"/>
    <w:rsid w:val="00902422"/>
    <w:rsid w:val="00902911"/>
    <w:rsid w:val="00902948"/>
    <w:rsid w:val="00902D37"/>
    <w:rsid w:val="00902F59"/>
    <w:rsid w:val="00903096"/>
    <w:rsid w:val="009031A8"/>
    <w:rsid w:val="00903233"/>
    <w:rsid w:val="00903287"/>
    <w:rsid w:val="009033AB"/>
    <w:rsid w:val="009035C0"/>
    <w:rsid w:val="00903792"/>
    <w:rsid w:val="00903921"/>
    <w:rsid w:val="009039C6"/>
    <w:rsid w:val="009039F2"/>
    <w:rsid w:val="00903CC6"/>
    <w:rsid w:val="00903D43"/>
    <w:rsid w:val="00903DA3"/>
    <w:rsid w:val="00903DC8"/>
    <w:rsid w:val="00903EF4"/>
    <w:rsid w:val="0090402A"/>
    <w:rsid w:val="00904380"/>
    <w:rsid w:val="009044C3"/>
    <w:rsid w:val="009045C0"/>
    <w:rsid w:val="0090488A"/>
    <w:rsid w:val="00904B78"/>
    <w:rsid w:val="00904BBD"/>
    <w:rsid w:val="00904CF8"/>
    <w:rsid w:val="00904FB0"/>
    <w:rsid w:val="00905163"/>
    <w:rsid w:val="00905336"/>
    <w:rsid w:val="0090572B"/>
    <w:rsid w:val="00905818"/>
    <w:rsid w:val="00905AC7"/>
    <w:rsid w:val="00905E3D"/>
    <w:rsid w:val="00905EF7"/>
    <w:rsid w:val="00905FD7"/>
    <w:rsid w:val="00906596"/>
    <w:rsid w:val="009066C5"/>
    <w:rsid w:val="00906898"/>
    <w:rsid w:val="009069FE"/>
    <w:rsid w:val="00906AF6"/>
    <w:rsid w:val="00906DED"/>
    <w:rsid w:val="00906E80"/>
    <w:rsid w:val="0090705D"/>
    <w:rsid w:val="00907226"/>
    <w:rsid w:val="0090727A"/>
    <w:rsid w:val="0090767D"/>
    <w:rsid w:val="00907848"/>
    <w:rsid w:val="00907855"/>
    <w:rsid w:val="009079FE"/>
    <w:rsid w:val="00907F5D"/>
    <w:rsid w:val="00910501"/>
    <w:rsid w:val="00910701"/>
    <w:rsid w:val="009108FA"/>
    <w:rsid w:val="0091097D"/>
    <w:rsid w:val="00910A34"/>
    <w:rsid w:val="00910B36"/>
    <w:rsid w:val="00910B6A"/>
    <w:rsid w:val="00910CB8"/>
    <w:rsid w:val="00910DAB"/>
    <w:rsid w:val="00910E32"/>
    <w:rsid w:val="00910F84"/>
    <w:rsid w:val="0091106B"/>
    <w:rsid w:val="009111A2"/>
    <w:rsid w:val="009112AC"/>
    <w:rsid w:val="009113BF"/>
    <w:rsid w:val="009115C1"/>
    <w:rsid w:val="00911792"/>
    <w:rsid w:val="00911F6B"/>
    <w:rsid w:val="00912003"/>
    <w:rsid w:val="0091237C"/>
    <w:rsid w:val="009123E6"/>
    <w:rsid w:val="00912541"/>
    <w:rsid w:val="00912725"/>
    <w:rsid w:val="0091288A"/>
    <w:rsid w:val="009128A4"/>
    <w:rsid w:val="00912A5A"/>
    <w:rsid w:val="00912BB4"/>
    <w:rsid w:val="00912BDD"/>
    <w:rsid w:val="00912CC5"/>
    <w:rsid w:val="00912D07"/>
    <w:rsid w:val="00912DDE"/>
    <w:rsid w:val="00912E5D"/>
    <w:rsid w:val="00912EE9"/>
    <w:rsid w:val="00912F09"/>
    <w:rsid w:val="00913027"/>
    <w:rsid w:val="0091305D"/>
    <w:rsid w:val="00913186"/>
    <w:rsid w:val="0091337F"/>
    <w:rsid w:val="0091341D"/>
    <w:rsid w:val="00913571"/>
    <w:rsid w:val="009135C7"/>
    <w:rsid w:val="00913A3D"/>
    <w:rsid w:val="00913B21"/>
    <w:rsid w:val="00913B93"/>
    <w:rsid w:val="00913FE7"/>
    <w:rsid w:val="0091429E"/>
    <w:rsid w:val="009142A6"/>
    <w:rsid w:val="009144D2"/>
    <w:rsid w:val="00914696"/>
    <w:rsid w:val="00914970"/>
    <w:rsid w:val="00914A94"/>
    <w:rsid w:val="00914AE2"/>
    <w:rsid w:val="00914B9C"/>
    <w:rsid w:val="00914CE2"/>
    <w:rsid w:val="00914E56"/>
    <w:rsid w:val="00914F9A"/>
    <w:rsid w:val="0091506F"/>
    <w:rsid w:val="009150ED"/>
    <w:rsid w:val="00915129"/>
    <w:rsid w:val="009151CF"/>
    <w:rsid w:val="009154C2"/>
    <w:rsid w:val="009154D9"/>
    <w:rsid w:val="00915568"/>
    <w:rsid w:val="00915641"/>
    <w:rsid w:val="009156F2"/>
    <w:rsid w:val="00915802"/>
    <w:rsid w:val="009158CD"/>
    <w:rsid w:val="009159A2"/>
    <w:rsid w:val="00915B93"/>
    <w:rsid w:val="00915CDA"/>
    <w:rsid w:val="00915DD6"/>
    <w:rsid w:val="00915DFC"/>
    <w:rsid w:val="009160DE"/>
    <w:rsid w:val="00916324"/>
    <w:rsid w:val="00916332"/>
    <w:rsid w:val="00916454"/>
    <w:rsid w:val="00916519"/>
    <w:rsid w:val="0091693B"/>
    <w:rsid w:val="00916C0B"/>
    <w:rsid w:val="00916C72"/>
    <w:rsid w:val="00917181"/>
    <w:rsid w:val="009173B3"/>
    <w:rsid w:val="00917AD0"/>
    <w:rsid w:val="00917DD7"/>
    <w:rsid w:val="00917EDA"/>
    <w:rsid w:val="00920102"/>
    <w:rsid w:val="00920151"/>
    <w:rsid w:val="00920282"/>
    <w:rsid w:val="009203A8"/>
    <w:rsid w:val="009209B3"/>
    <w:rsid w:val="00920C5B"/>
    <w:rsid w:val="00920CC4"/>
    <w:rsid w:val="00921036"/>
    <w:rsid w:val="0092105E"/>
    <w:rsid w:val="0092107B"/>
    <w:rsid w:val="00921169"/>
    <w:rsid w:val="0092116D"/>
    <w:rsid w:val="0092123F"/>
    <w:rsid w:val="00921569"/>
    <w:rsid w:val="009215A8"/>
    <w:rsid w:val="009215C8"/>
    <w:rsid w:val="009215F9"/>
    <w:rsid w:val="0092166B"/>
    <w:rsid w:val="009217C4"/>
    <w:rsid w:val="00921A57"/>
    <w:rsid w:val="00921F48"/>
    <w:rsid w:val="00921F53"/>
    <w:rsid w:val="009221B6"/>
    <w:rsid w:val="0092276B"/>
    <w:rsid w:val="0092289B"/>
    <w:rsid w:val="00922A34"/>
    <w:rsid w:val="00922E9A"/>
    <w:rsid w:val="00922F65"/>
    <w:rsid w:val="00923004"/>
    <w:rsid w:val="009232F1"/>
    <w:rsid w:val="0092338B"/>
    <w:rsid w:val="009235DF"/>
    <w:rsid w:val="00923657"/>
    <w:rsid w:val="0092366A"/>
    <w:rsid w:val="00923A62"/>
    <w:rsid w:val="00923A9C"/>
    <w:rsid w:val="00923C96"/>
    <w:rsid w:val="00923E31"/>
    <w:rsid w:val="009240B0"/>
    <w:rsid w:val="0092425F"/>
    <w:rsid w:val="009242D7"/>
    <w:rsid w:val="00924514"/>
    <w:rsid w:val="00924632"/>
    <w:rsid w:val="0092477F"/>
    <w:rsid w:val="00924A70"/>
    <w:rsid w:val="00924DAE"/>
    <w:rsid w:val="00924EDD"/>
    <w:rsid w:val="00924F26"/>
    <w:rsid w:val="009253F4"/>
    <w:rsid w:val="00925426"/>
    <w:rsid w:val="0092561B"/>
    <w:rsid w:val="00925A23"/>
    <w:rsid w:val="00925BA4"/>
    <w:rsid w:val="00925D93"/>
    <w:rsid w:val="00925DAA"/>
    <w:rsid w:val="00925E2F"/>
    <w:rsid w:val="00926950"/>
    <w:rsid w:val="00926956"/>
    <w:rsid w:val="00926B0A"/>
    <w:rsid w:val="00926E59"/>
    <w:rsid w:val="00926E98"/>
    <w:rsid w:val="0092702E"/>
    <w:rsid w:val="0092714E"/>
    <w:rsid w:val="00927512"/>
    <w:rsid w:val="00927734"/>
    <w:rsid w:val="0092798E"/>
    <w:rsid w:val="00927A81"/>
    <w:rsid w:val="00927A9A"/>
    <w:rsid w:val="00927C36"/>
    <w:rsid w:val="00927D9A"/>
    <w:rsid w:val="00927DA9"/>
    <w:rsid w:val="00927DB9"/>
    <w:rsid w:val="00927E16"/>
    <w:rsid w:val="00930015"/>
    <w:rsid w:val="009301D7"/>
    <w:rsid w:val="009301F5"/>
    <w:rsid w:val="00930242"/>
    <w:rsid w:val="009306F0"/>
    <w:rsid w:val="00930A7A"/>
    <w:rsid w:val="00930EBD"/>
    <w:rsid w:val="0093102B"/>
    <w:rsid w:val="00931034"/>
    <w:rsid w:val="00931571"/>
    <w:rsid w:val="0093171F"/>
    <w:rsid w:val="009318B6"/>
    <w:rsid w:val="00931984"/>
    <w:rsid w:val="009319A4"/>
    <w:rsid w:val="009319E3"/>
    <w:rsid w:val="00931BAF"/>
    <w:rsid w:val="00931CA0"/>
    <w:rsid w:val="00931E17"/>
    <w:rsid w:val="00932023"/>
    <w:rsid w:val="009325F7"/>
    <w:rsid w:val="00932613"/>
    <w:rsid w:val="0093281C"/>
    <w:rsid w:val="009329D4"/>
    <w:rsid w:val="00932E61"/>
    <w:rsid w:val="00933254"/>
    <w:rsid w:val="00933342"/>
    <w:rsid w:val="0093338A"/>
    <w:rsid w:val="00933749"/>
    <w:rsid w:val="00933789"/>
    <w:rsid w:val="00933A32"/>
    <w:rsid w:val="00933E47"/>
    <w:rsid w:val="00933F64"/>
    <w:rsid w:val="00934065"/>
    <w:rsid w:val="00934219"/>
    <w:rsid w:val="00934361"/>
    <w:rsid w:val="009345BF"/>
    <w:rsid w:val="009345D5"/>
    <w:rsid w:val="00934734"/>
    <w:rsid w:val="00934B36"/>
    <w:rsid w:val="00934E06"/>
    <w:rsid w:val="00934E8A"/>
    <w:rsid w:val="00934ED7"/>
    <w:rsid w:val="009350B0"/>
    <w:rsid w:val="009350C9"/>
    <w:rsid w:val="00935274"/>
    <w:rsid w:val="00935455"/>
    <w:rsid w:val="009358CE"/>
    <w:rsid w:val="00935A55"/>
    <w:rsid w:val="00935AC5"/>
    <w:rsid w:val="00935BF0"/>
    <w:rsid w:val="00935D3D"/>
    <w:rsid w:val="00935E53"/>
    <w:rsid w:val="00935EDF"/>
    <w:rsid w:val="00935FB0"/>
    <w:rsid w:val="00936313"/>
    <w:rsid w:val="00936330"/>
    <w:rsid w:val="0093648D"/>
    <w:rsid w:val="00936499"/>
    <w:rsid w:val="00936603"/>
    <w:rsid w:val="009367D7"/>
    <w:rsid w:val="009368E4"/>
    <w:rsid w:val="0093710B"/>
    <w:rsid w:val="00937212"/>
    <w:rsid w:val="0093725E"/>
    <w:rsid w:val="009372DF"/>
    <w:rsid w:val="009372FA"/>
    <w:rsid w:val="00937348"/>
    <w:rsid w:val="00937458"/>
    <w:rsid w:val="009374C3"/>
    <w:rsid w:val="00937C43"/>
    <w:rsid w:val="00937C8D"/>
    <w:rsid w:val="00937CE6"/>
    <w:rsid w:val="00937DE5"/>
    <w:rsid w:val="00937EAE"/>
    <w:rsid w:val="0094001F"/>
    <w:rsid w:val="009401EB"/>
    <w:rsid w:val="009402E5"/>
    <w:rsid w:val="0094041B"/>
    <w:rsid w:val="009405DB"/>
    <w:rsid w:val="00940711"/>
    <w:rsid w:val="0094076E"/>
    <w:rsid w:val="00940842"/>
    <w:rsid w:val="0094085C"/>
    <w:rsid w:val="009408AE"/>
    <w:rsid w:val="0094097B"/>
    <w:rsid w:val="00940C96"/>
    <w:rsid w:val="00940CC1"/>
    <w:rsid w:val="00940CEA"/>
    <w:rsid w:val="00940EB9"/>
    <w:rsid w:val="00941066"/>
    <w:rsid w:val="00941518"/>
    <w:rsid w:val="009415E5"/>
    <w:rsid w:val="00941719"/>
    <w:rsid w:val="009417F7"/>
    <w:rsid w:val="0094186D"/>
    <w:rsid w:val="009418D1"/>
    <w:rsid w:val="00941A3C"/>
    <w:rsid w:val="00941C26"/>
    <w:rsid w:val="00941CA9"/>
    <w:rsid w:val="00941DB1"/>
    <w:rsid w:val="00942067"/>
    <w:rsid w:val="009420AF"/>
    <w:rsid w:val="009423DB"/>
    <w:rsid w:val="00942482"/>
    <w:rsid w:val="009424C6"/>
    <w:rsid w:val="00942687"/>
    <w:rsid w:val="00942CF8"/>
    <w:rsid w:val="009430B2"/>
    <w:rsid w:val="009432A9"/>
    <w:rsid w:val="009435CA"/>
    <w:rsid w:val="0094362C"/>
    <w:rsid w:val="0094397A"/>
    <w:rsid w:val="009439E3"/>
    <w:rsid w:val="00943B10"/>
    <w:rsid w:val="00943E01"/>
    <w:rsid w:val="00943E92"/>
    <w:rsid w:val="00944366"/>
    <w:rsid w:val="009443BE"/>
    <w:rsid w:val="00944973"/>
    <w:rsid w:val="009449CD"/>
    <w:rsid w:val="00944A49"/>
    <w:rsid w:val="00944BD9"/>
    <w:rsid w:val="00944CF5"/>
    <w:rsid w:val="00944DBA"/>
    <w:rsid w:val="00944EE9"/>
    <w:rsid w:val="009450B3"/>
    <w:rsid w:val="009450FC"/>
    <w:rsid w:val="009451EB"/>
    <w:rsid w:val="0094531C"/>
    <w:rsid w:val="00945534"/>
    <w:rsid w:val="00945643"/>
    <w:rsid w:val="00945674"/>
    <w:rsid w:val="009458F9"/>
    <w:rsid w:val="009459B1"/>
    <w:rsid w:val="009459FD"/>
    <w:rsid w:val="00945A60"/>
    <w:rsid w:val="00945AA6"/>
    <w:rsid w:val="00945AD6"/>
    <w:rsid w:val="00945D3F"/>
    <w:rsid w:val="00945D4B"/>
    <w:rsid w:val="00945DFC"/>
    <w:rsid w:val="00945EC0"/>
    <w:rsid w:val="00945EF6"/>
    <w:rsid w:val="00945F25"/>
    <w:rsid w:val="00945F9B"/>
    <w:rsid w:val="00946125"/>
    <w:rsid w:val="00946235"/>
    <w:rsid w:val="00946872"/>
    <w:rsid w:val="009468A0"/>
    <w:rsid w:val="0094696E"/>
    <w:rsid w:val="00946AFA"/>
    <w:rsid w:val="00946B53"/>
    <w:rsid w:val="00946BAD"/>
    <w:rsid w:val="00946DB6"/>
    <w:rsid w:val="00946E9C"/>
    <w:rsid w:val="00947252"/>
    <w:rsid w:val="009474BF"/>
    <w:rsid w:val="00947705"/>
    <w:rsid w:val="00947756"/>
    <w:rsid w:val="00947A51"/>
    <w:rsid w:val="00947FA3"/>
    <w:rsid w:val="009502B8"/>
    <w:rsid w:val="00950481"/>
    <w:rsid w:val="0095077E"/>
    <w:rsid w:val="00950C1D"/>
    <w:rsid w:val="00950C72"/>
    <w:rsid w:val="00950D6C"/>
    <w:rsid w:val="00950DE6"/>
    <w:rsid w:val="009510F3"/>
    <w:rsid w:val="00951748"/>
    <w:rsid w:val="0095185A"/>
    <w:rsid w:val="00951C04"/>
    <w:rsid w:val="00951C2B"/>
    <w:rsid w:val="00951EB4"/>
    <w:rsid w:val="00952080"/>
    <w:rsid w:val="00952134"/>
    <w:rsid w:val="009525E9"/>
    <w:rsid w:val="009528F8"/>
    <w:rsid w:val="00952C61"/>
    <w:rsid w:val="00952FCD"/>
    <w:rsid w:val="00953049"/>
    <w:rsid w:val="009532C8"/>
    <w:rsid w:val="00953433"/>
    <w:rsid w:val="0095345C"/>
    <w:rsid w:val="0095350B"/>
    <w:rsid w:val="00953825"/>
    <w:rsid w:val="00953830"/>
    <w:rsid w:val="009539C8"/>
    <w:rsid w:val="00953AF4"/>
    <w:rsid w:val="00953B90"/>
    <w:rsid w:val="00953D02"/>
    <w:rsid w:val="00953DE3"/>
    <w:rsid w:val="00953E00"/>
    <w:rsid w:val="00953EBB"/>
    <w:rsid w:val="00953F8F"/>
    <w:rsid w:val="0095418C"/>
    <w:rsid w:val="00954240"/>
    <w:rsid w:val="0095427F"/>
    <w:rsid w:val="009542FE"/>
    <w:rsid w:val="00954320"/>
    <w:rsid w:val="009543DE"/>
    <w:rsid w:val="009546D0"/>
    <w:rsid w:val="00954952"/>
    <w:rsid w:val="009551F0"/>
    <w:rsid w:val="00955400"/>
    <w:rsid w:val="00955498"/>
    <w:rsid w:val="0095599C"/>
    <w:rsid w:val="00955A9E"/>
    <w:rsid w:val="00955D08"/>
    <w:rsid w:val="00955E17"/>
    <w:rsid w:val="00955E4D"/>
    <w:rsid w:val="00955E59"/>
    <w:rsid w:val="00956066"/>
    <w:rsid w:val="0095640D"/>
    <w:rsid w:val="0095642B"/>
    <w:rsid w:val="009564B5"/>
    <w:rsid w:val="009568E5"/>
    <w:rsid w:val="00956E38"/>
    <w:rsid w:val="00956E78"/>
    <w:rsid w:val="00957026"/>
    <w:rsid w:val="009571C8"/>
    <w:rsid w:val="0095764F"/>
    <w:rsid w:val="00957865"/>
    <w:rsid w:val="00957905"/>
    <w:rsid w:val="00957A0D"/>
    <w:rsid w:val="00957AF9"/>
    <w:rsid w:val="00957B3C"/>
    <w:rsid w:val="00957C19"/>
    <w:rsid w:val="00957DF6"/>
    <w:rsid w:val="00957E5C"/>
    <w:rsid w:val="00960011"/>
    <w:rsid w:val="00960050"/>
    <w:rsid w:val="0096033E"/>
    <w:rsid w:val="00960564"/>
    <w:rsid w:val="00960692"/>
    <w:rsid w:val="00960755"/>
    <w:rsid w:val="009607B7"/>
    <w:rsid w:val="009608FD"/>
    <w:rsid w:val="0096092A"/>
    <w:rsid w:val="00960B6E"/>
    <w:rsid w:val="00960BE2"/>
    <w:rsid w:val="00960D3C"/>
    <w:rsid w:val="00960E70"/>
    <w:rsid w:val="00960F42"/>
    <w:rsid w:val="0096115A"/>
    <w:rsid w:val="00961176"/>
    <w:rsid w:val="00961258"/>
    <w:rsid w:val="009614F4"/>
    <w:rsid w:val="00961B4F"/>
    <w:rsid w:val="00961D58"/>
    <w:rsid w:val="00961FAB"/>
    <w:rsid w:val="00962141"/>
    <w:rsid w:val="00962228"/>
    <w:rsid w:val="009623D3"/>
    <w:rsid w:val="00962400"/>
    <w:rsid w:val="00962A7C"/>
    <w:rsid w:val="00962DAA"/>
    <w:rsid w:val="00962FFA"/>
    <w:rsid w:val="0096300B"/>
    <w:rsid w:val="009630C8"/>
    <w:rsid w:val="0096313A"/>
    <w:rsid w:val="0096320D"/>
    <w:rsid w:val="0096341D"/>
    <w:rsid w:val="009636EA"/>
    <w:rsid w:val="00963AAD"/>
    <w:rsid w:val="00963BA5"/>
    <w:rsid w:val="00963CA4"/>
    <w:rsid w:val="00963DD0"/>
    <w:rsid w:val="00963E70"/>
    <w:rsid w:val="0096474F"/>
    <w:rsid w:val="0096493B"/>
    <w:rsid w:val="00964AB5"/>
    <w:rsid w:val="00964B73"/>
    <w:rsid w:val="00964EFE"/>
    <w:rsid w:val="00965A78"/>
    <w:rsid w:val="00965A82"/>
    <w:rsid w:val="00965CF1"/>
    <w:rsid w:val="00965F64"/>
    <w:rsid w:val="00965FB9"/>
    <w:rsid w:val="0096612C"/>
    <w:rsid w:val="0096629D"/>
    <w:rsid w:val="009664D0"/>
    <w:rsid w:val="00966510"/>
    <w:rsid w:val="00966572"/>
    <w:rsid w:val="00966598"/>
    <w:rsid w:val="009666A4"/>
    <w:rsid w:val="00966712"/>
    <w:rsid w:val="0096688C"/>
    <w:rsid w:val="009668AE"/>
    <w:rsid w:val="00966C2A"/>
    <w:rsid w:val="00966C46"/>
    <w:rsid w:val="00967449"/>
    <w:rsid w:val="0096747A"/>
    <w:rsid w:val="00967801"/>
    <w:rsid w:val="00967AA3"/>
    <w:rsid w:val="00967AE0"/>
    <w:rsid w:val="00967E25"/>
    <w:rsid w:val="00967EC7"/>
    <w:rsid w:val="009701ED"/>
    <w:rsid w:val="00970308"/>
    <w:rsid w:val="009706D5"/>
    <w:rsid w:val="0097088A"/>
    <w:rsid w:val="00970A7A"/>
    <w:rsid w:val="009712EC"/>
    <w:rsid w:val="009713F1"/>
    <w:rsid w:val="009715BD"/>
    <w:rsid w:val="0097183C"/>
    <w:rsid w:val="00971999"/>
    <w:rsid w:val="009719A1"/>
    <w:rsid w:val="009719B2"/>
    <w:rsid w:val="00971A5B"/>
    <w:rsid w:val="00971AB8"/>
    <w:rsid w:val="00971CFF"/>
    <w:rsid w:val="00971E46"/>
    <w:rsid w:val="00971EE2"/>
    <w:rsid w:val="00972015"/>
    <w:rsid w:val="00972252"/>
    <w:rsid w:val="0097227B"/>
    <w:rsid w:val="00972B87"/>
    <w:rsid w:val="00972B97"/>
    <w:rsid w:val="00972D92"/>
    <w:rsid w:val="00972F5A"/>
    <w:rsid w:val="00973287"/>
    <w:rsid w:val="00973448"/>
    <w:rsid w:val="0097347A"/>
    <w:rsid w:val="009734ED"/>
    <w:rsid w:val="009739DC"/>
    <w:rsid w:val="009739E2"/>
    <w:rsid w:val="00973C45"/>
    <w:rsid w:val="00973CA3"/>
    <w:rsid w:val="0097402F"/>
    <w:rsid w:val="0097425E"/>
    <w:rsid w:val="009742DE"/>
    <w:rsid w:val="009742F3"/>
    <w:rsid w:val="00974332"/>
    <w:rsid w:val="00974414"/>
    <w:rsid w:val="00974646"/>
    <w:rsid w:val="009746BA"/>
    <w:rsid w:val="00974D3A"/>
    <w:rsid w:val="00974DF9"/>
    <w:rsid w:val="00974E7E"/>
    <w:rsid w:val="00974F0E"/>
    <w:rsid w:val="00974F77"/>
    <w:rsid w:val="0097534B"/>
    <w:rsid w:val="00975476"/>
    <w:rsid w:val="009756B2"/>
    <w:rsid w:val="00975867"/>
    <w:rsid w:val="00975A12"/>
    <w:rsid w:val="00975CC5"/>
    <w:rsid w:val="00975CE8"/>
    <w:rsid w:val="00975E36"/>
    <w:rsid w:val="00976081"/>
    <w:rsid w:val="00976082"/>
    <w:rsid w:val="00976106"/>
    <w:rsid w:val="0097616B"/>
    <w:rsid w:val="009763E9"/>
    <w:rsid w:val="00976400"/>
    <w:rsid w:val="0097657A"/>
    <w:rsid w:val="009769BB"/>
    <w:rsid w:val="00976A71"/>
    <w:rsid w:val="00976B4E"/>
    <w:rsid w:val="00976B62"/>
    <w:rsid w:val="00976B6D"/>
    <w:rsid w:val="00976D4C"/>
    <w:rsid w:val="00976D97"/>
    <w:rsid w:val="00976E7D"/>
    <w:rsid w:val="0097710E"/>
    <w:rsid w:val="009772F4"/>
    <w:rsid w:val="00977681"/>
    <w:rsid w:val="00977A43"/>
    <w:rsid w:val="00977C9A"/>
    <w:rsid w:val="0098026F"/>
    <w:rsid w:val="00980402"/>
    <w:rsid w:val="00980439"/>
    <w:rsid w:val="00980476"/>
    <w:rsid w:val="0098047F"/>
    <w:rsid w:val="009804B1"/>
    <w:rsid w:val="009805EF"/>
    <w:rsid w:val="0098073E"/>
    <w:rsid w:val="00980A9C"/>
    <w:rsid w:val="00980C0C"/>
    <w:rsid w:val="00980C95"/>
    <w:rsid w:val="00980D1A"/>
    <w:rsid w:val="00980D7A"/>
    <w:rsid w:val="00980E15"/>
    <w:rsid w:val="00980E29"/>
    <w:rsid w:val="0098132A"/>
    <w:rsid w:val="009814B1"/>
    <w:rsid w:val="009816B0"/>
    <w:rsid w:val="009816EA"/>
    <w:rsid w:val="00981751"/>
    <w:rsid w:val="009818D6"/>
    <w:rsid w:val="00981939"/>
    <w:rsid w:val="00981D19"/>
    <w:rsid w:val="00981D32"/>
    <w:rsid w:val="00981F56"/>
    <w:rsid w:val="00982009"/>
    <w:rsid w:val="00982075"/>
    <w:rsid w:val="009823B7"/>
    <w:rsid w:val="009827BA"/>
    <w:rsid w:val="00982977"/>
    <w:rsid w:val="00982BBF"/>
    <w:rsid w:val="00982D98"/>
    <w:rsid w:val="009834AA"/>
    <w:rsid w:val="0098356D"/>
    <w:rsid w:val="009836D0"/>
    <w:rsid w:val="00983991"/>
    <w:rsid w:val="00983D1D"/>
    <w:rsid w:val="00983F1F"/>
    <w:rsid w:val="0098408B"/>
    <w:rsid w:val="00984508"/>
    <w:rsid w:val="0098494D"/>
    <w:rsid w:val="00984A6F"/>
    <w:rsid w:val="00984FB4"/>
    <w:rsid w:val="009850F4"/>
    <w:rsid w:val="0098529F"/>
    <w:rsid w:val="009854A9"/>
    <w:rsid w:val="0098550A"/>
    <w:rsid w:val="0098557F"/>
    <w:rsid w:val="009855FE"/>
    <w:rsid w:val="0098573C"/>
    <w:rsid w:val="00985AEE"/>
    <w:rsid w:val="00985C9F"/>
    <w:rsid w:val="00985CEC"/>
    <w:rsid w:val="00985E47"/>
    <w:rsid w:val="00985F2A"/>
    <w:rsid w:val="00985F6B"/>
    <w:rsid w:val="009868A4"/>
    <w:rsid w:val="00986931"/>
    <w:rsid w:val="00986B61"/>
    <w:rsid w:val="00986BFA"/>
    <w:rsid w:val="00986C44"/>
    <w:rsid w:val="00987300"/>
    <w:rsid w:val="00987497"/>
    <w:rsid w:val="009874EF"/>
    <w:rsid w:val="009878FB"/>
    <w:rsid w:val="00987CC2"/>
    <w:rsid w:val="00987CF3"/>
    <w:rsid w:val="00987EF6"/>
    <w:rsid w:val="009902A8"/>
    <w:rsid w:val="00990354"/>
    <w:rsid w:val="009904EE"/>
    <w:rsid w:val="00990621"/>
    <w:rsid w:val="0099078C"/>
    <w:rsid w:val="00990914"/>
    <w:rsid w:val="00990D05"/>
    <w:rsid w:val="00990DB9"/>
    <w:rsid w:val="00990F26"/>
    <w:rsid w:val="0099125D"/>
    <w:rsid w:val="00991341"/>
    <w:rsid w:val="00991508"/>
    <w:rsid w:val="00991859"/>
    <w:rsid w:val="00991C43"/>
    <w:rsid w:val="00991C95"/>
    <w:rsid w:val="00991D9C"/>
    <w:rsid w:val="00991DC4"/>
    <w:rsid w:val="00991FE5"/>
    <w:rsid w:val="00992053"/>
    <w:rsid w:val="00992075"/>
    <w:rsid w:val="009921C6"/>
    <w:rsid w:val="00992505"/>
    <w:rsid w:val="00992693"/>
    <w:rsid w:val="00992705"/>
    <w:rsid w:val="009927CC"/>
    <w:rsid w:val="00992885"/>
    <w:rsid w:val="00992CCF"/>
    <w:rsid w:val="00992F37"/>
    <w:rsid w:val="00992F57"/>
    <w:rsid w:val="00993187"/>
    <w:rsid w:val="009931C6"/>
    <w:rsid w:val="00993229"/>
    <w:rsid w:val="00993430"/>
    <w:rsid w:val="009937A9"/>
    <w:rsid w:val="00993879"/>
    <w:rsid w:val="00993EB2"/>
    <w:rsid w:val="00994055"/>
    <w:rsid w:val="009941CC"/>
    <w:rsid w:val="009942D0"/>
    <w:rsid w:val="0099430F"/>
    <w:rsid w:val="009943E5"/>
    <w:rsid w:val="009944D5"/>
    <w:rsid w:val="00994885"/>
    <w:rsid w:val="009948EA"/>
    <w:rsid w:val="00994A67"/>
    <w:rsid w:val="00994D6D"/>
    <w:rsid w:val="00994D82"/>
    <w:rsid w:val="00994E32"/>
    <w:rsid w:val="0099503A"/>
    <w:rsid w:val="00995047"/>
    <w:rsid w:val="00995206"/>
    <w:rsid w:val="0099546F"/>
    <w:rsid w:val="00995E1A"/>
    <w:rsid w:val="00995E8D"/>
    <w:rsid w:val="00995FE8"/>
    <w:rsid w:val="00996347"/>
    <w:rsid w:val="00996510"/>
    <w:rsid w:val="00996609"/>
    <w:rsid w:val="00996792"/>
    <w:rsid w:val="00996969"/>
    <w:rsid w:val="00996A69"/>
    <w:rsid w:val="00996BCC"/>
    <w:rsid w:val="00996CC9"/>
    <w:rsid w:val="0099700A"/>
    <w:rsid w:val="009970BD"/>
    <w:rsid w:val="009971D8"/>
    <w:rsid w:val="009973AE"/>
    <w:rsid w:val="009976AD"/>
    <w:rsid w:val="009976C0"/>
    <w:rsid w:val="00997B9E"/>
    <w:rsid w:val="00997C31"/>
    <w:rsid w:val="00997C6D"/>
    <w:rsid w:val="00997D39"/>
    <w:rsid w:val="00997DD2"/>
    <w:rsid w:val="00997E0F"/>
    <w:rsid w:val="00997E23"/>
    <w:rsid w:val="00997E72"/>
    <w:rsid w:val="00997E80"/>
    <w:rsid w:val="009A002F"/>
    <w:rsid w:val="009A01B0"/>
    <w:rsid w:val="009A03F4"/>
    <w:rsid w:val="009A0CFA"/>
    <w:rsid w:val="009A0EB1"/>
    <w:rsid w:val="009A1216"/>
    <w:rsid w:val="009A12E9"/>
    <w:rsid w:val="009A132E"/>
    <w:rsid w:val="009A13E8"/>
    <w:rsid w:val="009A145E"/>
    <w:rsid w:val="009A150E"/>
    <w:rsid w:val="009A1582"/>
    <w:rsid w:val="009A166C"/>
    <w:rsid w:val="009A1746"/>
    <w:rsid w:val="009A1805"/>
    <w:rsid w:val="009A1B4D"/>
    <w:rsid w:val="009A1DA1"/>
    <w:rsid w:val="009A1F11"/>
    <w:rsid w:val="009A2151"/>
    <w:rsid w:val="009A216D"/>
    <w:rsid w:val="009A2325"/>
    <w:rsid w:val="009A2424"/>
    <w:rsid w:val="009A253B"/>
    <w:rsid w:val="009A25DE"/>
    <w:rsid w:val="009A2826"/>
    <w:rsid w:val="009A2B35"/>
    <w:rsid w:val="009A2B86"/>
    <w:rsid w:val="009A2F74"/>
    <w:rsid w:val="009A2FB1"/>
    <w:rsid w:val="009A3200"/>
    <w:rsid w:val="009A331F"/>
    <w:rsid w:val="009A36C2"/>
    <w:rsid w:val="009A371E"/>
    <w:rsid w:val="009A392C"/>
    <w:rsid w:val="009A3E46"/>
    <w:rsid w:val="009A4052"/>
    <w:rsid w:val="009A4068"/>
    <w:rsid w:val="009A4079"/>
    <w:rsid w:val="009A4114"/>
    <w:rsid w:val="009A42BC"/>
    <w:rsid w:val="009A42D9"/>
    <w:rsid w:val="009A43B3"/>
    <w:rsid w:val="009A4744"/>
    <w:rsid w:val="009A47AB"/>
    <w:rsid w:val="009A4A70"/>
    <w:rsid w:val="009A4B11"/>
    <w:rsid w:val="009A4BD7"/>
    <w:rsid w:val="009A4C6B"/>
    <w:rsid w:val="009A4C73"/>
    <w:rsid w:val="009A4E2A"/>
    <w:rsid w:val="009A4F34"/>
    <w:rsid w:val="009A5125"/>
    <w:rsid w:val="009A5158"/>
    <w:rsid w:val="009A54CB"/>
    <w:rsid w:val="009A5882"/>
    <w:rsid w:val="009A58B8"/>
    <w:rsid w:val="009A590A"/>
    <w:rsid w:val="009A5AD7"/>
    <w:rsid w:val="009A5EC6"/>
    <w:rsid w:val="009A603C"/>
    <w:rsid w:val="009A6139"/>
    <w:rsid w:val="009A617A"/>
    <w:rsid w:val="009A61DF"/>
    <w:rsid w:val="009A6333"/>
    <w:rsid w:val="009A6B48"/>
    <w:rsid w:val="009A6D28"/>
    <w:rsid w:val="009A6D62"/>
    <w:rsid w:val="009A7102"/>
    <w:rsid w:val="009A7252"/>
    <w:rsid w:val="009A72A4"/>
    <w:rsid w:val="009A7329"/>
    <w:rsid w:val="009A732B"/>
    <w:rsid w:val="009A7445"/>
    <w:rsid w:val="009A7466"/>
    <w:rsid w:val="009A75AC"/>
    <w:rsid w:val="009A7718"/>
    <w:rsid w:val="009A7729"/>
    <w:rsid w:val="009A78C7"/>
    <w:rsid w:val="009A78F4"/>
    <w:rsid w:val="009A7925"/>
    <w:rsid w:val="009A7994"/>
    <w:rsid w:val="009A79F8"/>
    <w:rsid w:val="009A7AEF"/>
    <w:rsid w:val="009A7B5A"/>
    <w:rsid w:val="009A7E53"/>
    <w:rsid w:val="009B035F"/>
    <w:rsid w:val="009B057C"/>
    <w:rsid w:val="009B0BB5"/>
    <w:rsid w:val="009B0D05"/>
    <w:rsid w:val="009B0D40"/>
    <w:rsid w:val="009B0D64"/>
    <w:rsid w:val="009B0DE3"/>
    <w:rsid w:val="009B0EA1"/>
    <w:rsid w:val="009B0EE6"/>
    <w:rsid w:val="009B0FF8"/>
    <w:rsid w:val="009B111A"/>
    <w:rsid w:val="009B1323"/>
    <w:rsid w:val="009B139E"/>
    <w:rsid w:val="009B142F"/>
    <w:rsid w:val="009B17F2"/>
    <w:rsid w:val="009B1989"/>
    <w:rsid w:val="009B1B0B"/>
    <w:rsid w:val="009B1FCE"/>
    <w:rsid w:val="009B2140"/>
    <w:rsid w:val="009B2183"/>
    <w:rsid w:val="009B2278"/>
    <w:rsid w:val="009B2298"/>
    <w:rsid w:val="009B2309"/>
    <w:rsid w:val="009B249E"/>
    <w:rsid w:val="009B24B4"/>
    <w:rsid w:val="009B24EA"/>
    <w:rsid w:val="009B2B1D"/>
    <w:rsid w:val="009B2B6A"/>
    <w:rsid w:val="009B2CA4"/>
    <w:rsid w:val="009B2E9C"/>
    <w:rsid w:val="009B3028"/>
    <w:rsid w:val="009B3142"/>
    <w:rsid w:val="009B31D6"/>
    <w:rsid w:val="009B339B"/>
    <w:rsid w:val="009B33F0"/>
    <w:rsid w:val="009B352F"/>
    <w:rsid w:val="009B3571"/>
    <w:rsid w:val="009B37FC"/>
    <w:rsid w:val="009B3842"/>
    <w:rsid w:val="009B3877"/>
    <w:rsid w:val="009B38E1"/>
    <w:rsid w:val="009B391C"/>
    <w:rsid w:val="009B392E"/>
    <w:rsid w:val="009B39DD"/>
    <w:rsid w:val="009B39DF"/>
    <w:rsid w:val="009B3A54"/>
    <w:rsid w:val="009B3B2F"/>
    <w:rsid w:val="009B3D4B"/>
    <w:rsid w:val="009B3EAC"/>
    <w:rsid w:val="009B3F87"/>
    <w:rsid w:val="009B41C8"/>
    <w:rsid w:val="009B432A"/>
    <w:rsid w:val="009B4647"/>
    <w:rsid w:val="009B4A19"/>
    <w:rsid w:val="009B4D8F"/>
    <w:rsid w:val="009B4DE7"/>
    <w:rsid w:val="009B5206"/>
    <w:rsid w:val="009B5425"/>
    <w:rsid w:val="009B560E"/>
    <w:rsid w:val="009B5B4B"/>
    <w:rsid w:val="009B5FA7"/>
    <w:rsid w:val="009B619C"/>
    <w:rsid w:val="009B6206"/>
    <w:rsid w:val="009B65DF"/>
    <w:rsid w:val="009B6768"/>
    <w:rsid w:val="009B679D"/>
    <w:rsid w:val="009B67F6"/>
    <w:rsid w:val="009B6BAD"/>
    <w:rsid w:val="009B6DAF"/>
    <w:rsid w:val="009B6FBD"/>
    <w:rsid w:val="009B71F3"/>
    <w:rsid w:val="009B7433"/>
    <w:rsid w:val="009B7893"/>
    <w:rsid w:val="009B7993"/>
    <w:rsid w:val="009B7AFD"/>
    <w:rsid w:val="009C0297"/>
    <w:rsid w:val="009C0529"/>
    <w:rsid w:val="009C0922"/>
    <w:rsid w:val="009C0CCC"/>
    <w:rsid w:val="009C0E5A"/>
    <w:rsid w:val="009C0F85"/>
    <w:rsid w:val="009C101F"/>
    <w:rsid w:val="009C113B"/>
    <w:rsid w:val="009C1168"/>
    <w:rsid w:val="009C1210"/>
    <w:rsid w:val="009C1378"/>
    <w:rsid w:val="009C1891"/>
    <w:rsid w:val="009C1A63"/>
    <w:rsid w:val="009C1C8F"/>
    <w:rsid w:val="009C1ED9"/>
    <w:rsid w:val="009C1FAD"/>
    <w:rsid w:val="009C20D5"/>
    <w:rsid w:val="009C23B4"/>
    <w:rsid w:val="009C23FC"/>
    <w:rsid w:val="009C2854"/>
    <w:rsid w:val="009C2971"/>
    <w:rsid w:val="009C2977"/>
    <w:rsid w:val="009C2990"/>
    <w:rsid w:val="009C29ED"/>
    <w:rsid w:val="009C2AC2"/>
    <w:rsid w:val="009C2BFB"/>
    <w:rsid w:val="009C2C8F"/>
    <w:rsid w:val="009C2F26"/>
    <w:rsid w:val="009C3399"/>
    <w:rsid w:val="009C3443"/>
    <w:rsid w:val="009C34A6"/>
    <w:rsid w:val="009C3695"/>
    <w:rsid w:val="009C393B"/>
    <w:rsid w:val="009C3C14"/>
    <w:rsid w:val="009C3EA7"/>
    <w:rsid w:val="009C3EB6"/>
    <w:rsid w:val="009C3F21"/>
    <w:rsid w:val="009C4347"/>
    <w:rsid w:val="009C458D"/>
    <w:rsid w:val="009C46B4"/>
    <w:rsid w:val="009C5184"/>
    <w:rsid w:val="009C53CE"/>
    <w:rsid w:val="009C5451"/>
    <w:rsid w:val="009C5889"/>
    <w:rsid w:val="009C59B3"/>
    <w:rsid w:val="009C5A90"/>
    <w:rsid w:val="009C5D3C"/>
    <w:rsid w:val="009C5D86"/>
    <w:rsid w:val="009C5D93"/>
    <w:rsid w:val="009C5D9A"/>
    <w:rsid w:val="009C5DA8"/>
    <w:rsid w:val="009C5E54"/>
    <w:rsid w:val="009C5F5B"/>
    <w:rsid w:val="009C5F97"/>
    <w:rsid w:val="009C6106"/>
    <w:rsid w:val="009C6285"/>
    <w:rsid w:val="009C634E"/>
    <w:rsid w:val="009C6529"/>
    <w:rsid w:val="009C693B"/>
    <w:rsid w:val="009C6A24"/>
    <w:rsid w:val="009C6A2B"/>
    <w:rsid w:val="009C6B37"/>
    <w:rsid w:val="009C6DFF"/>
    <w:rsid w:val="009C6E1C"/>
    <w:rsid w:val="009C6F9D"/>
    <w:rsid w:val="009C71D1"/>
    <w:rsid w:val="009C734B"/>
    <w:rsid w:val="009C74F2"/>
    <w:rsid w:val="009C789D"/>
    <w:rsid w:val="009C7940"/>
    <w:rsid w:val="009C79BD"/>
    <w:rsid w:val="009C7A29"/>
    <w:rsid w:val="009C7C7E"/>
    <w:rsid w:val="009C7E10"/>
    <w:rsid w:val="009C7E54"/>
    <w:rsid w:val="009C7F3A"/>
    <w:rsid w:val="009D014F"/>
    <w:rsid w:val="009D0416"/>
    <w:rsid w:val="009D04B5"/>
    <w:rsid w:val="009D05D3"/>
    <w:rsid w:val="009D08D8"/>
    <w:rsid w:val="009D0A20"/>
    <w:rsid w:val="009D0C35"/>
    <w:rsid w:val="009D0CA1"/>
    <w:rsid w:val="009D0CF1"/>
    <w:rsid w:val="009D0D5B"/>
    <w:rsid w:val="009D0ECF"/>
    <w:rsid w:val="009D0F51"/>
    <w:rsid w:val="009D0FFB"/>
    <w:rsid w:val="009D10AF"/>
    <w:rsid w:val="009D144A"/>
    <w:rsid w:val="009D145C"/>
    <w:rsid w:val="009D17DF"/>
    <w:rsid w:val="009D19E2"/>
    <w:rsid w:val="009D1C6B"/>
    <w:rsid w:val="009D21AD"/>
    <w:rsid w:val="009D22A3"/>
    <w:rsid w:val="009D22F5"/>
    <w:rsid w:val="009D23BB"/>
    <w:rsid w:val="009D23CC"/>
    <w:rsid w:val="009D23ED"/>
    <w:rsid w:val="009D24B0"/>
    <w:rsid w:val="009D253D"/>
    <w:rsid w:val="009D2735"/>
    <w:rsid w:val="009D2864"/>
    <w:rsid w:val="009D2A40"/>
    <w:rsid w:val="009D2B68"/>
    <w:rsid w:val="009D2BFA"/>
    <w:rsid w:val="009D2C13"/>
    <w:rsid w:val="009D2F22"/>
    <w:rsid w:val="009D31E6"/>
    <w:rsid w:val="009D325B"/>
    <w:rsid w:val="009D34D3"/>
    <w:rsid w:val="009D3508"/>
    <w:rsid w:val="009D3672"/>
    <w:rsid w:val="009D3764"/>
    <w:rsid w:val="009D3858"/>
    <w:rsid w:val="009D3F99"/>
    <w:rsid w:val="009D4063"/>
    <w:rsid w:val="009D427A"/>
    <w:rsid w:val="009D42AB"/>
    <w:rsid w:val="009D4445"/>
    <w:rsid w:val="009D4555"/>
    <w:rsid w:val="009D472B"/>
    <w:rsid w:val="009D4CE0"/>
    <w:rsid w:val="009D4D6C"/>
    <w:rsid w:val="009D4D74"/>
    <w:rsid w:val="009D53AC"/>
    <w:rsid w:val="009D576D"/>
    <w:rsid w:val="009D587C"/>
    <w:rsid w:val="009D58D5"/>
    <w:rsid w:val="009D5A55"/>
    <w:rsid w:val="009D5B00"/>
    <w:rsid w:val="009D5B69"/>
    <w:rsid w:val="009D5C8A"/>
    <w:rsid w:val="009D5D7D"/>
    <w:rsid w:val="009D5F78"/>
    <w:rsid w:val="009D61B9"/>
    <w:rsid w:val="009D625E"/>
    <w:rsid w:val="009D6338"/>
    <w:rsid w:val="009D6473"/>
    <w:rsid w:val="009D6814"/>
    <w:rsid w:val="009D6C2B"/>
    <w:rsid w:val="009D6ECA"/>
    <w:rsid w:val="009D6F2E"/>
    <w:rsid w:val="009D6F3D"/>
    <w:rsid w:val="009D71B8"/>
    <w:rsid w:val="009D7204"/>
    <w:rsid w:val="009D737E"/>
    <w:rsid w:val="009D74DB"/>
    <w:rsid w:val="009D7725"/>
    <w:rsid w:val="009D7D6E"/>
    <w:rsid w:val="009D7F72"/>
    <w:rsid w:val="009D7F85"/>
    <w:rsid w:val="009E026D"/>
    <w:rsid w:val="009E02AE"/>
    <w:rsid w:val="009E03AE"/>
    <w:rsid w:val="009E0425"/>
    <w:rsid w:val="009E0797"/>
    <w:rsid w:val="009E097A"/>
    <w:rsid w:val="009E0B08"/>
    <w:rsid w:val="009E0EE0"/>
    <w:rsid w:val="009E10AF"/>
    <w:rsid w:val="009E1438"/>
    <w:rsid w:val="009E1727"/>
    <w:rsid w:val="009E18B8"/>
    <w:rsid w:val="009E18FD"/>
    <w:rsid w:val="009E1937"/>
    <w:rsid w:val="009E1AC1"/>
    <w:rsid w:val="009E1C15"/>
    <w:rsid w:val="009E1C9A"/>
    <w:rsid w:val="009E1FAF"/>
    <w:rsid w:val="009E202B"/>
    <w:rsid w:val="009E2037"/>
    <w:rsid w:val="009E21FC"/>
    <w:rsid w:val="009E2616"/>
    <w:rsid w:val="009E284C"/>
    <w:rsid w:val="009E2939"/>
    <w:rsid w:val="009E2A08"/>
    <w:rsid w:val="009E2F36"/>
    <w:rsid w:val="009E304C"/>
    <w:rsid w:val="009E315D"/>
    <w:rsid w:val="009E33EF"/>
    <w:rsid w:val="009E345C"/>
    <w:rsid w:val="009E353D"/>
    <w:rsid w:val="009E3969"/>
    <w:rsid w:val="009E39F6"/>
    <w:rsid w:val="009E3B4C"/>
    <w:rsid w:val="009E3CD5"/>
    <w:rsid w:val="009E3CD8"/>
    <w:rsid w:val="009E3F2E"/>
    <w:rsid w:val="009E4192"/>
    <w:rsid w:val="009E465C"/>
    <w:rsid w:val="009E4790"/>
    <w:rsid w:val="009E485A"/>
    <w:rsid w:val="009E48D8"/>
    <w:rsid w:val="009E4A7E"/>
    <w:rsid w:val="009E4B36"/>
    <w:rsid w:val="009E4B84"/>
    <w:rsid w:val="009E4C33"/>
    <w:rsid w:val="009E4D22"/>
    <w:rsid w:val="009E4EBA"/>
    <w:rsid w:val="009E505E"/>
    <w:rsid w:val="009E5279"/>
    <w:rsid w:val="009E52F1"/>
    <w:rsid w:val="009E55B7"/>
    <w:rsid w:val="009E5B97"/>
    <w:rsid w:val="009E5C3D"/>
    <w:rsid w:val="009E5C4F"/>
    <w:rsid w:val="009E5E3D"/>
    <w:rsid w:val="009E6078"/>
    <w:rsid w:val="009E607C"/>
    <w:rsid w:val="009E630C"/>
    <w:rsid w:val="009E6415"/>
    <w:rsid w:val="009E6770"/>
    <w:rsid w:val="009E67D2"/>
    <w:rsid w:val="009E696D"/>
    <w:rsid w:val="009E6A95"/>
    <w:rsid w:val="009E6C19"/>
    <w:rsid w:val="009E6D97"/>
    <w:rsid w:val="009E6F66"/>
    <w:rsid w:val="009E7094"/>
    <w:rsid w:val="009E7192"/>
    <w:rsid w:val="009E71D3"/>
    <w:rsid w:val="009E72D9"/>
    <w:rsid w:val="009E730E"/>
    <w:rsid w:val="009E75B0"/>
    <w:rsid w:val="009E7696"/>
    <w:rsid w:val="009E76ED"/>
    <w:rsid w:val="009E7802"/>
    <w:rsid w:val="009E78D7"/>
    <w:rsid w:val="009E7A32"/>
    <w:rsid w:val="009E7A93"/>
    <w:rsid w:val="009E7B26"/>
    <w:rsid w:val="009E7B42"/>
    <w:rsid w:val="009E7B5C"/>
    <w:rsid w:val="009E7F7A"/>
    <w:rsid w:val="009F0010"/>
    <w:rsid w:val="009F0387"/>
    <w:rsid w:val="009F06F8"/>
    <w:rsid w:val="009F0761"/>
    <w:rsid w:val="009F0CA8"/>
    <w:rsid w:val="009F0E1F"/>
    <w:rsid w:val="009F1238"/>
    <w:rsid w:val="009F12CD"/>
    <w:rsid w:val="009F163E"/>
    <w:rsid w:val="009F1A37"/>
    <w:rsid w:val="009F1BF7"/>
    <w:rsid w:val="009F1DB8"/>
    <w:rsid w:val="009F223A"/>
    <w:rsid w:val="009F23C0"/>
    <w:rsid w:val="009F26BB"/>
    <w:rsid w:val="009F26EB"/>
    <w:rsid w:val="009F2742"/>
    <w:rsid w:val="009F2798"/>
    <w:rsid w:val="009F27E5"/>
    <w:rsid w:val="009F2A38"/>
    <w:rsid w:val="009F2F56"/>
    <w:rsid w:val="009F2FB9"/>
    <w:rsid w:val="009F3080"/>
    <w:rsid w:val="009F3122"/>
    <w:rsid w:val="009F3358"/>
    <w:rsid w:val="009F34B8"/>
    <w:rsid w:val="009F35E8"/>
    <w:rsid w:val="009F3605"/>
    <w:rsid w:val="009F37AA"/>
    <w:rsid w:val="009F392B"/>
    <w:rsid w:val="009F3A10"/>
    <w:rsid w:val="009F3C6C"/>
    <w:rsid w:val="009F3C84"/>
    <w:rsid w:val="009F3DD2"/>
    <w:rsid w:val="009F3F47"/>
    <w:rsid w:val="009F41E5"/>
    <w:rsid w:val="009F424C"/>
    <w:rsid w:val="009F4271"/>
    <w:rsid w:val="009F43A7"/>
    <w:rsid w:val="009F453D"/>
    <w:rsid w:val="009F4582"/>
    <w:rsid w:val="009F4730"/>
    <w:rsid w:val="009F4883"/>
    <w:rsid w:val="009F4A96"/>
    <w:rsid w:val="009F4B28"/>
    <w:rsid w:val="009F4C3C"/>
    <w:rsid w:val="009F4DC6"/>
    <w:rsid w:val="009F4E6D"/>
    <w:rsid w:val="009F4FAB"/>
    <w:rsid w:val="009F5362"/>
    <w:rsid w:val="009F5690"/>
    <w:rsid w:val="009F56C0"/>
    <w:rsid w:val="009F5866"/>
    <w:rsid w:val="009F58B5"/>
    <w:rsid w:val="009F5919"/>
    <w:rsid w:val="009F5959"/>
    <w:rsid w:val="009F5C10"/>
    <w:rsid w:val="009F5E5F"/>
    <w:rsid w:val="009F5F05"/>
    <w:rsid w:val="009F6035"/>
    <w:rsid w:val="009F6484"/>
    <w:rsid w:val="009F64E5"/>
    <w:rsid w:val="009F6626"/>
    <w:rsid w:val="009F66FF"/>
    <w:rsid w:val="009F6784"/>
    <w:rsid w:val="009F6893"/>
    <w:rsid w:val="009F69B7"/>
    <w:rsid w:val="009F69FA"/>
    <w:rsid w:val="009F6C2B"/>
    <w:rsid w:val="009F6D1A"/>
    <w:rsid w:val="009F6D9D"/>
    <w:rsid w:val="009F7054"/>
    <w:rsid w:val="009F7119"/>
    <w:rsid w:val="009F727E"/>
    <w:rsid w:val="009F7442"/>
    <w:rsid w:val="009F7589"/>
    <w:rsid w:val="009F77BB"/>
    <w:rsid w:val="009F797E"/>
    <w:rsid w:val="009F7D2D"/>
    <w:rsid w:val="009F7FDC"/>
    <w:rsid w:val="00A0003B"/>
    <w:rsid w:val="00A0016E"/>
    <w:rsid w:val="00A00186"/>
    <w:rsid w:val="00A0032A"/>
    <w:rsid w:val="00A00353"/>
    <w:rsid w:val="00A004AC"/>
    <w:rsid w:val="00A004F2"/>
    <w:rsid w:val="00A005A9"/>
    <w:rsid w:val="00A0062A"/>
    <w:rsid w:val="00A00C8A"/>
    <w:rsid w:val="00A00F5A"/>
    <w:rsid w:val="00A01258"/>
    <w:rsid w:val="00A012F5"/>
    <w:rsid w:val="00A0147B"/>
    <w:rsid w:val="00A01660"/>
    <w:rsid w:val="00A01800"/>
    <w:rsid w:val="00A0198C"/>
    <w:rsid w:val="00A019FD"/>
    <w:rsid w:val="00A01F0D"/>
    <w:rsid w:val="00A02002"/>
    <w:rsid w:val="00A021D6"/>
    <w:rsid w:val="00A02301"/>
    <w:rsid w:val="00A02451"/>
    <w:rsid w:val="00A02480"/>
    <w:rsid w:val="00A0278A"/>
    <w:rsid w:val="00A02817"/>
    <w:rsid w:val="00A0294D"/>
    <w:rsid w:val="00A02D5B"/>
    <w:rsid w:val="00A02EDC"/>
    <w:rsid w:val="00A02F4B"/>
    <w:rsid w:val="00A030D0"/>
    <w:rsid w:val="00A03311"/>
    <w:rsid w:val="00A03388"/>
    <w:rsid w:val="00A033A8"/>
    <w:rsid w:val="00A0341E"/>
    <w:rsid w:val="00A034C4"/>
    <w:rsid w:val="00A035E8"/>
    <w:rsid w:val="00A03723"/>
    <w:rsid w:val="00A0376E"/>
    <w:rsid w:val="00A03A18"/>
    <w:rsid w:val="00A03A40"/>
    <w:rsid w:val="00A03AD8"/>
    <w:rsid w:val="00A03CAB"/>
    <w:rsid w:val="00A03D41"/>
    <w:rsid w:val="00A03F56"/>
    <w:rsid w:val="00A040AC"/>
    <w:rsid w:val="00A040B3"/>
    <w:rsid w:val="00A0417E"/>
    <w:rsid w:val="00A042B4"/>
    <w:rsid w:val="00A04312"/>
    <w:rsid w:val="00A0432E"/>
    <w:rsid w:val="00A0451D"/>
    <w:rsid w:val="00A047EA"/>
    <w:rsid w:val="00A0493F"/>
    <w:rsid w:val="00A04C8D"/>
    <w:rsid w:val="00A04DAB"/>
    <w:rsid w:val="00A04E90"/>
    <w:rsid w:val="00A04E93"/>
    <w:rsid w:val="00A04EEE"/>
    <w:rsid w:val="00A04FFC"/>
    <w:rsid w:val="00A0509B"/>
    <w:rsid w:val="00A050E0"/>
    <w:rsid w:val="00A052C0"/>
    <w:rsid w:val="00A054F4"/>
    <w:rsid w:val="00A05536"/>
    <w:rsid w:val="00A055D8"/>
    <w:rsid w:val="00A056E8"/>
    <w:rsid w:val="00A057A1"/>
    <w:rsid w:val="00A05854"/>
    <w:rsid w:val="00A0597A"/>
    <w:rsid w:val="00A05A37"/>
    <w:rsid w:val="00A05ADB"/>
    <w:rsid w:val="00A05FF5"/>
    <w:rsid w:val="00A060A8"/>
    <w:rsid w:val="00A06467"/>
    <w:rsid w:val="00A064B3"/>
    <w:rsid w:val="00A06521"/>
    <w:rsid w:val="00A06729"/>
    <w:rsid w:val="00A0679E"/>
    <w:rsid w:val="00A067DD"/>
    <w:rsid w:val="00A067EE"/>
    <w:rsid w:val="00A06A1E"/>
    <w:rsid w:val="00A06B82"/>
    <w:rsid w:val="00A06C07"/>
    <w:rsid w:val="00A06DDF"/>
    <w:rsid w:val="00A070D2"/>
    <w:rsid w:val="00A0713B"/>
    <w:rsid w:val="00A0749B"/>
    <w:rsid w:val="00A07570"/>
    <w:rsid w:val="00A0759D"/>
    <w:rsid w:val="00A075B7"/>
    <w:rsid w:val="00A07B09"/>
    <w:rsid w:val="00A07B45"/>
    <w:rsid w:val="00A07CF1"/>
    <w:rsid w:val="00A07DB7"/>
    <w:rsid w:val="00A07DC2"/>
    <w:rsid w:val="00A100D5"/>
    <w:rsid w:val="00A1019D"/>
    <w:rsid w:val="00A1027F"/>
    <w:rsid w:val="00A102D9"/>
    <w:rsid w:val="00A10376"/>
    <w:rsid w:val="00A10543"/>
    <w:rsid w:val="00A1067B"/>
    <w:rsid w:val="00A107AF"/>
    <w:rsid w:val="00A10A5C"/>
    <w:rsid w:val="00A10D1C"/>
    <w:rsid w:val="00A10E00"/>
    <w:rsid w:val="00A11109"/>
    <w:rsid w:val="00A11150"/>
    <w:rsid w:val="00A112F8"/>
    <w:rsid w:val="00A11404"/>
    <w:rsid w:val="00A11546"/>
    <w:rsid w:val="00A11711"/>
    <w:rsid w:val="00A11751"/>
    <w:rsid w:val="00A11941"/>
    <w:rsid w:val="00A11C6C"/>
    <w:rsid w:val="00A11FDB"/>
    <w:rsid w:val="00A1203E"/>
    <w:rsid w:val="00A126F3"/>
    <w:rsid w:val="00A1271C"/>
    <w:rsid w:val="00A128CA"/>
    <w:rsid w:val="00A12A35"/>
    <w:rsid w:val="00A12A44"/>
    <w:rsid w:val="00A12A61"/>
    <w:rsid w:val="00A12C8A"/>
    <w:rsid w:val="00A12CB3"/>
    <w:rsid w:val="00A13004"/>
    <w:rsid w:val="00A13028"/>
    <w:rsid w:val="00A13102"/>
    <w:rsid w:val="00A1328F"/>
    <w:rsid w:val="00A13373"/>
    <w:rsid w:val="00A13489"/>
    <w:rsid w:val="00A134BE"/>
    <w:rsid w:val="00A13595"/>
    <w:rsid w:val="00A13C90"/>
    <w:rsid w:val="00A13E29"/>
    <w:rsid w:val="00A13FCC"/>
    <w:rsid w:val="00A1413D"/>
    <w:rsid w:val="00A14380"/>
    <w:rsid w:val="00A143C0"/>
    <w:rsid w:val="00A146BE"/>
    <w:rsid w:val="00A147BC"/>
    <w:rsid w:val="00A14808"/>
    <w:rsid w:val="00A14937"/>
    <w:rsid w:val="00A14A14"/>
    <w:rsid w:val="00A14A5A"/>
    <w:rsid w:val="00A14AEA"/>
    <w:rsid w:val="00A14D0A"/>
    <w:rsid w:val="00A14DF2"/>
    <w:rsid w:val="00A1503A"/>
    <w:rsid w:val="00A1545A"/>
    <w:rsid w:val="00A158AB"/>
    <w:rsid w:val="00A159B4"/>
    <w:rsid w:val="00A15B97"/>
    <w:rsid w:val="00A15BDA"/>
    <w:rsid w:val="00A15C5D"/>
    <w:rsid w:val="00A15F04"/>
    <w:rsid w:val="00A15F21"/>
    <w:rsid w:val="00A15FF9"/>
    <w:rsid w:val="00A163F4"/>
    <w:rsid w:val="00A1647C"/>
    <w:rsid w:val="00A165EF"/>
    <w:rsid w:val="00A167C0"/>
    <w:rsid w:val="00A16A09"/>
    <w:rsid w:val="00A16E3E"/>
    <w:rsid w:val="00A16E9F"/>
    <w:rsid w:val="00A16FE4"/>
    <w:rsid w:val="00A1701F"/>
    <w:rsid w:val="00A17035"/>
    <w:rsid w:val="00A174A0"/>
    <w:rsid w:val="00A175BC"/>
    <w:rsid w:val="00A177EA"/>
    <w:rsid w:val="00A17B20"/>
    <w:rsid w:val="00A17F3E"/>
    <w:rsid w:val="00A201DE"/>
    <w:rsid w:val="00A20372"/>
    <w:rsid w:val="00A204E1"/>
    <w:rsid w:val="00A206AB"/>
    <w:rsid w:val="00A2078C"/>
    <w:rsid w:val="00A20892"/>
    <w:rsid w:val="00A20A2F"/>
    <w:rsid w:val="00A20CA7"/>
    <w:rsid w:val="00A20D38"/>
    <w:rsid w:val="00A20E2A"/>
    <w:rsid w:val="00A21206"/>
    <w:rsid w:val="00A213B2"/>
    <w:rsid w:val="00A21636"/>
    <w:rsid w:val="00A21711"/>
    <w:rsid w:val="00A21AFD"/>
    <w:rsid w:val="00A21C33"/>
    <w:rsid w:val="00A22017"/>
    <w:rsid w:val="00A2214F"/>
    <w:rsid w:val="00A22167"/>
    <w:rsid w:val="00A225BA"/>
    <w:rsid w:val="00A227FD"/>
    <w:rsid w:val="00A228BE"/>
    <w:rsid w:val="00A228CC"/>
    <w:rsid w:val="00A229C8"/>
    <w:rsid w:val="00A22AC9"/>
    <w:rsid w:val="00A22DE4"/>
    <w:rsid w:val="00A22E22"/>
    <w:rsid w:val="00A23034"/>
    <w:rsid w:val="00A23179"/>
    <w:rsid w:val="00A231BE"/>
    <w:rsid w:val="00A23313"/>
    <w:rsid w:val="00A233E7"/>
    <w:rsid w:val="00A2368F"/>
    <w:rsid w:val="00A2382F"/>
    <w:rsid w:val="00A2386B"/>
    <w:rsid w:val="00A23872"/>
    <w:rsid w:val="00A238B5"/>
    <w:rsid w:val="00A23902"/>
    <w:rsid w:val="00A23B94"/>
    <w:rsid w:val="00A23BC6"/>
    <w:rsid w:val="00A23CB1"/>
    <w:rsid w:val="00A23DD9"/>
    <w:rsid w:val="00A23EC9"/>
    <w:rsid w:val="00A24152"/>
    <w:rsid w:val="00A24238"/>
    <w:rsid w:val="00A243C8"/>
    <w:rsid w:val="00A24409"/>
    <w:rsid w:val="00A24436"/>
    <w:rsid w:val="00A24507"/>
    <w:rsid w:val="00A24807"/>
    <w:rsid w:val="00A2483A"/>
    <w:rsid w:val="00A24C78"/>
    <w:rsid w:val="00A24E24"/>
    <w:rsid w:val="00A25018"/>
    <w:rsid w:val="00A25063"/>
    <w:rsid w:val="00A25104"/>
    <w:rsid w:val="00A251A9"/>
    <w:rsid w:val="00A25276"/>
    <w:rsid w:val="00A2529C"/>
    <w:rsid w:val="00A252EA"/>
    <w:rsid w:val="00A253FC"/>
    <w:rsid w:val="00A25737"/>
    <w:rsid w:val="00A258C4"/>
    <w:rsid w:val="00A25905"/>
    <w:rsid w:val="00A2594A"/>
    <w:rsid w:val="00A25994"/>
    <w:rsid w:val="00A25C44"/>
    <w:rsid w:val="00A25EC5"/>
    <w:rsid w:val="00A25F06"/>
    <w:rsid w:val="00A26343"/>
    <w:rsid w:val="00A267C3"/>
    <w:rsid w:val="00A26843"/>
    <w:rsid w:val="00A26E5F"/>
    <w:rsid w:val="00A27001"/>
    <w:rsid w:val="00A27095"/>
    <w:rsid w:val="00A27108"/>
    <w:rsid w:val="00A27397"/>
    <w:rsid w:val="00A27B5D"/>
    <w:rsid w:val="00A27D50"/>
    <w:rsid w:val="00A27E11"/>
    <w:rsid w:val="00A30029"/>
    <w:rsid w:val="00A300E6"/>
    <w:rsid w:val="00A304C1"/>
    <w:rsid w:val="00A3067E"/>
    <w:rsid w:val="00A306F2"/>
    <w:rsid w:val="00A30794"/>
    <w:rsid w:val="00A30984"/>
    <w:rsid w:val="00A30DE5"/>
    <w:rsid w:val="00A31343"/>
    <w:rsid w:val="00A3134F"/>
    <w:rsid w:val="00A313DE"/>
    <w:rsid w:val="00A314C8"/>
    <w:rsid w:val="00A3166F"/>
    <w:rsid w:val="00A31C3A"/>
    <w:rsid w:val="00A31F00"/>
    <w:rsid w:val="00A31F60"/>
    <w:rsid w:val="00A320D2"/>
    <w:rsid w:val="00A324E4"/>
    <w:rsid w:val="00A32993"/>
    <w:rsid w:val="00A32A7A"/>
    <w:rsid w:val="00A32AC4"/>
    <w:rsid w:val="00A32B8F"/>
    <w:rsid w:val="00A32BD1"/>
    <w:rsid w:val="00A32C30"/>
    <w:rsid w:val="00A32E5A"/>
    <w:rsid w:val="00A32F36"/>
    <w:rsid w:val="00A32FF4"/>
    <w:rsid w:val="00A3309B"/>
    <w:rsid w:val="00A33243"/>
    <w:rsid w:val="00A33272"/>
    <w:rsid w:val="00A333B7"/>
    <w:rsid w:val="00A3377B"/>
    <w:rsid w:val="00A33820"/>
    <w:rsid w:val="00A339DF"/>
    <w:rsid w:val="00A33AFF"/>
    <w:rsid w:val="00A33C35"/>
    <w:rsid w:val="00A33CA4"/>
    <w:rsid w:val="00A34480"/>
    <w:rsid w:val="00A344E2"/>
    <w:rsid w:val="00A34778"/>
    <w:rsid w:val="00A348C8"/>
    <w:rsid w:val="00A34B09"/>
    <w:rsid w:val="00A34D38"/>
    <w:rsid w:val="00A34FAE"/>
    <w:rsid w:val="00A3521B"/>
    <w:rsid w:val="00A35476"/>
    <w:rsid w:val="00A355AA"/>
    <w:rsid w:val="00A357FE"/>
    <w:rsid w:val="00A35D9B"/>
    <w:rsid w:val="00A35F03"/>
    <w:rsid w:val="00A35FD3"/>
    <w:rsid w:val="00A360A6"/>
    <w:rsid w:val="00A361FE"/>
    <w:rsid w:val="00A36506"/>
    <w:rsid w:val="00A365FB"/>
    <w:rsid w:val="00A36732"/>
    <w:rsid w:val="00A36780"/>
    <w:rsid w:val="00A36E51"/>
    <w:rsid w:val="00A36F3A"/>
    <w:rsid w:val="00A372E7"/>
    <w:rsid w:val="00A37300"/>
    <w:rsid w:val="00A37560"/>
    <w:rsid w:val="00A37653"/>
    <w:rsid w:val="00A3789E"/>
    <w:rsid w:val="00A3795B"/>
    <w:rsid w:val="00A37CA9"/>
    <w:rsid w:val="00A37D71"/>
    <w:rsid w:val="00A37DFA"/>
    <w:rsid w:val="00A37F58"/>
    <w:rsid w:val="00A37F8C"/>
    <w:rsid w:val="00A4009F"/>
    <w:rsid w:val="00A4044D"/>
    <w:rsid w:val="00A404A6"/>
    <w:rsid w:val="00A40754"/>
    <w:rsid w:val="00A40A05"/>
    <w:rsid w:val="00A40AEA"/>
    <w:rsid w:val="00A40B68"/>
    <w:rsid w:val="00A40C8C"/>
    <w:rsid w:val="00A410A2"/>
    <w:rsid w:val="00A4111E"/>
    <w:rsid w:val="00A41181"/>
    <w:rsid w:val="00A41201"/>
    <w:rsid w:val="00A41431"/>
    <w:rsid w:val="00A414A6"/>
    <w:rsid w:val="00A415CD"/>
    <w:rsid w:val="00A41902"/>
    <w:rsid w:val="00A41B0E"/>
    <w:rsid w:val="00A41D67"/>
    <w:rsid w:val="00A423E8"/>
    <w:rsid w:val="00A4298F"/>
    <w:rsid w:val="00A42D61"/>
    <w:rsid w:val="00A42E76"/>
    <w:rsid w:val="00A430C3"/>
    <w:rsid w:val="00A43142"/>
    <w:rsid w:val="00A43171"/>
    <w:rsid w:val="00A432FD"/>
    <w:rsid w:val="00A43792"/>
    <w:rsid w:val="00A4381F"/>
    <w:rsid w:val="00A439A5"/>
    <w:rsid w:val="00A43A7B"/>
    <w:rsid w:val="00A43B52"/>
    <w:rsid w:val="00A43D6F"/>
    <w:rsid w:val="00A43E41"/>
    <w:rsid w:val="00A43F9B"/>
    <w:rsid w:val="00A440D8"/>
    <w:rsid w:val="00A44180"/>
    <w:rsid w:val="00A44345"/>
    <w:rsid w:val="00A443A9"/>
    <w:rsid w:val="00A445B7"/>
    <w:rsid w:val="00A44A2B"/>
    <w:rsid w:val="00A44E76"/>
    <w:rsid w:val="00A44F04"/>
    <w:rsid w:val="00A44F3C"/>
    <w:rsid w:val="00A44FC9"/>
    <w:rsid w:val="00A45089"/>
    <w:rsid w:val="00A452F8"/>
    <w:rsid w:val="00A454B1"/>
    <w:rsid w:val="00A454B3"/>
    <w:rsid w:val="00A457F2"/>
    <w:rsid w:val="00A458BF"/>
    <w:rsid w:val="00A45CED"/>
    <w:rsid w:val="00A45E6F"/>
    <w:rsid w:val="00A45E76"/>
    <w:rsid w:val="00A45EA1"/>
    <w:rsid w:val="00A45ED9"/>
    <w:rsid w:val="00A460F0"/>
    <w:rsid w:val="00A46156"/>
    <w:rsid w:val="00A46186"/>
    <w:rsid w:val="00A4638E"/>
    <w:rsid w:val="00A4648B"/>
    <w:rsid w:val="00A464D2"/>
    <w:rsid w:val="00A46537"/>
    <w:rsid w:val="00A46769"/>
    <w:rsid w:val="00A4678C"/>
    <w:rsid w:val="00A46906"/>
    <w:rsid w:val="00A46937"/>
    <w:rsid w:val="00A46952"/>
    <w:rsid w:val="00A46A18"/>
    <w:rsid w:val="00A475B1"/>
    <w:rsid w:val="00A47793"/>
    <w:rsid w:val="00A47987"/>
    <w:rsid w:val="00A4799D"/>
    <w:rsid w:val="00A47AA3"/>
    <w:rsid w:val="00A47B49"/>
    <w:rsid w:val="00A47C7B"/>
    <w:rsid w:val="00A47C9E"/>
    <w:rsid w:val="00A47D41"/>
    <w:rsid w:val="00A47DD6"/>
    <w:rsid w:val="00A47F33"/>
    <w:rsid w:val="00A501E0"/>
    <w:rsid w:val="00A5040B"/>
    <w:rsid w:val="00A50453"/>
    <w:rsid w:val="00A504B0"/>
    <w:rsid w:val="00A505CE"/>
    <w:rsid w:val="00A50A0B"/>
    <w:rsid w:val="00A50A7F"/>
    <w:rsid w:val="00A50AC1"/>
    <w:rsid w:val="00A50CC1"/>
    <w:rsid w:val="00A50E81"/>
    <w:rsid w:val="00A5141C"/>
    <w:rsid w:val="00A51B90"/>
    <w:rsid w:val="00A51C78"/>
    <w:rsid w:val="00A51CC1"/>
    <w:rsid w:val="00A51EB2"/>
    <w:rsid w:val="00A52239"/>
    <w:rsid w:val="00A522D3"/>
    <w:rsid w:val="00A523AA"/>
    <w:rsid w:val="00A523B1"/>
    <w:rsid w:val="00A52505"/>
    <w:rsid w:val="00A52515"/>
    <w:rsid w:val="00A5257D"/>
    <w:rsid w:val="00A52778"/>
    <w:rsid w:val="00A527D8"/>
    <w:rsid w:val="00A52CFB"/>
    <w:rsid w:val="00A52E3F"/>
    <w:rsid w:val="00A52F3F"/>
    <w:rsid w:val="00A52F45"/>
    <w:rsid w:val="00A5308B"/>
    <w:rsid w:val="00A5346C"/>
    <w:rsid w:val="00A53585"/>
    <w:rsid w:val="00A538E1"/>
    <w:rsid w:val="00A53A8C"/>
    <w:rsid w:val="00A53DAB"/>
    <w:rsid w:val="00A54022"/>
    <w:rsid w:val="00A542FF"/>
    <w:rsid w:val="00A543C2"/>
    <w:rsid w:val="00A54423"/>
    <w:rsid w:val="00A54485"/>
    <w:rsid w:val="00A5459F"/>
    <w:rsid w:val="00A54612"/>
    <w:rsid w:val="00A54652"/>
    <w:rsid w:val="00A5484D"/>
    <w:rsid w:val="00A548F2"/>
    <w:rsid w:val="00A549E0"/>
    <w:rsid w:val="00A54B9A"/>
    <w:rsid w:val="00A54C5A"/>
    <w:rsid w:val="00A54CC9"/>
    <w:rsid w:val="00A54DB1"/>
    <w:rsid w:val="00A54E72"/>
    <w:rsid w:val="00A54F5E"/>
    <w:rsid w:val="00A54FE0"/>
    <w:rsid w:val="00A55402"/>
    <w:rsid w:val="00A55846"/>
    <w:rsid w:val="00A5594B"/>
    <w:rsid w:val="00A55AED"/>
    <w:rsid w:val="00A55DBE"/>
    <w:rsid w:val="00A55E3C"/>
    <w:rsid w:val="00A55FF3"/>
    <w:rsid w:val="00A56002"/>
    <w:rsid w:val="00A5632B"/>
    <w:rsid w:val="00A564E6"/>
    <w:rsid w:val="00A56658"/>
    <w:rsid w:val="00A56775"/>
    <w:rsid w:val="00A569CE"/>
    <w:rsid w:val="00A56A23"/>
    <w:rsid w:val="00A56B6B"/>
    <w:rsid w:val="00A56BFB"/>
    <w:rsid w:val="00A56D7E"/>
    <w:rsid w:val="00A56E43"/>
    <w:rsid w:val="00A56F68"/>
    <w:rsid w:val="00A56F9D"/>
    <w:rsid w:val="00A57034"/>
    <w:rsid w:val="00A571D4"/>
    <w:rsid w:val="00A573D5"/>
    <w:rsid w:val="00A57580"/>
    <w:rsid w:val="00A576E9"/>
    <w:rsid w:val="00A57834"/>
    <w:rsid w:val="00A578E9"/>
    <w:rsid w:val="00A578EB"/>
    <w:rsid w:val="00A57AD2"/>
    <w:rsid w:val="00A57B7F"/>
    <w:rsid w:val="00A57FD4"/>
    <w:rsid w:val="00A60053"/>
    <w:rsid w:val="00A60158"/>
    <w:rsid w:val="00A602CA"/>
    <w:rsid w:val="00A6032E"/>
    <w:rsid w:val="00A6035D"/>
    <w:rsid w:val="00A60427"/>
    <w:rsid w:val="00A60529"/>
    <w:rsid w:val="00A60A41"/>
    <w:rsid w:val="00A60A5A"/>
    <w:rsid w:val="00A60C5A"/>
    <w:rsid w:val="00A60C7C"/>
    <w:rsid w:val="00A60E0B"/>
    <w:rsid w:val="00A60E96"/>
    <w:rsid w:val="00A60F22"/>
    <w:rsid w:val="00A61031"/>
    <w:rsid w:val="00A615BE"/>
    <w:rsid w:val="00A61661"/>
    <w:rsid w:val="00A61790"/>
    <w:rsid w:val="00A61863"/>
    <w:rsid w:val="00A61903"/>
    <w:rsid w:val="00A619BD"/>
    <w:rsid w:val="00A61B2D"/>
    <w:rsid w:val="00A61BE8"/>
    <w:rsid w:val="00A61E29"/>
    <w:rsid w:val="00A61EE2"/>
    <w:rsid w:val="00A62193"/>
    <w:rsid w:val="00A629DF"/>
    <w:rsid w:val="00A62CA0"/>
    <w:rsid w:val="00A63027"/>
    <w:rsid w:val="00A63301"/>
    <w:rsid w:val="00A63332"/>
    <w:rsid w:val="00A635E2"/>
    <w:rsid w:val="00A637A0"/>
    <w:rsid w:val="00A6387F"/>
    <w:rsid w:val="00A639C0"/>
    <w:rsid w:val="00A639CB"/>
    <w:rsid w:val="00A63C1E"/>
    <w:rsid w:val="00A63D51"/>
    <w:rsid w:val="00A63D86"/>
    <w:rsid w:val="00A64257"/>
    <w:rsid w:val="00A645B6"/>
    <w:rsid w:val="00A6469D"/>
    <w:rsid w:val="00A64877"/>
    <w:rsid w:val="00A648C2"/>
    <w:rsid w:val="00A649EB"/>
    <w:rsid w:val="00A64A1F"/>
    <w:rsid w:val="00A64B61"/>
    <w:rsid w:val="00A64C53"/>
    <w:rsid w:val="00A64D93"/>
    <w:rsid w:val="00A64DE9"/>
    <w:rsid w:val="00A650F8"/>
    <w:rsid w:val="00A652D8"/>
    <w:rsid w:val="00A65436"/>
    <w:rsid w:val="00A65453"/>
    <w:rsid w:val="00A6568B"/>
    <w:rsid w:val="00A65A51"/>
    <w:rsid w:val="00A65D4E"/>
    <w:rsid w:val="00A65D79"/>
    <w:rsid w:val="00A65DDC"/>
    <w:rsid w:val="00A6640A"/>
    <w:rsid w:val="00A66665"/>
    <w:rsid w:val="00A66883"/>
    <w:rsid w:val="00A669A6"/>
    <w:rsid w:val="00A66A16"/>
    <w:rsid w:val="00A66BE9"/>
    <w:rsid w:val="00A66DFA"/>
    <w:rsid w:val="00A66F11"/>
    <w:rsid w:val="00A66F31"/>
    <w:rsid w:val="00A6702E"/>
    <w:rsid w:val="00A6708F"/>
    <w:rsid w:val="00A670F3"/>
    <w:rsid w:val="00A670F4"/>
    <w:rsid w:val="00A67263"/>
    <w:rsid w:val="00A673AD"/>
    <w:rsid w:val="00A67580"/>
    <w:rsid w:val="00A675D1"/>
    <w:rsid w:val="00A67672"/>
    <w:rsid w:val="00A676C1"/>
    <w:rsid w:val="00A67984"/>
    <w:rsid w:val="00A67A28"/>
    <w:rsid w:val="00A67B5B"/>
    <w:rsid w:val="00A67B7C"/>
    <w:rsid w:val="00A67CD6"/>
    <w:rsid w:val="00A67EA5"/>
    <w:rsid w:val="00A67F2B"/>
    <w:rsid w:val="00A67FD0"/>
    <w:rsid w:val="00A67FEB"/>
    <w:rsid w:val="00A70045"/>
    <w:rsid w:val="00A70115"/>
    <w:rsid w:val="00A7030F"/>
    <w:rsid w:val="00A704F4"/>
    <w:rsid w:val="00A7075D"/>
    <w:rsid w:val="00A7092A"/>
    <w:rsid w:val="00A70ABF"/>
    <w:rsid w:val="00A711F9"/>
    <w:rsid w:val="00A712D7"/>
    <w:rsid w:val="00A71318"/>
    <w:rsid w:val="00A714AF"/>
    <w:rsid w:val="00A7173F"/>
    <w:rsid w:val="00A717B5"/>
    <w:rsid w:val="00A71862"/>
    <w:rsid w:val="00A719FB"/>
    <w:rsid w:val="00A71A46"/>
    <w:rsid w:val="00A71ABC"/>
    <w:rsid w:val="00A71C20"/>
    <w:rsid w:val="00A71CE6"/>
    <w:rsid w:val="00A721F3"/>
    <w:rsid w:val="00A72533"/>
    <w:rsid w:val="00A72A4A"/>
    <w:rsid w:val="00A72BB8"/>
    <w:rsid w:val="00A72BC4"/>
    <w:rsid w:val="00A72D0F"/>
    <w:rsid w:val="00A72E36"/>
    <w:rsid w:val="00A72EAD"/>
    <w:rsid w:val="00A72F17"/>
    <w:rsid w:val="00A730E9"/>
    <w:rsid w:val="00A7312B"/>
    <w:rsid w:val="00A733E6"/>
    <w:rsid w:val="00A73521"/>
    <w:rsid w:val="00A735AB"/>
    <w:rsid w:val="00A7389B"/>
    <w:rsid w:val="00A73A6F"/>
    <w:rsid w:val="00A73CAD"/>
    <w:rsid w:val="00A74026"/>
    <w:rsid w:val="00A741E4"/>
    <w:rsid w:val="00A74304"/>
    <w:rsid w:val="00A74616"/>
    <w:rsid w:val="00A74707"/>
    <w:rsid w:val="00A748A7"/>
    <w:rsid w:val="00A74AF3"/>
    <w:rsid w:val="00A74D5A"/>
    <w:rsid w:val="00A74DC4"/>
    <w:rsid w:val="00A75307"/>
    <w:rsid w:val="00A7537B"/>
    <w:rsid w:val="00A753E8"/>
    <w:rsid w:val="00A75498"/>
    <w:rsid w:val="00A75564"/>
    <w:rsid w:val="00A755C3"/>
    <w:rsid w:val="00A7578E"/>
    <w:rsid w:val="00A757CE"/>
    <w:rsid w:val="00A75BAE"/>
    <w:rsid w:val="00A75E5E"/>
    <w:rsid w:val="00A75FAD"/>
    <w:rsid w:val="00A7612F"/>
    <w:rsid w:val="00A76211"/>
    <w:rsid w:val="00A76379"/>
    <w:rsid w:val="00A764A7"/>
    <w:rsid w:val="00A7664E"/>
    <w:rsid w:val="00A76898"/>
    <w:rsid w:val="00A76ADA"/>
    <w:rsid w:val="00A76B1E"/>
    <w:rsid w:val="00A76C1F"/>
    <w:rsid w:val="00A76D2B"/>
    <w:rsid w:val="00A76DE5"/>
    <w:rsid w:val="00A76F53"/>
    <w:rsid w:val="00A76F87"/>
    <w:rsid w:val="00A76FB1"/>
    <w:rsid w:val="00A76FD8"/>
    <w:rsid w:val="00A77236"/>
    <w:rsid w:val="00A77415"/>
    <w:rsid w:val="00A7747A"/>
    <w:rsid w:val="00A776AB"/>
    <w:rsid w:val="00A776CB"/>
    <w:rsid w:val="00A77A2A"/>
    <w:rsid w:val="00A77AC0"/>
    <w:rsid w:val="00A77B0A"/>
    <w:rsid w:val="00A77DEF"/>
    <w:rsid w:val="00A77E48"/>
    <w:rsid w:val="00A77E53"/>
    <w:rsid w:val="00A77EC5"/>
    <w:rsid w:val="00A805C4"/>
    <w:rsid w:val="00A80639"/>
    <w:rsid w:val="00A80BC4"/>
    <w:rsid w:val="00A80D91"/>
    <w:rsid w:val="00A81201"/>
    <w:rsid w:val="00A81491"/>
    <w:rsid w:val="00A815C6"/>
    <w:rsid w:val="00A81861"/>
    <w:rsid w:val="00A818F6"/>
    <w:rsid w:val="00A81930"/>
    <w:rsid w:val="00A81DE3"/>
    <w:rsid w:val="00A81E3F"/>
    <w:rsid w:val="00A81FEF"/>
    <w:rsid w:val="00A82034"/>
    <w:rsid w:val="00A82035"/>
    <w:rsid w:val="00A82316"/>
    <w:rsid w:val="00A82974"/>
    <w:rsid w:val="00A82C2A"/>
    <w:rsid w:val="00A82C36"/>
    <w:rsid w:val="00A82C6F"/>
    <w:rsid w:val="00A82D8F"/>
    <w:rsid w:val="00A82EA3"/>
    <w:rsid w:val="00A8385F"/>
    <w:rsid w:val="00A83BB0"/>
    <w:rsid w:val="00A83D02"/>
    <w:rsid w:val="00A83D1F"/>
    <w:rsid w:val="00A83E77"/>
    <w:rsid w:val="00A84213"/>
    <w:rsid w:val="00A84278"/>
    <w:rsid w:val="00A8450B"/>
    <w:rsid w:val="00A84629"/>
    <w:rsid w:val="00A84B3B"/>
    <w:rsid w:val="00A85003"/>
    <w:rsid w:val="00A850A7"/>
    <w:rsid w:val="00A853DA"/>
    <w:rsid w:val="00A854E2"/>
    <w:rsid w:val="00A85593"/>
    <w:rsid w:val="00A85614"/>
    <w:rsid w:val="00A85617"/>
    <w:rsid w:val="00A85739"/>
    <w:rsid w:val="00A857BF"/>
    <w:rsid w:val="00A85845"/>
    <w:rsid w:val="00A85867"/>
    <w:rsid w:val="00A858C1"/>
    <w:rsid w:val="00A85979"/>
    <w:rsid w:val="00A85A4A"/>
    <w:rsid w:val="00A85E4B"/>
    <w:rsid w:val="00A85E58"/>
    <w:rsid w:val="00A860F0"/>
    <w:rsid w:val="00A86258"/>
    <w:rsid w:val="00A8630C"/>
    <w:rsid w:val="00A8648A"/>
    <w:rsid w:val="00A864A4"/>
    <w:rsid w:val="00A865E2"/>
    <w:rsid w:val="00A8664D"/>
    <w:rsid w:val="00A86702"/>
    <w:rsid w:val="00A86961"/>
    <w:rsid w:val="00A86A3E"/>
    <w:rsid w:val="00A86BBD"/>
    <w:rsid w:val="00A86FCA"/>
    <w:rsid w:val="00A8723A"/>
    <w:rsid w:val="00A87312"/>
    <w:rsid w:val="00A87673"/>
    <w:rsid w:val="00A879C0"/>
    <w:rsid w:val="00A87C05"/>
    <w:rsid w:val="00A87E82"/>
    <w:rsid w:val="00A900A9"/>
    <w:rsid w:val="00A90210"/>
    <w:rsid w:val="00A9022C"/>
    <w:rsid w:val="00A90720"/>
    <w:rsid w:val="00A9072A"/>
    <w:rsid w:val="00A90781"/>
    <w:rsid w:val="00A90984"/>
    <w:rsid w:val="00A909E5"/>
    <w:rsid w:val="00A90B7A"/>
    <w:rsid w:val="00A90CF6"/>
    <w:rsid w:val="00A90D07"/>
    <w:rsid w:val="00A90DDB"/>
    <w:rsid w:val="00A910C5"/>
    <w:rsid w:val="00A9111B"/>
    <w:rsid w:val="00A9116B"/>
    <w:rsid w:val="00A911BC"/>
    <w:rsid w:val="00A912B0"/>
    <w:rsid w:val="00A91421"/>
    <w:rsid w:val="00A9157D"/>
    <w:rsid w:val="00A916C3"/>
    <w:rsid w:val="00A916C4"/>
    <w:rsid w:val="00A916D0"/>
    <w:rsid w:val="00A91750"/>
    <w:rsid w:val="00A9179B"/>
    <w:rsid w:val="00A918D5"/>
    <w:rsid w:val="00A91C99"/>
    <w:rsid w:val="00A91D99"/>
    <w:rsid w:val="00A91DD4"/>
    <w:rsid w:val="00A91FFA"/>
    <w:rsid w:val="00A92029"/>
    <w:rsid w:val="00A9206A"/>
    <w:rsid w:val="00A92564"/>
    <w:rsid w:val="00A925C6"/>
    <w:rsid w:val="00A92720"/>
    <w:rsid w:val="00A92872"/>
    <w:rsid w:val="00A9293E"/>
    <w:rsid w:val="00A929F5"/>
    <w:rsid w:val="00A92C1F"/>
    <w:rsid w:val="00A92CB1"/>
    <w:rsid w:val="00A92E06"/>
    <w:rsid w:val="00A932A4"/>
    <w:rsid w:val="00A933CB"/>
    <w:rsid w:val="00A9341A"/>
    <w:rsid w:val="00A934C5"/>
    <w:rsid w:val="00A934CD"/>
    <w:rsid w:val="00A9359D"/>
    <w:rsid w:val="00A9382D"/>
    <w:rsid w:val="00A93A26"/>
    <w:rsid w:val="00A93A27"/>
    <w:rsid w:val="00A93FBE"/>
    <w:rsid w:val="00A9419A"/>
    <w:rsid w:val="00A94448"/>
    <w:rsid w:val="00A94493"/>
    <w:rsid w:val="00A94518"/>
    <w:rsid w:val="00A94521"/>
    <w:rsid w:val="00A947C2"/>
    <w:rsid w:val="00A948C8"/>
    <w:rsid w:val="00A94928"/>
    <w:rsid w:val="00A94A25"/>
    <w:rsid w:val="00A94A65"/>
    <w:rsid w:val="00A94E42"/>
    <w:rsid w:val="00A94F0D"/>
    <w:rsid w:val="00A9512A"/>
    <w:rsid w:val="00A951D1"/>
    <w:rsid w:val="00A9559B"/>
    <w:rsid w:val="00A95685"/>
    <w:rsid w:val="00A95BC6"/>
    <w:rsid w:val="00A95C63"/>
    <w:rsid w:val="00A95E4D"/>
    <w:rsid w:val="00A96072"/>
    <w:rsid w:val="00A962BB"/>
    <w:rsid w:val="00A96323"/>
    <w:rsid w:val="00A964A1"/>
    <w:rsid w:val="00A964A2"/>
    <w:rsid w:val="00A9668D"/>
    <w:rsid w:val="00A9673E"/>
    <w:rsid w:val="00A96A21"/>
    <w:rsid w:val="00A96DF5"/>
    <w:rsid w:val="00A96F17"/>
    <w:rsid w:val="00A970BF"/>
    <w:rsid w:val="00A970C3"/>
    <w:rsid w:val="00A97175"/>
    <w:rsid w:val="00A9735C"/>
    <w:rsid w:val="00A97546"/>
    <w:rsid w:val="00A976EB"/>
    <w:rsid w:val="00A976F0"/>
    <w:rsid w:val="00A9771D"/>
    <w:rsid w:val="00A97A9A"/>
    <w:rsid w:val="00A97B3C"/>
    <w:rsid w:val="00A97B47"/>
    <w:rsid w:val="00A97D15"/>
    <w:rsid w:val="00A97E77"/>
    <w:rsid w:val="00AA01F8"/>
    <w:rsid w:val="00AA031A"/>
    <w:rsid w:val="00AA05A3"/>
    <w:rsid w:val="00AA0602"/>
    <w:rsid w:val="00AA0923"/>
    <w:rsid w:val="00AA093F"/>
    <w:rsid w:val="00AA0A90"/>
    <w:rsid w:val="00AA0C5C"/>
    <w:rsid w:val="00AA0C6B"/>
    <w:rsid w:val="00AA0C7D"/>
    <w:rsid w:val="00AA0D60"/>
    <w:rsid w:val="00AA0E09"/>
    <w:rsid w:val="00AA0E23"/>
    <w:rsid w:val="00AA1012"/>
    <w:rsid w:val="00AA1077"/>
    <w:rsid w:val="00AA11B3"/>
    <w:rsid w:val="00AA1262"/>
    <w:rsid w:val="00AA1282"/>
    <w:rsid w:val="00AA12E3"/>
    <w:rsid w:val="00AA1611"/>
    <w:rsid w:val="00AA1777"/>
    <w:rsid w:val="00AA1DF8"/>
    <w:rsid w:val="00AA1E03"/>
    <w:rsid w:val="00AA21C7"/>
    <w:rsid w:val="00AA21DD"/>
    <w:rsid w:val="00AA22F1"/>
    <w:rsid w:val="00AA2406"/>
    <w:rsid w:val="00AA24A5"/>
    <w:rsid w:val="00AA2569"/>
    <w:rsid w:val="00AA25C2"/>
    <w:rsid w:val="00AA2775"/>
    <w:rsid w:val="00AA281A"/>
    <w:rsid w:val="00AA2E1D"/>
    <w:rsid w:val="00AA2EC2"/>
    <w:rsid w:val="00AA2F50"/>
    <w:rsid w:val="00AA3023"/>
    <w:rsid w:val="00AA312D"/>
    <w:rsid w:val="00AA3162"/>
    <w:rsid w:val="00AA321F"/>
    <w:rsid w:val="00AA34EA"/>
    <w:rsid w:val="00AA36BE"/>
    <w:rsid w:val="00AA3B30"/>
    <w:rsid w:val="00AA3BE4"/>
    <w:rsid w:val="00AA3D53"/>
    <w:rsid w:val="00AA3DC1"/>
    <w:rsid w:val="00AA3E36"/>
    <w:rsid w:val="00AA3E57"/>
    <w:rsid w:val="00AA3E78"/>
    <w:rsid w:val="00AA3EF5"/>
    <w:rsid w:val="00AA4209"/>
    <w:rsid w:val="00AA425E"/>
    <w:rsid w:val="00AA428C"/>
    <w:rsid w:val="00AA42FA"/>
    <w:rsid w:val="00AA43B8"/>
    <w:rsid w:val="00AA4461"/>
    <w:rsid w:val="00AA4A33"/>
    <w:rsid w:val="00AA4D9D"/>
    <w:rsid w:val="00AA4DB6"/>
    <w:rsid w:val="00AA5060"/>
    <w:rsid w:val="00AA513E"/>
    <w:rsid w:val="00AA534D"/>
    <w:rsid w:val="00AA5365"/>
    <w:rsid w:val="00AA553D"/>
    <w:rsid w:val="00AA5581"/>
    <w:rsid w:val="00AA56A6"/>
    <w:rsid w:val="00AA5883"/>
    <w:rsid w:val="00AA5D0D"/>
    <w:rsid w:val="00AA5D3E"/>
    <w:rsid w:val="00AA61BA"/>
    <w:rsid w:val="00AA62F0"/>
    <w:rsid w:val="00AA6356"/>
    <w:rsid w:val="00AA63B7"/>
    <w:rsid w:val="00AA65B8"/>
    <w:rsid w:val="00AA6901"/>
    <w:rsid w:val="00AA6B44"/>
    <w:rsid w:val="00AA6BE6"/>
    <w:rsid w:val="00AA6C8A"/>
    <w:rsid w:val="00AA6CFB"/>
    <w:rsid w:val="00AA6D00"/>
    <w:rsid w:val="00AA6DAD"/>
    <w:rsid w:val="00AA6E0D"/>
    <w:rsid w:val="00AA7306"/>
    <w:rsid w:val="00AA73C9"/>
    <w:rsid w:val="00AA7747"/>
    <w:rsid w:val="00AA780F"/>
    <w:rsid w:val="00AA7EF4"/>
    <w:rsid w:val="00AB0168"/>
    <w:rsid w:val="00AB051E"/>
    <w:rsid w:val="00AB0623"/>
    <w:rsid w:val="00AB0938"/>
    <w:rsid w:val="00AB0B74"/>
    <w:rsid w:val="00AB0FF5"/>
    <w:rsid w:val="00AB1070"/>
    <w:rsid w:val="00AB11A3"/>
    <w:rsid w:val="00AB12B8"/>
    <w:rsid w:val="00AB12DA"/>
    <w:rsid w:val="00AB141A"/>
    <w:rsid w:val="00AB1699"/>
    <w:rsid w:val="00AB1A61"/>
    <w:rsid w:val="00AB1B89"/>
    <w:rsid w:val="00AB21D9"/>
    <w:rsid w:val="00AB2292"/>
    <w:rsid w:val="00AB244B"/>
    <w:rsid w:val="00AB2781"/>
    <w:rsid w:val="00AB2883"/>
    <w:rsid w:val="00AB29A7"/>
    <w:rsid w:val="00AB2AEC"/>
    <w:rsid w:val="00AB2BDD"/>
    <w:rsid w:val="00AB30DC"/>
    <w:rsid w:val="00AB339C"/>
    <w:rsid w:val="00AB3573"/>
    <w:rsid w:val="00AB35B1"/>
    <w:rsid w:val="00AB3651"/>
    <w:rsid w:val="00AB383E"/>
    <w:rsid w:val="00AB3A16"/>
    <w:rsid w:val="00AB3A19"/>
    <w:rsid w:val="00AB3AA8"/>
    <w:rsid w:val="00AB3D8C"/>
    <w:rsid w:val="00AB3FB2"/>
    <w:rsid w:val="00AB3FF3"/>
    <w:rsid w:val="00AB3FFF"/>
    <w:rsid w:val="00AB40D7"/>
    <w:rsid w:val="00AB4225"/>
    <w:rsid w:val="00AB47E9"/>
    <w:rsid w:val="00AB4832"/>
    <w:rsid w:val="00AB5154"/>
    <w:rsid w:val="00AB53A2"/>
    <w:rsid w:val="00AB547C"/>
    <w:rsid w:val="00AB54F9"/>
    <w:rsid w:val="00AB5548"/>
    <w:rsid w:val="00AB55DF"/>
    <w:rsid w:val="00AB5611"/>
    <w:rsid w:val="00AB5A17"/>
    <w:rsid w:val="00AB5A91"/>
    <w:rsid w:val="00AB5AF2"/>
    <w:rsid w:val="00AB5CED"/>
    <w:rsid w:val="00AB5D8A"/>
    <w:rsid w:val="00AB603C"/>
    <w:rsid w:val="00AB607C"/>
    <w:rsid w:val="00AB647E"/>
    <w:rsid w:val="00AB65DC"/>
    <w:rsid w:val="00AB6705"/>
    <w:rsid w:val="00AB6A81"/>
    <w:rsid w:val="00AB6AB7"/>
    <w:rsid w:val="00AB6DBB"/>
    <w:rsid w:val="00AB6DFF"/>
    <w:rsid w:val="00AB7044"/>
    <w:rsid w:val="00AB712C"/>
    <w:rsid w:val="00AB71AF"/>
    <w:rsid w:val="00AB741E"/>
    <w:rsid w:val="00AB7890"/>
    <w:rsid w:val="00AB797F"/>
    <w:rsid w:val="00AB7B2A"/>
    <w:rsid w:val="00AB7F6C"/>
    <w:rsid w:val="00AC0220"/>
    <w:rsid w:val="00AC0373"/>
    <w:rsid w:val="00AC0771"/>
    <w:rsid w:val="00AC077C"/>
    <w:rsid w:val="00AC0D89"/>
    <w:rsid w:val="00AC0E96"/>
    <w:rsid w:val="00AC1857"/>
    <w:rsid w:val="00AC1A34"/>
    <w:rsid w:val="00AC1B08"/>
    <w:rsid w:val="00AC1CC2"/>
    <w:rsid w:val="00AC1CCA"/>
    <w:rsid w:val="00AC2168"/>
    <w:rsid w:val="00AC22F8"/>
    <w:rsid w:val="00AC237C"/>
    <w:rsid w:val="00AC239A"/>
    <w:rsid w:val="00AC274A"/>
    <w:rsid w:val="00AC27DA"/>
    <w:rsid w:val="00AC2AF1"/>
    <w:rsid w:val="00AC2E3C"/>
    <w:rsid w:val="00AC2FB1"/>
    <w:rsid w:val="00AC2FC7"/>
    <w:rsid w:val="00AC3229"/>
    <w:rsid w:val="00AC32C6"/>
    <w:rsid w:val="00AC350C"/>
    <w:rsid w:val="00AC35BC"/>
    <w:rsid w:val="00AC368A"/>
    <w:rsid w:val="00AC37E8"/>
    <w:rsid w:val="00AC3916"/>
    <w:rsid w:val="00AC3A0A"/>
    <w:rsid w:val="00AC3B50"/>
    <w:rsid w:val="00AC3C87"/>
    <w:rsid w:val="00AC3D0B"/>
    <w:rsid w:val="00AC3DEB"/>
    <w:rsid w:val="00AC3FF9"/>
    <w:rsid w:val="00AC4019"/>
    <w:rsid w:val="00AC434A"/>
    <w:rsid w:val="00AC55B3"/>
    <w:rsid w:val="00AC5665"/>
    <w:rsid w:val="00AC57BA"/>
    <w:rsid w:val="00AC5927"/>
    <w:rsid w:val="00AC5991"/>
    <w:rsid w:val="00AC5A2C"/>
    <w:rsid w:val="00AC5FA2"/>
    <w:rsid w:val="00AC6022"/>
    <w:rsid w:val="00AC674F"/>
    <w:rsid w:val="00AC6810"/>
    <w:rsid w:val="00AC685D"/>
    <w:rsid w:val="00AC68C0"/>
    <w:rsid w:val="00AC6C15"/>
    <w:rsid w:val="00AC6E0E"/>
    <w:rsid w:val="00AC7193"/>
    <w:rsid w:val="00AC7297"/>
    <w:rsid w:val="00AC7316"/>
    <w:rsid w:val="00AC7501"/>
    <w:rsid w:val="00AC7654"/>
    <w:rsid w:val="00AC7A01"/>
    <w:rsid w:val="00AC7B0B"/>
    <w:rsid w:val="00AC7B3A"/>
    <w:rsid w:val="00AC7B6D"/>
    <w:rsid w:val="00AC7BE9"/>
    <w:rsid w:val="00AC7CA3"/>
    <w:rsid w:val="00AD00AF"/>
    <w:rsid w:val="00AD080C"/>
    <w:rsid w:val="00AD096E"/>
    <w:rsid w:val="00AD0EA3"/>
    <w:rsid w:val="00AD0EE0"/>
    <w:rsid w:val="00AD0F63"/>
    <w:rsid w:val="00AD122F"/>
    <w:rsid w:val="00AD12ED"/>
    <w:rsid w:val="00AD1A97"/>
    <w:rsid w:val="00AD1F09"/>
    <w:rsid w:val="00AD2156"/>
    <w:rsid w:val="00AD265C"/>
    <w:rsid w:val="00AD270A"/>
    <w:rsid w:val="00AD2A83"/>
    <w:rsid w:val="00AD2BDC"/>
    <w:rsid w:val="00AD3010"/>
    <w:rsid w:val="00AD35A6"/>
    <w:rsid w:val="00AD35AE"/>
    <w:rsid w:val="00AD35C9"/>
    <w:rsid w:val="00AD35D5"/>
    <w:rsid w:val="00AD3A14"/>
    <w:rsid w:val="00AD3A5C"/>
    <w:rsid w:val="00AD3FA9"/>
    <w:rsid w:val="00AD4191"/>
    <w:rsid w:val="00AD42F0"/>
    <w:rsid w:val="00AD457C"/>
    <w:rsid w:val="00AD482D"/>
    <w:rsid w:val="00AD4873"/>
    <w:rsid w:val="00AD48E4"/>
    <w:rsid w:val="00AD494F"/>
    <w:rsid w:val="00AD4A27"/>
    <w:rsid w:val="00AD4CEA"/>
    <w:rsid w:val="00AD4E54"/>
    <w:rsid w:val="00AD502D"/>
    <w:rsid w:val="00AD546E"/>
    <w:rsid w:val="00AD5546"/>
    <w:rsid w:val="00AD591E"/>
    <w:rsid w:val="00AD5B0A"/>
    <w:rsid w:val="00AD5C6D"/>
    <w:rsid w:val="00AD5D62"/>
    <w:rsid w:val="00AD5E44"/>
    <w:rsid w:val="00AD5EE1"/>
    <w:rsid w:val="00AD6066"/>
    <w:rsid w:val="00AD641F"/>
    <w:rsid w:val="00AD6548"/>
    <w:rsid w:val="00AD674F"/>
    <w:rsid w:val="00AD6763"/>
    <w:rsid w:val="00AD6A09"/>
    <w:rsid w:val="00AD6B95"/>
    <w:rsid w:val="00AD6C41"/>
    <w:rsid w:val="00AD6DA0"/>
    <w:rsid w:val="00AD6F88"/>
    <w:rsid w:val="00AD7064"/>
    <w:rsid w:val="00AD72B9"/>
    <w:rsid w:val="00AD74DA"/>
    <w:rsid w:val="00AD7675"/>
    <w:rsid w:val="00AD78D8"/>
    <w:rsid w:val="00AD79C9"/>
    <w:rsid w:val="00AD7FFD"/>
    <w:rsid w:val="00AE0008"/>
    <w:rsid w:val="00AE004A"/>
    <w:rsid w:val="00AE0188"/>
    <w:rsid w:val="00AE0393"/>
    <w:rsid w:val="00AE04DB"/>
    <w:rsid w:val="00AE059F"/>
    <w:rsid w:val="00AE05D0"/>
    <w:rsid w:val="00AE0861"/>
    <w:rsid w:val="00AE1097"/>
    <w:rsid w:val="00AE15D8"/>
    <w:rsid w:val="00AE194A"/>
    <w:rsid w:val="00AE1AF2"/>
    <w:rsid w:val="00AE1BC0"/>
    <w:rsid w:val="00AE1C0E"/>
    <w:rsid w:val="00AE1D7D"/>
    <w:rsid w:val="00AE204E"/>
    <w:rsid w:val="00AE24B6"/>
    <w:rsid w:val="00AE2555"/>
    <w:rsid w:val="00AE258F"/>
    <w:rsid w:val="00AE28A2"/>
    <w:rsid w:val="00AE2925"/>
    <w:rsid w:val="00AE2E3D"/>
    <w:rsid w:val="00AE2E97"/>
    <w:rsid w:val="00AE31C5"/>
    <w:rsid w:val="00AE32B2"/>
    <w:rsid w:val="00AE36B3"/>
    <w:rsid w:val="00AE3799"/>
    <w:rsid w:val="00AE3C75"/>
    <w:rsid w:val="00AE3EC1"/>
    <w:rsid w:val="00AE3F65"/>
    <w:rsid w:val="00AE3F88"/>
    <w:rsid w:val="00AE3FFD"/>
    <w:rsid w:val="00AE41CB"/>
    <w:rsid w:val="00AE421C"/>
    <w:rsid w:val="00AE42A9"/>
    <w:rsid w:val="00AE42FB"/>
    <w:rsid w:val="00AE4450"/>
    <w:rsid w:val="00AE4473"/>
    <w:rsid w:val="00AE4596"/>
    <w:rsid w:val="00AE4827"/>
    <w:rsid w:val="00AE49B1"/>
    <w:rsid w:val="00AE4B0C"/>
    <w:rsid w:val="00AE4B93"/>
    <w:rsid w:val="00AE4EB9"/>
    <w:rsid w:val="00AE4EC4"/>
    <w:rsid w:val="00AE4ED2"/>
    <w:rsid w:val="00AE55D7"/>
    <w:rsid w:val="00AE5938"/>
    <w:rsid w:val="00AE5A5A"/>
    <w:rsid w:val="00AE5CA8"/>
    <w:rsid w:val="00AE5D9F"/>
    <w:rsid w:val="00AE60F8"/>
    <w:rsid w:val="00AE62DC"/>
    <w:rsid w:val="00AE6467"/>
    <w:rsid w:val="00AE6633"/>
    <w:rsid w:val="00AE687C"/>
    <w:rsid w:val="00AE6D87"/>
    <w:rsid w:val="00AE6FB6"/>
    <w:rsid w:val="00AE7345"/>
    <w:rsid w:val="00AE7376"/>
    <w:rsid w:val="00AE7438"/>
    <w:rsid w:val="00AE780C"/>
    <w:rsid w:val="00AE7FAC"/>
    <w:rsid w:val="00AF0201"/>
    <w:rsid w:val="00AF020E"/>
    <w:rsid w:val="00AF025E"/>
    <w:rsid w:val="00AF04EA"/>
    <w:rsid w:val="00AF056B"/>
    <w:rsid w:val="00AF0610"/>
    <w:rsid w:val="00AF0BCC"/>
    <w:rsid w:val="00AF0C19"/>
    <w:rsid w:val="00AF0EC5"/>
    <w:rsid w:val="00AF105F"/>
    <w:rsid w:val="00AF1237"/>
    <w:rsid w:val="00AF1576"/>
    <w:rsid w:val="00AF18B3"/>
    <w:rsid w:val="00AF1D47"/>
    <w:rsid w:val="00AF1EE1"/>
    <w:rsid w:val="00AF1F15"/>
    <w:rsid w:val="00AF2009"/>
    <w:rsid w:val="00AF201D"/>
    <w:rsid w:val="00AF202D"/>
    <w:rsid w:val="00AF21B8"/>
    <w:rsid w:val="00AF21CB"/>
    <w:rsid w:val="00AF239B"/>
    <w:rsid w:val="00AF2466"/>
    <w:rsid w:val="00AF265C"/>
    <w:rsid w:val="00AF2677"/>
    <w:rsid w:val="00AF26D7"/>
    <w:rsid w:val="00AF2C6B"/>
    <w:rsid w:val="00AF2E67"/>
    <w:rsid w:val="00AF2F77"/>
    <w:rsid w:val="00AF3018"/>
    <w:rsid w:val="00AF3084"/>
    <w:rsid w:val="00AF325C"/>
    <w:rsid w:val="00AF32DA"/>
    <w:rsid w:val="00AF332F"/>
    <w:rsid w:val="00AF35F0"/>
    <w:rsid w:val="00AF3621"/>
    <w:rsid w:val="00AF3878"/>
    <w:rsid w:val="00AF3925"/>
    <w:rsid w:val="00AF399F"/>
    <w:rsid w:val="00AF3A2C"/>
    <w:rsid w:val="00AF3AD8"/>
    <w:rsid w:val="00AF3D4F"/>
    <w:rsid w:val="00AF3FE1"/>
    <w:rsid w:val="00AF41AB"/>
    <w:rsid w:val="00AF41E0"/>
    <w:rsid w:val="00AF4563"/>
    <w:rsid w:val="00AF4606"/>
    <w:rsid w:val="00AF475E"/>
    <w:rsid w:val="00AF4912"/>
    <w:rsid w:val="00AF4931"/>
    <w:rsid w:val="00AF4A5A"/>
    <w:rsid w:val="00AF4B2F"/>
    <w:rsid w:val="00AF4BD7"/>
    <w:rsid w:val="00AF4FE8"/>
    <w:rsid w:val="00AF4FED"/>
    <w:rsid w:val="00AF5254"/>
    <w:rsid w:val="00AF5279"/>
    <w:rsid w:val="00AF5347"/>
    <w:rsid w:val="00AF53FC"/>
    <w:rsid w:val="00AF5440"/>
    <w:rsid w:val="00AF547B"/>
    <w:rsid w:val="00AF55E0"/>
    <w:rsid w:val="00AF58CD"/>
    <w:rsid w:val="00AF5A2C"/>
    <w:rsid w:val="00AF5FCC"/>
    <w:rsid w:val="00AF6004"/>
    <w:rsid w:val="00AF609C"/>
    <w:rsid w:val="00AF6173"/>
    <w:rsid w:val="00AF61A8"/>
    <w:rsid w:val="00AF6590"/>
    <w:rsid w:val="00AF67CE"/>
    <w:rsid w:val="00AF67F2"/>
    <w:rsid w:val="00AF690B"/>
    <w:rsid w:val="00AF697C"/>
    <w:rsid w:val="00AF6A4E"/>
    <w:rsid w:val="00AF6A64"/>
    <w:rsid w:val="00AF6CAB"/>
    <w:rsid w:val="00AF6D0F"/>
    <w:rsid w:val="00AF6E92"/>
    <w:rsid w:val="00AF7163"/>
    <w:rsid w:val="00AF71DD"/>
    <w:rsid w:val="00AF7375"/>
    <w:rsid w:val="00AF73F6"/>
    <w:rsid w:val="00AF74D0"/>
    <w:rsid w:val="00AF7710"/>
    <w:rsid w:val="00AF7790"/>
    <w:rsid w:val="00AF7802"/>
    <w:rsid w:val="00AF790C"/>
    <w:rsid w:val="00AF793B"/>
    <w:rsid w:val="00AF7A9F"/>
    <w:rsid w:val="00AF7C84"/>
    <w:rsid w:val="00AF7D6A"/>
    <w:rsid w:val="00B002E0"/>
    <w:rsid w:val="00B00301"/>
    <w:rsid w:val="00B00380"/>
    <w:rsid w:val="00B0041D"/>
    <w:rsid w:val="00B007F4"/>
    <w:rsid w:val="00B009EF"/>
    <w:rsid w:val="00B00A02"/>
    <w:rsid w:val="00B00C38"/>
    <w:rsid w:val="00B00DB7"/>
    <w:rsid w:val="00B00F5A"/>
    <w:rsid w:val="00B00F82"/>
    <w:rsid w:val="00B010F7"/>
    <w:rsid w:val="00B01D43"/>
    <w:rsid w:val="00B01DA1"/>
    <w:rsid w:val="00B01EB9"/>
    <w:rsid w:val="00B01F24"/>
    <w:rsid w:val="00B024DA"/>
    <w:rsid w:val="00B0251D"/>
    <w:rsid w:val="00B02600"/>
    <w:rsid w:val="00B02691"/>
    <w:rsid w:val="00B02767"/>
    <w:rsid w:val="00B02993"/>
    <w:rsid w:val="00B02BE5"/>
    <w:rsid w:val="00B02E80"/>
    <w:rsid w:val="00B02F89"/>
    <w:rsid w:val="00B0328D"/>
    <w:rsid w:val="00B0346D"/>
    <w:rsid w:val="00B03500"/>
    <w:rsid w:val="00B0364A"/>
    <w:rsid w:val="00B03754"/>
    <w:rsid w:val="00B039F0"/>
    <w:rsid w:val="00B03A4C"/>
    <w:rsid w:val="00B03AF8"/>
    <w:rsid w:val="00B03C7C"/>
    <w:rsid w:val="00B03CD7"/>
    <w:rsid w:val="00B03D76"/>
    <w:rsid w:val="00B03FC8"/>
    <w:rsid w:val="00B0407C"/>
    <w:rsid w:val="00B043A3"/>
    <w:rsid w:val="00B04410"/>
    <w:rsid w:val="00B045C6"/>
    <w:rsid w:val="00B04613"/>
    <w:rsid w:val="00B046BF"/>
    <w:rsid w:val="00B04892"/>
    <w:rsid w:val="00B048F8"/>
    <w:rsid w:val="00B04C11"/>
    <w:rsid w:val="00B04D37"/>
    <w:rsid w:val="00B04E32"/>
    <w:rsid w:val="00B04F89"/>
    <w:rsid w:val="00B0514D"/>
    <w:rsid w:val="00B05215"/>
    <w:rsid w:val="00B05317"/>
    <w:rsid w:val="00B05812"/>
    <w:rsid w:val="00B058FA"/>
    <w:rsid w:val="00B05D2B"/>
    <w:rsid w:val="00B05DCD"/>
    <w:rsid w:val="00B05E12"/>
    <w:rsid w:val="00B05EC6"/>
    <w:rsid w:val="00B05FA7"/>
    <w:rsid w:val="00B060B6"/>
    <w:rsid w:val="00B06102"/>
    <w:rsid w:val="00B061EA"/>
    <w:rsid w:val="00B063BA"/>
    <w:rsid w:val="00B06ADA"/>
    <w:rsid w:val="00B06E46"/>
    <w:rsid w:val="00B0705B"/>
    <w:rsid w:val="00B071A0"/>
    <w:rsid w:val="00B0727E"/>
    <w:rsid w:val="00B07343"/>
    <w:rsid w:val="00B07394"/>
    <w:rsid w:val="00B07A46"/>
    <w:rsid w:val="00B07AEE"/>
    <w:rsid w:val="00B07BCB"/>
    <w:rsid w:val="00B07C48"/>
    <w:rsid w:val="00B07C86"/>
    <w:rsid w:val="00B07D5C"/>
    <w:rsid w:val="00B07D8E"/>
    <w:rsid w:val="00B10048"/>
    <w:rsid w:val="00B101BC"/>
    <w:rsid w:val="00B1042B"/>
    <w:rsid w:val="00B10499"/>
    <w:rsid w:val="00B104B5"/>
    <w:rsid w:val="00B106C8"/>
    <w:rsid w:val="00B108B3"/>
    <w:rsid w:val="00B10938"/>
    <w:rsid w:val="00B10D56"/>
    <w:rsid w:val="00B10E02"/>
    <w:rsid w:val="00B10E1D"/>
    <w:rsid w:val="00B1102B"/>
    <w:rsid w:val="00B11492"/>
    <w:rsid w:val="00B114D9"/>
    <w:rsid w:val="00B1181F"/>
    <w:rsid w:val="00B119F1"/>
    <w:rsid w:val="00B11A66"/>
    <w:rsid w:val="00B11B6B"/>
    <w:rsid w:val="00B11B8B"/>
    <w:rsid w:val="00B11DC3"/>
    <w:rsid w:val="00B123A7"/>
    <w:rsid w:val="00B1266B"/>
    <w:rsid w:val="00B12898"/>
    <w:rsid w:val="00B128D6"/>
    <w:rsid w:val="00B12A6E"/>
    <w:rsid w:val="00B12BDF"/>
    <w:rsid w:val="00B12CD1"/>
    <w:rsid w:val="00B12CD9"/>
    <w:rsid w:val="00B12CF4"/>
    <w:rsid w:val="00B12D06"/>
    <w:rsid w:val="00B12FC4"/>
    <w:rsid w:val="00B131E2"/>
    <w:rsid w:val="00B13640"/>
    <w:rsid w:val="00B136C4"/>
    <w:rsid w:val="00B13987"/>
    <w:rsid w:val="00B139C9"/>
    <w:rsid w:val="00B13AA3"/>
    <w:rsid w:val="00B13B26"/>
    <w:rsid w:val="00B13BE8"/>
    <w:rsid w:val="00B13EB1"/>
    <w:rsid w:val="00B13F83"/>
    <w:rsid w:val="00B13FED"/>
    <w:rsid w:val="00B13FF2"/>
    <w:rsid w:val="00B13FFC"/>
    <w:rsid w:val="00B140D8"/>
    <w:rsid w:val="00B140E8"/>
    <w:rsid w:val="00B14190"/>
    <w:rsid w:val="00B1424A"/>
    <w:rsid w:val="00B1433B"/>
    <w:rsid w:val="00B143CF"/>
    <w:rsid w:val="00B1453B"/>
    <w:rsid w:val="00B145AC"/>
    <w:rsid w:val="00B147FE"/>
    <w:rsid w:val="00B14863"/>
    <w:rsid w:val="00B14C73"/>
    <w:rsid w:val="00B14E50"/>
    <w:rsid w:val="00B14ED2"/>
    <w:rsid w:val="00B14F05"/>
    <w:rsid w:val="00B1508B"/>
    <w:rsid w:val="00B1519E"/>
    <w:rsid w:val="00B152D9"/>
    <w:rsid w:val="00B15347"/>
    <w:rsid w:val="00B153E5"/>
    <w:rsid w:val="00B1554B"/>
    <w:rsid w:val="00B156EA"/>
    <w:rsid w:val="00B15A5E"/>
    <w:rsid w:val="00B15AC4"/>
    <w:rsid w:val="00B15B04"/>
    <w:rsid w:val="00B15D3D"/>
    <w:rsid w:val="00B16026"/>
    <w:rsid w:val="00B16159"/>
    <w:rsid w:val="00B163CA"/>
    <w:rsid w:val="00B16459"/>
    <w:rsid w:val="00B16616"/>
    <w:rsid w:val="00B1689B"/>
    <w:rsid w:val="00B16A59"/>
    <w:rsid w:val="00B16AC1"/>
    <w:rsid w:val="00B16CC6"/>
    <w:rsid w:val="00B16E6A"/>
    <w:rsid w:val="00B16E6F"/>
    <w:rsid w:val="00B16F98"/>
    <w:rsid w:val="00B17069"/>
    <w:rsid w:val="00B172B8"/>
    <w:rsid w:val="00B17479"/>
    <w:rsid w:val="00B1759C"/>
    <w:rsid w:val="00B175E2"/>
    <w:rsid w:val="00B177AF"/>
    <w:rsid w:val="00B177D5"/>
    <w:rsid w:val="00B17A4B"/>
    <w:rsid w:val="00B17AC8"/>
    <w:rsid w:val="00B17D40"/>
    <w:rsid w:val="00B17DE3"/>
    <w:rsid w:val="00B17F41"/>
    <w:rsid w:val="00B200F7"/>
    <w:rsid w:val="00B2031B"/>
    <w:rsid w:val="00B2036D"/>
    <w:rsid w:val="00B20B30"/>
    <w:rsid w:val="00B20B45"/>
    <w:rsid w:val="00B20BE4"/>
    <w:rsid w:val="00B20C43"/>
    <w:rsid w:val="00B20C4C"/>
    <w:rsid w:val="00B20C84"/>
    <w:rsid w:val="00B20E40"/>
    <w:rsid w:val="00B20EB4"/>
    <w:rsid w:val="00B2112A"/>
    <w:rsid w:val="00B2128F"/>
    <w:rsid w:val="00B21635"/>
    <w:rsid w:val="00B21643"/>
    <w:rsid w:val="00B21762"/>
    <w:rsid w:val="00B2199A"/>
    <w:rsid w:val="00B21A4F"/>
    <w:rsid w:val="00B21B24"/>
    <w:rsid w:val="00B21B37"/>
    <w:rsid w:val="00B21B89"/>
    <w:rsid w:val="00B21BF2"/>
    <w:rsid w:val="00B21C02"/>
    <w:rsid w:val="00B21C14"/>
    <w:rsid w:val="00B21E43"/>
    <w:rsid w:val="00B21F2B"/>
    <w:rsid w:val="00B2201E"/>
    <w:rsid w:val="00B22311"/>
    <w:rsid w:val="00B226A6"/>
    <w:rsid w:val="00B22894"/>
    <w:rsid w:val="00B22A8D"/>
    <w:rsid w:val="00B22A99"/>
    <w:rsid w:val="00B22AF9"/>
    <w:rsid w:val="00B22D09"/>
    <w:rsid w:val="00B22E03"/>
    <w:rsid w:val="00B230FD"/>
    <w:rsid w:val="00B233A6"/>
    <w:rsid w:val="00B23425"/>
    <w:rsid w:val="00B23503"/>
    <w:rsid w:val="00B238AA"/>
    <w:rsid w:val="00B23AAA"/>
    <w:rsid w:val="00B23B07"/>
    <w:rsid w:val="00B23BB0"/>
    <w:rsid w:val="00B24620"/>
    <w:rsid w:val="00B24664"/>
    <w:rsid w:val="00B24A73"/>
    <w:rsid w:val="00B24AC6"/>
    <w:rsid w:val="00B24B19"/>
    <w:rsid w:val="00B24E51"/>
    <w:rsid w:val="00B24F00"/>
    <w:rsid w:val="00B250F2"/>
    <w:rsid w:val="00B25276"/>
    <w:rsid w:val="00B25530"/>
    <w:rsid w:val="00B25847"/>
    <w:rsid w:val="00B258C2"/>
    <w:rsid w:val="00B259AD"/>
    <w:rsid w:val="00B25D3C"/>
    <w:rsid w:val="00B25DE4"/>
    <w:rsid w:val="00B25F3C"/>
    <w:rsid w:val="00B2603A"/>
    <w:rsid w:val="00B260DA"/>
    <w:rsid w:val="00B2648C"/>
    <w:rsid w:val="00B26977"/>
    <w:rsid w:val="00B26DEC"/>
    <w:rsid w:val="00B26F67"/>
    <w:rsid w:val="00B2700F"/>
    <w:rsid w:val="00B27101"/>
    <w:rsid w:val="00B27240"/>
    <w:rsid w:val="00B2743D"/>
    <w:rsid w:val="00B27993"/>
    <w:rsid w:val="00B27ADD"/>
    <w:rsid w:val="00B27B82"/>
    <w:rsid w:val="00B27CCB"/>
    <w:rsid w:val="00B27D2A"/>
    <w:rsid w:val="00B27D8B"/>
    <w:rsid w:val="00B27DD6"/>
    <w:rsid w:val="00B27FB5"/>
    <w:rsid w:val="00B3025F"/>
    <w:rsid w:val="00B30286"/>
    <w:rsid w:val="00B302E2"/>
    <w:rsid w:val="00B30449"/>
    <w:rsid w:val="00B3072B"/>
    <w:rsid w:val="00B3076F"/>
    <w:rsid w:val="00B30883"/>
    <w:rsid w:val="00B30901"/>
    <w:rsid w:val="00B30915"/>
    <w:rsid w:val="00B30918"/>
    <w:rsid w:val="00B30A9E"/>
    <w:rsid w:val="00B30DF8"/>
    <w:rsid w:val="00B31095"/>
    <w:rsid w:val="00B310D1"/>
    <w:rsid w:val="00B312D8"/>
    <w:rsid w:val="00B3147E"/>
    <w:rsid w:val="00B315F3"/>
    <w:rsid w:val="00B31696"/>
    <w:rsid w:val="00B316CF"/>
    <w:rsid w:val="00B31A64"/>
    <w:rsid w:val="00B31AD1"/>
    <w:rsid w:val="00B31B6E"/>
    <w:rsid w:val="00B31B76"/>
    <w:rsid w:val="00B31B94"/>
    <w:rsid w:val="00B31E7D"/>
    <w:rsid w:val="00B31F88"/>
    <w:rsid w:val="00B321E9"/>
    <w:rsid w:val="00B327AA"/>
    <w:rsid w:val="00B32839"/>
    <w:rsid w:val="00B329DE"/>
    <w:rsid w:val="00B32A66"/>
    <w:rsid w:val="00B32ACB"/>
    <w:rsid w:val="00B32C1E"/>
    <w:rsid w:val="00B32E3B"/>
    <w:rsid w:val="00B32F06"/>
    <w:rsid w:val="00B32F48"/>
    <w:rsid w:val="00B33252"/>
    <w:rsid w:val="00B33293"/>
    <w:rsid w:val="00B333B0"/>
    <w:rsid w:val="00B337B4"/>
    <w:rsid w:val="00B338AE"/>
    <w:rsid w:val="00B33965"/>
    <w:rsid w:val="00B33B73"/>
    <w:rsid w:val="00B33C4E"/>
    <w:rsid w:val="00B34461"/>
    <w:rsid w:val="00B344C6"/>
    <w:rsid w:val="00B34553"/>
    <w:rsid w:val="00B346AE"/>
    <w:rsid w:val="00B34886"/>
    <w:rsid w:val="00B34958"/>
    <w:rsid w:val="00B349A0"/>
    <w:rsid w:val="00B34B3C"/>
    <w:rsid w:val="00B34B99"/>
    <w:rsid w:val="00B34CBF"/>
    <w:rsid w:val="00B34CFB"/>
    <w:rsid w:val="00B34EC6"/>
    <w:rsid w:val="00B35065"/>
    <w:rsid w:val="00B35081"/>
    <w:rsid w:val="00B350B6"/>
    <w:rsid w:val="00B3510B"/>
    <w:rsid w:val="00B3513B"/>
    <w:rsid w:val="00B352D6"/>
    <w:rsid w:val="00B352E8"/>
    <w:rsid w:val="00B35392"/>
    <w:rsid w:val="00B35521"/>
    <w:rsid w:val="00B3556D"/>
    <w:rsid w:val="00B35635"/>
    <w:rsid w:val="00B3564B"/>
    <w:rsid w:val="00B3585F"/>
    <w:rsid w:val="00B358BA"/>
    <w:rsid w:val="00B35915"/>
    <w:rsid w:val="00B359BC"/>
    <w:rsid w:val="00B35BC3"/>
    <w:rsid w:val="00B35C99"/>
    <w:rsid w:val="00B35D23"/>
    <w:rsid w:val="00B35DDC"/>
    <w:rsid w:val="00B35F81"/>
    <w:rsid w:val="00B35FD4"/>
    <w:rsid w:val="00B36003"/>
    <w:rsid w:val="00B361A8"/>
    <w:rsid w:val="00B36334"/>
    <w:rsid w:val="00B365C6"/>
    <w:rsid w:val="00B36895"/>
    <w:rsid w:val="00B368A2"/>
    <w:rsid w:val="00B3691F"/>
    <w:rsid w:val="00B36A2F"/>
    <w:rsid w:val="00B36A36"/>
    <w:rsid w:val="00B36F3E"/>
    <w:rsid w:val="00B370A0"/>
    <w:rsid w:val="00B37226"/>
    <w:rsid w:val="00B372E5"/>
    <w:rsid w:val="00B3771D"/>
    <w:rsid w:val="00B3799C"/>
    <w:rsid w:val="00B379D3"/>
    <w:rsid w:val="00B37ABB"/>
    <w:rsid w:val="00B37B56"/>
    <w:rsid w:val="00B37D9A"/>
    <w:rsid w:val="00B37DD8"/>
    <w:rsid w:val="00B37E8A"/>
    <w:rsid w:val="00B37EB2"/>
    <w:rsid w:val="00B37F87"/>
    <w:rsid w:val="00B40268"/>
    <w:rsid w:val="00B403EC"/>
    <w:rsid w:val="00B40412"/>
    <w:rsid w:val="00B40512"/>
    <w:rsid w:val="00B40553"/>
    <w:rsid w:val="00B40C85"/>
    <w:rsid w:val="00B40CD5"/>
    <w:rsid w:val="00B40F2B"/>
    <w:rsid w:val="00B4129A"/>
    <w:rsid w:val="00B414AD"/>
    <w:rsid w:val="00B41504"/>
    <w:rsid w:val="00B418E0"/>
    <w:rsid w:val="00B419DA"/>
    <w:rsid w:val="00B41B2E"/>
    <w:rsid w:val="00B41CF7"/>
    <w:rsid w:val="00B41D62"/>
    <w:rsid w:val="00B41EF9"/>
    <w:rsid w:val="00B42015"/>
    <w:rsid w:val="00B422EF"/>
    <w:rsid w:val="00B42323"/>
    <w:rsid w:val="00B42772"/>
    <w:rsid w:val="00B427D1"/>
    <w:rsid w:val="00B427F5"/>
    <w:rsid w:val="00B428F9"/>
    <w:rsid w:val="00B42997"/>
    <w:rsid w:val="00B42FA6"/>
    <w:rsid w:val="00B43033"/>
    <w:rsid w:val="00B4305B"/>
    <w:rsid w:val="00B43100"/>
    <w:rsid w:val="00B431FA"/>
    <w:rsid w:val="00B43261"/>
    <w:rsid w:val="00B43268"/>
    <w:rsid w:val="00B43579"/>
    <w:rsid w:val="00B4358C"/>
    <w:rsid w:val="00B4373F"/>
    <w:rsid w:val="00B439D1"/>
    <w:rsid w:val="00B43C2F"/>
    <w:rsid w:val="00B43D1F"/>
    <w:rsid w:val="00B43F95"/>
    <w:rsid w:val="00B44054"/>
    <w:rsid w:val="00B442D0"/>
    <w:rsid w:val="00B445DD"/>
    <w:rsid w:val="00B4477C"/>
    <w:rsid w:val="00B447CF"/>
    <w:rsid w:val="00B449CA"/>
    <w:rsid w:val="00B44DF3"/>
    <w:rsid w:val="00B44E8E"/>
    <w:rsid w:val="00B44EDD"/>
    <w:rsid w:val="00B44EFE"/>
    <w:rsid w:val="00B45145"/>
    <w:rsid w:val="00B4517D"/>
    <w:rsid w:val="00B45196"/>
    <w:rsid w:val="00B451FC"/>
    <w:rsid w:val="00B45303"/>
    <w:rsid w:val="00B453E8"/>
    <w:rsid w:val="00B453F3"/>
    <w:rsid w:val="00B45434"/>
    <w:rsid w:val="00B4555B"/>
    <w:rsid w:val="00B456EF"/>
    <w:rsid w:val="00B458B1"/>
    <w:rsid w:val="00B45A2C"/>
    <w:rsid w:val="00B45AAB"/>
    <w:rsid w:val="00B45DA4"/>
    <w:rsid w:val="00B45DAE"/>
    <w:rsid w:val="00B45EC6"/>
    <w:rsid w:val="00B462F1"/>
    <w:rsid w:val="00B46536"/>
    <w:rsid w:val="00B46580"/>
    <w:rsid w:val="00B46611"/>
    <w:rsid w:val="00B4669D"/>
    <w:rsid w:val="00B46750"/>
    <w:rsid w:val="00B46757"/>
    <w:rsid w:val="00B46915"/>
    <w:rsid w:val="00B469E6"/>
    <w:rsid w:val="00B46B3A"/>
    <w:rsid w:val="00B46C8A"/>
    <w:rsid w:val="00B46C8E"/>
    <w:rsid w:val="00B46F62"/>
    <w:rsid w:val="00B47162"/>
    <w:rsid w:val="00B4721C"/>
    <w:rsid w:val="00B47283"/>
    <w:rsid w:val="00B47351"/>
    <w:rsid w:val="00B4737A"/>
    <w:rsid w:val="00B47396"/>
    <w:rsid w:val="00B474B6"/>
    <w:rsid w:val="00B4753A"/>
    <w:rsid w:val="00B475C4"/>
    <w:rsid w:val="00B47959"/>
    <w:rsid w:val="00B47A62"/>
    <w:rsid w:val="00B47AA8"/>
    <w:rsid w:val="00B47B8C"/>
    <w:rsid w:val="00B47E62"/>
    <w:rsid w:val="00B47F02"/>
    <w:rsid w:val="00B47FD6"/>
    <w:rsid w:val="00B5002E"/>
    <w:rsid w:val="00B500F8"/>
    <w:rsid w:val="00B50151"/>
    <w:rsid w:val="00B50369"/>
    <w:rsid w:val="00B50695"/>
    <w:rsid w:val="00B5072C"/>
    <w:rsid w:val="00B50965"/>
    <w:rsid w:val="00B50978"/>
    <w:rsid w:val="00B50D3F"/>
    <w:rsid w:val="00B51355"/>
    <w:rsid w:val="00B5135D"/>
    <w:rsid w:val="00B515FB"/>
    <w:rsid w:val="00B51838"/>
    <w:rsid w:val="00B518B7"/>
    <w:rsid w:val="00B5196A"/>
    <w:rsid w:val="00B51998"/>
    <w:rsid w:val="00B51A4D"/>
    <w:rsid w:val="00B51A6B"/>
    <w:rsid w:val="00B51AAF"/>
    <w:rsid w:val="00B51AB6"/>
    <w:rsid w:val="00B51E66"/>
    <w:rsid w:val="00B51FFD"/>
    <w:rsid w:val="00B52151"/>
    <w:rsid w:val="00B52864"/>
    <w:rsid w:val="00B52870"/>
    <w:rsid w:val="00B529AC"/>
    <w:rsid w:val="00B52CE7"/>
    <w:rsid w:val="00B531FC"/>
    <w:rsid w:val="00B53439"/>
    <w:rsid w:val="00B53449"/>
    <w:rsid w:val="00B53456"/>
    <w:rsid w:val="00B5347F"/>
    <w:rsid w:val="00B537B1"/>
    <w:rsid w:val="00B53808"/>
    <w:rsid w:val="00B53A10"/>
    <w:rsid w:val="00B541BA"/>
    <w:rsid w:val="00B54393"/>
    <w:rsid w:val="00B544AA"/>
    <w:rsid w:val="00B545EF"/>
    <w:rsid w:val="00B547A0"/>
    <w:rsid w:val="00B54A79"/>
    <w:rsid w:val="00B553FA"/>
    <w:rsid w:val="00B5589A"/>
    <w:rsid w:val="00B55957"/>
    <w:rsid w:val="00B55B3C"/>
    <w:rsid w:val="00B55C40"/>
    <w:rsid w:val="00B55D5C"/>
    <w:rsid w:val="00B55D7A"/>
    <w:rsid w:val="00B55E37"/>
    <w:rsid w:val="00B55E9B"/>
    <w:rsid w:val="00B55F9A"/>
    <w:rsid w:val="00B5608A"/>
    <w:rsid w:val="00B560C2"/>
    <w:rsid w:val="00B56350"/>
    <w:rsid w:val="00B56461"/>
    <w:rsid w:val="00B56522"/>
    <w:rsid w:val="00B5680E"/>
    <w:rsid w:val="00B569BD"/>
    <w:rsid w:val="00B56ADD"/>
    <w:rsid w:val="00B5711C"/>
    <w:rsid w:val="00B5719E"/>
    <w:rsid w:val="00B57379"/>
    <w:rsid w:val="00B57395"/>
    <w:rsid w:val="00B57447"/>
    <w:rsid w:val="00B57528"/>
    <w:rsid w:val="00B57597"/>
    <w:rsid w:val="00B57671"/>
    <w:rsid w:val="00B57992"/>
    <w:rsid w:val="00B57B43"/>
    <w:rsid w:val="00B57C8B"/>
    <w:rsid w:val="00B57E19"/>
    <w:rsid w:val="00B57E38"/>
    <w:rsid w:val="00B57F01"/>
    <w:rsid w:val="00B60059"/>
    <w:rsid w:val="00B60158"/>
    <w:rsid w:val="00B6034B"/>
    <w:rsid w:val="00B60379"/>
    <w:rsid w:val="00B60522"/>
    <w:rsid w:val="00B6064D"/>
    <w:rsid w:val="00B60694"/>
    <w:rsid w:val="00B60711"/>
    <w:rsid w:val="00B607BD"/>
    <w:rsid w:val="00B60919"/>
    <w:rsid w:val="00B6093C"/>
    <w:rsid w:val="00B60BFA"/>
    <w:rsid w:val="00B61791"/>
    <w:rsid w:val="00B618C5"/>
    <w:rsid w:val="00B61986"/>
    <w:rsid w:val="00B61A60"/>
    <w:rsid w:val="00B61C11"/>
    <w:rsid w:val="00B61CC6"/>
    <w:rsid w:val="00B61D0D"/>
    <w:rsid w:val="00B61D36"/>
    <w:rsid w:val="00B61D60"/>
    <w:rsid w:val="00B6205B"/>
    <w:rsid w:val="00B621D2"/>
    <w:rsid w:val="00B629B3"/>
    <w:rsid w:val="00B62A11"/>
    <w:rsid w:val="00B62ED3"/>
    <w:rsid w:val="00B62F81"/>
    <w:rsid w:val="00B62FFE"/>
    <w:rsid w:val="00B63034"/>
    <w:rsid w:val="00B63408"/>
    <w:rsid w:val="00B63497"/>
    <w:rsid w:val="00B635AC"/>
    <w:rsid w:val="00B63684"/>
    <w:rsid w:val="00B63C3E"/>
    <w:rsid w:val="00B64413"/>
    <w:rsid w:val="00B644D8"/>
    <w:rsid w:val="00B64517"/>
    <w:rsid w:val="00B64530"/>
    <w:rsid w:val="00B6474E"/>
    <w:rsid w:val="00B64B42"/>
    <w:rsid w:val="00B64F19"/>
    <w:rsid w:val="00B64F86"/>
    <w:rsid w:val="00B650C7"/>
    <w:rsid w:val="00B65187"/>
    <w:rsid w:val="00B651E0"/>
    <w:rsid w:val="00B6520A"/>
    <w:rsid w:val="00B65226"/>
    <w:rsid w:val="00B65355"/>
    <w:rsid w:val="00B656A6"/>
    <w:rsid w:val="00B6579B"/>
    <w:rsid w:val="00B657CD"/>
    <w:rsid w:val="00B65B43"/>
    <w:rsid w:val="00B65C89"/>
    <w:rsid w:val="00B65DCC"/>
    <w:rsid w:val="00B65ECB"/>
    <w:rsid w:val="00B65ED5"/>
    <w:rsid w:val="00B65F24"/>
    <w:rsid w:val="00B660AA"/>
    <w:rsid w:val="00B660CD"/>
    <w:rsid w:val="00B660CF"/>
    <w:rsid w:val="00B6627A"/>
    <w:rsid w:val="00B6645D"/>
    <w:rsid w:val="00B66529"/>
    <w:rsid w:val="00B66743"/>
    <w:rsid w:val="00B66897"/>
    <w:rsid w:val="00B66A1D"/>
    <w:rsid w:val="00B66D8C"/>
    <w:rsid w:val="00B66D9B"/>
    <w:rsid w:val="00B66E0C"/>
    <w:rsid w:val="00B66EBB"/>
    <w:rsid w:val="00B66F94"/>
    <w:rsid w:val="00B66FB5"/>
    <w:rsid w:val="00B67054"/>
    <w:rsid w:val="00B670FD"/>
    <w:rsid w:val="00B67235"/>
    <w:rsid w:val="00B67318"/>
    <w:rsid w:val="00B67578"/>
    <w:rsid w:val="00B677B9"/>
    <w:rsid w:val="00B67A9E"/>
    <w:rsid w:val="00B67B9B"/>
    <w:rsid w:val="00B67DFB"/>
    <w:rsid w:val="00B7004A"/>
    <w:rsid w:val="00B7035A"/>
    <w:rsid w:val="00B706EE"/>
    <w:rsid w:val="00B7087E"/>
    <w:rsid w:val="00B70CB2"/>
    <w:rsid w:val="00B70DA4"/>
    <w:rsid w:val="00B70EB8"/>
    <w:rsid w:val="00B70FE5"/>
    <w:rsid w:val="00B71032"/>
    <w:rsid w:val="00B7124E"/>
    <w:rsid w:val="00B715E0"/>
    <w:rsid w:val="00B71814"/>
    <w:rsid w:val="00B719C9"/>
    <w:rsid w:val="00B72106"/>
    <w:rsid w:val="00B722D4"/>
    <w:rsid w:val="00B723E8"/>
    <w:rsid w:val="00B725FF"/>
    <w:rsid w:val="00B72624"/>
    <w:rsid w:val="00B7264E"/>
    <w:rsid w:val="00B728F2"/>
    <w:rsid w:val="00B72A57"/>
    <w:rsid w:val="00B72BB1"/>
    <w:rsid w:val="00B72EF8"/>
    <w:rsid w:val="00B7306E"/>
    <w:rsid w:val="00B73139"/>
    <w:rsid w:val="00B73362"/>
    <w:rsid w:val="00B737FB"/>
    <w:rsid w:val="00B738FA"/>
    <w:rsid w:val="00B73D6C"/>
    <w:rsid w:val="00B73FE3"/>
    <w:rsid w:val="00B7430E"/>
    <w:rsid w:val="00B74321"/>
    <w:rsid w:val="00B7433E"/>
    <w:rsid w:val="00B7460A"/>
    <w:rsid w:val="00B74866"/>
    <w:rsid w:val="00B748BD"/>
    <w:rsid w:val="00B74CC0"/>
    <w:rsid w:val="00B74D22"/>
    <w:rsid w:val="00B74F8C"/>
    <w:rsid w:val="00B74FE3"/>
    <w:rsid w:val="00B75128"/>
    <w:rsid w:val="00B75294"/>
    <w:rsid w:val="00B752D8"/>
    <w:rsid w:val="00B756E5"/>
    <w:rsid w:val="00B756F2"/>
    <w:rsid w:val="00B75856"/>
    <w:rsid w:val="00B758C0"/>
    <w:rsid w:val="00B75C87"/>
    <w:rsid w:val="00B76747"/>
    <w:rsid w:val="00B767A1"/>
    <w:rsid w:val="00B76C8D"/>
    <w:rsid w:val="00B76E62"/>
    <w:rsid w:val="00B76F9E"/>
    <w:rsid w:val="00B76FF8"/>
    <w:rsid w:val="00B773BB"/>
    <w:rsid w:val="00B77597"/>
    <w:rsid w:val="00B775D1"/>
    <w:rsid w:val="00B775DD"/>
    <w:rsid w:val="00B7780A"/>
    <w:rsid w:val="00B77A59"/>
    <w:rsid w:val="00B77CD3"/>
    <w:rsid w:val="00B77E21"/>
    <w:rsid w:val="00B77E6D"/>
    <w:rsid w:val="00B77F72"/>
    <w:rsid w:val="00B77F91"/>
    <w:rsid w:val="00B8016E"/>
    <w:rsid w:val="00B805E9"/>
    <w:rsid w:val="00B8072D"/>
    <w:rsid w:val="00B807AF"/>
    <w:rsid w:val="00B81054"/>
    <w:rsid w:val="00B8187A"/>
    <w:rsid w:val="00B81A3C"/>
    <w:rsid w:val="00B81A46"/>
    <w:rsid w:val="00B81B2E"/>
    <w:rsid w:val="00B81B62"/>
    <w:rsid w:val="00B81CE2"/>
    <w:rsid w:val="00B82020"/>
    <w:rsid w:val="00B82111"/>
    <w:rsid w:val="00B8223B"/>
    <w:rsid w:val="00B8228C"/>
    <w:rsid w:val="00B825C7"/>
    <w:rsid w:val="00B8268B"/>
    <w:rsid w:val="00B82891"/>
    <w:rsid w:val="00B828B1"/>
    <w:rsid w:val="00B829C4"/>
    <w:rsid w:val="00B82AFC"/>
    <w:rsid w:val="00B82B7D"/>
    <w:rsid w:val="00B82D1C"/>
    <w:rsid w:val="00B82E61"/>
    <w:rsid w:val="00B82F85"/>
    <w:rsid w:val="00B83218"/>
    <w:rsid w:val="00B83336"/>
    <w:rsid w:val="00B837F1"/>
    <w:rsid w:val="00B83CC8"/>
    <w:rsid w:val="00B83D5C"/>
    <w:rsid w:val="00B83E75"/>
    <w:rsid w:val="00B83FCB"/>
    <w:rsid w:val="00B84297"/>
    <w:rsid w:val="00B84305"/>
    <w:rsid w:val="00B843A4"/>
    <w:rsid w:val="00B843E2"/>
    <w:rsid w:val="00B84553"/>
    <w:rsid w:val="00B84725"/>
    <w:rsid w:val="00B84765"/>
    <w:rsid w:val="00B847F6"/>
    <w:rsid w:val="00B849D8"/>
    <w:rsid w:val="00B84A94"/>
    <w:rsid w:val="00B84C04"/>
    <w:rsid w:val="00B84CE9"/>
    <w:rsid w:val="00B84DD1"/>
    <w:rsid w:val="00B84ECA"/>
    <w:rsid w:val="00B85210"/>
    <w:rsid w:val="00B85389"/>
    <w:rsid w:val="00B853A4"/>
    <w:rsid w:val="00B8590E"/>
    <w:rsid w:val="00B85A8A"/>
    <w:rsid w:val="00B85B60"/>
    <w:rsid w:val="00B85EAE"/>
    <w:rsid w:val="00B85F7B"/>
    <w:rsid w:val="00B86058"/>
    <w:rsid w:val="00B861DB"/>
    <w:rsid w:val="00B8633A"/>
    <w:rsid w:val="00B86440"/>
    <w:rsid w:val="00B864F9"/>
    <w:rsid w:val="00B86B98"/>
    <w:rsid w:val="00B86FB7"/>
    <w:rsid w:val="00B86FC4"/>
    <w:rsid w:val="00B8718C"/>
    <w:rsid w:val="00B8732A"/>
    <w:rsid w:val="00B873DD"/>
    <w:rsid w:val="00B87480"/>
    <w:rsid w:val="00B8751B"/>
    <w:rsid w:val="00B8757A"/>
    <w:rsid w:val="00B875E2"/>
    <w:rsid w:val="00B876B7"/>
    <w:rsid w:val="00B877BE"/>
    <w:rsid w:val="00B87DC7"/>
    <w:rsid w:val="00B900C2"/>
    <w:rsid w:val="00B9029E"/>
    <w:rsid w:val="00B90415"/>
    <w:rsid w:val="00B909D5"/>
    <w:rsid w:val="00B90A3A"/>
    <w:rsid w:val="00B90C50"/>
    <w:rsid w:val="00B90C5C"/>
    <w:rsid w:val="00B90CC0"/>
    <w:rsid w:val="00B90D81"/>
    <w:rsid w:val="00B90F88"/>
    <w:rsid w:val="00B90FD8"/>
    <w:rsid w:val="00B91096"/>
    <w:rsid w:val="00B914F2"/>
    <w:rsid w:val="00B9163A"/>
    <w:rsid w:val="00B91798"/>
    <w:rsid w:val="00B91809"/>
    <w:rsid w:val="00B919A8"/>
    <w:rsid w:val="00B91A8E"/>
    <w:rsid w:val="00B91C91"/>
    <w:rsid w:val="00B91DF0"/>
    <w:rsid w:val="00B920B9"/>
    <w:rsid w:val="00B924C1"/>
    <w:rsid w:val="00B924C7"/>
    <w:rsid w:val="00B92A52"/>
    <w:rsid w:val="00B92AB8"/>
    <w:rsid w:val="00B92B36"/>
    <w:rsid w:val="00B92D1F"/>
    <w:rsid w:val="00B92D3B"/>
    <w:rsid w:val="00B92FD6"/>
    <w:rsid w:val="00B930A4"/>
    <w:rsid w:val="00B931E7"/>
    <w:rsid w:val="00B9343C"/>
    <w:rsid w:val="00B9349A"/>
    <w:rsid w:val="00B938C3"/>
    <w:rsid w:val="00B93BE1"/>
    <w:rsid w:val="00B93D55"/>
    <w:rsid w:val="00B93D83"/>
    <w:rsid w:val="00B93F21"/>
    <w:rsid w:val="00B93F88"/>
    <w:rsid w:val="00B94252"/>
    <w:rsid w:val="00B9434B"/>
    <w:rsid w:val="00B94446"/>
    <w:rsid w:val="00B944F6"/>
    <w:rsid w:val="00B94AF0"/>
    <w:rsid w:val="00B94B02"/>
    <w:rsid w:val="00B94BFE"/>
    <w:rsid w:val="00B94D15"/>
    <w:rsid w:val="00B94E5A"/>
    <w:rsid w:val="00B950D5"/>
    <w:rsid w:val="00B95486"/>
    <w:rsid w:val="00B95539"/>
    <w:rsid w:val="00B955C9"/>
    <w:rsid w:val="00B95616"/>
    <w:rsid w:val="00B95699"/>
    <w:rsid w:val="00B95724"/>
    <w:rsid w:val="00B95806"/>
    <w:rsid w:val="00B95F1D"/>
    <w:rsid w:val="00B95F21"/>
    <w:rsid w:val="00B9620D"/>
    <w:rsid w:val="00B96276"/>
    <w:rsid w:val="00B965F0"/>
    <w:rsid w:val="00B96639"/>
    <w:rsid w:val="00B96A59"/>
    <w:rsid w:val="00B96B39"/>
    <w:rsid w:val="00B96DAC"/>
    <w:rsid w:val="00B96DFD"/>
    <w:rsid w:val="00B9709D"/>
    <w:rsid w:val="00B97672"/>
    <w:rsid w:val="00B978AF"/>
    <w:rsid w:val="00B978B3"/>
    <w:rsid w:val="00B97AF9"/>
    <w:rsid w:val="00B97E64"/>
    <w:rsid w:val="00B97FA8"/>
    <w:rsid w:val="00BA00EB"/>
    <w:rsid w:val="00BA01AA"/>
    <w:rsid w:val="00BA03E2"/>
    <w:rsid w:val="00BA0925"/>
    <w:rsid w:val="00BA0AD1"/>
    <w:rsid w:val="00BA0D9C"/>
    <w:rsid w:val="00BA0E95"/>
    <w:rsid w:val="00BA0F15"/>
    <w:rsid w:val="00BA104F"/>
    <w:rsid w:val="00BA1109"/>
    <w:rsid w:val="00BA114F"/>
    <w:rsid w:val="00BA11A4"/>
    <w:rsid w:val="00BA128D"/>
    <w:rsid w:val="00BA12A2"/>
    <w:rsid w:val="00BA136C"/>
    <w:rsid w:val="00BA1793"/>
    <w:rsid w:val="00BA18F2"/>
    <w:rsid w:val="00BA1C2A"/>
    <w:rsid w:val="00BA2426"/>
    <w:rsid w:val="00BA2435"/>
    <w:rsid w:val="00BA243D"/>
    <w:rsid w:val="00BA24C2"/>
    <w:rsid w:val="00BA2625"/>
    <w:rsid w:val="00BA2A81"/>
    <w:rsid w:val="00BA2D30"/>
    <w:rsid w:val="00BA2F58"/>
    <w:rsid w:val="00BA324B"/>
    <w:rsid w:val="00BA3645"/>
    <w:rsid w:val="00BA374E"/>
    <w:rsid w:val="00BA3B6F"/>
    <w:rsid w:val="00BA3C40"/>
    <w:rsid w:val="00BA3E25"/>
    <w:rsid w:val="00BA3E57"/>
    <w:rsid w:val="00BA3FC2"/>
    <w:rsid w:val="00BA406E"/>
    <w:rsid w:val="00BA44A9"/>
    <w:rsid w:val="00BA4517"/>
    <w:rsid w:val="00BA4602"/>
    <w:rsid w:val="00BA465B"/>
    <w:rsid w:val="00BA4B5C"/>
    <w:rsid w:val="00BA4D39"/>
    <w:rsid w:val="00BA4E04"/>
    <w:rsid w:val="00BA4E37"/>
    <w:rsid w:val="00BA4FE5"/>
    <w:rsid w:val="00BA5209"/>
    <w:rsid w:val="00BA5433"/>
    <w:rsid w:val="00BA5593"/>
    <w:rsid w:val="00BA5760"/>
    <w:rsid w:val="00BA58F4"/>
    <w:rsid w:val="00BA5950"/>
    <w:rsid w:val="00BA5A10"/>
    <w:rsid w:val="00BA5B36"/>
    <w:rsid w:val="00BA5BD5"/>
    <w:rsid w:val="00BA5D43"/>
    <w:rsid w:val="00BA6206"/>
    <w:rsid w:val="00BA6235"/>
    <w:rsid w:val="00BA64E6"/>
    <w:rsid w:val="00BA663B"/>
    <w:rsid w:val="00BA67B8"/>
    <w:rsid w:val="00BA69E7"/>
    <w:rsid w:val="00BA6A0F"/>
    <w:rsid w:val="00BA722F"/>
    <w:rsid w:val="00BA7240"/>
    <w:rsid w:val="00BA74AD"/>
    <w:rsid w:val="00BA75B8"/>
    <w:rsid w:val="00BA7B39"/>
    <w:rsid w:val="00BA7D59"/>
    <w:rsid w:val="00BB032E"/>
    <w:rsid w:val="00BB0500"/>
    <w:rsid w:val="00BB05A9"/>
    <w:rsid w:val="00BB05F2"/>
    <w:rsid w:val="00BB0A57"/>
    <w:rsid w:val="00BB0DDB"/>
    <w:rsid w:val="00BB1085"/>
    <w:rsid w:val="00BB1134"/>
    <w:rsid w:val="00BB11CF"/>
    <w:rsid w:val="00BB1674"/>
    <w:rsid w:val="00BB16D3"/>
    <w:rsid w:val="00BB18CE"/>
    <w:rsid w:val="00BB18DC"/>
    <w:rsid w:val="00BB1AFC"/>
    <w:rsid w:val="00BB1C15"/>
    <w:rsid w:val="00BB21BA"/>
    <w:rsid w:val="00BB21FA"/>
    <w:rsid w:val="00BB23DA"/>
    <w:rsid w:val="00BB27E9"/>
    <w:rsid w:val="00BB2858"/>
    <w:rsid w:val="00BB2941"/>
    <w:rsid w:val="00BB2D07"/>
    <w:rsid w:val="00BB2DB8"/>
    <w:rsid w:val="00BB2E1E"/>
    <w:rsid w:val="00BB2E42"/>
    <w:rsid w:val="00BB2FE4"/>
    <w:rsid w:val="00BB2FFE"/>
    <w:rsid w:val="00BB300D"/>
    <w:rsid w:val="00BB370B"/>
    <w:rsid w:val="00BB3879"/>
    <w:rsid w:val="00BB3B27"/>
    <w:rsid w:val="00BB3BFB"/>
    <w:rsid w:val="00BB3C8F"/>
    <w:rsid w:val="00BB3CF3"/>
    <w:rsid w:val="00BB3E03"/>
    <w:rsid w:val="00BB40C4"/>
    <w:rsid w:val="00BB4257"/>
    <w:rsid w:val="00BB430D"/>
    <w:rsid w:val="00BB44FF"/>
    <w:rsid w:val="00BB4A77"/>
    <w:rsid w:val="00BB4A87"/>
    <w:rsid w:val="00BB4CF8"/>
    <w:rsid w:val="00BB4F4C"/>
    <w:rsid w:val="00BB4FFF"/>
    <w:rsid w:val="00BB504D"/>
    <w:rsid w:val="00BB506E"/>
    <w:rsid w:val="00BB52E0"/>
    <w:rsid w:val="00BB5456"/>
    <w:rsid w:val="00BB5806"/>
    <w:rsid w:val="00BB5AFC"/>
    <w:rsid w:val="00BB5CD8"/>
    <w:rsid w:val="00BB5D36"/>
    <w:rsid w:val="00BB5EA2"/>
    <w:rsid w:val="00BB5EEA"/>
    <w:rsid w:val="00BB6103"/>
    <w:rsid w:val="00BB6273"/>
    <w:rsid w:val="00BB63DC"/>
    <w:rsid w:val="00BB646D"/>
    <w:rsid w:val="00BB69AE"/>
    <w:rsid w:val="00BB6B7C"/>
    <w:rsid w:val="00BB6C10"/>
    <w:rsid w:val="00BB6E4F"/>
    <w:rsid w:val="00BB6EAD"/>
    <w:rsid w:val="00BB6FAB"/>
    <w:rsid w:val="00BB71A9"/>
    <w:rsid w:val="00BB7313"/>
    <w:rsid w:val="00BB737A"/>
    <w:rsid w:val="00BB75D5"/>
    <w:rsid w:val="00BB763E"/>
    <w:rsid w:val="00BB77E4"/>
    <w:rsid w:val="00BB798A"/>
    <w:rsid w:val="00BB7AA1"/>
    <w:rsid w:val="00BB7E2A"/>
    <w:rsid w:val="00BC001D"/>
    <w:rsid w:val="00BC00D3"/>
    <w:rsid w:val="00BC04E7"/>
    <w:rsid w:val="00BC056F"/>
    <w:rsid w:val="00BC065E"/>
    <w:rsid w:val="00BC06AB"/>
    <w:rsid w:val="00BC06B1"/>
    <w:rsid w:val="00BC07FC"/>
    <w:rsid w:val="00BC09F4"/>
    <w:rsid w:val="00BC0B07"/>
    <w:rsid w:val="00BC0C65"/>
    <w:rsid w:val="00BC0CD2"/>
    <w:rsid w:val="00BC0EB6"/>
    <w:rsid w:val="00BC1178"/>
    <w:rsid w:val="00BC16E4"/>
    <w:rsid w:val="00BC18C0"/>
    <w:rsid w:val="00BC19FE"/>
    <w:rsid w:val="00BC1A0E"/>
    <w:rsid w:val="00BC1A43"/>
    <w:rsid w:val="00BC1AB9"/>
    <w:rsid w:val="00BC1B6F"/>
    <w:rsid w:val="00BC1B73"/>
    <w:rsid w:val="00BC1E6D"/>
    <w:rsid w:val="00BC2097"/>
    <w:rsid w:val="00BC2250"/>
    <w:rsid w:val="00BC22EC"/>
    <w:rsid w:val="00BC23EC"/>
    <w:rsid w:val="00BC2480"/>
    <w:rsid w:val="00BC2529"/>
    <w:rsid w:val="00BC25E0"/>
    <w:rsid w:val="00BC28D2"/>
    <w:rsid w:val="00BC290C"/>
    <w:rsid w:val="00BC2A2B"/>
    <w:rsid w:val="00BC2B32"/>
    <w:rsid w:val="00BC2B68"/>
    <w:rsid w:val="00BC2BBA"/>
    <w:rsid w:val="00BC2BC4"/>
    <w:rsid w:val="00BC2E78"/>
    <w:rsid w:val="00BC2E81"/>
    <w:rsid w:val="00BC2ED5"/>
    <w:rsid w:val="00BC316A"/>
    <w:rsid w:val="00BC33F5"/>
    <w:rsid w:val="00BC3645"/>
    <w:rsid w:val="00BC3731"/>
    <w:rsid w:val="00BC38AA"/>
    <w:rsid w:val="00BC3C9E"/>
    <w:rsid w:val="00BC3D7E"/>
    <w:rsid w:val="00BC4534"/>
    <w:rsid w:val="00BC491B"/>
    <w:rsid w:val="00BC4C19"/>
    <w:rsid w:val="00BC4C54"/>
    <w:rsid w:val="00BC4CAF"/>
    <w:rsid w:val="00BC4E51"/>
    <w:rsid w:val="00BC4F0A"/>
    <w:rsid w:val="00BC51A7"/>
    <w:rsid w:val="00BC5287"/>
    <w:rsid w:val="00BC5479"/>
    <w:rsid w:val="00BC54C1"/>
    <w:rsid w:val="00BC55A4"/>
    <w:rsid w:val="00BC560F"/>
    <w:rsid w:val="00BC56C7"/>
    <w:rsid w:val="00BC581A"/>
    <w:rsid w:val="00BC5831"/>
    <w:rsid w:val="00BC594A"/>
    <w:rsid w:val="00BC5CE8"/>
    <w:rsid w:val="00BC5E85"/>
    <w:rsid w:val="00BC62FF"/>
    <w:rsid w:val="00BC64AF"/>
    <w:rsid w:val="00BC6506"/>
    <w:rsid w:val="00BC651F"/>
    <w:rsid w:val="00BC667E"/>
    <w:rsid w:val="00BC67D4"/>
    <w:rsid w:val="00BC68DF"/>
    <w:rsid w:val="00BC69F8"/>
    <w:rsid w:val="00BC6B1B"/>
    <w:rsid w:val="00BC6CCE"/>
    <w:rsid w:val="00BC6CE5"/>
    <w:rsid w:val="00BC6D53"/>
    <w:rsid w:val="00BC6E28"/>
    <w:rsid w:val="00BC7584"/>
    <w:rsid w:val="00BC7A2F"/>
    <w:rsid w:val="00BC7A7A"/>
    <w:rsid w:val="00BC7B47"/>
    <w:rsid w:val="00BC7C05"/>
    <w:rsid w:val="00BC7CE4"/>
    <w:rsid w:val="00BC7DDC"/>
    <w:rsid w:val="00BC7E31"/>
    <w:rsid w:val="00BC7F77"/>
    <w:rsid w:val="00BC7FE0"/>
    <w:rsid w:val="00BD007F"/>
    <w:rsid w:val="00BD00DA"/>
    <w:rsid w:val="00BD01D8"/>
    <w:rsid w:val="00BD02F0"/>
    <w:rsid w:val="00BD0410"/>
    <w:rsid w:val="00BD0508"/>
    <w:rsid w:val="00BD0656"/>
    <w:rsid w:val="00BD066E"/>
    <w:rsid w:val="00BD0858"/>
    <w:rsid w:val="00BD0D07"/>
    <w:rsid w:val="00BD0F56"/>
    <w:rsid w:val="00BD0F84"/>
    <w:rsid w:val="00BD10AE"/>
    <w:rsid w:val="00BD10E5"/>
    <w:rsid w:val="00BD12F4"/>
    <w:rsid w:val="00BD13A9"/>
    <w:rsid w:val="00BD13CA"/>
    <w:rsid w:val="00BD145D"/>
    <w:rsid w:val="00BD16D2"/>
    <w:rsid w:val="00BD18A8"/>
    <w:rsid w:val="00BD18BB"/>
    <w:rsid w:val="00BD1D3B"/>
    <w:rsid w:val="00BD1DE8"/>
    <w:rsid w:val="00BD1E78"/>
    <w:rsid w:val="00BD1F9F"/>
    <w:rsid w:val="00BD2085"/>
    <w:rsid w:val="00BD2527"/>
    <w:rsid w:val="00BD25B4"/>
    <w:rsid w:val="00BD2769"/>
    <w:rsid w:val="00BD27D3"/>
    <w:rsid w:val="00BD29F2"/>
    <w:rsid w:val="00BD2ABA"/>
    <w:rsid w:val="00BD2B2E"/>
    <w:rsid w:val="00BD2C11"/>
    <w:rsid w:val="00BD2E2D"/>
    <w:rsid w:val="00BD2F96"/>
    <w:rsid w:val="00BD3012"/>
    <w:rsid w:val="00BD334E"/>
    <w:rsid w:val="00BD33BB"/>
    <w:rsid w:val="00BD33D8"/>
    <w:rsid w:val="00BD33FA"/>
    <w:rsid w:val="00BD34AE"/>
    <w:rsid w:val="00BD34CF"/>
    <w:rsid w:val="00BD34EB"/>
    <w:rsid w:val="00BD34EF"/>
    <w:rsid w:val="00BD371C"/>
    <w:rsid w:val="00BD3951"/>
    <w:rsid w:val="00BD3B75"/>
    <w:rsid w:val="00BD3E68"/>
    <w:rsid w:val="00BD3FCE"/>
    <w:rsid w:val="00BD44D8"/>
    <w:rsid w:val="00BD458F"/>
    <w:rsid w:val="00BD462D"/>
    <w:rsid w:val="00BD468B"/>
    <w:rsid w:val="00BD46DC"/>
    <w:rsid w:val="00BD49E6"/>
    <w:rsid w:val="00BD4B09"/>
    <w:rsid w:val="00BD4B74"/>
    <w:rsid w:val="00BD4E41"/>
    <w:rsid w:val="00BD4FE9"/>
    <w:rsid w:val="00BD5043"/>
    <w:rsid w:val="00BD5109"/>
    <w:rsid w:val="00BD53E0"/>
    <w:rsid w:val="00BD53E9"/>
    <w:rsid w:val="00BD564D"/>
    <w:rsid w:val="00BD56E3"/>
    <w:rsid w:val="00BD5ACE"/>
    <w:rsid w:val="00BD5BF5"/>
    <w:rsid w:val="00BD5CC1"/>
    <w:rsid w:val="00BD5CE0"/>
    <w:rsid w:val="00BD5EF7"/>
    <w:rsid w:val="00BD5F72"/>
    <w:rsid w:val="00BD6163"/>
    <w:rsid w:val="00BD618E"/>
    <w:rsid w:val="00BD63A2"/>
    <w:rsid w:val="00BD6555"/>
    <w:rsid w:val="00BD6556"/>
    <w:rsid w:val="00BD66D8"/>
    <w:rsid w:val="00BD67D1"/>
    <w:rsid w:val="00BD68E8"/>
    <w:rsid w:val="00BD6B60"/>
    <w:rsid w:val="00BD6D25"/>
    <w:rsid w:val="00BD72D9"/>
    <w:rsid w:val="00BD7366"/>
    <w:rsid w:val="00BD74C8"/>
    <w:rsid w:val="00BD7695"/>
    <w:rsid w:val="00BD7782"/>
    <w:rsid w:val="00BD7F16"/>
    <w:rsid w:val="00BD7F5A"/>
    <w:rsid w:val="00BE0004"/>
    <w:rsid w:val="00BE0140"/>
    <w:rsid w:val="00BE04B8"/>
    <w:rsid w:val="00BE068B"/>
    <w:rsid w:val="00BE0CC6"/>
    <w:rsid w:val="00BE0F3F"/>
    <w:rsid w:val="00BE1161"/>
    <w:rsid w:val="00BE17F6"/>
    <w:rsid w:val="00BE1CDB"/>
    <w:rsid w:val="00BE1D8E"/>
    <w:rsid w:val="00BE1E7B"/>
    <w:rsid w:val="00BE1F24"/>
    <w:rsid w:val="00BE2281"/>
    <w:rsid w:val="00BE22B2"/>
    <w:rsid w:val="00BE25DF"/>
    <w:rsid w:val="00BE26AC"/>
    <w:rsid w:val="00BE2761"/>
    <w:rsid w:val="00BE2F96"/>
    <w:rsid w:val="00BE2FEF"/>
    <w:rsid w:val="00BE3045"/>
    <w:rsid w:val="00BE308C"/>
    <w:rsid w:val="00BE3245"/>
    <w:rsid w:val="00BE32BE"/>
    <w:rsid w:val="00BE3379"/>
    <w:rsid w:val="00BE3955"/>
    <w:rsid w:val="00BE3A93"/>
    <w:rsid w:val="00BE3E65"/>
    <w:rsid w:val="00BE403A"/>
    <w:rsid w:val="00BE413D"/>
    <w:rsid w:val="00BE417A"/>
    <w:rsid w:val="00BE42E0"/>
    <w:rsid w:val="00BE439C"/>
    <w:rsid w:val="00BE43B1"/>
    <w:rsid w:val="00BE44F2"/>
    <w:rsid w:val="00BE456E"/>
    <w:rsid w:val="00BE46A5"/>
    <w:rsid w:val="00BE4B04"/>
    <w:rsid w:val="00BE4BAB"/>
    <w:rsid w:val="00BE4E1E"/>
    <w:rsid w:val="00BE518B"/>
    <w:rsid w:val="00BE5297"/>
    <w:rsid w:val="00BE537C"/>
    <w:rsid w:val="00BE55EE"/>
    <w:rsid w:val="00BE567C"/>
    <w:rsid w:val="00BE592F"/>
    <w:rsid w:val="00BE597C"/>
    <w:rsid w:val="00BE59BD"/>
    <w:rsid w:val="00BE5A2C"/>
    <w:rsid w:val="00BE5BF7"/>
    <w:rsid w:val="00BE5E2C"/>
    <w:rsid w:val="00BE5F10"/>
    <w:rsid w:val="00BE62AD"/>
    <w:rsid w:val="00BE65C8"/>
    <w:rsid w:val="00BE6943"/>
    <w:rsid w:val="00BE6B67"/>
    <w:rsid w:val="00BE6C29"/>
    <w:rsid w:val="00BE6D7F"/>
    <w:rsid w:val="00BE6D99"/>
    <w:rsid w:val="00BE6DCA"/>
    <w:rsid w:val="00BE6EE1"/>
    <w:rsid w:val="00BE6F13"/>
    <w:rsid w:val="00BE6F5F"/>
    <w:rsid w:val="00BE6FD5"/>
    <w:rsid w:val="00BE7453"/>
    <w:rsid w:val="00BE74FE"/>
    <w:rsid w:val="00BE766B"/>
    <w:rsid w:val="00BE76F8"/>
    <w:rsid w:val="00BE7810"/>
    <w:rsid w:val="00BE7928"/>
    <w:rsid w:val="00BE79AD"/>
    <w:rsid w:val="00BE79B2"/>
    <w:rsid w:val="00BE79FF"/>
    <w:rsid w:val="00BE7C32"/>
    <w:rsid w:val="00BE7D22"/>
    <w:rsid w:val="00BF00D9"/>
    <w:rsid w:val="00BF010B"/>
    <w:rsid w:val="00BF0582"/>
    <w:rsid w:val="00BF07A3"/>
    <w:rsid w:val="00BF0888"/>
    <w:rsid w:val="00BF0C96"/>
    <w:rsid w:val="00BF0D6B"/>
    <w:rsid w:val="00BF0DA2"/>
    <w:rsid w:val="00BF0E48"/>
    <w:rsid w:val="00BF0E76"/>
    <w:rsid w:val="00BF0F21"/>
    <w:rsid w:val="00BF0F24"/>
    <w:rsid w:val="00BF1058"/>
    <w:rsid w:val="00BF10C1"/>
    <w:rsid w:val="00BF14C4"/>
    <w:rsid w:val="00BF1586"/>
    <w:rsid w:val="00BF1905"/>
    <w:rsid w:val="00BF1D19"/>
    <w:rsid w:val="00BF1D32"/>
    <w:rsid w:val="00BF1FE6"/>
    <w:rsid w:val="00BF21EC"/>
    <w:rsid w:val="00BF2232"/>
    <w:rsid w:val="00BF26F4"/>
    <w:rsid w:val="00BF27FC"/>
    <w:rsid w:val="00BF2906"/>
    <w:rsid w:val="00BF2A1A"/>
    <w:rsid w:val="00BF2A58"/>
    <w:rsid w:val="00BF2AD3"/>
    <w:rsid w:val="00BF2C4E"/>
    <w:rsid w:val="00BF3189"/>
    <w:rsid w:val="00BF3261"/>
    <w:rsid w:val="00BF3429"/>
    <w:rsid w:val="00BF39E3"/>
    <w:rsid w:val="00BF3D2D"/>
    <w:rsid w:val="00BF3E34"/>
    <w:rsid w:val="00BF4078"/>
    <w:rsid w:val="00BF4285"/>
    <w:rsid w:val="00BF42A8"/>
    <w:rsid w:val="00BF43CA"/>
    <w:rsid w:val="00BF43DB"/>
    <w:rsid w:val="00BF4483"/>
    <w:rsid w:val="00BF450C"/>
    <w:rsid w:val="00BF486B"/>
    <w:rsid w:val="00BF493C"/>
    <w:rsid w:val="00BF4B97"/>
    <w:rsid w:val="00BF4D27"/>
    <w:rsid w:val="00BF5096"/>
    <w:rsid w:val="00BF519E"/>
    <w:rsid w:val="00BF538D"/>
    <w:rsid w:val="00BF5711"/>
    <w:rsid w:val="00BF575E"/>
    <w:rsid w:val="00BF58F5"/>
    <w:rsid w:val="00BF5B3C"/>
    <w:rsid w:val="00BF6063"/>
    <w:rsid w:val="00BF61FE"/>
    <w:rsid w:val="00BF6329"/>
    <w:rsid w:val="00BF656A"/>
    <w:rsid w:val="00BF68D2"/>
    <w:rsid w:val="00BF6A77"/>
    <w:rsid w:val="00BF6ADB"/>
    <w:rsid w:val="00BF6B3B"/>
    <w:rsid w:val="00BF6B5E"/>
    <w:rsid w:val="00BF6D8A"/>
    <w:rsid w:val="00BF6E5B"/>
    <w:rsid w:val="00BF6EE0"/>
    <w:rsid w:val="00BF6F54"/>
    <w:rsid w:val="00BF7158"/>
    <w:rsid w:val="00BF7493"/>
    <w:rsid w:val="00BF752A"/>
    <w:rsid w:val="00BF759A"/>
    <w:rsid w:val="00BF777A"/>
    <w:rsid w:val="00BF796C"/>
    <w:rsid w:val="00BF7BAE"/>
    <w:rsid w:val="00BF7E3C"/>
    <w:rsid w:val="00BF7EA7"/>
    <w:rsid w:val="00BF7EFD"/>
    <w:rsid w:val="00C000CE"/>
    <w:rsid w:val="00C00526"/>
    <w:rsid w:val="00C00727"/>
    <w:rsid w:val="00C00740"/>
    <w:rsid w:val="00C00A35"/>
    <w:rsid w:val="00C01016"/>
    <w:rsid w:val="00C012AA"/>
    <w:rsid w:val="00C0161D"/>
    <w:rsid w:val="00C018EE"/>
    <w:rsid w:val="00C019CE"/>
    <w:rsid w:val="00C01E57"/>
    <w:rsid w:val="00C01EC6"/>
    <w:rsid w:val="00C01F2E"/>
    <w:rsid w:val="00C022FC"/>
    <w:rsid w:val="00C02760"/>
    <w:rsid w:val="00C027C5"/>
    <w:rsid w:val="00C02A6B"/>
    <w:rsid w:val="00C02BBD"/>
    <w:rsid w:val="00C02CFC"/>
    <w:rsid w:val="00C02D58"/>
    <w:rsid w:val="00C02E71"/>
    <w:rsid w:val="00C02ED5"/>
    <w:rsid w:val="00C02F28"/>
    <w:rsid w:val="00C03206"/>
    <w:rsid w:val="00C033E3"/>
    <w:rsid w:val="00C0365D"/>
    <w:rsid w:val="00C038B7"/>
    <w:rsid w:val="00C03AC1"/>
    <w:rsid w:val="00C03BA7"/>
    <w:rsid w:val="00C03EE5"/>
    <w:rsid w:val="00C03FF5"/>
    <w:rsid w:val="00C040D2"/>
    <w:rsid w:val="00C0410B"/>
    <w:rsid w:val="00C0424C"/>
    <w:rsid w:val="00C04586"/>
    <w:rsid w:val="00C0458F"/>
    <w:rsid w:val="00C04777"/>
    <w:rsid w:val="00C04890"/>
    <w:rsid w:val="00C0499C"/>
    <w:rsid w:val="00C04D5F"/>
    <w:rsid w:val="00C04DF8"/>
    <w:rsid w:val="00C04E85"/>
    <w:rsid w:val="00C04EFD"/>
    <w:rsid w:val="00C0501F"/>
    <w:rsid w:val="00C05106"/>
    <w:rsid w:val="00C051FC"/>
    <w:rsid w:val="00C053B9"/>
    <w:rsid w:val="00C05634"/>
    <w:rsid w:val="00C0568F"/>
    <w:rsid w:val="00C05D72"/>
    <w:rsid w:val="00C05DEE"/>
    <w:rsid w:val="00C05FD6"/>
    <w:rsid w:val="00C064AB"/>
    <w:rsid w:val="00C06555"/>
    <w:rsid w:val="00C0692A"/>
    <w:rsid w:val="00C069DA"/>
    <w:rsid w:val="00C06D5A"/>
    <w:rsid w:val="00C06DF5"/>
    <w:rsid w:val="00C0721F"/>
    <w:rsid w:val="00C072A5"/>
    <w:rsid w:val="00C07318"/>
    <w:rsid w:val="00C07568"/>
    <w:rsid w:val="00C075FF"/>
    <w:rsid w:val="00C07976"/>
    <w:rsid w:val="00C0797E"/>
    <w:rsid w:val="00C079AB"/>
    <w:rsid w:val="00C07AC1"/>
    <w:rsid w:val="00C07B9F"/>
    <w:rsid w:val="00C07C64"/>
    <w:rsid w:val="00C07D73"/>
    <w:rsid w:val="00C10181"/>
    <w:rsid w:val="00C10626"/>
    <w:rsid w:val="00C106A9"/>
    <w:rsid w:val="00C10795"/>
    <w:rsid w:val="00C10858"/>
    <w:rsid w:val="00C10887"/>
    <w:rsid w:val="00C10EA5"/>
    <w:rsid w:val="00C11188"/>
    <w:rsid w:val="00C11378"/>
    <w:rsid w:val="00C115CB"/>
    <w:rsid w:val="00C115D5"/>
    <w:rsid w:val="00C115DE"/>
    <w:rsid w:val="00C1196B"/>
    <w:rsid w:val="00C11A4A"/>
    <w:rsid w:val="00C11B43"/>
    <w:rsid w:val="00C11B9C"/>
    <w:rsid w:val="00C11BC0"/>
    <w:rsid w:val="00C11C47"/>
    <w:rsid w:val="00C122F3"/>
    <w:rsid w:val="00C12387"/>
    <w:rsid w:val="00C126D8"/>
    <w:rsid w:val="00C127A9"/>
    <w:rsid w:val="00C12CE8"/>
    <w:rsid w:val="00C12DAF"/>
    <w:rsid w:val="00C12DBE"/>
    <w:rsid w:val="00C12E21"/>
    <w:rsid w:val="00C12FB9"/>
    <w:rsid w:val="00C12FE0"/>
    <w:rsid w:val="00C13124"/>
    <w:rsid w:val="00C13431"/>
    <w:rsid w:val="00C1351F"/>
    <w:rsid w:val="00C1352E"/>
    <w:rsid w:val="00C135E3"/>
    <w:rsid w:val="00C1363F"/>
    <w:rsid w:val="00C139D4"/>
    <w:rsid w:val="00C13AE7"/>
    <w:rsid w:val="00C13C48"/>
    <w:rsid w:val="00C13F7B"/>
    <w:rsid w:val="00C1405B"/>
    <w:rsid w:val="00C14149"/>
    <w:rsid w:val="00C1436A"/>
    <w:rsid w:val="00C145C5"/>
    <w:rsid w:val="00C147F7"/>
    <w:rsid w:val="00C148AA"/>
    <w:rsid w:val="00C14A0B"/>
    <w:rsid w:val="00C14AD7"/>
    <w:rsid w:val="00C14CA1"/>
    <w:rsid w:val="00C14CD0"/>
    <w:rsid w:val="00C14FD7"/>
    <w:rsid w:val="00C14FEF"/>
    <w:rsid w:val="00C14FFD"/>
    <w:rsid w:val="00C151A4"/>
    <w:rsid w:val="00C151AF"/>
    <w:rsid w:val="00C15297"/>
    <w:rsid w:val="00C1543A"/>
    <w:rsid w:val="00C15475"/>
    <w:rsid w:val="00C154F7"/>
    <w:rsid w:val="00C15539"/>
    <w:rsid w:val="00C15881"/>
    <w:rsid w:val="00C15A13"/>
    <w:rsid w:val="00C15AC3"/>
    <w:rsid w:val="00C15B43"/>
    <w:rsid w:val="00C15C6E"/>
    <w:rsid w:val="00C15E70"/>
    <w:rsid w:val="00C15EAA"/>
    <w:rsid w:val="00C15EC2"/>
    <w:rsid w:val="00C162BE"/>
    <w:rsid w:val="00C16302"/>
    <w:rsid w:val="00C163B8"/>
    <w:rsid w:val="00C163E2"/>
    <w:rsid w:val="00C16806"/>
    <w:rsid w:val="00C168BC"/>
    <w:rsid w:val="00C169CC"/>
    <w:rsid w:val="00C16A10"/>
    <w:rsid w:val="00C16A2E"/>
    <w:rsid w:val="00C16C3C"/>
    <w:rsid w:val="00C16CF3"/>
    <w:rsid w:val="00C16F3C"/>
    <w:rsid w:val="00C173E4"/>
    <w:rsid w:val="00C1742F"/>
    <w:rsid w:val="00C175BA"/>
    <w:rsid w:val="00C175E7"/>
    <w:rsid w:val="00C17702"/>
    <w:rsid w:val="00C17867"/>
    <w:rsid w:val="00C17A75"/>
    <w:rsid w:val="00C17CB1"/>
    <w:rsid w:val="00C17E3E"/>
    <w:rsid w:val="00C20487"/>
    <w:rsid w:val="00C20527"/>
    <w:rsid w:val="00C2067F"/>
    <w:rsid w:val="00C20841"/>
    <w:rsid w:val="00C208EB"/>
    <w:rsid w:val="00C20AC9"/>
    <w:rsid w:val="00C20E04"/>
    <w:rsid w:val="00C20E89"/>
    <w:rsid w:val="00C20EA5"/>
    <w:rsid w:val="00C20FCD"/>
    <w:rsid w:val="00C21035"/>
    <w:rsid w:val="00C212F5"/>
    <w:rsid w:val="00C216AA"/>
    <w:rsid w:val="00C21715"/>
    <w:rsid w:val="00C21735"/>
    <w:rsid w:val="00C219D5"/>
    <w:rsid w:val="00C21A55"/>
    <w:rsid w:val="00C21B34"/>
    <w:rsid w:val="00C22332"/>
    <w:rsid w:val="00C22559"/>
    <w:rsid w:val="00C22605"/>
    <w:rsid w:val="00C2265D"/>
    <w:rsid w:val="00C22E7B"/>
    <w:rsid w:val="00C231A5"/>
    <w:rsid w:val="00C23358"/>
    <w:rsid w:val="00C2342B"/>
    <w:rsid w:val="00C23508"/>
    <w:rsid w:val="00C23854"/>
    <w:rsid w:val="00C23BE3"/>
    <w:rsid w:val="00C23D18"/>
    <w:rsid w:val="00C246A0"/>
    <w:rsid w:val="00C24AD6"/>
    <w:rsid w:val="00C24E8A"/>
    <w:rsid w:val="00C24F5E"/>
    <w:rsid w:val="00C25228"/>
    <w:rsid w:val="00C252DD"/>
    <w:rsid w:val="00C25779"/>
    <w:rsid w:val="00C25813"/>
    <w:rsid w:val="00C2581A"/>
    <w:rsid w:val="00C25870"/>
    <w:rsid w:val="00C25A04"/>
    <w:rsid w:val="00C25A8B"/>
    <w:rsid w:val="00C25AFB"/>
    <w:rsid w:val="00C25B52"/>
    <w:rsid w:val="00C25C8B"/>
    <w:rsid w:val="00C25CA2"/>
    <w:rsid w:val="00C25DAA"/>
    <w:rsid w:val="00C25FBD"/>
    <w:rsid w:val="00C260B6"/>
    <w:rsid w:val="00C263D4"/>
    <w:rsid w:val="00C265D7"/>
    <w:rsid w:val="00C265E4"/>
    <w:rsid w:val="00C26658"/>
    <w:rsid w:val="00C26800"/>
    <w:rsid w:val="00C26841"/>
    <w:rsid w:val="00C2687E"/>
    <w:rsid w:val="00C268B3"/>
    <w:rsid w:val="00C26AD5"/>
    <w:rsid w:val="00C26C69"/>
    <w:rsid w:val="00C26F6F"/>
    <w:rsid w:val="00C27058"/>
    <w:rsid w:val="00C27348"/>
    <w:rsid w:val="00C275CF"/>
    <w:rsid w:val="00C27690"/>
    <w:rsid w:val="00C2783C"/>
    <w:rsid w:val="00C27844"/>
    <w:rsid w:val="00C27B27"/>
    <w:rsid w:val="00C27C9D"/>
    <w:rsid w:val="00C27CD5"/>
    <w:rsid w:val="00C27EA8"/>
    <w:rsid w:val="00C303B0"/>
    <w:rsid w:val="00C305F9"/>
    <w:rsid w:val="00C307F4"/>
    <w:rsid w:val="00C308BE"/>
    <w:rsid w:val="00C30ECE"/>
    <w:rsid w:val="00C310F6"/>
    <w:rsid w:val="00C316E3"/>
    <w:rsid w:val="00C31715"/>
    <w:rsid w:val="00C31909"/>
    <w:rsid w:val="00C31993"/>
    <w:rsid w:val="00C319BD"/>
    <w:rsid w:val="00C31CCC"/>
    <w:rsid w:val="00C31CEC"/>
    <w:rsid w:val="00C31D7F"/>
    <w:rsid w:val="00C32016"/>
    <w:rsid w:val="00C320E4"/>
    <w:rsid w:val="00C321A7"/>
    <w:rsid w:val="00C326AB"/>
    <w:rsid w:val="00C32907"/>
    <w:rsid w:val="00C32947"/>
    <w:rsid w:val="00C32C83"/>
    <w:rsid w:val="00C32E1B"/>
    <w:rsid w:val="00C33302"/>
    <w:rsid w:val="00C334B8"/>
    <w:rsid w:val="00C33701"/>
    <w:rsid w:val="00C33918"/>
    <w:rsid w:val="00C33C0A"/>
    <w:rsid w:val="00C33C0D"/>
    <w:rsid w:val="00C33DF2"/>
    <w:rsid w:val="00C34286"/>
    <w:rsid w:val="00C342F9"/>
    <w:rsid w:val="00C343AA"/>
    <w:rsid w:val="00C34598"/>
    <w:rsid w:val="00C345A3"/>
    <w:rsid w:val="00C3466C"/>
    <w:rsid w:val="00C34684"/>
    <w:rsid w:val="00C3488A"/>
    <w:rsid w:val="00C348C3"/>
    <w:rsid w:val="00C34A55"/>
    <w:rsid w:val="00C34B05"/>
    <w:rsid w:val="00C34E84"/>
    <w:rsid w:val="00C34EC1"/>
    <w:rsid w:val="00C351F8"/>
    <w:rsid w:val="00C35539"/>
    <w:rsid w:val="00C359B7"/>
    <w:rsid w:val="00C35A29"/>
    <w:rsid w:val="00C35B3C"/>
    <w:rsid w:val="00C35B5D"/>
    <w:rsid w:val="00C35C58"/>
    <w:rsid w:val="00C35CD7"/>
    <w:rsid w:val="00C35DDB"/>
    <w:rsid w:val="00C35F9C"/>
    <w:rsid w:val="00C368E0"/>
    <w:rsid w:val="00C369D8"/>
    <w:rsid w:val="00C36C77"/>
    <w:rsid w:val="00C36E22"/>
    <w:rsid w:val="00C3706E"/>
    <w:rsid w:val="00C370E9"/>
    <w:rsid w:val="00C37129"/>
    <w:rsid w:val="00C372F1"/>
    <w:rsid w:val="00C379DA"/>
    <w:rsid w:val="00C37BF5"/>
    <w:rsid w:val="00C37C6F"/>
    <w:rsid w:val="00C37E78"/>
    <w:rsid w:val="00C37FEF"/>
    <w:rsid w:val="00C40030"/>
    <w:rsid w:val="00C40101"/>
    <w:rsid w:val="00C40272"/>
    <w:rsid w:val="00C40298"/>
    <w:rsid w:val="00C403EC"/>
    <w:rsid w:val="00C40422"/>
    <w:rsid w:val="00C40629"/>
    <w:rsid w:val="00C40C0E"/>
    <w:rsid w:val="00C40DF0"/>
    <w:rsid w:val="00C40EE5"/>
    <w:rsid w:val="00C41098"/>
    <w:rsid w:val="00C41227"/>
    <w:rsid w:val="00C41233"/>
    <w:rsid w:val="00C415CE"/>
    <w:rsid w:val="00C41618"/>
    <w:rsid w:val="00C41845"/>
    <w:rsid w:val="00C4184E"/>
    <w:rsid w:val="00C419E9"/>
    <w:rsid w:val="00C41B62"/>
    <w:rsid w:val="00C41C04"/>
    <w:rsid w:val="00C41C3E"/>
    <w:rsid w:val="00C41C73"/>
    <w:rsid w:val="00C41F84"/>
    <w:rsid w:val="00C4230C"/>
    <w:rsid w:val="00C424D9"/>
    <w:rsid w:val="00C42576"/>
    <w:rsid w:val="00C425A2"/>
    <w:rsid w:val="00C42798"/>
    <w:rsid w:val="00C429CD"/>
    <w:rsid w:val="00C42AA7"/>
    <w:rsid w:val="00C42B57"/>
    <w:rsid w:val="00C42BC4"/>
    <w:rsid w:val="00C42C0F"/>
    <w:rsid w:val="00C42D2F"/>
    <w:rsid w:val="00C42EBF"/>
    <w:rsid w:val="00C42F67"/>
    <w:rsid w:val="00C43132"/>
    <w:rsid w:val="00C432DF"/>
    <w:rsid w:val="00C43435"/>
    <w:rsid w:val="00C43675"/>
    <w:rsid w:val="00C43702"/>
    <w:rsid w:val="00C43904"/>
    <w:rsid w:val="00C4391B"/>
    <w:rsid w:val="00C43981"/>
    <w:rsid w:val="00C43997"/>
    <w:rsid w:val="00C439E4"/>
    <w:rsid w:val="00C43AD1"/>
    <w:rsid w:val="00C43E75"/>
    <w:rsid w:val="00C4400F"/>
    <w:rsid w:val="00C440A1"/>
    <w:rsid w:val="00C44499"/>
    <w:rsid w:val="00C4460B"/>
    <w:rsid w:val="00C44812"/>
    <w:rsid w:val="00C448F9"/>
    <w:rsid w:val="00C44A34"/>
    <w:rsid w:val="00C44A47"/>
    <w:rsid w:val="00C44AE2"/>
    <w:rsid w:val="00C44C95"/>
    <w:rsid w:val="00C44F4B"/>
    <w:rsid w:val="00C44F5E"/>
    <w:rsid w:val="00C44F82"/>
    <w:rsid w:val="00C4525B"/>
    <w:rsid w:val="00C45364"/>
    <w:rsid w:val="00C45413"/>
    <w:rsid w:val="00C45517"/>
    <w:rsid w:val="00C456B1"/>
    <w:rsid w:val="00C45796"/>
    <w:rsid w:val="00C45882"/>
    <w:rsid w:val="00C45A10"/>
    <w:rsid w:val="00C45CBD"/>
    <w:rsid w:val="00C45E43"/>
    <w:rsid w:val="00C45E71"/>
    <w:rsid w:val="00C45FFD"/>
    <w:rsid w:val="00C46136"/>
    <w:rsid w:val="00C462F7"/>
    <w:rsid w:val="00C46537"/>
    <w:rsid w:val="00C465B8"/>
    <w:rsid w:val="00C465D7"/>
    <w:rsid w:val="00C46611"/>
    <w:rsid w:val="00C46A24"/>
    <w:rsid w:val="00C46BA0"/>
    <w:rsid w:val="00C46DB6"/>
    <w:rsid w:val="00C46E49"/>
    <w:rsid w:val="00C47034"/>
    <w:rsid w:val="00C4711E"/>
    <w:rsid w:val="00C471EE"/>
    <w:rsid w:val="00C472BB"/>
    <w:rsid w:val="00C472EC"/>
    <w:rsid w:val="00C473B2"/>
    <w:rsid w:val="00C473E3"/>
    <w:rsid w:val="00C475E4"/>
    <w:rsid w:val="00C475F4"/>
    <w:rsid w:val="00C478E0"/>
    <w:rsid w:val="00C47DB0"/>
    <w:rsid w:val="00C47E8E"/>
    <w:rsid w:val="00C47EE1"/>
    <w:rsid w:val="00C47FE6"/>
    <w:rsid w:val="00C5008E"/>
    <w:rsid w:val="00C503DE"/>
    <w:rsid w:val="00C5049A"/>
    <w:rsid w:val="00C5052A"/>
    <w:rsid w:val="00C506EB"/>
    <w:rsid w:val="00C50939"/>
    <w:rsid w:val="00C50A02"/>
    <w:rsid w:val="00C50B32"/>
    <w:rsid w:val="00C50C21"/>
    <w:rsid w:val="00C50D79"/>
    <w:rsid w:val="00C50DFD"/>
    <w:rsid w:val="00C50F9A"/>
    <w:rsid w:val="00C50FDD"/>
    <w:rsid w:val="00C51090"/>
    <w:rsid w:val="00C5116F"/>
    <w:rsid w:val="00C5158A"/>
    <w:rsid w:val="00C51663"/>
    <w:rsid w:val="00C5183F"/>
    <w:rsid w:val="00C5184D"/>
    <w:rsid w:val="00C51D5A"/>
    <w:rsid w:val="00C51F40"/>
    <w:rsid w:val="00C52002"/>
    <w:rsid w:val="00C52014"/>
    <w:rsid w:val="00C52433"/>
    <w:rsid w:val="00C52611"/>
    <w:rsid w:val="00C52728"/>
    <w:rsid w:val="00C527B7"/>
    <w:rsid w:val="00C528A3"/>
    <w:rsid w:val="00C52904"/>
    <w:rsid w:val="00C52A73"/>
    <w:rsid w:val="00C52BF4"/>
    <w:rsid w:val="00C52EAA"/>
    <w:rsid w:val="00C52FCB"/>
    <w:rsid w:val="00C53094"/>
    <w:rsid w:val="00C53176"/>
    <w:rsid w:val="00C533A9"/>
    <w:rsid w:val="00C5351C"/>
    <w:rsid w:val="00C5389F"/>
    <w:rsid w:val="00C5399B"/>
    <w:rsid w:val="00C539F5"/>
    <w:rsid w:val="00C53C13"/>
    <w:rsid w:val="00C53DF2"/>
    <w:rsid w:val="00C53F5C"/>
    <w:rsid w:val="00C53F7C"/>
    <w:rsid w:val="00C54087"/>
    <w:rsid w:val="00C54566"/>
    <w:rsid w:val="00C54628"/>
    <w:rsid w:val="00C547C7"/>
    <w:rsid w:val="00C54875"/>
    <w:rsid w:val="00C549B9"/>
    <w:rsid w:val="00C549E4"/>
    <w:rsid w:val="00C54A5A"/>
    <w:rsid w:val="00C54E79"/>
    <w:rsid w:val="00C55019"/>
    <w:rsid w:val="00C55277"/>
    <w:rsid w:val="00C5557A"/>
    <w:rsid w:val="00C557DA"/>
    <w:rsid w:val="00C559F5"/>
    <w:rsid w:val="00C55A65"/>
    <w:rsid w:val="00C55B8C"/>
    <w:rsid w:val="00C55CDC"/>
    <w:rsid w:val="00C55D6F"/>
    <w:rsid w:val="00C55FB3"/>
    <w:rsid w:val="00C56213"/>
    <w:rsid w:val="00C56261"/>
    <w:rsid w:val="00C56400"/>
    <w:rsid w:val="00C564FC"/>
    <w:rsid w:val="00C5655F"/>
    <w:rsid w:val="00C566BC"/>
    <w:rsid w:val="00C568F7"/>
    <w:rsid w:val="00C56C7C"/>
    <w:rsid w:val="00C56DC3"/>
    <w:rsid w:val="00C56EF6"/>
    <w:rsid w:val="00C5747A"/>
    <w:rsid w:val="00C574E1"/>
    <w:rsid w:val="00C57540"/>
    <w:rsid w:val="00C5792F"/>
    <w:rsid w:val="00C57C3A"/>
    <w:rsid w:val="00C57C51"/>
    <w:rsid w:val="00C57D2D"/>
    <w:rsid w:val="00C57D90"/>
    <w:rsid w:val="00C57E7B"/>
    <w:rsid w:val="00C57EFB"/>
    <w:rsid w:val="00C57F98"/>
    <w:rsid w:val="00C57FB7"/>
    <w:rsid w:val="00C601EE"/>
    <w:rsid w:val="00C602CE"/>
    <w:rsid w:val="00C602F3"/>
    <w:rsid w:val="00C60603"/>
    <w:rsid w:val="00C60618"/>
    <w:rsid w:val="00C6071D"/>
    <w:rsid w:val="00C60758"/>
    <w:rsid w:val="00C60790"/>
    <w:rsid w:val="00C607AC"/>
    <w:rsid w:val="00C608A8"/>
    <w:rsid w:val="00C6092D"/>
    <w:rsid w:val="00C60A4C"/>
    <w:rsid w:val="00C60BFD"/>
    <w:rsid w:val="00C61217"/>
    <w:rsid w:val="00C6181B"/>
    <w:rsid w:val="00C618C0"/>
    <w:rsid w:val="00C61919"/>
    <w:rsid w:val="00C61968"/>
    <w:rsid w:val="00C61A25"/>
    <w:rsid w:val="00C61A66"/>
    <w:rsid w:val="00C61A9D"/>
    <w:rsid w:val="00C61B96"/>
    <w:rsid w:val="00C61BC9"/>
    <w:rsid w:val="00C61BE8"/>
    <w:rsid w:val="00C61DDB"/>
    <w:rsid w:val="00C61F67"/>
    <w:rsid w:val="00C61FB8"/>
    <w:rsid w:val="00C6207F"/>
    <w:rsid w:val="00C62231"/>
    <w:rsid w:val="00C62316"/>
    <w:rsid w:val="00C624F6"/>
    <w:rsid w:val="00C62A0E"/>
    <w:rsid w:val="00C62A7E"/>
    <w:rsid w:val="00C6309E"/>
    <w:rsid w:val="00C63488"/>
    <w:rsid w:val="00C6359F"/>
    <w:rsid w:val="00C63671"/>
    <w:rsid w:val="00C636C9"/>
    <w:rsid w:val="00C638B3"/>
    <w:rsid w:val="00C63A55"/>
    <w:rsid w:val="00C63ADB"/>
    <w:rsid w:val="00C63C53"/>
    <w:rsid w:val="00C64139"/>
    <w:rsid w:val="00C6427E"/>
    <w:rsid w:val="00C642AC"/>
    <w:rsid w:val="00C6445F"/>
    <w:rsid w:val="00C64623"/>
    <w:rsid w:val="00C64786"/>
    <w:rsid w:val="00C6482B"/>
    <w:rsid w:val="00C64902"/>
    <w:rsid w:val="00C64A6B"/>
    <w:rsid w:val="00C6513C"/>
    <w:rsid w:val="00C65151"/>
    <w:rsid w:val="00C652DA"/>
    <w:rsid w:val="00C654BF"/>
    <w:rsid w:val="00C6557A"/>
    <w:rsid w:val="00C655D4"/>
    <w:rsid w:val="00C65801"/>
    <w:rsid w:val="00C65805"/>
    <w:rsid w:val="00C65A19"/>
    <w:rsid w:val="00C65BAC"/>
    <w:rsid w:val="00C65E5E"/>
    <w:rsid w:val="00C65F5A"/>
    <w:rsid w:val="00C6603D"/>
    <w:rsid w:val="00C660B3"/>
    <w:rsid w:val="00C66136"/>
    <w:rsid w:val="00C662C6"/>
    <w:rsid w:val="00C66350"/>
    <w:rsid w:val="00C6658D"/>
    <w:rsid w:val="00C665C7"/>
    <w:rsid w:val="00C66694"/>
    <w:rsid w:val="00C66789"/>
    <w:rsid w:val="00C66A5C"/>
    <w:rsid w:val="00C66A5F"/>
    <w:rsid w:val="00C66F3C"/>
    <w:rsid w:val="00C67060"/>
    <w:rsid w:val="00C6707E"/>
    <w:rsid w:val="00C67312"/>
    <w:rsid w:val="00C67319"/>
    <w:rsid w:val="00C67593"/>
    <w:rsid w:val="00C6768A"/>
    <w:rsid w:val="00C67697"/>
    <w:rsid w:val="00C676BE"/>
    <w:rsid w:val="00C67708"/>
    <w:rsid w:val="00C678F4"/>
    <w:rsid w:val="00C67B90"/>
    <w:rsid w:val="00C67CD4"/>
    <w:rsid w:val="00C67DAA"/>
    <w:rsid w:val="00C67EB0"/>
    <w:rsid w:val="00C701B0"/>
    <w:rsid w:val="00C701E7"/>
    <w:rsid w:val="00C70323"/>
    <w:rsid w:val="00C705EE"/>
    <w:rsid w:val="00C70661"/>
    <w:rsid w:val="00C70707"/>
    <w:rsid w:val="00C70732"/>
    <w:rsid w:val="00C7074B"/>
    <w:rsid w:val="00C70E24"/>
    <w:rsid w:val="00C7103D"/>
    <w:rsid w:val="00C71177"/>
    <w:rsid w:val="00C7125F"/>
    <w:rsid w:val="00C7145B"/>
    <w:rsid w:val="00C7179A"/>
    <w:rsid w:val="00C71B11"/>
    <w:rsid w:val="00C71B20"/>
    <w:rsid w:val="00C71CCB"/>
    <w:rsid w:val="00C71D97"/>
    <w:rsid w:val="00C71E8D"/>
    <w:rsid w:val="00C71FFB"/>
    <w:rsid w:val="00C721B4"/>
    <w:rsid w:val="00C72396"/>
    <w:rsid w:val="00C723D9"/>
    <w:rsid w:val="00C724E1"/>
    <w:rsid w:val="00C7284A"/>
    <w:rsid w:val="00C7292F"/>
    <w:rsid w:val="00C729F1"/>
    <w:rsid w:val="00C72A1E"/>
    <w:rsid w:val="00C72ADD"/>
    <w:rsid w:val="00C72D21"/>
    <w:rsid w:val="00C72F0F"/>
    <w:rsid w:val="00C72F62"/>
    <w:rsid w:val="00C72F71"/>
    <w:rsid w:val="00C73127"/>
    <w:rsid w:val="00C731F8"/>
    <w:rsid w:val="00C73318"/>
    <w:rsid w:val="00C733E9"/>
    <w:rsid w:val="00C7386D"/>
    <w:rsid w:val="00C73945"/>
    <w:rsid w:val="00C739C7"/>
    <w:rsid w:val="00C7408A"/>
    <w:rsid w:val="00C74135"/>
    <w:rsid w:val="00C7423C"/>
    <w:rsid w:val="00C744A6"/>
    <w:rsid w:val="00C74514"/>
    <w:rsid w:val="00C7466C"/>
    <w:rsid w:val="00C746E3"/>
    <w:rsid w:val="00C7491F"/>
    <w:rsid w:val="00C74970"/>
    <w:rsid w:val="00C7505E"/>
    <w:rsid w:val="00C7505F"/>
    <w:rsid w:val="00C75361"/>
    <w:rsid w:val="00C75389"/>
    <w:rsid w:val="00C7538C"/>
    <w:rsid w:val="00C75630"/>
    <w:rsid w:val="00C756BC"/>
    <w:rsid w:val="00C75806"/>
    <w:rsid w:val="00C75981"/>
    <w:rsid w:val="00C75CD6"/>
    <w:rsid w:val="00C76052"/>
    <w:rsid w:val="00C7608D"/>
    <w:rsid w:val="00C7618B"/>
    <w:rsid w:val="00C761F0"/>
    <w:rsid w:val="00C7620B"/>
    <w:rsid w:val="00C7639E"/>
    <w:rsid w:val="00C764CD"/>
    <w:rsid w:val="00C76597"/>
    <w:rsid w:val="00C76931"/>
    <w:rsid w:val="00C76B64"/>
    <w:rsid w:val="00C76E08"/>
    <w:rsid w:val="00C76F86"/>
    <w:rsid w:val="00C77079"/>
    <w:rsid w:val="00C7719F"/>
    <w:rsid w:val="00C771BA"/>
    <w:rsid w:val="00C77480"/>
    <w:rsid w:val="00C77513"/>
    <w:rsid w:val="00C775A4"/>
    <w:rsid w:val="00C777A1"/>
    <w:rsid w:val="00C77AA6"/>
    <w:rsid w:val="00C77B02"/>
    <w:rsid w:val="00C77B45"/>
    <w:rsid w:val="00C77BB2"/>
    <w:rsid w:val="00C77CAE"/>
    <w:rsid w:val="00C80017"/>
    <w:rsid w:val="00C80657"/>
    <w:rsid w:val="00C8076F"/>
    <w:rsid w:val="00C807A6"/>
    <w:rsid w:val="00C808A9"/>
    <w:rsid w:val="00C808D8"/>
    <w:rsid w:val="00C808F1"/>
    <w:rsid w:val="00C80994"/>
    <w:rsid w:val="00C80A23"/>
    <w:rsid w:val="00C80D73"/>
    <w:rsid w:val="00C81048"/>
    <w:rsid w:val="00C8111B"/>
    <w:rsid w:val="00C8127C"/>
    <w:rsid w:val="00C813AB"/>
    <w:rsid w:val="00C814E4"/>
    <w:rsid w:val="00C816D5"/>
    <w:rsid w:val="00C81754"/>
    <w:rsid w:val="00C81802"/>
    <w:rsid w:val="00C81ADD"/>
    <w:rsid w:val="00C81E04"/>
    <w:rsid w:val="00C81EAA"/>
    <w:rsid w:val="00C820BA"/>
    <w:rsid w:val="00C8215E"/>
    <w:rsid w:val="00C82206"/>
    <w:rsid w:val="00C822F3"/>
    <w:rsid w:val="00C82632"/>
    <w:rsid w:val="00C82641"/>
    <w:rsid w:val="00C827DE"/>
    <w:rsid w:val="00C83088"/>
    <w:rsid w:val="00C8313D"/>
    <w:rsid w:val="00C831FC"/>
    <w:rsid w:val="00C83275"/>
    <w:rsid w:val="00C835FE"/>
    <w:rsid w:val="00C837FA"/>
    <w:rsid w:val="00C8380E"/>
    <w:rsid w:val="00C838FB"/>
    <w:rsid w:val="00C83970"/>
    <w:rsid w:val="00C83CA6"/>
    <w:rsid w:val="00C83E5B"/>
    <w:rsid w:val="00C843A3"/>
    <w:rsid w:val="00C845A8"/>
    <w:rsid w:val="00C8460F"/>
    <w:rsid w:val="00C84661"/>
    <w:rsid w:val="00C84790"/>
    <w:rsid w:val="00C84863"/>
    <w:rsid w:val="00C84867"/>
    <w:rsid w:val="00C84B66"/>
    <w:rsid w:val="00C84B7B"/>
    <w:rsid w:val="00C84BC8"/>
    <w:rsid w:val="00C84DDF"/>
    <w:rsid w:val="00C854EB"/>
    <w:rsid w:val="00C8555E"/>
    <w:rsid w:val="00C85E48"/>
    <w:rsid w:val="00C85EE0"/>
    <w:rsid w:val="00C85FE6"/>
    <w:rsid w:val="00C864A3"/>
    <w:rsid w:val="00C86707"/>
    <w:rsid w:val="00C86771"/>
    <w:rsid w:val="00C868B7"/>
    <w:rsid w:val="00C86B4C"/>
    <w:rsid w:val="00C86D4C"/>
    <w:rsid w:val="00C86E86"/>
    <w:rsid w:val="00C86EA6"/>
    <w:rsid w:val="00C87248"/>
    <w:rsid w:val="00C8732C"/>
    <w:rsid w:val="00C876AA"/>
    <w:rsid w:val="00C87913"/>
    <w:rsid w:val="00C879EA"/>
    <w:rsid w:val="00C87B92"/>
    <w:rsid w:val="00C87D2F"/>
    <w:rsid w:val="00C87E33"/>
    <w:rsid w:val="00C87FA9"/>
    <w:rsid w:val="00C9005C"/>
    <w:rsid w:val="00C90229"/>
    <w:rsid w:val="00C903D1"/>
    <w:rsid w:val="00C90484"/>
    <w:rsid w:val="00C904A7"/>
    <w:rsid w:val="00C90605"/>
    <w:rsid w:val="00C9073C"/>
    <w:rsid w:val="00C90BA3"/>
    <w:rsid w:val="00C90D0D"/>
    <w:rsid w:val="00C90FFA"/>
    <w:rsid w:val="00C910DE"/>
    <w:rsid w:val="00C912E3"/>
    <w:rsid w:val="00C91322"/>
    <w:rsid w:val="00C91710"/>
    <w:rsid w:val="00C91796"/>
    <w:rsid w:val="00C91800"/>
    <w:rsid w:val="00C91889"/>
    <w:rsid w:val="00C91AA2"/>
    <w:rsid w:val="00C91C24"/>
    <w:rsid w:val="00C92498"/>
    <w:rsid w:val="00C928A6"/>
    <w:rsid w:val="00C92964"/>
    <w:rsid w:val="00C92C18"/>
    <w:rsid w:val="00C93290"/>
    <w:rsid w:val="00C9336E"/>
    <w:rsid w:val="00C934B8"/>
    <w:rsid w:val="00C935AD"/>
    <w:rsid w:val="00C937F9"/>
    <w:rsid w:val="00C9390F"/>
    <w:rsid w:val="00C93C82"/>
    <w:rsid w:val="00C93D44"/>
    <w:rsid w:val="00C940CE"/>
    <w:rsid w:val="00C9416C"/>
    <w:rsid w:val="00C9433F"/>
    <w:rsid w:val="00C94681"/>
    <w:rsid w:val="00C946CE"/>
    <w:rsid w:val="00C946DB"/>
    <w:rsid w:val="00C947CA"/>
    <w:rsid w:val="00C947D8"/>
    <w:rsid w:val="00C9484F"/>
    <w:rsid w:val="00C94880"/>
    <w:rsid w:val="00C94A74"/>
    <w:rsid w:val="00C94C82"/>
    <w:rsid w:val="00C951D8"/>
    <w:rsid w:val="00C9546F"/>
    <w:rsid w:val="00C95518"/>
    <w:rsid w:val="00C9585A"/>
    <w:rsid w:val="00C95A40"/>
    <w:rsid w:val="00C95D13"/>
    <w:rsid w:val="00C95D43"/>
    <w:rsid w:val="00C95E34"/>
    <w:rsid w:val="00C960DE"/>
    <w:rsid w:val="00C9619A"/>
    <w:rsid w:val="00C9626A"/>
    <w:rsid w:val="00C96396"/>
    <w:rsid w:val="00C964AF"/>
    <w:rsid w:val="00C9651D"/>
    <w:rsid w:val="00C965AF"/>
    <w:rsid w:val="00C96654"/>
    <w:rsid w:val="00C96A76"/>
    <w:rsid w:val="00C96B4E"/>
    <w:rsid w:val="00C96B8C"/>
    <w:rsid w:val="00C96D33"/>
    <w:rsid w:val="00C96E17"/>
    <w:rsid w:val="00C971F0"/>
    <w:rsid w:val="00C971F4"/>
    <w:rsid w:val="00C97239"/>
    <w:rsid w:val="00C97251"/>
    <w:rsid w:val="00C973B1"/>
    <w:rsid w:val="00C97629"/>
    <w:rsid w:val="00C97631"/>
    <w:rsid w:val="00C977F8"/>
    <w:rsid w:val="00C97822"/>
    <w:rsid w:val="00C97911"/>
    <w:rsid w:val="00C97A18"/>
    <w:rsid w:val="00C97A88"/>
    <w:rsid w:val="00C97C2A"/>
    <w:rsid w:val="00C97DC0"/>
    <w:rsid w:val="00C97E2A"/>
    <w:rsid w:val="00C97F6E"/>
    <w:rsid w:val="00CA005F"/>
    <w:rsid w:val="00CA0250"/>
    <w:rsid w:val="00CA0253"/>
    <w:rsid w:val="00CA02D0"/>
    <w:rsid w:val="00CA02F7"/>
    <w:rsid w:val="00CA0440"/>
    <w:rsid w:val="00CA07B5"/>
    <w:rsid w:val="00CA0A1B"/>
    <w:rsid w:val="00CA0A31"/>
    <w:rsid w:val="00CA0A72"/>
    <w:rsid w:val="00CA0E55"/>
    <w:rsid w:val="00CA0F45"/>
    <w:rsid w:val="00CA0F94"/>
    <w:rsid w:val="00CA0FC7"/>
    <w:rsid w:val="00CA101F"/>
    <w:rsid w:val="00CA10BD"/>
    <w:rsid w:val="00CA12C9"/>
    <w:rsid w:val="00CA143F"/>
    <w:rsid w:val="00CA14F3"/>
    <w:rsid w:val="00CA160F"/>
    <w:rsid w:val="00CA1620"/>
    <w:rsid w:val="00CA16BC"/>
    <w:rsid w:val="00CA1791"/>
    <w:rsid w:val="00CA17AC"/>
    <w:rsid w:val="00CA1817"/>
    <w:rsid w:val="00CA1823"/>
    <w:rsid w:val="00CA1DC9"/>
    <w:rsid w:val="00CA1EC6"/>
    <w:rsid w:val="00CA1FB2"/>
    <w:rsid w:val="00CA201E"/>
    <w:rsid w:val="00CA2428"/>
    <w:rsid w:val="00CA24DD"/>
    <w:rsid w:val="00CA271B"/>
    <w:rsid w:val="00CA27D2"/>
    <w:rsid w:val="00CA287A"/>
    <w:rsid w:val="00CA29A0"/>
    <w:rsid w:val="00CA2BB4"/>
    <w:rsid w:val="00CA2C72"/>
    <w:rsid w:val="00CA3150"/>
    <w:rsid w:val="00CA31A2"/>
    <w:rsid w:val="00CA3250"/>
    <w:rsid w:val="00CA34A6"/>
    <w:rsid w:val="00CA3527"/>
    <w:rsid w:val="00CA3574"/>
    <w:rsid w:val="00CA3731"/>
    <w:rsid w:val="00CA3A35"/>
    <w:rsid w:val="00CA3B6B"/>
    <w:rsid w:val="00CA3CDA"/>
    <w:rsid w:val="00CA40B4"/>
    <w:rsid w:val="00CA4134"/>
    <w:rsid w:val="00CA431C"/>
    <w:rsid w:val="00CA436A"/>
    <w:rsid w:val="00CA43A3"/>
    <w:rsid w:val="00CA47DF"/>
    <w:rsid w:val="00CA4954"/>
    <w:rsid w:val="00CA4B20"/>
    <w:rsid w:val="00CA4BA4"/>
    <w:rsid w:val="00CA4DC9"/>
    <w:rsid w:val="00CA4E22"/>
    <w:rsid w:val="00CA53A5"/>
    <w:rsid w:val="00CA5668"/>
    <w:rsid w:val="00CA59CD"/>
    <w:rsid w:val="00CA5D09"/>
    <w:rsid w:val="00CA5E72"/>
    <w:rsid w:val="00CA612B"/>
    <w:rsid w:val="00CA6368"/>
    <w:rsid w:val="00CA63FB"/>
    <w:rsid w:val="00CA6522"/>
    <w:rsid w:val="00CA6677"/>
    <w:rsid w:val="00CA6C45"/>
    <w:rsid w:val="00CA6D7C"/>
    <w:rsid w:val="00CA6E02"/>
    <w:rsid w:val="00CA6F61"/>
    <w:rsid w:val="00CA7057"/>
    <w:rsid w:val="00CA7160"/>
    <w:rsid w:val="00CA730C"/>
    <w:rsid w:val="00CA763E"/>
    <w:rsid w:val="00CA76A2"/>
    <w:rsid w:val="00CA7914"/>
    <w:rsid w:val="00CA7A04"/>
    <w:rsid w:val="00CA7C15"/>
    <w:rsid w:val="00CA7C35"/>
    <w:rsid w:val="00CA7D6E"/>
    <w:rsid w:val="00CA7E5B"/>
    <w:rsid w:val="00CB013E"/>
    <w:rsid w:val="00CB0298"/>
    <w:rsid w:val="00CB02AB"/>
    <w:rsid w:val="00CB045B"/>
    <w:rsid w:val="00CB071F"/>
    <w:rsid w:val="00CB08CF"/>
    <w:rsid w:val="00CB0950"/>
    <w:rsid w:val="00CB0951"/>
    <w:rsid w:val="00CB0A3B"/>
    <w:rsid w:val="00CB0BBA"/>
    <w:rsid w:val="00CB0CC8"/>
    <w:rsid w:val="00CB0FF4"/>
    <w:rsid w:val="00CB1332"/>
    <w:rsid w:val="00CB14D7"/>
    <w:rsid w:val="00CB1614"/>
    <w:rsid w:val="00CB180C"/>
    <w:rsid w:val="00CB1990"/>
    <w:rsid w:val="00CB1ACE"/>
    <w:rsid w:val="00CB1B7A"/>
    <w:rsid w:val="00CB1D96"/>
    <w:rsid w:val="00CB1E59"/>
    <w:rsid w:val="00CB1EF3"/>
    <w:rsid w:val="00CB20DF"/>
    <w:rsid w:val="00CB20EA"/>
    <w:rsid w:val="00CB21D4"/>
    <w:rsid w:val="00CB2232"/>
    <w:rsid w:val="00CB225E"/>
    <w:rsid w:val="00CB232C"/>
    <w:rsid w:val="00CB2420"/>
    <w:rsid w:val="00CB2439"/>
    <w:rsid w:val="00CB2861"/>
    <w:rsid w:val="00CB2BA9"/>
    <w:rsid w:val="00CB2BAD"/>
    <w:rsid w:val="00CB2CC3"/>
    <w:rsid w:val="00CB2CFD"/>
    <w:rsid w:val="00CB2ECD"/>
    <w:rsid w:val="00CB31C8"/>
    <w:rsid w:val="00CB368B"/>
    <w:rsid w:val="00CB3744"/>
    <w:rsid w:val="00CB378E"/>
    <w:rsid w:val="00CB395D"/>
    <w:rsid w:val="00CB3B64"/>
    <w:rsid w:val="00CB3D7F"/>
    <w:rsid w:val="00CB3F08"/>
    <w:rsid w:val="00CB3F0D"/>
    <w:rsid w:val="00CB415F"/>
    <w:rsid w:val="00CB4332"/>
    <w:rsid w:val="00CB444A"/>
    <w:rsid w:val="00CB4457"/>
    <w:rsid w:val="00CB46A0"/>
    <w:rsid w:val="00CB47D4"/>
    <w:rsid w:val="00CB47EE"/>
    <w:rsid w:val="00CB4BC2"/>
    <w:rsid w:val="00CB4D33"/>
    <w:rsid w:val="00CB53EF"/>
    <w:rsid w:val="00CB5493"/>
    <w:rsid w:val="00CB54E2"/>
    <w:rsid w:val="00CB5AD8"/>
    <w:rsid w:val="00CB5DE4"/>
    <w:rsid w:val="00CB5EC5"/>
    <w:rsid w:val="00CB60A1"/>
    <w:rsid w:val="00CB637C"/>
    <w:rsid w:val="00CB675B"/>
    <w:rsid w:val="00CB6A6F"/>
    <w:rsid w:val="00CB6A9E"/>
    <w:rsid w:val="00CB6AAB"/>
    <w:rsid w:val="00CB6B5B"/>
    <w:rsid w:val="00CB6B9A"/>
    <w:rsid w:val="00CB6E6D"/>
    <w:rsid w:val="00CB710C"/>
    <w:rsid w:val="00CB7177"/>
    <w:rsid w:val="00CB7267"/>
    <w:rsid w:val="00CB74A8"/>
    <w:rsid w:val="00CB74E3"/>
    <w:rsid w:val="00CB7518"/>
    <w:rsid w:val="00CB768E"/>
    <w:rsid w:val="00CB7D5A"/>
    <w:rsid w:val="00CB7E61"/>
    <w:rsid w:val="00CC00A4"/>
    <w:rsid w:val="00CC01E8"/>
    <w:rsid w:val="00CC021D"/>
    <w:rsid w:val="00CC03C1"/>
    <w:rsid w:val="00CC083E"/>
    <w:rsid w:val="00CC085D"/>
    <w:rsid w:val="00CC093F"/>
    <w:rsid w:val="00CC094C"/>
    <w:rsid w:val="00CC0A2E"/>
    <w:rsid w:val="00CC0A64"/>
    <w:rsid w:val="00CC0DDF"/>
    <w:rsid w:val="00CC0E4A"/>
    <w:rsid w:val="00CC10FF"/>
    <w:rsid w:val="00CC114C"/>
    <w:rsid w:val="00CC161B"/>
    <w:rsid w:val="00CC163D"/>
    <w:rsid w:val="00CC19EE"/>
    <w:rsid w:val="00CC1AFF"/>
    <w:rsid w:val="00CC1B2E"/>
    <w:rsid w:val="00CC1B8F"/>
    <w:rsid w:val="00CC1BD2"/>
    <w:rsid w:val="00CC1CDB"/>
    <w:rsid w:val="00CC1EF2"/>
    <w:rsid w:val="00CC1F0B"/>
    <w:rsid w:val="00CC205A"/>
    <w:rsid w:val="00CC2250"/>
    <w:rsid w:val="00CC238E"/>
    <w:rsid w:val="00CC2647"/>
    <w:rsid w:val="00CC266E"/>
    <w:rsid w:val="00CC2718"/>
    <w:rsid w:val="00CC2BCE"/>
    <w:rsid w:val="00CC2F1F"/>
    <w:rsid w:val="00CC2F28"/>
    <w:rsid w:val="00CC30CD"/>
    <w:rsid w:val="00CC3323"/>
    <w:rsid w:val="00CC351B"/>
    <w:rsid w:val="00CC354F"/>
    <w:rsid w:val="00CC35EF"/>
    <w:rsid w:val="00CC3639"/>
    <w:rsid w:val="00CC3649"/>
    <w:rsid w:val="00CC3692"/>
    <w:rsid w:val="00CC376A"/>
    <w:rsid w:val="00CC3B1D"/>
    <w:rsid w:val="00CC3E62"/>
    <w:rsid w:val="00CC3F0C"/>
    <w:rsid w:val="00CC4130"/>
    <w:rsid w:val="00CC42FF"/>
    <w:rsid w:val="00CC46D6"/>
    <w:rsid w:val="00CC46DA"/>
    <w:rsid w:val="00CC4802"/>
    <w:rsid w:val="00CC4AF4"/>
    <w:rsid w:val="00CC4C05"/>
    <w:rsid w:val="00CC4DDF"/>
    <w:rsid w:val="00CC4E33"/>
    <w:rsid w:val="00CC4E51"/>
    <w:rsid w:val="00CC4FFA"/>
    <w:rsid w:val="00CC5093"/>
    <w:rsid w:val="00CC5284"/>
    <w:rsid w:val="00CC55FB"/>
    <w:rsid w:val="00CC572D"/>
    <w:rsid w:val="00CC5EB2"/>
    <w:rsid w:val="00CC5F07"/>
    <w:rsid w:val="00CC5F43"/>
    <w:rsid w:val="00CC5FB0"/>
    <w:rsid w:val="00CC6086"/>
    <w:rsid w:val="00CC651B"/>
    <w:rsid w:val="00CC685D"/>
    <w:rsid w:val="00CC6A17"/>
    <w:rsid w:val="00CC6A96"/>
    <w:rsid w:val="00CC6AB2"/>
    <w:rsid w:val="00CC6DCE"/>
    <w:rsid w:val="00CC6DE3"/>
    <w:rsid w:val="00CC6E90"/>
    <w:rsid w:val="00CC6ECE"/>
    <w:rsid w:val="00CC6F38"/>
    <w:rsid w:val="00CC71AE"/>
    <w:rsid w:val="00CC71EF"/>
    <w:rsid w:val="00CC72F8"/>
    <w:rsid w:val="00CC74EF"/>
    <w:rsid w:val="00CC7620"/>
    <w:rsid w:val="00CC7BDC"/>
    <w:rsid w:val="00CC7C41"/>
    <w:rsid w:val="00CC7DA0"/>
    <w:rsid w:val="00CD054B"/>
    <w:rsid w:val="00CD09BD"/>
    <w:rsid w:val="00CD09E4"/>
    <w:rsid w:val="00CD0CFE"/>
    <w:rsid w:val="00CD0ED7"/>
    <w:rsid w:val="00CD12B6"/>
    <w:rsid w:val="00CD1524"/>
    <w:rsid w:val="00CD154F"/>
    <w:rsid w:val="00CD160D"/>
    <w:rsid w:val="00CD16DE"/>
    <w:rsid w:val="00CD17A8"/>
    <w:rsid w:val="00CD1A11"/>
    <w:rsid w:val="00CD1B3E"/>
    <w:rsid w:val="00CD1BB3"/>
    <w:rsid w:val="00CD1D81"/>
    <w:rsid w:val="00CD1E89"/>
    <w:rsid w:val="00CD1E8E"/>
    <w:rsid w:val="00CD1F30"/>
    <w:rsid w:val="00CD1F6C"/>
    <w:rsid w:val="00CD200C"/>
    <w:rsid w:val="00CD2063"/>
    <w:rsid w:val="00CD24EB"/>
    <w:rsid w:val="00CD27E5"/>
    <w:rsid w:val="00CD2868"/>
    <w:rsid w:val="00CD2C75"/>
    <w:rsid w:val="00CD2CB1"/>
    <w:rsid w:val="00CD34B2"/>
    <w:rsid w:val="00CD3603"/>
    <w:rsid w:val="00CD3718"/>
    <w:rsid w:val="00CD3731"/>
    <w:rsid w:val="00CD3A8C"/>
    <w:rsid w:val="00CD3B4A"/>
    <w:rsid w:val="00CD3C92"/>
    <w:rsid w:val="00CD3F5B"/>
    <w:rsid w:val="00CD40BA"/>
    <w:rsid w:val="00CD419D"/>
    <w:rsid w:val="00CD446F"/>
    <w:rsid w:val="00CD452F"/>
    <w:rsid w:val="00CD46A5"/>
    <w:rsid w:val="00CD46A7"/>
    <w:rsid w:val="00CD4A1B"/>
    <w:rsid w:val="00CD4B75"/>
    <w:rsid w:val="00CD4C75"/>
    <w:rsid w:val="00CD4E5F"/>
    <w:rsid w:val="00CD59FD"/>
    <w:rsid w:val="00CD5CD9"/>
    <w:rsid w:val="00CD5D20"/>
    <w:rsid w:val="00CD61E9"/>
    <w:rsid w:val="00CD6957"/>
    <w:rsid w:val="00CD69B3"/>
    <w:rsid w:val="00CD6B86"/>
    <w:rsid w:val="00CD6C68"/>
    <w:rsid w:val="00CD6DA2"/>
    <w:rsid w:val="00CD6E2F"/>
    <w:rsid w:val="00CD6E63"/>
    <w:rsid w:val="00CD6ED1"/>
    <w:rsid w:val="00CD6FC6"/>
    <w:rsid w:val="00CD7084"/>
    <w:rsid w:val="00CD7314"/>
    <w:rsid w:val="00CD7431"/>
    <w:rsid w:val="00CD75B5"/>
    <w:rsid w:val="00CD7666"/>
    <w:rsid w:val="00CD7998"/>
    <w:rsid w:val="00CD7C76"/>
    <w:rsid w:val="00CD7CF5"/>
    <w:rsid w:val="00CD7F48"/>
    <w:rsid w:val="00CE007B"/>
    <w:rsid w:val="00CE0159"/>
    <w:rsid w:val="00CE059C"/>
    <w:rsid w:val="00CE06D4"/>
    <w:rsid w:val="00CE06DE"/>
    <w:rsid w:val="00CE06FE"/>
    <w:rsid w:val="00CE0822"/>
    <w:rsid w:val="00CE08A4"/>
    <w:rsid w:val="00CE0982"/>
    <w:rsid w:val="00CE0DCB"/>
    <w:rsid w:val="00CE0FF5"/>
    <w:rsid w:val="00CE1002"/>
    <w:rsid w:val="00CE1004"/>
    <w:rsid w:val="00CE115B"/>
    <w:rsid w:val="00CE1406"/>
    <w:rsid w:val="00CE1B5D"/>
    <w:rsid w:val="00CE1D3E"/>
    <w:rsid w:val="00CE2116"/>
    <w:rsid w:val="00CE240E"/>
    <w:rsid w:val="00CE2582"/>
    <w:rsid w:val="00CE285E"/>
    <w:rsid w:val="00CE2A25"/>
    <w:rsid w:val="00CE3079"/>
    <w:rsid w:val="00CE328C"/>
    <w:rsid w:val="00CE34F6"/>
    <w:rsid w:val="00CE395E"/>
    <w:rsid w:val="00CE3A29"/>
    <w:rsid w:val="00CE3A4A"/>
    <w:rsid w:val="00CE3A5B"/>
    <w:rsid w:val="00CE426B"/>
    <w:rsid w:val="00CE42AE"/>
    <w:rsid w:val="00CE43DD"/>
    <w:rsid w:val="00CE4403"/>
    <w:rsid w:val="00CE4416"/>
    <w:rsid w:val="00CE4549"/>
    <w:rsid w:val="00CE4729"/>
    <w:rsid w:val="00CE4879"/>
    <w:rsid w:val="00CE4F16"/>
    <w:rsid w:val="00CE4FA5"/>
    <w:rsid w:val="00CE5021"/>
    <w:rsid w:val="00CE5207"/>
    <w:rsid w:val="00CE5371"/>
    <w:rsid w:val="00CE57CD"/>
    <w:rsid w:val="00CE589F"/>
    <w:rsid w:val="00CE5A05"/>
    <w:rsid w:val="00CE5AC7"/>
    <w:rsid w:val="00CE5B2E"/>
    <w:rsid w:val="00CE5FDD"/>
    <w:rsid w:val="00CE62BC"/>
    <w:rsid w:val="00CE636D"/>
    <w:rsid w:val="00CE653B"/>
    <w:rsid w:val="00CE68CE"/>
    <w:rsid w:val="00CE6A02"/>
    <w:rsid w:val="00CE6B31"/>
    <w:rsid w:val="00CE6B5F"/>
    <w:rsid w:val="00CE6C87"/>
    <w:rsid w:val="00CE6CA3"/>
    <w:rsid w:val="00CE6E03"/>
    <w:rsid w:val="00CE6F8C"/>
    <w:rsid w:val="00CE6FD8"/>
    <w:rsid w:val="00CE731A"/>
    <w:rsid w:val="00CE736B"/>
    <w:rsid w:val="00CE73D8"/>
    <w:rsid w:val="00CE73E5"/>
    <w:rsid w:val="00CE7A15"/>
    <w:rsid w:val="00CE7B11"/>
    <w:rsid w:val="00CE7C83"/>
    <w:rsid w:val="00CE7E02"/>
    <w:rsid w:val="00CF0162"/>
    <w:rsid w:val="00CF03B1"/>
    <w:rsid w:val="00CF04B2"/>
    <w:rsid w:val="00CF06E0"/>
    <w:rsid w:val="00CF0788"/>
    <w:rsid w:val="00CF0D65"/>
    <w:rsid w:val="00CF0E3B"/>
    <w:rsid w:val="00CF0E72"/>
    <w:rsid w:val="00CF10C0"/>
    <w:rsid w:val="00CF122C"/>
    <w:rsid w:val="00CF12E5"/>
    <w:rsid w:val="00CF1318"/>
    <w:rsid w:val="00CF139D"/>
    <w:rsid w:val="00CF14FF"/>
    <w:rsid w:val="00CF1A26"/>
    <w:rsid w:val="00CF1A5C"/>
    <w:rsid w:val="00CF1CF7"/>
    <w:rsid w:val="00CF1D4F"/>
    <w:rsid w:val="00CF1DC8"/>
    <w:rsid w:val="00CF1DDD"/>
    <w:rsid w:val="00CF1E50"/>
    <w:rsid w:val="00CF1E58"/>
    <w:rsid w:val="00CF2165"/>
    <w:rsid w:val="00CF22E3"/>
    <w:rsid w:val="00CF233C"/>
    <w:rsid w:val="00CF253C"/>
    <w:rsid w:val="00CF255F"/>
    <w:rsid w:val="00CF267C"/>
    <w:rsid w:val="00CF2702"/>
    <w:rsid w:val="00CF2951"/>
    <w:rsid w:val="00CF2F80"/>
    <w:rsid w:val="00CF3036"/>
    <w:rsid w:val="00CF328B"/>
    <w:rsid w:val="00CF34D9"/>
    <w:rsid w:val="00CF3518"/>
    <w:rsid w:val="00CF359F"/>
    <w:rsid w:val="00CF3AE7"/>
    <w:rsid w:val="00CF3B45"/>
    <w:rsid w:val="00CF3E50"/>
    <w:rsid w:val="00CF3E5B"/>
    <w:rsid w:val="00CF3EDA"/>
    <w:rsid w:val="00CF4800"/>
    <w:rsid w:val="00CF4833"/>
    <w:rsid w:val="00CF48D0"/>
    <w:rsid w:val="00CF4E0F"/>
    <w:rsid w:val="00CF507A"/>
    <w:rsid w:val="00CF5120"/>
    <w:rsid w:val="00CF51CD"/>
    <w:rsid w:val="00CF552E"/>
    <w:rsid w:val="00CF55F5"/>
    <w:rsid w:val="00CF5621"/>
    <w:rsid w:val="00CF577A"/>
    <w:rsid w:val="00CF592D"/>
    <w:rsid w:val="00CF5962"/>
    <w:rsid w:val="00CF5A61"/>
    <w:rsid w:val="00CF5C95"/>
    <w:rsid w:val="00CF5CF2"/>
    <w:rsid w:val="00CF5EE1"/>
    <w:rsid w:val="00CF629F"/>
    <w:rsid w:val="00CF62BF"/>
    <w:rsid w:val="00CF633E"/>
    <w:rsid w:val="00CF6372"/>
    <w:rsid w:val="00CF63FC"/>
    <w:rsid w:val="00CF6715"/>
    <w:rsid w:val="00CF671C"/>
    <w:rsid w:val="00CF68B6"/>
    <w:rsid w:val="00CF6CFB"/>
    <w:rsid w:val="00CF72AC"/>
    <w:rsid w:val="00CF7331"/>
    <w:rsid w:val="00CF73C8"/>
    <w:rsid w:val="00CF7467"/>
    <w:rsid w:val="00CF75E8"/>
    <w:rsid w:val="00CF79FD"/>
    <w:rsid w:val="00CF7A3A"/>
    <w:rsid w:val="00CF7A44"/>
    <w:rsid w:val="00CF7AFB"/>
    <w:rsid w:val="00CF7C7F"/>
    <w:rsid w:val="00CF7E5B"/>
    <w:rsid w:val="00D0002B"/>
    <w:rsid w:val="00D00133"/>
    <w:rsid w:val="00D001EC"/>
    <w:rsid w:val="00D003C8"/>
    <w:rsid w:val="00D005E9"/>
    <w:rsid w:val="00D00B27"/>
    <w:rsid w:val="00D00F27"/>
    <w:rsid w:val="00D00FD5"/>
    <w:rsid w:val="00D0131C"/>
    <w:rsid w:val="00D0155F"/>
    <w:rsid w:val="00D01624"/>
    <w:rsid w:val="00D01767"/>
    <w:rsid w:val="00D018AF"/>
    <w:rsid w:val="00D01A98"/>
    <w:rsid w:val="00D01BC4"/>
    <w:rsid w:val="00D01BF5"/>
    <w:rsid w:val="00D01CBE"/>
    <w:rsid w:val="00D01DBA"/>
    <w:rsid w:val="00D01DF9"/>
    <w:rsid w:val="00D01E25"/>
    <w:rsid w:val="00D01E90"/>
    <w:rsid w:val="00D01F88"/>
    <w:rsid w:val="00D0219B"/>
    <w:rsid w:val="00D02559"/>
    <w:rsid w:val="00D02644"/>
    <w:rsid w:val="00D026DC"/>
    <w:rsid w:val="00D02AF5"/>
    <w:rsid w:val="00D02D74"/>
    <w:rsid w:val="00D02FBC"/>
    <w:rsid w:val="00D030C1"/>
    <w:rsid w:val="00D03123"/>
    <w:rsid w:val="00D0340F"/>
    <w:rsid w:val="00D0356F"/>
    <w:rsid w:val="00D036DE"/>
    <w:rsid w:val="00D037D8"/>
    <w:rsid w:val="00D038DC"/>
    <w:rsid w:val="00D03B48"/>
    <w:rsid w:val="00D03C55"/>
    <w:rsid w:val="00D03D7C"/>
    <w:rsid w:val="00D03DB5"/>
    <w:rsid w:val="00D045BB"/>
    <w:rsid w:val="00D046F0"/>
    <w:rsid w:val="00D04713"/>
    <w:rsid w:val="00D048D5"/>
    <w:rsid w:val="00D04ACC"/>
    <w:rsid w:val="00D04C73"/>
    <w:rsid w:val="00D04CEE"/>
    <w:rsid w:val="00D04D70"/>
    <w:rsid w:val="00D04DB1"/>
    <w:rsid w:val="00D04DC2"/>
    <w:rsid w:val="00D04ECA"/>
    <w:rsid w:val="00D04FD9"/>
    <w:rsid w:val="00D0502C"/>
    <w:rsid w:val="00D050E4"/>
    <w:rsid w:val="00D055A4"/>
    <w:rsid w:val="00D05957"/>
    <w:rsid w:val="00D059A0"/>
    <w:rsid w:val="00D05A25"/>
    <w:rsid w:val="00D05A2A"/>
    <w:rsid w:val="00D05D7B"/>
    <w:rsid w:val="00D06049"/>
    <w:rsid w:val="00D063E9"/>
    <w:rsid w:val="00D06701"/>
    <w:rsid w:val="00D0679E"/>
    <w:rsid w:val="00D068A5"/>
    <w:rsid w:val="00D068EB"/>
    <w:rsid w:val="00D069D0"/>
    <w:rsid w:val="00D069D4"/>
    <w:rsid w:val="00D06B49"/>
    <w:rsid w:val="00D06C63"/>
    <w:rsid w:val="00D06C6A"/>
    <w:rsid w:val="00D06CF4"/>
    <w:rsid w:val="00D06EC2"/>
    <w:rsid w:val="00D06EF1"/>
    <w:rsid w:val="00D06EF6"/>
    <w:rsid w:val="00D07151"/>
    <w:rsid w:val="00D072C7"/>
    <w:rsid w:val="00D073F7"/>
    <w:rsid w:val="00D074BD"/>
    <w:rsid w:val="00D07558"/>
    <w:rsid w:val="00D0761E"/>
    <w:rsid w:val="00D077A7"/>
    <w:rsid w:val="00D07807"/>
    <w:rsid w:val="00D0791F"/>
    <w:rsid w:val="00D07A64"/>
    <w:rsid w:val="00D07B47"/>
    <w:rsid w:val="00D07BF3"/>
    <w:rsid w:val="00D07F78"/>
    <w:rsid w:val="00D100B2"/>
    <w:rsid w:val="00D1010A"/>
    <w:rsid w:val="00D1010C"/>
    <w:rsid w:val="00D10134"/>
    <w:rsid w:val="00D101C8"/>
    <w:rsid w:val="00D1030F"/>
    <w:rsid w:val="00D1034E"/>
    <w:rsid w:val="00D10371"/>
    <w:rsid w:val="00D10692"/>
    <w:rsid w:val="00D10897"/>
    <w:rsid w:val="00D10A2F"/>
    <w:rsid w:val="00D10A4B"/>
    <w:rsid w:val="00D10E72"/>
    <w:rsid w:val="00D10F3E"/>
    <w:rsid w:val="00D10FAF"/>
    <w:rsid w:val="00D11048"/>
    <w:rsid w:val="00D11187"/>
    <w:rsid w:val="00D11251"/>
    <w:rsid w:val="00D11696"/>
    <w:rsid w:val="00D117B8"/>
    <w:rsid w:val="00D117E9"/>
    <w:rsid w:val="00D11BF7"/>
    <w:rsid w:val="00D11D08"/>
    <w:rsid w:val="00D11D34"/>
    <w:rsid w:val="00D11E59"/>
    <w:rsid w:val="00D11F69"/>
    <w:rsid w:val="00D12070"/>
    <w:rsid w:val="00D122BA"/>
    <w:rsid w:val="00D12530"/>
    <w:rsid w:val="00D12595"/>
    <w:rsid w:val="00D125F8"/>
    <w:rsid w:val="00D12818"/>
    <w:rsid w:val="00D129D9"/>
    <w:rsid w:val="00D12A99"/>
    <w:rsid w:val="00D12C9F"/>
    <w:rsid w:val="00D12EE2"/>
    <w:rsid w:val="00D12F17"/>
    <w:rsid w:val="00D1362F"/>
    <w:rsid w:val="00D136DB"/>
    <w:rsid w:val="00D1388E"/>
    <w:rsid w:val="00D13C02"/>
    <w:rsid w:val="00D13D7E"/>
    <w:rsid w:val="00D14139"/>
    <w:rsid w:val="00D141A6"/>
    <w:rsid w:val="00D141FB"/>
    <w:rsid w:val="00D14239"/>
    <w:rsid w:val="00D142B1"/>
    <w:rsid w:val="00D142ED"/>
    <w:rsid w:val="00D143A7"/>
    <w:rsid w:val="00D14514"/>
    <w:rsid w:val="00D146D0"/>
    <w:rsid w:val="00D14B53"/>
    <w:rsid w:val="00D14C2F"/>
    <w:rsid w:val="00D14EE2"/>
    <w:rsid w:val="00D14FB2"/>
    <w:rsid w:val="00D1514E"/>
    <w:rsid w:val="00D151A6"/>
    <w:rsid w:val="00D15363"/>
    <w:rsid w:val="00D156D7"/>
    <w:rsid w:val="00D15806"/>
    <w:rsid w:val="00D15887"/>
    <w:rsid w:val="00D1590E"/>
    <w:rsid w:val="00D15997"/>
    <w:rsid w:val="00D15A29"/>
    <w:rsid w:val="00D15BDA"/>
    <w:rsid w:val="00D15BEC"/>
    <w:rsid w:val="00D15C39"/>
    <w:rsid w:val="00D15FA0"/>
    <w:rsid w:val="00D16215"/>
    <w:rsid w:val="00D16414"/>
    <w:rsid w:val="00D16425"/>
    <w:rsid w:val="00D16473"/>
    <w:rsid w:val="00D16713"/>
    <w:rsid w:val="00D16765"/>
    <w:rsid w:val="00D1676D"/>
    <w:rsid w:val="00D16B0C"/>
    <w:rsid w:val="00D16DC1"/>
    <w:rsid w:val="00D17054"/>
    <w:rsid w:val="00D1712B"/>
    <w:rsid w:val="00D17483"/>
    <w:rsid w:val="00D175A1"/>
    <w:rsid w:val="00D17824"/>
    <w:rsid w:val="00D1788D"/>
    <w:rsid w:val="00D17959"/>
    <w:rsid w:val="00D17C76"/>
    <w:rsid w:val="00D17DF5"/>
    <w:rsid w:val="00D2057F"/>
    <w:rsid w:val="00D208F7"/>
    <w:rsid w:val="00D20A67"/>
    <w:rsid w:val="00D20ACA"/>
    <w:rsid w:val="00D21294"/>
    <w:rsid w:val="00D21413"/>
    <w:rsid w:val="00D214BD"/>
    <w:rsid w:val="00D214D3"/>
    <w:rsid w:val="00D219B6"/>
    <w:rsid w:val="00D21A89"/>
    <w:rsid w:val="00D21E4B"/>
    <w:rsid w:val="00D21FFD"/>
    <w:rsid w:val="00D22288"/>
    <w:rsid w:val="00D22451"/>
    <w:rsid w:val="00D224DB"/>
    <w:rsid w:val="00D224EB"/>
    <w:rsid w:val="00D225EE"/>
    <w:rsid w:val="00D22810"/>
    <w:rsid w:val="00D2284B"/>
    <w:rsid w:val="00D228A8"/>
    <w:rsid w:val="00D22ACF"/>
    <w:rsid w:val="00D22D92"/>
    <w:rsid w:val="00D22DEA"/>
    <w:rsid w:val="00D22DF6"/>
    <w:rsid w:val="00D22FFA"/>
    <w:rsid w:val="00D231AF"/>
    <w:rsid w:val="00D231E7"/>
    <w:rsid w:val="00D232BC"/>
    <w:rsid w:val="00D2344D"/>
    <w:rsid w:val="00D235B7"/>
    <w:rsid w:val="00D23BD0"/>
    <w:rsid w:val="00D23BEC"/>
    <w:rsid w:val="00D23C0B"/>
    <w:rsid w:val="00D240DB"/>
    <w:rsid w:val="00D240F7"/>
    <w:rsid w:val="00D241A7"/>
    <w:rsid w:val="00D241C7"/>
    <w:rsid w:val="00D24253"/>
    <w:rsid w:val="00D2436D"/>
    <w:rsid w:val="00D24449"/>
    <w:rsid w:val="00D245EE"/>
    <w:rsid w:val="00D24654"/>
    <w:rsid w:val="00D246BF"/>
    <w:rsid w:val="00D2494D"/>
    <w:rsid w:val="00D24A0B"/>
    <w:rsid w:val="00D24B11"/>
    <w:rsid w:val="00D24BF1"/>
    <w:rsid w:val="00D24C6D"/>
    <w:rsid w:val="00D24D4C"/>
    <w:rsid w:val="00D25029"/>
    <w:rsid w:val="00D2507B"/>
    <w:rsid w:val="00D25205"/>
    <w:rsid w:val="00D253B3"/>
    <w:rsid w:val="00D255E9"/>
    <w:rsid w:val="00D255FA"/>
    <w:rsid w:val="00D256A7"/>
    <w:rsid w:val="00D25AAC"/>
    <w:rsid w:val="00D25C24"/>
    <w:rsid w:val="00D25EFA"/>
    <w:rsid w:val="00D25FE8"/>
    <w:rsid w:val="00D265C3"/>
    <w:rsid w:val="00D265CA"/>
    <w:rsid w:val="00D2669F"/>
    <w:rsid w:val="00D267C3"/>
    <w:rsid w:val="00D26BE2"/>
    <w:rsid w:val="00D26D95"/>
    <w:rsid w:val="00D2705E"/>
    <w:rsid w:val="00D27170"/>
    <w:rsid w:val="00D2729D"/>
    <w:rsid w:val="00D27399"/>
    <w:rsid w:val="00D27597"/>
    <w:rsid w:val="00D2764B"/>
    <w:rsid w:val="00D27674"/>
    <w:rsid w:val="00D27730"/>
    <w:rsid w:val="00D277D7"/>
    <w:rsid w:val="00D278B5"/>
    <w:rsid w:val="00D27BE3"/>
    <w:rsid w:val="00D27D89"/>
    <w:rsid w:val="00D300DB"/>
    <w:rsid w:val="00D30228"/>
    <w:rsid w:val="00D30328"/>
    <w:rsid w:val="00D304D7"/>
    <w:rsid w:val="00D306D6"/>
    <w:rsid w:val="00D306D7"/>
    <w:rsid w:val="00D30831"/>
    <w:rsid w:val="00D30B9E"/>
    <w:rsid w:val="00D30D99"/>
    <w:rsid w:val="00D30F81"/>
    <w:rsid w:val="00D31036"/>
    <w:rsid w:val="00D3112A"/>
    <w:rsid w:val="00D3186F"/>
    <w:rsid w:val="00D319A6"/>
    <w:rsid w:val="00D31ABE"/>
    <w:rsid w:val="00D31B1B"/>
    <w:rsid w:val="00D31CB7"/>
    <w:rsid w:val="00D31DCC"/>
    <w:rsid w:val="00D321CD"/>
    <w:rsid w:val="00D32240"/>
    <w:rsid w:val="00D324DA"/>
    <w:rsid w:val="00D3256B"/>
    <w:rsid w:val="00D32586"/>
    <w:rsid w:val="00D3277B"/>
    <w:rsid w:val="00D32DE6"/>
    <w:rsid w:val="00D32EA9"/>
    <w:rsid w:val="00D32F39"/>
    <w:rsid w:val="00D330AA"/>
    <w:rsid w:val="00D330C4"/>
    <w:rsid w:val="00D330E9"/>
    <w:rsid w:val="00D3314D"/>
    <w:rsid w:val="00D3317F"/>
    <w:rsid w:val="00D335A5"/>
    <w:rsid w:val="00D3397B"/>
    <w:rsid w:val="00D33D3C"/>
    <w:rsid w:val="00D33EA7"/>
    <w:rsid w:val="00D33EC4"/>
    <w:rsid w:val="00D34133"/>
    <w:rsid w:val="00D3414D"/>
    <w:rsid w:val="00D341F3"/>
    <w:rsid w:val="00D3424F"/>
    <w:rsid w:val="00D343AF"/>
    <w:rsid w:val="00D34559"/>
    <w:rsid w:val="00D345D6"/>
    <w:rsid w:val="00D34900"/>
    <w:rsid w:val="00D34982"/>
    <w:rsid w:val="00D34B5E"/>
    <w:rsid w:val="00D34C81"/>
    <w:rsid w:val="00D34EDF"/>
    <w:rsid w:val="00D353D1"/>
    <w:rsid w:val="00D355B6"/>
    <w:rsid w:val="00D355D9"/>
    <w:rsid w:val="00D35693"/>
    <w:rsid w:val="00D359D2"/>
    <w:rsid w:val="00D35AD4"/>
    <w:rsid w:val="00D35B18"/>
    <w:rsid w:val="00D35B35"/>
    <w:rsid w:val="00D35BBB"/>
    <w:rsid w:val="00D35D7C"/>
    <w:rsid w:val="00D35D94"/>
    <w:rsid w:val="00D35E58"/>
    <w:rsid w:val="00D360D8"/>
    <w:rsid w:val="00D36210"/>
    <w:rsid w:val="00D36340"/>
    <w:rsid w:val="00D36386"/>
    <w:rsid w:val="00D363CD"/>
    <w:rsid w:val="00D36650"/>
    <w:rsid w:val="00D36681"/>
    <w:rsid w:val="00D36845"/>
    <w:rsid w:val="00D36908"/>
    <w:rsid w:val="00D36A07"/>
    <w:rsid w:val="00D36D8B"/>
    <w:rsid w:val="00D36F41"/>
    <w:rsid w:val="00D371C0"/>
    <w:rsid w:val="00D371F7"/>
    <w:rsid w:val="00D37270"/>
    <w:rsid w:val="00D3760E"/>
    <w:rsid w:val="00D37A6A"/>
    <w:rsid w:val="00D37CF9"/>
    <w:rsid w:val="00D37ECE"/>
    <w:rsid w:val="00D37F08"/>
    <w:rsid w:val="00D40096"/>
    <w:rsid w:val="00D403E9"/>
    <w:rsid w:val="00D404E6"/>
    <w:rsid w:val="00D4069C"/>
    <w:rsid w:val="00D40742"/>
    <w:rsid w:val="00D408F1"/>
    <w:rsid w:val="00D40B18"/>
    <w:rsid w:val="00D40BFC"/>
    <w:rsid w:val="00D40C05"/>
    <w:rsid w:val="00D413DC"/>
    <w:rsid w:val="00D413E5"/>
    <w:rsid w:val="00D4146A"/>
    <w:rsid w:val="00D41506"/>
    <w:rsid w:val="00D41584"/>
    <w:rsid w:val="00D4173B"/>
    <w:rsid w:val="00D417C1"/>
    <w:rsid w:val="00D417CD"/>
    <w:rsid w:val="00D41833"/>
    <w:rsid w:val="00D41D9F"/>
    <w:rsid w:val="00D41E5D"/>
    <w:rsid w:val="00D4208F"/>
    <w:rsid w:val="00D422AC"/>
    <w:rsid w:val="00D423E6"/>
    <w:rsid w:val="00D42447"/>
    <w:rsid w:val="00D42452"/>
    <w:rsid w:val="00D42544"/>
    <w:rsid w:val="00D42861"/>
    <w:rsid w:val="00D42898"/>
    <w:rsid w:val="00D42C3B"/>
    <w:rsid w:val="00D42D88"/>
    <w:rsid w:val="00D42DB5"/>
    <w:rsid w:val="00D42DE2"/>
    <w:rsid w:val="00D42FFC"/>
    <w:rsid w:val="00D4339C"/>
    <w:rsid w:val="00D4344D"/>
    <w:rsid w:val="00D434A6"/>
    <w:rsid w:val="00D43585"/>
    <w:rsid w:val="00D43728"/>
    <w:rsid w:val="00D437E2"/>
    <w:rsid w:val="00D437F3"/>
    <w:rsid w:val="00D43A10"/>
    <w:rsid w:val="00D43C0F"/>
    <w:rsid w:val="00D43D44"/>
    <w:rsid w:val="00D43E01"/>
    <w:rsid w:val="00D43F97"/>
    <w:rsid w:val="00D446BF"/>
    <w:rsid w:val="00D44831"/>
    <w:rsid w:val="00D44A8B"/>
    <w:rsid w:val="00D44A96"/>
    <w:rsid w:val="00D44C28"/>
    <w:rsid w:val="00D44E71"/>
    <w:rsid w:val="00D45504"/>
    <w:rsid w:val="00D45578"/>
    <w:rsid w:val="00D455D1"/>
    <w:rsid w:val="00D456FB"/>
    <w:rsid w:val="00D45A07"/>
    <w:rsid w:val="00D45ABA"/>
    <w:rsid w:val="00D45B0B"/>
    <w:rsid w:val="00D45B84"/>
    <w:rsid w:val="00D45B9B"/>
    <w:rsid w:val="00D45EB0"/>
    <w:rsid w:val="00D45F0C"/>
    <w:rsid w:val="00D460F1"/>
    <w:rsid w:val="00D46120"/>
    <w:rsid w:val="00D46449"/>
    <w:rsid w:val="00D464AF"/>
    <w:rsid w:val="00D4650C"/>
    <w:rsid w:val="00D46835"/>
    <w:rsid w:val="00D4699A"/>
    <w:rsid w:val="00D46A33"/>
    <w:rsid w:val="00D46D28"/>
    <w:rsid w:val="00D46D73"/>
    <w:rsid w:val="00D46F46"/>
    <w:rsid w:val="00D47268"/>
    <w:rsid w:val="00D4728A"/>
    <w:rsid w:val="00D47470"/>
    <w:rsid w:val="00D47A98"/>
    <w:rsid w:val="00D47AB8"/>
    <w:rsid w:val="00D47B1C"/>
    <w:rsid w:val="00D47B7C"/>
    <w:rsid w:val="00D47CBE"/>
    <w:rsid w:val="00D500CB"/>
    <w:rsid w:val="00D5021B"/>
    <w:rsid w:val="00D504A3"/>
    <w:rsid w:val="00D5076C"/>
    <w:rsid w:val="00D50886"/>
    <w:rsid w:val="00D509A2"/>
    <w:rsid w:val="00D50AF9"/>
    <w:rsid w:val="00D50F4C"/>
    <w:rsid w:val="00D510A8"/>
    <w:rsid w:val="00D5196F"/>
    <w:rsid w:val="00D51B6E"/>
    <w:rsid w:val="00D51C11"/>
    <w:rsid w:val="00D51D0F"/>
    <w:rsid w:val="00D52090"/>
    <w:rsid w:val="00D524A4"/>
    <w:rsid w:val="00D524BE"/>
    <w:rsid w:val="00D524F5"/>
    <w:rsid w:val="00D52593"/>
    <w:rsid w:val="00D526C7"/>
    <w:rsid w:val="00D52B59"/>
    <w:rsid w:val="00D52B9B"/>
    <w:rsid w:val="00D52DB6"/>
    <w:rsid w:val="00D52EE0"/>
    <w:rsid w:val="00D52F26"/>
    <w:rsid w:val="00D5302F"/>
    <w:rsid w:val="00D53162"/>
    <w:rsid w:val="00D535BB"/>
    <w:rsid w:val="00D53742"/>
    <w:rsid w:val="00D53803"/>
    <w:rsid w:val="00D539D2"/>
    <w:rsid w:val="00D53B44"/>
    <w:rsid w:val="00D53E3C"/>
    <w:rsid w:val="00D53FF2"/>
    <w:rsid w:val="00D540FE"/>
    <w:rsid w:val="00D5416B"/>
    <w:rsid w:val="00D541BB"/>
    <w:rsid w:val="00D541D8"/>
    <w:rsid w:val="00D544D6"/>
    <w:rsid w:val="00D5451D"/>
    <w:rsid w:val="00D54565"/>
    <w:rsid w:val="00D5458C"/>
    <w:rsid w:val="00D54924"/>
    <w:rsid w:val="00D54BBB"/>
    <w:rsid w:val="00D54BEC"/>
    <w:rsid w:val="00D54CC8"/>
    <w:rsid w:val="00D54D3F"/>
    <w:rsid w:val="00D54E4C"/>
    <w:rsid w:val="00D54E92"/>
    <w:rsid w:val="00D54EDE"/>
    <w:rsid w:val="00D55007"/>
    <w:rsid w:val="00D55079"/>
    <w:rsid w:val="00D550D2"/>
    <w:rsid w:val="00D55216"/>
    <w:rsid w:val="00D5550D"/>
    <w:rsid w:val="00D55688"/>
    <w:rsid w:val="00D556FC"/>
    <w:rsid w:val="00D55CBA"/>
    <w:rsid w:val="00D55CE7"/>
    <w:rsid w:val="00D55DDF"/>
    <w:rsid w:val="00D56210"/>
    <w:rsid w:val="00D5621D"/>
    <w:rsid w:val="00D56487"/>
    <w:rsid w:val="00D56C04"/>
    <w:rsid w:val="00D56CBE"/>
    <w:rsid w:val="00D56E34"/>
    <w:rsid w:val="00D56F76"/>
    <w:rsid w:val="00D57127"/>
    <w:rsid w:val="00D5716E"/>
    <w:rsid w:val="00D57173"/>
    <w:rsid w:val="00D572EB"/>
    <w:rsid w:val="00D573E0"/>
    <w:rsid w:val="00D5756C"/>
    <w:rsid w:val="00D5763A"/>
    <w:rsid w:val="00D57682"/>
    <w:rsid w:val="00D576C1"/>
    <w:rsid w:val="00D57839"/>
    <w:rsid w:val="00D57C17"/>
    <w:rsid w:val="00D57DBE"/>
    <w:rsid w:val="00D57F6D"/>
    <w:rsid w:val="00D57F72"/>
    <w:rsid w:val="00D6023A"/>
    <w:rsid w:val="00D6033C"/>
    <w:rsid w:val="00D6033E"/>
    <w:rsid w:val="00D6041E"/>
    <w:rsid w:val="00D6063A"/>
    <w:rsid w:val="00D607CC"/>
    <w:rsid w:val="00D6084D"/>
    <w:rsid w:val="00D60AAC"/>
    <w:rsid w:val="00D60B39"/>
    <w:rsid w:val="00D60F6B"/>
    <w:rsid w:val="00D60F79"/>
    <w:rsid w:val="00D614C1"/>
    <w:rsid w:val="00D6155E"/>
    <w:rsid w:val="00D616AF"/>
    <w:rsid w:val="00D61797"/>
    <w:rsid w:val="00D61808"/>
    <w:rsid w:val="00D6180E"/>
    <w:rsid w:val="00D618A6"/>
    <w:rsid w:val="00D618E4"/>
    <w:rsid w:val="00D61974"/>
    <w:rsid w:val="00D619C3"/>
    <w:rsid w:val="00D61A0D"/>
    <w:rsid w:val="00D61ACE"/>
    <w:rsid w:val="00D61C8F"/>
    <w:rsid w:val="00D61DA9"/>
    <w:rsid w:val="00D61EB9"/>
    <w:rsid w:val="00D61F03"/>
    <w:rsid w:val="00D61FED"/>
    <w:rsid w:val="00D628C3"/>
    <w:rsid w:val="00D62C14"/>
    <w:rsid w:val="00D63090"/>
    <w:rsid w:val="00D63128"/>
    <w:rsid w:val="00D631EB"/>
    <w:rsid w:val="00D632EA"/>
    <w:rsid w:val="00D634C7"/>
    <w:rsid w:val="00D63A5E"/>
    <w:rsid w:val="00D63B93"/>
    <w:rsid w:val="00D63BD8"/>
    <w:rsid w:val="00D63D1B"/>
    <w:rsid w:val="00D63DBD"/>
    <w:rsid w:val="00D63F8A"/>
    <w:rsid w:val="00D640B3"/>
    <w:rsid w:val="00D64128"/>
    <w:rsid w:val="00D641F2"/>
    <w:rsid w:val="00D64525"/>
    <w:rsid w:val="00D6468F"/>
    <w:rsid w:val="00D649B1"/>
    <w:rsid w:val="00D64A70"/>
    <w:rsid w:val="00D65050"/>
    <w:rsid w:val="00D6520C"/>
    <w:rsid w:val="00D65220"/>
    <w:rsid w:val="00D65691"/>
    <w:rsid w:val="00D65ED8"/>
    <w:rsid w:val="00D65FAE"/>
    <w:rsid w:val="00D65FF8"/>
    <w:rsid w:val="00D6630E"/>
    <w:rsid w:val="00D6635F"/>
    <w:rsid w:val="00D66371"/>
    <w:rsid w:val="00D66392"/>
    <w:rsid w:val="00D66531"/>
    <w:rsid w:val="00D665C5"/>
    <w:rsid w:val="00D668DF"/>
    <w:rsid w:val="00D66B86"/>
    <w:rsid w:val="00D66C48"/>
    <w:rsid w:val="00D66C7C"/>
    <w:rsid w:val="00D6702C"/>
    <w:rsid w:val="00D67030"/>
    <w:rsid w:val="00D67501"/>
    <w:rsid w:val="00D67635"/>
    <w:rsid w:val="00D67AD8"/>
    <w:rsid w:val="00D67D1F"/>
    <w:rsid w:val="00D67D26"/>
    <w:rsid w:val="00D67D7F"/>
    <w:rsid w:val="00D67DCB"/>
    <w:rsid w:val="00D67DDE"/>
    <w:rsid w:val="00D70014"/>
    <w:rsid w:val="00D700F2"/>
    <w:rsid w:val="00D703CF"/>
    <w:rsid w:val="00D704B5"/>
    <w:rsid w:val="00D707F0"/>
    <w:rsid w:val="00D708A3"/>
    <w:rsid w:val="00D70A6F"/>
    <w:rsid w:val="00D70B94"/>
    <w:rsid w:val="00D70C13"/>
    <w:rsid w:val="00D70E64"/>
    <w:rsid w:val="00D7116E"/>
    <w:rsid w:val="00D71200"/>
    <w:rsid w:val="00D7145A"/>
    <w:rsid w:val="00D718A7"/>
    <w:rsid w:val="00D71A27"/>
    <w:rsid w:val="00D71B81"/>
    <w:rsid w:val="00D71C0A"/>
    <w:rsid w:val="00D71EA5"/>
    <w:rsid w:val="00D71F0A"/>
    <w:rsid w:val="00D723BE"/>
    <w:rsid w:val="00D7274B"/>
    <w:rsid w:val="00D728BE"/>
    <w:rsid w:val="00D72B7B"/>
    <w:rsid w:val="00D72B84"/>
    <w:rsid w:val="00D72BF7"/>
    <w:rsid w:val="00D72CA4"/>
    <w:rsid w:val="00D731B2"/>
    <w:rsid w:val="00D73B6C"/>
    <w:rsid w:val="00D73C7A"/>
    <w:rsid w:val="00D73E58"/>
    <w:rsid w:val="00D7423C"/>
    <w:rsid w:val="00D74349"/>
    <w:rsid w:val="00D74397"/>
    <w:rsid w:val="00D746B7"/>
    <w:rsid w:val="00D74A84"/>
    <w:rsid w:val="00D74CA9"/>
    <w:rsid w:val="00D74DB3"/>
    <w:rsid w:val="00D74F56"/>
    <w:rsid w:val="00D74F92"/>
    <w:rsid w:val="00D75043"/>
    <w:rsid w:val="00D7571A"/>
    <w:rsid w:val="00D757D2"/>
    <w:rsid w:val="00D75819"/>
    <w:rsid w:val="00D75D75"/>
    <w:rsid w:val="00D75DB1"/>
    <w:rsid w:val="00D7604E"/>
    <w:rsid w:val="00D76280"/>
    <w:rsid w:val="00D762B5"/>
    <w:rsid w:val="00D762C7"/>
    <w:rsid w:val="00D765ED"/>
    <w:rsid w:val="00D766DD"/>
    <w:rsid w:val="00D767C7"/>
    <w:rsid w:val="00D768E9"/>
    <w:rsid w:val="00D76911"/>
    <w:rsid w:val="00D769C6"/>
    <w:rsid w:val="00D76C3E"/>
    <w:rsid w:val="00D7721E"/>
    <w:rsid w:val="00D77358"/>
    <w:rsid w:val="00D77359"/>
    <w:rsid w:val="00D777A3"/>
    <w:rsid w:val="00D7783C"/>
    <w:rsid w:val="00D77995"/>
    <w:rsid w:val="00D77A03"/>
    <w:rsid w:val="00D77CAD"/>
    <w:rsid w:val="00D77CC8"/>
    <w:rsid w:val="00D77D72"/>
    <w:rsid w:val="00D77E41"/>
    <w:rsid w:val="00D8024D"/>
    <w:rsid w:val="00D802F4"/>
    <w:rsid w:val="00D804D8"/>
    <w:rsid w:val="00D80543"/>
    <w:rsid w:val="00D806A4"/>
    <w:rsid w:val="00D808C2"/>
    <w:rsid w:val="00D80AEA"/>
    <w:rsid w:val="00D80D4F"/>
    <w:rsid w:val="00D81094"/>
    <w:rsid w:val="00D81259"/>
    <w:rsid w:val="00D81341"/>
    <w:rsid w:val="00D814A6"/>
    <w:rsid w:val="00D815A9"/>
    <w:rsid w:val="00D815C5"/>
    <w:rsid w:val="00D8185F"/>
    <w:rsid w:val="00D8191F"/>
    <w:rsid w:val="00D81B8B"/>
    <w:rsid w:val="00D81D26"/>
    <w:rsid w:val="00D81EB9"/>
    <w:rsid w:val="00D81EC8"/>
    <w:rsid w:val="00D81F57"/>
    <w:rsid w:val="00D81FD6"/>
    <w:rsid w:val="00D821FE"/>
    <w:rsid w:val="00D8258E"/>
    <w:rsid w:val="00D8264A"/>
    <w:rsid w:val="00D829F3"/>
    <w:rsid w:val="00D82A16"/>
    <w:rsid w:val="00D82B94"/>
    <w:rsid w:val="00D82E47"/>
    <w:rsid w:val="00D82FDB"/>
    <w:rsid w:val="00D8333E"/>
    <w:rsid w:val="00D833EB"/>
    <w:rsid w:val="00D8374F"/>
    <w:rsid w:val="00D838AD"/>
    <w:rsid w:val="00D83941"/>
    <w:rsid w:val="00D839E8"/>
    <w:rsid w:val="00D83A40"/>
    <w:rsid w:val="00D83A8C"/>
    <w:rsid w:val="00D83B66"/>
    <w:rsid w:val="00D84125"/>
    <w:rsid w:val="00D84275"/>
    <w:rsid w:val="00D84342"/>
    <w:rsid w:val="00D843CC"/>
    <w:rsid w:val="00D845B5"/>
    <w:rsid w:val="00D848BE"/>
    <w:rsid w:val="00D849ED"/>
    <w:rsid w:val="00D84AA5"/>
    <w:rsid w:val="00D84DE0"/>
    <w:rsid w:val="00D84DE9"/>
    <w:rsid w:val="00D84E09"/>
    <w:rsid w:val="00D85290"/>
    <w:rsid w:val="00D85877"/>
    <w:rsid w:val="00D858CA"/>
    <w:rsid w:val="00D85B39"/>
    <w:rsid w:val="00D85BB0"/>
    <w:rsid w:val="00D85EFD"/>
    <w:rsid w:val="00D86157"/>
    <w:rsid w:val="00D861A4"/>
    <w:rsid w:val="00D86202"/>
    <w:rsid w:val="00D863C5"/>
    <w:rsid w:val="00D8640A"/>
    <w:rsid w:val="00D8682D"/>
    <w:rsid w:val="00D868A4"/>
    <w:rsid w:val="00D868DE"/>
    <w:rsid w:val="00D86A06"/>
    <w:rsid w:val="00D86BA6"/>
    <w:rsid w:val="00D86C50"/>
    <w:rsid w:val="00D86C8F"/>
    <w:rsid w:val="00D86D84"/>
    <w:rsid w:val="00D8713F"/>
    <w:rsid w:val="00D872D8"/>
    <w:rsid w:val="00D874CE"/>
    <w:rsid w:val="00D875E1"/>
    <w:rsid w:val="00D87BF9"/>
    <w:rsid w:val="00D87C65"/>
    <w:rsid w:val="00D87D1F"/>
    <w:rsid w:val="00D9012C"/>
    <w:rsid w:val="00D901C5"/>
    <w:rsid w:val="00D902B6"/>
    <w:rsid w:val="00D902FA"/>
    <w:rsid w:val="00D904E1"/>
    <w:rsid w:val="00D905BC"/>
    <w:rsid w:val="00D90634"/>
    <w:rsid w:val="00D906A9"/>
    <w:rsid w:val="00D90764"/>
    <w:rsid w:val="00D90817"/>
    <w:rsid w:val="00D9089E"/>
    <w:rsid w:val="00D90AFB"/>
    <w:rsid w:val="00D90BA8"/>
    <w:rsid w:val="00D90E6F"/>
    <w:rsid w:val="00D90EEE"/>
    <w:rsid w:val="00D91341"/>
    <w:rsid w:val="00D915A4"/>
    <w:rsid w:val="00D91912"/>
    <w:rsid w:val="00D91999"/>
    <w:rsid w:val="00D91A20"/>
    <w:rsid w:val="00D91B1A"/>
    <w:rsid w:val="00D91C78"/>
    <w:rsid w:val="00D91C80"/>
    <w:rsid w:val="00D91C8C"/>
    <w:rsid w:val="00D91C90"/>
    <w:rsid w:val="00D91CF7"/>
    <w:rsid w:val="00D91E03"/>
    <w:rsid w:val="00D91E1B"/>
    <w:rsid w:val="00D920E7"/>
    <w:rsid w:val="00D92665"/>
    <w:rsid w:val="00D92750"/>
    <w:rsid w:val="00D92787"/>
    <w:rsid w:val="00D92854"/>
    <w:rsid w:val="00D92AB9"/>
    <w:rsid w:val="00D92CB9"/>
    <w:rsid w:val="00D92D55"/>
    <w:rsid w:val="00D92E09"/>
    <w:rsid w:val="00D92F8E"/>
    <w:rsid w:val="00D9315E"/>
    <w:rsid w:val="00D932B1"/>
    <w:rsid w:val="00D936A8"/>
    <w:rsid w:val="00D9371C"/>
    <w:rsid w:val="00D93838"/>
    <w:rsid w:val="00D9390D"/>
    <w:rsid w:val="00D93DED"/>
    <w:rsid w:val="00D93E56"/>
    <w:rsid w:val="00D93F29"/>
    <w:rsid w:val="00D942EE"/>
    <w:rsid w:val="00D9454E"/>
    <w:rsid w:val="00D945C5"/>
    <w:rsid w:val="00D948F0"/>
    <w:rsid w:val="00D94B16"/>
    <w:rsid w:val="00D94C43"/>
    <w:rsid w:val="00D94F49"/>
    <w:rsid w:val="00D94FF6"/>
    <w:rsid w:val="00D95260"/>
    <w:rsid w:val="00D95287"/>
    <w:rsid w:val="00D954F1"/>
    <w:rsid w:val="00D955E5"/>
    <w:rsid w:val="00D95601"/>
    <w:rsid w:val="00D9562F"/>
    <w:rsid w:val="00D95652"/>
    <w:rsid w:val="00D9588A"/>
    <w:rsid w:val="00D95C27"/>
    <w:rsid w:val="00D95E84"/>
    <w:rsid w:val="00D95E9D"/>
    <w:rsid w:val="00D96357"/>
    <w:rsid w:val="00D963CE"/>
    <w:rsid w:val="00D9646B"/>
    <w:rsid w:val="00D964CA"/>
    <w:rsid w:val="00D96564"/>
    <w:rsid w:val="00D9676F"/>
    <w:rsid w:val="00D96D4F"/>
    <w:rsid w:val="00D96E82"/>
    <w:rsid w:val="00D96F94"/>
    <w:rsid w:val="00D9741B"/>
    <w:rsid w:val="00D97510"/>
    <w:rsid w:val="00D97738"/>
    <w:rsid w:val="00D97C4A"/>
    <w:rsid w:val="00D97D3D"/>
    <w:rsid w:val="00D97D7C"/>
    <w:rsid w:val="00D97F56"/>
    <w:rsid w:val="00DA012C"/>
    <w:rsid w:val="00DA082C"/>
    <w:rsid w:val="00DA08CD"/>
    <w:rsid w:val="00DA1189"/>
    <w:rsid w:val="00DA14BF"/>
    <w:rsid w:val="00DA1DEF"/>
    <w:rsid w:val="00DA21BF"/>
    <w:rsid w:val="00DA236E"/>
    <w:rsid w:val="00DA23DC"/>
    <w:rsid w:val="00DA250F"/>
    <w:rsid w:val="00DA2595"/>
    <w:rsid w:val="00DA2644"/>
    <w:rsid w:val="00DA2B53"/>
    <w:rsid w:val="00DA2D49"/>
    <w:rsid w:val="00DA2DF4"/>
    <w:rsid w:val="00DA2F33"/>
    <w:rsid w:val="00DA2F3C"/>
    <w:rsid w:val="00DA30D8"/>
    <w:rsid w:val="00DA3377"/>
    <w:rsid w:val="00DA33B5"/>
    <w:rsid w:val="00DA3427"/>
    <w:rsid w:val="00DA3535"/>
    <w:rsid w:val="00DA3699"/>
    <w:rsid w:val="00DA3A9D"/>
    <w:rsid w:val="00DA3B49"/>
    <w:rsid w:val="00DA3D15"/>
    <w:rsid w:val="00DA40D0"/>
    <w:rsid w:val="00DA44B7"/>
    <w:rsid w:val="00DA4562"/>
    <w:rsid w:val="00DA46FE"/>
    <w:rsid w:val="00DA4757"/>
    <w:rsid w:val="00DA48E2"/>
    <w:rsid w:val="00DA49BC"/>
    <w:rsid w:val="00DA4BA8"/>
    <w:rsid w:val="00DA4E86"/>
    <w:rsid w:val="00DA4EB4"/>
    <w:rsid w:val="00DA54E3"/>
    <w:rsid w:val="00DA55E1"/>
    <w:rsid w:val="00DA584B"/>
    <w:rsid w:val="00DA59C6"/>
    <w:rsid w:val="00DA5C6C"/>
    <w:rsid w:val="00DA5CD0"/>
    <w:rsid w:val="00DA5D1B"/>
    <w:rsid w:val="00DA5EA3"/>
    <w:rsid w:val="00DA6234"/>
    <w:rsid w:val="00DA6480"/>
    <w:rsid w:val="00DA66B5"/>
    <w:rsid w:val="00DA6783"/>
    <w:rsid w:val="00DA699F"/>
    <w:rsid w:val="00DA69CD"/>
    <w:rsid w:val="00DA6A92"/>
    <w:rsid w:val="00DA6B8E"/>
    <w:rsid w:val="00DA6D83"/>
    <w:rsid w:val="00DA6E89"/>
    <w:rsid w:val="00DA6FB2"/>
    <w:rsid w:val="00DA7159"/>
    <w:rsid w:val="00DA717F"/>
    <w:rsid w:val="00DA7237"/>
    <w:rsid w:val="00DA7433"/>
    <w:rsid w:val="00DA74EC"/>
    <w:rsid w:val="00DA754E"/>
    <w:rsid w:val="00DA75AA"/>
    <w:rsid w:val="00DA7743"/>
    <w:rsid w:val="00DA7B5C"/>
    <w:rsid w:val="00DA7DE5"/>
    <w:rsid w:val="00DA7F1C"/>
    <w:rsid w:val="00DB017D"/>
    <w:rsid w:val="00DB01A1"/>
    <w:rsid w:val="00DB024B"/>
    <w:rsid w:val="00DB0292"/>
    <w:rsid w:val="00DB03DA"/>
    <w:rsid w:val="00DB0893"/>
    <w:rsid w:val="00DB08D5"/>
    <w:rsid w:val="00DB09E2"/>
    <w:rsid w:val="00DB0A69"/>
    <w:rsid w:val="00DB0C48"/>
    <w:rsid w:val="00DB14E1"/>
    <w:rsid w:val="00DB169D"/>
    <w:rsid w:val="00DB18BA"/>
    <w:rsid w:val="00DB1C44"/>
    <w:rsid w:val="00DB1F89"/>
    <w:rsid w:val="00DB1FF7"/>
    <w:rsid w:val="00DB2246"/>
    <w:rsid w:val="00DB2257"/>
    <w:rsid w:val="00DB2349"/>
    <w:rsid w:val="00DB2463"/>
    <w:rsid w:val="00DB305A"/>
    <w:rsid w:val="00DB3670"/>
    <w:rsid w:val="00DB36F7"/>
    <w:rsid w:val="00DB3A17"/>
    <w:rsid w:val="00DB3A39"/>
    <w:rsid w:val="00DB3A8B"/>
    <w:rsid w:val="00DB3BBC"/>
    <w:rsid w:val="00DB3BF1"/>
    <w:rsid w:val="00DB3D71"/>
    <w:rsid w:val="00DB3E82"/>
    <w:rsid w:val="00DB3F20"/>
    <w:rsid w:val="00DB3FE6"/>
    <w:rsid w:val="00DB4005"/>
    <w:rsid w:val="00DB4256"/>
    <w:rsid w:val="00DB4442"/>
    <w:rsid w:val="00DB459C"/>
    <w:rsid w:val="00DB4810"/>
    <w:rsid w:val="00DB490B"/>
    <w:rsid w:val="00DB4AE0"/>
    <w:rsid w:val="00DB4B9F"/>
    <w:rsid w:val="00DB4E19"/>
    <w:rsid w:val="00DB50A6"/>
    <w:rsid w:val="00DB5258"/>
    <w:rsid w:val="00DB5598"/>
    <w:rsid w:val="00DB56DE"/>
    <w:rsid w:val="00DB617E"/>
    <w:rsid w:val="00DB6180"/>
    <w:rsid w:val="00DB61B8"/>
    <w:rsid w:val="00DB627C"/>
    <w:rsid w:val="00DB62E8"/>
    <w:rsid w:val="00DB6479"/>
    <w:rsid w:val="00DB6665"/>
    <w:rsid w:val="00DB669E"/>
    <w:rsid w:val="00DB671A"/>
    <w:rsid w:val="00DB6844"/>
    <w:rsid w:val="00DB684C"/>
    <w:rsid w:val="00DB6885"/>
    <w:rsid w:val="00DB6A12"/>
    <w:rsid w:val="00DB6A4D"/>
    <w:rsid w:val="00DB6C12"/>
    <w:rsid w:val="00DB718A"/>
    <w:rsid w:val="00DB7219"/>
    <w:rsid w:val="00DB73F1"/>
    <w:rsid w:val="00DB757C"/>
    <w:rsid w:val="00DB7608"/>
    <w:rsid w:val="00DB77F3"/>
    <w:rsid w:val="00DB7824"/>
    <w:rsid w:val="00DB7829"/>
    <w:rsid w:val="00DB795C"/>
    <w:rsid w:val="00DB7AE2"/>
    <w:rsid w:val="00DC0136"/>
    <w:rsid w:val="00DC037F"/>
    <w:rsid w:val="00DC04E9"/>
    <w:rsid w:val="00DC05DD"/>
    <w:rsid w:val="00DC0737"/>
    <w:rsid w:val="00DC07D6"/>
    <w:rsid w:val="00DC088D"/>
    <w:rsid w:val="00DC0E4D"/>
    <w:rsid w:val="00DC0F8A"/>
    <w:rsid w:val="00DC12C7"/>
    <w:rsid w:val="00DC1352"/>
    <w:rsid w:val="00DC141C"/>
    <w:rsid w:val="00DC1513"/>
    <w:rsid w:val="00DC16BE"/>
    <w:rsid w:val="00DC17F4"/>
    <w:rsid w:val="00DC18C8"/>
    <w:rsid w:val="00DC1D7A"/>
    <w:rsid w:val="00DC1EA6"/>
    <w:rsid w:val="00DC206F"/>
    <w:rsid w:val="00DC2358"/>
    <w:rsid w:val="00DC24F2"/>
    <w:rsid w:val="00DC2679"/>
    <w:rsid w:val="00DC2782"/>
    <w:rsid w:val="00DC2E2F"/>
    <w:rsid w:val="00DC3526"/>
    <w:rsid w:val="00DC380A"/>
    <w:rsid w:val="00DC38BC"/>
    <w:rsid w:val="00DC38C0"/>
    <w:rsid w:val="00DC3960"/>
    <w:rsid w:val="00DC3D4D"/>
    <w:rsid w:val="00DC3DBB"/>
    <w:rsid w:val="00DC3E33"/>
    <w:rsid w:val="00DC3E9D"/>
    <w:rsid w:val="00DC42DD"/>
    <w:rsid w:val="00DC4607"/>
    <w:rsid w:val="00DC4782"/>
    <w:rsid w:val="00DC49EB"/>
    <w:rsid w:val="00DC4C13"/>
    <w:rsid w:val="00DC4C6E"/>
    <w:rsid w:val="00DC4E53"/>
    <w:rsid w:val="00DC4ED5"/>
    <w:rsid w:val="00DC4FAD"/>
    <w:rsid w:val="00DC50F6"/>
    <w:rsid w:val="00DC52F1"/>
    <w:rsid w:val="00DC5480"/>
    <w:rsid w:val="00DC5496"/>
    <w:rsid w:val="00DC54CC"/>
    <w:rsid w:val="00DC588F"/>
    <w:rsid w:val="00DC589E"/>
    <w:rsid w:val="00DC5B57"/>
    <w:rsid w:val="00DC5C64"/>
    <w:rsid w:val="00DC5CBD"/>
    <w:rsid w:val="00DC5D78"/>
    <w:rsid w:val="00DC5DD2"/>
    <w:rsid w:val="00DC5F65"/>
    <w:rsid w:val="00DC60FB"/>
    <w:rsid w:val="00DC617A"/>
    <w:rsid w:val="00DC6793"/>
    <w:rsid w:val="00DC67A8"/>
    <w:rsid w:val="00DC695D"/>
    <w:rsid w:val="00DC699E"/>
    <w:rsid w:val="00DC6ABB"/>
    <w:rsid w:val="00DC6CFA"/>
    <w:rsid w:val="00DC6DC2"/>
    <w:rsid w:val="00DC6EAE"/>
    <w:rsid w:val="00DC6F92"/>
    <w:rsid w:val="00DC7068"/>
    <w:rsid w:val="00DC75EE"/>
    <w:rsid w:val="00DC7628"/>
    <w:rsid w:val="00DC7816"/>
    <w:rsid w:val="00DC785A"/>
    <w:rsid w:val="00DC7A39"/>
    <w:rsid w:val="00DC7D16"/>
    <w:rsid w:val="00DC7DE4"/>
    <w:rsid w:val="00DC7E36"/>
    <w:rsid w:val="00DD0018"/>
    <w:rsid w:val="00DD02E8"/>
    <w:rsid w:val="00DD0414"/>
    <w:rsid w:val="00DD051E"/>
    <w:rsid w:val="00DD0626"/>
    <w:rsid w:val="00DD0892"/>
    <w:rsid w:val="00DD0916"/>
    <w:rsid w:val="00DD0D1A"/>
    <w:rsid w:val="00DD0E6A"/>
    <w:rsid w:val="00DD10BB"/>
    <w:rsid w:val="00DD11A5"/>
    <w:rsid w:val="00DD11CA"/>
    <w:rsid w:val="00DD13A0"/>
    <w:rsid w:val="00DD140B"/>
    <w:rsid w:val="00DD15FA"/>
    <w:rsid w:val="00DD1867"/>
    <w:rsid w:val="00DD188C"/>
    <w:rsid w:val="00DD1BF0"/>
    <w:rsid w:val="00DD1C0A"/>
    <w:rsid w:val="00DD1FA3"/>
    <w:rsid w:val="00DD21E3"/>
    <w:rsid w:val="00DD2464"/>
    <w:rsid w:val="00DD25DD"/>
    <w:rsid w:val="00DD2635"/>
    <w:rsid w:val="00DD26C6"/>
    <w:rsid w:val="00DD2851"/>
    <w:rsid w:val="00DD2946"/>
    <w:rsid w:val="00DD2947"/>
    <w:rsid w:val="00DD2AD1"/>
    <w:rsid w:val="00DD2AE5"/>
    <w:rsid w:val="00DD2D28"/>
    <w:rsid w:val="00DD2F5E"/>
    <w:rsid w:val="00DD303B"/>
    <w:rsid w:val="00DD306A"/>
    <w:rsid w:val="00DD3451"/>
    <w:rsid w:val="00DD3607"/>
    <w:rsid w:val="00DD3684"/>
    <w:rsid w:val="00DD371C"/>
    <w:rsid w:val="00DD38F1"/>
    <w:rsid w:val="00DD3C1F"/>
    <w:rsid w:val="00DD3C5F"/>
    <w:rsid w:val="00DD3D95"/>
    <w:rsid w:val="00DD3E4C"/>
    <w:rsid w:val="00DD415F"/>
    <w:rsid w:val="00DD4527"/>
    <w:rsid w:val="00DD455D"/>
    <w:rsid w:val="00DD4780"/>
    <w:rsid w:val="00DD49A5"/>
    <w:rsid w:val="00DD4C91"/>
    <w:rsid w:val="00DD4CC3"/>
    <w:rsid w:val="00DD4CC7"/>
    <w:rsid w:val="00DD4E9B"/>
    <w:rsid w:val="00DD4FE2"/>
    <w:rsid w:val="00DD5296"/>
    <w:rsid w:val="00DD5326"/>
    <w:rsid w:val="00DD534A"/>
    <w:rsid w:val="00DD546F"/>
    <w:rsid w:val="00DD555A"/>
    <w:rsid w:val="00DD5C1C"/>
    <w:rsid w:val="00DD5E55"/>
    <w:rsid w:val="00DD6086"/>
    <w:rsid w:val="00DD6271"/>
    <w:rsid w:val="00DD67CE"/>
    <w:rsid w:val="00DD6EAB"/>
    <w:rsid w:val="00DD7064"/>
    <w:rsid w:val="00DD709F"/>
    <w:rsid w:val="00DD74E2"/>
    <w:rsid w:val="00DD75E6"/>
    <w:rsid w:val="00DD7770"/>
    <w:rsid w:val="00DD7CBC"/>
    <w:rsid w:val="00DD7CEE"/>
    <w:rsid w:val="00DD7DB9"/>
    <w:rsid w:val="00DE00AD"/>
    <w:rsid w:val="00DE04EF"/>
    <w:rsid w:val="00DE06B8"/>
    <w:rsid w:val="00DE0719"/>
    <w:rsid w:val="00DE073C"/>
    <w:rsid w:val="00DE0837"/>
    <w:rsid w:val="00DE0A44"/>
    <w:rsid w:val="00DE0B70"/>
    <w:rsid w:val="00DE11FB"/>
    <w:rsid w:val="00DE13AE"/>
    <w:rsid w:val="00DE152B"/>
    <w:rsid w:val="00DE16BB"/>
    <w:rsid w:val="00DE16F5"/>
    <w:rsid w:val="00DE1D2A"/>
    <w:rsid w:val="00DE1FE5"/>
    <w:rsid w:val="00DE22BF"/>
    <w:rsid w:val="00DE23A7"/>
    <w:rsid w:val="00DE23D6"/>
    <w:rsid w:val="00DE23FB"/>
    <w:rsid w:val="00DE2561"/>
    <w:rsid w:val="00DE25D2"/>
    <w:rsid w:val="00DE299A"/>
    <w:rsid w:val="00DE2AEA"/>
    <w:rsid w:val="00DE3005"/>
    <w:rsid w:val="00DE30AF"/>
    <w:rsid w:val="00DE338A"/>
    <w:rsid w:val="00DE3478"/>
    <w:rsid w:val="00DE3775"/>
    <w:rsid w:val="00DE39A5"/>
    <w:rsid w:val="00DE3AD4"/>
    <w:rsid w:val="00DE3B0D"/>
    <w:rsid w:val="00DE3C1A"/>
    <w:rsid w:val="00DE3CE0"/>
    <w:rsid w:val="00DE3D85"/>
    <w:rsid w:val="00DE402B"/>
    <w:rsid w:val="00DE41BD"/>
    <w:rsid w:val="00DE4325"/>
    <w:rsid w:val="00DE438D"/>
    <w:rsid w:val="00DE43FD"/>
    <w:rsid w:val="00DE459D"/>
    <w:rsid w:val="00DE4D23"/>
    <w:rsid w:val="00DE4DEC"/>
    <w:rsid w:val="00DE4E4E"/>
    <w:rsid w:val="00DE4F94"/>
    <w:rsid w:val="00DE4FA6"/>
    <w:rsid w:val="00DE5042"/>
    <w:rsid w:val="00DE51C8"/>
    <w:rsid w:val="00DE527A"/>
    <w:rsid w:val="00DE5374"/>
    <w:rsid w:val="00DE54BC"/>
    <w:rsid w:val="00DE5637"/>
    <w:rsid w:val="00DE5715"/>
    <w:rsid w:val="00DE58FD"/>
    <w:rsid w:val="00DE59D7"/>
    <w:rsid w:val="00DE5BC6"/>
    <w:rsid w:val="00DE5E71"/>
    <w:rsid w:val="00DE61F7"/>
    <w:rsid w:val="00DE62ED"/>
    <w:rsid w:val="00DE631F"/>
    <w:rsid w:val="00DE643E"/>
    <w:rsid w:val="00DE64EE"/>
    <w:rsid w:val="00DE6568"/>
    <w:rsid w:val="00DE69F7"/>
    <w:rsid w:val="00DE6B71"/>
    <w:rsid w:val="00DE6C31"/>
    <w:rsid w:val="00DE6C8B"/>
    <w:rsid w:val="00DE6E03"/>
    <w:rsid w:val="00DE7099"/>
    <w:rsid w:val="00DE70EB"/>
    <w:rsid w:val="00DE7B64"/>
    <w:rsid w:val="00DE7D0B"/>
    <w:rsid w:val="00DE7D82"/>
    <w:rsid w:val="00DE7DA6"/>
    <w:rsid w:val="00DE7ED4"/>
    <w:rsid w:val="00DE7F55"/>
    <w:rsid w:val="00DE7FA8"/>
    <w:rsid w:val="00DF0149"/>
    <w:rsid w:val="00DF0175"/>
    <w:rsid w:val="00DF0263"/>
    <w:rsid w:val="00DF03CA"/>
    <w:rsid w:val="00DF05F5"/>
    <w:rsid w:val="00DF0673"/>
    <w:rsid w:val="00DF0717"/>
    <w:rsid w:val="00DF073A"/>
    <w:rsid w:val="00DF08E7"/>
    <w:rsid w:val="00DF0928"/>
    <w:rsid w:val="00DF0B19"/>
    <w:rsid w:val="00DF0B70"/>
    <w:rsid w:val="00DF0B7E"/>
    <w:rsid w:val="00DF0C40"/>
    <w:rsid w:val="00DF0DD2"/>
    <w:rsid w:val="00DF0FCF"/>
    <w:rsid w:val="00DF1030"/>
    <w:rsid w:val="00DF106E"/>
    <w:rsid w:val="00DF13EE"/>
    <w:rsid w:val="00DF1441"/>
    <w:rsid w:val="00DF15F8"/>
    <w:rsid w:val="00DF16FD"/>
    <w:rsid w:val="00DF1747"/>
    <w:rsid w:val="00DF19BF"/>
    <w:rsid w:val="00DF1A76"/>
    <w:rsid w:val="00DF1C1A"/>
    <w:rsid w:val="00DF1FFD"/>
    <w:rsid w:val="00DF2481"/>
    <w:rsid w:val="00DF25A8"/>
    <w:rsid w:val="00DF2870"/>
    <w:rsid w:val="00DF2BA0"/>
    <w:rsid w:val="00DF2BA6"/>
    <w:rsid w:val="00DF2BB8"/>
    <w:rsid w:val="00DF2EF6"/>
    <w:rsid w:val="00DF2F1D"/>
    <w:rsid w:val="00DF3125"/>
    <w:rsid w:val="00DF32CE"/>
    <w:rsid w:val="00DF346C"/>
    <w:rsid w:val="00DF3C0A"/>
    <w:rsid w:val="00DF3D12"/>
    <w:rsid w:val="00DF3DD4"/>
    <w:rsid w:val="00DF3DDC"/>
    <w:rsid w:val="00DF3E99"/>
    <w:rsid w:val="00DF3ED4"/>
    <w:rsid w:val="00DF3F29"/>
    <w:rsid w:val="00DF4298"/>
    <w:rsid w:val="00DF4993"/>
    <w:rsid w:val="00DF4B23"/>
    <w:rsid w:val="00DF4C3E"/>
    <w:rsid w:val="00DF4CBA"/>
    <w:rsid w:val="00DF4D58"/>
    <w:rsid w:val="00DF4FAB"/>
    <w:rsid w:val="00DF50CA"/>
    <w:rsid w:val="00DF56E5"/>
    <w:rsid w:val="00DF5865"/>
    <w:rsid w:val="00DF5A67"/>
    <w:rsid w:val="00DF5BB8"/>
    <w:rsid w:val="00DF5C61"/>
    <w:rsid w:val="00DF5DB4"/>
    <w:rsid w:val="00DF5DFF"/>
    <w:rsid w:val="00DF5FCC"/>
    <w:rsid w:val="00DF60FE"/>
    <w:rsid w:val="00DF6243"/>
    <w:rsid w:val="00DF6307"/>
    <w:rsid w:val="00DF642F"/>
    <w:rsid w:val="00DF6516"/>
    <w:rsid w:val="00DF6603"/>
    <w:rsid w:val="00DF6695"/>
    <w:rsid w:val="00DF6800"/>
    <w:rsid w:val="00DF6889"/>
    <w:rsid w:val="00DF6954"/>
    <w:rsid w:val="00DF6BE1"/>
    <w:rsid w:val="00DF6C21"/>
    <w:rsid w:val="00DF6CBE"/>
    <w:rsid w:val="00DF6E9D"/>
    <w:rsid w:val="00DF6F62"/>
    <w:rsid w:val="00DF71E3"/>
    <w:rsid w:val="00DF7217"/>
    <w:rsid w:val="00DF74F8"/>
    <w:rsid w:val="00DF75E7"/>
    <w:rsid w:val="00DF7757"/>
    <w:rsid w:val="00DF7BDB"/>
    <w:rsid w:val="00DF7F41"/>
    <w:rsid w:val="00E00023"/>
    <w:rsid w:val="00E00237"/>
    <w:rsid w:val="00E003CB"/>
    <w:rsid w:val="00E003CF"/>
    <w:rsid w:val="00E003E3"/>
    <w:rsid w:val="00E00459"/>
    <w:rsid w:val="00E0053B"/>
    <w:rsid w:val="00E006B4"/>
    <w:rsid w:val="00E00719"/>
    <w:rsid w:val="00E0073E"/>
    <w:rsid w:val="00E00B9D"/>
    <w:rsid w:val="00E00DCC"/>
    <w:rsid w:val="00E00DF0"/>
    <w:rsid w:val="00E00E32"/>
    <w:rsid w:val="00E00FAA"/>
    <w:rsid w:val="00E0159E"/>
    <w:rsid w:val="00E0173F"/>
    <w:rsid w:val="00E0192D"/>
    <w:rsid w:val="00E019A1"/>
    <w:rsid w:val="00E01B26"/>
    <w:rsid w:val="00E01C18"/>
    <w:rsid w:val="00E01D84"/>
    <w:rsid w:val="00E01F51"/>
    <w:rsid w:val="00E01F84"/>
    <w:rsid w:val="00E01FA8"/>
    <w:rsid w:val="00E020A1"/>
    <w:rsid w:val="00E02196"/>
    <w:rsid w:val="00E022D7"/>
    <w:rsid w:val="00E025B1"/>
    <w:rsid w:val="00E025BA"/>
    <w:rsid w:val="00E0270D"/>
    <w:rsid w:val="00E0274F"/>
    <w:rsid w:val="00E0290F"/>
    <w:rsid w:val="00E029EB"/>
    <w:rsid w:val="00E02ED1"/>
    <w:rsid w:val="00E030C8"/>
    <w:rsid w:val="00E034A8"/>
    <w:rsid w:val="00E034AE"/>
    <w:rsid w:val="00E03627"/>
    <w:rsid w:val="00E039F6"/>
    <w:rsid w:val="00E03A75"/>
    <w:rsid w:val="00E03ACF"/>
    <w:rsid w:val="00E03AEA"/>
    <w:rsid w:val="00E03B0A"/>
    <w:rsid w:val="00E0400E"/>
    <w:rsid w:val="00E04329"/>
    <w:rsid w:val="00E04778"/>
    <w:rsid w:val="00E04BC3"/>
    <w:rsid w:val="00E04EA3"/>
    <w:rsid w:val="00E050B7"/>
    <w:rsid w:val="00E05101"/>
    <w:rsid w:val="00E052E8"/>
    <w:rsid w:val="00E05455"/>
    <w:rsid w:val="00E05489"/>
    <w:rsid w:val="00E056D3"/>
    <w:rsid w:val="00E05BB6"/>
    <w:rsid w:val="00E05D84"/>
    <w:rsid w:val="00E05E5D"/>
    <w:rsid w:val="00E05F7A"/>
    <w:rsid w:val="00E061E2"/>
    <w:rsid w:val="00E062E4"/>
    <w:rsid w:val="00E066E6"/>
    <w:rsid w:val="00E068D2"/>
    <w:rsid w:val="00E069D5"/>
    <w:rsid w:val="00E06DD9"/>
    <w:rsid w:val="00E0701F"/>
    <w:rsid w:val="00E07266"/>
    <w:rsid w:val="00E0763B"/>
    <w:rsid w:val="00E07791"/>
    <w:rsid w:val="00E07BBB"/>
    <w:rsid w:val="00E07F91"/>
    <w:rsid w:val="00E1006D"/>
    <w:rsid w:val="00E1020C"/>
    <w:rsid w:val="00E106EA"/>
    <w:rsid w:val="00E108F4"/>
    <w:rsid w:val="00E10AD9"/>
    <w:rsid w:val="00E10B8D"/>
    <w:rsid w:val="00E10BBD"/>
    <w:rsid w:val="00E10FE6"/>
    <w:rsid w:val="00E111AF"/>
    <w:rsid w:val="00E11289"/>
    <w:rsid w:val="00E1136A"/>
    <w:rsid w:val="00E114E7"/>
    <w:rsid w:val="00E116D9"/>
    <w:rsid w:val="00E11734"/>
    <w:rsid w:val="00E117FB"/>
    <w:rsid w:val="00E119AA"/>
    <w:rsid w:val="00E11AA7"/>
    <w:rsid w:val="00E11AFC"/>
    <w:rsid w:val="00E11DED"/>
    <w:rsid w:val="00E11E6E"/>
    <w:rsid w:val="00E11F64"/>
    <w:rsid w:val="00E1200F"/>
    <w:rsid w:val="00E1237B"/>
    <w:rsid w:val="00E1245C"/>
    <w:rsid w:val="00E124C6"/>
    <w:rsid w:val="00E127ED"/>
    <w:rsid w:val="00E12808"/>
    <w:rsid w:val="00E12845"/>
    <w:rsid w:val="00E128DF"/>
    <w:rsid w:val="00E12C2B"/>
    <w:rsid w:val="00E1330B"/>
    <w:rsid w:val="00E137BD"/>
    <w:rsid w:val="00E13842"/>
    <w:rsid w:val="00E1385B"/>
    <w:rsid w:val="00E139CC"/>
    <w:rsid w:val="00E13A5D"/>
    <w:rsid w:val="00E13C25"/>
    <w:rsid w:val="00E13C86"/>
    <w:rsid w:val="00E13EF2"/>
    <w:rsid w:val="00E14379"/>
    <w:rsid w:val="00E14646"/>
    <w:rsid w:val="00E14720"/>
    <w:rsid w:val="00E14B25"/>
    <w:rsid w:val="00E14B42"/>
    <w:rsid w:val="00E14CB8"/>
    <w:rsid w:val="00E14F18"/>
    <w:rsid w:val="00E14F2D"/>
    <w:rsid w:val="00E14F52"/>
    <w:rsid w:val="00E14FE6"/>
    <w:rsid w:val="00E15106"/>
    <w:rsid w:val="00E151C8"/>
    <w:rsid w:val="00E15457"/>
    <w:rsid w:val="00E154E4"/>
    <w:rsid w:val="00E155A8"/>
    <w:rsid w:val="00E1566A"/>
    <w:rsid w:val="00E15A0F"/>
    <w:rsid w:val="00E15B0D"/>
    <w:rsid w:val="00E15EF0"/>
    <w:rsid w:val="00E15F61"/>
    <w:rsid w:val="00E15FF5"/>
    <w:rsid w:val="00E160B1"/>
    <w:rsid w:val="00E162B3"/>
    <w:rsid w:val="00E16815"/>
    <w:rsid w:val="00E16AA0"/>
    <w:rsid w:val="00E16B72"/>
    <w:rsid w:val="00E16C26"/>
    <w:rsid w:val="00E16D15"/>
    <w:rsid w:val="00E16DA3"/>
    <w:rsid w:val="00E17055"/>
    <w:rsid w:val="00E17121"/>
    <w:rsid w:val="00E17245"/>
    <w:rsid w:val="00E1730E"/>
    <w:rsid w:val="00E175F6"/>
    <w:rsid w:val="00E178EC"/>
    <w:rsid w:val="00E179D1"/>
    <w:rsid w:val="00E17AB7"/>
    <w:rsid w:val="00E17D1C"/>
    <w:rsid w:val="00E17DB4"/>
    <w:rsid w:val="00E20191"/>
    <w:rsid w:val="00E20201"/>
    <w:rsid w:val="00E20208"/>
    <w:rsid w:val="00E202C6"/>
    <w:rsid w:val="00E202E4"/>
    <w:rsid w:val="00E20343"/>
    <w:rsid w:val="00E205B0"/>
    <w:rsid w:val="00E20735"/>
    <w:rsid w:val="00E2080E"/>
    <w:rsid w:val="00E20939"/>
    <w:rsid w:val="00E20C57"/>
    <w:rsid w:val="00E20C74"/>
    <w:rsid w:val="00E20CA2"/>
    <w:rsid w:val="00E21059"/>
    <w:rsid w:val="00E21689"/>
    <w:rsid w:val="00E2179A"/>
    <w:rsid w:val="00E219AF"/>
    <w:rsid w:val="00E21A93"/>
    <w:rsid w:val="00E21C01"/>
    <w:rsid w:val="00E21C4E"/>
    <w:rsid w:val="00E2233A"/>
    <w:rsid w:val="00E22573"/>
    <w:rsid w:val="00E22863"/>
    <w:rsid w:val="00E22B13"/>
    <w:rsid w:val="00E22B63"/>
    <w:rsid w:val="00E22E27"/>
    <w:rsid w:val="00E2309C"/>
    <w:rsid w:val="00E2324D"/>
    <w:rsid w:val="00E23267"/>
    <w:rsid w:val="00E233CC"/>
    <w:rsid w:val="00E23427"/>
    <w:rsid w:val="00E23451"/>
    <w:rsid w:val="00E234B2"/>
    <w:rsid w:val="00E23532"/>
    <w:rsid w:val="00E23803"/>
    <w:rsid w:val="00E23829"/>
    <w:rsid w:val="00E23852"/>
    <w:rsid w:val="00E23902"/>
    <w:rsid w:val="00E23912"/>
    <w:rsid w:val="00E23932"/>
    <w:rsid w:val="00E2393D"/>
    <w:rsid w:val="00E23BAA"/>
    <w:rsid w:val="00E23D17"/>
    <w:rsid w:val="00E23D93"/>
    <w:rsid w:val="00E23F59"/>
    <w:rsid w:val="00E24004"/>
    <w:rsid w:val="00E24031"/>
    <w:rsid w:val="00E2422C"/>
    <w:rsid w:val="00E2426E"/>
    <w:rsid w:val="00E2447F"/>
    <w:rsid w:val="00E24490"/>
    <w:rsid w:val="00E24777"/>
    <w:rsid w:val="00E24CD2"/>
    <w:rsid w:val="00E24F0E"/>
    <w:rsid w:val="00E25035"/>
    <w:rsid w:val="00E25168"/>
    <w:rsid w:val="00E25198"/>
    <w:rsid w:val="00E251E6"/>
    <w:rsid w:val="00E2528C"/>
    <w:rsid w:val="00E255DD"/>
    <w:rsid w:val="00E25BC7"/>
    <w:rsid w:val="00E25C4C"/>
    <w:rsid w:val="00E25FDF"/>
    <w:rsid w:val="00E260AA"/>
    <w:rsid w:val="00E263DD"/>
    <w:rsid w:val="00E26444"/>
    <w:rsid w:val="00E2698E"/>
    <w:rsid w:val="00E26B71"/>
    <w:rsid w:val="00E26DDE"/>
    <w:rsid w:val="00E26E55"/>
    <w:rsid w:val="00E270CA"/>
    <w:rsid w:val="00E27102"/>
    <w:rsid w:val="00E27184"/>
    <w:rsid w:val="00E2721A"/>
    <w:rsid w:val="00E274BA"/>
    <w:rsid w:val="00E2753C"/>
    <w:rsid w:val="00E27578"/>
    <w:rsid w:val="00E27900"/>
    <w:rsid w:val="00E27AE0"/>
    <w:rsid w:val="00E27B8F"/>
    <w:rsid w:val="00E3026B"/>
    <w:rsid w:val="00E30345"/>
    <w:rsid w:val="00E303DF"/>
    <w:rsid w:val="00E30502"/>
    <w:rsid w:val="00E30516"/>
    <w:rsid w:val="00E30571"/>
    <w:rsid w:val="00E305D4"/>
    <w:rsid w:val="00E30831"/>
    <w:rsid w:val="00E30863"/>
    <w:rsid w:val="00E30944"/>
    <w:rsid w:val="00E30E10"/>
    <w:rsid w:val="00E31152"/>
    <w:rsid w:val="00E311A9"/>
    <w:rsid w:val="00E312EB"/>
    <w:rsid w:val="00E312F0"/>
    <w:rsid w:val="00E317F0"/>
    <w:rsid w:val="00E3199C"/>
    <w:rsid w:val="00E31A39"/>
    <w:rsid w:val="00E31DE0"/>
    <w:rsid w:val="00E31F6E"/>
    <w:rsid w:val="00E31FE4"/>
    <w:rsid w:val="00E3201E"/>
    <w:rsid w:val="00E32045"/>
    <w:rsid w:val="00E32058"/>
    <w:rsid w:val="00E32446"/>
    <w:rsid w:val="00E324A0"/>
    <w:rsid w:val="00E325B6"/>
    <w:rsid w:val="00E325D1"/>
    <w:rsid w:val="00E3261A"/>
    <w:rsid w:val="00E326B8"/>
    <w:rsid w:val="00E3271E"/>
    <w:rsid w:val="00E3280F"/>
    <w:rsid w:val="00E32A3F"/>
    <w:rsid w:val="00E32CC6"/>
    <w:rsid w:val="00E32D30"/>
    <w:rsid w:val="00E32E8E"/>
    <w:rsid w:val="00E32FF1"/>
    <w:rsid w:val="00E33004"/>
    <w:rsid w:val="00E330DF"/>
    <w:rsid w:val="00E33189"/>
    <w:rsid w:val="00E3332E"/>
    <w:rsid w:val="00E3399F"/>
    <w:rsid w:val="00E339CE"/>
    <w:rsid w:val="00E33BCF"/>
    <w:rsid w:val="00E33BEB"/>
    <w:rsid w:val="00E33C7C"/>
    <w:rsid w:val="00E33F80"/>
    <w:rsid w:val="00E33FE0"/>
    <w:rsid w:val="00E3402A"/>
    <w:rsid w:val="00E34169"/>
    <w:rsid w:val="00E341CB"/>
    <w:rsid w:val="00E34967"/>
    <w:rsid w:val="00E34A86"/>
    <w:rsid w:val="00E34D7D"/>
    <w:rsid w:val="00E34E8A"/>
    <w:rsid w:val="00E34FFC"/>
    <w:rsid w:val="00E35077"/>
    <w:rsid w:val="00E350A4"/>
    <w:rsid w:val="00E351C7"/>
    <w:rsid w:val="00E3531A"/>
    <w:rsid w:val="00E3536A"/>
    <w:rsid w:val="00E353A0"/>
    <w:rsid w:val="00E353AB"/>
    <w:rsid w:val="00E3549C"/>
    <w:rsid w:val="00E355A2"/>
    <w:rsid w:val="00E355C4"/>
    <w:rsid w:val="00E35734"/>
    <w:rsid w:val="00E357B3"/>
    <w:rsid w:val="00E358D8"/>
    <w:rsid w:val="00E35A30"/>
    <w:rsid w:val="00E35BC1"/>
    <w:rsid w:val="00E35D4E"/>
    <w:rsid w:val="00E35F86"/>
    <w:rsid w:val="00E360B6"/>
    <w:rsid w:val="00E36845"/>
    <w:rsid w:val="00E36A16"/>
    <w:rsid w:val="00E36E45"/>
    <w:rsid w:val="00E36F21"/>
    <w:rsid w:val="00E36F84"/>
    <w:rsid w:val="00E37248"/>
    <w:rsid w:val="00E3746D"/>
    <w:rsid w:val="00E3754D"/>
    <w:rsid w:val="00E3761F"/>
    <w:rsid w:val="00E37661"/>
    <w:rsid w:val="00E3769F"/>
    <w:rsid w:val="00E377DB"/>
    <w:rsid w:val="00E37870"/>
    <w:rsid w:val="00E37906"/>
    <w:rsid w:val="00E379EA"/>
    <w:rsid w:val="00E37BB9"/>
    <w:rsid w:val="00E37BFE"/>
    <w:rsid w:val="00E37E21"/>
    <w:rsid w:val="00E37FF5"/>
    <w:rsid w:val="00E401B1"/>
    <w:rsid w:val="00E40239"/>
    <w:rsid w:val="00E402C3"/>
    <w:rsid w:val="00E4058A"/>
    <w:rsid w:val="00E405CA"/>
    <w:rsid w:val="00E40B52"/>
    <w:rsid w:val="00E40DF3"/>
    <w:rsid w:val="00E40E04"/>
    <w:rsid w:val="00E40F13"/>
    <w:rsid w:val="00E40FDC"/>
    <w:rsid w:val="00E4103F"/>
    <w:rsid w:val="00E41048"/>
    <w:rsid w:val="00E41172"/>
    <w:rsid w:val="00E411E2"/>
    <w:rsid w:val="00E4125C"/>
    <w:rsid w:val="00E41368"/>
    <w:rsid w:val="00E4141F"/>
    <w:rsid w:val="00E415A6"/>
    <w:rsid w:val="00E416CC"/>
    <w:rsid w:val="00E41826"/>
    <w:rsid w:val="00E419D4"/>
    <w:rsid w:val="00E41A01"/>
    <w:rsid w:val="00E41A1F"/>
    <w:rsid w:val="00E41B3A"/>
    <w:rsid w:val="00E41C16"/>
    <w:rsid w:val="00E41CCD"/>
    <w:rsid w:val="00E41ED7"/>
    <w:rsid w:val="00E42257"/>
    <w:rsid w:val="00E42319"/>
    <w:rsid w:val="00E42551"/>
    <w:rsid w:val="00E4288F"/>
    <w:rsid w:val="00E428E9"/>
    <w:rsid w:val="00E429EF"/>
    <w:rsid w:val="00E42A71"/>
    <w:rsid w:val="00E42C38"/>
    <w:rsid w:val="00E42DE3"/>
    <w:rsid w:val="00E42FAB"/>
    <w:rsid w:val="00E42FBC"/>
    <w:rsid w:val="00E43033"/>
    <w:rsid w:val="00E43068"/>
    <w:rsid w:val="00E432D2"/>
    <w:rsid w:val="00E43530"/>
    <w:rsid w:val="00E43679"/>
    <w:rsid w:val="00E437A4"/>
    <w:rsid w:val="00E438AE"/>
    <w:rsid w:val="00E43A23"/>
    <w:rsid w:val="00E43AEB"/>
    <w:rsid w:val="00E43B32"/>
    <w:rsid w:val="00E43F14"/>
    <w:rsid w:val="00E44221"/>
    <w:rsid w:val="00E44454"/>
    <w:rsid w:val="00E447C3"/>
    <w:rsid w:val="00E44871"/>
    <w:rsid w:val="00E4491B"/>
    <w:rsid w:val="00E44F5A"/>
    <w:rsid w:val="00E4509D"/>
    <w:rsid w:val="00E45122"/>
    <w:rsid w:val="00E45234"/>
    <w:rsid w:val="00E454DD"/>
    <w:rsid w:val="00E455CE"/>
    <w:rsid w:val="00E456AF"/>
    <w:rsid w:val="00E4596F"/>
    <w:rsid w:val="00E45AE7"/>
    <w:rsid w:val="00E45BEB"/>
    <w:rsid w:val="00E45C19"/>
    <w:rsid w:val="00E45F57"/>
    <w:rsid w:val="00E45FF4"/>
    <w:rsid w:val="00E46062"/>
    <w:rsid w:val="00E461DC"/>
    <w:rsid w:val="00E464E9"/>
    <w:rsid w:val="00E4650F"/>
    <w:rsid w:val="00E46674"/>
    <w:rsid w:val="00E4680B"/>
    <w:rsid w:val="00E46847"/>
    <w:rsid w:val="00E46A9B"/>
    <w:rsid w:val="00E46D01"/>
    <w:rsid w:val="00E47039"/>
    <w:rsid w:val="00E47101"/>
    <w:rsid w:val="00E47232"/>
    <w:rsid w:val="00E474A7"/>
    <w:rsid w:val="00E47738"/>
    <w:rsid w:val="00E47904"/>
    <w:rsid w:val="00E47920"/>
    <w:rsid w:val="00E47ADB"/>
    <w:rsid w:val="00E50150"/>
    <w:rsid w:val="00E5050F"/>
    <w:rsid w:val="00E50731"/>
    <w:rsid w:val="00E5083E"/>
    <w:rsid w:val="00E50E9D"/>
    <w:rsid w:val="00E51089"/>
    <w:rsid w:val="00E510D8"/>
    <w:rsid w:val="00E5185A"/>
    <w:rsid w:val="00E518A0"/>
    <w:rsid w:val="00E518F3"/>
    <w:rsid w:val="00E5190B"/>
    <w:rsid w:val="00E51C8C"/>
    <w:rsid w:val="00E51EB7"/>
    <w:rsid w:val="00E51EF2"/>
    <w:rsid w:val="00E51F80"/>
    <w:rsid w:val="00E5208F"/>
    <w:rsid w:val="00E52107"/>
    <w:rsid w:val="00E521E9"/>
    <w:rsid w:val="00E522B2"/>
    <w:rsid w:val="00E52541"/>
    <w:rsid w:val="00E52698"/>
    <w:rsid w:val="00E528E9"/>
    <w:rsid w:val="00E52A5A"/>
    <w:rsid w:val="00E52D63"/>
    <w:rsid w:val="00E52D9A"/>
    <w:rsid w:val="00E52DFC"/>
    <w:rsid w:val="00E53450"/>
    <w:rsid w:val="00E534C8"/>
    <w:rsid w:val="00E5369A"/>
    <w:rsid w:val="00E536F5"/>
    <w:rsid w:val="00E53A36"/>
    <w:rsid w:val="00E53B7B"/>
    <w:rsid w:val="00E53DB7"/>
    <w:rsid w:val="00E53F78"/>
    <w:rsid w:val="00E54179"/>
    <w:rsid w:val="00E541B6"/>
    <w:rsid w:val="00E5431F"/>
    <w:rsid w:val="00E54321"/>
    <w:rsid w:val="00E54476"/>
    <w:rsid w:val="00E54533"/>
    <w:rsid w:val="00E5462D"/>
    <w:rsid w:val="00E54663"/>
    <w:rsid w:val="00E5496F"/>
    <w:rsid w:val="00E54C62"/>
    <w:rsid w:val="00E54DFB"/>
    <w:rsid w:val="00E54DFD"/>
    <w:rsid w:val="00E54FFF"/>
    <w:rsid w:val="00E550E4"/>
    <w:rsid w:val="00E5533F"/>
    <w:rsid w:val="00E55354"/>
    <w:rsid w:val="00E555F1"/>
    <w:rsid w:val="00E55686"/>
    <w:rsid w:val="00E55778"/>
    <w:rsid w:val="00E557B5"/>
    <w:rsid w:val="00E5597B"/>
    <w:rsid w:val="00E55D28"/>
    <w:rsid w:val="00E55E33"/>
    <w:rsid w:val="00E55E93"/>
    <w:rsid w:val="00E55EF5"/>
    <w:rsid w:val="00E55FAF"/>
    <w:rsid w:val="00E55FE1"/>
    <w:rsid w:val="00E5612A"/>
    <w:rsid w:val="00E561A8"/>
    <w:rsid w:val="00E561C0"/>
    <w:rsid w:val="00E56552"/>
    <w:rsid w:val="00E567AC"/>
    <w:rsid w:val="00E5680F"/>
    <w:rsid w:val="00E5683F"/>
    <w:rsid w:val="00E56B82"/>
    <w:rsid w:val="00E56C2C"/>
    <w:rsid w:val="00E56C6F"/>
    <w:rsid w:val="00E56EBB"/>
    <w:rsid w:val="00E56EF9"/>
    <w:rsid w:val="00E56F95"/>
    <w:rsid w:val="00E57024"/>
    <w:rsid w:val="00E570DA"/>
    <w:rsid w:val="00E572D6"/>
    <w:rsid w:val="00E576BF"/>
    <w:rsid w:val="00E57728"/>
    <w:rsid w:val="00E5779D"/>
    <w:rsid w:val="00E579BC"/>
    <w:rsid w:val="00E57B0E"/>
    <w:rsid w:val="00E57D9F"/>
    <w:rsid w:val="00E604FA"/>
    <w:rsid w:val="00E60668"/>
    <w:rsid w:val="00E607BD"/>
    <w:rsid w:val="00E60992"/>
    <w:rsid w:val="00E60B05"/>
    <w:rsid w:val="00E60D0A"/>
    <w:rsid w:val="00E60DEB"/>
    <w:rsid w:val="00E60F50"/>
    <w:rsid w:val="00E60F5E"/>
    <w:rsid w:val="00E61012"/>
    <w:rsid w:val="00E6112B"/>
    <w:rsid w:val="00E611C0"/>
    <w:rsid w:val="00E612CB"/>
    <w:rsid w:val="00E6173B"/>
    <w:rsid w:val="00E61864"/>
    <w:rsid w:val="00E61BA4"/>
    <w:rsid w:val="00E61DC6"/>
    <w:rsid w:val="00E61E38"/>
    <w:rsid w:val="00E61EAD"/>
    <w:rsid w:val="00E62143"/>
    <w:rsid w:val="00E621CC"/>
    <w:rsid w:val="00E62273"/>
    <w:rsid w:val="00E62493"/>
    <w:rsid w:val="00E62783"/>
    <w:rsid w:val="00E627C9"/>
    <w:rsid w:val="00E628C7"/>
    <w:rsid w:val="00E628F7"/>
    <w:rsid w:val="00E62950"/>
    <w:rsid w:val="00E62C0B"/>
    <w:rsid w:val="00E62CFA"/>
    <w:rsid w:val="00E62E00"/>
    <w:rsid w:val="00E6306E"/>
    <w:rsid w:val="00E630DC"/>
    <w:rsid w:val="00E6334A"/>
    <w:rsid w:val="00E63461"/>
    <w:rsid w:val="00E63577"/>
    <w:rsid w:val="00E63642"/>
    <w:rsid w:val="00E63A46"/>
    <w:rsid w:val="00E63C06"/>
    <w:rsid w:val="00E63F06"/>
    <w:rsid w:val="00E64230"/>
    <w:rsid w:val="00E647EA"/>
    <w:rsid w:val="00E64A6A"/>
    <w:rsid w:val="00E64B33"/>
    <w:rsid w:val="00E64B39"/>
    <w:rsid w:val="00E64EAE"/>
    <w:rsid w:val="00E64FC2"/>
    <w:rsid w:val="00E6506F"/>
    <w:rsid w:val="00E65127"/>
    <w:rsid w:val="00E65268"/>
    <w:rsid w:val="00E6557F"/>
    <w:rsid w:val="00E65B59"/>
    <w:rsid w:val="00E65BE2"/>
    <w:rsid w:val="00E65E43"/>
    <w:rsid w:val="00E65EA4"/>
    <w:rsid w:val="00E6626A"/>
    <w:rsid w:val="00E66331"/>
    <w:rsid w:val="00E66376"/>
    <w:rsid w:val="00E6662A"/>
    <w:rsid w:val="00E66669"/>
    <w:rsid w:val="00E6668D"/>
    <w:rsid w:val="00E66A91"/>
    <w:rsid w:val="00E66B0B"/>
    <w:rsid w:val="00E66D49"/>
    <w:rsid w:val="00E66EAF"/>
    <w:rsid w:val="00E66EE9"/>
    <w:rsid w:val="00E6706B"/>
    <w:rsid w:val="00E67118"/>
    <w:rsid w:val="00E67136"/>
    <w:rsid w:val="00E67281"/>
    <w:rsid w:val="00E67405"/>
    <w:rsid w:val="00E67430"/>
    <w:rsid w:val="00E674E9"/>
    <w:rsid w:val="00E67614"/>
    <w:rsid w:val="00E67D5B"/>
    <w:rsid w:val="00E67E98"/>
    <w:rsid w:val="00E7002E"/>
    <w:rsid w:val="00E70043"/>
    <w:rsid w:val="00E70070"/>
    <w:rsid w:val="00E703D3"/>
    <w:rsid w:val="00E704D5"/>
    <w:rsid w:val="00E70552"/>
    <w:rsid w:val="00E70613"/>
    <w:rsid w:val="00E706AA"/>
    <w:rsid w:val="00E708EB"/>
    <w:rsid w:val="00E70D01"/>
    <w:rsid w:val="00E70DBE"/>
    <w:rsid w:val="00E71014"/>
    <w:rsid w:val="00E711AD"/>
    <w:rsid w:val="00E7146A"/>
    <w:rsid w:val="00E71740"/>
    <w:rsid w:val="00E7197B"/>
    <w:rsid w:val="00E719E0"/>
    <w:rsid w:val="00E71BAD"/>
    <w:rsid w:val="00E71E8D"/>
    <w:rsid w:val="00E721B4"/>
    <w:rsid w:val="00E722BF"/>
    <w:rsid w:val="00E725F0"/>
    <w:rsid w:val="00E72629"/>
    <w:rsid w:val="00E72877"/>
    <w:rsid w:val="00E72DBF"/>
    <w:rsid w:val="00E72E06"/>
    <w:rsid w:val="00E7349A"/>
    <w:rsid w:val="00E73641"/>
    <w:rsid w:val="00E7370D"/>
    <w:rsid w:val="00E738BA"/>
    <w:rsid w:val="00E73901"/>
    <w:rsid w:val="00E73B35"/>
    <w:rsid w:val="00E73D16"/>
    <w:rsid w:val="00E73D8F"/>
    <w:rsid w:val="00E73E05"/>
    <w:rsid w:val="00E73FD0"/>
    <w:rsid w:val="00E740D4"/>
    <w:rsid w:val="00E7430B"/>
    <w:rsid w:val="00E74345"/>
    <w:rsid w:val="00E749E8"/>
    <w:rsid w:val="00E74F4E"/>
    <w:rsid w:val="00E74F5A"/>
    <w:rsid w:val="00E75077"/>
    <w:rsid w:val="00E75333"/>
    <w:rsid w:val="00E753D1"/>
    <w:rsid w:val="00E75563"/>
    <w:rsid w:val="00E75716"/>
    <w:rsid w:val="00E75D3A"/>
    <w:rsid w:val="00E75E77"/>
    <w:rsid w:val="00E76244"/>
    <w:rsid w:val="00E7630D"/>
    <w:rsid w:val="00E76334"/>
    <w:rsid w:val="00E7672F"/>
    <w:rsid w:val="00E7673C"/>
    <w:rsid w:val="00E76BAF"/>
    <w:rsid w:val="00E76CCF"/>
    <w:rsid w:val="00E76D27"/>
    <w:rsid w:val="00E76E2B"/>
    <w:rsid w:val="00E76FA9"/>
    <w:rsid w:val="00E76FAF"/>
    <w:rsid w:val="00E7715B"/>
    <w:rsid w:val="00E773AC"/>
    <w:rsid w:val="00E7772E"/>
    <w:rsid w:val="00E77C67"/>
    <w:rsid w:val="00E77DD1"/>
    <w:rsid w:val="00E77F22"/>
    <w:rsid w:val="00E8021B"/>
    <w:rsid w:val="00E80338"/>
    <w:rsid w:val="00E804A4"/>
    <w:rsid w:val="00E80545"/>
    <w:rsid w:val="00E80631"/>
    <w:rsid w:val="00E806B4"/>
    <w:rsid w:val="00E808CF"/>
    <w:rsid w:val="00E80A21"/>
    <w:rsid w:val="00E80B31"/>
    <w:rsid w:val="00E80C29"/>
    <w:rsid w:val="00E80E17"/>
    <w:rsid w:val="00E80E4A"/>
    <w:rsid w:val="00E80EBB"/>
    <w:rsid w:val="00E80FED"/>
    <w:rsid w:val="00E810C0"/>
    <w:rsid w:val="00E81134"/>
    <w:rsid w:val="00E81143"/>
    <w:rsid w:val="00E8141C"/>
    <w:rsid w:val="00E814E8"/>
    <w:rsid w:val="00E81B4A"/>
    <w:rsid w:val="00E82955"/>
    <w:rsid w:val="00E829E3"/>
    <w:rsid w:val="00E829F7"/>
    <w:rsid w:val="00E82EF9"/>
    <w:rsid w:val="00E82F48"/>
    <w:rsid w:val="00E83064"/>
    <w:rsid w:val="00E8315F"/>
    <w:rsid w:val="00E8349D"/>
    <w:rsid w:val="00E83592"/>
    <w:rsid w:val="00E835E6"/>
    <w:rsid w:val="00E83846"/>
    <w:rsid w:val="00E83A69"/>
    <w:rsid w:val="00E840A9"/>
    <w:rsid w:val="00E840D3"/>
    <w:rsid w:val="00E84277"/>
    <w:rsid w:val="00E842E2"/>
    <w:rsid w:val="00E845C2"/>
    <w:rsid w:val="00E849E1"/>
    <w:rsid w:val="00E84B52"/>
    <w:rsid w:val="00E84E9B"/>
    <w:rsid w:val="00E84F1D"/>
    <w:rsid w:val="00E8505C"/>
    <w:rsid w:val="00E850A0"/>
    <w:rsid w:val="00E851B9"/>
    <w:rsid w:val="00E851CF"/>
    <w:rsid w:val="00E855A2"/>
    <w:rsid w:val="00E85AB2"/>
    <w:rsid w:val="00E85B68"/>
    <w:rsid w:val="00E85BB9"/>
    <w:rsid w:val="00E85E94"/>
    <w:rsid w:val="00E85F72"/>
    <w:rsid w:val="00E85FD4"/>
    <w:rsid w:val="00E8604D"/>
    <w:rsid w:val="00E861B2"/>
    <w:rsid w:val="00E86501"/>
    <w:rsid w:val="00E86645"/>
    <w:rsid w:val="00E86674"/>
    <w:rsid w:val="00E866F0"/>
    <w:rsid w:val="00E86902"/>
    <w:rsid w:val="00E869B8"/>
    <w:rsid w:val="00E86AF9"/>
    <w:rsid w:val="00E86B66"/>
    <w:rsid w:val="00E86D30"/>
    <w:rsid w:val="00E86F1D"/>
    <w:rsid w:val="00E8729B"/>
    <w:rsid w:val="00E87444"/>
    <w:rsid w:val="00E8748E"/>
    <w:rsid w:val="00E8767E"/>
    <w:rsid w:val="00E8769A"/>
    <w:rsid w:val="00E87741"/>
    <w:rsid w:val="00E87F80"/>
    <w:rsid w:val="00E9004F"/>
    <w:rsid w:val="00E90301"/>
    <w:rsid w:val="00E90460"/>
    <w:rsid w:val="00E906EA"/>
    <w:rsid w:val="00E906F7"/>
    <w:rsid w:val="00E908D4"/>
    <w:rsid w:val="00E90C9D"/>
    <w:rsid w:val="00E90FC3"/>
    <w:rsid w:val="00E91047"/>
    <w:rsid w:val="00E91073"/>
    <w:rsid w:val="00E91489"/>
    <w:rsid w:val="00E91649"/>
    <w:rsid w:val="00E9164C"/>
    <w:rsid w:val="00E91710"/>
    <w:rsid w:val="00E91927"/>
    <w:rsid w:val="00E91CAF"/>
    <w:rsid w:val="00E91D6F"/>
    <w:rsid w:val="00E91EBB"/>
    <w:rsid w:val="00E91F6C"/>
    <w:rsid w:val="00E9210B"/>
    <w:rsid w:val="00E92151"/>
    <w:rsid w:val="00E921F9"/>
    <w:rsid w:val="00E923DA"/>
    <w:rsid w:val="00E92707"/>
    <w:rsid w:val="00E9298E"/>
    <w:rsid w:val="00E92A92"/>
    <w:rsid w:val="00E92BB3"/>
    <w:rsid w:val="00E92E32"/>
    <w:rsid w:val="00E93323"/>
    <w:rsid w:val="00E93383"/>
    <w:rsid w:val="00E936AE"/>
    <w:rsid w:val="00E936E8"/>
    <w:rsid w:val="00E93720"/>
    <w:rsid w:val="00E9381B"/>
    <w:rsid w:val="00E93834"/>
    <w:rsid w:val="00E93975"/>
    <w:rsid w:val="00E93AA1"/>
    <w:rsid w:val="00E93D54"/>
    <w:rsid w:val="00E93E36"/>
    <w:rsid w:val="00E93F33"/>
    <w:rsid w:val="00E941A4"/>
    <w:rsid w:val="00E94315"/>
    <w:rsid w:val="00E944C4"/>
    <w:rsid w:val="00E94752"/>
    <w:rsid w:val="00E9487C"/>
    <w:rsid w:val="00E949A3"/>
    <w:rsid w:val="00E94AB8"/>
    <w:rsid w:val="00E94C4F"/>
    <w:rsid w:val="00E94D12"/>
    <w:rsid w:val="00E94D42"/>
    <w:rsid w:val="00E94EA4"/>
    <w:rsid w:val="00E94F24"/>
    <w:rsid w:val="00E95079"/>
    <w:rsid w:val="00E954A4"/>
    <w:rsid w:val="00E954E5"/>
    <w:rsid w:val="00E95585"/>
    <w:rsid w:val="00E9585E"/>
    <w:rsid w:val="00E95935"/>
    <w:rsid w:val="00E959AF"/>
    <w:rsid w:val="00E95A34"/>
    <w:rsid w:val="00E95B43"/>
    <w:rsid w:val="00E95B44"/>
    <w:rsid w:val="00E95DF1"/>
    <w:rsid w:val="00E95EDD"/>
    <w:rsid w:val="00E963C9"/>
    <w:rsid w:val="00E9647C"/>
    <w:rsid w:val="00E96524"/>
    <w:rsid w:val="00E9659E"/>
    <w:rsid w:val="00E96902"/>
    <w:rsid w:val="00E9692C"/>
    <w:rsid w:val="00E96A54"/>
    <w:rsid w:val="00E96C4D"/>
    <w:rsid w:val="00E96CAA"/>
    <w:rsid w:val="00E96F8D"/>
    <w:rsid w:val="00E97124"/>
    <w:rsid w:val="00E9795C"/>
    <w:rsid w:val="00E97A73"/>
    <w:rsid w:val="00E97C15"/>
    <w:rsid w:val="00E97D0F"/>
    <w:rsid w:val="00E97FE9"/>
    <w:rsid w:val="00EA0288"/>
    <w:rsid w:val="00EA0451"/>
    <w:rsid w:val="00EA04B2"/>
    <w:rsid w:val="00EA05A3"/>
    <w:rsid w:val="00EA0860"/>
    <w:rsid w:val="00EA0997"/>
    <w:rsid w:val="00EA0B2F"/>
    <w:rsid w:val="00EA0B44"/>
    <w:rsid w:val="00EA0DEA"/>
    <w:rsid w:val="00EA0F3E"/>
    <w:rsid w:val="00EA1093"/>
    <w:rsid w:val="00EA1322"/>
    <w:rsid w:val="00EA133D"/>
    <w:rsid w:val="00EA14FA"/>
    <w:rsid w:val="00EA150F"/>
    <w:rsid w:val="00EA1677"/>
    <w:rsid w:val="00EA18C6"/>
    <w:rsid w:val="00EA1906"/>
    <w:rsid w:val="00EA19FB"/>
    <w:rsid w:val="00EA1AA8"/>
    <w:rsid w:val="00EA1D4E"/>
    <w:rsid w:val="00EA1FCB"/>
    <w:rsid w:val="00EA20BB"/>
    <w:rsid w:val="00EA219A"/>
    <w:rsid w:val="00EA2611"/>
    <w:rsid w:val="00EA2664"/>
    <w:rsid w:val="00EA26BA"/>
    <w:rsid w:val="00EA2899"/>
    <w:rsid w:val="00EA2979"/>
    <w:rsid w:val="00EA2B1A"/>
    <w:rsid w:val="00EA2D06"/>
    <w:rsid w:val="00EA2DA2"/>
    <w:rsid w:val="00EA2EED"/>
    <w:rsid w:val="00EA2F7D"/>
    <w:rsid w:val="00EA30CA"/>
    <w:rsid w:val="00EA350A"/>
    <w:rsid w:val="00EA37DF"/>
    <w:rsid w:val="00EA3962"/>
    <w:rsid w:val="00EA39F6"/>
    <w:rsid w:val="00EA39FE"/>
    <w:rsid w:val="00EA3AB5"/>
    <w:rsid w:val="00EA3B85"/>
    <w:rsid w:val="00EA3BCB"/>
    <w:rsid w:val="00EA3E85"/>
    <w:rsid w:val="00EA3F48"/>
    <w:rsid w:val="00EA4072"/>
    <w:rsid w:val="00EA41B1"/>
    <w:rsid w:val="00EA41B5"/>
    <w:rsid w:val="00EA428A"/>
    <w:rsid w:val="00EA4347"/>
    <w:rsid w:val="00EA486D"/>
    <w:rsid w:val="00EA4A96"/>
    <w:rsid w:val="00EA4DBB"/>
    <w:rsid w:val="00EA4DF7"/>
    <w:rsid w:val="00EA4E4C"/>
    <w:rsid w:val="00EA4FFA"/>
    <w:rsid w:val="00EA5166"/>
    <w:rsid w:val="00EA52CA"/>
    <w:rsid w:val="00EA537A"/>
    <w:rsid w:val="00EA552F"/>
    <w:rsid w:val="00EA55AF"/>
    <w:rsid w:val="00EA55C2"/>
    <w:rsid w:val="00EA56AC"/>
    <w:rsid w:val="00EA5768"/>
    <w:rsid w:val="00EA5829"/>
    <w:rsid w:val="00EA5908"/>
    <w:rsid w:val="00EA5986"/>
    <w:rsid w:val="00EA5B1C"/>
    <w:rsid w:val="00EA5CA2"/>
    <w:rsid w:val="00EA62C0"/>
    <w:rsid w:val="00EA664D"/>
    <w:rsid w:val="00EA6651"/>
    <w:rsid w:val="00EA6B5D"/>
    <w:rsid w:val="00EA72A8"/>
    <w:rsid w:val="00EA733C"/>
    <w:rsid w:val="00EA7489"/>
    <w:rsid w:val="00EA7690"/>
    <w:rsid w:val="00EA7819"/>
    <w:rsid w:val="00EA78B6"/>
    <w:rsid w:val="00EA78F0"/>
    <w:rsid w:val="00EA7943"/>
    <w:rsid w:val="00EA7A97"/>
    <w:rsid w:val="00EA7AB9"/>
    <w:rsid w:val="00EA7FA6"/>
    <w:rsid w:val="00EB001E"/>
    <w:rsid w:val="00EB0093"/>
    <w:rsid w:val="00EB056F"/>
    <w:rsid w:val="00EB0785"/>
    <w:rsid w:val="00EB0883"/>
    <w:rsid w:val="00EB0B98"/>
    <w:rsid w:val="00EB0C0F"/>
    <w:rsid w:val="00EB0E2E"/>
    <w:rsid w:val="00EB0E9F"/>
    <w:rsid w:val="00EB1016"/>
    <w:rsid w:val="00EB107F"/>
    <w:rsid w:val="00EB1369"/>
    <w:rsid w:val="00EB1376"/>
    <w:rsid w:val="00EB1474"/>
    <w:rsid w:val="00EB14FE"/>
    <w:rsid w:val="00EB15A9"/>
    <w:rsid w:val="00EB1610"/>
    <w:rsid w:val="00EB1693"/>
    <w:rsid w:val="00EB184C"/>
    <w:rsid w:val="00EB1A9C"/>
    <w:rsid w:val="00EB1B60"/>
    <w:rsid w:val="00EB1F02"/>
    <w:rsid w:val="00EB203E"/>
    <w:rsid w:val="00EB21AE"/>
    <w:rsid w:val="00EB226B"/>
    <w:rsid w:val="00EB2394"/>
    <w:rsid w:val="00EB23DA"/>
    <w:rsid w:val="00EB2643"/>
    <w:rsid w:val="00EB2725"/>
    <w:rsid w:val="00EB286A"/>
    <w:rsid w:val="00EB29D7"/>
    <w:rsid w:val="00EB2DCD"/>
    <w:rsid w:val="00EB2DF4"/>
    <w:rsid w:val="00EB2E7D"/>
    <w:rsid w:val="00EB2FD5"/>
    <w:rsid w:val="00EB309C"/>
    <w:rsid w:val="00EB31B2"/>
    <w:rsid w:val="00EB3690"/>
    <w:rsid w:val="00EB379E"/>
    <w:rsid w:val="00EB387F"/>
    <w:rsid w:val="00EB38B5"/>
    <w:rsid w:val="00EB3D28"/>
    <w:rsid w:val="00EB3DDC"/>
    <w:rsid w:val="00EB3F93"/>
    <w:rsid w:val="00EB408F"/>
    <w:rsid w:val="00EB40CC"/>
    <w:rsid w:val="00EB412C"/>
    <w:rsid w:val="00EB45A1"/>
    <w:rsid w:val="00EB4A90"/>
    <w:rsid w:val="00EB4ABB"/>
    <w:rsid w:val="00EB5069"/>
    <w:rsid w:val="00EB51BC"/>
    <w:rsid w:val="00EB532F"/>
    <w:rsid w:val="00EB53F9"/>
    <w:rsid w:val="00EB5611"/>
    <w:rsid w:val="00EB5701"/>
    <w:rsid w:val="00EB585E"/>
    <w:rsid w:val="00EB5C1D"/>
    <w:rsid w:val="00EB5CF4"/>
    <w:rsid w:val="00EB5F59"/>
    <w:rsid w:val="00EB6044"/>
    <w:rsid w:val="00EB6279"/>
    <w:rsid w:val="00EB62C0"/>
    <w:rsid w:val="00EB62C2"/>
    <w:rsid w:val="00EB64A8"/>
    <w:rsid w:val="00EB6A74"/>
    <w:rsid w:val="00EB6BF0"/>
    <w:rsid w:val="00EB6C08"/>
    <w:rsid w:val="00EB6DCE"/>
    <w:rsid w:val="00EB6E0F"/>
    <w:rsid w:val="00EB6E70"/>
    <w:rsid w:val="00EB6F75"/>
    <w:rsid w:val="00EB704A"/>
    <w:rsid w:val="00EB7069"/>
    <w:rsid w:val="00EB71DA"/>
    <w:rsid w:val="00EB75AA"/>
    <w:rsid w:val="00EB77D8"/>
    <w:rsid w:val="00EB7856"/>
    <w:rsid w:val="00EB78E1"/>
    <w:rsid w:val="00EB7C95"/>
    <w:rsid w:val="00EB7E82"/>
    <w:rsid w:val="00EC00AE"/>
    <w:rsid w:val="00EC024E"/>
    <w:rsid w:val="00EC0342"/>
    <w:rsid w:val="00EC0349"/>
    <w:rsid w:val="00EC064B"/>
    <w:rsid w:val="00EC0A16"/>
    <w:rsid w:val="00EC0A6E"/>
    <w:rsid w:val="00EC0AD8"/>
    <w:rsid w:val="00EC0C55"/>
    <w:rsid w:val="00EC0F65"/>
    <w:rsid w:val="00EC0FF1"/>
    <w:rsid w:val="00EC12D8"/>
    <w:rsid w:val="00EC1483"/>
    <w:rsid w:val="00EC17DF"/>
    <w:rsid w:val="00EC17FD"/>
    <w:rsid w:val="00EC1815"/>
    <w:rsid w:val="00EC18D7"/>
    <w:rsid w:val="00EC1AAD"/>
    <w:rsid w:val="00EC1AD6"/>
    <w:rsid w:val="00EC1AD7"/>
    <w:rsid w:val="00EC1BDB"/>
    <w:rsid w:val="00EC1D5C"/>
    <w:rsid w:val="00EC1F09"/>
    <w:rsid w:val="00EC1FDD"/>
    <w:rsid w:val="00EC2085"/>
    <w:rsid w:val="00EC2144"/>
    <w:rsid w:val="00EC2147"/>
    <w:rsid w:val="00EC23B4"/>
    <w:rsid w:val="00EC249A"/>
    <w:rsid w:val="00EC2595"/>
    <w:rsid w:val="00EC25B4"/>
    <w:rsid w:val="00EC286A"/>
    <w:rsid w:val="00EC2B6D"/>
    <w:rsid w:val="00EC2E4E"/>
    <w:rsid w:val="00EC32CE"/>
    <w:rsid w:val="00EC3337"/>
    <w:rsid w:val="00EC339E"/>
    <w:rsid w:val="00EC33B2"/>
    <w:rsid w:val="00EC3449"/>
    <w:rsid w:val="00EC34C7"/>
    <w:rsid w:val="00EC3634"/>
    <w:rsid w:val="00EC37BA"/>
    <w:rsid w:val="00EC37EE"/>
    <w:rsid w:val="00EC3A22"/>
    <w:rsid w:val="00EC3B85"/>
    <w:rsid w:val="00EC4189"/>
    <w:rsid w:val="00EC430F"/>
    <w:rsid w:val="00EC43E0"/>
    <w:rsid w:val="00EC43F5"/>
    <w:rsid w:val="00EC44BB"/>
    <w:rsid w:val="00EC4814"/>
    <w:rsid w:val="00EC482D"/>
    <w:rsid w:val="00EC492C"/>
    <w:rsid w:val="00EC4983"/>
    <w:rsid w:val="00EC4A7A"/>
    <w:rsid w:val="00EC4ACB"/>
    <w:rsid w:val="00EC5031"/>
    <w:rsid w:val="00EC553E"/>
    <w:rsid w:val="00EC5B95"/>
    <w:rsid w:val="00EC60F3"/>
    <w:rsid w:val="00EC6197"/>
    <w:rsid w:val="00EC6203"/>
    <w:rsid w:val="00EC633F"/>
    <w:rsid w:val="00EC64BE"/>
    <w:rsid w:val="00EC6530"/>
    <w:rsid w:val="00EC699A"/>
    <w:rsid w:val="00EC69B2"/>
    <w:rsid w:val="00EC6B70"/>
    <w:rsid w:val="00EC6C11"/>
    <w:rsid w:val="00EC6CCA"/>
    <w:rsid w:val="00EC722C"/>
    <w:rsid w:val="00EC7248"/>
    <w:rsid w:val="00EC7406"/>
    <w:rsid w:val="00EC7586"/>
    <w:rsid w:val="00EC7664"/>
    <w:rsid w:val="00EC7B04"/>
    <w:rsid w:val="00EC7EC8"/>
    <w:rsid w:val="00ED016B"/>
    <w:rsid w:val="00ED05B8"/>
    <w:rsid w:val="00ED05EB"/>
    <w:rsid w:val="00ED0788"/>
    <w:rsid w:val="00ED0AEA"/>
    <w:rsid w:val="00ED0D0A"/>
    <w:rsid w:val="00ED0F87"/>
    <w:rsid w:val="00ED0FE4"/>
    <w:rsid w:val="00ED122B"/>
    <w:rsid w:val="00ED12E7"/>
    <w:rsid w:val="00ED13A2"/>
    <w:rsid w:val="00ED13BC"/>
    <w:rsid w:val="00ED15DB"/>
    <w:rsid w:val="00ED164C"/>
    <w:rsid w:val="00ED1667"/>
    <w:rsid w:val="00ED16F3"/>
    <w:rsid w:val="00ED1768"/>
    <w:rsid w:val="00ED1A42"/>
    <w:rsid w:val="00ED1CEB"/>
    <w:rsid w:val="00ED1E17"/>
    <w:rsid w:val="00ED1E45"/>
    <w:rsid w:val="00ED20C5"/>
    <w:rsid w:val="00ED2537"/>
    <w:rsid w:val="00ED27EA"/>
    <w:rsid w:val="00ED2895"/>
    <w:rsid w:val="00ED28D0"/>
    <w:rsid w:val="00ED29B3"/>
    <w:rsid w:val="00ED2C6B"/>
    <w:rsid w:val="00ED2DFA"/>
    <w:rsid w:val="00ED2E34"/>
    <w:rsid w:val="00ED2EF9"/>
    <w:rsid w:val="00ED32D2"/>
    <w:rsid w:val="00ED33D1"/>
    <w:rsid w:val="00ED36FB"/>
    <w:rsid w:val="00ED388E"/>
    <w:rsid w:val="00ED39B2"/>
    <w:rsid w:val="00ED3D20"/>
    <w:rsid w:val="00ED3D8C"/>
    <w:rsid w:val="00ED3F18"/>
    <w:rsid w:val="00ED4095"/>
    <w:rsid w:val="00ED4110"/>
    <w:rsid w:val="00ED43F7"/>
    <w:rsid w:val="00ED4416"/>
    <w:rsid w:val="00ED4512"/>
    <w:rsid w:val="00ED4531"/>
    <w:rsid w:val="00ED455F"/>
    <w:rsid w:val="00ED4C49"/>
    <w:rsid w:val="00ED4F0D"/>
    <w:rsid w:val="00ED51B6"/>
    <w:rsid w:val="00ED5329"/>
    <w:rsid w:val="00ED5372"/>
    <w:rsid w:val="00ED54B2"/>
    <w:rsid w:val="00ED5574"/>
    <w:rsid w:val="00ED5603"/>
    <w:rsid w:val="00ED5AF0"/>
    <w:rsid w:val="00ED5C64"/>
    <w:rsid w:val="00ED5EA7"/>
    <w:rsid w:val="00ED610F"/>
    <w:rsid w:val="00ED6148"/>
    <w:rsid w:val="00ED626B"/>
    <w:rsid w:val="00ED64AD"/>
    <w:rsid w:val="00ED657C"/>
    <w:rsid w:val="00ED65E0"/>
    <w:rsid w:val="00ED6954"/>
    <w:rsid w:val="00ED6B2F"/>
    <w:rsid w:val="00ED6B4F"/>
    <w:rsid w:val="00ED6D7C"/>
    <w:rsid w:val="00ED6E16"/>
    <w:rsid w:val="00ED6EE7"/>
    <w:rsid w:val="00ED70A9"/>
    <w:rsid w:val="00ED70F9"/>
    <w:rsid w:val="00ED7163"/>
    <w:rsid w:val="00ED777D"/>
    <w:rsid w:val="00ED7A27"/>
    <w:rsid w:val="00ED7CA2"/>
    <w:rsid w:val="00ED7CBB"/>
    <w:rsid w:val="00ED7D33"/>
    <w:rsid w:val="00ED7E7A"/>
    <w:rsid w:val="00ED7F32"/>
    <w:rsid w:val="00ED7F37"/>
    <w:rsid w:val="00EE02CC"/>
    <w:rsid w:val="00EE04F4"/>
    <w:rsid w:val="00EE083E"/>
    <w:rsid w:val="00EE0A75"/>
    <w:rsid w:val="00EE0A86"/>
    <w:rsid w:val="00EE0C63"/>
    <w:rsid w:val="00EE0EB0"/>
    <w:rsid w:val="00EE0FA6"/>
    <w:rsid w:val="00EE11CB"/>
    <w:rsid w:val="00EE1478"/>
    <w:rsid w:val="00EE1523"/>
    <w:rsid w:val="00EE1774"/>
    <w:rsid w:val="00EE18C7"/>
    <w:rsid w:val="00EE1A3A"/>
    <w:rsid w:val="00EE1C9A"/>
    <w:rsid w:val="00EE1EAB"/>
    <w:rsid w:val="00EE206B"/>
    <w:rsid w:val="00EE20EB"/>
    <w:rsid w:val="00EE2164"/>
    <w:rsid w:val="00EE21A3"/>
    <w:rsid w:val="00EE254C"/>
    <w:rsid w:val="00EE2573"/>
    <w:rsid w:val="00EE26C7"/>
    <w:rsid w:val="00EE27CE"/>
    <w:rsid w:val="00EE2A37"/>
    <w:rsid w:val="00EE2AE6"/>
    <w:rsid w:val="00EE2B2F"/>
    <w:rsid w:val="00EE2D35"/>
    <w:rsid w:val="00EE3115"/>
    <w:rsid w:val="00EE31E3"/>
    <w:rsid w:val="00EE32C5"/>
    <w:rsid w:val="00EE3417"/>
    <w:rsid w:val="00EE350C"/>
    <w:rsid w:val="00EE3553"/>
    <w:rsid w:val="00EE35AF"/>
    <w:rsid w:val="00EE35F1"/>
    <w:rsid w:val="00EE3651"/>
    <w:rsid w:val="00EE3747"/>
    <w:rsid w:val="00EE37CA"/>
    <w:rsid w:val="00EE381B"/>
    <w:rsid w:val="00EE39A5"/>
    <w:rsid w:val="00EE3C71"/>
    <w:rsid w:val="00EE4094"/>
    <w:rsid w:val="00EE40CE"/>
    <w:rsid w:val="00EE4168"/>
    <w:rsid w:val="00EE4176"/>
    <w:rsid w:val="00EE4217"/>
    <w:rsid w:val="00EE425E"/>
    <w:rsid w:val="00EE4264"/>
    <w:rsid w:val="00EE43CC"/>
    <w:rsid w:val="00EE47FA"/>
    <w:rsid w:val="00EE493B"/>
    <w:rsid w:val="00EE49E9"/>
    <w:rsid w:val="00EE4B44"/>
    <w:rsid w:val="00EE4DF9"/>
    <w:rsid w:val="00EE4F1E"/>
    <w:rsid w:val="00EE5228"/>
    <w:rsid w:val="00EE5297"/>
    <w:rsid w:val="00EE532A"/>
    <w:rsid w:val="00EE5355"/>
    <w:rsid w:val="00EE5514"/>
    <w:rsid w:val="00EE568D"/>
    <w:rsid w:val="00EE5857"/>
    <w:rsid w:val="00EE5901"/>
    <w:rsid w:val="00EE5967"/>
    <w:rsid w:val="00EE5D16"/>
    <w:rsid w:val="00EE5D60"/>
    <w:rsid w:val="00EE5EC7"/>
    <w:rsid w:val="00EE5F31"/>
    <w:rsid w:val="00EE60A4"/>
    <w:rsid w:val="00EE61BF"/>
    <w:rsid w:val="00EE6227"/>
    <w:rsid w:val="00EE6300"/>
    <w:rsid w:val="00EE6703"/>
    <w:rsid w:val="00EE6A2E"/>
    <w:rsid w:val="00EE704B"/>
    <w:rsid w:val="00EE7451"/>
    <w:rsid w:val="00EE7571"/>
    <w:rsid w:val="00EE75F2"/>
    <w:rsid w:val="00EE76D1"/>
    <w:rsid w:val="00EE790B"/>
    <w:rsid w:val="00EE7C11"/>
    <w:rsid w:val="00EE7C2F"/>
    <w:rsid w:val="00EE7C8C"/>
    <w:rsid w:val="00EE7D0B"/>
    <w:rsid w:val="00EE7EB4"/>
    <w:rsid w:val="00EF04C2"/>
    <w:rsid w:val="00EF0509"/>
    <w:rsid w:val="00EF05FD"/>
    <w:rsid w:val="00EF06CE"/>
    <w:rsid w:val="00EF06EF"/>
    <w:rsid w:val="00EF0761"/>
    <w:rsid w:val="00EF082B"/>
    <w:rsid w:val="00EF09F4"/>
    <w:rsid w:val="00EF0BD3"/>
    <w:rsid w:val="00EF0C5F"/>
    <w:rsid w:val="00EF13EC"/>
    <w:rsid w:val="00EF13EF"/>
    <w:rsid w:val="00EF1465"/>
    <w:rsid w:val="00EF14D8"/>
    <w:rsid w:val="00EF16AF"/>
    <w:rsid w:val="00EF1772"/>
    <w:rsid w:val="00EF17A5"/>
    <w:rsid w:val="00EF17CB"/>
    <w:rsid w:val="00EF1981"/>
    <w:rsid w:val="00EF1E64"/>
    <w:rsid w:val="00EF1F44"/>
    <w:rsid w:val="00EF205C"/>
    <w:rsid w:val="00EF20A6"/>
    <w:rsid w:val="00EF25DD"/>
    <w:rsid w:val="00EF2733"/>
    <w:rsid w:val="00EF285F"/>
    <w:rsid w:val="00EF2AD4"/>
    <w:rsid w:val="00EF31AA"/>
    <w:rsid w:val="00EF33B2"/>
    <w:rsid w:val="00EF33D6"/>
    <w:rsid w:val="00EF3712"/>
    <w:rsid w:val="00EF3789"/>
    <w:rsid w:val="00EF38D6"/>
    <w:rsid w:val="00EF3C3C"/>
    <w:rsid w:val="00EF3C78"/>
    <w:rsid w:val="00EF3F17"/>
    <w:rsid w:val="00EF4103"/>
    <w:rsid w:val="00EF42A3"/>
    <w:rsid w:val="00EF4397"/>
    <w:rsid w:val="00EF465D"/>
    <w:rsid w:val="00EF4756"/>
    <w:rsid w:val="00EF4A08"/>
    <w:rsid w:val="00EF4B69"/>
    <w:rsid w:val="00EF4BBE"/>
    <w:rsid w:val="00EF4D0C"/>
    <w:rsid w:val="00EF4D6F"/>
    <w:rsid w:val="00EF4E14"/>
    <w:rsid w:val="00EF4E2F"/>
    <w:rsid w:val="00EF4E58"/>
    <w:rsid w:val="00EF4F8F"/>
    <w:rsid w:val="00EF5247"/>
    <w:rsid w:val="00EF5427"/>
    <w:rsid w:val="00EF55C7"/>
    <w:rsid w:val="00EF560C"/>
    <w:rsid w:val="00EF58D0"/>
    <w:rsid w:val="00EF59A6"/>
    <w:rsid w:val="00EF59D0"/>
    <w:rsid w:val="00EF5A13"/>
    <w:rsid w:val="00EF5B8C"/>
    <w:rsid w:val="00EF5BE6"/>
    <w:rsid w:val="00EF5CEE"/>
    <w:rsid w:val="00EF5E31"/>
    <w:rsid w:val="00EF5F4A"/>
    <w:rsid w:val="00EF5F50"/>
    <w:rsid w:val="00EF5FB6"/>
    <w:rsid w:val="00EF603E"/>
    <w:rsid w:val="00EF6194"/>
    <w:rsid w:val="00EF6500"/>
    <w:rsid w:val="00EF670E"/>
    <w:rsid w:val="00EF6728"/>
    <w:rsid w:val="00EF6767"/>
    <w:rsid w:val="00EF67EF"/>
    <w:rsid w:val="00EF68CC"/>
    <w:rsid w:val="00EF6AD9"/>
    <w:rsid w:val="00EF6B13"/>
    <w:rsid w:val="00EF6C12"/>
    <w:rsid w:val="00EF6C6D"/>
    <w:rsid w:val="00EF6CE2"/>
    <w:rsid w:val="00EF6F08"/>
    <w:rsid w:val="00EF7098"/>
    <w:rsid w:val="00EF710F"/>
    <w:rsid w:val="00EF7152"/>
    <w:rsid w:val="00EF715D"/>
    <w:rsid w:val="00EF71DE"/>
    <w:rsid w:val="00EF736C"/>
    <w:rsid w:val="00EF737D"/>
    <w:rsid w:val="00EF74EF"/>
    <w:rsid w:val="00EF76AD"/>
    <w:rsid w:val="00EF7875"/>
    <w:rsid w:val="00EF7B4B"/>
    <w:rsid w:val="00EF7C76"/>
    <w:rsid w:val="00EF7CF1"/>
    <w:rsid w:val="00EF7E37"/>
    <w:rsid w:val="00EF7E7C"/>
    <w:rsid w:val="00F001B8"/>
    <w:rsid w:val="00F00413"/>
    <w:rsid w:val="00F0094A"/>
    <w:rsid w:val="00F009FD"/>
    <w:rsid w:val="00F009FF"/>
    <w:rsid w:val="00F00AB6"/>
    <w:rsid w:val="00F00E09"/>
    <w:rsid w:val="00F00F88"/>
    <w:rsid w:val="00F010CA"/>
    <w:rsid w:val="00F010F0"/>
    <w:rsid w:val="00F011DB"/>
    <w:rsid w:val="00F013B7"/>
    <w:rsid w:val="00F0163C"/>
    <w:rsid w:val="00F0164B"/>
    <w:rsid w:val="00F016D7"/>
    <w:rsid w:val="00F01B2E"/>
    <w:rsid w:val="00F01B42"/>
    <w:rsid w:val="00F01BA7"/>
    <w:rsid w:val="00F01CDB"/>
    <w:rsid w:val="00F01CED"/>
    <w:rsid w:val="00F01D94"/>
    <w:rsid w:val="00F01E5C"/>
    <w:rsid w:val="00F01E87"/>
    <w:rsid w:val="00F01F02"/>
    <w:rsid w:val="00F02181"/>
    <w:rsid w:val="00F02450"/>
    <w:rsid w:val="00F02455"/>
    <w:rsid w:val="00F027C4"/>
    <w:rsid w:val="00F02878"/>
    <w:rsid w:val="00F02A05"/>
    <w:rsid w:val="00F02E0F"/>
    <w:rsid w:val="00F02E2F"/>
    <w:rsid w:val="00F03063"/>
    <w:rsid w:val="00F032D1"/>
    <w:rsid w:val="00F032E9"/>
    <w:rsid w:val="00F0349A"/>
    <w:rsid w:val="00F034A2"/>
    <w:rsid w:val="00F034D4"/>
    <w:rsid w:val="00F036B0"/>
    <w:rsid w:val="00F03810"/>
    <w:rsid w:val="00F0390F"/>
    <w:rsid w:val="00F03CA6"/>
    <w:rsid w:val="00F03D5B"/>
    <w:rsid w:val="00F03EEA"/>
    <w:rsid w:val="00F0409B"/>
    <w:rsid w:val="00F0486D"/>
    <w:rsid w:val="00F04D39"/>
    <w:rsid w:val="00F04E3E"/>
    <w:rsid w:val="00F04F4B"/>
    <w:rsid w:val="00F050A1"/>
    <w:rsid w:val="00F052A9"/>
    <w:rsid w:val="00F053D6"/>
    <w:rsid w:val="00F05422"/>
    <w:rsid w:val="00F056F0"/>
    <w:rsid w:val="00F05766"/>
    <w:rsid w:val="00F057C5"/>
    <w:rsid w:val="00F05885"/>
    <w:rsid w:val="00F05944"/>
    <w:rsid w:val="00F059A6"/>
    <w:rsid w:val="00F059D9"/>
    <w:rsid w:val="00F05B1D"/>
    <w:rsid w:val="00F05F42"/>
    <w:rsid w:val="00F06735"/>
    <w:rsid w:val="00F06877"/>
    <w:rsid w:val="00F0693D"/>
    <w:rsid w:val="00F06A45"/>
    <w:rsid w:val="00F06AD6"/>
    <w:rsid w:val="00F0703B"/>
    <w:rsid w:val="00F07227"/>
    <w:rsid w:val="00F07364"/>
    <w:rsid w:val="00F07379"/>
    <w:rsid w:val="00F073BC"/>
    <w:rsid w:val="00F074D7"/>
    <w:rsid w:val="00F0750C"/>
    <w:rsid w:val="00F07536"/>
    <w:rsid w:val="00F0769A"/>
    <w:rsid w:val="00F07741"/>
    <w:rsid w:val="00F0776B"/>
    <w:rsid w:val="00F07DAE"/>
    <w:rsid w:val="00F07FEF"/>
    <w:rsid w:val="00F101CE"/>
    <w:rsid w:val="00F102B0"/>
    <w:rsid w:val="00F10551"/>
    <w:rsid w:val="00F105DC"/>
    <w:rsid w:val="00F109AC"/>
    <w:rsid w:val="00F10C2A"/>
    <w:rsid w:val="00F10C7D"/>
    <w:rsid w:val="00F10CF9"/>
    <w:rsid w:val="00F10D30"/>
    <w:rsid w:val="00F10DD5"/>
    <w:rsid w:val="00F11077"/>
    <w:rsid w:val="00F1133A"/>
    <w:rsid w:val="00F11481"/>
    <w:rsid w:val="00F11587"/>
    <w:rsid w:val="00F116E1"/>
    <w:rsid w:val="00F118CB"/>
    <w:rsid w:val="00F11ABA"/>
    <w:rsid w:val="00F11B01"/>
    <w:rsid w:val="00F11B11"/>
    <w:rsid w:val="00F11CB1"/>
    <w:rsid w:val="00F12054"/>
    <w:rsid w:val="00F12387"/>
    <w:rsid w:val="00F12435"/>
    <w:rsid w:val="00F1259C"/>
    <w:rsid w:val="00F125A1"/>
    <w:rsid w:val="00F126CF"/>
    <w:rsid w:val="00F1282B"/>
    <w:rsid w:val="00F12877"/>
    <w:rsid w:val="00F129C0"/>
    <w:rsid w:val="00F12C03"/>
    <w:rsid w:val="00F12C4B"/>
    <w:rsid w:val="00F12C81"/>
    <w:rsid w:val="00F12F0D"/>
    <w:rsid w:val="00F12FFC"/>
    <w:rsid w:val="00F130E3"/>
    <w:rsid w:val="00F13393"/>
    <w:rsid w:val="00F1351E"/>
    <w:rsid w:val="00F1359B"/>
    <w:rsid w:val="00F13733"/>
    <w:rsid w:val="00F13866"/>
    <w:rsid w:val="00F13EEA"/>
    <w:rsid w:val="00F144F8"/>
    <w:rsid w:val="00F1457D"/>
    <w:rsid w:val="00F1460A"/>
    <w:rsid w:val="00F1489E"/>
    <w:rsid w:val="00F14A21"/>
    <w:rsid w:val="00F14A6D"/>
    <w:rsid w:val="00F14B83"/>
    <w:rsid w:val="00F14C2D"/>
    <w:rsid w:val="00F14EBC"/>
    <w:rsid w:val="00F15005"/>
    <w:rsid w:val="00F150F0"/>
    <w:rsid w:val="00F1528E"/>
    <w:rsid w:val="00F15436"/>
    <w:rsid w:val="00F154E1"/>
    <w:rsid w:val="00F15761"/>
    <w:rsid w:val="00F15B76"/>
    <w:rsid w:val="00F15BB2"/>
    <w:rsid w:val="00F15C2B"/>
    <w:rsid w:val="00F15D3F"/>
    <w:rsid w:val="00F15D57"/>
    <w:rsid w:val="00F15FE1"/>
    <w:rsid w:val="00F16020"/>
    <w:rsid w:val="00F166EA"/>
    <w:rsid w:val="00F16A49"/>
    <w:rsid w:val="00F16B62"/>
    <w:rsid w:val="00F16C3B"/>
    <w:rsid w:val="00F16C43"/>
    <w:rsid w:val="00F16D1C"/>
    <w:rsid w:val="00F16E44"/>
    <w:rsid w:val="00F16E65"/>
    <w:rsid w:val="00F16F69"/>
    <w:rsid w:val="00F16F9E"/>
    <w:rsid w:val="00F17103"/>
    <w:rsid w:val="00F171FB"/>
    <w:rsid w:val="00F17225"/>
    <w:rsid w:val="00F17230"/>
    <w:rsid w:val="00F17261"/>
    <w:rsid w:val="00F17546"/>
    <w:rsid w:val="00F17602"/>
    <w:rsid w:val="00F17775"/>
    <w:rsid w:val="00F178EF"/>
    <w:rsid w:val="00F17B98"/>
    <w:rsid w:val="00F17C1F"/>
    <w:rsid w:val="00F17CF7"/>
    <w:rsid w:val="00F17D3D"/>
    <w:rsid w:val="00F17E96"/>
    <w:rsid w:val="00F17F16"/>
    <w:rsid w:val="00F2035B"/>
    <w:rsid w:val="00F204F2"/>
    <w:rsid w:val="00F205B9"/>
    <w:rsid w:val="00F20C63"/>
    <w:rsid w:val="00F20D4F"/>
    <w:rsid w:val="00F20DAF"/>
    <w:rsid w:val="00F20E1F"/>
    <w:rsid w:val="00F20EB7"/>
    <w:rsid w:val="00F20EC1"/>
    <w:rsid w:val="00F20FCE"/>
    <w:rsid w:val="00F2103E"/>
    <w:rsid w:val="00F21084"/>
    <w:rsid w:val="00F210D5"/>
    <w:rsid w:val="00F2114D"/>
    <w:rsid w:val="00F21273"/>
    <w:rsid w:val="00F212F4"/>
    <w:rsid w:val="00F2137C"/>
    <w:rsid w:val="00F2155C"/>
    <w:rsid w:val="00F21609"/>
    <w:rsid w:val="00F2163A"/>
    <w:rsid w:val="00F217EC"/>
    <w:rsid w:val="00F21925"/>
    <w:rsid w:val="00F219BA"/>
    <w:rsid w:val="00F21BD4"/>
    <w:rsid w:val="00F21D97"/>
    <w:rsid w:val="00F21E06"/>
    <w:rsid w:val="00F21E84"/>
    <w:rsid w:val="00F22778"/>
    <w:rsid w:val="00F22998"/>
    <w:rsid w:val="00F229D9"/>
    <w:rsid w:val="00F22A64"/>
    <w:rsid w:val="00F22D06"/>
    <w:rsid w:val="00F22E45"/>
    <w:rsid w:val="00F22E78"/>
    <w:rsid w:val="00F22EFF"/>
    <w:rsid w:val="00F22F63"/>
    <w:rsid w:val="00F23069"/>
    <w:rsid w:val="00F23108"/>
    <w:rsid w:val="00F23182"/>
    <w:rsid w:val="00F23236"/>
    <w:rsid w:val="00F23353"/>
    <w:rsid w:val="00F234AE"/>
    <w:rsid w:val="00F23506"/>
    <w:rsid w:val="00F23512"/>
    <w:rsid w:val="00F2386B"/>
    <w:rsid w:val="00F2395F"/>
    <w:rsid w:val="00F239E9"/>
    <w:rsid w:val="00F239EC"/>
    <w:rsid w:val="00F23CD4"/>
    <w:rsid w:val="00F23F4E"/>
    <w:rsid w:val="00F23FCF"/>
    <w:rsid w:val="00F24032"/>
    <w:rsid w:val="00F24363"/>
    <w:rsid w:val="00F2438E"/>
    <w:rsid w:val="00F243C8"/>
    <w:rsid w:val="00F24479"/>
    <w:rsid w:val="00F2455A"/>
    <w:rsid w:val="00F24590"/>
    <w:rsid w:val="00F2481C"/>
    <w:rsid w:val="00F249D2"/>
    <w:rsid w:val="00F24A2E"/>
    <w:rsid w:val="00F24D14"/>
    <w:rsid w:val="00F24DBD"/>
    <w:rsid w:val="00F25154"/>
    <w:rsid w:val="00F251E1"/>
    <w:rsid w:val="00F2532F"/>
    <w:rsid w:val="00F256A0"/>
    <w:rsid w:val="00F25849"/>
    <w:rsid w:val="00F25A45"/>
    <w:rsid w:val="00F25BD4"/>
    <w:rsid w:val="00F25CB6"/>
    <w:rsid w:val="00F26114"/>
    <w:rsid w:val="00F26174"/>
    <w:rsid w:val="00F2641E"/>
    <w:rsid w:val="00F265DF"/>
    <w:rsid w:val="00F26754"/>
    <w:rsid w:val="00F2677F"/>
    <w:rsid w:val="00F2699D"/>
    <w:rsid w:val="00F26CF4"/>
    <w:rsid w:val="00F26D8C"/>
    <w:rsid w:val="00F26E4F"/>
    <w:rsid w:val="00F26E6C"/>
    <w:rsid w:val="00F26F5B"/>
    <w:rsid w:val="00F26FA7"/>
    <w:rsid w:val="00F271E3"/>
    <w:rsid w:val="00F27556"/>
    <w:rsid w:val="00F275F6"/>
    <w:rsid w:val="00F27731"/>
    <w:rsid w:val="00F27790"/>
    <w:rsid w:val="00F27A8C"/>
    <w:rsid w:val="00F27B33"/>
    <w:rsid w:val="00F27F59"/>
    <w:rsid w:val="00F27F85"/>
    <w:rsid w:val="00F30042"/>
    <w:rsid w:val="00F30051"/>
    <w:rsid w:val="00F30399"/>
    <w:rsid w:val="00F3056D"/>
    <w:rsid w:val="00F305BD"/>
    <w:rsid w:val="00F306FB"/>
    <w:rsid w:val="00F307A7"/>
    <w:rsid w:val="00F30928"/>
    <w:rsid w:val="00F30D30"/>
    <w:rsid w:val="00F30E2E"/>
    <w:rsid w:val="00F30E38"/>
    <w:rsid w:val="00F30F04"/>
    <w:rsid w:val="00F30FC6"/>
    <w:rsid w:val="00F310C7"/>
    <w:rsid w:val="00F31105"/>
    <w:rsid w:val="00F31218"/>
    <w:rsid w:val="00F3136B"/>
    <w:rsid w:val="00F31497"/>
    <w:rsid w:val="00F31759"/>
    <w:rsid w:val="00F318AB"/>
    <w:rsid w:val="00F318EE"/>
    <w:rsid w:val="00F3197A"/>
    <w:rsid w:val="00F320B9"/>
    <w:rsid w:val="00F32189"/>
    <w:rsid w:val="00F32473"/>
    <w:rsid w:val="00F324B7"/>
    <w:rsid w:val="00F32638"/>
    <w:rsid w:val="00F3267D"/>
    <w:rsid w:val="00F3276B"/>
    <w:rsid w:val="00F32912"/>
    <w:rsid w:val="00F329F3"/>
    <w:rsid w:val="00F32A28"/>
    <w:rsid w:val="00F32D50"/>
    <w:rsid w:val="00F32E67"/>
    <w:rsid w:val="00F32F06"/>
    <w:rsid w:val="00F33216"/>
    <w:rsid w:val="00F3353B"/>
    <w:rsid w:val="00F33936"/>
    <w:rsid w:val="00F339BC"/>
    <w:rsid w:val="00F339F7"/>
    <w:rsid w:val="00F33B04"/>
    <w:rsid w:val="00F34108"/>
    <w:rsid w:val="00F3431F"/>
    <w:rsid w:val="00F343AA"/>
    <w:rsid w:val="00F343EB"/>
    <w:rsid w:val="00F3469D"/>
    <w:rsid w:val="00F349D6"/>
    <w:rsid w:val="00F34A82"/>
    <w:rsid w:val="00F34ACD"/>
    <w:rsid w:val="00F34B86"/>
    <w:rsid w:val="00F34C70"/>
    <w:rsid w:val="00F34D40"/>
    <w:rsid w:val="00F3505C"/>
    <w:rsid w:val="00F352DF"/>
    <w:rsid w:val="00F35360"/>
    <w:rsid w:val="00F35652"/>
    <w:rsid w:val="00F3574E"/>
    <w:rsid w:val="00F35976"/>
    <w:rsid w:val="00F359F2"/>
    <w:rsid w:val="00F35D56"/>
    <w:rsid w:val="00F36037"/>
    <w:rsid w:val="00F36099"/>
    <w:rsid w:val="00F36274"/>
    <w:rsid w:val="00F3637A"/>
    <w:rsid w:val="00F36381"/>
    <w:rsid w:val="00F364F6"/>
    <w:rsid w:val="00F36614"/>
    <w:rsid w:val="00F369BC"/>
    <w:rsid w:val="00F369D6"/>
    <w:rsid w:val="00F36A02"/>
    <w:rsid w:val="00F36EAD"/>
    <w:rsid w:val="00F36FBE"/>
    <w:rsid w:val="00F3700E"/>
    <w:rsid w:val="00F370F3"/>
    <w:rsid w:val="00F376F2"/>
    <w:rsid w:val="00F37754"/>
    <w:rsid w:val="00F379DD"/>
    <w:rsid w:val="00F37B62"/>
    <w:rsid w:val="00F4026F"/>
    <w:rsid w:val="00F40281"/>
    <w:rsid w:val="00F404C8"/>
    <w:rsid w:val="00F40781"/>
    <w:rsid w:val="00F407CF"/>
    <w:rsid w:val="00F40D5B"/>
    <w:rsid w:val="00F41198"/>
    <w:rsid w:val="00F4150F"/>
    <w:rsid w:val="00F41702"/>
    <w:rsid w:val="00F41709"/>
    <w:rsid w:val="00F41ECC"/>
    <w:rsid w:val="00F41F5E"/>
    <w:rsid w:val="00F422FE"/>
    <w:rsid w:val="00F424D5"/>
    <w:rsid w:val="00F42657"/>
    <w:rsid w:val="00F426C3"/>
    <w:rsid w:val="00F426E4"/>
    <w:rsid w:val="00F427EB"/>
    <w:rsid w:val="00F42B10"/>
    <w:rsid w:val="00F42ECF"/>
    <w:rsid w:val="00F42FCF"/>
    <w:rsid w:val="00F42FD2"/>
    <w:rsid w:val="00F430C7"/>
    <w:rsid w:val="00F431D7"/>
    <w:rsid w:val="00F4350E"/>
    <w:rsid w:val="00F43541"/>
    <w:rsid w:val="00F435A2"/>
    <w:rsid w:val="00F435BD"/>
    <w:rsid w:val="00F4361E"/>
    <w:rsid w:val="00F43632"/>
    <w:rsid w:val="00F43850"/>
    <w:rsid w:val="00F43A94"/>
    <w:rsid w:val="00F441EE"/>
    <w:rsid w:val="00F44536"/>
    <w:rsid w:val="00F446A0"/>
    <w:rsid w:val="00F449AD"/>
    <w:rsid w:val="00F449E7"/>
    <w:rsid w:val="00F44C46"/>
    <w:rsid w:val="00F44FB1"/>
    <w:rsid w:val="00F45306"/>
    <w:rsid w:val="00F45341"/>
    <w:rsid w:val="00F453A2"/>
    <w:rsid w:val="00F453B7"/>
    <w:rsid w:val="00F455FC"/>
    <w:rsid w:val="00F458EB"/>
    <w:rsid w:val="00F45AF4"/>
    <w:rsid w:val="00F45D9E"/>
    <w:rsid w:val="00F45E2E"/>
    <w:rsid w:val="00F45E33"/>
    <w:rsid w:val="00F45FF5"/>
    <w:rsid w:val="00F46035"/>
    <w:rsid w:val="00F4607F"/>
    <w:rsid w:val="00F460A4"/>
    <w:rsid w:val="00F461CA"/>
    <w:rsid w:val="00F462B9"/>
    <w:rsid w:val="00F4655E"/>
    <w:rsid w:val="00F46713"/>
    <w:rsid w:val="00F46910"/>
    <w:rsid w:val="00F46B10"/>
    <w:rsid w:val="00F46C2F"/>
    <w:rsid w:val="00F46C66"/>
    <w:rsid w:val="00F46F0D"/>
    <w:rsid w:val="00F46F9A"/>
    <w:rsid w:val="00F47016"/>
    <w:rsid w:val="00F47033"/>
    <w:rsid w:val="00F47130"/>
    <w:rsid w:val="00F471F4"/>
    <w:rsid w:val="00F47200"/>
    <w:rsid w:val="00F47431"/>
    <w:rsid w:val="00F47450"/>
    <w:rsid w:val="00F47768"/>
    <w:rsid w:val="00F47934"/>
    <w:rsid w:val="00F47943"/>
    <w:rsid w:val="00F47983"/>
    <w:rsid w:val="00F47A65"/>
    <w:rsid w:val="00F47CDD"/>
    <w:rsid w:val="00F500A0"/>
    <w:rsid w:val="00F5025A"/>
    <w:rsid w:val="00F50505"/>
    <w:rsid w:val="00F505DD"/>
    <w:rsid w:val="00F505F3"/>
    <w:rsid w:val="00F5063D"/>
    <w:rsid w:val="00F50740"/>
    <w:rsid w:val="00F507C5"/>
    <w:rsid w:val="00F50940"/>
    <w:rsid w:val="00F5094D"/>
    <w:rsid w:val="00F50A3D"/>
    <w:rsid w:val="00F513FD"/>
    <w:rsid w:val="00F51401"/>
    <w:rsid w:val="00F516E8"/>
    <w:rsid w:val="00F51805"/>
    <w:rsid w:val="00F5199F"/>
    <w:rsid w:val="00F51A52"/>
    <w:rsid w:val="00F51CAF"/>
    <w:rsid w:val="00F51DFA"/>
    <w:rsid w:val="00F51E4E"/>
    <w:rsid w:val="00F521C9"/>
    <w:rsid w:val="00F52516"/>
    <w:rsid w:val="00F5274C"/>
    <w:rsid w:val="00F52823"/>
    <w:rsid w:val="00F52887"/>
    <w:rsid w:val="00F52A6B"/>
    <w:rsid w:val="00F52E96"/>
    <w:rsid w:val="00F5303D"/>
    <w:rsid w:val="00F531DB"/>
    <w:rsid w:val="00F53370"/>
    <w:rsid w:val="00F53451"/>
    <w:rsid w:val="00F535BE"/>
    <w:rsid w:val="00F53968"/>
    <w:rsid w:val="00F53AF5"/>
    <w:rsid w:val="00F53B3B"/>
    <w:rsid w:val="00F53BC1"/>
    <w:rsid w:val="00F53BD3"/>
    <w:rsid w:val="00F53C07"/>
    <w:rsid w:val="00F53DF5"/>
    <w:rsid w:val="00F53FD0"/>
    <w:rsid w:val="00F54055"/>
    <w:rsid w:val="00F54092"/>
    <w:rsid w:val="00F5415D"/>
    <w:rsid w:val="00F5417D"/>
    <w:rsid w:val="00F541AE"/>
    <w:rsid w:val="00F544C5"/>
    <w:rsid w:val="00F54530"/>
    <w:rsid w:val="00F54647"/>
    <w:rsid w:val="00F5493B"/>
    <w:rsid w:val="00F5496C"/>
    <w:rsid w:val="00F549DD"/>
    <w:rsid w:val="00F549E0"/>
    <w:rsid w:val="00F54A7F"/>
    <w:rsid w:val="00F54AD7"/>
    <w:rsid w:val="00F54B74"/>
    <w:rsid w:val="00F54D26"/>
    <w:rsid w:val="00F54F81"/>
    <w:rsid w:val="00F5501C"/>
    <w:rsid w:val="00F55115"/>
    <w:rsid w:val="00F553CE"/>
    <w:rsid w:val="00F55776"/>
    <w:rsid w:val="00F55A82"/>
    <w:rsid w:val="00F55BBD"/>
    <w:rsid w:val="00F55CFA"/>
    <w:rsid w:val="00F55E4C"/>
    <w:rsid w:val="00F55E59"/>
    <w:rsid w:val="00F55E6A"/>
    <w:rsid w:val="00F55F28"/>
    <w:rsid w:val="00F55FFF"/>
    <w:rsid w:val="00F5601C"/>
    <w:rsid w:val="00F561B4"/>
    <w:rsid w:val="00F563A2"/>
    <w:rsid w:val="00F5698E"/>
    <w:rsid w:val="00F56A7E"/>
    <w:rsid w:val="00F56AA1"/>
    <w:rsid w:val="00F56B9D"/>
    <w:rsid w:val="00F56EA0"/>
    <w:rsid w:val="00F56F62"/>
    <w:rsid w:val="00F57096"/>
    <w:rsid w:val="00F570E8"/>
    <w:rsid w:val="00F57247"/>
    <w:rsid w:val="00F572BD"/>
    <w:rsid w:val="00F575A4"/>
    <w:rsid w:val="00F57727"/>
    <w:rsid w:val="00F5778D"/>
    <w:rsid w:val="00F5783D"/>
    <w:rsid w:val="00F5796C"/>
    <w:rsid w:val="00F57A46"/>
    <w:rsid w:val="00F57C32"/>
    <w:rsid w:val="00F601E1"/>
    <w:rsid w:val="00F60281"/>
    <w:rsid w:val="00F603EC"/>
    <w:rsid w:val="00F6056F"/>
    <w:rsid w:val="00F605BE"/>
    <w:rsid w:val="00F60604"/>
    <w:rsid w:val="00F6092E"/>
    <w:rsid w:val="00F60936"/>
    <w:rsid w:val="00F6094F"/>
    <w:rsid w:val="00F60BF6"/>
    <w:rsid w:val="00F60C68"/>
    <w:rsid w:val="00F60E22"/>
    <w:rsid w:val="00F6181A"/>
    <w:rsid w:val="00F61AB5"/>
    <w:rsid w:val="00F61D49"/>
    <w:rsid w:val="00F61DDB"/>
    <w:rsid w:val="00F61EF6"/>
    <w:rsid w:val="00F62060"/>
    <w:rsid w:val="00F6208A"/>
    <w:rsid w:val="00F6235D"/>
    <w:rsid w:val="00F62369"/>
    <w:rsid w:val="00F626D5"/>
    <w:rsid w:val="00F62821"/>
    <w:rsid w:val="00F6283F"/>
    <w:rsid w:val="00F62863"/>
    <w:rsid w:val="00F628C5"/>
    <w:rsid w:val="00F6296A"/>
    <w:rsid w:val="00F62A1D"/>
    <w:rsid w:val="00F62D59"/>
    <w:rsid w:val="00F62F2A"/>
    <w:rsid w:val="00F63028"/>
    <w:rsid w:val="00F6304A"/>
    <w:rsid w:val="00F630BE"/>
    <w:rsid w:val="00F6315D"/>
    <w:rsid w:val="00F6316F"/>
    <w:rsid w:val="00F632C8"/>
    <w:rsid w:val="00F635EC"/>
    <w:rsid w:val="00F63635"/>
    <w:rsid w:val="00F63679"/>
    <w:rsid w:val="00F6382F"/>
    <w:rsid w:val="00F638A7"/>
    <w:rsid w:val="00F63941"/>
    <w:rsid w:val="00F63AE4"/>
    <w:rsid w:val="00F63EDB"/>
    <w:rsid w:val="00F6405F"/>
    <w:rsid w:val="00F6410B"/>
    <w:rsid w:val="00F64187"/>
    <w:rsid w:val="00F641F5"/>
    <w:rsid w:val="00F6449A"/>
    <w:rsid w:val="00F64637"/>
    <w:rsid w:val="00F6480D"/>
    <w:rsid w:val="00F648AC"/>
    <w:rsid w:val="00F64C19"/>
    <w:rsid w:val="00F64E93"/>
    <w:rsid w:val="00F64F20"/>
    <w:rsid w:val="00F6509D"/>
    <w:rsid w:val="00F65325"/>
    <w:rsid w:val="00F65369"/>
    <w:rsid w:val="00F654E7"/>
    <w:rsid w:val="00F6562C"/>
    <w:rsid w:val="00F656CE"/>
    <w:rsid w:val="00F65AC5"/>
    <w:rsid w:val="00F65AEA"/>
    <w:rsid w:val="00F65B5A"/>
    <w:rsid w:val="00F65BB6"/>
    <w:rsid w:val="00F65C3A"/>
    <w:rsid w:val="00F65E3F"/>
    <w:rsid w:val="00F660FC"/>
    <w:rsid w:val="00F661DE"/>
    <w:rsid w:val="00F663E4"/>
    <w:rsid w:val="00F664D4"/>
    <w:rsid w:val="00F666AC"/>
    <w:rsid w:val="00F66A56"/>
    <w:rsid w:val="00F66AEF"/>
    <w:rsid w:val="00F66B5A"/>
    <w:rsid w:val="00F66C7D"/>
    <w:rsid w:val="00F67604"/>
    <w:rsid w:val="00F6763A"/>
    <w:rsid w:val="00F6786D"/>
    <w:rsid w:val="00F679EC"/>
    <w:rsid w:val="00F67D0C"/>
    <w:rsid w:val="00F67D1C"/>
    <w:rsid w:val="00F67D81"/>
    <w:rsid w:val="00F67FE6"/>
    <w:rsid w:val="00F701F8"/>
    <w:rsid w:val="00F702A8"/>
    <w:rsid w:val="00F7034E"/>
    <w:rsid w:val="00F703CB"/>
    <w:rsid w:val="00F70494"/>
    <w:rsid w:val="00F704EE"/>
    <w:rsid w:val="00F70562"/>
    <w:rsid w:val="00F706C7"/>
    <w:rsid w:val="00F7075B"/>
    <w:rsid w:val="00F70ABD"/>
    <w:rsid w:val="00F70E2E"/>
    <w:rsid w:val="00F70F5A"/>
    <w:rsid w:val="00F70F6F"/>
    <w:rsid w:val="00F710BC"/>
    <w:rsid w:val="00F7130D"/>
    <w:rsid w:val="00F71421"/>
    <w:rsid w:val="00F7149D"/>
    <w:rsid w:val="00F7150E"/>
    <w:rsid w:val="00F71543"/>
    <w:rsid w:val="00F71765"/>
    <w:rsid w:val="00F71806"/>
    <w:rsid w:val="00F718C4"/>
    <w:rsid w:val="00F718DB"/>
    <w:rsid w:val="00F71B8A"/>
    <w:rsid w:val="00F71C1F"/>
    <w:rsid w:val="00F71DEE"/>
    <w:rsid w:val="00F71E96"/>
    <w:rsid w:val="00F72128"/>
    <w:rsid w:val="00F721A7"/>
    <w:rsid w:val="00F7281F"/>
    <w:rsid w:val="00F72889"/>
    <w:rsid w:val="00F72897"/>
    <w:rsid w:val="00F72B3E"/>
    <w:rsid w:val="00F72BA1"/>
    <w:rsid w:val="00F72C4D"/>
    <w:rsid w:val="00F73271"/>
    <w:rsid w:val="00F7329F"/>
    <w:rsid w:val="00F733DE"/>
    <w:rsid w:val="00F73419"/>
    <w:rsid w:val="00F73441"/>
    <w:rsid w:val="00F734CF"/>
    <w:rsid w:val="00F734E1"/>
    <w:rsid w:val="00F734EF"/>
    <w:rsid w:val="00F736BE"/>
    <w:rsid w:val="00F7388D"/>
    <w:rsid w:val="00F73976"/>
    <w:rsid w:val="00F739EB"/>
    <w:rsid w:val="00F73A53"/>
    <w:rsid w:val="00F73B42"/>
    <w:rsid w:val="00F73B52"/>
    <w:rsid w:val="00F73BD4"/>
    <w:rsid w:val="00F73C86"/>
    <w:rsid w:val="00F73CF6"/>
    <w:rsid w:val="00F73FB0"/>
    <w:rsid w:val="00F73FD7"/>
    <w:rsid w:val="00F74043"/>
    <w:rsid w:val="00F740B7"/>
    <w:rsid w:val="00F7436C"/>
    <w:rsid w:val="00F744E8"/>
    <w:rsid w:val="00F7456B"/>
    <w:rsid w:val="00F7466F"/>
    <w:rsid w:val="00F7485E"/>
    <w:rsid w:val="00F74950"/>
    <w:rsid w:val="00F74ADB"/>
    <w:rsid w:val="00F74B35"/>
    <w:rsid w:val="00F74B3F"/>
    <w:rsid w:val="00F74C0E"/>
    <w:rsid w:val="00F75181"/>
    <w:rsid w:val="00F7527A"/>
    <w:rsid w:val="00F753DE"/>
    <w:rsid w:val="00F755A5"/>
    <w:rsid w:val="00F755C6"/>
    <w:rsid w:val="00F75B5F"/>
    <w:rsid w:val="00F75DB6"/>
    <w:rsid w:val="00F75EFA"/>
    <w:rsid w:val="00F75F12"/>
    <w:rsid w:val="00F75F1F"/>
    <w:rsid w:val="00F7639F"/>
    <w:rsid w:val="00F771D6"/>
    <w:rsid w:val="00F77226"/>
    <w:rsid w:val="00F77289"/>
    <w:rsid w:val="00F77297"/>
    <w:rsid w:val="00F772BA"/>
    <w:rsid w:val="00F7735C"/>
    <w:rsid w:val="00F774C0"/>
    <w:rsid w:val="00F77744"/>
    <w:rsid w:val="00F7774B"/>
    <w:rsid w:val="00F77788"/>
    <w:rsid w:val="00F77CD3"/>
    <w:rsid w:val="00F77D35"/>
    <w:rsid w:val="00F77E1D"/>
    <w:rsid w:val="00F8010F"/>
    <w:rsid w:val="00F80251"/>
    <w:rsid w:val="00F803CE"/>
    <w:rsid w:val="00F804D5"/>
    <w:rsid w:val="00F807FA"/>
    <w:rsid w:val="00F80AC2"/>
    <w:rsid w:val="00F81539"/>
    <w:rsid w:val="00F816D2"/>
    <w:rsid w:val="00F81E71"/>
    <w:rsid w:val="00F81F60"/>
    <w:rsid w:val="00F820BE"/>
    <w:rsid w:val="00F82282"/>
    <w:rsid w:val="00F82438"/>
    <w:rsid w:val="00F825E6"/>
    <w:rsid w:val="00F82770"/>
    <w:rsid w:val="00F828D4"/>
    <w:rsid w:val="00F82BAE"/>
    <w:rsid w:val="00F82C12"/>
    <w:rsid w:val="00F82CDD"/>
    <w:rsid w:val="00F83078"/>
    <w:rsid w:val="00F83201"/>
    <w:rsid w:val="00F8333F"/>
    <w:rsid w:val="00F833BA"/>
    <w:rsid w:val="00F834FE"/>
    <w:rsid w:val="00F8350C"/>
    <w:rsid w:val="00F83550"/>
    <w:rsid w:val="00F83694"/>
    <w:rsid w:val="00F83A56"/>
    <w:rsid w:val="00F83A7E"/>
    <w:rsid w:val="00F83B1F"/>
    <w:rsid w:val="00F83B29"/>
    <w:rsid w:val="00F83D89"/>
    <w:rsid w:val="00F83EB7"/>
    <w:rsid w:val="00F84060"/>
    <w:rsid w:val="00F84086"/>
    <w:rsid w:val="00F8418A"/>
    <w:rsid w:val="00F84982"/>
    <w:rsid w:val="00F84DA1"/>
    <w:rsid w:val="00F84E1C"/>
    <w:rsid w:val="00F84F2D"/>
    <w:rsid w:val="00F8503A"/>
    <w:rsid w:val="00F853BF"/>
    <w:rsid w:val="00F85419"/>
    <w:rsid w:val="00F855AC"/>
    <w:rsid w:val="00F85762"/>
    <w:rsid w:val="00F8577B"/>
    <w:rsid w:val="00F8583D"/>
    <w:rsid w:val="00F8584A"/>
    <w:rsid w:val="00F859C1"/>
    <w:rsid w:val="00F85B05"/>
    <w:rsid w:val="00F85BBA"/>
    <w:rsid w:val="00F85BCA"/>
    <w:rsid w:val="00F85E16"/>
    <w:rsid w:val="00F85ED8"/>
    <w:rsid w:val="00F85FF7"/>
    <w:rsid w:val="00F8673F"/>
    <w:rsid w:val="00F86924"/>
    <w:rsid w:val="00F869E4"/>
    <w:rsid w:val="00F86AD3"/>
    <w:rsid w:val="00F86B68"/>
    <w:rsid w:val="00F8708A"/>
    <w:rsid w:val="00F871C3"/>
    <w:rsid w:val="00F87368"/>
    <w:rsid w:val="00F87682"/>
    <w:rsid w:val="00F87AFD"/>
    <w:rsid w:val="00F87C15"/>
    <w:rsid w:val="00F87CC3"/>
    <w:rsid w:val="00F87D3D"/>
    <w:rsid w:val="00F87F21"/>
    <w:rsid w:val="00F87F33"/>
    <w:rsid w:val="00F87F7D"/>
    <w:rsid w:val="00F9011C"/>
    <w:rsid w:val="00F90255"/>
    <w:rsid w:val="00F90346"/>
    <w:rsid w:val="00F9046D"/>
    <w:rsid w:val="00F90A77"/>
    <w:rsid w:val="00F90D72"/>
    <w:rsid w:val="00F90E9F"/>
    <w:rsid w:val="00F9110B"/>
    <w:rsid w:val="00F911A0"/>
    <w:rsid w:val="00F91518"/>
    <w:rsid w:val="00F91555"/>
    <w:rsid w:val="00F918BC"/>
    <w:rsid w:val="00F91974"/>
    <w:rsid w:val="00F91AE0"/>
    <w:rsid w:val="00F91C32"/>
    <w:rsid w:val="00F91F60"/>
    <w:rsid w:val="00F9204B"/>
    <w:rsid w:val="00F92065"/>
    <w:rsid w:val="00F922A0"/>
    <w:rsid w:val="00F923FD"/>
    <w:rsid w:val="00F92434"/>
    <w:rsid w:val="00F925C3"/>
    <w:rsid w:val="00F9262A"/>
    <w:rsid w:val="00F9274A"/>
    <w:rsid w:val="00F92F25"/>
    <w:rsid w:val="00F92FFE"/>
    <w:rsid w:val="00F93216"/>
    <w:rsid w:val="00F93255"/>
    <w:rsid w:val="00F93267"/>
    <w:rsid w:val="00F9348A"/>
    <w:rsid w:val="00F936F3"/>
    <w:rsid w:val="00F939F0"/>
    <w:rsid w:val="00F93AF5"/>
    <w:rsid w:val="00F93B77"/>
    <w:rsid w:val="00F93BA5"/>
    <w:rsid w:val="00F93E1E"/>
    <w:rsid w:val="00F93EA4"/>
    <w:rsid w:val="00F9408A"/>
    <w:rsid w:val="00F94253"/>
    <w:rsid w:val="00F944DB"/>
    <w:rsid w:val="00F946F4"/>
    <w:rsid w:val="00F9476E"/>
    <w:rsid w:val="00F947DB"/>
    <w:rsid w:val="00F949AF"/>
    <w:rsid w:val="00F94FB9"/>
    <w:rsid w:val="00F95040"/>
    <w:rsid w:val="00F951AA"/>
    <w:rsid w:val="00F952B6"/>
    <w:rsid w:val="00F952DC"/>
    <w:rsid w:val="00F9542F"/>
    <w:rsid w:val="00F954AD"/>
    <w:rsid w:val="00F9560C"/>
    <w:rsid w:val="00F9575F"/>
    <w:rsid w:val="00F957EA"/>
    <w:rsid w:val="00F959F1"/>
    <w:rsid w:val="00F95DCB"/>
    <w:rsid w:val="00F95ECF"/>
    <w:rsid w:val="00F95EE0"/>
    <w:rsid w:val="00F96113"/>
    <w:rsid w:val="00F9625C"/>
    <w:rsid w:val="00F96334"/>
    <w:rsid w:val="00F9665A"/>
    <w:rsid w:val="00F966BF"/>
    <w:rsid w:val="00F9670D"/>
    <w:rsid w:val="00F96921"/>
    <w:rsid w:val="00F96E07"/>
    <w:rsid w:val="00F96E11"/>
    <w:rsid w:val="00F96F24"/>
    <w:rsid w:val="00F96F67"/>
    <w:rsid w:val="00F9701E"/>
    <w:rsid w:val="00F974D9"/>
    <w:rsid w:val="00F9769E"/>
    <w:rsid w:val="00F97705"/>
    <w:rsid w:val="00F977B7"/>
    <w:rsid w:val="00F978A1"/>
    <w:rsid w:val="00F978D2"/>
    <w:rsid w:val="00F97B78"/>
    <w:rsid w:val="00F97B8C"/>
    <w:rsid w:val="00F97BD0"/>
    <w:rsid w:val="00F97F31"/>
    <w:rsid w:val="00FA019D"/>
    <w:rsid w:val="00FA062A"/>
    <w:rsid w:val="00FA07DB"/>
    <w:rsid w:val="00FA08C6"/>
    <w:rsid w:val="00FA0DDF"/>
    <w:rsid w:val="00FA0FF3"/>
    <w:rsid w:val="00FA12E9"/>
    <w:rsid w:val="00FA1334"/>
    <w:rsid w:val="00FA1359"/>
    <w:rsid w:val="00FA14E2"/>
    <w:rsid w:val="00FA163B"/>
    <w:rsid w:val="00FA1703"/>
    <w:rsid w:val="00FA1ABA"/>
    <w:rsid w:val="00FA1B03"/>
    <w:rsid w:val="00FA1BF6"/>
    <w:rsid w:val="00FA1D68"/>
    <w:rsid w:val="00FA21F9"/>
    <w:rsid w:val="00FA2258"/>
    <w:rsid w:val="00FA2413"/>
    <w:rsid w:val="00FA25F7"/>
    <w:rsid w:val="00FA28AF"/>
    <w:rsid w:val="00FA2D61"/>
    <w:rsid w:val="00FA2FFC"/>
    <w:rsid w:val="00FA31D6"/>
    <w:rsid w:val="00FA31EB"/>
    <w:rsid w:val="00FA3254"/>
    <w:rsid w:val="00FA33BA"/>
    <w:rsid w:val="00FA392F"/>
    <w:rsid w:val="00FA3966"/>
    <w:rsid w:val="00FA3B94"/>
    <w:rsid w:val="00FA3F9B"/>
    <w:rsid w:val="00FA410A"/>
    <w:rsid w:val="00FA41DF"/>
    <w:rsid w:val="00FA4771"/>
    <w:rsid w:val="00FA4864"/>
    <w:rsid w:val="00FA4E91"/>
    <w:rsid w:val="00FA4FC1"/>
    <w:rsid w:val="00FA5107"/>
    <w:rsid w:val="00FA5270"/>
    <w:rsid w:val="00FA57E5"/>
    <w:rsid w:val="00FA594D"/>
    <w:rsid w:val="00FA5C25"/>
    <w:rsid w:val="00FA5C52"/>
    <w:rsid w:val="00FA5EA6"/>
    <w:rsid w:val="00FA5F6F"/>
    <w:rsid w:val="00FA63AD"/>
    <w:rsid w:val="00FA659E"/>
    <w:rsid w:val="00FA6623"/>
    <w:rsid w:val="00FA6734"/>
    <w:rsid w:val="00FA6871"/>
    <w:rsid w:val="00FA6886"/>
    <w:rsid w:val="00FA6924"/>
    <w:rsid w:val="00FA6BA0"/>
    <w:rsid w:val="00FA6BBB"/>
    <w:rsid w:val="00FA6CFA"/>
    <w:rsid w:val="00FA6DA8"/>
    <w:rsid w:val="00FA702F"/>
    <w:rsid w:val="00FA7417"/>
    <w:rsid w:val="00FA7428"/>
    <w:rsid w:val="00FA744A"/>
    <w:rsid w:val="00FA75E2"/>
    <w:rsid w:val="00FA785E"/>
    <w:rsid w:val="00FA7A65"/>
    <w:rsid w:val="00FA7AE6"/>
    <w:rsid w:val="00FA7CC3"/>
    <w:rsid w:val="00FB0012"/>
    <w:rsid w:val="00FB004A"/>
    <w:rsid w:val="00FB0297"/>
    <w:rsid w:val="00FB03CE"/>
    <w:rsid w:val="00FB03DA"/>
    <w:rsid w:val="00FB067D"/>
    <w:rsid w:val="00FB06A8"/>
    <w:rsid w:val="00FB0795"/>
    <w:rsid w:val="00FB0809"/>
    <w:rsid w:val="00FB0A0E"/>
    <w:rsid w:val="00FB0A58"/>
    <w:rsid w:val="00FB0B0A"/>
    <w:rsid w:val="00FB0FEB"/>
    <w:rsid w:val="00FB1483"/>
    <w:rsid w:val="00FB163C"/>
    <w:rsid w:val="00FB178D"/>
    <w:rsid w:val="00FB1BEC"/>
    <w:rsid w:val="00FB1D5D"/>
    <w:rsid w:val="00FB21F2"/>
    <w:rsid w:val="00FB22CD"/>
    <w:rsid w:val="00FB230C"/>
    <w:rsid w:val="00FB258E"/>
    <w:rsid w:val="00FB2712"/>
    <w:rsid w:val="00FB2CC2"/>
    <w:rsid w:val="00FB3324"/>
    <w:rsid w:val="00FB34E8"/>
    <w:rsid w:val="00FB3536"/>
    <w:rsid w:val="00FB3895"/>
    <w:rsid w:val="00FB3A86"/>
    <w:rsid w:val="00FB3B2C"/>
    <w:rsid w:val="00FB3F3D"/>
    <w:rsid w:val="00FB4295"/>
    <w:rsid w:val="00FB440A"/>
    <w:rsid w:val="00FB476D"/>
    <w:rsid w:val="00FB47C5"/>
    <w:rsid w:val="00FB47E0"/>
    <w:rsid w:val="00FB483F"/>
    <w:rsid w:val="00FB495E"/>
    <w:rsid w:val="00FB4D91"/>
    <w:rsid w:val="00FB4FE3"/>
    <w:rsid w:val="00FB5150"/>
    <w:rsid w:val="00FB55A8"/>
    <w:rsid w:val="00FB57E9"/>
    <w:rsid w:val="00FB58A6"/>
    <w:rsid w:val="00FB58F7"/>
    <w:rsid w:val="00FB5974"/>
    <w:rsid w:val="00FB6042"/>
    <w:rsid w:val="00FB6108"/>
    <w:rsid w:val="00FB6117"/>
    <w:rsid w:val="00FB61C7"/>
    <w:rsid w:val="00FB6304"/>
    <w:rsid w:val="00FB6308"/>
    <w:rsid w:val="00FB644B"/>
    <w:rsid w:val="00FB6C0D"/>
    <w:rsid w:val="00FB6F26"/>
    <w:rsid w:val="00FB79D4"/>
    <w:rsid w:val="00FB7CC2"/>
    <w:rsid w:val="00FB7E9F"/>
    <w:rsid w:val="00FC0046"/>
    <w:rsid w:val="00FC030C"/>
    <w:rsid w:val="00FC03CA"/>
    <w:rsid w:val="00FC0B84"/>
    <w:rsid w:val="00FC0CA8"/>
    <w:rsid w:val="00FC0E31"/>
    <w:rsid w:val="00FC0F51"/>
    <w:rsid w:val="00FC0FD6"/>
    <w:rsid w:val="00FC1090"/>
    <w:rsid w:val="00FC114F"/>
    <w:rsid w:val="00FC1280"/>
    <w:rsid w:val="00FC167E"/>
    <w:rsid w:val="00FC1695"/>
    <w:rsid w:val="00FC177B"/>
    <w:rsid w:val="00FC1A39"/>
    <w:rsid w:val="00FC1A85"/>
    <w:rsid w:val="00FC1BB4"/>
    <w:rsid w:val="00FC1DA3"/>
    <w:rsid w:val="00FC1FF4"/>
    <w:rsid w:val="00FC23E1"/>
    <w:rsid w:val="00FC25EB"/>
    <w:rsid w:val="00FC26C1"/>
    <w:rsid w:val="00FC2877"/>
    <w:rsid w:val="00FC2959"/>
    <w:rsid w:val="00FC3098"/>
    <w:rsid w:val="00FC30A9"/>
    <w:rsid w:val="00FC30AA"/>
    <w:rsid w:val="00FC3325"/>
    <w:rsid w:val="00FC343C"/>
    <w:rsid w:val="00FC35DF"/>
    <w:rsid w:val="00FC3701"/>
    <w:rsid w:val="00FC3BA7"/>
    <w:rsid w:val="00FC3EA6"/>
    <w:rsid w:val="00FC3FD1"/>
    <w:rsid w:val="00FC4026"/>
    <w:rsid w:val="00FC4064"/>
    <w:rsid w:val="00FC466A"/>
    <w:rsid w:val="00FC47D1"/>
    <w:rsid w:val="00FC48A7"/>
    <w:rsid w:val="00FC4ACF"/>
    <w:rsid w:val="00FC4C52"/>
    <w:rsid w:val="00FC4CB3"/>
    <w:rsid w:val="00FC500B"/>
    <w:rsid w:val="00FC502D"/>
    <w:rsid w:val="00FC5404"/>
    <w:rsid w:val="00FC55DC"/>
    <w:rsid w:val="00FC5998"/>
    <w:rsid w:val="00FC5B74"/>
    <w:rsid w:val="00FC5DAE"/>
    <w:rsid w:val="00FC5E99"/>
    <w:rsid w:val="00FC6100"/>
    <w:rsid w:val="00FC6183"/>
    <w:rsid w:val="00FC61A2"/>
    <w:rsid w:val="00FC6257"/>
    <w:rsid w:val="00FC6321"/>
    <w:rsid w:val="00FC6524"/>
    <w:rsid w:val="00FC6586"/>
    <w:rsid w:val="00FC68D0"/>
    <w:rsid w:val="00FC6940"/>
    <w:rsid w:val="00FC6BE5"/>
    <w:rsid w:val="00FC72DC"/>
    <w:rsid w:val="00FC74E8"/>
    <w:rsid w:val="00FC7630"/>
    <w:rsid w:val="00FC7887"/>
    <w:rsid w:val="00FC79B0"/>
    <w:rsid w:val="00FC7A39"/>
    <w:rsid w:val="00FC7B61"/>
    <w:rsid w:val="00FC7DC9"/>
    <w:rsid w:val="00FC7E6B"/>
    <w:rsid w:val="00FC7ECB"/>
    <w:rsid w:val="00FC7EE6"/>
    <w:rsid w:val="00FD0258"/>
    <w:rsid w:val="00FD02FC"/>
    <w:rsid w:val="00FD051B"/>
    <w:rsid w:val="00FD05B2"/>
    <w:rsid w:val="00FD0773"/>
    <w:rsid w:val="00FD0847"/>
    <w:rsid w:val="00FD0CD0"/>
    <w:rsid w:val="00FD10CB"/>
    <w:rsid w:val="00FD12B3"/>
    <w:rsid w:val="00FD147F"/>
    <w:rsid w:val="00FD14FF"/>
    <w:rsid w:val="00FD1581"/>
    <w:rsid w:val="00FD16D5"/>
    <w:rsid w:val="00FD17F6"/>
    <w:rsid w:val="00FD18C0"/>
    <w:rsid w:val="00FD1957"/>
    <w:rsid w:val="00FD1B18"/>
    <w:rsid w:val="00FD1E7F"/>
    <w:rsid w:val="00FD1EBA"/>
    <w:rsid w:val="00FD1F91"/>
    <w:rsid w:val="00FD207E"/>
    <w:rsid w:val="00FD227B"/>
    <w:rsid w:val="00FD2470"/>
    <w:rsid w:val="00FD24CC"/>
    <w:rsid w:val="00FD2774"/>
    <w:rsid w:val="00FD2798"/>
    <w:rsid w:val="00FD27D2"/>
    <w:rsid w:val="00FD2BB9"/>
    <w:rsid w:val="00FD2D0E"/>
    <w:rsid w:val="00FD352C"/>
    <w:rsid w:val="00FD365B"/>
    <w:rsid w:val="00FD3698"/>
    <w:rsid w:val="00FD36B3"/>
    <w:rsid w:val="00FD3AB8"/>
    <w:rsid w:val="00FD3BD1"/>
    <w:rsid w:val="00FD3DF3"/>
    <w:rsid w:val="00FD3F9D"/>
    <w:rsid w:val="00FD4081"/>
    <w:rsid w:val="00FD4322"/>
    <w:rsid w:val="00FD4330"/>
    <w:rsid w:val="00FD43B2"/>
    <w:rsid w:val="00FD4412"/>
    <w:rsid w:val="00FD4473"/>
    <w:rsid w:val="00FD4486"/>
    <w:rsid w:val="00FD4487"/>
    <w:rsid w:val="00FD4525"/>
    <w:rsid w:val="00FD4526"/>
    <w:rsid w:val="00FD459D"/>
    <w:rsid w:val="00FD46C0"/>
    <w:rsid w:val="00FD47AE"/>
    <w:rsid w:val="00FD4895"/>
    <w:rsid w:val="00FD4AB3"/>
    <w:rsid w:val="00FD4B0D"/>
    <w:rsid w:val="00FD4BD2"/>
    <w:rsid w:val="00FD4E29"/>
    <w:rsid w:val="00FD4EEC"/>
    <w:rsid w:val="00FD500F"/>
    <w:rsid w:val="00FD53AF"/>
    <w:rsid w:val="00FD5821"/>
    <w:rsid w:val="00FD591D"/>
    <w:rsid w:val="00FD59CD"/>
    <w:rsid w:val="00FD5A74"/>
    <w:rsid w:val="00FD5AA8"/>
    <w:rsid w:val="00FD5B6F"/>
    <w:rsid w:val="00FD6255"/>
    <w:rsid w:val="00FD6724"/>
    <w:rsid w:val="00FD69DF"/>
    <w:rsid w:val="00FD69E3"/>
    <w:rsid w:val="00FD6AE9"/>
    <w:rsid w:val="00FD6C7B"/>
    <w:rsid w:val="00FD6D90"/>
    <w:rsid w:val="00FD7226"/>
    <w:rsid w:val="00FD7234"/>
    <w:rsid w:val="00FD7350"/>
    <w:rsid w:val="00FD739D"/>
    <w:rsid w:val="00FD758E"/>
    <w:rsid w:val="00FD77D3"/>
    <w:rsid w:val="00FD77E8"/>
    <w:rsid w:val="00FD7859"/>
    <w:rsid w:val="00FD7906"/>
    <w:rsid w:val="00FD7924"/>
    <w:rsid w:val="00FD7BC0"/>
    <w:rsid w:val="00FD7D77"/>
    <w:rsid w:val="00FD7F0C"/>
    <w:rsid w:val="00FE0067"/>
    <w:rsid w:val="00FE0285"/>
    <w:rsid w:val="00FE04AC"/>
    <w:rsid w:val="00FE059C"/>
    <w:rsid w:val="00FE069D"/>
    <w:rsid w:val="00FE06BD"/>
    <w:rsid w:val="00FE0706"/>
    <w:rsid w:val="00FE0797"/>
    <w:rsid w:val="00FE0826"/>
    <w:rsid w:val="00FE0871"/>
    <w:rsid w:val="00FE09A0"/>
    <w:rsid w:val="00FE0B8D"/>
    <w:rsid w:val="00FE0E4A"/>
    <w:rsid w:val="00FE1456"/>
    <w:rsid w:val="00FE15E1"/>
    <w:rsid w:val="00FE18CD"/>
    <w:rsid w:val="00FE19AE"/>
    <w:rsid w:val="00FE1B1A"/>
    <w:rsid w:val="00FE1BB8"/>
    <w:rsid w:val="00FE1FEE"/>
    <w:rsid w:val="00FE2132"/>
    <w:rsid w:val="00FE23C5"/>
    <w:rsid w:val="00FE250E"/>
    <w:rsid w:val="00FE25C6"/>
    <w:rsid w:val="00FE26D6"/>
    <w:rsid w:val="00FE2954"/>
    <w:rsid w:val="00FE2DCE"/>
    <w:rsid w:val="00FE2E36"/>
    <w:rsid w:val="00FE2E95"/>
    <w:rsid w:val="00FE312E"/>
    <w:rsid w:val="00FE356E"/>
    <w:rsid w:val="00FE3574"/>
    <w:rsid w:val="00FE37E1"/>
    <w:rsid w:val="00FE38FF"/>
    <w:rsid w:val="00FE3B39"/>
    <w:rsid w:val="00FE3BC4"/>
    <w:rsid w:val="00FE3D03"/>
    <w:rsid w:val="00FE3D91"/>
    <w:rsid w:val="00FE3DC0"/>
    <w:rsid w:val="00FE3DD3"/>
    <w:rsid w:val="00FE4116"/>
    <w:rsid w:val="00FE411E"/>
    <w:rsid w:val="00FE414B"/>
    <w:rsid w:val="00FE42AE"/>
    <w:rsid w:val="00FE4367"/>
    <w:rsid w:val="00FE43FE"/>
    <w:rsid w:val="00FE461B"/>
    <w:rsid w:val="00FE48BC"/>
    <w:rsid w:val="00FE4931"/>
    <w:rsid w:val="00FE4A89"/>
    <w:rsid w:val="00FE4DA2"/>
    <w:rsid w:val="00FE4E89"/>
    <w:rsid w:val="00FE4EF7"/>
    <w:rsid w:val="00FE51EC"/>
    <w:rsid w:val="00FE5309"/>
    <w:rsid w:val="00FE5339"/>
    <w:rsid w:val="00FE5384"/>
    <w:rsid w:val="00FE53B4"/>
    <w:rsid w:val="00FE53DD"/>
    <w:rsid w:val="00FE56AD"/>
    <w:rsid w:val="00FE59A8"/>
    <w:rsid w:val="00FE5B6D"/>
    <w:rsid w:val="00FE5CBB"/>
    <w:rsid w:val="00FE5E29"/>
    <w:rsid w:val="00FE5F0F"/>
    <w:rsid w:val="00FE60FB"/>
    <w:rsid w:val="00FE638F"/>
    <w:rsid w:val="00FE6393"/>
    <w:rsid w:val="00FE644E"/>
    <w:rsid w:val="00FE6490"/>
    <w:rsid w:val="00FE6649"/>
    <w:rsid w:val="00FE67CD"/>
    <w:rsid w:val="00FE67E5"/>
    <w:rsid w:val="00FE689C"/>
    <w:rsid w:val="00FE6BAD"/>
    <w:rsid w:val="00FE6EDD"/>
    <w:rsid w:val="00FE6FB4"/>
    <w:rsid w:val="00FE707D"/>
    <w:rsid w:val="00FE70A9"/>
    <w:rsid w:val="00FE724C"/>
    <w:rsid w:val="00FE729D"/>
    <w:rsid w:val="00FE73B2"/>
    <w:rsid w:val="00FE743F"/>
    <w:rsid w:val="00FE755D"/>
    <w:rsid w:val="00FE75D5"/>
    <w:rsid w:val="00FE7638"/>
    <w:rsid w:val="00FE76AC"/>
    <w:rsid w:val="00FE78CD"/>
    <w:rsid w:val="00FE7AC4"/>
    <w:rsid w:val="00FE7B01"/>
    <w:rsid w:val="00FE7D06"/>
    <w:rsid w:val="00FE7E3E"/>
    <w:rsid w:val="00FF00D4"/>
    <w:rsid w:val="00FF0103"/>
    <w:rsid w:val="00FF0118"/>
    <w:rsid w:val="00FF01C1"/>
    <w:rsid w:val="00FF023B"/>
    <w:rsid w:val="00FF0250"/>
    <w:rsid w:val="00FF031C"/>
    <w:rsid w:val="00FF03AD"/>
    <w:rsid w:val="00FF0869"/>
    <w:rsid w:val="00FF0910"/>
    <w:rsid w:val="00FF1097"/>
    <w:rsid w:val="00FF130F"/>
    <w:rsid w:val="00FF144D"/>
    <w:rsid w:val="00FF15E7"/>
    <w:rsid w:val="00FF15EB"/>
    <w:rsid w:val="00FF1658"/>
    <w:rsid w:val="00FF1AFE"/>
    <w:rsid w:val="00FF1B60"/>
    <w:rsid w:val="00FF1EFF"/>
    <w:rsid w:val="00FF2358"/>
    <w:rsid w:val="00FF2423"/>
    <w:rsid w:val="00FF2519"/>
    <w:rsid w:val="00FF25F9"/>
    <w:rsid w:val="00FF2830"/>
    <w:rsid w:val="00FF28C5"/>
    <w:rsid w:val="00FF2C7D"/>
    <w:rsid w:val="00FF2D3C"/>
    <w:rsid w:val="00FF2E48"/>
    <w:rsid w:val="00FF2F98"/>
    <w:rsid w:val="00FF2FEC"/>
    <w:rsid w:val="00FF31F3"/>
    <w:rsid w:val="00FF33ED"/>
    <w:rsid w:val="00FF34D8"/>
    <w:rsid w:val="00FF384E"/>
    <w:rsid w:val="00FF38FF"/>
    <w:rsid w:val="00FF393C"/>
    <w:rsid w:val="00FF3A08"/>
    <w:rsid w:val="00FF3E57"/>
    <w:rsid w:val="00FF3EC8"/>
    <w:rsid w:val="00FF45D4"/>
    <w:rsid w:val="00FF46CD"/>
    <w:rsid w:val="00FF46DC"/>
    <w:rsid w:val="00FF4755"/>
    <w:rsid w:val="00FF497B"/>
    <w:rsid w:val="00FF558A"/>
    <w:rsid w:val="00FF5766"/>
    <w:rsid w:val="00FF57B0"/>
    <w:rsid w:val="00FF59D9"/>
    <w:rsid w:val="00FF5CD8"/>
    <w:rsid w:val="00FF5E6A"/>
    <w:rsid w:val="00FF6317"/>
    <w:rsid w:val="00FF6614"/>
    <w:rsid w:val="00FF67FC"/>
    <w:rsid w:val="00FF688A"/>
    <w:rsid w:val="00FF6B77"/>
    <w:rsid w:val="00FF6EE3"/>
    <w:rsid w:val="00FF6F56"/>
    <w:rsid w:val="00FF772C"/>
    <w:rsid w:val="00FF7909"/>
    <w:rsid w:val="00FF7A2A"/>
    <w:rsid w:val="00FF7B0F"/>
    <w:rsid w:val="00FF7B9A"/>
    <w:rsid w:val="00FF7BF0"/>
    <w:rsid w:val="00FF7EEB"/>
    <w:rsid w:val="00FF7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CFE915E"/>
  <w15:docId w15:val="{179AD260-6444-407A-8261-0A4B0BD3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E3E"/>
    <w:rPr>
      <w:sz w:val="23"/>
      <w:szCs w:val="22"/>
      <w:lang w:val="en-NZ" w:eastAsia="en-US"/>
    </w:rPr>
  </w:style>
  <w:style w:type="paragraph" w:styleId="Heading1">
    <w:name w:val="heading 1"/>
    <w:basedOn w:val="Normal"/>
    <w:next w:val="Normal"/>
    <w:link w:val="Heading1Char"/>
    <w:uiPriority w:val="9"/>
    <w:qFormat/>
    <w:rsid w:val="00090DA1"/>
    <w:pPr>
      <w:keepNext/>
      <w:keepLines/>
      <w:spacing w:line="360" w:lineRule="auto"/>
      <w:outlineLvl w:val="0"/>
    </w:pPr>
    <w:rPr>
      <w:rFonts w:eastAsia="Times New Roman"/>
      <w:b/>
      <w:bCs/>
      <w:color w:val="000000"/>
      <w:sz w:val="28"/>
      <w:szCs w:val="28"/>
    </w:rPr>
  </w:style>
  <w:style w:type="paragraph" w:styleId="Heading2">
    <w:name w:val="heading 2"/>
    <w:basedOn w:val="Normal"/>
    <w:next w:val="Normal"/>
    <w:link w:val="Heading2Char"/>
    <w:uiPriority w:val="9"/>
    <w:qFormat/>
    <w:rsid w:val="00F5180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E5637"/>
    <w:pPr>
      <w:keepNext/>
      <w:spacing w:before="240" w:after="60"/>
      <w:outlineLvl w:val="2"/>
    </w:pPr>
    <w:rPr>
      <w:rFonts w:ascii="Cambria" w:eastAsia="Times New Roman" w:hAnsi="Cambria"/>
      <w:b/>
      <w:bCs/>
      <w:sz w:val="26"/>
      <w:szCs w:val="26"/>
    </w:rPr>
  </w:style>
  <w:style w:type="paragraph" w:styleId="Heading9">
    <w:name w:val="heading 9"/>
    <w:basedOn w:val="Normal"/>
    <w:next w:val="Normal"/>
    <w:link w:val="Heading9Char"/>
    <w:uiPriority w:val="9"/>
    <w:qFormat/>
    <w:rsid w:val="001C5F53"/>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0DA1"/>
    <w:rPr>
      <w:rFonts w:eastAsia="Times New Roman" w:cs="Times New Roman"/>
      <w:b/>
      <w:bCs/>
      <w:color w:val="000000"/>
      <w:sz w:val="28"/>
      <w:szCs w:val="28"/>
    </w:rPr>
  </w:style>
  <w:style w:type="character" w:customStyle="1" w:styleId="Heading2Char">
    <w:name w:val="Heading 2 Char"/>
    <w:link w:val="Heading2"/>
    <w:uiPriority w:val="9"/>
    <w:rsid w:val="00F51805"/>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DE5637"/>
    <w:rPr>
      <w:rFonts w:ascii="Cambria" w:eastAsia="Times New Roman" w:hAnsi="Cambria" w:cs="Times New Roman"/>
      <w:b/>
      <w:bCs/>
      <w:sz w:val="26"/>
      <w:szCs w:val="26"/>
      <w:lang w:eastAsia="en-US"/>
    </w:rPr>
  </w:style>
  <w:style w:type="character" w:customStyle="1" w:styleId="Heading9Char">
    <w:name w:val="Heading 9 Char"/>
    <w:link w:val="Heading9"/>
    <w:uiPriority w:val="9"/>
    <w:rsid w:val="001C5F53"/>
    <w:rPr>
      <w:rFonts w:ascii="Cambria" w:eastAsia="Times New Roman" w:hAnsi="Cambria" w:cs="Times New Roman"/>
      <w:sz w:val="22"/>
      <w:szCs w:val="22"/>
      <w:lang w:eastAsia="en-US"/>
    </w:rPr>
  </w:style>
  <w:style w:type="paragraph" w:styleId="Header">
    <w:name w:val="header"/>
    <w:basedOn w:val="Normal"/>
    <w:link w:val="HeaderChar"/>
    <w:uiPriority w:val="99"/>
    <w:unhideWhenUsed/>
    <w:rsid w:val="00090DA1"/>
    <w:pPr>
      <w:tabs>
        <w:tab w:val="center" w:pos="4513"/>
        <w:tab w:val="right" w:pos="9026"/>
      </w:tabs>
    </w:pPr>
  </w:style>
  <w:style w:type="character" w:customStyle="1" w:styleId="HeaderChar">
    <w:name w:val="Header Char"/>
    <w:basedOn w:val="DefaultParagraphFont"/>
    <w:link w:val="Header"/>
    <w:uiPriority w:val="99"/>
    <w:rsid w:val="00090DA1"/>
  </w:style>
  <w:style w:type="paragraph" w:styleId="Footer">
    <w:name w:val="footer"/>
    <w:basedOn w:val="Normal"/>
    <w:link w:val="FooterChar"/>
    <w:uiPriority w:val="99"/>
    <w:unhideWhenUsed/>
    <w:rsid w:val="00090DA1"/>
    <w:pPr>
      <w:tabs>
        <w:tab w:val="center" w:pos="4513"/>
        <w:tab w:val="right" w:pos="9026"/>
      </w:tabs>
    </w:pPr>
  </w:style>
  <w:style w:type="character" w:customStyle="1" w:styleId="FooterChar">
    <w:name w:val="Footer Char"/>
    <w:basedOn w:val="DefaultParagraphFont"/>
    <w:link w:val="Footer"/>
    <w:uiPriority w:val="99"/>
    <w:rsid w:val="00090DA1"/>
  </w:style>
  <w:style w:type="paragraph" w:styleId="Title">
    <w:name w:val="Title"/>
    <w:basedOn w:val="Normal"/>
    <w:next w:val="Normal"/>
    <w:link w:val="TitleChar"/>
    <w:uiPriority w:val="10"/>
    <w:qFormat/>
    <w:rsid w:val="00090DA1"/>
    <w:pPr>
      <w:pBdr>
        <w:top w:val="single" w:sz="12" w:space="1" w:color="000000"/>
        <w:bottom w:val="thinThickSmallGap" w:sz="24" w:space="4" w:color="auto"/>
      </w:pBdr>
      <w:spacing w:after="300"/>
      <w:contextualSpacing/>
      <w:jc w:val="right"/>
    </w:pPr>
    <w:rPr>
      <w:rFonts w:eastAsia="Times New Roman"/>
      <w:b/>
      <w:color w:val="000000"/>
      <w:spacing w:val="5"/>
      <w:kern w:val="28"/>
      <w:sz w:val="40"/>
      <w:szCs w:val="52"/>
    </w:rPr>
  </w:style>
  <w:style w:type="character" w:customStyle="1" w:styleId="TitleChar">
    <w:name w:val="Title Char"/>
    <w:link w:val="Title"/>
    <w:uiPriority w:val="10"/>
    <w:rsid w:val="00090DA1"/>
    <w:rPr>
      <w:rFonts w:eastAsia="Times New Roman" w:cs="Times New Roman"/>
      <w:b/>
      <w:color w:val="000000"/>
      <w:spacing w:val="5"/>
      <w:kern w:val="28"/>
      <w:sz w:val="40"/>
      <w:szCs w:val="52"/>
    </w:rPr>
  </w:style>
  <w:style w:type="paragraph" w:styleId="FootnoteText">
    <w:name w:val="footnote text"/>
    <w:basedOn w:val="Normal"/>
    <w:link w:val="FootnoteTextChar"/>
    <w:uiPriority w:val="99"/>
    <w:semiHidden/>
    <w:unhideWhenUsed/>
    <w:rsid w:val="00C12FB9"/>
    <w:rPr>
      <w:sz w:val="20"/>
      <w:szCs w:val="20"/>
    </w:rPr>
  </w:style>
  <w:style w:type="character" w:customStyle="1" w:styleId="FootnoteTextChar">
    <w:name w:val="Footnote Text Char"/>
    <w:link w:val="FootnoteText"/>
    <w:uiPriority w:val="99"/>
    <w:semiHidden/>
    <w:rsid w:val="00C12FB9"/>
    <w:rPr>
      <w:sz w:val="20"/>
      <w:szCs w:val="20"/>
    </w:rPr>
  </w:style>
  <w:style w:type="character" w:styleId="FootnoteReference">
    <w:name w:val="footnote reference"/>
    <w:uiPriority w:val="99"/>
    <w:semiHidden/>
    <w:unhideWhenUsed/>
    <w:rsid w:val="00C12FB9"/>
    <w:rPr>
      <w:vertAlign w:val="superscript"/>
    </w:rPr>
  </w:style>
  <w:style w:type="table" w:styleId="TableGrid">
    <w:name w:val="Table Grid"/>
    <w:basedOn w:val="TableNormal"/>
    <w:rsid w:val="000F4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F51805"/>
    <w:rPr>
      <w:rFonts w:cs="Times New Roman"/>
      <w:sz w:val="16"/>
      <w:szCs w:val="16"/>
    </w:rPr>
  </w:style>
  <w:style w:type="paragraph" w:styleId="CommentText">
    <w:name w:val="annotation text"/>
    <w:basedOn w:val="Normal"/>
    <w:link w:val="CommentTextChar"/>
    <w:semiHidden/>
    <w:rsid w:val="00F51805"/>
    <w:pPr>
      <w:spacing w:after="100" w:afterAutospacing="1"/>
    </w:pPr>
    <w:rPr>
      <w:rFonts w:ascii="Arial" w:eastAsia="Times New Roman" w:hAnsi="Arial"/>
      <w:sz w:val="20"/>
    </w:rPr>
  </w:style>
  <w:style w:type="character" w:customStyle="1" w:styleId="CommentTextChar">
    <w:name w:val="Comment Text Char"/>
    <w:link w:val="CommentText"/>
    <w:semiHidden/>
    <w:rsid w:val="00F51805"/>
    <w:rPr>
      <w:rFonts w:ascii="Arial" w:eastAsia="Times New Roman" w:hAnsi="Arial"/>
      <w:szCs w:val="22"/>
      <w:lang w:val="en-NZ" w:eastAsia="en-US"/>
    </w:rPr>
  </w:style>
  <w:style w:type="paragraph" w:styleId="BalloonText">
    <w:name w:val="Balloon Text"/>
    <w:basedOn w:val="Normal"/>
    <w:link w:val="BalloonTextChar"/>
    <w:uiPriority w:val="99"/>
    <w:semiHidden/>
    <w:unhideWhenUsed/>
    <w:rsid w:val="00F51805"/>
    <w:rPr>
      <w:rFonts w:ascii="Tahoma" w:hAnsi="Tahoma" w:cs="Tahoma"/>
      <w:sz w:val="16"/>
      <w:szCs w:val="16"/>
    </w:rPr>
  </w:style>
  <w:style w:type="character" w:customStyle="1" w:styleId="BalloonTextChar">
    <w:name w:val="Balloon Text Char"/>
    <w:link w:val="BalloonText"/>
    <w:uiPriority w:val="99"/>
    <w:semiHidden/>
    <w:rsid w:val="00F51805"/>
    <w:rPr>
      <w:rFonts w:ascii="Tahoma" w:hAnsi="Tahoma" w:cs="Tahoma"/>
      <w:sz w:val="16"/>
      <w:szCs w:val="16"/>
      <w:lang w:eastAsia="en-US"/>
    </w:rPr>
  </w:style>
  <w:style w:type="paragraph" w:customStyle="1" w:styleId="TableText">
    <w:name w:val="Table Text"/>
    <w:basedOn w:val="Normal"/>
    <w:link w:val="TableTextChar"/>
    <w:rsid w:val="00AF3878"/>
    <w:pPr>
      <w:tabs>
        <w:tab w:val="left" w:pos="425"/>
      </w:tabs>
      <w:spacing w:after="100" w:afterAutospacing="1"/>
    </w:pPr>
    <w:rPr>
      <w:rFonts w:ascii="Arial" w:eastAsia="Times New Roman" w:hAnsi="Arial"/>
      <w:sz w:val="22"/>
    </w:rPr>
  </w:style>
  <w:style w:type="character" w:customStyle="1" w:styleId="TableTextChar">
    <w:name w:val="Table Text Char"/>
    <w:link w:val="TableText"/>
    <w:rsid w:val="00AF3878"/>
    <w:rPr>
      <w:rFonts w:ascii="Arial" w:eastAsia="Times New Roman" w:hAnsi="Arial"/>
      <w:sz w:val="22"/>
      <w:szCs w:val="22"/>
      <w:lang w:val="en-NZ" w:eastAsia="en-US"/>
    </w:rPr>
  </w:style>
  <w:style w:type="paragraph" w:styleId="Caption">
    <w:name w:val="caption"/>
    <w:basedOn w:val="Normal"/>
    <w:next w:val="Normal"/>
    <w:qFormat/>
    <w:rsid w:val="00963E70"/>
    <w:rPr>
      <w:b/>
      <w:bCs/>
      <w:sz w:val="20"/>
      <w:szCs w:val="20"/>
    </w:rPr>
  </w:style>
  <w:style w:type="paragraph" w:styleId="ListParagraph">
    <w:name w:val="List Paragraph"/>
    <w:basedOn w:val="Normal"/>
    <w:uiPriority w:val="34"/>
    <w:qFormat/>
    <w:rsid w:val="00941518"/>
    <w:pPr>
      <w:ind w:left="720"/>
    </w:pPr>
  </w:style>
  <w:style w:type="paragraph" w:styleId="TOCHeading">
    <w:name w:val="TOC Heading"/>
    <w:basedOn w:val="Heading1"/>
    <w:next w:val="Normal"/>
    <w:link w:val="TOCHeadingChar"/>
    <w:uiPriority w:val="39"/>
    <w:qFormat/>
    <w:rsid w:val="00802612"/>
    <w:pPr>
      <w:spacing w:before="480" w:line="276" w:lineRule="auto"/>
      <w:outlineLvl w:val="9"/>
    </w:pPr>
    <w:rPr>
      <w:rFonts w:ascii="Cambria" w:hAnsi="Cambria"/>
      <w:color w:val="365F91"/>
      <w:lang w:val="en-US"/>
    </w:rPr>
  </w:style>
  <w:style w:type="character" w:customStyle="1" w:styleId="TOCHeadingChar">
    <w:name w:val="TOC Heading Char"/>
    <w:basedOn w:val="Heading1Char"/>
    <w:link w:val="TOCHeading"/>
    <w:uiPriority w:val="39"/>
    <w:rsid w:val="000D63F4"/>
    <w:rPr>
      <w:rFonts w:ascii="Cambria" w:eastAsia="Times New Roman" w:hAnsi="Cambria" w:cs="Times New Roman"/>
      <w:b/>
      <w:bCs/>
      <w:color w:val="365F91"/>
      <w:sz w:val="28"/>
      <w:szCs w:val="28"/>
      <w:lang w:val="en-US" w:eastAsia="en-US"/>
    </w:rPr>
  </w:style>
  <w:style w:type="paragraph" w:styleId="TOC1">
    <w:name w:val="toc 1"/>
    <w:basedOn w:val="Normal"/>
    <w:next w:val="Normal"/>
    <w:autoRedefine/>
    <w:uiPriority w:val="39"/>
    <w:unhideWhenUsed/>
    <w:qFormat/>
    <w:rsid w:val="00914CE2"/>
    <w:pPr>
      <w:spacing w:before="120" w:after="120"/>
    </w:pPr>
    <w:rPr>
      <w:b/>
      <w:bCs/>
      <w:caps/>
      <w:sz w:val="20"/>
      <w:szCs w:val="20"/>
    </w:rPr>
  </w:style>
  <w:style w:type="paragraph" w:styleId="TOC2">
    <w:name w:val="toc 2"/>
    <w:basedOn w:val="Normal"/>
    <w:next w:val="Normal"/>
    <w:autoRedefine/>
    <w:uiPriority w:val="39"/>
    <w:unhideWhenUsed/>
    <w:qFormat/>
    <w:rsid w:val="00802612"/>
    <w:pPr>
      <w:ind w:left="230"/>
    </w:pPr>
    <w:rPr>
      <w:smallCaps/>
      <w:sz w:val="20"/>
      <w:szCs w:val="20"/>
    </w:rPr>
  </w:style>
  <w:style w:type="paragraph" w:styleId="TOC3">
    <w:name w:val="toc 3"/>
    <w:basedOn w:val="Normal"/>
    <w:next w:val="Normal"/>
    <w:autoRedefine/>
    <w:uiPriority w:val="39"/>
    <w:unhideWhenUsed/>
    <w:qFormat/>
    <w:rsid w:val="00802612"/>
    <w:pPr>
      <w:ind w:left="460"/>
    </w:pPr>
    <w:rPr>
      <w:i/>
      <w:iCs/>
      <w:sz w:val="20"/>
      <w:szCs w:val="20"/>
    </w:rPr>
  </w:style>
  <w:style w:type="character" w:styleId="Hyperlink">
    <w:name w:val="Hyperlink"/>
    <w:uiPriority w:val="99"/>
    <w:unhideWhenUsed/>
    <w:rsid w:val="00802612"/>
    <w:rPr>
      <w:color w:val="0000FF"/>
      <w:u w:val="single"/>
    </w:rPr>
  </w:style>
  <w:style w:type="paragraph" w:styleId="TOC4">
    <w:name w:val="toc 4"/>
    <w:basedOn w:val="Normal"/>
    <w:next w:val="Normal"/>
    <w:autoRedefine/>
    <w:uiPriority w:val="39"/>
    <w:unhideWhenUsed/>
    <w:rsid w:val="00802612"/>
    <w:pPr>
      <w:ind w:left="690"/>
    </w:pPr>
    <w:rPr>
      <w:sz w:val="18"/>
      <w:szCs w:val="18"/>
    </w:rPr>
  </w:style>
  <w:style w:type="paragraph" w:styleId="TOC5">
    <w:name w:val="toc 5"/>
    <w:basedOn w:val="Normal"/>
    <w:next w:val="Normal"/>
    <w:autoRedefine/>
    <w:uiPriority w:val="39"/>
    <w:unhideWhenUsed/>
    <w:rsid w:val="00802612"/>
    <w:pPr>
      <w:ind w:left="920"/>
    </w:pPr>
    <w:rPr>
      <w:sz w:val="18"/>
      <w:szCs w:val="18"/>
    </w:rPr>
  </w:style>
  <w:style w:type="paragraph" w:styleId="TOC6">
    <w:name w:val="toc 6"/>
    <w:basedOn w:val="Normal"/>
    <w:next w:val="Normal"/>
    <w:autoRedefine/>
    <w:uiPriority w:val="39"/>
    <w:unhideWhenUsed/>
    <w:rsid w:val="00802612"/>
    <w:pPr>
      <w:ind w:left="1150"/>
    </w:pPr>
    <w:rPr>
      <w:sz w:val="18"/>
      <w:szCs w:val="18"/>
    </w:rPr>
  </w:style>
  <w:style w:type="paragraph" w:styleId="TOC7">
    <w:name w:val="toc 7"/>
    <w:basedOn w:val="Normal"/>
    <w:next w:val="Normal"/>
    <w:autoRedefine/>
    <w:uiPriority w:val="39"/>
    <w:unhideWhenUsed/>
    <w:rsid w:val="00802612"/>
    <w:pPr>
      <w:ind w:left="1380"/>
    </w:pPr>
    <w:rPr>
      <w:sz w:val="18"/>
      <w:szCs w:val="18"/>
    </w:rPr>
  </w:style>
  <w:style w:type="paragraph" w:styleId="TOC8">
    <w:name w:val="toc 8"/>
    <w:basedOn w:val="Normal"/>
    <w:next w:val="Normal"/>
    <w:autoRedefine/>
    <w:uiPriority w:val="39"/>
    <w:unhideWhenUsed/>
    <w:rsid w:val="00802612"/>
    <w:pPr>
      <w:ind w:left="1610"/>
    </w:pPr>
    <w:rPr>
      <w:sz w:val="18"/>
      <w:szCs w:val="18"/>
    </w:rPr>
  </w:style>
  <w:style w:type="paragraph" w:styleId="TOC9">
    <w:name w:val="toc 9"/>
    <w:basedOn w:val="Normal"/>
    <w:next w:val="Normal"/>
    <w:autoRedefine/>
    <w:uiPriority w:val="39"/>
    <w:unhideWhenUsed/>
    <w:rsid w:val="00802612"/>
    <w:pPr>
      <w:ind w:left="1840"/>
    </w:pPr>
    <w:rPr>
      <w:sz w:val="18"/>
      <w:szCs w:val="18"/>
    </w:rPr>
  </w:style>
  <w:style w:type="paragraph" w:styleId="TableofFigures">
    <w:name w:val="table of figures"/>
    <w:basedOn w:val="Normal"/>
    <w:next w:val="Normal"/>
    <w:uiPriority w:val="99"/>
    <w:unhideWhenUsed/>
    <w:rsid w:val="006D419F"/>
    <w:pPr>
      <w:spacing w:after="120"/>
      <w:ind w:left="459" w:hanging="459"/>
    </w:pPr>
    <w:rPr>
      <w:bCs/>
      <w:szCs w:val="20"/>
    </w:rPr>
  </w:style>
  <w:style w:type="paragraph" w:customStyle="1" w:styleId="FigureNote">
    <w:name w:val="Figure Note"/>
    <w:basedOn w:val="Header"/>
    <w:next w:val="Normal"/>
    <w:rsid w:val="009F4FAB"/>
    <w:pPr>
      <w:tabs>
        <w:tab w:val="clear" w:pos="4513"/>
        <w:tab w:val="clear" w:pos="9026"/>
        <w:tab w:val="left" w:pos="1559"/>
      </w:tabs>
    </w:pPr>
    <w:rPr>
      <w:rFonts w:ascii="Arial" w:eastAsia="Times New Roman" w:hAnsi="Arial"/>
      <w:i/>
      <w:sz w:val="22"/>
    </w:rPr>
  </w:style>
  <w:style w:type="paragraph" w:styleId="BodyText">
    <w:name w:val="Body Text"/>
    <w:basedOn w:val="Normal"/>
    <w:link w:val="BodyTextChar"/>
    <w:uiPriority w:val="99"/>
    <w:semiHidden/>
    <w:unhideWhenUsed/>
    <w:rsid w:val="009F4FAB"/>
    <w:pPr>
      <w:spacing w:after="120"/>
    </w:pPr>
  </w:style>
  <w:style w:type="character" w:customStyle="1" w:styleId="BodyTextChar">
    <w:name w:val="Body Text Char"/>
    <w:link w:val="BodyText"/>
    <w:uiPriority w:val="99"/>
    <w:semiHidden/>
    <w:rsid w:val="009F4FAB"/>
    <w:rPr>
      <w:sz w:val="23"/>
      <w:szCs w:val="22"/>
      <w:lang w:eastAsia="en-US"/>
    </w:rPr>
  </w:style>
  <w:style w:type="paragraph" w:customStyle="1" w:styleId="TableCaption">
    <w:name w:val="Table Caption"/>
    <w:basedOn w:val="Normal"/>
    <w:next w:val="Normal"/>
    <w:rsid w:val="001C5F53"/>
    <w:pPr>
      <w:tabs>
        <w:tab w:val="left" w:pos="1276"/>
      </w:tabs>
      <w:spacing w:before="100" w:beforeAutospacing="1" w:after="100" w:afterAutospacing="1"/>
      <w:ind w:left="1276" w:hanging="1276"/>
    </w:pPr>
    <w:rPr>
      <w:rFonts w:ascii="Arial" w:eastAsia="Times New Roman" w:hAnsi="Arial" w:cs="Arial"/>
      <w:b/>
      <w:sz w:val="22"/>
    </w:rPr>
  </w:style>
  <w:style w:type="paragraph" w:customStyle="1" w:styleId="Headingappendix2">
    <w:name w:val="Heading appendix 2"/>
    <w:basedOn w:val="Heading2"/>
    <w:next w:val="Normal"/>
    <w:rsid w:val="001C5F53"/>
    <w:pPr>
      <w:tabs>
        <w:tab w:val="left" w:pos="567"/>
      </w:tabs>
      <w:spacing w:before="100" w:beforeAutospacing="1" w:after="100" w:afterAutospacing="1"/>
    </w:pPr>
    <w:rPr>
      <w:rFonts w:ascii="Arial" w:hAnsi="Arial"/>
      <w:bCs w:val="0"/>
      <w:i w:val="0"/>
      <w:iCs w:val="0"/>
      <w:sz w:val="24"/>
      <w:szCs w:val="22"/>
    </w:rPr>
  </w:style>
  <w:style w:type="paragraph" w:customStyle="1" w:styleId="Headingappendix">
    <w:name w:val="Heading appendix"/>
    <w:basedOn w:val="Heading1"/>
    <w:next w:val="Normal"/>
    <w:rsid w:val="001C5F53"/>
    <w:pPr>
      <w:keepLines w:val="0"/>
      <w:spacing w:before="240" w:after="60" w:afterAutospacing="1" w:line="240" w:lineRule="auto"/>
    </w:pPr>
    <w:rPr>
      <w:rFonts w:ascii="Arial" w:hAnsi="Arial"/>
      <w:bCs w:val="0"/>
      <w:color w:val="auto"/>
    </w:rPr>
  </w:style>
  <w:style w:type="character" w:styleId="Strong">
    <w:name w:val="Strong"/>
    <w:qFormat/>
    <w:rsid w:val="00B30883"/>
    <w:rPr>
      <w:rFonts w:cs="Times New Roman"/>
      <w:b/>
      <w:bCs/>
    </w:rPr>
  </w:style>
  <w:style w:type="paragraph" w:styleId="DocumentMap">
    <w:name w:val="Document Map"/>
    <w:basedOn w:val="Normal"/>
    <w:link w:val="DocumentMapChar"/>
    <w:uiPriority w:val="99"/>
    <w:semiHidden/>
    <w:unhideWhenUsed/>
    <w:rsid w:val="00896064"/>
    <w:rPr>
      <w:rFonts w:ascii="Tahoma" w:hAnsi="Tahoma" w:cs="Tahoma"/>
      <w:sz w:val="16"/>
      <w:szCs w:val="16"/>
    </w:rPr>
  </w:style>
  <w:style w:type="character" w:customStyle="1" w:styleId="DocumentMapChar">
    <w:name w:val="Document Map Char"/>
    <w:link w:val="DocumentMap"/>
    <w:uiPriority w:val="99"/>
    <w:semiHidden/>
    <w:rsid w:val="00896064"/>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F56AA1"/>
    <w:pPr>
      <w:spacing w:after="0" w:afterAutospacing="0"/>
    </w:pPr>
    <w:rPr>
      <w:rFonts w:ascii="Calibri" w:eastAsia="Calibri" w:hAnsi="Calibri"/>
      <w:b/>
      <w:bCs/>
      <w:szCs w:val="20"/>
      <w:lang w:val="en-AU"/>
    </w:rPr>
  </w:style>
  <w:style w:type="character" w:customStyle="1" w:styleId="CommentSubjectChar">
    <w:name w:val="Comment Subject Char"/>
    <w:link w:val="CommentSubject"/>
    <w:uiPriority w:val="99"/>
    <w:semiHidden/>
    <w:rsid w:val="00F56AA1"/>
    <w:rPr>
      <w:rFonts w:ascii="Arial" w:eastAsia="Times New Roman" w:hAnsi="Arial"/>
      <w:b/>
      <w:bCs/>
      <w:szCs w:val="22"/>
      <w:lang w:val="en-NZ" w:eastAsia="en-US"/>
    </w:rPr>
  </w:style>
  <w:style w:type="paragraph" w:styleId="Revision">
    <w:name w:val="Revision"/>
    <w:hidden/>
    <w:uiPriority w:val="99"/>
    <w:semiHidden/>
    <w:rsid w:val="00005AF2"/>
    <w:rPr>
      <w:sz w:val="23"/>
      <w:szCs w:val="22"/>
      <w:lang w:eastAsia="en-US"/>
    </w:rPr>
  </w:style>
  <w:style w:type="paragraph" w:customStyle="1" w:styleId="Default">
    <w:name w:val="Default"/>
    <w:rsid w:val="005F59E4"/>
    <w:pPr>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uiPriority w:val="99"/>
    <w:semiHidden/>
    <w:unhideWhenUsed/>
    <w:rsid w:val="00BE79AD"/>
    <w:rPr>
      <w:color w:val="800080"/>
      <w:u w:val="single"/>
    </w:rPr>
  </w:style>
  <w:style w:type="paragraph" w:styleId="BlockText">
    <w:name w:val="Block Text"/>
    <w:basedOn w:val="Normal"/>
    <w:rsid w:val="005C4DC2"/>
    <w:pPr>
      <w:spacing w:after="120"/>
      <w:ind w:left="1440" w:right="1440"/>
    </w:pPr>
    <w:rPr>
      <w:rFonts w:ascii="Arial" w:eastAsia="Times New Roman" w:hAnsi="Arial"/>
      <w:sz w:val="20"/>
    </w:rPr>
  </w:style>
  <w:style w:type="character" w:styleId="PlaceholderText">
    <w:name w:val="Placeholder Text"/>
    <w:uiPriority w:val="99"/>
    <w:semiHidden/>
    <w:rsid w:val="00D77CAD"/>
    <w:rPr>
      <w:color w:val="808080"/>
    </w:rPr>
  </w:style>
  <w:style w:type="paragraph" w:styleId="NormalWeb">
    <w:name w:val="Normal (Web)"/>
    <w:basedOn w:val="Normal"/>
    <w:uiPriority w:val="99"/>
    <w:semiHidden/>
    <w:unhideWhenUsed/>
    <w:rsid w:val="006A7F40"/>
    <w:pPr>
      <w:spacing w:before="100" w:beforeAutospacing="1" w:after="100" w:afterAutospacing="1"/>
    </w:pPr>
    <w:rPr>
      <w:rFonts w:ascii="Times New Roman" w:eastAsiaTheme="minorEastAsia" w:hAnsi="Times New Roman"/>
      <w:sz w:val="24"/>
      <w:szCs w:val="24"/>
      <w:lang w:eastAsia="en-AU"/>
    </w:rPr>
  </w:style>
  <w:style w:type="table" w:customStyle="1" w:styleId="TableGrid1">
    <w:name w:val="Table Grid1"/>
    <w:basedOn w:val="TableNormal"/>
    <w:uiPriority w:val="39"/>
    <w:rsid w:val="008009D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sz w:val="23"/>
      <w:szCs w:val="22"/>
      <w:lang w:eastAsia="en-US"/>
    </w:rPr>
  </w:style>
  <w:style w:type="paragraph" w:customStyle="1" w:styleId="Style1">
    <w:name w:val="Style1"/>
    <w:basedOn w:val="Title"/>
    <w:link w:val="Style1Char"/>
    <w:qFormat/>
    <w:rsid w:val="00030D6F"/>
    <w:pPr>
      <w:ind w:right="544"/>
      <w:jc w:val="both"/>
      <w:outlineLvl w:val="0"/>
    </w:pPr>
  </w:style>
  <w:style w:type="character" w:customStyle="1" w:styleId="Style1Char">
    <w:name w:val="Style1 Char"/>
    <w:basedOn w:val="TitleChar"/>
    <w:link w:val="Style1"/>
    <w:rsid w:val="00030D6F"/>
    <w:rPr>
      <w:rFonts w:eastAsia="Times New Roman" w:cs="Times New Roman"/>
      <w:b/>
      <w:color w:val="000000"/>
      <w:spacing w:val="5"/>
      <w:kern w:val="28"/>
      <w:sz w:val="40"/>
      <w:szCs w:val="52"/>
      <w:lang w:eastAsia="en-US"/>
    </w:rPr>
  </w:style>
  <w:style w:type="paragraph" w:customStyle="1" w:styleId="Style2">
    <w:name w:val="Style2"/>
    <w:basedOn w:val="TOCHeading"/>
    <w:link w:val="Style2Char"/>
    <w:qFormat/>
    <w:rsid w:val="00030D6F"/>
    <w:pPr>
      <w:ind w:right="544"/>
      <w:jc w:val="both"/>
      <w:outlineLvl w:val="0"/>
    </w:pPr>
  </w:style>
  <w:style w:type="character" w:customStyle="1" w:styleId="Style2Char">
    <w:name w:val="Style2 Char"/>
    <w:basedOn w:val="TOCHeadingChar"/>
    <w:link w:val="Style2"/>
    <w:rsid w:val="00030D6F"/>
    <w:rPr>
      <w:rFonts w:ascii="Cambria" w:eastAsia="Times New Roman" w:hAnsi="Cambria" w:cs="Times New Roman"/>
      <w:b/>
      <w:bCs/>
      <w:color w:val="365F91"/>
      <w:sz w:val="28"/>
      <w:szCs w:val="28"/>
      <w:lang w:val="en-US" w:eastAsia="en-US"/>
    </w:rPr>
  </w:style>
  <w:style w:type="paragraph" w:styleId="EndnoteText">
    <w:name w:val="endnote text"/>
    <w:basedOn w:val="Normal"/>
    <w:link w:val="EndnoteTextChar"/>
    <w:uiPriority w:val="99"/>
    <w:semiHidden/>
    <w:unhideWhenUsed/>
    <w:rsid w:val="00030D6F"/>
    <w:rPr>
      <w:sz w:val="20"/>
      <w:szCs w:val="20"/>
    </w:rPr>
  </w:style>
  <w:style w:type="character" w:customStyle="1" w:styleId="EndnoteTextChar">
    <w:name w:val="Endnote Text Char"/>
    <w:basedOn w:val="DefaultParagraphFont"/>
    <w:link w:val="EndnoteText"/>
    <w:uiPriority w:val="99"/>
    <w:semiHidden/>
    <w:rsid w:val="00030D6F"/>
    <w:rPr>
      <w:lang w:eastAsia="en-US"/>
    </w:rPr>
  </w:style>
  <w:style w:type="character" w:styleId="EndnoteReference">
    <w:name w:val="endnote reference"/>
    <w:basedOn w:val="DefaultParagraphFont"/>
    <w:uiPriority w:val="99"/>
    <w:semiHidden/>
    <w:unhideWhenUsed/>
    <w:rsid w:val="00030D6F"/>
    <w:rPr>
      <w:vertAlign w:val="superscript"/>
    </w:rPr>
  </w:style>
  <w:style w:type="character" w:customStyle="1" w:styleId="Mention1">
    <w:name w:val="Mention1"/>
    <w:basedOn w:val="DefaultParagraphFont"/>
    <w:uiPriority w:val="99"/>
    <w:semiHidden/>
    <w:unhideWhenUsed/>
    <w:rsid w:val="002C10D3"/>
    <w:rPr>
      <w:color w:val="2B579A"/>
      <w:shd w:val="clear" w:color="auto" w:fill="E6E6E6"/>
    </w:rPr>
  </w:style>
  <w:style w:type="character" w:customStyle="1" w:styleId="Mention2">
    <w:name w:val="Mention2"/>
    <w:basedOn w:val="DefaultParagraphFont"/>
    <w:uiPriority w:val="99"/>
    <w:semiHidden/>
    <w:unhideWhenUsed/>
    <w:rsid w:val="000205D1"/>
    <w:rPr>
      <w:color w:val="2B579A"/>
      <w:shd w:val="clear" w:color="auto" w:fill="E6E6E6"/>
    </w:rPr>
  </w:style>
  <w:style w:type="character" w:customStyle="1" w:styleId="UnresolvedMention1">
    <w:name w:val="Unresolved Mention1"/>
    <w:basedOn w:val="DefaultParagraphFont"/>
    <w:uiPriority w:val="99"/>
    <w:semiHidden/>
    <w:unhideWhenUsed/>
    <w:rsid w:val="00441239"/>
    <w:rPr>
      <w:color w:val="808080"/>
      <w:shd w:val="clear" w:color="auto" w:fill="E6E6E6"/>
    </w:rPr>
  </w:style>
  <w:style w:type="paragraph" w:customStyle="1" w:styleId="EndNoteBibliographyTitle">
    <w:name w:val="EndNote Bibliography Title"/>
    <w:basedOn w:val="Normal"/>
    <w:link w:val="EndNoteBibliographyTitleChar"/>
    <w:rsid w:val="00A639C0"/>
    <w:pPr>
      <w:jc w:val="center"/>
    </w:pPr>
    <w:rPr>
      <w:noProof/>
      <w:sz w:val="22"/>
      <w:lang w:val="en-US"/>
    </w:rPr>
  </w:style>
  <w:style w:type="character" w:customStyle="1" w:styleId="EndNoteBibliographyTitleChar">
    <w:name w:val="EndNote Bibliography Title Char"/>
    <w:basedOn w:val="DefaultParagraphFont"/>
    <w:link w:val="EndNoteBibliographyTitle"/>
    <w:rsid w:val="00A639C0"/>
    <w:rPr>
      <w:noProof/>
      <w:sz w:val="22"/>
      <w:szCs w:val="22"/>
      <w:lang w:val="en-US" w:eastAsia="en-US"/>
    </w:rPr>
  </w:style>
  <w:style w:type="paragraph" w:customStyle="1" w:styleId="EndNoteBibliography">
    <w:name w:val="EndNote Bibliography"/>
    <w:basedOn w:val="Normal"/>
    <w:link w:val="EndNoteBibliographyChar"/>
    <w:rsid w:val="00A639C0"/>
    <w:pPr>
      <w:jc w:val="both"/>
    </w:pPr>
    <w:rPr>
      <w:noProof/>
      <w:sz w:val="22"/>
      <w:lang w:val="en-US"/>
    </w:rPr>
  </w:style>
  <w:style w:type="character" w:customStyle="1" w:styleId="EndNoteBibliographyChar">
    <w:name w:val="EndNote Bibliography Char"/>
    <w:basedOn w:val="DefaultParagraphFont"/>
    <w:link w:val="EndNoteBibliography"/>
    <w:rsid w:val="00A639C0"/>
    <w:rPr>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1852">
      <w:bodyDiv w:val="1"/>
      <w:marLeft w:val="0"/>
      <w:marRight w:val="0"/>
      <w:marTop w:val="0"/>
      <w:marBottom w:val="0"/>
      <w:divBdr>
        <w:top w:val="none" w:sz="0" w:space="0" w:color="auto"/>
        <w:left w:val="none" w:sz="0" w:space="0" w:color="auto"/>
        <w:bottom w:val="none" w:sz="0" w:space="0" w:color="auto"/>
        <w:right w:val="none" w:sz="0" w:space="0" w:color="auto"/>
      </w:divBdr>
    </w:div>
    <w:div w:id="14696979">
      <w:bodyDiv w:val="1"/>
      <w:marLeft w:val="0"/>
      <w:marRight w:val="0"/>
      <w:marTop w:val="0"/>
      <w:marBottom w:val="0"/>
      <w:divBdr>
        <w:top w:val="none" w:sz="0" w:space="0" w:color="auto"/>
        <w:left w:val="none" w:sz="0" w:space="0" w:color="auto"/>
        <w:bottom w:val="none" w:sz="0" w:space="0" w:color="auto"/>
        <w:right w:val="none" w:sz="0" w:space="0" w:color="auto"/>
      </w:divBdr>
    </w:div>
    <w:div w:id="19212412">
      <w:bodyDiv w:val="1"/>
      <w:marLeft w:val="0"/>
      <w:marRight w:val="0"/>
      <w:marTop w:val="0"/>
      <w:marBottom w:val="0"/>
      <w:divBdr>
        <w:top w:val="none" w:sz="0" w:space="0" w:color="auto"/>
        <w:left w:val="none" w:sz="0" w:space="0" w:color="auto"/>
        <w:bottom w:val="none" w:sz="0" w:space="0" w:color="auto"/>
        <w:right w:val="none" w:sz="0" w:space="0" w:color="auto"/>
      </w:divBdr>
    </w:div>
    <w:div w:id="21758512">
      <w:bodyDiv w:val="1"/>
      <w:marLeft w:val="0"/>
      <w:marRight w:val="0"/>
      <w:marTop w:val="0"/>
      <w:marBottom w:val="0"/>
      <w:divBdr>
        <w:top w:val="none" w:sz="0" w:space="0" w:color="auto"/>
        <w:left w:val="none" w:sz="0" w:space="0" w:color="auto"/>
        <w:bottom w:val="none" w:sz="0" w:space="0" w:color="auto"/>
        <w:right w:val="none" w:sz="0" w:space="0" w:color="auto"/>
      </w:divBdr>
    </w:div>
    <w:div w:id="24983828">
      <w:bodyDiv w:val="1"/>
      <w:marLeft w:val="0"/>
      <w:marRight w:val="0"/>
      <w:marTop w:val="0"/>
      <w:marBottom w:val="0"/>
      <w:divBdr>
        <w:top w:val="none" w:sz="0" w:space="0" w:color="auto"/>
        <w:left w:val="none" w:sz="0" w:space="0" w:color="auto"/>
        <w:bottom w:val="none" w:sz="0" w:space="0" w:color="auto"/>
        <w:right w:val="none" w:sz="0" w:space="0" w:color="auto"/>
      </w:divBdr>
    </w:div>
    <w:div w:id="33504150">
      <w:bodyDiv w:val="1"/>
      <w:marLeft w:val="0"/>
      <w:marRight w:val="0"/>
      <w:marTop w:val="0"/>
      <w:marBottom w:val="0"/>
      <w:divBdr>
        <w:top w:val="none" w:sz="0" w:space="0" w:color="auto"/>
        <w:left w:val="none" w:sz="0" w:space="0" w:color="auto"/>
        <w:bottom w:val="none" w:sz="0" w:space="0" w:color="auto"/>
        <w:right w:val="none" w:sz="0" w:space="0" w:color="auto"/>
      </w:divBdr>
    </w:div>
    <w:div w:id="36709087">
      <w:bodyDiv w:val="1"/>
      <w:marLeft w:val="0"/>
      <w:marRight w:val="0"/>
      <w:marTop w:val="0"/>
      <w:marBottom w:val="0"/>
      <w:divBdr>
        <w:top w:val="none" w:sz="0" w:space="0" w:color="auto"/>
        <w:left w:val="none" w:sz="0" w:space="0" w:color="auto"/>
        <w:bottom w:val="none" w:sz="0" w:space="0" w:color="auto"/>
        <w:right w:val="none" w:sz="0" w:space="0" w:color="auto"/>
      </w:divBdr>
    </w:div>
    <w:div w:id="52850217">
      <w:bodyDiv w:val="1"/>
      <w:marLeft w:val="0"/>
      <w:marRight w:val="0"/>
      <w:marTop w:val="0"/>
      <w:marBottom w:val="0"/>
      <w:divBdr>
        <w:top w:val="none" w:sz="0" w:space="0" w:color="auto"/>
        <w:left w:val="none" w:sz="0" w:space="0" w:color="auto"/>
        <w:bottom w:val="none" w:sz="0" w:space="0" w:color="auto"/>
        <w:right w:val="none" w:sz="0" w:space="0" w:color="auto"/>
      </w:divBdr>
    </w:div>
    <w:div w:id="58291657">
      <w:bodyDiv w:val="1"/>
      <w:marLeft w:val="0"/>
      <w:marRight w:val="0"/>
      <w:marTop w:val="0"/>
      <w:marBottom w:val="0"/>
      <w:divBdr>
        <w:top w:val="none" w:sz="0" w:space="0" w:color="auto"/>
        <w:left w:val="none" w:sz="0" w:space="0" w:color="auto"/>
        <w:bottom w:val="none" w:sz="0" w:space="0" w:color="auto"/>
        <w:right w:val="none" w:sz="0" w:space="0" w:color="auto"/>
      </w:divBdr>
    </w:div>
    <w:div w:id="59326846">
      <w:bodyDiv w:val="1"/>
      <w:marLeft w:val="0"/>
      <w:marRight w:val="0"/>
      <w:marTop w:val="0"/>
      <w:marBottom w:val="0"/>
      <w:divBdr>
        <w:top w:val="none" w:sz="0" w:space="0" w:color="auto"/>
        <w:left w:val="none" w:sz="0" w:space="0" w:color="auto"/>
        <w:bottom w:val="none" w:sz="0" w:space="0" w:color="auto"/>
        <w:right w:val="none" w:sz="0" w:space="0" w:color="auto"/>
      </w:divBdr>
    </w:div>
    <w:div w:id="77597564">
      <w:bodyDiv w:val="1"/>
      <w:marLeft w:val="0"/>
      <w:marRight w:val="0"/>
      <w:marTop w:val="0"/>
      <w:marBottom w:val="0"/>
      <w:divBdr>
        <w:top w:val="none" w:sz="0" w:space="0" w:color="auto"/>
        <w:left w:val="none" w:sz="0" w:space="0" w:color="auto"/>
        <w:bottom w:val="none" w:sz="0" w:space="0" w:color="auto"/>
        <w:right w:val="none" w:sz="0" w:space="0" w:color="auto"/>
      </w:divBdr>
    </w:div>
    <w:div w:id="84424094">
      <w:bodyDiv w:val="1"/>
      <w:marLeft w:val="0"/>
      <w:marRight w:val="0"/>
      <w:marTop w:val="0"/>
      <w:marBottom w:val="0"/>
      <w:divBdr>
        <w:top w:val="none" w:sz="0" w:space="0" w:color="auto"/>
        <w:left w:val="none" w:sz="0" w:space="0" w:color="auto"/>
        <w:bottom w:val="none" w:sz="0" w:space="0" w:color="auto"/>
        <w:right w:val="none" w:sz="0" w:space="0" w:color="auto"/>
      </w:divBdr>
    </w:div>
    <w:div w:id="107092832">
      <w:bodyDiv w:val="1"/>
      <w:marLeft w:val="0"/>
      <w:marRight w:val="0"/>
      <w:marTop w:val="0"/>
      <w:marBottom w:val="0"/>
      <w:divBdr>
        <w:top w:val="none" w:sz="0" w:space="0" w:color="auto"/>
        <w:left w:val="none" w:sz="0" w:space="0" w:color="auto"/>
        <w:bottom w:val="none" w:sz="0" w:space="0" w:color="auto"/>
        <w:right w:val="none" w:sz="0" w:space="0" w:color="auto"/>
      </w:divBdr>
    </w:div>
    <w:div w:id="121700631">
      <w:bodyDiv w:val="1"/>
      <w:marLeft w:val="0"/>
      <w:marRight w:val="0"/>
      <w:marTop w:val="0"/>
      <w:marBottom w:val="0"/>
      <w:divBdr>
        <w:top w:val="none" w:sz="0" w:space="0" w:color="auto"/>
        <w:left w:val="none" w:sz="0" w:space="0" w:color="auto"/>
        <w:bottom w:val="none" w:sz="0" w:space="0" w:color="auto"/>
        <w:right w:val="none" w:sz="0" w:space="0" w:color="auto"/>
      </w:divBdr>
    </w:div>
    <w:div w:id="134877221">
      <w:bodyDiv w:val="1"/>
      <w:marLeft w:val="0"/>
      <w:marRight w:val="0"/>
      <w:marTop w:val="0"/>
      <w:marBottom w:val="0"/>
      <w:divBdr>
        <w:top w:val="none" w:sz="0" w:space="0" w:color="auto"/>
        <w:left w:val="none" w:sz="0" w:space="0" w:color="auto"/>
        <w:bottom w:val="none" w:sz="0" w:space="0" w:color="auto"/>
        <w:right w:val="none" w:sz="0" w:space="0" w:color="auto"/>
      </w:divBdr>
    </w:div>
    <w:div w:id="137000677">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5073228">
      <w:bodyDiv w:val="1"/>
      <w:marLeft w:val="0"/>
      <w:marRight w:val="0"/>
      <w:marTop w:val="0"/>
      <w:marBottom w:val="0"/>
      <w:divBdr>
        <w:top w:val="none" w:sz="0" w:space="0" w:color="auto"/>
        <w:left w:val="none" w:sz="0" w:space="0" w:color="auto"/>
        <w:bottom w:val="none" w:sz="0" w:space="0" w:color="auto"/>
        <w:right w:val="none" w:sz="0" w:space="0" w:color="auto"/>
      </w:divBdr>
    </w:div>
    <w:div w:id="159004138">
      <w:bodyDiv w:val="1"/>
      <w:marLeft w:val="0"/>
      <w:marRight w:val="0"/>
      <w:marTop w:val="0"/>
      <w:marBottom w:val="0"/>
      <w:divBdr>
        <w:top w:val="none" w:sz="0" w:space="0" w:color="auto"/>
        <w:left w:val="none" w:sz="0" w:space="0" w:color="auto"/>
        <w:bottom w:val="none" w:sz="0" w:space="0" w:color="auto"/>
        <w:right w:val="none" w:sz="0" w:space="0" w:color="auto"/>
      </w:divBdr>
    </w:div>
    <w:div w:id="176113980">
      <w:bodyDiv w:val="1"/>
      <w:marLeft w:val="0"/>
      <w:marRight w:val="0"/>
      <w:marTop w:val="0"/>
      <w:marBottom w:val="0"/>
      <w:divBdr>
        <w:top w:val="none" w:sz="0" w:space="0" w:color="auto"/>
        <w:left w:val="none" w:sz="0" w:space="0" w:color="auto"/>
        <w:bottom w:val="none" w:sz="0" w:space="0" w:color="auto"/>
        <w:right w:val="none" w:sz="0" w:space="0" w:color="auto"/>
      </w:divBdr>
    </w:div>
    <w:div w:id="189800795">
      <w:bodyDiv w:val="1"/>
      <w:marLeft w:val="0"/>
      <w:marRight w:val="0"/>
      <w:marTop w:val="0"/>
      <w:marBottom w:val="0"/>
      <w:divBdr>
        <w:top w:val="none" w:sz="0" w:space="0" w:color="auto"/>
        <w:left w:val="none" w:sz="0" w:space="0" w:color="auto"/>
        <w:bottom w:val="none" w:sz="0" w:space="0" w:color="auto"/>
        <w:right w:val="none" w:sz="0" w:space="0" w:color="auto"/>
      </w:divBdr>
    </w:div>
    <w:div w:id="193931680">
      <w:bodyDiv w:val="1"/>
      <w:marLeft w:val="0"/>
      <w:marRight w:val="0"/>
      <w:marTop w:val="0"/>
      <w:marBottom w:val="0"/>
      <w:divBdr>
        <w:top w:val="none" w:sz="0" w:space="0" w:color="auto"/>
        <w:left w:val="none" w:sz="0" w:space="0" w:color="auto"/>
        <w:bottom w:val="none" w:sz="0" w:space="0" w:color="auto"/>
        <w:right w:val="none" w:sz="0" w:space="0" w:color="auto"/>
      </w:divBdr>
    </w:div>
    <w:div w:id="207575451">
      <w:bodyDiv w:val="1"/>
      <w:marLeft w:val="0"/>
      <w:marRight w:val="0"/>
      <w:marTop w:val="0"/>
      <w:marBottom w:val="0"/>
      <w:divBdr>
        <w:top w:val="none" w:sz="0" w:space="0" w:color="auto"/>
        <w:left w:val="none" w:sz="0" w:space="0" w:color="auto"/>
        <w:bottom w:val="none" w:sz="0" w:space="0" w:color="auto"/>
        <w:right w:val="none" w:sz="0" w:space="0" w:color="auto"/>
      </w:divBdr>
    </w:div>
    <w:div w:id="235436993">
      <w:bodyDiv w:val="1"/>
      <w:marLeft w:val="0"/>
      <w:marRight w:val="0"/>
      <w:marTop w:val="0"/>
      <w:marBottom w:val="0"/>
      <w:divBdr>
        <w:top w:val="none" w:sz="0" w:space="0" w:color="auto"/>
        <w:left w:val="none" w:sz="0" w:space="0" w:color="auto"/>
        <w:bottom w:val="none" w:sz="0" w:space="0" w:color="auto"/>
        <w:right w:val="none" w:sz="0" w:space="0" w:color="auto"/>
      </w:divBdr>
    </w:div>
    <w:div w:id="247466675">
      <w:bodyDiv w:val="1"/>
      <w:marLeft w:val="0"/>
      <w:marRight w:val="0"/>
      <w:marTop w:val="0"/>
      <w:marBottom w:val="0"/>
      <w:divBdr>
        <w:top w:val="none" w:sz="0" w:space="0" w:color="auto"/>
        <w:left w:val="none" w:sz="0" w:space="0" w:color="auto"/>
        <w:bottom w:val="none" w:sz="0" w:space="0" w:color="auto"/>
        <w:right w:val="none" w:sz="0" w:space="0" w:color="auto"/>
      </w:divBdr>
    </w:div>
    <w:div w:id="254555910">
      <w:bodyDiv w:val="1"/>
      <w:marLeft w:val="0"/>
      <w:marRight w:val="0"/>
      <w:marTop w:val="0"/>
      <w:marBottom w:val="0"/>
      <w:divBdr>
        <w:top w:val="none" w:sz="0" w:space="0" w:color="auto"/>
        <w:left w:val="none" w:sz="0" w:space="0" w:color="auto"/>
        <w:bottom w:val="none" w:sz="0" w:space="0" w:color="auto"/>
        <w:right w:val="none" w:sz="0" w:space="0" w:color="auto"/>
      </w:divBdr>
    </w:div>
    <w:div w:id="263733193">
      <w:bodyDiv w:val="1"/>
      <w:marLeft w:val="0"/>
      <w:marRight w:val="0"/>
      <w:marTop w:val="0"/>
      <w:marBottom w:val="0"/>
      <w:divBdr>
        <w:top w:val="none" w:sz="0" w:space="0" w:color="auto"/>
        <w:left w:val="none" w:sz="0" w:space="0" w:color="auto"/>
        <w:bottom w:val="none" w:sz="0" w:space="0" w:color="auto"/>
        <w:right w:val="none" w:sz="0" w:space="0" w:color="auto"/>
      </w:divBdr>
    </w:div>
    <w:div w:id="272716746">
      <w:bodyDiv w:val="1"/>
      <w:marLeft w:val="0"/>
      <w:marRight w:val="0"/>
      <w:marTop w:val="0"/>
      <w:marBottom w:val="0"/>
      <w:divBdr>
        <w:top w:val="none" w:sz="0" w:space="0" w:color="auto"/>
        <w:left w:val="none" w:sz="0" w:space="0" w:color="auto"/>
        <w:bottom w:val="none" w:sz="0" w:space="0" w:color="auto"/>
        <w:right w:val="none" w:sz="0" w:space="0" w:color="auto"/>
      </w:divBdr>
    </w:div>
    <w:div w:id="274485177">
      <w:bodyDiv w:val="1"/>
      <w:marLeft w:val="0"/>
      <w:marRight w:val="0"/>
      <w:marTop w:val="0"/>
      <w:marBottom w:val="0"/>
      <w:divBdr>
        <w:top w:val="none" w:sz="0" w:space="0" w:color="auto"/>
        <w:left w:val="none" w:sz="0" w:space="0" w:color="auto"/>
        <w:bottom w:val="none" w:sz="0" w:space="0" w:color="auto"/>
        <w:right w:val="none" w:sz="0" w:space="0" w:color="auto"/>
      </w:divBdr>
    </w:div>
    <w:div w:id="281883989">
      <w:bodyDiv w:val="1"/>
      <w:marLeft w:val="0"/>
      <w:marRight w:val="0"/>
      <w:marTop w:val="0"/>
      <w:marBottom w:val="0"/>
      <w:divBdr>
        <w:top w:val="none" w:sz="0" w:space="0" w:color="auto"/>
        <w:left w:val="none" w:sz="0" w:space="0" w:color="auto"/>
        <w:bottom w:val="none" w:sz="0" w:space="0" w:color="auto"/>
        <w:right w:val="none" w:sz="0" w:space="0" w:color="auto"/>
      </w:divBdr>
    </w:div>
    <w:div w:id="301471832">
      <w:bodyDiv w:val="1"/>
      <w:marLeft w:val="0"/>
      <w:marRight w:val="0"/>
      <w:marTop w:val="0"/>
      <w:marBottom w:val="0"/>
      <w:divBdr>
        <w:top w:val="none" w:sz="0" w:space="0" w:color="auto"/>
        <w:left w:val="none" w:sz="0" w:space="0" w:color="auto"/>
        <w:bottom w:val="none" w:sz="0" w:space="0" w:color="auto"/>
        <w:right w:val="none" w:sz="0" w:space="0" w:color="auto"/>
      </w:divBdr>
    </w:div>
    <w:div w:id="307829562">
      <w:bodyDiv w:val="1"/>
      <w:marLeft w:val="0"/>
      <w:marRight w:val="0"/>
      <w:marTop w:val="0"/>
      <w:marBottom w:val="0"/>
      <w:divBdr>
        <w:top w:val="none" w:sz="0" w:space="0" w:color="auto"/>
        <w:left w:val="none" w:sz="0" w:space="0" w:color="auto"/>
        <w:bottom w:val="none" w:sz="0" w:space="0" w:color="auto"/>
        <w:right w:val="none" w:sz="0" w:space="0" w:color="auto"/>
      </w:divBdr>
    </w:div>
    <w:div w:id="318776568">
      <w:bodyDiv w:val="1"/>
      <w:marLeft w:val="0"/>
      <w:marRight w:val="0"/>
      <w:marTop w:val="0"/>
      <w:marBottom w:val="0"/>
      <w:divBdr>
        <w:top w:val="none" w:sz="0" w:space="0" w:color="auto"/>
        <w:left w:val="none" w:sz="0" w:space="0" w:color="auto"/>
        <w:bottom w:val="none" w:sz="0" w:space="0" w:color="auto"/>
        <w:right w:val="none" w:sz="0" w:space="0" w:color="auto"/>
      </w:divBdr>
    </w:div>
    <w:div w:id="319235516">
      <w:bodyDiv w:val="1"/>
      <w:marLeft w:val="0"/>
      <w:marRight w:val="0"/>
      <w:marTop w:val="0"/>
      <w:marBottom w:val="0"/>
      <w:divBdr>
        <w:top w:val="none" w:sz="0" w:space="0" w:color="auto"/>
        <w:left w:val="none" w:sz="0" w:space="0" w:color="auto"/>
        <w:bottom w:val="none" w:sz="0" w:space="0" w:color="auto"/>
        <w:right w:val="none" w:sz="0" w:space="0" w:color="auto"/>
      </w:divBdr>
    </w:div>
    <w:div w:id="321858459">
      <w:bodyDiv w:val="1"/>
      <w:marLeft w:val="0"/>
      <w:marRight w:val="0"/>
      <w:marTop w:val="0"/>
      <w:marBottom w:val="0"/>
      <w:divBdr>
        <w:top w:val="none" w:sz="0" w:space="0" w:color="auto"/>
        <w:left w:val="none" w:sz="0" w:space="0" w:color="auto"/>
        <w:bottom w:val="none" w:sz="0" w:space="0" w:color="auto"/>
        <w:right w:val="none" w:sz="0" w:space="0" w:color="auto"/>
      </w:divBdr>
    </w:div>
    <w:div w:id="336349272">
      <w:bodyDiv w:val="1"/>
      <w:marLeft w:val="0"/>
      <w:marRight w:val="0"/>
      <w:marTop w:val="0"/>
      <w:marBottom w:val="0"/>
      <w:divBdr>
        <w:top w:val="none" w:sz="0" w:space="0" w:color="auto"/>
        <w:left w:val="none" w:sz="0" w:space="0" w:color="auto"/>
        <w:bottom w:val="none" w:sz="0" w:space="0" w:color="auto"/>
        <w:right w:val="none" w:sz="0" w:space="0" w:color="auto"/>
      </w:divBdr>
    </w:div>
    <w:div w:id="339622840">
      <w:bodyDiv w:val="1"/>
      <w:marLeft w:val="0"/>
      <w:marRight w:val="0"/>
      <w:marTop w:val="0"/>
      <w:marBottom w:val="0"/>
      <w:divBdr>
        <w:top w:val="none" w:sz="0" w:space="0" w:color="auto"/>
        <w:left w:val="none" w:sz="0" w:space="0" w:color="auto"/>
        <w:bottom w:val="none" w:sz="0" w:space="0" w:color="auto"/>
        <w:right w:val="none" w:sz="0" w:space="0" w:color="auto"/>
      </w:divBdr>
    </w:div>
    <w:div w:id="365717472">
      <w:bodyDiv w:val="1"/>
      <w:marLeft w:val="0"/>
      <w:marRight w:val="0"/>
      <w:marTop w:val="0"/>
      <w:marBottom w:val="0"/>
      <w:divBdr>
        <w:top w:val="none" w:sz="0" w:space="0" w:color="auto"/>
        <w:left w:val="none" w:sz="0" w:space="0" w:color="auto"/>
        <w:bottom w:val="none" w:sz="0" w:space="0" w:color="auto"/>
        <w:right w:val="none" w:sz="0" w:space="0" w:color="auto"/>
      </w:divBdr>
    </w:div>
    <w:div w:id="372195765">
      <w:bodyDiv w:val="1"/>
      <w:marLeft w:val="0"/>
      <w:marRight w:val="0"/>
      <w:marTop w:val="0"/>
      <w:marBottom w:val="0"/>
      <w:divBdr>
        <w:top w:val="none" w:sz="0" w:space="0" w:color="auto"/>
        <w:left w:val="none" w:sz="0" w:space="0" w:color="auto"/>
        <w:bottom w:val="none" w:sz="0" w:space="0" w:color="auto"/>
        <w:right w:val="none" w:sz="0" w:space="0" w:color="auto"/>
      </w:divBdr>
    </w:div>
    <w:div w:id="380398851">
      <w:bodyDiv w:val="1"/>
      <w:marLeft w:val="0"/>
      <w:marRight w:val="0"/>
      <w:marTop w:val="0"/>
      <w:marBottom w:val="0"/>
      <w:divBdr>
        <w:top w:val="none" w:sz="0" w:space="0" w:color="auto"/>
        <w:left w:val="none" w:sz="0" w:space="0" w:color="auto"/>
        <w:bottom w:val="none" w:sz="0" w:space="0" w:color="auto"/>
        <w:right w:val="none" w:sz="0" w:space="0" w:color="auto"/>
      </w:divBdr>
    </w:div>
    <w:div w:id="384569604">
      <w:bodyDiv w:val="1"/>
      <w:marLeft w:val="0"/>
      <w:marRight w:val="0"/>
      <w:marTop w:val="0"/>
      <w:marBottom w:val="0"/>
      <w:divBdr>
        <w:top w:val="none" w:sz="0" w:space="0" w:color="auto"/>
        <w:left w:val="none" w:sz="0" w:space="0" w:color="auto"/>
        <w:bottom w:val="none" w:sz="0" w:space="0" w:color="auto"/>
        <w:right w:val="none" w:sz="0" w:space="0" w:color="auto"/>
      </w:divBdr>
    </w:div>
    <w:div w:id="387728164">
      <w:bodyDiv w:val="1"/>
      <w:marLeft w:val="0"/>
      <w:marRight w:val="0"/>
      <w:marTop w:val="0"/>
      <w:marBottom w:val="0"/>
      <w:divBdr>
        <w:top w:val="none" w:sz="0" w:space="0" w:color="auto"/>
        <w:left w:val="none" w:sz="0" w:space="0" w:color="auto"/>
        <w:bottom w:val="none" w:sz="0" w:space="0" w:color="auto"/>
        <w:right w:val="none" w:sz="0" w:space="0" w:color="auto"/>
      </w:divBdr>
    </w:div>
    <w:div w:id="389309726">
      <w:bodyDiv w:val="1"/>
      <w:marLeft w:val="0"/>
      <w:marRight w:val="0"/>
      <w:marTop w:val="0"/>
      <w:marBottom w:val="0"/>
      <w:divBdr>
        <w:top w:val="none" w:sz="0" w:space="0" w:color="auto"/>
        <w:left w:val="none" w:sz="0" w:space="0" w:color="auto"/>
        <w:bottom w:val="none" w:sz="0" w:space="0" w:color="auto"/>
        <w:right w:val="none" w:sz="0" w:space="0" w:color="auto"/>
      </w:divBdr>
    </w:div>
    <w:div w:id="389504354">
      <w:bodyDiv w:val="1"/>
      <w:marLeft w:val="0"/>
      <w:marRight w:val="0"/>
      <w:marTop w:val="0"/>
      <w:marBottom w:val="0"/>
      <w:divBdr>
        <w:top w:val="none" w:sz="0" w:space="0" w:color="auto"/>
        <w:left w:val="none" w:sz="0" w:space="0" w:color="auto"/>
        <w:bottom w:val="none" w:sz="0" w:space="0" w:color="auto"/>
        <w:right w:val="none" w:sz="0" w:space="0" w:color="auto"/>
      </w:divBdr>
    </w:div>
    <w:div w:id="407188412">
      <w:bodyDiv w:val="1"/>
      <w:marLeft w:val="0"/>
      <w:marRight w:val="0"/>
      <w:marTop w:val="0"/>
      <w:marBottom w:val="0"/>
      <w:divBdr>
        <w:top w:val="none" w:sz="0" w:space="0" w:color="auto"/>
        <w:left w:val="none" w:sz="0" w:space="0" w:color="auto"/>
        <w:bottom w:val="none" w:sz="0" w:space="0" w:color="auto"/>
        <w:right w:val="none" w:sz="0" w:space="0" w:color="auto"/>
      </w:divBdr>
    </w:div>
    <w:div w:id="411129129">
      <w:bodyDiv w:val="1"/>
      <w:marLeft w:val="0"/>
      <w:marRight w:val="0"/>
      <w:marTop w:val="0"/>
      <w:marBottom w:val="0"/>
      <w:divBdr>
        <w:top w:val="none" w:sz="0" w:space="0" w:color="auto"/>
        <w:left w:val="none" w:sz="0" w:space="0" w:color="auto"/>
        <w:bottom w:val="none" w:sz="0" w:space="0" w:color="auto"/>
        <w:right w:val="none" w:sz="0" w:space="0" w:color="auto"/>
      </w:divBdr>
    </w:div>
    <w:div w:id="417169212">
      <w:bodyDiv w:val="1"/>
      <w:marLeft w:val="0"/>
      <w:marRight w:val="0"/>
      <w:marTop w:val="0"/>
      <w:marBottom w:val="0"/>
      <w:divBdr>
        <w:top w:val="none" w:sz="0" w:space="0" w:color="auto"/>
        <w:left w:val="none" w:sz="0" w:space="0" w:color="auto"/>
        <w:bottom w:val="none" w:sz="0" w:space="0" w:color="auto"/>
        <w:right w:val="none" w:sz="0" w:space="0" w:color="auto"/>
      </w:divBdr>
    </w:div>
    <w:div w:id="437257080">
      <w:bodyDiv w:val="1"/>
      <w:marLeft w:val="0"/>
      <w:marRight w:val="0"/>
      <w:marTop w:val="0"/>
      <w:marBottom w:val="0"/>
      <w:divBdr>
        <w:top w:val="none" w:sz="0" w:space="0" w:color="auto"/>
        <w:left w:val="none" w:sz="0" w:space="0" w:color="auto"/>
        <w:bottom w:val="none" w:sz="0" w:space="0" w:color="auto"/>
        <w:right w:val="none" w:sz="0" w:space="0" w:color="auto"/>
      </w:divBdr>
    </w:div>
    <w:div w:id="458887677">
      <w:bodyDiv w:val="1"/>
      <w:marLeft w:val="0"/>
      <w:marRight w:val="0"/>
      <w:marTop w:val="0"/>
      <w:marBottom w:val="0"/>
      <w:divBdr>
        <w:top w:val="none" w:sz="0" w:space="0" w:color="auto"/>
        <w:left w:val="none" w:sz="0" w:space="0" w:color="auto"/>
        <w:bottom w:val="none" w:sz="0" w:space="0" w:color="auto"/>
        <w:right w:val="none" w:sz="0" w:space="0" w:color="auto"/>
      </w:divBdr>
    </w:div>
    <w:div w:id="467406482">
      <w:bodyDiv w:val="1"/>
      <w:marLeft w:val="0"/>
      <w:marRight w:val="0"/>
      <w:marTop w:val="0"/>
      <w:marBottom w:val="0"/>
      <w:divBdr>
        <w:top w:val="none" w:sz="0" w:space="0" w:color="auto"/>
        <w:left w:val="none" w:sz="0" w:space="0" w:color="auto"/>
        <w:bottom w:val="none" w:sz="0" w:space="0" w:color="auto"/>
        <w:right w:val="none" w:sz="0" w:space="0" w:color="auto"/>
      </w:divBdr>
    </w:div>
    <w:div w:id="474031176">
      <w:bodyDiv w:val="1"/>
      <w:marLeft w:val="0"/>
      <w:marRight w:val="0"/>
      <w:marTop w:val="0"/>
      <w:marBottom w:val="0"/>
      <w:divBdr>
        <w:top w:val="none" w:sz="0" w:space="0" w:color="auto"/>
        <w:left w:val="none" w:sz="0" w:space="0" w:color="auto"/>
        <w:bottom w:val="none" w:sz="0" w:space="0" w:color="auto"/>
        <w:right w:val="none" w:sz="0" w:space="0" w:color="auto"/>
      </w:divBdr>
    </w:div>
    <w:div w:id="485508957">
      <w:bodyDiv w:val="1"/>
      <w:marLeft w:val="0"/>
      <w:marRight w:val="0"/>
      <w:marTop w:val="0"/>
      <w:marBottom w:val="0"/>
      <w:divBdr>
        <w:top w:val="none" w:sz="0" w:space="0" w:color="auto"/>
        <w:left w:val="none" w:sz="0" w:space="0" w:color="auto"/>
        <w:bottom w:val="none" w:sz="0" w:space="0" w:color="auto"/>
        <w:right w:val="none" w:sz="0" w:space="0" w:color="auto"/>
      </w:divBdr>
    </w:div>
    <w:div w:id="490367399">
      <w:bodyDiv w:val="1"/>
      <w:marLeft w:val="0"/>
      <w:marRight w:val="0"/>
      <w:marTop w:val="0"/>
      <w:marBottom w:val="0"/>
      <w:divBdr>
        <w:top w:val="none" w:sz="0" w:space="0" w:color="auto"/>
        <w:left w:val="none" w:sz="0" w:space="0" w:color="auto"/>
        <w:bottom w:val="none" w:sz="0" w:space="0" w:color="auto"/>
        <w:right w:val="none" w:sz="0" w:space="0" w:color="auto"/>
      </w:divBdr>
    </w:div>
    <w:div w:id="497234754">
      <w:bodyDiv w:val="1"/>
      <w:marLeft w:val="0"/>
      <w:marRight w:val="0"/>
      <w:marTop w:val="0"/>
      <w:marBottom w:val="0"/>
      <w:divBdr>
        <w:top w:val="none" w:sz="0" w:space="0" w:color="auto"/>
        <w:left w:val="none" w:sz="0" w:space="0" w:color="auto"/>
        <w:bottom w:val="none" w:sz="0" w:space="0" w:color="auto"/>
        <w:right w:val="none" w:sz="0" w:space="0" w:color="auto"/>
      </w:divBdr>
    </w:div>
    <w:div w:id="500198513">
      <w:bodyDiv w:val="1"/>
      <w:marLeft w:val="0"/>
      <w:marRight w:val="0"/>
      <w:marTop w:val="0"/>
      <w:marBottom w:val="0"/>
      <w:divBdr>
        <w:top w:val="none" w:sz="0" w:space="0" w:color="auto"/>
        <w:left w:val="none" w:sz="0" w:space="0" w:color="auto"/>
        <w:bottom w:val="none" w:sz="0" w:space="0" w:color="auto"/>
        <w:right w:val="none" w:sz="0" w:space="0" w:color="auto"/>
      </w:divBdr>
    </w:div>
    <w:div w:id="503325992">
      <w:bodyDiv w:val="1"/>
      <w:marLeft w:val="0"/>
      <w:marRight w:val="0"/>
      <w:marTop w:val="0"/>
      <w:marBottom w:val="0"/>
      <w:divBdr>
        <w:top w:val="none" w:sz="0" w:space="0" w:color="auto"/>
        <w:left w:val="none" w:sz="0" w:space="0" w:color="auto"/>
        <w:bottom w:val="none" w:sz="0" w:space="0" w:color="auto"/>
        <w:right w:val="none" w:sz="0" w:space="0" w:color="auto"/>
      </w:divBdr>
    </w:div>
    <w:div w:id="527333097">
      <w:bodyDiv w:val="1"/>
      <w:marLeft w:val="0"/>
      <w:marRight w:val="0"/>
      <w:marTop w:val="0"/>
      <w:marBottom w:val="0"/>
      <w:divBdr>
        <w:top w:val="none" w:sz="0" w:space="0" w:color="auto"/>
        <w:left w:val="none" w:sz="0" w:space="0" w:color="auto"/>
        <w:bottom w:val="none" w:sz="0" w:space="0" w:color="auto"/>
        <w:right w:val="none" w:sz="0" w:space="0" w:color="auto"/>
      </w:divBdr>
    </w:div>
    <w:div w:id="528568078">
      <w:bodyDiv w:val="1"/>
      <w:marLeft w:val="0"/>
      <w:marRight w:val="0"/>
      <w:marTop w:val="0"/>
      <w:marBottom w:val="0"/>
      <w:divBdr>
        <w:top w:val="none" w:sz="0" w:space="0" w:color="auto"/>
        <w:left w:val="none" w:sz="0" w:space="0" w:color="auto"/>
        <w:bottom w:val="none" w:sz="0" w:space="0" w:color="auto"/>
        <w:right w:val="none" w:sz="0" w:space="0" w:color="auto"/>
      </w:divBdr>
    </w:div>
    <w:div w:id="531500801">
      <w:bodyDiv w:val="1"/>
      <w:marLeft w:val="0"/>
      <w:marRight w:val="0"/>
      <w:marTop w:val="0"/>
      <w:marBottom w:val="0"/>
      <w:divBdr>
        <w:top w:val="none" w:sz="0" w:space="0" w:color="auto"/>
        <w:left w:val="none" w:sz="0" w:space="0" w:color="auto"/>
        <w:bottom w:val="none" w:sz="0" w:space="0" w:color="auto"/>
        <w:right w:val="none" w:sz="0" w:space="0" w:color="auto"/>
      </w:divBdr>
    </w:div>
    <w:div w:id="539779099">
      <w:bodyDiv w:val="1"/>
      <w:marLeft w:val="0"/>
      <w:marRight w:val="0"/>
      <w:marTop w:val="0"/>
      <w:marBottom w:val="0"/>
      <w:divBdr>
        <w:top w:val="none" w:sz="0" w:space="0" w:color="auto"/>
        <w:left w:val="none" w:sz="0" w:space="0" w:color="auto"/>
        <w:bottom w:val="none" w:sz="0" w:space="0" w:color="auto"/>
        <w:right w:val="none" w:sz="0" w:space="0" w:color="auto"/>
      </w:divBdr>
    </w:div>
    <w:div w:id="546911726">
      <w:bodyDiv w:val="1"/>
      <w:marLeft w:val="0"/>
      <w:marRight w:val="0"/>
      <w:marTop w:val="0"/>
      <w:marBottom w:val="0"/>
      <w:divBdr>
        <w:top w:val="none" w:sz="0" w:space="0" w:color="auto"/>
        <w:left w:val="none" w:sz="0" w:space="0" w:color="auto"/>
        <w:bottom w:val="none" w:sz="0" w:space="0" w:color="auto"/>
        <w:right w:val="none" w:sz="0" w:space="0" w:color="auto"/>
      </w:divBdr>
    </w:div>
    <w:div w:id="552818002">
      <w:bodyDiv w:val="1"/>
      <w:marLeft w:val="0"/>
      <w:marRight w:val="0"/>
      <w:marTop w:val="0"/>
      <w:marBottom w:val="0"/>
      <w:divBdr>
        <w:top w:val="none" w:sz="0" w:space="0" w:color="auto"/>
        <w:left w:val="none" w:sz="0" w:space="0" w:color="auto"/>
        <w:bottom w:val="none" w:sz="0" w:space="0" w:color="auto"/>
        <w:right w:val="none" w:sz="0" w:space="0" w:color="auto"/>
      </w:divBdr>
    </w:div>
    <w:div w:id="554043674">
      <w:bodyDiv w:val="1"/>
      <w:marLeft w:val="0"/>
      <w:marRight w:val="0"/>
      <w:marTop w:val="0"/>
      <w:marBottom w:val="0"/>
      <w:divBdr>
        <w:top w:val="none" w:sz="0" w:space="0" w:color="auto"/>
        <w:left w:val="none" w:sz="0" w:space="0" w:color="auto"/>
        <w:bottom w:val="none" w:sz="0" w:space="0" w:color="auto"/>
        <w:right w:val="none" w:sz="0" w:space="0" w:color="auto"/>
      </w:divBdr>
    </w:div>
    <w:div w:id="554047711">
      <w:bodyDiv w:val="1"/>
      <w:marLeft w:val="0"/>
      <w:marRight w:val="0"/>
      <w:marTop w:val="0"/>
      <w:marBottom w:val="0"/>
      <w:divBdr>
        <w:top w:val="none" w:sz="0" w:space="0" w:color="auto"/>
        <w:left w:val="none" w:sz="0" w:space="0" w:color="auto"/>
        <w:bottom w:val="none" w:sz="0" w:space="0" w:color="auto"/>
        <w:right w:val="none" w:sz="0" w:space="0" w:color="auto"/>
      </w:divBdr>
    </w:div>
    <w:div w:id="565530226">
      <w:bodyDiv w:val="1"/>
      <w:marLeft w:val="0"/>
      <w:marRight w:val="0"/>
      <w:marTop w:val="0"/>
      <w:marBottom w:val="0"/>
      <w:divBdr>
        <w:top w:val="none" w:sz="0" w:space="0" w:color="auto"/>
        <w:left w:val="none" w:sz="0" w:space="0" w:color="auto"/>
        <w:bottom w:val="none" w:sz="0" w:space="0" w:color="auto"/>
        <w:right w:val="none" w:sz="0" w:space="0" w:color="auto"/>
      </w:divBdr>
    </w:div>
    <w:div w:id="567149651">
      <w:bodyDiv w:val="1"/>
      <w:marLeft w:val="0"/>
      <w:marRight w:val="0"/>
      <w:marTop w:val="0"/>
      <w:marBottom w:val="0"/>
      <w:divBdr>
        <w:top w:val="none" w:sz="0" w:space="0" w:color="auto"/>
        <w:left w:val="none" w:sz="0" w:space="0" w:color="auto"/>
        <w:bottom w:val="none" w:sz="0" w:space="0" w:color="auto"/>
        <w:right w:val="none" w:sz="0" w:space="0" w:color="auto"/>
      </w:divBdr>
    </w:div>
    <w:div w:id="576062482">
      <w:bodyDiv w:val="1"/>
      <w:marLeft w:val="0"/>
      <w:marRight w:val="0"/>
      <w:marTop w:val="0"/>
      <w:marBottom w:val="0"/>
      <w:divBdr>
        <w:top w:val="none" w:sz="0" w:space="0" w:color="auto"/>
        <w:left w:val="none" w:sz="0" w:space="0" w:color="auto"/>
        <w:bottom w:val="none" w:sz="0" w:space="0" w:color="auto"/>
        <w:right w:val="none" w:sz="0" w:space="0" w:color="auto"/>
      </w:divBdr>
    </w:div>
    <w:div w:id="580256382">
      <w:bodyDiv w:val="1"/>
      <w:marLeft w:val="0"/>
      <w:marRight w:val="0"/>
      <w:marTop w:val="0"/>
      <w:marBottom w:val="0"/>
      <w:divBdr>
        <w:top w:val="none" w:sz="0" w:space="0" w:color="auto"/>
        <w:left w:val="none" w:sz="0" w:space="0" w:color="auto"/>
        <w:bottom w:val="none" w:sz="0" w:space="0" w:color="auto"/>
        <w:right w:val="none" w:sz="0" w:space="0" w:color="auto"/>
      </w:divBdr>
    </w:div>
    <w:div w:id="597177926">
      <w:bodyDiv w:val="1"/>
      <w:marLeft w:val="0"/>
      <w:marRight w:val="0"/>
      <w:marTop w:val="0"/>
      <w:marBottom w:val="0"/>
      <w:divBdr>
        <w:top w:val="none" w:sz="0" w:space="0" w:color="auto"/>
        <w:left w:val="none" w:sz="0" w:space="0" w:color="auto"/>
        <w:bottom w:val="none" w:sz="0" w:space="0" w:color="auto"/>
        <w:right w:val="none" w:sz="0" w:space="0" w:color="auto"/>
      </w:divBdr>
    </w:div>
    <w:div w:id="599684634">
      <w:bodyDiv w:val="1"/>
      <w:marLeft w:val="0"/>
      <w:marRight w:val="0"/>
      <w:marTop w:val="0"/>
      <w:marBottom w:val="0"/>
      <w:divBdr>
        <w:top w:val="none" w:sz="0" w:space="0" w:color="auto"/>
        <w:left w:val="none" w:sz="0" w:space="0" w:color="auto"/>
        <w:bottom w:val="none" w:sz="0" w:space="0" w:color="auto"/>
        <w:right w:val="none" w:sz="0" w:space="0" w:color="auto"/>
      </w:divBdr>
    </w:div>
    <w:div w:id="604001383">
      <w:bodyDiv w:val="1"/>
      <w:marLeft w:val="0"/>
      <w:marRight w:val="0"/>
      <w:marTop w:val="0"/>
      <w:marBottom w:val="0"/>
      <w:divBdr>
        <w:top w:val="none" w:sz="0" w:space="0" w:color="auto"/>
        <w:left w:val="none" w:sz="0" w:space="0" w:color="auto"/>
        <w:bottom w:val="none" w:sz="0" w:space="0" w:color="auto"/>
        <w:right w:val="none" w:sz="0" w:space="0" w:color="auto"/>
      </w:divBdr>
    </w:div>
    <w:div w:id="611594731">
      <w:bodyDiv w:val="1"/>
      <w:marLeft w:val="0"/>
      <w:marRight w:val="0"/>
      <w:marTop w:val="0"/>
      <w:marBottom w:val="0"/>
      <w:divBdr>
        <w:top w:val="none" w:sz="0" w:space="0" w:color="auto"/>
        <w:left w:val="none" w:sz="0" w:space="0" w:color="auto"/>
        <w:bottom w:val="none" w:sz="0" w:space="0" w:color="auto"/>
        <w:right w:val="none" w:sz="0" w:space="0" w:color="auto"/>
      </w:divBdr>
    </w:div>
    <w:div w:id="618412441">
      <w:bodyDiv w:val="1"/>
      <w:marLeft w:val="0"/>
      <w:marRight w:val="0"/>
      <w:marTop w:val="0"/>
      <w:marBottom w:val="0"/>
      <w:divBdr>
        <w:top w:val="none" w:sz="0" w:space="0" w:color="auto"/>
        <w:left w:val="none" w:sz="0" w:space="0" w:color="auto"/>
        <w:bottom w:val="none" w:sz="0" w:space="0" w:color="auto"/>
        <w:right w:val="none" w:sz="0" w:space="0" w:color="auto"/>
      </w:divBdr>
    </w:div>
    <w:div w:id="620653515">
      <w:bodyDiv w:val="1"/>
      <w:marLeft w:val="0"/>
      <w:marRight w:val="0"/>
      <w:marTop w:val="0"/>
      <w:marBottom w:val="0"/>
      <w:divBdr>
        <w:top w:val="none" w:sz="0" w:space="0" w:color="auto"/>
        <w:left w:val="none" w:sz="0" w:space="0" w:color="auto"/>
        <w:bottom w:val="none" w:sz="0" w:space="0" w:color="auto"/>
        <w:right w:val="none" w:sz="0" w:space="0" w:color="auto"/>
      </w:divBdr>
    </w:div>
    <w:div w:id="628902141">
      <w:bodyDiv w:val="1"/>
      <w:marLeft w:val="0"/>
      <w:marRight w:val="0"/>
      <w:marTop w:val="0"/>
      <w:marBottom w:val="0"/>
      <w:divBdr>
        <w:top w:val="none" w:sz="0" w:space="0" w:color="auto"/>
        <w:left w:val="none" w:sz="0" w:space="0" w:color="auto"/>
        <w:bottom w:val="none" w:sz="0" w:space="0" w:color="auto"/>
        <w:right w:val="none" w:sz="0" w:space="0" w:color="auto"/>
      </w:divBdr>
    </w:div>
    <w:div w:id="641925943">
      <w:bodyDiv w:val="1"/>
      <w:marLeft w:val="0"/>
      <w:marRight w:val="0"/>
      <w:marTop w:val="0"/>
      <w:marBottom w:val="0"/>
      <w:divBdr>
        <w:top w:val="none" w:sz="0" w:space="0" w:color="auto"/>
        <w:left w:val="none" w:sz="0" w:space="0" w:color="auto"/>
        <w:bottom w:val="none" w:sz="0" w:space="0" w:color="auto"/>
        <w:right w:val="none" w:sz="0" w:space="0" w:color="auto"/>
      </w:divBdr>
    </w:div>
    <w:div w:id="660155031">
      <w:bodyDiv w:val="1"/>
      <w:marLeft w:val="0"/>
      <w:marRight w:val="0"/>
      <w:marTop w:val="0"/>
      <w:marBottom w:val="0"/>
      <w:divBdr>
        <w:top w:val="none" w:sz="0" w:space="0" w:color="auto"/>
        <w:left w:val="none" w:sz="0" w:space="0" w:color="auto"/>
        <w:bottom w:val="none" w:sz="0" w:space="0" w:color="auto"/>
        <w:right w:val="none" w:sz="0" w:space="0" w:color="auto"/>
      </w:divBdr>
    </w:div>
    <w:div w:id="665398950">
      <w:bodyDiv w:val="1"/>
      <w:marLeft w:val="0"/>
      <w:marRight w:val="0"/>
      <w:marTop w:val="0"/>
      <w:marBottom w:val="0"/>
      <w:divBdr>
        <w:top w:val="none" w:sz="0" w:space="0" w:color="auto"/>
        <w:left w:val="none" w:sz="0" w:space="0" w:color="auto"/>
        <w:bottom w:val="none" w:sz="0" w:space="0" w:color="auto"/>
        <w:right w:val="none" w:sz="0" w:space="0" w:color="auto"/>
      </w:divBdr>
    </w:div>
    <w:div w:id="673533135">
      <w:bodyDiv w:val="1"/>
      <w:marLeft w:val="0"/>
      <w:marRight w:val="0"/>
      <w:marTop w:val="0"/>
      <w:marBottom w:val="0"/>
      <w:divBdr>
        <w:top w:val="none" w:sz="0" w:space="0" w:color="auto"/>
        <w:left w:val="none" w:sz="0" w:space="0" w:color="auto"/>
        <w:bottom w:val="none" w:sz="0" w:space="0" w:color="auto"/>
        <w:right w:val="none" w:sz="0" w:space="0" w:color="auto"/>
      </w:divBdr>
    </w:div>
    <w:div w:id="680283765">
      <w:bodyDiv w:val="1"/>
      <w:marLeft w:val="0"/>
      <w:marRight w:val="0"/>
      <w:marTop w:val="0"/>
      <w:marBottom w:val="0"/>
      <w:divBdr>
        <w:top w:val="none" w:sz="0" w:space="0" w:color="auto"/>
        <w:left w:val="none" w:sz="0" w:space="0" w:color="auto"/>
        <w:bottom w:val="none" w:sz="0" w:space="0" w:color="auto"/>
        <w:right w:val="none" w:sz="0" w:space="0" w:color="auto"/>
      </w:divBdr>
    </w:div>
    <w:div w:id="681591818">
      <w:bodyDiv w:val="1"/>
      <w:marLeft w:val="0"/>
      <w:marRight w:val="0"/>
      <w:marTop w:val="0"/>
      <w:marBottom w:val="0"/>
      <w:divBdr>
        <w:top w:val="none" w:sz="0" w:space="0" w:color="auto"/>
        <w:left w:val="none" w:sz="0" w:space="0" w:color="auto"/>
        <w:bottom w:val="none" w:sz="0" w:space="0" w:color="auto"/>
        <w:right w:val="none" w:sz="0" w:space="0" w:color="auto"/>
      </w:divBdr>
    </w:div>
    <w:div w:id="701443908">
      <w:bodyDiv w:val="1"/>
      <w:marLeft w:val="0"/>
      <w:marRight w:val="0"/>
      <w:marTop w:val="0"/>
      <w:marBottom w:val="0"/>
      <w:divBdr>
        <w:top w:val="none" w:sz="0" w:space="0" w:color="auto"/>
        <w:left w:val="none" w:sz="0" w:space="0" w:color="auto"/>
        <w:bottom w:val="none" w:sz="0" w:space="0" w:color="auto"/>
        <w:right w:val="none" w:sz="0" w:space="0" w:color="auto"/>
      </w:divBdr>
    </w:div>
    <w:div w:id="702750516">
      <w:bodyDiv w:val="1"/>
      <w:marLeft w:val="0"/>
      <w:marRight w:val="0"/>
      <w:marTop w:val="0"/>
      <w:marBottom w:val="0"/>
      <w:divBdr>
        <w:top w:val="none" w:sz="0" w:space="0" w:color="auto"/>
        <w:left w:val="none" w:sz="0" w:space="0" w:color="auto"/>
        <w:bottom w:val="none" w:sz="0" w:space="0" w:color="auto"/>
        <w:right w:val="none" w:sz="0" w:space="0" w:color="auto"/>
      </w:divBdr>
    </w:div>
    <w:div w:id="712274161">
      <w:bodyDiv w:val="1"/>
      <w:marLeft w:val="0"/>
      <w:marRight w:val="0"/>
      <w:marTop w:val="0"/>
      <w:marBottom w:val="0"/>
      <w:divBdr>
        <w:top w:val="none" w:sz="0" w:space="0" w:color="auto"/>
        <w:left w:val="none" w:sz="0" w:space="0" w:color="auto"/>
        <w:bottom w:val="none" w:sz="0" w:space="0" w:color="auto"/>
        <w:right w:val="none" w:sz="0" w:space="0" w:color="auto"/>
      </w:divBdr>
    </w:div>
    <w:div w:id="717049063">
      <w:bodyDiv w:val="1"/>
      <w:marLeft w:val="0"/>
      <w:marRight w:val="0"/>
      <w:marTop w:val="0"/>
      <w:marBottom w:val="0"/>
      <w:divBdr>
        <w:top w:val="none" w:sz="0" w:space="0" w:color="auto"/>
        <w:left w:val="none" w:sz="0" w:space="0" w:color="auto"/>
        <w:bottom w:val="none" w:sz="0" w:space="0" w:color="auto"/>
        <w:right w:val="none" w:sz="0" w:space="0" w:color="auto"/>
      </w:divBdr>
    </w:div>
    <w:div w:id="723018866">
      <w:bodyDiv w:val="1"/>
      <w:marLeft w:val="0"/>
      <w:marRight w:val="0"/>
      <w:marTop w:val="0"/>
      <w:marBottom w:val="0"/>
      <w:divBdr>
        <w:top w:val="none" w:sz="0" w:space="0" w:color="auto"/>
        <w:left w:val="none" w:sz="0" w:space="0" w:color="auto"/>
        <w:bottom w:val="none" w:sz="0" w:space="0" w:color="auto"/>
        <w:right w:val="none" w:sz="0" w:space="0" w:color="auto"/>
      </w:divBdr>
    </w:div>
    <w:div w:id="736977043">
      <w:bodyDiv w:val="1"/>
      <w:marLeft w:val="0"/>
      <w:marRight w:val="0"/>
      <w:marTop w:val="0"/>
      <w:marBottom w:val="0"/>
      <w:divBdr>
        <w:top w:val="none" w:sz="0" w:space="0" w:color="auto"/>
        <w:left w:val="none" w:sz="0" w:space="0" w:color="auto"/>
        <w:bottom w:val="none" w:sz="0" w:space="0" w:color="auto"/>
        <w:right w:val="none" w:sz="0" w:space="0" w:color="auto"/>
      </w:divBdr>
    </w:div>
    <w:div w:id="737359045">
      <w:bodyDiv w:val="1"/>
      <w:marLeft w:val="0"/>
      <w:marRight w:val="0"/>
      <w:marTop w:val="0"/>
      <w:marBottom w:val="0"/>
      <w:divBdr>
        <w:top w:val="none" w:sz="0" w:space="0" w:color="auto"/>
        <w:left w:val="none" w:sz="0" w:space="0" w:color="auto"/>
        <w:bottom w:val="none" w:sz="0" w:space="0" w:color="auto"/>
        <w:right w:val="none" w:sz="0" w:space="0" w:color="auto"/>
      </w:divBdr>
    </w:div>
    <w:div w:id="737555835">
      <w:bodyDiv w:val="1"/>
      <w:marLeft w:val="0"/>
      <w:marRight w:val="0"/>
      <w:marTop w:val="0"/>
      <w:marBottom w:val="0"/>
      <w:divBdr>
        <w:top w:val="none" w:sz="0" w:space="0" w:color="auto"/>
        <w:left w:val="none" w:sz="0" w:space="0" w:color="auto"/>
        <w:bottom w:val="none" w:sz="0" w:space="0" w:color="auto"/>
        <w:right w:val="none" w:sz="0" w:space="0" w:color="auto"/>
      </w:divBdr>
    </w:div>
    <w:div w:id="743070257">
      <w:bodyDiv w:val="1"/>
      <w:marLeft w:val="0"/>
      <w:marRight w:val="0"/>
      <w:marTop w:val="0"/>
      <w:marBottom w:val="0"/>
      <w:divBdr>
        <w:top w:val="none" w:sz="0" w:space="0" w:color="auto"/>
        <w:left w:val="none" w:sz="0" w:space="0" w:color="auto"/>
        <w:bottom w:val="none" w:sz="0" w:space="0" w:color="auto"/>
        <w:right w:val="none" w:sz="0" w:space="0" w:color="auto"/>
      </w:divBdr>
    </w:div>
    <w:div w:id="745036463">
      <w:bodyDiv w:val="1"/>
      <w:marLeft w:val="0"/>
      <w:marRight w:val="0"/>
      <w:marTop w:val="0"/>
      <w:marBottom w:val="0"/>
      <w:divBdr>
        <w:top w:val="none" w:sz="0" w:space="0" w:color="auto"/>
        <w:left w:val="none" w:sz="0" w:space="0" w:color="auto"/>
        <w:bottom w:val="none" w:sz="0" w:space="0" w:color="auto"/>
        <w:right w:val="none" w:sz="0" w:space="0" w:color="auto"/>
      </w:divBdr>
    </w:div>
    <w:div w:id="746418442">
      <w:bodyDiv w:val="1"/>
      <w:marLeft w:val="0"/>
      <w:marRight w:val="0"/>
      <w:marTop w:val="0"/>
      <w:marBottom w:val="0"/>
      <w:divBdr>
        <w:top w:val="none" w:sz="0" w:space="0" w:color="auto"/>
        <w:left w:val="none" w:sz="0" w:space="0" w:color="auto"/>
        <w:bottom w:val="none" w:sz="0" w:space="0" w:color="auto"/>
        <w:right w:val="none" w:sz="0" w:space="0" w:color="auto"/>
      </w:divBdr>
    </w:div>
    <w:div w:id="754782988">
      <w:bodyDiv w:val="1"/>
      <w:marLeft w:val="0"/>
      <w:marRight w:val="0"/>
      <w:marTop w:val="0"/>
      <w:marBottom w:val="0"/>
      <w:divBdr>
        <w:top w:val="none" w:sz="0" w:space="0" w:color="auto"/>
        <w:left w:val="none" w:sz="0" w:space="0" w:color="auto"/>
        <w:bottom w:val="none" w:sz="0" w:space="0" w:color="auto"/>
        <w:right w:val="none" w:sz="0" w:space="0" w:color="auto"/>
      </w:divBdr>
    </w:div>
    <w:div w:id="761997856">
      <w:bodyDiv w:val="1"/>
      <w:marLeft w:val="0"/>
      <w:marRight w:val="0"/>
      <w:marTop w:val="0"/>
      <w:marBottom w:val="0"/>
      <w:divBdr>
        <w:top w:val="none" w:sz="0" w:space="0" w:color="auto"/>
        <w:left w:val="none" w:sz="0" w:space="0" w:color="auto"/>
        <w:bottom w:val="none" w:sz="0" w:space="0" w:color="auto"/>
        <w:right w:val="none" w:sz="0" w:space="0" w:color="auto"/>
      </w:divBdr>
    </w:div>
    <w:div w:id="763721856">
      <w:bodyDiv w:val="1"/>
      <w:marLeft w:val="0"/>
      <w:marRight w:val="0"/>
      <w:marTop w:val="0"/>
      <w:marBottom w:val="0"/>
      <w:divBdr>
        <w:top w:val="none" w:sz="0" w:space="0" w:color="auto"/>
        <w:left w:val="none" w:sz="0" w:space="0" w:color="auto"/>
        <w:bottom w:val="none" w:sz="0" w:space="0" w:color="auto"/>
        <w:right w:val="none" w:sz="0" w:space="0" w:color="auto"/>
      </w:divBdr>
    </w:div>
    <w:div w:id="777718290">
      <w:bodyDiv w:val="1"/>
      <w:marLeft w:val="0"/>
      <w:marRight w:val="0"/>
      <w:marTop w:val="0"/>
      <w:marBottom w:val="0"/>
      <w:divBdr>
        <w:top w:val="none" w:sz="0" w:space="0" w:color="auto"/>
        <w:left w:val="none" w:sz="0" w:space="0" w:color="auto"/>
        <w:bottom w:val="none" w:sz="0" w:space="0" w:color="auto"/>
        <w:right w:val="none" w:sz="0" w:space="0" w:color="auto"/>
      </w:divBdr>
    </w:div>
    <w:div w:id="779691236">
      <w:bodyDiv w:val="1"/>
      <w:marLeft w:val="0"/>
      <w:marRight w:val="0"/>
      <w:marTop w:val="0"/>
      <w:marBottom w:val="0"/>
      <w:divBdr>
        <w:top w:val="none" w:sz="0" w:space="0" w:color="auto"/>
        <w:left w:val="none" w:sz="0" w:space="0" w:color="auto"/>
        <w:bottom w:val="none" w:sz="0" w:space="0" w:color="auto"/>
        <w:right w:val="none" w:sz="0" w:space="0" w:color="auto"/>
      </w:divBdr>
    </w:div>
    <w:div w:id="815299176">
      <w:bodyDiv w:val="1"/>
      <w:marLeft w:val="0"/>
      <w:marRight w:val="0"/>
      <w:marTop w:val="0"/>
      <w:marBottom w:val="0"/>
      <w:divBdr>
        <w:top w:val="none" w:sz="0" w:space="0" w:color="auto"/>
        <w:left w:val="none" w:sz="0" w:space="0" w:color="auto"/>
        <w:bottom w:val="none" w:sz="0" w:space="0" w:color="auto"/>
        <w:right w:val="none" w:sz="0" w:space="0" w:color="auto"/>
      </w:divBdr>
    </w:div>
    <w:div w:id="833957164">
      <w:bodyDiv w:val="1"/>
      <w:marLeft w:val="0"/>
      <w:marRight w:val="0"/>
      <w:marTop w:val="0"/>
      <w:marBottom w:val="0"/>
      <w:divBdr>
        <w:top w:val="none" w:sz="0" w:space="0" w:color="auto"/>
        <w:left w:val="none" w:sz="0" w:space="0" w:color="auto"/>
        <w:bottom w:val="none" w:sz="0" w:space="0" w:color="auto"/>
        <w:right w:val="none" w:sz="0" w:space="0" w:color="auto"/>
      </w:divBdr>
    </w:div>
    <w:div w:id="838079631">
      <w:bodyDiv w:val="1"/>
      <w:marLeft w:val="0"/>
      <w:marRight w:val="0"/>
      <w:marTop w:val="0"/>
      <w:marBottom w:val="0"/>
      <w:divBdr>
        <w:top w:val="none" w:sz="0" w:space="0" w:color="auto"/>
        <w:left w:val="none" w:sz="0" w:space="0" w:color="auto"/>
        <w:bottom w:val="none" w:sz="0" w:space="0" w:color="auto"/>
        <w:right w:val="none" w:sz="0" w:space="0" w:color="auto"/>
      </w:divBdr>
    </w:div>
    <w:div w:id="849680878">
      <w:bodyDiv w:val="1"/>
      <w:marLeft w:val="0"/>
      <w:marRight w:val="0"/>
      <w:marTop w:val="0"/>
      <w:marBottom w:val="0"/>
      <w:divBdr>
        <w:top w:val="none" w:sz="0" w:space="0" w:color="auto"/>
        <w:left w:val="none" w:sz="0" w:space="0" w:color="auto"/>
        <w:bottom w:val="none" w:sz="0" w:space="0" w:color="auto"/>
        <w:right w:val="none" w:sz="0" w:space="0" w:color="auto"/>
      </w:divBdr>
    </w:div>
    <w:div w:id="868569028">
      <w:bodyDiv w:val="1"/>
      <w:marLeft w:val="0"/>
      <w:marRight w:val="0"/>
      <w:marTop w:val="0"/>
      <w:marBottom w:val="0"/>
      <w:divBdr>
        <w:top w:val="none" w:sz="0" w:space="0" w:color="auto"/>
        <w:left w:val="none" w:sz="0" w:space="0" w:color="auto"/>
        <w:bottom w:val="none" w:sz="0" w:space="0" w:color="auto"/>
        <w:right w:val="none" w:sz="0" w:space="0" w:color="auto"/>
      </w:divBdr>
    </w:div>
    <w:div w:id="876895199">
      <w:bodyDiv w:val="1"/>
      <w:marLeft w:val="0"/>
      <w:marRight w:val="0"/>
      <w:marTop w:val="0"/>
      <w:marBottom w:val="0"/>
      <w:divBdr>
        <w:top w:val="none" w:sz="0" w:space="0" w:color="auto"/>
        <w:left w:val="none" w:sz="0" w:space="0" w:color="auto"/>
        <w:bottom w:val="none" w:sz="0" w:space="0" w:color="auto"/>
        <w:right w:val="none" w:sz="0" w:space="0" w:color="auto"/>
      </w:divBdr>
    </w:div>
    <w:div w:id="877400555">
      <w:bodyDiv w:val="1"/>
      <w:marLeft w:val="0"/>
      <w:marRight w:val="0"/>
      <w:marTop w:val="0"/>
      <w:marBottom w:val="0"/>
      <w:divBdr>
        <w:top w:val="none" w:sz="0" w:space="0" w:color="auto"/>
        <w:left w:val="none" w:sz="0" w:space="0" w:color="auto"/>
        <w:bottom w:val="none" w:sz="0" w:space="0" w:color="auto"/>
        <w:right w:val="none" w:sz="0" w:space="0" w:color="auto"/>
      </w:divBdr>
    </w:div>
    <w:div w:id="892732449">
      <w:bodyDiv w:val="1"/>
      <w:marLeft w:val="0"/>
      <w:marRight w:val="0"/>
      <w:marTop w:val="0"/>
      <w:marBottom w:val="0"/>
      <w:divBdr>
        <w:top w:val="none" w:sz="0" w:space="0" w:color="auto"/>
        <w:left w:val="none" w:sz="0" w:space="0" w:color="auto"/>
        <w:bottom w:val="none" w:sz="0" w:space="0" w:color="auto"/>
        <w:right w:val="none" w:sz="0" w:space="0" w:color="auto"/>
      </w:divBdr>
    </w:div>
    <w:div w:id="896748734">
      <w:bodyDiv w:val="1"/>
      <w:marLeft w:val="0"/>
      <w:marRight w:val="0"/>
      <w:marTop w:val="0"/>
      <w:marBottom w:val="0"/>
      <w:divBdr>
        <w:top w:val="none" w:sz="0" w:space="0" w:color="auto"/>
        <w:left w:val="none" w:sz="0" w:space="0" w:color="auto"/>
        <w:bottom w:val="none" w:sz="0" w:space="0" w:color="auto"/>
        <w:right w:val="none" w:sz="0" w:space="0" w:color="auto"/>
      </w:divBdr>
    </w:div>
    <w:div w:id="897590380">
      <w:bodyDiv w:val="1"/>
      <w:marLeft w:val="0"/>
      <w:marRight w:val="0"/>
      <w:marTop w:val="0"/>
      <w:marBottom w:val="0"/>
      <w:divBdr>
        <w:top w:val="none" w:sz="0" w:space="0" w:color="auto"/>
        <w:left w:val="none" w:sz="0" w:space="0" w:color="auto"/>
        <w:bottom w:val="none" w:sz="0" w:space="0" w:color="auto"/>
        <w:right w:val="none" w:sz="0" w:space="0" w:color="auto"/>
      </w:divBdr>
    </w:div>
    <w:div w:id="901873275">
      <w:bodyDiv w:val="1"/>
      <w:marLeft w:val="0"/>
      <w:marRight w:val="0"/>
      <w:marTop w:val="0"/>
      <w:marBottom w:val="0"/>
      <w:divBdr>
        <w:top w:val="none" w:sz="0" w:space="0" w:color="auto"/>
        <w:left w:val="none" w:sz="0" w:space="0" w:color="auto"/>
        <w:bottom w:val="none" w:sz="0" w:space="0" w:color="auto"/>
        <w:right w:val="none" w:sz="0" w:space="0" w:color="auto"/>
      </w:divBdr>
    </w:div>
    <w:div w:id="941500132">
      <w:bodyDiv w:val="1"/>
      <w:marLeft w:val="0"/>
      <w:marRight w:val="0"/>
      <w:marTop w:val="0"/>
      <w:marBottom w:val="0"/>
      <w:divBdr>
        <w:top w:val="none" w:sz="0" w:space="0" w:color="auto"/>
        <w:left w:val="none" w:sz="0" w:space="0" w:color="auto"/>
        <w:bottom w:val="none" w:sz="0" w:space="0" w:color="auto"/>
        <w:right w:val="none" w:sz="0" w:space="0" w:color="auto"/>
      </w:divBdr>
    </w:div>
    <w:div w:id="943419486">
      <w:bodyDiv w:val="1"/>
      <w:marLeft w:val="0"/>
      <w:marRight w:val="0"/>
      <w:marTop w:val="0"/>
      <w:marBottom w:val="0"/>
      <w:divBdr>
        <w:top w:val="none" w:sz="0" w:space="0" w:color="auto"/>
        <w:left w:val="none" w:sz="0" w:space="0" w:color="auto"/>
        <w:bottom w:val="none" w:sz="0" w:space="0" w:color="auto"/>
        <w:right w:val="none" w:sz="0" w:space="0" w:color="auto"/>
      </w:divBdr>
    </w:div>
    <w:div w:id="944843463">
      <w:bodyDiv w:val="1"/>
      <w:marLeft w:val="0"/>
      <w:marRight w:val="0"/>
      <w:marTop w:val="0"/>
      <w:marBottom w:val="0"/>
      <w:divBdr>
        <w:top w:val="none" w:sz="0" w:space="0" w:color="auto"/>
        <w:left w:val="none" w:sz="0" w:space="0" w:color="auto"/>
        <w:bottom w:val="none" w:sz="0" w:space="0" w:color="auto"/>
        <w:right w:val="none" w:sz="0" w:space="0" w:color="auto"/>
      </w:divBdr>
    </w:div>
    <w:div w:id="946691196">
      <w:bodyDiv w:val="1"/>
      <w:marLeft w:val="0"/>
      <w:marRight w:val="0"/>
      <w:marTop w:val="0"/>
      <w:marBottom w:val="0"/>
      <w:divBdr>
        <w:top w:val="none" w:sz="0" w:space="0" w:color="auto"/>
        <w:left w:val="none" w:sz="0" w:space="0" w:color="auto"/>
        <w:bottom w:val="none" w:sz="0" w:space="0" w:color="auto"/>
        <w:right w:val="none" w:sz="0" w:space="0" w:color="auto"/>
      </w:divBdr>
    </w:div>
    <w:div w:id="952440695">
      <w:bodyDiv w:val="1"/>
      <w:marLeft w:val="0"/>
      <w:marRight w:val="0"/>
      <w:marTop w:val="0"/>
      <w:marBottom w:val="0"/>
      <w:divBdr>
        <w:top w:val="none" w:sz="0" w:space="0" w:color="auto"/>
        <w:left w:val="none" w:sz="0" w:space="0" w:color="auto"/>
        <w:bottom w:val="none" w:sz="0" w:space="0" w:color="auto"/>
        <w:right w:val="none" w:sz="0" w:space="0" w:color="auto"/>
      </w:divBdr>
    </w:div>
    <w:div w:id="969867648">
      <w:bodyDiv w:val="1"/>
      <w:marLeft w:val="0"/>
      <w:marRight w:val="0"/>
      <w:marTop w:val="0"/>
      <w:marBottom w:val="0"/>
      <w:divBdr>
        <w:top w:val="none" w:sz="0" w:space="0" w:color="auto"/>
        <w:left w:val="none" w:sz="0" w:space="0" w:color="auto"/>
        <w:bottom w:val="none" w:sz="0" w:space="0" w:color="auto"/>
        <w:right w:val="none" w:sz="0" w:space="0" w:color="auto"/>
      </w:divBdr>
    </w:div>
    <w:div w:id="972903150">
      <w:bodyDiv w:val="1"/>
      <w:marLeft w:val="0"/>
      <w:marRight w:val="0"/>
      <w:marTop w:val="0"/>
      <w:marBottom w:val="0"/>
      <w:divBdr>
        <w:top w:val="none" w:sz="0" w:space="0" w:color="auto"/>
        <w:left w:val="none" w:sz="0" w:space="0" w:color="auto"/>
        <w:bottom w:val="none" w:sz="0" w:space="0" w:color="auto"/>
        <w:right w:val="none" w:sz="0" w:space="0" w:color="auto"/>
      </w:divBdr>
    </w:div>
    <w:div w:id="974066174">
      <w:bodyDiv w:val="1"/>
      <w:marLeft w:val="0"/>
      <w:marRight w:val="0"/>
      <w:marTop w:val="0"/>
      <w:marBottom w:val="0"/>
      <w:divBdr>
        <w:top w:val="none" w:sz="0" w:space="0" w:color="auto"/>
        <w:left w:val="none" w:sz="0" w:space="0" w:color="auto"/>
        <w:bottom w:val="none" w:sz="0" w:space="0" w:color="auto"/>
        <w:right w:val="none" w:sz="0" w:space="0" w:color="auto"/>
      </w:divBdr>
    </w:div>
    <w:div w:id="990870642">
      <w:bodyDiv w:val="1"/>
      <w:marLeft w:val="0"/>
      <w:marRight w:val="0"/>
      <w:marTop w:val="0"/>
      <w:marBottom w:val="0"/>
      <w:divBdr>
        <w:top w:val="none" w:sz="0" w:space="0" w:color="auto"/>
        <w:left w:val="none" w:sz="0" w:space="0" w:color="auto"/>
        <w:bottom w:val="none" w:sz="0" w:space="0" w:color="auto"/>
        <w:right w:val="none" w:sz="0" w:space="0" w:color="auto"/>
      </w:divBdr>
    </w:div>
    <w:div w:id="996423045">
      <w:bodyDiv w:val="1"/>
      <w:marLeft w:val="0"/>
      <w:marRight w:val="0"/>
      <w:marTop w:val="0"/>
      <w:marBottom w:val="0"/>
      <w:divBdr>
        <w:top w:val="none" w:sz="0" w:space="0" w:color="auto"/>
        <w:left w:val="none" w:sz="0" w:space="0" w:color="auto"/>
        <w:bottom w:val="none" w:sz="0" w:space="0" w:color="auto"/>
        <w:right w:val="none" w:sz="0" w:space="0" w:color="auto"/>
      </w:divBdr>
    </w:div>
    <w:div w:id="997225778">
      <w:bodyDiv w:val="1"/>
      <w:marLeft w:val="0"/>
      <w:marRight w:val="0"/>
      <w:marTop w:val="0"/>
      <w:marBottom w:val="0"/>
      <w:divBdr>
        <w:top w:val="none" w:sz="0" w:space="0" w:color="auto"/>
        <w:left w:val="none" w:sz="0" w:space="0" w:color="auto"/>
        <w:bottom w:val="none" w:sz="0" w:space="0" w:color="auto"/>
        <w:right w:val="none" w:sz="0" w:space="0" w:color="auto"/>
      </w:divBdr>
    </w:div>
    <w:div w:id="1013265726">
      <w:bodyDiv w:val="1"/>
      <w:marLeft w:val="0"/>
      <w:marRight w:val="0"/>
      <w:marTop w:val="0"/>
      <w:marBottom w:val="0"/>
      <w:divBdr>
        <w:top w:val="none" w:sz="0" w:space="0" w:color="auto"/>
        <w:left w:val="none" w:sz="0" w:space="0" w:color="auto"/>
        <w:bottom w:val="none" w:sz="0" w:space="0" w:color="auto"/>
        <w:right w:val="none" w:sz="0" w:space="0" w:color="auto"/>
      </w:divBdr>
    </w:div>
    <w:div w:id="1032530688">
      <w:bodyDiv w:val="1"/>
      <w:marLeft w:val="0"/>
      <w:marRight w:val="0"/>
      <w:marTop w:val="0"/>
      <w:marBottom w:val="0"/>
      <w:divBdr>
        <w:top w:val="none" w:sz="0" w:space="0" w:color="auto"/>
        <w:left w:val="none" w:sz="0" w:space="0" w:color="auto"/>
        <w:bottom w:val="none" w:sz="0" w:space="0" w:color="auto"/>
        <w:right w:val="none" w:sz="0" w:space="0" w:color="auto"/>
      </w:divBdr>
    </w:div>
    <w:div w:id="1049769012">
      <w:bodyDiv w:val="1"/>
      <w:marLeft w:val="0"/>
      <w:marRight w:val="0"/>
      <w:marTop w:val="0"/>
      <w:marBottom w:val="0"/>
      <w:divBdr>
        <w:top w:val="none" w:sz="0" w:space="0" w:color="auto"/>
        <w:left w:val="none" w:sz="0" w:space="0" w:color="auto"/>
        <w:bottom w:val="none" w:sz="0" w:space="0" w:color="auto"/>
        <w:right w:val="none" w:sz="0" w:space="0" w:color="auto"/>
      </w:divBdr>
    </w:div>
    <w:div w:id="1051540241">
      <w:bodyDiv w:val="1"/>
      <w:marLeft w:val="0"/>
      <w:marRight w:val="0"/>
      <w:marTop w:val="0"/>
      <w:marBottom w:val="0"/>
      <w:divBdr>
        <w:top w:val="none" w:sz="0" w:space="0" w:color="auto"/>
        <w:left w:val="none" w:sz="0" w:space="0" w:color="auto"/>
        <w:bottom w:val="none" w:sz="0" w:space="0" w:color="auto"/>
        <w:right w:val="none" w:sz="0" w:space="0" w:color="auto"/>
      </w:divBdr>
    </w:div>
    <w:div w:id="1062563773">
      <w:bodyDiv w:val="1"/>
      <w:marLeft w:val="0"/>
      <w:marRight w:val="0"/>
      <w:marTop w:val="0"/>
      <w:marBottom w:val="0"/>
      <w:divBdr>
        <w:top w:val="none" w:sz="0" w:space="0" w:color="auto"/>
        <w:left w:val="none" w:sz="0" w:space="0" w:color="auto"/>
        <w:bottom w:val="none" w:sz="0" w:space="0" w:color="auto"/>
        <w:right w:val="none" w:sz="0" w:space="0" w:color="auto"/>
      </w:divBdr>
    </w:div>
    <w:div w:id="1065029459">
      <w:bodyDiv w:val="1"/>
      <w:marLeft w:val="0"/>
      <w:marRight w:val="0"/>
      <w:marTop w:val="0"/>
      <w:marBottom w:val="0"/>
      <w:divBdr>
        <w:top w:val="none" w:sz="0" w:space="0" w:color="auto"/>
        <w:left w:val="none" w:sz="0" w:space="0" w:color="auto"/>
        <w:bottom w:val="none" w:sz="0" w:space="0" w:color="auto"/>
        <w:right w:val="none" w:sz="0" w:space="0" w:color="auto"/>
      </w:divBdr>
    </w:div>
    <w:div w:id="1066146225">
      <w:bodyDiv w:val="1"/>
      <w:marLeft w:val="0"/>
      <w:marRight w:val="0"/>
      <w:marTop w:val="0"/>
      <w:marBottom w:val="0"/>
      <w:divBdr>
        <w:top w:val="none" w:sz="0" w:space="0" w:color="auto"/>
        <w:left w:val="none" w:sz="0" w:space="0" w:color="auto"/>
        <w:bottom w:val="none" w:sz="0" w:space="0" w:color="auto"/>
        <w:right w:val="none" w:sz="0" w:space="0" w:color="auto"/>
      </w:divBdr>
    </w:div>
    <w:div w:id="1111515000">
      <w:bodyDiv w:val="1"/>
      <w:marLeft w:val="0"/>
      <w:marRight w:val="0"/>
      <w:marTop w:val="0"/>
      <w:marBottom w:val="0"/>
      <w:divBdr>
        <w:top w:val="none" w:sz="0" w:space="0" w:color="auto"/>
        <w:left w:val="none" w:sz="0" w:space="0" w:color="auto"/>
        <w:bottom w:val="none" w:sz="0" w:space="0" w:color="auto"/>
        <w:right w:val="none" w:sz="0" w:space="0" w:color="auto"/>
      </w:divBdr>
    </w:div>
    <w:div w:id="1114520494">
      <w:bodyDiv w:val="1"/>
      <w:marLeft w:val="0"/>
      <w:marRight w:val="0"/>
      <w:marTop w:val="0"/>
      <w:marBottom w:val="0"/>
      <w:divBdr>
        <w:top w:val="none" w:sz="0" w:space="0" w:color="auto"/>
        <w:left w:val="none" w:sz="0" w:space="0" w:color="auto"/>
        <w:bottom w:val="none" w:sz="0" w:space="0" w:color="auto"/>
        <w:right w:val="none" w:sz="0" w:space="0" w:color="auto"/>
      </w:divBdr>
    </w:div>
    <w:div w:id="1122575725">
      <w:bodyDiv w:val="1"/>
      <w:marLeft w:val="0"/>
      <w:marRight w:val="0"/>
      <w:marTop w:val="0"/>
      <w:marBottom w:val="0"/>
      <w:divBdr>
        <w:top w:val="none" w:sz="0" w:space="0" w:color="auto"/>
        <w:left w:val="none" w:sz="0" w:space="0" w:color="auto"/>
        <w:bottom w:val="none" w:sz="0" w:space="0" w:color="auto"/>
        <w:right w:val="none" w:sz="0" w:space="0" w:color="auto"/>
      </w:divBdr>
    </w:div>
    <w:div w:id="1141114078">
      <w:bodyDiv w:val="1"/>
      <w:marLeft w:val="0"/>
      <w:marRight w:val="0"/>
      <w:marTop w:val="0"/>
      <w:marBottom w:val="0"/>
      <w:divBdr>
        <w:top w:val="none" w:sz="0" w:space="0" w:color="auto"/>
        <w:left w:val="none" w:sz="0" w:space="0" w:color="auto"/>
        <w:bottom w:val="none" w:sz="0" w:space="0" w:color="auto"/>
        <w:right w:val="none" w:sz="0" w:space="0" w:color="auto"/>
      </w:divBdr>
    </w:div>
    <w:div w:id="1142844720">
      <w:bodyDiv w:val="1"/>
      <w:marLeft w:val="0"/>
      <w:marRight w:val="0"/>
      <w:marTop w:val="0"/>
      <w:marBottom w:val="0"/>
      <w:divBdr>
        <w:top w:val="none" w:sz="0" w:space="0" w:color="auto"/>
        <w:left w:val="none" w:sz="0" w:space="0" w:color="auto"/>
        <w:bottom w:val="none" w:sz="0" w:space="0" w:color="auto"/>
        <w:right w:val="none" w:sz="0" w:space="0" w:color="auto"/>
      </w:divBdr>
    </w:div>
    <w:div w:id="1143160151">
      <w:bodyDiv w:val="1"/>
      <w:marLeft w:val="0"/>
      <w:marRight w:val="0"/>
      <w:marTop w:val="0"/>
      <w:marBottom w:val="0"/>
      <w:divBdr>
        <w:top w:val="none" w:sz="0" w:space="0" w:color="auto"/>
        <w:left w:val="none" w:sz="0" w:space="0" w:color="auto"/>
        <w:bottom w:val="none" w:sz="0" w:space="0" w:color="auto"/>
        <w:right w:val="none" w:sz="0" w:space="0" w:color="auto"/>
      </w:divBdr>
    </w:div>
    <w:div w:id="1159232149">
      <w:bodyDiv w:val="1"/>
      <w:marLeft w:val="0"/>
      <w:marRight w:val="0"/>
      <w:marTop w:val="0"/>
      <w:marBottom w:val="0"/>
      <w:divBdr>
        <w:top w:val="none" w:sz="0" w:space="0" w:color="auto"/>
        <w:left w:val="none" w:sz="0" w:space="0" w:color="auto"/>
        <w:bottom w:val="none" w:sz="0" w:space="0" w:color="auto"/>
        <w:right w:val="none" w:sz="0" w:space="0" w:color="auto"/>
      </w:divBdr>
    </w:div>
    <w:div w:id="1162232891">
      <w:bodyDiv w:val="1"/>
      <w:marLeft w:val="0"/>
      <w:marRight w:val="0"/>
      <w:marTop w:val="0"/>
      <w:marBottom w:val="0"/>
      <w:divBdr>
        <w:top w:val="none" w:sz="0" w:space="0" w:color="auto"/>
        <w:left w:val="none" w:sz="0" w:space="0" w:color="auto"/>
        <w:bottom w:val="none" w:sz="0" w:space="0" w:color="auto"/>
        <w:right w:val="none" w:sz="0" w:space="0" w:color="auto"/>
      </w:divBdr>
    </w:div>
    <w:div w:id="1173837986">
      <w:bodyDiv w:val="1"/>
      <w:marLeft w:val="0"/>
      <w:marRight w:val="0"/>
      <w:marTop w:val="0"/>
      <w:marBottom w:val="0"/>
      <w:divBdr>
        <w:top w:val="none" w:sz="0" w:space="0" w:color="auto"/>
        <w:left w:val="none" w:sz="0" w:space="0" w:color="auto"/>
        <w:bottom w:val="none" w:sz="0" w:space="0" w:color="auto"/>
        <w:right w:val="none" w:sz="0" w:space="0" w:color="auto"/>
      </w:divBdr>
    </w:div>
    <w:div w:id="1183472385">
      <w:bodyDiv w:val="1"/>
      <w:marLeft w:val="0"/>
      <w:marRight w:val="0"/>
      <w:marTop w:val="0"/>
      <w:marBottom w:val="0"/>
      <w:divBdr>
        <w:top w:val="none" w:sz="0" w:space="0" w:color="auto"/>
        <w:left w:val="none" w:sz="0" w:space="0" w:color="auto"/>
        <w:bottom w:val="none" w:sz="0" w:space="0" w:color="auto"/>
        <w:right w:val="none" w:sz="0" w:space="0" w:color="auto"/>
      </w:divBdr>
    </w:div>
    <w:div w:id="1191408432">
      <w:bodyDiv w:val="1"/>
      <w:marLeft w:val="0"/>
      <w:marRight w:val="0"/>
      <w:marTop w:val="0"/>
      <w:marBottom w:val="0"/>
      <w:divBdr>
        <w:top w:val="none" w:sz="0" w:space="0" w:color="auto"/>
        <w:left w:val="none" w:sz="0" w:space="0" w:color="auto"/>
        <w:bottom w:val="none" w:sz="0" w:space="0" w:color="auto"/>
        <w:right w:val="none" w:sz="0" w:space="0" w:color="auto"/>
      </w:divBdr>
    </w:div>
    <w:div w:id="1204445508">
      <w:bodyDiv w:val="1"/>
      <w:marLeft w:val="0"/>
      <w:marRight w:val="0"/>
      <w:marTop w:val="0"/>
      <w:marBottom w:val="0"/>
      <w:divBdr>
        <w:top w:val="none" w:sz="0" w:space="0" w:color="auto"/>
        <w:left w:val="none" w:sz="0" w:space="0" w:color="auto"/>
        <w:bottom w:val="none" w:sz="0" w:space="0" w:color="auto"/>
        <w:right w:val="none" w:sz="0" w:space="0" w:color="auto"/>
      </w:divBdr>
    </w:div>
    <w:div w:id="1224025152">
      <w:bodyDiv w:val="1"/>
      <w:marLeft w:val="0"/>
      <w:marRight w:val="0"/>
      <w:marTop w:val="0"/>
      <w:marBottom w:val="0"/>
      <w:divBdr>
        <w:top w:val="none" w:sz="0" w:space="0" w:color="auto"/>
        <w:left w:val="none" w:sz="0" w:space="0" w:color="auto"/>
        <w:bottom w:val="none" w:sz="0" w:space="0" w:color="auto"/>
        <w:right w:val="none" w:sz="0" w:space="0" w:color="auto"/>
      </w:divBdr>
    </w:div>
    <w:div w:id="1229413212">
      <w:bodyDiv w:val="1"/>
      <w:marLeft w:val="0"/>
      <w:marRight w:val="0"/>
      <w:marTop w:val="0"/>
      <w:marBottom w:val="0"/>
      <w:divBdr>
        <w:top w:val="none" w:sz="0" w:space="0" w:color="auto"/>
        <w:left w:val="none" w:sz="0" w:space="0" w:color="auto"/>
        <w:bottom w:val="none" w:sz="0" w:space="0" w:color="auto"/>
        <w:right w:val="none" w:sz="0" w:space="0" w:color="auto"/>
      </w:divBdr>
    </w:div>
    <w:div w:id="1232499462">
      <w:bodyDiv w:val="1"/>
      <w:marLeft w:val="0"/>
      <w:marRight w:val="0"/>
      <w:marTop w:val="0"/>
      <w:marBottom w:val="0"/>
      <w:divBdr>
        <w:top w:val="none" w:sz="0" w:space="0" w:color="auto"/>
        <w:left w:val="none" w:sz="0" w:space="0" w:color="auto"/>
        <w:bottom w:val="none" w:sz="0" w:space="0" w:color="auto"/>
        <w:right w:val="none" w:sz="0" w:space="0" w:color="auto"/>
      </w:divBdr>
    </w:div>
    <w:div w:id="1248223689">
      <w:bodyDiv w:val="1"/>
      <w:marLeft w:val="0"/>
      <w:marRight w:val="0"/>
      <w:marTop w:val="0"/>
      <w:marBottom w:val="0"/>
      <w:divBdr>
        <w:top w:val="none" w:sz="0" w:space="0" w:color="auto"/>
        <w:left w:val="none" w:sz="0" w:space="0" w:color="auto"/>
        <w:bottom w:val="none" w:sz="0" w:space="0" w:color="auto"/>
        <w:right w:val="none" w:sz="0" w:space="0" w:color="auto"/>
      </w:divBdr>
    </w:div>
    <w:div w:id="1248615837">
      <w:bodyDiv w:val="1"/>
      <w:marLeft w:val="0"/>
      <w:marRight w:val="0"/>
      <w:marTop w:val="0"/>
      <w:marBottom w:val="0"/>
      <w:divBdr>
        <w:top w:val="none" w:sz="0" w:space="0" w:color="auto"/>
        <w:left w:val="none" w:sz="0" w:space="0" w:color="auto"/>
        <w:bottom w:val="none" w:sz="0" w:space="0" w:color="auto"/>
        <w:right w:val="none" w:sz="0" w:space="0" w:color="auto"/>
      </w:divBdr>
    </w:div>
    <w:div w:id="1250576301">
      <w:bodyDiv w:val="1"/>
      <w:marLeft w:val="120"/>
      <w:marRight w:val="120"/>
      <w:marTop w:val="0"/>
      <w:marBottom w:val="0"/>
      <w:divBdr>
        <w:top w:val="none" w:sz="0" w:space="0" w:color="auto"/>
        <w:left w:val="none" w:sz="0" w:space="0" w:color="auto"/>
        <w:bottom w:val="none" w:sz="0" w:space="0" w:color="auto"/>
        <w:right w:val="none" w:sz="0" w:space="0" w:color="auto"/>
      </w:divBdr>
      <w:divsChild>
        <w:div w:id="1289314302">
          <w:marLeft w:val="0"/>
          <w:marRight w:val="0"/>
          <w:marTop w:val="0"/>
          <w:marBottom w:val="0"/>
          <w:divBdr>
            <w:top w:val="none" w:sz="0" w:space="0" w:color="auto"/>
            <w:left w:val="none" w:sz="0" w:space="0" w:color="auto"/>
            <w:bottom w:val="none" w:sz="0" w:space="0" w:color="auto"/>
            <w:right w:val="none" w:sz="0" w:space="0" w:color="auto"/>
          </w:divBdr>
          <w:divsChild>
            <w:div w:id="8772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1107">
      <w:bodyDiv w:val="1"/>
      <w:marLeft w:val="0"/>
      <w:marRight w:val="0"/>
      <w:marTop w:val="0"/>
      <w:marBottom w:val="0"/>
      <w:divBdr>
        <w:top w:val="none" w:sz="0" w:space="0" w:color="auto"/>
        <w:left w:val="none" w:sz="0" w:space="0" w:color="auto"/>
        <w:bottom w:val="none" w:sz="0" w:space="0" w:color="auto"/>
        <w:right w:val="none" w:sz="0" w:space="0" w:color="auto"/>
      </w:divBdr>
    </w:div>
    <w:div w:id="1286498081">
      <w:bodyDiv w:val="1"/>
      <w:marLeft w:val="0"/>
      <w:marRight w:val="0"/>
      <w:marTop w:val="0"/>
      <w:marBottom w:val="0"/>
      <w:divBdr>
        <w:top w:val="none" w:sz="0" w:space="0" w:color="auto"/>
        <w:left w:val="none" w:sz="0" w:space="0" w:color="auto"/>
        <w:bottom w:val="none" w:sz="0" w:space="0" w:color="auto"/>
        <w:right w:val="none" w:sz="0" w:space="0" w:color="auto"/>
      </w:divBdr>
    </w:div>
    <w:div w:id="1289975962">
      <w:bodyDiv w:val="1"/>
      <w:marLeft w:val="0"/>
      <w:marRight w:val="0"/>
      <w:marTop w:val="0"/>
      <w:marBottom w:val="0"/>
      <w:divBdr>
        <w:top w:val="none" w:sz="0" w:space="0" w:color="auto"/>
        <w:left w:val="none" w:sz="0" w:space="0" w:color="auto"/>
        <w:bottom w:val="none" w:sz="0" w:space="0" w:color="auto"/>
        <w:right w:val="none" w:sz="0" w:space="0" w:color="auto"/>
      </w:divBdr>
    </w:div>
    <w:div w:id="1302611579">
      <w:bodyDiv w:val="1"/>
      <w:marLeft w:val="0"/>
      <w:marRight w:val="0"/>
      <w:marTop w:val="0"/>
      <w:marBottom w:val="0"/>
      <w:divBdr>
        <w:top w:val="none" w:sz="0" w:space="0" w:color="auto"/>
        <w:left w:val="none" w:sz="0" w:space="0" w:color="auto"/>
        <w:bottom w:val="none" w:sz="0" w:space="0" w:color="auto"/>
        <w:right w:val="none" w:sz="0" w:space="0" w:color="auto"/>
      </w:divBdr>
    </w:div>
    <w:div w:id="1321814039">
      <w:bodyDiv w:val="1"/>
      <w:marLeft w:val="0"/>
      <w:marRight w:val="0"/>
      <w:marTop w:val="0"/>
      <w:marBottom w:val="0"/>
      <w:divBdr>
        <w:top w:val="none" w:sz="0" w:space="0" w:color="auto"/>
        <w:left w:val="none" w:sz="0" w:space="0" w:color="auto"/>
        <w:bottom w:val="none" w:sz="0" w:space="0" w:color="auto"/>
        <w:right w:val="none" w:sz="0" w:space="0" w:color="auto"/>
      </w:divBdr>
    </w:div>
    <w:div w:id="1350986392">
      <w:bodyDiv w:val="1"/>
      <w:marLeft w:val="0"/>
      <w:marRight w:val="0"/>
      <w:marTop w:val="0"/>
      <w:marBottom w:val="0"/>
      <w:divBdr>
        <w:top w:val="none" w:sz="0" w:space="0" w:color="auto"/>
        <w:left w:val="none" w:sz="0" w:space="0" w:color="auto"/>
        <w:bottom w:val="none" w:sz="0" w:space="0" w:color="auto"/>
        <w:right w:val="none" w:sz="0" w:space="0" w:color="auto"/>
      </w:divBdr>
    </w:div>
    <w:div w:id="1371609629">
      <w:bodyDiv w:val="1"/>
      <w:marLeft w:val="0"/>
      <w:marRight w:val="0"/>
      <w:marTop w:val="0"/>
      <w:marBottom w:val="0"/>
      <w:divBdr>
        <w:top w:val="none" w:sz="0" w:space="0" w:color="auto"/>
        <w:left w:val="none" w:sz="0" w:space="0" w:color="auto"/>
        <w:bottom w:val="none" w:sz="0" w:space="0" w:color="auto"/>
        <w:right w:val="none" w:sz="0" w:space="0" w:color="auto"/>
      </w:divBdr>
    </w:div>
    <w:div w:id="1384788126">
      <w:bodyDiv w:val="1"/>
      <w:marLeft w:val="0"/>
      <w:marRight w:val="0"/>
      <w:marTop w:val="0"/>
      <w:marBottom w:val="0"/>
      <w:divBdr>
        <w:top w:val="none" w:sz="0" w:space="0" w:color="auto"/>
        <w:left w:val="none" w:sz="0" w:space="0" w:color="auto"/>
        <w:bottom w:val="none" w:sz="0" w:space="0" w:color="auto"/>
        <w:right w:val="none" w:sz="0" w:space="0" w:color="auto"/>
      </w:divBdr>
    </w:div>
    <w:div w:id="1401250887">
      <w:bodyDiv w:val="1"/>
      <w:marLeft w:val="0"/>
      <w:marRight w:val="0"/>
      <w:marTop w:val="0"/>
      <w:marBottom w:val="0"/>
      <w:divBdr>
        <w:top w:val="none" w:sz="0" w:space="0" w:color="auto"/>
        <w:left w:val="none" w:sz="0" w:space="0" w:color="auto"/>
        <w:bottom w:val="none" w:sz="0" w:space="0" w:color="auto"/>
        <w:right w:val="none" w:sz="0" w:space="0" w:color="auto"/>
      </w:divBdr>
    </w:div>
    <w:div w:id="1411193386">
      <w:bodyDiv w:val="1"/>
      <w:marLeft w:val="0"/>
      <w:marRight w:val="0"/>
      <w:marTop w:val="0"/>
      <w:marBottom w:val="0"/>
      <w:divBdr>
        <w:top w:val="none" w:sz="0" w:space="0" w:color="auto"/>
        <w:left w:val="none" w:sz="0" w:space="0" w:color="auto"/>
        <w:bottom w:val="none" w:sz="0" w:space="0" w:color="auto"/>
        <w:right w:val="none" w:sz="0" w:space="0" w:color="auto"/>
      </w:divBdr>
    </w:div>
    <w:div w:id="1431462191">
      <w:bodyDiv w:val="1"/>
      <w:marLeft w:val="0"/>
      <w:marRight w:val="0"/>
      <w:marTop w:val="0"/>
      <w:marBottom w:val="0"/>
      <w:divBdr>
        <w:top w:val="none" w:sz="0" w:space="0" w:color="auto"/>
        <w:left w:val="none" w:sz="0" w:space="0" w:color="auto"/>
        <w:bottom w:val="none" w:sz="0" w:space="0" w:color="auto"/>
        <w:right w:val="none" w:sz="0" w:space="0" w:color="auto"/>
      </w:divBdr>
    </w:div>
    <w:div w:id="1457409671">
      <w:bodyDiv w:val="1"/>
      <w:marLeft w:val="0"/>
      <w:marRight w:val="0"/>
      <w:marTop w:val="0"/>
      <w:marBottom w:val="0"/>
      <w:divBdr>
        <w:top w:val="none" w:sz="0" w:space="0" w:color="auto"/>
        <w:left w:val="none" w:sz="0" w:space="0" w:color="auto"/>
        <w:bottom w:val="none" w:sz="0" w:space="0" w:color="auto"/>
        <w:right w:val="none" w:sz="0" w:space="0" w:color="auto"/>
      </w:divBdr>
    </w:div>
    <w:div w:id="1465153479">
      <w:bodyDiv w:val="1"/>
      <w:marLeft w:val="0"/>
      <w:marRight w:val="0"/>
      <w:marTop w:val="0"/>
      <w:marBottom w:val="0"/>
      <w:divBdr>
        <w:top w:val="none" w:sz="0" w:space="0" w:color="auto"/>
        <w:left w:val="none" w:sz="0" w:space="0" w:color="auto"/>
        <w:bottom w:val="none" w:sz="0" w:space="0" w:color="auto"/>
        <w:right w:val="none" w:sz="0" w:space="0" w:color="auto"/>
      </w:divBdr>
    </w:div>
    <w:div w:id="1471365213">
      <w:bodyDiv w:val="1"/>
      <w:marLeft w:val="0"/>
      <w:marRight w:val="0"/>
      <w:marTop w:val="0"/>
      <w:marBottom w:val="0"/>
      <w:divBdr>
        <w:top w:val="none" w:sz="0" w:space="0" w:color="auto"/>
        <w:left w:val="none" w:sz="0" w:space="0" w:color="auto"/>
        <w:bottom w:val="none" w:sz="0" w:space="0" w:color="auto"/>
        <w:right w:val="none" w:sz="0" w:space="0" w:color="auto"/>
      </w:divBdr>
    </w:div>
    <w:div w:id="1475222529">
      <w:bodyDiv w:val="1"/>
      <w:marLeft w:val="0"/>
      <w:marRight w:val="0"/>
      <w:marTop w:val="0"/>
      <w:marBottom w:val="0"/>
      <w:divBdr>
        <w:top w:val="none" w:sz="0" w:space="0" w:color="auto"/>
        <w:left w:val="none" w:sz="0" w:space="0" w:color="auto"/>
        <w:bottom w:val="none" w:sz="0" w:space="0" w:color="auto"/>
        <w:right w:val="none" w:sz="0" w:space="0" w:color="auto"/>
      </w:divBdr>
    </w:div>
    <w:div w:id="1484854420">
      <w:bodyDiv w:val="1"/>
      <w:marLeft w:val="0"/>
      <w:marRight w:val="0"/>
      <w:marTop w:val="0"/>
      <w:marBottom w:val="0"/>
      <w:divBdr>
        <w:top w:val="none" w:sz="0" w:space="0" w:color="auto"/>
        <w:left w:val="none" w:sz="0" w:space="0" w:color="auto"/>
        <w:bottom w:val="none" w:sz="0" w:space="0" w:color="auto"/>
        <w:right w:val="none" w:sz="0" w:space="0" w:color="auto"/>
      </w:divBdr>
    </w:div>
    <w:div w:id="1510487053">
      <w:bodyDiv w:val="1"/>
      <w:marLeft w:val="0"/>
      <w:marRight w:val="0"/>
      <w:marTop w:val="0"/>
      <w:marBottom w:val="0"/>
      <w:divBdr>
        <w:top w:val="none" w:sz="0" w:space="0" w:color="auto"/>
        <w:left w:val="none" w:sz="0" w:space="0" w:color="auto"/>
        <w:bottom w:val="none" w:sz="0" w:space="0" w:color="auto"/>
        <w:right w:val="none" w:sz="0" w:space="0" w:color="auto"/>
      </w:divBdr>
    </w:div>
    <w:div w:id="1517964868">
      <w:bodyDiv w:val="1"/>
      <w:marLeft w:val="0"/>
      <w:marRight w:val="0"/>
      <w:marTop w:val="0"/>
      <w:marBottom w:val="0"/>
      <w:divBdr>
        <w:top w:val="none" w:sz="0" w:space="0" w:color="auto"/>
        <w:left w:val="none" w:sz="0" w:space="0" w:color="auto"/>
        <w:bottom w:val="none" w:sz="0" w:space="0" w:color="auto"/>
        <w:right w:val="none" w:sz="0" w:space="0" w:color="auto"/>
      </w:divBdr>
    </w:div>
    <w:div w:id="1524518497">
      <w:bodyDiv w:val="1"/>
      <w:marLeft w:val="0"/>
      <w:marRight w:val="0"/>
      <w:marTop w:val="0"/>
      <w:marBottom w:val="0"/>
      <w:divBdr>
        <w:top w:val="none" w:sz="0" w:space="0" w:color="auto"/>
        <w:left w:val="none" w:sz="0" w:space="0" w:color="auto"/>
        <w:bottom w:val="none" w:sz="0" w:space="0" w:color="auto"/>
        <w:right w:val="none" w:sz="0" w:space="0" w:color="auto"/>
      </w:divBdr>
    </w:div>
    <w:div w:id="1534688824">
      <w:bodyDiv w:val="1"/>
      <w:marLeft w:val="0"/>
      <w:marRight w:val="0"/>
      <w:marTop w:val="0"/>
      <w:marBottom w:val="0"/>
      <w:divBdr>
        <w:top w:val="none" w:sz="0" w:space="0" w:color="auto"/>
        <w:left w:val="none" w:sz="0" w:space="0" w:color="auto"/>
        <w:bottom w:val="none" w:sz="0" w:space="0" w:color="auto"/>
        <w:right w:val="none" w:sz="0" w:space="0" w:color="auto"/>
      </w:divBdr>
    </w:div>
    <w:div w:id="1534810576">
      <w:bodyDiv w:val="1"/>
      <w:marLeft w:val="0"/>
      <w:marRight w:val="0"/>
      <w:marTop w:val="0"/>
      <w:marBottom w:val="0"/>
      <w:divBdr>
        <w:top w:val="none" w:sz="0" w:space="0" w:color="auto"/>
        <w:left w:val="none" w:sz="0" w:space="0" w:color="auto"/>
        <w:bottom w:val="none" w:sz="0" w:space="0" w:color="auto"/>
        <w:right w:val="none" w:sz="0" w:space="0" w:color="auto"/>
      </w:divBdr>
    </w:div>
    <w:div w:id="1578982012">
      <w:bodyDiv w:val="1"/>
      <w:marLeft w:val="0"/>
      <w:marRight w:val="0"/>
      <w:marTop w:val="0"/>
      <w:marBottom w:val="0"/>
      <w:divBdr>
        <w:top w:val="none" w:sz="0" w:space="0" w:color="auto"/>
        <w:left w:val="none" w:sz="0" w:space="0" w:color="auto"/>
        <w:bottom w:val="none" w:sz="0" w:space="0" w:color="auto"/>
        <w:right w:val="none" w:sz="0" w:space="0" w:color="auto"/>
      </w:divBdr>
    </w:div>
    <w:div w:id="1596401039">
      <w:bodyDiv w:val="1"/>
      <w:marLeft w:val="0"/>
      <w:marRight w:val="0"/>
      <w:marTop w:val="0"/>
      <w:marBottom w:val="0"/>
      <w:divBdr>
        <w:top w:val="none" w:sz="0" w:space="0" w:color="auto"/>
        <w:left w:val="none" w:sz="0" w:space="0" w:color="auto"/>
        <w:bottom w:val="none" w:sz="0" w:space="0" w:color="auto"/>
        <w:right w:val="none" w:sz="0" w:space="0" w:color="auto"/>
      </w:divBdr>
    </w:div>
    <w:div w:id="1597861302">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619676066">
      <w:bodyDiv w:val="1"/>
      <w:marLeft w:val="0"/>
      <w:marRight w:val="0"/>
      <w:marTop w:val="0"/>
      <w:marBottom w:val="0"/>
      <w:divBdr>
        <w:top w:val="none" w:sz="0" w:space="0" w:color="auto"/>
        <w:left w:val="none" w:sz="0" w:space="0" w:color="auto"/>
        <w:bottom w:val="none" w:sz="0" w:space="0" w:color="auto"/>
        <w:right w:val="none" w:sz="0" w:space="0" w:color="auto"/>
      </w:divBdr>
    </w:div>
    <w:div w:id="1641420349">
      <w:bodyDiv w:val="1"/>
      <w:marLeft w:val="0"/>
      <w:marRight w:val="0"/>
      <w:marTop w:val="0"/>
      <w:marBottom w:val="0"/>
      <w:divBdr>
        <w:top w:val="none" w:sz="0" w:space="0" w:color="auto"/>
        <w:left w:val="none" w:sz="0" w:space="0" w:color="auto"/>
        <w:bottom w:val="none" w:sz="0" w:space="0" w:color="auto"/>
        <w:right w:val="none" w:sz="0" w:space="0" w:color="auto"/>
      </w:divBdr>
    </w:div>
    <w:div w:id="1641692715">
      <w:bodyDiv w:val="1"/>
      <w:marLeft w:val="0"/>
      <w:marRight w:val="0"/>
      <w:marTop w:val="0"/>
      <w:marBottom w:val="0"/>
      <w:divBdr>
        <w:top w:val="none" w:sz="0" w:space="0" w:color="auto"/>
        <w:left w:val="none" w:sz="0" w:space="0" w:color="auto"/>
        <w:bottom w:val="none" w:sz="0" w:space="0" w:color="auto"/>
        <w:right w:val="none" w:sz="0" w:space="0" w:color="auto"/>
      </w:divBdr>
    </w:div>
    <w:div w:id="1658800206">
      <w:bodyDiv w:val="1"/>
      <w:marLeft w:val="0"/>
      <w:marRight w:val="0"/>
      <w:marTop w:val="0"/>
      <w:marBottom w:val="0"/>
      <w:divBdr>
        <w:top w:val="none" w:sz="0" w:space="0" w:color="auto"/>
        <w:left w:val="none" w:sz="0" w:space="0" w:color="auto"/>
        <w:bottom w:val="none" w:sz="0" w:space="0" w:color="auto"/>
        <w:right w:val="none" w:sz="0" w:space="0" w:color="auto"/>
      </w:divBdr>
    </w:div>
    <w:div w:id="1665280747">
      <w:bodyDiv w:val="1"/>
      <w:marLeft w:val="0"/>
      <w:marRight w:val="0"/>
      <w:marTop w:val="0"/>
      <w:marBottom w:val="0"/>
      <w:divBdr>
        <w:top w:val="none" w:sz="0" w:space="0" w:color="auto"/>
        <w:left w:val="none" w:sz="0" w:space="0" w:color="auto"/>
        <w:bottom w:val="none" w:sz="0" w:space="0" w:color="auto"/>
        <w:right w:val="none" w:sz="0" w:space="0" w:color="auto"/>
      </w:divBdr>
    </w:div>
    <w:div w:id="1674070707">
      <w:bodyDiv w:val="1"/>
      <w:marLeft w:val="0"/>
      <w:marRight w:val="0"/>
      <w:marTop w:val="0"/>
      <w:marBottom w:val="0"/>
      <w:divBdr>
        <w:top w:val="none" w:sz="0" w:space="0" w:color="auto"/>
        <w:left w:val="none" w:sz="0" w:space="0" w:color="auto"/>
        <w:bottom w:val="none" w:sz="0" w:space="0" w:color="auto"/>
        <w:right w:val="none" w:sz="0" w:space="0" w:color="auto"/>
      </w:divBdr>
    </w:div>
    <w:div w:id="1687125319">
      <w:bodyDiv w:val="1"/>
      <w:marLeft w:val="0"/>
      <w:marRight w:val="0"/>
      <w:marTop w:val="0"/>
      <w:marBottom w:val="0"/>
      <w:divBdr>
        <w:top w:val="none" w:sz="0" w:space="0" w:color="auto"/>
        <w:left w:val="none" w:sz="0" w:space="0" w:color="auto"/>
        <w:bottom w:val="none" w:sz="0" w:space="0" w:color="auto"/>
        <w:right w:val="none" w:sz="0" w:space="0" w:color="auto"/>
      </w:divBdr>
    </w:div>
    <w:div w:id="1689913166">
      <w:bodyDiv w:val="1"/>
      <w:marLeft w:val="0"/>
      <w:marRight w:val="0"/>
      <w:marTop w:val="0"/>
      <w:marBottom w:val="0"/>
      <w:divBdr>
        <w:top w:val="none" w:sz="0" w:space="0" w:color="auto"/>
        <w:left w:val="none" w:sz="0" w:space="0" w:color="auto"/>
        <w:bottom w:val="none" w:sz="0" w:space="0" w:color="auto"/>
        <w:right w:val="none" w:sz="0" w:space="0" w:color="auto"/>
      </w:divBdr>
    </w:div>
    <w:div w:id="1693847308">
      <w:bodyDiv w:val="1"/>
      <w:marLeft w:val="0"/>
      <w:marRight w:val="0"/>
      <w:marTop w:val="0"/>
      <w:marBottom w:val="0"/>
      <w:divBdr>
        <w:top w:val="none" w:sz="0" w:space="0" w:color="auto"/>
        <w:left w:val="none" w:sz="0" w:space="0" w:color="auto"/>
        <w:bottom w:val="none" w:sz="0" w:space="0" w:color="auto"/>
        <w:right w:val="none" w:sz="0" w:space="0" w:color="auto"/>
      </w:divBdr>
    </w:div>
    <w:div w:id="1698002277">
      <w:bodyDiv w:val="1"/>
      <w:marLeft w:val="0"/>
      <w:marRight w:val="0"/>
      <w:marTop w:val="0"/>
      <w:marBottom w:val="0"/>
      <w:divBdr>
        <w:top w:val="none" w:sz="0" w:space="0" w:color="auto"/>
        <w:left w:val="none" w:sz="0" w:space="0" w:color="auto"/>
        <w:bottom w:val="none" w:sz="0" w:space="0" w:color="auto"/>
        <w:right w:val="none" w:sz="0" w:space="0" w:color="auto"/>
      </w:divBdr>
    </w:div>
    <w:div w:id="1730419713">
      <w:bodyDiv w:val="1"/>
      <w:marLeft w:val="0"/>
      <w:marRight w:val="0"/>
      <w:marTop w:val="0"/>
      <w:marBottom w:val="0"/>
      <w:divBdr>
        <w:top w:val="none" w:sz="0" w:space="0" w:color="auto"/>
        <w:left w:val="none" w:sz="0" w:space="0" w:color="auto"/>
        <w:bottom w:val="none" w:sz="0" w:space="0" w:color="auto"/>
        <w:right w:val="none" w:sz="0" w:space="0" w:color="auto"/>
      </w:divBdr>
    </w:div>
    <w:div w:id="1734350818">
      <w:bodyDiv w:val="1"/>
      <w:marLeft w:val="0"/>
      <w:marRight w:val="0"/>
      <w:marTop w:val="0"/>
      <w:marBottom w:val="0"/>
      <w:divBdr>
        <w:top w:val="none" w:sz="0" w:space="0" w:color="auto"/>
        <w:left w:val="none" w:sz="0" w:space="0" w:color="auto"/>
        <w:bottom w:val="none" w:sz="0" w:space="0" w:color="auto"/>
        <w:right w:val="none" w:sz="0" w:space="0" w:color="auto"/>
      </w:divBdr>
    </w:div>
    <w:div w:id="1742750816">
      <w:bodyDiv w:val="1"/>
      <w:marLeft w:val="0"/>
      <w:marRight w:val="0"/>
      <w:marTop w:val="0"/>
      <w:marBottom w:val="0"/>
      <w:divBdr>
        <w:top w:val="none" w:sz="0" w:space="0" w:color="auto"/>
        <w:left w:val="none" w:sz="0" w:space="0" w:color="auto"/>
        <w:bottom w:val="none" w:sz="0" w:space="0" w:color="auto"/>
        <w:right w:val="none" w:sz="0" w:space="0" w:color="auto"/>
      </w:divBdr>
    </w:div>
    <w:div w:id="1754663884">
      <w:bodyDiv w:val="1"/>
      <w:marLeft w:val="0"/>
      <w:marRight w:val="0"/>
      <w:marTop w:val="0"/>
      <w:marBottom w:val="0"/>
      <w:divBdr>
        <w:top w:val="none" w:sz="0" w:space="0" w:color="auto"/>
        <w:left w:val="none" w:sz="0" w:space="0" w:color="auto"/>
        <w:bottom w:val="none" w:sz="0" w:space="0" w:color="auto"/>
        <w:right w:val="none" w:sz="0" w:space="0" w:color="auto"/>
      </w:divBdr>
    </w:div>
    <w:div w:id="1758360568">
      <w:bodyDiv w:val="1"/>
      <w:marLeft w:val="0"/>
      <w:marRight w:val="0"/>
      <w:marTop w:val="0"/>
      <w:marBottom w:val="0"/>
      <w:divBdr>
        <w:top w:val="none" w:sz="0" w:space="0" w:color="auto"/>
        <w:left w:val="none" w:sz="0" w:space="0" w:color="auto"/>
        <w:bottom w:val="none" w:sz="0" w:space="0" w:color="auto"/>
        <w:right w:val="none" w:sz="0" w:space="0" w:color="auto"/>
      </w:divBdr>
    </w:div>
    <w:div w:id="1763531381">
      <w:bodyDiv w:val="1"/>
      <w:marLeft w:val="0"/>
      <w:marRight w:val="0"/>
      <w:marTop w:val="0"/>
      <w:marBottom w:val="0"/>
      <w:divBdr>
        <w:top w:val="none" w:sz="0" w:space="0" w:color="auto"/>
        <w:left w:val="none" w:sz="0" w:space="0" w:color="auto"/>
        <w:bottom w:val="none" w:sz="0" w:space="0" w:color="auto"/>
        <w:right w:val="none" w:sz="0" w:space="0" w:color="auto"/>
      </w:divBdr>
    </w:div>
    <w:div w:id="1769622082">
      <w:bodyDiv w:val="1"/>
      <w:marLeft w:val="0"/>
      <w:marRight w:val="0"/>
      <w:marTop w:val="0"/>
      <w:marBottom w:val="0"/>
      <w:divBdr>
        <w:top w:val="none" w:sz="0" w:space="0" w:color="auto"/>
        <w:left w:val="none" w:sz="0" w:space="0" w:color="auto"/>
        <w:bottom w:val="none" w:sz="0" w:space="0" w:color="auto"/>
        <w:right w:val="none" w:sz="0" w:space="0" w:color="auto"/>
      </w:divBdr>
    </w:div>
    <w:div w:id="1773281668">
      <w:bodyDiv w:val="1"/>
      <w:marLeft w:val="0"/>
      <w:marRight w:val="0"/>
      <w:marTop w:val="0"/>
      <w:marBottom w:val="0"/>
      <w:divBdr>
        <w:top w:val="none" w:sz="0" w:space="0" w:color="auto"/>
        <w:left w:val="none" w:sz="0" w:space="0" w:color="auto"/>
        <w:bottom w:val="none" w:sz="0" w:space="0" w:color="auto"/>
        <w:right w:val="none" w:sz="0" w:space="0" w:color="auto"/>
      </w:divBdr>
    </w:div>
    <w:div w:id="1773554277">
      <w:bodyDiv w:val="1"/>
      <w:marLeft w:val="0"/>
      <w:marRight w:val="0"/>
      <w:marTop w:val="0"/>
      <w:marBottom w:val="0"/>
      <w:divBdr>
        <w:top w:val="none" w:sz="0" w:space="0" w:color="auto"/>
        <w:left w:val="none" w:sz="0" w:space="0" w:color="auto"/>
        <w:bottom w:val="none" w:sz="0" w:space="0" w:color="auto"/>
        <w:right w:val="none" w:sz="0" w:space="0" w:color="auto"/>
      </w:divBdr>
    </w:div>
    <w:div w:id="1777208474">
      <w:bodyDiv w:val="1"/>
      <w:marLeft w:val="0"/>
      <w:marRight w:val="0"/>
      <w:marTop w:val="0"/>
      <w:marBottom w:val="0"/>
      <w:divBdr>
        <w:top w:val="none" w:sz="0" w:space="0" w:color="auto"/>
        <w:left w:val="none" w:sz="0" w:space="0" w:color="auto"/>
        <w:bottom w:val="none" w:sz="0" w:space="0" w:color="auto"/>
        <w:right w:val="none" w:sz="0" w:space="0" w:color="auto"/>
      </w:divBdr>
    </w:div>
    <w:div w:id="1778602386">
      <w:bodyDiv w:val="1"/>
      <w:marLeft w:val="0"/>
      <w:marRight w:val="0"/>
      <w:marTop w:val="0"/>
      <w:marBottom w:val="0"/>
      <w:divBdr>
        <w:top w:val="none" w:sz="0" w:space="0" w:color="auto"/>
        <w:left w:val="none" w:sz="0" w:space="0" w:color="auto"/>
        <w:bottom w:val="none" w:sz="0" w:space="0" w:color="auto"/>
        <w:right w:val="none" w:sz="0" w:space="0" w:color="auto"/>
      </w:divBdr>
    </w:div>
    <w:div w:id="1779106842">
      <w:bodyDiv w:val="1"/>
      <w:marLeft w:val="0"/>
      <w:marRight w:val="0"/>
      <w:marTop w:val="0"/>
      <w:marBottom w:val="0"/>
      <w:divBdr>
        <w:top w:val="none" w:sz="0" w:space="0" w:color="auto"/>
        <w:left w:val="none" w:sz="0" w:space="0" w:color="auto"/>
        <w:bottom w:val="none" w:sz="0" w:space="0" w:color="auto"/>
        <w:right w:val="none" w:sz="0" w:space="0" w:color="auto"/>
      </w:divBdr>
    </w:div>
    <w:div w:id="1787692401">
      <w:bodyDiv w:val="1"/>
      <w:marLeft w:val="0"/>
      <w:marRight w:val="0"/>
      <w:marTop w:val="0"/>
      <w:marBottom w:val="0"/>
      <w:divBdr>
        <w:top w:val="none" w:sz="0" w:space="0" w:color="auto"/>
        <w:left w:val="none" w:sz="0" w:space="0" w:color="auto"/>
        <w:bottom w:val="none" w:sz="0" w:space="0" w:color="auto"/>
        <w:right w:val="none" w:sz="0" w:space="0" w:color="auto"/>
      </w:divBdr>
    </w:div>
    <w:div w:id="1807115129">
      <w:bodyDiv w:val="1"/>
      <w:marLeft w:val="0"/>
      <w:marRight w:val="0"/>
      <w:marTop w:val="0"/>
      <w:marBottom w:val="0"/>
      <w:divBdr>
        <w:top w:val="none" w:sz="0" w:space="0" w:color="auto"/>
        <w:left w:val="none" w:sz="0" w:space="0" w:color="auto"/>
        <w:bottom w:val="none" w:sz="0" w:space="0" w:color="auto"/>
        <w:right w:val="none" w:sz="0" w:space="0" w:color="auto"/>
      </w:divBdr>
    </w:div>
    <w:div w:id="1810173329">
      <w:bodyDiv w:val="1"/>
      <w:marLeft w:val="0"/>
      <w:marRight w:val="0"/>
      <w:marTop w:val="0"/>
      <w:marBottom w:val="0"/>
      <w:divBdr>
        <w:top w:val="none" w:sz="0" w:space="0" w:color="auto"/>
        <w:left w:val="none" w:sz="0" w:space="0" w:color="auto"/>
        <w:bottom w:val="none" w:sz="0" w:space="0" w:color="auto"/>
        <w:right w:val="none" w:sz="0" w:space="0" w:color="auto"/>
      </w:divBdr>
    </w:div>
    <w:div w:id="1810826218">
      <w:bodyDiv w:val="1"/>
      <w:marLeft w:val="0"/>
      <w:marRight w:val="0"/>
      <w:marTop w:val="0"/>
      <w:marBottom w:val="0"/>
      <w:divBdr>
        <w:top w:val="none" w:sz="0" w:space="0" w:color="auto"/>
        <w:left w:val="none" w:sz="0" w:space="0" w:color="auto"/>
        <w:bottom w:val="none" w:sz="0" w:space="0" w:color="auto"/>
        <w:right w:val="none" w:sz="0" w:space="0" w:color="auto"/>
      </w:divBdr>
    </w:div>
    <w:div w:id="1816340097">
      <w:bodyDiv w:val="1"/>
      <w:marLeft w:val="0"/>
      <w:marRight w:val="0"/>
      <w:marTop w:val="0"/>
      <w:marBottom w:val="0"/>
      <w:divBdr>
        <w:top w:val="none" w:sz="0" w:space="0" w:color="auto"/>
        <w:left w:val="none" w:sz="0" w:space="0" w:color="auto"/>
        <w:bottom w:val="none" w:sz="0" w:space="0" w:color="auto"/>
        <w:right w:val="none" w:sz="0" w:space="0" w:color="auto"/>
      </w:divBdr>
    </w:div>
    <w:div w:id="1828939357">
      <w:bodyDiv w:val="1"/>
      <w:marLeft w:val="0"/>
      <w:marRight w:val="0"/>
      <w:marTop w:val="0"/>
      <w:marBottom w:val="0"/>
      <w:divBdr>
        <w:top w:val="none" w:sz="0" w:space="0" w:color="auto"/>
        <w:left w:val="none" w:sz="0" w:space="0" w:color="auto"/>
        <w:bottom w:val="none" w:sz="0" w:space="0" w:color="auto"/>
        <w:right w:val="none" w:sz="0" w:space="0" w:color="auto"/>
      </w:divBdr>
    </w:div>
    <w:div w:id="1829050921">
      <w:bodyDiv w:val="1"/>
      <w:marLeft w:val="0"/>
      <w:marRight w:val="0"/>
      <w:marTop w:val="0"/>
      <w:marBottom w:val="0"/>
      <w:divBdr>
        <w:top w:val="none" w:sz="0" w:space="0" w:color="auto"/>
        <w:left w:val="none" w:sz="0" w:space="0" w:color="auto"/>
        <w:bottom w:val="none" w:sz="0" w:space="0" w:color="auto"/>
        <w:right w:val="none" w:sz="0" w:space="0" w:color="auto"/>
      </w:divBdr>
    </w:div>
    <w:div w:id="1841001372">
      <w:bodyDiv w:val="1"/>
      <w:marLeft w:val="0"/>
      <w:marRight w:val="0"/>
      <w:marTop w:val="0"/>
      <w:marBottom w:val="0"/>
      <w:divBdr>
        <w:top w:val="none" w:sz="0" w:space="0" w:color="auto"/>
        <w:left w:val="none" w:sz="0" w:space="0" w:color="auto"/>
        <w:bottom w:val="none" w:sz="0" w:space="0" w:color="auto"/>
        <w:right w:val="none" w:sz="0" w:space="0" w:color="auto"/>
      </w:divBdr>
    </w:div>
    <w:div w:id="1850556583">
      <w:bodyDiv w:val="1"/>
      <w:marLeft w:val="0"/>
      <w:marRight w:val="0"/>
      <w:marTop w:val="0"/>
      <w:marBottom w:val="0"/>
      <w:divBdr>
        <w:top w:val="none" w:sz="0" w:space="0" w:color="auto"/>
        <w:left w:val="none" w:sz="0" w:space="0" w:color="auto"/>
        <w:bottom w:val="none" w:sz="0" w:space="0" w:color="auto"/>
        <w:right w:val="none" w:sz="0" w:space="0" w:color="auto"/>
      </w:divBdr>
    </w:div>
    <w:div w:id="1853838800">
      <w:bodyDiv w:val="1"/>
      <w:marLeft w:val="0"/>
      <w:marRight w:val="0"/>
      <w:marTop w:val="0"/>
      <w:marBottom w:val="0"/>
      <w:divBdr>
        <w:top w:val="none" w:sz="0" w:space="0" w:color="auto"/>
        <w:left w:val="none" w:sz="0" w:space="0" w:color="auto"/>
        <w:bottom w:val="none" w:sz="0" w:space="0" w:color="auto"/>
        <w:right w:val="none" w:sz="0" w:space="0" w:color="auto"/>
      </w:divBdr>
    </w:div>
    <w:div w:id="1854805105">
      <w:bodyDiv w:val="1"/>
      <w:marLeft w:val="0"/>
      <w:marRight w:val="0"/>
      <w:marTop w:val="0"/>
      <w:marBottom w:val="0"/>
      <w:divBdr>
        <w:top w:val="none" w:sz="0" w:space="0" w:color="auto"/>
        <w:left w:val="none" w:sz="0" w:space="0" w:color="auto"/>
        <w:bottom w:val="none" w:sz="0" w:space="0" w:color="auto"/>
        <w:right w:val="none" w:sz="0" w:space="0" w:color="auto"/>
      </w:divBdr>
    </w:div>
    <w:div w:id="1855342010">
      <w:bodyDiv w:val="1"/>
      <w:marLeft w:val="0"/>
      <w:marRight w:val="0"/>
      <w:marTop w:val="0"/>
      <w:marBottom w:val="0"/>
      <w:divBdr>
        <w:top w:val="none" w:sz="0" w:space="0" w:color="auto"/>
        <w:left w:val="none" w:sz="0" w:space="0" w:color="auto"/>
        <w:bottom w:val="none" w:sz="0" w:space="0" w:color="auto"/>
        <w:right w:val="none" w:sz="0" w:space="0" w:color="auto"/>
      </w:divBdr>
    </w:div>
    <w:div w:id="1860463504">
      <w:bodyDiv w:val="1"/>
      <w:marLeft w:val="0"/>
      <w:marRight w:val="0"/>
      <w:marTop w:val="0"/>
      <w:marBottom w:val="0"/>
      <w:divBdr>
        <w:top w:val="none" w:sz="0" w:space="0" w:color="auto"/>
        <w:left w:val="none" w:sz="0" w:space="0" w:color="auto"/>
        <w:bottom w:val="none" w:sz="0" w:space="0" w:color="auto"/>
        <w:right w:val="none" w:sz="0" w:space="0" w:color="auto"/>
      </w:divBdr>
    </w:div>
    <w:div w:id="1860581218">
      <w:bodyDiv w:val="1"/>
      <w:marLeft w:val="0"/>
      <w:marRight w:val="0"/>
      <w:marTop w:val="0"/>
      <w:marBottom w:val="0"/>
      <w:divBdr>
        <w:top w:val="none" w:sz="0" w:space="0" w:color="auto"/>
        <w:left w:val="none" w:sz="0" w:space="0" w:color="auto"/>
        <w:bottom w:val="none" w:sz="0" w:space="0" w:color="auto"/>
        <w:right w:val="none" w:sz="0" w:space="0" w:color="auto"/>
      </w:divBdr>
    </w:div>
    <w:div w:id="1865972470">
      <w:bodyDiv w:val="1"/>
      <w:marLeft w:val="0"/>
      <w:marRight w:val="0"/>
      <w:marTop w:val="0"/>
      <w:marBottom w:val="0"/>
      <w:divBdr>
        <w:top w:val="none" w:sz="0" w:space="0" w:color="auto"/>
        <w:left w:val="none" w:sz="0" w:space="0" w:color="auto"/>
        <w:bottom w:val="none" w:sz="0" w:space="0" w:color="auto"/>
        <w:right w:val="none" w:sz="0" w:space="0" w:color="auto"/>
      </w:divBdr>
    </w:div>
    <w:div w:id="1868522875">
      <w:bodyDiv w:val="1"/>
      <w:marLeft w:val="0"/>
      <w:marRight w:val="0"/>
      <w:marTop w:val="0"/>
      <w:marBottom w:val="0"/>
      <w:divBdr>
        <w:top w:val="none" w:sz="0" w:space="0" w:color="auto"/>
        <w:left w:val="none" w:sz="0" w:space="0" w:color="auto"/>
        <w:bottom w:val="none" w:sz="0" w:space="0" w:color="auto"/>
        <w:right w:val="none" w:sz="0" w:space="0" w:color="auto"/>
      </w:divBdr>
    </w:div>
    <w:div w:id="1874994720">
      <w:bodyDiv w:val="1"/>
      <w:marLeft w:val="0"/>
      <w:marRight w:val="0"/>
      <w:marTop w:val="0"/>
      <w:marBottom w:val="0"/>
      <w:divBdr>
        <w:top w:val="none" w:sz="0" w:space="0" w:color="auto"/>
        <w:left w:val="none" w:sz="0" w:space="0" w:color="auto"/>
        <w:bottom w:val="none" w:sz="0" w:space="0" w:color="auto"/>
        <w:right w:val="none" w:sz="0" w:space="0" w:color="auto"/>
      </w:divBdr>
    </w:div>
    <w:div w:id="1875458380">
      <w:bodyDiv w:val="1"/>
      <w:marLeft w:val="0"/>
      <w:marRight w:val="0"/>
      <w:marTop w:val="0"/>
      <w:marBottom w:val="0"/>
      <w:divBdr>
        <w:top w:val="none" w:sz="0" w:space="0" w:color="auto"/>
        <w:left w:val="none" w:sz="0" w:space="0" w:color="auto"/>
        <w:bottom w:val="none" w:sz="0" w:space="0" w:color="auto"/>
        <w:right w:val="none" w:sz="0" w:space="0" w:color="auto"/>
      </w:divBdr>
    </w:div>
    <w:div w:id="1884561781">
      <w:bodyDiv w:val="1"/>
      <w:marLeft w:val="0"/>
      <w:marRight w:val="0"/>
      <w:marTop w:val="0"/>
      <w:marBottom w:val="0"/>
      <w:divBdr>
        <w:top w:val="none" w:sz="0" w:space="0" w:color="auto"/>
        <w:left w:val="none" w:sz="0" w:space="0" w:color="auto"/>
        <w:bottom w:val="none" w:sz="0" w:space="0" w:color="auto"/>
        <w:right w:val="none" w:sz="0" w:space="0" w:color="auto"/>
      </w:divBdr>
    </w:div>
    <w:div w:id="1893809330">
      <w:bodyDiv w:val="1"/>
      <w:marLeft w:val="0"/>
      <w:marRight w:val="0"/>
      <w:marTop w:val="0"/>
      <w:marBottom w:val="0"/>
      <w:divBdr>
        <w:top w:val="none" w:sz="0" w:space="0" w:color="auto"/>
        <w:left w:val="none" w:sz="0" w:space="0" w:color="auto"/>
        <w:bottom w:val="none" w:sz="0" w:space="0" w:color="auto"/>
        <w:right w:val="none" w:sz="0" w:space="0" w:color="auto"/>
      </w:divBdr>
    </w:div>
    <w:div w:id="1898011914">
      <w:bodyDiv w:val="1"/>
      <w:marLeft w:val="0"/>
      <w:marRight w:val="0"/>
      <w:marTop w:val="0"/>
      <w:marBottom w:val="0"/>
      <w:divBdr>
        <w:top w:val="none" w:sz="0" w:space="0" w:color="auto"/>
        <w:left w:val="none" w:sz="0" w:space="0" w:color="auto"/>
        <w:bottom w:val="none" w:sz="0" w:space="0" w:color="auto"/>
        <w:right w:val="none" w:sz="0" w:space="0" w:color="auto"/>
      </w:divBdr>
    </w:div>
    <w:div w:id="1904100156">
      <w:bodyDiv w:val="1"/>
      <w:marLeft w:val="0"/>
      <w:marRight w:val="0"/>
      <w:marTop w:val="0"/>
      <w:marBottom w:val="0"/>
      <w:divBdr>
        <w:top w:val="none" w:sz="0" w:space="0" w:color="auto"/>
        <w:left w:val="none" w:sz="0" w:space="0" w:color="auto"/>
        <w:bottom w:val="none" w:sz="0" w:space="0" w:color="auto"/>
        <w:right w:val="none" w:sz="0" w:space="0" w:color="auto"/>
      </w:divBdr>
    </w:div>
    <w:div w:id="1905336772">
      <w:bodyDiv w:val="1"/>
      <w:marLeft w:val="0"/>
      <w:marRight w:val="0"/>
      <w:marTop w:val="0"/>
      <w:marBottom w:val="0"/>
      <w:divBdr>
        <w:top w:val="none" w:sz="0" w:space="0" w:color="auto"/>
        <w:left w:val="none" w:sz="0" w:space="0" w:color="auto"/>
        <w:bottom w:val="none" w:sz="0" w:space="0" w:color="auto"/>
        <w:right w:val="none" w:sz="0" w:space="0" w:color="auto"/>
      </w:divBdr>
    </w:div>
    <w:div w:id="1927641391">
      <w:bodyDiv w:val="1"/>
      <w:marLeft w:val="0"/>
      <w:marRight w:val="0"/>
      <w:marTop w:val="0"/>
      <w:marBottom w:val="0"/>
      <w:divBdr>
        <w:top w:val="none" w:sz="0" w:space="0" w:color="auto"/>
        <w:left w:val="none" w:sz="0" w:space="0" w:color="auto"/>
        <w:bottom w:val="none" w:sz="0" w:space="0" w:color="auto"/>
        <w:right w:val="none" w:sz="0" w:space="0" w:color="auto"/>
      </w:divBdr>
    </w:div>
    <w:div w:id="1960379738">
      <w:bodyDiv w:val="1"/>
      <w:marLeft w:val="0"/>
      <w:marRight w:val="0"/>
      <w:marTop w:val="0"/>
      <w:marBottom w:val="0"/>
      <w:divBdr>
        <w:top w:val="none" w:sz="0" w:space="0" w:color="auto"/>
        <w:left w:val="none" w:sz="0" w:space="0" w:color="auto"/>
        <w:bottom w:val="none" w:sz="0" w:space="0" w:color="auto"/>
        <w:right w:val="none" w:sz="0" w:space="0" w:color="auto"/>
      </w:divBdr>
    </w:div>
    <w:div w:id="1963605835">
      <w:bodyDiv w:val="1"/>
      <w:marLeft w:val="0"/>
      <w:marRight w:val="0"/>
      <w:marTop w:val="0"/>
      <w:marBottom w:val="0"/>
      <w:divBdr>
        <w:top w:val="none" w:sz="0" w:space="0" w:color="auto"/>
        <w:left w:val="none" w:sz="0" w:space="0" w:color="auto"/>
        <w:bottom w:val="none" w:sz="0" w:space="0" w:color="auto"/>
        <w:right w:val="none" w:sz="0" w:space="0" w:color="auto"/>
      </w:divBdr>
    </w:div>
    <w:div w:id="1964997774">
      <w:bodyDiv w:val="1"/>
      <w:marLeft w:val="0"/>
      <w:marRight w:val="0"/>
      <w:marTop w:val="0"/>
      <w:marBottom w:val="0"/>
      <w:divBdr>
        <w:top w:val="none" w:sz="0" w:space="0" w:color="auto"/>
        <w:left w:val="none" w:sz="0" w:space="0" w:color="auto"/>
        <w:bottom w:val="none" w:sz="0" w:space="0" w:color="auto"/>
        <w:right w:val="none" w:sz="0" w:space="0" w:color="auto"/>
      </w:divBdr>
    </w:div>
    <w:div w:id="1971739454">
      <w:bodyDiv w:val="1"/>
      <w:marLeft w:val="0"/>
      <w:marRight w:val="0"/>
      <w:marTop w:val="0"/>
      <w:marBottom w:val="0"/>
      <w:divBdr>
        <w:top w:val="none" w:sz="0" w:space="0" w:color="auto"/>
        <w:left w:val="none" w:sz="0" w:space="0" w:color="auto"/>
        <w:bottom w:val="none" w:sz="0" w:space="0" w:color="auto"/>
        <w:right w:val="none" w:sz="0" w:space="0" w:color="auto"/>
      </w:divBdr>
    </w:div>
    <w:div w:id="1973174753">
      <w:bodyDiv w:val="1"/>
      <w:marLeft w:val="0"/>
      <w:marRight w:val="0"/>
      <w:marTop w:val="0"/>
      <w:marBottom w:val="0"/>
      <w:divBdr>
        <w:top w:val="none" w:sz="0" w:space="0" w:color="auto"/>
        <w:left w:val="none" w:sz="0" w:space="0" w:color="auto"/>
        <w:bottom w:val="none" w:sz="0" w:space="0" w:color="auto"/>
        <w:right w:val="none" w:sz="0" w:space="0" w:color="auto"/>
      </w:divBdr>
    </w:div>
    <w:div w:id="1987512902">
      <w:bodyDiv w:val="1"/>
      <w:marLeft w:val="0"/>
      <w:marRight w:val="0"/>
      <w:marTop w:val="0"/>
      <w:marBottom w:val="0"/>
      <w:divBdr>
        <w:top w:val="none" w:sz="0" w:space="0" w:color="auto"/>
        <w:left w:val="none" w:sz="0" w:space="0" w:color="auto"/>
        <w:bottom w:val="none" w:sz="0" w:space="0" w:color="auto"/>
        <w:right w:val="none" w:sz="0" w:space="0" w:color="auto"/>
      </w:divBdr>
    </w:div>
    <w:div w:id="1994212079">
      <w:bodyDiv w:val="1"/>
      <w:marLeft w:val="0"/>
      <w:marRight w:val="0"/>
      <w:marTop w:val="0"/>
      <w:marBottom w:val="0"/>
      <w:divBdr>
        <w:top w:val="none" w:sz="0" w:space="0" w:color="auto"/>
        <w:left w:val="none" w:sz="0" w:space="0" w:color="auto"/>
        <w:bottom w:val="none" w:sz="0" w:space="0" w:color="auto"/>
        <w:right w:val="none" w:sz="0" w:space="0" w:color="auto"/>
      </w:divBdr>
    </w:div>
    <w:div w:id="2014065401">
      <w:bodyDiv w:val="1"/>
      <w:marLeft w:val="0"/>
      <w:marRight w:val="0"/>
      <w:marTop w:val="0"/>
      <w:marBottom w:val="0"/>
      <w:divBdr>
        <w:top w:val="none" w:sz="0" w:space="0" w:color="auto"/>
        <w:left w:val="none" w:sz="0" w:space="0" w:color="auto"/>
        <w:bottom w:val="none" w:sz="0" w:space="0" w:color="auto"/>
        <w:right w:val="none" w:sz="0" w:space="0" w:color="auto"/>
      </w:divBdr>
    </w:div>
    <w:div w:id="2022000490">
      <w:bodyDiv w:val="1"/>
      <w:marLeft w:val="0"/>
      <w:marRight w:val="0"/>
      <w:marTop w:val="0"/>
      <w:marBottom w:val="0"/>
      <w:divBdr>
        <w:top w:val="none" w:sz="0" w:space="0" w:color="auto"/>
        <w:left w:val="none" w:sz="0" w:space="0" w:color="auto"/>
        <w:bottom w:val="none" w:sz="0" w:space="0" w:color="auto"/>
        <w:right w:val="none" w:sz="0" w:space="0" w:color="auto"/>
      </w:divBdr>
    </w:div>
    <w:div w:id="2036691407">
      <w:bodyDiv w:val="1"/>
      <w:marLeft w:val="0"/>
      <w:marRight w:val="0"/>
      <w:marTop w:val="0"/>
      <w:marBottom w:val="0"/>
      <w:divBdr>
        <w:top w:val="none" w:sz="0" w:space="0" w:color="auto"/>
        <w:left w:val="none" w:sz="0" w:space="0" w:color="auto"/>
        <w:bottom w:val="none" w:sz="0" w:space="0" w:color="auto"/>
        <w:right w:val="none" w:sz="0" w:space="0" w:color="auto"/>
      </w:divBdr>
    </w:div>
    <w:div w:id="2050571778">
      <w:bodyDiv w:val="1"/>
      <w:marLeft w:val="0"/>
      <w:marRight w:val="0"/>
      <w:marTop w:val="0"/>
      <w:marBottom w:val="0"/>
      <w:divBdr>
        <w:top w:val="none" w:sz="0" w:space="0" w:color="auto"/>
        <w:left w:val="none" w:sz="0" w:space="0" w:color="auto"/>
        <w:bottom w:val="none" w:sz="0" w:space="0" w:color="auto"/>
        <w:right w:val="none" w:sz="0" w:space="0" w:color="auto"/>
      </w:divBdr>
    </w:div>
    <w:div w:id="2091191021">
      <w:bodyDiv w:val="1"/>
      <w:marLeft w:val="0"/>
      <w:marRight w:val="0"/>
      <w:marTop w:val="0"/>
      <w:marBottom w:val="0"/>
      <w:divBdr>
        <w:top w:val="none" w:sz="0" w:space="0" w:color="auto"/>
        <w:left w:val="none" w:sz="0" w:space="0" w:color="auto"/>
        <w:bottom w:val="none" w:sz="0" w:space="0" w:color="auto"/>
        <w:right w:val="none" w:sz="0" w:space="0" w:color="auto"/>
      </w:divBdr>
    </w:div>
    <w:div w:id="2097628595">
      <w:bodyDiv w:val="1"/>
      <w:marLeft w:val="0"/>
      <w:marRight w:val="0"/>
      <w:marTop w:val="0"/>
      <w:marBottom w:val="0"/>
      <w:divBdr>
        <w:top w:val="none" w:sz="0" w:space="0" w:color="auto"/>
        <w:left w:val="none" w:sz="0" w:space="0" w:color="auto"/>
        <w:bottom w:val="none" w:sz="0" w:space="0" w:color="auto"/>
        <w:right w:val="none" w:sz="0" w:space="0" w:color="auto"/>
      </w:divBdr>
    </w:div>
    <w:div w:id="2098282922">
      <w:bodyDiv w:val="1"/>
      <w:marLeft w:val="0"/>
      <w:marRight w:val="0"/>
      <w:marTop w:val="0"/>
      <w:marBottom w:val="0"/>
      <w:divBdr>
        <w:top w:val="none" w:sz="0" w:space="0" w:color="auto"/>
        <w:left w:val="none" w:sz="0" w:space="0" w:color="auto"/>
        <w:bottom w:val="none" w:sz="0" w:space="0" w:color="auto"/>
        <w:right w:val="none" w:sz="0" w:space="0" w:color="auto"/>
      </w:divBdr>
    </w:div>
    <w:div w:id="2104377977">
      <w:bodyDiv w:val="1"/>
      <w:marLeft w:val="0"/>
      <w:marRight w:val="0"/>
      <w:marTop w:val="0"/>
      <w:marBottom w:val="0"/>
      <w:divBdr>
        <w:top w:val="none" w:sz="0" w:space="0" w:color="auto"/>
        <w:left w:val="none" w:sz="0" w:space="0" w:color="auto"/>
        <w:bottom w:val="none" w:sz="0" w:space="0" w:color="auto"/>
        <w:right w:val="none" w:sz="0" w:space="0" w:color="auto"/>
      </w:divBdr>
    </w:div>
    <w:div w:id="2111197754">
      <w:bodyDiv w:val="1"/>
      <w:marLeft w:val="0"/>
      <w:marRight w:val="0"/>
      <w:marTop w:val="0"/>
      <w:marBottom w:val="0"/>
      <w:divBdr>
        <w:top w:val="none" w:sz="0" w:space="0" w:color="auto"/>
        <w:left w:val="none" w:sz="0" w:space="0" w:color="auto"/>
        <w:bottom w:val="none" w:sz="0" w:space="0" w:color="auto"/>
        <w:right w:val="none" w:sz="0" w:space="0" w:color="auto"/>
      </w:divBdr>
    </w:div>
    <w:div w:id="2113548655">
      <w:bodyDiv w:val="1"/>
      <w:marLeft w:val="0"/>
      <w:marRight w:val="0"/>
      <w:marTop w:val="0"/>
      <w:marBottom w:val="0"/>
      <w:divBdr>
        <w:top w:val="none" w:sz="0" w:space="0" w:color="auto"/>
        <w:left w:val="none" w:sz="0" w:space="0" w:color="auto"/>
        <w:bottom w:val="none" w:sz="0" w:space="0" w:color="auto"/>
        <w:right w:val="none" w:sz="0" w:space="0" w:color="auto"/>
      </w:divBdr>
    </w:div>
    <w:div w:id="2115785425">
      <w:bodyDiv w:val="1"/>
      <w:marLeft w:val="0"/>
      <w:marRight w:val="0"/>
      <w:marTop w:val="0"/>
      <w:marBottom w:val="0"/>
      <w:divBdr>
        <w:top w:val="none" w:sz="0" w:space="0" w:color="auto"/>
        <w:left w:val="none" w:sz="0" w:space="0" w:color="auto"/>
        <w:bottom w:val="none" w:sz="0" w:space="0" w:color="auto"/>
        <w:right w:val="none" w:sz="0" w:space="0" w:color="auto"/>
      </w:divBdr>
    </w:div>
    <w:div w:id="212731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footer" Target="footer5.xml"/><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89.png"/><Relationship Id="rId133" Type="http://schemas.openxmlformats.org/officeDocument/2006/relationships/footer" Target="footer13.xml"/><Relationship Id="rId138" Type="http://schemas.openxmlformats.org/officeDocument/2006/relationships/footer" Target="footer18.xml"/><Relationship Id="rId16" Type="http://schemas.openxmlformats.org/officeDocument/2006/relationships/image" Target="media/image1.png"/><Relationship Id="rId107" Type="http://schemas.openxmlformats.org/officeDocument/2006/relationships/image" Target="media/image84.png"/><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1.png"/><Relationship Id="rId123" Type="http://schemas.openxmlformats.org/officeDocument/2006/relationships/image" Target="media/image98.png"/><Relationship Id="rId128" Type="http://schemas.openxmlformats.org/officeDocument/2006/relationships/image" Target="media/image102.png"/><Relationship Id="rId144" Type="http://schemas.openxmlformats.org/officeDocument/2006/relationships/footer" Target="footer21.xml"/><Relationship Id="rId149"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nsu.govt.nz/health-professionals/national-cervical-screening-programme/policies-and-standards" TargetMode="External"/><Relationship Id="rId95" Type="http://schemas.openxmlformats.org/officeDocument/2006/relationships/image" Target="media/image75.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0.png"/><Relationship Id="rId113" Type="http://schemas.openxmlformats.org/officeDocument/2006/relationships/header" Target="header2.xml"/><Relationship Id="rId118" Type="http://schemas.openxmlformats.org/officeDocument/2006/relationships/image" Target="media/image93.png"/><Relationship Id="rId134" Type="http://schemas.openxmlformats.org/officeDocument/2006/relationships/footer" Target="footer14.xml"/><Relationship Id="rId139" Type="http://schemas.openxmlformats.org/officeDocument/2006/relationships/footer" Target="footer19.xml"/><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49.png"/><Relationship Id="rId103" Type="http://schemas.openxmlformats.org/officeDocument/2006/relationships/image" Target="media/image82.png"/><Relationship Id="rId108" Type="http://schemas.openxmlformats.org/officeDocument/2006/relationships/image" Target="media/image85.png"/><Relationship Id="rId116" Type="http://schemas.openxmlformats.org/officeDocument/2006/relationships/image" Target="media/image91.png"/><Relationship Id="rId124" Type="http://schemas.openxmlformats.org/officeDocument/2006/relationships/footer" Target="footer10.xml"/><Relationship Id="rId129" Type="http://schemas.openxmlformats.org/officeDocument/2006/relationships/image" Target="media/image103.png"/><Relationship Id="rId137" Type="http://schemas.openxmlformats.org/officeDocument/2006/relationships/footer" Target="footer17.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1.png"/><Relationship Id="rId96" Type="http://schemas.openxmlformats.org/officeDocument/2006/relationships/footer" Target="footer6.xml"/><Relationship Id="rId111" Type="http://schemas.openxmlformats.org/officeDocument/2006/relationships/image" Target="media/image88.png"/><Relationship Id="rId132" Type="http://schemas.openxmlformats.org/officeDocument/2006/relationships/footer" Target="footer12.xml"/><Relationship Id="rId140" Type="http://schemas.openxmlformats.org/officeDocument/2006/relationships/footer" Target="footer20.xml"/><Relationship Id="rId145" Type="http://schemas.openxmlformats.org/officeDocument/2006/relationships/hyperlink" Target="http://www.health.govt.nz/publication/ethnicity-data-protocols-health-and-disability-secto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van_Rowe@moh.govt.nz"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83.png"/><Relationship Id="rId114" Type="http://schemas.openxmlformats.org/officeDocument/2006/relationships/footer" Target="footer9.xml"/><Relationship Id="rId119" Type="http://schemas.openxmlformats.org/officeDocument/2006/relationships/image" Target="media/image94.png"/><Relationship Id="rId127" Type="http://schemas.openxmlformats.org/officeDocument/2006/relationships/image" Target="media/image101.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footer" Target="footer3.xml"/><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7.png"/><Relationship Id="rId130" Type="http://schemas.openxmlformats.org/officeDocument/2006/relationships/image" Target="media/image104.png"/><Relationship Id="rId135" Type="http://schemas.openxmlformats.org/officeDocument/2006/relationships/footer" Target="footer15.xml"/><Relationship Id="rId143" Type="http://schemas.openxmlformats.org/officeDocument/2006/relationships/image" Target="media/image107.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86.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image" Target="media/image76.png"/><Relationship Id="rId104" Type="http://schemas.openxmlformats.org/officeDocument/2006/relationships/footer" Target="footer7.xml"/><Relationship Id="rId120" Type="http://schemas.openxmlformats.org/officeDocument/2006/relationships/image" Target="media/image95.png"/><Relationship Id="rId125" Type="http://schemas.openxmlformats.org/officeDocument/2006/relationships/image" Target="media/image99.png"/><Relationship Id="rId141" Type="http://schemas.openxmlformats.org/officeDocument/2006/relationships/image" Target="media/image105.png"/><Relationship Id="rId146" Type="http://schemas.openxmlformats.org/officeDocument/2006/relationships/hyperlink" Target="http://www.health.govt.nz/publication/asian-health-chart-book-2006" TargetMode="External"/><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footer" Target="footer4.xml"/><Relationship Id="rId87" Type="http://schemas.openxmlformats.org/officeDocument/2006/relationships/image" Target="media/image68.png"/><Relationship Id="rId110" Type="http://schemas.openxmlformats.org/officeDocument/2006/relationships/image" Target="media/image87.png"/><Relationship Id="rId115" Type="http://schemas.openxmlformats.org/officeDocument/2006/relationships/image" Target="media/image90.png"/><Relationship Id="rId131" Type="http://schemas.openxmlformats.org/officeDocument/2006/relationships/footer" Target="footer11.xml"/><Relationship Id="rId136" Type="http://schemas.openxmlformats.org/officeDocument/2006/relationships/footer" Target="footer16.xml"/><Relationship Id="rId61" Type="http://schemas.openxmlformats.org/officeDocument/2006/relationships/image" Target="media/image45.png"/><Relationship Id="rId82" Type="http://schemas.openxmlformats.org/officeDocument/2006/relationships/image" Target="media/image63.png"/><Relationship Id="rId19" Type="http://schemas.openxmlformats.org/officeDocument/2006/relationships/image" Target="media/image4.png"/><Relationship Id="rId14" Type="http://schemas.openxmlformats.org/officeDocument/2006/relationships/hyperlink" Target="https://www.nsu.govt.nz/health-professionals/national-cervical-screening-programme/independent-monitoring-reports"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footer" Target="footer2.xml"/><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footer" Target="footer8.xml"/><Relationship Id="rId126" Type="http://schemas.openxmlformats.org/officeDocument/2006/relationships/image" Target="media/image100.png"/><Relationship Id="rId147" Type="http://schemas.openxmlformats.org/officeDocument/2006/relationships/footer" Target="footer22.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image" Target="media/image73.png"/><Relationship Id="rId98" Type="http://schemas.openxmlformats.org/officeDocument/2006/relationships/image" Target="media/image77.png"/><Relationship Id="rId121" Type="http://schemas.openxmlformats.org/officeDocument/2006/relationships/image" Target="media/image96.png"/><Relationship Id="rId142" Type="http://schemas.openxmlformats.org/officeDocument/2006/relationships/image" Target="media/image10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B6B69D96794A069D1847738FF3760D"/>
        <w:category>
          <w:name w:val="General"/>
          <w:gallery w:val="placeholder"/>
        </w:category>
        <w:types>
          <w:type w:val="bbPlcHdr"/>
        </w:types>
        <w:behaviors>
          <w:behavior w:val="content"/>
        </w:behaviors>
        <w:guid w:val="{DE9FA5D7-E550-49F0-A35A-43445B469926}"/>
      </w:docPartPr>
      <w:docPartBody>
        <w:p w:rsidR="00A93D73" w:rsidRDefault="00A93D73">
          <w:pPr>
            <w:pStyle w:val="98B6B69D96794A069D1847738FF3760D"/>
          </w:pPr>
          <w:r w:rsidRPr="00517B36">
            <w:rPr>
              <w:rStyle w:val="PlaceholderText"/>
            </w:rPr>
            <w:t>Click or tap here to enter text.</w:t>
          </w:r>
        </w:p>
      </w:docPartBody>
    </w:docPart>
    <w:docPart>
      <w:docPartPr>
        <w:name w:val="CACC4B0D65A54EB7A14CCE54CA7C15D2"/>
        <w:category>
          <w:name w:val="General"/>
          <w:gallery w:val="placeholder"/>
        </w:category>
        <w:types>
          <w:type w:val="bbPlcHdr"/>
        </w:types>
        <w:behaviors>
          <w:behavior w:val="content"/>
        </w:behaviors>
        <w:guid w:val="{42EA4F9C-ECE2-4DEE-9AAB-76B8ABF58692}"/>
      </w:docPartPr>
      <w:docPartBody>
        <w:p w:rsidR="00A93D73" w:rsidRDefault="00A93D73">
          <w:pPr>
            <w:pStyle w:val="CACC4B0D65A54EB7A14CCE54CA7C15D2"/>
          </w:pPr>
          <w:r w:rsidRPr="00517B36">
            <w:rPr>
              <w:rStyle w:val="PlaceholderText"/>
            </w:rPr>
            <w:t>Click or tap here to enter text.</w:t>
          </w:r>
        </w:p>
      </w:docPartBody>
    </w:docPart>
    <w:docPart>
      <w:docPartPr>
        <w:name w:val="D52FB03244534697A5EAAE5935CEBEC7"/>
        <w:category>
          <w:name w:val="General"/>
          <w:gallery w:val="placeholder"/>
        </w:category>
        <w:types>
          <w:type w:val="bbPlcHdr"/>
        </w:types>
        <w:behaviors>
          <w:behavior w:val="content"/>
        </w:behaviors>
        <w:guid w:val="{2E75376D-1E8E-4CFD-A5FE-A19A0808E198}"/>
      </w:docPartPr>
      <w:docPartBody>
        <w:p w:rsidR="00A93D73" w:rsidRDefault="00A93D73">
          <w:pPr>
            <w:pStyle w:val="D52FB03244534697A5EAAE5935CEBEC7"/>
          </w:pPr>
          <w:r w:rsidRPr="00007634">
            <w:rPr>
              <w:rStyle w:val="PlaceholderText"/>
            </w:rPr>
            <w:t>[Abstract]</w:t>
          </w:r>
        </w:p>
      </w:docPartBody>
    </w:docPart>
    <w:docPart>
      <w:docPartPr>
        <w:name w:val="83F9A51ADD084A7298D287744AA546D0"/>
        <w:category>
          <w:name w:val="General"/>
          <w:gallery w:val="placeholder"/>
        </w:category>
        <w:types>
          <w:type w:val="bbPlcHdr"/>
        </w:types>
        <w:behaviors>
          <w:behavior w:val="content"/>
        </w:behaviors>
        <w:guid w:val="{BCFA5899-52A5-4879-AA7F-50A9A95F6748}"/>
      </w:docPartPr>
      <w:docPartBody>
        <w:p w:rsidR="00A93D73" w:rsidRDefault="00A93D73">
          <w:pPr>
            <w:pStyle w:val="83F9A51ADD084A7298D287744AA546D0"/>
          </w:pPr>
          <w:r w:rsidRPr="00007634">
            <w:rPr>
              <w:rStyle w:val="PlaceholderText"/>
            </w:rPr>
            <w:t>[Abstract]</w:t>
          </w:r>
        </w:p>
      </w:docPartBody>
    </w:docPart>
    <w:docPart>
      <w:docPartPr>
        <w:name w:val="A5B0ED0F3C134F6B8CF7A76EC39B7756"/>
        <w:category>
          <w:name w:val="General"/>
          <w:gallery w:val="placeholder"/>
        </w:category>
        <w:types>
          <w:type w:val="bbPlcHdr"/>
        </w:types>
        <w:behaviors>
          <w:behavior w:val="content"/>
        </w:behaviors>
        <w:guid w:val="{C5A871AE-F8A8-4D55-BE04-BFDE59FB1E74}"/>
      </w:docPartPr>
      <w:docPartBody>
        <w:p w:rsidR="00A93D73" w:rsidRDefault="00A93D73">
          <w:pPr>
            <w:pStyle w:val="A5B0ED0F3C134F6B8CF7A76EC39B7756"/>
          </w:pPr>
          <w:r w:rsidRPr="00007634">
            <w:rPr>
              <w:rStyle w:val="PlaceholderText"/>
            </w:rPr>
            <w:t>[Abstract]</w:t>
          </w:r>
        </w:p>
      </w:docPartBody>
    </w:docPart>
    <w:docPart>
      <w:docPartPr>
        <w:name w:val="2244A31340FC499FA7E0168F79AA7DCF"/>
        <w:category>
          <w:name w:val="General"/>
          <w:gallery w:val="placeholder"/>
        </w:category>
        <w:types>
          <w:type w:val="bbPlcHdr"/>
        </w:types>
        <w:behaviors>
          <w:behavior w:val="content"/>
        </w:behaviors>
        <w:guid w:val="{B3015E4B-C75B-42AD-ADC0-CCD4ABF2DF53}"/>
      </w:docPartPr>
      <w:docPartBody>
        <w:p w:rsidR="00A93D73" w:rsidRDefault="00A93D73">
          <w:pPr>
            <w:pStyle w:val="2244A31340FC499FA7E0168F79AA7DCF"/>
          </w:pPr>
          <w:r w:rsidRPr="00007634">
            <w:rPr>
              <w:rStyle w:val="PlaceholderText"/>
            </w:rPr>
            <w:t>[Abstract]</w:t>
          </w:r>
        </w:p>
      </w:docPartBody>
    </w:docPart>
    <w:docPart>
      <w:docPartPr>
        <w:name w:val="EAC18A6DC77E48968F1D1CF6CF70244B"/>
        <w:category>
          <w:name w:val="General"/>
          <w:gallery w:val="placeholder"/>
        </w:category>
        <w:types>
          <w:type w:val="bbPlcHdr"/>
        </w:types>
        <w:behaviors>
          <w:behavior w:val="content"/>
        </w:behaviors>
        <w:guid w:val="{725456CC-7835-4B07-A44D-35970E599B58}"/>
      </w:docPartPr>
      <w:docPartBody>
        <w:p w:rsidR="00A93D73" w:rsidRDefault="00A93D73">
          <w:pPr>
            <w:pStyle w:val="EAC18A6DC77E48968F1D1CF6CF70244B"/>
          </w:pPr>
          <w:r w:rsidRPr="00007634">
            <w:rPr>
              <w:rStyle w:val="PlaceholderText"/>
            </w:rPr>
            <w:t>[Abstract]</w:t>
          </w:r>
        </w:p>
      </w:docPartBody>
    </w:docPart>
    <w:docPart>
      <w:docPartPr>
        <w:name w:val="3285C44755494802AF7A7878131F7D26"/>
        <w:category>
          <w:name w:val="General"/>
          <w:gallery w:val="placeholder"/>
        </w:category>
        <w:types>
          <w:type w:val="bbPlcHdr"/>
        </w:types>
        <w:behaviors>
          <w:behavior w:val="content"/>
        </w:behaviors>
        <w:guid w:val="{A36CDFC8-8C31-443B-BB9B-79A636646571}"/>
      </w:docPartPr>
      <w:docPartBody>
        <w:p w:rsidR="00A93D73" w:rsidRDefault="00A93D73">
          <w:pPr>
            <w:pStyle w:val="3285C44755494802AF7A7878131F7D26"/>
          </w:pPr>
          <w:r w:rsidRPr="00007634">
            <w:rPr>
              <w:rStyle w:val="PlaceholderText"/>
            </w:rPr>
            <w:t>[Abstract]</w:t>
          </w:r>
        </w:p>
      </w:docPartBody>
    </w:docPart>
    <w:docPart>
      <w:docPartPr>
        <w:name w:val="C37F4D160C954D2185DEC43718E1F94B"/>
        <w:category>
          <w:name w:val="General"/>
          <w:gallery w:val="placeholder"/>
        </w:category>
        <w:types>
          <w:type w:val="bbPlcHdr"/>
        </w:types>
        <w:behaviors>
          <w:behavior w:val="content"/>
        </w:behaviors>
        <w:guid w:val="{1711788A-CE1F-4E51-8528-2327851DE3C9}"/>
      </w:docPartPr>
      <w:docPartBody>
        <w:p w:rsidR="00A93D73" w:rsidRDefault="00A93D73">
          <w:pPr>
            <w:pStyle w:val="C37F4D160C954D2185DEC43718E1F94B"/>
          </w:pPr>
          <w:r w:rsidRPr="00007634">
            <w:rPr>
              <w:rStyle w:val="PlaceholderText"/>
            </w:rPr>
            <w:t>[Abstract]</w:t>
          </w:r>
        </w:p>
      </w:docPartBody>
    </w:docPart>
    <w:docPart>
      <w:docPartPr>
        <w:name w:val="CA119CFF41AF41A680F1027D99D8DBD6"/>
        <w:category>
          <w:name w:val="General"/>
          <w:gallery w:val="placeholder"/>
        </w:category>
        <w:types>
          <w:type w:val="bbPlcHdr"/>
        </w:types>
        <w:behaviors>
          <w:behavior w:val="content"/>
        </w:behaviors>
        <w:guid w:val="{2234552C-48AD-42EE-AA22-64B7AC19EE03}"/>
      </w:docPartPr>
      <w:docPartBody>
        <w:p w:rsidR="00A93D73" w:rsidRDefault="00A93D73">
          <w:pPr>
            <w:pStyle w:val="CA119CFF41AF41A680F1027D99D8DBD6"/>
          </w:pPr>
          <w:r w:rsidRPr="00007634">
            <w:rPr>
              <w:rStyle w:val="PlaceholderText"/>
            </w:rPr>
            <w:t>[Abstract]</w:t>
          </w:r>
        </w:p>
      </w:docPartBody>
    </w:docPart>
    <w:docPart>
      <w:docPartPr>
        <w:name w:val="3226067273EE4B74AA01EBEBD950027D"/>
        <w:category>
          <w:name w:val="General"/>
          <w:gallery w:val="placeholder"/>
        </w:category>
        <w:types>
          <w:type w:val="bbPlcHdr"/>
        </w:types>
        <w:behaviors>
          <w:behavior w:val="content"/>
        </w:behaviors>
        <w:guid w:val="{FA1D1050-D715-43F4-A9E4-309B9871FD82}"/>
      </w:docPartPr>
      <w:docPartBody>
        <w:p w:rsidR="00A93D73" w:rsidRDefault="00A93D73">
          <w:pPr>
            <w:pStyle w:val="3226067273EE4B74AA01EBEBD950027D"/>
          </w:pPr>
          <w:r w:rsidRPr="00007634">
            <w:rPr>
              <w:rStyle w:val="PlaceholderText"/>
            </w:rPr>
            <w:t>[Abstract]</w:t>
          </w:r>
        </w:p>
      </w:docPartBody>
    </w:docPart>
    <w:docPart>
      <w:docPartPr>
        <w:name w:val="812A14A3C0594C83B54B15A3CB3B01E3"/>
        <w:category>
          <w:name w:val="General"/>
          <w:gallery w:val="placeholder"/>
        </w:category>
        <w:types>
          <w:type w:val="bbPlcHdr"/>
        </w:types>
        <w:behaviors>
          <w:behavior w:val="content"/>
        </w:behaviors>
        <w:guid w:val="{782B6894-AD91-4A02-8C56-F28DC8922D67}"/>
      </w:docPartPr>
      <w:docPartBody>
        <w:p w:rsidR="00A93D73" w:rsidRDefault="00A93D73">
          <w:pPr>
            <w:pStyle w:val="812A14A3C0594C83B54B15A3CB3B01E3"/>
          </w:pPr>
          <w:r w:rsidRPr="00007634">
            <w:rPr>
              <w:rStyle w:val="PlaceholderText"/>
            </w:rPr>
            <w:t>[Abstract]</w:t>
          </w:r>
        </w:p>
      </w:docPartBody>
    </w:docPart>
    <w:docPart>
      <w:docPartPr>
        <w:name w:val="C426893C6E6E4BC0957765749FD93B39"/>
        <w:category>
          <w:name w:val="General"/>
          <w:gallery w:val="placeholder"/>
        </w:category>
        <w:types>
          <w:type w:val="bbPlcHdr"/>
        </w:types>
        <w:behaviors>
          <w:behavior w:val="content"/>
        </w:behaviors>
        <w:guid w:val="{758C76B5-3A5C-4E41-8788-530A813AB812}"/>
      </w:docPartPr>
      <w:docPartBody>
        <w:p w:rsidR="00A93D73" w:rsidRDefault="00A93D73">
          <w:pPr>
            <w:pStyle w:val="C426893C6E6E4BC0957765749FD93B39"/>
          </w:pPr>
          <w:r w:rsidRPr="00007634">
            <w:rPr>
              <w:rStyle w:val="PlaceholderText"/>
            </w:rPr>
            <w:t>[Abstract]</w:t>
          </w:r>
        </w:p>
      </w:docPartBody>
    </w:docPart>
    <w:docPart>
      <w:docPartPr>
        <w:name w:val="84E676AA166B4AFEBA239CABC758D1B8"/>
        <w:category>
          <w:name w:val="General"/>
          <w:gallery w:val="placeholder"/>
        </w:category>
        <w:types>
          <w:type w:val="bbPlcHdr"/>
        </w:types>
        <w:behaviors>
          <w:behavior w:val="content"/>
        </w:behaviors>
        <w:guid w:val="{3492C011-BD88-4565-AE81-3DA6115E009F}"/>
      </w:docPartPr>
      <w:docPartBody>
        <w:p w:rsidR="00A93D73" w:rsidRDefault="00A93D73">
          <w:pPr>
            <w:pStyle w:val="84E676AA166B4AFEBA239CABC758D1B8"/>
          </w:pPr>
          <w:r w:rsidRPr="00007634">
            <w:rPr>
              <w:rStyle w:val="PlaceholderText"/>
            </w:rPr>
            <w:t>[Abstract]</w:t>
          </w:r>
        </w:p>
      </w:docPartBody>
    </w:docPart>
    <w:docPart>
      <w:docPartPr>
        <w:name w:val="E979998C54304D1D95A92C6226F63CD2"/>
        <w:category>
          <w:name w:val="General"/>
          <w:gallery w:val="placeholder"/>
        </w:category>
        <w:types>
          <w:type w:val="bbPlcHdr"/>
        </w:types>
        <w:behaviors>
          <w:behavior w:val="content"/>
        </w:behaviors>
        <w:guid w:val="{AC1008B3-218F-43AF-8DDA-70FEEDFAB7C1}"/>
      </w:docPartPr>
      <w:docPartBody>
        <w:p w:rsidR="00A93D73" w:rsidRDefault="00A93D73">
          <w:pPr>
            <w:pStyle w:val="E979998C54304D1D95A92C6226F63CD2"/>
          </w:pPr>
          <w:r w:rsidRPr="00007634">
            <w:rPr>
              <w:rStyle w:val="PlaceholderText"/>
            </w:rPr>
            <w:t>[Abstract]</w:t>
          </w:r>
        </w:p>
      </w:docPartBody>
    </w:docPart>
    <w:docPart>
      <w:docPartPr>
        <w:name w:val="C146767E19844B4DABF656C2FC2EE676"/>
        <w:category>
          <w:name w:val="General"/>
          <w:gallery w:val="placeholder"/>
        </w:category>
        <w:types>
          <w:type w:val="bbPlcHdr"/>
        </w:types>
        <w:behaviors>
          <w:behavior w:val="content"/>
        </w:behaviors>
        <w:guid w:val="{FECE6AAA-1561-40D7-9F25-1A0C8F708B5F}"/>
      </w:docPartPr>
      <w:docPartBody>
        <w:p w:rsidR="00A93D73" w:rsidRDefault="00A93D73">
          <w:pPr>
            <w:pStyle w:val="C146767E19844B4DABF656C2FC2EE676"/>
          </w:pPr>
          <w:r w:rsidRPr="00007634">
            <w:rPr>
              <w:rStyle w:val="PlaceholderText"/>
            </w:rPr>
            <w:t>[Abstract]</w:t>
          </w:r>
        </w:p>
      </w:docPartBody>
    </w:docPart>
    <w:docPart>
      <w:docPartPr>
        <w:name w:val="8E5B3215F0014B5CB9E8B9CAA71071A0"/>
        <w:category>
          <w:name w:val="General"/>
          <w:gallery w:val="placeholder"/>
        </w:category>
        <w:types>
          <w:type w:val="bbPlcHdr"/>
        </w:types>
        <w:behaviors>
          <w:behavior w:val="content"/>
        </w:behaviors>
        <w:guid w:val="{D7E42B74-BFBB-4EAA-8B74-8ED2DEEDEAE0}"/>
      </w:docPartPr>
      <w:docPartBody>
        <w:p w:rsidR="00A93D73" w:rsidRDefault="00A93D73">
          <w:pPr>
            <w:pStyle w:val="8E5B3215F0014B5CB9E8B9CAA71071A0"/>
          </w:pPr>
          <w:r w:rsidRPr="00007634">
            <w:rPr>
              <w:rStyle w:val="PlaceholderText"/>
            </w:rPr>
            <w:t>[Abstract]</w:t>
          </w:r>
        </w:p>
      </w:docPartBody>
    </w:docPart>
    <w:docPart>
      <w:docPartPr>
        <w:name w:val="51E7526A50DA4F5593BFB61E25F40EB9"/>
        <w:category>
          <w:name w:val="General"/>
          <w:gallery w:val="placeholder"/>
        </w:category>
        <w:types>
          <w:type w:val="bbPlcHdr"/>
        </w:types>
        <w:behaviors>
          <w:behavior w:val="content"/>
        </w:behaviors>
        <w:guid w:val="{40DF9639-D323-4BB2-BE3A-77F933118F41}"/>
      </w:docPartPr>
      <w:docPartBody>
        <w:p w:rsidR="00A93D73" w:rsidRDefault="00A93D73">
          <w:pPr>
            <w:pStyle w:val="51E7526A50DA4F5593BFB61E25F40EB9"/>
          </w:pPr>
          <w:r w:rsidRPr="00007634">
            <w:rPr>
              <w:rStyle w:val="PlaceholderText"/>
            </w:rPr>
            <w:t>[Abstract]</w:t>
          </w:r>
        </w:p>
      </w:docPartBody>
    </w:docPart>
    <w:docPart>
      <w:docPartPr>
        <w:name w:val="3F8E0111855646B5A830CABC9268B3E8"/>
        <w:category>
          <w:name w:val="General"/>
          <w:gallery w:val="placeholder"/>
        </w:category>
        <w:types>
          <w:type w:val="bbPlcHdr"/>
        </w:types>
        <w:behaviors>
          <w:behavior w:val="content"/>
        </w:behaviors>
        <w:guid w:val="{C2DA9CC4-97ED-4F17-8CC3-E1F4F77A2FC3}"/>
      </w:docPartPr>
      <w:docPartBody>
        <w:p w:rsidR="00A93D73" w:rsidRDefault="00A93D73">
          <w:pPr>
            <w:pStyle w:val="3F8E0111855646B5A830CABC9268B3E8"/>
          </w:pPr>
          <w:r w:rsidRPr="00007634">
            <w:rPr>
              <w:rStyle w:val="PlaceholderText"/>
            </w:rPr>
            <w:t>[Abstract]</w:t>
          </w:r>
        </w:p>
      </w:docPartBody>
    </w:docPart>
    <w:docPart>
      <w:docPartPr>
        <w:name w:val="D0BEA5BC719F42F6AD09A03696D63544"/>
        <w:category>
          <w:name w:val="General"/>
          <w:gallery w:val="placeholder"/>
        </w:category>
        <w:types>
          <w:type w:val="bbPlcHdr"/>
        </w:types>
        <w:behaviors>
          <w:behavior w:val="content"/>
        </w:behaviors>
        <w:guid w:val="{0309433E-2195-4EB0-9C18-F5A80A875D84}"/>
      </w:docPartPr>
      <w:docPartBody>
        <w:p w:rsidR="00A93D73" w:rsidRDefault="00A93D73">
          <w:pPr>
            <w:pStyle w:val="D0BEA5BC719F42F6AD09A03696D63544"/>
          </w:pPr>
          <w:r w:rsidRPr="00007634">
            <w:rPr>
              <w:rStyle w:val="PlaceholderText"/>
            </w:rPr>
            <w:t>[Abstract]</w:t>
          </w:r>
        </w:p>
      </w:docPartBody>
    </w:docPart>
    <w:docPart>
      <w:docPartPr>
        <w:name w:val="41646BC94D6F49B8B2AFD81F440C72E3"/>
        <w:category>
          <w:name w:val="General"/>
          <w:gallery w:val="placeholder"/>
        </w:category>
        <w:types>
          <w:type w:val="bbPlcHdr"/>
        </w:types>
        <w:behaviors>
          <w:behavior w:val="content"/>
        </w:behaviors>
        <w:guid w:val="{3024F444-A492-438B-A8C2-C8C1317CED60}"/>
      </w:docPartPr>
      <w:docPartBody>
        <w:p w:rsidR="00A93D73" w:rsidRDefault="00A93D73">
          <w:pPr>
            <w:pStyle w:val="41646BC94D6F49B8B2AFD81F440C72E3"/>
          </w:pPr>
          <w:r w:rsidRPr="00007634">
            <w:rPr>
              <w:rStyle w:val="PlaceholderText"/>
            </w:rPr>
            <w:t>[Abstract]</w:t>
          </w:r>
        </w:p>
      </w:docPartBody>
    </w:docPart>
    <w:docPart>
      <w:docPartPr>
        <w:name w:val="23B7FDCEBF55445B92D1DE3FB9EF271C"/>
        <w:category>
          <w:name w:val="General"/>
          <w:gallery w:val="placeholder"/>
        </w:category>
        <w:types>
          <w:type w:val="bbPlcHdr"/>
        </w:types>
        <w:behaviors>
          <w:behavior w:val="content"/>
        </w:behaviors>
        <w:guid w:val="{3CE6E6FA-7131-4F9A-A441-158A7E2D35F5}"/>
      </w:docPartPr>
      <w:docPartBody>
        <w:p w:rsidR="00F4009A" w:rsidRDefault="00F4009A" w:rsidP="00F4009A">
          <w:pPr>
            <w:pStyle w:val="23B7FDCEBF55445B92D1DE3FB9EF271C"/>
          </w:pPr>
          <w:r w:rsidRPr="00517B36">
            <w:rPr>
              <w:rStyle w:val="PlaceholderText"/>
            </w:rPr>
            <w:t>Click or tap here to enter text.</w:t>
          </w:r>
        </w:p>
      </w:docPartBody>
    </w:docPart>
    <w:docPart>
      <w:docPartPr>
        <w:name w:val="634F4D2A1C08455993FC0C7F8580D5C8"/>
        <w:category>
          <w:name w:val="General"/>
          <w:gallery w:val="placeholder"/>
        </w:category>
        <w:types>
          <w:type w:val="bbPlcHdr"/>
        </w:types>
        <w:behaviors>
          <w:behavior w:val="content"/>
        </w:behaviors>
        <w:guid w:val="{CB5BD909-04A2-40FF-9754-DA81C047DE06}"/>
      </w:docPartPr>
      <w:docPartBody>
        <w:p w:rsidR="00F4009A" w:rsidRDefault="00F4009A" w:rsidP="00F4009A">
          <w:pPr>
            <w:pStyle w:val="634F4D2A1C08455993FC0C7F8580D5C8"/>
          </w:pPr>
          <w:r w:rsidRPr="00517B36">
            <w:rPr>
              <w:rStyle w:val="PlaceholderText"/>
            </w:rPr>
            <w:t>Click or tap here to enter text.</w:t>
          </w:r>
        </w:p>
      </w:docPartBody>
    </w:docPart>
    <w:docPart>
      <w:docPartPr>
        <w:name w:val="5BCC8656DA81438996C7A05709FD2232"/>
        <w:category>
          <w:name w:val="General"/>
          <w:gallery w:val="placeholder"/>
        </w:category>
        <w:types>
          <w:type w:val="bbPlcHdr"/>
        </w:types>
        <w:behaviors>
          <w:behavior w:val="content"/>
        </w:behaviors>
        <w:guid w:val="{C3951745-F0CE-4453-BFC4-45A14FE8E961}"/>
      </w:docPartPr>
      <w:docPartBody>
        <w:p w:rsidR="00F4009A" w:rsidRDefault="00F4009A" w:rsidP="00F4009A">
          <w:pPr>
            <w:pStyle w:val="5BCC8656DA81438996C7A05709FD2232"/>
          </w:pPr>
          <w:r w:rsidRPr="00517B36">
            <w:rPr>
              <w:rStyle w:val="PlaceholderText"/>
            </w:rPr>
            <w:t>Click or tap here to enter text.</w:t>
          </w:r>
        </w:p>
      </w:docPartBody>
    </w:docPart>
    <w:docPart>
      <w:docPartPr>
        <w:name w:val="56BC7BF9081B442287EC9517763DA2A0"/>
        <w:category>
          <w:name w:val="General"/>
          <w:gallery w:val="placeholder"/>
        </w:category>
        <w:types>
          <w:type w:val="bbPlcHdr"/>
        </w:types>
        <w:behaviors>
          <w:behavior w:val="content"/>
        </w:behaviors>
        <w:guid w:val="{A641C22C-579B-49D9-B3F4-1A6FDF3EC597}"/>
      </w:docPartPr>
      <w:docPartBody>
        <w:p w:rsidR="00F4009A" w:rsidRDefault="00F4009A" w:rsidP="00F4009A">
          <w:pPr>
            <w:pStyle w:val="56BC7BF9081B442287EC9517763DA2A0"/>
          </w:pPr>
          <w:r w:rsidRPr="00517B36">
            <w:rPr>
              <w:rStyle w:val="PlaceholderText"/>
            </w:rPr>
            <w:t>Click or tap here to enter text.</w:t>
          </w:r>
        </w:p>
      </w:docPartBody>
    </w:docPart>
    <w:docPart>
      <w:docPartPr>
        <w:name w:val="2A2B9B3297F748E48B942DDF53366203"/>
        <w:category>
          <w:name w:val="General"/>
          <w:gallery w:val="placeholder"/>
        </w:category>
        <w:types>
          <w:type w:val="bbPlcHdr"/>
        </w:types>
        <w:behaviors>
          <w:behavior w:val="content"/>
        </w:behaviors>
        <w:guid w:val="{8B143333-C275-4B67-9DF6-3752EF47E06D}"/>
      </w:docPartPr>
      <w:docPartBody>
        <w:p w:rsidR="00F4009A" w:rsidRDefault="00F4009A" w:rsidP="00F4009A">
          <w:pPr>
            <w:pStyle w:val="2A2B9B3297F748E48B942DDF53366203"/>
          </w:pPr>
          <w:r w:rsidRPr="00517B36">
            <w:rPr>
              <w:rStyle w:val="PlaceholderText"/>
            </w:rPr>
            <w:t>Click or tap here to enter text.</w:t>
          </w:r>
        </w:p>
      </w:docPartBody>
    </w:docPart>
    <w:docPart>
      <w:docPartPr>
        <w:name w:val="160B31E5FB8F49F6A4A857CEA4B52751"/>
        <w:category>
          <w:name w:val="General"/>
          <w:gallery w:val="placeholder"/>
        </w:category>
        <w:types>
          <w:type w:val="bbPlcHdr"/>
        </w:types>
        <w:behaviors>
          <w:behavior w:val="content"/>
        </w:behaviors>
        <w:guid w:val="{7410E2B1-D1A8-474D-A91C-5FCC59115E14}"/>
      </w:docPartPr>
      <w:docPartBody>
        <w:p w:rsidR="00F4009A" w:rsidRDefault="00F4009A" w:rsidP="00F4009A">
          <w:pPr>
            <w:pStyle w:val="160B31E5FB8F49F6A4A857CEA4B52751"/>
          </w:pPr>
          <w:r w:rsidRPr="00517B36">
            <w:rPr>
              <w:rStyle w:val="PlaceholderText"/>
            </w:rPr>
            <w:t>Click or tap here to enter text.</w:t>
          </w:r>
        </w:p>
      </w:docPartBody>
    </w:docPart>
    <w:docPart>
      <w:docPartPr>
        <w:name w:val="2FD13B2B672349DCA66145CFC006E4F6"/>
        <w:category>
          <w:name w:val="General"/>
          <w:gallery w:val="placeholder"/>
        </w:category>
        <w:types>
          <w:type w:val="bbPlcHdr"/>
        </w:types>
        <w:behaviors>
          <w:behavior w:val="content"/>
        </w:behaviors>
        <w:guid w:val="{D7D8FC22-1BF0-420C-930E-B7390BB97023}"/>
      </w:docPartPr>
      <w:docPartBody>
        <w:p w:rsidR="00F4009A" w:rsidRDefault="00F4009A" w:rsidP="00F4009A">
          <w:pPr>
            <w:pStyle w:val="2FD13B2B672349DCA66145CFC006E4F6"/>
          </w:pPr>
          <w:r w:rsidRPr="00517B36">
            <w:rPr>
              <w:rStyle w:val="PlaceholderText"/>
            </w:rPr>
            <w:t>Click or tap here to enter text.</w:t>
          </w:r>
        </w:p>
      </w:docPartBody>
    </w:docPart>
    <w:docPart>
      <w:docPartPr>
        <w:name w:val="BFECF225F987442FB81CBA61E06C5502"/>
        <w:category>
          <w:name w:val="General"/>
          <w:gallery w:val="placeholder"/>
        </w:category>
        <w:types>
          <w:type w:val="bbPlcHdr"/>
        </w:types>
        <w:behaviors>
          <w:behavior w:val="content"/>
        </w:behaviors>
        <w:guid w:val="{AA5CDBE8-8115-4A81-B2A0-145C1C8FFBB5}"/>
      </w:docPartPr>
      <w:docPartBody>
        <w:p w:rsidR="00F4009A" w:rsidRDefault="00F4009A" w:rsidP="00F4009A">
          <w:pPr>
            <w:pStyle w:val="BFECF225F987442FB81CBA61E06C5502"/>
          </w:pPr>
          <w:r w:rsidRPr="00517B36">
            <w:rPr>
              <w:rStyle w:val="PlaceholderText"/>
            </w:rPr>
            <w:t>Click or tap here to enter text.</w:t>
          </w:r>
        </w:p>
      </w:docPartBody>
    </w:docPart>
    <w:docPart>
      <w:docPartPr>
        <w:name w:val="6A88F91C0BFF4530B99DE6104CF2781D"/>
        <w:category>
          <w:name w:val="General"/>
          <w:gallery w:val="placeholder"/>
        </w:category>
        <w:types>
          <w:type w:val="bbPlcHdr"/>
        </w:types>
        <w:behaviors>
          <w:behavior w:val="content"/>
        </w:behaviors>
        <w:guid w:val="{80678EEA-E6C0-4412-8F42-5E3431DECB20}"/>
      </w:docPartPr>
      <w:docPartBody>
        <w:p w:rsidR="00F4009A" w:rsidRDefault="00F4009A" w:rsidP="00F4009A">
          <w:pPr>
            <w:pStyle w:val="6A88F91C0BFF4530B99DE6104CF2781D"/>
          </w:pPr>
          <w:r w:rsidRPr="00517B36">
            <w:rPr>
              <w:rStyle w:val="PlaceholderText"/>
            </w:rPr>
            <w:t>Click or tap here to enter text.</w:t>
          </w:r>
        </w:p>
      </w:docPartBody>
    </w:docPart>
    <w:docPart>
      <w:docPartPr>
        <w:name w:val="9895AB5CFEF24D91A57B6B0DE327ABEA"/>
        <w:category>
          <w:name w:val="General"/>
          <w:gallery w:val="placeholder"/>
        </w:category>
        <w:types>
          <w:type w:val="bbPlcHdr"/>
        </w:types>
        <w:behaviors>
          <w:behavior w:val="content"/>
        </w:behaviors>
        <w:guid w:val="{C0FCFABB-B92C-4DC2-B595-17933E296329}"/>
      </w:docPartPr>
      <w:docPartBody>
        <w:p w:rsidR="00F4009A" w:rsidRDefault="00F4009A" w:rsidP="00F4009A">
          <w:pPr>
            <w:pStyle w:val="9895AB5CFEF24D91A57B6B0DE327ABEA"/>
          </w:pPr>
          <w:r w:rsidRPr="00517B36">
            <w:rPr>
              <w:rStyle w:val="PlaceholderText"/>
            </w:rPr>
            <w:t>Click or tap here to enter text.</w:t>
          </w:r>
        </w:p>
      </w:docPartBody>
    </w:docPart>
    <w:docPart>
      <w:docPartPr>
        <w:name w:val="5C5496E047D34600A1E386DAE159EB77"/>
        <w:category>
          <w:name w:val="General"/>
          <w:gallery w:val="placeholder"/>
        </w:category>
        <w:types>
          <w:type w:val="bbPlcHdr"/>
        </w:types>
        <w:behaviors>
          <w:behavior w:val="content"/>
        </w:behaviors>
        <w:guid w:val="{5AB55730-22FB-4C29-BF5F-192C5DE6ECE9}"/>
      </w:docPartPr>
      <w:docPartBody>
        <w:p w:rsidR="00F4009A" w:rsidRDefault="00F4009A" w:rsidP="00F4009A">
          <w:pPr>
            <w:pStyle w:val="5C5496E047D34600A1E386DAE159EB77"/>
          </w:pPr>
          <w:r w:rsidRPr="00517B36">
            <w:rPr>
              <w:rStyle w:val="PlaceholderText"/>
            </w:rPr>
            <w:t>Click or tap here to enter text.</w:t>
          </w:r>
        </w:p>
      </w:docPartBody>
    </w:docPart>
    <w:docPart>
      <w:docPartPr>
        <w:name w:val="FD2D5F8A6CB542B380024EC42091AF55"/>
        <w:category>
          <w:name w:val="General"/>
          <w:gallery w:val="placeholder"/>
        </w:category>
        <w:types>
          <w:type w:val="bbPlcHdr"/>
        </w:types>
        <w:behaviors>
          <w:behavior w:val="content"/>
        </w:behaviors>
        <w:guid w:val="{1982C58F-FD57-4BC7-9AFC-E78A4AF0AF0F}"/>
      </w:docPartPr>
      <w:docPartBody>
        <w:p w:rsidR="00F4009A" w:rsidRDefault="00F4009A" w:rsidP="00F4009A">
          <w:pPr>
            <w:pStyle w:val="FD2D5F8A6CB542B380024EC42091AF55"/>
          </w:pPr>
          <w:r w:rsidRPr="00517B36">
            <w:rPr>
              <w:rStyle w:val="PlaceholderText"/>
            </w:rPr>
            <w:t>Click or tap here to enter text.</w:t>
          </w:r>
        </w:p>
      </w:docPartBody>
    </w:docPart>
    <w:docPart>
      <w:docPartPr>
        <w:name w:val="30E063AFBDD94A3BA55831131CF9502C"/>
        <w:category>
          <w:name w:val="General"/>
          <w:gallery w:val="placeholder"/>
        </w:category>
        <w:types>
          <w:type w:val="bbPlcHdr"/>
        </w:types>
        <w:behaviors>
          <w:behavior w:val="content"/>
        </w:behaviors>
        <w:guid w:val="{F59EA233-CD72-4B6D-8752-D043545630A8}"/>
      </w:docPartPr>
      <w:docPartBody>
        <w:p w:rsidR="00F4009A" w:rsidRDefault="00F4009A" w:rsidP="00F4009A">
          <w:pPr>
            <w:pStyle w:val="30E063AFBDD94A3BA55831131CF9502C"/>
          </w:pPr>
          <w:r w:rsidRPr="00517B36">
            <w:rPr>
              <w:rStyle w:val="PlaceholderText"/>
            </w:rPr>
            <w:t>Click or tap here to enter text.</w:t>
          </w:r>
        </w:p>
      </w:docPartBody>
    </w:docPart>
    <w:docPart>
      <w:docPartPr>
        <w:name w:val="5728363A54E44EC3B498B91ACE329C78"/>
        <w:category>
          <w:name w:val="General"/>
          <w:gallery w:val="placeholder"/>
        </w:category>
        <w:types>
          <w:type w:val="bbPlcHdr"/>
        </w:types>
        <w:behaviors>
          <w:behavior w:val="content"/>
        </w:behaviors>
        <w:guid w:val="{67621DD3-6878-4656-A315-B69470BB1889}"/>
      </w:docPartPr>
      <w:docPartBody>
        <w:p w:rsidR="00F4009A" w:rsidRDefault="00F4009A" w:rsidP="00F4009A">
          <w:pPr>
            <w:pStyle w:val="5728363A54E44EC3B498B91ACE329C78"/>
          </w:pPr>
          <w:r w:rsidRPr="00517B36">
            <w:rPr>
              <w:rStyle w:val="PlaceholderText"/>
            </w:rPr>
            <w:t>Click or tap here to enter text.</w:t>
          </w:r>
        </w:p>
      </w:docPartBody>
    </w:docPart>
    <w:docPart>
      <w:docPartPr>
        <w:name w:val="092286C12B9A449DA4F3659C9566161D"/>
        <w:category>
          <w:name w:val="General"/>
          <w:gallery w:val="placeholder"/>
        </w:category>
        <w:types>
          <w:type w:val="bbPlcHdr"/>
        </w:types>
        <w:behaviors>
          <w:behavior w:val="content"/>
        </w:behaviors>
        <w:guid w:val="{51E96CF0-0B27-4CAC-96AB-47FBC318EB3B}"/>
      </w:docPartPr>
      <w:docPartBody>
        <w:p w:rsidR="00F4009A" w:rsidRDefault="00F4009A" w:rsidP="00F4009A">
          <w:pPr>
            <w:pStyle w:val="092286C12B9A449DA4F3659C9566161D"/>
          </w:pPr>
          <w:r w:rsidRPr="00517B36">
            <w:rPr>
              <w:rStyle w:val="PlaceholderText"/>
            </w:rPr>
            <w:t>Click or tap here to enter text.</w:t>
          </w:r>
        </w:p>
      </w:docPartBody>
    </w:docPart>
    <w:docPart>
      <w:docPartPr>
        <w:name w:val="FDDEEC71B30E4595AA5A3B9EAF178FED"/>
        <w:category>
          <w:name w:val="General"/>
          <w:gallery w:val="placeholder"/>
        </w:category>
        <w:types>
          <w:type w:val="bbPlcHdr"/>
        </w:types>
        <w:behaviors>
          <w:behavior w:val="content"/>
        </w:behaviors>
        <w:guid w:val="{CC747FA8-6139-4560-A784-A77580974A97}"/>
      </w:docPartPr>
      <w:docPartBody>
        <w:p w:rsidR="00F4009A" w:rsidRDefault="00F4009A" w:rsidP="00F4009A">
          <w:pPr>
            <w:pStyle w:val="FDDEEC71B30E4595AA5A3B9EAF178FED"/>
          </w:pPr>
          <w:r w:rsidRPr="00517B36">
            <w:rPr>
              <w:rStyle w:val="PlaceholderText"/>
            </w:rPr>
            <w:t>Click or tap here to enter text.</w:t>
          </w:r>
        </w:p>
      </w:docPartBody>
    </w:docPart>
    <w:docPart>
      <w:docPartPr>
        <w:name w:val="2C4532F515F54149A031013B1B8D9870"/>
        <w:category>
          <w:name w:val="General"/>
          <w:gallery w:val="placeholder"/>
        </w:category>
        <w:types>
          <w:type w:val="bbPlcHdr"/>
        </w:types>
        <w:behaviors>
          <w:behavior w:val="content"/>
        </w:behaviors>
        <w:guid w:val="{A69E16FB-9FA1-4004-8D48-C20C1546054F}"/>
      </w:docPartPr>
      <w:docPartBody>
        <w:p w:rsidR="00ED7782" w:rsidRDefault="00FD1ADB" w:rsidP="00FD1ADB">
          <w:pPr>
            <w:pStyle w:val="2C4532F515F54149A031013B1B8D9870"/>
          </w:pPr>
          <w:r w:rsidRPr="00517B36">
            <w:rPr>
              <w:rStyle w:val="PlaceholderText"/>
            </w:rPr>
            <w:t>Click or tap here to enter text.</w:t>
          </w:r>
        </w:p>
      </w:docPartBody>
    </w:docPart>
    <w:docPart>
      <w:docPartPr>
        <w:name w:val="CF29C84CFABF4258AE9AF0FBED450CE8"/>
        <w:category>
          <w:name w:val="General"/>
          <w:gallery w:val="placeholder"/>
        </w:category>
        <w:types>
          <w:type w:val="bbPlcHdr"/>
        </w:types>
        <w:behaviors>
          <w:behavior w:val="content"/>
        </w:behaviors>
        <w:guid w:val="{A2AE5DEA-ED36-4043-B7C3-B07BE711D516}"/>
      </w:docPartPr>
      <w:docPartBody>
        <w:p w:rsidR="00ED7782" w:rsidRDefault="00ED7782" w:rsidP="00ED7782">
          <w:pPr>
            <w:pStyle w:val="CF29C84CFABF4258AE9AF0FBED450CE8"/>
          </w:pPr>
          <w:r w:rsidRPr="00517B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D73"/>
    <w:rsid w:val="000031DF"/>
    <w:rsid w:val="0003426A"/>
    <w:rsid w:val="00060AED"/>
    <w:rsid w:val="00083091"/>
    <w:rsid w:val="00123495"/>
    <w:rsid w:val="0017108D"/>
    <w:rsid w:val="00206E55"/>
    <w:rsid w:val="00227BF6"/>
    <w:rsid w:val="002432E5"/>
    <w:rsid w:val="00271EB8"/>
    <w:rsid w:val="00275DFC"/>
    <w:rsid w:val="002A03F2"/>
    <w:rsid w:val="003A1041"/>
    <w:rsid w:val="0040618B"/>
    <w:rsid w:val="0044349A"/>
    <w:rsid w:val="004571E0"/>
    <w:rsid w:val="004E039B"/>
    <w:rsid w:val="004E410A"/>
    <w:rsid w:val="004E5013"/>
    <w:rsid w:val="00577F4A"/>
    <w:rsid w:val="00581CBA"/>
    <w:rsid w:val="006003D6"/>
    <w:rsid w:val="00615A30"/>
    <w:rsid w:val="00626F08"/>
    <w:rsid w:val="00682677"/>
    <w:rsid w:val="007062B1"/>
    <w:rsid w:val="007343A9"/>
    <w:rsid w:val="00791657"/>
    <w:rsid w:val="007B7B04"/>
    <w:rsid w:val="007F07E6"/>
    <w:rsid w:val="007F2156"/>
    <w:rsid w:val="008148FD"/>
    <w:rsid w:val="008E7797"/>
    <w:rsid w:val="009B63A0"/>
    <w:rsid w:val="009F0597"/>
    <w:rsid w:val="00A93D73"/>
    <w:rsid w:val="00AD419E"/>
    <w:rsid w:val="00B65691"/>
    <w:rsid w:val="00B959DB"/>
    <w:rsid w:val="00BA59BD"/>
    <w:rsid w:val="00BB27EC"/>
    <w:rsid w:val="00C503EC"/>
    <w:rsid w:val="00C571AD"/>
    <w:rsid w:val="00C7702D"/>
    <w:rsid w:val="00CC4B89"/>
    <w:rsid w:val="00D077F5"/>
    <w:rsid w:val="00D73A61"/>
    <w:rsid w:val="00E25C5E"/>
    <w:rsid w:val="00E70CBA"/>
    <w:rsid w:val="00ED1CB6"/>
    <w:rsid w:val="00ED7782"/>
    <w:rsid w:val="00F04119"/>
    <w:rsid w:val="00F36374"/>
    <w:rsid w:val="00F4009A"/>
    <w:rsid w:val="00F4206B"/>
    <w:rsid w:val="00FD1A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83091"/>
    <w:rPr>
      <w:color w:val="808080"/>
    </w:rPr>
  </w:style>
  <w:style w:type="paragraph" w:customStyle="1" w:styleId="5A11FBDD02804BB6A887C4A6EF244EEB">
    <w:name w:val="5A11FBDD02804BB6A887C4A6EF244EEB"/>
  </w:style>
  <w:style w:type="paragraph" w:customStyle="1" w:styleId="53B6EA54DCFB4FFC9909F8A6C8115556">
    <w:name w:val="53B6EA54DCFB4FFC9909F8A6C8115556"/>
  </w:style>
  <w:style w:type="paragraph" w:customStyle="1" w:styleId="6655AFE9CDE64C7E8DC8C690DB7DA7DD">
    <w:name w:val="6655AFE9CDE64C7E8DC8C690DB7DA7DD"/>
  </w:style>
  <w:style w:type="paragraph" w:customStyle="1" w:styleId="A5AB8E9B32484F6FBD242F12F893E92C">
    <w:name w:val="A5AB8E9B32484F6FBD242F12F893E92C"/>
  </w:style>
  <w:style w:type="paragraph" w:customStyle="1" w:styleId="03BB2045BDB1475ABABF50DD1A7D994C">
    <w:name w:val="03BB2045BDB1475ABABF50DD1A7D994C"/>
  </w:style>
  <w:style w:type="paragraph" w:customStyle="1" w:styleId="57EB7FCD438540BBB74A28CBEA5F1C43">
    <w:name w:val="57EB7FCD438540BBB74A28CBEA5F1C43"/>
  </w:style>
  <w:style w:type="paragraph" w:customStyle="1" w:styleId="F5052FA04CBC43F8BEF179066CFFE572">
    <w:name w:val="F5052FA04CBC43F8BEF179066CFFE572"/>
  </w:style>
  <w:style w:type="paragraph" w:customStyle="1" w:styleId="98B6B69D96794A069D1847738FF3760D">
    <w:name w:val="98B6B69D96794A069D1847738FF3760D"/>
  </w:style>
  <w:style w:type="paragraph" w:customStyle="1" w:styleId="0AD577C2CCF74B8B81074236728FAC9D">
    <w:name w:val="0AD577C2CCF74B8B81074236728FAC9D"/>
  </w:style>
  <w:style w:type="paragraph" w:customStyle="1" w:styleId="CACC4B0D65A54EB7A14CCE54CA7C15D2">
    <w:name w:val="CACC4B0D65A54EB7A14CCE54CA7C15D2"/>
  </w:style>
  <w:style w:type="paragraph" w:customStyle="1" w:styleId="CB43BE2F15664706A7D199A639C62F57">
    <w:name w:val="CB43BE2F15664706A7D199A639C62F57"/>
  </w:style>
  <w:style w:type="paragraph" w:customStyle="1" w:styleId="87E925F506CC48A3A3588553450FF030">
    <w:name w:val="87E925F506CC48A3A3588553450FF030"/>
  </w:style>
  <w:style w:type="paragraph" w:customStyle="1" w:styleId="D455C969B4E74142ACFA1A1E36D9F68F">
    <w:name w:val="D455C969B4E74142ACFA1A1E36D9F68F"/>
  </w:style>
  <w:style w:type="paragraph" w:customStyle="1" w:styleId="2F98F0999C8F4580940F7503EA10DCEF">
    <w:name w:val="2F98F0999C8F4580940F7503EA10DCEF"/>
  </w:style>
  <w:style w:type="paragraph" w:customStyle="1" w:styleId="7D3A7D4BEF5B42308971066677A310E2">
    <w:name w:val="7D3A7D4BEF5B42308971066677A310E2"/>
  </w:style>
  <w:style w:type="paragraph" w:customStyle="1" w:styleId="0F233E10A9CD48C49B0019BB7EFFA799">
    <w:name w:val="0F233E10A9CD48C49B0019BB7EFFA799"/>
  </w:style>
  <w:style w:type="paragraph" w:customStyle="1" w:styleId="433D17F3ACB34046821EB74E6C44EA87">
    <w:name w:val="433D17F3ACB34046821EB74E6C44EA87"/>
  </w:style>
  <w:style w:type="paragraph" w:customStyle="1" w:styleId="05D135338A024C96B183CAD3CCA72FCA">
    <w:name w:val="05D135338A024C96B183CAD3CCA72FCA"/>
  </w:style>
  <w:style w:type="paragraph" w:customStyle="1" w:styleId="15E70D0E416A47A79BD2D2B04BEFC499">
    <w:name w:val="15E70D0E416A47A79BD2D2B04BEFC499"/>
  </w:style>
  <w:style w:type="paragraph" w:customStyle="1" w:styleId="B101EE573FDF411AAED4942C3B008E7B">
    <w:name w:val="B101EE573FDF411AAED4942C3B008E7B"/>
  </w:style>
  <w:style w:type="paragraph" w:customStyle="1" w:styleId="A3F53E7B24FD4654B196EE64A8BFA577">
    <w:name w:val="A3F53E7B24FD4654B196EE64A8BFA577"/>
  </w:style>
  <w:style w:type="paragraph" w:customStyle="1" w:styleId="C29CF67498AA49318D13994A6D475377">
    <w:name w:val="C29CF67498AA49318D13994A6D475377"/>
  </w:style>
  <w:style w:type="paragraph" w:customStyle="1" w:styleId="35307B3758444AB99E6086EC036CA8F6">
    <w:name w:val="35307B3758444AB99E6086EC036CA8F6"/>
  </w:style>
  <w:style w:type="paragraph" w:customStyle="1" w:styleId="BAE6984E081A41A6A086EDCF355CFA8E">
    <w:name w:val="BAE6984E081A41A6A086EDCF355CFA8E"/>
  </w:style>
  <w:style w:type="paragraph" w:customStyle="1" w:styleId="1810DED067784AEC99491CA8B1BBC51F">
    <w:name w:val="1810DED067784AEC99491CA8B1BBC51F"/>
  </w:style>
  <w:style w:type="paragraph" w:customStyle="1" w:styleId="5917AA0538E648F6A4D8D5D84CB41614">
    <w:name w:val="5917AA0538E648F6A4D8D5D84CB41614"/>
  </w:style>
  <w:style w:type="paragraph" w:customStyle="1" w:styleId="465F49883DE24E02AF209EEFC7DBD11B">
    <w:name w:val="465F49883DE24E02AF209EEFC7DBD11B"/>
  </w:style>
  <w:style w:type="paragraph" w:customStyle="1" w:styleId="EEEC595238BE4FA7BA417D6EBE6BD92B">
    <w:name w:val="EEEC595238BE4FA7BA417D6EBE6BD92B"/>
  </w:style>
  <w:style w:type="paragraph" w:customStyle="1" w:styleId="1800C04D062B4BA885D87C5E5B820D1F">
    <w:name w:val="1800C04D062B4BA885D87C5E5B820D1F"/>
  </w:style>
  <w:style w:type="paragraph" w:customStyle="1" w:styleId="19D32D85C12945B2A40B25BEEEA529CC">
    <w:name w:val="19D32D85C12945B2A40B25BEEEA529CC"/>
  </w:style>
  <w:style w:type="paragraph" w:customStyle="1" w:styleId="C3D795885D594285B25B83FC9EE839BE">
    <w:name w:val="C3D795885D594285B25B83FC9EE839BE"/>
  </w:style>
  <w:style w:type="paragraph" w:customStyle="1" w:styleId="94C777CD769A451AB64968057AF6134C">
    <w:name w:val="94C777CD769A451AB64968057AF6134C"/>
  </w:style>
  <w:style w:type="paragraph" w:customStyle="1" w:styleId="93DF7661C077435F87E4179B4B8CD066">
    <w:name w:val="93DF7661C077435F87E4179B4B8CD066"/>
  </w:style>
  <w:style w:type="paragraph" w:customStyle="1" w:styleId="25B5E2D64AEB464CB52C507C090E6607">
    <w:name w:val="25B5E2D64AEB464CB52C507C090E6607"/>
  </w:style>
  <w:style w:type="paragraph" w:customStyle="1" w:styleId="001460AA288F4D8A807DA49191228E9F">
    <w:name w:val="001460AA288F4D8A807DA49191228E9F"/>
  </w:style>
  <w:style w:type="paragraph" w:customStyle="1" w:styleId="962F95AD269B4A0DB4789DC70BAA0BA1">
    <w:name w:val="962F95AD269B4A0DB4789DC70BAA0BA1"/>
  </w:style>
  <w:style w:type="paragraph" w:customStyle="1" w:styleId="7831FEE129F345EFB0FFF024BB8B94C0">
    <w:name w:val="7831FEE129F345EFB0FFF024BB8B94C0"/>
  </w:style>
  <w:style w:type="paragraph" w:customStyle="1" w:styleId="3A9008F8C0DF46B680AE219FA1DF2935">
    <w:name w:val="3A9008F8C0DF46B680AE219FA1DF2935"/>
  </w:style>
  <w:style w:type="paragraph" w:customStyle="1" w:styleId="57355EDB1C5F429AA07FC0DC95A9D9BE">
    <w:name w:val="57355EDB1C5F429AA07FC0DC95A9D9BE"/>
  </w:style>
  <w:style w:type="paragraph" w:customStyle="1" w:styleId="07C3829E258E41239BA18B973B69E9E9">
    <w:name w:val="07C3829E258E41239BA18B973B69E9E9"/>
  </w:style>
  <w:style w:type="paragraph" w:customStyle="1" w:styleId="D52FB03244534697A5EAAE5935CEBEC7">
    <w:name w:val="D52FB03244534697A5EAAE5935CEBEC7"/>
  </w:style>
  <w:style w:type="paragraph" w:customStyle="1" w:styleId="83F9A51ADD084A7298D287744AA546D0">
    <w:name w:val="83F9A51ADD084A7298D287744AA546D0"/>
  </w:style>
  <w:style w:type="paragraph" w:customStyle="1" w:styleId="A5B0ED0F3C134F6B8CF7A76EC39B7756">
    <w:name w:val="A5B0ED0F3C134F6B8CF7A76EC39B7756"/>
  </w:style>
  <w:style w:type="paragraph" w:customStyle="1" w:styleId="B7A3F8C50CBA4C4CAB3DC2DD00C19468">
    <w:name w:val="B7A3F8C50CBA4C4CAB3DC2DD00C19468"/>
  </w:style>
  <w:style w:type="paragraph" w:customStyle="1" w:styleId="34EAD3EBCAFE41B7870B0791D9AC59C8">
    <w:name w:val="34EAD3EBCAFE41B7870B0791D9AC59C8"/>
  </w:style>
  <w:style w:type="paragraph" w:customStyle="1" w:styleId="BDAEB2B3C4A14A9382B41CB88C37D584">
    <w:name w:val="BDAEB2B3C4A14A9382B41CB88C37D584"/>
  </w:style>
  <w:style w:type="paragraph" w:customStyle="1" w:styleId="2244A31340FC499FA7E0168F79AA7DCF">
    <w:name w:val="2244A31340FC499FA7E0168F79AA7DCF"/>
  </w:style>
  <w:style w:type="paragraph" w:customStyle="1" w:styleId="EAC18A6DC77E48968F1D1CF6CF70244B">
    <w:name w:val="EAC18A6DC77E48968F1D1CF6CF70244B"/>
  </w:style>
  <w:style w:type="paragraph" w:customStyle="1" w:styleId="3285C44755494802AF7A7878131F7D26">
    <w:name w:val="3285C44755494802AF7A7878131F7D26"/>
  </w:style>
  <w:style w:type="paragraph" w:customStyle="1" w:styleId="C37F4D160C954D2185DEC43718E1F94B">
    <w:name w:val="C37F4D160C954D2185DEC43718E1F94B"/>
  </w:style>
  <w:style w:type="paragraph" w:customStyle="1" w:styleId="CA119CFF41AF41A680F1027D99D8DBD6">
    <w:name w:val="CA119CFF41AF41A680F1027D99D8DBD6"/>
  </w:style>
  <w:style w:type="paragraph" w:customStyle="1" w:styleId="3226067273EE4B74AA01EBEBD950027D">
    <w:name w:val="3226067273EE4B74AA01EBEBD950027D"/>
  </w:style>
  <w:style w:type="paragraph" w:customStyle="1" w:styleId="812A14A3C0594C83B54B15A3CB3B01E3">
    <w:name w:val="812A14A3C0594C83B54B15A3CB3B01E3"/>
  </w:style>
  <w:style w:type="paragraph" w:customStyle="1" w:styleId="C426893C6E6E4BC0957765749FD93B39">
    <w:name w:val="C426893C6E6E4BC0957765749FD93B39"/>
  </w:style>
  <w:style w:type="paragraph" w:customStyle="1" w:styleId="84E676AA166B4AFEBA239CABC758D1B8">
    <w:name w:val="84E676AA166B4AFEBA239CABC758D1B8"/>
  </w:style>
  <w:style w:type="paragraph" w:customStyle="1" w:styleId="E979998C54304D1D95A92C6226F63CD2">
    <w:name w:val="E979998C54304D1D95A92C6226F63CD2"/>
  </w:style>
  <w:style w:type="paragraph" w:customStyle="1" w:styleId="07AE9A6AB1414A6C8BD540CB8E5C4092">
    <w:name w:val="07AE9A6AB1414A6C8BD540CB8E5C4092"/>
  </w:style>
  <w:style w:type="paragraph" w:customStyle="1" w:styleId="4490FB398FA448E38029ED106C3CC4CE">
    <w:name w:val="4490FB398FA448E38029ED106C3CC4CE"/>
  </w:style>
  <w:style w:type="paragraph" w:customStyle="1" w:styleId="050A8C7DF8D34D2598FE9DFC07FB7706">
    <w:name w:val="050A8C7DF8D34D2598FE9DFC07FB7706"/>
  </w:style>
  <w:style w:type="paragraph" w:customStyle="1" w:styleId="87D7F46CBAB34E988615571A1F7A5CCD">
    <w:name w:val="87D7F46CBAB34E988615571A1F7A5CCD"/>
  </w:style>
  <w:style w:type="paragraph" w:customStyle="1" w:styleId="E31E06F72F484B0DB535A1DB025C7C88">
    <w:name w:val="E31E06F72F484B0DB535A1DB025C7C88"/>
  </w:style>
  <w:style w:type="paragraph" w:customStyle="1" w:styleId="C146767E19844B4DABF656C2FC2EE676">
    <w:name w:val="C146767E19844B4DABF656C2FC2EE676"/>
  </w:style>
  <w:style w:type="paragraph" w:customStyle="1" w:styleId="8E5B3215F0014B5CB9E8B9CAA71071A0">
    <w:name w:val="8E5B3215F0014B5CB9E8B9CAA71071A0"/>
  </w:style>
  <w:style w:type="paragraph" w:customStyle="1" w:styleId="B76FB7CE6CA64F99AD278851A9C390A8">
    <w:name w:val="B76FB7CE6CA64F99AD278851A9C390A8"/>
  </w:style>
  <w:style w:type="paragraph" w:customStyle="1" w:styleId="51E7526A50DA4F5593BFB61E25F40EB9">
    <w:name w:val="51E7526A50DA4F5593BFB61E25F40EB9"/>
  </w:style>
  <w:style w:type="paragraph" w:customStyle="1" w:styleId="3F8E0111855646B5A830CABC9268B3E8">
    <w:name w:val="3F8E0111855646B5A830CABC9268B3E8"/>
  </w:style>
  <w:style w:type="paragraph" w:customStyle="1" w:styleId="D0BEA5BC719F42F6AD09A03696D63544">
    <w:name w:val="D0BEA5BC719F42F6AD09A03696D63544"/>
  </w:style>
  <w:style w:type="paragraph" w:customStyle="1" w:styleId="CB60CBF3D81E4CCDB32CC807427E866C">
    <w:name w:val="CB60CBF3D81E4CCDB32CC807427E866C"/>
  </w:style>
  <w:style w:type="paragraph" w:customStyle="1" w:styleId="2C48921473514794B08FFB5894AD91F5">
    <w:name w:val="2C48921473514794B08FFB5894AD91F5"/>
  </w:style>
  <w:style w:type="paragraph" w:customStyle="1" w:styleId="A5C414503E1B42C48D66C22C666CB79D">
    <w:name w:val="A5C414503E1B42C48D66C22C666CB79D"/>
  </w:style>
  <w:style w:type="paragraph" w:customStyle="1" w:styleId="2B2B76EDC32141B186E2611E56F2E371">
    <w:name w:val="2B2B76EDC32141B186E2611E56F2E371"/>
  </w:style>
  <w:style w:type="paragraph" w:customStyle="1" w:styleId="1215C03B169848399ADA2A84F6128707">
    <w:name w:val="1215C03B169848399ADA2A84F6128707"/>
  </w:style>
  <w:style w:type="paragraph" w:customStyle="1" w:styleId="433E348995B5462580EA6740974FBC5C">
    <w:name w:val="433E348995B5462580EA6740974FBC5C"/>
  </w:style>
  <w:style w:type="paragraph" w:customStyle="1" w:styleId="519192824B0244D0A6FD62C47DCF5135">
    <w:name w:val="519192824B0244D0A6FD62C47DCF5135"/>
  </w:style>
  <w:style w:type="paragraph" w:customStyle="1" w:styleId="E7CC4057EA3D4A72B675054168A333B5">
    <w:name w:val="E7CC4057EA3D4A72B675054168A333B5"/>
  </w:style>
  <w:style w:type="paragraph" w:customStyle="1" w:styleId="429CE77ECFBF44F8871320124C2DDCAB">
    <w:name w:val="429CE77ECFBF44F8871320124C2DDCAB"/>
  </w:style>
  <w:style w:type="paragraph" w:customStyle="1" w:styleId="2A8B3252B3A045D7B4853FC1B2E28356">
    <w:name w:val="2A8B3252B3A045D7B4853FC1B2E28356"/>
  </w:style>
  <w:style w:type="paragraph" w:customStyle="1" w:styleId="5DC8E357AF6648F389B43356F6BCAE68">
    <w:name w:val="5DC8E357AF6648F389B43356F6BCAE68"/>
  </w:style>
  <w:style w:type="paragraph" w:customStyle="1" w:styleId="57CC84DA522F426D9C6C15CB5B63A0E4">
    <w:name w:val="57CC84DA522F426D9C6C15CB5B63A0E4"/>
  </w:style>
  <w:style w:type="paragraph" w:customStyle="1" w:styleId="ED8F4D1FE87D4C468626E23D3EF8EF7F">
    <w:name w:val="ED8F4D1FE87D4C468626E23D3EF8EF7F"/>
  </w:style>
  <w:style w:type="paragraph" w:customStyle="1" w:styleId="F0248B7450E3473D9A5A03CDF7D59F8F">
    <w:name w:val="F0248B7450E3473D9A5A03CDF7D59F8F"/>
  </w:style>
  <w:style w:type="paragraph" w:customStyle="1" w:styleId="1788FCA3A8E64E4C8AA710C8CEE4A3E1">
    <w:name w:val="1788FCA3A8E64E4C8AA710C8CEE4A3E1"/>
  </w:style>
  <w:style w:type="paragraph" w:customStyle="1" w:styleId="959A62444DC84D1882F8932BFF592D3B">
    <w:name w:val="959A62444DC84D1882F8932BFF592D3B"/>
  </w:style>
  <w:style w:type="paragraph" w:customStyle="1" w:styleId="C0468C787A1E4842B5B6DD099DA6FED0">
    <w:name w:val="C0468C787A1E4842B5B6DD099DA6FED0"/>
  </w:style>
  <w:style w:type="paragraph" w:customStyle="1" w:styleId="0F9530B9DCC249BC9D2EFEB36A1BA556">
    <w:name w:val="0F9530B9DCC249BC9D2EFEB36A1BA556"/>
  </w:style>
  <w:style w:type="paragraph" w:customStyle="1" w:styleId="3CE80464CD4346E6A66FBAA25209C5A8">
    <w:name w:val="3CE80464CD4346E6A66FBAA25209C5A8"/>
  </w:style>
  <w:style w:type="paragraph" w:customStyle="1" w:styleId="41646BC94D6F49B8B2AFD81F440C72E3">
    <w:name w:val="41646BC94D6F49B8B2AFD81F440C72E3"/>
  </w:style>
  <w:style w:type="paragraph" w:customStyle="1" w:styleId="7E473779EB1E46D293E1105279C19EF2">
    <w:name w:val="7E473779EB1E46D293E1105279C19EF2"/>
  </w:style>
  <w:style w:type="paragraph" w:customStyle="1" w:styleId="E75957EDD6424904972ED8EFC9E908A2">
    <w:name w:val="E75957EDD6424904972ED8EFC9E908A2"/>
  </w:style>
  <w:style w:type="paragraph" w:customStyle="1" w:styleId="A7BF37E4954F491681C1748CAED9B126">
    <w:name w:val="A7BF37E4954F491681C1748CAED9B126"/>
  </w:style>
  <w:style w:type="paragraph" w:customStyle="1" w:styleId="AFBC14540DD541B3A0256E2C75AB8269">
    <w:name w:val="AFBC14540DD541B3A0256E2C75AB8269"/>
  </w:style>
  <w:style w:type="paragraph" w:customStyle="1" w:styleId="884C97B0BF964AF09FD383A360FEDB1A">
    <w:name w:val="884C97B0BF964AF09FD383A360FEDB1A"/>
  </w:style>
  <w:style w:type="paragraph" w:customStyle="1" w:styleId="1E6B64B8CE074C69B47B3746302DF002">
    <w:name w:val="1E6B64B8CE074C69B47B3746302DF002"/>
  </w:style>
  <w:style w:type="paragraph" w:customStyle="1" w:styleId="965365B1A72343B0BC9A8F6F1CE2033B">
    <w:name w:val="965365B1A72343B0BC9A8F6F1CE2033B"/>
  </w:style>
  <w:style w:type="paragraph" w:customStyle="1" w:styleId="F187C536F280401BB59AA6096AF7F040">
    <w:name w:val="F187C536F280401BB59AA6096AF7F040"/>
    <w:rsid w:val="00AD419E"/>
  </w:style>
  <w:style w:type="paragraph" w:customStyle="1" w:styleId="23B7FDCEBF55445B92D1DE3FB9EF271C">
    <w:name w:val="23B7FDCEBF55445B92D1DE3FB9EF271C"/>
    <w:rsid w:val="00F4009A"/>
  </w:style>
  <w:style w:type="paragraph" w:customStyle="1" w:styleId="634F4D2A1C08455993FC0C7F8580D5C8">
    <w:name w:val="634F4D2A1C08455993FC0C7F8580D5C8"/>
    <w:rsid w:val="00F4009A"/>
  </w:style>
  <w:style w:type="paragraph" w:customStyle="1" w:styleId="5BCC8656DA81438996C7A05709FD2232">
    <w:name w:val="5BCC8656DA81438996C7A05709FD2232"/>
    <w:rsid w:val="00F4009A"/>
  </w:style>
  <w:style w:type="paragraph" w:customStyle="1" w:styleId="56BC7BF9081B442287EC9517763DA2A0">
    <w:name w:val="56BC7BF9081B442287EC9517763DA2A0"/>
    <w:rsid w:val="00F4009A"/>
  </w:style>
  <w:style w:type="paragraph" w:customStyle="1" w:styleId="2A2B9B3297F748E48B942DDF53366203">
    <w:name w:val="2A2B9B3297F748E48B942DDF53366203"/>
    <w:rsid w:val="00F4009A"/>
  </w:style>
  <w:style w:type="paragraph" w:customStyle="1" w:styleId="18BC49375FBF45D784E847C1E6DD89DC">
    <w:name w:val="18BC49375FBF45D784E847C1E6DD89DC"/>
    <w:rsid w:val="00F4009A"/>
  </w:style>
  <w:style w:type="paragraph" w:customStyle="1" w:styleId="160B31E5FB8F49F6A4A857CEA4B52751">
    <w:name w:val="160B31E5FB8F49F6A4A857CEA4B52751"/>
    <w:rsid w:val="00F4009A"/>
  </w:style>
  <w:style w:type="paragraph" w:customStyle="1" w:styleId="2FD13B2B672349DCA66145CFC006E4F6">
    <w:name w:val="2FD13B2B672349DCA66145CFC006E4F6"/>
    <w:rsid w:val="00F4009A"/>
  </w:style>
  <w:style w:type="paragraph" w:customStyle="1" w:styleId="BFECF225F987442FB81CBA61E06C5502">
    <w:name w:val="BFECF225F987442FB81CBA61E06C5502"/>
    <w:rsid w:val="00F4009A"/>
  </w:style>
  <w:style w:type="paragraph" w:customStyle="1" w:styleId="6A88F91C0BFF4530B99DE6104CF2781D">
    <w:name w:val="6A88F91C0BFF4530B99DE6104CF2781D"/>
    <w:rsid w:val="00F4009A"/>
  </w:style>
  <w:style w:type="paragraph" w:customStyle="1" w:styleId="9895AB5CFEF24D91A57B6B0DE327ABEA">
    <w:name w:val="9895AB5CFEF24D91A57B6B0DE327ABEA"/>
    <w:rsid w:val="00F4009A"/>
  </w:style>
  <w:style w:type="paragraph" w:customStyle="1" w:styleId="5C5496E047D34600A1E386DAE159EB77">
    <w:name w:val="5C5496E047D34600A1E386DAE159EB77"/>
    <w:rsid w:val="00F4009A"/>
  </w:style>
  <w:style w:type="paragraph" w:customStyle="1" w:styleId="FD2D5F8A6CB542B380024EC42091AF55">
    <w:name w:val="FD2D5F8A6CB542B380024EC42091AF55"/>
    <w:rsid w:val="00F4009A"/>
  </w:style>
  <w:style w:type="paragraph" w:customStyle="1" w:styleId="30E063AFBDD94A3BA55831131CF9502C">
    <w:name w:val="30E063AFBDD94A3BA55831131CF9502C"/>
    <w:rsid w:val="00F4009A"/>
  </w:style>
  <w:style w:type="paragraph" w:customStyle="1" w:styleId="5728363A54E44EC3B498B91ACE329C78">
    <w:name w:val="5728363A54E44EC3B498B91ACE329C78"/>
    <w:rsid w:val="00F4009A"/>
  </w:style>
  <w:style w:type="paragraph" w:customStyle="1" w:styleId="092286C12B9A449DA4F3659C9566161D">
    <w:name w:val="092286C12B9A449DA4F3659C9566161D"/>
    <w:rsid w:val="00F4009A"/>
  </w:style>
  <w:style w:type="paragraph" w:customStyle="1" w:styleId="FDDEEC71B30E4595AA5A3B9EAF178FED">
    <w:name w:val="FDDEEC71B30E4595AA5A3B9EAF178FED"/>
    <w:rsid w:val="00F4009A"/>
  </w:style>
  <w:style w:type="paragraph" w:customStyle="1" w:styleId="2C4532F515F54149A031013B1B8D9870">
    <w:name w:val="2C4532F515F54149A031013B1B8D9870"/>
    <w:rsid w:val="00FD1ADB"/>
  </w:style>
  <w:style w:type="paragraph" w:customStyle="1" w:styleId="CF29C84CFABF4258AE9AF0FBED450CE8">
    <w:name w:val="CF29C84CFABF4258AE9AF0FBED450CE8"/>
    <w:rsid w:val="00ED7782"/>
  </w:style>
  <w:style w:type="paragraph" w:customStyle="1" w:styleId="21181C7DAB824A4F9EC91859355B1646">
    <w:name w:val="21181C7DAB824A4F9EC91859355B1646"/>
    <w:rsid w:val="00ED7782"/>
  </w:style>
  <w:style w:type="paragraph" w:customStyle="1" w:styleId="C80BF3D87AAC478BB42D8E01C779BB71">
    <w:name w:val="C80BF3D87AAC478BB42D8E01C779BB71"/>
    <w:rsid w:val="00ED7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 January – 30 June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3.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4.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5.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8160B2-A8FB-4190-B3C1-C3F1CB35FA62}">
  <ds:schemaRefs>
    <ds:schemaRef ds:uri="http://schemas.openxmlformats.org/officeDocument/2006/bibliography"/>
  </ds:schemaRefs>
</ds:datastoreItem>
</file>

<file path=customXml/itemProps3.xml><?xml version="1.0" encoding="utf-8"?>
<ds:datastoreItem xmlns:ds="http://schemas.openxmlformats.org/officeDocument/2006/customXml" ds:itemID="{854A5A2C-0143-4C1E-83E8-E92E55ABA1AD}">
  <ds:schemaRefs>
    <ds:schemaRef ds:uri="http://schemas.openxmlformats.org/officeDocument/2006/bibliography"/>
  </ds:schemaRefs>
</ds:datastoreItem>
</file>

<file path=customXml/itemProps4.xml><?xml version="1.0" encoding="utf-8"?>
<ds:datastoreItem xmlns:ds="http://schemas.openxmlformats.org/officeDocument/2006/customXml" ds:itemID="{43E50FAF-B51D-4855-88E9-BD71EB61F899}">
  <ds:schemaRefs>
    <ds:schemaRef ds:uri="http://schemas.openxmlformats.org/officeDocument/2006/bibliography"/>
  </ds:schemaRefs>
</ds:datastoreItem>
</file>

<file path=customXml/itemProps5.xml><?xml version="1.0" encoding="utf-8"?>
<ds:datastoreItem xmlns:ds="http://schemas.openxmlformats.org/officeDocument/2006/customXml" ds:itemID="{ED3E2C2E-B9A8-4886-95FE-15DC0D259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B9BE3BB6</Template>
  <TotalTime>17</TotalTime>
  <Pages>230</Pages>
  <Words>57683</Words>
  <Characters>328795</Characters>
  <Application>Microsoft Office Word</Application>
  <DocSecurity>0</DocSecurity>
  <Lines>2739</Lines>
  <Paragraphs>771</Paragraphs>
  <ScaleCrop>false</ScaleCrop>
  <HeadingPairs>
    <vt:vector size="2" baseType="variant">
      <vt:variant>
        <vt:lpstr>Title</vt:lpstr>
      </vt:variant>
      <vt:variant>
        <vt:i4>1</vt:i4>
      </vt:variant>
    </vt:vector>
  </HeadingPairs>
  <TitlesOfParts>
    <vt:vector size="1" baseType="lpstr">
      <vt:lpstr>National Cervical Screening Programme Monitoring Report 47 1 January – 30 June 2017</vt:lpstr>
    </vt:vector>
  </TitlesOfParts>
  <Company>Ministry of Health</Company>
  <LinksUpToDate>false</LinksUpToDate>
  <CharactersWithSpaces>385707</CharactersWithSpaces>
  <SharedDoc>false</SharedDoc>
  <HLinks>
    <vt:vector size="1002" baseType="variant">
      <vt:variant>
        <vt:i4>6422638</vt:i4>
      </vt:variant>
      <vt:variant>
        <vt:i4>2146</vt:i4>
      </vt:variant>
      <vt:variant>
        <vt:i4>0</vt:i4>
      </vt:variant>
      <vt:variant>
        <vt:i4>5</vt:i4>
      </vt:variant>
      <vt:variant>
        <vt:lpwstr>http://www.health.govt.nz/publication/asian-health-chart-book-2006</vt:lpwstr>
      </vt:variant>
      <vt:variant>
        <vt:lpwstr/>
      </vt:variant>
      <vt:variant>
        <vt:i4>3997745</vt:i4>
      </vt:variant>
      <vt:variant>
        <vt:i4>2143</vt:i4>
      </vt:variant>
      <vt:variant>
        <vt:i4>0</vt:i4>
      </vt:variant>
      <vt:variant>
        <vt:i4>5</vt:i4>
      </vt:variant>
      <vt:variant>
        <vt:lpwstr>http://www.health.govt.nz/publication/ethnicity-data-protocols-health-and-disability-sector</vt:lpwstr>
      </vt:variant>
      <vt:variant>
        <vt:lpwstr/>
      </vt:variant>
      <vt:variant>
        <vt:i4>6684792</vt:i4>
      </vt:variant>
      <vt:variant>
        <vt:i4>1727</vt:i4>
      </vt:variant>
      <vt:variant>
        <vt:i4>0</vt:i4>
      </vt:variant>
      <vt:variant>
        <vt:i4>5</vt:i4>
      </vt:variant>
      <vt:variant>
        <vt:lpwstr>http://www.nsu.govt.nz/files/NCSP/Colposcopy_Visit_Reporting_Form_Latest.pdf</vt:lpwstr>
      </vt:variant>
      <vt:variant>
        <vt:lpwstr/>
      </vt:variant>
      <vt:variant>
        <vt:i4>1376281</vt:i4>
      </vt:variant>
      <vt:variant>
        <vt:i4>993</vt:i4>
      </vt:variant>
      <vt:variant>
        <vt:i4>0</vt:i4>
      </vt:variant>
      <vt:variant>
        <vt:i4>5</vt:i4>
      </vt:variant>
      <vt:variant>
        <vt:lpwstr>http://www.nsu.govt.nz/health-professionals/1072.aspx</vt:lpwstr>
      </vt:variant>
      <vt:variant>
        <vt:lpwstr/>
      </vt:variant>
      <vt:variant>
        <vt:i4>1179699</vt:i4>
      </vt:variant>
      <vt:variant>
        <vt:i4>986</vt:i4>
      </vt:variant>
      <vt:variant>
        <vt:i4>0</vt:i4>
      </vt:variant>
      <vt:variant>
        <vt:i4>5</vt:i4>
      </vt:variant>
      <vt:variant>
        <vt:lpwstr/>
      </vt:variant>
      <vt:variant>
        <vt:lpwstr>_Toc347732441</vt:lpwstr>
      </vt:variant>
      <vt:variant>
        <vt:i4>1179699</vt:i4>
      </vt:variant>
      <vt:variant>
        <vt:i4>980</vt:i4>
      </vt:variant>
      <vt:variant>
        <vt:i4>0</vt:i4>
      </vt:variant>
      <vt:variant>
        <vt:i4>5</vt:i4>
      </vt:variant>
      <vt:variant>
        <vt:lpwstr/>
      </vt:variant>
      <vt:variant>
        <vt:lpwstr>_Toc347732440</vt:lpwstr>
      </vt:variant>
      <vt:variant>
        <vt:i4>1376307</vt:i4>
      </vt:variant>
      <vt:variant>
        <vt:i4>974</vt:i4>
      </vt:variant>
      <vt:variant>
        <vt:i4>0</vt:i4>
      </vt:variant>
      <vt:variant>
        <vt:i4>5</vt:i4>
      </vt:variant>
      <vt:variant>
        <vt:lpwstr/>
      </vt:variant>
      <vt:variant>
        <vt:lpwstr>_Toc347732439</vt:lpwstr>
      </vt:variant>
      <vt:variant>
        <vt:i4>1376307</vt:i4>
      </vt:variant>
      <vt:variant>
        <vt:i4>968</vt:i4>
      </vt:variant>
      <vt:variant>
        <vt:i4>0</vt:i4>
      </vt:variant>
      <vt:variant>
        <vt:i4>5</vt:i4>
      </vt:variant>
      <vt:variant>
        <vt:lpwstr/>
      </vt:variant>
      <vt:variant>
        <vt:lpwstr>_Toc347732438</vt:lpwstr>
      </vt:variant>
      <vt:variant>
        <vt:i4>1376307</vt:i4>
      </vt:variant>
      <vt:variant>
        <vt:i4>962</vt:i4>
      </vt:variant>
      <vt:variant>
        <vt:i4>0</vt:i4>
      </vt:variant>
      <vt:variant>
        <vt:i4>5</vt:i4>
      </vt:variant>
      <vt:variant>
        <vt:lpwstr/>
      </vt:variant>
      <vt:variant>
        <vt:lpwstr>_Toc347732437</vt:lpwstr>
      </vt:variant>
      <vt:variant>
        <vt:i4>1376307</vt:i4>
      </vt:variant>
      <vt:variant>
        <vt:i4>956</vt:i4>
      </vt:variant>
      <vt:variant>
        <vt:i4>0</vt:i4>
      </vt:variant>
      <vt:variant>
        <vt:i4>5</vt:i4>
      </vt:variant>
      <vt:variant>
        <vt:lpwstr/>
      </vt:variant>
      <vt:variant>
        <vt:lpwstr>_Toc347732436</vt:lpwstr>
      </vt:variant>
      <vt:variant>
        <vt:i4>1376307</vt:i4>
      </vt:variant>
      <vt:variant>
        <vt:i4>950</vt:i4>
      </vt:variant>
      <vt:variant>
        <vt:i4>0</vt:i4>
      </vt:variant>
      <vt:variant>
        <vt:i4>5</vt:i4>
      </vt:variant>
      <vt:variant>
        <vt:lpwstr/>
      </vt:variant>
      <vt:variant>
        <vt:lpwstr>_Toc347732435</vt:lpwstr>
      </vt:variant>
      <vt:variant>
        <vt:i4>1376307</vt:i4>
      </vt:variant>
      <vt:variant>
        <vt:i4>944</vt:i4>
      </vt:variant>
      <vt:variant>
        <vt:i4>0</vt:i4>
      </vt:variant>
      <vt:variant>
        <vt:i4>5</vt:i4>
      </vt:variant>
      <vt:variant>
        <vt:lpwstr/>
      </vt:variant>
      <vt:variant>
        <vt:lpwstr>_Toc347732434</vt:lpwstr>
      </vt:variant>
      <vt:variant>
        <vt:i4>1376307</vt:i4>
      </vt:variant>
      <vt:variant>
        <vt:i4>938</vt:i4>
      </vt:variant>
      <vt:variant>
        <vt:i4>0</vt:i4>
      </vt:variant>
      <vt:variant>
        <vt:i4>5</vt:i4>
      </vt:variant>
      <vt:variant>
        <vt:lpwstr/>
      </vt:variant>
      <vt:variant>
        <vt:lpwstr>_Toc347732433</vt:lpwstr>
      </vt:variant>
      <vt:variant>
        <vt:i4>1376307</vt:i4>
      </vt:variant>
      <vt:variant>
        <vt:i4>932</vt:i4>
      </vt:variant>
      <vt:variant>
        <vt:i4>0</vt:i4>
      </vt:variant>
      <vt:variant>
        <vt:i4>5</vt:i4>
      </vt:variant>
      <vt:variant>
        <vt:lpwstr/>
      </vt:variant>
      <vt:variant>
        <vt:lpwstr>_Toc347732432</vt:lpwstr>
      </vt:variant>
      <vt:variant>
        <vt:i4>1376307</vt:i4>
      </vt:variant>
      <vt:variant>
        <vt:i4>926</vt:i4>
      </vt:variant>
      <vt:variant>
        <vt:i4>0</vt:i4>
      </vt:variant>
      <vt:variant>
        <vt:i4>5</vt:i4>
      </vt:variant>
      <vt:variant>
        <vt:lpwstr/>
      </vt:variant>
      <vt:variant>
        <vt:lpwstr>_Toc347732431</vt:lpwstr>
      </vt:variant>
      <vt:variant>
        <vt:i4>1376307</vt:i4>
      </vt:variant>
      <vt:variant>
        <vt:i4>920</vt:i4>
      </vt:variant>
      <vt:variant>
        <vt:i4>0</vt:i4>
      </vt:variant>
      <vt:variant>
        <vt:i4>5</vt:i4>
      </vt:variant>
      <vt:variant>
        <vt:lpwstr/>
      </vt:variant>
      <vt:variant>
        <vt:lpwstr>_Toc347732430</vt:lpwstr>
      </vt:variant>
      <vt:variant>
        <vt:i4>1310771</vt:i4>
      </vt:variant>
      <vt:variant>
        <vt:i4>914</vt:i4>
      </vt:variant>
      <vt:variant>
        <vt:i4>0</vt:i4>
      </vt:variant>
      <vt:variant>
        <vt:i4>5</vt:i4>
      </vt:variant>
      <vt:variant>
        <vt:lpwstr/>
      </vt:variant>
      <vt:variant>
        <vt:lpwstr>_Toc347732429</vt:lpwstr>
      </vt:variant>
      <vt:variant>
        <vt:i4>1310771</vt:i4>
      </vt:variant>
      <vt:variant>
        <vt:i4>908</vt:i4>
      </vt:variant>
      <vt:variant>
        <vt:i4>0</vt:i4>
      </vt:variant>
      <vt:variant>
        <vt:i4>5</vt:i4>
      </vt:variant>
      <vt:variant>
        <vt:lpwstr/>
      </vt:variant>
      <vt:variant>
        <vt:lpwstr>_Toc347732428</vt:lpwstr>
      </vt:variant>
      <vt:variant>
        <vt:i4>1310771</vt:i4>
      </vt:variant>
      <vt:variant>
        <vt:i4>902</vt:i4>
      </vt:variant>
      <vt:variant>
        <vt:i4>0</vt:i4>
      </vt:variant>
      <vt:variant>
        <vt:i4>5</vt:i4>
      </vt:variant>
      <vt:variant>
        <vt:lpwstr/>
      </vt:variant>
      <vt:variant>
        <vt:lpwstr>_Toc347732427</vt:lpwstr>
      </vt:variant>
      <vt:variant>
        <vt:i4>1310771</vt:i4>
      </vt:variant>
      <vt:variant>
        <vt:i4>896</vt:i4>
      </vt:variant>
      <vt:variant>
        <vt:i4>0</vt:i4>
      </vt:variant>
      <vt:variant>
        <vt:i4>5</vt:i4>
      </vt:variant>
      <vt:variant>
        <vt:lpwstr/>
      </vt:variant>
      <vt:variant>
        <vt:lpwstr>_Toc347732426</vt:lpwstr>
      </vt:variant>
      <vt:variant>
        <vt:i4>1310771</vt:i4>
      </vt:variant>
      <vt:variant>
        <vt:i4>890</vt:i4>
      </vt:variant>
      <vt:variant>
        <vt:i4>0</vt:i4>
      </vt:variant>
      <vt:variant>
        <vt:i4>5</vt:i4>
      </vt:variant>
      <vt:variant>
        <vt:lpwstr/>
      </vt:variant>
      <vt:variant>
        <vt:lpwstr>_Toc347732425</vt:lpwstr>
      </vt:variant>
      <vt:variant>
        <vt:i4>1310771</vt:i4>
      </vt:variant>
      <vt:variant>
        <vt:i4>884</vt:i4>
      </vt:variant>
      <vt:variant>
        <vt:i4>0</vt:i4>
      </vt:variant>
      <vt:variant>
        <vt:i4>5</vt:i4>
      </vt:variant>
      <vt:variant>
        <vt:lpwstr/>
      </vt:variant>
      <vt:variant>
        <vt:lpwstr>_Toc347732424</vt:lpwstr>
      </vt:variant>
      <vt:variant>
        <vt:i4>1310771</vt:i4>
      </vt:variant>
      <vt:variant>
        <vt:i4>878</vt:i4>
      </vt:variant>
      <vt:variant>
        <vt:i4>0</vt:i4>
      </vt:variant>
      <vt:variant>
        <vt:i4>5</vt:i4>
      </vt:variant>
      <vt:variant>
        <vt:lpwstr/>
      </vt:variant>
      <vt:variant>
        <vt:lpwstr>_Toc347732423</vt:lpwstr>
      </vt:variant>
      <vt:variant>
        <vt:i4>1310771</vt:i4>
      </vt:variant>
      <vt:variant>
        <vt:i4>872</vt:i4>
      </vt:variant>
      <vt:variant>
        <vt:i4>0</vt:i4>
      </vt:variant>
      <vt:variant>
        <vt:i4>5</vt:i4>
      </vt:variant>
      <vt:variant>
        <vt:lpwstr/>
      </vt:variant>
      <vt:variant>
        <vt:lpwstr>_Toc347732422</vt:lpwstr>
      </vt:variant>
      <vt:variant>
        <vt:i4>1310771</vt:i4>
      </vt:variant>
      <vt:variant>
        <vt:i4>866</vt:i4>
      </vt:variant>
      <vt:variant>
        <vt:i4>0</vt:i4>
      </vt:variant>
      <vt:variant>
        <vt:i4>5</vt:i4>
      </vt:variant>
      <vt:variant>
        <vt:lpwstr/>
      </vt:variant>
      <vt:variant>
        <vt:lpwstr>_Toc347732421</vt:lpwstr>
      </vt:variant>
      <vt:variant>
        <vt:i4>1310771</vt:i4>
      </vt:variant>
      <vt:variant>
        <vt:i4>860</vt:i4>
      </vt:variant>
      <vt:variant>
        <vt:i4>0</vt:i4>
      </vt:variant>
      <vt:variant>
        <vt:i4>5</vt:i4>
      </vt:variant>
      <vt:variant>
        <vt:lpwstr/>
      </vt:variant>
      <vt:variant>
        <vt:lpwstr>_Toc347732420</vt:lpwstr>
      </vt:variant>
      <vt:variant>
        <vt:i4>1507379</vt:i4>
      </vt:variant>
      <vt:variant>
        <vt:i4>854</vt:i4>
      </vt:variant>
      <vt:variant>
        <vt:i4>0</vt:i4>
      </vt:variant>
      <vt:variant>
        <vt:i4>5</vt:i4>
      </vt:variant>
      <vt:variant>
        <vt:lpwstr/>
      </vt:variant>
      <vt:variant>
        <vt:lpwstr>_Toc347732419</vt:lpwstr>
      </vt:variant>
      <vt:variant>
        <vt:i4>1507379</vt:i4>
      </vt:variant>
      <vt:variant>
        <vt:i4>848</vt:i4>
      </vt:variant>
      <vt:variant>
        <vt:i4>0</vt:i4>
      </vt:variant>
      <vt:variant>
        <vt:i4>5</vt:i4>
      </vt:variant>
      <vt:variant>
        <vt:lpwstr/>
      </vt:variant>
      <vt:variant>
        <vt:lpwstr>_Toc347732418</vt:lpwstr>
      </vt:variant>
      <vt:variant>
        <vt:i4>1507379</vt:i4>
      </vt:variant>
      <vt:variant>
        <vt:i4>842</vt:i4>
      </vt:variant>
      <vt:variant>
        <vt:i4>0</vt:i4>
      </vt:variant>
      <vt:variant>
        <vt:i4>5</vt:i4>
      </vt:variant>
      <vt:variant>
        <vt:lpwstr/>
      </vt:variant>
      <vt:variant>
        <vt:lpwstr>_Toc347732417</vt:lpwstr>
      </vt:variant>
      <vt:variant>
        <vt:i4>1507379</vt:i4>
      </vt:variant>
      <vt:variant>
        <vt:i4>836</vt:i4>
      </vt:variant>
      <vt:variant>
        <vt:i4>0</vt:i4>
      </vt:variant>
      <vt:variant>
        <vt:i4>5</vt:i4>
      </vt:variant>
      <vt:variant>
        <vt:lpwstr/>
      </vt:variant>
      <vt:variant>
        <vt:lpwstr>_Toc347732416</vt:lpwstr>
      </vt:variant>
      <vt:variant>
        <vt:i4>1507379</vt:i4>
      </vt:variant>
      <vt:variant>
        <vt:i4>830</vt:i4>
      </vt:variant>
      <vt:variant>
        <vt:i4>0</vt:i4>
      </vt:variant>
      <vt:variant>
        <vt:i4>5</vt:i4>
      </vt:variant>
      <vt:variant>
        <vt:lpwstr/>
      </vt:variant>
      <vt:variant>
        <vt:lpwstr>_Toc347732415</vt:lpwstr>
      </vt:variant>
      <vt:variant>
        <vt:i4>1507379</vt:i4>
      </vt:variant>
      <vt:variant>
        <vt:i4>824</vt:i4>
      </vt:variant>
      <vt:variant>
        <vt:i4>0</vt:i4>
      </vt:variant>
      <vt:variant>
        <vt:i4>5</vt:i4>
      </vt:variant>
      <vt:variant>
        <vt:lpwstr/>
      </vt:variant>
      <vt:variant>
        <vt:lpwstr>_Toc347732414</vt:lpwstr>
      </vt:variant>
      <vt:variant>
        <vt:i4>1507379</vt:i4>
      </vt:variant>
      <vt:variant>
        <vt:i4>818</vt:i4>
      </vt:variant>
      <vt:variant>
        <vt:i4>0</vt:i4>
      </vt:variant>
      <vt:variant>
        <vt:i4>5</vt:i4>
      </vt:variant>
      <vt:variant>
        <vt:lpwstr/>
      </vt:variant>
      <vt:variant>
        <vt:lpwstr>_Toc347732413</vt:lpwstr>
      </vt:variant>
      <vt:variant>
        <vt:i4>1507379</vt:i4>
      </vt:variant>
      <vt:variant>
        <vt:i4>812</vt:i4>
      </vt:variant>
      <vt:variant>
        <vt:i4>0</vt:i4>
      </vt:variant>
      <vt:variant>
        <vt:i4>5</vt:i4>
      </vt:variant>
      <vt:variant>
        <vt:lpwstr/>
      </vt:variant>
      <vt:variant>
        <vt:lpwstr>_Toc347732412</vt:lpwstr>
      </vt:variant>
      <vt:variant>
        <vt:i4>1507379</vt:i4>
      </vt:variant>
      <vt:variant>
        <vt:i4>806</vt:i4>
      </vt:variant>
      <vt:variant>
        <vt:i4>0</vt:i4>
      </vt:variant>
      <vt:variant>
        <vt:i4>5</vt:i4>
      </vt:variant>
      <vt:variant>
        <vt:lpwstr/>
      </vt:variant>
      <vt:variant>
        <vt:lpwstr>_Toc347732411</vt:lpwstr>
      </vt:variant>
      <vt:variant>
        <vt:i4>1507379</vt:i4>
      </vt:variant>
      <vt:variant>
        <vt:i4>800</vt:i4>
      </vt:variant>
      <vt:variant>
        <vt:i4>0</vt:i4>
      </vt:variant>
      <vt:variant>
        <vt:i4>5</vt:i4>
      </vt:variant>
      <vt:variant>
        <vt:lpwstr/>
      </vt:variant>
      <vt:variant>
        <vt:lpwstr>_Toc347732410</vt:lpwstr>
      </vt:variant>
      <vt:variant>
        <vt:i4>1441843</vt:i4>
      </vt:variant>
      <vt:variant>
        <vt:i4>794</vt:i4>
      </vt:variant>
      <vt:variant>
        <vt:i4>0</vt:i4>
      </vt:variant>
      <vt:variant>
        <vt:i4>5</vt:i4>
      </vt:variant>
      <vt:variant>
        <vt:lpwstr/>
      </vt:variant>
      <vt:variant>
        <vt:lpwstr>_Toc347732409</vt:lpwstr>
      </vt:variant>
      <vt:variant>
        <vt:i4>1441843</vt:i4>
      </vt:variant>
      <vt:variant>
        <vt:i4>788</vt:i4>
      </vt:variant>
      <vt:variant>
        <vt:i4>0</vt:i4>
      </vt:variant>
      <vt:variant>
        <vt:i4>5</vt:i4>
      </vt:variant>
      <vt:variant>
        <vt:lpwstr/>
      </vt:variant>
      <vt:variant>
        <vt:lpwstr>_Toc347732408</vt:lpwstr>
      </vt:variant>
      <vt:variant>
        <vt:i4>1441843</vt:i4>
      </vt:variant>
      <vt:variant>
        <vt:i4>782</vt:i4>
      </vt:variant>
      <vt:variant>
        <vt:i4>0</vt:i4>
      </vt:variant>
      <vt:variant>
        <vt:i4>5</vt:i4>
      </vt:variant>
      <vt:variant>
        <vt:lpwstr/>
      </vt:variant>
      <vt:variant>
        <vt:lpwstr>_Toc347732407</vt:lpwstr>
      </vt:variant>
      <vt:variant>
        <vt:i4>1441843</vt:i4>
      </vt:variant>
      <vt:variant>
        <vt:i4>776</vt:i4>
      </vt:variant>
      <vt:variant>
        <vt:i4>0</vt:i4>
      </vt:variant>
      <vt:variant>
        <vt:i4>5</vt:i4>
      </vt:variant>
      <vt:variant>
        <vt:lpwstr/>
      </vt:variant>
      <vt:variant>
        <vt:lpwstr>_Toc347732406</vt:lpwstr>
      </vt:variant>
      <vt:variant>
        <vt:i4>1441843</vt:i4>
      </vt:variant>
      <vt:variant>
        <vt:i4>770</vt:i4>
      </vt:variant>
      <vt:variant>
        <vt:i4>0</vt:i4>
      </vt:variant>
      <vt:variant>
        <vt:i4>5</vt:i4>
      </vt:variant>
      <vt:variant>
        <vt:lpwstr/>
      </vt:variant>
      <vt:variant>
        <vt:lpwstr>_Toc347732405</vt:lpwstr>
      </vt:variant>
      <vt:variant>
        <vt:i4>1441843</vt:i4>
      </vt:variant>
      <vt:variant>
        <vt:i4>764</vt:i4>
      </vt:variant>
      <vt:variant>
        <vt:i4>0</vt:i4>
      </vt:variant>
      <vt:variant>
        <vt:i4>5</vt:i4>
      </vt:variant>
      <vt:variant>
        <vt:lpwstr/>
      </vt:variant>
      <vt:variant>
        <vt:lpwstr>_Toc347732404</vt:lpwstr>
      </vt:variant>
      <vt:variant>
        <vt:i4>1441843</vt:i4>
      </vt:variant>
      <vt:variant>
        <vt:i4>758</vt:i4>
      </vt:variant>
      <vt:variant>
        <vt:i4>0</vt:i4>
      </vt:variant>
      <vt:variant>
        <vt:i4>5</vt:i4>
      </vt:variant>
      <vt:variant>
        <vt:lpwstr/>
      </vt:variant>
      <vt:variant>
        <vt:lpwstr>_Toc347732403</vt:lpwstr>
      </vt:variant>
      <vt:variant>
        <vt:i4>1441843</vt:i4>
      </vt:variant>
      <vt:variant>
        <vt:i4>752</vt:i4>
      </vt:variant>
      <vt:variant>
        <vt:i4>0</vt:i4>
      </vt:variant>
      <vt:variant>
        <vt:i4>5</vt:i4>
      </vt:variant>
      <vt:variant>
        <vt:lpwstr/>
      </vt:variant>
      <vt:variant>
        <vt:lpwstr>_Toc347732402</vt:lpwstr>
      </vt:variant>
      <vt:variant>
        <vt:i4>1441843</vt:i4>
      </vt:variant>
      <vt:variant>
        <vt:i4>746</vt:i4>
      </vt:variant>
      <vt:variant>
        <vt:i4>0</vt:i4>
      </vt:variant>
      <vt:variant>
        <vt:i4>5</vt:i4>
      </vt:variant>
      <vt:variant>
        <vt:lpwstr/>
      </vt:variant>
      <vt:variant>
        <vt:lpwstr>_Toc347732401</vt:lpwstr>
      </vt:variant>
      <vt:variant>
        <vt:i4>1441843</vt:i4>
      </vt:variant>
      <vt:variant>
        <vt:i4>740</vt:i4>
      </vt:variant>
      <vt:variant>
        <vt:i4>0</vt:i4>
      </vt:variant>
      <vt:variant>
        <vt:i4>5</vt:i4>
      </vt:variant>
      <vt:variant>
        <vt:lpwstr/>
      </vt:variant>
      <vt:variant>
        <vt:lpwstr>_Toc347732400</vt:lpwstr>
      </vt:variant>
      <vt:variant>
        <vt:i4>2031668</vt:i4>
      </vt:variant>
      <vt:variant>
        <vt:i4>734</vt:i4>
      </vt:variant>
      <vt:variant>
        <vt:i4>0</vt:i4>
      </vt:variant>
      <vt:variant>
        <vt:i4>5</vt:i4>
      </vt:variant>
      <vt:variant>
        <vt:lpwstr/>
      </vt:variant>
      <vt:variant>
        <vt:lpwstr>_Toc347732399</vt:lpwstr>
      </vt:variant>
      <vt:variant>
        <vt:i4>2031668</vt:i4>
      </vt:variant>
      <vt:variant>
        <vt:i4>728</vt:i4>
      </vt:variant>
      <vt:variant>
        <vt:i4>0</vt:i4>
      </vt:variant>
      <vt:variant>
        <vt:i4>5</vt:i4>
      </vt:variant>
      <vt:variant>
        <vt:lpwstr/>
      </vt:variant>
      <vt:variant>
        <vt:lpwstr>_Toc347732398</vt:lpwstr>
      </vt:variant>
      <vt:variant>
        <vt:i4>2031668</vt:i4>
      </vt:variant>
      <vt:variant>
        <vt:i4>722</vt:i4>
      </vt:variant>
      <vt:variant>
        <vt:i4>0</vt:i4>
      </vt:variant>
      <vt:variant>
        <vt:i4>5</vt:i4>
      </vt:variant>
      <vt:variant>
        <vt:lpwstr/>
      </vt:variant>
      <vt:variant>
        <vt:lpwstr>_Toc347732397</vt:lpwstr>
      </vt:variant>
      <vt:variant>
        <vt:i4>2031668</vt:i4>
      </vt:variant>
      <vt:variant>
        <vt:i4>716</vt:i4>
      </vt:variant>
      <vt:variant>
        <vt:i4>0</vt:i4>
      </vt:variant>
      <vt:variant>
        <vt:i4>5</vt:i4>
      </vt:variant>
      <vt:variant>
        <vt:lpwstr/>
      </vt:variant>
      <vt:variant>
        <vt:lpwstr>_Toc347732396</vt:lpwstr>
      </vt:variant>
      <vt:variant>
        <vt:i4>2031668</vt:i4>
      </vt:variant>
      <vt:variant>
        <vt:i4>710</vt:i4>
      </vt:variant>
      <vt:variant>
        <vt:i4>0</vt:i4>
      </vt:variant>
      <vt:variant>
        <vt:i4>5</vt:i4>
      </vt:variant>
      <vt:variant>
        <vt:lpwstr/>
      </vt:variant>
      <vt:variant>
        <vt:lpwstr>_Toc347732395</vt:lpwstr>
      </vt:variant>
      <vt:variant>
        <vt:i4>2031668</vt:i4>
      </vt:variant>
      <vt:variant>
        <vt:i4>704</vt:i4>
      </vt:variant>
      <vt:variant>
        <vt:i4>0</vt:i4>
      </vt:variant>
      <vt:variant>
        <vt:i4>5</vt:i4>
      </vt:variant>
      <vt:variant>
        <vt:lpwstr/>
      </vt:variant>
      <vt:variant>
        <vt:lpwstr>_Toc347732394</vt:lpwstr>
      </vt:variant>
      <vt:variant>
        <vt:i4>2031668</vt:i4>
      </vt:variant>
      <vt:variant>
        <vt:i4>698</vt:i4>
      </vt:variant>
      <vt:variant>
        <vt:i4>0</vt:i4>
      </vt:variant>
      <vt:variant>
        <vt:i4>5</vt:i4>
      </vt:variant>
      <vt:variant>
        <vt:lpwstr/>
      </vt:variant>
      <vt:variant>
        <vt:lpwstr>_Toc347732393</vt:lpwstr>
      </vt:variant>
      <vt:variant>
        <vt:i4>2031668</vt:i4>
      </vt:variant>
      <vt:variant>
        <vt:i4>692</vt:i4>
      </vt:variant>
      <vt:variant>
        <vt:i4>0</vt:i4>
      </vt:variant>
      <vt:variant>
        <vt:i4>5</vt:i4>
      </vt:variant>
      <vt:variant>
        <vt:lpwstr/>
      </vt:variant>
      <vt:variant>
        <vt:lpwstr>_Toc347732392</vt:lpwstr>
      </vt:variant>
      <vt:variant>
        <vt:i4>2031668</vt:i4>
      </vt:variant>
      <vt:variant>
        <vt:i4>686</vt:i4>
      </vt:variant>
      <vt:variant>
        <vt:i4>0</vt:i4>
      </vt:variant>
      <vt:variant>
        <vt:i4>5</vt:i4>
      </vt:variant>
      <vt:variant>
        <vt:lpwstr/>
      </vt:variant>
      <vt:variant>
        <vt:lpwstr>_Toc347732391</vt:lpwstr>
      </vt:variant>
      <vt:variant>
        <vt:i4>2031668</vt:i4>
      </vt:variant>
      <vt:variant>
        <vt:i4>680</vt:i4>
      </vt:variant>
      <vt:variant>
        <vt:i4>0</vt:i4>
      </vt:variant>
      <vt:variant>
        <vt:i4>5</vt:i4>
      </vt:variant>
      <vt:variant>
        <vt:lpwstr/>
      </vt:variant>
      <vt:variant>
        <vt:lpwstr>_Toc347732390</vt:lpwstr>
      </vt:variant>
      <vt:variant>
        <vt:i4>1966132</vt:i4>
      </vt:variant>
      <vt:variant>
        <vt:i4>674</vt:i4>
      </vt:variant>
      <vt:variant>
        <vt:i4>0</vt:i4>
      </vt:variant>
      <vt:variant>
        <vt:i4>5</vt:i4>
      </vt:variant>
      <vt:variant>
        <vt:lpwstr/>
      </vt:variant>
      <vt:variant>
        <vt:lpwstr>_Toc347732389</vt:lpwstr>
      </vt:variant>
      <vt:variant>
        <vt:i4>1966132</vt:i4>
      </vt:variant>
      <vt:variant>
        <vt:i4>668</vt:i4>
      </vt:variant>
      <vt:variant>
        <vt:i4>0</vt:i4>
      </vt:variant>
      <vt:variant>
        <vt:i4>5</vt:i4>
      </vt:variant>
      <vt:variant>
        <vt:lpwstr/>
      </vt:variant>
      <vt:variant>
        <vt:lpwstr>_Toc347732388</vt:lpwstr>
      </vt:variant>
      <vt:variant>
        <vt:i4>1966132</vt:i4>
      </vt:variant>
      <vt:variant>
        <vt:i4>662</vt:i4>
      </vt:variant>
      <vt:variant>
        <vt:i4>0</vt:i4>
      </vt:variant>
      <vt:variant>
        <vt:i4>5</vt:i4>
      </vt:variant>
      <vt:variant>
        <vt:lpwstr/>
      </vt:variant>
      <vt:variant>
        <vt:lpwstr>_Toc347732387</vt:lpwstr>
      </vt:variant>
      <vt:variant>
        <vt:i4>1966132</vt:i4>
      </vt:variant>
      <vt:variant>
        <vt:i4>656</vt:i4>
      </vt:variant>
      <vt:variant>
        <vt:i4>0</vt:i4>
      </vt:variant>
      <vt:variant>
        <vt:i4>5</vt:i4>
      </vt:variant>
      <vt:variant>
        <vt:lpwstr/>
      </vt:variant>
      <vt:variant>
        <vt:lpwstr>_Toc347732386</vt:lpwstr>
      </vt:variant>
      <vt:variant>
        <vt:i4>1966132</vt:i4>
      </vt:variant>
      <vt:variant>
        <vt:i4>650</vt:i4>
      </vt:variant>
      <vt:variant>
        <vt:i4>0</vt:i4>
      </vt:variant>
      <vt:variant>
        <vt:i4>5</vt:i4>
      </vt:variant>
      <vt:variant>
        <vt:lpwstr/>
      </vt:variant>
      <vt:variant>
        <vt:lpwstr>_Toc347732385</vt:lpwstr>
      </vt:variant>
      <vt:variant>
        <vt:i4>1966132</vt:i4>
      </vt:variant>
      <vt:variant>
        <vt:i4>644</vt:i4>
      </vt:variant>
      <vt:variant>
        <vt:i4>0</vt:i4>
      </vt:variant>
      <vt:variant>
        <vt:i4>5</vt:i4>
      </vt:variant>
      <vt:variant>
        <vt:lpwstr/>
      </vt:variant>
      <vt:variant>
        <vt:lpwstr>_Toc347732384</vt:lpwstr>
      </vt:variant>
      <vt:variant>
        <vt:i4>1966132</vt:i4>
      </vt:variant>
      <vt:variant>
        <vt:i4>638</vt:i4>
      </vt:variant>
      <vt:variant>
        <vt:i4>0</vt:i4>
      </vt:variant>
      <vt:variant>
        <vt:i4>5</vt:i4>
      </vt:variant>
      <vt:variant>
        <vt:lpwstr/>
      </vt:variant>
      <vt:variant>
        <vt:lpwstr>_Toc347732383</vt:lpwstr>
      </vt:variant>
      <vt:variant>
        <vt:i4>1179697</vt:i4>
      </vt:variant>
      <vt:variant>
        <vt:i4>629</vt:i4>
      </vt:variant>
      <vt:variant>
        <vt:i4>0</vt:i4>
      </vt:variant>
      <vt:variant>
        <vt:i4>5</vt:i4>
      </vt:variant>
      <vt:variant>
        <vt:lpwstr/>
      </vt:variant>
      <vt:variant>
        <vt:lpwstr>_Toc347828713</vt:lpwstr>
      </vt:variant>
      <vt:variant>
        <vt:i4>1179697</vt:i4>
      </vt:variant>
      <vt:variant>
        <vt:i4>623</vt:i4>
      </vt:variant>
      <vt:variant>
        <vt:i4>0</vt:i4>
      </vt:variant>
      <vt:variant>
        <vt:i4>5</vt:i4>
      </vt:variant>
      <vt:variant>
        <vt:lpwstr/>
      </vt:variant>
      <vt:variant>
        <vt:lpwstr>_Toc347828712</vt:lpwstr>
      </vt:variant>
      <vt:variant>
        <vt:i4>1179697</vt:i4>
      </vt:variant>
      <vt:variant>
        <vt:i4>617</vt:i4>
      </vt:variant>
      <vt:variant>
        <vt:i4>0</vt:i4>
      </vt:variant>
      <vt:variant>
        <vt:i4>5</vt:i4>
      </vt:variant>
      <vt:variant>
        <vt:lpwstr/>
      </vt:variant>
      <vt:variant>
        <vt:lpwstr>_Toc347828711</vt:lpwstr>
      </vt:variant>
      <vt:variant>
        <vt:i4>1179697</vt:i4>
      </vt:variant>
      <vt:variant>
        <vt:i4>611</vt:i4>
      </vt:variant>
      <vt:variant>
        <vt:i4>0</vt:i4>
      </vt:variant>
      <vt:variant>
        <vt:i4>5</vt:i4>
      </vt:variant>
      <vt:variant>
        <vt:lpwstr/>
      </vt:variant>
      <vt:variant>
        <vt:lpwstr>_Toc347828710</vt:lpwstr>
      </vt:variant>
      <vt:variant>
        <vt:i4>1245233</vt:i4>
      </vt:variant>
      <vt:variant>
        <vt:i4>605</vt:i4>
      </vt:variant>
      <vt:variant>
        <vt:i4>0</vt:i4>
      </vt:variant>
      <vt:variant>
        <vt:i4>5</vt:i4>
      </vt:variant>
      <vt:variant>
        <vt:lpwstr/>
      </vt:variant>
      <vt:variant>
        <vt:lpwstr>_Toc347828709</vt:lpwstr>
      </vt:variant>
      <vt:variant>
        <vt:i4>1245233</vt:i4>
      </vt:variant>
      <vt:variant>
        <vt:i4>599</vt:i4>
      </vt:variant>
      <vt:variant>
        <vt:i4>0</vt:i4>
      </vt:variant>
      <vt:variant>
        <vt:i4>5</vt:i4>
      </vt:variant>
      <vt:variant>
        <vt:lpwstr/>
      </vt:variant>
      <vt:variant>
        <vt:lpwstr>_Toc347828708</vt:lpwstr>
      </vt:variant>
      <vt:variant>
        <vt:i4>1245233</vt:i4>
      </vt:variant>
      <vt:variant>
        <vt:i4>593</vt:i4>
      </vt:variant>
      <vt:variant>
        <vt:i4>0</vt:i4>
      </vt:variant>
      <vt:variant>
        <vt:i4>5</vt:i4>
      </vt:variant>
      <vt:variant>
        <vt:lpwstr/>
      </vt:variant>
      <vt:variant>
        <vt:lpwstr>_Toc347828707</vt:lpwstr>
      </vt:variant>
      <vt:variant>
        <vt:i4>1245233</vt:i4>
      </vt:variant>
      <vt:variant>
        <vt:i4>587</vt:i4>
      </vt:variant>
      <vt:variant>
        <vt:i4>0</vt:i4>
      </vt:variant>
      <vt:variant>
        <vt:i4>5</vt:i4>
      </vt:variant>
      <vt:variant>
        <vt:lpwstr/>
      </vt:variant>
      <vt:variant>
        <vt:lpwstr>_Toc347828706</vt:lpwstr>
      </vt:variant>
      <vt:variant>
        <vt:i4>1245233</vt:i4>
      </vt:variant>
      <vt:variant>
        <vt:i4>581</vt:i4>
      </vt:variant>
      <vt:variant>
        <vt:i4>0</vt:i4>
      </vt:variant>
      <vt:variant>
        <vt:i4>5</vt:i4>
      </vt:variant>
      <vt:variant>
        <vt:lpwstr/>
      </vt:variant>
      <vt:variant>
        <vt:lpwstr>_Toc347828705</vt:lpwstr>
      </vt:variant>
      <vt:variant>
        <vt:i4>1245233</vt:i4>
      </vt:variant>
      <vt:variant>
        <vt:i4>575</vt:i4>
      </vt:variant>
      <vt:variant>
        <vt:i4>0</vt:i4>
      </vt:variant>
      <vt:variant>
        <vt:i4>5</vt:i4>
      </vt:variant>
      <vt:variant>
        <vt:lpwstr/>
      </vt:variant>
      <vt:variant>
        <vt:lpwstr>_Toc347828704</vt:lpwstr>
      </vt:variant>
      <vt:variant>
        <vt:i4>1245233</vt:i4>
      </vt:variant>
      <vt:variant>
        <vt:i4>569</vt:i4>
      </vt:variant>
      <vt:variant>
        <vt:i4>0</vt:i4>
      </vt:variant>
      <vt:variant>
        <vt:i4>5</vt:i4>
      </vt:variant>
      <vt:variant>
        <vt:lpwstr/>
      </vt:variant>
      <vt:variant>
        <vt:lpwstr>_Toc347828703</vt:lpwstr>
      </vt:variant>
      <vt:variant>
        <vt:i4>1245233</vt:i4>
      </vt:variant>
      <vt:variant>
        <vt:i4>563</vt:i4>
      </vt:variant>
      <vt:variant>
        <vt:i4>0</vt:i4>
      </vt:variant>
      <vt:variant>
        <vt:i4>5</vt:i4>
      </vt:variant>
      <vt:variant>
        <vt:lpwstr/>
      </vt:variant>
      <vt:variant>
        <vt:lpwstr>_Toc347828702</vt:lpwstr>
      </vt:variant>
      <vt:variant>
        <vt:i4>1245233</vt:i4>
      </vt:variant>
      <vt:variant>
        <vt:i4>557</vt:i4>
      </vt:variant>
      <vt:variant>
        <vt:i4>0</vt:i4>
      </vt:variant>
      <vt:variant>
        <vt:i4>5</vt:i4>
      </vt:variant>
      <vt:variant>
        <vt:lpwstr/>
      </vt:variant>
      <vt:variant>
        <vt:lpwstr>_Toc347828701</vt:lpwstr>
      </vt:variant>
      <vt:variant>
        <vt:i4>1245233</vt:i4>
      </vt:variant>
      <vt:variant>
        <vt:i4>551</vt:i4>
      </vt:variant>
      <vt:variant>
        <vt:i4>0</vt:i4>
      </vt:variant>
      <vt:variant>
        <vt:i4>5</vt:i4>
      </vt:variant>
      <vt:variant>
        <vt:lpwstr/>
      </vt:variant>
      <vt:variant>
        <vt:lpwstr>_Toc347828700</vt:lpwstr>
      </vt:variant>
      <vt:variant>
        <vt:i4>1703984</vt:i4>
      </vt:variant>
      <vt:variant>
        <vt:i4>545</vt:i4>
      </vt:variant>
      <vt:variant>
        <vt:i4>0</vt:i4>
      </vt:variant>
      <vt:variant>
        <vt:i4>5</vt:i4>
      </vt:variant>
      <vt:variant>
        <vt:lpwstr/>
      </vt:variant>
      <vt:variant>
        <vt:lpwstr>_Toc347828699</vt:lpwstr>
      </vt:variant>
      <vt:variant>
        <vt:i4>1703984</vt:i4>
      </vt:variant>
      <vt:variant>
        <vt:i4>539</vt:i4>
      </vt:variant>
      <vt:variant>
        <vt:i4>0</vt:i4>
      </vt:variant>
      <vt:variant>
        <vt:i4>5</vt:i4>
      </vt:variant>
      <vt:variant>
        <vt:lpwstr/>
      </vt:variant>
      <vt:variant>
        <vt:lpwstr>_Toc347828698</vt:lpwstr>
      </vt:variant>
      <vt:variant>
        <vt:i4>1703984</vt:i4>
      </vt:variant>
      <vt:variant>
        <vt:i4>533</vt:i4>
      </vt:variant>
      <vt:variant>
        <vt:i4>0</vt:i4>
      </vt:variant>
      <vt:variant>
        <vt:i4>5</vt:i4>
      </vt:variant>
      <vt:variant>
        <vt:lpwstr/>
      </vt:variant>
      <vt:variant>
        <vt:lpwstr>_Toc347828697</vt:lpwstr>
      </vt:variant>
      <vt:variant>
        <vt:i4>1703984</vt:i4>
      </vt:variant>
      <vt:variant>
        <vt:i4>527</vt:i4>
      </vt:variant>
      <vt:variant>
        <vt:i4>0</vt:i4>
      </vt:variant>
      <vt:variant>
        <vt:i4>5</vt:i4>
      </vt:variant>
      <vt:variant>
        <vt:lpwstr/>
      </vt:variant>
      <vt:variant>
        <vt:lpwstr>_Toc347828696</vt:lpwstr>
      </vt:variant>
      <vt:variant>
        <vt:i4>1703984</vt:i4>
      </vt:variant>
      <vt:variant>
        <vt:i4>521</vt:i4>
      </vt:variant>
      <vt:variant>
        <vt:i4>0</vt:i4>
      </vt:variant>
      <vt:variant>
        <vt:i4>5</vt:i4>
      </vt:variant>
      <vt:variant>
        <vt:lpwstr/>
      </vt:variant>
      <vt:variant>
        <vt:lpwstr>_Toc347828695</vt:lpwstr>
      </vt:variant>
      <vt:variant>
        <vt:i4>1703984</vt:i4>
      </vt:variant>
      <vt:variant>
        <vt:i4>515</vt:i4>
      </vt:variant>
      <vt:variant>
        <vt:i4>0</vt:i4>
      </vt:variant>
      <vt:variant>
        <vt:i4>5</vt:i4>
      </vt:variant>
      <vt:variant>
        <vt:lpwstr/>
      </vt:variant>
      <vt:variant>
        <vt:lpwstr>_Toc347828694</vt:lpwstr>
      </vt:variant>
      <vt:variant>
        <vt:i4>1703984</vt:i4>
      </vt:variant>
      <vt:variant>
        <vt:i4>509</vt:i4>
      </vt:variant>
      <vt:variant>
        <vt:i4>0</vt:i4>
      </vt:variant>
      <vt:variant>
        <vt:i4>5</vt:i4>
      </vt:variant>
      <vt:variant>
        <vt:lpwstr/>
      </vt:variant>
      <vt:variant>
        <vt:lpwstr>_Toc347828693</vt:lpwstr>
      </vt:variant>
      <vt:variant>
        <vt:i4>1703984</vt:i4>
      </vt:variant>
      <vt:variant>
        <vt:i4>503</vt:i4>
      </vt:variant>
      <vt:variant>
        <vt:i4>0</vt:i4>
      </vt:variant>
      <vt:variant>
        <vt:i4>5</vt:i4>
      </vt:variant>
      <vt:variant>
        <vt:lpwstr/>
      </vt:variant>
      <vt:variant>
        <vt:lpwstr>_Toc347828692</vt:lpwstr>
      </vt:variant>
      <vt:variant>
        <vt:i4>1703984</vt:i4>
      </vt:variant>
      <vt:variant>
        <vt:i4>497</vt:i4>
      </vt:variant>
      <vt:variant>
        <vt:i4>0</vt:i4>
      </vt:variant>
      <vt:variant>
        <vt:i4>5</vt:i4>
      </vt:variant>
      <vt:variant>
        <vt:lpwstr/>
      </vt:variant>
      <vt:variant>
        <vt:lpwstr>_Toc347828691</vt:lpwstr>
      </vt:variant>
      <vt:variant>
        <vt:i4>1703984</vt:i4>
      </vt:variant>
      <vt:variant>
        <vt:i4>491</vt:i4>
      </vt:variant>
      <vt:variant>
        <vt:i4>0</vt:i4>
      </vt:variant>
      <vt:variant>
        <vt:i4>5</vt:i4>
      </vt:variant>
      <vt:variant>
        <vt:lpwstr/>
      </vt:variant>
      <vt:variant>
        <vt:lpwstr>_Toc347828690</vt:lpwstr>
      </vt:variant>
      <vt:variant>
        <vt:i4>1769520</vt:i4>
      </vt:variant>
      <vt:variant>
        <vt:i4>485</vt:i4>
      </vt:variant>
      <vt:variant>
        <vt:i4>0</vt:i4>
      </vt:variant>
      <vt:variant>
        <vt:i4>5</vt:i4>
      </vt:variant>
      <vt:variant>
        <vt:lpwstr/>
      </vt:variant>
      <vt:variant>
        <vt:lpwstr>_Toc347828689</vt:lpwstr>
      </vt:variant>
      <vt:variant>
        <vt:i4>1769520</vt:i4>
      </vt:variant>
      <vt:variant>
        <vt:i4>479</vt:i4>
      </vt:variant>
      <vt:variant>
        <vt:i4>0</vt:i4>
      </vt:variant>
      <vt:variant>
        <vt:i4>5</vt:i4>
      </vt:variant>
      <vt:variant>
        <vt:lpwstr/>
      </vt:variant>
      <vt:variant>
        <vt:lpwstr>_Toc347828688</vt:lpwstr>
      </vt:variant>
      <vt:variant>
        <vt:i4>1769520</vt:i4>
      </vt:variant>
      <vt:variant>
        <vt:i4>473</vt:i4>
      </vt:variant>
      <vt:variant>
        <vt:i4>0</vt:i4>
      </vt:variant>
      <vt:variant>
        <vt:i4>5</vt:i4>
      </vt:variant>
      <vt:variant>
        <vt:lpwstr/>
      </vt:variant>
      <vt:variant>
        <vt:lpwstr>_Toc347828687</vt:lpwstr>
      </vt:variant>
      <vt:variant>
        <vt:i4>1769520</vt:i4>
      </vt:variant>
      <vt:variant>
        <vt:i4>467</vt:i4>
      </vt:variant>
      <vt:variant>
        <vt:i4>0</vt:i4>
      </vt:variant>
      <vt:variant>
        <vt:i4>5</vt:i4>
      </vt:variant>
      <vt:variant>
        <vt:lpwstr/>
      </vt:variant>
      <vt:variant>
        <vt:lpwstr>_Toc347828686</vt:lpwstr>
      </vt:variant>
      <vt:variant>
        <vt:i4>1769520</vt:i4>
      </vt:variant>
      <vt:variant>
        <vt:i4>461</vt:i4>
      </vt:variant>
      <vt:variant>
        <vt:i4>0</vt:i4>
      </vt:variant>
      <vt:variant>
        <vt:i4>5</vt:i4>
      </vt:variant>
      <vt:variant>
        <vt:lpwstr/>
      </vt:variant>
      <vt:variant>
        <vt:lpwstr>_Toc347828685</vt:lpwstr>
      </vt:variant>
      <vt:variant>
        <vt:i4>1769520</vt:i4>
      </vt:variant>
      <vt:variant>
        <vt:i4>455</vt:i4>
      </vt:variant>
      <vt:variant>
        <vt:i4>0</vt:i4>
      </vt:variant>
      <vt:variant>
        <vt:i4>5</vt:i4>
      </vt:variant>
      <vt:variant>
        <vt:lpwstr/>
      </vt:variant>
      <vt:variant>
        <vt:lpwstr>_Toc347828684</vt:lpwstr>
      </vt:variant>
      <vt:variant>
        <vt:i4>1769520</vt:i4>
      </vt:variant>
      <vt:variant>
        <vt:i4>449</vt:i4>
      </vt:variant>
      <vt:variant>
        <vt:i4>0</vt:i4>
      </vt:variant>
      <vt:variant>
        <vt:i4>5</vt:i4>
      </vt:variant>
      <vt:variant>
        <vt:lpwstr/>
      </vt:variant>
      <vt:variant>
        <vt:lpwstr>_Toc347828683</vt:lpwstr>
      </vt:variant>
      <vt:variant>
        <vt:i4>1769520</vt:i4>
      </vt:variant>
      <vt:variant>
        <vt:i4>443</vt:i4>
      </vt:variant>
      <vt:variant>
        <vt:i4>0</vt:i4>
      </vt:variant>
      <vt:variant>
        <vt:i4>5</vt:i4>
      </vt:variant>
      <vt:variant>
        <vt:lpwstr/>
      </vt:variant>
      <vt:variant>
        <vt:lpwstr>_Toc347828682</vt:lpwstr>
      </vt:variant>
      <vt:variant>
        <vt:i4>1769520</vt:i4>
      </vt:variant>
      <vt:variant>
        <vt:i4>437</vt:i4>
      </vt:variant>
      <vt:variant>
        <vt:i4>0</vt:i4>
      </vt:variant>
      <vt:variant>
        <vt:i4>5</vt:i4>
      </vt:variant>
      <vt:variant>
        <vt:lpwstr/>
      </vt:variant>
      <vt:variant>
        <vt:lpwstr>_Toc347828681</vt:lpwstr>
      </vt:variant>
      <vt:variant>
        <vt:i4>1769520</vt:i4>
      </vt:variant>
      <vt:variant>
        <vt:i4>431</vt:i4>
      </vt:variant>
      <vt:variant>
        <vt:i4>0</vt:i4>
      </vt:variant>
      <vt:variant>
        <vt:i4>5</vt:i4>
      </vt:variant>
      <vt:variant>
        <vt:lpwstr/>
      </vt:variant>
      <vt:variant>
        <vt:lpwstr>_Toc347828680</vt:lpwstr>
      </vt:variant>
      <vt:variant>
        <vt:i4>1310768</vt:i4>
      </vt:variant>
      <vt:variant>
        <vt:i4>425</vt:i4>
      </vt:variant>
      <vt:variant>
        <vt:i4>0</vt:i4>
      </vt:variant>
      <vt:variant>
        <vt:i4>5</vt:i4>
      </vt:variant>
      <vt:variant>
        <vt:lpwstr/>
      </vt:variant>
      <vt:variant>
        <vt:lpwstr>_Toc347828679</vt:lpwstr>
      </vt:variant>
      <vt:variant>
        <vt:i4>1310768</vt:i4>
      </vt:variant>
      <vt:variant>
        <vt:i4>419</vt:i4>
      </vt:variant>
      <vt:variant>
        <vt:i4>0</vt:i4>
      </vt:variant>
      <vt:variant>
        <vt:i4>5</vt:i4>
      </vt:variant>
      <vt:variant>
        <vt:lpwstr/>
      </vt:variant>
      <vt:variant>
        <vt:lpwstr>_Toc347828678</vt:lpwstr>
      </vt:variant>
      <vt:variant>
        <vt:i4>1310768</vt:i4>
      </vt:variant>
      <vt:variant>
        <vt:i4>413</vt:i4>
      </vt:variant>
      <vt:variant>
        <vt:i4>0</vt:i4>
      </vt:variant>
      <vt:variant>
        <vt:i4>5</vt:i4>
      </vt:variant>
      <vt:variant>
        <vt:lpwstr/>
      </vt:variant>
      <vt:variant>
        <vt:lpwstr>_Toc347828677</vt:lpwstr>
      </vt:variant>
      <vt:variant>
        <vt:i4>1310768</vt:i4>
      </vt:variant>
      <vt:variant>
        <vt:i4>407</vt:i4>
      </vt:variant>
      <vt:variant>
        <vt:i4>0</vt:i4>
      </vt:variant>
      <vt:variant>
        <vt:i4>5</vt:i4>
      </vt:variant>
      <vt:variant>
        <vt:lpwstr/>
      </vt:variant>
      <vt:variant>
        <vt:lpwstr>_Toc347828676</vt:lpwstr>
      </vt:variant>
      <vt:variant>
        <vt:i4>1310768</vt:i4>
      </vt:variant>
      <vt:variant>
        <vt:i4>401</vt:i4>
      </vt:variant>
      <vt:variant>
        <vt:i4>0</vt:i4>
      </vt:variant>
      <vt:variant>
        <vt:i4>5</vt:i4>
      </vt:variant>
      <vt:variant>
        <vt:lpwstr/>
      </vt:variant>
      <vt:variant>
        <vt:lpwstr>_Toc347828675</vt:lpwstr>
      </vt:variant>
      <vt:variant>
        <vt:i4>1310768</vt:i4>
      </vt:variant>
      <vt:variant>
        <vt:i4>395</vt:i4>
      </vt:variant>
      <vt:variant>
        <vt:i4>0</vt:i4>
      </vt:variant>
      <vt:variant>
        <vt:i4>5</vt:i4>
      </vt:variant>
      <vt:variant>
        <vt:lpwstr/>
      </vt:variant>
      <vt:variant>
        <vt:lpwstr>_Toc347828674</vt:lpwstr>
      </vt:variant>
      <vt:variant>
        <vt:i4>1310768</vt:i4>
      </vt:variant>
      <vt:variant>
        <vt:i4>389</vt:i4>
      </vt:variant>
      <vt:variant>
        <vt:i4>0</vt:i4>
      </vt:variant>
      <vt:variant>
        <vt:i4>5</vt:i4>
      </vt:variant>
      <vt:variant>
        <vt:lpwstr/>
      </vt:variant>
      <vt:variant>
        <vt:lpwstr>_Toc347828673</vt:lpwstr>
      </vt:variant>
      <vt:variant>
        <vt:i4>1310768</vt:i4>
      </vt:variant>
      <vt:variant>
        <vt:i4>383</vt:i4>
      </vt:variant>
      <vt:variant>
        <vt:i4>0</vt:i4>
      </vt:variant>
      <vt:variant>
        <vt:i4>5</vt:i4>
      </vt:variant>
      <vt:variant>
        <vt:lpwstr/>
      </vt:variant>
      <vt:variant>
        <vt:lpwstr>_Toc347828672</vt:lpwstr>
      </vt:variant>
      <vt:variant>
        <vt:i4>1310768</vt:i4>
      </vt:variant>
      <vt:variant>
        <vt:i4>377</vt:i4>
      </vt:variant>
      <vt:variant>
        <vt:i4>0</vt:i4>
      </vt:variant>
      <vt:variant>
        <vt:i4>5</vt:i4>
      </vt:variant>
      <vt:variant>
        <vt:lpwstr/>
      </vt:variant>
      <vt:variant>
        <vt:lpwstr>_Toc347828671</vt:lpwstr>
      </vt:variant>
      <vt:variant>
        <vt:i4>1310768</vt:i4>
      </vt:variant>
      <vt:variant>
        <vt:i4>371</vt:i4>
      </vt:variant>
      <vt:variant>
        <vt:i4>0</vt:i4>
      </vt:variant>
      <vt:variant>
        <vt:i4>5</vt:i4>
      </vt:variant>
      <vt:variant>
        <vt:lpwstr/>
      </vt:variant>
      <vt:variant>
        <vt:lpwstr>_Toc347828670</vt:lpwstr>
      </vt:variant>
      <vt:variant>
        <vt:i4>1376304</vt:i4>
      </vt:variant>
      <vt:variant>
        <vt:i4>365</vt:i4>
      </vt:variant>
      <vt:variant>
        <vt:i4>0</vt:i4>
      </vt:variant>
      <vt:variant>
        <vt:i4>5</vt:i4>
      </vt:variant>
      <vt:variant>
        <vt:lpwstr/>
      </vt:variant>
      <vt:variant>
        <vt:lpwstr>_Toc347828669</vt:lpwstr>
      </vt:variant>
      <vt:variant>
        <vt:i4>1376304</vt:i4>
      </vt:variant>
      <vt:variant>
        <vt:i4>359</vt:i4>
      </vt:variant>
      <vt:variant>
        <vt:i4>0</vt:i4>
      </vt:variant>
      <vt:variant>
        <vt:i4>5</vt:i4>
      </vt:variant>
      <vt:variant>
        <vt:lpwstr/>
      </vt:variant>
      <vt:variant>
        <vt:lpwstr>_Toc347828668</vt:lpwstr>
      </vt:variant>
      <vt:variant>
        <vt:i4>1376304</vt:i4>
      </vt:variant>
      <vt:variant>
        <vt:i4>353</vt:i4>
      </vt:variant>
      <vt:variant>
        <vt:i4>0</vt:i4>
      </vt:variant>
      <vt:variant>
        <vt:i4>5</vt:i4>
      </vt:variant>
      <vt:variant>
        <vt:lpwstr/>
      </vt:variant>
      <vt:variant>
        <vt:lpwstr>_Toc347828667</vt:lpwstr>
      </vt:variant>
      <vt:variant>
        <vt:i4>1376304</vt:i4>
      </vt:variant>
      <vt:variant>
        <vt:i4>347</vt:i4>
      </vt:variant>
      <vt:variant>
        <vt:i4>0</vt:i4>
      </vt:variant>
      <vt:variant>
        <vt:i4>5</vt:i4>
      </vt:variant>
      <vt:variant>
        <vt:lpwstr/>
      </vt:variant>
      <vt:variant>
        <vt:lpwstr>_Toc347828666</vt:lpwstr>
      </vt:variant>
      <vt:variant>
        <vt:i4>1376304</vt:i4>
      </vt:variant>
      <vt:variant>
        <vt:i4>341</vt:i4>
      </vt:variant>
      <vt:variant>
        <vt:i4>0</vt:i4>
      </vt:variant>
      <vt:variant>
        <vt:i4>5</vt:i4>
      </vt:variant>
      <vt:variant>
        <vt:lpwstr/>
      </vt:variant>
      <vt:variant>
        <vt:lpwstr>_Toc347828665</vt:lpwstr>
      </vt:variant>
      <vt:variant>
        <vt:i4>1376304</vt:i4>
      </vt:variant>
      <vt:variant>
        <vt:i4>335</vt:i4>
      </vt:variant>
      <vt:variant>
        <vt:i4>0</vt:i4>
      </vt:variant>
      <vt:variant>
        <vt:i4>5</vt:i4>
      </vt:variant>
      <vt:variant>
        <vt:lpwstr/>
      </vt:variant>
      <vt:variant>
        <vt:lpwstr>_Toc347828664</vt:lpwstr>
      </vt:variant>
      <vt:variant>
        <vt:i4>1376304</vt:i4>
      </vt:variant>
      <vt:variant>
        <vt:i4>329</vt:i4>
      </vt:variant>
      <vt:variant>
        <vt:i4>0</vt:i4>
      </vt:variant>
      <vt:variant>
        <vt:i4>5</vt:i4>
      </vt:variant>
      <vt:variant>
        <vt:lpwstr/>
      </vt:variant>
      <vt:variant>
        <vt:lpwstr>_Toc347828663</vt:lpwstr>
      </vt:variant>
      <vt:variant>
        <vt:i4>1376304</vt:i4>
      </vt:variant>
      <vt:variant>
        <vt:i4>323</vt:i4>
      </vt:variant>
      <vt:variant>
        <vt:i4>0</vt:i4>
      </vt:variant>
      <vt:variant>
        <vt:i4>5</vt:i4>
      </vt:variant>
      <vt:variant>
        <vt:lpwstr/>
      </vt:variant>
      <vt:variant>
        <vt:lpwstr>_Toc347828662</vt:lpwstr>
      </vt:variant>
      <vt:variant>
        <vt:i4>1376304</vt:i4>
      </vt:variant>
      <vt:variant>
        <vt:i4>317</vt:i4>
      </vt:variant>
      <vt:variant>
        <vt:i4>0</vt:i4>
      </vt:variant>
      <vt:variant>
        <vt:i4>5</vt:i4>
      </vt:variant>
      <vt:variant>
        <vt:lpwstr/>
      </vt:variant>
      <vt:variant>
        <vt:lpwstr>_Toc347828661</vt:lpwstr>
      </vt:variant>
      <vt:variant>
        <vt:i4>1376304</vt:i4>
      </vt:variant>
      <vt:variant>
        <vt:i4>311</vt:i4>
      </vt:variant>
      <vt:variant>
        <vt:i4>0</vt:i4>
      </vt:variant>
      <vt:variant>
        <vt:i4>5</vt:i4>
      </vt:variant>
      <vt:variant>
        <vt:lpwstr/>
      </vt:variant>
      <vt:variant>
        <vt:lpwstr>_Toc347828660</vt:lpwstr>
      </vt:variant>
      <vt:variant>
        <vt:i4>1441840</vt:i4>
      </vt:variant>
      <vt:variant>
        <vt:i4>305</vt:i4>
      </vt:variant>
      <vt:variant>
        <vt:i4>0</vt:i4>
      </vt:variant>
      <vt:variant>
        <vt:i4>5</vt:i4>
      </vt:variant>
      <vt:variant>
        <vt:lpwstr/>
      </vt:variant>
      <vt:variant>
        <vt:lpwstr>_Toc347828659</vt:lpwstr>
      </vt:variant>
      <vt:variant>
        <vt:i4>1441840</vt:i4>
      </vt:variant>
      <vt:variant>
        <vt:i4>299</vt:i4>
      </vt:variant>
      <vt:variant>
        <vt:i4>0</vt:i4>
      </vt:variant>
      <vt:variant>
        <vt:i4>5</vt:i4>
      </vt:variant>
      <vt:variant>
        <vt:lpwstr/>
      </vt:variant>
      <vt:variant>
        <vt:lpwstr>_Toc347828658</vt:lpwstr>
      </vt:variant>
      <vt:variant>
        <vt:i4>1441840</vt:i4>
      </vt:variant>
      <vt:variant>
        <vt:i4>293</vt:i4>
      </vt:variant>
      <vt:variant>
        <vt:i4>0</vt:i4>
      </vt:variant>
      <vt:variant>
        <vt:i4>5</vt:i4>
      </vt:variant>
      <vt:variant>
        <vt:lpwstr/>
      </vt:variant>
      <vt:variant>
        <vt:lpwstr>_Toc347828657</vt:lpwstr>
      </vt:variant>
      <vt:variant>
        <vt:i4>1441840</vt:i4>
      </vt:variant>
      <vt:variant>
        <vt:i4>287</vt:i4>
      </vt:variant>
      <vt:variant>
        <vt:i4>0</vt:i4>
      </vt:variant>
      <vt:variant>
        <vt:i4>5</vt:i4>
      </vt:variant>
      <vt:variant>
        <vt:lpwstr/>
      </vt:variant>
      <vt:variant>
        <vt:lpwstr>_Toc347828656</vt:lpwstr>
      </vt:variant>
      <vt:variant>
        <vt:i4>1441840</vt:i4>
      </vt:variant>
      <vt:variant>
        <vt:i4>281</vt:i4>
      </vt:variant>
      <vt:variant>
        <vt:i4>0</vt:i4>
      </vt:variant>
      <vt:variant>
        <vt:i4>5</vt:i4>
      </vt:variant>
      <vt:variant>
        <vt:lpwstr/>
      </vt:variant>
      <vt:variant>
        <vt:lpwstr>_Toc347828655</vt:lpwstr>
      </vt:variant>
      <vt:variant>
        <vt:i4>1441840</vt:i4>
      </vt:variant>
      <vt:variant>
        <vt:i4>275</vt:i4>
      </vt:variant>
      <vt:variant>
        <vt:i4>0</vt:i4>
      </vt:variant>
      <vt:variant>
        <vt:i4>5</vt:i4>
      </vt:variant>
      <vt:variant>
        <vt:lpwstr/>
      </vt:variant>
      <vt:variant>
        <vt:lpwstr>_Toc347828654</vt:lpwstr>
      </vt:variant>
      <vt:variant>
        <vt:i4>1441840</vt:i4>
      </vt:variant>
      <vt:variant>
        <vt:i4>269</vt:i4>
      </vt:variant>
      <vt:variant>
        <vt:i4>0</vt:i4>
      </vt:variant>
      <vt:variant>
        <vt:i4>5</vt:i4>
      </vt:variant>
      <vt:variant>
        <vt:lpwstr/>
      </vt:variant>
      <vt:variant>
        <vt:lpwstr>_Toc347828653</vt:lpwstr>
      </vt:variant>
      <vt:variant>
        <vt:i4>1441840</vt:i4>
      </vt:variant>
      <vt:variant>
        <vt:i4>263</vt:i4>
      </vt:variant>
      <vt:variant>
        <vt:i4>0</vt:i4>
      </vt:variant>
      <vt:variant>
        <vt:i4>5</vt:i4>
      </vt:variant>
      <vt:variant>
        <vt:lpwstr/>
      </vt:variant>
      <vt:variant>
        <vt:lpwstr>_Toc347828652</vt:lpwstr>
      </vt:variant>
      <vt:variant>
        <vt:i4>1441840</vt:i4>
      </vt:variant>
      <vt:variant>
        <vt:i4>257</vt:i4>
      </vt:variant>
      <vt:variant>
        <vt:i4>0</vt:i4>
      </vt:variant>
      <vt:variant>
        <vt:i4>5</vt:i4>
      </vt:variant>
      <vt:variant>
        <vt:lpwstr/>
      </vt:variant>
      <vt:variant>
        <vt:lpwstr>_Toc347828651</vt:lpwstr>
      </vt:variant>
      <vt:variant>
        <vt:i4>1441840</vt:i4>
      </vt:variant>
      <vt:variant>
        <vt:i4>251</vt:i4>
      </vt:variant>
      <vt:variant>
        <vt:i4>0</vt:i4>
      </vt:variant>
      <vt:variant>
        <vt:i4>5</vt:i4>
      </vt:variant>
      <vt:variant>
        <vt:lpwstr/>
      </vt:variant>
      <vt:variant>
        <vt:lpwstr>_Toc347828650</vt:lpwstr>
      </vt:variant>
      <vt:variant>
        <vt:i4>1507376</vt:i4>
      </vt:variant>
      <vt:variant>
        <vt:i4>245</vt:i4>
      </vt:variant>
      <vt:variant>
        <vt:i4>0</vt:i4>
      </vt:variant>
      <vt:variant>
        <vt:i4>5</vt:i4>
      </vt:variant>
      <vt:variant>
        <vt:lpwstr/>
      </vt:variant>
      <vt:variant>
        <vt:lpwstr>_Toc347828649</vt:lpwstr>
      </vt:variant>
      <vt:variant>
        <vt:i4>1507376</vt:i4>
      </vt:variant>
      <vt:variant>
        <vt:i4>239</vt:i4>
      </vt:variant>
      <vt:variant>
        <vt:i4>0</vt:i4>
      </vt:variant>
      <vt:variant>
        <vt:i4>5</vt:i4>
      </vt:variant>
      <vt:variant>
        <vt:lpwstr/>
      </vt:variant>
      <vt:variant>
        <vt:lpwstr>_Toc347828648</vt:lpwstr>
      </vt:variant>
      <vt:variant>
        <vt:i4>1507376</vt:i4>
      </vt:variant>
      <vt:variant>
        <vt:i4>233</vt:i4>
      </vt:variant>
      <vt:variant>
        <vt:i4>0</vt:i4>
      </vt:variant>
      <vt:variant>
        <vt:i4>5</vt:i4>
      </vt:variant>
      <vt:variant>
        <vt:lpwstr/>
      </vt:variant>
      <vt:variant>
        <vt:lpwstr>_Toc347828647</vt:lpwstr>
      </vt:variant>
      <vt:variant>
        <vt:i4>1507376</vt:i4>
      </vt:variant>
      <vt:variant>
        <vt:i4>227</vt:i4>
      </vt:variant>
      <vt:variant>
        <vt:i4>0</vt:i4>
      </vt:variant>
      <vt:variant>
        <vt:i4>5</vt:i4>
      </vt:variant>
      <vt:variant>
        <vt:lpwstr/>
      </vt:variant>
      <vt:variant>
        <vt:lpwstr>_Toc347828646</vt:lpwstr>
      </vt:variant>
      <vt:variant>
        <vt:i4>1507376</vt:i4>
      </vt:variant>
      <vt:variant>
        <vt:i4>221</vt:i4>
      </vt:variant>
      <vt:variant>
        <vt:i4>0</vt:i4>
      </vt:variant>
      <vt:variant>
        <vt:i4>5</vt:i4>
      </vt:variant>
      <vt:variant>
        <vt:lpwstr/>
      </vt:variant>
      <vt:variant>
        <vt:lpwstr>_Toc347828645</vt:lpwstr>
      </vt:variant>
      <vt:variant>
        <vt:i4>1507376</vt:i4>
      </vt:variant>
      <vt:variant>
        <vt:i4>215</vt:i4>
      </vt:variant>
      <vt:variant>
        <vt:i4>0</vt:i4>
      </vt:variant>
      <vt:variant>
        <vt:i4>5</vt:i4>
      </vt:variant>
      <vt:variant>
        <vt:lpwstr/>
      </vt:variant>
      <vt:variant>
        <vt:lpwstr>_Toc347828644</vt:lpwstr>
      </vt:variant>
      <vt:variant>
        <vt:i4>1507376</vt:i4>
      </vt:variant>
      <vt:variant>
        <vt:i4>209</vt:i4>
      </vt:variant>
      <vt:variant>
        <vt:i4>0</vt:i4>
      </vt:variant>
      <vt:variant>
        <vt:i4>5</vt:i4>
      </vt:variant>
      <vt:variant>
        <vt:lpwstr/>
      </vt:variant>
      <vt:variant>
        <vt:lpwstr>_Toc347828643</vt:lpwstr>
      </vt:variant>
      <vt:variant>
        <vt:i4>1507376</vt:i4>
      </vt:variant>
      <vt:variant>
        <vt:i4>203</vt:i4>
      </vt:variant>
      <vt:variant>
        <vt:i4>0</vt:i4>
      </vt:variant>
      <vt:variant>
        <vt:i4>5</vt:i4>
      </vt:variant>
      <vt:variant>
        <vt:lpwstr/>
      </vt:variant>
      <vt:variant>
        <vt:lpwstr>_Toc347828642</vt:lpwstr>
      </vt:variant>
      <vt:variant>
        <vt:i4>1507376</vt:i4>
      </vt:variant>
      <vt:variant>
        <vt:i4>197</vt:i4>
      </vt:variant>
      <vt:variant>
        <vt:i4>0</vt:i4>
      </vt:variant>
      <vt:variant>
        <vt:i4>5</vt:i4>
      </vt:variant>
      <vt:variant>
        <vt:lpwstr/>
      </vt:variant>
      <vt:variant>
        <vt:lpwstr>_Toc347828641</vt:lpwstr>
      </vt:variant>
      <vt:variant>
        <vt:i4>1048628</vt:i4>
      </vt:variant>
      <vt:variant>
        <vt:i4>188</vt:i4>
      </vt:variant>
      <vt:variant>
        <vt:i4>0</vt:i4>
      </vt:variant>
      <vt:variant>
        <vt:i4>5</vt:i4>
      </vt:variant>
      <vt:variant>
        <vt:lpwstr/>
      </vt:variant>
      <vt:variant>
        <vt:lpwstr>_Toc328476870</vt:lpwstr>
      </vt:variant>
      <vt:variant>
        <vt:i4>1114164</vt:i4>
      </vt:variant>
      <vt:variant>
        <vt:i4>182</vt:i4>
      </vt:variant>
      <vt:variant>
        <vt:i4>0</vt:i4>
      </vt:variant>
      <vt:variant>
        <vt:i4>5</vt:i4>
      </vt:variant>
      <vt:variant>
        <vt:lpwstr/>
      </vt:variant>
      <vt:variant>
        <vt:lpwstr>_Toc328476869</vt:lpwstr>
      </vt:variant>
      <vt:variant>
        <vt:i4>1114164</vt:i4>
      </vt:variant>
      <vt:variant>
        <vt:i4>176</vt:i4>
      </vt:variant>
      <vt:variant>
        <vt:i4>0</vt:i4>
      </vt:variant>
      <vt:variant>
        <vt:i4>5</vt:i4>
      </vt:variant>
      <vt:variant>
        <vt:lpwstr/>
      </vt:variant>
      <vt:variant>
        <vt:lpwstr>_Toc328476868</vt:lpwstr>
      </vt:variant>
      <vt:variant>
        <vt:i4>1114164</vt:i4>
      </vt:variant>
      <vt:variant>
        <vt:i4>170</vt:i4>
      </vt:variant>
      <vt:variant>
        <vt:i4>0</vt:i4>
      </vt:variant>
      <vt:variant>
        <vt:i4>5</vt:i4>
      </vt:variant>
      <vt:variant>
        <vt:lpwstr/>
      </vt:variant>
      <vt:variant>
        <vt:lpwstr>_Toc328476867</vt:lpwstr>
      </vt:variant>
      <vt:variant>
        <vt:i4>1114164</vt:i4>
      </vt:variant>
      <vt:variant>
        <vt:i4>164</vt:i4>
      </vt:variant>
      <vt:variant>
        <vt:i4>0</vt:i4>
      </vt:variant>
      <vt:variant>
        <vt:i4>5</vt:i4>
      </vt:variant>
      <vt:variant>
        <vt:lpwstr/>
      </vt:variant>
      <vt:variant>
        <vt:lpwstr>_Toc328476866</vt:lpwstr>
      </vt:variant>
      <vt:variant>
        <vt:i4>1114164</vt:i4>
      </vt:variant>
      <vt:variant>
        <vt:i4>158</vt:i4>
      </vt:variant>
      <vt:variant>
        <vt:i4>0</vt:i4>
      </vt:variant>
      <vt:variant>
        <vt:i4>5</vt:i4>
      </vt:variant>
      <vt:variant>
        <vt:lpwstr/>
      </vt:variant>
      <vt:variant>
        <vt:lpwstr>_Toc328476865</vt:lpwstr>
      </vt:variant>
      <vt:variant>
        <vt:i4>1114164</vt:i4>
      </vt:variant>
      <vt:variant>
        <vt:i4>152</vt:i4>
      </vt:variant>
      <vt:variant>
        <vt:i4>0</vt:i4>
      </vt:variant>
      <vt:variant>
        <vt:i4>5</vt:i4>
      </vt:variant>
      <vt:variant>
        <vt:lpwstr/>
      </vt:variant>
      <vt:variant>
        <vt:lpwstr>_Toc328476864</vt:lpwstr>
      </vt:variant>
      <vt:variant>
        <vt:i4>1114164</vt:i4>
      </vt:variant>
      <vt:variant>
        <vt:i4>146</vt:i4>
      </vt:variant>
      <vt:variant>
        <vt:i4>0</vt:i4>
      </vt:variant>
      <vt:variant>
        <vt:i4>5</vt:i4>
      </vt:variant>
      <vt:variant>
        <vt:lpwstr/>
      </vt:variant>
      <vt:variant>
        <vt:lpwstr>_Toc328476863</vt:lpwstr>
      </vt:variant>
      <vt:variant>
        <vt:i4>1114164</vt:i4>
      </vt:variant>
      <vt:variant>
        <vt:i4>140</vt:i4>
      </vt:variant>
      <vt:variant>
        <vt:i4>0</vt:i4>
      </vt:variant>
      <vt:variant>
        <vt:i4>5</vt:i4>
      </vt:variant>
      <vt:variant>
        <vt:lpwstr/>
      </vt:variant>
      <vt:variant>
        <vt:lpwstr>_Toc328476862</vt:lpwstr>
      </vt:variant>
      <vt:variant>
        <vt:i4>1114164</vt:i4>
      </vt:variant>
      <vt:variant>
        <vt:i4>134</vt:i4>
      </vt:variant>
      <vt:variant>
        <vt:i4>0</vt:i4>
      </vt:variant>
      <vt:variant>
        <vt:i4>5</vt:i4>
      </vt:variant>
      <vt:variant>
        <vt:lpwstr/>
      </vt:variant>
      <vt:variant>
        <vt:lpwstr>_Toc328476861</vt:lpwstr>
      </vt:variant>
      <vt:variant>
        <vt:i4>1114164</vt:i4>
      </vt:variant>
      <vt:variant>
        <vt:i4>128</vt:i4>
      </vt:variant>
      <vt:variant>
        <vt:i4>0</vt:i4>
      </vt:variant>
      <vt:variant>
        <vt:i4>5</vt:i4>
      </vt:variant>
      <vt:variant>
        <vt:lpwstr/>
      </vt:variant>
      <vt:variant>
        <vt:lpwstr>_Toc328476860</vt:lpwstr>
      </vt:variant>
      <vt:variant>
        <vt:i4>1179700</vt:i4>
      </vt:variant>
      <vt:variant>
        <vt:i4>122</vt:i4>
      </vt:variant>
      <vt:variant>
        <vt:i4>0</vt:i4>
      </vt:variant>
      <vt:variant>
        <vt:i4>5</vt:i4>
      </vt:variant>
      <vt:variant>
        <vt:lpwstr/>
      </vt:variant>
      <vt:variant>
        <vt:lpwstr>_Toc328476859</vt:lpwstr>
      </vt:variant>
      <vt:variant>
        <vt:i4>1179700</vt:i4>
      </vt:variant>
      <vt:variant>
        <vt:i4>116</vt:i4>
      </vt:variant>
      <vt:variant>
        <vt:i4>0</vt:i4>
      </vt:variant>
      <vt:variant>
        <vt:i4>5</vt:i4>
      </vt:variant>
      <vt:variant>
        <vt:lpwstr/>
      </vt:variant>
      <vt:variant>
        <vt:lpwstr>_Toc328476858</vt:lpwstr>
      </vt:variant>
      <vt:variant>
        <vt:i4>1179700</vt:i4>
      </vt:variant>
      <vt:variant>
        <vt:i4>110</vt:i4>
      </vt:variant>
      <vt:variant>
        <vt:i4>0</vt:i4>
      </vt:variant>
      <vt:variant>
        <vt:i4>5</vt:i4>
      </vt:variant>
      <vt:variant>
        <vt:lpwstr/>
      </vt:variant>
      <vt:variant>
        <vt:lpwstr>_Toc328476857</vt:lpwstr>
      </vt:variant>
      <vt:variant>
        <vt:i4>1179700</vt:i4>
      </vt:variant>
      <vt:variant>
        <vt:i4>104</vt:i4>
      </vt:variant>
      <vt:variant>
        <vt:i4>0</vt:i4>
      </vt:variant>
      <vt:variant>
        <vt:i4>5</vt:i4>
      </vt:variant>
      <vt:variant>
        <vt:lpwstr/>
      </vt:variant>
      <vt:variant>
        <vt:lpwstr>_Toc328476856</vt:lpwstr>
      </vt:variant>
      <vt:variant>
        <vt:i4>1179700</vt:i4>
      </vt:variant>
      <vt:variant>
        <vt:i4>98</vt:i4>
      </vt:variant>
      <vt:variant>
        <vt:i4>0</vt:i4>
      </vt:variant>
      <vt:variant>
        <vt:i4>5</vt:i4>
      </vt:variant>
      <vt:variant>
        <vt:lpwstr/>
      </vt:variant>
      <vt:variant>
        <vt:lpwstr>_Toc328476855</vt:lpwstr>
      </vt:variant>
      <vt:variant>
        <vt:i4>1179700</vt:i4>
      </vt:variant>
      <vt:variant>
        <vt:i4>92</vt:i4>
      </vt:variant>
      <vt:variant>
        <vt:i4>0</vt:i4>
      </vt:variant>
      <vt:variant>
        <vt:i4>5</vt:i4>
      </vt:variant>
      <vt:variant>
        <vt:lpwstr/>
      </vt:variant>
      <vt:variant>
        <vt:lpwstr>_Toc328476854</vt:lpwstr>
      </vt:variant>
      <vt:variant>
        <vt:i4>1179700</vt:i4>
      </vt:variant>
      <vt:variant>
        <vt:i4>86</vt:i4>
      </vt:variant>
      <vt:variant>
        <vt:i4>0</vt:i4>
      </vt:variant>
      <vt:variant>
        <vt:i4>5</vt:i4>
      </vt:variant>
      <vt:variant>
        <vt:lpwstr/>
      </vt:variant>
      <vt:variant>
        <vt:lpwstr>_Toc328476853</vt:lpwstr>
      </vt:variant>
      <vt:variant>
        <vt:i4>1179700</vt:i4>
      </vt:variant>
      <vt:variant>
        <vt:i4>80</vt:i4>
      </vt:variant>
      <vt:variant>
        <vt:i4>0</vt:i4>
      </vt:variant>
      <vt:variant>
        <vt:i4>5</vt:i4>
      </vt:variant>
      <vt:variant>
        <vt:lpwstr/>
      </vt:variant>
      <vt:variant>
        <vt:lpwstr>_Toc328476852</vt:lpwstr>
      </vt:variant>
      <vt:variant>
        <vt:i4>1179700</vt:i4>
      </vt:variant>
      <vt:variant>
        <vt:i4>74</vt:i4>
      </vt:variant>
      <vt:variant>
        <vt:i4>0</vt:i4>
      </vt:variant>
      <vt:variant>
        <vt:i4>5</vt:i4>
      </vt:variant>
      <vt:variant>
        <vt:lpwstr/>
      </vt:variant>
      <vt:variant>
        <vt:lpwstr>_Toc328476851</vt:lpwstr>
      </vt:variant>
      <vt:variant>
        <vt:i4>1179700</vt:i4>
      </vt:variant>
      <vt:variant>
        <vt:i4>68</vt:i4>
      </vt:variant>
      <vt:variant>
        <vt:i4>0</vt:i4>
      </vt:variant>
      <vt:variant>
        <vt:i4>5</vt:i4>
      </vt:variant>
      <vt:variant>
        <vt:lpwstr/>
      </vt:variant>
      <vt:variant>
        <vt:lpwstr>_Toc328476850</vt:lpwstr>
      </vt:variant>
      <vt:variant>
        <vt:i4>1245236</vt:i4>
      </vt:variant>
      <vt:variant>
        <vt:i4>62</vt:i4>
      </vt:variant>
      <vt:variant>
        <vt:i4>0</vt:i4>
      </vt:variant>
      <vt:variant>
        <vt:i4>5</vt:i4>
      </vt:variant>
      <vt:variant>
        <vt:lpwstr/>
      </vt:variant>
      <vt:variant>
        <vt:lpwstr>_Toc328476849</vt:lpwstr>
      </vt:variant>
      <vt:variant>
        <vt:i4>1245236</vt:i4>
      </vt:variant>
      <vt:variant>
        <vt:i4>56</vt:i4>
      </vt:variant>
      <vt:variant>
        <vt:i4>0</vt:i4>
      </vt:variant>
      <vt:variant>
        <vt:i4>5</vt:i4>
      </vt:variant>
      <vt:variant>
        <vt:lpwstr/>
      </vt:variant>
      <vt:variant>
        <vt:lpwstr>_Toc328476848</vt:lpwstr>
      </vt:variant>
      <vt:variant>
        <vt:i4>1245236</vt:i4>
      </vt:variant>
      <vt:variant>
        <vt:i4>50</vt:i4>
      </vt:variant>
      <vt:variant>
        <vt:i4>0</vt:i4>
      </vt:variant>
      <vt:variant>
        <vt:i4>5</vt:i4>
      </vt:variant>
      <vt:variant>
        <vt:lpwstr/>
      </vt:variant>
      <vt:variant>
        <vt:lpwstr>_Toc328476847</vt:lpwstr>
      </vt:variant>
      <vt:variant>
        <vt:i4>1245236</vt:i4>
      </vt:variant>
      <vt:variant>
        <vt:i4>44</vt:i4>
      </vt:variant>
      <vt:variant>
        <vt:i4>0</vt:i4>
      </vt:variant>
      <vt:variant>
        <vt:i4>5</vt:i4>
      </vt:variant>
      <vt:variant>
        <vt:lpwstr/>
      </vt:variant>
      <vt:variant>
        <vt:lpwstr>_Toc328476846</vt:lpwstr>
      </vt:variant>
      <vt:variant>
        <vt:i4>1245236</vt:i4>
      </vt:variant>
      <vt:variant>
        <vt:i4>38</vt:i4>
      </vt:variant>
      <vt:variant>
        <vt:i4>0</vt:i4>
      </vt:variant>
      <vt:variant>
        <vt:i4>5</vt:i4>
      </vt:variant>
      <vt:variant>
        <vt:lpwstr/>
      </vt:variant>
      <vt:variant>
        <vt:lpwstr>_Toc328476845</vt:lpwstr>
      </vt:variant>
      <vt:variant>
        <vt:i4>1245236</vt:i4>
      </vt:variant>
      <vt:variant>
        <vt:i4>32</vt:i4>
      </vt:variant>
      <vt:variant>
        <vt:i4>0</vt:i4>
      </vt:variant>
      <vt:variant>
        <vt:i4>5</vt:i4>
      </vt:variant>
      <vt:variant>
        <vt:lpwstr/>
      </vt:variant>
      <vt:variant>
        <vt:lpwstr>_Toc328476844</vt:lpwstr>
      </vt:variant>
      <vt:variant>
        <vt:i4>1245236</vt:i4>
      </vt:variant>
      <vt:variant>
        <vt:i4>26</vt:i4>
      </vt:variant>
      <vt:variant>
        <vt:i4>0</vt:i4>
      </vt:variant>
      <vt:variant>
        <vt:i4>5</vt:i4>
      </vt:variant>
      <vt:variant>
        <vt:lpwstr/>
      </vt:variant>
      <vt:variant>
        <vt:lpwstr>_Toc328476843</vt:lpwstr>
      </vt:variant>
      <vt:variant>
        <vt:i4>1245236</vt:i4>
      </vt:variant>
      <vt:variant>
        <vt:i4>20</vt:i4>
      </vt:variant>
      <vt:variant>
        <vt:i4>0</vt:i4>
      </vt:variant>
      <vt:variant>
        <vt:i4>5</vt:i4>
      </vt:variant>
      <vt:variant>
        <vt:lpwstr/>
      </vt:variant>
      <vt:variant>
        <vt:lpwstr>_Toc328476842</vt:lpwstr>
      </vt:variant>
      <vt:variant>
        <vt:i4>1245236</vt:i4>
      </vt:variant>
      <vt:variant>
        <vt:i4>14</vt:i4>
      </vt:variant>
      <vt:variant>
        <vt:i4>0</vt:i4>
      </vt:variant>
      <vt:variant>
        <vt:i4>5</vt:i4>
      </vt:variant>
      <vt:variant>
        <vt:lpwstr/>
      </vt:variant>
      <vt:variant>
        <vt:lpwstr>_Toc328476841</vt:lpwstr>
      </vt:variant>
      <vt:variant>
        <vt:i4>1245236</vt:i4>
      </vt:variant>
      <vt:variant>
        <vt:i4>8</vt:i4>
      </vt:variant>
      <vt:variant>
        <vt:i4>0</vt:i4>
      </vt:variant>
      <vt:variant>
        <vt:i4>5</vt:i4>
      </vt:variant>
      <vt:variant>
        <vt:lpwstr/>
      </vt:variant>
      <vt:variant>
        <vt:lpwstr>_Toc328476840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Cervical Screening Programme Monitoring Report 47 1 January – 30 June 2017</dc:title>
  <dc:subject>Number 47</dc:subject>
  <dc:creator>Ministry of Health</dc:creator>
  <cp:lastModifiedBy>Jane Adam</cp:lastModifiedBy>
  <cp:revision>3</cp:revision>
  <cp:lastPrinted>2018-06-18T04:25:00Z</cp:lastPrinted>
  <dcterms:created xsi:type="dcterms:W3CDTF">2018-06-18T04:12:00Z</dcterms:created>
  <dcterms:modified xsi:type="dcterms:W3CDTF">2018-06-18T04:26:00Z</dcterms:modified>
  <cp:category>0 June 201</cp:category>
</cp:coreProperties>
</file>